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8B2" w:rsidRPr="00B26C43" w:rsidRDefault="00874A4D" w:rsidP="00874A4D">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ADF19DE3F1364FBD82FDFAD9950B5A3F" style="width:450.6pt;height:449.4pt">
            <v:imagedata r:id="rId9" o:title=""/>
          </v:shape>
        </w:pict>
      </w:r>
    </w:p>
    <w:p w:rsidR="002428B2" w:rsidRPr="00B26C43" w:rsidRDefault="002428B2">
      <w:pPr>
        <w:rPr>
          <w:rFonts w:eastAsia="SimSun"/>
          <w:noProof/>
        </w:rPr>
        <w:sectPr w:rsidR="002428B2" w:rsidRPr="00B26C43" w:rsidSect="00874A4D">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432FF" w:rsidRPr="00B26C43" w:rsidRDefault="000432FF" w:rsidP="000432FF">
      <w:pPr>
        <w:pStyle w:val="Exposdesmotifstitre"/>
        <w:rPr>
          <w:noProof/>
        </w:rPr>
      </w:pPr>
      <w:r w:rsidRPr="00B26C43">
        <w:lastRenderedPageBreak/>
        <w:t>EXPUNERE DE MOTIVE</w:t>
      </w:r>
    </w:p>
    <w:p w:rsidR="000432FF" w:rsidRPr="00B26C43" w:rsidRDefault="000432FF" w:rsidP="000432FF">
      <w:pPr>
        <w:rPr>
          <w:noProof/>
        </w:rPr>
      </w:pPr>
    </w:p>
    <w:p w:rsidR="000432FF" w:rsidRPr="00B26C43" w:rsidRDefault="000432FF" w:rsidP="000432FF">
      <w:pPr>
        <w:pStyle w:val="ManualHeading1"/>
        <w:spacing w:before="120"/>
        <w:rPr>
          <w:noProof/>
        </w:rPr>
      </w:pPr>
      <w:r w:rsidRPr="00B26C43">
        <w:t>1.</w:t>
      </w:r>
      <w:r w:rsidRPr="00B26C43">
        <w:tab/>
        <w:t>CONTEXTUL PROPUNERII</w:t>
      </w:r>
    </w:p>
    <w:p w:rsidR="000432FF" w:rsidRPr="00B26C43" w:rsidRDefault="000432FF" w:rsidP="000432FF">
      <w:pPr>
        <w:pStyle w:val="ManualHeading2"/>
        <w:rPr>
          <w:noProof/>
        </w:rPr>
      </w:pPr>
      <w:r w:rsidRPr="00B26C43">
        <w:t>1.1</w:t>
      </w:r>
      <w:r w:rsidRPr="00B26C43">
        <w:tab/>
        <w:t>Contextul general</w:t>
      </w:r>
    </w:p>
    <w:p w:rsidR="000432FF" w:rsidRPr="00B26C43" w:rsidRDefault="000432FF" w:rsidP="000432FF">
      <w:pPr>
        <w:rPr>
          <w:rFonts w:eastAsia="SimSun"/>
          <w:noProof/>
        </w:rPr>
      </w:pPr>
      <w:r w:rsidRPr="00B26C43">
        <w:t>În prezent, economia Uniunii nu valorifică o parte importantă a poten</w:t>
      </w:r>
      <w:r w:rsidR="00BC635E">
        <w:t>ț</w:t>
      </w:r>
      <w:r w:rsidRPr="00B26C43">
        <w:t>ialului pe care îl reprezintă materiile prime secundare care se regăsesc în fluxurile de de</w:t>
      </w:r>
      <w:r w:rsidR="00BC635E">
        <w:t>ș</w:t>
      </w:r>
      <w:r w:rsidRPr="00B26C43">
        <w:t>euri. În 2013, în UE, volumul total al de</w:t>
      </w:r>
      <w:r w:rsidR="00BC635E">
        <w:t>ș</w:t>
      </w:r>
      <w:r w:rsidRPr="00B26C43">
        <w:t>eurilor generate a fost de aproximativ 2,5 miliarde de tone, din care 1,6</w:t>
      </w:r>
      <w:r w:rsidR="00F771C4">
        <w:t> </w:t>
      </w:r>
      <w:r w:rsidRPr="00B26C43">
        <w:t xml:space="preserve">miliarde de tone nu au fost reutilizate sau reciclate </w:t>
      </w:r>
      <w:r w:rsidR="00BC635E">
        <w:t>ș</w:t>
      </w:r>
      <w:r w:rsidRPr="00B26C43">
        <w:t>i, prin urmare, au reprezentat o pierdere pentru economia europeană. Conform estimărilor, încă 600 de milioane de tone ar putea fi reciclate sau reutilizate. De exemplu, din de</w:t>
      </w:r>
      <w:r w:rsidR="00BC635E">
        <w:t>ș</w:t>
      </w:r>
      <w:r w:rsidRPr="00B26C43">
        <w:t>eurile municipale generate în Uniune doar o parte redusă a fost reciclată (43 %), restul de</w:t>
      </w:r>
      <w:r w:rsidR="00BC635E">
        <w:t>ș</w:t>
      </w:r>
      <w:r w:rsidRPr="00B26C43">
        <w:t>eurilor fiind stocate în depozite de de</w:t>
      </w:r>
      <w:r w:rsidR="00BC635E">
        <w:t>ș</w:t>
      </w:r>
      <w:r w:rsidRPr="00B26C43">
        <w:t>euri (31 %) sau incinerate (26 %). Prin urmare, Uniunea nu valorifică posibilită</w:t>
      </w:r>
      <w:r w:rsidR="00BC635E">
        <w:t>ț</w:t>
      </w:r>
      <w:r w:rsidRPr="00B26C43">
        <w:t>i importante de îmbunătă</w:t>
      </w:r>
      <w:r w:rsidR="00BC635E">
        <w:t>ț</w:t>
      </w:r>
      <w:r w:rsidRPr="00B26C43">
        <w:t>ire a eficien</w:t>
      </w:r>
      <w:r w:rsidR="00BC635E">
        <w:t>ț</w:t>
      </w:r>
      <w:r w:rsidRPr="00B26C43">
        <w:t xml:space="preserve">ei utilizării resurselor </w:t>
      </w:r>
      <w:r w:rsidR="00BC635E">
        <w:t>ș</w:t>
      </w:r>
      <w:r w:rsidRPr="00B26C43">
        <w:t xml:space="preserve">i de creare a unei economii mai circulare. </w:t>
      </w:r>
    </w:p>
    <w:p w:rsidR="000432FF" w:rsidRPr="00B26C43" w:rsidRDefault="000432FF" w:rsidP="000432FF">
      <w:pPr>
        <w:rPr>
          <w:rFonts w:eastAsia="SimSun"/>
          <w:noProof/>
        </w:rPr>
      </w:pPr>
      <w:r w:rsidRPr="00B26C43">
        <w:t>În ceea ce prive</w:t>
      </w:r>
      <w:r w:rsidR="00BC635E">
        <w:t>ș</w:t>
      </w:r>
      <w:r w:rsidRPr="00B26C43">
        <w:t>te gestionarea de</w:t>
      </w:r>
      <w:r w:rsidR="00BC635E">
        <w:t>ș</w:t>
      </w:r>
      <w:r w:rsidRPr="00B26C43">
        <w:t>eurilor, în Uniune există diferen</w:t>
      </w:r>
      <w:r w:rsidR="00BC635E">
        <w:t>ț</w:t>
      </w:r>
      <w:r w:rsidRPr="00B26C43">
        <w:t xml:space="preserve">e mari între statele sale membre. În 2011, în timp ce </w:t>
      </w:r>
      <w:r w:rsidR="00BC635E">
        <w:t>ș</w:t>
      </w:r>
      <w:r w:rsidRPr="00B26C43">
        <w:t>ase state membre au stocat în depozite de de</w:t>
      </w:r>
      <w:r w:rsidR="00BC635E">
        <w:t>ș</w:t>
      </w:r>
      <w:r w:rsidRPr="00B26C43">
        <w:t>euri mai pu</w:t>
      </w:r>
      <w:r w:rsidR="00BC635E">
        <w:t>ț</w:t>
      </w:r>
      <w:r w:rsidRPr="00B26C43">
        <w:t>in de 3</w:t>
      </w:r>
      <w:r w:rsidR="00DA7CBC">
        <w:t> </w:t>
      </w:r>
      <w:r w:rsidRPr="00B26C43">
        <w:t>% din de</w:t>
      </w:r>
      <w:r w:rsidR="00BC635E">
        <w:t>ș</w:t>
      </w:r>
      <w:r w:rsidRPr="00B26C43">
        <w:t>eurile lor municipale, 18 state membre au stocat în depozite de de</w:t>
      </w:r>
      <w:r w:rsidR="00BC635E">
        <w:t>ș</w:t>
      </w:r>
      <w:r w:rsidRPr="00B26C43">
        <w:t>euri peste 50 %, iar unele state membre - peste 90</w:t>
      </w:r>
      <w:r w:rsidR="00DA7CBC">
        <w:t> </w:t>
      </w:r>
      <w:r w:rsidRPr="00B26C43">
        <w:t>%. Este necesar să se remedieze urgent această disparitate.</w:t>
      </w:r>
    </w:p>
    <w:p w:rsidR="000432FF" w:rsidRPr="00B26C43" w:rsidRDefault="000432FF" w:rsidP="000432FF">
      <w:pPr>
        <w:rPr>
          <w:rFonts w:eastAsia="SimSun"/>
          <w:noProof/>
        </w:rPr>
      </w:pPr>
      <w:r w:rsidRPr="00B26C43">
        <w:t>Propunerile de modificare a Directivei 2008/98/CE privind de</w:t>
      </w:r>
      <w:r w:rsidR="00BC635E">
        <w:t>ș</w:t>
      </w:r>
      <w:r w:rsidRPr="00B26C43">
        <w:t>eurile</w:t>
      </w:r>
      <w:r w:rsidRPr="00B26C43">
        <w:rPr>
          <w:rStyle w:val="FootnoteReference"/>
          <w:noProof/>
        </w:rPr>
        <w:footnoteReference w:id="2"/>
      </w:r>
      <w:r w:rsidRPr="00B26C43">
        <w:t>, a Directivei</w:t>
      </w:r>
      <w:r w:rsidR="00DA7CBC">
        <w:t> </w:t>
      </w:r>
      <w:r w:rsidRPr="00B26C43">
        <w:t xml:space="preserve">94/62/CE privind ambalajele </w:t>
      </w:r>
      <w:r w:rsidR="00BC635E">
        <w:t>ș</w:t>
      </w:r>
      <w:r w:rsidRPr="00B26C43">
        <w:t>i de</w:t>
      </w:r>
      <w:r w:rsidR="00BC635E">
        <w:t>ș</w:t>
      </w:r>
      <w:r w:rsidRPr="00B26C43">
        <w:t>eurile de ambalaje</w:t>
      </w:r>
      <w:r w:rsidRPr="00B26C43">
        <w:rPr>
          <w:rStyle w:val="FootnoteReference"/>
          <w:noProof/>
        </w:rPr>
        <w:footnoteReference w:id="3"/>
      </w:r>
      <w:r w:rsidRPr="00B26C43">
        <w:t>, a Directivei 1999/31/CE privind depozitele de de</w:t>
      </w:r>
      <w:r w:rsidR="00BC635E">
        <w:t>ș</w:t>
      </w:r>
      <w:r w:rsidRPr="00B26C43">
        <w:t>euri</w:t>
      </w:r>
      <w:r w:rsidRPr="00B26C43">
        <w:rPr>
          <w:rStyle w:val="FootnoteReference"/>
          <w:noProof/>
        </w:rPr>
        <w:footnoteReference w:id="4"/>
      </w:r>
      <w:r w:rsidRPr="00B26C43">
        <w:t>, a Directivei 2000/53/CE privind vehiculele scoase din uz</w:t>
      </w:r>
      <w:r w:rsidRPr="00B26C43">
        <w:rPr>
          <w:rStyle w:val="FootnoteReference"/>
          <w:noProof/>
        </w:rPr>
        <w:footnoteReference w:id="5"/>
      </w:r>
      <w:r w:rsidRPr="00B26C43">
        <w:t xml:space="preserve">, a Directivei 2006/66/CE privind bateriile </w:t>
      </w:r>
      <w:r w:rsidR="00BC635E">
        <w:t>ș</w:t>
      </w:r>
      <w:r w:rsidRPr="00B26C43">
        <w:t xml:space="preserve">i acumulatorii </w:t>
      </w:r>
      <w:r w:rsidR="00BC635E">
        <w:t>ș</w:t>
      </w:r>
      <w:r w:rsidRPr="00B26C43">
        <w:t>i de</w:t>
      </w:r>
      <w:r w:rsidR="00BC635E">
        <w:t>ș</w:t>
      </w:r>
      <w:r w:rsidRPr="00B26C43">
        <w:t xml:space="preserve">eurile de baterii </w:t>
      </w:r>
      <w:r w:rsidR="00BC635E">
        <w:t>ș</w:t>
      </w:r>
      <w:r w:rsidRPr="00B26C43">
        <w:t>i acumulatori</w:t>
      </w:r>
      <w:r w:rsidRPr="00B26C43">
        <w:rPr>
          <w:rStyle w:val="FootnoteReference"/>
          <w:noProof/>
        </w:rPr>
        <w:footnoteReference w:id="6"/>
      </w:r>
      <w:r w:rsidRPr="00B26C43">
        <w:t xml:space="preserve"> </w:t>
      </w:r>
      <w:r w:rsidR="00BC635E">
        <w:t>ș</w:t>
      </w:r>
      <w:r w:rsidRPr="00B26C43">
        <w:t>i a Directivei</w:t>
      </w:r>
      <w:r w:rsidR="00F771C4">
        <w:t> </w:t>
      </w:r>
      <w:r w:rsidRPr="00B26C43">
        <w:t>2012/19/UE privind de</w:t>
      </w:r>
      <w:r w:rsidR="00BC635E">
        <w:t>ș</w:t>
      </w:r>
      <w:r w:rsidRPr="00B26C43">
        <w:t xml:space="preserve">eurile de echipamente electrice </w:t>
      </w:r>
      <w:r w:rsidR="00BC635E">
        <w:t>ș</w:t>
      </w:r>
      <w:r w:rsidRPr="00B26C43">
        <w:t>i electronice</w:t>
      </w:r>
      <w:r w:rsidRPr="00B26C43">
        <w:rPr>
          <w:rStyle w:val="FootnoteReference"/>
          <w:noProof/>
        </w:rPr>
        <w:footnoteReference w:id="7"/>
      </w:r>
      <w:r w:rsidRPr="00B26C43">
        <w:t xml:space="preserve"> fac parte dintr-un pachet privind economia circulară, care include, de asemenea, o comunicare a Comisiei intitulată „Închiderea buclei – Un plan de ac</w:t>
      </w:r>
      <w:r w:rsidR="00BC635E">
        <w:t>ț</w:t>
      </w:r>
      <w:r w:rsidRPr="00B26C43">
        <w:t>iune al UE pentru economia circulară”.</w:t>
      </w:r>
    </w:p>
    <w:p w:rsidR="000432FF" w:rsidRPr="00B26C43" w:rsidRDefault="000432FF" w:rsidP="000432FF">
      <w:pPr>
        <w:pStyle w:val="ManualHeading2"/>
        <w:rPr>
          <w:noProof/>
        </w:rPr>
      </w:pPr>
      <w:r w:rsidRPr="00B26C43">
        <w:t>1.2</w:t>
      </w:r>
      <w:r w:rsidRPr="00B26C43">
        <w:tab/>
        <w:t xml:space="preserve">Motivele </w:t>
      </w:r>
      <w:r w:rsidR="00BC635E">
        <w:t>ș</w:t>
      </w:r>
      <w:r w:rsidRPr="00B26C43">
        <w:t>i obiectivele propunerii</w:t>
      </w:r>
    </w:p>
    <w:p w:rsidR="000432FF" w:rsidRPr="00B26C43" w:rsidRDefault="000432FF" w:rsidP="000432FF">
      <w:pPr>
        <w:rPr>
          <w:noProof/>
        </w:rPr>
      </w:pPr>
      <w:r w:rsidRPr="00B26C43">
        <w:t>Tendin</w:t>
      </w:r>
      <w:r w:rsidR="00BC635E">
        <w:t>ț</w:t>
      </w:r>
      <w:r w:rsidRPr="00B26C43">
        <w:t xml:space="preserve">ele recente sugerează că este posibilă realizarea de progrese suplimentare privind utilizarea eficientă a resurselor </w:t>
      </w:r>
      <w:r w:rsidR="00BC635E">
        <w:t>ș</w:t>
      </w:r>
      <w:r w:rsidRPr="00B26C43">
        <w:t xml:space="preserve">i că acest lucru poate aduce beneficii economice, de mediu </w:t>
      </w:r>
      <w:r w:rsidR="00BC635E">
        <w:t>ș</w:t>
      </w:r>
      <w:r w:rsidRPr="00B26C43">
        <w:t>i sociale considerabile. Transformarea de</w:t>
      </w:r>
      <w:r w:rsidR="00BC635E">
        <w:t>ș</w:t>
      </w:r>
      <w:r w:rsidRPr="00B26C43">
        <w:t>eurilor într-o resursă reprezintă un element esen</w:t>
      </w:r>
      <w:r w:rsidR="00BC635E">
        <w:t>ț</w:t>
      </w:r>
      <w:r w:rsidRPr="00B26C43">
        <w:t xml:space="preserve">ial al utilizării mai eficiente a resurselor </w:t>
      </w:r>
      <w:r w:rsidR="00BC635E">
        <w:t>ș</w:t>
      </w:r>
      <w:r w:rsidRPr="00B26C43">
        <w:t>i al închiderii buclei într-o economie circulară.</w:t>
      </w:r>
    </w:p>
    <w:p w:rsidR="000432FF" w:rsidRPr="00B26C43" w:rsidRDefault="000432FF" w:rsidP="000432FF">
      <w:pPr>
        <w:rPr>
          <w:noProof/>
        </w:rPr>
      </w:pPr>
      <w:r w:rsidRPr="00B26C43">
        <w:t>Obiectivele obligatorii din punct de vedere juridic prevăzute de legisla</w:t>
      </w:r>
      <w:r w:rsidR="00BC635E">
        <w:t>ț</w:t>
      </w:r>
      <w:r w:rsidRPr="00B26C43">
        <w:t>ia UE în domeniul de</w:t>
      </w:r>
      <w:r w:rsidR="00BC635E">
        <w:t>ș</w:t>
      </w:r>
      <w:r w:rsidRPr="00B26C43">
        <w:t>eurilor au avut un rol determinant în ceea ce prive</w:t>
      </w:r>
      <w:r w:rsidR="00BC635E">
        <w:t>ș</w:t>
      </w:r>
      <w:r w:rsidRPr="00B26C43">
        <w:t>te îmbunătă</w:t>
      </w:r>
      <w:r w:rsidR="00BC635E">
        <w:t>ț</w:t>
      </w:r>
      <w:r w:rsidRPr="00B26C43">
        <w:t>irea practicilor de gestionare a de</w:t>
      </w:r>
      <w:r w:rsidR="00BC635E">
        <w:t>ș</w:t>
      </w:r>
      <w:r w:rsidRPr="00B26C43">
        <w:t>eurilor, stimularea inovării în domeniul reciclării, limitarea depozitării de</w:t>
      </w:r>
      <w:r w:rsidR="00BC635E">
        <w:t>ș</w:t>
      </w:r>
      <w:r w:rsidRPr="00B26C43">
        <w:t xml:space="preserve">eurilor </w:t>
      </w:r>
      <w:r w:rsidR="00BC635E">
        <w:t>ș</w:t>
      </w:r>
      <w:r w:rsidRPr="00B26C43">
        <w:t xml:space="preserve">i crearea unor stimulente pentru schimbarea comportamentului consumatorilor. </w:t>
      </w:r>
      <w:r w:rsidRPr="00B26C43">
        <w:lastRenderedPageBreak/>
        <w:t>Dezvoltarea în continuare a politicii în domeniul de</w:t>
      </w:r>
      <w:r w:rsidR="00BC635E">
        <w:t>ș</w:t>
      </w:r>
      <w:r w:rsidRPr="00B26C43">
        <w:t>eurilor poate aduce beneficii semnificative: cre</w:t>
      </w:r>
      <w:r w:rsidR="00BC635E">
        <w:t>ș</w:t>
      </w:r>
      <w:r w:rsidRPr="00B26C43">
        <w:t xml:space="preserve">tere durabilă </w:t>
      </w:r>
      <w:r w:rsidR="00BC635E">
        <w:t>ș</w:t>
      </w:r>
      <w:r w:rsidRPr="00B26C43">
        <w:t>i creare de locuri de muncă, reducerea emisiilor de gaze cu efect de seră, economii directe legate de ameliorarea practicilor de gestionare a de</w:t>
      </w:r>
      <w:r w:rsidR="00BC635E">
        <w:t>ș</w:t>
      </w:r>
      <w:r w:rsidRPr="00B26C43">
        <w:t xml:space="preserve">eurilor, precum </w:t>
      </w:r>
      <w:r w:rsidR="00BC635E">
        <w:t>ș</w:t>
      </w:r>
      <w:r w:rsidRPr="00B26C43">
        <w:t>i o calitate mai bună a mediului.</w:t>
      </w:r>
    </w:p>
    <w:p w:rsidR="000432FF" w:rsidRPr="00B26C43" w:rsidRDefault="000432FF" w:rsidP="000432FF">
      <w:pPr>
        <w:rPr>
          <w:rFonts w:eastAsia="SimSun"/>
          <w:noProof/>
        </w:rPr>
      </w:pPr>
      <w:r w:rsidRPr="00B26C43">
        <w:t>Propunerea de modificare a Directivei 2008/98/CE răspunde obliga</w:t>
      </w:r>
      <w:r w:rsidR="00BC635E">
        <w:t>ț</w:t>
      </w:r>
      <w:r w:rsidRPr="00B26C43">
        <w:t>iei prevăzute de legisla</w:t>
      </w:r>
      <w:r w:rsidR="00BC635E">
        <w:t>ț</w:t>
      </w:r>
      <w:r w:rsidRPr="00B26C43">
        <w:t>ie de revizuire a obiectivelor privind gestionarea de</w:t>
      </w:r>
      <w:r w:rsidR="00BC635E">
        <w:t>ș</w:t>
      </w:r>
      <w:r w:rsidRPr="00B26C43">
        <w:t xml:space="preserve">eurilor stabilite în directiva respectivă. Propunerile, care fac parte din Pachetul privind economia circulară </w:t>
      </w:r>
      <w:r w:rsidR="00BC635E">
        <w:t>ș</w:t>
      </w:r>
      <w:r w:rsidRPr="00B26C43">
        <w:t xml:space="preserve">i modifică cele </w:t>
      </w:r>
      <w:r w:rsidR="00BC635E">
        <w:t>ș</w:t>
      </w:r>
      <w:r w:rsidRPr="00B26C43">
        <w:t>ase</w:t>
      </w:r>
      <w:r w:rsidR="00F771C4">
        <w:t> </w:t>
      </w:r>
      <w:r w:rsidRPr="00B26C43">
        <w:t>directive men</w:t>
      </w:r>
      <w:r w:rsidR="00BC635E">
        <w:t>ț</w:t>
      </w:r>
      <w:r w:rsidRPr="00B26C43">
        <w:t>ionate mai sus, se bazează par</w:t>
      </w:r>
      <w:r w:rsidR="00BC635E">
        <w:t>ț</w:t>
      </w:r>
      <w:r w:rsidRPr="00B26C43">
        <w:t xml:space="preserve">ial pe propunerea pe care Comisia a prezentat-o în iulie 2014 </w:t>
      </w:r>
      <w:r w:rsidR="00BC635E">
        <w:t>ș</w:t>
      </w:r>
      <w:r w:rsidRPr="00B26C43">
        <w:t>i pe care a retras-o apoi în februarie 2015. Acestea sunt conforme cu obiectivele prevăzute în Foaia de parcurs privind eficien</w:t>
      </w:r>
      <w:r w:rsidR="00BC635E">
        <w:t>ț</w:t>
      </w:r>
      <w:r w:rsidRPr="00B26C43">
        <w:t>a utilizării resurselor</w:t>
      </w:r>
      <w:r w:rsidRPr="00B26C43">
        <w:rPr>
          <w:rStyle w:val="FootnoteReference"/>
          <w:noProof/>
        </w:rPr>
        <w:footnoteReference w:id="8"/>
      </w:r>
      <w:r w:rsidRPr="00B26C43">
        <w:t xml:space="preserve"> </w:t>
      </w:r>
      <w:r w:rsidR="00BC635E">
        <w:t>ș</w:t>
      </w:r>
      <w:r w:rsidRPr="00B26C43">
        <w:t>i în Al 7-lea program de ac</w:t>
      </w:r>
      <w:r w:rsidR="00BC635E">
        <w:t>ț</w:t>
      </w:r>
      <w:r w:rsidRPr="00B26C43">
        <w:t>iune pentru mediu</w:t>
      </w:r>
      <w:r w:rsidRPr="00B26C43">
        <w:rPr>
          <w:rStyle w:val="FootnoteReference"/>
          <w:noProof/>
        </w:rPr>
        <w:footnoteReference w:id="9"/>
      </w:r>
      <w:r w:rsidRPr="00B26C43">
        <w:t>, inclusiv aplicarea integrală a ierarhiei de</w:t>
      </w:r>
      <w:r w:rsidR="00BC635E">
        <w:t>ș</w:t>
      </w:r>
      <w:r w:rsidRPr="00B26C43">
        <w:t>eurilor</w:t>
      </w:r>
      <w:r w:rsidRPr="00B26C43">
        <w:rPr>
          <w:rStyle w:val="FootnoteReference"/>
          <w:noProof/>
        </w:rPr>
        <w:footnoteReference w:id="10"/>
      </w:r>
      <w:r w:rsidRPr="00B26C43">
        <w:t xml:space="preserve"> în toate statele membre, reducerea volumului de de</w:t>
      </w:r>
      <w:r w:rsidR="00BC635E">
        <w:t>ș</w:t>
      </w:r>
      <w:r w:rsidRPr="00B26C43">
        <w:t xml:space="preserve">euri generate exprimat ca valoare absolută </w:t>
      </w:r>
      <w:r w:rsidR="00BC635E">
        <w:t>ș</w:t>
      </w:r>
      <w:r w:rsidRPr="00B26C43">
        <w:t>i pe cap de locuitor, asigurarea unei calită</w:t>
      </w:r>
      <w:r w:rsidR="00BC635E">
        <w:t>ț</w:t>
      </w:r>
      <w:r w:rsidRPr="00B26C43">
        <w:t xml:space="preserve">i ridicate a reciclării </w:t>
      </w:r>
      <w:r w:rsidR="00BC635E">
        <w:t>ș</w:t>
      </w:r>
      <w:r w:rsidRPr="00B26C43">
        <w:t>i utilizarea de</w:t>
      </w:r>
      <w:r w:rsidR="00BC635E">
        <w:t>ș</w:t>
      </w:r>
      <w:r w:rsidRPr="00B26C43">
        <w:t xml:space="preserve">eurilor reciclate ca sursă importantă </w:t>
      </w:r>
      <w:r w:rsidR="00BC635E">
        <w:t>ș</w:t>
      </w:r>
      <w:r w:rsidRPr="00B26C43">
        <w:t>i fiabilă de materii prime pentru Uniune. De asemenea, propunerile contribuie la punerea în aplicare a Ini</w:t>
      </w:r>
      <w:r w:rsidR="00BC635E">
        <w:t>ț</w:t>
      </w:r>
      <w:r w:rsidRPr="00B26C43">
        <w:t>iativei privind materiile prime</w:t>
      </w:r>
      <w:r w:rsidRPr="00B26C43">
        <w:rPr>
          <w:rStyle w:val="FootnoteReference"/>
          <w:noProof/>
        </w:rPr>
        <w:footnoteReference w:id="11"/>
      </w:r>
      <w:r w:rsidRPr="00B26C43">
        <w:t xml:space="preserve"> </w:t>
      </w:r>
      <w:r w:rsidR="00BC635E">
        <w:t>ș</w:t>
      </w:r>
      <w:r w:rsidRPr="00B26C43">
        <w:t>i abordează necesitatea prevenirii generării de de</w:t>
      </w:r>
      <w:r w:rsidR="00BC635E">
        <w:t>ș</w:t>
      </w:r>
      <w:r w:rsidRPr="00B26C43">
        <w:t>euri alimentare. Totodată, propunerile simplifică obliga</w:t>
      </w:r>
      <w:r w:rsidR="00BC635E">
        <w:t>ț</w:t>
      </w:r>
      <w:r w:rsidRPr="00B26C43">
        <w:t xml:space="preserve">iile de raportare incluse în toate cele </w:t>
      </w:r>
      <w:r w:rsidR="00BC635E">
        <w:t>ș</w:t>
      </w:r>
      <w:r w:rsidRPr="00B26C43">
        <w:t>ase directive.</w:t>
      </w:r>
    </w:p>
    <w:p w:rsidR="000432FF" w:rsidRPr="00B26C43" w:rsidRDefault="000432FF" w:rsidP="000432FF">
      <w:pPr>
        <w:pStyle w:val="ManualHeading1"/>
        <w:spacing w:before="120"/>
        <w:rPr>
          <w:noProof/>
        </w:rPr>
      </w:pPr>
      <w:r w:rsidRPr="00B26C43">
        <w:t>2.</w:t>
      </w:r>
      <w:r w:rsidRPr="00B26C43">
        <w:tab/>
        <w:t>REZULTATELE CONSULTĂRILOR CU PĂR</w:t>
      </w:r>
      <w:r w:rsidR="00BC635E">
        <w:t>Ț</w:t>
      </w:r>
      <w:r w:rsidRPr="00B26C43">
        <w:t xml:space="preserve">ILE INTERESATE </w:t>
      </w:r>
      <w:r w:rsidR="00BC635E">
        <w:t>Ș</w:t>
      </w:r>
      <w:r w:rsidRPr="00B26C43">
        <w:t>I ALE EVALUĂRII IMPACTULUI</w:t>
      </w:r>
    </w:p>
    <w:p w:rsidR="000432FF" w:rsidRPr="00B26C43" w:rsidRDefault="000432FF" w:rsidP="000432FF">
      <w:pPr>
        <w:pStyle w:val="ManualHeading2"/>
        <w:rPr>
          <w:noProof/>
        </w:rPr>
      </w:pPr>
      <w:r w:rsidRPr="00B26C43">
        <w:t>2.1</w:t>
      </w:r>
      <w:r w:rsidRPr="00B26C43">
        <w:tab/>
        <w:t>Studii</w:t>
      </w:r>
    </w:p>
    <w:p w:rsidR="000432FF" w:rsidRPr="00B26C43" w:rsidRDefault="000432FF" w:rsidP="000432FF">
      <w:pPr>
        <w:rPr>
          <w:rFonts w:eastAsia="SimSun"/>
          <w:noProof/>
        </w:rPr>
      </w:pPr>
      <w:r w:rsidRPr="00B26C43">
        <w:t xml:space="preserve">Propunerile </w:t>
      </w:r>
      <w:r w:rsidR="00BC635E">
        <w:t>ș</w:t>
      </w:r>
      <w:r w:rsidRPr="00B26C43">
        <w:t>i evaluarea impactului care le înso</w:t>
      </w:r>
      <w:r w:rsidR="00BC635E">
        <w:t>ț</w:t>
      </w:r>
      <w:r w:rsidRPr="00B26C43">
        <w:t>e</w:t>
      </w:r>
      <w:r w:rsidR="00BC635E">
        <w:t>ș</w:t>
      </w:r>
      <w:r w:rsidRPr="00B26C43">
        <w:t xml:space="preserve">te evaluează aspectele tehnologice, socioeconomice, precum </w:t>
      </w:r>
      <w:r w:rsidR="00BC635E">
        <w:t>ș</w:t>
      </w:r>
      <w:r w:rsidRPr="00B26C43">
        <w:t xml:space="preserve">i cele legate de analiza cost-beneficiu aferente punerii în aplicare </w:t>
      </w:r>
      <w:r w:rsidR="00BC635E">
        <w:t>ș</w:t>
      </w:r>
      <w:r w:rsidRPr="00B26C43">
        <w:t>i dezvoltării ulterioare a legisla</w:t>
      </w:r>
      <w:r w:rsidR="00BC635E">
        <w:t>ț</w:t>
      </w:r>
      <w:r w:rsidRPr="00B26C43">
        <w:t>iei UE în domeniul de</w:t>
      </w:r>
      <w:r w:rsidR="00BC635E">
        <w:t>ș</w:t>
      </w:r>
      <w:r w:rsidRPr="00B26C43">
        <w:t>eurilor. S-a elaborat un supliment la evaluarea impactului cu scopul de a analiza efectele pe care le pot avea variantele suplimentare ale principalelor op</w:t>
      </w:r>
      <w:r w:rsidR="00BC635E">
        <w:t>ț</w:t>
      </w:r>
      <w:r w:rsidRPr="00B26C43">
        <w:t>iuni de politică definite în evaluarea impactului.</w:t>
      </w:r>
    </w:p>
    <w:p w:rsidR="000432FF" w:rsidRPr="00B26C43" w:rsidRDefault="000432FF" w:rsidP="000432FF">
      <w:pPr>
        <w:pStyle w:val="ManualHeading2"/>
        <w:rPr>
          <w:noProof/>
        </w:rPr>
      </w:pPr>
      <w:r w:rsidRPr="00B26C43">
        <w:t>2.2</w:t>
      </w:r>
      <w:r w:rsidRPr="00B26C43">
        <w:tab/>
        <w:t>Consultare internă</w:t>
      </w:r>
    </w:p>
    <w:p w:rsidR="000432FF" w:rsidRPr="00B26C43" w:rsidRDefault="000432FF" w:rsidP="000432FF">
      <w:pPr>
        <w:rPr>
          <w:rFonts w:eastAsia="SimSun"/>
          <w:noProof/>
        </w:rPr>
      </w:pPr>
      <w:r w:rsidRPr="00B26C43">
        <w:t xml:space="preserve">În cadrul Comisiei, un grup de coordonare privind evaluarea impactului, alcătuit din diferite servicii ale Comisiei (SG, ECFIN, GROW, CLIMA, JRC </w:t>
      </w:r>
      <w:r w:rsidR="00BC635E">
        <w:t>ș</w:t>
      </w:r>
      <w:r w:rsidRPr="00B26C43">
        <w:t xml:space="preserve">i ESTAT) a urmărit pregătirea propunerilor legislative. </w:t>
      </w:r>
    </w:p>
    <w:p w:rsidR="000432FF" w:rsidRPr="00B26C43" w:rsidRDefault="000432FF" w:rsidP="000432FF">
      <w:pPr>
        <w:pStyle w:val="ManualHeading2"/>
        <w:rPr>
          <w:noProof/>
        </w:rPr>
      </w:pPr>
      <w:r w:rsidRPr="00B26C43">
        <w:t>2.3</w:t>
      </w:r>
      <w:r w:rsidRPr="00B26C43">
        <w:tab/>
        <w:t>Consultare externă</w:t>
      </w:r>
    </w:p>
    <w:p w:rsidR="000432FF" w:rsidRPr="00B26C43" w:rsidRDefault="000432FF" w:rsidP="000432FF">
      <w:pPr>
        <w:rPr>
          <w:rFonts w:eastAsia="SimSun"/>
          <w:noProof/>
        </w:rPr>
      </w:pPr>
      <w:r w:rsidRPr="00B26C43">
        <w:t xml:space="preserve">Comisia a elaborat o listă orientativă a problemelor care trebuie abordate </w:t>
      </w:r>
      <w:r w:rsidR="00BC635E">
        <w:t>ș</w:t>
      </w:r>
      <w:r w:rsidRPr="00B26C43">
        <w:t>i primele interviuri cu principalele păr</w:t>
      </w:r>
      <w:r w:rsidR="00BC635E">
        <w:t>ț</w:t>
      </w:r>
      <w:r w:rsidRPr="00B26C43">
        <w:t>i interesate au început în februarie 2013. În iunie 2013 s-a lansat o consultare publică online în conformitate cu standardele minime privind consultările, care s-a încheiat în septembrie 2013. Au fost transmise 670 de răspunsuri, ceea ce reflectă un grad ridicat de îngrijorare în rândul publicului referitor la situa</w:t>
      </w:r>
      <w:r w:rsidR="00BC635E">
        <w:t>ț</w:t>
      </w:r>
      <w:r w:rsidRPr="00B26C43">
        <w:t>ia gestionării de</w:t>
      </w:r>
      <w:r w:rsidR="00BC635E">
        <w:t>ș</w:t>
      </w:r>
      <w:r w:rsidRPr="00B26C43">
        <w:t xml:space="preserve">eurilor în UE </w:t>
      </w:r>
      <w:r w:rsidR="00BC635E">
        <w:t>ș</w:t>
      </w:r>
      <w:r w:rsidRPr="00B26C43">
        <w:t>i nivelul înalt al a</w:t>
      </w:r>
      <w:r w:rsidR="00BC635E">
        <w:t>ș</w:t>
      </w:r>
      <w:r w:rsidRPr="00B26C43">
        <w:t>teptărilor privind ac</w:t>
      </w:r>
      <w:r w:rsidR="00BC635E">
        <w:t>ț</w:t>
      </w:r>
      <w:r w:rsidRPr="00B26C43">
        <w:t>iunea UE în acest domeniu. În perioada iunie</w:t>
      </w:r>
      <w:r w:rsidR="00F771C4">
        <w:t>­</w:t>
      </w:r>
      <w:r w:rsidRPr="00B26C43">
        <w:t xml:space="preserve">septembrie 2015, a avut loc o consultare specifică a statelor membre, precum </w:t>
      </w:r>
      <w:r w:rsidR="00BC635E">
        <w:t>ș</w:t>
      </w:r>
      <w:r w:rsidRPr="00B26C43">
        <w:t xml:space="preserve">i o consultare mai amplă privind economia circulară. </w:t>
      </w:r>
    </w:p>
    <w:p w:rsidR="000432FF" w:rsidRPr="00B26C43" w:rsidRDefault="000432FF" w:rsidP="000432FF">
      <w:pPr>
        <w:pStyle w:val="ManualHeading2"/>
        <w:rPr>
          <w:noProof/>
        </w:rPr>
      </w:pPr>
      <w:r w:rsidRPr="00B26C43">
        <w:lastRenderedPageBreak/>
        <w:t>2.4</w:t>
      </w:r>
      <w:r w:rsidRPr="00B26C43">
        <w:tab/>
        <w:t>Evaluarea impactului</w:t>
      </w:r>
    </w:p>
    <w:p w:rsidR="000432FF" w:rsidRPr="00B26C43" w:rsidRDefault="000432FF" w:rsidP="000432FF">
      <w:pPr>
        <w:rPr>
          <w:rFonts w:eastAsia="SimSun"/>
          <w:noProof/>
        </w:rPr>
      </w:pPr>
      <w:r w:rsidRPr="00B26C43">
        <w:t>Împreună cu propunerea adoptată în iulie 2014</w:t>
      </w:r>
      <w:r w:rsidRPr="00B26C43">
        <w:rPr>
          <w:rStyle w:val="FootnoteReference"/>
          <w:noProof/>
        </w:rPr>
        <w:footnoteReference w:id="12"/>
      </w:r>
      <w:r w:rsidRPr="00B26C43">
        <w:t xml:space="preserve">, s-au publicat un raport privind evaluarea impactului </w:t>
      </w:r>
      <w:r w:rsidR="00BC635E">
        <w:t>ș</w:t>
      </w:r>
      <w:r w:rsidRPr="00B26C43">
        <w:t xml:space="preserve">i un rezumat. Evaluarea impactului, care reprezintă în continuare principala bază analitică pentru propunerile legislative revizuite, evaluează principalele efecte asupra mediului, sociale </w:t>
      </w:r>
      <w:r w:rsidR="00BC635E">
        <w:t>ș</w:t>
      </w:r>
      <w:r w:rsidRPr="00B26C43">
        <w:t>i economice ale diferitelor op</w:t>
      </w:r>
      <w:r w:rsidR="00BC635E">
        <w:t>ț</w:t>
      </w:r>
      <w:r w:rsidRPr="00B26C43">
        <w:t>iuni de politică în vederea îmbunătă</w:t>
      </w:r>
      <w:r w:rsidR="00BC635E">
        <w:t>ț</w:t>
      </w:r>
      <w:r w:rsidRPr="00B26C43">
        <w:t>irii gestionării de</w:t>
      </w:r>
      <w:r w:rsidR="00BC635E">
        <w:t>ș</w:t>
      </w:r>
      <w:r w:rsidRPr="00B26C43">
        <w:t>eurilor în UE. Diverse niveluri de ambi</w:t>
      </w:r>
      <w:r w:rsidR="00BC635E">
        <w:t>ț</w:t>
      </w:r>
      <w:r w:rsidRPr="00B26C43">
        <w:t xml:space="preserve">ie sunt evaluate </w:t>
      </w:r>
      <w:r w:rsidR="00BC635E">
        <w:t>ș</w:t>
      </w:r>
      <w:r w:rsidRPr="00B26C43">
        <w:t>i comparate cu un „scenariu de referin</w:t>
      </w:r>
      <w:r w:rsidR="00BC635E">
        <w:t>ț</w:t>
      </w:r>
      <w:r w:rsidRPr="00B26C43">
        <w:t xml:space="preserve">ă”, în scopul de a identifica instrumentele </w:t>
      </w:r>
      <w:r w:rsidR="00BC635E">
        <w:t>ș</w:t>
      </w:r>
      <w:r w:rsidRPr="00B26C43">
        <w:t>i obiectivele cele mai adecvate, urmărindu-se în acela</w:t>
      </w:r>
      <w:r w:rsidR="00BC635E">
        <w:t>ș</w:t>
      </w:r>
      <w:r w:rsidRPr="00B26C43">
        <w:t xml:space="preserve">i timp reducerea la minimum a costurilor </w:t>
      </w:r>
      <w:r w:rsidR="00BC635E">
        <w:t>ș</w:t>
      </w:r>
      <w:r w:rsidRPr="00B26C43">
        <w:t>i ob</w:t>
      </w:r>
      <w:r w:rsidR="00BC635E">
        <w:t>ț</w:t>
      </w:r>
      <w:r w:rsidRPr="00B26C43">
        <w:t>inerea unor beneficii maxime.</w:t>
      </w:r>
    </w:p>
    <w:p w:rsidR="000432FF" w:rsidRPr="00B26C43" w:rsidRDefault="000432FF" w:rsidP="000432FF">
      <w:pPr>
        <w:rPr>
          <w:rFonts w:eastAsia="SimSun"/>
          <w:noProof/>
        </w:rPr>
      </w:pPr>
      <w:r w:rsidRPr="00B26C43">
        <w:t>La 8 aprilie 2014, Comitetul de evaluare a impactului din cadrul Comisiei a emis un aviz pozitiv privind evaluarea impactului, formulând totodată o serie de recomandări pentru a îmbunătă</w:t>
      </w:r>
      <w:r w:rsidR="00BC635E">
        <w:t>ț</w:t>
      </w:r>
      <w:r w:rsidRPr="00B26C43">
        <w:t xml:space="preserve">i raportul. Comitetul a solicitat să se clarifice mai mult definirea problemei </w:t>
      </w:r>
      <w:r w:rsidR="00BC635E">
        <w:t>ș</w:t>
      </w:r>
      <w:r w:rsidRPr="00B26C43">
        <w:t>i necesitatea de a impune noi obiective intermediare, să se aducă argumente mai solide în favoarea interdic</w:t>
      </w:r>
      <w:r w:rsidR="00BC635E">
        <w:t>ț</w:t>
      </w:r>
      <w:r w:rsidRPr="00B26C43">
        <w:t>iei de depozitare a de</w:t>
      </w:r>
      <w:r w:rsidR="00BC635E">
        <w:t>ș</w:t>
      </w:r>
      <w:r w:rsidRPr="00B26C43">
        <w:t>eurilor din punctul de vedere al subsidiarită</w:t>
      </w:r>
      <w:r w:rsidR="00BC635E">
        <w:t>ț</w:t>
      </w:r>
      <w:r w:rsidRPr="00B26C43">
        <w:t xml:space="preserve">ii </w:t>
      </w:r>
      <w:r w:rsidR="00BC635E">
        <w:t>ș</w:t>
      </w:r>
      <w:r w:rsidRPr="00B26C43">
        <w:t>i al propor</w:t>
      </w:r>
      <w:r w:rsidR="00BC635E">
        <w:t>ț</w:t>
      </w:r>
      <w:r w:rsidRPr="00B26C43">
        <w:t>ionalită</w:t>
      </w:r>
      <w:r w:rsidR="00BC635E">
        <w:t>ț</w:t>
      </w:r>
      <w:r w:rsidRPr="00B26C43">
        <w:t xml:space="preserve">ii </w:t>
      </w:r>
      <w:r w:rsidR="00BC635E">
        <w:t>ș</w:t>
      </w:r>
      <w:r w:rsidRPr="00B26C43">
        <w:t xml:space="preserve">i în favoarea stabilirii unor obiective uniforme pentru toate statele membre, precum </w:t>
      </w:r>
      <w:r w:rsidR="00BC635E">
        <w:t>ș</w:t>
      </w:r>
      <w:r w:rsidRPr="00B26C43">
        <w:t>i să se explice mai în detaliu modul în care rezultatele diferite ob</w:t>
      </w:r>
      <w:r w:rsidR="00BC635E">
        <w:t>ț</w:t>
      </w:r>
      <w:r w:rsidRPr="00B26C43">
        <w:t>inute de statele</w:t>
      </w:r>
      <w:r w:rsidR="00F771C4">
        <w:t> </w:t>
      </w:r>
      <w:r w:rsidRPr="00B26C43">
        <w:t>membre sunt luate în considerare în cadrul propunerii.</w:t>
      </w:r>
    </w:p>
    <w:p w:rsidR="000432FF" w:rsidRPr="00B26C43" w:rsidRDefault="000432FF" w:rsidP="000432FF">
      <w:pPr>
        <w:rPr>
          <w:rFonts w:eastAsia="SimSun"/>
          <w:noProof/>
          <w:szCs w:val="24"/>
        </w:rPr>
      </w:pPr>
      <w:r w:rsidRPr="00B26C43">
        <w:t>Concluzia evaluării impactului este că o combinare a op</w:t>
      </w:r>
      <w:r w:rsidR="00BC635E">
        <w:t>ț</w:t>
      </w:r>
      <w:r w:rsidRPr="00B26C43">
        <w:t xml:space="preserve">iunilor va aduce următoarele beneficii: </w:t>
      </w:r>
    </w:p>
    <w:p w:rsidR="000432FF" w:rsidRPr="00B26C43" w:rsidRDefault="000432FF" w:rsidP="000432FF">
      <w:pPr>
        <w:pStyle w:val="Tiret0"/>
        <w:numPr>
          <w:ilvl w:val="0"/>
          <w:numId w:val="9"/>
        </w:numPr>
        <w:rPr>
          <w:rFonts w:eastAsia="SimSun"/>
          <w:noProof/>
        </w:rPr>
      </w:pPr>
      <w:r w:rsidRPr="00B26C43">
        <w:t>reducerea sarcinii administrative în special pentru unită</w:t>
      </w:r>
      <w:r w:rsidR="00BC635E">
        <w:t>ț</w:t>
      </w:r>
      <w:r w:rsidRPr="00B26C43">
        <w:t xml:space="preserve">ile sau întreprinderile mici, simplificarea </w:t>
      </w:r>
      <w:r w:rsidR="00BC635E">
        <w:t>ș</w:t>
      </w:r>
      <w:r w:rsidRPr="00B26C43">
        <w:t>i o mai bună punere în aplicare, inclusiv prin men</w:t>
      </w:r>
      <w:r w:rsidR="00BC635E">
        <w:t>ț</w:t>
      </w:r>
      <w:r w:rsidRPr="00B26C43">
        <w:t>inerea unor obiective adecvate scopului;</w:t>
      </w:r>
    </w:p>
    <w:p w:rsidR="000432FF" w:rsidRPr="00B26C43" w:rsidRDefault="000432FF" w:rsidP="000432FF">
      <w:pPr>
        <w:pStyle w:val="Tiret0"/>
        <w:numPr>
          <w:ilvl w:val="0"/>
          <w:numId w:val="9"/>
        </w:numPr>
        <w:rPr>
          <w:rFonts w:eastAsia="SimSun"/>
          <w:noProof/>
        </w:rPr>
      </w:pPr>
      <w:r w:rsidRPr="00B26C43">
        <w:t xml:space="preserve">crearea de locuri de muncă – până în 2035 ar putea fi create peste 170 000 de locuri de muncă, pentru majoritatea acestora fiind imposibilă o delocalizare în afara UE; </w:t>
      </w:r>
    </w:p>
    <w:p w:rsidR="000432FF" w:rsidRPr="00B26C43" w:rsidRDefault="000432FF" w:rsidP="000432FF">
      <w:pPr>
        <w:pStyle w:val="Tiret0"/>
        <w:numPr>
          <w:ilvl w:val="0"/>
          <w:numId w:val="9"/>
        </w:numPr>
        <w:rPr>
          <w:rFonts w:eastAsia="SimSun"/>
          <w:noProof/>
        </w:rPr>
      </w:pPr>
      <w:r w:rsidRPr="00B26C43">
        <w:t xml:space="preserve">reducerea emisiilor de gaze cu efect de seră – între 2015 </w:t>
      </w:r>
      <w:r w:rsidR="00BC635E">
        <w:t>ș</w:t>
      </w:r>
      <w:r w:rsidRPr="00B26C43">
        <w:t>i 2035 s-ar putea evita generarea a peste 600 de milioane de tone de gaze cu efect de seră;</w:t>
      </w:r>
    </w:p>
    <w:p w:rsidR="000432FF" w:rsidRPr="00B26C43" w:rsidRDefault="000432FF" w:rsidP="000432FF">
      <w:pPr>
        <w:pStyle w:val="Tiret0"/>
        <w:numPr>
          <w:ilvl w:val="0"/>
          <w:numId w:val="9"/>
        </w:numPr>
        <w:rPr>
          <w:rFonts w:eastAsia="SimSun"/>
          <w:noProof/>
        </w:rPr>
      </w:pPr>
      <w:r w:rsidRPr="00B26C43">
        <w:t>efecte pozitive asupra competitivită</w:t>
      </w:r>
      <w:r w:rsidR="00BC635E">
        <w:t>ț</w:t>
      </w:r>
      <w:r w:rsidRPr="00B26C43">
        <w:t xml:space="preserve">ii sectoarelor de gestionare </w:t>
      </w:r>
      <w:r w:rsidR="00BC635E">
        <w:t>ș</w:t>
      </w:r>
      <w:r w:rsidRPr="00B26C43">
        <w:t>i de reciclare a de</w:t>
      </w:r>
      <w:r w:rsidR="00BC635E">
        <w:t>ș</w:t>
      </w:r>
      <w:r w:rsidRPr="00B26C43">
        <w:t xml:space="preserve">eurilor din UE, precum </w:t>
      </w:r>
      <w:r w:rsidR="00BC635E">
        <w:t>ș</w:t>
      </w:r>
      <w:r w:rsidRPr="00B26C43">
        <w:t>i asupra industriei prelucrătoare din UE (scheme de răspundere extinsă a producătorilor îmbunătă</w:t>
      </w:r>
      <w:r w:rsidR="00BC635E">
        <w:t>ț</w:t>
      </w:r>
      <w:r w:rsidRPr="00B26C43">
        <w:t>ite, riscuri reduse aferente accesului la materii prime);</w:t>
      </w:r>
    </w:p>
    <w:p w:rsidR="000432FF" w:rsidRPr="00B26C43" w:rsidRDefault="000432FF" w:rsidP="000432FF">
      <w:pPr>
        <w:pStyle w:val="Tiret0"/>
        <w:numPr>
          <w:ilvl w:val="0"/>
          <w:numId w:val="9"/>
        </w:numPr>
        <w:rPr>
          <w:rFonts w:eastAsia="SimSun"/>
          <w:noProof/>
        </w:rPr>
      </w:pPr>
      <w:r w:rsidRPr="00B26C43">
        <w:t>reintegrarea în economia UE a materiilor prime secundare, ceea ce, la rândul său, va reduce dependen</w:t>
      </w:r>
      <w:r w:rsidR="00BC635E">
        <w:t>ț</w:t>
      </w:r>
      <w:r w:rsidRPr="00B26C43">
        <w:t>a UE de importurile de materii prime.</w:t>
      </w:r>
    </w:p>
    <w:p w:rsidR="000432FF" w:rsidRPr="00B26C43" w:rsidRDefault="000432FF" w:rsidP="000432FF">
      <w:pPr>
        <w:rPr>
          <w:rFonts w:eastAsia="SimSun"/>
          <w:noProof/>
        </w:rPr>
      </w:pPr>
      <w:r w:rsidRPr="00B26C43">
        <w:t>Alături de propunerea legislativă s-a emis o notă de analiză care completează evaluarea impactului. În această notă, s-au analizat o serie de op</w:t>
      </w:r>
      <w:r w:rsidR="00BC635E">
        <w:t>ț</w:t>
      </w:r>
      <w:r w:rsidRPr="00B26C43">
        <w:t xml:space="preserve">iuni </w:t>
      </w:r>
      <w:r w:rsidR="00BC635E">
        <w:t>ș</w:t>
      </w:r>
      <w:r w:rsidRPr="00B26C43">
        <w:t xml:space="preserve">i variante suplimentare cu scopul de a se </w:t>
      </w:r>
      <w:r w:rsidR="00BC635E">
        <w:t>ț</w:t>
      </w:r>
      <w:r w:rsidRPr="00B26C43">
        <w:t>ine seama mai bine de diferitele pozi</w:t>
      </w:r>
      <w:r w:rsidR="00BC635E">
        <w:t>ț</w:t>
      </w:r>
      <w:r w:rsidRPr="00B26C43">
        <w:t>ii de plecare ale fiecărui stat membru.</w:t>
      </w:r>
    </w:p>
    <w:p w:rsidR="000432FF" w:rsidRPr="00B26C43" w:rsidRDefault="000432FF" w:rsidP="000432FF">
      <w:pPr>
        <w:pStyle w:val="ManualHeading1"/>
        <w:spacing w:before="120"/>
        <w:rPr>
          <w:noProof/>
        </w:rPr>
      </w:pPr>
      <w:r w:rsidRPr="00B26C43">
        <w:t>3.</w:t>
      </w:r>
      <w:r w:rsidRPr="00B26C43">
        <w:tab/>
        <w:t>ELEMENTELE JURIDICE ALE PROPUNERII</w:t>
      </w:r>
    </w:p>
    <w:p w:rsidR="000432FF" w:rsidRPr="00B26C43" w:rsidRDefault="000432FF" w:rsidP="000432FF">
      <w:pPr>
        <w:pStyle w:val="ManualHeading2"/>
        <w:rPr>
          <w:noProof/>
        </w:rPr>
      </w:pPr>
      <w:r w:rsidRPr="00B26C43">
        <w:t>3.1</w:t>
      </w:r>
      <w:r w:rsidRPr="00B26C43">
        <w:tab/>
        <w:t>Rezumatul ac</w:t>
      </w:r>
      <w:r w:rsidR="00BC635E">
        <w:t>ț</w:t>
      </w:r>
      <w:r w:rsidRPr="00B26C43">
        <w:t>iunii propuse</w:t>
      </w:r>
    </w:p>
    <w:p w:rsidR="000432FF" w:rsidRPr="00B26C43" w:rsidRDefault="000432FF" w:rsidP="000432FF">
      <w:pPr>
        <w:pStyle w:val="Text1"/>
        <w:ind w:left="0"/>
        <w:rPr>
          <w:noProof/>
        </w:rPr>
      </w:pPr>
      <w:r w:rsidRPr="00B26C43">
        <w:t>Principalele elemente ale propunerilor de modificare a legisla</w:t>
      </w:r>
      <w:r w:rsidR="00BC635E">
        <w:t>ț</w:t>
      </w:r>
      <w:r w:rsidRPr="00B26C43">
        <w:t>iei UE în domeniul de</w:t>
      </w:r>
      <w:r w:rsidR="00BC635E">
        <w:t>ș</w:t>
      </w:r>
      <w:r w:rsidRPr="00B26C43">
        <w:t xml:space="preserve">eurilor sunt: </w:t>
      </w:r>
    </w:p>
    <w:p w:rsidR="000432FF" w:rsidRPr="00B26C43" w:rsidRDefault="000432FF" w:rsidP="000432FF">
      <w:pPr>
        <w:pStyle w:val="Tiret0"/>
        <w:numPr>
          <w:ilvl w:val="0"/>
          <w:numId w:val="9"/>
        </w:numPr>
        <w:rPr>
          <w:rFonts w:eastAsia="SimSun"/>
          <w:noProof/>
        </w:rPr>
      </w:pPr>
      <w:r w:rsidRPr="00B26C43">
        <w:t>alinierea defini</w:t>
      </w:r>
      <w:r w:rsidR="00BC635E">
        <w:t>ț</w:t>
      </w:r>
      <w:r w:rsidRPr="00B26C43">
        <w:t>iilor;</w:t>
      </w:r>
    </w:p>
    <w:p w:rsidR="000432FF" w:rsidRPr="00B26C43" w:rsidRDefault="000432FF" w:rsidP="000432FF">
      <w:pPr>
        <w:pStyle w:val="Tiret0"/>
        <w:numPr>
          <w:ilvl w:val="0"/>
          <w:numId w:val="9"/>
        </w:numPr>
        <w:rPr>
          <w:rFonts w:eastAsia="SimSun"/>
          <w:noProof/>
        </w:rPr>
      </w:pPr>
      <w:r w:rsidRPr="00B26C43">
        <w:t xml:space="preserve">majorarea obiectivului privind pregătirea pentru reutilizare </w:t>
      </w:r>
      <w:r w:rsidR="00BC635E">
        <w:t>ș</w:t>
      </w:r>
      <w:r w:rsidRPr="00B26C43">
        <w:t>i reciclarea pentru de</w:t>
      </w:r>
      <w:r w:rsidR="00BC635E">
        <w:t>ș</w:t>
      </w:r>
      <w:r w:rsidRPr="00B26C43">
        <w:t xml:space="preserve">eurile municipale la 65 % până în 2030; </w:t>
      </w:r>
    </w:p>
    <w:p w:rsidR="000432FF" w:rsidRPr="00B26C43" w:rsidRDefault="000432FF" w:rsidP="000432FF">
      <w:pPr>
        <w:pStyle w:val="Tiret0"/>
        <w:numPr>
          <w:ilvl w:val="0"/>
          <w:numId w:val="9"/>
        </w:numPr>
        <w:rPr>
          <w:rFonts w:eastAsia="SimSun"/>
          <w:noProof/>
        </w:rPr>
      </w:pPr>
      <w:r w:rsidRPr="00B26C43">
        <w:lastRenderedPageBreak/>
        <w:t xml:space="preserve">majorarea obiectivelor privind pregătirea pentru reutilizare </w:t>
      </w:r>
      <w:r w:rsidR="00BC635E">
        <w:t>ș</w:t>
      </w:r>
      <w:r w:rsidRPr="00B26C43">
        <w:t>i reciclarea pentru de</w:t>
      </w:r>
      <w:r w:rsidR="00BC635E">
        <w:t>ș</w:t>
      </w:r>
      <w:r w:rsidRPr="00B26C43">
        <w:t xml:space="preserve">eurile de ambalaje </w:t>
      </w:r>
      <w:r w:rsidR="00BC635E">
        <w:t>ș</w:t>
      </w:r>
      <w:r w:rsidRPr="00B26C43">
        <w:t>i simplificarea setului de obiective;</w:t>
      </w:r>
    </w:p>
    <w:p w:rsidR="000432FF" w:rsidRPr="00B26C43" w:rsidRDefault="000432FF" w:rsidP="000432FF">
      <w:pPr>
        <w:pStyle w:val="Tiret0"/>
        <w:numPr>
          <w:ilvl w:val="0"/>
          <w:numId w:val="9"/>
        </w:numPr>
        <w:rPr>
          <w:rFonts w:eastAsia="SimSun"/>
          <w:noProof/>
        </w:rPr>
      </w:pPr>
      <w:r w:rsidRPr="00B26C43">
        <w:t>limitarea treptată a depozitării de</w:t>
      </w:r>
      <w:r w:rsidR="00BC635E">
        <w:t>ș</w:t>
      </w:r>
      <w:r w:rsidRPr="00B26C43">
        <w:t xml:space="preserve">eurilor municipale la 10 % până în 2030; </w:t>
      </w:r>
    </w:p>
    <w:p w:rsidR="000432FF" w:rsidRPr="00B26C43" w:rsidRDefault="000432FF" w:rsidP="000432FF">
      <w:pPr>
        <w:pStyle w:val="Tiret0"/>
        <w:numPr>
          <w:ilvl w:val="0"/>
          <w:numId w:val="9"/>
        </w:numPr>
        <w:rPr>
          <w:rFonts w:eastAsia="SimSun"/>
          <w:noProof/>
        </w:rPr>
      </w:pPr>
      <w:r w:rsidRPr="00B26C43">
        <w:t xml:space="preserve">o mai mare armonizare </w:t>
      </w:r>
      <w:r w:rsidR="00BC635E">
        <w:t>ș</w:t>
      </w:r>
      <w:r w:rsidRPr="00B26C43">
        <w:t xml:space="preserve">i simplificare a cadrului juridic privind subprodusele </w:t>
      </w:r>
      <w:r w:rsidR="00BC635E">
        <w:t>ș</w:t>
      </w:r>
      <w:r w:rsidRPr="00B26C43">
        <w:t>i încetarea statutului de de</w:t>
      </w:r>
      <w:r w:rsidR="00BC635E">
        <w:t>ș</w:t>
      </w:r>
      <w:r w:rsidRPr="00B26C43">
        <w:t>eu;</w:t>
      </w:r>
    </w:p>
    <w:p w:rsidR="000432FF" w:rsidRPr="00B26C43" w:rsidRDefault="000432FF" w:rsidP="000432FF">
      <w:pPr>
        <w:pStyle w:val="Tiret0"/>
        <w:numPr>
          <w:ilvl w:val="0"/>
          <w:numId w:val="9"/>
        </w:numPr>
        <w:rPr>
          <w:rFonts w:eastAsia="SimSun"/>
          <w:noProof/>
        </w:rPr>
      </w:pPr>
      <w:r w:rsidRPr="00B26C43">
        <w:t>noi măsuri de promovare a prevenirii, inclusiv pentru de</w:t>
      </w:r>
      <w:r w:rsidR="00BC635E">
        <w:t>ș</w:t>
      </w:r>
      <w:r w:rsidRPr="00B26C43">
        <w:t xml:space="preserve">eurile alimentare, </w:t>
      </w:r>
      <w:r w:rsidR="00BC635E">
        <w:t>ș</w:t>
      </w:r>
      <w:r w:rsidRPr="00B26C43">
        <w:t xml:space="preserve">i a reutilizării; </w:t>
      </w:r>
    </w:p>
    <w:p w:rsidR="000432FF" w:rsidRPr="00B26C43" w:rsidRDefault="000432FF" w:rsidP="000432FF">
      <w:pPr>
        <w:pStyle w:val="Tiret0"/>
        <w:numPr>
          <w:ilvl w:val="0"/>
          <w:numId w:val="9"/>
        </w:numPr>
        <w:rPr>
          <w:rFonts w:eastAsia="SimSun"/>
          <w:noProof/>
        </w:rPr>
      </w:pPr>
      <w:r w:rsidRPr="00B26C43">
        <w:t>introducerea unor condi</w:t>
      </w:r>
      <w:r w:rsidR="00BC635E">
        <w:t>ț</w:t>
      </w:r>
      <w:r w:rsidRPr="00B26C43">
        <w:t>ii minime de func</w:t>
      </w:r>
      <w:r w:rsidR="00BC635E">
        <w:t>ț</w:t>
      </w:r>
      <w:r w:rsidRPr="00B26C43">
        <w:t>ionare pentru răspunderea extinsă a producător</w:t>
      </w:r>
      <w:r w:rsidR="002D167C">
        <w:t>ilor</w:t>
      </w:r>
      <w:r w:rsidRPr="00B26C43">
        <w:t>;</w:t>
      </w:r>
    </w:p>
    <w:p w:rsidR="000432FF" w:rsidRPr="00B26C43" w:rsidRDefault="000432FF" w:rsidP="000432FF">
      <w:pPr>
        <w:pStyle w:val="Tiret0"/>
        <w:numPr>
          <w:ilvl w:val="0"/>
          <w:numId w:val="9"/>
        </w:numPr>
        <w:rPr>
          <w:rFonts w:eastAsia="SimSun"/>
          <w:noProof/>
        </w:rPr>
      </w:pPr>
      <w:r w:rsidRPr="00B26C43">
        <w:t>introducerea unui sistem de alertă timpurie pentru monitorizarea conformită</w:t>
      </w:r>
      <w:r w:rsidR="00BC635E">
        <w:t>ț</w:t>
      </w:r>
      <w:r w:rsidRPr="00B26C43">
        <w:t>ii cu obiectivele în materie de reciclare;</w:t>
      </w:r>
    </w:p>
    <w:p w:rsidR="000432FF" w:rsidRPr="00B26C43" w:rsidRDefault="000432FF" w:rsidP="000432FF">
      <w:pPr>
        <w:pStyle w:val="Tiret0"/>
        <w:numPr>
          <w:ilvl w:val="0"/>
          <w:numId w:val="9"/>
        </w:numPr>
        <w:rPr>
          <w:rFonts w:eastAsia="SimSun"/>
          <w:noProof/>
        </w:rPr>
      </w:pPr>
      <w:r w:rsidRPr="00B26C43">
        <w:t xml:space="preserve">simplificarea </w:t>
      </w:r>
      <w:r w:rsidR="00BC635E">
        <w:t>ș</w:t>
      </w:r>
      <w:r w:rsidRPr="00B26C43">
        <w:t>i ra</w:t>
      </w:r>
      <w:r w:rsidR="00BC635E">
        <w:t>ț</w:t>
      </w:r>
      <w:r w:rsidRPr="00B26C43">
        <w:t>ionalizarea obliga</w:t>
      </w:r>
      <w:r w:rsidR="00BC635E">
        <w:t>ț</w:t>
      </w:r>
      <w:r w:rsidRPr="00B26C43">
        <w:t>iilor de raportare;</w:t>
      </w:r>
    </w:p>
    <w:p w:rsidR="000432FF" w:rsidRPr="00B26C43" w:rsidRDefault="000432FF" w:rsidP="000432FF">
      <w:pPr>
        <w:pStyle w:val="Tiret0"/>
        <w:numPr>
          <w:ilvl w:val="0"/>
          <w:numId w:val="9"/>
        </w:numPr>
        <w:rPr>
          <w:rFonts w:eastAsia="SimSun"/>
          <w:noProof/>
        </w:rPr>
      </w:pPr>
      <w:r w:rsidRPr="00B26C43">
        <w:t>alinierea la dispozi</w:t>
      </w:r>
      <w:r w:rsidR="00BC635E">
        <w:t>ț</w:t>
      </w:r>
      <w:r w:rsidRPr="00B26C43">
        <w:t xml:space="preserve">iile articolelor 290 </w:t>
      </w:r>
      <w:r w:rsidR="00BC635E">
        <w:t>ș</w:t>
      </w:r>
      <w:r w:rsidRPr="00B26C43">
        <w:t xml:space="preserve">i 291 din TFUE privind actele delegate </w:t>
      </w:r>
      <w:r w:rsidR="00BC635E">
        <w:t>ș</w:t>
      </w:r>
      <w:r w:rsidRPr="00B26C43">
        <w:t>i actele de punere în aplicare.</w:t>
      </w:r>
    </w:p>
    <w:p w:rsidR="000432FF" w:rsidRPr="00B26C43" w:rsidRDefault="000432FF" w:rsidP="000432FF">
      <w:pPr>
        <w:pStyle w:val="ManualHeading2"/>
        <w:rPr>
          <w:noProof/>
        </w:rPr>
      </w:pPr>
      <w:r w:rsidRPr="00B26C43">
        <w:t>3.2</w:t>
      </w:r>
      <w:r w:rsidRPr="00B26C43">
        <w:tab/>
        <w:t xml:space="preserve">Temeiul juridic </w:t>
      </w:r>
      <w:r w:rsidR="00BC635E">
        <w:t>ș</w:t>
      </w:r>
      <w:r w:rsidRPr="00B26C43">
        <w:t>i dreptul de a ac</w:t>
      </w:r>
      <w:r w:rsidR="00BC635E">
        <w:t>ț</w:t>
      </w:r>
      <w:r w:rsidRPr="00B26C43">
        <w:t>iona</w:t>
      </w:r>
    </w:p>
    <w:p w:rsidR="000432FF" w:rsidRPr="00B26C43" w:rsidRDefault="000432FF" w:rsidP="000432FF">
      <w:pPr>
        <w:pStyle w:val="Text1"/>
        <w:ind w:left="0"/>
        <w:rPr>
          <w:rFonts w:eastAsia="SimSun"/>
          <w:noProof/>
        </w:rPr>
      </w:pPr>
      <w:r w:rsidRPr="00B26C43">
        <w:t xml:space="preserve">Propunerile modifică </w:t>
      </w:r>
      <w:r w:rsidR="00BC635E">
        <w:t>ș</w:t>
      </w:r>
      <w:r w:rsidRPr="00B26C43">
        <w:t>ase directive care abordează chestiunea gestionării diferitelor tipuri de de</w:t>
      </w:r>
      <w:r w:rsidR="00BC635E">
        <w:t>ș</w:t>
      </w:r>
      <w:r w:rsidRPr="00B26C43">
        <w:t xml:space="preserve">euri. Propunerile de modificare a Directivei 2008/98/CE, a Directivei 1999/31/CE, a Directivei 2000/53/CE, a Directivei 2006/66/CE </w:t>
      </w:r>
      <w:r w:rsidR="00BC635E">
        <w:t>ș</w:t>
      </w:r>
      <w:r w:rsidRPr="00B26C43">
        <w:t xml:space="preserve">i a Directivei 2012/19/UE au ca temei articolul 192 alineatul (1) din TFUE, iar propunerea de modificare a Directivei 94/62/CE are ca temei articolul 114 din TFUE. </w:t>
      </w:r>
    </w:p>
    <w:p w:rsidR="000432FF" w:rsidRPr="00B26C43" w:rsidRDefault="000432FF" w:rsidP="000432FF">
      <w:pPr>
        <w:pStyle w:val="Text1"/>
        <w:ind w:left="0"/>
        <w:rPr>
          <w:rFonts w:eastAsia="SimSun"/>
          <w:noProof/>
        </w:rPr>
      </w:pPr>
      <w:r w:rsidRPr="00B26C43">
        <w:t>Articolul 11 alineatul (2) din Directiva 2008/98/CE stabile</w:t>
      </w:r>
      <w:r w:rsidR="00BC635E">
        <w:t>ș</w:t>
      </w:r>
      <w:r w:rsidRPr="00B26C43">
        <w:t>te un obiectiv de 50 % în ceea ce prive</w:t>
      </w:r>
      <w:r w:rsidR="00BC635E">
        <w:t>ș</w:t>
      </w:r>
      <w:r w:rsidRPr="00B26C43">
        <w:t xml:space="preserve">te pregătirea pentru reutilizare </w:t>
      </w:r>
      <w:r w:rsidR="00BC635E">
        <w:t>ș</w:t>
      </w:r>
      <w:r w:rsidRPr="00B26C43">
        <w:t>i reciclarea de</w:t>
      </w:r>
      <w:r w:rsidR="00BC635E">
        <w:t>ș</w:t>
      </w:r>
      <w:r w:rsidRPr="00B26C43">
        <w:t xml:space="preserve">eurilor menajere </w:t>
      </w:r>
      <w:r w:rsidR="00BC635E">
        <w:t>ș</w:t>
      </w:r>
      <w:r w:rsidRPr="00B26C43">
        <w:t>i a de</w:t>
      </w:r>
      <w:r w:rsidR="00BC635E">
        <w:t>ș</w:t>
      </w:r>
      <w:r w:rsidRPr="00B26C43">
        <w:t xml:space="preserve">eurilor similare </w:t>
      </w:r>
      <w:r w:rsidR="00BC635E">
        <w:t>ș</w:t>
      </w:r>
      <w:r w:rsidRPr="00B26C43">
        <w:t>i un obiectiv de 70 % în ceea ce prive</w:t>
      </w:r>
      <w:r w:rsidR="00BC635E">
        <w:t>ș</w:t>
      </w:r>
      <w:r w:rsidRPr="00B26C43">
        <w:t xml:space="preserve">te pregătirea pentru reutilizare, reciclarea </w:t>
      </w:r>
      <w:r w:rsidR="00BC635E">
        <w:t>ș</w:t>
      </w:r>
      <w:r w:rsidRPr="00B26C43">
        <w:t>i alte opera</w:t>
      </w:r>
      <w:r w:rsidR="00BC635E">
        <w:t>ț</w:t>
      </w:r>
      <w:r w:rsidRPr="00B26C43">
        <w:t>iuni de valorificare materială a de</w:t>
      </w:r>
      <w:r w:rsidR="00BC635E">
        <w:t>ș</w:t>
      </w:r>
      <w:r w:rsidRPr="00B26C43">
        <w:t>eurilor nepericuloase provenite din activită</w:t>
      </w:r>
      <w:r w:rsidR="00BC635E">
        <w:t>ț</w:t>
      </w:r>
      <w:r w:rsidRPr="00B26C43">
        <w:t>ile de construc</w:t>
      </w:r>
      <w:r w:rsidR="00BC635E">
        <w:t>ț</w:t>
      </w:r>
      <w:r w:rsidRPr="00B26C43">
        <w:t xml:space="preserve">ie </w:t>
      </w:r>
      <w:r w:rsidR="00BC635E">
        <w:t>ș</w:t>
      </w:r>
      <w:r w:rsidRPr="00B26C43">
        <w:t xml:space="preserve">i demolări, până în 2020. În temeiul articolului 11 alineatul (4), cel târziu până la 31 decembrie 2014, Comisia a trebuit să examineze aceste obiective în vederea consolidării lor, dacă acest lucru este necesar, </w:t>
      </w:r>
      <w:r w:rsidR="00BC635E">
        <w:t>ș</w:t>
      </w:r>
      <w:r w:rsidRPr="00B26C43">
        <w:t>i pentru a lua în considerare stabilirea unor obiective pentru alte fluxuri de de</w:t>
      </w:r>
      <w:r w:rsidR="00BC635E">
        <w:t>ș</w:t>
      </w:r>
      <w:r w:rsidRPr="00B26C43">
        <w:t xml:space="preserve">euri, având în vedere efectele asupra mediului, economice </w:t>
      </w:r>
      <w:r w:rsidR="00BC635E">
        <w:t>ș</w:t>
      </w:r>
      <w:r w:rsidRPr="00B26C43">
        <w:t>i sociale relevante pe care le are stabilirea obiectivelor. În conformitate cu articolul 9 litera (c), Comisia a trebuit să stabilească, până la sfâr</w:t>
      </w:r>
      <w:r w:rsidR="00BC635E">
        <w:t>ș</w:t>
      </w:r>
      <w:r w:rsidRPr="00B26C43">
        <w:t>itul anului 2014, obiectivele pentru 2020 în materie de prevenire a generării de de</w:t>
      </w:r>
      <w:r w:rsidR="00BC635E">
        <w:t>ș</w:t>
      </w:r>
      <w:r w:rsidRPr="00B26C43">
        <w:t xml:space="preserve">euri </w:t>
      </w:r>
      <w:r w:rsidR="00BC635E">
        <w:t>ș</w:t>
      </w:r>
      <w:r w:rsidRPr="00B26C43">
        <w:t>i de decuplare, pe baza celor mai bune practici în vigoare, inclusiv, acolo unde a fost necesar, să efectueze o reexaminare a indicatorilor men</w:t>
      </w:r>
      <w:r w:rsidR="00BC635E">
        <w:t>ț</w:t>
      </w:r>
      <w:r w:rsidRPr="00B26C43">
        <w:t>iona</w:t>
      </w:r>
      <w:r w:rsidR="00BC635E">
        <w:t>ț</w:t>
      </w:r>
      <w:r w:rsidRPr="00B26C43">
        <w:t>i la articolul 29 alineatul (4). În fine, în temeiul articolului 37 alineatul (4), în primul</w:t>
      </w:r>
      <w:r w:rsidR="00F771C4">
        <w:t> </w:t>
      </w:r>
      <w:r w:rsidRPr="00B26C43">
        <w:t>raport întocmit până la 12 decembrie 2014, Comisia a trebuit să evalueze o serie de măsuri, inclusiv scheme de răspundere a producătorilor pentru anumite fluxuri de de</w:t>
      </w:r>
      <w:r w:rsidR="00BC635E">
        <w:t>ș</w:t>
      </w:r>
      <w:r w:rsidRPr="00B26C43">
        <w:t xml:space="preserve">euri, obiective, indicatori </w:t>
      </w:r>
      <w:r w:rsidR="00BC635E">
        <w:t>ș</w:t>
      </w:r>
      <w:r w:rsidRPr="00B26C43">
        <w:t xml:space="preserve">i măsuri referitoare la reciclare, precum </w:t>
      </w:r>
      <w:r w:rsidR="00BC635E">
        <w:t>ș</w:t>
      </w:r>
      <w:r w:rsidRPr="00B26C43">
        <w:t>i opera</w:t>
      </w:r>
      <w:r w:rsidR="00BC635E">
        <w:t>ț</w:t>
      </w:r>
      <w:r w:rsidRPr="00B26C43">
        <w:t xml:space="preserve">iuni de valorificare materială </w:t>
      </w:r>
      <w:r w:rsidR="00BC635E">
        <w:t>ș</w:t>
      </w:r>
      <w:r w:rsidRPr="00B26C43">
        <w:t xml:space="preserve">i energetică ce pot contribui la îndeplinirea mai eficace a obiectivelor stabilite la articolele 1 </w:t>
      </w:r>
      <w:r w:rsidR="00BC635E">
        <w:t>ș</w:t>
      </w:r>
      <w:r w:rsidRPr="00B26C43">
        <w:t>i 4.</w:t>
      </w:r>
    </w:p>
    <w:p w:rsidR="000432FF" w:rsidRPr="00B26C43" w:rsidRDefault="000432FF" w:rsidP="000432FF">
      <w:pPr>
        <w:pStyle w:val="Text1"/>
        <w:ind w:left="0"/>
        <w:rPr>
          <w:rFonts w:eastAsia="SimSun"/>
          <w:noProof/>
        </w:rPr>
      </w:pPr>
      <w:r w:rsidRPr="00B26C43">
        <w:t>Articolul 5 alineatul (2) din Directiva 1999/31/CE stabile</w:t>
      </w:r>
      <w:r w:rsidR="00BC635E">
        <w:t>ș</w:t>
      </w:r>
      <w:r w:rsidRPr="00B26C43">
        <w:t>te trei obiective pentru reducerea stocării de de</w:t>
      </w:r>
      <w:r w:rsidR="00BC635E">
        <w:t>ș</w:t>
      </w:r>
      <w:r w:rsidRPr="00B26C43">
        <w:t>euri municipale biodegradabile în depozitele de de</w:t>
      </w:r>
      <w:r w:rsidR="00BC635E">
        <w:t>ș</w:t>
      </w:r>
      <w:r w:rsidRPr="00B26C43">
        <w:t xml:space="preserve">euri </w:t>
      </w:r>
      <w:r w:rsidR="00BC635E">
        <w:t>ș</w:t>
      </w:r>
      <w:r w:rsidRPr="00B26C43">
        <w:t>i interzice depozitarea anumitor fluxuri de de</w:t>
      </w:r>
      <w:r w:rsidR="00BC635E">
        <w:t>ș</w:t>
      </w:r>
      <w:r w:rsidRPr="00B26C43">
        <w:t>euri. Ultimul obiectiv privind reducerea stocării de de</w:t>
      </w:r>
      <w:r w:rsidR="00BC635E">
        <w:t>ș</w:t>
      </w:r>
      <w:r w:rsidRPr="00B26C43">
        <w:t>euri municipale biodegradabile în depozitele de de</w:t>
      </w:r>
      <w:r w:rsidR="00BC635E">
        <w:t>ș</w:t>
      </w:r>
      <w:r w:rsidRPr="00B26C43">
        <w:t>euri trebuie să fie realizat de statele membre până la 16</w:t>
      </w:r>
      <w:r w:rsidR="00F771C4">
        <w:t> </w:t>
      </w:r>
      <w:r w:rsidRPr="00B26C43">
        <w:t>iulie 2016. În temeiul articolului 5 alineatul (2), acest obiectiv este reexaminat până la 16</w:t>
      </w:r>
      <w:r w:rsidR="00F771C4">
        <w:t> </w:t>
      </w:r>
      <w:r w:rsidRPr="00B26C43">
        <w:t>iulie 2014 în vederea confirmării sau a modificării sale în scopul asigurării unui nivel ridicat de protec</w:t>
      </w:r>
      <w:r w:rsidR="00BC635E">
        <w:t>ț</w:t>
      </w:r>
      <w:r w:rsidRPr="00B26C43">
        <w:t xml:space="preserve">ie a mediului </w:t>
      </w:r>
      <w:r w:rsidR="00BC635E">
        <w:t>ș</w:t>
      </w:r>
      <w:r w:rsidRPr="00B26C43">
        <w:t>i în lumina experien</w:t>
      </w:r>
      <w:r w:rsidR="00BC635E">
        <w:t>ț</w:t>
      </w:r>
      <w:r w:rsidRPr="00B26C43">
        <w:t>ei practice acumulate de statele membre în îndeplinirea celor două obiective anterioare.</w:t>
      </w:r>
    </w:p>
    <w:p w:rsidR="000432FF" w:rsidRPr="00B26C43" w:rsidRDefault="000432FF" w:rsidP="000432FF">
      <w:pPr>
        <w:pStyle w:val="Text1"/>
        <w:ind w:left="0"/>
        <w:rPr>
          <w:rFonts w:eastAsia="SimSun"/>
          <w:noProof/>
        </w:rPr>
      </w:pPr>
      <w:r w:rsidRPr="00B26C43">
        <w:lastRenderedPageBreak/>
        <w:t xml:space="preserve">Articolul 6 alineatul (1) din Directiva 94/62/CE prevede obiective privind valorificarea </w:t>
      </w:r>
      <w:r w:rsidR="00BC635E">
        <w:t>ș</w:t>
      </w:r>
      <w:r w:rsidRPr="00B26C43">
        <w:t>i reciclarea de</w:t>
      </w:r>
      <w:r w:rsidR="00BC635E">
        <w:t>ș</w:t>
      </w:r>
      <w:r w:rsidRPr="00B26C43">
        <w:t>eurilor de ambalaje, care, în temeiul articolului 6 alineatul (5), se stabilesc o dată la cinci ani pe baza experien</w:t>
      </w:r>
      <w:r w:rsidR="00BC635E">
        <w:t>ț</w:t>
      </w:r>
      <w:r w:rsidRPr="00B26C43">
        <w:t xml:space="preserve">ei practice acumulate în statele membre </w:t>
      </w:r>
      <w:r w:rsidR="00BC635E">
        <w:t>ș</w:t>
      </w:r>
      <w:r w:rsidRPr="00B26C43">
        <w:t xml:space="preserve">i a rezultatelor cercetării </w:t>
      </w:r>
      <w:r w:rsidR="00BC635E">
        <w:t>ș</w:t>
      </w:r>
      <w:r w:rsidRPr="00B26C43">
        <w:t>tiin</w:t>
      </w:r>
      <w:r w:rsidR="00BC635E">
        <w:t>ț</w:t>
      </w:r>
      <w:r w:rsidRPr="00B26C43">
        <w:t xml:space="preserve">ifice </w:t>
      </w:r>
      <w:r w:rsidR="00BC635E">
        <w:t>ș</w:t>
      </w:r>
      <w:r w:rsidRPr="00B26C43">
        <w:t>i ale tehnicilor de evaluare, cum ar fi evaluările ciclului de via</w:t>
      </w:r>
      <w:r w:rsidR="00BC635E">
        <w:t>ț</w:t>
      </w:r>
      <w:r w:rsidRPr="00B26C43">
        <w:t xml:space="preserve">ă </w:t>
      </w:r>
      <w:r w:rsidR="00BC635E">
        <w:t>ș</w:t>
      </w:r>
      <w:r w:rsidRPr="00B26C43">
        <w:t>i analiza cost-beneficiu.</w:t>
      </w:r>
    </w:p>
    <w:p w:rsidR="000432FF" w:rsidRPr="00B26C43" w:rsidRDefault="000432FF" w:rsidP="000432FF">
      <w:pPr>
        <w:pStyle w:val="ManualHeading2"/>
        <w:rPr>
          <w:noProof/>
        </w:rPr>
      </w:pPr>
      <w:r w:rsidRPr="00B26C43">
        <w:t>3.3</w:t>
      </w:r>
      <w:r w:rsidRPr="00B26C43">
        <w:tab/>
        <w:t>Principiile subsidiarită</w:t>
      </w:r>
      <w:r w:rsidR="00BC635E">
        <w:t>ț</w:t>
      </w:r>
      <w:r w:rsidRPr="00B26C43">
        <w:t xml:space="preserve">ii </w:t>
      </w:r>
      <w:r w:rsidR="00BC635E">
        <w:t>ș</w:t>
      </w:r>
      <w:r w:rsidRPr="00B26C43">
        <w:t>i propor</w:t>
      </w:r>
      <w:r w:rsidR="00BC635E">
        <w:t>ț</w:t>
      </w:r>
      <w:r w:rsidRPr="00B26C43">
        <w:t>ionalită</w:t>
      </w:r>
      <w:r w:rsidR="00BC635E">
        <w:t>ț</w:t>
      </w:r>
      <w:r w:rsidRPr="00B26C43">
        <w:t>ii</w:t>
      </w:r>
    </w:p>
    <w:p w:rsidR="000432FF" w:rsidRPr="00B26C43" w:rsidRDefault="000432FF" w:rsidP="000432FF">
      <w:pPr>
        <w:pStyle w:val="Text1"/>
        <w:ind w:left="0"/>
        <w:rPr>
          <w:rFonts w:eastAsia="SimSun"/>
          <w:noProof/>
        </w:rPr>
      </w:pPr>
      <w:r w:rsidRPr="00B26C43">
        <w:t>Propunerile sunt conforme cu principiile subsidiarită</w:t>
      </w:r>
      <w:r w:rsidR="00BC635E">
        <w:t>ț</w:t>
      </w:r>
      <w:r w:rsidRPr="00B26C43">
        <w:t xml:space="preserve">ii </w:t>
      </w:r>
      <w:r w:rsidR="00BC635E">
        <w:t>ș</w:t>
      </w:r>
      <w:r w:rsidRPr="00B26C43">
        <w:t>i propor</w:t>
      </w:r>
      <w:r w:rsidR="00BC635E">
        <w:t>ț</w:t>
      </w:r>
      <w:r w:rsidRPr="00B26C43">
        <w:t>ionalită</w:t>
      </w:r>
      <w:r w:rsidR="00BC635E">
        <w:t>ț</w:t>
      </w:r>
      <w:r w:rsidRPr="00B26C43">
        <w:t>ii prevăzute la articolul 5 din Tratatul privind Uniunea Europeană. Acestea se limitează la modificarea directivelor men</w:t>
      </w:r>
      <w:r w:rsidR="00BC635E">
        <w:t>ț</w:t>
      </w:r>
      <w:r w:rsidRPr="00B26C43">
        <w:t>ionate mai sus, prin furnizarea unui cadru care stabile</w:t>
      </w:r>
      <w:r w:rsidR="00BC635E">
        <w:t>ș</w:t>
      </w:r>
      <w:r w:rsidRPr="00B26C43">
        <w:t>te obiective comune, lăsând statelor membre libertatea de a decide metodele exacte de punere în aplicare.</w:t>
      </w:r>
    </w:p>
    <w:p w:rsidR="000432FF" w:rsidRPr="00B26C43" w:rsidRDefault="000432FF" w:rsidP="000432FF">
      <w:pPr>
        <w:pStyle w:val="ManualHeading2"/>
        <w:rPr>
          <w:noProof/>
        </w:rPr>
      </w:pPr>
      <w:r w:rsidRPr="00B26C43">
        <w:t>3.4</w:t>
      </w:r>
      <w:r w:rsidRPr="00B26C43">
        <w:tab/>
        <w:t>Documente explicative</w:t>
      </w:r>
    </w:p>
    <w:p w:rsidR="000432FF" w:rsidRPr="00B26C43" w:rsidRDefault="000432FF" w:rsidP="000432FF">
      <w:pPr>
        <w:pStyle w:val="Text1"/>
        <w:ind w:left="0"/>
        <w:rPr>
          <w:rFonts w:eastAsia="SimSun"/>
          <w:noProof/>
        </w:rPr>
      </w:pPr>
      <w:r w:rsidRPr="00B26C43">
        <w:t>Comisia consideră că pentru a ameliora calitatea informa</w:t>
      </w:r>
      <w:r w:rsidR="00BC635E">
        <w:t>ț</w:t>
      </w:r>
      <w:r w:rsidRPr="00B26C43">
        <w:t>iilor privind transpunerea directivelor sunt necesare documente care să explice măsurile statelor membre de transpunere a directivelor.</w:t>
      </w:r>
    </w:p>
    <w:p w:rsidR="000432FF" w:rsidRPr="00B26C43" w:rsidRDefault="000432FF" w:rsidP="000432FF">
      <w:pPr>
        <w:pStyle w:val="Text1"/>
        <w:ind w:left="0"/>
        <w:rPr>
          <w:rFonts w:eastAsia="SimSun"/>
          <w:noProof/>
        </w:rPr>
      </w:pPr>
      <w:r w:rsidRPr="00B26C43">
        <w:t>Legisla</w:t>
      </w:r>
      <w:r w:rsidR="00BC635E">
        <w:t>ț</w:t>
      </w:r>
      <w:r w:rsidRPr="00B26C43">
        <w:t>ia în domeniul de</w:t>
      </w:r>
      <w:r w:rsidR="00BC635E">
        <w:t>ș</w:t>
      </w:r>
      <w:r w:rsidRPr="00B26C43">
        <w:t xml:space="preserve">eurilor este deseori transpusă într-o manieră extrem de descentralizată în statele membre, inclusiv la nivel regional sau local, </w:t>
      </w:r>
      <w:r w:rsidR="00BC635E">
        <w:t>ș</w:t>
      </w:r>
      <w:r w:rsidRPr="00B26C43">
        <w:t>i în cadrul mai multor acte juridice, în func</w:t>
      </w:r>
      <w:r w:rsidR="00BC635E">
        <w:t>ț</w:t>
      </w:r>
      <w:r w:rsidRPr="00B26C43">
        <w:t>ie de structura administrativă a unui stat membru. Prin urmare, în procesul de transpunere a directivelor modificate, statele membre pot fi nevoite să modifice o serie largă de acte legislative la nivel na</w:t>
      </w:r>
      <w:r w:rsidR="00BC635E">
        <w:t>ț</w:t>
      </w:r>
      <w:r w:rsidRPr="00B26C43">
        <w:t xml:space="preserve">ional, regional </w:t>
      </w:r>
      <w:r w:rsidR="00BC635E">
        <w:t>ș</w:t>
      </w:r>
      <w:r w:rsidRPr="00B26C43">
        <w:t>i local.</w:t>
      </w:r>
    </w:p>
    <w:p w:rsidR="000432FF" w:rsidRPr="00B26C43" w:rsidRDefault="000432FF" w:rsidP="000432FF">
      <w:pPr>
        <w:pStyle w:val="Text1"/>
        <w:ind w:left="0"/>
        <w:rPr>
          <w:rFonts w:eastAsia="SimSun"/>
          <w:noProof/>
        </w:rPr>
      </w:pPr>
      <w:r w:rsidRPr="00B26C43">
        <w:t xml:space="preserve">Propunerile modifică </w:t>
      </w:r>
      <w:r w:rsidR="00BC635E">
        <w:t>ș</w:t>
      </w:r>
      <w:r w:rsidRPr="00B26C43">
        <w:t>ase directive privind de</w:t>
      </w:r>
      <w:r w:rsidR="00BC635E">
        <w:t>ș</w:t>
      </w:r>
      <w:r w:rsidRPr="00B26C43">
        <w:t xml:space="preserve">eurile </w:t>
      </w:r>
      <w:r w:rsidR="00BC635E">
        <w:t>ș</w:t>
      </w:r>
      <w:r w:rsidRPr="00B26C43">
        <w:t>i afectează un număr important de obliga</w:t>
      </w:r>
      <w:r w:rsidR="00BC635E">
        <w:t>ț</w:t>
      </w:r>
      <w:r w:rsidRPr="00B26C43">
        <w:t>ii prevăzute de legisla</w:t>
      </w:r>
      <w:r w:rsidR="00BC635E">
        <w:t>ț</w:t>
      </w:r>
      <w:r w:rsidRPr="00B26C43">
        <w:t>ie, modificând, de asemenea, substan</w:t>
      </w:r>
      <w:r w:rsidR="00BC635E">
        <w:t>ț</w:t>
      </w:r>
      <w:r w:rsidRPr="00B26C43">
        <w:t xml:space="preserve">ial obiectivele prevăzute în Directiva 2008/98/CE, în Directiva 1999/31/CE </w:t>
      </w:r>
      <w:r w:rsidR="00BC635E">
        <w:t>ș</w:t>
      </w:r>
      <w:r w:rsidRPr="00B26C43">
        <w:t xml:space="preserve">i în Directiva 94/62/CE </w:t>
      </w:r>
      <w:r w:rsidR="00BC635E">
        <w:t>ș</w:t>
      </w:r>
      <w:r w:rsidRPr="00B26C43">
        <w:t xml:space="preserve">i simplificând Directiva 2000/53/CE, Directiva 2006/66/CE </w:t>
      </w:r>
      <w:r w:rsidR="00BC635E">
        <w:t>ș</w:t>
      </w:r>
      <w:r w:rsidRPr="00B26C43">
        <w:t>i Directiva 2012/19/UE. Aceasta reprezintă o revizuire complexă a legisla</w:t>
      </w:r>
      <w:r w:rsidR="00BC635E">
        <w:t>ț</w:t>
      </w:r>
      <w:r w:rsidRPr="00B26C43">
        <w:t>iei în domeniul de</w:t>
      </w:r>
      <w:r w:rsidR="00BC635E">
        <w:t>ș</w:t>
      </w:r>
      <w:r w:rsidRPr="00B26C43">
        <w:t>eurilor, care este posibil să afecteze o serie de acte legislative na</w:t>
      </w:r>
      <w:r w:rsidR="00BC635E">
        <w:t>ț</w:t>
      </w:r>
      <w:r w:rsidRPr="00B26C43">
        <w:t>ionale.</w:t>
      </w:r>
    </w:p>
    <w:p w:rsidR="000432FF" w:rsidRPr="00B26C43" w:rsidRDefault="000432FF" w:rsidP="000432FF">
      <w:pPr>
        <w:pStyle w:val="Text1"/>
        <w:ind w:left="0"/>
        <w:rPr>
          <w:rFonts w:eastAsia="SimSun"/>
          <w:noProof/>
        </w:rPr>
      </w:pPr>
      <w:r w:rsidRPr="00B26C43">
        <w:t>Obiectivele revizuite privind gestionarea de</w:t>
      </w:r>
      <w:r w:rsidR="00BC635E">
        <w:t>ș</w:t>
      </w:r>
      <w:r w:rsidRPr="00B26C43">
        <w:t xml:space="preserve">eurilor prevăzute în directivele modificate sunt interconectate </w:t>
      </w:r>
      <w:r w:rsidR="00BC635E">
        <w:t>ș</w:t>
      </w:r>
      <w:r w:rsidRPr="00B26C43">
        <w:t>i ar trebui să fie atent transpuse în legisla</w:t>
      </w:r>
      <w:r w:rsidR="00BC635E">
        <w:t>ț</w:t>
      </w:r>
      <w:r w:rsidRPr="00B26C43">
        <w:t>ia na</w:t>
      </w:r>
      <w:r w:rsidR="00BC635E">
        <w:t>ț</w:t>
      </w:r>
      <w:r w:rsidRPr="00B26C43">
        <w:t>ională, iar ulterior integrate în sistemele na</w:t>
      </w:r>
      <w:r w:rsidR="00BC635E">
        <w:t>ț</w:t>
      </w:r>
      <w:r w:rsidRPr="00B26C43">
        <w:t>ionale de gestionare a de</w:t>
      </w:r>
      <w:r w:rsidR="00BC635E">
        <w:t>ș</w:t>
      </w:r>
      <w:r w:rsidRPr="00B26C43">
        <w:t>eurilor.</w:t>
      </w:r>
    </w:p>
    <w:p w:rsidR="000432FF" w:rsidRPr="00B26C43" w:rsidRDefault="000432FF" w:rsidP="000432FF">
      <w:pPr>
        <w:pStyle w:val="Text1"/>
        <w:ind w:left="0"/>
        <w:rPr>
          <w:rFonts w:eastAsia="SimSun"/>
          <w:noProof/>
        </w:rPr>
      </w:pPr>
      <w:r w:rsidRPr="00B26C43">
        <w:t>Dispozi</w:t>
      </w:r>
      <w:r w:rsidR="00BC635E">
        <w:t>ț</w:t>
      </w:r>
      <w:r w:rsidRPr="00B26C43">
        <w:t>iile propuse vor afecta o gamă largă de păr</w:t>
      </w:r>
      <w:r w:rsidR="00BC635E">
        <w:t>ț</w:t>
      </w:r>
      <w:r w:rsidRPr="00B26C43">
        <w:t xml:space="preserve">i interesate din sectorul public </w:t>
      </w:r>
      <w:r w:rsidR="00BC635E">
        <w:t>ș</w:t>
      </w:r>
      <w:r w:rsidRPr="00B26C43">
        <w:t xml:space="preserve">i privat din statele membre </w:t>
      </w:r>
      <w:r w:rsidR="00BC635E">
        <w:t>ș</w:t>
      </w:r>
      <w:r w:rsidRPr="00B26C43">
        <w:t>i vor avea un impact important asupra investi</w:t>
      </w:r>
      <w:r w:rsidR="00BC635E">
        <w:t>ț</w:t>
      </w:r>
      <w:r w:rsidRPr="00B26C43">
        <w:t>iilor viitoare în infrastructura de gestionare a de</w:t>
      </w:r>
      <w:r w:rsidR="00BC635E">
        <w:t>ș</w:t>
      </w:r>
      <w:r w:rsidRPr="00B26C43">
        <w:t xml:space="preserve">eurilor. Transpunerea completă </w:t>
      </w:r>
      <w:r w:rsidR="00BC635E">
        <w:t>ș</w:t>
      </w:r>
      <w:r w:rsidRPr="00B26C43">
        <w:t>i corectă a noii legisla</w:t>
      </w:r>
      <w:r w:rsidR="00BC635E">
        <w:t>ț</w:t>
      </w:r>
      <w:r w:rsidRPr="00B26C43">
        <w:t>ii este esen</w:t>
      </w:r>
      <w:r w:rsidR="00BC635E">
        <w:t>ț</w:t>
      </w:r>
      <w:r w:rsidRPr="00B26C43">
        <w:t>ială pentru a garanta faptul că obiectivele acesteia (</w:t>
      </w:r>
      <w:r w:rsidR="00BC635E">
        <w:t>ș</w:t>
      </w:r>
      <w:r w:rsidRPr="00B26C43">
        <w:t>i anume, protejarea sănătă</w:t>
      </w:r>
      <w:r w:rsidR="00BC635E">
        <w:t>ț</w:t>
      </w:r>
      <w:r w:rsidRPr="00B26C43">
        <w:t xml:space="preserve">ii umane </w:t>
      </w:r>
      <w:r w:rsidR="00BC635E">
        <w:t>ș</w:t>
      </w:r>
      <w:r w:rsidRPr="00B26C43">
        <w:t>i a mediului, eficien</w:t>
      </w:r>
      <w:r w:rsidR="00BC635E">
        <w:t>ț</w:t>
      </w:r>
      <w:r w:rsidRPr="00B26C43">
        <w:t xml:space="preserve">a sporită a utilizării resurselor </w:t>
      </w:r>
      <w:r w:rsidR="00BC635E">
        <w:t>ș</w:t>
      </w:r>
      <w:r w:rsidRPr="00B26C43">
        <w:t>i asigurarea func</w:t>
      </w:r>
      <w:r w:rsidR="00BC635E">
        <w:t>ț</w:t>
      </w:r>
      <w:r w:rsidRPr="00B26C43">
        <w:t>ionării pie</w:t>
      </w:r>
      <w:r w:rsidR="00BC635E">
        <w:t>ț</w:t>
      </w:r>
      <w:r w:rsidRPr="00B26C43">
        <w:t xml:space="preserve">ei interne, precum </w:t>
      </w:r>
      <w:r w:rsidR="00BC635E">
        <w:t>ș</w:t>
      </w:r>
      <w:r w:rsidRPr="00B26C43">
        <w:t xml:space="preserve">i evitarea obstacolelor în calea schimburilor comerciale </w:t>
      </w:r>
      <w:r w:rsidR="00BC635E">
        <w:t>ș</w:t>
      </w:r>
      <w:r w:rsidRPr="00B26C43">
        <w:t>i evitarea restric</w:t>
      </w:r>
      <w:r w:rsidR="00BC635E">
        <w:t>ț</w:t>
      </w:r>
      <w:r w:rsidRPr="00B26C43">
        <w:t>ionării concuren</w:t>
      </w:r>
      <w:r w:rsidR="00BC635E">
        <w:t>ț</w:t>
      </w:r>
      <w:r w:rsidRPr="00B26C43">
        <w:t>ei în cadrul UE) sunt îndeplinite.</w:t>
      </w:r>
    </w:p>
    <w:p w:rsidR="000432FF" w:rsidRPr="00B26C43" w:rsidRDefault="000432FF" w:rsidP="000432FF">
      <w:pPr>
        <w:pStyle w:val="Text1"/>
        <w:ind w:left="0"/>
        <w:rPr>
          <w:rFonts w:eastAsia="SimSun"/>
          <w:noProof/>
        </w:rPr>
      </w:pPr>
      <w:r w:rsidRPr="00B26C43">
        <w:t>Cerin</w:t>
      </w:r>
      <w:r w:rsidR="00BC635E">
        <w:t>ț</w:t>
      </w:r>
      <w:r w:rsidRPr="00B26C43">
        <w:t xml:space="preserve">a de a furniza documente explicative poate crea o sarcină administrativă suplimentară pentru unele state membre. Cu toate acestea, sunt necesare documente explicative pentru a se putea verifica în mod eficace dacă transpunerea este completă </w:t>
      </w:r>
      <w:r w:rsidR="00BC635E">
        <w:t>ș</w:t>
      </w:r>
      <w:r w:rsidRPr="00B26C43">
        <w:t>i corectă, ceea ce este esen</w:t>
      </w:r>
      <w:r w:rsidR="00BC635E">
        <w:t>ț</w:t>
      </w:r>
      <w:r w:rsidRPr="00B26C43">
        <w:t>ial din motivele men</w:t>
      </w:r>
      <w:r w:rsidR="00BC635E">
        <w:t>ț</w:t>
      </w:r>
      <w:r w:rsidRPr="00B26C43">
        <w:t>ionate anterior, neexistând alte măsuri mai pu</w:t>
      </w:r>
      <w:r w:rsidR="00BC635E">
        <w:t>ț</w:t>
      </w:r>
      <w:r w:rsidRPr="00B26C43">
        <w:t>in împovărătoare care să permită o verificare eficientă. În plus, documentele explicative pot contribui în mod semnificativ la reducerea sarcinii administrative aferente monitorizării de către Comisie a conformită</w:t>
      </w:r>
      <w:r w:rsidR="00BC635E">
        <w:t>ț</w:t>
      </w:r>
      <w:r w:rsidRPr="00B26C43">
        <w:t>ii; în absen</w:t>
      </w:r>
      <w:r w:rsidR="00BC635E">
        <w:t>ț</w:t>
      </w:r>
      <w:r w:rsidRPr="00B26C43">
        <w:t xml:space="preserve">a acestora, ar fi necesare resurse considerabile </w:t>
      </w:r>
      <w:r w:rsidR="00BC635E">
        <w:t>ș</w:t>
      </w:r>
      <w:r w:rsidRPr="00B26C43">
        <w:t>i numeroase contacte cu autorită</w:t>
      </w:r>
      <w:r w:rsidR="00BC635E">
        <w:t>ț</w:t>
      </w:r>
      <w:r w:rsidRPr="00B26C43">
        <w:t>ile na</w:t>
      </w:r>
      <w:r w:rsidR="00BC635E">
        <w:t>ț</w:t>
      </w:r>
      <w:r w:rsidRPr="00B26C43">
        <w:t xml:space="preserve">ionale pentru a urmări metodele de transpunere în toate statele membre. </w:t>
      </w:r>
    </w:p>
    <w:p w:rsidR="000432FF" w:rsidRPr="00B26C43" w:rsidRDefault="000432FF" w:rsidP="000432FF">
      <w:pPr>
        <w:pStyle w:val="Text1"/>
        <w:ind w:left="0"/>
        <w:rPr>
          <w:rFonts w:eastAsia="SimSun"/>
          <w:noProof/>
        </w:rPr>
      </w:pPr>
      <w:r w:rsidRPr="00B26C43">
        <w:t>Având în vedere cele de mai sus, este oportun să li se solicite statelor membre ca notificarea măsurilor lor de transpunere să fie înso</w:t>
      </w:r>
      <w:r w:rsidR="00BC635E">
        <w:t>ț</w:t>
      </w:r>
      <w:r w:rsidRPr="00B26C43">
        <w:t xml:space="preserve">ită de unul sau mai multe documente în care să se </w:t>
      </w:r>
      <w:r w:rsidRPr="00B26C43">
        <w:lastRenderedPageBreak/>
        <w:t>explice rela</w:t>
      </w:r>
      <w:r w:rsidR="00BC635E">
        <w:t>ț</w:t>
      </w:r>
      <w:r w:rsidRPr="00B26C43">
        <w:t>ia dintre dispozi</w:t>
      </w:r>
      <w:r w:rsidR="00BC635E">
        <w:t>ț</w:t>
      </w:r>
      <w:r w:rsidRPr="00B26C43">
        <w:t>iile directivelor care modifică legisla</w:t>
      </w:r>
      <w:r w:rsidR="00BC635E">
        <w:t>ț</w:t>
      </w:r>
      <w:r w:rsidRPr="00B26C43">
        <w:t>ia UE în domeniul de</w:t>
      </w:r>
      <w:r w:rsidR="00BC635E">
        <w:t>ș</w:t>
      </w:r>
      <w:r w:rsidRPr="00B26C43">
        <w:t xml:space="preserve">eurilor </w:t>
      </w:r>
      <w:r w:rsidR="00BC635E">
        <w:t>ș</w:t>
      </w:r>
      <w:r w:rsidRPr="00B26C43">
        <w:t>i păr</w:t>
      </w:r>
      <w:r w:rsidR="00BC635E">
        <w:t>ț</w:t>
      </w:r>
      <w:r w:rsidRPr="00B26C43">
        <w:t>ile corespunzătoare ale instrumentelor na</w:t>
      </w:r>
      <w:r w:rsidR="00BC635E">
        <w:t>ț</w:t>
      </w:r>
      <w:r w:rsidRPr="00B26C43">
        <w:t>ionale de transpunere.</w:t>
      </w:r>
    </w:p>
    <w:p w:rsidR="000432FF" w:rsidRPr="00B26C43" w:rsidRDefault="000432FF" w:rsidP="000432FF">
      <w:pPr>
        <w:pStyle w:val="ManualHeading2"/>
        <w:rPr>
          <w:noProof/>
        </w:rPr>
      </w:pPr>
      <w:r w:rsidRPr="00B26C43">
        <w:t>3.5</w:t>
      </w:r>
      <w:r w:rsidRPr="00B26C43">
        <w:tab/>
        <w:t>Competen</w:t>
      </w:r>
      <w:r w:rsidR="00BC635E">
        <w:t>ț</w:t>
      </w:r>
      <w:r w:rsidRPr="00B26C43">
        <w:t xml:space="preserve">ele delegate </w:t>
      </w:r>
      <w:r w:rsidR="00BC635E">
        <w:t>ș</w:t>
      </w:r>
      <w:r w:rsidRPr="00B26C43">
        <w:t>i de executare ale Comisiei</w:t>
      </w:r>
    </w:p>
    <w:p w:rsidR="000432FF" w:rsidRPr="00B26C43" w:rsidRDefault="000432FF" w:rsidP="000432FF">
      <w:pPr>
        <w:pStyle w:val="Text1"/>
        <w:ind w:left="0"/>
        <w:rPr>
          <w:rFonts w:eastAsia="SimSun"/>
          <w:noProof/>
        </w:rPr>
      </w:pPr>
      <w:r w:rsidRPr="00B26C43">
        <w:t>Competen</w:t>
      </w:r>
      <w:r w:rsidR="00BC635E">
        <w:t>ț</w:t>
      </w:r>
      <w:r w:rsidRPr="00B26C43">
        <w:t xml:space="preserve">ele delegate </w:t>
      </w:r>
      <w:r w:rsidR="00BC635E">
        <w:t>ș</w:t>
      </w:r>
      <w:r w:rsidRPr="00B26C43">
        <w:t xml:space="preserve">i de executare ale Comisiei sunt identificate, iar procedurile corespunzătoare de adoptare a acestor actelor sunt stabilite la articolul 1 alineatele (4), (5), (6), (9), (11), (14), (15), (18), (19), (21) </w:t>
      </w:r>
      <w:r w:rsidR="00BC635E">
        <w:t>ș</w:t>
      </w:r>
      <w:r w:rsidRPr="00B26C43">
        <w:t xml:space="preserve">i (22) din propunerea privind Directiva 2008/98/CE, la articolul 1 alineatele (4), (6), (7), (9) </w:t>
      </w:r>
      <w:r w:rsidR="00BC635E">
        <w:t>ș</w:t>
      </w:r>
      <w:r w:rsidRPr="00B26C43">
        <w:t xml:space="preserve">i (10) din propunerea privind Directiva 94/62/CE, la articolul 1 alineatele (6) </w:t>
      </w:r>
      <w:r w:rsidR="00BC635E">
        <w:t>ș</w:t>
      </w:r>
      <w:r w:rsidRPr="00B26C43">
        <w:t xml:space="preserve">i (7) din propunerea privind Directiva 1999/31/CE </w:t>
      </w:r>
      <w:r w:rsidR="00BC635E">
        <w:t>ș</w:t>
      </w:r>
      <w:r w:rsidRPr="00B26C43">
        <w:t xml:space="preserve">i în modificările propuse la articolele 1 </w:t>
      </w:r>
      <w:r w:rsidR="00BC635E">
        <w:t>ș</w:t>
      </w:r>
      <w:r w:rsidRPr="00B26C43">
        <w:t xml:space="preserve">i 3 din propunerea privind Directivele 2000/53/CE </w:t>
      </w:r>
      <w:r w:rsidR="00BC635E">
        <w:t>ș</w:t>
      </w:r>
      <w:r w:rsidRPr="00B26C43">
        <w:t>i 2012/19/UE.</w:t>
      </w:r>
    </w:p>
    <w:p w:rsidR="000432FF" w:rsidRPr="00B26C43" w:rsidRDefault="000432FF" w:rsidP="000432FF">
      <w:pPr>
        <w:pStyle w:val="ManualHeading1"/>
        <w:spacing w:before="120"/>
        <w:rPr>
          <w:noProof/>
        </w:rPr>
      </w:pPr>
      <w:r w:rsidRPr="00B26C43">
        <w:t>4.</w:t>
      </w:r>
      <w:r w:rsidRPr="00B26C43">
        <w:tab/>
        <w:t>IMPLICA</w:t>
      </w:r>
      <w:r w:rsidR="00BC635E">
        <w:t>Ț</w:t>
      </w:r>
      <w:r w:rsidRPr="00B26C43">
        <w:t>IILE BUGETARE</w:t>
      </w:r>
    </w:p>
    <w:p w:rsidR="000432FF" w:rsidRPr="00B26C43" w:rsidRDefault="000432FF" w:rsidP="000432FF">
      <w:pPr>
        <w:rPr>
          <w:noProof/>
        </w:rPr>
      </w:pPr>
      <w:r w:rsidRPr="00B26C43">
        <w:t xml:space="preserve">Propunerile nu vor avea niciun impact asupra bugetului Uniunii Europene </w:t>
      </w:r>
      <w:r w:rsidR="00BC635E">
        <w:t>ș</w:t>
      </w:r>
      <w:r w:rsidRPr="00B26C43">
        <w:t>i, prin urmare, nu sunt înso</w:t>
      </w:r>
      <w:r w:rsidR="00BC635E">
        <w:t>ț</w:t>
      </w:r>
      <w:r w:rsidRPr="00B26C43">
        <w:t>ite de fi</w:t>
      </w:r>
      <w:r w:rsidR="00BC635E">
        <w:t>ș</w:t>
      </w:r>
      <w:r w:rsidRPr="00B26C43">
        <w:t xml:space="preserve">a financiară prevăzută la articolul 31 din Regulamentul financiar [Regulamentul (UE, Euratom) nr. 966/2012 al Parlamentului European </w:t>
      </w:r>
      <w:r w:rsidR="00BC635E">
        <w:t>ș</w:t>
      </w:r>
      <w:r w:rsidRPr="00B26C43">
        <w:t>i al Consiliului din 25</w:t>
      </w:r>
      <w:r w:rsidR="00F771C4">
        <w:t> </w:t>
      </w:r>
      <w:r w:rsidRPr="00B26C43">
        <w:t xml:space="preserve">octombrie 2012 privind normele financiare aplicabile bugetului general al Uniunii </w:t>
      </w:r>
      <w:r w:rsidR="00BC635E">
        <w:t>ș</w:t>
      </w:r>
      <w:r w:rsidRPr="00B26C43">
        <w:t>i de abrogare a Regulamentului (CE, Euratom) nr. 1605/2002 al Consiliului].</w:t>
      </w:r>
    </w:p>
    <w:p w:rsidR="002428B2" w:rsidRPr="00B26C43" w:rsidRDefault="002428B2">
      <w:pPr>
        <w:rPr>
          <w:noProof/>
        </w:rPr>
      </w:pPr>
      <w:r w:rsidRPr="00B26C43">
        <w:br w:type="page"/>
      </w:r>
    </w:p>
    <w:p w:rsidR="002428B2" w:rsidRPr="00B26C43" w:rsidRDefault="00874A4D" w:rsidP="00874A4D">
      <w:pPr>
        <w:pStyle w:val="Rfrenceinterinstitutionnelle"/>
        <w:rPr>
          <w:noProof/>
        </w:rPr>
      </w:pPr>
      <w:r w:rsidRPr="00874A4D">
        <w:t>2015/0272 (COD)</w:t>
      </w:r>
    </w:p>
    <w:p w:rsidR="002428B2" w:rsidRPr="00B26C43" w:rsidRDefault="001536EA" w:rsidP="001536EA">
      <w:pPr>
        <w:pStyle w:val="Statut"/>
        <w:rPr>
          <w:noProof/>
        </w:rPr>
      </w:pPr>
      <w:r w:rsidRPr="001536EA">
        <w:t>Propunere de</w:t>
      </w:r>
    </w:p>
    <w:p w:rsidR="002428B2" w:rsidRPr="00B26C43" w:rsidRDefault="001536EA" w:rsidP="001536EA">
      <w:pPr>
        <w:pStyle w:val="Typedudocument"/>
        <w:rPr>
          <w:noProof/>
        </w:rPr>
      </w:pPr>
      <w:r w:rsidRPr="001536EA">
        <w:t>DIRECTIVĂ A PARLAMENTULUI EUROPEAN ŞI A CONSILIULUI</w:t>
      </w:r>
    </w:p>
    <w:p w:rsidR="002428B2" w:rsidRPr="00B26C43" w:rsidRDefault="001536EA" w:rsidP="001536EA">
      <w:pPr>
        <w:pStyle w:val="Titreobjet"/>
        <w:rPr>
          <w:noProof/>
        </w:rPr>
      </w:pPr>
      <w:r w:rsidRPr="001536EA">
        <w:t>de modificare a Directivei 2000/53/CE privind vehiculele scoase din uz, a Directivei</w:t>
      </w:r>
      <w:r>
        <w:t> </w:t>
      </w:r>
      <w:r w:rsidRPr="001536EA">
        <w:t xml:space="preserve">2006/66/CE privind bateriile și acumulatorii și deșeurile de baterii și acumulatori și a Directivei 2012/19/UE privind deșeurile de echipamente electrice și electronice </w:t>
      </w:r>
    </w:p>
    <w:p w:rsidR="002428B2" w:rsidRPr="00B26C43" w:rsidRDefault="001536EA" w:rsidP="001536EA">
      <w:pPr>
        <w:pStyle w:val="IntrtEEE"/>
        <w:rPr>
          <w:noProof/>
        </w:rPr>
      </w:pPr>
      <w:r w:rsidRPr="001536EA">
        <w:t>(Text cu relevanță pentru SEE)</w:t>
      </w:r>
    </w:p>
    <w:p w:rsidR="002428B2" w:rsidRPr="00B26C43" w:rsidRDefault="002428B2">
      <w:pPr>
        <w:pStyle w:val="Institutionquiagit"/>
        <w:spacing w:before="120"/>
        <w:rPr>
          <w:noProof/>
        </w:rPr>
      </w:pPr>
      <w:r w:rsidRPr="00B26C43">
        <w:t xml:space="preserve">PARLAMENTUL EUROPEAN </w:t>
      </w:r>
      <w:r w:rsidR="00BC635E">
        <w:t>Ș</w:t>
      </w:r>
      <w:r w:rsidRPr="00B26C43">
        <w:t>I CONSILIUL UNIUNII EUROPENE,</w:t>
      </w:r>
    </w:p>
    <w:p w:rsidR="002428B2" w:rsidRPr="00B26C43" w:rsidRDefault="002428B2">
      <w:pPr>
        <w:rPr>
          <w:noProof/>
        </w:rPr>
      </w:pPr>
      <w:r w:rsidRPr="00B26C43">
        <w:t>având în vedere Tratatul privind func</w:t>
      </w:r>
      <w:r w:rsidR="00BC635E">
        <w:t>ț</w:t>
      </w:r>
      <w:r w:rsidRPr="00B26C43">
        <w:t>ionarea Uniunii Europene, în special articolul 192 alineatul (1),</w:t>
      </w:r>
    </w:p>
    <w:p w:rsidR="002428B2" w:rsidRPr="00B26C43" w:rsidRDefault="002428B2">
      <w:pPr>
        <w:rPr>
          <w:noProof/>
        </w:rPr>
      </w:pPr>
      <w:r w:rsidRPr="00B26C43">
        <w:t>având în vedere propunerea Comisiei Europene,</w:t>
      </w:r>
    </w:p>
    <w:p w:rsidR="002428B2" w:rsidRPr="00B26C43" w:rsidRDefault="002428B2">
      <w:pPr>
        <w:rPr>
          <w:noProof/>
        </w:rPr>
      </w:pPr>
      <w:r w:rsidRPr="00B26C43">
        <w:t>după transmiterea proiectului de act legislativ către parlamentele na</w:t>
      </w:r>
      <w:r w:rsidR="00BC635E">
        <w:t>ț</w:t>
      </w:r>
      <w:r w:rsidRPr="00B26C43">
        <w:t>ionale,</w:t>
      </w:r>
    </w:p>
    <w:p w:rsidR="002428B2" w:rsidRPr="00B26C43" w:rsidRDefault="002428B2">
      <w:pPr>
        <w:rPr>
          <w:noProof/>
        </w:rPr>
      </w:pPr>
      <w:r w:rsidRPr="00B26C43">
        <w:t xml:space="preserve">având în vedere avizul Comitetului Economic </w:t>
      </w:r>
      <w:r w:rsidR="00BC635E">
        <w:t>ș</w:t>
      </w:r>
      <w:r w:rsidRPr="00B26C43">
        <w:t>i Social European</w:t>
      </w:r>
      <w:r w:rsidRPr="00B26C43">
        <w:rPr>
          <w:rStyle w:val="FootnoteReference"/>
          <w:noProof/>
        </w:rPr>
        <w:footnoteReference w:id="13"/>
      </w:r>
      <w:r w:rsidRPr="00B26C43">
        <w:t>,</w:t>
      </w:r>
    </w:p>
    <w:p w:rsidR="002428B2" w:rsidRPr="00B26C43" w:rsidRDefault="002428B2">
      <w:pPr>
        <w:rPr>
          <w:noProof/>
        </w:rPr>
      </w:pPr>
      <w:r w:rsidRPr="00B26C43">
        <w:t>având în vedere avizul Comitetului Regiunilor</w:t>
      </w:r>
      <w:r w:rsidRPr="00B26C43">
        <w:rPr>
          <w:rStyle w:val="FootnoteReference"/>
          <w:noProof/>
        </w:rPr>
        <w:footnoteReference w:id="14"/>
      </w:r>
      <w:r w:rsidRPr="00B26C43">
        <w:t>,</w:t>
      </w:r>
    </w:p>
    <w:p w:rsidR="002428B2" w:rsidRPr="00B26C43" w:rsidRDefault="002428B2">
      <w:pPr>
        <w:rPr>
          <w:noProof/>
        </w:rPr>
      </w:pPr>
      <w:r w:rsidRPr="00B26C43">
        <w:t>ac</w:t>
      </w:r>
      <w:r w:rsidR="00BC635E">
        <w:t>ț</w:t>
      </w:r>
      <w:r w:rsidRPr="00B26C43">
        <w:t>ionând în conformitate cu procedura legislativă ordinară,</w:t>
      </w:r>
    </w:p>
    <w:p w:rsidR="002428B2" w:rsidRPr="00B26C43" w:rsidRDefault="002428B2">
      <w:pPr>
        <w:rPr>
          <w:noProof/>
        </w:rPr>
      </w:pPr>
      <w:r w:rsidRPr="00B26C43">
        <w:t>întrucât:</w:t>
      </w:r>
    </w:p>
    <w:p w:rsidR="002428B2" w:rsidRPr="00B26C43" w:rsidRDefault="002428B2">
      <w:pPr>
        <w:pStyle w:val="ManualConsidrant"/>
        <w:rPr>
          <w:noProof/>
        </w:rPr>
      </w:pPr>
      <w:r w:rsidRPr="00B26C43">
        <w:t>(1)</w:t>
      </w:r>
      <w:r w:rsidRPr="00B26C43">
        <w:tab/>
        <w:t>Gestionarea de</w:t>
      </w:r>
      <w:r w:rsidR="00BC635E">
        <w:t>ș</w:t>
      </w:r>
      <w:r w:rsidRPr="00B26C43">
        <w:t>eurilor în Uniune ar trebui să fie îmbunătă</w:t>
      </w:r>
      <w:r w:rsidR="00BC635E">
        <w:t>ț</w:t>
      </w:r>
      <w:r w:rsidRPr="00B26C43">
        <w:t xml:space="preserve">ită pentru a proteja, a conserva </w:t>
      </w:r>
      <w:r w:rsidR="00BC635E">
        <w:t>ș</w:t>
      </w:r>
      <w:r w:rsidRPr="00B26C43">
        <w:t>i a îmbunătă</w:t>
      </w:r>
      <w:r w:rsidR="00BC635E">
        <w:t>ț</w:t>
      </w:r>
      <w:r w:rsidRPr="00B26C43">
        <w:t xml:space="preserve">i calitatea mediului, pentru a proteja sănătatea umană, pentru a asigura utilizarea prudentă </w:t>
      </w:r>
      <w:r w:rsidR="00BC635E">
        <w:t>ș</w:t>
      </w:r>
      <w:r w:rsidRPr="00B26C43">
        <w:t>i ra</w:t>
      </w:r>
      <w:r w:rsidR="00BC635E">
        <w:t>ț</w:t>
      </w:r>
      <w:r w:rsidRPr="00B26C43">
        <w:t xml:space="preserve">ională a resurselor naturale </w:t>
      </w:r>
      <w:r w:rsidR="00BC635E">
        <w:t>ș</w:t>
      </w:r>
      <w:r w:rsidRPr="00B26C43">
        <w:t>i pentru a promova o economie mai circulară.</w:t>
      </w:r>
    </w:p>
    <w:p w:rsidR="002428B2" w:rsidRPr="00B26C43" w:rsidRDefault="002428B2">
      <w:pPr>
        <w:pStyle w:val="ManualConsidrant"/>
        <w:rPr>
          <w:noProof/>
        </w:rPr>
      </w:pPr>
      <w:r w:rsidRPr="00B26C43">
        <w:t>(2)</w:t>
      </w:r>
      <w:r w:rsidRPr="00B26C43">
        <w:tab/>
        <w:t>Pentru a reduce sarcina de reglementare suportată de unită</w:t>
      </w:r>
      <w:r w:rsidR="00BC635E">
        <w:t>ț</w:t>
      </w:r>
      <w:r w:rsidRPr="00B26C43">
        <w:t>ile sau întreprinderile mici, ar trebui să se introducă o simplificare a cerin</w:t>
      </w:r>
      <w:r w:rsidR="00BC635E">
        <w:t>ț</w:t>
      </w:r>
      <w:r w:rsidRPr="00B26C43">
        <w:t xml:space="preserve">elor de autorizare </w:t>
      </w:r>
      <w:r w:rsidR="00BC635E">
        <w:t>ș</w:t>
      </w:r>
      <w:r w:rsidRPr="00B26C43">
        <w:t>i de înregistrare a acestora.</w:t>
      </w:r>
    </w:p>
    <w:p w:rsidR="002428B2" w:rsidRPr="00B26C43" w:rsidRDefault="002428B2">
      <w:pPr>
        <w:pStyle w:val="ManualConsidrant"/>
        <w:rPr>
          <w:noProof/>
        </w:rPr>
      </w:pPr>
      <w:r w:rsidRPr="00B26C43">
        <w:t>(2)</w:t>
      </w:r>
      <w:r w:rsidRPr="00B26C43">
        <w:tab/>
        <w:t>Rapoartele de punere în aplicare elaborate de statele membre o dată la trei ani nu s-au dovedit a fi un instrument eficace pentru verificarea conformită</w:t>
      </w:r>
      <w:r w:rsidR="00BC635E">
        <w:t>ț</w:t>
      </w:r>
      <w:r w:rsidRPr="00B26C43">
        <w:t xml:space="preserve">ii </w:t>
      </w:r>
      <w:r w:rsidR="00BC635E">
        <w:t>ș</w:t>
      </w:r>
      <w:r w:rsidRPr="00B26C43">
        <w:t>i asigurarea unei puneri în aplicare corecte, generând sarcini administrative inutile. Prin urmare, este oportun să se abroge dispozi</w:t>
      </w:r>
      <w:r w:rsidR="00BC635E">
        <w:t>ț</w:t>
      </w:r>
      <w:r w:rsidRPr="00B26C43">
        <w:t>iile care impun statelor membre obliga</w:t>
      </w:r>
      <w:r w:rsidR="00BC635E">
        <w:t>ț</w:t>
      </w:r>
      <w:r w:rsidRPr="00B26C43">
        <w:t xml:space="preserve">ia de a întocmi astfel de rapoarte </w:t>
      </w:r>
      <w:r w:rsidR="00BC635E">
        <w:t>ș</w:t>
      </w:r>
      <w:r w:rsidRPr="00B26C43">
        <w:t>i, pentru monitorizarea conformită</w:t>
      </w:r>
      <w:r w:rsidR="00BC635E">
        <w:t>ț</w:t>
      </w:r>
      <w:r w:rsidRPr="00B26C43">
        <w:t>ii, să se utilizeze exclusiv datele statistice pe care statele membre le raportează în fiecare an Comisiei.</w:t>
      </w:r>
    </w:p>
    <w:p w:rsidR="002428B2" w:rsidRPr="00B26C43" w:rsidRDefault="002428B2">
      <w:pPr>
        <w:pStyle w:val="ManualConsidrant"/>
        <w:rPr>
          <w:noProof/>
        </w:rPr>
      </w:pPr>
      <w:r w:rsidRPr="00B26C43">
        <w:t>(3)</w:t>
      </w:r>
      <w:r w:rsidRPr="00B26C43">
        <w:tab/>
        <w:t>Datele statistice raportate de statele membre sunt esen</w:t>
      </w:r>
      <w:r w:rsidR="00BC635E">
        <w:t>ț</w:t>
      </w:r>
      <w:r w:rsidRPr="00B26C43">
        <w:t>iale pentru Comisie în vederea evaluării respectării legisla</w:t>
      </w:r>
      <w:r w:rsidR="00BC635E">
        <w:t>ț</w:t>
      </w:r>
      <w:r w:rsidRPr="00B26C43">
        <w:t>iei în domeniul de</w:t>
      </w:r>
      <w:r w:rsidR="00BC635E">
        <w:t>ș</w:t>
      </w:r>
      <w:r w:rsidRPr="00B26C43">
        <w:t xml:space="preserve">eurilor în toate statele membre. Calitatea, fiabilitatea </w:t>
      </w:r>
      <w:r w:rsidR="00BC635E">
        <w:t>ș</w:t>
      </w:r>
      <w:r w:rsidRPr="00B26C43">
        <w:t>i comparabilitatea statisticilor ar trebui îmbunătă</w:t>
      </w:r>
      <w:r w:rsidR="00BC635E">
        <w:t>ț</w:t>
      </w:r>
      <w:r w:rsidRPr="00B26C43">
        <w:t>ite prin introducerea unui punct de intrare unic pentru toate datele referitoare la de</w:t>
      </w:r>
      <w:r w:rsidR="00BC635E">
        <w:t>ș</w:t>
      </w:r>
      <w:r w:rsidRPr="00B26C43">
        <w:t>euri, prin eliminarea obliga</w:t>
      </w:r>
      <w:r w:rsidR="00BC635E">
        <w:t>ț</w:t>
      </w:r>
      <w:r w:rsidRPr="00B26C43">
        <w:t xml:space="preserve">iilor de raportare caduce, prin evaluarea comparativă a </w:t>
      </w:r>
      <w:r w:rsidRPr="00B26C43">
        <w:lastRenderedPageBreak/>
        <w:t>metodologilor na</w:t>
      </w:r>
      <w:r w:rsidR="00BC635E">
        <w:t>ț</w:t>
      </w:r>
      <w:r w:rsidRPr="00B26C43">
        <w:t xml:space="preserve">ionale de raportare </w:t>
      </w:r>
      <w:r w:rsidR="00BC635E">
        <w:t>ș</w:t>
      </w:r>
      <w:r w:rsidRPr="00B26C43">
        <w:t>i prin introducerea unui raport privind verificarea calită</w:t>
      </w:r>
      <w:r w:rsidR="00BC635E">
        <w:t>ț</w:t>
      </w:r>
      <w:r w:rsidRPr="00B26C43">
        <w:t xml:space="preserve">ii datelor. </w:t>
      </w:r>
    </w:p>
    <w:p w:rsidR="002428B2" w:rsidRPr="00B26C43" w:rsidRDefault="002428B2">
      <w:pPr>
        <w:pStyle w:val="ManualConsidrant"/>
        <w:rPr>
          <w:rStyle w:val="CommentReference"/>
          <w:noProof/>
          <w:sz w:val="24"/>
          <w:szCs w:val="20"/>
        </w:rPr>
      </w:pPr>
      <w:r w:rsidRPr="00B26C43">
        <w:t>(4)</w:t>
      </w:r>
      <w:r w:rsidRPr="00B26C43">
        <w:tab/>
        <w:t>Raportarea fiabilă a datelor statistice privind gestionarea de</w:t>
      </w:r>
      <w:r w:rsidR="00BC635E">
        <w:t>ș</w:t>
      </w:r>
      <w:r w:rsidRPr="00B26C43">
        <w:t>eurilor este esen</w:t>
      </w:r>
      <w:r w:rsidR="00BC635E">
        <w:t>ț</w:t>
      </w:r>
      <w:r w:rsidRPr="00B26C43">
        <w:t xml:space="preserve">ială pentru punerea în aplicare eficientă </w:t>
      </w:r>
      <w:r w:rsidR="00BC635E">
        <w:t>ș</w:t>
      </w:r>
      <w:r w:rsidRPr="00B26C43">
        <w:t>i asigurarea comparabilită</w:t>
      </w:r>
      <w:r w:rsidR="00BC635E">
        <w:t>ț</w:t>
      </w:r>
      <w:r w:rsidRPr="00B26C43">
        <w:t>ii datelor în cadrul unor condi</w:t>
      </w:r>
      <w:r w:rsidR="00BC635E">
        <w:t>ț</w:t>
      </w:r>
      <w:r w:rsidRPr="00B26C43">
        <w:t>ii de concuren</w:t>
      </w:r>
      <w:r w:rsidR="00BC635E">
        <w:t>ț</w:t>
      </w:r>
      <w:r w:rsidRPr="00B26C43">
        <w:t>ă echitabile între statele membre.</w:t>
      </w:r>
      <w:r w:rsidRPr="00B26C43">
        <w:rPr>
          <w:rStyle w:val="CommentReference"/>
          <w:noProof/>
          <w:sz w:val="24"/>
        </w:rPr>
        <w:t xml:space="preserve"> Prin urmare, atunci când elaborează rapoartele privind realizarea obiectivelor stabilite în aceste directive, statele</w:t>
      </w:r>
      <w:r w:rsidR="00F771C4">
        <w:rPr>
          <w:rStyle w:val="CommentReference"/>
          <w:noProof/>
          <w:sz w:val="24"/>
        </w:rPr>
        <w:t> </w:t>
      </w:r>
      <w:r w:rsidRPr="00B26C43">
        <w:rPr>
          <w:rStyle w:val="CommentReference"/>
          <w:noProof/>
          <w:sz w:val="24"/>
        </w:rPr>
        <w:t>membre ar trebui să aibă obliga</w:t>
      </w:r>
      <w:r w:rsidR="00BC635E">
        <w:rPr>
          <w:rStyle w:val="CommentReference"/>
          <w:noProof/>
          <w:sz w:val="24"/>
        </w:rPr>
        <w:t>ț</w:t>
      </w:r>
      <w:r w:rsidRPr="00B26C43">
        <w:rPr>
          <w:rStyle w:val="CommentReference"/>
          <w:noProof/>
          <w:sz w:val="24"/>
        </w:rPr>
        <w:t xml:space="preserve">ia de a utiliza cea mai recentă metodologie elaborată de Comisie </w:t>
      </w:r>
      <w:r w:rsidR="00BC635E">
        <w:rPr>
          <w:rStyle w:val="CommentReference"/>
          <w:noProof/>
          <w:sz w:val="24"/>
        </w:rPr>
        <w:t>ș</w:t>
      </w:r>
      <w:r w:rsidRPr="00B26C43">
        <w:rPr>
          <w:rStyle w:val="CommentReference"/>
          <w:noProof/>
          <w:sz w:val="24"/>
        </w:rPr>
        <w:t>i de institutele na</w:t>
      </w:r>
      <w:r w:rsidR="00BC635E">
        <w:rPr>
          <w:rStyle w:val="CommentReference"/>
          <w:noProof/>
          <w:sz w:val="24"/>
        </w:rPr>
        <w:t>ț</w:t>
      </w:r>
      <w:r w:rsidRPr="00B26C43">
        <w:rPr>
          <w:rStyle w:val="CommentReference"/>
          <w:noProof/>
          <w:sz w:val="24"/>
        </w:rPr>
        <w:t>ionale de statistică ale statelor membre.</w:t>
      </w:r>
    </w:p>
    <w:p w:rsidR="002428B2" w:rsidRPr="00B26C43" w:rsidRDefault="002428B2">
      <w:pPr>
        <w:pStyle w:val="ManualConsidrant"/>
        <w:rPr>
          <w:noProof/>
        </w:rPr>
      </w:pPr>
      <w:r w:rsidRPr="00B26C43">
        <w:rPr>
          <w:rStyle w:val="CommentReference"/>
          <w:noProof/>
          <w:sz w:val="24"/>
        </w:rPr>
        <w:t>(5)</w:t>
      </w:r>
      <w:r w:rsidRPr="00B26C43">
        <w:tab/>
        <w:t xml:space="preserve">Prin urmare, Directivele 2000/53/CE, 2006/66/CE </w:t>
      </w:r>
      <w:r w:rsidR="00BC635E">
        <w:t>ș</w:t>
      </w:r>
      <w:r w:rsidRPr="00B26C43">
        <w:t>i 2012/19/UE ar trebui modificate în consecin</w:t>
      </w:r>
      <w:r w:rsidR="00BC635E">
        <w:t>ț</w:t>
      </w:r>
      <w:r w:rsidRPr="00B26C43">
        <w:t>ă.</w:t>
      </w:r>
    </w:p>
    <w:p w:rsidR="002428B2" w:rsidRPr="00B26C43" w:rsidRDefault="002428B2">
      <w:pPr>
        <w:pStyle w:val="ManualConsidrant"/>
        <w:rPr>
          <w:noProof/>
        </w:rPr>
      </w:pPr>
      <w:r w:rsidRPr="00B26C43">
        <w:t>(6)</w:t>
      </w:r>
      <w:r w:rsidRPr="00B26C43">
        <w:tab/>
        <w:t>În conformitate cu Declara</w:t>
      </w:r>
      <w:r w:rsidR="00BC635E">
        <w:t>ț</w:t>
      </w:r>
      <w:r w:rsidRPr="00B26C43">
        <w:t xml:space="preserve">ia politică comună din 28 septembrie 2011 a statelor membre </w:t>
      </w:r>
      <w:r w:rsidR="00BC635E">
        <w:t>ș</w:t>
      </w:r>
      <w:r w:rsidRPr="00B26C43">
        <w:t>i a Comisiei privind documentele explicative</w:t>
      </w:r>
      <w:r w:rsidRPr="00B26C43">
        <w:rPr>
          <w:rStyle w:val="FootnoteReference"/>
          <w:noProof/>
        </w:rPr>
        <w:footnoteReference w:id="15"/>
      </w:r>
      <w:r w:rsidRPr="00B26C43">
        <w:t xml:space="preserve">, statele membre </w:t>
      </w:r>
      <w:r w:rsidR="00BC635E">
        <w:t>ș</w:t>
      </w:r>
      <w:r w:rsidRPr="00B26C43">
        <w:t>i-au luat angajamentul ca notificarea măsurilor lor de transpunere să fie înso</w:t>
      </w:r>
      <w:r w:rsidR="00BC635E">
        <w:t>ț</w:t>
      </w:r>
      <w:r w:rsidRPr="00B26C43">
        <w:t>ită, în cazuri justificate, de unul sau mai multe documente care să explice rela</w:t>
      </w:r>
      <w:r w:rsidR="00BC635E">
        <w:t>ț</w:t>
      </w:r>
      <w:r w:rsidRPr="00B26C43">
        <w:t xml:space="preserve">ia dintre componentele unei directive </w:t>
      </w:r>
      <w:r w:rsidR="00BC635E">
        <w:t>ș</w:t>
      </w:r>
      <w:r w:rsidRPr="00B26C43">
        <w:t>i păr</w:t>
      </w:r>
      <w:r w:rsidR="00BC635E">
        <w:t>ț</w:t>
      </w:r>
      <w:r w:rsidRPr="00B26C43">
        <w:t>ile corespunzătoare ale instrumentelor na</w:t>
      </w:r>
      <w:r w:rsidR="00BC635E">
        <w:t>ț</w:t>
      </w:r>
      <w:r w:rsidRPr="00B26C43">
        <w:t>ionale de transpunere. În ceea ce prive</w:t>
      </w:r>
      <w:r w:rsidR="00BC635E">
        <w:t>ș</w:t>
      </w:r>
      <w:r w:rsidRPr="00B26C43">
        <w:t>te prezenta directivă, legiuitorul consideră că transmiterea unor astfel de documente este justificată.</w:t>
      </w:r>
    </w:p>
    <w:p w:rsidR="002428B2" w:rsidRPr="00B26C43" w:rsidRDefault="002428B2">
      <w:pPr>
        <w:pStyle w:val="ManualConsidrant"/>
        <w:rPr>
          <w:rStyle w:val="CommentReference"/>
          <w:noProof/>
          <w:sz w:val="24"/>
          <w:szCs w:val="20"/>
        </w:rPr>
      </w:pPr>
      <w:r w:rsidRPr="00B26C43">
        <w:rPr>
          <w:rStyle w:val="CommentReference"/>
          <w:noProof/>
          <w:sz w:val="24"/>
        </w:rPr>
        <w:t>(7)</w:t>
      </w:r>
      <w:r w:rsidRPr="00B26C43">
        <w:tab/>
      </w:r>
      <w:r w:rsidRPr="00B26C43">
        <w:rPr>
          <w:rStyle w:val="CommentReference"/>
          <w:noProof/>
          <w:sz w:val="24"/>
        </w:rPr>
        <w:t xml:space="preserve">Întrucât obiectivele prezentei directive, </w:t>
      </w:r>
      <w:r w:rsidR="00BC635E">
        <w:rPr>
          <w:rStyle w:val="CommentReference"/>
          <w:noProof/>
          <w:sz w:val="24"/>
        </w:rPr>
        <w:t>ș</w:t>
      </w:r>
      <w:r w:rsidRPr="00B26C43">
        <w:rPr>
          <w:rStyle w:val="CommentReference"/>
          <w:noProof/>
          <w:sz w:val="24"/>
        </w:rPr>
        <w:t xml:space="preserve">i anume </w:t>
      </w:r>
      <w:r w:rsidRPr="00B26C43">
        <w:t>îmbunătă</w:t>
      </w:r>
      <w:r w:rsidR="00BC635E">
        <w:t>ț</w:t>
      </w:r>
      <w:r w:rsidRPr="00B26C43">
        <w:t>irea gestionării de</w:t>
      </w:r>
      <w:r w:rsidR="00BC635E">
        <w:t>ș</w:t>
      </w:r>
      <w:r w:rsidRPr="00B26C43">
        <w:t>eurilor în Uniune, fapt ce contribuie la protec</w:t>
      </w:r>
      <w:r w:rsidR="00BC635E">
        <w:t>ț</w:t>
      </w:r>
      <w:r w:rsidRPr="00B26C43">
        <w:t xml:space="preserve">ia, conservarea </w:t>
      </w:r>
      <w:r w:rsidR="00BC635E">
        <w:t>ș</w:t>
      </w:r>
      <w:r w:rsidRPr="00B26C43">
        <w:t>i îmbunătă</w:t>
      </w:r>
      <w:r w:rsidR="00BC635E">
        <w:t>ț</w:t>
      </w:r>
      <w:r w:rsidRPr="00B26C43">
        <w:t>irea calită</w:t>
      </w:r>
      <w:r w:rsidR="00BC635E">
        <w:t>ț</w:t>
      </w:r>
      <w:r w:rsidRPr="00B26C43">
        <w:t xml:space="preserve">ii mediului </w:t>
      </w:r>
      <w:r w:rsidR="00BC635E">
        <w:t>ș</w:t>
      </w:r>
      <w:r w:rsidRPr="00B26C43">
        <w:t xml:space="preserve">i la utilizarea prudentă </w:t>
      </w:r>
      <w:r w:rsidR="00BC635E">
        <w:t>ș</w:t>
      </w:r>
      <w:r w:rsidRPr="00B26C43">
        <w:t>i ra</w:t>
      </w:r>
      <w:r w:rsidR="00BC635E">
        <w:t>ț</w:t>
      </w:r>
      <w:r w:rsidRPr="00B26C43">
        <w:t>ională a resurselor naturale</w:t>
      </w:r>
      <w:r w:rsidRPr="00B26C43">
        <w:rPr>
          <w:rStyle w:val="CommentReference"/>
          <w:noProof/>
          <w:sz w:val="24"/>
        </w:rPr>
        <w:t>, nu pot fi realizate în mod satisfăcător de către statele membre, dar, având în vedere amploarea sau efectele măsurilor, pot fi realizate mai bine la nivelul Uniunii, aceasta din urmă poate adopta măsuri, în conformitate cu principiul subsidiarită</w:t>
      </w:r>
      <w:r w:rsidR="00BC635E">
        <w:rPr>
          <w:rStyle w:val="CommentReference"/>
          <w:noProof/>
          <w:sz w:val="24"/>
        </w:rPr>
        <w:t>ț</w:t>
      </w:r>
      <w:r w:rsidRPr="00B26C43">
        <w:rPr>
          <w:rStyle w:val="CommentReference"/>
          <w:noProof/>
          <w:sz w:val="24"/>
        </w:rPr>
        <w:t>ii, astfel cum este prevăzut la articolul 5 din Tratatul privind Uniunea Europeană. În conformitate cu principiul propor</w:t>
      </w:r>
      <w:r w:rsidR="00BC635E">
        <w:rPr>
          <w:rStyle w:val="CommentReference"/>
          <w:noProof/>
          <w:sz w:val="24"/>
        </w:rPr>
        <w:t>ț</w:t>
      </w:r>
      <w:r w:rsidRPr="00B26C43">
        <w:rPr>
          <w:rStyle w:val="CommentReference"/>
          <w:noProof/>
          <w:sz w:val="24"/>
        </w:rPr>
        <w:t>ionalită</w:t>
      </w:r>
      <w:r w:rsidR="00BC635E">
        <w:rPr>
          <w:rStyle w:val="CommentReference"/>
          <w:noProof/>
          <w:sz w:val="24"/>
        </w:rPr>
        <w:t>ț</w:t>
      </w:r>
      <w:r w:rsidRPr="00B26C43">
        <w:rPr>
          <w:rStyle w:val="CommentReference"/>
          <w:noProof/>
          <w:sz w:val="24"/>
        </w:rPr>
        <w:t>ii, astfel cum este prevăzut articolul respectiv, prezenta directivă nu depă</w:t>
      </w:r>
      <w:r w:rsidR="00BC635E">
        <w:rPr>
          <w:rStyle w:val="CommentReference"/>
          <w:noProof/>
          <w:sz w:val="24"/>
        </w:rPr>
        <w:t>ș</w:t>
      </w:r>
      <w:r w:rsidRPr="00B26C43">
        <w:rPr>
          <w:rStyle w:val="CommentReference"/>
          <w:noProof/>
          <w:sz w:val="24"/>
        </w:rPr>
        <w:t>e</w:t>
      </w:r>
      <w:r w:rsidR="00BC635E">
        <w:rPr>
          <w:rStyle w:val="CommentReference"/>
          <w:noProof/>
          <w:sz w:val="24"/>
        </w:rPr>
        <w:t>ș</w:t>
      </w:r>
      <w:r w:rsidRPr="00B26C43">
        <w:rPr>
          <w:rStyle w:val="CommentReference"/>
          <w:noProof/>
          <w:sz w:val="24"/>
        </w:rPr>
        <w:t xml:space="preserve">te ceea ce este necesar pentru realizarea acestor obiective, </w:t>
      </w:r>
    </w:p>
    <w:p w:rsidR="002428B2" w:rsidRPr="00B26C43" w:rsidRDefault="002428B2">
      <w:pPr>
        <w:pStyle w:val="Formuledadoption"/>
        <w:rPr>
          <w:noProof/>
        </w:rPr>
      </w:pPr>
      <w:r w:rsidRPr="00B26C43">
        <w:t>ADOPTĂ PREZENTA DIRECTIVĂ:</w:t>
      </w:r>
    </w:p>
    <w:p w:rsidR="002428B2" w:rsidRPr="00B26C43" w:rsidRDefault="002428B2">
      <w:pPr>
        <w:pStyle w:val="Titrearticle"/>
        <w:spacing w:before="120"/>
        <w:rPr>
          <w:noProof/>
        </w:rPr>
      </w:pPr>
      <w:r w:rsidRPr="00B26C43">
        <w:t>Articolul 1</w:t>
      </w:r>
    </w:p>
    <w:p w:rsidR="002428B2" w:rsidRPr="00B26C43" w:rsidRDefault="002428B2">
      <w:pPr>
        <w:pStyle w:val="NormalCentered"/>
        <w:rPr>
          <w:b/>
          <w:noProof/>
        </w:rPr>
      </w:pPr>
      <w:r w:rsidRPr="00B26C43">
        <w:rPr>
          <w:b/>
          <w:noProof/>
        </w:rPr>
        <w:t>Modificarea Directivei 2000/53/CE</w:t>
      </w:r>
    </w:p>
    <w:p w:rsidR="002428B2" w:rsidRPr="00B26C43" w:rsidRDefault="002428B2">
      <w:pPr>
        <w:rPr>
          <w:noProof/>
        </w:rPr>
      </w:pPr>
      <w:r w:rsidRPr="00B26C43">
        <w:t>Articolul 9 din Directiva 2000/53/CE se modifică după cum urmează:</w:t>
      </w:r>
    </w:p>
    <w:p w:rsidR="002428B2" w:rsidRPr="00B26C43" w:rsidRDefault="002428B2">
      <w:pPr>
        <w:pStyle w:val="ManualNumPar1"/>
        <w:rPr>
          <w:noProof/>
        </w:rPr>
      </w:pPr>
      <w:r w:rsidRPr="00B26C43">
        <w:t>(</w:t>
      </w:r>
      <w:r w:rsidR="004376EF">
        <w:t>1</w:t>
      </w:r>
      <w:r w:rsidRPr="00B26C43">
        <w:t>) alineatul (1) se elimină;</w:t>
      </w:r>
    </w:p>
    <w:p w:rsidR="002428B2" w:rsidRPr="00B26C43" w:rsidRDefault="002428B2">
      <w:pPr>
        <w:pStyle w:val="ManualNumPar1"/>
        <w:rPr>
          <w:noProof/>
        </w:rPr>
      </w:pPr>
      <w:r w:rsidRPr="00B26C43">
        <w:t>(</w:t>
      </w:r>
      <w:r w:rsidR="004376EF">
        <w:t>2</w:t>
      </w:r>
      <w:r w:rsidRPr="00B26C43">
        <w:t xml:space="preserve">) se introduc următoarele alineate (1a), (1b), (1c) </w:t>
      </w:r>
      <w:r w:rsidR="00BC635E">
        <w:t>ș</w:t>
      </w:r>
      <w:r w:rsidRPr="00B26C43">
        <w:t>i (1d):</w:t>
      </w:r>
    </w:p>
    <w:p w:rsidR="002428B2" w:rsidRPr="00B26C43" w:rsidRDefault="002428B2">
      <w:pPr>
        <w:pStyle w:val="Text1"/>
        <w:rPr>
          <w:rFonts w:cs="Calibri"/>
          <w:bCs/>
          <w:noProof/>
        </w:rPr>
      </w:pPr>
      <w:r w:rsidRPr="00B26C43">
        <w:t>„1a. Statele membre raportează Comisiei, pentru fiecare an calendaristic, datele privind punerea în aplicare a articolului 7 alineatul (2). Statele membre raportează datele pe cale electronică în termen de 18 luni de la sfâr</w:t>
      </w:r>
      <w:r w:rsidR="00BC635E">
        <w:t>ș</w:t>
      </w:r>
      <w:r w:rsidRPr="00B26C43">
        <w:t>itul anului de raportare pentru care sunt colectate datele. Acestea se raportează în formatul stabilit de Comisie în conformitate cu alineatul (1d). Primul raport are ca obiect datele aferente perioadei cuprinse între 1 ianuarie [</w:t>
      </w:r>
      <w:r w:rsidRPr="00B26C43">
        <w:rPr>
          <w:i/>
        </w:rPr>
        <w:t>a se introduce anul de transpunere a prezentei</w:t>
      </w:r>
      <w:r w:rsidR="004376EF">
        <w:rPr>
          <w:i/>
        </w:rPr>
        <w:t> </w:t>
      </w:r>
      <w:r w:rsidRPr="00B26C43">
        <w:rPr>
          <w:i/>
        </w:rPr>
        <w:t>directive + 1 an</w:t>
      </w:r>
      <w:r w:rsidRPr="00B26C43">
        <w:t xml:space="preserve">] </w:t>
      </w:r>
      <w:r w:rsidR="00BC635E">
        <w:t>ș</w:t>
      </w:r>
      <w:r w:rsidRPr="00B26C43">
        <w:t>i 31 decembrie [</w:t>
      </w:r>
      <w:r w:rsidRPr="00B26C43">
        <w:rPr>
          <w:i/>
        </w:rPr>
        <w:t>a se introduce anul de transpunere a prezentei directive + 1 an</w:t>
      </w:r>
      <w:r w:rsidRPr="00B26C43">
        <w:t>].</w:t>
      </w:r>
    </w:p>
    <w:p w:rsidR="002428B2" w:rsidRPr="00B26C43" w:rsidRDefault="002428B2">
      <w:pPr>
        <w:pStyle w:val="Text1"/>
        <w:rPr>
          <w:noProof/>
        </w:rPr>
      </w:pPr>
      <w:r w:rsidRPr="00B26C43">
        <w:t>1b. Datele raportate de statul membru în conformitate cu prezentul articol sunt înso</w:t>
      </w:r>
      <w:r w:rsidR="00BC635E">
        <w:t>ț</w:t>
      </w:r>
      <w:r w:rsidRPr="00B26C43">
        <w:t>ite de un raport de verificare a calită</w:t>
      </w:r>
      <w:r w:rsidR="00BC635E">
        <w:t>ț</w:t>
      </w:r>
      <w:r w:rsidRPr="00B26C43">
        <w:t>ii.</w:t>
      </w:r>
    </w:p>
    <w:p w:rsidR="002428B2" w:rsidRPr="00B26C43" w:rsidRDefault="002428B2">
      <w:pPr>
        <w:pStyle w:val="Text1"/>
        <w:rPr>
          <w:noProof/>
        </w:rPr>
      </w:pPr>
      <w:r w:rsidRPr="00B26C43">
        <w:lastRenderedPageBreak/>
        <w:t xml:space="preserve">1c. Comisia analizează datele raportate în conformitate cu prezentul articol </w:t>
      </w:r>
      <w:r w:rsidR="00BC635E">
        <w:t>ș</w:t>
      </w:r>
      <w:r w:rsidRPr="00B26C43">
        <w:t xml:space="preserve">i publică un raport privind rezultatele analizei respective. Raportul evaluează modul de organizare a colectării datelor, sursele datelor </w:t>
      </w:r>
      <w:r w:rsidR="00BC635E">
        <w:t>ș</w:t>
      </w:r>
      <w:r w:rsidRPr="00B26C43">
        <w:t>i metodologia utilizată în statele</w:t>
      </w:r>
      <w:r w:rsidR="00F771C4">
        <w:t> </w:t>
      </w:r>
      <w:r w:rsidRPr="00B26C43">
        <w:t xml:space="preserve">membre, precum </w:t>
      </w:r>
      <w:r w:rsidR="00BC635E">
        <w:t>ș</w:t>
      </w:r>
      <w:r w:rsidRPr="00B26C43">
        <w:t xml:space="preserve">i caracterul complet, fiabilitatea, actualitatea </w:t>
      </w:r>
      <w:r w:rsidR="00BC635E">
        <w:t>ș</w:t>
      </w:r>
      <w:r w:rsidRPr="00B26C43">
        <w:t>i consecven</w:t>
      </w:r>
      <w:r w:rsidR="00BC635E">
        <w:t>ț</w:t>
      </w:r>
      <w:r w:rsidRPr="00B26C43">
        <w:t>a datelor respective. Evaluarea poate include recomandări specifice de îmbunătă</w:t>
      </w:r>
      <w:r w:rsidR="00BC635E">
        <w:t>ț</w:t>
      </w:r>
      <w:r w:rsidRPr="00B26C43">
        <w:t>ire. Raportul se elaborează o dată la trei ani.</w:t>
      </w:r>
    </w:p>
    <w:p w:rsidR="002428B2" w:rsidRPr="00B26C43" w:rsidRDefault="002428B2">
      <w:pPr>
        <w:pStyle w:val="Text1"/>
        <w:rPr>
          <w:noProof/>
          <w:szCs w:val="24"/>
        </w:rPr>
      </w:pPr>
      <w:r w:rsidRPr="00B26C43">
        <w:t>1d. Comisia adoptă acte de punere în aplicare care stabilesc formatul pentru raportarea datelor în conformitate cu alineatul (1a). Aceste acte de punere în aplicare se adoptă în conformitate cu procedura men</w:t>
      </w:r>
      <w:r w:rsidR="00BC635E">
        <w:t>ț</w:t>
      </w:r>
      <w:r w:rsidRPr="00B26C43">
        <w:t>ionată la articolul 11 alineatul (2).”.</w:t>
      </w:r>
    </w:p>
    <w:p w:rsidR="002428B2" w:rsidRPr="00B26C43" w:rsidRDefault="002428B2">
      <w:pPr>
        <w:pStyle w:val="Titrearticle"/>
        <w:spacing w:before="120"/>
        <w:rPr>
          <w:noProof/>
        </w:rPr>
      </w:pPr>
      <w:r w:rsidRPr="00B26C43">
        <w:t>Articolul 2</w:t>
      </w:r>
    </w:p>
    <w:p w:rsidR="002428B2" w:rsidRPr="00B26C43" w:rsidRDefault="002428B2">
      <w:pPr>
        <w:pStyle w:val="NormalCentered"/>
        <w:rPr>
          <w:b/>
          <w:noProof/>
        </w:rPr>
      </w:pPr>
      <w:r w:rsidRPr="00B26C43">
        <w:rPr>
          <w:b/>
          <w:noProof/>
        </w:rPr>
        <w:t>Modificarea Directivei 2006/66/CE</w:t>
      </w:r>
    </w:p>
    <w:p w:rsidR="002428B2" w:rsidRPr="00B26C43" w:rsidRDefault="002428B2">
      <w:pPr>
        <w:rPr>
          <w:noProof/>
        </w:rPr>
      </w:pPr>
      <w:r w:rsidRPr="00B26C43">
        <w:t>Directiva 2006/66/CE se modifică după cum urmează:</w:t>
      </w:r>
    </w:p>
    <w:p w:rsidR="002428B2" w:rsidRPr="00B26C43" w:rsidRDefault="002428B2">
      <w:pPr>
        <w:pStyle w:val="ManualNumPar1"/>
        <w:ind w:left="360" w:hanging="360"/>
        <w:rPr>
          <w:rFonts w:cs="Calibri"/>
          <w:noProof/>
        </w:rPr>
      </w:pPr>
      <w:r w:rsidRPr="00B26C43">
        <w:t>(1) Articolul 22 se elimină;</w:t>
      </w:r>
    </w:p>
    <w:p w:rsidR="002428B2" w:rsidRPr="00B26C43" w:rsidRDefault="002428B2">
      <w:pPr>
        <w:pStyle w:val="ManualNumPar1"/>
        <w:ind w:left="360" w:hanging="360"/>
        <w:rPr>
          <w:rFonts w:cs="Calibri"/>
          <w:noProof/>
        </w:rPr>
      </w:pPr>
      <w:r w:rsidRPr="00B26C43">
        <w:t>(2) Articolul 23 se modifică după cum urmează:</w:t>
      </w:r>
    </w:p>
    <w:p w:rsidR="002428B2" w:rsidRPr="00B26C43" w:rsidRDefault="002428B2">
      <w:pPr>
        <w:pStyle w:val="ManualNumPar2"/>
        <w:rPr>
          <w:noProof/>
        </w:rPr>
      </w:pPr>
      <w:r w:rsidRPr="00B26C43">
        <w:t>(a) alineatul (1) se înlocuie</w:t>
      </w:r>
      <w:r w:rsidR="00BC635E">
        <w:t>ș</w:t>
      </w:r>
      <w:r w:rsidRPr="00B26C43">
        <w:t>te cu următorul text:</w:t>
      </w:r>
    </w:p>
    <w:p w:rsidR="002428B2" w:rsidRPr="00B26C43" w:rsidRDefault="002428B2">
      <w:pPr>
        <w:pStyle w:val="Text1"/>
        <w:rPr>
          <w:noProof/>
          <w:szCs w:val="24"/>
        </w:rPr>
      </w:pPr>
      <w:r w:rsidRPr="00B26C43">
        <w:t>„Până cel târziu la sfâr</w:t>
      </w:r>
      <w:r w:rsidR="00BC635E">
        <w:t>ș</w:t>
      </w:r>
      <w:r w:rsidRPr="00B26C43">
        <w:t xml:space="preserve">itul anului 2016, Comisia elaborează un raport privind punerea în aplicare a prezentei directive </w:t>
      </w:r>
      <w:r w:rsidR="00BC635E">
        <w:t>ș</w:t>
      </w:r>
      <w:r w:rsidRPr="00B26C43">
        <w:t xml:space="preserve">i impactul acesteia asupra mediului </w:t>
      </w:r>
      <w:r w:rsidR="00BC635E">
        <w:t>ș</w:t>
      </w:r>
      <w:r w:rsidRPr="00B26C43">
        <w:t>i a func</w:t>
      </w:r>
      <w:r w:rsidR="00BC635E">
        <w:t>ț</w:t>
      </w:r>
      <w:r w:rsidRPr="00B26C43">
        <w:t>ionării pie</w:t>
      </w:r>
      <w:r w:rsidR="00BC635E">
        <w:t>ț</w:t>
      </w:r>
      <w:r w:rsidRPr="00B26C43">
        <w:t>ei interne.”;</w:t>
      </w:r>
    </w:p>
    <w:p w:rsidR="002428B2" w:rsidRPr="00B26C43" w:rsidRDefault="002428B2">
      <w:pPr>
        <w:pStyle w:val="ManualNumPar2"/>
        <w:rPr>
          <w:noProof/>
        </w:rPr>
      </w:pPr>
      <w:r w:rsidRPr="00B26C43">
        <w:t>(b) la alineatul (2), teza introductivă se înlocuie</w:t>
      </w:r>
      <w:r w:rsidR="00BC635E">
        <w:t>ș</w:t>
      </w:r>
      <w:r w:rsidRPr="00B26C43">
        <w:t>te cu următorul text:</w:t>
      </w:r>
    </w:p>
    <w:p w:rsidR="002428B2" w:rsidRPr="00B26C43" w:rsidRDefault="002428B2">
      <w:pPr>
        <w:pStyle w:val="Text1"/>
        <w:rPr>
          <w:noProof/>
          <w:szCs w:val="24"/>
        </w:rPr>
      </w:pPr>
      <w:r w:rsidRPr="00B26C43">
        <w:t>„Comisia include în raportul său o evaluare privind următoarele aspecte ale prezentei directive:”.</w:t>
      </w:r>
    </w:p>
    <w:p w:rsidR="002428B2" w:rsidRPr="00B26C43" w:rsidRDefault="002428B2">
      <w:pPr>
        <w:pStyle w:val="Titrearticle"/>
        <w:spacing w:before="120"/>
        <w:rPr>
          <w:noProof/>
        </w:rPr>
      </w:pPr>
      <w:r w:rsidRPr="00B26C43">
        <w:t>Articolul 3</w:t>
      </w:r>
    </w:p>
    <w:p w:rsidR="002428B2" w:rsidRPr="00B26C43" w:rsidRDefault="002428B2">
      <w:pPr>
        <w:pStyle w:val="NormalCentered"/>
        <w:rPr>
          <w:b/>
          <w:noProof/>
        </w:rPr>
      </w:pPr>
      <w:r w:rsidRPr="00B26C43">
        <w:rPr>
          <w:b/>
          <w:noProof/>
        </w:rPr>
        <w:t>Modificarea Directivei 2012/19/UE</w:t>
      </w:r>
    </w:p>
    <w:p w:rsidR="002428B2" w:rsidRPr="00B26C43" w:rsidRDefault="002428B2">
      <w:pPr>
        <w:rPr>
          <w:noProof/>
        </w:rPr>
      </w:pPr>
      <w:r w:rsidRPr="00B26C43">
        <w:t>Directiva 2012/19/UE se modifică după cum urmează:</w:t>
      </w:r>
    </w:p>
    <w:p w:rsidR="002428B2" w:rsidRPr="00B26C43" w:rsidRDefault="002428B2">
      <w:pPr>
        <w:pStyle w:val="ManualNumPar1"/>
        <w:ind w:left="360" w:hanging="360"/>
        <w:rPr>
          <w:noProof/>
        </w:rPr>
      </w:pPr>
      <w:r w:rsidRPr="00B26C43">
        <w:t>(1) Articolul 16 se modifică după cum urmează:</w:t>
      </w:r>
    </w:p>
    <w:p w:rsidR="002428B2" w:rsidRPr="00B26C43" w:rsidRDefault="002428B2">
      <w:pPr>
        <w:pStyle w:val="ManualNumPar2"/>
        <w:rPr>
          <w:noProof/>
        </w:rPr>
      </w:pPr>
      <w:r w:rsidRPr="00B26C43">
        <w:t>(a) alineatul (5) se elimină;</w:t>
      </w:r>
    </w:p>
    <w:p w:rsidR="002428B2" w:rsidRPr="00B26C43" w:rsidRDefault="002428B2">
      <w:pPr>
        <w:pStyle w:val="ManualNumPar2"/>
        <w:rPr>
          <w:rFonts w:cs="Calibri"/>
          <w:noProof/>
        </w:rPr>
      </w:pPr>
      <w:r w:rsidRPr="00B26C43">
        <w:t xml:space="preserve">(b) se introduc următoarele alineate (5a), (5b),(5c) </w:t>
      </w:r>
      <w:r w:rsidR="00BC635E">
        <w:t>ș</w:t>
      </w:r>
      <w:r w:rsidRPr="00B26C43">
        <w:t>i (5d):</w:t>
      </w:r>
    </w:p>
    <w:p w:rsidR="002428B2" w:rsidRPr="00B26C43" w:rsidRDefault="002428B2">
      <w:pPr>
        <w:pStyle w:val="Text1"/>
        <w:rPr>
          <w:noProof/>
        </w:rPr>
      </w:pPr>
      <w:r w:rsidRPr="00B26C43">
        <w:t>„5a. Statele membre raportează Comisiei, pentru fiecare an calendaristic, datele privind punerea în aplicare a articolului 16 alineatul (4). Statele membre raportează datele pe cale electronică în termen de 18 luni de la sfâr</w:t>
      </w:r>
      <w:r w:rsidR="00BC635E">
        <w:t>ș</w:t>
      </w:r>
      <w:r w:rsidRPr="00B26C43">
        <w:t>itul anului de raportare pentru care sunt colectate datele. Acestea se raportează în formatul stabilit de Comisie în conformitate cu alineatul (5d). Primul raport are ca obiect datele aferente perioadei cuprinse între 1 ianuarie [</w:t>
      </w:r>
      <w:r w:rsidRPr="00B26C43">
        <w:rPr>
          <w:i/>
        </w:rPr>
        <w:t>a se introduce anul de transpunere a prezentei</w:t>
      </w:r>
      <w:r w:rsidR="00F771C4">
        <w:rPr>
          <w:i/>
        </w:rPr>
        <w:t> </w:t>
      </w:r>
      <w:r w:rsidRPr="00B26C43">
        <w:rPr>
          <w:i/>
        </w:rPr>
        <w:t>directive + 1 an</w:t>
      </w:r>
      <w:r w:rsidRPr="00B26C43">
        <w:t xml:space="preserve">] </w:t>
      </w:r>
      <w:r w:rsidR="00BC635E">
        <w:t>ș</w:t>
      </w:r>
      <w:r w:rsidRPr="00B26C43">
        <w:t>i 31 decembrie [</w:t>
      </w:r>
      <w:r w:rsidRPr="00B26C43">
        <w:rPr>
          <w:i/>
        </w:rPr>
        <w:t>a se introduce anul de transpunere a prezentei directive + 1 an</w:t>
      </w:r>
      <w:r w:rsidRPr="00B26C43">
        <w:t>].</w:t>
      </w:r>
    </w:p>
    <w:p w:rsidR="002428B2" w:rsidRPr="00B26C43" w:rsidRDefault="002428B2">
      <w:pPr>
        <w:pStyle w:val="Text1"/>
        <w:rPr>
          <w:noProof/>
          <w:szCs w:val="24"/>
        </w:rPr>
      </w:pPr>
      <w:r w:rsidRPr="00B26C43">
        <w:t>5b. Datele raportate de statul membru în conformitate cu prezentul articol sunt înso</w:t>
      </w:r>
      <w:r w:rsidR="00BC635E">
        <w:t>ț</w:t>
      </w:r>
      <w:r w:rsidRPr="00B26C43">
        <w:t>ite de un raport de verificare a calită</w:t>
      </w:r>
      <w:r w:rsidR="00BC635E">
        <w:t>ț</w:t>
      </w:r>
      <w:r w:rsidRPr="00B26C43">
        <w:t>ii.</w:t>
      </w:r>
    </w:p>
    <w:p w:rsidR="002428B2" w:rsidRPr="00B26C43" w:rsidRDefault="002428B2">
      <w:pPr>
        <w:pStyle w:val="Text1"/>
        <w:rPr>
          <w:noProof/>
          <w:szCs w:val="24"/>
        </w:rPr>
      </w:pPr>
      <w:r w:rsidRPr="00B26C43">
        <w:t xml:space="preserve">5c. Comisia analizează datele raportate în conformitate cu prezentul articol </w:t>
      </w:r>
      <w:r w:rsidR="00BC635E">
        <w:t>ș</w:t>
      </w:r>
      <w:r w:rsidRPr="00B26C43">
        <w:t xml:space="preserve">i publică un raport privind rezultatele analizei respective. Raportul cuprinde o evaluare a modului de organizare a colectării datelor, a surselor datelor </w:t>
      </w:r>
      <w:r w:rsidR="00BC635E">
        <w:t>ș</w:t>
      </w:r>
      <w:r w:rsidRPr="00B26C43">
        <w:t xml:space="preserve">i a metodologiei utilizate în statele membre, precum </w:t>
      </w:r>
      <w:r w:rsidR="00BC635E">
        <w:t>ș</w:t>
      </w:r>
      <w:r w:rsidRPr="00B26C43">
        <w:t>i a caracterului complet, a fiabilită</w:t>
      </w:r>
      <w:r w:rsidR="00BC635E">
        <w:t>ț</w:t>
      </w:r>
      <w:r w:rsidRPr="00B26C43">
        <w:t xml:space="preserve">ii, a </w:t>
      </w:r>
      <w:r w:rsidRPr="00B26C43">
        <w:lastRenderedPageBreak/>
        <w:t>actualită</w:t>
      </w:r>
      <w:r w:rsidR="00BC635E">
        <w:t>ț</w:t>
      </w:r>
      <w:r w:rsidRPr="00B26C43">
        <w:t xml:space="preserve">ii </w:t>
      </w:r>
      <w:r w:rsidR="00BC635E">
        <w:t>ș</w:t>
      </w:r>
      <w:r w:rsidRPr="00B26C43">
        <w:t>i a consecven</w:t>
      </w:r>
      <w:r w:rsidR="00BC635E">
        <w:t>ț</w:t>
      </w:r>
      <w:r w:rsidRPr="00B26C43">
        <w:t>ei datelor respective. Evaluarea poate include recomandări specifice de îmbunătă</w:t>
      </w:r>
      <w:r w:rsidR="00BC635E">
        <w:t>ț</w:t>
      </w:r>
      <w:r w:rsidRPr="00B26C43">
        <w:t>ire. Raportul se elaborează o dată la trei ani.</w:t>
      </w:r>
    </w:p>
    <w:p w:rsidR="002428B2" w:rsidRPr="00B26C43" w:rsidRDefault="002428B2">
      <w:pPr>
        <w:pStyle w:val="Text1"/>
        <w:rPr>
          <w:noProof/>
        </w:rPr>
      </w:pPr>
      <w:r w:rsidRPr="00B26C43">
        <w:t>5d. Comisia adoptă acte de punere în aplicare care stabilesc formatul pentru raportarea datelor în conformitate cu alineatul (5a). Aceste acte de punere în aplicare se adoptă în conformitate cu procedura men</w:t>
      </w:r>
      <w:r w:rsidR="00BC635E">
        <w:t>ț</w:t>
      </w:r>
      <w:r w:rsidRPr="00B26C43">
        <w:t>ionată la articolul 21 alineatul (2).”;</w:t>
      </w:r>
    </w:p>
    <w:p w:rsidR="002428B2" w:rsidRPr="00B26C43" w:rsidRDefault="002428B2">
      <w:pPr>
        <w:pStyle w:val="ManualNumPar1"/>
        <w:ind w:left="360" w:hanging="360"/>
        <w:rPr>
          <w:rFonts w:cs="Calibri"/>
          <w:noProof/>
        </w:rPr>
      </w:pPr>
      <w:r w:rsidRPr="00B26C43">
        <w:t xml:space="preserve"> (2) Articolul 21 se înlocuie</w:t>
      </w:r>
      <w:r w:rsidR="00BC635E">
        <w:t>ș</w:t>
      </w:r>
      <w:r w:rsidRPr="00B26C43">
        <w:t>te cu următorul text:</w:t>
      </w:r>
    </w:p>
    <w:p w:rsidR="002428B2" w:rsidRPr="00B26C43" w:rsidRDefault="002428B2">
      <w:pPr>
        <w:pStyle w:val="Text1"/>
        <w:rPr>
          <w:i/>
          <w:noProof/>
          <w:szCs w:val="24"/>
        </w:rPr>
      </w:pPr>
      <w:r w:rsidRPr="00B26C43">
        <w:t>„</w:t>
      </w:r>
      <w:r w:rsidRPr="00B26C43">
        <w:rPr>
          <w:i/>
          <w:noProof/>
        </w:rPr>
        <w:t>Articolul 21</w:t>
      </w:r>
    </w:p>
    <w:p w:rsidR="002428B2" w:rsidRPr="00B26C43" w:rsidRDefault="002428B2">
      <w:pPr>
        <w:pStyle w:val="Text1"/>
        <w:rPr>
          <w:b/>
          <w:noProof/>
          <w:szCs w:val="24"/>
        </w:rPr>
      </w:pPr>
      <w:r w:rsidRPr="00B26C43">
        <w:rPr>
          <w:b/>
          <w:noProof/>
        </w:rPr>
        <w:t>Procedura comitetelor</w:t>
      </w:r>
    </w:p>
    <w:p w:rsidR="002428B2" w:rsidRPr="00B26C43" w:rsidRDefault="002428B2">
      <w:pPr>
        <w:pStyle w:val="Text1"/>
        <w:rPr>
          <w:noProof/>
          <w:szCs w:val="24"/>
        </w:rPr>
      </w:pPr>
      <w:r w:rsidRPr="00B26C43">
        <w:t>1. Comisia este asistată de comitetul instituit în temeiul articolului 39 din Directiva</w:t>
      </w:r>
      <w:r w:rsidR="00F771C4">
        <w:t> </w:t>
      </w:r>
      <w:r w:rsidRPr="00B26C43">
        <w:t>2008/98/CE. Acesta este un comitet în sensul Regulamentului (UE) nr.</w:t>
      </w:r>
      <w:r w:rsidR="00F771C4">
        <w:t> </w:t>
      </w:r>
      <w:r w:rsidRPr="00B26C43">
        <w:t xml:space="preserve">182/2011(*). </w:t>
      </w:r>
    </w:p>
    <w:p w:rsidR="002428B2" w:rsidRPr="00B26C43" w:rsidRDefault="002428B2">
      <w:pPr>
        <w:pStyle w:val="Text1"/>
        <w:rPr>
          <w:noProof/>
          <w:szCs w:val="24"/>
        </w:rPr>
      </w:pPr>
      <w:r w:rsidRPr="00B26C43">
        <w:t>2. Atunci când se face trimitere la prezentul alineat, se aplică articolul 5 din Regulamentul (UE) nr. 182/2011.</w:t>
      </w:r>
    </w:p>
    <w:p w:rsidR="002428B2" w:rsidRPr="00B26C43" w:rsidRDefault="002428B2">
      <w:pPr>
        <w:pStyle w:val="Text1"/>
        <w:rPr>
          <w:noProof/>
          <w:szCs w:val="24"/>
        </w:rPr>
      </w:pPr>
      <w:r w:rsidRPr="00B26C43">
        <w:t xml:space="preserve">3. În cazul în care comitetul nu emite un aviz, Comisia nu adoptă proiectul de act de punere în aplicare </w:t>
      </w:r>
      <w:r w:rsidR="00BC635E">
        <w:t>ș</w:t>
      </w:r>
      <w:r w:rsidRPr="00B26C43">
        <w:t>i se aplică articolul 5 alineatul (4) al treilea paragraf din Regulamentul (UE) nr. 182/2011.</w:t>
      </w:r>
    </w:p>
    <w:p w:rsidR="002428B2" w:rsidRPr="00B26C43" w:rsidRDefault="002428B2">
      <w:pPr>
        <w:pStyle w:val="Text1"/>
        <w:pBdr>
          <w:bottom w:val="single" w:sz="6" w:space="1" w:color="auto"/>
        </w:pBdr>
        <w:rPr>
          <w:noProof/>
          <w:szCs w:val="24"/>
        </w:rPr>
      </w:pPr>
    </w:p>
    <w:p w:rsidR="002428B2" w:rsidRPr="00B26C43" w:rsidRDefault="002428B2">
      <w:pPr>
        <w:pStyle w:val="Text1"/>
        <w:rPr>
          <w:noProof/>
          <w:szCs w:val="24"/>
        </w:rPr>
      </w:pPr>
      <w:r w:rsidRPr="00B26C43">
        <w:t>(*)</w:t>
      </w:r>
      <w:r w:rsidRPr="00B26C43">
        <w:tab/>
        <w:t xml:space="preserve">Regulamentul (UE) nr. 182/2011 al Parlamentului European </w:t>
      </w:r>
      <w:r w:rsidR="00BC635E">
        <w:t>ș</w:t>
      </w:r>
      <w:r w:rsidRPr="00B26C43">
        <w:t xml:space="preserve">i al Consiliului din 16 februarie 2011 de stabilire a normelor </w:t>
      </w:r>
      <w:r w:rsidR="00BC635E">
        <w:t>ș</w:t>
      </w:r>
      <w:r w:rsidRPr="00B26C43">
        <w:t>i principiilor generale privind mecanismele de control de către statele membre al exercitării competen</w:t>
      </w:r>
      <w:r w:rsidR="00BC635E">
        <w:t>ț</w:t>
      </w:r>
      <w:r w:rsidRPr="00B26C43">
        <w:t>elor de executare de către Comisie (JO L 55, 28.2.2011, p. 13).”.</w:t>
      </w:r>
    </w:p>
    <w:p w:rsidR="002428B2" w:rsidRPr="00B26C43" w:rsidRDefault="002428B2">
      <w:pPr>
        <w:pStyle w:val="Titrearticle"/>
        <w:keepLines/>
        <w:spacing w:before="120"/>
        <w:rPr>
          <w:noProof/>
        </w:rPr>
      </w:pPr>
      <w:r w:rsidRPr="00B26C43">
        <w:t>Articolul 4</w:t>
      </w:r>
    </w:p>
    <w:p w:rsidR="002428B2" w:rsidRPr="00B26C43" w:rsidRDefault="002428B2">
      <w:pPr>
        <w:jc w:val="center"/>
        <w:rPr>
          <w:b/>
          <w:noProof/>
        </w:rPr>
      </w:pPr>
      <w:r w:rsidRPr="00B26C43">
        <w:rPr>
          <w:b/>
          <w:noProof/>
        </w:rPr>
        <w:t>Transpunere</w:t>
      </w:r>
    </w:p>
    <w:p w:rsidR="002428B2" w:rsidRPr="00B26C43" w:rsidRDefault="002428B2">
      <w:pPr>
        <w:pStyle w:val="ManualNumPar1"/>
        <w:rPr>
          <w:noProof/>
          <w:szCs w:val="24"/>
        </w:rPr>
      </w:pPr>
      <w:r w:rsidRPr="00B26C43">
        <w:t>1.</w:t>
      </w:r>
      <w:r w:rsidRPr="00B26C43">
        <w:tab/>
        <w:t xml:space="preserve">Statele membre pun în aplicare actele cu putere de lege </w:t>
      </w:r>
      <w:r w:rsidR="00BC635E">
        <w:t>ș</w:t>
      </w:r>
      <w:r w:rsidRPr="00B26C43">
        <w:t>i actele administrative necesare pentru a se conforma prezentei directive cel târziu până la [</w:t>
      </w:r>
      <w:r w:rsidRPr="00B26C43">
        <w:rPr>
          <w:i/>
          <w:noProof/>
        </w:rPr>
        <w:t>a se introduce data: optsprezece luni de la intrarea în vigoare a prezentei directive</w:t>
      </w:r>
      <w:r w:rsidRPr="00B26C43">
        <w:t>]. Statele</w:t>
      </w:r>
      <w:r w:rsidR="004376EF">
        <w:t> </w:t>
      </w:r>
      <w:r w:rsidRPr="00B26C43">
        <w:t>membre comunică de îndată Comisiei textul acestor acte.</w:t>
      </w:r>
    </w:p>
    <w:p w:rsidR="002428B2" w:rsidRPr="00B26C43" w:rsidRDefault="002428B2">
      <w:pPr>
        <w:pStyle w:val="Text1"/>
        <w:rPr>
          <w:noProof/>
          <w:szCs w:val="24"/>
        </w:rPr>
      </w:pPr>
      <w:r w:rsidRPr="00B26C43">
        <w:t>Atunci când statele membre adoptă actele, ele cuprind o trimitere la prezenta directivă sau sunt înso</w:t>
      </w:r>
      <w:r w:rsidR="00BC635E">
        <w:t>ț</w:t>
      </w:r>
      <w:r w:rsidRPr="00B26C43">
        <w:t>ite de o astfel de trimitere la data publicării lor oficiale. Statele</w:t>
      </w:r>
      <w:r w:rsidR="004376EF">
        <w:t> </w:t>
      </w:r>
      <w:r w:rsidRPr="00B26C43">
        <w:t>membre stabilesc modalitatea de efectuare a acestei trimiteri.</w:t>
      </w:r>
    </w:p>
    <w:p w:rsidR="002428B2" w:rsidRPr="00B26C43" w:rsidRDefault="002428B2">
      <w:pPr>
        <w:pStyle w:val="ManualNumPar1"/>
        <w:rPr>
          <w:noProof/>
          <w:szCs w:val="24"/>
        </w:rPr>
      </w:pPr>
      <w:r w:rsidRPr="00B26C43">
        <w:t>2.</w:t>
      </w:r>
      <w:r w:rsidRPr="00B26C43">
        <w:tab/>
        <w:t>Statele membre transmit Comisiei textul principalelor dispozi</w:t>
      </w:r>
      <w:r w:rsidR="00BC635E">
        <w:t>ț</w:t>
      </w:r>
      <w:r w:rsidRPr="00B26C43">
        <w:t>ii de drept intern pe care le adoptă în domeniul reglementat de prezenta directivă.</w:t>
      </w:r>
    </w:p>
    <w:p w:rsidR="002428B2" w:rsidRPr="00B26C43" w:rsidRDefault="002428B2">
      <w:pPr>
        <w:pStyle w:val="Titrearticle"/>
        <w:spacing w:before="120"/>
        <w:rPr>
          <w:noProof/>
        </w:rPr>
      </w:pPr>
      <w:r w:rsidRPr="00B26C43">
        <w:t>Articolul 5</w:t>
      </w:r>
    </w:p>
    <w:p w:rsidR="002428B2" w:rsidRPr="00B26C43" w:rsidRDefault="002428B2">
      <w:pPr>
        <w:jc w:val="center"/>
        <w:rPr>
          <w:b/>
          <w:noProof/>
        </w:rPr>
      </w:pPr>
      <w:r w:rsidRPr="00B26C43">
        <w:rPr>
          <w:b/>
          <w:noProof/>
        </w:rPr>
        <w:t>Intrarea în vigoare</w:t>
      </w:r>
    </w:p>
    <w:p w:rsidR="002428B2" w:rsidRPr="00B26C43" w:rsidRDefault="002428B2">
      <w:pPr>
        <w:rPr>
          <w:noProof/>
        </w:rPr>
      </w:pPr>
      <w:r w:rsidRPr="00B26C43">
        <w:t xml:space="preserve">Prezenta directivă intră în vigoare în a douăzecea zi de la data publicării în </w:t>
      </w:r>
      <w:r w:rsidRPr="00B26C43">
        <w:rPr>
          <w:i/>
          <w:noProof/>
        </w:rPr>
        <w:t>Jurnalul Oficial al Uniunii Europene</w:t>
      </w:r>
      <w:r w:rsidRPr="00B26C43">
        <w:t>.</w:t>
      </w:r>
    </w:p>
    <w:p w:rsidR="002428B2" w:rsidRPr="00B26C43" w:rsidRDefault="002428B2" w:rsidP="004376EF">
      <w:pPr>
        <w:pStyle w:val="Titrearticle"/>
        <w:spacing w:before="120"/>
        <w:rPr>
          <w:noProof/>
        </w:rPr>
      </w:pPr>
      <w:r w:rsidRPr="00B26C43">
        <w:lastRenderedPageBreak/>
        <w:t>Articolul 6</w:t>
      </w:r>
    </w:p>
    <w:p w:rsidR="002428B2" w:rsidRPr="00B26C43" w:rsidRDefault="002428B2" w:rsidP="004376EF">
      <w:pPr>
        <w:keepNext/>
        <w:jc w:val="center"/>
        <w:rPr>
          <w:b/>
          <w:noProof/>
        </w:rPr>
      </w:pPr>
      <w:r w:rsidRPr="00B26C43">
        <w:rPr>
          <w:b/>
          <w:noProof/>
        </w:rPr>
        <w:t>Destinatari</w:t>
      </w:r>
    </w:p>
    <w:p w:rsidR="002428B2" w:rsidRPr="00B26C43" w:rsidRDefault="002428B2">
      <w:pPr>
        <w:keepNext/>
        <w:keepLines/>
        <w:rPr>
          <w:noProof/>
        </w:rPr>
      </w:pPr>
      <w:r w:rsidRPr="00B26C43">
        <w:t>Prezenta directivă se adresează statelor membre.</w:t>
      </w:r>
    </w:p>
    <w:p w:rsidR="002428B2" w:rsidRPr="00B26C43" w:rsidRDefault="00874A4D" w:rsidP="00874A4D">
      <w:pPr>
        <w:pStyle w:val="Fait"/>
        <w:rPr>
          <w:noProof/>
        </w:rPr>
      </w:pPr>
      <w:r w:rsidRPr="00874A4D">
        <w:t>Adoptată la Bruxelles,</w:t>
      </w:r>
    </w:p>
    <w:p w:rsidR="002428B2" w:rsidRPr="00B26C43" w:rsidRDefault="002428B2">
      <w:pPr>
        <w:pStyle w:val="Institutionquisigne"/>
        <w:spacing w:before="120" w:after="120"/>
        <w:rPr>
          <w:noProof/>
        </w:rPr>
      </w:pPr>
      <w:r w:rsidRPr="00B26C43">
        <w:t>Pentru Parlamentul European,</w:t>
      </w:r>
      <w:r w:rsidRPr="00B26C43">
        <w:tab/>
        <w:t>Pentru Consiliu,</w:t>
      </w:r>
    </w:p>
    <w:p w:rsidR="002428B2" w:rsidRPr="00874A4D" w:rsidRDefault="002428B2">
      <w:pPr>
        <w:pStyle w:val="Personnequisigne"/>
        <w:spacing w:before="120" w:after="120"/>
        <w:rPr>
          <w:noProof/>
        </w:rPr>
      </w:pPr>
      <w:r w:rsidRPr="00B26C43">
        <w:t>Pre</w:t>
      </w:r>
      <w:r w:rsidR="00BC635E">
        <w:t>ș</w:t>
      </w:r>
      <w:r w:rsidRPr="00B26C43">
        <w:t>edintele</w:t>
      </w:r>
      <w:r w:rsidRPr="00B26C43">
        <w:tab/>
        <w:t>Pre</w:t>
      </w:r>
      <w:r w:rsidR="00BC635E">
        <w:t>ș</w:t>
      </w:r>
      <w:r w:rsidRPr="00B26C43">
        <w:t>edintele</w:t>
      </w:r>
    </w:p>
    <w:sectPr w:rsidR="002428B2" w:rsidRPr="00874A4D" w:rsidSect="00874A4D">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1C4" w:rsidRDefault="00F771C4">
      <w:pPr>
        <w:spacing w:before="0" w:after="0"/>
      </w:pPr>
      <w:r>
        <w:separator/>
      </w:r>
    </w:p>
  </w:endnote>
  <w:endnote w:type="continuationSeparator" w:id="0">
    <w:p w:rsidR="00F771C4" w:rsidRDefault="00F771C4">
      <w:pPr>
        <w:spacing w:before="0" w:after="0"/>
      </w:pPr>
      <w:r>
        <w:continuationSeparator/>
      </w:r>
    </w:p>
  </w:endnote>
  <w:endnote w:type="continuationNotice" w:id="1">
    <w:p w:rsidR="00F771C4" w:rsidRDefault="00F771C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6EA" w:rsidRPr="00874A4D" w:rsidRDefault="00874A4D" w:rsidP="00874A4D">
    <w:pPr>
      <w:pStyle w:val="Footer"/>
      <w:rPr>
        <w:rFonts w:ascii="Arial" w:hAnsi="Arial" w:cs="Arial"/>
        <w:b/>
        <w:sz w:val="48"/>
      </w:rPr>
    </w:pPr>
    <w:r w:rsidRPr="00874A4D">
      <w:rPr>
        <w:rFonts w:ascii="Arial" w:hAnsi="Arial" w:cs="Arial"/>
        <w:b/>
        <w:sz w:val="48"/>
      </w:rPr>
      <w:t>RO</w:t>
    </w:r>
    <w:r w:rsidRPr="00874A4D">
      <w:rPr>
        <w:rFonts w:ascii="Arial" w:hAnsi="Arial" w:cs="Arial"/>
        <w:b/>
        <w:sz w:val="48"/>
      </w:rPr>
      <w:tab/>
    </w:r>
    <w:r w:rsidRPr="00874A4D">
      <w:rPr>
        <w:rFonts w:ascii="Arial" w:hAnsi="Arial" w:cs="Arial"/>
        <w:b/>
        <w:sz w:val="48"/>
      </w:rPr>
      <w:tab/>
    </w:r>
    <w:fldSimple w:instr=" DOCVARIABLE &quot;LW_Confidence&quot; \* MERGEFORMAT ">
      <w:r>
        <w:t xml:space="preserve"> </w:t>
      </w:r>
    </w:fldSimple>
    <w:r w:rsidRPr="00874A4D">
      <w:tab/>
    </w:r>
    <w:r w:rsidRPr="00874A4D">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Footer"/>
      <w:rPr>
        <w:rFonts w:ascii="Arial" w:hAnsi="Arial" w:cs="Arial"/>
        <w:b/>
        <w:sz w:val="48"/>
      </w:rPr>
    </w:pPr>
    <w:r w:rsidRPr="00874A4D">
      <w:rPr>
        <w:rFonts w:ascii="Arial" w:hAnsi="Arial" w:cs="Arial"/>
        <w:b/>
        <w:sz w:val="48"/>
      </w:rPr>
      <w:t>RO</w:t>
    </w:r>
    <w:r w:rsidRPr="00874A4D">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874A4D">
      <w:tab/>
    </w:r>
    <w:r w:rsidRPr="00874A4D">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1C4" w:rsidRDefault="00F771C4">
      <w:pPr>
        <w:spacing w:before="0" w:after="0"/>
      </w:pPr>
      <w:r>
        <w:separator/>
      </w:r>
    </w:p>
  </w:footnote>
  <w:footnote w:type="continuationSeparator" w:id="0">
    <w:p w:rsidR="00F771C4" w:rsidRDefault="00F771C4">
      <w:pPr>
        <w:spacing w:before="0" w:after="0"/>
      </w:pPr>
      <w:r>
        <w:continuationSeparator/>
      </w:r>
    </w:p>
  </w:footnote>
  <w:footnote w:type="continuationNotice" w:id="1">
    <w:p w:rsidR="00F771C4" w:rsidRDefault="00F771C4">
      <w:pPr>
        <w:spacing w:before="0" w:after="0"/>
      </w:pPr>
    </w:p>
  </w:footnote>
  <w:footnote w:id="2">
    <w:p w:rsidR="00F771C4" w:rsidRDefault="00F771C4" w:rsidP="000432FF">
      <w:pPr>
        <w:pStyle w:val="FootnoteText"/>
      </w:pPr>
      <w:r>
        <w:rPr>
          <w:rStyle w:val="FootnoteReference"/>
        </w:rPr>
        <w:footnoteRef/>
      </w:r>
      <w:r>
        <w:tab/>
        <w:t xml:space="preserve">Directiva 2008/98/CE a Parlamentului European </w:t>
      </w:r>
      <w:r w:rsidR="00BC635E">
        <w:t>ș</w:t>
      </w:r>
      <w:r>
        <w:t>i a Consiliului din 19 noiembrie 2008 privind de</w:t>
      </w:r>
      <w:r w:rsidR="00BC635E">
        <w:t>ș</w:t>
      </w:r>
      <w:r>
        <w:t xml:space="preserve">eurile </w:t>
      </w:r>
      <w:r w:rsidR="00BC635E">
        <w:t>ș</w:t>
      </w:r>
      <w:r>
        <w:t>i de abrogare a anumitor directive (JO L 312, 22.11.2008, p. 3).</w:t>
      </w:r>
    </w:p>
  </w:footnote>
  <w:footnote w:id="3">
    <w:p w:rsidR="00F771C4" w:rsidRDefault="00F771C4" w:rsidP="000432FF">
      <w:pPr>
        <w:pStyle w:val="FootnoteText"/>
      </w:pPr>
      <w:r>
        <w:rPr>
          <w:rStyle w:val="FootnoteReference"/>
        </w:rPr>
        <w:footnoteRef/>
      </w:r>
      <w:r>
        <w:tab/>
        <w:t xml:space="preserve">Directiva 94/62/CE a Parlamentului European </w:t>
      </w:r>
      <w:r w:rsidR="00BC635E">
        <w:t>ș</w:t>
      </w:r>
      <w:r>
        <w:t xml:space="preserve">i a Consiliului din 20 decembrie 1994 privind ambalajele </w:t>
      </w:r>
      <w:r w:rsidR="00BC635E">
        <w:t>ș</w:t>
      </w:r>
      <w:r>
        <w:t>i de</w:t>
      </w:r>
      <w:r w:rsidR="00BC635E">
        <w:t>ș</w:t>
      </w:r>
      <w:r>
        <w:t>eurile de ambalaje (JO L 365, 31.12.1994, p. 10).</w:t>
      </w:r>
    </w:p>
  </w:footnote>
  <w:footnote w:id="4">
    <w:p w:rsidR="00F771C4" w:rsidRDefault="00F771C4" w:rsidP="000432FF">
      <w:pPr>
        <w:pStyle w:val="FootnoteText"/>
      </w:pPr>
      <w:r>
        <w:rPr>
          <w:rStyle w:val="FootnoteReference"/>
        </w:rPr>
        <w:footnoteRef/>
      </w:r>
      <w:r>
        <w:tab/>
        <w:t>Directiva 1999/31/CE a Consiliului din 26 aprilie 1999 privind depozitele de de</w:t>
      </w:r>
      <w:r w:rsidR="00BC635E">
        <w:t>ș</w:t>
      </w:r>
      <w:r>
        <w:t>euri (JO L 182, 16.7.1999, p. 1).</w:t>
      </w:r>
    </w:p>
  </w:footnote>
  <w:footnote w:id="5">
    <w:p w:rsidR="00F771C4" w:rsidRDefault="00F771C4" w:rsidP="000432FF">
      <w:pPr>
        <w:pStyle w:val="FootnoteText"/>
      </w:pPr>
      <w:r>
        <w:rPr>
          <w:rStyle w:val="FootnoteReference"/>
        </w:rPr>
        <w:footnoteRef/>
      </w:r>
      <w:r>
        <w:tab/>
        <w:t xml:space="preserve">Directiva 2000/53/CE a Parlamentului European </w:t>
      </w:r>
      <w:r w:rsidR="00BC635E">
        <w:t>ș</w:t>
      </w:r>
      <w:r>
        <w:t>i a Consiliului din 18 septembrie 2000 privind vehiculele scoase din uz (JO L 269, 21.10.2000, p. 34-43).</w:t>
      </w:r>
    </w:p>
  </w:footnote>
  <w:footnote w:id="6">
    <w:p w:rsidR="00F771C4" w:rsidRDefault="00F771C4" w:rsidP="000432FF">
      <w:pPr>
        <w:pStyle w:val="FootnoteText"/>
      </w:pPr>
      <w:r>
        <w:rPr>
          <w:rStyle w:val="FootnoteReference"/>
        </w:rPr>
        <w:footnoteRef/>
      </w:r>
      <w:r>
        <w:tab/>
        <w:t xml:space="preserve">Directiva 2006/66/CE a Parlamentului European </w:t>
      </w:r>
      <w:r w:rsidR="00BC635E">
        <w:t>ș</w:t>
      </w:r>
      <w:r>
        <w:t xml:space="preserve">i a Consiliului din 6 septembrie 2006 privind bateriile </w:t>
      </w:r>
      <w:r w:rsidR="00BC635E">
        <w:t>ș</w:t>
      </w:r>
      <w:r>
        <w:t xml:space="preserve">i acumulatorii </w:t>
      </w:r>
      <w:r w:rsidR="00BC635E">
        <w:t>ș</w:t>
      </w:r>
      <w:r>
        <w:t>i de</w:t>
      </w:r>
      <w:r w:rsidR="00BC635E">
        <w:t>ș</w:t>
      </w:r>
      <w:r>
        <w:t xml:space="preserve">eurile de baterii </w:t>
      </w:r>
      <w:r w:rsidR="00BC635E">
        <w:t>ș</w:t>
      </w:r>
      <w:r>
        <w:t xml:space="preserve">i acumulatori </w:t>
      </w:r>
      <w:r w:rsidR="00BC635E">
        <w:t>ș</w:t>
      </w:r>
      <w:r>
        <w:t>i de abrogare a Directivei 91/157/CEE (JO L 266, 26.9.2006, p. 1-14).</w:t>
      </w:r>
    </w:p>
  </w:footnote>
  <w:footnote w:id="7">
    <w:p w:rsidR="00F771C4" w:rsidRDefault="00F771C4" w:rsidP="000432FF">
      <w:pPr>
        <w:pStyle w:val="FootnoteText"/>
      </w:pPr>
      <w:r>
        <w:rPr>
          <w:rStyle w:val="FootnoteReference"/>
        </w:rPr>
        <w:footnoteRef/>
      </w:r>
      <w:r>
        <w:tab/>
        <w:t xml:space="preserve">Directiva 2012/19/UE a Parlamentului European </w:t>
      </w:r>
      <w:r w:rsidR="00BC635E">
        <w:t>ș</w:t>
      </w:r>
      <w:r>
        <w:t>i a Consiliului din 4 iulie 2012 privind de</w:t>
      </w:r>
      <w:r w:rsidR="00BC635E">
        <w:t>ș</w:t>
      </w:r>
      <w:r>
        <w:t xml:space="preserve">eurile de echipamente electrice </w:t>
      </w:r>
      <w:r w:rsidR="00BC635E">
        <w:t>ș</w:t>
      </w:r>
      <w:r>
        <w:t>i electronice (JO L 197, 24.7.2012, p. 38-71).</w:t>
      </w:r>
    </w:p>
  </w:footnote>
  <w:footnote w:id="8">
    <w:p w:rsidR="00F771C4" w:rsidRDefault="00F771C4" w:rsidP="000432FF">
      <w:pPr>
        <w:pStyle w:val="FootnoteText"/>
      </w:pPr>
      <w:r>
        <w:rPr>
          <w:rStyle w:val="FootnoteReference"/>
        </w:rPr>
        <w:footnoteRef/>
      </w:r>
      <w:r>
        <w:tab/>
        <w:t>COM(2011) 571.</w:t>
      </w:r>
    </w:p>
  </w:footnote>
  <w:footnote w:id="9">
    <w:p w:rsidR="00F771C4" w:rsidRDefault="00F771C4" w:rsidP="000432FF">
      <w:pPr>
        <w:pStyle w:val="FootnoteText"/>
      </w:pPr>
      <w:r>
        <w:rPr>
          <w:rStyle w:val="FootnoteReference"/>
        </w:rPr>
        <w:footnoteRef/>
      </w:r>
      <w:r>
        <w:tab/>
        <w:t xml:space="preserve">Decizia nr. 1386/2013/UE a Parlamentului European </w:t>
      </w:r>
      <w:r w:rsidR="00BC635E">
        <w:t>ș</w:t>
      </w:r>
      <w:r>
        <w:t>i a Consiliului din 20 noiembrie 2013 privind un Program general al Uniunii de ac</w:t>
      </w:r>
      <w:r w:rsidR="00BC635E">
        <w:t>ț</w:t>
      </w:r>
      <w:r>
        <w:t>iune pentru mediu până în 2020 „O via</w:t>
      </w:r>
      <w:r w:rsidR="00BC635E">
        <w:t>ț</w:t>
      </w:r>
      <w:r>
        <w:t>ă bună, în limitele planetei noastre” (JO L 354, 28.12.2013, p. 171).</w:t>
      </w:r>
    </w:p>
  </w:footnote>
  <w:footnote w:id="10">
    <w:p w:rsidR="00F771C4" w:rsidRDefault="00F771C4" w:rsidP="000432FF">
      <w:pPr>
        <w:pStyle w:val="FootnoteText"/>
      </w:pPr>
      <w:r>
        <w:rPr>
          <w:rStyle w:val="FootnoteReference"/>
        </w:rPr>
        <w:footnoteRef/>
      </w:r>
      <w:r>
        <w:tab/>
        <w:t>Ierarhia de</w:t>
      </w:r>
      <w:r w:rsidR="00BC635E">
        <w:t>ș</w:t>
      </w:r>
      <w:r>
        <w:t xml:space="preserve">eurilor acordă prioritate în primul rând prevenirii, urmată de reutilizare, de reciclare, apoi de valorificarea energetică </w:t>
      </w:r>
      <w:r w:rsidR="00BC635E">
        <w:t>ș</w:t>
      </w:r>
      <w:r>
        <w:t>i de eliminare, care include stocarea de</w:t>
      </w:r>
      <w:r w:rsidR="00BC635E">
        <w:t>ș</w:t>
      </w:r>
      <w:r>
        <w:t>eurilor în depozite de de</w:t>
      </w:r>
      <w:r w:rsidR="00BC635E">
        <w:t>ș</w:t>
      </w:r>
      <w:r>
        <w:t xml:space="preserve">euri </w:t>
      </w:r>
      <w:r w:rsidR="00BC635E">
        <w:t>ș</w:t>
      </w:r>
      <w:r>
        <w:t>i incinerarea fără valorificare energetică.</w:t>
      </w:r>
    </w:p>
  </w:footnote>
  <w:footnote w:id="11">
    <w:p w:rsidR="00F771C4" w:rsidRDefault="00F771C4" w:rsidP="000432FF">
      <w:pPr>
        <w:pStyle w:val="FootnoteText"/>
        <w:rPr>
          <w:lang w:val="pt-PT"/>
        </w:rPr>
      </w:pPr>
      <w:r>
        <w:rPr>
          <w:rStyle w:val="FootnoteReference"/>
        </w:rPr>
        <w:footnoteRef/>
      </w:r>
      <w:r w:rsidRPr="000432FF">
        <w:rPr>
          <w:lang w:val="pt-PT"/>
        </w:rPr>
        <w:tab/>
        <w:t xml:space="preserve">COM(2008) 699 </w:t>
      </w:r>
      <w:r w:rsidR="00BC635E">
        <w:rPr>
          <w:lang w:val="pt-PT"/>
        </w:rPr>
        <w:t>ș</w:t>
      </w:r>
      <w:r w:rsidRPr="000432FF">
        <w:rPr>
          <w:lang w:val="pt-PT"/>
        </w:rPr>
        <w:t>i COM(2014) 297.</w:t>
      </w:r>
    </w:p>
  </w:footnote>
  <w:footnote w:id="12">
    <w:p w:rsidR="00F771C4" w:rsidRDefault="00F771C4" w:rsidP="000432FF">
      <w:pPr>
        <w:pStyle w:val="FootnoteText"/>
        <w:rPr>
          <w:lang w:val="pt-PT"/>
        </w:rPr>
      </w:pPr>
      <w:r>
        <w:rPr>
          <w:rStyle w:val="FootnoteReference"/>
        </w:rPr>
        <w:footnoteRef/>
      </w:r>
      <w:r w:rsidRPr="000432FF">
        <w:rPr>
          <w:lang w:val="pt-PT"/>
        </w:rPr>
        <w:tab/>
        <w:t>COM(2014) 397.</w:t>
      </w:r>
    </w:p>
  </w:footnote>
  <w:footnote w:id="13">
    <w:p w:rsidR="00F771C4" w:rsidRDefault="00F771C4">
      <w:pPr>
        <w:pStyle w:val="FootnoteText"/>
        <w:rPr>
          <w:lang w:val="pt-PT"/>
        </w:rPr>
      </w:pPr>
      <w:r>
        <w:rPr>
          <w:rStyle w:val="FootnoteReference"/>
        </w:rPr>
        <w:footnoteRef/>
      </w:r>
      <w:r w:rsidRPr="000432FF">
        <w:rPr>
          <w:lang w:val="pt-PT"/>
        </w:rPr>
        <w:tab/>
        <w:t>JO C , , p. .</w:t>
      </w:r>
    </w:p>
  </w:footnote>
  <w:footnote w:id="14">
    <w:p w:rsidR="00F771C4" w:rsidRDefault="00F771C4">
      <w:pPr>
        <w:pStyle w:val="FootnoteText"/>
      </w:pPr>
      <w:r>
        <w:rPr>
          <w:rStyle w:val="FootnoteReference"/>
        </w:rPr>
        <w:footnoteRef/>
      </w:r>
      <w:r>
        <w:tab/>
        <w:t>JO C , , p. .</w:t>
      </w:r>
    </w:p>
  </w:footnote>
  <w:footnote w:id="15">
    <w:p w:rsidR="00F771C4" w:rsidRDefault="00F771C4">
      <w:pPr>
        <w:pStyle w:val="FootnoteText"/>
        <w:rPr>
          <w:lang w:val="sl-SI"/>
        </w:rPr>
      </w:pPr>
      <w:r>
        <w:rPr>
          <w:rStyle w:val="FootnoteReference"/>
        </w:rPr>
        <w:footnoteRef/>
      </w:r>
      <w:r>
        <w:tab/>
        <w:t>JO C 369,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A4D" w:rsidRPr="00874A4D" w:rsidRDefault="00874A4D" w:rsidP="00874A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51ECB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22C2F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1B408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7620D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62362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334946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DBAB3C4"/>
    <w:lvl w:ilvl="0">
      <w:start w:val="1"/>
      <w:numFmt w:val="decimal"/>
      <w:pStyle w:val="ListNumber"/>
      <w:lvlText w:val="%1."/>
      <w:lvlJc w:val="left"/>
      <w:pPr>
        <w:tabs>
          <w:tab w:val="num" w:pos="360"/>
        </w:tabs>
        <w:ind w:left="360" w:hanging="360"/>
      </w:pPr>
    </w:lvl>
  </w:abstractNum>
  <w:abstractNum w:abstractNumId="7">
    <w:nsid w:val="FFFFFF89"/>
    <w:multiLevelType w:val="singleLevel"/>
    <w:tmpl w:val="5D3EB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attachedTemplate r:id="rId1"/>
  <w:doNotTrackMoves/>
  <w:defaultTabStop w:val="720"/>
  <w:drawingGridHorizontalSpacing w:val="120"/>
  <w:displayHorizontalDrawingGridEvery w:val="2"/>
  <w:characterSpacingControl w:val="doNotCompress"/>
  <w:hdrShapeDefaults>
    <o:shapedefaults v:ext="edit" spidmax="21505"/>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
  <w:docVars>
    <w:docVar w:name="COVERPAGE_EXISTS" w:val="True"/>
    <w:docVar w:name="DQCDateTime" w:val="2015-12-04 11:46:3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ADF19DE3F1364FBD82FDFAD9950B5A3F"/>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72"/>
    <w:docVar w:name="LW_REF.II.NEW.CP_YEAR" w:val="2015"/>
    <w:docVar w:name="LW_REF.INST.NEW" w:val="COM"/>
    <w:docVar w:name="LW_REF.INST.NEW_ADOPTED" w:val="final"/>
    <w:docVar w:name="LW_REF.INST.NEW_TEXT" w:val="(2015) 593"/>
    <w:docVar w:name="LW_REF.INTERNE" w:val="&lt;UNUSED&gt;"/>
    <w:docVar w:name="LW_SOUS.TITRE.OBJ.CP" w:val="&lt;UNUSED&gt;"/>
    <w:docVar w:name="LW_STATUT.CP" w:val="Propunere de"/>
    <w:docVar w:name="LW_SUPERTITRE" w:val="&lt;UNUSED&gt;"/>
    <w:docVar w:name="LW_TITRE.OBJ.CP" w:val="de modificare a Directivei 2000/53/CE privind vehiculele scoase din uz, a Directivei 2006/66/CE privind bateriile \u537?i acumulatorii \u537?i de\u537?eurile de baterii \u537?i acumulatori \u537?i a Directivei 2012/19/UE privind de\u537?eurile de echipamente electrice \u537?i electronice "/>
    <w:docVar w:name="LW_TYPE.DOC.CP" w:val="DIRECTIV\u258? A PARLAMENTULUI EUROPEAN \u350?I A CONSILIULUI"/>
  </w:docVars>
  <w:rsids>
    <w:rsidRoot w:val="00096DE8"/>
    <w:rsid w:val="000432FF"/>
    <w:rsid w:val="00063AC8"/>
    <w:rsid w:val="00096DE8"/>
    <w:rsid w:val="000A3A1E"/>
    <w:rsid w:val="00115DF5"/>
    <w:rsid w:val="001536EA"/>
    <w:rsid w:val="002428B2"/>
    <w:rsid w:val="002D167C"/>
    <w:rsid w:val="003248E1"/>
    <w:rsid w:val="004342C4"/>
    <w:rsid w:val="004376EF"/>
    <w:rsid w:val="004E46BE"/>
    <w:rsid w:val="005108D4"/>
    <w:rsid w:val="00512D58"/>
    <w:rsid w:val="005B378C"/>
    <w:rsid w:val="005E44A1"/>
    <w:rsid w:val="00676C66"/>
    <w:rsid w:val="00734065"/>
    <w:rsid w:val="007B3B36"/>
    <w:rsid w:val="007D51AE"/>
    <w:rsid w:val="007F381D"/>
    <w:rsid w:val="00874A4D"/>
    <w:rsid w:val="008A5A40"/>
    <w:rsid w:val="00945977"/>
    <w:rsid w:val="009640AB"/>
    <w:rsid w:val="00982D93"/>
    <w:rsid w:val="009A3804"/>
    <w:rsid w:val="00A738E2"/>
    <w:rsid w:val="00A84E4C"/>
    <w:rsid w:val="00B26C43"/>
    <w:rsid w:val="00B3535D"/>
    <w:rsid w:val="00BC635E"/>
    <w:rsid w:val="00BF0E25"/>
    <w:rsid w:val="00C44988"/>
    <w:rsid w:val="00DA7CBC"/>
    <w:rsid w:val="00DC6947"/>
    <w:rsid w:val="00ED650D"/>
    <w:rsid w:val="00F771C4"/>
    <w:rsid w:val="00FB1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874A4D"/>
    <w:pPr>
      <w:tabs>
        <w:tab w:val="center" w:pos="4535"/>
        <w:tab w:val="right" w:pos="9071"/>
      </w:tabs>
      <w:spacing w:before="0"/>
    </w:pPr>
    <w:rPr>
      <w:rFonts w:eastAsia="Calibri"/>
      <w:lang w:eastAsia="en-US" w:bidi="ar-SA"/>
    </w:rPr>
  </w:style>
  <w:style w:type="character" w:customStyle="1" w:styleId="HeaderChar">
    <w:name w:val="Header Char"/>
    <w:link w:val="Header"/>
    <w:uiPriority w:val="99"/>
    <w:rsid w:val="00874A4D"/>
    <w:rPr>
      <w:rFonts w:ascii="Times New Roman" w:eastAsia="Calibr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874A4D"/>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4"/>
      </w:numPr>
    </w:pPr>
  </w:style>
  <w:style w:type="paragraph" w:customStyle="1" w:styleId="Tiret1">
    <w:name w:val="Tiret 1"/>
    <w:basedOn w:val="Point1"/>
    <w:rsid w:val="007D53B6"/>
    <w:pPr>
      <w:numPr>
        <w:numId w:val="25"/>
      </w:numPr>
    </w:pPr>
  </w:style>
  <w:style w:type="paragraph" w:customStyle="1" w:styleId="Tiret2">
    <w:name w:val="Tiret 2"/>
    <w:basedOn w:val="Point2"/>
    <w:rsid w:val="007D53B6"/>
    <w:pPr>
      <w:numPr>
        <w:numId w:val="26"/>
      </w:numPr>
    </w:pPr>
  </w:style>
  <w:style w:type="paragraph" w:customStyle="1" w:styleId="Tiret3">
    <w:name w:val="Tiret 3"/>
    <w:basedOn w:val="Point3"/>
    <w:rsid w:val="007D53B6"/>
    <w:pPr>
      <w:numPr>
        <w:numId w:val="27"/>
      </w:numPr>
    </w:pPr>
  </w:style>
  <w:style w:type="paragraph" w:customStyle="1" w:styleId="Tiret4">
    <w:name w:val="Tiret 4"/>
    <w:basedOn w:val="Point4"/>
    <w:rsid w:val="007D53B6"/>
    <w:pPr>
      <w:numPr>
        <w:numId w:val="28"/>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9"/>
      </w:numPr>
    </w:pPr>
  </w:style>
  <w:style w:type="paragraph" w:customStyle="1" w:styleId="NumPar2">
    <w:name w:val="NumPar 2"/>
    <w:basedOn w:val="Normal"/>
    <w:next w:val="Text1"/>
    <w:rsid w:val="007D53B6"/>
    <w:pPr>
      <w:numPr>
        <w:ilvl w:val="1"/>
        <w:numId w:val="29"/>
      </w:numPr>
    </w:pPr>
  </w:style>
  <w:style w:type="paragraph" w:customStyle="1" w:styleId="NumPar3">
    <w:name w:val="NumPar 3"/>
    <w:basedOn w:val="Normal"/>
    <w:next w:val="Text1"/>
    <w:rsid w:val="007D53B6"/>
    <w:pPr>
      <w:numPr>
        <w:ilvl w:val="2"/>
        <w:numId w:val="29"/>
      </w:numPr>
    </w:pPr>
  </w:style>
  <w:style w:type="paragraph" w:customStyle="1" w:styleId="NumPar4">
    <w:name w:val="NumPar 4"/>
    <w:basedOn w:val="Normal"/>
    <w:next w:val="Text1"/>
    <w:rsid w:val="007D53B6"/>
    <w:pPr>
      <w:numPr>
        <w:ilvl w:val="3"/>
        <w:numId w:val="29"/>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31"/>
      </w:numPr>
    </w:pPr>
  </w:style>
  <w:style w:type="paragraph" w:customStyle="1" w:styleId="Point1number">
    <w:name w:val="Point 1 (number)"/>
    <w:basedOn w:val="Normal"/>
    <w:rsid w:val="007D53B6"/>
    <w:pPr>
      <w:numPr>
        <w:ilvl w:val="2"/>
        <w:numId w:val="31"/>
      </w:numPr>
    </w:pPr>
  </w:style>
  <w:style w:type="paragraph" w:customStyle="1" w:styleId="Point2number">
    <w:name w:val="Point 2 (number)"/>
    <w:basedOn w:val="Normal"/>
    <w:rsid w:val="007D53B6"/>
    <w:pPr>
      <w:numPr>
        <w:ilvl w:val="4"/>
        <w:numId w:val="31"/>
      </w:numPr>
    </w:pPr>
  </w:style>
  <w:style w:type="paragraph" w:customStyle="1" w:styleId="Point3number">
    <w:name w:val="Point 3 (number)"/>
    <w:basedOn w:val="Normal"/>
    <w:rsid w:val="007D53B6"/>
    <w:pPr>
      <w:numPr>
        <w:ilvl w:val="6"/>
        <w:numId w:val="31"/>
      </w:numPr>
    </w:pPr>
  </w:style>
  <w:style w:type="paragraph" w:customStyle="1" w:styleId="Point0letter">
    <w:name w:val="Point 0 (letter)"/>
    <w:basedOn w:val="Normal"/>
    <w:rsid w:val="007D53B6"/>
    <w:pPr>
      <w:numPr>
        <w:ilvl w:val="1"/>
        <w:numId w:val="31"/>
      </w:numPr>
    </w:pPr>
  </w:style>
  <w:style w:type="paragraph" w:customStyle="1" w:styleId="Point1letter">
    <w:name w:val="Point 1 (letter)"/>
    <w:basedOn w:val="Normal"/>
    <w:rsid w:val="007D53B6"/>
    <w:pPr>
      <w:numPr>
        <w:ilvl w:val="3"/>
        <w:numId w:val="31"/>
      </w:numPr>
    </w:pPr>
  </w:style>
  <w:style w:type="paragraph" w:customStyle="1" w:styleId="Point2letter">
    <w:name w:val="Point 2 (letter)"/>
    <w:basedOn w:val="Normal"/>
    <w:rsid w:val="007D53B6"/>
    <w:pPr>
      <w:numPr>
        <w:ilvl w:val="5"/>
        <w:numId w:val="31"/>
      </w:numPr>
    </w:pPr>
  </w:style>
  <w:style w:type="paragraph" w:customStyle="1" w:styleId="Point3letter">
    <w:name w:val="Point 3 (letter)"/>
    <w:basedOn w:val="Normal"/>
    <w:rsid w:val="007D53B6"/>
    <w:pPr>
      <w:numPr>
        <w:ilvl w:val="7"/>
        <w:numId w:val="31"/>
      </w:numPr>
    </w:pPr>
  </w:style>
  <w:style w:type="paragraph" w:customStyle="1" w:styleId="Point4letter">
    <w:name w:val="Point 4 (letter)"/>
    <w:basedOn w:val="Normal"/>
    <w:rsid w:val="007D53B6"/>
    <w:pPr>
      <w:numPr>
        <w:ilvl w:val="8"/>
        <w:numId w:val="31"/>
      </w:numPr>
    </w:pPr>
  </w:style>
  <w:style w:type="paragraph" w:customStyle="1" w:styleId="Bullet0">
    <w:name w:val="Bullet 0"/>
    <w:basedOn w:val="Normal"/>
    <w:rsid w:val="007D53B6"/>
    <w:pPr>
      <w:numPr>
        <w:numId w:val="32"/>
      </w:numPr>
    </w:pPr>
  </w:style>
  <w:style w:type="paragraph" w:customStyle="1" w:styleId="Bullet1">
    <w:name w:val="Bullet 1"/>
    <w:basedOn w:val="Normal"/>
    <w:rsid w:val="007D53B6"/>
    <w:pPr>
      <w:numPr>
        <w:numId w:val="33"/>
      </w:numPr>
    </w:pPr>
  </w:style>
  <w:style w:type="paragraph" w:customStyle="1" w:styleId="Bullet2">
    <w:name w:val="Bullet 2"/>
    <w:basedOn w:val="Normal"/>
    <w:rsid w:val="007D53B6"/>
    <w:pPr>
      <w:numPr>
        <w:numId w:val="34"/>
      </w:numPr>
    </w:pPr>
  </w:style>
  <w:style w:type="paragraph" w:customStyle="1" w:styleId="Bullet3">
    <w:name w:val="Bullet 3"/>
    <w:basedOn w:val="Normal"/>
    <w:rsid w:val="007D53B6"/>
    <w:pPr>
      <w:numPr>
        <w:numId w:val="35"/>
      </w:numPr>
    </w:pPr>
  </w:style>
  <w:style w:type="paragraph" w:customStyle="1" w:styleId="Bullet4">
    <w:name w:val="Bullet 4"/>
    <w:basedOn w:val="Normal"/>
    <w:rsid w:val="007D53B6"/>
    <w:pPr>
      <w:numPr>
        <w:numId w:val="36"/>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7"/>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7269">
      <w:bodyDiv w:val="1"/>
      <w:marLeft w:val="0"/>
      <w:marRight w:val="0"/>
      <w:marTop w:val="0"/>
      <w:marBottom w:val="0"/>
      <w:divBdr>
        <w:top w:val="none" w:sz="0" w:space="0" w:color="auto"/>
        <w:left w:val="none" w:sz="0" w:space="0" w:color="auto"/>
        <w:bottom w:val="none" w:sz="0" w:space="0" w:color="auto"/>
        <w:right w:val="none" w:sz="0" w:space="0" w:color="auto"/>
      </w:divBdr>
    </w:div>
    <w:div w:id="258947889">
      <w:bodyDiv w:val="1"/>
      <w:marLeft w:val="0"/>
      <w:marRight w:val="0"/>
      <w:marTop w:val="0"/>
      <w:marBottom w:val="0"/>
      <w:divBdr>
        <w:top w:val="none" w:sz="0" w:space="0" w:color="auto"/>
        <w:left w:val="none" w:sz="0" w:space="0" w:color="auto"/>
        <w:bottom w:val="none" w:sz="0" w:space="0" w:color="auto"/>
        <w:right w:val="none" w:sz="0" w:space="0" w:color="auto"/>
      </w:divBdr>
    </w:div>
    <w:div w:id="1896812593">
      <w:bodyDiv w:val="1"/>
      <w:marLeft w:val="0"/>
      <w:marRight w:val="0"/>
      <w:marTop w:val="0"/>
      <w:marBottom w:val="0"/>
      <w:divBdr>
        <w:top w:val="none" w:sz="0" w:space="0" w:color="auto"/>
        <w:left w:val="none" w:sz="0" w:space="0" w:color="auto"/>
        <w:bottom w:val="none" w:sz="0" w:space="0" w:color="auto"/>
        <w:right w:val="none" w:sz="0" w:space="0" w:color="auto"/>
      </w:divBdr>
    </w:div>
    <w:div w:id="203365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05BD7-27E7-4D7C-A46D-5AFD47C15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3752</Words>
  <Characters>23563</Characters>
  <Application>Microsoft Office Word</Application>
  <DocSecurity>0</DocSecurity>
  <Lines>413</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Stefanie Heilemann</cp:lastModifiedBy>
  <cp:revision>4</cp:revision>
  <cp:lastPrinted>2015-11-23T14:19:00Z</cp:lastPrinted>
  <dcterms:created xsi:type="dcterms:W3CDTF">2015-12-04T10:46:00Z</dcterms:created>
  <dcterms:modified xsi:type="dcterms:W3CDTF">2015-12-07T08:50:00Z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_NewReviewCycle">
    <vt:lpwstr/>
  </property>
  <property fmtid="{D5CDD505-2E9C-101B-9397-08002B2CF9AE}" pid="13" name="DQCStatus">
    <vt:lpwstr>Yellow (DQC version 03)</vt:lpwstr>
  </property>
</Properties>
</file>