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BC493" w14:textId="15C49836" w:rsidR="0029533F" w:rsidRDefault="009D35C2" w:rsidP="009D35C2">
      <w:pPr>
        <w:pStyle w:val="Pagedecouverture"/>
        <w:rPr>
          <w:noProof/>
        </w:rPr>
      </w:pPr>
      <w:r>
        <w:rPr>
          <w:noProof/>
        </w:rPr>
        <w:pict w14:anchorId="5CE5A6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21F139C-904C-43E6-8863-E0B9D41872BD" style="width:455.25pt;height:408.75pt">
            <v:imagedata r:id="rId10" o:title=""/>
          </v:shape>
        </w:pict>
      </w:r>
    </w:p>
    <w:p w14:paraId="1B70EAE9" w14:textId="77777777" w:rsidR="00C30257" w:rsidRPr="00A179B5" w:rsidRDefault="00C30257">
      <w:pPr>
        <w:rPr>
          <w:noProof/>
        </w:rPr>
        <w:sectPr w:rsidR="00C30257" w:rsidRPr="00A179B5" w:rsidSect="009D35C2">
          <w:footerReference w:type="even" r:id="rId11"/>
          <w:footerReference w:type="default" r:id="rId12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449B338" w14:textId="185E8DE8" w:rsidR="0004064B" w:rsidRDefault="0004064B" w:rsidP="0004064B">
      <w:pPr>
        <w:pStyle w:val="Rfrenceinterinstitutionnelle"/>
        <w:rPr>
          <w:noProof/>
        </w:rPr>
      </w:pPr>
      <w:bookmarkStart w:id="0" w:name="_GoBack"/>
      <w:bookmarkEnd w:id="0"/>
      <w:r>
        <w:rPr>
          <w:noProof/>
        </w:rPr>
        <w:lastRenderedPageBreak/>
        <w:t>2023/0111 (COD)</w:t>
      </w:r>
    </w:p>
    <w:p w14:paraId="55F0A644" w14:textId="5D6A5142" w:rsidR="00C30257" w:rsidRPr="00A179B5" w:rsidRDefault="0004064B" w:rsidP="0004064B">
      <w:pPr>
        <w:pStyle w:val="Typedudocument"/>
        <w:rPr>
          <w:noProof/>
        </w:rPr>
      </w:pPr>
      <w:r w:rsidRPr="0004064B">
        <w:rPr>
          <w:noProof/>
        </w:rPr>
        <w:t>COMMUNICATION FROM THE COMMISSION</w:t>
      </w:r>
      <w:r w:rsidRPr="0004064B">
        <w:rPr>
          <w:noProof/>
        </w:rPr>
        <w:br/>
        <w:t>TO THE EUROPEAN PARLIAMENT</w:t>
      </w:r>
      <w:r w:rsidRPr="0004064B">
        <w:rPr>
          <w:noProof/>
        </w:rPr>
        <w:br/>
      </w:r>
      <w:r w:rsidRPr="0004064B">
        <w:rPr>
          <w:noProof/>
        </w:rPr>
        <w:br/>
        <w:t>pursuant to Article 294(6) of the Treaty on the Functioning of the European Union</w:t>
      </w:r>
      <w:r w:rsidRPr="0004064B">
        <w:rPr>
          <w:noProof/>
        </w:rPr>
        <w:br/>
      </w:r>
      <w:r w:rsidRPr="0004064B">
        <w:rPr>
          <w:noProof/>
        </w:rPr>
        <w:br/>
        <w:t>concerning the</w:t>
      </w:r>
    </w:p>
    <w:p w14:paraId="0C276356" w14:textId="1AF3C0DF" w:rsidR="00C30257" w:rsidRPr="00A179B5" w:rsidRDefault="0004064B" w:rsidP="0004064B">
      <w:pPr>
        <w:pStyle w:val="Titreobjet"/>
        <w:rPr>
          <w:noProof/>
        </w:rPr>
      </w:pPr>
      <w:r w:rsidRPr="0004064B">
        <w:rPr>
          <w:noProof/>
        </w:rPr>
        <w:t>position of the Council on the adoption of a regulation of the European Parliament and of the Council amending Regulation (EU) 806/2014 as regards early intervention measures, conditions for resolution and funding of resolution action</w:t>
      </w:r>
    </w:p>
    <w:p w14:paraId="5E1A8B8B" w14:textId="34395345" w:rsidR="00C30257" w:rsidRPr="00C30257" w:rsidRDefault="0004064B" w:rsidP="0004064B">
      <w:pPr>
        <w:pStyle w:val="IntrtEEE"/>
        <w:rPr>
          <w:noProof/>
        </w:rPr>
      </w:pPr>
      <w:r w:rsidRPr="0004064B">
        <w:rPr>
          <w:noProof/>
        </w:rPr>
        <w:t>(Text with EEA relevance)</w:t>
      </w:r>
    </w:p>
    <w:p w14:paraId="3B684144" w14:textId="77777777" w:rsidR="00C30257" w:rsidRPr="00A179B5" w:rsidRDefault="00C30257" w:rsidP="001704B9">
      <w:pPr>
        <w:pStyle w:val="ManualHeading1"/>
        <w:rPr>
          <w:noProof/>
          <w:sz w:val="22"/>
        </w:rPr>
      </w:pPr>
      <w:r w:rsidRPr="00A179B5">
        <w:rPr>
          <w:noProof/>
        </w:rPr>
        <w:t>1.</w:t>
      </w:r>
      <w:r w:rsidRPr="00A179B5">
        <w:rPr>
          <w:noProof/>
        </w:rPr>
        <w:tab/>
        <w:t>Background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04"/>
        <w:gridCol w:w="2483"/>
      </w:tblGrid>
      <w:tr w:rsidR="00C30257" w:rsidRPr="00A179B5" w14:paraId="35CEA437" w14:textId="77777777" w:rsidTr="00FC48CE">
        <w:tc>
          <w:tcPr>
            <w:tcW w:w="6804" w:type="dxa"/>
          </w:tcPr>
          <w:p w14:paraId="299CAB84" w14:textId="02ED9702" w:rsidR="00C30257" w:rsidRPr="00A92C7D" w:rsidRDefault="00C30257" w:rsidP="00FC48CE">
            <w:pPr>
              <w:jc w:val="left"/>
              <w:rPr>
                <w:noProof/>
              </w:rPr>
            </w:pPr>
            <w:r w:rsidRPr="00A92C7D">
              <w:rPr>
                <w:noProof/>
              </w:rPr>
              <w:t>Date of transmission of the proposal to the European Parliament and to the Council</w:t>
            </w:r>
            <w:r w:rsidRPr="00A92C7D">
              <w:rPr>
                <w:noProof/>
              </w:rPr>
              <w:br/>
              <w:t xml:space="preserve">(document </w:t>
            </w:r>
            <w:r w:rsidR="0070444D" w:rsidRPr="00A92C7D">
              <w:rPr>
                <w:noProof/>
              </w:rPr>
              <w:t>COM(</w:t>
            </w:r>
            <w:r w:rsidR="007C2F1C" w:rsidRPr="00A92C7D">
              <w:rPr>
                <w:noProof/>
              </w:rPr>
              <w:t>2023</w:t>
            </w:r>
            <w:r w:rsidRPr="00A92C7D">
              <w:rPr>
                <w:noProof/>
              </w:rPr>
              <w:t xml:space="preserve">) </w:t>
            </w:r>
            <w:r w:rsidR="007C2F1C" w:rsidRPr="00A92C7D">
              <w:rPr>
                <w:noProof/>
              </w:rPr>
              <w:t>22</w:t>
            </w:r>
            <w:r w:rsidR="00596DC0">
              <w:rPr>
                <w:noProof/>
              </w:rPr>
              <w:t>6</w:t>
            </w:r>
            <w:r w:rsidR="007C2F1C" w:rsidRPr="00A92C7D">
              <w:rPr>
                <w:noProof/>
              </w:rPr>
              <w:t xml:space="preserve"> </w:t>
            </w:r>
            <w:r w:rsidRPr="00A92C7D">
              <w:rPr>
                <w:noProof/>
              </w:rPr>
              <w:t xml:space="preserve">final – </w:t>
            </w:r>
            <w:r w:rsidR="007C2F1C" w:rsidRPr="008213F8">
              <w:rPr>
                <w:noProof/>
              </w:rPr>
              <w:t>2023</w:t>
            </w:r>
            <w:r w:rsidRPr="00A92C7D">
              <w:rPr>
                <w:noProof/>
              </w:rPr>
              <w:t>/</w:t>
            </w:r>
            <w:r w:rsidR="007C2F1C" w:rsidRPr="008213F8">
              <w:rPr>
                <w:noProof/>
              </w:rPr>
              <w:t>011</w:t>
            </w:r>
            <w:r w:rsidR="00596DC0">
              <w:rPr>
                <w:noProof/>
              </w:rPr>
              <w:t>1</w:t>
            </w:r>
            <w:r w:rsidR="007C2F1C" w:rsidRPr="008213F8">
              <w:rPr>
                <w:noProof/>
              </w:rPr>
              <w:t xml:space="preserve"> </w:t>
            </w:r>
            <w:r w:rsidRPr="00A92C7D">
              <w:rPr>
                <w:noProof/>
              </w:rPr>
              <w:t>COD):</w:t>
            </w:r>
          </w:p>
        </w:tc>
        <w:tc>
          <w:tcPr>
            <w:tcW w:w="2483" w:type="dxa"/>
          </w:tcPr>
          <w:p w14:paraId="7A6CAA4F" w14:textId="77777777" w:rsidR="00C30257" w:rsidRPr="00A92C7D" w:rsidRDefault="009F5CDB" w:rsidP="00FC48CE">
            <w:pPr>
              <w:jc w:val="left"/>
              <w:rPr>
                <w:noProof/>
              </w:rPr>
            </w:pPr>
            <w:r w:rsidRPr="008213F8">
              <w:rPr>
                <w:noProof/>
              </w:rPr>
              <w:t>19 April 2023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739FD282" w14:textId="77777777" w:rsidTr="00FC48CE">
        <w:tc>
          <w:tcPr>
            <w:tcW w:w="6804" w:type="dxa"/>
          </w:tcPr>
          <w:p w14:paraId="537EB436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the opinion of the European Economic and Social Committee:</w:t>
            </w:r>
          </w:p>
        </w:tc>
        <w:tc>
          <w:tcPr>
            <w:tcW w:w="2483" w:type="dxa"/>
          </w:tcPr>
          <w:p w14:paraId="3ED45A7A" w14:textId="77777777" w:rsidR="00C30257" w:rsidRPr="00A92C7D" w:rsidRDefault="007C2F1C" w:rsidP="00FC48CE">
            <w:pPr>
              <w:jc w:val="left"/>
              <w:rPr>
                <w:noProof/>
              </w:rPr>
            </w:pPr>
            <w:r w:rsidRPr="008213F8">
              <w:rPr>
                <w:noProof/>
              </w:rPr>
              <w:t>13 July 2023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774883F0" w14:textId="77777777" w:rsidTr="00FC48CE">
        <w:tc>
          <w:tcPr>
            <w:tcW w:w="6804" w:type="dxa"/>
          </w:tcPr>
          <w:p w14:paraId="555BBD69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the position of the European Parliament, first reading:</w:t>
            </w:r>
          </w:p>
        </w:tc>
        <w:tc>
          <w:tcPr>
            <w:tcW w:w="2483" w:type="dxa"/>
          </w:tcPr>
          <w:p w14:paraId="3B7E4C79" w14:textId="77777777" w:rsidR="00C30257" w:rsidRPr="00A92C7D" w:rsidRDefault="007C2F1C" w:rsidP="00FC48CE">
            <w:pPr>
              <w:jc w:val="left"/>
              <w:rPr>
                <w:noProof/>
              </w:rPr>
            </w:pPr>
            <w:r w:rsidRPr="008213F8">
              <w:rPr>
                <w:noProof/>
              </w:rPr>
              <w:t>24 April 2024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24576CB9" w14:textId="77777777" w:rsidTr="00FC48CE">
        <w:tc>
          <w:tcPr>
            <w:tcW w:w="6804" w:type="dxa"/>
          </w:tcPr>
          <w:p w14:paraId="33FA810E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transmission of the amended proposal:</w:t>
            </w:r>
          </w:p>
        </w:tc>
        <w:tc>
          <w:tcPr>
            <w:tcW w:w="2483" w:type="dxa"/>
          </w:tcPr>
          <w:p w14:paraId="2C35BB19" w14:textId="77777777" w:rsidR="00C30257" w:rsidRPr="00A92C7D" w:rsidRDefault="007C2F1C" w:rsidP="00FC48CE">
            <w:pPr>
              <w:jc w:val="left"/>
              <w:rPr>
                <w:noProof/>
              </w:rPr>
            </w:pPr>
            <w:r w:rsidRPr="008213F8">
              <w:rPr>
                <w:noProof/>
              </w:rPr>
              <w:t>N/A</w:t>
            </w:r>
            <w:r w:rsidR="00C30257" w:rsidRPr="00A92C7D">
              <w:rPr>
                <w:noProof/>
              </w:rPr>
              <w:t>.</w:t>
            </w:r>
          </w:p>
        </w:tc>
      </w:tr>
      <w:tr w:rsidR="00C30257" w:rsidRPr="00A179B5" w14:paraId="5861899B" w14:textId="77777777" w:rsidTr="00FC48CE">
        <w:tc>
          <w:tcPr>
            <w:tcW w:w="6804" w:type="dxa"/>
          </w:tcPr>
          <w:p w14:paraId="48F2C95A" w14:textId="77777777" w:rsidR="00C30257" w:rsidRPr="00A92C7D" w:rsidRDefault="00C30257" w:rsidP="00FC48CE">
            <w:pPr>
              <w:rPr>
                <w:noProof/>
              </w:rPr>
            </w:pPr>
            <w:r w:rsidRPr="00A92C7D">
              <w:rPr>
                <w:noProof/>
              </w:rPr>
              <w:t>Date of adoption of the position of the Council:</w:t>
            </w:r>
          </w:p>
        </w:tc>
        <w:tc>
          <w:tcPr>
            <w:tcW w:w="2483" w:type="dxa"/>
          </w:tcPr>
          <w:p w14:paraId="25235ADD" w14:textId="52B3053F" w:rsidR="00C30257" w:rsidRPr="00A92C7D" w:rsidRDefault="00596DC0" w:rsidP="00FC48CE">
            <w:pPr>
              <w:jc w:val="left"/>
              <w:rPr>
                <w:noProof/>
              </w:rPr>
            </w:pPr>
            <w:r>
              <w:rPr>
                <w:noProof/>
              </w:rPr>
              <w:t>5 March 2026</w:t>
            </w:r>
            <w:r w:rsidR="00C30257" w:rsidRPr="00A92C7D">
              <w:rPr>
                <w:noProof/>
              </w:rPr>
              <w:t>.</w:t>
            </w:r>
          </w:p>
        </w:tc>
      </w:tr>
    </w:tbl>
    <w:p w14:paraId="30E8D76D" w14:textId="77777777" w:rsidR="00C30257" w:rsidRPr="00090C0A" w:rsidRDefault="00C30257" w:rsidP="001704B9">
      <w:pPr>
        <w:pStyle w:val="ManualHeading1"/>
        <w:rPr>
          <w:noProof/>
        </w:rPr>
      </w:pPr>
      <w:r w:rsidRPr="00090C0A">
        <w:rPr>
          <w:noProof/>
        </w:rPr>
        <w:t>2.</w:t>
      </w:r>
      <w:r w:rsidRPr="00090C0A">
        <w:rPr>
          <w:noProof/>
        </w:rPr>
        <w:tab/>
        <w:t>Objective of the proposal from the Commission</w:t>
      </w:r>
    </w:p>
    <w:p w14:paraId="6F9D3B73" w14:textId="77777777" w:rsidR="00E61FA7" w:rsidRDefault="00E61FA7" w:rsidP="001704B9">
      <w:pPr>
        <w:rPr>
          <w:rFonts w:eastAsia="Times New Roman"/>
          <w:noProof/>
          <w:szCs w:val="20"/>
        </w:rPr>
      </w:pPr>
      <w:r w:rsidRPr="008A3BE9">
        <w:rPr>
          <w:rFonts w:eastAsia="Times New Roman"/>
          <w:noProof/>
          <w:szCs w:val="20"/>
        </w:rPr>
        <w:t xml:space="preserve">The Commission proposed a package of </w:t>
      </w:r>
      <w:r>
        <w:rPr>
          <w:rFonts w:eastAsia="Times New Roman"/>
          <w:noProof/>
          <w:szCs w:val="20"/>
        </w:rPr>
        <w:t>four</w:t>
      </w:r>
      <w:r w:rsidRPr="008A3BE9">
        <w:rPr>
          <w:rFonts w:eastAsia="Times New Roman"/>
          <w:noProof/>
          <w:szCs w:val="20"/>
        </w:rPr>
        <w:t xml:space="preserve"> amending acts to reform the </w:t>
      </w:r>
      <w:r>
        <w:rPr>
          <w:rFonts w:eastAsia="Times New Roman"/>
          <w:noProof/>
          <w:szCs w:val="20"/>
        </w:rPr>
        <w:t xml:space="preserve">Crisis Management and Deposit Insurance (CMDI) framework. The proposed amendments to Directive 2014/59/EU </w:t>
      </w:r>
      <w:r w:rsidRPr="00E61FA7">
        <w:rPr>
          <w:rFonts w:eastAsia="Times New Roman"/>
          <w:noProof/>
          <w:szCs w:val="20"/>
        </w:rPr>
        <w:t>as regards certain aspects of the minimum requirement for own funds and eligible liabilities</w:t>
      </w:r>
      <w:r>
        <w:rPr>
          <w:rFonts w:eastAsia="Times New Roman"/>
          <w:noProof/>
          <w:szCs w:val="20"/>
        </w:rPr>
        <w:t xml:space="preserve"> (</w:t>
      </w:r>
      <w:r w:rsidRPr="00E61FA7">
        <w:rPr>
          <w:rFonts w:eastAsia="Times New Roman"/>
          <w:noProof/>
          <w:szCs w:val="20"/>
        </w:rPr>
        <w:t>COM/2023/229 final</w:t>
      </w:r>
      <w:r>
        <w:rPr>
          <w:rFonts w:eastAsia="Times New Roman"/>
          <w:noProof/>
          <w:szCs w:val="20"/>
        </w:rPr>
        <w:t xml:space="preserve">) were adopted separately by the co-legislators as </w:t>
      </w:r>
      <w:r w:rsidRPr="00E61FA7">
        <w:rPr>
          <w:rFonts w:eastAsia="Times New Roman"/>
          <w:noProof/>
          <w:szCs w:val="20"/>
        </w:rPr>
        <w:t>Directive (EU) 2024/1174</w:t>
      </w:r>
      <w:r>
        <w:rPr>
          <w:rFonts w:eastAsia="Times New Roman"/>
          <w:noProof/>
          <w:szCs w:val="20"/>
        </w:rPr>
        <w:t xml:space="preserve">. The remaining three acts </w:t>
      </w:r>
      <w:r w:rsidR="001F5AFD">
        <w:rPr>
          <w:rFonts w:eastAsia="Times New Roman"/>
          <w:noProof/>
          <w:szCs w:val="20"/>
        </w:rPr>
        <w:t>proposed amendments to</w:t>
      </w:r>
      <w:r>
        <w:rPr>
          <w:rFonts w:eastAsia="Times New Roman"/>
          <w:noProof/>
          <w:szCs w:val="20"/>
        </w:rPr>
        <w:t xml:space="preserve">, respectively, Directive 2014/59/EU, Regulation (EU) 806/2014, and Directive 2014/49/EU. </w:t>
      </w:r>
    </w:p>
    <w:p w14:paraId="7DFE9639" w14:textId="77777777" w:rsidR="00C30257" w:rsidRPr="00A179B5" w:rsidRDefault="00E61FA7" w:rsidP="00037473">
      <w:pPr>
        <w:rPr>
          <w:noProof/>
        </w:rPr>
      </w:pPr>
      <w:r>
        <w:rPr>
          <w:rFonts w:eastAsia="Times New Roman"/>
          <w:noProof/>
          <w:szCs w:val="20"/>
        </w:rPr>
        <w:t xml:space="preserve">The </w:t>
      </w:r>
      <w:r w:rsidR="00037473">
        <w:rPr>
          <w:rFonts w:eastAsia="Times New Roman"/>
          <w:noProof/>
          <w:szCs w:val="20"/>
        </w:rPr>
        <w:t xml:space="preserve">overarching </w:t>
      </w:r>
      <w:r>
        <w:rPr>
          <w:rFonts w:eastAsia="Times New Roman"/>
          <w:noProof/>
          <w:szCs w:val="20"/>
        </w:rPr>
        <w:t>objective</w:t>
      </w:r>
      <w:r w:rsidR="00037473">
        <w:rPr>
          <w:rFonts w:eastAsia="Times New Roman"/>
          <w:noProof/>
          <w:szCs w:val="20"/>
        </w:rPr>
        <w:t>s</w:t>
      </w:r>
      <w:r>
        <w:rPr>
          <w:rFonts w:eastAsia="Times New Roman"/>
          <w:noProof/>
          <w:szCs w:val="20"/>
        </w:rPr>
        <w:t xml:space="preserve"> of the CMDI proposal </w:t>
      </w:r>
      <w:r w:rsidR="00037473">
        <w:rPr>
          <w:rFonts w:eastAsia="Times New Roman"/>
          <w:noProof/>
          <w:szCs w:val="20"/>
        </w:rPr>
        <w:t xml:space="preserve">have </w:t>
      </w:r>
      <w:r>
        <w:rPr>
          <w:rFonts w:eastAsia="Times New Roman"/>
          <w:noProof/>
          <w:szCs w:val="20"/>
        </w:rPr>
        <w:t xml:space="preserve">been </w:t>
      </w:r>
      <w:r w:rsidRPr="00E61FA7">
        <w:rPr>
          <w:rFonts w:eastAsia="Times New Roman"/>
          <w:noProof/>
          <w:szCs w:val="20"/>
        </w:rPr>
        <w:t>to</w:t>
      </w:r>
      <w:r w:rsidR="00037473">
        <w:rPr>
          <w:rFonts w:eastAsia="Times New Roman"/>
          <w:noProof/>
          <w:szCs w:val="20"/>
        </w:rPr>
        <w:t xml:space="preserve"> better protect financial stability and taxpayers’ money, shield the real economy from the impact of bank failures and to further enhance depositor protection.</w:t>
      </w:r>
      <w:r w:rsidRPr="00E61FA7">
        <w:rPr>
          <w:rFonts w:eastAsia="Times New Roman"/>
          <w:noProof/>
          <w:szCs w:val="20"/>
        </w:rPr>
        <w:t xml:space="preserve"> </w:t>
      </w:r>
      <w:r w:rsidR="00037473">
        <w:rPr>
          <w:rFonts w:eastAsia="Times New Roman"/>
          <w:noProof/>
          <w:szCs w:val="20"/>
        </w:rPr>
        <w:t xml:space="preserve">The proposal aims to achieve those objectives by improving </w:t>
      </w:r>
      <w:r w:rsidRPr="00E61FA7">
        <w:rPr>
          <w:rFonts w:eastAsia="Times New Roman"/>
          <w:noProof/>
          <w:szCs w:val="20"/>
        </w:rPr>
        <w:t xml:space="preserve">the crisis </w:t>
      </w:r>
      <w:r>
        <w:rPr>
          <w:rFonts w:eastAsia="Times New Roman"/>
          <w:noProof/>
          <w:szCs w:val="20"/>
        </w:rPr>
        <w:t xml:space="preserve">management </w:t>
      </w:r>
      <w:r w:rsidRPr="00E61FA7">
        <w:rPr>
          <w:rFonts w:eastAsia="Times New Roman"/>
          <w:noProof/>
          <w:szCs w:val="20"/>
        </w:rPr>
        <w:t xml:space="preserve">tools used to manage the failure of </w:t>
      </w:r>
      <w:r w:rsidR="00037473">
        <w:rPr>
          <w:rFonts w:eastAsia="Times New Roman"/>
          <w:noProof/>
          <w:szCs w:val="20"/>
        </w:rPr>
        <w:t xml:space="preserve">smaller and </w:t>
      </w:r>
      <w:r w:rsidRPr="00E61FA7">
        <w:rPr>
          <w:rFonts w:eastAsia="Times New Roman"/>
          <w:noProof/>
          <w:szCs w:val="20"/>
        </w:rPr>
        <w:t xml:space="preserve">medium-sized </w:t>
      </w:r>
      <w:r w:rsidR="00037473">
        <w:rPr>
          <w:rFonts w:eastAsia="Times New Roman"/>
          <w:noProof/>
          <w:szCs w:val="20"/>
        </w:rPr>
        <w:t xml:space="preserve">banks. The main tool for achieving that goal is enabling resolution authorities to use funds from </w:t>
      </w:r>
      <w:r w:rsidR="00037473">
        <w:rPr>
          <w:rFonts w:eastAsia="Calibri"/>
          <w:noProof/>
          <w:szCs w:val="24"/>
        </w:rPr>
        <w:t>deposit guarantee schemes to finance the implementation of a transfer strategy in cases in which the internal loss-absorbing capacity of such a bank is not sufficient to access the resolution fund.</w:t>
      </w:r>
    </w:p>
    <w:p w14:paraId="2AD5F4D5" w14:textId="77777777" w:rsidR="00C30257" w:rsidRPr="00090C0A" w:rsidRDefault="00C30257" w:rsidP="001704B9">
      <w:pPr>
        <w:pStyle w:val="ManualHeading1"/>
        <w:rPr>
          <w:noProof/>
        </w:rPr>
      </w:pPr>
      <w:r w:rsidRPr="00090C0A">
        <w:rPr>
          <w:noProof/>
        </w:rPr>
        <w:t>3.</w:t>
      </w:r>
      <w:r w:rsidRPr="00090C0A">
        <w:rPr>
          <w:noProof/>
        </w:rPr>
        <w:tab/>
        <w:t>Comments on the position of the Council</w:t>
      </w:r>
    </w:p>
    <w:p w14:paraId="6D1E470C" w14:textId="77777777" w:rsidR="00C30257" w:rsidRDefault="001F5AFD" w:rsidP="001704B9">
      <w:pPr>
        <w:widowControl w:val="0"/>
        <w:rPr>
          <w:noProof/>
        </w:rPr>
      </w:pPr>
      <w:r w:rsidRPr="00037473">
        <w:rPr>
          <w:noProof/>
        </w:rPr>
        <w:t xml:space="preserve">The position of the Council </w:t>
      </w:r>
      <w:r>
        <w:rPr>
          <w:noProof/>
        </w:rPr>
        <w:t xml:space="preserve">regarding the proposed amendments to Regulation (EU) </w:t>
      </w:r>
      <w:r>
        <w:rPr>
          <w:noProof/>
        </w:rPr>
        <w:lastRenderedPageBreak/>
        <w:t xml:space="preserve">806/2014, </w:t>
      </w:r>
      <w:r w:rsidRPr="00037473">
        <w:rPr>
          <w:noProof/>
        </w:rPr>
        <w:t>as adopted at first reading</w:t>
      </w:r>
      <w:r>
        <w:rPr>
          <w:noProof/>
        </w:rPr>
        <w:t>,</w:t>
      </w:r>
      <w:r w:rsidRPr="00037473">
        <w:rPr>
          <w:noProof/>
        </w:rPr>
        <w:t xml:space="preserve"> fully reflects the political agreement reached between the European Parliament and the Council on </w:t>
      </w:r>
      <w:r>
        <w:rPr>
          <w:noProof/>
        </w:rPr>
        <w:t>25</w:t>
      </w:r>
      <w:r w:rsidRPr="00037473">
        <w:rPr>
          <w:noProof/>
        </w:rPr>
        <w:t> </w:t>
      </w:r>
      <w:r>
        <w:rPr>
          <w:noProof/>
        </w:rPr>
        <w:t xml:space="preserve">June </w:t>
      </w:r>
      <w:r w:rsidRPr="00037473">
        <w:rPr>
          <w:noProof/>
        </w:rPr>
        <w:t>202</w:t>
      </w:r>
      <w:r>
        <w:rPr>
          <w:noProof/>
        </w:rPr>
        <w:t>5</w:t>
      </w:r>
      <w:r w:rsidRPr="00037473">
        <w:rPr>
          <w:noProof/>
        </w:rPr>
        <w:t xml:space="preserve">. The Commission supports this agreement. The main points of this agreement </w:t>
      </w:r>
      <w:r>
        <w:rPr>
          <w:noProof/>
        </w:rPr>
        <w:t xml:space="preserve">regarding Regulation (EU) 806/2014 </w:t>
      </w:r>
      <w:r w:rsidRPr="00037473">
        <w:rPr>
          <w:noProof/>
        </w:rPr>
        <w:t>are the following</w:t>
      </w:r>
      <w:r w:rsidR="00037473" w:rsidRPr="00037473">
        <w:rPr>
          <w:noProof/>
        </w:rPr>
        <w:t>:</w:t>
      </w:r>
    </w:p>
    <w:p w14:paraId="3D9895FD" w14:textId="77777777" w:rsidR="00A565F1" w:rsidRPr="00B9196A" w:rsidRDefault="00D30031" w:rsidP="00EB6B79">
      <w:pPr>
        <w:pStyle w:val="Bullet0"/>
        <w:numPr>
          <w:ilvl w:val="0"/>
          <w:numId w:val="9"/>
        </w:numPr>
        <w:rPr>
          <w:noProof/>
        </w:rPr>
      </w:pPr>
      <w:r>
        <w:rPr>
          <w:noProof/>
        </w:rPr>
        <w:t>R</w:t>
      </w:r>
      <w:r w:rsidR="00A565F1">
        <w:rPr>
          <w:noProof/>
        </w:rPr>
        <w:t>ules on using</w:t>
      </w:r>
      <w:r w:rsidR="00A565F1" w:rsidRPr="00171662">
        <w:rPr>
          <w:noProof/>
        </w:rPr>
        <w:t xml:space="preserve"> </w:t>
      </w:r>
      <w:r>
        <w:rPr>
          <w:noProof/>
        </w:rPr>
        <w:t xml:space="preserve">DGS </w:t>
      </w:r>
      <w:r w:rsidR="00A565F1" w:rsidRPr="00171662">
        <w:rPr>
          <w:noProof/>
        </w:rPr>
        <w:t xml:space="preserve">for </w:t>
      </w:r>
      <w:r w:rsidR="00B9196A">
        <w:rPr>
          <w:noProof/>
        </w:rPr>
        <w:t xml:space="preserve">accessing the funding for resolution from the Single Resolution Fund </w:t>
      </w:r>
      <w:r>
        <w:rPr>
          <w:noProof/>
        </w:rPr>
        <w:t>are</w:t>
      </w:r>
      <w:r w:rsidR="00A565F1" w:rsidRPr="00171662">
        <w:rPr>
          <w:noProof/>
        </w:rPr>
        <w:t xml:space="preserve"> subject to </w:t>
      </w:r>
      <w:r w:rsidR="00B9196A">
        <w:rPr>
          <w:noProof/>
        </w:rPr>
        <w:t xml:space="preserve">similar, and in some instances stricter, rules on </w:t>
      </w:r>
      <w:r w:rsidR="00A565F1" w:rsidRPr="00171662">
        <w:rPr>
          <w:noProof/>
        </w:rPr>
        <w:t>sequencing</w:t>
      </w:r>
      <w:r>
        <w:rPr>
          <w:noProof/>
        </w:rPr>
        <w:t xml:space="preserve">, </w:t>
      </w:r>
      <w:r w:rsidR="00A565F1" w:rsidRPr="00171662">
        <w:rPr>
          <w:noProof/>
        </w:rPr>
        <w:t>safeguards and burden</w:t>
      </w:r>
      <w:r w:rsidR="00A565F1" w:rsidRPr="00171662">
        <w:rPr>
          <w:noProof/>
        </w:rPr>
        <w:noBreakHyphen/>
        <w:t>sharing requirements</w:t>
      </w:r>
      <w:r w:rsidR="00B9196A">
        <w:rPr>
          <w:noProof/>
        </w:rPr>
        <w:t xml:space="preserve"> as agreed for Directive 2014/59/EU</w:t>
      </w:r>
      <w:r>
        <w:rPr>
          <w:noProof/>
        </w:rPr>
        <w:t xml:space="preserve">, ensuring that banks’ internal loss absorbing capacity remains the first line of defence </w:t>
      </w:r>
      <w:r w:rsidR="00A565F1" w:rsidRPr="00171662">
        <w:rPr>
          <w:noProof/>
        </w:rPr>
        <w:t>and taxpayer</w:t>
      </w:r>
      <w:r>
        <w:rPr>
          <w:noProof/>
        </w:rPr>
        <w:t>s’ money</w:t>
      </w:r>
      <w:r w:rsidR="00A565F1" w:rsidRPr="00171662">
        <w:rPr>
          <w:noProof/>
        </w:rPr>
        <w:t xml:space="preserve"> is </w:t>
      </w:r>
      <w:r w:rsidR="00A92C7D">
        <w:rPr>
          <w:noProof/>
        </w:rPr>
        <w:t xml:space="preserve">well </w:t>
      </w:r>
      <w:r>
        <w:rPr>
          <w:noProof/>
        </w:rPr>
        <w:t>protected</w:t>
      </w:r>
      <w:r w:rsidR="00A565F1" w:rsidRPr="00171662">
        <w:rPr>
          <w:noProof/>
        </w:rPr>
        <w:t>.</w:t>
      </w:r>
    </w:p>
    <w:p w14:paraId="21BEE3DA" w14:textId="77777777" w:rsidR="00B9196A" w:rsidRPr="00A179B5" w:rsidRDefault="00B9196A" w:rsidP="008213F8">
      <w:pPr>
        <w:pStyle w:val="Bullet0"/>
        <w:rPr>
          <w:noProof/>
        </w:rPr>
      </w:pPr>
      <w:r>
        <w:rPr>
          <w:noProof/>
        </w:rPr>
        <w:t>The governance of the Single Resolution Board is reformed through</w:t>
      </w:r>
      <w:r w:rsidRPr="001F5AFD">
        <w:rPr>
          <w:noProof/>
        </w:rPr>
        <w:t xml:space="preserve"> </w:t>
      </w:r>
      <w:r>
        <w:rPr>
          <w:noProof/>
        </w:rPr>
        <w:t xml:space="preserve">additional </w:t>
      </w:r>
      <w:r w:rsidRPr="001F5AFD">
        <w:rPr>
          <w:noProof/>
        </w:rPr>
        <w:t xml:space="preserve">consultation </w:t>
      </w:r>
      <w:r>
        <w:rPr>
          <w:noProof/>
        </w:rPr>
        <w:t>obligations involving the Board in its Plenary session</w:t>
      </w:r>
      <w:r w:rsidRPr="001F5AFD">
        <w:rPr>
          <w:noProof/>
        </w:rPr>
        <w:t>, s</w:t>
      </w:r>
      <w:r>
        <w:rPr>
          <w:noProof/>
        </w:rPr>
        <w:t>trengthening the involvement of the national resolution authorities in the Board’s decision-making processes.</w:t>
      </w:r>
    </w:p>
    <w:p w14:paraId="3337ECFA" w14:textId="77777777" w:rsidR="00C30257" w:rsidRPr="00090C0A" w:rsidRDefault="00C30257" w:rsidP="001704B9">
      <w:pPr>
        <w:pStyle w:val="ManualHeading1"/>
        <w:rPr>
          <w:noProof/>
        </w:rPr>
      </w:pPr>
      <w:r w:rsidRPr="00090C0A">
        <w:rPr>
          <w:noProof/>
        </w:rPr>
        <w:t>4.</w:t>
      </w:r>
      <w:r w:rsidRPr="00090C0A">
        <w:rPr>
          <w:noProof/>
        </w:rPr>
        <w:tab/>
        <w:t>Conclusion</w:t>
      </w:r>
    </w:p>
    <w:p w14:paraId="2C6325DD" w14:textId="77777777" w:rsidR="00630270" w:rsidRDefault="00A92C7D" w:rsidP="001704B9">
      <w:pPr>
        <w:rPr>
          <w:noProof/>
        </w:rPr>
      </w:pPr>
      <w:r w:rsidRPr="00A92C7D">
        <w:rPr>
          <w:noProof/>
        </w:rPr>
        <w:t>The Commission supports the results of the interinstitutional negotiations and can therefore accept the Council’s position at first reading</w:t>
      </w:r>
      <w:r>
        <w:rPr>
          <w:noProof/>
        </w:rPr>
        <w:t>.</w:t>
      </w:r>
    </w:p>
    <w:p w14:paraId="038AF0F1" w14:textId="752876D1" w:rsidR="00C30257" w:rsidRPr="00A179B5" w:rsidRDefault="00C30257" w:rsidP="001704B9">
      <w:pPr>
        <w:rPr>
          <w:noProof/>
        </w:rPr>
      </w:pPr>
    </w:p>
    <w:sectPr w:rsidR="00C30257" w:rsidRPr="00A179B5" w:rsidSect="009D35C2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FB897" w14:textId="77777777" w:rsidR="000C7BE2" w:rsidRDefault="000C7BE2" w:rsidP="00C30257">
      <w:pPr>
        <w:spacing w:before="0" w:after="0"/>
      </w:pPr>
      <w:r>
        <w:separator/>
      </w:r>
    </w:p>
  </w:endnote>
  <w:endnote w:type="continuationSeparator" w:id="0">
    <w:p w14:paraId="3448ABD4" w14:textId="77777777" w:rsidR="000C7BE2" w:rsidRDefault="000C7BE2" w:rsidP="00C302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74657" w14:textId="505F34CB" w:rsidR="009D35C2" w:rsidRPr="009D35C2" w:rsidRDefault="009D35C2" w:rsidP="009D35C2">
    <w:pPr>
      <w:pStyle w:val="Footer"/>
      <w:rPr>
        <w:rFonts w:ascii="Arial" w:hAnsi="Arial" w:cs="Arial"/>
        <w:b/>
        <w:sz w:val="48"/>
      </w:rPr>
    </w:pPr>
    <w:r w:rsidRPr="009D35C2">
      <w:rPr>
        <w:rFonts w:ascii="Arial" w:hAnsi="Arial" w:cs="Arial"/>
        <w:b/>
        <w:sz w:val="48"/>
      </w:rPr>
      <w:t>EN</w:t>
    </w:r>
    <w:r w:rsidRPr="009D35C2">
      <w:rPr>
        <w:rFonts w:ascii="Arial" w:hAnsi="Arial" w:cs="Arial"/>
        <w:b/>
        <w:sz w:val="48"/>
      </w:rPr>
      <w:tab/>
    </w:r>
    <w:r w:rsidRPr="009D35C2">
      <w:rPr>
        <w:rFonts w:ascii="Arial" w:hAnsi="Arial" w:cs="Arial"/>
        <w:b/>
        <w:sz w:val="48"/>
      </w:rPr>
      <w:tab/>
    </w:r>
    <w:r w:rsidRPr="009D35C2">
      <w:tab/>
    </w:r>
    <w:r w:rsidRPr="009D35C2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60212" w14:textId="26E5BAB1" w:rsidR="009D35C2" w:rsidRPr="009D35C2" w:rsidRDefault="009D35C2" w:rsidP="009D35C2">
    <w:pPr>
      <w:pStyle w:val="Footer"/>
      <w:rPr>
        <w:rFonts w:ascii="Arial" w:hAnsi="Arial" w:cs="Arial"/>
        <w:b/>
        <w:sz w:val="48"/>
      </w:rPr>
    </w:pPr>
    <w:r w:rsidRPr="009D35C2">
      <w:rPr>
        <w:rFonts w:ascii="Arial" w:hAnsi="Arial" w:cs="Arial"/>
        <w:b/>
        <w:sz w:val="48"/>
      </w:rPr>
      <w:t>EN</w:t>
    </w:r>
    <w:r w:rsidRPr="009D35C2">
      <w:rPr>
        <w:rFonts w:ascii="Arial" w:hAnsi="Arial" w:cs="Arial"/>
        <w:b/>
        <w:sz w:val="48"/>
      </w:rPr>
      <w:tab/>
    </w:r>
    <w:r w:rsidRPr="009D35C2">
      <w:rPr>
        <w:rFonts w:ascii="Arial" w:hAnsi="Arial" w:cs="Arial"/>
        <w:b/>
        <w:sz w:val="48"/>
      </w:rPr>
      <w:tab/>
    </w:r>
    <w:r w:rsidRPr="009D35C2">
      <w:tab/>
    </w:r>
    <w:r w:rsidRPr="009D35C2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7DE6B" w14:textId="77777777" w:rsidR="009D35C2" w:rsidRDefault="009D35C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748EF" w14:textId="3DB25111" w:rsidR="009D35C2" w:rsidRPr="009D35C2" w:rsidRDefault="009D35C2" w:rsidP="009D35C2">
    <w:pPr>
      <w:pStyle w:val="Footer"/>
      <w:rPr>
        <w:rFonts w:ascii="Arial" w:hAnsi="Arial" w:cs="Arial"/>
        <w:b/>
        <w:sz w:val="48"/>
      </w:rPr>
    </w:pPr>
    <w:r w:rsidRPr="009D35C2">
      <w:rPr>
        <w:rFonts w:ascii="Arial" w:hAnsi="Arial" w:cs="Arial"/>
        <w:b/>
        <w:sz w:val="48"/>
      </w:rPr>
      <w:t>EN</w:t>
    </w:r>
    <w:r w:rsidRPr="009D35C2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630270">
      <w:rPr>
        <w:noProof/>
      </w:rPr>
      <w:t>2</w:t>
    </w:r>
    <w:r>
      <w:fldChar w:fldCharType="end"/>
    </w:r>
    <w:r>
      <w:tab/>
    </w:r>
    <w:r w:rsidRPr="009D35C2">
      <w:tab/>
    </w:r>
    <w:r w:rsidRPr="009D35C2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F8C37" w14:textId="77777777" w:rsidR="009D35C2" w:rsidRDefault="009D35C2" w:rsidP="009D35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E4DCF" w14:textId="77777777" w:rsidR="000C7BE2" w:rsidRDefault="000C7BE2" w:rsidP="00C30257">
      <w:pPr>
        <w:spacing w:before="0" w:after="0"/>
      </w:pPr>
      <w:r>
        <w:separator/>
      </w:r>
    </w:p>
  </w:footnote>
  <w:footnote w:type="continuationSeparator" w:id="0">
    <w:p w14:paraId="78B727AD" w14:textId="77777777" w:rsidR="000C7BE2" w:rsidRDefault="000C7BE2" w:rsidP="00C302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FDC79" w14:textId="77777777" w:rsidR="009D35C2" w:rsidRDefault="009D35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B286E" w14:textId="77777777" w:rsidR="009D35C2" w:rsidRDefault="009D35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79A15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2A20EA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4E52FB7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20A51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B96A01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9912C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3201F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E004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5"/>
    <w:lvlOverride w:ilvl="0">
      <w:startOverride w:val="1"/>
    </w:lvlOverride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12"/>
  </w:num>
  <w:num w:numId="27">
    <w:abstractNumId w:val="21"/>
  </w:num>
  <w:num w:numId="28">
    <w:abstractNumId w:val="11"/>
  </w:num>
  <w:num w:numId="29">
    <w:abstractNumId w:val="13"/>
  </w:num>
  <w:num w:numId="30">
    <w:abstractNumId w:val="14"/>
  </w:num>
  <w:num w:numId="31">
    <w:abstractNumId w:val="9"/>
  </w:num>
  <w:num w:numId="32">
    <w:abstractNumId w:val="20"/>
  </w:num>
  <w:num w:numId="33">
    <w:abstractNumId w:val="8"/>
  </w:num>
  <w:num w:numId="34">
    <w:abstractNumId w:val="15"/>
  </w:num>
  <w:num w:numId="35">
    <w:abstractNumId w:val="17"/>
  </w:num>
  <w:num w:numId="36">
    <w:abstractNumId w:val="18"/>
  </w:num>
  <w:num w:numId="37">
    <w:abstractNumId w:val="10"/>
  </w:num>
  <w:num w:numId="38">
    <w:abstractNumId w:val="16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06 08:52:27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1"/>
    <w:docVar w:name="LW_CORRIGENDUM" w:val="&lt;UNUSED&gt;"/>
    <w:docVar w:name="LW_COVERPAGE_EXISTS" w:val="True"/>
    <w:docVar w:name="LW_COVERPAGE_GUID" w:val="D21F139C-904C-43E6-8863-E0B9D41872BD"/>
    <w:docVar w:name="LW_COVERPAGE_TYPE" w:val="1"/>
    <w:docVar w:name="LW_CreatedUtc" w:val="2026-01-27T15:46:50.8574932Z"/>
    <w:docVar w:name="LW_CROSSREFERENCE" w:val="&lt;UNUSED&gt;"/>
    <w:docVar w:name="LW_DocType" w:val="COM"/>
    <w:docVar w:name="LW_EMISSION" w:val="6.3.2026"/>
    <w:docVar w:name="LW_EMISSION_ISODATE" w:val="2026-03-06"/>
    <w:docVar w:name="LW_EMISSION_LOCATION" w:val="BRX"/>
    <w:docVar w:name="LW_EMISSION_PREFIX" w:val="Brussels, "/>
    <w:docVar w:name="LW_EMISSION_SUFFIX" w:val=" "/>
    <w:docVar w:name="LW_ID_DOCMODEL" w:val="SJ-028"/>
    <w:docVar w:name="LW_ID_DOCSTRUCTURE" w:val="COM/PL/CODEC"/>
    <w:docVar w:name="LW_ID_DOCTYPE" w:val="SJ-028"/>
    <w:docVar w:name="LW_INTERETEEE.CP" w:val="(Text with EEA relevance)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111"/>
    <w:docVar w:name="LW_REF.II.NEW.CP_YEAR" w:val="2023"/>
    <w:docVar w:name="LW_REF.INST.NEW" w:val="COM"/>
    <w:docVar w:name="LW_REF.INST.NEW_ADOPTED" w:val="final"/>
    <w:docVar w:name="LW_REF.INST.NEW_TEXT" w:val="(2026) 125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position of the Council on the adoption of a regulation of the European Parliament and of the Council amending Regulation (EU) 806/2014 as regards early intervention measures, conditions for resolution and funding of resolution action"/>
    <w:docVar w:name="LW_TYPE.DOC.CP" w:val="COMMUNICATION FROM THE COMMISSION_x000b_TO THE EUROPEAN PARLIAMENT_x000b__x000b_pursuant to Article 294(6) of the Treaty on the Functioning of the European Union_x000b__x000b_concerning the"/>
    <w:docVar w:name="LwApiVersions" w:val="LW4CoDe 1.24.5.0; LW 9.2, Build 20251112"/>
  </w:docVars>
  <w:rsids>
    <w:rsidRoot w:val="00C30257"/>
    <w:rsid w:val="00032AE0"/>
    <w:rsid w:val="00037473"/>
    <w:rsid w:val="0004064B"/>
    <w:rsid w:val="0005147D"/>
    <w:rsid w:val="000C7BE2"/>
    <w:rsid w:val="001065F5"/>
    <w:rsid w:val="0011401D"/>
    <w:rsid w:val="001238EF"/>
    <w:rsid w:val="001735B3"/>
    <w:rsid w:val="00184278"/>
    <w:rsid w:val="00197613"/>
    <w:rsid w:val="001A03CA"/>
    <w:rsid w:val="001C3E8E"/>
    <w:rsid w:val="001F4328"/>
    <w:rsid w:val="001F5AFD"/>
    <w:rsid w:val="0022120F"/>
    <w:rsid w:val="0023050F"/>
    <w:rsid w:val="00233DC7"/>
    <w:rsid w:val="00240E1D"/>
    <w:rsid w:val="00247779"/>
    <w:rsid w:val="00285BEE"/>
    <w:rsid w:val="0029533F"/>
    <w:rsid w:val="002B30AF"/>
    <w:rsid w:val="0033344A"/>
    <w:rsid w:val="003352E9"/>
    <w:rsid w:val="003D5810"/>
    <w:rsid w:val="003E45EA"/>
    <w:rsid w:val="00402BB2"/>
    <w:rsid w:val="004174C3"/>
    <w:rsid w:val="0042648E"/>
    <w:rsid w:val="004936D2"/>
    <w:rsid w:val="004C4AA9"/>
    <w:rsid w:val="004D4D70"/>
    <w:rsid w:val="004F56E4"/>
    <w:rsid w:val="0055490F"/>
    <w:rsid w:val="005569E7"/>
    <w:rsid w:val="00565D5A"/>
    <w:rsid w:val="005842FC"/>
    <w:rsid w:val="00596DC0"/>
    <w:rsid w:val="005A4957"/>
    <w:rsid w:val="005B1EB6"/>
    <w:rsid w:val="005B7FBD"/>
    <w:rsid w:val="005D1F90"/>
    <w:rsid w:val="005F3495"/>
    <w:rsid w:val="00630270"/>
    <w:rsid w:val="0065363A"/>
    <w:rsid w:val="0070444D"/>
    <w:rsid w:val="00771A4B"/>
    <w:rsid w:val="00773331"/>
    <w:rsid w:val="00776391"/>
    <w:rsid w:val="0079320E"/>
    <w:rsid w:val="007932EF"/>
    <w:rsid w:val="007C2F1C"/>
    <w:rsid w:val="007E05B0"/>
    <w:rsid w:val="008213F8"/>
    <w:rsid w:val="00834B63"/>
    <w:rsid w:val="00861FDF"/>
    <w:rsid w:val="00874D22"/>
    <w:rsid w:val="008935D7"/>
    <w:rsid w:val="008A2914"/>
    <w:rsid w:val="008C0131"/>
    <w:rsid w:val="008E4D8E"/>
    <w:rsid w:val="0091496A"/>
    <w:rsid w:val="009270CB"/>
    <w:rsid w:val="009D35C2"/>
    <w:rsid w:val="009F000E"/>
    <w:rsid w:val="009F5CDB"/>
    <w:rsid w:val="00A565F1"/>
    <w:rsid w:val="00A92C7D"/>
    <w:rsid w:val="00AB1313"/>
    <w:rsid w:val="00B013DB"/>
    <w:rsid w:val="00B3514D"/>
    <w:rsid w:val="00B82FD4"/>
    <w:rsid w:val="00B9196A"/>
    <w:rsid w:val="00BA5C2A"/>
    <w:rsid w:val="00BC5520"/>
    <w:rsid w:val="00BE47D7"/>
    <w:rsid w:val="00C12301"/>
    <w:rsid w:val="00C2048D"/>
    <w:rsid w:val="00C30257"/>
    <w:rsid w:val="00C34E8D"/>
    <w:rsid w:val="00CB0E96"/>
    <w:rsid w:val="00D20381"/>
    <w:rsid w:val="00D30031"/>
    <w:rsid w:val="00D43576"/>
    <w:rsid w:val="00D70537"/>
    <w:rsid w:val="00DC3E4A"/>
    <w:rsid w:val="00E34C62"/>
    <w:rsid w:val="00E40494"/>
    <w:rsid w:val="00E41533"/>
    <w:rsid w:val="00E61FA7"/>
    <w:rsid w:val="00E664ED"/>
    <w:rsid w:val="00EB6B79"/>
    <w:rsid w:val="00EF75CF"/>
    <w:rsid w:val="00F45CC6"/>
    <w:rsid w:val="00F954F6"/>
    <w:rsid w:val="00FC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FC1AF65"/>
  <w15:docId w15:val="{F273538B-68EC-4972-8370-171A772E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9F5CD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F5CD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F5CD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F5CDB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qFormat/>
    <w:rsid w:val="00A565F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B013DB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013DB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B013DB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013D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013DB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013DB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D4D7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4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A4B"/>
    <w:rPr>
      <w:rFonts w:ascii="Times New Roman" w:hAnsi="Times New Roman" w:cs="Times New Roman"/>
      <w:b/>
      <w:bCs/>
      <w:sz w:val="20"/>
      <w:szCs w:val="20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1A4B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9D35C2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D35C2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9D35C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9D35C2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9D35C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9D35C2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9D35C2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9D35C2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9D35C2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B7BFF882854783B2AFEB81A9CCE9" ma:contentTypeVersion="15" ma:contentTypeDescription="Create a new document." ma:contentTypeScope="" ma:versionID="905ffd3218702aec8470642c758b8ec0">
  <xsd:schema xmlns:xsd="http://www.w3.org/2001/XMLSchema" xmlns:xs="http://www.w3.org/2001/XMLSchema" xmlns:p="http://schemas.microsoft.com/office/2006/metadata/properties" xmlns:ns2="9a9637e9-1c11-4ee9-91b8-f060e3608fb2" xmlns:ns3="4af8c89d-4332-4d32-84a3-abf4120a8008" targetNamespace="http://schemas.microsoft.com/office/2006/metadata/properties" ma:root="true" ma:fieldsID="928f83e650fb23223a23e4dac499116d" ns2:_="" ns3:_="">
    <xsd:import namespace="9a9637e9-1c11-4ee9-91b8-f060e3608fb2"/>
    <xsd:import namespace="4af8c89d-4332-4d32-84a3-abf4120a8008"/>
    <xsd:element name="properties">
      <xsd:complexType>
        <xsd:sequence>
          <xsd:element name="documentManagement">
            <xsd:complexType>
              <xsd:all>
                <xsd:element ref="ns2:Docstatu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eandtime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37e9-1c11-4ee9-91b8-f060e3608fb2" elementFormDefault="qualified">
    <xsd:import namespace="http://schemas.microsoft.com/office/2006/documentManagement/types"/>
    <xsd:import namespace="http://schemas.microsoft.com/office/infopath/2007/PartnerControls"/>
    <xsd:element name="Docstatus" ma:index="8" nillable="true" ma:displayName="Doc status" ma:format="Dropdown" ma:indexed="true" ma:internalName="Docstatus">
      <xsd:simpleType>
        <xsd:restriction base="dms:Choice">
          <xsd:enumeration value="Draft"/>
          <xsd:enumeration value="Final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andtime" ma:index="14" nillable="true" ma:displayName="Date and time" ma:format="DateTime" ma:internalName="Dateandtime">
      <xsd:simpleType>
        <xsd:restriction base="dms:DateTim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6" nillable="true" ma:displayName="Sign-off status" ma:internalName="Sign_x002d_off_x0020_status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c89d-4332-4d32-84a3-abf4120a800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2fb10d-7e3e-4655-ba20-a1b338523f72}" ma:internalName="TaxCatchAll" ma:showField="CatchAllData" ma:web="4af8c89d-4332-4d32-84a3-abf4120a8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637e9-1c11-4ee9-91b8-f060e3608fb2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  <Dateandtime xmlns="9a9637e9-1c11-4ee9-91b8-f060e3608fb2" xsi:nil="true"/>
    <Docstatus xmlns="9a9637e9-1c11-4ee9-91b8-f060e3608fb2" xsi:nil="true"/>
    <_Flow_SignoffStatus xmlns="9a9637e9-1c11-4ee9-91b8-f060e3608fb2" xsi:nil="true"/>
    <TaxCatchAll xmlns="4af8c89d-4332-4d32-84a3-abf4120a8008" xsi:nil="true"/>
  </documentManagement>
</p:properties>
</file>

<file path=customXml/itemProps1.xml><?xml version="1.0" encoding="utf-8"?>
<ds:datastoreItem xmlns:ds="http://schemas.openxmlformats.org/officeDocument/2006/customXml" ds:itemID="{3BEF8EFC-F897-4C33-A688-3EBAC0E89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637e9-1c11-4ee9-91b8-f060e3608fb2"/>
    <ds:schemaRef ds:uri="4af8c89d-4332-4d32-84a3-abf4120a8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63A9D-0C75-46F4-AA3D-D565B80489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330050-A1F4-45ED-8A9F-BAEE0F239BFB}">
  <ds:schemaRefs>
    <ds:schemaRef ds:uri="http://schemas.microsoft.com/office/2006/metadata/properties"/>
    <ds:schemaRef ds:uri="http://schemas.microsoft.com/office/infopath/2007/PartnerControls"/>
    <ds:schemaRef ds:uri="9a9637e9-1c11-4ee9-91b8-f060e3608fb2"/>
    <ds:schemaRef ds:uri="4af8c89d-4332-4d32-84a3-abf4120a80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18</TotalTime>
  <Pages>3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23</cp:revision>
  <dcterms:created xsi:type="dcterms:W3CDTF">2026-02-24T11:03:00Z</dcterms:created>
  <dcterms:modified xsi:type="dcterms:W3CDTF">2026-03-06T07:52:00Z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COM/PL/CODEC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SJ-028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2026-01-27T15:47:36Z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9d55ec9c-e51e-4e32-a18a-207774231536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MSIP_Label_6bd9ddd1-4d20-43f6-abfa-fc3c07406f94_Tag">
    <vt:lpwstr>10, 3, 0, 1</vt:lpwstr>
  </property>
  <property fmtid="{D5CDD505-2E9C-101B-9397-08002B2CF9AE}" pid="18" name="ContentTypeId">
    <vt:lpwstr>0x0101007697B7BFF882854783B2AFEB81A9CCE9</vt:lpwstr>
  </property>
  <property fmtid="{D5CDD505-2E9C-101B-9397-08002B2CF9AE}" pid="19" name="DQCStatus">
    <vt:lpwstr>Green (DQC version 03)</vt:lpwstr>
  </property>
</Properties>
</file>