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BC493" w14:textId="5F9C907E" w:rsidR="0029533F" w:rsidRPr="00563276" w:rsidRDefault="00A12F3D" w:rsidP="00A12F3D">
      <w:pPr>
        <w:pStyle w:val="Pagedecouverture"/>
        <w:rPr>
          <w:noProof/>
        </w:rPr>
      </w:pPr>
      <w:r>
        <w:rPr>
          <w:noProof/>
        </w:rPr>
        <w:pict w14:anchorId="7C1FD3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04AB88C-20C9-484C-A91B-34BAF5024EEA" style="width:455.25pt;height:422.25pt">
            <v:imagedata r:id="rId10" o:title=""/>
          </v:shape>
        </w:pict>
      </w:r>
    </w:p>
    <w:p w14:paraId="1B70EAE9" w14:textId="77777777" w:rsidR="00C30257" w:rsidRPr="00563276" w:rsidRDefault="00C30257">
      <w:pPr>
        <w:rPr>
          <w:noProof/>
        </w:rPr>
        <w:sectPr w:rsidR="00C30257" w:rsidRPr="00563276" w:rsidSect="00A12F3D">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7449B338" w14:textId="70BEFF62" w:rsidR="0004064B" w:rsidRPr="00563276" w:rsidRDefault="00CC76C9" w:rsidP="00CC76C9">
      <w:pPr>
        <w:pStyle w:val="Rfrenceinterinstitutionnelle"/>
        <w:rPr>
          <w:noProof/>
        </w:rPr>
      </w:pPr>
      <w:bookmarkStart w:id="0" w:name="_GoBack"/>
      <w:bookmarkEnd w:id="0"/>
      <w:r>
        <w:rPr>
          <w:noProof/>
        </w:rPr>
        <w:lastRenderedPageBreak/>
        <w:t>2023/0111 (COD)</w:t>
      </w:r>
    </w:p>
    <w:p w14:paraId="55F0A644" w14:textId="6C4756F7" w:rsidR="00C30257" w:rsidRPr="00563276" w:rsidRDefault="00CC76C9" w:rsidP="00CC76C9">
      <w:pPr>
        <w:pStyle w:val="Typedudocument"/>
        <w:rPr>
          <w:noProof/>
        </w:rPr>
      </w:pPr>
      <w:r w:rsidRPr="00CC76C9">
        <w:rPr>
          <w:noProof/>
        </w:rPr>
        <w:t>COMUNICARE A COMISIEI CĂTRE PARLAMENTUL EUROPEAN</w:t>
      </w:r>
      <w:r w:rsidRPr="00CC76C9">
        <w:rPr>
          <w:noProof/>
        </w:rPr>
        <w:br/>
      </w:r>
      <w:r w:rsidRPr="00CC76C9">
        <w:rPr>
          <w:noProof/>
        </w:rPr>
        <w:br/>
        <w:t>în conformitate cu articolul 294 alineatul (6) din Tratatul privind funcționarea Uniunii Europene</w:t>
      </w:r>
      <w:r w:rsidRPr="00CC76C9">
        <w:rPr>
          <w:noProof/>
        </w:rPr>
        <w:br/>
      </w:r>
      <w:r w:rsidRPr="00CC76C9">
        <w:rPr>
          <w:noProof/>
        </w:rPr>
        <w:br/>
        <w:t>privind</w:t>
      </w:r>
    </w:p>
    <w:p w14:paraId="0C276356" w14:textId="44B5C9A5" w:rsidR="00C30257" w:rsidRPr="00563276" w:rsidRDefault="00CC76C9" w:rsidP="00CC76C9">
      <w:pPr>
        <w:pStyle w:val="Titreobjet"/>
        <w:rPr>
          <w:noProof/>
        </w:rPr>
      </w:pPr>
      <w:r w:rsidRPr="00CC76C9">
        <w:rPr>
          <w:noProof/>
        </w:rPr>
        <w:t>poziția Consiliului referitoare la adoptarea Regulamentului Parlamentului European și al Consiliului de modificare a Regulamentului (UE) nr. 806/2014 în ceea ce privește măsurile de intervenție timpurie, condițiile pentru declanșarea procedurii de rezoluție și finanțarea măsurilor de rezoluție</w:t>
      </w:r>
    </w:p>
    <w:p w14:paraId="5E1A8B8B" w14:textId="2B753A50" w:rsidR="00C30257" w:rsidRPr="00563276" w:rsidRDefault="00CC76C9" w:rsidP="00CC76C9">
      <w:pPr>
        <w:pStyle w:val="IntrtEEE"/>
        <w:rPr>
          <w:noProof/>
        </w:rPr>
      </w:pPr>
      <w:r w:rsidRPr="00CC76C9">
        <w:rPr>
          <w:noProof/>
        </w:rPr>
        <w:t>(Text cu relevanță pentru SEE)</w:t>
      </w:r>
    </w:p>
    <w:p w14:paraId="3B684144" w14:textId="77777777" w:rsidR="00C30257" w:rsidRPr="00563276" w:rsidRDefault="00C30257" w:rsidP="001704B9">
      <w:pPr>
        <w:pStyle w:val="ManualHeading1"/>
        <w:rPr>
          <w:noProof/>
          <w:sz w:val="22"/>
        </w:rPr>
      </w:pPr>
      <w:r w:rsidRPr="00563276">
        <w:rPr>
          <w:noProof/>
        </w:rPr>
        <w:t>1.</w:t>
      </w:r>
      <w:r w:rsidRPr="00563276">
        <w:rPr>
          <w:noProof/>
        </w:rPr>
        <w:tab/>
        <w:t>Istoricul dosarului</w:t>
      </w:r>
    </w:p>
    <w:tbl>
      <w:tblPr>
        <w:tblW w:w="0" w:type="auto"/>
        <w:tblLayout w:type="fixed"/>
        <w:tblLook w:val="0000" w:firstRow="0" w:lastRow="0" w:firstColumn="0" w:lastColumn="0" w:noHBand="0" w:noVBand="0"/>
      </w:tblPr>
      <w:tblGrid>
        <w:gridCol w:w="6804"/>
        <w:gridCol w:w="2483"/>
      </w:tblGrid>
      <w:tr w:rsidR="00C30257" w:rsidRPr="00563276" w14:paraId="35CEA437" w14:textId="77777777" w:rsidTr="00FC48CE">
        <w:tc>
          <w:tcPr>
            <w:tcW w:w="6804" w:type="dxa"/>
          </w:tcPr>
          <w:p w14:paraId="299CAB84" w14:textId="02ED9702" w:rsidR="00C30257" w:rsidRPr="00563276" w:rsidRDefault="00C30257" w:rsidP="00FC48CE">
            <w:pPr>
              <w:jc w:val="left"/>
              <w:rPr>
                <w:noProof/>
              </w:rPr>
            </w:pPr>
            <w:r w:rsidRPr="00563276">
              <w:rPr>
                <w:noProof/>
              </w:rPr>
              <w:t xml:space="preserve">Data transmiterii propunerii către Parlamentul European și Consiliu </w:t>
            </w:r>
            <w:r w:rsidRPr="00563276">
              <w:rPr>
                <w:noProof/>
              </w:rPr>
              <w:br/>
              <w:t>[documentul COM(2023) 226 final – 2023/0111 COD]:</w:t>
            </w:r>
          </w:p>
        </w:tc>
        <w:tc>
          <w:tcPr>
            <w:tcW w:w="2483" w:type="dxa"/>
          </w:tcPr>
          <w:p w14:paraId="7A6CAA4F" w14:textId="77777777" w:rsidR="00C30257" w:rsidRPr="00563276" w:rsidRDefault="009F5CDB" w:rsidP="00FC48CE">
            <w:pPr>
              <w:jc w:val="left"/>
              <w:rPr>
                <w:noProof/>
              </w:rPr>
            </w:pPr>
            <w:r w:rsidRPr="00563276">
              <w:rPr>
                <w:noProof/>
              </w:rPr>
              <w:t>19 aprilie 2023.</w:t>
            </w:r>
          </w:p>
        </w:tc>
      </w:tr>
      <w:tr w:rsidR="00C30257" w:rsidRPr="00563276" w14:paraId="739FD282" w14:textId="77777777" w:rsidTr="00FC48CE">
        <w:tc>
          <w:tcPr>
            <w:tcW w:w="6804" w:type="dxa"/>
          </w:tcPr>
          <w:p w14:paraId="537EB436" w14:textId="77777777" w:rsidR="00C30257" w:rsidRPr="00563276" w:rsidRDefault="00C30257" w:rsidP="00FC48CE">
            <w:pPr>
              <w:rPr>
                <w:noProof/>
              </w:rPr>
            </w:pPr>
            <w:r w:rsidRPr="00563276">
              <w:rPr>
                <w:noProof/>
              </w:rPr>
              <w:t>Data avizului Comitetului Economic și Social European:</w:t>
            </w:r>
          </w:p>
        </w:tc>
        <w:tc>
          <w:tcPr>
            <w:tcW w:w="2483" w:type="dxa"/>
          </w:tcPr>
          <w:p w14:paraId="3ED45A7A" w14:textId="77777777" w:rsidR="00C30257" w:rsidRPr="00563276" w:rsidRDefault="007C2F1C" w:rsidP="00FC48CE">
            <w:pPr>
              <w:jc w:val="left"/>
              <w:rPr>
                <w:noProof/>
              </w:rPr>
            </w:pPr>
            <w:r w:rsidRPr="00563276">
              <w:rPr>
                <w:noProof/>
              </w:rPr>
              <w:t>13 iulie 2023.</w:t>
            </w:r>
          </w:p>
        </w:tc>
      </w:tr>
      <w:tr w:rsidR="00C30257" w:rsidRPr="00563276" w14:paraId="774883F0" w14:textId="77777777" w:rsidTr="00FC48CE">
        <w:tc>
          <w:tcPr>
            <w:tcW w:w="6804" w:type="dxa"/>
          </w:tcPr>
          <w:p w14:paraId="555BBD69" w14:textId="77777777" w:rsidR="00C30257" w:rsidRPr="00563276" w:rsidRDefault="00C30257" w:rsidP="00FC48CE">
            <w:pPr>
              <w:rPr>
                <w:noProof/>
              </w:rPr>
            </w:pPr>
            <w:r w:rsidRPr="00563276">
              <w:rPr>
                <w:noProof/>
              </w:rPr>
              <w:t>Data poziției Parlamentului European în primă lectură:</w:t>
            </w:r>
          </w:p>
        </w:tc>
        <w:tc>
          <w:tcPr>
            <w:tcW w:w="2483" w:type="dxa"/>
          </w:tcPr>
          <w:p w14:paraId="3B7E4C79" w14:textId="77777777" w:rsidR="00C30257" w:rsidRPr="00563276" w:rsidRDefault="007C2F1C" w:rsidP="00FC48CE">
            <w:pPr>
              <w:jc w:val="left"/>
              <w:rPr>
                <w:noProof/>
              </w:rPr>
            </w:pPr>
            <w:r w:rsidRPr="00563276">
              <w:rPr>
                <w:noProof/>
              </w:rPr>
              <w:t>24 aprilie 2024.</w:t>
            </w:r>
          </w:p>
        </w:tc>
      </w:tr>
      <w:tr w:rsidR="00C30257" w:rsidRPr="00563276" w14:paraId="24576CB9" w14:textId="77777777" w:rsidTr="00FC48CE">
        <w:tc>
          <w:tcPr>
            <w:tcW w:w="6804" w:type="dxa"/>
          </w:tcPr>
          <w:p w14:paraId="33FA810E" w14:textId="77777777" w:rsidR="00C30257" w:rsidRPr="00563276" w:rsidRDefault="00C30257" w:rsidP="00FC48CE">
            <w:pPr>
              <w:rPr>
                <w:noProof/>
              </w:rPr>
            </w:pPr>
            <w:r w:rsidRPr="00563276">
              <w:rPr>
                <w:noProof/>
              </w:rPr>
              <w:t>Data transmiterii propunerii modificate:</w:t>
            </w:r>
          </w:p>
        </w:tc>
        <w:tc>
          <w:tcPr>
            <w:tcW w:w="2483" w:type="dxa"/>
          </w:tcPr>
          <w:p w14:paraId="2C35BB19" w14:textId="77777777" w:rsidR="00C30257" w:rsidRPr="00563276" w:rsidRDefault="007C2F1C" w:rsidP="00FC48CE">
            <w:pPr>
              <w:jc w:val="left"/>
              <w:rPr>
                <w:noProof/>
              </w:rPr>
            </w:pPr>
            <w:r w:rsidRPr="00563276">
              <w:rPr>
                <w:noProof/>
              </w:rPr>
              <w:t>nu se aplică.</w:t>
            </w:r>
          </w:p>
        </w:tc>
      </w:tr>
      <w:tr w:rsidR="00C30257" w:rsidRPr="00563276" w14:paraId="5861899B" w14:textId="77777777" w:rsidTr="00FC48CE">
        <w:tc>
          <w:tcPr>
            <w:tcW w:w="6804" w:type="dxa"/>
          </w:tcPr>
          <w:p w14:paraId="48F2C95A" w14:textId="77777777" w:rsidR="00C30257" w:rsidRPr="00563276" w:rsidRDefault="00C30257" w:rsidP="00FC48CE">
            <w:pPr>
              <w:rPr>
                <w:noProof/>
              </w:rPr>
            </w:pPr>
            <w:r w:rsidRPr="00563276">
              <w:rPr>
                <w:noProof/>
              </w:rPr>
              <w:t>Data adoptării poziției Consiliului:</w:t>
            </w:r>
          </w:p>
        </w:tc>
        <w:tc>
          <w:tcPr>
            <w:tcW w:w="2483" w:type="dxa"/>
          </w:tcPr>
          <w:p w14:paraId="25235ADD" w14:textId="52B3053F" w:rsidR="00C30257" w:rsidRPr="00563276" w:rsidRDefault="00596DC0" w:rsidP="00FC48CE">
            <w:pPr>
              <w:jc w:val="left"/>
              <w:rPr>
                <w:noProof/>
              </w:rPr>
            </w:pPr>
            <w:r w:rsidRPr="00563276">
              <w:rPr>
                <w:noProof/>
              </w:rPr>
              <w:t>5 martie 2026.</w:t>
            </w:r>
          </w:p>
        </w:tc>
      </w:tr>
    </w:tbl>
    <w:p w14:paraId="30E8D76D" w14:textId="77777777" w:rsidR="00C30257" w:rsidRPr="00563276" w:rsidRDefault="00C30257" w:rsidP="001704B9">
      <w:pPr>
        <w:pStyle w:val="ManualHeading1"/>
        <w:rPr>
          <w:noProof/>
        </w:rPr>
      </w:pPr>
      <w:r w:rsidRPr="00563276">
        <w:rPr>
          <w:noProof/>
        </w:rPr>
        <w:t>2.</w:t>
      </w:r>
      <w:r w:rsidRPr="00563276">
        <w:rPr>
          <w:noProof/>
        </w:rPr>
        <w:tab/>
        <w:t>Obiectul propunerii Comisiei</w:t>
      </w:r>
    </w:p>
    <w:p w14:paraId="6F9D3B73" w14:textId="0630AEC3" w:rsidR="00E61FA7" w:rsidRPr="00563276" w:rsidRDefault="00E61FA7" w:rsidP="001704B9">
      <w:pPr>
        <w:rPr>
          <w:rFonts w:eastAsia="Times New Roman"/>
          <w:noProof/>
          <w:szCs w:val="20"/>
        </w:rPr>
      </w:pPr>
      <w:r w:rsidRPr="00563276">
        <w:rPr>
          <w:noProof/>
        </w:rPr>
        <w:t>Pentru a reforma cadrul de gestionare a crizelor și de asigurare a depozitelor (CMDI), Comisia a propus un pachet de patru acte legislative de modificare. Modificările propuse la Directiva 2014/59/UE în ceea ce privește anumite aspecte ale cerinței minime de fonduri proprii și datorii eligibile (COM/2023/229 final) au fost adoptate separat de colegiuitori în forma Directivei (UE) 2024/1174. Celelalte trei acte legislative au propus modificări ale Directivei 2014/59/UE, ale Regulamentului (UE) nr. 806/2014 și, respectiv, ale Directivei</w:t>
      </w:r>
      <w:r w:rsidR="00EB4D9E">
        <w:rPr>
          <w:noProof/>
        </w:rPr>
        <w:t> </w:t>
      </w:r>
      <w:r w:rsidRPr="00563276">
        <w:rPr>
          <w:noProof/>
        </w:rPr>
        <w:t xml:space="preserve">2014/49/UE. </w:t>
      </w:r>
    </w:p>
    <w:p w14:paraId="7DFE9639" w14:textId="77777777" w:rsidR="00C30257" w:rsidRPr="00563276" w:rsidRDefault="00E61FA7" w:rsidP="00037473">
      <w:pPr>
        <w:rPr>
          <w:noProof/>
        </w:rPr>
      </w:pPr>
      <w:r w:rsidRPr="00563276">
        <w:rPr>
          <w:noProof/>
        </w:rPr>
        <w:t>Obiectivele generale ale propunerii referitoare la CMDI constau în protejarea mai bună a stabilității financiare și a banilor contribuabililor, în protejarea economiei reale de impactul intrării în dificultate a băncilor și în consolidarea ulterioară a protecției deponenților. Propunerea vizează atingerea obiectivelor menționate anterior prin consolidarea instrumentelor de gestionare a crizelor care sunt utilizate pentru a gestiona intrarea în dificultate a băncilor mici și mijlocii. Principalul instrument pentru atingerea acestui obiectiv este posibilitatea utilizării de către autoritățile de rezoluție a fondurilor din schemele de garantare a depozitelor pentru a finanța punerea în aplicare a unei strategii de transfer atunci când capacitatea internă de absorbție a pierderilor a unor astfel de bănci nu este suficientă pentru a accesa fondul de rezoluție.</w:t>
      </w:r>
    </w:p>
    <w:p w14:paraId="2AD5F4D5" w14:textId="77777777" w:rsidR="00C30257" w:rsidRPr="00563276" w:rsidRDefault="00C30257" w:rsidP="001704B9">
      <w:pPr>
        <w:pStyle w:val="ManualHeading1"/>
        <w:rPr>
          <w:noProof/>
        </w:rPr>
      </w:pPr>
      <w:r w:rsidRPr="00563276">
        <w:rPr>
          <w:noProof/>
        </w:rPr>
        <w:lastRenderedPageBreak/>
        <w:t>3.</w:t>
      </w:r>
      <w:r w:rsidRPr="00563276">
        <w:rPr>
          <w:noProof/>
        </w:rPr>
        <w:tab/>
        <w:t>Observații privind poziția Consiliului</w:t>
      </w:r>
    </w:p>
    <w:p w14:paraId="6D1E470C" w14:textId="77777777" w:rsidR="00C30257" w:rsidRPr="00563276" w:rsidRDefault="001F5AFD" w:rsidP="001704B9">
      <w:pPr>
        <w:widowControl w:val="0"/>
        <w:rPr>
          <w:noProof/>
        </w:rPr>
      </w:pPr>
      <w:r w:rsidRPr="00563276">
        <w:rPr>
          <w:noProof/>
        </w:rPr>
        <w:t>Poziția Consiliului cu privire la modificările propuse la Regulamentul (UE) 806/2014, astfel cum a fost adoptată în primă lectură, reflectă pe deplin acordul politic la care au ajuns Parlamentul European și Consiliul la 25 iunie 2025. Comisia sprijină acest acord. Principalele puncte ale acestui acord cu privire la Regulamentul (UE) 806/2014 sunt următoarele:</w:t>
      </w:r>
    </w:p>
    <w:p w14:paraId="3D9895FD" w14:textId="77777777" w:rsidR="00A565F1" w:rsidRPr="00563276" w:rsidRDefault="00D30031" w:rsidP="00EB6B79">
      <w:pPr>
        <w:pStyle w:val="Bullet0"/>
        <w:numPr>
          <w:ilvl w:val="0"/>
          <w:numId w:val="9"/>
        </w:numPr>
        <w:rPr>
          <w:noProof/>
        </w:rPr>
      </w:pPr>
      <w:r w:rsidRPr="00563276">
        <w:rPr>
          <w:noProof/>
        </w:rPr>
        <w:t>utilizarea SGD pentru accesarea finanțării pentru rezoluție din Fondul unic de rezoluție este supusă unor norme în materie de secvențiere, garanții și repartizare a sarcinilor similare cu cele convenite pentru Directiva 2014/59/UE și, în unele cazuri, mai stricte decât acestea, astfel încât capacitatea internă a băncilor de absorbție a pierderilor să rămână prima linie de apărare și banii contribuabililor să fie bine protejați;</w:t>
      </w:r>
    </w:p>
    <w:p w14:paraId="21BEE3DA" w14:textId="77777777" w:rsidR="00B9196A" w:rsidRPr="00563276" w:rsidRDefault="00B9196A" w:rsidP="008213F8">
      <w:pPr>
        <w:pStyle w:val="Bullet0"/>
        <w:rPr>
          <w:noProof/>
        </w:rPr>
      </w:pPr>
      <w:r w:rsidRPr="00563276">
        <w:rPr>
          <w:noProof/>
        </w:rPr>
        <w:t>guvernanța Comitetului Unic de Rezoluție este reformată prin introducerea unor obligații suplimentare de consultare cu Comitetul în sesiunea sa plenară, consolidând astfel participarea autorităților naționale de rezoluție la procesele decizionale ale Comitetului.</w:t>
      </w:r>
    </w:p>
    <w:p w14:paraId="3337ECFA" w14:textId="77777777" w:rsidR="00C30257" w:rsidRPr="00563276" w:rsidRDefault="00C30257" w:rsidP="001704B9">
      <w:pPr>
        <w:pStyle w:val="ManualHeading1"/>
        <w:rPr>
          <w:noProof/>
        </w:rPr>
      </w:pPr>
      <w:r w:rsidRPr="00563276">
        <w:rPr>
          <w:noProof/>
        </w:rPr>
        <w:t>4.</w:t>
      </w:r>
      <w:r w:rsidRPr="00563276">
        <w:rPr>
          <w:noProof/>
        </w:rPr>
        <w:tab/>
        <w:t>Concluzii</w:t>
      </w:r>
    </w:p>
    <w:p w14:paraId="3866097B" w14:textId="77777777" w:rsidR="00812E6E" w:rsidRDefault="00A92C7D" w:rsidP="001704B9">
      <w:pPr>
        <w:rPr>
          <w:noProof/>
        </w:rPr>
      </w:pPr>
      <w:r w:rsidRPr="00563276">
        <w:rPr>
          <w:noProof/>
        </w:rPr>
        <w:t>Comisia susține rezultatele negocierilor interinstituționale și, prin urmare, poate să accepte poziția adoptată de Consiliu în primă lectură.</w:t>
      </w:r>
    </w:p>
    <w:p w14:paraId="038AF0F1" w14:textId="76C32B6E" w:rsidR="00C30257" w:rsidRPr="00563276" w:rsidRDefault="00C30257" w:rsidP="001704B9">
      <w:pPr>
        <w:rPr>
          <w:noProof/>
        </w:rPr>
      </w:pPr>
    </w:p>
    <w:sectPr w:rsidR="00C30257" w:rsidRPr="00563276" w:rsidSect="00A12F3D">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4FB897" w14:textId="77777777" w:rsidR="000C7BE2" w:rsidRDefault="000C7BE2" w:rsidP="00C30257">
      <w:pPr>
        <w:spacing w:before="0" w:after="0"/>
      </w:pPr>
      <w:r>
        <w:separator/>
      </w:r>
    </w:p>
  </w:endnote>
  <w:endnote w:type="continuationSeparator" w:id="0">
    <w:p w14:paraId="3448ABD4" w14:textId="77777777" w:rsidR="000C7BE2" w:rsidRDefault="000C7BE2" w:rsidP="00C3025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90EE5" w14:textId="16DB4EFB" w:rsidR="00A12F3D" w:rsidRPr="00A12F3D" w:rsidRDefault="00A12F3D" w:rsidP="00A12F3D">
    <w:pPr>
      <w:pStyle w:val="Footer"/>
      <w:rPr>
        <w:rFonts w:ascii="Arial" w:hAnsi="Arial" w:cs="Arial"/>
        <w:b/>
        <w:sz w:val="48"/>
      </w:rPr>
    </w:pPr>
    <w:r w:rsidRPr="00A12F3D">
      <w:rPr>
        <w:rFonts w:ascii="Arial" w:hAnsi="Arial" w:cs="Arial"/>
        <w:b/>
        <w:sz w:val="48"/>
      </w:rPr>
      <w:t>RO</w:t>
    </w:r>
    <w:r w:rsidRPr="00A12F3D">
      <w:rPr>
        <w:rFonts w:ascii="Arial" w:hAnsi="Arial" w:cs="Arial"/>
        <w:b/>
        <w:sz w:val="48"/>
      </w:rPr>
      <w:tab/>
    </w:r>
    <w:r w:rsidRPr="00A12F3D">
      <w:rPr>
        <w:rFonts w:ascii="Arial" w:hAnsi="Arial" w:cs="Arial"/>
        <w:b/>
        <w:sz w:val="48"/>
      </w:rPr>
      <w:tab/>
    </w:r>
    <w:r w:rsidRPr="00A12F3D">
      <w:tab/>
    </w:r>
    <w:r w:rsidRPr="00A12F3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B9624" w14:textId="1CCD8738" w:rsidR="00A12F3D" w:rsidRPr="00A12F3D" w:rsidRDefault="00A12F3D" w:rsidP="00A12F3D">
    <w:pPr>
      <w:pStyle w:val="Footer"/>
      <w:rPr>
        <w:rFonts w:ascii="Arial" w:hAnsi="Arial" w:cs="Arial"/>
        <w:b/>
        <w:sz w:val="48"/>
      </w:rPr>
    </w:pPr>
    <w:r w:rsidRPr="00A12F3D">
      <w:rPr>
        <w:rFonts w:ascii="Arial" w:hAnsi="Arial" w:cs="Arial"/>
        <w:b/>
        <w:sz w:val="48"/>
      </w:rPr>
      <w:t>RO</w:t>
    </w:r>
    <w:r w:rsidRPr="00A12F3D">
      <w:rPr>
        <w:rFonts w:ascii="Arial" w:hAnsi="Arial" w:cs="Arial"/>
        <w:b/>
        <w:sz w:val="48"/>
      </w:rPr>
      <w:tab/>
    </w:r>
    <w:r w:rsidRPr="00A12F3D">
      <w:rPr>
        <w:rFonts w:ascii="Arial" w:hAnsi="Arial" w:cs="Arial"/>
        <w:b/>
        <w:sz w:val="48"/>
      </w:rPr>
      <w:tab/>
    </w:r>
    <w:r w:rsidRPr="00A12F3D">
      <w:tab/>
    </w:r>
    <w:r w:rsidRPr="00A12F3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F7B4A" w14:textId="77777777" w:rsidR="00A12F3D" w:rsidRPr="00A12F3D" w:rsidRDefault="00A12F3D" w:rsidP="00A12F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C3C02" w14:textId="77777777" w:rsidR="00A12F3D" w:rsidRDefault="00A12F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8F5E3" w14:textId="7420461E" w:rsidR="00A12F3D" w:rsidRPr="00A12F3D" w:rsidRDefault="00A12F3D" w:rsidP="00A12F3D">
    <w:pPr>
      <w:pStyle w:val="Footer"/>
      <w:rPr>
        <w:rFonts w:ascii="Arial" w:hAnsi="Arial" w:cs="Arial"/>
        <w:b/>
        <w:sz w:val="48"/>
      </w:rPr>
    </w:pPr>
    <w:r w:rsidRPr="00A12F3D">
      <w:rPr>
        <w:rFonts w:ascii="Arial" w:hAnsi="Arial" w:cs="Arial"/>
        <w:b/>
        <w:sz w:val="48"/>
      </w:rPr>
      <w:t>RO</w:t>
    </w:r>
    <w:r w:rsidRPr="00A12F3D">
      <w:rPr>
        <w:rFonts w:ascii="Arial" w:hAnsi="Arial" w:cs="Arial"/>
        <w:b/>
        <w:sz w:val="48"/>
      </w:rPr>
      <w:tab/>
    </w:r>
    <w:r>
      <w:fldChar w:fldCharType="begin"/>
    </w:r>
    <w:r>
      <w:instrText xml:space="preserve"> PAGE  \* MERGEFORMAT </w:instrText>
    </w:r>
    <w:r>
      <w:fldChar w:fldCharType="separate"/>
    </w:r>
    <w:r w:rsidR="00812E6E">
      <w:rPr>
        <w:noProof/>
      </w:rPr>
      <w:t>2</w:t>
    </w:r>
    <w:r>
      <w:fldChar w:fldCharType="end"/>
    </w:r>
    <w:r>
      <w:tab/>
    </w:r>
    <w:r w:rsidRPr="00A12F3D">
      <w:tab/>
    </w:r>
    <w:r w:rsidRPr="00A12F3D">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5CA4F" w14:textId="77777777" w:rsidR="00A12F3D" w:rsidRDefault="00A12F3D" w:rsidP="00A12F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AE4DCF" w14:textId="77777777" w:rsidR="000C7BE2" w:rsidRDefault="000C7BE2" w:rsidP="00C30257">
      <w:pPr>
        <w:spacing w:before="0" w:after="0"/>
      </w:pPr>
      <w:r>
        <w:separator/>
      </w:r>
    </w:p>
  </w:footnote>
  <w:footnote w:type="continuationSeparator" w:id="0">
    <w:p w14:paraId="78B727AD" w14:textId="77777777" w:rsidR="000C7BE2" w:rsidRDefault="000C7BE2" w:rsidP="00C3025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BC6B1" w14:textId="77777777" w:rsidR="00A12F3D" w:rsidRPr="00A12F3D" w:rsidRDefault="00A12F3D" w:rsidP="00A12F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1DA85" w14:textId="77777777" w:rsidR="00A12F3D" w:rsidRPr="00A12F3D" w:rsidRDefault="00A12F3D" w:rsidP="00A12F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FF084" w14:textId="77777777" w:rsidR="00A12F3D" w:rsidRPr="00A12F3D" w:rsidRDefault="00A12F3D" w:rsidP="00A12F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110A0" w14:textId="77777777" w:rsidR="00A12F3D" w:rsidRDefault="00A12F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CE60C" w14:textId="77777777" w:rsidR="00A12F3D" w:rsidRDefault="00A12F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79A159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2A20EA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E52FB7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120A51A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96A01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912C6E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3201F6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E004D3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5"/>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6 08:52:2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04AB88C-20C9-484C-A91B-34BAF5024EEA"/>
    <w:docVar w:name="LW_COVERPAGE_TYPE" w:val="1"/>
    <w:docVar w:name="LW_CreatedUtc" w:val="2026-01-27T15:46:50.8574932Z"/>
    <w:docVar w:name="LW_CROSSREFERENCE" w:val="&lt;UNUSED&gt;"/>
    <w:docVar w:name="LW_DocType" w:val="COM"/>
    <w:docVar w:name="LW_EMISSION" w:val="6.3.2026"/>
    <w:docVar w:name="LW_EMISSION_ISODATE" w:val="2026-03-06"/>
    <w:docVar w:name="LW_EMISSION_LOCATION" w:val="BRX"/>
    <w:docVar w:name="LW_EMISSION_PREFIX" w:val="Bruxelles, "/>
    <w:docVar w:name="LW_EMISSION_SUFFIX" w:val=" "/>
    <w:docVar w:name="LW_ID_DOCMODEL" w:val="SJ-028"/>
    <w:docVar w:name="LW_ID_DOCSTRUCTURE" w:val="COM/PL/CODEC"/>
    <w:docVar w:name="LW_ID_DOCTYPE" w:val="SJ-028"/>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11"/>
    <w:docVar w:name="LW_REF.II.NEW.CP_YEAR" w:val="2023"/>
    <w:docVar w:name="LW_REF.INST.NEW" w:val="COM"/>
    <w:docVar w:name="LW_REF.INST.NEW_ADOPTED" w:val="final"/>
    <w:docVar w:name="LW_REF.INST.NEW_TEXT" w:val="(2026) 12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zi\u539?ia Consiliului referitoare la adoptarea Regulamentului Parlamentului European \u537?i al Consiliului de modificare a Regulamentului (UE) nr. 806/2014 în ceea ce prive\u537?te m\u259?surile de interven\u539?ie timpurie, condi\u539?iile pentru declan\u537?area procedurii de rezolu\u539?ie \u537?i finan\u539?area m\u259?surilor de rezolu\u539?ie"/>
    <w:docVar w:name="LW_TYPE.DOC.CP" w:val="COMUNICARE A COMISIEI C\u258?TRE PARLAMENTUL EUROPEAN_x000b__x000b_în conformitate cu articolul 294 alineatul (6) din Tratatul privind func\u539?ionarea Uniunii Europene_x000b__x000b_privind"/>
    <w:docVar w:name="LwApiVersions" w:val="LW4CoDe 1.24.5.0; LW 9.2, Build 20251112"/>
  </w:docVars>
  <w:rsids>
    <w:rsidRoot w:val="00C30257"/>
    <w:rsid w:val="000301CA"/>
    <w:rsid w:val="00032AE0"/>
    <w:rsid w:val="00037473"/>
    <w:rsid w:val="0004064B"/>
    <w:rsid w:val="0005147D"/>
    <w:rsid w:val="00051C29"/>
    <w:rsid w:val="000C7BE2"/>
    <w:rsid w:val="001065F5"/>
    <w:rsid w:val="0011401D"/>
    <w:rsid w:val="001238EF"/>
    <w:rsid w:val="00165BF3"/>
    <w:rsid w:val="001729E9"/>
    <w:rsid w:val="001735B3"/>
    <w:rsid w:val="00184278"/>
    <w:rsid w:val="00197613"/>
    <w:rsid w:val="001A03CA"/>
    <w:rsid w:val="001A49C8"/>
    <w:rsid w:val="001C3E8E"/>
    <w:rsid w:val="001F4328"/>
    <w:rsid w:val="001F5AFD"/>
    <w:rsid w:val="0022120F"/>
    <w:rsid w:val="0023050F"/>
    <w:rsid w:val="00233DC7"/>
    <w:rsid w:val="00247779"/>
    <w:rsid w:val="00285171"/>
    <w:rsid w:val="00285BEE"/>
    <w:rsid w:val="0029533F"/>
    <w:rsid w:val="002B30AF"/>
    <w:rsid w:val="0033344A"/>
    <w:rsid w:val="003352E9"/>
    <w:rsid w:val="003D5810"/>
    <w:rsid w:val="003E45EA"/>
    <w:rsid w:val="00402BB2"/>
    <w:rsid w:val="004174C3"/>
    <w:rsid w:val="0042648E"/>
    <w:rsid w:val="004936D2"/>
    <w:rsid w:val="004C4AA9"/>
    <w:rsid w:val="004D4D70"/>
    <w:rsid w:val="004D6164"/>
    <w:rsid w:val="00521EDB"/>
    <w:rsid w:val="0055490F"/>
    <w:rsid w:val="005569E7"/>
    <w:rsid w:val="00563276"/>
    <w:rsid w:val="00565D5A"/>
    <w:rsid w:val="005842FC"/>
    <w:rsid w:val="00596DC0"/>
    <w:rsid w:val="005A4957"/>
    <w:rsid w:val="005B1EB6"/>
    <w:rsid w:val="005B7FBD"/>
    <w:rsid w:val="005D1F90"/>
    <w:rsid w:val="005F3495"/>
    <w:rsid w:val="0065363A"/>
    <w:rsid w:val="0070444D"/>
    <w:rsid w:val="00771A4B"/>
    <w:rsid w:val="00773331"/>
    <w:rsid w:val="00776391"/>
    <w:rsid w:val="0079320E"/>
    <w:rsid w:val="007932EF"/>
    <w:rsid w:val="007C2F1C"/>
    <w:rsid w:val="007C6806"/>
    <w:rsid w:val="007E05B0"/>
    <w:rsid w:val="00812E6E"/>
    <w:rsid w:val="008213F8"/>
    <w:rsid w:val="00834B63"/>
    <w:rsid w:val="00861FDF"/>
    <w:rsid w:val="00874D22"/>
    <w:rsid w:val="008935D7"/>
    <w:rsid w:val="008A2914"/>
    <w:rsid w:val="008A62F6"/>
    <w:rsid w:val="008C0131"/>
    <w:rsid w:val="008E4D8E"/>
    <w:rsid w:val="0091496A"/>
    <w:rsid w:val="009270CB"/>
    <w:rsid w:val="009F000E"/>
    <w:rsid w:val="009F5CDB"/>
    <w:rsid w:val="00A12F3D"/>
    <w:rsid w:val="00A565F1"/>
    <w:rsid w:val="00A92C7D"/>
    <w:rsid w:val="00A95AC2"/>
    <w:rsid w:val="00AB1313"/>
    <w:rsid w:val="00B013DB"/>
    <w:rsid w:val="00B3305E"/>
    <w:rsid w:val="00B3514D"/>
    <w:rsid w:val="00B82FD4"/>
    <w:rsid w:val="00B9196A"/>
    <w:rsid w:val="00BA5C2A"/>
    <w:rsid w:val="00BC5520"/>
    <w:rsid w:val="00BE47D7"/>
    <w:rsid w:val="00C01782"/>
    <w:rsid w:val="00C12301"/>
    <w:rsid w:val="00C2048D"/>
    <w:rsid w:val="00C30257"/>
    <w:rsid w:val="00C34E8D"/>
    <w:rsid w:val="00C76424"/>
    <w:rsid w:val="00CB0E96"/>
    <w:rsid w:val="00CC76C9"/>
    <w:rsid w:val="00D20381"/>
    <w:rsid w:val="00D30031"/>
    <w:rsid w:val="00D43576"/>
    <w:rsid w:val="00D70537"/>
    <w:rsid w:val="00D84616"/>
    <w:rsid w:val="00DA5816"/>
    <w:rsid w:val="00DC3E4A"/>
    <w:rsid w:val="00E34C62"/>
    <w:rsid w:val="00E40494"/>
    <w:rsid w:val="00E41533"/>
    <w:rsid w:val="00E61FA7"/>
    <w:rsid w:val="00E664ED"/>
    <w:rsid w:val="00EB4D9E"/>
    <w:rsid w:val="00EB6B79"/>
    <w:rsid w:val="00EF75CF"/>
    <w:rsid w:val="00F45948"/>
    <w:rsid w:val="00F45CC6"/>
    <w:rsid w:val="00F954F6"/>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FC1AF65"/>
  <w15:docId w15:val="{F273538B-68EC-4972-8370-171A772E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9F5CDB"/>
    <w:pPr>
      <w:numPr>
        <w:numId w:val="1"/>
      </w:numPr>
      <w:contextualSpacing/>
    </w:pPr>
  </w:style>
  <w:style w:type="paragraph" w:styleId="ListBullet2">
    <w:name w:val="List Bullet 2"/>
    <w:basedOn w:val="Normal"/>
    <w:uiPriority w:val="99"/>
    <w:semiHidden/>
    <w:unhideWhenUsed/>
    <w:rsid w:val="009F5CDB"/>
    <w:pPr>
      <w:numPr>
        <w:numId w:val="2"/>
      </w:numPr>
      <w:contextualSpacing/>
    </w:pPr>
  </w:style>
  <w:style w:type="paragraph" w:styleId="ListBullet3">
    <w:name w:val="List Bullet 3"/>
    <w:basedOn w:val="Normal"/>
    <w:uiPriority w:val="99"/>
    <w:semiHidden/>
    <w:unhideWhenUsed/>
    <w:rsid w:val="009F5CDB"/>
    <w:pPr>
      <w:numPr>
        <w:numId w:val="3"/>
      </w:numPr>
      <w:contextualSpacing/>
    </w:pPr>
  </w:style>
  <w:style w:type="paragraph" w:styleId="ListBullet4">
    <w:name w:val="List Bullet 4"/>
    <w:basedOn w:val="Normal"/>
    <w:uiPriority w:val="99"/>
    <w:semiHidden/>
    <w:unhideWhenUsed/>
    <w:rsid w:val="009F5CDB"/>
    <w:pPr>
      <w:numPr>
        <w:numId w:val="4"/>
      </w:numPr>
      <w:contextualSpacing/>
    </w:pPr>
  </w:style>
  <w:style w:type="paragraph" w:styleId="ListParagraph">
    <w:name w:val="List Paragraph"/>
    <w:basedOn w:val="Normal"/>
    <w:uiPriority w:val="34"/>
    <w:qFormat/>
    <w:rsid w:val="00A565F1"/>
    <w:pPr>
      <w:ind w:left="720"/>
      <w:contextualSpacing/>
    </w:pPr>
  </w:style>
  <w:style w:type="paragraph" w:styleId="Caption">
    <w:name w:val="caption"/>
    <w:basedOn w:val="Normal"/>
    <w:next w:val="Normal"/>
    <w:uiPriority w:val="35"/>
    <w:semiHidden/>
    <w:unhideWhenUsed/>
    <w:qFormat/>
    <w:rsid w:val="00B013D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B013DB"/>
    <w:pPr>
      <w:spacing w:after="0"/>
    </w:pPr>
  </w:style>
  <w:style w:type="paragraph" w:styleId="ListNumber">
    <w:name w:val="List Number"/>
    <w:basedOn w:val="Normal"/>
    <w:uiPriority w:val="99"/>
    <w:semiHidden/>
    <w:unhideWhenUsed/>
    <w:rsid w:val="00B013DB"/>
    <w:pPr>
      <w:numPr>
        <w:numId w:val="5"/>
      </w:numPr>
      <w:contextualSpacing/>
    </w:pPr>
  </w:style>
  <w:style w:type="paragraph" w:styleId="ListNumber2">
    <w:name w:val="List Number 2"/>
    <w:basedOn w:val="Normal"/>
    <w:uiPriority w:val="99"/>
    <w:semiHidden/>
    <w:unhideWhenUsed/>
    <w:rsid w:val="00B013DB"/>
    <w:pPr>
      <w:numPr>
        <w:numId w:val="6"/>
      </w:numPr>
      <w:contextualSpacing/>
    </w:pPr>
  </w:style>
  <w:style w:type="paragraph" w:styleId="ListNumber3">
    <w:name w:val="List Number 3"/>
    <w:basedOn w:val="Normal"/>
    <w:uiPriority w:val="99"/>
    <w:semiHidden/>
    <w:unhideWhenUsed/>
    <w:rsid w:val="00B013DB"/>
    <w:pPr>
      <w:numPr>
        <w:numId w:val="7"/>
      </w:numPr>
      <w:contextualSpacing/>
    </w:pPr>
  </w:style>
  <w:style w:type="paragraph" w:styleId="ListNumber4">
    <w:name w:val="List Number 4"/>
    <w:basedOn w:val="Normal"/>
    <w:uiPriority w:val="99"/>
    <w:semiHidden/>
    <w:unhideWhenUsed/>
    <w:rsid w:val="00B013DB"/>
    <w:pPr>
      <w:numPr>
        <w:numId w:val="8"/>
      </w:numPr>
      <w:contextualSpacing/>
    </w:pPr>
  </w:style>
  <w:style w:type="character" w:styleId="Hyperlink">
    <w:name w:val="Hyperlink"/>
    <w:basedOn w:val="DefaultParagraphFont"/>
    <w:uiPriority w:val="99"/>
    <w:unhideWhenUsed/>
    <w:rsid w:val="004D4D70"/>
    <w:rPr>
      <w:color w:val="0000FF" w:themeColor="hyperlink"/>
      <w:u w:val="single"/>
    </w:rPr>
  </w:style>
  <w:style w:type="character" w:styleId="CommentReference">
    <w:name w:val="annotation reference"/>
    <w:basedOn w:val="DefaultParagraphFont"/>
    <w:uiPriority w:val="99"/>
    <w:semiHidden/>
    <w:unhideWhenUsed/>
    <w:rsid w:val="004D4D70"/>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771A4B"/>
    <w:rPr>
      <w:b/>
      <w:bCs/>
    </w:rPr>
  </w:style>
  <w:style w:type="character" w:customStyle="1" w:styleId="CommentSubjectChar">
    <w:name w:val="Comment Subject Char"/>
    <w:basedOn w:val="CommentTextChar"/>
    <w:link w:val="CommentSubject"/>
    <w:uiPriority w:val="99"/>
    <w:semiHidden/>
    <w:rsid w:val="00771A4B"/>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771A4B"/>
    <w:rPr>
      <w:color w:val="605E5C"/>
      <w:shd w:val="clear" w:color="auto" w:fill="E1DFDD"/>
    </w:rPr>
  </w:style>
  <w:style w:type="character" w:customStyle="1" w:styleId="HeaderChar">
    <w:name w:val="Header Char"/>
    <w:basedOn w:val="DefaultParagraphFont"/>
    <w:link w:val="Header"/>
    <w:uiPriority w:val="99"/>
    <w:rsid w:val="00A12F3D"/>
    <w:rPr>
      <w:rFonts w:ascii="Times New Roman" w:hAnsi="Times New Roman" w:cs="Times New Roman"/>
      <w:sz w:val="24"/>
      <w:lang w:val="ro-RO"/>
    </w:rPr>
  </w:style>
  <w:style w:type="character" w:customStyle="1" w:styleId="FooterChar">
    <w:name w:val="Footer Char"/>
    <w:basedOn w:val="DefaultParagraphFont"/>
    <w:link w:val="Footer"/>
    <w:uiPriority w:val="99"/>
    <w:rsid w:val="00A12F3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12F3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12F3D"/>
    <w:pPr>
      <w:spacing w:before="0"/>
      <w:jc w:val="right"/>
    </w:pPr>
    <w:rPr>
      <w:sz w:val="28"/>
    </w:rPr>
  </w:style>
  <w:style w:type="paragraph" w:customStyle="1" w:styleId="FooterSensitivity">
    <w:name w:val="Footer Sensitivity"/>
    <w:basedOn w:val="Normal"/>
    <w:rsid w:val="00A12F3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12F3D"/>
    <w:pPr>
      <w:tabs>
        <w:tab w:val="center" w:pos="4535"/>
        <w:tab w:val="right" w:pos="9071"/>
      </w:tabs>
      <w:spacing w:before="0"/>
    </w:pPr>
  </w:style>
  <w:style w:type="paragraph" w:customStyle="1" w:styleId="HeaderLandscape">
    <w:name w:val="HeaderLandscape"/>
    <w:basedOn w:val="Normal"/>
    <w:rsid w:val="00A12F3D"/>
    <w:pPr>
      <w:tabs>
        <w:tab w:val="center" w:pos="7285"/>
        <w:tab w:val="right" w:pos="14003"/>
      </w:tabs>
      <w:spacing w:before="0"/>
    </w:pPr>
  </w:style>
  <w:style w:type="paragraph" w:styleId="Footer">
    <w:name w:val="footer"/>
    <w:basedOn w:val="Normal"/>
    <w:link w:val="FooterChar"/>
    <w:uiPriority w:val="99"/>
    <w:unhideWhenUsed/>
    <w:rsid w:val="00A12F3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12F3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9637e9-1c11-4ee9-91b8-f060e3608fb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ateandtime xmlns="9a9637e9-1c11-4ee9-91b8-f060e3608fb2" xsi:nil="true"/>
    <Docstatus xmlns="9a9637e9-1c11-4ee9-91b8-f060e3608fb2" xsi:nil="true"/>
    <_Flow_SignoffStatus xmlns="9a9637e9-1c11-4ee9-91b8-f060e3608fb2" xsi:nil="true"/>
    <TaxCatchAll xmlns="4af8c89d-4332-4d32-84a3-abf4120a800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97B7BFF882854783B2AFEB81A9CCE9" ma:contentTypeVersion="15" ma:contentTypeDescription="Create a new document." ma:contentTypeScope="" ma:versionID="905ffd3218702aec8470642c758b8ec0">
  <xsd:schema xmlns:xsd="http://www.w3.org/2001/XMLSchema" xmlns:xs="http://www.w3.org/2001/XMLSchema" xmlns:p="http://schemas.microsoft.com/office/2006/metadata/properties" xmlns:ns2="9a9637e9-1c11-4ee9-91b8-f060e3608fb2" xmlns:ns3="4af8c89d-4332-4d32-84a3-abf4120a8008" targetNamespace="http://schemas.microsoft.com/office/2006/metadata/properties" ma:root="true" ma:fieldsID="928f83e650fb23223a23e4dac499116d" ns2:_="" ns3:_="">
    <xsd:import namespace="9a9637e9-1c11-4ee9-91b8-f060e3608fb2"/>
    <xsd:import namespace="4af8c89d-4332-4d32-84a3-abf4120a8008"/>
    <xsd:element name="properties">
      <xsd:complexType>
        <xsd:sequence>
          <xsd:element name="documentManagement">
            <xsd:complexType>
              <xsd:all>
                <xsd:element ref="ns2:Docstatus"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Dateandtime" minOccurs="0"/>
                <xsd:element ref="ns2:MediaServiceSearchProperties" minOccurs="0"/>
                <xsd:element ref="ns2:_Flow_SignoffStatu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37e9-1c11-4ee9-91b8-f060e3608fb2" elementFormDefault="qualified">
    <xsd:import namespace="http://schemas.microsoft.com/office/2006/documentManagement/types"/>
    <xsd:import namespace="http://schemas.microsoft.com/office/infopath/2007/PartnerControls"/>
    <xsd:element name="Docstatus" ma:index="8" nillable="true" ma:displayName="Doc status" ma:format="Dropdown" ma:indexed="true" ma:internalName="Docstatus">
      <xsd:simpleType>
        <xsd:restriction base="dms:Choice">
          <xsd:enumeration value="Draft"/>
          <xsd:enumeration value="Final"/>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Dateandtime" ma:index="14" nillable="true" ma:displayName="Date and time" ma:format="DateTime" ma:internalName="Dateandtime">
      <xsd:simpleType>
        <xsd:restriction base="dms:DateTim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_Flow_SignoffStatus" ma:index="16" nillable="true" ma:displayName="Sign-off status" ma:internalName="Sign_x002d_off_x0020_status">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f8c89d-4332-4d32-84a3-abf4120a8008"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82fb10d-7e3e-4655-ba20-a1b338523f72}" ma:internalName="TaxCatchAll" ma:showField="CatchAllData" ma:web="4af8c89d-4332-4d32-84a3-abf4120a80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330050-A1F4-45ED-8A9F-BAEE0F239BFB}">
  <ds:schemaRefs>
    <ds:schemaRef ds:uri="http://schemas.microsoft.com/office/2006/metadata/properties"/>
    <ds:schemaRef ds:uri="http://schemas.microsoft.com/office/infopath/2007/PartnerControls"/>
    <ds:schemaRef ds:uri="9a9637e9-1c11-4ee9-91b8-f060e3608fb2"/>
    <ds:schemaRef ds:uri="4af8c89d-4332-4d32-84a3-abf4120a8008"/>
  </ds:schemaRefs>
</ds:datastoreItem>
</file>

<file path=customXml/itemProps2.xml><?xml version="1.0" encoding="utf-8"?>
<ds:datastoreItem xmlns:ds="http://schemas.openxmlformats.org/officeDocument/2006/customXml" ds:itemID="{B1063A9D-0C75-46F4-AA3D-D565B8048945}">
  <ds:schemaRefs>
    <ds:schemaRef ds:uri="http://schemas.microsoft.com/sharepoint/v3/contenttype/forms"/>
  </ds:schemaRefs>
</ds:datastoreItem>
</file>

<file path=customXml/itemProps3.xml><?xml version="1.0" encoding="utf-8"?>
<ds:datastoreItem xmlns:ds="http://schemas.openxmlformats.org/officeDocument/2006/customXml" ds:itemID="{3BEF8EFC-F897-4C33-A688-3EBAC0E89A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637e9-1c11-4ee9-91b8-f060e3608fb2"/>
    <ds:schemaRef ds:uri="4af8c89d-4332-4d32-84a3-abf4120a8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24</TotalTime>
  <Pages>3</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34</cp:revision>
  <dcterms:created xsi:type="dcterms:W3CDTF">2026-02-24T11:03:00Z</dcterms:created>
  <dcterms:modified xsi:type="dcterms:W3CDTF">2026-03-06T07:52:00Z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2026-01-27T15:47:36Z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9d55ec9c-e51e-4e32-a18a-207774231536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0x0101007697B7BFF882854783B2AFEB81A9CCE9</vt:lpwstr>
  </property>
  <property fmtid="{D5CDD505-2E9C-101B-9397-08002B2CF9AE}" pid="19" name="DQCStatus">
    <vt:lpwstr>Green (DQC version 03)</vt:lpwstr>
  </property>
</Properties>
</file>