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BCFD2" w14:textId="3DB3284C" w:rsidR="00B213DA" w:rsidRDefault="00A05C2A" w:rsidP="00A05C2A">
      <w:pPr>
        <w:pStyle w:val="Pagedecouverture"/>
        <w:rPr>
          <w:noProof/>
        </w:rPr>
      </w:pPr>
      <w:r>
        <w:rPr>
          <w:noProof/>
        </w:rPr>
        <w:pict w14:anchorId="494C9F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A8A51D8-9844-40C9-813E-5B19BB4994D0" style="width:455.25pt;height:371.25pt">
            <v:imagedata r:id="rId8" o:title=""/>
          </v:shape>
        </w:pict>
      </w:r>
    </w:p>
    <w:p w14:paraId="1E9073D2" w14:textId="77777777" w:rsidR="00B213DA" w:rsidRDefault="00B213DA" w:rsidP="00B213DA">
      <w:pPr>
        <w:rPr>
          <w:noProof/>
        </w:rPr>
        <w:sectPr w:rsidR="00B213DA" w:rsidSect="00A05C2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6B81289" w14:textId="3D381FC2" w:rsidR="00B213DA" w:rsidRDefault="00B213DA" w:rsidP="00B213DA">
      <w:pPr>
        <w:pStyle w:val="Annexetitre"/>
        <w:rPr>
          <w:rStyle w:val="Marker"/>
          <w:noProof/>
        </w:rPr>
      </w:pPr>
      <w:bookmarkStart w:id="0" w:name="_GoBack"/>
      <w:bookmarkEnd w:id="0"/>
      <w:r w:rsidRPr="00B213DA">
        <w:rPr>
          <w:noProof/>
        </w:rPr>
        <w:lastRenderedPageBreak/>
        <w:t xml:space="preserve">ANNEX </w:t>
      </w:r>
      <w:r>
        <w:rPr>
          <w:rStyle w:val="Marker"/>
          <w:noProof/>
        </w:rPr>
        <w:t>2</w:t>
      </w:r>
    </w:p>
    <w:p w14:paraId="14DFC280" w14:textId="77777777" w:rsidR="004A48A0" w:rsidRPr="00710CC4" w:rsidRDefault="004A48A0" w:rsidP="00AF1232">
      <w:pPr>
        <w:jc w:val="left"/>
        <w:rPr>
          <w:noProof/>
        </w:rPr>
      </w:pPr>
      <w:r w:rsidRPr="00710CC4">
        <w:rPr>
          <w:b/>
          <w:noProof/>
        </w:rPr>
        <w:t>SECRETARIAT</w:t>
      </w:r>
      <w:r>
        <w:rPr>
          <w:b/>
          <w:noProof/>
        </w:rPr>
        <w:t xml:space="preserve"> / </w:t>
      </w:r>
      <w:r w:rsidRPr="00710CC4">
        <w:rPr>
          <w:b/>
          <w:noProof/>
        </w:rPr>
        <w:t>SECR</w:t>
      </w:r>
      <w:r>
        <w:rPr>
          <w:rFonts w:cs="Arial"/>
          <w:b/>
          <w:noProof/>
        </w:rPr>
        <w:t>É</w:t>
      </w:r>
      <w:r w:rsidRPr="00710CC4">
        <w:rPr>
          <w:b/>
          <w:noProof/>
        </w:rPr>
        <w:t>TARIAT</w:t>
      </w:r>
      <w:r w:rsidRPr="00710CC4">
        <w:rPr>
          <w:b/>
          <w:noProof/>
        </w:rPr>
        <w:br/>
      </w:r>
      <w:r w:rsidRPr="00710CC4">
        <w:rPr>
          <w:noProof/>
        </w:rPr>
        <w:br/>
        <w:t>SECRETARIAT OF THE COMMITTEE OF MINISTERS</w:t>
      </w:r>
      <w:r w:rsidRPr="00710CC4">
        <w:rPr>
          <w:noProof/>
        </w:rPr>
        <w:br/>
        <w:t>SECR</w:t>
      </w:r>
      <w:r>
        <w:rPr>
          <w:rFonts w:cs="Arial"/>
          <w:noProof/>
        </w:rPr>
        <w:t>É</w:t>
      </w:r>
      <w:r w:rsidRPr="00710CC4">
        <w:rPr>
          <w:noProof/>
        </w:rPr>
        <w:t>TARIAT DU COMIT</w:t>
      </w:r>
      <w:r>
        <w:rPr>
          <w:rFonts w:cs="Arial"/>
          <w:noProof/>
        </w:rPr>
        <w:t>É</w:t>
      </w:r>
      <w:r w:rsidRPr="00710CC4">
        <w:rPr>
          <w:noProof/>
        </w:rPr>
        <w:t xml:space="preserve"> DES MINISTRES</w:t>
      </w:r>
      <w:r w:rsidRPr="00710CC4">
        <w:rPr>
          <w:noProof/>
        </w:rPr>
        <w:br/>
      </w:r>
    </w:p>
    <w:p w14:paraId="673557A1" w14:textId="77777777" w:rsidR="004A48A0" w:rsidRDefault="004A48A0" w:rsidP="004A48A0">
      <w:pPr>
        <w:rPr>
          <w:b/>
          <w:bCs/>
          <w:i/>
          <w:noProof/>
          <w:spacing w:val="-2"/>
          <w:lang w:val="en-US"/>
        </w:rPr>
      </w:pPr>
    </w:p>
    <w:p w14:paraId="046F9EFF" w14:textId="77777777" w:rsidR="004A48A0" w:rsidRDefault="004A48A0" w:rsidP="004A48A0">
      <w:pPr>
        <w:rPr>
          <w:b/>
          <w:bCs/>
          <w:i/>
          <w:noProof/>
          <w:spacing w:val="-2"/>
          <w:lang w:val="en-US"/>
        </w:rPr>
      </w:pPr>
    </w:p>
    <w:p w14:paraId="49335881" w14:textId="77777777" w:rsidR="004A48A0" w:rsidRDefault="004A48A0" w:rsidP="008F3BD8">
      <w:pPr>
        <w:ind w:right="-1"/>
        <w:jc w:val="left"/>
        <w:rPr>
          <w:rFonts w:cs="Arial"/>
          <w:b/>
          <w:bCs/>
          <w:i/>
          <w:noProof/>
          <w:spacing w:val="-2"/>
        </w:rPr>
      </w:pPr>
      <w:r>
        <w:rPr>
          <w:rFonts w:cs="Arial"/>
          <w:i/>
          <w:noProof/>
          <w:sz w:val="18"/>
          <w:szCs w:val="18"/>
        </w:rPr>
        <w:t>Contact: Zoltan TAUBNER</w:t>
      </w:r>
      <w:r>
        <w:rPr>
          <w:rFonts w:cs="Arial"/>
          <w:i/>
          <w:noProof/>
          <w:sz w:val="18"/>
          <w:szCs w:val="18"/>
        </w:rPr>
        <w:br/>
        <w:t xml:space="preserve">Tel: </w:t>
      </w:r>
      <w:r w:rsidRPr="00767F60">
        <w:rPr>
          <w:rFonts w:cs="Arial"/>
          <w:i/>
          <w:noProof/>
          <w:sz w:val="18"/>
          <w:szCs w:val="18"/>
        </w:rPr>
        <w:t>+33(0)3.88.41.29.28</w:t>
      </w:r>
    </w:p>
    <w:p w14:paraId="51D72BB9" w14:textId="77777777" w:rsidR="004A48A0" w:rsidRDefault="004A48A0" w:rsidP="004A48A0">
      <w:pPr>
        <w:rPr>
          <w:noProof/>
          <w:szCs w:val="20"/>
        </w:rPr>
      </w:pPr>
    </w:p>
    <w:p w14:paraId="46B53066" w14:textId="77777777" w:rsidR="004A48A0" w:rsidRDefault="004A48A0" w:rsidP="004A48A0">
      <w:pPr>
        <w:rPr>
          <w:noProof/>
          <w:szCs w:val="20"/>
        </w:rPr>
      </w:pPr>
    </w:p>
    <w:p w14:paraId="300E8AE1" w14:textId="77777777" w:rsidR="004A48A0" w:rsidRPr="004A48A0" w:rsidRDefault="004A48A0" w:rsidP="004A48A0">
      <w:pPr>
        <w:pStyle w:val="CMRightAlign"/>
        <w:rPr>
          <w:noProof/>
        </w:rPr>
      </w:pPr>
      <w:r w:rsidRPr="004A48A0">
        <w:rPr>
          <w:b/>
          <w:noProof/>
        </w:rPr>
        <w:t>Date</w:t>
      </w:r>
      <w:r w:rsidRPr="004A48A0">
        <w:rPr>
          <w:noProof/>
        </w:rPr>
        <w:t>:</w:t>
      </w:r>
      <w:r w:rsidRPr="004A48A0">
        <w:rPr>
          <w:noProof/>
        </w:rPr>
        <w:tab/>
        <w:t>16/03/2026</w:t>
      </w:r>
    </w:p>
    <w:p w14:paraId="38F29AB4" w14:textId="77777777" w:rsidR="004A48A0" w:rsidRPr="009956DF" w:rsidRDefault="004A48A0" w:rsidP="004A48A0">
      <w:pPr>
        <w:pStyle w:val="CMCote"/>
        <w:rPr>
          <w:noProof/>
        </w:rPr>
      </w:pPr>
      <w:r w:rsidRPr="009956DF">
        <w:rPr>
          <w:noProof/>
        </w:rPr>
        <w:t>DD(2026)45-</w:t>
      </w:r>
      <w:r>
        <w:rPr>
          <w:noProof/>
        </w:rPr>
        <w:t>prov</w:t>
      </w:r>
    </w:p>
    <w:p w14:paraId="4E25B160" w14:textId="77777777" w:rsidR="004A48A0" w:rsidRDefault="004A48A0" w:rsidP="004A48A0">
      <w:pPr>
        <w:rPr>
          <w:noProof/>
          <w:szCs w:val="20"/>
          <w:highlight w:val="yellow"/>
          <w:lang w:val="en-US"/>
        </w:rPr>
      </w:pPr>
    </w:p>
    <w:p w14:paraId="17127C61" w14:textId="77777777" w:rsidR="004A48A0" w:rsidRDefault="004A48A0" w:rsidP="004A48A0">
      <w:pPr>
        <w:rPr>
          <w:noProof/>
          <w:szCs w:val="20"/>
          <w:highlight w:val="yellow"/>
          <w:lang w:val="en-US"/>
        </w:rPr>
      </w:pPr>
    </w:p>
    <w:tbl>
      <w:tblPr>
        <w:tblW w:w="5000" w:type="pct"/>
        <w:tblLook w:val="01E0" w:firstRow="1" w:lastRow="1" w:firstColumn="1" w:lastColumn="1" w:noHBand="0" w:noVBand="0"/>
      </w:tblPr>
      <w:tblGrid>
        <w:gridCol w:w="4130"/>
        <w:gridCol w:w="5159"/>
      </w:tblGrid>
      <w:tr w:rsidR="004A48A0" w:rsidRPr="00C549A5" w14:paraId="0FE62016" w14:textId="77777777" w:rsidTr="00860FE9">
        <w:tc>
          <w:tcPr>
            <w:tcW w:w="4361" w:type="dxa"/>
            <w:shd w:val="clear" w:color="auto" w:fill="auto"/>
          </w:tcPr>
          <w:p w14:paraId="3B3A5A2C" w14:textId="77777777" w:rsidR="004A48A0" w:rsidRPr="00C549A5" w:rsidRDefault="004A48A0" w:rsidP="00860FE9">
            <w:pPr>
              <w:rPr>
                <w:noProof/>
                <w:szCs w:val="20"/>
                <w:lang w:val="en-US"/>
              </w:rPr>
            </w:pPr>
            <w:r w:rsidRPr="00C549A5">
              <w:rPr>
                <w:noProof/>
                <w:szCs w:val="20"/>
                <w:lang w:val="en-US"/>
              </w:rPr>
              <w:t>Document distributed at the request of:</w:t>
            </w:r>
          </w:p>
        </w:tc>
        <w:tc>
          <w:tcPr>
            <w:tcW w:w="5493" w:type="dxa"/>
            <w:shd w:val="clear" w:color="auto" w:fill="auto"/>
          </w:tcPr>
          <w:p w14:paraId="48A22805" w14:textId="77777777" w:rsidR="004A48A0" w:rsidRPr="00C549A5" w:rsidRDefault="004A48A0" w:rsidP="00860FE9">
            <w:pPr>
              <w:rPr>
                <w:noProof/>
                <w:szCs w:val="20"/>
                <w:lang w:val="en-US"/>
              </w:rPr>
            </w:pPr>
            <w:r>
              <w:rPr>
                <w:noProof/>
                <w:szCs w:val="20"/>
                <w:lang w:val="en-US"/>
              </w:rPr>
              <w:t>Ukraine</w:t>
            </w:r>
          </w:p>
        </w:tc>
      </w:tr>
    </w:tbl>
    <w:p w14:paraId="0A699E6C" w14:textId="77777777" w:rsidR="004A48A0" w:rsidRDefault="004A48A0" w:rsidP="004A48A0">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9289"/>
      </w:tblGrid>
      <w:tr w:rsidR="004A48A0" w:rsidRPr="00664EF7" w14:paraId="482C8FA0" w14:textId="77777777" w:rsidTr="00860FE9">
        <w:tc>
          <w:tcPr>
            <w:tcW w:w="9854" w:type="dxa"/>
            <w:shd w:val="clear" w:color="auto" w:fill="auto"/>
          </w:tcPr>
          <w:p w14:paraId="10EF5214" w14:textId="77777777" w:rsidR="004A48A0" w:rsidRPr="00D902F9" w:rsidRDefault="004A48A0" w:rsidP="00860FE9">
            <w:pPr>
              <w:rPr>
                <w:noProof/>
              </w:rPr>
            </w:pPr>
            <w:r w:rsidRPr="00D902F9">
              <w:rPr>
                <w:noProof/>
              </w:rPr>
              <w:t>Documents distributed at the request of a Representative shall be under the sole responsibility of the said Representative, without prejudice to the legal or political position of the Committee of Ministers.</w:t>
            </w:r>
          </w:p>
        </w:tc>
      </w:tr>
    </w:tbl>
    <w:p w14:paraId="708EB61A" w14:textId="77777777" w:rsidR="004A48A0" w:rsidRPr="00F47595" w:rsidRDefault="004A48A0" w:rsidP="004A48A0">
      <w:pPr>
        <w:rPr>
          <w:noProof/>
          <w:lang w:val="en-US"/>
        </w:rPr>
      </w:pPr>
      <w:r>
        <w:rPr>
          <w:noProof/>
          <w:lang w:val="en-US"/>
        </w:rPr>
        <w:t xml:space="preserve"> </w:t>
      </w:r>
    </w:p>
    <w:tbl>
      <w:tblPr>
        <w:tblW w:w="5000" w:type="pct"/>
        <w:tblLook w:val="01E0" w:firstRow="1" w:lastRow="1" w:firstColumn="1" w:lastColumn="1" w:noHBand="0" w:noVBand="0"/>
      </w:tblPr>
      <w:tblGrid>
        <w:gridCol w:w="4111"/>
        <w:gridCol w:w="5178"/>
      </w:tblGrid>
      <w:tr w:rsidR="004A48A0" w:rsidRPr="00C549A5" w14:paraId="143B3F38" w14:textId="77777777" w:rsidTr="00860FE9">
        <w:tc>
          <w:tcPr>
            <w:tcW w:w="4361" w:type="dxa"/>
            <w:shd w:val="clear" w:color="auto" w:fill="auto"/>
          </w:tcPr>
          <w:p w14:paraId="2DED0081" w14:textId="77777777" w:rsidR="004A48A0" w:rsidRPr="00C549A5" w:rsidRDefault="004A48A0" w:rsidP="00860FE9">
            <w:pPr>
              <w:rPr>
                <w:noProof/>
                <w:szCs w:val="20"/>
                <w:lang w:val="en-US"/>
              </w:rPr>
            </w:pPr>
            <w:r w:rsidRPr="00C549A5">
              <w:rPr>
                <w:noProof/>
                <w:szCs w:val="20"/>
                <w:lang w:val="en-US"/>
              </w:rPr>
              <w:t>Meeting:</w:t>
            </w:r>
          </w:p>
          <w:p w14:paraId="78390E7B" w14:textId="77777777" w:rsidR="004A48A0" w:rsidRPr="00C549A5" w:rsidRDefault="004A48A0" w:rsidP="00860FE9">
            <w:pPr>
              <w:rPr>
                <w:noProof/>
                <w:szCs w:val="20"/>
                <w:lang w:val="en-US"/>
              </w:rPr>
            </w:pPr>
          </w:p>
        </w:tc>
        <w:tc>
          <w:tcPr>
            <w:tcW w:w="5493" w:type="dxa"/>
            <w:shd w:val="clear" w:color="auto" w:fill="auto"/>
          </w:tcPr>
          <w:p w14:paraId="3FED78AC" w14:textId="77777777" w:rsidR="004A48A0" w:rsidRPr="00C549A5" w:rsidRDefault="004A48A0" w:rsidP="00860FE9">
            <w:pPr>
              <w:rPr>
                <w:noProof/>
                <w:szCs w:val="20"/>
                <w:lang w:val="en-US"/>
              </w:rPr>
            </w:pPr>
            <w:r>
              <w:rPr>
                <w:noProof/>
                <w:szCs w:val="20"/>
                <w:lang w:val="en-US"/>
              </w:rPr>
              <w:t>GT-TRIBUNAL (12 March 2026)</w:t>
            </w:r>
          </w:p>
        </w:tc>
      </w:tr>
      <w:tr w:rsidR="004A48A0" w:rsidRPr="00664EF7" w14:paraId="7F2BFFDF" w14:textId="77777777" w:rsidTr="00860FE9">
        <w:tc>
          <w:tcPr>
            <w:tcW w:w="4361" w:type="dxa"/>
            <w:shd w:val="clear" w:color="auto" w:fill="auto"/>
          </w:tcPr>
          <w:p w14:paraId="3FF50DED" w14:textId="77777777" w:rsidR="004A48A0" w:rsidRPr="00C549A5" w:rsidRDefault="004A48A0" w:rsidP="00860FE9">
            <w:pPr>
              <w:rPr>
                <w:noProof/>
                <w:szCs w:val="20"/>
                <w:lang w:val="en-US"/>
              </w:rPr>
            </w:pPr>
            <w:r w:rsidRPr="00C549A5">
              <w:rPr>
                <w:noProof/>
                <w:szCs w:val="20"/>
                <w:lang w:val="en-US"/>
              </w:rPr>
              <w:t>Item reference:</w:t>
            </w:r>
          </w:p>
        </w:tc>
        <w:tc>
          <w:tcPr>
            <w:tcW w:w="5493" w:type="dxa"/>
            <w:shd w:val="clear" w:color="auto" w:fill="auto"/>
          </w:tcPr>
          <w:p w14:paraId="37241AFC" w14:textId="77777777" w:rsidR="004A48A0" w:rsidRPr="00C549A5" w:rsidRDefault="004A48A0" w:rsidP="00860FE9">
            <w:pPr>
              <w:rPr>
                <w:noProof/>
                <w:szCs w:val="20"/>
                <w:lang w:val="en-US"/>
              </w:rPr>
            </w:pPr>
            <w:r>
              <w:rPr>
                <w:noProof/>
                <w:szCs w:val="20"/>
                <w:lang w:val="en-US"/>
              </w:rPr>
              <w:t xml:space="preserve">1. CM Draft decisions on modalities for the adoption of the Draft Resolution establishing the Enlarged Partial Agreement on the Management Committee of the Special Tribunal for the Crime of Aggression against Ukraine </w:t>
            </w:r>
          </w:p>
        </w:tc>
      </w:tr>
    </w:tbl>
    <w:p w14:paraId="56041568" w14:textId="77777777" w:rsidR="004A48A0" w:rsidRPr="000B4D42" w:rsidRDefault="004A48A0" w:rsidP="004A48A0">
      <w:pPr>
        <w:tabs>
          <w:tab w:val="left" w:pos="1970"/>
          <w:tab w:val="left" w:pos="3941"/>
          <w:tab w:val="left" w:pos="5912"/>
          <w:tab w:val="left" w:pos="7883"/>
        </w:tabs>
        <w:jc w:val="center"/>
        <w:rPr>
          <w:noProof/>
          <w:szCs w:val="20"/>
        </w:rPr>
      </w:pPr>
    </w:p>
    <w:p w14:paraId="75B6194F" w14:textId="77777777" w:rsidR="004A48A0" w:rsidRDefault="004A48A0" w:rsidP="004A48A0">
      <w:pPr>
        <w:tabs>
          <w:tab w:val="left" w:pos="1970"/>
          <w:tab w:val="left" w:pos="3941"/>
          <w:tab w:val="left" w:pos="5912"/>
          <w:tab w:val="left" w:pos="7883"/>
        </w:tabs>
        <w:jc w:val="center"/>
        <w:rPr>
          <w:noProof/>
          <w:szCs w:val="20"/>
          <w:lang w:val="en-US"/>
        </w:rPr>
      </w:pPr>
      <w:r>
        <w:rPr>
          <w:noProof/>
          <w:szCs w:val="20"/>
        </w:rPr>
        <w:t>* * * * * * * * * * *</w:t>
      </w:r>
    </w:p>
    <w:p w14:paraId="65F5E66E" w14:textId="77777777" w:rsidR="004A48A0" w:rsidRDefault="004A48A0" w:rsidP="004A48A0">
      <w:pPr>
        <w:rPr>
          <w:noProof/>
        </w:rPr>
      </w:pPr>
    </w:p>
    <w:tbl>
      <w:tblPr>
        <w:tblW w:w="5000" w:type="pct"/>
        <w:tblLook w:val="01E0" w:firstRow="1" w:lastRow="1" w:firstColumn="1" w:lastColumn="1" w:noHBand="0" w:noVBand="0"/>
      </w:tblPr>
      <w:tblGrid>
        <w:gridCol w:w="4129"/>
        <w:gridCol w:w="5160"/>
      </w:tblGrid>
      <w:tr w:rsidR="004A48A0" w:rsidRPr="008B2072" w14:paraId="23764418" w14:textId="77777777" w:rsidTr="00860FE9">
        <w:tc>
          <w:tcPr>
            <w:tcW w:w="4361" w:type="dxa"/>
            <w:shd w:val="clear" w:color="auto" w:fill="auto"/>
          </w:tcPr>
          <w:p w14:paraId="2595F82F" w14:textId="77777777" w:rsidR="004A48A0" w:rsidRPr="004A48A0" w:rsidRDefault="004A48A0" w:rsidP="00860FE9">
            <w:pPr>
              <w:rPr>
                <w:noProof/>
                <w:szCs w:val="20"/>
                <w:lang w:val="fr-BE"/>
              </w:rPr>
            </w:pPr>
            <w:r w:rsidRPr="004A48A0">
              <w:rPr>
                <w:noProof/>
                <w:szCs w:val="20"/>
                <w:lang w:val="fr-BE"/>
              </w:rPr>
              <w:t>Document distribué à la demande de :</w:t>
            </w:r>
          </w:p>
        </w:tc>
        <w:tc>
          <w:tcPr>
            <w:tcW w:w="5493" w:type="dxa"/>
            <w:shd w:val="clear" w:color="auto" w:fill="auto"/>
          </w:tcPr>
          <w:p w14:paraId="055EDDF9" w14:textId="77777777" w:rsidR="004A48A0" w:rsidRPr="00C549A5" w:rsidRDefault="004A48A0" w:rsidP="00860FE9">
            <w:pPr>
              <w:rPr>
                <w:noProof/>
                <w:szCs w:val="20"/>
              </w:rPr>
            </w:pPr>
            <w:r>
              <w:rPr>
                <w:noProof/>
                <w:szCs w:val="20"/>
              </w:rPr>
              <w:t>Ukraine</w:t>
            </w:r>
          </w:p>
        </w:tc>
      </w:tr>
    </w:tbl>
    <w:p w14:paraId="0B1F0DC3" w14:textId="77777777" w:rsidR="004A48A0" w:rsidRDefault="004A48A0" w:rsidP="004A48A0">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9289"/>
      </w:tblGrid>
      <w:tr w:rsidR="004A48A0" w:rsidRPr="008F3BD8" w14:paraId="0B677C58" w14:textId="77777777" w:rsidTr="00860FE9">
        <w:tc>
          <w:tcPr>
            <w:tcW w:w="9854" w:type="dxa"/>
            <w:shd w:val="clear" w:color="auto" w:fill="auto"/>
          </w:tcPr>
          <w:p w14:paraId="415F986E" w14:textId="77777777" w:rsidR="004A48A0" w:rsidRPr="004A48A0" w:rsidRDefault="004A48A0" w:rsidP="00860FE9">
            <w:pPr>
              <w:rPr>
                <w:noProof/>
                <w:lang w:val="fr-BE"/>
              </w:rPr>
            </w:pPr>
            <w:r w:rsidRPr="004A48A0">
              <w:rPr>
                <w:noProof/>
                <w:lang w:val="fr-BE"/>
              </w:rPr>
              <w:t>Les documents distribués à la demande d’un/e Représentant/e le sont sous la seule responsabilité dudit/de ladite Représentant/e, sans préjuger de la position juridique ou politique du Comité des Ministres.</w:t>
            </w:r>
          </w:p>
        </w:tc>
      </w:tr>
    </w:tbl>
    <w:p w14:paraId="1C1A0148" w14:textId="77777777" w:rsidR="004A48A0" w:rsidRPr="004A48A0" w:rsidRDefault="004A48A0" w:rsidP="004A48A0">
      <w:pPr>
        <w:rPr>
          <w:noProof/>
          <w:lang w:val="fr-BE"/>
        </w:rPr>
      </w:pPr>
      <w:r w:rsidRPr="004A48A0">
        <w:rPr>
          <w:noProof/>
          <w:lang w:val="fr-BE"/>
        </w:rPr>
        <w:t xml:space="preserve"> </w:t>
      </w:r>
    </w:p>
    <w:tbl>
      <w:tblPr>
        <w:tblW w:w="5000" w:type="pct"/>
        <w:tblLook w:val="01E0" w:firstRow="1" w:lastRow="1" w:firstColumn="1" w:lastColumn="1" w:noHBand="0" w:noVBand="0"/>
      </w:tblPr>
      <w:tblGrid>
        <w:gridCol w:w="4113"/>
        <w:gridCol w:w="5176"/>
      </w:tblGrid>
      <w:tr w:rsidR="004A48A0" w:rsidRPr="00C549A5" w14:paraId="019FE2BE" w14:textId="77777777" w:rsidTr="00860FE9">
        <w:tc>
          <w:tcPr>
            <w:tcW w:w="4361" w:type="dxa"/>
            <w:shd w:val="clear" w:color="auto" w:fill="auto"/>
          </w:tcPr>
          <w:p w14:paraId="2CAFDB4F" w14:textId="77777777" w:rsidR="004A48A0" w:rsidRPr="00C549A5" w:rsidRDefault="004A48A0" w:rsidP="00860FE9">
            <w:pPr>
              <w:rPr>
                <w:noProof/>
                <w:szCs w:val="20"/>
              </w:rPr>
            </w:pPr>
            <w:r w:rsidRPr="00C549A5">
              <w:rPr>
                <w:noProof/>
                <w:szCs w:val="20"/>
              </w:rPr>
              <w:t>Réunion :</w:t>
            </w:r>
          </w:p>
          <w:p w14:paraId="717D295B" w14:textId="77777777" w:rsidR="004A48A0" w:rsidRPr="00C549A5" w:rsidRDefault="004A48A0" w:rsidP="00860FE9">
            <w:pPr>
              <w:rPr>
                <w:noProof/>
                <w:szCs w:val="20"/>
                <w:lang w:val="en-US"/>
              </w:rPr>
            </w:pPr>
          </w:p>
        </w:tc>
        <w:tc>
          <w:tcPr>
            <w:tcW w:w="5493" w:type="dxa"/>
            <w:shd w:val="clear" w:color="auto" w:fill="auto"/>
          </w:tcPr>
          <w:p w14:paraId="69A88915" w14:textId="77777777" w:rsidR="004A48A0" w:rsidRPr="00C549A5" w:rsidRDefault="004A48A0" w:rsidP="00860FE9">
            <w:pPr>
              <w:rPr>
                <w:noProof/>
                <w:szCs w:val="20"/>
                <w:lang w:val="en-US"/>
              </w:rPr>
            </w:pPr>
            <w:r>
              <w:rPr>
                <w:noProof/>
                <w:szCs w:val="20"/>
                <w:lang w:val="en-US"/>
              </w:rPr>
              <w:t>GT-TRIBUNAL (12 mars 2026)</w:t>
            </w:r>
          </w:p>
        </w:tc>
      </w:tr>
      <w:tr w:rsidR="004A48A0" w:rsidRPr="008F3BD8" w14:paraId="73206F79" w14:textId="77777777" w:rsidTr="00860FE9">
        <w:tc>
          <w:tcPr>
            <w:tcW w:w="4361" w:type="dxa"/>
            <w:shd w:val="clear" w:color="auto" w:fill="auto"/>
          </w:tcPr>
          <w:p w14:paraId="6DCA4D04" w14:textId="77777777" w:rsidR="004A48A0" w:rsidRPr="00C549A5" w:rsidRDefault="004A48A0" w:rsidP="00860FE9">
            <w:pPr>
              <w:rPr>
                <w:noProof/>
                <w:szCs w:val="20"/>
                <w:lang w:val="en-US"/>
              </w:rPr>
            </w:pPr>
            <w:r w:rsidRPr="00C549A5">
              <w:rPr>
                <w:noProof/>
                <w:szCs w:val="20"/>
              </w:rPr>
              <w:t>Référence du point :</w:t>
            </w:r>
          </w:p>
        </w:tc>
        <w:tc>
          <w:tcPr>
            <w:tcW w:w="5493" w:type="dxa"/>
            <w:shd w:val="clear" w:color="auto" w:fill="auto"/>
          </w:tcPr>
          <w:p w14:paraId="04F982ED" w14:textId="77777777" w:rsidR="004A48A0" w:rsidRPr="004A48A0" w:rsidRDefault="004A48A0" w:rsidP="00860FE9">
            <w:pPr>
              <w:rPr>
                <w:noProof/>
                <w:szCs w:val="20"/>
                <w:lang w:val="fr-BE"/>
              </w:rPr>
            </w:pPr>
            <w:r w:rsidRPr="004A48A0">
              <w:rPr>
                <w:noProof/>
                <w:szCs w:val="20"/>
                <w:lang w:val="fr-BE"/>
              </w:rPr>
              <w:t xml:space="preserve">1. Projet de décisions du CM sur les modalités d’adoption du projet de résolution établissant l’Accord partiel élargi sur le Comité de direction du Tribunal spécial pour le crime d’agression contre l’Ukraine </w:t>
            </w:r>
          </w:p>
        </w:tc>
      </w:tr>
    </w:tbl>
    <w:p w14:paraId="3E6169B2" w14:textId="77777777" w:rsidR="004A48A0" w:rsidRPr="004A48A0" w:rsidRDefault="004A48A0" w:rsidP="004A48A0">
      <w:pPr>
        <w:rPr>
          <w:noProof/>
          <w:szCs w:val="20"/>
          <w:lang w:val="fr-BE"/>
        </w:rPr>
      </w:pPr>
    </w:p>
    <w:p w14:paraId="3A20AB81" w14:textId="77777777" w:rsidR="004A48A0" w:rsidRDefault="004A48A0" w:rsidP="004A48A0">
      <w:pPr>
        <w:rPr>
          <w:noProof/>
          <w:szCs w:val="20"/>
        </w:rPr>
      </w:pPr>
      <w:r>
        <w:rPr>
          <w:noProof/>
          <w:szCs w:val="20"/>
          <w:lang w:eastAsia="en-GB"/>
        </w:rPr>
        <w:drawing>
          <wp:inline distT="0" distB="0" distL="0" distR="0" wp14:anchorId="59A4FDF4" wp14:editId="29AF6D68">
            <wp:extent cx="6115050" cy="38100"/>
            <wp:effectExtent l="0" t="0" r="0" b="0"/>
            <wp:docPr id="2" name="Picture 1" descr="l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e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38100"/>
                    </a:xfrm>
                    <a:prstGeom prst="rect">
                      <a:avLst/>
                    </a:prstGeom>
                    <a:noFill/>
                    <a:ln>
                      <a:noFill/>
                    </a:ln>
                  </pic:spPr>
                </pic:pic>
              </a:graphicData>
            </a:graphic>
          </wp:inline>
        </w:drawing>
      </w:r>
    </w:p>
    <w:p w14:paraId="1260458A" w14:textId="77777777" w:rsidR="004A48A0" w:rsidRPr="00D8192F" w:rsidRDefault="004A48A0" w:rsidP="004A48A0">
      <w:pPr>
        <w:rPr>
          <w:noProof/>
        </w:rPr>
      </w:pPr>
      <w:r w:rsidRPr="000B4D42">
        <w:rPr>
          <w:noProof/>
        </w:rPr>
        <w:br w:type="page"/>
      </w:r>
    </w:p>
    <w:p w14:paraId="12587229" w14:textId="77777777" w:rsidR="004A48A0" w:rsidRDefault="004A48A0" w:rsidP="004A48A0">
      <w:pPr>
        <w:rPr>
          <w:i/>
          <w:iCs/>
          <w:noProof/>
        </w:rPr>
      </w:pPr>
      <w:r w:rsidRPr="000B4D42">
        <w:rPr>
          <w:i/>
          <w:iCs/>
          <w:noProof/>
        </w:rPr>
        <w:t>Draft decisions</w:t>
      </w:r>
    </w:p>
    <w:p w14:paraId="66205D1E" w14:textId="77777777" w:rsidR="004A48A0" w:rsidRPr="000B4D42" w:rsidRDefault="004A48A0" w:rsidP="004A48A0">
      <w:pPr>
        <w:rPr>
          <w:noProof/>
        </w:rPr>
      </w:pPr>
    </w:p>
    <w:p w14:paraId="02A13A05" w14:textId="77777777" w:rsidR="004A48A0" w:rsidRPr="00C0293A" w:rsidRDefault="004A48A0" w:rsidP="004A48A0">
      <w:pPr>
        <w:rPr>
          <w:b/>
          <w:bCs/>
          <w:noProof/>
          <w:szCs w:val="24"/>
        </w:rPr>
      </w:pPr>
      <w:r w:rsidRPr="00C0293A">
        <w:rPr>
          <w:b/>
          <w:bCs/>
          <w:noProof/>
          <w:szCs w:val="24"/>
        </w:rPr>
        <w:t>The representatives in the Committee of Ministers of [</w:t>
      </w:r>
      <w:r w:rsidRPr="00C0293A">
        <w:rPr>
          <w:b/>
          <w:bCs/>
          <w:i/>
          <w:iCs/>
          <w:noProof/>
          <w:szCs w:val="24"/>
        </w:rPr>
        <w:t>at least 16 member States</w:t>
      </w:r>
      <w:r w:rsidRPr="00C0293A">
        <w:rPr>
          <w:b/>
          <w:bCs/>
          <w:noProof/>
          <w:szCs w:val="24"/>
        </w:rPr>
        <w:t>], as well as the representatives of [the European Union]:</w:t>
      </w:r>
    </w:p>
    <w:p w14:paraId="7E3B776D" w14:textId="77777777" w:rsidR="004A48A0" w:rsidRPr="00C0293A" w:rsidRDefault="004A48A0" w:rsidP="004A48A0">
      <w:pPr>
        <w:rPr>
          <w:strike/>
          <w:noProof/>
          <w:szCs w:val="24"/>
        </w:rPr>
      </w:pPr>
    </w:p>
    <w:p w14:paraId="4A6197D8" w14:textId="77777777" w:rsidR="004A48A0" w:rsidRPr="00C0293A" w:rsidRDefault="004A48A0" w:rsidP="004A48A0">
      <w:pPr>
        <w:pStyle w:val="ListParagraph"/>
        <w:ind w:left="0"/>
        <w:rPr>
          <w:rFonts w:ascii="Times New Roman" w:hAnsi="Times New Roman"/>
          <w:noProof/>
          <w:sz w:val="24"/>
          <w:highlight w:val="lightGray"/>
          <w:lang w:val="en-GB"/>
        </w:rPr>
      </w:pPr>
      <w:r w:rsidRPr="00C0293A">
        <w:rPr>
          <w:rFonts w:ascii="Times New Roman" w:hAnsi="Times New Roman"/>
          <w:noProof/>
          <w:sz w:val="24"/>
          <w:lang w:val="en-GB"/>
        </w:rPr>
        <w:t>1.</w:t>
      </w:r>
      <w:r w:rsidRPr="00C0293A">
        <w:rPr>
          <w:rFonts w:ascii="Times New Roman" w:hAnsi="Times New Roman"/>
          <w:noProof/>
          <w:sz w:val="24"/>
          <w:lang w:val="en-GB"/>
        </w:rPr>
        <w:tab/>
        <w:t xml:space="preserve">adopted Resolution CM/Res(202x)x establishing </w:t>
      </w:r>
      <w:bookmarkStart w:id="1" w:name="_Hlk221188515"/>
      <w:r w:rsidRPr="00C0293A">
        <w:rPr>
          <w:rFonts w:ascii="Times New Roman" w:hAnsi="Times New Roman"/>
          <w:noProof/>
          <w:sz w:val="24"/>
          <w:lang w:val="en-GB"/>
        </w:rPr>
        <w:t xml:space="preserve">the </w:t>
      </w:r>
      <w:bookmarkStart w:id="2" w:name="_Hlk221189188"/>
      <w:r w:rsidRPr="00C0293A">
        <w:rPr>
          <w:rFonts w:ascii="Times New Roman" w:hAnsi="Times New Roman"/>
          <w:noProof/>
          <w:sz w:val="24"/>
          <w:lang w:val="en-GB"/>
        </w:rPr>
        <w:t xml:space="preserve">Enlarged Partial Agreement </w:t>
      </w:r>
      <w:bookmarkEnd w:id="1"/>
      <w:bookmarkEnd w:id="2"/>
      <w:r w:rsidRPr="00C0293A">
        <w:rPr>
          <w:rFonts w:ascii="Times New Roman" w:hAnsi="Times New Roman"/>
          <w:noProof/>
          <w:sz w:val="24"/>
          <w:lang w:val="en-GB"/>
        </w:rPr>
        <w:t>on the Management Committee of the Special Tribunal for the Crime of Aggression against Ukraine and thus expressed their intention to join the Enlarged Partial Agreement, subject to the completion of internal procedures necessary to express their consent to be bound where applicable;</w:t>
      </w:r>
    </w:p>
    <w:p w14:paraId="1D0B24FE" w14:textId="77777777" w:rsidR="004A48A0" w:rsidRPr="00C0293A" w:rsidRDefault="004A48A0" w:rsidP="004A48A0">
      <w:pPr>
        <w:pStyle w:val="xxnull"/>
        <w:rPr>
          <w:rFonts w:ascii="Times New Roman" w:hAnsi="Times New Roman" w:cs="Times New Roman"/>
          <w:noProof/>
          <w:sz w:val="24"/>
          <w:szCs w:val="24"/>
        </w:rPr>
      </w:pPr>
      <w:r w:rsidRPr="00C0293A">
        <w:rPr>
          <w:rFonts w:ascii="Times New Roman" w:hAnsi="Times New Roman" w:cs="Times New Roman"/>
          <w:noProof/>
          <w:sz w:val="24"/>
          <w:szCs w:val="24"/>
        </w:rPr>
        <w:t>2.</w:t>
      </w:r>
      <w:r w:rsidRPr="00C0293A">
        <w:rPr>
          <w:rFonts w:ascii="Times New Roman" w:hAnsi="Times New Roman" w:cs="Times New Roman"/>
          <w:noProof/>
          <w:sz w:val="24"/>
          <w:szCs w:val="24"/>
        </w:rPr>
        <w:tab/>
        <w:t>agreed that the Committee of Ministers, in its composition restricted to States/European Union</w:t>
      </w:r>
      <w:r w:rsidRPr="00C0293A" w:rsidDel="00670967">
        <w:rPr>
          <w:rFonts w:ascii="Times New Roman" w:hAnsi="Times New Roman" w:cs="Times New Roman"/>
          <w:noProof/>
          <w:sz w:val="24"/>
          <w:szCs w:val="24"/>
        </w:rPr>
        <w:t xml:space="preserve"> </w:t>
      </w:r>
      <w:r w:rsidRPr="00C0293A">
        <w:rPr>
          <w:rFonts w:ascii="Times New Roman" w:hAnsi="Times New Roman" w:cs="Times New Roman"/>
          <w:noProof/>
          <w:sz w:val="24"/>
          <w:szCs w:val="24"/>
        </w:rPr>
        <w:t>having notified their intention to join the Enlarged Partial Agreement, and the completion of their internal procedures necessary to express their consent to be bound where applicable, shall decide on the entry into force of the Enlarged Partial Agreement once:</w:t>
      </w:r>
    </w:p>
    <w:p w14:paraId="4F96F0D9" w14:textId="77777777" w:rsidR="004A48A0" w:rsidRPr="00C0293A" w:rsidRDefault="004A48A0" w:rsidP="004A48A0">
      <w:pPr>
        <w:pStyle w:val="xxnull"/>
        <w:ind w:left="709"/>
        <w:rPr>
          <w:rFonts w:ascii="Times New Roman" w:hAnsi="Times New Roman" w:cs="Times New Roman"/>
          <w:noProof/>
          <w:color w:val="000000" w:themeColor="text1"/>
          <w:sz w:val="24"/>
          <w:szCs w:val="24"/>
        </w:rPr>
      </w:pPr>
      <w:r w:rsidRPr="00C0293A">
        <w:rPr>
          <w:rFonts w:ascii="Times New Roman" w:hAnsi="Times New Roman" w:cs="Times New Roman"/>
          <w:noProof/>
          <w:sz w:val="24"/>
          <w:szCs w:val="24"/>
        </w:rPr>
        <w:t>(i) the aforementioned States/European Union have reached agreement that their total number, including the major contributors of the Enlarged Partial Agreement, according to its scale of contributions, is sufficient for such entry into force, it being understood that this number will be higher than 16;</w:t>
      </w:r>
    </w:p>
    <w:p w14:paraId="6CA2A718" w14:textId="77777777" w:rsidR="004A48A0" w:rsidRPr="00C0293A" w:rsidRDefault="004A48A0" w:rsidP="004A48A0">
      <w:pPr>
        <w:pStyle w:val="xxnull"/>
        <w:ind w:left="709"/>
        <w:rPr>
          <w:rFonts w:ascii="Times New Roman" w:hAnsi="Times New Roman" w:cs="Times New Roman"/>
          <w:noProof/>
          <w:color w:val="000000" w:themeColor="text1"/>
          <w:sz w:val="24"/>
          <w:szCs w:val="24"/>
        </w:rPr>
      </w:pPr>
      <w:r w:rsidRPr="00C0293A">
        <w:rPr>
          <w:rFonts w:ascii="Times New Roman" w:hAnsi="Times New Roman" w:cs="Times New Roman"/>
          <w:noProof/>
          <w:color w:val="000000" w:themeColor="text1"/>
          <w:sz w:val="24"/>
          <w:szCs w:val="24"/>
        </w:rPr>
        <w:t>(ii) they deem, in accordance with their internal procedures, the budgetary parameters to be adequate and acceptable taking into account the work carried out by the Advance Team; and</w:t>
      </w:r>
    </w:p>
    <w:p w14:paraId="36F143FF" w14:textId="77777777" w:rsidR="004A48A0" w:rsidRPr="00C0293A" w:rsidRDefault="004A48A0" w:rsidP="004A48A0">
      <w:pPr>
        <w:pStyle w:val="xxnull"/>
        <w:ind w:left="709"/>
        <w:rPr>
          <w:rFonts w:ascii="Times New Roman" w:hAnsi="Times New Roman" w:cs="Times New Roman"/>
          <w:noProof/>
          <w:color w:val="000000" w:themeColor="text1"/>
          <w:sz w:val="24"/>
          <w:szCs w:val="24"/>
        </w:rPr>
      </w:pPr>
      <w:r w:rsidRPr="00C0293A">
        <w:rPr>
          <w:rFonts w:ascii="Times New Roman" w:hAnsi="Times New Roman" w:cs="Times New Roman"/>
          <w:noProof/>
          <w:color w:val="000000" w:themeColor="text1"/>
          <w:sz w:val="24"/>
          <w:szCs w:val="24"/>
        </w:rPr>
        <w:t xml:space="preserve">(iii) those </w:t>
      </w:r>
      <w:r w:rsidRPr="00C0293A">
        <w:rPr>
          <w:rFonts w:ascii="Times New Roman" w:hAnsi="Times New Roman" w:cs="Times New Roman"/>
          <w:noProof/>
          <w:sz w:val="24"/>
          <w:szCs w:val="24"/>
        </w:rPr>
        <w:t xml:space="preserve">States/European Union, </w:t>
      </w:r>
      <w:r w:rsidRPr="00C0293A">
        <w:rPr>
          <w:rFonts w:ascii="Times New Roman" w:hAnsi="Times New Roman" w:cs="Times New Roman"/>
          <w:noProof/>
          <w:color w:val="000000" w:themeColor="text1"/>
          <w:sz w:val="24"/>
          <w:szCs w:val="24"/>
        </w:rPr>
        <w:t>who are major contributors of the Enlarged Partial Agreement, according to its scale of contributions, have agreed to its entry into force;</w:t>
      </w:r>
    </w:p>
    <w:p w14:paraId="60CA6646" w14:textId="77777777" w:rsidR="004A48A0" w:rsidRPr="00C0293A" w:rsidRDefault="004A48A0" w:rsidP="004A48A0">
      <w:pPr>
        <w:rPr>
          <w:noProof/>
          <w:color w:val="000000" w:themeColor="text1"/>
          <w:szCs w:val="24"/>
        </w:rPr>
      </w:pPr>
      <w:r w:rsidRPr="00C0293A">
        <w:rPr>
          <w:noProof/>
          <w:color w:val="000000" w:themeColor="text1"/>
          <w:szCs w:val="24"/>
        </w:rPr>
        <w:t>3.</w:t>
      </w:r>
      <w:r w:rsidRPr="00C0293A">
        <w:rPr>
          <w:noProof/>
          <w:color w:val="000000" w:themeColor="text1"/>
          <w:szCs w:val="24"/>
        </w:rPr>
        <w:tab/>
        <w:t>invited the Secretariat to report on the progress of the Advance Team’s preparatory work;</w:t>
      </w:r>
    </w:p>
    <w:p w14:paraId="4FC28710" w14:textId="77777777" w:rsidR="004A48A0" w:rsidRPr="00C0293A" w:rsidRDefault="004A48A0" w:rsidP="004A48A0">
      <w:pPr>
        <w:rPr>
          <w:noProof/>
          <w:color w:val="000000" w:themeColor="text1"/>
          <w:szCs w:val="24"/>
        </w:rPr>
      </w:pPr>
    </w:p>
    <w:p w14:paraId="74C43F69" w14:textId="77777777" w:rsidR="004A48A0" w:rsidRPr="00C0293A" w:rsidRDefault="004A48A0" w:rsidP="004A48A0">
      <w:pPr>
        <w:rPr>
          <w:noProof/>
          <w:szCs w:val="24"/>
        </w:rPr>
      </w:pPr>
      <w:r w:rsidRPr="00C0293A">
        <w:rPr>
          <w:noProof/>
          <w:color w:val="000000" w:themeColor="text1"/>
          <w:szCs w:val="24"/>
        </w:rPr>
        <w:t>4.</w:t>
      </w:r>
      <w:r w:rsidRPr="00C0293A">
        <w:rPr>
          <w:noProof/>
          <w:color w:val="000000" w:themeColor="text1"/>
          <w:szCs w:val="24"/>
        </w:rPr>
        <w:tab/>
        <w:t xml:space="preserve">stated that any member State or observer State of the Council of Europe, other State or international organisation that notify before the entry into force their intention to join the Enlarged Partial Agreement, as a member or associate member, and the completion of their internal procedures necessary </w:t>
      </w:r>
      <w:r w:rsidRPr="00C0293A">
        <w:rPr>
          <w:noProof/>
          <w:szCs w:val="24"/>
        </w:rPr>
        <w:t xml:space="preserve">to express their consent to be bound where applicable, shall be considered a founding member of the Enlarged Partial Agreement and shall be entitled to participate in the adoption of that decision; </w:t>
      </w:r>
    </w:p>
    <w:p w14:paraId="27C18DBE" w14:textId="77777777" w:rsidR="004A48A0" w:rsidRPr="00C0293A" w:rsidRDefault="004A48A0" w:rsidP="004A48A0">
      <w:pPr>
        <w:pStyle w:val="ListParagraph"/>
        <w:ind w:left="0"/>
        <w:rPr>
          <w:rFonts w:ascii="Times New Roman" w:hAnsi="Times New Roman"/>
          <w:noProof/>
          <w:sz w:val="24"/>
          <w:lang w:val="en-GB"/>
        </w:rPr>
      </w:pPr>
    </w:p>
    <w:p w14:paraId="47676965" w14:textId="77777777" w:rsidR="004A48A0" w:rsidRPr="00C0293A" w:rsidRDefault="004A48A0" w:rsidP="004A48A0">
      <w:pPr>
        <w:rPr>
          <w:noProof/>
          <w:szCs w:val="24"/>
        </w:rPr>
      </w:pPr>
      <w:r w:rsidRPr="00C0293A">
        <w:rPr>
          <w:noProof/>
          <w:szCs w:val="24"/>
        </w:rPr>
        <w:t>5.</w:t>
      </w:r>
      <w:r w:rsidRPr="00C0293A">
        <w:rPr>
          <w:noProof/>
          <w:szCs w:val="24"/>
        </w:rPr>
        <w:tab/>
        <w:t xml:space="preserve"> decided that, in line with the phased-in approach to be adopted for the establishment of the Special Tribunal, the Management Committee of the Special Tribunal shall review the implementation of the first phase of the Special Tribunal under Article 53, paragraph 1, lit. a of the Statute of the Special Tribunal and decide, by a two-thirds majority of its members, including the affirmative votes of all major contributors, on the transition to phase 2 of the Special Tribunal under Article 53, paragraph 1, lit. b of the Statute of the Special Tribunal, including the approval of the related budgetary and organisational arrangements.</w:t>
      </w:r>
    </w:p>
    <w:p w14:paraId="65432A72" w14:textId="77777777" w:rsidR="004A48A0" w:rsidRPr="00C0293A" w:rsidRDefault="004A48A0" w:rsidP="004A48A0">
      <w:pPr>
        <w:rPr>
          <w:b/>
          <w:bCs/>
          <w:noProof/>
          <w:szCs w:val="24"/>
        </w:rPr>
      </w:pPr>
    </w:p>
    <w:p w14:paraId="5CC040B0" w14:textId="77777777" w:rsidR="004A48A0" w:rsidRPr="00C0293A" w:rsidRDefault="004A48A0" w:rsidP="004A48A0">
      <w:pPr>
        <w:jc w:val="center"/>
        <w:rPr>
          <w:b/>
          <w:bCs/>
          <w:noProof/>
          <w:szCs w:val="24"/>
          <w:lang w:val="fr-BE"/>
        </w:rPr>
      </w:pPr>
      <w:r w:rsidRPr="00C0293A">
        <w:rPr>
          <w:b/>
          <w:bCs/>
          <w:noProof/>
          <w:szCs w:val="24"/>
          <w:lang w:val="fr-BE"/>
        </w:rPr>
        <w:t xml:space="preserve">***   </w:t>
      </w:r>
    </w:p>
    <w:p w14:paraId="567E81A5" w14:textId="77777777" w:rsidR="004A48A0" w:rsidRPr="00C0293A" w:rsidRDefault="004A48A0" w:rsidP="004A48A0">
      <w:pPr>
        <w:rPr>
          <w:b/>
          <w:bCs/>
          <w:noProof/>
          <w:szCs w:val="24"/>
          <w:lang w:val="fr-BE"/>
        </w:rPr>
      </w:pPr>
      <w:r w:rsidRPr="00C0293A">
        <w:rPr>
          <w:b/>
          <w:bCs/>
          <w:noProof/>
          <w:szCs w:val="24"/>
          <w:lang w:val="fr-BE"/>
        </w:rPr>
        <w:br w:type="page"/>
      </w:r>
    </w:p>
    <w:p w14:paraId="4E406B63" w14:textId="77777777" w:rsidR="004A48A0" w:rsidRPr="00C0293A" w:rsidRDefault="004A48A0" w:rsidP="004A48A0">
      <w:pPr>
        <w:rPr>
          <w:i/>
          <w:iCs/>
          <w:noProof/>
          <w:szCs w:val="24"/>
          <w:lang w:val="fr-BE"/>
        </w:rPr>
      </w:pPr>
      <w:r w:rsidRPr="00C0293A">
        <w:rPr>
          <w:i/>
          <w:iCs/>
          <w:noProof/>
          <w:szCs w:val="24"/>
          <w:lang w:val="fr-BE"/>
        </w:rPr>
        <w:t>Projet de décisions</w:t>
      </w:r>
    </w:p>
    <w:p w14:paraId="186483A4" w14:textId="77777777" w:rsidR="004A48A0" w:rsidRPr="00C0293A" w:rsidRDefault="004A48A0" w:rsidP="004A48A0">
      <w:pPr>
        <w:rPr>
          <w:b/>
          <w:bCs/>
          <w:noProof/>
          <w:szCs w:val="24"/>
          <w:lang w:val="fr-BE"/>
        </w:rPr>
      </w:pPr>
    </w:p>
    <w:p w14:paraId="631AF9C7" w14:textId="77777777" w:rsidR="004A48A0" w:rsidRPr="00C0293A" w:rsidRDefault="004A48A0" w:rsidP="004A48A0">
      <w:pPr>
        <w:rPr>
          <w:b/>
          <w:bCs/>
          <w:noProof/>
          <w:szCs w:val="24"/>
          <w:lang w:val="fr-BE"/>
        </w:rPr>
      </w:pPr>
      <w:r w:rsidRPr="00C0293A">
        <w:rPr>
          <w:b/>
          <w:bCs/>
          <w:noProof/>
          <w:szCs w:val="24"/>
          <w:lang w:val="fr-BE"/>
        </w:rPr>
        <w:t>Les représentants au Comité des Ministres de [</w:t>
      </w:r>
      <w:r w:rsidRPr="00C0293A">
        <w:rPr>
          <w:b/>
          <w:bCs/>
          <w:i/>
          <w:iCs/>
          <w:noProof/>
          <w:szCs w:val="24"/>
          <w:lang w:val="fr-BE"/>
        </w:rPr>
        <w:t>au moins 16 États membres</w:t>
      </w:r>
      <w:r w:rsidRPr="00C0293A">
        <w:rPr>
          <w:b/>
          <w:bCs/>
          <w:noProof/>
          <w:szCs w:val="24"/>
          <w:lang w:val="fr-BE"/>
        </w:rPr>
        <w:t>], ainsi que les représentants de [l’Union européenne]</w:t>
      </w:r>
    </w:p>
    <w:p w14:paraId="1CED20E9" w14:textId="77777777" w:rsidR="004A48A0" w:rsidRPr="00C0293A" w:rsidRDefault="004A48A0" w:rsidP="004A48A0">
      <w:pPr>
        <w:rPr>
          <w:b/>
          <w:bCs/>
          <w:noProof/>
          <w:szCs w:val="24"/>
          <w:lang w:val="fr-BE"/>
        </w:rPr>
      </w:pPr>
    </w:p>
    <w:p w14:paraId="50144769" w14:textId="77777777" w:rsidR="004A48A0" w:rsidRPr="00C0293A" w:rsidRDefault="004A48A0" w:rsidP="004A48A0">
      <w:pPr>
        <w:jc w:val="center"/>
        <w:rPr>
          <w:b/>
          <w:bCs/>
          <w:noProof/>
          <w:szCs w:val="24"/>
          <w:lang w:val="fr-BE"/>
        </w:rPr>
      </w:pPr>
    </w:p>
    <w:p w14:paraId="35046CE6" w14:textId="36E50E16" w:rsidR="004A48A0" w:rsidRPr="000E7AF2" w:rsidRDefault="00C0293A" w:rsidP="000E7AF2">
      <w:pPr>
        <w:rPr>
          <w:noProof/>
          <w:color w:val="000000" w:themeColor="text1"/>
          <w:szCs w:val="24"/>
          <w:lang w:val="fr-BE"/>
        </w:rPr>
      </w:pPr>
      <w:r w:rsidRPr="000E7AF2">
        <w:rPr>
          <w:noProof/>
          <w:color w:val="000000" w:themeColor="text1"/>
          <w:szCs w:val="24"/>
          <w:lang w:val="fr-BE"/>
        </w:rPr>
        <w:t>1.</w:t>
      </w:r>
      <w:r w:rsidRPr="000E7AF2">
        <w:rPr>
          <w:noProof/>
          <w:color w:val="000000" w:themeColor="text1"/>
          <w:szCs w:val="24"/>
          <w:lang w:val="fr-BE"/>
        </w:rPr>
        <w:tab/>
      </w:r>
      <w:r w:rsidR="004A48A0" w:rsidRPr="000E7AF2">
        <w:rPr>
          <w:noProof/>
          <w:color w:val="000000" w:themeColor="text1"/>
          <w:szCs w:val="24"/>
          <w:lang w:val="fr-BE"/>
        </w:rPr>
        <w:t>adoptent la Résolution CM/Res(202x)x établissant l’Accord partiel élargi sur le Comité de direction du Tribunal spécial pour le crime d’agression contre l’Ukraine et expriment ainsi leur intention d’adhérer à l’Accord partiel élargi, sous réserve de l’achèvement, le cas échéant, des procédures internes nécessaires à l’expression de leur consentement à être liés ;</w:t>
      </w:r>
    </w:p>
    <w:p w14:paraId="05D280A9" w14:textId="77777777" w:rsidR="004A48A0" w:rsidRPr="00C0293A" w:rsidRDefault="004A48A0" w:rsidP="004A48A0">
      <w:pPr>
        <w:pStyle w:val="ListParagraph"/>
        <w:ind w:left="0"/>
        <w:rPr>
          <w:rFonts w:ascii="Times New Roman" w:hAnsi="Times New Roman"/>
          <w:noProof/>
          <w:sz w:val="24"/>
          <w:highlight w:val="lightGray"/>
        </w:rPr>
      </w:pPr>
    </w:p>
    <w:p w14:paraId="779E8358" w14:textId="77777777" w:rsidR="004A48A0" w:rsidRPr="00C0293A" w:rsidRDefault="004A48A0" w:rsidP="004A48A0">
      <w:pPr>
        <w:rPr>
          <w:noProof/>
          <w:color w:val="000000" w:themeColor="text1"/>
          <w:szCs w:val="24"/>
          <w:lang w:val="fr-BE"/>
        </w:rPr>
      </w:pPr>
      <w:r w:rsidRPr="00C0293A">
        <w:rPr>
          <w:noProof/>
          <w:color w:val="000000" w:themeColor="text1"/>
          <w:szCs w:val="24"/>
          <w:lang w:val="fr-BE"/>
        </w:rPr>
        <w:t>2.</w:t>
      </w:r>
      <w:r w:rsidRPr="00C0293A">
        <w:rPr>
          <w:noProof/>
          <w:color w:val="000000" w:themeColor="text1"/>
          <w:szCs w:val="24"/>
          <w:lang w:val="fr-BE"/>
        </w:rPr>
        <w:tab/>
        <w:t>conviennent que le Comité des Ministres, dans sa composition restreinte aux États/à l’Union européenne ayant notifié leur intention d’adhérer à l’Accord partiel élargi et ayant achevé, le cas échéant, les procédures internes nécessaires à l’expression de leur consentement à être liés, décide de l’entrée en vigueur de l’Accord partiel élargi une fois que :</w:t>
      </w:r>
    </w:p>
    <w:p w14:paraId="1721D0C4" w14:textId="77777777" w:rsidR="004A48A0" w:rsidRPr="00C0293A" w:rsidRDefault="004A48A0" w:rsidP="004A48A0">
      <w:pPr>
        <w:rPr>
          <w:noProof/>
          <w:color w:val="000000" w:themeColor="text1"/>
          <w:szCs w:val="24"/>
          <w:lang w:val="fr-BE"/>
        </w:rPr>
      </w:pPr>
    </w:p>
    <w:p w14:paraId="0752A42E" w14:textId="77777777" w:rsidR="004A48A0" w:rsidRPr="00C0293A" w:rsidRDefault="004A48A0" w:rsidP="004A48A0">
      <w:pPr>
        <w:ind w:left="709"/>
        <w:rPr>
          <w:noProof/>
          <w:color w:val="000000" w:themeColor="text1"/>
          <w:szCs w:val="24"/>
          <w:lang w:val="fr-BE"/>
        </w:rPr>
      </w:pPr>
      <w:r w:rsidRPr="00C0293A">
        <w:rPr>
          <w:noProof/>
          <w:color w:val="000000" w:themeColor="text1"/>
          <w:szCs w:val="24"/>
          <w:lang w:val="fr-BE"/>
        </w:rPr>
        <w:t>(i) les États/l’Union européenne susmentionnés sont parvenus à un accord selon lequel leur nombre total, y compris les principaux contributeurs de l’Accord partiel élargi selon son barème des contributions, est suffisant pour permettre cette entrée en vigueur, étant entendu que ce nombre est supérieur à 16 ;</w:t>
      </w:r>
    </w:p>
    <w:p w14:paraId="08713C4D" w14:textId="77777777" w:rsidR="004A48A0" w:rsidRPr="00C0293A" w:rsidRDefault="004A48A0" w:rsidP="004A48A0">
      <w:pPr>
        <w:rPr>
          <w:noProof/>
          <w:color w:val="000000" w:themeColor="text1"/>
          <w:szCs w:val="24"/>
          <w:lang w:val="fr-BE"/>
        </w:rPr>
      </w:pPr>
    </w:p>
    <w:p w14:paraId="7B23034D" w14:textId="77777777" w:rsidR="004A48A0" w:rsidRPr="00C0293A" w:rsidRDefault="004A48A0" w:rsidP="004A48A0">
      <w:pPr>
        <w:ind w:left="709"/>
        <w:rPr>
          <w:noProof/>
          <w:color w:val="000000" w:themeColor="text1"/>
          <w:szCs w:val="24"/>
          <w:lang w:val="fr-BE"/>
        </w:rPr>
      </w:pPr>
      <w:r w:rsidRPr="00C0293A">
        <w:rPr>
          <w:noProof/>
          <w:color w:val="000000" w:themeColor="text1"/>
          <w:szCs w:val="24"/>
          <w:lang w:val="fr-BE"/>
        </w:rPr>
        <w:t>(ii) ils estiment, conformément à leurs procédures internes, que les paramètres budgétaires sont adéquats et acceptables compte tenu des travaux menés par l’Équipe préparatoire ; et</w:t>
      </w:r>
    </w:p>
    <w:p w14:paraId="09429D0F" w14:textId="77777777" w:rsidR="004A48A0" w:rsidRPr="00C0293A" w:rsidRDefault="004A48A0" w:rsidP="004A48A0">
      <w:pPr>
        <w:rPr>
          <w:noProof/>
          <w:color w:val="000000" w:themeColor="text1"/>
          <w:szCs w:val="24"/>
          <w:lang w:val="fr-BE"/>
        </w:rPr>
      </w:pPr>
    </w:p>
    <w:p w14:paraId="5B8FF422" w14:textId="77777777" w:rsidR="004A48A0" w:rsidRPr="00C0293A" w:rsidRDefault="004A48A0" w:rsidP="004A48A0">
      <w:pPr>
        <w:ind w:left="709"/>
        <w:rPr>
          <w:noProof/>
          <w:color w:val="000000" w:themeColor="text1"/>
          <w:szCs w:val="24"/>
          <w:lang w:val="fr-BE"/>
        </w:rPr>
      </w:pPr>
      <w:r w:rsidRPr="00C0293A">
        <w:rPr>
          <w:noProof/>
          <w:color w:val="000000" w:themeColor="text1"/>
          <w:szCs w:val="24"/>
          <w:lang w:val="fr-BE"/>
        </w:rPr>
        <w:t>(iii) les États/l’Union européenne, qui sont les principaux contributeurs de l’Accord partiel élargi, selon son barème des contributions, ont accepté son entrée en vigueur ;</w:t>
      </w:r>
    </w:p>
    <w:p w14:paraId="3C959238" w14:textId="77777777" w:rsidR="004A48A0" w:rsidRPr="00C0293A" w:rsidRDefault="004A48A0" w:rsidP="004A48A0">
      <w:pPr>
        <w:ind w:left="709"/>
        <w:rPr>
          <w:noProof/>
          <w:color w:val="000000" w:themeColor="text1"/>
          <w:szCs w:val="24"/>
          <w:lang w:val="fr-BE"/>
        </w:rPr>
      </w:pPr>
    </w:p>
    <w:p w14:paraId="51174E54" w14:textId="77777777" w:rsidR="004A48A0" w:rsidRPr="00C0293A" w:rsidRDefault="004A48A0" w:rsidP="004A48A0">
      <w:pPr>
        <w:rPr>
          <w:noProof/>
          <w:color w:val="000000" w:themeColor="text1"/>
          <w:szCs w:val="24"/>
          <w:lang w:val="fr-BE"/>
        </w:rPr>
      </w:pPr>
      <w:r w:rsidRPr="00C0293A">
        <w:rPr>
          <w:noProof/>
          <w:color w:val="000000" w:themeColor="text1"/>
          <w:szCs w:val="24"/>
          <w:lang w:val="fr-BE"/>
        </w:rPr>
        <w:t>3.</w:t>
      </w:r>
      <w:r w:rsidRPr="00C0293A">
        <w:rPr>
          <w:noProof/>
          <w:color w:val="000000" w:themeColor="text1"/>
          <w:szCs w:val="24"/>
          <w:lang w:val="fr-BE"/>
        </w:rPr>
        <w:tab/>
        <w:t>invitent le Secrétariat à faire rapport sur l’avancement des travaux préparatoires de l’Équipe préparatoire ;</w:t>
      </w:r>
    </w:p>
    <w:p w14:paraId="0624BA25" w14:textId="77777777" w:rsidR="004A48A0" w:rsidRPr="00C0293A" w:rsidRDefault="004A48A0" w:rsidP="004A48A0">
      <w:pPr>
        <w:ind w:left="720"/>
        <w:rPr>
          <w:noProof/>
          <w:color w:val="000000" w:themeColor="text1"/>
          <w:szCs w:val="24"/>
          <w:lang w:val="fr-BE"/>
        </w:rPr>
      </w:pPr>
    </w:p>
    <w:p w14:paraId="4A05D7CF" w14:textId="77777777" w:rsidR="004A48A0" w:rsidRPr="00C0293A" w:rsidRDefault="004A48A0" w:rsidP="004A48A0">
      <w:pPr>
        <w:rPr>
          <w:noProof/>
          <w:color w:val="000000" w:themeColor="text1"/>
          <w:szCs w:val="24"/>
          <w:lang w:val="fr-BE"/>
        </w:rPr>
      </w:pPr>
      <w:r w:rsidRPr="00C0293A">
        <w:rPr>
          <w:noProof/>
          <w:color w:val="000000" w:themeColor="text1"/>
          <w:szCs w:val="24"/>
          <w:lang w:val="fr-BE"/>
        </w:rPr>
        <w:t>4.</w:t>
      </w:r>
      <w:r w:rsidRPr="00C0293A">
        <w:rPr>
          <w:noProof/>
          <w:color w:val="000000" w:themeColor="text1"/>
          <w:szCs w:val="24"/>
          <w:lang w:val="fr-BE"/>
        </w:rPr>
        <w:tab/>
        <w:t xml:space="preserve">déclarent que tout État membre ou État observateur auprès du Conseil de l'Europe, tout autre État ou organisation internationale qui notifie, avant l’entrée en vigueur, son intention d’adhérer à l’Accord partiel élargi en tant que membre ou membre associé, et qui achève, le cas échéant, les procédures internes nécessaires à l’expression de son consentement à être lié, est considéré comme membre fondateur de l’Accord partiel élargi et est habilité à participer à l’adoption de cette décision ; </w:t>
      </w:r>
    </w:p>
    <w:p w14:paraId="5D350D25" w14:textId="77777777" w:rsidR="004A48A0" w:rsidRPr="00C0293A" w:rsidRDefault="004A48A0" w:rsidP="004A48A0">
      <w:pPr>
        <w:ind w:left="720"/>
        <w:rPr>
          <w:noProof/>
          <w:color w:val="000000" w:themeColor="text1"/>
          <w:szCs w:val="24"/>
          <w:lang w:val="fr-BE"/>
        </w:rPr>
      </w:pPr>
    </w:p>
    <w:p w14:paraId="57462253" w14:textId="77777777" w:rsidR="004A48A0" w:rsidRPr="00C0293A" w:rsidRDefault="004A48A0" w:rsidP="004A48A0">
      <w:pPr>
        <w:rPr>
          <w:noProof/>
          <w:color w:val="000000" w:themeColor="text1"/>
          <w:szCs w:val="24"/>
          <w:lang w:val="fr-BE"/>
        </w:rPr>
      </w:pPr>
      <w:r w:rsidRPr="00C0293A">
        <w:rPr>
          <w:noProof/>
          <w:color w:val="000000" w:themeColor="text1"/>
          <w:szCs w:val="24"/>
          <w:lang w:val="fr-BE"/>
        </w:rPr>
        <w:t>5.</w:t>
      </w:r>
      <w:r w:rsidRPr="00C0293A">
        <w:rPr>
          <w:noProof/>
          <w:color w:val="000000" w:themeColor="text1"/>
          <w:szCs w:val="24"/>
          <w:lang w:val="fr-BE"/>
        </w:rPr>
        <w:tab/>
        <w:t>décident que, conformément à l’approche progressive adoptée pour l’établissement du Tribunal spécial, le Comité de direction du Tribunal spécial examine la mise en œuvre de la première phase du Tribunal spécial au titre de l’article 53, paragraphe 1, lettre a, du Statut du Tribunal spécial et décide, à la majorité des deux tiers de ses membres, y compris les votes affirmatifs de tous les principaux contributeurs, du passage à la phase 2 du Tribunal spécial au titre de l’article 53, paragraphe 1, lettre b, du Statut du Tribunal spécial, y compris l’approbation des dispositions budgétaires et organisationnelles correspondantes.</w:t>
      </w:r>
    </w:p>
    <w:p w14:paraId="389FBAD8" w14:textId="77777777" w:rsidR="004A48A0" w:rsidRPr="00C0293A" w:rsidRDefault="004A48A0" w:rsidP="004A48A0">
      <w:pPr>
        <w:pStyle w:val="ListParagraph"/>
        <w:ind w:left="0"/>
        <w:rPr>
          <w:rFonts w:ascii="Times New Roman" w:hAnsi="Times New Roman"/>
          <w:noProof/>
          <w:color w:val="000000" w:themeColor="text1"/>
          <w:sz w:val="24"/>
        </w:rPr>
      </w:pPr>
    </w:p>
    <w:p w14:paraId="62CFD180" w14:textId="77777777" w:rsidR="004A48A0" w:rsidRPr="00C0293A" w:rsidRDefault="004A48A0" w:rsidP="004A48A0">
      <w:pPr>
        <w:jc w:val="center"/>
        <w:rPr>
          <w:b/>
          <w:bCs/>
          <w:noProof/>
          <w:color w:val="000000" w:themeColor="text1"/>
          <w:szCs w:val="24"/>
          <w:lang w:val="fr-BE"/>
        </w:rPr>
      </w:pPr>
    </w:p>
    <w:p w14:paraId="7EABE40A" w14:textId="7B8ABF74" w:rsidR="00905D22" w:rsidRPr="00C0293A" w:rsidRDefault="00905D22" w:rsidP="004A48A0">
      <w:pPr>
        <w:jc w:val="left"/>
        <w:rPr>
          <w:rFonts w:ascii="Arial" w:hAnsi="Arial" w:cs="Arial"/>
          <w:noProof/>
          <w:color w:val="000000" w:themeColor="text1"/>
          <w:sz w:val="20"/>
          <w:szCs w:val="20"/>
          <w:lang w:val="fr-BE"/>
        </w:rPr>
      </w:pPr>
    </w:p>
    <w:sectPr w:rsidR="00905D22" w:rsidRPr="00C0293A" w:rsidSect="00A05C2A">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87498" w14:textId="77777777" w:rsidR="00B213DA" w:rsidRDefault="00B213DA" w:rsidP="00B213DA">
      <w:pPr>
        <w:spacing w:before="0" w:after="0"/>
      </w:pPr>
      <w:r>
        <w:separator/>
      </w:r>
    </w:p>
  </w:endnote>
  <w:endnote w:type="continuationSeparator" w:id="0">
    <w:p w14:paraId="3EB83340" w14:textId="77777777" w:rsidR="00B213DA" w:rsidRDefault="00B213DA" w:rsidP="00B213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6E076" w14:textId="309B9949" w:rsidR="00A05C2A" w:rsidRPr="00A05C2A" w:rsidRDefault="00A05C2A" w:rsidP="00A05C2A">
    <w:pPr>
      <w:pStyle w:val="Footer"/>
      <w:rPr>
        <w:rFonts w:ascii="Arial" w:hAnsi="Arial" w:cs="Arial"/>
        <w:b/>
        <w:sz w:val="48"/>
      </w:rPr>
    </w:pPr>
    <w:r w:rsidRPr="00A05C2A">
      <w:rPr>
        <w:rFonts w:ascii="Arial" w:hAnsi="Arial" w:cs="Arial"/>
        <w:b/>
        <w:sz w:val="48"/>
      </w:rPr>
      <w:t>EN</w:t>
    </w:r>
    <w:r w:rsidRPr="00A05C2A">
      <w:rPr>
        <w:rFonts w:ascii="Arial" w:hAnsi="Arial" w:cs="Arial"/>
        <w:b/>
        <w:sz w:val="48"/>
      </w:rPr>
      <w:tab/>
    </w:r>
    <w:r w:rsidRPr="00A05C2A">
      <w:rPr>
        <w:rFonts w:ascii="Arial" w:hAnsi="Arial" w:cs="Arial"/>
        <w:b/>
        <w:sz w:val="48"/>
      </w:rPr>
      <w:tab/>
    </w:r>
    <w:r w:rsidRPr="00A05C2A">
      <w:tab/>
    </w:r>
    <w:r w:rsidRPr="00A05C2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2DC15" w14:textId="53386627" w:rsidR="00A05C2A" w:rsidRPr="00A05C2A" w:rsidRDefault="00A05C2A" w:rsidP="00A05C2A">
    <w:pPr>
      <w:pStyle w:val="Footer"/>
      <w:rPr>
        <w:rFonts w:ascii="Arial" w:hAnsi="Arial" w:cs="Arial"/>
        <w:b/>
        <w:sz w:val="48"/>
      </w:rPr>
    </w:pPr>
    <w:r w:rsidRPr="00A05C2A">
      <w:rPr>
        <w:rFonts w:ascii="Arial" w:hAnsi="Arial" w:cs="Arial"/>
        <w:b/>
        <w:sz w:val="48"/>
      </w:rPr>
      <w:t>EN</w:t>
    </w:r>
    <w:r w:rsidRPr="00A05C2A">
      <w:rPr>
        <w:rFonts w:ascii="Arial" w:hAnsi="Arial" w:cs="Arial"/>
        <w:b/>
        <w:sz w:val="48"/>
      </w:rPr>
      <w:tab/>
    </w:r>
    <w:r w:rsidRPr="00A05C2A">
      <w:rPr>
        <w:rFonts w:ascii="Arial" w:hAnsi="Arial" w:cs="Arial"/>
        <w:b/>
        <w:sz w:val="48"/>
      </w:rPr>
      <w:tab/>
    </w:r>
    <w:r w:rsidRPr="00A05C2A">
      <w:tab/>
    </w:r>
    <w:r w:rsidRPr="00A05C2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1E60E" w14:textId="77777777" w:rsidR="00A05C2A" w:rsidRPr="00A05C2A" w:rsidRDefault="00A05C2A" w:rsidP="00A05C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2AEC2" w14:textId="77777777" w:rsidR="00A05C2A" w:rsidRDefault="00A05C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CF2F4" w14:textId="1CDEDB08" w:rsidR="00A05C2A" w:rsidRPr="00A05C2A" w:rsidRDefault="00A05C2A" w:rsidP="00A05C2A">
    <w:pPr>
      <w:pStyle w:val="Footer"/>
      <w:rPr>
        <w:rFonts w:ascii="Arial" w:hAnsi="Arial" w:cs="Arial"/>
        <w:b/>
        <w:sz w:val="48"/>
      </w:rPr>
    </w:pPr>
    <w:r w:rsidRPr="00A05C2A">
      <w:rPr>
        <w:rFonts w:ascii="Arial" w:hAnsi="Arial" w:cs="Arial"/>
        <w:b/>
        <w:sz w:val="48"/>
      </w:rPr>
      <w:t>EN</w:t>
    </w:r>
    <w:r w:rsidRPr="00A05C2A">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A05C2A">
      <w:tab/>
    </w:r>
    <w:r w:rsidRPr="00A05C2A">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6CEF5" w14:textId="77777777" w:rsidR="00A05C2A" w:rsidRDefault="00A05C2A" w:rsidP="00A05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FA767" w14:textId="77777777" w:rsidR="00B213DA" w:rsidRDefault="00B213DA" w:rsidP="00B213DA">
      <w:pPr>
        <w:spacing w:before="0" w:after="0"/>
      </w:pPr>
      <w:r>
        <w:separator/>
      </w:r>
    </w:p>
  </w:footnote>
  <w:footnote w:type="continuationSeparator" w:id="0">
    <w:p w14:paraId="4E1558AB" w14:textId="77777777" w:rsidR="00B213DA" w:rsidRDefault="00B213DA" w:rsidP="00B213D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91CD8" w14:textId="77777777" w:rsidR="00A05C2A" w:rsidRPr="00A05C2A" w:rsidRDefault="00A05C2A" w:rsidP="00A05C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F4F32" w14:textId="77777777" w:rsidR="00A05C2A" w:rsidRPr="00A05C2A" w:rsidRDefault="00A05C2A" w:rsidP="00A05C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0F889" w14:textId="77777777" w:rsidR="00A05C2A" w:rsidRPr="00A05C2A" w:rsidRDefault="00A05C2A" w:rsidP="00A05C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7529A" w14:textId="77777777" w:rsidR="00A05C2A" w:rsidRDefault="00A05C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6D3C7" w14:textId="77777777" w:rsidR="00A05C2A" w:rsidRDefault="00A05C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C4E83FC"/>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32BEF01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E24C027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8E7EDA9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3 16:21: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proposal for a"/>
    <w:docVar w:name="LW_ACCOMPAGNANT.CP" w:val="to the proposal for a"/>
    <w:docVar w:name="LW_ANNEX_NBR_FIRST" w:val="2"/>
    <w:docVar w:name="LW_ANNEX_NBR_LAST" w:val="2"/>
    <w:docVar w:name="LW_ANNEX_UNIQUE" w:val="0"/>
    <w:docVar w:name="LW_CORRIGENDUM" w:val="&lt;UNUSED&gt;"/>
    <w:docVar w:name="LW_COVERPAGE_EXISTS" w:val="True"/>
    <w:docVar w:name="LW_COVERPAGE_GUID" w:val="5A8A51D8-9844-40C9-813E-5B19BB4994D0"/>
    <w:docVar w:name="LW_COVERPAGE_TYPE" w:val="1"/>
    <w:docVar w:name="LW_CreatedUtc" w:val="2026-03-12T14:14:28.0805238Z"/>
    <w:docVar w:name="LW_CROSSREFERENCE" w:val="&lt;UNUSED&gt;"/>
    <w:docVar w:name="LW_DocType" w:val="ANNEX"/>
    <w:docVar w:name="LW_EMISSION" w:val="24.3.2026"/>
    <w:docVar w:name="LW_EMISSION_ISODATE" w:val="2026-03-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lt;FMT:Font=Calibri,Bold&gt;on the signing, on behalf of the European Union, of the Enlarged Partial Agreement on the Management Committee of the Special Tribunal for the Crime of Aggression against Ukraine&lt;/FMT&gt;"/>
    <w:docVar w:name="LW_OBJETACTEPRINCIPAL.CP" w:val="&lt;FMT:Font=Calibri,Bold&gt;on the signing, on behalf of the European Union, of the Enlarged Partial Agreement on the Management Committee of the Special Tribunal for the Crime of Aggression against Ukraine&lt;/FMT&gt;"/>
    <w:docVar w:name="LW_PART_NBR" w:val="1"/>
    <w:docVar w:name="LW_PART_NBR_TOTAL" w:val="1"/>
    <w:docVar w:name="LW_REF.INST.NEW" w:val="COM"/>
    <w:docVar w:name="LW_REF.INST.NEW_ADOPTED" w:val="final"/>
    <w:docVar w:name="LW_REF.INST.NEW_TEXT" w:val="(2026) 1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uncil decision"/>
    <w:docVar w:name="LW_TYPEACTEPRINCIPAL.CP" w:val="Council decision"/>
    <w:docVar w:name="LwApiVersions" w:val="LW4CoDe 1.24.5.0; LW 9.2, Build 20251112"/>
  </w:docVars>
  <w:rsids>
    <w:rsidRoot w:val="00B213DA"/>
    <w:rsid w:val="00061BB6"/>
    <w:rsid w:val="00083326"/>
    <w:rsid w:val="000E7AF2"/>
    <w:rsid w:val="00165C4F"/>
    <w:rsid w:val="001D436E"/>
    <w:rsid w:val="001F343E"/>
    <w:rsid w:val="00235DC9"/>
    <w:rsid w:val="002A72D9"/>
    <w:rsid w:val="002B6B52"/>
    <w:rsid w:val="004128E7"/>
    <w:rsid w:val="004333F6"/>
    <w:rsid w:val="00452DA2"/>
    <w:rsid w:val="0045340C"/>
    <w:rsid w:val="00462E75"/>
    <w:rsid w:val="00492C58"/>
    <w:rsid w:val="00492EB7"/>
    <w:rsid w:val="00494251"/>
    <w:rsid w:val="004A094C"/>
    <w:rsid w:val="004A48A0"/>
    <w:rsid w:val="004A48B0"/>
    <w:rsid w:val="004A48C2"/>
    <w:rsid w:val="004C22CF"/>
    <w:rsid w:val="005550E2"/>
    <w:rsid w:val="00600E55"/>
    <w:rsid w:val="00626E37"/>
    <w:rsid w:val="00670BB3"/>
    <w:rsid w:val="006843B7"/>
    <w:rsid w:val="006A6BCB"/>
    <w:rsid w:val="006C3F21"/>
    <w:rsid w:val="006D21F4"/>
    <w:rsid w:val="006E333B"/>
    <w:rsid w:val="006F177C"/>
    <w:rsid w:val="0071121C"/>
    <w:rsid w:val="00741E59"/>
    <w:rsid w:val="007A2AB6"/>
    <w:rsid w:val="007B2689"/>
    <w:rsid w:val="00827748"/>
    <w:rsid w:val="00844CCA"/>
    <w:rsid w:val="008D3736"/>
    <w:rsid w:val="008D4A54"/>
    <w:rsid w:val="008D6398"/>
    <w:rsid w:val="008F3BD8"/>
    <w:rsid w:val="00905D22"/>
    <w:rsid w:val="00930822"/>
    <w:rsid w:val="00A05C2A"/>
    <w:rsid w:val="00A06A39"/>
    <w:rsid w:val="00A4538C"/>
    <w:rsid w:val="00A562E8"/>
    <w:rsid w:val="00A6243B"/>
    <w:rsid w:val="00A71F6D"/>
    <w:rsid w:val="00AF1232"/>
    <w:rsid w:val="00B200CA"/>
    <w:rsid w:val="00B213DA"/>
    <w:rsid w:val="00B40F61"/>
    <w:rsid w:val="00B825E3"/>
    <w:rsid w:val="00BA4F3C"/>
    <w:rsid w:val="00BB30BC"/>
    <w:rsid w:val="00BC6A6C"/>
    <w:rsid w:val="00C0293A"/>
    <w:rsid w:val="00C133DC"/>
    <w:rsid w:val="00C35E24"/>
    <w:rsid w:val="00C902D2"/>
    <w:rsid w:val="00C953CA"/>
    <w:rsid w:val="00CC0E73"/>
    <w:rsid w:val="00D01337"/>
    <w:rsid w:val="00D24359"/>
    <w:rsid w:val="00D272B0"/>
    <w:rsid w:val="00D328C4"/>
    <w:rsid w:val="00D33294"/>
    <w:rsid w:val="00D33986"/>
    <w:rsid w:val="00D42953"/>
    <w:rsid w:val="00D472C2"/>
    <w:rsid w:val="00D941D9"/>
    <w:rsid w:val="00DB69FA"/>
    <w:rsid w:val="00E411F8"/>
    <w:rsid w:val="00ED4877"/>
    <w:rsid w:val="00EF5A2F"/>
    <w:rsid w:val="00F23574"/>
    <w:rsid w:val="00F7024E"/>
    <w:rsid w:val="00F82260"/>
    <w:rsid w:val="00FC3A7B"/>
    <w:rsid w:val="00FE68A3"/>
    <w:rsid w:val="00FE7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742205B"/>
  <w15:docId w15:val="{3EA20FA5-28CA-4E83-B9B4-A829F7EC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paragraph" w:styleId="Heading8">
    <w:name w:val="heading 8"/>
    <w:basedOn w:val="Normal"/>
    <w:next w:val="Normal"/>
    <w:link w:val="Heading8Char"/>
    <w:qFormat/>
    <w:rsid w:val="00B213DA"/>
    <w:pPr>
      <w:tabs>
        <w:tab w:val="num" w:pos="5400"/>
      </w:tabs>
      <w:spacing w:before="240" w:after="60"/>
      <w:ind w:left="5040"/>
      <w:jc w:val="left"/>
      <w:outlineLvl w:val="7"/>
    </w:pPr>
    <w:rPr>
      <w:rFonts w:eastAsia="Times New Roman"/>
      <w:i/>
      <w:iCs/>
      <w:szCs w:val="24"/>
      <w:lang w:val="fr-FR" w:eastAsia="fr-FR"/>
    </w:rPr>
  </w:style>
  <w:style w:type="paragraph" w:styleId="Heading9">
    <w:name w:val="heading 9"/>
    <w:basedOn w:val="Normal"/>
    <w:next w:val="Normal"/>
    <w:link w:val="Heading9Char"/>
    <w:qFormat/>
    <w:rsid w:val="00B213DA"/>
    <w:pPr>
      <w:tabs>
        <w:tab w:val="num" w:pos="6120"/>
      </w:tabs>
      <w:spacing w:before="240" w:after="60"/>
      <w:ind w:left="5760"/>
      <w:jc w:val="left"/>
      <w:outlineLvl w:val="8"/>
    </w:pPr>
    <w:rPr>
      <w:rFonts w:ascii="Arial" w:eastAsia="Times New Roman" w:hAnsi="Arial" w:cs="Arial"/>
      <w:sz w:val="22"/>
      <w:lang w:val="fr-FR" w:eastAsia="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B213DA"/>
    <w:rPr>
      <w:rFonts w:ascii="Times New Roman" w:eastAsia="Times New Roman" w:hAnsi="Times New Roman" w:cs="Times New Roman"/>
      <w:i/>
      <w:iCs/>
      <w:sz w:val="24"/>
      <w:szCs w:val="24"/>
      <w:lang w:val="fr-FR" w:eastAsia="fr-FR"/>
    </w:rPr>
  </w:style>
  <w:style w:type="character" w:customStyle="1" w:styleId="Heading9Char">
    <w:name w:val="Heading 9 Char"/>
    <w:basedOn w:val="DefaultParagraphFont"/>
    <w:link w:val="Heading9"/>
    <w:rsid w:val="00B213DA"/>
    <w:rPr>
      <w:rFonts w:ascii="Arial" w:eastAsia="Times New Roman" w:hAnsi="Arial" w:cs="Arial"/>
      <w:lang w:val="fr-FR" w:eastAsia="fr-FR"/>
    </w:rPr>
  </w:style>
  <w:style w:type="paragraph" w:customStyle="1" w:styleId="CMCote">
    <w:name w:val="CM_Cote"/>
    <w:basedOn w:val="Normal"/>
    <w:qFormat/>
    <w:rsid w:val="00B213DA"/>
    <w:pPr>
      <w:spacing w:after="0"/>
      <w:jc w:val="left"/>
    </w:pPr>
    <w:rPr>
      <w:rFonts w:ascii="Arial" w:eastAsia="Times New Roman" w:hAnsi="Arial"/>
      <w:b/>
      <w:sz w:val="22"/>
      <w:lang w:eastAsia="fr-FR"/>
    </w:rPr>
  </w:style>
  <w:style w:type="paragraph" w:customStyle="1" w:styleId="CMRightAlign">
    <w:name w:val="CM_RightAlign"/>
    <w:basedOn w:val="Normal"/>
    <w:rsid w:val="00B213DA"/>
    <w:pPr>
      <w:spacing w:before="0" w:after="0"/>
      <w:jc w:val="right"/>
    </w:pPr>
    <w:rPr>
      <w:rFonts w:ascii="Arial" w:eastAsia="Times New Roman" w:hAnsi="Arial" w:cs="Arial"/>
      <w:color w:val="000000"/>
      <w:sz w:val="20"/>
      <w:szCs w:val="20"/>
      <w:lang w:eastAsia="fr-FR"/>
    </w:rPr>
  </w:style>
  <w:style w:type="paragraph" w:styleId="ListParagraph">
    <w:name w:val="List Paragraph"/>
    <w:basedOn w:val="Normal"/>
    <w:uiPriority w:val="34"/>
    <w:qFormat/>
    <w:rsid w:val="00B213DA"/>
    <w:pPr>
      <w:spacing w:before="0" w:after="0"/>
      <w:ind w:left="720"/>
      <w:contextualSpacing/>
      <w:jc w:val="left"/>
    </w:pPr>
    <w:rPr>
      <w:rFonts w:ascii="Arial" w:eastAsia="Times New Roman" w:hAnsi="Arial"/>
      <w:sz w:val="20"/>
      <w:szCs w:val="24"/>
      <w:lang w:val="fr-FR" w:eastAsia="fr-FR"/>
    </w:rPr>
  </w:style>
  <w:style w:type="paragraph" w:customStyle="1" w:styleId="xxnull">
    <w:name w:val="x_xnull"/>
    <w:basedOn w:val="Normal"/>
    <w:rsid w:val="00B213DA"/>
    <w:pPr>
      <w:spacing w:before="100" w:beforeAutospacing="1" w:after="100" w:afterAutospacing="1"/>
      <w:jc w:val="left"/>
    </w:pPr>
    <w:rPr>
      <w:rFonts w:ascii="Calibri" w:eastAsia="Aptos" w:hAnsi="Calibri" w:cs="Calibri"/>
      <w:sz w:val="22"/>
      <w:lang w:eastAsia="en-GB"/>
    </w:rPr>
  </w:style>
  <w:style w:type="character" w:styleId="CommentReference">
    <w:name w:val="annotation reference"/>
    <w:basedOn w:val="DefaultParagraphFont"/>
    <w:uiPriority w:val="99"/>
    <w:semiHidden/>
    <w:unhideWhenUsed/>
    <w:rsid w:val="001D436E"/>
    <w:rPr>
      <w:sz w:val="16"/>
      <w:szCs w:val="16"/>
    </w:rPr>
  </w:style>
  <w:style w:type="paragraph" w:styleId="CommentText">
    <w:name w:val="annotation text"/>
    <w:basedOn w:val="Normal"/>
    <w:link w:val="CommentTextChar"/>
    <w:uiPriority w:val="99"/>
    <w:semiHidden/>
    <w:unhideWhenUsed/>
    <w:rsid w:val="001D436E"/>
    <w:rPr>
      <w:sz w:val="20"/>
      <w:szCs w:val="20"/>
    </w:rPr>
  </w:style>
  <w:style w:type="character" w:customStyle="1" w:styleId="CommentTextChar">
    <w:name w:val="Comment Text Char"/>
    <w:basedOn w:val="DefaultParagraphFont"/>
    <w:link w:val="CommentText"/>
    <w:uiPriority w:val="99"/>
    <w:semiHidden/>
    <w:rsid w:val="001D436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D436E"/>
    <w:rPr>
      <w:b/>
      <w:bCs/>
    </w:rPr>
  </w:style>
  <w:style w:type="character" w:customStyle="1" w:styleId="CommentSubjectChar">
    <w:name w:val="Comment Subject Char"/>
    <w:basedOn w:val="CommentTextChar"/>
    <w:link w:val="CommentSubject"/>
    <w:uiPriority w:val="99"/>
    <w:semiHidden/>
    <w:rsid w:val="001D436E"/>
    <w:rPr>
      <w:rFonts w:ascii="Times New Roman" w:hAnsi="Times New Roman" w:cs="Times New Roman"/>
      <w:b/>
      <w:bCs/>
      <w:sz w:val="20"/>
      <w:szCs w:val="20"/>
      <w:lang w:val="en-GB"/>
    </w:rPr>
  </w:style>
  <w:style w:type="character" w:styleId="Hyperlink">
    <w:name w:val="Hyperlink"/>
    <w:basedOn w:val="DefaultParagraphFont"/>
    <w:uiPriority w:val="99"/>
    <w:unhideWhenUsed/>
    <w:rsid w:val="001D436E"/>
    <w:rPr>
      <w:color w:val="0000FF" w:themeColor="hyperlink"/>
      <w:u w:val="single"/>
    </w:rPr>
  </w:style>
  <w:style w:type="character" w:customStyle="1" w:styleId="UnresolvedMention">
    <w:name w:val="Unresolved Mention"/>
    <w:basedOn w:val="DefaultParagraphFont"/>
    <w:uiPriority w:val="99"/>
    <w:semiHidden/>
    <w:unhideWhenUsed/>
    <w:rsid w:val="001D436E"/>
    <w:rPr>
      <w:color w:val="605E5C"/>
      <w:shd w:val="clear" w:color="auto" w:fill="E1DFDD"/>
    </w:rPr>
  </w:style>
  <w:style w:type="paragraph" w:styleId="ListBullet">
    <w:name w:val="List Bullet"/>
    <w:basedOn w:val="Normal"/>
    <w:uiPriority w:val="99"/>
    <w:semiHidden/>
    <w:unhideWhenUsed/>
    <w:rsid w:val="004128E7"/>
    <w:pPr>
      <w:numPr>
        <w:numId w:val="1"/>
      </w:numPr>
      <w:contextualSpacing/>
    </w:pPr>
  </w:style>
  <w:style w:type="paragraph" w:styleId="ListBullet2">
    <w:name w:val="List Bullet 2"/>
    <w:basedOn w:val="Normal"/>
    <w:uiPriority w:val="99"/>
    <w:semiHidden/>
    <w:unhideWhenUsed/>
    <w:rsid w:val="004128E7"/>
    <w:pPr>
      <w:numPr>
        <w:numId w:val="2"/>
      </w:numPr>
      <w:contextualSpacing/>
    </w:pPr>
  </w:style>
  <w:style w:type="paragraph" w:styleId="ListBullet3">
    <w:name w:val="List Bullet 3"/>
    <w:basedOn w:val="Normal"/>
    <w:uiPriority w:val="99"/>
    <w:semiHidden/>
    <w:unhideWhenUsed/>
    <w:rsid w:val="004128E7"/>
    <w:pPr>
      <w:numPr>
        <w:numId w:val="3"/>
      </w:numPr>
      <w:contextualSpacing/>
    </w:pPr>
  </w:style>
  <w:style w:type="paragraph" w:styleId="ListBullet4">
    <w:name w:val="List Bullet 4"/>
    <w:basedOn w:val="Normal"/>
    <w:uiPriority w:val="99"/>
    <w:semiHidden/>
    <w:unhideWhenUsed/>
    <w:rsid w:val="004128E7"/>
    <w:pPr>
      <w:numPr>
        <w:numId w:val="4"/>
      </w:numPr>
      <w:contextualSpacing/>
    </w:pPr>
  </w:style>
  <w:style w:type="character" w:customStyle="1" w:styleId="HeaderChar">
    <w:name w:val="Header Char"/>
    <w:basedOn w:val="DefaultParagraphFont"/>
    <w:link w:val="Header"/>
    <w:uiPriority w:val="99"/>
    <w:rsid w:val="00A05C2A"/>
    <w:rPr>
      <w:rFonts w:ascii="Times New Roman" w:hAnsi="Times New Roman" w:cs="Times New Roman"/>
      <w:sz w:val="24"/>
      <w:lang w:val="en-GB"/>
    </w:rPr>
  </w:style>
  <w:style w:type="character" w:customStyle="1" w:styleId="FooterChar">
    <w:name w:val="Footer Char"/>
    <w:basedOn w:val="DefaultParagraphFont"/>
    <w:link w:val="Footer"/>
    <w:uiPriority w:val="99"/>
    <w:rsid w:val="00A05C2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05C2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05C2A"/>
    <w:pPr>
      <w:spacing w:before="0"/>
      <w:jc w:val="right"/>
    </w:pPr>
    <w:rPr>
      <w:sz w:val="28"/>
    </w:rPr>
  </w:style>
  <w:style w:type="paragraph" w:customStyle="1" w:styleId="FooterSensitivity">
    <w:name w:val="Footer Sensitivity"/>
    <w:basedOn w:val="Normal"/>
    <w:rsid w:val="00A05C2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05C2A"/>
    <w:pPr>
      <w:tabs>
        <w:tab w:val="center" w:pos="4535"/>
        <w:tab w:val="right" w:pos="9071"/>
      </w:tabs>
      <w:spacing w:before="0"/>
    </w:pPr>
  </w:style>
  <w:style w:type="paragraph" w:customStyle="1" w:styleId="HeaderLandscape">
    <w:name w:val="HeaderLandscape"/>
    <w:basedOn w:val="Normal"/>
    <w:rsid w:val="00A05C2A"/>
    <w:pPr>
      <w:tabs>
        <w:tab w:val="center" w:pos="7285"/>
        <w:tab w:val="right" w:pos="14003"/>
      </w:tabs>
      <w:spacing w:before="0"/>
    </w:pPr>
  </w:style>
  <w:style w:type="paragraph" w:styleId="Footer">
    <w:name w:val="footer"/>
    <w:basedOn w:val="Normal"/>
    <w:link w:val="FooterChar"/>
    <w:uiPriority w:val="99"/>
    <w:unhideWhenUsed/>
    <w:rsid w:val="00A05C2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05C2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D10D3-2598-4B1A-9404-215F429E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11</TotalTime>
  <Pages>7</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2026-03-17T08:49:00Z</dcterms:created>
  <dcterms:modified xsi:type="dcterms:W3CDTF">2026-03-23T15:21:00Z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2026-03-12T14:29:08Z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bb23d4d9-7af6-4c59-8166-7a12d576ef1b</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