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466" w:rsidRDefault="00047946" w:rsidP="0004794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BD93110-0294-4E8D-BCF0-EC4622D3A5C7" style="width:455.25pt;height:342.75pt">
            <v:imagedata r:id="rId11" o:title=""/>
          </v:shape>
        </w:pict>
      </w:r>
    </w:p>
    <w:p w:rsidR="00401466" w:rsidRDefault="00401466" w:rsidP="00401466">
      <w:pPr>
        <w:rPr>
          <w:noProof/>
        </w:rPr>
        <w:sectPr w:rsidR="00401466" w:rsidSect="00047946">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2A3D8D" w:rsidRDefault="002A3D8D" w:rsidP="002A3D8D">
      <w:pPr>
        <w:pStyle w:val="Exposdesmotifstitre"/>
        <w:rPr>
          <w:noProof/>
        </w:rPr>
      </w:pPr>
      <w:bookmarkStart w:id="0" w:name="_GoBack"/>
      <w:bookmarkEnd w:id="0"/>
      <w:r w:rsidRPr="006F770D">
        <w:rPr>
          <w:noProof/>
        </w:rPr>
        <w:lastRenderedPageBreak/>
        <w:t>EXPLANATORY MEMORANDUM</w:t>
      </w:r>
    </w:p>
    <w:p w:rsidR="002A3D8D" w:rsidRPr="006F770D" w:rsidRDefault="002A3D8D" w:rsidP="002A3D8D">
      <w:pPr>
        <w:pStyle w:val="ManualHeading1"/>
        <w:rPr>
          <w:noProof/>
        </w:rPr>
      </w:pPr>
      <w:r w:rsidRPr="00C567EE">
        <w:rPr>
          <w:noProof/>
        </w:rPr>
        <w:t>1.</w:t>
      </w:r>
      <w:r w:rsidRPr="00C567EE">
        <w:rPr>
          <w:noProof/>
        </w:rPr>
        <w:tab/>
      </w:r>
      <w:r w:rsidRPr="006F770D">
        <w:rPr>
          <w:noProof/>
        </w:rPr>
        <w:t>CONTEXT OF THE PROPOSAL</w:t>
      </w:r>
    </w:p>
    <w:p w:rsidR="002A3D8D" w:rsidRPr="00044058" w:rsidRDefault="002A3D8D" w:rsidP="002A3D8D">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2A3D8D" w:rsidRPr="00AC6D76" w:rsidRDefault="002A3D8D" w:rsidP="002A3D8D">
      <w:pPr>
        <w:pBdr>
          <w:top w:val="nil"/>
          <w:left w:val="nil"/>
          <w:bottom w:val="nil"/>
          <w:right w:val="nil"/>
          <w:between w:val="nil"/>
          <w:bar w:val="nil"/>
        </w:pBdr>
        <w:spacing w:before="0" w:after="240"/>
        <w:rPr>
          <w:noProof/>
        </w:rPr>
      </w:pPr>
      <w:r w:rsidRPr="00AC6D76">
        <w:rPr>
          <w:noProof/>
        </w:rPr>
        <w:t>Autonomous tariff quotas of the Union are needed for products wh</w:t>
      </w:r>
      <w:r>
        <w:rPr>
          <w:noProof/>
        </w:rPr>
        <w:t>ose</w:t>
      </w:r>
      <w:r w:rsidRPr="00AC6D76">
        <w:rPr>
          <w:noProof/>
        </w:rPr>
        <w:t xml:space="preserve"> production in the Union is insufficient to meet the needs of the user industry in the Union for a given quota period. Union tariff quotas should be opened at zero or reduced duty rates for appropriate volumes, without disturbing the markets for such products.</w:t>
      </w:r>
    </w:p>
    <w:p w:rsidR="002A3D8D" w:rsidRPr="00AC6D76" w:rsidRDefault="002A3D8D" w:rsidP="002A3D8D">
      <w:pPr>
        <w:rPr>
          <w:noProof/>
          <w:lang w:val="en-IE"/>
        </w:rPr>
      </w:pPr>
      <w:r w:rsidRPr="00946FB9">
        <w:rPr>
          <w:noProof/>
        </w:rPr>
        <w:t>On 20 December 2021, the Council of the European Union adopted Regulation (EU) 2021/2283 opening</w:t>
      </w:r>
      <w:r w:rsidRPr="00AC6D76">
        <w:rPr>
          <w:noProof/>
        </w:rPr>
        <w:t xml:space="preserve"> and providing for the management of autonomous tariff quotas of the Union for certain agricultural and industrial products so that Union demand for the products in question could be met under the most favourable conditions. </w:t>
      </w:r>
    </w:p>
    <w:p w:rsidR="002A3D8D" w:rsidRDefault="002A3D8D" w:rsidP="002A3D8D">
      <w:pPr>
        <w:pBdr>
          <w:top w:val="nil"/>
          <w:left w:val="nil"/>
          <w:bottom w:val="nil"/>
          <w:right w:val="nil"/>
          <w:between w:val="nil"/>
          <w:bar w:val="nil"/>
        </w:pBdr>
        <w:spacing w:before="0" w:after="240"/>
        <w:rPr>
          <w:noProof/>
        </w:rPr>
      </w:pPr>
      <w:r w:rsidRPr="00AC6D76">
        <w:rPr>
          <w:noProof/>
        </w:rPr>
        <w:t xml:space="preserve">The Regulation is updated every six months to accommodate the needs of Union industry. </w:t>
      </w:r>
    </w:p>
    <w:p w:rsidR="002A3D8D" w:rsidRPr="00AC6D76" w:rsidRDefault="002A3D8D" w:rsidP="002A3D8D">
      <w:pPr>
        <w:pBdr>
          <w:top w:val="nil"/>
          <w:left w:val="nil"/>
          <w:bottom w:val="nil"/>
          <w:right w:val="nil"/>
          <w:between w:val="nil"/>
          <w:bar w:val="nil"/>
        </w:pBdr>
        <w:spacing w:before="0" w:after="240"/>
        <w:rPr>
          <w:noProof/>
        </w:rPr>
      </w:pPr>
      <w:r w:rsidRPr="00AC6D76">
        <w:rPr>
          <w:noProof/>
        </w:rPr>
        <w:t>The Commission, assisted by the Economic Tariff Questions Group (“ETQG”), has reviewed all requests from the Member States for autonomous tariff quotas duties.</w:t>
      </w:r>
    </w:p>
    <w:p w:rsidR="00A63CAF" w:rsidRPr="00492045" w:rsidRDefault="00290884" w:rsidP="00290884">
      <w:pPr>
        <w:pBdr>
          <w:top w:val="nil"/>
          <w:left w:val="nil"/>
          <w:bottom w:val="nil"/>
          <w:right w:val="nil"/>
          <w:between w:val="nil"/>
          <w:bar w:val="nil"/>
        </w:pBdr>
        <w:spacing w:before="0" w:after="240"/>
        <w:rPr>
          <w:noProof/>
        </w:rPr>
      </w:pPr>
      <w:r w:rsidRPr="00AC6D76">
        <w:rPr>
          <w:noProof/>
        </w:rPr>
        <w:t xml:space="preserve">Following this review, the Commission considers that the </w:t>
      </w:r>
      <w:r w:rsidRPr="00BB783C">
        <w:rPr>
          <w:noProof/>
        </w:rPr>
        <w:t xml:space="preserve">opening of autonomous tariff quotas is justified for </w:t>
      </w:r>
      <w:r w:rsidR="003A6B84">
        <w:rPr>
          <w:noProof/>
        </w:rPr>
        <w:t>four</w:t>
      </w:r>
      <w:r w:rsidRPr="00BB783C">
        <w:rPr>
          <w:noProof/>
        </w:rPr>
        <w:t xml:space="preserve"> product</w:t>
      </w:r>
      <w:r w:rsidR="00D43BE8" w:rsidRPr="00BB783C">
        <w:rPr>
          <w:noProof/>
        </w:rPr>
        <w:t>s</w:t>
      </w:r>
      <w:r w:rsidRPr="00946FB9">
        <w:rPr>
          <w:noProof/>
        </w:rPr>
        <w:t>, currently not listed in the Annex to Council Regulation (EU) 2021/2283</w:t>
      </w:r>
      <w:r w:rsidR="00492045" w:rsidRPr="001A6E02">
        <w:rPr>
          <w:noProof/>
        </w:rPr>
        <w:t xml:space="preserve">. </w:t>
      </w:r>
      <w:bookmarkStart w:id="1" w:name="_Hlk208431332"/>
      <w:r w:rsidR="00492045" w:rsidRPr="001A6E02">
        <w:rPr>
          <w:noProof/>
        </w:rPr>
        <w:t xml:space="preserve">In relation to </w:t>
      </w:r>
      <w:r w:rsidR="00B17ADF">
        <w:rPr>
          <w:noProof/>
        </w:rPr>
        <w:t>th</w:t>
      </w:r>
      <w:r w:rsidR="003A6B84">
        <w:rPr>
          <w:noProof/>
        </w:rPr>
        <w:t>ree</w:t>
      </w:r>
      <w:r w:rsidR="006F1B18" w:rsidRPr="001A6E02">
        <w:rPr>
          <w:noProof/>
        </w:rPr>
        <w:t xml:space="preserve"> </w:t>
      </w:r>
      <w:r w:rsidR="00492045" w:rsidRPr="001A6E02">
        <w:rPr>
          <w:noProof/>
        </w:rPr>
        <w:t>other products, it has become necessary to either change the wording of the description</w:t>
      </w:r>
      <w:r w:rsidR="003A6B84">
        <w:rPr>
          <w:noProof/>
        </w:rPr>
        <w:t xml:space="preserve"> or</w:t>
      </w:r>
      <w:r w:rsidR="00492045" w:rsidRPr="001A6E02">
        <w:rPr>
          <w:noProof/>
        </w:rPr>
        <w:t xml:space="preserve"> increase the initial quota volume.</w:t>
      </w:r>
      <w:r w:rsidR="00492045" w:rsidRPr="00492045">
        <w:rPr>
          <w:noProof/>
        </w:rPr>
        <w:t xml:space="preserve"> </w:t>
      </w:r>
      <w:r w:rsidR="00AD5893" w:rsidRPr="00BB783C">
        <w:rPr>
          <w:noProof/>
          <w:color w:val="000000" w:themeColor="text1"/>
        </w:rPr>
        <w:t>T</w:t>
      </w:r>
      <w:r w:rsidR="00CF3951" w:rsidRPr="00BB783C">
        <w:rPr>
          <w:noProof/>
          <w:color w:val="000000" w:themeColor="text1"/>
        </w:rPr>
        <w:t>w</w:t>
      </w:r>
      <w:r w:rsidR="003A6B84">
        <w:rPr>
          <w:noProof/>
          <w:color w:val="000000" w:themeColor="text1"/>
        </w:rPr>
        <w:t>o</w:t>
      </w:r>
      <w:r w:rsidRPr="00BB783C">
        <w:rPr>
          <w:noProof/>
          <w:color w:val="000000" w:themeColor="text1"/>
        </w:rPr>
        <w:t xml:space="preserve"> product</w:t>
      </w:r>
      <w:r w:rsidR="00AD5893" w:rsidRPr="00BB783C">
        <w:rPr>
          <w:noProof/>
          <w:color w:val="000000" w:themeColor="text1"/>
        </w:rPr>
        <w:t>s</w:t>
      </w:r>
      <w:r w:rsidRPr="00BB783C">
        <w:rPr>
          <w:noProof/>
          <w:color w:val="000000" w:themeColor="text1"/>
        </w:rPr>
        <w:t xml:space="preserve"> for which</w:t>
      </w:r>
      <w:r w:rsidR="00AD5893" w:rsidRPr="00BB783C">
        <w:rPr>
          <w:noProof/>
          <w:color w:val="000000" w:themeColor="text1"/>
        </w:rPr>
        <w:t xml:space="preserve"> a</w:t>
      </w:r>
      <w:r w:rsidRPr="00BB783C">
        <w:rPr>
          <w:noProof/>
          <w:color w:val="000000" w:themeColor="text1"/>
        </w:rPr>
        <w:t xml:space="preserve"> </w:t>
      </w:r>
      <w:r w:rsidR="00AD5893" w:rsidRPr="00BB783C">
        <w:rPr>
          <w:noProof/>
          <w:color w:val="000000" w:themeColor="text1"/>
        </w:rPr>
        <w:t>tariff quota</w:t>
      </w:r>
      <w:r w:rsidRPr="00BB783C">
        <w:rPr>
          <w:noProof/>
          <w:color w:val="000000" w:themeColor="text1"/>
        </w:rPr>
        <w:t xml:space="preserve"> </w:t>
      </w:r>
      <w:r w:rsidR="00AD5893" w:rsidRPr="00BB783C">
        <w:rPr>
          <w:noProof/>
          <w:color w:val="000000" w:themeColor="text1"/>
        </w:rPr>
        <w:t>is</w:t>
      </w:r>
      <w:r w:rsidRPr="00BB783C">
        <w:rPr>
          <w:noProof/>
          <w:color w:val="000000" w:themeColor="text1"/>
        </w:rPr>
        <w:t xml:space="preserve"> no longer in the Union's economic interest should be withdrawn</w:t>
      </w:r>
      <w:r w:rsidRPr="00B5758E">
        <w:rPr>
          <w:noProof/>
          <w:color w:val="000000" w:themeColor="text1"/>
        </w:rPr>
        <w:t>.</w:t>
      </w:r>
      <w:bookmarkEnd w:id="1"/>
    </w:p>
    <w:p w:rsidR="002A3D8D" w:rsidRPr="00AC6D76" w:rsidRDefault="002A3D8D" w:rsidP="002A3D8D">
      <w:pPr>
        <w:pBdr>
          <w:top w:val="nil"/>
          <w:left w:val="nil"/>
          <w:bottom w:val="nil"/>
          <w:right w:val="nil"/>
          <w:between w:val="nil"/>
          <w:bar w:val="nil"/>
        </w:pBdr>
        <w:spacing w:before="0" w:after="240"/>
        <w:rPr>
          <w:noProof/>
        </w:rPr>
      </w:pPr>
      <w:r w:rsidRPr="00946FB9">
        <w:rPr>
          <w:noProof/>
        </w:rPr>
        <w:t>For reasons of clarity, it is advisable to publish a consolidated version of the Annex to Council Regulation (EU) 2021/2283, which will fully replace the previous Annex.</w:t>
      </w:r>
      <w:bookmarkStart w:id="2" w:name="_Hlk127278741"/>
    </w:p>
    <w:bookmarkEnd w:id="2"/>
    <w:p w:rsidR="002A3D8D" w:rsidRPr="002D5EE2" w:rsidRDefault="002A3D8D" w:rsidP="002A3D8D">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2A3D8D" w:rsidRPr="00AC6D76" w:rsidRDefault="002A3D8D" w:rsidP="002A3D8D">
      <w:pPr>
        <w:rPr>
          <w:noProof/>
        </w:rPr>
      </w:pPr>
      <w:r w:rsidRPr="00AC6D76">
        <w:rPr>
          <w:noProof/>
        </w:rPr>
        <w:t>This proposal does not affect countries that have a preferential trading agreement with the Union nor candidate countries or potential candidates for preferential agreements with the Union (e.g. Generalised System of Preferences; the African, Caribbean and Pacific group trade regime; Free Trade Agreements).</w:t>
      </w:r>
    </w:p>
    <w:p w:rsidR="002A3D8D" w:rsidRPr="002D5EE2" w:rsidRDefault="002A3D8D" w:rsidP="002A3D8D">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2A3D8D" w:rsidRPr="00AC6D76" w:rsidRDefault="002A3D8D" w:rsidP="002A3D8D">
      <w:pPr>
        <w:pBdr>
          <w:top w:val="nil"/>
          <w:left w:val="nil"/>
          <w:bottom w:val="nil"/>
          <w:right w:val="nil"/>
          <w:between w:val="nil"/>
          <w:bar w:val="nil"/>
        </w:pBdr>
        <w:spacing w:before="0" w:after="240"/>
        <w:rPr>
          <w:rFonts w:eastAsia="Arial Unicode MS"/>
          <w:noProof/>
        </w:rPr>
      </w:pPr>
      <w:r w:rsidRPr="00AC6D76">
        <w:rPr>
          <w:noProof/>
        </w:rPr>
        <w:t>The proposal is in line with Union policies on agriculture, trade, enterprise, development, environment, and external relations.</w:t>
      </w:r>
    </w:p>
    <w:p w:rsidR="002A3D8D" w:rsidRPr="002D5EE2" w:rsidRDefault="002A3D8D" w:rsidP="002A3D8D">
      <w:pPr>
        <w:pStyle w:val="ManualHeading1"/>
        <w:rPr>
          <w:noProof/>
        </w:rPr>
      </w:pPr>
      <w:r w:rsidRPr="002D5EE2">
        <w:rPr>
          <w:noProof/>
        </w:rPr>
        <w:t>2.</w:t>
      </w:r>
      <w:r w:rsidRPr="002D5EE2">
        <w:rPr>
          <w:noProof/>
        </w:rPr>
        <w:tab/>
        <w:t>LEGAL BASIS, SUBSIDIARITY AND PROPORTIONALITY</w:t>
      </w:r>
    </w:p>
    <w:p w:rsidR="002A3D8D" w:rsidRPr="002D5EE2" w:rsidRDefault="002A3D8D" w:rsidP="002A3D8D">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2A3D8D" w:rsidRPr="00AC6D76" w:rsidRDefault="002A3D8D" w:rsidP="002A3D8D">
      <w:pPr>
        <w:pBdr>
          <w:top w:val="nil"/>
          <w:left w:val="nil"/>
          <w:bottom w:val="nil"/>
          <w:right w:val="nil"/>
          <w:between w:val="nil"/>
          <w:bar w:val="nil"/>
        </w:pBdr>
        <w:spacing w:before="0" w:after="240"/>
        <w:rPr>
          <w:rFonts w:eastAsia="Arial Unicode MS"/>
          <w:noProof/>
        </w:rPr>
      </w:pPr>
      <w:r w:rsidRPr="00AC6D76">
        <w:rPr>
          <w:noProof/>
        </w:rPr>
        <w:t>The legal basis of this proposal is Article 31 of the Treaty on the Functioning of the European Union (TFEU).</w:t>
      </w:r>
    </w:p>
    <w:p w:rsidR="002A3D8D" w:rsidRPr="002D5EE2" w:rsidRDefault="002A3D8D" w:rsidP="002A3D8D">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2A3D8D" w:rsidRPr="00AC6D76" w:rsidRDefault="002A3D8D" w:rsidP="002A3D8D">
      <w:pPr>
        <w:rPr>
          <w:noProof/>
        </w:rPr>
      </w:pPr>
      <w:r w:rsidRPr="00AC6D76">
        <w:rPr>
          <w:noProof/>
        </w:rPr>
        <w:t>The proposal falls under the Union's exclusive competence. The subsidiarity principle therefore does not apply.</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Proportionality</w:t>
      </w:r>
    </w:p>
    <w:p w:rsidR="002A3D8D" w:rsidRPr="00AC6D76" w:rsidRDefault="002A3D8D" w:rsidP="002A3D8D">
      <w:pPr>
        <w:pBdr>
          <w:top w:val="nil"/>
          <w:left w:val="nil"/>
          <w:bottom w:val="nil"/>
          <w:right w:val="nil"/>
          <w:between w:val="nil"/>
          <w:bar w:val="nil"/>
        </w:pBdr>
        <w:spacing w:before="0" w:after="240"/>
        <w:rPr>
          <w:rFonts w:eastAsia="Arial Unicode MS"/>
          <w:noProof/>
        </w:rPr>
      </w:pPr>
      <w:r w:rsidRPr="00AC6D76">
        <w:rPr>
          <w:noProof/>
          <w:szCs w:val="24"/>
        </w:rPr>
        <w:t>The proposal complies with the principle of proportionality. The measures envisaged are in line with the principles for simplifying procedures for operators engaged in foreign trade, as stated in the Commission communication concerning autonomous tariff suspensions and quotas</w:t>
      </w:r>
      <w:r w:rsidRPr="006962E8">
        <w:rPr>
          <w:rStyle w:val="FootnoteReference"/>
          <w:noProof/>
        </w:rPr>
        <w:footnoteReference w:id="2"/>
      </w:r>
      <w:r w:rsidRPr="00AC6D76">
        <w:rPr>
          <w:noProof/>
          <w:szCs w:val="24"/>
        </w:rPr>
        <w:t>. This Regulation does not go beyond what is necessary to achieve the objectives pursued in accordance with Article 5(4) of the Treaty on European Union (TEU)</w:t>
      </w:r>
      <w:r w:rsidRPr="00AC6D76">
        <w:rPr>
          <w:noProof/>
        </w:rPr>
        <w:t>.</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2A3D8D" w:rsidRPr="00AC6D76" w:rsidRDefault="002A3D8D" w:rsidP="002A3D8D">
      <w:pPr>
        <w:rPr>
          <w:noProof/>
        </w:rPr>
      </w:pPr>
      <w:r w:rsidRPr="00AC6D76">
        <w:rPr>
          <w:noProof/>
        </w:rPr>
        <w:t xml:space="preserve">By virtue of Article 31 of the TFEU, "Common Customs Tariff duties </w:t>
      </w:r>
      <w:r w:rsidR="001C26A4" w:rsidRPr="001C26A4">
        <w:rPr>
          <w:noProof/>
          <w:lang w:val="en-IE"/>
        </w:rPr>
        <w:t>a</w:t>
      </w:r>
      <w:r w:rsidR="001C26A4">
        <w:rPr>
          <w:noProof/>
        </w:rPr>
        <w:t>re to</w:t>
      </w:r>
      <w:r w:rsidRPr="00AC6D76">
        <w:rPr>
          <w:noProof/>
        </w:rPr>
        <w:t xml:space="preserve"> be fixed by the Council on a proposal from the Commission". Therefore, a Council </w:t>
      </w:r>
      <w:r w:rsidR="001C26A4">
        <w:rPr>
          <w:noProof/>
        </w:rPr>
        <w:t>R</w:t>
      </w:r>
      <w:r w:rsidRPr="00AC6D76">
        <w:rPr>
          <w:noProof/>
        </w:rPr>
        <w:t xml:space="preserve">egulation is the appropriate instrument. </w:t>
      </w:r>
    </w:p>
    <w:p w:rsidR="002A3D8D" w:rsidRPr="00550536" w:rsidRDefault="002A3D8D" w:rsidP="002A3D8D">
      <w:pPr>
        <w:pStyle w:val="ManualHeading1"/>
        <w:rPr>
          <w:noProof/>
        </w:rPr>
      </w:pPr>
      <w:r w:rsidRPr="00550536">
        <w:rPr>
          <w:noProof/>
        </w:rPr>
        <w:t>3.</w:t>
      </w:r>
      <w:r w:rsidRPr="00550536">
        <w:rPr>
          <w:noProof/>
        </w:rPr>
        <w:tab/>
        <w:t>RESULTS OF EX-POST EVALUATIONS, STAKEHOLDER CONSULTATIONS AND IMPACT ASSESSMENTS</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2A3D8D" w:rsidRPr="00AC6D76" w:rsidRDefault="002A3D8D" w:rsidP="002A3D8D">
      <w:pPr>
        <w:pBdr>
          <w:top w:val="nil"/>
          <w:left w:val="nil"/>
          <w:bottom w:val="nil"/>
          <w:right w:val="nil"/>
          <w:between w:val="nil"/>
          <w:bar w:val="nil"/>
        </w:pBdr>
        <w:spacing w:before="0" w:after="240"/>
        <w:rPr>
          <w:noProof/>
        </w:rPr>
      </w:pPr>
      <w:r w:rsidRPr="00AC6D76">
        <w:rPr>
          <w:noProof/>
        </w:rPr>
        <w:t>The autonomous tariff quotas scheme was part of an evaluation study carried out in 2013 on autonomous tariff suspensions</w:t>
      </w:r>
      <w:r w:rsidRPr="006962E8">
        <w:rPr>
          <w:rStyle w:val="FootnoteReference"/>
          <w:noProof/>
        </w:rPr>
        <w:footnoteReference w:id="3"/>
      </w:r>
      <w:r w:rsidRPr="00AC6D76">
        <w:rPr>
          <w:noProof/>
        </w:rPr>
        <w:t>.</w:t>
      </w:r>
    </w:p>
    <w:p w:rsidR="002A3D8D" w:rsidRPr="00AC6D76" w:rsidRDefault="00EB147A" w:rsidP="002A3D8D">
      <w:pPr>
        <w:pBdr>
          <w:top w:val="nil"/>
          <w:left w:val="nil"/>
          <w:bottom w:val="nil"/>
          <w:right w:val="nil"/>
          <w:between w:val="nil"/>
          <w:bar w:val="nil"/>
        </w:pBdr>
        <w:spacing w:before="0" w:after="240"/>
        <w:rPr>
          <w:rFonts w:eastAsia="Arial Unicode MS"/>
          <w:noProof/>
        </w:rPr>
      </w:pPr>
      <w:r>
        <w:rPr>
          <w:noProof/>
        </w:rPr>
        <w:t>Autonomous tariff quotas and suspensions</w:t>
      </w:r>
      <w:r w:rsidR="002A3D8D" w:rsidRPr="00AC6D76">
        <w:rPr>
          <w:noProof/>
        </w:rPr>
        <w:t xml:space="preserve"> are similar, except that </w:t>
      </w:r>
      <w:r w:rsidR="002A3D8D">
        <w:rPr>
          <w:noProof/>
        </w:rPr>
        <w:t xml:space="preserve">autonomous </w:t>
      </w:r>
      <w:r w:rsidR="002A3D8D" w:rsidRPr="00AC6D76">
        <w:rPr>
          <w:noProof/>
        </w:rPr>
        <w:t xml:space="preserve">tariff quotas limit </w:t>
      </w:r>
      <w:r w:rsidR="008D634C">
        <w:rPr>
          <w:noProof/>
        </w:rPr>
        <w:t xml:space="preserve">the </w:t>
      </w:r>
      <w:r w:rsidR="002A3D8D" w:rsidRPr="00AC6D76">
        <w:rPr>
          <w:noProof/>
        </w:rPr>
        <w:t>import volumes</w:t>
      </w:r>
      <w:r w:rsidR="008D634C">
        <w:rPr>
          <w:noProof/>
        </w:rPr>
        <w:t xml:space="preserve"> that benefit from the reduced duty rates</w:t>
      </w:r>
      <w:r w:rsidR="002A3D8D">
        <w:rPr>
          <w:noProof/>
        </w:rPr>
        <w:t>, while autonomous tariff suspensions permit the total or partial waiver of the normal duties applicable to certain goods imported to the EU for an unlimited quantity</w:t>
      </w:r>
      <w:r w:rsidR="002A3D8D" w:rsidRPr="00AC6D76">
        <w:rPr>
          <w:noProof/>
        </w:rPr>
        <w:t xml:space="preserve">. The evaluation concluded that the core rationale for the scheme remains valid. The cost savings for Union businesses importing goods under the scheme can be significant. In turn, depending on the product, company and sector, these savings can have wider benefits, such as boosting competitiveness, making production methods more efficient, and creating or keeping jobs in the Union. Details of the savings of this </w:t>
      </w:r>
      <w:r w:rsidR="001C26A4">
        <w:rPr>
          <w:noProof/>
        </w:rPr>
        <w:t>R</w:t>
      </w:r>
      <w:r w:rsidR="002A3D8D" w:rsidRPr="00AC6D76">
        <w:rPr>
          <w:noProof/>
        </w:rPr>
        <w:t>egulation can be found in point 4 and in the attached legislative financial statement.</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2A3D8D" w:rsidRPr="00AC6D76" w:rsidRDefault="002A3D8D" w:rsidP="002A3D8D">
      <w:pPr>
        <w:rPr>
          <w:noProof/>
        </w:rPr>
      </w:pPr>
      <w:r w:rsidRPr="00AC6D76">
        <w:rPr>
          <w:noProof/>
        </w:rPr>
        <w:t xml:space="preserve">The </w:t>
      </w:r>
      <w:r w:rsidR="008E6F12">
        <w:rPr>
          <w:noProof/>
        </w:rPr>
        <w:t>ETQG</w:t>
      </w:r>
      <w:r w:rsidRPr="00AC6D76">
        <w:rPr>
          <w:noProof/>
        </w:rPr>
        <w:t xml:space="preserve">, which consists of delegations from all </w:t>
      </w:r>
      <w:r w:rsidR="00EB147A">
        <w:rPr>
          <w:noProof/>
        </w:rPr>
        <w:t xml:space="preserve">the EU </w:t>
      </w:r>
      <w:r w:rsidRPr="00AC6D76">
        <w:rPr>
          <w:noProof/>
        </w:rPr>
        <w:t xml:space="preserve">Member States </w:t>
      </w:r>
      <w:r w:rsidR="00EB147A">
        <w:rPr>
          <w:noProof/>
        </w:rPr>
        <w:t>and</w:t>
      </w:r>
      <w:r w:rsidR="00EB147A" w:rsidRPr="00AC6D76">
        <w:rPr>
          <w:noProof/>
        </w:rPr>
        <w:t xml:space="preserve"> </w:t>
      </w:r>
      <w:r w:rsidRPr="00FB6D44">
        <w:rPr>
          <w:noProof/>
          <w:lang w:eastAsia="en-GB"/>
        </w:rPr>
        <w:t>Türkiye</w:t>
      </w:r>
      <w:r w:rsidRPr="00AC6D76">
        <w:rPr>
          <w:noProof/>
        </w:rPr>
        <w:t xml:space="preserve">, assisted the Commission </w:t>
      </w:r>
      <w:r>
        <w:rPr>
          <w:noProof/>
        </w:rPr>
        <w:t xml:space="preserve">in the preparation of </w:t>
      </w:r>
      <w:r w:rsidRPr="00AC6D76">
        <w:rPr>
          <w:noProof/>
        </w:rPr>
        <w:t>this proposal.</w:t>
      </w:r>
    </w:p>
    <w:p w:rsidR="002A3D8D" w:rsidRPr="00AC6D76" w:rsidRDefault="002A3D8D" w:rsidP="002A3D8D">
      <w:pPr>
        <w:rPr>
          <w:noProof/>
        </w:rPr>
      </w:pPr>
      <w:r w:rsidRPr="00AC6D76">
        <w:rPr>
          <w:noProof/>
        </w:rPr>
        <w:t>The ETQG carefully assessed each request (new, or for an amendment). It particularly examined each case to ensure that it was not causing any harm to Union producers and was strengthening and consolidating the competitiveness of Union's production. The members of the ETQG carried out the assessment through discussions, and Member States consulted the concerned industries, associations, chambers of commerce and other stakeholders involved.</w:t>
      </w:r>
    </w:p>
    <w:p w:rsidR="002A3D8D" w:rsidRPr="00AC6D76" w:rsidRDefault="002A3D8D" w:rsidP="002A3D8D">
      <w:pPr>
        <w:rPr>
          <w:noProof/>
        </w:rPr>
      </w:pPr>
      <w:r w:rsidRPr="00AC6D76">
        <w:rPr>
          <w:noProof/>
        </w:rPr>
        <w:t>All listed tariff quotas were the subject of agreements or compromises reached in the discussions held at the ETQG</w:t>
      </w:r>
      <w:r w:rsidR="00EB147A">
        <w:rPr>
          <w:noProof/>
        </w:rPr>
        <w:t xml:space="preserve"> and with the other Commission services</w:t>
      </w:r>
      <w:r w:rsidRPr="00AC6D76">
        <w:rPr>
          <w:noProof/>
        </w:rPr>
        <w:t xml:space="preserve">. No potentially serious risks with irreversible consequences </w:t>
      </w:r>
      <w:r w:rsidR="001C395E">
        <w:rPr>
          <w:noProof/>
        </w:rPr>
        <w:t>were</w:t>
      </w:r>
      <w:r>
        <w:rPr>
          <w:noProof/>
        </w:rPr>
        <w:t xml:space="preserve"> identified. </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Impact assessment</w:t>
      </w:r>
    </w:p>
    <w:p w:rsidR="002A3D8D" w:rsidRPr="00AC6D76" w:rsidRDefault="002A3D8D" w:rsidP="002A3D8D">
      <w:pPr>
        <w:rPr>
          <w:noProof/>
        </w:rPr>
      </w:pPr>
      <w:r w:rsidRPr="00AC6D76">
        <w:rPr>
          <w:noProof/>
        </w:rPr>
        <w:t xml:space="preserve">The proposed amendment is of a purely technical nature and concerns only the coverage of tariff quotas listed in the Annex to Regulation (EU) No 2021/2283. </w:t>
      </w:r>
      <w:r w:rsidRPr="004C5DB6">
        <w:rPr>
          <w:noProof/>
        </w:rPr>
        <w:t xml:space="preserve">An impact assessment was not carried out because the proposed changes in the list of products that would benefit from the autonomous Common Customs Tariff </w:t>
      </w:r>
      <w:r>
        <w:rPr>
          <w:noProof/>
        </w:rPr>
        <w:t xml:space="preserve">quotas </w:t>
      </w:r>
      <w:r w:rsidRPr="004C5DB6">
        <w:rPr>
          <w:noProof/>
        </w:rPr>
        <w:t>are not expected to have significant impacts.</w:t>
      </w:r>
    </w:p>
    <w:p w:rsidR="002A3D8D" w:rsidRDefault="002A3D8D" w:rsidP="002A3D8D">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2A3D8D" w:rsidRPr="00AC6D76" w:rsidRDefault="002A3D8D" w:rsidP="002A3D8D">
      <w:pPr>
        <w:pBdr>
          <w:top w:val="nil"/>
          <w:left w:val="nil"/>
          <w:bottom w:val="nil"/>
          <w:right w:val="nil"/>
          <w:between w:val="nil"/>
          <w:bar w:val="nil"/>
        </w:pBdr>
        <w:spacing w:before="0" w:after="240"/>
        <w:rPr>
          <w:rFonts w:eastAsia="Arial Unicode MS"/>
          <w:noProof/>
        </w:rPr>
      </w:pPr>
      <w:r w:rsidRPr="00AC6D76">
        <w:rPr>
          <w:rFonts w:eastAsia="Arial Unicode MS"/>
          <w:noProof/>
        </w:rPr>
        <w:t>The proposal has no consequences on fundamental rights.</w:t>
      </w:r>
    </w:p>
    <w:p w:rsidR="00401466" w:rsidRDefault="00401466">
      <w:pPr>
        <w:pStyle w:val="ManualHeading1"/>
        <w:rPr>
          <w:noProof/>
        </w:rPr>
      </w:pPr>
      <w:r w:rsidRPr="00550536">
        <w:rPr>
          <w:noProof/>
        </w:rPr>
        <w:t>4.</w:t>
      </w:r>
      <w:r w:rsidRPr="00550536">
        <w:rPr>
          <w:noProof/>
        </w:rPr>
        <w:tab/>
        <w:t>BUDGETARY IMPLICATIONS</w:t>
      </w:r>
    </w:p>
    <w:p w:rsidR="00933E03" w:rsidRPr="00933E03" w:rsidRDefault="00CE10DB" w:rsidP="00933E03">
      <w:pPr>
        <w:pStyle w:val="ManualHeading1"/>
        <w:ind w:left="0" w:firstLine="0"/>
        <w:rPr>
          <w:rFonts w:eastAsia="Arial Unicode MS"/>
          <w:b w:val="0"/>
          <w:smallCaps w:val="0"/>
          <w:noProof/>
        </w:rPr>
      </w:pPr>
      <w:r w:rsidRPr="00EC3EF1">
        <w:rPr>
          <w:rFonts w:eastAsia="Arial Unicode MS"/>
          <w:b w:val="0"/>
          <w:smallCaps w:val="0"/>
          <w:noProof/>
        </w:rPr>
        <w:t>This proposal has no financial impact on expenditure but has a financial impact on revenue.</w:t>
      </w:r>
      <w:r w:rsidR="00EC3EF1">
        <w:rPr>
          <w:rFonts w:eastAsia="Arial Unicode MS"/>
          <w:b w:val="0"/>
          <w:smallCaps w:val="0"/>
          <w:noProof/>
        </w:rPr>
        <w:t xml:space="preserve"> </w:t>
      </w:r>
      <w:r w:rsidR="00933E03">
        <w:rPr>
          <w:rFonts w:eastAsia="Arial Unicode MS"/>
          <w:b w:val="0"/>
          <w:smallCaps w:val="0"/>
          <w:noProof/>
        </w:rPr>
        <w:t xml:space="preserve">The </w:t>
      </w:r>
      <w:r w:rsidR="001C26A4">
        <w:rPr>
          <w:rFonts w:eastAsia="Arial Unicode MS"/>
          <w:b w:val="0"/>
          <w:smallCaps w:val="0"/>
          <w:noProof/>
        </w:rPr>
        <w:t xml:space="preserve">annex contains </w:t>
      </w:r>
      <w:r w:rsidR="003A6B84">
        <w:rPr>
          <w:rFonts w:eastAsia="Arial Unicode MS"/>
          <w:b w:val="0"/>
          <w:smallCaps w:val="0"/>
          <w:noProof/>
        </w:rPr>
        <w:t>four</w:t>
      </w:r>
      <w:r w:rsidR="001C26A4">
        <w:rPr>
          <w:rFonts w:eastAsia="Arial Unicode MS"/>
          <w:b w:val="0"/>
          <w:smallCaps w:val="0"/>
          <w:noProof/>
        </w:rPr>
        <w:t xml:space="preserve"> new products. The </w:t>
      </w:r>
      <w:r w:rsidR="00933E03">
        <w:rPr>
          <w:rFonts w:eastAsia="Arial Unicode MS"/>
          <w:b w:val="0"/>
          <w:smallCaps w:val="0"/>
          <w:noProof/>
        </w:rPr>
        <w:t xml:space="preserve">uncollected duties corresponding to the </w:t>
      </w:r>
      <w:r w:rsidR="001C26A4">
        <w:rPr>
          <w:rFonts w:eastAsia="Arial Unicode MS"/>
          <w:b w:val="0"/>
          <w:smallCaps w:val="0"/>
          <w:noProof/>
        </w:rPr>
        <w:t>respective</w:t>
      </w:r>
      <w:r w:rsidR="00933E03">
        <w:rPr>
          <w:rFonts w:eastAsia="Arial Unicode MS"/>
          <w:b w:val="0"/>
          <w:smallCaps w:val="0"/>
          <w:noProof/>
        </w:rPr>
        <w:t xml:space="preserve"> tariff quotas </w:t>
      </w:r>
      <w:r w:rsidR="001C26A4" w:rsidRPr="001C26A4">
        <w:rPr>
          <w:rFonts w:eastAsia="Arial Unicode MS"/>
          <w:b w:val="0"/>
          <w:smallCaps w:val="0"/>
          <w:noProof/>
        </w:rPr>
        <w:t>are calculated on the basis of requesting Member State projections for 202</w:t>
      </w:r>
      <w:r w:rsidR="001C26A4">
        <w:rPr>
          <w:rFonts w:eastAsia="Arial Unicode MS"/>
          <w:b w:val="0"/>
          <w:smallCaps w:val="0"/>
          <w:noProof/>
        </w:rPr>
        <w:t>6</w:t>
      </w:r>
      <w:r w:rsidR="001C26A4" w:rsidRPr="004116F1">
        <w:rPr>
          <w:rFonts w:eastAsia="Arial Unicode MS"/>
          <w:b w:val="0"/>
          <w:smallCaps w:val="0"/>
          <w:noProof/>
        </w:rPr>
        <w:t xml:space="preserve">. </w:t>
      </w:r>
      <w:r w:rsidR="004116F1" w:rsidRPr="004116F1">
        <w:rPr>
          <w:rFonts w:eastAsia="Arial Unicode MS"/>
          <w:b w:val="0"/>
          <w:smallCaps w:val="0"/>
          <w:noProof/>
        </w:rPr>
        <w:t>T</w:t>
      </w:r>
      <w:r w:rsidR="001C26A4" w:rsidRPr="004116F1">
        <w:rPr>
          <w:rFonts w:eastAsia="Arial Unicode MS"/>
          <w:b w:val="0"/>
          <w:smallCaps w:val="0"/>
          <w:noProof/>
        </w:rPr>
        <w:t xml:space="preserve">he impact on the collection of customs duties is estimated at </w:t>
      </w:r>
      <w:r w:rsidR="00933E03" w:rsidRPr="004116F1">
        <w:rPr>
          <w:rFonts w:eastAsia="Arial Unicode MS"/>
          <w:b w:val="0"/>
          <w:smallCaps w:val="0"/>
          <w:noProof/>
        </w:rPr>
        <w:t xml:space="preserve">EUR </w:t>
      </w:r>
      <w:r w:rsidR="004116F1" w:rsidRPr="004116F1">
        <w:rPr>
          <w:rFonts w:eastAsia="Arial Unicode MS"/>
          <w:b w:val="0"/>
          <w:smallCaps w:val="0"/>
          <w:noProof/>
        </w:rPr>
        <w:t>7</w:t>
      </w:r>
      <w:r w:rsidR="00763673">
        <w:rPr>
          <w:rFonts w:eastAsia="Arial Unicode MS"/>
          <w:b w:val="0"/>
          <w:smallCaps w:val="0"/>
          <w:noProof/>
        </w:rPr>
        <w:t>,1</w:t>
      </w:r>
      <w:r w:rsidR="00933E03" w:rsidRPr="004116F1">
        <w:rPr>
          <w:rFonts w:eastAsia="Arial Unicode MS"/>
          <w:b w:val="0"/>
          <w:smallCaps w:val="0"/>
          <w:noProof/>
        </w:rPr>
        <w:t xml:space="preserve"> million per year. The </w:t>
      </w:r>
      <w:r w:rsidR="001C26A4" w:rsidRPr="004116F1">
        <w:rPr>
          <w:rFonts w:eastAsia="Arial Unicode MS"/>
          <w:b w:val="0"/>
          <w:smallCaps w:val="0"/>
          <w:noProof/>
        </w:rPr>
        <w:t xml:space="preserve">overall </w:t>
      </w:r>
      <w:r w:rsidR="00EE022D">
        <w:rPr>
          <w:rFonts w:eastAsia="Arial Unicode MS"/>
          <w:b w:val="0"/>
          <w:smallCaps w:val="0"/>
          <w:noProof/>
        </w:rPr>
        <w:t>negative</w:t>
      </w:r>
      <w:r w:rsidR="00933E03" w:rsidRPr="004116F1">
        <w:rPr>
          <w:rFonts w:eastAsia="Arial Unicode MS"/>
          <w:b w:val="0"/>
          <w:smallCaps w:val="0"/>
          <w:noProof/>
        </w:rPr>
        <w:t xml:space="preserve"> effect on the budget’s traditional own resources is EUR </w:t>
      </w:r>
      <w:r w:rsidR="00763673">
        <w:rPr>
          <w:rFonts w:eastAsia="Arial Unicode MS"/>
          <w:b w:val="0"/>
          <w:smallCaps w:val="0"/>
          <w:noProof/>
        </w:rPr>
        <w:t>5,4</w:t>
      </w:r>
      <w:r w:rsidR="00933E03" w:rsidRPr="004116F1">
        <w:rPr>
          <w:rFonts w:eastAsia="Arial Unicode MS"/>
          <w:b w:val="0"/>
          <w:smallCaps w:val="0"/>
          <w:noProof/>
        </w:rPr>
        <w:t xml:space="preserve"> million per year (i.e. 75 % of the total). The legislative financial statement sets out the budgetary implications</w:t>
      </w:r>
      <w:r w:rsidR="00933E03" w:rsidRPr="00933E03">
        <w:rPr>
          <w:rFonts w:eastAsia="Arial Unicode MS"/>
          <w:b w:val="0"/>
          <w:smallCaps w:val="0"/>
          <w:noProof/>
        </w:rPr>
        <w:t xml:space="preserve"> of the proposal in greater detail.</w:t>
      </w:r>
    </w:p>
    <w:p w:rsidR="00401466" w:rsidRPr="00AB1F03" w:rsidRDefault="00401466">
      <w:pPr>
        <w:pStyle w:val="ManualHeading1"/>
        <w:rPr>
          <w:noProof/>
        </w:rPr>
      </w:pPr>
      <w:r w:rsidRPr="00AB1F03">
        <w:rPr>
          <w:noProof/>
        </w:rPr>
        <w:t>5.</w:t>
      </w:r>
      <w:r w:rsidRPr="00AB1F03">
        <w:rPr>
          <w:noProof/>
        </w:rPr>
        <w:tab/>
        <w:t>OTHER ELEMENTS</w:t>
      </w:r>
    </w:p>
    <w:p w:rsidR="00401466" w:rsidRDefault="00401466">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01466" w:rsidRDefault="00401466" w:rsidP="00401466">
      <w:pPr>
        <w:pBdr>
          <w:top w:val="nil"/>
          <w:left w:val="nil"/>
          <w:bottom w:val="nil"/>
          <w:right w:val="nil"/>
          <w:between w:val="nil"/>
          <w:bar w:val="nil"/>
        </w:pBdr>
        <w:spacing w:before="0" w:after="240"/>
        <w:rPr>
          <w:rFonts w:eastAsia="Arial Unicode MS"/>
          <w:noProof/>
        </w:rPr>
      </w:pPr>
      <w:r w:rsidRPr="00AC6D76">
        <w:rPr>
          <w:noProof/>
        </w:rPr>
        <w:t xml:space="preserve">The </w:t>
      </w:r>
      <w:r w:rsidR="00BC59B9">
        <w:rPr>
          <w:noProof/>
        </w:rPr>
        <w:t xml:space="preserve">proposed </w:t>
      </w:r>
      <w:r w:rsidRPr="00AC6D76">
        <w:rPr>
          <w:noProof/>
        </w:rPr>
        <w:t xml:space="preserve">measures are managed within the framework of the Integrated Tariff of the European Union </w:t>
      </w:r>
      <w:r>
        <w:rPr>
          <w:noProof/>
        </w:rPr>
        <w:t>“</w:t>
      </w:r>
      <w:r w:rsidRPr="00AC6D76">
        <w:rPr>
          <w:noProof/>
        </w:rPr>
        <w:t>TARIC</w:t>
      </w:r>
      <w:r>
        <w:rPr>
          <w:noProof/>
        </w:rPr>
        <w:t>”</w:t>
      </w:r>
      <w:r w:rsidRPr="00AC6D76">
        <w:rPr>
          <w:noProof/>
        </w:rPr>
        <w:t xml:space="preserve"> (they are integrated in TARIC </w:t>
      </w:r>
      <w:r>
        <w:rPr>
          <w:noProof/>
        </w:rPr>
        <w:t>and</w:t>
      </w:r>
      <w:r w:rsidRPr="00AC6D76">
        <w:rPr>
          <w:noProof/>
        </w:rPr>
        <w:t xml:space="preserve"> managed by </w:t>
      </w:r>
      <w:r>
        <w:rPr>
          <w:noProof/>
        </w:rPr>
        <w:t xml:space="preserve">the </w:t>
      </w:r>
      <w:r w:rsidRPr="00AC6D76">
        <w:rPr>
          <w:noProof/>
        </w:rPr>
        <w:t>QUOTA</w:t>
      </w:r>
      <w:r>
        <w:rPr>
          <w:noProof/>
        </w:rPr>
        <w:t xml:space="preserve"> database</w:t>
      </w:r>
      <w:r w:rsidRPr="00AC6D76">
        <w:rPr>
          <w:noProof/>
        </w:rPr>
        <w:t>) and applied by the Member States’ customs administrations.</w:t>
      </w:r>
    </w:p>
    <w:p w:rsidR="00401466" w:rsidRPr="006F770D" w:rsidRDefault="00401466">
      <w:pPr>
        <w:rPr>
          <w:noProof/>
        </w:rPr>
        <w:sectPr w:rsidR="00401466" w:rsidRPr="006F770D" w:rsidSect="0004794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6110ED" w:rsidRDefault="00D1249E">
      <w:pPr>
        <w:pStyle w:val="Rfrenceinterinstitutionnelle"/>
        <w:rPr>
          <w:noProof/>
        </w:rPr>
      </w:pPr>
      <w:r>
        <w:rPr>
          <w:noProof/>
        </w:rPr>
        <w:lastRenderedPageBreak/>
        <w:t>2026/0096 (NLE)</w:t>
      </w:r>
    </w:p>
    <w:p w:rsidR="00401466" w:rsidRPr="006F770D" w:rsidRDefault="000225E7" w:rsidP="000225E7">
      <w:pPr>
        <w:pStyle w:val="Statut"/>
        <w:rPr>
          <w:noProof/>
        </w:rPr>
      </w:pPr>
      <w:r w:rsidRPr="000225E7">
        <w:rPr>
          <w:noProof/>
        </w:rPr>
        <w:t>Proposal for a</w:t>
      </w:r>
    </w:p>
    <w:p w:rsidR="00401466" w:rsidRPr="006F770D" w:rsidRDefault="000225E7" w:rsidP="000225E7">
      <w:pPr>
        <w:pStyle w:val="Typedudocument"/>
        <w:rPr>
          <w:noProof/>
        </w:rPr>
      </w:pPr>
      <w:r w:rsidRPr="000225E7">
        <w:rPr>
          <w:noProof/>
        </w:rPr>
        <w:t>COUNCIL REGULATION</w:t>
      </w:r>
    </w:p>
    <w:p w:rsidR="0005332B" w:rsidRPr="0005332B" w:rsidRDefault="000225E7" w:rsidP="000225E7">
      <w:pPr>
        <w:pStyle w:val="Titreobjet"/>
        <w:rPr>
          <w:noProof/>
        </w:rPr>
      </w:pPr>
      <w:r w:rsidRPr="000225E7">
        <w:rPr>
          <w:noProof/>
        </w:rPr>
        <w:t>amending Regulation (EU) 2021/2283 opening and providing for the management of autonomous tariff quotas of the Union for certain agricultural and industrial products</w:t>
      </w:r>
    </w:p>
    <w:p w:rsidR="00401466" w:rsidRPr="006F770D" w:rsidRDefault="00401466">
      <w:pPr>
        <w:pStyle w:val="Institutionquiagit"/>
        <w:rPr>
          <w:noProof/>
        </w:rPr>
      </w:pPr>
      <w:r w:rsidRPr="006F770D">
        <w:rPr>
          <w:noProof/>
        </w:rPr>
        <w:t>THE COUNCIL OF THE EUROPEAN UNION,</w:t>
      </w:r>
    </w:p>
    <w:p w:rsidR="00401466" w:rsidRPr="006F770D" w:rsidRDefault="00401466">
      <w:pPr>
        <w:rPr>
          <w:noProof/>
        </w:rPr>
      </w:pPr>
      <w:r w:rsidRPr="006F770D">
        <w:rPr>
          <w:noProof/>
        </w:rPr>
        <w:t>Having regard to the Treaty on the Functioning of the European U</w:t>
      </w:r>
      <w:r w:rsidR="007C265A">
        <w:rPr>
          <w:noProof/>
        </w:rPr>
        <w:t>nion, and in particular Article 31</w:t>
      </w:r>
      <w:r w:rsidRPr="006F770D">
        <w:rPr>
          <w:noProof/>
        </w:rPr>
        <w:t xml:space="preserve"> thereof,</w:t>
      </w:r>
    </w:p>
    <w:p w:rsidR="00401466" w:rsidRPr="006F770D" w:rsidRDefault="00401466">
      <w:pPr>
        <w:rPr>
          <w:noProof/>
        </w:rPr>
      </w:pPr>
      <w:r w:rsidRPr="006F770D">
        <w:rPr>
          <w:noProof/>
        </w:rPr>
        <w:t>Having regard to the proposal from the European Commission,</w:t>
      </w:r>
    </w:p>
    <w:p w:rsidR="00401466" w:rsidRPr="006F770D" w:rsidRDefault="00401466">
      <w:pPr>
        <w:rPr>
          <w:noProof/>
        </w:rPr>
      </w:pPr>
      <w:r w:rsidRPr="006F770D">
        <w:rPr>
          <w:noProof/>
        </w:rPr>
        <w:t>Whereas:</w:t>
      </w:r>
    </w:p>
    <w:p w:rsidR="008B3EEE" w:rsidRPr="00EF592C" w:rsidRDefault="008B3EEE" w:rsidP="00597AE1">
      <w:pPr>
        <w:pStyle w:val="ManualConsidrant"/>
        <w:rPr>
          <w:noProof/>
        </w:rPr>
      </w:pPr>
      <w:r>
        <w:rPr>
          <w:noProof/>
        </w:rPr>
        <w:t>(1)</w:t>
      </w:r>
      <w:r>
        <w:rPr>
          <w:noProof/>
        </w:rPr>
        <w:tab/>
      </w:r>
      <w:r w:rsidRPr="00071FC0">
        <w:rPr>
          <w:noProof/>
        </w:rPr>
        <w:t xml:space="preserve">In order to ensure a sufficient supply of certain agricultural and industrial products </w:t>
      </w:r>
      <w:r w:rsidR="00310420">
        <w:rPr>
          <w:noProof/>
        </w:rPr>
        <w:t>that</w:t>
      </w:r>
      <w:r w:rsidRPr="00071FC0">
        <w:rPr>
          <w:noProof/>
        </w:rPr>
        <w:t xml:space="preserve"> are produced in insufficient quantities in the Union and thereby avoid any disturbances on the market for </w:t>
      </w:r>
      <w:r w:rsidRPr="00EF592C">
        <w:rPr>
          <w:noProof/>
        </w:rPr>
        <w:t>those products, autonomous tariff quotas of the Union (</w:t>
      </w:r>
      <w:r w:rsidRPr="00EF592C">
        <w:rPr>
          <w:noProof/>
          <w:lang w:val="en-IE"/>
        </w:rPr>
        <w:t>‘quotas’</w:t>
      </w:r>
      <w:r w:rsidRPr="00EF592C">
        <w:rPr>
          <w:noProof/>
        </w:rPr>
        <w:t>) were opened by Council Regulation (EU) 2021/2283</w:t>
      </w:r>
      <w:r w:rsidRPr="00CC3660">
        <w:rPr>
          <w:rStyle w:val="FootnoteReference"/>
          <w:noProof/>
        </w:rPr>
        <w:footnoteReference w:id="4"/>
      </w:r>
      <w:r w:rsidRPr="00EF592C">
        <w:rPr>
          <w:noProof/>
        </w:rPr>
        <w:t>. Within those quotas, products can be imported into the Union at reduced or zero duty rates.</w:t>
      </w:r>
    </w:p>
    <w:p w:rsidR="008B3EEE" w:rsidRPr="00EF592C" w:rsidRDefault="008B3EEE" w:rsidP="008B3EEE">
      <w:pPr>
        <w:pStyle w:val="ManualConsidrant"/>
        <w:rPr>
          <w:noProof/>
        </w:rPr>
      </w:pPr>
      <w:r>
        <w:rPr>
          <w:noProof/>
        </w:rPr>
        <w:t>(2)</w:t>
      </w:r>
      <w:r>
        <w:rPr>
          <w:noProof/>
        </w:rPr>
        <w:tab/>
      </w:r>
      <w:r w:rsidRPr="00EF592C">
        <w:rPr>
          <w:noProof/>
        </w:rPr>
        <w:t xml:space="preserve">As it is in the Union’s interest to ensure an adequate supply of certain industrial products, and having regard to the fact that identical, equivalent or substitute products are not produced in sufficient quantities within the Union, it is necessary to open new quotas with order numbers </w:t>
      </w:r>
      <w:r w:rsidR="003E37C6" w:rsidRPr="000B5BEB">
        <w:rPr>
          <w:noProof/>
        </w:rPr>
        <w:t>09.2</w:t>
      </w:r>
      <w:r w:rsidR="000B5BEB" w:rsidRPr="000B5BEB">
        <w:rPr>
          <w:noProof/>
        </w:rPr>
        <w:t>517</w:t>
      </w:r>
      <w:r w:rsidRPr="000B5BEB">
        <w:rPr>
          <w:noProof/>
        </w:rPr>
        <w:t xml:space="preserve">, </w:t>
      </w:r>
      <w:r w:rsidR="003E37C6" w:rsidRPr="000B5BEB">
        <w:rPr>
          <w:noProof/>
        </w:rPr>
        <w:t>09.2</w:t>
      </w:r>
      <w:r w:rsidR="000B5BEB" w:rsidRPr="000B5BEB">
        <w:rPr>
          <w:noProof/>
        </w:rPr>
        <w:t>516, 09.2518 and 09.2519</w:t>
      </w:r>
      <w:r w:rsidR="00E62170" w:rsidRPr="000B5BEB">
        <w:rPr>
          <w:noProof/>
        </w:rPr>
        <w:t xml:space="preserve"> </w:t>
      </w:r>
      <w:r w:rsidR="009A5B3E" w:rsidRPr="000B5BEB">
        <w:rPr>
          <w:noProof/>
        </w:rPr>
        <w:t xml:space="preserve">at zero duty rates </w:t>
      </w:r>
      <w:r w:rsidRPr="000B5BEB">
        <w:rPr>
          <w:noProof/>
        </w:rPr>
        <w:t>for appropriate quantities of those products.</w:t>
      </w:r>
    </w:p>
    <w:p w:rsidR="00E62170" w:rsidRPr="007C737F" w:rsidRDefault="00E80CEB" w:rsidP="00E62170">
      <w:pPr>
        <w:pStyle w:val="ManualConsidrant"/>
        <w:rPr>
          <w:noProof/>
        </w:rPr>
      </w:pPr>
      <w:r>
        <w:rPr>
          <w:noProof/>
        </w:rPr>
        <w:t>(3)</w:t>
      </w:r>
      <w:r>
        <w:rPr>
          <w:noProof/>
        </w:rPr>
        <w:tab/>
      </w:r>
      <w:bookmarkStart w:id="3" w:name="_Hlk208432715"/>
      <w:r w:rsidRPr="00EF592C">
        <w:rPr>
          <w:noProof/>
        </w:rPr>
        <w:t xml:space="preserve">As the scope of the quotas with order </w:t>
      </w:r>
      <w:r w:rsidRPr="007C737F">
        <w:rPr>
          <w:noProof/>
        </w:rPr>
        <w:t>numbers 09.</w:t>
      </w:r>
      <w:r w:rsidR="007C737F" w:rsidRPr="007C737F">
        <w:rPr>
          <w:noProof/>
        </w:rPr>
        <w:t xml:space="preserve">2769 </w:t>
      </w:r>
      <w:r w:rsidRPr="007C737F">
        <w:rPr>
          <w:noProof/>
        </w:rPr>
        <w:t>and 09.</w:t>
      </w:r>
      <w:r w:rsidR="00FB0C99" w:rsidRPr="007C737F">
        <w:rPr>
          <w:noProof/>
        </w:rPr>
        <w:t>20</w:t>
      </w:r>
      <w:r w:rsidR="007C737F" w:rsidRPr="007C737F">
        <w:rPr>
          <w:noProof/>
        </w:rPr>
        <w:t>29</w:t>
      </w:r>
      <w:r w:rsidR="00FB0C99" w:rsidRPr="007C737F">
        <w:rPr>
          <w:noProof/>
        </w:rPr>
        <w:t xml:space="preserve"> </w:t>
      </w:r>
      <w:r w:rsidRPr="007C737F">
        <w:rPr>
          <w:noProof/>
        </w:rPr>
        <w:t xml:space="preserve">has become inadequate to meet the needs of economic operators within the Union, the description of the products covered by those quotas should be </w:t>
      </w:r>
      <w:r w:rsidR="00137F59" w:rsidRPr="007C737F">
        <w:rPr>
          <w:noProof/>
        </w:rPr>
        <w:t>modified</w:t>
      </w:r>
      <w:r w:rsidRPr="007C737F">
        <w:rPr>
          <w:noProof/>
        </w:rPr>
        <w:t>. Additionally, the TARIC code</w:t>
      </w:r>
      <w:r w:rsidR="00215C4F" w:rsidRPr="007C737F">
        <w:rPr>
          <w:noProof/>
        </w:rPr>
        <w:t>s</w:t>
      </w:r>
      <w:r w:rsidRPr="007C737F">
        <w:rPr>
          <w:noProof/>
        </w:rPr>
        <w:t xml:space="preserve"> for the product</w:t>
      </w:r>
      <w:r w:rsidR="00024AD4" w:rsidRPr="007C737F">
        <w:rPr>
          <w:noProof/>
        </w:rPr>
        <w:t>s</w:t>
      </w:r>
      <w:r w:rsidRPr="007C737F">
        <w:rPr>
          <w:noProof/>
        </w:rPr>
        <w:t xml:space="preserve"> with </w:t>
      </w:r>
      <w:r w:rsidR="008934D1" w:rsidRPr="007C737F">
        <w:rPr>
          <w:noProof/>
        </w:rPr>
        <w:t xml:space="preserve">those </w:t>
      </w:r>
      <w:r w:rsidR="00FB0C99" w:rsidRPr="007C737F">
        <w:rPr>
          <w:noProof/>
        </w:rPr>
        <w:t xml:space="preserve">quota order </w:t>
      </w:r>
      <w:r w:rsidR="008934D1" w:rsidRPr="007C737F">
        <w:rPr>
          <w:noProof/>
        </w:rPr>
        <w:t>numbers</w:t>
      </w:r>
      <w:r w:rsidRPr="007C737F">
        <w:rPr>
          <w:noProof/>
        </w:rPr>
        <w:t xml:space="preserve"> should be modified</w:t>
      </w:r>
      <w:bookmarkEnd w:id="3"/>
      <w:r w:rsidR="00E62170" w:rsidRPr="007C737F">
        <w:rPr>
          <w:noProof/>
        </w:rPr>
        <w:t>.</w:t>
      </w:r>
    </w:p>
    <w:p w:rsidR="008B3EEE" w:rsidRPr="00EF592C" w:rsidRDefault="00E80CEB" w:rsidP="00936E88">
      <w:pPr>
        <w:pStyle w:val="ManualConsidrant"/>
        <w:rPr>
          <w:noProof/>
        </w:rPr>
      </w:pPr>
      <w:r>
        <w:rPr>
          <w:noProof/>
        </w:rPr>
        <w:t>(4)</w:t>
      </w:r>
      <w:r>
        <w:rPr>
          <w:noProof/>
        </w:rPr>
        <w:tab/>
      </w:r>
      <w:bookmarkStart w:id="4" w:name="_Hlk208432959"/>
      <w:r w:rsidRPr="00EF592C">
        <w:rPr>
          <w:noProof/>
          <w:lang w:bidi="en-US"/>
        </w:rPr>
        <w:t xml:space="preserve">As </w:t>
      </w:r>
      <w:r w:rsidR="00A838FC">
        <w:rPr>
          <w:noProof/>
          <w:lang w:bidi="en-US"/>
        </w:rPr>
        <w:t>it is</w:t>
      </w:r>
      <w:r w:rsidRPr="00EF592C">
        <w:rPr>
          <w:noProof/>
          <w:lang w:bidi="en-US"/>
        </w:rPr>
        <w:t xml:space="preserve"> in the Union’s interest to ensure an adequate supply of a certain industrial product, the volume of the quota with order </w:t>
      </w:r>
      <w:r w:rsidRPr="007C737F">
        <w:rPr>
          <w:noProof/>
          <w:lang w:bidi="en-US"/>
        </w:rPr>
        <w:t>number 09.2</w:t>
      </w:r>
      <w:r w:rsidR="007C737F" w:rsidRPr="007C737F">
        <w:rPr>
          <w:noProof/>
          <w:lang w:bidi="en-US"/>
        </w:rPr>
        <w:t>922</w:t>
      </w:r>
      <w:r w:rsidRPr="007C737F">
        <w:rPr>
          <w:noProof/>
          <w:lang w:bidi="en-US"/>
        </w:rPr>
        <w:t xml:space="preserve"> should be increased</w:t>
      </w:r>
      <w:r w:rsidR="008B3EEE" w:rsidRPr="007C737F">
        <w:rPr>
          <w:noProof/>
          <w:lang w:bidi="en-US"/>
        </w:rPr>
        <w:t>.</w:t>
      </w:r>
    </w:p>
    <w:p w:rsidR="008B3EEE" w:rsidRPr="00EF592C" w:rsidRDefault="008B3EEE" w:rsidP="007E55B7">
      <w:pPr>
        <w:pStyle w:val="ManualConsidrant"/>
        <w:rPr>
          <w:noProof/>
        </w:rPr>
      </w:pPr>
      <w:r>
        <w:rPr>
          <w:noProof/>
        </w:rPr>
        <w:t>(5)</w:t>
      </w:r>
      <w:r>
        <w:rPr>
          <w:noProof/>
        </w:rPr>
        <w:tab/>
      </w:r>
      <w:bookmarkStart w:id="5" w:name="_Hlk208493397"/>
      <w:bookmarkEnd w:id="4"/>
      <w:r w:rsidRPr="00EF592C">
        <w:rPr>
          <w:noProof/>
          <w:lang w:val="en-US" w:bidi="en-US"/>
        </w:rPr>
        <w:t xml:space="preserve">As it is no </w:t>
      </w:r>
      <w:r w:rsidRPr="00AF64E1">
        <w:rPr>
          <w:noProof/>
          <w:lang w:val="en-US" w:bidi="en-US"/>
        </w:rPr>
        <w:t>longer in the Union’s interest to maintain the quota</w:t>
      </w:r>
      <w:r w:rsidR="009076F3" w:rsidRPr="00AF64E1">
        <w:rPr>
          <w:noProof/>
          <w:lang w:val="en-US" w:bidi="en-US"/>
        </w:rPr>
        <w:t>s</w:t>
      </w:r>
      <w:r w:rsidRPr="00AF64E1">
        <w:rPr>
          <w:noProof/>
          <w:lang w:val="en-US" w:bidi="en-US"/>
        </w:rPr>
        <w:t xml:space="preserve"> with order number</w:t>
      </w:r>
      <w:r w:rsidR="009076F3" w:rsidRPr="00AF64E1">
        <w:rPr>
          <w:noProof/>
          <w:lang w:val="en-US" w:bidi="en-US"/>
        </w:rPr>
        <w:t>s</w:t>
      </w:r>
      <w:r w:rsidRPr="00AF64E1">
        <w:rPr>
          <w:noProof/>
          <w:lang w:val="en-US" w:bidi="en-US"/>
        </w:rPr>
        <w:t xml:space="preserve"> </w:t>
      </w:r>
      <w:r w:rsidR="00AF64E1" w:rsidRPr="00AF64E1">
        <w:rPr>
          <w:noProof/>
          <w:lang w:val="en-US"/>
        </w:rPr>
        <w:t xml:space="preserve">09.2928 and </w:t>
      </w:r>
      <w:r w:rsidR="00AD5D8A" w:rsidRPr="00AF64E1">
        <w:rPr>
          <w:noProof/>
        </w:rPr>
        <w:t>09.</w:t>
      </w:r>
      <w:r w:rsidR="00F07C45" w:rsidRPr="00AF64E1">
        <w:rPr>
          <w:noProof/>
        </w:rPr>
        <w:t>2</w:t>
      </w:r>
      <w:r w:rsidR="00AF64E1" w:rsidRPr="00AF64E1">
        <w:rPr>
          <w:noProof/>
        </w:rPr>
        <w:t>551</w:t>
      </w:r>
      <w:r w:rsidR="00380F1A" w:rsidRPr="00AF64E1">
        <w:rPr>
          <w:noProof/>
        </w:rPr>
        <w:t>,</w:t>
      </w:r>
      <w:r w:rsidR="009076F3" w:rsidRPr="00AF64E1">
        <w:rPr>
          <w:noProof/>
        </w:rPr>
        <w:t xml:space="preserve"> </w:t>
      </w:r>
      <w:r w:rsidRPr="00AF64E1">
        <w:rPr>
          <w:noProof/>
        </w:rPr>
        <w:t>t</w:t>
      </w:r>
      <w:r w:rsidR="009076F3" w:rsidRPr="00AF64E1">
        <w:rPr>
          <w:noProof/>
        </w:rPr>
        <w:t>h</w:t>
      </w:r>
      <w:r w:rsidR="003A7802" w:rsidRPr="00AF64E1">
        <w:rPr>
          <w:noProof/>
        </w:rPr>
        <w:t>o</w:t>
      </w:r>
      <w:r w:rsidR="009076F3" w:rsidRPr="00AF64E1">
        <w:rPr>
          <w:noProof/>
        </w:rPr>
        <w:t>se</w:t>
      </w:r>
      <w:r w:rsidRPr="00EF592C">
        <w:rPr>
          <w:noProof/>
        </w:rPr>
        <w:t xml:space="preserve"> quota</w:t>
      </w:r>
      <w:r w:rsidR="00380F1A" w:rsidRPr="00EF592C">
        <w:rPr>
          <w:noProof/>
        </w:rPr>
        <w:t>s</w:t>
      </w:r>
      <w:r w:rsidRPr="00EF592C">
        <w:rPr>
          <w:noProof/>
        </w:rPr>
        <w:t xml:space="preserve"> </w:t>
      </w:r>
      <w:r w:rsidRPr="00EF592C">
        <w:rPr>
          <w:rFonts w:eastAsia="Times New Roman"/>
          <w:noProof/>
          <w:lang w:val="en-US" w:bidi="en-US"/>
        </w:rPr>
        <w:t>should be closed.</w:t>
      </w:r>
    </w:p>
    <w:bookmarkEnd w:id="5"/>
    <w:p w:rsidR="008B3EEE" w:rsidRPr="00EF592C" w:rsidRDefault="008B3EEE" w:rsidP="008B3EEE">
      <w:pPr>
        <w:pStyle w:val="ManualConsidrant"/>
        <w:rPr>
          <w:noProof/>
        </w:rPr>
      </w:pPr>
      <w:r>
        <w:rPr>
          <w:noProof/>
        </w:rPr>
        <w:t>(6)</w:t>
      </w:r>
      <w:r>
        <w:rPr>
          <w:noProof/>
        </w:rPr>
        <w:tab/>
      </w:r>
      <w:r w:rsidRPr="00EF592C">
        <w:rPr>
          <w:noProof/>
        </w:rPr>
        <w:t>Regulation (EU) 2021/2283 should therefore be amended accordingly.</w:t>
      </w:r>
    </w:p>
    <w:p w:rsidR="008B3EEE" w:rsidRPr="00EF592C" w:rsidRDefault="008B3EEE" w:rsidP="008B3EEE">
      <w:pPr>
        <w:pStyle w:val="ManualConsidrant"/>
        <w:rPr>
          <w:noProof/>
        </w:rPr>
      </w:pPr>
      <w:r>
        <w:rPr>
          <w:noProof/>
        </w:rPr>
        <w:t>(7)</w:t>
      </w:r>
      <w:r>
        <w:rPr>
          <w:noProof/>
        </w:rPr>
        <w:tab/>
      </w:r>
      <w:r w:rsidRPr="00EF592C">
        <w:rPr>
          <w:noProof/>
        </w:rPr>
        <w:t xml:space="preserve">In order to avoid any interruption in the application of the quota scheme and to comply with the guidelines set out in the </w:t>
      </w:r>
      <w:r w:rsidR="00B90D41" w:rsidRPr="00EF592C">
        <w:rPr>
          <w:noProof/>
        </w:rPr>
        <w:t xml:space="preserve">Communication </w:t>
      </w:r>
      <w:r w:rsidRPr="00EF592C">
        <w:rPr>
          <w:noProof/>
        </w:rPr>
        <w:t>from the Commission</w:t>
      </w:r>
      <w:r w:rsidR="000F1378" w:rsidRPr="00EF592C">
        <w:rPr>
          <w:rStyle w:val="FootnoteReference"/>
          <w:noProof/>
        </w:rPr>
        <w:footnoteReference w:id="5"/>
      </w:r>
      <w:r w:rsidRPr="00EF592C">
        <w:rPr>
          <w:noProof/>
        </w:rPr>
        <w:t xml:space="preserve"> of 13 December 2011 concerning autonomous tariff suspensions and quotas, the changes provided for in this Regulation regarding the quotas for the products </w:t>
      </w:r>
      <w:r w:rsidRPr="00EF592C">
        <w:rPr>
          <w:noProof/>
        </w:rPr>
        <w:lastRenderedPageBreak/>
        <w:t>concerned should apply from 1 J</w:t>
      </w:r>
      <w:r w:rsidR="00795FC2">
        <w:rPr>
          <w:noProof/>
        </w:rPr>
        <w:t>uly</w:t>
      </w:r>
      <w:r w:rsidRPr="00EF592C">
        <w:rPr>
          <w:noProof/>
        </w:rPr>
        <w:t> 202</w:t>
      </w:r>
      <w:r w:rsidR="008F6422" w:rsidRPr="00EF592C">
        <w:rPr>
          <w:noProof/>
        </w:rPr>
        <w:t>6</w:t>
      </w:r>
      <w:r w:rsidRPr="00EF592C">
        <w:rPr>
          <w:noProof/>
        </w:rPr>
        <w:t>. This Regulation should therefore enter into force as a matter of urgency,</w:t>
      </w:r>
    </w:p>
    <w:p w:rsidR="00401466" w:rsidRPr="00EF592C" w:rsidRDefault="00401466">
      <w:pPr>
        <w:pStyle w:val="Formuledadoption"/>
        <w:rPr>
          <w:noProof/>
        </w:rPr>
      </w:pPr>
      <w:r w:rsidRPr="00EF592C">
        <w:rPr>
          <w:noProof/>
        </w:rPr>
        <w:t>HAS ADOPTED THIS REGULATION:</w:t>
      </w:r>
    </w:p>
    <w:p w:rsidR="00401466" w:rsidRPr="00EF592C" w:rsidRDefault="00401466">
      <w:pPr>
        <w:pStyle w:val="Titrearticle"/>
        <w:rPr>
          <w:noProof/>
        </w:rPr>
      </w:pPr>
      <w:r w:rsidRPr="00EF592C">
        <w:rPr>
          <w:noProof/>
        </w:rPr>
        <w:t>Article 1</w:t>
      </w:r>
    </w:p>
    <w:p w:rsidR="007C265A" w:rsidRPr="0059570D" w:rsidRDefault="007C265A" w:rsidP="007C265A">
      <w:pPr>
        <w:rPr>
          <w:noProof/>
          <w:sz w:val="22"/>
        </w:rPr>
      </w:pPr>
      <w:r w:rsidRPr="00EF592C">
        <w:rPr>
          <w:noProof/>
        </w:rPr>
        <w:t>The Annex to Regulation (EU) 2021/2283</w:t>
      </w:r>
      <w:r w:rsidRPr="00EF592C">
        <w:rPr>
          <w:noProof/>
          <w:lang w:bidi="bg-BG"/>
        </w:rPr>
        <w:t xml:space="preserve"> </w:t>
      </w:r>
      <w:r w:rsidRPr="00EF592C">
        <w:rPr>
          <w:noProof/>
        </w:rPr>
        <w:t>is replaced by the text set out in the</w:t>
      </w:r>
      <w:r w:rsidRPr="0059570D">
        <w:rPr>
          <w:noProof/>
        </w:rPr>
        <w:t xml:space="preserve"> Annex to this Regulation.</w:t>
      </w:r>
    </w:p>
    <w:p w:rsidR="00401466" w:rsidRPr="0059570D" w:rsidRDefault="00401466">
      <w:pPr>
        <w:pStyle w:val="Titrearticle"/>
        <w:rPr>
          <w:noProof/>
        </w:rPr>
      </w:pPr>
      <w:r w:rsidRPr="0059570D">
        <w:rPr>
          <w:noProof/>
        </w:rPr>
        <w:t>A</w:t>
      </w:r>
      <w:r w:rsidR="007C265A" w:rsidRPr="0059570D">
        <w:rPr>
          <w:noProof/>
        </w:rPr>
        <w:t>rticle 2</w:t>
      </w:r>
    </w:p>
    <w:p w:rsidR="00401466" w:rsidRPr="0059570D" w:rsidRDefault="00401466">
      <w:pPr>
        <w:rPr>
          <w:noProof/>
        </w:rPr>
      </w:pPr>
      <w:r w:rsidRPr="0059570D">
        <w:rPr>
          <w:noProof/>
        </w:rPr>
        <w:t xml:space="preserve">This Regulation shall enter into force on the day following that of its publication in the </w:t>
      </w:r>
      <w:r w:rsidRPr="0059570D">
        <w:rPr>
          <w:i/>
          <w:noProof/>
        </w:rPr>
        <w:t>Official Journal of the European Union</w:t>
      </w:r>
      <w:r w:rsidRPr="0059570D">
        <w:rPr>
          <w:noProof/>
        </w:rPr>
        <w:t>.</w:t>
      </w:r>
    </w:p>
    <w:p w:rsidR="007C265A" w:rsidRPr="006F770D" w:rsidRDefault="007C265A">
      <w:pPr>
        <w:rPr>
          <w:noProof/>
        </w:rPr>
      </w:pPr>
      <w:r w:rsidRPr="0059570D">
        <w:rPr>
          <w:noProof/>
        </w:rPr>
        <w:t>It shall apply from 1</w:t>
      </w:r>
      <w:r w:rsidR="00B00BD7" w:rsidRPr="0059570D">
        <w:rPr>
          <w:noProof/>
        </w:rPr>
        <w:t> </w:t>
      </w:r>
      <w:r w:rsidR="00D107C0" w:rsidRPr="0059570D">
        <w:rPr>
          <w:noProof/>
        </w:rPr>
        <w:t>J</w:t>
      </w:r>
      <w:r w:rsidR="00795FC2">
        <w:rPr>
          <w:noProof/>
        </w:rPr>
        <w:t>uly</w:t>
      </w:r>
      <w:r w:rsidR="00D107C0" w:rsidRPr="0059570D">
        <w:rPr>
          <w:noProof/>
        </w:rPr>
        <w:t> </w:t>
      </w:r>
      <w:r w:rsidR="00B00BD7" w:rsidRPr="0059570D">
        <w:rPr>
          <w:noProof/>
        </w:rPr>
        <w:t>202</w:t>
      </w:r>
      <w:r w:rsidR="008F6422" w:rsidRPr="0059570D">
        <w:rPr>
          <w:noProof/>
        </w:rPr>
        <w:t>6</w:t>
      </w:r>
      <w:r w:rsidRPr="0059570D">
        <w:rPr>
          <w:noProof/>
        </w:rPr>
        <w:t>.</w:t>
      </w:r>
      <w:r w:rsidRPr="00AC6D76">
        <w:rPr>
          <w:noProof/>
        </w:rPr>
        <w:t xml:space="preserve"> </w:t>
      </w:r>
    </w:p>
    <w:p w:rsidR="00401466" w:rsidRPr="006F770D" w:rsidRDefault="00401466">
      <w:pPr>
        <w:pStyle w:val="Applicationdirecte"/>
        <w:rPr>
          <w:noProof/>
        </w:rPr>
      </w:pPr>
      <w:r w:rsidRPr="006F770D">
        <w:rPr>
          <w:noProof/>
        </w:rPr>
        <w:t>This Regulation shall be binding in its entirety and directly applicable in all Member States.</w:t>
      </w:r>
    </w:p>
    <w:p w:rsidR="00401466" w:rsidRDefault="000225E7" w:rsidP="008541E3">
      <w:pPr>
        <w:pStyle w:val="Fait"/>
        <w:rPr>
          <w:noProof/>
        </w:rPr>
      </w:pPr>
      <w:r>
        <w:rPr>
          <w:noProof/>
        </w:rPr>
        <w:t>Done at Brussels,</w:t>
      </w:r>
    </w:p>
    <w:p w:rsidR="00401466" w:rsidRDefault="00401466" w:rsidP="008541E3">
      <w:pPr>
        <w:pStyle w:val="Institutionquisigne"/>
        <w:rPr>
          <w:noProof/>
        </w:rPr>
      </w:pPr>
      <w:r w:rsidRPr="00401466">
        <w:rPr>
          <w:noProof/>
        </w:rPr>
        <w:tab/>
        <w:t>For the Council</w:t>
      </w:r>
    </w:p>
    <w:p w:rsidR="00401466" w:rsidRDefault="00401466" w:rsidP="00401466">
      <w:pPr>
        <w:pStyle w:val="Personnequisigne"/>
        <w:rPr>
          <w:noProof/>
        </w:rPr>
      </w:pPr>
      <w:r w:rsidRPr="00401466">
        <w:rPr>
          <w:noProof/>
        </w:rPr>
        <w:tab/>
        <w:t>The President</w:t>
      </w:r>
    </w:p>
    <w:p w:rsidR="00401466" w:rsidRDefault="00401466" w:rsidP="00401466">
      <w:pPr>
        <w:rPr>
          <w:noProof/>
        </w:rPr>
        <w:sectPr w:rsidR="00401466" w:rsidSect="00047946">
          <w:footnotePr>
            <w:numRestart w:val="eachSect"/>
          </w:footnotePr>
          <w:pgSz w:w="11907" w:h="16839"/>
          <w:pgMar w:top="1134" w:right="1417" w:bottom="1134" w:left="1417" w:header="709" w:footer="709" w:gutter="0"/>
          <w:cols w:space="708"/>
          <w:docGrid w:linePitch="360"/>
        </w:sectPr>
      </w:pPr>
    </w:p>
    <w:p w:rsidR="00401466" w:rsidRDefault="00401466">
      <w:pPr>
        <w:pStyle w:val="Fichefinanciretitre"/>
        <w:keepNext/>
        <w:rPr>
          <w:noProof/>
        </w:rPr>
      </w:pPr>
      <w:r w:rsidRPr="00843ADD">
        <w:rPr>
          <w:noProof/>
        </w:rPr>
        <w:lastRenderedPageBreak/>
        <w:t>LEGISLATIVE FINANCIAL STATEMENT</w:t>
      </w:r>
    </w:p>
    <w:p w:rsidR="007C265A" w:rsidRPr="004A5E08" w:rsidRDefault="007C265A" w:rsidP="00464ED7">
      <w:pPr>
        <w:pStyle w:val="ManualHeading1"/>
        <w:rPr>
          <w:noProof/>
          <w:szCs w:val="24"/>
        </w:rPr>
      </w:pPr>
      <w:r>
        <w:rPr>
          <w:noProof/>
        </w:rPr>
        <w:t>1.</w:t>
      </w:r>
      <w:r>
        <w:rPr>
          <w:noProof/>
        </w:rPr>
        <w:tab/>
      </w:r>
      <w:r w:rsidRPr="004A5E08">
        <w:rPr>
          <w:noProof/>
          <w:szCs w:val="24"/>
        </w:rPr>
        <w:t>NAME OF THE PROPOSAL:</w:t>
      </w:r>
    </w:p>
    <w:p w:rsidR="007C265A" w:rsidRPr="00946FB9" w:rsidRDefault="007C265A" w:rsidP="007C265A">
      <w:pPr>
        <w:pStyle w:val="Text1"/>
        <w:rPr>
          <w:noProof/>
        </w:rPr>
      </w:pPr>
      <w:r w:rsidRPr="00AC6D76">
        <w:rPr>
          <w:noProof/>
        </w:rPr>
        <w:t xml:space="preserve">Council Regulation amending Regulation </w:t>
      </w:r>
      <w:r w:rsidRPr="00946FB9">
        <w:rPr>
          <w:noProof/>
        </w:rPr>
        <w:t>(EU) No 2021/2283 opening and providing for the management of autonomous tariff quotas of the Union for certain agricultural and industrial products</w:t>
      </w:r>
    </w:p>
    <w:p w:rsidR="007C265A" w:rsidRPr="00946FB9" w:rsidRDefault="007C265A" w:rsidP="00864B01">
      <w:pPr>
        <w:pStyle w:val="ManualHeading1"/>
        <w:rPr>
          <w:noProof/>
          <w:szCs w:val="24"/>
        </w:rPr>
      </w:pPr>
      <w:r>
        <w:rPr>
          <w:noProof/>
        </w:rPr>
        <w:t>2.</w:t>
      </w:r>
      <w:r>
        <w:rPr>
          <w:noProof/>
        </w:rPr>
        <w:tab/>
      </w:r>
      <w:r w:rsidRPr="00946FB9">
        <w:rPr>
          <w:noProof/>
          <w:szCs w:val="24"/>
        </w:rPr>
        <w:t>BUDGET LINES:</w:t>
      </w:r>
    </w:p>
    <w:p w:rsidR="007C265A" w:rsidRPr="0059570D" w:rsidRDefault="007C265A" w:rsidP="007C265A">
      <w:pPr>
        <w:pStyle w:val="Text1"/>
        <w:rPr>
          <w:noProof/>
          <w:lang w:val="fr-BE"/>
        </w:rPr>
      </w:pPr>
      <w:r w:rsidRPr="0059570D">
        <w:rPr>
          <w:noProof/>
          <w:lang w:val="fr-BE"/>
        </w:rPr>
        <w:t>Chapter and Article: Chapter 12, Article 120</w:t>
      </w:r>
    </w:p>
    <w:p w:rsidR="007C265A" w:rsidRPr="004E778A" w:rsidRDefault="007C265A" w:rsidP="007C265A">
      <w:pPr>
        <w:pStyle w:val="Text1"/>
        <w:rPr>
          <w:noProof/>
        </w:rPr>
      </w:pPr>
      <w:r w:rsidRPr="0059570D">
        <w:rPr>
          <w:noProof/>
        </w:rPr>
        <w:t xml:space="preserve">Amount budgeted for the year </w:t>
      </w:r>
      <w:r w:rsidR="006E0FC7" w:rsidRPr="0059570D">
        <w:rPr>
          <w:noProof/>
        </w:rPr>
        <w:t>202</w:t>
      </w:r>
      <w:r w:rsidR="0059570D" w:rsidRPr="0059570D">
        <w:rPr>
          <w:noProof/>
        </w:rPr>
        <w:t>6</w:t>
      </w:r>
      <w:r w:rsidRPr="0059570D">
        <w:rPr>
          <w:noProof/>
        </w:rPr>
        <w:t xml:space="preserve">: </w:t>
      </w:r>
      <w:r w:rsidR="0059570D" w:rsidRPr="0059570D">
        <w:rPr>
          <w:noProof/>
        </w:rPr>
        <w:t>EUR 21 368 300 000</w:t>
      </w:r>
    </w:p>
    <w:p w:rsidR="007C265A" w:rsidRPr="004A5E08" w:rsidRDefault="007C265A" w:rsidP="00864B01">
      <w:pPr>
        <w:pStyle w:val="ManualHeading1"/>
        <w:rPr>
          <w:noProof/>
          <w:szCs w:val="24"/>
        </w:rPr>
      </w:pPr>
      <w:r>
        <w:rPr>
          <w:noProof/>
        </w:rPr>
        <w:t>3.</w:t>
      </w:r>
      <w:r>
        <w:rPr>
          <w:noProof/>
        </w:rPr>
        <w:tab/>
      </w:r>
      <w:r w:rsidRPr="004A5E08">
        <w:rPr>
          <w:noProof/>
          <w:szCs w:val="24"/>
        </w:rPr>
        <w:t>FINANCIAL IMPACT</w:t>
      </w:r>
    </w:p>
    <w:p w:rsidR="007C265A" w:rsidRPr="004A5E08" w:rsidRDefault="007C265A" w:rsidP="007C265A">
      <w:pPr>
        <w:pStyle w:val="Text1"/>
        <w:rPr>
          <w:noProof/>
        </w:rPr>
      </w:pPr>
      <w:r w:rsidRPr="004A5E08">
        <w:rPr>
          <w:noProof/>
        </w:rPr>
        <w:sym w:font="Wingdings" w:char="F0A8"/>
      </w:r>
      <w:r w:rsidRPr="004A5E08">
        <w:rPr>
          <w:noProof/>
        </w:rPr>
        <w:tab/>
        <w:t>Proposal has no financial implications</w:t>
      </w:r>
    </w:p>
    <w:p w:rsidR="007C265A" w:rsidRPr="004A5E08" w:rsidRDefault="007C265A" w:rsidP="007C265A">
      <w:pPr>
        <w:pStyle w:val="Text1"/>
        <w:rPr>
          <w:noProof/>
        </w:rPr>
      </w:pPr>
      <w:r w:rsidRPr="004A5E08">
        <w:rPr>
          <w:noProof/>
        </w:rPr>
        <w:t>X Proposal has no financial impact on expenditure but has a financial impact on revenue -the effect is as follows:</w:t>
      </w:r>
    </w:p>
    <w:p w:rsidR="007C265A" w:rsidRPr="004A5E08" w:rsidRDefault="007C265A" w:rsidP="007C265A">
      <w:pPr>
        <w:jc w:val="right"/>
        <w:rPr>
          <w:noProof/>
        </w:rPr>
      </w:pPr>
      <w:r w:rsidRPr="004A5E08">
        <w:rPr>
          <w:noProof/>
        </w:rPr>
        <w:t>(EUR million to one decimal place)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2"/>
        <w:gridCol w:w="2880"/>
        <w:gridCol w:w="2070"/>
        <w:gridCol w:w="2070"/>
      </w:tblGrid>
      <w:tr w:rsidR="007C265A" w:rsidRPr="004A5E08">
        <w:trPr>
          <w:gridAfter w:val="2"/>
          <w:wAfter w:w="4140" w:type="dxa"/>
          <w:cantSplit/>
        </w:trPr>
        <w:tc>
          <w:tcPr>
            <w:tcW w:w="1322" w:type="dxa"/>
          </w:tcPr>
          <w:p w:rsidR="007C265A" w:rsidRPr="004A5E08" w:rsidRDefault="007C265A">
            <w:pPr>
              <w:spacing w:before="0" w:after="0"/>
              <w:jc w:val="left"/>
              <w:rPr>
                <w:noProof/>
                <w:snapToGrid w:val="0"/>
                <w:sz w:val="18"/>
              </w:rPr>
            </w:pPr>
          </w:p>
        </w:tc>
        <w:tc>
          <w:tcPr>
            <w:tcW w:w="2880" w:type="dxa"/>
          </w:tcPr>
          <w:p w:rsidR="007C265A" w:rsidRPr="004A5E08" w:rsidRDefault="007C265A">
            <w:pPr>
              <w:spacing w:before="0" w:after="0"/>
              <w:jc w:val="left"/>
              <w:rPr>
                <w:noProof/>
                <w:snapToGrid w:val="0"/>
                <w:sz w:val="18"/>
              </w:rPr>
            </w:pPr>
          </w:p>
        </w:tc>
      </w:tr>
      <w:tr w:rsidR="00DE1F22" w:rsidRPr="0059570D">
        <w:trPr>
          <w:cantSplit/>
        </w:trPr>
        <w:tc>
          <w:tcPr>
            <w:tcW w:w="1322" w:type="dxa"/>
          </w:tcPr>
          <w:p w:rsidR="00DE1F22" w:rsidRPr="0059570D" w:rsidRDefault="00DE1F22" w:rsidP="00DE1F22">
            <w:pPr>
              <w:spacing w:before="0" w:after="0"/>
              <w:jc w:val="left"/>
              <w:rPr>
                <w:noProof/>
                <w:snapToGrid w:val="0"/>
              </w:rPr>
            </w:pPr>
            <w:r w:rsidRPr="0059570D">
              <w:rPr>
                <w:noProof/>
                <w:sz w:val="22"/>
              </w:rPr>
              <w:t>Budget line</w:t>
            </w:r>
          </w:p>
        </w:tc>
        <w:tc>
          <w:tcPr>
            <w:tcW w:w="2880" w:type="dxa"/>
          </w:tcPr>
          <w:p w:rsidR="00DE1F22" w:rsidRPr="0059570D" w:rsidRDefault="00DE1F22" w:rsidP="00DE1F22">
            <w:pPr>
              <w:spacing w:before="0" w:after="0"/>
              <w:jc w:val="center"/>
              <w:rPr>
                <w:noProof/>
                <w:snapToGrid w:val="0"/>
              </w:rPr>
            </w:pPr>
            <w:r w:rsidRPr="0059570D">
              <w:rPr>
                <w:noProof/>
                <w:sz w:val="22"/>
              </w:rPr>
              <w:t>Revenue</w:t>
            </w:r>
          </w:p>
        </w:tc>
        <w:tc>
          <w:tcPr>
            <w:tcW w:w="2070" w:type="dxa"/>
          </w:tcPr>
          <w:p w:rsidR="00DE1F22" w:rsidRPr="0059570D" w:rsidRDefault="00EE6032" w:rsidP="00DE1F22">
            <w:pPr>
              <w:spacing w:before="0" w:after="0"/>
              <w:jc w:val="center"/>
              <w:rPr>
                <w:noProof/>
                <w:snapToGrid w:val="0"/>
              </w:rPr>
            </w:pPr>
            <w:r>
              <w:rPr>
                <w:noProof/>
                <w:sz w:val="22"/>
              </w:rPr>
              <w:t>6</w:t>
            </w:r>
            <w:r w:rsidR="00DE1F22" w:rsidRPr="0059570D">
              <w:rPr>
                <w:noProof/>
                <w:sz w:val="22"/>
              </w:rPr>
              <w:t xml:space="preserve"> month period, starting dd/mm/yyyy</w:t>
            </w:r>
          </w:p>
        </w:tc>
        <w:tc>
          <w:tcPr>
            <w:tcW w:w="2070" w:type="dxa"/>
          </w:tcPr>
          <w:p w:rsidR="00DE1F22" w:rsidRPr="0059570D" w:rsidRDefault="00DE1F22" w:rsidP="00DE1F22">
            <w:pPr>
              <w:spacing w:before="0" w:after="0"/>
              <w:jc w:val="center"/>
              <w:rPr>
                <w:noProof/>
                <w:snapToGrid w:val="0"/>
              </w:rPr>
            </w:pPr>
            <w:r w:rsidRPr="0059570D">
              <w:rPr>
                <w:noProof/>
                <w:sz w:val="22"/>
                <w:szCs w:val="24"/>
              </w:rPr>
              <w:t xml:space="preserve">[Year: </w:t>
            </w:r>
            <w:r w:rsidR="00F80053">
              <w:rPr>
                <w:noProof/>
                <w:sz w:val="22"/>
                <w:szCs w:val="24"/>
              </w:rPr>
              <w:t xml:space="preserve">second half of </w:t>
            </w:r>
            <w:r w:rsidRPr="0059570D">
              <w:rPr>
                <w:noProof/>
                <w:sz w:val="22"/>
                <w:szCs w:val="24"/>
              </w:rPr>
              <w:t>202</w:t>
            </w:r>
            <w:r w:rsidR="00DF18EA" w:rsidRPr="0059570D">
              <w:rPr>
                <w:noProof/>
                <w:sz w:val="22"/>
                <w:szCs w:val="24"/>
              </w:rPr>
              <w:t>6</w:t>
            </w:r>
            <w:r w:rsidRPr="0059570D">
              <w:rPr>
                <w:noProof/>
                <w:sz w:val="22"/>
                <w:szCs w:val="24"/>
              </w:rPr>
              <w:t>]</w:t>
            </w:r>
          </w:p>
        </w:tc>
      </w:tr>
      <w:tr w:rsidR="00DE1F22" w:rsidRPr="004116F1">
        <w:trPr>
          <w:cantSplit/>
        </w:trPr>
        <w:tc>
          <w:tcPr>
            <w:tcW w:w="1322" w:type="dxa"/>
          </w:tcPr>
          <w:p w:rsidR="00DE1F22" w:rsidRPr="004116F1" w:rsidRDefault="00DE1F22" w:rsidP="00DE1F22">
            <w:pPr>
              <w:spacing w:before="0" w:after="0"/>
              <w:jc w:val="left"/>
              <w:rPr>
                <w:noProof/>
              </w:rPr>
            </w:pPr>
            <w:r w:rsidRPr="004116F1">
              <w:rPr>
                <w:noProof/>
                <w:sz w:val="22"/>
              </w:rPr>
              <w:t xml:space="preserve">Article 120 </w:t>
            </w:r>
          </w:p>
          <w:p w:rsidR="00DE1F22" w:rsidRPr="004116F1" w:rsidRDefault="00DE1F22" w:rsidP="00DE1F22">
            <w:pPr>
              <w:spacing w:before="0" w:after="0"/>
              <w:jc w:val="left"/>
              <w:rPr>
                <w:noProof/>
                <w:snapToGrid w:val="0"/>
              </w:rPr>
            </w:pPr>
          </w:p>
        </w:tc>
        <w:tc>
          <w:tcPr>
            <w:tcW w:w="2880" w:type="dxa"/>
          </w:tcPr>
          <w:p w:rsidR="00DE1F22" w:rsidRPr="004116F1" w:rsidRDefault="00DE1F22" w:rsidP="00DE1F22">
            <w:pPr>
              <w:spacing w:before="0" w:after="0"/>
              <w:jc w:val="left"/>
              <w:rPr>
                <w:i/>
                <w:noProof/>
                <w:snapToGrid w:val="0"/>
              </w:rPr>
            </w:pPr>
            <w:r w:rsidRPr="004116F1">
              <w:rPr>
                <w:i/>
                <w:noProof/>
                <w:sz w:val="22"/>
              </w:rPr>
              <w:t>Impact on own resources</w:t>
            </w:r>
          </w:p>
        </w:tc>
        <w:tc>
          <w:tcPr>
            <w:tcW w:w="2070" w:type="dxa"/>
          </w:tcPr>
          <w:p w:rsidR="00DE1F22" w:rsidRPr="004116F1" w:rsidRDefault="00DE1F22" w:rsidP="00DE1F22">
            <w:pPr>
              <w:spacing w:before="0" w:after="0"/>
              <w:jc w:val="center"/>
              <w:rPr>
                <w:noProof/>
                <w:snapToGrid w:val="0"/>
              </w:rPr>
            </w:pPr>
            <w:r w:rsidRPr="004116F1">
              <w:rPr>
                <w:noProof/>
                <w:snapToGrid w:val="0"/>
                <w:sz w:val="22"/>
              </w:rPr>
              <w:t xml:space="preserve">      01/0</w:t>
            </w:r>
            <w:r w:rsidR="00EE6032" w:rsidRPr="004116F1">
              <w:rPr>
                <w:noProof/>
                <w:snapToGrid w:val="0"/>
                <w:sz w:val="22"/>
              </w:rPr>
              <w:t>7</w:t>
            </w:r>
            <w:r w:rsidRPr="004116F1">
              <w:rPr>
                <w:noProof/>
                <w:snapToGrid w:val="0"/>
                <w:sz w:val="22"/>
              </w:rPr>
              <w:t>/202</w:t>
            </w:r>
            <w:r w:rsidR="00DF18EA" w:rsidRPr="004116F1">
              <w:rPr>
                <w:noProof/>
                <w:snapToGrid w:val="0"/>
                <w:sz w:val="22"/>
              </w:rPr>
              <w:t>6</w:t>
            </w:r>
          </w:p>
        </w:tc>
        <w:tc>
          <w:tcPr>
            <w:tcW w:w="2070" w:type="dxa"/>
          </w:tcPr>
          <w:p w:rsidR="00DE1F22" w:rsidRPr="004116F1" w:rsidRDefault="004116F1" w:rsidP="00DE1F22">
            <w:pPr>
              <w:spacing w:before="0" w:after="0"/>
              <w:jc w:val="center"/>
              <w:rPr>
                <w:noProof/>
                <w:snapToGrid w:val="0"/>
                <w:lang w:val="en-US"/>
              </w:rPr>
            </w:pPr>
            <w:r w:rsidRPr="004116F1">
              <w:rPr>
                <w:noProof/>
                <w:snapToGrid w:val="0"/>
              </w:rPr>
              <w:t>-</w:t>
            </w:r>
            <w:r w:rsidR="00763673">
              <w:rPr>
                <w:noProof/>
                <w:snapToGrid w:val="0"/>
              </w:rPr>
              <w:t>2</w:t>
            </w:r>
            <w:r w:rsidR="00DE1F22" w:rsidRPr="004116F1">
              <w:rPr>
                <w:noProof/>
                <w:snapToGrid w:val="0"/>
              </w:rPr>
              <w:t>,</w:t>
            </w:r>
            <w:r w:rsidR="00763673">
              <w:rPr>
                <w:noProof/>
                <w:snapToGrid w:val="0"/>
              </w:rPr>
              <w:t>7</w:t>
            </w:r>
          </w:p>
        </w:tc>
      </w:tr>
    </w:tbl>
    <w:p w:rsidR="003B1FA7" w:rsidRPr="004116F1" w:rsidRDefault="00946FB9" w:rsidP="00F0228A">
      <w:pPr>
        <w:pStyle w:val="Text1"/>
        <w:rPr>
          <w:noProof/>
        </w:rPr>
      </w:pPr>
      <w:r w:rsidRPr="004116F1">
        <w:rPr>
          <w:noProof/>
        </w:rPr>
        <w:t xml:space="preserve">The </w:t>
      </w:r>
      <w:r w:rsidR="00B01A04" w:rsidRPr="004116F1">
        <w:rPr>
          <w:noProof/>
        </w:rPr>
        <w:t xml:space="preserve">Annex </w:t>
      </w:r>
      <w:r w:rsidRPr="004116F1">
        <w:rPr>
          <w:noProof/>
        </w:rPr>
        <w:t xml:space="preserve">contains </w:t>
      </w:r>
      <w:r w:rsidR="00795FC2" w:rsidRPr="004116F1">
        <w:rPr>
          <w:noProof/>
        </w:rPr>
        <w:t>four</w:t>
      </w:r>
      <w:r w:rsidRPr="004116F1">
        <w:rPr>
          <w:noProof/>
        </w:rPr>
        <w:t xml:space="preserve"> new product</w:t>
      </w:r>
      <w:r w:rsidR="00F42C29" w:rsidRPr="004116F1">
        <w:rPr>
          <w:noProof/>
        </w:rPr>
        <w:t>s</w:t>
      </w:r>
      <w:r w:rsidR="007C265A" w:rsidRPr="004116F1">
        <w:rPr>
          <w:noProof/>
        </w:rPr>
        <w:t xml:space="preserve">. The uncollected duties corresponding to </w:t>
      </w:r>
      <w:r w:rsidR="00F42C29" w:rsidRPr="004116F1">
        <w:rPr>
          <w:noProof/>
        </w:rPr>
        <w:t>these tariff quotas</w:t>
      </w:r>
      <w:r w:rsidR="007C265A" w:rsidRPr="004116F1">
        <w:rPr>
          <w:noProof/>
        </w:rPr>
        <w:t>, calculated on the basis of</w:t>
      </w:r>
      <w:r w:rsidR="008D634C" w:rsidRPr="004116F1">
        <w:rPr>
          <w:noProof/>
        </w:rPr>
        <w:t xml:space="preserve"> the</w:t>
      </w:r>
      <w:r w:rsidR="007C265A" w:rsidRPr="004116F1">
        <w:rPr>
          <w:noProof/>
        </w:rPr>
        <w:t xml:space="preserve"> requesting Member State</w:t>
      </w:r>
      <w:r w:rsidR="008D634C" w:rsidRPr="004116F1">
        <w:rPr>
          <w:noProof/>
        </w:rPr>
        <w:t>’s</w:t>
      </w:r>
      <w:r w:rsidR="007C265A" w:rsidRPr="004116F1">
        <w:rPr>
          <w:noProof/>
        </w:rPr>
        <w:t xml:space="preserve"> projections for </w:t>
      </w:r>
      <w:r w:rsidR="00955120" w:rsidRPr="004116F1">
        <w:rPr>
          <w:noProof/>
        </w:rPr>
        <w:t>202</w:t>
      </w:r>
      <w:r w:rsidR="00DF18EA" w:rsidRPr="004116F1">
        <w:rPr>
          <w:noProof/>
        </w:rPr>
        <w:t>6</w:t>
      </w:r>
      <w:r w:rsidR="007C265A" w:rsidRPr="004116F1">
        <w:rPr>
          <w:noProof/>
        </w:rPr>
        <w:t xml:space="preserve">, amount to </w:t>
      </w:r>
      <w:r w:rsidR="00745170" w:rsidRPr="004116F1">
        <w:rPr>
          <w:noProof/>
        </w:rPr>
        <w:t>EUR </w:t>
      </w:r>
      <w:r w:rsidR="00745170" w:rsidRPr="00763673">
        <w:rPr>
          <w:noProof/>
        </w:rPr>
        <w:t>7</w:t>
      </w:r>
      <w:r w:rsidR="00745170" w:rsidRPr="004116F1">
        <w:rPr>
          <w:noProof/>
        </w:rPr>
        <w:t> </w:t>
      </w:r>
      <w:r w:rsidR="00745170" w:rsidRPr="00763673">
        <w:rPr>
          <w:noProof/>
        </w:rPr>
        <w:t>147</w:t>
      </w:r>
      <w:r w:rsidR="00745170" w:rsidRPr="004116F1">
        <w:rPr>
          <w:noProof/>
        </w:rPr>
        <w:t> </w:t>
      </w:r>
      <w:r w:rsidR="00745170" w:rsidRPr="00763673">
        <w:rPr>
          <w:noProof/>
        </w:rPr>
        <w:t xml:space="preserve">503 </w:t>
      </w:r>
      <w:r w:rsidR="007C265A" w:rsidRPr="004116F1">
        <w:rPr>
          <w:noProof/>
        </w:rPr>
        <w:t>per year.</w:t>
      </w:r>
    </w:p>
    <w:p w:rsidR="009F725D" w:rsidRPr="004116F1" w:rsidRDefault="00D10C44" w:rsidP="00EC3EF1">
      <w:pPr>
        <w:pStyle w:val="Text1"/>
        <w:rPr>
          <w:noProof/>
          <w:color w:val="000000" w:themeColor="text1"/>
        </w:rPr>
      </w:pPr>
      <w:r w:rsidRPr="004116F1">
        <w:rPr>
          <w:noProof/>
        </w:rPr>
        <w:t>T</w:t>
      </w:r>
      <w:r w:rsidR="00DF18EA" w:rsidRPr="004116F1">
        <w:rPr>
          <w:noProof/>
        </w:rPr>
        <w:t>w</w:t>
      </w:r>
      <w:r w:rsidR="00795FC2" w:rsidRPr="004116F1">
        <w:rPr>
          <w:noProof/>
        </w:rPr>
        <w:t>o</w:t>
      </w:r>
      <w:r w:rsidR="003B1FA7" w:rsidRPr="004116F1">
        <w:rPr>
          <w:noProof/>
        </w:rPr>
        <w:t xml:space="preserve"> </w:t>
      </w:r>
      <w:r w:rsidR="007B1E24" w:rsidRPr="004116F1">
        <w:rPr>
          <w:noProof/>
        </w:rPr>
        <w:t>products</w:t>
      </w:r>
      <w:r w:rsidR="003B1FA7" w:rsidRPr="004116F1">
        <w:rPr>
          <w:noProof/>
        </w:rPr>
        <w:t xml:space="preserve"> </w:t>
      </w:r>
      <w:r w:rsidR="007B1E24" w:rsidRPr="004116F1">
        <w:rPr>
          <w:noProof/>
        </w:rPr>
        <w:t>have</w:t>
      </w:r>
      <w:r w:rsidR="003B1FA7" w:rsidRPr="004116F1">
        <w:rPr>
          <w:noProof/>
        </w:rPr>
        <w:t xml:space="preserve"> been withdrawn from th</w:t>
      </w:r>
      <w:r w:rsidR="00CB5DD7" w:rsidRPr="004116F1">
        <w:rPr>
          <w:noProof/>
        </w:rPr>
        <w:t>e</w:t>
      </w:r>
      <w:r w:rsidR="003B1FA7" w:rsidRPr="004116F1">
        <w:rPr>
          <w:noProof/>
        </w:rPr>
        <w:t xml:space="preserve"> Annex </w:t>
      </w:r>
      <w:r w:rsidR="00CB5DD7" w:rsidRPr="004116F1">
        <w:rPr>
          <w:noProof/>
        </w:rPr>
        <w:t xml:space="preserve">of Regulation (EU) No </w:t>
      </w:r>
      <w:r w:rsidR="00CB5DD7" w:rsidRPr="004116F1">
        <w:rPr>
          <w:noProof/>
          <w:color w:val="000000" w:themeColor="text1"/>
        </w:rPr>
        <w:t xml:space="preserve">2021/2283 ensuing </w:t>
      </w:r>
      <w:r w:rsidR="003B1FA7" w:rsidRPr="004116F1">
        <w:rPr>
          <w:noProof/>
          <w:color w:val="000000" w:themeColor="text1"/>
        </w:rPr>
        <w:t xml:space="preserve">the reintroduction of customs duties. </w:t>
      </w:r>
      <w:r w:rsidR="004116F1" w:rsidRPr="004116F1">
        <w:rPr>
          <w:noProof/>
          <w:color w:val="000000" w:themeColor="text1"/>
        </w:rPr>
        <w:t>As there was no trade of these products in 2025, there is no impact expected</w:t>
      </w:r>
      <w:r w:rsidR="003B1FA7" w:rsidRPr="004116F1">
        <w:rPr>
          <w:noProof/>
          <w:color w:val="000000" w:themeColor="text1"/>
        </w:rPr>
        <w:t xml:space="preserve"> in the collection of duties.</w:t>
      </w:r>
    </w:p>
    <w:p w:rsidR="00F252C5" w:rsidRPr="00F252C5" w:rsidRDefault="006D29C6" w:rsidP="00F252C5">
      <w:pPr>
        <w:pStyle w:val="Text1"/>
        <w:rPr>
          <w:noProof/>
        </w:rPr>
      </w:pPr>
      <w:r w:rsidRPr="004116F1">
        <w:rPr>
          <w:noProof/>
        </w:rPr>
        <w:t xml:space="preserve">On the basis of the above, the </w:t>
      </w:r>
      <w:r w:rsidR="004116F1" w:rsidRPr="004116F1">
        <w:rPr>
          <w:noProof/>
        </w:rPr>
        <w:t>negative</w:t>
      </w:r>
      <w:r w:rsidRPr="004116F1">
        <w:rPr>
          <w:noProof/>
        </w:rPr>
        <w:t xml:space="preserve"> impact on revenue for the EU budget resulting from</w:t>
      </w:r>
      <w:r w:rsidR="004116F1" w:rsidRPr="004116F1">
        <w:rPr>
          <w:noProof/>
        </w:rPr>
        <w:t xml:space="preserve"> </w:t>
      </w:r>
      <w:r w:rsidRPr="004116F1">
        <w:rPr>
          <w:noProof/>
        </w:rPr>
        <w:t>this</w:t>
      </w:r>
      <w:r w:rsidR="004116F1" w:rsidRPr="004116F1">
        <w:rPr>
          <w:noProof/>
        </w:rPr>
        <w:t xml:space="preserve"> </w:t>
      </w:r>
      <w:r w:rsidRPr="004116F1">
        <w:rPr>
          <w:noProof/>
        </w:rPr>
        <w:t>Regulation</w:t>
      </w:r>
      <w:r w:rsidR="004116F1" w:rsidRPr="004116F1">
        <w:rPr>
          <w:noProof/>
        </w:rPr>
        <w:t xml:space="preserve"> </w:t>
      </w:r>
      <w:r w:rsidRPr="004116F1">
        <w:rPr>
          <w:noProof/>
        </w:rPr>
        <w:t>is</w:t>
      </w:r>
      <w:r w:rsidR="004116F1" w:rsidRPr="004116F1">
        <w:rPr>
          <w:noProof/>
        </w:rPr>
        <w:t xml:space="preserve"> </w:t>
      </w:r>
      <w:r w:rsidRPr="004116F1">
        <w:rPr>
          <w:noProof/>
        </w:rPr>
        <w:t>estimated</w:t>
      </w:r>
      <w:r w:rsidR="004116F1" w:rsidRPr="004116F1">
        <w:rPr>
          <w:noProof/>
        </w:rPr>
        <w:t xml:space="preserve"> </w:t>
      </w:r>
      <w:r w:rsidRPr="004116F1">
        <w:rPr>
          <w:noProof/>
        </w:rPr>
        <w:t>at</w:t>
      </w:r>
      <w:r w:rsidR="004116F1" w:rsidRPr="004116F1">
        <w:rPr>
          <w:noProof/>
        </w:rPr>
        <w:t xml:space="preserve"> </w:t>
      </w:r>
      <w:r w:rsidRPr="004116F1">
        <w:rPr>
          <w:noProof/>
        </w:rPr>
        <w:t>EUR</w:t>
      </w:r>
      <w:r w:rsidR="00745170" w:rsidRPr="004116F1">
        <w:rPr>
          <w:noProof/>
        </w:rPr>
        <w:t> </w:t>
      </w:r>
      <w:r w:rsidR="00763673" w:rsidRPr="00763673">
        <w:rPr>
          <w:noProof/>
        </w:rPr>
        <w:t>7</w:t>
      </w:r>
      <w:r w:rsidR="00763673" w:rsidRPr="004116F1">
        <w:rPr>
          <w:noProof/>
        </w:rPr>
        <w:t> </w:t>
      </w:r>
      <w:r w:rsidR="00763673" w:rsidRPr="00763673">
        <w:rPr>
          <w:noProof/>
        </w:rPr>
        <w:t>147</w:t>
      </w:r>
      <w:r w:rsidR="00763673" w:rsidRPr="004116F1">
        <w:rPr>
          <w:noProof/>
        </w:rPr>
        <w:t> </w:t>
      </w:r>
      <w:r w:rsidR="00763673" w:rsidRPr="00763673">
        <w:rPr>
          <w:noProof/>
        </w:rPr>
        <w:t xml:space="preserve">503 </w:t>
      </w:r>
      <w:r w:rsidR="00F252C5" w:rsidRPr="004116F1">
        <w:rPr>
          <w:noProof/>
        </w:rPr>
        <w:t>(gross amount,</w:t>
      </w:r>
      <w:r w:rsidR="004116F1" w:rsidRPr="004116F1">
        <w:rPr>
          <w:noProof/>
        </w:rPr>
        <w:t xml:space="preserve"> </w:t>
      </w:r>
      <w:r w:rsidR="00F252C5" w:rsidRPr="004116F1">
        <w:rPr>
          <w:noProof/>
        </w:rPr>
        <w:t>including collection costs) x 0,75 = EUR </w:t>
      </w:r>
      <w:r w:rsidR="00763673">
        <w:rPr>
          <w:noProof/>
        </w:rPr>
        <w:t>5</w:t>
      </w:r>
      <w:r w:rsidR="00763673" w:rsidRPr="004116F1">
        <w:rPr>
          <w:noProof/>
        </w:rPr>
        <w:t> </w:t>
      </w:r>
      <w:r w:rsidR="00763673">
        <w:rPr>
          <w:noProof/>
        </w:rPr>
        <w:t>360</w:t>
      </w:r>
      <w:r w:rsidR="00763673" w:rsidRPr="004116F1">
        <w:rPr>
          <w:noProof/>
        </w:rPr>
        <w:t> </w:t>
      </w:r>
      <w:r w:rsidR="00763673">
        <w:rPr>
          <w:noProof/>
        </w:rPr>
        <w:t>627</w:t>
      </w:r>
      <w:r w:rsidR="00F252C5" w:rsidRPr="004116F1">
        <w:rPr>
          <w:noProof/>
        </w:rPr>
        <w:t xml:space="preserve"> per year (net amount).</w:t>
      </w:r>
      <w:r w:rsidR="00F252C5">
        <w:rPr>
          <w:noProof/>
        </w:rPr>
        <w:t xml:space="preserve"> </w:t>
      </w:r>
    </w:p>
    <w:p w:rsidR="007C265A" w:rsidRPr="004A5E08" w:rsidRDefault="007C265A" w:rsidP="00864B01">
      <w:pPr>
        <w:pStyle w:val="ManualHeading1"/>
        <w:rPr>
          <w:noProof/>
          <w:szCs w:val="24"/>
        </w:rPr>
      </w:pPr>
      <w:r>
        <w:rPr>
          <w:noProof/>
        </w:rPr>
        <w:t>4.</w:t>
      </w:r>
      <w:r>
        <w:rPr>
          <w:noProof/>
        </w:rPr>
        <w:tab/>
      </w:r>
      <w:r w:rsidRPr="004A5E08">
        <w:rPr>
          <w:noProof/>
          <w:szCs w:val="24"/>
        </w:rPr>
        <w:t>ANTI-FRAUD MEASURES</w:t>
      </w:r>
    </w:p>
    <w:p w:rsidR="007C265A" w:rsidRPr="003915CC" w:rsidRDefault="003915CC" w:rsidP="003915CC">
      <w:pPr>
        <w:pStyle w:val="Text1"/>
        <w:rPr>
          <w:noProof/>
          <w:lang w:val="en-US"/>
        </w:rPr>
      </w:pPr>
      <w:r w:rsidRPr="00AC6D76">
        <w:rPr>
          <w:noProof/>
        </w:rPr>
        <w:t>Checks on the end-use of some of the products covered by this Council Regulation will be carried out in accordance with Article 254 of Regulation (EU) No 952/2013</w:t>
      </w:r>
      <w:r w:rsidR="006A1DD1" w:rsidRPr="006A1DD1">
        <w:rPr>
          <w:noProof/>
        </w:rPr>
        <w:t xml:space="preserve"> </w:t>
      </w:r>
      <w:r w:rsidR="006A1DD1" w:rsidRPr="00AC6D76">
        <w:rPr>
          <w:noProof/>
        </w:rPr>
        <w:t xml:space="preserve">of the European Parliament and </w:t>
      </w:r>
      <w:r w:rsidR="006A1DD1" w:rsidRPr="00AC6D76">
        <w:rPr>
          <w:noProof/>
          <w:color w:val="1F497D"/>
        </w:rPr>
        <w:t>o</w:t>
      </w:r>
      <w:r w:rsidR="006A1DD1" w:rsidRPr="00AC6D76">
        <w:rPr>
          <w:noProof/>
        </w:rPr>
        <w:t>f the Council</w:t>
      </w:r>
      <w:r w:rsidR="00CE0C6D">
        <w:rPr>
          <w:rStyle w:val="FootnoteReference"/>
          <w:noProof/>
        </w:rPr>
        <w:footnoteReference w:id="6"/>
      </w:r>
      <w:r w:rsidR="00A3731A">
        <w:rPr>
          <w:noProof/>
        </w:rPr>
        <w:t>.</w:t>
      </w:r>
      <w:r w:rsidR="00B932D5">
        <w:rPr>
          <w:noProof/>
        </w:rPr>
        <w:t xml:space="preserve"> </w:t>
      </w:r>
      <w:r w:rsidRPr="00AC6D76">
        <w:rPr>
          <w:noProof/>
        </w:rPr>
        <w:t>In addition, Member States may carry out any customs controls they deem appropriate under the risk management</w:t>
      </w:r>
      <w:r w:rsidRPr="00AC6D76">
        <w:rPr>
          <w:noProof/>
          <w:color w:val="1F497D"/>
        </w:rPr>
        <w:t xml:space="preserve"> </w:t>
      </w:r>
      <w:r w:rsidRPr="00AC6D76">
        <w:rPr>
          <w:noProof/>
        </w:rPr>
        <w:t>they undertake, as provided for by Article 46 of Regulation (EU) No 952</w:t>
      </w:r>
      <w:r w:rsidRPr="00AC6D76">
        <w:rPr>
          <w:noProof/>
          <w:color w:val="1F497D"/>
        </w:rPr>
        <w:t>/</w:t>
      </w:r>
      <w:r w:rsidRPr="00AC6D76">
        <w:rPr>
          <w:noProof/>
        </w:rPr>
        <w:t>2013.</w:t>
      </w:r>
    </w:p>
    <w:sectPr w:rsidR="007C265A" w:rsidRPr="003915CC" w:rsidSect="00047946">
      <w:footnotePr>
        <w:numRestart w:val="eachSect"/>
      </w:footnote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C51" w:rsidRDefault="00524C51" w:rsidP="00401466">
      <w:pPr>
        <w:spacing w:before="0" w:after="0"/>
      </w:pPr>
      <w:r>
        <w:separator/>
      </w:r>
    </w:p>
  </w:endnote>
  <w:endnote w:type="continuationSeparator" w:id="0">
    <w:p w:rsidR="00524C51" w:rsidRDefault="00524C51" w:rsidP="00401466">
      <w:pPr>
        <w:spacing w:before="0" w:after="0"/>
      </w:pPr>
      <w:r>
        <w:continuationSeparator/>
      </w:r>
    </w:p>
  </w:endnote>
  <w:endnote w:type="continuationNotice" w:id="1">
    <w:p w:rsidR="00524C51" w:rsidRDefault="00524C5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Pr="00047946" w:rsidRDefault="00047946" w:rsidP="00047946">
    <w:pPr>
      <w:pStyle w:val="Footer"/>
      <w:rPr>
        <w:rFonts w:ascii="Arial" w:hAnsi="Arial" w:cs="Arial"/>
        <w:b/>
        <w:sz w:val="48"/>
      </w:rPr>
    </w:pPr>
    <w:r w:rsidRPr="00047946">
      <w:rPr>
        <w:rFonts w:ascii="Arial" w:hAnsi="Arial" w:cs="Arial"/>
        <w:b/>
        <w:sz w:val="48"/>
      </w:rPr>
      <w:t>EN</w:t>
    </w:r>
    <w:r w:rsidRPr="00047946">
      <w:rPr>
        <w:rFonts w:ascii="Arial" w:hAnsi="Arial" w:cs="Arial"/>
        <w:b/>
        <w:sz w:val="48"/>
      </w:rPr>
      <w:tab/>
    </w:r>
    <w:r w:rsidRPr="00047946">
      <w:rPr>
        <w:rFonts w:ascii="Arial" w:hAnsi="Arial" w:cs="Arial"/>
        <w:b/>
        <w:sz w:val="48"/>
      </w:rPr>
      <w:tab/>
    </w:r>
    <w:r w:rsidRPr="00047946">
      <w:tab/>
    </w:r>
    <w:r w:rsidRPr="0004794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Pr="00047946" w:rsidRDefault="00047946" w:rsidP="00047946">
    <w:pPr>
      <w:pStyle w:val="Footer"/>
      <w:rPr>
        <w:rFonts w:ascii="Arial" w:hAnsi="Arial" w:cs="Arial"/>
        <w:b/>
        <w:sz w:val="48"/>
      </w:rPr>
    </w:pPr>
    <w:r w:rsidRPr="00047946">
      <w:rPr>
        <w:rFonts w:ascii="Arial" w:hAnsi="Arial" w:cs="Arial"/>
        <w:b/>
        <w:sz w:val="48"/>
      </w:rPr>
      <w:t>EN</w:t>
    </w:r>
    <w:r w:rsidRPr="00047946">
      <w:rPr>
        <w:rFonts w:ascii="Arial" w:hAnsi="Arial" w:cs="Arial"/>
        <w:b/>
        <w:sz w:val="48"/>
      </w:rPr>
      <w:tab/>
    </w:r>
    <w:r w:rsidRPr="00047946">
      <w:rPr>
        <w:rFonts w:ascii="Arial" w:hAnsi="Arial" w:cs="Arial"/>
        <w:b/>
        <w:sz w:val="48"/>
      </w:rPr>
      <w:tab/>
    </w:r>
    <w:r w:rsidRPr="00047946">
      <w:tab/>
    </w:r>
    <w:r w:rsidRPr="0004794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Default="000479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Pr="00047946" w:rsidRDefault="00047946" w:rsidP="00047946">
    <w:pPr>
      <w:pStyle w:val="Footer"/>
      <w:rPr>
        <w:rFonts w:ascii="Arial" w:hAnsi="Arial" w:cs="Arial"/>
        <w:b/>
        <w:sz w:val="48"/>
      </w:rPr>
    </w:pPr>
    <w:r w:rsidRPr="00047946">
      <w:rPr>
        <w:rFonts w:ascii="Arial" w:hAnsi="Arial" w:cs="Arial"/>
        <w:b/>
        <w:sz w:val="48"/>
      </w:rPr>
      <w:t>EN</w:t>
    </w:r>
    <w:r w:rsidRPr="00047946">
      <w:rPr>
        <w:rFonts w:ascii="Arial" w:hAnsi="Arial" w:cs="Arial"/>
        <w:b/>
        <w:sz w:val="48"/>
      </w:rPr>
      <w:tab/>
    </w:r>
    <w:r>
      <w:fldChar w:fldCharType="begin"/>
    </w:r>
    <w:r>
      <w:instrText xml:space="preserve"> PAGE  \* MERGEFORMAT </w:instrText>
    </w:r>
    <w:r>
      <w:fldChar w:fldCharType="separate"/>
    </w:r>
    <w:r w:rsidR="008541E3">
      <w:rPr>
        <w:noProof/>
      </w:rPr>
      <w:t>5</w:t>
    </w:r>
    <w:r>
      <w:fldChar w:fldCharType="end"/>
    </w:r>
    <w:r>
      <w:tab/>
    </w:r>
    <w:r w:rsidRPr="00047946">
      <w:tab/>
    </w:r>
    <w:r w:rsidRPr="0004794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Default="00047946" w:rsidP="00047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C51" w:rsidRDefault="00524C51" w:rsidP="00401466">
      <w:pPr>
        <w:spacing w:before="0" w:after="0"/>
      </w:pPr>
      <w:r>
        <w:separator/>
      </w:r>
    </w:p>
  </w:footnote>
  <w:footnote w:type="continuationSeparator" w:id="0">
    <w:p w:rsidR="00524C51" w:rsidRDefault="00524C51" w:rsidP="00401466">
      <w:pPr>
        <w:spacing w:before="0" w:after="0"/>
      </w:pPr>
      <w:r>
        <w:continuationSeparator/>
      </w:r>
    </w:p>
  </w:footnote>
  <w:footnote w:type="continuationNotice" w:id="1">
    <w:p w:rsidR="00524C51" w:rsidRDefault="00524C51">
      <w:pPr>
        <w:spacing w:before="0" w:after="0"/>
      </w:pPr>
    </w:p>
  </w:footnote>
  <w:footnote w:id="2">
    <w:p w:rsidR="002A3D8D" w:rsidRPr="003B748D" w:rsidRDefault="002A3D8D" w:rsidP="002A3D8D">
      <w:pPr>
        <w:pStyle w:val="FootnoteText"/>
        <w:rPr>
          <w:lang w:val="pl-PL"/>
        </w:rPr>
      </w:pPr>
      <w:r w:rsidRPr="00985395">
        <w:rPr>
          <w:rStyle w:val="FootnoteReference"/>
        </w:rPr>
        <w:footnoteRef/>
      </w:r>
      <w:r w:rsidRPr="003B748D">
        <w:rPr>
          <w:lang w:val="pl-PL"/>
        </w:rPr>
        <w:tab/>
      </w:r>
      <w:r w:rsidR="00CC73F7" w:rsidRPr="00CC73F7">
        <w:rPr>
          <w:rFonts w:eastAsia="MS Mincho"/>
          <w:color w:val="333333"/>
        </w:rPr>
        <w:t xml:space="preserve"> </w:t>
      </w:r>
      <w:r w:rsidR="00CC73F7" w:rsidRPr="00C01740">
        <w:rPr>
          <w:rFonts w:eastAsia="MS Mincho"/>
          <w:color w:val="333333"/>
        </w:rPr>
        <w:t>Council Regulation (EU) 2022/2563 of 19 December 2022 amending Regulation (EU) 2021/2283 opening and providing for the management of autonomous tariff quotas of the Union for certain agricultural and industrial products (O</w:t>
      </w:r>
      <w:r w:rsidR="00CC73F7" w:rsidRPr="00C01740">
        <w:rPr>
          <w:rFonts w:eastAsia="Roboto"/>
          <w:color w:val="333333"/>
        </w:rPr>
        <w:t>J L 330, 23.12.2022, p. 109,</w:t>
      </w:r>
      <w:r w:rsidR="00CC73F7" w:rsidRPr="00C01740">
        <w:rPr>
          <w:rFonts w:eastAsia="Roboto"/>
          <w:i/>
          <w:iCs/>
          <w:color w:val="333333"/>
        </w:rPr>
        <w:t xml:space="preserve"> </w:t>
      </w:r>
      <w:r w:rsidR="00CC73F7" w:rsidRPr="00C01740">
        <w:rPr>
          <w:rFonts w:eastAsia="Roboto"/>
          <w:color w:val="333333"/>
        </w:rPr>
        <w:t xml:space="preserve">ELI: </w:t>
      </w:r>
      <w:hyperlink r:id="rId1" w:history="1">
        <w:r w:rsidR="00CC73F7" w:rsidRPr="00C01740">
          <w:rPr>
            <w:rFonts w:eastAsia="Roboto"/>
            <w:color w:val="337AB7"/>
            <w:u w:val="single"/>
          </w:rPr>
          <w:t>http://data.europa.eu/eli/reg/2022/2563/oj</w:t>
        </w:r>
      </w:hyperlink>
      <w:r w:rsidR="00CC73F7" w:rsidRPr="00C01740">
        <w:rPr>
          <w:rFonts w:eastAsia="MS Mincho"/>
          <w:color w:val="333333"/>
        </w:rPr>
        <w:t>).</w:t>
      </w:r>
    </w:p>
  </w:footnote>
  <w:footnote w:id="3">
    <w:p w:rsidR="002A3D8D" w:rsidRPr="003B748D" w:rsidRDefault="002A3D8D" w:rsidP="002A3D8D">
      <w:pPr>
        <w:pStyle w:val="FootnoteText"/>
        <w:rPr>
          <w:lang w:val="pl-PL"/>
        </w:rPr>
      </w:pPr>
      <w:r w:rsidRPr="003B748D">
        <w:rPr>
          <w:rStyle w:val="FootnoteReference"/>
        </w:rPr>
        <w:footnoteRef/>
      </w:r>
      <w:r>
        <w:rPr>
          <w:lang w:val="pl-PL"/>
        </w:rPr>
        <w:tab/>
      </w:r>
      <w:hyperlink r:id="rId2" w:history="1">
        <w:r w:rsidRPr="00F07C45">
          <w:rPr>
            <w:rStyle w:val="Hyperlink"/>
            <w:lang w:val="pl-PL"/>
          </w:rPr>
          <w:t>https://taxation-customs.ec.europa.eu/system/files/2016-09/evaluation_suspensions_duties.pdf</w:t>
        </w:r>
      </w:hyperlink>
    </w:p>
  </w:footnote>
  <w:footnote w:id="4">
    <w:p w:rsidR="008B3EEE" w:rsidRPr="00985395" w:rsidRDefault="008B3EEE" w:rsidP="008B3EEE">
      <w:pPr>
        <w:pStyle w:val="FootnoteText"/>
      </w:pPr>
      <w:r w:rsidRPr="006E38E7">
        <w:rPr>
          <w:rStyle w:val="FootnoteReference"/>
        </w:rPr>
        <w:footnoteRef/>
      </w:r>
      <w:r>
        <w:tab/>
        <w:t>Council Regulation (EU) 2021/2283 of 20 December 2021 opening and providing for the management of autonomous tariff quotas of the Union for certain agricultural and industrial products, and repealing Regulation (EU) No 1388/2013 (OJ L 458, 22.12.2021</w:t>
      </w:r>
      <w:r w:rsidRPr="00985395">
        <w:t>, p. 3</w:t>
      </w:r>
      <w:r>
        <w:t>3, ELI: </w:t>
      </w:r>
      <w:hyperlink r:id="rId3" w:history="1">
        <w:r w:rsidRPr="004913EE">
          <w:rPr>
            <w:rStyle w:val="Hyperlink"/>
          </w:rPr>
          <w:t>http://data.europa.eu/eli/reg/2021/2283/oj</w:t>
        </w:r>
      </w:hyperlink>
      <w:r w:rsidRPr="00985395">
        <w:t>).</w:t>
      </w:r>
    </w:p>
  </w:footnote>
  <w:footnote w:id="5">
    <w:p w:rsidR="000F1378" w:rsidRPr="00CC3660" w:rsidRDefault="000F1378">
      <w:pPr>
        <w:pStyle w:val="FootnoteText"/>
        <w:rPr>
          <w:lang w:val="en-IE"/>
        </w:rPr>
      </w:pPr>
      <w:r w:rsidRPr="00D86D08">
        <w:rPr>
          <w:rStyle w:val="FootnoteReference"/>
        </w:rPr>
        <w:footnoteRef/>
      </w:r>
      <w:r w:rsidR="00D86D08">
        <w:tab/>
      </w:r>
      <w:r w:rsidR="007C64F2" w:rsidRPr="007C64F2">
        <w:t>Communication from the Commission concerning autonomous tariff suspensions and quotas (OJ C 363, 13.12.2011, p. 6).</w:t>
      </w:r>
    </w:p>
  </w:footnote>
  <w:footnote w:id="6">
    <w:p w:rsidR="00CE0C6D" w:rsidRPr="00CE0C6D" w:rsidRDefault="00CE0C6D" w:rsidP="00CE0C6D">
      <w:pPr>
        <w:pStyle w:val="FootnoteText"/>
      </w:pPr>
      <w:r>
        <w:rPr>
          <w:rStyle w:val="FootnoteReference"/>
        </w:rPr>
        <w:footnoteRef/>
      </w:r>
      <w:r>
        <w:tab/>
        <w:t>Regulation (EU) No 952/2013 of the European Parliament and of the Council of 9 October 2013 laying down the Union Customs Code (</w:t>
      </w:r>
      <w:r w:rsidRPr="00CE0C6D">
        <w:t>OJ L 269, 10.10.2013, p. 1</w:t>
      </w:r>
      <w:r w:rsidRPr="00B0547A">
        <w:t xml:space="preserve">, </w:t>
      </w:r>
      <w:r w:rsidRPr="00CE0C6D">
        <w:t>ELI: http://data.europa.eu/eli/reg/2013/952/oj</w:t>
      </w:r>
      <w:r w:rsidRPr="00B0547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Default="000479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946" w:rsidRDefault="00047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num>
  <w:num w:numId="18">
    <w:abstractNumId w:val="22"/>
  </w:num>
  <w:num w:numId="19">
    <w:abstractNumId w:val="11"/>
  </w:num>
  <w:num w:numId="20">
    <w:abstractNumId w:val="25"/>
  </w:num>
  <w:num w:numId="21">
    <w:abstractNumId w:val="6"/>
  </w:num>
  <w:num w:numId="22">
    <w:abstractNumId w:val="12"/>
  </w:num>
  <w:num w:numId="23">
    <w:abstractNumId w:val="13"/>
  </w:num>
  <w:num w:numId="24">
    <w:abstractNumId w:val="4"/>
  </w:num>
  <w:num w:numId="25">
    <w:abstractNumId w:val="24"/>
  </w:num>
  <w:num w:numId="26">
    <w:abstractNumId w:val="3"/>
  </w:num>
  <w:num w:numId="27">
    <w:abstractNumId w:val="14"/>
  </w:num>
  <w:num w:numId="28">
    <w:abstractNumId w:val="20"/>
  </w:num>
  <w:num w:numId="29">
    <w:abstractNumId w:val="21"/>
  </w:num>
  <w:num w:numId="30">
    <w:abstractNumId w:val="5"/>
  </w:num>
  <w:num w:numId="31">
    <w:abstractNumId w:val="18"/>
  </w:num>
  <w:num w:numId="32">
    <w:abstractNumId w:val="29"/>
  </w:num>
  <w:num w:numId="33">
    <w:abstractNumId w:val="22"/>
  </w:num>
  <w:num w:numId="34">
    <w:abstractNumId w:val="11"/>
  </w:num>
  <w:num w:numId="35">
    <w:abstractNumId w:val="25"/>
  </w:num>
  <w:num w:numId="36">
    <w:abstractNumId w:val="6"/>
  </w:num>
  <w:num w:numId="37">
    <w:abstractNumId w:val="12"/>
  </w:num>
  <w:num w:numId="38">
    <w:abstractNumId w:val="13"/>
  </w:num>
  <w:num w:numId="39">
    <w:abstractNumId w:val="4"/>
  </w:num>
  <w:num w:numId="40">
    <w:abstractNumId w:val="24"/>
  </w:num>
  <w:num w:numId="41">
    <w:abstractNumId w:val="3"/>
  </w:num>
  <w:num w:numId="42">
    <w:abstractNumId w:val="14"/>
  </w:num>
  <w:num w:numId="43">
    <w:abstractNumId w:val="20"/>
  </w:num>
  <w:num w:numId="44">
    <w:abstractNumId w:val="21"/>
  </w:num>
  <w:num w:numId="45">
    <w:abstractNumId w:val="5"/>
  </w:num>
  <w:num w:numId="46">
    <w:abstractNumId w:val="18"/>
  </w:num>
  <w:num w:numId="47">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fr-FR" w:vendorID="64" w:dllVersion="6" w:nlCheck="1" w:checkStyle="0"/>
  <w:activeWritingStyle w:appName="MSWord" w:lang="sv-FI" w:vendorID="64" w:dllVersion="0" w:nlCheck="1" w:checkStyle="0"/>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2 09:42: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BD93110-0294-4E8D-BCF0-EC4622D3A5C7"/>
    <w:docVar w:name="LW_COVERPAGE_TYPE" w:val="1"/>
    <w:docVar w:name="LW_CROSSREFERENCE" w:val="&lt;UNUSED&gt;"/>
    <w:docVar w:name="LW_DocType" w:val="COM"/>
    <w:docVar w:name="LW_EMISSION" w:val="27.4.2026"/>
    <w:docVar w:name="LW_EMISSION_ISODATE" w:val="2026-04-27"/>
    <w:docVar w:name="LW_EMISSION_LOCATION" w:val="BRX"/>
    <w:docVar w:name="LW_EMISSION_PREFIX" w:val="Brussels,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6"/>
    <w:docVar w:name="LW_REF.II.NEW.CP_YEAR" w:val="2026"/>
    <w:docVar w:name="LW_REF.INST.NEW" w:val="COM"/>
    <w:docVar w:name="LW_REF.INST.NEW_ADOPTED" w:val="final"/>
    <w:docVar w:name="LW_REF.INST.NEW_TEXT" w:val="(2026) 1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1/2283 opening and providing for the management of autonomous tariff quotas of the Union for certain agricultural and industrial products"/>
    <w:docVar w:name="LW_TYPE.DOC.CP" w:val="COUNCIL REGULATION"/>
    <w:docVar w:name="LwApiVersions" w:val="LW4CoDe 1.24.5.0; LW 9.2, Build 20251112"/>
  </w:docVars>
  <w:rsids>
    <w:rsidRoot w:val="00401466"/>
    <w:rsid w:val="00000642"/>
    <w:rsid w:val="00003F06"/>
    <w:rsid w:val="00007CEB"/>
    <w:rsid w:val="00011B7F"/>
    <w:rsid w:val="000128A6"/>
    <w:rsid w:val="0001561B"/>
    <w:rsid w:val="00020207"/>
    <w:rsid w:val="000225E7"/>
    <w:rsid w:val="000232ED"/>
    <w:rsid w:val="00024AD4"/>
    <w:rsid w:val="000308BF"/>
    <w:rsid w:val="00031BF7"/>
    <w:rsid w:val="00032825"/>
    <w:rsid w:val="00034207"/>
    <w:rsid w:val="00036ADC"/>
    <w:rsid w:val="000415F1"/>
    <w:rsid w:val="00042E9D"/>
    <w:rsid w:val="00044F57"/>
    <w:rsid w:val="00047946"/>
    <w:rsid w:val="00052196"/>
    <w:rsid w:val="00052874"/>
    <w:rsid w:val="00052B81"/>
    <w:rsid w:val="00052F42"/>
    <w:rsid w:val="0005332B"/>
    <w:rsid w:val="000544F1"/>
    <w:rsid w:val="00056103"/>
    <w:rsid w:val="00056A63"/>
    <w:rsid w:val="000579D7"/>
    <w:rsid w:val="000640DF"/>
    <w:rsid w:val="00064BCD"/>
    <w:rsid w:val="00070B24"/>
    <w:rsid w:val="00072E1A"/>
    <w:rsid w:val="000732F2"/>
    <w:rsid w:val="00077CE9"/>
    <w:rsid w:val="00083E60"/>
    <w:rsid w:val="00084D63"/>
    <w:rsid w:val="00086F1B"/>
    <w:rsid w:val="000872DB"/>
    <w:rsid w:val="000925DD"/>
    <w:rsid w:val="00094AB7"/>
    <w:rsid w:val="000954F4"/>
    <w:rsid w:val="0009696A"/>
    <w:rsid w:val="00096ED8"/>
    <w:rsid w:val="000A1139"/>
    <w:rsid w:val="000A1294"/>
    <w:rsid w:val="000A16BB"/>
    <w:rsid w:val="000A28D0"/>
    <w:rsid w:val="000A3F65"/>
    <w:rsid w:val="000A45F1"/>
    <w:rsid w:val="000A4D1E"/>
    <w:rsid w:val="000A57A5"/>
    <w:rsid w:val="000A5CAD"/>
    <w:rsid w:val="000A6772"/>
    <w:rsid w:val="000A7261"/>
    <w:rsid w:val="000A7517"/>
    <w:rsid w:val="000B05E3"/>
    <w:rsid w:val="000B42FB"/>
    <w:rsid w:val="000B5358"/>
    <w:rsid w:val="000B5BEB"/>
    <w:rsid w:val="000C34A7"/>
    <w:rsid w:val="000D2B7F"/>
    <w:rsid w:val="000D56DA"/>
    <w:rsid w:val="000D56DE"/>
    <w:rsid w:val="000E05A1"/>
    <w:rsid w:val="000E15F5"/>
    <w:rsid w:val="000E198E"/>
    <w:rsid w:val="000E539E"/>
    <w:rsid w:val="000E73DD"/>
    <w:rsid w:val="000F0AC7"/>
    <w:rsid w:val="000F1378"/>
    <w:rsid w:val="000F24AC"/>
    <w:rsid w:val="000F2707"/>
    <w:rsid w:val="000F3111"/>
    <w:rsid w:val="000F5FED"/>
    <w:rsid w:val="00102FA9"/>
    <w:rsid w:val="00103776"/>
    <w:rsid w:val="00110307"/>
    <w:rsid w:val="001231B5"/>
    <w:rsid w:val="00126A4F"/>
    <w:rsid w:val="00135C78"/>
    <w:rsid w:val="00137F59"/>
    <w:rsid w:val="00140480"/>
    <w:rsid w:val="00144EDF"/>
    <w:rsid w:val="00156B47"/>
    <w:rsid w:val="00160423"/>
    <w:rsid w:val="0016077F"/>
    <w:rsid w:val="00160D72"/>
    <w:rsid w:val="001650FE"/>
    <w:rsid w:val="00170522"/>
    <w:rsid w:val="00173E30"/>
    <w:rsid w:val="00175654"/>
    <w:rsid w:val="00176F62"/>
    <w:rsid w:val="0017714A"/>
    <w:rsid w:val="00181BA3"/>
    <w:rsid w:val="0018345E"/>
    <w:rsid w:val="00183B44"/>
    <w:rsid w:val="00185021"/>
    <w:rsid w:val="00186A7E"/>
    <w:rsid w:val="00187529"/>
    <w:rsid w:val="00187C21"/>
    <w:rsid w:val="001908D8"/>
    <w:rsid w:val="0019250E"/>
    <w:rsid w:val="00192AB2"/>
    <w:rsid w:val="0019465F"/>
    <w:rsid w:val="00194919"/>
    <w:rsid w:val="00196C10"/>
    <w:rsid w:val="001A1CA9"/>
    <w:rsid w:val="001A29E5"/>
    <w:rsid w:val="001A3E0B"/>
    <w:rsid w:val="001A43CC"/>
    <w:rsid w:val="001A58A3"/>
    <w:rsid w:val="001A61E2"/>
    <w:rsid w:val="001A6E02"/>
    <w:rsid w:val="001A739A"/>
    <w:rsid w:val="001B360F"/>
    <w:rsid w:val="001B472F"/>
    <w:rsid w:val="001C26A4"/>
    <w:rsid w:val="001C2816"/>
    <w:rsid w:val="001C3771"/>
    <w:rsid w:val="001C395E"/>
    <w:rsid w:val="001C5F01"/>
    <w:rsid w:val="001D4B25"/>
    <w:rsid w:val="001E2882"/>
    <w:rsid w:val="001E56D0"/>
    <w:rsid w:val="001E624B"/>
    <w:rsid w:val="001E6F91"/>
    <w:rsid w:val="001F1E8E"/>
    <w:rsid w:val="001F4FA1"/>
    <w:rsid w:val="0020200D"/>
    <w:rsid w:val="002033EE"/>
    <w:rsid w:val="002054B0"/>
    <w:rsid w:val="00210585"/>
    <w:rsid w:val="002105E8"/>
    <w:rsid w:val="0021250C"/>
    <w:rsid w:val="00213041"/>
    <w:rsid w:val="002135DB"/>
    <w:rsid w:val="00214BB2"/>
    <w:rsid w:val="00214D6F"/>
    <w:rsid w:val="00215592"/>
    <w:rsid w:val="00215C4F"/>
    <w:rsid w:val="00216AE3"/>
    <w:rsid w:val="00222507"/>
    <w:rsid w:val="00225A3C"/>
    <w:rsid w:val="00230892"/>
    <w:rsid w:val="00232E98"/>
    <w:rsid w:val="00234AC1"/>
    <w:rsid w:val="00241ED4"/>
    <w:rsid w:val="00244D69"/>
    <w:rsid w:val="002450D7"/>
    <w:rsid w:val="002461A4"/>
    <w:rsid w:val="002511BB"/>
    <w:rsid w:val="00251FF1"/>
    <w:rsid w:val="0025397B"/>
    <w:rsid w:val="00256697"/>
    <w:rsid w:val="00257F50"/>
    <w:rsid w:val="00260ACE"/>
    <w:rsid w:val="00265EA2"/>
    <w:rsid w:val="002672F0"/>
    <w:rsid w:val="00270B9B"/>
    <w:rsid w:val="00276BAB"/>
    <w:rsid w:val="00276BF7"/>
    <w:rsid w:val="00276E7D"/>
    <w:rsid w:val="002854BC"/>
    <w:rsid w:val="00290884"/>
    <w:rsid w:val="00295016"/>
    <w:rsid w:val="002970C6"/>
    <w:rsid w:val="002A0484"/>
    <w:rsid w:val="002A0B80"/>
    <w:rsid w:val="002A3D8D"/>
    <w:rsid w:val="002A4A81"/>
    <w:rsid w:val="002A4DAC"/>
    <w:rsid w:val="002A68E7"/>
    <w:rsid w:val="002B088E"/>
    <w:rsid w:val="002B08FF"/>
    <w:rsid w:val="002B2405"/>
    <w:rsid w:val="002B571D"/>
    <w:rsid w:val="002B5F40"/>
    <w:rsid w:val="002C609F"/>
    <w:rsid w:val="002C6661"/>
    <w:rsid w:val="002D16AF"/>
    <w:rsid w:val="002D28A8"/>
    <w:rsid w:val="002D30D2"/>
    <w:rsid w:val="002D4DF9"/>
    <w:rsid w:val="002D5ECC"/>
    <w:rsid w:val="002D63BE"/>
    <w:rsid w:val="002D770D"/>
    <w:rsid w:val="002E310B"/>
    <w:rsid w:val="002E3224"/>
    <w:rsid w:val="002F3217"/>
    <w:rsid w:val="002F36AC"/>
    <w:rsid w:val="002F479A"/>
    <w:rsid w:val="002F4E19"/>
    <w:rsid w:val="002F6031"/>
    <w:rsid w:val="002F741C"/>
    <w:rsid w:val="0030123D"/>
    <w:rsid w:val="003028FD"/>
    <w:rsid w:val="003031D7"/>
    <w:rsid w:val="00303FD6"/>
    <w:rsid w:val="003071B9"/>
    <w:rsid w:val="00307D2D"/>
    <w:rsid w:val="00307DBF"/>
    <w:rsid w:val="00310420"/>
    <w:rsid w:val="003124B6"/>
    <w:rsid w:val="003127FA"/>
    <w:rsid w:val="003157F1"/>
    <w:rsid w:val="00320896"/>
    <w:rsid w:val="003305EF"/>
    <w:rsid w:val="00330BC0"/>
    <w:rsid w:val="00331C1A"/>
    <w:rsid w:val="00342FA5"/>
    <w:rsid w:val="0034395E"/>
    <w:rsid w:val="00344430"/>
    <w:rsid w:val="0034522E"/>
    <w:rsid w:val="00347E5B"/>
    <w:rsid w:val="00350ED8"/>
    <w:rsid w:val="003516B5"/>
    <w:rsid w:val="003546FC"/>
    <w:rsid w:val="00357FEC"/>
    <w:rsid w:val="00361332"/>
    <w:rsid w:val="0036339C"/>
    <w:rsid w:val="00365DE9"/>
    <w:rsid w:val="00365FC0"/>
    <w:rsid w:val="00370C7A"/>
    <w:rsid w:val="00370FBF"/>
    <w:rsid w:val="0037398F"/>
    <w:rsid w:val="00375591"/>
    <w:rsid w:val="003775B9"/>
    <w:rsid w:val="00380DBF"/>
    <w:rsid w:val="00380F1A"/>
    <w:rsid w:val="00384EC7"/>
    <w:rsid w:val="003915CC"/>
    <w:rsid w:val="00391D2F"/>
    <w:rsid w:val="003966EA"/>
    <w:rsid w:val="003967B1"/>
    <w:rsid w:val="00397145"/>
    <w:rsid w:val="003A2D71"/>
    <w:rsid w:val="003A3993"/>
    <w:rsid w:val="003A6B84"/>
    <w:rsid w:val="003A6CFF"/>
    <w:rsid w:val="003A7802"/>
    <w:rsid w:val="003A7EC5"/>
    <w:rsid w:val="003B03E0"/>
    <w:rsid w:val="003B0B99"/>
    <w:rsid w:val="003B1E59"/>
    <w:rsid w:val="003B1FA7"/>
    <w:rsid w:val="003B4650"/>
    <w:rsid w:val="003B5203"/>
    <w:rsid w:val="003B68F2"/>
    <w:rsid w:val="003C2AF6"/>
    <w:rsid w:val="003C32E3"/>
    <w:rsid w:val="003C33ED"/>
    <w:rsid w:val="003C5EA6"/>
    <w:rsid w:val="003C67E8"/>
    <w:rsid w:val="003C6889"/>
    <w:rsid w:val="003D0DE8"/>
    <w:rsid w:val="003D1AF6"/>
    <w:rsid w:val="003D5EE1"/>
    <w:rsid w:val="003E37C6"/>
    <w:rsid w:val="003E3F15"/>
    <w:rsid w:val="003E41CC"/>
    <w:rsid w:val="003E46F3"/>
    <w:rsid w:val="003E4C89"/>
    <w:rsid w:val="003E5F74"/>
    <w:rsid w:val="003F4DAA"/>
    <w:rsid w:val="003F50E8"/>
    <w:rsid w:val="003F743E"/>
    <w:rsid w:val="00401466"/>
    <w:rsid w:val="00404299"/>
    <w:rsid w:val="00405334"/>
    <w:rsid w:val="0040744D"/>
    <w:rsid w:val="00410D55"/>
    <w:rsid w:val="004116F1"/>
    <w:rsid w:val="00413FA4"/>
    <w:rsid w:val="0042453C"/>
    <w:rsid w:val="00425EF5"/>
    <w:rsid w:val="00430589"/>
    <w:rsid w:val="0043503C"/>
    <w:rsid w:val="0043653B"/>
    <w:rsid w:val="00450C1D"/>
    <w:rsid w:val="00451811"/>
    <w:rsid w:val="00453502"/>
    <w:rsid w:val="00455997"/>
    <w:rsid w:val="00455B20"/>
    <w:rsid w:val="00457EE9"/>
    <w:rsid w:val="0046086E"/>
    <w:rsid w:val="0046130B"/>
    <w:rsid w:val="0046142C"/>
    <w:rsid w:val="0046150F"/>
    <w:rsid w:val="0046177A"/>
    <w:rsid w:val="00462CFA"/>
    <w:rsid w:val="004643A1"/>
    <w:rsid w:val="00464ED7"/>
    <w:rsid w:val="00466424"/>
    <w:rsid w:val="00471D87"/>
    <w:rsid w:val="00471F29"/>
    <w:rsid w:val="00477FB7"/>
    <w:rsid w:val="004800F4"/>
    <w:rsid w:val="00480450"/>
    <w:rsid w:val="00480CDA"/>
    <w:rsid w:val="00481406"/>
    <w:rsid w:val="00484FC5"/>
    <w:rsid w:val="0048683A"/>
    <w:rsid w:val="004913EE"/>
    <w:rsid w:val="00492045"/>
    <w:rsid w:val="0049246D"/>
    <w:rsid w:val="00492B03"/>
    <w:rsid w:val="00495EC4"/>
    <w:rsid w:val="00496F48"/>
    <w:rsid w:val="004A0A00"/>
    <w:rsid w:val="004A293C"/>
    <w:rsid w:val="004A4FC9"/>
    <w:rsid w:val="004A5542"/>
    <w:rsid w:val="004B14DE"/>
    <w:rsid w:val="004B31D0"/>
    <w:rsid w:val="004B3D64"/>
    <w:rsid w:val="004B4BED"/>
    <w:rsid w:val="004C24F5"/>
    <w:rsid w:val="004C4F3B"/>
    <w:rsid w:val="004D27B3"/>
    <w:rsid w:val="004D41A1"/>
    <w:rsid w:val="004D44A4"/>
    <w:rsid w:val="004E1B80"/>
    <w:rsid w:val="004E54C0"/>
    <w:rsid w:val="004E5842"/>
    <w:rsid w:val="004E59CE"/>
    <w:rsid w:val="004E63DC"/>
    <w:rsid w:val="004E7704"/>
    <w:rsid w:val="004E778A"/>
    <w:rsid w:val="004F08FD"/>
    <w:rsid w:val="004F12AA"/>
    <w:rsid w:val="004F306A"/>
    <w:rsid w:val="005048F7"/>
    <w:rsid w:val="00505D97"/>
    <w:rsid w:val="0051707A"/>
    <w:rsid w:val="00517778"/>
    <w:rsid w:val="005200C7"/>
    <w:rsid w:val="00524909"/>
    <w:rsid w:val="00524C51"/>
    <w:rsid w:val="00525B34"/>
    <w:rsid w:val="00526095"/>
    <w:rsid w:val="00527B1D"/>
    <w:rsid w:val="0053025D"/>
    <w:rsid w:val="005304B6"/>
    <w:rsid w:val="00533FD9"/>
    <w:rsid w:val="00547DF0"/>
    <w:rsid w:val="0055241A"/>
    <w:rsid w:val="00552C9B"/>
    <w:rsid w:val="00554C79"/>
    <w:rsid w:val="00555269"/>
    <w:rsid w:val="0055575B"/>
    <w:rsid w:val="00556A92"/>
    <w:rsid w:val="0056007B"/>
    <w:rsid w:val="00562438"/>
    <w:rsid w:val="0056285B"/>
    <w:rsid w:val="00565B09"/>
    <w:rsid w:val="00570AD5"/>
    <w:rsid w:val="00573085"/>
    <w:rsid w:val="0057752F"/>
    <w:rsid w:val="00577A1A"/>
    <w:rsid w:val="00577AEE"/>
    <w:rsid w:val="005806E9"/>
    <w:rsid w:val="00581C7E"/>
    <w:rsid w:val="0058285F"/>
    <w:rsid w:val="00584A33"/>
    <w:rsid w:val="0058564B"/>
    <w:rsid w:val="005877AF"/>
    <w:rsid w:val="0059047B"/>
    <w:rsid w:val="0059570D"/>
    <w:rsid w:val="00597AE1"/>
    <w:rsid w:val="005A0826"/>
    <w:rsid w:val="005B0568"/>
    <w:rsid w:val="005B3CD5"/>
    <w:rsid w:val="005C2A2B"/>
    <w:rsid w:val="005C64E1"/>
    <w:rsid w:val="005D3CDF"/>
    <w:rsid w:val="005D6B0A"/>
    <w:rsid w:val="005E0D67"/>
    <w:rsid w:val="005E1EBC"/>
    <w:rsid w:val="005E3043"/>
    <w:rsid w:val="005E46CA"/>
    <w:rsid w:val="005F0F36"/>
    <w:rsid w:val="005F36D1"/>
    <w:rsid w:val="005F5703"/>
    <w:rsid w:val="005F6861"/>
    <w:rsid w:val="005F73B9"/>
    <w:rsid w:val="00602EB3"/>
    <w:rsid w:val="00603760"/>
    <w:rsid w:val="0060397E"/>
    <w:rsid w:val="0061071D"/>
    <w:rsid w:val="006110ED"/>
    <w:rsid w:val="00612272"/>
    <w:rsid w:val="0062053C"/>
    <w:rsid w:val="006222FF"/>
    <w:rsid w:val="0062486C"/>
    <w:rsid w:val="00631B17"/>
    <w:rsid w:val="00631D9D"/>
    <w:rsid w:val="00632B57"/>
    <w:rsid w:val="00633142"/>
    <w:rsid w:val="00636D37"/>
    <w:rsid w:val="00637A3B"/>
    <w:rsid w:val="00643472"/>
    <w:rsid w:val="0064537C"/>
    <w:rsid w:val="00646CE9"/>
    <w:rsid w:val="00650A66"/>
    <w:rsid w:val="0065158B"/>
    <w:rsid w:val="0065219E"/>
    <w:rsid w:val="0066071B"/>
    <w:rsid w:val="006638A5"/>
    <w:rsid w:val="0066655A"/>
    <w:rsid w:val="00666D71"/>
    <w:rsid w:val="006729DA"/>
    <w:rsid w:val="00673004"/>
    <w:rsid w:val="00674938"/>
    <w:rsid w:val="00674DCB"/>
    <w:rsid w:val="006814F4"/>
    <w:rsid w:val="00683043"/>
    <w:rsid w:val="006832A5"/>
    <w:rsid w:val="00684A01"/>
    <w:rsid w:val="00686549"/>
    <w:rsid w:val="00695B65"/>
    <w:rsid w:val="006962E8"/>
    <w:rsid w:val="006A0903"/>
    <w:rsid w:val="006A1DD1"/>
    <w:rsid w:val="006A3619"/>
    <w:rsid w:val="006A5DA2"/>
    <w:rsid w:val="006B6537"/>
    <w:rsid w:val="006C106D"/>
    <w:rsid w:val="006C1BBB"/>
    <w:rsid w:val="006C1C1E"/>
    <w:rsid w:val="006C337F"/>
    <w:rsid w:val="006C397B"/>
    <w:rsid w:val="006C3BE3"/>
    <w:rsid w:val="006C421E"/>
    <w:rsid w:val="006D1BFC"/>
    <w:rsid w:val="006D29C6"/>
    <w:rsid w:val="006D45D9"/>
    <w:rsid w:val="006D61D8"/>
    <w:rsid w:val="006E0FC7"/>
    <w:rsid w:val="006E25D4"/>
    <w:rsid w:val="006E4A00"/>
    <w:rsid w:val="006E6B8A"/>
    <w:rsid w:val="006F1B18"/>
    <w:rsid w:val="006F23FF"/>
    <w:rsid w:val="006F4C03"/>
    <w:rsid w:val="006F641B"/>
    <w:rsid w:val="0070100B"/>
    <w:rsid w:val="0070128F"/>
    <w:rsid w:val="00703E3F"/>
    <w:rsid w:val="007116FC"/>
    <w:rsid w:val="00716CEE"/>
    <w:rsid w:val="007302B1"/>
    <w:rsid w:val="0073366C"/>
    <w:rsid w:val="0073585B"/>
    <w:rsid w:val="007368A2"/>
    <w:rsid w:val="00743CAD"/>
    <w:rsid w:val="00745170"/>
    <w:rsid w:val="00753646"/>
    <w:rsid w:val="007565E5"/>
    <w:rsid w:val="00757D1B"/>
    <w:rsid w:val="007610AC"/>
    <w:rsid w:val="00763673"/>
    <w:rsid w:val="00763789"/>
    <w:rsid w:val="007637A3"/>
    <w:rsid w:val="00763CAC"/>
    <w:rsid w:val="00765448"/>
    <w:rsid w:val="0077648B"/>
    <w:rsid w:val="007768CE"/>
    <w:rsid w:val="007818EE"/>
    <w:rsid w:val="0078737A"/>
    <w:rsid w:val="007879B2"/>
    <w:rsid w:val="0079023C"/>
    <w:rsid w:val="007911C5"/>
    <w:rsid w:val="00792FED"/>
    <w:rsid w:val="00795FC2"/>
    <w:rsid w:val="007A3D05"/>
    <w:rsid w:val="007A759C"/>
    <w:rsid w:val="007A768D"/>
    <w:rsid w:val="007A7E12"/>
    <w:rsid w:val="007B1E24"/>
    <w:rsid w:val="007B2CEC"/>
    <w:rsid w:val="007B6519"/>
    <w:rsid w:val="007B7BED"/>
    <w:rsid w:val="007C0196"/>
    <w:rsid w:val="007C06F6"/>
    <w:rsid w:val="007C09D7"/>
    <w:rsid w:val="007C2174"/>
    <w:rsid w:val="007C265A"/>
    <w:rsid w:val="007C486A"/>
    <w:rsid w:val="007C64F2"/>
    <w:rsid w:val="007C676D"/>
    <w:rsid w:val="007C737F"/>
    <w:rsid w:val="007D46CF"/>
    <w:rsid w:val="007D5AAE"/>
    <w:rsid w:val="007E1E02"/>
    <w:rsid w:val="007E50EE"/>
    <w:rsid w:val="007E5DBF"/>
    <w:rsid w:val="007E617C"/>
    <w:rsid w:val="007E66D5"/>
    <w:rsid w:val="007E7488"/>
    <w:rsid w:val="007F15DC"/>
    <w:rsid w:val="007F1DA4"/>
    <w:rsid w:val="007F57DD"/>
    <w:rsid w:val="00811CFC"/>
    <w:rsid w:val="00814474"/>
    <w:rsid w:val="008144EF"/>
    <w:rsid w:val="008154CF"/>
    <w:rsid w:val="0081772A"/>
    <w:rsid w:val="00821B60"/>
    <w:rsid w:val="00822FCB"/>
    <w:rsid w:val="0082395F"/>
    <w:rsid w:val="008249F7"/>
    <w:rsid w:val="00830144"/>
    <w:rsid w:val="00836C05"/>
    <w:rsid w:val="00843F33"/>
    <w:rsid w:val="0084560A"/>
    <w:rsid w:val="00847849"/>
    <w:rsid w:val="008541E3"/>
    <w:rsid w:val="00860902"/>
    <w:rsid w:val="00861AB9"/>
    <w:rsid w:val="0086454D"/>
    <w:rsid w:val="00864B01"/>
    <w:rsid w:val="00872702"/>
    <w:rsid w:val="008730B2"/>
    <w:rsid w:val="008743F6"/>
    <w:rsid w:val="008751CA"/>
    <w:rsid w:val="008840B3"/>
    <w:rsid w:val="008873BA"/>
    <w:rsid w:val="008934D1"/>
    <w:rsid w:val="00893DF8"/>
    <w:rsid w:val="00894188"/>
    <w:rsid w:val="00895581"/>
    <w:rsid w:val="008B3EEE"/>
    <w:rsid w:val="008B4646"/>
    <w:rsid w:val="008B7555"/>
    <w:rsid w:val="008D4143"/>
    <w:rsid w:val="008D52DD"/>
    <w:rsid w:val="008D5FA8"/>
    <w:rsid w:val="008D634C"/>
    <w:rsid w:val="008D63A3"/>
    <w:rsid w:val="008D6CD0"/>
    <w:rsid w:val="008E4B78"/>
    <w:rsid w:val="008E4BA0"/>
    <w:rsid w:val="008E6F12"/>
    <w:rsid w:val="008E78F2"/>
    <w:rsid w:val="008F0BCB"/>
    <w:rsid w:val="008F2D83"/>
    <w:rsid w:val="008F344D"/>
    <w:rsid w:val="008F3BDF"/>
    <w:rsid w:val="008F5151"/>
    <w:rsid w:val="008F6422"/>
    <w:rsid w:val="008F6B04"/>
    <w:rsid w:val="008F71E9"/>
    <w:rsid w:val="00903B48"/>
    <w:rsid w:val="00903B61"/>
    <w:rsid w:val="00905103"/>
    <w:rsid w:val="009076F3"/>
    <w:rsid w:val="009328AA"/>
    <w:rsid w:val="009332E6"/>
    <w:rsid w:val="00933E03"/>
    <w:rsid w:val="00936B64"/>
    <w:rsid w:val="00936E88"/>
    <w:rsid w:val="00937A73"/>
    <w:rsid w:val="00943395"/>
    <w:rsid w:val="00946FB9"/>
    <w:rsid w:val="0095030D"/>
    <w:rsid w:val="00955120"/>
    <w:rsid w:val="00956171"/>
    <w:rsid w:val="009579A2"/>
    <w:rsid w:val="009612BE"/>
    <w:rsid w:val="00964339"/>
    <w:rsid w:val="00970B26"/>
    <w:rsid w:val="0097118F"/>
    <w:rsid w:val="00973F63"/>
    <w:rsid w:val="00974135"/>
    <w:rsid w:val="00977F2E"/>
    <w:rsid w:val="00985C3F"/>
    <w:rsid w:val="00985EE7"/>
    <w:rsid w:val="0098613B"/>
    <w:rsid w:val="0098638D"/>
    <w:rsid w:val="00986B33"/>
    <w:rsid w:val="00986EB2"/>
    <w:rsid w:val="00987AD5"/>
    <w:rsid w:val="00992286"/>
    <w:rsid w:val="00996589"/>
    <w:rsid w:val="0099717A"/>
    <w:rsid w:val="009A0E74"/>
    <w:rsid w:val="009A1B02"/>
    <w:rsid w:val="009A1B25"/>
    <w:rsid w:val="009A22B9"/>
    <w:rsid w:val="009A24BF"/>
    <w:rsid w:val="009A5B3E"/>
    <w:rsid w:val="009A6F32"/>
    <w:rsid w:val="009B02B1"/>
    <w:rsid w:val="009B05AE"/>
    <w:rsid w:val="009B0AA3"/>
    <w:rsid w:val="009B1686"/>
    <w:rsid w:val="009B2A45"/>
    <w:rsid w:val="009B2BEA"/>
    <w:rsid w:val="009B3553"/>
    <w:rsid w:val="009B3C6D"/>
    <w:rsid w:val="009B537A"/>
    <w:rsid w:val="009B576D"/>
    <w:rsid w:val="009B6C34"/>
    <w:rsid w:val="009B7138"/>
    <w:rsid w:val="009C37F1"/>
    <w:rsid w:val="009C7CBD"/>
    <w:rsid w:val="009D05A0"/>
    <w:rsid w:val="009E00DC"/>
    <w:rsid w:val="009E071E"/>
    <w:rsid w:val="009E6633"/>
    <w:rsid w:val="009E667A"/>
    <w:rsid w:val="009F0E18"/>
    <w:rsid w:val="009F14CC"/>
    <w:rsid w:val="009F45ED"/>
    <w:rsid w:val="009F5120"/>
    <w:rsid w:val="009F725D"/>
    <w:rsid w:val="00A03763"/>
    <w:rsid w:val="00A0410D"/>
    <w:rsid w:val="00A1068C"/>
    <w:rsid w:val="00A12CB8"/>
    <w:rsid w:val="00A16CF7"/>
    <w:rsid w:val="00A30CD4"/>
    <w:rsid w:val="00A31A86"/>
    <w:rsid w:val="00A33634"/>
    <w:rsid w:val="00A345C7"/>
    <w:rsid w:val="00A36D58"/>
    <w:rsid w:val="00A3731A"/>
    <w:rsid w:val="00A375AA"/>
    <w:rsid w:val="00A37616"/>
    <w:rsid w:val="00A40ADA"/>
    <w:rsid w:val="00A40D37"/>
    <w:rsid w:val="00A44060"/>
    <w:rsid w:val="00A45CD3"/>
    <w:rsid w:val="00A518BA"/>
    <w:rsid w:val="00A5321D"/>
    <w:rsid w:val="00A5342F"/>
    <w:rsid w:val="00A5467D"/>
    <w:rsid w:val="00A621D0"/>
    <w:rsid w:val="00A62BFE"/>
    <w:rsid w:val="00A63C48"/>
    <w:rsid w:val="00A63CAF"/>
    <w:rsid w:val="00A65EDE"/>
    <w:rsid w:val="00A6685D"/>
    <w:rsid w:val="00A67395"/>
    <w:rsid w:val="00A7251E"/>
    <w:rsid w:val="00A727E5"/>
    <w:rsid w:val="00A73E05"/>
    <w:rsid w:val="00A75409"/>
    <w:rsid w:val="00A76C1F"/>
    <w:rsid w:val="00A77628"/>
    <w:rsid w:val="00A8174E"/>
    <w:rsid w:val="00A8197E"/>
    <w:rsid w:val="00A838FC"/>
    <w:rsid w:val="00A84327"/>
    <w:rsid w:val="00A90AF5"/>
    <w:rsid w:val="00A90F10"/>
    <w:rsid w:val="00A91951"/>
    <w:rsid w:val="00A921F9"/>
    <w:rsid w:val="00A9707F"/>
    <w:rsid w:val="00AA229F"/>
    <w:rsid w:val="00AB1DAE"/>
    <w:rsid w:val="00AB1F03"/>
    <w:rsid w:val="00AB40AA"/>
    <w:rsid w:val="00AC1E6D"/>
    <w:rsid w:val="00AC1FBB"/>
    <w:rsid w:val="00AC34B1"/>
    <w:rsid w:val="00AC50B9"/>
    <w:rsid w:val="00AC52BC"/>
    <w:rsid w:val="00AD1764"/>
    <w:rsid w:val="00AD1EF3"/>
    <w:rsid w:val="00AD2182"/>
    <w:rsid w:val="00AD5893"/>
    <w:rsid w:val="00AD5D8A"/>
    <w:rsid w:val="00AD63BA"/>
    <w:rsid w:val="00AD7C32"/>
    <w:rsid w:val="00AE1982"/>
    <w:rsid w:val="00AE384A"/>
    <w:rsid w:val="00AE7861"/>
    <w:rsid w:val="00AF1AD8"/>
    <w:rsid w:val="00AF64E1"/>
    <w:rsid w:val="00AF6EED"/>
    <w:rsid w:val="00B00BD7"/>
    <w:rsid w:val="00B017A6"/>
    <w:rsid w:val="00B01A04"/>
    <w:rsid w:val="00B03F30"/>
    <w:rsid w:val="00B04141"/>
    <w:rsid w:val="00B0547A"/>
    <w:rsid w:val="00B064CD"/>
    <w:rsid w:val="00B067B5"/>
    <w:rsid w:val="00B12836"/>
    <w:rsid w:val="00B12955"/>
    <w:rsid w:val="00B17873"/>
    <w:rsid w:val="00B17ADF"/>
    <w:rsid w:val="00B248E7"/>
    <w:rsid w:val="00B24B03"/>
    <w:rsid w:val="00B36EC3"/>
    <w:rsid w:val="00B37356"/>
    <w:rsid w:val="00B4039A"/>
    <w:rsid w:val="00B440A2"/>
    <w:rsid w:val="00B51BAB"/>
    <w:rsid w:val="00B522DF"/>
    <w:rsid w:val="00B5758E"/>
    <w:rsid w:val="00B60225"/>
    <w:rsid w:val="00B6378B"/>
    <w:rsid w:val="00B660FF"/>
    <w:rsid w:val="00B67C15"/>
    <w:rsid w:val="00B67E0C"/>
    <w:rsid w:val="00B70F74"/>
    <w:rsid w:val="00B73653"/>
    <w:rsid w:val="00B73C9E"/>
    <w:rsid w:val="00B753BB"/>
    <w:rsid w:val="00B772F8"/>
    <w:rsid w:val="00B77548"/>
    <w:rsid w:val="00B776EE"/>
    <w:rsid w:val="00B81732"/>
    <w:rsid w:val="00B83AA0"/>
    <w:rsid w:val="00B83F52"/>
    <w:rsid w:val="00B842B4"/>
    <w:rsid w:val="00B90D41"/>
    <w:rsid w:val="00B913A2"/>
    <w:rsid w:val="00B91CC0"/>
    <w:rsid w:val="00B932D5"/>
    <w:rsid w:val="00B9602B"/>
    <w:rsid w:val="00BB05BF"/>
    <w:rsid w:val="00BB2A20"/>
    <w:rsid w:val="00BB32FB"/>
    <w:rsid w:val="00BB610C"/>
    <w:rsid w:val="00BB6C60"/>
    <w:rsid w:val="00BB7787"/>
    <w:rsid w:val="00BB783C"/>
    <w:rsid w:val="00BC075A"/>
    <w:rsid w:val="00BC0CCB"/>
    <w:rsid w:val="00BC51DA"/>
    <w:rsid w:val="00BC59B9"/>
    <w:rsid w:val="00BC6E79"/>
    <w:rsid w:val="00BD0796"/>
    <w:rsid w:val="00BD3B08"/>
    <w:rsid w:val="00BE246D"/>
    <w:rsid w:val="00BE3E20"/>
    <w:rsid w:val="00BE48CC"/>
    <w:rsid w:val="00BE5D9B"/>
    <w:rsid w:val="00BF17AA"/>
    <w:rsid w:val="00BF2786"/>
    <w:rsid w:val="00BF317E"/>
    <w:rsid w:val="00BF3920"/>
    <w:rsid w:val="00BF4B0A"/>
    <w:rsid w:val="00BF50B8"/>
    <w:rsid w:val="00BF6F8B"/>
    <w:rsid w:val="00C01740"/>
    <w:rsid w:val="00C07FE7"/>
    <w:rsid w:val="00C10253"/>
    <w:rsid w:val="00C109A3"/>
    <w:rsid w:val="00C157B2"/>
    <w:rsid w:val="00C16DBA"/>
    <w:rsid w:val="00C2103A"/>
    <w:rsid w:val="00C24556"/>
    <w:rsid w:val="00C27D44"/>
    <w:rsid w:val="00C3321E"/>
    <w:rsid w:val="00C355A4"/>
    <w:rsid w:val="00C401D2"/>
    <w:rsid w:val="00C40757"/>
    <w:rsid w:val="00C40819"/>
    <w:rsid w:val="00C460CC"/>
    <w:rsid w:val="00C467BB"/>
    <w:rsid w:val="00C501A6"/>
    <w:rsid w:val="00C51B29"/>
    <w:rsid w:val="00C56DF7"/>
    <w:rsid w:val="00C579A1"/>
    <w:rsid w:val="00C64D43"/>
    <w:rsid w:val="00C6577A"/>
    <w:rsid w:val="00C66D98"/>
    <w:rsid w:val="00C71169"/>
    <w:rsid w:val="00C71F84"/>
    <w:rsid w:val="00C744C8"/>
    <w:rsid w:val="00C75593"/>
    <w:rsid w:val="00C838A7"/>
    <w:rsid w:val="00C84334"/>
    <w:rsid w:val="00C84CD1"/>
    <w:rsid w:val="00C85DD2"/>
    <w:rsid w:val="00C86639"/>
    <w:rsid w:val="00C86A75"/>
    <w:rsid w:val="00C86F96"/>
    <w:rsid w:val="00C90107"/>
    <w:rsid w:val="00C9013E"/>
    <w:rsid w:val="00C92593"/>
    <w:rsid w:val="00C96BAE"/>
    <w:rsid w:val="00C96C5E"/>
    <w:rsid w:val="00CA2FBC"/>
    <w:rsid w:val="00CA420C"/>
    <w:rsid w:val="00CA558E"/>
    <w:rsid w:val="00CA5E0A"/>
    <w:rsid w:val="00CB06C8"/>
    <w:rsid w:val="00CB0E39"/>
    <w:rsid w:val="00CB29C2"/>
    <w:rsid w:val="00CB5DD7"/>
    <w:rsid w:val="00CB6223"/>
    <w:rsid w:val="00CB6288"/>
    <w:rsid w:val="00CB689E"/>
    <w:rsid w:val="00CC0E46"/>
    <w:rsid w:val="00CC1FAF"/>
    <w:rsid w:val="00CC2D5F"/>
    <w:rsid w:val="00CC3660"/>
    <w:rsid w:val="00CC3E19"/>
    <w:rsid w:val="00CC6BA0"/>
    <w:rsid w:val="00CC73F7"/>
    <w:rsid w:val="00CD03E2"/>
    <w:rsid w:val="00CD2836"/>
    <w:rsid w:val="00CD5299"/>
    <w:rsid w:val="00CE0665"/>
    <w:rsid w:val="00CE0C6D"/>
    <w:rsid w:val="00CE0EF7"/>
    <w:rsid w:val="00CE10DB"/>
    <w:rsid w:val="00CE652A"/>
    <w:rsid w:val="00CF1BA8"/>
    <w:rsid w:val="00CF3951"/>
    <w:rsid w:val="00CF3F52"/>
    <w:rsid w:val="00CF4095"/>
    <w:rsid w:val="00CF501E"/>
    <w:rsid w:val="00D00722"/>
    <w:rsid w:val="00D0157D"/>
    <w:rsid w:val="00D02D42"/>
    <w:rsid w:val="00D02D86"/>
    <w:rsid w:val="00D107C0"/>
    <w:rsid w:val="00D10C44"/>
    <w:rsid w:val="00D114AC"/>
    <w:rsid w:val="00D135DF"/>
    <w:rsid w:val="00D16E45"/>
    <w:rsid w:val="00D251DA"/>
    <w:rsid w:val="00D260FC"/>
    <w:rsid w:val="00D32673"/>
    <w:rsid w:val="00D33685"/>
    <w:rsid w:val="00D366E3"/>
    <w:rsid w:val="00D378CB"/>
    <w:rsid w:val="00D37E85"/>
    <w:rsid w:val="00D41E07"/>
    <w:rsid w:val="00D43BE8"/>
    <w:rsid w:val="00D463F8"/>
    <w:rsid w:val="00D5154B"/>
    <w:rsid w:val="00D53ED0"/>
    <w:rsid w:val="00D57A46"/>
    <w:rsid w:val="00D61803"/>
    <w:rsid w:val="00D62DDA"/>
    <w:rsid w:val="00D6465A"/>
    <w:rsid w:val="00D71091"/>
    <w:rsid w:val="00D7196B"/>
    <w:rsid w:val="00D72EF8"/>
    <w:rsid w:val="00D74ABB"/>
    <w:rsid w:val="00D77515"/>
    <w:rsid w:val="00D812BD"/>
    <w:rsid w:val="00D82E81"/>
    <w:rsid w:val="00D84E58"/>
    <w:rsid w:val="00D86D08"/>
    <w:rsid w:val="00D95E29"/>
    <w:rsid w:val="00D9725F"/>
    <w:rsid w:val="00DA6584"/>
    <w:rsid w:val="00DB245C"/>
    <w:rsid w:val="00DB498C"/>
    <w:rsid w:val="00DB7639"/>
    <w:rsid w:val="00DC0740"/>
    <w:rsid w:val="00DC2FB2"/>
    <w:rsid w:val="00DC3E77"/>
    <w:rsid w:val="00DC6502"/>
    <w:rsid w:val="00DD4778"/>
    <w:rsid w:val="00DE0DBB"/>
    <w:rsid w:val="00DE1CE8"/>
    <w:rsid w:val="00DE1F22"/>
    <w:rsid w:val="00DE31E3"/>
    <w:rsid w:val="00DE32BC"/>
    <w:rsid w:val="00DE4F5B"/>
    <w:rsid w:val="00DE56CC"/>
    <w:rsid w:val="00DE7917"/>
    <w:rsid w:val="00DE7ED9"/>
    <w:rsid w:val="00DF10EB"/>
    <w:rsid w:val="00DF18EA"/>
    <w:rsid w:val="00DF3FC7"/>
    <w:rsid w:val="00DF55F9"/>
    <w:rsid w:val="00DF59FD"/>
    <w:rsid w:val="00E00CAE"/>
    <w:rsid w:val="00E03A0A"/>
    <w:rsid w:val="00E067F5"/>
    <w:rsid w:val="00E122F3"/>
    <w:rsid w:val="00E13F37"/>
    <w:rsid w:val="00E2003B"/>
    <w:rsid w:val="00E209FA"/>
    <w:rsid w:val="00E22716"/>
    <w:rsid w:val="00E23BF3"/>
    <w:rsid w:val="00E24402"/>
    <w:rsid w:val="00E25172"/>
    <w:rsid w:val="00E25592"/>
    <w:rsid w:val="00E26C6B"/>
    <w:rsid w:val="00E27B47"/>
    <w:rsid w:val="00E31388"/>
    <w:rsid w:val="00E36901"/>
    <w:rsid w:val="00E42827"/>
    <w:rsid w:val="00E43B8C"/>
    <w:rsid w:val="00E44CEC"/>
    <w:rsid w:val="00E45214"/>
    <w:rsid w:val="00E460B0"/>
    <w:rsid w:val="00E46AF1"/>
    <w:rsid w:val="00E51A61"/>
    <w:rsid w:val="00E54994"/>
    <w:rsid w:val="00E55442"/>
    <w:rsid w:val="00E60F6F"/>
    <w:rsid w:val="00E62170"/>
    <w:rsid w:val="00E64156"/>
    <w:rsid w:val="00E67DC2"/>
    <w:rsid w:val="00E7018E"/>
    <w:rsid w:val="00E71157"/>
    <w:rsid w:val="00E7134A"/>
    <w:rsid w:val="00E726EC"/>
    <w:rsid w:val="00E737F1"/>
    <w:rsid w:val="00E75B9E"/>
    <w:rsid w:val="00E76458"/>
    <w:rsid w:val="00E80CEB"/>
    <w:rsid w:val="00E84716"/>
    <w:rsid w:val="00E87AF4"/>
    <w:rsid w:val="00E9245F"/>
    <w:rsid w:val="00E964B6"/>
    <w:rsid w:val="00EA4286"/>
    <w:rsid w:val="00EA69F7"/>
    <w:rsid w:val="00EB01F7"/>
    <w:rsid w:val="00EB147A"/>
    <w:rsid w:val="00EB2577"/>
    <w:rsid w:val="00EB56A3"/>
    <w:rsid w:val="00EB5AB0"/>
    <w:rsid w:val="00EC3076"/>
    <w:rsid w:val="00EC3EF1"/>
    <w:rsid w:val="00EC6FF8"/>
    <w:rsid w:val="00ED2889"/>
    <w:rsid w:val="00ED3E75"/>
    <w:rsid w:val="00ED510E"/>
    <w:rsid w:val="00ED5ED4"/>
    <w:rsid w:val="00EE022D"/>
    <w:rsid w:val="00EE209E"/>
    <w:rsid w:val="00EE2165"/>
    <w:rsid w:val="00EE6032"/>
    <w:rsid w:val="00EE66A4"/>
    <w:rsid w:val="00EE6F5F"/>
    <w:rsid w:val="00EF1F31"/>
    <w:rsid w:val="00EF592C"/>
    <w:rsid w:val="00EF6701"/>
    <w:rsid w:val="00EF6AC1"/>
    <w:rsid w:val="00EF7CB9"/>
    <w:rsid w:val="00F0228A"/>
    <w:rsid w:val="00F04699"/>
    <w:rsid w:val="00F047AE"/>
    <w:rsid w:val="00F056AC"/>
    <w:rsid w:val="00F0597E"/>
    <w:rsid w:val="00F072F8"/>
    <w:rsid w:val="00F07942"/>
    <w:rsid w:val="00F07C45"/>
    <w:rsid w:val="00F107DE"/>
    <w:rsid w:val="00F20062"/>
    <w:rsid w:val="00F252C5"/>
    <w:rsid w:val="00F34B2D"/>
    <w:rsid w:val="00F36FA4"/>
    <w:rsid w:val="00F37E0E"/>
    <w:rsid w:val="00F42C29"/>
    <w:rsid w:val="00F440B9"/>
    <w:rsid w:val="00F44E26"/>
    <w:rsid w:val="00F46E34"/>
    <w:rsid w:val="00F47B8A"/>
    <w:rsid w:val="00F50930"/>
    <w:rsid w:val="00F51BC2"/>
    <w:rsid w:val="00F52521"/>
    <w:rsid w:val="00F5334A"/>
    <w:rsid w:val="00F538D9"/>
    <w:rsid w:val="00F61323"/>
    <w:rsid w:val="00F62340"/>
    <w:rsid w:val="00F63524"/>
    <w:rsid w:val="00F64A07"/>
    <w:rsid w:val="00F758C3"/>
    <w:rsid w:val="00F75F90"/>
    <w:rsid w:val="00F80053"/>
    <w:rsid w:val="00F806E0"/>
    <w:rsid w:val="00F80BD6"/>
    <w:rsid w:val="00F80D06"/>
    <w:rsid w:val="00F90514"/>
    <w:rsid w:val="00F931E8"/>
    <w:rsid w:val="00F96074"/>
    <w:rsid w:val="00F97269"/>
    <w:rsid w:val="00F97E6A"/>
    <w:rsid w:val="00FA175B"/>
    <w:rsid w:val="00FA2D6A"/>
    <w:rsid w:val="00FB0C99"/>
    <w:rsid w:val="00FB56A5"/>
    <w:rsid w:val="00FB636E"/>
    <w:rsid w:val="00FC3598"/>
    <w:rsid w:val="00FC4675"/>
    <w:rsid w:val="00FD1E02"/>
    <w:rsid w:val="00FD22F6"/>
    <w:rsid w:val="00FD3F85"/>
    <w:rsid w:val="00FD4150"/>
    <w:rsid w:val="00FD4CB8"/>
    <w:rsid w:val="00FD5461"/>
    <w:rsid w:val="00FD6818"/>
    <w:rsid w:val="00FD75B8"/>
    <w:rsid w:val="00FE782B"/>
    <w:rsid w:val="00FF2C41"/>
    <w:rsid w:val="00FF3AE8"/>
    <w:rsid w:val="00FF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C72FE99-23E4-451E-8ED2-B4F3CF32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01466"/>
    <w:pPr>
      <w:numPr>
        <w:numId w:val="2"/>
      </w:numPr>
    </w:pPr>
    <w:rPr>
      <w:rFonts w:eastAsia="Times New Roman"/>
      <w:lang w:eastAsia="de-DE"/>
    </w:rPr>
  </w:style>
  <w:style w:type="paragraph" w:styleId="ListNumber">
    <w:name w:val="List Number"/>
    <w:basedOn w:val="Normal"/>
    <w:rsid w:val="00401466"/>
    <w:pPr>
      <w:numPr>
        <w:numId w:val="6"/>
      </w:numPr>
    </w:pPr>
    <w:rPr>
      <w:rFonts w:eastAsia="Times New Roman"/>
      <w:lang w:eastAsia="de-DE"/>
    </w:rPr>
  </w:style>
  <w:style w:type="paragraph" w:customStyle="1" w:styleId="ListBullet1">
    <w:name w:val="List Bullet 1"/>
    <w:basedOn w:val="Normal"/>
    <w:rsid w:val="00401466"/>
    <w:pPr>
      <w:numPr>
        <w:numId w:val="1"/>
      </w:numPr>
    </w:pPr>
    <w:rPr>
      <w:rFonts w:eastAsia="Times New Roman"/>
      <w:lang w:eastAsia="de-DE"/>
    </w:rPr>
  </w:style>
  <w:style w:type="paragraph" w:customStyle="1" w:styleId="ListDash">
    <w:name w:val="List Dash"/>
    <w:basedOn w:val="Normal"/>
    <w:rsid w:val="00401466"/>
    <w:pPr>
      <w:numPr>
        <w:numId w:val="3"/>
      </w:numPr>
    </w:pPr>
    <w:rPr>
      <w:rFonts w:eastAsia="Times New Roman"/>
      <w:lang w:eastAsia="de-DE"/>
    </w:rPr>
  </w:style>
  <w:style w:type="paragraph" w:customStyle="1" w:styleId="ListDash1">
    <w:name w:val="List Dash 1"/>
    <w:basedOn w:val="Normal"/>
    <w:rsid w:val="00401466"/>
    <w:pPr>
      <w:numPr>
        <w:numId w:val="4"/>
      </w:numPr>
    </w:pPr>
    <w:rPr>
      <w:rFonts w:eastAsia="Times New Roman"/>
      <w:lang w:eastAsia="de-DE"/>
    </w:rPr>
  </w:style>
  <w:style w:type="paragraph" w:customStyle="1" w:styleId="ListDash2">
    <w:name w:val="List Dash 2"/>
    <w:basedOn w:val="Normal"/>
    <w:rsid w:val="00401466"/>
    <w:pPr>
      <w:numPr>
        <w:numId w:val="5"/>
      </w:numPr>
    </w:pPr>
    <w:rPr>
      <w:rFonts w:eastAsia="Times New Roman"/>
      <w:lang w:eastAsia="de-DE"/>
    </w:rPr>
  </w:style>
  <w:style w:type="paragraph" w:customStyle="1" w:styleId="ListNumberLevel2">
    <w:name w:val="List Number (Level 2)"/>
    <w:basedOn w:val="Normal"/>
    <w:rsid w:val="00401466"/>
    <w:pPr>
      <w:numPr>
        <w:ilvl w:val="1"/>
        <w:numId w:val="6"/>
      </w:numPr>
    </w:pPr>
    <w:rPr>
      <w:rFonts w:eastAsia="Times New Roman"/>
      <w:lang w:eastAsia="de-DE"/>
    </w:rPr>
  </w:style>
  <w:style w:type="paragraph" w:customStyle="1" w:styleId="ListNumberLevel3">
    <w:name w:val="List Number (Level 3)"/>
    <w:basedOn w:val="Normal"/>
    <w:rsid w:val="00401466"/>
    <w:pPr>
      <w:numPr>
        <w:ilvl w:val="2"/>
        <w:numId w:val="6"/>
      </w:numPr>
    </w:pPr>
    <w:rPr>
      <w:rFonts w:eastAsia="Times New Roman"/>
      <w:lang w:eastAsia="de-DE"/>
    </w:rPr>
  </w:style>
  <w:style w:type="paragraph" w:customStyle="1" w:styleId="ListNumberLevel4">
    <w:name w:val="List Number (Level 4)"/>
    <w:basedOn w:val="Normal"/>
    <w:rsid w:val="00401466"/>
    <w:pPr>
      <w:numPr>
        <w:ilvl w:val="3"/>
        <w:numId w:val="6"/>
      </w:numPr>
    </w:pPr>
    <w:rPr>
      <w:rFonts w:eastAsia="Times New Roman"/>
      <w:lang w:eastAsia="de-DE"/>
    </w:rPr>
  </w:style>
  <w:style w:type="table" w:styleId="TableGrid">
    <w:name w:val="Table Grid"/>
    <w:basedOn w:val="TableNormal"/>
    <w:rsid w:val="00401466"/>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01466"/>
    <w:rPr>
      <w:color w:val="0000FF"/>
      <w:u w:val="single"/>
    </w:rPr>
  </w:style>
  <w:style w:type="paragraph" w:styleId="ListBullet">
    <w:name w:val="List Bullet"/>
    <w:basedOn w:val="Normal"/>
    <w:rsid w:val="00401466"/>
    <w:pPr>
      <w:numPr>
        <w:numId w:val="7"/>
      </w:numPr>
    </w:pPr>
    <w:rPr>
      <w:rFonts w:eastAsia="Times New Roman"/>
      <w:lang w:val="fr-FR" w:eastAsia="en-GB"/>
    </w:rPr>
  </w:style>
  <w:style w:type="paragraph" w:styleId="ListBullet2">
    <w:name w:val="List Bullet 2"/>
    <w:basedOn w:val="Normal"/>
    <w:rsid w:val="00401466"/>
    <w:pPr>
      <w:numPr>
        <w:numId w:val="8"/>
      </w:numPr>
    </w:pPr>
    <w:rPr>
      <w:rFonts w:eastAsia="Times New Roman"/>
      <w:lang w:val="fr-FR" w:eastAsia="en-GB"/>
    </w:rPr>
  </w:style>
  <w:style w:type="paragraph" w:styleId="ListBullet3">
    <w:name w:val="List Bullet 3"/>
    <w:basedOn w:val="Normal"/>
    <w:rsid w:val="00401466"/>
    <w:pPr>
      <w:numPr>
        <w:numId w:val="9"/>
      </w:numPr>
    </w:pPr>
    <w:rPr>
      <w:rFonts w:eastAsia="Times New Roman"/>
      <w:lang w:val="fr-FR" w:eastAsia="en-GB"/>
    </w:rPr>
  </w:style>
  <w:style w:type="paragraph" w:styleId="ListNumber2">
    <w:name w:val="List Number 2"/>
    <w:basedOn w:val="Normal"/>
    <w:rsid w:val="00401466"/>
    <w:pPr>
      <w:numPr>
        <w:numId w:val="13"/>
      </w:numPr>
    </w:pPr>
    <w:rPr>
      <w:rFonts w:eastAsia="Times New Roman"/>
      <w:lang w:val="fr-FR" w:eastAsia="en-GB"/>
    </w:rPr>
  </w:style>
  <w:style w:type="paragraph" w:styleId="ListNumber3">
    <w:name w:val="List Number 3"/>
    <w:basedOn w:val="Normal"/>
    <w:rsid w:val="00401466"/>
    <w:pPr>
      <w:numPr>
        <w:numId w:val="14"/>
      </w:numPr>
    </w:pPr>
    <w:rPr>
      <w:rFonts w:eastAsia="Times New Roman"/>
      <w:lang w:val="fr-FR" w:eastAsia="en-GB"/>
    </w:rPr>
  </w:style>
  <w:style w:type="paragraph" w:styleId="ListNumber4">
    <w:name w:val="List Number 4"/>
    <w:basedOn w:val="Normal"/>
    <w:rsid w:val="00401466"/>
    <w:pPr>
      <w:numPr>
        <w:numId w:val="15"/>
      </w:numPr>
    </w:pPr>
    <w:rPr>
      <w:rFonts w:eastAsia="Times New Roman"/>
      <w:lang w:val="fr-FR" w:eastAsia="en-GB"/>
    </w:rPr>
  </w:style>
  <w:style w:type="paragraph" w:customStyle="1" w:styleId="ListDash3">
    <w:name w:val="List Dash 3"/>
    <w:basedOn w:val="Normal"/>
    <w:rsid w:val="00401466"/>
    <w:pPr>
      <w:numPr>
        <w:numId w:val="10"/>
      </w:numPr>
    </w:pPr>
    <w:rPr>
      <w:rFonts w:eastAsia="Times New Roman"/>
      <w:lang w:val="fr-FR" w:eastAsia="en-GB"/>
    </w:rPr>
  </w:style>
  <w:style w:type="paragraph" w:customStyle="1" w:styleId="ListDash4">
    <w:name w:val="List Dash 4"/>
    <w:basedOn w:val="Normal"/>
    <w:rsid w:val="00401466"/>
    <w:pPr>
      <w:numPr>
        <w:numId w:val="11"/>
      </w:numPr>
    </w:pPr>
    <w:rPr>
      <w:rFonts w:eastAsia="Times New Roman"/>
      <w:lang w:val="fr-FR" w:eastAsia="en-GB"/>
    </w:rPr>
  </w:style>
  <w:style w:type="paragraph" w:customStyle="1" w:styleId="ListNumber1">
    <w:name w:val="List Number 1"/>
    <w:basedOn w:val="Text1"/>
    <w:rsid w:val="00401466"/>
    <w:pPr>
      <w:numPr>
        <w:numId w:val="12"/>
      </w:numPr>
    </w:pPr>
    <w:rPr>
      <w:rFonts w:eastAsia="Times New Roman"/>
      <w:lang w:val="fr-FR" w:eastAsia="en-GB"/>
    </w:rPr>
  </w:style>
  <w:style w:type="paragraph" w:customStyle="1" w:styleId="ListNumber1Level2">
    <w:name w:val="List Number 1 (Level 2)"/>
    <w:basedOn w:val="Text1"/>
    <w:rsid w:val="00401466"/>
    <w:pPr>
      <w:numPr>
        <w:ilvl w:val="1"/>
        <w:numId w:val="12"/>
      </w:numPr>
    </w:pPr>
    <w:rPr>
      <w:rFonts w:eastAsia="Times New Roman"/>
      <w:lang w:val="fr-FR" w:eastAsia="en-GB"/>
    </w:rPr>
  </w:style>
  <w:style w:type="paragraph" w:customStyle="1" w:styleId="ListNumber2Level2">
    <w:name w:val="List Number 2 (Level 2)"/>
    <w:basedOn w:val="Text2"/>
    <w:rsid w:val="00401466"/>
    <w:pPr>
      <w:numPr>
        <w:ilvl w:val="1"/>
        <w:numId w:val="13"/>
      </w:numPr>
    </w:pPr>
    <w:rPr>
      <w:rFonts w:eastAsia="Times New Roman"/>
      <w:lang w:val="fr-FR" w:eastAsia="en-GB"/>
    </w:rPr>
  </w:style>
  <w:style w:type="paragraph" w:customStyle="1" w:styleId="ListNumber3Level2">
    <w:name w:val="List Number 3 (Level 2)"/>
    <w:basedOn w:val="Text3"/>
    <w:rsid w:val="00401466"/>
    <w:pPr>
      <w:numPr>
        <w:ilvl w:val="1"/>
        <w:numId w:val="14"/>
      </w:numPr>
    </w:pPr>
    <w:rPr>
      <w:rFonts w:eastAsia="Times New Roman"/>
      <w:lang w:val="fr-FR" w:eastAsia="en-GB"/>
    </w:rPr>
  </w:style>
  <w:style w:type="paragraph" w:customStyle="1" w:styleId="ListNumber4Level2">
    <w:name w:val="List Number 4 (Level 2)"/>
    <w:basedOn w:val="Text4"/>
    <w:rsid w:val="00401466"/>
    <w:pPr>
      <w:numPr>
        <w:ilvl w:val="1"/>
        <w:numId w:val="15"/>
      </w:numPr>
    </w:pPr>
    <w:rPr>
      <w:rFonts w:eastAsia="Times New Roman"/>
      <w:lang w:val="fr-FR" w:eastAsia="en-GB"/>
    </w:rPr>
  </w:style>
  <w:style w:type="paragraph" w:customStyle="1" w:styleId="ListNumber1Level3">
    <w:name w:val="List Number 1 (Level 3)"/>
    <w:basedOn w:val="Text1"/>
    <w:rsid w:val="00401466"/>
    <w:pPr>
      <w:numPr>
        <w:ilvl w:val="2"/>
        <w:numId w:val="12"/>
      </w:numPr>
    </w:pPr>
    <w:rPr>
      <w:rFonts w:eastAsia="Times New Roman"/>
      <w:lang w:val="fr-FR" w:eastAsia="en-GB"/>
    </w:rPr>
  </w:style>
  <w:style w:type="paragraph" w:customStyle="1" w:styleId="ListNumber2Level3">
    <w:name w:val="List Number 2 (Level 3)"/>
    <w:basedOn w:val="Text2"/>
    <w:rsid w:val="00401466"/>
    <w:pPr>
      <w:numPr>
        <w:ilvl w:val="2"/>
        <w:numId w:val="13"/>
      </w:numPr>
    </w:pPr>
    <w:rPr>
      <w:rFonts w:eastAsia="Times New Roman"/>
      <w:lang w:val="fr-FR" w:eastAsia="en-GB"/>
    </w:rPr>
  </w:style>
  <w:style w:type="paragraph" w:customStyle="1" w:styleId="ListNumber3Level3">
    <w:name w:val="List Number 3 (Level 3)"/>
    <w:basedOn w:val="Text3"/>
    <w:rsid w:val="00401466"/>
    <w:pPr>
      <w:numPr>
        <w:ilvl w:val="2"/>
        <w:numId w:val="14"/>
      </w:numPr>
    </w:pPr>
    <w:rPr>
      <w:rFonts w:eastAsia="Times New Roman"/>
      <w:lang w:val="fr-FR" w:eastAsia="en-GB"/>
    </w:rPr>
  </w:style>
  <w:style w:type="paragraph" w:customStyle="1" w:styleId="ListNumber4Level3">
    <w:name w:val="List Number 4 (Level 3)"/>
    <w:basedOn w:val="Text4"/>
    <w:rsid w:val="00401466"/>
    <w:pPr>
      <w:numPr>
        <w:ilvl w:val="2"/>
        <w:numId w:val="15"/>
      </w:numPr>
    </w:pPr>
    <w:rPr>
      <w:rFonts w:eastAsia="Times New Roman"/>
      <w:lang w:val="fr-FR" w:eastAsia="en-GB"/>
    </w:rPr>
  </w:style>
  <w:style w:type="paragraph" w:customStyle="1" w:styleId="ListNumber1Level4">
    <w:name w:val="List Number 1 (Level 4)"/>
    <w:basedOn w:val="Text1"/>
    <w:rsid w:val="00401466"/>
    <w:pPr>
      <w:numPr>
        <w:ilvl w:val="3"/>
        <w:numId w:val="12"/>
      </w:numPr>
    </w:pPr>
    <w:rPr>
      <w:rFonts w:eastAsia="Times New Roman"/>
      <w:lang w:val="fr-FR" w:eastAsia="en-GB"/>
    </w:rPr>
  </w:style>
  <w:style w:type="paragraph" w:customStyle="1" w:styleId="ListNumber2Level4">
    <w:name w:val="List Number 2 (Level 4)"/>
    <w:basedOn w:val="Text2"/>
    <w:rsid w:val="00401466"/>
    <w:pPr>
      <w:numPr>
        <w:ilvl w:val="3"/>
        <w:numId w:val="13"/>
      </w:numPr>
    </w:pPr>
    <w:rPr>
      <w:rFonts w:eastAsia="Times New Roman"/>
      <w:lang w:val="fr-FR" w:eastAsia="en-GB"/>
    </w:rPr>
  </w:style>
  <w:style w:type="paragraph" w:customStyle="1" w:styleId="ListNumber3Level4">
    <w:name w:val="List Number 3 (Level 4)"/>
    <w:basedOn w:val="Text3"/>
    <w:rsid w:val="00401466"/>
    <w:pPr>
      <w:numPr>
        <w:ilvl w:val="3"/>
        <w:numId w:val="14"/>
      </w:numPr>
    </w:pPr>
    <w:rPr>
      <w:rFonts w:eastAsia="Times New Roman"/>
      <w:lang w:val="fr-FR" w:eastAsia="en-GB"/>
    </w:rPr>
  </w:style>
  <w:style w:type="paragraph" w:customStyle="1" w:styleId="ListNumber4Level4">
    <w:name w:val="List Number 4 (Level 4)"/>
    <w:basedOn w:val="Text4"/>
    <w:rsid w:val="00401466"/>
    <w:pPr>
      <w:numPr>
        <w:ilvl w:val="3"/>
        <w:numId w:val="15"/>
      </w:numPr>
    </w:pPr>
    <w:rPr>
      <w:rFonts w:eastAsia="Times New Roman"/>
      <w:lang w:val="fr-FR" w:eastAsia="en-GB"/>
    </w:rPr>
  </w:style>
  <w:style w:type="paragraph" w:customStyle="1" w:styleId="Annexetitreacte">
    <w:name w:val="Annexe titre (acte)"/>
    <w:basedOn w:val="Normal"/>
    <w:next w:val="Normal"/>
    <w:rsid w:val="00401466"/>
    <w:pPr>
      <w:jc w:val="center"/>
    </w:pPr>
    <w:rPr>
      <w:rFonts w:eastAsia="Times New Roman"/>
      <w:b/>
      <w:u w:val="single"/>
      <w:lang w:val="fr-FR" w:eastAsia="en-GB"/>
    </w:rPr>
  </w:style>
  <w:style w:type="paragraph" w:customStyle="1" w:styleId="Annexetitreexposglobal">
    <w:name w:val="Annexe titre (exposé global)"/>
    <w:basedOn w:val="Normal"/>
    <w:next w:val="Normal"/>
    <w:rsid w:val="00401466"/>
    <w:pPr>
      <w:jc w:val="center"/>
    </w:pPr>
    <w:rPr>
      <w:rFonts w:eastAsia="Times New Roman"/>
      <w:b/>
      <w:u w:val="single"/>
      <w:lang w:val="fr-FR" w:eastAsia="en-GB"/>
    </w:rPr>
  </w:style>
  <w:style w:type="paragraph" w:customStyle="1" w:styleId="Annexetitrefichefinacte">
    <w:name w:val="Annexe titre (fiche fin. acte)"/>
    <w:basedOn w:val="Normal"/>
    <w:next w:val="Normal"/>
    <w:rsid w:val="00401466"/>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01466"/>
    <w:pPr>
      <w:jc w:val="center"/>
    </w:pPr>
    <w:rPr>
      <w:rFonts w:eastAsia="Times New Roman"/>
      <w:b/>
      <w:u w:val="single"/>
      <w:lang w:val="fr-FR" w:eastAsia="en-GB"/>
    </w:rPr>
  </w:style>
  <w:style w:type="paragraph" w:customStyle="1" w:styleId="Annexetitreglobale">
    <w:name w:val="Annexe titre (globale)"/>
    <w:basedOn w:val="Normal"/>
    <w:next w:val="Normal"/>
    <w:rsid w:val="00401466"/>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01466"/>
    <w:pPr>
      <w:jc w:val="center"/>
    </w:pPr>
    <w:rPr>
      <w:rFonts w:eastAsia="Times New Roman"/>
      <w:b/>
      <w:u w:val="single"/>
      <w:lang w:val="fr-FR" w:eastAsia="en-GB"/>
    </w:rPr>
  </w:style>
  <w:style w:type="paragraph" w:customStyle="1" w:styleId="Langueoriginale">
    <w:name w:val="Langue originale"/>
    <w:basedOn w:val="Normal"/>
    <w:rsid w:val="00401466"/>
    <w:pPr>
      <w:spacing w:before="360"/>
      <w:jc w:val="center"/>
    </w:pPr>
    <w:rPr>
      <w:rFonts w:eastAsia="Times New Roman"/>
      <w:caps/>
      <w:lang w:val="fr-FR" w:eastAsia="en-GB"/>
    </w:rPr>
  </w:style>
  <w:style w:type="paragraph" w:customStyle="1" w:styleId="Phrasefinale">
    <w:name w:val="Phrase finale"/>
    <w:basedOn w:val="Normal"/>
    <w:next w:val="Normal"/>
    <w:rsid w:val="00401466"/>
    <w:pPr>
      <w:spacing w:before="360" w:after="0"/>
      <w:jc w:val="center"/>
    </w:pPr>
    <w:rPr>
      <w:rFonts w:eastAsia="Times New Roman"/>
      <w:lang w:val="fr-FR" w:eastAsia="en-GB"/>
    </w:rPr>
  </w:style>
  <w:style w:type="paragraph" w:customStyle="1" w:styleId="Prliminairetitre">
    <w:name w:val="Préliminaire titre"/>
    <w:basedOn w:val="Normal"/>
    <w:next w:val="Normal"/>
    <w:rsid w:val="00401466"/>
    <w:pPr>
      <w:spacing w:before="360" w:after="360"/>
      <w:jc w:val="center"/>
    </w:pPr>
    <w:rPr>
      <w:rFonts w:eastAsia="Times New Roman"/>
      <w:b/>
      <w:lang w:val="fr-FR" w:eastAsia="en-GB"/>
    </w:rPr>
  </w:style>
  <w:style w:type="paragraph" w:customStyle="1" w:styleId="Prliminairetype">
    <w:name w:val="Préliminaire type"/>
    <w:basedOn w:val="Normal"/>
    <w:next w:val="Normal"/>
    <w:rsid w:val="00401466"/>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01466"/>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01466"/>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01466"/>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01466"/>
    <w:pPr>
      <w:spacing w:before="0" w:after="0"/>
      <w:jc w:val="center"/>
    </w:pPr>
    <w:rPr>
      <w:rFonts w:eastAsia="Times New Roman"/>
      <w:b/>
      <w:lang w:val="fr-FR" w:eastAsia="en-GB"/>
    </w:rPr>
  </w:style>
  <w:style w:type="paragraph" w:customStyle="1" w:styleId="Statutprliminaire">
    <w:name w:val="Statut (préliminaire)"/>
    <w:basedOn w:val="Normal"/>
    <w:next w:val="Normal"/>
    <w:rsid w:val="00401466"/>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01466"/>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01466"/>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01466"/>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01466"/>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01466"/>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01466"/>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01466"/>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01466"/>
    <w:pPr>
      <w:jc w:val="center"/>
    </w:pPr>
    <w:rPr>
      <w:rFonts w:eastAsia="Times New Roman"/>
      <w:b/>
      <w:u w:val="single"/>
      <w:lang w:val="fr-FR" w:eastAsia="en-GB"/>
    </w:rPr>
  </w:style>
  <w:style w:type="character" w:styleId="CommentReference">
    <w:name w:val="annotation reference"/>
    <w:uiPriority w:val="99"/>
    <w:rsid w:val="00401466"/>
    <w:rPr>
      <w:rFonts w:cs="Times New Roman"/>
      <w:sz w:val="16"/>
      <w:szCs w:val="16"/>
    </w:rPr>
  </w:style>
  <w:style w:type="paragraph" w:styleId="CommentText">
    <w:name w:val="annotation text"/>
    <w:basedOn w:val="Normal"/>
    <w:link w:val="CommentTextChar"/>
    <w:uiPriority w:val="99"/>
    <w:rsid w:val="00401466"/>
    <w:rPr>
      <w:rFonts w:eastAsia="Times New Roman"/>
      <w:sz w:val="20"/>
      <w:szCs w:val="20"/>
      <w:lang w:val="fr-FR" w:eastAsia="en-GB"/>
    </w:rPr>
  </w:style>
  <w:style w:type="character" w:customStyle="1" w:styleId="CommentTextChar">
    <w:name w:val="Comment Text Char"/>
    <w:basedOn w:val="DefaultParagraphFont"/>
    <w:link w:val="CommentText"/>
    <w:uiPriority w:val="99"/>
    <w:rsid w:val="0040146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01466"/>
    <w:rPr>
      <w:b/>
      <w:bCs/>
    </w:rPr>
  </w:style>
  <w:style w:type="character" w:customStyle="1" w:styleId="CommentSubjectChar">
    <w:name w:val="Comment Subject Char"/>
    <w:basedOn w:val="CommentTextChar"/>
    <w:link w:val="CommentSubject"/>
    <w:rsid w:val="0040146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01466"/>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01466"/>
    <w:rPr>
      <w:rFonts w:ascii="Tahoma" w:eastAsia="Times New Roman" w:hAnsi="Tahoma" w:cs="Tahoma"/>
      <w:sz w:val="16"/>
      <w:szCs w:val="16"/>
      <w:lang w:val="fr-FR" w:eastAsia="en-GB"/>
    </w:rPr>
  </w:style>
  <w:style w:type="paragraph" w:styleId="Caption">
    <w:name w:val="caption"/>
    <w:basedOn w:val="Normal"/>
    <w:next w:val="Normal"/>
    <w:qFormat/>
    <w:rsid w:val="00401466"/>
    <w:rPr>
      <w:rFonts w:eastAsia="Times New Roman"/>
      <w:b/>
      <w:bCs/>
      <w:sz w:val="20"/>
      <w:szCs w:val="20"/>
      <w:lang w:val="fr-FR" w:eastAsia="en-GB"/>
    </w:rPr>
  </w:style>
  <w:style w:type="paragraph" w:styleId="TableofFigures">
    <w:name w:val="table of figures"/>
    <w:basedOn w:val="Normal"/>
    <w:next w:val="Normal"/>
    <w:rsid w:val="00401466"/>
    <w:rPr>
      <w:rFonts w:eastAsia="Times New Roman"/>
      <w:lang w:val="fr-FR" w:eastAsia="en-GB"/>
    </w:rPr>
  </w:style>
  <w:style w:type="character" w:styleId="PageNumber">
    <w:name w:val="page number"/>
    <w:rsid w:val="00401466"/>
  </w:style>
  <w:style w:type="character" w:customStyle="1" w:styleId="tw4winMark">
    <w:name w:val="tw4winMark"/>
    <w:rsid w:val="00401466"/>
    <w:rPr>
      <w:vanish/>
      <w:color w:val="800080"/>
      <w:vertAlign w:val="subscript"/>
    </w:rPr>
  </w:style>
  <w:style w:type="character" w:styleId="FollowedHyperlink">
    <w:name w:val="FollowedHyperlink"/>
    <w:rsid w:val="00401466"/>
    <w:rPr>
      <w:color w:val="800080"/>
      <w:u w:val="single"/>
    </w:rPr>
  </w:style>
  <w:style w:type="paragraph" w:customStyle="1" w:styleId="Sous-titreobjet">
    <w:name w:val="Sous-titre objet"/>
    <w:basedOn w:val="Normal"/>
    <w:rsid w:val="0040146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01466"/>
  </w:style>
  <w:style w:type="paragraph" w:styleId="Revision">
    <w:name w:val="Revision"/>
    <w:hidden/>
    <w:uiPriority w:val="99"/>
    <w:semiHidden/>
    <w:rsid w:val="00401466"/>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0146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01466"/>
    <w:rPr>
      <w:rFonts w:ascii="Times New Roman" w:hAnsi="Times New Roman" w:cs="Times New Roman"/>
      <w:b/>
      <w:sz w:val="28"/>
      <w:lang w:val="en-GB"/>
    </w:rPr>
  </w:style>
  <w:style w:type="character" w:customStyle="1" w:styleId="FooterCoverPageChar">
    <w:name w:val="Footer Cover Page Char"/>
    <w:link w:val="FooterCoverPage"/>
    <w:rsid w:val="00401466"/>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0146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01466"/>
    <w:rPr>
      <w:rFonts w:ascii="Times New Roman" w:eastAsia="Calibri" w:hAnsi="Times New Roman" w:cs="Times New Roman"/>
      <w:sz w:val="24"/>
      <w:lang w:val="en-GB" w:eastAsia="en-GB"/>
    </w:rPr>
  </w:style>
  <w:style w:type="character" w:customStyle="1" w:styleId="UnresolvedMention1">
    <w:name w:val="Unresolved Mention1"/>
    <w:basedOn w:val="DefaultParagraphFont"/>
    <w:uiPriority w:val="99"/>
    <w:semiHidden/>
    <w:unhideWhenUsed/>
    <w:rsid w:val="000F0AC7"/>
    <w:rPr>
      <w:color w:val="605E5C"/>
      <w:shd w:val="clear" w:color="auto" w:fill="E1DFDD"/>
    </w:rPr>
  </w:style>
  <w:style w:type="character" w:customStyle="1" w:styleId="UnresolvedMention">
    <w:name w:val="Unresolved Mention"/>
    <w:basedOn w:val="DefaultParagraphFont"/>
    <w:uiPriority w:val="99"/>
    <w:semiHidden/>
    <w:unhideWhenUsed/>
    <w:rsid w:val="00375591"/>
    <w:rPr>
      <w:color w:val="605E5C"/>
      <w:shd w:val="clear" w:color="auto" w:fill="E1DFDD"/>
    </w:rPr>
  </w:style>
  <w:style w:type="character" w:customStyle="1" w:styleId="HeaderChar">
    <w:name w:val="Header Char"/>
    <w:basedOn w:val="DefaultParagraphFont"/>
    <w:link w:val="Header"/>
    <w:uiPriority w:val="99"/>
    <w:rsid w:val="00047946"/>
    <w:rPr>
      <w:rFonts w:ascii="Times New Roman" w:hAnsi="Times New Roman" w:cs="Times New Roman"/>
      <w:sz w:val="24"/>
      <w:lang w:val="en-GB"/>
    </w:rPr>
  </w:style>
  <w:style w:type="character" w:customStyle="1" w:styleId="FooterChar">
    <w:name w:val="Footer Char"/>
    <w:basedOn w:val="DefaultParagraphFont"/>
    <w:link w:val="Footer"/>
    <w:uiPriority w:val="99"/>
    <w:rsid w:val="0004794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4794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47946"/>
    <w:pPr>
      <w:spacing w:before="0"/>
      <w:jc w:val="right"/>
    </w:pPr>
    <w:rPr>
      <w:sz w:val="28"/>
    </w:rPr>
  </w:style>
  <w:style w:type="paragraph" w:customStyle="1" w:styleId="FooterSensitivity">
    <w:name w:val="Footer Sensitivity"/>
    <w:basedOn w:val="Normal"/>
    <w:rsid w:val="0004794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47946"/>
    <w:pPr>
      <w:tabs>
        <w:tab w:val="center" w:pos="4535"/>
        <w:tab w:val="right" w:pos="9071"/>
      </w:tabs>
      <w:spacing w:before="0"/>
    </w:pPr>
  </w:style>
  <w:style w:type="paragraph" w:customStyle="1" w:styleId="HeaderLandscape">
    <w:name w:val="HeaderLandscape"/>
    <w:basedOn w:val="Normal"/>
    <w:rsid w:val="00047946"/>
    <w:pPr>
      <w:tabs>
        <w:tab w:val="center" w:pos="7285"/>
        <w:tab w:val="right" w:pos="14003"/>
      </w:tabs>
      <w:spacing w:before="0"/>
    </w:pPr>
  </w:style>
  <w:style w:type="paragraph" w:styleId="Footer">
    <w:name w:val="footer"/>
    <w:basedOn w:val="Normal"/>
    <w:link w:val="FooterChar"/>
    <w:uiPriority w:val="99"/>
    <w:unhideWhenUsed/>
    <w:rsid w:val="0004794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4794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3218">
      <w:bodyDiv w:val="1"/>
      <w:marLeft w:val="0"/>
      <w:marRight w:val="0"/>
      <w:marTop w:val="0"/>
      <w:marBottom w:val="0"/>
      <w:divBdr>
        <w:top w:val="none" w:sz="0" w:space="0" w:color="auto"/>
        <w:left w:val="none" w:sz="0" w:space="0" w:color="auto"/>
        <w:bottom w:val="none" w:sz="0" w:space="0" w:color="auto"/>
        <w:right w:val="none" w:sz="0" w:space="0" w:color="auto"/>
      </w:divBdr>
    </w:div>
    <w:div w:id="497968654">
      <w:bodyDiv w:val="1"/>
      <w:marLeft w:val="0"/>
      <w:marRight w:val="0"/>
      <w:marTop w:val="0"/>
      <w:marBottom w:val="0"/>
      <w:divBdr>
        <w:top w:val="none" w:sz="0" w:space="0" w:color="auto"/>
        <w:left w:val="none" w:sz="0" w:space="0" w:color="auto"/>
        <w:bottom w:val="none" w:sz="0" w:space="0" w:color="auto"/>
        <w:right w:val="none" w:sz="0" w:space="0" w:color="auto"/>
      </w:divBdr>
    </w:div>
    <w:div w:id="836654388">
      <w:bodyDiv w:val="1"/>
      <w:marLeft w:val="0"/>
      <w:marRight w:val="0"/>
      <w:marTop w:val="0"/>
      <w:marBottom w:val="0"/>
      <w:divBdr>
        <w:top w:val="none" w:sz="0" w:space="0" w:color="auto"/>
        <w:left w:val="none" w:sz="0" w:space="0" w:color="auto"/>
        <w:bottom w:val="none" w:sz="0" w:space="0" w:color="auto"/>
        <w:right w:val="none" w:sz="0" w:space="0" w:color="auto"/>
      </w:divBdr>
    </w:div>
    <w:div w:id="1513910683">
      <w:bodyDiv w:val="1"/>
      <w:marLeft w:val="0"/>
      <w:marRight w:val="0"/>
      <w:marTop w:val="0"/>
      <w:marBottom w:val="0"/>
      <w:divBdr>
        <w:top w:val="none" w:sz="0" w:space="0" w:color="auto"/>
        <w:left w:val="none" w:sz="0" w:space="0" w:color="auto"/>
        <w:bottom w:val="none" w:sz="0" w:space="0" w:color="auto"/>
        <w:right w:val="none" w:sz="0" w:space="0" w:color="auto"/>
      </w:divBdr>
    </w:div>
    <w:div w:id="15745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283/oj" TargetMode="External"/><Relationship Id="rId2" Type="http://schemas.openxmlformats.org/officeDocument/2006/relationships/hyperlink" Target="https://taxation-customs.ec.europa.eu/system/files/2016-09/evaluation_suspensions_duties.pdf" TargetMode="External"/><Relationship Id="rId1" Type="http://schemas.openxmlformats.org/officeDocument/2006/relationships/hyperlink" Target="http://data.europa.eu/eli/reg/2022/256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0F5AB-5A0B-45FA-B06A-213D48ED1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EF49C-C6F2-4D33-B6CC-FD2370C17167}">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3.xml><?xml version="1.0" encoding="utf-8"?>
<ds:datastoreItem xmlns:ds="http://schemas.openxmlformats.org/officeDocument/2006/customXml" ds:itemID="{7D395D00-D53D-4D2C-B12C-55E1D7A8F840}">
  <ds:schemaRefs>
    <ds:schemaRef ds:uri="http://schemas.microsoft.com/sharepoint/v3/contenttype/forms"/>
  </ds:schemaRefs>
</ds:datastoreItem>
</file>

<file path=customXml/itemProps4.xml><?xml version="1.0" encoding="utf-8"?>
<ds:datastoreItem xmlns:ds="http://schemas.openxmlformats.org/officeDocument/2006/customXml" ds:itemID="{1A939ED0-0ED7-4A1F-82EF-1D3A98670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7</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11152</CharactersWithSpaces>
  <SharedDoc>false</SharedDoc>
  <HLinks>
    <vt:vector size="18" baseType="variant">
      <vt:variant>
        <vt:i4>6488173</vt:i4>
      </vt:variant>
      <vt:variant>
        <vt:i4>9</vt:i4>
      </vt:variant>
      <vt:variant>
        <vt:i4>0</vt:i4>
      </vt:variant>
      <vt:variant>
        <vt:i4>5</vt:i4>
      </vt:variant>
      <vt:variant>
        <vt:lpwstr>http://data.europa.eu/eli/reg/2021/2283/oj</vt:lpwstr>
      </vt:variant>
      <vt:variant>
        <vt:lpwstr/>
      </vt:variant>
      <vt:variant>
        <vt:i4>1114206</vt:i4>
      </vt:variant>
      <vt:variant>
        <vt:i4>6</vt:i4>
      </vt:variant>
      <vt:variant>
        <vt:i4>0</vt:i4>
      </vt:variant>
      <vt:variant>
        <vt:i4>5</vt:i4>
      </vt:variant>
      <vt:variant>
        <vt:lpwstr>https://taxation-customs.ec.europa.eu/system/files/2016-09/evaluation_suspensions_duties.pdf</vt:lpwstr>
      </vt:variant>
      <vt:variant>
        <vt:lpwstr/>
      </vt:variant>
      <vt:variant>
        <vt:i4>7209066</vt:i4>
      </vt:variant>
      <vt:variant>
        <vt:i4>3</vt:i4>
      </vt:variant>
      <vt:variant>
        <vt:i4>0</vt:i4>
      </vt:variant>
      <vt:variant>
        <vt:i4>5</vt:i4>
      </vt:variant>
      <vt:variant>
        <vt:lpwstr>http://data.europa.eu/eli/reg/2022/2563/oj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17</cp:revision>
  <cp:lastPrinted>2023-10-06T18:43:00Z</cp:lastPrinted>
  <dcterms:created xsi:type="dcterms:W3CDTF">2026-04-17T13:44:00Z</dcterms:created>
  <dcterms:modified xsi:type="dcterms:W3CDTF">2026-04-22T07:42:00Z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2023-02-14T13:33:42Z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a71ce87b-921e-4034-98fa-fe5da1594a02</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