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1A680" w14:textId="1740686F" w:rsidR="00CA0B25" w:rsidRPr="00353706" w:rsidRDefault="00EC4548" w:rsidP="00EC4548">
      <w:pPr>
        <w:pStyle w:val="Pagedecouverture"/>
        <w:rPr>
          <w:noProof/>
        </w:rPr>
      </w:pPr>
      <w:r>
        <w:rPr>
          <w:noProof/>
        </w:rPr>
        <w:pict w14:anchorId="35782F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2B5A5E-815A-4A75-B40F-5CCCEA1E03D0" style="width:455.25pt;height:330.75pt">
            <v:imagedata r:id="rId8" o:title=""/>
          </v:shape>
        </w:pict>
      </w:r>
    </w:p>
    <w:p w14:paraId="2FCD6088" w14:textId="77777777" w:rsidR="000C4C4E" w:rsidRPr="00353706" w:rsidRDefault="000C4C4E" w:rsidP="000C4C4E">
      <w:pPr>
        <w:rPr>
          <w:noProof/>
        </w:rPr>
        <w:sectPr w:rsidR="000C4C4E" w:rsidRPr="00353706" w:rsidSect="00EC4548">
          <w:footerReference w:type="even" r:id="rId9"/>
          <w:footerReference w:type="default" r:id="rId10"/>
          <w:pgSz w:w="11907" w:h="16839"/>
          <w:pgMar w:top="1134" w:right="1417" w:bottom="1134" w:left="1417" w:header="709" w:footer="709" w:gutter="0"/>
          <w:pgNumType w:start="0"/>
          <w:cols w:space="720"/>
          <w:docGrid w:linePitch="360"/>
        </w:sectPr>
      </w:pPr>
    </w:p>
    <w:p w14:paraId="74FD07C3" w14:textId="0A9D14D5" w:rsidR="00A05FED" w:rsidRPr="00353706" w:rsidRDefault="004667FF" w:rsidP="004667FF">
      <w:pPr>
        <w:pStyle w:val="Statut"/>
        <w:rPr>
          <w:noProof/>
        </w:rPr>
      </w:pPr>
      <w:bookmarkStart w:id="0" w:name="_GoBack"/>
      <w:bookmarkEnd w:id="0"/>
      <w:r w:rsidRPr="004667FF">
        <w:rPr>
          <w:noProof/>
        </w:rPr>
        <w:lastRenderedPageBreak/>
        <w:t>Recomandare de</w:t>
      </w:r>
    </w:p>
    <w:p w14:paraId="2A1FB32F" w14:textId="52C49F2B" w:rsidR="00CA0B25" w:rsidRPr="00353706" w:rsidRDefault="004667FF" w:rsidP="004667FF">
      <w:pPr>
        <w:pStyle w:val="Typedudocument"/>
        <w:rPr>
          <w:noProof/>
        </w:rPr>
      </w:pPr>
      <w:r w:rsidRPr="004667FF">
        <w:rPr>
          <w:noProof/>
        </w:rPr>
        <w:t>RECOMANDARE A CONSILIULUI</w:t>
      </w:r>
    </w:p>
    <w:p w14:paraId="1D29E8EB" w14:textId="18790ED7" w:rsidR="00A05FED" w:rsidRPr="00353706" w:rsidRDefault="004667FF" w:rsidP="004667FF">
      <w:pPr>
        <w:pStyle w:val="Titreobjet"/>
        <w:rPr>
          <w:noProof/>
        </w:rPr>
      </w:pPr>
      <w:r w:rsidRPr="004667FF">
        <w:rPr>
          <w:noProof/>
        </w:rPr>
        <w:t>privind politicile economice, sociale, de ocupare a forței de muncă, structurale și bugetare ale Germaniei</w:t>
      </w:r>
    </w:p>
    <w:p w14:paraId="6BD946DA" w14:textId="77777777" w:rsidR="00CA0B25" w:rsidRPr="00353706" w:rsidRDefault="00CA0B25" w:rsidP="00A05FED">
      <w:pPr>
        <w:pStyle w:val="Institutionquiagit"/>
        <w:rPr>
          <w:noProof/>
        </w:rPr>
      </w:pPr>
      <w:r w:rsidRPr="00353706">
        <w:rPr>
          <w:noProof/>
        </w:rPr>
        <w:t>CONSILIUL UNIUNII EUROPENE,</w:t>
      </w:r>
    </w:p>
    <w:p w14:paraId="097FFDFA" w14:textId="77777777" w:rsidR="00373387" w:rsidRPr="00353706" w:rsidRDefault="00373387" w:rsidP="00373387">
      <w:pPr>
        <w:rPr>
          <w:noProof/>
        </w:rPr>
      </w:pPr>
      <w:r w:rsidRPr="00353706">
        <w:rPr>
          <w:noProof/>
        </w:rPr>
        <w:t>având în vedere Tratatul privind funcționarea Uniunii Europene, în special articolul 121 alineatul (2) și articolul 148 alineatul (4),</w:t>
      </w:r>
    </w:p>
    <w:p w14:paraId="0E3F1F23" w14:textId="55697F49" w:rsidR="00373387" w:rsidRPr="00353706" w:rsidRDefault="2D3B68C0" w:rsidP="00373387">
      <w:pPr>
        <w:rPr>
          <w:noProof/>
        </w:rPr>
      </w:pPr>
      <w:r w:rsidRPr="00353706">
        <w:rPr>
          <w:noProof/>
        </w:rPr>
        <w:t>având în vedere Regulamentul (UE) 2024/1263</w:t>
      </w:r>
      <w:r w:rsidRPr="00353706">
        <w:rPr>
          <w:rStyle w:val="cf01"/>
          <w:noProof/>
        </w:rPr>
        <w:t xml:space="preserve"> </w:t>
      </w:r>
      <w:r w:rsidRPr="00353706">
        <w:rPr>
          <w:noProof/>
        </w:rPr>
        <w:t>al Parlamentului European și al Consiliului din 29 aprilie 2024 privind coordonarea eficientă a politicilor economice și supravegherea bugetară multilaterală și de abrogare a Regulamentului (CE) nr. 1466/97 al Consiliului (</w:t>
      </w:r>
      <w:r w:rsidRPr="00353706">
        <w:rPr>
          <w:rStyle w:val="FootnoteReference"/>
          <w:noProof/>
        </w:rPr>
        <w:footnoteReference w:id="2"/>
      </w:r>
      <w:r w:rsidRPr="00353706">
        <w:rPr>
          <w:noProof/>
        </w:rPr>
        <w:t>), în special articolul 3 alineatul (3),</w:t>
      </w:r>
    </w:p>
    <w:p w14:paraId="269A47D9" w14:textId="77777777" w:rsidR="00373387" w:rsidRPr="00353706" w:rsidRDefault="00373387" w:rsidP="00373387">
      <w:pPr>
        <w:rPr>
          <w:noProof/>
        </w:rPr>
      </w:pPr>
      <w:r w:rsidRPr="00353706">
        <w:rPr>
          <w:noProof/>
        </w:rPr>
        <w:t>având în vedere recomandarea Comisiei Europene,</w:t>
      </w:r>
    </w:p>
    <w:p w14:paraId="07C32A46" w14:textId="77777777" w:rsidR="00373387" w:rsidRPr="00353706" w:rsidRDefault="00373387" w:rsidP="00373387">
      <w:pPr>
        <w:rPr>
          <w:noProof/>
        </w:rPr>
      </w:pPr>
      <w:r w:rsidRPr="00353706">
        <w:rPr>
          <w:noProof/>
        </w:rPr>
        <w:t>având în vedere rezoluțiile Parlamentului European,</w:t>
      </w:r>
    </w:p>
    <w:p w14:paraId="65397C1F" w14:textId="77777777" w:rsidR="00373387" w:rsidRPr="00353706" w:rsidRDefault="00373387" w:rsidP="00373387">
      <w:pPr>
        <w:outlineLvl w:val="0"/>
        <w:rPr>
          <w:noProof/>
        </w:rPr>
      </w:pPr>
      <w:r w:rsidRPr="00353706">
        <w:rPr>
          <w:noProof/>
        </w:rPr>
        <w:t>având în vedere concluziile Consiliului European,</w:t>
      </w:r>
    </w:p>
    <w:p w14:paraId="695B900B" w14:textId="77777777" w:rsidR="00373387" w:rsidRPr="00353706" w:rsidRDefault="00373387" w:rsidP="00373387">
      <w:pPr>
        <w:rPr>
          <w:noProof/>
        </w:rPr>
      </w:pPr>
      <w:r w:rsidRPr="00353706">
        <w:rPr>
          <w:noProof/>
        </w:rPr>
        <w:t>având în vedere avizul Comitetului pentru ocuparea forței de muncă,</w:t>
      </w:r>
    </w:p>
    <w:p w14:paraId="78B1ED94" w14:textId="77777777" w:rsidR="00373387" w:rsidRPr="00353706" w:rsidRDefault="00373387" w:rsidP="00373387">
      <w:pPr>
        <w:rPr>
          <w:noProof/>
        </w:rPr>
      </w:pPr>
      <w:r w:rsidRPr="00353706">
        <w:rPr>
          <w:noProof/>
        </w:rPr>
        <w:t>având în vedere avizul Comitetului economic și financiar,</w:t>
      </w:r>
    </w:p>
    <w:p w14:paraId="5CF44312" w14:textId="77777777" w:rsidR="00373387" w:rsidRPr="00353706" w:rsidRDefault="00373387" w:rsidP="00373387">
      <w:pPr>
        <w:rPr>
          <w:noProof/>
        </w:rPr>
      </w:pPr>
      <w:r w:rsidRPr="00353706">
        <w:rPr>
          <w:noProof/>
        </w:rPr>
        <w:t>având în vedere avizul Comitetului pentru protecție socială,</w:t>
      </w:r>
    </w:p>
    <w:p w14:paraId="21BDF091" w14:textId="77777777" w:rsidR="00006579" w:rsidRPr="00353706" w:rsidRDefault="00373387" w:rsidP="00373387">
      <w:pPr>
        <w:rPr>
          <w:noProof/>
        </w:rPr>
      </w:pPr>
      <w:r w:rsidRPr="00353706">
        <w:rPr>
          <w:noProof/>
        </w:rPr>
        <w:t>având în vedere avizul Comitetului pentru politică economică,</w:t>
      </w:r>
    </w:p>
    <w:p w14:paraId="0EC2BB27" w14:textId="77777777" w:rsidR="00793D7F" w:rsidRPr="00353706" w:rsidRDefault="6997ABA9" w:rsidP="00793D7F">
      <w:pPr>
        <w:rPr>
          <w:noProof/>
        </w:rPr>
      </w:pPr>
      <w:r w:rsidRPr="00353706">
        <w:rPr>
          <w:noProof/>
        </w:rPr>
        <w:t>întrucât:</w:t>
      </w:r>
    </w:p>
    <w:p w14:paraId="5F927DCA" w14:textId="183330D3" w:rsidR="00A31E67" w:rsidRPr="00353706" w:rsidRDefault="1B334D67" w:rsidP="00C336D8">
      <w:pPr>
        <w:pStyle w:val="ManualConsidrant"/>
        <w:rPr>
          <w:noProof/>
        </w:rPr>
      </w:pPr>
      <w:r>
        <w:rPr>
          <w:noProof/>
        </w:rPr>
        <w:t>(1)</w:t>
      </w:r>
      <w:r>
        <w:rPr>
          <w:noProof/>
        </w:rPr>
        <w:tab/>
      </w:r>
      <w:r w:rsidRPr="00353706">
        <w:rPr>
          <w:noProof/>
        </w:rPr>
        <w:t xml:space="preserve">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 </w:t>
      </w:r>
    </w:p>
    <w:p w14:paraId="11F0982F" w14:textId="0FC63FCD" w:rsidR="00FF5C0A" w:rsidRPr="00353706" w:rsidRDefault="1B0B188F" w:rsidP="00C336D8">
      <w:pPr>
        <w:pStyle w:val="ManualConsidrant"/>
        <w:rPr>
          <w:noProof/>
        </w:rPr>
      </w:pPr>
      <w:r>
        <w:rPr>
          <w:noProof/>
        </w:rPr>
        <w:t>(2)</w:t>
      </w:r>
      <w:r>
        <w:rPr>
          <w:noProof/>
        </w:rPr>
        <w:tab/>
      </w:r>
      <w:r w:rsidRPr="00353706">
        <w:rPr>
          <w:noProof/>
        </w:rPr>
        <w:t>La 16 iulie 2025, Comisia Europeană a adoptat propunerea de regulament de instituire</w:t>
      </w:r>
      <w:r w:rsidR="00DD7558">
        <w:rPr>
          <w:noProof/>
        </w:rPr>
        <w:t> </w:t>
      </w:r>
      <w:r w:rsidRPr="00353706">
        <w:rPr>
          <w:noProof/>
        </w:rPr>
        <w:t>a Fondului european pentru coeziune economică, socială și teritorială, agricultură și zone rurale, pescuit și afaceri maritime, prosperitate și securitate pentru perioada 2028-2034 și de modificare a Regulamentului (UE) 2023/955 și a Regulamentului (UE, Euratom) 2024/2509 (</w:t>
      </w:r>
      <w:r w:rsidRPr="00353706">
        <w:rPr>
          <w:rStyle w:val="FootnoteReference"/>
          <w:noProof/>
        </w:rPr>
        <w:footnoteReference w:id="3"/>
      </w:r>
      <w:r w:rsidRPr="00353706">
        <w:rPr>
          <w:noProof/>
        </w:rPr>
        <w:t xml:space="preserve">). Propunerea urmărește să sporească eficacitatea finanțării din partea Uniunii prin reducerea fragmentării arhitecturii financiare și să sprijine statele membre în coordonarea politicii lor economice, în concordanță cu articolul 175 din TFUE. </w:t>
      </w:r>
    </w:p>
    <w:p w14:paraId="560B08D5" w14:textId="1166FDE5" w:rsidR="00FF5C0A" w:rsidRPr="00353706" w:rsidRDefault="0F1F8721" w:rsidP="00C336D8">
      <w:pPr>
        <w:pStyle w:val="ManualConsidrant"/>
        <w:rPr>
          <w:noProof/>
        </w:rPr>
      </w:pPr>
      <w:r>
        <w:rPr>
          <w:noProof/>
        </w:rPr>
        <w:t>(3)</w:t>
      </w:r>
      <w:r>
        <w:rPr>
          <w:noProof/>
        </w:rPr>
        <w:tab/>
      </w:r>
      <w:r w:rsidRPr="00353706">
        <w:rPr>
          <w:noProof/>
        </w:rPr>
        <w:t>La 25 noiembrie 2025, Comisia a adoptat un aviz privind proiectul de plan bugetar pentru 2026 al Germaniei. La aceeași dată, Comisia a adoptat, pe baza Regulamentului (UE) nr. 1176/2011, Raportul privind mecanismul de alertă pentru 2026, în care nu a identificat Germania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353706">
        <w:rPr>
          <w:rStyle w:val="FootnoteReference"/>
          <w:noProof/>
        </w:rPr>
        <w:footnoteReference w:id="4"/>
      </w:r>
      <w:r w:rsidRPr="00353706">
        <w:rPr>
          <w:noProof/>
        </w:rPr>
        <w:t xml:space="preserve">) la 21 aprilie 2026 și Raportul comun privind ocuparea forței de muncă și Recomandarea privind capitalul uman la 9 martie 2026. </w:t>
      </w:r>
    </w:p>
    <w:p w14:paraId="005EB158" w14:textId="77777777" w:rsidR="00081AEA" w:rsidRPr="00353706" w:rsidRDefault="6CB22F08" w:rsidP="00C336D8">
      <w:pPr>
        <w:pStyle w:val="ManualConsidrant"/>
        <w:rPr>
          <w:noProof/>
        </w:rPr>
      </w:pPr>
      <w:r>
        <w:rPr>
          <w:noProof/>
        </w:rPr>
        <w:t>(4)</w:t>
      </w:r>
      <w:r>
        <w:rPr>
          <w:noProof/>
        </w:rPr>
        <w:tab/>
      </w:r>
      <w:r w:rsidRPr="00353706">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4BC627E7" w14:textId="1AA4D755" w:rsidR="004B57A3" w:rsidRPr="00353706" w:rsidRDefault="3C4C8CD5" w:rsidP="00C336D8">
      <w:pPr>
        <w:pStyle w:val="ManualConsidrant"/>
        <w:rPr>
          <w:noProof/>
        </w:rPr>
      </w:pPr>
      <w:r>
        <w:rPr>
          <w:noProof/>
        </w:rPr>
        <w:t>(5)</w:t>
      </w:r>
      <w:r>
        <w:rPr>
          <w:noProof/>
        </w:rPr>
        <w:tab/>
      </w:r>
      <w:r w:rsidRPr="00353706">
        <w:rPr>
          <w:noProof/>
        </w:rPr>
        <w:t>În 2026, semestrul european pentru coordonarea politicilor economice continuă să se desfășoare în paralel cu etapa finală a punerii în aplicare a Mecanismului de redresare și reziliență (MRR)(</w:t>
      </w:r>
      <w:r w:rsidRPr="00353706">
        <w:rPr>
          <w:rStyle w:val="FootnoteReference"/>
          <w:noProof/>
        </w:rPr>
        <w:footnoteReference w:id="5"/>
      </w:r>
      <w:r w:rsidRPr="00353706">
        <w:rPr>
          <w:noProof/>
        </w:rPr>
        <w:t>). Planurile de redresare și reziliență (PNRR),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0BF5A5D6" w14:textId="77777777" w:rsidR="003E0A0F" w:rsidRPr="00353706" w:rsidRDefault="33AE08C4" w:rsidP="00C336D8">
      <w:pPr>
        <w:pStyle w:val="ManualConsidrant"/>
        <w:rPr>
          <w:noProof/>
        </w:rPr>
      </w:pPr>
      <w:r>
        <w:rPr>
          <w:noProof/>
        </w:rPr>
        <w:t>(6)</w:t>
      </w:r>
      <w:r>
        <w:rPr>
          <w:noProof/>
        </w:rPr>
        <w:tab/>
      </w:r>
      <w:r w:rsidRPr="00353706">
        <w:rPr>
          <w:noProof/>
        </w:rPr>
        <w:t xml:space="preserve">La 3 iunie 2026, Comisia a publicat raportul de țară din 2026 pentru Germania. În acesta, s-au evaluat progresele realizate de Germania în ceea ce privește punerea în aplicare a recomandărilor relevante specifice acestei țări și s-a făcut bilanțul implementării de către Germania a PRR. Pe baza analizei respective, raportul de țară a identificat cele mai presante provocări cu care se confruntă Germania. De asemenea, raportul de țară a evaluat progresele realizate de Germania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69E7A73B" w14:textId="6C0BB354" w:rsidR="007C248B" w:rsidRPr="00353706" w:rsidRDefault="6A2CE15B" w:rsidP="00C336D8">
      <w:pPr>
        <w:pStyle w:val="ManualConsidrant"/>
        <w:rPr>
          <w:noProof/>
        </w:rPr>
      </w:pPr>
      <w:r>
        <w:rPr>
          <w:noProof/>
        </w:rPr>
        <w:t>(7)</w:t>
      </w:r>
      <w:r>
        <w:rPr>
          <w:noProof/>
        </w:rPr>
        <w:tab/>
      </w:r>
      <w:bookmarkStart w:id="1" w:name="_Hlk224223954"/>
      <w:r w:rsidRPr="00353706">
        <w:rPr>
          <w:noProof/>
        </w:rPr>
        <w:t>Războiul de agresiune al Rusiei împotriva Ucrainei și repercusiunile acestuia constituie o provocare existențială pentru Uniunea Europeană. Comisia a invitat statele membre să solicite activarea în mod coordonat a clauzei derogatorii naționale prevăzute în Pactul de stabilitate și de creștere, pentru a sprijini eforturile UE de obținere a unei creșteri rapide și semnificative a cheltuielilor pentru apărare (</w:t>
      </w:r>
      <w:r w:rsidRPr="00353706">
        <w:rPr>
          <w:rStyle w:val="FootnoteReference"/>
          <w:noProof/>
        </w:rPr>
        <w:footnoteReference w:id="6"/>
      </w:r>
      <w:r w:rsidRPr="00353706">
        <w:rPr>
          <w:noProof/>
        </w:rPr>
        <w:t>), iar această propunere a fost salutată de Consiliul European reunit la 6 martie 2025. La 10</w:t>
      </w:r>
      <w:r w:rsidR="00DD7558">
        <w:rPr>
          <w:noProof/>
        </w:rPr>
        <w:t> </w:t>
      </w:r>
      <w:r w:rsidRPr="00353706">
        <w:rPr>
          <w:noProof/>
        </w:rPr>
        <w:t>octombrie 2025, Consiliul a adoptat, pe baza evaluării și a recomandării Comisiei, o recomandare de aprobare a planului bugetar-structural național pe termen mediu al Germaniei și de autorizare a Germaniei să se abată de la ratele maxime de creștere a cheltuielilor nete stabilite de Consiliu în temeiul Regulamentului (UE) 2024/1263 (Activarea clauzei derogatorii naționale) (</w:t>
      </w:r>
      <w:r w:rsidRPr="00353706">
        <w:rPr>
          <w:rStyle w:val="FootnoteReference"/>
          <w:rFonts w:eastAsia="Times New Roman"/>
          <w:noProof/>
          <w:szCs w:val="24"/>
        </w:rPr>
        <w:footnoteReference w:id="7"/>
      </w:r>
      <w:r w:rsidRPr="00353706">
        <w:rPr>
          <w:noProof/>
        </w:rPr>
        <w:t>). Planul vizează perioada cuprinsă între 2025 și 2029 și prezintă o ajustare fiscal-bugetară repartizată pe șapte ani. Consiliul a recomandat următoarele rate maxime de creștere a cheltuielilor nete: 4,4 % în 2025, 4,5 % în 2026, 2,3 % în 2027, 1,7 % în 2028 și 1,6 % în 2029, ceea ce corespunde ratelor maxime cumulate de creștere calculate prin raportare la anul de referință 2024 de 4,4 % în 2025, 9,0 % în 2026, 11,5 % în 2027, 13,3 % în 2028 și 15,2 % în 2029. Totodată, în urma solicitării Germaniei, Consiliul a adoptat, la 10 octombrie 2025, la recomandarea Comisiei, o recomandare care îi permite Germaniei să se abată de la ratele maxime de creștere a cheltuielilor nete recomandate. Perioada în care este activată clauza derogatorie națională (2025-2028) permite Germaniei să reprioritizeze cheltuielile publice sau să crească veniturile publice, astfel încât cheltuielile de apărare mai mari și de durată să nu pună în pericol sustenabilitatea finanțelor publice pe termen mediu.</w:t>
      </w:r>
    </w:p>
    <w:p w14:paraId="77076DE1" w14:textId="11F66739" w:rsidR="007C248B" w:rsidRPr="00353706" w:rsidRDefault="3223474E" w:rsidP="00C336D8">
      <w:pPr>
        <w:pStyle w:val="ManualConsidrant"/>
        <w:rPr>
          <w:rFonts w:eastAsia="Times New Roman"/>
          <w:noProof/>
          <w:color w:val="000000" w:themeColor="text1"/>
        </w:rPr>
      </w:pPr>
      <w:r>
        <w:rPr>
          <w:noProof/>
        </w:rPr>
        <w:t>(8)</w:t>
      </w:r>
      <w:r>
        <w:rPr>
          <w:noProof/>
        </w:rPr>
        <w:tab/>
      </w:r>
      <w:r w:rsidRPr="00353706">
        <w:rPr>
          <w:noProof/>
        </w:rPr>
        <w:t>La 30 aprilie 2026, Germania și-a prezentat Raportul anual pe 2026 privind progresele înregistrate (</w:t>
      </w:r>
      <w:r w:rsidRPr="00353706">
        <w:rPr>
          <w:rStyle w:val="FootnoteReference"/>
          <w:rFonts w:eastAsia="Calibri"/>
          <w:noProof/>
          <w:szCs w:val="24"/>
        </w:rPr>
        <w:footnoteReference w:id="8"/>
      </w:r>
      <w:r w:rsidRPr="00353706">
        <w:rPr>
          <w:noProof/>
        </w:rPr>
        <w:t>), referitor la respectarea ratelor maxime de creștere recomandate ale cheltuielilor nete, la punerea în aplicare a setului de reforme și investiții care stau la baza prelungirii perioadei de ajustare și la punerea în aplicare a reformelor și investițiilor care răspund principalelor provocări identificate în recomandările specifice țării. Raportul anual privind progresele înregistrate reflectă, de asemenea, raportarea bianuală efectuată de Germania cu privire la progresele realizate în ceea ce privește implementarea planului său de redresare și reziliență în conformitate cu articolul 27 din Regulamentul (UE) 2021/241.</w:t>
      </w:r>
      <w:r w:rsidRPr="00353706">
        <w:rPr>
          <w:noProof/>
          <w:color w:val="000000" w:themeColor="text1"/>
        </w:rPr>
        <w:t xml:space="preserve"> </w:t>
      </w:r>
    </w:p>
    <w:p w14:paraId="730F3CB5" w14:textId="77777777" w:rsidR="007C248B" w:rsidRPr="00353706" w:rsidRDefault="3223474E" w:rsidP="00C336D8">
      <w:pPr>
        <w:pStyle w:val="ManualConsidrant"/>
        <w:rPr>
          <w:rFonts w:eastAsia="Times New Roman"/>
          <w:noProof/>
          <w:color w:val="000000" w:themeColor="text1"/>
        </w:rPr>
      </w:pPr>
      <w:r>
        <w:rPr>
          <w:noProof/>
        </w:rPr>
        <w:t>(9)</w:t>
      </w:r>
      <w:r>
        <w:rPr>
          <w:noProof/>
        </w:rPr>
        <w:tab/>
      </w:r>
      <w:r w:rsidRPr="00353706">
        <w:rPr>
          <w:noProof/>
          <w:color w:val="000000" w:themeColor="text1"/>
        </w:rPr>
        <w:t>Creșterea PIB-ului real în anul 2025 a fost de 0,2 %, iar inflația IAPC a fost de 2,3 %. În previziunile Comisiei din primăvara anului 2026, se estimează că PIB-ul real va crește cu 0,6 % în 2026 și cu 0,9 % în 2027, iar inflația IAPC va fi de 2,9 % în 2026 și de 2,7 % în 2027.</w:t>
      </w:r>
    </w:p>
    <w:p w14:paraId="2A98E238" w14:textId="42AD0902" w:rsidR="007C248B" w:rsidRPr="00353706" w:rsidRDefault="3223474E" w:rsidP="00C336D8">
      <w:pPr>
        <w:pStyle w:val="ManualConsidrant"/>
        <w:rPr>
          <w:noProof/>
        </w:rPr>
      </w:pPr>
      <w:r>
        <w:rPr>
          <w:noProof/>
        </w:rPr>
        <w:t>(10)</w:t>
      </w:r>
      <w:r>
        <w:rPr>
          <w:noProof/>
        </w:rPr>
        <w:tab/>
      </w:r>
      <w:r w:rsidRPr="00353706">
        <w:rPr>
          <w:noProof/>
          <w:color w:val="000000" w:themeColor="text1"/>
        </w:rPr>
        <w:t>Pe baza datelor furnizate de Eurostat (</w:t>
      </w:r>
      <w:r w:rsidRPr="00353706">
        <w:rPr>
          <w:rStyle w:val="FootnoteReference"/>
          <w:rFonts w:eastAsia="Calibri"/>
          <w:noProof/>
          <w:szCs w:val="24"/>
        </w:rPr>
        <w:footnoteReference w:id="9"/>
      </w:r>
      <w:r w:rsidRPr="00353706">
        <w:rPr>
          <w:noProof/>
          <w:color w:val="000000" w:themeColor="text1"/>
        </w:rPr>
        <w:t>), deficitul public al Germaniei a rămas constant între 2024 și 2025, la 2,7 % din PIB. Pe baza măsurilor de politică cunoscute până la data-limită a prezentei analize, previziunile Comisiei din primăvara anului</w:t>
      </w:r>
      <w:r w:rsidR="00DD7558">
        <w:rPr>
          <w:noProof/>
          <w:color w:val="000000" w:themeColor="text1"/>
        </w:rPr>
        <w:t> </w:t>
      </w:r>
      <w:r w:rsidRPr="00353706">
        <w:rPr>
          <w:noProof/>
          <w:color w:val="000000" w:themeColor="text1"/>
        </w:rPr>
        <w:t>2026 estimează că deficitul va fi de 3,7 % din PIB în 2026 și de 4,1 % din PIB în 2027. Creșterea din 2026 și 2027 reflectă în principal o creștere a cheltuielilor cu infrastructura și apărarea și facilitățile fiscale cu efect de reducere a veniturilor.</w:t>
      </w:r>
      <w:r w:rsidRPr="00353706">
        <w:rPr>
          <w:noProof/>
        </w:rPr>
        <w:t xml:space="preserve"> </w:t>
      </w:r>
    </w:p>
    <w:p w14:paraId="462B3890" w14:textId="03E1F328" w:rsidR="007C248B" w:rsidRPr="00353706" w:rsidRDefault="3223474E" w:rsidP="00C336D8">
      <w:pPr>
        <w:pStyle w:val="ManualConsidrant"/>
        <w:rPr>
          <w:noProof/>
        </w:rPr>
      </w:pPr>
      <w:r>
        <w:rPr>
          <w:noProof/>
        </w:rPr>
        <w:t>(11)</w:t>
      </w:r>
      <w:r>
        <w:rPr>
          <w:noProof/>
        </w:rPr>
        <w:tab/>
      </w:r>
      <w:r w:rsidRPr="00353706">
        <w:rPr>
          <w:noProof/>
          <w:color w:val="000000" w:themeColor="text1"/>
        </w:rPr>
        <w:t>Pe baza estimărilor Comisiei, orientarea fiscal-bugetară (</w:t>
      </w:r>
      <w:r w:rsidRPr="00353706">
        <w:rPr>
          <w:rStyle w:val="FootnoteReference"/>
          <w:rFonts w:eastAsia="Times New Roman"/>
          <w:noProof/>
          <w:color w:val="000000" w:themeColor="text1"/>
          <w:szCs w:val="24"/>
          <w:lang w:eastAsia="en-GB"/>
        </w:rPr>
        <w:footnoteReference w:id="10"/>
      </w:r>
      <w:r w:rsidRPr="00353706">
        <w:rPr>
          <w:noProof/>
          <w:color w:val="000000" w:themeColor="text1"/>
        </w:rPr>
        <w:t xml:space="preserve">), care include atât cheltuielile finanțate la nivel național, cât și cheltuielile finanțate de UE, a fost în mare măsură neutră în 2025. </w:t>
      </w:r>
      <w:r w:rsidRPr="00353706">
        <w:rPr>
          <w:noProof/>
        </w:rPr>
        <w:t>Se preconizează că aceasta va fi expansionistă atât în 2026, cât și în 2027, și anume de 1,3 % și, respectiv, 0,5 % din PIB.</w:t>
      </w:r>
    </w:p>
    <w:p w14:paraId="0325CB53" w14:textId="32BB0F19" w:rsidR="007C248B" w:rsidRPr="00353706" w:rsidRDefault="3223474E" w:rsidP="00C336D8">
      <w:pPr>
        <w:pStyle w:val="ManualConsidrant"/>
        <w:rPr>
          <w:noProof/>
        </w:rPr>
      </w:pPr>
      <w:r>
        <w:rPr>
          <w:noProof/>
        </w:rPr>
        <w:t>(12)</w:t>
      </w:r>
      <w:r>
        <w:rPr>
          <w:noProof/>
        </w:rPr>
        <w:tab/>
      </w:r>
      <w:r w:rsidRPr="00353706">
        <w:rPr>
          <w:noProof/>
        </w:rPr>
        <w:t>Din datele furnizate de Eurostat (</w:t>
      </w:r>
      <w:r w:rsidRPr="00353706">
        <w:rPr>
          <w:rStyle w:val="FootnoteReference"/>
          <w:rFonts w:eastAsia="Times New Roman"/>
          <w:noProof/>
          <w:szCs w:val="24"/>
          <w:lang w:eastAsia="en-GB"/>
        </w:rPr>
        <w:footnoteReference w:id="11"/>
      </w:r>
      <w:r w:rsidRPr="00353706">
        <w:rPr>
          <w:noProof/>
        </w:rPr>
        <w:t>) reiese că deficitul public al Germaniei a crescut de la 62,2 % din PIB la sfârșitul anului 2024 la 63,5 % din PIB la sfârșitul anului 2025. Creșterea ponderii datoriei în PIB în 2025 rezultă în principal din ajustarea datorie</w:t>
      </w:r>
      <w:r w:rsidR="00DD7558">
        <w:rPr>
          <w:noProof/>
        </w:rPr>
        <w:t>­</w:t>
      </w:r>
      <w:r w:rsidRPr="00353706">
        <w:rPr>
          <w:noProof/>
        </w:rPr>
        <w:t>deficit mai ridicată înregistrată în 2025. Pe baza măsurilor de politică cunoscute la data-limită a prezentei analize, în previziunile Comisiei din primăvara anului 2026 se estimează că ponderea datoriei în PIB va crește la 65,8 % până la sfârșitul anului 2026 și va continua să crească la 68,0 % până la sfârșitul anului 2027. Creșterile din 2026 și 2027 reflectă în principal creșterile deficitelor primare.</w:t>
      </w:r>
    </w:p>
    <w:p w14:paraId="5BF5EEEA" w14:textId="22362F29" w:rsidR="007C248B" w:rsidRPr="00353706" w:rsidRDefault="3223474E" w:rsidP="00C336D8">
      <w:pPr>
        <w:pStyle w:val="ManualConsidrant"/>
        <w:rPr>
          <w:noProof/>
        </w:rPr>
      </w:pPr>
      <w:r>
        <w:rPr>
          <w:noProof/>
        </w:rPr>
        <w:t>(13)</w:t>
      </w:r>
      <w:r>
        <w:rPr>
          <w:noProof/>
        </w:rPr>
        <w:tab/>
      </w:r>
      <w:r w:rsidRPr="00353706">
        <w:rPr>
          <w:noProof/>
        </w:rPr>
        <w:t>Conform datelor Eurostat (</w:t>
      </w:r>
      <w:r w:rsidRPr="00353706">
        <w:rPr>
          <w:rStyle w:val="FootnoteReference"/>
          <w:rFonts w:eastAsia="Calibri"/>
          <w:noProof/>
          <w:szCs w:val="24"/>
        </w:rPr>
        <w:footnoteReference w:id="12"/>
      </w:r>
      <w:r w:rsidRPr="00353706">
        <w:rPr>
          <w:noProof/>
        </w:rPr>
        <w:t>), cheltuielile publice totale pentru apărare din Germania s-au ridicat la 1,5 % din PIB în 2025, ceea ce corespunde unei creșteri de 0,4 puncte procentuale din PIB în comparație cu anul de referință 2021. Potrivit previziunilor Comisiei din primăvara anului 2026, se preconizează că acestea vor fi de 1,9 % din PIB în 2026, ceea ce corespunde unei creșteri de 0,8 puncte procentuale din PIB comparativ cu 2021.</w:t>
      </w:r>
    </w:p>
    <w:p w14:paraId="04DB76F5" w14:textId="6B2C9D7F" w:rsidR="007C248B" w:rsidRPr="00353706" w:rsidRDefault="3223474E" w:rsidP="00C336D8">
      <w:pPr>
        <w:pStyle w:val="ManualConsidrant"/>
        <w:rPr>
          <w:noProof/>
        </w:rPr>
      </w:pPr>
      <w:r>
        <w:rPr>
          <w:noProof/>
        </w:rPr>
        <w:t>(14)</w:t>
      </w:r>
      <w:r>
        <w:rPr>
          <w:noProof/>
        </w:rPr>
        <w:tab/>
      </w:r>
      <w:r w:rsidRPr="00353706">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fiscal-bugetare mari și sunt ineficiente din punct de vedere social și economic. De la izbucnirea războiului în Orientul Mijlociu în februarie 2026, Germania a adoptat măsuri de politică bugetară pentru a atenua impactul prețurilor ridicate la energie asupra gospodăriilor și companiilor (</w:t>
      </w:r>
      <w:r w:rsidRPr="00353706">
        <w:rPr>
          <w:rStyle w:val="FootnoteReference"/>
          <w:noProof/>
          <w:szCs w:val="24"/>
          <w:lang w:eastAsia="ja-JP"/>
        </w:rPr>
        <w:footnoteReference w:id="13"/>
      </w:r>
      <w:r w:rsidRPr="00353706">
        <w:rPr>
          <w:noProof/>
        </w:rPr>
        <w:t>). Printre acestea se numără o reducere nețintită a taxei pe energie pentru motorină și benzină în perioada mai-iunie 2026. Potrivit previziunilor Comisiei din primăvara anului 2026, costul bugetar al acestor măsuri ar urma să fie de circa 0,1 % din PIB în 2026. Potrivit estimărilor Comisiei, dacă aceste măsuri vor rămâne în vigoare până la sfârșitul anului 2026, costul lor bugetar se va ridica la 0,2 % din PIB în 2026.</w:t>
      </w:r>
    </w:p>
    <w:p w14:paraId="726F475A" w14:textId="77777777" w:rsidR="007C248B" w:rsidRPr="00353706" w:rsidRDefault="3223474E" w:rsidP="00C336D8">
      <w:pPr>
        <w:pStyle w:val="ManualConsidrant"/>
        <w:rPr>
          <w:noProof/>
        </w:rPr>
      </w:pPr>
      <w:r>
        <w:rPr>
          <w:noProof/>
        </w:rPr>
        <w:t>(15)</w:t>
      </w:r>
      <w:r>
        <w:rPr>
          <w:noProof/>
        </w:rPr>
        <w:tab/>
      </w:r>
      <w:r w:rsidRPr="00353706">
        <w:rPr>
          <w:noProof/>
        </w:rPr>
        <w:t xml:space="preserve">Conform calculelor Comisiei, cheltuielile nete ale Germaniei au crescut cu 3,8 % în 2025. Creșterea cheltuielilor nete în 2025 se situează sub rata maximă de creștere recomandată. </w:t>
      </w:r>
    </w:p>
    <w:p w14:paraId="32114A4C" w14:textId="77777777" w:rsidR="007C248B" w:rsidRPr="00353706" w:rsidRDefault="3223474E" w:rsidP="00C336D8">
      <w:pPr>
        <w:pStyle w:val="ManualConsidrant"/>
        <w:rPr>
          <w:noProof/>
        </w:rPr>
      </w:pPr>
      <w:r>
        <w:rPr>
          <w:noProof/>
        </w:rPr>
        <w:t>(16)</w:t>
      </w:r>
      <w:r>
        <w:rPr>
          <w:noProof/>
        </w:rPr>
        <w:tab/>
      </w:r>
      <w:r w:rsidRPr="00353706">
        <w:rPr>
          <w:noProof/>
        </w:rPr>
        <w:t>Conform calculelor Comisiei, se preconizează o creștere a cheltuielilor nete ale Germaniei cu 5,6 % în 2026 și, cumulat, cu 9,7 % în 2025 și 2026. Creșterea preconizată a cheltuielilor nete în 2026 depășește rata maximă de creștere recomandată, ceea ce corespunde unei abateri de 0,5 % din PIB în termeni anuali. Dacă se consideră anii 2025 și 2026 împreună, rata cumulată preconizată de creștere a cheltuielilor nete depășește rata maximă de creștere recomandată, corespunzând unei abateri de 0,3 % din PIB în termeni cumulativi. Cu toate acestea, abaterea preconizată se încadrează în flexibilitatea clauzei derogatorii naționale pe baza proiecțiilor actuale privind cheltuielile pentru apărare.</w:t>
      </w:r>
    </w:p>
    <w:p w14:paraId="5C5C1029" w14:textId="23F16ED0" w:rsidR="007C248B" w:rsidRPr="00353706" w:rsidRDefault="3223474E" w:rsidP="00C336D8">
      <w:pPr>
        <w:pStyle w:val="ManualConsidrant"/>
        <w:rPr>
          <w:noProof/>
        </w:rPr>
      </w:pPr>
      <w:r>
        <w:rPr>
          <w:noProof/>
        </w:rPr>
        <w:t>(17)</w:t>
      </w:r>
      <w:r>
        <w:rPr>
          <w:noProof/>
        </w:rPr>
        <w:tab/>
      </w:r>
      <w:bookmarkStart w:id="4" w:name="_Hlk225254431"/>
      <w:bookmarkStart w:id="5" w:name="_Hlk227744324"/>
      <w:r w:rsidRPr="00353706">
        <w:rPr>
          <w:noProof/>
        </w:rPr>
        <w:t xml:space="preserve">Recomandarea de aprobare a planului pe termen mediu al Germaniei identifică setul de reforme și investiții care stau la baza prelungirii perioadei de ajustare și indică un calendar pentru punerea lor în aplicare. Ținând seama de informațiile furnizate de Germania în raportul său anual privind progresele înregistrate, Comisia constată că punerea în aplicare a etapelor-cheie ale acestor reforme și investiții, care trebuiau realizate până la 30 aprilie 2026, pare să fie, în linii mari, pe drumul cel bun. Comisia consideră că, în general, Germania și-a respectat angajamentele în mod </w:t>
      </w:r>
      <w:r w:rsidR="00DD7558">
        <w:rPr>
          <w:noProof/>
        </w:rPr>
        <w:t>s</w:t>
      </w:r>
      <w:r w:rsidRPr="00353706">
        <w:rPr>
          <w:noProof/>
        </w:rPr>
        <w:t>atisfăcător (</w:t>
      </w:r>
      <w:r w:rsidRPr="00353706">
        <w:rPr>
          <w:rStyle w:val="FootnoteReference"/>
          <w:noProof/>
          <w:szCs w:val="24"/>
          <w:lang w:eastAsia="ja-JP"/>
        </w:rPr>
        <w:footnoteReference w:id="14"/>
      </w:r>
      <w:bookmarkEnd w:id="4"/>
      <w:bookmarkEnd w:id="5"/>
      <w:r w:rsidRPr="00353706">
        <w:rPr>
          <w:noProof/>
        </w:rPr>
        <w:t>).</w:t>
      </w:r>
    </w:p>
    <w:p w14:paraId="52E4EAD5" w14:textId="0AF0F7DA" w:rsidR="007C248B" w:rsidRPr="00353706" w:rsidRDefault="00796EDE" w:rsidP="00A05FED">
      <w:pPr>
        <w:pStyle w:val="ManualConsidrant"/>
        <w:rPr>
          <w:b/>
          <w:bCs/>
          <w:noProof/>
        </w:rPr>
      </w:pPr>
      <w:r>
        <w:rPr>
          <w:noProof/>
        </w:rPr>
        <w:t>(18)</w:t>
      </w:r>
      <w:r>
        <w:rPr>
          <w:noProof/>
        </w:rPr>
        <w:tab/>
      </w:r>
      <w:r w:rsidRPr="00353706">
        <w:rPr>
          <w:noProof/>
        </w:rPr>
        <w:t>La 3 iunie 2026, Comisia a adoptat un raport în temeiul articolului 126 alineatul (3) din TFUE (</w:t>
      </w:r>
      <w:r w:rsidRPr="00353706">
        <w:rPr>
          <w:rStyle w:val="FootnoteReference"/>
          <w:noProof/>
          <w:szCs w:val="24"/>
          <w:lang w:eastAsia="ja-JP"/>
        </w:rPr>
        <w:footnoteReference w:id="15"/>
      </w:r>
      <w:r w:rsidRPr="00353706">
        <w:rPr>
          <w:noProof/>
        </w:rPr>
        <w:t>). În acest raport a fost analizată situația Germaniei în ceea ce privește criteriul deficitului, întrucât deficitul său public planificat pentru 2026 depășește valoarea de referință de 3 % din PIB. Raportul a concluzionat că Germania nu a respectat criteriul deficitului. Cu toate acestea, Comisia a fost de părere că nu este cazul să se inițieze o procedură aplicabilă deficitelor excesive pentru Germania, întrucât Consiliul a activat clauza derogatorie națională pentru Germania, iar deficitul preconizat care depășește valoarea de referință în 2026 se explică pe deplin prin creșterea cheltuielilor pentru apărare începând din 2021, pe baza previziunilor Comisiei din primăvara anului 2026. În lumina acestei concluzii și după analizarea avizului Comitetului economic și financiar instituit în temeiul articolului 126 alineatul</w:t>
      </w:r>
      <w:r w:rsidR="00DD7558">
        <w:rPr>
          <w:noProof/>
        </w:rPr>
        <w:t> </w:t>
      </w:r>
      <w:r w:rsidRPr="00353706">
        <w:rPr>
          <w:noProof/>
        </w:rPr>
        <w:t>(4) din TFUE, Comisia nu a propus deschiderea unei proceduri aplicabile deficitelor excesive.</w:t>
      </w:r>
    </w:p>
    <w:p w14:paraId="3311C379" w14:textId="77777777" w:rsidR="00AA3D1A" w:rsidRPr="00353706" w:rsidRDefault="1EAB2320" w:rsidP="00C336D8">
      <w:pPr>
        <w:pStyle w:val="ManualConsidrant"/>
        <w:rPr>
          <w:noProof/>
        </w:rPr>
      </w:pPr>
      <w:r>
        <w:rPr>
          <w:noProof/>
        </w:rPr>
        <w:t>(19)</w:t>
      </w:r>
      <w:r>
        <w:rPr>
          <w:noProof/>
        </w:rPr>
        <w:tab/>
      </w:r>
      <w:r w:rsidRPr="00353706">
        <w:rPr>
          <w:noProof/>
        </w:rPr>
        <w:t xml:space="preserve">După două decenii de investiții insuficiente, investițiile publice ca procent din PIB au crescut de la 2,2 % în 2005 la 2,9 % în 2023 și la 3,3 % în 2025. Cu toate acestea, investițiile publice nete, adică investițiile după depreciere, rămân printre cele mai scăzute din UE, situându-se la 0,4 % din PIB. Acest lucru demonstrează necesitatea de a consolida în continuare investițiile publice pentru a stimula creșterea economică și competitivitatea. În plus, este important să se depună eforturi suplimentare pentru a raționaliza procedurile de planificare și aprobare și a elimina blocajele în materie de capacitate administrativă. Printre prioritățile tipice de investiții cu rentabilitate ridicată se numără școlile și educația și îngrijirea timpurie, infrastructura feroviară, precum și sistemul de inovare. Complexitatea structurilor federale, responsabilitățile fragmentate și capacitățile financiare limitate de la nivel municipal pot împiedica punerea în aplicare eficientă și la timp a proiectelor. </w:t>
      </w:r>
    </w:p>
    <w:p w14:paraId="4B84C77B" w14:textId="77777777" w:rsidR="006D02D8" w:rsidRPr="00353706" w:rsidRDefault="690D0661" w:rsidP="00C336D8">
      <w:pPr>
        <w:pStyle w:val="ManualConsidrant"/>
        <w:rPr>
          <w:noProof/>
        </w:rPr>
      </w:pPr>
      <w:r>
        <w:rPr>
          <w:noProof/>
        </w:rPr>
        <w:t>(20)</w:t>
      </w:r>
      <w:r>
        <w:rPr>
          <w:noProof/>
        </w:rPr>
        <w:tab/>
      </w:r>
      <w:r w:rsidRPr="00353706">
        <w:rPr>
          <w:noProof/>
        </w:rPr>
        <w:t>Ponderea relativ scăzută a investițiilor publice în PIB ține de calitatea finanțelor publice, care ar putea fi îmbunătățită considerabil. Se preconizează că punerea în aplicare a Fondului special pentru infrastructură și neutralitate climatică va finanța în continuare investițiile publice. Cu toate acestea, adiționalitatea și calitatea cheltuielilor din cadrul fondului special pot fi îmbunătățite și mai mult. Un accent mai puternic pe formarea de capital în domenii care sporesc capacitatea de producție și competitivitatea economiei – inclusiv infrastructura pentru educație și dezvoltarea competențelor – în locul scopurilor de consum poate contribui la maximizarea impactului pozitiv asupra creșterii pe termen lung. O altă provocare pentru calitatea finanțelor publice este transferul de la bugetul federal la sistemul de pensii, care a ajuns la 122 de miliarde EUR în 2025, adică aproximativ 25 % din cheltuielile guvernului federal, diminuând posibilitățile de îmbunătățire a productivității cheltuielilor. Se preconizează că angajamentele asumate în 2025 de a majora pensiile mamelor și de a menține o rată de 48 % de înlocuire a salariilor cu pensii obligatorii până în 2031 vor crește și mai mult cheltuielile cu pensiile. Opțiunile de reformare a pensiilor subliniate în considerentul 22 ar putea atenua necesitatea transferurilor bugetare și a creșterilor contribuțiilor de asigurări sociale, promovând astfel echitatea între generații. Alte oportunități de sporire a eficienței globale a cheltuielilor publice pot rezulta din analize suplimentare ale cheltuielilor, pe baza cărora să se ia măsuri de politică specifice, de exemplu în ceea ce privește raționalizarea sau eliminarea subvențiilor neesențiale.</w:t>
      </w:r>
    </w:p>
    <w:p w14:paraId="3FE5A14F" w14:textId="53D4541B" w:rsidR="00945409" w:rsidRPr="00353706" w:rsidRDefault="00964B03" w:rsidP="00C336D8">
      <w:pPr>
        <w:pStyle w:val="ManualConsidrant"/>
        <w:rPr>
          <w:noProof/>
        </w:rPr>
      </w:pPr>
      <w:r>
        <w:rPr>
          <w:noProof/>
        </w:rPr>
        <w:t>(21)</w:t>
      </w:r>
      <w:r>
        <w:rPr>
          <w:noProof/>
        </w:rPr>
        <w:tab/>
      </w:r>
      <w:r w:rsidRPr="00353706">
        <w:rPr>
          <w:noProof/>
        </w:rPr>
        <w:t>Îmbătrânirea demografică exercită presiuni asupra raportului de dependență economică între populația activă și cea vârstnică, generând provocări la adresa sustenabilității sistemului de pensii și a caracterului adecvat al pensiilor obligatorii. Între 2025 și 2035, se preconizează că populația în vârstă de muncă (cu vârste cuprinse între 20 și 64 de ani) va scădea de la 49 de milioane la 45 de milioane.</w:t>
      </w:r>
      <w:r w:rsidRPr="00353706">
        <w:rPr>
          <w:rStyle w:val="normaltextrun"/>
          <w:noProof/>
        </w:rPr>
        <w:t xml:space="preserve"> </w:t>
      </w:r>
      <w:r w:rsidRPr="00353706">
        <w:rPr>
          <w:noProof/>
        </w:rPr>
        <w:t>Sustenabilitatea sistemului de pensii este subminată și de opțiunile atractive de pensionare anticipată, precum și de incapacitatea de a reprezenta presiunile demografice prin intermediul factorului de durabilitate sau de a ajusta vârsta de pensionare pentru a reflecta creșterea speranței de viață. Revizuirea indexării pensiilor și ajustarea plafoanelor contribuțiilor ar putea contribui la creșterea sustenabilității sistemului de pensii. Raportul Comisiei pentru pensii reprezintă o oportunitate favorabilă pentru reforme ambițioase de anvergură. Întregul sistem de pensii trebuie să asigure un venit adecvat pentru persoanele în vârstă, cu sisteme de pensii ocupaționale și individuale care să completeze pilonul pensiilor obligatorii. Se recomandă o mai bună utilizare a soluțiilor de pensii garantate cu capital. Reforma pensiilor ocupaționale din 2026 este un pas pozitiv, dar sistemele de pensii ocupaționale, împreună cu sistemele de pensii obligatorii pentru profesiile reglementate, rămân fragmentate. În cazul anumitor sisteme, supravegherea este descentralizată la nivelul landurilor, în timp ce în cazul altora, prestațiile rămân nefinanțate, deoarece nu există un portofoliu specific de active care să garanteze promisiunea de pensie. În plus, lipsa unei baze profunde de active și gestionarea și supravegherea necorespunzătoare a anumitor sisteme reprezintă un obstacol în calea aprofundării piețelor de capital de risc din UE. În plus, pensiile ocupaționale acoperă doar aproximativ 51 % din angajații supuși contribuțiilor de asigurări sociale, iar această proporție este în scădere, deoarece ocuparea forței de muncă se mută către sectoare cu o acoperire mai scăzută a pensiilor ocupaționale. Înscrierea automată a angajaților într-un sistem de pensii garantat cu active ar putea fi benefică în special pentru persoanele cu venituri mai mici, care sunt în prezent mai puțin acoperite, și ar îmbunătăți adecvarea pensiilor. Având în vedere rata ridicată a economiilor Germaniei, reformele ar trebui să acorde prioritate grupurilor cu venituri mici care, în prezent, economisesc puțin pentru pensie; pe lângă acest aspect, mai degrabă decât să se mărească rata globală de economisire ar fi de dorit ca economiile să fie realocate pentru a furniza mai mult capital întreprinderilor, inclusiv capital de risc. În ceea ce privește pensiile individuale, reforma legislativă privind un cont de economii pentru pensii (</w:t>
      </w:r>
      <w:r w:rsidRPr="00353706">
        <w:rPr>
          <w:i/>
          <w:noProof/>
        </w:rPr>
        <w:t>Altersvorsorgedepot</w:t>
      </w:r>
      <w:r w:rsidRPr="00353706">
        <w:rPr>
          <w:noProof/>
        </w:rPr>
        <w:t>) fără garanții obligatorii pregătește terenul pentru posibilitatea unor randamente mai mari. Cu toate acestea, asigurarea limitării costurilor de gestionare a acestor conturi va reprezenta o provocare majoră pentru punerea în aplicare. Faptul că economiile voluntare pentru pensie sunt incluse în resursele luate în calcul la acordarea prestațiilor în perioadele de șomaj poate submina impactul reformei. Având în vedere rata de acoperire relativ limitată (30 %) a pensiilor individuale în prezent, s-ar putea avea în vedere un fond de stat, cu costuri de funcționare scăzute, pe care participanții la sisteme de pensie să-l utilizeze în mod implicit (dacă nu doresc să își aleagă fonduri proprii). Acest lucru ar putea, de asemenea, să ghideze piața în ceea ce privește costurile și practicile.</w:t>
      </w:r>
    </w:p>
    <w:p w14:paraId="676A358E" w14:textId="6654C089" w:rsidR="009358B7" w:rsidRPr="00353706" w:rsidRDefault="00D11C8C" w:rsidP="00C336D8">
      <w:pPr>
        <w:pStyle w:val="ManualConsidrant"/>
        <w:rPr>
          <w:rStyle w:val="normaltextrun"/>
          <w:noProof/>
        </w:rPr>
      </w:pPr>
      <w:r>
        <w:rPr>
          <w:noProof/>
        </w:rPr>
        <w:t>(22)</w:t>
      </w:r>
      <w:r>
        <w:rPr>
          <w:noProof/>
        </w:rPr>
        <w:tab/>
      </w:r>
      <w:r w:rsidRPr="00353706">
        <w:rPr>
          <w:rStyle w:val="normaltextrun"/>
          <w:noProof/>
        </w:rPr>
        <w:t xml:space="preserve">O structură fiscală favorabilă forței de muncă este esențială pentru a stimula creșterea numărului de ore lucrate. Lucrătorii din Germania se confruntă cu una dintre cele mai mari sarcini fiscale asupra costului forței de muncă (incluzând impozitele pe veniturile salariale și contribuțiile de asigurări sociale) din UE. </w:t>
      </w:r>
      <w:r w:rsidRPr="00353706">
        <w:rPr>
          <w:noProof/>
        </w:rPr>
        <w:t>În particular, impozitele ridicate coroborate cu normele stricte privind retragerea prestațiilor (cum ar fi reducerea prestațiilor pe măsură ce veniturile cresc) reduc stimulentele pentru creșterea numărului de ore lucrate, în special pentru persoanele cu salarii mici.</w:t>
      </w:r>
      <w:r w:rsidRPr="00353706">
        <w:rPr>
          <w:rStyle w:val="normaltextrun"/>
          <w:noProof/>
        </w:rPr>
        <w:t xml:space="preserve"> Normele privind impozitarea comună a cuplurilor căsătorite (</w:t>
      </w:r>
      <w:r w:rsidRPr="00353706">
        <w:rPr>
          <w:rStyle w:val="normaltextrun"/>
          <w:i/>
          <w:noProof/>
        </w:rPr>
        <w:t>Ehegattensplitting</w:t>
      </w:r>
      <w:r w:rsidRPr="00353706">
        <w:rPr>
          <w:rStyle w:val="normaltextrun"/>
          <w:noProof/>
        </w:rPr>
        <w:t xml:space="preserve">) o descurajează pe cea de a doua persoană care contribuie la venitul familiei –adesea femeia – să lucreze un număr mai mare de ore. </w:t>
      </w:r>
      <w:r w:rsidRPr="00353706">
        <w:rPr>
          <w:noProof/>
        </w:rPr>
        <w:t>Comisia privind statul social a evidențiat recent posibile îmbunătățiri referitoare la raționalizarea retragerii prestațiilor și digitalizarea administrării prestațiilor sociale, propunând, de asemenea, îmbunătățirea eficacității sistemului de protecție socială și, prin urmare, reducerea riscurilor de sărăcie, prin simplificare și prin îmbunătățirea accesului la prestații.</w:t>
      </w:r>
      <w:r w:rsidRPr="00353706">
        <w:rPr>
          <w:rStyle w:val="normaltextrun"/>
          <w:noProof/>
        </w:rPr>
        <w:t xml:space="preserve"> Combinarea reformelor privind prestațiile sociale cu o reducere a impozitului pe venit, în special pentru persoanele cu venituri mici și medii – astfel cum s-a anunțat în acordul de coaliție – și cu norme ajustate referitoare la impozitarea comună și la asigurarea de sănătate pentru soți/soții ar putea spori considerabil stimulentele pentru participarea la piața forței de muncă. Reorientarea mixului fiscal către impozite cu un efect de distorsionare mai scăzut ar putea, în schimb, să genereze un potențial alternativ de venituri, inclusiv la nivel regional, precum și să reducă subvențiile fiscale dăunătoare mediului, în loc să le majoreze.</w:t>
      </w:r>
      <w:bookmarkEnd w:id="1"/>
    </w:p>
    <w:p w14:paraId="70956AF7" w14:textId="7FA0DED2" w:rsidR="00E00B32" w:rsidRPr="00353706" w:rsidRDefault="00F62641" w:rsidP="00C336D8">
      <w:pPr>
        <w:pStyle w:val="ManualConsidrant"/>
        <w:rPr>
          <w:noProof/>
        </w:rPr>
      </w:pPr>
      <w:r>
        <w:rPr>
          <w:noProof/>
        </w:rPr>
        <w:t>(23)</w:t>
      </w:r>
      <w:r>
        <w:rPr>
          <w:noProof/>
        </w:rPr>
        <w:tab/>
      </w:r>
      <w:r w:rsidRPr="00353706">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w:t>
      </w:r>
      <w:r w:rsidR="00DD7558">
        <w:rPr>
          <w:noProof/>
        </w:rPr>
        <w:t> </w:t>
      </w:r>
      <w:r w:rsidRPr="00353706">
        <w:rPr>
          <w:noProof/>
        </w:rPr>
        <w:t>european.</w:t>
      </w:r>
    </w:p>
    <w:p w14:paraId="2F357287" w14:textId="76F82C72" w:rsidR="009060BD" w:rsidRPr="00353706" w:rsidRDefault="3B356000" w:rsidP="00C336D8">
      <w:pPr>
        <w:pStyle w:val="ManualConsidrant"/>
        <w:rPr>
          <w:noProof/>
        </w:rPr>
      </w:pPr>
      <w:r>
        <w:rPr>
          <w:noProof/>
        </w:rPr>
        <w:t>(24)</w:t>
      </w:r>
      <w:r>
        <w:rPr>
          <w:noProof/>
        </w:rPr>
        <w:tab/>
      </w:r>
      <w:r w:rsidRPr="00353706">
        <w:rPr>
          <w:noProof/>
        </w:rPr>
        <w:t xml:space="preserve">În Germania, punerea în aplicare a programelor politicii de coeziune, care includ sprijin din partea Fondului european de dezvoltare regională (FEDR), a Fondului pentru o tranziție justă (FTJ) și a Fondului social european Plus (FSE+), se situează sub media la nivelul UE, atât în ceea ce privește selecția proiectelor, cât și plățile. Este important să se intensifice și să se accelereze eforturile de asigurare a realizării rapide a investițiilor, maximizând în același timp impactul acestora pe teren. Germania ia deja măsuri în cadrul programelor sale aferente politicii de coeziune pentru a stimula competitivitatea și creșterea economică. În același timp, Germania se confruntă în continuare cu provocări de punere în aplicare, inclusiv în ceea ce privește îndeplinirea țintelor pentru cheltuieli până la sfârșitul anului 2026. </w:t>
      </w:r>
      <w:bookmarkStart w:id="6" w:name="_Hlk230858013"/>
      <w:r w:rsidRPr="00353706">
        <w:rPr>
          <w:noProof/>
          <w:color w:val="000000" w:themeColor="text1"/>
        </w:rPr>
        <w:t>Este esențial să se asigure implementarea rapidă și eficace a noilor investiții identificate de Germania în evaluarea sa la jumătatea perioadei a fondurilor politicii de coeziune, în special a investițiilor legate de cele cinci priorități prevăzute în Regulamentul privind evaluarea la jumătatea perioadei (</w:t>
      </w:r>
      <w:r w:rsidRPr="00353706">
        <w:rPr>
          <w:rStyle w:val="FootnoteReference"/>
          <w:rFonts w:eastAsia="Times New Roman"/>
          <w:noProof/>
          <w:color w:val="000000" w:themeColor="text1"/>
        </w:rPr>
        <w:footnoteReference w:id="16"/>
      </w:r>
      <w:r w:rsidRPr="00353706">
        <w:rPr>
          <w:noProof/>
          <w:color w:val="000000" w:themeColor="text1"/>
        </w:rPr>
        <w:t>).</w:t>
      </w:r>
      <w:bookmarkEnd w:id="6"/>
    </w:p>
    <w:p w14:paraId="307774FE" w14:textId="77777777" w:rsidR="00FF2F97" w:rsidRPr="00353706" w:rsidRDefault="00F60A54" w:rsidP="00C336D8">
      <w:pPr>
        <w:pStyle w:val="ManualConsidrant"/>
        <w:rPr>
          <w:noProof/>
        </w:rPr>
      </w:pPr>
      <w:r>
        <w:rPr>
          <w:noProof/>
        </w:rPr>
        <w:t>(25)</w:t>
      </w:r>
      <w:r>
        <w:rPr>
          <w:noProof/>
        </w:rPr>
        <w:tab/>
      </w:r>
      <w:r w:rsidRPr="00353706">
        <w:rPr>
          <w:noProof/>
        </w:rPr>
        <w:t xml:space="preserve">Germania se confruntă, de asemenea, cu o serie de provocări legate de inovare, diversificarea economiei, dinamismul întreprinderilor și investițiile private, digitalizarea administrației publice, infrastructura digitală, disponibilitatea locuințelor la prețuri accesibile, dependența de combustibilii fosili, investițiile în sistemele energetice și decarbonizarea clădirilor, a transporturilor și a industriei, oferta de forță de muncă, competențe, atragerea și păstrarea talentelor din țări din afara UE, rezultatele în materie de educație, precum și disponibilitatea educației și îngrijirii timpurii și a școlilor cu program prelungit. </w:t>
      </w:r>
    </w:p>
    <w:p w14:paraId="71D006D7" w14:textId="14663C5C" w:rsidR="00F57074" w:rsidRPr="00353706" w:rsidRDefault="2543346A" w:rsidP="00C336D8">
      <w:pPr>
        <w:pStyle w:val="ManualConsidrant"/>
        <w:rPr>
          <w:noProof/>
        </w:rPr>
      </w:pPr>
      <w:r>
        <w:rPr>
          <w:noProof/>
        </w:rPr>
        <w:t>(26)</w:t>
      </w:r>
      <w:r>
        <w:rPr>
          <w:noProof/>
        </w:rPr>
        <w:tab/>
      </w:r>
      <w:r w:rsidRPr="00353706">
        <w:rPr>
          <w:noProof/>
        </w:rPr>
        <w:t>Inovarea din sectorul privat este concentrată în întreprinderile mari, în anumite regiuni și în sectoarele de tehnologie medie. Cheltuielile pentru C&amp;D ale întreprinderilor mici și mijlocii (IMM-uri) rămân scăzute (0,18 % în 2023 față de media UE de 0,47 %). Activitatea de inovare este concentrată în sectoarele de tehnologie medie. Mediul de inovare ar putea beneficia de o finanțare publică mai mare pentru tehnologia profundă și inovarea transformatoare. Rezultatele cercetării și dezvoltării au scăzut atunci când sunt măsurate ca procent din cele mai citate publicații și cereri de brevete. Germania se confruntă cu dificultăți în ceea ce privește comercializarea cercetării academice. O abordare mai sistematică a transferului de cunoștințe, inclusiv prin prioritizarea finanțării publice pentru inovarea disruptivă, ar putea îmbunătăți conversia cercetării academice de înaltă calitate în produse viabile din punct de vedere comercial. În prezent, procesul este adesea împiedicat de limitări structurale, cum ar fi finanțarea și sistemele de stimulente pentru carieră, care nu acordă prioritate în mod adecvat comercializării, precum și negocierile prelungite și birocratice legate de proprietatea intelectuală, ceea ce întârzie sau descurajează transpunerea cercetării în inovații gata să intre pe piață. Pentru inovarea de vârf, este important să se consolideze clusterele de înaltă performanță (de exemplu prin inițiative de excelență), promovând în același timp ecosisteme de C&amp;D adaptate și asigurând infrastructura de cercetare și de transfer de tehnologie pentru întreprinderi.</w:t>
      </w:r>
      <w:r w:rsidR="00DD7558">
        <w:rPr>
          <w:noProof/>
        </w:rPr>
        <w:t xml:space="preserve"> </w:t>
      </w:r>
    </w:p>
    <w:p w14:paraId="54A36CC0" w14:textId="77777777" w:rsidR="0052156D" w:rsidRPr="00353706" w:rsidRDefault="6B87A58D" w:rsidP="00C336D8">
      <w:pPr>
        <w:pStyle w:val="ManualConsidrant"/>
        <w:rPr>
          <w:noProof/>
        </w:rPr>
      </w:pPr>
      <w:r>
        <w:rPr>
          <w:noProof/>
        </w:rPr>
        <w:t>(27)</w:t>
      </w:r>
      <w:r>
        <w:rPr>
          <w:noProof/>
        </w:rPr>
        <w:tab/>
      </w:r>
      <w:r w:rsidRPr="00353706">
        <w:rPr>
          <w:noProof/>
        </w:rPr>
        <w:t>Transformarea economică se intensifică în Germania, cazurile de insolvență atingând cel mai înalt nivel din ultimii 20 de ani. Numărul întreprinderilor aflate în dificultate este în creștere, ca și provocările structurale, în special în regiunile afectate de transformarea industrială. Prin urmare, devine și mai important să se faciliteze intrarea pe piață și creșterea întreprinderilor și să se accelereze realocarea resurselor de la întreprinderile neviabile către întreprinderile productive și inovatoare, inclusiv către întreprinderile nou-înființate și cele în curs de extindere. Numărul întreprinderilor nou-înființate a crescut în 2025 față de anul precedent, dar activitatea acestora rămâne sub nivelul din 2018, iar predilecția generală de a începe o afacere în Germania rămâne relativ scăzută. Dependența de industriile de tehnologie medie și o rată mai scăzută a rezultatelor inovării sugerează că Germania se poate afla într-o situație marcată de efecte de blocare, în care predomină industriile și tehnologiile consacrate, în timp ce întreprinderile nou-intrate pe piață se confruntă cu provocări în ceea ce privește promovarea tehnologiilor emergente și introducerea de inovații în baza industrială. Finanțarea rămâne o provocare majoră pentru tinerii antreprenori, în special pentru întreprinderile în curs de extindere. Consolidarea rolului investitorilor instituționali ca furnizori de capital ar putea contribui la aprofundarea piețelor de capital și la îmbunătățirea eficienței și a creșterii investițiilor. În timp ce o serie de programe guvernamentale, în principal prin intermediul băncii de dezvoltare KfW, sprijină sistemul capitalului de risc, reducerea incertitudinii fiscale în ceea ce privește structurile de parteneriat ar putea face ca gestionarea capitalului de risc și a fondurilor de investiții în societăți necotate din Germania să fie mai atractivă pentru administratorii privați. În sens mai larg, finanțarea întreprinderilor ar putea fi îmbunătățită printr-o piață bancară mai eficientă, care să ofere împrumuturi cu costuri mai mici și produse mai flexibile. Acest lucru este împiedicat de ineficiențe operaționale: raportul costuri/venituri al băncilor germane a fost de 58,3 % în martie 2025, comparativ cu media UE de 54 %. Aceste ineficiențe ar putea fi reduse în mod considerabil prin consolidări, fuziuni, inclusiv cu bănci din alte state membre ale UE, sau prin centralizarea operațiunilor.</w:t>
      </w:r>
    </w:p>
    <w:p w14:paraId="1C8FEB54" w14:textId="01EBA6DA" w:rsidR="00947327" w:rsidRPr="00353706" w:rsidRDefault="73066E66" w:rsidP="00C336D8">
      <w:pPr>
        <w:pStyle w:val="ManualConsidrant"/>
        <w:rPr>
          <w:noProof/>
        </w:rPr>
      </w:pPr>
      <w:r>
        <w:rPr>
          <w:noProof/>
        </w:rPr>
        <w:t>(28)</w:t>
      </w:r>
      <w:r>
        <w:rPr>
          <w:noProof/>
        </w:rPr>
        <w:tab/>
      </w:r>
      <w:r w:rsidRPr="00353706">
        <w:rPr>
          <w:noProof/>
        </w:rPr>
        <w:t>Guvernul intenționează să reducă costurile administrative pentru întreprinderi cu 25 % în cursul actualei legislaturi. Cu toate acestea, obiectivele ambițioase nu par să fie însoțite de instrumente fundamental noi sau de o consolidare a competențelor care să promoveze reducerea efectivă a sarcinii administrative. Acest lucru este esențial, deoarece multe întreprinderi raportează întârzieri (62 %) și costuri de exploatare sporite (44 %) din cauza interacțiunilor administrative. Printre instrumentele eficace se numără simplificarea normelor privind documentele justificative, utilizarea pe scară mai largă a aprobării administrative implicite și a abordărilor generale, mai degrabă decât verificarea exactă de la caz la caz. O analiză cost-beneficiu aprofundată ar putea contribui la asigurarea faptului că efortul asociat noilor reglementări este proporțional cu beneficiile pe care acestea le oferă. Având în vedere rolul central al Germaniei în cadrul pieței unice, este deosebit de necesar să se reducă barierele naționale și regionale din calea comerțului cu bunuri și servicii în interiorul SEE, inclusiv prin evitarea implementării împovărătoare la nivel național a legislației UE și prin reducerea sarcinii de reglementare în ceea ce privește ambalajele și gestionarea deșeurilor.</w:t>
      </w:r>
    </w:p>
    <w:p w14:paraId="5843A65E" w14:textId="29CE16CA" w:rsidR="00F73293" w:rsidRPr="00353706" w:rsidRDefault="00F73293" w:rsidP="00C336D8">
      <w:pPr>
        <w:pStyle w:val="ManualConsidrant"/>
        <w:rPr>
          <w:noProof/>
        </w:rPr>
      </w:pPr>
      <w:r>
        <w:rPr>
          <w:noProof/>
        </w:rPr>
        <w:t>(29)</w:t>
      </w:r>
      <w:r>
        <w:rPr>
          <w:noProof/>
        </w:rPr>
        <w:tab/>
      </w:r>
      <w:r w:rsidRPr="00353706">
        <w:rPr>
          <w:noProof/>
        </w:rPr>
        <w:t>Germania depune eforturi pentru a îmbunătăți digitalizarea serviciilor sale publice, dar acestea nu s-au tradus încă în progrese măsurabile. Rezultatele Germaniei în privința obiectivelor-cheie ale deceniului digital în materie de furnizare de servicii publice digitale pentru cetățeni și întreprinderi rămân sub media UE. Condițiile favorizante esențiale pentru administrarea digitală fără sincope, identificarea electronică și registrele de date conectate sunt subdezvoltate. Germania a rămas în urmă în ceea ce privește soluțiile digitale de inițiere și urmărire a procedurilor în cauzele civile/comerciale și administrative. În plus, serviciile digitale nou dezvoltate nu sunt implementate în mod consecvent în toate regiunile și municipalitățile, ceea ce le limitează acoperirea teritorială și scalabilitatea. În cazul în care există servicii digitale, adesea acestea nu sunt suficient de ușor de utilizat, cetățenii și întreprinderile confruntându-se în continuare cu proceduri complexe, digitalizate doar parțial și cu interacțiuni repetate cu mai multe autorități. Acest lucru indică o nevoie mai amplă de modernizare a administrației publice, cu o mai bună coordonare sau cu ajustarea responsabilităților între nivelurile administrative. Administrațiile federale, regionale și locale ar putea să extindă utilizarea elementelor constitutive și a standardelor digitale comune și să consolideze procedurile administrative care se suprapun. O astfel de modernizare este, de asemenea, din ce în ce mai necesară pentru a menține capacitatea administrativă în contextul deficitului tot mai mare de personal, ceea ce face ca digitalizarea, automatizarea și procedurile mai simple să fie factori-cheie ai unei administrații publice eficace și reziliente.</w:t>
      </w:r>
    </w:p>
    <w:p w14:paraId="36524E79" w14:textId="77777777" w:rsidR="00F73293" w:rsidRPr="00353706" w:rsidRDefault="00F73293" w:rsidP="00C336D8">
      <w:pPr>
        <w:pStyle w:val="ManualConsidrant"/>
        <w:rPr>
          <w:noProof/>
        </w:rPr>
      </w:pPr>
      <w:r>
        <w:rPr>
          <w:noProof/>
        </w:rPr>
        <w:t>(30)</w:t>
      </w:r>
      <w:r>
        <w:rPr>
          <w:noProof/>
        </w:rPr>
        <w:tab/>
      </w:r>
      <w:r w:rsidRPr="00353706">
        <w:rPr>
          <w:noProof/>
        </w:rPr>
        <w:t>Germania continuă să înregistreze progrese în ceea ce privește extinderea infrastructurii sale de conectivitate, adoptând acte legislative menite să faciliteze procedurile de autorizare a rețelelor de fibră optică și de comunicații mobile. Cu toate acestea, acoperirea cu fibră optică până în interiorul clădirii (FTTP) a țării a rămas a doua cea mai scăzută din UE. Decalajele persistente în materie de acoperire, combinate cu disparități regionale semnificative, riscă să limiteze competitivitatea, să limiteze creșterea productivității și să încetinească adoptarea tehnologiilor digitale care se bazează pe o utilizare intensivă a datelor. Recuperarea decalajelor necesită punerea în aplicare eficace a angajamentelor de către autoritățile federale și regionale pentru a permite continuarea investițiilor de către sectorul privat, acolo unde este posibil, și pentru a oferi sprijin public acolo unde este necesar.</w:t>
      </w:r>
    </w:p>
    <w:p w14:paraId="0E994822" w14:textId="77777777" w:rsidR="00F73293" w:rsidRPr="00353706" w:rsidRDefault="00F73293" w:rsidP="00C336D8">
      <w:pPr>
        <w:pStyle w:val="ManualConsidrant"/>
        <w:rPr>
          <w:noProof/>
        </w:rPr>
      </w:pPr>
      <w:r>
        <w:rPr>
          <w:noProof/>
        </w:rPr>
        <w:t>(31)</w:t>
      </w:r>
      <w:r>
        <w:rPr>
          <w:noProof/>
        </w:rPr>
        <w:tab/>
      </w:r>
      <w:r w:rsidRPr="00353706">
        <w:rPr>
          <w:noProof/>
        </w:rPr>
        <w:t xml:space="preserve">Investițiile în locuințe au scăzut în Germania în 2025 pentru al cincilea an consecutiv, ceea ce reprezintă o contracție de 20 % din 2020, cauzând provocări legate de disponibilitatea locuințelor la prețuri accesibile și o stagnare economică mai amplă. Decalajul din ce în ce mai mare dintre prețurile chiriilor din contractele existente și cele noi duce la înghețarea pieței locuințelor, limitând mobilitatea forței de muncă. Măsurile de reglementare a chiriilor nu abordează cauzele care stau la baza deficitului de locuințe, pot slăbi stimulentele pentru investiții private și pot împiedica utilizarea eficientă a locuințelor disponibile. Amenajarea complexă și de lungă durată a teritoriului poate împiedica realocarea mai multor terenuri pentru construirea de locuințe sau densificarea. Măsurile normative „de accelerare a construcțiilor” urmăresc să accelereze procedurile de planificare și de autorizare, dar adoptarea lor rămâne inegală de la o municipalitate la alta. Reducerea costurilor de construcție, care sunt cele mai ridicate din UE, este esențială pentru asigurarea unui număr mai mare de locuințe. Realizarea „locuințelor de tip E” anunțate, un standard în materie de construcții mai simplu și bazat pe nevoi, va trebui să ofere securitate juridică în cazul aplicării standardelor mai simple. Abordarea provocării reprezentate de investițiile privind construcția de locuințe necesită inovare în domeniul construcțiilor, reglementări simplificate și raționalizate într-o măsură mai mare, procese digitalizate, o mai bună amenajare a teritoriului, legături de transport mai bune, precum și creșterea stocului de locuințe sociale și o utilizare mai bine direcționată din punct de vedere social a locuințelor existente. </w:t>
      </w:r>
    </w:p>
    <w:p w14:paraId="29710177" w14:textId="77777777" w:rsidR="00F73293" w:rsidRPr="00353706" w:rsidRDefault="00F73293" w:rsidP="00C336D8">
      <w:pPr>
        <w:pStyle w:val="ManualConsidrant"/>
        <w:rPr>
          <w:noProof/>
        </w:rPr>
      </w:pPr>
      <w:r>
        <w:rPr>
          <w:noProof/>
        </w:rPr>
        <w:t>(32)</w:t>
      </w:r>
      <w:r>
        <w:rPr>
          <w:noProof/>
        </w:rPr>
        <w:tab/>
      </w:r>
      <w:r w:rsidRPr="00353706">
        <w:rPr>
          <w:noProof/>
        </w:rPr>
        <w:t>Germania a continuat să înregistreze progrese în ceea ce privește tranziția energetică, în special prin creșterea producției de energie electrică din surse regenerabile. Cu toate acestea, combustibilii fosili reprezintă în continuare o parte substanțială a mixului energetic. Pentru a-și îndeplini obiectivele climatice, Germania ar trebui să accelereze în continuare eliminarea treptată a combustibililor fosili în toate sectoarele, în special în sectorul locuințelor și al transporturilor, sprijinind în același timp introducerea eficientă din punctul de vedere al costurilor a energiei din surse regenerabile și modernizarea infrastructurii de rețea.</w:t>
      </w:r>
    </w:p>
    <w:p w14:paraId="6F520626" w14:textId="77777777" w:rsidR="00F73293" w:rsidRPr="00353706" w:rsidRDefault="7AC3F261" w:rsidP="00C336D8">
      <w:pPr>
        <w:pStyle w:val="ManualConsidrant"/>
        <w:rPr>
          <w:noProof/>
        </w:rPr>
      </w:pPr>
      <w:r>
        <w:rPr>
          <w:noProof/>
        </w:rPr>
        <w:t>(33)</w:t>
      </w:r>
      <w:r>
        <w:rPr>
          <w:noProof/>
        </w:rPr>
        <w:tab/>
      </w:r>
      <w:r w:rsidRPr="00353706">
        <w:rPr>
          <w:noProof/>
        </w:rPr>
        <w:t>În pofida progreselor înregistrate, există în continuare provocări structurale în ceea ce privește integrarea eficientă în sistemul de energie electrică a volumelor în creștere și variabile de energie produsă din surse regenerabile. Congestionarea rețelei din cauza neconcordanței geografice dintre producerea energiei din surse regenerabile și centrele de cerere limitează utilizarea deplină a energiei din surse regenerabile, crește costurile sistemului și reduce capacitatea de transport disponibilă pentru comercializare transfrontalieră. Germania continuă să depună eforturi pentru a extinde rețeaua de distribuție, însă va trebui să accelereze progresele pentru a se asigura că cel puțin 70 % din capacitatea tehnică transfrontalieră este disponibilă pentru tranzacționare. În pofida eforturilor recente în acest sens, taxele de rețea mai mari din regiunile bogate în energie din surse regenerabile descurajează localizarea industriei în apropierea siturilor de producție. O reformă în direcția unor taxe de rețea dinamice și regionalizate ar putea corela taxele cu sarcina reală a rețelei, creând astfel semnale de preț în funcție de localizare. Deși Germania a luat măsuri în cadrul planului de redresare și reziliență și măsuri naționale pentru a accelera procedurile de autorizare și a sprijini soluții în materie de flexibilitate, există în continuare provocări în ceea ce privește extinderea flexibilității sistemului și asigurarea unei integrări mai eficiente a energiei din surse regenerabile în sistemul de energie electrică. Opțiunile de flexibilitate, cum ar fi stocarea și răspunsul la cerere, nu sunt încă implementate la o scară suficientă, ceea ce limitează capacitatea sistemului de a integra producția de energie din surse regenerabile variabile fără intervenții costisitoare. În plus, digitalizarea rețelelor de energie electrică, în special la nivelul distribuției, este în continuare în urmă, fiind marcată de progrese deosebit de lente în ceea ce privește introducerea contoarelor inteligente, de disponibilitatea limitată a datelor și de lipsa standardizării în rândul operatorilor de rețea.</w:t>
      </w:r>
    </w:p>
    <w:p w14:paraId="38C2CA6E" w14:textId="77777777" w:rsidR="002A677B" w:rsidRPr="00353706" w:rsidRDefault="7AC3F261" w:rsidP="00C336D8">
      <w:pPr>
        <w:pStyle w:val="ManualConsidrant"/>
        <w:rPr>
          <w:noProof/>
        </w:rPr>
      </w:pPr>
      <w:r>
        <w:rPr>
          <w:noProof/>
        </w:rPr>
        <w:t>(34)</w:t>
      </w:r>
      <w:r>
        <w:rPr>
          <w:noProof/>
        </w:rPr>
        <w:tab/>
      </w:r>
      <w:r w:rsidRPr="00353706">
        <w:rPr>
          <w:noProof/>
        </w:rPr>
        <w:t>Emisiile din sectorul locuințelor și al transporturilor, care intră sub incidența Regulamentului UE privind partajarea eforturilor, continuă să depășească în mod semnificativ obiectivele naționale și europene de reducere a emisiilor, iar emisiile industriale rămân ridicate. Germania va trebui să accelereze acțiunile de decarbonizare a acestor sectoare pentru a-și îndeplini obiectivele climatice și a-și îmbunătăți eficiența energetică. În sectorul clădirilor, Germania și-a extins măsurile de sprijin financiar existente în cadrul PRR, însă, pentru a-și atinge obiectivele pentru 2030, sunt necesare eforturi transversale suplimentare în ceea ce privește eficiența energetică, inclusiv reducerea consumului de energie primară. În sectorul transporturilor, adoptarea vehiculelor electrice cu baterie este în creștere, fiind sprijinită de subvenții și stimulente fiscale. Cu toate acestea, progresele rămân insuficiente pentru a îndeplini obiectivele stabilite pentru 2030, în special în ceea ce privește extinderea infrastructurii de reîncărcare. Sunt, de asemenea, necesare investiții mai mari în modernizarea, extinderea și digitalizarea rețelei feroviare pentru a sprijini un transfer modal de la transportul rutier la cel feroviar, în special în cazul transportului de marfă, domeniu în care predomină în continuare transportul pe cale rutieră. În pofida măsurilor în curs finanțate în cadrul PRR și al altor inițiative naționale, proiectele feroviare majore continuă să se confrunte cu întârzieri, în timp ce implementarea lentă a sistemelor digitale de semnalizare, în special a Sistemului european de management al traficului feroviar (ERTMS), continuă să limiteze capacitatea, fiabilitatea și interoperabilitatea transfrontalieră. În același timp, securitatea economică și competitivitatea industrială a Germaniei depind de îndepărtarea rapidă a producției manufacturiere, inclusiv a industriilor mari consumatoare de energie, de combustibilii fosili. Cu toate acestea, procedurile complexe de autorizare marcate de suprapunerea jurisdicțiilor și de repartizarea neclară a responsabilităților continuă să întârzie investițiile critice în tehnologii de producție industrială bazate pe combustibili nefosili cu emisii scăzute de dioxid de carbon și neutre din punct de vedere climatic. Pentru a aborda aceste blocaje, Germania ar trebui să raționalizeze procedurile de aprobare pentru infrastructura și instalațiile care contribuie la tranziția către o industrie curată.</w:t>
      </w:r>
    </w:p>
    <w:p w14:paraId="23DCA3B9" w14:textId="77777777" w:rsidR="00BE6C43" w:rsidRPr="00353706" w:rsidRDefault="00BE6C43" w:rsidP="00C336D8">
      <w:pPr>
        <w:pStyle w:val="ManualConsidrant"/>
        <w:rPr>
          <w:noProof/>
        </w:rPr>
      </w:pPr>
      <w:r>
        <w:rPr>
          <w:noProof/>
        </w:rPr>
        <w:t>(35)</w:t>
      </w:r>
      <w:r>
        <w:rPr>
          <w:noProof/>
        </w:rPr>
        <w:tab/>
      </w:r>
      <w:r w:rsidRPr="00353706">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 specifice adresate Germaniei în 2026 pot contribui la punerea în aplicare a Recomandării Consiliului referitoare la capitalul uman în Uniune.</w:t>
      </w:r>
    </w:p>
    <w:p w14:paraId="6281A7CD" w14:textId="77777777" w:rsidR="00F73293" w:rsidRPr="00353706" w:rsidRDefault="00F73293" w:rsidP="00C336D8">
      <w:pPr>
        <w:pStyle w:val="ManualConsidrant"/>
        <w:rPr>
          <w:noProof/>
        </w:rPr>
      </w:pPr>
      <w:r>
        <w:rPr>
          <w:noProof/>
        </w:rPr>
        <w:t>(36)</w:t>
      </w:r>
      <w:r>
        <w:rPr>
          <w:noProof/>
        </w:rPr>
        <w:tab/>
      </w:r>
      <w:r w:rsidRPr="00353706">
        <w:rPr>
          <w:noProof/>
        </w:rPr>
        <w:t xml:space="preserve">Deficitele de forță de muncă calificată au scăzut, dar rămân un obstacol semnificativ în calea creșterii economice, a productivității și a tranziției digitale și verzi. La sfârșitul anului 2025, aproape 30 % dintre întreprinderi au raportat că erau afectate de deficitul de forță de muncă, iar rata locurilor de muncă vacante rămâne peste media UE. Deși rata de ocupare a forței de muncă este ridicată, numărul mediu de ore lucrate este printre cele mai scăzute din UE și continuă să scadă. Deficitele de forță de muncă sunt agravate de lacunele în materie de competențe și de neconcordanța dintre cererea și oferta de competențe. Competențele digitale se îmbunătățesc treptat, dar rămân inegale. Deficitele de forță de muncă sunt deosebit de acute în sectoarele îngrijirii și TIC, în sectorul construcțiilor și în profesiile științifice și tehnice, care necesită competențe în domeniile științei, tehnologiei, ingineriei și matematicii (STIM). Deficitele de forță de muncă afectează, de asemenea, sectoare esențiale pentru tranziția verde, cum ar fi aprovizionarea cu apă, canalizarea, gestionarea deșeurilor și energia. Deficitele reflectă parțial decalajale teritoriale și neconcordanțele dintre cererea și oferta de competențe. Ca urmare, de asemenea, a declinului industriei prelucrătoare, zone precum Saarland, Renania-Palatinat, părți din Renania de Nord-Westfalia (regiunea Ruhr), Saxonia Inferioară și regiuni estice precum Turingia, Saxonia-Anhalt și Brandenburg trec prin schimbări structurale pronunțate, cu o capacitate limitată de absorbție a forței de muncă care devine disponibilă. Pentru a ține seama de schimbările structurale, instrumentele de politică menite să sprijine tranzițiile de la un loc de muncă la altul trebuie să devină mai relevante și trebuie să se pună accentul pe promovarea schimbărilor profesionale și a mobilității regionale a lucrătorilor, care este în prezent limitată de oferta scăzută de locuințe în zonele în care este nevoie de forță de muncă. Pe lângă aceste măsuri preventive, oferirea unui sprijin cuprinzător persoanelor slab calificate de toate vârstele, în special pentru cele care nu au o diplomă de calificare profesională, ar putea ajuta Germania să contracareze lipsa de personal calificat. În fine, există un potențial neexploatat de atragere și păstrare a talentelor, de exemplu prin accelerarea, digitalizarea și centralizarea procedurilor administrative pentru migrația forței de muncă și prin facilitarea sporită a recunoașterii calificărilor, cu un proces mai rapid și mai transparent. </w:t>
      </w:r>
    </w:p>
    <w:p w14:paraId="230F5B23" w14:textId="77777777" w:rsidR="006A2A93" w:rsidRPr="00353706" w:rsidRDefault="00F73293" w:rsidP="00C336D8">
      <w:pPr>
        <w:pStyle w:val="ManualConsidrant"/>
        <w:rPr>
          <w:noProof/>
        </w:rPr>
      </w:pPr>
      <w:r>
        <w:rPr>
          <w:noProof/>
        </w:rPr>
        <w:t>(37)</w:t>
      </w:r>
      <w:r>
        <w:rPr>
          <w:noProof/>
        </w:rPr>
        <w:tab/>
      </w:r>
      <w:r w:rsidRPr="00353706">
        <w:rPr>
          <w:noProof/>
        </w:rPr>
        <w:t xml:space="preserve">Rezultatele slabe și în curs de înrăutățire în materie de educație, în special în cazul grupurilor dezavantajate, precum și numărul semnificativ de persoane care părăsesc timpuriu școala agravează și mai mult deficitul de forță de muncă calificată. Între un sfert și o treime dintre tinerii în vârstă de 15 ani au rezultate slabe la matematică, citire și științe, iar ponderea elevilor cu performanțe de vârf a înregistrat, de asemenea, o scădere puternică. Impactul mediului socioeconomic din care provin elevii asupra rezultatelor în materie de educație este foarte pronunțat. În 2022, 46,6 % dintre elevii proveniți din medii defavorizate nu au reușit să atingă nivelul minim de competență la matematică, ceea ce reprezintă o creștere semnificativă față de 29,8 % în 2015. În plus, două treimi (64 %) dintre studenții născuți în străinătate au rezultate slabe la matematică, comparativ cu 21,9 % dintre studenții care nu sunt imigranți, ceea ce contribuie și mai mult la adâncirea decalajului socioeconomic în educație. În Germania, aproape unul din șapte tineri (cu vârste cuprinse între 18 și 24 de ani) nu are nicio calificare sau are doar un nivel foarte scăzut de calificare și este considerat persoană care a părăsit timpuriu sistemul de educație și formare. Astfel, Germania este unul dintre statele membre cu cele mai slabe rezultate, tendința fiind de înrăutățire. Luarea unor măsuri preventive și de remediere, ținând seama de diferențele regionale, ar putea contribui la reducerea părăsirii timpurii a școlii și la îmbunătățirea rezultatelor în materie de educație. Îmbunătățirea colectării datelor și a interoperabilității datelor între școli, serviciile sociale și landuri ar permite o mai bună monitorizare a traiectoriilor educaționale. Acest lucru ar contribui la adaptarea sprijinului pentru cursanții cu rezultate slabe de la o vârstă fragedă, la consolidarea școlarizării sau a formării obligatorii până la vârsta de 18 ani și la furnizarea unor parcursuri de învățare flexibile. Pe măsură ce digitalizarea economiei se accelerează, trebuie să țină pasul și investițiile în educație. Întrucât educația personalizată este esențială pentru obținerea unor rezultate eficace, deficitul de cadre didactice este un motiv grav de îngrijorare – în prezent, Conferința permanentă a miniștrilor educației și culturii (KMK) preconizează un deficit de 49 000 de cadre didactice până în 2035. </w:t>
      </w:r>
    </w:p>
    <w:p w14:paraId="1F280444" w14:textId="2D1832DF" w:rsidR="00BA5FC9" w:rsidRPr="00353706" w:rsidRDefault="00F73293" w:rsidP="00C336D8">
      <w:pPr>
        <w:pStyle w:val="ManualConsidrant"/>
        <w:rPr>
          <w:noProof/>
        </w:rPr>
      </w:pPr>
      <w:r>
        <w:rPr>
          <w:noProof/>
        </w:rPr>
        <w:t>(38)</w:t>
      </w:r>
      <w:r>
        <w:rPr>
          <w:noProof/>
        </w:rPr>
        <w:tab/>
      </w:r>
      <w:r w:rsidRPr="00353706">
        <w:rPr>
          <w:noProof/>
        </w:rPr>
        <w:t>Consolidarea serviciilor de educație și îngrijire timpurie (ECEC) de calitate și a școlilor cu program prelungit ar putea permite în mai mare măsură angajarea cu normă întreagă a îngrijitorilor, care sunt adesea femei, precum și promovarea egalității de șanse pentru toți copiii. Jumătate dintre angajații de sex feminin lucrează cu fracțiune de normă, unul dintre cele mai ridicate niveluri din UE. Îngrijirea copiilor și a rudelor în vârstă este un motiv frecvent pentru a lucra cu fracțiune de normă, parțial ca urmare a lipsei de servicii de educație și îngrijire timpurie de calitate și flexibile, precum și de școli cu program prelungit. Se estimează că, în prezent, lipsesc 300 000</w:t>
      </w:r>
      <w:r w:rsidR="00DD7558">
        <w:rPr>
          <w:noProof/>
        </w:rPr>
        <w:t> </w:t>
      </w:r>
      <w:r w:rsidRPr="00353706">
        <w:rPr>
          <w:noProof/>
        </w:rPr>
        <w:t>de locuri în structuri de îngrijire a copiilor și în grădinițe și că, până în 2029, trebuie create 150 000 de locuri în școli cu program prelungit, cu disparități regionale în ceea ce privește nevoile nesatisfăcute. Accesul la servicii de ECEC de calitate și la școli cu program prelungit poate contribui, de asemenea, la atenuarea dezavantajelor cauzate de contextul socioeconomic și de nivelul de cunoaștere a limbii germane. Introducerea unui sprijin lingvistic standardizat la nivel național în cadrul ECEC ar putea contribui la construirea unor baze solide pentru dobândirea competențelor de bază în școala primară, îmbunătățind astfel echitatea sistemului de învățământ german caracterizat prin orientarea foarte timpurie a elevilor către diferite parcursuri educaționale. În prezent, numărul copiilor din gospodării mai bogate care sunt înscriși în cadrul structurilor care furnizează servicii de ECEC este de aproape două ori mai mare decât cel al copiilor din gospodării mai puțin înstărite. Extinderea serviciilor de îngrijire pe termen lung eficiente din punctul de vedere al costurilor, în special a serviciilor la domiciliu și ambulatorii ar putea, de asemenea, să ușureze responsabilitățile de îngrijire și să promoveze echitatea între generații.</w:t>
      </w:r>
    </w:p>
    <w:p w14:paraId="5D38612B" w14:textId="184AD124" w:rsidR="00C73515" w:rsidRPr="00353706" w:rsidRDefault="56BF7EC4" w:rsidP="00C336D8">
      <w:pPr>
        <w:pStyle w:val="ManualConsidrant"/>
        <w:rPr>
          <w:noProof/>
        </w:rPr>
      </w:pPr>
      <w:r>
        <w:rPr>
          <w:noProof/>
        </w:rPr>
        <w:t>(39)</w:t>
      </w:r>
      <w:r>
        <w:rPr>
          <w:noProof/>
        </w:rPr>
        <w:tab/>
      </w:r>
      <w:r w:rsidRPr="00353706">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Germaniei, recomandarea 1 contribuie la punerea în aplicare a primei, a celei de a doua, a celei de a treia, a celei de a cincea și a celei de a șaptea recomandări privind zona euro, recomandarea 2 contribuie la punerea în aplicare a celei de a patra recomandări privind zona euro, recomandarea 3 contribuie la punerea în aplicare a celei de a cincea, a celei de a șaptea și a celei de a noua recomandări privind zona euro, recomandarea 4 contribuie la punerea în aplicare a celei de a șaptea recomandări privind zona euro, iar recomandarea 5 contribuie la punerea în aplicare a celei de a cincea recomandări privind zona euro,</w:t>
      </w:r>
    </w:p>
    <w:p w14:paraId="56F49EDD" w14:textId="77777777" w:rsidR="00CA0B25" w:rsidRPr="00353706" w:rsidRDefault="0CC43DAC" w:rsidP="7F4C326E">
      <w:pPr>
        <w:pStyle w:val="Formuledadoption"/>
        <w:rPr>
          <w:noProof/>
        </w:rPr>
      </w:pPr>
      <w:r w:rsidRPr="00353706">
        <w:rPr>
          <w:noProof/>
        </w:rPr>
        <w:t xml:space="preserve">RECOMANDĂ ca, în 2026 și în 2027, Germania să întreprindă acțiuni astfel încât: </w:t>
      </w:r>
    </w:p>
    <w:p w14:paraId="017F61E0" w14:textId="5673999A" w:rsidR="00053399" w:rsidRPr="00353706" w:rsidRDefault="6EA5B6D1" w:rsidP="00B53610">
      <w:pPr>
        <w:pStyle w:val="ManualNumPar1"/>
        <w:rPr>
          <w:noProof/>
        </w:rPr>
      </w:pPr>
      <w:r>
        <w:rPr>
          <w:noProof/>
        </w:rPr>
        <w:t>1.</w:t>
      </w:r>
      <w:r>
        <w:rPr>
          <w:noProof/>
        </w:rPr>
        <w:tab/>
      </w:r>
      <w:r w:rsidRPr="00353706">
        <w:rPr>
          <w:noProof/>
        </w:rPr>
        <w:t>Să adere în continuare la ratele maxime de creștere a cheltuielilor nete recomandate de Consiliu la 10 octombrie 2025, utilizând, în același timp, marja permisă de clauza derogatorie națională în vederea creșterii cheltuielilor pentru apărare.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 Să pună în aplicare setul de reforme și investiții care stau la baza prelungirii perioadei de ajustare, în conformitate cu recomandarea Consiliului din 10 octombrie 2025. Să sprijine implementarea investițiilor publice prin extinderea măsurilor de accelerare a procedurilor de autorizare și de execuție. Să amelioreze calitatea finanțelor publice prin asigurarea faptului că noul Fond special pentru infrastructură și neutralitate climatică (</w:t>
      </w:r>
      <w:r w:rsidRPr="00353706">
        <w:rPr>
          <w:i/>
          <w:noProof/>
        </w:rPr>
        <w:t>Sondervermögen</w:t>
      </w:r>
      <w:r w:rsidRPr="00353706">
        <w:rPr>
          <w:noProof/>
        </w:rPr>
        <w:t>) majorează stocul de capital productiv și prin limitarea subvențiilor și a transferurilor de la bugetul federal către sistemul de pensii. Să îmbunătățească sustenabilitatea pensiilor obligatorii, inclusiv prin promovarea prelungirii vieții profesionale, și să consolideze sistemele de pensii ocupaționale și individuale. Să îmbunătățească mixul fiscal și eficacitatea și eficiența sistemului de protecție socială pentru a consolida stimulentele în vederea creșterii numărului de ore lucrate, inclusiv de către a doua persoană care contribuie la venitul familiei.</w:t>
      </w:r>
    </w:p>
    <w:p w14:paraId="0EDA7CD5" w14:textId="77777777" w:rsidR="09B6917D" w:rsidRPr="00353706" w:rsidRDefault="3962766C" w:rsidP="00DB27BF">
      <w:pPr>
        <w:pStyle w:val="ManualNumPar1"/>
        <w:rPr>
          <w:noProof/>
        </w:rPr>
      </w:pPr>
      <w:r>
        <w:rPr>
          <w:noProof/>
        </w:rPr>
        <w:t>2.</w:t>
      </w:r>
      <w:r>
        <w:rPr>
          <w:noProof/>
        </w:rPr>
        <w:tab/>
      </w:r>
      <w:r w:rsidRPr="00353706">
        <w:rPr>
          <w:noProof/>
          <w:color w:val="000000" w:themeColor="text1"/>
        </w:rPr>
        <w:t xml:space="preserve">Să asigure continuitatea reformelor și a investițiilor implementate în cadrul Mecanismului de redresare și reziliență. </w:t>
      </w:r>
      <w:r w:rsidRPr="00353706">
        <w:rPr>
          <w:noProof/>
        </w:rPr>
        <w:t>Să accelereze eforturile în vederea implementării programelor politicii de coeziune, bazându-se, după caz, pe realocări către prioritățile strategice și pe flexibilitățile prevăzute în evaluarea la jumătatea perioadei a cadrului politicii de coeziune.</w:t>
      </w:r>
    </w:p>
    <w:p w14:paraId="6EF3C288" w14:textId="7C36998F" w:rsidR="00D278B8" w:rsidRPr="00353706" w:rsidRDefault="79CF235A" w:rsidP="007A5574">
      <w:pPr>
        <w:pStyle w:val="ManualNumPar1"/>
        <w:rPr>
          <w:noProof/>
        </w:rPr>
      </w:pPr>
      <w:r>
        <w:rPr>
          <w:noProof/>
        </w:rPr>
        <w:t>3.</w:t>
      </w:r>
      <w:r>
        <w:rPr>
          <w:noProof/>
        </w:rPr>
        <w:tab/>
      </w:r>
      <w:r w:rsidRPr="00353706">
        <w:rPr>
          <w:noProof/>
        </w:rPr>
        <w:t>Să stimuleze inovarea transformatoare, inclusiv prin facilitarea comercializării rezultatelor cercetării. Să faciliteze diversificarea economiei și dinamismul întreprinderilor și să stimuleze investițiile private prin sprijinirea antreprenoriatului, îmbunătățirea accesului la finanțare pentru întreprinderile nou-înființate și pentru cele în curs de extindere, simplificarea reglementărilor și reducerea sarcinii administrative. Să accelereze modernizarea și digitalizarea administrației publice, inclusiv prin reducerea complexității dintre nivelurile administrației, prin creșterea gradului de utilizare a standardelor comune și prin reproiectarea serviciilor publice pentru a le face ușor de utilizat și disponibile în mod consecvent în întreaga țară. Să accelereze extinderea rețelelor de comunicații digitale de foarte mare capacitate. Să amelioreze condițiile pentru investițiile privind construcția de locuințe pentru a face locuințele mai accesibile ca preț prin simplificarea în continuare a reglementărilor și a procedurilor, revizuirea legislației privind chiriile, mobilizarea de terenuri construibile suplimentare și consolidarea locuințelor sociale.</w:t>
      </w:r>
    </w:p>
    <w:p w14:paraId="187AC7DE" w14:textId="7EC25AA9" w:rsidR="00AB3189" w:rsidRPr="00353706" w:rsidRDefault="0568EE1D" w:rsidP="00AB3189">
      <w:pPr>
        <w:pStyle w:val="ManualNumPar1"/>
        <w:rPr>
          <w:noProof/>
        </w:rPr>
      </w:pPr>
      <w:r>
        <w:rPr>
          <w:noProof/>
        </w:rPr>
        <w:t>4.</w:t>
      </w:r>
      <w:r>
        <w:rPr>
          <w:noProof/>
        </w:rPr>
        <w:tab/>
      </w:r>
      <w:r w:rsidRPr="00353706">
        <w:rPr>
          <w:noProof/>
        </w:rPr>
        <w:t xml:space="preserve">Să reducă și mai mult gradul general de dependență de combustibilii fosili și să faciliteze extinderea energiei din surse regenerabile, inclusiv prin promovarea unor sisteme flexibile, cum ar fi soluțiile de stocare, pentru a reduce prețurile în perioadele de vârf ale cererii. Să orienteze investițiile către un sistem de energie electrică eficient din punctul de vedere al costurilor și neutru din punctul de vedere al emisiilor de carbon, inclusiv prin încurajarea producției de energie electrică din surse regenerabile favorabile rețelei și a modelelor de consum flexibile, consolidând în același timp integrarea regională prin extinderea coridoarelor de transport și prin sprijinirea integrării transfrontaliere a piețelor și rețelelor de energie electrică. Să promoveze digitalizarea rețelelor de energie electrică, în special la nivel de distribuție, și să avanseze introducerea contoarelor inteligente. Să accelereze procesul de decarbonizare a clădirilor, a industriei și a transporturilor, inclusiv prin renovarea și digitalizarea rețelei feroviare și prin reducerea blocajelor în materie de autorizare pentru infrastructură și instalații care contribuie la tranziția către o industrie curată. </w:t>
      </w:r>
    </w:p>
    <w:p w14:paraId="39525376" w14:textId="2534AC50" w:rsidR="00C617F7" w:rsidRPr="00353706" w:rsidRDefault="3C0FFEB0" w:rsidP="00C617F7">
      <w:pPr>
        <w:pStyle w:val="ManualNumPar1"/>
        <w:rPr>
          <w:noProof/>
        </w:rPr>
      </w:pPr>
      <w:r>
        <w:rPr>
          <w:noProof/>
        </w:rPr>
        <w:t>5.</w:t>
      </w:r>
      <w:r>
        <w:rPr>
          <w:noProof/>
        </w:rPr>
        <w:tab/>
      </w:r>
      <w:r w:rsidRPr="00353706">
        <w:rPr>
          <w:noProof/>
        </w:rPr>
        <w:t>Să sporească oferta de forță de muncă și să combată deficitul de lucrători calificați, în special prin creșterea numărului de ore lucrate, prin consolidarea competențelor, prin facilitarea tranzițiilor de la un loc de muncă la altul prin politici active în domeniul pieței forței de muncă și printr-o mai bună atragere și păstrare a talentelor din țările din afara UE. Să îmbunătățească rezultatele în materie de educație, inclusiv prin promovarea excelenței, împiedicarea părăsirii timpurii</w:t>
      </w:r>
      <w:r w:rsidR="00DD7558">
        <w:rPr>
          <w:noProof/>
        </w:rPr>
        <w:t xml:space="preserve"> </w:t>
      </w:r>
      <w:r w:rsidRPr="00353706">
        <w:rPr>
          <w:noProof/>
        </w:rPr>
        <w:t>a școlii și furnizarea de sprijin specific grupurilor defavorizate. Să îmbunătățească disponibilitatea și calitatea educației și îngrijirii timpurii și a școlilor cu program prelungit, precum și a îngrijirii pe termen lung eficiente din punctul de vedere al costurilor.</w:t>
      </w:r>
    </w:p>
    <w:p w14:paraId="2FD00D2A" w14:textId="6E31674C" w:rsidR="00CA0B25" w:rsidRPr="00353706" w:rsidRDefault="004667FF" w:rsidP="00EF7F8B">
      <w:pPr>
        <w:pStyle w:val="Fait"/>
        <w:rPr>
          <w:noProof/>
        </w:rPr>
      </w:pPr>
      <w:r>
        <w:rPr>
          <w:noProof/>
        </w:rPr>
        <w:t>Adoptată la Bruxelles,</w:t>
      </w:r>
    </w:p>
    <w:p w14:paraId="5B95D76D" w14:textId="77777777" w:rsidR="00CA0B25" w:rsidRPr="00353706" w:rsidRDefault="00CA0B25" w:rsidP="00EF7F8B">
      <w:pPr>
        <w:pStyle w:val="Institutionquisigne"/>
        <w:rPr>
          <w:noProof/>
        </w:rPr>
      </w:pPr>
      <w:r w:rsidRPr="00353706">
        <w:rPr>
          <w:noProof/>
        </w:rPr>
        <w:tab/>
        <w:t>Pentru Consiliu</w:t>
      </w:r>
    </w:p>
    <w:p w14:paraId="1E766244" w14:textId="77777777" w:rsidR="00CA0B25" w:rsidRPr="00353706" w:rsidRDefault="00CA0B25" w:rsidP="00CA0B25">
      <w:pPr>
        <w:pStyle w:val="Personnequisigne"/>
        <w:rPr>
          <w:noProof/>
        </w:rPr>
      </w:pPr>
      <w:r w:rsidRPr="00353706">
        <w:rPr>
          <w:noProof/>
        </w:rPr>
        <w:tab/>
        <w:t>Președintele</w:t>
      </w:r>
    </w:p>
    <w:sectPr w:rsidR="00CA0B25" w:rsidRPr="00353706" w:rsidSect="00EC454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7B1A4" w14:textId="77777777" w:rsidR="004F7E4B" w:rsidRDefault="004F7E4B" w:rsidP="00CA0B25">
      <w:pPr>
        <w:spacing w:before="0" w:after="0"/>
      </w:pPr>
      <w:r>
        <w:separator/>
      </w:r>
    </w:p>
  </w:endnote>
  <w:endnote w:type="continuationSeparator" w:id="0">
    <w:p w14:paraId="516636D1" w14:textId="77777777" w:rsidR="004F7E4B" w:rsidRDefault="004F7E4B" w:rsidP="00CA0B25">
      <w:pPr>
        <w:spacing w:before="0" w:after="0"/>
      </w:pPr>
      <w:r>
        <w:continuationSeparator/>
      </w:r>
    </w:p>
  </w:endnote>
  <w:endnote w:type="continuationNotice" w:id="1">
    <w:p w14:paraId="347C35EF" w14:textId="77777777" w:rsidR="004F7E4B" w:rsidRDefault="004F7E4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F4C2" w14:textId="4EEEC190" w:rsidR="00EC4548" w:rsidRPr="00EC4548" w:rsidRDefault="00EC4548" w:rsidP="00EC4548">
    <w:pPr>
      <w:pStyle w:val="Footer"/>
      <w:rPr>
        <w:rFonts w:ascii="Arial" w:hAnsi="Arial" w:cs="Arial"/>
        <w:b/>
        <w:sz w:val="48"/>
      </w:rPr>
    </w:pPr>
    <w:r w:rsidRPr="00EC4548">
      <w:rPr>
        <w:rFonts w:ascii="Arial" w:hAnsi="Arial" w:cs="Arial"/>
        <w:b/>
        <w:sz w:val="48"/>
      </w:rPr>
      <w:t>RO</w:t>
    </w:r>
    <w:r w:rsidRPr="00EC4548">
      <w:rPr>
        <w:rFonts w:ascii="Arial" w:hAnsi="Arial" w:cs="Arial"/>
        <w:b/>
        <w:sz w:val="48"/>
      </w:rPr>
      <w:tab/>
    </w:r>
    <w:r w:rsidRPr="00EC4548">
      <w:rPr>
        <w:rFonts w:ascii="Arial" w:hAnsi="Arial" w:cs="Arial"/>
        <w:b/>
        <w:sz w:val="48"/>
      </w:rPr>
      <w:tab/>
    </w:r>
    <w:r w:rsidRPr="00EC4548">
      <w:tab/>
    </w:r>
    <w:r w:rsidRPr="00EC454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A245" w14:textId="58D78A44" w:rsidR="00EC4548" w:rsidRPr="00EC4548" w:rsidRDefault="00EC4548" w:rsidP="00EC4548">
    <w:pPr>
      <w:pStyle w:val="Footer"/>
      <w:rPr>
        <w:rFonts w:ascii="Arial" w:hAnsi="Arial" w:cs="Arial"/>
        <w:b/>
        <w:sz w:val="48"/>
      </w:rPr>
    </w:pPr>
    <w:r w:rsidRPr="00EC4548">
      <w:rPr>
        <w:rFonts w:ascii="Arial" w:hAnsi="Arial" w:cs="Arial"/>
        <w:b/>
        <w:sz w:val="48"/>
      </w:rPr>
      <w:t>RO</w:t>
    </w:r>
    <w:r w:rsidRPr="00EC4548">
      <w:rPr>
        <w:rFonts w:ascii="Arial" w:hAnsi="Arial" w:cs="Arial"/>
        <w:b/>
        <w:sz w:val="48"/>
      </w:rPr>
      <w:tab/>
    </w:r>
    <w:r w:rsidRPr="00EC4548">
      <w:rPr>
        <w:rFonts w:ascii="Arial" w:hAnsi="Arial" w:cs="Arial"/>
        <w:b/>
        <w:sz w:val="48"/>
      </w:rPr>
      <w:tab/>
    </w:r>
    <w:r w:rsidRPr="00EC4548">
      <w:tab/>
    </w:r>
    <w:r w:rsidRPr="00EC454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173C4" w14:textId="77777777" w:rsidR="00EC4548" w:rsidRDefault="00EC45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77EBB" w14:textId="7A1AC7E7" w:rsidR="00EC4548" w:rsidRPr="00EC4548" w:rsidRDefault="00EC4548" w:rsidP="00EC4548">
    <w:pPr>
      <w:pStyle w:val="Footer"/>
      <w:rPr>
        <w:rFonts w:ascii="Arial" w:hAnsi="Arial" w:cs="Arial"/>
        <w:b/>
        <w:sz w:val="48"/>
      </w:rPr>
    </w:pPr>
    <w:r w:rsidRPr="00EC4548">
      <w:rPr>
        <w:rFonts w:ascii="Arial" w:hAnsi="Arial" w:cs="Arial"/>
        <w:b/>
        <w:sz w:val="48"/>
      </w:rPr>
      <w:t>RO</w:t>
    </w:r>
    <w:r w:rsidRPr="00EC4548">
      <w:rPr>
        <w:rFonts w:ascii="Arial" w:hAnsi="Arial" w:cs="Arial"/>
        <w:b/>
        <w:sz w:val="48"/>
      </w:rPr>
      <w:tab/>
    </w:r>
    <w:r>
      <w:fldChar w:fldCharType="begin"/>
    </w:r>
    <w:r>
      <w:instrText xml:space="preserve"> PAGE  \* MERGEFORMAT </w:instrText>
    </w:r>
    <w:r>
      <w:fldChar w:fldCharType="separate"/>
    </w:r>
    <w:r w:rsidR="00EF7F8B">
      <w:rPr>
        <w:noProof/>
      </w:rPr>
      <w:t>15</w:t>
    </w:r>
    <w:r>
      <w:fldChar w:fldCharType="end"/>
    </w:r>
    <w:r>
      <w:tab/>
    </w:r>
    <w:r w:rsidRPr="00EC4548">
      <w:tab/>
    </w:r>
    <w:r w:rsidRPr="00EC4548">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B58B8" w14:textId="77777777" w:rsidR="00EC4548" w:rsidRDefault="00EC4548" w:rsidP="00EC4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31BF1" w14:textId="77777777" w:rsidR="004F7E4B" w:rsidRDefault="004F7E4B" w:rsidP="00CA0B25">
      <w:pPr>
        <w:spacing w:before="0" w:after="0"/>
      </w:pPr>
      <w:r>
        <w:separator/>
      </w:r>
    </w:p>
  </w:footnote>
  <w:footnote w:type="continuationSeparator" w:id="0">
    <w:p w14:paraId="3746929E" w14:textId="77777777" w:rsidR="004F7E4B" w:rsidRDefault="004F7E4B" w:rsidP="00CA0B25">
      <w:pPr>
        <w:spacing w:before="0" w:after="0"/>
      </w:pPr>
      <w:r>
        <w:continuationSeparator/>
      </w:r>
    </w:p>
  </w:footnote>
  <w:footnote w:type="continuationNotice" w:id="1">
    <w:p w14:paraId="4F5E7C70" w14:textId="77777777" w:rsidR="004F7E4B" w:rsidRDefault="004F7E4B">
      <w:pPr>
        <w:spacing w:before="0" w:after="0"/>
      </w:pPr>
    </w:p>
  </w:footnote>
  <w:footnote w:id="2">
    <w:p w14:paraId="7DBF49ED" w14:textId="77777777" w:rsidR="009F7F1F" w:rsidRPr="00A27ED5" w:rsidRDefault="009F7F1F" w:rsidP="00373387">
      <w:pPr>
        <w:pStyle w:val="FootnoteText"/>
      </w:pPr>
      <w:r>
        <w:rPr>
          <w:rStyle w:val="FootnoteReference"/>
        </w:rPr>
        <w:footnoteRef/>
      </w:r>
      <w:r>
        <w:tab/>
        <w:t>Regulamentul (UE) 2024/1263 al Parlamentului European și al Consiliului din 29 aprilie 2024 privind coordonarea eficientă a politicilor economice și supravegherea bugetară multilaterală și de abrogare a Regulamentului (CE) nr. 1466/97 al Consiliului (JO L, 2024/1263, 30.4.2024, ELI: http://data.europa.eu/eli/reg/2024/1263/oj).</w:t>
      </w:r>
    </w:p>
  </w:footnote>
  <w:footnote w:id="3">
    <w:p w14:paraId="2E840BB3" w14:textId="3F7E9262" w:rsidR="002B3699" w:rsidRPr="00A27ED5" w:rsidRDefault="002B3699">
      <w:pPr>
        <w:pStyle w:val="FootnoteText"/>
      </w:pPr>
      <w:r>
        <w:rPr>
          <w:rStyle w:val="FootnoteReference"/>
        </w:rPr>
        <w:footnoteRef/>
      </w:r>
      <w:r>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4">
    <w:p w14:paraId="1AC19C95" w14:textId="77777777" w:rsidR="00594603" w:rsidRPr="002C768D" w:rsidRDefault="00594603">
      <w:pPr>
        <w:pStyle w:val="FootnoteText"/>
      </w:pPr>
      <w:r>
        <w:rPr>
          <w:rStyle w:val="FootnoteReference"/>
        </w:rPr>
        <w:footnoteRef/>
      </w:r>
      <w:r>
        <w:tab/>
        <w:t>JO C, C/2026/2434, 28.4.2026, ELI</w:t>
      </w:r>
      <w:r>
        <w:rPr>
          <w:i/>
        </w:rPr>
        <w:t>: </w:t>
      </w:r>
      <w:hyperlink r:id="rId1" w:tgtFrame="_blank" w:tooltip="Oferă acces la acest document prin identificatorul său uniform de resurse ELI." w:history="1">
        <w:r>
          <w:rPr>
            <w:rStyle w:val="Hyperlink"/>
          </w:rPr>
          <w:t>http://data.europa.eu/eli/C/2026/2434/oj</w:t>
        </w:r>
      </w:hyperlink>
      <w:r>
        <w:t>.</w:t>
      </w:r>
    </w:p>
  </w:footnote>
  <w:footnote w:id="5">
    <w:p w14:paraId="10A0CFB5" w14:textId="77777777" w:rsidR="004B57A3" w:rsidRPr="007E381B" w:rsidRDefault="004B57A3" w:rsidP="004B57A3">
      <w:pPr>
        <w:pStyle w:val="FootnoteText"/>
      </w:pPr>
      <w:r>
        <w:rPr>
          <w:rStyle w:val="FootnoteReference"/>
        </w:rPr>
        <w:footnoteRef/>
      </w:r>
      <w:r>
        <w:tab/>
        <w:t xml:space="preserve">Regulamentul (UE) 2021/241 al Parlamentului European și al Consiliului din 12 februarie 2021 de instituire a Mecanismului de redresare și reziliență (JO L 57, 18.2.2021, p. 17, ELI: </w:t>
      </w:r>
      <w:hyperlink r:id="rId2" w:history="1">
        <w:r>
          <w:rPr>
            <w:rStyle w:val="Hyperlink"/>
          </w:rPr>
          <w:t>http://data.europa.eu/eli/reg/2021/241/oj</w:t>
        </w:r>
      </w:hyperlink>
      <w:r>
        <w:t>).</w:t>
      </w:r>
    </w:p>
  </w:footnote>
  <w:footnote w:id="6">
    <w:p w14:paraId="044D027D" w14:textId="77777777" w:rsidR="007C248B" w:rsidRPr="007E1053" w:rsidRDefault="007C248B" w:rsidP="00353706">
      <w:pPr>
        <w:pStyle w:val="FootnoteText"/>
      </w:pPr>
      <w:r>
        <w:rPr>
          <w:rStyle w:val="FootnoteReference"/>
        </w:rPr>
        <w:footnoteRef/>
      </w:r>
      <w:r>
        <w:tab/>
        <w:t>Comunicarea Comisiei intitulată „Integrarea unei creșteri a cheltuielilor pentru apărare în cadrul Pactului de stabilitate și de creștere”, Bruxelles, 19.3.2025, C(2025) 2000 final.</w:t>
      </w:r>
    </w:p>
  </w:footnote>
  <w:footnote w:id="7">
    <w:p w14:paraId="19651D93" w14:textId="77777777" w:rsidR="007C248B" w:rsidRPr="002941B5" w:rsidRDefault="007C248B" w:rsidP="00353706">
      <w:pPr>
        <w:pStyle w:val="FootnoteText"/>
      </w:pPr>
      <w:r>
        <w:rPr>
          <w:rStyle w:val="FootnoteReference"/>
        </w:rPr>
        <w:footnoteRef/>
      </w:r>
      <w:r>
        <w:tab/>
        <w:t xml:space="preserve">Recomandarea Consiliului din 10 octombrie 2025 de aprobare a planului bugetar-structural național pe termen mediu al Germaniei și de autorizare a Germaniei să se abată de la ratele maxime de creștere a cheltuielilor nete stabilite de Consiliu în temeiul Regulamentului (UE) 2024/1263 (Activarea clauzei derogatorii naționale) (JO C, C/2025/5635, 22.10.2025, ELI: </w:t>
      </w:r>
      <w:hyperlink r:id="rId3" w:tgtFrame="_blank" w:tooltip="Oferă acces la acest document prin identificatorul său uniform de resurse ELI." w:history="1">
        <w:r>
          <w:rPr>
            <w:rStyle w:val="Hyperlink"/>
          </w:rPr>
          <w:t>http://data.europa.eu/eli/C/202</w:t>
        </w:r>
        <w:bookmarkStart w:id="2" w:name="_Hlt227936698"/>
        <w:bookmarkStart w:id="3" w:name="_Hlt227936699"/>
        <w:bookmarkEnd w:id="2"/>
        <w:bookmarkEnd w:id="3"/>
        <w:r>
          <w:rPr>
            <w:rStyle w:val="Hyperlink"/>
          </w:rPr>
          <w:t>5/5635/oj</w:t>
        </w:r>
      </w:hyperlink>
      <w:r>
        <w:t>).</w:t>
      </w:r>
    </w:p>
  </w:footnote>
  <w:footnote w:id="8">
    <w:p w14:paraId="572C51AA" w14:textId="77777777" w:rsidR="007C248B" w:rsidRPr="00DD7558" w:rsidRDefault="007C248B" w:rsidP="00353706">
      <w:pPr>
        <w:pStyle w:val="FootnoteText"/>
      </w:pPr>
      <w:r>
        <w:rPr>
          <w:rStyle w:val="FootnoteReference"/>
        </w:rPr>
        <w:footnoteRef/>
      </w:r>
      <w:r w:rsidRPr="00DD7558">
        <w:tab/>
        <w:t xml:space="preserve">Rapoartele anuale pe 2026 privind progresele înregistrate sunt disponibile la adresa: </w:t>
      </w:r>
      <w:hyperlink r:id="rId4" w:history="1">
        <w:r w:rsidRPr="00DD7558">
          <w:rPr>
            <w:rStyle w:val="Hyperlink"/>
          </w:rPr>
          <w:t>https://economy-finance.ec.europa.eu/economic-and-fiscal-governance/stability-and-growth-pact/preventive-arm/annual-progress-reports_en</w:t>
        </w:r>
      </w:hyperlink>
      <w:r w:rsidRPr="00DD7558">
        <w:t>.</w:t>
      </w:r>
    </w:p>
  </w:footnote>
  <w:footnote w:id="9">
    <w:p w14:paraId="5A45C89D" w14:textId="77777777" w:rsidR="007C248B" w:rsidRPr="00DD7558" w:rsidRDefault="007C248B" w:rsidP="00353706">
      <w:pPr>
        <w:pStyle w:val="FootnoteText"/>
      </w:pPr>
      <w:r>
        <w:rPr>
          <w:rStyle w:val="FootnoteReference"/>
        </w:rPr>
        <w:footnoteRef/>
      </w:r>
      <w:r w:rsidRPr="00DD7558">
        <w:tab/>
        <w:t>Euroindicatorii Eurostat, 22 aprilie 2026.</w:t>
      </w:r>
    </w:p>
  </w:footnote>
  <w:footnote w:id="10">
    <w:p w14:paraId="422E116B" w14:textId="77777777" w:rsidR="007C248B" w:rsidRPr="00353706" w:rsidRDefault="007C248B" w:rsidP="00353706">
      <w:pPr>
        <w:pStyle w:val="FootnoteText"/>
        <w:rPr>
          <w:lang w:val="fr-BE"/>
        </w:rPr>
      </w:pPr>
      <w:r>
        <w:rPr>
          <w:rStyle w:val="FootnoteReference"/>
        </w:rPr>
        <w:footnoteRef/>
      </w:r>
      <w:r w:rsidRPr="00DD7558">
        <w:tab/>
        <w:t xml:space="preserve">Orientarea fiscal-bugetară este definită ca o măsură a variației anuale a poziției bugetare subiacente a administrației publice. </w:t>
      </w:r>
      <w:r w:rsidRPr="00353706">
        <w:rPr>
          <w:lang w:val="fr-BE"/>
        </w:rPr>
        <w:t>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1">
    <w:p w14:paraId="7C5EFC4D" w14:textId="77777777" w:rsidR="007C248B" w:rsidRPr="00353706" w:rsidRDefault="007C248B" w:rsidP="00353706">
      <w:pPr>
        <w:pStyle w:val="FootnoteText"/>
        <w:rPr>
          <w:lang w:val="fr-BE"/>
        </w:rPr>
      </w:pPr>
      <w:r>
        <w:rPr>
          <w:rStyle w:val="FootnoteReference"/>
        </w:rPr>
        <w:footnoteRef/>
      </w:r>
      <w:r w:rsidRPr="00353706">
        <w:rPr>
          <w:lang w:val="fr-BE"/>
        </w:rPr>
        <w:tab/>
        <w:t>Euroindicatorii Eurostat, 22 mai 2026.</w:t>
      </w:r>
    </w:p>
  </w:footnote>
  <w:footnote w:id="12">
    <w:p w14:paraId="63020C48" w14:textId="77777777" w:rsidR="007C248B" w:rsidRPr="00353706" w:rsidRDefault="007C248B" w:rsidP="00353706">
      <w:pPr>
        <w:pStyle w:val="FootnoteText"/>
        <w:rPr>
          <w:lang w:val="fr-BE"/>
        </w:rPr>
      </w:pPr>
      <w:r>
        <w:rPr>
          <w:rStyle w:val="FootnoteReference"/>
        </w:rPr>
        <w:footnoteRef/>
      </w:r>
      <w:r w:rsidRPr="00353706">
        <w:rPr>
          <w:lang w:val="fr-BE"/>
        </w:rPr>
        <w:tab/>
        <w:t>Eurostat, Cheltuielile administrațiilor publice în funcție de clasificarea funcțiilor guvernamentale (COFOG).</w:t>
      </w:r>
    </w:p>
  </w:footnote>
  <w:footnote w:id="13">
    <w:p w14:paraId="609E1F2A" w14:textId="6A7A6E63" w:rsidR="007C248B" w:rsidRPr="00353706" w:rsidRDefault="007C248B" w:rsidP="00353706">
      <w:pPr>
        <w:pStyle w:val="FootnoteText"/>
        <w:rPr>
          <w:lang w:val="fr-BE"/>
        </w:rPr>
      </w:pPr>
      <w:r>
        <w:rPr>
          <w:rStyle w:val="FootnoteReference"/>
        </w:rPr>
        <w:footnoteRef/>
      </w:r>
      <w:r w:rsidRPr="00353706">
        <w:rPr>
          <w:lang w:val="fr-BE"/>
        </w:rPr>
        <w:tab/>
        <w:t>Acest lucru reflectă situația de la data-limită a previziunilor Comisiei din primăvara anului 2026 (4</w:t>
      </w:r>
      <w:r w:rsidR="00DD7558">
        <w:rPr>
          <w:lang w:val="fr-BE"/>
        </w:rPr>
        <w:t> </w:t>
      </w:r>
      <w:r w:rsidRPr="00353706">
        <w:rPr>
          <w:lang w:val="fr-BE"/>
        </w:rPr>
        <w:t>mai</w:t>
      </w:r>
      <w:r w:rsidR="00DD7558">
        <w:rPr>
          <w:lang w:val="fr-BE"/>
        </w:rPr>
        <w:t> </w:t>
      </w:r>
      <w:r w:rsidRPr="00353706">
        <w:rPr>
          <w:lang w:val="fr-BE"/>
        </w:rPr>
        <w:t>2026).</w:t>
      </w:r>
    </w:p>
  </w:footnote>
  <w:footnote w:id="14">
    <w:p w14:paraId="2D1E7583" w14:textId="77777777" w:rsidR="007C248B" w:rsidRPr="00353706" w:rsidRDefault="007C248B" w:rsidP="00353706">
      <w:pPr>
        <w:pStyle w:val="FootnoteText"/>
        <w:rPr>
          <w:lang w:val="fr-BE"/>
        </w:rPr>
      </w:pPr>
      <w:r>
        <w:rPr>
          <w:rStyle w:val="FootnoteReference"/>
        </w:rPr>
        <w:footnoteRef/>
      </w:r>
      <w:r w:rsidRPr="00353706">
        <w:rPr>
          <w:lang w:val="fr-BE"/>
        </w:rPr>
        <w:tab/>
        <w:t>Comunicarea Comisiei către Parlamentul European, Consiliu, Banca Centrală Europeană, Comitetul Economic și Social European, Comitetul Regiunilor și Banca Europeană de Investiții intitulată „Semestrul european 2026 – pachetul de primăvară”, COM(2026) 200 final.</w:t>
      </w:r>
    </w:p>
  </w:footnote>
  <w:footnote w:id="15">
    <w:p w14:paraId="57B77851" w14:textId="58401CFA" w:rsidR="00796EDE" w:rsidRPr="00626995" w:rsidRDefault="00796EDE" w:rsidP="00353706">
      <w:pPr>
        <w:pStyle w:val="FootnoteText"/>
      </w:pPr>
      <w:r>
        <w:rPr>
          <w:rStyle w:val="FootnoteReference"/>
        </w:rPr>
        <w:footnoteRef/>
      </w:r>
      <w:r>
        <w:tab/>
        <w:t>Raport al Comisiei elaborat în conformitate cu articolul 126 alineatul (3) din Tratatul privind funcționarea Uniunii Europene, 3.6.2026, COM(2026) 302 final.</w:t>
      </w:r>
    </w:p>
  </w:footnote>
  <w:footnote w:id="16">
    <w:p w14:paraId="25DF2AE8" w14:textId="77777777" w:rsidR="00786C41" w:rsidRPr="00827D35" w:rsidRDefault="00786C41" w:rsidP="00786C41">
      <w:pPr>
        <w:pStyle w:val="FootnoteText"/>
      </w:pPr>
      <w:r>
        <w:rPr>
          <w:rStyle w:val="FootnoteReference"/>
        </w:rPr>
        <w:footnoteRef/>
      </w:r>
      <w: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220C6" w14:textId="77777777" w:rsidR="00EC4548" w:rsidRDefault="00EC45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727FA" w14:textId="77777777" w:rsidR="00EC4548" w:rsidRDefault="00EC45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hu-HU" w:vendorID="64" w:dllVersion="0" w:nlCheck="1" w:checkStyle="0"/>
  <w:activeWritingStyle w:appName="MSWord" w:lang="en-GB" w:vendorID="64" w:dllVersion="0" w:nlCheck="1" w:checkStyle="0"/>
  <w:activeWritingStyle w:appName="MSWord" w:lang="pl-PL" w:vendorID="64" w:dllVersion="0" w:nlCheck="1" w:checkStyle="0"/>
  <w:activeWritingStyle w:appName="MSWord" w:lang="pt-PT" w:vendorID="64" w:dllVersion="0" w:nlCheck="1" w:checkStyle="0"/>
  <w:activeWritingStyle w:appName="MSWord" w:lang="en-IE" w:vendorID="64" w:dllVersion="0" w:nlCheck="1" w:checkStyle="0"/>
  <w:activeWritingStyle w:appName="MSWord" w:lang="es-E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41: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432B5A5E-815A-4A75-B40F-5CCCEA1E03D0"/>
    <w:docVar w:name="LW_COVERPAGE_TYPE" w:val="1"/>
    <w:docVar w:name="LW_CROSSREFERENCE" w:val="{SWD(2026) 205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Germaniei"/>
    <w:docVar w:name="LW_TYPE.DOC.CP" w:val="RECOMANDARE A CONSILIULUI"/>
    <w:docVar w:name="LwApiVersions" w:val="LW4CoDe 1.24.5.0; LW 9.2, Build 20251112"/>
  </w:docVars>
  <w:rsids>
    <w:rsidRoot w:val="00CA0B25"/>
    <w:rsid w:val="0000001A"/>
    <w:rsid w:val="00000082"/>
    <w:rsid w:val="00000090"/>
    <w:rsid w:val="000001C3"/>
    <w:rsid w:val="000003C9"/>
    <w:rsid w:val="0000041E"/>
    <w:rsid w:val="00000453"/>
    <w:rsid w:val="00000481"/>
    <w:rsid w:val="0000061A"/>
    <w:rsid w:val="00000630"/>
    <w:rsid w:val="000006EE"/>
    <w:rsid w:val="00000718"/>
    <w:rsid w:val="0000074C"/>
    <w:rsid w:val="0000077C"/>
    <w:rsid w:val="000007AE"/>
    <w:rsid w:val="000007C8"/>
    <w:rsid w:val="000009A0"/>
    <w:rsid w:val="000009BC"/>
    <w:rsid w:val="000009E6"/>
    <w:rsid w:val="00000AA3"/>
    <w:rsid w:val="00000B0F"/>
    <w:rsid w:val="00000B90"/>
    <w:rsid w:val="00000BA9"/>
    <w:rsid w:val="00000C11"/>
    <w:rsid w:val="00000C45"/>
    <w:rsid w:val="00000CA5"/>
    <w:rsid w:val="00000E41"/>
    <w:rsid w:val="00000EB3"/>
    <w:rsid w:val="00000F1F"/>
    <w:rsid w:val="00000F20"/>
    <w:rsid w:val="00000F7A"/>
    <w:rsid w:val="00000FF7"/>
    <w:rsid w:val="000010AD"/>
    <w:rsid w:val="000010F7"/>
    <w:rsid w:val="000010F8"/>
    <w:rsid w:val="0000118D"/>
    <w:rsid w:val="0000120D"/>
    <w:rsid w:val="000012DE"/>
    <w:rsid w:val="00001388"/>
    <w:rsid w:val="00001395"/>
    <w:rsid w:val="0000141B"/>
    <w:rsid w:val="00001427"/>
    <w:rsid w:val="0000145D"/>
    <w:rsid w:val="00001487"/>
    <w:rsid w:val="000014C1"/>
    <w:rsid w:val="000014FE"/>
    <w:rsid w:val="00001599"/>
    <w:rsid w:val="000015C4"/>
    <w:rsid w:val="0000160B"/>
    <w:rsid w:val="000016D4"/>
    <w:rsid w:val="00001760"/>
    <w:rsid w:val="00001772"/>
    <w:rsid w:val="00001792"/>
    <w:rsid w:val="000018C3"/>
    <w:rsid w:val="0000191F"/>
    <w:rsid w:val="000019B4"/>
    <w:rsid w:val="00001A78"/>
    <w:rsid w:val="00001A89"/>
    <w:rsid w:val="00001BF1"/>
    <w:rsid w:val="00001C58"/>
    <w:rsid w:val="00001CAB"/>
    <w:rsid w:val="00001CCD"/>
    <w:rsid w:val="00001DE0"/>
    <w:rsid w:val="00001E67"/>
    <w:rsid w:val="00001EB9"/>
    <w:rsid w:val="00001FF6"/>
    <w:rsid w:val="000020B9"/>
    <w:rsid w:val="000020C3"/>
    <w:rsid w:val="000020FB"/>
    <w:rsid w:val="0000210A"/>
    <w:rsid w:val="00002217"/>
    <w:rsid w:val="0000225B"/>
    <w:rsid w:val="000023B5"/>
    <w:rsid w:val="000023BF"/>
    <w:rsid w:val="000024F4"/>
    <w:rsid w:val="0000253A"/>
    <w:rsid w:val="0000253D"/>
    <w:rsid w:val="0000253F"/>
    <w:rsid w:val="0000256D"/>
    <w:rsid w:val="000025A6"/>
    <w:rsid w:val="00002686"/>
    <w:rsid w:val="000026E7"/>
    <w:rsid w:val="0000273B"/>
    <w:rsid w:val="000027EC"/>
    <w:rsid w:val="0000283B"/>
    <w:rsid w:val="00002985"/>
    <w:rsid w:val="000029AE"/>
    <w:rsid w:val="00002A2B"/>
    <w:rsid w:val="00002A3B"/>
    <w:rsid w:val="00002BB3"/>
    <w:rsid w:val="00002C54"/>
    <w:rsid w:val="00002C62"/>
    <w:rsid w:val="00002C83"/>
    <w:rsid w:val="00002CD6"/>
    <w:rsid w:val="00002D3D"/>
    <w:rsid w:val="00002DDA"/>
    <w:rsid w:val="00002E0E"/>
    <w:rsid w:val="00002E33"/>
    <w:rsid w:val="00002E47"/>
    <w:rsid w:val="00002EA0"/>
    <w:rsid w:val="00002FC5"/>
    <w:rsid w:val="00002FE3"/>
    <w:rsid w:val="000030D9"/>
    <w:rsid w:val="000030E6"/>
    <w:rsid w:val="0000310E"/>
    <w:rsid w:val="00003129"/>
    <w:rsid w:val="00003164"/>
    <w:rsid w:val="000031D3"/>
    <w:rsid w:val="000031DC"/>
    <w:rsid w:val="000032D8"/>
    <w:rsid w:val="000033C0"/>
    <w:rsid w:val="00003440"/>
    <w:rsid w:val="00003442"/>
    <w:rsid w:val="00003517"/>
    <w:rsid w:val="0000353E"/>
    <w:rsid w:val="000035C6"/>
    <w:rsid w:val="000035D6"/>
    <w:rsid w:val="000036A1"/>
    <w:rsid w:val="0000370C"/>
    <w:rsid w:val="00003726"/>
    <w:rsid w:val="0000373A"/>
    <w:rsid w:val="0000377C"/>
    <w:rsid w:val="000037AF"/>
    <w:rsid w:val="00003856"/>
    <w:rsid w:val="000038F9"/>
    <w:rsid w:val="00003909"/>
    <w:rsid w:val="00003936"/>
    <w:rsid w:val="000039C4"/>
    <w:rsid w:val="00003A2B"/>
    <w:rsid w:val="00003B1A"/>
    <w:rsid w:val="00003BD5"/>
    <w:rsid w:val="00003BF4"/>
    <w:rsid w:val="00003C12"/>
    <w:rsid w:val="00003C4C"/>
    <w:rsid w:val="00003C74"/>
    <w:rsid w:val="00003CF0"/>
    <w:rsid w:val="00003D1D"/>
    <w:rsid w:val="00003D59"/>
    <w:rsid w:val="00003E35"/>
    <w:rsid w:val="00003E64"/>
    <w:rsid w:val="00003EAB"/>
    <w:rsid w:val="00003ECE"/>
    <w:rsid w:val="00003EF5"/>
    <w:rsid w:val="00003F24"/>
    <w:rsid w:val="00003F25"/>
    <w:rsid w:val="00004077"/>
    <w:rsid w:val="00004081"/>
    <w:rsid w:val="00004174"/>
    <w:rsid w:val="00004216"/>
    <w:rsid w:val="0000431F"/>
    <w:rsid w:val="00004346"/>
    <w:rsid w:val="0000439F"/>
    <w:rsid w:val="00004438"/>
    <w:rsid w:val="00004453"/>
    <w:rsid w:val="000044B6"/>
    <w:rsid w:val="000044DF"/>
    <w:rsid w:val="000045AA"/>
    <w:rsid w:val="000045B6"/>
    <w:rsid w:val="000045C1"/>
    <w:rsid w:val="0000466C"/>
    <w:rsid w:val="00004678"/>
    <w:rsid w:val="0000469B"/>
    <w:rsid w:val="000046F7"/>
    <w:rsid w:val="0000473E"/>
    <w:rsid w:val="000047BF"/>
    <w:rsid w:val="0000484D"/>
    <w:rsid w:val="000048D7"/>
    <w:rsid w:val="0000492F"/>
    <w:rsid w:val="000049B3"/>
    <w:rsid w:val="00004A2B"/>
    <w:rsid w:val="00004B95"/>
    <w:rsid w:val="00004C53"/>
    <w:rsid w:val="00004C5D"/>
    <w:rsid w:val="00004C84"/>
    <w:rsid w:val="00004CC2"/>
    <w:rsid w:val="00004D6A"/>
    <w:rsid w:val="00004DF6"/>
    <w:rsid w:val="00004E03"/>
    <w:rsid w:val="00004E0D"/>
    <w:rsid w:val="00004E19"/>
    <w:rsid w:val="00004E2C"/>
    <w:rsid w:val="00004E84"/>
    <w:rsid w:val="00004E96"/>
    <w:rsid w:val="00004EC6"/>
    <w:rsid w:val="00005028"/>
    <w:rsid w:val="000050C4"/>
    <w:rsid w:val="00005157"/>
    <w:rsid w:val="00005191"/>
    <w:rsid w:val="00005198"/>
    <w:rsid w:val="000051A1"/>
    <w:rsid w:val="000051F5"/>
    <w:rsid w:val="0000524C"/>
    <w:rsid w:val="00005294"/>
    <w:rsid w:val="000052B2"/>
    <w:rsid w:val="0000530A"/>
    <w:rsid w:val="0000533C"/>
    <w:rsid w:val="0000542D"/>
    <w:rsid w:val="0000544A"/>
    <w:rsid w:val="00005472"/>
    <w:rsid w:val="00005596"/>
    <w:rsid w:val="0000565D"/>
    <w:rsid w:val="0000571F"/>
    <w:rsid w:val="00005724"/>
    <w:rsid w:val="0000576D"/>
    <w:rsid w:val="0000577C"/>
    <w:rsid w:val="00005793"/>
    <w:rsid w:val="000057BD"/>
    <w:rsid w:val="00005893"/>
    <w:rsid w:val="00005901"/>
    <w:rsid w:val="00005903"/>
    <w:rsid w:val="00005929"/>
    <w:rsid w:val="00005936"/>
    <w:rsid w:val="0000595D"/>
    <w:rsid w:val="00005A69"/>
    <w:rsid w:val="00005A6F"/>
    <w:rsid w:val="00005ADB"/>
    <w:rsid w:val="00005AE4"/>
    <w:rsid w:val="00005BD8"/>
    <w:rsid w:val="00005C2D"/>
    <w:rsid w:val="00005C67"/>
    <w:rsid w:val="00005CAA"/>
    <w:rsid w:val="00005D65"/>
    <w:rsid w:val="00005E2C"/>
    <w:rsid w:val="00005EE5"/>
    <w:rsid w:val="00005F2F"/>
    <w:rsid w:val="00005FD5"/>
    <w:rsid w:val="0000605B"/>
    <w:rsid w:val="00006074"/>
    <w:rsid w:val="00006085"/>
    <w:rsid w:val="000060C5"/>
    <w:rsid w:val="000062AD"/>
    <w:rsid w:val="000063E3"/>
    <w:rsid w:val="0000643F"/>
    <w:rsid w:val="00006522"/>
    <w:rsid w:val="00006533"/>
    <w:rsid w:val="00006579"/>
    <w:rsid w:val="000065BA"/>
    <w:rsid w:val="000065E9"/>
    <w:rsid w:val="00006620"/>
    <w:rsid w:val="00006654"/>
    <w:rsid w:val="00006716"/>
    <w:rsid w:val="0000679F"/>
    <w:rsid w:val="000067B0"/>
    <w:rsid w:val="000067C0"/>
    <w:rsid w:val="0000686D"/>
    <w:rsid w:val="00006884"/>
    <w:rsid w:val="00006889"/>
    <w:rsid w:val="000069CC"/>
    <w:rsid w:val="00006B67"/>
    <w:rsid w:val="00006CA0"/>
    <w:rsid w:val="00006D8F"/>
    <w:rsid w:val="00006DB0"/>
    <w:rsid w:val="00006EBD"/>
    <w:rsid w:val="00006FBB"/>
    <w:rsid w:val="00007039"/>
    <w:rsid w:val="000070A9"/>
    <w:rsid w:val="000070BB"/>
    <w:rsid w:val="0000715B"/>
    <w:rsid w:val="000071A8"/>
    <w:rsid w:val="0000722D"/>
    <w:rsid w:val="0000723E"/>
    <w:rsid w:val="000072AB"/>
    <w:rsid w:val="000073B0"/>
    <w:rsid w:val="000073D2"/>
    <w:rsid w:val="0000740E"/>
    <w:rsid w:val="00007460"/>
    <w:rsid w:val="00007503"/>
    <w:rsid w:val="00007511"/>
    <w:rsid w:val="00007593"/>
    <w:rsid w:val="000075DF"/>
    <w:rsid w:val="00007604"/>
    <w:rsid w:val="000076CD"/>
    <w:rsid w:val="0000770A"/>
    <w:rsid w:val="00007741"/>
    <w:rsid w:val="00007791"/>
    <w:rsid w:val="000077A1"/>
    <w:rsid w:val="00007824"/>
    <w:rsid w:val="0000782E"/>
    <w:rsid w:val="0000783C"/>
    <w:rsid w:val="00007841"/>
    <w:rsid w:val="00007897"/>
    <w:rsid w:val="00007A07"/>
    <w:rsid w:val="00007A9B"/>
    <w:rsid w:val="00007B48"/>
    <w:rsid w:val="00007C02"/>
    <w:rsid w:val="00007C18"/>
    <w:rsid w:val="00007C46"/>
    <w:rsid w:val="00007CD7"/>
    <w:rsid w:val="00007D19"/>
    <w:rsid w:val="00007D82"/>
    <w:rsid w:val="00007E6E"/>
    <w:rsid w:val="00007E9D"/>
    <w:rsid w:val="00007F15"/>
    <w:rsid w:val="00007FC4"/>
    <w:rsid w:val="00010001"/>
    <w:rsid w:val="0001000C"/>
    <w:rsid w:val="00010053"/>
    <w:rsid w:val="00010069"/>
    <w:rsid w:val="00010092"/>
    <w:rsid w:val="00010222"/>
    <w:rsid w:val="00010257"/>
    <w:rsid w:val="000102CA"/>
    <w:rsid w:val="000102EF"/>
    <w:rsid w:val="00010351"/>
    <w:rsid w:val="0001037D"/>
    <w:rsid w:val="00010463"/>
    <w:rsid w:val="00010465"/>
    <w:rsid w:val="0001046B"/>
    <w:rsid w:val="00010490"/>
    <w:rsid w:val="000104E5"/>
    <w:rsid w:val="00010533"/>
    <w:rsid w:val="000105AC"/>
    <w:rsid w:val="00010690"/>
    <w:rsid w:val="0001069D"/>
    <w:rsid w:val="00010713"/>
    <w:rsid w:val="00010714"/>
    <w:rsid w:val="00010763"/>
    <w:rsid w:val="0001078C"/>
    <w:rsid w:val="000107B3"/>
    <w:rsid w:val="000107E4"/>
    <w:rsid w:val="0001097C"/>
    <w:rsid w:val="00010982"/>
    <w:rsid w:val="00010A05"/>
    <w:rsid w:val="00010B5D"/>
    <w:rsid w:val="00010BAB"/>
    <w:rsid w:val="00010BDD"/>
    <w:rsid w:val="00010C46"/>
    <w:rsid w:val="00010CB9"/>
    <w:rsid w:val="00010DDF"/>
    <w:rsid w:val="00010F48"/>
    <w:rsid w:val="00010F79"/>
    <w:rsid w:val="00010F9C"/>
    <w:rsid w:val="00010FA2"/>
    <w:rsid w:val="00010FA8"/>
    <w:rsid w:val="00010FDD"/>
    <w:rsid w:val="0001104E"/>
    <w:rsid w:val="000110A6"/>
    <w:rsid w:val="0001127F"/>
    <w:rsid w:val="000113A7"/>
    <w:rsid w:val="0001147D"/>
    <w:rsid w:val="00011530"/>
    <w:rsid w:val="0001159B"/>
    <w:rsid w:val="000115DC"/>
    <w:rsid w:val="0001160B"/>
    <w:rsid w:val="0001167E"/>
    <w:rsid w:val="000116E0"/>
    <w:rsid w:val="00011714"/>
    <w:rsid w:val="00011791"/>
    <w:rsid w:val="0001179E"/>
    <w:rsid w:val="00011871"/>
    <w:rsid w:val="00011876"/>
    <w:rsid w:val="000118A6"/>
    <w:rsid w:val="000118B0"/>
    <w:rsid w:val="0001194E"/>
    <w:rsid w:val="0001198C"/>
    <w:rsid w:val="00011A39"/>
    <w:rsid w:val="00011A54"/>
    <w:rsid w:val="00011AC8"/>
    <w:rsid w:val="00011AE8"/>
    <w:rsid w:val="00011B68"/>
    <w:rsid w:val="00011B70"/>
    <w:rsid w:val="00011B80"/>
    <w:rsid w:val="00011BB6"/>
    <w:rsid w:val="00011BD9"/>
    <w:rsid w:val="00011CB0"/>
    <w:rsid w:val="00011D9C"/>
    <w:rsid w:val="00011E40"/>
    <w:rsid w:val="00011EBD"/>
    <w:rsid w:val="0001200E"/>
    <w:rsid w:val="00012099"/>
    <w:rsid w:val="000120A2"/>
    <w:rsid w:val="000120DA"/>
    <w:rsid w:val="00012221"/>
    <w:rsid w:val="00012280"/>
    <w:rsid w:val="000122EF"/>
    <w:rsid w:val="00012331"/>
    <w:rsid w:val="000123B0"/>
    <w:rsid w:val="00012406"/>
    <w:rsid w:val="0001240C"/>
    <w:rsid w:val="000124A9"/>
    <w:rsid w:val="000124C6"/>
    <w:rsid w:val="000124EF"/>
    <w:rsid w:val="000125B8"/>
    <w:rsid w:val="000125C2"/>
    <w:rsid w:val="00012600"/>
    <w:rsid w:val="00012699"/>
    <w:rsid w:val="000126BB"/>
    <w:rsid w:val="000126DF"/>
    <w:rsid w:val="00012779"/>
    <w:rsid w:val="0001278C"/>
    <w:rsid w:val="000127D9"/>
    <w:rsid w:val="000127F7"/>
    <w:rsid w:val="0001281F"/>
    <w:rsid w:val="00012832"/>
    <w:rsid w:val="00012894"/>
    <w:rsid w:val="000128A6"/>
    <w:rsid w:val="000128D8"/>
    <w:rsid w:val="000128F1"/>
    <w:rsid w:val="00012918"/>
    <w:rsid w:val="0001298D"/>
    <w:rsid w:val="000129C1"/>
    <w:rsid w:val="00012AF7"/>
    <w:rsid w:val="00012AFC"/>
    <w:rsid w:val="00012BC9"/>
    <w:rsid w:val="00012BD5"/>
    <w:rsid w:val="00012C11"/>
    <w:rsid w:val="00012C36"/>
    <w:rsid w:val="00012C58"/>
    <w:rsid w:val="00012C5D"/>
    <w:rsid w:val="00012D08"/>
    <w:rsid w:val="00012D2E"/>
    <w:rsid w:val="00012D73"/>
    <w:rsid w:val="00012DF0"/>
    <w:rsid w:val="00012E50"/>
    <w:rsid w:val="00012E7D"/>
    <w:rsid w:val="00012EE3"/>
    <w:rsid w:val="00012EEF"/>
    <w:rsid w:val="00012F91"/>
    <w:rsid w:val="00012FE0"/>
    <w:rsid w:val="0001303F"/>
    <w:rsid w:val="000130F5"/>
    <w:rsid w:val="00013130"/>
    <w:rsid w:val="000131EF"/>
    <w:rsid w:val="00013207"/>
    <w:rsid w:val="00013232"/>
    <w:rsid w:val="00013254"/>
    <w:rsid w:val="0001330B"/>
    <w:rsid w:val="00013350"/>
    <w:rsid w:val="000133F7"/>
    <w:rsid w:val="00013429"/>
    <w:rsid w:val="00013441"/>
    <w:rsid w:val="0001345A"/>
    <w:rsid w:val="000134F6"/>
    <w:rsid w:val="00013587"/>
    <w:rsid w:val="0001362B"/>
    <w:rsid w:val="000136FC"/>
    <w:rsid w:val="00013748"/>
    <w:rsid w:val="0001376D"/>
    <w:rsid w:val="00013775"/>
    <w:rsid w:val="000137CD"/>
    <w:rsid w:val="00013828"/>
    <w:rsid w:val="0001385D"/>
    <w:rsid w:val="0001387C"/>
    <w:rsid w:val="000138E5"/>
    <w:rsid w:val="00013AA4"/>
    <w:rsid w:val="00013B5B"/>
    <w:rsid w:val="00013BB5"/>
    <w:rsid w:val="00013C0A"/>
    <w:rsid w:val="00013C59"/>
    <w:rsid w:val="00013D7A"/>
    <w:rsid w:val="00013DA1"/>
    <w:rsid w:val="00013E1A"/>
    <w:rsid w:val="00013E4D"/>
    <w:rsid w:val="00013E65"/>
    <w:rsid w:val="00013E91"/>
    <w:rsid w:val="00013EDC"/>
    <w:rsid w:val="00013EF8"/>
    <w:rsid w:val="00013F12"/>
    <w:rsid w:val="00013FAE"/>
    <w:rsid w:val="00013FFC"/>
    <w:rsid w:val="00014017"/>
    <w:rsid w:val="00014064"/>
    <w:rsid w:val="0001412D"/>
    <w:rsid w:val="0001419B"/>
    <w:rsid w:val="0001428B"/>
    <w:rsid w:val="00014391"/>
    <w:rsid w:val="000144EC"/>
    <w:rsid w:val="0001450E"/>
    <w:rsid w:val="00014510"/>
    <w:rsid w:val="0001451C"/>
    <w:rsid w:val="0001453B"/>
    <w:rsid w:val="0001453E"/>
    <w:rsid w:val="0001455D"/>
    <w:rsid w:val="0001456D"/>
    <w:rsid w:val="000145A9"/>
    <w:rsid w:val="000145AC"/>
    <w:rsid w:val="00014693"/>
    <w:rsid w:val="000146DF"/>
    <w:rsid w:val="00014709"/>
    <w:rsid w:val="00014820"/>
    <w:rsid w:val="000148C7"/>
    <w:rsid w:val="00014AA9"/>
    <w:rsid w:val="00014AFB"/>
    <w:rsid w:val="00014C1B"/>
    <w:rsid w:val="00014C67"/>
    <w:rsid w:val="00014C7F"/>
    <w:rsid w:val="00014D4C"/>
    <w:rsid w:val="00014D67"/>
    <w:rsid w:val="00014DDA"/>
    <w:rsid w:val="00014E47"/>
    <w:rsid w:val="00014EFA"/>
    <w:rsid w:val="00014F0A"/>
    <w:rsid w:val="00014F8B"/>
    <w:rsid w:val="00015022"/>
    <w:rsid w:val="00015085"/>
    <w:rsid w:val="00015182"/>
    <w:rsid w:val="00015239"/>
    <w:rsid w:val="00015267"/>
    <w:rsid w:val="000153AE"/>
    <w:rsid w:val="000153E4"/>
    <w:rsid w:val="00015459"/>
    <w:rsid w:val="000154FA"/>
    <w:rsid w:val="000155AF"/>
    <w:rsid w:val="00015658"/>
    <w:rsid w:val="0001565B"/>
    <w:rsid w:val="0001565D"/>
    <w:rsid w:val="000156F4"/>
    <w:rsid w:val="00015721"/>
    <w:rsid w:val="000157F9"/>
    <w:rsid w:val="0001585C"/>
    <w:rsid w:val="000158EC"/>
    <w:rsid w:val="00015930"/>
    <w:rsid w:val="00015984"/>
    <w:rsid w:val="0001598B"/>
    <w:rsid w:val="00015A39"/>
    <w:rsid w:val="00015A54"/>
    <w:rsid w:val="00015A78"/>
    <w:rsid w:val="00015A7F"/>
    <w:rsid w:val="00015AD9"/>
    <w:rsid w:val="00015ADC"/>
    <w:rsid w:val="00015AF9"/>
    <w:rsid w:val="00015C55"/>
    <w:rsid w:val="00015E0E"/>
    <w:rsid w:val="00015E15"/>
    <w:rsid w:val="00015E6D"/>
    <w:rsid w:val="00015F25"/>
    <w:rsid w:val="000160E6"/>
    <w:rsid w:val="00016189"/>
    <w:rsid w:val="000161A0"/>
    <w:rsid w:val="000161C2"/>
    <w:rsid w:val="00016279"/>
    <w:rsid w:val="0001630B"/>
    <w:rsid w:val="0001642F"/>
    <w:rsid w:val="00016485"/>
    <w:rsid w:val="000165A3"/>
    <w:rsid w:val="000165E8"/>
    <w:rsid w:val="00016625"/>
    <w:rsid w:val="000166D4"/>
    <w:rsid w:val="00016701"/>
    <w:rsid w:val="00016746"/>
    <w:rsid w:val="00016775"/>
    <w:rsid w:val="00016796"/>
    <w:rsid w:val="00016894"/>
    <w:rsid w:val="00016918"/>
    <w:rsid w:val="000169A7"/>
    <w:rsid w:val="00016AD0"/>
    <w:rsid w:val="00016B4D"/>
    <w:rsid w:val="00016B4F"/>
    <w:rsid w:val="00016B51"/>
    <w:rsid w:val="00016B66"/>
    <w:rsid w:val="00016BB4"/>
    <w:rsid w:val="00016BDD"/>
    <w:rsid w:val="00016C1D"/>
    <w:rsid w:val="00016CC0"/>
    <w:rsid w:val="00016D5B"/>
    <w:rsid w:val="00016D5C"/>
    <w:rsid w:val="00016DD2"/>
    <w:rsid w:val="00016E12"/>
    <w:rsid w:val="00016E5B"/>
    <w:rsid w:val="00016E9C"/>
    <w:rsid w:val="00016EC0"/>
    <w:rsid w:val="00016EFC"/>
    <w:rsid w:val="00016F06"/>
    <w:rsid w:val="00016F20"/>
    <w:rsid w:val="00016F2B"/>
    <w:rsid w:val="000170B8"/>
    <w:rsid w:val="0001713F"/>
    <w:rsid w:val="000171A7"/>
    <w:rsid w:val="000171B0"/>
    <w:rsid w:val="000171C5"/>
    <w:rsid w:val="000171CD"/>
    <w:rsid w:val="0001724E"/>
    <w:rsid w:val="000173A4"/>
    <w:rsid w:val="0001740A"/>
    <w:rsid w:val="000174DD"/>
    <w:rsid w:val="000174FB"/>
    <w:rsid w:val="000175B1"/>
    <w:rsid w:val="000175F3"/>
    <w:rsid w:val="00017667"/>
    <w:rsid w:val="000177C3"/>
    <w:rsid w:val="000177FE"/>
    <w:rsid w:val="0001788F"/>
    <w:rsid w:val="000178E2"/>
    <w:rsid w:val="00017A35"/>
    <w:rsid w:val="00017A90"/>
    <w:rsid w:val="00017AAF"/>
    <w:rsid w:val="00017B40"/>
    <w:rsid w:val="00017BC9"/>
    <w:rsid w:val="00017C29"/>
    <w:rsid w:val="00017C2C"/>
    <w:rsid w:val="00017C6C"/>
    <w:rsid w:val="00017D21"/>
    <w:rsid w:val="00017DF6"/>
    <w:rsid w:val="00017E13"/>
    <w:rsid w:val="00017E2E"/>
    <w:rsid w:val="00017EBE"/>
    <w:rsid w:val="00017F6B"/>
    <w:rsid w:val="00017F97"/>
    <w:rsid w:val="00020058"/>
    <w:rsid w:val="00020187"/>
    <w:rsid w:val="00020228"/>
    <w:rsid w:val="00020268"/>
    <w:rsid w:val="0002031D"/>
    <w:rsid w:val="00020347"/>
    <w:rsid w:val="00020381"/>
    <w:rsid w:val="000203A7"/>
    <w:rsid w:val="000203B1"/>
    <w:rsid w:val="00020491"/>
    <w:rsid w:val="0002049F"/>
    <w:rsid w:val="00020546"/>
    <w:rsid w:val="00020553"/>
    <w:rsid w:val="000205D9"/>
    <w:rsid w:val="000205F9"/>
    <w:rsid w:val="0002063F"/>
    <w:rsid w:val="0002065C"/>
    <w:rsid w:val="00020699"/>
    <w:rsid w:val="000206E2"/>
    <w:rsid w:val="00020817"/>
    <w:rsid w:val="00020893"/>
    <w:rsid w:val="0002089A"/>
    <w:rsid w:val="000208C5"/>
    <w:rsid w:val="00020986"/>
    <w:rsid w:val="00020990"/>
    <w:rsid w:val="000209BB"/>
    <w:rsid w:val="000209C5"/>
    <w:rsid w:val="00020A35"/>
    <w:rsid w:val="00020A6B"/>
    <w:rsid w:val="00020AD8"/>
    <w:rsid w:val="00020B6F"/>
    <w:rsid w:val="00020B71"/>
    <w:rsid w:val="00020C57"/>
    <w:rsid w:val="00020CD0"/>
    <w:rsid w:val="00020D36"/>
    <w:rsid w:val="00020D7E"/>
    <w:rsid w:val="00020D87"/>
    <w:rsid w:val="00020E34"/>
    <w:rsid w:val="00020EFC"/>
    <w:rsid w:val="00020F6A"/>
    <w:rsid w:val="00020F97"/>
    <w:rsid w:val="00020FB6"/>
    <w:rsid w:val="00020FE8"/>
    <w:rsid w:val="0002105E"/>
    <w:rsid w:val="00021160"/>
    <w:rsid w:val="00021165"/>
    <w:rsid w:val="00021181"/>
    <w:rsid w:val="000211E8"/>
    <w:rsid w:val="000211E9"/>
    <w:rsid w:val="0002123C"/>
    <w:rsid w:val="0002126D"/>
    <w:rsid w:val="000212CC"/>
    <w:rsid w:val="0002135F"/>
    <w:rsid w:val="000214B1"/>
    <w:rsid w:val="00021532"/>
    <w:rsid w:val="00021590"/>
    <w:rsid w:val="000216D7"/>
    <w:rsid w:val="000216F7"/>
    <w:rsid w:val="0002180D"/>
    <w:rsid w:val="00021814"/>
    <w:rsid w:val="00021A20"/>
    <w:rsid w:val="00021A3B"/>
    <w:rsid w:val="00021AB9"/>
    <w:rsid w:val="00021B94"/>
    <w:rsid w:val="00021C40"/>
    <w:rsid w:val="00021C7B"/>
    <w:rsid w:val="00021CD4"/>
    <w:rsid w:val="00021E35"/>
    <w:rsid w:val="00021E37"/>
    <w:rsid w:val="00021E75"/>
    <w:rsid w:val="00021F83"/>
    <w:rsid w:val="0002201D"/>
    <w:rsid w:val="0002205F"/>
    <w:rsid w:val="000220BD"/>
    <w:rsid w:val="0002215E"/>
    <w:rsid w:val="0002216E"/>
    <w:rsid w:val="000221AB"/>
    <w:rsid w:val="000221B5"/>
    <w:rsid w:val="0002220A"/>
    <w:rsid w:val="00022277"/>
    <w:rsid w:val="0002228B"/>
    <w:rsid w:val="000223BD"/>
    <w:rsid w:val="00022469"/>
    <w:rsid w:val="000224E3"/>
    <w:rsid w:val="000224EC"/>
    <w:rsid w:val="000225C4"/>
    <w:rsid w:val="00022606"/>
    <w:rsid w:val="0002264A"/>
    <w:rsid w:val="0002267A"/>
    <w:rsid w:val="0002269A"/>
    <w:rsid w:val="000226E6"/>
    <w:rsid w:val="0002277C"/>
    <w:rsid w:val="0002279E"/>
    <w:rsid w:val="00022887"/>
    <w:rsid w:val="00022951"/>
    <w:rsid w:val="000229BA"/>
    <w:rsid w:val="000229D4"/>
    <w:rsid w:val="00022AD8"/>
    <w:rsid w:val="00022BCE"/>
    <w:rsid w:val="00022BE3"/>
    <w:rsid w:val="00022BEC"/>
    <w:rsid w:val="00022C82"/>
    <w:rsid w:val="00022C91"/>
    <w:rsid w:val="00022CD3"/>
    <w:rsid w:val="00022EC7"/>
    <w:rsid w:val="00022ED1"/>
    <w:rsid w:val="00022F53"/>
    <w:rsid w:val="00022FAD"/>
    <w:rsid w:val="0002301D"/>
    <w:rsid w:val="0002308F"/>
    <w:rsid w:val="000230C6"/>
    <w:rsid w:val="000230FB"/>
    <w:rsid w:val="00023152"/>
    <w:rsid w:val="00023170"/>
    <w:rsid w:val="00023185"/>
    <w:rsid w:val="00023292"/>
    <w:rsid w:val="00023296"/>
    <w:rsid w:val="00023350"/>
    <w:rsid w:val="000233D2"/>
    <w:rsid w:val="000233FA"/>
    <w:rsid w:val="00023414"/>
    <w:rsid w:val="00023417"/>
    <w:rsid w:val="00023431"/>
    <w:rsid w:val="000234CF"/>
    <w:rsid w:val="000235EB"/>
    <w:rsid w:val="0002361B"/>
    <w:rsid w:val="00023694"/>
    <w:rsid w:val="000236D2"/>
    <w:rsid w:val="0002371E"/>
    <w:rsid w:val="00023756"/>
    <w:rsid w:val="00023776"/>
    <w:rsid w:val="00023840"/>
    <w:rsid w:val="0002384F"/>
    <w:rsid w:val="0002386A"/>
    <w:rsid w:val="000238B1"/>
    <w:rsid w:val="00023975"/>
    <w:rsid w:val="0002397E"/>
    <w:rsid w:val="000239FB"/>
    <w:rsid w:val="00023A8B"/>
    <w:rsid w:val="00023A96"/>
    <w:rsid w:val="00023A9B"/>
    <w:rsid w:val="00023AD7"/>
    <w:rsid w:val="00023B08"/>
    <w:rsid w:val="00023B48"/>
    <w:rsid w:val="00023B68"/>
    <w:rsid w:val="00023B78"/>
    <w:rsid w:val="00023B87"/>
    <w:rsid w:val="00023BA0"/>
    <w:rsid w:val="00023CE0"/>
    <w:rsid w:val="00023E95"/>
    <w:rsid w:val="00023FB7"/>
    <w:rsid w:val="00023FD7"/>
    <w:rsid w:val="00024030"/>
    <w:rsid w:val="000240D5"/>
    <w:rsid w:val="000240DA"/>
    <w:rsid w:val="0002411D"/>
    <w:rsid w:val="000241C4"/>
    <w:rsid w:val="000241CE"/>
    <w:rsid w:val="000242A7"/>
    <w:rsid w:val="0002430D"/>
    <w:rsid w:val="00024339"/>
    <w:rsid w:val="00024349"/>
    <w:rsid w:val="0002435C"/>
    <w:rsid w:val="000243BD"/>
    <w:rsid w:val="0002447A"/>
    <w:rsid w:val="000244B8"/>
    <w:rsid w:val="000244BC"/>
    <w:rsid w:val="000244E7"/>
    <w:rsid w:val="0002451E"/>
    <w:rsid w:val="0002453E"/>
    <w:rsid w:val="000245C3"/>
    <w:rsid w:val="000245D3"/>
    <w:rsid w:val="000245DD"/>
    <w:rsid w:val="00024683"/>
    <w:rsid w:val="00024690"/>
    <w:rsid w:val="00024703"/>
    <w:rsid w:val="0002472B"/>
    <w:rsid w:val="000247FF"/>
    <w:rsid w:val="0002482E"/>
    <w:rsid w:val="0002483C"/>
    <w:rsid w:val="0002488A"/>
    <w:rsid w:val="00024924"/>
    <w:rsid w:val="0002493B"/>
    <w:rsid w:val="00024943"/>
    <w:rsid w:val="000249C6"/>
    <w:rsid w:val="000249D9"/>
    <w:rsid w:val="00024ABC"/>
    <w:rsid w:val="00024B14"/>
    <w:rsid w:val="00024BB2"/>
    <w:rsid w:val="00024BB8"/>
    <w:rsid w:val="00024D7B"/>
    <w:rsid w:val="00024DE6"/>
    <w:rsid w:val="00024E3B"/>
    <w:rsid w:val="00024E5F"/>
    <w:rsid w:val="00024EA2"/>
    <w:rsid w:val="00025060"/>
    <w:rsid w:val="000250AD"/>
    <w:rsid w:val="00025113"/>
    <w:rsid w:val="000251F0"/>
    <w:rsid w:val="00025253"/>
    <w:rsid w:val="0002531E"/>
    <w:rsid w:val="00025354"/>
    <w:rsid w:val="0002535E"/>
    <w:rsid w:val="000253C9"/>
    <w:rsid w:val="0002542D"/>
    <w:rsid w:val="00025449"/>
    <w:rsid w:val="00025480"/>
    <w:rsid w:val="00025482"/>
    <w:rsid w:val="000254A9"/>
    <w:rsid w:val="000254AF"/>
    <w:rsid w:val="000254B9"/>
    <w:rsid w:val="000254D6"/>
    <w:rsid w:val="000255AD"/>
    <w:rsid w:val="000255E9"/>
    <w:rsid w:val="00025652"/>
    <w:rsid w:val="00025741"/>
    <w:rsid w:val="00025817"/>
    <w:rsid w:val="00025856"/>
    <w:rsid w:val="0002590F"/>
    <w:rsid w:val="000259A1"/>
    <w:rsid w:val="00025A0E"/>
    <w:rsid w:val="00025A3E"/>
    <w:rsid w:val="00025A69"/>
    <w:rsid w:val="00025AD1"/>
    <w:rsid w:val="00025D57"/>
    <w:rsid w:val="00025DB5"/>
    <w:rsid w:val="00025DB9"/>
    <w:rsid w:val="00025E92"/>
    <w:rsid w:val="00025EA0"/>
    <w:rsid w:val="00025EAD"/>
    <w:rsid w:val="00025EFE"/>
    <w:rsid w:val="00025F23"/>
    <w:rsid w:val="00025FF7"/>
    <w:rsid w:val="00026011"/>
    <w:rsid w:val="00026098"/>
    <w:rsid w:val="000260E6"/>
    <w:rsid w:val="0002622F"/>
    <w:rsid w:val="00026251"/>
    <w:rsid w:val="00026276"/>
    <w:rsid w:val="00026284"/>
    <w:rsid w:val="00026325"/>
    <w:rsid w:val="00026364"/>
    <w:rsid w:val="000263D7"/>
    <w:rsid w:val="00026428"/>
    <w:rsid w:val="0002642C"/>
    <w:rsid w:val="000264DB"/>
    <w:rsid w:val="00026521"/>
    <w:rsid w:val="0002653E"/>
    <w:rsid w:val="000265AA"/>
    <w:rsid w:val="00026691"/>
    <w:rsid w:val="000266AC"/>
    <w:rsid w:val="000266F5"/>
    <w:rsid w:val="00026743"/>
    <w:rsid w:val="0002678E"/>
    <w:rsid w:val="000267AB"/>
    <w:rsid w:val="000267C0"/>
    <w:rsid w:val="0002685D"/>
    <w:rsid w:val="00026864"/>
    <w:rsid w:val="000268C1"/>
    <w:rsid w:val="0002695F"/>
    <w:rsid w:val="00026B1E"/>
    <w:rsid w:val="00026B23"/>
    <w:rsid w:val="00026B61"/>
    <w:rsid w:val="00026B62"/>
    <w:rsid w:val="00026BE0"/>
    <w:rsid w:val="00026C32"/>
    <w:rsid w:val="00026C3F"/>
    <w:rsid w:val="00026C57"/>
    <w:rsid w:val="00026D26"/>
    <w:rsid w:val="00026DD8"/>
    <w:rsid w:val="00026F2F"/>
    <w:rsid w:val="00027006"/>
    <w:rsid w:val="0002706F"/>
    <w:rsid w:val="000270B6"/>
    <w:rsid w:val="000270DF"/>
    <w:rsid w:val="000270E9"/>
    <w:rsid w:val="000271FC"/>
    <w:rsid w:val="00027216"/>
    <w:rsid w:val="0002724F"/>
    <w:rsid w:val="00027253"/>
    <w:rsid w:val="00027267"/>
    <w:rsid w:val="000272A8"/>
    <w:rsid w:val="0002737A"/>
    <w:rsid w:val="0002739D"/>
    <w:rsid w:val="0002758A"/>
    <w:rsid w:val="000275F5"/>
    <w:rsid w:val="000275F9"/>
    <w:rsid w:val="00027610"/>
    <w:rsid w:val="0002778C"/>
    <w:rsid w:val="000277C5"/>
    <w:rsid w:val="000277C6"/>
    <w:rsid w:val="000277DE"/>
    <w:rsid w:val="00027801"/>
    <w:rsid w:val="00027929"/>
    <w:rsid w:val="0002794F"/>
    <w:rsid w:val="00027977"/>
    <w:rsid w:val="00027A37"/>
    <w:rsid w:val="00027B76"/>
    <w:rsid w:val="00027B83"/>
    <w:rsid w:val="00027BCF"/>
    <w:rsid w:val="00027C17"/>
    <w:rsid w:val="00027C3A"/>
    <w:rsid w:val="00027C7B"/>
    <w:rsid w:val="00027D81"/>
    <w:rsid w:val="00027DE1"/>
    <w:rsid w:val="00027E8D"/>
    <w:rsid w:val="00027F4D"/>
    <w:rsid w:val="00027F9F"/>
    <w:rsid w:val="0003001A"/>
    <w:rsid w:val="00030032"/>
    <w:rsid w:val="00030105"/>
    <w:rsid w:val="0003013D"/>
    <w:rsid w:val="0003019A"/>
    <w:rsid w:val="000301C1"/>
    <w:rsid w:val="000302C5"/>
    <w:rsid w:val="000302F3"/>
    <w:rsid w:val="00030347"/>
    <w:rsid w:val="00030365"/>
    <w:rsid w:val="00030492"/>
    <w:rsid w:val="000304F1"/>
    <w:rsid w:val="000304F4"/>
    <w:rsid w:val="00030573"/>
    <w:rsid w:val="00030603"/>
    <w:rsid w:val="0003063D"/>
    <w:rsid w:val="00030687"/>
    <w:rsid w:val="00030689"/>
    <w:rsid w:val="0003073D"/>
    <w:rsid w:val="000307D0"/>
    <w:rsid w:val="000307FD"/>
    <w:rsid w:val="0003087B"/>
    <w:rsid w:val="00030934"/>
    <w:rsid w:val="000309C9"/>
    <w:rsid w:val="00030AB4"/>
    <w:rsid w:val="00030AF3"/>
    <w:rsid w:val="00030B0C"/>
    <w:rsid w:val="00030B7D"/>
    <w:rsid w:val="00030BB9"/>
    <w:rsid w:val="00030C22"/>
    <w:rsid w:val="00030CCD"/>
    <w:rsid w:val="00030CE5"/>
    <w:rsid w:val="00030D6A"/>
    <w:rsid w:val="00030E09"/>
    <w:rsid w:val="00030E63"/>
    <w:rsid w:val="00030E75"/>
    <w:rsid w:val="00030F39"/>
    <w:rsid w:val="00031032"/>
    <w:rsid w:val="0003108B"/>
    <w:rsid w:val="000310D8"/>
    <w:rsid w:val="000311EF"/>
    <w:rsid w:val="000311F2"/>
    <w:rsid w:val="000311FB"/>
    <w:rsid w:val="000312B2"/>
    <w:rsid w:val="00031302"/>
    <w:rsid w:val="00031395"/>
    <w:rsid w:val="00031397"/>
    <w:rsid w:val="000313AE"/>
    <w:rsid w:val="000313DD"/>
    <w:rsid w:val="000313EC"/>
    <w:rsid w:val="000313ED"/>
    <w:rsid w:val="00031434"/>
    <w:rsid w:val="0003149A"/>
    <w:rsid w:val="00031572"/>
    <w:rsid w:val="00031576"/>
    <w:rsid w:val="000315B2"/>
    <w:rsid w:val="000316C3"/>
    <w:rsid w:val="00031702"/>
    <w:rsid w:val="00031709"/>
    <w:rsid w:val="0003173B"/>
    <w:rsid w:val="00031751"/>
    <w:rsid w:val="000317EB"/>
    <w:rsid w:val="000317F0"/>
    <w:rsid w:val="0003186D"/>
    <w:rsid w:val="0003186E"/>
    <w:rsid w:val="00031A05"/>
    <w:rsid w:val="00031A09"/>
    <w:rsid w:val="00031A32"/>
    <w:rsid w:val="00031A7F"/>
    <w:rsid w:val="00031AA8"/>
    <w:rsid w:val="00031AD6"/>
    <w:rsid w:val="00031B12"/>
    <w:rsid w:val="00031B29"/>
    <w:rsid w:val="00031B2C"/>
    <w:rsid w:val="00031B2D"/>
    <w:rsid w:val="00031B83"/>
    <w:rsid w:val="00031BBC"/>
    <w:rsid w:val="00031C33"/>
    <w:rsid w:val="00031C5E"/>
    <w:rsid w:val="00031C9B"/>
    <w:rsid w:val="00031D20"/>
    <w:rsid w:val="00031D2E"/>
    <w:rsid w:val="00031DA2"/>
    <w:rsid w:val="00031EA1"/>
    <w:rsid w:val="00031EE2"/>
    <w:rsid w:val="00031F88"/>
    <w:rsid w:val="00032049"/>
    <w:rsid w:val="000320B5"/>
    <w:rsid w:val="000320D8"/>
    <w:rsid w:val="00032199"/>
    <w:rsid w:val="00032336"/>
    <w:rsid w:val="000323ED"/>
    <w:rsid w:val="00032434"/>
    <w:rsid w:val="00032491"/>
    <w:rsid w:val="000324AB"/>
    <w:rsid w:val="00032566"/>
    <w:rsid w:val="000325D1"/>
    <w:rsid w:val="00032618"/>
    <w:rsid w:val="00032697"/>
    <w:rsid w:val="0003269F"/>
    <w:rsid w:val="00032706"/>
    <w:rsid w:val="00032749"/>
    <w:rsid w:val="00032754"/>
    <w:rsid w:val="00032763"/>
    <w:rsid w:val="00032775"/>
    <w:rsid w:val="0003280E"/>
    <w:rsid w:val="0003297B"/>
    <w:rsid w:val="00032B3C"/>
    <w:rsid w:val="00032B70"/>
    <w:rsid w:val="00032B86"/>
    <w:rsid w:val="00032C34"/>
    <w:rsid w:val="00032C48"/>
    <w:rsid w:val="00032CA8"/>
    <w:rsid w:val="00032CC7"/>
    <w:rsid w:val="00032CCA"/>
    <w:rsid w:val="00032D0C"/>
    <w:rsid w:val="00032D2F"/>
    <w:rsid w:val="00032D46"/>
    <w:rsid w:val="00032D9F"/>
    <w:rsid w:val="00032E28"/>
    <w:rsid w:val="00032E2B"/>
    <w:rsid w:val="00032EE4"/>
    <w:rsid w:val="00032EEE"/>
    <w:rsid w:val="00032F1F"/>
    <w:rsid w:val="00032F36"/>
    <w:rsid w:val="000330D1"/>
    <w:rsid w:val="0003313E"/>
    <w:rsid w:val="0003317B"/>
    <w:rsid w:val="000331C6"/>
    <w:rsid w:val="000331DD"/>
    <w:rsid w:val="00033276"/>
    <w:rsid w:val="000332DC"/>
    <w:rsid w:val="000332F7"/>
    <w:rsid w:val="0003333D"/>
    <w:rsid w:val="0003342F"/>
    <w:rsid w:val="00033502"/>
    <w:rsid w:val="00033597"/>
    <w:rsid w:val="000335BF"/>
    <w:rsid w:val="00033706"/>
    <w:rsid w:val="0003374A"/>
    <w:rsid w:val="0003379C"/>
    <w:rsid w:val="000337BA"/>
    <w:rsid w:val="00033893"/>
    <w:rsid w:val="000338A1"/>
    <w:rsid w:val="000338EA"/>
    <w:rsid w:val="0003398B"/>
    <w:rsid w:val="00033A2D"/>
    <w:rsid w:val="00033AA6"/>
    <w:rsid w:val="00033AA8"/>
    <w:rsid w:val="00033D1C"/>
    <w:rsid w:val="00033D40"/>
    <w:rsid w:val="00033DC6"/>
    <w:rsid w:val="00033E16"/>
    <w:rsid w:val="00033E74"/>
    <w:rsid w:val="00033ED4"/>
    <w:rsid w:val="00033F19"/>
    <w:rsid w:val="00034024"/>
    <w:rsid w:val="00034107"/>
    <w:rsid w:val="00034362"/>
    <w:rsid w:val="000343DA"/>
    <w:rsid w:val="00034434"/>
    <w:rsid w:val="0003444F"/>
    <w:rsid w:val="0003449F"/>
    <w:rsid w:val="0003450A"/>
    <w:rsid w:val="0003454C"/>
    <w:rsid w:val="00034581"/>
    <w:rsid w:val="0003458E"/>
    <w:rsid w:val="000345A6"/>
    <w:rsid w:val="000345EC"/>
    <w:rsid w:val="0003466F"/>
    <w:rsid w:val="00034676"/>
    <w:rsid w:val="000346D0"/>
    <w:rsid w:val="00034718"/>
    <w:rsid w:val="00034743"/>
    <w:rsid w:val="000347DA"/>
    <w:rsid w:val="000347F0"/>
    <w:rsid w:val="0003485F"/>
    <w:rsid w:val="0003495D"/>
    <w:rsid w:val="00034995"/>
    <w:rsid w:val="000349FF"/>
    <w:rsid w:val="00034A7C"/>
    <w:rsid w:val="00034A9A"/>
    <w:rsid w:val="00034AEC"/>
    <w:rsid w:val="00034BFB"/>
    <w:rsid w:val="00034BFF"/>
    <w:rsid w:val="00034C2E"/>
    <w:rsid w:val="00034D02"/>
    <w:rsid w:val="00034DB7"/>
    <w:rsid w:val="00034DF3"/>
    <w:rsid w:val="00034DFC"/>
    <w:rsid w:val="00034F09"/>
    <w:rsid w:val="00034F26"/>
    <w:rsid w:val="00034F6E"/>
    <w:rsid w:val="00034F72"/>
    <w:rsid w:val="00034FAD"/>
    <w:rsid w:val="00034FB6"/>
    <w:rsid w:val="00034FEF"/>
    <w:rsid w:val="0003510A"/>
    <w:rsid w:val="00035173"/>
    <w:rsid w:val="000351A6"/>
    <w:rsid w:val="000351E2"/>
    <w:rsid w:val="0003520B"/>
    <w:rsid w:val="000352B3"/>
    <w:rsid w:val="000352DF"/>
    <w:rsid w:val="0003533B"/>
    <w:rsid w:val="0003539E"/>
    <w:rsid w:val="00035494"/>
    <w:rsid w:val="000354FA"/>
    <w:rsid w:val="00035688"/>
    <w:rsid w:val="000356FC"/>
    <w:rsid w:val="00035701"/>
    <w:rsid w:val="00035737"/>
    <w:rsid w:val="00035741"/>
    <w:rsid w:val="000357E2"/>
    <w:rsid w:val="00035847"/>
    <w:rsid w:val="00035998"/>
    <w:rsid w:val="000359E3"/>
    <w:rsid w:val="00035A3D"/>
    <w:rsid w:val="00035AB0"/>
    <w:rsid w:val="00035B66"/>
    <w:rsid w:val="00035B98"/>
    <w:rsid w:val="00035BA5"/>
    <w:rsid w:val="00035C4E"/>
    <w:rsid w:val="00035CA4"/>
    <w:rsid w:val="00035CC8"/>
    <w:rsid w:val="00035D1F"/>
    <w:rsid w:val="00035DA5"/>
    <w:rsid w:val="00035DC2"/>
    <w:rsid w:val="00035DC7"/>
    <w:rsid w:val="00035E32"/>
    <w:rsid w:val="00035E9F"/>
    <w:rsid w:val="00035F65"/>
    <w:rsid w:val="00035FCB"/>
    <w:rsid w:val="000360BA"/>
    <w:rsid w:val="000360BF"/>
    <w:rsid w:val="0003612E"/>
    <w:rsid w:val="00036174"/>
    <w:rsid w:val="00036186"/>
    <w:rsid w:val="000361A3"/>
    <w:rsid w:val="000362BB"/>
    <w:rsid w:val="00036339"/>
    <w:rsid w:val="00036357"/>
    <w:rsid w:val="000363BE"/>
    <w:rsid w:val="00036475"/>
    <w:rsid w:val="00036498"/>
    <w:rsid w:val="0003651A"/>
    <w:rsid w:val="00036589"/>
    <w:rsid w:val="00036592"/>
    <w:rsid w:val="000365DD"/>
    <w:rsid w:val="000365E0"/>
    <w:rsid w:val="00036637"/>
    <w:rsid w:val="000366BD"/>
    <w:rsid w:val="000366F0"/>
    <w:rsid w:val="00036727"/>
    <w:rsid w:val="000367B1"/>
    <w:rsid w:val="000367BA"/>
    <w:rsid w:val="000367F2"/>
    <w:rsid w:val="00036A21"/>
    <w:rsid w:val="00036A66"/>
    <w:rsid w:val="00036AAE"/>
    <w:rsid w:val="00036AB2"/>
    <w:rsid w:val="00036B22"/>
    <w:rsid w:val="00036BB6"/>
    <w:rsid w:val="00036BDD"/>
    <w:rsid w:val="00036BF2"/>
    <w:rsid w:val="00036C31"/>
    <w:rsid w:val="00036CA0"/>
    <w:rsid w:val="00036D50"/>
    <w:rsid w:val="00036DA4"/>
    <w:rsid w:val="00036E34"/>
    <w:rsid w:val="00036E58"/>
    <w:rsid w:val="00036F01"/>
    <w:rsid w:val="000370D1"/>
    <w:rsid w:val="000370D6"/>
    <w:rsid w:val="0003717B"/>
    <w:rsid w:val="0003719D"/>
    <w:rsid w:val="000371D8"/>
    <w:rsid w:val="000371E7"/>
    <w:rsid w:val="0003720B"/>
    <w:rsid w:val="00037211"/>
    <w:rsid w:val="00037308"/>
    <w:rsid w:val="00037339"/>
    <w:rsid w:val="00037341"/>
    <w:rsid w:val="00037351"/>
    <w:rsid w:val="000373F9"/>
    <w:rsid w:val="0003748D"/>
    <w:rsid w:val="000374CA"/>
    <w:rsid w:val="000374F7"/>
    <w:rsid w:val="0003753C"/>
    <w:rsid w:val="0003753E"/>
    <w:rsid w:val="000375AF"/>
    <w:rsid w:val="00037622"/>
    <w:rsid w:val="00037653"/>
    <w:rsid w:val="0003769B"/>
    <w:rsid w:val="000376BC"/>
    <w:rsid w:val="000376E8"/>
    <w:rsid w:val="0003775E"/>
    <w:rsid w:val="00037764"/>
    <w:rsid w:val="00037825"/>
    <w:rsid w:val="000378A7"/>
    <w:rsid w:val="0003794F"/>
    <w:rsid w:val="0003797E"/>
    <w:rsid w:val="000379B2"/>
    <w:rsid w:val="00037A59"/>
    <w:rsid w:val="00037A7C"/>
    <w:rsid w:val="00037AB2"/>
    <w:rsid w:val="00037AFA"/>
    <w:rsid w:val="00037BFE"/>
    <w:rsid w:val="00037C0E"/>
    <w:rsid w:val="00037D1B"/>
    <w:rsid w:val="00037D38"/>
    <w:rsid w:val="00037E78"/>
    <w:rsid w:val="00037EBC"/>
    <w:rsid w:val="00037EFA"/>
    <w:rsid w:val="00037F41"/>
    <w:rsid w:val="00037F6C"/>
    <w:rsid w:val="00037F9D"/>
    <w:rsid w:val="00037FA1"/>
    <w:rsid w:val="000386EA"/>
    <w:rsid w:val="0003ADB1"/>
    <w:rsid w:val="0003CA4B"/>
    <w:rsid w:val="00040031"/>
    <w:rsid w:val="00040033"/>
    <w:rsid w:val="00040067"/>
    <w:rsid w:val="000400DF"/>
    <w:rsid w:val="000400F8"/>
    <w:rsid w:val="00040120"/>
    <w:rsid w:val="00040159"/>
    <w:rsid w:val="000402A1"/>
    <w:rsid w:val="00040311"/>
    <w:rsid w:val="00040659"/>
    <w:rsid w:val="000406BD"/>
    <w:rsid w:val="000406F1"/>
    <w:rsid w:val="00040708"/>
    <w:rsid w:val="0004073F"/>
    <w:rsid w:val="00040760"/>
    <w:rsid w:val="000407B8"/>
    <w:rsid w:val="00040878"/>
    <w:rsid w:val="000408C1"/>
    <w:rsid w:val="000409D2"/>
    <w:rsid w:val="00040ADB"/>
    <w:rsid w:val="00040B0D"/>
    <w:rsid w:val="00040B51"/>
    <w:rsid w:val="00040B52"/>
    <w:rsid w:val="00040B9A"/>
    <w:rsid w:val="00040C82"/>
    <w:rsid w:val="00040CC5"/>
    <w:rsid w:val="00040E2D"/>
    <w:rsid w:val="00040E6C"/>
    <w:rsid w:val="00040E91"/>
    <w:rsid w:val="00040EFB"/>
    <w:rsid w:val="00040F99"/>
    <w:rsid w:val="00040FDA"/>
    <w:rsid w:val="00041020"/>
    <w:rsid w:val="00041056"/>
    <w:rsid w:val="00041069"/>
    <w:rsid w:val="000410CE"/>
    <w:rsid w:val="00041170"/>
    <w:rsid w:val="0004119E"/>
    <w:rsid w:val="000411CF"/>
    <w:rsid w:val="000411EC"/>
    <w:rsid w:val="00041250"/>
    <w:rsid w:val="00041300"/>
    <w:rsid w:val="00041345"/>
    <w:rsid w:val="00041373"/>
    <w:rsid w:val="000413D6"/>
    <w:rsid w:val="00041443"/>
    <w:rsid w:val="00041464"/>
    <w:rsid w:val="000415B2"/>
    <w:rsid w:val="000415B5"/>
    <w:rsid w:val="000415DD"/>
    <w:rsid w:val="000415DE"/>
    <w:rsid w:val="00041609"/>
    <w:rsid w:val="0004167B"/>
    <w:rsid w:val="0004171A"/>
    <w:rsid w:val="0004174B"/>
    <w:rsid w:val="000417D1"/>
    <w:rsid w:val="000418B0"/>
    <w:rsid w:val="000418E3"/>
    <w:rsid w:val="000418E5"/>
    <w:rsid w:val="00041938"/>
    <w:rsid w:val="00041943"/>
    <w:rsid w:val="000419FC"/>
    <w:rsid w:val="00041A10"/>
    <w:rsid w:val="00041B2E"/>
    <w:rsid w:val="00041B50"/>
    <w:rsid w:val="00041B6F"/>
    <w:rsid w:val="00041B8C"/>
    <w:rsid w:val="00041B98"/>
    <w:rsid w:val="00041BD0"/>
    <w:rsid w:val="00041C7F"/>
    <w:rsid w:val="00041CA5"/>
    <w:rsid w:val="00041D08"/>
    <w:rsid w:val="00041D1C"/>
    <w:rsid w:val="00041F05"/>
    <w:rsid w:val="00041F36"/>
    <w:rsid w:val="00042034"/>
    <w:rsid w:val="00042090"/>
    <w:rsid w:val="000420DD"/>
    <w:rsid w:val="000420F0"/>
    <w:rsid w:val="0004211C"/>
    <w:rsid w:val="0004211E"/>
    <w:rsid w:val="00042143"/>
    <w:rsid w:val="00042286"/>
    <w:rsid w:val="00042335"/>
    <w:rsid w:val="00042361"/>
    <w:rsid w:val="00042371"/>
    <w:rsid w:val="00042376"/>
    <w:rsid w:val="000424AB"/>
    <w:rsid w:val="00042511"/>
    <w:rsid w:val="0004262D"/>
    <w:rsid w:val="00042772"/>
    <w:rsid w:val="0004278E"/>
    <w:rsid w:val="00042828"/>
    <w:rsid w:val="000428C6"/>
    <w:rsid w:val="00042928"/>
    <w:rsid w:val="000429A9"/>
    <w:rsid w:val="000429E7"/>
    <w:rsid w:val="00042A05"/>
    <w:rsid w:val="00042AEB"/>
    <w:rsid w:val="00042BFB"/>
    <w:rsid w:val="00042C3F"/>
    <w:rsid w:val="00042C85"/>
    <w:rsid w:val="00042CAB"/>
    <w:rsid w:val="00042CB3"/>
    <w:rsid w:val="00042D78"/>
    <w:rsid w:val="00042D9F"/>
    <w:rsid w:val="00042DEC"/>
    <w:rsid w:val="00042E7C"/>
    <w:rsid w:val="00042F1E"/>
    <w:rsid w:val="00043003"/>
    <w:rsid w:val="00043043"/>
    <w:rsid w:val="00043149"/>
    <w:rsid w:val="000431D3"/>
    <w:rsid w:val="00043244"/>
    <w:rsid w:val="0004324C"/>
    <w:rsid w:val="000432EE"/>
    <w:rsid w:val="0004342D"/>
    <w:rsid w:val="0004344E"/>
    <w:rsid w:val="000434C6"/>
    <w:rsid w:val="000434EA"/>
    <w:rsid w:val="0004350A"/>
    <w:rsid w:val="0004355C"/>
    <w:rsid w:val="00043573"/>
    <w:rsid w:val="00043577"/>
    <w:rsid w:val="000435BF"/>
    <w:rsid w:val="000435C8"/>
    <w:rsid w:val="00043648"/>
    <w:rsid w:val="00043675"/>
    <w:rsid w:val="00043736"/>
    <w:rsid w:val="000437A8"/>
    <w:rsid w:val="000437C6"/>
    <w:rsid w:val="00043856"/>
    <w:rsid w:val="00043903"/>
    <w:rsid w:val="000439F4"/>
    <w:rsid w:val="00043A40"/>
    <w:rsid w:val="00043A41"/>
    <w:rsid w:val="00043A8F"/>
    <w:rsid w:val="00043A97"/>
    <w:rsid w:val="00043AA7"/>
    <w:rsid w:val="00043ADD"/>
    <w:rsid w:val="00043B8B"/>
    <w:rsid w:val="00043B97"/>
    <w:rsid w:val="00043BB8"/>
    <w:rsid w:val="00043BE7"/>
    <w:rsid w:val="00043BEE"/>
    <w:rsid w:val="00043C17"/>
    <w:rsid w:val="00043C53"/>
    <w:rsid w:val="00043CAD"/>
    <w:rsid w:val="00043D17"/>
    <w:rsid w:val="00043D32"/>
    <w:rsid w:val="00043DB9"/>
    <w:rsid w:val="00043E95"/>
    <w:rsid w:val="00043EF4"/>
    <w:rsid w:val="00043F09"/>
    <w:rsid w:val="00043F3D"/>
    <w:rsid w:val="00043F86"/>
    <w:rsid w:val="0004405D"/>
    <w:rsid w:val="00044064"/>
    <w:rsid w:val="00044199"/>
    <w:rsid w:val="00044274"/>
    <w:rsid w:val="00044314"/>
    <w:rsid w:val="000443F8"/>
    <w:rsid w:val="0004444E"/>
    <w:rsid w:val="0004451D"/>
    <w:rsid w:val="0004454E"/>
    <w:rsid w:val="00044560"/>
    <w:rsid w:val="00044595"/>
    <w:rsid w:val="000445C9"/>
    <w:rsid w:val="000445FE"/>
    <w:rsid w:val="0004460E"/>
    <w:rsid w:val="0004467C"/>
    <w:rsid w:val="000446B3"/>
    <w:rsid w:val="000446D9"/>
    <w:rsid w:val="000446E5"/>
    <w:rsid w:val="000446FF"/>
    <w:rsid w:val="00044709"/>
    <w:rsid w:val="0004475D"/>
    <w:rsid w:val="00044884"/>
    <w:rsid w:val="0004490D"/>
    <w:rsid w:val="00044986"/>
    <w:rsid w:val="000449DF"/>
    <w:rsid w:val="00044A32"/>
    <w:rsid w:val="00044A58"/>
    <w:rsid w:val="00044A82"/>
    <w:rsid w:val="00044A85"/>
    <w:rsid w:val="00044AB1"/>
    <w:rsid w:val="00044AB3"/>
    <w:rsid w:val="00044C13"/>
    <w:rsid w:val="00044C3D"/>
    <w:rsid w:val="00044C7A"/>
    <w:rsid w:val="00044D2F"/>
    <w:rsid w:val="00044D78"/>
    <w:rsid w:val="00044DAC"/>
    <w:rsid w:val="00044E6F"/>
    <w:rsid w:val="00044F00"/>
    <w:rsid w:val="00044F62"/>
    <w:rsid w:val="00044F8E"/>
    <w:rsid w:val="00045037"/>
    <w:rsid w:val="00045079"/>
    <w:rsid w:val="00045081"/>
    <w:rsid w:val="00045100"/>
    <w:rsid w:val="0004515C"/>
    <w:rsid w:val="000451A2"/>
    <w:rsid w:val="0004520F"/>
    <w:rsid w:val="0004529E"/>
    <w:rsid w:val="000452A4"/>
    <w:rsid w:val="000452D3"/>
    <w:rsid w:val="000453FB"/>
    <w:rsid w:val="00045401"/>
    <w:rsid w:val="000454AE"/>
    <w:rsid w:val="0004556D"/>
    <w:rsid w:val="0004559C"/>
    <w:rsid w:val="0004559F"/>
    <w:rsid w:val="0004563D"/>
    <w:rsid w:val="00045648"/>
    <w:rsid w:val="00045672"/>
    <w:rsid w:val="00045679"/>
    <w:rsid w:val="00045686"/>
    <w:rsid w:val="000456C2"/>
    <w:rsid w:val="000456D9"/>
    <w:rsid w:val="00045715"/>
    <w:rsid w:val="0004577E"/>
    <w:rsid w:val="000457ED"/>
    <w:rsid w:val="0004581A"/>
    <w:rsid w:val="00045822"/>
    <w:rsid w:val="00045872"/>
    <w:rsid w:val="00045904"/>
    <w:rsid w:val="00045950"/>
    <w:rsid w:val="00045975"/>
    <w:rsid w:val="000459ED"/>
    <w:rsid w:val="00045A12"/>
    <w:rsid w:val="00045BAB"/>
    <w:rsid w:val="00045BB2"/>
    <w:rsid w:val="00045BD1"/>
    <w:rsid w:val="00045BFF"/>
    <w:rsid w:val="00045C12"/>
    <w:rsid w:val="00045C99"/>
    <w:rsid w:val="00045CE7"/>
    <w:rsid w:val="00045D04"/>
    <w:rsid w:val="00045DE9"/>
    <w:rsid w:val="00045E28"/>
    <w:rsid w:val="00045E2F"/>
    <w:rsid w:val="00045EA6"/>
    <w:rsid w:val="00045EBB"/>
    <w:rsid w:val="00045EE3"/>
    <w:rsid w:val="00045EF6"/>
    <w:rsid w:val="00045FA5"/>
    <w:rsid w:val="000460C7"/>
    <w:rsid w:val="000460CD"/>
    <w:rsid w:val="00046112"/>
    <w:rsid w:val="0004619E"/>
    <w:rsid w:val="000461D7"/>
    <w:rsid w:val="000461F3"/>
    <w:rsid w:val="00046231"/>
    <w:rsid w:val="0004636A"/>
    <w:rsid w:val="000463B9"/>
    <w:rsid w:val="0004646E"/>
    <w:rsid w:val="00046486"/>
    <w:rsid w:val="00046491"/>
    <w:rsid w:val="00046604"/>
    <w:rsid w:val="00046692"/>
    <w:rsid w:val="000466F9"/>
    <w:rsid w:val="0004673E"/>
    <w:rsid w:val="00046778"/>
    <w:rsid w:val="000467DF"/>
    <w:rsid w:val="00046876"/>
    <w:rsid w:val="00046920"/>
    <w:rsid w:val="00046987"/>
    <w:rsid w:val="00046A2C"/>
    <w:rsid w:val="00046A35"/>
    <w:rsid w:val="00046A58"/>
    <w:rsid w:val="00046A62"/>
    <w:rsid w:val="00046A69"/>
    <w:rsid w:val="00046AB8"/>
    <w:rsid w:val="00046AD5"/>
    <w:rsid w:val="00046B7E"/>
    <w:rsid w:val="00046BBE"/>
    <w:rsid w:val="00046BCC"/>
    <w:rsid w:val="00046C59"/>
    <w:rsid w:val="00046DD4"/>
    <w:rsid w:val="00046E34"/>
    <w:rsid w:val="00046E5D"/>
    <w:rsid w:val="00046E68"/>
    <w:rsid w:val="0004702E"/>
    <w:rsid w:val="00047119"/>
    <w:rsid w:val="000471B9"/>
    <w:rsid w:val="000471E3"/>
    <w:rsid w:val="000471E9"/>
    <w:rsid w:val="00047210"/>
    <w:rsid w:val="000472A0"/>
    <w:rsid w:val="000472D2"/>
    <w:rsid w:val="00047441"/>
    <w:rsid w:val="000474C5"/>
    <w:rsid w:val="000474EC"/>
    <w:rsid w:val="00047523"/>
    <w:rsid w:val="0004752C"/>
    <w:rsid w:val="00047593"/>
    <w:rsid w:val="000476B1"/>
    <w:rsid w:val="000477FA"/>
    <w:rsid w:val="0004783E"/>
    <w:rsid w:val="000478F0"/>
    <w:rsid w:val="0004791B"/>
    <w:rsid w:val="000479A9"/>
    <w:rsid w:val="000479CA"/>
    <w:rsid w:val="000479DF"/>
    <w:rsid w:val="000479FE"/>
    <w:rsid w:val="00047A0D"/>
    <w:rsid w:val="00047A4B"/>
    <w:rsid w:val="00047A6B"/>
    <w:rsid w:val="00047ADC"/>
    <w:rsid w:val="00047B63"/>
    <w:rsid w:val="00047D3F"/>
    <w:rsid w:val="00047DE3"/>
    <w:rsid w:val="00047E5C"/>
    <w:rsid w:val="00047E84"/>
    <w:rsid w:val="00047EB3"/>
    <w:rsid w:val="00047F63"/>
    <w:rsid w:val="0005008D"/>
    <w:rsid w:val="000500BC"/>
    <w:rsid w:val="00050189"/>
    <w:rsid w:val="0005021C"/>
    <w:rsid w:val="00050221"/>
    <w:rsid w:val="00050374"/>
    <w:rsid w:val="0005038F"/>
    <w:rsid w:val="000503B3"/>
    <w:rsid w:val="000503F0"/>
    <w:rsid w:val="00050574"/>
    <w:rsid w:val="00050666"/>
    <w:rsid w:val="000506A7"/>
    <w:rsid w:val="000506CC"/>
    <w:rsid w:val="000506F9"/>
    <w:rsid w:val="000507A9"/>
    <w:rsid w:val="000507DD"/>
    <w:rsid w:val="00050802"/>
    <w:rsid w:val="00050870"/>
    <w:rsid w:val="00050881"/>
    <w:rsid w:val="000508A4"/>
    <w:rsid w:val="000508C6"/>
    <w:rsid w:val="000508E8"/>
    <w:rsid w:val="00050922"/>
    <w:rsid w:val="00050932"/>
    <w:rsid w:val="00050976"/>
    <w:rsid w:val="00050A4E"/>
    <w:rsid w:val="00050A84"/>
    <w:rsid w:val="00050A87"/>
    <w:rsid w:val="00050B17"/>
    <w:rsid w:val="00050B8C"/>
    <w:rsid w:val="00050C3C"/>
    <w:rsid w:val="00050C4B"/>
    <w:rsid w:val="00050D0A"/>
    <w:rsid w:val="00050D4F"/>
    <w:rsid w:val="00050D8B"/>
    <w:rsid w:val="00050E71"/>
    <w:rsid w:val="00050ED8"/>
    <w:rsid w:val="00050F0D"/>
    <w:rsid w:val="00050FA8"/>
    <w:rsid w:val="00050FC2"/>
    <w:rsid w:val="0005100E"/>
    <w:rsid w:val="00051055"/>
    <w:rsid w:val="00051123"/>
    <w:rsid w:val="00051159"/>
    <w:rsid w:val="00051180"/>
    <w:rsid w:val="00051400"/>
    <w:rsid w:val="0005143A"/>
    <w:rsid w:val="000514C2"/>
    <w:rsid w:val="00051505"/>
    <w:rsid w:val="0005154F"/>
    <w:rsid w:val="00051591"/>
    <w:rsid w:val="000515A0"/>
    <w:rsid w:val="000516BA"/>
    <w:rsid w:val="00051716"/>
    <w:rsid w:val="00051731"/>
    <w:rsid w:val="00051748"/>
    <w:rsid w:val="00051770"/>
    <w:rsid w:val="00051788"/>
    <w:rsid w:val="000519B0"/>
    <w:rsid w:val="000519D1"/>
    <w:rsid w:val="000519D9"/>
    <w:rsid w:val="000519DA"/>
    <w:rsid w:val="00051A49"/>
    <w:rsid w:val="00051A6E"/>
    <w:rsid w:val="00051AAA"/>
    <w:rsid w:val="00051AB5"/>
    <w:rsid w:val="00051B9A"/>
    <w:rsid w:val="00051C47"/>
    <w:rsid w:val="00051C51"/>
    <w:rsid w:val="00051C59"/>
    <w:rsid w:val="00051C7F"/>
    <w:rsid w:val="00051CA6"/>
    <w:rsid w:val="00051D34"/>
    <w:rsid w:val="00051DA2"/>
    <w:rsid w:val="00051DA6"/>
    <w:rsid w:val="00051DA7"/>
    <w:rsid w:val="00051DFB"/>
    <w:rsid w:val="00051DFC"/>
    <w:rsid w:val="00051E0B"/>
    <w:rsid w:val="00051E13"/>
    <w:rsid w:val="00051FCD"/>
    <w:rsid w:val="00051FFB"/>
    <w:rsid w:val="0005202F"/>
    <w:rsid w:val="0005203E"/>
    <w:rsid w:val="00052091"/>
    <w:rsid w:val="00052101"/>
    <w:rsid w:val="00052138"/>
    <w:rsid w:val="0005214C"/>
    <w:rsid w:val="00052154"/>
    <w:rsid w:val="0005215B"/>
    <w:rsid w:val="00052189"/>
    <w:rsid w:val="000521C8"/>
    <w:rsid w:val="00052312"/>
    <w:rsid w:val="0005234B"/>
    <w:rsid w:val="00052477"/>
    <w:rsid w:val="00052531"/>
    <w:rsid w:val="00052565"/>
    <w:rsid w:val="00052597"/>
    <w:rsid w:val="000525AD"/>
    <w:rsid w:val="000525D0"/>
    <w:rsid w:val="000525DC"/>
    <w:rsid w:val="000526B9"/>
    <w:rsid w:val="00052701"/>
    <w:rsid w:val="00052738"/>
    <w:rsid w:val="0005273C"/>
    <w:rsid w:val="000527CB"/>
    <w:rsid w:val="000527E4"/>
    <w:rsid w:val="00052A86"/>
    <w:rsid w:val="00052ADA"/>
    <w:rsid w:val="00052B1A"/>
    <w:rsid w:val="00052CA1"/>
    <w:rsid w:val="00052CAF"/>
    <w:rsid w:val="00052CE6"/>
    <w:rsid w:val="00052D21"/>
    <w:rsid w:val="00052D5C"/>
    <w:rsid w:val="00052E11"/>
    <w:rsid w:val="00052E2A"/>
    <w:rsid w:val="00052E45"/>
    <w:rsid w:val="00052E58"/>
    <w:rsid w:val="00052EF7"/>
    <w:rsid w:val="00052F88"/>
    <w:rsid w:val="00052FC8"/>
    <w:rsid w:val="0005301B"/>
    <w:rsid w:val="00053020"/>
    <w:rsid w:val="00053082"/>
    <w:rsid w:val="000530A3"/>
    <w:rsid w:val="000530B1"/>
    <w:rsid w:val="000530B5"/>
    <w:rsid w:val="00053144"/>
    <w:rsid w:val="000531D4"/>
    <w:rsid w:val="000531E2"/>
    <w:rsid w:val="0005327A"/>
    <w:rsid w:val="000532A9"/>
    <w:rsid w:val="00053377"/>
    <w:rsid w:val="00053384"/>
    <w:rsid w:val="00053399"/>
    <w:rsid w:val="00053429"/>
    <w:rsid w:val="0005343C"/>
    <w:rsid w:val="0005343D"/>
    <w:rsid w:val="0005352F"/>
    <w:rsid w:val="000535E3"/>
    <w:rsid w:val="000535FB"/>
    <w:rsid w:val="0005364C"/>
    <w:rsid w:val="000536BB"/>
    <w:rsid w:val="000536CE"/>
    <w:rsid w:val="0005371B"/>
    <w:rsid w:val="000537A2"/>
    <w:rsid w:val="00053858"/>
    <w:rsid w:val="000538EB"/>
    <w:rsid w:val="0005398F"/>
    <w:rsid w:val="000539BD"/>
    <w:rsid w:val="000539C0"/>
    <w:rsid w:val="00053A1C"/>
    <w:rsid w:val="00053AD1"/>
    <w:rsid w:val="00053B7C"/>
    <w:rsid w:val="00053BA6"/>
    <w:rsid w:val="00053C32"/>
    <w:rsid w:val="00053C87"/>
    <w:rsid w:val="00053CD1"/>
    <w:rsid w:val="00053DA3"/>
    <w:rsid w:val="00053DC6"/>
    <w:rsid w:val="00053EBE"/>
    <w:rsid w:val="00053EEB"/>
    <w:rsid w:val="00053F35"/>
    <w:rsid w:val="00053F42"/>
    <w:rsid w:val="00053F7A"/>
    <w:rsid w:val="00053F8C"/>
    <w:rsid w:val="00053F96"/>
    <w:rsid w:val="00053FCD"/>
    <w:rsid w:val="00053FF7"/>
    <w:rsid w:val="0005400F"/>
    <w:rsid w:val="00054043"/>
    <w:rsid w:val="000540E3"/>
    <w:rsid w:val="00054131"/>
    <w:rsid w:val="0005417C"/>
    <w:rsid w:val="0005419C"/>
    <w:rsid w:val="000541CE"/>
    <w:rsid w:val="00054223"/>
    <w:rsid w:val="00054249"/>
    <w:rsid w:val="00054278"/>
    <w:rsid w:val="0005433C"/>
    <w:rsid w:val="00054402"/>
    <w:rsid w:val="0005443C"/>
    <w:rsid w:val="00054535"/>
    <w:rsid w:val="000545C5"/>
    <w:rsid w:val="0005468F"/>
    <w:rsid w:val="000546FF"/>
    <w:rsid w:val="0005470C"/>
    <w:rsid w:val="0005486C"/>
    <w:rsid w:val="00054875"/>
    <w:rsid w:val="000548D0"/>
    <w:rsid w:val="00054935"/>
    <w:rsid w:val="00054955"/>
    <w:rsid w:val="000549DA"/>
    <w:rsid w:val="000549E9"/>
    <w:rsid w:val="000549F5"/>
    <w:rsid w:val="00054AAB"/>
    <w:rsid w:val="00054AF5"/>
    <w:rsid w:val="00054B56"/>
    <w:rsid w:val="00054BD9"/>
    <w:rsid w:val="00054BE4"/>
    <w:rsid w:val="00054C4B"/>
    <w:rsid w:val="00054C54"/>
    <w:rsid w:val="00054C7F"/>
    <w:rsid w:val="00054CE1"/>
    <w:rsid w:val="00054D87"/>
    <w:rsid w:val="00054D8B"/>
    <w:rsid w:val="00054DBB"/>
    <w:rsid w:val="00054E49"/>
    <w:rsid w:val="00054EB3"/>
    <w:rsid w:val="00054ECE"/>
    <w:rsid w:val="00054F5E"/>
    <w:rsid w:val="00054F64"/>
    <w:rsid w:val="0005502E"/>
    <w:rsid w:val="00055032"/>
    <w:rsid w:val="000550AA"/>
    <w:rsid w:val="00055128"/>
    <w:rsid w:val="00055141"/>
    <w:rsid w:val="0005514F"/>
    <w:rsid w:val="000551A3"/>
    <w:rsid w:val="000551F6"/>
    <w:rsid w:val="00055344"/>
    <w:rsid w:val="0005536B"/>
    <w:rsid w:val="00055408"/>
    <w:rsid w:val="00055418"/>
    <w:rsid w:val="00055455"/>
    <w:rsid w:val="0005548C"/>
    <w:rsid w:val="0005548E"/>
    <w:rsid w:val="000556E9"/>
    <w:rsid w:val="00055746"/>
    <w:rsid w:val="00055767"/>
    <w:rsid w:val="000557A3"/>
    <w:rsid w:val="000557A9"/>
    <w:rsid w:val="000557EB"/>
    <w:rsid w:val="00055812"/>
    <w:rsid w:val="00055834"/>
    <w:rsid w:val="00055889"/>
    <w:rsid w:val="0005593A"/>
    <w:rsid w:val="00055A36"/>
    <w:rsid w:val="00055A9F"/>
    <w:rsid w:val="00055B2A"/>
    <w:rsid w:val="00055B33"/>
    <w:rsid w:val="00055B88"/>
    <w:rsid w:val="00055BA8"/>
    <w:rsid w:val="00055BA9"/>
    <w:rsid w:val="00055BC2"/>
    <w:rsid w:val="00055CA7"/>
    <w:rsid w:val="00055D50"/>
    <w:rsid w:val="00055DDB"/>
    <w:rsid w:val="00055E00"/>
    <w:rsid w:val="00055F59"/>
    <w:rsid w:val="00055F7D"/>
    <w:rsid w:val="00055FB4"/>
    <w:rsid w:val="00055FE3"/>
    <w:rsid w:val="00056070"/>
    <w:rsid w:val="000560BA"/>
    <w:rsid w:val="00056253"/>
    <w:rsid w:val="0005625C"/>
    <w:rsid w:val="00056304"/>
    <w:rsid w:val="0005636B"/>
    <w:rsid w:val="000563C8"/>
    <w:rsid w:val="000563F5"/>
    <w:rsid w:val="000563FE"/>
    <w:rsid w:val="00056565"/>
    <w:rsid w:val="0005670D"/>
    <w:rsid w:val="00056767"/>
    <w:rsid w:val="000567A6"/>
    <w:rsid w:val="0005680D"/>
    <w:rsid w:val="0005683E"/>
    <w:rsid w:val="0005684B"/>
    <w:rsid w:val="0005685D"/>
    <w:rsid w:val="000568CB"/>
    <w:rsid w:val="000568D4"/>
    <w:rsid w:val="00056A1A"/>
    <w:rsid w:val="00056B08"/>
    <w:rsid w:val="00056BA8"/>
    <w:rsid w:val="00056BB5"/>
    <w:rsid w:val="00056C98"/>
    <w:rsid w:val="00056CD8"/>
    <w:rsid w:val="00056D49"/>
    <w:rsid w:val="00056D61"/>
    <w:rsid w:val="00056E01"/>
    <w:rsid w:val="00057029"/>
    <w:rsid w:val="0005707E"/>
    <w:rsid w:val="000570E5"/>
    <w:rsid w:val="000570FD"/>
    <w:rsid w:val="00057112"/>
    <w:rsid w:val="000572C5"/>
    <w:rsid w:val="000573C1"/>
    <w:rsid w:val="000573C5"/>
    <w:rsid w:val="000573F0"/>
    <w:rsid w:val="00057415"/>
    <w:rsid w:val="00057494"/>
    <w:rsid w:val="000574E9"/>
    <w:rsid w:val="00057557"/>
    <w:rsid w:val="00057663"/>
    <w:rsid w:val="00057678"/>
    <w:rsid w:val="00057696"/>
    <w:rsid w:val="000576BA"/>
    <w:rsid w:val="000576D1"/>
    <w:rsid w:val="000577DC"/>
    <w:rsid w:val="00057876"/>
    <w:rsid w:val="000578E7"/>
    <w:rsid w:val="0005797C"/>
    <w:rsid w:val="0005799D"/>
    <w:rsid w:val="000579B1"/>
    <w:rsid w:val="000579C7"/>
    <w:rsid w:val="00057ADE"/>
    <w:rsid w:val="00057B38"/>
    <w:rsid w:val="00057BB2"/>
    <w:rsid w:val="00057BFD"/>
    <w:rsid w:val="00057C2B"/>
    <w:rsid w:val="00057CFD"/>
    <w:rsid w:val="00057E02"/>
    <w:rsid w:val="00057E20"/>
    <w:rsid w:val="00057EAD"/>
    <w:rsid w:val="00057F5E"/>
    <w:rsid w:val="00057FE6"/>
    <w:rsid w:val="00060015"/>
    <w:rsid w:val="000600CA"/>
    <w:rsid w:val="00060152"/>
    <w:rsid w:val="00060153"/>
    <w:rsid w:val="00060198"/>
    <w:rsid w:val="0006024A"/>
    <w:rsid w:val="0006027B"/>
    <w:rsid w:val="00060313"/>
    <w:rsid w:val="00060355"/>
    <w:rsid w:val="00060366"/>
    <w:rsid w:val="0006048C"/>
    <w:rsid w:val="00060511"/>
    <w:rsid w:val="00060567"/>
    <w:rsid w:val="0006061F"/>
    <w:rsid w:val="000606A6"/>
    <w:rsid w:val="000606D3"/>
    <w:rsid w:val="00060787"/>
    <w:rsid w:val="000607CA"/>
    <w:rsid w:val="00060817"/>
    <w:rsid w:val="00060849"/>
    <w:rsid w:val="000609B1"/>
    <w:rsid w:val="000609CA"/>
    <w:rsid w:val="000609D6"/>
    <w:rsid w:val="000609FD"/>
    <w:rsid w:val="00060A55"/>
    <w:rsid w:val="00060A6A"/>
    <w:rsid w:val="00060A72"/>
    <w:rsid w:val="00060A9C"/>
    <w:rsid w:val="00060AD3"/>
    <w:rsid w:val="00060ADE"/>
    <w:rsid w:val="00060B06"/>
    <w:rsid w:val="00060B92"/>
    <w:rsid w:val="00060CC7"/>
    <w:rsid w:val="00060D55"/>
    <w:rsid w:val="00060DE9"/>
    <w:rsid w:val="00060E0B"/>
    <w:rsid w:val="00060ED0"/>
    <w:rsid w:val="00060F1F"/>
    <w:rsid w:val="00060F54"/>
    <w:rsid w:val="00060F65"/>
    <w:rsid w:val="00060FA4"/>
    <w:rsid w:val="00060FA5"/>
    <w:rsid w:val="00060FE5"/>
    <w:rsid w:val="00061066"/>
    <w:rsid w:val="00061147"/>
    <w:rsid w:val="00061182"/>
    <w:rsid w:val="000611FC"/>
    <w:rsid w:val="000611FE"/>
    <w:rsid w:val="0006122A"/>
    <w:rsid w:val="00061234"/>
    <w:rsid w:val="00061336"/>
    <w:rsid w:val="000613A0"/>
    <w:rsid w:val="000613BA"/>
    <w:rsid w:val="000613DD"/>
    <w:rsid w:val="000613E3"/>
    <w:rsid w:val="00061483"/>
    <w:rsid w:val="000614BB"/>
    <w:rsid w:val="000614DC"/>
    <w:rsid w:val="00061569"/>
    <w:rsid w:val="0006156A"/>
    <w:rsid w:val="000615A5"/>
    <w:rsid w:val="00061625"/>
    <w:rsid w:val="00061710"/>
    <w:rsid w:val="0006171F"/>
    <w:rsid w:val="00061725"/>
    <w:rsid w:val="00061734"/>
    <w:rsid w:val="00061839"/>
    <w:rsid w:val="00061842"/>
    <w:rsid w:val="000618EA"/>
    <w:rsid w:val="00061963"/>
    <w:rsid w:val="00061978"/>
    <w:rsid w:val="000619AE"/>
    <w:rsid w:val="000619F9"/>
    <w:rsid w:val="00061A80"/>
    <w:rsid w:val="00061A92"/>
    <w:rsid w:val="00061A9D"/>
    <w:rsid w:val="00061AEC"/>
    <w:rsid w:val="00061B79"/>
    <w:rsid w:val="00061C28"/>
    <w:rsid w:val="00061C38"/>
    <w:rsid w:val="00061C5B"/>
    <w:rsid w:val="00061CA6"/>
    <w:rsid w:val="00061DB3"/>
    <w:rsid w:val="00061DD0"/>
    <w:rsid w:val="00061E35"/>
    <w:rsid w:val="00061E6A"/>
    <w:rsid w:val="00061EE1"/>
    <w:rsid w:val="00061F96"/>
    <w:rsid w:val="00061FE8"/>
    <w:rsid w:val="000620BE"/>
    <w:rsid w:val="000620D0"/>
    <w:rsid w:val="000620E2"/>
    <w:rsid w:val="00062128"/>
    <w:rsid w:val="00062143"/>
    <w:rsid w:val="000621E5"/>
    <w:rsid w:val="00062207"/>
    <w:rsid w:val="00062268"/>
    <w:rsid w:val="000622A6"/>
    <w:rsid w:val="000622A9"/>
    <w:rsid w:val="00062336"/>
    <w:rsid w:val="00062359"/>
    <w:rsid w:val="00062385"/>
    <w:rsid w:val="000623DE"/>
    <w:rsid w:val="0006245E"/>
    <w:rsid w:val="000625CA"/>
    <w:rsid w:val="000625DD"/>
    <w:rsid w:val="000625FC"/>
    <w:rsid w:val="00062616"/>
    <w:rsid w:val="00062733"/>
    <w:rsid w:val="00062735"/>
    <w:rsid w:val="00062754"/>
    <w:rsid w:val="00062794"/>
    <w:rsid w:val="00062812"/>
    <w:rsid w:val="00062832"/>
    <w:rsid w:val="000628DB"/>
    <w:rsid w:val="000629B2"/>
    <w:rsid w:val="00062A09"/>
    <w:rsid w:val="00062B2E"/>
    <w:rsid w:val="00062B72"/>
    <w:rsid w:val="00062CEB"/>
    <w:rsid w:val="00062DA5"/>
    <w:rsid w:val="00062DC4"/>
    <w:rsid w:val="00062DC7"/>
    <w:rsid w:val="00062DD2"/>
    <w:rsid w:val="00062DDB"/>
    <w:rsid w:val="00062E2B"/>
    <w:rsid w:val="00062F75"/>
    <w:rsid w:val="00062FB2"/>
    <w:rsid w:val="00062FD6"/>
    <w:rsid w:val="00063032"/>
    <w:rsid w:val="00063073"/>
    <w:rsid w:val="00063101"/>
    <w:rsid w:val="000631FE"/>
    <w:rsid w:val="000632BC"/>
    <w:rsid w:val="00063304"/>
    <w:rsid w:val="00063389"/>
    <w:rsid w:val="0006347A"/>
    <w:rsid w:val="0006349E"/>
    <w:rsid w:val="000634D6"/>
    <w:rsid w:val="000635D4"/>
    <w:rsid w:val="00063632"/>
    <w:rsid w:val="0006365F"/>
    <w:rsid w:val="00063740"/>
    <w:rsid w:val="00063752"/>
    <w:rsid w:val="00063801"/>
    <w:rsid w:val="0006386E"/>
    <w:rsid w:val="00063883"/>
    <w:rsid w:val="0006388A"/>
    <w:rsid w:val="000638BF"/>
    <w:rsid w:val="000638EA"/>
    <w:rsid w:val="000639A7"/>
    <w:rsid w:val="000639AB"/>
    <w:rsid w:val="000639CD"/>
    <w:rsid w:val="000639EA"/>
    <w:rsid w:val="00063A0D"/>
    <w:rsid w:val="00063A98"/>
    <w:rsid w:val="00063B31"/>
    <w:rsid w:val="00063B3F"/>
    <w:rsid w:val="00063BFF"/>
    <w:rsid w:val="00063C02"/>
    <w:rsid w:val="00063C2C"/>
    <w:rsid w:val="00063C41"/>
    <w:rsid w:val="00063D3D"/>
    <w:rsid w:val="00063DA3"/>
    <w:rsid w:val="00063DCB"/>
    <w:rsid w:val="00063E2A"/>
    <w:rsid w:val="00063E89"/>
    <w:rsid w:val="00063E90"/>
    <w:rsid w:val="00063EF8"/>
    <w:rsid w:val="00063F6A"/>
    <w:rsid w:val="00063F6D"/>
    <w:rsid w:val="00063FA2"/>
    <w:rsid w:val="000640A8"/>
    <w:rsid w:val="00064157"/>
    <w:rsid w:val="000641A0"/>
    <w:rsid w:val="00064230"/>
    <w:rsid w:val="0006428A"/>
    <w:rsid w:val="000642CC"/>
    <w:rsid w:val="00064338"/>
    <w:rsid w:val="0006441F"/>
    <w:rsid w:val="00064430"/>
    <w:rsid w:val="00064439"/>
    <w:rsid w:val="00064460"/>
    <w:rsid w:val="00064491"/>
    <w:rsid w:val="0006449B"/>
    <w:rsid w:val="000644AE"/>
    <w:rsid w:val="00064620"/>
    <w:rsid w:val="00064748"/>
    <w:rsid w:val="00064842"/>
    <w:rsid w:val="00064A60"/>
    <w:rsid w:val="00064AF7"/>
    <w:rsid w:val="00064AFC"/>
    <w:rsid w:val="00064B59"/>
    <w:rsid w:val="00064BED"/>
    <w:rsid w:val="00064C41"/>
    <w:rsid w:val="00064C71"/>
    <w:rsid w:val="00064CC2"/>
    <w:rsid w:val="00064CDC"/>
    <w:rsid w:val="00064D11"/>
    <w:rsid w:val="00064D18"/>
    <w:rsid w:val="00064D2C"/>
    <w:rsid w:val="00064E39"/>
    <w:rsid w:val="00064E43"/>
    <w:rsid w:val="00064E5E"/>
    <w:rsid w:val="00064E8E"/>
    <w:rsid w:val="00064EB2"/>
    <w:rsid w:val="00064F5E"/>
    <w:rsid w:val="00064F82"/>
    <w:rsid w:val="00064FD7"/>
    <w:rsid w:val="00064FE8"/>
    <w:rsid w:val="0006501C"/>
    <w:rsid w:val="000650D1"/>
    <w:rsid w:val="000650E9"/>
    <w:rsid w:val="00065108"/>
    <w:rsid w:val="000651C5"/>
    <w:rsid w:val="000651C7"/>
    <w:rsid w:val="000652B0"/>
    <w:rsid w:val="000652DC"/>
    <w:rsid w:val="00065310"/>
    <w:rsid w:val="00065356"/>
    <w:rsid w:val="00065381"/>
    <w:rsid w:val="00065402"/>
    <w:rsid w:val="00065470"/>
    <w:rsid w:val="00065527"/>
    <w:rsid w:val="00065554"/>
    <w:rsid w:val="00065639"/>
    <w:rsid w:val="00065653"/>
    <w:rsid w:val="00065694"/>
    <w:rsid w:val="000656DD"/>
    <w:rsid w:val="00065792"/>
    <w:rsid w:val="000657D1"/>
    <w:rsid w:val="00065862"/>
    <w:rsid w:val="000658E3"/>
    <w:rsid w:val="000659B0"/>
    <w:rsid w:val="00065A2F"/>
    <w:rsid w:val="00065A91"/>
    <w:rsid w:val="00065AD2"/>
    <w:rsid w:val="00065B11"/>
    <w:rsid w:val="00065BB2"/>
    <w:rsid w:val="00065C33"/>
    <w:rsid w:val="00065CCB"/>
    <w:rsid w:val="00065CF3"/>
    <w:rsid w:val="00065D23"/>
    <w:rsid w:val="00065D5D"/>
    <w:rsid w:val="00065D91"/>
    <w:rsid w:val="00065EB2"/>
    <w:rsid w:val="00065F30"/>
    <w:rsid w:val="00065F34"/>
    <w:rsid w:val="00065F4D"/>
    <w:rsid w:val="00065F90"/>
    <w:rsid w:val="0006601C"/>
    <w:rsid w:val="00066088"/>
    <w:rsid w:val="00066105"/>
    <w:rsid w:val="00066143"/>
    <w:rsid w:val="000661F6"/>
    <w:rsid w:val="0006622D"/>
    <w:rsid w:val="0006632C"/>
    <w:rsid w:val="00066435"/>
    <w:rsid w:val="00066484"/>
    <w:rsid w:val="000665A8"/>
    <w:rsid w:val="0006662C"/>
    <w:rsid w:val="0006662F"/>
    <w:rsid w:val="000666BF"/>
    <w:rsid w:val="000666C0"/>
    <w:rsid w:val="0006672E"/>
    <w:rsid w:val="0006676B"/>
    <w:rsid w:val="00066853"/>
    <w:rsid w:val="0006685E"/>
    <w:rsid w:val="00066886"/>
    <w:rsid w:val="000668DD"/>
    <w:rsid w:val="00066967"/>
    <w:rsid w:val="00066982"/>
    <w:rsid w:val="00066B36"/>
    <w:rsid w:val="00066BA2"/>
    <w:rsid w:val="00066BD7"/>
    <w:rsid w:val="00066C16"/>
    <w:rsid w:val="00066C17"/>
    <w:rsid w:val="00066C25"/>
    <w:rsid w:val="00066C6D"/>
    <w:rsid w:val="00066CA9"/>
    <w:rsid w:val="00066D1E"/>
    <w:rsid w:val="00066D46"/>
    <w:rsid w:val="00066D8B"/>
    <w:rsid w:val="00066D93"/>
    <w:rsid w:val="00066DDA"/>
    <w:rsid w:val="00066DFC"/>
    <w:rsid w:val="00066EAB"/>
    <w:rsid w:val="00066ECE"/>
    <w:rsid w:val="00066F4C"/>
    <w:rsid w:val="00066F60"/>
    <w:rsid w:val="00066FAA"/>
    <w:rsid w:val="000671D1"/>
    <w:rsid w:val="00067202"/>
    <w:rsid w:val="00067224"/>
    <w:rsid w:val="0006725B"/>
    <w:rsid w:val="0006729D"/>
    <w:rsid w:val="000672BF"/>
    <w:rsid w:val="00067300"/>
    <w:rsid w:val="00067383"/>
    <w:rsid w:val="00067412"/>
    <w:rsid w:val="000674AE"/>
    <w:rsid w:val="000674EE"/>
    <w:rsid w:val="000674FF"/>
    <w:rsid w:val="000675EC"/>
    <w:rsid w:val="00067651"/>
    <w:rsid w:val="00067657"/>
    <w:rsid w:val="000676B0"/>
    <w:rsid w:val="000676BB"/>
    <w:rsid w:val="00067761"/>
    <w:rsid w:val="00067785"/>
    <w:rsid w:val="0006778A"/>
    <w:rsid w:val="00067817"/>
    <w:rsid w:val="000678F2"/>
    <w:rsid w:val="00067925"/>
    <w:rsid w:val="00067A6E"/>
    <w:rsid w:val="00067A7F"/>
    <w:rsid w:val="00067AFB"/>
    <w:rsid w:val="00067BA0"/>
    <w:rsid w:val="00067BCA"/>
    <w:rsid w:val="00067C1C"/>
    <w:rsid w:val="00067C4D"/>
    <w:rsid w:val="00067C75"/>
    <w:rsid w:val="00067C9D"/>
    <w:rsid w:val="00067CD7"/>
    <w:rsid w:val="00067D1A"/>
    <w:rsid w:val="00067D36"/>
    <w:rsid w:val="00067D56"/>
    <w:rsid w:val="00067D89"/>
    <w:rsid w:val="00067D9D"/>
    <w:rsid w:val="00067DAF"/>
    <w:rsid w:val="00067E06"/>
    <w:rsid w:val="00067E0B"/>
    <w:rsid w:val="00067EBA"/>
    <w:rsid w:val="00067F19"/>
    <w:rsid w:val="00067F2E"/>
    <w:rsid w:val="00067F5C"/>
    <w:rsid w:val="00067FC2"/>
    <w:rsid w:val="00067FDB"/>
    <w:rsid w:val="000700D6"/>
    <w:rsid w:val="000700FD"/>
    <w:rsid w:val="00070154"/>
    <w:rsid w:val="00070173"/>
    <w:rsid w:val="000701AE"/>
    <w:rsid w:val="000703B3"/>
    <w:rsid w:val="000703C8"/>
    <w:rsid w:val="0007045D"/>
    <w:rsid w:val="00070475"/>
    <w:rsid w:val="000704BC"/>
    <w:rsid w:val="00070529"/>
    <w:rsid w:val="0007063A"/>
    <w:rsid w:val="0007067B"/>
    <w:rsid w:val="000706A6"/>
    <w:rsid w:val="0007073A"/>
    <w:rsid w:val="000707FD"/>
    <w:rsid w:val="000708D4"/>
    <w:rsid w:val="000709AB"/>
    <w:rsid w:val="000709C8"/>
    <w:rsid w:val="00070BD2"/>
    <w:rsid w:val="00070BE3"/>
    <w:rsid w:val="00070CD2"/>
    <w:rsid w:val="00070D08"/>
    <w:rsid w:val="00070D0A"/>
    <w:rsid w:val="00070D35"/>
    <w:rsid w:val="00070D46"/>
    <w:rsid w:val="00070E7A"/>
    <w:rsid w:val="00070ECE"/>
    <w:rsid w:val="00070F58"/>
    <w:rsid w:val="00070FA1"/>
    <w:rsid w:val="00070FA9"/>
    <w:rsid w:val="00070FBC"/>
    <w:rsid w:val="00070FF2"/>
    <w:rsid w:val="000710C8"/>
    <w:rsid w:val="0007111F"/>
    <w:rsid w:val="0007112A"/>
    <w:rsid w:val="0007116C"/>
    <w:rsid w:val="000711C7"/>
    <w:rsid w:val="000711EA"/>
    <w:rsid w:val="00071203"/>
    <w:rsid w:val="0007137A"/>
    <w:rsid w:val="000713FE"/>
    <w:rsid w:val="00071546"/>
    <w:rsid w:val="0007160C"/>
    <w:rsid w:val="00071692"/>
    <w:rsid w:val="000716D2"/>
    <w:rsid w:val="00071713"/>
    <w:rsid w:val="0007176F"/>
    <w:rsid w:val="00071771"/>
    <w:rsid w:val="000717CE"/>
    <w:rsid w:val="000717D1"/>
    <w:rsid w:val="00071801"/>
    <w:rsid w:val="00071883"/>
    <w:rsid w:val="00071890"/>
    <w:rsid w:val="00071A26"/>
    <w:rsid w:val="00071A99"/>
    <w:rsid w:val="00071B66"/>
    <w:rsid w:val="00071BBD"/>
    <w:rsid w:val="00071BE4"/>
    <w:rsid w:val="00071C6D"/>
    <w:rsid w:val="00071C9F"/>
    <w:rsid w:val="00071D71"/>
    <w:rsid w:val="00071D84"/>
    <w:rsid w:val="00071DBB"/>
    <w:rsid w:val="00071E26"/>
    <w:rsid w:val="00071E31"/>
    <w:rsid w:val="00071E33"/>
    <w:rsid w:val="00071E7A"/>
    <w:rsid w:val="00071E7D"/>
    <w:rsid w:val="00071E81"/>
    <w:rsid w:val="00071EBA"/>
    <w:rsid w:val="00071F8B"/>
    <w:rsid w:val="00071FF8"/>
    <w:rsid w:val="000720AA"/>
    <w:rsid w:val="00072108"/>
    <w:rsid w:val="00072109"/>
    <w:rsid w:val="000721C6"/>
    <w:rsid w:val="000721CD"/>
    <w:rsid w:val="00072221"/>
    <w:rsid w:val="0007225A"/>
    <w:rsid w:val="00072312"/>
    <w:rsid w:val="00072389"/>
    <w:rsid w:val="000723A0"/>
    <w:rsid w:val="000723AF"/>
    <w:rsid w:val="000723D2"/>
    <w:rsid w:val="00072401"/>
    <w:rsid w:val="00072462"/>
    <w:rsid w:val="00072505"/>
    <w:rsid w:val="00072578"/>
    <w:rsid w:val="00072591"/>
    <w:rsid w:val="000725D3"/>
    <w:rsid w:val="000725ED"/>
    <w:rsid w:val="0007265E"/>
    <w:rsid w:val="0007267C"/>
    <w:rsid w:val="00072710"/>
    <w:rsid w:val="00072798"/>
    <w:rsid w:val="000727AC"/>
    <w:rsid w:val="000727E0"/>
    <w:rsid w:val="000728E8"/>
    <w:rsid w:val="00072937"/>
    <w:rsid w:val="0007295A"/>
    <w:rsid w:val="000729D9"/>
    <w:rsid w:val="000729EA"/>
    <w:rsid w:val="00072A8C"/>
    <w:rsid w:val="00072ABA"/>
    <w:rsid w:val="00072ADA"/>
    <w:rsid w:val="00072B43"/>
    <w:rsid w:val="00072B81"/>
    <w:rsid w:val="00072C66"/>
    <w:rsid w:val="00072C6E"/>
    <w:rsid w:val="00072C93"/>
    <w:rsid w:val="00072CC8"/>
    <w:rsid w:val="00072CD8"/>
    <w:rsid w:val="00072DBD"/>
    <w:rsid w:val="00072DD5"/>
    <w:rsid w:val="00072DEB"/>
    <w:rsid w:val="00072E0F"/>
    <w:rsid w:val="00072E6F"/>
    <w:rsid w:val="00072E81"/>
    <w:rsid w:val="00072E97"/>
    <w:rsid w:val="00072EAB"/>
    <w:rsid w:val="00072F35"/>
    <w:rsid w:val="00072FBD"/>
    <w:rsid w:val="00072FDD"/>
    <w:rsid w:val="00073027"/>
    <w:rsid w:val="000730C8"/>
    <w:rsid w:val="000731F7"/>
    <w:rsid w:val="000731FE"/>
    <w:rsid w:val="0007323B"/>
    <w:rsid w:val="000732BB"/>
    <w:rsid w:val="000732BC"/>
    <w:rsid w:val="000732EF"/>
    <w:rsid w:val="000733C7"/>
    <w:rsid w:val="000735E6"/>
    <w:rsid w:val="00073620"/>
    <w:rsid w:val="00073625"/>
    <w:rsid w:val="00073696"/>
    <w:rsid w:val="00073698"/>
    <w:rsid w:val="0007372D"/>
    <w:rsid w:val="0007377B"/>
    <w:rsid w:val="000737C0"/>
    <w:rsid w:val="000737D1"/>
    <w:rsid w:val="000737F3"/>
    <w:rsid w:val="000737F4"/>
    <w:rsid w:val="00073817"/>
    <w:rsid w:val="000738E4"/>
    <w:rsid w:val="00073916"/>
    <w:rsid w:val="00073928"/>
    <w:rsid w:val="00073979"/>
    <w:rsid w:val="00073A2F"/>
    <w:rsid w:val="00073A30"/>
    <w:rsid w:val="00073A80"/>
    <w:rsid w:val="00073B45"/>
    <w:rsid w:val="00073B82"/>
    <w:rsid w:val="00073B9E"/>
    <w:rsid w:val="00073BDA"/>
    <w:rsid w:val="00073C08"/>
    <w:rsid w:val="00073D68"/>
    <w:rsid w:val="00073D8B"/>
    <w:rsid w:val="00073E00"/>
    <w:rsid w:val="00073E08"/>
    <w:rsid w:val="00073EB0"/>
    <w:rsid w:val="00073ECE"/>
    <w:rsid w:val="00073F13"/>
    <w:rsid w:val="00073F87"/>
    <w:rsid w:val="0007405B"/>
    <w:rsid w:val="0007416E"/>
    <w:rsid w:val="00074177"/>
    <w:rsid w:val="000741C0"/>
    <w:rsid w:val="000741D1"/>
    <w:rsid w:val="000741E2"/>
    <w:rsid w:val="000742C2"/>
    <w:rsid w:val="00074422"/>
    <w:rsid w:val="000744F7"/>
    <w:rsid w:val="000745B9"/>
    <w:rsid w:val="000745EF"/>
    <w:rsid w:val="00074615"/>
    <w:rsid w:val="00074619"/>
    <w:rsid w:val="00074624"/>
    <w:rsid w:val="0007463F"/>
    <w:rsid w:val="000746B8"/>
    <w:rsid w:val="000746B9"/>
    <w:rsid w:val="000746E2"/>
    <w:rsid w:val="00074871"/>
    <w:rsid w:val="0007487D"/>
    <w:rsid w:val="000748BE"/>
    <w:rsid w:val="000748DE"/>
    <w:rsid w:val="000748DF"/>
    <w:rsid w:val="000748F4"/>
    <w:rsid w:val="00074928"/>
    <w:rsid w:val="00074946"/>
    <w:rsid w:val="00074A22"/>
    <w:rsid w:val="00074A99"/>
    <w:rsid w:val="00074B1E"/>
    <w:rsid w:val="00074BF3"/>
    <w:rsid w:val="00074CEE"/>
    <w:rsid w:val="00074D76"/>
    <w:rsid w:val="00074DA5"/>
    <w:rsid w:val="00074DC9"/>
    <w:rsid w:val="00074DE3"/>
    <w:rsid w:val="00074DF7"/>
    <w:rsid w:val="00074E1E"/>
    <w:rsid w:val="00074F5F"/>
    <w:rsid w:val="00074F7D"/>
    <w:rsid w:val="00074FCE"/>
    <w:rsid w:val="000750AB"/>
    <w:rsid w:val="000751CE"/>
    <w:rsid w:val="000751F3"/>
    <w:rsid w:val="000752C4"/>
    <w:rsid w:val="000752D6"/>
    <w:rsid w:val="000754B0"/>
    <w:rsid w:val="000754C4"/>
    <w:rsid w:val="00075508"/>
    <w:rsid w:val="0007553B"/>
    <w:rsid w:val="00075554"/>
    <w:rsid w:val="00075761"/>
    <w:rsid w:val="000757C7"/>
    <w:rsid w:val="000757D7"/>
    <w:rsid w:val="0007585A"/>
    <w:rsid w:val="000758AA"/>
    <w:rsid w:val="0007598D"/>
    <w:rsid w:val="00075A6A"/>
    <w:rsid w:val="00075AA1"/>
    <w:rsid w:val="00075AE1"/>
    <w:rsid w:val="00075BAC"/>
    <w:rsid w:val="00075BB4"/>
    <w:rsid w:val="00075D6D"/>
    <w:rsid w:val="00075EC7"/>
    <w:rsid w:val="00075EE8"/>
    <w:rsid w:val="00075EF7"/>
    <w:rsid w:val="00075F9C"/>
    <w:rsid w:val="00076048"/>
    <w:rsid w:val="00076056"/>
    <w:rsid w:val="00076083"/>
    <w:rsid w:val="0007609F"/>
    <w:rsid w:val="0007624B"/>
    <w:rsid w:val="00076274"/>
    <w:rsid w:val="000762D0"/>
    <w:rsid w:val="000763D2"/>
    <w:rsid w:val="000763EE"/>
    <w:rsid w:val="00076485"/>
    <w:rsid w:val="000764DB"/>
    <w:rsid w:val="000764FF"/>
    <w:rsid w:val="00076566"/>
    <w:rsid w:val="000765C2"/>
    <w:rsid w:val="00076616"/>
    <w:rsid w:val="00076816"/>
    <w:rsid w:val="00076870"/>
    <w:rsid w:val="000768A2"/>
    <w:rsid w:val="000768A6"/>
    <w:rsid w:val="000768BE"/>
    <w:rsid w:val="000768C7"/>
    <w:rsid w:val="000768FF"/>
    <w:rsid w:val="00076909"/>
    <w:rsid w:val="0007695A"/>
    <w:rsid w:val="00076992"/>
    <w:rsid w:val="000769BF"/>
    <w:rsid w:val="000769C0"/>
    <w:rsid w:val="000769D2"/>
    <w:rsid w:val="00076A2B"/>
    <w:rsid w:val="00076A36"/>
    <w:rsid w:val="00076AB2"/>
    <w:rsid w:val="00076B14"/>
    <w:rsid w:val="00076B5B"/>
    <w:rsid w:val="00076BEC"/>
    <w:rsid w:val="00076BED"/>
    <w:rsid w:val="00076C43"/>
    <w:rsid w:val="00076C9B"/>
    <w:rsid w:val="00076DC5"/>
    <w:rsid w:val="00076E2F"/>
    <w:rsid w:val="00076E4C"/>
    <w:rsid w:val="00076E5E"/>
    <w:rsid w:val="00076E62"/>
    <w:rsid w:val="00076F01"/>
    <w:rsid w:val="00076F0C"/>
    <w:rsid w:val="00076FB3"/>
    <w:rsid w:val="00076FE6"/>
    <w:rsid w:val="0007706A"/>
    <w:rsid w:val="0007709D"/>
    <w:rsid w:val="000770EA"/>
    <w:rsid w:val="00077107"/>
    <w:rsid w:val="000771D4"/>
    <w:rsid w:val="00077212"/>
    <w:rsid w:val="0007724C"/>
    <w:rsid w:val="00077493"/>
    <w:rsid w:val="0007749C"/>
    <w:rsid w:val="000774F3"/>
    <w:rsid w:val="00077565"/>
    <w:rsid w:val="00077584"/>
    <w:rsid w:val="00077592"/>
    <w:rsid w:val="0007761D"/>
    <w:rsid w:val="00077648"/>
    <w:rsid w:val="000776B4"/>
    <w:rsid w:val="000776B5"/>
    <w:rsid w:val="000776D5"/>
    <w:rsid w:val="00077767"/>
    <w:rsid w:val="0007785C"/>
    <w:rsid w:val="000778C9"/>
    <w:rsid w:val="000778E2"/>
    <w:rsid w:val="00077947"/>
    <w:rsid w:val="000779AB"/>
    <w:rsid w:val="00077A50"/>
    <w:rsid w:val="00077B58"/>
    <w:rsid w:val="00077BF8"/>
    <w:rsid w:val="00077D05"/>
    <w:rsid w:val="00077D78"/>
    <w:rsid w:val="00077DE0"/>
    <w:rsid w:val="00077DE6"/>
    <w:rsid w:val="00077E3F"/>
    <w:rsid w:val="00077E80"/>
    <w:rsid w:val="00077E88"/>
    <w:rsid w:val="00077EC8"/>
    <w:rsid w:val="00077FFA"/>
    <w:rsid w:val="00080062"/>
    <w:rsid w:val="000800D8"/>
    <w:rsid w:val="00080147"/>
    <w:rsid w:val="00080161"/>
    <w:rsid w:val="000801B3"/>
    <w:rsid w:val="000801B7"/>
    <w:rsid w:val="0008022E"/>
    <w:rsid w:val="000802AC"/>
    <w:rsid w:val="000802F0"/>
    <w:rsid w:val="000802F8"/>
    <w:rsid w:val="00080461"/>
    <w:rsid w:val="0008049E"/>
    <w:rsid w:val="00080503"/>
    <w:rsid w:val="00080526"/>
    <w:rsid w:val="00080552"/>
    <w:rsid w:val="00080607"/>
    <w:rsid w:val="000806CC"/>
    <w:rsid w:val="000806D3"/>
    <w:rsid w:val="000806E0"/>
    <w:rsid w:val="000806F9"/>
    <w:rsid w:val="00080706"/>
    <w:rsid w:val="00080721"/>
    <w:rsid w:val="000807F2"/>
    <w:rsid w:val="000808E0"/>
    <w:rsid w:val="00080939"/>
    <w:rsid w:val="00080958"/>
    <w:rsid w:val="0008097C"/>
    <w:rsid w:val="00080998"/>
    <w:rsid w:val="000809BB"/>
    <w:rsid w:val="00080A63"/>
    <w:rsid w:val="00080B51"/>
    <w:rsid w:val="00080BE0"/>
    <w:rsid w:val="00080C44"/>
    <w:rsid w:val="00080CFC"/>
    <w:rsid w:val="00080D36"/>
    <w:rsid w:val="00080D45"/>
    <w:rsid w:val="00080FAF"/>
    <w:rsid w:val="00080FBA"/>
    <w:rsid w:val="00080FD2"/>
    <w:rsid w:val="000810DF"/>
    <w:rsid w:val="000811AD"/>
    <w:rsid w:val="00081204"/>
    <w:rsid w:val="000812F4"/>
    <w:rsid w:val="00081368"/>
    <w:rsid w:val="0008136A"/>
    <w:rsid w:val="000813B5"/>
    <w:rsid w:val="000814D7"/>
    <w:rsid w:val="000814D9"/>
    <w:rsid w:val="000814F3"/>
    <w:rsid w:val="0008159B"/>
    <w:rsid w:val="00081669"/>
    <w:rsid w:val="000816DC"/>
    <w:rsid w:val="000817A6"/>
    <w:rsid w:val="000817B6"/>
    <w:rsid w:val="000817FE"/>
    <w:rsid w:val="000818F1"/>
    <w:rsid w:val="00081AB6"/>
    <w:rsid w:val="00081AEA"/>
    <w:rsid w:val="00081B52"/>
    <w:rsid w:val="00081BF5"/>
    <w:rsid w:val="00081C34"/>
    <w:rsid w:val="00081CF3"/>
    <w:rsid w:val="00081D44"/>
    <w:rsid w:val="00081DD2"/>
    <w:rsid w:val="00081E15"/>
    <w:rsid w:val="00081EAF"/>
    <w:rsid w:val="00081F3C"/>
    <w:rsid w:val="00081F73"/>
    <w:rsid w:val="00081F89"/>
    <w:rsid w:val="00081FB9"/>
    <w:rsid w:val="00081FD5"/>
    <w:rsid w:val="0008207E"/>
    <w:rsid w:val="00082136"/>
    <w:rsid w:val="00082199"/>
    <w:rsid w:val="000821CE"/>
    <w:rsid w:val="0008221A"/>
    <w:rsid w:val="0008221F"/>
    <w:rsid w:val="00082233"/>
    <w:rsid w:val="00082286"/>
    <w:rsid w:val="000822BD"/>
    <w:rsid w:val="000822F4"/>
    <w:rsid w:val="00082374"/>
    <w:rsid w:val="000823B6"/>
    <w:rsid w:val="000823DE"/>
    <w:rsid w:val="000823F7"/>
    <w:rsid w:val="00082402"/>
    <w:rsid w:val="0008240B"/>
    <w:rsid w:val="000824C0"/>
    <w:rsid w:val="000824C9"/>
    <w:rsid w:val="000824D8"/>
    <w:rsid w:val="00082518"/>
    <w:rsid w:val="00082577"/>
    <w:rsid w:val="000825E1"/>
    <w:rsid w:val="00082668"/>
    <w:rsid w:val="0008268E"/>
    <w:rsid w:val="0008274E"/>
    <w:rsid w:val="00082875"/>
    <w:rsid w:val="000828E9"/>
    <w:rsid w:val="00082954"/>
    <w:rsid w:val="00082967"/>
    <w:rsid w:val="0008296F"/>
    <w:rsid w:val="000829E2"/>
    <w:rsid w:val="00082B33"/>
    <w:rsid w:val="00082B8C"/>
    <w:rsid w:val="00082BE2"/>
    <w:rsid w:val="00082C10"/>
    <w:rsid w:val="00082C32"/>
    <w:rsid w:val="00082C59"/>
    <w:rsid w:val="00082D2D"/>
    <w:rsid w:val="00082D41"/>
    <w:rsid w:val="00082D7F"/>
    <w:rsid w:val="00082DDD"/>
    <w:rsid w:val="00082E1C"/>
    <w:rsid w:val="00082E36"/>
    <w:rsid w:val="00082EB5"/>
    <w:rsid w:val="00082F7D"/>
    <w:rsid w:val="00082FBB"/>
    <w:rsid w:val="00082FDD"/>
    <w:rsid w:val="00083010"/>
    <w:rsid w:val="00083023"/>
    <w:rsid w:val="00083093"/>
    <w:rsid w:val="0008310E"/>
    <w:rsid w:val="0008312C"/>
    <w:rsid w:val="00083204"/>
    <w:rsid w:val="00083210"/>
    <w:rsid w:val="00083227"/>
    <w:rsid w:val="00083251"/>
    <w:rsid w:val="0008329D"/>
    <w:rsid w:val="000832A4"/>
    <w:rsid w:val="00083371"/>
    <w:rsid w:val="0008337A"/>
    <w:rsid w:val="00083477"/>
    <w:rsid w:val="00083496"/>
    <w:rsid w:val="00083530"/>
    <w:rsid w:val="000835B9"/>
    <w:rsid w:val="000835C3"/>
    <w:rsid w:val="000835E5"/>
    <w:rsid w:val="000835FB"/>
    <w:rsid w:val="0008365E"/>
    <w:rsid w:val="0008369C"/>
    <w:rsid w:val="0008377D"/>
    <w:rsid w:val="00083795"/>
    <w:rsid w:val="00083877"/>
    <w:rsid w:val="00083943"/>
    <w:rsid w:val="000839D9"/>
    <w:rsid w:val="00083A26"/>
    <w:rsid w:val="00083A3D"/>
    <w:rsid w:val="00083A4D"/>
    <w:rsid w:val="00083A77"/>
    <w:rsid w:val="00083AD4"/>
    <w:rsid w:val="00083AD6"/>
    <w:rsid w:val="00083BF5"/>
    <w:rsid w:val="00083CA0"/>
    <w:rsid w:val="00083D83"/>
    <w:rsid w:val="00083EB5"/>
    <w:rsid w:val="00083EEA"/>
    <w:rsid w:val="00083F21"/>
    <w:rsid w:val="00083F86"/>
    <w:rsid w:val="0008402F"/>
    <w:rsid w:val="00084074"/>
    <w:rsid w:val="000840EF"/>
    <w:rsid w:val="00084215"/>
    <w:rsid w:val="00084330"/>
    <w:rsid w:val="00084379"/>
    <w:rsid w:val="000843AE"/>
    <w:rsid w:val="000843BF"/>
    <w:rsid w:val="000843CF"/>
    <w:rsid w:val="0008443B"/>
    <w:rsid w:val="000844E0"/>
    <w:rsid w:val="000844E5"/>
    <w:rsid w:val="00084561"/>
    <w:rsid w:val="000845FC"/>
    <w:rsid w:val="000846C7"/>
    <w:rsid w:val="00084716"/>
    <w:rsid w:val="0008473E"/>
    <w:rsid w:val="00084754"/>
    <w:rsid w:val="00084864"/>
    <w:rsid w:val="00084938"/>
    <w:rsid w:val="00084A00"/>
    <w:rsid w:val="00084A2F"/>
    <w:rsid w:val="00084A34"/>
    <w:rsid w:val="00084DC8"/>
    <w:rsid w:val="00084E7D"/>
    <w:rsid w:val="00084ECA"/>
    <w:rsid w:val="00084F20"/>
    <w:rsid w:val="00084FD9"/>
    <w:rsid w:val="00084FDC"/>
    <w:rsid w:val="00085024"/>
    <w:rsid w:val="0008502C"/>
    <w:rsid w:val="000850C2"/>
    <w:rsid w:val="00085106"/>
    <w:rsid w:val="00085140"/>
    <w:rsid w:val="0008524B"/>
    <w:rsid w:val="00085260"/>
    <w:rsid w:val="00085273"/>
    <w:rsid w:val="00085290"/>
    <w:rsid w:val="000852EF"/>
    <w:rsid w:val="00085302"/>
    <w:rsid w:val="0008545B"/>
    <w:rsid w:val="000854A3"/>
    <w:rsid w:val="00085506"/>
    <w:rsid w:val="00085554"/>
    <w:rsid w:val="000855D7"/>
    <w:rsid w:val="00085651"/>
    <w:rsid w:val="000856CD"/>
    <w:rsid w:val="00085716"/>
    <w:rsid w:val="000857EF"/>
    <w:rsid w:val="000857F8"/>
    <w:rsid w:val="0008581A"/>
    <w:rsid w:val="00085880"/>
    <w:rsid w:val="0008588D"/>
    <w:rsid w:val="0008591A"/>
    <w:rsid w:val="000859E2"/>
    <w:rsid w:val="00085A25"/>
    <w:rsid w:val="00085A41"/>
    <w:rsid w:val="00085B64"/>
    <w:rsid w:val="00085BA8"/>
    <w:rsid w:val="00085BC5"/>
    <w:rsid w:val="00085BFF"/>
    <w:rsid w:val="00085C36"/>
    <w:rsid w:val="00085CEE"/>
    <w:rsid w:val="00085D4F"/>
    <w:rsid w:val="00085D60"/>
    <w:rsid w:val="00085DDF"/>
    <w:rsid w:val="00085DF1"/>
    <w:rsid w:val="00085ED2"/>
    <w:rsid w:val="00085F0F"/>
    <w:rsid w:val="00085F35"/>
    <w:rsid w:val="00085F4E"/>
    <w:rsid w:val="00085F91"/>
    <w:rsid w:val="00086091"/>
    <w:rsid w:val="00086123"/>
    <w:rsid w:val="0008620D"/>
    <w:rsid w:val="0008625C"/>
    <w:rsid w:val="00086313"/>
    <w:rsid w:val="0008637E"/>
    <w:rsid w:val="000863B5"/>
    <w:rsid w:val="000863D4"/>
    <w:rsid w:val="00086425"/>
    <w:rsid w:val="0008642A"/>
    <w:rsid w:val="000864CF"/>
    <w:rsid w:val="00086532"/>
    <w:rsid w:val="00086571"/>
    <w:rsid w:val="000865E3"/>
    <w:rsid w:val="00086601"/>
    <w:rsid w:val="00086615"/>
    <w:rsid w:val="00086644"/>
    <w:rsid w:val="0008672C"/>
    <w:rsid w:val="00086814"/>
    <w:rsid w:val="00086833"/>
    <w:rsid w:val="0008684D"/>
    <w:rsid w:val="000868BD"/>
    <w:rsid w:val="000868E7"/>
    <w:rsid w:val="00086906"/>
    <w:rsid w:val="00086921"/>
    <w:rsid w:val="000869AF"/>
    <w:rsid w:val="00086A9C"/>
    <w:rsid w:val="00086AB6"/>
    <w:rsid w:val="00086AD8"/>
    <w:rsid w:val="00086B76"/>
    <w:rsid w:val="00086BC2"/>
    <w:rsid w:val="00086BE4"/>
    <w:rsid w:val="00086C00"/>
    <w:rsid w:val="00086CB7"/>
    <w:rsid w:val="00086CCF"/>
    <w:rsid w:val="00086D15"/>
    <w:rsid w:val="00086D1A"/>
    <w:rsid w:val="00086E09"/>
    <w:rsid w:val="00086E49"/>
    <w:rsid w:val="00086FC5"/>
    <w:rsid w:val="00086FE3"/>
    <w:rsid w:val="00086FFA"/>
    <w:rsid w:val="00087024"/>
    <w:rsid w:val="00087054"/>
    <w:rsid w:val="00087177"/>
    <w:rsid w:val="0008717C"/>
    <w:rsid w:val="0008726B"/>
    <w:rsid w:val="000872FF"/>
    <w:rsid w:val="00087315"/>
    <w:rsid w:val="00087375"/>
    <w:rsid w:val="0008742D"/>
    <w:rsid w:val="000874D4"/>
    <w:rsid w:val="000874FD"/>
    <w:rsid w:val="00087542"/>
    <w:rsid w:val="00087584"/>
    <w:rsid w:val="000876BD"/>
    <w:rsid w:val="00087747"/>
    <w:rsid w:val="0008780C"/>
    <w:rsid w:val="00087862"/>
    <w:rsid w:val="000878B1"/>
    <w:rsid w:val="000878D7"/>
    <w:rsid w:val="000879B7"/>
    <w:rsid w:val="00087A5A"/>
    <w:rsid w:val="00087AD9"/>
    <w:rsid w:val="00087BC4"/>
    <w:rsid w:val="00087C54"/>
    <w:rsid w:val="00087C81"/>
    <w:rsid w:val="00087DC4"/>
    <w:rsid w:val="00087DDD"/>
    <w:rsid w:val="00087DDE"/>
    <w:rsid w:val="00087E2C"/>
    <w:rsid w:val="00087E8E"/>
    <w:rsid w:val="00087F6F"/>
    <w:rsid w:val="00087FB4"/>
    <w:rsid w:val="00087FBE"/>
    <w:rsid w:val="0009002C"/>
    <w:rsid w:val="0009002E"/>
    <w:rsid w:val="00090032"/>
    <w:rsid w:val="000900FA"/>
    <w:rsid w:val="00090112"/>
    <w:rsid w:val="000901DB"/>
    <w:rsid w:val="0009026D"/>
    <w:rsid w:val="00090293"/>
    <w:rsid w:val="0009031E"/>
    <w:rsid w:val="0009037F"/>
    <w:rsid w:val="0009041F"/>
    <w:rsid w:val="00090432"/>
    <w:rsid w:val="00090452"/>
    <w:rsid w:val="00090476"/>
    <w:rsid w:val="0009054A"/>
    <w:rsid w:val="000905C2"/>
    <w:rsid w:val="000905D3"/>
    <w:rsid w:val="000905D8"/>
    <w:rsid w:val="00090626"/>
    <w:rsid w:val="00090667"/>
    <w:rsid w:val="00090670"/>
    <w:rsid w:val="00090714"/>
    <w:rsid w:val="0009078F"/>
    <w:rsid w:val="000907BA"/>
    <w:rsid w:val="00090812"/>
    <w:rsid w:val="0009089B"/>
    <w:rsid w:val="0009096E"/>
    <w:rsid w:val="00090975"/>
    <w:rsid w:val="000909DD"/>
    <w:rsid w:val="00090AC9"/>
    <w:rsid w:val="00090AFE"/>
    <w:rsid w:val="00090B4C"/>
    <w:rsid w:val="00090C85"/>
    <w:rsid w:val="00090CC5"/>
    <w:rsid w:val="00090DA0"/>
    <w:rsid w:val="00090DF6"/>
    <w:rsid w:val="00090DF7"/>
    <w:rsid w:val="00090E31"/>
    <w:rsid w:val="00090ECE"/>
    <w:rsid w:val="00090F36"/>
    <w:rsid w:val="00090F88"/>
    <w:rsid w:val="00090F9D"/>
    <w:rsid w:val="0009101F"/>
    <w:rsid w:val="000910DE"/>
    <w:rsid w:val="00091114"/>
    <w:rsid w:val="000911E4"/>
    <w:rsid w:val="0009125A"/>
    <w:rsid w:val="0009136F"/>
    <w:rsid w:val="000913F0"/>
    <w:rsid w:val="000913F3"/>
    <w:rsid w:val="0009141C"/>
    <w:rsid w:val="00091434"/>
    <w:rsid w:val="000914AE"/>
    <w:rsid w:val="000914F2"/>
    <w:rsid w:val="00091584"/>
    <w:rsid w:val="000915A5"/>
    <w:rsid w:val="00091608"/>
    <w:rsid w:val="00091641"/>
    <w:rsid w:val="00091683"/>
    <w:rsid w:val="00091744"/>
    <w:rsid w:val="000917BA"/>
    <w:rsid w:val="0009181D"/>
    <w:rsid w:val="00091820"/>
    <w:rsid w:val="00091858"/>
    <w:rsid w:val="0009185E"/>
    <w:rsid w:val="0009187F"/>
    <w:rsid w:val="000918F8"/>
    <w:rsid w:val="00091939"/>
    <w:rsid w:val="00091940"/>
    <w:rsid w:val="000919BD"/>
    <w:rsid w:val="00091A02"/>
    <w:rsid w:val="00091A88"/>
    <w:rsid w:val="00091AB7"/>
    <w:rsid w:val="00091B47"/>
    <w:rsid w:val="00091B74"/>
    <w:rsid w:val="00091BDC"/>
    <w:rsid w:val="00091BF8"/>
    <w:rsid w:val="00091C1E"/>
    <w:rsid w:val="00091C2F"/>
    <w:rsid w:val="00091D46"/>
    <w:rsid w:val="00091D7D"/>
    <w:rsid w:val="00091D9C"/>
    <w:rsid w:val="00091E78"/>
    <w:rsid w:val="00091EB6"/>
    <w:rsid w:val="00091F05"/>
    <w:rsid w:val="00091FC8"/>
    <w:rsid w:val="000920A4"/>
    <w:rsid w:val="000920A5"/>
    <w:rsid w:val="000921EF"/>
    <w:rsid w:val="00092266"/>
    <w:rsid w:val="00092287"/>
    <w:rsid w:val="0009229D"/>
    <w:rsid w:val="000922C5"/>
    <w:rsid w:val="0009236D"/>
    <w:rsid w:val="000923BB"/>
    <w:rsid w:val="0009240E"/>
    <w:rsid w:val="00092417"/>
    <w:rsid w:val="000924C9"/>
    <w:rsid w:val="000924E6"/>
    <w:rsid w:val="000925CD"/>
    <w:rsid w:val="000925D7"/>
    <w:rsid w:val="00092611"/>
    <w:rsid w:val="00092632"/>
    <w:rsid w:val="000926E8"/>
    <w:rsid w:val="0009276D"/>
    <w:rsid w:val="000928F0"/>
    <w:rsid w:val="00092947"/>
    <w:rsid w:val="00092990"/>
    <w:rsid w:val="00092B4C"/>
    <w:rsid w:val="00092B59"/>
    <w:rsid w:val="00092BBE"/>
    <w:rsid w:val="00092C60"/>
    <w:rsid w:val="00092C74"/>
    <w:rsid w:val="00092CD6"/>
    <w:rsid w:val="00092CFA"/>
    <w:rsid w:val="00092D38"/>
    <w:rsid w:val="00092D65"/>
    <w:rsid w:val="00092E2F"/>
    <w:rsid w:val="00092E82"/>
    <w:rsid w:val="00092EE5"/>
    <w:rsid w:val="00092EEC"/>
    <w:rsid w:val="00092F43"/>
    <w:rsid w:val="00092F84"/>
    <w:rsid w:val="00092F8A"/>
    <w:rsid w:val="0009304C"/>
    <w:rsid w:val="00093063"/>
    <w:rsid w:val="00093083"/>
    <w:rsid w:val="0009312B"/>
    <w:rsid w:val="0009314E"/>
    <w:rsid w:val="000931E5"/>
    <w:rsid w:val="00093209"/>
    <w:rsid w:val="0009324B"/>
    <w:rsid w:val="0009329E"/>
    <w:rsid w:val="00093311"/>
    <w:rsid w:val="00093380"/>
    <w:rsid w:val="0009349F"/>
    <w:rsid w:val="000935A9"/>
    <w:rsid w:val="00093604"/>
    <w:rsid w:val="00093641"/>
    <w:rsid w:val="000936AC"/>
    <w:rsid w:val="0009376D"/>
    <w:rsid w:val="0009386E"/>
    <w:rsid w:val="000938E5"/>
    <w:rsid w:val="0009392A"/>
    <w:rsid w:val="000939D9"/>
    <w:rsid w:val="00093AE2"/>
    <w:rsid w:val="00093BC7"/>
    <w:rsid w:val="00093CBA"/>
    <w:rsid w:val="00093CDF"/>
    <w:rsid w:val="00093D24"/>
    <w:rsid w:val="00093D68"/>
    <w:rsid w:val="00093D84"/>
    <w:rsid w:val="00093EB4"/>
    <w:rsid w:val="00093F55"/>
    <w:rsid w:val="00093FEB"/>
    <w:rsid w:val="0009402F"/>
    <w:rsid w:val="00094144"/>
    <w:rsid w:val="000941BB"/>
    <w:rsid w:val="0009421B"/>
    <w:rsid w:val="000942A8"/>
    <w:rsid w:val="000942D0"/>
    <w:rsid w:val="0009430E"/>
    <w:rsid w:val="000943AF"/>
    <w:rsid w:val="0009444E"/>
    <w:rsid w:val="000944C9"/>
    <w:rsid w:val="000944D9"/>
    <w:rsid w:val="0009452E"/>
    <w:rsid w:val="00094548"/>
    <w:rsid w:val="0009454B"/>
    <w:rsid w:val="00094623"/>
    <w:rsid w:val="0009466F"/>
    <w:rsid w:val="0009469A"/>
    <w:rsid w:val="00094773"/>
    <w:rsid w:val="000947B2"/>
    <w:rsid w:val="000948AB"/>
    <w:rsid w:val="000948E5"/>
    <w:rsid w:val="000948F1"/>
    <w:rsid w:val="00094914"/>
    <w:rsid w:val="0009498E"/>
    <w:rsid w:val="00094993"/>
    <w:rsid w:val="00094BA2"/>
    <w:rsid w:val="00094BB9"/>
    <w:rsid w:val="00094C2A"/>
    <w:rsid w:val="00094C60"/>
    <w:rsid w:val="00094C65"/>
    <w:rsid w:val="00094D0A"/>
    <w:rsid w:val="00094D3D"/>
    <w:rsid w:val="00094D55"/>
    <w:rsid w:val="00094D79"/>
    <w:rsid w:val="00094D88"/>
    <w:rsid w:val="00094DA8"/>
    <w:rsid w:val="00094ED3"/>
    <w:rsid w:val="00094FCB"/>
    <w:rsid w:val="00094FF4"/>
    <w:rsid w:val="00095024"/>
    <w:rsid w:val="0009506B"/>
    <w:rsid w:val="000950B7"/>
    <w:rsid w:val="00095162"/>
    <w:rsid w:val="00095170"/>
    <w:rsid w:val="000951CE"/>
    <w:rsid w:val="00095328"/>
    <w:rsid w:val="00095459"/>
    <w:rsid w:val="00095473"/>
    <w:rsid w:val="00095603"/>
    <w:rsid w:val="00095673"/>
    <w:rsid w:val="000956DB"/>
    <w:rsid w:val="00095791"/>
    <w:rsid w:val="000957E6"/>
    <w:rsid w:val="000958A1"/>
    <w:rsid w:val="000958D1"/>
    <w:rsid w:val="0009592D"/>
    <w:rsid w:val="00095A02"/>
    <w:rsid w:val="00095A99"/>
    <w:rsid w:val="00095AB8"/>
    <w:rsid w:val="00095B28"/>
    <w:rsid w:val="00095B4D"/>
    <w:rsid w:val="00095C37"/>
    <w:rsid w:val="00095C3E"/>
    <w:rsid w:val="00095CE7"/>
    <w:rsid w:val="00095E83"/>
    <w:rsid w:val="00095EB0"/>
    <w:rsid w:val="00095F29"/>
    <w:rsid w:val="00095F91"/>
    <w:rsid w:val="00095F9E"/>
    <w:rsid w:val="00095FA4"/>
    <w:rsid w:val="00095FE0"/>
    <w:rsid w:val="00095FF2"/>
    <w:rsid w:val="0009602D"/>
    <w:rsid w:val="00096082"/>
    <w:rsid w:val="00096156"/>
    <w:rsid w:val="0009616D"/>
    <w:rsid w:val="000961CA"/>
    <w:rsid w:val="000962A5"/>
    <w:rsid w:val="000962D0"/>
    <w:rsid w:val="000962D9"/>
    <w:rsid w:val="00096335"/>
    <w:rsid w:val="00096388"/>
    <w:rsid w:val="000963F6"/>
    <w:rsid w:val="000964D7"/>
    <w:rsid w:val="000964F9"/>
    <w:rsid w:val="000964FC"/>
    <w:rsid w:val="00096500"/>
    <w:rsid w:val="00096570"/>
    <w:rsid w:val="0009660F"/>
    <w:rsid w:val="00096691"/>
    <w:rsid w:val="000966DF"/>
    <w:rsid w:val="0009675E"/>
    <w:rsid w:val="0009689F"/>
    <w:rsid w:val="000968E6"/>
    <w:rsid w:val="00096905"/>
    <w:rsid w:val="0009691E"/>
    <w:rsid w:val="00096938"/>
    <w:rsid w:val="000969A5"/>
    <w:rsid w:val="000969A6"/>
    <w:rsid w:val="000969A8"/>
    <w:rsid w:val="000969B6"/>
    <w:rsid w:val="000969BE"/>
    <w:rsid w:val="00096A31"/>
    <w:rsid w:val="00096A44"/>
    <w:rsid w:val="00096A8F"/>
    <w:rsid w:val="00096AE7"/>
    <w:rsid w:val="00096B5C"/>
    <w:rsid w:val="00096B76"/>
    <w:rsid w:val="00096CC9"/>
    <w:rsid w:val="00096D0B"/>
    <w:rsid w:val="00096D64"/>
    <w:rsid w:val="00096DAE"/>
    <w:rsid w:val="00096E70"/>
    <w:rsid w:val="00096EDD"/>
    <w:rsid w:val="00096F16"/>
    <w:rsid w:val="00096FA1"/>
    <w:rsid w:val="00097051"/>
    <w:rsid w:val="0009708E"/>
    <w:rsid w:val="00097194"/>
    <w:rsid w:val="00097390"/>
    <w:rsid w:val="000973FD"/>
    <w:rsid w:val="00097432"/>
    <w:rsid w:val="00097480"/>
    <w:rsid w:val="000974C8"/>
    <w:rsid w:val="00097528"/>
    <w:rsid w:val="0009753E"/>
    <w:rsid w:val="00097549"/>
    <w:rsid w:val="00097592"/>
    <w:rsid w:val="000975DC"/>
    <w:rsid w:val="0009765C"/>
    <w:rsid w:val="000976E4"/>
    <w:rsid w:val="00097748"/>
    <w:rsid w:val="000977A4"/>
    <w:rsid w:val="000977A6"/>
    <w:rsid w:val="000978BC"/>
    <w:rsid w:val="00097938"/>
    <w:rsid w:val="0009796A"/>
    <w:rsid w:val="0009797B"/>
    <w:rsid w:val="00097998"/>
    <w:rsid w:val="00097AE7"/>
    <w:rsid w:val="00097AEF"/>
    <w:rsid w:val="00097AFE"/>
    <w:rsid w:val="00097B1F"/>
    <w:rsid w:val="00097B44"/>
    <w:rsid w:val="00097B50"/>
    <w:rsid w:val="00097B85"/>
    <w:rsid w:val="00097C37"/>
    <w:rsid w:val="00097C90"/>
    <w:rsid w:val="00097CA5"/>
    <w:rsid w:val="00097CCE"/>
    <w:rsid w:val="00097CD9"/>
    <w:rsid w:val="00097CFA"/>
    <w:rsid w:val="00097DA6"/>
    <w:rsid w:val="00097E2B"/>
    <w:rsid w:val="00097E44"/>
    <w:rsid w:val="00097EC7"/>
    <w:rsid w:val="00097EFC"/>
    <w:rsid w:val="00097FA7"/>
    <w:rsid w:val="00097FB5"/>
    <w:rsid w:val="000A004D"/>
    <w:rsid w:val="000A009F"/>
    <w:rsid w:val="000A00A3"/>
    <w:rsid w:val="000A00F9"/>
    <w:rsid w:val="000A01A5"/>
    <w:rsid w:val="000A01DA"/>
    <w:rsid w:val="000A0206"/>
    <w:rsid w:val="000A020D"/>
    <w:rsid w:val="000A0222"/>
    <w:rsid w:val="000A0257"/>
    <w:rsid w:val="000A028F"/>
    <w:rsid w:val="000A02C2"/>
    <w:rsid w:val="000A03FC"/>
    <w:rsid w:val="000A040F"/>
    <w:rsid w:val="000A04E4"/>
    <w:rsid w:val="000A0542"/>
    <w:rsid w:val="000A057D"/>
    <w:rsid w:val="000A05B7"/>
    <w:rsid w:val="000A05D5"/>
    <w:rsid w:val="000A0622"/>
    <w:rsid w:val="000A06B6"/>
    <w:rsid w:val="000A06CE"/>
    <w:rsid w:val="000A0726"/>
    <w:rsid w:val="000A077E"/>
    <w:rsid w:val="000A0784"/>
    <w:rsid w:val="000A07AA"/>
    <w:rsid w:val="000A07B6"/>
    <w:rsid w:val="000A0806"/>
    <w:rsid w:val="000A088B"/>
    <w:rsid w:val="000A095A"/>
    <w:rsid w:val="000A09D4"/>
    <w:rsid w:val="000A09F6"/>
    <w:rsid w:val="000A0A3D"/>
    <w:rsid w:val="000A0A3E"/>
    <w:rsid w:val="000A0A60"/>
    <w:rsid w:val="000A0A71"/>
    <w:rsid w:val="000A0A92"/>
    <w:rsid w:val="000A0AB1"/>
    <w:rsid w:val="000A0B96"/>
    <w:rsid w:val="000A0C0A"/>
    <w:rsid w:val="000A0D4B"/>
    <w:rsid w:val="000A0E04"/>
    <w:rsid w:val="000A0E0A"/>
    <w:rsid w:val="000A0E4A"/>
    <w:rsid w:val="000A0EF2"/>
    <w:rsid w:val="000A0F8F"/>
    <w:rsid w:val="000A0FCE"/>
    <w:rsid w:val="000A1095"/>
    <w:rsid w:val="000A111B"/>
    <w:rsid w:val="000A1179"/>
    <w:rsid w:val="000A117E"/>
    <w:rsid w:val="000A128A"/>
    <w:rsid w:val="000A133A"/>
    <w:rsid w:val="000A13B7"/>
    <w:rsid w:val="000A149C"/>
    <w:rsid w:val="000A14C0"/>
    <w:rsid w:val="000A14D8"/>
    <w:rsid w:val="000A14EF"/>
    <w:rsid w:val="000A1524"/>
    <w:rsid w:val="000A1554"/>
    <w:rsid w:val="000A1582"/>
    <w:rsid w:val="000A15DB"/>
    <w:rsid w:val="000A164A"/>
    <w:rsid w:val="000A1857"/>
    <w:rsid w:val="000A1869"/>
    <w:rsid w:val="000A198D"/>
    <w:rsid w:val="000A199E"/>
    <w:rsid w:val="000A19BE"/>
    <w:rsid w:val="000A1A44"/>
    <w:rsid w:val="000A1AE1"/>
    <w:rsid w:val="000A1AF3"/>
    <w:rsid w:val="000A1B09"/>
    <w:rsid w:val="000A1B3B"/>
    <w:rsid w:val="000A1B5C"/>
    <w:rsid w:val="000A1B79"/>
    <w:rsid w:val="000A1C13"/>
    <w:rsid w:val="000A1CC0"/>
    <w:rsid w:val="000A1D33"/>
    <w:rsid w:val="000A1DD4"/>
    <w:rsid w:val="000A1E85"/>
    <w:rsid w:val="000A1E8A"/>
    <w:rsid w:val="000A1EA3"/>
    <w:rsid w:val="000A1FF7"/>
    <w:rsid w:val="000A206B"/>
    <w:rsid w:val="000A20BE"/>
    <w:rsid w:val="000A2131"/>
    <w:rsid w:val="000A22B8"/>
    <w:rsid w:val="000A2302"/>
    <w:rsid w:val="000A231D"/>
    <w:rsid w:val="000A234D"/>
    <w:rsid w:val="000A2391"/>
    <w:rsid w:val="000A241A"/>
    <w:rsid w:val="000A24D1"/>
    <w:rsid w:val="000A252F"/>
    <w:rsid w:val="000A254E"/>
    <w:rsid w:val="000A256E"/>
    <w:rsid w:val="000A26F9"/>
    <w:rsid w:val="000A2714"/>
    <w:rsid w:val="000A2745"/>
    <w:rsid w:val="000A274D"/>
    <w:rsid w:val="000A2780"/>
    <w:rsid w:val="000A27A6"/>
    <w:rsid w:val="000A27B3"/>
    <w:rsid w:val="000A27B7"/>
    <w:rsid w:val="000A284D"/>
    <w:rsid w:val="000A286E"/>
    <w:rsid w:val="000A297E"/>
    <w:rsid w:val="000A2AD5"/>
    <w:rsid w:val="000A2AE6"/>
    <w:rsid w:val="000A2B21"/>
    <w:rsid w:val="000A2B2C"/>
    <w:rsid w:val="000A2B30"/>
    <w:rsid w:val="000A2B3F"/>
    <w:rsid w:val="000A2B77"/>
    <w:rsid w:val="000A2B96"/>
    <w:rsid w:val="000A2C70"/>
    <w:rsid w:val="000A2D17"/>
    <w:rsid w:val="000A2D2A"/>
    <w:rsid w:val="000A2DD5"/>
    <w:rsid w:val="000A2E0F"/>
    <w:rsid w:val="000A2E7C"/>
    <w:rsid w:val="000A2EAC"/>
    <w:rsid w:val="000A2F27"/>
    <w:rsid w:val="000A2F5A"/>
    <w:rsid w:val="000A2F83"/>
    <w:rsid w:val="000A2F9B"/>
    <w:rsid w:val="000A2FB1"/>
    <w:rsid w:val="000A3081"/>
    <w:rsid w:val="000A308B"/>
    <w:rsid w:val="000A315E"/>
    <w:rsid w:val="000A3161"/>
    <w:rsid w:val="000A3289"/>
    <w:rsid w:val="000A32BF"/>
    <w:rsid w:val="000A3322"/>
    <w:rsid w:val="000A3339"/>
    <w:rsid w:val="000A3388"/>
    <w:rsid w:val="000A33DD"/>
    <w:rsid w:val="000A34FF"/>
    <w:rsid w:val="000A36FD"/>
    <w:rsid w:val="000A3710"/>
    <w:rsid w:val="000A3764"/>
    <w:rsid w:val="000A37AD"/>
    <w:rsid w:val="000A3877"/>
    <w:rsid w:val="000A388C"/>
    <w:rsid w:val="000A3929"/>
    <w:rsid w:val="000A3937"/>
    <w:rsid w:val="000A393F"/>
    <w:rsid w:val="000A394C"/>
    <w:rsid w:val="000A3955"/>
    <w:rsid w:val="000A39A9"/>
    <w:rsid w:val="000A3A32"/>
    <w:rsid w:val="000A3B06"/>
    <w:rsid w:val="000A3B9F"/>
    <w:rsid w:val="000A3BB3"/>
    <w:rsid w:val="000A3BBA"/>
    <w:rsid w:val="000A3CAA"/>
    <w:rsid w:val="000A3CE3"/>
    <w:rsid w:val="000A3D21"/>
    <w:rsid w:val="000A3D24"/>
    <w:rsid w:val="000A3D57"/>
    <w:rsid w:val="000A3D6F"/>
    <w:rsid w:val="000A3DBF"/>
    <w:rsid w:val="000A3DE1"/>
    <w:rsid w:val="000A3E59"/>
    <w:rsid w:val="000A3E6F"/>
    <w:rsid w:val="000A3ECC"/>
    <w:rsid w:val="000A3ED2"/>
    <w:rsid w:val="000A3ED7"/>
    <w:rsid w:val="000A3F5E"/>
    <w:rsid w:val="000A3F75"/>
    <w:rsid w:val="000A3FAC"/>
    <w:rsid w:val="000A4065"/>
    <w:rsid w:val="000A4090"/>
    <w:rsid w:val="000A409C"/>
    <w:rsid w:val="000A41A2"/>
    <w:rsid w:val="000A41B5"/>
    <w:rsid w:val="000A41EB"/>
    <w:rsid w:val="000A41EC"/>
    <w:rsid w:val="000A425F"/>
    <w:rsid w:val="000A42DC"/>
    <w:rsid w:val="000A42F7"/>
    <w:rsid w:val="000A43AD"/>
    <w:rsid w:val="000A44B1"/>
    <w:rsid w:val="000A452D"/>
    <w:rsid w:val="000A4532"/>
    <w:rsid w:val="000A459C"/>
    <w:rsid w:val="000A4656"/>
    <w:rsid w:val="000A4798"/>
    <w:rsid w:val="000A483A"/>
    <w:rsid w:val="000A4856"/>
    <w:rsid w:val="000A48AF"/>
    <w:rsid w:val="000A48FA"/>
    <w:rsid w:val="000A49A1"/>
    <w:rsid w:val="000A4A2D"/>
    <w:rsid w:val="000A4A4C"/>
    <w:rsid w:val="000A4B81"/>
    <w:rsid w:val="000A4BD4"/>
    <w:rsid w:val="000A4C85"/>
    <w:rsid w:val="000A4DD4"/>
    <w:rsid w:val="000A4DEC"/>
    <w:rsid w:val="000A4E15"/>
    <w:rsid w:val="000A4E24"/>
    <w:rsid w:val="000A4E3E"/>
    <w:rsid w:val="000A4F17"/>
    <w:rsid w:val="000A4FC0"/>
    <w:rsid w:val="000A4FD6"/>
    <w:rsid w:val="000A50CB"/>
    <w:rsid w:val="000A51B6"/>
    <w:rsid w:val="000A525E"/>
    <w:rsid w:val="000A5266"/>
    <w:rsid w:val="000A5286"/>
    <w:rsid w:val="000A5313"/>
    <w:rsid w:val="000A5380"/>
    <w:rsid w:val="000A53C2"/>
    <w:rsid w:val="000A5422"/>
    <w:rsid w:val="000A5478"/>
    <w:rsid w:val="000A547A"/>
    <w:rsid w:val="000A555C"/>
    <w:rsid w:val="000A5578"/>
    <w:rsid w:val="000A561B"/>
    <w:rsid w:val="000A56BB"/>
    <w:rsid w:val="000A570D"/>
    <w:rsid w:val="000A587E"/>
    <w:rsid w:val="000A59E7"/>
    <w:rsid w:val="000A5A9E"/>
    <w:rsid w:val="000A5B66"/>
    <w:rsid w:val="000A5BA1"/>
    <w:rsid w:val="000A5C75"/>
    <w:rsid w:val="000A5CCC"/>
    <w:rsid w:val="000A5D3C"/>
    <w:rsid w:val="000A5D5C"/>
    <w:rsid w:val="000A5D86"/>
    <w:rsid w:val="000A5DC8"/>
    <w:rsid w:val="000A5DF6"/>
    <w:rsid w:val="000A5E48"/>
    <w:rsid w:val="000A5EFE"/>
    <w:rsid w:val="000A5F02"/>
    <w:rsid w:val="000A5F1F"/>
    <w:rsid w:val="000A5F32"/>
    <w:rsid w:val="000A5F7A"/>
    <w:rsid w:val="000A5FA4"/>
    <w:rsid w:val="000A6052"/>
    <w:rsid w:val="000A60A7"/>
    <w:rsid w:val="000A616B"/>
    <w:rsid w:val="000A6184"/>
    <w:rsid w:val="000A624E"/>
    <w:rsid w:val="000A6264"/>
    <w:rsid w:val="000A6277"/>
    <w:rsid w:val="000A627A"/>
    <w:rsid w:val="000A62E7"/>
    <w:rsid w:val="000A634C"/>
    <w:rsid w:val="000A6377"/>
    <w:rsid w:val="000A6384"/>
    <w:rsid w:val="000A64AF"/>
    <w:rsid w:val="000A6562"/>
    <w:rsid w:val="000A6596"/>
    <w:rsid w:val="000A65A4"/>
    <w:rsid w:val="000A65CB"/>
    <w:rsid w:val="000A65FE"/>
    <w:rsid w:val="000A6626"/>
    <w:rsid w:val="000A6652"/>
    <w:rsid w:val="000A6659"/>
    <w:rsid w:val="000A66A0"/>
    <w:rsid w:val="000A670D"/>
    <w:rsid w:val="000A674E"/>
    <w:rsid w:val="000A675B"/>
    <w:rsid w:val="000A6803"/>
    <w:rsid w:val="000A6873"/>
    <w:rsid w:val="000A68AF"/>
    <w:rsid w:val="000A68F8"/>
    <w:rsid w:val="000A691C"/>
    <w:rsid w:val="000A6950"/>
    <w:rsid w:val="000A6954"/>
    <w:rsid w:val="000A699F"/>
    <w:rsid w:val="000A6AD1"/>
    <w:rsid w:val="000A6B06"/>
    <w:rsid w:val="000A6B5F"/>
    <w:rsid w:val="000A6BC1"/>
    <w:rsid w:val="000A6C3B"/>
    <w:rsid w:val="000A6C89"/>
    <w:rsid w:val="000A6D92"/>
    <w:rsid w:val="000A6D9F"/>
    <w:rsid w:val="000A6E2E"/>
    <w:rsid w:val="000A6E44"/>
    <w:rsid w:val="000A6EEC"/>
    <w:rsid w:val="000A6F89"/>
    <w:rsid w:val="000A6FE0"/>
    <w:rsid w:val="000A703D"/>
    <w:rsid w:val="000A70FE"/>
    <w:rsid w:val="000A7226"/>
    <w:rsid w:val="000A7268"/>
    <w:rsid w:val="000A72AC"/>
    <w:rsid w:val="000A7335"/>
    <w:rsid w:val="000A7388"/>
    <w:rsid w:val="000A73DC"/>
    <w:rsid w:val="000A7433"/>
    <w:rsid w:val="000A7490"/>
    <w:rsid w:val="000A74A0"/>
    <w:rsid w:val="000A74C3"/>
    <w:rsid w:val="000A7536"/>
    <w:rsid w:val="000A753D"/>
    <w:rsid w:val="000A75FF"/>
    <w:rsid w:val="000A760C"/>
    <w:rsid w:val="000A761E"/>
    <w:rsid w:val="000A7630"/>
    <w:rsid w:val="000A7643"/>
    <w:rsid w:val="000A76BD"/>
    <w:rsid w:val="000A772A"/>
    <w:rsid w:val="000A783E"/>
    <w:rsid w:val="000A7928"/>
    <w:rsid w:val="000A79B3"/>
    <w:rsid w:val="000A79BE"/>
    <w:rsid w:val="000A79E3"/>
    <w:rsid w:val="000A7A3B"/>
    <w:rsid w:val="000A7A92"/>
    <w:rsid w:val="000A7AAD"/>
    <w:rsid w:val="000A7AB6"/>
    <w:rsid w:val="000A7AC8"/>
    <w:rsid w:val="000A7ADC"/>
    <w:rsid w:val="000A7B23"/>
    <w:rsid w:val="000A7CE3"/>
    <w:rsid w:val="000A7D20"/>
    <w:rsid w:val="000A7D67"/>
    <w:rsid w:val="000A7DB8"/>
    <w:rsid w:val="000A7E06"/>
    <w:rsid w:val="000A7E2E"/>
    <w:rsid w:val="000A7E85"/>
    <w:rsid w:val="000A7EE1"/>
    <w:rsid w:val="000A7EEF"/>
    <w:rsid w:val="000A7EF3"/>
    <w:rsid w:val="000A7F16"/>
    <w:rsid w:val="000A7FA8"/>
    <w:rsid w:val="000B00C5"/>
    <w:rsid w:val="000B00E8"/>
    <w:rsid w:val="000B0157"/>
    <w:rsid w:val="000B0179"/>
    <w:rsid w:val="000B0234"/>
    <w:rsid w:val="000B027B"/>
    <w:rsid w:val="000B030B"/>
    <w:rsid w:val="000B0323"/>
    <w:rsid w:val="000B032A"/>
    <w:rsid w:val="000B034F"/>
    <w:rsid w:val="000B035A"/>
    <w:rsid w:val="000B03D7"/>
    <w:rsid w:val="000B0465"/>
    <w:rsid w:val="000B046B"/>
    <w:rsid w:val="000B0580"/>
    <w:rsid w:val="000B0663"/>
    <w:rsid w:val="000B066B"/>
    <w:rsid w:val="000B06D9"/>
    <w:rsid w:val="000B070F"/>
    <w:rsid w:val="000B074F"/>
    <w:rsid w:val="000B0866"/>
    <w:rsid w:val="000B0903"/>
    <w:rsid w:val="000B0943"/>
    <w:rsid w:val="000B09AD"/>
    <w:rsid w:val="000B09FE"/>
    <w:rsid w:val="000B0C10"/>
    <w:rsid w:val="000B0C1F"/>
    <w:rsid w:val="000B0C26"/>
    <w:rsid w:val="000B0C68"/>
    <w:rsid w:val="000B0D03"/>
    <w:rsid w:val="000B0D3F"/>
    <w:rsid w:val="000B0D45"/>
    <w:rsid w:val="000B0D9C"/>
    <w:rsid w:val="000B0DCB"/>
    <w:rsid w:val="000B0DF6"/>
    <w:rsid w:val="000B0EB0"/>
    <w:rsid w:val="000B0F9A"/>
    <w:rsid w:val="000B0FB5"/>
    <w:rsid w:val="000B105A"/>
    <w:rsid w:val="000B10E0"/>
    <w:rsid w:val="000B1133"/>
    <w:rsid w:val="000B11C7"/>
    <w:rsid w:val="000B11E6"/>
    <w:rsid w:val="000B11F7"/>
    <w:rsid w:val="000B129D"/>
    <w:rsid w:val="000B12AD"/>
    <w:rsid w:val="000B12B0"/>
    <w:rsid w:val="000B12DA"/>
    <w:rsid w:val="000B1389"/>
    <w:rsid w:val="000B13AA"/>
    <w:rsid w:val="000B13B6"/>
    <w:rsid w:val="000B1430"/>
    <w:rsid w:val="000B14B0"/>
    <w:rsid w:val="000B1581"/>
    <w:rsid w:val="000B1585"/>
    <w:rsid w:val="000B1586"/>
    <w:rsid w:val="000B158D"/>
    <w:rsid w:val="000B158E"/>
    <w:rsid w:val="000B159F"/>
    <w:rsid w:val="000B15FD"/>
    <w:rsid w:val="000B1627"/>
    <w:rsid w:val="000B162C"/>
    <w:rsid w:val="000B1695"/>
    <w:rsid w:val="000B1698"/>
    <w:rsid w:val="000B16E6"/>
    <w:rsid w:val="000B17B5"/>
    <w:rsid w:val="000B1875"/>
    <w:rsid w:val="000B18ED"/>
    <w:rsid w:val="000B196A"/>
    <w:rsid w:val="000B199D"/>
    <w:rsid w:val="000B19B9"/>
    <w:rsid w:val="000B1A66"/>
    <w:rsid w:val="000B1A9D"/>
    <w:rsid w:val="000B1AE8"/>
    <w:rsid w:val="000B1C4B"/>
    <w:rsid w:val="000B1C9B"/>
    <w:rsid w:val="000B1CD3"/>
    <w:rsid w:val="000B1D3B"/>
    <w:rsid w:val="000B1D44"/>
    <w:rsid w:val="000B1E9A"/>
    <w:rsid w:val="000B1F8F"/>
    <w:rsid w:val="000B1FC4"/>
    <w:rsid w:val="000B2026"/>
    <w:rsid w:val="000B2085"/>
    <w:rsid w:val="000B20CA"/>
    <w:rsid w:val="000B20D7"/>
    <w:rsid w:val="000B20F6"/>
    <w:rsid w:val="000B220F"/>
    <w:rsid w:val="000B222B"/>
    <w:rsid w:val="000B2267"/>
    <w:rsid w:val="000B22E1"/>
    <w:rsid w:val="000B22EB"/>
    <w:rsid w:val="000B2362"/>
    <w:rsid w:val="000B2382"/>
    <w:rsid w:val="000B23F0"/>
    <w:rsid w:val="000B251A"/>
    <w:rsid w:val="000B2590"/>
    <w:rsid w:val="000B2623"/>
    <w:rsid w:val="000B2650"/>
    <w:rsid w:val="000B26A0"/>
    <w:rsid w:val="000B26DD"/>
    <w:rsid w:val="000B2707"/>
    <w:rsid w:val="000B27EE"/>
    <w:rsid w:val="000B28CC"/>
    <w:rsid w:val="000B28CE"/>
    <w:rsid w:val="000B2958"/>
    <w:rsid w:val="000B298D"/>
    <w:rsid w:val="000B2A44"/>
    <w:rsid w:val="000B2B05"/>
    <w:rsid w:val="000B2B2A"/>
    <w:rsid w:val="000B2B31"/>
    <w:rsid w:val="000B2B54"/>
    <w:rsid w:val="000B2B9B"/>
    <w:rsid w:val="000B2C9F"/>
    <w:rsid w:val="000B2D03"/>
    <w:rsid w:val="000B2D55"/>
    <w:rsid w:val="000B2DF8"/>
    <w:rsid w:val="000B2EB9"/>
    <w:rsid w:val="000B2EF5"/>
    <w:rsid w:val="000B31D0"/>
    <w:rsid w:val="000B328F"/>
    <w:rsid w:val="000B3332"/>
    <w:rsid w:val="000B33B3"/>
    <w:rsid w:val="000B33F2"/>
    <w:rsid w:val="000B33F3"/>
    <w:rsid w:val="000B34A8"/>
    <w:rsid w:val="000B34BA"/>
    <w:rsid w:val="000B35A8"/>
    <w:rsid w:val="000B35DE"/>
    <w:rsid w:val="000B35F1"/>
    <w:rsid w:val="000B363A"/>
    <w:rsid w:val="000B3645"/>
    <w:rsid w:val="000B3691"/>
    <w:rsid w:val="000B36FC"/>
    <w:rsid w:val="000B370B"/>
    <w:rsid w:val="000B371F"/>
    <w:rsid w:val="000B37CB"/>
    <w:rsid w:val="000B3821"/>
    <w:rsid w:val="000B3859"/>
    <w:rsid w:val="000B38CD"/>
    <w:rsid w:val="000B394B"/>
    <w:rsid w:val="000B39CA"/>
    <w:rsid w:val="000B39FF"/>
    <w:rsid w:val="000B3AF9"/>
    <w:rsid w:val="000B3B83"/>
    <w:rsid w:val="000B3B94"/>
    <w:rsid w:val="000B3BC6"/>
    <w:rsid w:val="000B3BCC"/>
    <w:rsid w:val="000B3C1D"/>
    <w:rsid w:val="000B3C1E"/>
    <w:rsid w:val="000B3C8D"/>
    <w:rsid w:val="000B3CA0"/>
    <w:rsid w:val="000B3CA9"/>
    <w:rsid w:val="000B3CDA"/>
    <w:rsid w:val="000B3CEB"/>
    <w:rsid w:val="000B3D53"/>
    <w:rsid w:val="000B3D96"/>
    <w:rsid w:val="000B3D9B"/>
    <w:rsid w:val="000B3E1D"/>
    <w:rsid w:val="000B3EA3"/>
    <w:rsid w:val="000B3F1A"/>
    <w:rsid w:val="000B3FD8"/>
    <w:rsid w:val="000B4086"/>
    <w:rsid w:val="000B40D9"/>
    <w:rsid w:val="000B4170"/>
    <w:rsid w:val="000B419F"/>
    <w:rsid w:val="000B41E2"/>
    <w:rsid w:val="000B422C"/>
    <w:rsid w:val="000B42E1"/>
    <w:rsid w:val="000B43DB"/>
    <w:rsid w:val="000B44E6"/>
    <w:rsid w:val="000B45B0"/>
    <w:rsid w:val="000B45B8"/>
    <w:rsid w:val="000B4621"/>
    <w:rsid w:val="000B4627"/>
    <w:rsid w:val="000B4688"/>
    <w:rsid w:val="000B46B1"/>
    <w:rsid w:val="000B4770"/>
    <w:rsid w:val="000B478E"/>
    <w:rsid w:val="000B47F9"/>
    <w:rsid w:val="000B4808"/>
    <w:rsid w:val="000B482A"/>
    <w:rsid w:val="000B4844"/>
    <w:rsid w:val="000B48E8"/>
    <w:rsid w:val="000B4924"/>
    <w:rsid w:val="000B4977"/>
    <w:rsid w:val="000B49A2"/>
    <w:rsid w:val="000B49D4"/>
    <w:rsid w:val="000B4BE5"/>
    <w:rsid w:val="000B4C16"/>
    <w:rsid w:val="000B4C32"/>
    <w:rsid w:val="000B4C53"/>
    <w:rsid w:val="000B4C86"/>
    <w:rsid w:val="000B4DCE"/>
    <w:rsid w:val="000B4DE1"/>
    <w:rsid w:val="000B4E81"/>
    <w:rsid w:val="000B4E84"/>
    <w:rsid w:val="000B4F38"/>
    <w:rsid w:val="000B4F7F"/>
    <w:rsid w:val="000B4F92"/>
    <w:rsid w:val="000B5016"/>
    <w:rsid w:val="000B5066"/>
    <w:rsid w:val="000B50AD"/>
    <w:rsid w:val="000B50DA"/>
    <w:rsid w:val="000B515A"/>
    <w:rsid w:val="000B5221"/>
    <w:rsid w:val="000B5231"/>
    <w:rsid w:val="000B527C"/>
    <w:rsid w:val="000B52BF"/>
    <w:rsid w:val="000B52C9"/>
    <w:rsid w:val="000B52E8"/>
    <w:rsid w:val="000B5369"/>
    <w:rsid w:val="000B540F"/>
    <w:rsid w:val="000B5474"/>
    <w:rsid w:val="000B54B9"/>
    <w:rsid w:val="000B54DF"/>
    <w:rsid w:val="000B5502"/>
    <w:rsid w:val="000B5558"/>
    <w:rsid w:val="000B555D"/>
    <w:rsid w:val="000B5596"/>
    <w:rsid w:val="000B5673"/>
    <w:rsid w:val="000B5678"/>
    <w:rsid w:val="000B5707"/>
    <w:rsid w:val="000B5741"/>
    <w:rsid w:val="000B57AE"/>
    <w:rsid w:val="000B59C9"/>
    <w:rsid w:val="000B5A15"/>
    <w:rsid w:val="000B5A89"/>
    <w:rsid w:val="000B5AC1"/>
    <w:rsid w:val="000B5AC4"/>
    <w:rsid w:val="000B5AE5"/>
    <w:rsid w:val="000B5AEF"/>
    <w:rsid w:val="000B5B0B"/>
    <w:rsid w:val="000B5B8A"/>
    <w:rsid w:val="000B5BC4"/>
    <w:rsid w:val="000B5C13"/>
    <w:rsid w:val="000B5C6E"/>
    <w:rsid w:val="000B5C70"/>
    <w:rsid w:val="000B5EC4"/>
    <w:rsid w:val="000B5ED8"/>
    <w:rsid w:val="000B6042"/>
    <w:rsid w:val="000B6049"/>
    <w:rsid w:val="000B60A6"/>
    <w:rsid w:val="000B6103"/>
    <w:rsid w:val="000B626B"/>
    <w:rsid w:val="000B6292"/>
    <w:rsid w:val="000B62AE"/>
    <w:rsid w:val="000B6390"/>
    <w:rsid w:val="000B6418"/>
    <w:rsid w:val="000B6422"/>
    <w:rsid w:val="000B64CA"/>
    <w:rsid w:val="000B6546"/>
    <w:rsid w:val="000B6592"/>
    <w:rsid w:val="000B65AB"/>
    <w:rsid w:val="000B6628"/>
    <w:rsid w:val="000B6640"/>
    <w:rsid w:val="000B665A"/>
    <w:rsid w:val="000B66A4"/>
    <w:rsid w:val="000B66C7"/>
    <w:rsid w:val="000B6738"/>
    <w:rsid w:val="000B675A"/>
    <w:rsid w:val="000B67CD"/>
    <w:rsid w:val="000B683F"/>
    <w:rsid w:val="000B68CC"/>
    <w:rsid w:val="000B68EC"/>
    <w:rsid w:val="000B6A2F"/>
    <w:rsid w:val="000B6A80"/>
    <w:rsid w:val="000B6ACC"/>
    <w:rsid w:val="000B6BAD"/>
    <w:rsid w:val="000B6BD2"/>
    <w:rsid w:val="000B6C14"/>
    <w:rsid w:val="000B6C2E"/>
    <w:rsid w:val="000B6C35"/>
    <w:rsid w:val="000B6C3A"/>
    <w:rsid w:val="000B6D01"/>
    <w:rsid w:val="000B6D20"/>
    <w:rsid w:val="000B6D65"/>
    <w:rsid w:val="000B6D8E"/>
    <w:rsid w:val="000B6DB9"/>
    <w:rsid w:val="000B6E96"/>
    <w:rsid w:val="000B6EAF"/>
    <w:rsid w:val="000B6F10"/>
    <w:rsid w:val="000B6F94"/>
    <w:rsid w:val="000B6F9B"/>
    <w:rsid w:val="000B7022"/>
    <w:rsid w:val="000B7036"/>
    <w:rsid w:val="000B7061"/>
    <w:rsid w:val="000B7099"/>
    <w:rsid w:val="000B70D8"/>
    <w:rsid w:val="000B7108"/>
    <w:rsid w:val="000B7128"/>
    <w:rsid w:val="000B71B0"/>
    <w:rsid w:val="000B71E6"/>
    <w:rsid w:val="000B7253"/>
    <w:rsid w:val="000B727B"/>
    <w:rsid w:val="000B7382"/>
    <w:rsid w:val="000B743F"/>
    <w:rsid w:val="000B7478"/>
    <w:rsid w:val="000B74B3"/>
    <w:rsid w:val="000B758A"/>
    <w:rsid w:val="000B761B"/>
    <w:rsid w:val="000B7692"/>
    <w:rsid w:val="000B76CB"/>
    <w:rsid w:val="000B789C"/>
    <w:rsid w:val="000B78CE"/>
    <w:rsid w:val="000B78D6"/>
    <w:rsid w:val="000B793E"/>
    <w:rsid w:val="000B799E"/>
    <w:rsid w:val="000B7A04"/>
    <w:rsid w:val="000B7A1E"/>
    <w:rsid w:val="000B7A3A"/>
    <w:rsid w:val="000B7A7D"/>
    <w:rsid w:val="000B7A8E"/>
    <w:rsid w:val="000B7AC0"/>
    <w:rsid w:val="000B7AD4"/>
    <w:rsid w:val="000B7BA7"/>
    <w:rsid w:val="000B7C54"/>
    <w:rsid w:val="000B7C96"/>
    <w:rsid w:val="000B7CF9"/>
    <w:rsid w:val="000B7CFB"/>
    <w:rsid w:val="000B7E19"/>
    <w:rsid w:val="000B7F8F"/>
    <w:rsid w:val="000C0081"/>
    <w:rsid w:val="000C0089"/>
    <w:rsid w:val="000C0109"/>
    <w:rsid w:val="000C0171"/>
    <w:rsid w:val="000C0186"/>
    <w:rsid w:val="000C01A2"/>
    <w:rsid w:val="000C01C6"/>
    <w:rsid w:val="000C0205"/>
    <w:rsid w:val="000C0232"/>
    <w:rsid w:val="000C029A"/>
    <w:rsid w:val="000C02BC"/>
    <w:rsid w:val="000C02E2"/>
    <w:rsid w:val="000C02E7"/>
    <w:rsid w:val="000C02F9"/>
    <w:rsid w:val="000C0313"/>
    <w:rsid w:val="000C040D"/>
    <w:rsid w:val="000C046C"/>
    <w:rsid w:val="000C0472"/>
    <w:rsid w:val="000C047D"/>
    <w:rsid w:val="000C052C"/>
    <w:rsid w:val="000C05B6"/>
    <w:rsid w:val="000C0675"/>
    <w:rsid w:val="000C0696"/>
    <w:rsid w:val="000C06EC"/>
    <w:rsid w:val="000C0755"/>
    <w:rsid w:val="000C079F"/>
    <w:rsid w:val="000C07DE"/>
    <w:rsid w:val="000C0802"/>
    <w:rsid w:val="000C084A"/>
    <w:rsid w:val="000C0893"/>
    <w:rsid w:val="000C091B"/>
    <w:rsid w:val="000C0939"/>
    <w:rsid w:val="000C097C"/>
    <w:rsid w:val="000C0983"/>
    <w:rsid w:val="000C09DB"/>
    <w:rsid w:val="000C09E2"/>
    <w:rsid w:val="000C0AB1"/>
    <w:rsid w:val="000C0ACC"/>
    <w:rsid w:val="000C0AFD"/>
    <w:rsid w:val="000C0B78"/>
    <w:rsid w:val="000C0BF5"/>
    <w:rsid w:val="000C0CB6"/>
    <w:rsid w:val="000C0CD1"/>
    <w:rsid w:val="000C0D36"/>
    <w:rsid w:val="000C0D6E"/>
    <w:rsid w:val="000C0E11"/>
    <w:rsid w:val="000C0F25"/>
    <w:rsid w:val="000C0FA6"/>
    <w:rsid w:val="000C0FAC"/>
    <w:rsid w:val="000C100B"/>
    <w:rsid w:val="000C10A1"/>
    <w:rsid w:val="000C1180"/>
    <w:rsid w:val="000C1341"/>
    <w:rsid w:val="000C141C"/>
    <w:rsid w:val="000C1448"/>
    <w:rsid w:val="000C1456"/>
    <w:rsid w:val="000C1498"/>
    <w:rsid w:val="000C158A"/>
    <w:rsid w:val="000C15A4"/>
    <w:rsid w:val="000C15D3"/>
    <w:rsid w:val="000C15F7"/>
    <w:rsid w:val="000C1616"/>
    <w:rsid w:val="000C1664"/>
    <w:rsid w:val="000C16DD"/>
    <w:rsid w:val="000C16EB"/>
    <w:rsid w:val="000C171E"/>
    <w:rsid w:val="000C176B"/>
    <w:rsid w:val="000C17F1"/>
    <w:rsid w:val="000C1831"/>
    <w:rsid w:val="000C184A"/>
    <w:rsid w:val="000C18B1"/>
    <w:rsid w:val="000C1973"/>
    <w:rsid w:val="000C19E5"/>
    <w:rsid w:val="000C19F6"/>
    <w:rsid w:val="000C1A2A"/>
    <w:rsid w:val="000C1A90"/>
    <w:rsid w:val="000C1B3E"/>
    <w:rsid w:val="000C1BCC"/>
    <w:rsid w:val="000C1BD5"/>
    <w:rsid w:val="000C1BD7"/>
    <w:rsid w:val="000C1C23"/>
    <w:rsid w:val="000C1CAC"/>
    <w:rsid w:val="000C1D72"/>
    <w:rsid w:val="000C1DB4"/>
    <w:rsid w:val="000C1E82"/>
    <w:rsid w:val="000C1EC8"/>
    <w:rsid w:val="000C1EE2"/>
    <w:rsid w:val="000C1EE6"/>
    <w:rsid w:val="000C201E"/>
    <w:rsid w:val="000C2038"/>
    <w:rsid w:val="000C2067"/>
    <w:rsid w:val="000C2097"/>
    <w:rsid w:val="000C20F5"/>
    <w:rsid w:val="000C211A"/>
    <w:rsid w:val="000C214F"/>
    <w:rsid w:val="000C217C"/>
    <w:rsid w:val="000C21B3"/>
    <w:rsid w:val="000C23B1"/>
    <w:rsid w:val="000C2405"/>
    <w:rsid w:val="000C2430"/>
    <w:rsid w:val="000C2475"/>
    <w:rsid w:val="000C248B"/>
    <w:rsid w:val="000C2505"/>
    <w:rsid w:val="000C2506"/>
    <w:rsid w:val="000C25ED"/>
    <w:rsid w:val="000C25F1"/>
    <w:rsid w:val="000C2611"/>
    <w:rsid w:val="000C2661"/>
    <w:rsid w:val="000C2683"/>
    <w:rsid w:val="000C2735"/>
    <w:rsid w:val="000C2794"/>
    <w:rsid w:val="000C27A8"/>
    <w:rsid w:val="000C27E4"/>
    <w:rsid w:val="000C2866"/>
    <w:rsid w:val="000C286B"/>
    <w:rsid w:val="000C28BA"/>
    <w:rsid w:val="000C28DA"/>
    <w:rsid w:val="000C295E"/>
    <w:rsid w:val="000C29AF"/>
    <w:rsid w:val="000C29CA"/>
    <w:rsid w:val="000C29CB"/>
    <w:rsid w:val="000C29CF"/>
    <w:rsid w:val="000C29EB"/>
    <w:rsid w:val="000C2AC3"/>
    <w:rsid w:val="000C2ACE"/>
    <w:rsid w:val="000C2B8C"/>
    <w:rsid w:val="000C2BB9"/>
    <w:rsid w:val="000C2C19"/>
    <w:rsid w:val="000C2C1D"/>
    <w:rsid w:val="000C2C7C"/>
    <w:rsid w:val="000C2C95"/>
    <w:rsid w:val="000C2CDD"/>
    <w:rsid w:val="000C2D19"/>
    <w:rsid w:val="000C2D1C"/>
    <w:rsid w:val="000C2D5D"/>
    <w:rsid w:val="000C2DB3"/>
    <w:rsid w:val="000C2DBC"/>
    <w:rsid w:val="000C2E14"/>
    <w:rsid w:val="000C2F24"/>
    <w:rsid w:val="000C2F33"/>
    <w:rsid w:val="000C2F4D"/>
    <w:rsid w:val="000C2FFA"/>
    <w:rsid w:val="000C3007"/>
    <w:rsid w:val="000C3025"/>
    <w:rsid w:val="000C30C7"/>
    <w:rsid w:val="000C3106"/>
    <w:rsid w:val="000C3159"/>
    <w:rsid w:val="000C31BA"/>
    <w:rsid w:val="000C31D3"/>
    <w:rsid w:val="000C31FC"/>
    <w:rsid w:val="000C3201"/>
    <w:rsid w:val="000C322D"/>
    <w:rsid w:val="000C3266"/>
    <w:rsid w:val="000C3292"/>
    <w:rsid w:val="000C3301"/>
    <w:rsid w:val="000C3307"/>
    <w:rsid w:val="000C334F"/>
    <w:rsid w:val="000C337E"/>
    <w:rsid w:val="000C33C3"/>
    <w:rsid w:val="000C33DF"/>
    <w:rsid w:val="000C341C"/>
    <w:rsid w:val="000C342A"/>
    <w:rsid w:val="000C34F9"/>
    <w:rsid w:val="000C3553"/>
    <w:rsid w:val="000C3555"/>
    <w:rsid w:val="000C35B8"/>
    <w:rsid w:val="000C35D1"/>
    <w:rsid w:val="000C3636"/>
    <w:rsid w:val="000C363B"/>
    <w:rsid w:val="000C3644"/>
    <w:rsid w:val="000C369D"/>
    <w:rsid w:val="000C36C0"/>
    <w:rsid w:val="000C375B"/>
    <w:rsid w:val="000C379A"/>
    <w:rsid w:val="000C37B9"/>
    <w:rsid w:val="000C37D0"/>
    <w:rsid w:val="000C3840"/>
    <w:rsid w:val="000C38F6"/>
    <w:rsid w:val="000C392F"/>
    <w:rsid w:val="000C3A12"/>
    <w:rsid w:val="000C3A25"/>
    <w:rsid w:val="000C3A30"/>
    <w:rsid w:val="000C3A61"/>
    <w:rsid w:val="000C3A8E"/>
    <w:rsid w:val="000C3A93"/>
    <w:rsid w:val="000C3A9F"/>
    <w:rsid w:val="000C3ACF"/>
    <w:rsid w:val="000C3B15"/>
    <w:rsid w:val="000C3B4F"/>
    <w:rsid w:val="000C3B95"/>
    <w:rsid w:val="000C3BB0"/>
    <w:rsid w:val="000C3C11"/>
    <w:rsid w:val="000C3C1E"/>
    <w:rsid w:val="000C3C4A"/>
    <w:rsid w:val="000C3C6F"/>
    <w:rsid w:val="000C3C89"/>
    <w:rsid w:val="000C3CD5"/>
    <w:rsid w:val="000C3CE5"/>
    <w:rsid w:val="000C3D0A"/>
    <w:rsid w:val="000C3DAE"/>
    <w:rsid w:val="000C3E02"/>
    <w:rsid w:val="000C3E63"/>
    <w:rsid w:val="000C3E83"/>
    <w:rsid w:val="000C3FC1"/>
    <w:rsid w:val="000C3FD2"/>
    <w:rsid w:val="000C4000"/>
    <w:rsid w:val="000C4010"/>
    <w:rsid w:val="000C406F"/>
    <w:rsid w:val="000C4173"/>
    <w:rsid w:val="000C41A0"/>
    <w:rsid w:val="000C41DA"/>
    <w:rsid w:val="000C433F"/>
    <w:rsid w:val="000C443C"/>
    <w:rsid w:val="000C44FF"/>
    <w:rsid w:val="000C4515"/>
    <w:rsid w:val="000C45EF"/>
    <w:rsid w:val="000C4600"/>
    <w:rsid w:val="000C4709"/>
    <w:rsid w:val="000C4718"/>
    <w:rsid w:val="000C4735"/>
    <w:rsid w:val="000C473B"/>
    <w:rsid w:val="000C4763"/>
    <w:rsid w:val="000C4779"/>
    <w:rsid w:val="000C47D9"/>
    <w:rsid w:val="000C47F9"/>
    <w:rsid w:val="000C4822"/>
    <w:rsid w:val="000C48AD"/>
    <w:rsid w:val="000C4923"/>
    <w:rsid w:val="000C4956"/>
    <w:rsid w:val="000C499E"/>
    <w:rsid w:val="000C49C4"/>
    <w:rsid w:val="000C49C8"/>
    <w:rsid w:val="000C4B29"/>
    <w:rsid w:val="000C4B31"/>
    <w:rsid w:val="000C4BA4"/>
    <w:rsid w:val="000C4BD6"/>
    <w:rsid w:val="000C4C40"/>
    <w:rsid w:val="000C4C4A"/>
    <w:rsid w:val="000C4C4E"/>
    <w:rsid w:val="000C4CE6"/>
    <w:rsid w:val="000C4CE8"/>
    <w:rsid w:val="000C4CEF"/>
    <w:rsid w:val="000C4D85"/>
    <w:rsid w:val="000C4E13"/>
    <w:rsid w:val="000C4E66"/>
    <w:rsid w:val="000C4E87"/>
    <w:rsid w:val="000C4EBD"/>
    <w:rsid w:val="000C4F3C"/>
    <w:rsid w:val="000C4F65"/>
    <w:rsid w:val="000C4FA3"/>
    <w:rsid w:val="000C4FAA"/>
    <w:rsid w:val="000C4FF3"/>
    <w:rsid w:val="000C50A9"/>
    <w:rsid w:val="000C517A"/>
    <w:rsid w:val="000C51C3"/>
    <w:rsid w:val="000C51E9"/>
    <w:rsid w:val="000C521C"/>
    <w:rsid w:val="000C5291"/>
    <w:rsid w:val="000C52AF"/>
    <w:rsid w:val="000C52B9"/>
    <w:rsid w:val="000C52F9"/>
    <w:rsid w:val="000C535A"/>
    <w:rsid w:val="000C537E"/>
    <w:rsid w:val="000C541E"/>
    <w:rsid w:val="000C5422"/>
    <w:rsid w:val="000C54EF"/>
    <w:rsid w:val="000C54F6"/>
    <w:rsid w:val="000C5526"/>
    <w:rsid w:val="000C555F"/>
    <w:rsid w:val="000C55B1"/>
    <w:rsid w:val="000C5627"/>
    <w:rsid w:val="000C5695"/>
    <w:rsid w:val="000C56F1"/>
    <w:rsid w:val="000C5728"/>
    <w:rsid w:val="000C57F1"/>
    <w:rsid w:val="000C5864"/>
    <w:rsid w:val="000C5880"/>
    <w:rsid w:val="000C58DB"/>
    <w:rsid w:val="000C58F9"/>
    <w:rsid w:val="000C597B"/>
    <w:rsid w:val="000C597C"/>
    <w:rsid w:val="000C5989"/>
    <w:rsid w:val="000C5999"/>
    <w:rsid w:val="000C59CC"/>
    <w:rsid w:val="000C5A4F"/>
    <w:rsid w:val="000C5C0D"/>
    <w:rsid w:val="000C5C70"/>
    <w:rsid w:val="000C5C7F"/>
    <w:rsid w:val="000C5D59"/>
    <w:rsid w:val="000C5E2F"/>
    <w:rsid w:val="000C5E41"/>
    <w:rsid w:val="000C5E97"/>
    <w:rsid w:val="000C5F01"/>
    <w:rsid w:val="000C6054"/>
    <w:rsid w:val="000C6064"/>
    <w:rsid w:val="000C6095"/>
    <w:rsid w:val="000C60A9"/>
    <w:rsid w:val="000C60C8"/>
    <w:rsid w:val="000C60CD"/>
    <w:rsid w:val="000C61F4"/>
    <w:rsid w:val="000C61FD"/>
    <w:rsid w:val="000C62E1"/>
    <w:rsid w:val="000C6373"/>
    <w:rsid w:val="000C647E"/>
    <w:rsid w:val="000C65D6"/>
    <w:rsid w:val="000C6649"/>
    <w:rsid w:val="000C6675"/>
    <w:rsid w:val="000C66E4"/>
    <w:rsid w:val="000C675E"/>
    <w:rsid w:val="000C67CB"/>
    <w:rsid w:val="000C67DA"/>
    <w:rsid w:val="000C6815"/>
    <w:rsid w:val="000C687F"/>
    <w:rsid w:val="000C6894"/>
    <w:rsid w:val="000C68BC"/>
    <w:rsid w:val="000C68CE"/>
    <w:rsid w:val="000C6966"/>
    <w:rsid w:val="000C696A"/>
    <w:rsid w:val="000C6A1D"/>
    <w:rsid w:val="000C6A52"/>
    <w:rsid w:val="000C6B99"/>
    <w:rsid w:val="000C6BF2"/>
    <w:rsid w:val="000C6C01"/>
    <w:rsid w:val="000C6C48"/>
    <w:rsid w:val="000C6D69"/>
    <w:rsid w:val="000C6D82"/>
    <w:rsid w:val="000C6DAF"/>
    <w:rsid w:val="000C6DE5"/>
    <w:rsid w:val="000C6E5C"/>
    <w:rsid w:val="000C6EF2"/>
    <w:rsid w:val="000C6F6E"/>
    <w:rsid w:val="000C7010"/>
    <w:rsid w:val="000C702D"/>
    <w:rsid w:val="000C715A"/>
    <w:rsid w:val="000C721F"/>
    <w:rsid w:val="000C725D"/>
    <w:rsid w:val="000C72EF"/>
    <w:rsid w:val="000C73A5"/>
    <w:rsid w:val="000C748D"/>
    <w:rsid w:val="000C7537"/>
    <w:rsid w:val="000C759D"/>
    <w:rsid w:val="000C75B4"/>
    <w:rsid w:val="000C764A"/>
    <w:rsid w:val="000C766D"/>
    <w:rsid w:val="000C76FD"/>
    <w:rsid w:val="000C7782"/>
    <w:rsid w:val="000C7799"/>
    <w:rsid w:val="000C77A5"/>
    <w:rsid w:val="000C77B7"/>
    <w:rsid w:val="000C781B"/>
    <w:rsid w:val="000C781D"/>
    <w:rsid w:val="000C792C"/>
    <w:rsid w:val="000C7993"/>
    <w:rsid w:val="000C79C4"/>
    <w:rsid w:val="000C7A10"/>
    <w:rsid w:val="000C7A7C"/>
    <w:rsid w:val="000C7D4B"/>
    <w:rsid w:val="000C7DA2"/>
    <w:rsid w:val="000C7DD2"/>
    <w:rsid w:val="000C7E22"/>
    <w:rsid w:val="000C7F43"/>
    <w:rsid w:val="000D001C"/>
    <w:rsid w:val="000D0097"/>
    <w:rsid w:val="000D0157"/>
    <w:rsid w:val="000D017F"/>
    <w:rsid w:val="000D02FF"/>
    <w:rsid w:val="000D036A"/>
    <w:rsid w:val="000D040B"/>
    <w:rsid w:val="000D0476"/>
    <w:rsid w:val="000D047C"/>
    <w:rsid w:val="000D0623"/>
    <w:rsid w:val="000D0745"/>
    <w:rsid w:val="000D074C"/>
    <w:rsid w:val="000D07D3"/>
    <w:rsid w:val="000D07F1"/>
    <w:rsid w:val="000D0844"/>
    <w:rsid w:val="000D090B"/>
    <w:rsid w:val="000D0925"/>
    <w:rsid w:val="000D0969"/>
    <w:rsid w:val="000D0981"/>
    <w:rsid w:val="000D09E3"/>
    <w:rsid w:val="000D0A6C"/>
    <w:rsid w:val="000D0A8C"/>
    <w:rsid w:val="000D0AE2"/>
    <w:rsid w:val="000D0AF0"/>
    <w:rsid w:val="000D0BA7"/>
    <w:rsid w:val="000D0C17"/>
    <w:rsid w:val="000D0C26"/>
    <w:rsid w:val="000D0C53"/>
    <w:rsid w:val="000D0D62"/>
    <w:rsid w:val="000D0D73"/>
    <w:rsid w:val="000D0D81"/>
    <w:rsid w:val="000D0DA4"/>
    <w:rsid w:val="000D0DF3"/>
    <w:rsid w:val="000D0E09"/>
    <w:rsid w:val="000D0E38"/>
    <w:rsid w:val="000D0E4A"/>
    <w:rsid w:val="000D0E67"/>
    <w:rsid w:val="000D0E83"/>
    <w:rsid w:val="000D0F87"/>
    <w:rsid w:val="000D0FAD"/>
    <w:rsid w:val="000D0FCE"/>
    <w:rsid w:val="000D0FEF"/>
    <w:rsid w:val="000D10A0"/>
    <w:rsid w:val="000D1103"/>
    <w:rsid w:val="000D118E"/>
    <w:rsid w:val="000D1203"/>
    <w:rsid w:val="000D120F"/>
    <w:rsid w:val="000D1215"/>
    <w:rsid w:val="000D124A"/>
    <w:rsid w:val="000D124D"/>
    <w:rsid w:val="000D1264"/>
    <w:rsid w:val="000D12DE"/>
    <w:rsid w:val="000D12F9"/>
    <w:rsid w:val="000D13A2"/>
    <w:rsid w:val="000D140C"/>
    <w:rsid w:val="000D146B"/>
    <w:rsid w:val="000D1487"/>
    <w:rsid w:val="000D1521"/>
    <w:rsid w:val="000D1552"/>
    <w:rsid w:val="000D15B5"/>
    <w:rsid w:val="000D15E3"/>
    <w:rsid w:val="000D1750"/>
    <w:rsid w:val="000D1784"/>
    <w:rsid w:val="000D17B1"/>
    <w:rsid w:val="000D17BF"/>
    <w:rsid w:val="000D1A00"/>
    <w:rsid w:val="000D1A1E"/>
    <w:rsid w:val="000D1A95"/>
    <w:rsid w:val="000D1AA8"/>
    <w:rsid w:val="000D1AC2"/>
    <w:rsid w:val="000D1AF2"/>
    <w:rsid w:val="000D1AF4"/>
    <w:rsid w:val="000D1B05"/>
    <w:rsid w:val="000D1BE6"/>
    <w:rsid w:val="000D1C09"/>
    <w:rsid w:val="000D1C97"/>
    <w:rsid w:val="000D1D28"/>
    <w:rsid w:val="000D1D9D"/>
    <w:rsid w:val="000D1DF5"/>
    <w:rsid w:val="000D1DFF"/>
    <w:rsid w:val="000D1E32"/>
    <w:rsid w:val="000D1E3D"/>
    <w:rsid w:val="000D1EAA"/>
    <w:rsid w:val="000D1EC4"/>
    <w:rsid w:val="000D1EF3"/>
    <w:rsid w:val="000D1F48"/>
    <w:rsid w:val="000D1F9E"/>
    <w:rsid w:val="000D1FDA"/>
    <w:rsid w:val="000D2038"/>
    <w:rsid w:val="000D205B"/>
    <w:rsid w:val="000D2060"/>
    <w:rsid w:val="000D20B2"/>
    <w:rsid w:val="000D20E2"/>
    <w:rsid w:val="000D2122"/>
    <w:rsid w:val="000D2168"/>
    <w:rsid w:val="000D21D6"/>
    <w:rsid w:val="000D2269"/>
    <w:rsid w:val="000D229D"/>
    <w:rsid w:val="000D22F7"/>
    <w:rsid w:val="000D2319"/>
    <w:rsid w:val="000D235C"/>
    <w:rsid w:val="000D2433"/>
    <w:rsid w:val="000D246C"/>
    <w:rsid w:val="000D24C0"/>
    <w:rsid w:val="000D2525"/>
    <w:rsid w:val="000D2552"/>
    <w:rsid w:val="000D2659"/>
    <w:rsid w:val="000D275A"/>
    <w:rsid w:val="000D2859"/>
    <w:rsid w:val="000D28BA"/>
    <w:rsid w:val="000D28DD"/>
    <w:rsid w:val="000D2911"/>
    <w:rsid w:val="000D293B"/>
    <w:rsid w:val="000D293F"/>
    <w:rsid w:val="000D2993"/>
    <w:rsid w:val="000D29ED"/>
    <w:rsid w:val="000D2A0B"/>
    <w:rsid w:val="000D2A9D"/>
    <w:rsid w:val="000D2B35"/>
    <w:rsid w:val="000D2B67"/>
    <w:rsid w:val="000D2B74"/>
    <w:rsid w:val="000D2C0F"/>
    <w:rsid w:val="000D2C5B"/>
    <w:rsid w:val="000D2CA7"/>
    <w:rsid w:val="000D2CAA"/>
    <w:rsid w:val="000D2CDD"/>
    <w:rsid w:val="000D2D2A"/>
    <w:rsid w:val="000D2D3F"/>
    <w:rsid w:val="000D2D4D"/>
    <w:rsid w:val="000D2D6B"/>
    <w:rsid w:val="000D2DC5"/>
    <w:rsid w:val="000D2DC8"/>
    <w:rsid w:val="000D2E2E"/>
    <w:rsid w:val="000D2F24"/>
    <w:rsid w:val="000D2F44"/>
    <w:rsid w:val="000D2F91"/>
    <w:rsid w:val="000D2FAC"/>
    <w:rsid w:val="000D2FC2"/>
    <w:rsid w:val="000D3016"/>
    <w:rsid w:val="000D3050"/>
    <w:rsid w:val="000D30AE"/>
    <w:rsid w:val="000D30F5"/>
    <w:rsid w:val="000D3130"/>
    <w:rsid w:val="000D3194"/>
    <w:rsid w:val="000D3228"/>
    <w:rsid w:val="000D32E5"/>
    <w:rsid w:val="000D337D"/>
    <w:rsid w:val="000D33BE"/>
    <w:rsid w:val="000D33E0"/>
    <w:rsid w:val="000D33F7"/>
    <w:rsid w:val="000D34EC"/>
    <w:rsid w:val="000D34F8"/>
    <w:rsid w:val="000D369F"/>
    <w:rsid w:val="000D36AF"/>
    <w:rsid w:val="000D3711"/>
    <w:rsid w:val="000D3794"/>
    <w:rsid w:val="000D3910"/>
    <w:rsid w:val="000D3A45"/>
    <w:rsid w:val="000D3A71"/>
    <w:rsid w:val="000D3B57"/>
    <w:rsid w:val="000D3B59"/>
    <w:rsid w:val="000D3B66"/>
    <w:rsid w:val="000D3B8C"/>
    <w:rsid w:val="000D3BCF"/>
    <w:rsid w:val="000D3BFA"/>
    <w:rsid w:val="000D3CD2"/>
    <w:rsid w:val="000D3D37"/>
    <w:rsid w:val="000D3EF2"/>
    <w:rsid w:val="000D3F16"/>
    <w:rsid w:val="000D4008"/>
    <w:rsid w:val="000D400C"/>
    <w:rsid w:val="000D400E"/>
    <w:rsid w:val="000D4050"/>
    <w:rsid w:val="000D40B7"/>
    <w:rsid w:val="000D40B9"/>
    <w:rsid w:val="000D40BC"/>
    <w:rsid w:val="000D40FF"/>
    <w:rsid w:val="000D412D"/>
    <w:rsid w:val="000D4148"/>
    <w:rsid w:val="000D4173"/>
    <w:rsid w:val="000D4249"/>
    <w:rsid w:val="000D42A9"/>
    <w:rsid w:val="000D42B9"/>
    <w:rsid w:val="000D42DC"/>
    <w:rsid w:val="000D4315"/>
    <w:rsid w:val="000D44B7"/>
    <w:rsid w:val="000D45B5"/>
    <w:rsid w:val="000D45EF"/>
    <w:rsid w:val="000D462F"/>
    <w:rsid w:val="000D4668"/>
    <w:rsid w:val="000D46C2"/>
    <w:rsid w:val="000D46DA"/>
    <w:rsid w:val="000D46F1"/>
    <w:rsid w:val="000D4715"/>
    <w:rsid w:val="000D488E"/>
    <w:rsid w:val="000D496E"/>
    <w:rsid w:val="000D49BD"/>
    <w:rsid w:val="000D49C2"/>
    <w:rsid w:val="000D4A93"/>
    <w:rsid w:val="000D4BD6"/>
    <w:rsid w:val="000D4BF3"/>
    <w:rsid w:val="000D4CD4"/>
    <w:rsid w:val="000D4D99"/>
    <w:rsid w:val="000D4DA6"/>
    <w:rsid w:val="000D4DED"/>
    <w:rsid w:val="000D4E44"/>
    <w:rsid w:val="000D4EC0"/>
    <w:rsid w:val="000D4F2F"/>
    <w:rsid w:val="000D4F40"/>
    <w:rsid w:val="000D4F47"/>
    <w:rsid w:val="000D4F6F"/>
    <w:rsid w:val="000D4FD4"/>
    <w:rsid w:val="000D503D"/>
    <w:rsid w:val="000D51FA"/>
    <w:rsid w:val="000D5230"/>
    <w:rsid w:val="000D5257"/>
    <w:rsid w:val="000D535C"/>
    <w:rsid w:val="000D538F"/>
    <w:rsid w:val="000D53A4"/>
    <w:rsid w:val="000D551A"/>
    <w:rsid w:val="000D5569"/>
    <w:rsid w:val="000D55B3"/>
    <w:rsid w:val="000D5699"/>
    <w:rsid w:val="000D57BD"/>
    <w:rsid w:val="000D57C9"/>
    <w:rsid w:val="000D57E5"/>
    <w:rsid w:val="000D587A"/>
    <w:rsid w:val="000D5889"/>
    <w:rsid w:val="000D5896"/>
    <w:rsid w:val="000D5984"/>
    <w:rsid w:val="000D5A22"/>
    <w:rsid w:val="000D5A23"/>
    <w:rsid w:val="000D5A62"/>
    <w:rsid w:val="000D5AB8"/>
    <w:rsid w:val="000D5B45"/>
    <w:rsid w:val="000D5C06"/>
    <w:rsid w:val="000D5C11"/>
    <w:rsid w:val="000D5C38"/>
    <w:rsid w:val="000D5C50"/>
    <w:rsid w:val="000D5CCD"/>
    <w:rsid w:val="000D5D30"/>
    <w:rsid w:val="000D5D41"/>
    <w:rsid w:val="000D5D58"/>
    <w:rsid w:val="000D5DB3"/>
    <w:rsid w:val="000D5EB8"/>
    <w:rsid w:val="000D5ED6"/>
    <w:rsid w:val="000D5F46"/>
    <w:rsid w:val="000D5FB0"/>
    <w:rsid w:val="000D6002"/>
    <w:rsid w:val="000D60E0"/>
    <w:rsid w:val="000D6144"/>
    <w:rsid w:val="000D6150"/>
    <w:rsid w:val="000D6174"/>
    <w:rsid w:val="000D61D2"/>
    <w:rsid w:val="000D6263"/>
    <w:rsid w:val="000D638F"/>
    <w:rsid w:val="000D6466"/>
    <w:rsid w:val="000D6603"/>
    <w:rsid w:val="000D6645"/>
    <w:rsid w:val="000D6649"/>
    <w:rsid w:val="000D66D7"/>
    <w:rsid w:val="000D6747"/>
    <w:rsid w:val="000D6870"/>
    <w:rsid w:val="000D68AC"/>
    <w:rsid w:val="000D68DE"/>
    <w:rsid w:val="000D693E"/>
    <w:rsid w:val="000D69A8"/>
    <w:rsid w:val="000D69CA"/>
    <w:rsid w:val="000D69DA"/>
    <w:rsid w:val="000D6A22"/>
    <w:rsid w:val="000D6A24"/>
    <w:rsid w:val="000D6AFC"/>
    <w:rsid w:val="000D6B72"/>
    <w:rsid w:val="000D6B77"/>
    <w:rsid w:val="000D6B7F"/>
    <w:rsid w:val="000D6B8C"/>
    <w:rsid w:val="000D6BDC"/>
    <w:rsid w:val="000D6C2C"/>
    <w:rsid w:val="000D6C38"/>
    <w:rsid w:val="000D6C78"/>
    <w:rsid w:val="000D6D67"/>
    <w:rsid w:val="000D6D69"/>
    <w:rsid w:val="000D6E20"/>
    <w:rsid w:val="000D6E27"/>
    <w:rsid w:val="000D6E30"/>
    <w:rsid w:val="000D6F18"/>
    <w:rsid w:val="000D7062"/>
    <w:rsid w:val="000D70E3"/>
    <w:rsid w:val="000D721A"/>
    <w:rsid w:val="000D727B"/>
    <w:rsid w:val="000D72A3"/>
    <w:rsid w:val="000D72BA"/>
    <w:rsid w:val="000D72EC"/>
    <w:rsid w:val="000D7304"/>
    <w:rsid w:val="000D73C7"/>
    <w:rsid w:val="000D73DF"/>
    <w:rsid w:val="000D741E"/>
    <w:rsid w:val="000D7429"/>
    <w:rsid w:val="000D74F5"/>
    <w:rsid w:val="000D750B"/>
    <w:rsid w:val="000D7529"/>
    <w:rsid w:val="000D758A"/>
    <w:rsid w:val="000D7666"/>
    <w:rsid w:val="000D766E"/>
    <w:rsid w:val="000D77C6"/>
    <w:rsid w:val="000D7873"/>
    <w:rsid w:val="000D7922"/>
    <w:rsid w:val="000D792A"/>
    <w:rsid w:val="000D795E"/>
    <w:rsid w:val="000D7A16"/>
    <w:rsid w:val="000D7A48"/>
    <w:rsid w:val="000D7A4B"/>
    <w:rsid w:val="000D7AF9"/>
    <w:rsid w:val="000D7B7E"/>
    <w:rsid w:val="000D7C24"/>
    <w:rsid w:val="000D7CEC"/>
    <w:rsid w:val="000D7D40"/>
    <w:rsid w:val="000D7D8E"/>
    <w:rsid w:val="000D7E58"/>
    <w:rsid w:val="000D7F00"/>
    <w:rsid w:val="000D7F2C"/>
    <w:rsid w:val="000D7F55"/>
    <w:rsid w:val="000D7FCE"/>
    <w:rsid w:val="000D7FE4"/>
    <w:rsid w:val="000E00CD"/>
    <w:rsid w:val="000E017C"/>
    <w:rsid w:val="000E02E1"/>
    <w:rsid w:val="000E02F7"/>
    <w:rsid w:val="000E030A"/>
    <w:rsid w:val="000E0409"/>
    <w:rsid w:val="000E051A"/>
    <w:rsid w:val="000E05AA"/>
    <w:rsid w:val="000E0636"/>
    <w:rsid w:val="000E0647"/>
    <w:rsid w:val="000E06D5"/>
    <w:rsid w:val="000E077C"/>
    <w:rsid w:val="000E0816"/>
    <w:rsid w:val="000E0843"/>
    <w:rsid w:val="000E0875"/>
    <w:rsid w:val="000E08AF"/>
    <w:rsid w:val="000E08F6"/>
    <w:rsid w:val="000E095D"/>
    <w:rsid w:val="000E09C8"/>
    <w:rsid w:val="000E09DE"/>
    <w:rsid w:val="000E0A76"/>
    <w:rsid w:val="000E0AD6"/>
    <w:rsid w:val="000E0B4D"/>
    <w:rsid w:val="000E0B8B"/>
    <w:rsid w:val="000E0BD5"/>
    <w:rsid w:val="000E0BE4"/>
    <w:rsid w:val="000E0CE7"/>
    <w:rsid w:val="000E0D72"/>
    <w:rsid w:val="000E0D91"/>
    <w:rsid w:val="000E0E19"/>
    <w:rsid w:val="000E0E1E"/>
    <w:rsid w:val="000E0E26"/>
    <w:rsid w:val="000E0E4C"/>
    <w:rsid w:val="000E0E5D"/>
    <w:rsid w:val="000E0EB1"/>
    <w:rsid w:val="000E0F0A"/>
    <w:rsid w:val="000E0FF9"/>
    <w:rsid w:val="000E1006"/>
    <w:rsid w:val="000E104A"/>
    <w:rsid w:val="000E108A"/>
    <w:rsid w:val="000E113C"/>
    <w:rsid w:val="000E1177"/>
    <w:rsid w:val="000E1242"/>
    <w:rsid w:val="000E124E"/>
    <w:rsid w:val="000E129C"/>
    <w:rsid w:val="000E133B"/>
    <w:rsid w:val="000E13EA"/>
    <w:rsid w:val="000E1458"/>
    <w:rsid w:val="000E1470"/>
    <w:rsid w:val="000E160D"/>
    <w:rsid w:val="000E1625"/>
    <w:rsid w:val="000E1795"/>
    <w:rsid w:val="000E17EB"/>
    <w:rsid w:val="000E17F8"/>
    <w:rsid w:val="000E1852"/>
    <w:rsid w:val="000E1878"/>
    <w:rsid w:val="000E18C8"/>
    <w:rsid w:val="000E18E7"/>
    <w:rsid w:val="000E1933"/>
    <w:rsid w:val="000E198A"/>
    <w:rsid w:val="000E1996"/>
    <w:rsid w:val="000E1A54"/>
    <w:rsid w:val="000E1A55"/>
    <w:rsid w:val="000E1ABF"/>
    <w:rsid w:val="000E1AC5"/>
    <w:rsid w:val="000E1B18"/>
    <w:rsid w:val="000E1B75"/>
    <w:rsid w:val="000E1BF6"/>
    <w:rsid w:val="000E1C04"/>
    <w:rsid w:val="000E1CB8"/>
    <w:rsid w:val="000E1CBB"/>
    <w:rsid w:val="000E1D2B"/>
    <w:rsid w:val="000E1DBB"/>
    <w:rsid w:val="000E1DF0"/>
    <w:rsid w:val="000E1DF7"/>
    <w:rsid w:val="000E1F39"/>
    <w:rsid w:val="000E1FB6"/>
    <w:rsid w:val="000E2068"/>
    <w:rsid w:val="000E20D5"/>
    <w:rsid w:val="000E20F2"/>
    <w:rsid w:val="000E20F7"/>
    <w:rsid w:val="000E2173"/>
    <w:rsid w:val="000E218E"/>
    <w:rsid w:val="000E21B2"/>
    <w:rsid w:val="000E21F5"/>
    <w:rsid w:val="000E2211"/>
    <w:rsid w:val="000E221A"/>
    <w:rsid w:val="000E2279"/>
    <w:rsid w:val="000E2299"/>
    <w:rsid w:val="000E22B9"/>
    <w:rsid w:val="000E22E1"/>
    <w:rsid w:val="000E22F2"/>
    <w:rsid w:val="000E22FB"/>
    <w:rsid w:val="000E234A"/>
    <w:rsid w:val="000E23A2"/>
    <w:rsid w:val="000E23BE"/>
    <w:rsid w:val="000E24C0"/>
    <w:rsid w:val="000E25E6"/>
    <w:rsid w:val="000E265F"/>
    <w:rsid w:val="000E26B5"/>
    <w:rsid w:val="000E2781"/>
    <w:rsid w:val="000E279F"/>
    <w:rsid w:val="000E27B4"/>
    <w:rsid w:val="000E28C7"/>
    <w:rsid w:val="000E2AAD"/>
    <w:rsid w:val="000E2ABF"/>
    <w:rsid w:val="000E2AC3"/>
    <w:rsid w:val="000E2AEA"/>
    <w:rsid w:val="000E2BC6"/>
    <w:rsid w:val="000E2BD4"/>
    <w:rsid w:val="000E2BDF"/>
    <w:rsid w:val="000E2CC0"/>
    <w:rsid w:val="000E2CFE"/>
    <w:rsid w:val="000E2D2E"/>
    <w:rsid w:val="000E2D79"/>
    <w:rsid w:val="000E2D80"/>
    <w:rsid w:val="000E2DFA"/>
    <w:rsid w:val="000E2E01"/>
    <w:rsid w:val="000E2E77"/>
    <w:rsid w:val="000E2E88"/>
    <w:rsid w:val="000E2EB3"/>
    <w:rsid w:val="000E2FA1"/>
    <w:rsid w:val="000E3010"/>
    <w:rsid w:val="000E304E"/>
    <w:rsid w:val="000E3066"/>
    <w:rsid w:val="000E3067"/>
    <w:rsid w:val="000E3085"/>
    <w:rsid w:val="000E30A5"/>
    <w:rsid w:val="000E30DD"/>
    <w:rsid w:val="000E3106"/>
    <w:rsid w:val="000E3123"/>
    <w:rsid w:val="000E316E"/>
    <w:rsid w:val="000E319C"/>
    <w:rsid w:val="000E31BB"/>
    <w:rsid w:val="000E3206"/>
    <w:rsid w:val="000E3274"/>
    <w:rsid w:val="000E32AE"/>
    <w:rsid w:val="000E32AF"/>
    <w:rsid w:val="000E3349"/>
    <w:rsid w:val="000E33E9"/>
    <w:rsid w:val="000E3449"/>
    <w:rsid w:val="000E3485"/>
    <w:rsid w:val="000E34A9"/>
    <w:rsid w:val="000E34AD"/>
    <w:rsid w:val="000E34F9"/>
    <w:rsid w:val="000E355F"/>
    <w:rsid w:val="000E3649"/>
    <w:rsid w:val="000E3692"/>
    <w:rsid w:val="000E3780"/>
    <w:rsid w:val="000E3821"/>
    <w:rsid w:val="000E3845"/>
    <w:rsid w:val="000E384E"/>
    <w:rsid w:val="000E38CD"/>
    <w:rsid w:val="000E3A14"/>
    <w:rsid w:val="000E3B12"/>
    <w:rsid w:val="000E3B19"/>
    <w:rsid w:val="000E3C9D"/>
    <w:rsid w:val="000E3CA1"/>
    <w:rsid w:val="000E3CB4"/>
    <w:rsid w:val="000E3D4E"/>
    <w:rsid w:val="000E3D65"/>
    <w:rsid w:val="000E3D99"/>
    <w:rsid w:val="000E3E9E"/>
    <w:rsid w:val="000E3EA1"/>
    <w:rsid w:val="000E3EB2"/>
    <w:rsid w:val="000E3F28"/>
    <w:rsid w:val="000E3F61"/>
    <w:rsid w:val="000E3F83"/>
    <w:rsid w:val="000E3FF3"/>
    <w:rsid w:val="000E40C7"/>
    <w:rsid w:val="000E4153"/>
    <w:rsid w:val="000E41E2"/>
    <w:rsid w:val="000E4261"/>
    <w:rsid w:val="000E4292"/>
    <w:rsid w:val="000E42EE"/>
    <w:rsid w:val="000E432B"/>
    <w:rsid w:val="000E4478"/>
    <w:rsid w:val="000E4672"/>
    <w:rsid w:val="000E4673"/>
    <w:rsid w:val="000E467B"/>
    <w:rsid w:val="000E46B1"/>
    <w:rsid w:val="000E46FA"/>
    <w:rsid w:val="000E4705"/>
    <w:rsid w:val="000E470A"/>
    <w:rsid w:val="000E4769"/>
    <w:rsid w:val="000E4779"/>
    <w:rsid w:val="000E47FB"/>
    <w:rsid w:val="000E484C"/>
    <w:rsid w:val="000E488E"/>
    <w:rsid w:val="000E49CF"/>
    <w:rsid w:val="000E4A19"/>
    <w:rsid w:val="000E4A33"/>
    <w:rsid w:val="000E4B46"/>
    <w:rsid w:val="000E4B7C"/>
    <w:rsid w:val="000E4C63"/>
    <w:rsid w:val="000E4D1A"/>
    <w:rsid w:val="000E4E14"/>
    <w:rsid w:val="000E4E5B"/>
    <w:rsid w:val="000E4EAC"/>
    <w:rsid w:val="000E4ECC"/>
    <w:rsid w:val="000E4EF2"/>
    <w:rsid w:val="000E4F19"/>
    <w:rsid w:val="000E4F24"/>
    <w:rsid w:val="000E501B"/>
    <w:rsid w:val="000E5140"/>
    <w:rsid w:val="000E5255"/>
    <w:rsid w:val="000E52C4"/>
    <w:rsid w:val="000E52F6"/>
    <w:rsid w:val="000E5313"/>
    <w:rsid w:val="000E53BF"/>
    <w:rsid w:val="000E5495"/>
    <w:rsid w:val="000E55C2"/>
    <w:rsid w:val="000E5688"/>
    <w:rsid w:val="000E57E8"/>
    <w:rsid w:val="000E5871"/>
    <w:rsid w:val="000E59AA"/>
    <w:rsid w:val="000E59DE"/>
    <w:rsid w:val="000E59E4"/>
    <w:rsid w:val="000E5A71"/>
    <w:rsid w:val="000E5AFE"/>
    <w:rsid w:val="000E5B0C"/>
    <w:rsid w:val="000E5C77"/>
    <w:rsid w:val="000E5C80"/>
    <w:rsid w:val="000E5CDE"/>
    <w:rsid w:val="000E5CE2"/>
    <w:rsid w:val="000E5D0D"/>
    <w:rsid w:val="000E5D2A"/>
    <w:rsid w:val="000E5D3A"/>
    <w:rsid w:val="000E5D5E"/>
    <w:rsid w:val="000E5D8F"/>
    <w:rsid w:val="000E5ECD"/>
    <w:rsid w:val="000E5EF8"/>
    <w:rsid w:val="000E5F1E"/>
    <w:rsid w:val="000E5FC9"/>
    <w:rsid w:val="000E6054"/>
    <w:rsid w:val="000E6086"/>
    <w:rsid w:val="000E61DE"/>
    <w:rsid w:val="000E6212"/>
    <w:rsid w:val="000E621F"/>
    <w:rsid w:val="000E63C3"/>
    <w:rsid w:val="000E642C"/>
    <w:rsid w:val="000E64D0"/>
    <w:rsid w:val="000E64DC"/>
    <w:rsid w:val="000E6523"/>
    <w:rsid w:val="000E6549"/>
    <w:rsid w:val="000E65BE"/>
    <w:rsid w:val="000E65E2"/>
    <w:rsid w:val="000E663C"/>
    <w:rsid w:val="000E669C"/>
    <w:rsid w:val="000E6776"/>
    <w:rsid w:val="000E6875"/>
    <w:rsid w:val="000E68D0"/>
    <w:rsid w:val="000E6926"/>
    <w:rsid w:val="000E697D"/>
    <w:rsid w:val="000E697E"/>
    <w:rsid w:val="000E6A00"/>
    <w:rsid w:val="000E6A09"/>
    <w:rsid w:val="000E6A91"/>
    <w:rsid w:val="000E6A9F"/>
    <w:rsid w:val="000E6AD0"/>
    <w:rsid w:val="000E6B77"/>
    <w:rsid w:val="000E6C1F"/>
    <w:rsid w:val="000E6C8B"/>
    <w:rsid w:val="000E6CC0"/>
    <w:rsid w:val="000E6D44"/>
    <w:rsid w:val="000E6E32"/>
    <w:rsid w:val="000E6E8E"/>
    <w:rsid w:val="000E6F64"/>
    <w:rsid w:val="000E6F79"/>
    <w:rsid w:val="000E6FF5"/>
    <w:rsid w:val="000E6FF7"/>
    <w:rsid w:val="000E6FFA"/>
    <w:rsid w:val="000E7005"/>
    <w:rsid w:val="000E70DE"/>
    <w:rsid w:val="000E70F2"/>
    <w:rsid w:val="000E7149"/>
    <w:rsid w:val="000E71E4"/>
    <w:rsid w:val="000E7236"/>
    <w:rsid w:val="000E7287"/>
    <w:rsid w:val="000E72C6"/>
    <w:rsid w:val="000E7305"/>
    <w:rsid w:val="000E7324"/>
    <w:rsid w:val="000E7351"/>
    <w:rsid w:val="000E73C2"/>
    <w:rsid w:val="000E7403"/>
    <w:rsid w:val="000E74AA"/>
    <w:rsid w:val="000E74E7"/>
    <w:rsid w:val="000E7531"/>
    <w:rsid w:val="000E753A"/>
    <w:rsid w:val="000E761D"/>
    <w:rsid w:val="000E764A"/>
    <w:rsid w:val="000E765F"/>
    <w:rsid w:val="000E768D"/>
    <w:rsid w:val="000E76F9"/>
    <w:rsid w:val="000E7793"/>
    <w:rsid w:val="000E7808"/>
    <w:rsid w:val="000E7835"/>
    <w:rsid w:val="000E787B"/>
    <w:rsid w:val="000E7904"/>
    <w:rsid w:val="000E7912"/>
    <w:rsid w:val="000E793B"/>
    <w:rsid w:val="000E7953"/>
    <w:rsid w:val="000E7ADF"/>
    <w:rsid w:val="000E7B50"/>
    <w:rsid w:val="000E7B70"/>
    <w:rsid w:val="000E7B98"/>
    <w:rsid w:val="000E7C05"/>
    <w:rsid w:val="000E7C69"/>
    <w:rsid w:val="000E7C99"/>
    <w:rsid w:val="000E7CFF"/>
    <w:rsid w:val="000E7D68"/>
    <w:rsid w:val="000E7D9A"/>
    <w:rsid w:val="000E7DAC"/>
    <w:rsid w:val="000E7DBD"/>
    <w:rsid w:val="000E7DE6"/>
    <w:rsid w:val="000E7DFF"/>
    <w:rsid w:val="000E7E46"/>
    <w:rsid w:val="000E7E86"/>
    <w:rsid w:val="000E7EC6"/>
    <w:rsid w:val="000E7F01"/>
    <w:rsid w:val="000E7FDE"/>
    <w:rsid w:val="000ECA4D"/>
    <w:rsid w:val="000F0036"/>
    <w:rsid w:val="000F003E"/>
    <w:rsid w:val="000F007A"/>
    <w:rsid w:val="000F009D"/>
    <w:rsid w:val="000F00CC"/>
    <w:rsid w:val="000F019A"/>
    <w:rsid w:val="000F028C"/>
    <w:rsid w:val="000F02A9"/>
    <w:rsid w:val="000F0332"/>
    <w:rsid w:val="000F0395"/>
    <w:rsid w:val="000F039B"/>
    <w:rsid w:val="000F03AB"/>
    <w:rsid w:val="000F03C4"/>
    <w:rsid w:val="000F0495"/>
    <w:rsid w:val="000F05BF"/>
    <w:rsid w:val="000F05FD"/>
    <w:rsid w:val="000F0672"/>
    <w:rsid w:val="000F06D6"/>
    <w:rsid w:val="000F06D8"/>
    <w:rsid w:val="000F070D"/>
    <w:rsid w:val="000F073B"/>
    <w:rsid w:val="000F075B"/>
    <w:rsid w:val="000F0823"/>
    <w:rsid w:val="000F088C"/>
    <w:rsid w:val="000F08A6"/>
    <w:rsid w:val="000F0A17"/>
    <w:rsid w:val="000F0A4A"/>
    <w:rsid w:val="000F0AB7"/>
    <w:rsid w:val="000F0AD7"/>
    <w:rsid w:val="000F0B9A"/>
    <w:rsid w:val="000F0BD8"/>
    <w:rsid w:val="000F0C8B"/>
    <w:rsid w:val="000F0CD3"/>
    <w:rsid w:val="000F0CD5"/>
    <w:rsid w:val="000F0CDC"/>
    <w:rsid w:val="000F0D06"/>
    <w:rsid w:val="000F0D96"/>
    <w:rsid w:val="000F0DEF"/>
    <w:rsid w:val="000F0E70"/>
    <w:rsid w:val="000F0ECC"/>
    <w:rsid w:val="000F0F40"/>
    <w:rsid w:val="000F0FAD"/>
    <w:rsid w:val="000F0FB4"/>
    <w:rsid w:val="000F101D"/>
    <w:rsid w:val="000F103A"/>
    <w:rsid w:val="000F1093"/>
    <w:rsid w:val="000F10DC"/>
    <w:rsid w:val="000F1166"/>
    <w:rsid w:val="000F1290"/>
    <w:rsid w:val="000F1325"/>
    <w:rsid w:val="000F1328"/>
    <w:rsid w:val="000F1356"/>
    <w:rsid w:val="000F1372"/>
    <w:rsid w:val="000F1373"/>
    <w:rsid w:val="000F147B"/>
    <w:rsid w:val="000F1538"/>
    <w:rsid w:val="000F158C"/>
    <w:rsid w:val="000F15F5"/>
    <w:rsid w:val="000F1646"/>
    <w:rsid w:val="000F165D"/>
    <w:rsid w:val="000F1714"/>
    <w:rsid w:val="000F1745"/>
    <w:rsid w:val="000F174D"/>
    <w:rsid w:val="000F18C9"/>
    <w:rsid w:val="000F18D2"/>
    <w:rsid w:val="000F18E0"/>
    <w:rsid w:val="000F194C"/>
    <w:rsid w:val="000F195C"/>
    <w:rsid w:val="000F19D2"/>
    <w:rsid w:val="000F1A1E"/>
    <w:rsid w:val="000F1AD7"/>
    <w:rsid w:val="000F1BA5"/>
    <w:rsid w:val="000F1C0A"/>
    <w:rsid w:val="000F1C40"/>
    <w:rsid w:val="000F1C55"/>
    <w:rsid w:val="000F1C72"/>
    <w:rsid w:val="000F1D10"/>
    <w:rsid w:val="000F1D54"/>
    <w:rsid w:val="000F1D6B"/>
    <w:rsid w:val="000F1DA2"/>
    <w:rsid w:val="000F1DFC"/>
    <w:rsid w:val="000F1E2A"/>
    <w:rsid w:val="000F1E8E"/>
    <w:rsid w:val="000F1E9D"/>
    <w:rsid w:val="000F1EF7"/>
    <w:rsid w:val="000F1EFE"/>
    <w:rsid w:val="000F1F6B"/>
    <w:rsid w:val="000F202D"/>
    <w:rsid w:val="000F203A"/>
    <w:rsid w:val="000F20BC"/>
    <w:rsid w:val="000F2101"/>
    <w:rsid w:val="000F2158"/>
    <w:rsid w:val="000F21EB"/>
    <w:rsid w:val="000F2204"/>
    <w:rsid w:val="000F2229"/>
    <w:rsid w:val="000F2241"/>
    <w:rsid w:val="000F22C4"/>
    <w:rsid w:val="000F2321"/>
    <w:rsid w:val="000F2353"/>
    <w:rsid w:val="000F23E2"/>
    <w:rsid w:val="000F2400"/>
    <w:rsid w:val="000F2429"/>
    <w:rsid w:val="000F251A"/>
    <w:rsid w:val="000F252D"/>
    <w:rsid w:val="000F2541"/>
    <w:rsid w:val="000F25AD"/>
    <w:rsid w:val="000F25EF"/>
    <w:rsid w:val="000F2613"/>
    <w:rsid w:val="000F2619"/>
    <w:rsid w:val="000F2621"/>
    <w:rsid w:val="000F2661"/>
    <w:rsid w:val="000F2669"/>
    <w:rsid w:val="000F27A3"/>
    <w:rsid w:val="000F2859"/>
    <w:rsid w:val="000F2879"/>
    <w:rsid w:val="000F2899"/>
    <w:rsid w:val="000F28C5"/>
    <w:rsid w:val="000F29E2"/>
    <w:rsid w:val="000F2A03"/>
    <w:rsid w:val="000F2A6B"/>
    <w:rsid w:val="000F2A94"/>
    <w:rsid w:val="000F2A9E"/>
    <w:rsid w:val="000F2AED"/>
    <w:rsid w:val="000F2B58"/>
    <w:rsid w:val="000F2C0C"/>
    <w:rsid w:val="000F2D27"/>
    <w:rsid w:val="000F2D40"/>
    <w:rsid w:val="000F2D7C"/>
    <w:rsid w:val="000F2D85"/>
    <w:rsid w:val="000F2DCB"/>
    <w:rsid w:val="000F2E00"/>
    <w:rsid w:val="000F2ED1"/>
    <w:rsid w:val="000F2F0A"/>
    <w:rsid w:val="000F2FD6"/>
    <w:rsid w:val="000F302B"/>
    <w:rsid w:val="000F3093"/>
    <w:rsid w:val="000F30A3"/>
    <w:rsid w:val="000F30BB"/>
    <w:rsid w:val="000F316C"/>
    <w:rsid w:val="000F321F"/>
    <w:rsid w:val="000F322F"/>
    <w:rsid w:val="000F3249"/>
    <w:rsid w:val="000F3261"/>
    <w:rsid w:val="000F3282"/>
    <w:rsid w:val="000F32BA"/>
    <w:rsid w:val="000F32E3"/>
    <w:rsid w:val="000F3362"/>
    <w:rsid w:val="000F337E"/>
    <w:rsid w:val="000F33D9"/>
    <w:rsid w:val="000F3416"/>
    <w:rsid w:val="000F3452"/>
    <w:rsid w:val="000F3472"/>
    <w:rsid w:val="000F34F9"/>
    <w:rsid w:val="000F351C"/>
    <w:rsid w:val="000F356C"/>
    <w:rsid w:val="000F35F4"/>
    <w:rsid w:val="000F370D"/>
    <w:rsid w:val="000F3735"/>
    <w:rsid w:val="000F3820"/>
    <w:rsid w:val="000F3825"/>
    <w:rsid w:val="000F384E"/>
    <w:rsid w:val="000F385D"/>
    <w:rsid w:val="000F389D"/>
    <w:rsid w:val="000F38AC"/>
    <w:rsid w:val="000F38DE"/>
    <w:rsid w:val="000F399E"/>
    <w:rsid w:val="000F3A05"/>
    <w:rsid w:val="000F3A2A"/>
    <w:rsid w:val="000F3A52"/>
    <w:rsid w:val="000F3B08"/>
    <w:rsid w:val="000F3B8C"/>
    <w:rsid w:val="000F3C09"/>
    <w:rsid w:val="000F3C1E"/>
    <w:rsid w:val="000F3CC1"/>
    <w:rsid w:val="000F3CE2"/>
    <w:rsid w:val="000F3CF5"/>
    <w:rsid w:val="000F3D46"/>
    <w:rsid w:val="000F3D5B"/>
    <w:rsid w:val="000F3D5E"/>
    <w:rsid w:val="000F3D76"/>
    <w:rsid w:val="000F3E0F"/>
    <w:rsid w:val="000F3EAA"/>
    <w:rsid w:val="000F3ED1"/>
    <w:rsid w:val="000F3F23"/>
    <w:rsid w:val="000F3FC3"/>
    <w:rsid w:val="000F3FDB"/>
    <w:rsid w:val="000F3FF2"/>
    <w:rsid w:val="000F41B1"/>
    <w:rsid w:val="000F423F"/>
    <w:rsid w:val="000F442F"/>
    <w:rsid w:val="000F44C9"/>
    <w:rsid w:val="000F44E0"/>
    <w:rsid w:val="000F452A"/>
    <w:rsid w:val="000F45D9"/>
    <w:rsid w:val="000F45E8"/>
    <w:rsid w:val="000F45EF"/>
    <w:rsid w:val="000F4621"/>
    <w:rsid w:val="000F46FF"/>
    <w:rsid w:val="000F4705"/>
    <w:rsid w:val="000F47BB"/>
    <w:rsid w:val="000F4818"/>
    <w:rsid w:val="000F485F"/>
    <w:rsid w:val="000F486C"/>
    <w:rsid w:val="000F488E"/>
    <w:rsid w:val="000F489A"/>
    <w:rsid w:val="000F48E5"/>
    <w:rsid w:val="000F4914"/>
    <w:rsid w:val="000F4978"/>
    <w:rsid w:val="000F49F8"/>
    <w:rsid w:val="000F4A26"/>
    <w:rsid w:val="000F4A82"/>
    <w:rsid w:val="000F4ABA"/>
    <w:rsid w:val="000F4ABE"/>
    <w:rsid w:val="000F4B33"/>
    <w:rsid w:val="000F4BD8"/>
    <w:rsid w:val="000F4D09"/>
    <w:rsid w:val="000F4D3A"/>
    <w:rsid w:val="000F4E84"/>
    <w:rsid w:val="000F4E86"/>
    <w:rsid w:val="000F4EBE"/>
    <w:rsid w:val="000F4F93"/>
    <w:rsid w:val="000F4FAC"/>
    <w:rsid w:val="000F4FC3"/>
    <w:rsid w:val="000F504A"/>
    <w:rsid w:val="000F5072"/>
    <w:rsid w:val="000F50F1"/>
    <w:rsid w:val="000F517B"/>
    <w:rsid w:val="000F51A3"/>
    <w:rsid w:val="000F51B4"/>
    <w:rsid w:val="000F5322"/>
    <w:rsid w:val="000F5334"/>
    <w:rsid w:val="000F54F9"/>
    <w:rsid w:val="000F557D"/>
    <w:rsid w:val="000F55B8"/>
    <w:rsid w:val="000F55FA"/>
    <w:rsid w:val="000F564B"/>
    <w:rsid w:val="000F5696"/>
    <w:rsid w:val="000F5708"/>
    <w:rsid w:val="000F58C4"/>
    <w:rsid w:val="000F58CA"/>
    <w:rsid w:val="000F5926"/>
    <w:rsid w:val="000F59D8"/>
    <w:rsid w:val="000F5A31"/>
    <w:rsid w:val="000F5A9C"/>
    <w:rsid w:val="000F5B40"/>
    <w:rsid w:val="000F5C7F"/>
    <w:rsid w:val="000F5CA4"/>
    <w:rsid w:val="000F5DFE"/>
    <w:rsid w:val="000F5E08"/>
    <w:rsid w:val="000F5E73"/>
    <w:rsid w:val="000F5F6B"/>
    <w:rsid w:val="000F5F7F"/>
    <w:rsid w:val="000F5F99"/>
    <w:rsid w:val="000F60CA"/>
    <w:rsid w:val="000F613D"/>
    <w:rsid w:val="000F617B"/>
    <w:rsid w:val="000F6196"/>
    <w:rsid w:val="000F61D2"/>
    <w:rsid w:val="000F6217"/>
    <w:rsid w:val="000F6218"/>
    <w:rsid w:val="000F625D"/>
    <w:rsid w:val="000F625E"/>
    <w:rsid w:val="000F628C"/>
    <w:rsid w:val="000F62CB"/>
    <w:rsid w:val="000F6323"/>
    <w:rsid w:val="000F6389"/>
    <w:rsid w:val="000F63DA"/>
    <w:rsid w:val="000F6496"/>
    <w:rsid w:val="000F6621"/>
    <w:rsid w:val="000F6637"/>
    <w:rsid w:val="000F6694"/>
    <w:rsid w:val="000F66B6"/>
    <w:rsid w:val="000F685E"/>
    <w:rsid w:val="000F690B"/>
    <w:rsid w:val="000F6974"/>
    <w:rsid w:val="000F6B2E"/>
    <w:rsid w:val="000F6B87"/>
    <w:rsid w:val="000F6C3F"/>
    <w:rsid w:val="000F6C4D"/>
    <w:rsid w:val="000F6C64"/>
    <w:rsid w:val="000F6CD1"/>
    <w:rsid w:val="000F6D8C"/>
    <w:rsid w:val="000F6DA5"/>
    <w:rsid w:val="000F6DC1"/>
    <w:rsid w:val="000F6DCC"/>
    <w:rsid w:val="000F6DE4"/>
    <w:rsid w:val="000F6E9A"/>
    <w:rsid w:val="000F6ED1"/>
    <w:rsid w:val="000F6EF1"/>
    <w:rsid w:val="000F6F08"/>
    <w:rsid w:val="000F6F37"/>
    <w:rsid w:val="000F6F60"/>
    <w:rsid w:val="000F6FE3"/>
    <w:rsid w:val="000F6FED"/>
    <w:rsid w:val="000F7008"/>
    <w:rsid w:val="000F7045"/>
    <w:rsid w:val="000F7086"/>
    <w:rsid w:val="000F70D4"/>
    <w:rsid w:val="000F7112"/>
    <w:rsid w:val="000F7122"/>
    <w:rsid w:val="000F715F"/>
    <w:rsid w:val="000F7182"/>
    <w:rsid w:val="000F72BE"/>
    <w:rsid w:val="000F7338"/>
    <w:rsid w:val="000F73FE"/>
    <w:rsid w:val="000F7493"/>
    <w:rsid w:val="000F74F5"/>
    <w:rsid w:val="000F7541"/>
    <w:rsid w:val="000F7551"/>
    <w:rsid w:val="000F7599"/>
    <w:rsid w:val="000F75C5"/>
    <w:rsid w:val="000F7729"/>
    <w:rsid w:val="000F774C"/>
    <w:rsid w:val="000F7766"/>
    <w:rsid w:val="000F7792"/>
    <w:rsid w:val="000F779D"/>
    <w:rsid w:val="000F7830"/>
    <w:rsid w:val="000F7864"/>
    <w:rsid w:val="000F794D"/>
    <w:rsid w:val="000F7960"/>
    <w:rsid w:val="000F7968"/>
    <w:rsid w:val="000F797F"/>
    <w:rsid w:val="000F7990"/>
    <w:rsid w:val="000F79B8"/>
    <w:rsid w:val="000F79EA"/>
    <w:rsid w:val="000F7A06"/>
    <w:rsid w:val="000F7A0E"/>
    <w:rsid w:val="000F7A5D"/>
    <w:rsid w:val="000F7A89"/>
    <w:rsid w:val="000F7AA1"/>
    <w:rsid w:val="000F7AB2"/>
    <w:rsid w:val="000F7AB5"/>
    <w:rsid w:val="000F7AE0"/>
    <w:rsid w:val="000F7B33"/>
    <w:rsid w:val="000F7CDE"/>
    <w:rsid w:val="000F7CFE"/>
    <w:rsid w:val="000F7D0F"/>
    <w:rsid w:val="000F7E18"/>
    <w:rsid w:val="000F7E1C"/>
    <w:rsid w:val="000F7ED8"/>
    <w:rsid w:val="000F7EE3"/>
    <w:rsid w:val="000F7F12"/>
    <w:rsid w:val="000F7F63"/>
    <w:rsid w:val="000F7F6A"/>
    <w:rsid w:val="00100010"/>
    <w:rsid w:val="00100070"/>
    <w:rsid w:val="001000AE"/>
    <w:rsid w:val="001000F2"/>
    <w:rsid w:val="00100101"/>
    <w:rsid w:val="001001AC"/>
    <w:rsid w:val="001001E1"/>
    <w:rsid w:val="001002AD"/>
    <w:rsid w:val="00100331"/>
    <w:rsid w:val="00100370"/>
    <w:rsid w:val="00100376"/>
    <w:rsid w:val="001003BC"/>
    <w:rsid w:val="001003D0"/>
    <w:rsid w:val="00100431"/>
    <w:rsid w:val="00100463"/>
    <w:rsid w:val="0010048E"/>
    <w:rsid w:val="001004B8"/>
    <w:rsid w:val="001004CF"/>
    <w:rsid w:val="0010050B"/>
    <w:rsid w:val="00100519"/>
    <w:rsid w:val="001005C1"/>
    <w:rsid w:val="001005F7"/>
    <w:rsid w:val="00100614"/>
    <w:rsid w:val="0010061D"/>
    <w:rsid w:val="00100634"/>
    <w:rsid w:val="001006E6"/>
    <w:rsid w:val="001007D8"/>
    <w:rsid w:val="00100801"/>
    <w:rsid w:val="00100913"/>
    <w:rsid w:val="00100933"/>
    <w:rsid w:val="00100984"/>
    <w:rsid w:val="001009A6"/>
    <w:rsid w:val="001009CC"/>
    <w:rsid w:val="001009FA"/>
    <w:rsid w:val="001009FB"/>
    <w:rsid w:val="00100AF6"/>
    <w:rsid w:val="00100B52"/>
    <w:rsid w:val="00100D65"/>
    <w:rsid w:val="00100D7F"/>
    <w:rsid w:val="00100DAD"/>
    <w:rsid w:val="00100DBC"/>
    <w:rsid w:val="00100E4A"/>
    <w:rsid w:val="00100ED6"/>
    <w:rsid w:val="00100EE1"/>
    <w:rsid w:val="00100EE4"/>
    <w:rsid w:val="00100F00"/>
    <w:rsid w:val="00100F09"/>
    <w:rsid w:val="00100F61"/>
    <w:rsid w:val="00100F98"/>
    <w:rsid w:val="00100FC2"/>
    <w:rsid w:val="00101000"/>
    <w:rsid w:val="001010B3"/>
    <w:rsid w:val="001010BD"/>
    <w:rsid w:val="001010F0"/>
    <w:rsid w:val="001011CD"/>
    <w:rsid w:val="0010129D"/>
    <w:rsid w:val="001012C2"/>
    <w:rsid w:val="001012FF"/>
    <w:rsid w:val="0010131F"/>
    <w:rsid w:val="0010132C"/>
    <w:rsid w:val="0010136E"/>
    <w:rsid w:val="00101398"/>
    <w:rsid w:val="0010139B"/>
    <w:rsid w:val="00101517"/>
    <w:rsid w:val="001015A2"/>
    <w:rsid w:val="00101653"/>
    <w:rsid w:val="0010165E"/>
    <w:rsid w:val="001016AD"/>
    <w:rsid w:val="0010176A"/>
    <w:rsid w:val="001017F2"/>
    <w:rsid w:val="00101806"/>
    <w:rsid w:val="0010185B"/>
    <w:rsid w:val="001018FB"/>
    <w:rsid w:val="00101937"/>
    <w:rsid w:val="00101958"/>
    <w:rsid w:val="00101988"/>
    <w:rsid w:val="001019AB"/>
    <w:rsid w:val="001019F3"/>
    <w:rsid w:val="00101A99"/>
    <w:rsid w:val="00101B41"/>
    <w:rsid w:val="00101BA4"/>
    <w:rsid w:val="00101BB0"/>
    <w:rsid w:val="00101BBF"/>
    <w:rsid w:val="00101C15"/>
    <w:rsid w:val="00101DBF"/>
    <w:rsid w:val="00101DFB"/>
    <w:rsid w:val="00101E32"/>
    <w:rsid w:val="00101E43"/>
    <w:rsid w:val="00101EA5"/>
    <w:rsid w:val="00101ED5"/>
    <w:rsid w:val="00101EF7"/>
    <w:rsid w:val="00101F67"/>
    <w:rsid w:val="00101F86"/>
    <w:rsid w:val="00101FB4"/>
    <w:rsid w:val="00101FC0"/>
    <w:rsid w:val="00101FF2"/>
    <w:rsid w:val="00102048"/>
    <w:rsid w:val="0010205F"/>
    <w:rsid w:val="001020DB"/>
    <w:rsid w:val="0010224A"/>
    <w:rsid w:val="001022EA"/>
    <w:rsid w:val="0010232B"/>
    <w:rsid w:val="00102410"/>
    <w:rsid w:val="00102448"/>
    <w:rsid w:val="001024C0"/>
    <w:rsid w:val="00102543"/>
    <w:rsid w:val="001025FC"/>
    <w:rsid w:val="0010263F"/>
    <w:rsid w:val="00102656"/>
    <w:rsid w:val="001026D8"/>
    <w:rsid w:val="00102771"/>
    <w:rsid w:val="001027EA"/>
    <w:rsid w:val="00102824"/>
    <w:rsid w:val="001028AC"/>
    <w:rsid w:val="001028E7"/>
    <w:rsid w:val="001028FE"/>
    <w:rsid w:val="00102962"/>
    <w:rsid w:val="0010296E"/>
    <w:rsid w:val="001029F5"/>
    <w:rsid w:val="00102A31"/>
    <w:rsid w:val="00102AA4"/>
    <w:rsid w:val="00102ABB"/>
    <w:rsid w:val="00102BA3"/>
    <w:rsid w:val="00102BBA"/>
    <w:rsid w:val="00102BCF"/>
    <w:rsid w:val="00102C29"/>
    <w:rsid w:val="00102C46"/>
    <w:rsid w:val="00102C9C"/>
    <w:rsid w:val="00102CB1"/>
    <w:rsid w:val="00102CEA"/>
    <w:rsid w:val="00102D4E"/>
    <w:rsid w:val="00102E56"/>
    <w:rsid w:val="00102E71"/>
    <w:rsid w:val="00102F1B"/>
    <w:rsid w:val="00102F2D"/>
    <w:rsid w:val="00102F7D"/>
    <w:rsid w:val="00102FD7"/>
    <w:rsid w:val="00102FFA"/>
    <w:rsid w:val="00103000"/>
    <w:rsid w:val="0010305B"/>
    <w:rsid w:val="00103080"/>
    <w:rsid w:val="00103082"/>
    <w:rsid w:val="001030CA"/>
    <w:rsid w:val="00103105"/>
    <w:rsid w:val="00103108"/>
    <w:rsid w:val="0010310F"/>
    <w:rsid w:val="00103163"/>
    <w:rsid w:val="00103167"/>
    <w:rsid w:val="001031A1"/>
    <w:rsid w:val="00103278"/>
    <w:rsid w:val="00103344"/>
    <w:rsid w:val="00103442"/>
    <w:rsid w:val="0010348F"/>
    <w:rsid w:val="001034C6"/>
    <w:rsid w:val="00103571"/>
    <w:rsid w:val="001035C9"/>
    <w:rsid w:val="00103629"/>
    <w:rsid w:val="0010370F"/>
    <w:rsid w:val="001037C1"/>
    <w:rsid w:val="001037F7"/>
    <w:rsid w:val="0010383D"/>
    <w:rsid w:val="00103860"/>
    <w:rsid w:val="0010386E"/>
    <w:rsid w:val="00103896"/>
    <w:rsid w:val="0010389C"/>
    <w:rsid w:val="00103966"/>
    <w:rsid w:val="001039F4"/>
    <w:rsid w:val="001039F5"/>
    <w:rsid w:val="00103B18"/>
    <w:rsid w:val="00103BE2"/>
    <w:rsid w:val="00103C02"/>
    <w:rsid w:val="00103C04"/>
    <w:rsid w:val="00103C33"/>
    <w:rsid w:val="00103C35"/>
    <w:rsid w:val="00103C87"/>
    <w:rsid w:val="00103D3E"/>
    <w:rsid w:val="00103D9E"/>
    <w:rsid w:val="00103DD0"/>
    <w:rsid w:val="00103DD8"/>
    <w:rsid w:val="00103DE8"/>
    <w:rsid w:val="00103DFD"/>
    <w:rsid w:val="00103E39"/>
    <w:rsid w:val="00103E4A"/>
    <w:rsid w:val="00103EF6"/>
    <w:rsid w:val="00103F98"/>
    <w:rsid w:val="00104028"/>
    <w:rsid w:val="001040BA"/>
    <w:rsid w:val="001040C8"/>
    <w:rsid w:val="0010412B"/>
    <w:rsid w:val="0010414B"/>
    <w:rsid w:val="001041E5"/>
    <w:rsid w:val="001041EC"/>
    <w:rsid w:val="00104336"/>
    <w:rsid w:val="0010434C"/>
    <w:rsid w:val="00104383"/>
    <w:rsid w:val="001043B6"/>
    <w:rsid w:val="001043E7"/>
    <w:rsid w:val="0010444B"/>
    <w:rsid w:val="001044EC"/>
    <w:rsid w:val="00104577"/>
    <w:rsid w:val="001045AC"/>
    <w:rsid w:val="001045B4"/>
    <w:rsid w:val="00104632"/>
    <w:rsid w:val="001046BE"/>
    <w:rsid w:val="00104793"/>
    <w:rsid w:val="001047BC"/>
    <w:rsid w:val="00104819"/>
    <w:rsid w:val="00104822"/>
    <w:rsid w:val="001048C0"/>
    <w:rsid w:val="00104902"/>
    <w:rsid w:val="00104958"/>
    <w:rsid w:val="00104983"/>
    <w:rsid w:val="00104988"/>
    <w:rsid w:val="00104998"/>
    <w:rsid w:val="001049CD"/>
    <w:rsid w:val="00104A21"/>
    <w:rsid w:val="00104A5D"/>
    <w:rsid w:val="00104B4E"/>
    <w:rsid w:val="00104B5B"/>
    <w:rsid w:val="00104B5F"/>
    <w:rsid w:val="00104B63"/>
    <w:rsid w:val="00104B66"/>
    <w:rsid w:val="00104BE6"/>
    <w:rsid w:val="00104C42"/>
    <w:rsid w:val="00104C53"/>
    <w:rsid w:val="00104C5F"/>
    <w:rsid w:val="00104CD0"/>
    <w:rsid w:val="00104D7E"/>
    <w:rsid w:val="00104D83"/>
    <w:rsid w:val="00104D97"/>
    <w:rsid w:val="00104E02"/>
    <w:rsid w:val="00104E03"/>
    <w:rsid w:val="00104E4C"/>
    <w:rsid w:val="00104E62"/>
    <w:rsid w:val="00104EE6"/>
    <w:rsid w:val="00104FF0"/>
    <w:rsid w:val="00104FFA"/>
    <w:rsid w:val="0010507C"/>
    <w:rsid w:val="0010507D"/>
    <w:rsid w:val="001050DB"/>
    <w:rsid w:val="001050DF"/>
    <w:rsid w:val="00105103"/>
    <w:rsid w:val="0010528A"/>
    <w:rsid w:val="00105425"/>
    <w:rsid w:val="0010542A"/>
    <w:rsid w:val="0010544B"/>
    <w:rsid w:val="001054BE"/>
    <w:rsid w:val="001054E6"/>
    <w:rsid w:val="0010552A"/>
    <w:rsid w:val="00105536"/>
    <w:rsid w:val="001056CE"/>
    <w:rsid w:val="001056F3"/>
    <w:rsid w:val="00105705"/>
    <w:rsid w:val="00105734"/>
    <w:rsid w:val="001057DB"/>
    <w:rsid w:val="001057DF"/>
    <w:rsid w:val="00105842"/>
    <w:rsid w:val="00105913"/>
    <w:rsid w:val="00105A1F"/>
    <w:rsid w:val="00105B52"/>
    <w:rsid w:val="00105B58"/>
    <w:rsid w:val="00105B7C"/>
    <w:rsid w:val="00105B92"/>
    <w:rsid w:val="00105D00"/>
    <w:rsid w:val="00105D80"/>
    <w:rsid w:val="00105D95"/>
    <w:rsid w:val="00105DDC"/>
    <w:rsid w:val="00105E6C"/>
    <w:rsid w:val="00105EB0"/>
    <w:rsid w:val="00105EB9"/>
    <w:rsid w:val="00105F1E"/>
    <w:rsid w:val="00105FC4"/>
    <w:rsid w:val="00106009"/>
    <w:rsid w:val="00106024"/>
    <w:rsid w:val="001060F8"/>
    <w:rsid w:val="001061C2"/>
    <w:rsid w:val="0010628D"/>
    <w:rsid w:val="001062B1"/>
    <w:rsid w:val="00106477"/>
    <w:rsid w:val="001064F2"/>
    <w:rsid w:val="0010665A"/>
    <w:rsid w:val="0010666B"/>
    <w:rsid w:val="001066BB"/>
    <w:rsid w:val="001066D8"/>
    <w:rsid w:val="0010672F"/>
    <w:rsid w:val="0010691B"/>
    <w:rsid w:val="00106932"/>
    <w:rsid w:val="0010693D"/>
    <w:rsid w:val="00106ADD"/>
    <w:rsid w:val="00106B53"/>
    <w:rsid w:val="00106B57"/>
    <w:rsid w:val="00106B5A"/>
    <w:rsid w:val="00106B5E"/>
    <w:rsid w:val="00106B7B"/>
    <w:rsid w:val="00106BC6"/>
    <w:rsid w:val="00106BDE"/>
    <w:rsid w:val="00106C2F"/>
    <w:rsid w:val="00106C78"/>
    <w:rsid w:val="00106D51"/>
    <w:rsid w:val="00106D53"/>
    <w:rsid w:val="00106D7C"/>
    <w:rsid w:val="00106E07"/>
    <w:rsid w:val="00106E85"/>
    <w:rsid w:val="00106EC0"/>
    <w:rsid w:val="00106F2E"/>
    <w:rsid w:val="00106F98"/>
    <w:rsid w:val="00106FD8"/>
    <w:rsid w:val="00107033"/>
    <w:rsid w:val="0010712E"/>
    <w:rsid w:val="00107172"/>
    <w:rsid w:val="00107194"/>
    <w:rsid w:val="001071D9"/>
    <w:rsid w:val="00107224"/>
    <w:rsid w:val="00107240"/>
    <w:rsid w:val="00107350"/>
    <w:rsid w:val="001073A1"/>
    <w:rsid w:val="001073E3"/>
    <w:rsid w:val="001073E5"/>
    <w:rsid w:val="0010765A"/>
    <w:rsid w:val="00107715"/>
    <w:rsid w:val="001077D2"/>
    <w:rsid w:val="001077EE"/>
    <w:rsid w:val="00107831"/>
    <w:rsid w:val="00107882"/>
    <w:rsid w:val="00107901"/>
    <w:rsid w:val="00107937"/>
    <w:rsid w:val="0010798D"/>
    <w:rsid w:val="001079B3"/>
    <w:rsid w:val="001079BF"/>
    <w:rsid w:val="00107A92"/>
    <w:rsid w:val="00107ADD"/>
    <w:rsid w:val="00107B82"/>
    <w:rsid w:val="00107BC7"/>
    <w:rsid w:val="00107BC9"/>
    <w:rsid w:val="00107C09"/>
    <w:rsid w:val="00107C36"/>
    <w:rsid w:val="00107D07"/>
    <w:rsid w:val="00107D25"/>
    <w:rsid w:val="00107DDC"/>
    <w:rsid w:val="00107E02"/>
    <w:rsid w:val="00107F67"/>
    <w:rsid w:val="00107FB2"/>
    <w:rsid w:val="00107FF4"/>
    <w:rsid w:val="001100ED"/>
    <w:rsid w:val="001100FF"/>
    <w:rsid w:val="00110107"/>
    <w:rsid w:val="00110141"/>
    <w:rsid w:val="0011015D"/>
    <w:rsid w:val="00110194"/>
    <w:rsid w:val="0011019D"/>
    <w:rsid w:val="00110268"/>
    <w:rsid w:val="00110278"/>
    <w:rsid w:val="00110332"/>
    <w:rsid w:val="00110353"/>
    <w:rsid w:val="00110381"/>
    <w:rsid w:val="001103D1"/>
    <w:rsid w:val="001103DF"/>
    <w:rsid w:val="0011053E"/>
    <w:rsid w:val="00110555"/>
    <w:rsid w:val="00110610"/>
    <w:rsid w:val="0011064B"/>
    <w:rsid w:val="0011066F"/>
    <w:rsid w:val="0011068C"/>
    <w:rsid w:val="001106F6"/>
    <w:rsid w:val="00110790"/>
    <w:rsid w:val="001107B1"/>
    <w:rsid w:val="001107C7"/>
    <w:rsid w:val="001107F7"/>
    <w:rsid w:val="001108D4"/>
    <w:rsid w:val="001109BB"/>
    <w:rsid w:val="001109FB"/>
    <w:rsid w:val="00110A4C"/>
    <w:rsid w:val="00110AD7"/>
    <w:rsid w:val="00110B29"/>
    <w:rsid w:val="00110B91"/>
    <w:rsid w:val="00110BF0"/>
    <w:rsid w:val="00110C59"/>
    <w:rsid w:val="00110CE6"/>
    <w:rsid w:val="00110D12"/>
    <w:rsid w:val="00110D2F"/>
    <w:rsid w:val="00110DAE"/>
    <w:rsid w:val="00110E18"/>
    <w:rsid w:val="00110E3E"/>
    <w:rsid w:val="00110ED2"/>
    <w:rsid w:val="00110ED6"/>
    <w:rsid w:val="00110F30"/>
    <w:rsid w:val="00110F55"/>
    <w:rsid w:val="00111021"/>
    <w:rsid w:val="00111052"/>
    <w:rsid w:val="00111095"/>
    <w:rsid w:val="0011109C"/>
    <w:rsid w:val="00111138"/>
    <w:rsid w:val="0011114D"/>
    <w:rsid w:val="00111241"/>
    <w:rsid w:val="00111245"/>
    <w:rsid w:val="001112D1"/>
    <w:rsid w:val="001112D2"/>
    <w:rsid w:val="0011132F"/>
    <w:rsid w:val="0011134B"/>
    <w:rsid w:val="00111350"/>
    <w:rsid w:val="0011137D"/>
    <w:rsid w:val="00111440"/>
    <w:rsid w:val="00111693"/>
    <w:rsid w:val="0011173D"/>
    <w:rsid w:val="00111773"/>
    <w:rsid w:val="0011182A"/>
    <w:rsid w:val="00111830"/>
    <w:rsid w:val="0011189C"/>
    <w:rsid w:val="001118B2"/>
    <w:rsid w:val="001118B7"/>
    <w:rsid w:val="00111917"/>
    <w:rsid w:val="0011193D"/>
    <w:rsid w:val="00111A5E"/>
    <w:rsid w:val="00111A7D"/>
    <w:rsid w:val="00111AAC"/>
    <w:rsid w:val="00111B62"/>
    <w:rsid w:val="00111B73"/>
    <w:rsid w:val="00111B85"/>
    <w:rsid w:val="00111BBF"/>
    <w:rsid w:val="00111C90"/>
    <w:rsid w:val="00111D20"/>
    <w:rsid w:val="00111D64"/>
    <w:rsid w:val="00111D7A"/>
    <w:rsid w:val="00111DE2"/>
    <w:rsid w:val="00111E11"/>
    <w:rsid w:val="00111E7D"/>
    <w:rsid w:val="00111F90"/>
    <w:rsid w:val="00111FD0"/>
    <w:rsid w:val="0011201E"/>
    <w:rsid w:val="0011202A"/>
    <w:rsid w:val="001120C9"/>
    <w:rsid w:val="001120DE"/>
    <w:rsid w:val="00112186"/>
    <w:rsid w:val="00112188"/>
    <w:rsid w:val="00112215"/>
    <w:rsid w:val="00112227"/>
    <w:rsid w:val="001122DF"/>
    <w:rsid w:val="001124F1"/>
    <w:rsid w:val="0011258C"/>
    <w:rsid w:val="001125B7"/>
    <w:rsid w:val="00112663"/>
    <w:rsid w:val="00112699"/>
    <w:rsid w:val="0011274D"/>
    <w:rsid w:val="0011279D"/>
    <w:rsid w:val="001127C6"/>
    <w:rsid w:val="00112846"/>
    <w:rsid w:val="0011284F"/>
    <w:rsid w:val="00112889"/>
    <w:rsid w:val="001128BC"/>
    <w:rsid w:val="0011291D"/>
    <w:rsid w:val="00112958"/>
    <w:rsid w:val="0011295B"/>
    <w:rsid w:val="00112A42"/>
    <w:rsid w:val="00112A6A"/>
    <w:rsid w:val="00112AA6"/>
    <w:rsid w:val="00112B0F"/>
    <w:rsid w:val="00112B6A"/>
    <w:rsid w:val="00112B8E"/>
    <w:rsid w:val="00112BA6"/>
    <w:rsid w:val="00112BED"/>
    <w:rsid w:val="00112C7C"/>
    <w:rsid w:val="00112C8F"/>
    <w:rsid w:val="00112C95"/>
    <w:rsid w:val="00112CC3"/>
    <w:rsid w:val="00112CD8"/>
    <w:rsid w:val="00112D82"/>
    <w:rsid w:val="00112E2E"/>
    <w:rsid w:val="00112E98"/>
    <w:rsid w:val="00112ED4"/>
    <w:rsid w:val="00112F77"/>
    <w:rsid w:val="00112FAA"/>
    <w:rsid w:val="001130DF"/>
    <w:rsid w:val="00113119"/>
    <w:rsid w:val="0011314A"/>
    <w:rsid w:val="0011318D"/>
    <w:rsid w:val="001131EC"/>
    <w:rsid w:val="00113211"/>
    <w:rsid w:val="001132F2"/>
    <w:rsid w:val="00113326"/>
    <w:rsid w:val="00113444"/>
    <w:rsid w:val="001134A1"/>
    <w:rsid w:val="001134D4"/>
    <w:rsid w:val="001134E5"/>
    <w:rsid w:val="001134FC"/>
    <w:rsid w:val="0011353C"/>
    <w:rsid w:val="001135CE"/>
    <w:rsid w:val="00113692"/>
    <w:rsid w:val="001136D0"/>
    <w:rsid w:val="001137AE"/>
    <w:rsid w:val="00113873"/>
    <w:rsid w:val="001138B2"/>
    <w:rsid w:val="0011395F"/>
    <w:rsid w:val="001139F8"/>
    <w:rsid w:val="00113A14"/>
    <w:rsid w:val="00113B7B"/>
    <w:rsid w:val="00113B99"/>
    <w:rsid w:val="00113C65"/>
    <w:rsid w:val="00113CC0"/>
    <w:rsid w:val="00113CD2"/>
    <w:rsid w:val="00113EA8"/>
    <w:rsid w:val="00113EFD"/>
    <w:rsid w:val="00113F5D"/>
    <w:rsid w:val="00113FF2"/>
    <w:rsid w:val="00114018"/>
    <w:rsid w:val="00114068"/>
    <w:rsid w:val="0011418C"/>
    <w:rsid w:val="001141C9"/>
    <w:rsid w:val="0011423E"/>
    <w:rsid w:val="001142B8"/>
    <w:rsid w:val="001142E7"/>
    <w:rsid w:val="00114400"/>
    <w:rsid w:val="0011447F"/>
    <w:rsid w:val="001144E7"/>
    <w:rsid w:val="001144EC"/>
    <w:rsid w:val="00114515"/>
    <w:rsid w:val="001146B4"/>
    <w:rsid w:val="0011474E"/>
    <w:rsid w:val="001147FF"/>
    <w:rsid w:val="00114842"/>
    <w:rsid w:val="001148CB"/>
    <w:rsid w:val="001148D2"/>
    <w:rsid w:val="00114923"/>
    <w:rsid w:val="00114928"/>
    <w:rsid w:val="0011496A"/>
    <w:rsid w:val="00114A10"/>
    <w:rsid w:val="00114A18"/>
    <w:rsid w:val="00114A41"/>
    <w:rsid w:val="00114B54"/>
    <w:rsid w:val="00114B81"/>
    <w:rsid w:val="00114BB0"/>
    <w:rsid w:val="00114BD7"/>
    <w:rsid w:val="00114C44"/>
    <w:rsid w:val="00114C48"/>
    <w:rsid w:val="00114C85"/>
    <w:rsid w:val="00114CAF"/>
    <w:rsid w:val="00114D58"/>
    <w:rsid w:val="00114E37"/>
    <w:rsid w:val="00114FDB"/>
    <w:rsid w:val="00115052"/>
    <w:rsid w:val="0011508B"/>
    <w:rsid w:val="001150FF"/>
    <w:rsid w:val="0011510E"/>
    <w:rsid w:val="00115144"/>
    <w:rsid w:val="001151B4"/>
    <w:rsid w:val="00115266"/>
    <w:rsid w:val="001152D5"/>
    <w:rsid w:val="00115358"/>
    <w:rsid w:val="001153A1"/>
    <w:rsid w:val="001153B5"/>
    <w:rsid w:val="00115407"/>
    <w:rsid w:val="00115495"/>
    <w:rsid w:val="0011551B"/>
    <w:rsid w:val="00115545"/>
    <w:rsid w:val="00115556"/>
    <w:rsid w:val="001155A2"/>
    <w:rsid w:val="001155A9"/>
    <w:rsid w:val="001155CF"/>
    <w:rsid w:val="001156EF"/>
    <w:rsid w:val="001156F0"/>
    <w:rsid w:val="001156F4"/>
    <w:rsid w:val="00115716"/>
    <w:rsid w:val="0011573D"/>
    <w:rsid w:val="00115795"/>
    <w:rsid w:val="001157B1"/>
    <w:rsid w:val="001157B4"/>
    <w:rsid w:val="0011583A"/>
    <w:rsid w:val="00115847"/>
    <w:rsid w:val="0011587F"/>
    <w:rsid w:val="001158AF"/>
    <w:rsid w:val="001158E7"/>
    <w:rsid w:val="00115930"/>
    <w:rsid w:val="00115A35"/>
    <w:rsid w:val="00115BEB"/>
    <w:rsid w:val="00115C1D"/>
    <w:rsid w:val="00115C90"/>
    <w:rsid w:val="00115CFC"/>
    <w:rsid w:val="00115D35"/>
    <w:rsid w:val="00115D5A"/>
    <w:rsid w:val="00115DA4"/>
    <w:rsid w:val="00115E74"/>
    <w:rsid w:val="00115ECB"/>
    <w:rsid w:val="00115F0D"/>
    <w:rsid w:val="00115F11"/>
    <w:rsid w:val="00115F41"/>
    <w:rsid w:val="00115F46"/>
    <w:rsid w:val="00115F54"/>
    <w:rsid w:val="0011606E"/>
    <w:rsid w:val="001160D1"/>
    <w:rsid w:val="001160E4"/>
    <w:rsid w:val="0011617C"/>
    <w:rsid w:val="001161D2"/>
    <w:rsid w:val="001162B0"/>
    <w:rsid w:val="001162F3"/>
    <w:rsid w:val="00116393"/>
    <w:rsid w:val="00116401"/>
    <w:rsid w:val="0011647C"/>
    <w:rsid w:val="0011652B"/>
    <w:rsid w:val="001165D9"/>
    <w:rsid w:val="00116668"/>
    <w:rsid w:val="0011670A"/>
    <w:rsid w:val="0011671A"/>
    <w:rsid w:val="0011676A"/>
    <w:rsid w:val="001167AB"/>
    <w:rsid w:val="00116824"/>
    <w:rsid w:val="0011689F"/>
    <w:rsid w:val="001168AB"/>
    <w:rsid w:val="001168BC"/>
    <w:rsid w:val="001168D8"/>
    <w:rsid w:val="00116964"/>
    <w:rsid w:val="001169CC"/>
    <w:rsid w:val="00116A11"/>
    <w:rsid w:val="00116A88"/>
    <w:rsid w:val="00116AB9"/>
    <w:rsid w:val="00116ADE"/>
    <w:rsid w:val="00116B6D"/>
    <w:rsid w:val="00116C4D"/>
    <w:rsid w:val="00116C98"/>
    <w:rsid w:val="00116CFC"/>
    <w:rsid w:val="00116D35"/>
    <w:rsid w:val="00116D3A"/>
    <w:rsid w:val="00116D87"/>
    <w:rsid w:val="00116D8A"/>
    <w:rsid w:val="00116DBC"/>
    <w:rsid w:val="00116EE4"/>
    <w:rsid w:val="00116EF8"/>
    <w:rsid w:val="00116FD4"/>
    <w:rsid w:val="001170E2"/>
    <w:rsid w:val="00117146"/>
    <w:rsid w:val="00117203"/>
    <w:rsid w:val="001172CB"/>
    <w:rsid w:val="0011731F"/>
    <w:rsid w:val="0011734C"/>
    <w:rsid w:val="0011735C"/>
    <w:rsid w:val="0011737F"/>
    <w:rsid w:val="00117393"/>
    <w:rsid w:val="001174F8"/>
    <w:rsid w:val="00117577"/>
    <w:rsid w:val="0011760E"/>
    <w:rsid w:val="00117677"/>
    <w:rsid w:val="0011768A"/>
    <w:rsid w:val="00117693"/>
    <w:rsid w:val="001176AA"/>
    <w:rsid w:val="0011777A"/>
    <w:rsid w:val="0011784F"/>
    <w:rsid w:val="00117862"/>
    <w:rsid w:val="0011787A"/>
    <w:rsid w:val="0011794C"/>
    <w:rsid w:val="00117A30"/>
    <w:rsid w:val="00117A44"/>
    <w:rsid w:val="00117A63"/>
    <w:rsid w:val="00117AE2"/>
    <w:rsid w:val="00117B13"/>
    <w:rsid w:val="00117B54"/>
    <w:rsid w:val="00117BE6"/>
    <w:rsid w:val="00117D12"/>
    <w:rsid w:val="00117D32"/>
    <w:rsid w:val="00117D49"/>
    <w:rsid w:val="00117D60"/>
    <w:rsid w:val="00117EC5"/>
    <w:rsid w:val="00117F2E"/>
    <w:rsid w:val="00117FA7"/>
    <w:rsid w:val="00117FF8"/>
    <w:rsid w:val="00120001"/>
    <w:rsid w:val="00120025"/>
    <w:rsid w:val="00120047"/>
    <w:rsid w:val="0012004E"/>
    <w:rsid w:val="00120052"/>
    <w:rsid w:val="00120194"/>
    <w:rsid w:val="0012020B"/>
    <w:rsid w:val="0012025E"/>
    <w:rsid w:val="001202B9"/>
    <w:rsid w:val="0012032C"/>
    <w:rsid w:val="0012035D"/>
    <w:rsid w:val="0012042F"/>
    <w:rsid w:val="0012043F"/>
    <w:rsid w:val="00120490"/>
    <w:rsid w:val="00120691"/>
    <w:rsid w:val="001206A8"/>
    <w:rsid w:val="001206D0"/>
    <w:rsid w:val="001206EB"/>
    <w:rsid w:val="001206EF"/>
    <w:rsid w:val="00120715"/>
    <w:rsid w:val="0012071B"/>
    <w:rsid w:val="001207F7"/>
    <w:rsid w:val="00120809"/>
    <w:rsid w:val="0012080E"/>
    <w:rsid w:val="001208AB"/>
    <w:rsid w:val="001208F8"/>
    <w:rsid w:val="00120935"/>
    <w:rsid w:val="0012096C"/>
    <w:rsid w:val="00120B1B"/>
    <w:rsid w:val="00120BA5"/>
    <w:rsid w:val="00120BAE"/>
    <w:rsid w:val="00120BD1"/>
    <w:rsid w:val="00120BF4"/>
    <w:rsid w:val="00120C0C"/>
    <w:rsid w:val="00120C46"/>
    <w:rsid w:val="00120CD2"/>
    <w:rsid w:val="00120D75"/>
    <w:rsid w:val="00120DA5"/>
    <w:rsid w:val="00120F1A"/>
    <w:rsid w:val="00120FAC"/>
    <w:rsid w:val="00121058"/>
    <w:rsid w:val="00121079"/>
    <w:rsid w:val="0012109A"/>
    <w:rsid w:val="001210C6"/>
    <w:rsid w:val="00121151"/>
    <w:rsid w:val="0012115A"/>
    <w:rsid w:val="001211D0"/>
    <w:rsid w:val="001212DB"/>
    <w:rsid w:val="0012130A"/>
    <w:rsid w:val="00121323"/>
    <w:rsid w:val="00121342"/>
    <w:rsid w:val="001213E1"/>
    <w:rsid w:val="001213F5"/>
    <w:rsid w:val="001213F9"/>
    <w:rsid w:val="0012140A"/>
    <w:rsid w:val="0012144B"/>
    <w:rsid w:val="0012146E"/>
    <w:rsid w:val="0012148A"/>
    <w:rsid w:val="0012150B"/>
    <w:rsid w:val="0012150E"/>
    <w:rsid w:val="0012159C"/>
    <w:rsid w:val="001215DB"/>
    <w:rsid w:val="00121614"/>
    <w:rsid w:val="00121643"/>
    <w:rsid w:val="00121646"/>
    <w:rsid w:val="00121688"/>
    <w:rsid w:val="001216C2"/>
    <w:rsid w:val="001216C3"/>
    <w:rsid w:val="00121720"/>
    <w:rsid w:val="0012180A"/>
    <w:rsid w:val="00121948"/>
    <w:rsid w:val="00121982"/>
    <w:rsid w:val="00121984"/>
    <w:rsid w:val="00121995"/>
    <w:rsid w:val="00121A23"/>
    <w:rsid w:val="00121AB9"/>
    <w:rsid w:val="00121ACC"/>
    <w:rsid w:val="00121B33"/>
    <w:rsid w:val="00121B3A"/>
    <w:rsid w:val="00121B78"/>
    <w:rsid w:val="00121B9B"/>
    <w:rsid w:val="00121CF4"/>
    <w:rsid w:val="00121CFE"/>
    <w:rsid w:val="00121E00"/>
    <w:rsid w:val="00121E10"/>
    <w:rsid w:val="00121F09"/>
    <w:rsid w:val="00121F14"/>
    <w:rsid w:val="00121FA5"/>
    <w:rsid w:val="00121FC3"/>
    <w:rsid w:val="00121FD7"/>
    <w:rsid w:val="00122053"/>
    <w:rsid w:val="001220AE"/>
    <w:rsid w:val="001220CF"/>
    <w:rsid w:val="001220F8"/>
    <w:rsid w:val="00122135"/>
    <w:rsid w:val="00122137"/>
    <w:rsid w:val="001222CD"/>
    <w:rsid w:val="0012244F"/>
    <w:rsid w:val="00122479"/>
    <w:rsid w:val="001224CA"/>
    <w:rsid w:val="001224FA"/>
    <w:rsid w:val="0012251C"/>
    <w:rsid w:val="001225A3"/>
    <w:rsid w:val="001225B7"/>
    <w:rsid w:val="00122678"/>
    <w:rsid w:val="001226AF"/>
    <w:rsid w:val="001226D3"/>
    <w:rsid w:val="00122742"/>
    <w:rsid w:val="00122744"/>
    <w:rsid w:val="00122792"/>
    <w:rsid w:val="001227A3"/>
    <w:rsid w:val="001227A5"/>
    <w:rsid w:val="00122852"/>
    <w:rsid w:val="0012288D"/>
    <w:rsid w:val="001228A6"/>
    <w:rsid w:val="00122997"/>
    <w:rsid w:val="001229BB"/>
    <w:rsid w:val="001229DA"/>
    <w:rsid w:val="001229F3"/>
    <w:rsid w:val="00122A34"/>
    <w:rsid w:val="00122A79"/>
    <w:rsid w:val="00122B35"/>
    <w:rsid w:val="00122B86"/>
    <w:rsid w:val="00122B96"/>
    <w:rsid w:val="00122C5F"/>
    <w:rsid w:val="00122CC4"/>
    <w:rsid w:val="00122CE8"/>
    <w:rsid w:val="00122D08"/>
    <w:rsid w:val="00122D15"/>
    <w:rsid w:val="00122D9F"/>
    <w:rsid w:val="00122F29"/>
    <w:rsid w:val="00123073"/>
    <w:rsid w:val="001230B2"/>
    <w:rsid w:val="001230B5"/>
    <w:rsid w:val="001231D0"/>
    <w:rsid w:val="00123218"/>
    <w:rsid w:val="0012322A"/>
    <w:rsid w:val="00123277"/>
    <w:rsid w:val="001232D4"/>
    <w:rsid w:val="001232E2"/>
    <w:rsid w:val="0012338C"/>
    <w:rsid w:val="0012339B"/>
    <w:rsid w:val="001233DE"/>
    <w:rsid w:val="001233E3"/>
    <w:rsid w:val="001233E7"/>
    <w:rsid w:val="00123417"/>
    <w:rsid w:val="001234E8"/>
    <w:rsid w:val="001235BC"/>
    <w:rsid w:val="0012363D"/>
    <w:rsid w:val="00123694"/>
    <w:rsid w:val="001236A5"/>
    <w:rsid w:val="001237EA"/>
    <w:rsid w:val="00123803"/>
    <w:rsid w:val="00123825"/>
    <w:rsid w:val="00123832"/>
    <w:rsid w:val="001238F5"/>
    <w:rsid w:val="0012392D"/>
    <w:rsid w:val="0012392F"/>
    <w:rsid w:val="00123AD9"/>
    <w:rsid w:val="00123AEA"/>
    <w:rsid w:val="00123BBE"/>
    <w:rsid w:val="00123CD9"/>
    <w:rsid w:val="00123D65"/>
    <w:rsid w:val="00123DB8"/>
    <w:rsid w:val="00123DFB"/>
    <w:rsid w:val="00123E5E"/>
    <w:rsid w:val="00123E8E"/>
    <w:rsid w:val="00123E9C"/>
    <w:rsid w:val="00123EC7"/>
    <w:rsid w:val="00123F04"/>
    <w:rsid w:val="00123F3A"/>
    <w:rsid w:val="00123F9C"/>
    <w:rsid w:val="00124063"/>
    <w:rsid w:val="00124199"/>
    <w:rsid w:val="001242D6"/>
    <w:rsid w:val="001242DA"/>
    <w:rsid w:val="001243A3"/>
    <w:rsid w:val="001243AC"/>
    <w:rsid w:val="001243B3"/>
    <w:rsid w:val="001243C1"/>
    <w:rsid w:val="0012446A"/>
    <w:rsid w:val="00124473"/>
    <w:rsid w:val="00124562"/>
    <w:rsid w:val="0012456D"/>
    <w:rsid w:val="001245CE"/>
    <w:rsid w:val="0012460E"/>
    <w:rsid w:val="0012471D"/>
    <w:rsid w:val="00124722"/>
    <w:rsid w:val="00124921"/>
    <w:rsid w:val="00124A9A"/>
    <w:rsid w:val="00124B31"/>
    <w:rsid w:val="00124CC5"/>
    <w:rsid w:val="00124D52"/>
    <w:rsid w:val="00124D66"/>
    <w:rsid w:val="00124DD5"/>
    <w:rsid w:val="00124E5A"/>
    <w:rsid w:val="00124FB5"/>
    <w:rsid w:val="00125042"/>
    <w:rsid w:val="001250A0"/>
    <w:rsid w:val="0012517D"/>
    <w:rsid w:val="0012518D"/>
    <w:rsid w:val="001251ED"/>
    <w:rsid w:val="00125219"/>
    <w:rsid w:val="0012525C"/>
    <w:rsid w:val="001252CA"/>
    <w:rsid w:val="0012538E"/>
    <w:rsid w:val="001253B3"/>
    <w:rsid w:val="001253EA"/>
    <w:rsid w:val="00125424"/>
    <w:rsid w:val="0012547A"/>
    <w:rsid w:val="00125657"/>
    <w:rsid w:val="001256C9"/>
    <w:rsid w:val="00125747"/>
    <w:rsid w:val="001257AE"/>
    <w:rsid w:val="0012583F"/>
    <w:rsid w:val="00125863"/>
    <w:rsid w:val="00125876"/>
    <w:rsid w:val="0012589C"/>
    <w:rsid w:val="001258B5"/>
    <w:rsid w:val="00125924"/>
    <w:rsid w:val="0012592B"/>
    <w:rsid w:val="00125943"/>
    <w:rsid w:val="00125965"/>
    <w:rsid w:val="001259A8"/>
    <w:rsid w:val="00125A41"/>
    <w:rsid w:val="00125AC3"/>
    <w:rsid w:val="00125B20"/>
    <w:rsid w:val="00125C48"/>
    <w:rsid w:val="00125C61"/>
    <w:rsid w:val="00125C79"/>
    <w:rsid w:val="00125CFE"/>
    <w:rsid w:val="00125D04"/>
    <w:rsid w:val="00125D2A"/>
    <w:rsid w:val="00125D78"/>
    <w:rsid w:val="00125D8D"/>
    <w:rsid w:val="00125E04"/>
    <w:rsid w:val="00125E4A"/>
    <w:rsid w:val="00125EEB"/>
    <w:rsid w:val="00125F0F"/>
    <w:rsid w:val="00125F40"/>
    <w:rsid w:val="00125F96"/>
    <w:rsid w:val="00125FCA"/>
    <w:rsid w:val="00125FFE"/>
    <w:rsid w:val="00126039"/>
    <w:rsid w:val="00126097"/>
    <w:rsid w:val="00126191"/>
    <w:rsid w:val="001261A0"/>
    <w:rsid w:val="001261DC"/>
    <w:rsid w:val="0012623E"/>
    <w:rsid w:val="00126292"/>
    <w:rsid w:val="00126298"/>
    <w:rsid w:val="001262E5"/>
    <w:rsid w:val="00126304"/>
    <w:rsid w:val="00126343"/>
    <w:rsid w:val="0012636A"/>
    <w:rsid w:val="00126427"/>
    <w:rsid w:val="00126445"/>
    <w:rsid w:val="0012644F"/>
    <w:rsid w:val="0012647E"/>
    <w:rsid w:val="001264CB"/>
    <w:rsid w:val="001264EF"/>
    <w:rsid w:val="00126510"/>
    <w:rsid w:val="00126549"/>
    <w:rsid w:val="001265A6"/>
    <w:rsid w:val="001265E0"/>
    <w:rsid w:val="0012661C"/>
    <w:rsid w:val="0012669B"/>
    <w:rsid w:val="001266DF"/>
    <w:rsid w:val="00126745"/>
    <w:rsid w:val="001267B4"/>
    <w:rsid w:val="00126817"/>
    <w:rsid w:val="00126828"/>
    <w:rsid w:val="00126843"/>
    <w:rsid w:val="0012688E"/>
    <w:rsid w:val="0012689D"/>
    <w:rsid w:val="001268F8"/>
    <w:rsid w:val="00126901"/>
    <w:rsid w:val="001269FD"/>
    <w:rsid w:val="00126AC4"/>
    <w:rsid w:val="00126ACD"/>
    <w:rsid w:val="00126AD0"/>
    <w:rsid w:val="00126B88"/>
    <w:rsid w:val="00126B9F"/>
    <w:rsid w:val="00126C71"/>
    <w:rsid w:val="00126CC4"/>
    <w:rsid w:val="00126D64"/>
    <w:rsid w:val="00126D75"/>
    <w:rsid w:val="00126DE6"/>
    <w:rsid w:val="00126E46"/>
    <w:rsid w:val="00126E7A"/>
    <w:rsid w:val="00126EEB"/>
    <w:rsid w:val="00126F44"/>
    <w:rsid w:val="00127062"/>
    <w:rsid w:val="0012708F"/>
    <w:rsid w:val="0012710F"/>
    <w:rsid w:val="0012718B"/>
    <w:rsid w:val="0012723B"/>
    <w:rsid w:val="0012729B"/>
    <w:rsid w:val="0012734C"/>
    <w:rsid w:val="001273EC"/>
    <w:rsid w:val="00127404"/>
    <w:rsid w:val="00127413"/>
    <w:rsid w:val="001274CE"/>
    <w:rsid w:val="00127519"/>
    <w:rsid w:val="00127629"/>
    <w:rsid w:val="0012764B"/>
    <w:rsid w:val="001276CC"/>
    <w:rsid w:val="001276DC"/>
    <w:rsid w:val="00127846"/>
    <w:rsid w:val="0012796E"/>
    <w:rsid w:val="001279D9"/>
    <w:rsid w:val="00127AA7"/>
    <w:rsid w:val="00127B68"/>
    <w:rsid w:val="00127BBE"/>
    <w:rsid w:val="00127BC6"/>
    <w:rsid w:val="00127C25"/>
    <w:rsid w:val="00127C63"/>
    <w:rsid w:val="00127C94"/>
    <w:rsid w:val="00127CA2"/>
    <w:rsid w:val="00127D35"/>
    <w:rsid w:val="00127D7D"/>
    <w:rsid w:val="00127DAA"/>
    <w:rsid w:val="00127DBD"/>
    <w:rsid w:val="00127E16"/>
    <w:rsid w:val="00127E5D"/>
    <w:rsid w:val="00127EDE"/>
    <w:rsid w:val="00127EF0"/>
    <w:rsid w:val="00127EFA"/>
    <w:rsid w:val="00127F37"/>
    <w:rsid w:val="0012FDB7"/>
    <w:rsid w:val="0013009F"/>
    <w:rsid w:val="001301B2"/>
    <w:rsid w:val="001301D9"/>
    <w:rsid w:val="001301E4"/>
    <w:rsid w:val="00130218"/>
    <w:rsid w:val="00130304"/>
    <w:rsid w:val="00130310"/>
    <w:rsid w:val="00130330"/>
    <w:rsid w:val="0013039D"/>
    <w:rsid w:val="00130422"/>
    <w:rsid w:val="001304D9"/>
    <w:rsid w:val="0013054F"/>
    <w:rsid w:val="0013063C"/>
    <w:rsid w:val="00130655"/>
    <w:rsid w:val="00130678"/>
    <w:rsid w:val="0013067A"/>
    <w:rsid w:val="00130699"/>
    <w:rsid w:val="001306A2"/>
    <w:rsid w:val="001306FE"/>
    <w:rsid w:val="00130720"/>
    <w:rsid w:val="00130830"/>
    <w:rsid w:val="0013087F"/>
    <w:rsid w:val="001308CF"/>
    <w:rsid w:val="001308E3"/>
    <w:rsid w:val="001308E4"/>
    <w:rsid w:val="001308EC"/>
    <w:rsid w:val="0013093A"/>
    <w:rsid w:val="0013097C"/>
    <w:rsid w:val="001309AF"/>
    <w:rsid w:val="00130A71"/>
    <w:rsid w:val="00130A89"/>
    <w:rsid w:val="00130A98"/>
    <w:rsid w:val="00130ABC"/>
    <w:rsid w:val="00130ACF"/>
    <w:rsid w:val="00130B01"/>
    <w:rsid w:val="00130B38"/>
    <w:rsid w:val="00130B4C"/>
    <w:rsid w:val="00130BB8"/>
    <w:rsid w:val="00130BC6"/>
    <w:rsid w:val="00130BD3"/>
    <w:rsid w:val="00130C01"/>
    <w:rsid w:val="00130C5C"/>
    <w:rsid w:val="00130D8C"/>
    <w:rsid w:val="00130DDB"/>
    <w:rsid w:val="00130DFE"/>
    <w:rsid w:val="00130E9A"/>
    <w:rsid w:val="00130ECC"/>
    <w:rsid w:val="00130EFC"/>
    <w:rsid w:val="00130F3A"/>
    <w:rsid w:val="00130F68"/>
    <w:rsid w:val="0013107A"/>
    <w:rsid w:val="001310B9"/>
    <w:rsid w:val="001310E1"/>
    <w:rsid w:val="0013116A"/>
    <w:rsid w:val="001311FB"/>
    <w:rsid w:val="00131308"/>
    <w:rsid w:val="00131341"/>
    <w:rsid w:val="001313C1"/>
    <w:rsid w:val="00131422"/>
    <w:rsid w:val="001314C2"/>
    <w:rsid w:val="001314D7"/>
    <w:rsid w:val="00131597"/>
    <w:rsid w:val="00131657"/>
    <w:rsid w:val="0013166C"/>
    <w:rsid w:val="0013171E"/>
    <w:rsid w:val="00131784"/>
    <w:rsid w:val="00131815"/>
    <w:rsid w:val="0013185C"/>
    <w:rsid w:val="00131885"/>
    <w:rsid w:val="00131906"/>
    <w:rsid w:val="0013192B"/>
    <w:rsid w:val="0013192E"/>
    <w:rsid w:val="00131988"/>
    <w:rsid w:val="00131A31"/>
    <w:rsid w:val="00131A49"/>
    <w:rsid w:val="00131A54"/>
    <w:rsid w:val="00131A82"/>
    <w:rsid w:val="00131A8F"/>
    <w:rsid w:val="00131AD0"/>
    <w:rsid w:val="00131BBD"/>
    <w:rsid w:val="00131BD0"/>
    <w:rsid w:val="00131BD1"/>
    <w:rsid w:val="00131C05"/>
    <w:rsid w:val="00131C17"/>
    <w:rsid w:val="00131C3A"/>
    <w:rsid w:val="00131D1E"/>
    <w:rsid w:val="00131DD3"/>
    <w:rsid w:val="00131DF3"/>
    <w:rsid w:val="00131E1E"/>
    <w:rsid w:val="00131EDA"/>
    <w:rsid w:val="00131EF5"/>
    <w:rsid w:val="00131FD3"/>
    <w:rsid w:val="0013203E"/>
    <w:rsid w:val="00132059"/>
    <w:rsid w:val="00132088"/>
    <w:rsid w:val="001320B7"/>
    <w:rsid w:val="001320E9"/>
    <w:rsid w:val="0013214A"/>
    <w:rsid w:val="00132193"/>
    <w:rsid w:val="00132242"/>
    <w:rsid w:val="00132247"/>
    <w:rsid w:val="001322BF"/>
    <w:rsid w:val="00132305"/>
    <w:rsid w:val="0013234B"/>
    <w:rsid w:val="00132454"/>
    <w:rsid w:val="001324AA"/>
    <w:rsid w:val="00132501"/>
    <w:rsid w:val="00132543"/>
    <w:rsid w:val="0013256C"/>
    <w:rsid w:val="00132586"/>
    <w:rsid w:val="00132627"/>
    <w:rsid w:val="001326AA"/>
    <w:rsid w:val="001326AC"/>
    <w:rsid w:val="00132772"/>
    <w:rsid w:val="00132788"/>
    <w:rsid w:val="00132794"/>
    <w:rsid w:val="001327C4"/>
    <w:rsid w:val="00132810"/>
    <w:rsid w:val="001328A2"/>
    <w:rsid w:val="00132909"/>
    <w:rsid w:val="00132930"/>
    <w:rsid w:val="0013294A"/>
    <w:rsid w:val="0013295F"/>
    <w:rsid w:val="001329CB"/>
    <w:rsid w:val="001329EF"/>
    <w:rsid w:val="001329F0"/>
    <w:rsid w:val="00132A6C"/>
    <w:rsid w:val="00132ACD"/>
    <w:rsid w:val="00132B40"/>
    <w:rsid w:val="00132BAA"/>
    <w:rsid w:val="00132BFB"/>
    <w:rsid w:val="00132D18"/>
    <w:rsid w:val="00132D7A"/>
    <w:rsid w:val="00132E4D"/>
    <w:rsid w:val="00132E94"/>
    <w:rsid w:val="00132F76"/>
    <w:rsid w:val="00132F7C"/>
    <w:rsid w:val="00132FB8"/>
    <w:rsid w:val="00133152"/>
    <w:rsid w:val="0013316E"/>
    <w:rsid w:val="00133259"/>
    <w:rsid w:val="00133273"/>
    <w:rsid w:val="00133341"/>
    <w:rsid w:val="0013334C"/>
    <w:rsid w:val="00133384"/>
    <w:rsid w:val="00133474"/>
    <w:rsid w:val="001335FB"/>
    <w:rsid w:val="00133663"/>
    <w:rsid w:val="001336EC"/>
    <w:rsid w:val="00133726"/>
    <w:rsid w:val="00133748"/>
    <w:rsid w:val="0013380E"/>
    <w:rsid w:val="00133815"/>
    <w:rsid w:val="0013382A"/>
    <w:rsid w:val="00133934"/>
    <w:rsid w:val="0013395C"/>
    <w:rsid w:val="0013396C"/>
    <w:rsid w:val="001339EB"/>
    <w:rsid w:val="00133ABE"/>
    <w:rsid w:val="00133AF3"/>
    <w:rsid w:val="00133B19"/>
    <w:rsid w:val="00133B2B"/>
    <w:rsid w:val="00133B61"/>
    <w:rsid w:val="00133B6B"/>
    <w:rsid w:val="00133C44"/>
    <w:rsid w:val="00133C9E"/>
    <w:rsid w:val="00133CCA"/>
    <w:rsid w:val="00133CF0"/>
    <w:rsid w:val="00133D16"/>
    <w:rsid w:val="00133D60"/>
    <w:rsid w:val="00133D7B"/>
    <w:rsid w:val="00133D7F"/>
    <w:rsid w:val="00133E39"/>
    <w:rsid w:val="00133E56"/>
    <w:rsid w:val="00133F15"/>
    <w:rsid w:val="00133F17"/>
    <w:rsid w:val="00133F7D"/>
    <w:rsid w:val="00133F7F"/>
    <w:rsid w:val="00133FB6"/>
    <w:rsid w:val="00133FD6"/>
    <w:rsid w:val="0013405D"/>
    <w:rsid w:val="00134088"/>
    <w:rsid w:val="00134107"/>
    <w:rsid w:val="001341EF"/>
    <w:rsid w:val="0013422D"/>
    <w:rsid w:val="00134257"/>
    <w:rsid w:val="00134266"/>
    <w:rsid w:val="0013426A"/>
    <w:rsid w:val="0013430C"/>
    <w:rsid w:val="00134338"/>
    <w:rsid w:val="001343C2"/>
    <w:rsid w:val="00134431"/>
    <w:rsid w:val="00134441"/>
    <w:rsid w:val="00134488"/>
    <w:rsid w:val="001344B1"/>
    <w:rsid w:val="001344B6"/>
    <w:rsid w:val="001344B9"/>
    <w:rsid w:val="0013455E"/>
    <w:rsid w:val="001345A9"/>
    <w:rsid w:val="0013464E"/>
    <w:rsid w:val="001346FD"/>
    <w:rsid w:val="00134731"/>
    <w:rsid w:val="0013477C"/>
    <w:rsid w:val="001347F4"/>
    <w:rsid w:val="0013495D"/>
    <w:rsid w:val="00134975"/>
    <w:rsid w:val="00134989"/>
    <w:rsid w:val="00134997"/>
    <w:rsid w:val="001349DB"/>
    <w:rsid w:val="001349F0"/>
    <w:rsid w:val="00134A01"/>
    <w:rsid w:val="00134A6A"/>
    <w:rsid w:val="00134ACA"/>
    <w:rsid w:val="00134B16"/>
    <w:rsid w:val="00134B7A"/>
    <w:rsid w:val="00134B86"/>
    <w:rsid w:val="00134C1A"/>
    <w:rsid w:val="00134C68"/>
    <w:rsid w:val="00134C9B"/>
    <w:rsid w:val="00134CB7"/>
    <w:rsid w:val="00134CF2"/>
    <w:rsid w:val="00134DF1"/>
    <w:rsid w:val="00134F0B"/>
    <w:rsid w:val="00134F48"/>
    <w:rsid w:val="00134FAA"/>
    <w:rsid w:val="00135055"/>
    <w:rsid w:val="0013506C"/>
    <w:rsid w:val="001350F8"/>
    <w:rsid w:val="001350FD"/>
    <w:rsid w:val="0013513B"/>
    <w:rsid w:val="00135191"/>
    <w:rsid w:val="001351E8"/>
    <w:rsid w:val="00135230"/>
    <w:rsid w:val="00135264"/>
    <w:rsid w:val="00135331"/>
    <w:rsid w:val="0013540F"/>
    <w:rsid w:val="00135432"/>
    <w:rsid w:val="001354C3"/>
    <w:rsid w:val="001354D5"/>
    <w:rsid w:val="001354E5"/>
    <w:rsid w:val="0013555F"/>
    <w:rsid w:val="00135564"/>
    <w:rsid w:val="00135565"/>
    <w:rsid w:val="0013558E"/>
    <w:rsid w:val="0013561E"/>
    <w:rsid w:val="00135660"/>
    <w:rsid w:val="0013567A"/>
    <w:rsid w:val="00135684"/>
    <w:rsid w:val="0013568A"/>
    <w:rsid w:val="001356FD"/>
    <w:rsid w:val="001357B1"/>
    <w:rsid w:val="001357B4"/>
    <w:rsid w:val="001357C6"/>
    <w:rsid w:val="0013585C"/>
    <w:rsid w:val="001358E0"/>
    <w:rsid w:val="001359F0"/>
    <w:rsid w:val="00135B1C"/>
    <w:rsid w:val="00135B3A"/>
    <w:rsid w:val="00135B6D"/>
    <w:rsid w:val="00135C0D"/>
    <w:rsid w:val="00135C0F"/>
    <w:rsid w:val="00135C11"/>
    <w:rsid w:val="00135C29"/>
    <w:rsid w:val="00135D3B"/>
    <w:rsid w:val="00135D8E"/>
    <w:rsid w:val="00135D98"/>
    <w:rsid w:val="00135E5A"/>
    <w:rsid w:val="00135F8D"/>
    <w:rsid w:val="00135F97"/>
    <w:rsid w:val="00135FAC"/>
    <w:rsid w:val="00135FEB"/>
    <w:rsid w:val="0013601E"/>
    <w:rsid w:val="00136116"/>
    <w:rsid w:val="00136132"/>
    <w:rsid w:val="0013618A"/>
    <w:rsid w:val="001361BB"/>
    <w:rsid w:val="001361EA"/>
    <w:rsid w:val="00136221"/>
    <w:rsid w:val="001362A2"/>
    <w:rsid w:val="001362C5"/>
    <w:rsid w:val="001362DC"/>
    <w:rsid w:val="001362F4"/>
    <w:rsid w:val="00136338"/>
    <w:rsid w:val="00136348"/>
    <w:rsid w:val="00136370"/>
    <w:rsid w:val="001363C9"/>
    <w:rsid w:val="0013644E"/>
    <w:rsid w:val="001364AC"/>
    <w:rsid w:val="001364AE"/>
    <w:rsid w:val="001365F0"/>
    <w:rsid w:val="001365FC"/>
    <w:rsid w:val="00136630"/>
    <w:rsid w:val="001366A0"/>
    <w:rsid w:val="0013670D"/>
    <w:rsid w:val="0013674B"/>
    <w:rsid w:val="00136763"/>
    <w:rsid w:val="001367B8"/>
    <w:rsid w:val="001367CA"/>
    <w:rsid w:val="00136941"/>
    <w:rsid w:val="0013698B"/>
    <w:rsid w:val="0013699D"/>
    <w:rsid w:val="00136A39"/>
    <w:rsid w:val="00136A41"/>
    <w:rsid w:val="00136AC4"/>
    <w:rsid w:val="00136ADF"/>
    <w:rsid w:val="00136B22"/>
    <w:rsid w:val="00136C08"/>
    <w:rsid w:val="00136C2F"/>
    <w:rsid w:val="00136E1E"/>
    <w:rsid w:val="00136E8B"/>
    <w:rsid w:val="00136E9B"/>
    <w:rsid w:val="00136F09"/>
    <w:rsid w:val="00136FDF"/>
    <w:rsid w:val="001370F1"/>
    <w:rsid w:val="00137139"/>
    <w:rsid w:val="0013715F"/>
    <w:rsid w:val="001371A1"/>
    <w:rsid w:val="001371B2"/>
    <w:rsid w:val="001371B3"/>
    <w:rsid w:val="001371CC"/>
    <w:rsid w:val="001372F1"/>
    <w:rsid w:val="00137300"/>
    <w:rsid w:val="00137412"/>
    <w:rsid w:val="00137475"/>
    <w:rsid w:val="001374A1"/>
    <w:rsid w:val="001374AF"/>
    <w:rsid w:val="0013754C"/>
    <w:rsid w:val="0013757C"/>
    <w:rsid w:val="00137592"/>
    <w:rsid w:val="00137655"/>
    <w:rsid w:val="001376BB"/>
    <w:rsid w:val="001377DF"/>
    <w:rsid w:val="0013784B"/>
    <w:rsid w:val="00137928"/>
    <w:rsid w:val="0013797D"/>
    <w:rsid w:val="00137A62"/>
    <w:rsid w:val="00137A68"/>
    <w:rsid w:val="00137B4F"/>
    <w:rsid w:val="00137B78"/>
    <w:rsid w:val="00137C67"/>
    <w:rsid w:val="00137C6C"/>
    <w:rsid w:val="00137CCA"/>
    <w:rsid w:val="00137CD3"/>
    <w:rsid w:val="00137D7E"/>
    <w:rsid w:val="00137DFC"/>
    <w:rsid w:val="00137E38"/>
    <w:rsid w:val="00137EC6"/>
    <w:rsid w:val="00137F93"/>
    <w:rsid w:val="0014004C"/>
    <w:rsid w:val="001400F0"/>
    <w:rsid w:val="00140174"/>
    <w:rsid w:val="00140184"/>
    <w:rsid w:val="001401A5"/>
    <w:rsid w:val="001401CF"/>
    <w:rsid w:val="0014029B"/>
    <w:rsid w:val="0014033A"/>
    <w:rsid w:val="0014034A"/>
    <w:rsid w:val="001403F2"/>
    <w:rsid w:val="001403F4"/>
    <w:rsid w:val="001403FE"/>
    <w:rsid w:val="00140495"/>
    <w:rsid w:val="001404D7"/>
    <w:rsid w:val="0014054B"/>
    <w:rsid w:val="001405FD"/>
    <w:rsid w:val="00140606"/>
    <w:rsid w:val="00140622"/>
    <w:rsid w:val="00140628"/>
    <w:rsid w:val="00140666"/>
    <w:rsid w:val="001406D5"/>
    <w:rsid w:val="001406E0"/>
    <w:rsid w:val="00140700"/>
    <w:rsid w:val="00140739"/>
    <w:rsid w:val="0014076C"/>
    <w:rsid w:val="00140825"/>
    <w:rsid w:val="00140929"/>
    <w:rsid w:val="001409C4"/>
    <w:rsid w:val="00140A72"/>
    <w:rsid w:val="00140A7D"/>
    <w:rsid w:val="00140A8D"/>
    <w:rsid w:val="00140AAC"/>
    <w:rsid w:val="00140AAE"/>
    <w:rsid w:val="00140B1A"/>
    <w:rsid w:val="00140B97"/>
    <w:rsid w:val="00140BAA"/>
    <w:rsid w:val="00140CE9"/>
    <w:rsid w:val="00140CF6"/>
    <w:rsid w:val="00140D5E"/>
    <w:rsid w:val="00140E6E"/>
    <w:rsid w:val="00140E8D"/>
    <w:rsid w:val="00140EE4"/>
    <w:rsid w:val="00140F2F"/>
    <w:rsid w:val="00140FD5"/>
    <w:rsid w:val="00141045"/>
    <w:rsid w:val="00141082"/>
    <w:rsid w:val="0014109C"/>
    <w:rsid w:val="00141181"/>
    <w:rsid w:val="00141186"/>
    <w:rsid w:val="001411A8"/>
    <w:rsid w:val="001411CD"/>
    <w:rsid w:val="001411E1"/>
    <w:rsid w:val="0014121D"/>
    <w:rsid w:val="0014122F"/>
    <w:rsid w:val="0014126C"/>
    <w:rsid w:val="0014126D"/>
    <w:rsid w:val="0014129C"/>
    <w:rsid w:val="00141520"/>
    <w:rsid w:val="00141553"/>
    <w:rsid w:val="001415C8"/>
    <w:rsid w:val="001415D3"/>
    <w:rsid w:val="00141640"/>
    <w:rsid w:val="00141689"/>
    <w:rsid w:val="0014169E"/>
    <w:rsid w:val="001416DC"/>
    <w:rsid w:val="001416F7"/>
    <w:rsid w:val="001416FC"/>
    <w:rsid w:val="00141704"/>
    <w:rsid w:val="0014172A"/>
    <w:rsid w:val="00141751"/>
    <w:rsid w:val="001417DD"/>
    <w:rsid w:val="001418C5"/>
    <w:rsid w:val="0014196E"/>
    <w:rsid w:val="00141A20"/>
    <w:rsid w:val="00141AB6"/>
    <w:rsid w:val="00141AC5"/>
    <w:rsid w:val="00141AD7"/>
    <w:rsid w:val="00141AFB"/>
    <w:rsid w:val="00141B27"/>
    <w:rsid w:val="00141B43"/>
    <w:rsid w:val="00141BB6"/>
    <w:rsid w:val="00141C19"/>
    <w:rsid w:val="00141C9F"/>
    <w:rsid w:val="00141CFE"/>
    <w:rsid w:val="00141D53"/>
    <w:rsid w:val="00141D75"/>
    <w:rsid w:val="00141D8C"/>
    <w:rsid w:val="00141DF8"/>
    <w:rsid w:val="00141E8B"/>
    <w:rsid w:val="00141E8E"/>
    <w:rsid w:val="00141EB2"/>
    <w:rsid w:val="00141EC8"/>
    <w:rsid w:val="00141F30"/>
    <w:rsid w:val="00141F33"/>
    <w:rsid w:val="00141FAA"/>
    <w:rsid w:val="00141FC9"/>
    <w:rsid w:val="001420A4"/>
    <w:rsid w:val="001420AF"/>
    <w:rsid w:val="00142172"/>
    <w:rsid w:val="00142210"/>
    <w:rsid w:val="0014222F"/>
    <w:rsid w:val="0014230A"/>
    <w:rsid w:val="00142350"/>
    <w:rsid w:val="00142438"/>
    <w:rsid w:val="00142459"/>
    <w:rsid w:val="00142465"/>
    <w:rsid w:val="0014258D"/>
    <w:rsid w:val="0014260B"/>
    <w:rsid w:val="00142637"/>
    <w:rsid w:val="0014268C"/>
    <w:rsid w:val="0014270A"/>
    <w:rsid w:val="0014272D"/>
    <w:rsid w:val="00142747"/>
    <w:rsid w:val="001427D3"/>
    <w:rsid w:val="001427EC"/>
    <w:rsid w:val="0014281C"/>
    <w:rsid w:val="00142822"/>
    <w:rsid w:val="00142861"/>
    <w:rsid w:val="00142890"/>
    <w:rsid w:val="00142901"/>
    <w:rsid w:val="001429F7"/>
    <w:rsid w:val="00142A25"/>
    <w:rsid w:val="00142AAC"/>
    <w:rsid w:val="00142D64"/>
    <w:rsid w:val="00142E41"/>
    <w:rsid w:val="00142EC0"/>
    <w:rsid w:val="00142F03"/>
    <w:rsid w:val="00142F9F"/>
    <w:rsid w:val="00143070"/>
    <w:rsid w:val="001431BF"/>
    <w:rsid w:val="001431DF"/>
    <w:rsid w:val="0014328F"/>
    <w:rsid w:val="00143294"/>
    <w:rsid w:val="001432F7"/>
    <w:rsid w:val="00143310"/>
    <w:rsid w:val="0014336B"/>
    <w:rsid w:val="00143406"/>
    <w:rsid w:val="0014341B"/>
    <w:rsid w:val="0014345C"/>
    <w:rsid w:val="00143474"/>
    <w:rsid w:val="0014350A"/>
    <w:rsid w:val="0014353A"/>
    <w:rsid w:val="001435C7"/>
    <w:rsid w:val="001435F3"/>
    <w:rsid w:val="001436A1"/>
    <w:rsid w:val="001436F1"/>
    <w:rsid w:val="0014370A"/>
    <w:rsid w:val="001437CC"/>
    <w:rsid w:val="0014385E"/>
    <w:rsid w:val="00143868"/>
    <w:rsid w:val="001438A5"/>
    <w:rsid w:val="001438C0"/>
    <w:rsid w:val="001438C6"/>
    <w:rsid w:val="00143903"/>
    <w:rsid w:val="001439CE"/>
    <w:rsid w:val="001439D6"/>
    <w:rsid w:val="001439F3"/>
    <w:rsid w:val="00143A5F"/>
    <w:rsid w:val="00143A75"/>
    <w:rsid w:val="00143B26"/>
    <w:rsid w:val="00143B28"/>
    <w:rsid w:val="00143B54"/>
    <w:rsid w:val="00143B8D"/>
    <w:rsid w:val="00143B90"/>
    <w:rsid w:val="00143C73"/>
    <w:rsid w:val="00143CC6"/>
    <w:rsid w:val="00143CFC"/>
    <w:rsid w:val="00143D77"/>
    <w:rsid w:val="00143E1B"/>
    <w:rsid w:val="00143E39"/>
    <w:rsid w:val="00143E82"/>
    <w:rsid w:val="00143E95"/>
    <w:rsid w:val="00143EA7"/>
    <w:rsid w:val="00143EB1"/>
    <w:rsid w:val="00143EC3"/>
    <w:rsid w:val="00143F22"/>
    <w:rsid w:val="00143F8A"/>
    <w:rsid w:val="00144009"/>
    <w:rsid w:val="001440AF"/>
    <w:rsid w:val="00144115"/>
    <w:rsid w:val="001441C8"/>
    <w:rsid w:val="001441D9"/>
    <w:rsid w:val="001441E0"/>
    <w:rsid w:val="00144201"/>
    <w:rsid w:val="001442BD"/>
    <w:rsid w:val="001444C2"/>
    <w:rsid w:val="001444CE"/>
    <w:rsid w:val="00144502"/>
    <w:rsid w:val="001445F1"/>
    <w:rsid w:val="0014460D"/>
    <w:rsid w:val="00144619"/>
    <w:rsid w:val="0014475F"/>
    <w:rsid w:val="00144794"/>
    <w:rsid w:val="0014481A"/>
    <w:rsid w:val="0014484A"/>
    <w:rsid w:val="001448D7"/>
    <w:rsid w:val="00144909"/>
    <w:rsid w:val="0014496C"/>
    <w:rsid w:val="001449E4"/>
    <w:rsid w:val="00144ADE"/>
    <w:rsid w:val="00144AEE"/>
    <w:rsid w:val="00144B03"/>
    <w:rsid w:val="00144C03"/>
    <w:rsid w:val="00144C25"/>
    <w:rsid w:val="00144C61"/>
    <w:rsid w:val="00144C64"/>
    <w:rsid w:val="00144C9D"/>
    <w:rsid w:val="00144CA7"/>
    <w:rsid w:val="00144CDA"/>
    <w:rsid w:val="00144CFA"/>
    <w:rsid w:val="00144D1A"/>
    <w:rsid w:val="00144DE6"/>
    <w:rsid w:val="00144E42"/>
    <w:rsid w:val="00144F6A"/>
    <w:rsid w:val="00144F76"/>
    <w:rsid w:val="00144FE6"/>
    <w:rsid w:val="00145017"/>
    <w:rsid w:val="00145028"/>
    <w:rsid w:val="0014502E"/>
    <w:rsid w:val="001450BE"/>
    <w:rsid w:val="00145279"/>
    <w:rsid w:val="001452B0"/>
    <w:rsid w:val="001452BB"/>
    <w:rsid w:val="0014534C"/>
    <w:rsid w:val="0014540A"/>
    <w:rsid w:val="0014541C"/>
    <w:rsid w:val="00145421"/>
    <w:rsid w:val="001454D4"/>
    <w:rsid w:val="0014554E"/>
    <w:rsid w:val="00145619"/>
    <w:rsid w:val="001456D4"/>
    <w:rsid w:val="001456D7"/>
    <w:rsid w:val="0014574F"/>
    <w:rsid w:val="0014583C"/>
    <w:rsid w:val="00145949"/>
    <w:rsid w:val="0014599A"/>
    <w:rsid w:val="00145A33"/>
    <w:rsid w:val="00145A4B"/>
    <w:rsid w:val="00145AB2"/>
    <w:rsid w:val="00145B45"/>
    <w:rsid w:val="00145DDE"/>
    <w:rsid w:val="00145E4D"/>
    <w:rsid w:val="00145EF3"/>
    <w:rsid w:val="00145F69"/>
    <w:rsid w:val="00145FA0"/>
    <w:rsid w:val="0014628B"/>
    <w:rsid w:val="001462EA"/>
    <w:rsid w:val="001462F5"/>
    <w:rsid w:val="001463D4"/>
    <w:rsid w:val="0014643B"/>
    <w:rsid w:val="0014647B"/>
    <w:rsid w:val="0014649E"/>
    <w:rsid w:val="00146525"/>
    <w:rsid w:val="00146554"/>
    <w:rsid w:val="001465DB"/>
    <w:rsid w:val="00146679"/>
    <w:rsid w:val="001466DE"/>
    <w:rsid w:val="00146788"/>
    <w:rsid w:val="001467AD"/>
    <w:rsid w:val="001468AF"/>
    <w:rsid w:val="001468B2"/>
    <w:rsid w:val="001468D5"/>
    <w:rsid w:val="001468F2"/>
    <w:rsid w:val="0014691D"/>
    <w:rsid w:val="00146996"/>
    <w:rsid w:val="001469AE"/>
    <w:rsid w:val="001469B4"/>
    <w:rsid w:val="001469CB"/>
    <w:rsid w:val="001469CD"/>
    <w:rsid w:val="00146A2B"/>
    <w:rsid w:val="00146A78"/>
    <w:rsid w:val="00146ADB"/>
    <w:rsid w:val="00146B9B"/>
    <w:rsid w:val="00146BBE"/>
    <w:rsid w:val="00146BD3"/>
    <w:rsid w:val="00146C04"/>
    <w:rsid w:val="00146C62"/>
    <w:rsid w:val="00146C76"/>
    <w:rsid w:val="00146D42"/>
    <w:rsid w:val="00146DA8"/>
    <w:rsid w:val="00146DE3"/>
    <w:rsid w:val="00146E0E"/>
    <w:rsid w:val="00146E2E"/>
    <w:rsid w:val="00146E5C"/>
    <w:rsid w:val="00146F9C"/>
    <w:rsid w:val="00146FB8"/>
    <w:rsid w:val="00146FD6"/>
    <w:rsid w:val="00146FDE"/>
    <w:rsid w:val="001470D6"/>
    <w:rsid w:val="001470F4"/>
    <w:rsid w:val="001470FF"/>
    <w:rsid w:val="001471EF"/>
    <w:rsid w:val="00147255"/>
    <w:rsid w:val="0014729F"/>
    <w:rsid w:val="001472BE"/>
    <w:rsid w:val="001472EF"/>
    <w:rsid w:val="00147385"/>
    <w:rsid w:val="00147396"/>
    <w:rsid w:val="001474CA"/>
    <w:rsid w:val="00147522"/>
    <w:rsid w:val="001475DB"/>
    <w:rsid w:val="001475DD"/>
    <w:rsid w:val="0014763E"/>
    <w:rsid w:val="001476BF"/>
    <w:rsid w:val="001476ED"/>
    <w:rsid w:val="0014785F"/>
    <w:rsid w:val="00147864"/>
    <w:rsid w:val="00147936"/>
    <w:rsid w:val="00147977"/>
    <w:rsid w:val="001479DD"/>
    <w:rsid w:val="00147A6E"/>
    <w:rsid w:val="00147A88"/>
    <w:rsid w:val="00147AAE"/>
    <w:rsid w:val="00147BC0"/>
    <w:rsid w:val="00147BC5"/>
    <w:rsid w:val="00147C71"/>
    <w:rsid w:val="00147C81"/>
    <w:rsid w:val="00147CE0"/>
    <w:rsid w:val="00147D43"/>
    <w:rsid w:val="00147D7C"/>
    <w:rsid w:val="00147DBD"/>
    <w:rsid w:val="00147E03"/>
    <w:rsid w:val="00147E09"/>
    <w:rsid w:val="00147EA1"/>
    <w:rsid w:val="00147ED9"/>
    <w:rsid w:val="00147F18"/>
    <w:rsid w:val="00147F54"/>
    <w:rsid w:val="00147FBF"/>
    <w:rsid w:val="0015003A"/>
    <w:rsid w:val="00150079"/>
    <w:rsid w:val="00150172"/>
    <w:rsid w:val="0015017B"/>
    <w:rsid w:val="00150241"/>
    <w:rsid w:val="0015024B"/>
    <w:rsid w:val="00150260"/>
    <w:rsid w:val="001502F1"/>
    <w:rsid w:val="0015038C"/>
    <w:rsid w:val="00150410"/>
    <w:rsid w:val="001504B2"/>
    <w:rsid w:val="00150548"/>
    <w:rsid w:val="001505C6"/>
    <w:rsid w:val="00150689"/>
    <w:rsid w:val="001506C5"/>
    <w:rsid w:val="001506EF"/>
    <w:rsid w:val="0015079D"/>
    <w:rsid w:val="001507EF"/>
    <w:rsid w:val="001507F9"/>
    <w:rsid w:val="0015097E"/>
    <w:rsid w:val="00150986"/>
    <w:rsid w:val="001509DF"/>
    <w:rsid w:val="00150A48"/>
    <w:rsid w:val="00150A80"/>
    <w:rsid w:val="00150B92"/>
    <w:rsid w:val="00150BFB"/>
    <w:rsid w:val="00150C23"/>
    <w:rsid w:val="00150C75"/>
    <w:rsid w:val="00150CB3"/>
    <w:rsid w:val="00150CB9"/>
    <w:rsid w:val="00150CCD"/>
    <w:rsid w:val="00150CFC"/>
    <w:rsid w:val="00150D00"/>
    <w:rsid w:val="00150D4A"/>
    <w:rsid w:val="00150D53"/>
    <w:rsid w:val="00150E4A"/>
    <w:rsid w:val="00150E63"/>
    <w:rsid w:val="00150EB7"/>
    <w:rsid w:val="00150EC0"/>
    <w:rsid w:val="00150F7B"/>
    <w:rsid w:val="00151034"/>
    <w:rsid w:val="0015105F"/>
    <w:rsid w:val="001510A8"/>
    <w:rsid w:val="00151159"/>
    <w:rsid w:val="0015117F"/>
    <w:rsid w:val="001511B8"/>
    <w:rsid w:val="0015126C"/>
    <w:rsid w:val="00151295"/>
    <w:rsid w:val="00151388"/>
    <w:rsid w:val="00151456"/>
    <w:rsid w:val="001515C7"/>
    <w:rsid w:val="00151608"/>
    <w:rsid w:val="0015164F"/>
    <w:rsid w:val="0015167F"/>
    <w:rsid w:val="00151741"/>
    <w:rsid w:val="00151755"/>
    <w:rsid w:val="00151762"/>
    <w:rsid w:val="001517D7"/>
    <w:rsid w:val="00151885"/>
    <w:rsid w:val="001518B6"/>
    <w:rsid w:val="001518CA"/>
    <w:rsid w:val="001518DF"/>
    <w:rsid w:val="00151913"/>
    <w:rsid w:val="0015197B"/>
    <w:rsid w:val="00151A27"/>
    <w:rsid w:val="00151A5F"/>
    <w:rsid w:val="00151BB1"/>
    <w:rsid w:val="00151BCE"/>
    <w:rsid w:val="00151C22"/>
    <w:rsid w:val="00151CB4"/>
    <w:rsid w:val="00151CBB"/>
    <w:rsid w:val="00151E7A"/>
    <w:rsid w:val="00151F04"/>
    <w:rsid w:val="00151F34"/>
    <w:rsid w:val="00151FC2"/>
    <w:rsid w:val="00152239"/>
    <w:rsid w:val="00152242"/>
    <w:rsid w:val="001522FF"/>
    <w:rsid w:val="0015233C"/>
    <w:rsid w:val="0015238A"/>
    <w:rsid w:val="001523F9"/>
    <w:rsid w:val="00152494"/>
    <w:rsid w:val="00152495"/>
    <w:rsid w:val="001524E9"/>
    <w:rsid w:val="0015251E"/>
    <w:rsid w:val="00152574"/>
    <w:rsid w:val="00152663"/>
    <w:rsid w:val="0015269C"/>
    <w:rsid w:val="001526C6"/>
    <w:rsid w:val="00152733"/>
    <w:rsid w:val="00152738"/>
    <w:rsid w:val="00152780"/>
    <w:rsid w:val="00152788"/>
    <w:rsid w:val="001527FC"/>
    <w:rsid w:val="00152894"/>
    <w:rsid w:val="00152908"/>
    <w:rsid w:val="0015297C"/>
    <w:rsid w:val="00152A11"/>
    <w:rsid w:val="00152B52"/>
    <w:rsid w:val="00152C55"/>
    <w:rsid w:val="00152C59"/>
    <w:rsid w:val="00152C70"/>
    <w:rsid w:val="00152C78"/>
    <w:rsid w:val="00152CB3"/>
    <w:rsid w:val="00152D37"/>
    <w:rsid w:val="00152D6B"/>
    <w:rsid w:val="00152E01"/>
    <w:rsid w:val="00152E0C"/>
    <w:rsid w:val="00152E25"/>
    <w:rsid w:val="00152E6B"/>
    <w:rsid w:val="00152EFF"/>
    <w:rsid w:val="00152F37"/>
    <w:rsid w:val="00152F64"/>
    <w:rsid w:val="00152F7C"/>
    <w:rsid w:val="00152FBB"/>
    <w:rsid w:val="001530C5"/>
    <w:rsid w:val="0015310B"/>
    <w:rsid w:val="00153155"/>
    <w:rsid w:val="00153191"/>
    <w:rsid w:val="001531F4"/>
    <w:rsid w:val="00153244"/>
    <w:rsid w:val="0015329E"/>
    <w:rsid w:val="001532EF"/>
    <w:rsid w:val="0015331A"/>
    <w:rsid w:val="001533BA"/>
    <w:rsid w:val="0015345E"/>
    <w:rsid w:val="00153508"/>
    <w:rsid w:val="001535C5"/>
    <w:rsid w:val="00153743"/>
    <w:rsid w:val="001537CF"/>
    <w:rsid w:val="001537D9"/>
    <w:rsid w:val="001537FB"/>
    <w:rsid w:val="001537FC"/>
    <w:rsid w:val="0015391A"/>
    <w:rsid w:val="0015393D"/>
    <w:rsid w:val="001539DD"/>
    <w:rsid w:val="00153A6A"/>
    <w:rsid w:val="00153BAC"/>
    <w:rsid w:val="00153BC9"/>
    <w:rsid w:val="00153C46"/>
    <w:rsid w:val="00153C79"/>
    <w:rsid w:val="00153D47"/>
    <w:rsid w:val="00153D54"/>
    <w:rsid w:val="00153D8B"/>
    <w:rsid w:val="00153D96"/>
    <w:rsid w:val="00153D99"/>
    <w:rsid w:val="00153E08"/>
    <w:rsid w:val="00153EEF"/>
    <w:rsid w:val="00153F05"/>
    <w:rsid w:val="00153F3B"/>
    <w:rsid w:val="00153F7A"/>
    <w:rsid w:val="00153F9C"/>
    <w:rsid w:val="00153FAD"/>
    <w:rsid w:val="00154059"/>
    <w:rsid w:val="00154067"/>
    <w:rsid w:val="001540EE"/>
    <w:rsid w:val="00154102"/>
    <w:rsid w:val="00154157"/>
    <w:rsid w:val="00154191"/>
    <w:rsid w:val="001541BB"/>
    <w:rsid w:val="001541F4"/>
    <w:rsid w:val="0015420C"/>
    <w:rsid w:val="001542B1"/>
    <w:rsid w:val="0015440E"/>
    <w:rsid w:val="00154411"/>
    <w:rsid w:val="001545D6"/>
    <w:rsid w:val="001545E0"/>
    <w:rsid w:val="001545EB"/>
    <w:rsid w:val="00154637"/>
    <w:rsid w:val="00154666"/>
    <w:rsid w:val="0015469B"/>
    <w:rsid w:val="001546C3"/>
    <w:rsid w:val="0015470C"/>
    <w:rsid w:val="0015474E"/>
    <w:rsid w:val="00154752"/>
    <w:rsid w:val="0015479D"/>
    <w:rsid w:val="001547BD"/>
    <w:rsid w:val="0015481F"/>
    <w:rsid w:val="00154998"/>
    <w:rsid w:val="00154AC8"/>
    <w:rsid w:val="00154BCD"/>
    <w:rsid w:val="00154BDB"/>
    <w:rsid w:val="00154C26"/>
    <w:rsid w:val="00154C5C"/>
    <w:rsid w:val="00154C6F"/>
    <w:rsid w:val="00154C8E"/>
    <w:rsid w:val="00154C94"/>
    <w:rsid w:val="00154D4A"/>
    <w:rsid w:val="00154D5D"/>
    <w:rsid w:val="00154DA9"/>
    <w:rsid w:val="00154DB6"/>
    <w:rsid w:val="00154E93"/>
    <w:rsid w:val="00154EE2"/>
    <w:rsid w:val="00154F43"/>
    <w:rsid w:val="00154FE5"/>
    <w:rsid w:val="00154FED"/>
    <w:rsid w:val="001550E8"/>
    <w:rsid w:val="001551F3"/>
    <w:rsid w:val="00155265"/>
    <w:rsid w:val="001552E5"/>
    <w:rsid w:val="00155357"/>
    <w:rsid w:val="0015537C"/>
    <w:rsid w:val="0015539B"/>
    <w:rsid w:val="001553EF"/>
    <w:rsid w:val="00155469"/>
    <w:rsid w:val="001554C5"/>
    <w:rsid w:val="001554ED"/>
    <w:rsid w:val="00155517"/>
    <w:rsid w:val="00155531"/>
    <w:rsid w:val="00155537"/>
    <w:rsid w:val="00155590"/>
    <w:rsid w:val="001555DB"/>
    <w:rsid w:val="001555F4"/>
    <w:rsid w:val="0015564F"/>
    <w:rsid w:val="001556A6"/>
    <w:rsid w:val="0015570B"/>
    <w:rsid w:val="00155726"/>
    <w:rsid w:val="001557FB"/>
    <w:rsid w:val="00155840"/>
    <w:rsid w:val="001558A4"/>
    <w:rsid w:val="00155900"/>
    <w:rsid w:val="00155980"/>
    <w:rsid w:val="001559CC"/>
    <w:rsid w:val="00155A1E"/>
    <w:rsid w:val="00155A42"/>
    <w:rsid w:val="00155A43"/>
    <w:rsid w:val="00155A50"/>
    <w:rsid w:val="00155A62"/>
    <w:rsid w:val="00155ABB"/>
    <w:rsid w:val="00155B73"/>
    <w:rsid w:val="00155C06"/>
    <w:rsid w:val="00155C18"/>
    <w:rsid w:val="00155CF7"/>
    <w:rsid w:val="00155CFA"/>
    <w:rsid w:val="00155D44"/>
    <w:rsid w:val="00155D91"/>
    <w:rsid w:val="00155E3C"/>
    <w:rsid w:val="00155E9A"/>
    <w:rsid w:val="00155F3B"/>
    <w:rsid w:val="00155F82"/>
    <w:rsid w:val="00155F95"/>
    <w:rsid w:val="00155FD0"/>
    <w:rsid w:val="00156054"/>
    <w:rsid w:val="0015607F"/>
    <w:rsid w:val="001560B7"/>
    <w:rsid w:val="001560BB"/>
    <w:rsid w:val="001561EF"/>
    <w:rsid w:val="001561FB"/>
    <w:rsid w:val="001562FC"/>
    <w:rsid w:val="00156309"/>
    <w:rsid w:val="00156399"/>
    <w:rsid w:val="00156439"/>
    <w:rsid w:val="0015648B"/>
    <w:rsid w:val="00156526"/>
    <w:rsid w:val="0015659F"/>
    <w:rsid w:val="001565BC"/>
    <w:rsid w:val="001565E6"/>
    <w:rsid w:val="001565EE"/>
    <w:rsid w:val="0015666C"/>
    <w:rsid w:val="001566A1"/>
    <w:rsid w:val="00156873"/>
    <w:rsid w:val="00156A70"/>
    <w:rsid w:val="00156A72"/>
    <w:rsid w:val="00156AD3"/>
    <w:rsid w:val="00156AE0"/>
    <w:rsid w:val="00156B7E"/>
    <w:rsid w:val="00156BAC"/>
    <w:rsid w:val="00156C15"/>
    <w:rsid w:val="00156D5D"/>
    <w:rsid w:val="00156E7F"/>
    <w:rsid w:val="00156EA5"/>
    <w:rsid w:val="00156EAC"/>
    <w:rsid w:val="00156EBD"/>
    <w:rsid w:val="00156ED1"/>
    <w:rsid w:val="00156ED8"/>
    <w:rsid w:val="00156FFF"/>
    <w:rsid w:val="00157053"/>
    <w:rsid w:val="00157064"/>
    <w:rsid w:val="001570CB"/>
    <w:rsid w:val="00157111"/>
    <w:rsid w:val="00157165"/>
    <w:rsid w:val="001571B8"/>
    <w:rsid w:val="001571FB"/>
    <w:rsid w:val="0015733D"/>
    <w:rsid w:val="0015736C"/>
    <w:rsid w:val="00157387"/>
    <w:rsid w:val="001573EE"/>
    <w:rsid w:val="00157489"/>
    <w:rsid w:val="001574ED"/>
    <w:rsid w:val="001574FA"/>
    <w:rsid w:val="00157531"/>
    <w:rsid w:val="001575E7"/>
    <w:rsid w:val="001576A7"/>
    <w:rsid w:val="001576DB"/>
    <w:rsid w:val="001576E6"/>
    <w:rsid w:val="001576F9"/>
    <w:rsid w:val="001577E8"/>
    <w:rsid w:val="001577EC"/>
    <w:rsid w:val="001579C2"/>
    <w:rsid w:val="001579D8"/>
    <w:rsid w:val="001579FB"/>
    <w:rsid w:val="00157A4A"/>
    <w:rsid w:val="00157A89"/>
    <w:rsid w:val="00157A8C"/>
    <w:rsid w:val="00157AE3"/>
    <w:rsid w:val="00157B4F"/>
    <w:rsid w:val="00157B78"/>
    <w:rsid w:val="00157BCE"/>
    <w:rsid w:val="00157BE5"/>
    <w:rsid w:val="00157BF0"/>
    <w:rsid w:val="00157C25"/>
    <w:rsid w:val="00157C74"/>
    <w:rsid w:val="00157CA1"/>
    <w:rsid w:val="00157CB8"/>
    <w:rsid w:val="00157CDA"/>
    <w:rsid w:val="00157CE1"/>
    <w:rsid w:val="00157CE5"/>
    <w:rsid w:val="00157D2A"/>
    <w:rsid w:val="00157D84"/>
    <w:rsid w:val="00157DA3"/>
    <w:rsid w:val="00157DBC"/>
    <w:rsid w:val="00157F20"/>
    <w:rsid w:val="00157F28"/>
    <w:rsid w:val="00160044"/>
    <w:rsid w:val="00160087"/>
    <w:rsid w:val="0016009E"/>
    <w:rsid w:val="001600A3"/>
    <w:rsid w:val="001600E9"/>
    <w:rsid w:val="00160147"/>
    <w:rsid w:val="00160160"/>
    <w:rsid w:val="0016020A"/>
    <w:rsid w:val="001602E2"/>
    <w:rsid w:val="00160349"/>
    <w:rsid w:val="0016036E"/>
    <w:rsid w:val="001604BE"/>
    <w:rsid w:val="001604E2"/>
    <w:rsid w:val="001604F4"/>
    <w:rsid w:val="0016051E"/>
    <w:rsid w:val="0016053A"/>
    <w:rsid w:val="00160667"/>
    <w:rsid w:val="00160703"/>
    <w:rsid w:val="0016072B"/>
    <w:rsid w:val="001607E1"/>
    <w:rsid w:val="001607F0"/>
    <w:rsid w:val="0016086A"/>
    <w:rsid w:val="001608AE"/>
    <w:rsid w:val="001608E0"/>
    <w:rsid w:val="001609A2"/>
    <w:rsid w:val="00160A03"/>
    <w:rsid w:val="00160A71"/>
    <w:rsid w:val="00160ABC"/>
    <w:rsid w:val="00160AD7"/>
    <w:rsid w:val="00160B42"/>
    <w:rsid w:val="00160B7A"/>
    <w:rsid w:val="00160C31"/>
    <w:rsid w:val="00160C5D"/>
    <w:rsid w:val="00160C89"/>
    <w:rsid w:val="00160CEC"/>
    <w:rsid w:val="00160D75"/>
    <w:rsid w:val="00160D7E"/>
    <w:rsid w:val="00160D96"/>
    <w:rsid w:val="00160DA9"/>
    <w:rsid w:val="00160E2D"/>
    <w:rsid w:val="00160E6F"/>
    <w:rsid w:val="00160E7C"/>
    <w:rsid w:val="00160EBE"/>
    <w:rsid w:val="00160EF7"/>
    <w:rsid w:val="00160FAB"/>
    <w:rsid w:val="00160FF1"/>
    <w:rsid w:val="00161026"/>
    <w:rsid w:val="00161039"/>
    <w:rsid w:val="0016104E"/>
    <w:rsid w:val="00161087"/>
    <w:rsid w:val="00161146"/>
    <w:rsid w:val="0016117B"/>
    <w:rsid w:val="00161285"/>
    <w:rsid w:val="001612E6"/>
    <w:rsid w:val="001612F3"/>
    <w:rsid w:val="00161314"/>
    <w:rsid w:val="00161360"/>
    <w:rsid w:val="00161469"/>
    <w:rsid w:val="001615B4"/>
    <w:rsid w:val="00161603"/>
    <w:rsid w:val="00161606"/>
    <w:rsid w:val="00161612"/>
    <w:rsid w:val="0016168D"/>
    <w:rsid w:val="001616D5"/>
    <w:rsid w:val="0016170C"/>
    <w:rsid w:val="00161786"/>
    <w:rsid w:val="00161868"/>
    <w:rsid w:val="00161873"/>
    <w:rsid w:val="00161970"/>
    <w:rsid w:val="00161998"/>
    <w:rsid w:val="00161A07"/>
    <w:rsid w:val="00161A99"/>
    <w:rsid w:val="00161ACF"/>
    <w:rsid w:val="00161B3F"/>
    <w:rsid w:val="00161C54"/>
    <w:rsid w:val="00161C81"/>
    <w:rsid w:val="00161CBE"/>
    <w:rsid w:val="00161D85"/>
    <w:rsid w:val="00161DC5"/>
    <w:rsid w:val="00161DDF"/>
    <w:rsid w:val="00161E10"/>
    <w:rsid w:val="00161E44"/>
    <w:rsid w:val="00161F59"/>
    <w:rsid w:val="00161F8B"/>
    <w:rsid w:val="0016214D"/>
    <w:rsid w:val="0016215B"/>
    <w:rsid w:val="001621D9"/>
    <w:rsid w:val="001621FE"/>
    <w:rsid w:val="0016220E"/>
    <w:rsid w:val="00162222"/>
    <w:rsid w:val="001622D7"/>
    <w:rsid w:val="001622E4"/>
    <w:rsid w:val="00162394"/>
    <w:rsid w:val="001623F9"/>
    <w:rsid w:val="001623FA"/>
    <w:rsid w:val="00162453"/>
    <w:rsid w:val="00162482"/>
    <w:rsid w:val="001624D6"/>
    <w:rsid w:val="001624E2"/>
    <w:rsid w:val="0016250D"/>
    <w:rsid w:val="001625EF"/>
    <w:rsid w:val="00162668"/>
    <w:rsid w:val="001626A1"/>
    <w:rsid w:val="00162743"/>
    <w:rsid w:val="00162782"/>
    <w:rsid w:val="001627AC"/>
    <w:rsid w:val="001628F9"/>
    <w:rsid w:val="00162951"/>
    <w:rsid w:val="00162967"/>
    <w:rsid w:val="001629D6"/>
    <w:rsid w:val="00162A82"/>
    <w:rsid w:val="00162AF4"/>
    <w:rsid w:val="00162CC4"/>
    <w:rsid w:val="00162CDF"/>
    <w:rsid w:val="00162E02"/>
    <w:rsid w:val="00162E2C"/>
    <w:rsid w:val="00162E76"/>
    <w:rsid w:val="00162EC1"/>
    <w:rsid w:val="00162ED0"/>
    <w:rsid w:val="00162FB5"/>
    <w:rsid w:val="00162FEF"/>
    <w:rsid w:val="00163012"/>
    <w:rsid w:val="00163051"/>
    <w:rsid w:val="0016306A"/>
    <w:rsid w:val="00163125"/>
    <w:rsid w:val="00163182"/>
    <w:rsid w:val="00163188"/>
    <w:rsid w:val="00163199"/>
    <w:rsid w:val="0016327F"/>
    <w:rsid w:val="001632BA"/>
    <w:rsid w:val="0016331E"/>
    <w:rsid w:val="00163387"/>
    <w:rsid w:val="001633D5"/>
    <w:rsid w:val="00163411"/>
    <w:rsid w:val="00163414"/>
    <w:rsid w:val="0016343F"/>
    <w:rsid w:val="00163465"/>
    <w:rsid w:val="0016349D"/>
    <w:rsid w:val="001634AB"/>
    <w:rsid w:val="001634D9"/>
    <w:rsid w:val="00163555"/>
    <w:rsid w:val="001635FF"/>
    <w:rsid w:val="00163674"/>
    <w:rsid w:val="0016369C"/>
    <w:rsid w:val="001636DD"/>
    <w:rsid w:val="0016370C"/>
    <w:rsid w:val="00163741"/>
    <w:rsid w:val="0016374B"/>
    <w:rsid w:val="00163793"/>
    <w:rsid w:val="001637BE"/>
    <w:rsid w:val="001637CB"/>
    <w:rsid w:val="001637E2"/>
    <w:rsid w:val="001637E3"/>
    <w:rsid w:val="001637E7"/>
    <w:rsid w:val="001638B3"/>
    <w:rsid w:val="001638D0"/>
    <w:rsid w:val="001638D4"/>
    <w:rsid w:val="001638F5"/>
    <w:rsid w:val="0016392B"/>
    <w:rsid w:val="001639D1"/>
    <w:rsid w:val="001639DF"/>
    <w:rsid w:val="001639E2"/>
    <w:rsid w:val="00163A39"/>
    <w:rsid w:val="00163A70"/>
    <w:rsid w:val="00163AA9"/>
    <w:rsid w:val="00163AAF"/>
    <w:rsid w:val="00163AC9"/>
    <w:rsid w:val="00163C26"/>
    <w:rsid w:val="00163CD5"/>
    <w:rsid w:val="00163D8F"/>
    <w:rsid w:val="00163E87"/>
    <w:rsid w:val="00163EE3"/>
    <w:rsid w:val="00163FAA"/>
    <w:rsid w:val="00164163"/>
    <w:rsid w:val="001641B0"/>
    <w:rsid w:val="0016420E"/>
    <w:rsid w:val="001642B0"/>
    <w:rsid w:val="001642E2"/>
    <w:rsid w:val="0016432D"/>
    <w:rsid w:val="001643C4"/>
    <w:rsid w:val="00164421"/>
    <w:rsid w:val="0016448C"/>
    <w:rsid w:val="00164526"/>
    <w:rsid w:val="00164530"/>
    <w:rsid w:val="001645FC"/>
    <w:rsid w:val="0016468A"/>
    <w:rsid w:val="001646BF"/>
    <w:rsid w:val="001646D8"/>
    <w:rsid w:val="0016475A"/>
    <w:rsid w:val="00164778"/>
    <w:rsid w:val="0016483C"/>
    <w:rsid w:val="0016488F"/>
    <w:rsid w:val="00164952"/>
    <w:rsid w:val="001649E8"/>
    <w:rsid w:val="00164A28"/>
    <w:rsid w:val="00164B16"/>
    <w:rsid w:val="00164B17"/>
    <w:rsid w:val="00164B99"/>
    <w:rsid w:val="00164BB3"/>
    <w:rsid w:val="00164C5B"/>
    <w:rsid w:val="00164C71"/>
    <w:rsid w:val="00164D0E"/>
    <w:rsid w:val="00164DBB"/>
    <w:rsid w:val="00164E10"/>
    <w:rsid w:val="00164E38"/>
    <w:rsid w:val="00164E47"/>
    <w:rsid w:val="00164F26"/>
    <w:rsid w:val="00164F38"/>
    <w:rsid w:val="00164FB6"/>
    <w:rsid w:val="0016505B"/>
    <w:rsid w:val="001650DB"/>
    <w:rsid w:val="00165140"/>
    <w:rsid w:val="0016514E"/>
    <w:rsid w:val="00165213"/>
    <w:rsid w:val="0016523F"/>
    <w:rsid w:val="00165257"/>
    <w:rsid w:val="001652E5"/>
    <w:rsid w:val="00165310"/>
    <w:rsid w:val="00165379"/>
    <w:rsid w:val="0016542D"/>
    <w:rsid w:val="00165552"/>
    <w:rsid w:val="00165569"/>
    <w:rsid w:val="001655E8"/>
    <w:rsid w:val="001655EF"/>
    <w:rsid w:val="001655FF"/>
    <w:rsid w:val="0016568A"/>
    <w:rsid w:val="001656B7"/>
    <w:rsid w:val="001656C4"/>
    <w:rsid w:val="001656EA"/>
    <w:rsid w:val="00165839"/>
    <w:rsid w:val="001658D2"/>
    <w:rsid w:val="00165943"/>
    <w:rsid w:val="00165954"/>
    <w:rsid w:val="001659B1"/>
    <w:rsid w:val="001659DF"/>
    <w:rsid w:val="00165B0B"/>
    <w:rsid w:val="00165B6F"/>
    <w:rsid w:val="00165C7A"/>
    <w:rsid w:val="00165CB0"/>
    <w:rsid w:val="00165D4A"/>
    <w:rsid w:val="00165E97"/>
    <w:rsid w:val="00165EE0"/>
    <w:rsid w:val="00165EE3"/>
    <w:rsid w:val="00165FEF"/>
    <w:rsid w:val="00166045"/>
    <w:rsid w:val="001660CA"/>
    <w:rsid w:val="00166107"/>
    <w:rsid w:val="0016615D"/>
    <w:rsid w:val="001661D2"/>
    <w:rsid w:val="00166292"/>
    <w:rsid w:val="001662AE"/>
    <w:rsid w:val="001662B4"/>
    <w:rsid w:val="00166340"/>
    <w:rsid w:val="00166341"/>
    <w:rsid w:val="0016634A"/>
    <w:rsid w:val="00166353"/>
    <w:rsid w:val="001663B5"/>
    <w:rsid w:val="001663C2"/>
    <w:rsid w:val="001665D1"/>
    <w:rsid w:val="00166636"/>
    <w:rsid w:val="0016664E"/>
    <w:rsid w:val="001666D6"/>
    <w:rsid w:val="00166718"/>
    <w:rsid w:val="0016671F"/>
    <w:rsid w:val="001667F2"/>
    <w:rsid w:val="001668BF"/>
    <w:rsid w:val="00166944"/>
    <w:rsid w:val="00166980"/>
    <w:rsid w:val="001669E0"/>
    <w:rsid w:val="001669EE"/>
    <w:rsid w:val="00166B13"/>
    <w:rsid w:val="00166B6D"/>
    <w:rsid w:val="00166C3E"/>
    <w:rsid w:val="00166C62"/>
    <w:rsid w:val="00166CB1"/>
    <w:rsid w:val="00166CBC"/>
    <w:rsid w:val="00166CDB"/>
    <w:rsid w:val="00166CF4"/>
    <w:rsid w:val="00166D70"/>
    <w:rsid w:val="00166EF2"/>
    <w:rsid w:val="00166F00"/>
    <w:rsid w:val="00167044"/>
    <w:rsid w:val="00167061"/>
    <w:rsid w:val="00167081"/>
    <w:rsid w:val="001670AA"/>
    <w:rsid w:val="00167150"/>
    <w:rsid w:val="00167194"/>
    <w:rsid w:val="00167225"/>
    <w:rsid w:val="0016728B"/>
    <w:rsid w:val="001672D0"/>
    <w:rsid w:val="0016739C"/>
    <w:rsid w:val="0016741D"/>
    <w:rsid w:val="00167474"/>
    <w:rsid w:val="001675CE"/>
    <w:rsid w:val="001675FB"/>
    <w:rsid w:val="001676C1"/>
    <w:rsid w:val="001676E6"/>
    <w:rsid w:val="00167773"/>
    <w:rsid w:val="001677B3"/>
    <w:rsid w:val="00167801"/>
    <w:rsid w:val="00167809"/>
    <w:rsid w:val="00167847"/>
    <w:rsid w:val="001678D8"/>
    <w:rsid w:val="001678EF"/>
    <w:rsid w:val="00167A0B"/>
    <w:rsid w:val="00167A0D"/>
    <w:rsid w:val="00167A91"/>
    <w:rsid w:val="00167C44"/>
    <w:rsid w:val="00167C45"/>
    <w:rsid w:val="00167CDC"/>
    <w:rsid w:val="00167CF2"/>
    <w:rsid w:val="00167D6A"/>
    <w:rsid w:val="00167E3C"/>
    <w:rsid w:val="00170009"/>
    <w:rsid w:val="00170018"/>
    <w:rsid w:val="0017006A"/>
    <w:rsid w:val="00170073"/>
    <w:rsid w:val="00170172"/>
    <w:rsid w:val="00170193"/>
    <w:rsid w:val="0017019C"/>
    <w:rsid w:val="00170205"/>
    <w:rsid w:val="0017022D"/>
    <w:rsid w:val="00170274"/>
    <w:rsid w:val="0017027A"/>
    <w:rsid w:val="00170371"/>
    <w:rsid w:val="001703A5"/>
    <w:rsid w:val="00170544"/>
    <w:rsid w:val="0017054E"/>
    <w:rsid w:val="0017063E"/>
    <w:rsid w:val="0017069E"/>
    <w:rsid w:val="001706C7"/>
    <w:rsid w:val="00170706"/>
    <w:rsid w:val="00170725"/>
    <w:rsid w:val="00170788"/>
    <w:rsid w:val="001708A7"/>
    <w:rsid w:val="001708B5"/>
    <w:rsid w:val="00170959"/>
    <w:rsid w:val="00170AB8"/>
    <w:rsid w:val="00170B48"/>
    <w:rsid w:val="00170BDF"/>
    <w:rsid w:val="00170C28"/>
    <w:rsid w:val="00170C4E"/>
    <w:rsid w:val="00170CCA"/>
    <w:rsid w:val="00170CE6"/>
    <w:rsid w:val="00170DAA"/>
    <w:rsid w:val="00170DE4"/>
    <w:rsid w:val="00170E5D"/>
    <w:rsid w:val="00170ECE"/>
    <w:rsid w:val="00171051"/>
    <w:rsid w:val="00171059"/>
    <w:rsid w:val="001710BC"/>
    <w:rsid w:val="00171100"/>
    <w:rsid w:val="001711CF"/>
    <w:rsid w:val="00171276"/>
    <w:rsid w:val="001713BB"/>
    <w:rsid w:val="001713C1"/>
    <w:rsid w:val="001713EB"/>
    <w:rsid w:val="00171410"/>
    <w:rsid w:val="00171490"/>
    <w:rsid w:val="0017152C"/>
    <w:rsid w:val="0017158B"/>
    <w:rsid w:val="00171590"/>
    <w:rsid w:val="0017163D"/>
    <w:rsid w:val="00171727"/>
    <w:rsid w:val="001717C8"/>
    <w:rsid w:val="00171815"/>
    <w:rsid w:val="0017185F"/>
    <w:rsid w:val="0017188F"/>
    <w:rsid w:val="0017199B"/>
    <w:rsid w:val="001719A2"/>
    <w:rsid w:val="00171A9B"/>
    <w:rsid w:val="00171AA7"/>
    <w:rsid w:val="00171B34"/>
    <w:rsid w:val="00171B3B"/>
    <w:rsid w:val="00171B43"/>
    <w:rsid w:val="00171BF4"/>
    <w:rsid w:val="00171D59"/>
    <w:rsid w:val="00171D65"/>
    <w:rsid w:val="00171DCA"/>
    <w:rsid w:val="00171FD8"/>
    <w:rsid w:val="0017205E"/>
    <w:rsid w:val="001720DC"/>
    <w:rsid w:val="001720DD"/>
    <w:rsid w:val="001720EB"/>
    <w:rsid w:val="0017215E"/>
    <w:rsid w:val="00172176"/>
    <w:rsid w:val="001721B7"/>
    <w:rsid w:val="001721BB"/>
    <w:rsid w:val="00172241"/>
    <w:rsid w:val="0017225E"/>
    <w:rsid w:val="00172292"/>
    <w:rsid w:val="001722AC"/>
    <w:rsid w:val="00172331"/>
    <w:rsid w:val="00172335"/>
    <w:rsid w:val="00172347"/>
    <w:rsid w:val="0017235F"/>
    <w:rsid w:val="00172372"/>
    <w:rsid w:val="0017238F"/>
    <w:rsid w:val="001723A9"/>
    <w:rsid w:val="001723D9"/>
    <w:rsid w:val="00172456"/>
    <w:rsid w:val="00172573"/>
    <w:rsid w:val="0017258F"/>
    <w:rsid w:val="001725F2"/>
    <w:rsid w:val="0017260C"/>
    <w:rsid w:val="0017267B"/>
    <w:rsid w:val="00172684"/>
    <w:rsid w:val="0017271A"/>
    <w:rsid w:val="0017276C"/>
    <w:rsid w:val="001727F8"/>
    <w:rsid w:val="0017280B"/>
    <w:rsid w:val="00172896"/>
    <w:rsid w:val="001728C0"/>
    <w:rsid w:val="00172920"/>
    <w:rsid w:val="00172998"/>
    <w:rsid w:val="001729E4"/>
    <w:rsid w:val="00172B20"/>
    <w:rsid w:val="00172C4E"/>
    <w:rsid w:val="00172C9A"/>
    <w:rsid w:val="00172D6F"/>
    <w:rsid w:val="00172D7D"/>
    <w:rsid w:val="00172DE9"/>
    <w:rsid w:val="00172E65"/>
    <w:rsid w:val="00172E99"/>
    <w:rsid w:val="00172EB8"/>
    <w:rsid w:val="00172EBE"/>
    <w:rsid w:val="00172EC9"/>
    <w:rsid w:val="00172F07"/>
    <w:rsid w:val="00172F25"/>
    <w:rsid w:val="00173156"/>
    <w:rsid w:val="0017319C"/>
    <w:rsid w:val="001731C1"/>
    <w:rsid w:val="001731E2"/>
    <w:rsid w:val="001732E3"/>
    <w:rsid w:val="0017330A"/>
    <w:rsid w:val="00173327"/>
    <w:rsid w:val="0017335C"/>
    <w:rsid w:val="001733A7"/>
    <w:rsid w:val="001733FC"/>
    <w:rsid w:val="00173404"/>
    <w:rsid w:val="00173409"/>
    <w:rsid w:val="00173488"/>
    <w:rsid w:val="001735DC"/>
    <w:rsid w:val="001735F4"/>
    <w:rsid w:val="001735FF"/>
    <w:rsid w:val="00173674"/>
    <w:rsid w:val="001736C0"/>
    <w:rsid w:val="001736DD"/>
    <w:rsid w:val="001736FB"/>
    <w:rsid w:val="0017370E"/>
    <w:rsid w:val="00173781"/>
    <w:rsid w:val="001737B2"/>
    <w:rsid w:val="001737B3"/>
    <w:rsid w:val="001737B9"/>
    <w:rsid w:val="00173839"/>
    <w:rsid w:val="00173846"/>
    <w:rsid w:val="001738C5"/>
    <w:rsid w:val="001738D6"/>
    <w:rsid w:val="001739AB"/>
    <w:rsid w:val="001739F3"/>
    <w:rsid w:val="00173AE5"/>
    <w:rsid w:val="00173B04"/>
    <w:rsid w:val="00173B58"/>
    <w:rsid w:val="00173D26"/>
    <w:rsid w:val="00173E35"/>
    <w:rsid w:val="00173E39"/>
    <w:rsid w:val="00173E5D"/>
    <w:rsid w:val="00173F2F"/>
    <w:rsid w:val="00173F57"/>
    <w:rsid w:val="00173F74"/>
    <w:rsid w:val="00174044"/>
    <w:rsid w:val="0017408C"/>
    <w:rsid w:val="001740DC"/>
    <w:rsid w:val="0017412C"/>
    <w:rsid w:val="0017422C"/>
    <w:rsid w:val="001742D8"/>
    <w:rsid w:val="0017430A"/>
    <w:rsid w:val="00174324"/>
    <w:rsid w:val="0017433C"/>
    <w:rsid w:val="00174385"/>
    <w:rsid w:val="001743FC"/>
    <w:rsid w:val="0017445E"/>
    <w:rsid w:val="001744BF"/>
    <w:rsid w:val="001744C1"/>
    <w:rsid w:val="001744DA"/>
    <w:rsid w:val="0017450F"/>
    <w:rsid w:val="00174516"/>
    <w:rsid w:val="00174543"/>
    <w:rsid w:val="0017454F"/>
    <w:rsid w:val="0017460C"/>
    <w:rsid w:val="00174689"/>
    <w:rsid w:val="001746FE"/>
    <w:rsid w:val="0017485B"/>
    <w:rsid w:val="0017496E"/>
    <w:rsid w:val="001749C1"/>
    <w:rsid w:val="00174A45"/>
    <w:rsid w:val="00174A49"/>
    <w:rsid w:val="00174A61"/>
    <w:rsid w:val="00174A70"/>
    <w:rsid w:val="00174A7B"/>
    <w:rsid w:val="00174B2E"/>
    <w:rsid w:val="00174B45"/>
    <w:rsid w:val="00174B74"/>
    <w:rsid w:val="00174C35"/>
    <w:rsid w:val="00174CB4"/>
    <w:rsid w:val="00174E13"/>
    <w:rsid w:val="00174E1D"/>
    <w:rsid w:val="00174E27"/>
    <w:rsid w:val="00174EB7"/>
    <w:rsid w:val="00174ED3"/>
    <w:rsid w:val="00174F5A"/>
    <w:rsid w:val="00174F7D"/>
    <w:rsid w:val="00174FDD"/>
    <w:rsid w:val="00174FED"/>
    <w:rsid w:val="00175113"/>
    <w:rsid w:val="001751B3"/>
    <w:rsid w:val="0017525B"/>
    <w:rsid w:val="00175306"/>
    <w:rsid w:val="00175376"/>
    <w:rsid w:val="001753BD"/>
    <w:rsid w:val="001754E0"/>
    <w:rsid w:val="001754ED"/>
    <w:rsid w:val="00175585"/>
    <w:rsid w:val="00175699"/>
    <w:rsid w:val="00175710"/>
    <w:rsid w:val="0017574D"/>
    <w:rsid w:val="001757B2"/>
    <w:rsid w:val="0017584F"/>
    <w:rsid w:val="0017589E"/>
    <w:rsid w:val="001758A7"/>
    <w:rsid w:val="0017592F"/>
    <w:rsid w:val="00175981"/>
    <w:rsid w:val="00175A32"/>
    <w:rsid w:val="00175A50"/>
    <w:rsid w:val="00175B66"/>
    <w:rsid w:val="00175BEB"/>
    <w:rsid w:val="00175C04"/>
    <w:rsid w:val="00175C1B"/>
    <w:rsid w:val="00175C30"/>
    <w:rsid w:val="00175D4C"/>
    <w:rsid w:val="00175D7F"/>
    <w:rsid w:val="00175D80"/>
    <w:rsid w:val="00175D99"/>
    <w:rsid w:val="00175DD5"/>
    <w:rsid w:val="00175E23"/>
    <w:rsid w:val="00175E51"/>
    <w:rsid w:val="00175ED8"/>
    <w:rsid w:val="00175FAC"/>
    <w:rsid w:val="00175FF4"/>
    <w:rsid w:val="0017604C"/>
    <w:rsid w:val="00176055"/>
    <w:rsid w:val="001760C5"/>
    <w:rsid w:val="0017610B"/>
    <w:rsid w:val="0017614C"/>
    <w:rsid w:val="0017623F"/>
    <w:rsid w:val="00176288"/>
    <w:rsid w:val="001762D7"/>
    <w:rsid w:val="001762FE"/>
    <w:rsid w:val="0017631D"/>
    <w:rsid w:val="0017637C"/>
    <w:rsid w:val="001764A3"/>
    <w:rsid w:val="0017668F"/>
    <w:rsid w:val="0017669E"/>
    <w:rsid w:val="001767CF"/>
    <w:rsid w:val="001767DD"/>
    <w:rsid w:val="001767DF"/>
    <w:rsid w:val="00176835"/>
    <w:rsid w:val="00176849"/>
    <w:rsid w:val="001769AE"/>
    <w:rsid w:val="001769EA"/>
    <w:rsid w:val="00176BF1"/>
    <w:rsid w:val="00176CA0"/>
    <w:rsid w:val="00176CE7"/>
    <w:rsid w:val="00176D07"/>
    <w:rsid w:val="00176D5C"/>
    <w:rsid w:val="00176EAB"/>
    <w:rsid w:val="00176EC7"/>
    <w:rsid w:val="00176EE7"/>
    <w:rsid w:val="00176F0F"/>
    <w:rsid w:val="00176F86"/>
    <w:rsid w:val="00176F87"/>
    <w:rsid w:val="00176FE1"/>
    <w:rsid w:val="001770B5"/>
    <w:rsid w:val="001770D6"/>
    <w:rsid w:val="0017713C"/>
    <w:rsid w:val="0017715E"/>
    <w:rsid w:val="00177172"/>
    <w:rsid w:val="00177185"/>
    <w:rsid w:val="001771C4"/>
    <w:rsid w:val="00177216"/>
    <w:rsid w:val="00177272"/>
    <w:rsid w:val="001772C4"/>
    <w:rsid w:val="00177328"/>
    <w:rsid w:val="00177384"/>
    <w:rsid w:val="001773B9"/>
    <w:rsid w:val="00177507"/>
    <w:rsid w:val="0017752E"/>
    <w:rsid w:val="00177553"/>
    <w:rsid w:val="0017758F"/>
    <w:rsid w:val="001775B3"/>
    <w:rsid w:val="001775CF"/>
    <w:rsid w:val="00177645"/>
    <w:rsid w:val="0017767D"/>
    <w:rsid w:val="00177694"/>
    <w:rsid w:val="001776CA"/>
    <w:rsid w:val="00177779"/>
    <w:rsid w:val="001777C2"/>
    <w:rsid w:val="001777F9"/>
    <w:rsid w:val="0017780A"/>
    <w:rsid w:val="001778CC"/>
    <w:rsid w:val="0017794E"/>
    <w:rsid w:val="0017795E"/>
    <w:rsid w:val="00177960"/>
    <w:rsid w:val="0017796E"/>
    <w:rsid w:val="0017797E"/>
    <w:rsid w:val="001779D4"/>
    <w:rsid w:val="00177A1B"/>
    <w:rsid w:val="00177A8B"/>
    <w:rsid w:val="00177B27"/>
    <w:rsid w:val="00177B6A"/>
    <w:rsid w:val="00177B9C"/>
    <w:rsid w:val="00177BC2"/>
    <w:rsid w:val="00177D14"/>
    <w:rsid w:val="00177D92"/>
    <w:rsid w:val="00177DCB"/>
    <w:rsid w:val="00177E36"/>
    <w:rsid w:val="00177E7B"/>
    <w:rsid w:val="00177EAD"/>
    <w:rsid w:val="00180065"/>
    <w:rsid w:val="00180176"/>
    <w:rsid w:val="0018017E"/>
    <w:rsid w:val="001801AC"/>
    <w:rsid w:val="001801F5"/>
    <w:rsid w:val="00180225"/>
    <w:rsid w:val="001802B2"/>
    <w:rsid w:val="00180366"/>
    <w:rsid w:val="001803CD"/>
    <w:rsid w:val="001803E3"/>
    <w:rsid w:val="00180460"/>
    <w:rsid w:val="00180489"/>
    <w:rsid w:val="0018049D"/>
    <w:rsid w:val="001805C1"/>
    <w:rsid w:val="0018072A"/>
    <w:rsid w:val="0018076C"/>
    <w:rsid w:val="0018086D"/>
    <w:rsid w:val="00180878"/>
    <w:rsid w:val="00180903"/>
    <w:rsid w:val="001809B6"/>
    <w:rsid w:val="00180A2B"/>
    <w:rsid w:val="00180ABB"/>
    <w:rsid w:val="00180B01"/>
    <w:rsid w:val="00180BA4"/>
    <w:rsid w:val="00180D01"/>
    <w:rsid w:val="00180D47"/>
    <w:rsid w:val="00180D58"/>
    <w:rsid w:val="00180DD4"/>
    <w:rsid w:val="00180E53"/>
    <w:rsid w:val="00180F64"/>
    <w:rsid w:val="00180F95"/>
    <w:rsid w:val="00180F96"/>
    <w:rsid w:val="00181138"/>
    <w:rsid w:val="00181143"/>
    <w:rsid w:val="00181148"/>
    <w:rsid w:val="0018115E"/>
    <w:rsid w:val="001811AE"/>
    <w:rsid w:val="00181278"/>
    <w:rsid w:val="001812C0"/>
    <w:rsid w:val="00181300"/>
    <w:rsid w:val="00181320"/>
    <w:rsid w:val="0018136F"/>
    <w:rsid w:val="001813C6"/>
    <w:rsid w:val="001813EC"/>
    <w:rsid w:val="001814D0"/>
    <w:rsid w:val="00181531"/>
    <w:rsid w:val="001815A6"/>
    <w:rsid w:val="001815C3"/>
    <w:rsid w:val="001815D0"/>
    <w:rsid w:val="00181649"/>
    <w:rsid w:val="001816E9"/>
    <w:rsid w:val="001816FC"/>
    <w:rsid w:val="001817B5"/>
    <w:rsid w:val="00181910"/>
    <w:rsid w:val="00181942"/>
    <w:rsid w:val="001819F9"/>
    <w:rsid w:val="00181A10"/>
    <w:rsid w:val="00181B11"/>
    <w:rsid w:val="00181C06"/>
    <w:rsid w:val="00181C09"/>
    <w:rsid w:val="00181C25"/>
    <w:rsid w:val="00181CC9"/>
    <w:rsid w:val="00181D10"/>
    <w:rsid w:val="00181D5B"/>
    <w:rsid w:val="00181DB9"/>
    <w:rsid w:val="00181E04"/>
    <w:rsid w:val="00181EEC"/>
    <w:rsid w:val="00181F43"/>
    <w:rsid w:val="00181F97"/>
    <w:rsid w:val="00182045"/>
    <w:rsid w:val="00182066"/>
    <w:rsid w:val="0018206B"/>
    <w:rsid w:val="00182091"/>
    <w:rsid w:val="00182104"/>
    <w:rsid w:val="00182153"/>
    <w:rsid w:val="0018215D"/>
    <w:rsid w:val="00182181"/>
    <w:rsid w:val="001821D1"/>
    <w:rsid w:val="00182206"/>
    <w:rsid w:val="00182263"/>
    <w:rsid w:val="00182288"/>
    <w:rsid w:val="001822AC"/>
    <w:rsid w:val="001822B3"/>
    <w:rsid w:val="001822DA"/>
    <w:rsid w:val="0018232A"/>
    <w:rsid w:val="0018250E"/>
    <w:rsid w:val="00182516"/>
    <w:rsid w:val="0018257A"/>
    <w:rsid w:val="001825EE"/>
    <w:rsid w:val="0018263B"/>
    <w:rsid w:val="00182661"/>
    <w:rsid w:val="0018278B"/>
    <w:rsid w:val="00182792"/>
    <w:rsid w:val="001827C0"/>
    <w:rsid w:val="001827C7"/>
    <w:rsid w:val="00182804"/>
    <w:rsid w:val="0018284A"/>
    <w:rsid w:val="0018285E"/>
    <w:rsid w:val="001828BA"/>
    <w:rsid w:val="001828E8"/>
    <w:rsid w:val="001828F4"/>
    <w:rsid w:val="00182969"/>
    <w:rsid w:val="0018297F"/>
    <w:rsid w:val="00182A41"/>
    <w:rsid w:val="00182B9B"/>
    <w:rsid w:val="00182BF8"/>
    <w:rsid w:val="00182CC3"/>
    <w:rsid w:val="00182CC6"/>
    <w:rsid w:val="00182CE3"/>
    <w:rsid w:val="00182DD0"/>
    <w:rsid w:val="00182E51"/>
    <w:rsid w:val="00182F4B"/>
    <w:rsid w:val="00182FA5"/>
    <w:rsid w:val="00183115"/>
    <w:rsid w:val="0018315B"/>
    <w:rsid w:val="00183242"/>
    <w:rsid w:val="00183272"/>
    <w:rsid w:val="001832B9"/>
    <w:rsid w:val="0018333D"/>
    <w:rsid w:val="001834D2"/>
    <w:rsid w:val="00183505"/>
    <w:rsid w:val="0018364A"/>
    <w:rsid w:val="001836C8"/>
    <w:rsid w:val="001836CA"/>
    <w:rsid w:val="001836D9"/>
    <w:rsid w:val="00183726"/>
    <w:rsid w:val="001837C8"/>
    <w:rsid w:val="0018385E"/>
    <w:rsid w:val="0018386A"/>
    <w:rsid w:val="001838BB"/>
    <w:rsid w:val="001838BE"/>
    <w:rsid w:val="00183962"/>
    <w:rsid w:val="00183A1F"/>
    <w:rsid w:val="00183A30"/>
    <w:rsid w:val="00183A4B"/>
    <w:rsid w:val="00183AD0"/>
    <w:rsid w:val="00183AD8"/>
    <w:rsid w:val="00183B55"/>
    <w:rsid w:val="00183B57"/>
    <w:rsid w:val="00183BC9"/>
    <w:rsid w:val="00183BCE"/>
    <w:rsid w:val="00183C3F"/>
    <w:rsid w:val="00183D83"/>
    <w:rsid w:val="00183DF1"/>
    <w:rsid w:val="00183E3C"/>
    <w:rsid w:val="00183E47"/>
    <w:rsid w:val="00183F16"/>
    <w:rsid w:val="00184007"/>
    <w:rsid w:val="0018403D"/>
    <w:rsid w:val="00184152"/>
    <w:rsid w:val="001841B3"/>
    <w:rsid w:val="001841BF"/>
    <w:rsid w:val="0018421C"/>
    <w:rsid w:val="00184221"/>
    <w:rsid w:val="0018435C"/>
    <w:rsid w:val="001843D1"/>
    <w:rsid w:val="00184402"/>
    <w:rsid w:val="00184454"/>
    <w:rsid w:val="00184481"/>
    <w:rsid w:val="0018448E"/>
    <w:rsid w:val="00184495"/>
    <w:rsid w:val="001844B4"/>
    <w:rsid w:val="001844F9"/>
    <w:rsid w:val="00184555"/>
    <w:rsid w:val="00184640"/>
    <w:rsid w:val="00184645"/>
    <w:rsid w:val="001846F3"/>
    <w:rsid w:val="0018473C"/>
    <w:rsid w:val="0018474C"/>
    <w:rsid w:val="0018479D"/>
    <w:rsid w:val="00184809"/>
    <w:rsid w:val="0018480F"/>
    <w:rsid w:val="0018481A"/>
    <w:rsid w:val="0018481D"/>
    <w:rsid w:val="00184881"/>
    <w:rsid w:val="001849B3"/>
    <w:rsid w:val="001849E0"/>
    <w:rsid w:val="001849E2"/>
    <w:rsid w:val="00184A7F"/>
    <w:rsid w:val="00184AE1"/>
    <w:rsid w:val="00184B32"/>
    <w:rsid w:val="00184B78"/>
    <w:rsid w:val="00184B79"/>
    <w:rsid w:val="00184BC0"/>
    <w:rsid w:val="00184C26"/>
    <w:rsid w:val="00184C4B"/>
    <w:rsid w:val="00184CB6"/>
    <w:rsid w:val="00184CFE"/>
    <w:rsid w:val="00184D44"/>
    <w:rsid w:val="00184DF9"/>
    <w:rsid w:val="00184DFB"/>
    <w:rsid w:val="00184E2D"/>
    <w:rsid w:val="00184E3B"/>
    <w:rsid w:val="00184EF8"/>
    <w:rsid w:val="00184F76"/>
    <w:rsid w:val="00184FE2"/>
    <w:rsid w:val="00184FF2"/>
    <w:rsid w:val="0018502D"/>
    <w:rsid w:val="0018508E"/>
    <w:rsid w:val="0018515E"/>
    <w:rsid w:val="001851A5"/>
    <w:rsid w:val="001851AF"/>
    <w:rsid w:val="0018523B"/>
    <w:rsid w:val="0018525C"/>
    <w:rsid w:val="00185297"/>
    <w:rsid w:val="001852B4"/>
    <w:rsid w:val="001852EE"/>
    <w:rsid w:val="00185312"/>
    <w:rsid w:val="00185485"/>
    <w:rsid w:val="001854A1"/>
    <w:rsid w:val="0018554D"/>
    <w:rsid w:val="00185581"/>
    <w:rsid w:val="00185641"/>
    <w:rsid w:val="001856E0"/>
    <w:rsid w:val="00185789"/>
    <w:rsid w:val="001857E5"/>
    <w:rsid w:val="00185844"/>
    <w:rsid w:val="001858C5"/>
    <w:rsid w:val="00185926"/>
    <w:rsid w:val="001859C5"/>
    <w:rsid w:val="00185A4B"/>
    <w:rsid w:val="00185AC0"/>
    <w:rsid w:val="00185B99"/>
    <w:rsid w:val="00185BBC"/>
    <w:rsid w:val="00185C3F"/>
    <w:rsid w:val="00185C62"/>
    <w:rsid w:val="00185C91"/>
    <w:rsid w:val="00185D53"/>
    <w:rsid w:val="00185D98"/>
    <w:rsid w:val="00185DF2"/>
    <w:rsid w:val="00185E07"/>
    <w:rsid w:val="00185E26"/>
    <w:rsid w:val="00185F23"/>
    <w:rsid w:val="0018609B"/>
    <w:rsid w:val="0018618C"/>
    <w:rsid w:val="001861E7"/>
    <w:rsid w:val="00186291"/>
    <w:rsid w:val="00186376"/>
    <w:rsid w:val="001863CF"/>
    <w:rsid w:val="00186445"/>
    <w:rsid w:val="00186472"/>
    <w:rsid w:val="00186499"/>
    <w:rsid w:val="001864E8"/>
    <w:rsid w:val="00186573"/>
    <w:rsid w:val="001865EC"/>
    <w:rsid w:val="001866CA"/>
    <w:rsid w:val="00186795"/>
    <w:rsid w:val="001867BD"/>
    <w:rsid w:val="00186817"/>
    <w:rsid w:val="00186821"/>
    <w:rsid w:val="00186895"/>
    <w:rsid w:val="001868BD"/>
    <w:rsid w:val="001868D8"/>
    <w:rsid w:val="001868EE"/>
    <w:rsid w:val="00186937"/>
    <w:rsid w:val="0018694C"/>
    <w:rsid w:val="00186983"/>
    <w:rsid w:val="00186A01"/>
    <w:rsid w:val="00186A36"/>
    <w:rsid w:val="00186A3E"/>
    <w:rsid w:val="00186A6B"/>
    <w:rsid w:val="00186A7B"/>
    <w:rsid w:val="00186B2E"/>
    <w:rsid w:val="00186B9C"/>
    <w:rsid w:val="00186C8B"/>
    <w:rsid w:val="00186CCD"/>
    <w:rsid w:val="00186DA4"/>
    <w:rsid w:val="00186DE7"/>
    <w:rsid w:val="00186E40"/>
    <w:rsid w:val="00186E6A"/>
    <w:rsid w:val="00186E6C"/>
    <w:rsid w:val="00186E98"/>
    <w:rsid w:val="00186F17"/>
    <w:rsid w:val="00186F2D"/>
    <w:rsid w:val="0018711B"/>
    <w:rsid w:val="0018712A"/>
    <w:rsid w:val="0018714F"/>
    <w:rsid w:val="0018718C"/>
    <w:rsid w:val="001871F8"/>
    <w:rsid w:val="0018721C"/>
    <w:rsid w:val="00187227"/>
    <w:rsid w:val="00187230"/>
    <w:rsid w:val="0018746B"/>
    <w:rsid w:val="00187480"/>
    <w:rsid w:val="00187486"/>
    <w:rsid w:val="0018758A"/>
    <w:rsid w:val="001875FD"/>
    <w:rsid w:val="00187628"/>
    <w:rsid w:val="001876A2"/>
    <w:rsid w:val="001876C8"/>
    <w:rsid w:val="00187743"/>
    <w:rsid w:val="001877AA"/>
    <w:rsid w:val="00187849"/>
    <w:rsid w:val="001878D3"/>
    <w:rsid w:val="0018796E"/>
    <w:rsid w:val="00187A11"/>
    <w:rsid w:val="00187A9C"/>
    <w:rsid w:val="00187AAA"/>
    <w:rsid w:val="00187B53"/>
    <w:rsid w:val="00187B7B"/>
    <w:rsid w:val="00187C04"/>
    <w:rsid w:val="00187C44"/>
    <w:rsid w:val="00187C48"/>
    <w:rsid w:val="00187C9E"/>
    <w:rsid w:val="00187CE1"/>
    <w:rsid w:val="00187D56"/>
    <w:rsid w:val="00187DAA"/>
    <w:rsid w:val="00187DCB"/>
    <w:rsid w:val="00187DF7"/>
    <w:rsid w:val="00187EB8"/>
    <w:rsid w:val="00187F05"/>
    <w:rsid w:val="00187F40"/>
    <w:rsid w:val="00187F77"/>
    <w:rsid w:val="001900AA"/>
    <w:rsid w:val="001900F9"/>
    <w:rsid w:val="001901E9"/>
    <w:rsid w:val="001901F3"/>
    <w:rsid w:val="00190220"/>
    <w:rsid w:val="00190329"/>
    <w:rsid w:val="001903D8"/>
    <w:rsid w:val="001904DF"/>
    <w:rsid w:val="00190533"/>
    <w:rsid w:val="00190647"/>
    <w:rsid w:val="001906CE"/>
    <w:rsid w:val="001906DA"/>
    <w:rsid w:val="0019070B"/>
    <w:rsid w:val="00190750"/>
    <w:rsid w:val="00190772"/>
    <w:rsid w:val="0019077A"/>
    <w:rsid w:val="001907B7"/>
    <w:rsid w:val="001907BA"/>
    <w:rsid w:val="001908DF"/>
    <w:rsid w:val="00190912"/>
    <w:rsid w:val="00190949"/>
    <w:rsid w:val="0019099A"/>
    <w:rsid w:val="00190A35"/>
    <w:rsid w:val="00190A5C"/>
    <w:rsid w:val="00190A87"/>
    <w:rsid w:val="00190AAB"/>
    <w:rsid w:val="00190B69"/>
    <w:rsid w:val="00190C6F"/>
    <w:rsid w:val="00190C7D"/>
    <w:rsid w:val="00190C89"/>
    <w:rsid w:val="00190D20"/>
    <w:rsid w:val="00190D26"/>
    <w:rsid w:val="00190D2C"/>
    <w:rsid w:val="00190DAD"/>
    <w:rsid w:val="00190DD2"/>
    <w:rsid w:val="00190DF3"/>
    <w:rsid w:val="00190E2B"/>
    <w:rsid w:val="00190E3C"/>
    <w:rsid w:val="00190EC0"/>
    <w:rsid w:val="00190F66"/>
    <w:rsid w:val="00190FC0"/>
    <w:rsid w:val="00190FE0"/>
    <w:rsid w:val="00190FE9"/>
    <w:rsid w:val="00191008"/>
    <w:rsid w:val="00191043"/>
    <w:rsid w:val="00191104"/>
    <w:rsid w:val="00191143"/>
    <w:rsid w:val="0019116B"/>
    <w:rsid w:val="0019116E"/>
    <w:rsid w:val="00191223"/>
    <w:rsid w:val="00191227"/>
    <w:rsid w:val="001912C6"/>
    <w:rsid w:val="00191338"/>
    <w:rsid w:val="00191401"/>
    <w:rsid w:val="00191405"/>
    <w:rsid w:val="00191491"/>
    <w:rsid w:val="001914C3"/>
    <w:rsid w:val="001914D1"/>
    <w:rsid w:val="0019154A"/>
    <w:rsid w:val="001916D7"/>
    <w:rsid w:val="001916F1"/>
    <w:rsid w:val="001917A8"/>
    <w:rsid w:val="00191846"/>
    <w:rsid w:val="001918B1"/>
    <w:rsid w:val="001919BE"/>
    <w:rsid w:val="001919F8"/>
    <w:rsid w:val="00191A0B"/>
    <w:rsid w:val="00191A23"/>
    <w:rsid w:val="00191A44"/>
    <w:rsid w:val="00191B44"/>
    <w:rsid w:val="00191B57"/>
    <w:rsid w:val="00191BDB"/>
    <w:rsid w:val="00191C9F"/>
    <w:rsid w:val="00191D08"/>
    <w:rsid w:val="00191D42"/>
    <w:rsid w:val="00191D49"/>
    <w:rsid w:val="00191D6D"/>
    <w:rsid w:val="00191DE2"/>
    <w:rsid w:val="00191E08"/>
    <w:rsid w:val="00191E39"/>
    <w:rsid w:val="00191E57"/>
    <w:rsid w:val="00191F24"/>
    <w:rsid w:val="00191F53"/>
    <w:rsid w:val="00191F78"/>
    <w:rsid w:val="00192005"/>
    <w:rsid w:val="00192139"/>
    <w:rsid w:val="001921EC"/>
    <w:rsid w:val="00192209"/>
    <w:rsid w:val="001922D7"/>
    <w:rsid w:val="0019233F"/>
    <w:rsid w:val="0019238A"/>
    <w:rsid w:val="001923C2"/>
    <w:rsid w:val="0019245F"/>
    <w:rsid w:val="001924A1"/>
    <w:rsid w:val="0019253A"/>
    <w:rsid w:val="001926E7"/>
    <w:rsid w:val="00192750"/>
    <w:rsid w:val="00192755"/>
    <w:rsid w:val="00192767"/>
    <w:rsid w:val="0019284F"/>
    <w:rsid w:val="00192868"/>
    <w:rsid w:val="00192888"/>
    <w:rsid w:val="00192895"/>
    <w:rsid w:val="001928D2"/>
    <w:rsid w:val="00192909"/>
    <w:rsid w:val="00192964"/>
    <w:rsid w:val="00192A0C"/>
    <w:rsid w:val="00192A8E"/>
    <w:rsid w:val="00192B17"/>
    <w:rsid w:val="00192B7B"/>
    <w:rsid w:val="00192BC8"/>
    <w:rsid w:val="00192BDE"/>
    <w:rsid w:val="00192C34"/>
    <w:rsid w:val="00192C39"/>
    <w:rsid w:val="00192CAC"/>
    <w:rsid w:val="00192D89"/>
    <w:rsid w:val="00192DD8"/>
    <w:rsid w:val="00192E1A"/>
    <w:rsid w:val="00192E46"/>
    <w:rsid w:val="00192E54"/>
    <w:rsid w:val="00192EFF"/>
    <w:rsid w:val="00192F4E"/>
    <w:rsid w:val="00193005"/>
    <w:rsid w:val="00193029"/>
    <w:rsid w:val="00193098"/>
    <w:rsid w:val="001930BD"/>
    <w:rsid w:val="00193179"/>
    <w:rsid w:val="00193242"/>
    <w:rsid w:val="0019324E"/>
    <w:rsid w:val="00193283"/>
    <w:rsid w:val="0019328F"/>
    <w:rsid w:val="001932B2"/>
    <w:rsid w:val="001932FF"/>
    <w:rsid w:val="00193311"/>
    <w:rsid w:val="00193360"/>
    <w:rsid w:val="00193494"/>
    <w:rsid w:val="001934D4"/>
    <w:rsid w:val="00193521"/>
    <w:rsid w:val="00193530"/>
    <w:rsid w:val="0019357A"/>
    <w:rsid w:val="001935A7"/>
    <w:rsid w:val="00193656"/>
    <w:rsid w:val="00193660"/>
    <w:rsid w:val="00193724"/>
    <w:rsid w:val="001937BB"/>
    <w:rsid w:val="001937D6"/>
    <w:rsid w:val="00193865"/>
    <w:rsid w:val="001938E3"/>
    <w:rsid w:val="001938E9"/>
    <w:rsid w:val="00193911"/>
    <w:rsid w:val="0019392B"/>
    <w:rsid w:val="00193A70"/>
    <w:rsid w:val="00193AF0"/>
    <w:rsid w:val="00193BD3"/>
    <w:rsid w:val="00193C32"/>
    <w:rsid w:val="00193C55"/>
    <w:rsid w:val="00193CC7"/>
    <w:rsid w:val="00193CC9"/>
    <w:rsid w:val="00193CDE"/>
    <w:rsid w:val="00193D2D"/>
    <w:rsid w:val="00193D34"/>
    <w:rsid w:val="00193D59"/>
    <w:rsid w:val="00193E29"/>
    <w:rsid w:val="00193E32"/>
    <w:rsid w:val="00193EAC"/>
    <w:rsid w:val="00193EE9"/>
    <w:rsid w:val="00193EF1"/>
    <w:rsid w:val="00193EFA"/>
    <w:rsid w:val="00193F32"/>
    <w:rsid w:val="00193F84"/>
    <w:rsid w:val="00193F99"/>
    <w:rsid w:val="00193FD8"/>
    <w:rsid w:val="00194044"/>
    <w:rsid w:val="0019404D"/>
    <w:rsid w:val="00194110"/>
    <w:rsid w:val="0019411C"/>
    <w:rsid w:val="0019414C"/>
    <w:rsid w:val="00194151"/>
    <w:rsid w:val="0019416A"/>
    <w:rsid w:val="0019426A"/>
    <w:rsid w:val="00194348"/>
    <w:rsid w:val="00194428"/>
    <w:rsid w:val="00194462"/>
    <w:rsid w:val="001945B3"/>
    <w:rsid w:val="001945C8"/>
    <w:rsid w:val="001946E1"/>
    <w:rsid w:val="0019471C"/>
    <w:rsid w:val="00194793"/>
    <w:rsid w:val="00194800"/>
    <w:rsid w:val="0019483C"/>
    <w:rsid w:val="00194866"/>
    <w:rsid w:val="001948D6"/>
    <w:rsid w:val="00194A35"/>
    <w:rsid w:val="00194A76"/>
    <w:rsid w:val="00194B61"/>
    <w:rsid w:val="00194D11"/>
    <w:rsid w:val="00194D32"/>
    <w:rsid w:val="00194D65"/>
    <w:rsid w:val="00194D85"/>
    <w:rsid w:val="00194DAF"/>
    <w:rsid w:val="00194E28"/>
    <w:rsid w:val="00194F0A"/>
    <w:rsid w:val="001950DE"/>
    <w:rsid w:val="00195168"/>
    <w:rsid w:val="001951E0"/>
    <w:rsid w:val="0019520B"/>
    <w:rsid w:val="0019520E"/>
    <w:rsid w:val="001952A7"/>
    <w:rsid w:val="001952B2"/>
    <w:rsid w:val="001952C8"/>
    <w:rsid w:val="00195327"/>
    <w:rsid w:val="00195358"/>
    <w:rsid w:val="00195428"/>
    <w:rsid w:val="0019547D"/>
    <w:rsid w:val="00195492"/>
    <w:rsid w:val="00195520"/>
    <w:rsid w:val="00195527"/>
    <w:rsid w:val="00195533"/>
    <w:rsid w:val="00195535"/>
    <w:rsid w:val="001955EA"/>
    <w:rsid w:val="001955EB"/>
    <w:rsid w:val="00195621"/>
    <w:rsid w:val="00195687"/>
    <w:rsid w:val="001957D4"/>
    <w:rsid w:val="00195820"/>
    <w:rsid w:val="0019584D"/>
    <w:rsid w:val="00195A61"/>
    <w:rsid w:val="00195AAF"/>
    <w:rsid w:val="00195B1C"/>
    <w:rsid w:val="00195B5B"/>
    <w:rsid w:val="00195BF0"/>
    <w:rsid w:val="00195C04"/>
    <w:rsid w:val="00195C28"/>
    <w:rsid w:val="00195C7F"/>
    <w:rsid w:val="00195C80"/>
    <w:rsid w:val="00195CB9"/>
    <w:rsid w:val="00195D96"/>
    <w:rsid w:val="00195F07"/>
    <w:rsid w:val="00195F08"/>
    <w:rsid w:val="00195F3F"/>
    <w:rsid w:val="00195F71"/>
    <w:rsid w:val="00195FD5"/>
    <w:rsid w:val="0019603A"/>
    <w:rsid w:val="00196043"/>
    <w:rsid w:val="00196044"/>
    <w:rsid w:val="001960B3"/>
    <w:rsid w:val="001960BE"/>
    <w:rsid w:val="00196147"/>
    <w:rsid w:val="00196262"/>
    <w:rsid w:val="00196280"/>
    <w:rsid w:val="001962FD"/>
    <w:rsid w:val="0019631A"/>
    <w:rsid w:val="0019639F"/>
    <w:rsid w:val="0019644E"/>
    <w:rsid w:val="0019644F"/>
    <w:rsid w:val="0019646B"/>
    <w:rsid w:val="001964AD"/>
    <w:rsid w:val="001964E4"/>
    <w:rsid w:val="001964F0"/>
    <w:rsid w:val="001965AF"/>
    <w:rsid w:val="0019661B"/>
    <w:rsid w:val="001967E1"/>
    <w:rsid w:val="00196837"/>
    <w:rsid w:val="00196888"/>
    <w:rsid w:val="001968C8"/>
    <w:rsid w:val="001969CE"/>
    <w:rsid w:val="00196A40"/>
    <w:rsid w:val="00196A59"/>
    <w:rsid w:val="00196AC0"/>
    <w:rsid w:val="00196B25"/>
    <w:rsid w:val="00196B30"/>
    <w:rsid w:val="00196BBE"/>
    <w:rsid w:val="00196C22"/>
    <w:rsid w:val="00196CC8"/>
    <w:rsid w:val="00196CE9"/>
    <w:rsid w:val="00196CF3"/>
    <w:rsid w:val="00196D27"/>
    <w:rsid w:val="00196D87"/>
    <w:rsid w:val="00196D93"/>
    <w:rsid w:val="00196DC2"/>
    <w:rsid w:val="00196E0C"/>
    <w:rsid w:val="00196E9C"/>
    <w:rsid w:val="00196F58"/>
    <w:rsid w:val="00196F70"/>
    <w:rsid w:val="00196FC6"/>
    <w:rsid w:val="0019702F"/>
    <w:rsid w:val="00197089"/>
    <w:rsid w:val="001970C0"/>
    <w:rsid w:val="0019717D"/>
    <w:rsid w:val="001971DF"/>
    <w:rsid w:val="001971F7"/>
    <w:rsid w:val="00197218"/>
    <w:rsid w:val="001972A4"/>
    <w:rsid w:val="00197326"/>
    <w:rsid w:val="0019735D"/>
    <w:rsid w:val="00197381"/>
    <w:rsid w:val="001974A5"/>
    <w:rsid w:val="001974F9"/>
    <w:rsid w:val="0019752E"/>
    <w:rsid w:val="001975BF"/>
    <w:rsid w:val="001975D2"/>
    <w:rsid w:val="00197633"/>
    <w:rsid w:val="0019767F"/>
    <w:rsid w:val="001976F1"/>
    <w:rsid w:val="0019770C"/>
    <w:rsid w:val="001977DB"/>
    <w:rsid w:val="00197800"/>
    <w:rsid w:val="0019780B"/>
    <w:rsid w:val="0019787D"/>
    <w:rsid w:val="0019788C"/>
    <w:rsid w:val="001978E9"/>
    <w:rsid w:val="00197931"/>
    <w:rsid w:val="0019798B"/>
    <w:rsid w:val="001979BC"/>
    <w:rsid w:val="001979DB"/>
    <w:rsid w:val="00197A30"/>
    <w:rsid w:val="00197BA6"/>
    <w:rsid w:val="00197C32"/>
    <w:rsid w:val="00197CBD"/>
    <w:rsid w:val="00197DC7"/>
    <w:rsid w:val="00197E49"/>
    <w:rsid w:val="00197E79"/>
    <w:rsid w:val="00197EAF"/>
    <w:rsid w:val="00197EF2"/>
    <w:rsid w:val="00197F76"/>
    <w:rsid w:val="001A002E"/>
    <w:rsid w:val="001A0045"/>
    <w:rsid w:val="001A00BC"/>
    <w:rsid w:val="001A00C8"/>
    <w:rsid w:val="001A00E9"/>
    <w:rsid w:val="001A0106"/>
    <w:rsid w:val="001A0126"/>
    <w:rsid w:val="001A015C"/>
    <w:rsid w:val="001A01CA"/>
    <w:rsid w:val="001A01FC"/>
    <w:rsid w:val="001A0221"/>
    <w:rsid w:val="001A0248"/>
    <w:rsid w:val="001A02CD"/>
    <w:rsid w:val="001A02FC"/>
    <w:rsid w:val="001A032E"/>
    <w:rsid w:val="001A0369"/>
    <w:rsid w:val="001A039E"/>
    <w:rsid w:val="001A03ED"/>
    <w:rsid w:val="001A04E4"/>
    <w:rsid w:val="001A04ED"/>
    <w:rsid w:val="001A05BA"/>
    <w:rsid w:val="001A05C9"/>
    <w:rsid w:val="001A05D0"/>
    <w:rsid w:val="001A0665"/>
    <w:rsid w:val="001A0674"/>
    <w:rsid w:val="001A06E7"/>
    <w:rsid w:val="001A06FC"/>
    <w:rsid w:val="001A0715"/>
    <w:rsid w:val="001A0722"/>
    <w:rsid w:val="001A0746"/>
    <w:rsid w:val="001A0788"/>
    <w:rsid w:val="001A0853"/>
    <w:rsid w:val="001A088B"/>
    <w:rsid w:val="001A08DE"/>
    <w:rsid w:val="001A090E"/>
    <w:rsid w:val="001A094E"/>
    <w:rsid w:val="001A0953"/>
    <w:rsid w:val="001A0A5C"/>
    <w:rsid w:val="001A0AA3"/>
    <w:rsid w:val="001A0B11"/>
    <w:rsid w:val="001A0B1D"/>
    <w:rsid w:val="001A0C63"/>
    <w:rsid w:val="001A0CC1"/>
    <w:rsid w:val="001A0D02"/>
    <w:rsid w:val="001A0D7C"/>
    <w:rsid w:val="001A0E5E"/>
    <w:rsid w:val="001A0E86"/>
    <w:rsid w:val="001A0EF7"/>
    <w:rsid w:val="001A1025"/>
    <w:rsid w:val="001A1057"/>
    <w:rsid w:val="001A1140"/>
    <w:rsid w:val="001A114C"/>
    <w:rsid w:val="001A1195"/>
    <w:rsid w:val="001A11AF"/>
    <w:rsid w:val="001A11C1"/>
    <w:rsid w:val="001A126B"/>
    <w:rsid w:val="001A1290"/>
    <w:rsid w:val="001A12BD"/>
    <w:rsid w:val="001A135B"/>
    <w:rsid w:val="001A14B3"/>
    <w:rsid w:val="001A14DC"/>
    <w:rsid w:val="001A15DA"/>
    <w:rsid w:val="001A1662"/>
    <w:rsid w:val="001A1676"/>
    <w:rsid w:val="001A16D1"/>
    <w:rsid w:val="001A177B"/>
    <w:rsid w:val="001A1791"/>
    <w:rsid w:val="001A17F2"/>
    <w:rsid w:val="001A182E"/>
    <w:rsid w:val="001A18B2"/>
    <w:rsid w:val="001A18C2"/>
    <w:rsid w:val="001A18CF"/>
    <w:rsid w:val="001A18D2"/>
    <w:rsid w:val="001A194D"/>
    <w:rsid w:val="001A19C0"/>
    <w:rsid w:val="001A19CA"/>
    <w:rsid w:val="001A19D4"/>
    <w:rsid w:val="001A1AD3"/>
    <w:rsid w:val="001A1AFC"/>
    <w:rsid w:val="001A1B71"/>
    <w:rsid w:val="001A1B9E"/>
    <w:rsid w:val="001A1CD6"/>
    <w:rsid w:val="001A1D01"/>
    <w:rsid w:val="001A1DA9"/>
    <w:rsid w:val="001A1E23"/>
    <w:rsid w:val="001A1E4F"/>
    <w:rsid w:val="001A1EDB"/>
    <w:rsid w:val="001A1F08"/>
    <w:rsid w:val="001A1F7F"/>
    <w:rsid w:val="001A2062"/>
    <w:rsid w:val="001A21D7"/>
    <w:rsid w:val="001A233F"/>
    <w:rsid w:val="001A2357"/>
    <w:rsid w:val="001A236A"/>
    <w:rsid w:val="001A23CA"/>
    <w:rsid w:val="001A241A"/>
    <w:rsid w:val="001A24D2"/>
    <w:rsid w:val="001A253A"/>
    <w:rsid w:val="001A258F"/>
    <w:rsid w:val="001A25A7"/>
    <w:rsid w:val="001A25CC"/>
    <w:rsid w:val="001A2659"/>
    <w:rsid w:val="001A2668"/>
    <w:rsid w:val="001A2692"/>
    <w:rsid w:val="001A2735"/>
    <w:rsid w:val="001A2843"/>
    <w:rsid w:val="001A28E4"/>
    <w:rsid w:val="001A2944"/>
    <w:rsid w:val="001A294E"/>
    <w:rsid w:val="001A29AE"/>
    <w:rsid w:val="001A29CB"/>
    <w:rsid w:val="001A2A21"/>
    <w:rsid w:val="001A2A58"/>
    <w:rsid w:val="001A2AFC"/>
    <w:rsid w:val="001A2B5D"/>
    <w:rsid w:val="001A2BB7"/>
    <w:rsid w:val="001A2C1F"/>
    <w:rsid w:val="001A2C8A"/>
    <w:rsid w:val="001A2CE1"/>
    <w:rsid w:val="001A2CE8"/>
    <w:rsid w:val="001A2D0A"/>
    <w:rsid w:val="001A2D2D"/>
    <w:rsid w:val="001A2DB7"/>
    <w:rsid w:val="001A2DE5"/>
    <w:rsid w:val="001A2E37"/>
    <w:rsid w:val="001A2F43"/>
    <w:rsid w:val="001A2F76"/>
    <w:rsid w:val="001A3020"/>
    <w:rsid w:val="001A3095"/>
    <w:rsid w:val="001A30B7"/>
    <w:rsid w:val="001A3164"/>
    <w:rsid w:val="001A317E"/>
    <w:rsid w:val="001A3184"/>
    <w:rsid w:val="001A31E1"/>
    <w:rsid w:val="001A31E7"/>
    <w:rsid w:val="001A3282"/>
    <w:rsid w:val="001A33E6"/>
    <w:rsid w:val="001A3517"/>
    <w:rsid w:val="001A3556"/>
    <w:rsid w:val="001A358D"/>
    <w:rsid w:val="001A35D4"/>
    <w:rsid w:val="001A35E2"/>
    <w:rsid w:val="001A3626"/>
    <w:rsid w:val="001A36FB"/>
    <w:rsid w:val="001A36FC"/>
    <w:rsid w:val="001A373C"/>
    <w:rsid w:val="001A3783"/>
    <w:rsid w:val="001A37DF"/>
    <w:rsid w:val="001A37E9"/>
    <w:rsid w:val="001A3823"/>
    <w:rsid w:val="001A38F6"/>
    <w:rsid w:val="001A39D0"/>
    <w:rsid w:val="001A39EE"/>
    <w:rsid w:val="001A3A47"/>
    <w:rsid w:val="001A3AC3"/>
    <w:rsid w:val="001A3AFF"/>
    <w:rsid w:val="001A3B26"/>
    <w:rsid w:val="001A3B53"/>
    <w:rsid w:val="001A3B6D"/>
    <w:rsid w:val="001A3BCA"/>
    <w:rsid w:val="001A3BD2"/>
    <w:rsid w:val="001A3C42"/>
    <w:rsid w:val="001A3C7A"/>
    <w:rsid w:val="001A3CEF"/>
    <w:rsid w:val="001A3D58"/>
    <w:rsid w:val="001A3E41"/>
    <w:rsid w:val="001A3EA1"/>
    <w:rsid w:val="001A3EA2"/>
    <w:rsid w:val="001A3F8F"/>
    <w:rsid w:val="001A40A2"/>
    <w:rsid w:val="001A40D5"/>
    <w:rsid w:val="001A40FD"/>
    <w:rsid w:val="001A4188"/>
    <w:rsid w:val="001A41A1"/>
    <w:rsid w:val="001A41B7"/>
    <w:rsid w:val="001A4200"/>
    <w:rsid w:val="001A430A"/>
    <w:rsid w:val="001A43E5"/>
    <w:rsid w:val="001A44D7"/>
    <w:rsid w:val="001A4557"/>
    <w:rsid w:val="001A455D"/>
    <w:rsid w:val="001A4699"/>
    <w:rsid w:val="001A46A6"/>
    <w:rsid w:val="001A4783"/>
    <w:rsid w:val="001A4788"/>
    <w:rsid w:val="001A4817"/>
    <w:rsid w:val="001A4832"/>
    <w:rsid w:val="001A484B"/>
    <w:rsid w:val="001A484D"/>
    <w:rsid w:val="001A493E"/>
    <w:rsid w:val="001A496F"/>
    <w:rsid w:val="001A49F3"/>
    <w:rsid w:val="001A4A08"/>
    <w:rsid w:val="001A4A7E"/>
    <w:rsid w:val="001A4AAD"/>
    <w:rsid w:val="001A4B0A"/>
    <w:rsid w:val="001A4B1D"/>
    <w:rsid w:val="001A4B81"/>
    <w:rsid w:val="001A4BA5"/>
    <w:rsid w:val="001A4C6B"/>
    <w:rsid w:val="001A4CB5"/>
    <w:rsid w:val="001A4D77"/>
    <w:rsid w:val="001A4DBE"/>
    <w:rsid w:val="001A4DD6"/>
    <w:rsid w:val="001A4E3A"/>
    <w:rsid w:val="001A4E41"/>
    <w:rsid w:val="001A4E5C"/>
    <w:rsid w:val="001A4E86"/>
    <w:rsid w:val="001A4E9C"/>
    <w:rsid w:val="001A4EF3"/>
    <w:rsid w:val="001A4F42"/>
    <w:rsid w:val="001A4F49"/>
    <w:rsid w:val="001A4F9C"/>
    <w:rsid w:val="001A502B"/>
    <w:rsid w:val="001A5115"/>
    <w:rsid w:val="001A5178"/>
    <w:rsid w:val="001A51A9"/>
    <w:rsid w:val="001A51E4"/>
    <w:rsid w:val="001A5255"/>
    <w:rsid w:val="001A527A"/>
    <w:rsid w:val="001A52CA"/>
    <w:rsid w:val="001A5304"/>
    <w:rsid w:val="001A530F"/>
    <w:rsid w:val="001A53D3"/>
    <w:rsid w:val="001A5407"/>
    <w:rsid w:val="001A5458"/>
    <w:rsid w:val="001A556F"/>
    <w:rsid w:val="001A55B0"/>
    <w:rsid w:val="001A55D9"/>
    <w:rsid w:val="001A55DD"/>
    <w:rsid w:val="001A55DE"/>
    <w:rsid w:val="001A5611"/>
    <w:rsid w:val="001A5634"/>
    <w:rsid w:val="001A564B"/>
    <w:rsid w:val="001A5650"/>
    <w:rsid w:val="001A5738"/>
    <w:rsid w:val="001A57A9"/>
    <w:rsid w:val="001A584D"/>
    <w:rsid w:val="001A58A2"/>
    <w:rsid w:val="001A5910"/>
    <w:rsid w:val="001A5920"/>
    <w:rsid w:val="001A59B4"/>
    <w:rsid w:val="001A59C1"/>
    <w:rsid w:val="001A59D0"/>
    <w:rsid w:val="001A5A12"/>
    <w:rsid w:val="001A5A8E"/>
    <w:rsid w:val="001A5B0D"/>
    <w:rsid w:val="001A5B2D"/>
    <w:rsid w:val="001A5BC9"/>
    <w:rsid w:val="001A5C3C"/>
    <w:rsid w:val="001A5C55"/>
    <w:rsid w:val="001A5C8E"/>
    <w:rsid w:val="001A5CDE"/>
    <w:rsid w:val="001A5DA7"/>
    <w:rsid w:val="001A5FA4"/>
    <w:rsid w:val="001A613B"/>
    <w:rsid w:val="001A630B"/>
    <w:rsid w:val="001A6345"/>
    <w:rsid w:val="001A63A6"/>
    <w:rsid w:val="001A63DA"/>
    <w:rsid w:val="001A64AD"/>
    <w:rsid w:val="001A64C8"/>
    <w:rsid w:val="001A656A"/>
    <w:rsid w:val="001A65C0"/>
    <w:rsid w:val="001A662D"/>
    <w:rsid w:val="001A662F"/>
    <w:rsid w:val="001A66F1"/>
    <w:rsid w:val="001A6714"/>
    <w:rsid w:val="001A6748"/>
    <w:rsid w:val="001A678B"/>
    <w:rsid w:val="001A67EE"/>
    <w:rsid w:val="001A67F4"/>
    <w:rsid w:val="001A67FB"/>
    <w:rsid w:val="001A6831"/>
    <w:rsid w:val="001A6887"/>
    <w:rsid w:val="001A68C7"/>
    <w:rsid w:val="001A68DC"/>
    <w:rsid w:val="001A6920"/>
    <w:rsid w:val="001A6994"/>
    <w:rsid w:val="001A6A64"/>
    <w:rsid w:val="001A6ABB"/>
    <w:rsid w:val="001A6ADA"/>
    <w:rsid w:val="001A6B2F"/>
    <w:rsid w:val="001A6B65"/>
    <w:rsid w:val="001A6BFE"/>
    <w:rsid w:val="001A6C07"/>
    <w:rsid w:val="001A6CD6"/>
    <w:rsid w:val="001A6D2B"/>
    <w:rsid w:val="001A6DCD"/>
    <w:rsid w:val="001A6E7D"/>
    <w:rsid w:val="001A6ECF"/>
    <w:rsid w:val="001A6F01"/>
    <w:rsid w:val="001A6F84"/>
    <w:rsid w:val="001A6F97"/>
    <w:rsid w:val="001A7007"/>
    <w:rsid w:val="001A710D"/>
    <w:rsid w:val="001A71F9"/>
    <w:rsid w:val="001A7200"/>
    <w:rsid w:val="001A72AC"/>
    <w:rsid w:val="001A72D0"/>
    <w:rsid w:val="001A734B"/>
    <w:rsid w:val="001A737F"/>
    <w:rsid w:val="001A739E"/>
    <w:rsid w:val="001A73DD"/>
    <w:rsid w:val="001A742C"/>
    <w:rsid w:val="001A7439"/>
    <w:rsid w:val="001A7455"/>
    <w:rsid w:val="001A7531"/>
    <w:rsid w:val="001A7591"/>
    <w:rsid w:val="001A75EC"/>
    <w:rsid w:val="001A7631"/>
    <w:rsid w:val="001A765D"/>
    <w:rsid w:val="001A7697"/>
    <w:rsid w:val="001A772B"/>
    <w:rsid w:val="001A7750"/>
    <w:rsid w:val="001A77A1"/>
    <w:rsid w:val="001A77D2"/>
    <w:rsid w:val="001A7905"/>
    <w:rsid w:val="001A7970"/>
    <w:rsid w:val="001A79EF"/>
    <w:rsid w:val="001A7A62"/>
    <w:rsid w:val="001A7B04"/>
    <w:rsid w:val="001A7B57"/>
    <w:rsid w:val="001A7B94"/>
    <w:rsid w:val="001A7C46"/>
    <w:rsid w:val="001A7CC2"/>
    <w:rsid w:val="001A7CCE"/>
    <w:rsid w:val="001A7CDA"/>
    <w:rsid w:val="001A7CDB"/>
    <w:rsid w:val="001A7CFD"/>
    <w:rsid w:val="001A7D63"/>
    <w:rsid w:val="001A7D96"/>
    <w:rsid w:val="001A7DEB"/>
    <w:rsid w:val="001A7E5A"/>
    <w:rsid w:val="001A7E98"/>
    <w:rsid w:val="001A7EA5"/>
    <w:rsid w:val="001A7F48"/>
    <w:rsid w:val="001A7F7B"/>
    <w:rsid w:val="001A7F85"/>
    <w:rsid w:val="001A7F99"/>
    <w:rsid w:val="001B0000"/>
    <w:rsid w:val="001B003D"/>
    <w:rsid w:val="001B0050"/>
    <w:rsid w:val="001B00F3"/>
    <w:rsid w:val="001B0107"/>
    <w:rsid w:val="001B0114"/>
    <w:rsid w:val="001B0115"/>
    <w:rsid w:val="001B017E"/>
    <w:rsid w:val="001B018B"/>
    <w:rsid w:val="001B02EC"/>
    <w:rsid w:val="001B02F7"/>
    <w:rsid w:val="001B038D"/>
    <w:rsid w:val="001B0394"/>
    <w:rsid w:val="001B03EF"/>
    <w:rsid w:val="001B04B0"/>
    <w:rsid w:val="001B04DC"/>
    <w:rsid w:val="001B0520"/>
    <w:rsid w:val="001B0550"/>
    <w:rsid w:val="001B05DB"/>
    <w:rsid w:val="001B05F6"/>
    <w:rsid w:val="001B0649"/>
    <w:rsid w:val="001B06A5"/>
    <w:rsid w:val="001B06BE"/>
    <w:rsid w:val="001B06DD"/>
    <w:rsid w:val="001B076D"/>
    <w:rsid w:val="001B0818"/>
    <w:rsid w:val="001B08EA"/>
    <w:rsid w:val="001B091B"/>
    <w:rsid w:val="001B093E"/>
    <w:rsid w:val="001B09A7"/>
    <w:rsid w:val="001B09CC"/>
    <w:rsid w:val="001B0A39"/>
    <w:rsid w:val="001B0A3E"/>
    <w:rsid w:val="001B0A49"/>
    <w:rsid w:val="001B0A5E"/>
    <w:rsid w:val="001B0B76"/>
    <w:rsid w:val="001B0B96"/>
    <w:rsid w:val="001B0BD3"/>
    <w:rsid w:val="001B0BFB"/>
    <w:rsid w:val="001B0C1B"/>
    <w:rsid w:val="001B0CB2"/>
    <w:rsid w:val="001B0CE0"/>
    <w:rsid w:val="001B0E88"/>
    <w:rsid w:val="001B0F07"/>
    <w:rsid w:val="001B0F1C"/>
    <w:rsid w:val="001B0FAF"/>
    <w:rsid w:val="001B0FD8"/>
    <w:rsid w:val="001B1023"/>
    <w:rsid w:val="001B1086"/>
    <w:rsid w:val="001B10CE"/>
    <w:rsid w:val="001B10F3"/>
    <w:rsid w:val="001B1197"/>
    <w:rsid w:val="001B11C4"/>
    <w:rsid w:val="001B11C5"/>
    <w:rsid w:val="001B1203"/>
    <w:rsid w:val="001B12B2"/>
    <w:rsid w:val="001B12CD"/>
    <w:rsid w:val="001B12EE"/>
    <w:rsid w:val="001B13B8"/>
    <w:rsid w:val="001B14A4"/>
    <w:rsid w:val="001B1526"/>
    <w:rsid w:val="001B1545"/>
    <w:rsid w:val="001B161E"/>
    <w:rsid w:val="001B165D"/>
    <w:rsid w:val="001B1773"/>
    <w:rsid w:val="001B17B0"/>
    <w:rsid w:val="001B17CB"/>
    <w:rsid w:val="001B1859"/>
    <w:rsid w:val="001B185B"/>
    <w:rsid w:val="001B195F"/>
    <w:rsid w:val="001B196A"/>
    <w:rsid w:val="001B1979"/>
    <w:rsid w:val="001B19AD"/>
    <w:rsid w:val="001B19DC"/>
    <w:rsid w:val="001B1A8D"/>
    <w:rsid w:val="001B1B94"/>
    <w:rsid w:val="001B1B9C"/>
    <w:rsid w:val="001B1BF4"/>
    <w:rsid w:val="001B1CD1"/>
    <w:rsid w:val="001B1D0E"/>
    <w:rsid w:val="001B1D8A"/>
    <w:rsid w:val="001B1E17"/>
    <w:rsid w:val="001B1E27"/>
    <w:rsid w:val="001B1EA5"/>
    <w:rsid w:val="001B1EC5"/>
    <w:rsid w:val="001B1F21"/>
    <w:rsid w:val="001B1F3E"/>
    <w:rsid w:val="001B1F60"/>
    <w:rsid w:val="001B1FD2"/>
    <w:rsid w:val="001B1FDB"/>
    <w:rsid w:val="001B2025"/>
    <w:rsid w:val="001B2040"/>
    <w:rsid w:val="001B2059"/>
    <w:rsid w:val="001B20E9"/>
    <w:rsid w:val="001B20F3"/>
    <w:rsid w:val="001B2146"/>
    <w:rsid w:val="001B215E"/>
    <w:rsid w:val="001B228A"/>
    <w:rsid w:val="001B22CB"/>
    <w:rsid w:val="001B23CA"/>
    <w:rsid w:val="001B248F"/>
    <w:rsid w:val="001B24CA"/>
    <w:rsid w:val="001B2516"/>
    <w:rsid w:val="001B25B5"/>
    <w:rsid w:val="001B25BA"/>
    <w:rsid w:val="001B25BB"/>
    <w:rsid w:val="001B25EA"/>
    <w:rsid w:val="001B27BC"/>
    <w:rsid w:val="001B2868"/>
    <w:rsid w:val="001B294D"/>
    <w:rsid w:val="001B2966"/>
    <w:rsid w:val="001B29B3"/>
    <w:rsid w:val="001B29BA"/>
    <w:rsid w:val="001B2A00"/>
    <w:rsid w:val="001B2A90"/>
    <w:rsid w:val="001B2B35"/>
    <w:rsid w:val="001B2B4A"/>
    <w:rsid w:val="001B2B84"/>
    <w:rsid w:val="001B2B92"/>
    <w:rsid w:val="001B2BBF"/>
    <w:rsid w:val="001B2BF0"/>
    <w:rsid w:val="001B2C01"/>
    <w:rsid w:val="001B2CCF"/>
    <w:rsid w:val="001B2D40"/>
    <w:rsid w:val="001B2D86"/>
    <w:rsid w:val="001B2E1A"/>
    <w:rsid w:val="001B2E82"/>
    <w:rsid w:val="001B2F4A"/>
    <w:rsid w:val="001B2F75"/>
    <w:rsid w:val="001B3022"/>
    <w:rsid w:val="001B303B"/>
    <w:rsid w:val="001B3059"/>
    <w:rsid w:val="001B306F"/>
    <w:rsid w:val="001B30B6"/>
    <w:rsid w:val="001B30EC"/>
    <w:rsid w:val="001B30F6"/>
    <w:rsid w:val="001B3233"/>
    <w:rsid w:val="001B3311"/>
    <w:rsid w:val="001B3382"/>
    <w:rsid w:val="001B343F"/>
    <w:rsid w:val="001B3483"/>
    <w:rsid w:val="001B34CB"/>
    <w:rsid w:val="001B3567"/>
    <w:rsid w:val="001B3574"/>
    <w:rsid w:val="001B3580"/>
    <w:rsid w:val="001B3587"/>
    <w:rsid w:val="001B3591"/>
    <w:rsid w:val="001B3647"/>
    <w:rsid w:val="001B36C5"/>
    <w:rsid w:val="001B36D8"/>
    <w:rsid w:val="001B379B"/>
    <w:rsid w:val="001B37CA"/>
    <w:rsid w:val="001B3841"/>
    <w:rsid w:val="001B3850"/>
    <w:rsid w:val="001B3869"/>
    <w:rsid w:val="001B389F"/>
    <w:rsid w:val="001B38AC"/>
    <w:rsid w:val="001B3908"/>
    <w:rsid w:val="001B390E"/>
    <w:rsid w:val="001B3A18"/>
    <w:rsid w:val="001B3A4F"/>
    <w:rsid w:val="001B3A64"/>
    <w:rsid w:val="001B3AA9"/>
    <w:rsid w:val="001B3AB9"/>
    <w:rsid w:val="001B3AF7"/>
    <w:rsid w:val="001B3B74"/>
    <w:rsid w:val="001B3BBB"/>
    <w:rsid w:val="001B3D53"/>
    <w:rsid w:val="001B3D64"/>
    <w:rsid w:val="001B3D99"/>
    <w:rsid w:val="001B3E4C"/>
    <w:rsid w:val="001B3E93"/>
    <w:rsid w:val="001B3EC4"/>
    <w:rsid w:val="001B4063"/>
    <w:rsid w:val="001B4081"/>
    <w:rsid w:val="001B4095"/>
    <w:rsid w:val="001B40A9"/>
    <w:rsid w:val="001B40E5"/>
    <w:rsid w:val="001B4121"/>
    <w:rsid w:val="001B4186"/>
    <w:rsid w:val="001B41A1"/>
    <w:rsid w:val="001B41C3"/>
    <w:rsid w:val="001B4263"/>
    <w:rsid w:val="001B42DF"/>
    <w:rsid w:val="001B4334"/>
    <w:rsid w:val="001B4391"/>
    <w:rsid w:val="001B43EE"/>
    <w:rsid w:val="001B440F"/>
    <w:rsid w:val="001B448E"/>
    <w:rsid w:val="001B4528"/>
    <w:rsid w:val="001B4569"/>
    <w:rsid w:val="001B45C6"/>
    <w:rsid w:val="001B45D7"/>
    <w:rsid w:val="001B46A2"/>
    <w:rsid w:val="001B46F8"/>
    <w:rsid w:val="001B48B0"/>
    <w:rsid w:val="001B49EE"/>
    <w:rsid w:val="001B4A0F"/>
    <w:rsid w:val="001B4A1B"/>
    <w:rsid w:val="001B4A56"/>
    <w:rsid w:val="001B4AEA"/>
    <w:rsid w:val="001B4B1A"/>
    <w:rsid w:val="001B4BBF"/>
    <w:rsid w:val="001B4BD9"/>
    <w:rsid w:val="001B4BEB"/>
    <w:rsid w:val="001B4C35"/>
    <w:rsid w:val="001B4C71"/>
    <w:rsid w:val="001B4C94"/>
    <w:rsid w:val="001B4CE2"/>
    <w:rsid w:val="001B4D1C"/>
    <w:rsid w:val="001B4DAF"/>
    <w:rsid w:val="001B4E30"/>
    <w:rsid w:val="001B4E43"/>
    <w:rsid w:val="001B4EB9"/>
    <w:rsid w:val="001B4F19"/>
    <w:rsid w:val="001B4F2E"/>
    <w:rsid w:val="001B4F65"/>
    <w:rsid w:val="001B4F7A"/>
    <w:rsid w:val="001B4F8C"/>
    <w:rsid w:val="001B50FD"/>
    <w:rsid w:val="001B5143"/>
    <w:rsid w:val="001B5146"/>
    <w:rsid w:val="001B51CC"/>
    <w:rsid w:val="001B51DC"/>
    <w:rsid w:val="001B51F3"/>
    <w:rsid w:val="001B51F6"/>
    <w:rsid w:val="001B5262"/>
    <w:rsid w:val="001B5264"/>
    <w:rsid w:val="001B52D7"/>
    <w:rsid w:val="001B5481"/>
    <w:rsid w:val="001B5512"/>
    <w:rsid w:val="001B557B"/>
    <w:rsid w:val="001B5618"/>
    <w:rsid w:val="001B5671"/>
    <w:rsid w:val="001B579B"/>
    <w:rsid w:val="001B57B6"/>
    <w:rsid w:val="001B5855"/>
    <w:rsid w:val="001B596E"/>
    <w:rsid w:val="001B59F8"/>
    <w:rsid w:val="001B5A54"/>
    <w:rsid w:val="001B5A74"/>
    <w:rsid w:val="001B5A92"/>
    <w:rsid w:val="001B5AF6"/>
    <w:rsid w:val="001B5B0D"/>
    <w:rsid w:val="001B5B33"/>
    <w:rsid w:val="001B5B77"/>
    <w:rsid w:val="001B5C4B"/>
    <w:rsid w:val="001B5C6D"/>
    <w:rsid w:val="001B5D5E"/>
    <w:rsid w:val="001B5E2E"/>
    <w:rsid w:val="001B5E80"/>
    <w:rsid w:val="001B5EB8"/>
    <w:rsid w:val="001B5F2F"/>
    <w:rsid w:val="001B5F5F"/>
    <w:rsid w:val="001B5FB5"/>
    <w:rsid w:val="001B5FC2"/>
    <w:rsid w:val="001B5FCB"/>
    <w:rsid w:val="001B60FC"/>
    <w:rsid w:val="001B6209"/>
    <w:rsid w:val="001B62E1"/>
    <w:rsid w:val="001B633C"/>
    <w:rsid w:val="001B637C"/>
    <w:rsid w:val="001B638A"/>
    <w:rsid w:val="001B63B3"/>
    <w:rsid w:val="001B64EB"/>
    <w:rsid w:val="001B6529"/>
    <w:rsid w:val="001B65A9"/>
    <w:rsid w:val="001B669E"/>
    <w:rsid w:val="001B6804"/>
    <w:rsid w:val="001B683F"/>
    <w:rsid w:val="001B6953"/>
    <w:rsid w:val="001B6A1C"/>
    <w:rsid w:val="001B6A76"/>
    <w:rsid w:val="001B6AFD"/>
    <w:rsid w:val="001B6BC7"/>
    <w:rsid w:val="001B6CCB"/>
    <w:rsid w:val="001B6D22"/>
    <w:rsid w:val="001B6D64"/>
    <w:rsid w:val="001B6DA8"/>
    <w:rsid w:val="001B6E9E"/>
    <w:rsid w:val="001B6EC0"/>
    <w:rsid w:val="001B703E"/>
    <w:rsid w:val="001B7110"/>
    <w:rsid w:val="001B71A5"/>
    <w:rsid w:val="001B71E9"/>
    <w:rsid w:val="001B720F"/>
    <w:rsid w:val="001B72C4"/>
    <w:rsid w:val="001B745B"/>
    <w:rsid w:val="001B7485"/>
    <w:rsid w:val="001B74DB"/>
    <w:rsid w:val="001B74E7"/>
    <w:rsid w:val="001B7501"/>
    <w:rsid w:val="001B755C"/>
    <w:rsid w:val="001B759A"/>
    <w:rsid w:val="001B75D9"/>
    <w:rsid w:val="001B7637"/>
    <w:rsid w:val="001B763E"/>
    <w:rsid w:val="001B7642"/>
    <w:rsid w:val="001B77D3"/>
    <w:rsid w:val="001B7828"/>
    <w:rsid w:val="001B788E"/>
    <w:rsid w:val="001B78B9"/>
    <w:rsid w:val="001B7910"/>
    <w:rsid w:val="001B7942"/>
    <w:rsid w:val="001B7A9E"/>
    <w:rsid w:val="001B7AF6"/>
    <w:rsid w:val="001B7B19"/>
    <w:rsid w:val="001B7BBE"/>
    <w:rsid w:val="001B7BE7"/>
    <w:rsid w:val="001B7C05"/>
    <w:rsid w:val="001B7CA3"/>
    <w:rsid w:val="001B7CA4"/>
    <w:rsid w:val="001B7CC8"/>
    <w:rsid w:val="001B7DAC"/>
    <w:rsid w:val="001B7E7C"/>
    <w:rsid w:val="001B7EBA"/>
    <w:rsid w:val="001B7EEC"/>
    <w:rsid w:val="001B7F4C"/>
    <w:rsid w:val="001C000C"/>
    <w:rsid w:val="001C00A4"/>
    <w:rsid w:val="001C00DB"/>
    <w:rsid w:val="001C00DD"/>
    <w:rsid w:val="001C00F8"/>
    <w:rsid w:val="001C0160"/>
    <w:rsid w:val="001C0176"/>
    <w:rsid w:val="001C0194"/>
    <w:rsid w:val="001C01CE"/>
    <w:rsid w:val="001C020D"/>
    <w:rsid w:val="001C023E"/>
    <w:rsid w:val="001C03E2"/>
    <w:rsid w:val="001C03E3"/>
    <w:rsid w:val="001C042F"/>
    <w:rsid w:val="001C046D"/>
    <w:rsid w:val="001C04BB"/>
    <w:rsid w:val="001C0532"/>
    <w:rsid w:val="001C05AE"/>
    <w:rsid w:val="001C05B2"/>
    <w:rsid w:val="001C05D1"/>
    <w:rsid w:val="001C05FB"/>
    <w:rsid w:val="001C06A3"/>
    <w:rsid w:val="001C06F3"/>
    <w:rsid w:val="001C0720"/>
    <w:rsid w:val="001C073F"/>
    <w:rsid w:val="001C0781"/>
    <w:rsid w:val="001C0793"/>
    <w:rsid w:val="001C07A3"/>
    <w:rsid w:val="001C07C4"/>
    <w:rsid w:val="001C0826"/>
    <w:rsid w:val="001C083D"/>
    <w:rsid w:val="001C0931"/>
    <w:rsid w:val="001C094F"/>
    <w:rsid w:val="001C0981"/>
    <w:rsid w:val="001C0995"/>
    <w:rsid w:val="001C0A16"/>
    <w:rsid w:val="001C0B2D"/>
    <w:rsid w:val="001C0BD3"/>
    <w:rsid w:val="001C0BD9"/>
    <w:rsid w:val="001C0C76"/>
    <w:rsid w:val="001C0C8D"/>
    <w:rsid w:val="001C0CB3"/>
    <w:rsid w:val="001C0CD5"/>
    <w:rsid w:val="001C0CE9"/>
    <w:rsid w:val="001C0D1A"/>
    <w:rsid w:val="001C0D52"/>
    <w:rsid w:val="001C0D88"/>
    <w:rsid w:val="001C0D9C"/>
    <w:rsid w:val="001C0DB5"/>
    <w:rsid w:val="001C0E1E"/>
    <w:rsid w:val="001C0E58"/>
    <w:rsid w:val="001C0E83"/>
    <w:rsid w:val="001C0EDA"/>
    <w:rsid w:val="001C0F9C"/>
    <w:rsid w:val="001C0FFA"/>
    <w:rsid w:val="001C1000"/>
    <w:rsid w:val="001C1095"/>
    <w:rsid w:val="001C10B2"/>
    <w:rsid w:val="001C10C0"/>
    <w:rsid w:val="001C11B1"/>
    <w:rsid w:val="001C135A"/>
    <w:rsid w:val="001C137B"/>
    <w:rsid w:val="001C1545"/>
    <w:rsid w:val="001C15E0"/>
    <w:rsid w:val="001C1689"/>
    <w:rsid w:val="001C16C8"/>
    <w:rsid w:val="001C16E1"/>
    <w:rsid w:val="001C16F0"/>
    <w:rsid w:val="001C16F2"/>
    <w:rsid w:val="001C173A"/>
    <w:rsid w:val="001C17BA"/>
    <w:rsid w:val="001C180B"/>
    <w:rsid w:val="001C1929"/>
    <w:rsid w:val="001C1977"/>
    <w:rsid w:val="001C197E"/>
    <w:rsid w:val="001C19E9"/>
    <w:rsid w:val="001C1A06"/>
    <w:rsid w:val="001C1ADB"/>
    <w:rsid w:val="001C1B71"/>
    <w:rsid w:val="001C1D1D"/>
    <w:rsid w:val="001C1D92"/>
    <w:rsid w:val="001C1DB3"/>
    <w:rsid w:val="001C1EDB"/>
    <w:rsid w:val="001C1F57"/>
    <w:rsid w:val="001C2005"/>
    <w:rsid w:val="001C205E"/>
    <w:rsid w:val="001C20A5"/>
    <w:rsid w:val="001C20E6"/>
    <w:rsid w:val="001C20F0"/>
    <w:rsid w:val="001C2107"/>
    <w:rsid w:val="001C2109"/>
    <w:rsid w:val="001C2166"/>
    <w:rsid w:val="001C2199"/>
    <w:rsid w:val="001C21D8"/>
    <w:rsid w:val="001C2261"/>
    <w:rsid w:val="001C2289"/>
    <w:rsid w:val="001C233C"/>
    <w:rsid w:val="001C2349"/>
    <w:rsid w:val="001C23C5"/>
    <w:rsid w:val="001C2401"/>
    <w:rsid w:val="001C2427"/>
    <w:rsid w:val="001C2532"/>
    <w:rsid w:val="001C2586"/>
    <w:rsid w:val="001C2588"/>
    <w:rsid w:val="001C258B"/>
    <w:rsid w:val="001C25C4"/>
    <w:rsid w:val="001C26AF"/>
    <w:rsid w:val="001C26E9"/>
    <w:rsid w:val="001C2728"/>
    <w:rsid w:val="001C278F"/>
    <w:rsid w:val="001C2830"/>
    <w:rsid w:val="001C28BE"/>
    <w:rsid w:val="001C2920"/>
    <w:rsid w:val="001C295F"/>
    <w:rsid w:val="001C29E1"/>
    <w:rsid w:val="001C29E7"/>
    <w:rsid w:val="001C2A2C"/>
    <w:rsid w:val="001C2A51"/>
    <w:rsid w:val="001C2B6E"/>
    <w:rsid w:val="001C2BFA"/>
    <w:rsid w:val="001C2C2F"/>
    <w:rsid w:val="001C2CB9"/>
    <w:rsid w:val="001C2CEA"/>
    <w:rsid w:val="001C2D01"/>
    <w:rsid w:val="001C2D57"/>
    <w:rsid w:val="001C2DDB"/>
    <w:rsid w:val="001C2DFB"/>
    <w:rsid w:val="001C2E44"/>
    <w:rsid w:val="001C2E91"/>
    <w:rsid w:val="001C2F26"/>
    <w:rsid w:val="001C2FE6"/>
    <w:rsid w:val="001C310E"/>
    <w:rsid w:val="001C314B"/>
    <w:rsid w:val="001C316E"/>
    <w:rsid w:val="001C3219"/>
    <w:rsid w:val="001C32C2"/>
    <w:rsid w:val="001C3307"/>
    <w:rsid w:val="001C3317"/>
    <w:rsid w:val="001C33EF"/>
    <w:rsid w:val="001C3465"/>
    <w:rsid w:val="001C351A"/>
    <w:rsid w:val="001C351E"/>
    <w:rsid w:val="001C354F"/>
    <w:rsid w:val="001C3552"/>
    <w:rsid w:val="001C35CE"/>
    <w:rsid w:val="001C3698"/>
    <w:rsid w:val="001C3749"/>
    <w:rsid w:val="001C3779"/>
    <w:rsid w:val="001C3908"/>
    <w:rsid w:val="001C398B"/>
    <w:rsid w:val="001C39C4"/>
    <w:rsid w:val="001C3A34"/>
    <w:rsid w:val="001C3A4B"/>
    <w:rsid w:val="001C3BC4"/>
    <w:rsid w:val="001C3BEE"/>
    <w:rsid w:val="001C3C52"/>
    <w:rsid w:val="001C3C8F"/>
    <w:rsid w:val="001C3D88"/>
    <w:rsid w:val="001C3E02"/>
    <w:rsid w:val="001C3E7B"/>
    <w:rsid w:val="001C3F63"/>
    <w:rsid w:val="001C3FBC"/>
    <w:rsid w:val="001C3FE9"/>
    <w:rsid w:val="001C4071"/>
    <w:rsid w:val="001C4100"/>
    <w:rsid w:val="001C413C"/>
    <w:rsid w:val="001C423C"/>
    <w:rsid w:val="001C4295"/>
    <w:rsid w:val="001C42AF"/>
    <w:rsid w:val="001C42BD"/>
    <w:rsid w:val="001C436D"/>
    <w:rsid w:val="001C4433"/>
    <w:rsid w:val="001C44A0"/>
    <w:rsid w:val="001C44F4"/>
    <w:rsid w:val="001C4540"/>
    <w:rsid w:val="001C4555"/>
    <w:rsid w:val="001C4631"/>
    <w:rsid w:val="001C4691"/>
    <w:rsid w:val="001C46AC"/>
    <w:rsid w:val="001C46CE"/>
    <w:rsid w:val="001C46EA"/>
    <w:rsid w:val="001C47AE"/>
    <w:rsid w:val="001C47F7"/>
    <w:rsid w:val="001C493A"/>
    <w:rsid w:val="001C494A"/>
    <w:rsid w:val="001C498D"/>
    <w:rsid w:val="001C49A7"/>
    <w:rsid w:val="001C49D8"/>
    <w:rsid w:val="001C4A25"/>
    <w:rsid w:val="001C4A5A"/>
    <w:rsid w:val="001C4AC3"/>
    <w:rsid w:val="001C4B3A"/>
    <w:rsid w:val="001C4BEA"/>
    <w:rsid w:val="001C4BF4"/>
    <w:rsid w:val="001C4C2D"/>
    <w:rsid w:val="001C4C4E"/>
    <w:rsid w:val="001C4CD0"/>
    <w:rsid w:val="001C4D0C"/>
    <w:rsid w:val="001C4D7F"/>
    <w:rsid w:val="001C4E9A"/>
    <w:rsid w:val="001C4EA5"/>
    <w:rsid w:val="001C4F05"/>
    <w:rsid w:val="001C4F69"/>
    <w:rsid w:val="001C4F7A"/>
    <w:rsid w:val="001C4FA5"/>
    <w:rsid w:val="001C4FAF"/>
    <w:rsid w:val="001C5012"/>
    <w:rsid w:val="001C503E"/>
    <w:rsid w:val="001C5085"/>
    <w:rsid w:val="001C512C"/>
    <w:rsid w:val="001C517F"/>
    <w:rsid w:val="001C51D4"/>
    <w:rsid w:val="001C5276"/>
    <w:rsid w:val="001C529B"/>
    <w:rsid w:val="001C545F"/>
    <w:rsid w:val="001C54B4"/>
    <w:rsid w:val="001C5584"/>
    <w:rsid w:val="001C55B1"/>
    <w:rsid w:val="001C55CE"/>
    <w:rsid w:val="001C568D"/>
    <w:rsid w:val="001C56A6"/>
    <w:rsid w:val="001C56B9"/>
    <w:rsid w:val="001C56E5"/>
    <w:rsid w:val="001C57D2"/>
    <w:rsid w:val="001C57DD"/>
    <w:rsid w:val="001C5814"/>
    <w:rsid w:val="001C5829"/>
    <w:rsid w:val="001C5859"/>
    <w:rsid w:val="001C585F"/>
    <w:rsid w:val="001C58E2"/>
    <w:rsid w:val="001C5965"/>
    <w:rsid w:val="001C59A0"/>
    <w:rsid w:val="001C5A86"/>
    <w:rsid w:val="001C5AD6"/>
    <w:rsid w:val="001C5ADD"/>
    <w:rsid w:val="001C5B41"/>
    <w:rsid w:val="001C5B9C"/>
    <w:rsid w:val="001C5C3C"/>
    <w:rsid w:val="001C5C3D"/>
    <w:rsid w:val="001C5CA0"/>
    <w:rsid w:val="001C5CC2"/>
    <w:rsid w:val="001C5E59"/>
    <w:rsid w:val="001C5EB2"/>
    <w:rsid w:val="001C5EE1"/>
    <w:rsid w:val="001C5F1A"/>
    <w:rsid w:val="001C5F6D"/>
    <w:rsid w:val="001C5FC3"/>
    <w:rsid w:val="001C605D"/>
    <w:rsid w:val="001C606B"/>
    <w:rsid w:val="001C60E2"/>
    <w:rsid w:val="001C60F8"/>
    <w:rsid w:val="001C610E"/>
    <w:rsid w:val="001C614D"/>
    <w:rsid w:val="001C61D7"/>
    <w:rsid w:val="001C621A"/>
    <w:rsid w:val="001C64B3"/>
    <w:rsid w:val="001C64D5"/>
    <w:rsid w:val="001C64DF"/>
    <w:rsid w:val="001C652D"/>
    <w:rsid w:val="001C6580"/>
    <w:rsid w:val="001C660D"/>
    <w:rsid w:val="001C6734"/>
    <w:rsid w:val="001C6820"/>
    <w:rsid w:val="001C683E"/>
    <w:rsid w:val="001C685C"/>
    <w:rsid w:val="001C6865"/>
    <w:rsid w:val="001C68BE"/>
    <w:rsid w:val="001C68C0"/>
    <w:rsid w:val="001C68D6"/>
    <w:rsid w:val="001C6A9A"/>
    <w:rsid w:val="001C6B08"/>
    <w:rsid w:val="001C6B82"/>
    <w:rsid w:val="001C6B96"/>
    <w:rsid w:val="001C6C11"/>
    <w:rsid w:val="001C6C20"/>
    <w:rsid w:val="001C6C28"/>
    <w:rsid w:val="001C6C8E"/>
    <w:rsid w:val="001C6CB9"/>
    <w:rsid w:val="001C6D63"/>
    <w:rsid w:val="001C6EDF"/>
    <w:rsid w:val="001C6EF1"/>
    <w:rsid w:val="001C6EF5"/>
    <w:rsid w:val="001C6F1E"/>
    <w:rsid w:val="001C6F34"/>
    <w:rsid w:val="001C6F63"/>
    <w:rsid w:val="001C6FA1"/>
    <w:rsid w:val="001C705F"/>
    <w:rsid w:val="001C706B"/>
    <w:rsid w:val="001C70A7"/>
    <w:rsid w:val="001C70E7"/>
    <w:rsid w:val="001C7162"/>
    <w:rsid w:val="001C7197"/>
    <w:rsid w:val="001C71EE"/>
    <w:rsid w:val="001C7273"/>
    <w:rsid w:val="001C729C"/>
    <w:rsid w:val="001C73A4"/>
    <w:rsid w:val="001C73BE"/>
    <w:rsid w:val="001C7478"/>
    <w:rsid w:val="001C74ED"/>
    <w:rsid w:val="001C752E"/>
    <w:rsid w:val="001C7538"/>
    <w:rsid w:val="001C75C9"/>
    <w:rsid w:val="001C75D4"/>
    <w:rsid w:val="001C75F7"/>
    <w:rsid w:val="001C75FE"/>
    <w:rsid w:val="001C7611"/>
    <w:rsid w:val="001C761D"/>
    <w:rsid w:val="001C7682"/>
    <w:rsid w:val="001C7683"/>
    <w:rsid w:val="001C76D4"/>
    <w:rsid w:val="001C7764"/>
    <w:rsid w:val="001C776B"/>
    <w:rsid w:val="001C7810"/>
    <w:rsid w:val="001C784D"/>
    <w:rsid w:val="001C7947"/>
    <w:rsid w:val="001C79C2"/>
    <w:rsid w:val="001C7B9A"/>
    <w:rsid w:val="001C7CE1"/>
    <w:rsid w:val="001C7D23"/>
    <w:rsid w:val="001C7D74"/>
    <w:rsid w:val="001C7D90"/>
    <w:rsid w:val="001C7E24"/>
    <w:rsid w:val="001C7E25"/>
    <w:rsid w:val="001C7E92"/>
    <w:rsid w:val="001C7ED2"/>
    <w:rsid w:val="001D0014"/>
    <w:rsid w:val="001D0025"/>
    <w:rsid w:val="001D0059"/>
    <w:rsid w:val="001D007E"/>
    <w:rsid w:val="001D00C6"/>
    <w:rsid w:val="001D00DA"/>
    <w:rsid w:val="001D012C"/>
    <w:rsid w:val="001D017C"/>
    <w:rsid w:val="001D01CE"/>
    <w:rsid w:val="001D01E6"/>
    <w:rsid w:val="001D0232"/>
    <w:rsid w:val="001D0251"/>
    <w:rsid w:val="001D0275"/>
    <w:rsid w:val="001D0290"/>
    <w:rsid w:val="001D0400"/>
    <w:rsid w:val="001D0425"/>
    <w:rsid w:val="001D0556"/>
    <w:rsid w:val="001D05E1"/>
    <w:rsid w:val="001D061C"/>
    <w:rsid w:val="001D06A3"/>
    <w:rsid w:val="001D0707"/>
    <w:rsid w:val="001D0862"/>
    <w:rsid w:val="001D0A78"/>
    <w:rsid w:val="001D0C6F"/>
    <w:rsid w:val="001D0C8E"/>
    <w:rsid w:val="001D0CA6"/>
    <w:rsid w:val="001D0D89"/>
    <w:rsid w:val="001D0DAF"/>
    <w:rsid w:val="001D0DE7"/>
    <w:rsid w:val="001D0E71"/>
    <w:rsid w:val="001D0E81"/>
    <w:rsid w:val="001D0E8A"/>
    <w:rsid w:val="001D0F16"/>
    <w:rsid w:val="001D0F2B"/>
    <w:rsid w:val="001D0FE2"/>
    <w:rsid w:val="001D113C"/>
    <w:rsid w:val="001D11E6"/>
    <w:rsid w:val="001D123F"/>
    <w:rsid w:val="001D124A"/>
    <w:rsid w:val="001D12AC"/>
    <w:rsid w:val="001D14D0"/>
    <w:rsid w:val="001D14E7"/>
    <w:rsid w:val="001D1500"/>
    <w:rsid w:val="001D163A"/>
    <w:rsid w:val="001D1751"/>
    <w:rsid w:val="001D189D"/>
    <w:rsid w:val="001D18A9"/>
    <w:rsid w:val="001D1994"/>
    <w:rsid w:val="001D1A41"/>
    <w:rsid w:val="001D1A52"/>
    <w:rsid w:val="001D1A5B"/>
    <w:rsid w:val="001D1A76"/>
    <w:rsid w:val="001D1ABF"/>
    <w:rsid w:val="001D1ADF"/>
    <w:rsid w:val="001D1B43"/>
    <w:rsid w:val="001D1BA1"/>
    <w:rsid w:val="001D1CA3"/>
    <w:rsid w:val="001D1DD9"/>
    <w:rsid w:val="001D1E62"/>
    <w:rsid w:val="001D1E77"/>
    <w:rsid w:val="001D1E93"/>
    <w:rsid w:val="001D1EC1"/>
    <w:rsid w:val="001D1ED1"/>
    <w:rsid w:val="001D1F1B"/>
    <w:rsid w:val="001D1F5D"/>
    <w:rsid w:val="001D1F6D"/>
    <w:rsid w:val="001D1FF0"/>
    <w:rsid w:val="001D208A"/>
    <w:rsid w:val="001D20C5"/>
    <w:rsid w:val="001D20D0"/>
    <w:rsid w:val="001D212A"/>
    <w:rsid w:val="001D212C"/>
    <w:rsid w:val="001D214B"/>
    <w:rsid w:val="001D2173"/>
    <w:rsid w:val="001D21EC"/>
    <w:rsid w:val="001D2271"/>
    <w:rsid w:val="001D227D"/>
    <w:rsid w:val="001D228D"/>
    <w:rsid w:val="001D22A9"/>
    <w:rsid w:val="001D2312"/>
    <w:rsid w:val="001D2340"/>
    <w:rsid w:val="001D239D"/>
    <w:rsid w:val="001D23C4"/>
    <w:rsid w:val="001D23E5"/>
    <w:rsid w:val="001D247A"/>
    <w:rsid w:val="001D2484"/>
    <w:rsid w:val="001D2689"/>
    <w:rsid w:val="001D26B5"/>
    <w:rsid w:val="001D27C5"/>
    <w:rsid w:val="001D287D"/>
    <w:rsid w:val="001D2894"/>
    <w:rsid w:val="001D28B5"/>
    <w:rsid w:val="001D296A"/>
    <w:rsid w:val="001D29CB"/>
    <w:rsid w:val="001D29DF"/>
    <w:rsid w:val="001D2A23"/>
    <w:rsid w:val="001D2A2C"/>
    <w:rsid w:val="001D2AC7"/>
    <w:rsid w:val="001D2AFE"/>
    <w:rsid w:val="001D2C7E"/>
    <w:rsid w:val="001D2C92"/>
    <w:rsid w:val="001D2DAD"/>
    <w:rsid w:val="001D2E14"/>
    <w:rsid w:val="001D2E35"/>
    <w:rsid w:val="001D2ECA"/>
    <w:rsid w:val="001D2FC0"/>
    <w:rsid w:val="001D2FEC"/>
    <w:rsid w:val="001D3020"/>
    <w:rsid w:val="001D3068"/>
    <w:rsid w:val="001D3087"/>
    <w:rsid w:val="001D3112"/>
    <w:rsid w:val="001D3148"/>
    <w:rsid w:val="001D3162"/>
    <w:rsid w:val="001D3168"/>
    <w:rsid w:val="001D3184"/>
    <w:rsid w:val="001D32B2"/>
    <w:rsid w:val="001D3370"/>
    <w:rsid w:val="001D33B3"/>
    <w:rsid w:val="001D347E"/>
    <w:rsid w:val="001D36BE"/>
    <w:rsid w:val="001D3728"/>
    <w:rsid w:val="001D3754"/>
    <w:rsid w:val="001D377B"/>
    <w:rsid w:val="001D3814"/>
    <w:rsid w:val="001D3865"/>
    <w:rsid w:val="001D3896"/>
    <w:rsid w:val="001D38B1"/>
    <w:rsid w:val="001D38D1"/>
    <w:rsid w:val="001D3901"/>
    <w:rsid w:val="001D3A15"/>
    <w:rsid w:val="001D3A23"/>
    <w:rsid w:val="001D3A35"/>
    <w:rsid w:val="001D3A68"/>
    <w:rsid w:val="001D3AE3"/>
    <w:rsid w:val="001D3B2A"/>
    <w:rsid w:val="001D3B59"/>
    <w:rsid w:val="001D3B8A"/>
    <w:rsid w:val="001D3C4C"/>
    <w:rsid w:val="001D3C5C"/>
    <w:rsid w:val="001D3C83"/>
    <w:rsid w:val="001D3CD4"/>
    <w:rsid w:val="001D3D2A"/>
    <w:rsid w:val="001D3DA8"/>
    <w:rsid w:val="001D3E23"/>
    <w:rsid w:val="001D3E28"/>
    <w:rsid w:val="001D3E51"/>
    <w:rsid w:val="001D3E78"/>
    <w:rsid w:val="001D3E80"/>
    <w:rsid w:val="001D3EF4"/>
    <w:rsid w:val="001D3F01"/>
    <w:rsid w:val="001D3F0A"/>
    <w:rsid w:val="001D3F9D"/>
    <w:rsid w:val="001D4006"/>
    <w:rsid w:val="001D4011"/>
    <w:rsid w:val="001D4058"/>
    <w:rsid w:val="001D40BF"/>
    <w:rsid w:val="001D40F6"/>
    <w:rsid w:val="001D4173"/>
    <w:rsid w:val="001D41D1"/>
    <w:rsid w:val="001D4224"/>
    <w:rsid w:val="001D4235"/>
    <w:rsid w:val="001D4284"/>
    <w:rsid w:val="001D429B"/>
    <w:rsid w:val="001D4389"/>
    <w:rsid w:val="001D439C"/>
    <w:rsid w:val="001D441B"/>
    <w:rsid w:val="001D442D"/>
    <w:rsid w:val="001D443D"/>
    <w:rsid w:val="001D4477"/>
    <w:rsid w:val="001D44D4"/>
    <w:rsid w:val="001D4506"/>
    <w:rsid w:val="001D456C"/>
    <w:rsid w:val="001D4597"/>
    <w:rsid w:val="001D46D5"/>
    <w:rsid w:val="001D473A"/>
    <w:rsid w:val="001D4745"/>
    <w:rsid w:val="001D47F1"/>
    <w:rsid w:val="001D4852"/>
    <w:rsid w:val="001D4868"/>
    <w:rsid w:val="001D4885"/>
    <w:rsid w:val="001D4943"/>
    <w:rsid w:val="001D496A"/>
    <w:rsid w:val="001D49BE"/>
    <w:rsid w:val="001D4A8F"/>
    <w:rsid w:val="001D4B99"/>
    <w:rsid w:val="001D4BBA"/>
    <w:rsid w:val="001D4BC1"/>
    <w:rsid w:val="001D4BC2"/>
    <w:rsid w:val="001D4BD7"/>
    <w:rsid w:val="001D4C3A"/>
    <w:rsid w:val="001D4C91"/>
    <w:rsid w:val="001D4CCA"/>
    <w:rsid w:val="001D4D1E"/>
    <w:rsid w:val="001D4DCE"/>
    <w:rsid w:val="001D4DDC"/>
    <w:rsid w:val="001D4E32"/>
    <w:rsid w:val="001D4E63"/>
    <w:rsid w:val="001D4E7D"/>
    <w:rsid w:val="001D4EA8"/>
    <w:rsid w:val="001D4EB3"/>
    <w:rsid w:val="001D4EB5"/>
    <w:rsid w:val="001D4F44"/>
    <w:rsid w:val="001D4F8D"/>
    <w:rsid w:val="001D4FD1"/>
    <w:rsid w:val="001D4FE2"/>
    <w:rsid w:val="001D4FFE"/>
    <w:rsid w:val="001D5019"/>
    <w:rsid w:val="001D502B"/>
    <w:rsid w:val="001D5038"/>
    <w:rsid w:val="001D5059"/>
    <w:rsid w:val="001D50BF"/>
    <w:rsid w:val="001D51FD"/>
    <w:rsid w:val="001D521A"/>
    <w:rsid w:val="001D5229"/>
    <w:rsid w:val="001D5237"/>
    <w:rsid w:val="001D5266"/>
    <w:rsid w:val="001D5275"/>
    <w:rsid w:val="001D5364"/>
    <w:rsid w:val="001D5371"/>
    <w:rsid w:val="001D5436"/>
    <w:rsid w:val="001D54A8"/>
    <w:rsid w:val="001D5519"/>
    <w:rsid w:val="001D5570"/>
    <w:rsid w:val="001D558A"/>
    <w:rsid w:val="001D560E"/>
    <w:rsid w:val="001D561E"/>
    <w:rsid w:val="001D5797"/>
    <w:rsid w:val="001D5865"/>
    <w:rsid w:val="001D58BC"/>
    <w:rsid w:val="001D5904"/>
    <w:rsid w:val="001D59AA"/>
    <w:rsid w:val="001D59AC"/>
    <w:rsid w:val="001D5A1E"/>
    <w:rsid w:val="001D5A4F"/>
    <w:rsid w:val="001D5A5F"/>
    <w:rsid w:val="001D5A70"/>
    <w:rsid w:val="001D5B2D"/>
    <w:rsid w:val="001D5B3B"/>
    <w:rsid w:val="001D5BAC"/>
    <w:rsid w:val="001D5BD9"/>
    <w:rsid w:val="001D5D20"/>
    <w:rsid w:val="001D5D71"/>
    <w:rsid w:val="001D5DA9"/>
    <w:rsid w:val="001D5E4B"/>
    <w:rsid w:val="001D5F0B"/>
    <w:rsid w:val="001D5F31"/>
    <w:rsid w:val="001D5F4F"/>
    <w:rsid w:val="001D5F7B"/>
    <w:rsid w:val="001D607C"/>
    <w:rsid w:val="001D60C1"/>
    <w:rsid w:val="001D610C"/>
    <w:rsid w:val="001D6180"/>
    <w:rsid w:val="001D625D"/>
    <w:rsid w:val="001D62F2"/>
    <w:rsid w:val="001D6327"/>
    <w:rsid w:val="001D634C"/>
    <w:rsid w:val="001D635F"/>
    <w:rsid w:val="001D6405"/>
    <w:rsid w:val="001D6519"/>
    <w:rsid w:val="001D6578"/>
    <w:rsid w:val="001D65B4"/>
    <w:rsid w:val="001D662E"/>
    <w:rsid w:val="001D6695"/>
    <w:rsid w:val="001D675D"/>
    <w:rsid w:val="001D6778"/>
    <w:rsid w:val="001D67F8"/>
    <w:rsid w:val="001D680C"/>
    <w:rsid w:val="001D6848"/>
    <w:rsid w:val="001D68B0"/>
    <w:rsid w:val="001D68BF"/>
    <w:rsid w:val="001D69F3"/>
    <w:rsid w:val="001D6A39"/>
    <w:rsid w:val="001D6AAF"/>
    <w:rsid w:val="001D6B59"/>
    <w:rsid w:val="001D6B5F"/>
    <w:rsid w:val="001D6BA9"/>
    <w:rsid w:val="001D6C26"/>
    <w:rsid w:val="001D6CEF"/>
    <w:rsid w:val="001D6D0A"/>
    <w:rsid w:val="001D6DA5"/>
    <w:rsid w:val="001D6F63"/>
    <w:rsid w:val="001D6FA5"/>
    <w:rsid w:val="001D6FE5"/>
    <w:rsid w:val="001D7087"/>
    <w:rsid w:val="001D7146"/>
    <w:rsid w:val="001D7184"/>
    <w:rsid w:val="001D71E4"/>
    <w:rsid w:val="001D7273"/>
    <w:rsid w:val="001D733E"/>
    <w:rsid w:val="001D7466"/>
    <w:rsid w:val="001D7512"/>
    <w:rsid w:val="001D7534"/>
    <w:rsid w:val="001D765E"/>
    <w:rsid w:val="001D76E5"/>
    <w:rsid w:val="001D77CD"/>
    <w:rsid w:val="001D7822"/>
    <w:rsid w:val="001D7861"/>
    <w:rsid w:val="001D7873"/>
    <w:rsid w:val="001D79D5"/>
    <w:rsid w:val="001D7B3C"/>
    <w:rsid w:val="001D7BA9"/>
    <w:rsid w:val="001D7BE8"/>
    <w:rsid w:val="001D7CA6"/>
    <w:rsid w:val="001D7DE5"/>
    <w:rsid w:val="001D7E36"/>
    <w:rsid w:val="001D7E6B"/>
    <w:rsid w:val="001D7E7C"/>
    <w:rsid w:val="001D7ECC"/>
    <w:rsid w:val="001D7FDA"/>
    <w:rsid w:val="001E0010"/>
    <w:rsid w:val="001E0013"/>
    <w:rsid w:val="001E003C"/>
    <w:rsid w:val="001E0062"/>
    <w:rsid w:val="001E012F"/>
    <w:rsid w:val="001E0266"/>
    <w:rsid w:val="001E028C"/>
    <w:rsid w:val="001E02D8"/>
    <w:rsid w:val="001E038F"/>
    <w:rsid w:val="001E0391"/>
    <w:rsid w:val="001E03D8"/>
    <w:rsid w:val="001E0490"/>
    <w:rsid w:val="001E049A"/>
    <w:rsid w:val="001E04B6"/>
    <w:rsid w:val="001E0517"/>
    <w:rsid w:val="001E053B"/>
    <w:rsid w:val="001E053D"/>
    <w:rsid w:val="001E05C4"/>
    <w:rsid w:val="001E05CD"/>
    <w:rsid w:val="001E0615"/>
    <w:rsid w:val="001E066E"/>
    <w:rsid w:val="001E067E"/>
    <w:rsid w:val="001E06E7"/>
    <w:rsid w:val="001E06EE"/>
    <w:rsid w:val="001E079A"/>
    <w:rsid w:val="001E0804"/>
    <w:rsid w:val="001E0849"/>
    <w:rsid w:val="001E093F"/>
    <w:rsid w:val="001E0A04"/>
    <w:rsid w:val="001E0A34"/>
    <w:rsid w:val="001E0A50"/>
    <w:rsid w:val="001E0A77"/>
    <w:rsid w:val="001E0A82"/>
    <w:rsid w:val="001E0BE2"/>
    <w:rsid w:val="001E0BEA"/>
    <w:rsid w:val="001E0C59"/>
    <w:rsid w:val="001E0C74"/>
    <w:rsid w:val="001E0CA3"/>
    <w:rsid w:val="001E0CCA"/>
    <w:rsid w:val="001E0D00"/>
    <w:rsid w:val="001E0D41"/>
    <w:rsid w:val="001E0DC8"/>
    <w:rsid w:val="001E0E6A"/>
    <w:rsid w:val="001E0E75"/>
    <w:rsid w:val="001E0E8F"/>
    <w:rsid w:val="001E0E9E"/>
    <w:rsid w:val="001E0F06"/>
    <w:rsid w:val="001E0F6E"/>
    <w:rsid w:val="001E0FA4"/>
    <w:rsid w:val="001E105E"/>
    <w:rsid w:val="001E1082"/>
    <w:rsid w:val="001E10D1"/>
    <w:rsid w:val="001E10EE"/>
    <w:rsid w:val="001E1116"/>
    <w:rsid w:val="001E11CA"/>
    <w:rsid w:val="001E12BF"/>
    <w:rsid w:val="001E1310"/>
    <w:rsid w:val="001E1315"/>
    <w:rsid w:val="001E13BC"/>
    <w:rsid w:val="001E14DA"/>
    <w:rsid w:val="001E14E0"/>
    <w:rsid w:val="001E14E4"/>
    <w:rsid w:val="001E14FF"/>
    <w:rsid w:val="001E154C"/>
    <w:rsid w:val="001E155C"/>
    <w:rsid w:val="001E155D"/>
    <w:rsid w:val="001E166A"/>
    <w:rsid w:val="001E1692"/>
    <w:rsid w:val="001E176F"/>
    <w:rsid w:val="001E179A"/>
    <w:rsid w:val="001E1803"/>
    <w:rsid w:val="001E1853"/>
    <w:rsid w:val="001E185C"/>
    <w:rsid w:val="001E1960"/>
    <w:rsid w:val="001E19A0"/>
    <w:rsid w:val="001E19F9"/>
    <w:rsid w:val="001E1A69"/>
    <w:rsid w:val="001E1A8D"/>
    <w:rsid w:val="001E1AAC"/>
    <w:rsid w:val="001E1AFF"/>
    <w:rsid w:val="001E1B06"/>
    <w:rsid w:val="001E1B2C"/>
    <w:rsid w:val="001E1B2D"/>
    <w:rsid w:val="001E1B78"/>
    <w:rsid w:val="001E1B96"/>
    <w:rsid w:val="001E1C16"/>
    <w:rsid w:val="001E1C24"/>
    <w:rsid w:val="001E1C60"/>
    <w:rsid w:val="001E1D01"/>
    <w:rsid w:val="001E1D11"/>
    <w:rsid w:val="001E1D27"/>
    <w:rsid w:val="001E1D35"/>
    <w:rsid w:val="001E1D8E"/>
    <w:rsid w:val="001E1E28"/>
    <w:rsid w:val="001E1EA5"/>
    <w:rsid w:val="001E1ECD"/>
    <w:rsid w:val="001E1EDF"/>
    <w:rsid w:val="001E1EF4"/>
    <w:rsid w:val="001E1EF5"/>
    <w:rsid w:val="001E2084"/>
    <w:rsid w:val="001E20AE"/>
    <w:rsid w:val="001E20B1"/>
    <w:rsid w:val="001E2136"/>
    <w:rsid w:val="001E2178"/>
    <w:rsid w:val="001E21C5"/>
    <w:rsid w:val="001E21DD"/>
    <w:rsid w:val="001E21DE"/>
    <w:rsid w:val="001E22F2"/>
    <w:rsid w:val="001E23E6"/>
    <w:rsid w:val="001E24C4"/>
    <w:rsid w:val="001E2551"/>
    <w:rsid w:val="001E25EE"/>
    <w:rsid w:val="001E262C"/>
    <w:rsid w:val="001E265C"/>
    <w:rsid w:val="001E268C"/>
    <w:rsid w:val="001E26ED"/>
    <w:rsid w:val="001E2731"/>
    <w:rsid w:val="001E27FE"/>
    <w:rsid w:val="001E2844"/>
    <w:rsid w:val="001E284A"/>
    <w:rsid w:val="001E2878"/>
    <w:rsid w:val="001E2914"/>
    <w:rsid w:val="001E29D2"/>
    <w:rsid w:val="001E29D5"/>
    <w:rsid w:val="001E29DE"/>
    <w:rsid w:val="001E29E6"/>
    <w:rsid w:val="001E2A38"/>
    <w:rsid w:val="001E2A7B"/>
    <w:rsid w:val="001E2AB1"/>
    <w:rsid w:val="001E2AB6"/>
    <w:rsid w:val="001E2AD3"/>
    <w:rsid w:val="001E2B99"/>
    <w:rsid w:val="001E2CC0"/>
    <w:rsid w:val="001E2CE7"/>
    <w:rsid w:val="001E2D03"/>
    <w:rsid w:val="001E2D31"/>
    <w:rsid w:val="001E2D71"/>
    <w:rsid w:val="001E2E64"/>
    <w:rsid w:val="001E2EE0"/>
    <w:rsid w:val="001E2EFE"/>
    <w:rsid w:val="001E2FA9"/>
    <w:rsid w:val="001E2FC7"/>
    <w:rsid w:val="001E3139"/>
    <w:rsid w:val="001E3179"/>
    <w:rsid w:val="001E31EE"/>
    <w:rsid w:val="001E3203"/>
    <w:rsid w:val="001E3204"/>
    <w:rsid w:val="001E3316"/>
    <w:rsid w:val="001E3366"/>
    <w:rsid w:val="001E3396"/>
    <w:rsid w:val="001E3411"/>
    <w:rsid w:val="001E34FC"/>
    <w:rsid w:val="001E354A"/>
    <w:rsid w:val="001E357C"/>
    <w:rsid w:val="001E3615"/>
    <w:rsid w:val="001E366E"/>
    <w:rsid w:val="001E3671"/>
    <w:rsid w:val="001E3685"/>
    <w:rsid w:val="001E36FF"/>
    <w:rsid w:val="001E3730"/>
    <w:rsid w:val="001E380C"/>
    <w:rsid w:val="001E3868"/>
    <w:rsid w:val="001E38DA"/>
    <w:rsid w:val="001E3972"/>
    <w:rsid w:val="001E3B3C"/>
    <w:rsid w:val="001E3C44"/>
    <w:rsid w:val="001E3CF9"/>
    <w:rsid w:val="001E3D19"/>
    <w:rsid w:val="001E3E77"/>
    <w:rsid w:val="001E3EC2"/>
    <w:rsid w:val="001E3ED0"/>
    <w:rsid w:val="001E3EE0"/>
    <w:rsid w:val="001E3EE5"/>
    <w:rsid w:val="001E3F06"/>
    <w:rsid w:val="001E3F38"/>
    <w:rsid w:val="001E3F39"/>
    <w:rsid w:val="001E3F41"/>
    <w:rsid w:val="001E3F52"/>
    <w:rsid w:val="001E3FB0"/>
    <w:rsid w:val="001E3FF6"/>
    <w:rsid w:val="001E4098"/>
    <w:rsid w:val="001E40AF"/>
    <w:rsid w:val="001E4143"/>
    <w:rsid w:val="001E41F8"/>
    <w:rsid w:val="001E42F0"/>
    <w:rsid w:val="001E4357"/>
    <w:rsid w:val="001E435B"/>
    <w:rsid w:val="001E43BC"/>
    <w:rsid w:val="001E449E"/>
    <w:rsid w:val="001E4514"/>
    <w:rsid w:val="001E4552"/>
    <w:rsid w:val="001E45CC"/>
    <w:rsid w:val="001E47B8"/>
    <w:rsid w:val="001E489F"/>
    <w:rsid w:val="001E48E3"/>
    <w:rsid w:val="001E4906"/>
    <w:rsid w:val="001E4A02"/>
    <w:rsid w:val="001E4A59"/>
    <w:rsid w:val="001E4B14"/>
    <w:rsid w:val="001E4B39"/>
    <w:rsid w:val="001E4BDE"/>
    <w:rsid w:val="001E4D3E"/>
    <w:rsid w:val="001E4E08"/>
    <w:rsid w:val="001E4EA7"/>
    <w:rsid w:val="001E4EEE"/>
    <w:rsid w:val="001E4FC8"/>
    <w:rsid w:val="001E5004"/>
    <w:rsid w:val="001E518F"/>
    <w:rsid w:val="001E5214"/>
    <w:rsid w:val="001E5218"/>
    <w:rsid w:val="001E524B"/>
    <w:rsid w:val="001E52B9"/>
    <w:rsid w:val="001E52E0"/>
    <w:rsid w:val="001E5508"/>
    <w:rsid w:val="001E5516"/>
    <w:rsid w:val="001E554E"/>
    <w:rsid w:val="001E557A"/>
    <w:rsid w:val="001E55CD"/>
    <w:rsid w:val="001E5604"/>
    <w:rsid w:val="001E572A"/>
    <w:rsid w:val="001E578B"/>
    <w:rsid w:val="001E5824"/>
    <w:rsid w:val="001E589C"/>
    <w:rsid w:val="001E58AD"/>
    <w:rsid w:val="001E58AE"/>
    <w:rsid w:val="001E58B1"/>
    <w:rsid w:val="001E58ED"/>
    <w:rsid w:val="001E59D4"/>
    <w:rsid w:val="001E59FF"/>
    <w:rsid w:val="001E5AAA"/>
    <w:rsid w:val="001E5B04"/>
    <w:rsid w:val="001E5B2A"/>
    <w:rsid w:val="001E5B53"/>
    <w:rsid w:val="001E5B62"/>
    <w:rsid w:val="001E5B96"/>
    <w:rsid w:val="001E5BEB"/>
    <w:rsid w:val="001E5D0E"/>
    <w:rsid w:val="001E5DB9"/>
    <w:rsid w:val="001E5DE6"/>
    <w:rsid w:val="001E5E0F"/>
    <w:rsid w:val="001E5F0F"/>
    <w:rsid w:val="001E5F4C"/>
    <w:rsid w:val="001E5FBD"/>
    <w:rsid w:val="001E6000"/>
    <w:rsid w:val="001E605B"/>
    <w:rsid w:val="001E6081"/>
    <w:rsid w:val="001E631D"/>
    <w:rsid w:val="001E631F"/>
    <w:rsid w:val="001E6347"/>
    <w:rsid w:val="001E63C1"/>
    <w:rsid w:val="001E63FF"/>
    <w:rsid w:val="001E6434"/>
    <w:rsid w:val="001E648C"/>
    <w:rsid w:val="001E649F"/>
    <w:rsid w:val="001E64A9"/>
    <w:rsid w:val="001E6526"/>
    <w:rsid w:val="001E6670"/>
    <w:rsid w:val="001E669D"/>
    <w:rsid w:val="001E66A7"/>
    <w:rsid w:val="001E66D3"/>
    <w:rsid w:val="001E66FD"/>
    <w:rsid w:val="001E6733"/>
    <w:rsid w:val="001E6755"/>
    <w:rsid w:val="001E6883"/>
    <w:rsid w:val="001E688E"/>
    <w:rsid w:val="001E689A"/>
    <w:rsid w:val="001E68D9"/>
    <w:rsid w:val="001E68E1"/>
    <w:rsid w:val="001E694E"/>
    <w:rsid w:val="001E6992"/>
    <w:rsid w:val="001E6A5D"/>
    <w:rsid w:val="001E6B34"/>
    <w:rsid w:val="001E6B57"/>
    <w:rsid w:val="001E6CC3"/>
    <w:rsid w:val="001E6CEF"/>
    <w:rsid w:val="001E6D6D"/>
    <w:rsid w:val="001E6D9F"/>
    <w:rsid w:val="001E6DA8"/>
    <w:rsid w:val="001E6DF6"/>
    <w:rsid w:val="001E6EA9"/>
    <w:rsid w:val="001E6F08"/>
    <w:rsid w:val="001E6F19"/>
    <w:rsid w:val="001E6F44"/>
    <w:rsid w:val="001E6F8B"/>
    <w:rsid w:val="001E6FB3"/>
    <w:rsid w:val="001E7028"/>
    <w:rsid w:val="001E705E"/>
    <w:rsid w:val="001E7064"/>
    <w:rsid w:val="001E7124"/>
    <w:rsid w:val="001E715E"/>
    <w:rsid w:val="001E7194"/>
    <w:rsid w:val="001E71B4"/>
    <w:rsid w:val="001E71B7"/>
    <w:rsid w:val="001E720B"/>
    <w:rsid w:val="001E7264"/>
    <w:rsid w:val="001E7329"/>
    <w:rsid w:val="001E7380"/>
    <w:rsid w:val="001E73B5"/>
    <w:rsid w:val="001E73BB"/>
    <w:rsid w:val="001E73E9"/>
    <w:rsid w:val="001E73F1"/>
    <w:rsid w:val="001E744E"/>
    <w:rsid w:val="001E7496"/>
    <w:rsid w:val="001E7602"/>
    <w:rsid w:val="001E760B"/>
    <w:rsid w:val="001E760E"/>
    <w:rsid w:val="001E76A6"/>
    <w:rsid w:val="001E76D3"/>
    <w:rsid w:val="001E76E4"/>
    <w:rsid w:val="001E7712"/>
    <w:rsid w:val="001E771B"/>
    <w:rsid w:val="001E7720"/>
    <w:rsid w:val="001E77A4"/>
    <w:rsid w:val="001E77CA"/>
    <w:rsid w:val="001E788D"/>
    <w:rsid w:val="001E78B6"/>
    <w:rsid w:val="001E7906"/>
    <w:rsid w:val="001E79EA"/>
    <w:rsid w:val="001E7A16"/>
    <w:rsid w:val="001E7A77"/>
    <w:rsid w:val="001E7A9A"/>
    <w:rsid w:val="001E7B33"/>
    <w:rsid w:val="001E7B98"/>
    <w:rsid w:val="001E7C0C"/>
    <w:rsid w:val="001E7C89"/>
    <w:rsid w:val="001E7D15"/>
    <w:rsid w:val="001E7D31"/>
    <w:rsid w:val="001E7D3C"/>
    <w:rsid w:val="001E7D44"/>
    <w:rsid w:val="001E7D89"/>
    <w:rsid w:val="001E7DD1"/>
    <w:rsid w:val="001E7E04"/>
    <w:rsid w:val="001E7E08"/>
    <w:rsid w:val="001E7E51"/>
    <w:rsid w:val="001E7E87"/>
    <w:rsid w:val="001E7E99"/>
    <w:rsid w:val="001E7EB6"/>
    <w:rsid w:val="001E7F39"/>
    <w:rsid w:val="001E7F3C"/>
    <w:rsid w:val="001E7F58"/>
    <w:rsid w:val="001E7F6C"/>
    <w:rsid w:val="001F00C6"/>
    <w:rsid w:val="001F0192"/>
    <w:rsid w:val="001F01C4"/>
    <w:rsid w:val="001F01D5"/>
    <w:rsid w:val="001F01DE"/>
    <w:rsid w:val="001F02A4"/>
    <w:rsid w:val="001F0361"/>
    <w:rsid w:val="001F0392"/>
    <w:rsid w:val="001F0474"/>
    <w:rsid w:val="001F0499"/>
    <w:rsid w:val="001F0504"/>
    <w:rsid w:val="001F0535"/>
    <w:rsid w:val="001F0610"/>
    <w:rsid w:val="001F06CD"/>
    <w:rsid w:val="001F06EE"/>
    <w:rsid w:val="001F0723"/>
    <w:rsid w:val="001F0744"/>
    <w:rsid w:val="001F0880"/>
    <w:rsid w:val="001F08CE"/>
    <w:rsid w:val="001F0906"/>
    <w:rsid w:val="001F0913"/>
    <w:rsid w:val="001F0A12"/>
    <w:rsid w:val="001F0A28"/>
    <w:rsid w:val="001F0B7B"/>
    <w:rsid w:val="001F0B81"/>
    <w:rsid w:val="001F0BD4"/>
    <w:rsid w:val="001F0BE5"/>
    <w:rsid w:val="001F0C21"/>
    <w:rsid w:val="001F0CCC"/>
    <w:rsid w:val="001F0DB0"/>
    <w:rsid w:val="001F0E2B"/>
    <w:rsid w:val="001F0EDA"/>
    <w:rsid w:val="001F0F6D"/>
    <w:rsid w:val="001F0F8D"/>
    <w:rsid w:val="001F1038"/>
    <w:rsid w:val="001F11A0"/>
    <w:rsid w:val="001F1200"/>
    <w:rsid w:val="001F1238"/>
    <w:rsid w:val="001F124E"/>
    <w:rsid w:val="001F1255"/>
    <w:rsid w:val="001F125C"/>
    <w:rsid w:val="001F1269"/>
    <w:rsid w:val="001F12A7"/>
    <w:rsid w:val="001F12DB"/>
    <w:rsid w:val="001F12DF"/>
    <w:rsid w:val="001F1309"/>
    <w:rsid w:val="001F1351"/>
    <w:rsid w:val="001F13B3"/>
    <w:rsid w:val="001F13B6"/>
    <w:rsid w:val="001F13EA"/>
    <w:rsid w:val="001F14C8"/>
    <w:rsid w:val="001F14DF"/>
    <w:rsid w:val="001F14EF"/>
    <w:rsid w:val="001F153A"/>
    <w:rsid w:val="001F1597"/>
    <w:rsid w:val="001F15B7"/>
    <w:rsid w:val="001F15DE"/>
    <w:rsid w:val="001F160D"/>
    <w:rsid w:val="001F168E"/>
    <w:rsid w:val="001F16C4"/>
    <w:rsid w:val="001F1756"/>
    <w:rsid w:val="001F177E"/>
    <w:rsid w:val="001F17DB"/>
    <w:rsid w:val="001F1835"/>
    <w:rsid w:val="001F1862"/>
    <w:rsid w:val="001F18BA"/>
    <w:rsid w:val="001F1913"/>
    <w:rsid w:val="001F1915"/>
    <w:rsid w:val="001F1953"/>
    <w:rsid w:val="001F195B"/>
    <w:rsid w:val="001F1A7F"/>
    <w:rsid w:val="001F1B1E"/>
    <w:rsid w:val="001F1B1F"/>
    <w:rsid w:val="001F1BCC"/>
    <w:rsid w:val="001F1C18"/>
    <w:rsid w:val="001F1C83"/>
    <w:rsid w:val="001F1CBB"/>
    <w:rsid w:val="001F1DFC"/>
    <w:rsid w:val="001F1E46"/>
    <w:rsid w:val="001F1F9F"/>
    <w:rsid w:val="001F1FBC"/>
    <w:rsid w:val="001F2057"/>
    <w:rsid w:val="001F20CA"/>
    <w:rsid w:val="001F20F9"/>
    <w:rsid w:val="001F2158"/>
    <w:rsid w:val="001F21FE"/>
    <w:rsid w:val="001F2361"/>
    <w:rsid w:val="001F2377"/>
    <w:rsid w:val="001F2643"/>
    <w:rsid w:val="001F2652"/>
    <w:rsid w:val="001F2708"/>
    <w:rsid w:val="001F274A"/>
    <w:rsid w:val="001F285A"/>
    <w:rsid w:val="001F2876"/>
    <w:rsid w:val="001F2891"/>
    <w:rsid w:val="001F28FD"/>
    <w:rsid w:val="001F29A0"/>
    <w:rsid w:val="001F2A27"/>
    <w:rsid w:val="001F2A79"/>
    <w:rsid w:val="001F2B29"/>
    <w:rsid w:val="001F2B2F"/>
    <w:rsid w:val="001F2B4D"/>
    <w:rsid w:val="001F2CAF"/>
    <w:rsid w:val="001F2CBF"/>
    <w:rsid w:val="001F2D4E"/>
    <w:rsid w:val="001F2E02"/>
    <w:rsid w:val="001F2E23"/>
    <w:rsid w:val="001F2E6B"/>
    <w:rsid w:val="001F2EF9"/>
    <w:rsid w:val="001F2F4D"/>
    <w:rsid w:val="001F305A"/>
    <w:rsid w:val="001F3069"/>
    <w:rsid w:val="001F3078"/>
    <w:rsid w:val="001F30C6"/>
    <w:rsid w:val="001F319B"/>
    <w:rsid w:val="001F31DC"/>
    <w:rsid w:val="001F3268"/>
    <w:rsid w:val="001F3316"/>
    <w:rsid w:val="001F34A3"/>
    <w:rsid w:val="001F34C6"/>
    <w:rsid w:val="001F34D7"/>
    <w:rsid w:val="001F35AA"/>
    <w:rsid w:val="001F364E"/>
    <w:rsid w:val="001F3710"/>
    <w:rsid w:val="001F376F"/>
    <w:rsid w:val="001F37BF"/>
    <w:rsid w:val="001F3875"/>
    <w:rsid w:val="001F38AD"/>
    <w:rsid w:val="001F38E0"/>
    <w:rsid w:val="001F38F9"/>
    <w:rsid w:val="001F3939"/>
    <w:rsid w:val="001F3A1D"/>
    <w:rsid w:val="001F3A26"/>
    <w:rsid w:val="001F3A35"/>
    <w:rsid w:val="001F3B82"/>
    <w:rsid w:val="001F3C0E"/>
    <w:rsid w:val="001F3C1F"/>
    <w:rsid w:val="001F3C48"/>
    <w:rsid w:val="001F3C60"/>
    <w:rsid w:val="001F3D0D"/>
    <w:rsid w:val="001F3D56"/>
    <w:rsid w:val="001F3DA9"/>
    <w:rsid w:val="001F3DFA"/>
    <w:rsid w:val="001F3E0F"/>
    <w:rsid w:val="001F3EEE"/>
    <w:rsid w:val="001F3F3C"/>
    <w:rsid w:val="001F4065"/>
    <w:rsid w:val="001F41A9"/>
    <w:rsid w:val="001F41C5"/>
    <w:rsid w:val="001F421B"/>
    <w:rsid w:val="001F4262"/>
    <w:rsid w:val="001F4269"/>
    <w:rsid w:val="001F42E2"/>
    <w:rsid w:val="001F42EE"/>
    <w:rsid w:val="001F4410"/>
    <w:rsid w:val="001F446C"/>
    <w:rsid w:val="001F44BE"/>
    <w:rsid w:val="001F44EB"/>
    <w:rsid w:val="001F4551"/>
    <w:rsid w:val="001F45B7"/>
    <w:rsid w:val="001F45CB"/>
    <w:rsid w:val="001F4606"/>
    <w:rsid w:val="001F4623"/>
    <w:rsid w:val="001F467E"/>
    <w:rsid w:val="001F46B2"/>
    <w:rsid w:val="001F46B6"/>
    <w:rsid w:val="001F46BB"/>
    <w:rsid w:val="001F46D8"/>
    <w:rsid w:val="001F46E7"/>
    <w:rsid w:val="001F4766"/>
    <w:rsid w:val="001F47AE"/>
    <w:rsid w:val="001F4870"/>
    <w:rsid w:val="001F4899"/>
    <w:rsid w:val="001F4932"/>
    <w:rsid w:val="001F4997"/>
    <w:rsid w:val="001F49DC"/>
    <w:rsid w:val="001F4A3C"/>
    <w:rsid w:val="001F4AB4"/>
    <w:rsid w:val="001F4B03"/>
    <w:rsid w:val="001F4B18"/>
    <w:rsid w:val="001F4BB6"/>
    <w:rsid w:val="001F4BCA"/>
    <w:rsid w:val="001F4BE1"/>
    <w:rsid w:val="001F4CEE"/>
    <w:rsid w:val="001F4D13"/>
    <w:rsid w:val="001F4D60"/>
    <w:rsid w:val="001F4DCC"/>
    <w:rsid w:val="001F4F0E"/>
    <w:rsid w:val="001F4F2E"/>
    <w:rsid w:val="001F5025"/>
    <w:rsid w:val="001F5035"/>
    <w:rsid w:val="001F51AB"/>
    <w:rsid w:val="001F51B4"/>
    <w:rsid w:val="001F5234"/>
    <w:rsid w:val="001F529F"/>
    <w:rsid w:val="001F53F0"/>
    <w:rsid w:val="001F5455"/>
    <w:rsid w:val="001F547A"/>
    <w:rsid w:val="001F548C"/>
    <w:rsid w:val="001F54CA"/>
    <w:rsid w:val="001F54E1"/>
    <w:rsid w:val="001F550C"/>
    <w:rsid w:val="001F558D"/>
    <w:rsid w:val="001F55FA"/>
    <w:rsid w:val="001F565F"/>
    <w:rsid w:val="001F567A"/>
    <w:rsid w:val="001F57BB"/>
    <w:rsid w:val="001F57EB"/>
    <w:rsid w:val="001F585D"/>
    <w:rsid w:val="001F5874"/>
    <w:rsid w:val="001F5894"/>
    <w:rsid w:val="001F58B7"/>
    <w:rsid w:val="001F5913"/>
    <w:rsid w:val="001F593A"/>
    <w:rsid w:val="001F59B3"/>
    <w:rsid w:val="001F5A12"/>
    <w:rsid w:val="001F5AEC"/>
    <w:rsid w:val="001F5B21"/>
    <w:rsid w:val="001F5B39"/>
    <w:rsid w:val="001F5BF5"/>
    <w:rsid w:val="001F5C0C"/>
    <w:rsid w:val="001F5C7E"/>
    <w:rsid w:val="001F5CE0"/>
    <w:rsid w:val="001F5D09"/>
    <w:rsid w:val="001F5D2E"/>
    <w:rsid w:val="001F5E1F"/>
    <w:rsid w:val="001F5E32"/>
    <w:rsid w:val="001F5F89"/>
    <w:rsid w:val="001F5F9C"/>
    <w:rsid w:val="001F5FA4"/>
    <w:rsid w:val="001F6086"/>
    <w:rsid w:val="001F60E8"/>
    <w:rsid w:val="001F6129"/>
    <w:rsid w:val="001F614D"/>
    <w:rsid w:val="001F61C0"/>
    <w:rsid w:val="001F6206"/>
    <w:rsid w:val="001F62D3"/>
    <w:rsid w:val="001F630D"/>
    <w:rsid w:val="001F636B"/>
    <w:rsid w:val="001F63B9"/>
    <w:rsid w:val="001F63CD"/>
    <w:rsid w:val="001F6419"/>
    <w:rsid w:val="001F6491"/>
    <w:rsid w:val="001F64A9"/>
    <w:rsid w:val="001F653E"/>
    <w:rsid w:val="001F6587"/>
    <w:rsid w:val="001F658E"/>
    <w:rsid w:val="001F65A9"/>
    <w:rsid w:val="001F65EF"/>
    <w:rsid w:val="001F664C"/>
    <w:rsid w:val="001F6686"/>
    <w:rsid w:val="001F66A3"/>
    <w:rsid w:val="001F6749"/>
    <w:rsid w:val="001F67D6"/>
    <w:rsid w:val="001F6823"/>
    <w:rsid w:val="001F684F"/>
    <w:rsid w:val="001F695E"/>
    <w:rsid w:val="001F69D8"/>
    <w:rsid w:val="001F6A87"/>
    <w:rsid w:val="001F6AD9"/>
    <w:rsid w:val="001F6AFD"/>
    <w:rsid w:val="001F6B7A"/>
    <w:rsid w:val="001F6C33"/>
    <w:rsid w:val="001F6C86"/>
    <w:rsid w:val="001F6D2A"/>
    <w:rsid w:val="001F6DC9"/>
    <w:rsid w:val="001F6E8B"/>
    <w:rsid w:val="001F6E9E"/>
    <w:rsid w:val="001F6EE2"/>
    <w:rsid w:val="001F6F03"/>
    <w:rsid w:val="001F7013"/>
    <w:rsid w:val="001F702C"/>
    <w:rsid w:val="001F708C"/>
    <w:rsid w:val="001F710D"/>
    <w:rsid w:val="001F7118"/>
    <w:rsid w:val="001F71C6"/>
    <w:rsid w:val="001F7245"/>
    <w:rsid w:val="001F73C3"/>
    <w:rsid w:val="001F73EF"/>
    <w:rsid w:val="001F743C"/>
    <w:rsid w:val="001F74C3"/>
    <w:rsid w:val="001F74FA"/>
    <w:rsid w:val="001F7545"/>
    <w:rsid w:val="001F756A"/>
    <w:rsid w:val="001F75D3"/>
    <w:rsid w:val="001F76CB"/>
    <w:rsid w:val="001F7746"/>
    <w:rsid w:val="001F7770"/>
    <w:rsid w:val="001F7796"/>
    <w:rsid w:val="001F77C2"/>
    <w:rsid w:val="001F782E"/>
    <w:rsid w:val="001F785D"/>
    <w:rsid w:val="001F7891"/>
    <w:rsid w:val="001F78E6"/>
    <w:rsid w:val="001F799E"/>
    <w:rsid w:val="001F7A39"/>
    <w:rsid w:val="001F7A50"/>
    <w:rsid w:val="001F7A66"/>
    <w:rsid w:val="001F7ABE"/>
    <w:rsid w:val="001F7AC4"/>
    <w:rsid w:val="001F7BAF"/>
    <w:rsid w:val="001F7C59"/>
    <w:rsid w:val="001F7CE4"/>
    <w:rsid w:val="001F7D5B"/>
    <w:rsid w:val="001F7D62"/>
    <w:rsid w:val="001F7D87"/>
    <w:rsid w:val="001F7DD6"/>
    <w:rsid w:val="001F7E0B"/>
    <w:rsid w:val="001F7E9F"/>
    <w:rsid w:val="001F7F6F"/>
    <w:rsid w:val="001F7F90"/>
    <w:rsid w:val="001F7F9F"/>
    <w:rsid w:val="00200008"/>
    <w:rsid w:val="0020002D"/>
    <w:rsid w:val="00200053"/>
    <w:rsid w:val="002000B9"/>
    <w:rsid w:val="00200115"/>
    <w:rsid w:val="002001A8"/>
    <w:rsid w:val="002001B8"/>
    <w:rsid w:val="002001EF"/>
    <w:rsid w:val="002001F7"/>
    <w:rsid w:val="00200215"/>
    <w:rsid w:val="00200219"/>
    <w:rsid w:val="0020022E"/>
    <w:rsid w:val="00200262"/>
    <w:rsid w:val="002003A7"/>
    <w:rsid w:val="002003D9"/>
    <w:rsid w:val="0020048C"/>
    <w:rsid w:val="00200526"/>
    <w:rsid w:val="0020052A"/>
    <w:rsid w:val="0020053A"/>
    <w:rsid w:val="00200576"/>
    <w:rsid w:val="0020058A"/>
    <w:rsid w:val="0020062D"/>
    <w:rsid w:val="00200689"/>
    <w:rsid w:val="002006AA"/>
    <w:rsid w:val="002006AB"/>
    <w:rsid w:val="0020079E"/>
    <w:rsid w:val="002007C8"/>
    <w:rsid w:val="0020096D"/>
    <w:rsid w:val="002009FC"/>
    <w:rsid w:val="00200A6C"/>
    <w:rsid w:val="00200BA5"/>
    <w:rsid w:val="00200BFB"/>
    <w:rsid w:val="00200C03"/>
    <w:rsid w:val="00200C2D"/>
    <w:rsid w:val="00200C5A"/>
    <w:rsid w:val="00200C5D"/>
    <w:rsid w:val="00200C60"/>
    <w:rsid w:val="00200CB3"/>
    <w:rsid w:val="00200CF9"/>
    <w:rsid w:val="00200D2F"/>
    <w:rsid w:val="00200E2A"/>
    <w:rsid w:val="00200E4D"/>
    <w:rsid w:val="00200E54"/>
    <w:rsid w:val="00200FA0"/>
    <w:rsid w:val="00200FF4"/>
    <w:rsid w:val="0020103F"/>
    <w:rsid w:val="00201071"/>
    <w:rsid w:val="00201081"/>
    <w:rsid w:val="002010CE"/>
    <w:rsid w:val="00201103"/>
    <w:rsid w:val="0020113D"/>
    <w:rsid w:val="0020128D"/>
    <w:rsid w:val="00201381"/>
    <w:rsid w:val="002013A4"/>
    <w:rsid w:val="002013E6"/>
    <w:rsid w:val="00201440"/>
    <w:rsid w:val="0020146A"/>
    <w:rsid w:val="002014AE"/>
    <w:rsid w:val="002014BD"/>
    <w:rsid w:val="0020159C"/>
    <w:rsid w:val="002015CC"/>
    <w:rsid w:val="0020168D"/>
    <w:rsid w:val="002016FF"/>
    <w:rsid w:val="00201705"/>
    <w:rsid w:val="00201803"/>
    <w:rsid w:val="002018F2"/>
    <w:rsid w:val="002019FF"/>
    <w:rsid w:val="00201A53"/>
    <w:rsid w:val="00201A66"/>
    <w:rsid w:val="00201A71"/>
    <w:rsid w:val="00201A8E"/>
    <w:rsid w:val="00201AFC"/>
    <w:rsid w:val="00201BC1"/>
    <w:rsid w:val="00201C20"/>
    <w:rsid w:val="00201CB1"/>
    <w:rsid w:val="00201D27"/>
    <w:rsid w:val="00201DF2"/>
    <w:rsid w:val="00201E34"/>
    <w:rsid w:val="00201ED7"/>
    <w:rsid w:val="00201F0B"/>
    <w:rsid w:val="00201F29"/>
    <w:rsid w:val="00201F42"/>
    <w:rsid w:val="00201F49"/>
    <w:rsid w:val="00201F50"/>
    <w:rsid w:val="00201FAD"/>
    <w:rsid w:val="00201FF2"/>
    <w:rsid w:val="0020212B"/>
    <w:rsid w:val="00202189"/>
    <w:rsid w:val="00202220"/>
    <w:rsid w:val="0020226C"/>
    <w:rsid w:val="002022BB"/>
    <w:rsid w:val="0020234E"/>
    <w:rsid w:val="002023CE"/>
    <w:rsid w:val="0020241C"/>
    <w:rsid w:val="00202461"/>
    <w:rsid w:val="00202478"/>
    <w:rsid w:val="002024CE"/>
    <w:rsid w:val="002024D7"/>
    <w:rsid w:val="002024E0"/>
    <w:rsid w:val="002024E2"/>
    <w:rsid w:val="002024ED"/>
    <w:rsid w:val="00202658"/>
    <w:rsid w:val="00202674"/>
    <w:rsid w:val="0020267E"/>
    <w:rsid w:val="002026DD"/>
    <w:rsid w:val="00202836"/>
    <w:rsid w:val="00202848"/>
    <w:rsid w:val="0020286A"/>
    <w:rsid w:val="002028F8"/>
    <w:rsid w:val="00202953"/>
    <w:rsid w:val="00202973"/>
    <w:rsid w:val="002029AF"/>
    <w:rsid w:val="00202A1E"/>
    <w:rsid w:val="00202A54"/>
    <w:rsid w:val="00202A9A"/>
    <w:rsid w:val="00202ADB"/>
    <w:rsid w:val="00202AEE"/>
    <w:rsid w:val="00202B22"/>
    <w:rsid w:val="00202B2E"/>
    <w:rsid w:val="00202B92"/>
    <w:rsid w:val="00202BD4"/>
    <w:rsid w:val="00202C12"/>
    <w:rsid w:val="00202C2A"/>
    <w:rsid w:val="00202D82"/>
    <w:rsid w:val="00202DD4"/>
    <w:rsid w:val="00202DE3"/>
    <w:rsid w:val="00202DED"/>
    <w:rsid w:val="00202E0A"/>
    <w:rsid w:val="00202E0B"/>
    <w:rsid w:val="002030DD"/>
    <w:rsid w:val="00203168"/>
    <w:rsid w:val="002031D9"/>
    <w:rsid w:val="002031E9"/>
    <w:rsid w:val="002032B2"/>
    <w:rsid w:val="002032E6"/>
    <w:rsid w:val="002032F8"/>
    <w:rsid w:val="00203371"/>
    <w:rsid w:val="00203390"/>
    <w:rsid w:val="002033C2"/>
    <w:rsid w:val="00203415"/>
    <w:rsid w:val="00203456"/>
    <w:rsid w:val="00203471"/>
    <w:rsid w:val="0020356A"/>
    <w:rsid w:val="002036D5"/>
    <w:rsid w:val="00203750"/>
    <w:rsid w:val="0020379B"/>
    <w:rsid w:val="002037A9"/>
    <w:rsid w:val="0020386C"/>
    <w:rsid w:val="00203874"/>
    <w:rsid w:val="0020393C"/>
    <w:rsid w:val="00203961"/>
    <w:rsid w:val="00203A3F"/>
    <w:rsid w:val="00203A51"/>
    <w:rsid w:val="00203A63"/>
    <w:rsid w:val="00203A85"/>
    <w:rsid w:val="00203B63"/>
    <w:rsid w:val="00203C66"/>
    <w:rsid w:val="00203CB8"/>
    <w:rsid w:val="00203CED"/>
    <w:rsid w:val="00203CF9"/>
    <w:rsid w:val="00203D1E"/>
    <w:rsid w:val="00203DE6"/>
    <w:rsid w:val="00203E25"/>
    <w:rsid w:val="00203F7C"/>
    <w:rsid w:val="00204061"/>
    <w:rsid w:val="00204161"/>
    <w:rsid w:val="002041B1"/>
    <w:rsid w:val="002041D7"/>
    <w:rsid w:val="00204283"/>
    <w:rsid w:val="00204284"/>
    <w:rsid w:val="0020428C"/>
    <w:rsid w:val="00204399"/>
    <w:rsid w:val="002043CF"/>
    <w:rsid w:val="00204430"/>
    <w:rsid w:val="0020447E"/>
    <w:rsid w:val="0020448C"/>
    <w:rsid w:val="002044E5"/>
    <w:rsid w:val="002044F5"/>
    <w:rsid w:val="0020453E"/>
    <w:rsid w:val="0020456C"/>
    <w:rsid w:val="002045D5"/>
    <w:rsid w:val="00204660"/>
    <w:rsid w:val="002046C9"/>
    <w:rsid w:val="002047B0"/>
    <w:rsid w:val="00204801"/>
    <w:rsid w:val="00204806"/>
    <w:rsid w:val="00204847"/>
    <w:rsid w:val="002048AB"/>
    <w:rsid w:val="002048D5"/>
    <w:rsid w:val="00204902"/>
    <w:rsid w:val="00204963"/>
    <w:rsid w:val="00204A19"/>
    <w:rsid w:val="00204AA6"/>
    <w:rsid w:val="00204AC4"/>
    <w:rsid w:val="00204AC9"/>
    <w:rsid w:val="00204B36"/>
    <w:rsid w:val="00204BAE"/>
    <w:rsid w:val="00204C4E"/>
    <w:rsid w:val="00204C75"/>
    <w:rsid w:val="00204CE0"/>
    <w:rsid w:val="00204D35"/>
    <w:rsid w:val="00204D96"/>
    <w:rsid w:val="00204DCB"/>
    <w:rsid w:val="00204E84"/>
    <w:rsid w:val="00204EBA"/>
    <w:rsid w:val="00204EDA"/>
    <w:rsid w:val="00204EE1"/>
    <w:rsid w:val="00204EF6"/>
    <w:rsid w:val="00204F14"/>
    <w:rsid w:val="00204F21"/>
    <w:rsid w:val="00204F9D"/>
    <w:rsid w:val="00205010"/>
    <w:rsid w:val="00205022"/>
    <w:rsid w:val="0020502D"/>
    <w:rsid w:val="00205052"/>
    <w:rsid w:val="00205094"/>
    <w:rsid w:val="002050A8"/>
    <w:rsid w:val="002050D2"/>
    <w:rsid w:val="002050E2"/>
    <w:rsid w:val="00205107"/>
    <w:rsid w:val="00205114"/>
    <w:rsid w:val="002051E0"/>
    <w:rsid w:val="0020526B"/>
    <w:rsid w:val="002052C6"/>
    <w:rsid w:val="002053B5"/>
    <w:rsid w:val="0020540D"/>
    <w:rsid w:val="002054CB"/>
    <w:rsid w:val="002054E9"/>
    <w:rsid w:val="00205527"/>
    <w:rsid w:val="00205534"/>
    <w:rsid w:val="00205598"/>
    <w:rsid w:val="0020559D"/>
    <w:rsid w:val="002055AB"/>
    <w:rsid w:val="00205605"/>
    <w:rsid w:val="00205652"/>
    <w:rsid w:val="0020566E"/>
    <w:rsid w:val="00205785"/>
    <w:rsid w:val="002057D0"/>
    <w:rsid w:val="002058CE"/>
    <w:rsid w:val="002058FC"/>
    <w:rsid w:val="00205929"/>
    <w:rsid w:val="0020594E"/>
    <w:rsid w:val="0020597C"/>
    <w:rsid w:val="002059BE"/>
    <w:rsid w:val="00205A5B"/>
    <w:rsid w:val="00205A64"/>
    <w:rsid w:val="00205AC5"/>
    <w:rsid w:val="00205BBA"/>
    <w:rsid w:val="00205BE0"/>
    <w:rsid w:val="00205BE2"/>
    <w:rsid w:val="00205CAD"/>
    <w:rsid w:val="00205D25"/>
    <w:rsid w:val="00205DAF"/>
    <w:rsid w:val="00205E6B"/>
    <w:rsid w:val="00205ED5"/>
    <w:rsid w:val="00205EF2"/>
    <w:rsid w:val="00205FB4"/>
    <w:rsid w:val="00205FD7"/>
    <w:rsid w:val="00206015"/>
    <w:rsid w:val="00206071"/>
    <w:rsid w:val="0020610B"/>
    <w:rsid w:val="002061BE"/>
    <w:rsid w:val="002061D5"/>
    <w:rsid w:val="002062D9"/>
    <w:rsid w:val="00206305"/>
    <w:rsid w:val="00206389"/>
    <w:rsid w:val="002063F9"/>
    <w:rsid w:val="00206415"/>
    <w:rsid w:val="0020642F"/>
    <w:rsid w:val="0020648A"/>
    <w:rsid w:val="00206518"/>
    <w:rsid w:val="0020658F"/>
    <w:rsid w:val="002065B1"/>
    <w:rsid w:val="002065B9"/>
    <w:rsid w:val="002065D9"/>
    <w:rsid w:val="002065EC"/>
    <w:rsid w:val="0020669F"/>
    <w:rsid w:val="002066F6"/>
    <w:rsid w:val="002067D7"/>
    <w:rsid w:val="00206974"/>
    <w:rsid w:val="00206A3A"/>
    <w:rsid w:val="00206AD6"/>
    <w:rsid w:val="00206B89"/>
    <w:rsid w:val="00206D31"/>
    <w:rsid w:val="00206D47"/>
    <w:rsid w:val="00206E21"/>
    <w:rsid w:val="00206F1E"/>
    <w:rsid w:val="002070F2"/>
    <w:rsid w:val="00207190"/>
    <w:rsid w:val="002071D2"/>
    <w:rsid w:val="002071DD"/>
    <w:rsid w:val="00207215"/>
    <w:rsid w:val="002073A6"/>
    <w:rsid w:val="002073F9"/>
    <w:rsid w:val="0020745C"/>
    <w:rsid w:val="00207470"/>
    <w:rsid w:val="00207535"/>
    <w:rsid w:val="00207662"/>
    <w:rsid w:val="00207756"/>
    <w:rsid w:val="0020778F"/>
    <w:rsid w:val="002077CC"/>
    <w:rsid w:val="00207812"/>
    <w:rsid w:val="0020782B"/>
    <w:rsid w:val="0020782D"/>
    <w:rsid w:val="00207A02"/>
    <w:rsid w:val="00207A67"/>
    <w:rsid w:val="00207ABF"/>
    <w:rsid w:val="00207ACA"/>
    <w:rsid w:val="00207AE6"/>
    <w:rsid w:val="00207AF3"/>
    <w:rsid w:val="00207C18"/>
    <w:rsid w:val="00207CD7"/>
    <w:rsid w:val="00207D9F"/>
    <w:rsid w:val="00207E0E"/>
    <w:rsid w:val="00207E44"/>
    <w:rsid w:val="00207E8A"/>
    <w:rsid w:val="00207EA6"/>
    <w:rsid w:val="00207EB7"/>
    <w:rsid w:val="00207F44"/>
    <w:rsid w:val="0021008D"/>
    <w:rsid w:val="002100EC"/>
    <w:rsid w:val="00210114"/>
    <w:rsid w:val="0021015C"/>
    <w:rsid w:val="00210199"/>
    <w:rsid w:val="002101F3"/>
    <w:rsid w:val="002102A8"/>
    <w:rsid w:val="002103AE"/>
    <w:rsid w:val="002103BB"/>
    <w:rsid w:val="002103F7"/>
    <w:rsid w:val="0021047D"/>
    <w:rsid w:val="0021048F"/>
    <w:rsid w:val="002104ED"/>
    <w:rsid w:val="002104EF"/>
    <w:rsid w:val="0021056C"/>
    <w:rsid w:val="002105A7"/>
    <w:rsid w:val="002106C9"/>
    <w:rsid w:val="002106CD"/>
    <w:rsid w:val="002106D5"/>
    <w:rsid w:val="002106D9"/>
    <w:rsid w:val="002106DD"/>
    <w:rsid w:val="00210700"/>
    <w:rsid w:val="002107B1"/>
    <w:rsid w:val="00210845"/>
    <w:rsid w:val="00210882"/>
    <w:rsid w:val="0021088A"/>
    <w:rsid w:val="00210965"/>
    <w:rsid w:val="00210982"/>
    <w:rsid w:val="00210A81"/>
    <w:rsid w:val="00210A86"/>
    <w:rsid w:val="00210AA4"/>
    <w:rsid w:val="00210AD5"/>
    <w:rsid w:val="00210B21"/>
    <w:rsid w:val="00210BBB"/>
    <w:rsid w:val="00210BD6"/>
    <w:rsid w:val="00210C98"/>
    <w:rsid w:val="00210D97"/>
    <w:rsid w:val="00210DB4"/>
    <w:rsid w:val="00210E02"/>
    <w:rsid w:val="00210E5D"/>
    <w:rsid w:val="00210E9F"/>
    <w:rsid w:val="00210F88"/>
    <w:rsid w:val="00210FD3"/>
    <w:rsid w:val="00211042"/>
    <w:rsid w:val="0021105C"/>
    <w:rsid w:val="00211078"/>
    <w:rsid w:val="002110F6"/>
    <w:rsid w:val="00211182"/>
    <w:rsid w:val="002111C2"/>
    <w:rsid w:val="002111CE"/>
    <w:rsid w:val="002112B3"/>
    <w:rsid w:val="002112C0"/>
    <w:rsid w:val="00211310"/>
    <w:rsid w:val="00211347"/>
    <w:rsid w:val="0021137A"/>
    <w:rsid w:val="0021138C"/>
    <w:rsid w:val="002113B0"/>
    <w:rsid w:val="002114BD"/>
    <w:rsid w:val="002114F0"/>
    <w:rsid w:val="00211521"/>
    <w:rsid w:val="00211524"/>
    <w:rsid w:val="0021155E"/>
    <w:rsid w:val="00211669"/>
    <w:rsid w:val="00211692"/>
    <w:rsid w:val="00211696"/>
    <w:rsid w:val="002116AE"/>
    <w:rsid w:val="00211738"/>
    <w:rsid w:val="00211773"/>
    <w:rsid w:val="0021177D"/>
    <w:rsid w:val="002117A9"/>
    <w:rsid w:val="00211846"/>
    <w:rsid w:val="00211855"/>
    <w:rsid w:val="002118CF"/>
    <w:rsid w:val="00211939"/>
    <w:rsid w:val="00211979"/>
    <w:rsid w:val="00211A25"/>
    <w:rsid w:val="00211B6D"/>
    <w:rsid w:val="00211B8A"/>
    <w:rsid w:val="00211B9D"/>
    <w:rsid w:val="00211BD5"/>
    <w:rsid w:val="00211BE2"/>
    <w:rsid w:val="00211C88"/>
    <w:rsid w:val="00211C8D"/>
    <w:rsid w:val="00211CC5"/>
    <w:rsid w:val="00211CFD"/>
    <w:rsid w:val="00211D5F"/>
    <w:rsid w:val="00211E32"/>
    <w:rsid w:val="00211F0F"/>
    <w:rsid w:val="00211F65"/>
    <w:rsid w:val="0021205D"/>
    <w:rsid w:val="00212178"/>
    <w:rsid w:val="002121A8"/>
    <w:rsid w:val="002121F4"/>
    <w:rsid w:val="00212202"/>
    <w:rsid w:val="0021222D"/>
    <w:rsid w:val="0021228D"/>
    <w:rsid w:val="002123E5"/>
    <w:rsid w:val="00212479"/>
    <w:rsid w:val="00212547"/>
    <w:rsid w:val="00212557"/>
    <w:rsid w:val="002125D7"/>
    <w:rsid w:val="002125F0"/>
    <w:rsid w:val="00212600"/>
    <w:rsid w:val="00212652"/>
    <w:rsid w:val="0021265A"/>
    <w:rsid w:val="002126EE"/>
    <w:rsid w:val="002127A8"/>
    <w:rsid w:val="00212895"/>
    <w:rsid w:val="0021289F"/>
    <w:rsid w:val="002128C1"/>
    <w:rsid w:val="002128F5"/>
    <w:rsid w:val="002129EF"/>
    <w:rsid w:val="00212A32"/>
    <w:rsid w:val="00212AE8"/>
    <w:rsid w:val="00212AF9"/>
    <w:rsid w:val="00212BC0"/>
    <w:rsid w:val="00212D1F"/>
    <w:rsid w:val="00212DD9"/>
    <w:rsid w:val="00212E53"/>
    <w:rsid w:val="00212EDF"/>
    <w:rsid w:val="00212F30"/>
    <w:rsid w:val="00212F60"/>
    <w:rsid w:val="00213025"/>
    <w:rsid w:val="002130EA"/>
    <w:rsid w:val="0021311B"/>
    <w:rsid w:val="00213136"/>
    <w:rsid w:val="0021318A"/>
    <w:rsid w:val="002131A8"/>
    <w:rsid w:val="002131F9"/>
    <w:rsid w:val="002132CB"/>
    <w:rsid w:val="00213349"/>
    <w:rsid w:val="002133BD"/>
    <w:rsid w:val="002133F4"/>
    <w:rsid w:val="0021347A"/>
    <w:rsid w:val="00213655"/>
    <w:rsid w:val="002136D6"/>
    <w:rsid w:val="002137CC"/>
    <w:rsid w:val="0021381C"/>
    <w:rsid w:val="00213829"/>
    <w:rsid w:val="0021387C"/>
    <w:rsid w:val="002138E8"/>
    <w:rsid w:val="002138F8"/>
    <w:rsid w:val="002139B9"/>
    <w:rsid w:val="002139D2"/>
    <w:rsid w:val="00213A5E"/>
    <w:rsid w:val="00213B96"/>
    <w:rsid w:val="00213BB2"/>
    <w:rsid w:val="00213BC5"/>
    <w:rsid w:val="00213BD1"/>
    <w:rsid w:val="00213C3F"/>
    <w:rsid w:val="00213C43"/>
    <w:rsid w:val="00213CD4"/>
    <w:rsid w:val="00213CDE"/>
    <w:rsid w:val="00213D79"/>
    <w:rsid w:val="00213E6D"/>
    <w:rsid w:val="00213F25"/>
    <w:rsid w:val="00213F42"/>
    <w:rsid w:val="00213F5F"/>
    <w:rsid w:val="00213F75"/>
    <w:rsid w:val="00213FBC"/>
    <w:rsid w:val="00214044"/>
    <w:rsid w:val="002140A5"/>
    <w:rsid w:val="00214109"/>
    <w:rsid w:val="00214170"/>
    <w:rsid w:val="002141D6"/>
    <w:rsid w:val="002141DA"/>
    <w:rsid w:val="00214353"/>
    <w:rsid w:val="0021436A"/>
    <w:rsid w:val="0021436D"/>
    <w:rsid w:val="00214406"/>
    <w:rsid w:val="00214418"/>
    <w:rsid w:val="002144A8"/>
    <w:rsid w:val="002144DC"/>
    <w:rsid w:val="0021450A"/>
    <w:rsid w:val="0021457D"/>
    <w:rsid w:val="00214635"/>
    <w:rsid w:val="00214671"/>
    <w:rsid w:val="002146CC"/>
    <w:rsid w:val="00214770"/>
    <w:rsid w:val="00214876"/>
    <w:rsid w:val="00214880"/>
    <w:rsid w:val="00214989"/>
    <w:rsid w:val="0021499A"/>
    <w:rsid w:val="00214B5A"/>
    <w:rsid w:val="00214B7F"/>
    <w:rsid w:val="00214B97"/>
    <w:rsid w:val="00214BB8"/>
    <w:rsid w:val="00214BCF"/>
    <w:rsid w:val="00214BEE"/>
    <w:rsid w:val="00214CBD"/>
    <w:rsid w:val="00214D30"/>
    <w:rsid w:val="00214DC4"/>
    <w:rsid w:val="00214E50"/>
    <w:rsid w:val="00214E55"/>
    <w:rsid w:val="00214E56"/>
    <w:rsid w:val="00214F15"/>
    <w:rsid w:val="00214FF3"/>
    <w:rsid w:val="00215080"/>
    <w:rsid w:val="00215081"/>
    <w:rsid w:val="00215097"/>
    <w:rsid w:val="0021510C"/>
    <w:rsid w:val="00215179"/>
    <w:rsid w:val="002151E9"/>
    <w:rsid w:val="0021522F"/>
    <w:rsid w:val="0021523A"/>
    <w:rsid w:val="0021524D"/>
    <w:rsid w:val="00215266"/>
    <w:rsid w:val="0021534A"/>
    <w:rsid w:val="00215374"/>
    <w:rsid w:val="002153F6"/>
    <w:rsid w:val="002153FE"/>
    <w:rsid w:val="0021540D"/>
    <w:rsid w:val="002154A3"/>
    <w:rsid w:val="002154E4"/>
    <w:rsid w:val="002154ED"/>
    <w:rsid w:val="0021551B"/>
    <w:rsid w:val="0021558B"/>
    <w:rsid w:val="0021559D"/>
    <w:rsid w:val="00215629"/>
    <w:rsid w:val="0021566E"/>
    <w:rsid w:val="002156EB"/>
    <w:rsid w:val="00215768"/>
    <w:rsid w:val="002158FA"/>
    <w:rsid w:val="00215923"/>
    <w:rsid w:val="00215978"/>
    <w:rsid w:val="002159CE"/>
    <w:rsid w:val="00215A89"/>
    <w:rsid w:val="00215A9C"/>
    <w:rsid w:val="00215B18"/>
    <w:rsid w:val="00215B42"/>
    <w:rsid w:val="00215B81"/>
    <w:rsid w:val="00215BA8"/>
    <w:rsid w:val="00215C3C"/>
    <w:rsid w:val="00215C70"/>
    <w:rsid w:val="00215CB7"/>
    <w:rsid w:val="00215CD2"/>
    <w:rsid w:val="00215CE9"/>
    <w:rsid w:val="00215E9A"/>
    <w:rsid w:val="00215EFE"/>
    <w:rsid w:val="00215F05"/>
    <w:rsid w:val="00215F11"/>
    <w:rsid w:val="00215F1F"/>
    <w:rsid w:val="00215F35"/>
    <w:rsid w:val="00215F39"/>
    <w:rsid w:val="00215F81"/>
    <w:rsid w:val="00216041"/>
    <w:rsid w:val="0021609D"/>
    <w:rsid w:val="00216152"/>
    <w:rsid w:val="0021615C"/>
    <w:rsid w:val="00216170"/>
    <w:rsid w:val="00216197"/>
    <w:rsid w:val="002161C9"/>
    <w:rsid w:val="00216208"/>
    <w:rsid w:val="0021620D"/>
    <w:rsid w:val="002162AD"/>
    <w:rsid w:val="002162E4"/>
    <w:rsid w:val="0021635C"/>
    <w:rsid w:val="002163CD"/>
    <w:rsid w:val="0021641A"/>
    <w:rsid w:val="00216468"/>
    <w:rsid w:val="002164A2"/>
    <w:rsid w:val="002164DB"/>
    <w:rsid w:val="002164FC"/>
    <w:rsid w:val="0021654D"/>
    <w:rsid w:val="0021654E"/>
    <w:rsid w:val="00216562"/>
    <w:rsid w:val="002165E5"/>
    <w:rsid w:val="00216608"/>
    <w:rsid w:val="0021669F"/>
    <w:rsid w:val="002166DF"/>
    <w:rsid w:val="00216796"/>
    <w:rsid w:val="002167DA"/>
    <w:rsid w:val="002167FD"/>
    <w:rsid w:val="00216839"/>
    <w:rsid w:val="00216860"/>
    <w:rsid w:val="00216904"/>
    <w:rsid w:val="0021694D"/>
    <w:rsid w:val="0021699D"/>
    <w:rsid w:val="002169B3"/>
    <w:rsid w:val="00216A34"/>
    <w:rsid w:val="00216A76"/>
    <w:rsid w:val="00216AEA"/>
    <w:rsid w:val="00216AEF"/>
    <w:rsid w:val="00216B88"/>
    <w:rsid w:val="00216C7D"/>
    <w:rsid w:val="00216CF4"/>
    <w:rsid w:val="00216CFD"/>
    <w:rsid w:val="00216D27"/>
    <w:rsid w:val="00216DDF"/>
    <w:rsid w:val="00216E23"/>
    <w:rsid w:val="00216E84"/>
    <w:rsid w:val="00216E9B"/>
    <w:rsid w:val="00216EE0"/>
    <w:rsid w:val="00216EEF"/>
    <w:rsid w:val="00216F73"/>
    <w:rsid w:val="002170AE"/>
    <w:rsid w:val="002170D0"/>
    <w:rsid w:val="002171A7"/>
    <w:rsid w:val="002171AC"/>
    <w:rsid w:val="002171CF"/>
    <w:rsid w:val="00217237"/>
    <w:rsid w:val="00217260"/>
    <w:rsid w:val="002172C5"/>
    <w:rsid w:val="00217327"/>
    <w:rsid w:val="00217348"/>
    <w:rsid w:val="002173D1"/>
    <w:rsid w:val="00217470"/>
    <w:rsid w:val="00217486"/>
    <w:rsid w:val="0021749B"/>
    <w:rsid w:val="00217557"/>
    <w:rsid w:val="002175FD"/>
    <w:rsid w:val="002176DC"/>
    <w:rsid w:val="002176DF"/>
    <w:rsid w:val="002176E0"/>
    <w:rsid w:val="00217759"/>
    <w:rsid w:val="00217774"/>
    <w:rsid w:val="0021779C"/>
    <w:rsid w:val="00217862"/>
    <w:rsid w:val="00217919"/>
    <w:rsid w:val="00217928"/>
    <w:rsid w:val="0021795E"/>
    <w:rsid w:val="00217985"/>
    <w:rsid w:val="00217A33"/>
    <w:rsid w:val="00217A6C"/>
    <w:rsid w:val="00217ACB"/>
    <w:rsid w:val="00217B0B"/>
    <w:rsid w:val="00217B51"/>
    <w:rsid w:val="00217BD5"/>
    <w:rsid w:val="00217BF5"/>
    <w:rsid w:val="00217C28"/>
    <w:rsid w:val="00217CA0"/>
    <w:rsid w:val="00217CD1"/>
    <w:rsid w:val="00217CED"/>
    <w:rsid w:val="00217D3B"/>
    <w:rsid w:val="00217DC5"/>
    <w:rsid w:val="00217E06"/>
    <w:rsid w:val="00217E32"/>
    <w:rsid w:val="00217E8B"/>
    <w:rsid w:val="00217F60"/>
    <w:rsid w:val="00217F81"/>
    <w:rsid w:val="00217F86"/>
    <w:rsid w:val="00217F99"/>
    <w:rsid w:val="002201A3"/>
    <w:rsid w:val="00220280"/>
    <w:rsid w:val="00220384"/>
    <w:rsid w:val="00220466"/>
    <w:rsid w:val="00220497"/>
    <w:rsid w:val="002204D9"/>
    <w:rsid w:val="002204E8"/>
    <w:rsid w:val="00220533"/>
    <w:rsid w:val="0022056B"/>
    <w:rsid w:val="002205BB"/>
    <w:rsid w:val="00220617"/>
    <w:rsid w:val="002206FF"/>
    <w:rsid w:val="002208F4"/>
    <w:rsid w:val="002209AD"/>
    <w:rsid w:val="002209B3"/>
    <w:rsid w:val="00220AC3"/>
    <w:rsid w:val="00220B52"/>
    <w:rsid w:val="00220BA3"/>
    <w:rsid w:val="00220BCB"/>
    <w:rsid w:val="00220BE0"/>
    <w:rsid w:val="00220CA8"/>
    <w:rsid w:val="00220D76"/>
    <w:rsid w:val="00220D92"/>
    <w:rsid w:val="00220DB1"/>
    <w:rsid w:val="00220DC6"/>
    <w:rsid w:val="00220EB0"/>
    <w:rsid w:val="00220F09"/>
    <w:rsid w:val="00220F74"/>
    <w:rsid w:val="00220F8E"/>
    <w:rsid w:val="00220FB2"/>
    <w:rsid w:val="00220FC1"/>
    <w:rsid w:val="00221080"/>
    <w:rsid w:val="0022108E"/>
    <w:rsid w:val="0022111F"/>
    <w:rsid w:val="00221177"/>
    <w:rsid w:val="002211C9"/>
    <w:rsid w:val="002211D1"/>
    <w:rsid w:val="002211FC"/>
    <w:rsid w:val="0022123F"/>
    <w:rsid w:val="0022126B"/>
    <w:rsid w:val="002212D3"/>
    <w:rsid w:val="002212E2"/>
    <w:rsid w:val="00221327"/>
    <w:rsid w:val="00221360"/>
    <w:rsid w:val="0022136C"/>
    <w:rsid w:val="00221403"/>
    <w:rsid w:val="00221476"/>
    <w:rsid w:val="002214AA"/>
    <w:rsid w:val="00221552"/>
    <w:rsid w:val="0022155F"/>
    <w:rsid w:val="00221571"/>
    <w:rsid w:val="002215AC"/>
    <w:rsid w:val="0022164C"/>
    <w:rsid w:val="002216DB"/>
    <w:rsid w:val="00221754"/>
    <w:rsid w:val="0022175C"/>
    <w:rsid w:val="002217E0"/>
    <w:rsid w:val="002217FB"/>
    <w:rsid w:val="002217FC"/>
    <w:rsid w:val="00221818"/>
    <w:rsid w:val="0022185E"/>
    <w:rsid w:val="00221872"/>
    <w:rsid w:val="00221928"/>
    <w:rsid w:val="002219DE"/>
    <w:rsid w:val="002219FC"/>
    <w:rsid w:val="00221A2E"/>
    <w:rsid w:val="00221B01"/>
    <w:rsid w:val="00221B2C"/>
    <w:rsid w:val="00221B46"/>
    <w:rsid w:val="00221B82"/>
    <w:rsid w:val="00221BA7"/>
    <w:rsid w:val="00221BCD"/>
    <w:rsid w:val="00221C19"/>
    <w:rsid w:val="00221C34"/>
    <w:rsid w:val="00221D15"/>
    <w:rsid w:val="00221E13"/>
    <w:rsid w:val="00221EF8"/>
    <w:rsid w:val="00221F73"/>
    <w:rsid w:val="00221F76"/>
    <w:rsid w:val="00221FC3"/>
    <w:rsid w:val="00221FF6"/>
    <w:rsid w:val="00222053"/>
    <w:rsid w:val="00222054"/>
    <w:rsid w:val="002220FF"/>
    <w:rsid w:val="00222194"/>
    <w:rsid w:val="002221E8"/>
    <w:rsid w:val="00222220"/>
    <w:rsid w:val="0022222C"/>
    <w:rsid w:val="0022226A"/>
    <w:rsid w:val="00222272"/>
    <w:rsid w:val="00222372"/>
    <w:rsid w:val="00222392"/>
    <w:rsid w:val="002223AA"/>
    <w:rsid w:val="002223F1"/>
    <w:rsid w:val="00222408"/>
    <w:rsid w:val="0022256E"/>
    <w:rsid w:val="002225CE"/>
    <w:rsid w:val="0022264E"/>
    <w:rsid w:val="002226A2"/>
    <w:rsid w:val="002226BD"/>
    <w:rsid w:val="002226E4"/>
    <w:rsid w:val="0022285B"/>
    <w:rsid w:val="002228A3"/>
    <w:rsid w:val="002228CD"/>
    <w:rsid w:val="00222908"/>
    <w:rsid w:val="0022297D"/>
    <w:rsid w:val="002229E0"/>
    <w:rsid w:val="002229F8"/>
    <w:rsid w:val="00222A43"/>
    <w:rsid w:val="00222AB0"/>
    <w:rsid w:val="00222B02"/>
    <w:rsid w:val="00222B2D"/>
    <w:rsid w:val="00222B3F"/>
    <w:rsid w:val="00222B65"/>
    <w:rsid w:val="00222BA9"/>
    <w:rsid w:val="00222BB4"/>
    <w:rsid w:val="00222CC2"/>
    <w:rsid w:val="00222CFE"/>
    <w:rsid w:val="00222D18"/>
    <w:rsid w:val="00222D1B"/>
    <w:rsid w:val="00222DB9"/>
    <w:rsid w:val="00222DCE"/>
    <w:rsid w:val="00222EB0"/>
    <w:rsid w:val="00222EB7"/>
    <w:rsid w:val="00222F02"/>
    <w:rsid w:val="00222F4D"/>
    <w:rsid w:val="00222F5B"/>
    <w:rsid w:val="00222F71"/>
    <w:rsid w:val="00222F9A"/>
    <w:rsid w:val="002230E5"/>
    <w:rsid w:val="00223102"/>
    <w:rsid w:val="002231DC"/>
    <w:rsid w:val="0022325C"/>
    <w:rsid w:val="002232A2"/>
    <w:rsid w:val="00223317"/>
    <w:rsid w:val="0022331B"/>
    <w:rsid w:val="002233E6"/>
    <w:rsid w:val="00223434"/>
    <w:rsid w:val="00223528"/>
    <w:rsid w:val="0022358A"/>
    <w:rsid w:val="002235F4"/>
    <w:rsid w:val="002235FE"/>
    <w:rsid w:val="00223638"/>
    <w:rsid w:val="00223660"/>
    <w:rsid w:val="002236AA"/>
    <w:rsid w:val="002236C6"/>
    <w:rsid w:val="00223716"/>
    <w:rsid w:val="00223781"/>
    <w:rsid w:val="002237A0"/>
    <w:rsid w:val="002237A4"/>
    <w:rsid w:val="0022380A"/>
    <w:rsid w:val="00223842"/>
    <w:rsid w:val="00223866"/>
    <w:rsid w:val="0022386E"/>
    <w:rsid w:val="002238AB"/>
    <w:rsid w:val="002238AE"/>
    <w:rsid w:val="00223905"/>
    <w:rsid w:val="00223938"/>
    <w:rsid w:val="00223994"/>
    <w:rsid w:val="00223A18"/>
    <w:rsid w:val="00223A8B"/>
    <w:rsid w:val="00223A9C"/>
    <w:rsid w:val="00223AD2"/>
    <w:rsid w:val="00223B2C"/>
    <w:rsid w:val="00223B5F"/>
    <w:rsid w:val="00223B78"/>
    <w:rsid w:val="00223B9F"/>
    <w:rsid w:val="00223BC0"/>
    <w:rsid w:val="00223BE4"/>
    <w:rsid w:val="00223C55"/>
    <w:rsid w:val="00223CA6"/>
    <w:rsid w:val="00223D26"/>
    <w:rsid w:val="00223DAB"/>
    <w:rsid w:val="00223DD0"/>
    <w:rsid w:val="00223DD9"/>
    <w:rsid w:val="00223DFF"/>
    <w:rsid w:val="00223E0C"/>
    <w:rsid w:val="00223F68"/>
    <w:rsid w:val="00223F99"/>
    <w:rsid w:val="00224065"/>
    <w:rsid w:val="00224112"/>
    <w:rsid w:val="00224162"/>
    <w:rsid w:val="0022418A"/>
    <w:rsid w:val="002241B9"/>
    <w:rsid w:val="0022420B"/>
    <w:rsid w:val="00224223"/>
    <w:rsid w:val="0022425A"/>
    <w:rsid w:val="002242FD"/>
    <w:rsid w:val="0022436B"/>
    <w:rsid w:val="00224497"/>
    <w:rsid w:val="0022458D"/>
    <w:rsid w:val="002246B1"/>
    <w:rsid w:val="002246C4"/>
    <w:rsid w:val="00224727"/>
    <w:rsid w:val="002247C3"/>
    <w:rsid w:val="002247FE"/>
    <w:rsid w:val="00224819"/>
    <w:rsid w:val="0022482A"/>
    <w:rsid w:val="0022482D"/>
    <w:rsid w:val="00224848"/>
    <w:rsid w:val="002248CC"/>
    <w:rsid w:val="002248DB"/>
    <w:rsid w:val="00224951"/>
    <w:rsid w:val="00224A10"/>
    <w:rsid w:val="00224A15"/>
    <w:rsid w:val="00224A4B"/>
    <w:rsid w:val="00224A5A"/>
    <w:rsid w:val="00224AAA"/>
    <w:rsid w:val="00224B47"/>
    <w:rsid w:val="00224B62"/>
    <w:rsid w:val="00224BB9"/>
    <w:rsid w:val="00224BBF"/>
    <w:rsid w:val="00224BF2"/>
    <w:rsid w:val="00224C09"/>
    <w:rsid w:val="00224C7B"/>
    <w:rsid w:val="00224CD6"/>
    <w:rsid w:val="00224D95"/>
    <w:rsid w:val="00224DBE"/>
    <w:rsid w:val="00224DC0"/>
    <w:rsid w:val="00224EB4"/>
    <w:rsid w:val="00224EB8"/>
    <w:rsid w:val="00224F13"/>
    <w:rsid w:val="00224FBC"/>
    <w:rsid w:val="00224FC6"/>
    <w:rsid w:val="00224FD0"/>
    <w:rsid w:val="00224FE5"/>
    <w:rsid w:val="00225004"/>
    <w:rsid w:val="002250FC"/>
    <w:rsid w:val="00225113"/>
    <w:rsid w:val="00225136"/>
    <w:rsid w:val="00225150"/>
    <w:rsid w:val="002251D1"/>
    <w:rsid w:val="0022520D"/>
    <w:rsid w:val="0022521C"/>
    <w:rsid w:val="00225233"/>
    <w:rsid w:val="002252C3"/>
    <w:rsid w:val="002252EE"/>
    <w:rsid w:val="00225316"/>
    <w:rsid w:val="00225339"/>
    <w:rsid w:val="0022534F"/>
    <w:rsid w:val="002255B4"/>
    <w:rsid w:val="002256C4"/>
    <w:rsid w:val="002256E3"/>
    <w:rsid w:val="002256E4"/>
    <w:rsid w:val="0022575A"/>
    <w:rsid w:val="0022576C"/>
    <w:rsid w:val="0022578C"/>
    <w:rsid w:val="0022587C"/>
    <w:rsid w:val="00225892"/>
    <w:rsid w:val="002258CA"/>
    <w:rsid w:val="002258CD"/>
    <w:rsid w:val="002258E0"/>
    <w:rsid w:val="0022591D"/>
    <w:rsid w:val="00225938"/>
    <w:rsid w:val="002259E1"/>
    <w:rsid w:val="002259F2"/>
    <w:rsid w:val="002259F3"/>
    <w:rsid w:val="00225AC9"/>
    <w:rsid w:val="00225C27"/>
    <w:rsid w:val="00225C40"/>
    <w:rsid w:val="00225C4B"/>
    <w:rsid w:val="00225D42"/>
    <w:rsid w:val="00225D9D"/>
    <w:rsid w:val="00225DA2"/>
    <w:rsid w:val="00225DA7"/>
    <w:rsid w:val="00225DF1"/>
    <w:rsid w:val="00225E6E"/>
    <w:rsid w:val="00225F10"/>
    <w:rsid w:val="00226038"/>
    <w:rsid w:val="00226066"/>
    <w:rsid w:val="002260A8"/>
    <w:rsid w:val="002260BD"/>
    <w:rsid w:val="00226140"/>
    <w:rsid w:val="00226172"/>
    <w:rsid w:val="002261E4"/>
    <w:rsid w:val="0022632F"/>
    <w:rsid w:val="00226351"/>
    <w:rsid w:val="00226509"/>
    <w:rsid w:val="002266D6"/>
    <w:rsid w:val="0022675A"/>
    <w:rsid w:val="0022677C"/>
    <w:rsid w:val="002267AC"/>
    <w:rsid w:val="00226804"/>
    <w:rsid w:val="00226848"/>
    <w:rsid w:val="002268BE"/>
    <w:rsid w:val="00226937"/>
    <w:rsid w:val="00226978"/>
    <w:rsid w:val="002269CE"/>
    <w:rsid w:val="002269EB"/>
    <w:rsid w:val="00226A12"/>
    <w:rsid w:val="00226A15"/>
    <w:rsid w:val="00226A6B"/>
    <w:rsid w:val="00226A84"/>
    <w:rsid w:val="00226AB6"/>
    <w:rsid w:val="00226AE4"/>
    <w:rsid w:val="00226B4B"/>
    <w:rsid w:val="00226B63"/>
    <w:rsid w:val="00226B92"/>
    <w:rsid w:val="00226CBF"/>
    <w:rsid w:val="00226D02"/>
    <w:rsid w:val="00226DB9"/>
    <w:rsid w:val="00226DE2"/>
    <w:rsid w:val="00226E79"/>
    <w:rsid w:val="00226EA4"/>
    <w:rsid w:val="00226ED9"/>
    <w:rsid w:val="00226F67"/>
    <w:rsid w:val="00226F8F"/>
    <w:rsid w:val="00227010"/>
    <w:rsid w:val="00227035"/>
    <w:rsid w:val="00227079"/>
    <w:rsid w:val="002270F4"/>
    <w:rsid w:val="0022715E"/>
    <w:rsid w:val="002271B0"/>
    <w:rsid w:val="00227212"/>
    <w:rsid w:val="00227235"/>
    <w:rsid w:val="00227273"/>
    <w:rsid w:val="00227328"/>
    <w:rsid w:val="00227333"/>
    <w:rsid w:val="0022737D"/>
    <w:rsid w:val="0022743B"/>
    <w:rsid w:val="002274C4"/>
    <w:rsid w:val="002275D9"/>
    <w:rsid w:val="0022767A"/>
    <w:rsid w:val="002276BB"/>
    <w:rsid w:val="00227813"/>
    <w:rsid w:val="00227859"/>
    <w:rsid w:val="002278CE"/>
    <w:rsid w:val="00227917"/>
    <w:rsid w:val="00227987"/>
    <w:rsid w:val="00227A6D"/>
    <w:rsid w:val="00227B95"/>
    <w:rsid w:val="00227B96"/>
    <w:rsid w:val="00227BE3"/>
    <w:rsid w:val="00227C6C"/>
    <w:rsid w:val="00227D1C"/>
    <w:rsid w:val="00227DB1"/>
    <w:rsid w:val="00227DB3"/>
    <w:rsid w:val="00227DBA"/>
    <w:rsid w:val="00227DC4"/>
    <w:rsid w:val="00227E13"/>
    <w:rsid w:val="00227EAB"/>
    <w:rsid w:val="00227ED9"/>
    <w:rsid w:val="00227EDF"/>
    <w:rsid w:val="00227F1C"/>
    <w:rsid w:val="00227F2B"/>
    <w:rsid w:val="00227F2C"/>
    <w:rsid w:val="00230074"/>
    <w:rsid w:val="002301CC"/>
    <w:rsid w:val="002301EF"/>
    <w:rsid w:val="002302B6"/>
    <w:rsid w:val="00230305"/>
    <w:rsid w:val="00230307"/>
    <w:rsid w:val="00230368"/>
    <w:rsid w:val="00230478"/>
    <w:rsid w:val="002304F4"/>
    <w:rsid w:val="00230536"/>
    <w:rsid w:val="00230546"/>
    <w:rsid w:val="00230555"/>
    <w:rsid w:val="002305DB"/>
    <w:rsid w:val="002305F2"/>
    <w:rsid w:val="00230630"/>
    <w:rsid w:val="0023064D"/>
    <w:rsid w:val="002306B0"/>
    <w:rsid w:val="00230747"/>
    <w:rsid w:val="0023074C"/>
    <w:rsid w:val="002307A3"/>
    <w:rsid w:val="002307C4"/>
    <w:rsid w:val="002307E1"/>
    <w:rsid w:val="002307E8"/>
    <w:rsid w:val="00230843"/>
    <w:rsid w:val="0023098A"/>
    <w:rsid w:val="002309A1"/>
    <w:rsid w:val="002309B4"/>
    <w:rsid w:val="002309F8"/>
    <w:rsid w:val="00230A58"/>
    <w:rsid w:val="00230A9C"/>
    <w:rsid w:val="00230AE3"/>
    <w:rsid w:val="00230B23"/>
    <w:rsid w:val="00230CC0"/>
    <w:rsid w:val="00230CCD"/>
    <w:rsid w:val="00230CED"/>
    <w:rsid w:val="00230D35"/>
    <w:rsid w:val="00230E20"/>
    <w:rsid w:val="00230E3F"/>
    <w:rsid w:val="00230E40"/>
    <w:rsid w:val="00230E44"/>
    <w:rsid w:val="00231019"/>
    <w:rsid w:val="0023106F"/>
    <w:rsid w:val="0023108E"/>
    <w:rsid w:val="00231114"/>
    <w:rsid w:val="0023115E"/>
    <w:rsid w:val="002311D7"/>
    <w:rsid w:val="00231216"/>
    <w:rsid w:val="0023123D"/>
    <w:rsid w:val="002314FA"/>
    <w:rsid w:val="00231631"/>
    <w:rsid w:val="00231691"/>
    <w:rsid w:val="00231770"/>
    <w:rsid w:val="00231774"/>
    <w:rsid w:val="002318A3"/>
    <w:rsid w:val="002318BF"/>
    <w:rsid w:val="00231A91"/>
    <w:rsid w:val="00231A99"/>
    <w:rsid w:val="00231AAE"/>
    <w:rsid w:val="00231AC8"/>
    <w:rsid w:val="00231B36"/>
    <w:rsid w:val="00231B9D"/>
    <w:rsid w:val="00231C0F"/>
    <w:rsid w:val="00231C40"/>
    <w:rsid w:val="00231CE6"/>
    <w:rsid w:val="00231D30"/>
    <w:rsid w:val="00231D39"/>
    <w:rsid w:val="00231D5F"/>
    <w:rsid w:val="00231E07"/>
    <w:rsid w:val="00231E66"/>
    <w:rsid w:val="00231EB5"/>
    <w:rsid w:val="00231EF0"/>
    <w:rsid w:val="00231F0A"/>
    <w:rsid w:val="00231F0B"/>
    <w:rsid w:val="00231F64"/>
    <w:rsid w:val="00231F8A"/>
    <w:rsid w:val="00231F8F"/>
    <w:rsid w:val="002320F1"/>
    <w:rsid w:val="002320F6"/>
    <w:rsid w:val="0023216E"/>
    <w:rsid w:val="002321A2"/>
    <w:rsid w:val="00232265"/>
    <w:rsid w:val="00232296"/>
    <w:rsid w:val="002322C9"/>
    <w:rsid w:val="0023233D"/>
    <w:rsid w:val="0023239A"/>
    <w:rsid w:val="002323A7"/>
    <w:rsid w:val="002323C2"/>
    <w:rsid w:val="002323D8"/>
    <w:rsid w:val="002323E7"/>
    <w:rsid w:val="0023246E"/>
    <w:rsid w:val="002324B4"/>
    <w:rsid w:val="002325E6"/>
    <w:rsid w:val="00232661"/>
    <w:rsid w:val="0023266B"/>
    <w:rsid w:val="002326F9"/>
    <w:rsid w:val="0023273D"/>
    <w:rsid w:val="0023275C"/>
    <w:rsid w:val="0023277B"/>
    <w:rsid w:val="002327C6"/>
    <w:rsid w:val="002327D5"/>
    <w:rsid w:val="002327ED"/>
    <w:rsid w:val="00232811"/>
    <w:rsid w:val="00232818"/>
    <w:rsid w:val="00232889"/>
    <w:rsid w:val="002328C8"/>
    <w:rsid w:val="0023294E"/>
    <w:rsid w:val="00232989"/>
    <w:rsid w:val="002329A8"/>
    <w:rsid w:val="00232A45"/>
    <w:rsid w:val="00232A83"/>
    <w:rsid w:val="00232A93"/>
    <w:rsid w:val="00232ACF"/>
    <w:rsid w:val="00232B1B"/>
    <w:rsid w:val="00232BB2"/>
    <w:rsid w:val="00232BF2"/>
    <w:rsid w:val="00232C90"/>
    <w:rsid w:val="00232CBB"/>
    <w:rsid w:val="00232D01"/>
    <w:rsid w:val="00232D34"/>
    <w:rsid w:val="00232D4B"/>
    <w:rsid w:val="00232D96"/>
    <w:rsid w:val="00232E85"/>
    <w:rsid w:val="00232F26"/>
    <w:rsid w:val="00232F72"/>
    <w:rsid w:val="00233035"/>
    <w:rsid w:val="002330E9"/>
    <w:rsid w:val="00233255"/>
    <w:rsid w:val="0023331D"/>
    <w:rsid w:val="00233355"/>
    <w:rsid w:val="002333BC"/>
    <w:rsid w:val="0023346B"/>
    <w:rsid w:val="002335AE"/>
    <w:rsid w:val="0023363D"/>
    <w:rsid w:val="0023365B"/>
    <w:rsid w:val="00233693"/>
    <w:rsid w:val="002336A0"/>
    <w:rsid w:val="0023372D"/>
    <w:rsid w:val="00233746"/>
    <w:rsid w:val="00233770"/>
    <w:rsid w:val="002337B3"/>
    <w:rsid w:val="002337DA"/>
    <w:rsid w:val="002338DD"/>
    <w:rsid w:val="0023399C"/>
    <w:rsid w:val="002339AD"/>
    <w:rsid w:val="002339C3"/>
    <w:rsid w:val="002339F4"/>
    <w:rsid w:val="00233A2A"/>
    <w:rsid w:val="00233A3A"/>
    <w:rsid w:val="00233AAB"/>
    <w:rsid w:val="00233BD7"/>
    <w:rsid w:val="00233C23"/>
    <w:rsid w:val="00233C31"/>
    <w:rsid w:val="00233C8D"/>
    <w:rsid w:val="00233CCB"/>
    <w:rsid w:val="00233D47"/>
    <w:rsid w:val="00233E51"/>
    <w:rsid w:val="00233E5C"/>
    <w:rsid w:val="00233ED2"/>
    <w:rsid w:val="00233EEE"/>
    <w:rsid w:val="00233F07"/>
    <w:rsid w:val="00233F55"/>
    <w:rsid w:val="00233F8F"/>
    <w:rsid w:val="00233FE9"/>
    <w:rsid w:val="00234043"/>
    <w:rsid w:val="002340CC"/>
    <w:rsid w:val="002341A0"/>
    <w:rsid w:val="002341B3"/>
    <w:rsid w:val="0023423C"/>
    <w:rsid w:val="00234277"/>
    <w:rsid w:val="002342D4"/>
    <w:rsid w:val="0023432E"/>
    <w:rsid w:val="00234469"/>
    <w:rsid w:val="00234480"/>
    <w:rsid w:val="00234590"/>
    <w:rsid w:val="002346A7"/>
    <w:rsid w:val="002346C4"/>
    <w:rsid w:val="0023472C"/>
    <w:rsid w:val="0023475A"/>
    <w:rsid w:val="00234774"/>
    <w:rsid w:val="00234794"/>
    <w:rsid w:val="002347A1"/>
    <w:rsid w:val="0023481A"/>
    <w:rsid w:val="00234915"/>
    <w:rsid w:val="0023492F"/>
    <w:rsid w:val="00234931"/>
    <w:rsid w:val="002349C8"/>
    <w:rsid w:val="00234AD9"/>
    <w:rsid w:val="00234B20"/>
    <w:rsid w:val="00234B2A"/>
    <w:rsid w:val="00234B5B"/>
    <w:rsid w:val="00234B5F"/>
    <w:rsid w:val="00234BC3"/>
    <w:rsid w:val="00234C34"/>
    <w:rsid w:val="00234C46"/>
    <w:rsid w:val="00234D8A"/>
    <w:rsid w:val="00234DD6"/>
    <w:rsid w:val="00234E85"/>
    <w:rsid w:val="00234F41"/>
    <w:rsid w:val="00234F70"/>
    <w:rsid w:val="00234F90"/>
    <w:rsid w:val="0023504F"/>
    <w:rsid w:val="00235080"/>
    <w:rsid w:val="0023508B"/>
    <w:rsid w:val="00235098"/>
    <w:rsid w:val="002350BC"/>
    <w:rsid w:val="002350C9"/>
    <w:rsid w:val="00235129"/>
    <w:rsid w:val="0023514A"/>
    <w:rsid w:val="002351EE"/>
    <w:rsid w:val="0023522C"/>
    <w:rsid w:val="00235310"/>
    <w:rsid w:val="00235344"/>
    <w:rsid w:val="00235346"/>
    <w:rsid w:val="00235349"/>
    <w:rsid w:val="0023534D"/>
    <w:rsid w:val="00235351"/>
    <w:rsid w:val="002353C6"/>
    <w:rsid w:val="0023545C"/>
    <w:rsid w:val="00235486"/>
    <w:rsid w:val="002354CC"/>
    <w:rsid w:val="002354F8"/>
    <w:rsid w:val="00235541"/>
    <w:rsid w:val="0023555C"/>
    <w:rsid w:val="002355DA"/>
    <w:rsid w:val="00235619"/>
    <w:rsid w:val="00235632"/>
    <w:rsid w:val="00235726"/>
    <w:rsid w:val="00235736"/>
    <w:rsid w:val="0023574D"/>
    <w:rsid w:val="0023577F"/>
    <w:rsid w:val="0023578C"/>
    <w:rsid w:val="002358BA"/>
    <w:rsid w:val="00235950"/>
    <w:rsid w:val="002359AB"/>
    <w:rsid w:val="00235A01"/>
    <w:rsid w:val="00235A98"/>
    <w:rsid w:val="00235B98"/>
    <w:rsid w:val="00235DB3"/>
    <w:rsid w:val="00235DED"/>
    <w:rsid w:val="00235DF1"/>
    <w:rsid w:val="00235E30"/>
    <w:rsid w:val="00235E3D"/>
    <w:rsid w:val="00235E9B"/>
    <w:rsid w:val="00235EA1"/>
    <w:rsid w:val="00235EB9"/>
    <w:rsid w:val="00235ED8"/>
    <w:rsid w:val="00235EF5"/>
    <w:rsid w:val="00235F4B"/>
    <w:rsid w:val="00235F83"/>
    <w:rsid w:val="00235F8A"/>
    <w:rsid w:val="00235FBD"/>
    <w:rsid w:val="00236005"/>
    <w:rsid w:val="0023604E"/>
    <w:rsid w:val="00236082"/>
    <w:rsid w:val="002360E2"/>
    <w:rsid w:val="00236104"/>
    <w:rsid w:val="0023612A"/>
    <w:rsid w:val="002361DB"/>
    <w:rsid w:val="002361EB"/>
    <w:rsid w:val="00236221"/>
    <w:rsid w:val="00236246"/>
    <w:rsid w:val="00236266"/>
    <w:rsid w:val="00236293"/>
    <w:rsid w:val="002362AF"/>
    <w:rsid w:val="002362B5"/>
    <w:rsid w:val="0023633D"/>
    <w:rsid w:val="00236357"/>
    <w:rsid w:val="00236424"/>
    <w:rsid w:val="0023655E"/>
    <w:rsid w:val="00236583"/>
    <w:rsid w:val="00236674"/>
    <w:rsid w:val="00236788"/>
    <w:rsid w:val="002367F5"/>
    <w:rsid w:val="00236895"/>
    <w:rsid w:val="00236977"/>
    <w:rsid w:val="002369FA"/>
    <w:rsid w:val="002369FC"/>
    <w:rsid w:val="00236BAC"/>
    <w:rsid w:val="00236BAD"/>
    <w:rsid w:val="00236C56"/>
    <w:rsid w:val="00236C7C"/>
    <w:rsid w:val="00236D05"/>
    <w:rsid w:val="00236D93"/>
    <w:rsid w:val="00236DE3"/>
    <w:rsid w:val="00236DE8"/>
    <w:rsid w:val="00236DED"/>
    <w:rsid w:val="00236DFE"/>
    <w:rsid w:val="00236EA0"/>
    <w:rsid w:val="00236F67"/>
    <w:rsid w:val="00236FB7"/>
    <w:rsid w:val="00237027"/>
    <w:rsid w:val="0023703C"/>
    <w:rsid w:val="0023708E"/>
    <w:rsid w:val="0023712B"/>
    <w:rsid w:val="00237134"/>
    <w:rsid w:val="00237167"/>
    <w:rsid w:val="00237176"/>
    <w:rsid w:val="002371D1"/>
    <w:rsid w:val="00237327"/>
    <w:rsid w:val="00237369"/>
    <w:rsid w:val="002373EE"/>
    <w:rsid w:val="00237400"/>
    <w:rsid w:val="0023741D"/>
    <w:rsid w:val="00237496"/>
    <w:rsid w:val="002374D9"/>
    <w:rsid w:val="00237547"/>
    <w:rsid w:val="00237681"/>
    <w:rsid w:val="002377B3"/>
    <w:rsid w:val="002377C9"/>
    <w:rsid w:val="0023782C"/>
    <w:rsid w:val="00237883"/>
    <w:rsid w:val="002378BB"/>
    <w:rsid w:val="0023795A"/>
    <w:rsid w:val="00237971"/>
    <w:rsid w:val="002379E8"/>
    <w:rsid w:val="002379F4"/>
    <w:rsid w:val="002379FF"/>
    <w:rsid w:val="00237AA1"/>
    <w:rsid w:val="00237B5E"/>
    <w:rsid w:val="00237BD7"/>
    <w:rsid w:val="00237C07"/>
    <w:rsid w:val="00237C0A"/>
    <w:rsid w:val="00237C1C"/>
    <w:rsid w:val="00237C30"/>
    <w:rsid w:val="00237C6C"/>
    <w:rsid w:val="00237C70"/>
    <w:rsid w:val="00237CBC"/>
    <w:rsid w:val="00237D03"/>
    <w:rsid w:val="00237D72"/>
    <w:rsid w:val="00237DBA"/>
    <w:rsid w:val="00237DD3"/>
    <w:rsid w:val="00237E0F"/>
    <w:rsid w:val="00237E33"/>
    <w:rsid w:val="00237FB1"/>
    <w:rsid w:val="00240027"/>
    <w:rsid w:val="0024005B"/>
    <w:rsid w:val="002400CD"/>
    <w:rsid w:val="0024010F"/>
    <w:rsid w:val="00240153"/>
    <w:rsid w:val="002401A0"/>
    <w:rsid w:val="0024020F"/>
    <w:rsid w:val="00240243"/>
    <w:rsid w:val="0024027A"/>
    <w:rsid w:val="00240392"/>
    <w:rsid w:val="002403EB"/>
    <w:rsid w:val="00240407"/>
    <w:rsid w:val="00240410"/>
    <w:rsid w:val="00240516"/>
    <w:rsid w:val="00240545"/>
    <w:rsid w:val="00240568"/>
    <w:rsid w:val="00240692"/>
    <w:rsid w:val="00240772"/>
    <w:rsid w:val="0024079A"/>
    <w:rsid w:val="002407B7"/>
    <w:rsid w:val="002407C9"/>
    <w:rsid w:val="002407F8"/>
    <w:rsid w:val="0024096D"/>
    <w:rsid w:val="00240971"/>
    <w:rsid w:val="00240A25"/>
    <w:rsid w:val="00240B05"/>
    <w:rsid w:val="00240B08"/>
    <w:rsid w:val="00240BCF"/>
    <w:rsid w:val="00240C0C"/>
    <w:rsid w:val="00240CB2"/>
    <w:rsid w:val="00240E5C"/>
    <w:rsid w:val="00240EB3"/>
    <w:rsid w:val="00240FB4"/>
    <w:rsid w:val="0024107D"/>
    <w:rsid w:val="00241195"/>
    <w:rsid w:val="002411DB"/>
    <w:rsid w:val="002411E9"/>
    <w:rsid w:val="002411FB"/>
    <w:rsid w:val="00241281"/>
    <w:rsid w:val="002412C6"/>
    <w:rsid w:val="00241339"/>
    <w:rsid w:val="00241373"/>
    <w:rsid w:val="00241422"/>
    <w:rsid w:val="00241431"/>
    <w:rsid w:val="0024158B"/>
    <w:rsid w:val="00241638"/>
    <w:rsid w:val="002416AD"/>
    <w:rsid w:val="0024187E"/>
    <w:rsid w:val="00241891"/>
    <w:rsid w:val="002418CC"/>
    <w:rsid w:val="00241961"/>
    <w:rsid w:val="00241969"/>
    <w:rsid w:val="00241979"/>
    <w:rsid w:val="002419EE"/>
    <w:rsid w:val="002419F2"/>
    <w:rsid w:val="00241A05"/>
    <w:rsid w:val="00241B2C"/>
    <w:rsid w:val="00241B8A"/>
    <w:rsid w:val="00241BC6"/>
    <w:rsid w:val="00241C06"/>
    <w:rsid w:val="00241C41"/>
    <w:rsid w:val="00241C63"/>
    <w:rsid w:val="00241C87"/>
    <w:rsid w:val="00241C92"/>
    <w:rsid w:val="00241D7F"/>
    <w:rsid w:val="00241D88"/>
    <w:rsid w:val="00241DC4"/>
    <w:rsid w:val="00241E3D"/>
    <w:rsid w:val="00241E78"/>
    <w:rsid w:val="00241EA0"/>
    <w:rsid w:val="00241EFF"/>
    <w:rsid w:val="00241F8C"/>
    <w:rsid w:val="00241FD2"/>
    <w:rsid w:val="00242009"/>
    <w:rsid w:val="00242054"/>
    <w:rsid w:val="002420EA"/>
    <w:rsid w:val="002420F8"/>
    <w:rsid w:val="00242300"/>
    <w:rsid w:val="00242319"/>
    <w:rsid w:val="0024236F"/>
    <w:rsid w:val="002423FC"/>
    <w:rsid w:val="00242480"/>
    <w:rsid w:val="0024249A"/>
    <w:rsid w:val="002424B2"/>
    <w:rsid w:val="00242504"/>
    <w:rsid w:val="00242546"/>
    <w:rsid w:val="002425B4"/>
    <w:rsid w:val="002425DB"/>
    <w:rsid w:val="002425F1"/>
    <w:rsid w:val="00242666"/>
    <w:rsid w:val="0024268E"/>
    <w:rsid w:val="00242696"/>
    <w:rsid w:val="002426F4"/>
    <w:rsid w:val="002427B0"/>
    <w:rsid w:val="002428E9"/>
    <w:rsid w:val="002428F0"/>
    <w:rsid w:val="0024298D"/>
    <w:rsid w:val="00242992"/>
    <w:rsid w:val="00242A06"/>
    <w:rsid w:val="00242A39"/>
    <w:rsid w:val="00242AF6"/>
    <w:rsid w:val="00242B25"/>
    <w:rsid w:val="00242B59"/>
    <w:rsid w:val="00242B5A"/>
    <w:rsid w:val="00242B5F"/>
    <w:rsid w:val="00242B62"/>
    <w:rsid w:val="00242BAA"/>
    <w:rsid w:val="00242C18"/>
    <w:rsid w:val="00242D37"/>
    <w:rsid w:val="00242D6D"/>
    <w:rsid w:val="00242E84"/>
    <w:rsid w:val="00242ECB"/>
    <w:rsid w:val="00242EDD"/>
    <w:rsid w:val="00242EFD"/>
    <w:rsid w:val="00243087"/>
    <w:rsid w:val="002430BC"/>
    <w:rsid w:val="002430C5"/>
    <w:rsid w:val="00243145"/>
    <w:rsid w:val="00243298"/>
    <w:rsid w:val="002432ED"/>
    <w:rsid w:val="0024330A"/>
    <w:rsid w:val="0024334A"/>
    <w:rsid w:val="0024341F"/>
    <w:rsid w:val="00243489"/>
    <w:rsid w:val="0024357C"/>
    <w:rsid w:val="002435C0"/>
    <w:rsid w:val="002435D7"/>
    <w:rsid w:val="00243608"/>
    <w:rsid w:val="00243659"/>
    <w:rsid w:val="00243668"/>
    <w:rsid w:val="0024369B"/>
    <w:rsid w:val="002436D2"/>
    <w:rsid w:val="002437AA"/>
    <w:rsid w:val="00243817"/>
    <w:rsid w:val="00243876"/>
    <w:rsid w:val="002438E9"/>
    <w:rsid w:val="0024390B"/>
    <w:rsid w:val="00243928"/>
    <w:rsid w:val="00243932"/>
    <w:rsid w:val="0024398F"/>
    <w:rsid w:val="0024399D"/>
    <w:rsid w:val="00243A3F"/>
    <w:rsid w:val="00243B4E"/>
    <w:rsid w:val="00243B6C"/>
    <w:rsid w:val="00243CA2"/>
    <w:rsid w:val="00243D3F"/>
    <w:rsid w:val="00243D40"/>
    <w:rsid w:val="00243D58"/>
    <w:rsid w:val="00243DB6"/>
    <w:rsid w:val="00243EEF"/>
    <w:rsid w:val="00243F11"/>
    <w:rsid w:val="00243F4C"/>
    <w:rsid w:val="00243F65"/>
    <w:rsid w:val="00244119"/>
    <w:rsid w:val="00244282"/>
    <w:rsid w:val="002443DE"/>
    <w:rsid w:val="00244538"/>
    <w:rsid w:val="00244560"/>
    <w:rsid w:val="002445D2"/>
    <w:rsid w:val="00244606"/>
    <w:rsid w:val="00244608"/>
    <w:rsid w:val="00244624"/>
    <w:rsid w:val="002446CF"/>
    <w:rsid w:val="00244895"/>
    <w:rsid w:val="002448AE"/>
    <w:rsid w:val="00244960"/>
    <w:rsid w:val="00244B0C"/>
    <w:rsid w:val="00244BB1"/>
    <w:rsid w:val="00244BEA"/>
    <w:rsid w:val="00244C44"/>
    <w:rsid w:val="00244C71"/>
    <w:rsid w:val="00244CB5"/>
    <w:rsid w:val="00244CE2"/>
    <w:rsid w:val="00244D0D"/>
    <w:rsid w:val="00244D18"/>
    <w:rsid w:val="00244D53"/>
    <w:rsid w:val="00244E93"/>
    <w:rsid w:val="00244EFD"/>
    <w:rsid w:val="00244FBA"/>
    <w:rsid w:val="00244FBD"/>
    <w:rsid w:val="00244FD9"/>
    <w:rsid w:val="00244FF9"/>
    <w:rsid w:val="0024505F"/>
    <w:rsid w:val="0024510E"/>
    <w:rsid w:val="0024515E"/>
    <w:rsid w:val="002451E2"/>
    <w:rsid w:val="00245286"/>
    <w:rsid w:val="002453D6"/>
    <w:rsid w:val="00245483"/>
    <w:rsid w:val="0024553E"/>
    <w:rsid w:val="00245653"/>
    <w:rsid w:val="00245740"/>
    <w:rsid w:val="0024574A"/>
    <w:rsid w:val="00245797"/>
    <w:rsid w:val="002457FD"/>
    <w:rsid w:val="0024585C"/>
    <w:rsid w:val="00245883"/>
    <w:rsid w:val="002458A9"/>
    <w:rsid w:val="002458EA"/>
    <w:rsid w:val="00245A3B"/>
    <w:rsid w:val="00245A43"/>
    <w:rsid w:val="00245AA4"/>
    <w:rsid w:val="00245AC6"/>
    <w:rsid w:val="00245AD0"/>
    <w:rsid w:val="00245AF7"/>
    <w:rsid w:val="00245BF1"/>
    <w:rsid w:val="00245C9E"/>
    <w:rsid w:val="00245D7F"/>
    <w:rsid w:val="00245E93"/>
    <w:rsid w:val="00245FCE"/>
    <w:rsid w:val="0024600E"/>
    <w:rsid w:val="002460DB"/>
    <w:rsid w:val="00246113"/>
    <w:rsid w:val="00246132"/>
    <w:rsid w:val="002461AE"/>
    <w:rsid w:val="002461CB"/>
    <w:rsid w:val="002461DC"/>
    <w:rsid w:val="0024620D"/>
    <w:rsid w:val="00246311"/>
    <w:rsid w:val="00246317"/>
    <w:rsid w:val="00246343"/>
    <w:rsid w:val="002463FA"/>
    <w:rsid w:val="0024642B"/>
    <w:rsid w:val="00246488"/>
    <w:rsid w:val="0024649E"/>
    <w:rsid w:val="002464A5"/>
    <w:rsid w:val="0024652B"/>
    <w:rsid w:val="00246570"/>
    <w:rsid w:val="002465BF"/>
    <w:rsid w:val="00246650"/>
    <w:rsid w:val="002466DB"/>
    <w:rsid w:val="002466F1"/>
    <w:rsid w:val="002467E6"/>
    <w:rsid w:val="0024688B"/>
    <w:rsid w:val="002469AA"/>
    <w:rsid w:val="00246A0B"/>
    <w:rsid w:val="00246BA6"/>
    <w:rsid w:val="00246C3B"/>
    <w:rsid w:val="00246C61"/>
    <w:rsid w:val="00246D06"/>
    <w:rsid w:val="00246D0F"/>
    <w:rsid w:val="00246D42"/>
    <w:rsid w:val="00246D75"/>
    <w:rsid w:val="00246D8A"/>
    <w:rsid w:val="00246D8F"/>
    <w:rsid w:val="00246E1B"/>
    <w:rsid w:val="00246EF6"/>
    <w:rsid w:val="00246FF7"/>
    <w:rsid w:val="002470A1"/>
    <w:rsid w:val="002470BE"/>
    <w:rsid w:val="002470E6"/>
    <w:rsid w:val="00247109"/>
    <w:rsid w:val="00247113"/>
    <w:rsid w:val="0024714F"/>
    <w:rsid w:val="0024716B"/>
    <w:rsid w:val="002471A3"/>
    <w:rsid w:val="00247256"/>
    <w:rsid w:val="0024727D"/>
    <w:rsid w:val="00247294"/>
    <w:rsid w:val="0024739A"/>
    <w:rsid w:val="002473BC"/>
    <w:rsid w:val="0024741E"/>
    <w:rsid w:val="00247464"/>
    <w:rsid w:val="00247543"/>
    <w:rsid w:val="002475B0"/>
    <w:rsid w:val="00247660"/>
    <w:rsid w:val="002476F3"/>
    <w:rsid w:val="00247747"/>
    <w:rsid w:val="002477E0"/>
    <w:rsid w:val="00247873"/>
    <w:rsid w:val="002478CC"/>
    <w:rsid w:val="0024795D"/>
    <w:rsid w:val="00247A6E"/>
    <w:rsid w:val="00247ABD"/>
    <w:rsid w:val="00247AFA"/>
    <w:rsid w:val="00247C13"/>
    <w:rsid w:val="00247D3B"/>
    <w:rsid w:val="00247D5A"/>
    <w:rsid w:val="00247E3A"/>
    <w:rsid w:val="00247EBE"/>
    <w:rsid w:val="00247FDB"/>
    <w:rsid w:val="0025004C"/>
    <w:rsid w:val="002500B0"/>
    <w:rsid w:val="002500F7"/>
    <w:rsid w:val="00250173"/>
    <w:rsid w:val="002501AF"/>
    <w:rsid w:val="002502E3"/>
    <w:rsid w:val="0025038B"/>
    <w:rsid w:val="00250390"/>
    <w:rsid w:val="002503B4"/>
    <w:rsid w:val="002504C2"/>
    <w:rsid w:val="002504E0"/>
    <w:rsid w:val="0025054F"/>
    <w:rsid w:val="00250559"/>
    <w:rsid w:val="0025055D"/>
    <w:rsid w:val="002505BA"/>
    <w:rsid w:val="002505EE"/>
    <w:rsid w:val="00250624"/>
    <w:rsid w:val="0025062A"/>
    <w:rsid w:val="002506C9"/>
    <w:rsid w:val="00250756"/>
    <w:rsid w:val="002507B1"/>
    <w:rsid w:val="002507FB"/>
    <w:rsid w:val="0025081B"/>
    <w:rsid w:val="00250A61"/>
    <w:rsid w:val="00250B1C"/>
    <w:rsid w:val="00250B88"/>
    <w:rsid w:val="00250BAA"/>
    <w:rsid w:val="00250BB2"/>
    <w:rsid w:val="00250BFC"/>
    <w:rsid w:val="00250C36"/>
    <w:rsid w:val="00250CC9"/>
    <w:rsid w:val="00250D8D"/>
    <w:rsid w:val="00250DEF"/>
    <w:rsid w:val="00250ECE"/>
    <w:rsid w:val="00250EE4"/>
    <w:rsid w:val="00250EF6"/>
    <w:rsid w:val="00250F6A"/>
    <w:rsid w:val="00250F96"/>
    <w:rsid w:val="00250FF4"/>
    <w:rsid w:val="00251004"/>
    <w:rsid w:val="00251008"/>
    <w:rsid w:val="0025108F"/>
    <w:rsid w:val="002510BE"/>
    <w:rsid w:val="002510F9"/>
    <w:rsid w:val="00251117"/>
    <w:rsid w:val="0025113C"/>
    <w:rsid w:val="002511FF"/>
    <w:rsid w:val="00251258"/>
    <w:rsid w:val="002512A8"/>
    <w:rsid w:val="002512EA"/>
    <w:rsid w:val="00251301"/>
    <w:rsid w:val="00251305"/>
    <w:rsid w:val="00251452"/>
    <w:rsid w:val="002514D4"/>
    <w:rsid w:val="0025153F"/>
    <w:rsid w:val="0025164B"/>
    <w:rsid w:val="00251660"/>
    <w:rsid w:val="0025166B"/>
    <w:rsid w:val="002516C9"/>
    <w:rsid w:val="002516DC"/>
    <w:rsid w:val="002517EB"/>
    <w:rsid w:val="00251814"/>
    <w:rsid w:val="00251879"/>
    <w:rsid w:val="002518AA"/>
    <w:rsid w:val="002518C1"/>
    <w:rsid w:val="002518E8"/>
    <w:rsid w:val="00251903"/>
    <w:rsid w:val="0025196E"/>
    <w:rsid w:val="002519D8"/>
    <w:rsid w:val="002519DC"/>
    <w:rsid w:val="002519F4"/>
    <w:rsid w:val="00251AE3"/>
    <w:rsid w:val="00251B49"/>
    <w:rsid w:val="00251C11"/>
    <w:rsid w:val="00251C1D"/>
    <w:rsid w:val="00251CF6"/>
    <w:rsid w:val="00251DB3"/>
    <w:rsid w:val="00251DCA"/>
    <w:rsid w:val="00251DF5"/>
    <w:rsid w:val="00251DFE"/>
    <w:rsid w:val="00251EB2"/>
    <w:rsid w:val="00251EF8"/>
    <w:rsid w:val="00251F14"/>
    <w:rsid w:val="00251F1A"/>
    <w:rsid w:val="00251F9E"/>
    <w:rsid w:val="0025205A"/>
    <w:rsid w:val="002521B7"/>
    <w:rsid w:val="002521CA"/>
    <w:rsid w:val="00252204"/>
    <w:rsid w:val="0025230E"/>
    <w:rsid w:val="0025234C"/>
    <w:rsid w:val="002523D0"/>
    <w:rsid w:val="002523DB"/>
    <w:rsid w:val="00252441"/>
    <w:rsid w:val="002525EC"/>
    <w:rsid w:val="00252756"/>
    <w:rsid w:val="0025275F"/>
    <w:rsid w:val="002528A5"/>
    <w:rsid w:val="002528DB"/>
    <w:rsid w:val="00252A83"/>
    <w:rsid w:val="00252D97"/>
    <w:rsid w:val="00252E4F"/>
    <w:rsid w:val="00252E55"/>
    <w:rsid w:val="00252E8C"/>
    <w:rsid w:val="00252F7B"/>
    <w:rsid w:val="00252FA5"/>
    <w:rsid w:val="00252FC4"/>
    <w:rsid w:val="00253121"/>
    <w:rsid w:val="0025313F"/>
    <w:rsid w:val="0025314C"/>
    <w:rsid w:val="0025315D"/>
    <w:rsid w:val="0025322D"/>
    <w:rsid w:val="002532E6"/>
    <w:rsid w:val="002533B9"/>
    <w:rsid w:val="002533F0"/>
    <w:rsid w:val="00253487"/>
    <w:rsid w:val="0025360D"/>
    <w:rsid w:val="002536F4"/>
    <w:rsid w:val="00253716"/>
    <w:rsid w:val="002537A1"/>
    <w:rsid w:val="002537CF"/>
    <w:rsid w:val="002537E0"/>
    <w:rsid w:val="002537F7"/>
    <w:rsid w:val="0025381A"/>
    <w:rsid w:val="0025389B"/>
    <w:rsid w:val="0025389C"/>
    <w:rsid w:val="002538F4"/>
    <w:rsid w:val="0025392D"/>
    <w:rsid w:val="00253953"/>
    <w:rsid w:val="002539B2"/>
    <w:rsid w:val="002539C7"/>
    <w:rsid w:val="00253A26"/>
    <w:rsid w:val="00253A54"/>
    <w:rsid w:val="00253AA7"/>
    <w:rsid w:val="00253AD4"/>
    <w:rsid w:val="00253AFC"/>
    <w:rsid w:val="00253BF6"/>
    <w:rsid w:val="00253C41"/>
    <w:rsid w:val="00253C5F"/>
    <w:rsid w:val="00253CE4"/>
    <w:rsid w:val="00253D05"/>
    <w:rsid w:val="00253D3F"/>
    <w:rsid w:val="00253D7A"/>
    <w:rsid w:val="00253DC0"/>
    <w:rsid w:val="00253DEB"/>
    <w:rsid w:val="00253DED"/>
    <w:rsid w:val="00253E2C"/>
    <w:rsid w:val="00253E57"/>
    <w:rsid w:val="00253ED2"/>
    <w:rsid w:val="00253FAA"/>
    <w:rsid w:val="00253FB3"/>
    <w:rsid w:val="00254088"/>
    <w:rsid w:val="0025409F"/>
    <w:rsid w:val="00254126"/>
    <w:rsid w:val="00254170"/>
    <w:rsid w:val="00254186"/>
    <w:rsid w:val="00254286"/>
    <w:rsid w:val="002542BC"/>
    <w:rsid w:val="002542F7"/>
    <w:rsid w:val="00254315"/>
    <w:rsid w:val="0025433C"/>
    <w:rsid w:val="002543B0"/>
    <w:rsid w:val="002545B3"/>
    <w:rsid w:val="0025462A"/>
    <w:rsid w:val="00254709"/>
    <w:rsid w:val="002547F0"/>
    <w:rsid w:val="0025482F"/>
    <w:rsid w:val="0025483E"/>
    <w:rsid w:val="00254910"/>
    <w:rsid w:val="0025493E"/>
    <w:rsid w:val="002549BA"/>
    <w:rsid w:val="002549E6"/>
    <w:rsid w:val="00254AF3"/>
    <w:rsid w:val="00254B00"/>
    <w:rsid w:val="00254BA4"/>
    <w:rsid w:val="00254D06"/>
    <w:rsid w:val="00254D5D"/>
    <w:rsid w:val="00254FE6"/>
    <w:rsid w:val="0025501B"/>
    <w:rsid w:val="0025509C"/>
    <w:rsid w:val="002550F9"/>
    <w:rsid w:val="002551B9"/>
    <w:rsid w:val="0025520D"/>
    <w:rsid w:val="0025528A"/>
    <w:rsid w:val="002552AF"/>
    <w:rsid w:val="002552D9"/>
    <w:rsid w:val="00255342"/>
    <w:rsid w:val="0025538A"/>
    <w:rsid w:val="002555A2"/>
    <w:rsid w:val="002555ED"/>
    <w:rsid w:val="0025568D"/>
    <w:rsid w:val="002556D6"/>
    <w:rsid w:val="00255717"/>
    <w:rsid w:val="0025576D"/>
    <w:rsid w:val="00255795"/>
    <w:rsid w:val="002557B3"/>
    <w:rsid w:val="002557C5"/>
    <w:rsid w:val="00255819"/>
    <w:rsid w:val="00255857"/>
    <w:rsid w:val="00255877"/>
    <w:rsid w:val="002558D5"/>
    <w:rsid w:val="00255971"/>
    <w:rsid w:val="002559E0"/>
    <w:rsid w:val="00255A23"/>
    <w:rsid w:val="00255A25"/>
    <w:rsid w:val="00255A28"/>
    <w:rsid w:val="00255A2F"/>
    <w:rsid w:val="00255AA8"/>
    <w:rsid w:val="00255ADC"/>
    <w:rsid w:val="00255B3E"/>
    <w:rsid w:val="00255BFB"/>
    <w:rsid w:val="00255C18"/>
    <w:rsid w:val="00255C43"/>
    <w:rsid w:val="00255D47"/>
    <w:rsid w:val="00255D52"/>
    <w:rsid w:val="00255D86"/>
    <w:rsid w:val="00255D9A"/>
    <w:rsid w:val="00255DFC"/>
    <w:rsid w:val="00255E15"/>
    <w:rsid w:val="00255E3A"/>
    <w:rsid w:val="00255F6B"/>
    <w:rsid w:val="00255F74"/>
    <w:rsid w:val="00255F96"/>
    <w:rsid w:val="00255FEA"/>
    <w:rsid w:val="002560E7"/>
    <w:rsid w:val="00256148"/>
    <w:rsid w:val="002561D1"/>
    <w:rsid w:val="00256211"/>
    <w:rsid w:val="002562A5"/>
    <w:rsid w:val="0025631B"/>
    <w:rsid w:val="0025635A"/>
    <w:rsid w:val="00256388"/>
    <w:rsid w:val="00256395"/>
    <w:rsid w:val="002563AD"/>
    <w:rsid w:val="00256484"/>
    <w:rsid w:val="00256530"/>
    <w:rsid w:val="00256533"/>
    <w:rsid w:val="00256556"/>
    <w:rsid w:val="00256576"/>
    <w:rsid w:val="00256590"/>
    <w:rsid w:val="00256613"/>
    <w:rsid w:val="002566E8"/>
    <w:rsid w:val="00256777"/>
    <w:rsid w:val="002567DB"/>
    <w:rsid w:val="002567DC"/>
    <w:rsid w:val="002567F5"/>
    <w:rsid w:val="00256822"/>
    <w:rsid w:val="00256883"/>
    <w:rsid w:val="002568C4"/>
    <w:rsid w:val="00256913"/>
    <w:rsid w:val="002569AB"/>
    <w:rsid w:val="00256ADD"/>
    <w:rsid w:val="00256B7E"/>
    <w:rsid w:val="00256BE2"/>
    <w:rsid w:val="00256C56"/>
    <w:rsid w:val="00256C5E"/>
    <w:rsid w:val="00256C7F"/>
    <w:rsid w:val="00256C8C"/>
    <w:rsid w:val="00256D16"/>
    <w:rsid w:val="00256DBF"/>
    <w:rsid w:val="00256E08"/>
    <w:rsid w:val="00256E6C"/>
    <w:rsid w:val="00256EB7"/>
    <w:rsid w:val="00256EC2"/>
    <w:rsid w:val="00256F81"/>
    <w:rsid w:val="00257125"/>
    <w:rsid w:val="0025712B"/>
    <w:rsid w:val="00257190"/>
    <w:rsid w:val="002571C9"/>
    <w:rsid w:val="0025737F"/>
    <w:rsid w:val="002573F7"/>
    <w:rsid w:val="00257445"/>
    <w:rsid w:val="0025749B"/>
    <w:rsid w:val="00257563"/>
    <w:rsid w:val="0025762B"/>
    <w:rsid w:val="00257639"/>
    <w:rsid w:val="002577A8"/>
    <w:rsid w:val="002577B3"/>
    <w:rsid w:val="00257818"/>
    <w:rsid w:val="0025788B"/>
    <w:rsid w:val="002578A8"/>
    <w:rsid w:val="00257909"/>
    <w:rsid w:val="0025794B"/>
    <w:rsid w:val="002579AF"/>
    <w:rsid w:val="00257B1C"/>
    <w:rsid w:val="00257B69"/>
    <w:rsid w:val="00257C38"/>
    <w:rsid w:val="00257CC6"/>
    <w:rsid w:val="00257DE0"/>
    <w:rsid w:val="00257E0B"/>
    <w:rsid w:val="00257EEB"/>
    <w:rsid w:val="00257F3D"/>
    <w:rsid w:val="00257F44"/>
    <w:rsid w:val="00257F95"/>
    <w:rsid w:val="00257FC7"/>
    <w:rsid w:val="00260008"/>
    <w:rsid w:val="00260104"/>
    <w:rsid w:val="0026010C"/>
    <w:rsid w:val="00260138"/>
    <w:rsid w:val="002601AA"/>
    <w:rsid w:val="002601C5"/>
    <w:rsid w:val="002603F8"/>
    <w:rsid w:val="0026048F"/>
    <w:rsid w:val="002604A7"/>
    <w:rsid w:val="002604E3"/>
    <w:rsid w:val="002604ED"/>
    <w:rsid w:val="00260535"/>
    <w:rsid w:val="002605EB"/>
    <w:rsid w:val="00260652"/>
    <w:rsid w:val="0026069D"/>
    <w:rsid w:val="002606CD"/>
    <w:rsid w:val="002606D2"/>
    <w:rsid w:val="00260785"/>
    <w:rsid w:val="00260799"/>
    <w:rsid w:val="0026081C"/>
    <w:rsid w:val="00260821"/>
    <w:rsid w:val="0026087B"/>
    <w:rsid w:val="002608DA"/>
    <w:rsid w:val="002609F4"/>
    <w:rsid w:val="00260A69"/>
    <w:rsid w:val="00260A7F"/>
    <w:rsid w:val="00260AEF"/>
    <w:rsid w:val="00260C50"/>
    <w:rsid w:val="00260C54"/>
    <w:rsid w:val="00260D49"/>
    <w:rsid w:val="00260DB2"/>
    <w:rsid w:val="00260DBB"/>
    <w:rsid w:val="00260EC1"/>
    <w:rsid w:val="00260F15"/>
    <w:rsid w:val="00260F55"/>
    <w:rsid w:val="00261022"/>
    <w:rsid w:val="0026116D"/>
    <w:rsid w:val="002611FE"/>
    <w:rsid w:val="00261284"/>
    <w:rsid w:val="00261294"/>
    <w:rsid w:val="002612E4"/>
    <w:rsid w:val="00261320"/>
    <w:rsid w:val="00261356"/>
    <w:rsid w:val="00261407"/>
    <w:rsid w:val="00261421"/>
    <w:rsid w:val="00261444"/>
    <w:rsid w:val="0026145E"/>
    <w:rsid w:val="00261489"/>
    <w:rsid w:val="0026148A"/>
    <w:rsid w:val="002614D8"/>
    <w:rsid w:val="002614EF"/>
    <w:rsid w:val="00261555"/>
    <w:rsid w:val="00261576"/>
    <w:rsid w:val="00261584"/>
    <w:rsid w:val="002615AF"/>
    <w:rsid w:val="002615C1"/>
    <w:rsid w:val="002615D9"/>
    <w:rsid w:val="002615F2"/>
    <w:rsid w:val="00261635"/>
    <w:rsid w:val="00261661"/>
    <w:rsid w:val="00261696"/>
    <w:rsid w:val="0026169F"/>
    <w:rsid w:val="0026172B"/>
    <w:rsid w:val="00261763"/>
    <w:rsid w:val="00261791"/>
    <w:rsid w:val="0026179B"/>
    <w:rsid w:val="00261883"/>
    <w:rsid w:val="00261963"/>
    <w:rsid w:val="00261976"/>
    <w:rsid w:val="00261978"/>
    <w:rsid w:val="002619D1"/>
    <w:rsid w:val="00261A4B"/>
    <w:rsid w:val="00261A6F"/>
    <w:rsid w:val="00261B22"/>
    <w:rsid w:val="00261B65"/>
    <w:rsid w:val="00261BEF"/>
    <w:rsid w:val="00261C29"/>
    <w:rsid w:val="00261C34"/>
    <w:rsid w:val="00261CBA"/>
    <w:rsid w:val="00261D11"/>
    <w:rsid w:val="00261D43"/>
    <w:rsid w:val="00261D53"/>
    <w:rsid w:val="00261D65"/>
    <w:rsid w:val="00261D76"/>
    <w:rsid w:val="00261DC3"/>
    <w:rsid w:val="00261E50"/>
    <w:rsid w:val="00261E82"/>
    <w:rsid w:val="00261F15"/>
    <w:rsid w:val="00261F84"/>
    <w:rsid w:val="00261F86"/>
    <w:rsid w:val="00261F9B"/>
    <w:rsid w:val="00261FA6"/>
    <w:rsid w:val="00261FB9"/>
    <w:rsid w:val="00261FBF"/>
    <w:rsid w:val="0026201D"/>
    <w:rsid w:val="00262097"/>
    <w:rsid w:val="002620B7"/>
    <w:rsid w:val="0026219D"/>
    <w:rsid w:val="002621C4"/>
    <w:rsid w:val="0026221C"/>
    <w:rsid w:val="00262226"/>
    <w:rsid w:val="002622E3"/>
    <w:rsid w:val="002623BC"/>
    <w:rsid w:val="002624E5"/>
    <w:rsid w:val="00262540"/>
    <w:rsid w:val="002625DD"/>
    <w:rsid w:val="002626E6"/>
    <w:rsid w:val="0026270D"/>
    <w:rsid w:val="00262747"/>
    <w:rsid w:val="00262797"/>
    <w:rsid w:val="002627F8"/>
    <w:rsid w:val="0026281F"/>
    <w:rsid w:val="00262899"/>
    <w:rsid w:val="0026289B"/>
    <w:rsid w:val="0026298D"/>
    <w:rsid w:val="00262A5E"/>
    <w:rsid w:val="00262AA9"/>
    <w:rsid w:val="00262AC3"/>
    <w:rsid w:val="00262AD9"/>
    <w:rsid w:val="00262ADB"/>
    <w:rsid w:val="00262B10"/>
    <w:rsid w:val="00262B42"/>
    <w:rsid w:val="00262B43"/>
    <w:rsid w:val="00262B61"/>
    <w:rsid w:val="00262B67"/>
    <w:rsid w:val="00262BA2"/>
    <w:rsid w:val="00262C72"/>
    <w:rsid w:val="00262D50"/>
    <w:rsid w:val="00262D53"/>
    <w:rsid w:val="00262DCB"/>
    <w:rsid w:val="00262DEC"/>
    <w:rsid w:val="00262DFA"/>
    <w:rsid w:val="00262EAB"/>
    <w:rsid w:val="00262F51"/>
    <w:rsid w:val="00262F94"/>
    <w:rsid w:val="00263033"/>
    <w:rsid w:val="00263040"/>
    <w:rsid w:val="00263099"/>
    <w:rsid w:val="002630D7"/>
    <w:rsid w:val="0026317B"/>
    <w:rsid w:val="002632AE"/>
    <w:rsid w:val="002632FE"/>
    <w:rsid w:val="002633E4"/>
    <w:rsid w:val="00263454"/>
    <w:rsid w:val="00263594"/>
    <w:rsid w:val="0026365A"/>
    <w:rsid w:val="002636AD"/>
    <w:rsid w:val="0026370F"/>
    <w:rsid w:val="00263794"/>
    <w:rsid w:val="002638E2"/>
    <w:rsid w:val="0026398A"/>
    <w:rsid w:val="002639BB"/>
    <w:rsid w:val="00263A07"/>
    <w:rsid w:val="00263A97"/>
    <w:rsid w:val="00263AA2"/>
    <w:rsid w:val="00263AE2"/>
    <w:rsid w:val="00263B2E"/>
    <w:rsid w:val="00263B62"/>
    <w:rsid w:val="00263BB5"/>
    <w:rsid w:val="00263BD5"/>
    <w:rsid w:val="00263BF4"/>
    <w:rsid w:val="00263CDA"/>
    <w:rsid w:val="00263CE6"/>
    <w:rsid w:val="00263D11"/>
    <w:rsid w:val="00263D90"/>
    <w:rsid w:val="00263E9E"/>
    <w:rsid w:val="00263F3B"/>
    <w:rsid w:val="00263FA3"/>
    <w:rsid w:val="0026407F"/>
    <w:rsid w:val="002640BE"/>
    <w:rsid w:val="00264104"/>
    <w:rsid w:val="002641A6"/>
    <w:rsid w:val="002641F5"/>
    <w:rsid w:val="00264298"/>
    <w:rsid w:val="002643BE"/>
    <w:rsid w:val="00264455"/>
    <w:rsid w:val="002644AE"/>
    <w:rsid w:val="002644CC"/>
    <w:rsid w:val="00264575"/>
    <w:rsid w:val="00264587"/>
    <w:rsid w:val="002645EE"/>
    <w:rsid w:val="00264733"/>
    <w:rsid w:val="0026476A"/>
    <w:rsid w:val="00264851"/>
    <w:rsid w:val="002648F3"/>
    <w:rsid w:val="00264A08"/>
    <w:rsid w:val="00264AC0"/>
    <w:rsid w:val="00264C17"/>
    <w:rsid w:val="00264D06"/>
    <w:rsid w:val="00264D58"/>
    <w:rsid w:val="00264E6B"/>
    <w:rsid w:val="00264E6F"/>
    <w:rsid w:val="00264E72"/>
    <w:rsid w:val="00264E80"/>
    <w:rsid w:val="00264F24"/>
    <w:rsid w:val="00264F73"/>
    <w:rsid w:val="00264F95"/>
    <w:rsid w:val="00264FD1"/>
    <w:rsid w:val="00264FEF"/>
    <w:rsid w:val="00265012"/>
    <w:rsid w:val="0026502A"/>
    <w:rsid w:val="002650A4"/>
    <w:rsid w:val="00265113"/>
    <w:rsid w:val="0026513E"/>
    <w:rsid w:val="0026527A"/>
    <w:rsid w:val="002652BD"/>
    <w:rsid w:val="002654C3"/>
    <w:rsid w:val="00265501"/>
    <w:rsid w:val="00265596"/>
    <w:rsid w:val="002655DB"/>
    <w:rsid w:val="002655FC"/>
    <w:rsid w:val="0026560F"/>
    <w:rsid w:val="002656E9"/>
    <w:rsid w:val="0026575C"/>
    <w:rsid w:val="002657CF"/>
    <w:rsid w:val="002657DA"/>
    <w:rsid w:val="00265869"/>
    <w:rsid w:val="00265885"/>
    <w:rsid w:val="002658C8"/>
    <w:rsid w:val="00265A7D"/>
    <w:rsid w:val="00265B2F"/>
    <w:rsid w:val="00265B98"/>
    <w:rsid w:val="00265BE7"/>
    <w:rsid w:val="00265C68"/>
    <w:rsid w:val="00265CFD"/>
    <w:rsid w:val="00265D20"/>
    <w:rsid w:val="00265D56"/>
    <w:rsid w:val="00265E60"/>
    <w:rsid w:val="00265EA2"/>
    <w:rsid w:val="00265F58"/>
    <w:rsid w:val="00265F6E"/>
    <w:rsid w:val="0026604E"/>
    <w:rsid w:val="00266068"/>
    <w:rsid w:val="002660FC"/>
    <w:rsid w:val="0026612D"/>
    <w:rsid w:val="0026618E"/>
    <w:rsid w:val="002661A1"/>
    <w:rsid w:val="002662AD"/>
    <w:rsid w:val="002663D7"/>
    <w:rsid w:val="0026646D"/>
    <w:rsid w:val="0026649B"/>
    <w:rsid w:val="0026657E"/>
    <w:rsid w:val="002665BE"/>
    <w:rsid w:val="002665E4"/>
    <w:rsid w:val="0026666E"/>
    <w:rsid w:val="00266674"/>
    <w:rsid w:val="00266763"/>
    <w:rsid w:val="002667B8"/>
    <w:rsid w:val="0026680E"/>
    <w:rsid w:val="0026683B"/>
    <w:rsid w:val="00266936"/>
    <w:rsid w:val="002669FC"/>
    <w:rsid w:val="00266A0E"/>
    <w:rsid w:val="00266A13"/>
    <w:rsid w:val="00266A4A"/>
    <w:rsid w:val="00266A60"/>
    <w:rsid w:val="00266A78"/>
    <w:rsid w:val="00266AF6"/>
    <w:rsid w:val="00266B0A"/>
    <w:rsid w:val="00266B2D"/>
    <w:rsid w:val="00266BC2"/>
    <w:rsid w:val="00266DB6"/>
    <w:rsid w:val="00266DF6"/>
    <w:rsid w:val="00266E10"/>
    <w:rsid w:val="00266E3E"/>
    <w:rsid w:val="00266E55"/>
    <w:rsid w:val="00266E85"/>
    <w:rsid w:val="00266EAD"/>
    <w:rsid w:val="00266EBE"/>
    <w:rsid w:val="00266F09"/>
    <w:rsid w:val="00266F15"/>
    <w:rsid w:val="00266F3A"/>
    <w:rsid w:val="00266F5B"/>
    <w:rsid w:val="00266F79"/>
    <w:rsid w:val="00266F84"/>
    <w:rsid w:val="0026700C"/>
    <w:rsid w:val="00267044"/>
    <w:rsid w:val="00267052"/>
    <w:rsid w:val="00267126"/>
    <w:rsid w:val="00267139"/>
    <w:rsid w:val="00267192"/>
    <w:rsid w:val="0026721E"/>
    <w:rsid w:val="002672C1"/>
    <w:rsid w:val="0026741C"/>
    <w:rsid w:val="0026741E"/>
    <w:rsid w:val="0026747C"/>
    <w:rsid w:val="00267480"/>
    <w:rsid w:val="002674EB"/>
    <w:rsid w:val="00267552"/>
    <w:rsid w:val="00267585"/>
    <w:rsid w:val="002675B3"/>
    <w:rsid w:val="002675F5"/>
    <w:rsid w:val="00267617"/>
    <w:rsid w:val="00267644"/>
    <w:rsid w:val="0026764C"/>
    <w:rsid w:val="002676CB"/>
    <w:rsid w:val="002676DB"/>
    <w:rsid w:val="0026781D"/>
    <w:rsid w:val="00267822"/>
    <w:rsid w:val="0026787E"/>
    <w:rsid w:val="00267896"/>
    <w:rsid w:val="002678DA"/>
    <w:rsid w:val="00267953"/>
    <w:rsid w:val="00267977"/>
    <w:rsid w:val="002679AA"/>
    <w:rsid w:val="00267A88"/>
    <w:rsid w:val="00267AB9"/>
    <w:rsid w:val="00267B98"/>
    <w:rsid w:val="00267C64"/>
    <w:rsid w:val="00267D87"/>
    <w:rsid w:val="00267DB9"/>
    <w:rsid w:val="00267E14"/>
    <w:rsid w:val="00267E9B"/>
    <w:rsid w:val="00267F15"/>
    <w:rsid w:val="00267F47"/>
    <w:rsid w:val="00267F9D"/>
    <w:rsid w:val="00267FE8"/>
    <w:rsid w:val="0027003D"/>
    <w:rsid w:val="00270059"/>
    <w:rsid w:val="002701A1"/>
    <w:rsid w:val="002701B0"/>
    <w:rsid w:val="002701B6"/>
    <w:rsid w:val="002701F5"/>
    <w:rsid w:val="0027022F"/>
    <w:rsid w:val="002702A0"/>
    <w:rsid w:val="00270317"/>
    <w:rsid w:val="00270365"/>
    <w:rsid w:val="002704C3"/>
    <w:rsid w:val="00270550"/>
    <w:rsid w:val="0027063B"/>
    <w:rsid w:val="0027066C"/>
    <w:rsid w:val="002706AE"/>
    <w:rsid w:val="0027077A"/>
    <w:rsid w:val="00270946"/>
    <w:rsid w:val="00270A0C"/>
    <w:rsid w:val="00270A59"/>
    <w:rsid w:val="00270A78"/>
    <w:rsid w:val="00270A79"/>
    <w:rsid w:val="00270AD8"/>
    <w:rsid w:val="00270B80"/>
    <w:rsid w:val="00270BF9"/>
    <w:rsid w:val="00270C88"/>
    <w:rsid w:val="00270CE4"/>
    <w:rsid w:val="00270D0C"/>
    <w:rsid w:val="00270D4B"/>
    <w:rsid w:val="00270ECA"/>
    <w:rsid w:val="00270F3F"/>
    <w:rsid w:val="00270F86"/>
    <w:rsid w:val="00270FDD"/>
    <w:rsid w:val="0027108B"/>
    <w:rsid w:val="002710E4"/>
    <w:rsid w:val="00271169"/>
    <w:rsid w:val="00271192"/>
    <w:rsid w:val="002711C0"/>
    <w:rsid w:val="002711F0"/>
    <w:rsid w:val="0027120B"/>
    <w:rsid w:val="00271230"/>
    <w:rsid w:val="0027128A"/>
    <w:rsid w:val="00271359"/>
    <w:rsid w:val="002713B0"/>
    <w:rsid w:val="00271422"/>
    <w:rsid w:val="00271501"/>
    <w:rsid w:val="00271504"/>
    <w:rsid w:val="00271569"/>
    <w:rsid w:val="00271592"/>
    <w:rsid w:val="002715C0"/>
    <w:rsid w:val="002715F1"/>
    <w:rsid w:val="0027160E"/>
    <w:rsid w:val="00271623"/>
    <w:rsid w:val="00271624"/>
    <w:rsid w:val="00271641"/>
    <w:rsid w:val="0027165D"/>
    <w:rsid w:val="002716F6"/>
    <w:rsid w:val="0027179D"/>
    <w:rsid w:val="002717BE"/>
    <w:rsid w:val="002717CE"/>
    <w:rsid w:val="0027180E"/>
    <w:rsid w:val="00271836"/>
    <w:rsid w:val="002718DE"/>
    <w:rsid w:val="002718E3"/>
    <w:rsid w:val="002718E7"/>
    <w:rsid w:val="0027190A"/>
    <w:rsid w:val="00271BBF"/>
    <w:rsid w:val="00271BCD"/>
    <w:rsid w:val="00271C54"/>
    <w:rsid w:val="00271DE2"/>
    <w:rsid w:val="00271E27"/>
    <w:rsid w:val="00271E2D"/>
    <w:rsid w:val="00271EAF"/>
    <w:rsid w:val="00271FCB"/>
    <w:rsid w:val="0027206E"/>
    <w:rsid w:val="002720C4"/>
    <w:rsid w:val="00272102"/>
    <w:rsid w:val="00272107"/>
    <w:rsid w:val="00272142"/>
    <w:rsid w:val="002721CB"/>
    <w:rsid w:val="00272211"/>
    <w:rsid w:val="00272269"/>
    <w:rsid w:val="002722FC"/>
    <w:rsid w:val="00272304"/>
    <w:rsid w:val="00272354"/>
    <w:rsid w:val="00272414"/>
    <w:rsid w:val="0027242F"/>
    <w:rsid w:val="002724CF"/>
    <w:rsid w:val="002724E5"/>
    <w:rsid w:val="00272577"/>
    <w:rsid w:val="002725E3"/>
    <w:rsid w:val="00272621"/>
    <w:rsid w:val="0027264E"/>
    <w:rsid w:val="0027265C"/>
    <w:rsid w:val="002726CF"/>
    <w:rsid w:val="002726D8"/>
    <w:rsid w:val="002726F5"/>
    <w:rsid w:val="00272735"/>
    <w:rsid w:val="00272777"/>
    <w:rsid w:val="002728BA"/>
    <w:rsid w:val="00272972"/>
    <w:rsid w:val="00272A08"/>
    <w:rsid w:val="00272A8D"/>
    <w:rsid w:val="00272AA0"/>
    <w:rsid w:val="00272AF1"/>
    <w:rsid w:val="00272B10"/>
    <w:rsid w:val="00272BF9"/>
    <w:rsid w:val="00272C4E"/>
    <w:rsid w:val="00272C68"/>
    <w:rsid w:val="00272CC4"/>
    <w:rsid w:val="00272CE6"/>
    <w:rsid w:val="00272D79"/>
    <w:rsid w:val="00272DA3"/>
    <w:rsid w:val="00272E24"/>
    <w:rsid w:val="00273070"/>
    <w:rsid w:val="0027321B"/>
    <w:rsid w:val="002732C8"/>
    <w:rsid w:val="002732F2"/>
    <w:rsid w:val="00273304"/>
    <w:rsid w:val="0027331D"/>
    <w:rsid w:val="0027332C"/>
    <w:rsid w:val="002733AB"/>
    <w:rsid w:val="002733E6"/>
    <w:rsid w:val="0027343E"/>
    <w:rsid w:val="00273451"/>
    <w:rsid w:val="002734A4"/>
    <w:rsid w:val="002734D3"/>
    <w:rsid w:val="002734DF"/>
    <w:rsid w:val="0027352E"/>
    <w:rsid w:val="002735DA"/>
    <w:rsid w:val="0027361D"/>
    <w:rsid w:val="002736DA"/>
    <w:rsid w:val="002736FD"/>
    <w:rsid w:val="002737CF"/>
    <w:rsid w:val="00273884"/>
    <w:rsid w:val="002738B7"/>
    <w:rsid w:val="002738CD"/>
    <w:rsid w:val="002738DA"/>
    <w:rsid w:val="002739F8"/>
    <w:rsid w:val="00273A14"/>
    <w:rsid w:val="00273A77"/>
    <w:rsid w:val="00273B24"/>
    <w:rsid w:val="00273B38"/>
    <w:rsid w:val="00273C1C"/>
    <w:rsid w:val="00273D42"/>
    <w:rsid w:val="00273DC6"/>
    <w:rsid w:val="00273E24"/>
    <w:rsid w:val="00273EAF"/>
    <w:rsid w:val="00273EC4"/>
    <w:rsid w:val="00274076"/>
    <w:rsid w:val="002740BF"/>
    <w:rsid w:val="00274140"/>
    <w:rsid w:val="00274193"/>
    <w:rsid w:val="002741C9"/>
    <w:rsid w:val="0027422A"/>
    <w:rsid w:val="002743AE"/>
    <w:rsid w:val="002743BE"/>
    <w:rsid w:val="0027446D"/>
    <w:rsid w:val="00274544"/>
    <w:rsid w:val="002745B2"/>
    <w:rsid w:val="002745D7"/>
    <w:rsid w:val="00274626"/>
    <w:rsid w:val="0027467A"/>
    <w:rsid w:val="00274755"/>
    <w:rsid w:val="00274792"/>
    <w:rsid w:val="00274799"/>
    <w:rsid w:val="002747DA"/>
    <w:rsid w:val="00274882"/>
    <w:rsid w:val="00274885"/>
    <w:rsid w:val="002748FE"/>
    <w:rsid w:val="00274944"/>
    <w:rsid w:val="0027494B"/>
    <w:rsid w:val="00274980"/>
    <w:rsid w:val="002749BA"/>
    <w:rsid w:val="00274A0D"/>
    <w:rsid w:val="00274A10"/>
    <w:rsid w:val="00274A21"/>
    <w:rsid w:val="00274A41"/>
    <w:rsid w:val="00274A71"/>
    <w:rsid w:val="00274B0F"/>
    <w:rsid w:val="00274B27"/>
    <w:rsid w:val="00274B5A"/>
    <w:rsid w:val="00274B86"/>
    <w:rsid w:val="00274B9B"/>
    <w:rsid w:val="00274BB8"/>
    <w:rsid w:val="00274BC6"/>
    <w:rsid w:val="00274C02"/>
    <w:rsid w:val="00274C29"/>
    <w:rsid w:val="00274CBB"/>
    <w:rsid w:val="00274D7D"/>
    <w:rsid w:val="00274DE4"/>
    <w:rsid w:val="00274E65"/>
    <w:rsid w:val="00274E84"/>
    <w:rsid w:val="00274EC6"/>
    <w:rsid w:val="00274F54"/>
    <w:rsid w:val="00274FB0"/>
    <w:rsid w:val="00274FEB"/>
    <w:rsid w:val="00275022"/>
    <w:rsid w:val="00275047"/>
    <w:rsid w:val="0027504F"/>
    <w:rsid w:val="0027505A"/>
    <w:rsid w:val="00275137"/>
    <w:rsid w:val="00275146"/>
    <w:rsid w:val="00275155"/>
    <w:rsid w:val="00275186"/>
    <w:rsid w:val="0027522E"/>
    <w:rsid w:val="002752BA"/>
    <w:rsid w:val="002752DF"/>
    <w:rsid w:val="00275325"/>
    <w:rsid w:val="00275338"/>
    <w:rsid w:val="00275379"/>
    <w:rsid w:val="002753AB"/>
    <w:rsid w:val="002753C6"/>
    <w:rsid w:val="002753D6"/>
    <w:rsid w:val="00275434"/>
    <w:rsid w:val="0027545A"/>
    <w:rsid w:val="002754BF"/>
    <w:rsid w:val="00275503"/>
    <w:rsid w:val="0027550F"/>
    <w:rsid w:val="0027557F"/>
    <w:rsid w:val="002755E8"/>
    <w:rsid w:val="00275602"/>
    <w:rsid w:val="00275632"/>
    <w:rsid w:val="00275640"/>
    <w:rsid w:val="00275670"/>
    <w:rsid w:val="002756FB"/>
    <w:rsid w:val="00275787"/>
    <w:rsid w:val="00275823"/>
    <w:rsid w:val="00275851"/>
    <w:rsid w:val="00275861"/>
    <w:rsid w:val="00275982"/>
    <w:rsid w:val="00275B20"/>
    <w:rsid w:val="00275BF7"/>
    <w:rsid w:val="00275C01"/>
    <w:rsid w:val="00275D4D"/>
    <w:rsid w:val="00275D56"/>
    <w:rsid w:val="00275D82"/>
    <w:rsid w:val="00275E99"/>
    <w:rsid w:val="00275E9C"/>
    <w:rsid w:val="00275ECB"/>
    <w:rsid w:val="00275F6B"/>
    <w:rsid w:val="00275F76"/>
    <w:rsid w:val="00275FBC"/>
    <w:rsid w:val="0027609E"/>
    <w:rsid w:val="00276202"/>
    <w:rsid w:val="0027625B"/>
    <w:rsid w:val="002762D0"/>
    <w:rsid w:val="002762D1"/>
    <w:rsid w:val="0027636B"/>
    <w:rsid w:val="002763A9"/>
    <w:rsid w:val="002763C8"/>
    <w:rsid w:val="002763E7"/>
    <w:rsid w:val="00276425"/>
    <w:rsid w:val="0027645D"/>
    <w:rsid w:val="00276495"/>
    <w:rsid w:val="002764AD"/>
    <w:rsid w:val="00276550"/>
    <w:rsid w:val="00276664"/>
    <w:rsid w:val="002766B6"/>
    <w:rsid w:val="002766E6"/>
    <w:rsid w:val="0027675F"/>
    <w:rsid w:val="0027682D"/>
    <w:rsid w:val="00276A21"/>
    <w:rsid w:val="00276A63"/>
    <w:rsid w:val="00276A7E"/>
    <w:rsid w:val="00276A91"/>
    <w:rsid w:val="00276ACC"/>
    <w:rsid w:val="00276B24"/>
    <w:rsid w:val="00276B74"/>
    <w:rsid w:val="00276C5C"/>
    <w:rsid w:val="00276C7D"/>
    <w:rsid w:val="00276CCA"/>
    <w:rsid w:val="00276D03"/>
    <w:rsid w:val="00276D10"/>
    <w:rsid w:val="00276E92"/>
    <w:rsid w:val="00276FDA"/>
    <w:rsid w:val="00277024"/>
    <w:rsid w:val="00277027"/>
    <w:rsid w:val="0027706A"/>
    <w:rsid w:val="00277074"/>
    <w:rsid w:val="0027707E"/>
    <w:rsid w:val="002770A3"/>
    <w:rsid w:val="002770FD"/>
    <w:rsid w:val="00277153"/>
    <w:rsid w:val="002771CE"/>
    <w:rsid w:val="0027722F"/>
    <w:rsid w:val="00277230"/>
    <w:rsid w:val="00277238"/>
    <w:rsid w:val="00277278"/>
    <w:rsid w:val="00277286"/>
    <w:rsid w:val="00277332"/>
    <w:rsid w:val="00277402"/>
    <w:rsid w:val="00277414"/>
    <w:rsid w:val="0027743C"/>
    <w:rsid w:val="002774BC"/>
    <w:rsid w:val="002774DC"/>
    <w:rsid w:val="00277505"/>
    <w:rsid w:val="0027768F"/>
    <w:rsid w:val="002777A2"/>
    <w:rsid w:val="002777A8"/>
    <w:rsid w:val="00277813"/>
    <w:rsid w:val="00277819"/>
    <w:rsid w:val="0027781D"/>
    <w:rsid w:val="00277864"/>
    <w:rsid w:val="00277959"/>
    <w:rsid w:val="00277969"/>
    <w:rsid w:val="002779DD"/>
    <w:rsid w:val="00277A53"/>
    <w:rsid w:val="00277AE4"/>
    <w:rsid w:val="00277B57"/>
    <w:rsid w:val="00277BF7"/>
    <w:rsid w:val="00277CC0"/>
    <w:rsid w:val="00277D0E"/>
    <w:rsid w:val="00277D12"/>
    <w:rsid w:val="00277DC5"/>
    <w:rsid w:val="00277E4F"/>
    <w:rsid w:val="00277EBE"/>
    <w:rsid w:val="00277F41"/>
    <w:rsid w:val="002800B5"/>
    <w:rsid w:val="002800E0"/>
    <w:rsid w:val="0028028E"/>
    <w:rsid w:val="002802F2"/>
    <w:rsid w:val="00280345"/>
    <w:rsid w:val="00280381"/>
    <w:rsid w:val="002804C0"/>
    <w:rsid w:val="002804E8"/>
    <w:rsid w:val="0028055D"/>
    <w:rsid w:val="00280669"/>
    <w:rsid w:val="00280677"/>
    <w:rsid w:val="00280816"/>
    <w:rsid w:val="002808CC"/>
    <w:rsid w:val="00280910"/>
    <w:rsid w:val="002809B6"/>
    <w:rsid w:val="00280A65"/>
    <w:rsid w:val="00280A8D"/>
    <w:rsid w:val="00280B08"/>
    <w:rsid w:val="00280B1F"/>
    <w:rsid w:val="00280B3E"/>
    <w:rsid w:val="00280B4D"/>
    <w:rsid w:val="00280BC8"/>
    <w:rsid w:val="00280BEA"/>
    <w:rsid w:val="00280BFE"/>
    <w:rsid w:val="00280C57"/>
    <w:rsid w:val="00280C63"/>
    <w:rsid w:val="00280CC2"/>
    <w:rsid w:val="00280D1E"/>
    <w:rsid w:val="00280D3A"/>
    <w:rsid w:val="00280E99"/>
    <w:rsid w:val="00280FDE"/>
    <w:rsid w:val="00281002"/>
    <w:rsid w:val="00281091"/>
    <w:rsid w:val="002810C1"/>
    <w:rsid w:val="00281106"/>
    <w:rsid w:val="00281152"/>
    <w:rsid w:val="002812B9"/>
    <w:rsid w:val="002812BA"/>
    <w:rsid w:val="002813F0"/>
    <w:rsid w:val="00281494"/>
    <w:rsid w:val="00281590"/>
    <w:rsid w:val="00281597"/>
    <w:rsid w:val="002815E1"/>
    <w:rsid w:val="00281644"/>
    <w:rsid w:val="00281658"/>
    <w:rsid w:val="0028167F"/>
    <w:rsid w:val="00281762"/>
    <w:rsid w:val="00281808"/>
    <w:rsid w:val="0028181F"/>
    <w:rsid w:val="00281948"/>
    <w:rsid w:val="00281A44"/>
    <w:rsid w:val="00281A86"/>
    <w:rsid w:val="00281B0A"/>
    <w:rsid w:val="00281B7A"/>
    <w:rsid w:val="00281C15"/>
    <w:rsid w:val="00281C4F"/>
    <w:rsid w:val="00281C6C"/>
    <w:rsid w:val="00281C99"/>
    <w:rsid w:val="00281C9F"/>
    <w:rsid w:val="00281DC6"/>
    <w:rsid w:val="00281DD3"/>
    <w:rsid w:val="00281EC5"/>
    <w:rsid w:val="00282058"/>
    <w:rsid w:val="002820CF"/>
    <w:rsid w:val="00282126"/>
    <w:rsid w:val="0028218A"/>
    <w:rsid w:val="00282211"/>
    <w:rsid w:val="0028224F"/>
    <w:rsid w:val="0028239F"/>
    <w:rsid w:val="00282474"/>
    <w:rsid w:val="002824F2"/>
    <w:rsid w:val="00282506"/>
    <w:rsid w:val="0028267A"/>
    <w:rsid w:val="002826C8"/>
    <w:rsid w:val="00282796"/>
    <w:rsid w:val="00282882"/>
    <w:rsid w:val="00282891"/>
    <w:rsid w:val="002828DB"/>
    <w:rsid w:val="00282925"/>
    <w:rsid w:val="0028298F"/>
    <w:rsid w:val="002829C4"/>
    <w:rsid w:val="00282A8E"/>
    <w:rsid w:val="00282AEA"/>
    <w:rsid w:val="00282C48"/>
    <w:rsid w:val="00282CA5"/>
    <w:rsid w:val="00282DCE"/>
    <w:rsid w:val="00282ED4"/>
    <w:rsid w:val="00282FB8"/>
    <w:rsid w:val="0028304E"/>
    <w:rsid w:val="00283122"/>
    <w:rsid w:val="002831FA"/>
    <w:rsid w:val="0028322A"/>
    <w:rsid w:val="00283238"/>
    <w:rsid w:val="0028329D"/>
    <w:rsid w:val="0028332A"/>
    <w:rsid w:val="0028335D"/>
    <w:rsid w:val="00283367"/>
    <w:rsid w:val="0028337B"/>
    <w:rsid w:val="002833D3"/>
    <w:rsid w:val="00283432"/>
    <w:rsid w:val="00283468"/>
    <w:rsid w:val="0028349E"/>
    <w:rsid w:val="002834B4"/>
    <w:rsid w:val="002834E6"/>
    <w:rsid w:val="0028352E"/>
    <w:rsid w:val="00283590"/>
    <w:rsid w:val="002835FB"/>
    <w:rsid w:val="0028362A"/>
    <w:rsid w:val="00283681"/>
    <w:rsid w:val="0028368C"/>
    <w:rsid w:val="002836DB"/>
    <w:rsid w:val="002837B4"/>
    <w:rsid w:val="002837EB"/>
    <w:rsid w:val="00283806"/>
    <w:rsid w:val="00283812"/>
    <w:rsid w:val="00283889"/>
    <w:rsid w:val="00283902"/>
    <w:rsid w:val="00283965"/>
    <w:rsid w:val="00283A48"/>
    <w:rsid w:val="00283BC4"/>
    <w:rsid w:val="00283D50"/>
    <w:rsid w:val="00283D74"/>
    <w:rsid w:val="00283DBC"/>
    <w:rsid w:val="00283DD0"/>
    <w:rsid w:val="00283E0E"/>
    <w:rsid w:val="00283E7E"/>
    <w:rsid w:val="00283E93"/>
    <w:rsid w:val="002840A9"/>
    <w:rsid w:val="00284194"/>
    <w:rsid w:val="002841A5"/>
    <w:rsid w:val="002842CD"/>
    <w:rsid w:val="00284340"/>
    <w:rsid w:val="002843ED"/>
    <w:rsid w:val="002843F4"/>
    <w:rsid w:val="0028449A"/>
    <w:rsid w:val="002844C2"/>
    <w:rsid w:val="002844CF"/>
    <w:rsid w:val="00284504"/>
    <w:rsid w:val="0028454C"/>
    <w:rsid w:val="0028455D"/>
    <w:rsid w:val="00284597"/>
    <w:rsid w:val="002845B7"/>
    <w:rsid w:val="002845C4"/>
    <w:rsid w:val="00284726"/>
    <w:rsid w:val="00284734"/>
    <w:rsid w:val="0028473A"/>
    <w:rsid w:val="0028477D"/>
    <w:rsid w:val="0028480E"/>
    <w:rsid w:val="002848A1"/>
    <w:rsid w:val="002848B6"/>
    <w:rsid w:val="00284953"/>
    <w:rsid w:val="00284968"/>
    <w:rsid w:val="002849D5"/>
    <w:rsid w:val="00284A2C"/>
    <w:rsid w:val="00284B19"/>
    <w:rsid w:val="00284BB5"/>
    <w:rsid w:val="00284DCF"/>
    <w:rsid w:val="00284E15"/>
    <w:rsid w:val="00284E63"/>
    <w:rsid w:val="00284EB7"/>
    <w:rsid w:val="00284FDF"/>
    <w:rsid w:val="00285049"/>
    <w:rsid w:val="002850A7"/>
    <w:rsid w:val="002850BF"/>
    <w:rsid w:val="0028516F"/>
    <w:rsid w:val="0028519C"/>
    <w:rsid w:val="002851B9"/>
    <w:rsid w:val="002851C6"/>
    <w:rsid w:val="0028522C"/>
    <w:rsid w:val="00285231"/>
    <w:rsid w:val="0028525E"/>
    <w:rsid w:val="0028526E"/>
    <w:rsid w:val="002852AC"/>
    <w:rsid w:val="00285303"/>
    <w:rsid w:val="0028533A"/>
    <w:rsid w:val="00285381"/>
    <w:rsid w:val="002853B3"/>
    <w:rsid w:val="002853D9"/>
    <w:rsid w:val="002853E1"/>
    <w:rsid w:val="002853E4"/>
    <w:rsid w:val="00285430"/>
    <w:rsid w:val="00285434"/>
    <w:rsid w:val="00285457"/>
    <w:rsid w:val="002854B4"/>
    <w:rsid w:val="002854D0"/>
    <w:rsid w:val="002855BE"/>
    <w:rsid w:val="00285631"/>
    <w:rsid w:val="00285744"/>
    <w:rsid w:val="00285780"/>
    <w:rsid w:val="00285796"/>
    <w:rsid w:val="002857C5"/>
    <w:rsid w:val="002857E6"/>
    <w:rsid w:val="002858BD"/>
    <w:rsid w:val="002858D5"/>
    <w:rsid w:val="002858E8"/>
    <w:rsid w:val="0028591A"/>
    <w:rsid w:val="00285943"/>
    <w:rsid w:val="00285964"/>
    <w:rsid w:val="002859B8"/>
    <w:rsid w:val="00285A42"/>
    <w:rsid w:val="00285A6A"/>
    <w:rsid w:val="00285AC4"/>
    <w:rsid w:val="00285AE8"/>
    <w:rsid w:val="00285B03"/>
    <w:rsid w:val="00285C25"/>
    <w:rsid w:val="00285C6C"/>
    <w:rsid w:val="00285C91"/>
    <w:rsid w:val="00285CF3"/>
    <w:rsid w:val="00285D3A"/>
    <w:rsid w:val="00285DAE"/>
    <w:rsid w:val="00285E60"/>
    <w:rsid w:val="00285EA0"/>
    <w:rsid w:val="00285F1C"/>
    <w:rsid w:val="00285FE3"/>
    <w:rsid w:val="00286045"/>
    <w:rsid w:val="00286058"/>
    <w:rsid w:val="00286059"/>
    <w:rsid w:val="00286064"/>
    <w:rsid w:val="002860E1"/>
    <w:rsid w:val="00286117"/>
    <w:rsid w:val="00286166"/>
    <w:rsid w:val="00286223"/>
    <w:rsid w:val="00286261"/>
    <w:rsid w:val="002862C2"/>
    <w:rsid w:val="002862EE"/>
    <w:rsid w:val="00286392"/>
    <w:rsid w:val="002863BF"/>
    <w:rsid w:val="002863E6"/>
    <w:rsid w:val="00286444"/>
    <w:rsid w:val="00286481"/>
    <w:rsid w:val="00286504"/>
    <w:rsid w:val="00286552"/>
    <w:rsid w:val="002865BA"/>
    <w:rsid w:val="00286653"/>
    <w:rsid w:val="002866AD"/>
    <w:rsid w:val="002866CC"/>
    <w:rsid w:val="002867CF"/>
    <w:rsid w:val="00286831"/>
    <w:rsid w:val="002868CC"/>
    <w:rsid w:val="002868DD"/>
    <w:rsid w:val="0028692F"/>
    <w:rsid w:val="0028695A"/>
    <w:rsid w:val="002869E0"/>
    <w:rsid w:val="002869EA"/>
    <w:rsid w:val="002869FD"/>
    <w:rsid w:val="00286A0B"/>
    <w:rsid w:val="00286A73"/>
    <w:rsid w:val="00286A9C"/>
    <w:rsid w:val="00286ADA"/>
    <w:rsid w:val="00286AF7"/>
    <w:rsid w:val="00286B6A"/>
    <w:rsid w:val="00286B95"/>
    <w:rsid w:val="00286B9E"/>
    <w:rsid w:val="00286C6E"/>
    <w:rsid w:val="00286D9A"/>
    <w:rsid w:val="00286E99"/>
    <w:rsid w:val="00286EA4"/>
    <w:rsid w:val="00286F81"/>
    <w:rsid w:val="00286FB6"/>
    <w:rsid w:val="00286FC0"/>
    <w:rsid w:val="00286FEF"/>
    <w:rsid w:val="002870F6"/>
    <w:rsid w:val="0028715A"/>
    <w:rsid w:val="0028720C"/>
    <w:rsid w:val="00287250"/>
    <w:rsid w:val="002873E4"/>
    <w:rsid w:val="00287443"/>
    <w:rsid w:val="002874B6"/>
    <w:rsid w:val="002874D1"/>
    <w:rsid w:val="002874EE"/>
    <w:rsid w:val="0028750E"/>
    <w:rsid w:val="002875C2"/>
    <w:rsid w:val="00287639"/>
    <w:rsid w:val="00287695"/>
    <w:rsid w:val="00287807"/>
    <w:rsid w:val="0028783C"/>
    <w:rsid w:val="002878BF"/>
    <w:rsid w:val="00287911"/>
    <w:rsid w:val="00287AA2"/>
    <w:rsid w:val="00287BA7"/>
    <w:rsid w:val="00287BB4"/>
    <w:rsid w:val="00287C5F"/>
    <w:rsid w:val="00287C73"/>
    <w:rsid w:val="00287CDC"/>
    <w:rsid w:val="00287DEE"/>
    <w:rsid w:val="00287E51"/>
    <w:rsid w:val="00287E79"/>
    <w:rsid w:val="00287E7B"/>
    <w:rsid w:val="00287E98"/>
    <w:rsid w:val="00287EF3"/>
    <w:rsid w:val="00287F1F"/>
    <w:rsid w:val="00287F97"/>
    <w:rsid w:val="00287F99"/>
    <w:rsid w:val="00287FDE"/>
    <w:rsid w:val="00290012"/>
    <w:rsid w:val="002900AD"/>
    <w:rsid w:val="002900E7"/>
    <w:rsid w:val="00290148"/>
    <w:rsid w:val="00290194"/>
    <w:rsid w:val="0029019E"/>
    <w:rsid w:val="0029022F"/>
    <w:rsid w:val="00290311"/>
    <w:rsid w:val="0029032A"/>
    <w:rsid w:val="0029034D"/>
    <w:rsid w:val="00290371"/>
    <w:rsid w:val="00290437"/>
    <w:rsid w:val="00290443"/>
    <w:rsid w:val="00290458"/>
    <w:rsid w:val="00290491"/>
    <w:rsid w:val="002904B8"/>
    <w:rsid w:val="002904C8"/>
    <w:rsid w:val="002904E0"/>
    <w:rsid w:val="0029063C"/>
    <w:rsid w:val="002909EB"/>
    <w:rsid w:val="002909F2"/>
    <w:rsid w:val="002909FD"/>
    <w:rsid w:val="00290A1A"/>
    <w:rsid w:val="00290A64"/>
    <w:rsid w:val="00290A83"/>
    <w:rsid w:val="00290AA2"/>
    <w:rsid w:val="00290AB3"/>
    <w:rsid w:val="00290AFA"/>
    <w:rsid w:val="00290B16"/>
    <w:rsid w:val="00290B30"/>
    <w:rsid w:val="00290B5B"/>
    <w:rsid w:val="00290B5C"/>
    <w:rsid w:val="00290B68"/>
    <w:rsid w:val="00290B98"/>
    <w:rsid w:val="00290BD4"/>
    <w:rsid w:val="00290BDD"/>
    <w:rsid w:val="00290BF3"/>
    <w:rsid w:val="00290C0E"/>
    <w:rsid w:val="00290C20"/>
    <w:rsid w:val="00290C6B"/>
    <w:rsid w:val="00290CA2"/>
    <w:rsid w:val="00290CCA"/>
    <w:rsid w:val="00290CCB"/>
    <w:rsid w:val="00290CCD"/>
    <w:rsid w:val="00290D15"/>
    <w:rsid w:val="00290D84"/>
    <w:rsid w:val="00290DE2"/>
    <w:rsid w:val="00290E5D"/>
    <w:rsid w:val="00290EBE"/>
    <w:rsid w:val="00290ED0"/>
    <w:rsid w:val="00290F31"/>
    <w:rsid w:val="00290F39"/>
    <w:rsid w:val="00290F5A"/>
    <w:rsid w:val="00290F8C"/>
    <w:rsid w:val="00290F9B"/>
    <w:rsid w:val="00290FA2"/>
    <w:rsid w:val="00290FF4"/>
    <w:rsid w:val="00291189"/>
    <w:rsid w:val="0029118D"/>
    <w:rsid w:val="00291310"/>
    <w:rsid w:val="00291335"/>
    <w:rsid w:val="0029136C"/>
    <w:rsid w:val="002913B6"/>
    <w:rsid w:val="002913D8"/>
    <w:rsid w:val="002913EB"/>
    <w:rsid w:val="00291422"/>
    <w:rsid w:val="00291499"/>
    <w:rsid w:val="00291522"/>
    <w:rsid w:val="00291544"/>
    <w:rsid w:val="00291589"/>
    <w:rsid w:val="0029158E"/>
    <w:rsid w:val="002915E6"/>
    <w:rsid w:val="0029167E"/>
    <w:rsid w:val="002916A6"/>
    <w:rsid w:val="002916B6"/>
    <w:rsid w:val="00291708"/>
    <w:rsid w:val="002918BB"/>
    <w:rsid w:val="002918F2"/>
    <w:rsid w:val="0029195E"/>
    <w:rsid w:val="002919D1"/>
    <w:rsid w:val="00291A45"/>
    <w:rsid w:val="00291A67"/>
    <w:rsid w:val="00291AB7"/>
    <w:rsid w:val="00291B24"/>
    <w:rsid w:val="00291B37"/>
    <w:rsid w:val="00291C42"/>
    <w:rsid w:val="00291C43"/>
    <w:rsid w:val="00291CAA"/>
    <w:rsid w:val="00291CE6"/>
    <w:rsid w:val="00291D2F"/>
    <w:rsid w:val="00291D33"/>
    <w:rsid w:val="00291D48"/>
    <w:rsid w:val="00291D8A"/>
    <w:rsid w:val="00291DFC"/>
    <w:rsid w:val="00291E1A"/>
    <w:rsid w:val="00291E2A"/>
    <w:rsid w:val="00291EBD"/>
    <w:rsid w:val="00291ECA"/>
    <w:rsid w:val="00291F0B"/>
    <w:rsid w:val="00291F69"/>
    <w:rsid w:val="00291F73"/>
    <w:rsid w:val="00291FF0"/>
    <w:rsid w:val="00292065"/>
    <w:rsid w:val="00292097"/>
    <w:rsid w:val="002920EE"/>
    <w:rsid w:val="002922BB"/>
    <w:rsid w:val="002923A2"/>
    <w:rsid w:val="002923FE"/>
    <w:rsid w:val="00292482"/>
    <w:rsid w:val="002924D3"/>
    <w:rsid w:val="00292516"/>
    <w:rsid w:val="00292630"/>
    <w:rsid w:val="00292660"/>
    <w:rsid w:val="00292685"/>
    <w:rsid w:val="0029269C"/>
    <w:rsid w:val="002926BC"/>
    <w:rsid w:val="0029270F"/>
    <w:rsid w:val="00292741"/>
    <w:rsid w:val="0029284A"/>
    <w:rsid w:val="0029285C"/>
    <w:rsid w:val="00292863"/>
    <w:rsid w:val="00292889"/>
    <w:rsid w:val="002928ED"/>
    <w:rsid w:val="0029294D"/>
    <w:rsid w:val="0029295E"/>
    <w:rsid w:val="0029296B"/>
    <w:rsid w:val="002929D4"/>
    <w:rsid w:val="00292A8B"/>
    <w:rsid w:val="00292AF7"/>
    <w:rsid w:val="00292B48"/>
    <w:rsid w:val="00292B78"/>
    <w:rsid w:val="00292BB3"/>
    <w:rsid w:val="00292BBE"/>
    <w:rsid w:val="00292D92"/>
    <w:rsid w:val="00292E07"/>
    <w:rsid w:val="00292E7E"/>
    <w:rsid w:val="00292EEA"/>
    <w:rsid w:val="00292F08"/>
    <w:rsid w:val="00292F3B"/>
    <w:rsid w:val="00292FAC"/>
    <w:rsid w:val="00292FCA"/>
    <w:rsid w:val="00293048"/>
    <w:rsid w:val="0029306D"/>
    <w:rsid w:val="0029315C"/>
    <w:rsid w:val="002931CC"/>
    <w:rsid w:val="0029321C"/>
    <w:rsid w:val="00293263"/>
    <w:rsid w:val="002932D9"/>
    <w:rsid w:val="0029336F"/>
    <w:rsid w:val="00293389"/>
    <w:rsid w:val="00293405"/>
    <w:rsid w:val="0029340F"/>
    <w:rsid w:val="00293419"/>
    <w:rsid w:val="0029358B"/>
    <w:rsid w:val="00293596"/>
    <w:rsid w:val="002935DC"/>
    <w:rsid w:val="00293670"/>
    <w:rsid w:val="00293678"/>
    <w:rsid w:val="002936BC"/>
    <w:rsid w:val="002936FA"/>
    <w:rsid w:val="00293730"/>
    <w:rsid w:val="00293731"/>
    <w:rsid w:val="00293793"/>
    <w:rsid w:val="002937AD"/>
    <w:rsid w:val="002937FE"/>
    <w:rsid w:val="00293850"/>
    <w:rsid w:val="00293870"/>
    <w:rsid w:val="002938AA"/>
    <w:rsid w:val="002938CD"/>
    <w:rsid w:val="002939EE"/>
    <w:rsid w:val="002939F3"/>
    <w:rsid w:val="00293A50"/>
    <w:rsid w:val="00293A85"/>
    <w:rsid w:val="00293AB5"/>
    <w:rsid w:val="00293ABB"/>
    <w:rsid w:val="00293AD6"/>
    <w:rsid w:val="00293B68"/>
    <w:rsid w:val="00293B84"/>
    <w:rsid w:val="00293BA8"/>
    <w:rsid w:val="00293C4F"/>
    <w:rsid w:val="00293CA8"/>
    <w:rsid w:val="00293CAC"/>
    <w:rsid w:val="00293D2E"/>
    <w:rsid w:val="00293D4C"/>
    <w:rsid w:val="00293D85"/>
    <w:rsid w:val="00293DA6"/>
    <w:rsid w:val="00293DBD"/>
    <w:rsid w:val="00293DED"/>
    <w:rsid w:val="00293DEE"/>
    <w:rsid w:val="00293DF4"/>
    <w:rsid w:val="00293E0F"/>
    <w:rsid w:val="00293E75"/>
    <w:rsid w:val="00293EBE"/>
    <w:rsid w:val="00293F1B"/>
    <w:rsid w:val="00294068"/>
    <w:rsid w:val="002940C1"/>
    <w:rsid w:val="00294104"/>
    <w:rsid w:val="00294118"/>
    <w:rsid w:val="00294146"/>
    <w:rsid w:val="00294150"/>
    <w:rsid w:val="0029419B"/>
    <w:rsid w:val="002941CB"/>
    <w:rsid w:val="002941FF"/>
    <w:rsid w:val="002942AC"/>
    <w:rsid w:val="002942E8"/>
    <w:rsid w:val="002942EF"/>
    <w:rsid w:val="002943A8"/>
    <w:rsid w:val="002943EB"/>
    <w:rsid w:val="002943F2"/>
    <w:rsid w:val="002943FB"/>
    <w:rsid w:val="002944B4"/>
    <w:rsid w:val="0029451E"/>
    <w:rsid w:val="0029459D"/>
    <w:rsid w:val="002945CD"/>
    <w:rsid w:val="002945FA"/>
    <w:rsid w:val="00294696"/>
    <w:rsid w:val="0029474D"/>
    <w:rsid w:val="002947F3"/>
    <w:rsid w:val="00294857"/>
    <w:rsid w:val="0029488D"/>
    <w:rsid w:val="002948DD"/>
    <w:rsid w:val="002948E5"/>
    <w:rsid w:val="002948FE"/>
    <w:rsid w:val="00294906"/>
    <w:rsid w:val="00294910"/>
    <w:rsid w:val="00294977"/>
    <w:rsid w:val="0029498F"/>
    <w:rsid w:val="002949CA"/>
    <w:rsid w:val="00294A2B"/>
    <w:rsid w:val="00294AC8"/>
    <w:rsid w:val="00294B09"/>
    <w:rsid w:val="00294B6E"/>
    <w:rsid w:val="00294C14"/>
    <w:rsid w:val="00294C40"/>
    <w:rsid w:val="00294E13"/>
    <w:rsid w:val="00294E4D"/>
    <w:rsid w:val="00294E8F"/>
    <w:rsid w:val="00294F70"/>
    <w:rsid w:val="00294F72"/>
    <w:rsid w:val="00294F8A"/>
    <w:rsid w:val="00294FFB"/>
    <w:rsid w:val="0029501F"/>
    <w:rsid w:val="00295051"/>
    <w:rsid w:val="002950D2"/>
    <w:rsid w:val="002951C0"/>
    <w:rsid w:val="00295231"/>
    <w:rsid w:val="00295385"/>
    <w:rsid w:val="00295473"/>
    <w:rsid w:val="00295642"/>
    <w:rsid w:val="00295682"/>
    <w:rsid w:val="002956C1"/>
    <w:rsid w:val="0029572F"/>
    <w:rsid w:val="00295735"/>
    <w:rsid w:val="0029573D"/>
    <w:rsid w:val="00295750"/>
    <w:rsid w:val="00295793"/>
    <w:rsid w:val="00295833"/>
    <w:rsid w:val="002958E2"/>
    <w:rsid w:val="002958E9"/>
    <w:rsid w:val="002958F1"/>
    <w:rsid w:val="0029595E"/>
    <w:rsid w:val="0029596D"/>
    <w:rsid w:val="00295979"/>
    <w:rsid w:val="002959F3"/>
    <w:rsid w:val="002959F6"/>
    <w:rsid w:val="002959FE"/>
    <w:rsid w:val="00295A20"/>
    <w:rsid w:val="00295A30"/>
    <w:rsid w:val="00295B09"/>
    <w:rsid w:val="00295BBC"/>
    <w:rsid w:val="00295BF2"/>
    <w:rsid w:val="00295CC9"/>
    <w:rsid w:val="00295D16"/>
    <w:rsid w:val="00295DB3"/>
    <w:rsid w:val="00295E01"/>
    <w:rsid w:val="00295E34"/>
    <w:rsid w:val="00295E6C"/>
    <w:rsid w:val="00295ED0"/>
    <w:rsid w:val="00295EFB"/>
    <w:rsid w:val="00295F6A"/>
    <w:rsid w:val="00295FB0"/>
    <w:rsid w:val="00295FEC"/>
    <w:rsid w:val="00296061"/>
    <w:rsid w:val="002960CA"/>
    <w:rsid w:val="00296273"/>
    <w:rsid w:val="00296389"/>
    <w:rsid w:val="002963D4"/>
    <w:rsid w:val="002963D5"/>
    <w:rsid w:val="002963F9"/>
    <w:rsid w:val="0029640C"/>
    <w:rsid w:val="00296458"/>
    <w:rsid w:val="002964D7"/>
    <w:rsid w:val="002964F8"/>
    <w:rsid w:val="00296506"/>
    <w:rsid w:val="00296754"/>
    <w:rsid w:val="0029696A"/>
    <w:rsid w:val="00296BE7"/>
    <w:rsid w:val="00296C2A"/>
    <w:rsid w:val="00296C3B"/>
    <w:rsid w:val="00296DB1"/>
    <w:rsid w:val="00296DC1"/>
    <w:rsid w:val="00296DD1"/>
    <w:rsid w:val="00296DD2"/>
    <w:rsid w:val="00296E95"/>
    <w:rsid w:val="00296EB5"/>
    <w:rsid w:val="00296EE3"/>
    <w:rsid w:val="00296F36"/>
    <w:rsid w:val="00296F3B"/>
    <w:rsid w:val="00296FB5"/>
    <w:rsid w:val="00296FCC"/>
    <w:rsid w:val="00297045"/>
    <w:rsid w:val="0029704D"/>
    <w:rsid w:val="00297083"/>
    <w:rsid w:val="0029709E"/>
    <w:rsid w:val="002970C9"/>
    <w:rsid w:val="002970DE"/>
    <w:rsid w:val="002971C7"/>
    <w:rsid w:val="002973BB"/>
    <w:rsid w:val="0029740F"/>
    <w:rsid w:val="00297419"/>
    <w:rsid w:val="0029743B"/>
    <w:rsid w:val="0029747F"/>
    <w:rsid w:val="00297480"/>
    <w:rsid w:val="00297483"/>
    <w:rsid w:val="00297488"/>
    <w:rsid w:val="0029752D"/>
    <w:rsid w:val="0029755E"/>
    <w:rsid w:val="0029758F"/>
    <w:rsid w:val="002975D9"/>
    <w:rsid w:val="002975DC"/>
    <w:rsid w:val="002976BF"/>
    <w:rsid w:val="002976E2"/>
    <w:rsid w:val="002976FA"/>
    <w:rsid w:val="0029779E"/>
    <w:rsid w:val="002977EE"/>
    <w:rsid w:val="00297819"/>
    <w:rsid w:val="002978B7"/>
    <w:rsid w:val="00297914"/>
    <w:rsid w:val="0029793D"/>
    <w:rsid w:val="00297AEC"/>
    <w:rsid w:val="00297B61"/>
    <w:rsid w:val="00297B7F"/>
    <w:rsid w:val="00297BB2"/>
    <w:rsid w:val="00297BD2"/>
    <w:rsid w:val="00297C15"/>
    <w:rsid w:val="00297C1E"/>
    <w:rsid w:val="00297C36"/>
    <w:rsid w:val="00297D3F"/>
    <w:rsid w:val="00297D52"/>
    <w:rsid w:val="00297D9B"/>
    <w:rsid w:val="00297E8A"/>
    <w:rsid w:val="00297F6A"/>
    <w:rsid w:val="00297F97"/>
    <w:rsid w:val="00297FD9"/>
    <w:rsid w:val="002A0004"/>
    <w:rsid w:val="002A0025"/>
    <w:rsid w:val="002A0078"/>
    <w:rsid w:val="002A007B"/>
    <w:rsid w:val="002A00AE"/>
    <w:rsid w:val="002A012A"/>
    <w:rsid w:val="002A0174"/>
    <w:rsid w:val="002A0177"/>
    <w:rsid w:val="002A0197"/>
    <w:rsid w:val="002A01A7"/>
    <w:rsid w:val="002A01E8"/>
    <w:rsid w:val="002A0283"/>
    <w:rsid w:val="002A02F3"/>
    <w:rsid w:val="002A0310"/>
    <w:rsid w:val="002A0322"/>
    <w:rsid w:val="002A0328"/>
    <w:rsid w:val="002A0388"/>
    <w:rsid w:val="002A03ED"/>
    <w:rsid w:val="002A03FE"/>
    <w:rsid w:val="002A0472"/>
    <w:rsid w:val="002A048A"/>
    <w:rsid w:val="002A04A7"/>
    <w:rsid w:val="002A04B2"/>
    <w:rsid w:val="002A0511"/>
    <w:rsid w:val="002A0533"/>
    <w:rsid w:val="002A05C7"/>
    <w:rsid w:val="002A05DE"/>
    <w:rsid w:val="002A0622"/>
    <w:rsid w:val="002A072B"/>
    <w:rsid w:val="002A076C"/>
    <w:rsid w:val="002A07A3"/>
    <w:rsid w:val="002A07AA"/>
    <w:rsid w:val="002A0933"/>
    <w:rsid w:val="002A09C3"/>
    <w:rsid w:val="002A09FD"/>
    <w:rsid w:val="002A0A36"/>
    <w:rsid w:val="002A0AB2"/>
    <w:rsid w:val="002A0BE0"/>
    <w:rsid w:val="002A0C49"/>
    <w:rsid w:val="002A0C8C"/>
    <w:rsid w:val="002A0CE6"/>
    <w:rsid w:val="002A0D94"/>
    <w:rsid w:val="002A0DBE"/>
    <w:rsid w:val="002A0DE2"/>
    <w:rsid w:val="002A0DFD"/>
    <w:rsid w:val="002A0E0E"/>
    <w:rsid w:val="002A0E83"/>
    <w:rsid w:val="002A0EAD"/>
    <w:rsid w:val="002A118B"/>
    <w:rsid w:val="002A11F7"/>
    <w:rsid w:val="002A1244"/>
    <w:rsid w:val="002A12C1"/>
    <w:rsid w:val="002A13D9"/>
    <w:rsid w:val="002A1470"/>
    <w:rsid w:val="002A1479"/>
    <w:rsid w:val="002A149D"/>
    <w:rsid w:val="002A150A"/>
    <w:rsid w:val="002A15B9"/>
    <w:rsid w:val="002A161F"/>
    <w:rsid w:val="002A1700"/>
    <w:rsid w:val="002A1830"/>
    <w:rsid w:val="002A1844"/>
    <w:rsid w:val="002A1933"/>
    <w:rsid w:val="002A1948"/>
    <w:rsid w:val="002A1A42"/>
    <w:rsid w:val="002A1A83"/>
    <w:rsid w:val="002A1A9C"/>
    <w:rsid w:val="002A1B2E"/>
    <w:rsid w:val="002A1BC5"/>
    <w:rsid w:val="002A1C3C"/>
    <w:rsid w:val="002A1D99"/>
    <w:rsid w:val="002A1E03"/>
    <w:rsid w:val="002A1E1C"/>
    <w:rsid w:val="002A1EA2"/>
    <w:rsid w:val="002A1ED2"/>
    <w:rsid w:val="002A1EEC"/>
    <w:rsid w:val="002A1EF0"/>
    <w:rsid w:val="002A1FDC"/>
    <w:rsid w:val="002A1FF6"/>
    <w:rsid w:val="002A1FF8"/>
    <w:rsid w:val="002A20B1"/>
    <w:rsid w:val="002A219B"/>
    <w:rsid w:val="002A21AC"/>
    <w:rsid w:val="002A2299"/>
    <w:rsid w:val="002A233A"/>
    <w:rsid w:val="002A23A3"/>
    <w:rsid w:val="002A23B3"/>
    <w:rsid w:val="002A23F6"/>
    <w:rsid w:val="002A2414"/>
    <w:rsid w:val="002A2447"/>
    <w:rsid w:val="002A244C"/>
    <w:rsid w:val="002A247A"/>
    <w:rsid w:val="002A2496"/>
    <w:rsid w:val="002A24A3"/>
    <w:rsid w:val="002A252C"/>
    <w:rsid w:val="002A2533"/>
    <w:rsid w:val="002A2577"/>
    <w:rsid w:val="002A2621"/>
    <w:rsid w:val="002A262A"/>
    <w:rsid w:val="002A267D"/>
    <w:rsid w:val="002A26EC"/>
    <w:rsid w:val="002A28B7"/>
    <w:rsid w:val="002A29C6"/>
    <w:rsid w:val="002A2A0A"/>
    <w:rsid w:val="002A2A41"/>
    <w:rsid w:val="002A2A6C"/>
    <w:rsid w:val="002A2B09"/>
    <w:rsid w:val="002A2B7F"/>
    <w:rsid w:val="002A2BCE"/>
    <w:rsid w:val="002A2D10"/>
    <w:rsid w:val="002A2D34"/>
    <w:rsid w:val="002A2D7A"/>
    <w:rsid w:val="002A2D86"/>
    <w:rsid w:val="002A2E50"/>
    <w:rsid w:val="002A2EE9"/>
    <w:rsid w:val="002A2F99"/>
    <w:rsid w:val="002A2FAC"/>
    <w:rsid w:val="002A2FDA"/>
    <w:rsid w:val="002A30DA"/>
    <w:rsid w:val="002A31CA"/>
    <w:rsid w:val="002A3316"/>
    <w:rsid w:val="002A342C"/>
    <w:rsid w:val="002A3453"/>
    <w:rsid w:val="002A3491"/>
    <w:rsid w:val="002A3496"/>
    <w:rsid w:val="002A363E"/>
    <w:rsid w:val="002A36AC"/>
    <w:rsid w:val="002A391F"/>
    <w:rsid w:val="002A392D"/>
    <w:rsid w:val="002A3967"/>
    <w:rsid w:val="002A3A30"/>
    <w:rsid w:val="002A3A54"/>
    <w:rsid w:val="002A3A57"/>
    <w:rsid w:val="002A3A67"/>
    <w:rsid w:val="002A3AE0"/>
    <w:rsid w:val="002A3C06"/>
    <w:rsid w:val="002A3C75"/>
    <w:rsid w:val="002A3CE0"/>
    <w:rsid w:val="002A3CF5"/>
    <w:rsid w:val="002A3D39"/>
    <w:rsid w:val="002A3D85"/>
    <w:rsid w:val="002A3D9F"/>
    <w:rsid w:val="002A3E1C"/>
    <w:rsid w:val="002A3E64"/>
    <w:rsid w:val="002A3EDA"/>
    <w:rsid w:val="002A3F1F"/>
    <w:rsid w:val="002A3F51"/>
    <w:rsid w:val="002A3F9F"/>
    <w:rsid w:val="002A40D2"/>
    <w:rsid w:val="002A40FD"/>
    <w:rsid w:val="002A4110"/>
    <w:rsid w:val="002A413E"/>
    <w:rsid w:val="002A41AC"/>
    <w:rsid w:val="002A4261"/>
    <w:rsid w:val="002A429A"/>
    <w:rsid w:val="002A4356"/>
    <w:rsid w:val="002A43E0"/>
    <w:rsid w:val="002A4437"/>
    <w:rsid w:val="002A444D"/>
    <w:rsid w:val="002A44CE"/>
    <w:rsid w:val="002A4514"/>
    <w:rsid w:val="002A4519"/>
    <w:rsid w:val="002A4581"/>
    <w:rsid w:val="002A46B9"/>
    <w:rsid w:val="002A46E8"/>
    <w:rsid w:val="002A4764"/>
    <w:rsid w:val="002A4786"/>
    <w:rsid w:val="002A479E"/>
    <w:rsid w:val="002A47F5"/>
    <w:rsid w:val="002A4835"/>
    <w:rsid w:val="002A4871"/>
    <w:rsid w:val="002A494B"/>
    <w:rsid w:val="002A4A50"/>
    <w:rsid w:val="002A4ADB"/>
    <w:rsid w:val="002A4B80"/>
    <w:rsid w:val="002A4BE1"/>
    <w:rsid w:val="002A4C8E"/>
    <w:rsid w:val="002A4CEE"/>
    <w:rsid w:val="002A4D68"/>
    <w:rsid w:val="002A4DB1"/>
    <w:rsid w:val="002A4DD6"/>
    <w:rsid w:val="002A4EC3"/>
    <w:rsid w:val="002A4FAA"/>
    <w:rsid w:val="002A4FD3"/>
    <w:rsid w:val="002A4FD5"/>
    <w:rsid w:val="002A5045"/>
    <w:rsid w:val="002A5064"/>
    <w:rsid w:val="002A50F1"/>
    <w:rsid w:val="002A5108"/>
    <w:rsid w:val="002A511B"/>
    <w:rsid w:val="002A51E6"/>
    <w:rsid w:val="002A5230"/>
    <w:rsid w:val="002A5233"/>
    <w:rsid w:val="002A5249"/>
    <w:rsid w:val="002A52BA"/>
    <w:rsid w:val="002A530B"/>
    <w:rsid w:val="002A5359"/>
    <w:rsid w:val="002A5388"/>
    <w:rsid w:val="002A53F0"/>
    <w:rsid w:val="002A547D"/>
    <w:rsid w:val="002A5519"/>
    <w:rsid w:val="002A5521"/>
    <w:rsid w:val="002A555A"/>
    <w:rsid w:val="002A5560"/>
    <w:rsid w:val="002A55D9"/>
    <w:rsid w:val="002A5672"/>
    <w:rsid w:val="002A56D9"/>
    <w:rsid w:val="002A576A"/>
    <w:rsid w:val="002A57CC"/>
    <w:rsid w:val="002A57F3"/>
    <w:rsid w:val="002A58C2"/>
    <w:rsid w:val="002A58DB"/>
    <w:rsid w:val="002A5948"/>
    <w:rsid w:val="002A5A03"/>
    <w:rsid w:val="002A5A11"/>
    <w:rsid w:val="002A5A3F"/>
    <w:rsid w:val="002A5A6D"/>
    <w:rsid w:val="002A5AB9"/>
    <w:rsid w:val="002A5B54"/>
    <w:rsid w:val="002A5BF1"/>
    <w:rsid w:val="002A5BF6"/>
    <w:rsid w:val="002A5C0E"/>
    <w:rsid w:val="002A5C8D"/>
    <w:rsid w:val="002A5D22"/>
    <w:rsid w:val="002A5D45"/>
    <w:rsid w:val="002A5D96"/>
    <w:rsid w:val="002A5E72"/>
    <w:rsid w:val="002A5F89"/>
    <w:rsid w:val="002A5FA9"/>
    <w:rsid w:val="002A5FC6"/>
    <w:rsid w:val="002A5FC8"/>
    <w:rsid w:val="002A6056"/>
    <w:rsid w:val="002A613E"/>
    <w:rsid w:val="002A6197"/>
    <w:rsid w:val="002A61F8"/>
    <w:rsid w:val="002A6257"/>
    <w:rsid w:val="002A627C"/>
    <w:rsid w:val="002A629D"/>
    <w:rsid w:val="002A62CD"/>
    <w:rsid w:val="002A62E7"/>
    <w:rsid w:val="002A62EF"/>
    <w:rsid w:val="002A632D"/>
    <w:rsid w:val="002A6338"/>
    <w:rsid w:val="002A633E"/>
    <w:rsid w:val="002A638B"/>
    <w:rsid w:val="002A6396"/>
    <w:rsid w:val="002A63A5"/>
    <w:rsid w:val="002A6418"/>
    <w:rsid w:val="002A6449"/>
    <w:rsid w:val="002A64D7"/>
    <w:rsid w:val="002A650B"/>
    <w:rsid w:val="002A6561"/>
    <w:rsid w:val="002A656E"/>
    <w:rsid w:val="002A65EB"/>
    <w:rsid w:val="002A65F4"/>
    <w:rsid w:val="002A6669"/>
    <w:rsid w:val="002A677B"/>
    <w:rsid w:val="002A6793"/>
    <w:rsid w:val="002A67F2"/>
    <w:rsid w:val="002A68D3"/>
    <w:rsid w:val="002A68DA"/>
    <w:rsid w:val="002A691C"/>
    <w:rsid w:val="002A6965"/>
    <w:rsid w:val="002A69DA"/>
    <w:rsid w:val="002A6A0E"/>
    <w:rsid w:val="002A6ACC"/>
    <w:rsid w:val="002A6ADC"/>
    <w:rsid w:val="002A6B0F"/>
    <w:rsid w:val="002A6B54"/>
    <w:rsid w:val="002A6BA7"/>
    <w:rsid w:val="002A6C03"/>
    <w:rsid w:val="002A6C1A"/>
    <w:rsid w:val="002A6CF1"/>
    <w:rsid w:val="002A6D9C"/>
    <w:rsid w:val="002A6E24"/>
    <w:rsid w:val="002A6E97"/>
    <w:rsid w:val="002A6EA9"/>
    <w:rsid w:val="002A6F25"/>
    <w:rsid w:val="002A7039"/>
    <w:rsid w:val="002A707B"/>
    <w:rsid w:val="002A70CA"/>
    <w:rsid w:val="002A70F8"/>
    <w:rsid w:val="002A712A"/>
    <w:rsid w:val="002A7171"/>
    <w:rsid w:val="002A71C5"/>
    <w:rsid w:val="002A71F9"/>
    <w:rsid w:val="002A71FC"/>
    <w:rsid w:val="002A7353"/>
    <w:rsid w:val="002A73A3"/>
    <w:rsid w:val="002A73DF"/>
    <w:rsid w:val="002A7497"/>
    <w:rsid w:val="002A74BB"/>
    <w:rsid w:val="002A7507"/>
    <w:rsid w:val="002A753E"/>
    <w:rsid w:val="002A7651"/>
    <w:rsid w:val="002A76D1"/>
    <w:rsid w:val="002A779B"/>
    <w:rsid w:val="002A77E0"/>
    <w:rsid w:val="002A78E1"/>
    <w:rsid w:val="002A78FE"/>
    <w:rsid w:val="002A796C"/>
    <w:rsid w:val="002A7A96"/>
    <w:rsid w:val="002A7AFC"/>
    <w:rsid w:val="002A7B51"/>
    <w:rsid w:val="002A7C9D"/>
    <w:rsid w:val="002A7D13"/>
    <w:rsid w:val="002A7D78"/>
    <w:rsid w:val="002A7D8E"/>
    <w:rsid w:val="002A7E19"/>
    <w:rsid w:val="002A7E6F"/>
    <w:rsid w:val="002A7E86"/>
    <w:rsid w:val="002A7F56"/>
    <w:rsid w:val="002A7F8C"/>
    <w:rsid w:val="002A7FCA"/>
    <w:rsid w:val="002B01B5"/>
    <w:rsid w:val="002B0256"/>
    <w:rsid w:val="002B027C"/>
    <w:rsid w:val="002B0343"/>
    <w:rsid w:val="002B034B"/>
    <w:rsid w:val="002B0431"/>
    <w:rsid w:val="002B0465"/>
    <w:rsid w:val="002B046C"/>
    <w:rsid w:val="002B0533"/>
    <w:rsid w:val="002B0543"/>
    <w:rsid w:val="002B05BC"/>
    <w:rsid w:val="002B06AF"/>
    <w:rsid w:val="002B06CE"/>
    <w:rsid w:val="002B0717"/>
    <w:rsid w:val="002B0730"/>
    <w:rsid w:val="002B0756"/>
    <w:rsid w:val="002B0770"/>
    <w:rsid w:val="002B077C"/>
    <w:rsid w:val="002B07D2"/>
    <w:rsid w:val="002B0830"/>
    <w:rsid w:val="002B0882"/>
    <w:rsid w:val="002B0894"/>
    <w:rsid w:val="002B0903"/>
    <w:rsid w:val="002B097C"/>
    <w:rsid w:val="002B09D4"/>
    <w:rsid w:val="002B09E4"/>
    <w:rsid w:val="002B0A13"/>
    <w:rsid w:val="002B0A24"/>
    <w:rsid w:val="002B0B18"/>
    <w:rsid w:val="002B0B57"/>
    <w:rsid w:val="002B0BFE"/>
    <w:rsid w:val="002B0C12"/>
    <w:rsid w:val="002B0C27"/>
    <w:rsid w:val="002B0C5C"/>
    <w:rsid w:val="002B0D24"/>
    <w:rsid w:val="002B0D95"/>
    <w:rsid w:val="002B0DB6"/>
    <w:rsid w:val="002B0DC8"/>
    <w:rsid w:val="002B0DDB"/>
    <w:rsid w:val="002B0E95"/>
    <w:rsid w:val="002B0E98"/>
    <w:rsid w:val="002B0ED5"/>
    <w:rsid w:val="002B0F0A"/>
    <w:rsid w:val="002B0F3E"/>
    <w:rsid w:val="002B0F63"/>
    <w:rsid w:val="002B0F6D"/>
    <w:rsid w:val="002B0F87"/>
    <w:rsid w:val="002B108B"/>
    <w:rsid w:val="002B10E5"/>
    <w:rsid w:val="002B11C2"/>
    <w:rsid w:val="002B11F7"/>
    <w:rsid w:val="002B126C"/>
    <w:rsid w:val="002B1290"/>
    <w:rsid w:val="002B12CF"/>
    <w:rsid w:val="002B12E7"/>
    <w:rsid w:val="002B136D"/>
    <w:rsid w:val="002B146A"/>
    <w:rsid w:val="002B14BF"/>
    <w:rsid w:val="002B155E"/>
    <w:rsid w:val="002B1697"/>
    <w:rsid w:val="002B16AB"/>
    <w:rsid w:val="002B16B8"/>
    <w:rsid w:val="002B16C1"/>
    <w:rsid w:val="002B1706"/>
    <w:rsid w:val="002B1797"/>
    <w:rsid w:val="002B1833"/>
    <w:rsid w:val="002B187C"/>
    <w:rsid w:val="002B18C5"/>
    <w:rsid w:val="002B18CC"/>
    <w:rsid w:val="002B194C"/>
    <w:rsid w:val="002B1995"/>
    <w:rsid w:val="002B1A07"/>
    <w:rsid w:val="002B1A12"/>
    <w:rsid w:val="002B1AF4"/>
    <w:rsid w:val="002B1B27"/>
    <w:rsid w:val="002B1B45"/>
    <w:rsid w:val="002B1B50"/>
    <w:rsid w:val="002B1BDF"/>
    <w:rsid w:val="002B1CD3"/>
    <w:rsid w:val="002B1D48"/>
    <w:rsid w:val="002B1D6F"/>
    <w:rsid w:val="002B1D7C"/>
    <w:rsid w:val="002B1E1F"/>
    <w:rsid w:val="002B1E71"/>
    <w:rsid w:val="002B1E78"/>
    <w:rsid w:val="002B1EB8"/>
    <w:rsid w:val="002B1ED1"/>
    <w:rsid w:val="002B1F18"/>
    <w:rsid w:val="002B1F7C"/>
    <w:rsid w:val="002B1F7D"/>
    <w:rsid w:val="002B1FB6"/>
    <w:rsid w:val="002B1FD2"/>
    <w:rsid w:val="002B209F"/>
    <w:rsid w:val="002B20B4"/>
    <w:rsid w:val="002B20B8"/>
    <w:rsid w:val="002B2115"/>
    <w:rsid w:val="002B2234"/>
    <w:rsid w:val="002B22AA"/>
    <w:rsid w:val="002B2300"/>
    <w:rsid w:val="002B23D4"/>
    <w:rsid w:val="002B246F"/>
    <w:rsid w:val="002B247F"/>
    <w:rsid w:val="002B24BE"/>
    <w:rsid w:val="002B2529"/>
    <w:rsid w:val="002B25B8"/>
    <w:rsid w:val="002B25D0"/>
    <w:rsid w:val="002B25DB"/>
    <w:rsid w:val="002B2615"/>
    <w:rsid w:val="002B2697"/>
    <w:rsid w:val="002B271D"/>
    <w:rsid w:val="002B2738"/>
    <w:rsid w:val="002B27A8"/>
    <w:rsid w:val="002B27B3"/>
    <w:rsid w:val="002B27F5"/>
    <w:rsid w:val="002B2832"/>
    <w:rsid w:val="002B285E"/>
    <w:rsid w:val="002B2893"/>
    <w:rsid w:val="002B28A2"/>
    <w:rsid w:val="002B28FD"/>
    <w:rsid w:val="002B2927"/>
    <w:rsid w:val="002B2946"/>
    <w:rsid w:val="002B2977"/>
    <w:rsid w:val="002B2988"/>
    <w:rsid w:val="002B2A1A"/>
    <w:rsid w:val="002B2A1D"/>
    <w:rsid w:val="002B2A71"/>
    <w:rsid w:val="002B2AF4"/>
    <w:rsid w:val="002B2CBC"/>
    <w:rsid w:val="002B2CC2"/>
    <w:rsid w:val="002B2FBB"/>
    <w:rsid w:val="002B31FA"/>
    <w:rsid w:val="002B3211"/>
    <w:rsid w:val="002B3215"/>
    <w:rsid w:val="002B3230"/>
    <w:rsid w:val="002B3236"/>
    <w:rsid w:val="002B325C"/>
    <w:rsid w:val="002B338E"/>
    <w:rsid w:val="002B33AD"/>
    <w:rsid w:val="002B3532"/>
    <w:rsid w:val="002B35DC"/>
    <w:rsid w:val="002B368C"/>
    <w:rsid w:val="002B3699"/>
    <w:rsid w:val="002B370E"/>
    <w:rsid w:val="002B376C"/>
    <w:rsid w:val="002B3777"/>
    <w:rsid w:val="002B37DA"/>
    <w:rsid w:val="002B37E0"/>
    <w:rsid w:val="002B383B"/>
    <w:rsid w:val="002B3840"/>
    <w:rsid w:val="002B38AB"/>
    <w:rsid w:val="002B38DB"/>
    <w:rsid w:val="002B3938"/>
    <w:rsid w:val="002B39A9"/>
    <w:rsid w:val="002B3B2B"/>
    <w:rsid w:val="002B3BBC"/>
    <w:rsid w:val="002B3BED"/>
    <w:rsid w:val="002B3C83"/>
    <w:rsid w:val="002B3CE6"/>
    <w:rsid w:val="002B3D3A"/>
    <w:rsid w:val="002B3D42"/>
    <w:rsid w:val="002B3DEB"/>
    <w:rsid w:val="002B3DFF"/>
    <w:rsid w:val="002B3E43"/>
    <w:rsid w:val="002B3E82"/>
    <w:rsid w:val="002B3ED9"/>
    <w:rsid w:val="002B3F7A"/>
    <w:rsid w:val="002B40BA"/>
    <w:rsid w:val="002B40CD"/>
    <w:rsid w:val="002B40CF"/>
    <w:rsid w:val="002B416D"/>
    <w:rsid w:val="002B428A"/>
    <w:rsid w:val="002B42DD"/>
    <w:rsid w:val="002B42E0"/>
    <w:rsid w:val="002B4366"/>
    <w:rsid w:val="002B4422"/>
    <w:rsid w:val="002B4440"/>
    <w:rsid w:val="002B4456"/>
    <w:rsid w:val="002B4468"/>
    <w:rsid w:val="002B452B"/>
    <w:rsid w:val="002B4607"/>
    <w:rsid w:val="002B4611"/>
    <w:rsid w:val="002B462E"/>
    <w:rsid w:val="002B4656"/>
    <w:rsid w:val="002B465D"/>
    <w:rsid w:val="002B4664"/>
    <w:rsid w:val="002B46CC"/>
    <w:rsid w:val="002B474A"/>
    <w:rsid w:val="002B47E2"/>
    <w:rsid w:val="002B481F"/>
    <w:rsid w:val="002B488B"/>
    <w:rsid w:val="002B4918"/>
    <w:rsid w:val="002B4977"/>
    <w:rsid w:val="002B49AE"/>
    <w:rsid w:val="002B4B9E"/>
    <w:rsid w:val="002B4CC5"/>
    <w:rsid w:val="002B4DCE"/>
    <w:rsid w:val="002B4E34"/>
    <w:rsid w:val="002B4E79"/>
    <w:rsid w:val="002B4E9E"/>
    <w:rsid w:val="002B502D"/>
    <w:rsid w:val="002B5053"/>
    <w:rsid w:val="002B50C2"/>
    <w:rsid w:val="002B5189"/>
    <w:rsid w:val="002B518F"/>
    <w:rsid w:val="002B5193"/>
    <w:rsid w:val="002B51A3"/>
    <w:rsid w:val="002B5298"/>
    <w:rsid w:val="002B5353"/>
    <w:rsid w:val="002B5364"/>
    <w:rsid w:val="002B53D1"/>
    <w:rsid w:val="002B53E3"/>
    <w:rsid w:val="002B53E6"/>
    <w:rsid w:val="002B5437"/>
    <w:rsid w:val="002B5493"/>
    <w:rsid w:val="002B54E7"/>
    <w:rsid w:val="002B555E"/>
    <w:rsid w:val="002B5644"/>
    <w:rsid w:val="002B5670"/>
    <w:rsid w:val="002B5672"/>
    <w:rsid w:val="002B573B"/>
    <w:rsid w:val="002B57BC"/>
    <w:rsid w:val="002B5886"/>
    <w:rsid w:val="002B58CD"/>
    <w:rsid w:val="002B5976"/>
    <w:rsid w:val="002B5994"/>
    <w:rsid w:val="002B5A93"/>
    <w:rsid w:val="002B5AF6"/>
    <w:rsid w:val="002B5BFD"/>
    <w:rsid w:val="002B5CA7"/>
    <w:rsid w:val="002B5D5C"/>
    <w:rsid w:val="002B5E06"/>
    <w:rsid w:val="002B5E48"/>
    <w:rsid w:val="002B5E61"/>
    <w:rsid w:val="002B5EEF"/>
    <w:rsid w:val="002B5FF7"/>
    <w:rsid w:val="002B6008"/>
    <w:rsid w:val="002B60AD"/>
    <w:rsid w:val="002B6142"/>
    <w:rsid w:val="002B61E1"/>
    <w:rsid w:val="002B61E5"/>
    <w:rsid w:val="002B61F7"/>
    <w:rsid w:val="002B635A"/>
    <w:rsid w:val="002B63C3"/>
    <w:rsid w:val="002B6439"/>
    <w:rsid w:val="002B646D"/>
    <w:rsid w:val="002B64A2"/>
    <w:rsid w:val="002B6513"/>
    <w:rsid w:val="002B6552"/>
    <w:rsid w:val="002B6563"/>
    <w:rsid w:val="002B6587"/>
    <w:rsid w:val="002B65DA"/>
    <w:rsid w:val="002B65E7"/>
    <w:rsid w:val="002B6603"/>
    <w:rsid w:val="002B6638"/>
    <w:rsid w:val="002B665E"/>
    <w:rsid w:val="002B666B"/>
    <w:rsid w:val="002B667B"/>
    <w:rsid w:val="002B682D"/>
    <w:rsid w:val="002B68A8"/>
    <w:rsid w:val="002B68EE"/>
    <w:rsid w:val="002B6951"/>
    <w:rsid w:val="002B6A53"/>
    <w:rsid w:val="002B6A84"/>
    <w:rsid w:val="002B6AD9"/>
    <w:rsid w:val="002B6BB7"/>
    <w:rsid w:val="002B6BF3"/>
    <w:rsid w:val="002B6C75"/>
    <w:rsid w:val="002B6CF1"/>
    <w:rsid w:val="002B6D24"/>
    <w:rsid w:val="002B6D82"/>
    <w:rsid w:val="002B6DD5"/>
    <w:rsid w:val="002B6F38"/>
    <w:rsid w:val="002B6FA1"/>
    <w:rsid w:val="002B6FF6"/>
    <w:rsid w:val="002B7020"/>
    <w:rsid w:val="002B70DD"/>
    <w:rsid w:val="002B71C0"/>
    <w:rsid w:val="002B7288"/>
    <w:rsid w:val="002B735C"/>
    <w:rsid w:val="002B73D2"/>
    <w:rsid w:val="002B7467"/>
    <w:rsid w:val="002B749F"/>
    <w:rsid w:val="002B76DA"/>
    <w:rsid w:val="002B7745"/>
    <w:rsid w:val="002B77DF"/>
    <w:rsid w:val="002B77E7"/>
    <w:rsid w:val="002B77EC"/>
    <w:rsid w:val="002B785C"/>
    <w:rsid w:val="002B788B"/>
    <w:rsid w:val="002B78B4"/>
    <w:rsid w:val="002B78BF"/>
    <w:rsid w:val="002B78CD"/>
    <w:rsid w:val="002B7971"/>
    <w:rsid w:val="002B79C8"/>
    <w:rsid w:val="002B7A01"/>
    <w:rsid w:val="002B7A1A"/>
    <w:rsid w:val="002B7AF2"/>
    <w:rsid w:val="002B7B92"/>
    <w:rsid w:val="002B7BFB"/>
    <w:rsid w:val="002B7E15"/>
    <w:rsid w:val="002B7E96"/>
    <w:rsid w:val="002B7E9B"/>
    <w:rsid w:val="002B7EF1"/>
    <w:rsid w:val="002B7F45"/>
    <w:rsid w:val="002B7F50"/>
    <w:rsid w:val="002B7F96"/>
    <w:rsid w:val="002C0023"/>
    <w:rsid w:val="002C002A"/>
    <w:rsid w:val="002C00A7"/>
    <w:rsid w:val="002C00E4"/>
    <w:rsid w:val="002C0261"/>
    <w:rsid w:val="002C0273"/>
    <w:rsid w:val="002C02CF"/>
    <w:rsid w:val="002C030B"/>
    <w:rsid w:val="002C031B"/>
    <w:rsid w:val="002C031C"/>
    <w:rsid w:val="002C03C2"/>
    <w:rsid w:val="002C03CB"/>
    <w:rsid w:val="002C03DC"/>
    <w:rsid w:val="002C04FF"/>
    <w:rsid w:val="002C0501"/>
    <w:rsid w:val="002C053A"/>
    <w:rsid w:val="002C05A6"/>
    <w:rsid w:val="002C0629"/>
    <w:rsid w:val="002C06C5"/>
    <w:rsid w:val="002C07E7"/>
    <w:rsid w:val="002C0857"/>
    <w:rsid w:val="002C08CB"/>
    <w:rsid w:val="002C08CF"/>
    <w:rsid w:val="002C095F"/>
    <w:rsid w:val="002C09B6"/>
    <w:rsid w:val="002C0A60"/>
    <w:rsid w:val="002C0A7B"/>
    <w:rsid w:val="002C0AC9"/>
    <w:rsid w:val="002C0AEB"/>
    <w:rsid w:val="002C0B18"/>
    <w:rsid w:val="002C0B31"/>
    <w:rsid w:val="002C0BB6"/>
    <w:rsid w:val="002C0BDD"/>
    <w:rsid w:val="002C0BF0"/>
    <w:rsid w:val="002C0C67"/>
    <w:rsid w:val="002C0C7C"/>
    <w:rsid w:val="002C0C97"/>
    <w:rsid w:val="002C0CC6"/>
    <w:rsid w:val="002C0CE0"/>
    <w:rsid w:val="002C0D97"/>
    <w:rsid w:val="002C0D9E"/>
    <w:rsid w:val="002C0DE1"/>
    <w:rsid w:val="002C0EA2"/>
    <w:rsid w:val="002C0EBD"/>
    <w:rsid w:val="002C0ED1"/>
    <w:rsid w:val="002C0F1D"/>
    <w:rsid w:val="002C0F55"/>
    <w:rsid w:val="002C0F77"/>
    <w:rsid w:val="002C0FDF"/>
    <w:rsid w:val="002C102D"/>
    <w:rsid w:val="002C1064"/>
    <w:rsid w:val="002C113E"/>
    <w:rsid w:val="002C1189"/>
    <w:rsid w:val="002C11AB"/>
    <w:rsid w:val="002C11E6"/>
    <w:rsid w:val="002C11E9"/>
    <w:rsid w:val="002C1282"/>
    <w:rsid w:val="002C132A"/>
    <w:rsid w:val="002C132E"/>
    <w:rsid w:val="002C1473"/>
    <w:rsid w:val="002C148B"/>
    <w:rsid w:val="002C148F"/>
    <w:rsid w:val="002C1709"/>
    <w:rsid w:val="002C173C"/>
    <w:rsid w:val="002C17AD"/>
    <w:rsid w:val="002C184C"/>
    <w:rsid w:val="002C185C"/>
    <w:rsid w:val="002C1867"/>
    <w:rsid w:val="002C18E0"/>
    <w:rsid w:val="002C192D"/>
    <w:rsid w:val="002C199B"/>
    <w:rsid w:val="002C19B9"/>
    <w:rsid w:val="002C1A84"/>
    <w:rsid w:val="002C1A88"/>
    <w:rsid w:val="002C1ABC"/>
    <w:rsid w:val="002C1B02"/>
    <w:rsid w:val="002C1B50"/>
    <w:rsid w:val="002C1BC4"/>
    <w:rsid w:val="002C1C01"/>
    <w:rsid w:val="002C1C74"/>
    <w:rsid w:val="002C1C84"/>
    <w:rsid w:val="002C1C88"/>
    <w:rsid w:val="002C1C95"/>
    <w:rsid w:val="002C1CE3"/>
    <w:rsid w:val="002C1D27"/>
    <w:rsid w:val="002C1DB4"/>
    <w:rsid w:val="002C1DEB"/>
    <w:rsid w:val="002C1E01"/>
    <w:rsid w:val="002C1E8A"/>
    <w:rsid w:val="002C1F15"/>
    <w:rsid w:val="002C1F7F"/>
    <w:rsid w:val="002C1FD6"/>
    <w:rsid w:val="002C201D"/>
    <w:rsid w:val="002C2078"/>
    <w:rsid w:val="002C20A6"/>
    <w:rsid w:val="002C212C"/>
    <w:rsid w:val="002C21F8"/>
    <w:rsid w:val="002C222C"/>
    <w:rsid w:val="002C2248"/>
    <w:rsid w:val="002C2352"/>
    <w:rsid w:val="002C2360"/>
    <w:rsid w:val="002C23FE"/>
    <w:rsid w:val="002C23FF"/>
    <w:rsid w:val="002C2431"/>
    <w:rsid w:val="002C24C1"/>
    <w:rsid w:val="002C24D8"/>
    <w:rsid w:val="002C2525"/>
    <w:rsid w:val="002C2532"/>
    <w:rsid w:val="002C2588"/>
    <w:rsid w:val="002C25C1"/>
    <w:rsid w:val="002C2628"/>
    <w:rsid w:val="002C262B"/>
    <w:rsid w:val="002C2650"/>
    <w:rsid w:val="002C26C4"/>
    <w:rsid w:val="002C26D4"/>
    <w:rsid w:val="002C27A3"/>
    <w:rsid w:val="002C27AE"/>
    <w:rsid w:val="002C27EA"/>
    <w:rsid w:val="002C27FF"/>
    <w:rsid w:val="002C2807"/>
    <w:rsid w:val="002C28A6"/>
    <w:rsid w:val="002C28BF"/>
    <w:rsid w:val="002C28CB"/>
    <w:rsid w:val="002C296E"/>
    <w:rsid w:val="002C29DD"/>
    <w:rsid w:val="002C2AE0"/>
    <w:rsid w:val="002C2BB5"/>
    <w:rsid w:val="002C2C0B"/>
    <w:rsid w:val="002C2C4D"/>
    <w:rsid w:val="002C2C86"/>
    <w:rsid w:val="002C2CAB"/>
    <w:rsid w:val="002C2D28"/>
    <w:rsid w:val="002C2D45"/>
    <w:rsid w:val="002C2D69"/>
    <w:rsid w:val="002C2DAC"/>
    <w:rsid w:val="002C2DD0"/>
    <w:rsid w:val="002C2DE6"/>
    <w:rsid w:val="002C2EC0"/>
    <w:rsid w:val="002C2EDB"/>
    <w:rsid w:val="002C2F89"/>
    <w:rsid w:val="002C30D2"/>
    <w:rsid w:val="002C31DC"/>
    <w:rsid w:val="002C31FD"/>
    <w:rsid w:val="002C348D"/>
    <w:rsid w:val="002C34F0"/>
    <w:rsid w:val="002C35F8"/>
    <w:rsid w:val="002C36D8"/>
    <w:rsid w:val="002C36F4"/>
    <w:rsid w:val="002C3720"/>
    <w:rsid w:val="002C3750"/>
    <w:rsid w:val="002C37C4"/>
    <w:rsid w:val="002C3854"/>
    <w:rsid w:val="002C38D5"/>
    <w:rsid w:val="002C3906"/>
    <w:rsid w:val="002C39FC"/>
    <w:rsid w:val="002C3A32"/>
    <w:rsid w:val="002C3A6C"/>
    <w:rsid w:val="002C3ABC"/>
    <w:rsid w:val="002C3AC8"/>
    <w:rsid w:val="002C3B19"/>
    <w:rsid w:val="002C3BB3"/>
    <w:rsid w:val="002C3BB5"/>
    <w:rsid w:val="002C3C0A"/>
    <w:rsid w:val="002C3C2C"/>
    <w:rsid w:val="002C3C46"/>
    <w:rsid w:val="002C3D30"/>
    <w:rsid w:val="002C3D57"/>
    <w:rsid w:val="002C3D6F"/>
    <w:rsid w:val="002C3E08"/>
    <w:rsid w:val="002C3F7D"/>
    <w:rsid w:val="002C3FE1"/>
    <w:rsid w:val="002C40C0"/>
    <w:rsid w:val="002C410F"/>
    <w:rsid w:val="002C4123"/>
    <w:rsid w:val="002C41A7"/>
    <w:rsid w:val="002C41D8"/>
    <w:rsid w:val="002C4302"/>
    <w:rsid w:val="002C4323"/>
    <w:rsid w:val="002C434A"/>
    <w:rsid w:val="002C4374"/>
    <w:rsid w:val="002C4464"/>
    <w:rsid w:val="002C44C5"/>
    <w:rsid w:val="002C44F4"/>
    <w:rsid w:val="002C461A"/>
    <w:rsid w:val="002C468F"/>
    <w:rsid w:val="002C474E"/>
    <w:rsid w:val="002C479A"/>
    <w:rsid w:val="002C47F3"/>
    <w:rsid w:val="002C48B2"/>
    <w:rsid w:val="002C48E5"/>
    <w:rsid w:val="002C48ED"/>
    <w:rsid w:val="002C49D8"/>
    <w:rsid w:val="002C49EF"/>
    <w:rsid w:val="002C4A17"/>
    <w:rsid w:val="002C4A2D"/>
    <w:rsid w:val="002C4AAF"/>
    <w:rsid w:val="002C4B33"/>
    <w:rsid w:val="002C4B3E"/>
    <w:rsid w:val="002C4B44"/>
    <w:rsid w:val="002C4B4B"/>
    <w:rsid w:val="002C4B5B"/>
    <w:rsid w:val="002C4BAD"/>
    <w:rsid w:val="002C4BD7"/>
    <w:rsid w:val="002C4C17"/>
    <w:rsid w:val="002C4C7B"/>
    <w:rsid w:val="002C4D10"/>
    <w:rsid w:val="002C4D85"/>
    <w:rsid w:val="002C4E00"/>
    <w:rsid w:val="002C4E42"/>
    <w:rsid w:val="002C4ED0"/>
    <w:rsid w:val="002C4EF9"/>
    <w:rsid w:val="002C4F1E"/>
    <w:rsid w:val="002C4FB2"/>
    <w:rsid w:val="002C4FB5"/>
    <w:rsid w:val="002C4FFA"/>
    <w:rsid w:val="002C5019"/>
    <w:rsid w:val="002C5029"/>
    <w:rsid w:val="002C503B"/>
    <w:rsid w:val="002C51C7"/>
    <w:rsid w:val="002C51EB"/>
    <w:rsid w:val="002C51F1"/>
    <w:rsid w:val="002C526F"/>
    <w:rsid w:val="002C5284"/>
    <w:rsid w:val="002C528F"/>
    <w:rsid w:val="002C531B"/>
    <w:rsid w:val="002C53EB"/>
    <w:rsid w:val="002C5406"/>
    <w:rsid w:val="002C5484"/>
    <w:rsid w:val="002C54E7"/>
    <w:rsid w:val="002C5533"/>
    <w:rsid w:val="002C55D7"/>
    <w:rsid w:val="002C55DA"/>
    <w:rsid w:val="002C5634"/>
    <w:rsid w:val="002C5644"/>
    <w:rsid w:val="002C5645"/>
    <w:rsid w:val="002C5657"/>
    <w:rsid w:val="002C5669"/>
    <w:rsid w:val="002C568B"/>
    <w:rsid w:val="002C5741"/>
    <w:rsid w:val="002C574F"/>
    <w:rsid w:val="002C5751"/>
    <w:rsid w:val="002C5767"/>
    <w:rsid w:val="002C57E8"/>
    <w:rsid w:val="002C57F1"/>
    <w:rsid w:val="002C581D"/>
    <w:rsid w:val="002C5857"/>
    <w:rsid w:val="002C5908"/>
    <w:rsid w:val="002C5917"/>
    <w:rsid w:val="002C596C"/>
    <w:rsid w:val="002C59E4"/>
    <w:rsid w:val="002C5BED"/>
    <w:rsid w:val="002C5BF3"/>
    <w:rsid w:val="002C5BFF"/>
    <w:rsid w:val="002C5C19"/>
    <w:rsid w:val="002C5C1E"/>
    <w:rsid w:val="002C5C9D"/>
    <w:rsid w:val="002C5CD1"/>
    <w:rsid w:val="002C5CFE"/>
    <w:rsid w:val="002C5DDC"/>
    <w:rsid w:val="002C5EE3"/>
    <w:rsid w:val="002C600F"/>
    <w:rsid w:val="002C6063"/>
    <w:rsid w:val="002C606D"/>
    <w:rsid w:val="002C60FD"/>
    <w:rsid w:val="002C6167"/>
    <w:rsid w:val="002C6199"/>
    <w:rsid w:val="002C61B1"/>
    <w:rsid w:val="002C6231"/>
    <w:rsid w:val="002C62D6"/>
    <w:rsid w:val="002C62F3"/>
    <w:rsid w:val="002C6366"/>
    <w:rsid w:val="002C638D"/>
    <w:rsid w:val="002C63C2"/>
    <w:rsid w:val="002C6552"/>
    <w:rsid w:val="002C66F9"/>
    <w:rsid w:val="002C676E"/>
    <w:rsid w:val="002C6807"/>
    <w:rsid w:val="002C6810"/>
    <w:rsid w:val="002C6831"/>
    <w:rsid w:val="002C6858"/>
    <w:rsid w:val="002C68CB"/>
    <w:rsid w:val="002C691B"/>
    <w:rsid w:val="002C692F"/>
    <w:rsid w:val="002C698B"/>
    <w:rsid w:val="002C6B0B"/>
    <w:rsid w:val="002C6C42"/>
    <w:rsid w:val="002C6C82"/>
    <w:rsid w:val="002C6C9A"/>
    <w:rsid w:val="002C6CDB"/>
    <w:rsid w:val="002C6CF2"/>
    <w:rsid w:val="002C6D30"/>
    <w:rsid w:val="002C6DA0"/>
    <w:rsid w:val="002C6E64"/>
    <w:rsid w:val="002C6E6A"/>
    <w:rsid w:val="002C6EDA"/>
    <w:rsid w:val="002C6EE1"/>
    <w:rsid w:val="002C6FD9"/>
    <w:rsid w:val="002C71AE"/>
    <w:rsid w:val="002C7260"/>
    <w:rsid w:val="002C739E"/>
    <w:rsid w:val="002C73D2"/>
    <w:rsid w:val="002C7426"/>
    <w:rsid w:val="002C747E"/>
    <w:rsid w:val="002C7489"/>
    <w:rsid w:val="002C7535"/>
    <w:rsid w:val="002C7602"/>
    <w:rsid w:val="002C7620"/>
    <w:rsid w:val="002C7643"/>
    <w:rsid w:val="002C7653"/>
    <w:rsid w:val="002C7668"/>
    <w:rsid w:val="002C767D"/>
    <w:rsid w:val="002C768D"/>
    <w:rsid w:val="002C7702"/>
    <w:rsid w:val="002C77FB"/>
    <w:rsid w:val="002C7839"/>
    <w:rsid w:val="002C7850"/>
    <w:rsid w:val="002C7878"/>
    <w:rsid w:val="002C7956"/>
    <w:rsid w:val="002C796F"/>
    <w:rsid w:val="002C79D9"/>
    <w:rsid w:val="002C7AB7"/>
    <w:rsid w:val="002C7B69"/>
    <w:rsid w:val="002C7C63"/>
    <w:rsid w:val="002C7E04"/>
    <w:rsid w:val="002C7ECD"/>
    <w:rsid w:val="002C7F44"/>
    <w:rsid w:val="002C7F98"/>
    <w:rsid w:val="002C7FD8"/>
    <w:rsid w:val="002D00B7"/>
    <w:rsid w:val="002D00D7"/>
    <w:rsid w:val="002D0124"/>
    <w:rsid w:val="002D01B3"/>
    <w:rsid w:val="002D01FA"/>
    <w:rsid w:val="002D021A"/>
    <w:rsid w:val="002D024F"/>
    <w:rsid w:val="002D02C8"/>
    <w:rsid w:val="002D02F0"/>
    <w:rsid w:val="002D02FB"/>
    <w:rsid w:val="002D0310"/>
    <w:rsid w:val="002D037A"/>
    <w:rsid w:val="002D0387"/>
    <w:rsid w:val="002D0441"/>
    <w:rsid w:val="002D047A"/>
    <w:rsid w:val="002D048B"/>
    <w:rsid w:val="002D0528"/>
    <w:rsid w:val="002D0641"/>
    <w:rsid w:val="002D0697"/>
    <w:rsid w:val="002D06B5"/>
    <w:rsid w:val="002D06E3"/>
    <w:rsid w:val="002D06E4"/>
    <w:rsid w:val="002D0723"/>
    <w:rsid w:val="002D074C"/>
    <w:rsid w:val="002D07FD"/>
    <w:rsid w:val="002D0841"/>
    <w:rsid w:val="002D0915"/>
    <w:rsid w:val="002D0941"/>
    <w:rsid w:val="002D0A2E"/>
    <w:rsid w:val="002D0AA2"/>
    <w:rsid w:val="002D0AB0"/>
    <w:rsid w:val="002D0AB1"/>
    <w:rsid w:val="002D0B64"/>
    <w:rsid w:val="002D0C0E"/>
    <w:rsid w:val="002D0C21"/>
    <w:rsid w:val="002D0CCB"/>
    <w:rsid w:val="002D0D05"/>
    <w:rsid w:val="002D0D1F"/>
    <w:rsid w:val="002D0D5C"/>
    <w:rsid w:val="002D0DF9"/>
    <w:rsid w:val="002D0F8B"/>
    <w:rsid w:val="002D11AD"/>
    <w:rsid w:val="002D121E"/>
    <w:rsid w:val="002D1251"/>
    <w:rsid w:val="002D1283"/>
    <w:rsid w:val="002D1290"/>
    <w:rsid w:val="002D12A9"/>
    <w:rsid w:val="002D1356"/>
    <w:rsid w:val="002D1374"/>
    <w:rsid w:val="002D13BB"/>
    <w:rsid w:val="002D13BE"/>
    <w:rsid w:val="002D1410"/>
    <w:rsid w:val="002D142F"/>
    <w:rsid w:val="002D146D"/>
    <w:rsid w:val="002D14C1"/>
    <w:rsid w:val="002D1559"/>
    <w:rsid w:val="002D15CA"/>
    <w:rsid w:val="002D15DE"/>
    <w:rsid w:val="002D1650"/>
    <w:rsid w:val="002D165D"/>
    <w:rsid w:val="002D169B"/>
    <w:rsid w:val="002D16F1"/>
    <w:rsid w:val="002D16F7"/>
    <w:rsid w:val="002D17B4"/>
    <w:rsid w:val="002D1834"/>
    <w:rsid w:val="002D1847"/>
    <w:rsid w:val="002D18A0"/>
    <w:rsid w:val="002D18C2"/>
    <w:rsid w:val="002D18F6"/>
    <w:rsid w:val="002D19FC"/>
    <w:rsid w:val="002D1A91"/>
    <w:rsid w:val="002D1B2D"/>
    <w:rsid w:val="002D1BC3"/>
    <w:rsid w:val="002D1C07"/>
    <w:rsid w:val="002D1C08"/>
    <w:rsid w:val="002D1C5B"/>
    <w:rsid w:val="002D1CDC"/>
    <w:rsid w:val="002D1D71"/>
    <w:rsid w:val="002D1E90"/>
    <w:rsid w:val="002D1E9D"/>
    <w:rsid w:val="002D1FD9"/>
    <w:rsid w:val="002D2025"/>
    <w:rsid w:val="002D208E"/>
    <w:rsid w:val="002D20ED"/>
    <w:rsid w:val="002D20F7"/>
    <w:rsid w:val="002D215C"/>
    <w:rsid w:val="002D2197"/>
    <w:rsid w:val="002D21F9"/>
    <w:rsid w:val="002D2208"/>
    <w:rsid w:val="002D223B"/>
    <w:rsid w:val="002D22D5"/>
    <w:rsid w:val="002D236F"/>
    <w:rsid w:val="002D23D3"/>
    <w:rsid w:val="002D23E3"/>
    <w:rsid w:val="002D261A"/>
    <w:rsid w:val="002D26F8"/>
    <w:rsid w:val="002D2708"/>
    <w:rsid w:val="002D278F"/>
    <w:rsid w:val="002D27A0"/>
    <w:rsid w:val="002D27AB"/>
    <w:rsid w:val="002D27C4"/>
    <w:rsid w:val="002D2814"/>
    <w:rsid w:val="002D28AE"/>
    <w:rsid w:val="002D28B4"/>
    <w:rsid w:val="002D2947"/>
    <w:rsid w:val="002D294D"/>
    <w:rsid w:val="002D29E1"/>
    <w:rsid w:val="002D2A0F"/>
    <w:rsid w:val="002D2A1D"/>
    <w:rsid w:val="002D2AB5"/>
    <w:rsid w:val="002D2B16"/>
    <w:rsid w:val="002D2B5C"/>
    <w:rsid w:val="002D2B98"/>
    <w:rsid w:val="002D2C41"/>
    <w:rsid w:val="002D2CD3"/>
    <w:rsid w:val="002D2DBD"/>
    <w:rsid w:val="002D2E0A"/>
    <w:rsid w:val="002D2E5B"/>
    <w:rsid w:val="002D3022"/>
    <w:rsid w:val="002D311D"/>
    <w:rsid w:val="002D3167"/>
    <w:rsid w:val="002D3189"/>
    <w:rsid w:val="002D31E7"/>
    <w:rsid w:val="002D320C"/>
    <w:rsid w:val="002D323E"/>
    <w:rsid w:val="002D3321"/>
    <w:rsid w:val="002D332C"/>
    <w:rsid w:val="002D3434"/>
    <w:rsid w:val="002D3435"/>
    <w:rsid w:val="002D343D"/>
    <w:rsid w:val="002D345C"/>
    <w:rsid w:val="002D356D"/>
    <w:rsid w:val="002D35BD"/>
    <w:rsid w:val="002D35ED"/>
    <w:rsid w:val="002D3630"/>
    <w:rsid w:val="002D36A7"/>
    <w:rsid w:val="002D3836"/>
    <w:rsid w:val="002D3916"/>
    <w:rsid w:val="002D398D"/>
    <w:rsid w:val="002D3A15"/>
    <w:rsid w:val="002D3A19"/>
    <w:rsid w:val="002D3B6D"/>
    <w:rsid w:val="002D3B89"/>
    <w:rsid w:val="002D3B90"/>
    <w:rsid w:val="002D3BE8"/>
    <w:rsid w:val="002D3C46"/>
    <w:rsid w:val="002D3CA2"/>
    <w:rsid w:val="002D3CE3"/>
    <w:rsid w:val="002D3CE7"/>
    <w:rsid w:val="002D3D07"/>
    <w:rsid w:val="002D3D2B"/>
    <w:rsid w:val="002D3E89"/>
    <w:rsid w:val="002D3EE6"/>
    <w:rsid w:val="002D3F64"/>
    <w:rsid w:val="002D4011"/>
    <w:rsid w:val="002D419E"/>
    <w:rsid w:val="002D421F"/>
    <w:rsid w:val="002D42B5"/>
    <w:rsid w:val="002D42DB"/>
    <w:rsid w:val="002D42DF"/>
    <w:rsid w:val="002D437C"/>
    <w:rsid w:val="002D4536"/>
    <w:rsid w:val="002D4555"/>
    <w:rsid w:val="002D4565"/>
    <w:rsid w:val="002D45A5"/>
    <w:rsid w:val="002D45DF"/>
    <w:rsid w:val="002D4649"/>
    <w:rsid w:val="002D470E"/>
    <w:rsid w:val="002D4756"/>
    <w:rsid w:val="002D477D"/>
    <w:rsid w:val="002D4867"/>
    <w:rsid w:val="002D4873"/>
    <w:rsid w:val="002D493D"/>
    <w:rsid w:val="002D4966"/>
    <w:rsid w:val="002D49A3"/>
    <w:rsid w:val="002D49BF"/>
    <w:rsid w:val="002D4A2F"/>
    <w:rsid w:val="002D4A40"/>
    <w:rsid w:val="002D4AB6"/>
    <w:rsid w:val="002D4AB8"/>
    <w:rsid w:val="002D4ACD"/>
    <w:rsid w:val="002D4AF0"/>
    <w:rsid w:val="002D4AFC"/>
    <w:rsid w:val="002D4B00"/>
    <w:rsid w:val="002D4C1E"/>
    <w:rsid w:val="002D4C3C"/>
    <w:rsid w:val="002D4D27"/>
    <w:rsid w:val="002D4D4D"/>
    <w:rsid w:val="002D4DC4"/>
    <w:rsid w:val="002D4ED4"/>
    <w:rsid w:val="002D4F29"/>
    <w:rsid w:val="002D4F88"/>
    <w:rsid w:val="002D504A"/>
    <w:rsid w:val="002D5063"/>
    <w:rsid w:val="002D50B9"/>
    <w:rsid w:val="002D51F1"/>
    <w:rsid w:val="002D5241"/>
    <w:rsid w:val="002D5262"/>
    <w:rsid w:val="002D52CF"/>
    <w:rsid w:val="002D52E0"/>
    <w:rsid w:val="002D5404"/>
    <w:rsid w:val="002D5421"/>
    <w:rsid w:val="002D543C"/>
    <w:rsid w:val="002D5452"/>
    <w:rsid w:val="002D546E"/>
    <w:rsid w:val="002D5492"/>
    <w:rsid w:val="002D54C3"/>
    <w:rsid w:val="002D54CC"/>
    <w:rsid w:val="002D556F"/>
    <w:rsid w:val="002D558C"/>
    <w:rsid w:val="002D55A0"/>
    <w:rsid w:val="002D55EA"/>
    <w:rsid w:val="002D5656"/>
    <w:rsid w:val="002D5667"/>
    <w:rsid w:val="002D56B3"/>
    <w:rsid w:val="002D56EE"/>
    <w:rsid w:val="002D5764"/>
    <w:rsid w:val="002D57EC"/>
    <w:rsid w:val="002D5807"/>
    <w:rsid w:val="002D5827"/>
    <w:rsid w:val="002D587B"/>
    <w:rsid w:val="002D58EF"/>
    <w:rsid w:val="002D5959"/>
    <w:rsid w:val="002D5994"/>
    <w:rsid w:val="002D59B9"/>
    <w:rsid w:val="002D5AF7"/>
    <w:rsid w:val="002D5AFD"/>
    <w:rsid w:val="002D5BD3"/>
    <w:rsid w:val="002D5BFF"/>
    <w:rsid w:val="002D5C37"/>
    <w:rsid w:val="002D5C6A"/>
    <w:rsid w:val="002D5CCF"/>
    <w:rsid w:val="002D5D4F"/>
    <w:rsid w:val="002D5D5A"/>
    <w:rsid w:val="002D5D95"/>
    <w:rsid w:val="002D5E55"/>
    <w:rsid w:val="002D5E58"/>
    <w:rsid w:val="002D5EA2"/>
    <w:rsid w:val="002D5EE1"/>
    <w:rsid w:val="002D5F24"/>
    <w:rsid w:val="002D5F5E"/>
    <w:rsid w:val="002D5FEF"/>
    <w:rsid w:val="002D6085"/>
    <w:rsid w:val="002D60D2"/>
    <w:rsid w:val="002D6169"/>
    <w:rsid w:val="002D6193"/>
    <w:rsid w:val="002D61C9"/>
    <w:rsid w:val="002D61E1"/>
    <w:rsid w:val="002D625E"/>
    <w:rsid w:val="002D6293"/>
    <w:rsid w:val="002D62B9"/>
    <w:rsid w:val="002D62D8"/>
    <w:rsid w:val="002D62F8"/>
    <w:rsid w:val="002D639B"/>
    <w:rsid w:val="002D63EE"/>
    <w:rsid w:val="002D6496"/>
    <w:rsid w:val="002D64DA"/>
    <w:rsid w:val="002D655C"/>
    <w:rsid w:val="002D66A1"/>
    <w:rsid w:val="002D670E"/>
    <w:rsid w:val="002D675E"/>
    <w:rsid w:val="002D6770"/>
    <w:rsid w:val="002D67E6"/>
    <w:rsid w:val="002D6950"/>
    <w:rsid w:val="002D69E4"/>
    <w:rsid w:val="002D69EC"/>
    <w:rsid w:val="002D6C65"/>
    <w:rsid w:val="002D6C75"/>
    <w:rsid w:val="002D6C8B"/>
    <w:rsid w:val="002D6CA1"/>
    <w:rsid w:val="002D6CB2"/>
    <w:rsid w:val="002D6CC7"/>
    <w:rsid w:val="002D6D76"/>
    <w:rsid w:val="002D6EA5"/>
    <w:rsid w:val="002D6EF2"/>
    <w:rsid w:val="002D6F40"/>
    <w:rsid w:val="002D6F9B"/>
    <w:rsid w:val="002D703D"/>
    <w:rsid w:val="002D709A"/>
    <w:rsid w:val="002D71C9"/>
    <w:rsid w:val="002D7204"/>
    <w:rsid w:val="002D72A1"/>
    <w:rsid w:val="002D72E0"/>
    <w:rsid w:val="002D7333"/>
    <w:rsid w:val="002D7375"/>
    <w:rsid w:val="002D7416"/>
    <w:rsid w:val="002D741C"/>
    <w:rsid w:val="002D745F"/>
    <w:rsid w:val="002D749F"/>
    <w:rsid w:val="002D74BB"/>
    <w:rsid w:val="002D74FC"/>
    <w:rsid w:val="002D7584"/>
    <w:rsid w:val="002D7585"/>
    <w:rsid w:val="002D7654"/>
    <w:rsid w:val="002D76B4"/>
    <w:rsid w:val="002D7730"/>
    <w:rsid w:val="002D777A"/>
    <w:rsid w:val="002D77B5"/>
    <w:rsid w:val="002D781D"/>
    <w:rsid w:val="002D7839"/>
    <w:rsid w:val="002D78EE"/>
    <w:rsid w:val="002D7995"/>
    <w:rsid w:val="002D79C8"/>
    <w:rsid w:val="002D7A03"/>
    <w:rsid w:val="002D7A8F"/>
    <w:rsid w:val="002D7AA5"/>
    <w:rsid w:val="002D7ACF"/>
    <w:rsid w:val="002D7B16"/>
    <w:rsid w:val="002D7C3B"/>
    <w:rsid w:val="002D7CF8"/>
    <w:rsid w:val="002D7D6E"/>
    <w:rsid w:val="002D7D7B"/>
    <w:rsid w:val="002D7D95"/>
    <w:rsid w:val="002D7DEC"/>
    <w:rsid w:val="002D7E60"/>
    <w:rsid w:val="002D7EAF"/>
    <w:rsid w:val="002D7EC3"/>
    <w:rsid w:val="002D7EE0"/>
    <w:rsid w:val="002D7F0A"/>
    <w:rsid w:val="002D7F6B"/>
    <w:rsid w:val="002D7F86"/>
    <w:rsid w:val="002D7F9F"/>
    <w:rsid w:val="002E0030"/>
    <w:rsid w:val="002E0082"/>
    <w:rsid w:val="002E008C"/>
    <w:rsid w:val="002E01A1"/>
    <w:rsid w:val="002E020F"/>
    <w:rsid w:val="002E0210"/>
    <w:rsid w:val="002E0238"/>
    <w:rsid w:val="002E028E"/>
    <w:rsid w:val="002E02D4"/>
    <w:rsid w:val="002E031D"/>
    <w:rsid w:val="002E03FC"/>
    <w:rsid w:val="002E042C"/>
    <w:rsid w:val="002E049F"/>
    <w:rsid w:val="002E0571"/>
    <w:rsid w:val="002E059C"/>
    <w:rsid w:val="002E0923"/>
    <w:rsid w:val="002E094C"/>
    <w:rsid w:val="002E0950"/>
    <w:rsid w:val="002E0969"/>
    <w:rsid w:val="002E098E"/>
    <w:rsid w:val="002E099B"/>
    <w:rsid w:val="002E09B3"/>
    <w:rsid w:val="002E09D6"/>
    <w:rsid w:val="002E09FB"/>
    <w:rsid w:val="002E0A2E"/>
    <w:rsid w:val="002E0A89"/>
    <w:rsid w:val="002E0AEC"/>
    <w:rsid w:val="002E0B44"/>
    <w:rsid w:val="002E0B49"/>
    <w:rsid w:val="002E0B4D"/>
    <w:rsid w:val="002E0B7C"/>
    <w:rsid w:val="002E0BAF"/>
    <w:rsid w:val="002E0C32"/>
    <w:rsid w:val="002E0C7F"/>
    <w:rsid w:val="002E0E56"/>
    <w:rsid w:val="002E0E85"/>
    <w:rsid w:val="002E0F01"/>
    <w:rsid w:val="002E0F2F"/>
    <w:rsid w:val="002E0FC6"/>
    <w:rsid w:val="002E1026"/>
    <w:rsid w:val="002E104C"/>
    <w:rsid w:val="002E10DC"/>
    <w:rsid w:val="002E110B"/>
    <w:rsid w:val="002E112A"/>
    <w:rsid w:val="002E1169"/>
    <w:rsid w:val="002E11B3"/>
    <w:rsid w:val="002E1260"/>
    <w:rsid w:val="002E1265"/>
    <w:rsid w:val="002E1291"/>
    <w:rsid w:val="002E12DF"/>
    <w:rsid w:val="002E1441"/>
    <w:rsid w:val="002E144C"/>
    <w:rsid w:val="002E151B"/>
    <w:rsid w:val="002E15A6"/>
    <w:rsid w:val="002E15BF"/>
    <w:rsid w:val="002E15F8"/>
    <w:rsid w:val="002E162A"/>
    <w:rsid w:val="002E16DD"/>
    <w:rsid w:val="002E16E5"/>
    <w:rsid w:val="002E16F5"/>
    <w:rsid w:val="002E16FE"/>
    <w:rsid w:val="002E1795"/>
    <w:rsid w:val="002E17CC"/>
    <w:rsid w:val="002E1889"/>
    <w:rsid w:val="002E18DC"/>
    <w:rsid w:val="002E1949"/>
    <w:rsid w:val="002E1974"/>
    <w:rsid w:val="002E19F5"/>
    <w:rsid w:val="002E1A21"/>
    <w:rsid w:val="002E1A76"/>
    <w:rsid w:val="002E1A88"/>
    <w:rsid w:val="002E1AD4"/>
    <w:rsid w:val="002E1AE8"/>
    <w:rsid w:val="002E1B06"/>
    <w:rsid w:val="002E1B16"/>
    <w:rsid w:val="002E1B19"/>
    <w:rsid w:val="002E1B85"/>
    <w:rsid w:val="002E1B93"/>
    <w:rsid w:val="002E1C0F"/>
    <w:rsid w:val="002E1C38"/>
    <w:rsid w:val="002E1C64"/>
    <w:rsid w:val="002E1CB9"/>
    <w:rsid w:val="002E1CD4"/>
    <w:rsid w:val="002E1D52"/>
    <w:rsid w:val="002E1D57"/>
    <w:rsid w:val="002E1E69"/>
    <w:rsid w:val="002E1EC8"/>
    <w:rsid w:val="002E1F22"/>
    <w:rsid w:val="002E1FC5"/>
    <w:rsid w:val="002E1FFC"/>
    <w:rsid w:val="002E2018"/>
    <w:rsid w:val="002E2050"/>
    <w:rsid w:val="002E207A"/>
    <w:rsid w:val="002E20E1"/>
    <w:rsid w:val="002E210D"/>
    <w:rsid w:val="002E216C"/>
    <w:rsid w:val="002E2196"/>
    <w:rsid w:val="002E2229"/>
    <w:rsid w:val="002E2230"/>
    <w:rsid w:val="002E2277"/>
    <w:rsid w:val="002E22B0"/>
    <w:rsid w:val="002E2353"/>
    <w:rsid w:val="002E235B"/>
    <w:rsid w:val="002E2399"/>
    <w:rsid w:val="002E23A6"/>
    <w:rsid w:val="002E23B9"/>
    <w:rsid w:val="002E23DD"/>
    <w:rsid w:val="002E23F5"/>
    <w:rsid w:val="002E2425"/>
    <w:rsid w:val="002E2441"/>
    <w:rsid w:val="002E2452"/>
    <w:rsid w:val="002E248B"/>
    <w:rsid w:val="002E2648"/>
    <w:rsid w:val="002E26C0"/>
    <w:rsid w:val="002E26E1"/>
    <w:rsid w:val="002E2809"/>
    <w:rsid w:val="002E294A"/>
    <w:rsid w:val="002E2997"/>
    <w:rsid w:val="002E29CA"/>
    <w:rsid w:val="002E29CE"/>
    <w:rsid w:val="002E2A2C"/>
    <w:rsid w:val="002E2A66"/>
    <w:rsid w:val="002E2ABD"/>
    <w:rsid w:val="002E2B42"/>
    <w:rsid w:val="002E2BAB"/>
    <w:rsid w:val="002E2C37"/>
    <w:rsid w:val="002E2CAA"/>
    <w:rsid w:val="002E2CC6"/>
    <w:rsid w:val="002E2CDD"/>
    <w:rsid w:val="002E2CF8"/>
    <w:rsid w:val="002E2DE4"/>
    <w:rsid w:val="002E2DEC"/>
    <w:rsid w:val="002E2E2B"/>
    <w:rsid w:val="002E2F72"/>
    <w:rsid w:val="002E30A2"/>
    <w:rsid w:val="002E30AA"/>
    <w:rsid w:val="002E30B9"/>
    <w:rsid w:val="002E3289"/>
    <w:rsid w:val="002E333D"/>
    <w:rsid w:val="002E33B3"/>
    <w:rsid w:val="002E33D3"/>
    <w:rsid w:val="002E3444"/>
    <w:rsid w:val="002E349A"/>
    <w:rsid w:val="002E3544"/>
    <w:rsid w:val="002E3557"/>
    <w:rsid w:val="002E355F"/>
    <w:rsid w:val="002E35BD"/>
    <w:rsid w:val="002E35E0"/>
    <w:rsid w:val="002E3620"/>
    <w:rsid w:val="002E362D"/>
    <w:rsid w:val="002E36E3"/>
    <w:rsid w:val="002E373F"/>
    <w:rsid w:val="002E38BC"/>
    <w:rsid w:val="002E3910"/>
    <w:rsid w:val="002E3961"/>
    <w:rsid w:val="002E397A"/>
    <w:rsid w:val="002E39A7"/>
    <w:rsid w:val="002E39F8"/>
    <w:rsid w:val="002E3A85"/>
    <w:rsid w:val="002E3ACC"/>
    <w:rsid w:val="002E3B46"/>
    <w:rsid w:val="002E3B47"/>
    <w:rsid w:val="002E3B5C"/>
    <w:rsid w:val="002E3BB8"/>
    <w:rsid w:val="002E3C1A"/>
    <w:rsid w:val="002E3C91"/>
    <w:rsid w:val="002E3DE7"/>
    <w:rsid w:val="002E3E5F"/>
    <w:rsid w:val="002E3E94"/>
    <w:rsid w:val="002E3EA8"/>
    <w:rsid w:val="002E3EB9"/>
    <w:rsid w:val="002E3F6C"/>
    <w:rsid w:val="002E3F87"/>
    <w:rsid w:val="002E3FB0"/>
    <w:rsid w:val="002E3FDA"/>
    <w:rsid w:val="002E4062"/>
    <w:rsid w:val="002E413E"/>
    <w:rsid w:val="002E415C"/>
    <w:rsid w:val="002E41DC"/>
    <w:rsid w:val="002E41F8"/>
    <w:rsid w:val="002E42D1"/>
    <w:rsid w:val="002E4315"/>
    <w:rsid w:val="002E4325"/>
    <w:rsid w:val="002E4342"/>
    <w:rsid w:val="002E4395"/>
    <w:rsid w:val="002E43AE"/>
    <w:rsid w:val="002E43DC"/>
    <w:rsid w:val="002E4411"/>
    <w:rsid w:val="002E451C"/>
    <w:rsid w:val="002E451D"/>
    <w:rsid w:val="002E4570"/>
    <w:rsid w:val="002E46A5"/>
    <w:rsid w:val="002E47E8"/>
    <w:rsid w:val="002E4802"/>
    <w:rsid w:val="002E4888"/>
    <w:rsid w:val="002E48B8"/>
    <w:rsid w:val="002E48CA"/>
    <w:rsid w:val="002E48FB"/>
    <w:rsid w:val="002E49B5"/>
    <w:rsid w:val="002E4A51"/>
    <w:rsid w:val="002E4A7E"/>
    <w:rsid w:val="002E4BA2"/>
    <w:rsid w:val="002E4BE3"/>
    <w:rsid w:val="002E4BFC"/>
    <w:rsid w:val="002E4C70"/>
    <w:rsid w:val="002E4CC5"/>
    <w:rsid w:val="002E4CCD"/>
    <w:rsid w:val="002E4CD5"/>
    <w:rsid w:val="002E4E8B"/>
    <w:rsid w:val="002E4EA3"/>
    <w:rsid w:val="002E4F3E"/>
    <w:rsid w:val="002E4FA9"/>
    <w:rsid w:val="002E5078"/>
    <w:rsid w:val="002E50BF"/>
    <w:rsid w:val="002E50D3"/>
    <w:rsid w:val="002E5142"/>
    <w:rsid w:val="002E516E"/>
    <w:rsid w:val="002E527C"/>
    <w:rsid w:val="002E527D"/>
    <w:rsid w:val="002E52AE"/>
    <w:rsid w:val="002E52D3"/>
    <w:rsid w:val="002E53BE"/>
    <w:rsid w:val="002E53F3"/>
    <w:rsid w:val="002E5592"/>
    <w:rsid w:val="002E5664"/>
    <w:rsid w:val="002E5666"/>
    <w:rsid w:val="002E5733"/>
    <w:rsid w:val="002E57C3"/>
    <w:rsid w:val="002E5870"/>
    <w:rsid w:val="002E5882"/>
    <w:rsid w:val="002E59D9"/>
    <w:rsid w:val="002E5A0B"/>
    <w:rsid w:val="002E5A33"/>
    <w:rsid w:val="002E5A7A"/>
    <w:rsid w:val="002E5AB3"/>
    <w:rsid w:val="002E5B82"/>
    <w:rsid w:val="002E5C8E"/>
    <w:rsid w:val="002E5CA4"/>
    <w:rsid w:val="002E5D5A"/>
    <w:rsid w:val="002E5D85"/>
    <w:rsid w:val="002E5DC6"/>
    <w:rsid w:val="002E5DCD"/>
    <w:rsid w:val="002E5E24"/>
    <w:rsid w:val="002E5E37"/>
    <w:rsid w:val="002E5F07"/>
    <w:rsid w:val="002E5F36"/>
    <w:rsid w:val="002E5F5E"/>
    <w:rsid w:val="002E5F8D"/>
    <w:rsid w:val="002E602D"/>
    <w:rsid w:val="002E6045"/>
    <w:rsid w:val="002E607F"/>
    <w:rsid w:val="002E60B4"/>
    <w:rsid w:val="002E613A"/>
    <w:rsid w:val="002E6152"/>
    <w:rsid w:val="002E6193"/>
    <w:rsid w:val="002E6197"/>
    <w:rsid w:val="002E6205"/>
    <w:rsid w:val="002E6233"/>
    <w:rsid w:val="002E62DA"/>
    <w:rsid w:val="002E6364"/>
    <w:rsid w:val="002E6370"/>
    <w:rsid w:val="002E6644"/>
    <w:rsid w:val="002E66A4"/>
    <w:rsid w:val="002E66CF"/>
    <w:rsid w:val="002E66E2"/>
    <w:rsid w:val="002E6742"/>
    <w:rsid w:val="002E68C7"/>
    <w:rsid w:val="002E699A"/>
    <w:rsid w:val="002E6A45"/>
    <w:rsid w:val="002E6B05"/>
    <w:rsid w:val="002E6B1B"/>
    <w:rsid w:val="002E6B80"/>
    <w:rsid w:val="002E6BA0"/>
    <w:rsid w:val="002E6BB5"/>
    <w:rsid w:val="002E6CEE"/>
    <w:rsid w:val="002E6D06"/>
    <w:rsid w:val="002E6DE5"/>
    <w:rsid w:val="002E6DFC"/>
    <w:rsid w:val="002E6EB7"/>
    <w:rsid w:val="002E6EB9"/>
    <w:rsid w:val="002E6FE0"/>
    <w:rsid w:val="002E709E"/>
    <w:rsid w:val="002E70DE"/>
    <w:rsid w:val="002E7160"/>
    <w:rsid w:val="002E71BD"/>
    <w:rsid w:val="002E71EA"/>
    <w:rsid w:val="002E7241"/>
    <w:rsid w:val="002E72F8"/>
    <w:rsid w:val="002E73D4"/>
    <w:rsid w:val="002E742C"/>
    <w:rsid w:val="002E74D3"/>
    <w:rsid w:val="002E75BA"/>
    <w:rsid w:val="002E7663"/>
    <w:rsid w:val="002E77BF"/>
    <w:rsid w:val="002E77DD"/>
    <w:rsid w:val="002E7814"/>
    <w:rsid w:val="002E783B"/>
    <w:rsid w:val="002E7861"/>
    <w:rsid w:val="002E788C"/>
    <w:rsid w:val="002E78CA"/>
    <w:rsid w:val="002E79B4"/>
    <w:rsid w:val="002E7A19"/>
    <w:rsid w:val="002E7A51"/>
    <w:rsid w:val="002E7B37"/>
    <w:rsid w:val="002E7BCD"/>
    <w:rsid w:val="002E7C69"/>
    <w:rsid w:val="002E7C98"/>
    <w:rsid w:val="002E7D02"/>
    <w:rsid w:val="002E7D46"/>
    <w:rsid w:val="002E7DC1"/>
    <w:rsid w:val="002E7DDB"/>
    <w:rsid w:val="002E7E9E"/>
    <w:rsid w:val="002E7ED0"/>
    <w:rsid w:val="002E7ED6"/>
    <w:rsid w:val="002E7EE1"/>
    <w:rsid w:val="002E7FF7"/>
    <w:rsid w:val="002F00E2"/>
    <w:rsid w:val="002F0192"/>
    <w:rsid w:val="002F0271"/>
    <w:rsid w:val="002F027E"/>
    <w:rsid w:val="002F029F"/>
    <w:rsid w:val="002F02FB"/>
    <w:rsid w:val="002F0336"/>
    <w:rsid w:val="002F0359"/>
    <w:rsid w:val="002F03E5"/>
    <w:rsid w:val="002F0409"/>
    <w:rsid w:val="002F041F"/>
    <w:rsid w:val="002F04F2"/>
    <w:rsid w:val="002F0520"/>
    <w:rsid w:val="002F063A"/>
    <w:rsid w:val="002F065D"/>
    <w:rsid w:val="002F06AD"/>
    <w:rsid w:val="002F0778"/>
    <w:rsid w:val="002F08C3"/>
    <w:rsid w:val="002F08CD"/>
    <w:rsid w:val="002F090A"/>
    <w:rsid w:val="002F09AE"/>
    <w:rsid w:val="002F0A74"/>
    <w:rsid w:val="002F0BFB"/>
    <w:rsid w:val="002F0D01"/>
    <w:rsid w:val="002F0D83"/>
    <w:rsid w:val="002F0D8E"/>
    <w:rsid w:val="002F0E04"/>
    <w:rsid w:val="002F0E2D"/>
    <w:rsid w:val="002F0E6D"/>
    <w:rsid w:val="002F1003"/>
    <w:rsid w:val="002F1156"/>
    <w:rsid w:val="002F11BC"/>
    <w:rsid w:val="002F11C8"/>
    <w:rsid w:val="002F1211"/>
    <w:rsid w:val="002F1216"/>
    <w:rsid w:val="002F1290"/>
    <w:rsid w:val="002F12C1"/>
    <w:rsid w:val="002F13CE"/>
    <w:rsid w:val="002F14B7"/>
    <w:rsid w:val="002F14B9"/>
    <w:rsid w:val="002F1537"/>
    <w:rsid w:val="002F15B9"/>
    <w:rsid w:val="002F1609"/>
    <w:rsid w:val="002F160B"/>
    <w:rsid w:val="002F16A4"/>
    <w:rsid w:val="002F1715"/>
    <w:rsid w:val="002F1777"/>
    <w:rsid w:val="002F1788"/>
    <w:rsid w:val="002F1985"/>
    <w:rsid w:val="002F19CC"/>
    <w:rsid w:val="002F19EE"/>
    <w:rsid w:val="002F1A10"/>
    <w:rsid w:val="002F1A3E"/>
    <w:rsid w:val="002F1A68"/>
    <w:rsid w:val="002F1A6A"/>
    <w:rsid w:val="002F1A99"/>
    <w:rsid w:val="002F1AAF"/>
    <w:rsid w:val="002F1B43"/>
    <w:rsid w:val="002F1B72"/>
    <w:rsid w:val="002F1B7D"/>
    <w:rsid w:val="002F1C00"/>
    <w:rsid w:val="002F1C2C"/>
    <w:rsid w:val="002F1C41"/>
    <w:rsid w:val="002F1CCE"/>
    <w:rsid w:val="002F1CF9"/>
    <w:rsid w:val="002F1DFD"/>
    <w:rsid w:val="002F1E60"/>
    <w:rsid w:val="002F1ED3"/>
    <w:rsid w:val="002F1EE6"/>
    <w:rsid w:val="002F1EFD"/>
    <w:rsid w:val="002F1F0B"/>
    <w:rsid w:val="002F1F10"/>
    <w:rsid w:val="002F1F4F"/>
    <w:rsid w:val="002F1F7E"/>
    <w:rsid w:val="002F1F80"/>
    <w:rsid w:val="002F1F96"/>
    <w:rsid w:val="002F1FF6"/>
    <w:rsid w:val="002F2014"/>
    <w:rsid w:val="002F20EE"/>
    <w:rsid w:val="002F21F4"/>
    <w:rsid w:val="002F2236"/>
    <w:rsid w:val="002F2270"/>
    <w:rsid w:val="002F2293"/>
    <w:rsid w:val="002F22BA"/>
    <w:rsid w:val="002F232A"/>
    <w:rsid w:val="002F2370"/>
    <w:rsid w:val="002F23AA"/>
    <w:rsid w:val="002F24CB"/>
    <w:rsid w:val="002F2506"/>
    <w:rsid w:val="002F252C"/>
    <w:rsid w:val="002F2666"/>
    <w:rsid w:val="002F26B7"/>
    <w:rsid w:val="002F271E"/>
    <w:rsid w:val="002F2773"/>
    <w:rsid w:val="002F2775"/>
    <w:rsid w:val="002F2860"/>
    <w:rsid w:val="002F2886"/>
    <w:rsid w:val="002F28B9"/>
    <w:rsid w:val="002F2949"/>
    <w:rsid w:val="002F2A66"/>
    <w:rsid w:val="002F2BC3"/>
    <w:rsid w:val="002F2BE4"/>
    <w:rsid w:val="002F2C90"/>
    <w:rsid w:val="002F2DA5"/>
    <w:rsid w:val="002F2DFE"/>
    <w:rsid w:val="002F2E23"/>
    <w:rsid w:val="002F2E2C"/>
    <w:rsid w:val="002F2F9F"/>
    <w:rsid w:val="002F3091"/>
    <w:rsid w:val="002F30B2"/>
    <w:rsid w:val="002F3127"/>
    <w:rsid w:val="002F31E7"/>
    <w:rsid w:val="002F3395"/>
    <w:rsid w:val="002F33DD"/>
    <w:rsid w:val="002F343E"/>
    <w:rsid w:val="002F3486"/>
    <w:rsid w:val="002F34AE"/>
    <w:rsid w:val="002F34E6"/>
    <w:rsid w:val="002F3521"/>
    <w:rsid w:val="002F352E"/>
    <w:rsid w:val="002F3605"/>
    <w:rsid w:val="002F3639"/>
    <w:rsid w:val="002F3643"/>
    <w:rsid w:val="002F3648"/>
    <w:rsid w:val="002F3674"/>
    <w:rsid w:val="002F36C1"/>
    <w:rsid w:val="002F36CB"/>
    <w:rsid w:val="002F378D"/>
    <w:rsid w:val="002F3818"/>
    <w:rsid w:val="002F3860"/>
    <w:rsid w:val="002F397F"/>
    <w:rsid w:val="002F39B0"/>
    <w:rsid w:val="002F39F7"/>
    <w:rsid w:val="002F3A17"/>
    <w:rsid w:val="002F3A22"/>
    <w:rsid w:val="002F3A4F"/>
    <w:rsid w:val="002F3A63"/>
    <w:rsid w:val="002F3AC2"/>
    <w:rsid w:val="002F3B9C"/>
    <w:rsid w:val="002F3BC5"/>
    <w:rsid w:val="002F3BD6"/>
    <w:rsid w:val="002F3C11"/>
    <w:rsid w:val="002F3CB5"/>
    <w:rsid w:val="002F3D20"/>
    <w:rsid w:val="002F3D64"/>
    <w:rsid w:val="002F3E43"/>
    <w:rsid w:val="002F3EC4"/>
    <w:rsid w:val="002F3ED5"/>
    <w:rsid w:val="002F3F00"/>
    <w:rsid w:val="002F4072"/>
    <w:rsid w:val="002F4085"/>
    <w:rsid w:val="002F417B"/>
    <w:rsid w:val="002F4184"/>
    <w:rsid w:val="002F4250"/>
    <w:rsid w:val="002F42EF"/>
    <w:rsid w:val="002F4365"/>
    <w:rsid w:val="002F43CE"/>
    <w:rsid w:val="002F44DD"/>
    <w:rsid w:val="002F44DE"/>
    <w:rsid w:val="002F44FA"/>
    <w:rsid w:val="002F453F"/>
    <w:rsid w:val="002F456C"/>
    <w:rsid w:val="002F4648"/>
    <w:rsid w:val="002F4765"/>
    <w:rsid w:val="002F4773"/>
    <w:rsid w:val="002F4823"/>
    <w:rsid w:val="002F48D4"/>
    <w:rsid w:val="002F48F5"/>
    <w:rsid w:val="002F4AAA"/>
    <w:rsid w:val="002F4AD1"/>
    <w:rsid w:val="002F4C0F"/>
    <w:rsid w:val="002F4C15"/>
    <w:rsid w:val="002F4CE3"/>
    <w:rsid w:val="002F4D24"/>
    <w:rsid w:val="002F4D39"/>
    <w:rsid w:val="002F4D45"/>
    <w:rsid w:val="002F4DE2"/>
    <w:rsid w:val="002F4E9A"/>
    <w:rsid w:val="002F4EE2"/>
    <w:rsid w:val="002F5043"/>
    <w:rsid w:val="002F50BF"/>
    <w:rsid w:val="002F50CA"/>
    <w:rsid w:val="002F50F2"/>
    <w:rsid w:val="002F5170"/>
    <w:rsid w:val="002F5241"/>
    <w:rsid w:val="002F52AF"/>
    <w:rsid w:val="002F52BB"/>
    <w:rsid w:val="002F5335"/>
    <w:rsid w:val="002F533F"/>
    <w:rsid w:val="002F5368"/>
    <w:rsid w:val="002F5376"/>
    <w:rsid w:val="002F53A7"/>
    <w:rsid w:val="002F53D9"/>
    <w:rsid w:val="002F53E0"/>
    <w:rsid w:val="002F5459"/>
    <w:rsid w:val="002F5531"/>
    <w:rsid w:val="002F553F"/>
    <w:rsid w:val="002F5578"/>
    <w:rsid w:val="002F567B"/>
    <w:rsid w:val="002F5737"/>
    <w:rsid w:val="002F577E"/>
    <w:rsid w:val="002F5813"/>
    <w:rsid w:val="002F582F"/>
    <w:rsid w:val="002F58C3"/>
    <w:rsid w:val="002F5904"/>
    <w:rsid w:val="002F59C0"/>
    <w:rsid w:val="002F59E6"/>
    <w:rsid w:val="002F5A3A"/>
    <w:rsid w:val="002F5A74"/>
    <w:rsid w:val="002F5AF8"/>
    <w:rsid w:val="002F5B2E"/>
    <w:rsid w:val="002F5B87"/>
    <w:rsid w:val="002F5C88"/>
    <w:rsid w:val="002F5CB7"/>
    <w:rsid w:val="002F5CDD"/>
    <w:rsid w:val="002F5D31"/>
    <w:rsid w:val="002F5D59"/>
    <w:rsid w:val="002F5E5A"/>
    <w:rsid w:val="002F5EBE"/>
    <w:rsid w:val="002F5FAC"/>
    <w:rsid w:val="002F6078"/>
    <w:rsid w:val="002F6129"/>
    <w:rsid w:val="002F612B"/>
    <w:rsid w:val="002F6148"/>
    <w:rsid w:val="002F61A0"/>
    <w:rsid w:val="002F6272"/>
    <w:rsid w:val="002F62FB"/>
    <w:rsid w:val="002F6371"/>
    <w:rsid w:val="002F638F"/>
    <w:rsid w:val="002F63D9"/>
    <w:rsid w:val="002F6411"/>
    <w:rsid w:val="002F6424"/>
    <w:rsid w:val="002F6443"/>
    <w:rsid w:val="002F645E"/>
    <w:rsid w:val="002F64E8"/>
    <w:rsid w:val="002F652D"/>
    <w:rsid w:val="002F660F"/>
    <w:rsid w:val="002F678F"/>
    <w:rsid w:val="002F67E1"/>
    <w:rsid w:val="002F6904"/>
    <w:rsid w:val="002F6944"/>
    <w:rsid w:val="002F6B07"/>
    <w:rsid w:val="002F6B14"/>
    <w:rsid w:val="002F6B72"/>
    <w:rsid w:val="002F6BBF"/>
    <w:rsid w:val="002F6BD6"/>
    <w:rsid w:val="002F6BE2"/>
    <w:rsid w:val="002F6C5B"/>
    <w:rsid w:val="002F6CC2"/>
    <w:rsid w:val="002F6CD5"/>
    <w:rsid w:val="002F6D3E"/>
    <w:rsid w:val="002F6DB9"/>
    <w:rsid w:val="002F6E9A"/>
    <w:rsid w:val="002F6F08"/>
    <w:rsid w:val="002F6F1C"/>
    <w:rsid w:val="002F6FA3"/>
    <w:rsid w:val="002F6FC3"/>
    <w:rsid w:val="002F701D"/>
    <w:rsid w:val="002F7058"/>
    <w:rsid w:val="002F7152"/>
    <w:rsid w:val="002F71EB"/>
    <w:rsid w:val="002F721B"/>
    <w:rsid w:val="002F727F"/>
    <w:rsid w:val="002F72CE"/>
    <w:rsid w:val="002F732D"/>
    <w:rsid w:val="002F73D9"/>
    <w:rsid w:val="002F73F7"/>
    <w:rsid w:val="002F7427"/>
    <w:rsid w:val="002F748D"/>
    <w:rsid w:val="002F74A5"/>
    <w:rsid w:val="002F74E6"/>
    <w:rsid w:val="002F7577"/>
    <w:rsid w:val="002F763E"/>
    <w:rsid w:val="002F7700"/>
    <w:rsid w:val="002F7786"/>
    <w:rsid w:val="002F782D"/>
    <w:rsid w:val="002F786A"/>
    <w:rsid w:val="002F78CD"/>
    <w:rsid w:val="002F79E6"/>
    <w:rsid w:val="002F7A24"/>
    <w:rsid w:val="002F7A45"/>
    <w:rsid w:val="002F7ABC"/>
    <w:rsid w:val="002F7AC4"/>
    <w:rsid w:val="002F7B22"/>
    <w:rsid w:val="002F7BA1"/>
    <w:rsid w:val="002F7BD4"/>
    <w:rsid w:val="002F7C1E"/>
    <w:rsid w:val="002F7C1F"/>
    <w:rsid w:val="002F7C4E"/>
    <w:rsid w:val="002F7C7B"/>
    <w:rsid w:val="002F7C98"/>
    <w:rsid w:val="002F7D0B"/>
    <w:rsid w:val="002F7D1B"/>
    <w:rsid w:val="002F7D8A"/>
    <w:rsid w:val="002F7E52"/>
    <w:rsid w:val="002F7E69"/>
    <w:rsid w:val="002F7F4B"/>
    <w:rsid w:val="002F7F59"/>
    <w:rsid w:val="002F7F83"/>
    <w:rsid w:val="002F7FC5"/>
    <w:rsid w:val="002F7FE0"/>
    <w:rsid w:val="003000B2"/>
    <w:rsid w:val="003000BA"/>
    <w:rsid w:val="003001E0"/>
    <w:rsid w:val="003001E3"/>
    <w:rsid w:val="00300249"/>
    <w:rsid w:val="0030027F"/>
    <w:rsid w:val="003002BC"/>
    <w:rsid w:val="003003B5"/>
    <w:rsid w:val="003003D2"/>
    <w:rsid w:val="00300448"/>
    <w:rsid w:val="003004D6"/>
    <w:rsid w:val="003004F4"/>
    <w:rsid w:val="00300576"/>
    <w:rsid w:val="003005A2"/>
    <w:rsid w:val="003005CE"/>
    <w:rsid w:val="0030062B"/>
    <w:rsid w:val="0030066F"/>
    <w:rsid w:val="0030078C"/>
    <w:rsid w:val="003007B2"/>
    <w:rsid w:val="00300841"/>
    <w:rsid w:val="0030084C"/>
    <w:rsid w:val="00300896"/>
    <w:rsid w:val="0030094B"/>
    <w:rsid w:val="00300A8F"/>
    <w:rsid w:val="00300AFC"/>
    <w:rsid w:val="00300B16"/>
    <w:rsid w:val="00300B35"/>
    <w:rsid w:val="00300B3D"/>
    <w:rsid w:val="00300B61"/>
    <w:rsid w:val="00300B74"/>
    <w:rsid w:val="00300BDF"/>
    <w:rsid w:val="00300BFE"/>
    <w:rsid w:val="00300C13"/>
    <w:rsid w:val="00300CA1"/>
    <w:rsid w:val="00300CA9"/>
    <w:rsid w:val="00300E1E"/>
    <w:rsid w:val="00300E24"/>
    <w:rsid w:val="00300EC7"/>
    <w:rsid w:val="00300F3E"/>
    <w:rsid w:val="00300F45"/>
    <w:rsid w:val="00301025"/>
    <w:rsid w:val="00301065"/>
    <w:rsid w:val="003010B1"/>
    <w:rsid w:val="003010B7"/>
    <w:rsid w:val="003010C0"/>
    <w:rsid w:val="003010D5"/>
    <w:rsid w:val="0030112D"/>
    <w:rsid w:val="00301148"/>
    <w:rsid w:val="0030115E"/>
    <w:rsid w:val="00301180"/>
    <w:rsid w:val="00301183"/>
    <w:rsid w:val="00301269"/>
    <w:rsid w:val="00301291"/>
    <w:rsid w:val="00301324"/>
    <w:rsid w:val="00301348"/>
    <w:rsid w:val="00301357"/>
    <w:rsid w:val="0030141F"/>
    <w:rsid w:val="00301443"/>
    <w:rsid w:val="0030146B"/>
    <w:rsid w:val="003014EF"/>
    <w:rsid w:val="00301514"/>
    <w:rsid w:val="00301537"/>
    <w:rsid w:val="0030154F"/>
    <w:rsid w:val="0030158C"/>
    <w:rsid w:val="003015BC"/>
    <w:rsid w:val="0030161B"/>
    <w:rsid w:val="00301730"/>
    <w:rsid w:val="00301778"/>
    <w:rsid w:val="00301779"/>
    <w:rsid w:val="00301881"/>
    <w:rsid w:val="003018A9"/>
    <w:rsid w:val="003018D9"/>
    <w:rsid w:val="0030194D"/>
    <w:rsid w:val="003019CC"/>
    <w:rsid w:val="003019E4"/>
    <w:rsid w:val="00301A52"/>
    <w:rsid w:val="00301AB9"/>
    <w:rsid w:val="00301AFB"/>
    <w:rsid w:val="00301B1E"/>
    <w:rsid w:val="00301B36"/>
    <w:rsid w:val="00301B66"/>
    <w:rsid w:val="00301C33"/>
    <w:rsid w:val="00301D0F"/>
    <w:rsid w:val="00301D71"/>
    <w:rsid w:val="00301D99"/>
    <w:rsid w:val="00301E4E"/>
    <w:rsid w:val="00301E73"/>
    <w:rsid w:val="00301F03"/>
    <w:rsid w:val="00301F0E"/>
    <w:rsid w:val="00301F5B"/>
    <w:rsid w:val="00301F6A"/>
    <w:rsid w:val="00301FB2"/>
    <w:rsid w:val="00302018"/>
    <w:rsid w:val="00302052"/>
    <w:rsid w:val="00302084"/>
    <w:rsid w:val="003020AD"/>
    <w:rsid w:val="00302180"/>
    <w:rsid w:val="003021E3"/>
    <w:rsid w:val="00302204"/>
    <w:rsid w:val="00302264"/>
    <w:rsid w:val="0030229B"/>
    <w:rsid w:val="003023CB"/>
    <w:rsid w:val="00302483"/>
    <w:rsid w:val="00302544"/>
    <w:rsid w:val="0030258B"/>
    <w:rsid w:val="003026A6"/>
    <w:rsid w:val="003027B0"/>
    <w:rsid w:val="003027D4"/>
    <w:rsid w:val="003027F0"/>
    <w:rsid w:val="0030282F"/>
    <w:rsid w:val="00302841"/>
    <w:rsid w:val="003028EE"/>
    <w:rsid w:val="003028F9"/>
    <w:rsid w:val="0030295D"/>
    <w:rsid w:val="00302986"/>
    <w:rsid w:val="00302998"/>
    <w:rsid w:val="00302AA1"/>
    <w:rsid w:val="00302ACC"/>
    <w:rsid w:val="00302CAF"/>
    <w:rsid w:val="00302CC2"/>
    <w:rsid w:val="00302CFA"/>
    <w:rsid w:val="00302D1F"/>
    <w:rsid w:val="00302D4F"/>
    <w:rsid w:val="00302DEE"/>
    <w:rsid w:val="00302E53"/>
    <w:rsid w:val="00302E73"/>
    <w:rsid w:val="00302E90"/>
    <w:rsid w:val="00302EBD"/>
    <w:rsid w:val="00303002"/>
    <w:rsid w:val="003030B0"/>
    <w:rsid w:val="0030319E"/>
    <w:rsid w:val="0030319F"/>
    <w:rsid w:val="003031CA"/>
    <w:rsid w:val="003031EA"/>
    <w:rsid w:val="00303288"/>
    <w:rsid w:val="003032D5"/>
    <w:rsid w:val="003033D3"/>
    <w:rsid w:val="003034AB"/>
    <w:rsid w:val="0030350E"/>
    <w:rsid w:val="00303511"/>
    <w:rsid w:val="0030373D"/>
    <w:rsid w:val="00303794"/>
    <w:rsid w:val="00303819"/>
    <w:rsid w:val="00303846"/>
    <w:rsid w:val="0030384A"/>
    <w:rsid w:val="0030393C"/>
    <w:rsid w:val="00303965"/>
    <w:rsid w:val="0030398C"/>
    <w:rsid w:val="003039C7"/>
    <w:rsid w:val="00303A10"/>
    <w:rsid w:val="00303A77"/>
    <w:rsid w:val="00303A8D"/>
    <w:rsid w:val="00303A93"/>
    <w:rsid w:val="00303B58"/>
    <w:rsid w:val="00303B69"/>
    <w:rsid w:val="00303BBA"/>
    <w:rsid w:val="00303BFD"/>
    <w:rsid w:val="00303C1D"/>
    <w:rsid w:val="00303C48"/>
    <w:rsid w:val="00303C6E"/>
    <w:rsid w:val="00303CAA"/>
    <w:rsid w:val="00303CD1"/>
    <w:rsid w:val="00303CD2"/>
    <w:rsid w:val="00303E4D"/>
    <w:rsid w:val="00303E63"/>
    <w:rsid w:val="00303EA4"/>
    <w:rsid w:val="00303F0E"/>
    <w:rsid w:val="00303F36"/>
    <w:rsid w:val="00303F6C"/>
    <w:rsid w:val="00304014"/>
    <w:rsid w:val="00304051"/>
    <w:rsid w:val="003040BE"/>
    <w:rsid w:val="00304176"/>
    <w:rsid w:val="00304186"/>
    <w:rsid w:val="003041C8"/>
    <w:rsid w:val="003042A4"/>
    <w:rsid w:val="003042F0"/>
    <w:rsid w:val="00304391"/>
    <w:rsid w:val="003043C5"/>
    <w:rsid w:val="003044AF"/>
    <w:rsid w:val="003044CE"/>
    <w:rsid w:val="0030453A"/>
    <w:rsid w:val="0030459C"/>
    <w:rsid w:val="003045B0"/>
    <w:rsid w:val="00304682"/>
    <w:rsid w:val="003046A2"/>
    <w:rsid w:val="003046B9"/>
    <w:rsid w:val="003046DF"/>
    <w:rsid w:val="00304703"/>
    <w:rsid w:val="0030470F"/>
    <w:rsid w:val="00304732"/>
    <w:rsid w:val="0030475E"/>
    <w:rsid w:val="0030476B"/>
    <w:rsid w:val="003047B5"/>
    <w:rsid w:val="003047BA"/>
    <w:rsid w:val="003047EA"/>
    <w:rsid w:val="0030481A"/>
    <w:rsid w:val="0030486E"/>
    <w:rsid w:val="0030487A"/>
    <w:rsid w:val="00304A8A"/>
    <w:rsid w:val="00304ACA"/>
    <w:rsid w:val="00304BFE"/>
    <w:rsid w:val="00304C26"/>
    <w:rsid w:val="00304C33"/>
    <w:rsid w:val="00304C4C"/>
    <w:rsid w:val="00304C86"/>
    <w:rsid w:val="00304C9F"/>
    <w:rsid w:val="00304CE1"/>
    <w:rsid w:val="00304CF2"/>
    <w:rsid w:val="00304D11"/>
    <w:rsid w:val="00304E46"/>
    <w:rsid w:val="00304E90"/>
    <w:rsid w:val="00304F01"/>
    <w:rsid w:val="00304F56"/>
    <w:rsid w:val="00304F9A"/>
    <w:rsid w:val="00304FD7"/>
    <w:rsid w:val="00304FE2"/>
    <w:rsid w:val="0030504F"/>
    <w:rsid w:val="00305053"/>
    <w:rsid w:val="00305068"/>
    <w:rsid w:val="00305082"/>
    <w:rsid w:val="003050E2"/>
    <w:rsid w:val="0030511E"/>
    <w:rsid w:val="003051D3"/>
    <w:rsid w:val="0030525C"/>
    <w:rsid w:val="00305366"/>
    <w:rsid w:val="003054BC"/>
    <w:rsid w:val="003054DF"/>
    <w:rsid w:val="0030563A"/>
    <w:rsid w:val="00305652"/>
    <w:rsid w:val="0030569C"/>
    <w:rsid w:val="0030570E"/>
    <w:rsid w:val="003057D3"/>
    <w:rsid w:val="003058B2"/>
    <w:rsid w:val="003058CF"/>
    <w:rsid w:val="00305915"/>
    <w:rsid w:val="003059BB"/>
    <w:rsid w:val="00305A12"/>
    <w:rsid w:val="00305A26"/>
    <w:rsid w:val="00305A34"/>
    <w:rsid w:val="00305B8E"/>
    <w:rsid w:val="00305C2F"/>
    <w:rsid w:val="00305C40"/>
    <w:rsid w:val="00305CA6"/>
    <w:rsid w:val="00305CEA"/>
    <w:rsid w:val="00305CF1"/>
    <w:rsid w:val="00305D6A"/>
    <w:rsid w:val="00305E01"/>
    <w:rsid w:val="00305E82"/>
    <w:rsid w:val="00305EA5"/>
    <w:rsid w:val="00305EC8"/>
    <w:rsid w:val="00305F93"/>
    <w:rsid w:val="00305FC7"/>
    <w:rsid w:val="00305FD4"/>
    <w:rsid w:val="00305FFB"/>
    <w:rsid w:val="0030606C"/>
    <w:rsid w:val="0030607D"/>
    <w:rsid w:val="0030608D"/>
    <w:rsid w:val="00306156"/>
    <w:rsid w:val="0030618F"/>
    <w:rsid w:val="0030623E"/>
    <w:rsid w:val="0030629B"/>
    <w:rsid w:val="003062E3"/>
    <w:rsid w:val="003063B8"/>
    <w:rsid w:val="003063CC"/>
    <w:rsid w:val="00306490"/>
    <w:rsid w:val="00306554"/>
    <w:rsid w:val="003066EE"/>
    <w:rsid w:val="00306732"/>
    <w:rsid w:val="00306818"/>
    <w:rsid w:val="00306884"/>
    <w:rsid w:val="00306918"/>
    <w:rsid w:val="0030691C"/>
    <w:rsid w:val="00306931"/>
    <w:rsid w:val="00306A23"/>
    <w:rsid w:val="00306A48"/>
    <w:rsid w:val="00306A90"/>
    <w:rsid w:val="00306B36"/>
    <w:rsid w:val="00306BC0"/>
    <w:rsid w:val="00306C1C"/>
    <w:rsid w:val="00306C23"/>
    <w:rsid w:val="00306C29"/>
    <w:rsid w:val="00306C94"/>
    <w:rsid w:val="00306D6F"/>
    <w:rsid w:val="00306DB1"/>
    <w:rsid w:val="00306DCB"/>
    <w:rsid w:val="00306DEF"/>
    <w:rsid w:val="00306EE6"/>
    <w:rsid w:val="00306F43"/>
    <w:rsid w:val="00306F91"/>
    <w:rsid w:val="00307048"/>
    <w:rsid w:val="00307074"/>
    <w:rsid w:val="003070D0"/>
    <w:rsid w:val="003070DA"/>
    <w:rsid w:val="003071A0"/>
    <w:rsid w:val="003071B7"/>
    <w:rsid w:val="003071BE"/>
    <w:rsid w:val="00307253"/>
    <w:rsid w:val="00307267"/>
    <w:rsid w:val="003072F1"/>
    <w:rsid w:val="00307319"/>
    <w:rsid w:val="00307359"/>
    <w:rsid w:val="00307390"/>
    <w:rsid w:val="00307393"/>
    <w:rsid w:val="00307416"/>
    <w:rsid w:val="00307445"/>
    <w:rsid w:val="00307475"/>
    <w:rsid w:val="0030748C"/>
    <w:rsid w:val="003074CC"/>
    <w:rsid w:val="00307501"/>
    <w:rsid w:val="00307589"/>
    <w:rsid w:val="003075A9"/>
    <w:rsid w:val="0030764C"/>
    <w:rsid w:val="00307707"/>
    <w:rsid w:val="00307716"/>
    <w:rsid w:val="003077CD"/>
    <w:rsid w:val="00307852"/>
    <w:rsid w:val="003078D1"/>
    <w:rsid w:val="003078D5"/>
    <w:rsid w:val="003079A4"/>
    <w:rsid w:val="00307A17"/>
    <w:rsid w:val="00307A54"/>
    <w:rsid w:val="00307A55"/>
    <w:rsid w:val="00307AA0"/>
    <w:rsid w:val="00307BF3"/>
    <w:rsid w:val="00307C05"/>
    <w:rsid w:val="00307C3E"/>
    <w:rsid w:val="00307D82"/>
    <w:rsid w:val="00307D93"/>
    <w:rsid w:val="00307DCF"/>
    <w:rsid w:val="00307E50"/>
    <w:rsid w:val="00307E87"/>
    <w:rsid w:val="00307F08"/>
    <w:rsid w:val="00307F67"/>
    <w:rsid w:val="00307F87"/>
    <w:rsid w:val="00307FF2"/>
    <w:rsid w:val="0031015F"/>
    <w:rsid w:val="0031018C"/>
    <w:rsid w:val="003101BB"/>
    <w:rsid w:val="003102C0"/>
    <w:rsid w:val="003102CF"/>
    <w:rsid w:val="003102EF"/>
    <w:rsid w:val="003102FD"/>
    <w:rsid w:val="00310312"/>
    <w:rsid w:val="00310321"/>
    <w:rsid w:val="00310333"/>
    <w:rsid w:val="00310452"/>
    <w:rsid w:val="003104BE"/>
    <w:rsid w:val="003105A8"/>
    <w:rsid w:val="0031062F"/>
    <w:rsid w:val="003106B6"/>
    <w:rsid w:val="00310738"/>
    <w:rsid w:val="00310772"/>
    <w:rsid w:val="003107FA"/>
    <w:rsid w:val="003107FD"/>
    <w:rsid w:val="0031083B"/>
    <w:rsid w:val="00310918"/>
    <w:rsid w:val="00310939"/>
    <w:rsid w:val="00310969"/>
    <w:rsid w:val="003109A7"/>
    <w:rsid w:val="003109F0"/>
    <w:rsid w:val="00310A21"/>
    <w:rsid w:val="00310A67"/>
    <w:rsid w:val="00310AD3"/>
    <w:rsid w:val="00310AF3"/>
    <w:rsid w:val="00310BAA"/>
    <w:rsid w:val="00310BC6"/>
    <w:rsid w:val="00310CCA"/>
    <w:rsid w:val="00310CEF"/>
    <w:rsid w:val="00310DF9"/>
    <w:rsid w:val="00310ED5"/>
    <w:rsid w:val="0031101A"/>
    <w:rsid w:val="0031109C"/>
    <w:rsid w:val="003110E3"/>
    <w:rsid w:val="0031112E"/>
    <w:rsid w:val="00311135"/>
    <w:rsid w:val="00311154"/>
    <w:rsid w:val="0031118D"/>
    <w:rsid w:val="003111B0"/>
    <w:rsid w:val="00311256"/>
    <w:rsid w:val="0031129B"/>
    <w:rsid w:val="003112D3"/>
    <w:rsid w:val="003113B2"/>
    <w:rsid w:val="00311404"/>
    <w:rsid w:val="00311535"/>
    <w:rsid w:val="00311547"/>
    <w:rsid w:val="00311626"/>
    <w:rsid w:val="0031167F"/>
    <w:rsid w:val="003116C5"/>
    <w:rsid w:val="00311749"/>
    <w:rsid w:val="0031182C"/>
    <w:rsid w:val="0031186F"/>
    <w:rsid w:val="003118F4"/>
    <w:rsid w:val="00311905"/>
    <w:rsid w:val="00311961"/>
    <w:rsid w:val="003119FA"/>
    <w:rsid w:val="00311A2B"/>
    <w:rsid w:val="00311ADF"/>
    <w:rsid w:val="00311AF7"/>
    <w:rsid w:val="00311AFF"/>
    <w:rsid w:val="00311B00"/>
    <w:rsid w:val="00311B02"/>
    <w:rsid w:val="00311B80"/>
    <w:rsid w:val="00311B8D"/>
    <w:rsid w:val="00311BF5"/>
    <w:rsid w:val="00311C90"/>
    <w:rsid w:val="00311D9C"/>
    <w:rsid w:val="00311DDB"/>
    <w:rsid w:val="00311DE5"/>
    <w:rsid w:val="00311FD9"/>
    <w:rsid w:val="0031200D"/>
    <w:rsid w:val="00312010"/>
    <w:rsid w:val="00312018"/>
    <w:rsid w:val="003120DE"/>
    <w:rsid w:val="003120E5"/>
    <w:rsid w:val="00312127"/>
    <w:rsid w:val="0031213C"/>
    <w:rsid w:val="003121AC"/>
    <w:rsid w:val="0031220F"/>
    <w:rsid w:val="0031238A"/>
    <w:rsid w:val="00312416"/>
    <w:rsid w:val="0031249D"/>
    <w:rsid w:val="00312505"/>
    <w:rsid w:val="00312539"/>
    <w:rsid w:val="003125AF"/>
    <w:rsid w:val="0031262A"/>
    <w:rsid w:val="0031266B"/>
    <w:rsid w:val="0031268D"/>
    <w:rsid w:val="003126DC"/>
    <w:rsid w:val="0031276D"/>
    <w:rsid w:val="003127DC"/>
    <w:rsid w:val="0031289E"/>
    <w:rsid w:val="00312922"/>
    <w:rsid w:val="0031292C"/>
    <w:rsid w:val="003129C6"/>
    <w:rsid w:val="003129C7"/>
    <w:rsid w:val="003129FF"/>
    <w:rsid w:val="00312A6C"/>
    <w:rsid w:val="00312AAB"/>
    <w:rsid w:val="00312AF7"/>
    <w:rsid w:val="00312B39"/>
    <w:rsid w:val="00312B81"/>
    <w:rsid w:val="00312C50"/>
    <w:rsid w:val="00312CD0"/>
    <w:rsid w:val="00312CEB"/>
    <w:rsid w:val="00312CED"/>
    <w:rsid w:val="00312D87"/>
    <w:rsid w:val="00312E15"/>
    <w:rsid w:val="00312E18"/>
    <w:rsid w:val="00312EAA"/>
    <w:rsid w:val="00312EB9"/>
    <w:rsid w:val="00312EC0"/>
    <w:rsid w:val="00312EE0"/>
    <w:rsid w:val="00312F33"/>
    <w:rsid w:val="00312F4F"/>
    <w:rsid w:val="00312F5A"/>
    <w:rsid w:val="00312F7D"/>
    <w:rsid w:val="00313097"/>
    <w:rsid w:val="003131F4"/>
    <w:rsid w:val="003132B5"/>
    <w:rsid w:val="0031331C"/>
    <w:rsid w:val="0031332C"/>
    <w:rsid w:val="00313351"/>
    <w:rsid w:val="0031335E"/>
    <w:rsid w:val="003133D0"/>
    <w:rsid w:val="00313441"/>
    <w:rsid w:val="003134E0"/>
    <w:rsid w:val="00313558"/>
    <w:rsid w:val="003135AA"/>
    <w:rsid w:val="003135D0"/>
    <w:rsid w:val="00313694"/>
    <w:rsid w:val="003136B5"/>
    <w:rsid w:val="003136DF"/>
    <w:rsid w:val="00313762"/>
    <w:rsid w:val="00313802"/>
    <w:rsid w:val="0031380B"/>
    <w:rsid w:val="003138D0"/>
    <w:rsid w:val="00313977"/>
    <w:rsid w:val="00313B31"/>
    <w:rsid w:val="00313B5A"/>
    <w:rsid w:val="00313B82"/>
    <w:rsid w:val="00313B8C"/>
    <w:rsid w:val="00313BAA"/>
    <w:rsid w:val="00313BC4"/>
    <w:rsid w:val="00313BDB"/>
    <w:rsid w:val="00313C93"/>
    <w:rsid w:val="00313CFB"/>
    <w:rsid w:val="00313DD1"/>
    <w:rsid w:val="00313E6F"/>
    <w:rsid w:val="00313EAA"/>
    <w:rsid w:val="00313EB9"/>
    <w:rsid w:val="00313EDD"/>
    <w:rsid w:val="00313F07"/>
    <w:rsid w:val="00313F16"/>
    <w:rsid w:val="00313F6C"/>
    <w:rsid w:val="00313FB5"/>
    <w:rsid w:val="00313FC2"/>
    <w:rsid w:val="00314006"/>
    <w:rsid w:val="00314025"/>
    <w:rsid w:val="003140E2"/>
    <w:rsid w:val="003140FB"/>
    <w:rsid w:val="0031415D"/>
    <w:rsid w:val="00314184"/>
    <w:rsid w:val="003141A4"/>
    <w:rsid w:val="003141AA"/>
    <w:rsid w:val="003141DF"/>
    <w:rsid w:val="003141F0"/>
    <w:rsid w:val="00314310"/>
    <w:rsid w:val="00314333"/>
    <w:rsid w:val="00314367"/>
    <w:rsid w:val="003143A2"/>
    <w:rsid w:val="0031442F"/>
    <w:rsid w:val="00314496"/>
    <w:rsid w:val="00314651"/>
    <w:rsid w:val="003146F8"/>
    <w:rsid w:val="00314709"/>
    <w:rsid w:val="003147E5"/>
    <w:rsid w:val="003147EA"/>
    <w:rsid w:val="00314841"/>
    <w:rsid w:val="003148D7"/>
    <w:rsid w:val="0031491F"/>
    <w:rsid w:val="00314920"/>
    <w:rsid w:val="003149AE"/>
    <w:rsid w:val="003149BD"/>
    <w:rsid w:val="00314A70"/>
    <w:rsid w:val="00314A7E"/>
    <w:rsid w:val="00314A86"/>
    <w:rsid w:val="00314B93"/>
    <w:rsid w:val="00314BC6"/>
    <w:rsid w:val="00314C13"/>
    <w:rsid w:val="00314CC1"/>
    <w:rsid w:val="00314DB2"/>
    <w:rsid w:val="00314DDD"/>
    <w:rsid w:val="00314EBE"/>
    <w:rsid w:val="00314F8D"/>
    <w:rsid w:val="00315065"/>
    <w:rsid w:val="003150A0"/>
    <w:rsid w:val="003150FB"/>
    <w:rsid w:val="0031514D"/>
    <w:rsid w:val="003152BF"/>
    <w:rsid w:val="003153B8"/>
    <w:rsid w:val="003153DD"/>
    <w:rsid w:val="00315474"/>
    <w:rsid w:val="00315475"/>
    <w:rsid w:val="003154FD"/>
    <w:rsid w:val="00315568"/>
    <w:rsid w:val="00315637"/>
    <w:rsid w:val="00315648"/>
    <w:rsid w:val="00315734"/>
    <w:rsid w:val="0031573A"/>
    <w:rsid w:val="0031573F"/>
    <w:rsid w:val="0031575E"/>
    <w:rsid w:val="00315766"/>
    <w:rsid w:val="0031576C"/>
    <w:rsid w:val="0031576D"/>
    <w:rsid w:val="00315858"/>
    <w:rsid w:val="0031585A"/>
    <w:rsid w:val="003158AE"/>
    <w:rsid w:val="00315A1C"/>
    <w:rsid w:val="00315A4E"/>
    <w:rsid w:val="00315A80"/>
    <w:rsid w:val="00315AF7"/>
    <w:rsid w:val="00315AFD"/>
    <w:rsid w:val="00315B49"/>
    <w:rsid w:val="00315BE3"/>
    <w:rsid w:val="00315CC3"/>
    <w:rsid w:val="00315CD4"/>
    <w:rsid w:val="00315ED9"/>
    <w:rsid w:val="00315EF3"/>
    <w:rsid w:val="00315F38"/>
    <w:rsid w:val="00316007"/>
    <w:rsid w:val="0031602F"/>
    <w:rsid w:val="0031605B"/>
    <w:rsid w:val="00316075"/>
    <w:rsid w:val="00316091"/>
    <w:rsid w:val="00316107"/>
    <w:rsid w:val="0031613D"/>
    <w:rsid w:val="003161BC"/>
    <w:rsid w:val="003161F7"/>
    <w:rsid w:val="00316211"/>
    <w:rsid w:val="0031624D"/>
    <w:rsid w:val="0031625A"/>
    <w:rsid w:val="003162A9"/>
    <w:rsid w:val="003162DF"/>
    <w:rsid w:val="0031642C"/>
    <w:rsid w:val="0031646B"/>
    <w:rsid w:val="00316530"/>
    <w:rsid w:val="00316533"/>
    <w:rsid w:val="00316562"/>
    <w:rsid w:val="0031657F"/>
    <w:rsid w:val="003165E1"/>
    <w:rsid w:val="003166B1"/>
    <w:rsid w:val="003167B3"/>
    <w:rsid w:val="00316898"/>
    <w:rsid w:val="003168A6"/>
    <w:rsid w:val="00316965"/>
    <w:rsid w:val="00316977"/>
    <w:rsid w:val="00316ADD"/>
    <w:rsid w:val="00316B79"/>
    <w:rsid w:val="00316BD2"/>
    <w:rsid w:val="00316C61"/>
    <w:rsid w:val="00316CA2"/>
    <w:rsid w:val="00316CE7"/>
    <w:rsid w:val="00316D86"/>
    <w:rsid w:val="00316DD8"/>
    <w:rsid w:val="00316DFE"/>
    <w:rsid w:val="00316EA9"/>
    <w:rsid w:val="00316EAB"/>
    <w:rsid w:val="00316F2D"/>
    <w:rsid w:val="00316FD8"/>
    <w:rsid w:val="00317035"/>
    <w:rsid w:val="00317048"/>
    <w:rsid w:val="0031712E"/>
    <w:rsid w:val="0031713C"/>
    <w:rsid w:val="00317156"/>
    <w:rsid w:val="00317173"/>
    <w:rsid w:val="00317229"/>
    <w:rsid w:val="0031727B"/>
    <w:rsid w:val="0031727D"/>
    <w:rsid w:val="00317337"/>
    <w:rsid w:val="003173D3"/>
    <w:rsid w:val="003173DF"/>
    <w:rsid w:val="003173FF"/>
    <w:rsid w:val="00317455"/>
    <w:rsid w:val="0031746E"/>
    <w:rsid w:val="003174F8"/>
    <w:rsid w:val="0031751E"/>
    <w:rsid w:val="003175BC"/>
    <w:rsid w:val="00317624"/>
    <w:rsid w:val="0031769D"/>
    <w:rsid w:val="0031770A"/>
    <w:rsid w:val="0031773C"/>
    <w:rsid w:val="00317742"/>
    <w:rsid w:val="00317757"/>
    <w:rsid w:val="003177C9"/>
    <w:rsid w:val="003178EF"/>
    <w:rsid w:val="00317928"/>
    <w:rsid w:val="00317B02"/>
    <w:rsid w:val="00317B45"/>
    <w:rsid w:val="00317B73"/>
    <w:rsid w:val="00317BB1"/>
    <w:rsid w:val="00317C37"/>
    <w:rsid w:val="00317C3F"/>
    <w:rsid w:val="00317C4A"/>
    <w:rsid w:val="00317C56"/>
    <w:rsid w:val="00317C5D"/>
    <w:rsid w:val="00317CCE"/>
    <w:rsid w:val="00317D31"/>
    <w:rsid w:val="00317DEA"/>
    <w:rsid w:val="00317E3B"/>
    <w:rsid w:val="00317E67"/>
    <w:rsid w:val="00317EA3"/>
    <w:rsid w:val="00317EC0"/>
    <w:rsid w:val="00317F04"/>
    <w:rsid w:val="00317F14"/>
    <w:rsid w:val="00317F31"/>
    <w:rsid w:val="00317F3F"/>
    <w:rsid w:val="00317F6C"/>
    <w:rsid w:val="00317FCE"/>
    <w:rsid w:val="003200B2"/>
    <w:rsid w:val="003200F1"/>
    <w:rsid w:val="00320124"/>
    <w:rsid w:val="00320156"/>
    <w:rsid w:val="00320185"/>
    <w:rsid w:val="003201B8"/>
    <w:rsid w:val="00320221"/>
    <w:rsid w:val="00320248"/>
    <w:rsid w:val="0032024B"/>
    <w:rsid w:val="00320274"/>
    <w:rsid w:val="00320293"/>
    <w:rsid w:val="003202EC"/>
    <w:rsid w:val="00320318"/>
    <w:rsid w:val="0032038F"/>
    <w:rsid w:val="00320438"/>
    <w:rsid w:val="0032044B"/>
    <w:rsid w:val="0032048E"/>
    <w:rsid w:val="0032056A"/>
    <w:rsid w:val="0032056B"/>
    <w:rsid w:val="003205DF"/>
    <w:rsid w:val="003205E1"/>
    <w:rsid w:val="00320622"/>
    <w:rsid w:val="0032062C"/>
    <w:rsid w:val="003207DF"/>
    <w:rsid w:val="0032089D"/>
    <w:rsid w:val="003208FA"/>
    <w:rsid w:val="0032098C"/>
    <w:rsid w:val="00320992"/>
    <w:rsid w:val="003209AB"/>
    <w:rsid w:val="003209D4"/>
    <w:rsid w:val="00320B5E"/>
    <w:rsid w:val="00320C07"/>
    <w:rsid w:val="00320F05"/>
    <w:rsid w:val="00320F77"/>
    <w:rsid w:val="00320FB0"/>
    <w:rsid w:val="00320FFE"/>
    <w:rsid w:val="00321047"/>
    <w:rsid w:val="00321208"/>
    <w:rsid w:val="00321266"/>
    <w:rsid w:val="003212EA"/>
    <w:rsid w:val="003213BA"/>
    <w:rsid w:val="0032140B"/>
    <w:rsid w:val="00321448"/>
    <w:rsid w:val="00321500"/>
    <w:rsid w:val="003215CD"/>
    <w:rsid w:val="0032161B"/>
    <w:rsid w:val="003216D0"/>
    <w:rsid w:val="0032172F"/>
    <w:rsid w:val="00321777"/>
    <w:rsid w:val="00321818"/>
    <w:rsid w:val="00321882"/>
    <w:rsid w:val="0032192E"/>
    <w:rsid w:val="003219FA"/>
    <w:rsid w:val="00321A19"/>
    <w:rsid w:val="00321A1C"/>
    <w:rsid w:val="00321B36"/>
    <w:rsid w:val="00321B37"/>
    <w:rsid w:val="00321B67"/>
    <w:rsid w:val="00321BB8"/>
    <w:rsid w:val="00321BCD"/>
    <w:rsid w:val="00321BDD"/>
    <w:rsid w:val="00321BEA"/>
    <w:rsid w:val="00321C2D"/>
    <w:rsid w:val="00321D68"/>
    <w:rsid w:val="00321DBA"/>
    <w:rsid w:val="00321DBF"/>
    <w:rsid w:val="00321DD5"/>
    <w:rsid w:val="00321DDE"/>
    <w:rsid w:val="00321E14"/>
    <w:rsid w:val="00321E77"/>
    <w:rsid w:val="00321EAD"/>
    <w:rsid w:val="00321EB9"/>
    <w:rsid w:val="00321ECF"/>
    <w:rsid w:val="00321EF4"/>
    <w:rsid w:val="00321F5A"/>
    <w:rsid w:val="003221F8"/>
    <w:rsid w:val="00322206"/>
    <w:rsid w:val="00322247"/>
    <w:rsid w:val="00322444"/>
    <w:rsid w:val="0032245B"/>
    <w:rsid w:val="00322517"/>
    <w:rsid w:val="0032255E"/>
    <w:rsid w:val="00322639"/>
    <w:rsid w:val="003226E6"/>
    <w:rsid w:val="00322712"/>
    <w:rsid w:val="00322755"/>
    <w:rsid w:val="00322784"/>
    <w:rsid w:val="003227EC"/>
    <w:rsid w:val="00322875"/>
    <w:rsid w:val="00322884"/>
    <w:rsid w:val="003228A2"/>
    <w:rsid w:val="003228E7"/>
    <w:rsid w:val="003229E1"/>
    <w:rsid w:val="00322A35"/>
    <w:rsid w:val="00322A39"/>
    <w:rsid w:val="00322A74"/>
    <w:rsid w:val="00322AE3"/>
    <w:rsid w:val="00322B3A"/>
    <w:rsid w:val="00322B88"/>
    <w:rsid w:val="00322CAB"/>
    <w:rsid w:val="00322CFF"/>
    <w:rsid w:val="00322D36"/>
    <w:rsid w:val="00322D66"/>
    <w:rsid w:val="00322DB3"/>
    <w:rsid w:val="00322E35"/>
    <w:rsid w:val="00322E40"/>
    <w:rsid w:val="00322E7F"/>
    <w:rsid w:val="00322E9B"/>
    <w:rsid w:val="00322F1B"/>
    <w:rsid w:val="00322F1F"/>
    <w:rsid w:val="00323176"/>
    <w:rsid w:val="003231D5"/>
    <w:rsid w:val="003231DA"/>
    <w:rsid w:val="00323268"/>
    <w:rsid w:val="0032338D"/>
    <w:rsid w:val="003233C4"/>
    <w:rsid w:val="003234CB"/>
    <w:rsid w:val="003234EB"/>
    <w:rsid w:val="0032360D"/>
    <w:rsid w:val="00323628"/>
    <w:rsid w:val="0032369D"/>
    <w:rsid w:val="00323746"/>
    <w:rsid w:val="0032375E"/>
    <w:rsid w:val="00323818"/>
    <w:rsid w:val="0032391D"/>
    <w:rsid w:val="00323932"/>
    <w:rsid w:val="0032396D"/>
    <w:rsid w:val="00323998"/>
    <w:rsid w:val="00323A7E"/>
    <w:rsid w:val="00323A83"/>
    <w:rsid w:val="00323A97"/>
    <w:rsid w:val="00323B70"/>
    <w:rsid w:val="00323B97"/>
    <w:rsid w:val="00323D4A"/>
    <w:rsid w:val="00323D56"/>
    <w:rsid w:val="00323DCE"/>
    <w:rsid w:val="00323E8D"/>
    <w:rsid w:val="00323F42"/>
    <w:rsid w:val="00323F43"/>
    <w:rsid w:val="00323F7A"/>
    <w:rsid w:val="00323F82"/>
    <w:rsid w:val="00323F92"/>
    <w:rsid w:val="00323FF6"/>
    <w:rsid w:val="00323FF7"/>
    <w:rsid w:val="0032407F"/>
    <w:rsid w:val="003241B4"/>
    <w:rsid w:val="00324379"/>
    <w:rsid w:val="00324386"/>
    <w:rsid w:val="003243F4"/>
    <w:rsid w:val="0032448B"/>
    <w:rsid w:val="0032448D"/>
    <w:rsid w:val="003244C3"/>
    <w:rsid w:val="003244C4"/>
    <w:rsid w:val="003244EA"/>
    <w:rsid w:val="00324609"/>
    <w:rsid w:val="00324705"/>
    <w:rsid w:val="00324766"/>
    <w:rsid w:val="00324789"/>
    <w:rsid w:val="003248BB"/>
    <w:rsid w:val="00324914"/>
    <w:rsid w:val="00324915"/>
    <w:rsid w:val="003249D3"/>
    <w:rsid w:val="00324A58"/>
    <w:rsid w:val="00324A5B"/>
    <w:rsid w:val="00324B75"/>
    <w:rsid w:val="00324B7E"/>
    <w:rsid w:val="00324D88"/>
    <w:rsid w:val="00324DC5"/>
    <w:rsid w:val="00324E06"/>
    <w:rsid w:val="00324E84"/>
    <w:rsid w:val="00324F0C"/>
    <w:rsid w:val="00324FEE"/>
    <w:rsid w:val="00324FFB"/>
    <w:rsid w:val="00325061"/>
    <w:rsid w:val="0032509F"/>
    <w:rsid w:val="0032513D"/>
    <w:rsid w:val="003252D5"/>
    <w:rsid w:val="003253AA"/>
    <w:rsid w:val="003253E9"/>
    <w:rsid w:val="0032545E"/>
    <w:rsid w:val="00325466"/>
    <w:rsid w:val="003254CE"/>
    <w:rsid w:val="00325507"/>
    <w:rsid w:val="0032550E"/>
    <w:rsid w:val="003255EA"/>
    <w:rsid w:val="0032560C"/>
    <w:rsid w:val="00325649"/>
    <w:rsid w:val="003256D7"/>
    <w:rsid w:val="003256EC"/>
    <w:rsid w:val="0032570B"/>
    <w:rsid w:val="00325798"/>
    <w:rsid w:val="00325853"/>
    <w:rsid w:val="00325884"/>
    <w:rsid w:val="00325A21"/>
    <w:rsid w:val="00325A32"/>
    <w:rsid w:val="00325B91"/>
    <w:rsid w:val="00325D3B"/>
    <w:rsid w:val="00325D5A"/>
    <w:rsid w:val="00325E36"/>
    <w:rsid w:val="00325E9E"/>
    <w:rsid w:val="00325EDE"/>
    <w:rsid w:val="00325F06"/>
    <w:rsid w:val="00325F2F"/>
    <w:rsid w:val="003260D0"/>
    <w:rsid w:val="00326111"/>
    <w:rsid w:val="0032615B"/>
    <w:rsid w:val="003261A0"/>
    <w:rsid w:val="003262A9"/>
    <w:rsid w:val="003262C0"/>
    <w:rsid w:val="003262E2"/>
    <w:rsid w:val="0032632C"/>
    <w:rsid w:val="00326361"/>
    <w:rsid w:val="003263AD"/>
    <w:rsid w:val="00326435"/>
    <w:rsid w:val="00326462"/>
    <w:rsid w:val="0032659D"/>
    <w:rsid w:val="0032659E"/>
    <w:rsid w:val="0032663C"/>
    <w:rsid w:val="00326837"/>
    <w:rsid w:val="00326887"/>
    <w:rsid w:val="0032688D"/>
    <w:rsid w:val="003268AE"/>
    <w:rsid w:val="003268E9"/>
    <w:rsid w:val="00326990"/>
    <w:rsid w:val="00326A0B"/>
    <w:rsid w:val="00326AE1"/>
    <w:rsid w:val="00326B0A"/>
    <w:rsid w:val="00326BDB"/>
    <w:rsid w:val="00326C14"/>
    <w:rsid w:val="00326CCF"/>
    <w:rsid w:val="00326CED"/>
    <w:rsid w:val="00326D1A"/>
    <w:rsid w:val="00326D61"/>
    <w:rsid w:val="00326D65"/>
    <w:rsid w:val="00326D7D"/>
    <w:rsid w:val="00326DF8"/>
    <w:rsid w:val="00326E7A"/>
    <w:rsid w:val="00326E7C"/>
    <w:rsid w:val="00326EC0"/>
    <w:rsid w:val="00326F32"/>
    <w:rsid w:val="00326F78"/>
    <w:rsid w:val="00326FA8"/>
    <w:rsid w:val="0032709E"/>
    <w:rsid w:val="003270F1"/>
    <w:rsid w:val="00327150"/>
    <w:rsid w:val="00327172"/>
    <w:rsid w:val="00327183"/>
    <w:rsid w:val="003271A3"/>
    <w:rsid w:val="003271B3"/>
    <w:rsid w:val="00327312"/>
    <w:rsid w:val="0032731F"/>
    <w:rsid w:val="0032736C"/>
    <w:rsid w:val="003273E3"/>
    <w:rsid w:val="0032742D"/>
    <w:rsid w:val="0032751E"/>
    <w:rsid w:val="003275B4"/>
    <w:rsid w:val="003275F3"/>
    <w:rsid w:val="0032776C"/>
    <w:rsid w:val="00327861"/>
    <w:rsid w:val="003278E1"/>
    <w:rsid w:val="00327980"/>
    <w:rsid w:val="003279A3"/>
    <w:rsid w:val="00327A43"/>
    <w:rsid w:val="00327A72"/>
    <w:rsid w:val="00327B03"/>
    <w:rsid w:val="00327BAF"/>
    <w:rsid w:val="00327BBF"/>
    <w:rsid w:val="00327BCE"/>
    <w:rsid w:val="00327BE4"/>
    <w:rsid w:val="00327C83"/>
    <w:rsid w:val="00327CFA"/>
    <w:rsid w:val="00327D42"/>
    <w:rsid w:val="00327D68"/>
    <w:rsid w:val="00327DD3"/>
    <w:rsid w:val="00327E09"/>
    <w:rsid w:val="00327E2F"/>
    <w:rsid w:val="00327E5D"/>
    <w:rsid w:val="00327E77"/>
    <w:rsid w:val="00327EDE"/>
    <w:rsid w:val="00327FF2"/>
    <w:rsid w:val="00330009"/>
    <w:rsid w:val="003300B6"/>
    <w:rsid w:val="003300B9"/>
    <w:rsid w:val="0033013E"/>
    <w:rsid w:val="003301C9"/>
    <w:rsid w:val="003301D3"/>
    <w:rsid w:val="003301F5"/>
    <w:rsid w:val="00330220"/>
    <w:rsid w:val="003302B6"/>
    <w:rsid w:val="003303D6"/>
    <w:rsid w:val="00330431"/>
    <w:rsid w:val="0033049F"/>
    <w:rsid w:val="003305D7"/>
    <w:rsid w:val="00330609"/>
    <w:rsid w:val="0033060B"/>
    <w:rsid w:val="003307DD"/>
    <w:rsid w:val="003307E4"/>
    <w:rsid w:val="00330886"/>
    <w:rsid w:val="00330896"/>
    <w:rsid w:val="003308C1"/>
    <w:rsid w:val="003308CE"/>
    <w:rsid w:val="00330959"/>
    <w:rsid w:val="0033097D"/>
    <w:rsid w:val="003309BF"/>
    <w:rsid w:val="00330A2E"/>
    <w:rsid w:val="00330B27"/>
    <w:rsid w:val="00330BF8"/>
    <w:rsid w:val="00330C12"/>
    <w:rsid w:val="00330CA7"/>
    <w:rsid w:val="00330CD1"/>
    <w:rsid w:val="00330D34"/>
    <w:rsid w:val="00330D47"/>
    <w:rsid w:val="00330D83"/>
    <w:rsid w:val="00330DFB"/>
    <w:rsid w:val="00330EA3"/>
    <w:rsid w:val="00330EC3"/>
    <w:rsid w:val="003310BE"/>
    <w:rsid w:val="003311AD"/>
    <w:rsid w:val="003311FC"/>
    <w:rsid w:val="0033121F"/>
    <w:rsid w:val="00331289"/>
    <w:rsid w:val="003312A4"/>
    <w:rsid w:val="003312E0"/>
    <w:rsid w:val="0033131A"/>
    <w:rsid w:val="00331354"/>
    <w:rsid w:val="00331363"/>
    <w:rsid w:val="00331390"/>
    <w:rsid w:val="0033142D"/>
    <w:rsid w:val="00331511"/>
    <w:rsid w:val="00331558"/>
    <w:rsid w:val="00331578"/>
    <w:rsid w:val="00331595"/>
    <w:rsid w:val="00331597"/>
    <w:rsid w:val="003315CE"/>
    <w:rsid w:val="00331618"/>
    <w:rsid w:val="00331626"/>
    <w:rsid w:val="00331740"/>
    <w:rsid w:val="00331748"/>
    <w:rsid w:val="00331776"/>
    <w:rsid w:val="003317AD"/>
    <w:rsid w:val="00331804"/>
    <w:rsid w:val="00331830"/>
    <w:rsid w:val="00331853"/>
    <w:rsid w:val="0033186B"/>
    <w:rsid w:val="003318E9"/>
    <w:rsid w:val="0033199B"/>
    <w:rsid w:val="003319F9"/>
    <w:rsid w:val="00331A52"/>
    <w:rsid w:val="00331A7D"/>
    <w:rsid w:val="00331AAC"/>
    <w:rsid w:val="00331C0C"/>
    <w:rsid w:val="00331C32"/>
    <w:rsid w:val="00331C33"/>
    <w:rsid w:val="00331C81"/>
    <w:rsid w:val="00331CDE"/>
    <w:rsid w:val="00331E05"/>
    <w:rsid w:val="00331E3E"/>
    <w:rsid w:val="00331E50"/>
    <w:rsid w:val="00331F1B"/>
    <w:rsid w:val="00331F42"/>
    <w:rsid w:val="00331FC5"/>
    <w:rsid w:val="00332021"/>
    <w:rsid w:val="003320BC"/>
    <w:rsid w:val="003320FF"/>
    <w:rsid w:val="00332124"/>
    <w:rsid w:val="00332127"/>
    <w:rsid w:val="00332183"/>
    <w:rsid w:val="00332236"/>
    <w:rsid w:val="003322F8"/>
    <w:rsid w:val="00332329"/>
    <w:rsid w:val="003323B3"/>
    <w:rsid w:val="0033242C"/>
    <w:rsid w:val="00332435"/>
    <w:rsid w:val="00332470"/>
    <w:rsid w:val="003324CA"/>
    <w:rsid w:val="003324EC"/>
    <w:rsid w:val="00332561"/>
    <w:rsid w:val="003325A3"/>
    <w:rsid w:val="003325D3"/>
    <w:rsid w:val="003326C9"/>
    <w:rsid w:val="0033270D"/>
    <w:rsid w:val="0033277C"/>
    <w:rsid w:val="003327DC"/>
    <w:rsid w:val="003327FE"/>
    <w:rsid w:val="00332849"/>
    <w:rsid w:val="00332889"/>
    <w:rsid w:val="003328C2"/>
    <w:rsid w:val="003328CF"/>
    <w:rsid w:val="00332A40"/>
    <w:rsid w:val="00332A8A"/>
    <w:rsid w:val="00332A97"/>
    <w:rsid w:val="00332AAF"/>
    <w:rsid w:val="00332ADA"/>
    <w:rsid w:val="00332AED"/>
    <w:rsid w:val="00332B33"/>
    <w:rsid w:val="00332BD5"/>
    <w:rsid w:val="00332CB6"/>
    <w:rsid w:val="00332CCB"/>
    <w:rsid w:val="00332DBA"/>
    <w:rsid w:val="00332E10"/>
    <w:rsid w:val="00332E55"/>
    <w:rsid w:val="00332F9A"/>
    <w:rsid w:val="00333062"/>
    <w:rsid w:val="0033308C"/>
    <w:rsid w:val="0033311B"/>
    <w:rsid w:val="0033316D"/>
    <w:rsid w:val="00333189"/>
    <w:rsid w:val="003331A8"/>
    <w:rsid w:val="003331CF"/>
    <w:rsid w:val="0033324B"/>
    <w:rsid w:val="00333437"/>
    <w:rsid w:val="00333467"/>
    <w:rsid w:val="0033346A"/>
    <w:rsid w:val="003334A7"/>
    <w:rsid w:val="003334BD"/>
    <w:rsid w:val="00333570"/>
    <w:rsid w:val="003335C9"/>
    <w:rsid w:val="0033365E"/>
    <w:rsid w:val="0033369A"/>
    <w:rsid w:val="003336D8"/>
    <w:rsid w:val="00333718"/>
    <w:rsid w:val="00333719"/>
    <w:rsid w:val="00333789"/>
    <w:rsid w:val="0033390A"/>
    <w:rsid w:val="00333949"/>
    <w:rsid w:val="00333968"/>
    <w:rsid w:val="003339E9"/>
    <w:rsid w:val="00333A4E"/>
    <w:rsid w:val="00333ACA"/>
    <w:rsid w:val="00333AF1"/>
    <w:rsid w:val="00333B5B"/>
    <w:rsid w:val="00333C91"/>
    <w:rsid w:val="00333CE6"/>
    <w:rsid w:val="00333D21"/>
    <w:rsid w:val="00333D43"/>
    <w:rsid w:val="00333DE6"/>
    <w:rsid w:val="00333E79"/>
    <w:rsid w:val="00333EB1"/>
    <w:rsid w:val="00333EC1"/>
    <w:rsid w:val="00333F0C"/>
    <w:rsid w:val="00334035"/>
    <w:rsid w:val="00334044"/>
    <w:rsid w:val="0033404D"/>
    <w:rsid w:val="003340C8"/>
    <w:rsid w:val="0033419C"/>
    <w:rsid w:val="003341B6"/>
    <w:rsid w:val="003341F9"/>
    <w:rsid w:val="00334315"/>
    <w:rsid w:val="003344B0"/>
    <w:rsid w:val="003346A7"/>
    <w:rsid w:val="003346CA"/>
    <w:rsid w:val="003346E0"/>
    <w:rsid w:val="00334788"/>
    <w:rsid w:val="00334819"/>
    <w:rsid w:val="00334831"/>
    <w:rsid w:val="00334881"/>
    <w:rsid w:val="003348C3"/>
    <w:rsid w:val="003348D4"/>
    <w:rsid w:val="00334950"/>
    <w:rsid w:val="003349AE"/>
    <w:rsid w:val="00334A99"/>
    <w:rsid w:val="00334AEF"/>
    <w:rsid w:val="00334B2D"/>
    <w:rsid w:val="00334B73"/>
    <w:rsid w:val="00334BA8"/>
    <w:rsid w:val="00334C76"/>
    <w:rsid w:val="00334C9F"/>
    <w:rsid w:val="00334CDC"/>
    <w:rsid w:val="00334D10"/>
    <w:rsid w:val="00334D24"/>
    <w:rsid w:val="00334D5D"/>
    <w:rsid w:val="00334D92"/>
    <w:rsid w:val="00334DA5"/>
    <w:rsid w:val="00334DCA"/>
    <w:rsid w:val="00334DDA"/>
    <w:rsid w:val="00334EB0"/>
    <w:rsid w:val="00334F25"/>
    <w:rsid w:val="00334FEF"/>
    <w:rsid w:val="00335113"/>
    <w:rsid w:val="00335118"/>
    <w:rsid w:val="0033517E"/>
    <w:rsid w:val="00335191"/>
    <w:rsid w:val="00335193"/>
    <w:rsid w:val="003351E6"/>
    <w:rsid w:val="00335225"/>
    <w:rsid w:val="00335239"/>
    <w:rsid w:val="0033527D"/>
    <w:rsid w:val="0033534F"/>
    <w:rsid w:val="00335391"/>
    <w:rsid w:val="0033539B"/>
    <w:rsid w:val="003353C7"/>
    <w:rsid w:val="0033565F"/>
    <w:rsid w:val="0033566E"/>
    <w:rsid w:val="003356A7"/>
    <w:rsid w:val="00335728"/>
    <w:rsid w:val="003357E9"/>
    <w:rsid w:val="0033584B"/>
    <w:rsid w:val="00335916"/>
    <w:rsid w:val="00335958"/>
    <w:rsid w:val="003359FF"/>
    <w:rsid w:val="00335A1C"/>
    <w:rsid w:val="00335A6B"/>
    <w:rsid w:val="00335A91"/>
    <w:rsid w:val="00335BCA"/>
    <w:rsid w:val="00335D4F"/>
    <w:rsid w:val="00335E15"/>
    <w:rsid w:val="00335F54"/>
    <w:rsid w:val="00335F60"/>
    <w:rsid w:val="00335F6E"/>
    <w:rsid w:val="00335FD7"/>
    <w:rsid w:val="00335FFB"/>
    <w:rsid w:val="003360A5"/>
    <w:rsid w:val="003360A6"/>
    <w:rsid w:val="003360B1"/>
    <w:rsid w:val="00336131"/>
    <w:rsid w:val="00336143"/>
    <w:rsid w:val="003361BD"/>
    <w:rsid w:val="00336205"/>
    <w:rsid w:val="0033627B"/>
    <w:rsid w:val="003362A2"/>
    <w:rsid w:val="003362BC"/>
    <w:rsid w:val="003362CB"/>
    <w:rsid w:val="0033634D"/>
    <w:rsid w:val="003363E7"/>
    <w:rsid w:val="003364C7"/>
    <w:rsid w:val="003364DD"/>
    <w:rsid w:val="003364DF"/>
    <w:rsid w:val="00336540"/>
    <w:rsid w:val="0033654D"/>
    <w:rsid w:val="003365AA"/>
    <w:rsid w:val="00336662"/>
    <w:rsid w:val="003366CD"/>
    <w:rsid w:val="00336719"/>
    <w:rsid w:val="0033672E"/>
    <w:rsid w:val="00336740"/>
    <w:rsid w:val="003367B1"/>
    <w:rsid w:val="00336848"/>
    <w:rsid w:val="003368CD"/>
    <w:rsid w:val="0033691A"/>
    <w:rsid w:val="0033692D"/>
    <w:rsid w:val="0033699A"/>
    <w:rsid w:val="00336A04"/>
    <w:rsid w:val="00336A2B"/>
    <w:rsid w:val="00336A3B"/>
    <w:rsid w:val="00336A69"/>
    <w:rsid w:val="00336A89"/>
    <w:rsid w:val="00336C6A"/>
    <w:rsid w:val="00336C86"/>
    <w:rsid w:val="00336C8A"/>
    <w:rsid w:val="00336D4B"/>
    <w:rsid w:val="00336D94"/>
    <w:rsid w:val="00336E84"/>
    <w:rsid w:val="00336F00"/>
    <w:rsid w:val="00336F03"/>
    <w:rsid w:val="00336F72"/>
    <w:rsid w:val="00336F73"/>
    <w:rsid w:val="003371BE"/>
    <w:rsid w:val="00337229"/>
    <w:rsid w:val="00337242"/>
    <w:rsid w:val="003372A5"/>
    <w:rsid w:val="003372DF"/>
    <w:rsid w:val="003373D1"/>
    <w:rsid w:val="003373D8"/>
    <w:rsid w:val="0033749C"/>
    <w:rsid w:val="00337594"/>
    <w:rsid w:val="00337628"/>
    <w:rsid w:val="00337637"/>
    <w:rsid w:val="00337650"/>
    <w:rsid w:val="003376A7"/>
    <w:rsid w:val="003376BF"/>
    <w:rsid w:val="003376D7"/>
    <w:rsid w:val="0033771D"/>
    <w:rsid w:val="003377A2"/>
    <w:rsid w:val="0033782E"/>
    <w:rsid w:val="00337901"/>
    <w:rsid w:val="00337909"/>
    <w:rsid w:val="0033793D"/>
    <w:rsid w:val="003379C0"/>
    <w:rsid w:val="003379FF"/>
    <w:rsid w:val="00337A4F"/>
    <w:rsid w:val="00337A84"/>
    <w:rsid w:val="00337AF8"/>
    <w:rsid w:val="00337B27"/>
    <w:rsid w:val="00337C6F"/>
    <w:rsid w:val="00337C7F"/>
    <w:rsid w:val="00337CCC"/>
    <w:rsid w:val="00337D83"/>
    <w:rsid w:val="00337DD2"/>
    <w:rsid w:val="00337EA7"/>
    <w:rsid w:val="00337EE9"/>
    <w:rsid w:val="00337F0A"/>
    <w:rsid w:val="00337F29"/>
    <w:rsid w:val="00337FD4"/>
    <w:rsid w:val="0034004C"/>
    <w:rsid w:val="00340104"/>
    <w:rsid w:val="00340105"/>
    <w:rsid w:val="00340154"/>
    <w:rsid w:val="003401CB"/>
    <w:rsid w:val="0034020C"/>
    <w:rsid w:val="003402C9"/>
    <w:rsid w:val="003402CC"/>
    <w:rsid w:val="00340317"/>
    <w:rsid w:val="0034031E"/>
    <w:rsid w:val="0034040E"/>
    <w:rsid w:val="00340425"/>
    <w:rsid w:val="00340431"/>
    <w:rsid w:val="00340480"/>
    <w:rsid w:val="00340549"/>
    <w:rsid w:val="00340596"/>
    <w:rsid w:val="003405F7"/>
    <w:rsid w:val="003405FD"/>
    <w:rsid w:val="0034063B"/>
    <w:rsid w:val="0034063D"/>
    <w:rsid w:val="003406C5"/>
    <w:rsid w:val="003406C9"/>
    <w:rsid w:val="00340752"/>
    <w:rsid w:val="0034078E"/>
    <w:rsid w:val="00340868"/>
    <w:rsid w:val="00340881"/>
    <w:rsid w:val="00340900"/>
    <w:rsid w:val="00340936"/>
    <w:rsid w:val="0034097C"/>
    <w:rsid w:val="00340A1B"/>
    <w:rsid w:val="00340A20"/>
    <w:rsid w:val="00340A8A"/>
    <w:rsid w:val="00340AAC"/>
    <w:rsid w:val="00340ADF"/>
    <w:rsid w:val="00340AFF"/>
    <w:rsid w:val="00340BE5"/>
    <w:rsid w:val="00340C0F"/>
    <w:rsid w:val="00340D11"/>
    <w:rsid w:val="00340D31"/>
    <w:rsid w:val="00340E6C"/>
    <w:rsid w:val="00341016"/>
    <w:rsid w:val="00341048"/>
    <w:rsid w:val="00341061"/>
    <w:rsid w:val="00341119"/>
    <w:rsid w:val="0034112A"/>
    <w:rsid w:val="00341148"/>
    <w:rsid w:val="0034117E"/>
    <w:rsid w:val="00341191"/>
    <w:rsid w:val="003411DF"/>
    <w:rsid w:val="00341256"/>
    <w:rsid w:val="00341264"/>
    <w:rsid w:val="003412FD"/>
    <w:rsid w:val="0034137D"/>
    <w:rsid w:val="003413BD"/>
    <w:rsid w:val="0034153A"/>
    <w:rsid w:val="00341722"/>
    <w:rsid w:val="0034174B"/>
    <w:rsid w:val="0034175A"/>
    <w:rsid w:val="003417EE"/>
    <w:rsid w:val="00341817"/>
    <w:rsid w:val="003419AF"/>
    <w:rsid w:val="003419CB"/>
    <w:rsid w:val="00341A0C"/>
    <w:rsid w:val="00341A31"/>
    <w:rsid w:val="00341A47"/>
    <w:rsid w:val="00341AA7"/>
    <w:rsid w:val="00341AD1"/>
    <w:rsid w:val="00341C06"/>
    <w:rsid w:val="00341CA8"/>
    <w:rsid w:val="00341D36"/>
    <w:rsid w:val="00341D88"/>
    <w:rsid w:val="00341DD4"/>
    <w:rsid w:val="00341E88"/>
    <w:rsid w:val="00341EA9"/>
    <w:rsid w:val="00342008"/>
    <w:rsid w:val="00342169"/>
    <w:rsid w:val="00342258"/>
    <w:rsid w:val="00342280"/>
    <w:rsid w:val="003422B8"/>
    <w:rsid w:val="003422D2"/>
    <w:rsid w:val="00342345"/>
    <w:rsid w:val="00342363"/>
    <w:rsid w:val="0034238D"/>
    <w:rsid w:val="00342427"/>
    <w:rsid w:val="00342433"/>
    <w:rsid w:val="003424E0"/>
    <w:rsid w:val="003424E8"/>
    <w:rsid w:val="00342547"/>
    <w:rsid w:val="00342556"/>
    <w:rsid w:val="00342618"/>
    <w:rsid w:val="00342717"/>
    <w:rsid w:val="003427E4"/>
    <w:rsid w:val="003428B3"/>
    <w:rsid w:val="003428F9"/>
    <w:rsid w:val="00342950"/>
    <w:rsid w:val="003429B5"/>
    <w:rsid w:val="003429BA"/>
    <w:rsid w:val="00342A48"/>
    <w:rsid w:val="00342A80"/>
    <w:rsid w:val="00342BB4"/>
    <w:rsid w:val="00342BD4"/>
    <w:rsid w:val="00342C1B"/>
    <w:rsid w:val="00342CAE"/>
    <w:rsid w:val="00342DAA"/>
    <w:rsid w:val="00342E38"/>
    <w:rsid w:val="00342EA3"/>
    <w:rsid w:val="00342FAE"/>
    <w:rsid w:val="003431A6"/>
    <w:rsid w:val="003431C0"/>
    <w:rsid w:val="0034322C"/>
    <w:rsid w:val="00343353"/>
    <w:rsid w:val="003433E2"/>
    <w:rsid w:val="0034344F"/>
    <w:rsid w:val="00343456"/>
    <w:rsid w:val="003434A4"/>
    <w:rsid w:val="003434D0"/>
    <w:rsid w:val="003435BF"/>
    <w:rsid w:val="003435C8"/>
    <w:rsid w:val="003435F9"/>
    <w:rsid w:val="00343679"/>
    <w:rsid w:val="0034372B"/>
    <w:rsid w:val="00343775"/>
    <w:rsid w:val="003437B4"/>
    <w:rsid w:val="0034384F"/>
    <w:rsid w:val="0034387B"/>
    <w:rsid w:val="003438B8"/>
    <w:rsid w:val="00343A88"/>
    <w:rsid w:val="00343AF8"/>
    <w:rsid w:val="00343B63"/>
    <w:rsid w:val="00343C46"/>
    <w:rsid w:val="00343CE2"/>
    <w:rsid w:val="00343D64"/>
    <w:rsid w:val="00343E1D"/>
    <w:rsid w:val="00343E2F"/>
    <w:rsid w:val="00343E3D"/>
    <w:rsid w:val="00343E9C"/>
    <w:rsid w:val="00343EDF"/>
    <w:rsid w:val="00343EF7"/>
    <w:rsid w:val="00343F28"/>
    <w:rsid w:val="00343F8A"/>
    <w:rsid w:val="00343F9F"/>
    <w:rsid w:val="0034411E"/>
    <w:rsid w:val="00344144"/>
    <w:rsid w:val="00344265"/>
    <w:rsid w:val="0034430B"/>
    <w:rsid w:val="00344382"/>
    <w:rsid w:val="003443D9"/>
    <w:rsid w:val="00344461"/>
    <w:rsid w:val="003444E7"/>
    <w:rsid w:val="003444F7"/>
    <w:rsid w:val="003445C2"/>
    <w:rsid w:val="0034461F"/>
    <w:rsid w:val="0034462E"/>
    <w:rsid w:val="00344706"/>
    <w:rsid w:val="0034477B"/>
    <w:rsid w:val="00344786"/>
    <w:rsid w:val="003447AF"/>
    <w:rsid w:val="003447C3"/>
    <w:rsid w:val="003447CF"/>
    <w:rsid w:val="003447D9"/>
    <w:rsid w:val="00344800"/>
    <w:rsid w:val="00344820"/>
    <w:rsid w:val="00344845"/>
    <w:rsid w:val="00344855"/>
    <w:rsid w:val="00344960"/>
    <w:rsid w:val="003449E7"/>
    <w:rsid w:val="00344A0B"/>
    <w:rsid w:val="00344AC8"/>
    <w:rsid w:val="00344C45"/>
    <w:rsid w:val="00344CFD"/>
    <w:rsid w:val="00344D24"/>
    <w:rsid w:val="00344D76"/>
    <w:rsid w:val="00344D93"/>
    <w:rsid w:val="00344DD4"/>
    <w:rsid w:val="00344E6C"/>
    <w:rsid w:val="00344E8C"/>
    <w:rsid w:val="00344EE8"/>
    <w:rsid w:val="00344F19"/>
    <w:rsid w:val="00344F1E"/>
    <w:rsid w:val="00344F27"/>
    <w:rsid w:val="00344F73"/>
    <w:rsid w:val="00345005"/>
    <w:rsid w:val="0034505F"/>
    <w:rsid w:val="00345096"/>
    <w:rsid w:val="003452BB"/>
    <w:rsid w:val="00345367"/>
    <w:rsid w:val="003453C4"/>
    <w:rsid w:val="003455CA"/>
    <w:rsid w:val="003455EC"/>
    <w:rsid w:val="003456E3"/>
    <w:rsid w:val="00345796"/>
    <w:rsid w:val="0034583B"/>
    <w:rsid w:val="003458C8"/>
    <w:rsid w:val="00345946"/>
    <w:rsid w:val="00345986"/>
    <w:rsid w:val="00345A44"/>
    <w:rsid w:val="00345AB9"/>
    <w:rsid w:val="00345ABD"/>
    <w:rsid w:val="00345B0A"/>
    <w:rsid w:val="00345BF2"/>
    <w:rsid w:val="00345CCA"/>
    <w:rsid w:val="00345D8B"/>
    <w:rsid w:val="00345DBF"/>
    <w:rsid w:val="00345DC1"/>
    <w:rsid w:val="00345E65"/>
    <w:rsid w:val="00345EAB"/>
    <w:rsid w:val="00345EBF"/>
    <w:rsid w:val="00345ED7"/>
    <w:rsid w:val="00345F14"/>
    <w:rsid w:val="00345F4D"/>
    <w:rsid w:val="00345F73"/>
    <w:rsid w:val="003460A9"/>
    <w:rsid w:val="00346195"/>
    <w:rsid w:val="003461BE"/>
    <w:rsid w:val="003461BF"/>
    <w:rsid w:val="00346218"/>
    <w:rsid w:val="00346257"/>
    <w:rsid w:val="00346262"/>
    <w:rsid w:val="0034629C"/>
    <w:rsid w:val="00346375"/>
    <w:rsid w:val="003463A1"/>
    <w:rsid w:val="003463DD"/>
    <w:rsid w:val="003464B2"/>
    <w:rsid w:val="003464BE"/>
    <w:rsid w:val="00346505"/>
    <w:rsid w:val="00346599"/>
    <w:rsid w:val="003466C5"/>
    <w:rsid w:val="0034680C"/>
    <w:rsid w:val="00346835"/>
    <w:rsid w:val="0034685B"/>
    <w:rsid w:val="0034687A"/>
    <w:rsid w:val="003469E6"/>
    <w:rsid w:val="00346A27"/>
    <w:rsid w:val="00346B8F"/>
    <w:rsid w:val="00346BF6"/>
    <w:rsid w:val="00346C6A"/>
    <w:rsid w:val="00346CE2"/>
    <w:rsid w:val="00346D5E"/>
    <w:rsid w:val="00346DDA"/>
    <w:rsid w:val="00346DDD"/>
    <w:rsid w:val="00346E4B"/>
    <w:rsid w:val="00346EAD"/>
    <w:rsid w:val="00346EB8"/>
    <w:rsid w:val="00346ED7"/>
    <w:rsid w:val="00346F0F"/>
    <w:rsid w:val="00346F1D"/>
    <w:rsid w:val="00346F41"/>
    <w:rsid w:val="00347108"/>
    <w:rsid w:val="00347149"/>
    <w:rsid w:val="00347193"/>
    <w:rsid w:val="00347229"/>
    <w:rsid w:val="0034734C"/>
    <w:rsid w:val="0034738A"/>
    <w:rsid w:val="003473C1"/>
    <w:rsid w:val="003473C5"/>
    <w:rsid w:val="003473D5"/>
    <w:rsid w:val="00347468"/>
    <w:rsid w:val="0034746D"/>
    <w:rsid w:val="003474BE"/>
    <w:rsid w:val="0034759D"/>
    <w:rsid w:val="003475A4"/>
    <w:rsid w:val="00347615"/>
    <w:rsid w:val="0034765B"/>
    <w:rsid w:val="003476A1"/>
    <w:rsid w:val="00347718"/>
    <w:rsid w:val="00347725"/>
    <w:rsid w:val="00347738"/>
    <w:rsid w:val="003477B3"/>
    <w:rsid w:val="003477B7"/>
    <w:rsid w:val="003477D2"/>
    <w:rsid w:val="00347801"/>
    <w:rsid w:val="0034788E"/>
    <w:rsid w:val="003478DE"/>
    <w:rsid w:val="003479E4"/>
    <w:rsid w:val="003479F1"/>
    <w:rsid w:val="00347A35"/>
    <w:rsid w:val="00347B11"/>
    <w:rsid w:val="00347B15"/>
    <w:rsid w:val="00347B28"/>
    <w:rsid w:val="00347BAB"/>
    <w:rsid w:val="00347BC6"/>
    <w:rsid w:val="00347BFE"/>
    <w:rsid w:val="00347C68"/>
    <w:rsid w:val="00347CBD"/>
    <w:rsid w:val="00347D40"/>
    <w:rsid w:val="00347EC3"/>
    <w:rsid w:val="00347EC6"/>
    <w:rsid w:val="00347ED4"/>
    <w:rsid w:val="00347F3D"/>
    <w:rsid w:val="00347F4F"/>
    <w:rsid w:val="00347F57"/>
    <w:rsid w:val="0035004C"/>
    <w:rsid w:val="00350090"/>
    <w:rsid w:val="003500B5"/>
    <w:rsid w:val="00350101"/>
    <w:rsid w:val="00350138"/>
    <w:rsid w:val="00350200"/>
    <w:rsid w:val="003502D0"/>
    <w:rsid w:val="003502E3"/>
    <w:rsid w:val="0035036A"/>
    <w:rsid w:val="0035037F"/>
    <w:rsid w:val="003504AE"/>
    <w:rsid w:val="0035057F"/>
    <w:rsid w:val="00350582"/>
    <w:rsid w:val="003507B1"/>
    <w:rsid w:val="003507B6"/>
    <w:rsid w:val="003507C1"/>
    <w:rsid w:val="00350845"/>
    <w:rsid w:val="003508C3"/>
    <w:rsid w:val="00350914"/>
    <w:rsid w:val="00350A1A"/>
    <w:rsid w:val="00350A7E"/>
    <w:rsid w:val="00350C0F"/>
    <w:rsid w:val="00350D1B"/>
    <w:rsid w:val="00350E1B"/>
    <w:rsid w:val="00350E71"/>
    <w:rsid w:val="00350E8F"/>
    <w:rsid w:val="00350F04"/>
    <w:rsid w:val="00350F42"/>
    <w:rsid w:val="00350F8D"/>
    <w:rsid w:val="00351009"/>
    <w:rsid w:val="00351137"/>
    <w:rsid w:val="00351155"/>
    <w:rsid w:val="0035123F"/>
    <w:rsid w:val="00351241"/>
    <w:rsid w:val="0035128A"/>
    <w:rsid w:val="00351314"/>
    <w:rsid w:val="00351373"/>
    <w:rsid w:val="00351381"/>
    <w:rsid w:val="003513D4"/>
    <w:rsid w:val="00351405"/>
    <w:rsid w:val="0035141E"/>
    <w:rsid w:val="0035157C"/>
    <w:rsid w:val="0035157E"/>
    <w:rsid w:val="0035159D"/>
    <w:rsid w:val="0035159E"/>
    <w:rsid w:val="003515AC"/>
    <w:rsid w:val="003516CF"/>
    <w:rsid w:val="003516DF"/>
    <w:rsid w:val="00351810"/>
    <w:rsid w:val="0035187F"/>
    <w:rsid w:val="0035188C"/>
    <w:rsid w:val="003518A4"/>
    <w:rsid w:val="003518F9"/>
    <w:rsid w:val="00351B4D"/>
    <w:rsid w:val="00351C1C"/>
    <w:rsid w:val="00351C5A"/>
    <w:rsid w:val="00351C81"/>
    <w:rsid w:val="00351CBB"/>
    <w:rsid w:val="00351CC4"/>
    <w:rsid w:val="00351CFC"/>
    <w:rsid w:val="00351D3E"/>
    <w:rsid w:val="00351D5F"/>
    <w:rsid w:val="00351DAF"/>
    <w:rsid w:val="00351DC1"/>
    <w:rsid w:val="00351E63"/>
    <w:rsid w:val="00351F36"/>
    <w:rsid w:val="00351F73"/>
    <w:rsid w:val="00351FE5"/>
    <w:rsid w:val="00352096"/>
    <w:rsid w:val="003520CA"/>
    <w:rsid w:val="003520F7"/>
    <w:rsid w:val="00352152"/>
    <w:rsid w:val="00352195"/>
    <w:rsid w:val="003521DA"/>
    <w:rsid w:val="00352253"/>
    <w:rsid w:val="003522B4"/>
    <w:rsid w:val="003522EE"/>
    <w:rsid w:val="00352302"/>
    <w:rsid w:val="00352318"/>
    <w:rsid w:val="00352356"/>
    <w:rsid w:val="0035237D"/>
    <w:rsid w:val="0035239C"/>
    <w:rsid w:val="003523DA"/>
    <w:rsid w:val="0035249C"/>
    <w:rsid w:val="00352506"/>
    <w:rsid w:val="00352539"/>
    <w:rsid w:val="00352616"/>
    <w:rsid w:val="00352625"/>
    <w:rsid w:val="0035262C"/>
    <w:rsid w:val="0035264B"/>
    <w:rsid w:val="00352671"/>
    <w:rsid w:val="0035271E"/>
    <w:rsid w:val="0035274E"/>
    <w:rsid w:val="003527C5"/>
    <w:rsid w:val="00352841"/>
    <w:rsid w:val="00352946"/>
    <w:rsid w:val="003529DD"/>
    <w:rsid w:val="003529E2"/>
    <w:rsid w:val="00352B19"/>
    <w:rsid w:val="00352C90"/>
    <w:rsid w:val="00352D37"/>
    <w:rsid w:val="00352F54"/>
    <w:rsid w:val="00352F55"/>
    <w:rsid w:val="00352F7F"/>
    <w:rsid w:val="003530F9"/>
    <w:rsid w:val="003531D6"/>
    <w:rsid w:val="0035326C"/>
    <w:rsid w:val="003532E7"/>
    <w:rsid w:val="0035332E"/>
    <w:rsid w:val="00353341"/>
    <w:rsid w:val="00353519"/>
    <w:rsid w:val="00353524"/>
    <w:rsid w:val="00353571"/>
    <w:rsid w:val="0035364C"/>
    <w:rsid w:val="00353706"/>
    <w:rsid w:val="0035373B"/>
    <w:rsid w:val="003538FD"/>
    <w:rsid w:val="00353947"/>
    <w:rsid w:val="00353959"/>
    <w:rsid w:val="003539B8"/>
    <w:rsid w:val="00353A25"/>
    <w:rsid w:val="00353AAD"/>
    <w:rsid w:val="00353B32"/>
    <w:rsid w:val="00353B41"/>
    <w:rsid w:val="00353BA1"/>
    <w:rsid w:val="00353C35"/>
    <w:rsid w:val="00353D06"/>
    <w:rsid w:val="00353D72"/>
    <w:rsid w:val="00353D73"/>
    <w:rsid w:val="00353F37"/>
    <w:rsid w:val="0035400A"/>
    <w:rsid w:val="003540FB"/>
    <w:rsid w:val="00354115"/>
    <w:rsid w:val="00354160"/>
    <w:rsid w:val="00354174"/>
    <w:rsid w:val="003541B0"/>
    <w:rsid w:val="003541F2"/>
    <w:rsid w:val="00354299"/>
    <w:rsid w:val="003543DC"/>
    <w:rsid w:val="00354487"/>
    <w:rsid w:val="0035462E"/>
    <w:rsid w:val="003546B8"/>
    <w:rsid w:val="003546CF"/>
    <w:rsid w:val="003546EB"/>
    <w:rsid w:val="003547D1"/>
    <w:rsid w:val="0035480F"/>
    <w:rsid w:val="00354842"/>
    <w:rsid w:val="0035485F"/>
    <w:rsid w:val="0035488D"/>
    <w:rsid w:val="0035490C"/>
    <w:rsid w:val="00354924"/>
    <w:rsid w:val="00354B21"/>
    <w:rsid w:val="00354B64"/>
    <w:rsid w:val="00354CA1"/>
    <w:rsid w:val="00354D03"/>
    <w:rsid w:val="00354D4E"/>
    <w:rsid w:val="00354D59"/>
    <w:rsid w:val="00354E45"/>
    <w:rsid w:val="00354E8D"/>
    <w:rsid w:val="00354ED8"/>
    <w:rsid w:val="00354F0A"/>
    <w:rsid w:val="00354F6A"/>
    <w:rsid w:val="00354FD6"/>
    <w:rsid w:val="0035501C"/>
    <w:rsid w:val="00355055"/>
    <w:rsid w:val="0035509D"/>
    <w:rsid w:val="0035529E"/>
    <w:rsid w:val="003552A0"/>
    <w:rsid w:val="003552CC"/>
    <w:rsid w:val="003552D4"/>
    <w:rsid w:val="00355305"/>
    <w:rsid w:val="0035530E"/>
    <w:rsid w:val="00355353"/>
    <w:rsid w:val="003554A4"/>
    <w:rsid w:val="003555FD"/>
    <w:rsid w:val="00355647"/>
    <w:rsid w:val="00355749"/>
    <w:rsid w:val="00355840"/>
    <w:rsid w:val="00355871"/>
    <w:rsid w:val="00355889"/>
    <w:rsid w:val="0035589E"/>
    <w:rsid w:val="003558AA"/>
    <w:rsid w:val="003558BB"/>
    <w:rsid w:val="00355962"/>
    <w:rsid w:val="00355994"/>
    <w:rsid w:val="00355A6C"/>
    <w:rsid w:val="00355AE2"/>
    <w:rsid w:val="00355AFD"/>
    <w:rsid w:val="00355B06"/>
    <w:rsid w:val="00355B6C"/>
    <w:rsid w:val="00355B8C"/>
    <w:rsid w:val="00355BCD"/>
    <w:rsid w:val="00355C00"/>
    <w:rsid w:val="00355C8A"/>
    <w:rsid w:val="00355EA9"/>
    <w:rsid w:val="00355ECC"/>
    <w:rsid w:val="00355F28"/>
    <w:rsid w:val="00355F4B"/>
    <w:rsid w:val="00356009"/>
    <w:rsid w:val="003560D0"/>
    <w:rsid w:val="00356179"/>
    <w:rsid w:val="0035639D"/>
    <w:rsid w:val="003563A0"/>
    <w:rsid w:val="00356449"/>
    <w:rsid w:val="00356593"/>
    <w:rsid w:val="00356598"/>
    <w:rsid w:val="00356637"/>
    <w:rsid w:val="003566DF"/>
    <w:rsid w:val="00356700"/>
    <w:rsid w:val="0035670D"/>
    <w:rsid w:val="003567DC"/>
    <w:rsid w:val="00356804"/>
    <w:rsid w:val="0035680B"/>
    <w:rsid w:val="0035688F"/>
    <w:rsid w:val="003568E8"/>
    <w:rsid w:val="003569CB"/>
    <w:rsid w:val="003569F2"/>
    <w:rsid w:val="00356A4E"/>
    <w:rsid w:val="00356A90"/>
    <w:rsid w:val="00356AC6"/>
    <w:rsid w:val="00356B3E"/>
    <w:rsid w:val="00356B48"/>
    <w:rsid w:val="00356B76"/>
    <w:rsid w:val="00356B84"/>
    <w:rsid w:val="00356B93"/>
    <w:rsid w:val="00356B97"/>
    <w:rsid w:val="00356BEB"/>
    <w:rsid w:val="00356C00"/>
    <w:rsid w:val="00356C6A"/>
    <w:rsid w:val="00356CFD"/>
    <w:rsid w:val="00356D34"/>
    <w:rsid w:val="00356D62"/>
    <w:rsid w:val="00356DAF"/>
    <w:rsid w:val="00356E15"/>
    <w:rsid w:val="00356E17"/>
    <w:rsid w:val="00356EBA"/>
    <w:rsid w:val="00356EF9"/>
    <w:rsid w:val="00356F5E"/>
    <w:rsid w:val="00356FFB"/>
    <w:rsid w:val="00357039"/>
    <w:rsid w:val="00357101"/>
    <w:rsid w:val="0035710E"/>
    <w:rsid w:val="00357159"/>
    <w:rsid w:val="00357243"/>
    <w:rsid w:val="003572C3"/>
    <w:rsid w:val="003572EA"/>
    <w:rsid w:val="00357313"/>
    <w:rsid w:val="00357315"/>
    <w:rsid w:val="00357385"/>
    <w:rsid w:val="00357481"/>
    <w:rsid w:val="0035750E"/>
    <w:rsid w:val="003576C1"/>
    <w:rsid w:val="0035775C"/>
    <w:rsid w:val="0035777D"/>
    <w:rsid w:val="0035777E"/>
    <w:rsid w:val="003577C4"/>
    <w:rsid w:val="00357921"/>
    <w:rsid w:val="00357929"/>
    <w:rsid w:val="0035796F"/>
    <w:rsid w:val="003579AF"/>
    <w:rsid w:val="00357A01"/>
    <w:rsid w:val="00357AB3"/>
    <w:rsid w:val="00357B2D"/>
    <w:rsid w:val="00357D3B"/>
    <w:rsid w:val="00357DAA"/>
    <w:rsid w:val="00357DFE"/>
    <w:rsid w:val="00357E0B"/>
    <w:rsid w:val="00357E5D"/>
    <w:rsid w:val="00357E8D"/>
    <w:rsid w:val="00357EB1"/>
    <w:rsid w:val="00357EB6"/>
    <w:rsid w:val="0036009C"/>
    <w:rsid w:val="003600FB"/>
    <w:rsid w:val="00360196"/>
    <w:rsid w:val="003601D2"/>
    <w:rsid w:val="00360200"/>
    <w:rsid w:val="00360292"/>
    <w:rsid w:val="003602B8"/>
    <w:rsid w:val="003602F9"/>
    <w:rsid w:val="00360358"/>
    <w:rsid w:val="00360414"/>
    <w:rsid w:val="00360456"/>
    <w:rsid w:val="003605A5"/>
    <w:rsid w:val="0036067D"/>
    <w:rsid w:val="003606F1"/>
    <w:rsid w:val="003607B4"/>
    <w:rsid w:val="003607F4"/>
    <w:rsid w:val="00360826"/>
    <w:rsid w:val="0036085A"/>
    <w:rsid w:val="00360885"/>
    <w:rsid w:val="0036092A"/>
    <w:rsid w:val="00360930"/>
    <w:rsid w:val="003609EE"/>
    <w:rsid w:val="00360A21"/>
    <w:rsid w:val="00360A33"/>
    <w:rsid w:val="00360B53"/>
    <w:rsid w:val="00360B6B"/>
    <w:rsid w:val="00360BC5"/>
    <w:rsid w:val="00360C43"/>
    <w:rsid w:val="00360C55"/>
    <w:rsid w:val="00360C68"/>
    <w:rsid w:val="00360CB7"/>
    <w:rsid w:val="00360D1F"/>
    <w:rsid w:val="00361038"/>
    <w:rsid w:val="0036104A"/>
    <w:rsid w:val="0036109E"/>
    <w:rsid w:val="00361141"/>
    <w:rsid w:val="00361154"/>
    <w:rsid w:val="00361224"/>
    <w:rsid w:val="0036133D"/>
    <w:rsid w:val="003613E6"/>
    <w:rsid w:val="0036146C"/>
    <w:rsid w:val="003614F2"/>
    <w:rsid w:val="003614F5"/>
    <w:rsid w:val="0036151D"/>
    <w:rsid w:val="003615D8"/>
    <w:rsid w:val="003615EF"/>
    <w:rsid w:val="0036161D"/>
    <w:rsid w:val="0036163C"/>
    <w:rsid w:val="00361654"/>
    <w:rsid w:val="003616DB"/>
    <w:rsid w:val="003616EB"/>
    <w:rsid w:val="0036176B"/>
    <w:rsid w:val="003617A3"/>
    <w:rsid w:val="003617DF"/>
    <w:rsid w:val="00361870"/>
    <w:rsid w:val="00361899"/>
    <w:rsid w:val="003618A4"/>
    <w:rsid w:val="003618D9"/>
    <w:rsid w:val="003619C1"/>
    <w:rsid w:val="00361B68"/>
    <w:rsid w:val="00361BAE"/>
    <w:rsid w:val="00361BC1"/>
    <w:rsid w:val="00361BDB"/>
    <w:rsid w:val="00361C4D"/>
    <w:rsid w:val="00361C54"/>
    <w:rsid w:val="00361C9C"/>
    <w:rsid w:val="00361D27"/>
    <w:rsid w:val="00361D3A"/>
    <w:rsid w:val="00361D49"/>
    <w:rsid w:val="00361E04"/>
    <w:rsid w:val="00361E08"/>
    <w:rsid w:val="00361E7F"/>
    <w:rsid w:val="00361EA7"/>
    <w:rsid w:val="00361EAE"/>
    <w:rsid w:val="00361F1F"/>
    <w:rsid w:val="00361F49"/>
    <w:rsid w:val="00361F8E"/>
    <w:rsid w:val="00361FA4"/>
    <w:rsid w:val="00361FBE"/>
    <w:rsid w:val="00361FCA"/>
    <w:rsid w:val="00361FDF"/>
    <w:rsid w:val="003620B9"/>
    <w:rsid w:val="0036211A"/>
    <w:rsid w:val="0036219E"/>
    <w:rsid w:val="003621DC"/>
    <w:rsid w:val="0036227F"/>
    <w:rsid w:val="003622B7"/>
    <w:rsid w:val="003622C3"/>
    <w:rsid w:val="003622C4"/>
    <w:rsid w:val="0036237D"/>
    <w:rsid w:val="003623C2"/>
    <w:rsid w:val="00362402"/>
    <w:rsid w:val="00362443"/>
    <w:rsid w:val="003624C6"/>
    <w:rsid w:val="003624F4"/>
    <w:rsid w:val="00362507"/>
    <w:rsid w:val="0036264C"/>
    <w:rsid w:val="0036267E"/>
    <w:rsid w:val="00362692"/>
    <w:rsid w:val="00362791"/>
    <w:rsid w:val="00362805"/>
    <w:rsid w:val="00362842"/>
    <w:rsid w:val="003628A6"/>
    <w:rsid w:val="003628AF"/>
    <w:rsid w:val="003628B7"/>
    <w:rsid w:val="0036297D"/>
    <w:rsid w:val="00362ACA"/>
    <w:rsid w:val="00362BAC"/>
    <w:rsid w:val="00362C43"/>
    <w:rsid w:val="00362C72"/>
    <w:rsid w:val="00362C8B"/>
    <w:rsid w:val="00362DD3"/>
    <w:rsid w:val="00362E2C"/>
    <w:rsid w:val="00362E5B"/>
    <w:rsid w:val="00362F10"/>
    <w:rsid w:val="00362F2B"/>
    <w:rsid w:val="00362F69"/>
    <w:rsid w:val="00362F87"/>
    <w:rsid w:val="00362FD5"/>
    <w:rsid w:val="003630DE"/>
    <w:rsid w:val="00363155"/>
    <w:rsid w:val="00363205"/>
    <w:rsid w:val="00363388"/>
    <w:rsid w:val="003633A4"/>
    <w:rsid w:val="00363570"/>
    <w:rsid w:val="003635E3"/>
    <w:rsid w:val="003635E5"/>
    <w:rsid w:val="003635F7"/>
    <w:rsid w:val="00363626"/>
    <w:rsid w:val="00363649"/>
    <w:rsid w:val="0036364C"/>
    <w:rsid w:val="003636B5"/>
    <w:rsid w:val="00363702"/>
    <w:rsid w:val="00363730"/>
    <w:rsid w:val="0036373A"/>
    <w:rsid w:val="003637B1"/>
    <w:rsid w:val="00363940"/>
    <w:rsid w:val="00363961"/>
    <w:rsid w:val="00363AF9"/>
    <w:rsid w:val="00363C08"/>
    <w:rsid w:val="00363C1F"/>
    <w:rsid w:val="00363C30"/>
    <w:rsid w:val="00363D19"/>
    <w:rsid w:val="00363D5A"/>
    <w:rsid w:val="00363D5F"/>
    <w:rsid w:val="00363ECD"/>
    <w:rsid w:val="00363ED7"/>
    <w:rsid w:val="00363EEA"/>
    <w:rsid w:val="00363F6C"/>
    <w:rsid w:val="00363FAF"/>
    <w:rsid w:val="00363FE6"/>
    <w:rsid w:val="003640CC"/>
    <w:rsid w:val="0036414D"/>
    <w:rsid w:val="003641A4"/>
    <w:rsid w:val="003641BE"/>
    <w:rsid w:val="0036421F"/>
    <w:rsid w:val="003642BD"/>
    <w:rsid w:val="00364355"/>
    <w:rsid w:val="00364465"/>
    <w:rsid w:val="003644E8"/>
    <w:rsid w:val="003645F6"/>
    <w:rsid w:val="00364677"/>
    <w:rsid w:val="003646A2"/>
    <w:rsid w:val="00364702"/>
    <w:rsid w:val="003647B3"/>
    <w:rsid w:val="00364841"/>
    <w:rsid w:val="003648A4"/>
    <w:rsid w:val="0036495F"/>
    <w:rsid w:val="003649BE"/>
    <w:rsid w:val="003649F5"/>
    <w:rsid w:val="00364A23"/>
    <w:rsid w:val="00364A34"/>
    <w:rsid w:val="00364AA8"/>
    <w:rsid w:val="00364ACC"/>
    <w:rsid w:val="00364AE5"/>
    <w:rsid w:val="00364AEB"/>
    <w:rsid w:val="00364AF8"/>
    <w:rsid w:val="00364B68"/>
    <w:rsid w:val="00364BB8"/>
    <w:rsid w:val="00364C03"/>
    <w:rsid w:val="00364C67"/>
    <w:rsid w:val="00364CA6"/>
    <w:rsid w:val="00364CB3"/>
    <w:rsid w:val="00364CC6"/>
    <w:rsid w:val="00364CF5"/>
    <w:rsid w:val="00364CFD"/>
    <w:rsid w:val="00364D32"/>
    <w:rsid w:val="00364D60"/>
    <w:rsid w:val="00364DB6"/>
    <w:rsid w:val="00364DCC"/>
    <w:rsid w:val="00364E02"/>
    <w:rsid w:val="00364E78"/>
    <w:rsid w:val="00364F2C"/>
    <w:rsid w:val="00364F56"/>
    <w:rsid w:val="00364FC6"/>
    <w:rsid w:val="0036504B"/>
    <w:rsid w:val="003650D6"/>
    <w:rsid w:val="00365117"/>
    <w:rsid w:val="00365130"/>
    <w:rsid w:val="00365185"/>
    <w:rsid w:val="003651B2"/>
    <w:rsid w:val="00365299"/>
    <w:rsid w:val="003652B7"/>
    <w:rsid w:val="003652EC"/>
    <w:rsid w:val="0036538D"/>
    <w:rsid w:val="003653EB"/>
    <w:rsid w:val="00365424"/>
    <w:rsid w:val="00365463"/>
    <w:rsid w:val="00365474"/>
    <w:rsid w:val="00365577"/>
    <w:rsid w:val="00365637"/>
    <w:rsid w:val="003656F1"/>
    <w:rsid w:val="003657B9"/>
    <w:rsid w:val="003657EB"/>
    <w:rsid w:val="0036589C"/>
    <w:rsid w:val="003658E4"/>
    <w:rsid w:val="003658EA"/>
    <w:rsid w:val="00365953"/>
    <w:rsid w:val="00365990"/>
    <w:rsid w:val="003659D3"/>
    <w:rsid w:val="00365A83"/>
    <w:rsid w:val="00365AB1"/>
    <w:rsid w:val="00365AC3"/>
    <w:rsid w:val="00365B0C"/>
    <w:rsid w:val="00365B42"/>
    <w:rsid w:val="00365BAA"/>
    <w:rsid w:val="00365BB1"/>
    <w:rsid w:val="00365C56"/>
    <w:rsid w:val="00365CB4"/>
    <w:rsid w:val="00365D01"/>
    <w:rsid w:val="00365D16"/>
    <w:rsid w:val="00365D56"/>
    <w:rsid w:val="00365DFA"/>
    <w:rsid w:val="00365F19"/>
    <w:rsid w:val="00365F86"/>
    <w:rsid w:val="0036600B"/>
    <w:rsid w:val="00366028"/>
    <w:rsid w:val="003660B6"/>
    <w:rsid w:val="00366125"/>
    <w:rsid w:val="00366148"/>
    <w:rsid w:val="00366199"/>
    <w:rsid w:val="003663E8"/>
    <w:rsid w:val="00366412"/>
    <w:rsid w:val="003664CF"/>
    <w:rsid w:val="003664D5"/>
    <w:rsid w:val="00366549"/>
    <w:rsid w:val="0036657D"/>
    <w:rsid w:val="003665BD"/>
    <w:rsid w:val="003665C4"/>
    <w:rsid w:val="003665CB"/>
    <w:rsid w:val="00366632"/>
    <w:rsid w:val="0036663E"/>
    <w:rsid w:val="0036665C"/>
    <w:rsid w:val="00366672"/>
    <w:rsid w:val="003666C1"/>
    <w:rsid w:val="003666F9"/>
    <w:rsid w:val="0036672A"/>
    <w:rsid w:val="003667D4"/>
    <w:rsid w:val="00366821"/>
    <w:rsid w:val="0036686F"/>
    <w:rsid w:val="00366898"/>
    <w:rsid w:val="00366939"/>
    <w:rsid w:val="0036694C"/>
    <w:rsid w:val="003669D4"/>
    <w:rsid w:val="00366A08"/>
    <w:rsid w:val="00366A3A"/>
    <w:rsid w:val="00366AA0"/>
    <w:rsid w:val="00366AAB"/>
    <w:rsid w:val="00366B4E"/>
    <w:rsid w:val="00366B5B"/>
    <w:rsid w:val="00366BD6"/>
    <w:rsid w:val="00366C74"/>
    <w:rsid w:val="00366C9E"/>
    <w:rsid w:val="00366CF1"/>
    <w:rsid w:val="00366D13"/>
    <w:rsid w:val="00366D14"/>
    <w:rsid w:val="00366D77"/>
    <w:rsid w:val="00366DCB"/>
    <w:rsid w:val="00366EAE"/>
    <w:rsid w:val="00366F02"/>
    <w:rsid w:val="00366F56"/>
    <w:rsid w:val="003670DB"/>
    <w:rsid w:val="003670FF"/>
    <w:rsid w:val="00367215"/>
    <w:rsid w:val="003672A6"/>
    <w:rsid w:val="0036733C"/>
    <w:rsid w:val="00367363"/>
    <w:rsid w:val="00367374"/>
    <w:rsid w:val="0036750D"/>
    <w:rsid w:val="00367549"/>
    <w:rsid w:val="003675C2"/>
    <w:rsid w:val="003675E4"/>
    <w:rsid w:val="003675FA"/>
    <w:rsid w:val="00367616"/>
    <w:rsid w:val="00367829"/>
    <w:rsid w:val="0036787E"/>
    <w:rsid w:val="00367998"/>
    <w:rsid w:val="00367A0C"/>
    <w:rsid w:val="00367A2B"/>
    <w:rsid w:val="00367A6F"/>
    <w:rsid w:val="00367A9F"/>
    <w:rsid w:val="00367B58"/>
    <w:rsid w:val="00367BC6"/>
    <w:rsid w:val="00367C09"/>
    <w:rsid w:val="00367CA5"/>
    <w:rsid w:val="00367D0E"/>
    <w:rsid w:val="00367D0F"/>
    <w:rsid w:val="00367D1A"/>
    <w:rsid w:val="00367D67"/>
    <w:rsid w:val="00367E16"/>
    <w:rsid w:val="00367E38"/>
    <w:rsid w:val="00367F57"/>
    <w:rsid w:val="0037007D"/>
    <w:rsid w:val="0037028F"/>
    <w:rsid w:val="0037038F"/>
    <w:rsid w:val="003703EC"/>
    <w:rsid w:val="003703F5"/>
    <w:rsid w:val="0037046D"/>
    <w:rsid w:val="00370516"/>
    <w:rsid w:val="00370567"/>
    <w:rsid w:val="00370570"/>
    <w:rsid w:val="003705BD"/>
    <w:rsid w:val="003705C3"/>
    <w:rsid w:val="00370687"/>
    <w:rsid w:val="00370709"/>
    <w:rsid w:val="00370779"/>
    <w:rsid w:val="00370799"/>
    <w:rsid w:val="003708A4"/>
    <w:rsid w:val="003708F5"/>
    <w:rsid w:val="0037093F"/>
    <w:rsid w:val="00370948"/>
    <w:rsid w:val="00370958"/>
    <w:rsid w:val="00370A06"/>
    <w:rsid w:val="00370A39"/>
    <w:rsid w:val="00370A3F"/>
    <w:rsid w:val="00370A6C"/>
    <w:rsid w:val="00370B42"/>
    <w:rsid w:val="00370B5B"/>
    <w:rsid w:val="00370B75"/>
    <w:rsid w:val="00370BAA"/>
    <w:rsid w:val="00370BAC"/>
    <w:rsid w:val="00370C51"/>
    <w:rsid w:val="00370CFC"/>
    <w:rsid w:val="00370D1F"/>
    <w:rsid w:val="00370D2C"/>
    <w:rsid w:val="00370D5A"/>
    <w:rsid w:val="00370E6F"/>
    <w:rsid w:val="00370EFB"/>
    <w:rsid w:val="00370F5D"/>
    <w:rsid w:val="00370F88"/>
    <w:rsid w:val="00370FEE"/>
    <w:rsid w:val="00371092"/>
    <w:rsid w:val="003710AB"/>
    <w:rsid w:val="003710BC"/>
    <w:rsid w:val="003710F1"/>
    <w:rsid w:val="00371145"/>
    <w:rsid w:val="0037116B"/>
    <w:rsid w:val="0037117A"/>
    <w:rsid w:val="003711A8"/>
    <w:rsid w:val="003711FA"/>
    <w:rsid w:val="00371206"/>
    <w:rsid w:val="00371313"/>
    <w:rsid w:val="00371374"/>
    <w:rsid w:val="00371429"/>
    <w:rsid w:val="0037145A"/>
    <w:rsid w:val="00371480"/>
    <w:rsid w:val="0037150B"/>
    <w:rsid w:val="003715A2"/>
    <w:rsid w:val="003716C3"/>
    <w:rsid w:val="0037172E"/>
    <w:rsid w:val="00371736"/>
    <w:rsid w:val="00371746"/>
    <w:rsid w:val="00371759"/>
    <w:rsid w:val="0037175C"/>
    <w:rsid w:val="00371936"/>
    <w:rsid w:val="0037193A"/>
    <w:rsid w:val="00371948"/>
    <w:rsid w:val="003719C5"/>
    <w:rsid w:val="003719FA"/>
    <w:rsid w:val="00371A4C"/>
    <w:rsid w:val="00371A6E"/>
    <w:rsid w:val="00371B0F"/>
    <w:rsid w:val="00371B4D"/>
    <w:rsid w:val="00371B6D"/>
    <w:rsid w:val="00371B8C"/>
    <w:rsid w:val="00371BF1"/>
    <w:rsid w:val="00371C87"/>
    <w:rsid w:val="00371D6B"/>
    <w:rsid w:val="00371D7F"/>
    <w:rsid w:val="00371D8E"/>
    <w:rsid w:val="00371E3B"/>
    <w:rsid w:val="00371ED9"/>
    <w:rsid w:val="00371F65"/>
    <w:rsid w:val="00371FEA"/>
    <w:rsid w:val="0037200C"/>
    <w:rsid w:val="0037200F"/>
    <w:rsid w:val="00372113"/>
    <w:rsid w:val="00372115"/>
    <w:rsid w:val="0037211E"/>
    <w:rsid w:val="00372126"/>
    <w:rsid w:val="00372174"/>
    <w:rsid w:val="0037225F"/>
    <w:rsid w:val="00372302"/>
    <w:rsid w:val="00372317"/>
    <w:rsid w:val="003724AD"/>
    <w:rsid w:val="003724B5"/>
    <w:rsid w:val="0037259E"/>
    <w:rsid w:val="003725B0"/>
    <w:rsid w:val="0037268E"/>
    <w:rsid w:val="003726E2"/>
    <w:rsid w:val="003726EC"/>
    <w:rsid w:val="00372721"/>
    <w:rsid w:val="00372802"/>
    <w:rsid w:val="0037289A"/>
    <w:rsid w:val="003728A5"/>
    <w:rsid w:val="0037297F"/>
    <w:rsid w:val="003729C4"/>
    <w:rsid w:val="00372A77"/>
    <w:rsid w:val="00372B11"/>
    <w:rsid w:val="00372C25"/>
    <w:rsid w:val="00372CDF"/>
    <w:rsid w:val="00372D55"/>
    <w:rsid w:val="00372D57"/>
    <w:rsid w:val="00372D79"/>
    <w:rsid w:val="00372D85"/>
    <w:rsid w:val="00372D97"/>
    <w:rsid w:val="00372DA5"/>
    <w:rsid w:val="00372DDC"/>
    <w:rsid w:val="00372E1E"/>
    <w:rsid w:val="00372E47"/>
    <w:rsid w:val="00372E71"/>
    <w:rsid w:val="00372EFF"/>
    <w:rsid w:val="00372F2E"/>
    <w:rsid w:val="00372F48"/>
    <w:rsid w:val="00372F9D"/>
    <w:rsid w:val="00373166"/>
    <w:rsid w:val="0037317F"/>
    <w:rsid w:val="00373199"/>
    <w:rsid w:val="003732B6"/>
    <w:rsid w:val="003732FA"/>
    <w:rsid w:val="0037331C"/>
    <w:rsid w:val="00373337"/>
    <w:rsid w:val="00373387"/>
    <w:rsid w:val="003733DD"/>
    <w:rsid w:val="00373411"/>
    <w:rsid w:val="0037343D"/>
    <w:rsid w:val="00373488"/>
    <w:rsid w:val="003735C2"/>
    <w:rsid w:val="00373627"/>
    <w:rsid w:val="00373639"/>
    <w:rsid w:val="0037367D"/>
    <w:rsid w:val="003736BA"/>
    <w:rsid w:val="003736BF"/>
    <w:rsid w:val="003736F1"/>
    <w:rsid w:val="00373777"/>
    <w:rsid w:val="003738D0"/>
    <w:rsid w:val="003738F3"/>
    <w:rsid w:val="0037392F"/>
    <w:rsid w:val="0037398D"/>
    <w:rsid w:val="0037399F"/>
    <w:rsid w:val="003739E8"/>
    <w:rsid w:val="00373A70"/>
    <w:rsid w:val="00373B43"/>
    <w:rsid w:val="00373C79"/>
    <w:rsid w:val="00373C84"/>
    <w:rsid w:val="00373E1B"/>
    <w:rsid w:val="00373E32"/>
    <w:rsid w:val="00373E46"/>
    <w:rsid w:val="00373EC2"/>
    <w:rsid w:val="00373ECA"/>
    <w:rsid w:val="00373EE3"/>
    <w:rsid w:val="00373EFB"/>
    <w:rsid w:val="00373F35"/>
    <w:rsid w:val="00373F75"/>
    <w:rsid w:val="00373F95"/>
    <w:rsid w:val="003740AA"/>
    <w:rsid w:val="003740E6"/>
    <w:rsid w:val="00374112"/>
    <w:rsid w:val="00374142"/>
    <w:rsid w:val="00374167"/>
    <w:rsid w:val="0037419F"/>
    <w:rsid w:val="0037422B"/>
    <w:rsid w:val="003742F9"/>
    <w:rsid w:val="00374317"/>
    <w:rsid w:val="003743D7"/>
    <w:rsid w:val="003743E7"/>
    <w:rsid w:val="0037445F"/>
    <w:rsid w:val="00374460"/>
    <w:rsid w:val="00374469"/>
    <w:rsid w:val="003744AF"/>
    <w:rsid w:val="003744B8"/>
    <w:rsid w:val="003744D4"/>
    <w:rsid w:val="003744EB"/>
    <w:rsid w:val="0037450E"/>
    <w:rsid w:val="00374524"/>
    <w:rsid w:val="00374537"/>
    <w:rsid w:val="00374681"/>
    <w:rsid w:val="0037471F"/>
    <w:rsid w:val="00374786"/>
    <w:rsid w:val="0037483F"/>
    <w:rsid w:val="00374919"/>
    <w:rsid w:val="0037492F"/>
    <w:rsid w:val="00374945"/>
    <w:rsid w:val="003749D1"/>
    <w:rsid w:val="003749E2"/>
    <w:rsid w:val="00374A55"/>
    <w:rsid w:val="00374A67"/>
    <w:rsid w:val="00374A81"/>
    <w:rsid w:val="00374A95"/>
    <w:rsid w:val="00374B06"/>
    <w:rsid w:val="00374B4B"/>
    <w:rsid w:val="00374BA0"/>
    <w:rsid w:val="00374BAD"/>
    <w:rsid w:val="00374BE0"/>
    <w:rsid w:val="00374C14"/>
    <w:rsid w:val="00374C28"/>
    <w:rsid w:val="00374CBD"/>
    <w:rsid w:val="00374CFE"/>
    <w:rsid w:val="00374D71"/>
    <w:rsid w:val="00374E72"/>
    <w:rsid w:val="00374F57"/>
    <w:rsid w:val="00374F74"/>
    <w:rsid w:val="0037503F"/>
    <w:rsid w:val="0037507B"/>
    <w:rsid w:val="0037509D"/>
    <w:rsid w:val="003750A8"/>
    <w:rsid w:val="003750CE"/>
    <w:rsid w:val="0037512A"/>
    <w:rsid w:val="0037516E"/>
    <w:rsid w:val="00375170"/>
    <w:rsid w:val="003751C2"/>
    <w:rsid w:val="003751DC"/>
    <w:rsid w:val="003751ED"/>
    <w:rsid w:val="00375261"/>
    <w:rsid w:val="00375379"/>
    <w:rsid w:val="00375483"/>
    <w:rsid w:val="00375666"/>
    <w:rsid w:val="00375727"/>
    <w:rsid w:val="003757B1"/>
    <w:rsid w:val="003757D3"/>
    <w:rsid w:val="00375828"/>
    <w:rsid w:val="0037583A"/>
    <w:rsid w:val="00375A44"/>
    <w:rsid w:val="00375A98"/>
    <w:rsid w:val="00375B6C"/>
    <w:rsid w:val="00375C2D"/>
    <w:rsid w:val="00375CC3"/>
    <w:rsid w:val="00375DD6"/>
    <w:rsid w:val="00375DE3"/>
    <w:rsid w:val="00375EC7"/>
    <w:rsid w:val="00375F36"/>
    <w:rsid w:val="00375F64"/>
    <w:rsid w:val="00376164"/>
    <w:rsid w:val="003761C7"/>
    <w:rsid w:val="0037624C"/>
    <w:rsid w:val="00376264"/>
    <w:rsid w:val="003762DD"/>
    <w:rsid w:val="003763C3"/>
    <w:rsid w:val="0037640C"/>
    <w:rsid w:val="00376622"/>
    <w:rsid w:val="003766B2"/>
    <w:rsid w:val="00376790"/>
    <w:rsid w:val="00376798"/>
    <w:rsid w:val="003767EC"/>
    <w:rsid w:val="0037684D"/>
    <w:rsid w:val="00376886"/>
    <w:rsid w:val="0037691A"/>
    <w:rsid w:val="0037691E"/>
    <w:rsid w:val="0037693C"/>
    <w:rsid w:val="00376943"/>
    <w:rsid w:val="00376989"/>
    <w:rsid w:val="003769F6"/>
    <w:rsid w:val="00376A1C"/>
    <w:rsid w:val="00376A66"/>
    <w:rsid w:val="00376A8C"/>
    <w:rsid w:val="00376A90"/>
    <w:rsid w:val="00376ACA"/>
    <w:rsid w:val="00376AE8"/>
    <w:rsid w:val="00376AED"/>
    <w:rsid w:val="00376B0D"/>
    <w:rsid w:val="00376B6F"/>
    <w:rsid w:val="00376BD7"/>
    <w:rsid w:val="00376C89"/>
    <w:rsid w:val="00376CB6"/>
    <w:rsid w:val="00376CFE"/>
    <w:rsid w:val="00376D65"/>
    <w:rsid w:val="00376DDB"/>
    <w:rsid w:val="00376E2C"/>
    <w:rsid w:val="00376F50"/>
    <w:rsid w:val="00376FEF"/>
    <w:rsid w:val="0037703E"/>
    <w:rsid w:val="00377077"/>
    <w:rsid w:val="0037715E"/>
    <w:rsid w:val="00377189"/>
    <w:rsid w:val="003771AA"/>
    <w:rsid w:val="003772CD"/>
    <w:rsid w:val="003772F7"/>
    <w:rsid w:val="00377378"/>
    <w:rsid w:val="003773C8"/>
    <w:rsid w:val="003773EB"/>
    <w:rsid w:val="00377419"/>
    <w:rsid w:val="0037744B"/>
    <w:rsid w:val="00377460"/>
    <w:rsid w:val="00377663"/>
    <w:rsid w:val="003777E9"/>
    <w:rsid w:val="00377927"/>
    <w:rsid w:val="00377979"/>
    <w:rsid w:val="003779AF"/>
    <w:rsid w:val="003779FD"/>
    <w:rsid w:val="00377A66"/>
    <w:rsid w:val="00377A90"/>
    <w:rsid w:val="00377AA4"/>
    <w:rsid w:val="00377BBA"/>
    <w:rsid w:val="00377D01"/>
    <w:rsid w:val="00377D5B"/>
    <w:rsid w:val="00377D5C"/>
    <w:rsid w:val="00377D98"/>
    <w:rsid w:val="00377E43"/>
    <w:rsid w:val="00377EF5"/>
    <w:rsid w:val="00377EFC"/>
    <w:rsid w:val="00377FBC"/>
    <w:rsid w:val="00377FCE"/>
    <w:rsid w:val="0038005D"/>
    <w:rsid w:val="0038006A"/>
    <w:rsid w:val="0038009C"/>
    <w:rsid w:val="003800F3"/>
    <w:rsid w:val="00380103"/>
    <w:rsid w:val="00380188"/>
    <w:rsid w:val="003801F0"/>
    <w:rsid w:val="00380277"/>
    <w:rsid w:val="003802AF"/>
    <w:rsid w:val="003802BF"/>
    <w:rsid w:val="00380313"/>
    <w:rsid w:val="0038036D"/>
    <w:rsid w:val="00380394"/>
    <w:rsid w:val="003803C8"/>
    <w:rsid w:val="00380419"/>
    <w:rsid w:val="003804ED"/>
    <w:rsid w:val="0038051C"/>
    <w:rsid w:val="003805BC"/>
    <w:rsid w:val="003805DA"/>
    <w:rsid w:val="00380672"/>
    <w:rsid w:val="00380813"/>
    <w:rsid w:val="0038082F"/>
    <w:rsid w:val="00380877"/>
    <w:rsid w:val="0038088A"/>
    <w:rsid w:val="003808BC"/>
    <w:rsid w:val="00380A1C"/>
    <w:rsid w:val="00380A76"/>
    <w:rsid w:val="00380AE2"/>
    <w:rsid w:val="00380B0B"/>
    <w:rsid w:val="00380B1E"/>
    <w:rsid w:val="00380C0F"/>
    <w:rsid w:val="00380CC3"/>
    <w:rsid w:val="00380D3F"/>
    <w:rsid w:val="00380D5D"/>
    <w:rsid w:val="00380D91"/>
    <w:rsid w:val="00380DA2"/>
    <w:rsid w:val="00380DCF"/>
    <w:rsid w:val="00380DE1"/>
    <w:rsid w:val="00380EB2"/>
    <w:rsid w:val="00380ED0"/>
    <w:rsid w:val="00380EE0"/>
    <w:rsid w:val="00380F4F"/>
    <w:rsid w:val="00380F99"/>
    <w:rsid w:val="00380FC2"/>
    <w:rsid w:val="00381013"/>
    <w:rsid w:val="00381014"/>
    <w:rsid w:val="00381019"/>
    <w:rsid w:val="0038101A"/>
    <w:rsid w:val="0038104F"/>
    <w:rsid w:val="003810AA"/>
    <w:rsid w:val="003810AE"/>
    <w:rsid w:val="003810C1"/>
    <w:rsid w:val="00381106"/>
    <w:rsid w:val="003811AB"/>
    <w:rsid w:val="00381229"/>
    <w:rsid w:val="0038122F"/>
    <w:rsid w:val="00381274"/>
    <w:rsid w:val="003812DB"/>
    <w:rsid w:val="0038136A"/>
    <w:rsid w:val="0038138A"/>
    <w:rsid w:val="003813E1"/>
    <w:rsid w:val="003814D3"/>
    <w:rsid w:val="00381527"/>
    <w:rsid w:val="003815E7"/>
    <w:rsid w:val="00381621"/>
    <w:rsid w:val="00381629"/>
    <w:rsid w:val="0038165D"/>
    <w:rsid w:val="00381673"/>
    <w:rsid w:val="00381691"/>
    <w:rsid w:val="00381708"/>
    <w:rsid w:val="003817AB"/>
    <w:rsid w:val="00381881"/>
    <w:rsid w:val="003819E4"/>
    <w:rsid w:val="00381A36"/>
    <w:rsid w:val="00381A6D"/>
    <w:rsid w:val="00381BF2"/>
    <w:rsid w:val="00381C38"/>
    <w:rsid w:val="00381D5C"/>
    <w:rsid w:val="00381E52"/>
    <w:rsid w:val="00381F11"/>
    <w:rsid w:val="00381F37"/>
    <w:rsid w:val="00382022"/>
    <w:rsid w:val="0038204E"/>
    <w:rsid w:val="003820A2"/>
    <w:rsid w:val="003820AC"/>
    <w:rsid w:val="003820CF"/>
    <w:rsid w:val="00382102"/>
    <w:rsid w:val="00382191"/>
    <w:rsid w:val="003821EC"/>
    <w:rsid w:val="00382216"/>
    <w:rsid w:val="00382243"/>
    <w:rsid w:val="00382244"/>
    <w:rsid w:val="00382269"/>
    <w:rsid w:val="00382293"/>
    <w:rsid w:val="003822A4"/>
    <w:rsid w:val="003822B7"/>
    <w:rsid w:val="00382329"/>
    <w:rsid w:val="00382410"/>
    <w:rsid w:val="00382412"/>
    <w:rsid w:val="00382461"/>
    <w:rsid w:val="003824EA"/>
    <w:rsid w:val="0038254B"/>
    <w:rsid w:val="0038258C"/>
    <w:rsid w:val="003825DC"/>
    <w:rsid w:val="003825ED"/>
    <w:rsid w:val="0038266F"/>
    <w:rsid w:val="003826BA"/>
    <w:rsid w:val="00382738"/>
    <w:rsid w:val="0038273F"/>
    <w:rsid w:val="003827D4"/>
    <w:rsid w:val="003827E1"/>
    <w:rsid w:val="0038281C"/>
    <w:rsid w:val="0038282D"/>
    <w:rsid w:val="0038287C"/>
    <w:rsid w:val="0038288E"/>
    <w:rsid w:val="003828FC"/>
    <w:rsid w:val="00382968"/>
    <w:rsid w:val="00382985"/>
    <w:rsid w:val="00382996"/>
    <w:rsid w:val="003829AB"/>
    <w:rsid w:val="003829C1"/>
    <w:rsid w:val="003829FF"/>
    <w:rsid w:val="00382A55"/>
    <w:rsid w:val="00382AC4"/>
    <w:rsid w:val="00382B99"/>
    <w:rsid w:val="00382BA4"/>
    <w:rsid w:val="00382C28"/>
    <w:rsid w:val="00382C6E"/>
    <w:rsid w:val="00382CF5"/>
    <w:rsid w:val="00382D2B"/>
    <w:rsid w:val="00382D5A"/>
    <w:rsid w:val="00382D93"/>
    <w:rsid w:val="00382F0B"/>
    <w:rsid w:val="00382F0C"/>
    <w:rsid w:val="00382F1C"/>
    <w:rsid w:val="00382FB8"/>
    <w:rsid w:val="0038304E"/>
    <w:rsid w:val="00383132"/>
    <w:rsid w:val="003831C4"/>
    <w:rsid w:val="003831FE"/>
    <w:rsid w:val="0038326D"/>
    <w:rsid w:val="0038329C"/>
    <w:rsid w:val="003832CF"/>
    <w:rsid w:val="00383312"/>
    <w:rsid w:val="00383337"/>
    <w:rsid w:val="003833D1"/>
    <w:rsid w:val="003833E7"/>
    <w:rsid w:val="003833FE"/>
    <w:rsid w:val="00383580"/>
    <w:rsid w:val="00383589"/>
    <w:rsid w:val="0038371E"/>
    <w:rsid w:val="0038372F"/>
    <w:rsid w:val="00383764"/>
    <w:rsid w:val="0038376C"/>
    <w:rsid w:val="00383833"/>
    <w:rsid w:val="0038387B"/>
    <w:rsid w:val="003838BE"/>
    <w:rsid w:val="003838F5"/>
    <w:rsid w:val="003838F6"/>
    <w:rsid w:val="00383980"/>
    <w:rsid w:val="00383994"/>
    <w:rsid w:val="0038399F"/>
    <w:rsid w:val="00383AF4"/>
    <w:rsid w:val="00383BA9"/>
    <w:rsid w:val="00383BC2"/>
    <w:rsid w:val="00383BD2"/>
    <w:rsid w:val="00383C1C"/>
    <w:rsid w:val="00383D12"/>
    <w:rsid w:val="00383D36"/>
    <w:rsid w:val="00383D3C"/>
    <w:rsid w:val="00383D95"/>
    <w:rsid w:val="00383E29"/>
    <w:rsid w:val="00383E3F"/>
    <w:rsid w:val="00383FDC"/>
    <w:rsid w:val="00384000"/>
    <w:rsid w:val="0038400B"/>
    <w:rsid w:val="00384028"/>
    <w:rsid w:val="0038402E"/>
    <w:rsid w:val="003840AD"/>
    <w:rsid w:val="00384256"/>
    <w:rsid w:val="00384267"/>
    <w:rsid w:val="00384339"/>
    <w:rsid w:val="003844D0"/>
    <w:rsid w:val="0038456B"/>
    <w:rsid w:val="0038458B"/>
    <w:rsid w:val="003845F5"/>
    <w:rsid w:val="003845FC"/>
    <w:rsid w:val="00384698"/>
    <w:rsid w:val="0038478C"/>
    <w:rsid w:val="0038478F"/>
    <w:rsid w:val="003847D6"/>
    <w:rsid w:val="003847EB"/>
    <w:rsid w:val="0038488D"/>
    <w:rsid w:val="003848CB"/>
    <w:rsid w:val="00384958"/>
    <w:rsid w:val="0038496E"/>
    <w:rsid w:val="003849DF"/>
    <w:rsid w:val="00384A53"/>
    <w:rsid w:val="00384A82"/>
    <w:rsid w:val="00384B1E"/>
    <w:rsid w:val="00384B4B"/>
    <w:rsid w:val="00384B7A"/>
    <w:rsid w:val="00384BE5"/>
    <w:rsid w:val="00384CA3"/>
    <w:rsid w:val="00384CE0"/>
    <w:rsid w:val="00384E41"/>
    <w:rsid w:val="00384E71"/>
    <w:rsid w:val="003850DA"/>
    <w:rsid w:val="003851B2"/>
    <w:rsid w:val="00385252"/>
    <w:rsid w:val="0038525F"/>
    <w:rsid w:val="00385264"/>
    <w:rsid w:val="003852D5"/>
    <w:rsid w:val="00385306"/>
    <w:rsid w:val="00385352"/>
    <w:rsid w:val="00385380"/>
    <w:rsid w:val="003853BC"/>
    <w:rsid w:val="003853C6"/>
    <w:rsid w:val="003853CF"/>
    <w:rsid w:val="003853D7"/>
    <w:rsid w:val="00385440"/>
    <w:rsid w:val="00385480"/>
    <w:rsid w:val="0038549E"/>
    <w:rsid w:val="00385508"/>
    <w:rsid w:val="0038556B"/>
    <w:rsid w:val="00385580"/>
    <w:rsid w:val="00385593"/>
    <w:rsid w:val="00385629"/>
    <w:rsid w:val="00385653"/>
    <w:rsid w:val="003856A0"/>
    <w:rsid w:val="003856FF"/>
    <w:rsid w:val="00385797"/>
    <w:rsid w:val="0038580C"/>
    <w:rsid w:val="0038588A"/>
    <w:rsid w:val="003858C9"/>
    <w:rsid w:val="003858F4"/>
    <w:rsid w:val="00385957"/>
    <w:rsid w:val="003859DE"/>
    <w:rsid w:val="003859E0"/>
    <w:rsid w:val="003859EA"/>
    <w:rsid w:val="00385A3D"/>
    <w:rsid w:val="00385A42"/>
    <w:rsid w:val="00385A90"/>
    <w:rsid w:val="00385ACA"/>
    <w:rsid w:val="00385BB4"/>
    <w:rsid w:val="00385BF8"/>
    <w:rsid w:val="00385C2D"/>
    <w:rsid w:val="00385C4A"/>
    <w:rsid w:val="00385C6A"/>
    <w:rsid w:val="00385D0A"/>
    <w:rsid w:val="00385D73"/>
    <w:rsid w:val="00385DD6"/>
    <w:rsid w:val="00385DE4"/>
    <w:rsid w:val="00385DF4"/>
    <w:rsid w:val="00385F3D"/>
    <w:rsid w:val="00385FD5"/>
    <w:rsid w:val="00385FEE"/>
    <w:rsid w:val="003862DF"/>
    <w:rsid w:val="003862E3"/>
    <w:rsid w:val="00386308"/>
    <w:rsid w:val="003863C5"/>
    <w:rsid w:val="003863CF"/>
    <w:rsid w:val="0038643B"/>
    <w:rsid w:val="0038644C"/>
    <w:rsid w:val="003865B3"/>
    <w:rsid w:val="003865B6"/>
    <w:rsid w:val="003865BC"/>
    <w:rsid w:val="003865CC"/>
    <w:rsid w:val="0038662E"/>
    <w:rsid w:val="003866B6"/>
    <w:rsid w:val="003867D1"/>
    <w:rsid w:val="0038683C"/>
    <w:rsid w:val="00386855"/>
    <w:rsid w:val="00386865"/>
    <w:rsid w:val="0038686B"/>
    <w:rsid w:val="003868D4"/>
    <w:rsid w:val="003868E3"/>
    <w:rsid w:val="0038696B"/>
    <w:rsid w:val="0038696F"/>
    <w:rsid w:val="00386985"/>
    <w:rsid w:val="00386990"/>
    <w:rsid w:val="00386A06"/>
    <w:rsid w:val="00386A33"/>
    <w:rsid w:val="00386AB7"/>
    <w:rsid w:val="00386AD8"/>
    <w:rsid w:val="00386B91"/>
    <w:rsid w:val="00386B97"/>
    <w:rsid w:val="00386BEB"/>
    <w:rsid w:val="00386BF3"/>
    <w:rsid w:val="00386C5A"/>
    <w:rsid w:val="00386CA0"/>
    <w:rsid w:val="00386DD5"/>
    <w:rsid w:val="00386F10"/>
    <w:rsid w:val="00386FD2"/>
    <w:rsid w:val="00387010"/>
    <w:rsid w:val="00387076"/>
    <w:rsid w:val="003870A8"/>
    <w:rsid w:val="003870BF"/>
    <w:rsid w:val="00387123"/>
    <w:rsid w:val="003871E6"/>
    <w:rsid w:val="00387209"/>
    <w:rsid w:val="0038721A"/>
    <w:rsid w:val="003872FD"/>
    <w:rsid w:val="00387304"/>
    <w:rsid w:val="0038731F"/>
    <w:rsid w:val="003873C6"/>
    <w:rsid w:val="003873D1"/>
    <w:rsid w:val="00387416"/>
    <w:rsid w:val="0038753D"/>
    <w:rsid w:val="00387575"/>
    <w:rsid w:val="003875EE"/>
    <w:rsid w:val="003875FE"/>
    <w:rsid w:val="00387676"/>
    <w:rsid w:val="00387689"/>
    <w:rsid w:val="003876DA"/>
    <w:rsid w:val="00387717"/>
    <w:rsid w:val="0038771F"/>
    <w:rsid w:val="00387726"/>
    <w:rsid w:val="0038774A"/>
    <w:rsid w:val="0038774D"/>
    <w:rsid w:val="0038777A"/>
    <w:rsid w:val="0038780F"/>
    <w:rsid w:val="00387841"/>
    <w:rsid w:val="00387871"/>
    <w:rsid w:val="003878B7"/>
    <w:rsid w:val="003878F6"/>
    <w:rsid w:val="0038790F"/>
    <w:rsid w:val="00387914"/>
    <w:rsid w:val="003879D2"/>
    <w:rsid w:val="00387A35"/>
    <w:rsid w:val="00387A5C"/>
    <w:rsid w:val="00387A68"/>
    <w:rsid w:val="00387A71"/>
    <w:rsid w:val="00387A89"/>
    <w:rsid w:val="00387A9C"/>
    <w:rsid w:val="00387BAE"/>
    <w:rsid w:val="00387C33"/>
    <w:rsid w:val="00387C58"/>
    <w:rsid w:val="00387C65"/>
    <w:rsid w:val="00387CDD"/>
    <w:rsid w:val="00387CF3"/>
    <w:rsid w:val="00387CFF"/>
    <w:rsid w:val="00387D40"/>
    <w:rsid w:val="00387D8F"/>
    <w:rsid w:val="00387E04"/>
    <w:rsid w:val="00387E17"/>
    <w:rsid w:val="00387F3F"/>
    <w:rsid w:val="00387F6C"/>
    <w:rsid w:val="00387F88"/>
    <w:rsid w:val="003900AE"/>
    <w:rsid w:val="0039015C"/>
    <w:rsid w:val="00390258"/>
    <w:rsid w:val="003902FD"/>
    <w:rsid w:val="00390305"/>
    <w:rsid w:val="00390433"/>
    <w:rsid w:val="00390447"/>
    <w:rsid w:val="003904A6"/>
    <w:rsid w:val="003904AE"/>
    <w:rsid w:val="003904D9"/>
    <w:rsid w:val="00390523"/>
    <w:rsid w:val="00390575"/>
    <w:rsid w:val="00390579"/>
    <w:rsid w:val="003907C9"/>
    <w:rsid w:val="003907CB"/>
    <w:rsid w:val="00390892"/>
    <w:rsid w:val="003908A1"/>
    <w:rsid w:val="0039092F"/>
    <w:rsid w:val="0039095B"/>
    <w:rsid w:val="003909F3"/>
    <w:rsid w:val="00390A04"/>
    <w:rsid w:val="00390A1B"/>
    <w:rsid w:val="00390ABC"/>
    <w:rsid w:val="00390BA4"/>
    <w:rsid w:val="00390BB2"/>
    <w:rsid w:val="00390C99"/>
    <w:rsid w:val="00390CD1"/>
    <w:rsid w:val="00390D5F"/>
    <w:rsid w:val="00390D65"/>
    <w:rsid w:val="00390D6D"/>
    <w:rsid w:val="00390DCD"/>
    <w:rsid w:val="00390E10"/>
    <w:rsid w:val="00390ED0"/>
    <w:rsid w:val="00390F44"/>
    <w:rsid w:val="00390F56"/>
    <w:rsid w:val="00390FBD"/>
    <w:rsid w:val="00390FC8"/>
    <w:rsid w:val="00391022"/>
    <w:rsid w:val="00391033"/>
    <w:rsid w:val="00391048"/>
    <w:rsid w:val="003911E7"/>
    <w:rsid w:val="0039121A"/>
    <w:rsid w:val="00391233"/>
    <w:rsid w:val="00391269"/>
    <w:rsid w:val="00391297"/>
    <w:rsid w:val="003912D4"/>
    <w:rsid w:val="00391312"/>
    <w:rsid w:val="0039132C"/>
    <w:rsid w:val="00391350"/>
    <w:rsid w:val="00391353"/>
    <w:rsid w:val="0039137A"/>
    <w:rsid w:val="00391405"/>
    <w:rsid w:val="00391429"/>
    <w:rsid w:val="0039143C"/>
    <w:rsid w:val="0039144A"/>
    <w:rsid w:val="0039146C"/>
    <w:rsid w:val="00391577"/>
    <w:rsid w:val="003915AA"/>
    <w:rsid w:val="003915F1"/>
    <w:rsid w:val="00391638"/>
    <w:rsid w:val="003916F1"/>
    <w:rsid w:val="00391852"/>
    <w:rsid w:val="00391861"/>
    <w:rsid w:val="0039188B"/>
    <w:rsid w:val="003918A1"/>
    <w:rsid w:val="003919B5"/>
    <w:rsid w:val="003919DF"/>
    <w:rsid w:val="00391AF6"/>
    <w:rsid w:val="00391B3D"/>
    <w:rsid w:val="00391C38"/>
    <w:rsid w:val="00391C3D"/>
    <w:rsid w:val="00391C3E"/>
    <w:rsid w:val="00391D31"/>
    <w:rsid w:val="00391D4A"/>
    <w:rsid w:val="00391FED"/>
    <w:rsid w:val="0039220C"/>
    <w:rsid w:val="0039227B"/>
    <w:rsid w:val="003923C9"/>
    <w:rsid w:val="003923CF"/>
    <w:rsid w:val="0039244F"/>
    <w:rsid w:val="003924A5"/>
    <w:rsid w:val="003924E2"/>
    <w:rsid w:val="0039251A"/>
    <w:rsid w:val="00392537"/>
    <w:rsid w:val="003925DB"/>
    <w:rsid w:val="00392605"/>
    <w:rsid w:val="00392642"/>
    <w:rsid w:val="00392732"/>
    <w:rsid w:val="00392794"/>
    <w:rsid w:val="00392798"/>
    <w:rsid w:val="003927E8"/>
    <w:rsid w:val="003927FF"/>
    <w:rsid w:val="00392807"/>
    <w:rsid w:val="00392868"/>
    <w:rsid w:val="003929ED"/>
    <w:rsid w:val="00392A06"/>
    <w:rsid w:val="00392A89"/>
    <w:rsid w:val="00392AC3"/>
    <w:rsid w:val="00392B22"/>
    <w:rsid w:val="00392C37"/>
    <w:rsid w:val="00392C98"/>
    <w:rsid w:val="00392D30"/>
    <w:rsid w:val="00392E2B"/>
    <w:rsid w:val="00392F10"/>
    <w:rsid w:val="00393055"/>
    <w:rsid w:val="003932F2"/>
    <w:rsid w:val="003933C4"/>
    <w:rsid w:val="003933E4"/>
    <w:rsid w:val="00393405"/>
    <w:rsid w:val="00393417"/>
    <w:rsid w:val="00393497"/>
    <w:rsid w:val="003935FF"/>
    <w:rsid w:val="00393678"/>
    <w:rsid w:val="003936C1"/>
    <w:rsid w:val="003936D6"/>
    <w:rsid w:val="003936E9"/>
    <w:rsid w:val="00393700"/>
    <w:rsid w:val="00393712"/>
    <w:rsid w:val="00393721"/>
    <w:rsid w:val="00393746"/>
    <w:rsid w:val="0039377E"/>
    <w:rsid w:val="003937D1"/>
    <w:rsid w:val="003937EA"/>
    <w:rsid w:val="003937EF"/>
    <w:rsid w:val="00393813"/>
    <w:rsid w:val="003938A4"/>
    <w:rsid w:val="003938A7"/>
    <w:rsid w:val="003938AC"/>
    <w:rsid w:val="00393A31"/>
    <w:rsid w:val="00393A61"/>
    <w:rsid w:val="00393AB3"/>
    <w:rsid w:val="00393AB9"/>
    <w:rsid w:val="00393B6C"/>
    <w:rsid w:val="00393BBE"/>
    <w:rsid w:val="00393BF9"/>
    <w:rsid w:val="00393C09"/>
    <w:rsid w:val="00393C78"/>
    <w:rsid w:val="00393DAD"/>
    <w:rsid w:val="00393DFC"/>
    <w:rsid w:val="00393E0E"/>
    <w:rsid w:val="00393E77"/>
    <w:rsid w:val="00393F1F"/>
    <w:rsid w:val="00393F52"/>
    <w:rsid w:val="00393F5C"/>
    <w:rsid w:val="00393FA3"/>
    <w:rsid w:val="0039402F"/>
    <w:rsid w:val="00394052"/>
    <w:rsid w:val="0039405D"/>
    <w:rsid w:val="00394110"/>
    <w:rsid w:val="0039416D"/>
    <w:rsid w:val="00394199"/>
    <w:rsid w:val="003941A5"/>
    <w:rsid w:val="0039421A"/>
    <w:rsid w:val="00394256"/>
    <w:rsid w:val="003942AA"/>
    <w:rsid w:val="0039432C"/>
    <w:rsid w:val="00394330"/>
    <w:rsid w:val="00394358"/>
    <w:rsid w:val="00394428"/>
    <w:rsid w:val="00394463"/>
    <w:rsid w:val="003944A0"/>
    <w:rsid w:val="00394555"/>
    <w:rsid w:val="00394561"/>
    <w:rsid w:val="00394589"/>
    <w:rsid w:val="003945BC"/>
    <w:rsid w:val="00394625"/>
    <w:rsid w:val="0039463A"/>
    <w:rsid w:val="00394756"/>
    <w:rsid w:val="003947CE"/>
    <w:rsid w:val="0039480A"/>
    <w:rsid w:val="00394839"/>
    <w:rsid w:val="003948AF"/>
    <w:rsid w:val="003948CB"/>
    <w:rsid w:val="0039494E"/>
    <w:rsid w:val="003949B6"/>
    <w:rsid w:val="003949C5"/>
    <w:rsid w:val="003949CE"/>
    <w:rsid w:val="00394A10"/>
    <w:rsid w:val="00394A32"/>
    <w:rsid w:val="00394A8D"/>
    <w:rsid w:val="00394A9C"/>
    <w:rsid w:val="00394AAE"/>
    <w:rsid w:val="00394AD4"/>
    <w:rsid w:val="00394B0A"/>
    <w:rsid w:val="00394B74"/>
    <w:rsid w:val="00394B95"/>
    <w:rsid w:val="00394BCB"/>
    <w:rsid w:val="00394C0D"/>
    <w:rsid w:val="00394C4F"/>
    <w:rsid w:val="00394C69"/>
    <w:rsid w:val="00394C85"/>
    <w:rsid w:val="00394C8A"/>
    <w:rsid w:val="00394D86"/>
    <w:rsid w:val="00394DCB"/>
    <w:rsid w:val="00394DD0"/>
    <w:rsid w:val="00394E38"/>
    <w:rsid w:val="00394EE1"/>
    <w:rsid w:val="00394F74"/>
    <w:rsid w:val="00394F90"/>
    <w:rsid w:val="00394FE3"/>
    <w:rsid w:val="00395063"/>
    <w:rsid w:val="0039506A"/>
    <w:rsid w:val="0039515E"/>
    <w:rsid w:val="003952CE"/>
    <w:rsid w:val="003952E6"/>
    <w:rsid w:val="003953C8"/>
    <w:rsid w:val="003953D0"/>
    <w:rsid w:val="00395406"/>
    <w:rsid w:val="00395439"/>
    <w:rsid w:val="0039548A"/>
    <w:rsid w:val="0039548C"/>
    <w:rsid w:val="0039550B"/>
    <w:rsid w:val="00395523"/>
    <w:rsid w:val="00395616"/>
    <w:rsid w:val="00395694"/>
    <w:rsid w:val="00395743"/>
    <w:rsid w:val="0039574F"/>
    <w:rsid w:val="00395764"/>
    <w:rsid w:val="0039580B"/>
    <w:rsid w:val="00395887"/>
    <w:rsid w:val="00395894"/>
    <w:rsid w:val="00395960"/>
    <w:rsid w:val="003959A9"/>
    <w:rsid w:val="003959CE"/>
    <w:rsid w:val="003959EA"/>
    <w:rsid w:val="00395A6C"/>
    <w:rsid w:val="00395B51"/>
    <w:rsid w:val="00395C62"/>
    <w:rsid w:val="00395CE4"/>
    <w:rsid w:val="00395D8E"/>
    <w:rsid w:val="00395ECF"/>
    <w:rsid w:val="00395F89"/>
    <w:rsid w:val="00395FF2"/>
    <w:rsid w:val="00396081"/>
    <w:rsid w:val="00396088"/>
    <w:rsid w:val="003960C1"/>
    <w:rsid w:val="0039616A"/>
    <w:rsid w:val="0039619A"/>
    <w:rsid w:val="003961A8"/>
    <w:rsid w:val="003961AA"/>
    <w:rsid w:val="003961D0"/>
    <w:rsid w:val="00396207"/>
    <w:rsid w:val="003962AC"/>
    <w:rsid w:val="003962B5"/>
    <w:rsid w:val="003962D2"/>
    <w:rsid w:val="0039634E"/>
    <w:rsid w:val="00396350"/>
    <w:rsid w:val="00396381"/>
    <w:rsid w:val="00396388"/>
    <w:rsid w:val="0039642E"/>
    <w:rsid w:val="0039648C"/>
    <w:rsid w:val="003964AE"/>
    <w:rsid w:val="003964B8"/>
    <w:rsid w:val="0039650D"/>
    <w:rsid w:val="00396518"/>
    <w:rsid w:val="00396521"/>
    <w:rsid w:val="00396634"/>
    <w:rsid w:val="003966B6"/>
    <w:rsid w:val="003966F4"/>
    <w:rsid w:val="00396752"/>
    <w:rsid w:val="00396789"/>
    <w:rsid w:val="003967C7"/>
    <w:rsid w:val="003967F4"/>
    <w:rsid w:val="00396818"/>
    <w:rsid w:val="00396840"/>
    <w:rsid w:val="0039698E"/>
    <w:rsid w:val="003969A0"/>
    <w:rsid w:val="00396A2B"/>
    <w:rsid w:val="00396ACD"/>
    <w:rsid w:val="00396B14"/>
    <w:rsid w:val="00396B30"/>
    <w:rsid w:val="00396C6D"/>
    <w:rsid w:val="00396C75"/>
    <w:rsid w:val="00396C7C"/>
    <w:rsid w:val="00396CA0"/>
    <w:rsid w:val="00396CC6"/>
    <w:rsid w:val="00396CE7"/>
    <w:rsid w:val="00396D06"/>
    <w:rsid w:val="00396D7E"/>
    <w:rsid w:val="00396E0B"/>
    <w:rsid w:val="00396E5C"/>
    <w:rsid w:val="00396EE6"/>
    <w:rsid w:val="00396F6C"/>
    <w:rsid w:val="00397080"/>
    <w:rsid w:val="00397108"/>
    <w:rsid w:val="00397198"/>
    <w:rsid w:val="003971BD"/>
    <w:rsid w:val="003971FC"/>
    <w:rsid w:val="00397326"/>
    <w:rsid w:val="00397451"/>
    <w:rsid w:val="003974A5"/>
    <w:rsid w:val="003974A8"/>
    <w:rsid w:val="003974B6"/>
    <w:rsid w:val="003974FA"/>
    <w:rsid w:val="00397502"/>
    <w:rsid w:val="00397573"/>
    <w:rsid w:val="00397614"/>
    <w:rsid w:val="003976B4"/>
    <w:rsid w:val="003976B8"/>
    <w:rsid w:val="00397736"/>
    <w:rsid w:val="00397769"/>
    <w:rsid w:val="003977A5"/>
    <w:rsid w:val="003977CE"/>
    <w:rsid w:val="003977F9"/>
    <w:rsid w:val="0039786D"/>
    <w:rsid w:val="003978A6"/>
    <w:rsid w:val="003978F3"/>
    <w:rsid w:val="00397928"/>
    <w:rsid w:val="0039792D"/>
    <w:rsid w:val="00397987"/>
    <w:rsid w:val="003979B0"/>
    <w:rsid w:val="003979FC"/>
    <w:rsid w:val="00397A0D"/>
    <w:rsid w:val="00397A1F"/>
    <w:rsid w:val="00397B23"/>
    <w:rsid w:val="00397B6A"/>
    <w:rsid w:val="00397B84"/>
    <w:rsid w:val="00397BE3"/>
    <w:rsid w:val="00397BFB"/>
    <w:rsid w:val="00397C12"/>
    <w:rsid w:val="00397C5D"/>
    <w:rsid w:val="00397C60"/>
    <w:rsid w:val="00397C9C"/>
    <w:rsid w:val="00397C9E"/>
    <w:rsid w:val="00397E14"/>
    <w:rsid w:val="00397E72"/>
    <w:rsid w:val="00397E9B"/>
    <w:rsid w:val="00397EFB"/>
    <w:rsid w:val="003A00DC"/>
    <w:rsid w:val="003A025D"/>
    <w:rsid w:val="003A02A8"/>
    <w:rsid w:val="003A02DC"/>
    <w:rsid w:val="003A0350"/>
    <w:rsid w:val="003A036D"/>
    <w:rsid w:val="003A0372"/>
    <w:rsid w:val="003A03FE"/>
    <w:rsid w:val="003A040F"/>
    <w:rsid w:val="003A049C"/>
    <w:rsid w:val="003A0619"/>
    <w:rsid w:val="003A06CD"/>
    <w:rsid w:val="003A087F"/>
    <w:rsid w:val="003A0914"/>
    <w:rsid w:val="003A0923"/>
    <w:rsid w:val="003A0927"/>
    <w:rsid w:val="003A092B"/>
    <w:rsid w:val="003A0965"/>
    <w:rsid w:val="003A096C"/>
    <w:rsid w:val="003A0A47"/>
    <w:rsid w:val="003A0A7E"/>
    <w:rsid w:val="003A0A84"/>
    <w:rsid w:val="003A0B5C"/>
    <w:rsid w:val="003A0B74"/>
    <w:rsid w:val="003A0BA4"/>
    <w:rsid w:val="003A0BBD"/>
    <w:rsid w:val="003A0BF2"/>
    <w:rsid w:val="003A0C09"/>
    <w:rsid w:val="003A0C39"/>
    <w:rsid w:val="003A0C3D"/>
    <w:rsid w:val="003A0CB1"/>
    <w:rsid w:val="003A0CFD"/>
    <w:rsid w:val="003A0D2F"/>
    <w:rsid w:val="003A0D4F"/>
    <w:rsid w:val="003A0D84"/>
    <w:rsid w:val="003A0D86"/>
    <w:rsid w:val="003A0D8C"/>
    <w:rsid w:val="003A0DF8"/>
    <w:rsid w:val="003A0E12"/>
    <w:rsid w:val="003A0E3B"/>
    <w:rsid w:val="003A0E67"/>
    <w:rsid w:val="003A0E8B"/>
    <w:rsid w:val="003A0F1F"/>
    <w:rsid w:val="003A0F89"/>
    <w:rsid w:val="003A0FF0"/>
    <w:rsid w:val="003A10C1"/>
    <w:rsid w:val="003A10CC"/>
    <w:rsid w:val="003A10D5"/>
    <w:rsid w:val="003A1111"/>
    <w:rsid w:val="003A1130"/>
    <w:rsid w:val="003A119B"/>
    <w:rsid w:val="003A11B8"/>
    <w:rsid w:val="003A11D6"/>
    <w:rsid w:val="003A11E4"/>
    <w:rsid w:val="003A1240"/>
    <w:rsid w:val="003A1302"/>
    <w:rsid w:val="003A131D"/>
    <w:rsid w:val="003A1367"/>
    <w:rsid w:val="003A1497"/>
    <w:rsid w:val="003A149E"/>
    <w:rsid w:val="003A15F8"/>
    <w:rsid w:val="003A1645"/>
    <w:rsid w:val="003A164E"/>
    <w:rsid w:val="003A16FE"/>
    <w:rsid w:val="003A1722"/>
    <w:rsid w:val="003A172A"/>
    <w:rsid w:val="003A17CB"/>
    <w:rsid w:val="003A1806"/>
    <w:rsid w:val="003A18E3"/>
    <w:rsid w:val="003A196E"/>
    <w:rsid w:val="003A1A92"/>
    <w:rsid w:val="003A1BE3"/>
    <w:rsid w:val="003A1C35"/>
    <w:rsid w:val="003A1C3A"/>
    <w:rsid w:val="003A1C48"/>
    <w:rsid w:val="003A1C4A"/>
    <w:rsid w:val="003A1C4D"/>
    <w:rsid w:val="003A1CB1"/>
    <w:rsid w:val="003A1CF6"/>
    <w:rsid w:val="003A1D07"/>
    <w:rsid w:val="003A1E35"/>
    <w:rsid w:val="003A1E6E"/>
    <w:rsid w:val="003A1FDD"/>
    <w:rsid w:val="003A1FFA"/>
    <w:rsid w:val="003A2021"/>
    <w:rsid w:val="003A20E0"/>
    <w:rsid w:val="003A2137"/>
    <w:rsid w:val="003A21CE"/>
    <w:rsid w:val="003A225D"/>
    <w:rsid w:val="003A2268"/>
    <w:rsid w:val="003A2297"/>
    <w:rsid w:val="003A23C1"/>
    <w:rsid w:val="003A23D9"/>
    <w:rsid w:val="003A247B"/>
    <w:rsid w:val="003A2487"/>
    <w:rsid w:val="003A249F"/>
    <w:rsid w:val="003A2567"/>
    <w:rsid w:val="003A259C"/>
    <w:rsid w:val="003A2601"/>
    <w:rsid w:val="003A2619"/>
    <w:rsid w:val="003A26BB"/>
    <w:rsid w:val="003A275E"/>
    <w:rsid w:val="003A285C"/>
    <w:rsid w:val="003A28A0"/>
    <w:rsid w:val="003A28D2"/>
    <w:rsid w:val="003A2984"/>
    <w:rsid w:val="003A299A"/>
    <w:rsid w:val="003A29AA"/>
    <w:rsid w:val="003A29CB"/>
    <w:rsid w:val="003A2A62"/>
    <w:rsid w:val="003A2A9B"/>
    <w:rsid w:val="003A2AAA"/>
    <w:rsid w:val="003A2B15"/>
    <w:rsid w:val="003A2C12"/>
    <w:rsid w:val="003A2C29"/>
    <w:rsid w:val="003A2C2F"/>
    <w:rsid w:val="003A2CC5"/>
    <w:rsid w:val="003A2D40"/>
    <w:rsid w:val="003A2DC1"/>
    <w:rsid w:val="003A2E26"/>
    <w:rsid w:val="003A2E69"/>
    <w:rsid w:val="003A2ED0"/>
    <w:rsid w:val="003A2F34"/>
    <w:rsid w:val="003A2F6F"/>
    <w:rsid w:val="003A2F7B"/>
    <w:rsid w:val="003A3086"/>
    <w:rsid w:val="003A30FC"/>
    <w:rsid w:val="003A31C2"/>
    <w:rsid w:val="003A31DA"/>
    <w:rsid w:val="003A3265"/>
    <w:rsid w:val="003A3276"/>
    <w:rsid w:val="003A32DD"/>
    <w:rsid w:val="003A32EE"/>
    <w:rsid w:val="003A3369"/>
    <w:rsid w:val="003A33E6"/>
    <w:rsid w:val="003A346F"/>
    <w:rsid w:val="003A34CA"/>
    <w:rsid w:val="003A3557"/>
    <w:rsid w:val="003A35FF"/>
    <w:rsid w:val="003A360E"/>
    <w:rsid w:val="003A36AF"/>
    <w:rsid w:val="003A37B4"/>
    <w:rsid w:val="003A37B8"/>
    <w:rsid w:val="003A38A5"/>
    <w:rsid w:val="003A38D1"/>
    <w:rsid w:val="003A3934"/>
    <w:rsid w:val="003A3953"/>
    <w:rsid w:val="003A3A00"/>
    <w:rsid w:val="003A3A37"/>
    <w:rsid w:val="003A3B24"/>
    <w:rsid w:val="003A3C19"/>
    <w:rsid w:val="003A3C87"/>
    <w:rsid w:val="003A3D4D"/>
    <w:rsid w:val="003A3D83"/>
    <w:rsid w:val="003A3E16"/>
    <w:rsid w:val="003A3E26"/>
    <w:rsid w:val="003A3E56"/>
    <w:rsid w:val="003A3E58"/>
    <w:rsid w:val="003A3E69"/>
    <w:rsid w:val="003A3E79"/>
    <w:rsid w:val="003A3EDB"/>
    <w:rsid w:val="003A3FEF"/>
    <w:rsid w:val="003A4005"/>
    <w:rsid w:val="003A4013"/>
    <w:rsid w:val="003A4087"/>
    <w:rsid w:val="003A4098"/>
    <w:rsid w:val="003A40D3"/>
    <w:rsid w:val="003A4168"/>
    <w:rsid w:val="003A418C"/>
    <w:rsid w:val="003A4203"/>
    <w:rsid w:val="003A42F6"/>
    <w:rsid w:val="003A4328"/>
    <w:rsid w:val="003A4450"/>
    <w:rsid w:val="003A4480"/>
    <w:rsid w:val="003A44F9"/>
    <w:rsid w:val="003A4535"/>
    <w:rsid w:val="003A4542"/>
    <w:rsid w:val="003A459C"/>
    <w:rsid w:val="003A462D"/>
    <w:rsid w:val="003A4642"/>
    <w:rsid w:val="003A4645"/>
    <w:rsid w:val="003A46B3"/>
    <w:rsid w:val="003A46E4"/>
    <w:rsid w:val="003A4724"/>
    <w:rsid w:val="003A4752"/>
    <w:rsid w:val="003A47AB"/>
    <w:rsid w:val="003A481F"/>
    <w:rsid w:val="003A48F4"/>
    <w:rsid w:val="003A4B05"/>
    <w:rsid w:val="003A4B56"/>
    <w:rsid w:val="003A4BD9"/>
    <w:rsid w:val="003A4D69"/>
    <w:rsid w:val="003A4E7D"/>
    <w:rsid w:val="003A4ECA"/>
    <w:rsid w:val="003A4EF4"/>
    <w:rsid w:val="003A4F2C"/>
    <w:rsid w:val="003A4F45"/>
    <w:rsid w:val="003A4F4D"/>
    <w:rsid w:val="003A504F"/>
    <w:rsid w:val="003A5190"/>
    <w:rsid w:val="003A520E"/>
    <w:rsid w:val="003A5213"/>
    <w:rsid w:val="003A5225"/>
    <w:rsid w:val="003A53DD"/>
    <w:rsid w:val="003A543C"/>
    <w:rsid w:val="003A54AE"/>
    <w:rsid w:val="003A5566"/>
    <w:rsid w:val="003A55E7"/>
    <w:rsid w:val="003A5650"/>
    <w:rsid w:val="003A5683"/>
    <w:rsid w:val="003A56B4"/>
    <w:rsid w:val="003A56F8"/>
    <w:rsid w:val="003A5805"/>
    <w:rsid w:val="003A58A9"/>
    <w:rsid w:val="003A59BC"/>
    <w:rsid w:val="003A59C6"/>
    <w:rsid w:val="003A5A4E"/>
    <w:rsid w:val="003A5B19"/>
    <w:rsid w:val="003A5B3E"/>
    <w:rsid w:val="003A5B62"/>
    <w:rsid w:val="003A5B71"/>
    <w:rsid w:val="003A5CC3"/>
    <w:rsid w:val="003A5CEA"/>
    <w:rsid w:val="003A5D3C"/>
    <w:rsid w:val="003A5DC2"/>
    <w:rsid w:val="003A5E1E"/>
    <w:rsid w:val="003A5E27"/>
    <w:rsid w:val="003A5F19"/>
    <w:rsid w:val="003A5F33"/>
    <w:rsid w:val="003A5F7C"/>
    <w:rsid w:val="003A5FBA"/>
    <w:rsid w:val="003A6079"/>
    <w:rsid w:val="003A6081"/>
    <w:rsid w:val="003A609D"/>
    <w:rsid w:val="003A60AB"/>
    <w:rsid w:val="003A612D"/>
    <w:rsid w:val="003A612F"/>
    <w:rsid w:val="003A61AC"/>
    <w:rsid w:val="003A6210"/>
    <w:rsid w:val="003A62F3"/>
    <w:rsid w:val="003A630F"/>
    <w:rsid w:val="003A638E"/>
    <w:rsid w:val="003A63CA"/>
    <w:rsid w:val="003A6477"/>
    <w:rsid w:val="003A64A9"/>
    <w:rsid w:val="003A64E0"/>
    <w:rsid w:val="003A64E2"/>
    <w:rsid w:val="003A6513"/>
    <w:rsid w:val="003A65A1"/>
    <w:rsid w:val="003A65E1"/>
    <w:rsid w:val="003A65F1"/>
    <w:rsid w:val="003A6670"/>
    <w:rsid w:val="003A6763"/>
    <w:rsid w:val="003A6767"/>
    <w:rsid w:val="003A67C3"/>
    <w:rsid w:val="003A67EE"/>
    <w:rsid w:val="003A680F"/>
    <w:rsid w:val="003A6AEC"/>
    <w:rsid w:val="003A6B35"/>
    <w:rsid w:val="003A6B82"/>
    <w:rsid w:val="003A6BD6"/>
    <w:rsid w:val="003A6CA6"/>
    <w:rsid w:val="003A6D3A"/>
    <w:rsid w:val="003A6D48"/>
    <w:rsid w:val="003A6D6B"/>
    <w:rsid w:val="003A6D94"/>
    <w:rsid w:val="003A6DF8"/>
    <w:rsid w:val="003A6E0D"/>
    <w:rsid w:val="003A6E36"/>
    <w:rsid w:val="003A6E8B"/>
    <w:rsid w:val="003A6E90"/>
    <w:rsid w:val="003A6E95"/>
    <w:rsid w:val="003A6EA0"/>
    <w:rsid w:val="003A6ED5"/>
    <w:rsid w:val="003A6EEC"/>
    <w:rsid w:val="003A6FA0"/>
    <w:rsid w:val="003A6FF0"/>
    <w:rsid w:val="003A7041"/>
    <w:rsid w:val="003A7049"/>
    <w:rsid w:val="003A7132"/>
    <w:rsid w:val="003A7158"/>
    <w:rsid w:val="003A71AA"/>
    <w:rsid w:val="003A71FE"/>
    <w:rsid w:val="003A727E"/>
    <w:rsid w:val="003A728A"/>
    <w:rsid w:val="003A73AF"/>
    <w:rsid w:val="003A73B0"/>
    <w:rsid w:val="003A741A"/>
    <w:rsid w:val="003A74AF"/>
    <w:rsid w:val="003A75BA"/>
    <w:rsid w:val="003A75FB"/>
    <w:rsid w:val="003A7611"/>
    <w:rsid w:val="003A7636"/>
    <w:rsid w:val="003A774B"/>
    <w:rsid w:val="003A7867"/>
    <w:rsid w:val="003A78DB"/>
    <w:rsid w:val="003A7904"/>
    <w:rsid w:val="003A7926"/>
    <w:rsid w:val="003A7944"/>
    <w:rsid w:val="003A7A28"/>
    <w:rsid w:val="003A7A9F"/>
    <w:rsid w:val="003A7AF6"/>
    <w:rsid w:val="003A7B66"/>
    <w:rsid w:val="003A7C18"/>
    <w:rsid w:val="003A7E24"/>
    <w:rsid w:val="003A7E50"/>
    <w:rsid w:val="003A7E9A"/>
    <w:rsid w:val="003A7EC8"/>
    <w:rsid w:val="003A7EF5"/>
    <w:rsid w:val="003A7F15"/>
    <w:rsid w:val="003A7F61"/>
    <w:rsid w:val="003A7F68"/>
    <w:rsid w:val="003A7FD7"/>
    <w:rsid w:val="003B0141"/>
    <w:rsid w:val="003B0146"/>
    <w:rsid w:val="003B020B"/>
    <w:rsid w:val="003B026E"/>
    <w:rsid w:val="003B0287"/>
    <w:rsid w:val="003B0323"/>
    <w:rsid w:val="003B0329"/>
    <w:rsid w:val="003B04D7"/>
    <w:rsid w:val="003B05B7"/>
    <w:rsid w:val="003B0641"/>
    <w:rsid w:val="003B069E"/>
    <w:rsid w:val="003B078E"/>
    <w:rsid w:val="003B07C8"/>
    <w:rsid w:val="003B07F7"/>
    <w:rsid w:val="003B08D4"/>
    <w:rsid w:val="003B09BE"/>
    <w:rsid w:val="003B09E0"/>
    <w:rsid w:val="003B09FE"/>
    <w:rsid w:val="003B0A51"/>
    <w:rsid w:val="003B0A60"/>
    <w:rsid w:val="003B0A78"/>
    <w:rsid w:val="003B0B3F"/>
    <w:rsid w:val="003B0BE6"/>
    <w:rsid w:val="003B0C16"/>
    <w:rsid w:val="003B0C59"/>
    <w:rsid w:val="003B0CA2"/>
    <w:rsid w:val="003B0D3C"/>
    <w:rsid w:val="003B0D85"/>
    <w:rsid w:val="003B0D8C"/>
    <w:rsid w:val="003B0DE9"/>
    <w:rsid w:val="003B0E5D"/>
    <w:rsid w:val="003B0E74"/>
    <w:rsid w:val="003B0EA3"/>
    <w:rsid w:val="003B0EE9"/>
    <w:rsid w:val="003B0F23"/>
    <w:rsid w:val="003B0F3F"/>
    <w:rsid w:val="003B0F54"/>
    <w:rsid w:val="003B0FFA"/>
    <w:rsid w:val="003B1060"/>
    <w:rsid w:val="003B1117"/>
    <w:rsid w:val="003B11CA"/>
    <w:rsid w:val="003B1328"/>
    <w:rsid w:val="003B1339"/>
    <w:rsid w:val="003B134E"/>
    <w:rsid w:val="003B13C3"/>
    <w:rsid w:val="003B140D"/>
    <w:rsid w:val="003B1426"/>
    <w:rsid w:val="003B1494"/>
    <w:rsid w:val="003B14C1"/>
    <w:rsid w:val="003B158B"/>
    <w:rsid w:val="003B1591"/>
    <w:rsid w:val="003B15B2"/>
    <w:rsid w:val="003B16B9"/>
    <w:rsid w:val="003B16C2"/>
    <w:rsid w:val="003B16CA"/>
    <w:rsid w:val="003B1725"/>
    <w:rsid w:val="003B174B"/>
    <w:rsid w:val="003B17D4"/>
    <w:rsid w:val="003B18CF"/>
    <w:rsid w:val="003B194F"/>
    <w:rsid w:val="003B1979"/>
    <w:rsid w:val="003B1985"/>
    <w:rsid w:val="003B1A14"/>
    <w:rsid w:val="003B1A39"/>
    <w:rsid w:val="003B1C4C"/>
    <w:rsid w:val="003B1C50"/>
    <w:rsid w:val="003B1CD5"/>
    <w:rsid w:val="003B1CDF"/>
    <w:rsid w:val="003B1D49"/>
    <w:rsid w:val="003B1D58"/>
    <w:rsid w:val="003B1E88"/>
    <w:rsid w:val="003B1F18"/>
    <w:rsid w:val="003B1F74"/>
    <w:rsid w:val="003B1F83"/>
    <w:rsid w:val="003B1F8B"/>
    <w:rsid w:val="003B1FE7"/>
    <w:rsid w:val="003B2012"/>
    <w:rsid w:val="003B2040"/>
    <w:rsid w:val="003B20AF"/>
    <w:rsid w:val="003B20D6"/>
    <w:rsid w:val="003B20D7"/>
    <w:rsid w:val="003B20DE"/>
    <w:rsid w:val="003B216D"/>
    <w:rsid w:val="003B218B"/>
    <w:rsid w:val="003B21C9"/>
    <w:rsid w:val="003B2202"/>
    <w:rsid w:val="003B222F"/>
    <w:rsid w:val="003B2252"/>
    <w:rsid w:val="003B22C6"/>
    <w:rsid w:val="003B23CF"/>
    <w:rsid w:val="003B23E5"/>
    <w:rsid w:val="003B2440"/>
    <w:rsid w:val="003B2449"/>
    <w:rsid w:val="003B24BA"/>
    <w:rsid w:val="003B24DC"/>
    <w:rsid w:val="003B2551"/>
    <w:rsid w:val="003B25A2"/>
    <w:rsid w:val="003B25B3"/>
    <w:rsid w:val="003B25BD"/>
    <w:rsid w:val="003B25C7"/>
    <w:rsid w:val="003B26A9"/>
    <w:rsid w:val="003B2756"/>
    <w:rsid w:val="003B2783"/>
    <w:rsid w:val="003B2888"/>
    <w:rsid w:val="003B28C9"/>
    <w:rsid w:val="003B292C"/>
    <w:rsid w:val="003B29BE"/>
    <w:rsid w:val="003B2A12"/>
    <w:rsid w:val="003B2A28"/>
    <w:rsid w:val="003B2A32"/>
    <w:rsid w:val="003B2B1F"/>
    <w:rsid w:val="003B2B44"/>
    <w:rsid w:val="003B2B5E"/>
    <w:rsid w:val="003B2B99"/>
    <w:rsid w:val="003B2C1F"/>
    <w:rsid w:val="003B2D0B"/>
    <w:rsid w:val="003B2D40"/>
    <w:rsid w:val="003B2D4F"/>
    <w:rsid w:val="003B2E06"/>
    <w:rsid w:val="003B2F0E"/>
    <w:rsid w:val="003B2F54"/>
    <w:rsid w:val="003B2F92"/>
    <w:rsid w:val="003B2FEF"/>
    <w:rsid w:val="003B3031"/>
    <w:rsid w:val="003B312B"/>
    <w:rsid w:val="003B314B"/>
    <w:rsid w:val="003B3154"/>
    <w:rsid w:val="003B3158"/>
    <w:rsid w:val="003B317D"/>
    <w:rsid w:val="003B31DB"/>
    <w:rsid w:val="003B3211"/>
    <w:rsid w:val="003B3252"/>
    <w:rsid w:val="003B333A"/>
    <w:rsid w:val="003B3387"/>
    <w:rsid w:val="003B33EC"/>
    <w:rsid w:val="003B343A"/>
    <w:rsid w:val="003B3487"/>
    <w:rsid w:val="003B34D9"/>
    <w:rsid w:val="003B358F"/>
    <w:rsid w:val="003B35B6"/>
    <w:rsid w:val="003B35F0"/>
    <w:rsid w:val="003B3604"/>
    <w:rsid w:val="003B3608"/>
    <w:rsid w:val="003B3665"/>
    <w:rsid w:val="003B3759"/>
    <w:rsid w:val="003B37F4"/>
    <w:rsid w:val="003B3848"/>
    <w:rsid w:val="003B389A"/>
    <w:rsid w:val="003B393C"/>
    <w:rsid w:val="003B39C6"/>
    <w:rsid w:val="003B3A0F"/>
    <w:rsid w:val="003B3A2A"/>
    <w:rsid w:val="003B3A8C"/>
    <w:rsid w:val="003B3B2C"/>
    <w:rsid w:val="003B3B50"/>
    <w:rsid w:val="003B3BE0"/>
    <w:rsid w:val="003B3C51"/>
    <w:rsid w:val="003B3C9F"/>
    <w:rsid w:val="003B3D90"/>
    <w:rsid w:val="003B3E24"/>
    <w:rsid w:val="003B3EC7"/>
    <w:rsid w:val="003B3F14"/>
    <w:rsid w:val="003B3F35"/>
    <w:rsid w:val="003B3F3E"/>
    <w:rsid w:val="003B3FC4"/>
    <w:rsid w:val="003B4043"/>
    <w:rsid w:val="003B4077"/>
    <w:rsid w:val="003B4093"/>
    <w:rsid w:val="003B4119"/>
    <w:rsid w:val="003B41A8"/>
    <w:rsid w:val="003B41CD"/>
    <w:rsid w:val="003B41F6"/>
    <w:rsid w:val="003B4205"/>
    <w:rsid w:val="003B421A"/>
    <w:rsid w:val="003B421F"/>
    <w:rsid w:val="003B4252"/>
    <w:rsid w:val="003B4276"/>
    <w:rsid w:val="003B43AE"/>
    <w:rsid w:val="003B4420"/>
    <w:rsid w:val="003B44C0"/>
    <w:rsid w:val="003B44CC"/>
    <w:rsid w:val="003B453C"/>
    <w:rsid w:val="003B457F"/>
    <w:rsid w:val="003B4587"/>
    <w:rsid w:val="003B45B4"/>
    <w:rsid w:val="003B45E7"/>
    <w:rsid w:val="003B4673"/>
    <w:rsid w:val="003B46FA"/>
    <w:rsid w:val="003B470B"/>
    <w:rsid w:val="003B4761"/>
    <w:rsid w:val="003B482F"/>
    <w:rsid w:val="003B486A"/>
    <w:rsid w:val="003B489B"/>
    <w:rsid w:val="003B48AB"/>
    <w:rsid w:val="003B48CC"/>
    <w:rsid w:val="003B48F6"/>
    <w:rsid w:val="003B4926"/>
    <w:rsid w:val="003B4999"/>
    <w:rsid w:val="003B4A00"/>
    <w:rsid w:val="003B4A75"/>
    <w:rsid w:val="003B4A8D"/>
    <w:rsid w:val="003B4B03"/>
    <w:rsid w:val="003B4BAD"/>
    <w:rsid w:val="003B4BC2"/>
    <w:rsid w:val="003B4C06"/>
    <w:rsid w:val="003B4C23"/>
    <w:rsid w:val="003B4C82"/>
    <w:rsid w:val="003B4D3D"/>
    <w:rsid w:val="003B4DB6"/>
    <w:rsid w:val="003B4DE1"/>
    <w:rsid w:val="003B4E12"/>
    <w:rsid w:val="003B4E59"/>
    <w:rsid w:val="003B4E84"/>
    <w:rsid w:val="003B4F11"/>
    <w:rsid w:val="003B4F5E"/>
    <w:rsid w:val="003B4F70"/>
    <w:rsid w:val="003B4F72"/>
    <w:rsid w:val="003B5053"/>
    <w:rsid w:val="003B507D"/>
    <w:rsid w:val="003B511B"/>
    <w:rsid w:val="003B5157"/>
    <w:rsid w:val="003B51F7"/>
    <w:rsid w:val="003B528B"/>
    <w:rsid w:val="003B52D6"/>
    <w:rsid w:val="003B53C2"/>
    <w:rsid w:val="003B5490"/>
    <w:rsid w:val="003B5497"/>
    <w:rsid w:val="003B54EE"/>
    <w:rsid w:val="003B54F6"/>
    <w:rsid w:val="003B5528"/>
    <w:rsid w:val="003B5569"/>
    <w:rsid w:val="003B5694"/>
    <w:rsid w:val="003B56E5"/>
    <w:rsid w:val="003B5753"/>
    <w:rsid w:val="003B5763"/>
    <w:rsid w:val="003B57D8"/>
    <w:rsid w:val="003B57D9"/>
    <w:rsid w:val="003B57F4"/>
    <w:rsid w:val="003B5834"/>
    <w:rsid w:val="003B589D"/>
    <w:rsid w:val="003B58A2"/>
    <w:rsid w:val="003B58EA"/>
    <w:rsid w:val="003B58EE"/>
    <w:rsid w:val="003B59AB"/>
    <w:rsid w:val="003B59E3"/>
    <w:rsid w:val="003B5A04"/>
    <w:rsid w:val="003B5A52"/>
    <w:rsid w:val="003B5B06"/>
    <w:rsid w:val="003B5C3F"/>
    <w:rsid w:val="003B5C45"/>
    <w:rsid w:val="003B5CC3"/>
    <w:rsid w:val="003B5CE8"/>
    <w:rsid w:val="003B5D0B"/>
    <w:rsid w:val="003B5D44"/>
    <w:rsid w:val="003B5D6E"/>
    <w:rsid w:val="003B5DCA"/>
    <w:rsid w:val="003B5E85"/>
    <w:rsid w:val="003B5EAA"/>
    <w:rsid w:val="003B5F0F"/>
    <w:rsid w:val="003B5FCD"/>
    <w:rsid w:val="003B5FF1"/>
    <w:rsid w:val="003B5FF3"/>
    <w:rsid w:val="003B606C"/>
    <w:rsid w:val="003B60AA"/>
    <w:rsid w:val="003B60D1"/>
    <w:rsid w:val="003B60E6"/>
    <w:rsid w:val="003B60FE"/>
    <w:rsid w:val="003B616A"/>
    <w:rsid w:val="003B627F"/>
    <w:rsid w:val="003B62B3"/>
    <w:rsid w:val="003B6413"/>
    <w:rsid w:val="003B6530"/>
    <w:rsid w:val="003B66CD"/>
    <w:rsid w:val="003B66CF"/>
    <w:rsid w:val="003B66E6"/>
    <w:rsid w:val="003B672F"/>
    <w:rsid w:val="003B680E"/>
    <w:rsid w:val="003B687C"/>
    <w:rsid w:val="003B68C5"/>
    <w:rsid w:val="003B68ED"/>
    <w:rsid w:val="003B692F"/>
    <w:rsid w:val="003B6942"/>
    <w:rsid w:val="003B6994"/>
    <w:rsid w:val="003B6A16"/>
    <w:rsid w:val="003B6A1E"/>
    <w:rsid w:val="003B6ACD"/>
    <w:rsid w:val="003B6ACE"/>
    <w:rsid w:val="003B6AF2"/>
    <w:rsid w:val="003B6B16"/>
    <w:rsid w:val="003B6BAD"/>
    <w:rsid w:val="003B6C46"/>
    <w:rsid w:val="003B6CEE"/>
    <w:rsid w:val="003B6D5D"/>
    <w:rsid w:val="003B6D8F"/>
    <w:rsid w:val="003B6DBC"/>
    <w:rsid w:val="003B6DBD"/>
    <w:rsid w:val="003B6E07"/>
    <w:rsid w:val="003B6E15"/>
    <w:rsid w:val="003B6E57"/>
    <w:rsid w:val="003B6E7C"/>
    <w:rsid w:val="003B6EFC"/>
    <w:rsid w:val="003B6F46"/>
    <w:rsid w:val="003B6F90"/>
    <w:rsid w:val="003B7065"/>
    <w:rsid w:val="003B7080"/>
    <w:rsid w:val="003B7082"/>
    <w:rsid w:val="003B708C"/>
    <w:rsid w:val="003B70CB"/>
    <w:rsid w:val="003B7245"/>
    <w:rsid w:val="003B72B0"/>
    <w:rsid w:val="003B7342"/>
    <w:rsid w:val="003B746C"/>
    <w:rsid w:val="003B7476"/>
    <w:rsid w:val="003B759F"/>
    <w:rsid w:val="003B75A9"/>
    <w:rsid w:val="003B75D3"/>
    <w:rsid w:val="003B75E8"/>
    <w:rsid w:val="003B76DE"/>
    <w:rsid w:val="003B7715"/>
    <w:rsid w:val="003B77A4"/>
    <w:rsid w:val="003B77AC"/>
    <w:rsid w:val="003B77F5"/>
    <w:rsid w:val="003B7877"/>
    <w:rsid w:val="003B7880"/>
    <w:rsid w:val="003B7955"/>
    <w:rsid w:val="003B799A"/>
    <w:rsid w:val="003B79CA"/>
    <w:rsid w:val="003B7A12"/>
    <w:rsid w:val="003B7A4E"/>
    <w:rsid w:val="003B7A8A"/>
    <w:rsid w:val="003B7A8D"/>
    <w:rsid w:val="003B7A9B"/>
    <w:rsid w:val="003B7AA1"/>
    <w:rsid w:val="003B7AAD"/>
    <w:rsid w:val="003B7AEC"/>
    <w:rsid w:val="003B7BA8"/>
    <w:rsid w:val="003B7BBA"/>
    <w:rsid w:val="003B7C27"/>
    <w:rsid w:val="003B7CE7"/>
    <w:rsid w:val="003B7CF3"/>
    <w:rsid w:val="003B7D49"/>
    <w:rsid w:val="003B7D90"/>
    <w:rsid w:val="003B7E35"/>
    <w:rsid w:val="003B7E42"/>
    <w:rsid w:val="003B7E48"/>
    <w:rsid w:val="003B7E7A"/>
    <w:rsid w:val="003B7F17"/>
    <w:rsid w:val="003B7F74"/>
    <w:rsid w:val="003B7FB1"/>
    <w:rsid w:val="003B7FBA"/>
    <w:rsid w:val="003B7FE0"/>
    <w:rsid w:val="003C000B"/>
    <w:rsid w:val="003C001D"/>
    <w:rsid w:val="003C0188"/>
    <w:rsid w:val="003C01CE"/>
    <w:rsid w:val="003C01E4"/>
    <w:rsid w:val="003C034D"/>
    <w:rsid w:val="003C035C"/>
    <w:rsid w:val="003C0377"/>
    <w:rsid w:val="003C0416"/>
    <w:rsid w:val="003C0431"/>
    <w:rsid w:val="003C04C0"/>
    <w:rsid w:val="003C04C4"/>
    <w:rsid w:val="003C050E"/>
    <w:rsid w:val="003C054F"/>
    <w:rsid w:val="003C05DA"/>
    <w:rsid w:val="003C06E2"/>
    <w:rsid w:val="003C0746"/>
    <w:rsid w:val="003C078B"/>
    <w:rsid w:val="003C080A"/>
    <w:rsid w:val="003C087C"/>
    <w:rsid w:val="003C08EF"/>
    <w:rsid w:val="003C0A00"/>
    <w:rsid w:val="003C0A1D"/>
    <w:rsid w:val="003C0A38"/>
    <w:rsid w:val="003C0A56"/>
    <w:rsid w:val="003C0AC3"/>
    <w:rsid w:val="003C0B0F"/>
    <w:rsid w:val="003C0B4E"/>
    <w:rsid w:val="003C0B89"/>
    <w:rsid w:val="003C0C03"/>
    <w:rsid w:val="003C0C19"/>
    <w:rsid w:val="003C0C2B"/>
    <w:rsid w:val="003C0D47"/>
    <w:rsid w:val="003C0EB3"/>
    <w:rsid w:val="003C0F08"/>
    <w:rsid w:val="003C10BD"/>
    <w:rsid w:val="003C1141"/>
    <w:rsid w:val="003C1142"/>
    <w:rsid w:val="003C114F"/>
    <w:rsid w:val="003C12B7"/>
    <w:rsid w:val="003C1382"/>
    <w:rsid w:val="003C1411"/>
    <w:rsid w:val="003C149C"/>
    <w:rsid w:val="003C14C0"/>
    <w:rsid w:val="003C154F"/>
    <w:rsid w:val="003C159C"/>
    <w:rsid w:val="003C1747"/>
    <w:rsid w:val="003C174B"/>
    <w:rsid w:val="003C18EA"/>
    <w:rsid w:val="003C193C"/>
    <w:rsid w:val="003C19CA"/>
    <w:rsid w:val="003C19DD"/>
    <w:rsid w:val="003C1A92"/>
    <w:rsid w:val="003C1AAF"/>
    <w:rsid w:val="003C1AFD"/>
    <w:rsid w:val="003C1B02"/>
    <w:rsid w:val="003C1BE7"/>
    <w:rsid w:val="003C1C51"/>
    <w:rsid w:val="003C1C55"/>
    <w:rsid w:val="003C1CB0"/>
    <w:rsid w:val="003C1DB0"/>
    <w:rsid w:val="003C1DBA"/>
    <w:rsid w:val="003C1E4F"/>
    <w:rsid w:val="003C1E5F"/>
    <w:rsid w:val="003C1EA1"/>
    <w:rsid w:val="003C1ECC"/>
    <w:rsid w:val="003C1EF4"/>
    <w:rsid w:val="003C1F24"/>
    <w:rsid w:val="003C1F2E"/>
    <w:rsid w:val="003C1F6C"/>
    <w:rsid w:val="003C1F89"/>
    <w:rsid w:val="003C2019"/>
    <w:rsid w:val="003C2060"/>
    <w:rsid w:val="003C2092"/>
    <w:rsid w:val="003C20BF"/>
    <w:rsid w:val="003C220A"/>
    <w:rsid w:val="003C222C"/>
    <w:rsid w:val="003C2255"/>
    <w:rsid w:val="003C22C9"/>
    <w:rsid w:val="003C2489"/>
    <w:rsid w:val="003C25CB"/>
    <w:rsid w:val="003C2652"/>
    <w:rsid w:val="003C279F"/>
    <w:rsid w:val="003C2816"/>
    <w:rsid w:val="003C2853"/>
    <w:rsid w:val="003C28CA"/>
    <w:rsid w:val="003C28E5"/>
    <w:rsid w:val="003C2904"/>
    <w:rsid w:val="003C2917"/>
    <w:rsid w:val="003C2AB7"/>
    <w:rsid w:val="003C2BE1"/>
    <w:rsid w:val="003C2D30"/>
    <w:rsid w:val="003C2D79"/>
    <w:rsid w:val="003C2D8A"/>
    <w:rsid w:val="003C2DCA"/>
    <w:rsid w:val="003C2E28"/>
    <w:rsid w:val="003C2E5D"/>
    <w:rsid w:val="003C2F53"/>
    <w:rsid w:val="003C2F54"/>
    <w:rsid w:val="003C2FB4"/>
    <w:rsid w:val="003C30F8"/>
    <w:rsid w:val="003C3132"/>
    <w:rsid w:val="003C3347"/>
    <w:rsid w:val="003C3385"/>
    <w:rsid w:val="003C3454"/>
    <w:rsid w:val="003C3470"/>
    <w:rsid w:val="003C3583"/>
    <w:rsid w:val="003C3615"/>
    <w:rsid w:val="003C3651"/>
    <w:rsid w:val="003C36BB"/>
    <w:rsid w:val="003C36E4"/>
    <w:rsid w:val="003C370F"/>
    <w:rsid w:val="003C37A3"/>
    <w:rsid w:val="003C3811"/>
    <w:rsid w:val="003C3824"/>
    <w:rsid w:val="003C386C"/>
    <w:rsid w:val="003C3916"/>
    <w:rsid w:val="003C3922"/>
    <w:rsid w:val="003C397D"/>
    <w:rsid w:val="003C39E2"/>
    <w:rsid w:val="003C3A79"/>
    <w:rsid w:val="003C3AB3"/>
    <w:rsid w:val="003C3ADE"/>
    <w:rsid w:val="003C3AEC"/>
    <w:rsid w:val="003C3B45"/>
    <w:rsid w:val="003C3B69"/>
    <w:rsid w:val="003C3BF3"/>
    <w:rsid w:val="003C3C00"/>
    <w:rsid w:val="003C3C3B"/>
    <w:rsid w:val="003C3CC9"/>
    <w:rsid w:val="003C3D28"/>
    <w:rsid w:val="003C3DBB"/>
    <w:rsid w:val="003C3DC5"/>
    <w:rsid w:val="003C3E0E"/>
    <w:rsid w:val="003C3E80"/>
    <w:rsid w:val="003C3E8D"/>
    <w:rsid w:val="003C3E94"/>
    <w:rsid w:val="003C3F28"/>
    <w:rsid w:val="003C3F30"/>
    <w:rsid w:val="003C4052"/>
    <w:rsid w:val="003C4092"/>
    <w:rsid w:val="003C40CD"/>
    <w:rsid w:val="003C40FD"/>
    <w:rsid w:val="003C4101"/>
    <w:rsid w:val="003C4165"/>
    <w:rsid w:val="003C419B"/>
    <w:rsid w:val="003C41A2"/>
    <w:rsid w:val="003C41A6"/>
    <w:rsid w:val="003C41BC"/>
    <w:rsid w:val="003C423E"/>
    <w:rsid w:val="003C42C4"/>
    <w:rsid w:val="003C4300"/>
    <w:rsid w:val="003C436A"/>
    <w:rsid w:val="003C4425"/>
    <w:rsid w:val="003C4519"/>
    <w:rsid w:val="003C45E1"/>
    <w:rsid w:val="003C461B"/>
    <w:rsid w:val="003C4676"/>
    <w:rsid w:val="003C4720"/>
    <w:rsid w:val="003C47B9"/>
    <w:rsid w:val="003C4811"/>
    <w:rsid w:val="003C4886"/>
    <w:rsid w:val="003C48AF"/>
    <w:rsid w:val="003C48DB"/>
    <w:rsid w:val="003C499E"/>
    <w:rsid w:val="003C49C4"/>
    <w:rsid w:val="003C49C8"/>
    <w:rsid w:val="003C4ABF"/>
    <w:rsid w:val="003C4AEA"/>
    <w:rsid w:val="003C4AFC"/>
    <w:rsid w:val="003C4BB7"/>
    <w:rsid w:val="003C4C5D"/>
    <w:rsid w:val="003C4CD8"/>
    <w:rsid w:val="003C4DE7"/>
    <w:rsid w:val="003C4E35"/>
    <w:rsid w:val="003C4EA5"/>
    <w:rsid w:val="003C4F25"/>
    <w:rsid w:val="003C4F49"/>
    <w:rsid w:val="003C4F7F"/>
    <w:rsid w:val="003C4FE5"/>
    <w:rsid w:val="003C5027"/>
    <w:rsid w:val="003C5070"/>
    <w:rsid w:val="003C5091"/>
    <w:rsid w:val="003C50A1"/>
    <w:rsid w:val="003C515C"/>
    <w:rsid w:val="003C5173"/>
    <w:rsid w:val="003C51A2"/>
    <w:rsid w:val="003C51D3"/>
    <w:rsid w:val="003C5296"/>
    <w:rsid w:val="003C52B7"/>
    <w:rsid w:val="003C5325"/>
    <w:rsid w:val="003C5347"/>
    <w:rsid w:val="003C53E1"/>
    <w:rsid w:val="003C542E"/>
    <w:rsid w:val="003C5433"/>
    <w:rsid w:val="003C544E"/>
    <w:rsid w:val="003C5464"/>
    <w:rsid w:val="003C549F"/>
    <w:rsid w:val="003C54D6"/>
    <w:rsid w:val="003C54FE"/>
    <w:rsid w:val="003C553A"/>
    <w:rsid w:val="003C55C0"/>
    <w:rsid w:val="003C55E5"/>
    <w:rsid w:val="003C563F"/>
    <w:rsid w:val="003C5765"/>
    <w:rsid w:val="003C579C"/>
    <w:rsid w:val="003C57D5"/>
    <w:rsid w:val="003C5823"/>
    <w:rsid w:val="003C5928"/>
    <w:rsid w:val="003C5947"/>
    <w:rsid w:val="003C59F5"/>
    <w:rsid w:val="003C5B81"/>
    <w:rsid w:val="003C5B9B"/>
    <w:rsid w:val="003C5BF0"/>
    <w:rsid w:val="003C5C33"/>
    <w:rsid w:val="003C5CB2"/>
    <w:rsid w:val="003C5CEC"/>
    <w:rsid w:val="003C5D29"/>
    <w:rsid w:val="003C5DFD"/>
    <w:rsid w:val="003C5E15"/>
    <w:rsid w:val="003C5E96"/>
    <w:rsid w:val="003C5EBB"/>
    <w:rsid w:val="003C5EEE"/>
    <w:rsid w:val="003C5FF9"/>
    <w:rsid w:val="003C6055"/>
    <w:rsid w:val="003C6092"/>
    <w:rsid w:val="003C6130"/>
    <w:rsid w:val="003C618B"/>
    <w:rsid w:val="003C61C3"/>
    <w:rsid w:val="003C61CB"/>
    <w:rsid w:val="003C62A6"/>
    <w:rsid w:val="003C62B3"/>
    <w:rsid w:val="003C631B"/>
    <w:rsid w:val="003C63E7"/>
    <w:rsid w:val="003C6469"/>
    <w:rsid w:val="003C64AC"/>
    <w:rsid w:val="003C64EF"/>
    <w:rsid w:val="003C6583"/>
    <w:rsid w:val="003C658D"/>
    <w:rsid w:val="003C66B1"/>
    <w:rsid w:val="003C66F1"/>
    <w:rsid w:val="003C6702"/>
    <w:rsid w:val="003C68AB"/>
    <w:rsid w:val="003C691D"/>
    <w:rsid w:val="003C6934"/>
    <w:rsid w:val="003C69FA"/>
    <w:rsid w:val="003C6A15"/>
    <w:rsid w:val="003C6A81"/>
    <w:rsid w:val="003C6B98"/>
    <w:rsid w:val="003C6D29"/>
    <w:rsid w:val="003C6D63"/>
    <w:rsid w:val="003C6E0D"/>
    <w:rsid w:val="003C6E54"/>
    <w:rsid w:val="003C6EDE"/>
    <w:rsid w:val="003C6F40"/>
    <w:rsid w:val="003C6FAB"/>
    <w:rsid w:val="003C6FDE"/>
    <w:rsid w:val="003C7055"/>
    <w:rsid w:val="003C7090"/>
    <w:rsid w:val="003C70F1"/>
    <w:rsid w:val="003C712A"/>
    <w:rsid w:val="003C71D2"/>
    <w:rsid w:val="003C7265"/>
    <w:rsid w:val="003C72AF"/>
    <w:rsid w:val="003C72C3"/>
    <w:rsid w:val="003C7321"/>
    <w:rsid w:val="003C735F"/>
    <w:rsid w:val="003C737C"/>
    <w:rsid w:val="003C73C6"/>
    <w:rsid w:val="003C73EF"/>
    <w:rsid w:val="003C7519"/>
    <w:rsid w:val="003C760D"/>
    <w:rsid w:val="003C765F"/>
    <w:rsid w:val="003C773D"/>
    <w:rsid w:val="003C7812"/>
    <w:rsid w:val="003C7816"/>
    <w:rsid w:val="003C7827"/>
    <w:rsid w:val="003C78AD"/>
    <w:rsid w:val="003C78CD"/>
    <w:rsid w:val="003C7980"/>
    <w:rsid w:val="003C79F2"/>
    <w:rsid w:val="003C7A61"/>
    <w:rsid w:val="003C7A72"/>
    <w:rsid w:val="003C7A88"/>
    <w:rsid w:val="003C7AA1"/>
    <w:rsid w:val="003C7ADE"/>
    <w:rsid w:val="003C7B7F"/>
    <w:rsid w:val="003C7BC3"/>
    <w:rsid w:val="003C7BEE"/>
    <w:rsid w:val="003C7CCF"/>
    <w:rsid w:val="003C7CD4"/>
    <w:rsid w:val="003C7CE3"/>
    <w:rsid w:val="003C7D25"/>
    <w:rsid w:val="003C7D86"/>
    <w:rsid w:val="003C7E37"/>
    <w:rsid w:val="003C7ED1"/>
    <w:rsid w:val="003C7F18"/>
    <w:rsid w:val="003C7FE3"/>
    <w:rsid w:val="003D006C"/>
    <w:rsid w:val="003D00C6"/>
    <w:rsid w:val="003D0105"/>
    <w:rsid w:val="003D019C"/>
    <w:rsid w:val="003D01AD"/>
    <w:rsid w:val="003D0216"/>
    <w:rsid w:val="003D0250"/>
    <w:rsid w:val="003D0292"/>
    <w:rsid w:val="003D029A"/>
    <w:rsid w:val="003D03D6"/>
    <w:rsid w:val="003D045C"/>
    <w:rsid w:val="003D046D"/>
    <w:rsid w:val="003D048E"/>
    <w:rsid w:val="003D0545"/>
    <w:rsid w:val="003D0582"/>
    <w:rsid w:val="003D05D7"/>
    <w:rsid w:val="003D0635"/>
    <w:rsid w:val="003D063B"/>
    <w:rsid w:val="003D0668"/>
    <w:rsid w:val="003D0676"/>
    <w:rsid w:val="003D06C7"/>
    <w:rsid w:val="003D06D7"/>
    <w:rsid w:val="003D077D"/>
    <w:rsid w:val="003D0780"/>
    <w:rsid w:val="003D079A"/>
    <w:rsid w:val="003D07FF"/>
    <w:rsid w:val="003D0808"/>
    <w:rsid w:val="003D080B"/>
    <w:rsid w:val="003D0851"/>
    <w:rsid w:val="003D08E0"/>
    <w:rsid w:val="003D0915"/>
    <w:rsid w:val="003D0955"/>
    <w:rsid w:val="003D0AB0"/>
    <w:rsid w:val="003D0ABF"/>
    <w:rsid w:val="003D0ADF"/>
    <w:rsid w:val="003D0B14"/>
    <w:rsid w:val="003D0B40"/>
    <w:rsid w:val="003D0BB4"/>
    <w:rsid w:val="003D0C5E"/>
    <w:rsid w:val="003D0C7B"/>
    <w:rsid w:val="003D0D06"/>
    <w:rsid w:val="003D0D6B"/>
    <w:rsid w:val="003D0DC3"/>
    <w:rsid w:val="003D0DCA"/>
    <w:rsid w:val="003D0E15"/>
    <w:rsid w:val="003D0E34"/>
    <w:rsid w:val="003D0F12"/>
    <w:rsid w:val="003D0F1B"/>
    <w:rsid w:val="003D0FA6"/>
    <w:rsid w:val="003D0FBD"/>
    <w:rsid w:val="003D0FBF"/>
    <w:rsid w:val="003D0FC6"/>
    <w:rsid w:val="003D1058"/>
    <w:rsid w:val="003D10C7"/>
    <w:rsid w:val="003D114F"/>
    <w:rsid w:val="003D11BA"/>
    <w:rsid w:val="003D1268"/>
    <w:rsid w:val="003D12E1"/>
    <w:rsid w:val="003D130D"/>
    <w:rsid w:val="003D131B"/>
    <w:rsid w:val="003D1332"/>
    <w:rsid w:val="003D1367"/>
    <w:rsid w:val="003D136A"/>
    <w:rsid w:val="003D138D"/>
    <w:rsid w:val="003D14F1"/>
    <w:rsid w:val="003D1514"/>
    <w:rsid w:val="003D161B"/>
    <w:rsid w:val="003D16A0"/>
    <w:rsid w:val="003D16DD"/>
    <w:rsid w:val="003D1781"/>
    <w:rsid w:val="003D179E"/>
    <w:rsid w:val="003D1831"/>
    <w:rsid w:val="003D187A"/>
    <w:rsid w:val="003D189C"/>
    <w:rsid w:val="003D18EB"/>
    <w:rsid w:val="003D1A2F"/>
    <w:rsid w:val="003D1A3F"/>
    <w:rsid w:val="003D1B0E"/>
    <w:rsid w:val="003D1C16"/>
    <w:rsid w:val="003D1CBC"/>
    <w:rsid w:val="003D1D3B"/>
    <w:rsid w:val="003D1DAF"/>
    <w:rsid w:val="003D1DC2"/>
    <w:rsid w:val="003D1E0E"/>
    <w:rsid w:val="003D1E44"/>
    <w:rsid w:val="003D1E97"/>
    <w:rsid w:val="003D1EB3"/>
    <w:rsid w:val="003D206F"/>
    <w:rsid w:val="003D210F"/>
    <w:rsid w:val="003D2155"/>
    <w:rsid w:val="003D21F9"/>
    <w:rsid w:val="003D2238"/>
    <w:rsid w:val="003D22E0"/>
    <w:rsid w:val="003D22E1"/>
    <w:rsid w:val="003D23D3"/>
    <w:rsid w:val="003D23FB"/>
    <w:rsid w:val="003D248E"/>
    <w:rsid w:val="003D2556"/>
    <w:rsid w:val="003D2572"/>
    <w:rsid w:val="003D2699"/>
    <w:rsid w:val="003D2814"/>
    <w:rsid w:val="003D2880"/>
    <w:rsid w:val="003D28AA"/>
    <w:rsid w:val="003D29AB"/>
    <w:rsid w:val="003D29CB"/>
    <w:rsid w:val="003D29D6"/>
    <w:rsid w:val="003D2A3B"/>
    <w:rsid w:val="003D2ABA"/>
    <w:rsid w:val="003D2BD3"/>
    <w:rsid w:val="003D2C26"/>
    <w:rsid w:val="003D2C9A"/>
    <w:rsid w:val="003D2D50"/>
    <w:rsid w:val="003D2E3D"/>
    <w:rsid w:val="003D2E9C"/>
    <w:rsid w:val="003D2F85"/>
    <w:rsid w:val="003D2F8B"/>
    <w:rsid w:val="003D3056"/>
    <w:rsid w:val="003D30B9"/>
    <w:rsid w:val="003D310F"/>
    <w:rsid w:val="003D3154"/>
    <w:rsid w:val="003D3178"/>
    <w:rsid w:val="003D31A6"/>
    <w:rsid w:val="003D3360"/>
    <w:rsid w:val="003D33DB"/>
    <w:rsid w:val="003D34B1"/>
    <w:rsid w:val="003D34DE"/>
    <w:rsid w:val="003D34EA"/>
    <w:rsid w:val="003D34EE"/>
    <w:rsid w:val="003D35E9"/>
    <w:rsid w:val="003D3623"/>
    <w:rsid w:val="003D36A1"/>
    <w:rsid w:val="003D3735"/>
    <w:rsid w:val="003D3784"/>
    <w:rsid w:val="003D3785"/>
    <w:rsid w:val="003D37C3"/>
    <w:rsid w:val="003D3934"/>
    <w:rsid w:val="003D3945"/>
    <w:rsid w:val="003D39D5"/>
    <w:rsid w:val="003D3A46"/>
    <w:rsid w:val="003D3A64"/>
    <w:rsid w:val="003D3BA5"/>
    <w:rsid w:val="003D3BBE"/>
    <w:rsid w:val="003D3C76"/>
    <w:rsid w:val="003D3D07"/>
    <w:rsid w:val="003D3D1F"/>
    <w:rsid w:val="003D3DB8"/>
    <w:rsid w:val="003D3DF2"/>
    <w:rsid w:val="003D3E78"/>
    <w:rsid w:val="003D3E98"/>
    <w:rsid w:val="003D3EB4"/>
    <w:rsid w:val="003D3ECD"/>
    <w:rsid w:val="003D3EDE"/>
    <w:rsid w:val="003D3EDF"/>
    <w:rsid w:val="003D3F19"/>
    <w:rsid w:val="003D402C"/>
    <w:rsid w:val="003D415D"/>
    <w:rsid w:val="003D4168"/>
    <w:rsid w:val="003D4187"/>
    <w:rsid w:val="003D419B"/>
    <w:rsid w:val="003D4359"/>
    <w:rsid w:val="003D4361"/>
    <w:rsid w:val="003D43A5"/>
    <w:rsid w:val="003D43C5"/>
    <w:rsid w:val="003D4440"/>
    <w:rsid w:val="003D4507"/>
    <w:rsid w:val="003D45E3"/>
    <w:rsid w:val="003D45FD"/>
    <w:rsid w:val="003D463A"/>
    <w:rsid w:val="003D4672"/>
    <w:rsid w:val="003D46ED"/>
    <w:rsid w:val="003D476E"/>
    <w:rsid w:val="003D47DB"/>
    <w:rsid w:val="003D480E"/>
    <w:rsid w:val="003D4898"/>
    <w:rsid w:val="003D48F2"/>
    <w:rsid w:val="003D493E"/>
    <w:rsid w:val="003D4AAB"/>
    <w:rsid w:val="003D4AAC"/>
    <w:rsid w:val="003D4B33"/>
    <w:rsid w:val="003D4B39"/>
    <w:rsid w:val="003D4C55"/>
    <w:rsid w:val="003D4CDC"/>
    <w:rsid w:val="003D4DA3"/>
    <w:rsid w:val="003D4DE0"/>
    <w:rsid w:val="003D4E0B"/>
    <w:rsid w:val="003D4E4B"/>
    <w:rsid w:val="003D4E7B"/>
    <w:rsid w:val="003D4F96"/>
    <w:rsid w:val="003D4FC7"/>
    <w:rsid w:val="003D5049"/>
    <w:rsid w:val="003D517C"/>
    <w:rsid w:val="003D529A"/>
    <w:rsid w:val="003D52BB"/>
    <w:rsid w:val="003D5315"/>
    <w:rsid w:val="003D539B"/>
    <w:rsid w:val="003D53CD"/>
    <w:rsid w:val="003D5507"/>
    <w:rsid w:val="003D55A6"/>
    <w:rsid w:val="003D561D"/>
    <w:rsid w:val="003D563A"/>
    <w:rsid w:val="003D565D"/>
    <w:rsid w:val="003D571D"/>
    <w:rsid w:val="003D5767"/>
    <w:rsid w:val="003D5768"/>
    <w:rsid w:val="003D57B1"/>
    <w:rsid w:val="003D581C"/>
    <w:rsid w:val="003D5859"/>
    <w:rsid w:val="003D58DE"/>
    <w:rsid w:val="003D5988"/>
    <w:rsid w:val="003D5B88"/>
    <w:rsid w:val="003D5C60"/>
    <w:rsid w:val="003D5CC7"/>
    <w:rsid w:val="003D5D55"/>
    <w:rsid w:val="003D5D64"/>
    <w:rsid w:val="003D5DF5"/>
    <w:rsid w:val="003D5E0E"/>
    <w:rsid w:val="003D5EFD"/>
    <w:rsid w:val="003D5F06"/>
    <w:rsid w:val="003D5F78"/>
    <w:rsid w:val="003D5FBA"/>
    <w:rsid w:val="003D6093"/>
    <w:rsid w:val="003D60C1"/>
    <w:rsid w:val="003D60CA"/>
    <w:rsid w:val="003D6125"/>
    <w:rsid w:val="003D6132"/>
    <w:rsid w:val="003D61D4"/>
    <w:rsid w:val="003D62E8"/>
    <w:rsid w:val="003D63A8"/>
    <w:rsid w:val="003D6451"/>
    <w:rsid w:val="003D648B"/>
    <w:rsid w:val="003D649C"/>
    <w:rsid w:val="003D64CB"/>
    <w:rsid w:val="003D64E4"/>
    <w:rsid w:val="003D64F3"/>
    <w:rsid w:val="003D6516"/>
    <w:rsid w:val="003D6537"/>
    <w:rsid w:val="003D659A"/>
    <w:rsid w:val="003D66E1"/>
    <w:rsid w:val="003D683B"/>
    <w:rsid w:val="003D686A"/>
    <w:rsid w:val="003D6953"/>
    <w:rsid w:val="003D6956"/>
    <w:rsid w:val="003D6957"/>
    <w:rsid w:val="003D6967"/>
    <w:rsid w:val="003D698B"/>
    <w:rsid w:val="003D6A4E"/>
    <w:rsid w:val="003D6A6D"/>
    <w:rsid w:val="003D6A6F"/>
    <w:rsid w:val="003D6A9B"/>
    <w:rsid w:val="003D6AE1"/>
    <w:rsid w:val="003D6B13"/>
    <w:rsid w:val="003D6B78"/>
    <w:rsid w:val="003D6BB3"/>
    <w:rsid w:val="003D6CAC"/>
    <w:rsid w:val="003D6CFC"/>
    <w:rsid w:val="003D6D70"/>
    <w:rsid w:val="003D6DD5"/>
    <w:rsid w:val="003D6E56"/>
    <w:rsid w:val="003D6EEE"/>
    <w:rsid w:val="003D6F5E"/>
    <w:rsid w:val="003D7018"/>
    <w:rsid w:val="003D704E"/>
    <w:rsid w:val="003D71C6"/>
    <w:rsid w:val="003D7228"/>
    <w:rsid w:val="003D7283"/>
    <w:rsid w:val="003D73A0"/>
    <w:rsid w:val="003D73FA"/>
    <w:rsid w:val="003D7407"/>
    <w:rsid w:val="003D7495"/>
    <w:rsid w:val="003D74C2"/>
    <w:rsid w:val="003D7625"/>
    <w:rsid w:val="003D7986"/>
    <w:rsid w:val="003D7990"/>
    <w:rsid w:val="003D79D7"/>
    <w:rsid w:val="003D79E3"/>
    <w:rsid w:val="003D79F4"/>
    <w:rsid w:val="003D7A25"/>
    <w:rsid w:val="003D7AB4"/>
    <w:rsid w:val="003D7AD6"/>
    <w:rsid w:val="003D7AE7"/>
    <w:rsid w:val="003D7B57"/>
    <w:rsid w:val="003D7B59"/>
    <w:rsid w:val="003D7B62"/>
    <w:rsid w:val="003D7C44"/>
    <w:rsid w:val="003D7C61"/>
    <w:rsid w:val="003D7C92"/>
    <w:rsid w:val="003D7CA9"/>
    <w:rsid w:val="003D7D47"/>
    <w:rsid w:val="003D7D5D"/>
    <w:rsid w:val="003D7D84"/>
    <w:rsid w:val="003D7DD0"/>
    <w:rsid w:val="003D7DE8"/>
    <w:rsid w:val="003D7E02"/>
    <w:rsid w:val="003D7E4C"/>
    <w:rsid w:val="003D7E6A"/>
    <w:rsid w:val="003D7E91"/>
    <w:rsid w:val="003D7F4B"/>
    <w:rsid w:val="003D7F60"/>
    <w:rsid w:val="003D7FAA"/>
    <w:rsid w:val="003D7FE1"/>
    <w:rsid w:val="003E0001"/>
    <w:rsid w:val="003E0006"/>
    <w:rsid w:val="003E000E"/>
    <w:rsid w:val="003E0086"/>
    <w:rsid w:val="003E011F"/>
    <w:rsid w:val="003E014B"/>
    <w:rsid w:val="003E01D1"/>
    <w:rsid w:val="003E0259"/>
    <w:rsid w:val="003E0289"/>
    <w:rsid w:val="003E0323"/>
    <w:rsid w:val="003E0353"/>
    <w:rsid w:val="003E0398"/>
    <w:rsid w:val="003E039B"/>
    <w:rsid w:val="003E0428"/>
    <w:rsid w:val="003E043D"/>
    <w:rsid w:val="003E0456"/>
    <w:rsid w:val="003E048A"/>
    <w:rsid w:val="003E04FF"/>
    <w:rsid w:val="003E052B"/>
    <w:rsid w:val="003E0535"/>
    <w:rsid w:val="003E063E"/>
    <w:rsid w:val="003E0775"/>
    <w:rsid w:val="003E07F4"/>
    <w:rsid w:val="003E083D"/>
    <w:rsid w:val="003E0866"/>
    <w:rsid w:val="003E08D1"/>
    <w:rsid w:val="003E090E"/>
    <w:rsid w:val="003E0937"/>
    <w:rsid w:val="003E096E"/>
    <w:rsid w:val="003E09A8"/>
    <w:rsid w:val="003E09CF"/>
    <w:rsid w:val="003E09FA"/>
    <w:rsid w:val="003E0A0F"/>
    <w:rsid w:val="003E0A87"/>
    <w:rsid w:val="003E0B59"/>
    <w:rsid w:val="003E0B6C"/>
    <w:rsid w:val="003E0BCD"/>
    <w:rsid w:val="003E0BE0"/>
    <w:rsid w:val="003E0C46"/>
    <w:rsid w:val="003E0E8F"/>
    <w:rsid w:val="003E104D"/>
    <w:rsid w:val="003E1101"/>
    <w:rsid w:val="003E1107"/>
    <w:rsid w:val="003E1144"/>
    <w:rsid w:val="003E1154"/>
    <w:rsid w:val="003E1254"/>
    <w:rsid w:val="003E1327"/>
    <w:rsid w:val="003E134E"/>
    <w:rsid w:val="003E1387"/>
    <w:rsid w:val="003E138D"/>
    <w:rsid w:val="003E1390"/>
    <w:rsid w:val="003E13A2"/>
    <w:rsid w:val="003E13B9"/>
    <w:rsid w:val="003E1434"/>
    <w:rsid w:val="003E155C"/>
    <w:rsid w:val="003E1590"/>
    <w:rsid w:val="003E1687"/>
    <w:rsid w:val="003E1806"/>
    <w:rsid w:val="003E1ABE"/>
    <w:rsid w:val="003E1AFC"/>
    <w:rsid w:val="003E1DAD"/>
    <w:rsid w:val="003E1DBA"/>
    <w:rsid w:val="003E1F01"/>
    <w:rsid w:val="003E1F57"/>
    <w:rsid w:val="003E1FFB"/>
    <w:rsid w:val="003E2073"/>
    <w:rsid w:val="003E2077"/>
    <w:rsid w:val="003E2172"/>
    <w:rsid w:val="003E218F"/>
    <w:rsid w:val="003E2204"/>
    <w:rsid w:val="003E223C"/>
    <w:rsid w:val="003E22A8"/>
    <w:rsid w:val="003E22F1"/>
    <w:rsid w:val="003E2381"/>
    <w:rsid w:val="003E240B"/>
    <w:rsid w:val="003E2451"/>
    <w:rsid w:val="003E24AE"/>
    <w:rsid w:val="003E24FC"/>
    <w:rsid w:val="003E255D"/>
    <w:rsid w:val="003E25B3"/>
    <w:rsid w:val="003E2645"/>
    <w:rsid w:val="003E2769"/>
    <w:rsid w:val="003E2776"/>
    <w:rsid w:val="003E27A6"/>
    <w:rsid w:val="003E2883"/>
    <w:rsid w:val="003E28DF"/>
    <w:rsid w:val="003E2984"/>
    <w:rsid w:val="003E29AB"/>
    <w:rsid w:val="003E29FD"/>
    <w:rsid w:val="003E2A4B"/>
    <w:rsid w:val="003E2A59"/>
    <w:rsid w:val="003E2B52"/>
    <w:rsid w:val="003E2CC7"/>
    <w:rsid w:val="003E2CD9"/>
    <w:rsid w:val="003E2D1F"/>
    <w:rsid w:val="003E2DB8"/>
    <w:rsid w:val="003E2E53"/>
    <w:rsid w:val="003E2E5D"/>
    <w:rsid w:val="003E2F30"/>
    <w:rsid w:val="003E2F78"/>
    <w:rsid w:val="003E2FCD"/>
    <w:rsid w:val="003E2FF5"/>
    <w:rsid w:val="003E307B"/>
    <w:rsid w:val="003E308C"/>
    <w:rsid w:val="003E30CF"/>
    <w:rsid w:val="003E3108"/>
    <w:rsid w:val="003E3166"/>
    <w:rsid w:val="003E321D"/>
    <w:rsid w:val="003E3264"/>
    <w:rsid w:val="003E326A"/>
    <w:rsid w:val="003E335E"/>
    <w:rsid w:val="003E3362"/>
    <w:rsid w:val="003E3397"/>
    <w:rsid w:val="003E33A7"/>
    <w:rsid w:val="003E33DD"/>
    <w:rsid w:val="003E35A9"/>
    <w:rsid w:val="003E361F"/>
    <w:rsid w:val="003E362A"/>
    <w:rsid w:val="003E362C"/>
    <w:rsid w:val="003E3692"/>
    <w:rsid w:val="003E379F"/>
    <w:rsid w:val="003E37EC"/>
    <w:rsid w:val="003E3803"/>
    <w:rsid w:val="003E393F"/>
    <w:rsid w:val="003E39CF"/>
    <w:rsid w:val="003E3AE4"/>
    <w:rsid w:val="003E3AE6"/>
    <w:rsid w:val="003E3AFE"/>
    <w:rsid w:val="003E3B57"/>
    <w:rsid w:val="003E3BD3"/>
    <w:rsid w:val="003E3BF3"/>
    <w:rsid w:val="003E3C28"/>
    <w:rsid w:val="003E3C80"/>
    <w:rsid w:val="003E3CA6"/>
    <w:rsid w:val="003E3D0C"/>
    <w:rsid w:val="003E3E29"/>
    <w:rsid w:val="003E3EB2"/>
    <w:rsid w:val="003E3F64"/>
    <w:rsid w:val="003E4105"/>
    <w:rsid w:val="003E41FB"/>
    <w:rsid w:val="003E4213"/>
    <w:rsid w:val="003E431D"/>
    <w:rsid w:val="003E435D"/>
    <w:rsid w:val="003E4421"/>
    <w:rsid w:val="003E4441"/>
    <w:rsid w:val="003E4460"/>
    <w:rsid w:val="003E4486"/>
    <w:rsid w:val="003E454B"/>
    <w:rsid w:val="003E4588"/>
    <w:rsid w:val="003E45F6"/>
    <w:rsid w:val="003E4626"/>
    <w:rsid w:val="003E4636"/>
    <w:rsid w:val="003E4647"/>
    <w:rsid w:val="003E4676"/>
    <w:rsid w:val="003E467D"/>
    <w:rsid w:val="003E46D5"/>
    <w:rsid w:val="003E46D8"/>
    <w:rsid w:val="003E4789"/>
    <w:rsid w:val="003E4935"/>
    <w:rsid w:val="003E496D"/>
    <w:rsid w:val="003E498F"/>
    <w:rsid w:val="003E49B6"/>
    <w:rsid w:val="003E4B34"/>
    <w:rsid w:val="003E4B75"/>
    <w:rsid w:val="003E4B93"/>
    <w:rsid w:val="003E4CBC"/>
    <w:rsid w:val="003E4CC5"/>
    <w:rsid w:val="003E4D22"/>
    <w:rsid w:val="003E4D6E"/>
    <w:rsid w:val="003E4DC9"/>
    <w:rsid w:val="003E4DD4"/>
    <w:rsid w:val="003E4DE2"/>
    <w:rsid w:val="003E4E67"/>
    <w:rsid w:val="003E4E68"/>
    <w:rsid w:val="003E4E86"/>
    <w:rsid w:val="003E4E87"/>
    <w:rsid w:val="003E4EE4"/>
    <w:rsid w:val="003E4F5E"/>
    <w:rsid w:val="003E4F7B"/>
    <w:rsid w:val="003E4F83"/>
    <w:rsid w:val="003E501A"/>
    <w:rsid w:val="003E505F"/>
    <w:rsid w:val="003E5071"/>
    <w:rsid w:val="003E508A"/>
    <w:rsid w:val="003E5161"/>
    <w:rsid w:val="003E51B8"/>
    <w:rsid w:val="003E51D4"/>
    <w:rsid w:val="003E51F7"/>
    <w:rsid w:val="003E5215"/>
    <w:rsid w:val="003E526A"/>
    <w:rsid w:val="003E52A5"/>
    <w:rsid w:val="003E5315"/>
    <w:rsid w:val="003E5382"/>
    <w:rsid w:val="003E5385"/>
    <w:rsid w:val="003E53C2"/>
    <w:rsid w:val="003E549F"/>
    <w:rsid w:val="003E55EF"/>
    <w:rsid w:val="003E5651"/>
    <w:rsid w:val="003E57A2"/>
    <w:rsid w:val="003E57BF"/>
    <w:rsid w:val="003E57F6"/>
    <w:rsid w:val="003E5837"/>
    <w:rsid w:val="003E58C9"/>
    <w:rsid w:val="003E58D1"/>
    <w:rsid w:val="003E58DC"/>
    <w:rsid w:val="003E58E2"/>
    <w:rsid w:val="003E5967"/>
    <w:rsid w:val="003E59EA"/>
    <w:rsid w:val="003E5A16"/>
    <w:rsid w:val="003E5ABF"/>
    <w:rsid w:val="003E5AD7"/>
    <w:rsid w:val="003E5CB5"/>
    <w:rsid w:val="003E5CC9"/>
    <w:rsid w:val="003E5D05"/>
    <w:rsid w:val="003E5D22"/>
    <w:rsid w:val="003E5D3F"/>
    <w:rsid w:val="003E5DA6"/>
    <w:rsid w:val="003E5DE5"/>
    <w:rsid w:val="003E5DED"/>
    <w:rsid w:val="003E5E34"/>
    <w:rsid w:val="003E5F56"/>
    <w:rsid w:val="003E5FB2"/>
    <w:rsid w:val="003E5FC9"/>
    <w:rsid w:val="003E5FD3"/>
    <w:rsid w:val="003E608D"/>
    <w:rsid w:val="003E60B8"/>
    <w:rsid w:val="003E616D"/>
    <w:rsid w:val="003E61D7"/>
    <w:rsid w:val="003E620B"/>
    <w:rsid w:val="003E6225"/>
    <w:rsid w:val="003E6248"/>
    <w:rsid w:val="003E6291"/>
    <w:rsid w:val="003E6322"/>
    <w:rsid w:val="003E6335"/>
    <w:rsid w:val="003E63CD"/>
    <w:rsid w:val="003E644C"/>
    <w:rsid w:val="003E6539"/>
    <w:rsid w:val="003E658F"/>
    <w:rsid w:val="003E6621"/>
    <w:rsid w:val="003E6707"/>
    <w:rsid w:val="003E6715"/>
    <w:rsid w:val="003E67B3"/>
    <w:rsid w:val="003E684C"/>
    <w:rsid w:val="003E686E"/>
    <w:rsid w:val="003E6903"/>
    <w:rsid w:val="003E6912"/>
    <w:rsid w:val="003E698E"/>
    <w:rsid w:val="003E69DB"/>
    <w:rsid w:val="003E6A46"/>
    <w:rsid w:val="003E6ADA"/>
    <w:rsid w:val="003E6BBF"/>
    <w:rsid w:val="003E6C30"/>
    <w:rsid w:val="003E6C55"/>
    <w:rsid w:val="003E6C84"/>
    <w:rsid w:val="003E6C8A"/>
    <w:rsid w:val="003E6CCC"/>
    <w:rsid w:val="003E6CDC"/>
    <w:rsid w:val="003E6DEB"/>
    <w:rsid w:val="003E6E1D"/>
    <w:rsid w:val="003E6E30"/>
    <w:rsid w:val="003E6E74"/>
    <w:rsid w:val="003E6E90"/>
    <w:rsid w:val="003E6F29"/>
    <w:rsid w:val="003E6F6B"/>
    <w:rsid w:val="003E6FC6"/>
    <w:rsid w:val="003E7335"/>
    <w:rsid w:val="003E736E"/>
    <w:rsid w:val="003E737B"/>
    <w:rsid w:val="003E7469"/>
    <w:rsid w:val="003E746C"/>
    <w:rsid w:val="003E74C3"/>
    <w:rsid w:val="003E757C"/>
    <w:rsid w:val="003E75E2"/>
    <w:rsid w:val="003E75F3"/>
    <w:rsid w:val="003E7677"/>
    <w:rsid w:val="003E7766"/>
    <w:rsid w:val="003E77C4"/>
    <w:rsid w:val="003E77CE"/>
    <w:rsid w:val="003E7817"/>
    <w:rsid w:val="003E78E6"/>
    <w:rsid w:val="003E791A"/>
    <w:rsid w:val="003E7954"/>
    <w:rsid w:val="003E79E4"/>
    <w:rsid w:val="003E7A50"/>
    <w:rsid w:val="003E7A72"/>
    <w:rsid w:val="003E7A94"/>
    <w:rsid w:val="003E7B0D"/>
    <w:rsid w:val="003E7B81"/>
    <w:rsid w:val="003E7BC2"/>
    <w:rsid w:val="003E7CB0"/>
    <w:rsid w:val="003E7CDD"/>
    <w:rsid w:val="003E7D31"/>
    <w:rsid w:val="003E7D4F"/>
    <w:rsid w:val="003E7D8F"/>
    <w:rsid w:val="003E7D91"/>
    <w:rsid w:val="003E7DB9"/>
    <w:rsid w:val="003E7EBA"/>
    <w:rsid w:val="003E7F10"/>
    <w:rsid w:val="003E7FC0"/>
    <w:rsid w:val="003F0048"/>
    <w:rsid w:val="003F0069"/>
    <w:rsid w:val="003F009E"/>
    <w:rsid w:val="003F00D1"/>
    <w:rsid w:val="003F00D4"/>
    <w:rsid w:val="003F0143"/>
    <w:rsid w:val="003F015F"/>
    <w:rsid w:val="003F017F"/>
    <w:rsid w:val="003F0194"/>
    <w:rsid w:val="003F01A2"/>
    <w:rsid w:val="003F01CA"/>
    <w:rsid w:val="003F02F5"/>
    <w:rsid w:val="003F02FE"/>
    <w:rsid w:val="003F0320"/>
    <w:rsid w:val="003F0362"/>
    <w:rsid w:val="003F038E"/>
    <w:rsid w:val="003F0424"/>
    <w:rsid w:val="003F0450"/>
    <w:rsid w:val="003F045D"/>
    <w:rsid w:val="003F045E"/>
    <w:rsid w:val="003F04A9"/>
    <w:rsid w:val="003F0503"/>
    <w:rsid w:val="003F0511"/>
    <w:rsid w:val="003F0550"/>
    <w:rsid w:val="003F05C5"/>
    <w:rsid w:val="003F061A"/>
    <w:rsid w:val="003F0641"/>
    <w:rsid w:val="003F0690"/>
    <w:rsid w:val="003F0783"/>
    <w:rsid w:val="003F07B8"/>
    <w:rsid w:val="003F0898"/>
    <w:rsid w:val="003F09E5"/>
    <w:rsid w:val="003F0A5C"/>
    <w:rsid w:val="003F0B2C"/>
    <w:rsid w:val="003F0B3E"/>
    <w:rsid w:val="003F0C5F"/>
    <w:rsid w:val="003F0C7B"/>
    <w:rsid w:val="003F0D62"/>
    <w:rsid w:val="003F0DF0"/>
    <w:rsid w:val="003F0F53"/>
    <w:rsid w:val="003F100A"/>
    <w:rsid w:val="003F106A"/>
    <w:rsid w:val="003F10C6"/>
    <w:rsid w:val="003F1235"/>
    <w:rsid w:val="003F1257"/>
    <w:rsid w:val="003F125D"/>
    <w:rsid w:val="003F127B"/>
    <w:rsid w:val="003F12A3"/>
    <w:rsid w:val="003F1347"/>
    <w:rsid w:val="003F13A5"/>
    <w:rsid w:val="003F13B9"/>
    <w:rsid w:val="003F14EA"/>
    <w:rsid w:val="003F151D"/>
    <w:rsid w:val="003F152D"/>
    <w:rsid w:val="003F15B9"/>
    <w:rsid w:val="003F1640"/>
    <w:rsid w:val="003F16E0"/>
    <w:rsid w:val="003F1710"/>
    <w:rsid w:val="003F1723"/>
    <w:rsid w:val="003F177E"/>
    <w:rsid w:val="003F178A"/>
    <w:rsid w:val="003F17C0"/>
    <w:rsid w:val="003F182E"/>
    <w:rsid w:val="003F190E"/>
    <w:rsid w:val="003F1949"/>
    <w:rsid w:val="003F1986"/>
    <w:rsid w:val="003F1A07"/>
    <w:rsid w:val="003F1A98"/>
    <w:rsid w:val="003F1B4C"/>
    <w:rsid w:val="003F1B98"/>
    <w:rsid w:val="003F1D13"/>
    <w:rsid w:val="003F1D41"/>
    <w:rsid w:val="003F1D8E"/>
    <w:rsid w:val="003F1DF6"/>
    <w:rsid w:val="003F1E5B"/>
    <w:rsid w:val="003F1EB7"/>
    <w:rsid w:val="003F1EBF"/>
    <w:rsid w:val="003F1F22"/>
    <w:rsid w:val="003F1FFB"/>
    <w:rsid w:val="003F203A"/>
    <w:rsid w:val="003F203C"/>
    <w:rsid w:val="003F210A"/>
    <w:rsid w:val="003F211F"/>
    <w:rsid w:val="003F2143"/>
    <w:rsid w:val="003F2205"/>
    <w:rsid w:val="003F22C9"/>
    <w:rsid w:val="003F2312"/>
    <w:rsid w:val="003F2330"/>
    <w:rsid w:val="003F25CC"/>
    <w:rsid w:val="003F25FA"/>
    <w:rsid w:val="003F262E"/>
    <w:rsid w:val="003F2637"/>
    <w:rsid w:val="003F267C"/>
    <w:rsid w:val="003F2729"/>
    <w:rsid w:val="003F279E"/>
    <w:rsid w:val="003F27A3"/>
    <w:rsid w:val="003F2844"/>
    <w:rsid w:val="003F28E1"/>
    <w:rsid w:val="003F2999"/>
    <w:rsid w:val="003F2A49"/>
    <w:rsid w:val="003F2A6D"/>
    <w:rsid w:val="003F2AA7"/>
    <w:rsid w:val="003F2ADC"/>
    <w:rsid w:val="003F2B0C"/>
    <w:rsid w:val="003F2B62"/>
    <w:rsid w:val="003F2B89"/>
    <w:rsid w:val="003F2B9C"/>
    <w:rsid w:val="003F2BC2"/>
    <w:rsid w:val="003F2BF1"/>
    <w:rsid w:val="003F2C0F"/>
    <w:rsid w:val="003F2C88"/>
    <w:rsid w:val="003F2C91"/>
    <w:rsid w:val="003F2CB5"/>
    <w:rsid w:val="003F2D4D"/>
    <w:rsid w:val="003F2DBA"/>
    <w:rsid w:val="003F2E89"/>
    <w:rsid w:val="003F2ED8"/>
    <w:rsid w:val="003F2FEE"/>
    <w:rsid w:val="003F308F"/>
    <w:rsid w:val="003F31BF"/>
    <w:rsid w:val="003F3201"/>
    <w:rsid w:val="003F321C"/>
    <w:rsid w:val="003F329F"/>
    <w:rsid w:val="003F32CA"/>
    <w:rsid w:val="003F330C"/>
    <w:rsid w:val="003F3340"/>
    <w:rsid w:val="003F33A4"/>
    <w:rsid w:val="003F33B0"/>
    <w:rsid w:val="003F3450"/>
    <w:rsid w:val="003F34BD"/>
    <w:rsid w:val="003F34BE"/>
    <w:rsid w:val="003F350A"/>
    <w:rsid w:val="003F3557"/>
    <w:rsid w:val="003F3575"/>
    <w:rsid w:val="003F35D5"/>
    <w:rsid w:val="003F360D"/>
    <w:rsid w:val="003F363E"/>
    <w:rsid w:val="003F377F"/>
    <w:rsid w:val="003F37A0"/>
    <w:rsid w:val="003F3811"/>
    <w:rsid w:val="003F381B"/>
    <w:rsid w:val="003F3886"/>
    <w:rsid w:val="003F38B3"/>
    <w:rsid w:val="003F3901"/>
    <w:rsid w:val="003F392C"/>
    <w:rsid w:val="003F3947"/>
    <w:rsid w:val="003F3A6F"/>
    <w:rsid w:val="003F3ACA"/>
    <w:rsid w:val="003F3B16"/>
    <w:rsid w:val="003F3B58"/>
    <w:rsid w:val="003F3B66"/>
    <w:rsid w:val="003F3BE3"/>
    <w:rsid w:val="003F3C8E"/>
    <w:rsid w:val="003F3EDB"/>
    <w:rsid w:val="003F3F13"/>
    <w:rsid w:val="003F3F2C"/>
    <w:rsid w:val="003F3F5E"/>
    <w:rsid w:val="003F3FD1"/>
    <w:rsid w:val="003F3FD3"/>
    <w:rsid w:val="003F3FD5"/>
    <w:rsid w:val="003F3FE5"/>
    <w:rsid w:val="003F415C"/>
    <w:rsid w:val="003F4179"/>
    <w:rsid w:val="003F4192"/>
    <w:rsid w:val="003F41C1"/>
    <w:rsid w:val="003F429A"/>
    <w:rsid w:val="003F42CD"/>
    <w:rsid w:val="003F431A"/>
    <w:rsid w:val="003F436E"/>
    <w:rsid w:val="003F43C1"/>
    <w:rsid w:val="003F43E1"/>
    <w:rsid w:val="003F43F1"/>
    <w:rsid w:val="003F4402"/>
    <w:rsid w:val="003F4474"/>
    <w:rsid w:val="003F44C4"/>
    <w:rsid w:val="003F45FF"/>
    <w:rsid w:val="003F465C"/>
    <w:rsid w:val="003F467D"/>
    <w:rsid w:val="003F469E"/>
    <w:rsid w:val="003F46D5"/>
    <w:rsid w:val="003F472C"/>
    <w:rsid w:val="003F4771"/>
    <w:rsid w:val="003F47BE"/>
    <w:rsid w:val="003F47F9"/>
    <w:rsid w:val="003F481E"/>
    <w:rsid w:val="003F4820"/>
    <w:rsid w:val="003F4872"/>
    <w:rsid w:val="003F489F"/>
    <w:rsid w:val="003F48E4"/>
    <w:rsid w:val="003F4902"/>
    <w:rsid w:val="003F4997"/>
    <w:rsid w:val="003F49C6"/>
    <w:rsid w:val="003F4A71"/>
    <w:rsid w:val="003F4AC7"/>
    <w:rsid w:val="003F4B93"/>
    <w:rsid w:val="003F4BEA"/>
    <w:rsid w:val="003F4C07"/>
    <w:rsid w:val="003F4D64"/>
    <w:rsid w:val="003F4D7A"/>
    <w:rsid w:val="003F4E57"/>
    <w:rsid w:val="003F4EB3"/>
    <w:rsid w:val="003F4F61"/>
    <w:rsid w:val="003F5071"/>
    <w:rsid w:val="003F50EE"/>
    <w:rsid w:val="003F5147"/>
    <w:rsid w:val="003F51C2"/>
    <w:rsid w:val="003F521C"/>
    <w:rsid w:val="003F521D"/>
    <w:rsid w:val="003F5249"/>
    <w:rsid w:val="003F527B"/>
    <w:rsid w:val="003F52D1"/>
    <w:rsid w:val="003F534A"/>
    <w:rsid w:val="003F5350"/>
    <w:rsid w:val="003F536B"/>
    <w:rsid w:val="003F53D4"/>
    <w:rsid w:val="003F5595"/>
    <w:rsid w:val="003F55C4"/>
    <w:rsid w:val="003F55D6"/>
    <w:rsid w:val="003F56CE"/>
    <w:rsid w:val="003F572C"/>
    <w:rsid w:val="003F57A4"/>
    <w:rsid w:val="003F57AA"/>
    <w:rsid w:val="003F57EE"/>
    <w:rsid w:val="003F57F1"/>
    <w:rsid w:val="003F5926"/>
    <w:rsid w:val="003F5A15"/>
    <w:rsid w:val="003F5A8A"/>
    <w:rsid w:val="003F5AF9"/>
    <w:rsid w:val="003F5B5A"/>
    <w:rsid w:val="003F5B5D"/>
    <w:rsid w:val="003F5DBA"/>
    <w:rsid w:val="003F5E48"/>
    <w:rsid w:val="003F5EB1"/>
    <w:rsid w:val="003F5ED4"/>
    <w:rsid w:val="003F5F03"/>
    <w:rsid w:val="003F5F22"/>
    <w:rsid w:val="003F6030"/>
    <w:rsid w:val="003F60A0"/>
    <w:rsid w:val="003F60EC"/>
    <w:rsid w:val="003F62E4"/>
    <w:rsid w:val="003F62FF"/>
    <w:rsid w:val="003F6412"/>
    <w:rsid w:val="003F641B"/>
    <w:rsid w:val="003F651E"/>
    <w:rsid w:val="003F6520"/>
    <w:rsid w:val="003F6524"/>
    <w:rsid w:val="003F6542"/>
    <w:rsid w:val="003F6573"/>
    <w:rsid w:val="003F65CF"/>
    <w:rsid w:val="003F65D1"/>
    <w:rsid w:val="003F65E1"/>
    <w:rsid w:val="003F668E"/>
    <w:rsid w:val="003F66BD"/>
    <w:rsid w:val="003F67B2"/>
    <w:rsid w:val="003F682F"/>
    <w:rsid w:val="003F685A"/>
    <w:rsid w:val="003F686B"/>
    <w:rsid w:val="003F68B9"/>
    <w:rsid w:val="003F68CB"/>
    <w:rsid w:val="003F6A44"/>
    <w:rsid w:val="003F6BA9"/>
    <w:rsid w:val="003F6BBB"/>
    <w:rsid w:val="003F6BFA"/>
    <w:rsid w:val="003F6BFD"/>
    <w:rsid w:val="003F6CF2"/>
    <w:rsid w:val="003F6D59"/>
    <w:rsid w:val="003F6DF5"/>
    <w:rsid w:val="003F6E02"/>
    <w:rsid w:val="003F6E0D"/>
    <w:rsid w:val="003F6E79"/>
    <w:rsid w:val="003F6E9A"/>
    <w:rsid w:val="003F6ED6"/>
    <w:rsid w:val="003F6F16"/>
    <w:rsid w:val="003F7086"/>
    <w:rsid w:val="003F7149"/>
    <w:rsid w:val="003F7169"/>
    <w:rsid w:val="003F71EF"/>
    <w:rsid w:val="003F72E6"/>
    <w:rsid w:val="003F72ED"/>
    <w:rsid w:val="003F731F"/>
    <w:rsid w:val="003F7350"/>
    <w:rsid w:val="003F7352"/>
    <w:rsid w:val="003F73EA"/>
    <w:rsid w:val="003F742C"/>
    <w:rsid w:val="003F7440"/>
    <w:rsid w:val="003F748B"/>
    <w:rsid w:val="003F74A5"/>
    <w:rsid w:val="003F74F7"/>
    <w:rsid w:val="003F7593"/>
    <w:rsid w:val="003F75E4"/>
    <w:rsid w:val="003F7634"/>
    <w:rsid w:val="003F7638"/>
    <w:rsid w:val="003F781F"/>
    <w:rsid w:val="003F7868"/>
    <w:rsid w:val="003F78D2"/>
    <w:rsid w:val="003F7909"/>
    <w:rsid w:val="003F7915"/>
    <w:rsid w:val="003F7940"/>
    <w:rsid w:val="003F7A55"/>
    <w:rsid w:val="003F7A7F"/>
    <w:rsid w:val="003F7AAB"/>
    <w:rsid w:val="003F7AAD"/>
    <w:rsid w:val="003F7B16"/>
    <w:rsid w:val="003F7B3D"/>
    <w:rsid w:val="003F7B43"/>
    <w:rsid w:val="003F7B89"/>
    <w:rsid w:val="003F7BA0"/>
    <w:rsid w:val="003F7C2B"/>
    <w:rsid w:val="003F7CB6"/>
    <w:rsid w:val="003F7D4A"/>
    <w:rsid w:val="003F7D53"/>
    <w:rsid w:val="003F7D8E"/>
    <w:rsid w:val="003F7DD0"/>
    <w:rsid w:val="003F7E61"/>
    <w:rsid w:val="003F7E6E"/>
    <w:rsid w:val="003F7EB5"/>
    <w:rsid w:val="003F7EC8"/>
    <w:rsid w:val="003F7EE1"/>
    <w:rsid w:val="003F7F47"/>
    <w:rsid w:val="003F7F70"/>
    <w:rsid w:val="003F7F9D"/>
    <w:rsid w:val="003F7FA1"/>
    <w:rsid w:val="003F7FAC"/>
    <w:rsid w:val="004001BD"/>
    <w:rsid w:val="004001E9"/>
    <w:rsid w:val="00400253"/>
    <w:rsid w:val="0040034F"/>
    <w:rsid w:val="004003B5"/>
    <w:rsid w:val="004003DF"/>
    <w:rsid w:val="00400412"/>
    <w:rsid w:val="0040057E"/>
    <w:rsid w:val="004005C1"/>
    <w:rsid w:val="004005D1"/>
    <w:rsid w:val="004005EE"/>
    <w:rsid w:val="0040062A"/>
    <w:rsid w:val="00400662"/>
    <w:rsid w:val="004006BD"/>
    <w:rsid w:val="004006D1"/>
    <w:rsid w:val="00400760"/>
    <w:rsid w:val="00400873"/>
    <w:rsid w:val="004008C8"/>
    <w:rsid w:val="0040096A"/>
    <w:rsid w:val="004009A4"/>
    <w:rsid w:val="004009CA"/>
    <w:rsid w:val="004009CC"/>
    <w:rsid w:val="00400A16"/>
    <w:rsid w:val="00400A50"/>
    <w:rsid w:val="00400B81"/>
    <w:rsid w:val="00400B82"/>
    <w:rsid w:val="00400BF4"/>
    <w:rsid w:val="00400D22"/>
    <w:rsid w:val="00400D35"/>
    <w:rsid w:val="00400D96"/>
    <w:rsid w:val="00400DD3"/>
    <w:rsid w:val="00400E0D"/>
    <w:rsid w:val="00400E56"/>
    <w:rsid w:val="00400E59"/>
    <w:rsid w:val="00400E7F"/>
    <w:rsid w:val="00400FE6"/>
    <w:rsid w:val="00400FF5"/>
    <w:rsid w:val="00401006"/>
    <w:rsid w:val="0040106B"/>
    <w:rsid w:val="0040108F"/>
    <w:rsid w:val="00401165"/>
    <w:rsid w:val="004011B9"/>
    <w:rsid w:val="0040128A"/>
    <w:rsid w:val="004012DD"/>
    <w:rsid w:val="00401370"/>
    <w:rsid w:val="00401451"/>
    <w:rsid w:val="00401459"/>
    <w:rsid w:val="004014D8"/>
    <w:rsid w:val="004014E1"/>
    <w:rsid w:val="004014E3"/>
    <w:rsid w:val="004014F3"/>
    <w:rsid w:val="00401519"/>
    <w:rsid w:val="004015C7"/>
    <w:rsid w:val="0040177D"/>
    <w:rsid w:val="0040182A"/>
    <w:rsid w:val="004018A3"/>
    <w:rsid w:val="004018A4"/>
    <w:rsid w:val="00401960"/>
    <w:rsid w:val="00401A83"/>
    <w:rsid w:val="00401C0C"/>
    <w:rsid w:val="00401C32"/>
    <w:rsid w:val="00401CDF"/>
    <w:rsid w:val="00401D04"/>
    <w:rsid w:val="00401DF2"/>
    <w:rsid w:val="00401E8D"/>
    <w:rsid w:val="00401E9F"/>
    <w:rsid w:val="00401EC3"/>
    <w:rsid w:val="00401EE1"/>
    <w:rsid w:val="00401EF6"/>
    <w:rsid w:val="00401F13"/>
    <w:rsid w:val="00401F39"/>
    <w:rsid w:val="00401F90"/>
    <w:rsid w:val="00401FDF"/>
    <w:rsid w:val="00402047"/>
    <w:rsid w:val="00402093"/>
    <w:rsid w:val="00402244"/>
    <w:rsid w:val="00402353"/>
    <w:rsid w:val="0040238E"/>
    <w:rsid w:val="004023F3"/>
    <w:rsid w:val="0040247D"/>
    <w:rsid w:val="004024A3"/>
    <w:rsid w:val="004024A8"/>
    <w:rsid w:val="004024D4"/>
    <w:rsid w:val="004024F0"/>
    <w:rsid w:val="004025E5"/>
    <w:rsid w:val="004026E1"/>
    <w:rsid w:val="0040287F"/>
    <w:rsid w:val="004028D5"/>
    <w:rsid w:val="00402968"/>
    <w:rsid w:val="0040297E"/>
    <w:rsid w:val="0040297F"/>
    <w:rsid w:val="004029C2"/>
    <w:rsid w:val="00402A4F"/>
    <w:rsid w:val="00402A6D"/>
    <w:rsid w:val="00402AA3"/>
    <w:rsid w:val="00402AD2"/>
    <w:rsid w:val="00402B5D"/>
    <w:rsid w:val="00402B76"/>
    <w:rsid w:val="00402B78"/>
    <w:rsid w:val="00402B88"/>
    <w:rsid w:val="00402B95"/>
    <w:rsid w:val="00402C1D"/>
    <w:rsid w:val="00402C7D"/>
    <w:rsid w:val="00402D9E"/>
    <w:rsid w:val="00402E0D"/>
    <w:rsid w:val="00402EF2"/>
    <w:rsid w:val="00402FB2"/>
    <w:rsid w:val="0040303D"/>
    <w:rsid w:val="004030E8"/>
    <w:rsid w:val="0040315B"/>
    <w:rsid w:val="00403167"/>
    <w:rsid w:val="004031E0"/>
    <w:rsid w:val="004032DF"/>
    <w:rsid w:val="0040330F"/>
    <w:rsid w:val="00403337"/>
    <w:rsid w:val="004033E7"/>
    <w:rsid w:val="0040345B"/>
    <w:rsid w:val="004034B4"/>
    <w:rsid w:val="004034FC"/>
    <w:rsid w:val="00403656"/>
    <w:rsid w:val="00403830"/>
    <w:rsid w:val="0040384F"/>
    <w:rsid w:val="004038A6"/>
    <w:rsid w:val="004038FB"/>
    <w:rsid w:val="0040399B"/>
    <w:rsid w:val="00403A79"/>
    <w:rsid w:val="00403B70"/>
    <w:rsid w:val="00403C83"/>
    <w:rsid w:val="00403D63"/>
    <w:rsid w:val="00403DB0"/>
    <w:rsid w:val="00403DB7"/>
    <w:rsid w:val="00403DD5"/>
    <w:rsid w:val="00403F3F"/>
    <w:rsid w:val="00404073"/>
    <w:rsid w:val="0040411E"/>
    <w:rsid w:val="00404157"/>
    <w:rsid w:val="0040417F"/>
    <w:rsid w:val="004042D8"/>
    <w:rsid w:val="004042EA"/>
    <w:rsid w:val="004042EF"/>
    <w:rsid w:val="00404384"/>
    <w:rsid w:val="004043AC"/>
    <w:rsid w:val="004043BE"/>
    <w:rsid w:val="00404408"/>
    <w:rsid w:val="00404438"/>
    <w:rsid w:val="0040445E"/>
    <w:rsid w:val="00404557"/>
    <w:rsid w:val="004046BD"/>
    <w:rsid w:val="0040478F"/>
    <w:rsid w:val="004047BC"/>
    <w:rsid w:val="004047D5"/>
    <w:rsid w:val="004047E5"/>
    <w:rsid w:val="004047E6"/>
    <w:rsid w:val="004047F9"/>
    <w:rsid w:val="00404841"/>
    <w:rsid w:val="00404898"/>
    <w:rsid w:val="0040489D"/>
    <w:rsid w:val="004048B6"/>
    <w:rsid w:val="0040491A"/>
    <w:rsid w:val="00404935"/>
    <w:rsid w:val="0040494B"/>
    <w:rsid w:val="004049A9"/>
    <w:rsid w:val="004049ED"/>
    <w:rsid w:val="004049F0"/>
    <w:rsid w:val="00404A32"/>
    <w:rsid w:val="00404A5B"/>
    <w:rsid w:val="00404AA0"/>
    <w:rsid w:val="00404B33"/>
    <w:rsid w:val="00404BEF"/>
    <w:rsid w:val="00404C32"/>
    <w:rsid w:val="00404C50"/>
    <w:rsid w:val="00404C9D"/>
    <w:rsid w:val="00404D16"/>
    <w:rsid w:val="00404D33"/>
    <w:rsid w:val="00404D45"/>
    <w:rsid w:val="00404D97"/>
    <w:rsid w:val="00404DAF"/>
    <w:rsid w:val="00404E39"/>
    <w:rsid w:val="00404F2E"/>
    <w:rsid w:val="00404F58"/>
    <w:rsid w:val="00404F74"/>
    <w:rsid w:val="00404F83"/>
    <w:rsid w:val="00404F8B"/>
    <w:rsid w:val="00405041"/>
    <w:rsid w:val="0040524C"/>
    <w:rsid w:val="0040525F"/>
    <w:rsid w:val="00405279"/>
    <w:rsid w:val="0040528A"/>
    <w:rsid w:val="004052AF"/>
    <w:rsid w:val="004052D8"/>
    <w:rsid w:val="004052E8"/>
    <w:rsid w:val="0040553D"/>
    <w:rsid w:val="00405655"/>
    <w:rsid w:val="00405660"/>
    <w:rsid w:val="0040566C"/>
    <w:rsid w:val="00405685"/>
    <w:rsid w:val="00405700"/>
    <w:rsid w:val="0040576D"/>
    <w:rsid w:val="0040581D"/>
    <w:rsid w:val="00405835"/>
    <w:rsid w:val="0040585D"/>
    <w:rsid w:val="00405873"/>
    <w:rsid w:val="0040591E"/>
    <w:rsid w:val="00405979"/>
    <w:rsid w:val="004059D0"/>
    <w:rsid w:val="00405A12"/>
    <w:rsid w:val="00405AF5"/>
    <w:rsid w:val="00405B2E"/>
    <w:rsid w:val="00405BE8"/>
    <w:rsid w:val="00405C13"/>
    <w:rsid w:val="00405C5B"/>
    <w:rsid w:val="00405C7C"/>
    <w:rsid w:val="00405C84"/>
    <w:rsid w:val="00405DE6"/>
    <w:rsid w:val="00405DFE"/>
    <w:rsid w:val="00405EC1"/>
    <w:rsid w:val="00405EC8"/>
    <w:rsid w:val="00405F58"/>
    <w:rsid w:val="00405F5D"/>
    <w:rsid w:val="00406006"/>
    <w:rsid w:val="004060E7"/>
    <w:rsid w:val="004060ED"/>
    <w:rsid w:val="0040611A"/>
    <w:rsid w:val="00406187"/>
    <w:rsid w:val="004061C7"/>
    <w:rsid w:val="004062C5"/>
    <w:rsid w:val="0040643D"/>
    <w:rsid w:val="0040646F"/>
    <w:rsid w:val="00406528"/>
    <w:rsid w:val="004065E2"/>
    <w:rsid w:val="00406623"/>
    <w:rsid w:val="00406638"/>
    <w:rsid w:val="004067C4"/>
    <w:rsid w:val="004067D5"/>
    <w:rsid w:val="00406809"/>
    <w:rsid w:val="00406823"/>
    <w:rsid w:val="00406931"/>
    <w:rsid w:val="004069EC"/>
    <w:rsid w:val="00406A10"/>
    <w:rsid w:val="00406B1D"/>
    <w:rsid w:val="00406BB5"/>
    <w:rsid w:val="00406C5F"/>
    <w:rsid w:val="00406CD4"/>
    <w:rsid w:val="00406CD7"/>
    <w:rsid w:val="00406D28"/>
    <w:rsid w:val="00406DFF"/>
    <w:rsid w:val="00406E2C"/>
    <w:rsid w:val="00406EB8"/>
    <w:rsid w:val="00406EC9"/>
    <w:rsid w:val="00406F26"/>
    <w:rsid w:val="00406F53"/>
    <w:rsid w:val="00406FCA"/>
    <w:rsid w:val="00407023"/>
    <w:rsid w:val="0040706C"/>
    <w:rsid w:val="004070CD"/>
    <w:rsid w:val="00407105"/>
    <w:rsid w:val="00407115"/>
    <w:rsid w:val="0040711D"/>
    <w:rsid w:val="00407138"/>
    <w:rsid w:val="004071A4"/>
    <w:rsid w:val="00407270"/>
    <w:rsid w:val="004073FD"/>
    <w:rsid w:val="0040742A"/>
    <w:rsid w:val="00407595"/>
    <w:rsid w:val="004075AE"/>
    <w:rsid w:val="004075BD"/>
    <w:rsid w:val="0040761C"/>
    <w:rsid w:val="0040765E"/>
    <w:rsid w:val="00407660"/>
    <w:rsid w:val="004076C3"/>
    <w:rsid w:val="004076F9"/>
    <w:rsid w:val="00407735"/>
    <w:rsid w:val="00407769"/>
    <w:rsid w:val="00407771"/>
    <w:rsid w:val="00407772"/>
    <w:rsid w:val="004077B1"/>
    <w:rsid w:val="00407A64"/>
    <w:rsid w:val="00407C13"/>
    <w:rsid w:val="00407C7E"/>
    <w:rsid w:val="00407D72"/>
    <w:rsid w:val="00407DDF"/>
    <w:rsid w:val="00407DF6"/>
    <w:rsid w:val="00407E22"/>
    <w:rsid w:val="00407EC0"/>
    <w:rsid w:val="00407F18"/>
    <w:rsid w:val="00407F1C"/>
    <w:rsid w:val="00407F3E"/>
    <w:rsid w:val="00410015"/>
    <w:rsid w:val="0041008D"/>
    <w:rsid w:val="0041009E"/>
    <w:rsid w:val="00410239"/>
    <w:rsid w:val="004102D6"/>
    <w:rsid w:val="00410328"/>
    <w:rsid w:val="0041034A"/>
    <w:rsid w:val="00410382"/>
    <w:rsid w:val="00410384"/>
    <w:rsid w:val="004103B2"/>
    <w:rsid w:val="00410415"/>
    <w:rsid w:val="004104F3"/>
    <w:rsid w:val="004104FF"/>
    <w:rsid w:val="00410537"/>
    <w:rsid w:val="0041063C"/>
    <w:rsid w:val="004106E2"/>
    <w:rsid w:val="00410761"/>
    <w:rsid w:val="004108D3"/>
    <w:rsid w:val="004108FB"/>
    <w:rsid w:val="004109D3"/>
    <w:rsid w:val="00410A92"/>
    <w:rsid w:val="00410B32"/>
    <w:rsid w:val="00410BF6"/>
    <w:rsid w:val="00410C8D"/>
    <w:rsid w:val="00410CB7"/>
    <w:rsid w:val="00410CE9"/>
    <w:rsid w:val="00410D70"/>
    <w:rsid w:val="00410DA1"/>
    <w:rsid w:val="00410DC6"/>
    <w:rsid w:val="00410E2D"/>
    <w:rsid w:val="00410E48"/>
    <w:rsid w:val="00410E6B"/>
    <w:rsid w:val="00410E9F"/>
    <w:rsid w:val="00410EED"/>
    <w:rsid w:val="00410F06"/>
    <w:rsid w:val="00410F54"/>
    <w:rsid w:val="0041103D"/>
    <w:rsid w:val="004110C1"/>
    <w:rsid w:val="00411189"/>
    <w:rsid w:val="0041122E"/>
    <w:rsid w:val="004112CC"/>
    <w:rsid w:val="004112CE"/>
    <w:rsid w:val="0041136F"/>
    <w:rsid w:val="004113D0"/>
    <w:rsid w:val="00411421"/>
    <w:rsid w:val="004114B5"/>
    <w:rsid w:val="00411527"/>
    <w:rsid w:val="00411570"/>
    <w:rsid w:val="0041159D"/>
    <w:rsid w:val="004115B5"/>
    <w:rsid w:val="004115BB"/>
    <w:rsid w:val="004116B0"/>
    <w:rsid w:val="004116C2"/>
    <w:rsid w:val="00411752"/>
    <w:rsid w:val="0041176D"/>
    <w:rsid w:val="0041177A"/>
    <w:rsid w:val="00411781"/>
    <w:rsid w:val="004117DA"/>
    <w:rsid w:val="0041181A"/>
    <w:rsid w:val="00411854"/>
    <w:rsid w:val="00411878"/>
    <w:rsid w:val="0041188C"/>
    <w:rsid w:val="004118A2"/>
    <w:rsid w:val="004118C1"/>
    <w:rsid w:val="0041190F"/>
    <w:rsid w:val="0041191B"/>
    <w:rsid w:val="00411971"/>
    <w:rsid w:val="004119C8"/>
    <w:rsid w:val="00411A29"/>
    <w:rsid w:val="00411A2E"/>
    <w:rsid w:val="00411A69"/>
    <w:rsid w:val="00411B32"/>
    <w:rsid w:val="00411B4B"/>
    <w:rsid w:val="00411BAA"/>
    <w:rsid w:val="00411BCC"/>
    <w:rsid w:val="00411CCA"/>
    <w:rsid w:val="00411D7D"/>
    <w:rsid w:val="00411D95"/>
    <w:rsid w:val="00411DCA"/>
    <w:rsid w:val="00411E2E"/>
    <w:rsid w:val="00411E2F"/>
    <w:rsid w:val="00411E99"/>
    <w:rsid w:val="00411EB0"/>
    <w:rsid w:val="00411F83"/>
    <w:rsid w:val="00411F93"/>
    <w:rsid w:val="00411FC3"/>
    <w:rsid w:val="00411FD2"/>
    <w:rsid w:val="004120E2"/>
    <w:rsid w:val="0041212B"/>
    <w:rsid w:val="0041219C"/>
    <w:rsid w:val="0041222D"/>
    <w:rsid w:val="00412235"/>
    <w:rsid w:val="00412250"/>
    <w:rsid w:val="00412291"/>
    <w:rsid w:val="004122B2"/>
    <w:rsid w:val="00412359"/>
    <w:rsid w:val="0041237D"/>
    <w:rsid w:val="004123DF"/>
    <w:rsid w:val="004123FC"/>
    <w:rsid w:val="00412424"/>
    <w:rsid w:val="00412541"/>
    <w:rsid w:val="00412560"/>
    <w:rsid w:val="00412564"/>
    <w:rsid w:val="00412577"/>
    <w:rsid w:val="0041264B"/>
    <w:rsid w:val="004126CB"/>
    <w:rsid w:val="0041280F"/>
    <w:rsid w:val="0041284C"/>
    <w:rsid w:val="004128A9"/>
    <w:rsid w:val="0041292B"/>
    <w:rsid w:val="004129AE"/>
    <w:rsid w:val="004129EA"/>
    <w:rsid w:val="00412A20"/>
    <w:rsid w:val="00412A26"/>
    <w:rsid w:val="00412A60"/>
    <w:rsid w:val="00412AD9"/>
    <w:rsid w:val="00412B86"/>
    <w:rsid w:val="00412C4D"/>
    <w:rsid w:val="00412D8C"/>
    <w:rsid w:val="00412D9C"/>
    <w:rsid w:val="00412E18"/>
    <w:rsid w:val="00412E46"/>
    <w:rsid w:val="00412E75"/>
    <w:rsid w:val="00412EB2"/>
    <w:rsid w:val="00412EB3"/>
    <w:rsid w:val="00412EB5"/>
    <w:rsid w:val="00412FB6"/>
    <w:rsid w:val="00412FDB"/>
    <w:rsid w:val="00412FE7"/>
    <w:rsid w:val="0041300A"/>
    <w:rsid w:val="0041309C"/>
    <w:rsid w:val="00413127"/>
    <w:rsid w:val="0041313C"/>
    <w:rsid w:val="0041318D"/>
    <w:rsid w:val="0041321D"/>
    <w:rsid w:val="00413248"/>
    <w:rsid w:val="0041325B"/>
    <w:rsid w:val="004132C7"/>
    <w:rsid w:val="00413307"/>
    <w:rsid w:val="00413356"/>
    <w:rsid w:val="00413412"/>
    <w:rsid w:val="00413677"/>
    <w:rsid w:val="004137E5"/>
    <w:rsid w:val="00413867"/>
    <w:rsid w:val="004138C9"/>
    <w:rsid w:val="004138E3"/>
    <w:rsid w:val="004138F9"/>
    <w:rsid w:val="0041394F"/>
    <w:rsid w:val="004139D2"/>
    <w:rsid w:val="004139E8"/>
    <w:rsid w:val="004139F3"/>
    <w:rsid w:val="00413A04"/>
    <w:rsid w:val="00413A0B"/>
    <w:rsid w:val="00413A22"/>
    <w:rsid w:val="00413A63"/>
    <w:rsid w:val="00413B94"/>
    <w:rsid w:val="00413C58"/>
    <w:rsid w:val="00413CCD"/>
    <w:rsid w:val="00413D52"/>
    <w:rsid w:val="00413D53"/>
    <w:rsid w:val="00413D65"/>
    <w:rsid w:val="00413D67"/>
    <w:rsid w:val="00413D75"/>
    <w:rsid w:val="00413D8E"/>
    <w:rsid w:val="00413DDE"/>
    <w:rsid w:val="00413E7A"/>
    <w:rsid w:val="00413EAF"/>
    <w:rsid w:val="00413F5A"/>
    <w:rsid w:val="0041408C"/>
    <w:rsid w:val="004140C6"/>
    <w:rsid w:val="00414163"/>
    <w:rsid w:val="0041416A"/>
    <w:rsid w:val="004141CC"/>
    <w:rsid w:val="004141FE"/>
    <w:rsid w:val="00414201"/>
    <w:rsid w:val="0041422B"/>
    <w:rsid w:val="00414270"/>
    <w:rsid w:val="00414314"/>
    <w:rsid w:val="0041432E"/>
    <w:rsid w:val="004143B1"/>
    <w:rsid w:val="004143DB"/>
    <w:rsid w:val="00414435"/>
    <w:rsid w:val="00414456"/>
    <w:rsid w:val="004145AA"/>
    <w:rsid w:val="004145BB"/>
    <w:rsid w:val="0041466B"/>
    <w:rsid w:val="0041469B"/>
    <w:rsid w:val="004146F7"/>
    <w:rsid w:val="004147A0"/>
    <w:rsid w:val="004147CC"/>
    <w:rsid w:val="0041481A"/>
    <w:rsid w:val="0041483E"/>
    <w:rsid w:val="0041492D"/>
    <w:rsid w:val="00414930"/>
    <w:rsid w:val="00414990"/>
    <w:rsid w:val="004149C8"/>
    <w:rsid w:val="004149D4"/>
    <w:rsid w:val="004149F2"/>
    <w:rsid w:val="00414A8D"/>
    <w:rsid w:val="00414AE2"/>
    <w:rsid w:val="00414BC4"/>
    <w:rsid w:val="00414BFD"/>
    <w:rsid w:val="00414C62"/>
    <w:rsid w:val="00414C7D"/>
    <w:rsid w:val="00414CBB"/>
    <w:rsid w:val="00414D57"/>
    <w:rsid w:val="00414DAB"/>
    <w:rsid w:val="00414DB6"/>
    <w:rsid w:val="00414DF1"/>
    <w:rsid w:val="00414DFF"/>
    <w:rsid w:val="00414E19"/>
    <w:rsid w:val="00414E63"/>
    <w:rsid w:val="00414EAA"/>
    <w:rsid w:val="00414F4B"/>
    <w:rsid w:val="00414FB5"/>
    <w:rsid w:val="00414FBE"/>
    <w:rsid w:val="00414FEA"/>
    <w:rsid w:val="00414FEB"/>
    <w:rsid w:val="004150AB"/>
    <w:rsid w:val="004150DE"/>
    <w:rsid w:val="00415149"/>
    <w:rsid w:val="004151BD"/>
    <w:rsid w:val="004151BF"/>
    <w:rsid w:val="0041520D"/>
    <w:rsid w:val="00415241"/>
    <w:rsid w:val="004152A0"/>
    <w:rsid w:val="0041532B"/>
    <w:rsid w:val="0041538E"/>
    <w:rsid w:val="00415393"/>
    <w:rsid w:val="0041561F"/>
    <w:rsid w:val="00415679"/>
    <w:rsid w:val="00415702"/>
    <w:rsid w:val="0041571C"/>
    <w:rsid w:val="0041577F"/>
    <w:rsid w:val="00415786"/>
    <w:rsid w:val="004157BC"/>
    <w:rsid w:val="004157EA"/>
    <w:rsid w:val="00415832"/>
    <w:rsid w:val="00415840"/>
    <w:rsid w:val="0041589C"/>
    <w:rsid w:val="00415A54"/>
    <w:rsid w:val="00415A5A"/>
    <w:rsid w:val="00415A80"/>
    <w:rsid w:val="00415A97"/>
    <w:rsid w:val="00415CAC"/>
    <w:rsid w:val="00415CE0"/>
    <w:rsid w:val="00415D08"/>
    <w:rsid w:val="00415D78"/>
    <w:rsid w:val="00415EF6"/>
    <w:rsid w:val="00415F32"/>
    <w:rsid w:val="0041606F"/>
    <w:rsid w:val="00416143"/>
    <w:rsid w:val="004161AC"/>
    <w:rsid w:val="004161CD"/>
    <w:rsid w:val="004161D0"/>
    <w:rsid w:val="004161FE"/>
    <w:rsid w:val="0041621B"/>
    <w:rsid w:val="00416258"/>
    <w:rsid w:val="0041628E"/>
    <w:rsid w:val="004162DB"/>
    <w:rsid w:val="00416375"/>
    <w:rsid w:val="004163A0"/>
    <w:rsid w:val="004163BE"/>
    <w:rsid w:val="0041653E"/>
    <w:rsid w:val="004165D9"/>
    <w:rsid w:val="004165F0"/>
    <w:rsid w:val="0041661A"/>
    <w:rsid w:val="0041663E"/>
    <w:rsid w:val="00416694"/>
    <w:rsid w:val="00416721"/>
    <w:rsid w:val="004167CD"/>
    <w:rsid w:val="004167D3"/>
    <w:rsid w:val="0041682A"/>
    <w:rsid w:val="004168C0"/>
    <w:rsid w:val="004168FE"/>
    <w:rsid w:val="004169A2"/>
    <w:rsid w:val="004169DD"/>
    <w:rsid w:val="00416A89"/>
    <w:rsid w:val="00416B44"/>
    <w:rsid w:val="00416BA1"/>
    <w:rsid w:val="00416C30"/>
    <w:rsid w:val="00416C61"/>
    <w:rsid w:val="00416C64"/>
    <w:rsid w:val="00416D3E"/>
    <w:rsid w:val="00416DF3"/>
    <w:rsid w:val="00416E22"/>
    <w:rsid w:val="00416E45"/>
    <w:rsid w:val="00416F88"/>
    <w:rsid w:val="00416FB1"/>
    <w:rsid w:val="00417001"/>
    <w:rsid w:val="00417004"/>
    <w:rsid w:val="004170AB"/>
    <w:rsid w:val="004170B4"/>
    <w:rsid w:val="0041717E"/>
    <w:rsid w:val="004171B2"/>
    <w:rsid w:val="004171BC"/>
    <w:rsid w:val="004171FC"/>
    <w:rsid w:val="0041720A"/>
    <w:rsid w:val="0041728F"/>
    <w:rsid w:val="00417336"/>
    <w:rsid w:val="00417373"/>
    <w:rsid w:val="00417399"/>
    <w:rsid w:val="004173EA"/>
    <w:rsid w:val="00417507"/>
    <w:rsid w:val="004175EE"/>
    <w:rsid w:val="00417624"/>
    <w:rsid w:val="00417657"/>
    <w:rsid w:val="00417680"/>
    <w:rsid w:val="00417692"/>
    <w:rsid w:val="004176A5"/>
    <w:rsid w:val="004176CE"/>
    <w:rsid w:val="0041770D"/>
    <w:rsid w:val="00417736"/>
    <w:rsid w:val="004177BC"/>
    <w:rsid w:val="004177BE"/>
    <w:rsid w:val="004177E8"/>
    <w:rsid w:val="0041783A"/>
    <w:rsid w:val="00417853"/>
    <w:rsid w:val="00417911"/>
    <w:rsid w:val="0041791A"/>
    <w:rsid w:val="00417990"/>
    <w:rsid w:val="00417991"/>
    <w:rsid w:val="004179C6"/>
    <w:rsid w:val="004179DD"/>
    <w:rsid w:val="00417A13"/>
    <w:rsid w:val="00417B17"/>
    <w:rsid w:val="00417B51"/>
    <w:rsid w:val="00417B9E"/>
    <w:rsid w:val="00417BAE"/>
    <w:rsid w:val="00417BEF"/>
    <w:rsid w:val="00417C85"/>
    <w:rsid w:val="00417D0F"/>
    <w:rsid w:val="00417D77"/>
    <w:rsid w:val="00417DC4"/>
    <w:rsid w:val="00417E6B"/>
    <w:rsid w:val="00417F02"/>
    <w:rsid w:val="0042006C"/>
    <w:rsid w:val="0042006D"/>
    <w:rsid w:val="00420168"/>
    <w:rsid w:val="00420178"/>
    <w:rsid w:val="00420297"/>
    <w:rsid w:val="0042029C"/>
    <w:rsid w:val="004202B7"/>
    <w:rsid w:val="00420385"/>
    <w:rsid w:val="00420418"/>
    <w:rsid w:val="00420487"/>
    <w:rsid w:val="004204FB"/>
    <w:rsid w:val="00420586"/>
    <w:rsid w:val="00420604"/>
    <w:rsid w:val="0042066C"/>
    <w:rsid w:val="004206E2"/>
    <w:rsid w:val="0042072B"/>
    <w:rsid w:val="00420782"/>
    <w:rsid w:val="0042079B"/>
    <w:rsid w:val="0042080A"/>
    <w:rsid w:val="0042085C"/>
    <w:rsid w:val="00420876"/>
    <w:rsid w:val="0042095A"/>
    <w:rsid w:val="00420ABB"/>
    <w:rsid w:val="00420AF7"/>
    <w:rsid w:val="00420B17"/>
    <w:rsid w:val="00420BCE"/>
    <w:rsid w:val="00420C99"/>
    <w:rsid w:val="00420CC4"/>
    <w:rsid w:val="00420CEB"/>
    <w:rsid w:val="00420D1A"/>
    <w:rsid w:val="00420D6E"/>
    <w:rsid w:val="00420D83"/>
    <w:rsid w:val="00420D84"/>
    <w:rsid w:val="00420D90"/>
    <w:rsid w:val="00420DDE"/>
    <w:rsid w:val="00420F71"/>
    <w:rsid w:val="00420FE9"/>
    <w:rsid w:val="0042102A"/>
    <w:rsid w:val="0042103A"/>
    <w:rsid w:val="00421083"/>
    <w:rsid w:val="00421276"/>
    <w:rsid w:val="004212A8"/>
    <w:rsid w:val="004212E8"/>
    <w:rsid w:val="00421334"/>
    <w:rsid w:val="00421355"/>
    <w:rsid w:val="0042136D"/>
    <w:rsid w:val="004213C8"/>
    <w:rsid w:val="004214B1"/>
    <w:rsid w:val="00421519"/>
    <w:rsid w:val="004215E3"/>
    <w:rsid w:val="00421606"/>
    <w:rsid w:val="0042166F"/>
    <w:rsid w:val="004216CD"/>
    <w:rsid w:val="004216E3"/>
    <w:rsid w:val="004217A1"/>
    <w:rsid w:val="004217F4"/>
    <w:rsid w:val="00421847"/>
    <w:rsid w:val="0042186F"/>
    <w:rsid w:val="00421896"/>
    <w:rsid w:val="00421902"/>
    <w:rsid w:val="00421934"/>
    <w:rsid w:val="0042193A"/>
    <w:rsid w:val="004219C6"/>
    <w:rsid w:val="004219F5"/>
    <w:rsid w:val="00421A2D"/>
    <w:rsid w:val="00421A74"/>
    <w:rsid w:val="00421A99"/>
    <w:rsid w:val="00421AFD"/>
    <w:rsid w:val="00421B03"/>
    <w:rsid w:val="00421BCF"/>
    <w:rsid w:val="00421C31"/>
    <w:rsid w:val="00421C89"/>
    <w:rsid w:val="00421C99"/>
    <w:rsid w:val="00421CED"/>
    <w:rsid w:val="00421D27"/>
    <w:rsid w:val="00421D33"/>
    <w:rsid w:val="00421D75"/>
    <w:rsid w:val="00421DE9"/>
    <w:rsid w:val="00421EAC"/>
    <w:rsid w:val="00422086"/>
    <w:rsid w:val="0042209E"/>
    <w:rsid w:val="004220C5"/>
    <w:rsid w:val="004221F9"/>
    <w:rsid w:val="004222D3"/>
    <w:rsid w:val="00422334"/>
    <w:rsid w:val="00422370"/>
    <w:rsid w:val="004223A8"/>
    <w:rsid w:val="00422406"/>
    <w:rsid w:val="0042241C"/>
    <w:rsid w:val="00422425"/>
    <w:rsid w:val="0042249B"/>
    <w:rsid w:val="00422529"/>
    <w:rsid w:val="00422549"/>
    <w:rsid w:val="00422614"/>
    <w:rsid w:val="004226ED"/>
    <w:rsid w:val="004227C4"/>
    <w:rsid w:val="00422851"/>
    <w:rsid w:val="00422862"/>
    <w:rsid w:val="0042290B"/>
    <w:rsid w:val="0042292C"/>
    <w:rsid w:val="0042295A"/>
    <w:rsid w:val="0042295B"/>
    <w:rsid w:val="0042296B"/>
    <w:rsid w:val="0042299D"/>
    <w:rsid w:val="004229FE"/>
    <w:rsid w:val="00422A5D"/>
    <w:rsid w:val="00422A96"/>
    <w:rsid w:val="00422A9A"/>
    <w:rsid w:val="00422BE6"/>
    <w:rsid w:val="00422C62"/>
    <w:rsid w:val="00422CC6"/>
    <w:rsid w:val="00422CD6"/>
    <w:rsid w:val="00422CE3"/>
    <w:rsid w:val="00422D05"/>
    <w:rsid w:val="00422D41"/>
    <w:rsid w:val="00422F0D"/>
    <w:rsid w:val="00422F75"/>
    <w:rsid w:val="00422FF6"/>
    <w:rsid w:val="004230A0"/>
    <w:rsid w:val="004230DA"/>
    <w:rsid w:val="00423150"/>
    <w:rsid w:val="0042319D"/>
    <w:rsid w:val="004231A1"/>
    <w:rsid w:val="004231D7"/>
    <w:rsid w:val="004232C5"/>
    <w:rsid w:val="0042334F"/>
    <w:rsid w:val="00423364"/>
    <w:rsid w:val="004233A6"/>
    <w:rsid w:val="004233C4"/>
    <w:rsid w:val="004234BF"/>
    <w:rsid w:val="004234D0"/>
    <w:rsid w:val="004234D9"/>
    <w:rsid w:val="004235AB"/>
    <w:rsid w:val="004236F4"/>
    <w:rsid w:val="00423771"/>
    <w:rsid w:val="00423847"/>
    <w:rsid w:val="004238E9"/>
    <w:rsid w:val="00423A0E"/>
    <w:rsid w:val="00423A50"/>
    <w:rsid w:val="00423A88"/>
    <w:rsid w:val="00423AA4"/>
    <w:rsid w:val="00423AB8"/>
    <w:rsid w:val="00423B09"/>
    <w:rsid w:val="00423B5E"/>
    <w:rsid w:val="00423BCD"/>
    <w:rsid w:val="00423C15"/>
    <w:rsid w:val="00423C43"/>
    <w:rsid w:val="00423C5C"/>
    <w:rsid w:val="00423CAF"/>
    <w:rsid w:val="00423CFB"/>
    <w:rsid w:val="00423D20"/>
    <w:rsid w:val="00423D4C"/>
    <w:rsid w:val="00423DA3"/>
    <w:rsid w:val="00423DBB"/>
    <w:rsid w:val="00423ED4"/>
    <w:rsid w:val="00423F20"/>
    <w:rsid w:val="00423F7E"/>
    <w:rsid w:val="0042404F"/>
    <w:rsid w:val="004240D2"/>
    <w:rsid w:val="004241FD"/>
    <w:rsid w:val="004242C8"/>
    <w:rsid w:val="004242E9"/>
    <w:rsid w:val="00424460"/>
    <w:rsid w:val="004244E6"/>
    <w:rsid w:val="00424559"/>
    <w:rsid w:val="004245D1"/>
    <w:rsid w:val="0042465F"/>
    <w:rsid w:val="004246D3"/>
    <w:rsid w:val="0042470B"/>
    <w:rsid w:val="0042473E"/>
    <w:rsid w:val="0042478B"/>
    <w:rsid w:val="004248D8"/>
    <w:rsid w:val="004248F6"/>
    <w:rsid w:val="004248FC"/>
    <w:rsid w:val="00424916"/>
    <w:rsid w:val="004249A7"/>
    <w:rsid w:val="004249BC"/>
    <w:rsid w:val="004249F7"/>
    <w:rsid w:val="00424A41"/>
    <w:rsid w:val="00424ADD"/>
    <w:rsid w:val="00424B37"/>
    <w:rsid w:val="00424C1E"/>
    <w:rsid w:val="00424DDB"/>
    <w:rsid w:val="00424EFD"/>
    <w:rsid w:val="00424FD2"/>
    <w:rsid w:val="004250CD"/>
    <w:rsid w:val="00425145"/>
    <w:rsid w:val="00425303"/>
    <w:rsid w:val="004253B4"/>
    <w:rsid w:val="004253D1"/>
    <w:rsid w:val="004253DB"/>
    <w:rsid w:val="00425494"/>
    <w:rsid w:val="0042553A"/>
    <w:rsid w:val="00425558"/>
    <w:rsid w:val="00425626"/>
    <w:rsid w:val="0042562A"/>
    <w:rsid w:val="004256C4"/>
    <w:rsid w:val="004256D7"/>
    <w:rsid w:val="0042574F"/>
    <w:rsid w:val="0042578F"/>
    <w:rsid w:val="00425823"/>
    <w:rsid w:val="00425865"/>
    <w:rsid w:val="0042589E"/>
    <w:rsid w:val="004258A3"/>
    <w:rsid w:val="004258A8"/>
    <w:rsid w:val="004258BA"/>
    <w:rsid w:val="004258EE"/>
    <w:rsid w:val="00425959"/>
    <w:rsid w:val="004259DF"/>
    <w:rsid w:val="00425A4D"/>
    <w:rsid w:val="00425A6B"/>
    <w:rsid w:val="00425B0F"/>
    <w:rsid w:val="00425BC2"/>
    <w:rsid w:val="00425C4D"/>
    <w:rsid w:val="00425C66"/>
    <w:rsid w:val="00425CE0"/>
    <w:rsid w:val="00425D11"/>
    <w:rsid w:val="00425D51"/>
    <w:rsid w:val="00425DB1"/>
    <w:rsid w:val="00425DD8"/>
    <w:rsid w:val="00425E81"/>
    <w:rsid w:val="00425EA5"/>
    <w:rsid w:val="00425EEB"/>
    <w:rsid w:val="00425F2D"/>
    <w:rsid w:val="00425F30"/>
    <w:rsid w:val="0042600E"/>
    <w:rsid w:val="00426041"/>
    <w:rsid w:val="00426134"/>
    <w:rsid w:val="0042616F"/>
    <w:rsid w:val="0042620F"/>
    <w:rsid w:val="00426288"/>
    <w:rsid w:val="004262FA"/>
    <w:rsid w:val="0042638E"/>
    <w:rsid w:val="004263CF"/>
    <w:rsid w:val="004263D2"/>
    <w:rsid w:val="0042641D"/>
    <w:rsid w:val="00426447"/>
    <w:rsid w:val="0042645B"/>
    <w:rsid w:val="004264BA"/>
    <w:rsid w:val="004264BE"/>
    <w:rsid w:val="004264C7"/>
    <w:rsid w:val="0042658F"/>
    <w:rsid w:val="00426659"/>
    <w:rsid w:val="0042666D"/>
    <w:rsid w:val="004266E6"/>
    <w:rsid w:val="004266F2"/>
    <w:rsid w:val="0042670C"/>
    <w:rsid w:val="00426774"/>
    <w:rsid w:val="0042678D"/>
    <w:rsid w:val="004267F6"/>
    <w:rsid w:val="00426841"/>
    <w:rsid w:val="004268B8"/>
    <w:rsid w:val="00426A81"/>
    <w:rsid w:val="00426B83"/>
    <w:rsid w:val="00426BBD"/>
    <w:rsid w:val="00426BDA"/>
    <w:rsid w:val="00426C4A"/>
    <w:rsid w:val="00426C7D"/>
    <w:rsid w:val="00426C9E"/>
    <w:rsid w:val="00426D00"/>
    <w:rsid w:val="00426D79"/>
    <w:rsid w:val="00426E0D"/>
    <w:rsid w:val="00426E25"/>
    <w:rsid w:val="00426E5F"/>
    <w:rsid w:val="00426E6D"/>
    <w:rsid w:val="00426F1E"/>
    <w:rsid w:val="00426F4E"/>
    <w:rsid w:val="00426F7B"/>
    <w:rsid w:val="00426F80"/>
    <w:rsid w:val="00427006"/>
    <w:rsid w:val="0042703D"/>
    <w:rsid w:val="0042707B"/>
    <w:rsid w:val="004270FF"/>
    <w:rsid w:val="00427185"/>
    <w:rsid w:val="00427197"/>
    <w:rsid w:val="004271D3"/>
    <w:rsid w:val="00427290"/>
    <w:rsid w:val="004272AF"/>
    <w:rsid w:val="00427354"/>
    <w:rsid w:val="0042738B"/>
    <w:rsid w:val="004273CB"/>
    <w:rsid w:val="004275A4"/>
    <w:rsid w:val="0042771C"/>
    <w:rsid w:val="00427779"/>
    <w:rsid w:val="004277C9"/>
    <w:rsid w:val="004278C5"/>
    <w:rsid w:val="004278F2"/>
    <w:rsid w:val="00427991"/>
    <w:rsid w:val="004279A2"/>
    <w:rsid w:val="00427A45"/>
    <w:rsid w:val="00427A49"/>
    <w:rsid w:val="00427A5D"/>
    <w:rsid w:val="00427A6A"/>
    <w:rsid w:val="00427E29"/>
    <w:rsid w:val="00427E8F"/>
    <w:rsid w:val="00427E99"/>
    <w:rsid w:val="00427F84"/>
    <w:rsid w:val="00427F92"/>
    <w:rsid w:val="00427FB4"/>
    <w:rsid w:val="00427FC4"/>
    <w:rsid w:val="00427FD1"/>
    <w:rsid w:val="00427FDE"/>
    <w:rsid w:val="00427FF1"/>
    <w:rsid w:val="00427FF6"/>
    <w:rsid w:val="004300B6"/>
    <w:rsid w:val="004300C4"/>
    <w:rsid w:val="00430198"/>
    <w:rsid w:val="004301C5"/>
    <w:rsid w:val="004301D3"/>
    <w:rsid w:val="00430229"/>
    <w:rsid w:val="00430286"/>
    <w:rsid w:val="0043031D"/>
    <w:rsid w:val="0043035B"/>
    <w:rsid w:val="00430375"/>
    <w:rsid w:val="004303E5"/>
    <w:rsid w:val="004303F0"/>
    <w:rsid w:val="0043040D"/>
    <w:rsid w:val="0043047E"/>
    <w:rsid w:val="004304D4"/>
    <w:rsid w:val="00430552"/>
    <w:rsid w:val="00430576"/>
    <w:rsid w:val="0043057C"/>
    <w:rsid w:val="00430627"/>
    <w:rsid w:val="00430675"/>
    <w:rsid w:val="004306B8"/>
    <w:rsid w:val="00430724"/>
    <w:rsid w:val="004307AB"/>
    <w:rsid w:val="004307B0"/>
    <w:rsid w:val="0043086D"/>
    <w:rsid w:val="004308BA"/>
    <w:rsid w:val="004308E2"/>
    <w:rsid w:val="004308ED"/>
    <w:rsid w:val="004308F4"/>
    <w:rsid w:val="004308FE"/>
    <w:rsid w:val="00430962"/>
    <w:rsid w:val="00430B5C"/>
    <w:rsid w:val="00430BBB"/>
    <w:rsid w:val="00430BF8"/>
    <w:rsid w:val="00430C1F"/>
    <w:rsid w:val="00430C83"/>
    <w:rsid w:val="00430D63"/>
    <w:rsid w:val="00430E06"/>
    <w:rsid w:val="00430E07"/>
    <w:rsid w:val="00430E22"/>
    <w:rsid w:val="00430E3A"/>
    <w:rsid w:val="00430E4C"/>
    <w:rsid w:val="00430F26"/>
    <w:rsid w:val="00430F91"/>
    <w:rsid w:val="00431076"/>
    <w:rsid w:val="00431252"/>
    <w:rsid w:val="00431261"/>
    <w:rsid w:val="00431276"/>
    <w:rsid w:val="004312A3"/>
    <w:rsid w:val="004312AA"/>
    <w:rsid w:val="004314EA"/>
    <w:rsid w:val="00431512"/>
    <w:rsid w:val="0043151A"/>
    <w:rsid w:val="0043151E"/>
    <w:rsid w:val="0043157B"/>
    <w:rsid w:val="00431641"/>
    <w:rsid w:val="00431697"/>
    <w:rsid w:val="0043169B"/>
    <w:rsid w:val="00431742"/>
    <w:rsid w:val="00431799"/>
    <w:rsid w:val="00431818"/>
    <w:rsid w:val="0043185F"/>
    <w:rsid w:val="00431AA7"/>
    <w:rsid w:val="00431AE7"/>
    <w:rsid w:val="00431B42"/>
    <w:rsid w:val="00431B73"/>
    <w:rsid w:val="00431BC7"/>
    <w:rsid w:val="00431C09"/>
    <w:rsid w:val="00431C80"/>
    <w:rsid w:val="00431CD5"/>
    <w:rsid w:val="00431D36"/>
    <w:rsid w:val="00431D4D"/>
    <w:rsid w:val="00431DB0"/>
    <w:rsid w:val="00431DF0"/>
    <w:rsid w:val="00431FB0"/>
    <w:rsid w:val="00432054"/>
    <w:rsid w:val="0043209E"/>
    <w:rsid w:val="004320A0"/>
    <w:rsid w:val="004320E2"/>
    <w:rsid w:val="004320E4"/>
    <w:rsid w:val="00432160"/>
    <w:rsid w:val="004321D8"/>
    <w:rsid w:val="004321F7"/>
    <w:rsid w:val="00432276"/>
    <w:rsid w:val="004322BC"/>
    <w:rsid w:val="004322D7"/>
    <w:rsid w:val="004322E7"/>
    <w:rsid w:val="00432370"/>
    <w:rsid w:val="004323D5"/>
    <w:rsid w:val="004323F3"/>
    <w:rsid w:val="00432427"/>
    <w:rsid w:val="00432432"/>
    <w:rsid w:val="0043248B"/>
    <w:rsid w:val="004324B8"/>
    <w:rsid w:val="0043254E"/>
    <w:rsid w:val="00432569"/>
    <w:rsid w:val="004325DD"/>
    <w:rsid w:val="00432688"/>
    <w:rsid w:val="004326DA"/>
    <w:rsid w:val="004326DC"/>
    <w:rsid w:val="00432700"/>
    <w:rsid w:val="004327F5"/>
    <w:rsid w:val="004327F9"/>
    <w:rsid w:val="0043280E"/>
    <w:rsid w:val="00432835"/>
    <w:rsid w:val="00432887"/>
    <w:rsid w:val="00432951"/>
    <w:rsid w:val="0043299B"/>
    <w:rsid w:val="00432B8D"/>
    <w:rsid w:val="00432BD5"/>
    <w:rsid w:val="00432C2F"/>
    <w:rsid w:val="00432C56"/>
    <w:rsid w:val="00432CF6"/>
    <w:rsid w:val="00432EA4"/>
    <w:rsid w:val="00432EFE"/>
    <w:rsid w:val="00432F1F"/>
    <w:rsid w:val="00432F8E"/>
    <w:rsid w:val="00432F9F"/>
    <w:rsid w:val="00432FCB"/>
    <w:rsid w:val="0043305F"/>
    <w:rsid w:val="00433146"/>
    <w:rsid w:val="004331CF"/>
    <w:rsid w:val="004331EC"/>
    <w:rsid w:val="00433217"/>
    <w:rsid w:val="00433278"/>
    <w:rsid w:val="0043329D"/>
    <w:rsid w:val="0043334A"/>
    <w:rsid w:val="00433372"/>
    <w:rsid w:val="004333C4"/>
    <w:rsid w:val="00433526"/>
    <w:rsid w:val="00433541"/>
    <w:rsid w:val="004335FE"/>
    <w:rsid w:val="0043360D"/>
    <w:rsid w:val="004336DC"/>
    <w:rsid w:val="004336EC"/>
    <w:rsid w:val="00433799"/>
    <w:rsid w:val="0043380B"/>
    <w:rsid w:val="0043380D"/>
    <w:rsid w:val="0043393E"/>
    <w:rsid w:val="004339AF"/>
    <w:rsid w:val="004339D1"/>
    <w:rsid w:val="004339D7"/>
    <w:rsid w:val="00433A2C"/>
    <w:rsid w:val="00433A50"/>
    <w:rsid w:val="00433AA1"/>
    <w:rsid w:val="00433B1E"/>
    <w:rsid w:val="00433BFC"/>
    <w:rsid w:val="00433C33"/>
    <w:rsid w:val="00433D67"/>
    <w:rsid w:val="00433D6C"/>
    <w:rsid w:val="00433D90"/>
    <w:rsid w:val="00433DC5"/>
    <w:rsid w:val="00433F88"/>
    <w:rsid w:val="00433FF9"/>
    <w:rsid w:val="00434073"/>
    <w:rsid w:val="00434099"/>
    <w:rsid w:val="00434136"/>
    <w:rsid w:val="004341A3"/>
    <w:rsid w:val="004341A9"/>
    <w:rsid w:val="004341EB"/>
    <w:rsid w:val="00434244"/>
    <w:rsid w:val="00434337"/>
    <w:rsid w:val="00434347"/>
    <w:rsid w:val="0043438D"/>
    <w:rsid w:val="004343B2"/>
    <w:rsid w:val="004343E3"/>
    <w:rsid w:val="00434409"/>
    <w:rsid w:val="0043446E"/>
    <w:rsid w:val="004344C5"/>
    <w:rsid w:val="004344E1"/>
    <w:rsid w:val="0043457C"/>
    <w:rsid w:val="004345A0"/>
    <w:rsid w:val="004347F3"/>
    <w:rsid w:val="00434877"/>
    <w:rsid w:val="00434887"/>
    <w:rsid w:val="004348BE"/>
    <w:rsid w:val="0043497C"/>
    <w:rsid w:val="00434980"/>
    <w:rsid w:val="00434A13"/>
    <w:rsid w:val="00434A1B"/>
    <w:rsid w:val="00434ABA"/>
    <w:rsid w:val="00434B49"/>
    <w:rsid w:val="00434B9B"/>
    <w:rsid w:val="00434BED"/>
    <w:rsid w:val="00434C5D"/>
    <w:rsid w:val="00434D22"/>
    <w:rsid w:val="00434D2F"/>
    <w:rsid w:val="00434D4B"/>
    <w:rsid w:val="00434D89"/>
    <w:rsid w:val="00434DEF"/>
    <w:rsid w:val="00434FE6"/>
    <w:rsid w:val="00435090"/>
    <w:rsid w:val="00435148"/>
    <w:rsid w:val="00435195"/>
    <w:rsid w:val="0043522F"/>
    <w:rsid w:val="0043529B"/>
    <w:rsid w:val="004352C0"/>
    <w:rsid w:val="004352E4"/>
    <w:rsid w:val="004352EF"/>
    <w:rsid w:val="004352FB"/>
    <w:rsid w:val="0043535D"/>
    <w:rsid w:val="0043544B"/>
    <w:rsid w:val="004354C9"/>
    <w:rsid w:val="004354E1"/>
    <w:rsid w:val="00435515"/>
    <w:rsid w:val="004355B8"/>
    <w:rsid w:val="004355C3"/>
    <w:rsid w:val="004355FB"/>
    <w:rsid w:val="004355FD"/>
    <w:rsid w:val="00435611"/>
    <w:rsid w:val="0043561F"/>
    <w:rsid w:val="0043566C"/>
    <w:rsid w:val="0043569A"/>
    <w:rsid w:val="004356DA"/>
    <w:rsid w:val="0043570C"/>
    <w:rsid w:val="00435713"/>
    <w:rsid w:val="00435741"/>
    <w:rsid w:val="00435762"/>
    <w:rsid w:val="00435812"/>
    <w:rsid w:val="00435816"/>
    <w:rsid w:val="00435839"/>
    <w:rsid w:val="00435870"/>
    <w:rsid w:val="00435916"/>
    <w:rsid w:val="00435973"/>
    <w:rsid w:val="00435A80"/>
    <w:rsid w:val="00435A88"/>
    <w:rsid w:val="00435AEE"/>
    <w:rsid w:val="00435B16"/>
    <w:rsid w:val="00435B81"/>
    <w:rsid w:val="00435BBC"/>
    <w:rsid w:val="00435BF5"/>
    <w:rsid w:val="00435C37"/>
    <w:rsid w:val="00435C3A"/>
    <w:rsid w:val="00435CBA"/>
    <w:rsid w:val="00435D0A"/>
    <w:rsid w:val="00435D8B"/>
    <w:rsid w:val="00435DC5"/>
    <w:rsid w:val="00435DF5"/>
    <w:rsid w:val="00435E14"/>
    <w:rsid w:val="00435E19"/>
    <w:rsid w:val="00435E79"/>
    <w:rsid w:val="00435EBA"/>
    <w:rsid w:val="00435F6C"/>
    <w:rsid w:val="00435F79"/>
    <w:rsid w:val="00435FBC"/>
    <w:rsid w:val="00435FF0"/>
    <w:rsid w:val="00436051"/>
    <w:rsid w:val="004360C6"/>
    <w:rsid w:val="00436137"/>
    <w:rsid w:val="00436217"/>
    <w:rsid w:val="00436249"/>
    <w:rsid w:val="00436280"/>
    <w:rsid w:val="004362AB"/>
    <w:rsid w:val="0043640C"/>
    <w:rsid w:val="00436477"/>
    <w:rsid w:val="00436584"/>
    <w:rsid w:val="00436679"/>
    <w:rsid w:val="004366C0"/>
    <w:rsid w:val="0043676A"/>
    <w:rsid w:val="00436821"/>
    <w:rsid w:val="004368FC"/>
    <w:rsid w:val="00436A7C"/>
    <w:rsid w:val="00436B0A"/>
    <w:rsid w:val="00436B75"/>
    <w:rsid w:val="00436C42"/>
    <w:rsid w:val="00436C61"/>
    <w:rsid w:val="00436C8E"/>
    <w:rsid w:val="00436D09"/>
    <w:rsid w:val="00436D57"/>
    <w:rsid w:val="00436E25"/>
    <w:rsid w:val="00436E3A"/>
    <w:rsid w:val="00436F16"/>
    <w:rsid w:val="00436F71"/>
    <w:rsid w:val="00436F8F"/>
    <w:rsid w:val="00437061"/>
    <w:rsid w:val="00437082"/>
    <w:rsid w:val="004370C7"/>
    <w:rsid w:val="004370D8"/>
    <w:rsid w:val="0043718A"/>
    <w:rsid w:val="0043727E"/>
    <w:rsid w:val="004373B0"/>
    <w:rsid w:val="00437411"/>
    <w:rsid w:val="00437450"/>
    <w:rsid w:val="00437465"/>
    <w:rsid w:val="004374C6"/>
    <w:rsid w:val="004374CF"/>
    <w:rsid w:val="0043750B"/>
    <w:rsid w:val="00437570"/>
    <w:rsid w:val="004375AD"/>
    <w:rsid w:val="004375DC"/>
    <w:rsid w:val="004375E9"/>
    <w:rsid w:val="004375EF"/>
    <w:rsid w:val="0043760A"/>
    <w:rsid w:val="00437647"/>
    <w:rsid w:val="004376C2"/>
    <w:rsid w:val="004377F8"/>
    <w:rsid w:val="00437814"/>
    <w:rsid w:val="00437890"/>
    <w:rsid w:val="0043789B"/>
    <w:rsid w:val="00437920"/>
    <w:rsid w:val="004379E9"/>
    <w:rsid w:val="00437AA5"/>
    <w:rsid w:val="00437B87"/>
    <w:rsid w:val="00437B99"/>
    <w:rsid w:val="00437C72"/>
    <w:rsid w:val="00437C81"/>
    <w:rsid w:val="00437C83"/>
    <w:rsid w:val="00437D0E"/>
    <w:rsid w:val="00437D54"/>
    <w:rsid w:val="00437DAD"/>
    <w:rsid w:val="00437DDD"/>
    <w:rsid w:val="00437E1E"/>
    <w:rsid w:val="00437E93"/>
    <w:rsid w:val="00437F03"/>
    <w:rsid w:val="00437F31"/>
    <w:rsid w:val="00437FEA"/>
    <w:rsid w:val="00437FF6"/>
    <w:rsid w:val="0044010D"/>
    <w:rsid w:val="004401B0"/>
    <w:rsid w:val="004401C5"/>
    <w:rsid w:val="004401D3"/>
    <w:rsid w:val="004401D9"/>
    <w:rsid w:val="004401F1"/>
    <w:rsid w:val="004401FF"/>
    <w:rsid w:val="00440282"/>
    <w:rsid w:val="004402ED"/>
    <w:rsid w:val="00440309"/>
    <w:rsid w:val="0044032E"/>
    <w:rsid w:val="004403DD"/>
    <w:rsid w:val="0044041E"/>
    <w:rsid w:val="00440459"/>
    <w:rsid w:val="00440476"/>
    <w:rsid w:val="004404C1"/>
    <w:rsid w:val="004404CE"/>
    <w:rsid w:val="00440574"/>
    <w:rsid w:val="0044061E"/>
    <w:rsid w:val="00440813"/>
    <w:rsid w:val="0044088D"/>
    <w:rsid w:val="0044089F"/>
    <w:rsid w:val="0044090D"/>
    <w:rsid w:val="0044093F"/>
    <w:rsid w:val="0044094D"/>
    <w:rsid w:val="0044094F"/>
    <w:rsid w:val="00440A3F"/>
    <w:rsid w:val="00440AB5"/>
    <w:rsid w:val="00440AE6"/>
    <w:rsid w:val="00440B1E"/>
    <w:rsid w:val="00440B96"/>
    <w:rsid w:val="00440BF5"/>
    <w:rsid w:val="00440C27"/>
    <w:rsid w:val="00440C53"/>
    <w:rsid w:val="00440C70"/>
    <w:rsid w:val="00440D31"/>
    <w:rsid w:val="00440D84"/>
    <w:rsid w:val="00440D8F"/>
    <w:rsid w:val="00440E07"/>
    <w:rsid w:val="00440F65"/>
    <w:rsid w:val="00440FB6"/>
    <w:rsid w:val="00441049"/>
    <w:rsid w:val="00441111"/>
    <w:rsid w:val="004411E7"/>
    <w:rsid w:val="00441222"/>
    <w:rsid w:val="00441250"/>
    <w:rsid w:val="00441273"/>
    <w:rsid w:val="00441291"/>
    <w:rsid w:val="00441307"/>
    <w:rsid w:val="00441343"/>
    <w:rsid w:val="00441423"/>
    <w:rsid w:val="0044149D"/>
    <w:rsid w:val="0044149E"/>
    <w:rsid w:val="004414B4"/>
    <w:rsid w:val="004414E9"/>
    <w:rsid w:val="004416E2"/>
    <w:rsid w:val="004416FB"/>
    <w:rsid w:val="00441737"/>
    <w:rsid w:val="00441789"/>
    <w:rsid w:val="00441908"/>
    <w:rsid w:val="00441935"/>
    <w:rsid w:val="00441980"/>
    <w:rsid w:val="004419C2"/>
    <w:rsid w:val="00441B08"/>
    <w:rsid w:val="00441D38"/>
    <w:rsid w:val="00441D4F"/>
    <w:rsid w:val="00441D83"/>
    <w:rsid w:val="00441E18"/>
    <w:rsid w:val="00441E39"/>
    <w:rsid w:val="00441EA4"/>
    <w:rsid w:val="00441EB5"/>
    <w:rsid w:val="00441EED"/>
    <w:rsid w:val="00441F2F"/>
    <w:rsid w:val="00441FB1"/>
    <w:rsid w:val="0044208B"/>
    <w:rsid w:val="0044211A"/>
    <w:rsid w:val="0044214E"/>
    <w:rsid w:val="004421AC"/>
    <w:rsid w:val="004421E5"/>
    <w:rsid w:val="00442203"/>
    <w:rsid w:val="00442230"/>
    <w:rsid w:val="00442298"/>
    <w:rsid w:val="004422EE"/>
    <w:rsid w:val="004422FC"/>
    <w:rsid w:val="0044237A"/>
    <w:rsid w:val="004423BE"/>
    <w:rsid w:val="004423EB"/>
    <w:rsid w:val="004423F3"/>
    <w:rsid w:val="004424F0"/>
    <w:rsid w:val="004425AE"/>
    <w:rsid w:val="00442638"/>
    <w:rsid w:val="0044264E"/>
    <w:rsid w:val="004426FE"/>
    <w:rsid w:val="00442703"/>
    <w:rsid w:val="00442722"/>
    <w:rsid w:val="00442799"/>
    <w:rsid w:val="00442858"/>
    <w:rsid w:val="00442871"/>
    <w:rsid w:val="00442877"/>
    <w:rsid w:val="004428B0"/>
    <w:rsid w:val="00442913"/>
    <w:rsid w:val="0044292A"/>
    <w:rsid w:val="00442A15"/>
    <w:rsid w:val="00442A42"/>
    <w:rsid w:val="00442A65"/>
    <w:rsid w:val="00442AAE"/>
    <w:rsid w:val="00442AE9"/>
    <w:rsid w:val="00442B3C"/>
    <w:rsid w:val="00442B80"/>
    <w:rsid w:val="00442BCC"/>
    <w:rsid w:val="00442C66"/>
    <w:rsid w:val="00442CA2"/>
    <w:rsid w:val="00442E20"/>
    <w:rsid w:val="00442E40"/>
    <w:rsid w:val="00442E6E"/>
    <w:rsid w:val="00442FBE"/>
    <w:rsid w:val="004430AF"/>
    <w:rsid w:val="004430DB"/>
    <w:rsid w:val="00443101"/>
    <w:rsid w:val="00443122"/>
    <w:rsid w:val="00443124"/>
    <w:rsid w:val="004431D3"/>
    <w:rsid w:val="0044323F"/>
    <w:rsid w:val="004432B2"/>
    <w:rsid w:val="0044334A"/>
    <w:rsid w:val="0044335C"/>
    <w:rsid w:val="004433DF"/>
    <w:rsid w:val="004433FD"/>
    <w:rsid w:val="00443454"/>
    <w:rsid w:val="00443463"/>
    <w:rsid w:val="004434BB"/>
    <w:rsid w:val="00443560"/>
    <w:rsid w:val="004435AF"/>
    <w:rsid w:val="00443670"/>
    <w:rsid w:val="004436A1"/>
    <w:rsid w:val="004436BA"/>
    <w:rsid w:val="004436F3"/>
    <w:rsid w:val="00443766"/>
    <w:rsid w:val="004437CD"/>
    <w:rsid w:val="00443815"/>
    <w:rsid w:val="004438D7"/>
    <w:rsid w:val="004439BB"/>
    <w:rsid w:val="00443A21"/>
    <w:rsid w:val="00443A39"/>
    <w:rsid w:val="00443A7A"/>
    <w:rsid w:val="00443AD8"/>
    <w:rsid w:val="00443B36"/>
    <w:rsid w:val="00443BE1"/>
    <w:rsid w:val="00443C3B"/>
    <w:rsid w:val="00443C52"/>
    <w:rsid w:val="00443D3E"/>
    <w:rsid w:val="00443DBB"/>
    <w:rsid w:val="00443EA7"/>
    <w:rsid w:val="00443F69"/>
    <w:rsid w:val="00443F8D"/>
    <w:rsid w:val="00444019"/>
    <w:rsid w:val="0044406C"/>
    <w:rsid w:val="004441B5"/>
    <w:rsid w:val="004441E8"/>
    <w:rsid w:val="004442B2"/>
    <w:rsid w:val="0044433B"/>
    <w:rsid w:val="0044436B"/>
    <w:rsid w:val="00444452"/>
    <w:rsid w:val="004444B7"/>
    <w:rsid w:val="004444CF"/>
    <w:rsid w:val="004444D0"/>
    <w:rsid w:val="004444E4"/>
    <w:rsid w:val="004445E2"/>
    <w:rsid w:val="00444608"/>
    <w:rsid w:val="00444623"/>
    <w:rsid w:val="00444673"/>
    <w:rsid w:val="004446C9"/>
    <w:rsid w:val="004446F7"/>
    <w:rsid w:val="0044474E"/>
    <w:rsid w:val="004447DF"/>
    <w:rsid w:val="0044487F"/>
    <w:rsid w:val="004448C4"/>
    <w:rsid w:val="004448CE"/>
    <w:rsid w:val="00444907"/>
    <w:rsid w:val="0044497B"/>
    <w:rsid w:val="004449E3"/>
    <w:rsid w:val="00444A1A"/>
    <w:rsid w:val="00444B09"/>
    <w:rsid w:val="00444B62"/>
    <w:rsid w:val="00444B97"/>
    <w:rsid w:val="00444BBF"/>
    <w:rsid w:val="00444CCA"/>
    <w:rsid w:val="00444CCB"/>
    <w:rsid w:val="00444CDB"/>
    <w:rsid w:val="00444D26"/>
    <w:rsid w:val="00444D9B"/>
    <w:rsid w:val="00444DA9"/>
    <w:rsid w:val="00444DB1"/>
    <w:rsid w:val="00444E04"/>
    <w:rsid w:val="00444E88"/>
    <w:rsid w:val="00444E8C"/>
    <w:rsid w:val="00444E9C"/>
    <w:rsid w:val="00444EF4"/>
    <w:rsid w:val="00444F66"/>
    <w:rsid w:val="00444F68"/>
    <w:rsid w:val="00445001"/>
    <w:rsid w:val="00445062"/>
    <w:rsid w:val="00445091"/>
    <w:rsid w:val="00445191"/>
    <w:rsid w:val="00445234"/>
    <w:rsid w:val="00445293"/>
    <w:rsid w:val="004452F4"/>
    <w:rsid w:val="0044531C"/>
    <w:rsid w:val="004453AA"/>
    <w:rsid w:val="004453DD"/>
    <w:rsid w:val="004453FF"/>
    <w:rsid w:val="00445491"/>
    <w:rsid w:val="004454C5"/>
    <w:rsid w:val="004454F2"/>
    <w:rsid w:val="00445516"/>
    <w:rsid w:val="00445581"/>
    <w:rsid w:val="0044560F"/>
    <w:rsid w:val="00445701"/>
    <w:rsid w:val="004457F2"/>
    <w:rsid w:val="00445800"/>
    <w:rsid w:val="0044583E"/>
    <w:rsid w:val="004458A8"/>
    <w:rsid w:val="004458C9"/>
    <w:rsid w:val="00445931"/>
    <w:rsid w:val="00445A4E"/>
    <w:rsid w:val="00445A92"/>
    <w:rsid w:val="00445B45"/>
    <w:rsid w:val="00445C20"/>
    <w:rsid w:val="00445C8C"/>
    <w:rsid w:val="00445D00"/>
    <w:rsid w:val="00445D4A"/>
    <w:rsid w:val="00445D9D"/>
    <w:rsid w:val="00445DF4"/>
    <w:rsid w:val="00446018"/>
    <w:rsid w:val="00446085"/>
    <w:rsid w:val="004460BE"/>
    <w:rsid w:val="004460C2"/>
    <w:rsid w:val="0044630C"/>
    <w:rsid w:val="00446335"/>
    <w:rsid w:val="00446346"/>
    <w:rsid w:val="00446415"/>
    <w:rsid w:val="00446422"/>
    <w:rsid w:val="0044645F"/>
    <w:rsid w:val="004464C3"/>
    <w:rsid w:val="004464EB"/>
    <w:rsid w:val="00446515"/>
    <w:rsid w:val="0044654F"/>
    <w:rsid w:val="0044655B"/>
    <w:rsid w:val="00446575"/>
    <w:rsid w:val="004465E8"/>
    <w:rsid w:val="00446609"/>
    <w:rsid w:val="00446620"/>
    <w:rsid w:val="00446669"/>
    <w:rsid w:val="00446674"/>
    <w:rsid w:val="00446719"/>
    <w:rsid w:val="00446768"/>
    <w:rsid w:val="004467A5"/>
    <w:rsid w:val="00446879"/>
    <w:rsid w:val="00446910"/>
    <w:rsid w:val="0044696A"/>
    <w:rsid w:val="0044696C"/>
    <w:rsid w:val="00446998"/>
    <w:rsid w:val="004469DA"/>
    <w:rsid w:val="00446A57"/>
    <w:rsid w:val="00446AAA"/>
    <w:rsid w:val="00446AC3"/>
    <w:rsid w:val="00446AD3"/>
    <w:rsid w:val="00446B4E"/>
    <w:rsid w:val="00446BD3"/>
    <w:rsid w:val="00446BD7"/>
    <w:rsid w:val="00446C4B"/>
    <w:rsid w:val="00446D35"/>
    <w:rsid w:val="00446DB1"/>
    <w:rsid w:val="00446DD3"/>
    <w:rsid w:val="00446E9E"/>
    <w:rsid w:val="00446EA4"/>
    <w:rsid w:val="00446EE5"/>
    <w:rsid w:val="00446F0D"/>
    <w:rsid w:val="00446F75"/>
    <w:rsid w:val="0044707A"/>
    <w:rsid w:val="004470BF"/>
    <w:rsid w:val="004470F5"/>
    <w:rsid w:val="00447199"/>
    <w:rsid w:val="004471C7"/>
    <w:rsid w:val="0044720A"/>
    <w:rsid w:val="00447335"/>
    <w:rsid w:val="00447374"/>
    <w:rsid w:val="0044745C"/>
    <w:rsid w:val="00447482"/>
    <w:rsid w:val="00447622"/>
    <w:rsid w:val="0044763C"/>
    <w:rsid w:val="004476E8"/>
    <w:rsid w:val="0044770F"/>
    <w:rsid w:val="00447730"/>
    <w:rsid w:val="004477AB"/>
    <w:rsid w:val="004477FC"/>
    <w:rsid w:val="00447818"/>
    <w:rsid w:val="0044792C"/>
    <w:rsid w:val="0044793D"/>
    <w:rsid w:val="0044796E"/>
    <w:rsid w:val="004479E3"/>
    <w:rsid w:val="004479E7"/>
    <w:rsid w:val="00447A2E"/>
    <w:rsid w:val="00447A41"/>
    <w:rsid w:val="00447A6C"/>
    <w:rsid w:val="00447AAA"/>
    <w:rsid w:val="00447AD0"/>
    <w:rsid w:val="00447B38"/>
    <w:rsid w:val="00447B3E"/>
    <w:rsid w:val="00447CA5"/>
    <w:rsid w:val="00447D80"/>
    <w:rsid w:val="00447D9C"/>
    <w:rsid w:val="00447DC8"/>
    <w:rsid w:val="00447E91"/>
    <w:rsid w:val="00447F39"/>
    <w:rsid w:val="00447F91"/>
    <w:rsid w:val="00447FAF"/>
    <w:rsid w:val="00447FB4"/>
    <w:rsid w:val="004500F4"/>
    <w:rsid w:val="004500F7"/>
    <w:rsid w:val="004501DD"/>
    <w:rsid w:val="004501E6"/>
    <w:rsid w:val="00450209"/>
    <w:rsid w:val="00450277"/>
    <w:rsid w:val="004502D9"/>
    <w:rsid w:val="0045032C"/>
    <w:rsid w:val="0045037F"/>
    <w:rsid w:val="0045039F"/>
    <w:rsid w:val="004504B8"/>
    <w:rsid w:val="004505AA"/>
    <w:rsid w:val="004505DF"/>
    <w:rsid w:val="00450609"/>
    <w:rsid w:val="004506AF"/>
    <w:rsid w:val="004506E0"/>
    <w:rsid w:val="00450717"/>
    <w:rsid w:val="00450760"/>
    <w:rsid w:val="00450764"/>
    <w:rsid w:val="0045076A"/>
    <w:rsid w:val="004507DF"/>
    <w:rsid w:val="004508AD"/>
    <w:rsid w:val="004508C7"/>
    <w:rsid w:val="0045090C"/>
    <w:rsid w:val="0045098F"/>
    <w:rsid w:val="00450995"/>
    <w:rsid w:val="00450A22"/>
    <w:rsid w:val="00450A47"/>
    <w:rsid w:val="00450B16"/>
    <w:rsid w:val="00450B25"/>
    <w:rsid w:val="00450B4D"/>
    <w:rsid w:val="00450C00"/>
    <w:rsid w:val="00450C1B"/>
    <w:rsid w:val="00450C8E"/>
    <w:rsid w:val="00450CDB"/>
    <w:rsid w:val="00450D9D"/>
    <w:rsid w:val="00450DC4"/>
    <w:rsid w:val="00450DF5"/>
    <w:rsid w:val="00450E20"/>
    <w:rsid w:val="00450E52"/>
    <w:rsid w:val="00450EB2"/>
    <w:rsid w:val="00450EC0"/>
    <w:rsid w:val="00450ED9"/>
    <w:rsid w:val="00450F1A"/>
    <w:rsid w:val="00450F70"/>
    <w:rsid w:val="00450FD3"/>
    <w:rsid w:val="00451015"/>
    <w:rsid w:val="004510B0"/>
    <w:rsid w:val="004511CD"/>
    <w:rsid w:val="00451227"/>
    <w:rsid w:val="0045122F"/>
    <w:rsid w:val="00451251"/>
    <w:rsid w:val="004512A0"/>
    <w:rsid w:val="0045138B"/>
    <w:rsid w:val="004513ED"/>
    <w:rsid w:val="004513FA"/>
    <w:rsid w:val="00451404"/>
    <w:rsid w:val="0045145B"/>
    <w:rsid w:val="004515D6"/>
    <w:rsid w:val="0045163C"/>
    <w:rsid w:val="00451699"/>
    <w:rsid w:val="004516D6"/>
    <w:rsid w:val="004516E6"/>
    <w:rsid w:val="00451741"/>
    <w:rsid w:val="00451751"/>
    <w:rsid w:val="004517A8"/>
    <w:rsid w:val="0045180D"/>
    <w:rsid w:val="0045183E"/>
    <w:rsid w:val="00451846"/>
    <w:rsid w:val="00451878"/>
    <w:rsid w:val="00451898"/>
    <w:rsid w:val="004518D6"/>
    <w:rsid w:val="00451948"/>
    <w:rsid w:val="00451A37"/>
    <w:rsid w:val="00451A43"/>
    <w:rsid w:val="00451AA1"/>
    <w:rsid w:val="00451B0E"/>
    <w:rsid w:val="00451B30"/>
    <w:rsid w:val="00451B7E"/>
    <w:rsid w:val="00451D1A"/>
    <w:rsid w:val="00451D4F"/>
    <w:rsid w:val="00451D73"/>
    <w:rsid w:val="00451DE0"/>
    <w:rsid w:val="00451E67"/>
    <w:rsid w:val="00451F14"/>
    <w:rsid w:val="00451F45"/>
    <w:rsid w:val="004520F5"/>
    <w:rsid w:val="004520F6"/>
    <w:rsid w:val="00452187"/>
    <w:rsid w:val="00452189"/>
    <w:rsid w:val="00452207"/>
    <w:rsid w:val="00452311"/>
    <w:rsid w:val="00452325"/>
    <w:rsid w:val="00452377"/>
    <w:rsid w:val="0045237D"/>
    <w:rsid w:val="004523A4"/>
    <w:rsid w:val="004523C3"/>
    <w:rsid w:val="0045247C"/>
    <w:rsid w:val="004524CC"/>
    <w:rsid w:val="004524DB"/>
    <w:rsid w:val="0045250D"/>
    <w:rsid w:val="00452519"/>
    <w:rsid w:val="004525B3"/>
    <w:rsid w:val="004525CE"/>
    <w:rsid w:val="004526CE"/>
    <w:rsid w:val="00452725"/>
    <w:rsid w:val="0045283A"/>
    <w:rsid w:val="00452880"/>
    <w:rsid w:val="00452934"/>
    <w:rsid w:val="0045293A"/>
    <w:rsid w:val="00452AB5"/>
    <w:rsid w:val="00452B26"/>
    <w:rsid w:val="00452BD4"/>
    <w:rsid w:val="00452BDB"/>
    <w:rsid w:val="00452C13"/>
    <w:rsid w:val="00452C4F"/>
    <w:rsid w:val="00452C76"/>
    <w:rsid w:val="00452DD7"/>
    <w:rsid w:val="00452EC3"/>
    <w:rsid w:val="00452EEC"/>
    <w:rsid w:val="00452F35"/>
    <w:rsid w:val="00452F59"/>
    <w:rsid w:val="0045307A"/>
    <w:rsid w:val="004530C7"/>
    <w:rsid w:val="00453108"/>
    <w:rsid w:val="00453172"/>
    <w:rsid w:val="00453173"/>
    <w:rsid w:val="00453178"/>
    <w:rsid w:val="004531A6"/>
    <w:rsid w:val="00453253"/>
    <w:rsid w:val="00453299"/>
    <w:rsid w:val="00453322"/>
    <w:rsid w:val="0045332E"/>
    <w:rsid w:val="00453473"/>
    <w:rsid w:val="00453535"/>
    <w:rsid w:val="00453563"/>
    <w:rsid w:val="00453568"/>
    <w:rsid w:val="00453574"/>
    <w:rsid w:val="0045357C"/>
    <w:rsid w:val="0045361A"/>
    <w:rsid w:val="0045362C"/>
    <w:rsid w:val="00453686"/>
    <w:rsid w:val="004536C3"/>
    <w:rsid w:val="004537CF"/>
    <w:rsid w:val="004537D8"/>
    <w:rsid w:val="004538A5"/>
    <w:rsid w:val="00453A1D"/>
    <w:rsid w:val="00453B13"/>
    <w:rsid w:val="00453BDD"/>
    <w:rsid w:val="00453C77"/>
    <w:rsid w:val="00453D76"/>
    <w:rsid w:val="00453E04"/>
    <w:rsid w:val="00453E56"/>
    <w:rsid w:val="00453E71"/>
    <w:rsid w:val="00453E76"/>
    <w:rsid w:val="00453EB9"/>
    <w:rsid w:val="00453F9F"/>
    <w:rsid w:val="00453FC1"/>
    <w:rsid w:val="0045406A"/>
    <w:rsid w:val="0045407C"/>
    <w:rsid w:val="00454178"/>
    <w:rsid w:val="00454213"/>
    <w:rsid w:val="00454273"/>
    <w:rsid w:val="004542BA"/>
    <w:rsid w:val="0045431D"/>
    <w:rsid w:val="0045431F"/>
    <w:rsid w:val="004543A8"/>
    <w:rsid w:val="00454411"/>
    <w:rsid w:val="00454497"/>
    <w:rsid w:val="00454580"/>
    <w:rsid w:val="004545CF"/>
    <w:rsid w:val="004545F3"/>
    <w:rsid w:val="00454616"/>
    <w:rsid w:val="00454641"/>
    <w:rsid w:val="004546A4"/>
    <w:rsid w:val="004546A5"/>
    <w:rsid w:val="004546D4"/>
    <w:rsid w:val="004546DD"/>
    <w:rsid w:val="004546F9"/>
    <w:rsid w:val="00454710"/>
    <w:rsid w:val="00454761"/>
    <w:rsid w:val="00454785"/>
    <w:rsid w:val="004547D2"/>
    <w:rsid w:val="00454814"/>
    <w:rsid w:val="0045481E"/>
    <w:rsid w:val="0045487D"/>
    <w:rsid w:val="004548EF"/>
    <w:rsid w:val="0045494B"/>
    <w:rsid w:val="0045495B"/>
    <w:rsid w:val="0045497F"/>
    <w:rsid w:val="00454A38"/>
    <w:rsid w:val="00454AD6"/>
    <w:rsid w:val="00454BE9"/>
    <w:rsid w:val="00454C6A"/>
    <w:rsid w:val="00454D85"/>
    <w:rsid w:val="00454DE8"/>
    <w:rsid w:val="00454E8C"/>
    <w:rsid w:val="00454FDD"/>
    <w:rsid w:val="00455021"/>
    <w:rsid w:val="00455040"/>
    <w:rsid w:val="00455052"/>
    <w:rsid w:val="004550B9"/>
    <w:rsid w:val="0045511D"/>
    <w:rsid w:val="00455186"/>
    <w:rsid w:val="004551C7"/>
    <w:rsid w:val="00455205"/>
    <w:rsid w:val="0045540F"/>
    <w:rsid w:val="00455412"/>
    <w:rsid w:val="0045547E"/>
    <w:rsid w:val="00455480"/>
    <w:rsid w:val="0045551B"/>
    <w:rsid w:val="00455543"/>
    <w:rsid w:val="004555BB"/>
    <w:rsid w:val="00455605"/>
    <w:rsid w:val="0045561B"/>
    <w:rsid w:val="00455666"/>
    <w:rsid w:val="00455715"/>
    <w:rsid w:val="00455757"/>
    <w:rsid w:val="00455772"/>
    <w:rsid w:val="004557C2"/>
    <w:rsid w:val="00455850"/>
    <w:rsid w:val="00455855"/>
    <w:rsid w:val="004558AF"/>
    <w:rsid w:val="004558EB"/>
    <w:rsid w:val="004558EC"/>
    <w:rsid w:val="004558F1"/>
    <w:rsid w:val="0045590E"/>
    <w:rsid w:val="0045598D"/>
    <w:rsid w:val="004559DC"/>
    <w:rsid w:val="004559EB"/>
    <w:rsid w:val="00455A42"/>
    <w:rsid w:val="00455AD1"/>
    <w:rsid w:val="00455B04"/>
    <w:rsid w:val="00455B59"/>
    <w:rsid w:val="00455B7F"/>
    <w:rsid w:val="00455B89"/>
    <w:rsid w:val="00455BBF"/>
    <w:rsid w:val="00455C74"/>
    <w:rsid w:val="00455CA8"/>
    <w:rsid w:val="00455CC2"/>
    <w:rsid w:val="00455CE0"/>
    <w:rsid w:val="00455D0E"/>
    <w:rsid w:val="00455D37"/>
    <w:rsid w:val="00455D5E"/>
    <w:rsid w:val="00455DD8"/>
    <w:rsid w:val="00455E88"/>
    <w:rsid w:val="00455E8E"/>
    <w:rsid w:val="00455EFB"/>
    <w:rsid w:val="00455F56"/>
    <w:rsid w:val="00455F5E"/>
    <w:rsid w:val="00455FDD"/>
    <w:rsid w:val="00456034"/>
    <w:rsid w:val="00456042"/>
    <w:rsid w:val="00456087"/>
    <w:rsid w:val="004560B4"/>
    <w:rsid w:val="004560D6"/>
    <w:rsid w:val="00456201"/>
    <w:rsid w:val="004562AF"/>
    <w:rsid w:val="00456398"/>
    <w:rsid w:val="004563F7"/>
    <w:rsid w:val="00456555"/>
    <w:rsid w:val="0045655C"/>
    <w:rsid w:val="0045658F"/>
    <w:rsid w:val="004565AA"/>
    <w:rsid w:val="004565BC"/>
    <w:rsid w:val="004565E3"/>
    <w:rsid w:val="00456637"/>
    <w:rsid w:val="0045663E"/>
    <w:rsid w:val="00456658"/>
    <w:rsid w:val="0045670F"/>
    <w:rsid w:val="00456766"/>
    <w:rsid w:val="0045679C"/>
    <w:rsid w:val="004567AC"/>
    <w:rsid w:val="004568D0"/>
    <w:rsid w:val="0045692B"/>
    <w:rsid w:val="004569B1"/>
    <w:rsid w:val="004569C6"/>
    <w:rsid w:val="00456BD7"/>
    <w:rsid w:val="00456C19"/>
    <w:rsid w:val="00456C68"/>
    <w:rsid w:val="00456C6B"/>
    <w:rsid w:val="00456C9D"/>
    <w:rsid w:val="00456CA7"/>
    <w:rsid w:val="00456CC4"/>
    <w:rsid w:val="00456CF9"/>
    <w:rsid w:val="00456DBF"/>
    <w:rsid w:val="00456DE9"/>
    <w:rsid w:val="00456EE3"/>
    <w:rsid w:val="00456EE8"/>
    <w:rsid w:val="00456FAD"/>
    <w:rsid w:val="00456FC5"/>
    <w:rsid w:val="00456FDA"/>
    <w:rsid w:val="00456FEA"/>
    <w:rsid w:val="00457000"/>
    <w:rsid w:val="00457051"/>
    <w:rsid w:val="004570AD"/>
    <w:rsid w:val="004570B1"/>
    <w:rsid w:val="004570C3"/>
    <w:rsid w:val="004570DD"/>
    <w:rsid w:val="00457182"/>
    <w:rsid w:val="004571DF"/>
    <w:rsid w:val="004572AB"/>
    <w:rsid w:val="00457369"/>
    <w:rsid w:val="004573C3"/>
    <w:rsid w:val="0045741D"/>
    <w:rsid w:val="00457427"/>
    <w:rsid w:val="00457496"/>
    <w:rsid w:val="00457501"/>
    <w:rsid w:val="00457519"/>
    <w:rsid w:val="0045759F"/>
    <w:rsid w:val="004575A4"/>
    <w:rsid w:val="004575B4"/>
    <w:rsid w:val="004575BF"/>
    <w:rsid w:val="004575D2"/>
    <w:rsid w:val="004575F4"/>
    <w:rsid w:val="00457688"/>
    <w:rsid w:val="004576F7"/>
    <w:rsid w:val="0045770E"/>
    <w:rsid w:val="0045771F"/>
    <w:rsid w:val="00457762"/>
    <w:rsid w:val="0045776B"/>
    <w:rsid w:val="004577F5"/>
    <w:rsid w:val="004578EB"/>
    <w:rsid w:val="004579C0"/>
    <w:rsid w:val="00457A43"/>
    <w:rsid w:val="00457A6F"/>
    <w:rsid w:val="00457A8C"/>
    <w:rsid w:val="00457AB1"/>
    <w:rsid w:val="00457BC9"/>
    <w:rsid w:val="00457C44"/>
    <w:rsid w:val="00457C79"/>
    <w:rsid w:val="00457C91"/>
    <w:rsid w:val="00457CC2"/>
    <w:rsid w:val="00457D20"/>
    <w:rsid w:val="00457D5B"/>
    <w:rsid w:val="00457EBE"/>
    <w:rsid w:val="00457ED9"/>
    <w:rsid w:val="00457F64"/>
    <w:rsid w:val="00457FE3"/>
    <w:rsid w:val="00457FEC"/>
    <w:rsid w:val="0046000A"/>
    <w:rsid w:val="00460021"/>
    <w:rsid w:val="00460042"/>
    <w:rsid w:val="00460063"/>
    <w:rsid w:val="00460165"/>
    <w:rsid w:val="004601FE"/>
    <w:rsid w:val="00460211"/>
    <w:rsid w:val="0046024E"/>
    <w:rsid w:val="004602CD"/>
    <w:rsid w:val="004602F7"/>
    <w:rsid w:val="0046030F"/>
    <w:rsid w:val="004603AB"/>
    <w:rsid w:val="004603BF"/>
    <w:rsid w:val="004603D6"/>
    <w:rsid w:val="0046047B"/>
    <w:rsid w:val="00460500"/>
    <w:rsid w:val="0046050A"/>
    <w:rsid w:val="00460549"/>
    <w:rsid w:val="00460584"/>
    <w:rsid w:val="004605C4"/>
    <w:rsid w:val="004605CD"/>
    <w:rsid w:val="004605E3"/>
    <w:rsid w:val="00460672"/>
    <w:rsid w:val="0046067C"/>
    <w:rsid w:val="004606A0"/>
    <w:rsid w:val="00460772"/>
    <w:rsid w:val="004607EA"/>
    <w:rsid w:val="00460885"/>
    <w:rsid w:val="00460923"/>
    <w:rsid w:val="00460929"/>
    <w:rsid w:val="00460941"/>
    <w:rsid w:val="004609CA"/>
    <w:rsid w:val="004609E1"/>
    <w:rsid w:val="00460A6F"/>
    <w:rsid w:val="00460AAB"/>
    <w:rsid w:val="00460AE2"/>
    <w:rsid w:val="00460B0B"/>
    <w:rsid w:val="00460B51"/>
    <w:rsid w:val="00460B85"/>
    <w:rsid w:val="00460BBD"/>
    <w:rsid w:val="00460CC5"/>
    <w:rsid w:val="00460CED"/>
    <w:rsid w:val="00460D43"/>
    <w:rsid w:val="00460DC3"/>
    <w:rsid w:val="00460DCF"/>
    <w:rsid w:val="00460DDE"/>
    <w:rsid w:val="00460DEC"/>
    <w:rsid w:val="00460DFC"/>
    <w:rsid w:val="00460F26"/>
    <w:rsid w:val="00460F5E"/>
    <w:rsid w:val="00460F79"/>
    <w:rsid w:val="00460F97"/>
    <w:rsid w:val="00460FAE"/>
    <w:rsid w:val="00461076"/>
    <w:rsid w:val="00461168"/>
    <w:rsid w:val="004611AB"/>
    <w:rsid w:val="004611FF"/>
    <w:rsid w:val="004612D6"/>
    <w:rsid w:val="004612DF"/>
    <w:rsid w:val="00461378"/>
    <w:rsid w:val="00461421"/>
    <w:rsid w:val="00461422"/>
    <w:rsid w:val="00461449"/>
    <w:rsid w:val="00461510"/>
    <w:rsid w:val="004615AB"/>
    <w:rsid w:val="004615D0"/>
    <w:rsid w:val="004616C5"/>
    <w:rsid w:val="00461779"/>
    <w:rsid w:val="004617A4"/>
    <w:rsid w:val="004617AA"/>
    <w:rsid w:val="004617F3"/>
    <w:rsid w:val="00461821"/>
    <w:rsid w:val="00461884"/>
    <w:rsid w:val="004618CB"/>
    <w:rsid w:val="00461909"/>
    <w:rsid w:val="0046190C"/>
    <w:rsid w:val="0046195A"/>
    <w:rsid w:val="00461A42"/>
    <w:rsid w:val="00461AAB"/>
    <w:rsid w:val="00461B0E"/>
    <w:rsid w:val="00461BFC"/>
    <w:rsid w:val="00461C40"/>
    <w:rsid w:val="00461C43"/>
    <w:rsid w:val="00461CE9"/>
    <w:rsid w:val="00461CFD"/>
    <w:rsid w:val="00461D4D"/>
    <w:rsid w:val="00461D99"/>
    <w:rsid w:val="00461DDC"/>
    <w:rsid w:val="00461DF8"/>
    <w:rsid w:val="00461E27"/>
    <w:rsid w:val="00461F87"/>
    <w:rsid w:val="00462043"/>
    <w:rsid w:val="0046212E"/>
    <w:rsid w:val="0046220E"/>
    <w:rsid w:val="00462221"/>
    <w:rsid w:val="00462274"/>
    <w:rsid w:val="004622F4"/>
    <w:rsid w:val="00462335"/>
    <w:rsid w:val="00462343"/>
    <w:rsid w:val="00462377"/>
    <w:rsid w:val="0046239A"/>
    <w:rsid w:val="00462492"/>
    <w:rsid w:val="00462628"/>
    <w:rsid w:val="0046267B"/>
    <w:rsid w:val="00462691"/>
    <w:rsid w:val="0046286D"/>
    <w:rsid w:val="004628A8"/>
    <w:rsid w:val="004628BB"/>
    <w:rsid w:val="004629CC"/>
    <w:rsid w:val="004629FA"/>
    <w:rsid w:val="00462A72"/>
    <w:rsid w:val="00462BAA"/>
    <w:rsid w:val="00462BE9"/>
    <w:rsid w:val="00462BEF"/>
    <w:rsid w:val="00462C2F"/>
    <w:rsid w:val="00462C38"/>
    <w:rsid w:val="00462C5C"/>
    <w:rsid w:val="00462C81"/>
    <w:rsid w:val="00462CF1"/>
    <w:rsid w:val="00462D03"/>
    <w:rsid w:val="00462D34"/>
    <w:rsid w:val="00462D87"/>
    <w:rsid w:val="00462DA7"/>
    <w:rsid w:val="00462E22"/>
    <w:rsid w:val="00462EFA"/>
    <w:rsid w:val="00462F40"/>
    <w:rsid w:val="00462F46"/>
    <w:rsid w:val="00462F4F"/>
    <w:rsid w:val="00462F66"/>
    <w:rsid w:val="00462FCB"/>
    <w:rsid w:val="00462FCE"/>
    <w:rsid w:val="0046302F"/>
    <w:rsid w:val="004630A8"/>
    <w:rsid w:val="00463124"/>
    <w:rsid w:val="0046313B"/>
    <w:rsid w:val="00463154"/>
    <w:rsid w:val="00463248"/>
    <w:rsid w:val="004632AB"/>
    <w:rsid w:val="00463328"/>
    <w:rsid w:val="00463398"/>
    <w:rsid w:val="004633DA"/>
    <w:rsid w:val="004633EA"/>
    <w:rsid w:val="004634D0"/>
    <w:rsid w:val="0046351C"/>
    <w:rsid w:val="00463559"/>
    <w:rsid w:val="0046355B"/>
    <w:rsid w:val="0046368A"/>
    <w:rsid w:val="00463699"/>
    <w:rsid w:val="004636F7"/>
    <w:rsid w:val="004637AB"/>
    <w:rsid w:val="004637AC"/>
    <w:rsid w:val="0046381E"/>
    <w:rsid w:val="00463945"/>
    <w:rsid w:val="004639E6"/>
    <w:rsid w:val="00463A02"/>
    <w:rsid w:val="00463A30"/>
    <w:rsid w:val="00463A70"/>
    <w:rsid w:val="00463ACA"/>
    <w:rsid w:val="00463AFF"/>
    <w:rsid w:val="00463C2E"/>
    <w:rsid w:val="00463D03"/>
    <w:rsid w:val="00463D97"/>
    <w:rsid w:val="00463DBF"/>
    <w:rsid w:val="00463E01"/>
    <w:rsid w:val="00463FEA"/>
    <w:rsid w:val="0046405C"/>
    <w:rsid w:val="00464099"/>
    <w:rsid w:val="00464168"/>
    <w:rsid w:val="00464172"/>
    <w:rsid w:val="0046419B"/>
    <w:rsid w:val="004641B8"/>
    <w:rsid w:val="004641CB"/>
    <w:rsid w:val="0046428E"/>
    <w:rsid w:val="00464327"/>
    <w:rsid w:val="004643AB"/>
    <w:rsid w:val="004643C6"/>
    <w:rsid w:val="004643F3"/>
    <w:rsid w:val="004643FF"/>
    <w:rsid w:val="0046447F"/>
    <w:rsid w:val="004644E5"/>
    <w:rsid w:val="0046457A"/>
    <w:rsid w:val="004645D7"/>
    <w:rsid w:val="004645DD"/>
    <w:rsid w:val="00464652"/>
    <w:rsid w:val="004646D3"/>
    <w:rsid w:val="00464727"/>
    <w:rsid w:val="004647DE"/>
    <w:rsid w:val="00464815"/>
    <w:rsid w:val="00464822"/>
    <w:rsid w:val="004648DC"/>
    <w:rsid w:val="0046498A"/>
    <w:rsid w:val="004649CD"/>
    <w:rsid w:val="00464B17"/>
    <w:rsid w:val="00464B60"/>
    <w:rsid w:val="00464C3A"/>
    <w:rsid w:val="00464C69"/>
    <w:rsid w:val="00464CBA"/>
    <w:rsid w:val="00464D7C"/>
    <w:rsid w:val="00464D94"/>
    <w:rsid w:val="00464DCC"/>
    <w:rsid w:val="00464DF6"/>
    <w:rsid w:val="00464E0D"/>
    <w:rsid w:val="00464E1C"/>
    <w:rsid w:val="00464F16"/>
    <w:rsid w:val="00464FC0"/>
    <w:rsid w:val="004650C1"/>
    <w:rsid w:val="00465130"/>
    <w:rsid w:val="004651CF"/>
    <w:rsid w:val="00465262"/>
    <w:rsid w:val="004652DB"/>
    <w:rsid w:val="00465435"/>
    <w:rsid w:val="0046548E"/>
    <w:rsid w:val="0046554C"/>
    <w:rsid w:val="0046555A"/>
    <w:rsid w:val="0046556D"/>
    <w:rsid w:val="00465579"/>
    <w:rsid w:val="0046557E"/>
    <w:rsid w:val="00465659"/>
    <w:rsid w:val="00465673"/>
    <w:rsid w:val="004656D9"/>
    <w:rsid w:val="004656EA"/>
    <w:rsid w:val="004657A4"/>
    <w:rsid w:val="004658A1"/>
    <w:rsid w:val="0046595C"/>
    <w:rsid w:val="00465961"/>
    <w:rsid w:val="004659FF"/>
    <w:rsid w:val="00465A19"/>
    <w:rsid w:val="00465A50"/>
    <w:rsid w:val="00465AD8"/>
    <w:rsid w:val="00465B1C"/>
    <w:rsid w:val="00465B71"/>
    <w:rsid w:val="00465B9D"/>
    <w:rsid w:val="00465BE9"/>
    <w:rsid w:val="00465C12"/>
    <w:rsid w:val="00465D12"/>
    <w:rsid w:val="00465D7E"/>
    <w:rsid w:val="00465E1F"/>
    <w:rsid w:val="00465E8E"/>
    <w:rsid w:val="00465ED6"/>
    <w:rsid w:val="00465FDB"/>
    <w:rsid w:val="00466018"/>
    <w:rsid w:val="0046604E"/>
    <w:rsid w:val="004660C8"/>
    <w:rsid w:val="004660CD"/>
    <w:rsid w:val="0046618E"/>
    <w:rsid w:val="0046619D"/>
    <w:rsid w:val="004661B2"/>
    <w:rsid w:val="004661FD"/>
    <w:rsid w:val="00466296"/>
    <w:rsid w:val="00466319"/>
    <w:rsid w:val="00466342"/>
    <w:rsid w:val="00466444"/>
    <w:rsid w:val="004665B5"/>
    <w:rsid w:val="004665FC"/>
    <w:rsid w:val="0046663E"/>
    <w:rsid w:val="004666D6"/>
    <w:rsid w:val="0046670A"/>
    <w:rsid w:val="00466746"/>
    <w:rsid w:val="00466795"/>
    <w:rsid w:val="004667DB"/>
    <w:rsid w:val="004667E0"/>
    <w:rsid w:val="004667FF"/>
    <w:rsid w:val="00466816"/>
    <w:rsid w:val="004668ED"/>
    <w:rsid w:val="0046694A"/>
    <w:rsid w:val="00466955"/>
    <w:rsid w:val="004669B9"/>
    <w:rsid w:val="00466B64"/>
    <w:rsid w:val="00466BEF"/>
    <w:rsid w:val="00466C74"/>
    <w:rsid w:val="00466CA2"/>
    <w:rsid w:val="00466D1A"/>
    <w:rsid w:val="00466D93"/>
    <w:rsid w:val="00466DCF"/>
    <w:rsid w:val="00466E44"/>
    <w:rsid w:val="00466E7E"/>
    <w:rsid w:val="00466ED7"/>
    <w:rsid w:val="00466EE5"/>
    <w:rsid w:val="00467002"/>
    <w:rsid w:val="0046708F"/>
    <w:rsid w:val="0046715F"/>
    <w:rsid w:val="0046727C"/>
    <w:rsid w:val="00467297"/>
    <w:rsid w:val="00467320"/>
    <w:rsid w:val="00467379"/>
    <w:rsid w:val="004673A1"/>
    <w:rsid w:val="004673FC"/>
    <w:rsid w:val="00467437"/>
    <w:rsid w:val="00467442"/>
    <w:rsid w:val="00467477"/>
    <w:rsid w:val="004674A4"/>
    <w:rsid w:val="00467519"/>
    <w:rsid w:val="00467550"/>
    <w:rsid w:val="0046758E"/>
    <w:rsid w:val="00467609"/>
    <w:rsid w:val="0046762D"/>
    <w:rsid w:val="00467651"/>
    <w:rsid w:val="0046770C"/>
    <w:rsid w:val="00467763"/>
    <w:rsid w:val="00467794"/>
    <w:rsid w:val="004677A2"/>
    <w:rsid w:val="004677D1"/>
    <w:rsid w:val="00467806"/>
    <w:rsid w:val="004678AA"/>
    <w:rsid w:val="00467917"/>
    <w:rsid w:val="00467A4C"/>
    <w:rsid w:val="00467AD1"/>
    <w:rsid w:val="00467AEB"/>
    <w:rsid w:val="00467B74"/>
    <w:rsid w:val="00467BCD"/>
    <w:rsid w:val="00467C09"/>
    <w:rsid w:val="00467CEC"/>
    <w:rsid w:val="00467D28"/>
    <w:rsid w:val="00467DF2"/>
    <w:rsid w:val="00467DFE"/>
    <w:rsid w:val="00467E07"/>
    <w:rsid w:val="00467E10"/>
    <w:rsid w:val="00467E4C"/>
    <w:rsid w:val="00467E69"/>
    <w:rsid w:val="00467E75"/>
    <w:rsid w:val="00467E99"/>
    <w:rsid w:val="00467EDF"/>
    <w:rsid w:val="00467F2A"/>
    <w:rsid w:val="00467F63"/>
    <w:rsid w:val="00470020"/>
    <w:rsid w:val="00470070"/>
    <w:rsid w:val="00470136"/>
    <w:rsid w:val="004701E3"/>
    <w:rsid w:val="004702A9"/>
    <w:rsid w:val="00470347"/>
    <w:rsid w:val="00470380"/>
    <w:rsid w:val="004703CA"/>
    <w:rsid w:val="00470408"/>
    <w:rsid w:val="004705DE"/>
    <w:rsid w:val="004706CE"/>
    <w:rsid w:val="004706FB"/>
    <w:rsid w:val="00470715"/>
    <w:rsid w:val="0047073B"/>
    <w:rsid w:val="0047084C"/>
    <w:rsid w:val="00470880"/>
    <w:rsid w:val="004708A0"/>
    <w:rsid w:val="004708C0"/>
    <w:rsid w:val="004708CB"/>
    <w:rsid w:val="00470905"/>
    <w:rsid w:val="0047090D"/>
    <w:rsid w:val="00470978"/>
    <w:rsid w:val="004709B2"/>
    <w:rsid w:val="004709DA"/>
    <w:rsid w:val="004709F6"/>
    <w:rsid w:val="00470A01"/>
    <w:rsid w:val="00470A55"/>
    <w:rsid w:val="00470A98"/>
    <w:rsid w:val="00470AB8"/>
    <w:rsid w:val="00470ACC"/>
    <w:rsid w:val="00470AEA"/>
    <w:rsid w:val="00470D3C"/>
    <w:rsid w:val="00470D42"/>
    <w:rsid w:val="00470D62"/>
    <w:rsid w:val="00470D73"/>
    <w:rsid w:val="00470D79"/>
    <w:rsid w:val="00470E59"/>
    <w:rsid w:val="00470ED2"/>
    <w:rsid w:val="00470F09"/>
    <w:rsid w:val="00470F58"/>
    <w:rsid w:val="00470FA7"/>
    <w:rsid w:val="00470FDE"/>
    <w:rsid w:val="00470FF1"/>
    <w:rsid w:val="00471014"/>
    <w:rsid w:val="0047103D"/>
    <w:rsid w:val="00471071"/>
    <w:rsid w:val="004710C5"/>
    <w:rsid w:val="00471146"/>
    <w:rsid w:val="0047114A"/>
    <w:rsid w:val="0047116E"/>
    <w:rsid w:val="004711AF"/>
    <w:rsid w:val="004711BB"/>
    <w:rsid w:val="004711D8"/>
    <w:rsid w:val="00471261"/>
    <w:rsid w:val="0047132A"/>
    <w:rsid w:val="004713CB"/>
    <w:rsid w:val="004713EB"/>
    <w:rsid w:val="0047145A"/>
    <w:rsid w:val="004714D5"/>
    <w:rsid w:val="004714E5"/>
    <w:rsid w:val="004715C3"/>
    <w:rsid w:val="0047164A"/>
    <w:rsid w:val="00471740"/>
    <w:rsid w:val="0047175E"/>
    <w:rsid w:val="004717F6"/>
    <w:rsid w:val="0047181C"/>
    <w:rsid w:val="004718A0"/>
    <w:rsid w:val="00471A46"/>
    <w:rsid w:val="00471A7A"/>
    <w:rsid w:val="00471AA8"/>
    <w:rsid w:val="00471B26"/>
    <w:rsid w:val="00471BBD"/>
    <w:rsid w:val="00471BCB"/>
    <w:rsid w:val="00471BF4"/>
    <w:rsid w:val="00471C1E"/>
    <w:rsid w:val="00471C3B"/>
    <w:rsid w:val="00471C61"/>
    <w:rsid w:val="00471C78"/>
    <w:rsid w:val="00471CF8"/>
    <w:rsid w:val="00471D01"/>
    <w:rsid w:val="00471D7C"/>
    <w:rsid w:val="00471DFF"/>
    <w:rsid w:val="00471E55"/>
    <w:rsid w:val="00471EB5"/>
    <w:rsid w:val="00471EF9"/>
    <w:rsid w:val="00471F14"/>
    <w:rsid w:val="00471F19"/>
    <w:rsid w:val="00471F34"/>
    <w:rsid w:val="00471F8D"/>
    <w:rsid w:val="00472127"/>
    <w:rsid w:val="0047214F"/>
    <w:rsid w:val="00472193"/>
    <w:rsid w:val="004721E4"/>
    <w:rsid w:val="0047220A"/>
    <w:rsid w:val="00472266"/>
    <w:rsid w:val="0047230D"/>
    <w:rsid w:val="004723C8"/>
    <w:rsid w:val="0047240C"/>
    <w:rsid w:val="004724D7"/>
    <w:rsid w:val="00472539"/>
    <w:rsid w:val="00472541"/>
    <w:rsid w:val="00472570"/>
    <w:rsid w:val="004726AB"/>
    <w:rsid w:val="004726C3"/>
    <w:rsid w:val="004726D4"/>
    <w:rsid w:val="004726E1"/>
    <w:rsid w:val="00472727"/>
    <w:rsid w:val="0047272A"/>
    <w:rsid w:val="00472793"/>
    <w:rsid w:val="004727DE"/>
    <w:rsid w:val="0047281C"/>
    <w:rsid w:val="00472820"/>
    <w:rsid w:val="004729FD"/>
    <w:rsid w:val="00472A12"/>
    <w:rsid w:val="00472B96"/>
    <w:rsid w:val="00472BEE"/>
    <w:rsid w:val="00472BF6"/>
    <w:rsid w:val="00472C17"/>
    <w:rsid w:val="00472C43"/>
    <w:rsid w:val="00472C9E"/>
    <w:rsid w:val="00472CEA"/>
    <w:rsid w:val="00472CEC"/>
    <w:rsid w:val="00472D15"/>
    <w:rsid w:val="00472E5D"/>
    <w:rsid w:val="00472EDA"/>
    <w:rsid w:val="00472F49"/>
    <w:rsid w:val="00472F4E"/>
    <w:rsid w:val="00472F5B"/>
    <w:rsid w:val="0047306C"/>
    <w:rsid w:val="00473091"/>
    <w:rsid w:val="0047309C"/>
    <w:rsid w:val="004730F7"/>
    <w:rsid w:val="00473104"/>
    <w:rsid w:val="0047310B"/>
    <w:rsid w:val="00473143"/>
    <w:rsid w:val="00473164"/>
    <w:rsid w:val="004731DF"/>
    <w:rsid w:val="0047324A"/>
    <w:rsid w:val="00473285"/>
    <w:rsid w:val="00473308"/>
    <w:rsid w:val="00473314"/>
    <w:rsid w:val="00473400"/>
    <w:rsid w:val="00473506"/>
    <w:rsid w:val="00473580"/>
    <w:rsid w:val="0047358E"/>
    <w:rsid w:val="004735D2"/>
    <w:rsid w:val="004737F6"/>
    <w:rsid w:val="0047389B"/>
    <w:rsid w:val="004738B9"/>
    <w:rsid w:val="00473943"/>
    <w:rsid w:val="00473981"/>
    <w:rsid w:val="004739C5"/>
    <w:rsid w:val="00473A06"/>
    <w:rsid w:val="00473A84"/>
    <w:rsid w:val="00473DD0"/>
    <w:rsid w:val="00473E27"/>
    <w:rsid w:val="00473E6E"/>
    <w:rsid w:val="00473F20"/>
    <w:rsid w:val="00473F25"/>
    <w:rsid w:val="00473F4F"/>
    <w:rsid w:val="00473FFD"/>
    <w:rsid w:val="00474004"/>
    <w:rsid w:val="00474010"/>
    <w:rsid w:val="00474046"/>
    <w:rsid w:val="004740AC"/>
    <w:rsid w:val="004740F2"/>
    <w:rsid w:val="004741B2"/>
    <w:rsid w:val="004741C1"/>
    <w:rsid w:val="00474220"/>
    <w:rsid w:val="0047423B"/>
    <w:rsid w:val="0047423D"/>
    <w:rsid w:val="00474268"/>
    <w:rsid w:val="004742A9"/>
    <w:rsid w:val="00474319"/>
    <w:rsid w:val="00474356"/>
    <w:rsid w:val="0047436E"/>
    <w:rsid w:val="004743D4"/>
    <w:rsid w:val="00474409"/>
    <w:rsid w:val="0047447C"/>
    <w:rsid w:val="00474480"/>
    <w:rsid w:val="004744AB"/>
    <w:rsid w:val="004744E2"/>
    <w:rsid w:val="00474510"/>
    <w:rsid w:val="00474517"/>
    <w:rsid w:val="00474521"/>
    <w:rsid w:val="0047453B"/>
    <w:rsid w:val="0047455E"/>
    <w:rsid w:val="0047462B"/>
    <w:rsid w:val="00474632"/>
    <w:rsid w:val="00474685"/>
    <w:rsid w:val="004746A8"/>
    <w:rsid w:val="00474708"/>
    <w:rsid w:val="00474750"/>
    <w:rsid w:val="00474760"/>
    <w:rsid w:val="004747A7"/>
    <w:rsid w:val="004747DC"/>
    <w:rsid w:val="004748C3"/>
    <w:rsid w:val="00474ABF"/>
    <w:rsid w:val="00474ACC"/>
    <w:rsid w:val="00474B96"/>
    <w:rsid w:val="00474BD0"/>
    <w:rsid w:val="00474C80"/>
    <w:rsid w:val="00474C9A"/>
    <w:rsid w:val="00474D4B"/>
    <w:rsid w:val="00474DF4"/>
    <w:rsid w:val="00474E89"/>
    <w:rsid w:val="00474EF4"/>
    <w:rsid w:val="00474F1E"/>
    <w:rsid w:val="00474F56"/>
    <w:rsid w:val="00474F8A"/>
    <w:rsid w:val="00474F97"/>
    <w:rsid w:val="00474F9E"/>
    <w:rsid w:val="00475075"/>
    <w:rsid w:val="004750A8"/>
    <w:rsid w:val="004750F2"/>
    <w:rsid w:val="00475168"/>
    <w:rsid w:val="0047516D"/>
    <w:rsid w:val="004751BF"/>
    <w:rsid w:val="00475205"/>
    <w:rsid w:val="0047520C"/>
    <w:rsid w:val="00475225"/>
    <w:rsid w:val="00475298"/>
    <w:rsid w:val="00475420"/>
    <w:rsid w:val="00475480"/>
    <w:rsid w:val="004754C9"/>
    <w:rsid w:val="004754E0"/>
    <w:rsid w:val="004754F4"/>
    <w:rsid w:val="00475609"/>
    <w:rsid w:val="0047560D"/>
    <w:rsid w:val="0047564F"/>
    <w:rsid w:val="0047568E"/>
    <w:rsid w:val="004756EF"/>
    <w:rsid w:val="0047571D"/>
    <w:rsid w:val="0047576D"/>
    <w:rsid w:val="00475781"/>
    <w:rsid w:val="0047578D"/>
    <w:rsid w:val="004757FE"/>
    <w:rsid w:val="00475839"/>
    <w:rsid w:val="004758ED"/>
    <w:rsid w:val="00475901"/>
    <w:rsid w:val="00475962"/>
    <w:rsid w:val="00475987"/>
    <w:rsid w:val="00475A1F"/>
    <w:rsid w:val="00475A82"/>
    <w:rsid w:val="00475AF5"/>
    <w:rsid w:val="00475B6E"/>
    <w:rsid w:val="00475B74"/>
    <w:rsid w:val="00475C38"/>
    <w:rsid w:val="00475C41"/>
    <w:rsid w:val="00475CC9"/>
    <w:rsid w:val="00475D6F"/>
    <w:rsid w:val="00475DA4"/>
    <w:rsid w:val="00475DDA"/>
    <w:rsid w:val="00475E0C"/>
    <w:rsid w:val="00475E21"/>
    <w:rsid w:val="00475E47"/>
    <w:rsid w:val="00475E6F"/>
    <w:rsid w:val="00475ECF"/>
    <w:rsid w:val="00476017"/>
    <w:rsid w:val="004760C8"/>
    <w:rsid w:val="0047610B"/>
    <w:rsid w:val="00476142"/>
    <w:rsid w:val="004761C9"/>
    <w:rsid w:val="00476261"/>
    <w:rsid w:val="0047627B"/>
    <w:rsid w:val="004762E2"/>
    <w:rsid w:val="004762F2"/>
    <w:rsid w:val="0047631D"/>
    <w:rsid w:val="00476322"/>
    <w:rsid w:val="00476324"/>
    <w:rsid w:val="00476388"/>
    <w:rsid w:val="0047644F"/>
    <w:rsid w:val="0047655C"/>
    <w:rsid w:val="00476580"/>
    <w:rsid w:val="004765DD"/>
    <w:rsid w:val="004765F1"/>
    <w:rsid w:val="004766DB"/>
    <w:rsid w:val="004767F7"/>
    <w:rsid w:val="004768E7"/>
    <w:rsid w:val="00476954"/>
    <w:rsid w:val="00476A24"/>
    <w:rsid w:val="00476A28"/>
    <w:rsid w:val="00476ABA"/>
    <w:rsid w:val="00476BAC"/>
    <w:rsid w:val="00476C2A"/>
    <w:rsid w:val="00476C2C"/>
    <w:rsid w:val="00476C4A"/>
    <w:rsid w:val="00476CD7"/>
    <w:rsid w:val="00476CE6"/>
    <w:rsid w:val="00476CFE"/>
    <w:rsid w:val="00476D3B"/>
    <w:rsid w:val="00476D80"/>
    <w:rsid w:val="00476D88"/>
    <w:rsid w:val="00476D9F"/>
    <w:rsid w:val="00476E0B"/>
    <w:rsid w:val="00476EC7"/>
    <w:rsid w:val="00476F04"/>
    <w:rsid w:val="00476F1F"/>
    <w:rsid w:val="00476F27"/>
    <w:rsid w:val="00476F52"/>
    <w:rsid w:val="00476FCE"/>
    <w:rsid w:val="004770C9"/>
    <w:rsid w:val="00477265"/>
    <w:rsid w:val="004772AC"/>
    <w:rsid w:val="004772BD"/>
    <w:rsid w:val="004772F9"/>
    <w:rsid w:val="0047733A"/>
    <w:rsid w:val="0047739A"/>
    <w:rsid w:val="0047745A"/>
    <w:rsid w:val="00477466"/>
    <w:rsid w:val="0047746A"/>
    <w:rsid w:val="004774AB"/>
    <w:rsid w:val="004774D8"/>
    <w:rsid w:val="00477507"/>
    <w:rsid w:val="0047751D"/>
    <w:rsid w:val="00477522"/>
    <w:rsid w:val="0047754C"/>
    <w:rsid w:val="00477567"/>
    <w:rsid w:val="00477573"/>
    <w:rsid w:val="004775D5"/>
    <w:rsid w:val="004776AF"/>
    <w:rsid w:val="00477779"/>
    <w:rsid w:val="0047779A"/>
    <w:rsid w:val="004777B7"/>
    <w:rsid w:val="004777DD"/>
    <w:rsid w:val="0047780D"/>
    <w:rsid w:val="00477851"/>
    <w:rsid w:val="00477882"/>
    <w:rsid w:val="0047788E"/>
    <w:rsid w:val="004778ED"/>
    <w:rsid w:val="004778FC"/>
    <w:rsid w:val="00477908"/>
    <w:rsid w:val="004779B3"/>
    <w:rsid w:val="004779D1"/>
    <w:rsid w:val="004779E4"/>
    <w:rsid w:val="00477A04"/>
    <w:rsid w:val="00477A15"/>
    <w:rsid w:val="00477A7B"/>
    <w:rsid w:val="00477BAD"/>
    <w:rsid w:val="00477BC0"/>
    <w:rsid w:val="00477BC2"/>
    <w:rsid w:val="00477BC8"/>
    <w:rsid w:val="00477C16"/>
    <w:rsid w:val="00477C40"/>
    <w:rsid w:val="00477C4C"/>
    <w:rsid w:val="00477C87"/>
    <w:rsid w:val="00477D18"/>
    <w:rsid w:val="00477D5D"/>
    <w:rsid w:val="00477F76"/>
    <w:rsid w:val="00480071"/>
    <w:rsid w:val="004800ED"/>
    <w:rsid w:val="00480116"/>
    <w:rsid w:val="004801DD"/>
    <w:rsid w:val="004801F1"/>
    <w:rsid w:val="00480223"/>
    <w:rsid w:val="00480224"/>
    <w:rsid w:val="0048027E"/>
    <w:rsid w:val="004802A8"/>
    <w:rsid w:val="004802E5"/>
    <w:rsid w:val="00480310"/>
    <w:rsid w:val="0048031A"/>
    <w:rsid w:val="00480367"/>
    <w:rsid w:val="0048052A"/>
    <w:rsid w:val="0048055B"/>
    <w:rsid w:val="004805B2"/>
    <w:rsid w:val="0048063E"/>
    <w:rsid w:val="00480705"/>
    <w:rsid w:val="004807AB"/>
    <w:rsid w:val="00480878"/>
    <w:rsid w:val="004808B7"/>
    <w:rsid w:val="004808FE"/>
    <w:rsid w:val="00480921"/>
    <w:rsid w:val="0048095F"/>
    <w:rsid w:val="0048098D"/>
    <w:rsid w:val="0048099C"/>
    <w:rsid w:val="00480A05"/>
    <w:rsid w:val="00480B7E"/>
    <w:rsid w:val="00480BA5"/>
    <w:rsid w:val="00480BDD"/>
    <w:rsid w:val="00480C58"/>
    <w:rsid w:val="00480C69"/>
    <w:rsid w:val="00480E3F"/>
    <w:rsid w:val="00480E92"/>
    <w:rsid w:val="00480EF0"/>
    <w:rsid w:val="00480F2E"/>
    <w:rsid w:val="00480FCD"/>
    <w:rsid w:val="00481081"/>
    <w:rsid w:val="004810C6"/>
    <w:rsid w:val="004811B5"/>
    <w:rsid w:val="00481283"/>
    <w:rsid w:val="004812D2"/>
    <w:rsid w:val="00481337"/>
    <w:rsid w:val="004813A1"/>
    <w:rsid w:val="00481529"/>
    <w:rsid w:val="0048168F"/>
    <w:rsid w:val="004816D7"/>
    <w:rsid w:val="004816FB"/>
    <w:rsid w:val="00481727"/>
    <w:rsid w:val="004817A3"/>
    <w:rsid w:val="004817A6"/>
    <w:rsid w:val="004817BE"/>
    <w:rsid w:val="00481836"/>
    <w:rsid w:val="0048185A"/>
    <w:rsid w:val="00481875"/>
    <w:rsid w:val="004818AA"/>
    <w:rsid w:val="00481921"/>
    <w:rsid w:val="00481982"/>
    <w:rsid w:val="00481992"/>
    <w:rsid w:val="004819A0"/>
    <w:rsid w:val="00481A2E"/>
    <w:rsid w:val="00481AA1"/>
    <w:rsid w:val="00481BAB"/>
    <w:rsid w:val="00481C27"/>
    <w:rsid w:val="00481C3B"/>
    <w:rsid w:val="00481C53"/>
    <w:rsid w:val="00481C68"/>
    <w:rsid w:val="00481CB2"/>
    <w:rsid w:val="00481CD3"/>
    <w:rsid w:val="00481D44"/>
    <w:rsid w:val="00481F9C"/>
    <w:rsid w:val="0048200D"/>
    <w:rsid w:val="00482018"/>
    <w:rsid w:val="0048201E"/>
    <w:rsid w:val="004820D1"/>
    <w:rsid w:val="00482111"/>
    <w:rsid w:val="0048213F"/>
    <w:rsid w:val="00482189"/>
    <w:rsid w:val="004821A7"/>
    <w:rsid w:val="00482252"/>
    <w:rsid w:val="0048227A"/>
    <w:rsid w:val="004822A1"/>
    <w:rsid w:val="0048234B"/>
    <w:rsid w:val="004823B1"/>
    <w:rsid w:val="004823EE"/>
    <w:rsid w:val="00482400"/>
    <w:rsid w:val="00482444"/>
    <w:rsid w:val="00482449"/>
    <w:rsid w:val="004824C1"/>
    <w:rsid w:val="004824C2"/>
    <w:rsid w:val="00482580"/>
    <w:rsid w:val="00482586"/>
    <w:rsid w:val="0048259E"/>
    <w:rsid w:val="004825A8"/>
    <w:rsid w:val="00482663"/>
    <w:rsid w:val="004826E3"/>
    <w:rsid w:val="00482743"/>
    <w:rsid w:val="00482774"/>
    <w:rsid w:val="00482841"/>
    <w:rsid w:val="00482848"/>
    <w:rsid w:val="0048286A"/>
    <w:rsid w:val="004828AE"/>
    <w:rsid w:val="004828EF"/>
    <w:rsid w:val="00482922"/>
    <w:rsid w:val="00482944"/>
    <w:rsid w:val="00482A3E"/>
    <w:rsid w:val="00482A8A"/>
    <w:rsid w:val="00482A90"/>
    <w:rsid w:val="00482A91"/>
    <w:rsid w:val="00482B2E"/>
    <w:rsid w:val="00482B63"/>
    <w:rsid w:val="00482BF6"/>
    <w:rsid w:val="00482BFC"/>
    <w:rsid w:val="00482C29"/>
    <w:rsid w:val="00482D45"/>
    <w:rsid w:val="00482E8D"/>
    <w:rsid w:val="00482EA2"/>
    <w:rsid w:val="00482EDF"/>
    <w:rsid w:val="00482EE0"/>
    <w:rsid w:val="00482F25"/>
    <w:rsid w:val="00482F84"/>
    <w:rsid w:val="00482F89"/>
    <w:rsid w:val="00482FA6"/>
    <w:rsid w:val="00483045"/>
    <w:rsid w:val="00483057"/>
    <w:rsid w:val="004830BE"/>
    <w:rsid w:val="00483123"/>
    <w:rsid w:val="004831E8"/>
    <w:rsid w:val="00483298"/>
    <w:rsid w:val="004832AA"/>
    <w:rsid w:val="00483370"/>
    <w:rsid w:val="00483386"/>
    <w:rsid w:val="00483416"/>
    <w:rsid w:val="00483419"/>
    <w:rsid w:val="0048349C"/>
    <w:rsid w:val="004834B9"/>
    <w:rsid w:val="004834CE"/>
    <w:rsid w:val="004834DF"/>
    <w:rsid w:val="004835AD"/>
    <w:rsid w:val="004835F2"/>
    <w:rsid w:val="00483625"/>
    <w:rsid w:val="00483633"/>
    <w:rsid w:val="00483660"/>
    <w:rsid w:val="004836A4"/>
    <w:rsid w:val="004836CC"/>
    <w:rsid w:val="00483706"/>
    <w:rsid w:val="004837B7"/>
    <w:rsid w:val="0048384A"/>
    <w:rsid w:val="0048384E"/>
    <w:rsid w:val="004838C6"/>
    <w:rsid w:val="004838CA"/>
    <w:rsid w:val="004838E3"/>
    <w:rsid w:val="00483948"/>
    <w:rsid w:val="00483957"/>
    <w:rsid w:val="0048397A"/>
    <w:rsid w:val="0048398C"/>
    <w:rsid w:val="004839BE"/>
    <w:rsid w:val="004839DF"/>
    <w:rsid w:val="004839FE"/>
    <w:rsid w:val="00483A1E"/>
    <w:rsid w:val="00483B3D"/>
    <w:rsid w:val="00483B4A"/>
    <w:rsid w:val="00483BB6"/>
    <w:rsid w:val="00483C2D"/>
    <w:rsid w:val="00483C2F"/>
    <w:rsid w:val="00483C4C"/>
    <w:rsid w:val="00483C82"/>
    <w:rsid w:val="00483C8D"/>
    <w:rsid w:val="00483CBB"/>
    <w:rsid w:val="00483CD4"/>
    <w:rsid w:val="00483E5A"/>
    <w:rsid w:val="00483F28"/>
    <w:rsid w:val="00483FB9"/>
    <w:rsid w:val="0048406D"/>
    <w:rsid w:val="004840A8"/>
    <w:rsid w:val="00484199"/>
    <w:rsid w:val="0048425D"/>
    <w:rsid w:val="004842B1"/>
    <w:rsid w:val="004842EB"/>
    <w:rsid w:val="004843FD"/>
    <w:rsid w:val="004845C9"/>
    <w:rsid w:val="0048464B"/>
    <w:rsid w:val="004846CD"/>
    <w:rsid w:val="00484738"/>
    <w:rsid w:val="0048487B"/>
    <w:rsid w:val="004848A5"/>
    <w:rsid w:val="004848EF"/>
    <w:rsid w:val="0048492F"/>
    <w:rsid w:val="004849A5"/>
    <w:rsid w:val="00484A58"/>
    <w:rsid w:val="00484A67"/>
    <w:rsid w:val="00484AC1"/>
    <w:rsid w:val="00484B67"/>
    <w:rsid w:val="00484B76"/>
    <w:rsid w:val="00484BDC"/>
    <w:rsid w:val="00484BF0"/>
    <w:rsid w:val="00484C2F"/>
    <w:rsid w:val="00484C36"/>
    <w:rsid w:val="00484C43"/>
    <w:rsid w:val="00484CEF"/>
    <w:rsid w:val="00484D32"/>
    <w:rsid w:val="00484DB9"/>
    <w:rsid w:val="00484E0A"/>
    <w:rsid w:val="00484E5E"/>
    <w:rsid w:val="00484F10"/>
    <w:rsid w:val="00484F5C"/>
    <w:rsid w:val="00484FD3"/>
    <w:rsid w:val="00485004"/>
    <w:rsid w:val="0048505B"/>
    <w:rsid w:val="004850A9"/>
    <w:rsid w:val="004850F5"/>
    <w:rsid w:val="00485150"/>
    <w:rsid w:val="004851FB"/>
    <w:rsid w:val="00485206"/>
    <w:rsid w:val="0048524C"/>
    <w:rsid w:val="00485267"/>
    <w:rsid w:val="0048526E"/>
    <w:rsid w:val="004852A5"/>
    <w:rsid w:val="004852E3"/>
    <w:rsid w:val="004852ED"/>
    <w:rsid w:val="00485327"/>
    <w:rsid w:val="00485353"/>
    <w:rsid w:val="00485391"/>
    <w:rsid w:val="004853AC"/>
    <w:rsid w:val="004854AE"/>
    <w:rsid w:val="0048553B"/>
    <w:rsid w:val="004855B5"/>
    <w:rsid w:val="004855D5"/>
    <w:rsid w:val="00485603"/>
    <w:rsid w:val="00485608"/>
    <w:rsid w:val="00485626"/>
    <w:rsid w:val="0048566A"/>
    <w:rsid w:val="004856E2"/>
    <w:rsid w:val="004856F2"/>
    <w:rsid w:val="0048575F"/>
    <w:rsid w:val="00485763"/>
    <w:rsid w:val="00485857"/>
    <w:rsid w:val="0048594D"/>
    <w:rsid w:val="004859D5"/>
    <w:rsid w:val="00485AF1"/>
    <w:rsid w:val="00485B06"/>
    <w:rsid w:val="00485B9A"/>
    <w:rsid w:val="00485BE0"/>
    <w:rsid w:val="00485BEF"/>
    <w:rsid w:val="00485C48"/>
    <w:rsid w:val="00485D0C"/>
    <w:rsid w:val="00485D15"/>
    <w:rsid w:val="00485D34"/>
    <w:rsid w:val="00485DB1"/>
    <w:rsid w:val="00485DBC"/>
    <w:rsid w:val="00485DBF"/>
    <w:rsid w:val="00485E4B"/>
    <w:rsid w:val="00485EB1"/>
    <w:rsid w:val="00485F7A"/>
    <w:rsid w:val="00485FD7"/>
    <w:rsid w:val="0048602B"/>
    <w:rsid w:val="00486072"/>
    <w:rsid w:val="0048607A"/>
    <w:rsid w:val="0048607B"/>
    <w:rsid w:val="004860EA"/>
    <w:rsid w:val="00486115"/>
    <w:rsid w:val="0048611D"/>
    <w:rsid w:val="0048614C"/>
    <w:rsid w:val="00486195"/>
    <w:rsid w:val="00486249"/>
    <w:rsid w:val="004862FC"/>
    <w:rsid w:val="00486340"/>
    <w:rsid w:val="00486356"/>
    <w:rsid w:val="004863E9"/>
    <w:rsid w:val="0048640E"/>
    <w:rsid w:val="00486432"/>
    <w:rsid w:val="00486438"/>
    <w:rsid w:val="004864BF"/>
    <w:rsid w:val="004864C5"/>
    <w:rsid w:val="00486547"/>
    <w:rsid w:val="00486558"/>
    <w:rsid w:val="0048658B"/>
    <w:rsid w:val="004865AC"/>
    <w:rsid w:val="0048661E"/>
    <w:rsid w:val="0048667D"/>
    <w:rsid w:val="004866B2"/>
    <w:rsid w:val="00486768"/>
    <w:rsid w:val="004867AC"/>
    <w:rsid w:val="004867F6"/>
    <w:rsid w:val="00486844"/>
    <w:rsid w:val="004868A3"/>
    <w:rsid w:val="004868AA"/>
    <w:rsid w:val="004869C4"/>
    <w:rsid w:val="00486B18"/>
    <w:rsid w:val="00486B54"/>
    <w:rsid w:val="00486BD4"/>
    <w:rsid w:val="00486C39"/>
    <w:rsid w:val="00486C3C"/>
    <w:rsid w:val="00486C55"/>
    <w:rsid w:val="00486D7B"/>
    <w:rsid w:val="00486DD6"/>
    <w:rsid w:val="00486DF3"/>
    <w:rsid w:val="00486E4D"/>
    <w:rsid w:val="00486E65"/>
    <w:rsid w:val="00486EE6"/>
    <w:rsid w:val="00486F57"/>
    <w:rsid w:val="00486F6C"/>
    <w:rsid w:val="00486F72"/>
    <w:rsid w:val="00486F99"/>
    <w:rsid w:val="00486FE3"/>
    <w:rsid w:val="004870CF"/>
    <w:rsid w:val="004870D9"/>
    <w:rsid w:val="004870E7"/>
    <w:rsid w:val="00487191"/>
    <w:rsid w:val="004871A2"/>
    <w:rsid w:val="00487216"/>
    <w:rsid w:val="0048722F"/>
    <w:rsid w:val="0048727A"/>
    <w:rsid w:val="004872DA"/>
    <w:rsid w:val="0048731A"/>
    <w:rsid w:val="00487327"/>
    <w:rsid w:val="0048733D"/>
    <w:rsid w:val="00487384"/>
    <w:rsid w:val="00487397"/>
    <w:rsid w:val="00487456"/>
    <w:rsid w:val="00487488"/>
    <w:rsid w:val="00487531"/>
    <w:rsid w:val="00487568"/>
    <w:rsid w:val="0048756D"/>
    <w:rsid w:val="00487574"/>
    <w:rsid w:val="004875D7"/>
    <w:rsid w:val="004875DF"/>
    <w:rsid w:val="00487631"/>
    <w:rsid w:val="00487632"/>
    <w:rsid w:val="00487688"/>
    <w:rsid w:val="004876E4"/>
    <w:rsid w:val="00487761"/>
    <w:rsid w:val="004877A2"/>
    <w:rsid w:val="00487804"/>
    <w:rsid w:val="0048783D"/>
    <w:rsid w:val="004878FA"/>
    <w:rsid w:val="00487900"/>
    <w:rsid w:val="00487934"/>
    <w:rsid w:val="004879C9"/>
    <w:rsid w:val="00487A44"/>
    <w:rsid w:val="00487A60"/>
    <w:rsid w:val="00487A7D"/>
    <w:rsid w:val="00487AF6"/>
    <w:rsid w:val="00487B55"/>
    <w:rsid w:val="00487C19"/>
    <w:rsid w:val="00487C56"/>
    <w:rsid w:val="00487CB1"/>
    <w:rsid w:val="00487D45"/>
    <w:rsid w:val="00487E55"/>
    <w:rsid w:val="00487E5E"/>
    <w:rsid w:val="00487E74"/>
    <w:rsid w:val="00487EC9"/>
    <w:rsid w:val="00487F16"/>
    <w:rsid w:val="00487F61"/>
    <w:rsid w:val="00487F86"/>
    <w:rsid w:val="00487FC9"/>
    <w:rsid w:val="00487FD1"/>
    <w:rsid w:val="00490018"/>
    <w:rsid w:val="00490161"/>
    <w:rsid w:val="00490282"/>
    <w:rsid w:val="00490333"/>
    <w:rsid w:val="004903D5"/>
    <w:rsid w:val="00490424"/>
    <w:rsid w:val="004904ED"/>
    <w:rsid w:val="00490504"/>
    <w:rsid w:val="0049052D"/>
    <w:rsid w:val="004905BE"/>
    <w:rsid w:val="004905C5"/>
    <w:rsid w:val="004905EF"/>
    <w:rsid w:val="004905FF"/>
    <w:rsid w:val="004906A8"/>
    <w:rsid w:val="004906C8"/>
    <w:rsid w:val="004906FC"/>
    <w:rsid w:val="00490804"/>
    <w:rsid w:val="00490807"/>
    <w:rsid w:val="00490AF1"/>
    <w:rsid w:val="00490AFA"/>
    <w:rsid w:val="00490B9A"/>
    <w:rsid w:val="00490BAA"/>
    <w:rsid w:val="00490BD4"/>
    <w:rsid w:val="00490BDC"/>
    <w:rsid w:val="00490BF6"/>
    <w:rsid w:val="00490C90"/>
    <w:rsid w:val="00490CFF"/>
    <w:rsid w:val="00490D84"/>
    <w:rsid w:val="00490DB1"/>
    <w:rsid w:val="00490DE4"/>
    <w:rsid w:val="00490DEE"/>
    <w:rsid w:val="00490E5B"/>
    <w:rsid w:val="00490E6E"/>
    <w:rsid w:val="00490EB7"/>
    <w:rsid w:val="00490EE0"/>
    <w:rsid w:val="00490EF6"/>
    <w:rsid w:val="00490F14"/>
    <w:rsid w:val="00490F47"/>
    <w:rsid w:val="00490F95"/>
    <w:rsid w:val="00490F96"/>
    <w:rsid w:val="00490FC0"/>
    <w:rsid w:val="00491033"/>
    <w:rsid w:val="0049107E"/>
    <w:rsid w:val="0049111D"/>
    <w:rsid w:val="00491137"/>
    <w:rsid w:val="00491204"/>
    <w:rsid w:val="0049124E"/>
    <w:rsid w:val="00491318"/>
    <w:rsid w:val="0049135D"/>
    <w:rsid w:val="004913AA"/>
    <w:rsid w:val="004913BB"/>
    <w:rsid w:val="004913C6"/>
    <w:rsid w:val="00491435"/>
    <w:rsid w:val="00491470"/>
    <w:rsid w:val="0049158B"/>
    <w:rsid w:val="004915EA"/>
    <w:rsid w:val="00491632"/>
    <w:rsid w:val="00491717"/>
    <w:rsid w:val="00491728"/>
    <w:rsid w:val="0049172C"/>
    <w:rsid w:val="0049178D"/>
    <w:rsid w:val="00491794"/>
    <w:rsid w:val="00491846"/>
    <w:rsid w:val="00491868"/>
    <w:rsid w:val="0049188B"/>
    <w:rsid w:val="004918B7"/>
    <w:rsid w:val="00491989"/>
    <w:rsid w:val="004919FE"/>
    <w:rsid w:val="00491A63"/>
    <w:rsid w:val="00491A99"/>
    <w:rsid w:val="00491A9B"/>
    <w:rsid w:val="00491CEE"/>
    <w:rsid w:val="00491E14"/>
    <w:rsid w:val="00491E24"/>
    <w:rsid w:val="00491E4A"/>
    <w:rsid w:val="00491E7D"/>
    <w:rsid w:val="00491E9B"/>
    <w:rsid w:val="00491EA3"/>
    <w:rsid w:val="00491ECE"/>
    <w:rsid w:val="00491F05"/>
    <w:rsid w:val="00491F2C"/>
    <w:rsid w:val="00491F38"/>
    <w:rsid w:val="00491FB9"/>
    <w:rsid w:val="00492060"/>
    <w:rsid w:val="00492082"/>
    <w:rsid w:val="0049210B"/>
    <w:rsid w:val="00492192"/>
    <w:rsid w:val="004921C6"/>
    <w:rsid w:val="004921DC"/>
    <w:rsid w:val="00492261"/>
    <w:rsid w:val="004922A3"/>
    <w:rsid w:val="004922BA"/>
    <w:rsid w:val="00492300"/>
    <w:rsid w:val="00492396"/>
    <w:rsid w:val="004923BD"/>
    <w:rsid w:val="004924A2"/>
    <w:rsid w:val="004924B8"/>
    <w:rsid w:val="00492536"/>
    <w:rsid w:val="004925C9"/>
    <w:rsid w:val="0049265F"/>
    <w:rsid w:val="004926A6"/>
    <w:rsid w:val="004926B3"/>
    <w:rsid w:val="004926CE"/>
    <w:rsid w:val="0049271E"/>
    <w:rsid w:val="004927C1"/>
    <w:rsid w:val="004927E2"/>
    <w:rsid w:val="004927EA"/>
    <w:rsid w:val="004927F4"/>
    <w:rsid w:val="00492860"/>
    <w:rsid w:val="0049289C"/>
    <w:rsid w:val="00492953"/>
    <w:rsid w:val="00492956"/>
    <w:rsid w:val="004929BA"/>
    <w:rsid w:val="004929E5"/>
    <w:rsid w:val="004929E9"/>
    <w:rsid w:val="004929EF"/>
    <w:rsid w:val="00492B0A"/>
    <w:rsid w:val="00492BAB"/>
    <w:rsid w:val="00492C74"/>
    <w:rsid w:val="00492C8A"/>
    <w:rsid w:val="00492D8F"/>
    <w:rsid w:val="00492ECE"/>
    <w:rsid w:val="00492EF3"/>
    <w:rsid w:val="00492F27"/>
    <w:rsid w:val="00492FE9"/>
    <w:rsid w:val="004930C0"/>
    <w:rsid w:val="00493125"/>
    <w:rsid w:val="00493178"/>
    <w:rsid w:val="004931C0"/>
    <w:rsid w:val="004931F1"/>
    <w:rsid w:val="0049320F"/>
    <w:rsid w:val="0049327F"/>
    <w:rsid w:val="00493319"/>
    <w:rsid w:val="0049334D"/>
    <w:rsid w:val="004933EF"/>
    <w:rsid w:val="00493429"/>
    <w:rsid w:val="00493456"/>
    <w:rsid w:val="00493460"/>
    <w:rsid w:val="004934DC"/>
    <w:rsid w:val="004935A1"/>
    <w:rsid w:val="00493625"/>
    <w:rsid w:val="0049364D"/>
    <w:rsid w:val="00493656"/>
    <w:rsid w:val="004936B2"/>
    <w:rsid w:val="00493707"/>
    <w:rsid w:val="00493752"/>
    <w:rsid w:val="00493766"/>
    <w:rsid w:val="00493797"/>
    <w:rsid w:val="004937FF"/>
    <w:rsid w:val="0049387C"/>
    <w:rsid w:val="0049398A"/>
    <w:rsid w:val="004939E9"/>
    <w:rsid w:val="004939EB"/>
    <w:rsid w:val="00493A46"/>
    <w:rsid w:val="00493ACE"/>
    <w:rsid w:val="00493AD6"/>
    <w:rsid w:val="00493AEC"/>
    <w:rsid w:val="00493B8A"/>
    <w:rsid w:val="00493BA1"/>
    <w:rsid w:val="00493BF4"/>
    <w:rsid w:val="00493E47"/>
    <w:rsid w:val="00493EE1"/>
    <w:rsid w:val="00493FB9"/>
    <w:rsid w:val="0049405C"/>
    <w:rsid w:val="00494062"/>
    <w:rsid w:val="004940B5"/>
    <w:rsid w:val="004940C1"/>
    <w:rsid w:val="004940CB"/>
    <w:rsid w:val="004940CF"/>
    <w:rsid w:val="004940FA"/>
    <w:rsid w:val="004941AB"/>
    <w:rsid w:val="004941D7"/>
    <w:rsid w:val="004941DB"/>
    <w:rsid w:val="0049421D"/>
    <w:rsid w:val="0049423F"/>
    <w:rsid w:val="0049426D"/>
    <w:rsid w:val="004942D0"/>
    <w:rsid w:val="00494344"/>
    <w:rsid w:val="0049440B"/>
    <w:rsid w:val="00494420"/>
    <w:rsid w:val="004944FE"/>
    <w:rsid w:val="00494599"/>
    <w:rsid w:val="00494638"/>
    <w:rsid w:val="004946AA"/>
    <w:rsid w:val="00494740"/>
    <w:rsid w:val="004947B2"/>
    <w:rsid w:val="004947BC"/>
    <w:rsid w:val="004947CE"/>
    <w:rsid w:val="00494801"/>
    <w:rsid w:val="004948AD"/>
    <w:rsid w:val="004948E2"/>
    <w:rsid w:val="004948ED"/>
    <w:rsid w:val="004949D0"/>
    <w:rsid w:val="00494A0E"/>
    <w:rsid w:val="00494A5B"/>
    <w:rsid w:val="00494B58"/>
    <w:rsid w:val="00494B8C"/>
    <w:rsid w:val="00494C4F"/>
    <w:rsid w:val="00494C6F"/>
    <w:rsid w:val="00494C8E"/>
    <w:rsid w:val="00494D5C"/>
    <w:rsid w:val="00494DAD"/>
    <w:rsid w:val="00494EE9"/>
    <w:rsid w:val="00494F75"/>
    <w:rsid w:val="00494F76"/>
    <w:rsid w:val="00494F80"/>
    <w:rsid w:val="00494FD5"/>
    <w:rsid w:val="0049500C"/>
    <w:rsid w:val="0049509D"/>
    <w:rsid w:val="004950AF"/>
    <w:rsid w:val="0049516B"/>
    <w:rsid w:val="0049517A"/>
    <w:rsid w:val="004951ED"/>
    <w:rsid w:val="00495286"/>
    <w:rsid w:val="00495290"/>
    <w:rsid w:val="004952CC"/>
    <w:rsid w:val="00495398"/>
    <w:rsid w:val="004953B5"/>
    <w:rsid w:val="004953B9"/>
    <w:rsid w:val="0049545C"/>
    <w:rsid w:val="004954D1"/>
    <w:rsid w:val="0049556C"/>
    <w:rsid w:val="004955A7"/>
    <w:rsid w:val="004955AA"/>
    <w:rsid w:val="00495674"/>
    <w:rsid w:val="0049567A"/>
    <w:rsid w:val="004956FE"/>
    <w:rsid w:val="0049582F"/>
    <w:rsid w:val="00495989"/>
    <w:rsid w:val="004959D1"/>
    <w:rsid w:val="004959D8"/>
    <w:rsid w:val="004959EF"/>
    <w:rsid w:val="00495A8C"/>
    <w:rsid w:val="00495AC9"/>
    <w:rsid w:val="00495AE6"/>
    <w:rsid w:val="00495B45"/>
    <w:rsid w:val="00495BA7"/>
    <w:rsid w:val="00495BBB"/>
    <w:rsid w:val="00495BCC"/>
    <w:rsid w:val="00495C6C"/>
    <w:rsid w:val="00495D2C"/>
    <w:rsid w:val="00495D69"/>
    <w:rsid w:val="00495D8C"/>
    <w:rsid w:val="00495DEB"/>
    <w:rsid w:val="00495E1C"/>
    <w:rsid w:val="00495E2C"/>
    <w:rsid w:val="00495E36"/>
    <w:rsid w:val="00495ECB"/>
    <w:rsid w:val="00495F94"/>
    <w:rsid w:val="0049604E"/>
    <w:rsid w:val="004960E4"/>
    <w:rsid w:val="00496141"/>
    <w:rsid w:val="0049617A"/>
    <w:rsid w:val="00496205"/>
    <w:rsid w:val="00496321"/>
    <w:rsid w:val="0049656F"/>
    <w:rsid w:val="00496593"/>
    <w:rsid w:val="0049664F"/>
    <w:rsid w:val="00496691"/>
    <w:rsid w:val="004966A7"/>
    <w:rsid w:val="00496760"/>
    <w:rsid w:val="00496766"/>
    <w:rsid w:val="0049678D"/>
    <w:rsid w:val="00496800"/>
    <w:rsid w:val="0049682A"/>
    <w:rsid w:val="0049682B"/>
    <w:rsid w:val="0049689C"/>
    <w:rsid w:val="0049689D"/>
    <w:rsid w:val="0049691C"/>
    <w:rsid w:val="00496AA5"/>
    <w:rsid w:val="00496AE0"/>
    <w:rsid w:val="00496C6C"/>
    <w:rsid w:val="00496C94"/>
    <w:rsid w:val="00496C9D"/>
    <w:rsid w:val="00496CE4"/>
    <w:rsid w:val="00496D8C"/>
    <w:rsid w:val="00496DD5"/>
    <w:rsid w:val="00496DE6"/>
    <w:rsid w:val="00496DE8"/>
    <w:rsid w:val="00496E43"/>
    <w:rsid w:val="00496E9D"/>
    <w:rsid w:val="00496EAC"/>
    <w:rsid w:val="00496EB5"/>
    <w:rsid w:val="00496F1D"/>
    <w:rsid w:val="00496FE1"/>
    <w:rsid w:val="0049707B"/>
    <w:rsid w:val="00497081"/>
    <w:rsid w:val="00497083"/>
    <w:rsid w:val="004970B4"/>
    <w:rsid w:val="004970BC"/>
    <w:rsid w:val="00497180"/>
    <w:rsid w:val="00497191"/>
    <w:rsid w:val="00497229"/>
    <w:rsid w:val="00497271"/>
    <w:rsid w:val="004972A1"/>
    <w:rsid w:val="004972EB"/>
    <w:rsid w:val="0049731F"/>
    <w:rsid w:val="0049736F"/>
    <w:rsid w:val="004973E9"/>
    <w:rsid w:val="004973EC"/>
    <w:rsid w:val="00497479"/>
    <w:rsid w:val="0049752D"/>
    <w:rsid w:val="00497719"/>
    <w:rsid w:val="00497745"/>
    <w:rsid w:val="0049779E"/>
    <w:rsid w:val="004977B3"/>
    <w:rsid w:val="00497897"/>
    <w:rsid w:val="004978C6"/>
    <w:rsid w:val="0049797E"/>
    <w:rsid w:val="0049798E"/>
    <w:rsid w:val="004979A7"/>
    <w:rsid w:val="00497A1D"/>
    <w:rsid w:val="00497BAD"/>
    <w:rsid w:val="00497C85"/>
    <w:rsid w:val="00497CA0"/>
    <w:rsid w:val="00497CFC"/>
    <w:rsid w:val="00497D09"/>
    <w:rsid w:val="00497D38"/>
    <w:rsid w:val="00497DA9"/>
    <w:rsid w:val="00497DAC"/>
    <w:rsid w:val="00497DBB"/>
    <w:rsid w:val="00497DC7"/>
    <w:rsid w:val="00497E2B"/>
    <w:rsid w:val="00497E5B"/>
    <w:rsid w:val="00497E5C"/>
    <w:rsid w:val="00497E9D"/>
    <w:rsid w:val="00497F14"/>
    <w:rsid w:val="00497F24"/>
    <w:rsid w:val="00497F27"/>
    <w:rsid w:val="00497FA2"/>
    <w:rsid w:val="004A0002"/>
    <w:rsid w:val="004A003E"/>
    <w:rsid w:val="004A00D4"/>
    <w:rsid w:val="004A015A"/>
    <w:rsid w:val="004A0179"/>
    <w:rsid w:val="004A01CF"/>
    <w:rsid w:val="004A01EF"/>
    <w:rsid w:val="004A0253"/>
    <w:rsid w:val="004A028A"/>
    <w:rsid w:val="004A0299"/>
    <w:rsid w:val="004A029C"/>
    <w:rsid w:val="004A02A6"/>
    <w:rsid w:val="004A0387"/>
    <w:rsid w:val="004A03B9"/>
    <w:rsid w:val="004A03D6"/>
    <w:rsid w:val="004A04E6"/>
    <w:rsid w:val="004A0533"/>
    <w:rsid w:val="004A053E"/>
    <w:rsid w:val="004A05BD"/>
    <w:rsid w:val="004A0689"/>
    <w:rsid w:val="004A068F"/>
    <w:rsid w:val="004A069F"/>
    <w:rsid w:val="004A06A3"/>
    <w:rsid w:val="004A06A7"/>
    <w:rsid w:val="004A07E3"/>
    <w:rsid w:val="004A0839"/>
    <w:rsid w:val="004A092F"/>
    <w:rsid w:val="004A09AD"/>
    <w:rsid w:val="004A09D9"/>
    <w:rsid w:val="004A09E1"/>
    <w:rsid w:val="004A0A43"/>
    <w:rsid w:val="004A0A46"/>
    <w:rsid w:val="004A0B88"/>
    <w:rsid w:val="004A0B97"/>
    <w:rsid w:val="004A0BCB"/>
    <w:rsid w:val="004A0C0D"/>
    <w:rsid w:val="004A0C69"/>
    <w:rsid w:val="004A0CF0"/>
    <w:rsid w:val="004A0CF9"/>
    <w:rsid w:val="004A0D10"/>
    <w:rsid w:val="004A0DB7"/>
    <w:rsid w:val="004A0E18"/>
    <w:rsid w:val="004A0E80"/>
    <w:rsid w:val="004A0EAB"/>
    <w:rsid w:val="004A0EAE"/>
    <w:rsid w:val="004A0EE1"/>
    <w:rsid w:val="004A0F7A"/>
    <w:rsid w:val="004A0F9C"/>
    <w:rsid w:val="004A1153"/>
    <w:rsid w:val="004A11B9"/>
    <w:rsid w:val="004A11F9"/>
    <w:rsid w:val="004A1271"/>
    <w:rsid w:val="004A1308"/>
    <w:rsid w:val="004A1311"/>
    <w:rsid w:val="004A1407"/>
    <w:rsid w:val="004A1464"/>
    <w:rsid w:val="004A1476"/>
    <w:rsid w:val="004A1518"/>
    <w:rsid w:val="004A1553"/>
    <w:rsid w:val="004A1580"/>
    <w:rsid w:val="004A1583"/>
    <w:rsid w:val="004A15DD"/>
    <w:rsid w:val="004A165C"/>
    <w:rsid w:val="004A1777"/>
    <w:rsid w:val="004A17C8"/>
    <w:rsid w:val="004A1877"/>
    <w:rsid w:val="004A1915"/>
    <w:rsid w:val="004A19B4"/>
    <w:rsid w:val="004A19FF"/>
    <w:rsid w:val="004A1AB5"/>
    <w:rsid w:val="004A1B25"/>
    <w:rsid w:val="004A1B5D"/>
    <w:rsid w:val="004A1B86"/>
    <w:rsid w:val="004A1BED"/>
    <w:rsid w:val="004A1C1D"/>
    <w:rsid w:val="004A1D00"/>
    <w:rsid w:val="004A1D6C"/>
    <w:rsid w:val="004A1D6E"/>
    <w:rsid w:val="004A1DB8"/>
    <w:rsid w:val="004A1E22"/>
    <w:rsid w:val="004A1E4E"/>
    <w:rsid w:val="004A1E52"/>
    <w:rsid w:val="004A1EEC"/>
    <w:rsid w:val="004A1F4B"/>
    <w:rsid w:val="004A1FB6"/>
    <w:rsid w:val="004A1FEE"/>
    <w:rsid w:val="004A20CB"/>
    <w:rsid w:val="004A20F5"/>
    <w:rsid w:val="004A2205"/>
    <w:rsid w:val="004A220A"/>
    <w:rsid w:val="004A224E"/>
    <w:rsid w:val="004A229A"/>
    <w:rsid w:val="004A2327"/>
    <w:rsid w:val="004A2380"/>
    <w:rsid w:val="004A2388"/>
    <w:rsid w:val="004A251C"/>
    <w:rsid w:val="004A259E"/>
    <w:rsid w:val="004A2720"/>
    <w:rsid w:val="004A2758"/>
    <w:rsid w:val="004A279A"/>
    <w:rsid w:val="004A27D8"/>
    <w:rsid w:val="004A28B0"/>
    <w:rsid w:val="004A2924"/>
    <w:rsid w:val="004A297F"/>
    <w:rsid w:val="004A29CA"/>
    <w:rsid w:val="004A29D7"/>
    <w:rsid w:val="004A2A17"/>
    <w:rsid w:val="004A2A49"/>
    <w:rsid w:val="004A2A54"/>
    <w:rsid w:val="004A2A72"/>
    <w:rsid w:val="004A2A84"/>
    <w:rsid w:val="004A2AAE"/>
    <w:rsid w:val="004A2AD5"/>
    <w:rsid w:val="004A2B76"/>
    <w:rsid w:val="004A2C41"/>
    <w:rsid w:val="004A2CBD"/>
    <w:rsid w:val="004A2CDE"/>
    <w:rsid w:val="004A2D12"/>
    <w:rsid w:val="004A2DCF"/>
    <w:rsid w:val="004A2DDE"/>
    <w:rsid w:val="004A2E4E"/>
    <w:rsid w:val="004A2EA2"/>
    <w:rsid w:val="004A2EBF"/>
    <w:rsid w:val="004A2EDC"/>
    <w:rsid w:val="004A2F02"/>
    <w:rsid w:val="004A2F7E"/>
    <w:rsid w:val="004A2F85"/>
    <w:rsid w:val="004A3029"/>
    <w:rsid w:val="004A3100"/>
    <w:rsid w:val="004A3131"/>
    <w:rsid w:val="004A3183"/>
    <w:rsid w:val="004A3191"/>
    <w:rsid w:val="004A3351"/>
    <w:rsid w:val="004A33A9"/>
    <w:rsid w:val="004A33B5"/>
    <w:rsid w:val="004A3440"/>
    <w:rsid w:val="004A3464"/>
    <w:rsid w:val="004A34D5"/>
    <w:rsid w:val="004A34D9"/>
    <w:rsid w:val="004A3599"/>
    <w:rsid w:val="004A3695"/>
    <w:rsid w:val="004A36B0"/>
    <w:rsid w:val="004A36BC"/>
    <w:rsid w:val="004A3717"/>
    <w:rsid w:val="004A3719"/>
    <w:rsid w:val="004A3827"/>
    <w:rsid w:val="004A3839"/>
    <w:rsid w:val="004A3895"/>
    <w:rsid w:val="004A38F6"/>
    <w:rsid w:val="004A3924"/>
    <w:rsid w:val="004A394E"/>
    <w:rsid w:val="004A39FB"/>
    <w:rsid w:val="004A3A0D"/>
    <w:rsid w:val="004A3A14"/>
    <w:rsid w:val="004A3A7C"/>
    <w:rsid w:val="004A3AAE"/>
    <w:rsid w:val="004A3B37"/>
    <w:rsid w:val="004A3BB0"/>
    <w:rsid w:val="004A3BBB"/>
    <w:rsid w:val="004A3C02"/>
    <w:rsid w:val="004A3C05"/>
    <w:rsid w:val="004A3C1C"/>
    <w:rsid w:val="004A3C5D"/>
    <w:rsid w:val="004A3D11"/>
    <w:rsid w:val="004A3D43"/>
    <w:rsid w:val="004A3D5D"/>
    <w:rsid w:val="004A3DE5"/>
    <w:rsid w:val="004A3E76"/>
    <w:rsid w:val="004A3F50"/>
    <w:rsid w:val="004A3F76"/>
    <w:rsid w:val="004A3FA9"/>
    <w:rsid w:val="004A400E"/>
    <w:rsid w:val="004A4054"/>
    <w:rsid w:val="004A4094"/>
    <w:rsid w:val="004A40C0"/>
    <w:rsid w:val="004A4136"/>
    <w:rsid w:val="004A42AA"/>
    <w:rsid w:val="004A4310"/>
    <w:rsid w:val="004A43D4"/>
    <w:rsid w:val="004A44ED"/>
    <w:rsid w:val="004A458D"/>
    <w:rsid w:val="004A4635"/>
    <w:rsid w:val="004A4655"/>
    <w:rsid w:val="004A46EC"/>
    <w:rsid w:val="004A46F8"/>
    <w:rsid w:val="004A470D"/>
    <w:rsid w:val="004A47A4"/>
    <w:rsid w:val="004A47CC"/>
    <w:rsid w:val="004A47FC"/>
    <w:rsid w:val="004A48E3"/>
    <w:rsid w:val="004A4902"/>
    <w:rsid w:val="004A491C"/>
    <w:rsid w:val="004A495E"/>
    <w:rsid w:val="004A49F1"/>
    <w:rsid w:val="004A4A11"/>
    <w:rsid w:val="004A4A6A"/>
    <w:rsid w:val="004A4B05"/>
    <w:rsid w:val="004A4B53"/>
    <w:rsid w:val="004A4B83"/>
    <w:rsid w:val="004A4BDD"/>
    <w:rsid w:val="004A4BE3"/>
    <w:rsid w:val="004A4BF8"/>
    <w:rsid w:val="004A4C04"/>
    <w:rsid w:val="004A4C40"/>
    <w:rsid w:val="004A4C6D"/>
    <w:rsid w:val="004A4C9C"/>
    <w:rsid w:val="004A4D01"/>
    <w:rsid w:val="004A4D4C"/>
    <w:rsid w:val="004A4D87"/>
    <w:rsid w:val="004A4DE1"/>
    <w:rsid w:val="004A4E2E"/>
    <w:rsid w:val="004A4EA7"/>
    <w:rsid w:val="004A4F39"/>
    <w:rsid w:val="004A4F72"/>
    <w:rsid w:val="004A500F"/>
    <w:rsid w:val="004A5145"/>
    <w:rsid w:val="004A5153"/>
    <w:rsid w:val="004A5186"/>
    <w:rsid w:val="004A51ED"/>
    <w:rsid w:val="004A526C"/>
    <w:rsid w:val="004A5349"/>
    <w:rsid w:val="004A53FB"/>
    <w:rsid w:val="004A54C5"/>
    <w:rsid w:val="004A54DA"/>
    <w:rsid w:val="004A54DE"/>
    <w:rsid w:val="004A5545"/>
    <w:rsid w:val="004A55AD"/>
    <w:rsid w:val="004A5600"/>
    <w:rsid w:val="004A5681"/>
    <w:rsid w:val="004A57E0"/>
    <w:rsid w:val="004A57E6"/>
    <w:rsid w:val="004A57EE"/>
    <w:rsid w:val="004A5845"/>
    <w:rsid w:val="004A5864"/>
    <w:rsid w:val="004A58D3"/>
    <w:rsid w:val="004A58E3"/>
    <w:rsid w:val="004A58FC"/>
    <w:rsid w:val="004A5921"/>
    <w:rsid w:val="004A5A19"/>
    <w:rsid w:val="004A5A33"/>
    <w:rsid w:val="004A5A35"/>
    <w:rsid w:val="004A5A6D"/>
    <w:rsid w:val="004A5A83"/>
    <w:rsid w:val="004A5AAA"/>
    <w:rsid w:val="004A5B20"/>
    <w:rsid w:val="004A5C37"/>
    <w:rsid w:val="004A5CAF"/>
    <w:rsid w:val="004A5CF0"/>
    <w:rsid w:val="004A5DD6"/>
    <w:rsid w:val="004A5E42"/>
    <w:rsid w:val="004A5E74"/>
    <w:rsid w:val="004A5F3E"/>
    <w:rsid w:val="004A5FA4"/>
    <w:rsid w:val="004A5FF0"/>
    <w:rsid w:val="004A602A"/>
    <w:rsid w:val="004A603D"/>
    <w:rsid w:val="004A6116"/>
    <w:rsid w:val="004A6135"/>
    <w:rsid w:val="004A6197"/>
    <w:rsid w:val="004A6211"/>
    <w:rsid w:val="004A62AD"/>
    <w:rsid w:val="004A6342"/>
    <w:rsid w:val="004A63ED"/>
    <w:rsid w:val="004A6426"/>
    <w:rsid w:val="004A642C"/>
    <w:rsid w:val="004A642F"/>
    <w:rsid w:val="004A644E"/>
    <w:rsid w:val="004A6451"/>
    <w:rsid w:val="004A647C"/>
    <w:rsid w:val="004A64BA"/>
    <w:rsid w:val="004A6541"/>
    <w:rsid w:val="004A656C"/>
    <w:rsid w:val="004A65D3"/>
    <w:rsid w:val="004A6627"/>
    <w:rsid w:val="004A6680"/>
    <w:rsid w:val="004A67F7"/>
    <w:rsid w:val="004A6826"/>
    <w:rsid w:val="004A682E"/>
    <w:rsid w:val="004A6859"/>
    <w:rsid w:val="004A685C"/>
    <w:rsid w:val="004A6889"/>
    <w:rsid w:val="004A6971"/>
    <w:rsid w:val="004A6A5D"/>
    <w:rsid w:val="004A6B53"/>
    <w:rsid w:val="004A6BE6"/>
    <w:rsid w:val="004A6C0B"/>
    <w:rsid w:val="004A6C14"/>
    <w:rsid w:val="004A6C3D"/>
    <w:rsid w:val="004A6C60"/>
    <w:rsid w:val="004A6CEB"/>
    <w:rsid w:val="004A6D44"/>
    <w:rsid w:val="004A6E24"/>
    <w:rsid w:val="004A6F0F"/>
    <w:rsid w:val="004A6FC4"/>
    <w:rsid w:val="004A7009"/>
    <w:rsid w:val="004A7012"/>
    <w:rsid w:val="004A707B"/>
    <w:rsid w:val="004A7116"/>
    <w:rsid w:val="004A7145"/>
    <w:rsid w:val="004A7160"/>
    <w:rsid w:val="004A7208"/>
    <w:rsid w:val="004A7210"/>
    <w:rsid w:val="004A727B"/>
    <w:rsid w:val="004A7334"/>
    <w:rsid w:val="004A73DC"/>
    <w:rsid w:val="004A73FF"/>
    <w:rsid w:val="004A7412"/>
    <w:rsid w:val="004A744E"/>
    <w:rsid w:val="004A7458"/>
    <w:rsid w:val="004A7472"/>
    <w:rsid w:val="004A7489"/>
    <w:rsid w:val="004A74BB"/>
    <w:rsid w:val="004A7604"/>
    <w:rsid w:val="004A7624"/>
    <w:rsid w:val="004A7653"/>
    <w:rsid w:val="004A76A9"/>
    <w:rsid w:val="004A772D"/>
    <w:rsid w:val="004A7740"/>
    <w:rsid w:val="004A781C"/>
    <w:rsid w:val="004A78F9"/>
    <w:rsid w:val="004A795D"/>
    <w:rsid w:val="004A799E"/>
    <w:rsid w:val="004A79ED"/>
    <w:rsid w:val="004A7A1A"/>
    <w:rsid w:val="004A7AE3"/>
    <w:rsid w:val="004A7BD8"/>
    <w:rsid w:val="004A7BFB"/>
    <w:rsid w:val="004A7C39"/>
    <w:rsid w:val="004A7CB8"/>
    <w:rsid w:val="004A7D6B"/>
    <w:rsid w:val="004A7E48"/>
    <w:rsid w:val="004A7F0A"/>
    <w:rsid w:val="004A7F41"/>
    <w:rsid w:val="004A7F89"/>
    <w:rsid w:val="004A7FC4"/>
    <w:rsid w:val="004B006A"/>
    <w:rsid w:val="004B00A6"/>
    <w:rsid w:val="004B00B1"/>
    <w:rsid w:val="004B00D1"/>
    <w:rsid w:val="004B011C"/>
    <w:rsid w:val="004B0147"/>
    <w:rsid w:val="004B0171"/>
    <w:rsid w:val="004B020E"/>
    <w:rsid w:val="004B022F"/>
    <w:rsid w:val="004B0290"/>
    <w:rsid w:val="004B0294"/>
    <w:rsid w:val="004B02A1"/>
    <w:rsid w:val="004B02E7"/>
    <w:rsid w:val="004B02EA"/>
    <w:rsid w:val="004B04C4"/>
    <w:rsid w:val="004B0540"/>
    <w:rsid w:val="004B06DC"/>
    <w:rsid w:val="004B06F9"/>
    <w:rsid w:val="004B072D"/>
    <w:rsid w:val="004B0736"/>
    <w:rsid w:val="004B0815"/>
    <w:rsid w:val="004B086E"/>
    <w:rsid w:val="004B0885"/>
    <w:rsid w:val="004B090F"/>
    <w:rsid w:val="004B091C"/>
    <w:rsid w:val="004B0920"/>
    <w:rsid w:val="004B0955"/>
    <w:rsid w:val="004B098C"/>
    <w:rsid w:val="004B09C4"/>
    <w:rsid w:val="004B0B56"/>
    <w:rsid w:val="004B0C9B"/>
    <w:rsid w:val="004B0CB4"/>
    <w:rsid w:val="004B0CCA"/>
    <w:rsid w:val="004B0CDD"/>
    <w:rsid w:val="004B0D0B"/>
    <w:rsid w:val="004B0D50"/>
    <w:rsid w:val="004B0DD6"/>
    <w:rsid w:val="004B0DDF"/>
    <w:rsid w:val="004B0E0A"/>
    <w:rsid w:val="004B0E22"/>
    <w:rsid w:val="004B0F0C"/>
    <w:rsid w:val="004B0F27"/>
    <w:rsid w:val="004B0FAD"/>
    <w:rsid w:val="004B1023"/>
    <w:rsid w:val="004B108D"/>
    <w:rsid w:val="004B10C1"/>
    <w:rsid w:val="004B11EA"/>
    <w:rsid w:val="004B11F7"/>
    <w:rsid w:val="004B125F"/>
    <w:rsid w:val="004B12A2"/>
    <w:rsid w:val="004B12E2"/>
    <w:rsid w:val="004B13F8"/>
    <w:rsid w:val="004B1449"/>
    <w:rsid w:val="004B1461"/>
    <w:rsid w:val="004B14B1"/>
    <w:rsid w:val="004B1617"/>
    <w:rsid w:val="004B1634"/>
    <w:rsid w:val="004B17C8"/>
    <w:rsid w:val="004B17F7"/>
    <w:rsid w:val="004B1888"/>
    <w:rsid w:val="004B18EE"/>
    <w:rsid w:val="004B192A"/>
    <w:rsid w:val="004B1952"/>
    <w:rsid w:val="004B1991"/>
    <w:rsid w:val="004B19CD"/>
    <w:rsid w:val="004B1ACA"/>
    <w:rsid w:val="004B1AEA"/>
    <w:rsid w:val="004B1B19"/>
    <w:rsid w:val="004B1B84"/>
    <w:rsid w:val="004B1C49"/>
    <w:rsid w:val="004B1C94"/>
    <w:rsid w:val="004B1CA7"/>
    <w:rsid w:val="004B1D22"/>
    <w:rsid w:val="004B1D24"/>
    <w:rsid w:val="004B1D8B"/>
    <w:rsid w:val="004B1E2E"/>
    <w:rsid w:val="004B1EFB"/>
    <w:rsid w:val="004B1F43"/>
    <w:rsid w:val="004B1FE8"/>
    <w:rsid w:val="004B2028"/>
    <w:rsid w:val="004B206E"/>
    <w:rsid w:val="004B20F3"/>
    <w:rsid w:val="004B216A"/>
    <w:rsid w:val="004B219E"/>
    <w:rsid w:val="004B220E"/>
    <w:rsid w:val="004B2215"/>
    <w:rsid w:val="004B222D"/>
    <w:rsid w:val="004B2276"/>
    <w:rsid w:val="004B22B8"/>
    <w:rsid w:val="004B231F"/>
    <w:rsid w:val="004B234A"/>
    <w:rsid w:val="004B239C"/>
    <w:rsid w:val="004B23B4"/>
    <w:rsid w:val="004B2517"/>
    <w:rsid w:val="004B251F"/>
    <w:rsid w:val="004B2576"/>
    <w:rsid w:val="004B2582"/>
    <w:rsid w:val="004B25BA"/>
    <w:rsid w:val="004B25C3"/>
    <w:rsid w:val="004B26A3"/>
    <w:rsid w:val="004B26C7"/>
    <w:rsid w:val="004B289D"/>
    <w:rsid w:val="004B28E6"/>
    <w:rsid w:val="004B28EC"/>
    <w:rsid w:val="004B2A26"/>
    <w:rsid w:val="004B2A89"/>
    <w:rsid w:val="004B2AC0"/>
    <w:rsid w:val="004B2B41"/>
    <w:rsid w:val="004B2B66"/>
    <w:rsid w:val="004B2C3D"/>
    <w:rsid w:val="004B2C56"/>
    <w:rsid w:val="004B2C8B"/>
    <w:rsid w:val="004B2CE4"/>
    <w:rsid w:val="004B2DF8"/>
    <w:rsid w:val="004B2E31"/>
    <w:rsid w:val="004B2F5E"/>
    <w:rsid w:val="004B2F98"/>
    <w:rsid w:val="004B2F9C"/>
    <w:rsid w:val="004B309F"/>
    <w:rsid w:val="004B30C7"/>
    <w:rsid w:val="004B30E8"/>
    <w:rsid w:val="004B30FE"/>
    <w:rsid w:val="004B3125"/>
    <w:rsid w:val="004B3161"/>
    <w:rsid w:val="004B320D"/>
    <w:rsid w:val="004B3219"/>
    <w:rsid w:val="004B3228"/>
    <w:rsid w:val="004B3255"/>
    <w:rsid w:val="004B3256"/>
    <w:rsid w:val="004B327C"/>
    <w:rsid w:val="004B32DF"/>
    <w:rsid w:val="004B32E4"/>
    <w:rsid w:val="004B3394"/>
    <w:rsid w:val="004B33D6"/>
    <w:rsid w:val="004B33E5"/>
    <w:rsid w:val="004B34C8"/>
    <w:rsid w:val="004B3543"/>
    <w:rsid w:val="004B35C3"/>
    <w:rsid w:val="004B35E0"/>
    <w:rsid w:val="004B35EF"/>
    <w:rsid w:val="004B3626"/>
    <w:rsid w:val="004B36D7"/>
    <w:rsid w:val="004B371A"/>
    <w:rsid w:val="004B3776"/>
    <w:rsid w:val="004B37E7"/>
    <w:rsid w:val="004B38B5"/>
    <w:rsid w:val="004B38E2"/>
    <w:rsid w:val="004B39E1"/>
    <w:rsid w:val="004B3A35"/>
    <w:rsid w:val="004B3A7A"/>
    <w:rsid w:val="004B3A96"/>
    <w:rsid w:val="004B3AB6"/>
    <w:rsid w:val="004B3ABA"/>
    <w:rsid w:val="004B3AD8"/>
    <w:rsid w:val="004B3CC8"/>
    <w:rsid w:val="004B3D18"/>
    <w:rsid w:val="004B3DE2"/>
    <w:rsid w:val="004B3E0A"/>
    <w:rsid w:val="004B3E35"/>
    <w:rsid w:val="004B3F11"/>
    <w:rsid w:val="004B3FA8"/>
    <w:rsid w:val="004B3FCF"/>
    <w:rsid w:val="004B4063"/>
    <w:rsid w:val="004B4095"/>
    <w:rsid w:val="004B4133"/>
    <w:rsid w:val="004B413F"/>
    <w:rsid w:val="004B4173"/>
    <w:rsid w:val="004B41F4"/>
    <w:rsid w:val="004B4224"/>
    <w:rsid w:val="004B4238"/>
    <w:rsid w:val="004B4244"/>
    <w:rsid w:val="004B42AD"/>
    <w:rsid w:val="004B42D8"/>
    <w:rsid w:val="004B4424"/>
    <w:rsid w:val="004B442B"/>
    <w:rsid w:val="004B4459"/>
    <w:rsid w:val="004B44AC"/>
    <w:rsid w:val="004B44D1"/>
    <w:rsid w:val="004B4535"/>
    <w:rsid w:val="004B461F"/>
    <w:rsid w:val="004B47B7"/>
    <w:rsid w:val="004B482B"/>
    <w:rsid w:val="004B4839"/>
    <w:rsid w:val="004B489E"/>
    <w:rsid w:val="004B4938"/>
    <w:rsid w:val="004B4975"/>
    <w:rsid w:val="004B4982"/>
    <w:rsid w:val="004B4A11"/>
    <w:rsid w:val="004B4A6A"/>
    <w:rsid w:val="004B4AA0"/>
    <w:rsid w:val="004B4ABA"/>
    <w:rsid w:val="004B4AE9"/>
    <w:rsid w:val="004B4B4C"/>
    <w:rsid w:val="004B4BC4"/>
    <w:rsid w:val="004B4BF8"/>
    <w:rsid w:val="004B4CB9"/>
    <w:rsid w:val="004B4CE9"/>
    <w:rsid w:val="004B4D6F"/>
    <w:rsid w:val="004B4DCF"/>
    <w:rsid w:val="004B4E1D"/>
    <w:rsid w:val="004B4E4F"/>
    <w:rsid w:val="004B4F97"/>
    <w:rsid w:val="004B4FFA"/>
    <w:rsid w:val="004B50D8"/>
    <w:rsid w:val="004B5175"/>
    <w:rsid w:val="004B52EE"/>
    <w:rsid w:val="004B5397"/>
    <w:rsid w:val="004B53EB"/>
    <w:rsid w:val="004B5418"/>
    <w:rsid w:val="004B543A"/>
    <w:rsid w:val="004B5478"/>
    <w:rsid w:val="004B5506"/>
    <w:rsid w:val="004B557E"/>
    <w:rsid w:val="004B55EA"/>
    <w:rsid w:val="004B5643"/>
    <w:rsid w:val="004B5675"/>
    <w:rsid w:val="004B567C"/>
    <w:rsid w:val="004B569A"/>
    <w:rsid w:val="004B571F"/>
    <w:rsid w:val="004B5747"/>
    <w:rsid w:val="004B57A3"/>
    <w:rsid w:val="004B580A"/>
    <w:rsid w:val="004B589D"/>
    <w:rsid w:val="004B58BF"/>
    <w:rsid w:val="004B58C4"/>
    <w:rsid w:val="004B58C5"/>
    <w:rsid w:val="004B58D3"/>
    <w:rsid w:val="004B5987"/>
    <w:rsid w:val="004B5A1A"/>
    <w:rsid w:val="004B5A1E"/>
    <w:rsid w:val="004B5A41"/>
    <w:rsid w:val="004B5AB7"/>
    <w:rsid w:val="004B5AD0"/>
    <w:rsid w:val="004B5B06"/>
    <w:rsid w:val="004B5B32"/>
    <w:rsid w:val="004B5B3B"/>
    <w:rsid w:val="004B5B4F"/>
    <w:rsid w:val="004B5B62"/>
    <w:rsid w:val="004B5C8F"/>
    <w:rsid w:val="004B5D09"/>
    <w:rsid w:val="004B5E25"/>
    <w:rsid w:val="004B5E35"/>
    <w:rsid w:val="004B5ED5"/>
    <w:rsid w:val="004B5EF0"/>
    <w:rsid w:val="004B5F01"/>
    <w:rsid w:val="004B5FCF"/>
    <w:rsid w:val="004B603F"/>
    <w:rsid w:val="004B613E"/>
    <w:rsid w:val="004B61AE"/>
    <w:rsid w:val="004B61D6"/>
    <w:rsid w:val="004B6307"/>
    <w:rsid w:val="004B63AD"/>
    <w:rsid w:val="004B63F5"/>
    <w:rsid w:val="004B6419"/>
    <w:rsid w:val="004B647E"/>
    <w:rsid w:val="004B64E1"/>
    <w:rsid w:val="004B6518"/>
    <w:rsid w:val="004B6605"/>
    <w:rsid w:val="004B660C"/>
    <w:rsid w:val="004B669C"/>
    <w:rsid w:val="004B6700"/>
    <w:rsid w:val="004B6871"/>
    <w:rsid w:val="004B6876"/>
    <w:rsid w:val="004B6881"/>
    <w:rsid w:val="004B68A7"/>
    <w:rsid w:val="004B68AC"/>
    <w:rsid w:val="004B69AD"/>
    <w:rsid w:val="004B6D1A"/>
    <w:rsid w:val="004B6D7B"/>
    <w:rsid w:val="004B6DD2"/>
    <w:rsid w:val="004B6E75"/>
    <w:rsid w:val="004B6EBA"/>
    <w:rsid w:val="004B6ECB"/>
    <w:rsid w:val="004B6EEF"/>
    <w:rsid w:val="004B6F73"/>
    <w:rsid w:val="004B6FA9"/>
    <w:rsid w:val="004B7021"/>
    <w:rsid w:val="004B70AB"/>
    <w:rsid w:val="004B70F0"/>
    <w:rsid w:val="004B7264"/>
    <w:rsid w:val="004B7276"/>
    <w:rsid w:val="004B72DF"/>
    <w:rsid w:val="004B730B"/>
    <w:rsid w:val="004B7356"/>
    <w:rsid w:val="004B73DB"/>
    <w:rsid w:val="004B7404"/>
    <w:rsid w:val="004B7481"/>
    <w:rsid w:val="004B74E7"/>
    <w:rsid w:val="004B7565"/>
    <w:rsid w:val="004B759D"/>
    <w:rsid w:val="004B7643"/>
    <w:rsid w:val="004B765C"/>
    <w:rsid w:val="004B7663"/>
    <w:rsid w:val="004B76B1"/>
    <w:rsid w:val="004B76FA"/>
    <w:rsid w:val="004B7785"/>
    <w:rsid w:val="004B781A"/>
    <w:rsid w:val="004B78EC"/>
    <w:rsid w:val="004B7958"/>
    <w:rsid w:val="004B7977"/>
    <w:rsid w:val="004B797F"/>
    <w:rsid w:val="004B7A48"/>
    <w:rsid w:val="004B7B62"/>
    <w:rsid w:val="004B7C70"/>
    <w:rsid w:val="004B7CE2"/>
    <w:rsid w:val="004B7D08"/>
    <w:rsid w:val="004B7D0C"/>
    <w:rsid w:val="004B7D0E"/>
    <w:rsid w:val="004B7D6A"/>
    <w:rsid w:val="004B7DB2"/>
    <w:rsid w:val="004B7DD7"/>
    <w:rsid w:val="004B7DF4"/>
    <w:rsid w:val="004B7FDC"/>
    <w:rsid w:val="004C0048"/>
    <w:rsid w:val="004C004F"/>
    <w:rsid w:val="004C009E"/>
    <w:rsid w:val="004C00BF"/>
    <w:rsid w:val="004C00D7"/>
    <w:rsid w:val="004C017B"/>
    <w:rsid w:val="004C01C3"/>
    <w:rsid w:val="004C0297"/>
    <w:rsid w:val="004C02B4"/>
    <w:rsid w:val="004C03E5"/>
    <w:rsid w:val="004C044F"/>
    <w:rsid w:val="004C0491"/>
    <w:rsid w:val="004C04A7"/>
    <w:rsid w:val="004C04D7"/>
    <w:rsid w:val="004C0583"/>
    <w:rsid w:val="004C05A6"/>
    <w:rsid w:val="004C05ED"/>
    <w:rsid w:val="004C0614"/>
    <w:rsid w:val="004C0687"/>
    <w:rsid w:val="004C07C8"/>
    <w:rsid w:val="004C07E0"/>
    <w:rsid w:val="004C07E7"/>
    <w:rsid w:val="004C07F2"/>
    <w:rsid w:val="004C0815"/>
    <w:rsid w:val="004C099A"/>
    <w:rsid w:val="004C0A81"/>
    <w:rsid w:val="004C0B08"/>
    <w:rsid w:val="004C0B63"/>
    <w:rsid w:val="004C0B6A"/>
    <w:rsid w:val="004C0BD1"/>
    <w:rsid w:val="004C0C2F"/>
    <w:rsid w:val="004C0D2C"/>
    <w:rsid w:val="004C0D32"/>
    <w:rsid w:val="004C0D48"/>
    <w:rsid w:val="004C0E16"/>
    <w:rsid w:val="004C0E29"/>
    <w:rsid w:val="004C0E84"/>
    <w:rsid w:val="004C0EE3"/>
    <w:rsid w:val="004C0EF8"/>
    <w:rsid w:val="004C0F1C"/>
    <w:rsid w:val="004C0F62"/>
    <w:rsid w:val="004C0F8D"/>
    <w:rsid w:val="004C0FA7"/>
    <w:rsid w:val="004C0FAB"/>
    <w:rsid w:val="004C106F"/>
    <w:rsid w:val="004C1077"/>
    <w:rsid w:val="004C10FA"/>
    <w:rsid w:val="004C11E6"/>
    <w:rsid w:val="004C128D"/>
    <w:rsid w:val="004C139A"/>
    <w:rsid w:val="004C13B8"/>
    <w:rsid w:val="004C151B"/>
    <w:rsid w:val="004C1580"/>
    <w:rsid w:val="004C15CC"/>
    <w:rsid w:val="004C1603"/>
    <w:rsid w:val="004C167C"/>
    <w:rsid w:val="004C1716"/>
    <w:rsid w:val="004C1770"/>
    <w:rsid w:val="004C17C7"/>
    <w:rsid w:val="004C1840"/>
    <w:rsid w:val="004C189F"/>
    <w:rsid w:val="004C18B6"/>
    <w:rsid w:val="004C1904"/>
    <w:rsid w:val="004C1913"/>
    <w:rsid w:val="004C1A1D"/>
    <w:rsid w:val="004C1A24"/>
    <w:rsid w:val="004C1A3D"/>
    <w:rsid w:val="004C1A8C"/>
    <w:rsid w:val="004C1AAC"/>
    <w:rsid w:val="004C1AC3"/>
    <w:rsid w:val="004C1ACB"/>
    <w:rsid w:val="004C1B09"/>
    <w:rsid w:val="004C1B2F"/>
    <w:rsid w:val="004C1B55"/>
    <w:rsid w:val="004C1BBC"/>
    <w:rsid w:val="004C1C05"/>
    <w:rsid w:val="004C1C9A"/>
    <w:rsid w:val="004C1E19"/>
    <w:rsid w:val="004C1ED6"/>
    <w:rsid w:val="004C1F29"/>
    <w:rsid w:val="004C1F86"/>
    <w:rsid w:val="004C1FFC"/>
    <w:rsid w:val="004C21E1"/>
    <w:rsid w:val="004C21F6"/>
    <w:rsid w:val="004C2222"/>
    <w:rsid w:val="004C22C1"/>
    <w:rsid w:val="004C22E3"/>
    <w:rsid w:val="004C22F6"/>
    <w:rsid w:val="004C2332"/>
    <w:rsid w:val="004C237B"/>
    <w:rsid w:val="004C246E"/>
    <w:rsid w:val="004C2498"/>
    <w:rsid w:val="004C24E9"/>
    <w:rsid w:val="004C2559"/>
    <w:rsid w:val="004C25AE"/>
    <w:rsid w:val="004C265C"/>
    <w:rsid w:val="004C269A"/>
    <w:rsid w:val="004C26F3"/>
    <w:rsid w:val="004C281F"/>
    <w:rsid w:val="004C284B"/>
    <w:rsid w:val="004C2A45"/>
    <w:rsid w:val="004C2AEE"/>
    <w:rsid w:val="004C2B2C"/>
    <w:rsid w:val="004C2B32"/>
    <w:rsid w:val="004C2BEB"/>
    <w:rsid w:val="004C2BFC"/>
    <w:rsid w:val="004C2BFE"/>
    <w:rsid w:val="004C2C26"/>
    <w:rsid w:val="004C2D59"/>
    <w:rsid w:val="004C2DF6"/>
    <w:rsid w:val="004C2E97"/>
    <w:rsid w:val="004C2F74"/>
    <w:rsid w:val="004C2FF3"/>
    <w:rsid w:val="004C306D"/>
    <w:rsid w:val="004C3214"/>
    <w:rsid w:val="004C3252"/>
    <w:rsid w:val="004C3336"/>
    <w:rsid w:val="004C3346"/>
    <w:rsid w:val="004C3355"/>
    <w:rsid w:val="004C33F9"/>
    <w:rsid w:val="004C34B9"/>
    <w:rsid w:val="004C359C"/>
    <w:rsid w:val="004C3674"/>
    <w:rsid w:val="004C3689"/>
    <w:rsid w:val="004C3743"/>
    <w:rsid w:val="004C3764"/>
    <w:rsid w:val="004C37FD"/>
    <w:rsid w:val="004C3836"/>
    <w:rsid w:val="004C3838"/>
    <w:rsid w:val="004C3887"/>
    <w:rsid w:val="004C38C4"/>
    <w:rsid w:val="004C397D"/>
    <w:rsid w:val="004C39EA"/>
    <w:rsid w:val="004C3A00"/>
    <w:rsid w:val="004C3A01"/>
    <w:rsid w:val="004C3A0D"/>
    <w:rsid w:val="004C3A1F"/>
    <w:rsid w:val="004C3A27"/>
    <w:rsid w:val="004C3A38"/>
    <w:rsid w:val="004C3AA6"/>
    <w:rsid w:val="004C3ABA"/>
    <w:rsid w:val="004C3B26"/>
    <w:rsid w:val="004C3C2F"/>
    <w:rsid w:val="004C3CBB"/>
    <w:rsid w:val="004C3D2D"/>
    <w:rsid w:val="004C3D42"/>
    <w:rsid w:val="004C3D67"/>
    <w:rsid w:val="004C3D90"/>
    <w:rsid w:val="004C3D9A"/>
    <w:rsid w:val="004C3DEC"/>
    <w:rsid w:val="004C3EC8"/>
    <w:rsid w:val="004C3F91"/>
    <w:rsid w:val="004C3FD8"/>
    <w:rsid w:val="004C3FF7"/>
    <w:rsid w:val="004C4056"/>
    <w:rsid w:val="004C4085"/>
    <w:rsid w:val="004C4113"/>
    <w:rsid w:val="004C413F"/>
    <w:rsid w:val="004C4223"/>
    <w:rsid w:val="004C42AC"/>
    <w:rsid w:val="004C434B"/>
    <w:rsid w:val="004C435B"/>
    <w:rsid w:val="004C4367"/>
    <w:rsid w:val="004C436C"/>
    <w:rsid w:val="004C439B"/>
    <w:rsid w:val="004C43F9"/>
    <w:rsid w:val="004C441E"/>
    <w:rsid w:val="004C452A"/>
    <w:rsid w:val="004C458C"/>
    <w:rsid w:val="004C462C"/>
    <w:rsid w:val="004C467A"/>
    <w:rsid w:val="004C46B1"/>
    <w:rsid w:val="004C4811"/>
    <w:rsid w:val="004C4826"/>
    <w:rsid w:val="004C4852"/>
    <w:rsid w:val="004C489D"/>
    <w:rsid w:val="004C48EF"/>
    <w:rsid w:val="004C4909"/>
    <w:rsid w:val="004C490D"/>
    <w:rsid w:val="004C493A"/>
    <w:rsid w:val="004C49A2"/>
    <w:rsid w:val="004C49A9"/>
    <w:rsid w:val="004C4A1A"/>
    <w:rsid w:val="004C4A31"/>
    <w:rsid w:val="004C4A56"/>
    <w:rsid w:val="004C4A79"/>
    <w:rsid w:val="004C4AC9"/>
    <w:rsid w:val="004C4ACA"/>
    <w:rsid w:val="004C4B56"/>
    <w:rsid w:val="004C4C48"/>
    <w:rsid w:val="004C4C51"/>
    <w:rsid w:val="004C4C64"/>
    <w:rsid w:val="004C4CAE"/>
    <w:rsid w:val="004C4CF4"/>
    <w:rsid w:val="004C4E34"/>
    <w:rsid w:val="004C4EE8"/>
    <w:rsid w:val="004C4EEC"/>
    <w:rsid w:val="004C4EFB"/>
    <w:rsid w:val="004C4F65"/>
    <w:rsid w:val="004C4FDF"/>
    <w:rsid w:val="004C5060"/>
    <w:rsid w:val="004C507C"/>
    <w:rsid w:val="004C5167"/>
    <w:rsid w:val="004C51E2"/>
    <w:rsid w:val="004C520D"/>
    <w:rsid w:val="004C525F"/>
    <w:rsid w:val="004C5285"/>
    <w:rsid w:val="004C52B5"/>
    <w:rsid w:val="004C52F6"/>
    <w:rsid w:val="004C5320"/>
    <w:rsid w:val="004C5431"/>
    <w:rsid w:val="004C548C"/>
    <w:rsid w:val="004C54DC"/>
    <w:rsid w:val="004C5523"/>
    <w:rsid w:val="004C55CB"/>
    <w:rsid w:val="004C56B3"/>
    <w:rsid w:val="004C56B5"/>
    <w:rsid w:val="004C5730"/>
    <w:rsid w:val="004C5738"/>
    <w:rsid w:val="004C577C"/>
    <w:rsid w:val="004C57A2"/>
    <w:rsid w:val="004C57F2"/>
    <w:rsid w:val="004C59A4"/>
    <w:rsid w:val="004C59E2"/>
    <w:rsid w:val="004C5A43"/>
    <w:rsid w:val="004C5A7A"/>
    <w:rsid w:val="004C5BC8"/>
    <w:rsid w:val="004C5BE1"/>
    <w:rsid w:val="004C5C2F"/>
    <w:rsid w:val="004C5C66"/>
    <w:rsid w:val="004C5C91"/>
    <w:rsid w:val="004C5CDF"/>
    <w:rsid w:val="004C5CFC"/>
    <w:rsid w:val="004C5DAD"/>
    <w:rsid w:val="004C5E2A"/>
    <w:rsid w:val="004C5E2D"/>
    <w:rsid w:val="004C5EC8"/>
    <w:rsid w:val="004C5FBA"/>
    <w:rsid w:val="004C5FE5"/>
    <w:rsid w:val="004C5FEC"/>
    <w:rsid w:val="004C6007"/>
    <w:rsid w:val="004C6229"/>
    <w:rsid w:val="004C63D3"/>
    <w:rsid w:val="004C64F2"/>
    <w:rsid w:val="004C6502"/>
    <w:rsid w:val="004C657C"/>
    <w:rsid w:val="004C6583"/>
    <w:rsid w:val="004C65AC"/>
    <w:rsid w:val="004C66BE"/>
    <w:rsid w:val="004C66DA"/>
    <w:rsid w:val="004C681E"/>
    <w:rsid w:val="004C684C"/>
    <w:rsid w:val="004C687F"/>
    <w:rsid w:val="004C6958"/>
    <w:rsid w:val="004C69C6"/>
    <w:rsid w:val="004C69DF"/>
    <w:rsid w:val="004C69F5"/>
    <w:rsid w:val="004C6A34"/>
    <w:rsid w:val="004C6AF6"/>
    <w:rsid w:val="004C6B01"/>
    <w:rsid w:val="004C6C5B"/>
    <w:rsid w:val="004C6C84"/>
    <w:rsid w:val="004C6CAF"/>
    <w:rsid w:val="004C6D25"/>
    <w:rsid w:val="004C6D4B"/>
    <w:rsid w:val="004C6E5A"/>
    <w:rsid w:val="004C6E5E"/>
    <w:rsid w:val="004C706A"/>
    <w:rsid w:val="004C7111"/>
    <w:rsid w:val="004C718F"/>
    <w:rsid w:val="004C71C3"/>
    <w:rsid w:val="004C7421"/>
    <w:rsid w:val="004C7475"/>
    <w:rsid w:val="004C74F6"/>
    <w:rsid w:val="004C7562"/>
    <w:rsid w:val="004C759E"/>
    <w:rsid w:val="004C75EC"/>
    <w:rsid w:val="004C75F8"/>
    <w:rsid w:val="004C7608"/>
    <w:rsid w:val="004C7609"/>
    <w:rsid w:val="004C770F"/>
    <w:rsid w:val="004C776A"/>
    <w:rsid w:val="004C77D7"/>
    <w:rsid w:val="004C785D"/>
    <w:rsid w:val="004C7875"/>
    <w:rsid w:val="004C789B"/>
    <w:rsid w:val="004C78B2"/>
    <w:rsid w:val="004C78B5"/>
    <w:rsid w:val="004C78E9"/>
    <w:rsid w:val="004C78F1"/>
    <w:rsid w:val="004C7B02"/>
    <w:rsid w:val="004C7BA4"/>
    <w:rsid w:val="004C7C2F"/>
    <w:rsid w:val="004C7CDF"/>
    <w:rsid w:val="004C7D86"/>
    <w:rsid w:val="004C7DBD"/>
    <w:rsid w:val="004C7DCB"/>
    <w:rsid w:val="004C7E37"/>
    <w:rsid w:val="004C7E3C"/>
    <w:rsid w:val="004C7E7D"/>
    <w:rsid w:val="004C7E7E"/>
    <w:rsid w:val="004C7ECE"/>
    <w:rsid w:val="004C7F12"/>
    <w:rsid w:val="004D0009"/>
    <w:rsid w:val="004D002D"/>
    <w:rsid w:val="004D00CA"/>
    <w:rsid w:val="004D0167"/>
    <w:rsid w:val="004D016C"/>
    <w:rsid w:val="004D0194"/>
    <w:rsid w:val="004D01C4"/>
    <w:rsid w:val="004D024E"/>
    <w:rsid w:val="004D02B8"/>
    <w:rsid w:val="004D0386"/>
    <w:rsid w:val="004D038B"/>
    <w:rsid w:val="004D038C"/>
    <w:rsid w:val="004D03A8"/>
    <w:rsid w:val="004D0423"/>
    <w:rsid w:val="004D0431"/>
    <w:rsid w:val="004D04AD"/>
    <w:rsid w:val="004D04E4"/>
    <w:rsid w:val="004D063F"/>
    <w:rsid w:val="004D0698"/>
    <w:rsid w:val="004D069A"/>
    <w:rsid w:val="004D07B7"/>
    <w:rsid w:val="004D07E4"/>
    <w:rsid w:val="004D0802"/>
    <w:rsid w:val="004D081D"/>
    <w:rsid w:val="004D0861"/>
    <w:rsid w:val="004D0875"/>
    <w:rsid w:val="004D087C"/>
    <w:rsid w:val="004D097C"/>
    <w:rsid w:val="004D0A7E"/>
    <w:rsid w:val="004D0A91"/>
    <w:rsid w:val="004D0B0D"/>
    <w:rsid w:val="004D0B73"/>
    <w:rsid w:val="004D0BAB"/>
    <w:rsid w:val="004D0C36"/>
    <w:rsid w:val="004D0C69"/>
    <w:rsid w:val="004D0D54"/>
    <w:rsid w:val="004D0DE1"/>
    <w:rsid w:val="004D0EB4"/>
    <w:rsid w:val="004D0EFD"/>
    <w:rsid w:val="004D1042"/>
    <w:rsid w:val="004D10FF"/>
    <w:rsid w:val="004D112D"/>
    <w:rsid w:val="004D119A"/>
    <w:rsid w:val="004D1224"/>
    <w:rsid w:val="004D124C"/>
    <w:rsid w:val="004D1250"/>
    <w:rsid w:val="004D1351"/>
    <w:rsid w:val="004D147F"/>
    <w:rsid w:val="004D14A3"/>
    <w:rsid w:val="004D14C1"/>
    <w:rsid w:val="004D150F"/>
    <w:rsid w:val="004D155C"/>
    <w:rsid w:val="004D157F"/>
    <w:rsid w:val="004D15B4"/>
    <w:rsid w:val="004D15EF"/>
    <w:rsid w:val="004D1611"/>
    <w:rsid w:val="004D1661"/>
    <w:rsid w:val="004D169A"/>
    <w:rsid w:val="004D1701"/>
    <w:rsid w:val="004D1755"/>
    <w:rsid w:val="004D177D"/>
    <w:rsid w:val="004D179E"/>
    <w:rsid w:val="004D17B5"/>
    <w:rsid w:val="004D17BB"/>
    <w:rsid w:val="004D1840"/>
    <w:rsid w:val="004D1851"/>
    <w:rsid w:val="004D18B5"/>
    <w:rsid w:val="004D19A5"/>
    <w:rsid w:val="004D1A2A"/>
    <w:rsid w:val="004D1A83"/>
    <w:rsid w:val="004D1A85"/>
    <w:rsid w:val="004D1A88"/>
    <w:rsid w:val="004D1AD3"/>
    <w:rsid w:val="004D1ADD"/>
    <w:rsid w:val="004D1B5D"/>
    <w:rsid w:val="004D1C28"/>
    <w:rsid w:val="004D1C30"/>
    <w:rsid w:val="004D1C5E"/>
    <w:rsid w:val="004D1D00"/>
    <w:rsid w:val="004D1D5D"/>
    <w:rsid w:val="004D1D95"/>
    <w:rsid w:val="004D1DC0"/>
    <w:rsid w:val="004D1DE5"/>
    <w:rsid w:val="004D1E63"/>
    <w:rsid w:val="004D1EEE"/>
    <w:rsid w:val="004D1F0A"/>
    <w:rsid w:val="004D1FAF"/>
    <w:rsid w:val="004D200B"/>
    <w:rsid w:val="004D2059"/>
    <w:rsid w:val="004D214C"/>
    <w:rsid w:val="004D2157"/>
    <w:rsid w:val="004D21A5"/>
    <w:rsid w:val="004D21A9"/>
    <w:rsid w:val="004D21F1"/>
    <w:rsid w:val="004D22BC"/>
    <w:rsid w:val="004D22FC"/>
    <w:rsid w:val="004D231A"/>
    <w:rsid w:val="004D239D"/>
    <w:rsid w:val="004D23BF"/>
    <w:rsid w:val="004D23DD"/>
    <w:rsid w:val="004D2450"/>
    <w:rsid w:val="004D248F"/>
    <w:rsid w:val="004D2519"/>
    <w:rsid w:val="004D2579"/>
    <w:rsid w:val="004D259C"/>
    <w:rsid w:val="004D25AE"/>
    <w:rsid w:val="004D25B2"/>
    <w:rsid w:val="004D25C9"/>
    <w:rsid w:val="004D26B6"/>
    <w:rsid w:val="004D2725"/>
    <w:rsid w:val="004D27FB"/>
    <w:rsid w:val="004D2843"/>
    <w:rsid w:val="004D2860"/>
    <w:rsid w:val="004D2869"/>
    <w:rsid w:val="004D28E5"/>
    <w:rsid w:val="004D2968"/>
    <w:rsid w:val="004D29B2"/>
    <w:rsid w:val="004D29D0"/>
    <w:rsid w:val="004D2A37"/>
    <w:rsid w:val="004D2A4B"/>
    <w:rsid w:val="004D2A6E"/>
    <w:rsid w:val="004D2AA6"/>
    <w:rsid w:val="004D2AB0"/>
    <w:rsid w:val="004D2AFB"/>
    <w:rsid w:val="004D2B06"/>
    <w:rsid w:val="004D2B5C"/>
    <w:rsid w:val="004D2CF8"/>
    <w:rsid w:val="004D2E19"/>
    <w:rsid w:val="004D2E2E"/>
    <w:rsid w:val="004D2E44"/>
    <w:rsid w:val="004D2EF6"/>
    <w:rsid w:val="004D2FC6"/>
    <w:rsid w:val="004D30F8"/>
    <w:rsid w:val="004D31AB"/>
    <w:rsid w:val="004D334D"/>
    <w:rsid w:val="004D3438"/>
    <w:rsid w:val="004D3533"/>
    <w:rsid w:val="004D3561"/>
    <w:rsid w:val="004D3565"/>
    <w:rsid w:val="004D35EE"/>
    <w:rsid w:val="004D360E"/>
    <w:rsid w:val="004D3630"/>
    <w:rsid w:val="004D3658"/>
    <w:rsid w:val="004D3741"/>
    <w:rsid w:val="004D37A6"/>
    <w:rsid w:val="004D37CE"/>
    <w:rsid w:val="004D3846"/>
    <w:rsid w:val="004D3848"/>
    <w:rsid w:val="004D38CD"/>
    <w:rsid w:val="004D39A5"/>
    <w:rsid w:val="004D39B5"/>
    <w:rsid w:val="004D39EE"/>
    <w:rsid w:val="004D39F4"/>
    <w:rsid w:val="004D3A0D"/>
    <w:rsid w:val="004D3A2F"/>
    <w:rsid w:val="004D3A7F"/>
    <w:rsid w:val="004D3A9B"/>
    <w:rsid w:val="004D3AC1"/>
    <w:rsid w:val="004D3C0D"/>
    <w:rsid w:val="004D3C1F"/>
    <w:rsid w:val="004D3C45"/>
    <w:rsid w:val="004D3C54"/>
    <w:rsid w:val="004D3C58"/>
    <w:rsid w:val="004D3C9C"/>
    <w:rsid w:val="004D3D03"/>
    <w:rsid w:val="004D3D0C"/>
    <w:rsid w:val="004D3D5A"/>
    <w:rsid w:val="004D3E32"/>
    <w:rsid w:val="004D3E4C"/>
    <w:rsid w:val="004D3E82"/>
    <w:rsid w:val="004D3EBE"/>
    <w:rsid w:val="004D3EC8"/>
    <w:rsid w:val="004D3EF9"/>
    <w:rsid w:val="004D3F15"/>
    <w:rsid w:val="004D3F44"/>
    <w:rsid w:val="004D3F7A"/>
    <w:rsid w:val="004D3FAE"/>
    <w:rsid w:val="004D4008"/>
    <w:rsid w:val="004D4072"/>
    <w:rsid w:val="004D4185"/>
    <w:rsid w:val="004D41A3"/>
    <w:rsid w:val="004D425E"/>
    <w:rsid w:val="004D442E"/>
    <w:rsid w:val="004D44D5"/>
    <w:rsid w:val="004D44D8"/>
    <w:rsid w:val="004D44F4"/>
    <w:rsid w:val="004D44FE"/>
    <w:rsid w:val="004D4546"/>
    <w:rsid w:val="004D4578"/>
    <w:rsid w:val="004D464C"/>
    <w:rsid w:val="004D4672"/>
    <w:rsid w:val="004D46B4"/>
    <w:rsid w:val="004D471F"/>
    <w:rsid w:val="004D4814"/>
    <w:rsid w:val="004D48E1"/>
    <w:rsid w:val="004D48F0"/>
    <w:rsid w:val="004D4930"/>
    <w:rsid w:val="004D4999"/>
    <w:rsid w:val="004D49D0"/>
    <w:rsid w:val="004D4A31"/>
    <w:rsid w:val="004D4A89"/>
    <w:rsid w:val="004D4AC4"/>
    <w:rsid w:val="004D4B36"/>
    <w:rsid w:val="004D4B4C"/>
    <w:rsid w:val="004D4BC0"/>
    <w:rsid w:val="004D4CB2"/>
    <w:rsid w:val="004D4CBB"/>
    <w:rsid w:val="004D4D2E"/>
    <w:rsid w:val="004D4E28"/>
    <w:rsid w:val="004D4EC8"/>
    <w:rsid w:val="004D4FB3"/>
    <w:rsid w:val="004D4FB4"/>
    <w:rsid w:val="004D4FC0"/>
    <w:rsid w:val="004D503D"/>
    <w:rsid w:val="004D5126"/>
    <w:rsid w:val="004D51E6"/>
    <w:rsid w:val="004D51F3"/>
    <w:rsid w:val="004D5210"/>
    <w:rsid w:val="004D521C"/>
    <w:rsid w:val="004D5285"/>
    <w:rsid w:val="004D52E0"/>
    <w:rsid w:val="004D5318"/>
    <w:rsid w:val="004D53F5"/>
    <w:rsid w:val="004D544C"/>
    <w:rsid w:val="004D547F"/>
    <w:rsid w:val="004D549D"/>
    <w:rsid w:val="004D551F"/>
    <w:rsid w:val="004D5591"/>
    <w:rsid w:val="004D55D9"/>
    <w:rsid w:val="004D564A"/>
    <w:rsid w:val="004D5656"/>
    <w:rsid w:val="004D57FD"/>
    <w:rsid w:val="004D580E"/>
    <w:rsid w:val="004D588B"/>
    <w:rsid w:val="004D58A5"/>
    <w:rsid w:val="004D58AE"/>
    <w:rsid w:val="004D58BA"/>
    <w:rsid w:val="004D58FA"/>
    <w:rsid w:val="004D59AC"/>
    <w:rsid w:val="004D59BB"/>
    <w:rsid w:val="004D5BF9"/>
    <w:rsid w:val="004D5CB3"/>
    <w:rsid w:val="004D5CD1"/>
    <w:rsid w:val="004D5D28"/>
    <w:rsid w:val="004D5D30"/>
    <w:rsid w:val="004D5D3A"/>
    <w:rsid w:val="004D5D56"/>
    <w:rsid w:val="004D5D78"/>
    <w:rsid w:val="004D5DE5"/>
    <w:rsid w:val="004D5E20"/>
    <w:rsid w:val="004D5E25"/>
    <w:rsid w:val="004D5E3D"/>
    <w:rsid w:val="004D5E6E"/>
    <w:rsid w:val="004D5F24"/>
    <w:rsid w:val="004D5F40"/>
    <w:rsid w:val="004D6025"/>
    <w:rsid w:val="004D607F"/>
    <w:rsid w:val="004D6087"/>
    <w:rsid w:val="004D60B9"/>
    <w:rsid w:val="004D60CA"/>
    <w:rsid w:val="004D6168"/>
    <w:rsid w:val="004D6172"/>
    <w:rsid w:val="004D6188"/>
    <w:rsid w:val="004D622F"/>
    <w:rsid w:val="004D633F"/>
    <w:rsid w:val="004D634C"/>
    <w:rsid w:val="004D637C"/>
    <w:rsid w:val="004D63B2"/>
    <w:rsid w:val="004D6480"/>
    <w:rsid w:val="004D64B0"/>
    <w:rsid w:val="004D650C"/>
    <w:rsid w:val="004D6570"/>
    <w:rsid w:val="004D663A"/>
    <w:rsid w:val="004D66B4"/>
    <w:rsid w:val="004D67C7"/>
    <w:rsid w:val="004D69E9"/>
    <w:rsid w:val="004D6A31"/>
    <w:rsid w:val="004D6A3D"/>
    <w:rsid w:val="004D6B00"/>
    <w:rsid w:val="004D6B02"/>
    <w:rsid w:val="004D6B3E"/>
    <w:rsid w:val="004D6B88"/>
    <w:rsid w:val="004D6C3B"/>
    <w:rsid w:val="004D6C6D"/>
    <w:rsid w:val="004D6C99"/>
    <w:rsid w:val="004D6CB8"/>
    <w:rsid w:val="004D6CE8"/>
    <w:rsid w:val="004D6D20"/>
    <w:rsid w:val="004D6D64"/>
    <w:rsid w:val="004D6D9A"/>
    <w:rsid w:val="004D6ED3"/>
    <w:rsid w:val="004D6F1D"/>
    <w:rsid w:val="004D6F3C"/>
    <w:rsid w:val="004D6F9A"/>
    <w:rsid w:val="004D6FEF"/>
    <w:rsid w:val="004D7038"/>
    <w:rsid w:val="004D70B0"/>
    <w:rsid w:val="004D70B7"/>
    <w:rsid w:val="004D70C8"/>
    <w:rsid w:val="004D70EC"/>
    <w:rsid w:val="004D7120"/>
    <w:rsid w:val="004D7201"/>
    <w:rsid w:val="004D725D"/>
    <w:rsid w:val="004D72A8"/>
    <w:rsid w:val="004D7305"/>
    <w:rsid w:val="004D7434"/>
    <w:rsid w:val="004D74CF"/>
    <w:rsid w:val="004D74E1"/>
    <w:rsid w:val="004D756E"/>
    <w:rsid w:val="004D758C"/>
    <w:rsid w:val="004D7599"/>
    <w:rsid w:val="004D7614"/>
    <w:rsid w:val="004D7637"/>
    <w:rsid w:val="004D769A"/>
    <w:rsid w:val="004D76B8"/>
    <w:rsid w:val="004D76DB"/>
    <w:rsid w:val="004D7753"/>
    <w:rsid w:val="004D7770"/>
    <w:rsid w:val="004D7838"/>
    <w:rsid w:val="004D78BA"/>
    <w:rsid w:val="004D7901"/>
    <w:rsid w:val="004D790C"/>
    <w:rsid w:val="004D7986"/>
    <w:rsid w:val="004D7A4F"/>
    <w:rsid w:val="004D7A51"/>
    <w:rsid w:val="004D7A5E"/>
    <w:rsid w:val="004D7AFE"/>
    <w:rsid w:val="004D7B17"/>
    <w:rsid w:val="004D7B4B"/>
    <w:rsid w:val="004D7BC5"/>
    <w:rsid w:val="004D7C56"/>
    <w:rsid w:val="004D7C63"/>
    <w:rsid w:val="004D7C65"/>
    <w:rsid w:val="004D7CE2"/>
    <w:rsid w:val="004D7D3A"/>
    <w:rsid w:val="004D7D9D"/>
    <w:rsid w:val="004D7E89"/>
    <w:rsid w:val="004D7F2A"/>
    <w:rsid w:val="004D7F33"/>
    <w:rsid w:val="004D7F7C"/>
    <w:rsid w:val="004D7F8C"/>
    <w:rsid w:val="004D7F90"/>
    <w:rsid w:val="004D7FE2"/>
    <w:rsid w:val="004E002B"/>
    <w:rsid w:val="004E0132"/>
    <w:rsid w:val="004E0151"/>
    <w:rsid w:val="004E01C5"/>
    <w:rsid w:val="004E01F2"/>
    <w:rsid w:val="004E026C"/>
    <w:rsid w:val="004E0270"/>
    <w:rsid w:val="004E0279"/>
    <w:rsid w:val="004E0293"/>
    <w:rsid w:val="004E03A4"/>
    <w:rsid w:val="004E03E7"/>
    <w:rsid w:val="004E03EC"/>
    <w:rsid w:val="004E04C3"/>
    <w:rsid w:val="004E0512"/>
    <w:rsid w:val="004E052C"/>
    <w:rsid w:val="004E0544"/>
    <w:rsid w:val="004E0582"/>
    <w:rsid w:val="004E0590"/>
    <w:rsid w:val="004E05BE"/>
    <w:rsid w:val="004E0684"/>
    <w:rsid w:val="004E06D3"/>
    <w:rsid w:val="004E0703"/>
    <w:rsid w:val="004E0758"/>
    <w:rsid w:val="004E0779"/>
    <w:rsid w:val="004E0870"/>
    <w:rsid w:val="004E08C5"/>
    <w:rsid w:val="004E08ED"/>
    <w:rsid w:val="004E091A"/>
    <w:rsid w:val="004E094D"/>
    <w:rsid w:val="004E09BC"/>
    <w:rsid w:val="004E09E2"/>
    <w:rsid w:val="004E09EB"/>
    <w:rsid w:val="004E0A11"/>
    <w:rsid w:val="004E0B72"/>
    <w:rsid w:val="004E0B75"/>
    <w:rsid w:val="004E0B89"/>
    <w:rsid w:val="004E0BBD"/>
    <w:rsid w:val="004E0BC1"/>
    <w:rsid w:val="004E0C5C"/>
    <w:rsid w:val="004E0C9F"/>
    <w:rsid w:val="004E0D05"/>
    <w:rsid w:val="004E0D1C"/>
    <w:rsid w:val="004E0E02"/>
    <w:rsid w:val="004E0E89"/>
    <w:rsid w:val="004E0FD7"/>
    <w:rsid w:val="004E0FE0"/>
    <w:rsid w:val="004E100C"/>
    <w:rsid w:val="004E10D5"/>
    <w:rsid w:val="004E1188"/>
    <w:rsid w:val="004E11D7"/>
    <w:rsid w:val="004E1324"/>
    <w:rsid w:val="004E141C"/>
    <w:rsid w:val="004E148B"/>
    <w:rsid w:val="004E14C3"/>
    <w:rsid w:val="004E16FA"/>
    <w:rsid w:val="004E1719"/>
    <w:rsid w:val="004E175C"/>
    <w:rsid w:val="004E17C2"/>
    <w:rsid w:val="004E17D1"/>
    <w:rsid w:val="004E1874"/>
    <w:rsid w:val="004E18A9"/>
    <w:rsid w:val="004E18E9"/>
    <w:rsid w:val="004E199A"/>
    <w:rsid w:val="004E19D7"/>
    <w:rsid w:val="004E19DA"/>
    <w:rsid w:val="004E19F9"/>
    <w:rsid w:val="004E1A0D"/>
    <w:rsid w:val="004E1AC7"/>
    <w:rsid w:val="004E1B54"/>
    <w:rsid w:val="004E1BC9"/>
    <w:rsid w:val="004E1BD5"/>
    <w:rsid w:val="004E1BE3"/>
    <w:rsid w:val="004E1C04"/>
    <w:rsid w:val="004E1C48"/>
    <w:rsid w:val="004E1D45"/>
    <w:rsid w:val="004E1D46"/>
    <w:rsid w:val="004E1D6E"/>
    <w:rsid w:val="004E1D7A"/>
    <w:rsid w:val="004E1D83"/>
    <w:rsid w:val="004E1DFB"/>
    <w:rsid w:val="004E1E36"/>
    <w:rsid w:val="004E1F81"/>
    <w:rsid w:val="004E2021"/>
    <w:rsid w:val="004E2056"/>
    <w:rsid w:val="004E208B"/>
    <w:rsid w:val="004E20F2"/>
    <w:rsid w:val="004E2151"/>
    <w:rsid w:val="004E215E"/>
    <w:rsid w:val="004E215F"/>
    <w:rsid w:val="004E2168"/>
    <w:rsid w:val="004E21D6"/>
    <w:rsid w:val="004E2289"/>
    <w:rsid w:val="004E2317"/>
    <w:rsid w:val="004E231A"/>
    <w:rsid w:val="004E2413"/>
    <w:rsid w:val="004E24D3"/>
    <w:rsid w:val="004E24EB"/>
    <w:rsid w:val="004E2649"/>
    <w:rsid w:val="004E2777"/>
    <w:rsid w:val="004E27CA"/>
    <w:rsid w:val="004E27EF"/>
    <w:rsid w:val="004E2877"/>
    <w:rsid w:val="004E2878"/>
    <w:rsid w:val="004E28AA"/>
    <w:rsid w:val="004E297B"/>
    <w:rsid w:val="004E299E"/>
    <w:rsid w:val="004E29A5"/>
    <w:rsid w:val="004E29C2"/>
    <w:rsid w:val="004E2A0E"/>
    <w:rsid w:val="004E2B83"/>
    <w:rsid w:val="004E2D36"/>
    <w:rsid w:val="004E2D9A"/>
    <w:rsid w:val="004E2DF1"/>
    <w:rsid w:val="004E2E0E"/>
    <w:rsid w:val="004E2E1C"/>
    <w:rsid w:val="004E2E98"/>
    <w:rsid w:val="004E2EB0"/>
    <w:rsid w:val="004E2F6A"/>
    <w:rsid w:val="004E2FE5"/>
    <w:rsid w:val="004E3038"/>
    <w:rsid w:val="004E3039"/>
    <w:rsid w:val="004E3040"/>
    <w:rsid w:val="004E310F"/>
    <w:rsid w:val="004E3163"/>
    <w:rsid w:val="004E31BB"/>
    <w:rsid w:val="004E3222"/>
    <w:rsid w:val="004E3281"/>
    <w:rsid w:val="004E32B9"/>
    <w:rsid w:val="004E32DF"/>
    <w:rsid w:val="004E3328"/>
    <w:rsid w:val="004E3343"/>
    <w:rsid w:val="004E3344"/>
    <w:rsid w:val="004E3451"/>
    <w:rsid w:val="004E349A"/>
    <w:rsid w:val="004E34A0"/>
    <w:rsid w:val="004E34F1"/>
    <w:rsid w:val="004E3535"/>
    <w:rsid w:val="004E36C3"/>
    <w:rsid w:val="004E3701"/>
    <w:rsid w:val="004E3756"/>
    <w:rsid w:val="004E3784"/>
    <w:rsid w:val="004E37DB"/>
    <w:rsid w:val="004E382C"/>
    <w:rsid w:val="004E38A0"/>
    <w:rsid w:val="004E38CD"/>
    <w:rsid w:val="004E3912"/>
    <w:rsid w:val="004E3A3D"/>
    <w:rsid w:val="004E3A72"/>
    <w:rsid w:val="004E3BA0"/>
    <w:rsid w:val="004E3BCC"/>
    <w:rsid w:val="004E3BD5"/>
    <w:rsid w:val="004E3C6B"/>
    <w:rsid w:val="004E3CB3"/>
    <w:rsid w:val="004E3D81"/>
    <w:rsid w:val="004E3E8F"/>
    <w:rsid w:val="004E3EAA"/>
    <w:rsid w:val="004E3F07"/>
    <w:rsid w:val="004E3F43"/>
    <w:rsid w:val="004E3F96"/>
    <w:rsid w:val="004E3F98"/>
    <w:rsid w:val="004E3F9A"/>
    <w:rsid w:val="004E3FCC"/>
    <w:rsid w:val="004E4090"/>
    <w:rsid w:val="004E4095"/>
    <w:rsid w:val="004E40B3"/>
    <w:rsid w:val="004E40B6"/>
    <w:rsid w:val="004E4111"/>
    <w:rsid w:val="004E416C"/>
    <w:rsid w:val="004E41A3"/>
    <w:rsid w:val="004E41D7"/>
    <w:rsid w:val="004E4283"/>
    <w:rsid w:val="004E4289"/>
    <w:rsid w:val="004E42C0"/>
    <w:rsid w:val="004E42C4"/>
    <w:rsid w:val="004E4322"/>
    <w:rsid w:val="004E4361"/>
    <w:rsid w:val="004E4384"/>
    <w:rsid w:val="004E4390"/>
    <w:rsid w:val="004E43C4"/>
    <w:rsid w:val="004E43D9"/>
    <w:rsid w:val="004E4465"/>
    <w:rsid w:val="004E4473"/>
    <w:rsid w:val="004E4564"/>
    <w:rsid w:val="004E45D4"/>
    <w:rsid w:val="004E45D8"/>
    <w:rsid w:val="004E4622"/>
    <w:rsid w:val="004E4626"/>
    <w:rsid w:val="004E463A"/>
    <w:rsid w:val="004E4690"/>
    <w:rsid w:val="004E4718"/>
    <w:rsid w:val="004E4749"/>
    <w:rsid w:val="004E47B1"/>
    <w:rsid w:val="004E47D5"/>
    <w:rsid w:val="004E483F"/>
    <w:rsid w:val="004E484A"/>
    <w:rsid w:val="004E485B"/>
    <w:rsid w:val="004E48D1"/>
    <w:rsid w:val="004E48D2"/>
    <w:rsid w:val="004E490D"/>
    <w:rsid w:val="004E495F"/>
    <w:rsid w:val="004E4962"/>
    <w:rsid w:val="004E497D"/>
    <w:rsid w:val="004E4A64"/>
    <w:rsid w:val="004E4ADD"/>
    <w:rsid w:val="004E4B98"/>
    <w:rsid w:val="004E4C19"/>
    <w:rsid w:val="004E4C45"/>
    <w:rsid w:val="004E4CB7"/>
    <w:rsid w:val="004E4CBF"/>
    <w:rsid w:val="004E4CC8"/>
    <w:rsid w:val="004E4D6C"/>
    <w:rsid w:val="004E4D76"/>
    <w:rsid w:val="004E4D7B"/>
    <w:rsid w:val="004E4D99"/>
    <w:rsid w:val="004E4DBF"/>
    <w:rsid w:val="004E4DC6"/>
    <w:rsid w:val="004E4DD0"/>
    <w:rsid w:val="004E4DE5"/>
    <w:rsid w:val="004E4E0E"/>
    <w:rsid w:val="004E4E1B"/>
    <w:rsid w:val="004E4E2F"/>
    <w:rsid w:val="004E4EF8"/>
    <w:rsid w:val="004E4F36"/>
    <w:rsid w:val="004E4FDD"/>
    <w:rsid w:val="004E4FFD"/>
    <w:rsid w:val="004E50C0"/>
    <w:rsid w:val="004E5168"/>
    <w:rsid w:val="004E518D"/>
    <w:rsid w:val="004E5224"/>
    <w:rsid w:val="004E5355"/>
    <w:rsid w:val="004E5587"/>
    <w:rsid w:val="004E559E"/>
    <w:rsid w:val="004E562D"/>
    <w:rsid w:val="004E563B"/>
    <w:rsid w:val="004E5705"/>
    <w:rsid w:val="004E5712"/>
    <w:rsid w:val="004E577E"/>
    <w:rsid w:val="004E58EB"/>
    <w:rsid w:val="004E5920"/>
    <w:rsid w:val="004E5A09"/>
    <w:rsid w:val="004E5A1F"/>
    <w:rsid w:val="004E5A43"/>
    <w:rsid w:val="004E5A64"/>
    <w:rsid w:val="004E5AAD"/>
    <w:rsid w:val="004E5B98"/>
    <w:rsid w:val="004E5C8E"/>
    <w:rsid w:val="004E5CA4"/>
    <w:rsid w:val="004E5CEE"/>
    <w:rsid w:val="004E5D91"/>
    <w:rsid w:val="004E5D9B"/>
    <w:rsid w:val="004E5DC8"/>
    <w:rsid w:val="004E5F58"/>
    <w:rsid w:val="004E5F62"/>
    <w:rsid w:val="004E605E"/>
    <w:rsid w:val="004E6249"/>
    <w:rsid w:val="004E6271"/>
    <w:rsid w:val="004E62B9"/>
    <w:rsid w:val="004E62BB"/>
    <w:rsid w:val="004E62D3"/>
    <w:rsid w:val="004E62F4"/>
    <w:rsid w:val="004E630B"/>
    <w:rsid w:val="004E6313"/>
    <w:rsid w:val="004E6335"/>
    <w:rsid w:val="004E6337"/>
    <w:rsid w:val="004E633B"/>
    <w:rsid w:val="004E63F8"/>
    <w:rsid w:val="004E64D9"/>
    <w:rsid w:val="004E6532"/>
    <w:rsid w:val="004E65AF"/>
    <w:rsid w:val="004E65DC"/>
    <w:rsid w:val="004E66A8"/>
    <w:rsid w:val="004E66BA"/>
    <w:rsid w:val="004E67B3"/>
    <w:rsid w:val="004E684B"/>
    <w:rsid w:val="004E6868"/>
    <w:rsid w:val="004E6889"/>
    <w:rsid w:val="004E6892"/>
    <w:rsid w:val="004E6A01"/>
    <w:rsid w:val="004E6A3E"/>
    <w:rsid w:val="004E6A4F"/>
    <w:rsid w:val="004E6AFD"/>
    <w:rsid w:val="004E6AFF"/>
    <w:rsid w:val="004E6B95"/>
    <w:rsid w:val="004E6C22"/>
    <w:rsid w:val="004E6C5A"/>
    <w:rsid w:val="004E6C74"/>
    <w:rsid w:val="004E6D27"/>
    <w:rsid w:val="004E6D32"/>
    <w:rsid w:val="004E6E39"/>
    <w:rsid w:val="004E6E85"/>
    <w:rsid w:val="004E6F42"/>
    <w:rsid w:val="004E6FB5"/>
    <w:rsid w:val="004E6FBE"/>
    <w:rsid w:val="004E6FC7"/>
    <w:rsid w:val="004E7057"/>
    <w:rsid w:val="004E70F8"/>
    <w:rsid w:val="004E7194"/>
    <w:rsid w:val="004E7217"/>
    <w:rsid w:val="004E7227"/>
    <w:rsid w:val="004E7263"/>
    <w:rsid w:val="004E72D9"/>
    <w:rsid w:val="004E732A"/>
    <w:rsid w:val="004E7410"/>
    <w:rsid w:val="004E7476"/>
    <w:rsid w:val="004E75A9"/>
    <w:rsid w:val="004E764A"/>
    <w:rsid w:val="004E764C"/>
    <w:rsid w:val="004E76D3"/>
    <w:rsid w:val="004E76D5"/>
    <w:rsid w:val="004E7719"/>
    <w:rsid w:val="004E7824"/>
    <w:rsid w:val="004E78AC"/>
    <w:rsid w:val="004E78D8"/>
    <w:rsid w:val="004E791B"/>
    <w:rsid w:val="004E7959"/>
    <w:rsid w:val="004E79F7"/>
    <w:rsid w:val="004E7B4D"/>
    <w:rsid w:val="004E7B69"/>
    <w:rsid w:val="004E7BCE"/>
    <w:rsid w:val="004E7BD9"/>
    <w:rsid w:val="004E7C35"/>
    <w:rsid w:val="004E7C36"/>
    <w:rsid w:val="004E7C7A"/>
    <w:rsid w:val="004E7C84"/>
    <w:rsid w:val="004E7CBB"/>
    <w:rsid w:val="004E7D02"/>
    <w:rsid w:val="004E7D44"/>
    <w:rsid w:val="004F00FD"/>
    <w:rsid w:val="004F01B7"/>
    <w:rsid w:val="004F01C3"/>
    <w:rsid w:val="004F01D7"/>
    <w:rsid w:val="004F02F3"/>
    <w:rsid w:val="004F0312"/>
    <w:rsid w:val="004F03AA"/>
    <w:rsid w:val="004F03CD"/>
    <w:rsid w:val="004F042B"/>
    <w:rsid w:val="004F0437"/>
    <w:rsid w:val="004F0482"/>
    <w:rsid w:val="004F0681"/>
    <w:rsid w:val="004F071A"/>
    <w:rsid w:val="004F0728"/>
    <w:rsid w:val="004F0743"/>
    <w:rsid w:val="004F074A"/>
    <w:rsid w:val="004F080C"/>
    <w:rsid w:val="004F08C8"/>
    <w:rsid w:val="004F0978"/>
    <w:rsid w:val="004F0A39"/>
    <w:rsid w:val="004F0A3C"/>
    <w:rsid w:val="004F0BDF"/>
    <w:rsid w:val="004F0BE4"/>
    <w:rsid w:val="004F0C54"/>
    <w:rsid w:val="004F0CB6"/>
    <w:rsid w:val="004F0CD0"/>
    <w:rsid w:val="004F0D1B"/>
    <w:rsid w:val="004F0DC5"/>
    <w:rsid w:val="004F0DFC"/>
    <w:rsid w:val="004F0E14"/>
    <w:rsid w:val="004F0E15"/>
    <w:rsid w:val="004F10B9"/>
    <w:rsid w:val="004F114B"/>
    <w:rsid w:val="004F116B"/>
    <w:rsid w:val="004F11CD"/>
    <w:rsid w:val="004F1201"/>
    <w:rsid w:val="004F1203"/>
    <w:rsid w:val="004F1223"/>
    <w:rsid w:val="004F1352"/>
    <w:rsid w:val="004F13C2"/>
    <w:rsid w:val="004F13F6"/>
    <w:rsid w:val="004F146F"/>
    <w:rsid w:val="004F1480"/>
    <w:rsid w:val="004F1481"/>
    <w:rsid w:val="004F1483"/>
    <w:rsid w:val="004F1493"/>
    <w:rsid w:val="004F159D"/>
    <w:rsid w:val="004F160D"/>
    <w:rsid w:val="004F1650"/>
    <w:rsid w:val="004F1672"/>
    <w:rsid w:val="004F1673"/>
    <w:rsid w:val="004F1758"/>
    <w:rsid w:val="004F1793"/>
    <w:rsid w:val="004F17A8"/>
    <w:rsid w:val="004F1813"/>
    <w:rsid w:val="004F1836"/>
    <w:rsid w:val="004F183E"/>
    <w:rsid w:val="004F1844"/>
    <w:rsid w:val="004F1A98"/>
    <w:rsid w:val="004F1B09"/>
    <w:rsid w:val="004F1B1C"/>
    <w:rsid w:val="004F1B2D"/>
    <w:rsid w:val="004F1B73"/>
    <w:rsid w:val="004F1C2C"/>
    <w:rsid w:val="004F1CEA"/>
    <w:rsid w:val="004F1CF3"/>
    <w:rsid w:val="004F1CFD"/>
    <w:rsid w:val="004F1DD0"/>
    <w:rsid w:val="004F1DEE"/>
    <w:rsid w:val="004F1EA8"/>
    <w:rsid w:val="004F1F67"/>
    <w:rsid w:val="004F1FC2"/>
    <w:rsid w:val="004F2018"/>
    <w:rsid w:val="004F202A"/>
    <w:rsid w:val="004F20A4"/>
    <w:rsid w:val="004F2156"/>
    <w:rsid w:val="004F215C"/>
    <w:rsid w:val="004F21AE"/>
    <w:rsid w:val="004F21D2"/>
    <w:rsid w:val="004F229E"/>
    <w:rsid w:val="004F232E"/>
    <w:rsid w:val="004F234A"/>
    <w:rsid w:val="004F245D"/>
    <w:rsid w:val="004F2482"/>
    <w:rsid w:val="004F24A0"/>
    <w:rsid w:val="004F24D2"/>
    <w:rsid w:val="004F2572"/>
    <w:rsid w:val="004F25BC"/>
    <w:rsid w:val="004F2622"/>
    <w:rsid w:val="004F266C"/>
    <w:rsid w:val="004F26A9"/>
    <w:rsid w:val="004F26CA"/>
    <w:rsid w:val="004F2729"/>
    <w:rsid w:val="004F2747"/>
    <w:rsid w:val="004F28C4"/>
    <w:rsid w:val="004F28F4"/>
    <w:rsid w:val="004F29EB"/>
    <w:rsid w:val="004F2A5A"/>
    <w:rsid w:val="004F2C0B"/>
    <w:rsid w:val="004F2C28"/>
    <w:rsid w:val="004F2CA9"/>
    <w:rsid w:val="004F2CB3"/>
    <w:rsid w:val="004F2CFF"/>
    <w:rsid w:val="004F2D6F"/>
    <w:rsid w:val="004F2E3D"/>
    <w:rsid w:val="004F2E6E"/>
    <w:rsid w:val="004F2F11"/>
    <w:rsid w:val="004F2F84"/>
    <w:rsid w:val="004F2F86"/>
    <w:rsid w:val="004F2F95"/>
    <w:rsid w:val="004F2FC8"/>
    <w:rsid w:val="004F2FEC"/>
    <w:rsid w:val="004F3069"/>
    <w:rsid w:val="004F30AF"/>
    <w:rsid w:val="004F3126"/>
    <w:rsid w:val="004F3164"/>
    <w:rsid w:val="004F3181"/>
    <w:rsid w:val="004F3203"/>
    <w:rsid w:val="004F32B0"/>
    <w:rsid w:val="004F32CF"/>
    <w:rsid w:val="004F332D"/>
    <w:rsid w:val="004F3381"/>
    <w:rsid w:val="004F33A2"/>
    <w:rsid w:val="004F347A"/>
    <w:rsid w:val="004F34D0"/>
    <w:rsid w:val="004F3501"/>
    <w:rsid w:val="004F3546"/>
    <w:rsid w:val="004F35ED"/>
    <w:rsid w:val="004F365F"/>
    <w:rsid w:val="004F366B"/>
    <w:rsid w:val="004F368B"/>
    <w:rsid w:val="004F3721"/>
    <w:rsid w:val="004F3817"/>
    <w:rsid w:val="004F3883"/>
    <w:rsid w:val="004F3907"/>
    <w:rsid w:val="004F3941"/>
    <w:rsid w:val="004F3985"/>
    <w:rsid w:val="004F39B4"/>
    <w:rsid w:val="004F3AD1"/>
    <w:rsid w:val="004F3AE5"/>
    <w:rsid w:val="004F3AFC"/>
    <w:rsid w:val="004F3B69"/>
    <w:rsid w:val="004F3BBB"/>
    <w:rsid w:val="004F3C1C"/>
    <w:rsid w:val="004F3C7A"/>
    <w:rsid w:val="004F3D2F"/>
    <w:rsid w:val="004F3D33"/>
    <w:rsid w:val="004F3D37"/>
    <w:rsid w:val="004F3D69"/>
    <w:rsid w:val="004F3D6D"/>
    <w:rsid w:val="004F3D83"/>
    <w:rsid w:val="004F3E38"/>
    <w:rsid w:val="004F3E65"/>
    <w:rsid w:val="004F3EFC"/>
    <w:rsid w:val="004F3F39"/>
    <w:rsid w:val="004F3F94"/>
    <w:rsid w:val="004F402B"/>
    <w:rsid w:val="004F402E"/>
    <w:rsid w:val="004F40BF"/>
    <w:rsid w:val="004F40C8"/>
    <w:rsid w:val="004F4146"/>
    <w:rsid w:val="004F422A"/>
    <w:rsid w:val="004F429D"/>
    <w:rsid w:val="004F42D8"/>
    <w:rsid w:val="004F4381"/>
    <w:rsid w:val="004F4440"/>
    <w:rsid w:val="004F4481"/>
    <w:rsid w:val="004F448B"/>
    <w:rsid w:val="004F4695"/>
    <w:rsid w:val="004F4705"/>
    <w:rsid w:val="004F47C8"/>
    <w:rsid w:val="004F47EC"/>
    <w:rsid w:val="004F47ED"/>
    <w:rsid w:val="004F493F"/>
    <w:rsid w:val="004F495C"/>
    <w:rsid w:val="004F4980"/>
    <w:rsid w:val="004F49DE"/>
    <w:rsid w:val="004F4A0A"/>
    <w:rsid w:val="004F4A40"/>
    <w:rsid w:val="004F4A4F"/>
    <w:rsid w:val="004F4AEB"/>
    <w:rsid w:val="004F4B00"/>
    <w:rsid w:val="004F4C1F"/>
    <w:rsid w:val="004F4C24"/>
    <w:rsid w:val="004F4C99"/>
    <w:rsid w:val="004F4CA7"/>
    <w:rsid w:val="004F4CB1"/>
    <w:rsid w:val="004F4CB2"/>
    <w:rsid w:val="004F4D28"/>
    <w:rsid w:val="004F4DD3"/>
    <w:rsid w:val="004F4EA3"/>
    <w:rsid w:val="004F4EC6"/>
    <w:rsid w:val="004F4F08"/>
    <w:rsid w:val="004F4F0F"/>
    <w:rsid w:val="004F4F39"/>
    <w:rsid w:val="004F4F69"/>
    <w:rsid w:val="004F4F82"/>
    <w:rsid w:val="004F4F92"/>
    <w:rsid w:val="004F4FAE"/>
    <w:rsid w:val="004F4FE6"/>
    <w:rsid w:val="004F50C8"/>
    <w:rsid w:val="004F5111"/>
    <w:rsid w:val="004F5139"/>
    <w:rsid w:val="004F5143"/>
    <w:rsid w:val="004F5195"/>
    <w:rsid w:val="004F51FF"/>
    <w:rsid w:val="004F5281"/>
    <w:rsid w:val="004F53AE"/>
    <w:rsid w:val="004F53F4"/>
    <w:rsid w:val="004F5405"/>
    <w:rsid w:val="004F5415"/>
    <w:rsid w:val="004F5427"/>
    <w:rsid w:val="004F544B"/>
    <w:rsid w:val="004F548C"/>
    <w:rsid w:val="004F548F"/>
    <w:rsid w:val="004F549B"/>
    <w:rsid w:val="004F54D9"/>
    <w:rsid w:val="004F5502"/>
    <w:rsid w:val="004F5604"/>
    <w:rsid w:val="004F56FE"/>
    <w:rsid w:val="004F5719"/>
    <w:rsid w:val="004F572D"/>
    <w:rsid w:val="004F5746"/>
    <w:rsid w:val="004F57D7"/>
    <w:rsid w:val="004F57DA"/>
    <w:rsid w:val="004F580E"/>
    <w:rsid w:val="004F5830"/>
    <w:rsid w:val="004F589C"/>
    <w:rsid w:val="004F58A1"/>
    <w:rsid w:val="004F58AC"/>
    <w:rsid w:val="004F58DA"/>
    <w:rsid w:val="004F5A86"/>
    <w:rsid w:val="004F5AA6"/>
    <w:rsid w:val="004F5AD4"/>
    <w:rsid w:val="004F5AD9"/>
    <w:rsid w:val="004F5B10"/>
    <w:rsid w:val="004F5B25"/>
    <w:rsid w:val="004F5B75"/>
    <w:rsid w:val="004F5BCE"/>
    <w:rsid w:val="004F5C18"/>
    <w:rsid w:val="004F5CF8"/>
    <w:rsid w:val="004F5D10"/>
    <w:rsid w:val="004F5DD8"/>
    <w:rsid w:val="004F5EBC"/>
    <w:rsid w:val="004F5EBD"/>
    <w:rsid w:val="004F5ECB"/>
    <w:rsid w:val="004F5EDF"/>
    <w:rsid w:val="004F5F17"/>
    <w:rsid w:val="004F5F77"/>
    <w:rsid w:val="004F5F97"/>
    <w:rsid w:val="004F5FDE"/>
    <w:rsid w:val="004F60C8"/>
    <w:rsid w:val="004F60F1"/>
    <w:rsid w:val="004F618C"/>
    <w:rsid w:val="004F61EC"/>
    <w:rsid w:val="004F625A"/>
    <w:rsid w:val="004F639D"/>
    <w:rsid w:val="004F6439"/>
    <w:rsid w:val="004F6453"/>
    <w:rsid w:val="004F647D"/>
    <w:rsid w:val="004F64EE"/>
    <w:rsid w:val="004F65AD"/>
    <w:rsid w:val="004F6628"/>
    <w:rsid w:val="004F665F"/>
    <w:rsid w:val="004F6668"/>
    <w:rsid w:val="004F6784"/>
    <w:rsid w:val="004F678D"/>
    <w:rsid w:val="004F67CB"/>
    <w:rsid w:val="004F680B"/>
    <w:rsid w:val="004F684C"/>
    <w:rsid w:val="004F68B0"/>
    <w:rsid w:val="004F692A"/>
    <w:rsid w:val="004F6968"/>
    <w:rsid w:val="004F6969"/>
    <w:rsid w:val="004F69E2"/>
    <w:rsid w:val="004F6A4B"/>
    <w:rsid w:val="004F6A4F"/>
    <w:rsid w:val="004F6A60"/>
    <w:rsid w:val="004F6A69"/>
    <w:rsid w:val="004F6A9D"/>
    <w:rsid w:val="004F6B7B"/>
    <w:rsid w:val="004F6C0C"/>
    <w:rsid w:val="004F6D59"/>
    <w:rsid w:val="004F6ED3"/>
    <w:rsid w:val="004F6EE6"/>
    <w:rsid w:val="004F6EEA"/>
    <w:rsid w:val="004F6F6A"/>
    <w:rsid w:val="004F6FC7"/>
    <w:rsid w:val="004F7081"/>
    <w:rsid w:val="004F7108"/>
    <w:rsid w:val="004F7139"/>
    <w:rsid w:val="004F713C"/>
    <w:rsid w:val="004F720E"/>
    <w:rsid w:val="004F7248"/>
    <w:rsid w:val="004F72D9"/>
    <w:rsid w:val="004F73AE"/>
    <w:rsid w:val="004F741F"/>
    <w:rsid w:val="004F7425"/>
    <w:rsid w:val="004F7464"/>
    <w:rsid w:val="004F747E"/>
    <w:rsid w:val="004F7480"/>
    <w:rsid w:val="004F74AF"/>
    <w:rsid w:val="004F7556"/>
    <w:rsid w:val="004F75C2"/>
    <w:rsid w:val="004F7601"/>
    <w:rsid w:val="004F761D"/>
    <w:rsid w:val="004F7632"/>
    <w:rsid w:val="004F76E8"/>
    <w:rsid w:val="004F78F2"/>
    <w:rsid w:val="004F794F"/>
    <w:rsid w:val="004F79C2"/>
    <w:rsid w:val="004F79E8"/>
    <w:rsid w:val="004F7A00"/>
    <w:rsid w:val="004F7A47"/>
    <w:rsid w:val="004F7A4B"/>
    <w:rsid w:val="004F7A65"/>
    <w:rsid w:val="004F7AC2"/>
    <w:rsid w:val="004F7B1E"/>
    <w:rsid w:val="004F7B90"/>
    <w:rsid w:val="004F7C11"/>
    <w:rsid w:val="004F7CD5"/>
    <w:rsid w:val="004F7CD6"/>
    <w:rsid w:val="004F7CFB"/>
    <w:rsid w:val="004F7CFE"/>
    <w:rsid w:val="004F7D04"/>
    <w:rsid w:val="004F7D34"/>
    <w:rsid w:val="004F7D9A"/>
    <w:rsid w:val="004F7DFD"/>
    <w:rsid w:val="004F7E12"/>
    <w:rsid w:val="004F7E4B"/>
    <w:rsid w:val="004F7EC2"/>
    <w:rsid w:val="004F7ED3"/>
    <w:rsid w:val="004F7F5D"/>
    <w:rsid w:val="004F7FE3"/>
    <w:rsid w:val="00500058"/>
    <w:rsid w:val="005001AC"/>
    <w:rsid w:val="005002C1"/>
    <w:rsid w:val="00500471"/>
    <w:rsid w:val="005005DD"/>
    <w:rsid w:val="00500705"/>
    <w:rsid w:val="0050070C"/>
    <w:rsid w:val="005009F8"/>
    <w:rsid w:val="00500A7E"/>
    <w:rsid w:val="00500ABB"/>
    <w:rsid w:val="00500ADA"/>
    <w:rsid w:val="00500D2E"/>
    <w:rsid w:val="00500E1F"/>
    <w:rsid w:val="00500F26"/>
    <w:rsid w:val="00500F54"/>
    <w:rsid w:val="00500F59"/>
    <w:rsid w:val="00500F7D"/>
    <w:rsid w:val="00500F90"/>
    <w:rsid w:val="00501049"/>
    <w:rsid w:val="0050107B"/>
    <w:rsid w:val="00501097"/>
    <w:rsid w:val="005011AB"/>
    <w:rsid w:val="005011F5"/>
    <w:rsid w:val="00501255"/>
    <w:rsid w:val="005013DE"/>
    <w:rsid w:val="0050140F"/>
    <w:rsid w:val="00501416"/>
    <w:rsid w:val="005014B8"/>
    <w:rsid w:val="005015E6"/>
    <w:rsid w:val="00501634"/>
    <w:rsid w:val="00501658"/>
    <w:rsid w:val="0050167D"/>
    <w:rsid w:val="005016F9"/>
    <w:rsid w:val="0050175B"/>
    <w:rsid w:val="005017B1"/>
    <w:rsid w:val="005017E9"/>
    <w:rsid w:val="00501835"/>
    <w:rsid w:val="005019E9"/>
    <w:rsid w:val="005019F6"/>
    <w:rsid w:val="00501A2A"/>
    <w:rsid w:val="00501A8B"/>
    <w:rsid w:val="00501AFE"/>
    <w:rsid w:val="00501B11"/>
    <w:rsid w:val="00501B76"/>
    <w:rsid w:val="00501BDB"/>
    <w:rsid w:val="00501C4C"/>
    <w:rsid w:val="00501CD8"/>
    <w:rsid w:val="00501D52"/>
    <w:rsid w:val="00501D8E"/>
    <w:rsid w:val="00501EC3"/>
    <w:rsid w:val="00501F6E"/>
    <w:rsid w:val="00501F8D"/>
    <w:rsid w:val="00501FCD"/>
    <w:rsid w:val="0050205F"/>
    <w:rsid w:val="005020A0"/>
    <w:rsid w:val="0050218A"/>
    <w:rsid w:val="00502426"/>
    <w:rsid w:val="0050243A"/>
    <w:rsid w:val="0050256E"/>
    <w:rsid w:val="005027BF"/>
    <w:rsid w:val="005027F3"/>
    <w:rsid w:val="00502807"/>
    <w:rsid w:val="005028A0"/>
    <w:rsid w:val="005028B5"/>
    <w:rsid w:val="0050292E"/>
    <w:rsid w:val="0050294B"/>
    <w:rsid w:val="005029B1"/>
    <w:rsid w:val="00502A52"/>
    <w:rsid w:val="00502AF4"/>
    <w:rsid w:val="00502B28"/>
    <w:rsid w:val="00502C3C"/>
    <w:rsid w:val="00502C49"/>
    <w:rsid w:val="00502C6B"/>
    <w:rsid w:val="00502C8C"/>
    <w:rsid w:val="00502D3D"/>
    <w:rsid w:val="00502E65"/>
    <w:rsid w:val="00502E76"/>
    <w:rsid w:val="00502E8E"/>
    <w:rsid w:val="00502EC0"/>
    <w:rsid w:val="00502FA5"/>
    <w:rsid w:val="00503009"/>
    <w:rsid w:val="0050316D"/>
    <w:rsid w:val="005031CC"/>
    <w:rsid w:val="005031CF"/>
    <w:rsid w:val="005032BD"/>
    <w:rsid w:val="00503327"/>
    <w:rsid w:val="005034C0"/>
    <w:rsid w:val="005034F9"/>
    <w:rsid w:val="00503601"/>
    <w:rsid w:val="00503656"/>
    <w:rsid w:val="005036A0"/>
    <w:rsid w:val="00503722"/>
    <w:rsid w:val="00503762"/>
    <w:rsid w:val="00503773"/>
    <w:rsid w:val="005037C2"/>
    <w:rsid w:val="005037D2"/>
    <w:rsid w:val="005037D6"/>
    <w:rsid w:val="0050383A"/>
    <w:rsid w:val="00503853"/>
    <w:rsid w:val="005038D1"/>
    <w:rsid w:val="00503925"/>
    <w:rsid w:val="0050397E"/>
    <w:rsid w:val="005039A7"/>
    <w:rsid w:val="00503A3E"/>
    <w:rsid w:val="00503BBD"/>
    <w:rsid w:val="00503C5A"/>
    <w:rsid w:val="00503CC6"/>
    <w:rsid w:val="00503D1A"/>
    <w:rsid w:val="00503D70"/>
    <w:rsid w:val="00503D74"/>
    <w:rsid w:val="00503D8C"/>
    <w:rsid w:val="00503D95"/>
    <w:rsid w:val="00503DD1"/>
    <w:rsid w:val="00503E1C"/>
    <w:rsid w:val="00503F2A"/>
    <w:rsid w:val="00504057"/>
    <w:rsid w:val="0050411C"/>
    <w:rsid w:val="00504195"/>
    <w:rsid w:val="005041D5"/>
    <w:rsid w:val="005042A8"/>
    <w:rsid w:val="005042D7"/>
    <w:rsid w:val="00504364"/>
    <w:rsid w:val="0050436A"/>
    <w:rsid w:val="005043E3"/>
    <w:rsid w:val="00504432"/>
    <w:rsid w:val="00504439"/>
    <w:rsid w:val="00504471"/>
    <w:rsid w:val="005044D7"/>
    <w:rsid w:val="0050451F"/>
    <w:rsid w:val="0050452C"/>
    <w:rsid w:val="00504535"/>
    <w:rsid w:val="00504577"/>
    <w:rsid w:val="00504586"/>
    <w:rsid w:val="00504621"/>
    <w:rsid w:val="00504711"/>
    <w:rsid w:val="00504718"/>
    <w:rsid w:val="005048B8"/>
    <w:rsid w:val="00504915"/>
    <w:rsid w:val="00504A2A"/>
    <w:rsid w:val="00504AF9"/>
    <w:rsid w:val="00504CC6"/>
    <w:rsid w:val="00504D26"/>
    <w:rsid w:val="00504D91"/>
    <w:rsid w:val="00504EAA"/>
    <w:rsid w:val="00504EEA"/>
    <w:rsid w:val="00504F51"/>
    <w:rsid w:val="00504F90"/>
    <w:rsid w:val="00504FBC"/>
    <w:rsid w:val="00504FD5"/>
    <w:rsid w:val="00505076"/>
    <w:rsid w:val="005050E2"/>
    <w:rsid w:val="00505138"/>
    <w:rsid w:val="00505139"/>
    <w:rsid w:val="005051E2"/>
    <w:rsid w:val="00505248"/>
    <w:rsid w:val="0050525A"/>
    <w:rsid w:val="00505294"/>
    <w:rsid w:val="0050530E"/>
    <w:rsid w:val="00505313"/>
    <w:rsid w:val="00505371"/>
    <w:rsid w:val="005053DD"/>
    <w:rsid w:val="005053E7"/>
    <w:rsid w:val="00505417"/>
    <w:rsid w:val="005054C8"/>
    <w:rsid w:val="00505573"/>
    <w:rsid w:val="005055AD"/>
    <w:rsid w:val="005055DD"/>
    <w:rsid w:val="005056E0"/>
    <w:rsid w:val="005056FD"/>
    <w:rsid w:val="00505771"/>
    <w:rsid w:val="005057A1"/>
    <w:rsid w:val="00505801"/>
    <w:rsid w:val="00505832"/>
    <w:rsid w:val="0050589B"/>
    <w:rsid w:val="005058AC"/>
    <w:rsid w:val="005058FF"/>
    <w:rsid w:val="00505967"/>
    <w:rsid w:val="00505A2F"/>
    <w:rsid w:val="00505A66"/>
    <w:rsid w:val="00505B13"/>
    <w:rsid w:val="00505B46"/>
    <w:rsid w:val="00505BDC"/>
    <w:rsid w:val="00505C39"/>
    <w:rsid w:val="00505CAD"/>
    <w:rsid w:val="00505CD9"/>
    <w:rsid w:val="00505D75"/>
    <w:rsid w:val="00505D91"/>
    <w:rsid w:val="00505DD5"/>
    <w:rsid w:val="00505E0B"/>
    <w:rsid w:val="00505E32"/>
    <w:rsid w:val="00505E4C"/>
    <w:rsid w:val="00505EB3"/>
    <w:rsid w:val="00505F85"/>
    <w:rsid w:val="00505F91"/>
    <w:rsid w:val="00505FBA"/>
    <w:rsid w:val="00505FDB"/>
    <w:rsid w:val="0050600A"/>
    <w:rsid w:val="00506086"/>
    <w:rsid w:val="005060DA"/>
    <w:rsid w:val="0050614B"/>
    <w:rsid w:val="0050617E"/>
    <w:rsid w:val="00506188"/>
    <w:rsid w:val="005061E1"/>
    <w:rsid w:val="0050633C"/>
    <w:rsid w:val="005063E1"/>
    <w:rsid w:val="00506426"/>
    <w:rsid w:val="0050643F"/>
    <w:rsid w:val="0050646B"/>
    <w:rsid w:val="00506502"/>
    <w:rsid w:val="0050656F"/>
    <w:rsid w:val="00506671"/>
    <w:rsid w:val="00506738"/>
    <w:rsid w:val="0050673A"/>
    <w:rsid w:val="00506796"/>
    <w:rsid w:val="005067F6"/>
    <w:rsid w:val="005067F7"/>
    <w:rsid w:val="00506880"/>
    <w:rsid w:val="00506946"/>
    <w:rsid w:val="005069CB"/>
    <w:rsid w:val="00506A49"/>
    <w:rsid w:val="00506AB6"/>
    <w:rsid w:val="00506BA2"/>
    <w:rsid w:val="00506BAD"/>
    <w:rsid w:val="00506BB4"/>
    <w:rsid w:val="00506C33"/>
    <w:rsid w:val="00506C40"/>
    <w:rsid w:val="00506CCD"/>
    <w:rsid w:val="00506CE3"/>
    <w:rsid w:val="00506D3C"/>
    <w:rsid w:val="00506F49"/>
    <w:rsid w:val="00506FDA"/>
    <w:rsid w:val="00506FF7"/>
    <w:rsid w:val="0050706E"/>
    <w:rsid w:val="00507178"/>
    <w:rsid w:val="00507232"/>
    <w:rsid w:val="005072E0"/>
    <w:rsid w:val="005072FF"/>
    <w:rsid w:val="00507360"/>
    <w:rsid w:val="00507362"/>
    <w:rsid w:val="00507402"/>
    <w:rsid w:val="005075CB"/>
    <w:rsid w:val="00507676"/>
    <w:rsid w:val="005076A8"/>
    <w:rsid w:val="005076C0"/>
    <w:rsid w:val="005076F6"/>
    <w:rsid w:val="00507719"/>
    <w:rsid w:val="00507750"/>
    <w:rsid w:val="00507753"/>
    <w:rsid w:val="00507764"/>
    <w:rsid w:val="005077C3"/>
    <w:rsid w:val="005077FB"/>
    <w:rsid w:val="00507826"/>
    <w:rsid w:val="00507836"/>
    <w:rsid w:val="0050790F"/>
    <w:rsid w:val="0050791F"/>
    <w:rsid w:val="00507996"/>
    <w:rsid w:val="005079DA"/>
    <w:rsid w:val="005079E5"/>
    <w:rsid w:val="005079F4"/>
    <w:rsid w:val="00507A13"/>
    <w:rsid w:val="00507A6E"/>
    <w:rsid w:val="00507AB9"/>
    <w:rsid w:val="00507AC4"/>
    <w:rsid w:val="00507AC9"/>
    <w:rsid w:val="00507ADF"/>
    <w:rsid w:val="00507AF0"/>
    <w:rsid w:val="00507AFE"/>
    <w:rsid w:val="00507B1C"/>
    <w:rsid w:val="00507B81"/>
    <w:rsid w:val="00507C0D"/>
    <w:rsid w:val="00507C18"/>
    <w:rsid w:val="00507C6E"/>
    <w:rsid w:val="00507D08"/>
    <w:rsid w:val="00507D6F"/>
    <w:rsid w:val="00507D70"/>
    <w:rsid w:val="00507DDB"/>
    <w:rsid w:val="00507E04"/>
    <w:rsid w:val="00507E3E"/>
    <w:rsid w:val="00507E67"/>
    <w:rsid w:val="00507EBC"/>
    <w:rsid w:val="00507F0C"/>
    <w:rsid w:val="00507F6A"/>
    <w:rsid w:val="00507F99"/>
    <w:rsid w:val="00507FBE"/>
    <w:rsid w:val="00510072"/>
    <w:rsid w:val="0051007C"/>
    <w:rsid w:val="005100FF"/>
    <w:rsid w:val="0051015A"/>
    <w:rsid w:val="00510166"/>
    <w:rsid w:val="0051023A"/>
    <w:rsid w:val="00510281"/>
    <w:rsid w:val="005102A0"/>
    <w:rsid w:val="00510311"/>
    <w:rsid w:val="0051038D"/>
    <w:rsid w:val="005103A7"/>
    <w:rsid w:val="005103EC"/>
    <w:rsid w:val="005104B4"/>
    <w:rsid w:val="005104E2"/>
    <w:rsid w:val="00510506"/>
    <w:rsid w:val="0051058E"/>
    <w:rsid w:val="005105B0"/>
    <w:rsid w:val="00510609"/>
    <w:rsid w:val="00510653"/>
    <w:rsid w:val="005106AA"/>
    <w:rsid w:val="005107F4"/>
    <w:rsid w:val="00510815"/>
    <w:rsid w:val="0051083D"/>
    <w:rsid w:val="00510848"/>
    <w:rsid w:val="00510850"/>
    <w:rsid w:val="0051086B"/>
    <w:rsid w:val="005108AA"/>
    <w:rsid w:val="00510921"/>
    <w:rsid w:val="00510933"/>
    <w:rsid w:val="00510952"/>
    <w:rsid w:val="00510993"/>
    <w:rsid w:val="00510A98"/>
    <w:rsid w:val="00510C72"/>
    <w:rsid w:val="00510CBB"/>
    <w:rsid w:val="00510CC7"/>
    <w:rsid w:val="00510DB0"/>
    <w:rsid w:val="00510DEF"/>
    <w:rsid w:val="00510E49"/>
    <w:rsid w:val="00510E62"/>
    <w:rsid w:val="00510F11"/>
    <w:rsid w:val="00510FB0"/>
    <w:rsid w:val="00510FE1"/>
    <w:rsid w:val="00511032"/>
    <w:rsid w:val="00511068"/>
    <w:rsid w:val="005110E2"/>
    <w:rsid w:val="00511150"/>
    <w:rsid w:val="0051123E"/>
    <w:rsid w:val="005112A8"/>
    <w:rsid w:val="005112FF"/>
    <w:rsid w:val="0051135E"/>
    <w:rsid w:val="005113C3"/>
    <w:rsid w:val="005113EA"/>
    <w:rsid w:val="00511426"/>
    <w:rsid w:val="0051145A"/>
    <w:rsid w:val="0051147A"/>
    <w:rsid w:val="005114AF"/>
    <w:rsid w:val="005114DA"/>
    <w:rsid w:val="00511581"/>
    <w:rsid w:val="00511662"/>
    <w:rsid w:val="005116A5"/>
    <w:rsid w:val="005116BE"/>
    <w:rsid w:val="0051177E"/>
    <w:rsid w:val="00511859"/>
    <w:rsid w:val="005118A3"/>
    <w:rsid w:val="00511965"/>
    <w:rsid w:val="005119A5"/>
    <w:rsid w:val="005119D8"/>
    <w:rsid w:val="00511A29"/>
    <w:rsid w:val="00511B91"/>
    <w:rsid w:val="00511BCC"/>
    <w:rsid w:val="00511C5F"/>
    <w:rsid w:val="00511C98"/>
    <w:rsid w:val="00511D48"/>
    <w:rsid w:val="00511D4B"/>
    <w:rsid w:val="00511D4D"/>
    <w:rsid w:val="00511D6A"/>
    <w:rsid w:val="00511F24"/>
    <w:rsid w:val="00511F7C"/>
    <w:rsid w:val="00511F96"/>
    <w:rsid w:val="00511FA2"/>
    <w:rsid w:val="00511FB3"/>
    <w:rsid w:val="00511FB6"/>
    <w:rsid w:val="00511FD2"/>
    <w:rsid w:val="00512039"/>
    <w:rsid w:val="00512063"/>
    <w:rsid w:val="005120F7"/>
    <w:rsid w:val="00512107"/>
    <w:rsid w:val="00512129"/>
    <w:rsid w:val="00512161"/>
    <w:rsid w:val="005121D2"/>
    <w:rsid w:val="0051227B"/>
    <w:rsid w:val="005122A2"/>
    <w:rsid w:val="005122A6"/>
    <w:rsid w:val="005122F4"/>
    <w:rsid w:val="0051244A"/>
    <w:rsid w:val="005125A0"/>
    <w:rsid w:val="005125A6"/>
    <w:rsid w:val="005125EC"/>
    <w:rsid w:val="00512654"/>
    <w:rsid w:val="00512771"/>
    <w:rsid w:val="0051278F"/>
    <w:rsid w:val="005127A9"/>
    <w:rsid w:val="005128BA"/>
    <w:rsid w:val="00512919"/>
    <w:rsid w:val="0051291A"/>
    <w:rsid w:val="00512948"/>
    <w:rsid w:val="00512B60"/>
    <w:rsid w:val="00512BD6"/>
    <w:rsid w:val="00512BE6"/>
    <w:rsid w:val="00512CBA"/>
    <w:rsid w:val="00512CEA"/>
    <w:rsid w:val="00512CF2"/>
    <w:rsid w:val="00512D28"/>
    <w:rsid w:val="00512DE8"/>
    <w:rsid w:val="00512E4A"/>
    <w:rsid w:val="00512E6D"/>
    <w:rsid w:val="00512F8C"/>
    <w:rsid w:val="00512FBA"/>
    <w:rsid w:val="00512FE5"/>
    <w:rsid w:val="00512FF7"/>
    <w:rsid w:val="00513034"/>
    <w:rsid w:val="0051309D"/>
    <w:rsid w:val="005130F2"/>
    <w:rsid w:val="00513115"/>
    <w:rsid w:val="00513151"/>
    <w:rsid w:val="005131A7"/>
    <w:rsid w:val="005131A8"/>
    <w:rsid w:val="005131C7"/>
    <w:rsid w:val="005131DD"/>
    <w:rsid w:val="00513201"/>
    <w:rsid w:val="0051323E"/>
    <w:rsid w:val="0051325A"/>
    <w:rsid w:val="0051331E"/>
    <w:rsid w:val="00513323"/>
    <w:rsid w:val="0051337C"/>
    <w:rsid w:val="005133A6"/>
    <w:rsid w:val="0051340C"/>
    <w:rsid w:val="0051342D"/>
    <w:rsid w:val="0051343D"/>
    <w:rsid w:val="00513520"/>
    <w:rsid w:val="005135E8"/>
    <w:rsid w:val="0051360C"/>
    <w:rsid w:val="00513641"/>
    <w:rsid w:val="00513660"/>
    <w:rsid w:val="0051369A"/>
    <w:rsid w:val="0051378D"/>
    <w:rsid w:val="00513797"/>
    <w:rsid w:val="00513798"/>
    <w:rsid w:val="0051381F"/>
    <w:rsid w:val="005138D5"/>
    <w:rsid w:val="0051391F"/>
    <w:rsid w:val="00513924"/>
    <w:rsid w:val="00513960"/>
    <w:rsid w:val="005139B2"/>
    <w:rsid w:val="005139CC"/>
    <w:rsid w:val="005139FF"/>
    <w:rsid w:val="00513A08"/>
    <w:rsid w:val="00513A0E"/>
    <w:rsid w:val="00513A34"/>
    <w:rsid w:val="00513A39"/>
    <w:rsid w:val="00513A58"/>
    <w:rsid w:val="00513A97"/>
    <w:rsid w:val="00513B02"/>
    <w:rsid w:val="00513B2D"/>
    <w:rsid w:val="00513B3F"/>
    <w:rsid w:val="00513B8F"/>
    <w:rsid w:val="00513BCE"/>
    <w:rsid w:val="00513BD8"/>
    <w:rsid w:val="00513C54"/>
    <w:rsid w:val="00513C66"/>
    <w:rsid w:val="00513C67"/>
    <w:rsid w:val="00513CAD"/>
    <w:rsid w:val="00513D16"/>
    <w:rsid w:val="00513D75"/>
    <w:rsid w:val="00513DBA"/>
    <w:rsid w:val="00513E0B"/>
    <w:rsid w:val="00513E21"/>
    <w:rsid w:val="00513E66"/>
    <w:rsid w:val="00513EB9"/>
    <w:rsid w:val="00513F12"/>
    <w:rsid w:val="00513F7F"/>
    <w:rsid w:val="00513F8A"/>
    <w:rsid w:val="00513F92"/>
    <w:rsid w:val="00513FBD"/>
    <w:rsid w:val="00514303"/>
    <w:rsid w:val="00514462"/>
    <w:rsid w:val="0051453D"/>
    <w:rsid w:val="00514573"/>
    <w:rsid w:val="00514577"/>
    <w:rsid w:val="0051459E"/>
    <w:rsid w:val="005145EA"/>
    <w:rsid w:val="00514653"/>
    <w:rsid w:val="0051465C"/>
    <w:rsid w:val="00514771"/>
    <w:rsid w:val="00514775"/>
    <w:rsid w:val="00514822"/>
    <w:rsid w:val="00514990"/>
    <w:rsid w:val="00514A0F"/>
    <w:rsid w:val="00514B18"/>
    <w:rsid w:val="00514B27"/>
    <w:rsid w:val="00514B7E"/>
    <w:rsid w:val="00514B8C"/>
    <w:rsid w:val="00514B8E"/>
    <w:rsid w:val="00514BEE"/>
    <w:rsid w:val="00514CA2"/>
    <w:rsid w:val="00514CBD"/>
    <w:rsid w:val="00514CEB"/>
    <w:rsid w:val="00514CF8"/>
    <w:rsid w:val="00514D14"/>
    <w:rsid w:val="00514D90"/>
    <w:rsid w:val="00514DC3"/>
    <w:rsid w:val="00514DCA"/>
    <w:rsid w:val="00514E35"/>
    <w:rsid w:val="00514ECC"/>
    <w:rsid w:val="00514ED8"/>
    <w:rsid w:val="00514EF7"/>
    <w:rsid w:val="00514F2D"/>
    <w:rsid w:val="00514FE2"/>
    <w:rsid w:val="005150B8"/>
    <w:rsid w:val="00515127"/>
    <w:rsid w:val="005151E5"/>
    <w:rsid w:val="005151E9"/>
    <w:rsid w:val="0051523D"/>
    <w:rsid w:val="005152DE"/>
    <w:rsid w:val="005152F4"/>
    <w:rsid w:val="00515327"/>
    <w:rsid w:val="0051532A"/>
    <w:rsid w:val="00515349"/>
    <w:rsid w:val="00515399"/>
    <w:rsid w:val="005153A4"/>
    <w:rsid w:val="005153DE"/>
    <w:rsid w:val="00515438"/>
    <w:rsid w:val="0051549A"/>
    <w:rsid w:val="0051563B"/>
    <w:rsid w:val="00515722"/>
    <w:rsid w:val="00515724"/>
    <w:rsid w:val="00515785"/>
    <w:rsid w:val="00515815"/>
    <w:rsid w:val="00515817"/>
    <w:rsid w:val="00515839"/>
    <w:rsid w:val="0051585B"/>
    <w:rsid w:val="00515860"/>
    <w:rsid w:val="005158B3"/>
    <w:rsid w:val="005158C2"/>
    <w:rsid w:val="00515965"/>
    <w:rsid w:val="005159DD"/>
    <w:rsid w:val="005159E1"/>
    <w:rsid w:val="005159E6"/>
    <w:rsid w:val="00515B33"/>
    <w:rsid w:val="00515B44"/>
    <w:rsid w:val="00515BAB"/>
    <w:rsid w:val="00515C62"/>
    <w:rsid w:val="00515CAB"/>
    <w:rsid w:val="00515CCF"/>
    <w:rsid w:val="00515D41"/>
    <w:rsid w:val="00515DBA"/>
    <w:rsid w:val="00515E22"/>
    <w:rsid w:val="00515ECB"/>
    <w:rsid w:val="00515EFA"/>
    <w:rsid w:val="00515F15"/>
    <w:rsid w:val="00515F73"/>
    <w:rsid w:val="00515F76"/>
    <w:rsid w:val="0051603D"/>
    <w:rsid w:val="005160C7"/>
    <w:rsid w:val="0051616F"/>
    <w:rsid w:val="0051619C"/>
    <w:rsid w:val="005161A7"/>
    <w:rsid w:val="0051620C"/>
    <w:rsid w:val="0051624E"/>
    <w:rsid w:val="0051625B"/>
    <w:rsid w:val="00516265"/>
    <w:rsid w:val="005162A7"/>
    <w:rsid w:val="0051630E"/>
    <w:rsid w:val="0051640F"/>
    <w:rsid w:val="00516452"/>
    <w:rsid w:val="005164B7"/>
    <w:rsid w:val="005164DA"/>
    <w:rsid w:val="005164E4"/>
    <w:rsid w:val="005164EB"/>
    <w:rsid w:val="0051662C"/>
    <w:rsid w:val="0051664B"/>
    <w:rsid w:val="005166A2"/>
    <w:rsid w:val="005166CB"/>
    <w:rsid w:val="005166D7"/>
    <w:rsid w:val="005166DE"/>
    <w:rsid w:val="005166F9"/>
    <w:rsid w:val="00516740"/>
    <w:rsid w:val="0051678E"/>
    <w:rsid w:val="005168ED"/>
    <w:rsid w:val="00516921"/>
    <w:rsid w:val="00516925"/>
    <w:rsid w:val="00516940"/>
    <w:rsid w:val="005169A2"/>
    <w:rsid w:val="005169B5"/>
    <w:rsid w:val="005169E9"/>
    <w:rsid w:val="00516A1C"/>
    <w:rsid w:val="00516A60"/>
    <w:rsid w:val="00516A67"/>
    <w:rsid w:val="00516A98"/>
    <w:rsid w:val="00516AD5"/>
    <w:rsid w:val="00516AD7"/>
    <w:rsid w:val="00516B18"/>
    <w:rsid w:val="00516B4F"/>
    <w:rsid w:val="00516B8F"/>
    <w:rsid w:val="00516B94"/>
    <w:rsid w:val="00516BA0"/>
    <w:rsid w:val="00516C4D"/>
    <w:rsid w:val="00516C9D"/>
    <w:rsid w:val="00516DBC"/>
    <w:rsid w:val="00516DDD"/>
    <w:rsid w:val="00516E22"/>
    <w:rsid w:val="00516F36"/>
    <w:rsid w:val="00516FC5"/>
    <w:rsid w:val="00516FF0"/>
    <w:rsid w:val="005170B8"/>
    <w:rsid w:val="005170C6"/>
    <w:rsid w:val="005170F6"/>
    <w:rsid w:val="005171B2"/>
    <w:rsid w:val="00517205"/>
    <w:rsid w:val="00517222"/>
    <w:rsid w:val="0051723F"/>
    <w:rsid w:val="0051724A"/>
    <w:rsid w:val="00517265"/>
    <w:rsid w:val="0051735D"/>
    <w:rsid w:val="005173A1"/>
    <w:rsid w:val="005173BA"/>
    <w:rsid w:val="00517444"/>
    <w:rsid w:val="00517484"/>
    <w:rsid w:val="0051753A"/>
    <w:rsid w:val="00517542"/>
    <w:rsid w:val="00517578"/>
    <w:rsid w:val="00517599"/>
    <w:rsid w:val="005175E6"/>
    <w:rsid w:val="005176C7"/>
    <w:rsid w:val="005176DA"/>
    <w:rsid w:val="00517773"/>
    <w:rsid w:val="005177BE"/>
    <w:rsid w:val="0051782B"/>
    <w:rsid w:val="0051783C"/>
    <w:rsid w:val="0051786D"/>
    <w:rsid w:val="0051799F"/>
    <w:rsid w:val="005179A9"/>
    <w:rsid w:val="005179B6"/>
    <w:rsid w:val="00517A94"/>
    <w:rsid w:val="00517AD6"/>
    <w:rsid w:val="00517ADA"/>
    <w:rsid w:val="00517BE7"/>
    <w:rsid w:val="00517CE8"/>
    <w:rsid w:val="00517D48"/>
    <w:rsid w:val="00517D9D"/>
    <w:rsid w:val="00517EA2"/>
    <w:rsid w:val="00517ECE"/>
    <w:rsid w:val="00517ED2"/>
    <w:rsid w:val="00517F02"/>
    <w:rsid w:val="00517F29"/>
    <w:rsid w:val="00517F96"/>
    <w:rsid w:val="00517FC5"/>
    <w:rsid w:val="00520088"/>
    <w:rsid w:val="005201C3"/>
    <w:rsid w:val="00520297"/>
    <w:rsid w:val="005202B2"/>
    <w:rsid w:val="00520340"/>
    <w:rsid w:val="00520379"/>
    <w:rsid w:val="0052046A"/>
    <w:rsid w:val="00520471"/>
    <w:rsid w:val="00520514"/>
    <w:rsid w:val="00520516"/>
    <w:rsid w:val="005207A4"/>
    <w:rsid w:val="0052083F"/>
    <w:rsid w:val="005208D1"/>
    <w:rsid w:val="0052092A"/>
    <w:rsid w:val="00520952"/>
    <w:rsid w:val="00520969"/>
    <w:rsid w:val="0052096D"/>
    <w:rsid w:val="00520971"/>
    <w:rsid w:val="00520A02"/>
    <w:rsid w:val="00520A63"/>
    <w:rsid w:val="00520AC9"/>
    <w:rsid w:val="00520B11"/>
    <w:rsid w:val="00520B12"/>
    <w:rsid w:val="00520B5C"/>
    <w:rsid w:val="00520BAC"/>
    <w:rsid w:val="00520C37"/>
    <w:rsid w:val="00520E08"/>
    <w:rsid w:val="00520E16"/>
    <w:rsid w:val="00520E28"/>
    <w:rsid w:val="00520E8A"/>
    <w:rsid w:val="00520ED7"/>
    <w:rsid w:val="00520EF0"/>
    <w:rsid w:val="00520EFF"/>
    <w:rsid w:val="00520F4E"/>
    <w:rsid w:val="00520F5B"/>
    <w:rsid w:val="00520F8B"/>
    <w:rsid w:val="00521011"/>
    <w:rsid w:val="00521032"/>
    <w:rsid w:val="00521038"/>
    <w:rsid w:val="0052107F"/>
    <w:rsid w:val="0052119E"/>
    <w:rsid w:val="00521234"/>
    <w:rsid w:val="00521244"/>
    <w:rsid w:val="00521246"/>
    <w:rsid w:val="0052129B"/>
    <w:rsid w:val="0052135D"/>
    <w:rsid w:val="0052136B"/>
    <w:rsid w:val="00521404"/>
    <w:rsid w:val="00521436"/>
    <w:rsid w:val="00521475"/>
    <w:rsid w:val="00521521"/>
    <w:rsid w:val="00521558"/>
    <w:rsid w:val="00521560"/>
    <w:rsid w:val="0052156D"/>
    <w:rsid w:val="00521596"/>
    <w:rsid w:val="005215D0"/>
    <w:rsid w:val="005215DC"/>
    <w:rsid w:val="005215F3"/>
    <w:rsid w:val="0052176E"/>
    <w:rsid w:val="0052177A"/>
    <w:rsid w:val="005217CA"/>
    <w:rsid w:val="005217D4"/>
    <w:rsid w:val="005218A4"/>
    <w:rsid w:val="00521A0B"/>
    <w:rsid w:val="00521A14"/>
    <w:rsid w:val="00521ACF"/>
    <w:rsid w:val="00521BA4"/>
    <w:rsid w:val="00521CBD"/>
    <w:rsid w:val="00521D0D"/>
    <w:rsid w:val="00521D97"/>
    <w:rsid w:val="00521DDF"/>
    <w:rsid w:val="00521F26"/>
    <w:rsid w:val="00521FB3"/>
    <w:rsid w:val="00521FBC"/>
    <w:rsid w:val="00521FC0"/>
    <w:rsid w:val="00521FFF"/>
    <w:rsid w:val="00522021"/>
    <w:rsid w:val="00522175"/>
    <w:rsid w:val="0052223A"/>
    <w:rsid w:val="00522247"/>
    <w:rsid w:val="00522252"/>
    <w:rsid w:val="0052228B"/>
    <w:rsid w:val="00522320"/>
    <w:rsid w:val="00522364"/>
    <w:rsid w:val="00522387"/>
    <w:rsid w:val="005223AA"/>
    <w:rsid w:val="005223DB"/>
    <w:rsid w:val="005223DD"/>
    <w:rsid w:val="0052240B"/>
    <w:rsid w:val="00522491"/>
    <w:rsid w:val="005224CD"/>
    <w:rsid w:val="005224CE"/>
    <w:rsid w:val="005224E4"/>
    <w:rsid w:val="005224EE"/>
    <w:rsid w:val="00522566"/>
    <w:rsid w:val="005226EC"/>
    <w:rsid w:val="005227A8"/>
    <w:rsid w:val="005227E1"/>
    <w:rsid w:val="005227E6"/>
    <w:rsid w:val="005228E7"/>
    <w:rsid w:val="0052298B"/>
    <w:rsid w:val="00522990"/>
    <w:rsid w:val="005229E4"/>
    <w:rsid w:val="00522AA3"/>
    <w:rsid w:val="00522AA9"/>
    <w:rsid w:val="00522AC3"/>
    <w:rsid w:val="00522C22"/>
    <w:rsid w:val="00522C71"/>
    <w:rsid w:val="00522CF2"/>
    <w:rsid w:val="00522CF3"/>
    <w:rsid w:val="00522DD4"/>
    <w:rsid w:val="00522DED"/>
    <w:rsid w:val="00522E34"/>
    <w:rsid w:val="00522F5C"/>
    <w:rsid w:val="00522F6E"/>
    <w:rsid w:val="005230D9"/>
    <w:rsid w:val="005230EE"/>
    <w:rsid w:val="0052311E"/>
    <w:rsid w:val="005231A1"/>
    <w:rsid w:val="005231C2"/>
    <w:rsid w:val="0052327C"/>
    <w:rsid w:val="005232C0"/>
    <w:rsid w:val="005233B9"/>
    <w:rsid w:val="005233E3"/>
    <w:rsid w:val="005234A9"/>
    <w:rsid w:val="005234C2"/>
    <w:rsid w:val="005234CC"/>
    <w:rsid w:val="005234D1"/>
    <w:rsid w:val="005234F0"/>
    <w:rsid w:val="0052357C"/>
    <w:rsid w:val="00523614"/>
    <w:rsid w:val="00523662"/>
    <w:rsid w:val="00523717"/>
    <w:rsid w:val="00523764"/>
    <w:rsid w:val="0052378D"/>
    <w:rsid w:val="005238C8"/>
    <w:rsid w:val="00523909"/>
    <w:rsid w:val="00523927"/>
    <w:rsid w:val="00523958"/>
    <w:rsid w:val="005239BF"/>
    <w:rsid w:val="00523A19"/>
    <w:rsid w:val="00523A27"/>
    <w:rsid w:val="00523B56"/>
    <w:rsid w:val="00523BF3"/>
    <w:rsid w:val="00523BFB"/>
    <w:rsid w:val="00523C16"/>
    <w:rsid w:val="00523C37"/>
    <w:rsid w:val="00523DB1"/>
    <w:rsid w:val="00523DCF"/>
    <w:rsid w:val="00523E30"/>
    <w:rsid w:val="00523E60"/>
    <w:rsid w:val="00523E6A"/>
    <w:rsid w:val="00523E8E"/>
    <w:rsid w:val="00523EC0"/>
    <w:rsid w:val="00523F9D"/>
    <w:rsid w:val="00523FB3"/>
    <w:rsid w:val="00524040"/>
    <w:rsid w:val="00524060"/>
    <w:rsid w:val="00524087"/>
    <w:rsid w:val="005240D7"/>
    <w:rsid w:val="005240F0"/>
    <w:rsid w:val="00524115"/>
    <w:rsid w:val="0052411D"/>
    <w:rsid w:val="00524144"/>
    <w:rsid w:val="005241FF"/>
    <w:rsid w:val="0052427E"/>
    <w:rsid w:val="00524329"/>
    <w:rsid w:val="0052445A"/>
    <w:rsid w:val="00524460"/>
    <w:rsid w:val="005244B1"/>
    <w:rsid w:val="005244C4"/>
    <w:rsid w:val="005244E9"/>
    <w:rsid w:val="005244F5"/>
    <w:rsid w:val="005245C0"/>
    <w:rsid w:val="005246FA"/>
    <w:rsid w:val="00524717"/>
    <w:rsid w:val="005247EC"/>
    <w:rsid w:val="00524809"/>
    <w:rsid w:val="00524822"/>
    <w:rsid w:val="00524895"/>
    <w:rsid w:val="005249F5"/>
    <w:rsid w:val="00524A8E"/>
    <w:rsid w:val="00524B13"/>
    <w:rsid w:val="00524B3A"/>
    <w:rsid w:val="00524B7A"/>
    <w:rsid w:val="00524B8E"/>
    <w:rsid w:val="00524C06"/>
    <w:rsid w:val="00524C56"/>
    <w:rsid w:val="00524C85"/>
    <w:rsid w:val="00524C8F"/>
    <w:rsid w:val="00524CD7"/>
    <w:rsid w:val="00524CEA"/>
    <w:rsid w:val="00524DB1"/>
    <w:rsid w:val="00524DFF"/>
    <w:rsid w:val="00524E79"/>
    <w:rsid w:val="00524EA8"/>
    <w:rsid w:val="0052500F"/>
    <w:rsid w:val="00525059"/>
    <w:rsid w:val="0052506B"/>
    <w:rsid w:val="005250C0"/>
    <w:rsid w:val="0052517C"/>
    <w:rsid w:val="005251A7"/>
    <w:rsid w:val="005251E7"/>
    <w:rsid w:val="00525213"/>
    <w:rsid w:val="0052525F"/>
    <w:rsid w:val="0052527D"/>
    <w:rsid w:val="00525292"/>
    <w:rsid w:val="005252FF"/>
    <w:rsid w:val="0052530C"/>
    <w:rsid w:val="00525370"/>
    <w:rsid w:val="005253A1"/>
    <w:rsid w:val="005253C4"/>
    <w:rsid w:val="0052552B"/>
    <w:rsid w:val="00525550"/>
    <w:rsid w:val="005255A2"/>
    <w:rsid w:val="005255DE"/>
    <w:rsid w:val="005255F2"/>
    <w:rsid w:val="005256AA"/>
    <w:rsid w:val="00525724"/>
    <w:rsid w:val="0052573C"/>
    <w:rsid w:val="00525751"/>
    <w:rsid w:val="00525774"/>
    <w:rsid w:val="005257F8"/>
    <w:rsid w:val="00525820"/>
    <w:rsid w:val="005258C6"/>
    <w:rsid w:val="005258F1"/>
    <w:rsid w:val="0052592C"/>
    <w:rsid w:val="00525944"/>
    <w:rsid w:val="00525951"/>
    <w:rsid w:val="00525955"/>
    <w:rsid w:val="005259F1"/>
    <w:rsid w:val="00525A22"/>
    <w:rsid w:val="00525ACF"/>
    <w:rsid w:val="00525B13"/>
    <w:rsid w:val="00525C23"/>
    <w:rsid w:val="00525C65"/>
    <w:rsid w:val="00525EBE"/>
    <w:rsid w:val="00525F85"/>
    <w:rsid w:val="00526010"/>
    <w:rsid w:val="0052619D"/>
    <w:rsid w:val="005261E6"/>
    <w:rsid w:val="00526226"/>
    <w:rsid w:val="005262B5"/>
    <w:rsid w:val="005262D2"/>
    <w:rsid w:val="0052632E"/>
    <w:rsid w:val="00526344"/>
    <w:rsid w:val="005263B9"/>
    <w:rsid w:val="00526409"/>
    <w:rsid w:val="00526450"/>
    <w:rsid w:val="00526469"/>
    <w:rsid w:val="005264A5"/>
    <w:rsid w:val="005264C0"/>
    <w:rsid w:val="0052656B"/>
    <w:rsid w:val="00526647"/>
    <w:rsid w:val="005266CF"/>
    <w:rsid w:val="00526700"/>
    <w:rsid w:val="0052676A"/>
    <w:rsid w:val="0052678C"/>
    <w:rsid w:val="005267BC"/>
    <w:rsid w:val="005267F8"/>
    <w:rsid w:val="00526807"/>
    <w:rsid w:val="0052681F"/>
    <w:rsid w:val="005268A7"/>
    <w:rsid w:val="005268C4"/>
    <w:rsid w:val="005268D5"/>
    <w:rsid w:val="005268E5"/>
    <w:rsid w:val="00526A6B"/>
    <w:rsid w:val="00526AC4"/>
    <w:rsid w:val="00526AE4"/>
    <w:rsid w:val="00526AFB"/>
    <w:rsid w:val="00526B45"/>
    <w:rsid w:val="00526BBC"/>
    <w:rsid w:val="00526BD6"/>
    <w:rsid w:val="00526C3A"/>
    <w:rsid w:val="00526C5A"/>
    <w:rsid w:val="00526C62"/>
    <w:rsid w:val="00526CEA"/>
    <w:rsid w:val="00526D6E"/>
    <w:rsid w:val="00526D89"/>
    <w:rsid w:val="00526E4E"/>
    <w:rsid w:val="00526FB5"/>
    <w:rsid w:val="00526FE8"/>
    <w:rsid w:val="00527092"/>
    <w:rsid w:val="005270E9"/>
    <w:rsid w:val="005271DE"/>
    <w:rsid w:val="00527204"/>
    <w:rsid w:val="00527287"/>
    <w:rsid w:val="0052729B"/>
    <w:rsid w:val="005273B5"/>
    <w:rsid w:val="00527510"/>
    <w:rsid w:val="00527528"/>
    <w:rsid w:val="005275EA"/>
    <w:rsid w:val="0052760B"/>
    <w:rsid w:val="00527695"/>
    <w:rsid w:val="005276C8"/>
    <w:rsid w:val="00527814"/>
    <w:rsid w:val="0052784A"/>
    <w:rsid w:val="00527852"/>
    <w:rsid w:val="0052789E"/>
    <w:rsid w:val="005278A7"/>
    <w:rsid w:val="005278A9"/>
    <w:rsid w:val="005278C0"/>
    <w:rsid w:val="005278E5"/>
    <w:rsid w:val="0052792D"/>
    <w:rsid w:val="0052796F"/>
    <w:rsid w:val="005279AE"/>
    <w:rsid w:val="005279D4"/>
    <w:rsid w:val="00527A29"/>
    <w:rsid w:val="00527A56"/>
    <w:rsid w:val="00527AB6"/>
    <w:rsid w:val="00527AB7"/>
    <w:rsid w:val="00527ABF"/>
    <w:rsid w:val="00527ADC"/>
    <w:rsid w:val="00527B22"/>
    <w:rsid w:val="00527B57"/>
    <w:rsid w:val="00527BAE"/>
    <w:rsid w:val="00527BB1"/>
    <w:rsid w:val="00527C0C"/>
    <w:rsid w:val="00527C46"/>
    <w:rsid w:val="00527C7D"/>
    <w:rsid w:val="00527C83"/>
    <w:rsid w:val="00527D81"/>
    <w:rsid w:val="00527DF4"/>
    <w:rsid w:val="00527FF5"/>
    <w:rsid w:val="00530010"/>
    <w:rsid w:val="005301F7"/>
    <w:rsid w:val="00530246"/>
    <w:rsid w:val="005302AB"/>
    <w:rsid w:val="0053037E"/>
    <w:rsid w:val="00530479"/>
    <w:rsid w:val="0053049E"/>
    <w:rsid w:val="005304A4"/>
    <w:rsid w:val="00530541"/>
    <w:rsid w:val="005305DE"/>
    <w:rsid w:val="00530608"/>
    <w:rsid w:val="005306CC"/>
    <w:rsid w:val="005307BE"/>
    <w:rsid w:val="00530806"/>
    <w:rsid w:val="0053080F"/>
    <w:rsid w:val="00530837"/>
    <w:rsid w:val="00530844"/>
    <w:rsid w:val="00530869"/>
    <w:rsid w:val="00530952"/>
    <w:rsid w:val="00530A6E"/>
    <w:rsid w:val="00530AB2"/>
    <w:rsid w:val="00530ACE"/>
    <w:rsid w:val="00530AF8"/>
    <w:rsid w:val="00530BC3"/>
    <w:rsid w:val="00530C5F"/>
    <w:rsid w:val="00530D1E"/>
    <w:rsid w:val="00530D4E"/>
    <w:rsid w:val="00530DDF"/>
    <w:rsid w:val="00530E2F"/>
    <w:rsid w:val="00530E4D"/>
    <w:rsid w:val="00530E5A"/>
    <w:rsid w:val="00530F4E"/>
    <w:rsid w:val="00531191"/>
    <w:rsid w:val="0053129A"/>
    <w:rsid w:val="005312CE"/>
    <w:rsid w:val="0053130D"/>
    <w:rsid w:val="0053137A"/>
    <w:rsid w:val="0053137E"/>
    <w:rsid w:val="00531408"/>
    <w:rsid w:val="00531417"/>
    <w:rsid w:val="0053144A"/>
    <w:rsid w:val="005314A1"/>
    <w:rsid w:val="005314B2"/>
    <w:rsid w:val="00531553"/>
    <w:rsid w:val="00531555"/>
    <w:rsid w:val="00531557"/>
    <w:rsid w:val="0053158E"/>
    <w:rsid w:val="005315B2"/>
    <w:rsid w:val="00531770"/>
    <w:rsid w:val="005317F2"/>
    <w:rsid w:val="005317F3"/>
    <w:rsid w:val="00531884"/>
    <w:rsid w:val="005318B1"/>
    <w:rsid w:val="005318E9"/>
    <w:rsid w:val="005319A5"/>
    <w:rsid w:val="005319D8"/>
    <w:rsid w:val="00531A4D"/>
    <w:rsid w:val="00531AA9"/>
    <w:rsid w:val="00531B13"/>
    <w:rsid w:val="00531B48"/>
    <w:rsid w:val="00531BC7"/>
    <w:rsid w:val="00531CC7"/>
    <w:rsid w:val="00531D89"/>
    <w:rsid w:val="00531D99"/>
    <w:rsid w:val="00531DE0"/>
    <w:rsid w:val="00531E70"/>
    <w:rsid w:val="00531EF3"/>
    <w:rsid w:val="00531F43"/>
    <w:rsid w:val="00531F94"/>
    <w:rsid w:val="00531FB5"/>
    <w:rsid w:val="00532075"/>
    <w:rsid w:val="005320EC"/>
    <w:rsid w:val="00532156"/>
    <w:rsid w:val="005321AA"/>
    <w:rsid w:val="005321ED"/>
    <w:rsid w:val="0053223E"/>
    <w:rsid w:val="00532278"/>
    <w:rsid w:val="005322A8"/>
    <w:rsid w:val="0053235F"/>
    <w:rsid w:val="00532361"/>
    <w:rsid w:val="005325CC"/>
    <w:rsid w:val="005325D7"/>
    <w:rsid w:val="00532619"/>
    <w:rsid w:val="0053261D"/>
    <w:rsid w:val="00532625"/>
    <w:rsid w:val="00532638"/>
    <w:rsid w:val="00532684"/>
    <w:rsid w:val="00532738"/>
    <w:rsid w:val="00532756"/>
    <w:rsid w:val="00532759"/>
    <w:rsid w:val="00532778"/>
    <w:rsid w:val="005327F6"/>
    <w:rsid w:val="00532833"/>
    <w:rsid w:val="00532845"/>
    <w:rsid w:val="00532932"/>
    <w:rsid w:val="0053294D"/>
    <w:rsid w:val="0053294E"/>
    <w:rsid w:val="0053298F"/>
    <w:rsid w:val="005329B8"/>
    <w:rsid w:val="005329CC"/>
    <w:rsid w:val="00532A2E"/>
    <w:rsid w:val="00532AD8"/>
    <w:rsid w:val="00532B9E"/>
    <w:rsid w:val="00532C03"/>
    <w:rsid w:val="00532C80"/>
    <w:rsid w:val="00532CA1"/>
    <w:rsid w:val="00532CB6"/>
    <w:rsid w:val="00532D82"/>
    <w:rsid w:val="00532DB0"/>
    <w:rsid w:val="00532DD1"/>
    <w:rsid w:val="00532E68"/>
    <w:rsid w:val="00532E8F"/>
    <w:rsid w:val="00532F36"/>
    <w:rsid w:val="00532F47"/>
    <w:rsid w:val="00532FB9"/>
    <w:rsid w:val="0053302E"/>
    <w:rsid w:val="0053306B"/>
    <w:rsid w:val="00533125"/>
    <w:rsid w:val="0053320E"/>
    <w:rsid w:val="00533214"/>
    <w:rsid w:val="00533278"/>
    <w:rsid w:val="005332AD"/>
    <w:rsid w:val="0053336C"/>
    <w:rsid w:val="005333CE"/>
    <w:rsid w:val="0053340A"/>
    <w:rsid w:val="00533410"/>
    <w:rsid w:val="00533429"/>
    <w:rsid w:val="00533439"/>
    <w:rsid w:val="0053344B"/>
    <w:rsid w:val="0053344E"/>
    <w:rsid w:val="00533484"/>
    <w:rsid w:val="00533494"/>
    <w:rsid w:val="00533495"/>
    <w:rsid w:val="0053349D"/>
    <w:rsid w:val="005334A5"/>
    <w:rsid w:val="005334D6"/>
    <w:rsid w:val="005334F5"/>
    <w:rsid w:val="00533503"/>
    <w:rsid w:val="0053353A"/>
    <w:rsid w:val="005335C6"/>
    <w:rsid w:val="00533633"/>
    <w:rsid w:val="0053369E"/>
    <w:rsid w:val="005336C4"/>
    <w:rsid w:val="00533761"/>
    <w:rsid w:val="005337C8"/>
    <w:rsid w:val="00533854"/>
    <w:rsid w:val="00533956"/>
    <w:rsid w:val="00533A12"/>
    <w:rsid w:val="00533A2A"/>
    <w:rsid w:val="00533A47"/>
    <w:rsid w:val="00533AB6"/>
    <w:rsid w:val="00533B80"/>
    <w:rsid w:val="00533C27"/>
    <w:rsid w:val="00533C4E"/>
    <w:rsid w:val="00533D4A"/>
    <w:rsid w:val="00533D60"/>
    <w:rsid w:val="00533F37"/>
    <w:rsid w:val="00533F3A"/>
    <w:rsid w:val="00533FCD"/>
    <w:rsid w:val="0053415F"/>
    <w:rsid w:val="005341B9"/>
    <w:rsid w:val="00534294"/>
    <w:rsid w:val="00534368"/>
    <w:rsid w:val="00534510"/>
    <w:rsid w:val="00534535"/>
    <w:rsid w:val="0053462C"/>
    <w:rsid w:val="005346BB"/>
    <w:rsid w:val="00534780"/>
    <w:rsid w:val="00534800"/>
    <w:rsid w:val="00534859"/>
    <w:rsid w:val="005348C9"/>
    <w:rsid w:val="00534A17"/>
    <w:rsid w:val="00534A39"/>
    <w:rsid w:val="00534AC1"/>
    <w:rsid w:val="00534AF7"/>
    <w:rsid w:val="00534B89"/>
    <w:rsid w:val="00534C17"/>
    <w:rsid w:val="00534C2B"/>
    <w:rsid w:val="00534C2F"/>
    <w:rsid w:val="00534E8F"/>
    <w:rsid w:val="00534EC3"/>
    <w:rsid w:val="00534EF7"/>
    <w:rsid w:val="00534F33"/>
    <w:rsid w:val="00534FA3"/>
    <w:rsid w:val="00535052"/>
    <w:rsid w:val="005350A4"/>
    <w:rsid w:val="005350B3"/>
    <w:rsid w:val="00535105"/>
    <w:rsid w:val="00535116"/>
    <w:rsid w:val="005351E3"/>
    <w:rsid w:val="00535226"/>
    <w:rsid w:val="0053524A"/>
    <w:rsid w:val="00535389"/>
    <w:rsid w:val="0053543F"/>
    <w:rsid w:val="005354E3"/>
    <w:rsid w:val="0053551F"/>
    <w:rsid w:val="00535544"/>
    <w:rsid w:val="0053554B"/>
    <w:rsid w:val="00535583"/>
    <w:rsid w:val="00535593"/>
    <w:rsid w:val="005355E3"/>
    <w:rsid w:val="0053561F"/>
    <w:rsid w:val="00535636"/>
    <w:rsid w:val="00535639"/>
    <w:rsid w:val="00535675"/>
    <w:rsid w:val="00535684"/>
    <w:rsid w:val="0053569D"/>
    <w:rsid w:val="00535720"/>
    <w:rsid w:val="00535722"/>
    <w:rsid w:val="00535761"/>
    <w:rsid w:val="00535821"/>
    <w:rsid w:val="005358D1"/>
    <w:rsid w:val="00535914"/>
    <w:rsid w:val="00535954"/>
    <w:rsid w:val="00535957"/>
    <w:rsid w:val="00535AF1"/>
    <w:rsid w:val="00535C75"/>
    <w:rsid w:val="00535CAC"/>
    <w:rsid w:val="00535CDA"/>
    <w:rsid w:val="00535CFA"/>
    <w:rsid w:val="00535D64"/>
    <w:rsid w:val="00535E02"/>
    <w:rsid w:val="00535EF6"/>
    <w:rsid w:val="00535F30"/>
    <w:rsid w:val="00535F38"/>
    <w:rsid w:val="00535F6E"/>
    <w:rsid w:val="00535FC7"/>
    <w:rsid w:val="00535FE1"/>
    <w:rsid w:val="0053605D"/>
    <w:rsid w:val="00536133"/>
    <w:rsid w:val="005361BA"/>
    <w:rsid w:val="005361F7"/>
    <w:rsid w:val="005361F8"/>
    <w:rsid w:val="0053621A"/>
    <w:rsid w:val="00536232"/>
    <w:rsid w:val="0053625A"/>
    <w:rsid w:val="00536339"/>
    <w:rsid w:val="00536374"/>
    <w:rsid w:val="00536391"/>
    <w:rsid w:val="005363E6"/>
    <w:rsid w:val="0053643A"/>
    <w:rsid w:val="0053644E"/>
    <w:rsid w:val="00536502"/>
    <w:rsid w:val="00536519"/>
    <w:rsid w:val="00536541"/>
    <w:rsid w:val="00536546"/>
    <w:rsid w:val="0053654A"/>
    <w:rsid w:val="0053662D"/>
    <w:rsid w:val="005366FE"/>
    <w:rsid w:val="0053670E"/>
    <w:rsid w:val="00536752"/>
    <w:rsid w:val="0053688C"/>
    <w:rsid w:val="005368D0"/>
    <w:rsid w:val="005368E6"/>
    <w:rsid w:val="00536954"/>
    <w:rsid w:val="005369CB"/>
    <w:rsid w:val="00536A89"/>
    <w:rsid w:val="00536B35"/>
    <w:rsid w:val="00536BBF"/>
    <w:rsid w:val="00536C54"/>
    <w:rsid w:val="00536C71"/>
    <w:rsid w:val="00536CED"/>
    <w:rsid w:val="00536D0A"/>
    <w:rsid w:val="00536DBA"/>
    <w:rsid w:val="00536E9C"/>
    <w:rsid w:val="00536F62"/>
    <w:rsid w:val="00536F6F"/>
    <w:rsid w:val="00536FEC"/>
    <w:rsid w:val="00537010"/>
    <w:rsid w:val="0053719D"/>
    <w:rsid w:val="005371E0"/>
    <w:rsid w:val="005371E1"/>
    <w:rsid w:val="0053720C"/>
    <w:rsid w:val="0053728D"/>
    <w:rsid w:val="005372A4"/>
    <w:rsid w:val="005372D0"/>
    <w:rsid w:val="005372E1"/>
    <w:rsid w:val="0053735E"/>
    <w:rsid w:val="005373C9"/>
    <w:rsid w:val="0053742C"/>
    <w:rsid w:val="00537457"/>
    <w:rsid w:val="005374BE"/>
    <w:rsid w:val="0053751B"/>
    <w:rsid w:val="00537544"/>
    <w:rsid w:val="00537642"/>
    <w:rsid w:val="00537661"/>
    <w:rsid w:val="00537717"/>
    <w:rsid w:val="00537732"/>
    <w:rsid w:val="00537745"/>
    <w:rsid w:val="00537789"/>
    <w:rsid w:val="005377A1"/>
    <w:rsid w:val="005378BC"/>
    <w:rsid w:val="00537981"/>
    <w:rsid w:val="00537993"/>
    <w:rsid w:val="005379AA"/>
    <w:rsid w:val="005379B1"/>
    <w:rsid w:val="00537AF7"/>
    <w:rsid w:val="00537B10"/>
    <w:rsid w:val="00537C44"/>
    <w:rsid w:val="00537CAD"/>
    <w:rsid w:val="00537D37"/>
    <w:rsid w:val="00537D99"/>
    <w:rsid w:val="00537DA6"/>
    <w:rsid w:val="00537DD4"/>
    <w:rsid w:val="00537DE7"/>
    <w:rsid w:val="00537E15"/>
    <w:rsid w:val="00537EF7"/>
    <w:rsid w:val="00537F1B"/>
    <w:rsid w:val="00537FAD"/>
    <w:rsid w:val="00537FC3"/>
    <w:rsid w:val="00537FC6"/>
    <w:rsid w:val="00540050"/>
    <w:rsid w:val="0054012F"/>
    <w:rsid w:val="0054013D"/>
    <w:rsid w:val="0054018E"/>
    <w:rsid w:val="005401D7"/>
    <w:rsid w:val="005401F4"/>
    <w:rsid w:val="0054020A"/>
    <w:rsid w:val="005402CE"/>
    <w:rsid w:val="00540320"/>
    <w:rsid w:val="00540333"/>
    <w:rsid w:val="00540375"/>
    <w:rsid w:val="00540384"/>
    <w:rsid w:val="00540459"/>
    <w:rsid w:val="005404A7"/>
    <w:rsid w:val="0054051D"/>
    <w:rsid w:val="00540635"/>
    <w:rsid w:val="00540654"/>
    <w:rsid w:val="0054066A"/>
    <w:rsid w:val="005406B8"/>
    <w:rsid w:val="005406F5"/>
    <w:rsid w:val="00540756"/>
    <w:rsid w:val="005407BB"/>
    <w:rsid w:val="00540810"/>
    <w:rsid w:val="00540864"/>
    <w:rsid w:val="0054088E"/>
    <w:rsid w:val="005408BE"/>
    <w:rsid w:val="005408D9"/>
    <w:rsid w:val="00540A25"/>
    <w:rsid w:val="00540A3E"/>
    <w:rsid w:val="00540A53"/>
    <w:rsid w:val="00540B3C"/>
    <w:rsid w:val="00540BA6"/>
    <w:rsid w:val="00540BCA"/>
    <w:rsid w:val="00540BD5"/>
    <w:rsid w:val="00540BE4"/>
    <w:rsid w:val="00540C48"/>
    <w:rsid w:val="00540CFF"/>
    <w:rsid w:val="00540D35"/>
    <w:rsid w:val="00540D96"/>
    <w:rsid w:val="00540DB3"/>
    <w:rsid w:val="00540E79"/>
    <w:rsid w:val="00540EFF"/>
    <w:rsid w:val="00540F8E"/>
    <w:rsid w:val="00540FD0"/>
    <w:rsid w:val="0054107C"/>
    <w:rsid w:val="005410E4"/>
    <w:rsid w:val="0054116A"/>
    <w:rsid w:val="00541221"/>
    <w:rsid w:val="00541228"/>
    <w:rsid w:val="00541234"/>
    <w:rsid w:val="0054126F"/>
    <w:rsid w:val="005412D8"/>
    <w:rsid w:val="0054136A"/>
    <w:rsid w:val="0054136F"/>
    <w:rsid w:val="00541382"/>
    <w:rsid w:val="00541393"/>
    <w:rsid w:val="00541510"/>
    <w:rsid w:val="00541562"/>
    <w:rsid w:val="00541573"/>
    <w:rsid w:val="00541608"/>
    <w:rsid w:val="00541632"/>
    <w:rsid w:val="00541672"/>
    <w:rsid w:val="0054167A"/>
    <w:rsid w:val="00541712"/>
    <w:rsid w:val="0054178C"/>
    <w:rsid w:val="0054178F"/>
    <w:rsid w:val="00541895"/>
    <w:rsid w:val="00541923"/>
    <w:rsid w:val="00541924"/>
    <w:rsid w:val="00541941"/>
    <w:rsid w:val="00541970"/>
    <w:rsid w:val="0054199D"/>
    <w:rsid w:val="005419C3"/>
    <w:rsid w:val="00541ADB"/>
    <w:rsid w:val="00541B76"/>
    <w:rsid w:val="00541C14"/>
    <w:rsid w:val="00541CA3"/>
    <w:rsid w:val="00541CBB"/>
    <w:rsid w:val="00541D07"/>
    <w:rsid w:val="00541F50"/>
    <w:rsid w:val="00541F52"/>
    <w:rsid w:val="00541F5F"/>
    <w:rsid w:val="00541FD9"/>
    <w:rsid w:val="00542013"/>
    <w:rsid w:val="00542085"/>
    <w:rsid w:val="005420ED"/>
    <w:rsid w:val="005421FE"/>
    <w:rsid w:val="00542246"/>
    <w:rsid w:val="005423DF"/>
    <w:rsid w:val="0054243C"/>
    <w:rsid w:val="00542487"/>
    <w:rsid w:val="00542536"/>
    <w:rsid w:val="00542548"/>
    <w:rsid w:val="0054257F"/>
    <w:rsid w:val="005425D2"/>
    <w:rsid w:val="0054267E"/>
    <w:rsid w:val="0054268E"/>
    <w:rsid w:val="005426F5"/>
    <w:rsid w:val="005426F7"/>
    <w:rsid w:val="00542723"/>
    <w:rsid w:val="0054277B"/>
    <w:rsid w:val="00542846"/>
    <w:rsid w:val="0054285F"/>
    <w:rsid w:val="005428AD"/>
    <w:rsid w:val="005428DB"/>
    <w:rsid w:val="005428EB"/>
    <w:rsid w:val="00542928"/>
    <w:rsid w:val="00542970"/>
    <w:rsid w:val="00542993"/>
    <w:rsid w:val="005429AA"/>
    <w:rsid w:val="005429D1"/>
    <w:rsid w:val="00542A25"/>
    <w:rsid w:val="00542ADD"/>
    <w:rsid w:val="00542B5C"/>
    <w:rsid w:val="00542B5F"/>
    <w:rsid w:val="00542B7A"/>
    <w:rsid w:val="00542BF6"/>
    <w:rsid w:val="00542D6F"/>
    <w:rsid w:val="00542D86"/>
    <w:rsid w:val="00542DA8"/>
    <w:rsid w:val="00542DDB"/>
    <w:rsid w:val="00542E7C"/>
    <w:rsid w:val="00542F60"/>
    <w:rsid w:val="00542F61"/>
    <w:rsid w:val="00542FF3"/>
    <w:rsid w:val="0054310F"/>
    <w:rsid w:val="00543191"/>
    <w:rsid w:val="005431B3"/>
    <w:rsid w:val="00543215"/>
    <w:rsid w:val="005432FE"/>
    <w:rsid w:val="00543352"/>
    <w:rsid w:val="0054335F"/>
    <w:rsid w:val="005433D7"/>
    <w:rsid w:val="0054340C"/>
    <w:rsid w:val="00543455"/>
    <w:rsid w:val="005434DB"/>
    <w:rsid w:val="0054351E"/>
    <w:rsid w:val="005435EE"/>
    <w:rsid w:val="00543607"/>
    <w:rsid w:val="00543787"/>
    <w:rsid w:val="005437F2"/>
    <w:rsid w:val="00543884"/>
    <w:rsid w:val="005438E6"/>
    <w:rsid w:val="00543913"/>
    <w:rsid w:val="00543932"/>
    <w:rsid w:val="0054394C"/>
    <w:rsid w:val="005439F6"/>
    <w:rsid w:val="00543A1E"/>
    <w:rsid w:val="00543A4D"/>
    <w:rsid w:val="00543A6D"/>
    <w:rsid w:val="00543AD3"/>
    <w:rsid w:val="00543B44"/>
    <w:rsid w:val="00543B47"/>
    <w:rsid w:val="00543B4D"/>
    <w:rsid w:val="00543B75"/>
    <w:rsid w:val="00543BB3"/>
    <w:rsid w:val="00543C01"/>
    <w:rsid w:val="00543C6F"/>
    <w:rsid w:val="00543CBC"/>
    <w:rsid w:val="00543CC0"/>
    <w:rsid w:val="00543DFC"/>
    <w:rsid w:val="00543E4E"/>
    <w:rsid w:val="00543F2D"/>
    <w:rsid w:val="00544050"/>
    <w:rsid w:val="005440FC"/>
    <w:rsid w:val="0054411E"/>
    <w:rsid w:val="00544249"/>
    <w:rsid w:val="00544255"/>
    <w:rsid w:val="00544285"/>
    <w:rsid w:val="0054429F"/>
    <w:rsid w:val="005442B8"/>
    <w:rsid w:val="00544356"/>
    <w:rsid w:val="005444A5"/>
    <w:rsid w:val="0054452C"/>
    <w:rsid w:val="00544706"/>
    <w:rsid w:val="005447C8"/>
    <w:rsid w:val="00544801"/>
    <w:rsid w:val="00544804"/>
    <w:rsid w:val="00544849"/>
    <w:rsid w:val="00544877"/>
    <w:rsid w:val="0054488D"/>
    <w:rsid w:val="005448B4"/>
    <w:rsid w:val="00544906"/>
    <w:rsid w:val="00544962"/>
    <w:rsid w:val="00544969"/>
    <w:rsid w:val="00544979"/>
    <w:rsid w:val="00544A0B"/>
    <w:rsid w:val="00544A8C"/>
    <w:rsid w:val="00544A92"/>
    <w:rsid w:val="00544B39"/>
    <w:rsid w:val="00544BC7"/>
    <w:rsid w:val="00544C34"/>
    <w:rsid w:val="00544C63"/>
    <w:rsid w:val="00544C73"/>
    <w:rsid w:val="00544DBA"/>
    <w:rsid w:val="00544DF8"/>
    <w:rsid w:val="00544E60"/>
    <w:rsid w:val="00544E9C"/>
    <w:rsid w:val="00544F5B"/>
    <w:rsid w:val="00544FDB"/>
    <w:rsid w:val="00545038"/>
    <w:rsid w:val="00545043"/>
    <w:rsid w:val="005450A4"/>
    <w:rsid w:val="0054519E"/>
    <w:rsid w:val="0054527C"/>
    <w:rsid w:val="005452E8"/>
    <w:rsid w:val="00545304"/>
    <w:rsid w:val="0054531C"/>
    <w:rsid w:val="00545392"/>
    <w:rsid w:val="005453E7"/>
    <w:rsid w:val="00545404"/>
    <w:rsid w:val="00545431"/>
    <w:rsid w:val="00545470"/>
    <w:rsid w:val="005454EB"/>
    <w:rsid w:val="00545587"/>
    <w:rsid w:val="00545638"/>
    <w:rsid w:val="005456F7"/>
    <w:rsid w:val="005456FD"/>
    <w:rsid w:val="00545739"/>
    <w:rsid w:val="005457AF"/>
    <w:rsid w:val="00545869"/>
    <w:rsid w:val="00545875"/>
    <w:rsid w:val="005458DD"/>
    <w:rsid w:val="00545927"/>
    <w:rsid w:val="00545931"/>
    <w:rsid w:val="00545980"/>
    <w:rsid w:val="00545999"/>
    <w:rsid w:val="00545A1E"/>
    <w:rsid w:val="00545AD4"/>
    <w:rsid w:val="00545B62"/>
    <w:rsid w:val="00545B87"/>
    <w:rsid w:val="00545BCE"/>
    <w:rsid w:val="00545C60"/>
    <w:rsid w:val="00545CAC"/>
    <w:rsid w:val="00545D62"/>
    <w:rsid w:val="00545DA2"/>
    <w:rsid w:val="00545DFC"/>
    <w:rsid w:val="00545E42"/>
    <w:rsid w:val="00545E98"/>
    <w:rsid w:val="00545EDF"/>
    <w:rsid w:val="00546056"/>
    <w:rsid w:val="0054609B"/>
    <w:rsid w:val="00546121"/>
    <w:rsid w:val="005461E9"/>
    <w:rsid w:val="00546258"/>
    <w:rsid w:val="00546260"/>
    <w:rsid w:val="005462B5"/>
    <w:rsid w:val="005462DC"/>
    <w:rsid w:val="00546332"/>
    <w:rsid w:val="00546359"/>
    <w:rsid w:val="005464AD"/>
    <w:rsid w:val="005464B0"/>
    <w:rsid w:val="0054656C"/>
    <w:rsid w:val="005465B8"/>
    <w:rsid w:val="005465E5"/>
    <w:rsid w:val="00546745"/>
    <w:rsid w:val="005467C8"/>
    <w:rsid w:val="005467E2"/>
    <w:rsid w:val="00546817"/>
    <w:rsid w:val="0054688E"/>
    <w:rsid w:val="0054689D"/>
    <w:rsid w:val="00546993"/>
    <w:rsid w:val="005469EE"/>
    <w:rsid w:val="00546A6A"/>
    <w:rsid w:val="00546AB0"/>
    <w:rsid w:val="00546B61"/>
    <w:rsid w:val="00546B8A"/>
    <w:rsid w:val="00546BC8"/>
    <w:rsid w:val="00546CF3"/>
    <w:rsid w:val="00546D70"/>
    <w:rsid w:val="00546D8B"/>
    <w:rsid w:val="00546E3D"/>
    <w:rsid w:val="00546EA9"/>
    <w:rsid w:val="00546EC3"/>
    <w:rsid w:val="00546F3D"/>
    <w:rsid w:val="00546F6E"/>
    <w:rsid w:val="00546FAA"/>
    <w:rsid w:val="00546FDE"/>
    <w:rsid w:val="00547010"/>
    <w:rsid w:val="00547015"/>
    <w:rsid w:val="005470FA"/>
    <w:rsid w:val="0054719F"/>
    <w:rsid w:val="005471DB"/>
    <w:rsid w:val="00547273"/>
    <w:rsid w:val="005472B5"/>
    <w:rsid w:val="00547300"/>
    <w:rsid w:val="0054747E"/>
    <w:rsid w:val="00547508"/>
    <w:rsid w:val="00547525"/>
    <w:rsid w:val="0054755A"/>
    <w:rsid w:val="005475C5"/>
    <w:rsid w:val="0054765D"/>
    <w:rsid w:val="005476D9"/>
    <w:rsid w:val="00547707"/>
    <w:rsid w:val="0054776F"/>
    <w:rsid w:val="005477F7"/>
    <w:rsid w:val="00547812"/>
    <w:rsid w:val="00547A2F"/>
    <w:rsid w:val="00547A33"/>
    <w:rsid w:val="00547AB1"/>
    <w:rsid w:val="00547AE6"/>
    <w:rsid w:val="00547B65"/>
    <w:rsid w:val="00547BEA"/>
    <w:rsid w:val="00547C13"/>
    <w:rsid w:val="00547CB4"/>
    <w:rsid w:val="00547D5E"/>
    <w:rsid w:val="00547DE9"/>
    <w:rsid w:val="00547DFC"/>
    <w:rsid w:val="00547E44"/>
    <w:rsid w:val="00547EAC"/>
    <w:rsid w:val="00547F91"/>
    <w:rsid w:val="00547FA7"/>
    <w:rsid w:val="005500AD"/>
    <w:rsid w:val="00550211"/>
    <w:rsid w:val="0055029A"/>
    <w:rsid w:val="005502F7"/>
    <w:rsid w:val="005503A9"/>
    <w:rsid w:val="005503B2"/>
    <w:rsid w:val="005503F1"/>
    <w:rsid w:val="00550443"/>
    <w:rsid w:val="00550459"/>
    <w:rsid w:val="005504DE"/>
    <w:rsid w:val="00550507"/>
    <w:rsid w:val="00550536"/>
    <w:rsid w:val="00550576"/>
    <w:rsid w:val="0055060F"/>
    <w:rsid w:val="00550669"/>
    <w:rsid w:val="005506AF"/>
    <w:rsid w:val="00550817"/>
    <w:rsid w:val="0055083F"/>
    <w:rsid w:val="005509B1"/>
    <w:rsid w:val="005509B4"/>
    <w:rsid w:val="005509D1"/>
    <w:rsid w:val="00550AA8"/>
    <w:rsid w:val="00550B3F"/>
    <w:rsid w:val="00550B66"/>
    <w:rsid w:val="00550BD1"/>
    <w:rsid w:val="00550BE5"/>
    <w:rsid w:val="00550C8D"/>
    <w:rsid w:val="00550C94"/>
    <w:rsid w:val="00550CA6"/>
    <w:rsid w:val="00550CDA"/>
    <w:rsid w:val="00550CE2"/>
    <w:rsid w:val="00550D0F"/>
    <w:rsid w:val="00550D21"/>
    <w:rsid w:val="00550E0E"/>
    <w:rsid w:val="00550E75"/>
    <w:rsid w:val="00550EC6"/>
    <w:rsid w:val="00550F58"/>
    <w:rsid w:val="00550FA7"/>
    <w:rsid w:val="005511CE"/>
    <w:rsid w:val="005511CF"/>
    <w:rsid w:val="005511FA"/>
    <w:rsid w:val="0055122B"/>
    <w:rsid w:val="00551256"/>
    <w:rsid w:val="00551353"/>
    <w:rsid w:val="00551392"/>
    <w:rsid w:val="00551396"/>
    <w:rsid w:val="005513A0"/>
    <w:rsid w:val="00551480"/>
    <w:rsid w:val="005514C6"/>
    <w:rsid w:val="005514FE"/>
    <w:rsid w:val="00551567"/>
    <w:rsid w:val="00551579"/>
    <w:rsid w:val="00551656"/>
    <w:rsid w:val="0055193E"/>
    <w:rsid w:val="00551948"/>
    <w:rsid w:val="005519A7"/>
    <w:rsid w:val="005519BE"/>
    <w:rsid w:val="00551A4B"/>
    <w:rsid w:val="00551A75"/>
    <w:rsid w:val="00551A7E"/>
    <w:rsid w:val="00551B1F"/>
    <w:rsid w:val="00551C39"/>
    <w:rsid w:val="00551C60"/>
    <w:rsid w:val="00551C6D"/>
    <w:rsid w:val="00551D24"/>
    <w:rsid w:val="00551D3E"/>
    <w:rsid w:val="00551E0F"/>
    <w:rsid w:val="00551E79"/>
    <w:rsid w:val="00551EE9"/>
    <w:rsid w:val="00551F90"/>
    <w:rsid w:val="00551FAC"/>
    <w:rsid w:val="00551FC9"/>
    <w:rsid w:val="005520C3"/>
    <w:rsid w:val="005520DC"/>
    <w:rsid w:val="00552101"/>
    <w:rsid w:val="005521F8"/>
    <w:rsid w:val="00552205"/>
    <w:rsid w:val="005522B7"/>
    <w:rsid w:val="0055233B"/>
    <w:rsid w:val="00552459"/>
    <w:rsid w:val="005524F4"/>
    <w:rsid w:val="005524F5"/>
    <w:rsid w:val="00552500"/>
    <w:rsid w:val="00552521"/>
    <w:rsid w:val="00552542"/>
    <w:rsid w:val="00552674"/>
    <w:rsid w:val="00552739"/>
    <w:rsid w:val="00552789"/>
    <w:rsid w:val="0055279D"/>
    <w:rsid w:val="00552815"/>
    <w:rsid w:val="00552846"/>
    <w:rsid w:val="005528B1"/>
    <w:rsid w:val="005528F0"/>
    <w:rsid w:val="00552902"/>
    <w:rsid w:val="00552910"/>
    <w:rsid w:val="00552938"/>
    <w:rsid w:val="0055297D"/>
    <w:rsid w:val="00552A95"/>
    <w:rsid w:val="00552AA5"/>
    <w:rsid w:val="00552ACA"/>
    <w:rsid w:val="00552BBE"/>
    <w:rsid w:val="00552C58"/>
    <w:rsid w:val="00552C8D"/>
    <w:rsid w:val="00552C91"/>
    <w:rsid w:val="00552CA7"/>
    <w:rsid w:val="00552CDA"/>
    <w:rsid w:val="00552CFD"/>
    <w:rsid w:val="00552DA7"/>
    <w:rsid w:val="00552E0E"/>
    <w:rsid w:val="00552E90"/>
    <w:rsid w:val="00552F27"/>
    <w:rsid w:val="00552F73"/>
    <w:rsid w:val="00552F8B"/>
    <w:rsid w:val="00553031"/>
    <w:rsid w:val="005531AE"/>
    <w:rsid w:val="00553218"/>
    <w:rsid w:val="0055329F"/>
    <w:rsid w:val="005532EC"/>
    <w:rsid w:val="00553347"/>
    <w:rsid w:val="005533FD"/>
    <w:rsid w:val="00553413"/>
    <w:rsid w:val="00553426"/>
    <w:rsid w:val="00553488"/>
    <w:rsid w:val="0055348E"/>
    <w:rsid w:val="005534FF"/>
    <w:rsid w:val="00553510"/>
    <w:rsid w:val="0055351C"/>
    <w:rsid w:val="005535D3"/>
    <w:rsid w:val="005535FC"/>
    <w:rsid w:val="00553605"/>
    <w:rsid w:val="00553619"/>
    <w:rsid w:val="00553641"/>
    <w:rsid w:val="00553672"/>
    <w:rsid w:val="00553712"/>
    <w:rsid w:val="00553727"/>
    <w:rsid w:val="00553743"/>
    <w:rsid w:val="005537BB"/>
    <w:rsid w:val="0055387F"/>
    <w:rsid w:val="0055390C"/>
    <w:rsid w:val="005539FF"/>
    <w:rsid w:val="00553A1A"/>
    <w:rsid w:val="00553B18"/>
    <w:rsid w:val="00553BE6"/>
    <w:rsid w:val="00553C26"/>
    <w:rsid w:val="00553C85"/>
    <w:rsid w:val="00553CA4"/>
    <w:rsid w:val="00553D4F"/>
    <w:rsid w:val="00553DCB"/>
    <w:rsid w:val="00553DD8"/>
    <w:rsid w:val="00553DDE"/>
    <w:rsid w:val="00553DE8"/>
    <w:rsid w:val="00553E26"/>
    <w:rsid w:val="00553E65"/>
    <w:rsid w:val="00553F6A"/>
    <w:rsid w:val="00553F7E"/>
    <w:rsid w:val="00554093"/>
    <w:rsid w:val="00554103"/>
    <w:rsid w:val="0055413A"/>
    <w:rsid w:val="0055414D"/>
    <w:rsid w:val="0055414E"/>
    <w:rsid w:val="005541C1"/>
    <w:rsid w:val="005541DE"/>
    <w:rsid w:val="0055428D"/>
    <w:rsid w:val="00554297"/>
    <w:rsid w:val="005542C2"/>
    <w:rsid w:val="00554320"/>
    <w:rsid w:val="00554376"/>
    <w:rsid w:val="00554384"/>
    <w:rsid w:val="005543DA"/>
    <w:rsid w:val="00554476"/>
    <w:rsid w:val="00554487"/>
    <w:rsid w:val="00554493"/>
    <w:rsid w:val="0055449E"/>
    <w:rsid w:val="005544CA"/>
    <w:rsid w:val="005544E7"/>
    <w:rsid w:val="00554690"/>
    <w:rsid w:val="00554736"/>
    <w:rsid w:val="00554747"/>
    <w:rsid w:val="00554821"/>
    <w:rsid w:val="0055489C"/>
    <w:rsid w:val="00554924"/>
    <w:rsid w:val="00554948"/>
    <w:rsid w:val="00554969"/>
    <w:rsid w:val="00554AB5"/>
    <w:rsid w:val="00554AEC"/>
    <w:rsid w:val="00554B17"/>
    <w:rsid w:val="00554BC7"/>
    <w:rsid w:val="00554C26"/>
    <w:rsid w:val="00554C53"/>
    <w:rsid w:val="00554C58"/>
    <w:rsid w:val="00554CCA"/>
    <w:rsid w:val="00554D0B"/>
    <w:rsid w:val="00554DDE"/>
    <w:rsid w:val="00554E09"/>
    <w:rsid w:val="00554E19"/>
    <w:rsid w:val="00554E2C"/>
    <w:rsid w:val="00554E34"/>
    <w:rsid w:val="00554E51"/>
    <w:rsid w:val="00554F90"/>
    <w:rsid w:val="00554FCB"/>
    <w:rsid w:val="00555050"/>
    <w:rsid w:val="005550F2"/>
    <w:rsid w:val="00555113"/>
    <w:rsid w:val="00555232"/>
    <w:rsid w:val="00555297"/>
    <w:rsid w:val="0055529C"/>
    <w:rsid w:val="005552B4"/>
    <w:rsid w:val="005552C9"/>
    <w:rsid w:val="00555321"/>
    <w:rsid w:val="00555482"/>
    <w:rsid w:val="005554AA"/>
    <w:rsid w:val="00555542"/>
    <w:rsid w:val="00555576"/>
    <w:rsid w:val="005555C8"/>
    <w:rsid w:val="005555DB"/>
    <w:rsid w:val="00555623"/>
    <w:rsid w:val="00555651"/>
    <w:rsid w:val="005556F5"/>
    <w:rsid w:val="00555799"/>
    <w:rsid w:val="005557EB"/>
    <w:rsid w:val="005558DA"/>
    <w:rsid w:val="005558E0"/>
    <w:rsid w:val="005558F4"/>
    <w:rsid w:val="005559E9"/>
    <w:rsid w:val="005559ED"/>
    <w:rsid w:val="00555C51"/>
    <w:rsid w:val="00555C84"/>
    <w:rsid w:val="00555C8E"/>
    <w:rsid w:val="00555CA4"/>
    <w:rsid w:val="00555D8C"/>
    <w:rsid w:val="00555DE8"/>
    <w:rsid w:val="00555EA7"/>
    <w:rsid w:val="00555EC2"/>
    <w:rsid w:val="00555F01"/>
    <w:rsid w:val="005560B8"/>
    <w:rsid w:val="005560B9"/>
    <w:rsid w:val="00556103"/>
    <w:rsid w:val="0055617B"/>
    <w:rsid w:val="005561C2"/>
    <w:rsid w:val="005561ED"/>
    <w:rsid w:val="00556211"/>
    <w:rsid w:val="00556285"/>
    <w:rsid w:val="005562C5"/>
    <w:rsid w:val="00556330"/>
    <w:rsid w:val="00556357"/>
    <w:rsid w:val="005563F7"/>
    <w:rsid w:val="0055640A"/>
    <w:rsid w:val="00556469"/>
    <w:rsid w:val="005564FD"/>
    <w:rsid w:val="00556503"/>
    <w:rsid w:val="00556510"/>
    <w:rsid w:val="00556575"/>
    <w:rsid w:val="00556609"/>
    <w:rsid w:val="0055663F"/>
    <w:rsid w:val="00556711"/>
    <w:rsid w:val="00556741"/>
    <w:rsid w:val="00556745"/>
    <w:rsid w:val="0055675A"/>
    <w:rsid w:val="0055678C"/>
    <w:rsid w:val="005567B1"/>
    <w:rsid w:val="0055693B"/>
    <w:rsid w:val="00556962"/>
    <w:rsid w:val="005569B5"/>
    <w:rsid w:val="00556A30"/>
    <w:rsid w:val="00556A38"/>
    <w:rsid w:val="00556A3D"/>
    <w:rsid w:val="00556A3E"/>
    <w:rsid w:val="00556B40"/>
    <w:rsid w:val="00556B51"/>
    <w:rsid w:val="00556B7C"/>
    <w:rsid w:val="00556C7D"/>
    <w:rsid w:val="00556D1F"/>
    <w:rsid w:val="00556E5C"/>
    <w:rsid w:val="00556F32"/>
    <w:rsid w:val="0055701F"/>
    <w:rsid w:val="0055703C"/>
    <w:rsid w:val="0055705B"/>
    <w:rsid w:val="0055709A"/>
    <w:rsid w:val="005570AB"/>
    <w:rsid w:val="0055711E"/>
    <w:rsid w:val="00557127"/>
    <w:rsid w:val="00557202"/>
    <w:rsid w:val="00557218"/>
    <w:rsid w:val="00557288"/>
    <w:rsid w:val="005573B1"/>
    <w:rsid w:val="00557461"/>
    <w:rsid w:val="005574FF"/>
    <w:rsid w:val="0055756F"/>
    <w:rsid w:val="00557615"/>
    <w:rsid w:val="00557671"/>
    <w:rsid w:val="0055775A"/>
    <w:rsid w:val="0055785B"/>
    <w:rsid w:val="00557873"/>
    <w:rsid w:val="00557879"/>
    <w:rsid w:val="005578BB"/>
    <w:rsid w:val="005578E6"/>
    <w:rsid w:val="0055790F"/>
    <w:rsid w:val="0055795C"/>
    <w:rsid w:val="005579D4"/>
    <w:rsid w:val="00557A31"/>
    <w:rsid w:val="00557AE2"/>
    <w:rsid w:val="00557B1C"/>
    <w:rsid w:val="00557BD6"/>
    <w:rsid w:val="00557C56"/>
    <w:rsid w:val="00557C5E"/>
    <w:rsid w:val="00557C6C"/>
    <w:rsid w:val="00557C7A"/>
    <w:rsid w:val="00557CA6"/>
    <w:rsid w:val="00557D2A"/>
    <w:rsid w:val="00557D78"/>
    <w:rsid w:val="00557D87"/>
    <w:rsid w:val="00557DD3"/>
    <w:rsid w:val="00557DD7"/>
    <w:rsid w:val="00557DDF"/>
    <w:rsid w:val="00557E45"/>
    <w:rsid w:val="00557EF3"/>
    <w:rsid w:val="00557F8C"/>
    <w:rsid w:val="00557FA6"/>
    <w:rsid w:val="00557FD3"/>
    <w:rsid w:val="00560009"/>
    <w:rsid w:val="005600A0"/>
    <w:rsid w:val="005600DB"/>
    <w:rsid w:val="005600F4"/>
    <w:rsid w:val="0056017D"/>
    <w:rsid w:val="00560318"/>
    <w:rsid w:val="00560376"/>
    <w:rsid w:val="00560405"/>
    <w:rsid w:val="0056043E"/>
    <w:rsid w:val="00560491"/>
    <w:rsid w:val="00560596"/>
    <w:rsid w:val="005605F7"/>
    <w:rsid w:val="00560618"/>
    <w:rsid w:val="0056065C"/>
    <w:rsid w:val="00560691"/>
    <w:rsid w:val="005607F1"/>
    <w:rsid w:val="0056082D"/>
    <w:rsid w:val="0056084F"/>
    <w:rsid w:val="00560899"/>
    <w:rsid w:val="005608B2"/>
    <w:rsid w:val="00560933"/>
    <w:rsid w:val="005609AD"/>
    <w:rsid w:val="005609BE"/>
    <w:rsid w:val="00560ACB"/>
    <w:rsid w:val="00560ADB"/>
    <w:rsid w:val="00560AF5"/>
    <w:rsid w:val="00560B35"/>
    <w:rsid w:val="00560B64"/>
    <w:rsid w:val="00560BE8"/>
    <w:rsid w:val="00560C4B"/>
    <w:rsid w:val="00560C85"/>
    <w:rsid w:val="00560D2F"/>
    <w:rsid w:val="00560D65"/>
    <w:rsid w:val="00560D95"/>
    <w:rsid w:val="00560DE2"/>
    <w:rsid w:val="00560E65"/>
    <w:rsid w:val="00560F59"/>
    <w:rsid w:val="00561065"/>
    <w:rsid w:val="00561135"/>
    <w:rsid w:val="00561162"/>
    <w:rsid w:val="00561165"/>
    <w:rsid w:val="00561252"/>
    <w:rsid w:val="00561268"/>
    <w:rsid w:val="0056133C"/>
    <w:rsid w:val="005613C2"/>
    <w:rsid w:val="005614BF"/>
    <w:rsid w:val="005614FC"/>
    <w:rsid w:val="00561511"/>
    <w:rsid w:val="005615A0"/>
    <w:rsid w:val="005615CF"/>
    <w:rsid w:val="00561628"/>
    <w:rsid w:val="00561680"/>
    <w:rsid w:val="005617E5"/>
    <w:rsid w:val="0056183F"/>
    <w:rsid w:val="0056187B"/>
    <w:rsid w:val="005618A0"/>
    <w:rsid w:val="005618C6"/>
    <w:rsid w:val="005618C7"/>
    <w:rsid w:val="005618C8"/>
    <w:rsid w:val="005618F1"/>
    <w:rsid w:val="00561926"/>
    <w:rsid w:val="005619AA"/>
    <w:rsid w:val="00561A06"/>
    <w:rsid w:val="00561A6A"/>
    <w:rsid w:val="00561AD9"/>
    <w:rsid w:val="00561B03"/>
    <w:rsid w:val="00561BFD"/>
    <w:rsid w:val="00561C45"/>
    <w:rsid w:val="00561CB4"/>
    <w:rsid w:val="00561CB5"/>
    <w:rsid w:val="00561CCB"/>
    <w:rsid w:val="00561CD2"/>
    <w:rsid w:val="00561CF3"/>
    <w:rsid w:val="00561CF9"/>
    <w:rsid w:val="00561D1B"/>
    <w:rsid w:val="00561D85"/>
    <w:rsid w:val="00561DA1"/>
    <w:rsid w:val="00561DB6"/>
    <w:rsid w:val="00561E02"/>
    <w:rsid w:val="00561E2D"/>
    <w:rsid w:val="00561E93"/>
    <w:rsid w:val="00561EFE"/>
    <w:rsid w:val="00561FA3"/>
    <w:rsid w:val="00561FB4"/>
    <w:rsid w:val="00561FD1"/>
    <w:rsid w:val="0056202C"/>
    <w:rsid w:val="00562037"/>
    <w:rsid w:val="00562059"/>
    <w:rsid w:val="00562068"/>
    <w:rsid w:val="005620E2"/>
    <w:rsid w:val="0056214E"/>
    <w:rsid w:val="005621E4"/>
    <w:rsid w:val="005622DA"/>
    <w:rsid w:val="005623A9"/>
    <w:rsid w:val="005623D1"/>
    <w:rsid w:val="005623F6"/>
    <w:rsid w:val="00562437"/>
    <w:rsid w:val="0056245C"/>
    <w:rsid w:val="005624F2"/>
    <w:rsid w:val="00562829"/>
    <w:rsid w:val="0056283A"/>
    <w:rsid w:val="0056294A"/>
    <w:rsid w:val="00562A42"/>
    <w:rsid w:val="00562AD5"/>
    <w:rsid w:val="00562B3C"/>
    <w:rsid w:val="00562BD1"/>
    <w:rsid w:val="00562C2F"/>
    <w:rsid w:val="00562C95"/>
    <w:rsid w:val="00562DE1"/>
    <w:rsid w:val="00562DEC"/>
    <w:rsid w:val="00562E31"/>
    <w:rsid w:val="00562E3C"/>
    <w:rsid w:val="00562E63"/>
    <w:rsid w:val="00562EBC"/>
    <w:rsid w:val="00562F19"/>
    <w:rsid w:val="00562F9D"/>
    <w:rsid w:val="00562FE7"/>
    <w:rsid w:val="00563072"/>
    <w:rsid w:val="0056307D"/>
    <w:rsid w:val="00563115"/>
    <w:rsid w:val="00563117"/>
    <w:rsid w:val="00563127"/>
    <w:rsid w:val="0056314F"/>
    <w:rsid w:val="0056316C"/>
    <w:rsid w:val="00563198"/>
    <w:rsid w:val="005631E3"/>
    <w:rsid w:val="00563231"/>
    <w:rsid w:val="00563325"/>
    <w:rsid w:val="0056332F"/>
    <w:rsid w:val="00563331"/>
    <w:rsid w:val="0056333D"/>
    <w:rsid w:val="00563382"/>
    <w:rsid w:val="005633E2"/>
    <w:rsid w:val="00563442"/>
    <w:rsid w:val="0056347E"/>
    <w:rsid w:val="005634C5"/>
    <w:rsid w:val="00563503"/>
    <w:rsid w:val="00563531"/>
    <w:rsid w:val="0056360C"/>
    <w:rsid w:val="005636E5"/>
    <w:rsid w:val="005636F3"/>
    <w:rsid w:val="00563700"/>
    <w:rsid w:val="0056373B"/>
    <w:rsid w:val="00563784"/>
    <w:rsid w:val="005637FD"/>
    <w:rsid w:val="005638CC"/>
    <w:rsid w:val="005638E1"/>
    <w:rsid w:val="005639C4"/>
    <w:rsid w:val="00563A9F"/>
    <w:rsid w:val="00563AF8"/>
    <w:rsid w:val="00563B4A"/>
    <w:rsid w:val="00563BAD"/>
    <w:rsid w:val="00563C99"/>
    <w:rsid w:val="00563CF8"/>
    <w:rsid w:val="00563D19"/>
    <w:rsid w:val="00563D6C"/>
    <w:rsid w:val="00563D6E"/>
    <w:rsid w:val="00563D76"/>
    <w:rsid w:val="00563E5D"/>
    <w:rsid w:val="00563F32"/>
    <w:rsid w:val="00563F37"/>
    <w:rsid w:val="00563F65"/>
    <w:rsid w:val="00563FFE"/>
    <w:rsid w:val="00564055"/>
    <w:rsid w:val="00564096"/>
    <w:rsid w:val="00564101"/>
    <w:rsid w:val="00564182"/>
    <w:rsid w:val="005641D4"/>
    <w:rsid w:val="005641EA"/>
    <w:rsid w:val="00564214"/>
    <w:rsid w:val="005642F1"/>
    <w:rsid w:val="00564318"/>
    <w:rsid w:val="00564323"/>
    <w:rsid w:val="0056432C"/>
    <w:rsid w:val="00564474"/>
    <w:rsid w:val="0056448D"/>
    <w:rsid w:val="00564491"/>
    <w:rsid w:val="00564553"/>
    <w:rsid w:val="005645C9"/>
    <w:rsid w:val="005646F1"/>
    <w:rsid w:val="005647F6"/>
    <w:rsid w:val="0056480E"/>
    <w:rsid w:val="00564821"/>
    <w:rsid w:val="0056493F"/>
    <w:rsid w:val="00564940"/>
    <w:rsid w:val="00564948"/>
    <w:rsid w:val="0056496C"/>
    <w:rsid w:val="0056498C"/>
    <w:rsid w:val="005649DB"/>
    <w:rsid w:val="005649F7"/>
    <w:rsid w:val="00564A47"/>
    <w:rsid w:val="00564ACE"/>
    <w:rsid w:val="00564B62"/>
    <w:rsid w:val="00564B63"/>
    <w:rsid w:val="00564C04"/>
    <w:rsid w:val="00564C6D"/>
    <w:rsid w:val="00564C91"/>
    <w:rsid w:val="00564D50"/>
    <w:rsid w:val="00564D73"/>
    <w:rsid w:val="00564D7A"/>
    <w:rsid w:val="00564DB0"/>
    <w:rsid w:val="00564DB4"/>
    <w:rsid w:val="00564DB8"/>
    <w:rsid w:val="00564DEC"/>
    <w:rsid w:val="00564E74"/>
    <w:rsid w:val="00564E88"/>
    <w:rsid w:val="00564F6D"/>
    <w:rsid w:val="00564FB5"/>
    <w:rsid w:val="00564FDB"/>
    <w:rsid w:val="0056503B"/>
    <w:rsid w:val="00565045"/>
    <w:rsid w:val="0056526D"/>
    <w:rsid w:val="005652BD"/>
    <w:rsid w:val="005652C2"/>
    <w:rsid w:val="00565374"/>
    <w:rsid w:val="00565388"/>
    <w:rsid w:val="00565394"/>
    <w:rsid w:val="0056545D"/>
    <w:rsid w:val="00565486"/>
    <w:rsid w:val="005654C1"/>
    <w:rsid w:val="00565509"/>
    <w:rsid w:val="0056558C"/>
    <w:rsid w:val="005655CF"/>
    <w:rsid w:val="00565616"/>
    <w:rsid w:val="00565654"/>
    <w:rsid w:val="005658F9"/>
    <w:rsid w:val="00565938"/>
    <w:rsid w:val="00565947"/>
    <w:rsid w:val="00565951"/>
    <w:rsid w:val="00565A06"/>
    <w:rsid w:val="00565A55"/>
    <w:rsid w:val="00565AB1"/>
    <w:rsid w:val="00565B27"/>
    <w:rsid w:val="00565B93"/>
    <w:rsid w:val="00565CDC"/>
    <w:rsid w:val="00565E31"/>
    <w:rsid w:val="00565E7F"/>
    <w:rsid w:val="00565E80"/>
    <w:rsid w:val="00565F09"/>
    <w:rsid w:val="00565F1D"/>
    <w:rsid w:val="00565F8D"/>
    <w:rsid w:val="00566039"/>
    <w:rsid w:val="00566056"/>
    <w:rsid w:val="00566137"/>
    <w:rsid w:val="0056622E"/>
    <w:rsid w:val="00566283"/>
    <w:rsid w:val="005662BC"/>
    <w:rsid w:val="0056636E"/>
    <w:rsid w:val="0056638F"/>
    <w:rsid w:val="00566410"/>
    <w:rsid w:val="00566416"/>
    <w:rsid w:val="0056647C"/>
    <w:rsid w:val="005666AB"/>
    <w:rsid w:val="005666B2"/>
    <w:rsid w:val="0056671F"/>
    <w:rsid w:val="0056681D"/>
    <w:rsid w:val="00566820"/>
    <w:rsid w:val="00566837"/>
    <w:rsid w:val="00566847"/>
    <w:rsid w:val="0056688B"/>
    <w:rsid w:val="005668B2"/>
    <w:rsid w:val="005668F7"/>
    <w:rsid w:val="00566950"/>
    <w:rsid w:val="00566988"/>
    <w:rsid w:val="0056698A"/>
    <w:rsid w:val="00566A97"/>
    <w:rsid w:val="00566AFF"/>
    <w:rsid w:val="00566B18"/>
    <w:rsid w:val="00566B3C"/>
    <w:rsid w:val="00566BE8"/>
    <w:rsid w:val="00566C42"/>
    <w:rsid w:val="00566CDF"/>
    <w:rsid w:val="00566CFC"/>
    <w:rsid w:val="00566D39"/>
    <w:rsid w:val="00566E64"/>
    <w:rsid w:val="00566EAC"/>
    <w:rsid w:val="00566EB9"/>
    <w:rsid w:val="00567017"/>
    <w:rsid w:val="00567022"/>
    <w:rsid w:val="00567029"/>
    <w:rsid w:val="0056707E"/>
    <w:rsid w:val="0056708A"/>
    <w:rsid w:val="005670F0"/>
    <w:rsid w:val="0056713B"/>
    <w:rsid w:val="005671A7"/>
    <w:rsid w:val="005671E1"/>
    <w:rsid w:val="0056727B"/>
    <w:rsid w:val="005672CD"/>
    <w:rsid w:val="005672DB"/>
    <w:rsid w:val="0056730F"/>
    <w:rsid w:val="00567367"/>
    <w:rsid w:val="00567368"/>
    <w:rsid w:val="005673BE"/>
    <w:rsid w:val="005673CB"/>
    <w:rsid w:val="00567460"/>
    <w:rsid w:val="00567520"/>
    <w:rsid w:val="0056761D"/>
    <w:rsid w:val="0056769A"/>
    <w:rsid w:val="00567771"/>
    <w:rsid w:val="005677B6"/>
    <w:rsid w:val="0056789C"/>
    <w:rsid w:val="005678A2"/>
    <w:rsid w:val="00567911"/>
    <w:rsid w:val="00567944"/>
    <w:rsid w:val="00567956"/>
    <w:rsid w:val="0056798B"/>
    <w:rsid w:val="005679D4"/>
    <w:rsid w:val="005679E7"/>
    <w:rsid w:val="00567A52"/>
    <w:rsid w:val="00567B0F"/>
    <w:rsid w:val="00567B3E"/>
    <w:rsid w:val="00567B7D"/>
    <w:rsid w:val="00567BD5"/>
    <w:rsid w:val="00567BDB"/>
    <w:rsid w:val="00567C36"/>
    <w:rsid w:val="00567C56"/>
    <w:rsid w:val="00567C90"/>
    <w:rsid w:val="00567CD1"/>
    <w:rsid w:val="00567D60"/>
    <w:rsid w:val="00567D85"/>
    <w:rsid w:val="00567F59"/>
    <w:rsid w:val="00567FC7"/>
    <w:rsid w:val="0057005A"/>
    <w:rsid w:val="005700F0"/>
    <w:rsid w:val="00570123"/>
    <w:rsid w:val="00570125"/>
    <w:rsid w:val="00570135"/>
    <w:rsid w:val="0057023E"/>
    <w:rsid w:val="00570251"/>
    <w:rsid w:val="005702A0"/>
    <w:rsid w:val="00570336"/>
    <w:rsid w:val="005703C9"/>
    <w:rsid w:val="005703EA"/>
    <w:rsid w:val="00570424"/>
    <w:rsid w:val="005704C9"/>
    <w:rsid w:val="00570523"/>
    <w:rsid w:val="00570542"/>
    <w:rsid w:val="00570566"/>
    <w:rsid w:val="0057058C"/>
    <w:rsid w:val="0057059C"/>
    <w:rsid w:val="005705BF"/>
    <w:rsid w:val="005705EF"/>
    <w:rsid w:val="00570602"/>
    <w:rsid w:val="005706C6"/>
    <w:rsid w:val="005706DD"/>
    <w:rsid w:val="00570724"/>
    <w:rsid w:val="005707A2"/>
    <w:rsid w:val="005707E2"/>
    <w:rsid w:val="00570860"/>
    <w:rsid w:val="00570889"/>
    <w:rsid w:val="00570909"/>
    <w:rsid w:val="0057095E"/>
    <w:rsid w:val="005709E3"/>
    <w:rsid w:val="00570A39"/>
    <w:rsid w:val="00570B00"/>
    <w:rsid w:val="00570B4B"/>
    <w:rsid w:val="00570C02"/>
    <w:rsid w:val="00570D16"/>
    <w:rsid w:val="00570D56"/>
    <w:rsid w:val="00570DA4"/>
    <w:rsid w:val="00570E87"/>
    <w:rsid w:val="00570E9F"/>
    <w:rsid w:val="00570EE7"/>
    <w:rsid w:val="00570F70"/>
    <w:rsid w:val="00570FB5"/>
    <w:rsid w:val="00570FC4"/>
    <w:rsid w:val="00571054"/>
    <w:rsid w:val="005710A2"/>
    <w:rsid w:val="005710E0"/>
    <w:rsid w:val="005710F4"/>
    <w:rsid w:val="00571144"/>
    <w:rsid w:val="005711C8"/>
    <w:rsid w:val="005711F3"/>
    <w:rsid w:val="0057121D"/>
    <w:rsid w:val="0057124E"/>
    <w:rsid w:val="00571277"/>
    <w:rsid w:val="005712A8"/>
    <w:rsid w:val="005712B1"/>
    <w:rsid w:val="005712DC"/>
    <w:rsid w:val="005714AD"/>
    <w:rsid w:val="005714E4"/>
    <w:rsid w:val="005715FE"/>
    <w:rsid w:val="0057163F"/>
    <w:rsid w:val="00571764"/>
    <w:rsid w:val="005717EC"/>
    <w:rsid w:val="0057189E"/>
    <w:rsid w:val="00571945"/>
    <w:rsid w:val="0057194B"/>
    <w:rsid w:val="00571A6B"/>
    <w:rsid w:val="00571AE8"/>
    <w:rsid w:val="00571B17"/>
    <w:rsid w:val="00571B20"/>
    <w:rsid w:val="00571B46"/>
    <w:rsid w:val="00571BCC"/>
    <w:rsid w:val="00571BCE"/>
    <w:rsid w:val="00571D1E"/>
    <w:rsid w:val="00571EA7"/>
    <w:rsid w:val="00571ECF"/>
    <w:rsid w:val="00571F4F"/>
    <w:rsid w:val="00571F8E"/>
    <w:rsid w:val="0057202F"/>
    <w:rsid w:val="00572050"/>
    <w:rsid w:val="0057212D"/>
    <w:rsid w:val="005721A7"/>
    <w:rsid w:val="00572225"/>
    <w:rsid w:val="0057222A"/>
    <w:rsid w:val="005723DA"/>
    <w:rsid w:val="00572489"/>
    <w:rsid w:val="0057254B"/>
    <w:rsid w:val="0057255B"/>
    <w:rsid w:val="00572583"/>
    <w:rsid w:val="005725C8"/>
    <w:rsid w:val="0057261C"/>
    <w:rsid w:val="0057262A"/>
    <w:rsid w:val="00572671"/>
    <w:rsid w:val="00572689"/>
    <w:rsid w:val="005727B5"/>
    <w:rsid w:val="005727E7"/>
    <w:rsid w:val="005727FF"/>
    <w:rsid w:val="0057280C"/>
    <w:rsid w:val="0057280F"/>
    <w:rsid w:val="00572847"/>
    <w:rsid w:val="0057292B"/>
    <w:rsid w:val="00572960"/>
    <w:rsid w:val="00572A2D"/>
    <w:rsid w:val="00572A94"/>
    <w:rsid w:val="00572AD4"/>
    <w:rsid w:val="00572B18"/>
    <w:rsid w:val="00572B29"/>
    <w:rsid w:val="00572B47"/>
    <w:rsid w:val="00572BE0"/>
    <w:rsid w:val="00572C2C"/>
    <w:rsid w:val="00572D00"/>
    <w:rsid w:val="00572DF5"/>
    <w:rsid w:val="00572E7B"/>
    <w:rsid w:val="00572EA2"/>
    <w:rsid w:val="00572EB1"/>
    <w:rsid w:val="00572EEA"/>
    <w:rsid w:val="00572F21"/>
    <w:rsid w:val="00572F55"/>
    <w:rsid w:val="00572F5A"/>
    <w:rsid w:val="00572F9D"/>
    <w:rsid w:val="00572FAA"/>
    <w:rsid w:val="00573081"/>
    <w:rsid w:val="005730BC"/>
    <w:rsid w:val="005730E4"/>
    <w:rsid w:val="00573169"/>
    <w:rsid w:val="005732FA"/>
    <w:rsid w:val="00573310"/>
    <w:rsid w:val="00573339"/>
    <w:rsid w:val="00573362"/>
    <w:rsid w:val="005733CF"/>
    <w:rsid w:val="00573402"/>
    <w:rsid w:val="0057341D"/>
    <w:rsid w:val="00573420"/>
    <w:rsid w:val="00573444"/>
    <w:rsid w:val="00573456"/>
    <w:rsid w:val="005734A9"/>
    <w:rsid w:val="005734DB"/>
    <w:rsid w:val="00573526"/>
    <w:rsid w:val="005735EE"/>
    <w:rsid w:val="005735F6"/>
    <w:rsid w:val="005736DF"/>
    <w:rsid w:val="0057372D"/>
    <w:rsid w:val="005737B1"/>
    <w:rsid w:val="005737F8"/>
    <w:rsid w:val="00573832"/>
    <w:rsid w:val="00573872"/>
    <w:rsid w:val="005739EB"/>
    <w:rsid w:val="00573AB0"/>
    <w:rsid w:val="00573AE3"/>
    <w:rsid w:val="00573B2C"/>
    <w:rsid w:val="00573B3D"/>
    <w:rsid w:val="00573B83"/>
    <w:rsid w:val="00573BA0"/>
    <w:rsid w:val="00573C0B"/>
    <w:rsid w:val="00573C86"/>
    <w:rsid w:val="00573CC4"/>
    <w:rsid w:val="00573D29"/>
    <w:rsid w:val="00573D61"/>
    <w:rsid w:val="00573E6B"/>
    <w:rsid w:val="00573E8E"/>
    <w:rsid w:val="00573EA8"/>
    <w:rsid w:val="00573EAA"/>
    <w:rsid w:val="00573EDF"/>
    <w:rsid w:val="00573F03"/>
    <w:rsid w:val="00573F0A"/>
    <w:rsid w:val="00573F80"/>
    <w:rsid w:val="00573FD1"/>
    <w:rsid w:val="00574011"/>
    <w:rsid w:val="0057407D"/>
    <w:rsid w:val="0057409C"/>
    <w:rsid w:val="00574134"/>
    <w:rsid w:val="00574162"/>
    <w:rsid w:val="00574180"/>
    <w:rsid w:val="0057418C"/>
    <w:rsid w:val="0057422E"/>
    <w:rsid w:val="0057429B"/>
    <w:rsid w:val="005742B3"/>
    <w:rsid w:val="005742E0"/>
    <w:rsid w:val="005742F5"/>
    <w:rsid w:val="00574335"/>
    <w:rsid w:val="00574349"/>
    <w:rsid w:val="00574369"/>
    <w:rsid w:val="00574390"/>
    <w:rsid w:val="005744BC"/>
    <w:rsid w:val="00574608"/>
    <w:rsid w:val="00574610"/>
    <w:rsid w:val="00574633"/>
    <w:rsid w:val="0057463A"/>
    <w:rsid w:val="005746AD"/>
    <w:rsid w:val="005746C5"/>
    <w:rsid w:val="005747EC"/>
    <w:rsid w:val="00574806"/>
    <w:rsid w:val="00574933"/>
    <w:rsid w:val="0057495A"/>
    <w:rsid w:val="0057499C"/>
    <w:rsid w:val="005749ED"/>
    <w:rsid w:val="00574A4E"/>
    <w:rsid w:val="00574AAB"/>
    <w:rsid w:val="00574B04"/>
    <w:rsid w:val="00574B50"/>
    <w:rsid w:val="00574B74"/>
    <w:rsid w:val="00574BB4"/>
    <w:rsid w:val="00574BBB"/>
    <w:rsid w:val="00574BC8"/>
    <w:rsid w:val="00574CC4"/>
    <w:rsid w:val="00574DDF"/>
    <w:rsid w:val="00574E2A"/>
    <w:rsid w:val="00574F0E"/>
    <w:rsid w:val="00574F9B"/>
    <w:rsid w:val="00575105"/>
    <w:rsid w:val="00575155"/>
    <w:rsid w:val="005751AC"/>
    <w:rsid w:val="005752B0"/>
    <w:rsid w:val="0057532D"/>
    <w:rsid w:val="0057539F"/>
    <w:rsid w:val="0057542A"/>
    <w:rsid w:val="0057542D"/>
    <w:rsid w:val="00575461"/>
    <w:rsid w:val="00575506"/>
    <w:rsid w:val="005755D7"/>
    <w:rsid w:val="00575660"/>
    <w:rsid w:val="00575670"/>
    <w:rsid w:val="005756BD"/>
    <w:rsid w:val="0057571F"/>
    <w:rsid w:val="00575738"/>
    <w:rsid w:val="0057584B"/>
    <w:rsid w:val="005758F7"/>
    <w:rsid w:val="0057597D"/>
    <w:rsid w:val="005759EC"/>
    <w:rsid w:val="00575B11"/>
    <w:rsid w:val="00575B60"/>
    <w:rsid w:val="00575CE4"/>
    <w:rsid w:val="00575D1B"/>
    <w:rsid w:val="00575D84"/>
    <w:rsid w:val="00575DC4"/>
    <w:rsid w:val="00575DEF"/>
    <w:rsid w:val="00575E82"/>
    <w:rsid w:val="00575E9A"/>
    <w:rsid w:val="00575EEC"/>
    <w:rsid w:val="00575F32"/>
    <w:rsid w:val="00575F83"/>
    <w:rsid w:val="00575FA0"/>
    <w:rsid w:val="00575FC8"/>
    <w:rsid w:val="00576053"/>
    <w:rsid w:val="00576093"/>
    <w:rsid w:val="005760EA"/>
    <w:rsid w:val="00576126"/>
    <w:rsid w:val="00576156"/>
    <w:rsid w:val="00576162"/>
    <w:rsid w:val="005761FD"/>
    <w:rsid w:val="00576289"/>
    <w:rsid w:val="005762B7"/>
    <w:rsid w:val="00576348"/>
    <w:rsid w:val="00576359"/>
    <w:rsid w:val="0057636C"/>
    <w:rsid w:val="00576375"/>
    <w:rsid w:val="00576381"/>
    <w:rsid w:val="00576384"/>
    <w:rsid w:val="0057645B"/>
    <w:rsid w:val="005764E7"/>
    <w:rsid w:val="00576518"/>
    <w:rsid w:val="0057651A"/>
    <w:rsid w:val="0057654F"/>
    <w:rsid w:val="005765C1"/>
    <w:rsid w:val="005765ED"/>
    <w:rsid w:val="00576658"/>
    <w:rsid w:val="00576663"/>
    <w:rsid w:val="00576665"/>
    <w:rsid w:val="00576668"/>
    <w:rsid w:val="005766AA"/>
    <w:rsid w:val="0057673F"/>
    <w:rsid w:val="00576748"/>
    <w:rsid w:val="00576777"/>
    <w:rsid w:val="0057678B"/>
    <w:rsid w:val="00576795"/>
    <w:rsid w:val="005767C6"/>
    <w:rsid w:val="0057689A"/>
    <w:rsid w:val="00576990"/>
    <w:rsid w:val="005769F9"/>
    <w:rsid w:val="00576A2F"/>
    <w:rsid w:val="00576A4F"/>
    <w:rsid w:val="00576B31"/>
    <w:rsid w:val="00576C02"/>
    <w:rsid w:val="00576CCB"/>
    <w:rsid w:val="00576CE7"/>
    <w:rsid w:val="00576E2D"/>
    <w:rsid w:val="00576E93"/>
    <w:rsid w:val="00576FC8"/>
    <w:rsid w:val="00577066"/>
    <w:rsid w:val="005770C3"/>
    <w:rsid w:val="0057710A"/>
    <w:rsid w:val="0057710D"/>
    <w:rsid w:val="00577148"/>
    <w:rsid w:val="00577165"/>
    <w:rsid w:val="005771B8"/>
    <w:rsid w:val="0057720E"/>
    <w:rsid w:val="00577281"/>
    <w:rsid w:val="0057728B"/>
    <w:rsid w:val="005772CB"/>
    <w:rsid w:val="00577305"/>
    <w:rsid w:val="00577315"/>
    <w:rsid w:val="0057739C"/>
    <w:rsid w:val="00577408"/>
    <w:rsid w:val="005774F9"/>
    <w:rsid w:val="0057759C"/>
    <w:rsid w:val="005775CE"/>
    <w:rsid w:val="00577649"/>
    <w:rsid w:val="005776CF"/>
    <w:rsid w:val="00577751"/>
    <w:rsid w:val="0057780B"/>
    <w:rsid w:val="0057780D"/>
    <w:rsid w:val="00577888"/>
    <w:rsid w:val="005778AB"/>
    <w:rsid w:val="005778EA"/>
    <w:rsid w:val="00577992"/>
    <w:rsid w:val="00577A06"/>
    <w:rsid w:val="00577A4A"/>
    <w:rsid w:val="00577A55"/>
    <w:rsid w:val="00577AD9"/>
    <w:rsid w:val="00577B65"/>
    <w:rsid w:val="00577B85"/>
    <w:rsid w:val="00577BEB"/>
    <w:rsid w:val="00577C67"/>
    <w:rsid w:val="00577CBB"/>
    <w:rsid w:val="00577CC1"/>
    <w:rsid w:val="00577D39"/>
    <w:rsid w:val="00577EB3"/>
    <w:rsid w:val="00577F24"/>
    <w:rsid w:val="00577F45"/>
    <w:rsid w:val="0058004B"/>
    <w:rsid w:val="00580079"/>
    <w:rsid w:val="00580085"/>
    <w:rsid w:val="0058009C"/>
    <w:rsid w:val="0058011F"/>
    <w:rsid w:val="00580144"/>
    <w:rsid w:val="00580176"/>
    <w:rsid w:val="00580188"/>
    <w:rsid w:val="005801CA"/>
    <w:rsid w:val="0058024F"/>
    <w:rsid w:val="00580298"/>
    <w:rsid w:val="0058036D"/>
    <w:rsid w:val="00580428"/>
    <w:rsid w:val="005805EF"/>
    <w:rsid w:val="00580609"/>
    <w:rsid w:val="00580693"/>
    <w:rsid w:val="005806A4"/>
    <w:rsid w:val="005806AE"/>
    <w:rsid w:val="00580718"/>
    <w:rsid w:val="0058073A"/>
    <w:rsid w:val="0058076E"/>
    <w:rsid w:val="0058077F"/>
    <w:rsid w:val="00580846"/>
    <w:rsid w:val="005808CE"/>
    <w:rsid w:val="005808EF"/>
    <w:rsid w:val="0058095A"/>
    <w:rsid w:val="00580980"/>
    <w:rsid w:val="005809BF"/>
    <w:rsid w:val="00580A2A"/>
    <w:rsid w:val="00580ACC"/>
    <w:rsid w:val="00580B97"/>
    <w:rsid w:val="00580BA4"/>
    <w:rsid w:val="00580C09"/>
    <w:rsid w:val="00580C46"/>
    <w:rsid w:val="00580D30"/>
    <w:rsid w:val="00580DD2"/>
    <w:rsid w:val="00580E2C"/>
    <w:rsid w:val="00580ED9"/>
    <w:rsid w:val="00580F35"/>
    <w:rsid w:val="00580F79"/>
    <w:rsid w:val="00580FE8"/>
    <w:rsid w:val="00581009"/>
    <w:rsid w:val="00581068"/>
    <w:rsid w:val="005810C7"/>
    <w:rsid w:val="005810FA"/>
    <w:rsid w:val="0058110D"/>
    <w:rsid w:val="0058112D"/>
    <w:rsid w:val="00581136"/>
    <w:rsid w:val="005811E6"/>
    <w:rsid w:val="0058126C"/>
    <w:rsid w:val="00581401"/>
    <w:rsid w:val="00581501"/>
    <w:rsid w:val="00581545"/>
    <w:rsid w:val="005815A2"/>
    <w:rsid w:val="005816F0"/>
    <w:rsid w:val="005817C1"/>
    <w:rsid w:val="00581947"/>
    <w:rsid w:val="005819F5"/>
    <w:rsid w:val="005819FE"/>
    <w:rsid w:val="00581A05"/>
    <w:rsid w:val="00581A06"/>
    <w:rsid w:val="00581A4E"/>
    <w:rsid w:val="00581A76"/>
    <w:rsid w:val="00581B21"/>
    <w:rsid w:val="00581B3C"/>
    <w:rsid w:val="00581B4A"/>
    <w:rsid w:val="00581B4F"/>
    <w:rsid w:val="00581B54"/>
    <w:rsid w:val="00581BD6"/>
    <w:rsid w:val="00581C18"/>
    <w:rsid w:val="00581C76"/>
    <w:rsid w:val="00581CD5"/>
    <w:rsid w:val="00581D0D"/>
    <w:rsid w:val="00581D19"/>
    <w:rsid w:val="00581D3C"/>
    <w:rsid w:val="00581DAF"/>
    <w:rsid w:val="00581DC4"/>
    <w:rsid w:val="00581DE3"/>
    <w:rsid w:val="00581E10"/>
    <w:rsid w:val="00581F69"/>
    <w:rsid w:val="00581FE0"/>
    <w:rsid w:val="00582017"/>
    <w:rsid w:val="00582018"/>
    <w:rsid w:val="00582020"/>
    <w:rsid w:val="0058209A"/>
    <w:rsid w:val="005820EE"/>
    <w:rsid w:val="00582156"/>
    <w:rsid w:val="005821D8"/>
    <w:rsid w:val="0058229A"/>
    <w:rsid w:val="0058237D"/>
    <w:rsid w:val="005824F5"/>
    <w:rsid w:val="00582545"/>
    <w:rsid w:val="0058254F"/>
    <w:rsid w:val="005825A5"/>
    <w:rsid w:val="0058261D"/>
    <w:rsid w:val="00582680"/>
    <w:rsid w:val="005826BE"/>
    <w:rsid w:val="00582752"/>
    <w:rsid w:val="00582759"/>
    <w:rsid w:val="00582781"/>
    <w:rsid w:val="005827B5"/>
    <w:rsid w:val="005827D2"/>
    <w:rsid w:val="00582810"/>
    <w:rsid w:val="005828D6"/>
    <w:rsid w:val="00582931"/>
    <w:rsid w:val="00582A35"/>
    <w:rsid w:val="00582A56"/>
    <w:rsid w:val="00582A9F"/>
    <w:rsid w:val="00582AA6"/>
    <w:rsid w:val="00582C30"/>
    <w:rsid w:val="00582D95"/>
    <w:rsid w:val="00582DA6"/>
    <w:rsid w:val="00582DFC"/>
    <w:rsid w:val="00582E7C"/>
    <w:rsid w:val="00582E9F"/>
    <w:rsid w:val="00582EE0"/>
    <w:rsid w:val="00582F17"/>
    <w:rsid w:val="0058303B"/>
    <w:rsid w:val="00583061"/>
    <w:rsid w:val="00583064"/>
    <w:rsid w:val="005830CB"/>
    <w:rsid w:val="00583283"/>
    <w:rsid w:val="00583326"/>
    <w:rsid w:val="0058339A"/>
    <w:rsid w:val="005835A0"/>
    <w:rsid w:val="005835A9"/>
    <w:rsid w:val="00583601"/>
    <w:rsid w:val="0058360D"/>
    <w:rsid w:val="00583636"/>
    <w:rsid w:val="00583638"/>
    <w:rsid w:val="005836F4"/>
    <w:rsid w:val="00583728"/>
    <w:rsid w:val="00583774"/>
    <w:rsid w:val="00583797"/>
    <w:rsid w:val="00583817"/>
    <w:rsid w:val="005838C9"/>
    <w:rsid w:val="005839D7"/>
    <w:rsid w:val="00583A13"/>
    <w:rsid w:val="00583A72"/>
    <w:rsid w:val="00583B71"/>
    <w:rsid w:val="00583D42"/>
    <w:rsid w:val="00583D65"/>
    <w:rsid w:val="00583D78"/>
    <w:rsid w:val="00583D7F"/>
    <w:rsid w:val="00583E18"/>
    <w:rsid w:val="00583E33"/>
    <w:rsid w:val="00583E53"/>
    <w:rsid w:val="00583EF4"/>
    <w:rsid w:val="00583F30"/>
    <w:rsid w:val="0058409E"/>
    <w:rsid w:val="005840B8"/>
    <w:rsid w:val="005840C0"/>
    <w:rsid w:val="005840DB"/>
    <w:rsid w:val="00584188"/>
    <w:rsid w:val="00584217"/>
    <w:rsid w:val="00584225"/>
    <w:rsid w:val="005842B6"/>
    <w:rsid w:val="00584320"/>
    <w:rsid w:val="0058435F"/>
    <w:rsid w:val="005843A3"/>
    <w:rsid w:val="005843EB"/>
    <w:rsid w:val="0058449E"/>
    <w:rsid w:val="005844A3"/>
    <w:rsid w:val="005844FF"/>
    <w:rsid w:val="00584502"/>
    <w:rsid w:val="005845C9"/>
    <w:rsid w:val="005845EC"/>
    <w:rsid w:val="0058461F"/>
    <w:rsid w:val="0058470E"/>
    <w:rsid w:val="0058473F"/>
    <w:rsid w:val="00584759"/>
    <w:rsid w:val="005848AC"/>
    <w:rsid w:val="005848CD"/>
    <w:rsid w:val="005848E2"/>
    <w:rsid w:val="00584932"/>
    <w:rsid w:val="0058496D"/>
    <w:rsid w:val="00584A26"/>
    <w:rsid w:val="00584A86"/>
    <w:rsid w:val="00584A98"/>
    <w:rsid w:val="00584ADA"/>
    <w:rsid w:val="00584BE8"/>
    <w:rsid w:val="00584D4A"/>
    <w:rsid w:val="00584D77"/>
    <w:rsid w:val="00584DEC"/>
    <w:rsid w:val="00584E10"/>
    <w:rsid w:val="00584E2A"/>
    <w:rsid w:val="00584E34"/>
    <w:rsid w:val="00584E78"/>
    <w:rsid w:val="00584EAF"/>
    <w:rsid w:val="00584F23"/>
    <w:rsid w:val="00585027"/>
    <w:rsid w:val="0058506A"/>
    <w:rsid w:val="0058509E"/>
    <w:rsid w:val="005850AF"/>
    <w:rsid w:val="00585163"/>
    <w:rsid w:val="005851AE"/>
    <w:rsid w:val="00585241"/>
    <w:rsid w:val="0058525E"/>
    <w:rsid w:val="0058529A"/>
    <w:rsid w:val="00585378"/>
    <w:rsid w:val="00585428"/>
    <w:rsid w:val="00585521"/>
    <w:rsid w:val="0058558D"/>
    <w:rsid w:val="005855CA"/>
    <w:rsid w:val="005856CF"/>
    <w:rsid w:val="005856DA"/>
    <w:rsid w:val="005857D2"/>
    <w:rsid w:val="00585802"/>
    <w:rsid w:val="005858B8"/>
    <w:rsid w:val="005858FB"/>
    <w:rsid w:val="00585901"/>
    <w:rsid w:val="00585919"/>
    <w:rsid w:val="0058593D"/>
    <w:rsid w:val="005859C3"/>
    <w:rsid w:val="00585A6E"/>
    <w:rsid w:val="00585AAD"/>
    <w:rsid w:val="00585BB8"/>
    <w:rsid w:val="00585C37"/>
    <w:rsid w:val="00585C7C"/>
    <w:rsid w:val="00585D95"/>
    <w:rsid w:val="00585DCA"/>
    <w:rsid w:val="00585DFC"/>
    <w:rsid w:val="00585E41"/>
    <w:rsid w:val="00585EBC"/>
    <w:rsid w:val="00585F2B"/>
    <w:rsid w:val="00585F4C"/>
    <w:rsid w:val="00585F57"/>
    <w:rsid w:val="00585F63"/>
    <w:rsid w:val="00585FA7"/>
    <w:rsid w:val="00586007"/>
    <w:rsid w:val="005860CC"/>
    <w:rsid w:val="005861BE"/>
    <w:rsid w:val="005861C3"/>
    <w:rsid w:val="0058623E"/>
    <w:rsid w:val="005862BF"/>
    <w:rsid w:val="0058643C"/>
    <w:rsid w:val="0058645B"/>
    <w:rsid w:val="00586480"/>
    <w:rsid w:val="005864F3"/>
    <w:rsid w:val="005864F6"/>
    <w:rsid w:val="005864FF"/>
    <w:rsid w:val="005865F0"/>
    <w:rsid w:val="00586637"/>
    <w:rsid w:val="0058668B"/>
    <w:rsid w:val="005866E8"/>
    <w:rsid w:val="005867EF"/>
    <w:rsid w:val="005868BD"/>
    <w:rsid w:val="00586923"/>
    <w:rsid w:val="00586969"/>
    <w:rsid w:val="005869ED"/>
    <w:rsid w:val="00586A0E"/>
    <w:rsid w:val="00586A63"/>
    <w:rsid w:val="00586BAD"/>
    <w:rsid w:val="00586CC6"/>
    <w:rsid w:val="00586CFE"/>
    <w:rsid w:val="00586D21"/>
    <w:rsid w:val="00586D6C"/>
    <w:rsid w:val="00586DD0"/>
    <w:rsid w:val="00586E6D"/>
    <w:rsid w:val="00586E7C"/>
    <w:rsid w:val="00586E99"/>
    <w:rsid w:val="00586EE3"/>
    <w:rsid w:val="00586EEA"/>
    <w:rsid w:val="00586FE4"/>
    <w:rsid w:val="00587009"/>
    <w:rsid w:val="0058702A"/>
    <w:rsid w:val="00587049"/>
    <w:rsid w:val="005870E4"/>
    <w:rsid w:val="00587165"/>
    <w:rsid w:val="00587170"/>
    <w:rsid w:val="00587197"/>
    <w:rsid w:val="0058720F"/>
    <w:rsid w:val="00587244"/>
    <w:rsid w:val="00587283"/>
    <w:rsid w:val="005872D1"/>
    <w:rsid w:val="00587317"/>
    <w:rsid w:val="0058731E"/>
    <w:rsid w:val="00587378"/>
    <w:rsid w:val="005873DE"/>
    <w:rsid w:val="005873E5"/>
    <w:rsid w:val="00587401"/>
    <w:rsid w:val="0058741A"/>
    <w:rsid w:val="0058748D"/>
    <w:rsid w:val="005874F2"/>
    <w:rsid w:val="00587537"/>
    <w:rsid w:val="00587568"/>
    <w:rsid w:val="005875A7"/>
    <w:rsid w:val="005875FA"/>
    <w:rsid w:val="00587619"/>
    <w:rsid w:val="0058764C"/>
    <w:rsid w:val="00587695"/>
    <w:rsid w:val="0058769E"/>
    <w:rsid w:val="005876F1"/>
    <w:rsid w:val="005877B2"/>
    <w:rsid w:val="005877E6"/>
    <w:rsid w:val="0058780D"/>
    <w:rsid w:val="00587861"/>
    <w:rsid w:val="00587885"/>
    <w:rsid w:val="00587889"/>
    <w:rsid w:val="0058788E"/>
    <w:rsid w:val="005878C4"/>
    <w:rsid w:val="005878D7"/>
    <w:rsid w:val="00587913"/>
    <w:rsid w:val="0058795F"/>
    <w:rsid w:val="005879D6"/>
    <w:rsid w:val="00587A0F"/>
    <w:rsid w:val="00587A19"/>
    <w:rsid w:val="00587A49"/>
    <w:rsid w:val="00587A88"/>
    <w:rsid w:val="00587A96"/>
    <w:rsid w:val="00587B38"/>
    <w:rsid w:val="00587B95"/>
    <w:rsid w:val="00587CD5"/>
    <w:rsid w:val="00587CE0"/>
    <w:rsid w:val="00587D38"/>
    <w:rsid w:val="00587D7E"/>
    <w:rsid w:val="00587D96"/>
    <w:rsid w:val="00587EFD"/>
    <w:rsid w:val="00587F0F"/>
    <w:rsid w:val="00587FAD"/>
    <w:rsid w:val="0059001F"/>
    <w:rsid w:val="005900B6"/>
    <w:rsid w:val="005900D1"/>
    <w:rsid w:val="00590236"/>
    <w:rsid w:val="00590302"/>
    <w:rsid w:val="0059037A"/>
    <w:rsid w:val="005903E0"/>
    <w:rsid w:val="0059043D"/>
    <w:rsid w:val="00590578"/>
    <w:rsid w:val="0059058A"/>
    <w:rsid w:val="005906AF"/>
    <w:rsid w:val="0059072D"/>
    <w:rsid w:val="00590763"/>
    <w:rsid w:val="005907D7"/>
    <w:rsid w:val="00590827"/>
    <w:rsid w:val="00590869"/>
    <w:rsid w:val="005908EE"/>
    <w:rsid w:val="0059099B"/>
    <w:rsid w:val="00590AB6"/>
    <w:rsid w:val="00590B1F"/>
    <w:rsid w:val="00590B25"/>
    <w:rsid w:val="00590BB6"/>
    <w:rsid w:val="00590C8F"/>
    <w:rsid w:val="00590CF4"/>
    <w:rsid w:val="00590D97"/>
    <w:rsid w:val="00590DDC"/>
    <w:rsid w:val="00590DFC"/>
    <w:rsid w:val="00590E46"/>
    <w:rsid w:val="00590E59"/>
    <w:rsid w:val="00590E87"/>
    <w:rsid w:val="00590F44"/>
    <w:rsid w:val="00590F70"/>
    <w:rsid w:val="005910F9"/>
    <w:rsid w:val="0059122D"/>
    <w:rsid w:val="005912AF"/>
    <w:rsid w:val="005912BE"/>
    <w:rsid w:val="00591314"/>
    <w:rsid w:val="0059137C"/>
    <w:rsid w:val="005913CB"/>
    <w:rsid w:val="00591429"/>
    <w:rsid w:val="0059142D"/>
    <w:rsid w:val="0059146B"/>
    <w:rsid w:val="005915A4"/>
    <w:rsid w:val="005915BC"/>
    <w:rsid w:val="0059168C"/>
    <w:rsid w:val="00591791"/>
    <w:rsid w:val="005917B8"/>
    <w:rsid w:val="005917D4"/>
    <w:rsid w:val="00591879"/>
    <w:rsid w:val="005918D8"/>
    <w:rsid w:val="005918F5"/>
    <w:rsid w:val="00591926"/>
    <w:rsid w:val="005919E5"/>
    <w:rsid w:val="00591A0D"/>
    <w:rsid w:val="00591A63"/>
    <w:rsid w:val="00591A99"/>
    <w:rsid w:val="00591B6D"/>
    <w:rsid w:val="00591B96"/>
    <w:rsid w:val="00591B98"/>
    <w:rsid w:val="00591D32"/>
    <w:rsid w:val="00591DDF"/>
    <w:rsid w:val="00591DFC"/>
    <w:rsid w:val="00591E07"/>
    <w:rsid w:val="00591E92"/>
    <w:rsid w:val="00591EEB"/>
    <w:rsid w:val="00592018"/>
    <w:rsid w:val="005920BC"/>
    <w:rsid w:val="005920D4"/>
    <w:rsid w:val="005920E0"/>
    <w:rsid w:val="0059213E"/>
    <w:rsid w:val="00592169"/>
    <w:rsid w:val="00592173"/>
    <w:rsid w:val="005921E0"/>
    <w:rsid w:val="005921E7"/>
    <w:rsid w:val="005922E9"/>
    <w:rsid w:val="00592372"/>
    <w:rsid w:val="00592396"/>
    <w:rsid w:val="005924FD"/>
    <w:rsid w:val="00592514"/>
    <w:rsid w:val="0059251D"/>
    <w:rsid w:val="005925D5"/>
    <w:rsid w:val="00592644"/>
    <w:rsid w:val="00592646"/>
    <w:rsid w:val="005926D3"/>
    <w:rsid w:val="005926EC"/>
    <w:rsid w:val="005926ED"/>
    <w:rsid w:val="005927B7"/>
    <w:rsid w:val="005927B8"/>
    <w:rsid w:val="005927C7"/>
    <w:rsid w:val="0059281D"/>
    <w:rsid w:val="00592916"/>
    <w:rsid w:val="0059294E"/>
    <w:rsid w:val="00592988"/>
    <w:rsid w:val="005929B1"/>
    <w:rsid w:val="005929EB"/>
    <w:rsid w:val="00592A04"/>
    <w:rsid w:val="00592A2A"/>
    <w:rsid w:val="00592A38"/>
    <w:rsid w:val="00592A99"/>
    <w:rsid w:val="00592BB1"/>
    <w:rsid w:val="00592BE1"/>
    <w:rsid w:val="00592C0A"/>
    <w:rsid w:val="00592C49"/>
    <w:rsid w:val="00592C71"/>
    <w:rsid w:val="00592D21"/>
    <w:rsid w:val="00592D91"/>
    <w:rsid w:val="00592E11"/>
    <w:rsid w:val="00592E53"/>
    <w:rsid w:val="00592E62"/>
    <w:rsid w:val="00592FB3"/>
    <w:rsid w:val="00592FBE"/>
    <w:rsid w:val="00593027"/>
    <w:rsid w:val="00593034"/>
    <w:rsid w:val="00593051"/>
    <w:rsid w:val="005930BE"/>
    <w:rsid w:val="005930E8"/>
    <w:rsid w:val="0059313C"/>
    <w:rsid w:val="0059330B"/>
    <w:rsid w:val="005934AC"/>
    <w:rsid w:val="00593534"/>
    <w:rsid w:val="00593551"/>
    <w:rsid w:val="005935C8"/>
    <w:rsid w:val="0059366F"/>
    <w:rsid w:val="005936F8"/>
    <w:rsid w:val="0059371D"/>
    <w:rsid w:val="00593734"/>
    <w:rsid w:val="0059373E"/>
    <w:rsid w:val="00593848"/>
    <w:rsid w:val="00593934"/>
    <w:rsid w:val="00593955"/>
    <w:rsid w:val="005939A2"/>
    <w:rsid w:val="005939A3"/>
    <w:rsid w:val="00593A37"/>
    <w:rsid w:val="00593A46"/>
    <w:rsid w:val="00593A96"/>
    <w:rsid w:val="00593AE9"/>
    <w:rsid w:val="00593B0A"/>
    <w:rsid w:val="00593B7B"/>
    <w:rsid w:val="00593B8F"/>
    <w:rsid w:val="00593BA0"/>
    <w:rsid w:val="00593BF1"/>
    <w:rsid w:val="00593C26"/>
    <w:rsid w:val="00593C5B"/>
    <w:rsid w:val="00593C98"/>
    <w:rsid w:val="00593CF4"/>
    <w:rsid w:val="00593CFC"/>
    <w:rsid w:val="00593D0C"/>
    <w:rsid w:val="00593D88"/>
    <w:rsid w:val="00593DEB"/>
    <w:rsid w:val="00593DFC"/>
    <w:rsid w:val="00593EBA"/>
    <w:rsid w:val="00593ED5"/>
    <w:rsid w:val="00593F20"/>
    <w:rsid w:val="00593FB3"/>
    <w:rsid w:val="0059413F"/>
    <w:rsid w:val="00594171"/>
    <w:rsid w:val="005941FD"/>
    <w:rsid w:val="005942C0"/>
    <w:rsid w:val="005942FD"/>
    <w:rsid w:val="00594316"/>
    <w:rsid w:val="00594327"/>
    <w:rsid w:val="00594328"/>
    <w:rsid w:val="005943AF"/>
    <w:rsid w:val="005943C2"/>
    <w:rsid w:val="00594480"/>
    <w:rsid w:val="00594492"/>
    <w:rsid w:val="005944F4"/>
    <w:rsid w:val="00594518"/>
    <w:rsid w:val="005945A5"/>
    <w:rsid w:val="005945B2"/>
    <w:rsid w:val="00594603"/>
    <w:rsid w:val="00594669"/>
    <w:rsid w:val="005946B3"/>
    <w:rsid w:val="00594708"/>
    <w:rsid w:val="00594744"/>
    <w:rsid w:val="00594777"/>
    <w:rsid w:val="005947B5"/>
    <w:rsid w:val="00594801"/>
    <w:rsid w:val="00594892"/>
    <w:rsid w:val="005948A7"/>
    <w:rsid w:val="005949A7"/>
    <w:rsid w:val="005949D5"/>
    <w:rsid w:val="00594A51"/>
    <w:rsid w:val="00594AA1"/>
    <w:rsid w:val="00594AA7"/>
    <w:rsid w:val="00594AFB"/>
    <w:rsid w:val="00594B62"/>
    <w:rsid w:val="00594BE7"/>
    <w:rsid w:val="00594C56"/>
    <w:rsid w:val="00594CA0"/>
    <w:rsid w:val="00594D14"/>
    <w:rsid w:val="00594D91"/>
    <w:rsid w:val="00594E01"/>
    <w:rsid w:val="00594E18"/>
    <w:rsid w:val="00594E6E"/>
    <w:rsid w:val="00594EA0"/>
    <w:rsid w:val="00594F51"/>
    <w:rsid w:val="0059509F"/>
    <w:rsid w:val="00595106"/>
    <w:rsid w:val="00595173"/>
    <w:rsid w:val="005951FF"/>
    <w:rsid w:val="00595223"/>
    <w:rsid w:val="00595230"/>
    <w:rsid w:val="00595238"/>
    <w:rsid w:val="0059527B"/>
    <w:rsid w:val="00595379"/>
    <w:rsid w:val="005953EC"/>
    <w:rsid w:val="005953F5"/>
    <w:rsid w:val="00595485"/>
    <w:rsid w:val="005954AA"/>
    <w:rsid w:val="005954D9"/>
    <w:rsid w:val="005954F6"/>
    <w:rsid w:val="00595540"/>
    <w:rsid w:val="0059566E"/>
    <w:rsid w:val="00595761"/>
    <w:rsid w:val="005957EA"/>
    <w:rsid w:val="00595845"/>
    <w:rsid w:val="005958AC"/>
    <w:rsid w:val="005959A8"/>
    <w:rsid w:val="00595A27"/>
    <w:rsid w:val="00595A55"/>
    <w:rsid w:val="00595A84"/>
    <w:rsid w:val="00595AC3"/>
    <w:rsid w:val="00595B11"/>
    <w:rsid w:val="00595BB3"/>
    <w:rsid w:val="00595D7D"/>
    <w:rsid w:val="00595DC7"/>
    <w:rsid w:val="00595DD5"/>
    <w:rsid w:val="00595F11"/>
    <w:rsid w:val="00595F5C"/>
    <w:rsid w:val="00595FA9"/>
    <w:rsid w:val="0059601E"/>
    <w:rsid w:val="00596099"/>
    <w:rsid w:val="005960CE"/>
    <w:rsid w:val="005960F4"/>
    <w:rsid w:val="00596132"/>
    <w:rsid w:val="00596138"/>
    <w:rsid w:val="005961F9"/>
    <w:rsid w:val="005962B7"/>
    <w:rsid w:val="005962E4"/>
    <w:rsid w:val="0059642B"/>
    <w:rsid w:val="0059643B"/>
    <w:rsid w:val="0059667D"/>
    <w:rsid w:val="005966C0"/>
    <w:rsid w:val="005966D0"/>
    <w:rsid w:val="005966D4"/>
    <w:rsid w:val="005966FF"/>
    <w:rsid w:val="00596722"/>
    <w:rsid w:val="00596784"/>
    <w:rsid w:val="0059678E"/>
    <w:rsid w:val="00596793"/>
    <w:rsid w:val="0059697E"/>
    <w:rsid w:val="00596991"/>
    <w:rsid w:val="00596992"/>
    <w:rsid w:val="00596995"/>
    <w:rsid w:val="005969F9"/>
    <w:rsid w:val="00596A32"/>
    <w:rsid w:val="00596A44"/>
    <w:rsid w:val="00596A4B"/>
    <w:rsid w:val="00596A55"/>
    <w:rsid w:val="00596A87"/>
    <w:rsid w:val="00596AE6"/>
    <w:rsid w:val="00596C50"/>
    <w:rsid w:val="00596CCB"/>
    <w:rsid w:val="00596D1D"/>
    <w:rsid w:val="00596D86"/>
    <w:rsid w:val="00596DAC"/>
    <w:rsid w:val="00596DC7"/>
    <w:rsid w:val="00596E10"/>
    <w:rsid w:val="00596E6B"/>
    <w:rsid w:val="00596E8C"/>
    <w:rsid w:val="00596E92"/>
    <w:rsid w:val="00596F93"/>
    <w:rsid w:val="00596FD4"/>
    <w:rsid w:val="00596FDA"/>
    <w:rsid w:val="00597054"/>
    <w:rsid w:val="005970E9"/>
    <w:rsid w:val="0059713F"/>
    <w:rsid w:val="005971CB"/>
    <w:rsid w:val="00597250"/>
    <w:rsid w:val="005972E0"/>
    <w:rsid w:val="005972FD"/>
    <w:rsid w:val="005974A0"/>
    <w:rsid w:val="005974E2"/>
    <w:rsid w:val="005974FC"/>
    <w:rsid w:val="00597551"/>
    <w:rsid w:val="005975C8"/>
    <w:rsid w:val="005975FC"/>
    <w:rsid w:val="00597657"/>
    <w:rsid w:val="00597684"/>
    <w:rsid w:val="005976A2"/>
    <w:rsid w:val="005976A4"/>
    <w:rsid w:val="005976AD"/>
    <w:rsid w:val="005976CA"/>
    <w:rsid w:val="00597728"/>
    <w:rsid w:val="0059774E"/>
    <w:rsid w:val="0059779C"/>
    <w:rsid w:val="005977E6"/>
    <w:rsid w:val="00597822"/>
    <w:rsid w:val="00597842"/>
    <w:rsid w:val="00597880"/>
    <w:rsid w:val="00597941"/>
    <w:rsid w:val="00597944"/>
    <w:rsid w:val="005979C5"/>
    <w:rsid w:val="00597A26"/>
    <w:rsid w:val="00597A79"/>
    <w:rsid w:val="00597AC2"/>
    <w:rsid w:val="00597B04"/>
    <w:rsid w:val="00597BBC"/>
    <w:rsid w:val="00597C22"/>
    <w:rsid w:val="00597C74"/>
    <w:rsid w:val="00597CB2"/>
    <w:rsid w:val="00597DCA"/>
    <w:rsid w:val="00597EC5"/>
    <w:rsid w:val="00597F2E"/>
    <w:rsid w:val="00597F41"/>
    <w:rsid w:val="00597F67"/>
    <w:rsid w:val="005A004B"/>
    <w:rsid w:val="005A006A"/>
    <w:rsid w:val="005A00C7"/>
    <w:rsid w:val="005A0135"/>
    <w:rsid w:val="005A0138"/>
    <w:rsid w:val="005A01AF"/>
    <w:rsid w:val="005A026B"/>
    <w:rsid w:val="005A02B6"/>
    <w:rsid w:val="005A0301"/>
    <w:rsid w:val="005A030A"/>
    <w:rsid w:val="005A038F"/>
    <w:rsid w:val="005A03A4"/>
    <w:rsid w:val="005A0485"/>
    <w:rsid w:val="005A0535"/>
    <w:rsid w:val="005A0548"/>
    <w:rsid w:val="005A05C4"/>
    <w:rsid w:val="005A05CB"/>
    <w:rsid w:val="005A0627"/>
    <w:rsid w:val="005A062D"/>
    <w:rsid w:val="005A0748"/>
    <w:rsid w:val="005A0754"/>
    <w:rsid w:val="005A07BC"/>
    <w:rsid w:val="005A082E"/>
    <w:rsid w:val="005A0887"/>
    <w:rsid w:val="005A090D"/>
    <w:rsid w:val="005A09FB"/>
    <w:rsid w:val="005A0A4E"/>
    <w:rsid w:val="005A0B13"/>
    <w:rsid w:val="005A0B55"/>
    <w:rsid w:val="005A0B86"/>
    <w:rsid w:val="005A0BC6"/>
    <w:rsid w:val="005A0BE3"/>
    <w:rsid w:val="005A0C1B"/>
    <w:rsid w:val="005A0C2D"/>
    <w:rsid w:val="005A0C46"/>
    <w:rsid w:val="005A0C4F"/>
    <w:rsid w:val="005A0C7B"/>
    <w:rsid w:val="005A0CAA"/>
    <w:rsid w:val="005A0CCD"/>
    <w:rsid w:val="005A0D13"/>
    <w:rsid w:val="005A0D3F"/>
    <w:rsid w:val="005A0DBB"/>
    <w:rsid w:val="005A0E1A"/>
    <w:rsid w:val="005A0E3A"/>
    <w:rsid w:val="005A0E5D"/>
    <w:rsid w:val="005A0EFB"/>
    <w:rsid w:val="005A0F28"/>
    <w:rsid w:val="005A0F40"/>
    <w:rsid w:val="005A1011"/>
    <w:rsid w:val="005A1136"/>
    <w:rsid w:val="005A116E"/>
    <w:rsid w:val="005A128B"/>
    <w:rsid w:val="005A1344"/>
    <w:rsid w:val="005A14BC"/>
    <w:rsid w:val="005A14E3"/>
    <w:rsid w:val="005A156F"/>
    <w:rsid w:val="005A15D7"/>
    <w:rsid w:val="005A1602"/>
    <w:rsid w:val="005A1672"/>
    <w:rsid w:val="005A16F3"/>
    <w:rsid w:val="005A176D"/>
    <w:rsid w:val="005A1790"/>
    <w:rsid w:val="005A1872"/>
    <w:rsid w:val="005A1914"/>
    <w:rsid w:val="005A1922"/>
    <w:rsid w:val="005A1934"/>
    <w:rsid w:val="005A193A"/>
    <w:rsid w:val="005A1A8C"/>
    <w:rsid w:val="005A1ADD"/>
    <w:rsid w:val="005A1B41"/>
    <w:rsid w:val="005A1BAC"/>
    <w:rsid w:val="005A1BF8"/>
    <w:rsid w:val="005A1C58"/>
    <w:rsid w:val="005A1C5D"/>
    <w:rsid w:val="005A1C71"/>
    <w:rsid w:val="005A1EAF"/>
    <w:rsid w:val="005A1F8C"/>
    <w:rsid w:val="005A1FD6"/>
    <w:rsid w:val="005A1FF5"/>
    <w:rsid w:val="005A2073"/>
    <w:rsid w:val="005A21C6"/>
    <w:rsid w:val="005A21C9"/>
    <w:rsid w:val="005A2203"/>
    <w:rsid w:val="005A2273"/>
    <w:rsid w:val="005A22D8"/>
    <w:rsid w:val="005A230C"/>
    <w:rsid w:val="005A2355"/>
    <w:rsid w:val="005A238A"/>
    <w:rsid w:val="005A239C"/>
    <w:rsid w:val="005A23A5"/>
    <w:rsid w:val="005A23F1"/>
    <w:rsid w:val="005A244A"/>
    <w:rsid w:val="005A2533"/>
    <w:rsid w:val="005A255D"/>
    <w:rsid w:val="005A25B6"/>
    <w:rsid w:val="005A265F"/>
    <w:rsid w:val="005A269B"/>
    <w:rsid w:val="005A2706"/>
    <w:rsid w:val="005A274A"/>
    <w:rsid w:val="005A276E"/>
    <w:rsid w:val="005A28DF"/>
    <w:rsid w:val="005A292B"/>
    <w:rsid w:val="005A2976"/>
    <w:rsid w:val="005A2990"/>
    <w:rsid w:val="005A29A9"/>
    <w:rsid w:val="005A29B5"/>
    <w:rsid w:val="005A29DB"/>
    <w:rsid w:val="005A29E3"/>
    <w:rsid w:val="005A2A16"/>
    <w:rsid w:val="005A2A2E"/>
    <w:rsid w:val="005A2A37"/>
    <w:rsid w:val="005A2B5B"/>
    <w:rsid w:val="005A2BAB"/>
    <w:rsid w:val="005A2BDA"/>
    <w:rsid w:val="005A2CE4"/>
    <w:rsid w:val="005A2D68"/>
    <w:rsid w:val="005A2D7F"/>
    <w:rsid w:val="005A2DCF"/>
    <w:rsid w:val="005A2E6C"/>
    <w:rsid w:val="005A2EB7"/>
    <w:rsid w:val="005A2F4E"/>
    <w:rsid w:val="005A2FDB"/>
    <w:rsid w:val="005A303B"/>
    <w:rsid w:val="005A304F"/>
    <w:rsid w:val="005A309C"/>
    <w:rsid w:val="005A30C8"/>
    <w:rsid w:val="005A3104"/>
    <w:rsid w:val="005A3112"/>
    <w:rsid w:val="005A3126"/>
    <w:rsid w:val="005A3152"/>
    <w:rsid w:val="005A321A"/>
    <w:rsid w:val="005A3221"/>
    <w:rsid w:val="005A3237"/>
    <w:rsid w:val="005A3280"/>
    <w:rsid w:val="005A32D0"/>
    <w:rsid w:val="005A32EA"/>
    <w:rsid w:val="005A3424"/>
    <w:rsid w:val="005A3483"/>
    <w:rsid w:val="005A3507"/>
    <w:rsid w:val="005A3518"/>
    <w:rsid w:val="005A3530"/>
    <w:rsid w:val="005A355A"/>
    <w:rsid w:val="005A3562"/>
    <w:rsid w:val="005A3692"/>
    <w:rsid w:val="005A36C8"/>
    <w:rsid w:val="005A372B"/>
    <w:rsid w:val="005A374C"/>
    <w:rsid w:val="005A3779"/>
    <w:rsid w:val="005A37A3"/>
    <w:rsid w:val="005A37C8"/>
    <w:rsid w:val="005A381A"/>
    <w:rsid w:val="005A3822"/>
    <w:rsid w:val="005A383E"/>
    <w:rsid w:val="005A3852"/>
    <w:rsid w:val="005A385A"/>
    <w:rsid w:val="005A38FE"/>
    <w:rsid w:val="005A3976"/>
    <w:rsid w:val="005A3988"/>
    <w:rsid w:val="005A39BF"/>
    <w:rsid w:val="005A39E2"/>
    <w:rsid w:val="005A3A51"/>
    <w:rsid w:val="005A3A5E"/>
    <w:rsid w:val="005A3A6F"/>
    <w:rsid w:val="005A3B49"/>
    <w:rsid w:val="005A3B60"/>
    <w:rsid w:val="005A3B79"/>
    <w:rsid w:val="005A3BA2"/>
    <w:rsid w:val="005A3C05"/>
    <w:rsid w:val="005A3C7F"/>
    <w:rsid w:val="005A3CB7"/>
    <w:rsid w:val="005A3CF5"/>
    <w:rsid w:val="005A3D1A"/>
    <w:rsid w:val="005A3E39"/>
    <w:rsid w:val="005A3E43"/>
    <w:rsid w:val="005A3EBF"/>
    <w:rsid w:val="005A3EF7"/>
    <w:rsid w:val="005A3F41"/>
    <w:rsid w:val="005A3FDB"/>
    <w:rsid w:val="005A409F"/>
    <w:rsid w:val="005A40D6"/>
    <w:rsid w:val="005A41E3"/>
    <w:rsid w:val="005A41FD"/>
    <w:rsid w:val="005A4204"/>
    <w:rsid w:val="005A4310"/>
    <w:rsid w:val="005A436F"/>
    <w:rsid w:val="005A4494"/>
    <w:rsid w:val="005A44DB"/>
    <w:rsid w:val="005A44F1"/>
    <w:rsid w:val="005A4540"/>
    <w:rsid w:val="005A457F"/>
    <w:rsid w:val="005A45AC"/>
    <w:rsid w:val="005A45B7"/>
    <w:rsid w:val="005A46B7"/>
    <w:rsid w:val="005A47B4"/>
    <w:rsid w:val="005A47C8"/>
    <w:rsid w:val="005A4841"/>
    <w:rsid w:val="005A4929"/>
    <w:rsid w:val="005A4990"/>
    <w:rsid w:val="005A49AE"/>
    <w:rsid w:val="005A4A0A"/>
    <w:rsid w:val="005A4A61"/>
    <w:rsid w:val="005A4AC5"/>
    <w:rsid w:val="005A4AF6"/>
    <w:rsid w:val="005A4AF7"/>
    <w:rsid w:val="005A4B66"/>
    <w:rsid w:val="005A4B6A"/>
    <w:rsid w:val="005A4B80"/>
    <w:rsid w:val="005A4B9F"/>
    <w:rsid w:val="005A4C0A"/>
    <w:rsid w:val="005A4C21"/>
    <w:rsid w:val="005A4C2F"/>
    <w:rsid w:val="005A4C5C"/>
    <w:rsid w:val="005A4C94"/>
    <w:rsid w:val="005A4D4B"/>
    <w:rsid w:val="005A4DA2"/>
    <w:rsid w:val="005A4E05"/>
    <w:rsid w:val="005A4E4B"/>
    <w:rsid w:val="005A4E7B"/>
    <w:rsid w:val="005A4F67"/>
    <w:rsid w:val="005A506D"/>
    <w:rsid w:val="005A50FC"/>
    <w:rsid w:val="005A5140"/>
    <w:rsid w:val="005A520D"/>
    <w:rsid w:val="005A5286"/>
    <w:rsid w:val="005A528B"/>
    <w:rsid w:val="005A53E5"/>
    <w:rsid w:val="005A542E"/>
    <w:rsid w:val="005A54B5"/>
    <w:rsid w:val="005A54E7"/>
    <w:rsid w:val="005A5570"/>
    <w:rsid w:val="005A562E"/>
    <w:rsid w:val="005A5701"/>
    <w:rsid w:val="005A5718"/>
    <w:rsid w:val="005A5722"/>
    <w:rsid w:val="005A573D"/>
    <w:rsid w:val="005A5769"/>
    <w:rsid w:val="005A585C"/>
    <w:rsid w:val="005A58C6"/>
    <w:rsid w:val="005A5954"/>
    <w:rsid w:val="005A596F"/>
    <w:rsid w:val="005A59DE"/>
    <w:rsid w:val="005A59E0"/>
    <w:rsid w:val="005A59F0"/>
    <w:rsid w:val="005A5A23"/>
    <w:rsid w:val="005A5A31"/>
    <w:rsid w:val="005A5AD7"/>
    <w:rsid w:val="005A5AE7"/>
    <w:rsid w:val="005A5B5A"/>
    <w:rsid w:val="005A5B7B"/>
    <w:rsid w:val="005A5BE8"/>
    <w:rsid w:val="005A5CD0"/>
    <w:rsid w:val="005A5CD1"/>
    <w:rsid w:val="005A5D17"/>
    <w:rsid w:val="005A5DA0"/>
    <w:rsid w:val="005A5DA9"/>
    <w:rsid w:val="005A5DDA"/>
    <w:rsid w:val="005A5E00"/>
    <w:rsid w:val="005A5E40"/>
    <w:rsid w:val="005A5E59"/>
    <w:rsid w:val="005A5E75"/>
    <w:rsid w:val="005A5EA1"/>
    <w:rsid w:val="005A5ECB"/>
    <w:rsid w:val="005A5F07"/>
    <w:rsid w:val="005A5F28"/>
    <w:rsid w:val="005A6010"/>
    <w:rsid w:val="005A601E"/>
    <w:rsid w:val="005A608F"/>
    <w:rsid w:val="005A623A"/>
    <w:rsid w:val="005A6268"/>
    <w:rsid w:val="005A62B8"/>
    <w:rsid w:val="005A630F"/>
    <w:rsid w:val="005A6318"/>
    <w:rsid w:val="005A635E"/>
    <w:rsid w:val="005A6361"/>
    <w:rsid w:val="005A6380"/>
    <w:rsid w:val="005A639E"/>
    <w:rsid w:val="005A63DC"/>
    <w:rsid w:val="005A641A"/>
    <w:rsid w:val="005A64AF"/>
    <w:rsid w:val="005A64B8"/>
    <w:rsid w:val="005A64D4"/>
    <w:rsid w:val="005A656C"/>
    <w:rsid w:val="005A6603"/>
    <w:rsid w:val="005A673B"/>
    <w:rsid w:val="005A676C"/>
    <w:rsid w:val="005A6810"/>
    <w:rsid w:val="005A691E"/>
    <w:rsid w:val="005A6A39"/>
    <w:rsid w:val="005A6A8E"/>
    <w:rsid w:val="005A6A92"/>
    <w:rsid w:val="005A6ABB"/>
    <w:rsid w:val="005A6B8F"/>
    <w:rsid w:val="005A6C00"/>
    <w:rsid w:val="005A6C05"/>
    <w:rsid w:val="005A6C0C"/>
    <w:rsid w:val="005A6C5B"/>
    <w:rsid w:val="005A6CB9"/>
    <w:rsid w:val="005A6CBA"/>
    <w:rsid w:val="005A6CC6"/>
    <w:rsid w:val="005A6D04"/>
    <w:rsid w:val="005A6D49"/>
    <w:rsid w:val="005A6D9A"/>
    <w:rsid w:val="005A6E88"/>
    <w:rsid w:val="005A6ED5"/>
    <w:rsid w:val="005A6F18"/>
    <w:rsid w:val="005A6FAA"/>
    <w:rsid w:val="005A71B7"/>
    <w:rsid w:val="005A71E0"/>
    <w:rsid w:val="005A721C"/>
    <w:rsid w:val="005A726B"/>
    <w:rsid w:val="005A732E"/>
    <w:rsid w:val="005A7332"/>
    <w:rsid w:val="005A734E"/>
    <w:rsid w:val="005A74DE"/>
    <w:rsid w:val="005A751D"/>
    <w:rsid w:val="005A753B"/>
    <w:rsid w:val="005A75B6"/>
    <w:rsid w:val="005A75FA"/>
    <w:rsid w:val="005A7632"/>
    <w:rsid w:val="005A76A9"/>
    <w:rsid w:val="005A76BE"/>
    <w:rsid w:val="005A7809"/>
    <w:rsid w:val="005A783A"/>
    <w:rsid w:val="005A78A7"/>
    <w:rsid w:val="005A7A00"/>
    <w:rsid w:val="005A7AA4"/>
    <w:rsid w:val="005A7AB5"/>
    <w:rsid w:val="005A7AE5"/>
    <w:rsid w:val="005A7AF5"/>
    <w:rsid w:val="005A7C0C"/>
    <w:rsid w:val="005A7C53"/>
    <w:rsid w:val="005A7C8C"/>
    <w:rsid w:val="005A7CC7"/>
    <w:rsid w:val="005A7D71"/>
    <w:rsid w:val="005A7D77"/>
    <w:rsid w:val="005A7D88"/>
    <w:rsid w:val="005A7D8E"/>
    <w:rsid w:val="005A7DE8"/>
    <w:rsid w:val="005A7EB3"/>
    <w:rsid w:val="005A7F19"/>
    <w:rsid w:val="005A7FA5"/>
    <w:rsid w:val="005A7FAC"/>
    <w:rsid w:val="005B0010"/>
    <w:rsid w:val="005B002E"/>
    <w:rsid w:val="005B00BC"/>
    <w:rsid w:val="005B00F0"/>
    <w:rsid w:val="005B0291"/>
    <w:rsid w:val="005B02AE"/>
    <w:rsid w:val="005B02DC"/>
    <w:rsid w:val="005B03F5"/>
    <w:rsid w:val="005B04E0"/>
    <w:rsid w:val="005B04EB"/>
    <w:rsid w:val="005B054F"/>
    <w:rsid w:val="005B0594"/>
    <w:rsid w:val="005B05BE"/>
    <w:rsid w:val="005B05F6"/>
    <w:rsid w:val="005B0665"/>
    <w:rsid w:val="005B075A"/>
    <w:rsid w:val="005B0771"/>
    <w:rsid w:val="005B0781"/>
    <w:rsid w:val="005B087D"/>
    <w:rsid w:val="005B08ED"/>
    <w:rsid w:val="005B0920"/>
    <w:rsid w:val="005B096F"/>
    <w:rsid w:val="005B0A07"/>
    <w:rsid w:val="005B0A1D"/>
    <w:rsid w:val="005B0A61"/>
    <w:rsid w:val="005B0B4C"/>
    <w:rsid w:val="005B0B53"/>
    <w:rsid w:val="005B0BAB"/>
    <w:rsid w:val="005B0CC4"/>
    <w:rsid w:val="005B0D54"/>
    <w:rsid w:val="005B0D96"/>
    <w:rsid w:val="005B0DCC"/>
    <w:rsid w:val="005B0E13"/>
    <w:rsid w:val="005B0E98"/>
    <w:rsid w:val="005B0EBD"/>
    <w:rsid w:val="005B0F4C"/>
    <w:rsid w:val="005B0F7A"/>
    <w:rsid w:val="005B0FA8"/>
    <w:rsid w:val="005B1074"/>
    <w:rsid w:val="005B10E4"/>
    <w:rsid w:val="005B10F3"/>
    <w:rsid w:val="005B1130"/>
    <w:rsid w:val="005B1144"/>
    <w:rsid w:val="005B1179"/>
    <w:rsid w:val="005B12CC"/>
    <w:rsid w:val="005B1324"/>
    <w:rsid w:val="005B136D"/>
    <w:rsid w:val="005B1398"/>
    <w:rsid w:val="005B13FD"/>
    <w:rsid w:val="005B145F"/>
    <w:rsid w:val="005B14DC"/>
    <w:rsid w:val="005B14EB"/>
    <w:rsid w:val="005B1503"/>
    <w:rsid w:val="005B15B7"/>
    <w:rsid w:val="005B15C6"/>
    <w:rsid w:val="005B15FF"/>
    <w:rsid w:val="005B168A"/>
    <w:rsid w:val="005B16BF"/>
    <w:rsid w:val="005B16E0"/>
    <w:rsid w:val="005B170E"/>
    <w:rsid w:val="005B179A"/>
    <w:rsid w:val="005B1829"/>
    <w:rsid w:val="005B1880"/>
    <w:rsid w:val="005B18F1"/>
    <w:rsid w:val="005B1976"/>
    <w:rsid w:val="005B19D4"/>
    <w:rsid w:val="005B1ABA"/>
    <w:rsid w:val="005B1BD7"/>
    <w:rsid w:val="005B1C33"/>
    <w:rsid w:val="005B1CDB"/>
    <w:rsid w:val="005B1D10"/>
    <w:rsid w:val="005B1E68"/>
    <w:rsid w:val="005B1E73"/>
    <w:rsid w:val="005B1F1A"/>
    <w:rsid w:val="005B1F4E"/>
    <w:rsid w:val="005B1F71"/>
    <w:rsid w:val="005B1FD5"/>
    <w:rsid w:val="005B2047"/>
    <w:rsid w:val="005B20D7"/>
    <w:rsid w:val="005B2131"/>
    <w:rsid w:val="005B215D"/>
    <w:rsid w:val="005B21AB"/>
    <w:rsid w:val="005B21E2"/>
    <w:rsid w:val="005B223E"/>
    <w:rsid w:val="005B225E"/>
    <w:rsid w:val="005B2346"/>
    <w:rsid w:val="005B234D"/>
    <w:rsid w:val="005B23DD"/>
    <w:rsid w:val="005B246C"/>
    <w:rsid w:val="005B25A3"/>
    <w:rsid w:val="005B25B2"/>
    <w:rsid w:val="005B26A6"/>
    <w:rsid w:val="005B26F1"/>
    <w:rsid w:val="005B2738"/>
    <w:rsid w:val="005B2750"/>
    <w:rsid w:val="005B27BB"/>
    <w:rsid w:val="005B285C"/>
    <w:rsid w:val="005B2887"/>
    <w:rsid w:val="005B28B8"/>
    <w:rsid w:val="005B28E5"/>
    <w:rsid w:val="005B28FF"/>
    <w:rsid w:val="005B2903"/>
    <w:rsid w:val="005B2921"/>
    <w:rsid w:val="005B294C"/>
    <w:rsid w:val="005B2A04"/>
    <w:rsid w:val="005B2A13"/>
    <w:rsid w:val="005B2A59"/>
    <w:rsid w:val="005B2A60"/>
    <w:rsid w:val="005B2A70"/>
    <w:rsid w:val="005B2A7B"/>
    <w:rsid w:val="005B2B9E"/>
    <w:rsid w:val="005B2BA8"/>
    <w:rsid w:val="005B2BEE"/>
    <w:rsid w:val="005B2C09"/>
    <w:rsid w:val="005B2C16"/>
    <w:rsid w:val="005B2C36"/>
    <w:rsid w:val="005B2CDF"/>
    <w:rsid w:val="005B2D32"/>
    <w:rsid w:val="005B2D9A"/>
    <w:rsid w:val="005B2DCD"/>
    <w:rsid w:val="005B2F47"/>
    <w:rsid w:val="005B2FBD"/>
    <w:rsid w:val="005B2FCB"/>
    <w:rsid w:val="005B3080"/>
    <w:rsid w:val="005B309C"/>
    <w:rsid w:val="005B311C"/>
    <w:rsid w:val="005B3124"/>
    <w:rsid w:val="005B318C"/>
    <w:rsid w:val="005B319D"/>
    <w:rsid w:val="005B31DA"/>
    <w:rsid w:val="005B31EB"/>
    <w:rsid w:val="005B3217"/>
    <w:rsid w:val="005B324A"/>
    <w:rsid w:val="005B336A"/>
    <w:rsid w:val="005B3433"/>
    <w:rsid w:val="005B3457"/>
    <w:rsid w:val="005B346C"/>
    <w:rsid w:val="005B34E7"/>
    <w:rsid w:val="005B3568"/>
    <w:rsid w:val="005B35C2"/>
    <w:rsid w:val="005B35C6"/>
    <w:rsid w:val="005B362A"/>
    <w:rsid w:val="005B365D"/>
    <w:rsid w:val="005B3681"/>
    <w:rsid w:val="005B3691"/>
    <w:rsid w:val="005B3753"/>
    <w:rsid w:val="005B3AE1"/>
    <w:rsid w:val="005B3B68"/>
    <w:rsid w:val="005B3BC0"/>
    <w:rsid w:val="005B3C53"/>
    <w:rsid w:val="005B3C67"/>
    <w:rsid w:val="005B3C77"/>
    <w:rsid w:val="005B3C79"/>
    <w:rsid w:val="005B3D2A"/>
    <w:rsid w:val="005B3DAD"/>
    <w:rsid w:val="005B3E28"/>
    <w:rsid w:val="005B3E58"/>
    <w:rsid w:val="005B3E98"/>
    <w:rsid w:val="005B3EFC"/>
    <w:rsid w:val="005B3F09"/>
    <w:rsid w:val="005B3F20"/>
    <w:rsid w:val="005B403E"/>
    <w:rsid w:val="005B40A5"/>
    <w:rsid w:val="005B412D"/>
    <w:rsid w:val="005B4160"/>
    <w:rsid w:val="005B421F"/>
    <w:rsid w:val="005B4220"/>
    <w:rsid w:val="005B429E"/>
    <w:rsid w:val="005B4312"/>
    <w:rsid w:val="005B4382"/>
    <w:rsid w:val="005B43C1"/>
    <w:rsid w:val="005B43CC"/>
    <w:rsid w:val="005B4420"/>
    <w:rsid w:val="005B4459"/>
    <w:rsid w:val="005B452B"/>
    <w:rsid w:val="005B452E"/>
    <w:rsid w:val="005B4565"/>
    <w:rsid w:val="005B4661"/>
    <w:rsid w:val="005B469E"/>
    <w:rsid w:val="005B46C8"/>
    <w:rsid w:val="005B477A"/>
    <w:rsid w:val="005B47CA"/>
    <w:rsid w:val="005B47EE"/>
    <w:rsid w:val="005B482A"/>
    <w:rsid w:val="005B4831"/>
    <w:rsid w:val="005B485D"/>
    <w:rsid w:val="005B487E"/>
    <w:rsid w:val="005B4893"/>
    <w:rsid w:val="005B4894"/>
    <w:rsid w:val="005B496D"/>
    <w:rsid w:val="005B499A"/>
    <w:rsid w:val="005B4B11"/>
    <w:rsid w:val="005B4B19"/>
    <w:rsid w:val="005B4BB7"/>
    <w:rsid w:val="005B4BD0"/>
    <w:rsid w:val="005B4C87"/>
    <w:rsid w:val="005B4CC7"/>
    <w:rsid w:val="005B4CE1"/>
    <w:rsid w:val="005B4D04"/>
    <w:rsid w:val="005B4D4A"/>
    <w:rsid w:val="005B4DAB"/>
    <w:rsid w:val="005B4DF8"/>
    <w:rsid w:val="005B4DFA"/>
    <w:rsid w:val="005B4E6D"/>
    <w:rsid w:val="005B4E7E"/>
    <w:rsid w:val="005B4EBD"/>
    <w:rsid w:val="005B4FFB"/>
    <w:rsid w:val="005B501D"/>
    <w:rsid w:val="005B5029"/>
    <w:rsid w:val="005B5035"/>
    <w:rsid w:val="005B5080"/>
    <w:rsid w:val="005B50B5"/>
    <w:rsid w:val="005B50BB"/>
    <w:rsid w:val="005B5105"/>
    <w:rsid w:val="005B5131"/>
    <w:rsid w:val="005B5155"/>
    <w:rsid w:val="005B525D"/>
    <w:rsid w:val="005B5266"/>
    <w:rsid w:val="005B5314"/>
    <w:rsid w:val="005B5323"/>
    <w:rsid w:val="005B5334"/>
    <w:rsid w:val="005B544C"/>
    <w:rsid w:val="005B54E5"/>
    <w:rsid w:val="005B54EF"/>
    <w:rsid w:val="005B5508"/>
    <w:rsid w:val="005B552C"/>
    <w:rsid w:val="005B5574"/>
    <w:rsid w:val="005B557F"/>
    <w:rsid w:val="005B558E"/>
    <w:rsid w:val="005B55CB"/>
    <w:rsid w:val="005B55F5"/>
    <w:rsid w:val="005B55FE"/>
    <w:rsid w:val="005B565A"/>
    <w:rsid w:val="005B56A7"/>
    <w:rsid w:val="005B56B1"/>
    <w:rsid w:val="005B5791"/>
    <w:rsid w:val="005B581B"/>
    <w:rsid w:val="005B5855"/>
    <w:rsid w:val="005B588F"/>
    <w:rsid w:val="005B58A3"/>
    <w:rsid w:val="005B590B"/>
    <w:rsid w:val="005B5973"/>
    <w:rsid w:val="005B5983"/>
    <w:rsid w:val="005B598F"/>
    <w:rsid w:val="005B59BB"/>
    <w:rsid w:val="005B5AC5"/>
    <w:rsid w:val="005B5AF2"/>
    <w:rsid w:val="005B5B5C"/>
    <w:rsid w:val="005B5BBE"/>
    <w:rsid w:val="005B5C87"/>
    <w:rsid w:val="005B5C8E"/>
    <w:rsid w:val="005B5D38"/>
    <w:rsid w:val="005B5FA6"/>
    <w:rsid w:val="005B6010"/>
    <w:rsid w:val="005B6044"/>
    <w:rsid w:val="005B6092"/>
    <w:rsid w:val="005B60EA"/>
    <w:rsid w:val="005B61C4"/>
    <w:rsid w:val="005B622E"/>
    <w:rsid w:val="005B622F"/>
    <w:rsid w:val="005B627F"/>
    <w:rsid w:val="005B6284"/>
    <w:rsid w:val="005B6286"/>
    <w:rsid w:val="005B6329"/>
    <w:rsid w:val="005B6346"/>
    <w:rsid w:val="005B6373"/>
    <w:rsid w:val="005B63C7"/>
    <w:rsid w:val="005B63D0"/>
    <w:rsid w:val="005B64A1"/>
    <w:rsid w:val="005B64F4"/>
    <w:rsid w:val="005B6525"/>
    <w:rsid w:val="005B655A"/>
    <w:rsid w:val="005B6671"/>
    <w:rsid w:val="005B677F"/>
    <w:rsid w:val="005B684C"/>
    <w:rsid w:val="005B6915"/>
    <w:rsid w:val="005B69AC"/>
    <w:rsid w:val="005B69F0"/>
    <w:rsid w:val="005B6A40"/>
    <w:rsid w:val="005B6A59"/>
    <w:rsid w:val="005B6A60"/>
    <w:rsid w:val="005B6AE8"/>
    <w:rsid w:val="005B6B04"/>
    <w:rsid w:val="005B6B24"/>
    <w:rsid w:val="005B6BB3"/>
    <w:rsid w:val="005B6BCD"/>
    <w:rsid w:val="005B6BFE"/>
    <w:rsid w:val="005B6C26"/>
    <w:rsid w:val="005B6C40"/>
    <w:rsid w:val="005B6D88"/>
    <w:rsid w:val="005B6E13"/>
    <w:rsid w:val="005B6E58"/>
    <w:rsid w:val="005B6E5C"/>
    <w:rsid w:val="005B6EE8"/>
    <w:rsid w:val="005B6EFD"/>
    <w:rsid w:val="005B6F06"/>
    <w:rsid w:val="005B6F13"/>
    <w:rsid w:val="005B6FB3"/>
    <w:rsid w:val="005B6FE9"/>
    <w:rsid w:val="005B702E"/>
    <w:rsid w:val="005B7081"/>
    <w:rsid w:val="005B70E2"/>
    <w:rsid w:val="005B7102"/>
    <w:rsid w:val="005B711D"/>
    <w:rsid w:val="005B7305"/>
    <w:rsid w:val="005B7374"/>
    <w:rsid w:val="005B73CA"/>
    <w:rsid w:val="005B741E"/>
    <w:rsid w:val="005B74D7"/>
    <w:rsid w:val="005B753C"/>
    <w:rsid w:val="005B7570"/>
    <w:rsid w:val="005B762E"/>
    <w:rsid w:val="005B763B"/>
    <w:rsid w:val="005B7657"/>
    <w:rsid w:val="005B76D4"/>
    <w:rsid w:val="005B76DD"/>
    <w:rsid w:val="005B778F"/>
    <w:rsid w:val="005B7806"/>
    <w:rsid w:val="005B7833"/>
    <w:rsid w:val="005B7835"/>
    <w:rsid w:val="005B78F1"/>
    <w:rsid w:val="005B7972"/>
    <w:rsid w:val="005B79E4"/>
    <w:rsid w:val="005B7A15"/>
    <w:rsid w:val="005B7A32"/>
    <w:rsid w:val="005B7A34"/>
    <w:rsid w:val="005B7AE7"/>
    <w:rsid w:val="005B7B53"/>
    <w:rsid w:val="005B7BA9"/>
    <w:rsid w:val="005B7BCB"/>
    <w:rsid w:val="005B7C70"/>
    <w:rsid w:val="005B7C7C"/>
    <w:rsid w:val="005B7D2D"/>
    <w:rsid w:val="005B7D4E"/>
    <w:rsid w:val="005B7EB3"/>
    <w:rsid w:val="005B7EB9"/>
    <w:rsid w:val="005B7EF7"/>
    <w:rsid w:val="005B7F13"/>
    <w:rsid w:val="005B7F70"/>
    <w:rsid w:val="005B7F91"/>
    <w:rsid w:val="005B7FF2"/>
    <w:rsid w:val="005C014F"/>
    <w:rsid w:val="005C0185"/>
    <w:rsid w:val="005C01DA"/>
    <w:rsid w:val="005C01FE"/>
    <w:rsid w:val="005C021C"/>
    <w:rsid w:val="005C02A6"/>
    <w:rsid w:val="005C02AF"/>
    <w:rsid w:val="005C0319"/>
    <w:rsid w:val="005C0336"/>
    <w:rsid w:val="005C0434"/>
    <w:rsid w:val="005C04F8"/>
    <w:rsid w:val="005C05FC"/>
    <w:rsid w:val="005C0663"/>
    <w:rsid w:val="005C06A8"/>
    <w:rsid w:val="005C06C1"/>
    <w:rsid w:val="005C06C5"/>
    <w:rsid w:val="005C07CC"/>
    <w:rsid w:val="005C07DD"/>
    <w:rsid w:val="005C0884"/>
    <w:rsid w:val="005C08AD"/>
    <w:rsid w:val="005C08FF"/>
    <w:rsid w:val="005C094E"/>
    <w:rsid w:val="005C09E5"/>
    <w:rsid w:val="005C0A0B"/>
    <w:rsid w:val="005C0A37"/>
    <w:rsid w:val="005C0A51"/>
    <w:rsid w:val="005C0B01"/>
    <w:rsid w:val="005C0B29"/>
    <w:rsid w:val="005C0B2C"/>
    <w:rsid w:val="005C0B5B"/>
    <w:rsid w:val="005C0B8E"/>
    <w:rsid w:val="005C0BDD"/>
    <w:rsid w:val="005C0C70"/>
    <w:rsid w:val="005C0CBD"/>
    <w:rsid w:val="005C0D42"/>
    <w:rsid w:val="005C0D5A"/>
    <w:rsid w:val="005C0E75"/>
    <w:rsid w:val="005C0F2A"/>
    <w:rsid w:val="005C0F36"/>
    <w:rsid w:val="005C0FB1"/>
    <w:rsid w:val="005C104D"/>
    <w:rsid w:val="005C1098"/>
    <w:rsid w:val="005C10B0"/>
    <w:rsid w:val="005C111F"/>
    <w:rsid w:val="005C11A3"/>
    <w:rsid w:val="005C11B6"/>
    <w:rsid w:val="005C11E1"/>
    <w:rsid w:val="005C1203"/>
    <w:rsid w:val="005C1276"/>
    <w:rsid w:val="005C1393"/>
    <w:rsid w:val="005C13FA"/>
    <w:rsid w:val="005C14E8"/>
    <w:rsid w:val="005C1512"/>
    <w:rsid w:val="005C1524"/>
    <w:rsid w:val="005C15CA"/>
    <w:rsid w:val="005C162D"/>
    <w:rsid w:val="005C164C"/>
    <w:rsid w:val="005C1713"/>
    <w:rsid w:val="005C1728"/>
    <w:rsid w:val="005C1748"/>
    <w:rsid w:val="005C174A"/>
    <w:rsid w:val="005C176C"/>
    <w:rsid w:val="005C17EA"/>
    <w:rsid w:val="005C1831"/>
    <w:rsid w:val="005C1956"/>
    <w:rsid w:val="005C19AE"/>
    <w:rsid w:val="005C19D1"/>
    <w:rsid w:val="005C1A1B"/>
    <w:rsid w:val="005C1AB1"/>
    <w:rsid w:val="005C1ADC"/>
    <w:rsid w:val="005C1BB6"/>
    <w:rsid w:val="005C1BBE"/>
    <w:rsid w:val="005C1C4A"/>
    <w:rsid w:val="005C1CD7"/>
    <w:rsid w:val="005C1CE3"/>
    <w:rsid w:val="005C1D00"/>
    <w:rsid w:val="005C1D0C"/>
    <w:rsid w:val="005C1D2A"/>
    <w:rsid w:val="005C1D30"/>
    <w:rsid w:val="005C1D5E"/>
    <w:rsid w:val="005C1DC4"/>
    <w:rsid w:val="005C1E58"/>
    <w:rsid w:val="005C1E95"/>
    <w:rsid w:val="005C1F84"/>
    <w:rsid w:val="005C1FBB"/>
    <w:rsid w:val="005C2013"/>
    <w:rsid w:val="005C2120"/>
    <w:rsid w:val="005C222E"/>
    <w:rsid w:val="005C2233"/>
    <w:rsid w:val="005C22C0"/>
    <w:rsid w:val="005C2333"/>
    <w:rsid w:val="005C2392"/>
    <w:rsid w:val="005C23DA"/>
    <w:rsid w:val="005C23E2"/>
    <w:rsid w:val="005C249A"/>
    <w:rsid w:val="005C2541"/>
    <w:rsid w:val="005C2550"/>
    <w:rsid w:val="005C25FE"/>
    <w:rsid w:val="005C273F"/>
    <w:rsid w:val="005C2796"/>
    <w:rsid w:val="005C2820"/>
    <w:rsid w:val="005C2861"/>
    <w:rsid w:val="005C28A6"/>
    <w:rsid w:val="005C28D1"/>
    <w:rsid w:val="005C2906"/>
    <w:rsid w:val="005C2991"/>
    <w:rsid w:val="005C29B4"/>
    <w:rsid w:val="005C29FA"/>
    <w:rsid w:val="005C2A53"/>
    <w:rsid w:val="005C2A78"/>
    <w:rsid w:val="005C2A7B"/>
    <w:rsid w:val="005C2A80"/>
    <w:rsid w:val="005C2A91"/>
    <w:rsid w:val="005C2AA8"/>
    <w:rsid w:val="005C2AE3"/>
    <w:rsid w:val="005C2B12"/>
    <w:rsid w:val="005C2B1E"/>
    <w:rsid w:val="005C2C23"/>
    <w:rsid w:val="005C2C5F"/>
    <w:rsid w:val="005C2CE4"/>
    <w:rsid w:val="005C2E6F"/>
    <w:rsid w:val="005C2F21"/>
    <w:rsid w:val="005C2F29"/>
    <w:rsid w:val="005C2F3A"/>
    <w:rsid w:val="005C2F8C"/>
    <w:rsid w:val="005C2FE6"/>
    <w:rsid w:val="005C2FFB"/>
    <w:rsid w:val="005C314E"/>
    <w:rsid w:val="005C31C2"/>
    <w:rsid w:val="005C31D2"/>
    <w:rsid w:val="005C32C8"/>
    <w:rsid w:val="005C3333"/>
    <w:rsid w:val="005C337B"/>
    <w:rsid w:val="005C33DB"/>
    <w:rsid w:val="005C3415"/>
    <w:rsid w:val="005C352B"/>
    <w:rsid w:val="005C3574"/>
    <w:rsid w:val="005C3628"/>
    <w:rsid w:val="005C36AC"/>
    <w:rsid w:val="005C37E5"/>
    <w:rsid w:val="005C382D"/>
    <w:rsid w:val="005C3834"/>
    <w:rsid w:val="005C3870"/>
    <w:rsid w:val="005C3977"/>
    <w:rsid w:val="005C3A27"/>
    <w:rsid w:val="005C3B76"/>
    <w:rsid w:val="005C3C10"/>
    <w:rsid w:val="005C3C2E"/>
    <w:rsid w:val="005C3C66"/>
    <w:rsid w:val="005C3C82"/>
    <w:rsid w:val="005C3CFA"/>
    <w:rsid w:val="005C3D55"/>
    <w:rsid w:val="005C3E3E"/>
    <w:rsid w:val="005C3E70"/>
    <w:rsid w:val="005C3EBC"/>
    <w:rsid w:val="005C3EF3"/>
    <w:rsid w:val="005C3F66"/>
    <w:rsid w:val="005C3FC6"/>
    <w:rsid w:val="005C4056"/>
    <w:rsid w:val="005C405B"/>
    <w:rsid w:val="005C406B"/>
    <w:rsid w:val="005C40B2"/>
    <w:rsid w:val="005C4143"/>
    <w:rsid w:val="005C4167"/>
    <w:rsid w:val="005C41AE"/>
    <w:rsid w:val="005C4217"/>
    <w:rsid w:val="005C424A"/>
    <w:rsid w:val="005C42EB"/>
    <w:rsid w:val="005C4317"/>
    <w:rsid w:val="005C432E"/>
    <w:rsid w:val="005C4342"/>
    <w:rsid w:val="005C4409"/>
    <w:rsid w:val="005C44AC"/>
    <w:rsid w:val="005C44CC"/>
    <w:rsid w:val="005C44CE"/>
    <w:rsid w:val="005C4500"/>
    <w:rsid w:val="005C451F"/>
    <w:rsid w:val="005C4554"/>
    <w:rsid w:val="005C4618"/>
    <w:rsid w:val="005C4660"/>
    <w:rsid w:val="005C46B3"/>
    <w:rsid w:val="005C46CD"/>
    <w:rsid w:val="005C46DF"/>
    <w:rsid w:val="005C472B"/>
    <w:rsid w:val="005C474D"/>
    <w:rsid w:val="005C47E4"/>
    <w:rsid w:val="005C47FE"/>
    <w:rsid w:val="005C491D"/>
    <w:rsid w:val="005C4A89"/>
    <w:rsid w:val="005C4ABC"/>
    <w:rsid w:val="005C4B77"/>
    <w:rsid w:val="005C4B7F"/>
    <w:rsid w:val="005C4BAF"/>
    <w:rsid w:val="005C4BE3"/>
    <w:rsid w:val="005C4BE9"/>
    <w:rsid w:val="005C4CE0"/>
    <w:rsid w:val="005C4DEF"/>
    <w:rsid w:val="005C4DFD"/>
    <w:rsid w:val="005C4E3A"/>
    <w:rsid w:val="005C4EA6"/>
    <w:rsid w:val="005C4F0D"/>
    <w:rsid w:val="005C4F10"/>
    <w:rsid w:val="005C4F27"/>
    <w:rsid w:val="005C4FB3"/>
    <w:rsid w:val="005C505A"/>
    <w:rsid w:val="005C50E0"/>
    <w:rsid w:val="005C518F"/>
    <w:rsid w:val="005C51D3"/>
    <w:rsid w:val="005C51D5"/>
    <w:rsid w:val="005C5257"/>
    <w:rsid w:val="005C52BD"/>
    <w:rsid w:val="005C52EB"/>
    <w:rsid w:val="005C530A"/>
    <w:rsid w:val="005C5318"/>
    <w:rsid w:val="005C536E"/>
    <w:rsid w:val="005C537A"/>
    <w:rsid w:val="005C53AB"/>
    <w:rsid w:val="005C53C7"/>
    <w:rsid w:val="005C53CA"/>
    <w:rsid w:val="005C5456"/>
    <w:rsid w:val="005C54FD"/>
    <w:rsid w:val="005C5559"/>
    <w:rsid w:val="005C55AA"/>
    <w:rsid w:val="005C55D1"/>
    <w:rsid w:val="005C56A4"/>
    <w:rsid w:val="005C5757"/>
    <w:rsid w:val="005C5792"/>
    <w:rsid w:val="005C590F"/>
    <w:rsid w:val="005C591B"/>
    <w:rsid w:val="005C5989"/>
    <w:rsid w:val="005C5A93"/>
    <w:rsid w:val="005C5AB6"/>
    <w:rsid w:val="005C5B49"/>
    <w:rsid w:val="005C5B58"/>
    <w:rsid w:val="005C5B72"/>
    <w:rsid w:val="005C5BAA"/>
    <w:rsid w:val="005C5BF4"/>
    <w:rsid w:val="005C5C2D"/>
    <w:rsid w:val="005C5C43"/>
    <w:rsid w:val="005C5D10"/>
    <w:rsid w:val="005C5D1C"/>
    <w:rsid w:val="005C5D3F"/>
    <w:rsid w:val="005C5ECA"/>
    <w:rsid w:val="005C5F96"/>
    <w:rsid w:val="005C5FB0"/>
    <w:rsid w:val="005C5FD2"/>
    <w:rsid w:val="005C600E"/>
    <w:rsid w:val="005C602C"/>
    <w:rsid w:val="005C606F"/>
    <w:rsid w:val="005C60DA"/>
    <w:rsid w:val="005C6102"/>
    <w:rsid w:val="005C6178"/>
    <w:rsid w:val="005C6196"/>
    <w:rsid w:val="005C62BD"/>
    <w:rsid w:val="005C6326"/>
    <w:rsid w:val="005C6397"/>
    <w:rsid w:val="005C63F9"/>
    <w:rsid w:val="005C6408"/>
    <w:rsid w:val="005C6441"/>
    <w:rsid w:val="005C6459"/>
    <w:rsid w:val="005C6469"/>
    <w:rsid w:val="005C64CB"/>
    <w:rsid w:val="005C6560"/>
    <w:rsid w:val="005C65A4"/>
    <w:rsid w:val="005C662A"/>
    <w:rsid w:val="005C6676"/>
    <w:rsid w:val="005C6716"/>
    <w:rsid w:val="005C6719"/>
    <w:rsid w:val="005C6746"/>
    <w:rsid w:val="005C6777"/>
    <w:rsid w:val="005C6790"/>
    <w:rsid w:val="005C6834"/>
    <w:rsid w:val="005C685C"/>
    <w:rsid w:val="005C6872"/>
    <w:rsid w:val="005C68B1"/>
    <w:rsid w:val="005C68D0"/>
    <w:rsid w:val="005C68E3"/>
    <w:rsid w:val="005C68F4"/>
    <w:rsid w:val="005C6924"/>
    <w:rsid w:val="005C699C"/>
    <w:rsid w:val="005C69C5"/>
    <w:rsid w:val="005C6A01"/>
    <w:rsid w:val="005C6A02"/>
    <w:rsid w:val="005C6A8C"/>
    <w:rsid w:val="005C6AD2"/>
    <w:rsid w:val="005C6B54"/>
    <w:rsid w:val="005C6B79"/>
    <w:rsid w:val="005C6BB7"/>
    <w:rsid w:val="005C6C29"/>
    <w:rsid w:val="005C6C32"/>
    <w:rsid w:val="005C6C45"/>
    <w:rsid w:val="005C6CF9"/>
    <w:rsid w:val="005C6CFD"/>
    <w:rsid w:val="005C6DAF"/>
    <w:rsid w:val="005C6E0A"/>
    <w:rsid w:val="005C6E27"/>
    <w:rsid w:val="005C6EC7"/>
    <w:rsid w:val="005C6EFB"/>
    <w:rsid w:val="005C6FCA"/>
    <w:rsid w:val="005C70A1"/>
    <w:rsid w:val="005C710A"/>
    <w:rsid w:val="005C713A"/>
    <w:rsid w:val="005C7182"/>
    <w:rsid w:val="005C71EB"/>
    <w:rsid w:val="005C72A5"/>
    <w:rsid w:val="005C72F5"/>
    <w:rsid w:val="005C74BF"/>
    <w:rsid w:val="005C751E"/>
    <w:rsid w:val="005C7592"/>
    <w:rsid w:val="005C763E"/>
    <w:rsid w:val="005C764F"/>
    <w:rsid w:val="005C7693"/>
    <w:rsid w:val="005C76D6"/>
    <w:rsid w:val="005C7851"/>
    <w:rsid w:val="005C78E3"/>
    <w:rsid w:val="005C793B"/>
    <w:rsid w:val="005C79CC"/>
    <w:rsid w:val="005C79F4"/>
    <w:rsid w:val="005C79FF"/>
    <w:rsid w:val="005C7A14"/>
    <w:rsid w:val="005C7B99"/>
    <w:rsid w:val="005C7C1C"/>
    <w:rsid w:val="005C7C28"/>
    <w:rsid w:val="005C7C5B"/>
    <w:rsid w:val="005C7C6B"/>
    <w:rsid w:val="005C7C8E"/>
    <w:rsid w:val="005C7D0B"/>
    <w:rsid w:val="005C7E1A"/>
    <w:rsid w:val="005C7E90"/>
    <w:rsid w:val="005C7FBF"/>
    <w:rsid w:val="005D0108"/>
    <w:rsid w:val="005D014D"/>
    <w:rsid w:val="005D015E"/>
    <w:rsid w:val="005D0190"/>
    <w:rsid w:val="005D01B5"/>
    <w:rsid w:val="005D01D4"/>
    <w:rsid w:val="005D0242"/>
    <w:rsid w:val="005D025D"/>
    <w:rsid w:val="005D0262"/>
    <w:rsid w:val="005D02D9"/>
    <w:rsid w:val="005D034E"/>
    <w:rsid w:val="005D0365"/>
    <w:rsid w:val="005D03B7"/>
    <w:rsid w:val="005D03FC"/>
    <w:rsid w:val="005D041D"/>
    <w:rsid w:val="005D0436"/>
    <w:rsid w:val="005D0440"/>
    <w:rsid w:val="005D049E"/>
    <w:rsid w:val="005D04AF"/>
    <w:rsid w:val="005D0527"/>
    <w:rsid w:val="005D052A"/>
    <w:rsid w:val="005D0655"/>
    <w:rsid w:val="005D06E6"/>
    <w:rsid w:val="005D075E"/>
    <w:rsid w:val="005D0786"/>
    <w:rsid w:val="005D079F"/>
    <w:rsid w:val="005D07BA"/>
    <w:rsid w:val="005D07E1"/>
    <w:rsid w:val="005D07EA"/>
    <w:rsid w:val="005D0836"/>
    <w:rsid w:val="005D08A5"/>
    <w:rsid w:val="005D08D1"/>
    <w:rsid w:val="005D0928"/>
    <w:rsid w:val="005D0936"/>
    <w:rsid w:val="005D0A3D"/>
    <w:rsid w:val="005D0ADE"/>
    <w:rsid w:val="005D0AF6"/>
    <w:rsid w:val="005D0AFF"/>
    <w:rsid w:val="005D0B32"/>
    <w:rsid w:val="005D0B96"/>
    <w:rsid w:val="005D0B98"/>
    <w:rsid w:val="005D0BAF"/>
    <w:rsid w:val="005D0DB4"/>
    <w:rsid w:val="005D0E6F"/>
    <w:rsid w:val="005D0ED4"/>
    <w:rsid w:val="005D0F3F"/>
    <w:rsid w:val="005D0FDC"/>
    <w:rsid w:val="005D1031"/>
    <w:rsid w:val="005D1082"/>
    <w:rsid w:val="005D10A2"/>
    <w:rsid w:val="005D1159"/>
    <w:rsid w:val="005D116F"/>
    <w:rsid w:val="005D1204"/>
    <w:rsid w:val="005D1217"/>
    <w:rsid w:val="005D127A"/>
    <w:rsid w:val="005D128A"/>
    <w:rsid w:val="005D128C"/>
    <w:rsid w:val="005D1296"/>
    <w:rsid w:val="005D12C7"/>
    <w:rsid w:val="005D1311"/>
    <w:rsid w:val="005D132F"/>
    <w:rsid w:val="005D1380"/>
    <w:rsid w:val="005D139E"/>
    <w:rsid w:val="005D1445"/>
    <w:rsid w:val="005D146E"/>
    <w:rsid w:val="005D149D"/>
    <w:rsid w:val="005D14C2"/>
    <w:rsid w:val="005D1599"/>
    <w:rsid w:val="005D1604"/>
    <w:rsid w:val="005D16F6"/>
    <w:rsid w:val="005D184F"/>
    <w:rsid w:val="005D18BC"/>
    <w:rsid w:val="005D18CE"/>
    <w:rsid w:val="005D1901"/>
    <w:rsid w:val="005D1908"/>
    <w:rsid w:val="005D1A39"/>
    <w:rsid w:val="005D1AC4"/>
    <w:rsid w:val="005D1AE7"/>
    <w:rsid w:val="005D1C0E"/>
    <w:rsid w:val="005D1C82"/>
    <w:rsid w:val="005D1CEA"/>
    <w:rsid w:val="005D1D53"/>
    <w:rsid w:val="005D1D9F"/>
    <w:rsid w:val="005D1DB1"/>
    <w:rsid w:val="005D1DF1"/>
    <w:rsid w:val="005D1DFC"/>
    <w:rsid w:val="005D1E44"/>
    <w:rsid w:val="005D1E8E"/>
    <w:rsid w:val="005D1F78"/>
    <w:rsid w:val="005D1F7A"/>
    <w:rsid w:val="005D1FA2"/>
    <w:rsid w:val="005D1FC5"/>
    <w:rsid w:val="005D2054"/>
    <w:rsid w:val="005D206A"/>
    <w:rsid w:val="005D20AB"/>
    <w:rsid w:val="005D213A"/>
    <w:rsid w:val="005D2141"/>
    <w:rsid w:val="005D2147"/>
    <w:rsid w:val="005D21C4"/>
    <w:rsid w:val="005D2218"/>
    <w:rsid w:val="005D2272"/>
    <w:rsid w:val="005D22A6"/>
    <w:rsid w:val="005D2325"/>
    <w:rsid w:val="005D23D1"/>
    <w:rsid w:val="005D24A9"/>
    <w:rsid w:val="005D2585"/>
    <w:rsid w:val="005D25D7"/>
    <w:rsid w:val="005D2620"/>
    <w:rsid w:val="005D265D"/>
    <w:rsid w:val="005D26A1"/>
    <w:rsid w:val="005D2713"/>
    <w:rsid w:val="005D27B5"/>
    <w:rsid w:val="005D27BB"/>
    <w:rsid w:val="005D27F4"/>
    <w:rsid w:val="005D28A5"/>
    <w:rsid w:val="005D29E3"/>
    <w:rsid w:val="005D2A8C"/>
    <w:rsid w:val="005D2A9F"/>
    <w:rsid w:val="005D2C02"/>
    <w:rsid w:val="005D2C2C"/>
    <w:rsid w:val="005D2C61"/>
    <w:rsid w:val="005D2D56"/>
    <w:rsid w:val="005D2D86"/>
    <w:rsid w:val="005D2DEC"/>
    <w:rsid w:val="005D2E00"/>
    <w:rsid w:val="005D2E0D"/>
    <w:rsid w:val="005D2ECD"/>
    <w:rsid w:val="005D2EDD"/>
    <w:rsid w:val="005D2F02"/>
    <w:rsid w:val="005D2F45"/>
    <w:rsid w:val="005D2FDE"/>
    <w:rsid w:val="005D2FE2"/>
    <w:rsid w:val="005D3019"/>
    <w:rsid w:val="005D3047"/>
    <w:rsid w:val="005D30D8"/>
    <w:rsid w:val="005D3108"/>
    <w:rsid w:val="005D3113"/>
    <w:rsid w:val="005D3116"/>
    <w:rsid w:val="005D3124"/>
    <w:rsid w:val="005D3131"/>
    <w:rsid w:val="005D3187"/>
    <w:rsid w:val="005D31C2"/>
    <w:rsid w:val="005D31CA"/>
    <w:rsid w:val="005D31D6"/>
    <w:rsid w:val="005D332D"/>
    <w:rsid w:val="005D334A"/>
    <w:rsid w:val="005D335B"/>
    <w:rsid w:val="005D3369"/>
    <w:rsid w:val="005D33D3"/>
    <w:rsid w:val="005D33E8"/>
    <w:rsid w:val="005D3582"/>
    <w:rsid w:val="005D3604"/>
    <w:rsid w:val="005D36AF"/>
    <w:rsid w:val="005D3762"/>
    <w:rsid w:val="005D381E"/>
    <w:rsid w:val="005D3927"/>
    <w:rsid w:val="005D3988"/>
    <w:rsid w:val="005D3A18"/>
    <w:rsid w:val="005D3AF3"/>
    <w:rsid w:val="005D3AF5"/>
    <w:rsid w:val="005D3B62"/>
    <w:rsid w:val="005D3BD0"/>
    <w:rsid w:val="005D3C01"/>
    <w:rsid w:val="005D3C22"/>
    <w:rsid w:val="005D3C31"/>
    <w:rsid w:val="005D3C9D"/>
    <w:rsid w:val="005D3D78"/>
    <w:rsid w:val="005D3EA5"/>
    <w:rsid w:val="005D3F99"/>
    <w:rsid w:val="005D404B"/>
    <w:rsid w:val="005D408C"/>
    <w:rsid w:val="005D4122"/>
    <w:rsid w:val="005D4178"/>
    <w:rsid w:val="005D41C1"/>
    <w:rsid w:val="005D4218"/>
    <w:rsid w:val="005D424E"/>
    <w:rsid w:val="005D429E"/>
    <w:rsid w:val="005D4333"/>
    <w:rsid w:val="005D433D"/>
    <w:rsid w:val="005D440C"/>
    <w:rsid w:val="005D4469"/>
    <w:rsid w:val="005D44EE"/>
    <w:rsid w:val="005D451A"/>
    <w:rsid w:val="005D458C"/>
    <w:rsid w:val="005D45A4"/>
    <w:rsid w:val="005D45BE"/>
    <w:rsid w:val="005D46EE"/>
    <w:rsid w:val="005D46FA"/>
    <w:rsid w:val="005D471B"/>
    <w:rsid w:val="005D4743"/>
    <w:rsid w:val="005D47D6"/>
    <w:rsid w:val="005D4811"/>
    <w:rsid w:val="005D4858"/>
    <w:rsid w:val="005D486A"/>
    <w:rsid w:val="005D4871"/>
    <w:rsid w:val="005D4A9F"/>
    <w:rsid w:val="005D4AAC"/>
    <w:rsid w:val="005D4C52"/>
    <w:rsid w:val="005D4C87"/>
    <w:rsid w:val="005D4D40"/>
    <w:rsid w:val="005D4D4A"/>
    <w:rsid w:val="005D4E32"/>
    <w:rsid w:val="005D4E35"/>
    <w:rsid w:val="005D4E8A"/>
    <w:rsid w:val="005D4EE4"/>
    <w:rsid w:val="005D4F40"/>
    <w:rsid w:val="005D4F5D"/>
    <w:rsid w:val="005D4FB2"/>
    <w:rsid w:val="005D509A"/>
    <w:rsid w:val="005D50BE"/>
    <w:rsid w:val="005D5225"/>
    <w:rsid w:val="005D5249"/>
    <w:rsid w:val="005D526D"/>
    <w:rsid w:val="005D52F5"/>
    <w:rsid w:val="005D5300"/>
    <w:rsid w:val="005D5331"/>
    <w:rsid w:val="005D538E"/>
    <w:rsid w:val="005D53AE"/>
    <w:rsid w:val="005D53E5"/>
    <w:rsid w:val="005D540C"/>
    <w:rsid w:val="005D5503"/>
    <w:rsid w:val="005D5506"/>
    <w:rsid w:val="005D55B3"/>
    <w:rsid w:val="005D565F"/>
    <w:rsid w:val="005D5674"/>
    <w:rsid w:val="005D56DF"/>
    <w:rsid w:val="005D56E3"/>
    <w:rsid w:val="005D5741"/>
    <w:rsid w:val="005D577D"/>
    <w:rsid w:val="005D57EC"/>
    <w:rsid w:val="005D58A0"/>
    <w:rsid w:val="005D5900"/>
    <w:rsid w:val="005D590E"/>
    <w:rsid w:val="005D592D"/>
    <w:rsid w:val="005D5A87"/>
    <w:rsid w:val="005D5B0D"/>
    <w:rsid w:val="005D5B33"/>
    <w:rsid w:val="005D5B6E"/>
    <w:rsid w:val="005D5BC9"/>
    <w:rsid w:val="005D5C77"/>
    <w:rsid w:val="005D5C79"/>
    <w:rsid w:val="005D5CF7"/>
    <w:rsid w:val="005D5D58"/>
    <w:rsid w:val="005D5D5C"/>
    <w:rsid w:val="005D5D64"/>
    <w:rsid w:val="005D5D9B"/>
    <w:rsid w:val="005D5DB0"/>
    <w:rsid w:val="005D5E4A"/>
    <w:rsid w:val="005D5F4E"/>
    <w:rsid w:val="005D5F83"/>
    <w:rsid w:val="005D5FCB"/>
    <w:rsid w:val="005D610B"/>
    <w:rsid w:val="005D613D"/>
    <w:rsid w:val="005D61AE"/>
    <w:rsid w:val="005D61CE"/>
    <w:rsid w:val="005D61FD"/>
    <w:rsid w:val="005D621F"/>
    <w:rsid w:val="005D6384"/>
    <w:rsid w:val="005D6451"/>
    <w:rsid w:val="005D64A3"/>
    <w:rsid w:val="005D64EB"/>
    <w:rsid w:val="005D662A"/>
    <w:rsid w:val="005D6644"/>
    <w:rsid w:val="005D6694"/>
    <w:rsid w:val="005D66B0"/>
    <w:rsid w:val="005D6789"/>
    <w:rsid w:val="005D678C"/>
    <w:rsid w:val="005D67C6"/>
    <w:rsid w:val="005D6868"/>
    <w:rsid w:val="005D688C"/>
    <w:rsid w:val="005D68B1"/>
    <w:rsid w:val="005D6A45"/>
    <w:rsid w:val="005D6A63"/>
    <w:rsid w:val="005D6B2E"/>
    <w:rsid w:val="005D6BEE"/>
    <w:rsid w:val="005D6D96"/>
    <w:rsid w:val="005D6E84"/>
    <w:rsid w:val="005D702F"/>
    <w:rsid w:val="005D729E"/>
    <w:rsid w:val="005D72F5"/>
    <w:rsid w:val="005D735F"/>
    <w:rsid w:val="005D73C7"/>
    <w:rsid w:val="005D73C8"/>
    <w:rsid w:val="005D7418"/>
    <w:rsid w:val="005D74D0"/>
    <w:rsid w:val="005D7543"/>
    <w:rsid w:val="005D7695"/>
    <w:rsid w:val="005D76F7"/>
    <w:rsid w:val="005D7757"/>
    <w:rsid w:val="005D77DB"/>
    <w:rsid w:val="005D77E2"/>
    <w:rsid w:val="005D7800"/>
    <w:rsid w:val="005D78A5"/>
    <w:rsid w:val="005D78BF"/>
    <w:rsid w:val="005D794D"/>
    <w:rsid w:val="005D7954"/>
    <w:rsid w:val="005D797A"/>
    <w:rsid w:val="005D799E"/>
    <w:rsid w:val="005D7A6F"/>
    <w:rsid w:val="005D7AD8"/>
    <w:rsid w:val="005D7AE0"/>
    <w:rsid w:val="005D7AEF"/>
    <w:rsid w:val="005D7C1C"/>
    <w:rsid w:val="005D7D93"/>
    <w:rsid w:val="005D7DBE"/>
    <w:rsid w:val="005D7E05"/>
    <w:rsid w:val="005D7E62"/>
    <w:rsid w:val="005D7E91"/>
    <w:rsid w:val="005D7EB0"/>
    <w:rsid w:val="005D7F35"/>
    <w:rsid w:val="005E002E"/>
    <w:rsid w:val="005E0067"/>
    <w:rsid w:val="005E0085"/>
    <w:rsid w:val="005E0160"/>
    <w:rsid w:val="005E0177"/>
    <w:rsid w:val="005E01D2"/>
    <w:rsid w:val="005E026F"/>
    <w:rsid w:val="005E0322"/>
    <w:rsid w:val="005E03A9"/>
    <w:rsid w:val="005E043C"/>
    <w:rsid w:val="005E04BB"/>
    <w:rsid w:val="005E0666"/>
    <w:rsid w:val="005E0728"/>
    <w:rsid w:val="005E0737"/>
    <w:rsid w:val="005E074D"/>
    <w:rsid w:val="005E084E"/>
    <w:rsid w:val="005E0861"/>
    <w:rsid w:val="005E087C"/>
    <w:rsid w:val="005E0920"/>
    <w:rsid w:val="005E0940"/>
    <w:rsid w:val="005E0A25"/>
    <w:rsid w:val="005E0AD0"/>
    <w:rsid w:val="005E0B28"/>
    <w:rsid w:val="005E0B73"/>
    <w:rsid w:val="005E0BA2"/>
    <w:rsid w:val="005E0BE0"/>
    <w:rsid w:val="005E0BEE"/>
    <w:rsid w:val="005E0C0F"/>
    <w:rsid w:val="005E0C81"/>
    <w:rsid w:val="005E0D5B"/>
    <w:rsid w:val="005E0DB7"/>
    <w:rsid w:val="005E0E7F"/>
    <w:rsid w:val="005E0EA9"/>
    <w:rsid w:val="005E0F1C"/>
    <w:rsid w:val="005E0FC2"/>
    <w:rsid w:val="005E0FE8"/>
    <w:rsid w:val="005E1001"/>
    <w:rsid w:val="005E1016"/>
    <w:rsid w:val="005E1052"/>
    <w:rsid w:val="005E1059"/>
    <w:rsid w:val="005E1096"/>
    <w:rsid w:val="005E10D7"/>
    <w:rsid w:val="005E1102"/>
    <w:rsid w:val="005E11CC"/>
    <w:rsid w:val="005E12FD"/>
    <w:rsid w:val="005E130B"/>
    <w:rsid w:val="005E1339"/>
    <w:rsid w:val="005E1345"/>
    <w:rsid w:val="005E1372"/>
    <w:rsid w:val="005E13B4"/>
    <w:rsid w:val="005E13BF"/>
    <w:rsid w:val="005E1551"/>
    <w:rsid w:val="005E1559"/>
    <w:rsid w:val="005E1590"/>
    <w:rsid w:val="005E1599"/>
    <w:rsid w:val="005E15A4"/>
    <w:rsid w:val="005E162E"/>
    <w:rsid w:val="005E1643"/>
    <w:rsid w:val="005E165B"/>
    <w:rsid w:val="005E16AD"/>
    <w:rsid w:val="005E16E5"/>
    <w:rsid w:val="005E174E"/>
    <w:rsid w:val="005E1786"/>
    <w:rsid w:val="005E17DB"/>
    <w:rsid w:val="005E17ED"/>
    <w:rsid w:val="005E182F"/>
    <w:rsid w:val="005E187D"/>
    <w:rsid w:val="005E18A1"/>
    <w:rsid w:val="005E190B"/>
    <w:rsid w:val="005E1984"/>
    <w:rsid w:val="005E1A5E"/>
    <w:rsid w:val="005E1B45"/>
    <w:rsid w:val="005E1BA5"/>
    <w:rsid w:val="005E1C82"/>
    <w:rsid w:val="005E1D39"/>
    <w:rsid w:val="005E1D89"/>
    <w:rsid w:val="005E1DD2"/>
    <w:rsid w:val="005E1DD6"/>
    <w:rsid w:val="005E1E46"/>
    <w:rsid w:val="005E1EED"/>
    <w:rsid w:val="005E1F56"/>
    <w:rsid w:val="005E2102"/>
    <w:rsid w:val="005E21EE"/>
    <w:rsid w:val="005E2201"/>
    <w:rsid w:val="005E2214"/>
    <w:rsid w:val="005E22A2"/>
    <w:rsid w:val="005E22C2"/>
    <w:rsid w:val="005E23ED"/>
    <w:rsid w:val="005E23F1"/>
    <w:rsid w:val="005E2444"/>
    <w:rsid w:val="005E247B"/>
    <w:rsid w:val="005E24EF"/>
    <w:rsid w:val="005E25AB"/>
    <w:rsid w:val="005E2601"/>
    <w:rsid w:val="005E262C"/>
    <w:rsid w:val="005E2667"/>
    <w:rsid w:val="005E269A"/>
    <w:rsid w:val="005E26F5"/>
    <w:rsid w:val="005E279A"/>
    <w:rsid w:val="005E2894"/>
    <w:rsid w:val="005E2961"/>
    <w:rsid w:val="005E2967"/>
    <w:rsid w:val="005E29D2"/>
    <w:rsid w:val="005E2A21"/>
    <w:rsid w:val="005E2ADA"/>
    <w:rsid w:val="005E2BA1"/>
    <w:rsid w:val="005E2BA5"/>
    <w:rsid w:val="005E2BD5"/>
    <w:rsid w:val="005E2CA2"/>
    <w:rsid w:val="005E2CB8"/>
    <w:rsid w:val="005E2CDD"/>
    <w:rsid w:val="005E2D19"/>
    <w:rsid w:val="005E2D38"/>
    <w:rsid w:val="005E2D72"/>
    <w:rsid w:val="005E2DA4"/>
    <w:rsid w:val="005E2E11"/>
    <w:rsid w:val="005E2E35"/>
    <w:rsid w:val="005E2ECD"/>
    <w:rsid w:val="005E2F2F"/>
    <w:rsid w:val="005E2F6D"/>
    <w:rsid w:val="005E305C"/>
    <w:rsid w:val="005E306E"/>
    <w:rsid w:val="005E3193"/>
    <w:rsid w:val="005E31C3"/>
    <w:rsid w:val="005E3331"/>
    <w:rsid w:val="005E33CC"/>
    <w:rsid w:val="005E34F8"/>
    <w:rsid w:val="005E354C"/>
    <w:rsid w:val="005E3605"/>
    <w:rsid w:val="005E36B7"/>
    <w:rsid w:val="005E36C2"/>
    <w:rsid w:val="005E370E"/>
    <w:rsid w:val="005E37AF"/>
    <w:rsid w:val="005E37B8"/>
    <w:rsid w:val="005E38CA"/>
    <w:rsid w:val="005E391B"/>
    <w:rsid w:val="005E3942"/>
    <w:rsid w:val="005E3953"/>
    <w:rsid w:val="005E3AF1"/>
    <w:rsid w:val="005E3B46"/>
    <w:rsid w:val="005E3B5E"/>
    <w:rsid w:val="005E3BB3"/>
    <w:rsid w:val="005E3BE6"/>
    <w:rsid w:val="005E3C5D"/>
    <w:rsid w:val="005E3CBD"/>
    <w:rsid w:val="005E3D3A"/>
    <w:rsid w:val="005E3D49"/>
    <w:rsid w:val="005E3D6E"/>
    <w:rsid w:val="005E3E2B"/>
    <w:rsid w:val="005E3E86"/>
    <w:rsid w:val="005E3EA1"/>
    <w:rsid w:val="005E3ECF"/>
    <w:rsid w:val="005E3EDC"/>
    <w:rsid w:val="005E3F6B"/>
    <w:rsid w:val="005E3FC9"/>
    <w:rsid w:val="005E4093"/>
    <w:rsid w:val="005E4195"/>
    <w:rsid w:val="005E41B9"/>
    <w:rsid w:val="005E4242"/>
    <w:rsid w:val="005E424C"/>
    <w:rsid w:val="005E42C6"/>
    <w:rsid w:val="005E4310"/>
    <w:rsid w:val="005E4383"/>
    <w:rsid w:val="005E43DE"/>
    <w:rsid w:val="005E4469"/>
    <w:rsid w:val="005E44FE"/>
    <w:rsid w:val="005E450D"/>
    <w:rsid w:val="005E45D3"/>
    <w:rsid w:val="005E467A"/>
    <w:rsid w:val="005E4685"/>
    <w:rsid w:val="005E46C6"/>
    <w:rsid w:val="005E47E2"/>
    <w:rsid w:val="005E4865"/>
    <w:rsid w:val="005E48A1"/>
    <w:rsid w:val="005E48E0"/>
    <w:rsid w:val="005E48EE"/>
    <w:rsid w:val="005E4923"/>
    <w:rsid w:val="005E4948"/>
    <w:rsid w:val="005E4A0D"/>
    <w:rsid w:val="005E4A21"/>
    <w:rsid w:val="005E4A30"/>
    <w:rsid w:val="005E4A5D"/>
    <w:rsid w:val="005E4AAC"/>
    <w:rsid w:val="005E4B12"/>
    <w:rsid w:val="005E4B34"/>
    <w:rsid w:val="005E4BF1"/>
    <w:rsid w:val="005E4BF8"/>
    <w:rsid w:val="005E4C0B"/>
    <w:rsid w:val="005E4C59"/>
    <w:rsid w:val="005E4CA1"/>
    <w:rsid w:val="005E4E09"/>
    <w:rsid w:val="005E4E3C"/>
    <w:rsid w:val="005E4E4F"/>
    <w:rsid w:val="005E4E71"/>
    <w:rsid w:val="005E4EA4"/>
    <w:rsid w:val="005E502A"/>
    <w:rsid w:val="005E503C"/>
    <w:rsid w:val="005E5049"/>
    <w:rsid w:val="005E5061"/>
    <w:rsid w:val="005E50FA"/>
    <w:rsid w:val="005E5159"/>
    <w:rsid w:val="005E5177"/>
    <w:rsid w:val="005E5239"/>
    <w:rsid w:val="005E524E"/>
    <w:rsid w:val="005E5394"/>
    <w:rsid w:val="005E539D"/>
    <w:rsid w:val="005E53B3"/>
    <w:rsid w:val="005E54C3"/>
    <w:rsid w:val="005E54C9"/>
    <w:rsid w:val="005E54F7"/>
    <w:rsid w:val="005E558E"/>
    <w:rsid w:val="005E561B"/>
    <w:rsid w:val="005E5693"/>
    <w:rsid w:val="005E56B3"/>
    <w:rsid w:val="005E574B"/>
    <w:rsid w:val="005E580A"/>
    <w:rsid w:val="005E5853"/>
    <w:rsid w:val="005E587A"/>
    <w:rsid w:val="005E593C"/>
    <w:rsid w:val="005E595C"/>
    <w:rsid w:val="005E59D2"/>
    <w:rsid w:val="005E5BBF"/>
    <w:rsid w:val="005E5C82"/>
    <w:rsid w:val="005E5C99"/>
    <w:rsid w:val="005E5D28"/>
    <w:rsid w:val="005E5D54"/>
    <w:rsid w:val="005E5E6F"/>
    <w:rsid w:val="005E5EAE"/>
    <w:rsid w:val="005E5EEC"/>
    <w:rsid w:val="005E5F53"/>
    <w:rsid w:val="005E5F58"/>
    <w:rsid w:val="005E5F73"/>
    <w:rsid w:val="005E5F79"/>
    <w:rsid w:val="005E608A"/>
    <w:rsid w:val="005E6155"/>
    <w:rsid w:val="005E61C9"/>
    <w:rsid w:val="005E61EE"/>
    <w:rsid w:val="005E6293"/>
    <w:rsid w:val="005E62A4"/>
    <w:rsid w:val="005E6322"/>
    <w:rsid w:val="005E6377"/>
    <w:rsid w:val="005E64C0"/>
    <w:rsid w:val="005E653F"/>
    <w:rsid w:val="005E659F"/>
    <w:rsid w:val="005E65B6"/>
    <w:rsid w:val="005E65E2"/>
    <w:rsid w:val="005E65E5"/>
    <w:rsid w:val="005E65F1"/>
    <w:rsid w:val="005E6606"/>
    <w:rsid w:val="005E6676"/>
    <w:rsid w:val="005E66E9"/>
    <w:rsid w:val="005E67E7"/>
    <w:rsid w:val="005E680D"/>
    <w:rsid w:val="005E6817"/>
    <w:rsid w:val="005E686F"/>
    <w:rsid w:val="005E6879"/>
    <w:rsid w:val="005E6887"/>
    <w:rsid w:val="005E6889"/>
    <w:rsid w:val="005E68CD"/>
    <w:rsid w:val="005E6971"/>
    <w:rsid w:val="005E6985"/>
    <w:rsid w:val="005E6A5B"/>
    <w:rsid w:val="005E6AE9"/>
    <w:rsid w:val="005E6B28"/>
    <w:rsid w:val="005E6B5A"/>
    <w:rsid w:val="005E6C0B"/>
    <w:rsid w:val="005E6C53"/>
    <w:rsid w:val="005E6C72"/>
    <w:rsid w:val="005E6CCB"/>
    <w:rsid w:val="005E6CEC"/>
    <w:rsid w:val="005E6D93"/>
    <w:rsid w:val="005E6F32"/>
    <w:rsid w:val="005E6F63"/>
    <w:rsid w:val="005E6F9F"/>
    <w:rsid w:val="005E704B"/>
    <w:rsid w:val="005E706D"/>
    <w:rsid w:val="005E707B"/>
    <w:rsid w:val="005E708C"/>
    <w:rsid w:val="005E70BA"/>
    <w:rsid w:val="005E70EF"/>
    <w:rsid w:val="005E71C2"/>
    <w:rsid w:val="005E7284"/>
    <w:rsid w:val="005E729A"/>
    <w:rsid w:val="005E72CC"/>
    <w:rsid w:val="005E72DF"/>
    <w:rsid w:val="005E731E"/>
    <w:rsid w:val="005E738A"/>
    <w:rsid w:val="005E7450"/>
    <w:rsid w:val="005E74C6"/>
    <w:rsid w:val="005E74F3"/>
    <w:rsid w:val="005E768A"/>
    <w:rsid w:val="005E76E3"/>
    <w:rsid w:val="005E7735"/>
    <w:rsid w:val="005E7782"/>
    <w:rsid w:val="005E778B"/>
    <w:rsid w:val="005E77B0"/>
    <w:rsid w:val="005E77B8"/>
    <w:rsid w:val="005E7835"/>
    <w:rsid w:val="005E7840"/>
    <w:rsid w:val="005E789B"/>
    <w:rsid w:val="005E78A2"/>
    <w:rsid w:val="005E7930"/>
    <w:rsid w:val="005E7939"/>
    <w:rsid w:val="005E7960"/>
    <w:rsid w:val="005E7984"/>
    <w:rsid w:val="005E7AAE"/>
    <w:rsid w:val="005E7AE3"/>
    <w:rsid w:val="005E7AF0"/>
    <w:rsid w:val="005E7B1D"/>
    <w:rsid w:val="005E7B7E"/>
    <w:rsid w:val="005E7B9F"/>
    <w:rsid w:val="005E7CCE"/>
    <w:rsid w:val="005E7CDE"/>
    <w:rsid w:val="005E7D51"/>
    <w:rsid w:val="005E7D94"/>
    <w:rsid w:val="005E7E69"/>
    <w:rsid w:val="005E7F1B"/>
    <w:rsid w:val="005E7F1F"/>
    <w:rsid w:val="005F00A1"/>
    <w:rsid w:val="005F011E"/>
    <w:rsid w:val="005F0123"/>
    <w:rsid w:val="005F016A"/>
    <w:rsid w:val="005F0177"/>
    <w:rsid w:val="005F017C"/>
    <w:rsid w:val="005F01E8"/>
    <w:rsid w:val="005F0255"/>
    <w:rsid w:val="005F02A5"/>
    <w:rsid w:val="005F035F"/>
    <w:rsid w:val="005F0388"/>
    <w:rsid w:val="005F0398"/>
    <w:rsid w:val="005F03C7"/>
    <w:rsid w:val="005F03CA"/>
    <w:rsid w:val="005F03EA"/>
    <w:rsid w:val="005F044A"/>
    <w:rsid w:val="005F0455"/>
    <w:rsid w:val="005F047F"/>
    <w:rsid w:val="005F05B1"/>
    <w:rsid w:val="005F0636"/>
    <w:rsid w:val="005F067C"/>
    <w:rsid w:val="005F06AD"/>
    <w:rsid w:val="005F06EE"/>
    <w:rsid w:val="005F0748"/>
    <w:rsid w:val="005F076C"/>
    <w:rsid w:val="005F0772"/>
    <w:rsid w:val="005F07AA"/>
    <w:rsid w:val="005F07BB"/>
    <w:rsid w:val="005F0821"/>
    <w:rsid w:val="005F088C"/>
    <w:rsid w:val="005F091B"/>
    <w:rsid w:val="005F096F"/>
    <w:rsid w:val="005F09A7"/>
    <w:rsid w:val="005F09E7"/>
    <w:rsid w:val="005F0D1C"/>
    <w:rsid w:val="005F0D6D"/>
    <w:rsid w:val="005F0E40"/>
    <w:rsid w:val="005F0E6C"/>
    <w:rsid w:val="005F0F23"/>
    <w:rsid w:val="005F0F38"/>
    <w:rsid w:val="005F0F90"/>
    <w:rsid w:val="005F0FA6"/>
    <w:rsid w:val="005F0FA9"/>
    <w:rsid w:val="005F0FAB"/>
    <w:rsid w:val="005F104E"/>
    <w:rsid w:val="005F106B"/>
    <w:rsid w:val="005F109C"/>
    <w:rsid w:val="005F10FC"/>
    <w:rsid w:val="005F115D"/>
    <w:rsid w:val="005F1282"/>
    <w:rsid w:val="005F12A6"/>
    <w:rsid w:val="005F134A"/>
    <w:rsid w:val="005F13D3"/>
    <w:rsid w:val="005F143C"/>
    <w:rsid w:val="005F149F"/>
    <w:rsid w:val="005F1537"/>
    <w:rsid w:val="005F155F"/>
    <w:rsid w:val="005F158C"/>
    <w:rsid w:val="005F159A"/>
    <w:rsid w:val="005F15B6"/>
    <w:rsid w:val="005F15D9"/>
    <w:rsid w:val="005F1615"/>
    <w:rsid w:val="005F162F"/>
    <w:rsid w:val="005F166B"/>
    <w:rsid w:val="005F16D8"/>
    <w:rsid w:val="005F1703"/>
    <w:rsid w:val="005F1706"/>
    <w:rsid w:val="005F17E2"/>
    <w:rsid w:val="005F187B"/>
    <w:rsid w:val="005F18E0"/>
    <w:rsid w:val="005F18F3"/>
    <w:rsid w:val="005F190E"/>
    <w:rsid w:val="005F1A2B"/>
    <w:rsid w:val="005F1A4A"/>
    <w:rsid w:val="005F1C83"/>
    <w:rsid w:val="005F1C94"/>
    <w:rsid w:val="005F1C95"/>
    <w:rsid w:val="005F1CCF"/>
    <w:rsid w:val="005F1D0D"/>
    <w:rsid w:val="005F1D4F"/>
    <w:rsid w:val="005F1D85"/>
    <w:rsid w:val="005F1DC2"/>
    <w:rsid w:val="005F1E6B"/>
    <w:rsid w:val="005F1E72"/>
    <w:rsid w:val="005F1FF3"/>
    <w:rsid w:val="005F2009"/>
    <w:rsid w:val="005F2025"/>
    <w:rsid w:val="005F2028"/>
    <w:rsid w:val="005F20FA"/>
    <w:rsid w:val="005F2179"/>
    <w:rsid w:val="005F21E6"/>
    <w:rsid w:val="005F2224"/>
    <w:rsid w:val="005F2258"/>
    <w:rsid w:val="005F22A2"/>
    <w:rsid w:val="005F2340"/>
    <w:rsid w:val="005F2374"/>
    <w:rsid w:val="005F25BC"/>
    <w:rsid w:val="005F263C"/>
    <w:rsid w:val="005F2669"/>
    <w:rsid w:val="005F26F0"/>
    <w:rsid w:val="005F2739"/>
    <w:rsid w:val="005F2766"/>
    <w:rsid w:val="005F2771"/>
    <w:rsid w:val="005F2778"/>
    <w:rsid w:val="005F27FB"/>
    <w:rsid w:val="005F2809"/>
    <w:rsid w:val="005F2848"/>
    <w:rsid w:val="005F2849"/>
    <w:rsid w:val="005F2883"/>
    <w:rsid w:val="005F28E3"/>
    <w:rsid w:val="005F2941"/>
    <w:rsid w:val="005F295B"/>
    <w:rsid w:val="005F2B06"/>
    <w:rsid w:val="005F2BC2"/>
    <w:rsid w:val="005F2C1C"/>
    <w:rsid w:val="005F2C81"/>
    <w:rsid w:val="005F2D29"/>
    <w:rsid w:val="005F2D32"/>
    <w:rsid w:val="005F2EBE"/>
    <w:rsid w:val="005F2F5D"/>
    <w:rsid w:val="005F2FC4"/>
    <w:rsid w:val="005F2FD0"/>
    <w:rsid w:val="005F2FE7"/>
    <w:rsid w:val="005F3044"/>
    <w:rsid w:val="005F318C"/>
    <w:rsid w:val="005F32A2"/>
    <w:rsid w:val="005F331B"/>
    <w:rsid w:val="005F336A"/>
    <w:rsid w:val="005F366D"/>
    <w:rsid w:val="005F37BE"/>
    <w:rsid w:val="005F3880"/>
    <w:rsid w:val="005F3966"/>
    <w:rsid w:val="005F3A1E"/>
    <w:rsid w:val="005F3A2A"/>
    <w:rsid w:val="005F3A70"/>
    <w:rsid w:val="005F3AB3"/>
    <w:rsid w:val="005F3B26"/>
    <w:rsid w:val="005F3B5E"/>
    <w:rsid w:val="005F3C36"/>
    <w:rsid w:val="005F3C97"/>
    <w:rsid w:val="005F3CD0"/>
    <w:rsid w:val="005F3CF6"/>
    <w:rsid w:val="005F3DEE"/>
    <w:rsid w:val="005F3E24"/>
    <w:rsid w:val="005F3E8D"/>
    <w:rsid w:val="005F3EA4"/>
    <w:rsid w:val="005F3F31"/>
    <w:rsid w:val="005F3F3E"/>
    <w:rsid w:val="005F3FC0"/>
    <w:rsid w:val="005F4087"/>
    <w:rsid w:val="005F4142"/>
    <w:rsid w:val="005F4291"/>
    <w:rsid w:val="005F42CC"/>
    <w:rsid w:val="005F4390"/>
    <w:rsid w:val="005F43F3"/>
    <w:rsid w:val="005F4417"/>
    <w:rsid w:val="005F449F"/>
    <w:rsid w:val="005F44C3"/>
    <w:rsid w:val="005F4524"/>
    <w:rsid w:val="005F456E"/>
    <w:rsid w:val="005F45A2"/>
    <w:rsid w:val="005F45B5"/>
    <w:rsid w:val="005F45C2"/>
    <w:rsid w:val="005F45C8"/>
    <w:rsid w:val="005F45D5"/>
    <w:rsid w:val="005F4619"/>
    <w:rsid w:val="005F4699"/>
    <w:rsid w:val="005F46C6"/>
    <w:rsid w:val="005F46C9"/>
    <w:rsid w:val="005F477D"/>
    <w:rsid w:val="005F4797"/>
    <w:rsid w:val="005F47A0"/>
    <w:rsid w:val="005F47F4"/>
    <w:rsid w:val="005F47FC"/>
    <w:rsid w:val="005F484C"/>
    <w:rsid w:val="005F485F"/>
    <w:rsid w:val="005F48B2"/>
    <w:rsid w:val="005F4916"/>
    <w:rsid w:val="005F4937"/>
    <w:rsid w:val="005F4A4B"/>
    <w:rsid w:val="005F4A5A"/>
    <w:rsid w:val="005F4A6D"/>
    <w:rsid w:val="005F4A9C"/>
    <w:rsid w:val="005F4C72"/>
    <w:rsid w:val="005F4D54"/>
    <w:rsid w:val="005F4D8B"/>
    <w:rsid w:val="005F4E05"/>
    <w:rsid w:val="005F4E0A"/>
    <w:rsid w:val="005F4E29"/>
    <w:rsid w:val="005F4EEB"/>
    <w:rsid w:val="005F4EF0"/>
    <w:rsid w:val="005F503E"/>
    <w:rsid w:val="005F50C8"/>
    <w:rsid w:val="005F510B"/>
    <w:rsid w:val="005F511E"/>
    <w:rsid w:val="005F513A"/>
    <w:rsid w:val="005F5186"/>
    <w:rsid w:val="005F51C9"/>
    <w:rsid w:val="005F5200"/>
    <w:rsid w:val="005F53C4"/>
    <w:rsid w:val="005F547A"/>
    <w:rsid w:val="005F5527"/>
    <w:rsid w:val="005F561E"/>
    <w:rsid w:val="005F5624"/>
    <w:rsid w:val="005F5856"/>
    <w:rsid w:val="005F58F3"/>
    <w:rsid w:val="005F5923"/>
    <w:rsid w:val="005F599E"/>
    <w:rsid w:val="005F5A3D"/>
    <w:rsid w:val="005F5ACB"/>
    <w:rsid w:val="005F5B4F"/>
    <w:rsid w:val="005F5B8C"/>
    <w:rsid w:val="005F5BF6"/>
    <w:rsid w:val="005F5BF8"/>
    <w:rsid w:val="005F5C05"/>
    <w:rsid w:val="005F5C61"/>
    <w:rsid w:val="005F5CC4"/>
    <w:rsid w:val="005F5D18"/>
    <w:rsid w:val="005F5D3B"/>
    <w:rsid w:val="005F5DE7"/>
    <w:rsid w:val="005F5DED"/>
    <w:rsid w:val="005F5E43"/>
    <w:rsid w:val="005F5E93"/>
    <w:rsid w:val="005F5EC4"/>
    <w:rsid w:val="005F5EDB"/>
    <w:rsid w:val="005F5FB8"/>
    <w:rsid w:val="005F600D"/>
    <w:rsid w:val="005F6017"/>
    <w:rsid w:val="005F6060"/>
    <w:rsid w:val="005F609A"/>
    <w:rsid w:val="005F610F"/>
    <w:rsid w:val="005F6130"/>
    <w:rsid w:val="005F6159"/>
    <w:rsid w:val="005F61F0"/>
    <w:rsid w:val="005F6214"/>
    <w:rsid w:val="005F623F"/>
    <w:rsid w:val="005F6241"/>
    <w:rsid w:val="005F62C4"/>
    <w:rsid w:val="005F62D5"/>
    <w:rsid w:val="005F636A"/>
    <w:rsid w:val="005F63C7"/>
    <w:rsid w:val="005F6410"/>
    <w:rsid w:val="005F64E0"/>
    <w:rsid w:val="005F6515"/>
    <w:rsid w:val="005F653C"/>
    <w:rsid w:val="005F65BC"/>
    <w:rsid w:val="005F662A"/>
    <w:rsid w:val="005F674A"/>
    <w:rsid w:val="005F6757"/>
    <w:rsid w:val="005F67F5"/>
    <w:rsid w:val="005F6802"/>
    <w:rsid w:val="005F689B"/>
    <w:rsid w:val="005F68E5"/>
    <w:rsid w:val="005F6939"/>
    <w:rsid w:val="005F6999"/>
    <w:rsid w:val="005F69AC"/>
    <w:rsid w:val="005F69C0"/>
    <w:rsid w:val="005F69C5"/>
    <w:rsid w:val="005F6A76"/>
    <w:rsid w:val="005F6B0C"/>
    <w:rsid w:val="005F6B6D"/>
    <w:rsid w:val="005F6B6F"/>
    <w:rsid w:val="005F6B72"/>
    <w:rsid w:val="005F6C83"/>
    <w:rsid w:val="005F6C85"/>
    <w:rsid w:val="005F6CDE"/>
    <w:rsid w:val="005F6D2C"/>
    <w:rsid w:val="005F6DDD"/>
    <w:rsid w:val="005F6DE1"/>
    <w:rsid w:val="005F6DF0"/>
    <w:rsid w:val="005F6DFF"/>
    <w:rsid w:val="005F6E06"/>
    <w:rsid w:val="005F6E28"/>
    <w:rsid w:val="005F6E34"/>
    <w:rsid w:val="005F6EAB"/>
    <w:rsid w:val="005F6EB0"/>
    <w:rsid w:val="005F6F5E"/>
    <w:rsid w:val="005F6F7E"/>
    <w:rsid w:val="005F6FF5"/>
    <w:rsid w:val="005F706F"/>
    <w:rsid w:val="005F715C"/>
    <w:rsid w:val="005F7170"/>
    <w:rsid w:val="005F7378"/>
    <w:rsid w:val="005F73DE"/>
    <w:rsid w:val="005F743D"/>
    <w:rsid w:val="005F746E"/>
    <w:rsid w:val="005F74BF"/>
    <w:rsid w:val="005F74D7"/>
    <w:rsid w:val="005F7557"/>
    <w:rsid w:val="005F7569"/>
    <w:rsid w:val="005F75CF"/>
    <w:rsid w:val="005F7618"/>
    <w:rsid w:val="005F765B"/>
    <w:rsid w:val="005F7691"/>
    <w:rsid w:val="005F76B9"/>
    <w:rsid w:val="005F76FD"/>
    <w:rsid w:val="005F780C"/>
    <w:rsid w:val="005F782E"/>
    <w:rsid w:val="005F788B"/>
    <w:rsid w:val="005F78AF"/>
    <w:rsid w:val="005F78F3"/>
    <w:rsid w:val="005F79D4"/>
    <w:rsid w:val="005F7A85"/>
    <w:rsid w:val="005F7AA2"/>
    <w:rsid w:val="005F7B0E"/>
    <w:rsid w:val="005F7B23"/>
    <w:rsid w:val="005F7C3B"/>
    <w:rsid w:val="005F7D05"/>
    <w:rsid w:val="005F7D2D"/>
    <w:rsid w:val="005F7D3E"/>
    <w:rsid w:val="005F7DD2"/>
    <w:rsid w:val="005F7DEA"/>
    <w:rsid w:val="005F7DED"/>
    <w:rsid w:val="005F7E4C"/>
    <w:rsid w:val="005F7FC3"/>
    <w:rsid w:val="00600004"/>
    <w:rsid w:val="00600005"/>
    <w:rsid w:val="00600069"/>
    <w:rsid w:val="006000F8"/>
    <w:rsid w:val="0060019C"/>
    <w:rsid w:val="006001A1"/>
    <w:rsid w:val="00600201"/>
    <w:rsid w:val="00600214"/>
    <w:rsid w:val="00600283"/>
    <w:rsid w:val="00600330"/>
    <w:rsid w:val="00600343"/>
    <w:rsid w:val="00600354"/>
    <w:rsid w:val="006004CF"/>
    <w:rsid w:val="00600516"/>
    <w:rsid w:val="0060052E"/>
    <w:rsid w:val="0060066A"/>
    <w:rsid w:val="00600752"/>
    <w:rsid w:val="00600799"/>
    <w:rsid w:val="00600817"/>
    <w:rsid w:val="00600859"/>
    <w:rsid w:val="006008B7"/>
    <w:rsid w:val="00600947"/>
    <w:rsid w:val="00600952"/>
    <w:rsid w:val="006009A7"/>
    <w:rsid w:val="00600A6C"/>
    <w:rsid w:val="00600B24"/>
    <w:rsid w:val="00600B2C"/>
    <w:rsid w:val="00600B4D"/>
    <w:rsid w:val="00600B81"/>
    <w:rsid w:val="00600C16"/>
    <w:rsid w:val="00600CD6"/>
    <w:rsid w:val="00600D68"/>
    <w:rsid w:val="00600DE7"/>
    <w:rsid w:val="00600ED6"/>
    <w:rsid w:val="00600F24"/>
    <w:rsid w:val="00600F4C"/>
    <w:rsid w:val="00600F93"/>
    <w:rsid w:val="00600FFB"/>
    <w:rsid w:val="00601070"/>
    <w:rsid w:val="00601083"/>
    <w:rsid w:val="006010D6"/>
    <w:rsid w:val="006010FC"/>
    <w:rsid w:val="0060113C"/>
    <w:rsid w:val="00601156"/>
    <w:rsid w:val="006011AE"/>
    <w:rsid w:val="006011CC"/>
    <w:rsid w:val="0060126C"/>
    <w:rsid w:val="0060129C"/>
    <w:rsid w:val="006012B3"/>
    <w:rsid w:val="006012D3"/>
    <w:rsid w:val="00601301"/>
    <w:rsid w:val="006013B6"/>
    <w:rsid w:val="006013F3"/>
    <w:rsid w:val="00601412"/>
    <w:rsid w:val="00601524"/>
    <w:rsid w:val="0060159E"/>
    <w:rsid w:val="00601619"/>
    <w:rsid w:val="00601692"/>
    <w:rsid w:val="006016B9"/>
    <w:rsid w:val="006018B9"/>
    <w:rsid w:val="00601920"/>
    <w:rsid w:val="00601974"/>
    <w:rsid w:val="00601A49"/>
    <w:rsid w:val="00601A64"/>
    <w:rsid w:val="00601C44"/>
    <w:rsid w:val="00601D1B"/>
    <w:rsid w:val="00601D83"/>
    <w:rsid w:val="00601DDC"/>
    <w:rsid w:val="00601DF4"/>
    <w:rsid w:val="00601F6F"/>
    <w:rsid w:val="00601FB2"/>
    <w:rsid w:val="00601FD7"/>
    <w:rsid w:val="00602027"/>
    <w:rsid w:val="00602075"/>
    <w:rsid w:val="0060207D"/>
    <w:rsid w:val="0060215C"/>
    <w:rsid w:val="006021C5"/>
    <w:rsid w:val="006021F1"/>
    <w:rsid w:val="00602264"/>
    <w:rsid w:val="006022BA"/>
    <w:rsid w:val="006022DA"/>
    <w:rsid w:val="00602308"/>
    <w:rsid w:val="00602326"/>
    <w:rsid w:val="0060232E"/>
    <w:rsid w:val="00602346"/>
    <w:rsid w:val="00602379"/>
    <w:rsid w:val="00602447"/>
    <w:rsid w:val="00602448"/>
    <w:rsid w:val="0060244F"/>
    <w:rsid w:val="00602452"/>
    <w:rsid w:val="0060253F"/>
    <w:rsid w:val="0060259A"/>
    <w:rsid w:val="006025BE"/>
    <w:rsid w:val="006025CC"/>
    <w:rsid w:val="00602629"/>
    <w:rsid w:val="006026CF"/>
    <w:rsid w:val="006027B7"/>
    <w:rsid w:val="006027BE"/>
    <w:rsid w:val="00602863"/>
    <w:rsid w:val="006028E1"/>
    <w:rsid w:val="0060293E"/>
    <w:rsid w:val="00602958"/>
    <w:rsid w:val="00602A11"/>
    <w:rsid w:val="00602ABB"/>
    <w:rsid w:val="00602AC0"/>
    <w:rsid w:val="00602AD9"/>
    <w:rsid w:val="00602B44"/>
    <w:rsid w:val="00602BA4"/>
    <w:rsid w:val="00602BF3"/>
    <w:rsid w:val="00602C0B"/>
    <w:rsid w:val="00602CA9"/>
    <w:rsid w:val="00602D08"/>
    <w:rsid w:val="00602E36"/>
    <w:rsid w:val="00602E5D"/>
    <w:rsid w:val="00602F9A"/>
    <w:rsid w:val="00602FAD"/>
    <w:rsid w:val="00602FCC"/>
    <w:rsid w:val="00602FD6"/>
    <w:rsid w:val="0060301D"/>
    <w:rsid w:val="00603028"/>
    <w:rsid w:val="006030DC"/>
    <w:rsid w:val="0060310D"/>
    <w:rsid w:val="00603126"/>
    <w:rsid w:val="00603185"/>
    <w:rsid w:val="00603208"/>
    <w:rsid w:val="0060329A"/>
    <w:rsid w:val="006032B8"/>
    <w:rsid w:val="00603324"/>
    <w:rsid w:val="0060333A"/>
    <w:rsid w:val="006033F0"/>
    <w:rsid w:val="006033FF"/>
    <w:rsid w:val="00603405"/>
    <w:rsid w:val="006034D3"/>
    <w:rsid w:val="0060357E"/>
    <w:rsid w:val="00603586"/>
    <w:rsid w:val="006035C4"/>
    <w:rsid w:val="0060365E"/>
    <w:rsid w:val="0060367D"/>
    <w:rsid w:val="006036D1"/>
    <w:rsid w:val="00603759"/>
    <w:rsid w:val="0060375C"/>
    <w:rsid w:val="006037EB"/>
    <w:rsid w:val="006038FC"/>
    <w:rsid w:val="006039BC"/>
    <w:rsid w:val="006039C9"/>
    <w:rsid w:val="00603A3E"/>
    <w:rsid w:val="00603A52"/>
    <w:rsid w:val="00603ACC"/>
    <w:rsid w:val="00603AF6"/>
    <w:rsid w:val="00603B0B"/>
    <w:rsid w:val="00603BF9"/>
    <w:rsid w:val="00603C92"/>
    <w:rsid w:val="00603CF6"/>
    <w:rsid w:val="00603D05"/>
    <w:rsid w:val="00603D48"/>
    <w:rsid w:val="00603DF9"/>
    <w:rsid w:val="00603E8B"/>
    <w:rsid w:val="00603ED2"/>
    <w:rsid w:val="00603FCE"/>
    <w:rsid w:val="0060417C"/>
    <w:rsid w:val="0060422F"/>
    <w:rsid w:val="0060427F"/>
    <w:rsid w:val="0060431B"/>
    <w:rsid w:val="006043C3"/>
    <w:rsid w:val="006043F9"/>
    <w:rsid w:val="0060441D"/>
    <w:rsid w:val="00604438"/>
    <w:rsid w:val="00604484"/>
    <w:rsid w:val="00604522"/>
    <w:rsid w:val="006045EC"/>
    <w:rsid w:val="00604650"/>
    <w:rsid w:val="006046B0"/>
    <w:rsid w:val="00604776"/>
    <w:rsid w:val="0060483C"/>
    <w:rsid w:val="006048B3"/>
    <w:rsid w:val="00604999"/>
    <w:rsid w:val="006049F6"/>
    <w:rsid w:val="00604AE4"/>
    <w:rsid w:val="00604B03"/>
    <w:rsid w:val="00604B8B"/>
    <w:rsid w:val="00604C01"/>
    <w:rsid w:val="00604C0F"/>
    <w:rsid w:val="00604C48"/>
    <w:rsid w:val="00604C7C"/>
    <w:rsid w:val="00604DD9"/>
    <w:rsid w:val="00604EC1"/>
    <w:rsid w:val="00604F2A"/>
    <w:rsid w:val="00604F5D"/>
    <w:rsid w:val="0060514D"/>
    <w:rsid w:val="00605157"/>
    <w:rsid w:val="00605170"/>
    <w:rsid w:val="0060518C"/>
    <w:rsid w:val="006051D6"/>
    <w:rsid w:val="0060527F"/>
    <w:rsid w:val="00605384"/>
    <w:rsid w:val="006053DF"/>
    <w:rsid w:val="0060545D"/>
    <w:rsid w:val="00605582"/>
    <w:rsid w:val="0060567A"/>
    <w:rsid w:val="006056B8"/>
    <w:rsid w:val="006056BA"/>
    <w:rsid w:val="00605704"/>
    <w:rsid w:val="00605773"/>
    <w:rsid w:val="006057E5"/>
    <w:rsid w:val="0060580E"/>
    <w:rsid w:val="00605815"/>
    <w:rsid w:val="00605836"/>
    <w:rsid w:val="00605870"/>
    <w:rsid w:val="00605A02"/>
    <w:rsid w:val="00605A3A"/>
    <w:rsid w:val="00605AB7"/>
    <w:rsid w:val="00605C1F"/>
    <w:rsid w:val="00605CBB"/>
    <w:rsid w:val="00605CC2"/>
    <w:rsid w:val="00605CCE"/>
    <w:rsid w:val="00605CDA"/>
    <w:rsid w:val="00605D52"/>
    <w:rsid w:val="00605D5F"/>
    <w:rsid w:val="00605D6A"/>
    <w:rsid w:val="00605DD5"/>
    <w:rsid w:val="00605DE1"/>
    <w:rsid w:val="00605E56"/>
    <w:rsid w:val="00605E87"/>
    <w:rsid w:val="00605EFE"/>
    <w:rsid w:val="00605F2F"/>
    <w:rsid w:val="00605F4B"/>
    <w:rsid w:val="00605F67"/>
    <w:rsid w:val="00605FBC"/>
    <w:rsid w:val="00605FD7"/>
    <w:rsid w:val="00606008"/>
    <w:rsid w:val="00606057"/>
    <w:rsid w:val="006060A2"/>
    <w:rsid w:val="00606121"/>
    <w:rsid w:val="0060613D"/>
    <w:rsid w:val="0060617B"/>
    <w:rsid w:val="006061FF"/>
    <w:rsid w:val="0060620E"/>
    <w:rsid w:val="00606211"/>
    <w:rsid w:val="0060621A"/>
    <w:rsid w:val="0060624C"/>
    <w:rsid w:val="006062B4"/>
    <w:rsid w:val="006062C9"/>
    <w:rsid w:val="00606480"/>
    <w:rsid w:val="0060648D"/>
    <w:rsid w:val="006064CA"/>
    <w:rsid w:val="0060651E"/>
    <w:rsid w:val="0060652E"/>
    <w:rsid w:val="0060652F"/>
    <w:rsid w:val="00606534"/>
    <w:rsid w:val="00606599"/>
    <w:rsid w:val="006065CB"/>
    <w:rsid w:val="006066DF"/>
    <w:rsid w:val="00606720"/>
    <w:rsid w:val="006067A9"/>
    <w:rsid w:val="00606800"/>
    <w:rsid w:val="0060681A"/>
    <w:rsid w:val="00606924"/>
    <w:rsid w:val="00606934"/>
    <w:rsid w:val="006069E9"/>
    <w:rsid w:val="006069FA"/>
    <w:rsid w:val="00606A2A"/>
    <w:rsid w:val="00606A37"/>
    <w:rsid w:val="00606A4F"/>
    <w:rsid w:val="00606ABF"/>
    <w:rsid w:val="00606ADC"/>
    <w:rsid w:val="00606BE3"/>
    <w:rsid w:val="00606C49"/>
    <w:rsid w:val="00606CAA"/>
    <w:rsid w:val="00606CB3"/>
    <w:rsid w:val="00606CDD"/>
    <w:rsid w:val="00606F06"/>
    <w:rsid w:val="00606F0E"/>
    <w:rsid w:val="00606F15"/>
    <w:rsid w:val="00606F26"/>
    <w:rsid w:val="00606F5E"/>
    <w:rsid w:val="00606F9A"/>
    <w:rsid w:val="00607004"/>
    <w:rsid w:val="0060713C"/>
    <w:rsid w:val="0060729C"/>
    <w:rsid w:val="00607385"/>
    <w:rsid w:val="0060746A"/>
    <w:rsid w:val="00607596"/>
    <w:rsid w:val="0060759E"/>
    <w:rsid w:val="006075B1"/>
    <w:rsid w:val="0060778A"/>
    <w:rsid w:val="006077EF"/>
    <w:rsid w:val="00607889"/>
    <w:rsid w:val="006078F6"/>
    <w:rsid w:val="00607903"/>
    <w:rsid w:val="00607939"/>
    <w:rsid w:val="00607990"/>
    <w:rsid w:val="006079D3"/>
    <w:rsid w:val="00607A36"/>
    <w:rsid w:val="00607A57"/>
    <w:rsid w:val="00607AEA"/>
    <w:rsid w:val="00607B0D"/>
    <w:rsid w:val="00607B8F"/>
    <w:rsid w:val="00607B98"/>
    <w:rsid w:val="00607BC7"/>
    <w:rsid w:val="00607D28"/>
    <w:rsid w:val="00607D6D"/>
    <w:rsid w:val="00607DC0"/>
    <w:rsid w:val="00607DE2"/>
    <w:rsid w:val="00607E64"/>
    <w:rsid w:val="00607F2B"/>
    <w:rsid w:val="00607F6E"/>
    <w:rsid w:val="00607F90"/>
    <w:rsid w:val="00607F9F"/>
    <w:rsid w:val="0061006E"/>
    <w:rsid w:val="006100FA"/>
    <w:rsid w:val="0061018D"/>
    <w:rsid w:val="006101A9"/>
    <w:rsid w:val="006101C6"/>
    <w:rsid w:val="006101C9"/>
    <w:rsid w:val="0061027C"/>
    <w:rsid w:val="00610299"/>
    <w:rsid w:val="0061029C"/>
    <w:rsid w:val="006102CA"/>
    <w:rsid w:val="00610469"/>
    <w:rsid w:val="00610497"/>
    <w:rsid w:val="0061050B"/>
    <w:rsid w:val="00610559"/>
    <w:rsid w:val="006105B4"/>
    <w:rsid w:val="00610602"/>
    <w:rsid w:val="00610614"/>
    <w:rsid w:val="0061069C"/>
    <w:rsid w:val="006106BA"/>
    <w:rsid w:val="00610752"/>
    <w:rsid w:val="00610872"/>
    <w:rsid w:val="0061087C"/>
    <w:rsid w:val="006108A0"/>
    <w:rsid w:val="006108CE"/>
    <w:rsid w:val="006108E2"/>
    <w:rsid w:val="006108ED"/>
    <w:rsid w:val="006108F7"/>
    <w:rsid w:val="0061099C"/>
    <w:rsid w:val="00610A5A"/>
    <w:rsid w:val="00610AA6"/>
    <w:rsid w:val="00610AAB"/>
    <w:rsid w:val="00610AD1"/>
    <w:rsid w:val="00610B05"/>
    <w:rsid w:val="00610B43"/>
    <w:rsid w:val="00610BCC"/>
    <w:rsid w:val="00610C08"/>
    <w:rsid w:val="00610C6A"/>
    <w:rsid w:val="00610D4D"/>
    <w:rsid w:val="00610D9E"/>
    <w:rsid w:val="00610DA5"/>
    <w:rsid w:val="00610E64"/>
    <w:rsid w:val="00610E66"/>
    <w:rsid w:val="00610EB3"/>
    <w:rsid w:val="00610FA8"/>
    <w:rsid w:val="00610FAD"/>
    <w:rsid w:val="00610FE8"/>
    <w:rsid w:val="00611024"/>
    <w:rsid w:val="00611062"/>
    <w:rsid w:val="0061108F"/>
    <w:rsid w:val="006110CE"/>
    <w:rsid w:val="006110E7"/>
    <w:rsid w:val="0061114F"/>
    <w:rsid w:val="00611198"/>
    <w:rsid w:val="0061124B"/>
    <w:rsid w:val="00611323"/>
    <w:rsid w:val="0061139E"/>
    <w:rsid w:val="00611439"/>
    <w:rsid w:val="0061146C"/>
    <w:rsid w:val="0061150C"/>
    <w:rsid w:val="00611570"/>
    <w:rsid w:val="00611572"/>
    <w:rsid w:val="006115A4"/>
    <w:rsid w:val="006115CF"/>
    <w:rsid w:val="006115EA"/>
    <w:rsid w:val="006115F9"/>
    <w:rsid w:val="0061160A"/>
    <w:rsid w:val="00611661"/>
    <w:rsid w:val="006116AF"/>
    <w:rsid w:val="00611713"/>
    <w:rsid w:val="0061172D"/>
    <w:rsid w:val="00611792"/>
    <w:rsid w:val="006117C7"/>
    <w:rsid w:val="0061187F"/>
    <w:rsid w:val="0061193D"/>
    <w:rsid w:val="0061194D"/>
    <w:rsid w:val="0061197B"/>
    <w:rsid w:val="00611984"/>
    <w:rsid w:val="006119C5"/>
    <w:rsid w:val="006119E0"/>
    <w:rsid w:val="00611A2B"/>
    <w:rsid w:val="00611A3D"/>
    <w:rsid w:val="00611AD3"/>
    <w:rsid w:val="00611C01"/>
    <w:rsid w:val="00611C07"/>
    <w:rsid w:val="00611C51"/>
    <w:rsid w:val="00611C56"/>
    <w:rsid w:val="00611CE8"/>
    <w:rsid w:val="00611D76"/>
    <w:rsid w:val="00611D84"/>
    <w:rsid w:val="00611E0A"/>
    <w:rsid w:val="00611E44"/>
    <w:rsid w:val="00611E69"/>
    <w:rsid w:val="00611F2C"/>
    <w:rsid w:val="00611FE6"/>
    <w:rsid w:val="00611FFD"/>
    <w:rsid w:val="00612009"/>
    <w:rsid w:val="00612028"/>
    <w:rsid w:val="0061205B"/>
    <w:rsid w:val="006120C7"/>
    <w:rsid w:val="006120EC"/>
    <w:rsid w:val="006121AC"/>
    <w:rsid w:val="00612225"/>
    <w:rsid w:val="006122D4"/>
    <w:rsid w:val="00612353"/>
    <w:rsid w:val="00612371"/>
    <w:rsid w:val="00612384"/>
    <w:rsid w:val="00612387"/>
    <w:rsid w:val="006123FC"/>
    <w:rsid w:val="0061241C"/>
    <w:rsid w:val="00612465"/>
    <w:rsid w:val="00612478"/>
    <w:rsid w:val="006124C7"/>
    <w:rsid w:val="00612517"/>
    <w:rsid w:val="0061256B"/>
    <w:rsid w:val="006125A9"/>
    <w:rsid w:val="00612608"/>
    <w:rsid w:val="0061260E"/>
    <w:rsid w:val="00612636"/>
    <w:rsid w:val="00612646"/>
    <w:rsid w:val="00612700"/>
    <w:rsid w:val="0061272E"/>
    <w:rsid w:val="0061274B"/>
    <w:rsid w:val="00612952"/>
    <w:rsid w:val="00612977"/>
    <w:rsid w:val="006129D1"/>
    <w:rsid w:val="006129D9"/>
    <w:rsid w:val="00612A12"/>
    <w:rsid w:val="00612A3D"/>
    <w:rsid w:val="00612AAE"/>
    <w:rsid w:val="00612ACB"/>
    <w:rsid w:val="00612B06"/>
    <w:rsid w:val="00612B10"/>
    <w:rsid w:val="00612B81"/>
    <w:rsid w:val="00612C24"/>
    <w:rsid w:val="00612C2E"/>
    <w:rsid w:val="00612C69"/>
    <w:rsid w:val="00612CDA"/>
    <w:rsid w:val="00612D30"/>
    <w:rsid w:val="00612DCE"/>
    <w:rsid w:val="00612DF8"/>
    <w:rsid w:val="00612F60"/>
    <w:rsid w:val="006130B9"/>
    <w:rsid w:val="006130F0"/>
    <w:rsid w:val="00613163"/>
    <w:rsid w:val="0061317F"/>
    <w:rsid w:val="006131AC"/>
    <w:rsid w:val="006131C4"/>
    <w:rsid w:val="006131CC"/>
    <w:rsid w:val="0061324B"/>
    <w:rsid w:val="00613294"/>
    <w:rsid w:val="006132D3"/>
    <w:rsid w:val="006132F7"/>
    <w:rsid w:val="006133A6"/>
    <w:rsid w:val="006133B2"/>
    <w:rsid w:val="006133BE"/>
    <w:rsid w:val="006133FD"/>
    <w:rsid w:val="00613434"/>
    <w:rsid w:val="0061344A"/>
    <w:rsid w:val="0061345B"/>
    <w:rsid w:val="006134D4"/>
    <w:rsid w:val="006134E4"/>
    <w:rsid w:val="00613528"/>
    <w:rsid w:val="0061354D"/>
    <w:rsid w:val="00613560"/>
    <w:rsid w:val="006135A9"/>
    <w:rsid w:val="006135BE"/>
    <w:rsid w:val="0061361A"/>
    <w:rsid w:val="00613664"/>
    <w:rsid w:val="006136CA"/>
    <w:rsid w:val="006136E6"/>
    <w:rsid w:val="0061370B"/>
    <w:rsid w:val="00613754"/>
    <w:rsid w:val="00613949"/>
    <w:rsid w:val="00613999"/>
    <w:rsid w:val="006139F1"/>
    <w:rsid w:val="00613A93"/>
    <w:rsid w:val="00613AEB"/>
    <w:rsid w:val="00613AF1"/>
    <w:rsid w:val="00613B3A"/>
    <w:rsid w:val="00613BDF"/>
    <w:rsid w:val="00613C0E"/>
    <w:rsid w:val="00613C8D"/>
    <w:rsid w:val="00613CA4"/>
    <w:rsid w:val="00613CC5"/>
    <w:rsid w:val="00613E06"/>
    <w:rsid w:val="00613E6B"/>
    <w:rsid w:val="00613F2A"/>
    <w:rsid w:val="00613FA7"/>
    <w:rsid w:val="00613FD2"/>
    <w:rsid w:val="00614003"/>
    <w:rsid w:val="00614045"/>
    <w:rsid w:val="00614058"/>
    <w:rsid w:val="006140BC"/>
    <w:rsid w:val="00614107"/>
    <w:rsid w:val="006141D6"/>
    <w:rsid w:val="006141ED"/>
    <w:rsid w:val="00614213"/>
    <w:rsid w:val="00614280"/>
    <w:rsid w:val="006142FF"/>
    <w:rsid w:val="0061437E"/>
    <w:rsid w:val="00614394"/>
    <w:rsid w:val="006143E7"/>
    <w:rsid w:val="00614484"/>
    <w:rsid w:val="006144CE"/>
    <w:rsid w:val="0061451B"/>
    <w:rsid w:val="00614552"/>
    <w:rsid w:val="006145AB"/>
    <w:rsid w:val="006145B3"/>
    <w:rsid w:val="006145D7"/>
    <w:rsid w:val="00614618"/>
    <w:rsid w:val="006146A1"/>
    <w:rsid w:val="0061470D"/>
    <w:rsid w:val="0061472D"/>
    <w:rsid w:val="0061476A"/>
    <w:rsid w:val="0061487E"/>
    <w:rsid w:val="0061490D"/>
    <w:rsid w:val="00614948"/>
    <w:rsid w:val="006149CB"/>
    <w:rsid w:val="00614AA5"/>
    <w:rsid w:val="00614ADA"/>
    <w:rsid w:val="00614AEB"/>
    <w:rsid w:val="00614B17"/>
    <w:rsid w:val="00614B24"/>
    <w:rsid w:val="00614B75"/>
    <w:rsid w:val="00614B89"/>
    <w:rsid w:val="00614C0B"/>
    <w:rsid w:val="00614CEF"/>
    <w:rsid w:val="00614DD5"/>
    <w:rsid w:val="00614E20"/>
    <w:rsid w:val="00614F4B"/>
    <w:rsid w:val="00614FF4"/>
    <w:rsid w:val="00615055"/>
    <w:rsid w:val="00615089"/>
    <w:rsid w:val="006150AD"/>
    <w:rsid w:val="006150E5"/>
    <w:rsid w:val="006150FA"/>
    <w:rsid w:val="00615133"/>
    <w:rsid w:val="00615134"/>
    <w:rsid w:val="00615215"/>
    <w:rsid w:val="006152EC"/>
    <w:rsid w:val="00615300"/>
    <w:rsid w:val="00615334"/>
    <w:rsid w:val="00615467"/>
    <w:rsid w:val="006154B6"/>
    <w:rsid w:val="006154F2"/>
    <w:rsid w:val="006155A3"/>
    <w:rsid w:val="00615627"/>
    <w:rsid w:val="00615733"/>
    <w:rsid w:val="006157AA"/>
    <w:rsid w:val="006158B2"/>
    <w:rsid w:val="0061590C"/>
    <w:rsid w:val="006159F0"/>
    <w:rsid w:val="00615A68"/>
    <w:rsid w:val="00615A7F"/>
    <w:rsid w:val="00615A8D"/>
    <w:rsid w:val="00615BBE"/>
    <w:rsid w:val="00615C1B"/>
    <w:rsid w:val="00615CA9"/>
    <w:rsid w:val="00615D9E"/>
    <w:rsid w:val="00615DA3"/>
    <w:rsid w:val="00615E8A"/>
    <w:rsid w:val="00615EEA"/>
    <w:rsid w:val="00615F48"/>
    <w:rsid w:val="00615FCC"/>
    <w:rsid w:val="00615FD6"/>
    <w:rsid w:val="00615FE1"/>
    <w:rsid w:val="00616025"/>
    <w:rsid w:val="00616058"/>
    <w:rsid w:val="00616059"/>
    <w:rsid w:val="006160CF"/>
    <w:rsid w:val="0061611A"/>
    <w:rsid w:val="0061615C"/>
    <w:rsid w:val="006161EC"/>
    <w:rsid w:val="006161F9"/>
    <w:rsid w:val="00616228"/>
    <w:rsid w:val="00616320"/>
    <w:rsid w:val="0061639E"/>
    <w:rsid w:val="006163CF"/>
    <w:rsid w:val="0061640B"/>
    <w:rsid w:val="006165B5"/>
    <w:rsid w:val="00616686"/>
    <w:rsid w:val="0061679F"/>
    <w:rsid w:val="0061689A"/>
    <w:rsid w:val="006169A7"/>
    <w:rsid w:val="00616A1C"/>
    <w:rsid w:val="00616AE3"/>
    <w:rsid w:val="00616AFF"/>
    <w:rsid w:val="00616B0A"/>
    <w:rsid w:val="00616B6E"/>
    <w:rsid w:val="00616B7B"/>
    <w:rsid w:val="00616BA2"/>
    <w:rsid w:val="00616BB5"/>
    <w:rsid w:val="00616BE0"/>
    <w:rsid w:val="00616BE2"/>
    <w:rsid w:val="00616C03"/>
    <w:rsid w:val="00616C2C"/>
    <w:rsid w:val="00616C3B"/>
    <w:rsid w:val="00616C5F"/>
    <w:rsid w:val="00616CA7"/>
    <w:rsid w:val="00616CB2"/>
    <w:rsid w:val="00616CEB"/>
    <w:rsid w:val="00616DA5"/>
    <w:rsid w:val="00616DC4"/>
    <w:rsid w:val="00616E09"/>
    <w:rsid w:val="00616E0C"/>
    <w:rsid w:val="00616E2B"/>
    <w:rsid w:val="00616E56"/>
    <w:rsid w:val="00616FA9"/>
    <w:rsid w:val="00617066"/>
    <w:rsid w:val="00617138"/>
    <w:rsid w:val="006171BD"/>
    <w:rsid w:val="006171EE"/>
    <w:rsid w:val="00617213"/>
    <w:rsid w:val="006172C1"/>
    <w:rsid w:val="00617345"/>
    <w:rsid w:val="0061736B"/>
    <w:rsid w:val="00617405"/>
    <w:rsid w:val="0061749B"/>
    <w:rsid w:val="006175BB"/>
    <w:rsid w:val="00617612"/>
    <w:rsid w:val="0061763E"/>
    <w:rsid w:val="00617673"/>
    <w:rsid w:val="006176F4"/>
    <w:rsid w:val="006176F6"/>
    <w:rsid w:val="006179CA"/>
    <w:rsid w:val="00617AAE"/>
    <w:rsid w:val="00617ADE"/>
    <w:rsid w:val="00617B06"/>
    <w:rsid w:val="00617B1B"/>
    <w:rsid w:val="00617B44"/>
    <w:rsid w:val="00617B67"/>
    <w:rsid w:val="00617BF3"/>
    <w:rsid w:val="00617BF4"/>
    <w:rsid w:val="00617C44"/>
    <w:rsid w:val="00617C49"/>
    <w:rsid w:val="00617C5F"/>
    <w:rsid w:val="00617D21"/>
    <w:rsid w:val="00617D60"/>
    <w:rsid w:val="00617DE8"/>
    <w:rsid w:val="00617E1E"/>
    <w:rsid w:val="00617E25"/>
    <w:rsid w:val="00617E29"/>
    <w:rsid w:val="00617E71"/>
    <w:rsid w:val="00617E9B"/>
    <w:rsid w:val="00617EA9"/>
    <w:rsid w:val="00617F8D"/>
    <w:rsid w:val="00617FC8"/>
    <w:rsid w:val="00620004"/>
    <w:rsid w:val="006201F6"/>
    <w:rsid w:val="006202BF"/>
    <w:rsid w:val="0062032B"/>
    <w:rsid w:val="006203A1"/>
    <w:rsid w:val="006203CD"/>
    <w:rsid w:val="00620466"/>
    <w:rsid w:val="0062049F"/>
    <w:rsid w:val="006204F2"/>
    <w:rsid w:val="0062050B"/>
    <w:rsid w:val="00620561"/>
    <w:rsid w:val="00620615"/>
    <w:rsid w:val="0062061C"/>
    <w:rsid w:val="00620623"/>
    <w:rsid w:val="006206F3"/>
    <w:rsid w:val="006207B6"/>
    <w:rsid w:val="00620881"/>
    <w:rsid w:val="006208C4"/>
    <w:rsid w:val="0062092A"/>
    <w:rsid w:val="00620942"/>
    <w:rsid w:val="00620A00"/>
    <w:rsid w:val="00620A07"/>
    <w:rsid w:val="00620A0E"/>
    <w:rsid w:val="00620A14"/>
    <w:rsid w:val="00620A65"/>
    <w:rsid w:val="00620A6B"/>
    <w:rsid w:val="00620B63"/>
    <w:rsid w:val="00620B77"/>
    <w:rsid w:val="00620BA6"/>
    <w:rsid w:val="00620BF3"/>
    <w:rsid w:val="00620C62"/>
    <w:rsid w:val="00620C83"/>
    <w:rsid w:val="00620CE0"/>
    <w:rsid w:val="00620D5D"/>
    <w:rsid w:val="00620DC5"/>
    <w:rsid w:val="00620E03"/>
    <w:rsid w:val="00620E67"/>
    <w:rsid w:val="00620ED5"/>
    <w:rsid w:val="00620FE3"/>
    <w:rsid w:val="00621170"/>
    <w:rsid w:val="0062117E"/>
    <w:rsid w:val="00621191"/>
    <w:rsid w:val="006211AB"/>
    <w:rsid w:val="006211F1"/>
    <w:rsid w:val="00621276"/>
    <w:rsid w:val="006212AA"/>
    <w:rsid w:val="006212B9"/>
    <w:rsid w:val="00621368"/>
    <w:rsid w:val="00621414"/>
    <w:rsid w:val="00621482"/>
    <w:rsid w:val="00621487"/>
    <w:rsid w:val="00621556"/>
    <w:rsid w:val="00621595"/>
    <w:rsid w:val="00621657"/>
    <w:rsid w:val="006216BF"/>
    <w:rsid w:val="006216C2"/>
    <w:rsid w:val="0062170D"/>
    <w:rsid w:val="00621767"/>
    <w:rsid w:val="00621881"/>
    <w:rsid w:val="00621883"/>
    <w:rsid w:val="00621985"/>
    <w:rsid w:val="0062199D"/>
    <w:rsid w:val="00621A87"/>
    <w:rsid w:val="00621ADC"/>
    <w:rsid w:val="00621B89"/>
    <w:rsid w:val="00621BB1"/>
    <w:rsid w:val="00621BD7"/>
    <w:rsid w:val="00621BE5"/>
    <w:rsid w:val="00621C15"/>
    <w:rsid w:val="00621F1B"/>
    <w:rsid w:val="00621F6B"/>
    <w:rsid w:val="00621F72"/>
    <w:rsid w:val="00622102"/>
    <w:rsid w:val="0062210A"/>
    <w:rsid w:val="006221CE"/>
    <w:rsid w:val="00622223"/>
    <w:rsid w:val="006222B1"/>
    <w:rsid w:val="0062238C"/>
    <w:rsid w:val="006223DC"/>
    <w:rsid w:val="00622433"/>
    <w:rsid w:val="00622439"/>
    <w:rsid w:val="00622445"/>
    <w:rsid w:val="00622500"/>
    <w:rsid w:val="00622599"/>
    <w:rsid w:val="006225A0"/>
    <w:rsid w:val="006226CD"/>
    <w:rsid w:val="0062276D"/>
    <w:rsid w:val="006227CA"/>
    <w:rsid w:val="006227FB"/>
    <w:rsid w:val="00622811"/>
    <w:rsid w:val="0062290D"/>
    <w:rsid w:val="00622B46"/>
    <w:rsid w:val="00622B94"/>
    <w:rsid w:val="00622BD8"/>
    <w:rsid w:val="00622C0B"/>
    <w:rsid w:val="00622C4A"/>
    <w:rsid w:val="00622C97"/>
    <w:rsid w:val="00622CEE"/>
    <w:rsid w:val="00622D7C"/>
    <w:rsid w:val="00622DE0"/>
    <w:rsid w:val="00622E3B"/>
    <w:rsid w:val="00622E8E"/>
    <w:rsid w:val="00622EAF"/>
    <w:rsid w:val="00622F43"/>
    <w:rsid w:val="00622F46"/>
    <w:rsid w:val="00622F47"/>
    <w:rsid w:val="00622F4C"/>
    <w:rsid w:val="00622F7C"/>
    <w:rsid w:val="00622F85"/>
    <w:rsid w:val="00622F9F"/>
    <w:rsid w:val="00622FA3"/>
    <w:rsid w:val="00623099"/>
    <w:rsid w:val="00623119"/>
    <w:rsid w:val="0062318C"/>
    <w:rsid w:val="006231D0"/>
    <w:rsid w:val="006231E0"/>
    <w:rsid w:val="0062323F"/>
    <w:rsid w:val="00623286"/>
    <w:rsid w:val="006232AA"/>
    <w:rsid w:val="006232AB"/>
    <w:rsid w:val="0062330B"/>
    <w:rsid w:val="006234DB"/>
    <w:rsid w:val="0062350C"/>
    <w:rsid w:val="0062353B"/>
    <w:rsid w:val="006235F2"/>
    <w:rsid w:val="00623610"/>
    <w:rsid w:val="00623634"/>
    <w:rsid w:val="006236B0"/>
    <w:rsid w:val="006236D4"/>
    <w:rsid w:val="0062370B"/>
    <w:rsid w:val="0062371C"/>
    <w:rsid w:val="00623750"/>
    <w:rsid w:val="006238AB"/>
    <w:rsid w:val="006238C4"/>
    <w:rsid w:val="0062395B"/>
    <w:rsid w:val="00623A09"/>
    <w:rsid w:val="00623B1F"/>
    <w:rsid w:val="00623B6A"/>
    <w:rsid w:val="00623C04"/>
    <w:rsid w:val="00623C3F"/>
    <w:rsid w:val="00623CED"/>
    <w:rsid w:val="00623D56"/>
    <w:rsid w:val="00623D7F"/>
    <w:rsid w:val="00623E69"/>
    <w:rsid w:val="00623E85"/>
    <w:rsid w:val="00623EBC"/>
    <w:rsid w:val="00623EF8"/>
    <w:rsid w:val="00623FDE"/>
    <w:rsid w:val="00623FE6"/>
    <w:rsid w:val="00624071"/>
    <w:rsid w:val="00624074"/>
    <w:rsid w:val="0062417E"/>
    <w:rsid w:val="00624235"/>
    <w:rsid w:val="0062425E"/>
    <w:rsid w:val="0062431F"/>
    <w:rsid w:val="00624356"/>
    <w:rsid w:val="006243C1"/>
    <w:rsid w:val="00624443"/>
    <w:rsid w:val="0062447F"/>
    <w:rsid w:val="006244A1"/>
    <w:rsid w:val="006244F8"/>
    <w:rsid w:val="00624512"/>
    <w:rsid w:val="00624532"/>
    <w:rsid w:val="0062456B"/>
    <w:rsid w:val="006245D5"/>
    <w:rsid w:val="00624615"/>
    <w:rsid w:val="0062472B"/>
    <w:rsid w:val="00624779"/>
    <w:rsid w:val="00624783"/>
    <w:rsid w:val="00624799"/>
    <w:rsid w:val="006249D1"/>
    <w:rsid w:val="00624A0F"/>
    <w:rsid w:val="00624AB7"/>
    <w:rsid w:val="00624B9D"/>
    <w:rsid w:val="00624BA9"/>
    <w:rsid w:val="00624BDE"/>
    <w:rsid w:val="00624CBB"/>
    <w:rsid w:val="00624D6E"/>
    <w:rsid w:val="00624E5A"/>
    <w:rsid w:val="00624E5C"/>
    <w:rsid w:val="00625035"/>
    <w:rsid w:val="00625045"/>
    <w:rsid w:val="0062505A"/>
    <w:rsid w:val="00625089"/>
    <w:rsid w:val="00625158"/>
    <w:rsid w:val="00625186"/>
    <w:rsid w:val="006251A4"/>
    <w:rsid w:val="006253E4"/>
    <w:rsid w:val="006254AD"/>
    <w:rsid w:val="00625538"/>
    <w:rsid w:val="0062559B"/>
    <w:rsid w:val="0062559D"/>
    <w:rsid w:val="006255A4"/>
    <w:rsid w:val="0062561F"/>
    <w:rsid w:val="006256D0"/>
    <w:rsid w:val="006256D9"/>
    <w:rsid w:val="00625724"/>
    <w:rsid w:val="0062577B"/>
    <w:rsid w:val="0062581D"/>
    <w:rsid w:val="00625992"/>
    <w:rsid w:val="006259AF"/>
    <w:rsid w:val="006259DD"/>
    <w:rsid w:val="00625AF2"/>
    <w:rsid w:val="00625B66"/>
    <w:rsid w:val="00625B75"/>
    <w:rsid w:val="00625B9D"/>
    <w:rsid w:val="00625C5F"/>
    <w:rsid w:val="00625C71"/>
    <w:rsid w:val="00625D26"/>
    <w:rsid w:val="00625E32"/>
    <w:rsid w:val="00625E52"/>
    <w:rsid w:val="00625EDB"/>
    <w:rsid w:val="00625F00"/>
    <w:rsid w:val="00625F6B"/>
    <w:rsid w:val="00625F82"/>
    <w:rsid w:val="00625FBD"/>
    <w:rsid w:val="00626059"/>
    <w:rsid w:val="00626069"/>
    <w:rsid w:val="0062619F"/>
    <w:rsid w:val="006261BD"/>
    <w:rsid w:val="00626223"/>
    <w:rsid w:val="00626273"/>
    <w:rsid w:val="006262F7"/>
    <w:rsid w:val="00626382"/>
    <w:rsid w:val="006263FB"/>
    <w:rsid w:val="0062645F"/>
    <w:rsid w:val="0062648A"/>
    <w:rsid w:val="006264A7"/>
    <w:rsid w:val="006264BF"/>
    <w:rsid w:val="00626505"/>
    <w:rsid w:val="00626523"/>
    <w:rsid w:val="00626573"/>
    <w:rsid w:val="0062663E"/>
    <w:rsid w:val="0062666D"/>
    <w:rsid w:val="006266C4"/>
    <w:rsid w:val="006266F4"/>
    <w:rsid w:val="0062675B"/>
    <w:rsid w:val="0062678F"/>
    <w:rsid w:val="00626806"/>
    <w:rsid w:val="0062684A"/>
    <w:rsid w:val="00626862"/>
    <w:rsid w:val="0062686D"/>
    <w:rsid w:val="006268DE"/>
    <w:rsid w:val="006268F4"/>
    <w:rsid w:val="006269A2"/>
    <w:rsid w:val="00626A5A"/>
    <w:rsid w:val="00626AC5"/>
    <w:rsid w:val="00626B2A"/>
    <w:rsid w:val="00626C86"/>
    <w:rsid w:val="00626CAD"/>
    <w:rsid w:val="00626D1B"/>
    <w:rsid w:val="00626D9C"/>
    <w:rsid w:val="00626E28"/>
    <w:rsid w:val="00626E47"/>
    <w:rsid w:val="00626E8B"/>
    <w:rsid w:val="00626F53"/>
    <w:rsid w:val="00626F86"/>
    <w:rsid w:val="00626FB2"/>
    <w:rsid w:val="00626FEB"/>
    <w:rsid w:val="0062707C"/>
    <w:rsid w:val="006270AE"/>
    <w:rsid w:val="006270D1"/>
    <w:rsid w:val="0062714B"/>
    <w:rsid w:val="00627182"/>
    <w:rsid w:val="006271AF"/>
    <w:rsid w:val="006272B4"/>
    <w:rsid w:val="006272DB"/>
    <w:rsid w:val="00627317"/>
    <w:rsid w:val="00627339"/>
    <w:rsid w:val="00627355"/>
    <w:rsid w:val="00627392"/>
    <w:rsid w:val="0062746E"/>
    <w:rsid w:val="00627483"/>
    <w:rsid w:val="0062748E"/>
    <w:rsid w:val="006274D1"/>
    <w:rsid w:val="00627643"/>
    <w:rsid w:val="00627689"/>
    <w:rsid w:val="006276A7"/>
    <w:rsid w:val="00627762"/>
    <w:rsid w:val="0062787C"/>
    <w:rsid w:val="006279CD"/>
    <w:rsid w:val="006279FE"/>
    <w:rsid w:val="00627A29"/>
    <w:rsid w:val="00627AE7"/>
    <w:rsid w:val="00627B05"/>
    <w:rsid w:val="00627B4D"/>
    <w:rsid w:val="00627BE6"/>
    <w:rsid w:val="00627BEB"/>
    <w:rsid w:val="00627C07"/>
    <w:rsid w:val="00627C48"/>
    <w:rsid w:val="00627C75"/>
    <w:rsid w:val="00627C8E"/>
    <w:rsid w:val="00627CE8"/>
    <w:rsid w:val="00627CF2"/>
    <w:rsid w:val="00627D3E"/>
    <w:rsid w:val="00627D4B"/>
    <w:rsid w:val="00627DAD"/>
    <w:rsid w:val="00627DBA"/>
    <w:rsid w:val="00627DBB"/>
    <w:rsid w:val="00627E26"/>
    <w:rsid w:val="00627E79"/>
    <w:rsid w:val="00627ED4"/>
    <w:rsid w:val="00627EF2"/>
    <w:rsid w:val="00627F53"/>
    <w:rsid w:val="00627F80"/>
    <w:rsid w:val="00627FF2"/>
    <w:rsid w:val="00630093"/>
    <w:rsid w:val="0063009F"/>
    <w:rsid w:val="006300D1"/>
    <w:rsid w:val="006300DA"/>
    <w:rsid w:val="006300FA"/>
    <w:rsid w:val="0063016E"/>
    <w:rsid w:val="00630222"/>
    <w:rsid w:val="0063027E"/>
    <w:rsid w:val="006302C1"/>
    <w:rsid w:val="00630388"/>
    <w:rsid w:val="006303BC"/>
    <w:rsid w:val="006303D5"/>
    <w:rsid w:val="00630484"/>
    <w:rsid w:val="00630536"/>
    <w:rsid w:val="006305A4"/>
    <w:rsid w:val="006305FB"/>
    <w:rsid w:val="00630636"/>
    <w:rsid w:val="00630661"/>
    <w:rsid w:val="00630666"/>
    <w:rsid w:val="006306F8"/>
    <w:rsid w:val="0063072B"/>
    <w:rsid w:val="0063074C"/>
    <w:rsid w:val="00630834"/>
    <w:rsid w:val="0063090D"/>
    <w:rsid w:val="00630926"/>
    <w:rsid w:val="00630A28"/>
    <w:rsid w:val="00630A94"/>
    <w:rsid w:val="00630C4F"/>
    <w:rsid w:val="00630CF0"/>
    <w:rsid w:val="00630D4E"/>
    <w:rsid w:val="00630DB4"/>
    <w:rsid w:val="00630E44"/>
    <w:rsid w:val="00630EDA"/>
    <w:rsid w:val="00630F44"/>
    <w:rsid w:val="00630FDD"/>
    <w:rsid w:val="0063101E"/>
    <w:rsid w:val="0063114E"/>
    <w:rsid w:val="0063117E"/>
    <w:rsid w:val="0063123A"/>
    <w:rsid w:val="0063124C"/>
    <w:rsid w:val="00631259"/>
    <w:rsid w:val="0063136F"/>
    <w:rsid w:val="00631388"/>
    <w:rsid w:val="0063147C"/>
    <w:rsid w:val="00631503"/>
    <w:rsid w:val="006315D1"/>
    <w:rsid w:val="00631680"/>
    <w:rsid w:val="0063179A"/>
    <w:rsid w:val="006318A7"/>
    <w:rsid w:val="006318D6"/>
    <w:rsid w:val="006318F3"/>
    <w:rsid w:val="0063196C"/>
    <w:rsid w:val="00631AC2"/>
    <w:rsid w:val="00631B36"/>
    <w:rsid w:val="00631B41"/>
    <w:rsid w:val="00631B95"/>
    <w:rsid w:val="00631C70"/>
    <w:rsid w:val="00631D4F"/>
    <w:rsid w:val="00631DFE"/>
    <w:rsid w:val="00631E11"/>
    <w:rsid w:val="00631E37"/>
    <w:rsid w:val="00631E92"/>
    <w:rsid w:val="00631EFD"/>
    <w:rsid w:val="00631F30"/>
    <w:rsid w:val="00631F3B"/>
    <w:rsid w:val="00631FD7"/>
    <w:rsid w:val="00631FF7"/>
    <w:rsid w:val="0063201A"/>
    <w:rsid w:val="00632055"/>
    <w:rsid w:val="006320B2"/>
    <w:rsid w:val="006320CB"/>
    <w:rsid w:val="006320F7"/>
    <w:rsid w:val="00632101"/>
    <w:rsid w:val="00632150"/>
    <w:rsid w:val="00632266"/>
    <w:rsid w:val="006323D0"/>
    <w:rsid w:val="006323D8"/>
    <w:rsid w:val="00632416"/>
    <w:rsid w:val="00632422"/>
    <w:rsid w:val="00632428"/>
    <w:rsid w:val="006324DC"/>
    <w:rsid w:val="00632579"/>
    <w:rsid w:val="0063263A"/>
    <w:rsid w:val="00632655"/>
    <w:rsid w:val="0063267A"/>
    <w:rsid w:val="006326F1"/>
    <w:rsid w:val="00632716"/>
    <w:rsid w:val="006327A6"/>
    <w:rsid w:val="006327BA"/>
    <w:rsid w:val="006327D4"/>
    <w:rsid w:val="00632815"/>
    <w:rsid w:val="00632823"/>
    <w:rsid w:val="0063287A"/>
    <w:rsid w:val="006328E8"/>
    <w:rsid w:val="00632913"/>
    <w:rsid w:val="00632922"/>
    <w:rsid w:val="0063294C"/>
    <w:rsid w:val="0063294F"/>
    <w:rsid w:val="00632A42"/>
    <w:rsid w:val="00632AD8"/>
    <w:rsid w:val="00632AFD"/>
    <w:rsid w:val="00632B11"/>
    <w:rsid w:val="00632B37"/>
    <w:rsid w:val="00632B8C"/>
    <w:rsid w:val="00632C53"/>
    <w:rsid w:val="00632CC3"/>
    <w:rsid w:val="00632D0E"/>
    <w:rsid w:val="00632D9B"/>
    <w:rsid w:val="00632EE9"/>
    <w:rsid w:val="00632F7F"/>
    <w:rsid w:val="0063308A"/>
    <w:rsid w:val="006330BB"/>
    <w:rsid w:val="006330FC"/>
    <w:rsid w:val="0063312C"/>
    <w:rsid w:val="0063319C"/>
    <w:rsid w:val="006331A2"/>
    <w:rsid w:val="006331A9"/>
    <w:rsid w:val="006331D8"/>
    <w:rsid w:val="0063321A"/>
    <w:rsid w:val="00633224"/>
    <w:rsid w:val="00633230"/>
    <w:rsid w:val="00633247"/>
    <w:rsid w:val="00633262"/>
    <w:rsid w:val="006332B9"/>
    <w:rsid w:val="00633335"/>
    <w:rsid w:val="0063333A"/>
    <w:rsid w:val="0063340E"/>
    <w:rsid w:val="00633413"/>
    <w:rsid w:val="00633532"/>
    <w:rsid w:val="006335A7"/>
    <w:rsid w:val="006335E2"/>
    <w:rsid w:val="0063361A"/>
    <w:rsid w:val="0063362E"/>
    <w:rsid w:val="0063369F"/>
    <w:rsid w:val="006336CB"/>
    <w:rsid w:val="006337BB"/>
    <w:rsid w:val="00633864"/>
    <w:rsid w:val="00633A2B"/>
    <w:rsid w:val="00633A36"/>
    <w:rsid w:val="00633AF6"/>
    <w:rsid w:val="00633B07"/>
    <w:rsid w:val="00633B37"/>
    <w:rsid w:val="00633B5C"/>
    <w:rsid w:val="00633B69"/>
    <w:rsid w:val="00633C82"/>
    <w:rsid w:val="00633C9D"/>
    <w:rsid w:val="00633DAB"/>
    <w:rsid w:val="00633DB8"/>
    <w:rsid w:val="00633DBE"/>
    <w:rsid w:val="00633E07"/>
    <w:rsid w:val="00633E9B"/>
    <w:rsid w:val="00633EBB"/>
    <w:rsid w:val="00633F67"/>
    <w:rsid w:val="00633F6A"/>
    <w:rsid w:val="00633FB3"/>
    <w:rsid w:val="00633FC2"/>
    <w:rsid w:val="00633FF3"/>
    <w:rsid w:val="00634018"/>
    <w:rsid w:val="0063406B"/>
    <w:rsid w:val="006340A5"/>
    <w:rsid w:val="006340CF"/>
    <w:rsid w:val="00634286"/>
    <w:rsid w:val="006343AB"/>
    <w:rsid w:val="006343E6"/>
    <w:rsid w:val="0063448A"/>
    <w:rsid w:val="00634525"/>
    <w:rsid w:val="006345F0"/>
    <w:rsid w:val="00634602"/>
    <w:rsid w:val="00634682"/>
    <w:rsid w:val="0063469C"/>
    <w:rsid w:val="006346B9"/>
    <w:rsid w:val="0063479B"/>
    <w:rsid w:val="006348FF"/>
    <w:rsid w:val="00634A21"/>
    <w:rsid w:val="00634A5F"/>
    <w:rsid w:val="00634AD8"/>
    <w:rsid w:val="00634B18"/>
    <w:rsid w:val="00634B2A"/>
    <w:rsid w:val="00634B65"/>
    <w:rsid w:val="00634C4F"/>
    <w:rsid w:val="00634CE3"/>
    <w:rsid w:val="00634D54"/>
    <w:rsid w:val="00634DF8"/>
    <w:rsid w:val="00634E50"/>
    <w:rsid w:val="00634EDF"/>
    <w:rsid w:val="00634F10"/>
    <w:rsid w:val="00634F11"/>
    <w:rsid w:val="00634FCD"/>
    <w:rsid w:val="00635057"/>
    <w:rsid w:val="006350D4"/>
    <w:rsid w:val="006350E3"/>
    <w:rsid w:val="00635107"/>
    <w:rsid w:val="0063514B"/>
    <w:rsid w:val="00635191"/>
    <w:rsid w:val="006351B6"/>
    <w:rsid w:val="006351FC"/>
    <w:rsid w:val="00635205"/>
    <w:rsid w:val="0063539E"/>
    <w:rsid w:val="006354D8"/>
    <w:rsid w:val="006354EC"/>
    <w:rsid w:val="006354ED"/>
    <w:rsid w:val="00635504"/>
    <w:rsid w:val="00635531"/>
    <w:rsid w:val="00635565"/>
    <w:rsid w:val="00635593"/>
    <w:rsid w:val="006355CA"/>
    <w:rsid w:val="006355EB"/>
    <w:rsid w:val="006356D5"/>
    <w:rsid w:val="006357A4"/>
    <w:rsid w:val="006357B5"/>
    <w:rsid w:val="00635831"/>
    <w:rsid w:val="0063583F"/>
    <w:rsid w:val="00635913"/>
    <w:rsid w:val="00635939"/>
    <w:rsid w:val="00635984"/>
    <w:rsid w:val="00635993"/>
    <w:rsid w:val="006359EA"/>
    <w:rsid w:val="00635BB1"/>
    <w:rsid w:val="00635C09"/>
    <w:rsid w:val="00635D8C"/>
    <w:rsid w:val="00635E25"/>
    <w:rsid w:val="00635EF7"/>
    <w:rsid w:val="00635EFF"/>
    <w:rsid w:val="00635F12"/>
    <w:rsid w:val="00635F1F"/>
    <w:rsid w:val="00635F4B"/>
    <w:rsid w:val="00635F75"/>
    <w:rsid w:val="00635FC9"/>
    <w:rsid w:val="006361CC"/>
    <w:rsid w:val="00636209"/>
    <w:rsid w:val="00636210"/>
    <w:rsid w:val="006362AD"/>
    <w:rsid w:val="006363A3"/>
    <w:rsid w:val="006363B3"/>
    <w:rsid w:val="00636445"/>
    <w:rsid w:val="0063645D"/>
    <w:rsid w:val="006365A0"/>
    <w:rsid w:val="00636603"/>
    <w:rsid w:val="00636618"/>
    <w:rsid w:val="00636672"/>
    <w:rsid w:val="006366E3"/>
    <w:rsid w:val="0063670B"/>
    <w:rsid w:val="00636713"/>
    <w:rsid w:val="00636716"/>
    <w:rsid w:val="0063678E"/>
    <w:rsid w:val="00636864"/>
    <w:rsid w:val="00636899"/>
    <w:rsid w:val="0063690E"/>
    <w:rsid w:val="006369D1"/>
    <w:rsid w:val="00636A50"/>
    <w:rsid w:val="00636A90"/>
    <w:rsid w:val="00636A9F"/>
    <w:rsid w:val="00636B34"/>
    <w:rsid w:val="00636B3F"/>
    <w:rsid w:val="00636B40"/>
    <w:rsid w:val="00636B50"/>
    <w:rsid w:val="00636B8C"/>
    <w:rsid w:val="00636BDB"/>
    <w:rsid w:val="00636BE3"/>
    <w:rsid w:val="00636C0A"/>
    <w:rsid w:val="00636DD1"/>
    <w:rsid w:val="00636DDD"/>
    <w:rsid w:val="00636E5E"/>
    <w:rsid w:val="00636EAF"/>
    <w:rsid w:val="00636EB9"/>
    <w:rsid w:val="00636F0D"/>
    <w:rsid w:val="00636F11"/>
    <w:rsid w:val="0063706A"/>
    <w:rsid w:val="00637092"/>
    <w:rsid w:val="006370A3"/>
    <w:rsid w:val="006370C6"/>
    <w:rsid w:val="006370DD"/>
    <w:rsid w:val="00637165"/>
    <w:rsid w:val="006371A1"/>
    <w:rsid w:val="006371FB"/>
    <w:rsid w:val="00637222"/>
    <w:rsid w:val="00637223"/>
    <w:rsid w:val="00637229"/>
    <w:rsid w:val="0063723F"/>
    <w:rsid w:val="00637321"/>
    <w:rsid w:val="006373A3"/>
    <w:rsid w:val="006373FA"/>
    <w:rsid w:val="00637400"/>
    <w:rsid w:val="00637468"/>
    <w:rsid w:val="006374DB"/>
    <w:rsid w:val="00637505"/>
    <w:rsid w:val="00637524"/>
    <w:rsid w:val="006375CB"/>
    <w:rsid w:val="006375CF"/>
    <w:rsid w:val="006375EC"/>
    <w:rsid w:val="00637625"/>
    <w:rsid w:val="006376B0"/>
    <w:rsid w:val="0063780A"/>
    <w:rsid w:val="0063789C"/>
    <w:rsid w:val="0063791D"/>
    <w:rsid w:val="00637999"/>
    <w:rsid w:val="006379E6"/>
    <w:rsid w:val="00637A61"/>
    <w:rsid w:val="00637A6A"/>
    <w:rsid w:val="00637A79"/>
    <w:rsid w:val="00637A90"/>
    <w:rsid w:val="00637A9B"/>
    <w:rsid w:val="00637C6F"/>
    <w:rsid w:val="00637CB2"/>
    <w:rsid w:val="00637E3B"/>
    <w:rsid w:val="00637E91"/>
    <w:rsid w:val="00637E9D"/>
    <w:rsid w:val="00637EBA"/>
    <w:rsid w:val="00637F03"/>
    <w:rsid w:val="00637F2F"/>
    <w:rsid w:val="00637F77"/>
    <w:rsid w:val="00637FF2"/>
    <w:rsid w:val="00640002"/>
    <w:rsid w:val="0064000E"/>
    <w:rsid w:val="00640022"/>
    <w:rsid w:val="00640062"/>
    <w:rsid w:val="00640102"/>
    <w:rsid w:val="00640150"/>
    <w:rsid w:val="00640239"/>
    <w:rsid w:val="00640256"/>
    <w:rsid w:val="006402F6"/>
    <w:rsid w:val="006402F8"/>
    <w:rsid w:val="0064030F"/>
    <w:rsid w:val="0064034A"/>
    <w:rsid w:val="006403DD"/>
    <w:rsid w:val="0064041E"/>
    <w:rsid w:val="00640425"/>
    <w:rsid w:val="00640457"/>
    <w:rsid w:val="00640537"/>
    <w:rsid w:val="00640575"/>
    <w:rsid w:val="006405B8"/>
    <w:rsid w:val="0064062A"/>
    <w:rsid w:val="00640638"/>
    <w:rsid w:val="0064066D"/>
    <w:rsid w:val="00640720"/>
    <w:rsid w:val="0064075E"/>
    <w:rsid w:val="006409AD"/>
    <w:rsid w:val="00640A3B"/>
    <w:rsid w:val="00640AB5"/>
    <w:rsid w:val="00640AC4"/>
    <w:rsid w:val="00640AD1"/>
    <w:rsid w:val="00640AEF"/>
    <w:rsid w:val="00640B48"/>
    <w:rsid w:val="00640BBA"/>
    <w:rsid w:val="00640BD1"/>
    <w:rsid w:val="00640C44"/>
    <w:rsid w:val="00640D39"/>
    <w:rsid w:val="00640D43"/>
    <w:rsid w:val="00640DF0"/>
    <w:rsid w:val="00640E0C"/>
    <w:rsid w:val="00640E20"/>
    <w:rsid w:val="00640E4E"/>
    <w:rsid w:val="00640E70"/>
    <w:rsid w:val="00640E95"/>
    <w:rsid w:val="00640EF3"/>
    <w:rsid w:val="00640FE8"/>
    <w:rsid w:val="00640FF2"/>
    <w:rsid w:val="0064104B"/>
    <w:rsid w:val="00641076"/>
    <w:rsid w:val="0064110A"/>
    <w:rsid w:val="00641143"/>
    <w:rsid w:val="006411DF"/>
    <w:rsid w:val="00641240"/>
    <w:rsid w:val="00641262"/>
    <w:rsid w:val="0064126D"/>
    <w:rsid w:val="00641284"/>
    <w:rsid w:val="006412FC"/>
    <w:rsid w:val="00641312"/>
    <w:rsid w:val="00641328"/>
    <w:rsid w:val="006415D9"/>
    <w:rsid w:val="006415DA"/>
    <w:rsid w:val="00641620"/>
    <w:rsid w:val="0064168F"/>
    <w:rsid w:val="00641710"/>
    <w:rsid w:val="00641716"/>
    <w:rsid w:val="006417E4"/>
    <w:rsid w:val="00641834"/>
    <w:rsid w:val="00641847"/>
    <w:rsid w:val="00641934"/>
    <w:rsid w:val="00641AAF"/>
    <w:rsid w:val="00641C45"/>
    <w:rsid w:val="00641C8D"/>
    <w:rsid w:val="00641CB0"/>
    <w:rsid w:val="00641D01"/>
    <w:rsid w:val="00641DDD"/>
    <w:rsid w:val="00641E08"/>
    <w:rsid w:val="00641E39"/>
    <w:rsid w:val="00641E45"/>
    <w:rsid w:val="00641E5A"/>
    <w:rsid w:val="00641F0E"/>
    <w:rsid w:val="00641F2E"/>
    <w:rsid w:val="00641F4D"/>
    <w:rsid w:val="00641FCD"/>
    <w:rsid w:val="006420A7"/>
    <w:rsid w:val="006420F5"/>
    <w:rsid w:val="00642111"/>
    <w:rsid w:val="00642127"/>
    <w:rsid w:val="00642183"/>
    <w:rsid w:val="006421EE"/>
    <w:rsid w:val="006422B3"/>
    <w:rsid w:val="006423DD"/>
    <w:rsid w:val="006423E9"/>
    <w:rsid w:val="00642401"/>
    <w:rsid w:val="006424C5"/>
    <w:rsid w:val="00642653"/>
    <w:rsid w:val="0064267B"/>
    <w:rsid w:val="006426A4"/>
    <w:rsid w:val="006426D7"/>
    <w:rsid w:val="006427AC"/>
    <w:rsid w:val="0064280B"/>
    <w:rsid w:val="0064281D"/>
    <w:rsid w:val="0064282B"/>
    <w:rsid w:val="00642842"/>
    <w:rsid w:val="00642850"/>
    <w:rsid w:val="006428AD"/>
    <w:rsid w:val="00642912"/>
    <w:rsid w:val="0064298E"/>
    <w:rsid w:val="00642A1B"/>
    <w:rsid w:val="00642A5D"/>
    <w:rsid w:val="00642A9A"/>
    <w:rsid w:val="00642AA4"/>
    <w:rsid w:val="00642AC7"/>
    <w:rsid w:val="00642ADD"/>
    <w:rsid w:val="00642B16"/>
    <w:rsid w:val="00642B5A"/>
    <w:rsid w:val="00642B86"/>
    <w:rsid w:val="00642B9E"/>
    <w:rsid w:val="00642C08"/>
    <w:rsid w:val="00642C14"/>
    <w:rsid w:val="00642C4C"/>
    <w:rsid w:val="00642CAF"/>
    <w:rsid w:val="00642CE5"/>
    <w:rsid w:val="00642D4D"/>
    <w:rsid w:val="00642DA1"/>
    <w:rsid w:val="00642DC3"/>
    <w:rsid w:val="00642DFB"/>
    <w:rsid w:val="00642EE7"/>
    <w:rsid w:val="00643039"/>
    <w:rsid w:val="0064306A"/>
    <w:rsid w:val="0064316D"/>
    <w:rsid w:val="0064319A"/>
    <w:rsid w:val="006431A8"/>
    <w:rsid w:val="0064330A"/>
    <w:rsid w:val="006433A0"/>
    <w:rsid w:val="006433B5"/>
    <w:rsid w:val="006433F1"/>
    <w:rsid w:val="006434AF"/>
    <w:rsid w:val="00643523"/>
    <w:rsid w:val="0064354E"/>
    <w:rsid w:val="00643553"/>
    <w:rsid w:val="006435A0"/>
    <w:rsid w:val="006436BE"/>
    <w:rsid w:val="006436D2"/>
    <w:rsid w:val="00643812"/>
    <w:rsid w:val="00643841"/>
    <w:rsid w:val="0064387C"/>
    <w:rsid w:val="0064389D"/>
    <w:rsid w:val="006438AA"/>
    <w:rsid w:val="006438B1"/>
    <w:rsid w:val="0064391A"/>
    <w:rsid w:val="00643986"/>
    <w:rsid w:val="006439C9"/>
    <w:rsid w:val="00643A2D"/>
    <w:rsid w:val="00643A43"/>
    <w:rsid w:val="00643A6A"/>
    <w:rsid w:val="00643ABA"/>
    <w:rsid w:val="00643AD9"/>
    <w:rsid w:val="00643B68"/>
    <w:rsid w:val="00643BB7"/>
    <w:rsid w:val="00643BBB"/>
    <w:rsid w:val="00643BED"/>
    <w:rsid w:val="00643C1C"/>
    <w:rsid w:val="00643C42"/>
    <w:rsid w:val="00643C5A"/>
    <w:rsid w:val="00643C7B"/>
    <w:rsid w:val="00643C84"/>
    <w:rsid w:val="00643CF5"/>
    <w:rsid w:val="00643D63"/>
    <w:rsid w:val="00643D9E"/>
    <w:rsid w:val="00643DAE"/>
    <w:rsid w:val="00643E7F"/>
    <w:rsid w:val="00643E86"/>
    <w:rsid w:val="00643F1E"/>
    <w:rsid w:val="00643F7F"/>
    <w:rsid w:val="00643F81"/>
    <w:rsid w:val="00643FB8"/>
    <w:rsid w:val="00643FF0"/>
    <w:rsid w:val="00644028"/>
    <w:rsid w:val="0064404E"/>
    <w:rsid w:val="006441BD"/>
    <w:rsid w:val="006441D2"/>
    <w:rsid w:val="006441E6"/>
    <w:rsid w:val="00644268"/>
    <w:rsid w:val="0064436E"/>
    <w:rsid w:val="006443C0"/>
    <w:rsid w:val="00644476"/>
    <w:rsid w:val="0064453A"/>
    <w:rsid w:val="00644752"/>
    <w:rsid w:val="006447B6"/>
    <w:rsid w:val="006449CD"/>
    <w:rsid w:val="00644AC1"/>
    <w:rsid w:val="00644B57"/>
    <w:rsid w:val="00644B92"/>
    <w:rsid w:val="00644BBE"/>
    <w:rsid w:val="00644BE9"/>
    <w:rsid w:val="00644D6C"/>
    <w:rsid w:val="00644DA6"/>
    <w:rsid w:val="00644DAD"/>
    <w:rsid w:val="00644E66"/>
    <w:rsid w:val="00644E97"/>
    <w:rsid w:val="00644EF1"/>
    <w:rsid w:val="00644EF4"/>
    <w:rsid w:val="00644F53"/>
    <w:rsid w:val="00644F61"/>
    <w:rsid w:val="00644F9D"/>
    <w:rsid w:val="00644FA5"/>
    <w:rsid w:val="00644FB3"/>
    <w:rsid w:val="00644FC7"/>
    <w:rsid w:val="00644FD1"/>
    <w:rsid w:val="00645053"/>
    <w:rsid w:val="00645091"/>
    <w:rsid w:val="0064510B"/>
    <w:rsid w:val="0064517B"/>
    <w:rsid w:val="0064522C"/>
    <w:rsid w:val="00645240"/>
    <w:rsid w:val="006452E7"/>
    <w:rsid w:val="00645401"/>
    <w:rsid w:val="00645480"/>
    <w:rsid w:val="0064549D"/>
    <w:rsid w:val="006454C9"/>
    <w:rsid w:val="006454CE"/>
    <w:rsid w:val="00645543"/>
    <w:rsid w:val="006455C5"/>
    <w:rsid w:val="0064560A"/>
    <w:rsid w:val="00645624"/>
    <w:rsid w:val="006457E5"/>
    <w:rsid w:val="0064589B"/>
    <w:rsid w:val="006458D8"/>
    <w:rsid w:val="006458F8"/>
    <w:rsid w:val="0064599E"/>
    <w:rsid w:val="0064599F"/>
    <w:rsid w:val="006459BE"/>
    <w:rsid w:val="00645A79"/>
    <w:rsid w:val="00645AD7"/>
    <w:rsid w:val="00645C98"/>
    <w:rsid w:val="00645CE7"/>
    <w:rsid w:val="00645D41"/>
    <w:rsid w:val="00645D5E"/>
    <w:rsid w:val="00645D7B"/>
    <w:rsid w:val="00645DC2"/>
    <w:rsid w:val="00645DC7"/>
    <w:rsid w:val="00645DF4"/>
    <w:rsid w:val="00645E3C"/>
    <w:rsid w:val="00645F52"/>
    <w:rsid w:val="00645FD7"/>
    <w:rsid w:val="0064607F"/>
    <w:rsid w:val="00646132"/>
    <w:rsid w:val="0064613C"/>
    <w:rsid w:val="00646144"/>
    <w:rsid w:val="00646189"/>
    <w:rsid w:val="006461B0"/>
    <w:rsid w:val="006461D6"/>
    <w:rsid w:val="00646253"/>
    <w:rsid w:val="0064633C"/>
    <w:rsid w:val="00646382"/>
    <w:rsid w:val="00646386"/>
    <w:rsid w:val="00646399"/>
    <w:rsid w:val="00646400"/>
    <w:rsid w:val="0064644E"/>
    <w:rsid w:val="006464A5"/>
    <w:rsid w:val="00646598"/>
    <w:rsid w:val="0064659B"/>
    <w:rsid w:val="006465FE"/>
    <w:rsid w:val="00646602"/>
    <w:rsid w:val="00646633"/>
    <w:rsid w:val="0064665C"/>
    <w:rsid w:val="00646771"/>
    <w:rsid w:val="006467A3"/>
    <w:rsid w:val="006467AB"/>
    <w:rsid w:val="00646859"/>
    <w:rsid w:val="006468A2"/>
    <w:rsid w:val="006468D7"/>
    <w:rsid w:val="006468D8"/>
    <w:rsid w:val="00646905"/>
    <w:rsid w:val="00646992"/>
    <w:rsid w:val="006469EA"/>
    <w:rsid w:val="00646A1F"/>
    <w:rsid w:val="00646ADB"/>
    <w:rsid w:val="00646B2D"/>
    <w:rsid w:val="00646B32"/>
    <w:rsid w:val="00646B39"/>
    <w:rsid w:val="00646B99"/>
    <w:rsid w:val="00646BC9"/>
    <w:rsid w:val="00646C71"/>
    <w:rsid w:val="00646C8D"/>
    <w:rsid w:val="00646D10"/>
    <w:rsid w:val="00646DAF"/>
    <w:rsid w:val="00646E2C"/>
    <w:rsid w:val="00646F59"/>
    <w:rsid w:val="0064702E"/>
    <w:rsid w:val="0064703F"/>
    <w:rsid w:val="00647116"/>
    <w:rsid w:val="006471AA"/>
    <w:rsid w:val="0064722B"/>
    <w:rsid w:val="0064722F"/>
    <w:rsid w:val="00647256"/>
    <w:rsid w:val="006472A3"/>
    <w:rsid w:val="00647301"/>
    <w:rsid w:val="00647338"/>
    <w:rsid w:val="0064747E"/>
    <w:rsid w:val="006474E8"/>
    <w:rsid w:val="00647512"/>
    <w:rsid w:val="00647535"/>
    <w:rsid w:val="00647552"/>
    <w:rsid w:val="00647560"/>
    <w:rsid w:val="0064761B"/>
    <w:rsid w:val="0064762D"/>
    <w:rsid w:val="00647685"/>
    <w:rsid w:val="006476C6"/>
    <w:rsid w:val="0064771C"/>
    <w:rsid w:val="00647737"/>
    <w:rsid w:val="00647759"/>
    <w:rsid w:val="0064775E"/>
    <w:rsid w:val="006477C7"/>
    <w:rsid w:val="006477E7"/>
    <w:rsid w:val="00647824"/>
    <w:rsid w:val="00647849"/>
    <w:rsid w:val="006478A0"/>
    <w:rsid w:val="006478B3"/>
    <w:rsid w:val="006478B8"/>
    <w:rsid w:val="006478FE"/>
    <w:rsid w:val="006479E8"/>
    <w:rsid w:val="00647B1A"/>
    <w:rsid w:val="00647B1B"/>
    <w:rsid w:val="00647B25"/>
    <w:rsid w:val="00647BF1"/>
    <w:rsid w:val="00647C95"/>
    <w:rsid w:val="00647C99"/>
    <w:rsid w:val="00647D11"/>
    <w:rsid w:val="00647D32"/>
    <w:rsid w:val="00647D7A"/>
    <w:rsid w:val="00647DB8"/>
    <w:rsid w:val="00647E90"/>
    <w:rsid w:val="00647EE3"/>
    <w:rsid w:val="00647EF5"/>
    <w:rsid w:val="00647F34"/>
    <w:rsid w:val="00647F7D"/>
    <w:rsid w:val="00647F8D"/>
    <w:rsid w:val="006500F3"/>
    <w:rsid w:val="00650102"/>
    <w:rsid w:val="006501A9"/>
    <w:rsid w:val="006501D1"/>
    <w:rsid w:val="006501F4"/>
    <w:rsid w:val="0065022A"/>
    <w:rsid w:val="006502B8"/>
    <w:rsid w:val="006502D0"/>
    <w:rsid w:val="006502E0"/>
    <w:rsid w:val="00650440"/>
    <w:rsid w:val="0065046F"/>
    <w:rsid w:val="006504F1"/>
    <w:rsid w:val="0065052F"/>
    <w:rsid w:val="0065054A"/>
    <w:rsid w:val="0065057A"/>
    <w:rsid w:val="006505DD"/>
    <w:rsid w:val="0065060D"/>
    <w:rsid w:val="00650629"/>
    <w:rsid w:val="00650672"/>
    <w:rsid w:val="006506D0"/>
    <w:rsid w:val="006507B0"/>
    <w:rsid w:val="006507FF"/>
    <w:rsid w:val="0065090F"/>
    <w:rsid w:val="006509B5"/>
    <w:rsid w:val="00650A28"/>
    <w:rsid w:val="00650A2E"/>
    <w:rsid w:val="00650AB8"/>
    <w:rsid w:val="00650ADE"/>
    <w:rsid w:val="00650AE6"/>
    <w:rsid w:val="00650AF0"/>
    <w:rsid w:val="00650B0D"/>
    <w:rsid w:val="00650B6B"/>
    <w:rsid w:val="00650C28"/>
    <w:rsid w:val="00650D9F"/>
    <w:rsid w:val="00650DB1"/>
    <w:rsid w:val="00650E0F"/>
    <w:rsid w:val="00650E41"/>
    <w:rsid w:val="00650E44"/>
    <w:rsid w:val="00650F4A"/>
    <w:rsid w:val="00650F9A"/>
    <w:rsid w:val="00650FC2"/>
    <w:rsid w:val="00651059"/>
    <w:rsid w:val="0065106E"/>
    <w:rsid w:val="00651245"/>
    <w:rsid w:val="006512F4"/>
    <w:rsid w:val="00651347"/>
    <w:rsid w:val="00651365"/>
    <w:rsid w:val="006513D6"/>
    <w:rsid w:val="00651475"/>
    <w:rsid w:val="00651489"/>
    <w:rsid w:val="0065149A"/>
    <w:rsid w:val="0065149E"/>
    <w:rsid w:val="00651522"/>
    <w:rsid w:val="0065154B"/>
    <w:rsid w:val="00651653"/>
    <w:rsid w:val="0065165A"/>
    <w:rsid w:val="00651671"/>
    <w:rsid w:val="00651684"/>
    <w:rsid w:val="0065169D"/>
    <w:rsid w:val="006516A4"/>
    <w:rsid w:val="006516BE"/>
    <w:rsid w:val="00651819"/>
    <w:rsid w:val="006518F7"/>
    <w:rsid w:val="006518F8"/>
    <w:rsid w:val="006518F9"/>
    <w:rsid w:val="006518FB"/>
    <w:rsid w:val="00651905"/>
    <w:rsid w:val="00651930"/>
    <w:rsid w:val="00651958"/>
    <w:rsid w:val="006519E6"/>
    <w:rsid w:val="00651A93"/>
    <w:rsid w:val="00651ABB"/>
    <w:rsid w:val="00651B6C"/>
    <w:rsid w:val="00651BD3"/>
    <w:rsid w:val="00651C1F"/>
    <w:rsid w:val="00651C64"/>
    <w:rsid w:val="00651D9E"/>
    <w:rsid w:val="00651E9F"/>
    <w:rsid w:val="00651F1D"/>
    <w:rsid w:val="00651F4B"/>
    <w:rsid w:val="00651F62"/>
    <w:rsid w:val="00651FC8"/>
    <w:rsid w:val="006521C7"/>
    <w:rsid w:val="006521D8"/>
    <w:rsid w:val="0065220F"/>
    <w:rsid w:val="00652215"/>
    <w:rsid w:val="00652278"/>
    <w:rsid w:val="006522DB"/>
    <w:rsid w:val="006522F2"/>
    <w:rsid w:val="00652344"/>
    <w:rsid w:val="006523AE"/>
    <w:rsid w:val="006523B3"/>
    <w:rsid w:val="006523CD"/>
    <w:rsid w:val="00652435"/>
    <w:rsid w:val="0065245E"/>
    <w:rsid w:val="006524C3"/>
    <w:rsid w:val="00652582"/>
    <w:rsid w:val="00652585"/>
    <w:rsid w:val="006526A9"/>
    <w:rsid w:val="006526B8"/>
    <w:rsid w:val="00652796"/>
    <w:rsid w:val="006528CD"/>
    <w:rsid w:val="006528FE"/>
    <w:rsid w:val="00652939"/>
    <w:rsid w:val="006529EF"/>
    <w:rsid w:val="00652A28"/>
    <w:rsid w:val="00652A4A"/>
    <w:rsid w:val="00652A64"/>
    <w:rsid w:val="00652AD5"/>
    <w:rsid w:val="00652B07"/>
    <w:rsid w:val="00652BE4"/>
    <w:rsid w:val="00652BF2"/>
    <w:rsid w:val="00652C1C"/>
    <w:rsid w:val="00652C88"/>
    <w:rsid w:val="00652C96"/>
    <w:rsid w:val="00652D0B"/>
    <w:rsid w:val="00652D1C"/>
    <w:rsid w:val="00652D94"/>
    <w:rsid w:val="00652DAF"/>
    <w:rsid w:val="00652DD2"/>
    <w:rsid w:val="00652E85"/>
    <w:rsid w:val="00652F75"/>
    <w:rsid w:val="006530EA"/>
    <w:rsid w:val="00653148"/>
    <w:rsid w:val="006532E8"/>
    <w:rsid w:val="00653352"/>
    <w:rsid w:val="00653498"/>
    <w:rsid w:val="0065352D"/>
    <w:rsid w:val="0065359F"/>
    <w:rsid w:val="0065369A"/>
    <w:rsid w:val="006536D1"/>
    <w:rsid w:val="006536F5"/>
    <w:rsid w:val="00653747"/>
    <w:rsid w:val="0065380D"/>
    <w:rsid w:val="006538AA"/>
    <w:rsid w:val="00653973"/>
    <w:rsid w:val="006539B0"/>
    <w:rsid w:val="00653A16"/>
    <w:rsid w:val="00653A56"/>
    <w:rsid w:val="00653A76"/>
    <w:rsid w:val="00653B33"/>
    <w:rsid w:val="00653C75"/>
    <w:rsid w:val="00653CC9"/>
    <w:rsid w:val="00653CEC"/>
    <w:rsid w:val="00653D12"/>
    <w:rsid w:val="00653D23"/>
    <w:rsid w:val="00653DA5"/>
    <w:rsid w:val="00653DDE"/>
    <w:rsid w:val="00653E56"/>
    <w:rsid w:val="00653E66"/>
    <w:rsid w:val="00653EDC"/>
    <w:rsid w:val="00653FCB"/>
    <w:rsid w:val="00653FCE"/>
    <w:rsid w:val="00654129"/>
    <w:rsid w:val="00654141"/>
    <w:rsid w:val="00654184"/>
    <w:rsid w:val="0065418B"/>
    <w:rsid w:val="006541CA"/>
    <w:rsid w:val="006541FE"/>
    <w:rsid w:val="0065427B"/>
    <w:rsid w:val="006542B6"/>
    <w:rsid w:val="006542BD"/>
    <w:rsid w:val="0065435B"/>
    <w:rsid w:val="00654366"/>
    <w:rsid w:val="00654395"/>
    <w:rsid w:val="006543B7"/>
    <w:rsid w:val="00654498"/>
    <w:rsid w:val="006544EB"/>
    <w:rsid w:val="00654612"/>
    <w:rsid w:val="0065466F"/>
    <w:rsid w:val="00654672"/>
    <w:rsid w:val="00654673"/>
    <w:rsid w:val="006546A6"/>
    <w:rsid w:val="0065472F"/>
    <w:rsid w:val="00654739"/>
    <w:rsid w:val="0065474A"/>
    <w:rsid w:val="006547DF"/>
    <w:rsid w:val="00654809"/>
    <w:rsid w:val="00654865"/>
    <w:rsid w:val="00654892"/>
    <w:rsid w:val="00654974"/>
    <w:rsid w:val="006549DC"/>
    <w:rsid w:val="006549DD"/>
    <w:rsid w:val="00654A69"/>
    <w:rsid w:val="00654A97"/>
    <w:rsid w:val="00654A9A"/>
    <w:rsid w:val="00654ABD"/>
    <w:rsid w:val="00654AE1"/>
    <w:rsid w:val="00654B02"/>
    <w:rsid w:val="00654B85"/>
    <w:rsid w:val="00654B97"/>
    <w:rsid w:val="00654BF9"/>
    <w:rsid w:val="00654C6A"/>
    <w:rsid w:val="00654CEB"/>
    <w:rsid w:val="00654D41"/>
    <w:rsid w:val="00654D64"/>
    <w:rsid w:val="00654DFF"/>
    <w:rsid w:val="00654E48"/>
    <w:rsid w:val="00654E56"/>
    <w:rsid w:val="00654EB0"/>
    <w:rsid w:val="00654F45"/>
    <w:rsid w:val="00654F5C"/>
    <w:rsid w:val="0065504C"/>
    <w:rsid w:val="00655063"/>
    <w:rsid w:val="00655095"/>
    <w:rsid w:val="00655127"/>
    <w:rsid w:val="00655134"/>
    <w:rsid w:val="006551DE"/>
    <w:rsid w:val="00655254"/>
    <w:rsid w:val="006552C3"/>
    <w:rsid w:val="006552D5"/>
    <w:rsid w:val="006552DC"/>
    <w:rsid w:val="00655311"/>
    <w:rsid w:val="00655343"/>
    <w:rsid w:val="00655513"/>
    <w:rsid w:val="00655565"/>
    <w:rsid w:val="0065559A"/>
    <w:rsid w:val="006555C1"/>
    <w:rsid w:val="006555E9"/>
    <w:rsid w:val="0065560D"/>
    <w:rsid w:val="00655658"/>
    <w:rsid w:val="00655679"/>
    <w:rsid w:val="00655685"/>
    <w:rsid w:val="0065568B"/>
    <w:rsid w:val="0065575E"/>
    <w:rsid w:val="0065578E"/>
    <w:rsid w:val="006557AD"/>
    <w:rsid w:val="00655842"/>
    <w:rsid w:val="0065584E"/>
    <w:rsid w:val="00655885"/>
    <w:rsid w:val="0065595B"/>
    <w:rsid w:val="0065598C"/>
    <w:rsid w:val="0065599A"/>
    <w:rsid w:val="006559C3"/>
    <w:rsid w:val="00655A18"/>
    <w:rsid w:val="00655B14"/>
    <w:rsid w:val="00655B17"/>
    <w:rsid w:val="00655B29"/>
    <w:rsid w:val="00655B2C"/>
    <w:rsid w:val="00655B76"/>
    <w:rsid w:val="00655C16"/>
    <w:rsid w:val="00655C31"/>
    <w:rsid w:val="00655C32"/>
    <w:rsid w:val="00655C96"/>
    <w:rsid w:val="00655DC0"/>
    <w:rsid w:val="00655FA9"/>
    <w:rsid w:val="00655FD1"/>
    <w:rsid w:val="00656042"/>
    <w:rsid w:val="00656061"/>
    <w:rsid w:val="006560E3"/>
    <w:rsid w:val="00656145"/>
    <w:rsid w:val="006561A8"/>
    <w:rsid w:val="006561C3"/>
    <w:rsid w:val="006561E1"/>
    <w:rsid w:val="006562F8"/>
    <w:rsid w:val="00656348"/>
    <w:rsid w:val="006563CE"/>
    <w:rsid w:val="006563D0"/>
    <w:rsid w:val="00656481"/>
    <w:rsid w:val="0065652C"/>
    <w:rsid w:val="00656544"/>
    <w:rsid w:val="00656589"/>
    <w:rsid w:val="00656593"/>
    <w:rsid w:val="006565CD"/>
    <w:rsid w:val="006567B9"/>
    <w:rsid w:val="006567E9"/>
    <w:rsid w:val="00656852"/>
    <w:rsid w:val="00656861"/>
    <w:rsid w:val="0065686F"/>
    <w:rsid w:val="00656929"/>
    <w:rsid w:val="00656A5C"/>
    <w:rsid w:val="00656A8A"/>
    <w:rsid w:val="00656B05"/>
    <w:rsid w:val="00656C3A"/>
    <w:rsid w:val="00656C96"/>
    <w:rsid w:val="00656CA3"/>
    <w:rsid w:val="00656DD4"/>
    <w:rsid w:val="00656DD7"/>
    <w:rsid w:val="00656E06"/>
    <w:rsid w:val="00656F45"/>
    <w:rsid w:val="00656F4E"/>
    <w:rsid w:val="00656F79"/>
    <w:rsid w:val="00656FF7"/>
    <w:rsid w:val="00657109"/>
    <w:rsid w:val="00657181"/>
    <w:rsid w:val="006571D5"/>
    <w:rsid w:val="006571F9"/>
    <w:rsid w:val="0065727B"/>
    <w:rsid w:val="006572AF"/>
    <w:rsid w:val="00657317"/>
    <w:rsid w:val="00657393"/>
    <w:rsid w:val="006573C7"/>
    <w:rsid w:val="006573DB"/>
    <w:rsid w:val="00657447"/>
    <w:rsid w:val="006574A3"/>
    <w:rsid w:val="00657536"/>
    <w:rsid w:val="00657538"/>
    <w:rsid w:val="006575E0"/>
    <w:rsid w:val="006575E7"/>
    <w:rsid w:val="0065763D"/>
    <w:rsid w:val="0065770E"/>
    <w:rsid w:val="00657731"/>
    <w:rsid w:val="0065777E"/>
    <w:rsid w:val="00657790"/>
    <w:rsid w:val="0065787A"/>
    <w:rsid w:val="00657920"/>
    <w:rsid w:val="006579C1"/>
    <w:rsid w:val="006579F8"/>
    <w:rsid w:val="00657A05"/>
    <w:rsid w:val="00657A38"/>
    <w:rsid w:val="00657A55"/>
    <w:rsid w:val="00657AC2"/>
    <w:rsid w:val="00657B2C"/>
    <w:rsid w:val="00657B6B"/>
    <w:rsid w:val="00657C4F"/>
    <w:rsid w:val="00657C74"/>
    <w:rsid w:val="00657CC5"/>
    <w:rsid w:val="00657D11"/>
    <w:rsid w:val="00657D47"/>
    <w:rsid w:val="00657D65"/>
    <w:rsid w:val="00657D87"/>
    <w:rsid w:val="00657DB3"/>
    <w:rsid w:val="00657DD3"/>
    <w:rsid w:val="00657DD4"/>
    <w:rsid w:val="00657E53"/>
    <w:rsid w:val="00657E59"/>
    <w:rsid w:val="00657E5F"/>
    <w:rsid w:val="00657E78"/>
    <w:rsid w:val="00657ED3"/>
    <w:rsid w:val="00657FCF"/>
    <w:rsid w:val="00660070"/>
    <w:rsid w:val="006600B2"/>
    <w:rsid w:val="006600D3"/>
    <w:rsid w:val="00660144"/>
    <w:rsid w:val="0066015F"/>
    <w:rsid w:val="0066029F"/>
    <w:rsid w:val="006602C1"/>
    <w:rsid w:val="0066035B"/>
    <w:rsid w:val="00660367"/>
    <w:rsid w:val="0066045B"/>
    <w:rsid w:val="0066045E"/>
    <w:rsid w:val="006604B3"/>
    <w:rsid w:val="006604CE"/>
    <w:rsid w:val="00660550"/>
    <w:rsid w:val="0066056B"/>
    <w:rsid w:val="006605A3"/>
    <w:rsid w:val="006605A7"/>
    <w:rsid w:val="006606DB"/>
    <w:rsid w:val="00660700"/>
    <w:rsid w:val="00660710"/>
    <w:rsid w:val="00660764"/>
    <w:rsid w:val="00660791"/>
    <w:rsid w:val="006607AC"/>
    <w:rsid w:val="00660857"/>
    <w:rsid w:val="006608CD"/>
    <w:rsid w:val="00660960"/>
    <w:rsid w:val="006609C6"/>
    <w:rsid w:val="006609E9"/>
    <w:rsid w:val="00660A22"/>
    <w:rsid w:val="00660A76"/>
    <w:rsid w:val="00660AD3"/>
    <w:rsid w:val="00660B33"/>
    <w:rsid w:val="00660BE4"/>
    <w:rsid w:val="00660CE5"/>
    <w:rsid w:val="00660D25"/>
    <w:rsid w:val="00660D68"/>
    <w:rsid w:val="00660DC7"/>
    <w:rsid w:val="00660DE1"/>
    <w:rsid w:val="00660E1F"/>
    <w:rsid w:val="00660E62"/>
    <w:rsid w:val="00660E89"/>
    <w:rsid w:val="00660F09"/>
    <w:rsid w:val="00660F26"/>
    <w:rsid w:val="00660F9D"/>
    <w:rsid w:val="00660FA3"/>
    <w:rsid w:val="00661066"/>
    <w:rsid w:val="00661143"/>
    <w:rsid w:val="006611C0"/>
    <w:rsid w:val="006611FE"/>
    <w:rsid w:val="00661254"/>
    <w:rsid w:val="0066129E"/>
    <w:rsid w:val="00661387"/>
    <w:rsid w:val="00661389"/>
    <w:rsid w:val="006613A7"/>
    <w:rsid w:val="0066151E"/>
    <w:rsid w:val="00661527"/>
    <w:rsid w:val="00661567"/>
    <w:rsid w:val="006615FD"/>
    <w:rsid w:val="00661616"/>
    <w:rsid w:val="0066161C"/>
    <w:rsid w:val="0066165A"/>
    <w:rsid w:val="0066174F"/>
    <w:rsid w:val="006617D2"/>
    <w:rsid w:val="006617D9"/>
    <w:rsid w:val="0066194F"/>
    <w:rsid w:val="006619BE"/>
    <w:rsid w:val="006619C1"/>
    <w:rsid w:val="006619C8"/>
    <w:rsid w:val="00661AF3"/>
    <w:rsid w:val="00661BF0"/>
    <w:rsid w:val="00661C37"/>
    <w:rsid w:val="00661C3F"/>
    <w:rsid w:val="00661CC3"/>
    <w:rsid w:val="00661CF4"/>
    <w:rsid w:val="00661D50"/>
    <w:rsid w:val="00661ED1"/>
    <w:rsid w:val="00661F92"/>
    <w:rsid w:val="00661FEF"/>
    <w:rsid w:val="00661FF4"/>
    <w:rsid w:val="0066201F"/>
    <w:rsid w:val="00662046"/>
    <w:rsid w:val="00662076"/>
    <w:rsid w:val="0066208D"/>
    <w:rsid w:val="006620BC"/>
    <w:rsid w:val="006620C2"/>
    <w:rsid w:val="006620CE"/>
    <w:rsid w:val="00662167"/>
    <w:rsid w:val="0066219A"/>
    <w:rsid w:val="00662202"/>
    <w:rsid w:val="00662207"/>
    <w:rsid w:val="00662216"/>
    <w:rsid w:val="00662218"/>
    <w:rsid w:val="00662306"/>
    <w:rsid w:val="006623A8"/>
    <w:rsid w:val="006623D0"/>
    <w:rsid w:val="00662477"/>
    <w:rsid w:val="0066247D"/>
    <w:rsid w:val="006624C7"/>
    <w:rsid w:val="0066254C"/>
    <w:rsid w:val="0066257A"/>
    <w:rsid w:val="006625B8"/>
    <w:rsid w:val="006625DD"/>
    <w:rsid w:val="00662607"/>
    <w:rsid w:val="00662646"/>
    <w:rsid w:val="00662653"/>
    <w:rsid w:val="006626BF"/>
    <w:rsid w:val="006626D9"/>
    <w:rsid w:val="006627A9"/>
    <w:rsid w:val="0066285E"/>
    <w:rsid w:val="0066291D"/>
    <w:rsid w:val="00662A06"/>
    <w:rsid w:val="00662AA4"/>
    <w:rsid w:val="00662B26"/>
    <w:rsid w:val="00662B63"/>
    <w:rsid w:val="00662C0B"/>
    <w:rsid w:val="00662C34"/>
    <w:rsid w:val="00662C7C"/>
    <w:rsid w:val="00662DA1"/>
    <w:rsid w:val="00662DBB"/>
    <w:rsid w:val="00662DBC"/>
    <w:rsid w:val="00662E4F"/>
    <w:rsid w:val="00662E81"/>
    <w:rsid w:val="00662E8A"/>
    <w:rsid w:val="00662EC9"/>
    <w:rsid w:val="00662EE3"/>
    <w:rsid w:val="00662EF7"/>
    <w:rsid w:val="00662F1C"/>
    <w:rsid w:val="00662F55"/>
    <w:rsid w:val="00662F61"/>
    <w:rsid w:val="00662FE4"/>
    <w:rsid w:val="0066300D"/>
    <w:rsid w:val="00663057"/>
    <w:rsid w:val="0066305E"/>
    <w:rsid w:val="0066313F"/>
    <w:rsid w:val="00663186"/>
    <w:rsid w:val="00663194"/>
    <w:rsid w:val="006631D2"/>
    <w:rsid w:val="006632FB"/>
    <w:rsid w:val="00663315"/>
    <w:rsid w:val="00663408"/>
    <w:rsid w:val="0066343B"/>
    <w:rsid w:val="0066350C"/>
    <w:rsid w:val="00663578"/>
    <w:rsid w:val="006636C5"/>
    <w:rsid w:val="0066370F"/>
    <w:rsid w:val="00663724"/>
    <w:rsid w:val="00663899"/>
    <w:rsid w:val="00663949"/>
    <w:rsid w:val="006639CE"/>
    <w:rsid w:val="00663A13"/>
    <w:rsid w:val="00663A2A"/>
    <w:rsid w:val="00663ADE"/>
    <w:rsid w:val="00663AF6"/>
    <w:rsid w:val="00663B30"/>
    <w:rsid w:val="00663B5A"/>
    <w:rsid w:val="00663BAF"/>
    <w:rsid w:val="00663C37"/>
    <w:rsid w:val="00663C69"/>
    <w:rsid w:val="00663CAB"/>
    <w:rsid w:val="00663D3B"/>
    <w:rsid w:val="00663D69"/>
    <w:rsid w:val="00663DD0"/>
    <w:rsid w:val="00663F03"/>
    <w:rsid w:val="00663FBB"/>
    <w:rsid w:val="00663FC5"/>
    <w:rsid w:val="0066414D"/>
    <w:rsid w:val="0066417F"/>
    <w:rsid w:val="006641CF"/>
    <w:rsid w:val="00664213"/>
    <w:rsid w:val="00664330"/>
    <w:rsid w:val="0066436D"/>
    <w:rsid w:val="00664385"/>
    <w:rsid w:val="006643B7"/>
    <w:rsid w:val="0066441D"/>
    <w:rsid w:val="0066455A"/>
    <w:rsid w:val="006645B9"/>
    <w:rsid w:val="006645E5"/>
    <w:rsid w:val="0066462E"/>
    <w:rsid w:val="0066467E"/>
    <w:rsid w:val="0066475A"/>
    <w:rsid w:val="00664768"/>
    <w:rsid w:val="00664778"/>
    <w:rsid w:val="006647F9"/>
    <w:rsid w:val="00664861"/>
    <w:rsid w:val="006648AB"/>
    <w:rsid w:val="006648CB"/>
    <w:rsid w:val="00664906"/>
    <w:rsid w:val="006649FA"/>
    <w:rsid w:val="00664AF9"/>
    <w:rsid w:val="00664B48"/>
    <w:rsid w:val="00664B79"/>
    <w:rsid w:val="00664BEF"/>
    <w:rsid w:val="00664C3A"/>
    <w:rsid w:val="00664C78"/>
    <w:rsid w:val="00664C94"/>
    <w:rsid w:val="00664CCD"/>
    <w:rsid w:val="00664CD4"/>
    <w:rsid w:val="00664CEF"/>
    <w:rsid w:val="00664D55"/>
    <w:rsid w:val="00664DF4"/>
    <w:rsid w:val="00664E70"/>
    <w:rsid w:val="00664E88"/>
    <w:rsid w:val="00664FA2"/>
    <w:rsid w:val="0066505E"/>
    <w:rsid w:val="00665158"/>
    <w:rsid w:val="0066519F"/>
    <w:rsid w:val="006651A6"/>
    <w:rsid w:val="006652A0"/>
    <w:rsid w:val="006652A1"/>
    <w:rsid w:val="00665353"/>
    <w:rsid w:val="00665380"/>
    <w:rsid w:val="006653CE"/>
    <w:rsid w:val="006653EC"/>
    <w:rsid w:val="00665433"/>
    <w:rsid w:val="00665449"/>
    <w:rsid w:val="00665474"/>
    <w:rsid w:val="006654AB"/>
    <w:rsid w:val="00665590"/>
    <w:rsid w:val="0066562F"/>
    <w:rsid w:val="0066565A"/>
    <w:rsid w:val="00665665"/>
    <w:rsid w:val="0066573D"/>
    <w:rsid w:val="00665884"/>
    <w:rsid w:val="006658E5"/>
    <w:rsid w:val="00665914"/>
    <w:rsid w:val="00665918"/>
    <w:rsid w:val="0066597F"/>
    <w:rsid w:val="006659A4"/>
    <w:rsid w:val="006659D2"/>
    <w:rsid w:val="006659E6"/>
    <w:rsid w:val="00665A75"/>
    <w:rsid w:val="00665B9B"/>
    <w:rsid w:val="00665BDC"/>
    <w:rsid w:val="00665C55"/>
    <w:rsid w:val="00665C61"/>
    <w:rsid w:val="00665C72"/>
    <w:rsid w:val="00665CC6"/>
    <w:rsid w:val="00665CE6"/>
    <w:rsid w:val="00665DCC"/>
    <w:rsid w:val="00665E3D"/>
    <w:rsid w:val="00665E76"/>
    <w:rsid w:val="00665ED0"/>
    <w:rsid w:val="00665F6F"/>
    <w:rsid w:val="00665FFF"/>
    <w:rsid w:val="00666025"/>
    <w:rsid w:val="00666034"/>
    <w:rsid w:val="00666063"/>
    <w:rsid w:val="006660F4"/>
    <w:rsid w:val="0066617E"/>
    <w:rsid w:val="006661A3"/>
    <w:rsid w:val="00666284"/>
    <w:rsid w:val="00666286"/>
    <w:rsid w:val="00666298"/>
    <w:rsid w:val="006662A0"/>
    <w:rsid w:val="006662B7"/>
    <w:rsid w:val="006662EC"/>
    <w:rsid w:val="006663AB"/>
    <w:rsid w:val="006663E6"/>
    <w:rsid w:val="00666443"/>
    <w:rsid w:val="00666465"/>
    <w:rsid w:val="0066647B"/>
    <w:rsid w:val="00666484"/>
    <w:rsid w:val="006664F2"/>
    <w:rsid w:val="00666594"/>
    <w:rsid w:val="006665A8"/>
    <w:rsid w:val="006665B1"/>
    <w:rsid w:val="006665D6"/>
    <w:rsid w:val="0066668A"/>
    <w:rsid w:val="00666754"/>
    <w:rsid w:val="0066676F"/>
    <w:rsid w:val="006667F9"/>
    <w:rsid w:val="00666872"/>
    <w:rsid w:val="006668B0"/>
    <w:rsid w:val="00666942"/>
    <w:rsid w:val="006669E4"/>
    <w:rsid w:val="006669FE"/>
    <w:rsid w:val="00666A1F"/>
    <w:rsid w:val="00666A22"/>
    <w:rsid w:val="00666A42"/>
    <w:rsid w:val="00666B20"/>
    <w:rsid w:val="00666C40"/>
    <w:rsid w:val="00666CD7"/>
    <w:rsid w:val="00666D0F"/>
    <w:rsid w:val="00666D12"/>
    <w:rsid w:val="00666D4F"/>
    <w:rsid w:val="00666DBB"/>
    <w:rsid w:val="00666E36"/>
    <w:rsid w:val="00666E5A"/>
    <w:rsid w:val="00666EC4"/>
    <w:rsid w:val="00666F32"/>
    <w:rsid w:val="00666F3B"/>
    <w:rsid w:val="00666F7E"/>
    <w:rsid w:val="00666F8B"/>
    <w:rsid w:val="006670A7"/>
    <w:rsid w:val="00667187"/>
    <w:rsid w:val="006671B2"/>
    <w:rsid w:val="00667220"/>
    <w:rsid w:val="006673E6"/>
    <w:rsid w:val="00667425"/>
    <w:rsid w:val="006674C4"/>
    <w:rsid w:val="00667537"/>
    <w:rsid w:val="00667556"/>
    <w:rsid w:val="00667665"/>
    <w:rsid w:val="0066766A"/>
    <w:rsid w:val="006676D2"/>
    <w:rsid w:val="0066772F"/>
    <w:rsid w:val="00667833"/>
    <w:rsid w:val="006678E1"/>
    <w:rsid w:val="0066797C"/>
    <w:rsid w:val="006679A8"/>
    <w:rsid w:val="00667A5D"/>
    <w:rsid w:val="00667A8E"/>
    <w:rsid w:val="00667AA9"/>
    <w:rsid w:val="00667AF0"/>
    <w:rsid w:val="00667B0A"/>
    <w:rsid w:val="00667B4E"/>
    <w:rsid w:val="00667B5A"/>
    <w:rsid w:val="00667C17"/>
    <w:rsid w:val="00667CCD"/>
    <w:rsid w:val="00667CE3"/>
    <w:rsid w:val="00667D10"/>
    <w:rsid w:val="00667D9F"/>
    <w:rsid w:val="00667DC0"/>
    <w:rsid w:val="00667DEC"/>
    <w:rsid w:val="00667E58"/>
    <w:rsid w:val="00667EFA"/>
    <w:rsid w:val="00667F56"/>
    <w:rsid w:val="00667FC5"/>
    <w:rsid w:val="0067003D"/>
    <w:rsid w:val="00670155"/>
    <w:rsid w:val="006701F6"/>
    <w:rsid w:val="00670284"/>
    <w:rsid w:val="00670298"/>
    <w:rsid w:val="006703DB"/>
    <w:rsid w:val="00670427"/>
    <w:rsid w:val="00670455"/>
    <w:rsid w:val="0067045C"/>
    <w:rsid w:val="006705B7"/>
    <w:rsid w:val="006705CA"/>
    <w:rsid w:val="006705E8"/>
    <w:rsid w:val="0067061B"/>
    <w:rsid w:val="006706AA"/>
    <w:rsid w:val="006706B8"/>
    <w:rsid w:val="00670743"/>
    <w:rsid w:val="00670771"/>
    <w:rsid w:val="00670780"/>
    <w:rsid w:val="006707A0"/>
    <w:rsid w:val="006707DC"/>
    <w:rsid w:val="006707EA"/>
    <w:rsid w:val="0067084E"/>
    <w:rsid w:val="006708E0"/>
    <w:rsid w:val="00670926"/>
    <w:rsid w:val="00670927"/>
    <w:rsid w:val="0067093F"/>
    <w:rsid w:val="006709EC"/>
    <w:rsid w:val="00670B1B"/>
    <w:rsid w:val="00670C07"/>
    <w:rsid w:val="00670E1A"/>
    <w:rsid w:val="00670E41"/>
    <w:rsid w:val="00670F60"/>
    <w:rsid w:val="00670F8E"/>
    <w:rsid w:val="00671008"/>
    <w:rsid w:val="00671036"/>
    <w:rsid w:val="0067103A"/>
    <w:rsid w:val="00671085"/>
    <w:rsid w:val="006710B6"/>
    <w:rsid w:val="006710BF"/>
    <w:rsid w:val="006710F0"/>
    <w:rsid w:val="006710F1"/>
    <w:rsid w:val="00671165"/>
    <w:rsid w:val="006711C6"/>
    <w:rsid w:val="006711EC"/>
    <w:rsid w:val="00671216"/>
    <w:rsid w:val="0067121B"/>
    <w:rsid w:val="00671247"/>
    <w:rsid w:val="006712D2"/>
    <w:rsid w:val="006712EC"/>
    <w:rsid w:val="00671314"/>
    <w:rsid w:val="00671394"/>
    <w:rsid w:val="006713D1"/>
    <w:rsid w:val="00671439"/>
    <w:rsid w:val="006714DE"/>
    <w:rsid w:val="0067153D"/>
    <w:rsid w:val="00671551"/>
    <w:rsid w:val="006715A0"/>
    <w:rsid w:val="006715C7"/>
    <w:rsid w:val="006715ED"/>
    <w:rsid w:val="00671637"/>
    <w:rsid w:val="00671656"/>
    <w:rsid w:val="0067165F"/>
    <w:rsid w:val="0067168F"/>
    <w:rsid w:val="006716B3"/>
    <w:rsid w:val="00671766"/>
    <w:rsid w:val="00671787"/>
    <w:rsid w:val="006717B6"/>
    <w:rsid w:val="006717D2"/>
    <w:rsid w:val="00671814"/>
    <w:rsid w:val="006718A6"/>
    <w:rsid w:val="006718D8"/>
    <w:rsid w:val="0067191E"/>
    <w:rsid w:val="0067192B"/>
    <w:rsid w:val="00671A43"/>
    <w:rsid w:val="00671B5F"/>
    <w:rsid w:val="00671B7C"/>
    <w:rsid w:val="00671BDE"/>
    <w:rsid w:val="00671C37"/>
    <w:rsid w:val="00671C73"/>
    <w:rsid w:val="00671C7C"/>
    <w:rsid w:val="00671D16"/>
    <w:rsid w:val="00671D8A"/>
    <w:rsid w:val="00671DC7"/>
    <w:rsid w:val="00671DCF"/>
    <w:rsid w:val="00671E3E"/>
    <w:rsid w:val="00671EAC"/>
    <w:rsid w:val="006720B2"/>
    <w:rsid w:val="006720CC"/>
    <w:rsid w:val="00672226"/>
    <w:rsid w:val="00672288"/>
    <w:rsid w:val="006722BC"/>
    <w:rsid w:val="006722CD"/>
    <w:rsid w:val="00672347"/>
    <w:rsid w:val="0067239F"/>
    <w:rsid w:val="006723B4"/>
    <w:rsid w:val="00672411"/>
    <w:rsid w:val="006724A6"/>
    <w:rsid w:val="006724AC"/>
    <w:rsid w:val="006724F1"/>
    <w:rsid w:val="00672543"/>
    <w:rsid w:val="00672595"/>
    <w:rsid w:val="00672686"/>
    <w:rsid w:val="006726E1"/>
    <w:rsid w:val="00672723"/>
    <w:rsid w:val="00672746"/>
    <w:rsid w:val="00672755"/>
    <w:rsid w:val="0067275E"/>
    <w:rsid w:val="00672778"/>
    <w:rsid w:val="00672794"/>
    <w:rsid w:val="006727BB"/>
    <w:rsid w:val="00672832"/>
    <w:rsid w:val="0067287C"/>
    <w:rsid w:val="00672936"/>
    <w:rsid w:val="00672AA9"/>
    <w:rsid w:val="00672ABF"/>
    <w:rsid w:val="00672AE1"/>
    <w:rsid w:val="00672AE8"/>
    <w:rsid w:val="00672C3B"/>
    <w:rsid w:val="00672C59"/>
    <w:rsid w:val="00672C7E"/>
    <w:rsid w:val="00672C85"/>
    <w:rsid w:val="00672CAE"/>
    <w:rsid w:val="00672D02"/>
    <w:rsid w:val="00672D0C"/>
    <w:rsid w:val="00672D3A"/>
    <w:rsid w:val="00672D59"/>
    <w:rsid w:val="00672E4A"/>
    <w:rsid w:val="00672E51"/>
    <w:rsid w:val="00672E9A"/>
    <w:rsid w:val="00672EF6"/>
    <w:rsid w:val="00672FE8"/>
    <w:rsid w:val="006730E1"/>
    <w:rsid w:val="006730E3"/>
    <w:rsid w:val="0067319D"/>
    <w:rsid w:val="006731F2"/>
    <w:rsid w:val="00673234"/>
    <w:rsid w:val="0067324A"/>
    <w:rsid w:val="00673296"/>
    <w:rsid w:val="006732BB"/>
    <w:rsid w:val="006732D8"/>
    <w:rsid w:val="00673319"/>
    <w:rsid w:val="00673494"/>
    <w:rsid w:val="006735C8"/>
    <w:rsid w:val="006735C9"/>
    <w:rsid w:val="006735FE"/>
    <w:rsid w:val="006736B8"/>
    <w:rsid w:val="006736E5"/>
    <w:rsid w:val="0067374D"/>
    <w:rsid w:val="006737B3"/>
    <w:rsid w:val="006737B8"/>
    <w:rsid w:val="0067385B"/>
    <w:rsid w:val="006738EB"/>
    <w:rsid w:val="00673955"/>
    <w:rsid w:val="00673980"/>
    <w:rsid w:val="00673A00"/>
    <w:rsid w:val="00673A0E"/>
    <w:rsid w:val="00673AC6"/>
    <w:rsid w:val="00673AED"/>
    <w:rsid w:val="00673AF8"/>
    <w:rsid w:val="00673B14"/>
    <w:rsid w:val="00673B6B"/>
    <w:rsid w:val="00673BC9"/>
    <w:rsid w:val="00673BE4"/>
    <w:rsid w:val="00673BF4"/>
    <w:rsid w:val="00673C0F"/>
    <w:rsid w:val="00673C1A"/>
    <w:rsid w:val="00673C2B"/>
    <w:rsid w:val="00673C80"/>
    <w:rsid w:val="00673D6B"/>
    <w:rsid w:val="00673DCA"/>
    <w:rsid w:val="00673DD6"/>
    <w:rsid w:val="00673E7F"/>
    <w:rsid w:val="00673EC0"/>
    <w:rsid w:val="00674008"/>
    <w:rsid w:val="0067400E"/>
    <w:rsid w:val="00674042"/>
    <w:rsid w:val="006740B6"/>
    <w:rsid w:val="00674173"/>
    <w:rsid w:val="006741BD"/>
    <w:rsid w:val="00674246"/>
    <w:rsid w:val="006742B4"/>
    <w:rsid w:val="006742CF"/>
    <w:rsid w:val="0067434F"/>
    <w:rsid w:val="00674382"/>
    <w:rsid w:val="00674405"/>
    <w:rsid w:val="006744C7"/>
    <w:rsid w:val="006744F4"/>
    <w:rsid w:val="00674509"/>
    <w:rsid w:val="00674517"/>
    <w:rsid w:val="0067451C"/>
    <w:rsid w:val="00674577"/>
    <w:rsid w:val="006745C0"/>
    <w:rsid w:val="00674617"/>
    <w:rsid w:val="00674684"/>
    <w:rsid w:val="006746ED"/>
    <w:rsid w:val="0067470C"/>
    <w:rsid w:val="00674745"/>
    <w:rsid w:val="00674762"/>
    <w:rsid w:val="00674843"/>
    <w:rsid w:val="0067484D"/>
    <w:rsid w:val="0067487E"/>
    <w:rsid w:val="0067490D"/>
    <w:rsid w:val="0067496B"/>
    <w:rsid w:val="00674A04"/>
    <w:rsid w:val="00674AB9"/>
    <w:rsid w:val="00674B65"/>
    <w:rsid w:val="00674C05"/>
    <w:rsid w:val="00674C39"/>
    <w:rsid w:val="00674C6F"/>
    <w:rsid w:val="00674CFD"/>
    <w:rsid w:val="00674DC2"/>
    <w:rsid w:val="00674DEF"/>
    <w:rsid w:val="00674E5B"/>
    <w:rsid w:val="00674F73"/>
    <w:rsid w:val="00674F9A"/>
    <w:rsid w:val="0067500E"/>
    <w:rsid w:val="0067502C"/>
    <w:rsid w:val="0067514E"/>
    <w:rsid w:val="006751B4"/>
    <w:rsid w:val="006751CB"/>
    <w:rsid w:val="00675224"/>
    <w:rsid w:val="00675250"/>
    <w:rsid w:val="00675266"/>
    <w:rsid w:val="0067528A"/>
    <w:rsid w:val="00675418"/>
    <w:rsid w:val="00675463"/>
    <w:rsid w:val="00675492"/>
    <w:rsid w:val="0067556F"/>
    <w:rsid w:val="00675595"/>
    <w:rsid w:val="006755C6"/>
    <w:rsid w:val="006755C8"/>
    <w:rsid w:val="00675648"/>
    <w:rsid w:val="00675705"/>
    <w:rsid w:val="00675731"/>
    <w:rsid w:val="006759AF"/>
    <w:rsid w:val="006759B1"/>
    <w:rsid w:val="00675A95"/>
    <w:rsid w:val="00675B68"/>
    <w:rsid w:val="00675B84"/>
    <w:rsid w:val="00675B9C"/>
    <w:rsid w:val="00675BDB"/>
    <w:rsid w:val="00675C17"/>
    <w:rsid w:val="00675C44"/>
    <w:rsid w:val="00675CCB"/>
    <w:rsid w:val="00675D09"/>
    <w:rsid w:val="00675D6A"/>
    <w:rsid w:val="00675EC9"/>
    <w:rsid w:val="00675EFB"/>
    <w:rsid w:val="00675F66"/>
    <w:rsid w:val="0067600A"/>
    <w:rsid w:val="006760A2"/>
    <w:rsid w:val="006760C6"/>
    <w:rsid w:val="006760CC"/>
    <w:rsid w:val="006760E8"/>
    <w:rsid w:val="006761F7"/>
    <w:rsid w:val="00676272"/>
    <w:rsid w:val="00676355"/>
    <w:rsid w:val="0067642B"/>
    <w:rsid w:val="00676439"/>
    <w:rsid w:val="00676449"/>
    <w:rsid w:val="00676471"/>
    <w:rsid w:val="006764C4"/>
    <w:rsid w:val="006766A8"/>
    <w:rsid w:val="006766EF"/>
    <w:rsid w:val="00676738"/>
    <w:rsid w:val="0067682E"/>
    <w:rsid w:val="00676942"/>
    <w:rsid w:val="00676965"/>
    <w:rsid w:val="006769BD"/>
    <w:rsid w:val="006769E4"/>
    <w:rsid w:val="00676A8D"/>
    <w:rsid w:val="00676ADC"/>
    <w:rsid w:val="00676B17"/>
    <w:rsid w:val="00676B23"/>
    <w:rsid w:val="00676C42"/>
    <w:rsid w:val="00676C7D"/>
    <w:rsid w:val="00676D20"/>
    <w:rsid w:val="00676D2D"/>
    <w:rsid w:val="00676D57"/>
    <w:rsid w:val="00676DED"/>
    <w:rsid w:val="00676EA4"/>
    <w:rsid w:val="00676EA5"/>
    <w:rsid w:val="00676F1B"/>
    <w:rsid w:val="00676F40"/>
    <w:rsid w:val="00676F98"/>
    <w:rsid w:val="00676F9E"/>
    <w:rsid w:val="00676FFD"/>
    <w:rsid w:val="00677049"/>
    <w:rsid w:val="0067704B"/>
    <w:rsid w:val="00677054"/>
    <w:rsid w:val="006770B6"/>
    <w:rsid w:val="006770B8"/>
    <w:rsid w:val="0067716A"/>
    <w:rsid w:val="0067721F"/>
    <w:rsid w:val="0067727D"/>
    <w:rsid w:val="006772CB"/>
    <w:rsid w:val="00677373"/>
    <w:rsid w:val="0067746A"/>
    <w:rsid w:val="00677473"/>
    <w:rsid w:val="00677499"/>
    <w:rsid w:val="00677605"/>
    <w:rsid w:val="00677615"/>
    <w:rsid w:val="006776B6"/>
    <w:rsid w:val="006776FC"/>
    <w:rsid w:val="00677710"/>
    <w:rsid w:val="00677741"/>
    <w:rsid w:val="0067774B"/>
    <w:rsid w:val="0067779F"/>
    <w:rsid w:val="006777FF"/>
    <w:rsid w:val="006778E1"/>
    <w:rsid w:val="006778EE"/>
    <w:rsid w:val="0067791D"/>
    <w:rsid w:val="00677932"/>
    <w:rsid w:val="006779C9"/>
    <w:rsid w:val="006779E7"/>
    <w:rsid w:val="00677A0A"/>
    <w:rsid w:val="00677A18"/>
    <w:rsid w:val="00677A5C"/>
    <w:rsid w:val="00677AC4"/>
    <w:rsid w:val="00677AD6"/>
    <w:rsid w:val="00677B50"/>
    <w:rsid w:val="00677BE5"/>
    <w:rsid w:val="00677BEF"/>
    <w:rsid w:val="00677C09"/>
    <w:rsid w:val="00677C71"/>
    <w:rsid w:val="00677CFB"/>
    <w:rsid w:val="00677D0B"/>
    <w:rsid w:val="00677DB9"/>
    <w:rsid w:val="00677DFE"/>
    <w:rsid w:val="00677F74"/>
    <w:rsid w:val="00677FA0"/>
    <w:rsid w:val="00677FF8"/>
    <w:rsid w:val="006800C5"/>
    <w:rsid w:val="006800D3"/>
    <w:rsid w:val="006801AE"/>
    <w:rsid w:val="0068022C"/>
    <w:rsid w:val="00680231"/>
    <w:rsid w:val="0068035B"/>
    <w:rsid w:val="006803A3"/>
    <w:rsid w:val="006803F3"/>
    <w:rsid w:val="006803FE"/>
    <w:rsid w:val="00680537"/>
    <w:rsid w:val="0068054A"/>
    <w:rsid w:val="00680582"/>
    <w:rsid w:val="00680602"/>
    <w:rsid w:val="0068063C"/>
    <w:rsid w:val="0068065C"/>
    <w:rsid w:val="006806D5"/>
    <w:rsid w:val="00680745"/>
    <w:rsid w:val="0068075A"/>
    <w:rsid w:val="006807E2"/>
    <w:rsid w:val="0068085B"/>
    <w:rsid w:val="00680861"/>
    <w:rsid w:val="0068090A"/>
    <w:rsid w:val="00680920"/>
    <w:rsid w:val="0068092C"/>
    <w:rsid w:val="00680975"/>
    <w:rsid w:val="006809C0"/>
    <w:rsid w:val="00680AA3"/>
    <w:rsid w:val="00680ABE"/>
    <w:rsid w:val="00680B8C"/>
    <w:rsid w:val="00680C2F"/>
    <w:rsid w:val="00680CCA"/>
    <w:rsid w:val="00680D4A"/>
    <w:rsid w:val="00680D50"/>
    <w:rsid w:val="00680DD0"/>
    <w:rsid w:val="00680E5A"/>
    <w:rsid w:val="00680F86"/>
    <w:rsid w:val="00680FB7"/>
    <w:rsid w:val="00680FD7"/>
    <w:rsid w:val="00680FE4"/>
    <w:rsid w:val="006810D1"/>
    <w:rsid w:val="006810E5"/>
    <w:rsid w:val="006811F5"/>
    <w:rsid w:val="00681262"/>
    <w:rsid w:val="00681295"/>
    <w:rsid w:val="0068133E"/>
    <w:rsid w:val="006813A2"/>
    <w:rsid w:val="006813FA"/>
    <w:rsid w:val="006814DD"/>
    <w:rsid w:val="0068158E"/>
    <w:rsid w:val="006815A3"/>
    <w:rsid w:val="0068169A"/>
    <w:rsid w:val="00681760"/>
    <w:rsid w:val="00681794"/>
    <w:rsid w:val="006817A6"/>
    <w:rsid w:val="006818D9"/>
    <w:rsid w:val="0068192A"/>
    <w:rsid w:val="00681A7D"/>
    <w:rsid w:val="00681A95"/>
    <w:rsid w:val="00681ACD"/>
    <w:rsid w:val="00681AD1"/>
    <w:rsid w:val="00681B22"/>
    <w:rsid w:val="00681BB6"/>
    <w:rsid w:val="00681BBB"/>
    <w:rsid w:val="00681C24"/>
    <w:rsid w:val="00681C4F"/>
    <w:rsid w:val="00681CB4"/>
    <w:rsid w:val="00681CF3"/>
    <w:rsid w:val="00681F02"/>
    <w:rsid w:val="00681F56"/>
    <w:rsid w:val="00681F58"/>
    <w:rsid w:val="00681FC0"/>
    <w:rsid w:val="0068203C"/>
    <w:rsid w:val="00682046"/>
    <w:rsid w:val="00682065"/>
    <w:rsid w:val="00682074"/>
    <w:rsid w:val="006820B0"/>
    <w:rsid w:val="006820F9"/>
    <w:rsid w:val="006820FC"/>
    <w:rsid w:val="0068212C"/>
    <w:rsid w:val="006821B8"/>
    <w:rsid w:val="0068230E"/>
    <w:rsid w:val="00682380"/>
    <w:rsid w:val="006823D5"/>
    <w:rsid w:val="006823D6"/>
    <w:rsid w:val="00682439"/>
    <w:rsid w:val="00682455"/>
    <w:rsid w:val="00682538"/>
    <w:rsid w:val="006825F1"/>
    <w:rsid w:val="0068268B"/>
    <w:rsid w:val="006826E1"/>
    <w:rsid w:val="00682702"/>
    <w:rsid w:val="006827A5"/>
    <w:rsid w:val="006827B9"/>
    <w:rsid w:val="006827F0"/>
    <w:rsid w:val="00682831"/>
    <w:rsid w:val="00682849"/>
    <w:rsid w:val="00682871"/>
    <w:rsid w:val="006828BF"/>
    <w:rsid w:val="0068294C"/>
    <w:rsid w:val="00682975"/>
    <w:rsid w:val="006829D0"/>
    <w:rsid w:val="00682A44"/>
    <w:rsid w:val="00682B01"/>
    <w:rsid w:val="00682B2F"/>
    <w:rsid w:val="00682B9E"/>
    <w:rsid w:val="00682C13"/>
    <w:rsid w:val="00682C2A"/>
    <w:rsid w:val="00682CC9"/>
    <w:rsid w:val="00682D3D"/>
    <w:rsid w:val="00682DB6"/>
    <w:rsid w:val="00682E6C"/>
    <w:rsid w:val="00682ED6"/>
    <w:rsid w:val="00682F1A"/>
    <w:rsid w:val="00682F3D"/>
    <w:rsid w:val="00682F51"/>
    <w:rsid w:val="00682FED"/>
    <w:rsid w:val="00682FF4"/>
    <w:rsid w:val="0068304B"/>
    <w:rsid w:val="00683053"/>
    <w:rsid w:val="00683107"/>
    <w:rsid w:val="0068311B"/>
    <w:rsid w:val="006831A8"/>
    <w:rsid w:val="006831FB"/>
    <w:rsid w:val="0068333C"/>
    <w:rsid w:val="00683378"/>
    <w:rsid w:val="00683430"/>
    <w:rsid w:val="0068352D"/>
    <w:rsid w:val="00683550"/>
    <w:rsid w:val="006835A9"/>
    <w:rsid w:val="00683623"/>
    <w:rsid w:val="00683639"/>
    <w:rsid w:val="0068365A"/>
    <w:rsid w:val="00683678"/>
    <w:rsid w:val="006836AF"/>
    <w:rsid w:val="00683706"/>
    <w:rsid w:val="0068370D"/>
    <w:rsid w:val="0068371A"/>
    <w:rsid w:val="00683826"/>
    <w:rsid w:val="00683900"/>
    <w:rsid w:val="00683902"/>
    <w:rsid w:val="00683917"/>
    <w:rsid w:val="00683934"/>
    <w:rsid w:val="0068395B"/>
    <w:rsid w:val="006839BF"/>
    <w:rsid w:val="00683A21"/>
    <w:rsid w:val="00683AA4"/>
    <w:rsid w:val="00683ACF"/>
    <w:rsid w:val="00683B72"/>
    <w:rsid w:val="00683BCE"/>
    <w:rsid w:val="00683C1E"/>
    <w:rsid w:val="00683CA7"/>
    <w:rsid w:val="00683CD3"/>
    <w:rsid w:val="00683CD6"/>
    <w:rsid w:val="00683DA2"/>
    <w:rsid w:val="00683EEE"/>
    <w:rsid w:val="00683F9A"/>
    <w:rsid w:val="0068400A"/>
    <w:rsid w:val="00684020"/>
    <w:rsid w:val="0068403C"/>
    <w:rsid w:val="0068403D"/>
    <w:rsid w:val="0068413B"/>
    <w:rsid w:val="006841AF"/>
    <w:rsid w:val="006841C1"/>
    <w:rsid w:val="006841F3"/>
    <w:rsid w:val="006842DB"/>
    <w:rsid w:val="006843CD"/>
    <w:rsid w:val="00684418"/>
    <w:rsid w:val="00684459"/>
    <w:rsid w:val="00684495"/>
    <w:rsid w:val="00684528"/>
    <w:rsid w:val="006845A0"/>
    <w:rsid w:val="006845B7"/>
    <w:rsid w:val="00684622"/>
    <w:rsid w:val="0068466D"/>
    <w:rsid w:val="006846F7"/>
    <w:rsid w:val="006847AB"/>
    <w:rsid w:val="00684823"/>
    <w:rsid w:val="00684868"/>
    <w:rsid w:val="006848A6"/>
    <w:rsid w:val="006848FA"/>
    <w:rsid w:val="00684907"/>
    <w:rsid w:val="0068492E"/>
    <w:rsid w:val="00684947"/>
    <w:rsid w:val="00684A43"/>
    <w:rsid w:val="00684A9E"/>
    <w:rsid w:val="00684AE3"/>
    <w:rsid w:val="00684B44"/>
    <w:rsid w:val="00684BAD"/>
    <w:rsid w:val="00684CB8"/>
    <w:rsid w:val="00684D3F"/>
    <w:rsid w:val="00684D5B"/>
    <w:rsid w:val="00684D99"/>
    <w:rsid w:val="00684DBA"/>
    <w:rsid w:val="00684E03"/>
    <w:rsid w:val="00684F00"/>
    <w:rsid w:val="00684F91"/>
    <w:rsid w:val="00684FF1"/>
    <w:rsid w:val="00685083"/>
    <w:rsid w:val="006850B8"/>
    <w:rsid w:val="0068518F"/>
    <w:rsid w:val="006851B9"/>
    <w:rsid w:val="00685287"/>
    <w:rsid w:val="006852BA"/>
    <w:rsid w:val="006853A9"/>
    <w:rsid w:val="006853D6"/>
    <w:rsid w:val="006853F9"/>
    <w:rsid w:val="006853FC"/>
    <w:rsid w:val="006854E2"/>
    <w:rsid w:val="006856C3"/>
    <w:rsid w:val="00685743"/>
    <w:rsid w:val="0068578C"/>
    <w:rsid w:val="006857AE"/>
    <w:rsid w:val="00685800"/>
    <w:rsid w:val="006858B2"/>
    <w:rsid w:val="00685904"/>
    <w:rsid w:val="00685908"/>
    <w:rsid w:val="0068590B"/>
    <w:rsid w:val="00685961"/>
    <w:rsid w:val="00685A31"/>
    <w:rsid w:val="00685A6B"/>
    <w:rsid w:val="00685AB9"/>
    <w:rsid w:val="00685AC7"/>
    <w:rsid w:val="00685AD2"/>
    <w:rsid w:val="00685B15"/>
    <w:rsid w:val="00685B28"/>
    <w:rsid w:val="00685B69"/>
    <w:rsid w:val="00685CE4"/>
    <w:rsid w:val="00685D05"/>
    <w:rsid w:val="00685D27"/>
    <w:rsid w:val="00685D3B"/>
    <w:rsid w:val="00685D5F"/>
    <w:rsid w:val="00685E0E"/>
    <w:rsid w:val="00685E17"/>
    <w:rsid w:val="00685F42"/>
    <w:rsid w:val="00685F5F"/>
    <w:rsid w:val="00685F8F"/>
    <w:rsid w:val="00685FF5"/>
    <w:rsid w:val="00685FFC"/>
    <w:rsid w:val="00686006"/>
    <w:rsid w:val="0068602C"/>
    <w:rsid w:val="0068613B"/>
    <w:rsid w:val="006861AD"/>
    <w:rsid w:val="00686219"/>
    <w:rsid w:val="00686229"/>
    <w:rsid w:val="00686245"/>
    <w:rsid w:val="006862AA"/>
    <w:rsid w:val="006862B7"/>
    <w:rsid w:val="00686302"/>
    <w:rsid w:val="0068631A"/>
    <w:rsid w:val="00686339"/>
    <w:rsid w:val="00686414"/>
    <w:rsid w:val="00686420"/>
    <w:rsid w:val="0068643F"/>
    <w:rsid w:val="00686447"/>
    <w:rsid w:val="0068654F"/>
    <w:rsid w:val="00686590"/>
    <w:rsid w:val="006865D0"/>
    <w:rsid w:val="00686657"/>
    <w:rsid w:val="0068669C"/>
    <w:rsid w:val="0068674C"/>
    <w:rsid w:val="006867A8"/>
    <w:rsid w:val="006868CC"/>
    <w:rsid w:val="006868FB"/>
    <w:rsid w:val="0068690D"/>
    <w:rsid w:val="00686924"/>
    <w:rsid w:val="00686941"/>
    <w:rsid w:val="00686A35"/>
    <w:rsid w:val="00686A73"/>
    <w:rsid w:val="00686AC4"/>
    <w:rsid w:val="00686C21"/>
    <w:rsid w:val="00686C3D"/>
    <w:rsid w:val="00686CA1"/>
    <w:rsid w:val="00686D09"/>
    <w:rsid w:val="00686D8E"/>
    <w:rsid w:val="00686DDF"/>
    <w:rsid w:val="00686E0A"/>
    <w:rsid w:val="00686E1C"/>
    <w:rsid w:val="00686E86"/>
    <w:rsid w:val="00686EDA"/>
    <w:rsid w:val="00686EEA"/>
    <w:rsid w:val="00686EFA"/>
    <w:rsid w:val="00686F63"/>
    <w:rsid w:val="00686F71"/>
    <w:rsid w:val="00687081"/>
    <w:rsid w:val="00687123"/>
    <w:rsid w:val="0068715D"/>
    <w:rsid w:val="006871C5"/>
    <w:rsid w:val="00687241"/>
    <w:rsid w:val="00687259"/>
    <w:rsid w:val="0068727B"/>
    <w:rsid w:val="006873CE"/>
    <w:rsid w:val="00687418"/>
    <w:rsid w:val="0068744B"/>
    <w:rsid w:val="0068745D"/>
    <w:rsid w:val="00687570"/>
    <w:rsid w:val="00687622"/>
    <w:rsid w:val="0068785A"/>
    <w:rsid w:val="00687864"/>
    <w:rsid w:val="00687892"/>
    <w:rsid w:val="00687952"/>
    <w:rsid w:val="0068797F"/>
    <w:rsid w:val="006879A8"/>
    <w:rsid w:val="00687AB6"/>
    <w:rsid w:val="00687B14"/>
    <w:rsid w:val="00687B63"/>
    <w:rsid w:val="00687BCA"/>
    <w:rsid w:val="00687C28"/>
    <w:rsid w:val="00687D88"/>
    <w:rsid w:val="00687DB6"/>
    <w:rsid w:val="00687E72"/>
    <w:rsid w:val="00687E74"/>
    <w:rsid w:val="00687ECD"/>
    <w:rsid w:val="00687EF7"/>
    <w:rsid w:val="00687F06"/>
    <w:rsid w:val="00687FC2"/>
    <w:rsid w:val="0069006B"/>
    <w:rsid w:val="00690075"/>
    <w:rsid w:val="00690080"/>
    <w:rsid w:val="006900F5"/>
    <w:rsid w:val="0069011F"/>
    <w:rsid w:val="006901C0"/>
    <w:rsid w:val="006901EF"/>
    <w:rsid w:val="00690221"/>
    <w:rsid w:val="0069026A"/>
    <w:rsid w:val="006902A4"/>
    <w:rsid w:val="006902B9"/>
    <w:rsid w:val="006902CF"/>
    <w:rsid w:val="006902E9"/>
    <w:rsid w:val="00690362"/>
    <w:rsid w:val="0069037E"/>
    <w:rsid w:val="00690382"/>
    <w:rsid w:val="006903D3"/>
    <w:rsid w:val="006903DF"/>
    <w:rsid w:val="0069081A"/>
    <w:rsid w:val="00690889"/>
    <w:rsid w:val="006908B6"/>
    <w:rsid w:val="006908C2"/>
    <w:rsid w:val="00690A6B"/>
    <w:rsid w:val="00690B54"/>
    <w:rsid w:val="00690C11"/>
    <w:rsid w:val="00690CE6"/>
    <w:rsid w:val="00690D1E"/>
    <w:rsid w:val="00690DA2"/>
    <w:rsid w:val="00690DA7"/>
    <w:rsid w:val="00690F07"/>
    <w:rsid w:val="00690F10"/>
    <w:rsid w:val="00690F62"/>
    <w:rsid w:val="00690F8E"/>
    <w:rsid w:val="00690FBF"/>
    <w:rsid w:val="00691014"/>
    <w:rsid w:val="00691083"/>
    <w:rsid w:val="006910AF"/>
    <w:rsid w:val="006911E1"/>
    <w:rsid w:val="00691249"/>
    <w:rsid w:val="00691372"/>
    <w:rsid w:val="00691385"/>
    <w:rsid w:val="0069139A"/>
    <w:rsid w:val="006913D2"/>
    <w:rsid w:val="0069144B"/>
    <w:rsid w:val="00691471"/>
    <w:rsid w:val="006914E4"/>
    <w:rsid w:val="006914FF"/>
    <w:rsid w:val="00691566"/>
    <w:rsid w:val="006915BE"/>
    <w:rsid w:val="0069168D"/>
    <w:rsid w:val="0069169F"/>
    <w:rsid w:val="006917D9"/>
    <w:rsid w:val="00691821"/>
    <w:rsid w:val="00691856"/>
    <w:rsid w:val="00691889"/>
    <w:rsid w:val="006918FA"/>
    <w:rsid w:val="006919DC"/>
    <w:rsid w:val="00691A27"/>
    <w:rsid w:val="00691AAB"/>
    <w:rsid w:val="00691ABD"/>
    <w:rsid w:val="00691B03"/>
    <w:rsid w:val="00691B5C"/>
    <w:rsid w:val="00691B6A"/>
    <w:rsid w:val="00691C49"/>
    <w:rsid w:val="00691C98"/>
    <w:rsid w:val="00691CB6"/>
    <w:rsid w:val="00691CF3"/>
    <w:rsid w:val="00691D5B"/>
    <w:rsid w:val="00691DAB"/>
    <w:rsid w:val="00691E09"/>
    <w:rsid w:val="00691EF9"/>
    <w:rsid w:val="00691F0C"/>
    <w:rsid w:val="00691F13"/>
    <w:rsid w:val="00691FBD"/>
    <w:rsid w:val="00691FDE"/>
    <w:rsid w:val="0069205A"/>
    <w:rsid w:val="00692146"/>
    <w:rsid w:val="00692168"/>
    <w:rsid w:val="0069216F"/>
    <w:rsid w:val="00692184"/>
    <w:rsid w:val="006921B0"/>
    <w:rsid w:val="00692253"/>
    <w:rsid w:val="00692323"/>
    <w:rsid w:val="00692327"/>
    <w:rsid w:val="00692364"/>
    <w:rsid w:val="0069239E"/>
    <w:rsid w:val="0069249A"/>
    <w:rsid w:val="006924B2"/>
    <w:rsid w:val="006924ED"/>
    <w:rsid w:val="00692540"/>
    <w:rsid w:val="00692543"/>
    <w:rsid w:val="0069258A"/>
    <w:rsid w:val="0069262B"/>
    <w:rsid w:val="006927E5"/>
    <w:rsid w:val="00692846"/>
    <w:rsid w:val="0069289E"/>
    <w:rsid w:val="006928C1"/>
    <w:rsid w:val="00692911"/>
    <w:rsid w:val="00692A3C"/>
    <w:rsid w:val="00692A4A"/>
    <w:rsid w:val="00692A7F"/>
    <w:rsid w:val="00692AB8"/>
    <w:rsid w:val="00692B52"/>
    <w:rsid w:val="00692BEC"/>
    <w:rsid w:val="00692C2A"/>
    <w:rsid w:val="00692CD8"/>
    <w:rsid w:val="00692D99"/>
    <w:rsid w:val="00692DC6"/>
    <w:rsid w:val="00692DFF"/>
    <w:rsid w:val="00692E20"/>
    <w:rsid w:val="00692E46"/>
    <w:rsid w:val="00692F04"/>
    <w:rsid w:val="00692FA5"/>
    <w:rsid w:val="006930E0"/>
    <w:rsid w:val="0069318B"/>
    <w:rsid w:val="0069335D"/>
    <w:rsid w:val="006933E1"/>
    <w:rsid w:val="00693443"/>
    <w:rsid w:val="006934E2"/>
    <w:rsid w:val="0069351A"/>
    <w:rsid w:val="00693578"/>
    <w:rsid w:val="006935D6"/>
    <w:rsid w:val="006935FB"/>
    <w:rsid w:val="00693660"/>
    <w:rsid w:val="006936DF"/>
    <w:rsid w:val="006937D3"/>
    <w:rsid w:val="006938FF"/>
    <w:rsid w:val="00693900"/>
    <w:rsid w:val="0069393C"/>
    <w:rsid w:val="00693A76"/>
    <w:rsid w:val="00693A8E"/>
    <w:rsid w:val="00693AB5"/>
    <w:rsid w:val="00693B06"/>
    <w:rsid w:val="00693B1E"/>
    <w:rsid w:val="00693C95"/>
    <w:rsid w:val="00693CAE"/>
    <w:rsid w:val="00693CB4"/>
    <w:rsid w:val="00693CC7"/>
    <w:rsid w:val="00693CEA"/>
    <w:rsid w:val="00693DAB"/>
    <w:rsid w:val="00693DFC"/>
    <w:rsid w:val="00693E16"/>
    <w:rsid w:val="00693F39"/>
    <w:rsid w:val="00693F63"/>
    <w:rsid w:val="00693FC7"/>
    <w:rsid w:val="00694018"/>
    <w:rsid w:val="0069412B"/>
    <w:rsid w:val="006941DE"/>
    <w:rsid w:val="00694296"/>
    <w:rsid w:val="006943A6"/>
    <w:rsid w:val="006943AF"/>
    <w:rsid w:val="006943BB"/>
    <w:rsid w:val="0069440A"/>
    <w:rsid w:val="006944AE"/>
    <w:rsid w:val="0069452C"/>
    <w:rsid w:val="00694593"/>
    <w:rsid w:val="00694624"/>
    <w:rsid w:val="00694650"/>
    <w:rsid w:val="006946A5"/>
    <w:rsid w:val="006946A6"/>
    <w:rsid w:val="00694769"/>
    <w:rsid w:val="006947DF"/>
    <w:rsid w:val="00694869"/>
    <w:rsid w:val="006948C3"/>
    <w:rsid w:val="006948F2"/>
    <w:rsid w:val="00694ADB"/>
    <w:rsid w:val="00694B34"/>
    <w:rsid w:val="00694C2D"/>
    <w:rsid w:val="00694C3A"/>
    <w:rsid w:val="00694C5D"/>
    <w:rsid w:val="00694D9C"/>
    <w:rsid w:val="00694DB2"/>
    <w:rsid w:val="00694DE6"/>
    <w:rsid w:val="00694DF0"/>
    <w:rsid w:val="00694E9B"/>
    <w:rsid w:val="00694EA2"/>
    <w:rsid w:val="00694F4F"/>
    <w:rsid w:val="00695070"/>
    <w:rsid w:val="0069515E"/>
    <w:rsid w:val="0069524E"/>
    <w:rsid w:val="0069526E"/>
    <w:rsid w:val="00695274"/>
    <w:rsid w:val="006952A4"/>
    <w:rsid w:val="00695312"/>
    <w:rsid w:val="00695327"/>
    <w:rsid w:val="00695374"/>
    <w:rsid w:val="00695385"/>
    <w:rsid w:val="006953CA"/>
    <w:rsid w:val="0069545E"/>
    <w:rsid w:val="006954AF"/>
    <w:rsid w:val="006954DC"/>
    <w:rsid w:val="00695514"/>
    <w:rsid w:val="0069552B"/>
    <w:rsid w:val="00695554"/>
    <w:rsid w:val="0069558C"/>
    <w:rsid w:val="006955AD"/>
    <w:rsid w:val="006955ED"/>
    <w:rsid w:val="0069565E"/>
    <w:rsid w:val="006956AD"/>
    <w:rsid w:val="006956C4"/>
    <w:rsid w:val="006956E2"/>
    <w:rsid w:val="006957F9"/>
    <w:rsid w:val="006957FF"/>
    <w:rsid w:val="0069585B"/>
    <w:rsid w:val="0069586F"/>
    <w:rsid w:val="00695909"/>
    <w:rsid w:val="00695943"/>
    <w:rsid w:val="00695A31"/>
    <w:rsid w:val="00695A49"/>
    <w:rsid w:val="00695AB8"/>
    <w:rsid w:val="00695B67"/>
    <w:rsid w:val="00695BA5"/>
    <w:rsid w:val="00695C41"/>
    <w:rsid w:val="00695C53"/>
    <w:rsid w:val="00695C62"/>
    <w:rsid w:val="00695C73"/>
    <w:rsid w:val="00695CAF"/>
    <w:rsid w:val="00695CF3"/>
    <w:rsid w:val="00695E5F"/>
    <w:rsid w:val="00695ED0"/>
    <w:rsid w:val="00695F53"/>
    <w:rsid w:val="00695FF5"/>
    <w:rsid w:val="00695FFC"/>
    <w:rsid w:val="00696110"/>
    <w:rsid w:val="0069611C"/>
    <w:rsid w:val="00696144"/>
    <w:rsid w:val="00696197"/>
    <w:rsid w:val="006961B9"/>
    <w:rsid w:val="006962A8"/>
    <w:rsid w:val="006962FE"/>
    <w:rsid w:val="00696376"/>
    <w:rsid w:val="00696389"/>
    <w:rsid w:val="006963A8"/>
    <w:rsid w:val="006963C4"/>
    <w:rsid w:val="0069640E"/>
    <w:rsid w:val="0069642A"/>
    <w:rsid w:val="006964A3"/>
    <w:rsid w:val="006964AF"/>
    <w:rsid w:val="006964EC"/>
    <w:rsid w:val="0069654D"/>
    <w:rsid w:val="00696553"/>
    <w:rsid w:val="0069663F"/>
    <w:rsid w:val="00696675"/>
    <w:rsid w:val="0069668C"/>
    <w:rsid w:val="00696736"/>
    <w:rsid w:val="00696738"/>
    <w:rsid w:val="006967AD"/>
    <w:rsid w:val="0069682C"/>
    <w:rsid w:val="0069683B"/>
    <w:rsid w:val="00696847"/>
    <w:rsid w:val="00696892"/>
    <w:rsid w:val="0069697D"/>
    <w:rsid w:val="006969F8"/>
    <w:rsid w:val="00696A11"/>
    <w:rsid w:val="00696A59"/>
    <w:rsid w:val="00696AB0"/>
    <w:rsid w:val="00696AE1"/>
    <w:rsid w:val="00696B53"/>
    <w:rsid w:val="00696C82"/>
    <w:rsid w:val="00696CF9"/>
    <w:rsid w:val="00696DDE"/>
    <w:rsid w:val="00696E2B"/>
    <w:rsid w:val="00696EA8"/>
    <w:rsid w:val="00696FB1"/>
    <w:rsid w:val="00696FF7"/>
    <w:rsid w:val="00697067"/>
    <w:rsid w:val="006970B5"/>
    <w:rsid w:val="006970EC"/>
    <w:rsid w:val="00697185"/>
    <w:rsid w:val="006971F7"/>
    <w:rsid w:val="00697234"/>
    <w:rsid w:val="0069732C"/>
    <w:rsid w:val="00697344"/>
    <w:rsid w:val="006973AB"/>
    <w:rsid w:val="006973FB"/>
    <w:rsid w:val="0069743E"/>
    <w:rsid w:val="0069749E"/>
    <w:rsid w:val="006974DF"/>
    <w:rsid w:val="006975A6"/>
    <w:rsid w:val="006975C9"/>
    <w:rsid w:val="006976BC"/>
    <w:rsid w:val="006976F2"/>
    <w:rsid w:val="00697713"/>
    <w:rsid w:val="00697853"/>
    <w:rsid w:val="0069786F"/>
    <w:rsid w:val="0069787B"/>
    <w:rsid w:val="006978BE"/>
    <w:rsid w:val="006978E2"/>
    <w:rsid w:val="00697953"/>
    <w:rsid w:val="00697A53"/>
    <w:rsid w:val="00697ABD"/>
    <w:rsid w:val="00697B9C"/>
    <w:rsid w:val="00697BDC"/>
    <w:rsid w:val="00697BE0"/>
    <w:rsid w:val="00697C0E"/>
    <w:rsid w:val="00697C48"/>
    <w:rsid w:val="00697C8B"/>
    <w:rsid w:val="00697C93"/>
    <w:rsid w:val="00697CF0"/>
    <w:rsid w:val="00697D36"/>
    <w:rsid w:val="00697D90"/>
    <w:rsid w:val="00697DFC"/>
    <w:rsid w:val="00697E46"/>
    <w:rsid w:val="00697E99"/>
    <w:rsid w:val="00697EF1"/>
    <w:rsid w:val="00697F2B"/>
    <w:rsid w:val="00697F4D"/>
    <w:rsid w:val="00697F65"/>
    <w:rsid w:val="006A01AE"/>
    <w:rsid w:val="006A01C9"/>
    <w:rsid w:val="006A0226"/>
    <w:rsid w:val="006A0281"/>
    <w:rsid w:val="006A02A0"/>
    <w:rsid w:val="006A0314"/>
    <w:rsid w:val="006A037F"/>
    <w:rsid w:val="006A051D"/>
    <w:rsid w:val="006A06B1"/>
    <w:rsid w:val="006A06ED"/>
    <w:rsid w:val="006A07BC"/>
    <w:rsid w:val="006A0865"/>
    <w:rsid w:val="006A08B9"/>
    <w:rsid w:val="006A08F9"/>
    <w:rsid w:val="006A0945"/>
    <w:rsid w:val="006A0AB6"/>
    <w:rsid w:val="006A0B60"/>
    <w:rsid w:val="006A0BA2"/>
    <w:rsid w:val="006A0BD1"/>
    <w:rsid w:val="006A0BD9"/>
    <w:rsid w:val="006A0BEB"/>
    <w:rsid w:val="006A0CB1"/>
    <w:rsid w:val="006A0CD8"/>
    <w:rsid w:val="006A0D0A"/>
    <w:rsid w:val="006A0D7C"/>
    <w:rsid w:val="006A0E69"/>
    <w:rsid w:val="006A0F06"/>
    <w:rsid w:val="006A0F75"/>
    <w:rsid w:val="006A0F8E"/>
    <w:rsid w:val="006A106D"/>
    <w:rsid w:val="006A10D9"/>
    <w:rsid w:val="006A1150"/>
    <w:rsid w:val="006A115B"/>
    <w:rsid w:val="006A1198"/>
    <w:rsid w:val="006A12EF"/>
    <w:rsid w:val="006A12F3"/>
    <w:rsid w:val="006A1341"/>
    <w:rsid w:val="006A1399"/>
    <w:rsid w:val="006A1486"/>
    <w:rsid w:val="006A14E2"/>
    <w:rsid w:val="006A15A4"/>
    <w:rsid w:val="006A15D6"/>
    <w:rsid w:val="006A1640"/>
    <w:rsid w:val="006A164B"/>
    <w:rsid w:val="006A17A8"/>
    <w:rsid w:val="006A182A"/>
    <w:rsid w:val="006A18A2"/>
    <w:rsid w:val="006A1925"/>
    <w:rsid w:val="006A1947"/>
    <w:rsid w:val="006A19FF"/>
    <w:rsid w:val="006A1A13"/>
    <w:rsid w:val="006A1A32"/>
    <w:rsid w:val="006A1A46"/>
    <w:rsid w:val="006A1A78"/>
    <w:rsid w:val="006A1ADA"/>
    <w:rsid w:val="006A1BF4"/>
    <w:rsid w:val="006A1C17"/>
    <w:rsid w:val="006A1C61"/>
    <w:rsid w:val="006A1C7F"/>
    <w:rsid w:val="006A1CAF"/>
    <w:rsid w:val="006A1CF0"/>
    <w:rsid w:val="006A1CFF"/>
    <w:rsid w:val="006A1D1F"/>
    <w:rsid w:val="006A1D41"/>
    <w:rsid w:val="006A1D9D"/>
    <w:rsid w:val="006A1DC3"/>
    <w:rsid w:val="006A1E2E"/>
    <w:rsid w:val="006A1F48"/>
    <w:rsid w:val="006A1F81"/>
    <w:rsid w:val="006A1F9D"/>
    <w:rsid w:val="006A2055"/>
    <w:rsid w:val="006A20CB"/>
    <w:rsid w:val="006A20E2"/>
    <w:rsid w:val="006A20FE"/>
    <w:rsid w:val="006A210F"/>
    <w:rsid w:val="006A218B"/>
    <w:rsid w:val="006A2198"/>
    <w:rsid w:val="006A21BF"/>
    <w:rsid w:val="006A2238"/>
    <w:rsid w:val="006A226A"/>
    <w:rsid w:val="006A23B9"/>
    <w:rsid w:val="006A23FA"/>
    <w:rsid w:val="006A2451"/>
    <w:rsid w:val="006A247E"/>
    <w:rsid w:val="006A2517"/>
    <w:rsid w:val="006A257A"/>
    <w:rsid w:val="006A259A"/>
    <w:rsid w:val="006A25A8"/>
    <w:rsid w:val="006A25D5"/>
    <w:rsid w:val="006A261D"/>
    <w:rsid w:val="006A2688"/>
    <w:rsid w:val="006A2689"/>
    <w:rsid w:val="006A2694"/>
    <w:rsid w:val="006A26F5"/>
    <w:rsid w:val="006A2717"/>
    <w:rsid w:val="006A27E3"/>
    <w:rsid w:val="006A2809"/>
    <w:rsid w:val="006A280A"/>
    <w:rsid w:val="006A287B"/>
    <w:rsid w:val="006A28E9"/>
    <w:rsid w:val="006A2946"/>
    <w:rsid w:val="006A2A15"/>
    <w:rsid w:val="006A2A3A"/>
    <w:rsid w:val="006A2A93"/>
    <w:rsid w:val="006A2ABF"/>
    <w:rsid w:val="006A2AF6"/>
    <w:rsid w:val="006A2AFF"/>
    <w:rsid w:val="006A2B44"/>
    <w:rsid w:val="006A2B59"/>
    <w:rsid w:val="006A2BEA"/>
    <w:rsid w:val="006A2BF0"/>
    <w:rsid w:val="006A2C42"/>
    <w:rsid w:val="006A2C65"/>
    <w:rsid w:val="006A2C9E"/>
    <w:rsid w:val="006A2D8C"/>
    <w:rsid w:val="006A2E4C"/>
    <w:rsid w:val="006A2EE3"/>
    <w:rsid w:val="006A2F89"/>
    <w:rsid w:val="006A2F9A"/>
    <w:rsid w:val="006A2F9B"/>
    <w:rsid w:val="006A3010"/>
    <w:rsid w:val="006A3058"/>
    <w:rsid w:val="006A306E"/>
    <w:rsid w:val="006A308D"/>
    <w:rsid w:val="006A309A"/>
    <w:rsid w:val="006A30C5"/>
    <w:rsid w:val="006A30D1"/>
    <w:rsid w:val="006A30F8"/>
    <w:rsid w:val="006A3159"/>
    <w:rsid w:val="006A3162"/>
    <w:rsid w:val="006A31CA"/>
    <w:rsid w:val="006A3201"/>
    <w:rsid w:val="006A3216"/>
    <w:rsid w:val="006A3278"/>
    <w:rsid w:val="006A32D7"/>
    <w:rsid w:val="006A32EA"/>
    <w:rsid w:val="006A32EE"/>
    <w:rsid w:val="006A32FC"/>
    <w:rsid w:val="006A3334"/>
    <w:rsid w:val="006A3382"/>
    <w:rsid w:val="006A338B"/>
    <w:rsid w:val="006A339D"/>
    <w:rsid w:val="006A33E6"/>
    <w:rsid w:val="006A33F0"/>
    <w:rsid w:val="006A3436"/>
    <w:rsid w:val="006A346E"/>
    <w:rsid w:val="006A34C4"/>
    <w:rsid w:val="006A3561"/>
    <w:rsid w:val="006A365C"/>
    <w:rsid w:val="006A385E"/>
    <w:rsid w:val="006A3881"/>
    <w:rsid w:val="006A3887"/>
    <w:rsid w:val="006A3889"/>
    <w:rsid w:val="006A3897"/>
    <w:rsid w:val="006A3926"/>
    <w:rsid w:val="006A3974"/>
    <w:rsid w:val="006A3977"/>
    <w:rsid w:val="006A39CF"/>
    <w:rsid w:val="006A39E2"/>
    <w:rsid w:val="006A3AB5"/>
    <w:rsid w:val="006A3AE9"/>
    <w:rsid w:val="006A3B3B"/>
    <w:rsid w:val="006A3B8D"/>
    <w:rsid w:val="006A3B91"/>
    <w:rsid w:val="006A3B94"/>
    <w:rsid w:val="006A3C39"/>
    <w:rsid w:val="006A3C3F"/>
    <w:rsid w:val="006A3CD0"/>
    <w:rsid w:val="006A3D22"/>
    <w:rsid w:val="006A3D2D"/>
    <w:rsid w:val="006A3EC3"/>
    <w:rsid w:val="006A3EFF"/>
    <w:rsid w:val="006A410C"/>
    <w:rsid w:val="006A41F0"/>
    <w:rsid w:val="006A4210"/>
    <w:rsid w:val="006A4225"/>
    <w:rsid w:val="006A4234"/>
    <w:rsid w:val="006A4244"/>
    <w:rsid w:val="006A4288"/>
    <w:rsid w:val="006A42E3"/>
    <w:rsid w:val="006A4313"/>
    <w:rsid w:val="006A437E"/>
    <w:rsid w:val="006A442F"/>
    <w:rsid w:val="006A449A"/>
    <w:rsid w:val="006A44B3"/>
    <w:rsid w:val="006A4553"/>
    <w:rsid w:val="006A4649"/>
    <w:rsid w:val="006A468C"/>
    <w:rsid w:val="006A46D3"/>
    <w:rsid w:val="006A46DD"/>
    <w:rsid w:val="006A46E6"/>
    <w:rsid w:val="006A46E7"/>
    <w:rsid w:val="006A4721"/>
    <w:rsid w:val="006A474C"/>
    <w:rsid w:val="006A47E7"/>
    <w:rsid w:val="006A47EE"/>
    <w:rsid w:val="006A47EF"/>
    <w:rsid w:val="006A4833"/>
    <w:rsid w:val="006A48DC"/>
    <w:rsid w:val="006A48EB"/>
    <w:rsid w:val="006A48ED"/>
    <w:rsid w:val="006A49AB"/>
    <w:rsid w:val="006A4A15"/>
    <w:rsid w:val="006A4B7A"/>
    <w:rsid w:val="006A4BB7"/>
    <w:rsid w:val="006A4C63"/>
    <w:rsid w:val="006A4C89"/>
    <w:rsid w:val="006A4CFE"/>
    <w:rsid w:val="006A4CFF"/>
    <w:rsid w:val="006A4D44"/>
    <w:rsid w:val="006A4D88"/>
    <w:rsid w:val="006A4E0D"/>
    <w:rsid w:val="006A4E3B"/>
    <w:rsid w:val="006A4F0A"/>
    <w:rsid w:val="006A4F37"/>
    <w:rsid w:val="006A5083"/>
    <w:rsid w:val="006A5096"/>
    <w:rsid w:val="006A5319"/>
    <w:rsid w:val="006A533B"/>
    <w:rsid w:val="006A5349"/>
    <w:rsid w:val="006A539F"/>
    <w:rsid w:val="006A541D"/>
    <w:rsid w:val="006A5430"/>
    <w:rsid w:val="006A5436"/>
    <w:rsid w:val="006A5441"/>
    <w:rsid w:val="006A5485"/>
    <w:rsid w:val="006A54A2"/>
    <w:rsid w:val="006A54DB"/>
    <w:rsid w:val="006A557E"/>
    <w:rsid w:val="006A559F"/>
    <w:rsid w:val="006A55A4"/>
    <w:rsid w:val="006A55F0"/>
    <w:rsid w:val="006A55FF"/>
    <w:rsid w:val="006A56DD"/>
    <w:rsid w:val="006A574F"/>
    <w:rsid w:val="006A57AF"/>
    <w:rsid w:val="006A57B8"/>
    <w:rsid w:val="006A57E6"/>
    <w:rsid w:val="006A57EB"/>
    <w:rsid w:val="006A580F"/>
    <w:rsid w:val="006A581D"/>
    <w:rsid w:val="006A5863"/>
    <w:rsid w:val="006A597C"/>
    <w:rsid w:val="006A59C6"/>
    <w:rsid w:val="006A59FB"/>
    <w:rsid w:val="006A5A86"/>
    <w:rsid w:val="006A5B79"/>
    <w:rsid w:val="006A5C69"/>
    <w:rsid w:val="006A5CE9"/>
    <w:rsid w:val="006A5D1D"/>
    <w:rsid w:val="006A5DD0"/>
    <w:rsid w:val="006A5F1F"/>
    <w:rsid w:val="006A5F8A"/>
    <w:rsid w:val="006A5FBA"/>
    <w:rsid w:val="006A6065"/>
    <w:rsid w:val="006A607B"/>
    <w:rsid w:val="006A60F4"/>
    <w:rsid w:val="006A6109"/>
    <w:rsid w:val="006A61BB"/>
    <w:rsid w:val="006A6229"/>
    <w:rsid w:val="006A633F"/>
    <w:rsid w:val="006A6380"/>
    <w:rsid w:val="006A645E"/>
    <w:rsid w:val="006A6488"/>
    <w:rsid w:val="006A64CC"/>
    <w:rsid w:val="006A6508"/>
    <w:rsid w:val="006A650D"/>
    <w:rsid w:val="006A6656"/>
    <w:rsid w:val="006A6694"/>
    <w:rsid w:val="006A6709"/>
    <w:rsid w:val="006A6762"/>
    <w:rsid w:val="006A67A9"/>
    <w:rsid w:val="006A67F3"/>
    <w:rsid w:val="006A6817"/>
    <w:rsid w:val="006A68A9"/>
    <w:rsid w:val="006A6A17"/>
    <w:rsid w:val="006A6A4E"/>
    <w:rsid w:val="006A6B7A"/>
    <w:rsid w:val="006A6BD4"/>
    <w:rsid w:val="006A6C01"/>
    <w:rsid w:val="006A6DF5"/>
    <w:rsid w:val="006A6E0F"/>
    <w:rsid w:val="006A6E10"/>
    <w:rsid w:val="006A6E9C"/>
    <w:rsid w:val="006A7041"/>
    <w:rsid w:val="006A704E"/>
    <w:rsid w:val="006A725C"/>
    <w:rsid w:val="006A72DE"/>
    <w:rsid w:val="006A72FF"/>
    <w:rsid w:val="006A7349"/>
    <w:rsid w:val="006A7521"/>
    <w:rsid w:val="006A7558"/>
    <w:rsid w:val="006A7564"/>
    <w:rsid w:val="006A7582"/>
    <w:rsid w:val="006A759B"/>
    <w:rsid w:val="006A75AA"/>
    <w:rsid w:val="006A75E6"/>
    <w:rsid w:val="006A763A"/>
    <w:rsid w:val="006A76C4"/>
    <w:rsid w:val="006A76E1"/>
    <w:rsid w:val="006A76EC"/>
    <w:rsid w:val="006A770C"/>
    <w:rsid w:val="006A778A"/>
    <w:rsid w:val="006A77B1"/>
    <w:rsid w:val="006A7882"/>
    <w:rsid w:val="006A788F"/>
    <w:rsid w:val="006A78DE"/>
    <w:rsid w:val="006A7A9A"/>
    <w:rsid w:val="006A7B8B"/>
    <w:rsid w:val="006A7B8C"/>
    <w:rsid w:val="006A7BB3"/>
    <w:rsid w:val="006A7BB4"/>
    <w:rsid w:val="006A7C30"/>
    <w:rsid w:val="006A7C67"/>
    <w:rsid w:val="006A7CCA"/>
    <w:rsid w:val="006A7D42"/>
    <w:rsid w:val="006A7D6B"/>
    <w:rsid w:val="006A7E06"/>
    <w:rsid w:val="006A7E6C"/>
    <w:rsid w:val="006A7E7E"/>
    <w:rsid w:val="006A7EB8"/>
    <w:rsid w:val="006A7EF4"/>
    <w:rsid w:val="006A7F2E"/>
    <w:rsid w:val="006A7F37"/>
    <w:rsid w:val="006A7F46"/>
    <w:rsid w:val="006A7F6B"/>
    <w:rsid w:val="006B0049"/>
    <w:rsid w:val="006B0078"/>
    <w:rsid w:val="006B0185"/>
    <w:rsid w:val="006B0216"/>
    <w:rsid w:val="006B021E"/>
    <w:rsid w:val="006B021F"/>
    <w:rsid w:val="006B0278"/>
    <w:rsid w:val="006B027B"/>
    <w:rsid w:val="006B02A7"/>
    <w:rsid w:val="006B02EB"/>
    <w:rsid w:val="006B0314"/>
    <w:rsid w:val="006B0348"/>
    <w:rsid w:val="006B038F"/>
    <w:rsid w:val="006B03DF"/>
    <w:rsid w:val="006B04FF"/>
    <w:rsid w:val="006B0565"/>
    <w:rsid w:val="006B0566"/>
    <w:rsid w:val="006B063E"/>
    <w:rsid w:val="006B06A2"/>
    <w:rsid w:val="006B0843"/>
    <w:rsid w:val="006B08F3"/>
    <w:rsid w:val="006B08F5"/>
    <w:rsid w:val="006B0908"/>
    <w:rsid w:val="006B092D"/>
    <w:rsid w:val="006B099E"/>
    <w:rsid w:val="006B0A88"/>
    <w:rsid w:val="006B0B51"/>
    <w:rsid w:val="006B0C94"/>
    <w:rsid w:val="006B0D56"/>
    <w:rsid w:val="006B0D89"/>
    <w:rsid w:val="006B0EEC"/>
    <w:rsid w:val="006B0F40"/>
    <w:rsid w:val="006B0F4B"/>
    <w:rsid w:val="006B0F67"/>
    <w:rsid w:val="006B0F84"/>
    <w:rsid w:val="006B0F89"/>
    <w:rsid w:val="006B0FB7"/>
    <w:rsid w:val="006B0FC1"/>
    <w:rsid w:val="006B0FD0"/>
    <w:rsid w:val="006B102B"/>
    <w:rsid w:val="006B10BB"/>
    <w:rsid w:val="006B1108"/>
    <w:rsid w:val="006B112E"/>
    <w:rsid w:val="006B1181"/>
    <w:rsid w:val="006B11DA"/>
    <w:rsid w:val="006B122C"/>
    <w:rsid w:val="006B1261"/>
    <w:rsid w:val="006B1269"/>
    <w:rsid w:val="006B1284"/>
    <w:rsid w:val="006B1287"/>
    <w:rsid w:val="006B12EF"/>
    <w:rsid w:val="006B1334"/>
    <w:rsid w:val="006B1356"/>
    <w:rsid w:val="006B145E"/>
    <w:rsid w:val="006B1502"/>
    <w:rsid w:val="006B1560"/>
    <w:rsid w:val="006B15DD"/>
    <w:rsid w:val="006B1607"/>
    <w:rsid w:val="006B164E"/>
    <w:rsid w:val="006B16BF"/>
    <w:rsid w:val="006B16D0"/>
    <w:rsid w:val="006B1708"/>
    <w:rsid w:val="006B172B"/>
    <w:rsid w:val="006B175B"/>
    <w:rsid w:val="006B17D3"/>
    <w:rsid w:val="006B1921"/>
    <w:rsid w:val="006B19A5"/>
    <w:rsid w:val="006B1AE2"/>
    <w:rsid w:val="006B1AF0"/>
    <w:rsid w:val="006B1B01"/>
    <w:rsid w:val="006B1BC2"/>
    <w:rsid w:val="006B1BE2"/>
    <w:rsid w:val="006B1BF9"/>
    <w:rsid w:val="006B1C93"/>
    <w:rsid w:val="006B1D1C"/>
    <w:rsid w:val="006B1DB1"/>
    <w:rsid w:val="006B1EA0"/>
    <w:rsid w:val="006B1ED1"/>
    <w:rsid w:val="006B1EE0"/>
    <w:rsid w:val="006B1F8B"/>
    <w:rsid w:val="006B200C"/>
    <w:rsid w:val="006B202B"/>
    <w:rsid w:val="006B2146"/>
    <w:rsid w:val="006B2368"/>
    <w:rsid w:val="006B239B"/>
    <w:rsid w:val="006B2429"/>
    <w:rsid w:val="006B24EC"/>
    <w:rsid w:val="006B2552"/>
    <w:rsid w:val="006B2564"/>
    <w:rsid w:val="006B2583"/>
    <w:rsid w:val="006B25B5"/>
    <w:rsid w:val="006B25BC"/>
    <w:rsid w:val="006B262D"/>
    <w:rsid w:val="006B26F8"/>
    <w:rsid w:val="006B2710"/>
    <w:rsid w:val="006B27BA"/>
    <w:rsid w:val="006B283F"/>
    <w:rsid w:val="006B2892"/>
    <w:rsid w:val="006B2893"/>
    <w:rsid w:val="006B28DA"/>
    <w:rsid w:val="006B29A3"/>
    <w:rsid w:val="006B29A9"/>
    <w:rsid w:val="006B2B4E"/>
    <w:rsid w:val="006B2B7F"/>
    <w:rsid w:val="006B2BED"/>
    <w:rsid w:val="006B2BF2"/>
    <w:rsid w:val="006B2D27"/>
    <w:rsid w:val="006B2D78"/>
    <w:rsid w:val="006B2E3E"/>
    <w:rsid w:val="006B2E48"/>
    <w:rsid w:val="006B2E4E"/>
    <w:rsid w:val="006B2EAF"/>
    <w:rsid w:val="006B2F4E"/>
    <w:rsid w:val="006B2F65"/>
    <w:rsid w:val="006B2F8E"/>
    <w:rsid w:val="006B2F9A"/>
    <w:rsid w:val="006B2FF2"/>
    <w:rsid w:val="006B3001"/>
    <w:rsid w:val="006B3049"/>
    <w:rsid w:val="006B3140"/>
    <w:rsid w:val="006B317C"/>
    <w:rsid w:val="006B31A1"/>
    <w:rsid w:val="006B31F4"/>
    <w:rsid w:val="006B32A0"/>
    <w:rsid w:val="006B3338"/>
    <w:rsid w:val="006B33B7"/>
    <w:rsid w:val="006B3458"/>
    <w:rsid w:val="006B34D9"/>
    <w:rsid w:val="006B3505"/>
    <w:rsid w:val="006B351C"/>
    <w:rsid w:val="006B35A2"/>
    <w:rsid w:val="006B35C8"/>
    <w:rsid w:val="006B360D"/>
    <w:rsid w:val="006B368C"/>
    <w:rsid w:val="006B36C2"/>
    <w:rsid w:val="006B3774"/>
    <w:rsid w:val="006B377B"/>
    <w:rsid w:val="006B3862"/>
    <w:rsid w:val="006B389E"/>
    <w:rsid w:val="006B3913"/>
    <w:rsid w:val="006B391E"/>
    <w:rsid w:val="006B39E2"/>
    <w:rsid w:val="006B3A19"/>
    <w:rsid w:val="006B3AA3"/>
    <w:rsid w:val="006B3AA9"/>
    <w:rsid w:val="006B3B00"/>
    <w:rsid w:val="006B3BCE"/>
    <w:rsid w:val="006B3BDB"/>
    <w:rsid w:val="006B3C23"/>
    <w:rsid w:val="006B3D7B"/>
    <w:rsid w:val="006B3DAE"/>
    <w:rsid w:val="006B3DE0"/>
    <w:rsid w:val="006B3E32"/>
    <w:rsid w:val="006B3ECB"/>
    <w:rsid w:val="006B3EDB"/>
    <w:rsid w:val="006B3EF6"/>
    <w:rsid w:val="006B3F20"/>
    <w:rsid w:val="006B3F33"/>
    <w:rsid w:val="006B3F42"/>
    <w:rsid w:val="006B4075"/>
    <w:rsid w:val="006B40F1"/>
    <w:rsid w:val="006B4156"/>
    <w:rsid w:val="006B41D2"/>
    <w:rsid w:val="006B4200"/>
    <w:rsid w:val="006B4240"/>
    <w:rsid w:val="006B4264"/>
    <w:rsid w:val="006B42A4"/>
    <w:rsid w:val="006B42DA"/>
    <w:rsid w:val="006B43FC"/>
    <w:rsid w:val="006B4407"/>
    <w:rsid w:val="006B447F"/>
    <w:rsid w:val="006B44B8"/>
    <w:rsid w:val="006B4661"/>
    <w:rsid w:val="006B4785"/>
    <w:rsid w:val="006B47C0"/>
    <w:rsid w:val="006B4850"/>
    <w:rsid w:val="006B492A"/>
    <w:rsid w:val="006B4937"/>
    <w:rsid w:val="006B497E"/>
    <w:rsid w:val="006B49B6"/>
    <w:rsid w:val="006B49C8"/>
    <w:rsid w:val="006B49D8"/>
    <w:rsid w:val="006B4AAD"/>
    <w:rsid w:val="006B4B1D"/>
    <w:rsid w:val="006B4B4D"/>
    <w:rsid w:val="006B4B94"/>
    <w:rsid w:val="006B4B9C"/>
    <w:rsid w:val="006B4C0B"/>
    <w:rsid w:val="006B4C42"/>
    <w:rsid w:val="006B4C49"/>
    <w:rsid w:val="006B4C6A"/>
    <w:rsid w:val="006B4CE9"/>
    <w:rsid w:val="006B4CFA"/>
    <w:rsid w:val="006B4D4A"/>
    <w:rsid w:val="006B4D81"/>
    <w:rsid w:val="006B4FB7"/>
    <w:rsid w:val="006B4FED"/>
    <w:rsid w:val="006B506E"/>
    <w:rsid w:val="006B50DF"/>
    <w:rsid w:val="006B50F0"/>
    <w:rsid w:val="006B5140"/>
    <w:rsid w:val="006B5245"/>
    <w:rsid w:val="006B524D"/>
    <w:rsid w:val="006B52A4"/>
    <w:rsid w:val="006B539D"/>
    <w:rsid w:val="006B5435"/>
    <w:rsid w:val="006B544E"/>
    <w:rsid w:val="006B54DE"/>
    <w:rsid w:val="006B54DF"/>
    <w:rsid w:val="006B5503"/>
    <w:rsid w:val="006B5558"/>
    <w:rsid w:val="006B55CA"/>
    <w:rsid w:val="006B5641"/>
    <w:rsid w:val="006B5700"/>
    <w:rsid w:val="006B5703"/>
    <w:rsid w:val="006B5843"/>
    <w:rsid w:val="006B58EE"/>
    <w:rsid w:val="006B592A"/>
    <w:rsid w:val="006B594A"/>
    <w:rsid w:val="006B5A15"/>
    <w:rsid w:val="006B5A45"/>
    <w:rsid w:val="006B5B6C"/>
    <w:rsid w:val="006B5C49"/>
    <w:rsid w:val="006B5CAD"/>
    <w:rsid w:val="006B5CF2"/>
    <w:rsid w:val="006B5DBC"/>
    <w:rsid w:val="006B5DD2"/>
    <w:rsid w:val="006B5E45"/>
    <w:rsid w:val="006B5F76"/>
    <w:rsid w:val="006B5F7B"/>
    <w:rsid w:val="006B5FBB"/>
    <w:rsid w:val="006B605D"/>
    <w:rsid w:val="006B6075"/>
    <w:rsid w:val="006B6076"/>
    <w:rsid w:val="006B6080"/>
    <w:rsid w:val="006B60A3"/>
    <w:rsid w:val="006B60AD"/>
    <w:rsid w:val="006B6133"/>
    <w:rsid w:val="006B61B8"/>
    <w:rsid w:val="006B6214"/>
    <w:rsid w:val="006B6422"/>
    <w:rsid w:val="006B6443"/>
    <w:rsid w:val="006B64C2"/>
    <w:rsid w:val="006B650D"/>
    <w:rsid w:val="006B65F3"/>
    <w:rsid w:val="006B6641"/>
    <w:rsid w:val="006B667C"/>
    <w:rsid w:val="006B66B8"/>
    <w:rsid w:val="006B6719"/>
    <w:rsid w:val="006B67BF"/>
    <w:rsid w:val="006B67E5"/>
    <w:rsid w:val="006B6819"/>
    <w:rsid w:val="006B6830"/>
    <w:rsid w:val="006B68AB"/>
    <w:rsid w:val="006B690E"/>
    <w:rsid w:val="006B69A4"/>
    <w:rsid w:val="006B69D4"/>
    <w:rsid w:val="006B6BD3"/>
    <w:rsid w:val="006B6C6B"/>
    <w:rsid w:val="006B6CB1"/>
    <w:rsid w:val="006B6D04"/>
    <w:rsid w:val="006B6D09"/>
    <w:rsid w:val="006B6D3F"/>
    <w:rsid w:val="006B6DC4"/>
    <w:rsid w:val="006B6EA3"/>
    <w:rsid w:val="006B6F97"/>
    <w:rsid w:val="006B6FC0"/>
    <w:rsid w:val="006B7012"/>
    <w:rsid w:val="006B7051"/>
    <w:rsid w:val="006B70CF"/>
    <w:rsid w:val="006B711A"/>
    <w:rsid w:val="006B7188"/>
    <w:rsid w:val="006B71B4"/>
    <w:rsid w:val="006B71BF"/>
    <w:rsid w:val="006B722B"/>
    <w:rsid w:val="006B7247"/>
    <w:rsid w:val="006B7275"/>
    <w:rsid w:val="006B72E7"/>
    <w:rsid w:val="006B7309"/>
    <w:rsid w:val="006B730C"/>
    <w:rsid w:val="006B7323"/>
    <w:rsid w:val="006B7345"/>
    <w:rsid w:val="006B73AE"/>
    <w:rsid w:val="006B73E5"/>
    <w:rsid w:val="006B742E"/>
    <w:rsid w:val="006B743B"/>
    <w:rsid w:val="006B747D"/>
    <w:rsid w:val="006B751C"/>
    <w:rsid w:val="006B7613"/>
    <w:rsid w:val="006B7614"/>
    <w:rsid w:val="006B7649"/>
    <w:rsid w:val="006B7675"/>
    <w:rsid w:val="006B76E0"/>
    <w:rsid w:val="006B76FA"/>
    <w:rsid w:val="006B773C"/>
    <w:rsid w:val="006B7776"/>
    <w:rsid w:val="006B77DC"/>
    <w:rsid w:val="006B7817"/>
    <w:rsid w:val="006B78F0"/>
    <w:rsid w:val="006B7901"/>
    <w:rsid w:val="006B7A31"/>
    <w:rsid w:val="006B7A43"/>
    <w:rsid w:val="006B7A96"/>
    <w:rsid w:val="006B7AA7"/>
    <w:rsid w:val="006B7AD6"/>
    <w:rsid w:val="006B7B74"/>
    <w:rsid w:val="006B7BB4"/>
    <w:rsid w:val="006B7C33"/>
    <w:rsid w:val="006B7D0A"/>
    <w:rsid w:val="006B7D52"/>
    <w:rsid w:val="006B7DC8"/>
    <w:rsid w:val="006B7DE6"/>
    <w:rsid w:val="006B7EA3"/>
    <w:rsid w:val="006B7F8D"/>
    <w:rsid w:val="006B7F92"/>
    <w:rsid w:val="006BDAA8"/>
    <w:rsid w:val="006C0072"/>
    <w:rsid w:val="006C00D2"/>
    <w:rsid w:val="006C011B"/>
    <w:rsid w:val="006C013F"/>
    <w:rsid w:val="006C0154"/>
    <w:rsid w:val="006C017E"/>
    <w:rsid w:val="006C0211"/>
    <w:rsid w:val="006C02C1"/>
    <w:rsid w:val="006C03EB"/>
    <w:rsid w:val="006C03F1"/>
    <w:rsid w:val="006C04A2"/>
    <w:rsid w:val="006C04A3"/>
    <w:rsid w:val="006C0513"/>
    <w:rsid w:val="006C061B"/>
    <w:rsid w:val="006C0632"/>
    <w:rsid w:val="006C067B"/>
    <w:rsid w:val="006C06F1"/>
    <w:rsid w:val="006C06FD"/>
    <w:rsid w:val="006C07EB"/>
    <w:rsid w:val="006C09A9"/>
    <w:rsid w:val="006C0A2B"/>
    <w:rsid w:val="006C0CDE"/>
    <w:rsid w:val="006C0CEF"/>
    <w:rsid w:val="006C0CF1"/>
    <w:rsid w:val="006C0D99"/>
    <w:rsid w:val="006C0E2A"/>
    <w:rsid w:val="006C0E44"/>
    <w:rsid w:val="006C0E6B"/>
    <w:rsid w:val="006C0FB9"/>
    <w:rsid w:val="006C0FBE"/>
    <w:rsid w:val="006C1021"/>
    <w:rsid w:val="006C106C"/>
    <w:rsid w:val="006C10B8"/>
    <w:rsid w:val="006C10F5"/>
    <w:rsid w:val="006C11BA"/>
    <w:rsid w:val="006C1285"/>
    <w:rsid w:val="006C13D8"/>
    <w:rsid w:val="006C13F9"/>
    <w:rsid w:val="006C140F"/>
    <w:rsid w:val="006C142A"/>
    <w:rsid w:val="006C146E"/>
    <w:rsid w:val="006C153F"/>
    <w:rsid w:val="006C15A6"/>
    <w:rsid w:val="006C161B"/>
    <w:rsid w:val="006C1651"/>
    <w:rsid w:val="006C176C"/>
    <w:rsid w:val="006C17D2"/>
    <w:rsid w:val="006C1836"/>
    <w:rsid w:val="006C1872"/>
    <w:rsid w:val="006C18BE"/>
    <w:rsid w:val="006C192F"/>
    <w:rsid w:val="006C1A1B"/>
    <w:rsid w:val="006C1A1F"/>
    <w:rsid w:val="006C1AC8"/>
    <w:rsid w:val="006C1B39"/>
    <w:rsid w:val="006C1C01"/>
    <w:rsid w:val="006C1C72"/>
    <w:rsid w:val="006C1D4F"/>
    <w:rsid w:val="006C1E2F"/>
    <w:rsid w:val="006C1E8B"/>
    <w:rsid w:val="006C1F1D"/>
    <w:rsid w:val="006C1F44"/>
    <w:rsid w:val="006C1F56"/>
    <w:rsid w:val="006C1F94"/>
    <w:rsid w:val="006C1FA3"/>
    <w:rsid w:val="006C1FCA"/>
    <w:rsid w:val="006C200A"/>
    <w:rsid w:val="006C20B2"/>
    <w:rsid w:val="006C20E2"/>
    <w:rsid w:val="006C214A"/>
    <w:rsid w:val="006C223E"/>
    <w:rsid w:val="006C22C2"/>
    <w:rsid w:val="006C22E2"/>
    <w:rsid w:val="006C22EE"/>
    <w:rsid w:val="006C232A"/>
    <w:rsid w:val="006C2331"/>
    <w:rsid w:val="006C238E"/>
    <w:rsid w:val="006C23E0"/>
    <w:rsid w:val="006C2543"/>
    <w:rsid w:val="006C2576"/>
    <w:rsid w:val="006C257D"/>
    <w:rsid w:val="006C25A9"/>
    <w:rsid w:val="006C25BD"/>
    <w:rsid w:val="006C2639"/>
    <w:rsid w:val="006C2680"/>
    <w:rsid w:val="006C277C"/>
    <w:rsid w:val="006C27C1"/>
    <w:rsid w:val="006C2824"/>
    <w:rsid w:val="006C283E"/>
    <w:rsid w:val="006C289B"/>
    <w:rsid w:val="006C28A0"/>
    <w:rsid w:val="006C28C8"/>
    <w:rsid w:val="006C28FA"/>
    <w:rsid w:val="006C2A64"/>
    <w:rsid w:val="006C2A9A"/>
    <w:rsid w:val="006C2AB1"/>
    <w:rsid w:val="006C2ACA"/>
    <w:rsid w:val="006C2B03"/>
    <w:rsid w:val="006C2B39"/>
    <w:rsid w:val="006C2B50"/>
    <w:rsid w:val="006C2B7C"/>
    <w:rsid w:val="006C2BD4"/>
    <w:rsid w:val="006C2C03"/>
    <w:rsid w:val="006C2CC1"/>
    <w:rsid w:val="006C2D7C"/>
    <w:rsid w:val="006C2DC6"/>
    <w:rsid w:val="006C2DFE"/>
    <w:rsid w:val="006C2E1A"/>
    <w:rsid w:val="006C2E6A"/>
    <w:rsid w:val="006C2E77"/>
    <w:rsid w:val="006C2E93"/>
    <w:rsid w:val="006C2F08"/>
    <w:rsid w:val="006C2F29"/>
    <w:rsid w:val="006C2F55"/>
    <w:rsid w:val="006C2F96"/>
    <w:rsid w:val="006C3054"/>
    <w:rsid w:val="006C306F"/>
    <w:rsid w:val="006C30B0"/>
    <w:rsid w:val="006C30DE"/>
    <w:rsid w:val="006C313F"/>
    <w:rsid w:val="006C3141"/>
    <w:rsid w:val="006C3168"/>
    <w:rsid w:val="006C3284"/>
    <w:rsid w:val="006C32E9"/>
    <w:rsid w:val="006C3300"/>
    <w:rsid w:val="006C33E6"/>
    <w:rsid w:val="006C3431"/>
    <w:rsid w:val="006C34A2"/>
    <w:rsid w:val="006C34CE"/>
    <w:rsid w:val="006C354F"/>
    <w:rsid w:val="006C359F"/>
    <w:rsid w:val="006C36AA"/>
    <w:rsid w:val="006C383D"/>
    <w:rsid w:val="006C385E"/>
    <w:rsid w:val="006C3903"/>
    <w:rsid w:val="006C39B7"/>
    <w:rsid w:val="006C39C3"/>
    <w:rsid w:val="006C3AAF"/>
    <w:rsid w:val="006C3AC3"/>
    <w:rsid w:val="006C3B8E"/>
    <w:rsid w:val="006C3BDA"/>
    <w:rsid w:val="006C3C00"/>
    <w:rsid w:val="006C3C3E"/>
    <w:rsid w:val="006C3CA6"/>
    <w:rsid w:val="006C3CB9"/>
    <w:rsid w:val="006C3D65"/>
    <w:rsid w:val="006C3D96"/>
    <w:rsid w:val="006C3DE7"/>
    <w:rsid w:val="006C3DF6"/>
    <w:rsid w:val="006C3E66"/>
    <w:rsid w:val="006C3E6D"/>
    <w:rsid w:val="006C3E91"/>
    <w:rsid w:val="006C3EB9"/>
    <w:rsid w:val="006C3EBF"/>
    <w:rsid w:val="006C3EF0"/>
    <w:rsid w:val="006C3F15"/>
    <w:rsid w:val="006C3F1C"/>
    <w:rsid w:val="006C4096"/>
    <w:rsid w:val="006C40D7"/>
    <w:rsid w:val="006C4163"/>
    <w:rsid w:val="006C41D8"/>
    <w:rsid w:val="006C42D7"/>
    <w:rsid w:val="006C42F8"/>
    <w:rsid w:val="006C4304"/>
    <w:rsid w:val="006C4325"/>
    <w:rsid w:val="006C438D"/>
    <w:rsid w:val="006C438F"/>
    <w:rsid w:val="006C43B1"/>
    <w:rsid w:val="006C43B2"/>
    <w:rsid w:val="006C441B"/>
    <w:rsid w:val="006C4496"/>
    <w:rsid w:val="006C4507"/>
    <w:rsid w:val="006C45A4"/>
    <w:rsid w:val="006C4755"/>
    <w:rsid w:val="006C488D"/>
    <w:rsid w:val="006C4969"/>
    <w:rsid w:val="006C49B7"/>
    <w:rsid w:val="006C4A47"/>
    <w:rsid w:val="006C4A72"/>
    <w:rsid w:val="006C4AB7"/>
    <w:rsid w:val="006C4B3E"/>
    <w:rsid w:val="006C4BBA"/>
    <w:rsid w:val="006C4C34"/>
    <w:rsid w:val="006C4C43"/>
    <w:rsid w:val="006C4D17"/>
    <w:rsid w:val="006C4DBA"/>
    <w:rsid w:val="006C4E32"/>
    <w:rsid w:val="006C4E85"/>
    <w:rsid w:val="006C4EEC"/>
    <w:rsid w:val="006C4F01"/>
    <w:rsid w:val="006C4F28"/>
    <w:rsid w:val="006C4F6D"/>
    <w:rsid w:val="006C4F6E"/>
    <w:rsid w:val="006C502B"/>
    <w:rsid w:val="006C504F"/>
    <w:rsid w:val="006C512E"/>
    <w:rsid w:val="006C5175"/>
    <w:rsid w:val="006C51E5"/>
    <w:rsid w:val="006C521A"/>
    <w:rsid w:val="006C5242"/>
    <w:rsid w:val="006C52DC"/>
    <w:rsid w:val="006C53BD"/>
    <w:rsid w:val="006C53D5"/>
    <w:rsid w:val="006C5428"/>
    <w:rsid w:val="006C54DF"/>
    <w:rsid w:val="006C5541"/>
    <w:rsid w:val="006C55DE"/>
    <w:rsid w:val="006C55EA"/>
    <w:rsid w:val="006C574C"/>
    <w:rsid w:val="006C5799"/>
    <w:rsid w:val="006C5862"/>
    <w:rsid w:val="006C5954"/>
    <w:rsid w:val="006C5963"/>
    <w:rsid w:val="006C5970"/>
    <w:rsid w:val="006C599B"/>
    <w:rsid w:val="006C5B5C"/>
    <w:rsid w:val="006C5C3A"/>
    <w:rsid w:val="006C5C63"/>
    <w:rsid w:val="006C5C8B"/>
    <w:rsid w:val="006C5CC9"/>
    <w:rsid w:val="006C5D20"/>
    <w:rsid w:val="006C5D60"/>
    <w:rsid w:val="006C5D92"/>
    <w:rsid w:val="006C5DEE"/>
    <w:rsid w:val="006C5E6D"/>
    <w:rsid w:val="006C5E6F"/>
    <w:rsid w:val="006C5E70"/>
    <w:rsid w:val="006C5EC5"/>
    <w:rsid w:val="006C5EF0"/>
    <w:rsid w:val="006C5FEF"/>
    <w:rsid w:val="006C601D"/>
    <w:rsid w:val="006C60C5"/>
    <w:rsid w:val="006C6101"/>
    <w:rsid w:val="006C6102"/>
    <w:rsid w:val="006C612F"/>
    <w:rsid w:val="006C6184"/>
    <w:rsid w:val="006C626F"/>
    <w:rsid w:val="006C634F"/>
    <w:rsid w:val="006C63F0"/>
    <w:rsid w:val="006C6410"/>
    <w:rsid w:val="006C6474"/>
    <w:rsid w:val="006C649D"/>
    <w:rsid w:val="006C64BD"/>
    <w:rsid w:val="006C654B"/>
    <w:rsid w:val="006C65D7"/>
    <w:rsid w:val="006C6642"/>
    <w:rsid w:val="006C66F5"/>
    <w:rsid w:val="006C66FB"/>
    <w:rsid w:val="006C67BD"/>
    <w:rsid w:val="006C6804"/>
    <w:rsid w:val="006C683E"/>
    <w:rsid w:val="006C68E9"/>
    <w:rsid w:val="006C697F"/>
    <w:rsid w:val="006C6A16"/>
    <w:rsid w:val="006C6AA9"/>
    <w:rsid w:val="006C6AF9"/>
    <w:rsid w:val="006C6BD9"/>
    <w:rsid w:val="006C6CED"/>
    <w:rsid w:val="006C6D20"/>
    <w:rsid w:val="006C6D91"/>
    <w:rsid w:val="006C6E8D"/>
    <w:rsid w:val="006C6F23"/>
    <w:rsid w:val="006C6F37"/>
    <w:rsid w:val="006C6FA1"/>
    <w:rsid w:val="006C6FC3"/>
    <w:rsid w:val="006C6FCB"/>
    <w:rsid w:val="006C6FD0"/>
    <w:rsid w:val="006C7065"/>
    <w:rsid w:val="006C707F"/>
    <w:rsid w:val="006C70D7"/>
    <w:rsid w:val="006C70E9"/>
    <w:rsid w:val="006C70F8"/>
    <w:rsid w:val="006C7114"/>
    <w:rsid w:val="006C711B"/>
    <w:rsid w:val="006C71C4"/>
    <w:rsid w:val="006C724A"/>
    <w:rsid w:val="006C729D"/>
    <w:rsid w:val="006C7448"/>
    <w:rsid w:val="006C7455"/>
    <w:rsid w:val="006C7472"/>
    <w:rsid w:val="006C747C"/>
    <w:rsid w:val="006C7521"/>
    <w:rsid w:val="006C75E6"/>
    <w:rsid w:val="006C7634"/>
    <w:rsid w:val="006C7691"/>
    <w:rsid w:val="006C76DF"/>
    <w:rsid w:val="006C7759"/>
    <w:rsid w:val="006C7764"/>
    <w:rsid w:val="006C77F9"/>
    <w:rsid w:val="006C789B"/>
    <w:rsid w:val="006C78E9"/>
    <w:rsid w:val="006C7907"/>
    <w:rsid w:val="006C799A"/>
    <w:rsid w:val="006C79EC"/>
    <w:rsid w:val="006C7A00"/>
    <w:rsid w:val="006C7A1F"/>
    <w:rsid w:val="006C7BBE"/>
    <w:rsid w:val="006C7BF0"/>
    <w:rsid w:val="006C7C3D"/>
    <w:rsid w:val="006C7CA1"/>
    <w:rsid w:val="006C7D1B"/>
    <w:rsid w:val="006C7D7B"/>
    <w:rsid w:val="006C7D88"/>
    <w:rsid w:val="006C7DD4"/>
    <w:rsid w:val="006C7E0D"/>
    <w:rsid w:val="006C7E18"/>
    <w:rsid w:val="006C7E3B"/>
    <w:rsid w:val="006C7E7D"/>
    <w:rsid w:val="006C7EBD"/>
    <w:rsid w:val="006C7FBA"/>
    <w:rsid w:val="006D0047"/>
    <w:rsid w:val="006D0082"/>
    <w:rsid w:val="006D014F"/>
    <w:rsid w:val="006D01C5"/>
    <w:rsid w:val="006D01EB"/>
    <w:rsid w:val="006D025C"/>
    <w:rsid w:val="006D02D8"/>
    <w:rsid w:val="006D037A"/>
    <w:rsid w:val="006D039D"/>
    <w:rsid w:val="006D03CF"/>
    <w:rsid w:val="006D04F5"/>
    <w:rsid w:val="006D050B"/>
    <w:rsid w:val="006D0525"/>
    <w:rsid w:val="006D0722"/>
    <w:rsid w:val="006D078E"/>
    <w:rsid w:val="006D08A0"/>
    <w:rsid w:val="006D08C6"/>
    <w:rsid w:val="006D0925"/>
    <w:rsid w:val="006D0938"/>
    <w:rsid w:val="006D0AA0"/>
    <w:rsid w:val="006D0AE3"/>
    <w:rsid w:val="006D0BED"/>
    <w:rsid w:val="006D0BEE"/>
    <w:rsid w:val="006D0BF4"/>
    <w:rsid w:val="006D0CA1"/>
    <w:rsid w:val="006D0D38"/>
    <w:rsid w:val="006D0DE3"/>
    <w:rsid w:val="006D0E3B"/>
    <w:rsid w:val="006D0EB7"/>
    <w:rsid w:val="006D0FFF"/>
    <w:rsid w:val="006D1047"/>
    <w:rsid w:val="006D109E"/>
    <w:rsid w:val="006D10D3"/>
    <w:rsid w:val="006D10DA"/>
    <w:rsid w:val="006D1195"/>
    <w:rsid w:val="006D11AD"/>
    <w:rsid w:val="006D1232"/>
    <w:rsid w:val="006D12DA"/>
    <w:rsid w:val="006D1375"/>
    <w:rsid w:val="006D147C"/>
    <w:rsid w:val="006D15D0"/>
    <w:rsid w:val="006D1654"/>
    <w:rsid w:val="006D16B9"/>
    <w:rsid w:val="006D16CD"/>
    <w:rsid w:val="006D16E6"/>
    <w:rsid w:val="006D1719"/>
    <w:rsid w:val="006D179A"/>
    <w:rsid w:val="006D17B3"/>
    <w:rsid w:val="006D1840"/>
    <w:rsid w:val="006D18B1"/>
    <w:rsid w:val="006D18D0"/>
    <w:rsid w:val="006D1937"/>
    <w:rsid w:val="006D1956"/>
    <w:rsid w:val="006D198A"/>
    <w:rsid w:val="006D1A1E"/>
    <w:rsid w:val="006D1A3B"/>
    <w:rsid w:val="006D1A41"/>
    <w:rsid w:val="006D1AAB"/>
    <w:rsid w:val="006D1B21"/>
    <w:rsid w:val="006D1B22"/>
    <w:rsid w:val="006D1B5C"/>
    <w:rsid w:val="006D1B60"/>
    <w:rsid w:val="006D1B73"/>
    <w:rsid w:val="006D1BF2"/>
    <w:rsid w:val="006D1D20"/>
    <w:rsid w:val="006D1D4C"/>
    <w:rsid w:val="006D1DC9"/>
    <w:rsid w:val="006D1DF3"/>
    <w:rsid w:val="006D1E23"/>
    <w:rsid w:val="006D1E2C"/>
    <w:rsid w:val="006D1E43"/>
    <w:rsid w:val="006D1EC9"/>
    <w:rsid w:val="006D1F03"/>
    <w:rsid w:val="006D1F42"/>
    <w:rsid w:val="006D1F52"/>
    <w:rsid w:val="006D1FF5"/>
    <w:rsid w:val="006D2014"/>
    <w:rsid w:val="006D202F"/>
    <w:rsid w:val="006D203F"/>
    <w:rsid w:val="006D219E"/>
    <w:rsid w:val="006D2282"/>
    <w:rsid w:val="006D22A8"/>
    <w:rsid w:val="006D22C0"/>
    <w:rsid w:val="006D236B"/>
    <w:rsid w:val="006D239A"/>
    <w:rsid w:val="006D2467"/>
    <w:rsid w:val="006D247C"/>
    <w:rsid w:val="006D24CB"/>
    <w:rsid w:val="006D27A2"/>
    <w:rsid w:val="006D2876"/>
    <w:rsid w:val="006D2888"/>
    <w:rsid w:val="006D28CE"/>
    <w:rsid w:val="006D28D1"/>
    <w:rsid w:val="006D29AB"/>
    <w:rsid w:val="006D29C9"/>
    <w:rsid w:val="006D29E5"/>
    <w:rsid w:val="006D2B60"/>
    <w:rsid w:val="006D2BD2"/>
    <w:rsid w:val="006D2BE3"/>
    <w:rsid w:val="006D2C57"/>
    <w:rsid w:val="006D2CE0"/>
    <w:rsid w:val="006D2CFD"/>
    <w:rsid w:val="006D2D80"/>
    <w:rsid w:val="006D2DCE"/>
    <w:rsid w:val="006D2E73"/>
    <w:rsid w:val="006D2F0E"/>
    <w:rsid w:val="006D302A"/>
    <w:rsid w:val="006D30E2"/>
    <w:rsid w:val="006D319C"/>
    <w:rsid w:val="006D31CD"/>
    <w:rsid w:val="006D324A"/>
    <w:rsid w:val="006D3270"/>
    <w:rsid w:val="006D338A"/>
    <w:rsid w:val="006D3418"/>
    <w:rsid w:val="006D3456"/>
    <w:rsid w:val="006D3488"/>
    <w:rsid w:val="006D3499"/>
    <w:rsid w:val="006D34A1"/>
    <w:rsid w:val="006D35FF"/>
    <w:rsid w:val="006D3625"/>
    <w:rsid w:val="006D3636"/>
    <w:rsid w:val="006D36E3"/>
    <w:rsid w:val="006D379F"/>
    <w:rsid w:val="006D37E6"/>
    <w:rsid w:val="006D380F"/>
    <w:rsid w:val="006D3855"/>
    <w:rsid w:val="006D39B2"/>
    <w:rsid w:val="006D3A31"/>
    <w:rsid w:val="006D3A3E"/>
    <w:rsid w:val="006D3A70"/>
    <w:rsid w:val="006D3B72"/>
    <w:rsid w:val="006D3B81"/>
    <w:rsid w:val="006D3C50"/>
    <w:rsid w:val="006D3C72"/>
    <w:rsid w:val="006D3D02"/>
    <w:rsid w:val="006D3E82"/>
    <w:rsid w:val="006D3F0D"/>
    <w:rsid w:val="006D3FA8"/>
    <w:rsid w:val="006D3FF8"/>
    <w:rsid w:val="006D4011"/>
    <w:rsid w:val="006D4149"/>
    <w:rsid w:val="006D4156"/>
    <w:rsid w:val="006D4165"/>
    <w:rsid w:val="006D41A9"/>
    <w:rsid w:val="006D41BC"/>
    <w:rsid w:val="006D4202"/>
    <w:rsid w:val="006D4277"/>
    <w:rsid w:val="006D42BE"/>
    <w:rsid w:val="006D42CB"/>
    <w:rsid w:val="006D42CE"/>
    <w:rsid w:val="006D42D8"/>
    <w:rsid w:val="006D4313"/>
    <w:rsid w:val="006D4347"/>
    <w:rsid w:val="006D43CA"/>
    <w:rsid w:val="006D43EC"/>
    <w:rsid w:val="006D4451"/>
    <w:rsid w:val="006D447C"/>
    <w:rsid w:val="006D4491"/>
    <w:rsid w:val="006D44B5"/>
    <w:rsid w:val="006D4523"/>
    <w:rsid w:val="006D455B"/>
    <w:rsid w:val="006D4561"/>
    <w:rsid w:val="006D4594"/>
    <w:rsid w:val="006D4633"/>
    <w:rsid w:val="006D4641"/>
    <w:rsid w:val="006D4672"/>
    <w:rsid w:val="006D476C"/>
    <w:rsid w:val="006D4778"/>
    <w:rsid w:val="006D47DE"/>
    <w:rsid w:val="006D47E2"/>
    <w:rsid w:val="006D4874"/>
    <w:rsid w:val="006D4897"/>
    <w:rsid w:val="006D497C"/>
    <w:rsid w:val="006D499B"/>
    <w:rsid w:val="006D49EB"/>
    <w:rsid w:val="006D4AED"/>
    <w:rsid w:val="006D4C21"/>
    <w:rsid w:val="006D4C7D"/>
    <w:rsid w:val="006D4D0C"/>
    <w:rsid w:val="006D4DB2"/>
    <w:rsid w:val="006D4DB8"/>
    <w:rsid w:val="006D4DF0"/>
    <w:rsid w:val="006D4E0C"/>
    <w:rsid w:val="006D4E1F"/>
    <w:rsid w:val="006D4E56"/>
    <w:rsid w:val="006D4EA9"/>
    <w:rsid w:val="006D4EB8"/>
    <w:rsid w:val="006D4ED5"/>
    <w:rsid w:val="006D4FC0"/>
    <w:rsid w:val="006D507A"/>
    <w:rsid w:val="006D50FF"/>
    <w:rsid w:val="006D5115"/>
    <w:rsid w:val="006D524F"/>
    <w:rsid w:val="006D5285"/>
    <w:rsid w:val="006D5314"/>
    <w:rsid w:val="006D5374"/>
    <w:rsid w:val="006D5393"/>
    <w:rsid w:val="006D53AA"/>
    <w:rsid w:val="006D53B1"/>
    <w:rsid w:val="006D53C7"/>
    <w:rsid w:val="006D5419"/>
    <w:rsid w:val="006D5436"/>
    <w:rsid w:val="006D547B"/>
    <w:rsid w:val="006D54B6"/>
    <w:rsid w:val="006D5514"/>
    <w:rsid w:val="006D55A2"/>
    <w:rsid w:val="006D565E"/>
    <w:rsid w:val="006D578A"/>
    <w:rsid w:val="006D57B2"/>
    <w:rsid w:val="006D57BE"/>
    <w:rsid w:val="006D5900"/>
    <w:rsid w:val="006D5926"/>
    <w:rsid w:val="006D5971"/>
    <w:rsid w:val="006D597A"/>
    <w:rsid w:val="006D5A89"/>
    <w:rsid w:val="006D5AFE"/>
    <w:rsid w:val="006D5BFC"/>
    <w:rsid w:val="006D5C38"/>
    <w:rsid w:val="006D5C83"/>
    <w:rsid w:val="006D5CA6"/>
    <w:rsid w:val="006D5CB0"/>
    <w:rsid w:val="006D5CF3"/>
    <w:rsid w:val="006D5CF4"/>
    <w:rsid w:val="006D5D66"/>
    <w:rsid w:val="006D5D79"/>
    <w:rsid w:val="006D5DF6"/>
    <w:rsid w:val="006D5E18"/>
    <w:rsid w:val="006D5E4B"/>
    <w:rsid w:val="006D5EE9"/>
    <w:rsid w:val="006D5F68"/>
    <w:rsid w:val="006D5F8A"/>
    <w:rsid w:val="006D5F98"/>
    <w:rsid w:val="006D5FB8"/>
    <w:rsid w:val="006D6018"/>
    <w:rsid w:val="006D6020"/>
    <w:rsid w:val="006D609D"/>
    <w:rsid w:val="006D609F"/>
    <w:rsid w:val="006D60F4"/>
    <w:rsid w:val="006D6100"/>
    <w:rsid w:val="006D6170"/>
    <w:rsid w:val="006D6195"/>
    <w:rsid w:val="006D61E6"/>
    <w:rsid w:val="006D61E9"/>
    <w:rsid w:val="006D62D9"/>
    <w:rsid w:val="006D638D"/>
    <w:rsid w:val="006D63FD"/>
    <w:rsid w:val="006D640E"/>
    <w:rsid w:val="006D64AD"/>
    <w:rsid w:val="006D64D9"/>
    <w:rsid w:val="006D6516"/>
    <w:rsid w:val="006D656C"/>
    <w:rsid w:val="006D65DD"/>
    <w:rsid w:val="006D65FC"/>
    <w:rsid w:val="006D660C"/>
    <w:rsid w:val="006D671F"/>
    <w:rsid w:val="006D674B"/>
    <w:rsid w:val="006D67F8"/>
    <w:rsid w:val="006D684B"/>
    <w:rsid w:val="006D6910"/>
    <w:rsid w:val="006D698B"/>
    <w:rsid w:val="006D69A9"/>
    <w:rsid w:val="006D6A02"/>
    <w:rsid w:val="006D6A2E"/>
    <w:rsid w:val="006D6A48"/>
    <w:rsid w:val="006D6A92"/>
    <w:rsid w:val="006D6AD9"/>
    <w:rsid w:val="006D6AF6"/>
    <w:rsid w:val="006D6B03"/>
    <w:rsid w:val="006D6B14"/>
    <w:rsid w:val="006D6B6C"/>
    <w:rsid w:val="006D6BB3"/>
    <w:rsid w:val="006D6BDC"/>
    <w:rsid w:val="006D6BE5"/>
    <w:rsid w:val="006D6BF4"/>
    <w:rsid w:val="006D6C14"/>
    <w:rsid w:val="006D6CFE"/>
    <w:rsid w:val="006D6D1D"/>
    <w:rsid w:val="006D6D31"/>
    <w:rsid w:val="006D6D58"/>
    <w:rsid w:val="006D6D95"/>
    <w:rsid w:val="006D6DAD"/>
    <w:rsid w:val="006D6DC9"/>
    <w:rsid w:val="006D6E1E"/>
    <w:rsid w:val="006D6E25"/>
    <w:rsid w:val="006D6E53"/>
    <w:rsid w:val="006D6EBB"/>
    <w:rsid w:val="006D6FBE"/>
    <w:rsid w:val="006D7033"/>
    <w:rsid w:val="006D70EC"/>
    <w:rsid w:val="006D7138"/>
    <w:rsid w:val="006D71B3"/>
    <w:rsid w:val="006D71C3"/>
    <w:rsid w:val="006D71D0"/>
    <w:rsid w:val="006D72A6"/>
    <w:rsid w:val="006D73AD"/>
    <w:rsid w:val="006D747C"/>
    <w:rsid w:val="006D749D"/>
    <w:rsid w:val="006D74A2"/>
    <w:rsid w:val="006D74B9"/>
    <w:rsid w:val="006D74F7"/>
    <w:rsid w:val="006D7568"/>
    <w:rsid w:val="006D758F"/>
    <w:rsid w:val="006D761D"/>
    <w:rsid w:val="006D76CA"/>
    <w:rsid w:val="006D7745"/>
    <w:rsid w:val="006D7760"/>
    <w:rsid w:val="006D7792"/>
    <w:rsid w:val="006D77B5"/>
    <w:rsid w:val="006D77D4"/>
    <w:rsid w:val="006D7850"/>
    <w:rsid w:val="006D785E"/>
    <w:rsid w:val="006D7888"/>
    <w:rsid w:val="006D794F"/>
    <w:rsid w:val="006D798D"/>
    <w:rsid w:val="006D79CB"/>
    <w:rsid w:val="006D79EF"/>
    <w:rsid w:val="006D7AA5"/>
    <w:rsid w:val="006D7B05"/>
    <w:rsid w:val="006D7B16"/>
    <w:rsid w:val="006D7BDA"/>
    <w:rsid w:val="006D7CF9"/>
    <w:rsid w:val="006D7D51"/>
    <w:rsid w:val="006D7E32"/>
    <w:rsid w:val="006D7EC9"/>
    <w:rsid w:val="006D7FA6"/>
    <w:rsid w:val="006E003E"/>
    <w:rsid w:val="006E005F"/>
    <w:rsid w:val="006E007F"/>
    <w:rsid w:val="006E00BD"/>
    <w:rsid w:val="006E011E"/>
    <w:rsid w:val="006E018D"/>
    <w:rsid w:val="006E01D2"/>
    <w:rsid w:val="006E0201"/>
    <w:rsid w:val="006E0273"/>
    <w:rsid w:val="006E02CC"/>
    <w:rsid w:val="006E0353"/>
    <w:rsid w:val="006E038F"/>
    <w:rsid w:val="006E03A8"/>
    <w:rsid w:val="006E03E4"/>
    <w:rsid w:val="006E0433"/>
    <w:rsid w:val="006E0443"/>
    <w:rsid w:val="006E0467"/>
    <w:rsid w:val="006E0495"/>
    <w:rsid w:val="006E0502"/>
    <w:rsid w:val="006E05AD"/>
    <w:rsid w:val="006E05CD"/>
    <w:rsid w:val="006E0692"/>
    <w:rsid w:val="006E070D"/>
    <w:rsid w:val="006E07F7"/>
    <w:rsid w:val="006E081D"/>
    <w:rsid w:val="006E0828"/>
    <w:rsid w:val="006E08B2"/>
    <w:rsid w:val="006E08F0"/>
    <w:rsid w:val="006E0930"/>
    <w:rsid w:val="006E0931"/>
    <w:rsid w:val="006E093F"/>
    <w:rsid w:val="006E0982"/>
    <w:rsid w:val="006E09F9"/>
    <w:rsid w:val="006E0A7C"/>
    <w:rsid w:val="006E0AAD"/>
    <w:rsid w:val="006E0B08"/>
    <w:rsid w:val="006E0B11"/>
    <w:rsid w:val="006E0B52"/>
    <w:rsid w:val="006E0B55"/>
    <w:rsid w:val="006E0CAD"/>
    <w:rsid w:val="006E0D0B"/>
    <w:rsid w:val="006E0D10"/>
    <w:rsid w:val="006E0D24"/>
    <w:rsid w:val="006E0D6D"/>
    <w:rsid w:val="006E0DB6"/>
    <w:rsid w:val="006E0DC0"/>
    <w:rsid w:val="006E0E3C"/>
    <w:rsid w:val="006E0E40"/>
    <w:rsid w:val="006E0E4F"/>
    <w:rsid w:val="006E0E5A"/>
    <w:rsid w:val="006E0E97"/>
    <w:rsid w:val="006E0ED5"/>
    <w:rsid w:val="006E0EF0"/>
    <w:rsid w:val="006E0F9C"/>
    <w:rsid w:val="006E0FAF"/>
    <w:rsid w:val="006E0FDA"/>
    <w:rsid w:val="006E0FF6"/>
    <w:rsid w:val="006E1054"/>
    <w:rsid w:val="006E105C"/>
    <w:rsid w:val="006E112E"/>
    <w:rsid w:val="006E1171"/>
    <w:rsid w:val="006E1220"/>
    <w:rsid w:val="006E1253"/>
    <w:rsid w:val="006E1272"/>
    <w:rsid w:val="006E12D6"/>
    <w:rsid w:val="006E13B9"/>
    <w:rsid w:val="006E142D"/>
    <w:rsid w:val="006E1455"/>
    <w:rsid w:val="006E1464"/>
    <w:rsid w:val="006E149C"/>
    <w:rsid w:val="006E14BF"/>
    <w:rsid w:val="006E14C1"/>
    <w:rsid w:val="006E14E2"/>
    <w:rsid w:val="006E1515"/>
    <w:rsid w:val="006E159C"/>
    <w:rsid w:val="006E15C6"/>
    <w:rsid w:val="006E16E9"/>
    <w:rsid w:val="006E1710"/>
    <w:rsid w:val="006E173B"/>
    <w:rsid w:val="006E179B"/>
    <w:rsid w:val="006E17BE"/>
    <w:rsid w:val="006E18C1"/>
    <w:rsid w:val="006E18D5"/>
    <w:rsid w:val="006E198D"/>
    <w:rsid w:val="006E19A7"/>
    <w:rsid w:val="006E19C3"/>
    <w:rsid w:val="006E19CE"/>
    <w:rsid w:val="006E1AD4"/>
    <w:rsid w:val="006E1B26"/>
    <w:rsid w:val="006E1B5A"/>
    <w:rsid w:val="006E1B62"/>
    <w:rsid w:val="006E1B63"/>
    <w:rsid w:val="006E1B64"/>
    <w:rsid w:val="006E1C9E"/>
    <w:rsid w:val="006E1CB6"/>
    <w:rsid w:val="006E1CD2"/>
    <w:rsid w:val="006E1CDF"/>
    <w:rsid w:val="006E1DF1"/>
    <w:rsid w:val="006E1E8C"/>
    <w:rsid w:val="006E1EC3"/>
    <w:rsid w:val="006E1FD7"/>
    <w:rsid w:val="006E1FF5"/>
    <w:rsid w:val="006E202F"/>
    <w:rsid w:val="006E2088"/>
    <w:rsid w:val="006E216D"/>
    <w:rsid w:val="006E2186"/>
    <w:rsid w:val="006E221B"/>
    <w:rsid w:val="006E2267"/>
    <w:rsid w:val="006E2290"/>
    <w:rsid w:val="006E22A9"/>
    <w:rsid w:val="006E2317"/>
    <w:rsid w:val="006E232E"/>
    <w:rsid w:val="006E239F"/>
    <w:rsid w:val="006E23CA"/>
    <w:rsid w:val="006E23EC"/>
    <w:rsid w:val="006E2458"/>
    <w:rsid w:val="006E250E"/>
    <w:rsid w:val="006E2552"/>
    <w:rsid w:val="006E2564"/>
    <w:rsid w:val="006E25B4"/>
    <w:rsid w:val="006E25C9"/>
    <w:rsid w:val="006E2609"/>
    <w:rsid w:val="006E262B"/>
    <w:rsid w:val="006E2767"/>
    <w:rsid w:val="006E2774"/>
    <w:rsid w:val="006E27DC"/>
    <w:rsid w:val="006E2875"/>
    <w:rsid w:val="006E288D"/>
    <w:rsid w:val="006E29CA"/>
    <w:rsid w:val="006E29D6"/>
    <w:rsid w:val="006E29E0"/>
    <w:rsid w:val="006E29FF"/>
    <w:rsid w:val="006E2A48"/>
    <w:rsid w:val="006E2A7C"/>
    <w:rsid w:val="006E2BA4"/>
    <w:rsid w:val="006E2C27"/>
    <w:rsid w:val="006E2C3A"/>
    <w:rsid w:val="006E2C66"/>
    <w:rsid w:val="006E2D1C"/>
    <w:rsid w:val="006E2D40"/>
    <w:rsid w:val="006E2D75"/>
    <w:rsid w:val="006E2D76"/>
    <w:rsid w:val="006E2E28"/>
    <w:rsid w:val="006E2E3F"/>
    <w:rsid w:val="006E2E46"/>
    <w:rsid w:val="006E2E89"/>
    <w:rsid w:val="006E2F21"/>
    <w:rsid w:val="006E2F61"/>
    <w:rsid w:val="006E2F71"/>
    <w:rsid w:val="006E2FA2"/>
    <w:rsid w:val="006E301C"/>
    <w:rsid w:val="006E3035"/>
    <w:rsid w:val="006E306C"/>
    <w:rsid w:val="006E3099"/>
    <w:rsid w:val="006E30F2"/>
    <w:rsid w:val="006E30F7"/>
    <w:rsid w:val="006E31C3"/>
    <w:rsid w:val="006E3218"/>
    <w:rsid w:val="006E3286"/>
    <w:rsid w:val="006E33BB"/>
    <w:rsid w:val="006E3408"/>
    <w:rsid w:val="006E340D"/>
    <w:rsid w:val="006E343D"/>
    <w:rsid w:val="006E34A5"/>
    <w:rsid w:val="006E3520"/>
    <w:rsid w:val="006E353A"/>
    <w:rsid w:val="006E3588"/>
    <w:rsid w:val="006E360C"/>
    <w:rsid w:val="006E3646"/>
    <w:rsid w:val="006E3699"/>
    <w:rsid w:val="006E36F2"/>
    <w:rsid w:val="006E394B"/>
    <w:rsid w:val="006E395D"/>
    <w:rsid w:val="006E3984"/>
    <w:rsid w:val="006E39C1"/>
    <w:rsid w:val="006E3A0B"/>
    <w:rsid w:val="006E3A48"/>
    <w:rsid w:val="006E3A5F"/>
    <w:rsid w:val="006E3A78"/>
    <w:rsid w:val="006E3C46"/>
    <w:rsid w:val="006E3D22"/>
    <w:rsid w:val="006E3D58"/>
    <w:rsid w:val="006E3DE5"/>
    <w:rsid w:val="006E3E0C"/>
    <w:rsid w:val="006E3F16"/>
    <w:rsid w:val="006E40C1"/>
    <w:rsid w:val="006E40D6"/>
    <w:rsid w:val="006E40F9"/>
    <w:rsid w:val="006E411F"/>
    <w:rsid w:val="006E4189"/>
    <w:rsid w:val="006E418C"/>
    <w:rsid w:val="006E4294"/>
    <w:rsid w:val="006E43BD"/>
    <w:rsid w:val="006E4405"/>
    <w:rsid w:val="006E442F"/>
    <w:rsid w:val="006E4459"/>
    <w:rsid w:val="006E4488"/>
    <w:rsid w:val="006E450E"/>
    <w:rsid w:val="006E452B"/>
    <w:rsid w:val="006E4570"/>
    <w:rsid w:val="006E4602"/>
    <w:rsid w:val="006E464F"/>
    <w:rsid w:val="006E4662"/>
    <w:rsid w:val="006E47CD"/>
    <w:rsid w:val="006E47EE"/>
    <w:rsid w:val="006E488B"/>
    <w:rsid w:val="006E4950"/>
    <w:rsid w:val="006E4969"/>
    <w:rsid w:val="006E49FD"/>
    <w:rsid w:val="006E4A04"/>
    <w:rsid w:val="006E4B68"/>
    <w:rsid w:val="006E4B6F"/>
    <w:rsid w:val="006E4BCF"/>
    <w:rsid w:val="006E4C3B"/>
    <w:rsid w:val="006E4C97"/>
    <w:rsid w:val="006E4D46"/>
    <w:rsid w:val="006E4E65"/>
    <w:rsid w:val="006E4EBE"/>
    <w:rsid w:val="006E4F30"/>
    <w:rsid w:val="006E4FB6"/>
    <w:rsid w:val="006E509E"/>
    <w:rsid w:val="006E511D"/>
    <w:rsid w:val="006E5130"/>
    <w:rsid w:val="006E513F"/>
    <w:rsid w:val="006E5159"/>
    <w:rsid w:val="006E517F"/>
    <w:rsid w:val="006E5243"/>
    <w:rsid w:val="006E525E"/>
    <w:rsid w:val="006E5298"/>
    <w:rsid w:val="006E530C"/>
    <w:rsid w:val="006E53F3"/>
    <w:rsid w:val="006E53FB"/>
    <w:rsid w:val="006E5518"/>
    <w:rsid w:val="006E5525"/>
    <w:rsid w:val="006E5545"/>
    <w:rsid w:val="006E557F"/>
    <w:rsid w:val="006E55A3"/>
    <w:rsid w:val="006E55B8"/>
    <w:rsid w:val="006E55BD"/>
    <w:rsid w:val="006E55C4"/>
    <w:rsid w:val="006E55F6"/>
    <w:rsid w:val="006E5673"/>
    <w:rsid w:val="006E5762"/>
    <w:rsid w:val="006E5771"/>
    <w:rsid w:val="006E5963"/>
    <w:rsid w:val="006E59AC"/>
    <w:rsid w:val="006E5A19"/>
    <w:rsid w:val="006E5A7B"/>
    <w:rsid w:val="006E5AAF"/>
    <w:rsid w:val="006E5BC8"/>
    <w:rsid w:val="006E5C41"/>
    <w:rsid w:val="006E5C4C"/>
    <w:rsid w:val="006E5C62"/>
    <w:rsid w:val="006E5C66"/>
    <w:rsid w:val="006E5CBA"/>
    <w:rsid w:val="006E5CCF"/>
    <w:rsid w:val="006E5D48"/>
    <w:rsid w:val="006E5D84"/>
    <w:rsid w:val="006E5D90"/>
    <w:rsid w:val="006E5EB4"/>
    <w:rsid w:val="006E5EDC"/>
    <w:rsid w:val="006E5EFC"/>
    <w:rsid w:val="006E5F1F"/>
    <w:rsid w:val="006E5F54"/>
    <w:rsid w:val="006E5F91"/>
    <w:rsid w:val="006E603F"/>
    <w:rsid w:val="006E6084"/>
    <w:rsid w:val="006E60A2"/>
    <w:rsid w:val="006E60E1"/>
    <w:rsid w:val="006E6110"/>
    <w:rsid w:val="006E613F"/>
    <w:rsid w:val="006E6193"/>
    <w:rsid w:val="006E61F0"/>
    <w:rsid w:val="006E6362"/>
    <w:rsid w:val="006E640A"/>
    <w:rsid w:val="006E647E"/>
    <w:rsid w:val="006E64A5"/>
    <w:rsid w:val="006E6544"/>
    <w:rsid w:val="006E6582"/>
    <w:rsid w:val="006E65A5"/>
    <w:rsid w:val="006E6612"/>
    <w:rsid w:val="006E6665"/>
    <w:rsid w:val="006E669E"/>
    <w:rsid w:val="006E66A9"/>
    <w:rsid w:val="006E66B8"/>
    <w:rsid w:val="006E66D7"/>
    <w:rsid w:val="006E679C"/>
    <w:rsid w:val="006E67D4"/>
    <w:rsid w:val="006E689D"/>
    <w:rsid w:val="006E693B"/>
    <w:rsid w:val="006E6991"/>
    <w:rsid w:val="006E6A03"/>
    <w:rsid w:val="006E6A3B"/>
    <w:rsid w:val="006E6AAC"/>
    <w:rsid w:val="006E6AB4"/>
    <w:rsid w:val="006E6AB7"/>
    <w:rsid w:val="006E6AB9"/>
    <w:rsid w:val="006E6AED"/>
    <w:rsid w:val="006E6B12"/>
    <w:rsid w:val="006E6BAE"/>
    <w:rsid w:val="006E6C0D"/>
    <w:rsid w:val="006E6C54"/>
    <w:rsid w:val="006E6CC2"/>
    <w:rsid w:val="006E6E1C"/>
    <w:rsid w:val="006E6E97"/>
    <w:rsid w:val="006E6ECE"/>
    <w:rsid w:val="006E6F32"/>
    <w:rsid w:val="006E6F94"/>
    <w:rsid w:val="006E7031"/>
    <w:rsid w:val="006E703A"/>
    <w:rsid w:val="006E70FE"/>
    <w:rsid w:val="006E715C"/>
    <w:rsid w:val="006E7165"/>
    <w:rsid w:val="006E718F"/>
    <w:rsid w:val="006E71CF"/>
    <w:rsid w:val="006E71F4"/>
    <w:rsid w:val="006E7266"/>
    <w:rsid w:val="006E7275"/>
    <w:rsid w:val="006E72CD"/>
    <w:rsid w:val="006E7337"/>
    <w:rsid w:val="006E735C"/>
    <w:rsid w:val="006E7374"/>
    <w:rsid w:val="006E7390"/>
    <w:rsid w:val="006E73A1"/>
    <w:rsid w:val="006E748C"/>
    <w:rsid w:val="006E74B4"/>
    <w:rsid w:val="006E74FF"/>
    <w:rsid w:val="006E756F"/>
    <w:rsid w:val="006E7577"/>
    <w:rsid w:val="006E75D4"/>
    <w:rsid w:val="006E75D5"/>
    <w:rsid w:val="006E75E1"/>
    <w:rsid w:val="006E7624"/>
    <w:rsid w:val="006E763C"/>
    <w:rsid w:val="006E7664"/>
    <w:rsid w:val="006E76BD"/>
    <w:rsid w:val="006E76EA"/>
    <w:rsid w:val="006E7745"/>
    <w:rsid w:val="006E77A2"/>
    <w:rsid w:val="006E77FA"/>
    <w:rsid w:val="006E787D"/>
    <w:rsid w:val="006E787F"/>
    <w:rsid w:val="006E78ED"/>
    <w:rsid w:val="006E79AD"/>
    <w:rsid w:val="006E79BD"/>
    <w:rsid w:val="006E79EC"/>
    <w:rsid w:val="006E7A2F"/>
    <w:rsid w:val="006E7AEF"/>
    <w:rsid w:val="006E7B07"/>
    <w:rsid w:val="006E7BE0"/>
    <w:rsid w:val="006E7C14"/>
    <w:rsid w:val="006E7C16"/>
    <w:rsid w:val="006E7C34"/>
    <w:rsid w:val="006E7D3E"/>
    <w:rsid w:val="006E7DC2"/>
    <w:rsid w:val="006E7DC7"/>
    <w:rsid w:val="006E7ECC"/>
    <w:rsid w:val="006E7F5F"/>
    <w:rsid w:val="006E7F65"/>
    <w:rsid w:val="006E7FA8"/>
    <w:rsid w:val="006F0007"/>
    <w:rsid w:val="006F0031"/>
    <w:rsid w:val="006F01F5"/>
    <w:rsid w:val="006F0216"/>
    <w:rsid w:val="006F0248"/>
    <w:rsid w:val="006F02D9"/>
    <w:rsid w:val="006F032B"/>
    <w:rsid w:val="006F0354"/>
    <w:rsid w:val="006F036D"/>
    <w:rsid w:val="006F03B0"/>
    <w:rsid w:val="006F03B1"/>
    <w:rsid w:val="006F0413"/>
    <w:rsid w:val="006F04AA"/>
    <w:rsid w:val="006F04FE"/>
    <w:rsid w:val="006F0533"/>
    <w:rsid w:val="006F0575"/>
    <w:rsid w:val="006F0578"/>
    <w:rsid w:val="006F05BA"/>
    <w:rsid w:val="006F05DC"/>
    <w:rsid w:val="006F0642"/>
    <w:rsid w:val="006F0646"/>
    <w:rsid w:val="006F069F"/>
    <w:rsid w:val="006F06DA"/>
    <w:rsid w:val="006F075D"/>
    <w:rsid w:val="006F0779"/>
    <w:rsid w:val="006F0781"/>
    <w:rsid w:val="006F07E7"/>
    <w:rsid w:val="006F08E4"/>
    <w:rsid w:val="006F0958"/>
    <w:rsid w:val="006F097C"/>
    <w:rsid w:val="006F0997"/>
    <w:rsid w:val="006F0ABC"/>
    <w:rsid w:val="006F0ACE"/>
    <w:rsid w:val="006F0ADF"/>
    <w:rsid w:val="006F0AF1"/>
    <w:rsid w:val="006F0B3F"/>
    <w:rsid w:val="006F0B51"/>
    <w:rsid w:val="006F0B7B"/>
    <w:rsid w:val="006F0B93"/>
    <w:rsid w:val="006F0BBE"/>
    <w:rsid w:val="006F0C2A"/>
    <w:rsid w:val="006F0C4B"/>
    <w:rsid w:val="006F0CCC"/>
    <w:rsid w:val="006F0D41"/>
    <w:rsid w:val="006F0D4D"/>
    <w:rsid w:val="006F0DE2"/>
    <w:rsid w:val="006F0DF0"/>
    <w:rsid w:val="006F0E0E"/>
    <w:rsid w:val="006F0E7B"/>
    <w:rsid w:val="006F0E80"/>
    <w:rsid w:val="006F0F20"/>
    <w:rsid w:val="006F0F39"/>
    <w:rsid w:val="006F0F61"/>
    <w:rsid w:val="006F0F85"/>
    <w:rsid w:val="006F10B5"/>
    <w:rsid w:val="006F10CA"/>
    <w:rsid w:val="006F11DD"/>
    <w:rsid w:val="006F123D"/>
    <w:rsid w:val="006F129B"/>
    <w:rsid w:val="006F12A7"/>
    <w:rsid w:val="006F137A"/>
    <w:rsid w:val="006F13BC"/>
    <w:rsid w:val="006F13CE"/>
    <w:rsid w:val="006F13E6"/>
    <w:rsid w:val="006F14D1"/>
    <w:rsid w:val="006F14F0"/>
    <w:rsid w:val="006F1510"/>
    <w:rsid w:val="006F15AD"/>
    <w:rsid w:val="006F15D3"/>
    <w:rsid w:val="006F1791"/>
    <w:rsid w:val="006F17EC"/>
    <w:rsid w:val="006F186F"/>
    <w:rsid w:val="006F190B"/>
    <w:rsid w:val="006F19C1"/>
    <w:rsid w:val="006F1A47"/>
    <w:rsid w:val="006F1AEE"/>
    <w:rsid w:val="006F1AF2"/>
    <w:rsid w:val="006F1BF5"/>
    <w:rsid w:val="006F1C06"/>
    <w:rsid w:val="006F1D20"/>
    <w:rsid w:val="006F1D21"/>
    <w:rsid w:val="006F1E5F"/>
    <w:rsid w:val="006F1E73"/>
    <w:rsid w:val="006F1EA4"/>
    <w:rsid w:val="006F1EED"/>
    <w:rsid w:val="006F1F4A"/>
    <w:rsid w:val="006F204C"/>
    <w:rsid w:val="006F204F"/>
    <w:rsid w:val="006F20FF"/>
    <w:rsid w:val="006F2114"/>
    <w:rsid w:val="006F2189"/>
    <w:rsid w:val="006F21FC"/>
    <w:rsid w:val="006F2240"/>
    <w:rsid w:val="006F2275"/>
    <w:rsid w:val="006F22B5"/>
    <w:rsid w:val="006F2312"/>
    <w:rsid w:val="006F2331"/>
    <w:rsid w:val="006F2333"/>
    <w:rsid w:val="006F23F5"/>
    <w:rsid w:val="006F2463"/>
    <w:rsid w:val="006F2480"/>
    <w:rsid w:val="006F24A6"/>
    <w:rsid w:val="006F24AC"/>
    <w:rsid w:val="006F2501"/>
    <w:rsid w:val="006F251D"/>
    <w:rsid w:val="006F2598"/>
    <w:rsid w:val="006F25FE"/>
    <w:rsid w:val="006F261C"/>
    <w:rsid w:val="006F2664"/>
    <w:rsid w:val="006F26B6"/>
    <w:rsid w:val="006F2709"/>
    <w:rsid w:val="006F273E"/>
    <w:rsid w:val="006F2799"/>
    <w:rsid w:val="006F27A6"/>
    <w:rsid w:val="006F287E"/>
    <w:rsid w:val="006F28D7"/>
    <w:rsid w:val="006F2A78"/>
    <w:rsid w:val="006F2B70"/>
    <w:rsid w:val="006F2B8B"/>
    <w:rsid w:val="006F2B8C"/>
    <w:rsid w:val="006F2C60"/>
    <w:rsid w:val="006F2E0C"/>
    <w:rsid w:val="006F2E27"/>
    <w:rsid w:val="006F2E2F"/>
    <w:rsid w:val="006F2E68"/>
    <w:rsid w:val="006F2F31"/>
    <w:rsid w:val="006F2F65"/>
    <w:rsid w:val="006F301F"/>
    <w:rsid w:val="006F30A6"/>
    <w:rsid w:val="006F30C7"/>
    <w:rsid w:val="006F31E7"/>
    <w:rsid w:val="006F31F8"/>
    <w:rsid w:val="006F32B9"/>
    <w:rsid w:val="006F32F2"/>
    <w:rsid w:val="006F3437"/>
    <w:rsid w:val="006F344D"/>
    <w:rsid w:val="006F3459"/>
    <w:rsid w:val="006F3515"/>
    <w:rsid w:val="006F351B"/>
    <w:rsid w:val="006F3558"/>
    <w:rsid w:val="006F35E0"/>
    <w:rsid w:val="006F36C7"/>
    <w:rsid w:val="006F372C"/>
    <w:rsid w:val="006F37C6"/>
    <w:rsid w:val="006F37DD"/>
    <w:rsid w:val="006F389E"/>
    <w:rsid w:val="006F38C2"/>
    <w:rsid w:val="006F38E3"/>
    <w:rsid w:val="006F390A"/>
    <w:rsid w:val="006F3913"/>
    <w:rsid w:val="006F3935"/>
    <w:rsid w:val="006F399D"/>
    <w:rsid w:val="006F39B7"/>
    <w:rsid w:val="006F39E4"/>
    <w:rsid w:val="006F3B72"/>
    <w:rsid w:val="006F3B81"/>
    <w:rsid w:val="006F3BBA"/>
    <w:rsid w:val="006F3BD7"/>
    <w:rsid w:val="006F3C6F"/>
    <w:rsid w:val="006F3D43"/>
    <w:rsid w:val="006F3E81"/>
    <w:rsid w:val="006F3EFC"/>
    <w:rsid w:val="006F3F1C"/>
    <w:rsid w:val="006F3F74"/>
    <w:rsid w:val="006F3F97"/>
    <w:rsid w:val="006F3F9B"/>
    <w:rsid w:val="006F3FB5"/>
    <w:rsid w:val="006F40DA"/>
    <w:rsid w:val="006F418C"/>
    <w:rsid w:val="006F41C9"/>
    <w:rsid w:val="006F41D9"/>
    <w:rsid w:val="006F41FC"/>
    <w:rsid w:val="006F42F8"/>
    <w:rsid w:val="006F4372"/>
    <w:rsid w:val="006F438D"/>
    <w:rsid w:val="006F4421"/>
    <w:rsid w:val="006F4576"/>
    <w:rsid w:val="006F45BB"/>
    <w:rsid w:val="006F45E0"/>
    <w:rsid w:val="006F4681"/>
    <w:rsid w:val="006F477E"/>
    <w:rsid w:val="006F47BE"/>
    <w:rsid w:val="006F4869"/>
    <w:rsid w:val="006F4872"/>
    <w:rsid w:val="006F48B2"/>
    <w:rsid w:val="006F48F9"/>
    <w:rsid w:val="006F4901"/>
    <w:rsid w:val="006F492A"/>
    <w:rsid w:val="006F4989"/>
    <w:rsid w:val="006F4999"/>
    <w:rsid w:val="006F49A2"/>
    <w:rsid w:val="006F49AE"/>
    <w:rsid w:val="006F4A39"/>
    <w:rsid w:val="006F4A86"/>
    <w:rsid w:val="006F4AAD"/>
    <w:rsid w:val="006F4AB0"/>
    <w:rsid w:val="006F4AB2"/>
    <w:rsid w:val="006F4B85"/>
    <w:rsid w:val="006F4B94"/>
    <w:rsid w:val="006F4C87"/>
    <w:rsid w:val="006F4D2E"/>
    <w:rsid w:val="006F4D67"/>
    <w:rsid w:val="006F4E5C"/>
    <w:rsid w:val="006F4EA1"/>
    <w:rsid w:val="006F4ED3"/>
    <w:rsid w:val="006F4F84"/>
    <w:rsid w:val="006F4FBE"/>
    <w:rsid w:val="006F507D"/>
    <w:rsid w:val="006F5091"/>
    <w:rsid w:val="006F510B"/>
    <w:rsid w:val="006F5163"/>
    <w:rsid w:val="006F5189"/>
    <w:rsid w:val="006F51B6"/>
    <w:rsid w:val="006F51E6"/>
    <w:rsid w:val="006F5200"/>
    <w:rsid w:val="006F5256"/>
    <w:rsid w:val="006F526A"/>
    <w:rsid w:val="006F5298"/>
    <w:rsid w:val="006F5350"/>
    <w:rsid w:val="006F5407"/>
    <w:rsid w:val="006F543D"/>
    <w:rsid w:val="006F5528"/>
    <w:rsid w:val="006F555F"/>
    <w:rsid w:val="006F558B"/>
    <w:rsid w:val="006F55AC"/>
    <w:rsid w:val="006F56FC"/>
    <w:rsid w:val="006F5724"/>
    <w:rsid w:val="006F5764"/>
    <w:rsid w:val="006F576E"/>
    <w:rsid w:val="006F58F9"/>
    <w:rsid w:val="006F5934"/>
    <w:rsid w:val="006F5985"/>
    <w:rsid w:val="006F59F6"/>
    <w:rsid w:val="006F59F8"/>
    <w:rsid w:val="006F5B2A"/>
    <w:rsid w:val="006F5B86"/>
    <w:rsid w:val="006F5C08"/>
    <w:rsid w:val="006F5C21"/>
    <w:rsid w:val="006F5C27"/>
    <w:rsid w:val="006F5CDB"/>
    <w:rsid w:val="006F5CE6"/>
    <w:rsid w:val="006F5CE8"/>
    <w:rsid w:val="006F5DBF"/>
    <w:rsid w:val="006F5DDA"/>
    <w:rsid w:val="006F5E50"/>
    <w:rsid w:val="006F5E55"/>
    <w:rsid w:val="006F5E5D"/>
    <w:rsid w:val="006F5EF9"/>
    <w:rsid w:val="006F5F17"/>
    <w:rsid w:val="006F5F91"/>
    <w:rsid w:val="006F5FA3"/>
    <w:rsid w:val="006F60B4"/>
    <w:rsid w:val="006F6179"/>
    <w:rsid w:val="006F61AF"/>
    <w:rsid w:val="006F61B8"/>
    <w:rsid w:val="006F61FB"/>
    <w:rsid w:val="006F622B"/>
    <w:rsid w:val="006F62AE"/>
    <w:rsid w:val="006F62B7"/>
    <w:rsid w:val="006F62BF"/>
    <w:rsid w:val="006F62ED"/>
    <w:rsid w:val="006F63C9"/>
    <w:rsid w:val="006F63EF"/>
    <w:rsid w:val="006F6473"/>
    <w:rsid w:val="006F648E"/>
    <w:rsid w:val="006F64AC"/>
    <w:rsid w:val="006F653B"/>
    <w:rsid w:val="006F654B"/>
    <w:rsid w:val="006F654E"/>
    <w:rsid w:val="006F6582"/>
    <w:rsid w:val="006F65D9"/>
    <w:rsid w:val="006F6605"/>
    <w:rsid w:val="006F6671"/>
    <w:rsid w:val="006F6736"/>
    <w:rsid w:val="006F674F"/>
    <w:rsid w:val="006F6892"/>
    <w:rsid w:val="006F68A4"/>
    <w:rsid w:val="006F68EF"/>
    <w:rsid w:val="006F693A"/>
    <w:rsid w:val="006F699A"/>
    <w:rsid w:val="006F6A0D"/>
    <w:rsid w:val="006F6A2E"/>
    <w:rsid w:val="006F6B1B"/>
    <w:rsid w:val="006F6BB7"/>
    <w:rsid w:val="006F6C06"/>
    <w:rsid w:val="006F6C34"/>
    <w:rsid w:val="006F6C87"/>
    <w:rsid w:val="006F6CE4"/>
    <w:rsid w:val="006F6E45"/>
    <w:rsid w:val="006F6F8C"/>
    <w:rsid w:val="006F6FBC"/>
    <w:rsid w:val="006F6FF5"/>
    <w:rsid w:val="006F7073"/>
    <w:rsid w:val="006F7123"/>
    <w:rsid w:val="006F713E"/>
    <w:rsid w:val="006F7202"/>
    <w:rsid w:val="006F720A"/>
    <w:rsid w:val="006F7292"/>
    <w:rsid w:val="006F73ED"/>
    <w:rsid w:val="006F7407"/>
    <w:rsid w:val="006F7416"/>
    <w:rsid w:val="006F74C0"/>
    <w:rsid w:val="006F750C"/>
    <w:rsid w:val="006F7559"/>
    <w:rsid w:val="006F7569"/>
    <w:rsid w:val="006F7583"/>
    <w:rsid w:val="006F76E5"/>
    <w:rsid w:val="006F7819"/>
    <w:rsid w:val="006F7901"/>
    <w:rsid w:val="006F796A"/>
    <w:rsid w:val="006F7970"/>
    <w:rsid w:val="006F79B2"/>
    <w:rsid w:val="006F79D4"/>
    <w:rsid w:val="006F7A0D"/>
    <w:rsid w:val="006F7A25"/>
    <w:rsid w:val="006F7B27"/>
    <w:rsid w:val="006F7C9C"/>
    <w:rsid w:val="006F7CB1"/>
    <w:rsid w:val="006F7CB8"/>
    <w:rsid w:val="006F7D0E"/>
    <w:rsid w:val="006F7D52"/>
    <w:rsid w:val="006F7DC1"/>
    <w:rsid w:val="006F7EFE"/>
    <w:rsid w:val="006F7FA6"/>
    <w:rsid w:val="006F7FB6"/>
    <w:rsid w:val="007000A8"/>
    <w:rsid w:val="00700101"/>
    <w:rsid w:val="007001A0"/>
    <w:rsid w:val="007001B8"/>
    <w:rsid w:val="00700256"/>
    <w:rsid w:val="00700418"/>
    <w:rsid w:val="007004A0"/>
    <w:rsid w:val="007004C2"/>
    <w:rsid w:val="00700525"/>
    <w:rsid w:val="00700539"/>
    <w:rsid w:val="007005B6"/>
    <w:rsid w:val="007005BE"/>
    <w:rsid w:val="007005C5"/>
    <w:rsid w:val="00700759"/>
    <w:rsid w:val="007007A5"/>
    <w:rsid w:val="00700823"/>
    <w:rsid w:val="00700827"/>
    <w:rsid w:val="00700898"/>
    <w:rsid w:val="007009D3"/>
    <w:rsid w:val="00700A62"/>
    <w:rsid w:val="00700B30"/>
    <w:rsid w:val="00700B5B"/>
    <w:rsid w:val="00700BEE"/>
    <w:rsid w:val="00700BFB"/>
    <w:rsid w:val="00700C02"/>
    <w:rsid w:val="00700C0C"/>
    <w:rsid w:val="00700C5E"/>
    <w:rsid w:val="00700E4D"/>
    <w:rsid w:val="00700E4F"/>
    <w:rsid w:val="00700E63"/>
    <w:rsid w:val="00700EA2"/>
    <w:rsid w:val="00700F1C"/>
    <w:rsid w:val="00700F6B"/>
    <w:rsid w:val="00700FFA"/>
    <w:rsid w:val="00701004"/>
    <w:rsid w:val="00701008"/>
    <w:rsid w:val="00701075"/>
    <w:rsid w:val="00701115"/>
    <w:rsid w:val="007012E3"/>
    <w:rsid w:val="00701428"/>
    <w:rsid w:val="00701507"/>
    <w:rsid w:val="0070156A"/>
    <w:rsid w:val="00701579"/>
    <w:rsid w:val="00701600"/>
    <w:rsid w:val="00701652"/>
    <w:rsid w:val="00701656"/>
    <w:rsid w:val="0070166F"/>
    <w:rsid w:val="00701746"/>
    <w:rsid w:val="0070176A"/>
    <w:rsid w:val="0070178F"/>
    <w:rsid w:val="007017A8"/>
    <w:rsid w:val="007017C9"/>
    <w:rsid w:val="0070187B"/>
    <w:rsid w:val="007018D6"/>
    <w:rsid w:val="0070197D"/>
    <w:rsid w:val="007019D5"/>
    <w:rsid w:val="00701B61"/>
    <w:rsid w:val="00701BAB"/>
    <w:rsid w:val="00701BF6"/>
    <w:rsid w:val="00701C22"/>
    <w:rsid w:val="00701C62"/>
    <w:rsid w:val="00701CDC"/>
    <w:rsid w:val="00701D32"/>
    <w:rsid w:val="00701E48"/>
    <w:rsid w:val="00701ED6"/>
    <w:rsid w:val="00701EF2"/>
    <w:rsid w:val="0070204D"/>
    <w:rsid w:val="0070209B"/>
    <w:rsid w:val="007020AB"/>
    <w:rsid w:val="00702159"/>
    <w:rsid w:val="00702162"/>
    <w:rsid w:val="007021AF"/>
    <w:rsid w:val="0070223A"/>
    <w:rsid w:val="0070224C"/>
    <w:rsid w:val="007022E7"/>
    <w:rsid w:val="00702447"/>
    <w:rsid w:val="007025BA"/>
    <w:rsid w:val="007026B9"/>
    <w:rsid w:val="007026C6"/>
    <w:rsid w:val="00702788"/>
    <w:rsid w:val="007027CA"/>
    <w:rsid w:val="007027DE"/>
    <w:rsid w:val="00702836"/>
    <w:rsid w:val="0070284B"/>
    <w:rsid w:val="007028B4"/>
    <w:rsid w:val="007028C0"/>
    <w:rsid w:val="007028C1"/>
    <w:rsid w:val="00702966"/>
    <w:rsid w:val="00702971"/>
    <w:rsid w:val="007029B2"/>
    <w:rsid w:val="007029E3"/>
    <w:rsid w:val="00702A4C"/>
    <w:rsid w:val="00702A7B"/>
    <w:rsid w:val="00702AA2"/>
    <w:rsid w:val="00702AC1"/>
    <w:rsid w:val="00702ACD"/>
    <w:rsid w:val="00702AF5"/>
    <w:rsid w:val="00702B4E"/>
    <w:rsid w:val="00702BDC"/>
    <w:rsid w:val="00702C1C"/>
    <w:rsid w:val="00702C2E"/>
    <w:rsid w:val="00702C45"/>
    <w:rsid w:val="00702C5B"/>
    <w:rsid w:val="00702D0F"/>
    <w:rsid w:val="00702D27"/>
    <w:rsid w:val="00702D63"/>
    <w:rsid w:val="00702DA1"/>
    <w:rsid w:val="00702E3C"/>
    <w:rsid w:val="00702E9C"/>
    <w:rsid w:val="00702F78"/>
    <w:rsid w:val="00702FDC"/>
    <w:rsid w:val="007030BD"/>
    <w:rsid w:val="007030D4"/>
    <w:rsid w:val="00703184"/>
    <w:rsid w:val="007031F8"/>
    <w:rsid w:val="00703201"/>
    <w:rsid w:val="00703391"/>
    <w:rsid w:val="007033FA"/>
    <w:rsid w:val="0070342C"/>
    <w:rsid w:val="0070347D"/>
    <w:rsid w:val="00703481"/>
    <w:rsid w:val="007034BF"/>
    <w:rsid w:val="007034D6"/>
    <w:rsid w:val="00703534"/>
    <w:rsid w:val="007035C4"/>
    <w:rsid w:val="0070361E"/>
    <w:rsid w:val="00703662"/>
    <w:rsid w:val="007036AE"/>
    <w:rsid w:val="007036EB"/>
    <w:rsid w:val="00703736"/>
    <w:rsid w:val="0070374A"/>
    <w:rsid w:val="007037D7"/>
    <w:rsid w:val="0070380E"/>
    <w:rsid w:val="0070384D"/>
    <w:rsid w:val="00703879"/>
    <w:rsid w:val="0070388F"/>
    <w:rsid w:val="0070396A"/>
    <w:rsid w:val="00703ADB"/>
    <w:rsid w:val="00703AF2"/>
    <w:rsid w:val="00703B5F"/>
    <w:rsid w:val="00703BAB"/>
    <w:rsid w:val="00703BB4"/>
    <w:rsid w:val="00703BEB"/>
    <w:rsid w:val="00703BF4"/>
    <w:rsid w:val="00703C65"/>
    <w:rsid w:val="00703C6D"/>
    <w:rsid w:val="00703C9D"/>
    <w:rsid w:val="00703CA5"/>
    <w:rsid w:val="00703D21"/>
    <w:rsid w:val="00703D3A"/>
    <w:rsid w:val="00703D65"/>
    <w:rsid w:val="00703DD3"/>
    <w:rsid w:val="00703E98"/>
    <w:rsid w:val="00703F11"/>
    <w:rsid w:val="00703F16"/>
    <w:rsid w:val="00703F95"/>
    <w:rsid w:val="0070405B"/>
    <w:rsid w:val="00704103"/>
    <w:rsid w:val="00704136"/>
    <w:rsid w:val="0070415A"/>
    <w:rsid w:val="0070424C"/>
    <w:rsid w:val="007042C7"/>
    <w:rsid w:val="007042D5"/>
    <w:rsid w:val="007042EC"/>
    <w:rsid w:val="00704313"/>
    <w:rsid w:val="00704386"/>
    <w:rsid w:val="00704403"/>
    <w:rsid w:val="00704417"/>
    <w:rsid w:val="00704473"/>
    <w:rsid w:val="00704521"/>
    <w:rsid w:val="00704565"/>
    <w:rsid w:val="0070462D"/>
    <w:rsid w:val="00704716"/>
    <w:rsid w:val="007047AA"/>
    <w:rsid w:val="007049E3"/>
    <w:rsid w:val="00704B58"/>
    <w:rsid w:val="00704C81"/>
    <w:rsid w:val="00704C91"/>
    <w:rsid w:val="00704C9A"/>
    <w:rsid w:val="00704CD3"/>
    <w:rsid w:val="00704CEC"/>
    <w:rsid w:val="00704CF3"/>
    <w:rsid w:val="00704DEA"/>
    <w:rsid w:val="00704EB0"/>
    <w:rsid w:val="00705016"/>
    <w:rsid w:val="00705033"/>
    <w:rsid w:val="007050A7"/>
    <w:rsid w:val="007050DC"/>
    <w:rsid w:val="00705129"/>
    <w:rsid w:val="00705134"/>
    <w:rsid w:val="0070517F"/>
    <w:rsid w:val="0070518B"/>
    <w:rsid w:val="007051DF"/>
    <w:rsid w:val="00705268"/>
    <w:rsid w:val="007052F1"/>
    <w:rsid w:val="00705324"/>
    <w:rsid w:val="00705353"/>
    <w:rsid w:val="00705419"/>
    <w:rsid w:val="0070548E"/>
    <w:rsid w:val="00705551"/>
    <w:rsid w:val="007055AB"/>
    <w:rsid w:val="00705682"/>
    <w:rsid w:val="0070568C"/>
    <w:rsid w:val="007056F0"/>
    <w:rsid w:val="0070572D"/>
    <w:rsid w:val="0070588E"/>
    <w:rsid w:val="007058E5"/>
    <w:rsid w:val="007059E3"/>
    <w:rsid w:val="00705AB9"/>
    <w:rsid w:val="00705AE0"/>
    <w:rsid w:val="00705B7B"/>
    <w:rsid w:val="00705BB7"/>
    <w:rsid w:val="00705BDB"/>
    <w:rsid w:val="00705C2D"/>
    <w:rsid w:val="00705C6B"/>
    <w:rsid w:val="00705C9D"/>
    <w:rsid w:val="00705CCB"/>
    <w:rsid w:val="00705D42"/>
    <w:rsid w:val="00705D96"/>
    <w:rsid w:val="00705E82"/>
    <w:rsid w:val="00705EB7"/>
    <w:rsid w:val="00705EBE"/>
    <w:rsid w:val="00705F04"/>
    <w:rsid w:val="00705F56"/>
    <w:rsid w:val="007060CD"/>
    <w:rsid w:val="00706127"/>
    <w:rsid w:val="0070615A"/>
    <w:rsid w:val="0070616A"/>
    <w:rsid w:val="00706196"/>
    <w:rsid w:val="007061B0"/>
    <w:rsid w:val="007061E0"/>
    <w:rsid w:val="007061FF"/>
    <w:rsid w:val="00706247"/>
    <w:rsid w:val="0070627A"/>
    <w:rsid w:val="00706283"/>
    <w:rsid w:val="007062A2"/>
    <w:rsid w:val="007062C7"/>
    <w:rsid w:val="007062F1"/>
    <w:rsid w:val="007063A1"/>
    <w:rsid w:val="007064C3"/>
    <w:rsid w:val="007065E2"/>
    <w:rsid w:val="007065F8"/>
    <w:rsid w:val="00706676"/>
    <w:rsid w:val="007066EA"/>
    <w:rsid w:val="0070676E"/>
    <w:rsid w:val="0070683E"/>
    <w:rsid w:val="0070697D"/>
    <w:rsid w:val="00706A84"/>
    <w:rsid w:val="00706AFE"/>
    <w:rsid w:val="00706BBB"/>
    <w:rsid w:val="00706BCB"/>
    <w:rsid w:val="00706C4A"/>
    <w:rsid w:val="00706C80"/>
    <w:rsid w:val="00706C93"/>
    <w:rsid w:val="00706CAB"/>
    <w:rsid w:val="00706D1F"/>
    <w:rsid w:val="00706D33"/>
    <w:rsid w:val="00706D9C"/>
    <w:rsid w:val="00706DA0"/>
    <w:rsid w:val="00706DA1"/>
    <w:rsid w:val="00706E11"/>
    <w:rsid w:val="00706EA3"/>
    <w:rsid w:val="00706EB2"/>
    <w:rsid w:val="007070AE"/>
    <w:rsid w:val="007070C9"/>
    <w:rsid w:val="007070E9"/>
    <w:rsid w:val="007071F5"/>
    <w:rsid w:val="0070738C"/>
    <w:rsid w:val="00707410"/>
    <w:rsid w:val="00707436"/>
    <w:rsid w:val="007074D0"/>
    <w:rsid w:val="007074D9"/>
    <w:rsid w:val="007075AC"/>
    <w:rsid w:val="007075DB"/>
    <w:rsid w:val="007075F6"/>
    <w:rsid w:val="00707614"/>
    <w:rsid w:val="00707669"/>
    <w:rsid w:val="0070768D"/>
    <w:rsid w:val="007076AF"/>
    <w:rsid w:val="0070772A"/>
    <w:rsid w:val="0070775C"/>
    <w:rsid w:val="007077A9"/>
    <w:rsid w:val="00707889"/>
    <w:rsid w:val="007078D0"/>
    <w:rsid w:val="007078D7"/>
    <w:rsid w:val="0070795A"/>
    <w:rsid w:val="007079D6"/>
    <w:rsid w:val="007079F3"/>
    <w:rsid w:val="00707A43"/>
    <w:rsid w:val="00707A4A"/>
    <w:rsid w:val="00707A82"/>
    <w:rsid w:val="00707AAD"/>
    <w:rsid w:val="00707B06"/>
    <w:rsid w:val="00707B19"/>
    <w:rsid w:val="00707BF2"/>
    <w:rsid w:val="00707C0A"/>
    <w:rsid w:val="00707C3F"/>
    <w:rsid w:val="00707CD3"/>
    <w:rsid w:val="00707CD8"/>
    <w:rsid w:val="00707DE8"/>
    <w:rsid w:val="00707E90"/>
    <w:rsid w:val="00707EDA"/>
    <w:rsid w:val="00707F4A"/>
    <w:rsid w:val="00707F5D"/>
    <w:rsid w:val="00707FA6"/>
    <w:rsid w:val="00707FA7"/>
    <w:rsid w:val="00707FCB"/>
    <w:rsid w:val="00707FD2"/>
    <w:rsid w:val="0071003C"/>
    <w:rsid w:val="00710102"/>
    <w:rsid w:val="0071015D"/>
    <w:rsid w:val="00710181"/>
    <w:rsid w:val="00710208"/>
    <w:rsid w:val="00710210"/>
    <w:rsid w:val="007102AB"/>
    <w:rsid w:val="00710304"/>
    <w:rsid w:val="0071039A"/>
    <w:rsid w:val="007103FE"/>
    <w:rsid w:val="00710413"/>
    <w:rsid w:val="0071048E"/>
    <w:rsid w:val="007104AB"/>
    <w:rsid w:val="007104FF"/>
    <w:rsid w:val="0071057C"/>
    <w:rsid w:val="0071069B"/>
    <w:rsid w:val="007106A9"/>
    <w:rsid w:val="0071077C"/>
    <w:rsid w:val="007107A1"/>
    <w:rsid w:val="007107F9"/>
    <w:rsid w:val="0071086F"/>
    <w:rsid w:val="007108C0"/>
    <w:rsid w:val="0071091E"/>
    <w:rsid w:val="00710928"/>
    <w:rsid w:val="0071094F"/>
    <w:rsid w:val="0071099D"/>
    <w:rsid w:val="007109B6"/>
    <w:rsid w:val="007109EC"/>
    <w:rsid w:val="00710A46"/>
    <w:rsid w:val="00710AA5"/>
    <w:rsid w:val="00710B43"/>
    <w:rsid w:val="00710B76"/>
    <w:rsid w:val="00710B9E"/>
    <w:rsid w:val="00710C2C"/>
    <w:rsid w:val="00710DF8"/>
    <w:rsid w:val="00710E6A"/>
    <w:rsid w:val="00710EAA"/>
    <w:rsid w:val="00710EAC"/>
    <w:rsid w:val="00710EC6"/>
    <w:rsid w:val="00710F21"/>
    <w:rsid w:val="007110A0"/>
    <w:rsid w:val="007111DB"/>
    <w:rsid w:val="007112A0"/>
    <w:rsid w:val="007112AC"/>
    <w:rsid w:val="007113AD"/>
    <w:rsid w:val="00711401"/>
    <w:rsid w:val="007114AA"/>
    <w:rsid w:val="0071156E"/>
    <w:rsid w:val="00711664"/>
    <w:rsid w:val="0071172D"/>
    <w:rsid w:val="00711732"/>
    <w:rsid w:val="00711760"/>
    <w:rsid w:val="007117DF"/>
    <w:rsid w:val="00711887"/>
    <w:rsid w:val="007118B5"/>
    <w:rsid w:val="007118BA"/>
    <w:rsid w:val="00711930"/>
    <w:rsid w:val="00711A0E"/>
    <w:rsid w:val="00711AD9"/>
    <w:rsid w:val="00711B65"/>
    <w:rsid w:val="00711B71"/>
    <w:rsid w:val="00711BBE"/>
    <w:rsid w:val="00711BC9"/>
    <w:rsid w:val="00711BEC"/>
    <w:rsid w:val="00711C4E"/>
    <w:rsid w:val="00711C9B"/>
    <w:rsid w:val="00711CDE"/>
    <w:rsid w:val="00711CF5"/>
    <w:rsid w:val="00711D24"/>
    <w:rsid w:val="00711D59"/>
    <w:rsid w:val="00711D84"/>
    <w:rsid w:val="00711EBB"/>
    <w:rsid w:val="00711F52"/>
    <w:rsid w:val="00712029"/>
    <w:rsid w:val="007120D2"/>
    <w:rsid w:val="007121E1"/>
    <w:rsid w:val="00712236"/>
    <w:rsid w:val="0071227A"/>
    <w:rsid w:val="0071228E"/>
    <w:rsid w:val="007122B2"/>
    <w:rsid w:val="00712305"/>
    <w:rsid w:val="0071239A"/>
    <w:rsid w:val="0071239E"/>
    <w:rsid w:val="007123A1"/>
    <w:rsid w:val="007123AB"/>
    <w:rsid w:val="00712463"/>
    <w:rsid w:val="0071249A"/>
    <w:rsid w:val="00712515"/>
    <w:rsid w:val="00712549"/>
    <w:rsid w:val="007125D8"/>
    <w:rsid w:val="0071279A"/>
    <w:rsid w:val="007127EA"/>
    <w:rsid w:val="00712801"/>
    <w:rsid w:val="00712802"/>
    <w:rsid w:val="0071294A"/>
    <w:rsid w:val="00712A0D"/>
    <w:rsid w:val="00712AC2"/>
    <w:rsid w:val="00712BD1"/>
    <w:rsid w:val="00712C37"/>
    <w:rsid w:val="00712C4B"/>
    <w:rsid w:val="00712D46"/>
    <w:rsid w:val="00712D70"/>
    <w:rsid w:val="00712D88"/>
    <w:rsid w:val="00712D8C"/>
    <w:rsid w:val="00712DB6"/>
    <w:rsid w:val="00712DFE"/>
    <w:rsid w:val="00712E2D"/>
    <w:rsid w:val="00712E7F"/>
    <w:rsid w:val="00712EC8"/>
    <w:rsid w:val="00712F16"/>
    <w:rsid w:val="00712F98"/>
    <w:rsid w:val="00712FA8"/>
    <w:rsid w:val="00713077"/>
    <w:rsid w:val="0071311C"/>
    <w:rsid w:val="00713163"/>
    <w:rsid w:val="007131A6"/>
    <w:rsid w:val="007131DD"/>
    <w:rsid w:val="00713206"/>
    <w:rsid w:val="00713225"/>
    <w:rsid w:val="00713241"/>
    <w:rsid w:val="007132BC"/>
    <w:rsid w:val="00713304"/>
    <w:rsid w:val="00713306"/>
    <w:rsid w:val="00713323"/>
    <w:rsid w:val="00713336"/>
    <w:rsid w:val="0071333F"/>
    <w:rsid w:val="007133FC"/>
    <w:rsid w:val="0071344A"/>
    <w:rsid w:val="00713507"/>
    <w:rsid w:val="007135D2"/>
    <w:rsid w:val="0071362F"/>
    <w:rsid w:val="00713679"/>
    <w:rsid w:val="00713689"/>
    <w:rsid w:val="007136AA"/>
    <w:rsid w:val="007137F4"/>
    <w:rsid w:val="007138B2"/>
    <w:rsid w:val="00713965"/>
    <w:rsid w:val="007139B3"/>
    <w:rsid w:val="00713ACB"/>
    <w:rsid w:val="00713B70"/>
    <w:rsid w:val="00713BAB"/>
    <w:rsid w:val="00713BD2"/>
    <w:rsid w:val="00713BD4"/>
    <w:rsid w:val="00713C6E"/>
    <w:rsid w:val="00713D14"/>
    <w:rsid w:val="00713D2E"/>
    <w:rsid w:val="00713D3F"/>
    <w:rsid w:val="00713DDB"/>
    <w:rsid w:val="00713DE6"/>
    <w:rsid w:val="00713E59"/>
    <w:rsid w:val="00713FB5"/>
    <w:rsid w:val="0071404F"/>
    <w:rsid w:val="00714074"/>
    <w:rsid w:val="007140BF"/>
    <w:rsid w:val="0071410A"/>
    <w:rsid w:val="00714140"/>
    <w:rsid w:val="007141CA"/>
    <w:rsid w:val="0071427B"/>
    <w:rsid w:val="00714281"/>
    <w:rsid w:val="0071435D"/>
    <w:rsid w:val="0071439C"/>
    <w:rsid w:val="007143E8"/>
    <w:rsid w:val="0071445A"/>
    <w:rsid w:val="00714505"/>
    <w:rsid w:val="007145DF"/>
    <w:rsid w:val="00714673"/>
    <w:rsid w:val="0071477D"/>
    <w:rsid w:val="007147CA"/>
    <w:rsid w:val="0071480E"/>
    <w:rsid w:val="00714831"/>
    <w:rsid w:val="00714889"/>
    <w:rsid w:val="0071491D"/>
    <w:rsid w:val="00714946"/>
    <w:rsid w:val="00714970"/>
    <w:rsid w:val="00714A6E"/>
    <w:rsid w:val="00714AE2"/>
    <w:rsid w:val="00714B05"/>
    <w:rsid w:val="00714B38"/>
    <w:rsid w:val="00714BDC"/>
    <w:rsid w:val="00714C47"/>
    <w:rsid w:val="00714C59"/>
    <w:rsid w:val="00714CE1"/>
    <w:rsid w:val="00714DBB"/>
    <w:rsid w:val="00714E53"/>
    <w:rsid w:val="00714E67"/>
    <w:rsid w:val="00714E6D"/>
    <w:rsid w:val="00714E76"/>
    <w:rsid w:val="00714F20"/>
    <w:rsid w:val="00715047"/>
    <w:rsid w:val="0071505D"/>
    <w:rsid w:val="00715077"/>
    <w:rsid w:val="00715084"/>
    <w:rsid w:val="007151D6"/>
    <w:rsid w:val="007151DB"/>
    <w:rsid w:val="0071520F"/>
    <w:rsid w:val="00715221"/>
    <w:rsid w:val="0071522C"/>
    <w:rsid w:val="00715238"/>
    <w:rsid w:val="0071525E"/>
    <w:rsid w:val="007152B4"/>
    <w:rsid w:val="0071545F"/>
    <w:rsid w:val="00715505"/>
    <w:rsid w:val="00715565"/>
    <w:rsid w:val="007155DB"/>
    <w:rsid w:val="007156DB"/>
    <w:rsid w:val="007156F1"/>
    <w:rsid w:val="00715706"/>
    <w:rsid w:val="00715710"/>
    <w:rsid w:val="0071574E"/>
    <w:rsid w:val="00715753"/>
    <w:rsid w:val="00715760"/>
    <w:rsid w:val="0071577C"/>
    <w:rsid w:val="007157E9"/>
    <w:rsid w:val="00715805"/>
    <w:rsid w:val="00715845"/>
    <w:rsid w:val="0071585D"/>
    <w:rsid w:val="0071589A"/>
    <w:rsid w:val="00715971"/>
    <w:rsid w:val="007159DB"/>
    <w:rsid w:val="007159DE"/>
    <w:rsid w:val="00715A27"/>
    <w:rsid w:val="00715BD7"/>
    <w:rsid w:val="00715BF9"/>
    <w:rsid w:val="00715CD0"/>
    <w:rsid w:val="00715CD6"/>
    <w:rsid w:val="00715DC9"/>
    <w:rsid w:val="00715EB4"/>
    <w:rsid w:val="00715F72"/>
    <w:rsid w:val="007160A8"/>
    <w:rsid w:val="00716135"/>
    <w:rsid w:val="0071615F"/>
    <w:rsid w:val="007161A4"/>
    <w:rsid w:val="007161B6"/>
    <w:rsid w:val="007161FA"/>
    <w:rsid w:val="0071625B"/>
    <w:rsid w:val="007162AA"/>
    <w:rsid w:val="007163C3"/>
    <w:rsid w:val="007163C6"/>
    <w:rsid w:val="007163DB"/>
    <w:rsid w:val="00716429"/>
    <w:rsid w:val="007164AA"/>
    <w:rsid w:val="0071656C"/>
    <w:rsid w:val="00716584"/>
    <w:rsid w:val="007165B5"/>
    <w:rsid w:val="007165E6"/>
    <w:rsid w:val="00716683"/>
    <w:rsid w:val="007166B2"/>
    <w:rsid w:val="007166E1"/>
    <w:rsid w:val="0071673C"/>
    <w:rsid w:val="0071676E"/>
    <w:rsid w:val="007167BE"/>
    <w:rsid w:val="0071680F"/>
    <w:rsid w:val="00716839"/>
    <w:rsid w:val="00716852"/>
    <w:rsid w:val="007168AA"/>
    <w:rsid w:val="00716904"/>
    <w:rsid w:val="007169C6"/>
    <w:rsid w:val="00716A31"/>
    <w:rsid w:val="00716A4D"/>
    <w:rsid w:val="00716B01"/>
    <w:rsid w:val="00716B11"/>
    <w:rsid w:val="00716B21"/>
    <w:rsid w:val="00716B8E"/>
    <w:rsid w:val="00716C13"/>
    <w:rsid w:val="00716C4F"/>
    <w:rsid w:val="00716CA2"/>
    <w:rsid w:val="00716DB3"/>
    <w:rsid w:val="00716EC2"/>
    <w:rsid w:val="00716F4D"/>
    <w:rsid w:val="0071700A"/>
    <w:rsid w:val="00717011"/>
    <w:rsid w:val="007170CA"/>
    <w:rsid w:val="007170DF"/>
    <w:rsid w:val="007171FF"/>
    <w:rsid w:val="007172C5"/>
    <w:rsid w:val="00717324"/>
    <w:rsid w:val="0071735F"/>
    <w:rsid w:val="0071741C"/>
    <w:rsid w:val="00717469"/>
    <w:rsid w:val="00717474"/>
    <w:rsid w:val="0071759B"/>
    <w:rsid w:val="00717613"/>
    <w:rsid w:val="0071761B"/>
    <w:rsid w:val="007176A8"/>
    <w:rsid w:val="007176C2"/>
    <w:rsid w:val="007176CD"/>
    <w:rsid w:val="007176F6"/>
    <w:rsid w:val="00717754"/>
    <w:rsid w:val="007177A1"/>
    <w:rsid w:val="007178DB"/>
    <w:rsid w:val="007178F4"/>
    <w:rsid w:val="00717909"/>
    <w:rsid w:val="00717938"/>
    <w:rsid w:val="00717989"/>
    <w:rsid w:val="007179C4"/>
    <w:rsid w:val="007179E2"/>
    <w:rsid w:val="00717A06"/>
    <w:rsid w:val="00717A15"/>
    <w:rsid w:val="00717A82"/>
    <w:rsid w:val="00717B4C"/>
    <w:rsid w:val="00717CF2"/>
    <w:rsid w:val="00717D3E"/>
    <w:rsid w:val="00717D9A"/>
    <w:rsid w:val="00717E3B"/>
    <w:rsid w:val="00717E68"/>
    <w:rsid w:val="00717E89"/>
    <w:rsid w:val="00717EB9"/>
    <w:rsid w:val="00717ECD"/>
    <w:rsid w:val="00717F1B"/>
    <w:rsid w:val="00717F2B"/>
    <w:rsid w:val="00717F77"/>
    <w:rsid w:val="00717F94"/>
    <w:rsid w:val="00717FFB"/>
    <w:rsid w:val="0071EB84"/>
    <w:rsid w:val="0072006F"/>
    <w:rsid w:val="007200FE"/>
    <w:rsid w:val="00720197"/>
    <w:rsid w:val="0072019E"/>
    <w:rsid w:val="007201B9"/>
    <w:rsid w:val="00720219"/>
    <w:rsid w:val="00720269"/>
    <w:rsid w:val="0072026F"/>
    <w:rsid w:val="0072032F"/>
    <w:rsid w:val="0072039E"/>
    <w:rsid w:val="0072046B"/>
    <w:rsid w:val="007204A8"/>
    <w:rsid w:val="007204CB"/>
    <w:rsid w:val="007204F5"/>
    <w:rsid w:val="00720515"/>
    <w:rsid w:val="007205FB"/>
    <w:rsid w:val="007206C9"/>
    <w:rsid w:val="00720707"/>
    <w:rsid w:val="0072071B"/>
    <w:rsid w:val="007207AC"/>
    <w:rsid w:val="00720886"/>
    <w:rsid w:val="0072096F"/>
    <w:rsid w:val="00720A4C"/>
    <w:rsid w:val="00720A75"/>
    <w:rsid w:val="00720C3A"/>
    <w:rsid w:val="00720C45"/>
    <w:rsid w:val="00720CE7"/>
    <w:rsid w:val="00720D3A"/>
    <w:rsid w:val="00720D54"/>
    <w:rsid w:val="00720D9E"/>
    <w:rsid w:val="00720EC3"/>
    <w:rsid w:val="007211C4"/>
    <w:rsid w:val="007211F9"/>
    <w:rsid w:val="00721217"/>
    <w:rsid w:val="0072122B"/>
    <w:rsid w:val="007212A8"/>
    <w:rsid w:val="00721330"/>
    <w:rsid w:val="00721337"/>
    <w:rsid w:val="00721368"/>
    <w:rsid w:val="007214A0"/>
    <w:rsid w:val="007215A0"/>
    <w:rsid w:val="007215D5"/>
    <w:rsid w:val="007215DB"/>
    <w:rsid w:val="0072161A"/>
    <w:rsid w:val="00721623"/>
    <w:rsid w:val="0072187C"/>
    <w:rsid w:val="007218B2"/>
    <w:rsid w:val="007218E2"/>
    <w:rsid w:val="007219A4"/>
    <w:rsid w:val="007219AC"/>
    <w:rsid w:val="00721A17"/>
    <w:rsid w:val="00721A9D"/>
    <w:rsid w:val="00721AC1"/>
    <w:rsid w:val="00721AC5"/>
    <w:rsid w:val="00721B24"/>
    <w:rsid w:val="00721B2B"/>
    <w:rsid w:val="00721B43"/>
    <w:rsid w:val="00721B70"/>
    <w:rsid w:val="00721C22"/>
    <w:rsid w:val="00721C95"/>
    <w:rsid w:val="00721CBB"/>
    <w:rsid w:val="00721D05"/>
    <w:rsid w:val="00721DC1"/>
    <w:rsid w:val="00721DDD"/>
    <w:rsid w:val="00721E47"/>
    <w:rsid w:val="00721E95"/>
    <w:rsid w:val="00721F11"/>
    <w:rsid w:val="00721F20"/>
    <w:rsid w:val="00721F55"/>
    <w:rsid w:val="00721FC2"/>
    <w:rsid w:val="00722066"/>
    <w:rsid w:val="0072207A"/>
    <w:rsid w:val="0072209F"/>
    <w:rsid w:val="00722113"/>
    <w:rsid w:val="00722140"/>
    <w:rsid w:val="00722231"/>
    <w:rsid w:val="0072233A"/>
    <w:rsid w:val="0072235F"/>
    <w:rsid w:val="00722367"/>
    <w:rsid w:val="007223C4"/>
    <w:rsid w:val="007223EE"/>
    <w:rsid w:val="007224A8"/>
    <w:rsid w:val="007224AE"/>
    <w:rsid w:val="00722529"/>
    <w:rsid w:val="00722581"/>
    <w:rsid w:val="007225A4"/>
    <w:rsid w:val="007225B3"/>
    <w:rsid w:val="007225DB"/>
    <w:rsid w:val="0072265D"/>
    <w:rsid w:val="00722780"/>
    <w:rsid w:val="00722846"/>
    <w:rsid w:val="00722850"/>
    <w:rsid w:val="007228B4"/>
    <w:rsid w:val="00722902"/>
    <w:rsid w:val="00722909"/>
    <w:rsid w:val="007229FA"/>
    <w:rsid w:val="00722A6E"/>
    <w:rsid w:val="00722B94"/>
    <w:rsid w:val="00722BB4"/>
    <w:rsid w:val="00722BE4"/>
    <w:rsid w:val="00722C11"/>
    <w:rsid w:val="00722C96"/>
    <w:rsid w:val="00722CAD"/>
    <w:rsid w:val="00722CEE"/>
    <w:rsid w:val="00722CF7"/>
    <w:rsid w:val="00722D6E"/>
    <w:rsid w:val="00722E92"/>
    <w:rsid w:val="00722EAA"/>
    <w:rsid w:val="00722F47"/>
    <w:rsid w:val="00722F69"/>
    <w:rsid w:val="00722F87"/>
    <w:rsid w:val="00722FF1"/>
    <w:rsid w:val="0072303E"/>
    <w:rsid w:val="00723152"/>
    <w:rsid w:val="0072319A"/>
    <w:rsid w:val="0072319E"/>
    <w:rsid w:val="007231D4"/>
    <w:rsid w:val="00723243"/>
    <w:rsid w:val="0072330D"/>
    <w:rsid w:val="0072332F"/>
    <w:rsid w:val="0072339D"/>
    <w:rsid w:val="007233B8"/>
    <w:rsid w:val="0072342F"/>
    <w:rsid w:val="0072346B"/>
    <w:rsid w:val="00723494"/>
    <w:rsid w:val="0072353A"/>
    <w:rsid w:val="00723718"/>
    <w:rsid w:val="0072382E"/>
    <w:rsid w:val="00723834"/>
    <w:rsid w:val="00723884"/>
    <w:rsid w:val="0072389E"/>
    <w:rsid w:val="007238C3"/>
    <w:rsid w:val="00723993"/>
    <w:rsid w:val="007239BE"/>
    <w:rsid w:val="007239DD"/>
    <w:rsid w:val="007239FB"/>
    <w:rsid w:val="00723A9E"/>
    <w:rsid w:val="00723AE4"/>
    <w:rsid w:val="00723B51"/>
    <w:rsid w:val="00723BAA"/>
    <w:rsid w:val="00723BF8"/>
    <w:rsid w:val="00723BFF"/>
    <w:rsid w:val="00723C0B"/>
    <w:rsid w:val="00723D03"/>
    <w:rsid w:val="00723D6B"/>
    <w:rsid w:val="00723D6C"/>
    <w:rsid w:val="00723D76"/>
    <w:rsid w:val="00723E94"/>
    <w:rsid w:val="00723F29"/>
    <w:rsid w:val="00723F2B"/>
    <w:rsid w:val="00723F3F"/>
    <w:rsid w:val="00723F43"/>
    <w:rsid w:val="00723F6E"/>
    <w:rsid w:val="00724052"/>
    <w:rsid w:val="0072411C"/>
    <w:rsid w:val="007241A3"/>
    <w:rsid w:val="007241D5"/>
    <w:rsid w:val="007242E8"/>
    <w:rsid w:val="0072432F"/>
    <w:rsid w:val="007245AB"/>
    <w:rsid w:val="007245DC"/>
    <w:rsid w:val="007246BF"/>
    <w:rsid w:val="007246E4"/>
    <w:rsid w:val="00724741"/>
    <w:rsid w:val="00724752"/>
    <w:rsid w:val="00724765"/>
    <w:rsid w:val="00724798"/>
    <w:rsid w:val="0072479A"/>
    <w:rsid w:val="00724806"/>
    <w:rsid w:val="0072480E"/>
    <w:rsid w:val="00724845"/>
    <w:rsid w:val="0072487D"/>
    <w:rsid w:val="007248AE"/>
    <w:rsid w:val="00724921"/>
    <w:rsid w:val="00724996"/>
    <w:rsid w:val="007249CB"/>
    <w:rsid w:val="00724A03"/>
    <w:rsid w:val="00724A0A"/>
    <w:rsid w:val="00724A58"/>
    <w:rsid w:val="00724A6F"/>
    <w:rsid w:val="00724A72"/>
    <w:rsid w:val="00724A8E"/>
    <w:rsid w:val="00724AFB"/>
    <w:rsid w:val="00724B2B"/>
    <w:rsid w:val="00724B9E"/>
    <w:rsid w:val="00724BAD"/>
    <w:rsid w:val="00724BDB"/>
    <w:rsid w:val="00724C63"/>
    <w:rsid w:val="00724C7A"/>
    <w:rsid w:val="00724C89"/>
    <w:rsid w:val="00724CA0"/>
    <w:rsid w:val="00724CBE"/>
    <w:rsid w:val="00724D0F"/>
    <w:rsid w:val="00724D98"/>
    <w:rsid w:val="00724DF2"/>
    <w:rsid w:val="00724E13"/>
    <w:rsid w:val="00724E1E"/>
    <w:rsid w:val="00724E96"/>
    <w:rsid w:val="00724F47"/>
    <w:rsid w:val="00724F8C"/>
    <w:rsid w:val="00724FE1"/>
    <w:rsid w:val="00724FF9"/>
    <w:rsid w:val="0072505C"/>
    <w:rsid w:val="007250B9"/>
    <w:rsid w:val="007250E3"/>
    <w:rsid w:val="00725160"/>
    <w:rsid w:val="007251B7"/>
    <w:rsid w:val="007251D1"/>
    <w:rsid w:val="0072522C"/>
    <w:rsid w:val="00725249"/>
    <w:rsid w:val="0072526A"/>
    <w:rsid w:val="00725277"/>
    <w:rsid w:val="007252B7"/>
    <w:rsid w:val="0072543E"/>
    <w:rsid w:val="0072544D"/>
    <w:rsid w:val="007254AC"/>
    <w:rsid w:val="00725523"/>
    <w:rsid w:val="00725567"/>
    <w:rsid w:val="007255A0"/>
    <w:rsid w:val="007255CB"/>
    <w:rsid w:val="00725698"/>
    <w:rsid w:val="007256E2"/>
    <w:rsid w:val="00725789"/>
    <w:rsid w:val="00725794"/>
    <w:rsid w:val="0072586F"/>
    <w:rsid w:val="007258A3"/>
    <w:rsid w:val="00725A60"/>
    <w:rsid w:val="00725ABB"/>
    <w:rsid w:val="00725B26"/>
    <w:rsid w:val="00725B42"/>
    <w:rsid w:val="00725BA7"/>
    <w:rsid w:val="00725BAE"/>
    <w:rsid w:val="00725C61"/>
    <w:rsid w:val="00725D34"/>
    <w:rsid w:val="00725D5D"/>
    <w:rsid w:val="00725EA6"/>
    <w:rsid w:val="00725FC3"/>
    <w:rsid w:val="00726023"/>
    <w:rsid w:val="007260B2"/>
    <w:rsid w:val="0072614A"/>
    <w:rsid w:val="00726174"/>
    <w:rsid w:val="0072619C"/>
    <w:rsid w:val="00726201"/>
    <w:rsid w:val="00726209"/>
    <w:rsid w:val="00726291"/>
    <w:rsid w:val="007262C7"/>
    <w:rsid w:val="0072631C"/>
    <w:rsid w:val="0072644F"/>
    <w:rsid w:val="0072646E"/>
    <w:rsid w:val="00726523"/>
    <w:rsid w:val="007265A1"/>
    <w:rsid w:val="007265D7"/>
    <w:rsid w:val="00726675"/>
    <w:rsid w:val="00726722"/>
    <w:rsid w:val="00726738"/>
    <w:rsid w:val="00726758"/>
    <w:rsid w:val="007267A6"/>
    <w:rsid w:val="007267BB"/>
    <w:rsid w:val="0072689B"/>
    <w:rsid w:val="00726915"/>
    <w:rsid w:val="0072693F"/>
    <w:rsid w:val="0072697E"/>
    <w:rsid w:val="007269FB"/>
    <w:rsid w:val="00726A01"/>
    <w:rsid w:val="00726ABD"/>
    <w:rsid w:val="00726AD2"/>
    <w:rsid w:val="00726B25"/>
    <w:rsid w:val="00726B47"/>
    <w:rsid w:val="00726BBF"/>
    <w:rsid w:val="00726C95"/>
    <w:rsid w:val="00726CFB"/>
    <w:rsid w:val="00726D6A"/>
    <w:rsid w:val="00726F92"/>
    <w:rsid w:val="00727095"/>
    <w:rsid w:val="00727183"/>
    <w:rsid w:val="007271EB"/>
    <w:rsid w:val="00727214"/>
    <w:rsid w:val="00727224"/>
    <w:rsid w:val="00727266"/>
    <w:rsid w:val="00727297"/>
    <w:rsid w:val="007272D9"/>
    <w:rsid w:val="00727327"/>
    <w:rsid w:val="00727348"/>
    <w:rsid w:val="00727366"/>
    <w:rsid w:val="0072749E"/>
    <w:rsid w:val="007274DA"/>
    <w:rsid w:val="00727513"/>
    <w:rsid w:val="007275A9"/>
    <w:rsid w:val="0072760B"/>
    <w:rsid w:val="00727708"/>
    <w:rsid w:val="0072773F"/>
    <w:rsid w:val="00727782"/>
    <w:rsid w:val="00727794"/>
    <w:rsid w:val="00727797"/>
    <w:rsid w:val="0072779E"/>
    <w:rsid w:val="0072784A"/>
    <w:rsid w:val="00727871"/>
    <w:rsid w:val="0072788E"/>
    <w:rsid w:val="007278E7"/>
    <w:rsid w:val="00727935"/>
    <w:rsid w:val="0072793E"/>
    <w:rsid w:val="00727965"/>
    <w:rsid w:val="007279AD"/>
    <w:rsid w:val="007279BF"/>
    <w:rsid w:val="007279FC"/>
    <w:rsid w:val="00727A3F"/>
    <w:rsid w:val="00727B05"/>
    <w:rsid w:val="00727B28"/>
    <w:rsid w:val="00727B51"/>
    <w:rsid w:val="00727B75"/>
    <w:rsid w:val="00727BC0"/>
    <w:rsid w:val="00727BF2"/>
    <w:rsid w:val="00727C69"/>
    <w:rsid w:val="00727C8A"/>
    <w:rsid w:val="00727C92"/>
    <w:rsid w:val="00727C95"/>
    <w:rsid w:val="00727CB1"/>
    <w:rsid w:val="00727CC5"/>
    <w:rsid w:val="00727CED"/>
    <w:rsid w:val="00727DC6"/>
    <w:rsid w:val="00727E24"/>
    <w:rsid w:val="00727E7B"/>
    <w:rsid w:val="00727E8D"/>
    <w:rsid w:val="00727F4D"/>
    <w:rsid w:val="00727FD0"/>
    <w:rsid w:val="00730033"/>
    <w:rsid w:val="007300BD"/>
    <w:rsid w:val="0073016F"/>
    <w:rsid w:val="00730216"/>
    <w:rsid w:val="007302CC"/>
    <w:rsid w:val="00730350"/>
    <w:rsid w:val="00730385"/>
    <w:rsid w:val="007303FA"/>
    <w:rsid w:val="0073040D"/>
    <w:rsid w:val="00730464"/>
    <w:rsid w:val="0073050C"/>
    <w:rsid w:val="007305EB"/>
    <w:rsid w:val="00730621"/>
    <w:rsid w:val="00730633"/>
    <w:rsid w:val="0073069F"/>
    <w:rsid w:val="00730747"/>
    <w:rsid w:val="007307B0"/>
    <w:rsid w:val="007307B1"/>
    <w:rsid w:val="0073082D"/>
    <w:rsid w:val="0073085A"/>
    <w:rsid w:val="0073087A"/>
    <w:rsid w:val="007308A0"/>
    <w:rsid w:val="0073095A"/>
    <w:rsid w:val="00730960"/>
    <w:rsid w:val="00730973"/>
    <w:rsid w:val="007309FF"/>
    <w:rsid w:val="00730A51"/>
    <w:rsid w:val="00730AD4"/>
    <w:rsid w:val="00730B1E"/>
    <w:rsid w:val="00730B52"/>
    <w:rsid w:val="00730BC8"/>
    <w:rsid w:val="00730C55"/>
    <w:rsid w:val="00730C5C"/>
    <w:rsid w:val="00730CC3"/>
    <w:rsid w:val="00730D2A"/>
    <w:rsid w:val="00730DDF"/>
    <w:rsid w:val="00730DE1"/>
    <w:rsid w:val="00730DEB"/>
    <w:rsid w:val="00730E91"/>
    <w:rsid w:val="00730F9D"/>
    <w:rsid w:val="00730FBA"/>
    <w:rsid w:val="00730FC9"/>
    <w:rsid w:val="0073100D"/>
    <w:rsid w:val="0073105C"/>
    <w:rsid w:val="0073109E"/>
    <w:rsid w:val="007310FE"/>
    <w:rsid w:val="00731190"/>
    <w:rsid w:val="0073122A"/>
    <w:rsid w:val="007312FD"/>
    <w:rsid w:val="00731342"/>
    <w:rsid w:val="00731347"/>
    <w:rsid w:val="00731371"/>
    <w:rsid w:val="007315C6"/>
    <w:rsid w:val="0073160D"/>
    <w:rsid w:val="0073161A"/>
    <w:rsid w:val="007316BB"/>
    <w:rsid w:val="007316E1"/>
    <w:rsid w:val="007316E7"/>
    <w:rsid w:val="00731755"/>
    <w:rsid w:val="007317B2"/>
    <w:rsid w:val="00731865"/>
    <w:rsid w:val="00731886"/>
    <w:rsid w:val="0073189F"/>
    <w:rsid w:val="007318C9"/>
    <w:rsid w:val="00731A0B"/>
    <w:rsid w:val="00731A21"/>
    <w:rsid w:val="00731A5D"/>
    <w:rsid w:val="00731AC7"/>
    <w:rsid w:val="00731BA9"/>
    <w:rsid w:val="00731C45"/>
    <w:rsid w:val="00731C65"/>
    <w:rsid w:val="00731C7B"/>
    <w:rsid w:val="00731CA8"/>
    <w:rsid w:val="00731CFD"/>
    <w:rsid w:val="00731ECA"/>
    <w:rsid w:val="00731F3B"/>
    <w:rsid w:val="00731F61"/>
    <w:rsid w:val="00731F87"/>
    <w:rsid w:val="00731FAD"/>
    <w:rsid w:val="00731FC2"/>
    <w:rsid w:val="00731FC7"/>
    <w:rsid w:val="00732020"/>
    <w:rsid w:val="00732056"/>
    <w:rsid w:val="00732067"/>
    <w:rsid w:val="00732092"/>
    <w:rsid w:val="007320A3"/>
    <w:rsid w:val="007320D6"/>
    <w:rsid w:val="007320EF"/>
    <w:rsid w:val="00732101"/>
    <w:rsid w:val="00732265"/>
    <w:rsid w:val="0073226A"/>
    <w:rsid w:val="00732276"/>
    <w:rsid w:val="00732287"/>
    <w:rsid w:val="007322A7"/>
    <w:rsid w:val="007322B0"/>
    <w:rsid w:val="007322B9"/>
    <w:rsid w:val="007323F3"/>
    <w:rsid w:val="00732473"/>
    <w:rsid w:val="007324AF"/>
    <w:rsid w:val="00732526"/>
    <w:rsid w:val="007325AC"/>
    <w:rsid w:val="00732682"/>
    <w:rsid w:val="007326AA"/>
    <w:rsid w:val="00732745"/>
    <w:rsid w:val="007327B5"/>
    <w:rsid w:val="007327E0"/>
    <w:rsid w:val="007327FA"/>
    <w:rsid w:val="0073280D"/>
    <w:rsid w:val="00732859"/>
    <w:rsid w:val="0073286D"/>
    <w:rsid w:val="007328FC"/>
    <w:rsid w:val="00732968"/>
    <w:rsid w:val="00732987"/>
    <w:rsid w:val="007329B1"/>
    <w:rsid w:val="007329EF"/>
    <w:rsid w:val="00732A44"/>
    <w:rsid w:val="00732AC3"/>
    <w:rsid w:val="00732AFC"/>
    <w:rsid w:val="00732B07"/>
    <w:rsid w:val="00732B1B"/>
    <w:rsid w:val="00732BFD"/>
    <w:rsid w:val="00732D57"/>
    <w:rsid w:val="00732EB1"/>
    <w:rsid w:val="00732EC6"/>
    <w:rsid w:val="00732F20"/>
    <w:rsid w:val="00732F2C"/>
    <w:rsid w:val="00733060"/>
    <w:rsid w:val="0073306D"/>
    <w:rsid w:val="00733092"/>
    <w:rsid w:val="0073309D"/>
    <w:rsid w:val="007330FB"/>
    <w:rsid w:val="0073321A"/>
    <w:rsid w:val="0073329B"/>
    <w:rsid w:val="007332A8"/>
    <w:rsid w:val="0073330B"/>
    <w:rsid w:val="0073331F"/>
    <w:rsid w:val="00733378"/>
    <w:rsid w:val="007333D3"/>
    <w:rsid w:val="007333D5"/>
    <w:rsid w:val="0073341D"/>
    <w:rsid w:val="00733471"/>
    <w:rsid w:val="00733486"/>
    <w:rsid w:val="0073351A"/>
    <w:rsid w:val="0073356A"/>
    <w:rsid w:val="00733659"/>
    <w:rsid w:val="007336BC"/>
    <w:rsid w:val="00733722"/>
    <w:rsid w:val="0073372E"/>
    <w:rsid w:val="00733732"/>
    <w:rsid w:val="0073379E"/>
    <w:rsid w:val="0073386A"/>
    <w:rsid w:val="00733876"/>
    <w:rsid w:val="00733992"/>
    <w:rsid w:val="007339A0"/>
    <w:rsid w:val="007339F3"/>
    <w:rsid w:val="00733A2E"/>
    <w:rsid w:val="00733A84"/>
    <w:rsid w:val="00733A91"/>
    <w:rsid w:val="00733C7A"/>
    <w:rsid w:val="00733C7F"/>
    <w:rsid w:val="00733C89"/>
    <w:rsid w:val="00733CE0"/>
    <w:rsid w:val="00733D25"/>
    <w:rsid w:val="00733D40"/>
    <w:rsid w:val="00733DB2"/>
    <w:rsid w:val="00733E15"/>
    <w:rsid w:val="00733EC7"/>
    <w:rsid w:val="00733F8D"/>
    <w:rsid w:val="00733F93"/>
    <w:rsid w:val="00733FB9"/>
    <w:rsid w:val="00733FC5"/>
    <w:rsid w:val="00733FDA"/>
    <w:rsid w:val="007340A8"/>
    <w:rsid w:val="0073411E"/>
    <w:rsid w:val="00734254"/>
    <w:rsid w:val="00734274"/>
    <w:rsid w:val="00734284"/>
    <w:rsid w:val="00734294"/>
    <w:rsid w:val="007342D5"/>
    <w:rsid w:val="00734367"/>
    <w:rsid w:val="007343A7"/>
    <w:rsid w:val="007343C2"/>
    <w:rsid w:val="007343CF"/>
    <w:rsid w:val="0073443E"/>
    <w:rsid w:val="0073446B"/>
    <w:rsid w:val="00734472"/>
    <w:rsid w:val="007344E2"/>
    <w:rsid w:val="00734519"/>
    <w:rsid w:val="00734525"/>
    <w:rsid w:val="0073453B"/>
    <w:rsid w:val="0073457C"/>
    <w:rsid w:val="007345A7"/>
    <w:rsid w:val="007346A3"/>
    <w:rsid w:val="007346C4"/>
    <w:rsid w:val="007346FA"/>
    <w:rsid w:val="0073472F"/>
    <w:rsid w:val="00734763"/>
    <w:rsid w:val="00734858"/>
    <w:rsid w:val="0073486D"/>
    <w:rsid w:val="00734889"/>
    <w:rsid w:val="007348B6"/>
    <w:rsid w:val="007348DB"/>
    <w:rsid w:val="00734987"/>
    <w:rsid w:val="007349DB"/>
    <w:rsid w:val="007349F5"/>
    <w:rsid w:val="00734A82"/>
    <w:rsid w:val="00734AB1"/>
    <w:rsid w:val="00734AB9"/>
    <w:rsid w:val="00734AEF"/>
    <w:rsid w:val="00734BAF"/>
    <w:rsid w:val="00734CE4"/>
    <w:rsid w:val="00734D8F"/>
    <w:rsid w:val="00734D9D"/>
    <w:rsid w:val="00734E08"/>
    <w:rsid w:val="00734E16"/>
    <w:rsid w:val="00734F37"/>
    <w:rsid w:val="00734F69"/>
    <w:rsid w:val="00734F82"/>
    <w:rsid w:val="00734FAA"/>
    <w:rsid w:val="00735012"/>
    <w:rsid w:val="0073502A"/>
    <w:rsid w:val="00735054"/>
    <w:rsid w:val="00735069"/>
    <w:rsid w:val="00735075"/>
    <w:rsid w:val="00735140"/>
    <w:rsid w:val="007351A2"/>
    <w:rsid w:val="00735306"/>
    <w:rsid w:val="00735390"/>
    <w:rsid w:val="0073542F"/>
    <w:rsid w:val="00735456"/>
    <w:rsid w:val="0073548B"/>
    <w:rsid w:val="007354FC"/>
    <w:rsid w:val="0073553C"/>
    <w:rsid w:val="00735586"/>
    <w:rsid w:val="007355CF"/>
    <w:rsid w:val="0073563F"/>
    <w:rsid w:val="0073568B"/>
    <w:rsid w:val="007356D3"/>
    <w:rsid w:val="00735709"/>
    <w:rsid w:val="00735754"/>
    <w:rsid w:val="0073576F"/>
    <w:rsid w:val="007357FE"/>
    <w:rsid w:val="00735835"/>
    <w:rsid w:val="00735934"/>
    <w:rsid w:val="007359A5"/>
    <w:rsid w:val="007359EC"/>
    <w:rsid w:val="00735A9F"/>
    <w:rsid w:val="00735AC8"/>
    <w:rsid w:val="00735AF3"/>
    <w:rsid w:val="00735BD6"/>
    <w:rsid w:val="00735BF8"/>
    <w:rsid w:val="00735C35"/>
    <w:rsid w:val="00735C85"/>
    <w:rsid w:val="00735D3A"/>
    <w:rsid w:val="00735D90"/>
    <w:rsid w:val="00735E3D"/>
    <w:rsid w:val="00735EE2"/>
    <w:rsid w:val="00735FA1"/>
    <w:rsid w:val="00735FC1"/>
    <w:rsid w:val="00735FFF"/>
    <w:rsid w:val="00736050"/>
    <w:rsid w:val="00736124"/>
    <w:rsid w:val="00736192"/>
    <w:rsid w:val="007361EC"/>
    <w:rsid w:val="0073623A"/>
    <w:rsid w:val="00736333"/>
    <w:rsid w:val="00736344"/>
    <w:rsid w:val="0073635B"/>
    <w:rsid w:val="007363CB"/>
    <w:rsid w:val="007363D7"/>
    <w:rsid w:val="00736447"/>
    <w:rsid w:val="0073649C"/>
    <w:rsid w:val="007364B5"/>
    <w:rsid w:val="007364D7"/>
    <w:rsid w:val="0073650E"/>
    <w:rsid w:val="00736544"/>
    <w:rsid w:val="00736558"/>
    <w:rsid w:val="0073658D"/>
    <w:rsid w:val="0073659D"/>
    <w:rsid w:val="007365CB"/>
    <w:rsid w:val="00736623"/>
    <w:rsid w:val="0073662D"/>
    <w:rsid w:val="00736690"/>
    <w:rsid w:val="00736843"/>
    <w:rsid w:val="00736853"/>
    <w:rsid w:val="00736868"/>
    <w:rsid w:val="0073686F"/>
    <w:rsid w:val="0073687B"/>
    <w:rsid w:val="0073689A"/>
    <w:rsid w:val="00736A97"/>
    <w:rsid w:val="00736B4D"/>
    <w:rsid w:val="00736BFF"/>
    <w:rsid w:val="00736CFA"/>
    <w:rsid w:val="00736D0A"/>
    <w:rsid w:val="00736D59"/>
    <w:rsid w:val="00736E43"/>
    <w:rsid w:val="00736E6C"/>
    <w:rsid w:val="00736EB2"/>
    <w:rsid w:val="00736F6A"/>
    <w:rsid w:val="00737022"/>
    <w:rsid w:val="00737091"/>
    <w:rsid w:val="007370CD"/>
    <w:rsid w:val="00737178"/>
    <w:rsid w:val="007371AB"/>
    <w:rsid w:val="0073726F"/>
    <w:rsid w:val="007372B1"/>
    <w:rsid w:val="0073730F"/>
    <w:rsid w:val="0073735F"/>
    <w:rsid w:val="0073736D"/>
    <w:rsid w:val="007373E2"/>
    <w:rsid w:val="00737498"/>
    <w:rsid w:val="007374C3"/>
    <w:rsid w:val="007374C9"/>
    <w:rsid w:val="007374D1"/>
    <w:rsid w:val="0073750C"/>
    <w:rsid w:val="0073757C"/>
    <w:rsid w:val="00737656"/>
    <w:rsid w:val="007376A3"/>
    <w:rsid w:val="007376D2"/>
    <w:rsid w:val="0073778F"/>
    <w:rsid w:val="00737841"/>
    <w:rsid w:val="0073784D"/>
    <w:rsid w:val="00737856"/>
    <w:rsid w:val="007378EB"/>
    <w:rsid w:val="007379A9"/>
    <w:rsid w:val="007379CD"/>
    <w:rsid w:val="00737A09"/>
    <w:rsid w:val="00737A4E"/>
    <w:rsid w:val="00737BCF"/>
    <w:rsid w:val="00737BE1"/>
    <w:rsid w:val="00737BFB"/>
    <w:rsid w:val="00737C10"/>
    <w:rsid w:val="00737C95"/>
    <w:rsid w:val="00737CFA"/>
    <w:rsid w:val="00737D70"/>
    <w:rsid w:val="00737EE8"/>
    <w:rsid w:val="00737F19"/>
    <w:rsid w:val="00737F51"/>
    <w:rsid w:val="00737F81"/>
    <w:rsid w:val="00740063"/>
    <w:rsid w:val="007400F7"/>
    <w:rsid w:val="00740192"/>
    <w:rsid w:val="00740195"/>
    <w:rsid w:val="0074019F"/>
    <w:rsid w:val="0074022F"/>
    <w:rsid w:val="0074024A"/>
    <w:rsid w:val="0074025F"/>
    <w:rsid w:val="00740495"/>
    <w:rsid w:val="007405BA"/>
    <w:rsid w:val="007406DA"/>
    <w:rsid w:val="007406EF"/>
    <w:rsid w:val="0074070F"/>
    <w:rsid w:val="007407E7"/>
    <w:rsid w:val="007407F0"/>
    <w:rsid w:val="00740845"/>
    <w:rsid w:val="00740848"/>
    <w:rsid w:val="007408BD"/>
    <w:rsid w:val="007408EF"/>
    <w:rsid w:val="0074092A"/>
    <w:rsid w:val="00740A5A"/>
    <w:rsid w:val="00740B05"/>
    <w:rsid w:val="00740B4E"/>
    <w:rsid w:val="00740B53"/>
    <w:rsid w:val="00740B74"/>
    <w:rsid w:val="00740BDB"/>
    <w:rsid w:val="00740C74"/>
    <w:rsid w:val="00740CDA"/>
    <w:rsid w:val="00740E4D"/>
    <w:rsid w:val="00740F71"/>
    <w:rsid w:val="00741036"/>
    <w:rsid w:val="00741056"/>
    <w:rsid w:val="0074106E"/>
    <w:rsid w:val="00741096"/>
    <w:rsid w:val="007410F2"/>
    <w:rsid w:val="00741117"/>
    <w:rsid w:val="00741128"/>
    <w:rsid w:val="00741198"/>
    <w:rsid w:val="007411BE"/>
    <w:rsid w:val="007411DA"/>
    <w:rsid w:val="007412EF"/>
    <w:rsid w:val="00741319"/>
    <w:rsid w:val="0074136F"/>
    <w:rsid w:val="00741388"/>
    <w:rsid w:val="00741421"/>
    <w:rsid w:val="00741445"/>
    <w:rsid w:val="007414A4"/>
    <w:rsid w:val="0074151A"/>
    <w:rsid w:val="00741580"/>
    <w:rsid w:val="00741603"/>
    <w:rsid w:val="0074163F"/>
    <w:rsid w:val="0074167E"/>
    <w:rsid w:val="00741751"/>
    <w:rsid w:val="007417A7"/>
    <w:rsid w:val="007418B7"/>
    <w:rsid w:val="00741910"/>
    <w:rsid w:val="0074199F"/>
    <w:rsid w:val="007419C0"/>
    <w:rsid w:val="00741A27"/>
    <w:rsid w:val="00741B34"/>
    <w:rsid w:val="00741BA6"/>
    <w:rsid w:val="00741C31"/>
    <w:rsid w:val="00741C52"/>
    <w:rsid w:val="00741DE0"/>
    <w:rsid w:val="00741E21"/>
    <w:rsid w:val="00741E62"/>
    <w:rsid w:val="00741EBF"/>
    <w:rsid w:val="00742049"/>
    <w:rsid w:val="00742074"/>
    <w:rsid w:val="0074208B"/>
    <w:rsid w:val="007420E5"/>
    <w:rsid w:val="00742108"/>
    <w:rsid w:val="007421AC"/>
    <w:rsid w:val="0074226C"/>
    <w:rsid w:val="007422C5"/>
    <w:rsid w:val="007422F1"/>
    <w:rsid w:val="00742327"/>
    <w:rsid w:val="00742328"/>
    <w:rsid w:val="00742336"/>
    <w:rsid w:val="007423A9"/>
    <w:rsid w:val="007423D2"/>
    <w:rsid w:val="00742453"/>
    <w:rsid w:val="00742467"/>
    <w:rsid w:val="007424FB"/>
    <w:rsid w:val="0074269B"/>
    <w:rsid w:val="007426CE"/>
    <w:rsid w:val="00742742"/>
    <w:rsid w:val="00742838"/>
    <w:rsid w:val="0074283B"/>
    <w:rsid w:val="007428C0"/>
    <w:rsid w:val="007428D6"/>
    <w:rsid w:val="007428FC"/>
    <w:rsid w:val="00742956"/>
    <w:rsid w:val="00742A01"/>
    <w:rsid w:val="00742A19"/>
    <w:rsid w:val="00742AAE"/>
    <w:rsid w:val="00742AF2"/>
    <w:rsid w:val="00742B08"/>
    <w:rsid w:val="00742BAD"/>
    <w:rsid w:val="00742BBF"/>
    <w:rsid w:val="00742C12"/>
    <w:rsid w:val="00742CA4"/>
    <w:rsid w:val="00742CA6"/>
    <w:rsid w:val="00742CED"/>
    <w:rsid w:val="00742CFC"/>
    <w:rsid w:val="00742E26"/>
    <w:rsid w:val="00742E31"/>
    <w:rsid w:val="00742E3F"/>
    <w:rsid w:val="00742E47"/>
    <w:rsid w:val="00742ED7"/>
    <w:rsid w:val="00742EF7"/>
    <w:rsid w:val="00742F0F"/>
    <w:rsid w:val="00742FE1"/>
    <w:rsid w:val="00742FFA"/>
    <w:rsid w:val="0074302C"/>
    <w:rsid w:val="00743080"/>
    <w:rsid w:val="00743106"/>
    <w:rsid w:val="00743116"/>
    <w:rsid w:val="00743138"/>
    <w:rsid w:val="00743148"/>
    <w:rsid w:val="00743157"/>
    <w:rsid w:val="00743195"/>
    <w:rsid w:val="007432E2"/>
    <w:rsid w:val="007432F3"/>
    <w:rsid w:val="0074337C"/>
    <w:rsid w:val="00743477"/>
    <w:rsid w:val="007434B8"/>
    <w:rsid w:val="007434C7"/>
    <w:rsid w:val="0074355D"/>
    <w:rsid w:val="007435C0"/>
    <w:rsid w:val="0074368D"/>
    <w:rsid w:val="00743756"/>
    <w:rsid w:val="00743783"/>
    <w:rsid w:val="00743837"/>
    <w:rsid w:val="007438A7"/>
    <w:rsid w:val="00743968"/>
    <w:rsid w:val="007439EA"/>
    <w:rsid w:val="00743A02"/>
    <w:rsid w:val="00743A08"/>
    <w:rsid w:val="00743A2A"/>
    <w:rsid w:val="00743A54"/>
    <w:rsid w:val="00743A94"/>
    <w:rsid w:val="00743B10"/>
    <w:rsid w:val="00743B7D"/>
    <w:rsid w:val="00743BE7"/>
    <w:rsid w:val="00743BF6"/>
    <w:rsid w:val="00743CE9"/>
    <w:rsid w:val="00743DBC"/>
    <w:rsid w:val="00743EAB"/>
    <w:rsid w:val="00743F2D"/>
    <w:rsid w:val="00744057"/>
    <w:rsid w:val="007440FA"/>
    <w:rsid w:val="007440FD"/>
    <w:rsid w:val="0074412E"/>
    <w:rsid w:val="00744158"/>
    <w:rsid w:val="007441EB"/>
    <w:rsid w:val="00744207"/>
    <w:rsid w:val="0074428A"/>
    <w:rsid w:val="007442DA"/>
    <w:rsid w:val="00744335"/>
    <w:rsid w:val="00744352"/>
    <w:rsid w:val="00744388"/>
    <w:rsid w:val="007443ED"/>
    <w:rsid w:val="007444DF"/>
    <w:rsid w:val="0074452E"/>
    <w:rsid w:val="00744566"/>
    <w:rsid w:val="0074457E"/>
    <w:rsid w:val="007445DE"/>
    <w:rsid w:val="007445E9"/>
    <w:rsid w:val="0074461F"/>
    <w:rsid w:val="007446C3"/>
    <w:rsid w:val="007447B5"/>
    <w:rsid w:val="007447C5"/>
    <w:rsid w:val="007448AC"/>
    <w:rsid w:val="00744915"/>
    <w:rsid w:val="0074499A"/>
    <w:rsid w:val="007449CB"/>
    <w:rsid w:val="007449CF"/>
    <w:rsid w:val="007449E2"/>
    <w:rsid w:val="00744A5B"/>
    <w:rsid w:val="00744B33"/>
    <w:rsid w:val="00744B47"/>
    <w:rsid w:val="00744BB3"/>
    <w:rsid w:val="00744D08"/>
    <w:rsid w:val="00744D90"/>
    <w:rsid w:val="00744DAC"/>
    <w:rsid w:val="00744E2E"/>
    <w:rsid w:val="00744E32"/>
    <w:rsid w:val="00744EB4"/>
    <w:rsid w:val="00744F5D"/>
    <w:rsid w:val="00745014"/>
    <w:rsid w:val="00745030"/>
    <w:rsid w:val="00745067"/>
    <w:rsid w:val="00745120"/>
    <w:rsid w:val="00745122"/>
    <w:rsid w:val="00745128"/>
    <w:rsid w:val="00745164"/>
    <w:rsid w:val="007451CD"/>
    <w:rsid w:val="00745266"/>
    <w:rsid w:val="00745276"/>
    <w:rsid w:val="007452D4"/>
    <w:rsid w:val="007452FE"/>
    <w:rsid w:val="00745329"/>
    <w:rsid w:val="0074533D"/>
    <w:rsid w:val="007453C4"/>
    <w:rsid w:val="00745436"/>
    <w:rsid w:val="00745471"/>
    <w:rsid w:val="0074547B"/>
    <w:rsid w:val="007455A1"/>
    <w:rsid w:val="007455AC"/>
    <w:rsid w:val="00745687"/>
    <w:rsid w:val="007456E4"/>
    <w:rsid w:val="00745808"/>
    <w:rsid w:val="0074586D"/>
    <w:rsid w:val="0074587E"/>
    <w:rsid w:val="007458B2"/>
    <w:rsid w:val="00745903"/>
    <w:rsid w:val="00745A84"/>
    <w:rsid w:val="00745A96"/>
    <w:rsid w:val="00745A9E"/>
    <w:rsid w:val="00745ABF"/>
    <w:rsid w:val="00745BB0"/>
    <w:rsid w:val="00745BB9"/>
    <w:rsid w:val="00745C23"/>
    <w:rsid w:val="00745CC4"/>
    <w:rsid w:val="00745D50"/>
    <w:rsid w:val="00745E06"/>
    <w:rsid w:val="00745E6D"/>
    <w:rsid w:val="00745EB0"/>
    <w:rsid w:val="00745ED1"/>
    <w:rsid w:val="00745F57"/>
    <w:rsid w:val="00745F6A"/>
    <w:rsid w:val="00745F91"/>
    <w:rsid w:val="00745FAB"/>
    <w:rsid w:val="00746077"/>
    <w:rsid w:val="007460CA"/>
    <w:rsid w:val="007460F7"/>
    <w:rsid w:val="00746143"/>
    <w:rsid w:val="00746150"/>
    <w:rsid w:val="00746195"/>
    <w:rsid w:val="0074628E"/>
    <w:rsid w:val="007462D6"/>
    <w:rsid w:val="0074633E"/>
    <w:rsid w:val="007463CC"/>
    <w:rsid w:val="00746400"/>
    <w:rsid w:val="007464BF"/>
    <w:rsid w:val="007464C5"/>
    <w:rsid w:val="0074655C"/>
    <w:rsid w:val="00746567"/>
    <w:rsid w:val="00746608"/>
    <w:rsid w:val="0074661B"/>
    <w:rsid w:val="007466AE"/>
    <w:rsid w:val="0074674C"/>
    <w:rsid w:val="007467BE"/>
    <w:rsid w:val="007467DD"/>
    <w:rsid w:val="00746848"/>
    <w:rsid w:val="0074687F"/>
    <w:rsid w:val="007468F3"/>
    <w:rsid w:val="00746902"/>
    <w:rsid w:val="0074695B"/>
    <w:rsid w:val="007469B5"/>
    <w:rsid w:val="007469CD"/>
    <w:rsid w:val="00746ACC"/>
    <w:rsid w:val="00746AF7"/>
    <w:rsid w:val="00746B18"/>
    <w:rsid w:val="00746B53"/>
    <w:rsid w:val="00746B99"/>
    <w:rsid w:val="00746BC9"/>
    <w:rsid w:val="00746BDD"/>
    <w:rsid w:val="00746BFB"/>
    <w:rsid w:val="00746C3C"/>
    <w:rsid w:val="00746C82"/>
    <w:rsid w:val="00746CA3"/>
    <w:rsid w:val="00746D57"/>
    <w:rsid w:val="00746D79"/>
    <w:rsid w:val="00746DA3"/>
    <w:rsid w:val="00746DD1"/>
    <w:rsid w:val="00746DE1"/>
    <w:rsid w:val="00746DE6"/>
    <w:rsid w:val="00746E30"/>
    <w:rsid w:val="00746EC2"/>
    <w:rsid w:val="00746ED8"/>
    <w:rsid w:val="00746F04"/>
    <w:rsid w:val="00746F45"/>
    <w:rsid w:val="00746F99"/>
    <w:rsid w:val="00746FBE"/>
    <w:rsid w:val="0074705E"/>
    <w:rsid w:val="0074706B"/>
    <w:rsid w:val="00747110"/>
    <w:rsid w:val="0074726B"/>
    <w:rsid w:val="007472B4"/>
    <w:rsid w:val="0074731E"/>
    <w:rsid w:val="0074732B"/>
    <w:rsid w:val="007473D4"/>
    <w:rsid w:val="007473E9"/>
    <w:rsid w:val="007474B7"/>
    <w:rsid w:val="007474F5"/>
    <w:rsid w:val="007475C1"/>
    <w:rsid w:val="007475DA"/>
    <w:rsid w:val="00747672"/>
    <w:rsid w:val="00747697"/>
    <w:rsid w:val="007477AD"/>
    <w:rsid w:val="007477E7"/>
    <w:rsid w:val="007478DD"/>
    <w:rsid w:val="0074799F"/>
    <w:rsid w:val="007479AD"/>
    <w:rsid w:val="007479D4"/>
    <w:rsid w:val="007479D8"/>
    <w:rsid w:val="00747A11"/>
    <w:rsid w:val="00747AEF"/>
    <w:rsid w:val="00747BB7"/>
    <w:rsid w:val="00747BD1"/>
    <w:rsid w:val="00747C41"/>
    <w:rsid w:val="00747CB4"/>
    <w:rsid w:val="00747D09"/>
    <w:rsid w:val="00747D24"/>
    <w:rsid w:val="00747D82"/>
    <w:rsid w:val="00747DD1"/>
    <w:rsid w:val="00747E7F"/>
    <w:rsid w:val="00747E96"/>
    <w:rsid w:val="00747F22"/>
    <w:rsid w:val="00747FFC"/>
    <w:rsid w:val="0075000D"/>
    <w:rsid w:val="00750011"/>
    <w:rsid w:val="0075005D"/>
    <w:rsid w:val="0075007F"/>
    <w:rsid w:val="007500CD"/>
    <w:rsid w:val="007500D8"/>
    <w:rsid w:val="007501BF"/>
    <w:rsid w:val="007502AB"/>
    <w:rsid w:val="007502CD"/>
    <w:rsid w:val="007502ED"/>
    <w:rsid w:val="007503BC"/>
    <w:rsid w:val="00750409"/>
    <w:rsid w:val="0075040C"/>
    <w:rsid w:val="0075043E"/>
    <w:rsid w:val="00750444"/>
    <w:rsid w:val="0075046D"/>
    <w:rsid w:val="00750485"/>
    <w:rsid w:val="007504F8"/>
    <w:rsid w:val="00750501"/>
    <w:rsid w:val="00750535"/>
    <w:rsid w:val="00750594"/>
    <w:rsid w:val="007505D3"/>
    <w:rsid w:val="0075060A"/>
    <w:rsid w:val="0075060E"/>
    <w:rsid w:val="0075061E"/>
    <w:rsid w:val="0075068C"/>
    <w:rsid w:val="007506F1"/>
    <w:rsid w:val="0075073F"/>
    <w:rsid w:val="007507F3"/>
    <w:rsid w:val="00750858"/>
    <w:rsid w:val="007508EB"/>
    <w:rsid w:val="0075091B"/>
    <w:rsid w:val="007509B2"/>
    <w:rsid w:val="007509DD"/>
    <w:rsid w:val="00750B3A"/>
    <w:rsid w:val="00750B96"/>
    <w:rsid w:val="00750C39"/>
    <w:rsid w:val="00750C67"/>
    <w:rsid w:val="00750CE3"/>
    <w:rsid w:val="00750E22"/>
    <w:rsid w:val="00750F7C"/>
    <w:rsid w:val="00750F89"/>
    <w:rsid w:val="00750F9A"/>
    <w:rsid w:val="00750FCC"/>
    <w:rsid w:val="00751027"/>
    <w:rsid w:val="0075103D"/>
    <w:rsid w:val="0075104C"/>
    <w:rsid w:val="007510D6"/>
    <w:rsid w:val="007510E7"/>
    <w:rsid w:val="0075113E"/>
    <w:rsid w:val="0075116D"/>
    <w:rsid w:val="007511DE"/>
    <w:rsid w:val="007511EA"/>
    <w:rsid w:val="0075123E"/>
    <w:rsid w:val="00751262"/>
    <w:rsid w:val="00751343"/>
    <w:rsid w:val="00751352"/>
    <w:rsid w:val="007513F5"/>
    <w:rsid w:val="00751402"/>
    <w:rsid w:val="00751404"/>
    <w:rsid w:val="00751423"/>
    <w:rsid w:val="007514EE"/>
    <w:rsid w:val="00751547"/>
    <w:rsid w:val="00751564"/>
    <w:rsid w:val="0075156A"/>
    <w:rsid w:val="007515E6"/>
    <w:rsid w:val="007515E7"/>
    <w:rsid w:val="00751624"/>
    <w:rsid w:val="00751725"/>
    <w:rsid w:val="00751754"/>
    <w:rsid w:val="0075176B"/>
    <w:rsid w:val="007517DB"/>
    <w:rsid w:val="00751857"/>
    <w:rsid w:val="00751897"/>
    <w:rsid w:val="0075189E"/>
    <w:rsid w:val="00751972"/>
    <w:rsid w:val="00751A7B"/>
    <w:rsid w:val="00751CC1"/>
    <w:rsid w:val="00751D7F"/>
    <w:rsid w:val="00751D84"/>
    <w:rsid w:val="00751DD9"/>
    <w:rsid w:val="00751DE6"/>
    <w:rsid w:val="00751E91"/>
    <w:rsid w:val="00751EEA"/>
    <w:rsid w:val="00751F08"/>
    <w:rsid w:val="00752039"/>
    <w:rsid w:val="0075205F"/>
    <w:rsid w:val="00752094"/>
    <w:rsid w:val="00752193"/>
    <w:rsid w:val="00752213"/>
    <w:rsid w:val="007522DF"/>
    <w:rsid w:val="007523A2"/>
    <w:rsid w:val="007523D0"/>
    <w:rsid w:val="007523FB"/>
    <w:rsid w:val="00752411"/>
    <w:rsid w:val="00752456"/>
    <w:rsid w:val="0075245B"/>
    <w:rsid w:val="0075256E"/>
    <w:rsid w:val="00752610"/>
    <w:rsid w:val="0075266A"/>
    <w:rsid w:val="0075269E"/>
    <w:rsid w:val="007526FF"/>
    <w:rsid w:val="0075272A"/>
    <w:rsid w:val="00752776"/>
    <w:rsid w:val="00752778"/>
    <w:rsid w:val="00752788"/>
    <w:rsid w:val="007527CC"/>
    <w:rsid w:val="00752842"/>
    <w:rsid w:val="007529D9"/>
    <w:rsid w:val="007529F4"/>
    <w:rsid w:val="00752A43"/>
    <w:rsid w:val="00752A50"/>
    <w:rsid w:val="00752A58"/>
    <w:rsid w:val="00752A6C"/>
    <w:rsid w:val="00752ABC"/>
    <w:rsid w:val="00752B4C"/>
    <w:rsid w:val="00752B6F"/>
    <w:rsid w:val="00752C92"/>
    <w:rsid w:val="00752D47"/>
    <w:rsid w:val="00752D95"/>
    <w:rsid w:val="00752DCF"/>
    <w:rsid w:val="00752DD4"/>
    <w:rsid w:val="00752E22"/>
    <w:rsid w:val="00752E8A"/>
    <w:rsid w:val="00752EF1"/>
    <w:rsid w:val="00752F0B"/>
    <w:rsid w:val="00752F22"/>
    <w:rsid w:val="00752F2D"/>
    <w:rsid w:val="00752F2E"/>
    <w:rsid w:val="0075301D"/>
    <w:rsid w:val="00753036"/>
    <w:rsid w:val="00753045"/>
    <w:rsid w:val="0075304B"/>
    <w:rsid w:val="007530BC"/>
    <w:rsid w:val="007530D3"/>
    <w:rsid w:val="007530F6"/>
    <w:rsid w:val="007531D5"/>
    <w:rsid w:val="007531DE"/>
    <w:rsid w:val="0075325F"/>
    <w:rsid w:val="00753291"/>
    <w:rsid w:val="007532A8"/>
    <w:rsid w:val="007532E8"/>
    <w:rsid w:val="00753303"/>
    <w:rsid w:val="0075330C"/>
    <w:rsid w:val="0075331D"/>
    <w:rsid w:val="00753368"/>
    <w:rsid w:val="0075336E"/>
    <w:rsid w:val="00753396"/>
    <w:rsid w:val="007533F0"/>
    <w:rsid w:val="00753413"/>
    <w:rsid w:val="00753489"/>
    <w:rsid w:val="00753519"/>
    <w:rsid w:val="0075368F"/>
    <w:rsid w:val="007536BC"/>
    <w:rsid w:val="007537E0"/>
    <w:rsid w:val="007538CA"/>
    <w:rsid w:val="007538D4"/>
    <w:rsid w:val="0075390C"/>
    <w:rsid w:val="0075396B"/>
    <w:rsid w:val="007539BE"/>
    <w:rsid w:val="007539DD"/>
    <w:rsid w:val="00753B3B"/>
    <w:rsid w:val="00753C61"/>
    <w:rsid w:val="00753CC5"/>
    <w:rsid w:val="00753D03"/>
    <w:rsid w:val="00753D1F"/>
    <w:rsid w:val="00753D4C"/>
    <w:rsid w:val="00753D97"/>
    <w:rsid w:val="00753E06"/>
    <w:rsid w:val="00753E2F"/>
    <w:rsid w:val="00753E65"/>
    <w:rsid w:val="00753F18"/>
    <w:rsid w:val="007540A5"/>
    <w:rsid w:val="00754126"/>
    <w:rsid w:val="0075412B"/>
    <w:rsid w:val="0075413B"/>
    <w:rsid w:val="00754181"/>
    <w:rsid w:val="007541A3"/>
    <w:rsid w:val="007541BF"/>
    <w:rsid w:val="007541C1"/>
    <w:rsid w:val="0075438A"/>
    <w:rsid w:val="0075438C"/>
    <w:rsid w:val="00754449"/>
    <w:rsid w:val="007544B4"/>
    <w:rsid w:val="007544EF"/>
    <w:rsid w:val="0075450E"/>
    <w:rsid w:val="00754587"/>
    <w:rsid w:val="007546DD"/>
    <w:rsid w:val="00754734"/>
    <w:rsid w:val="00754761"/>
    <w:rsid w:val="00754763"/>
    <w:rsid w:val="0075476E"/>
    <w:rsid w:val="0075478E"/>
    <w:rsid w:val="007547A0"/>
    <w:rsid w:val="007547F7"/>
    <w:rsid w:val="007548BE"/>
    <w:rsid w:val="007548DA"/>
    <w:rsid w:val="007548F2"/>
    <w:rsid w:val="007549BD"/>
    <w:rsid w:val="00754A8C"/>
    <w:rsid w:val="00754B7C"/>
    <w:rsid w:val="00754C33"/>
    <w:rsid w:val="00754D44"/>
    <w:rsid w:val="00754D7E"/>
    <w:rsid w:val="00754DA1"/>
    <w:rsid w:val="00754DAA"/>
    <w:rsid w:val="00754E78"/>
    <w:rsid w:val="00754E81"/>
    <w:rsid w:val="00754F7B"/>
    <w:rsid w:val="0075500B"/>
    <w:rsid w:val="0075508C"/>
    <w:rsid w:val="007550D2"/>
    <w:rsid w:val="00755107"/>
    <w:rsid w:val="00755116"/>
    <w:rsid w:val="00755195"/>
    <w:rsid w:val="0075524E"/>
    <w:rsid w:val="007552EC"/>
    <w:rsid w:val="007552F8"/>
    <w:rsid w:val="00755330"/>
    <w:rsid w:val="0075533B"/>
    <w:rsid w:val="0075536D"/>
    <w:rsid w:val="007553DD"/>
    <w:rsid w:val="007553F1"/>
    <w:rsid w:val="00755656"/>
    <w:rsid w:val="007556A3"/>
    <w:rsid w:val="007556FC"/>
    <w:rsid w:val="00755720"/>
    <w:rsid w:val="0075576A"/>
    <w:rsid w:val="00755A41"/>
    <w:rsid w:val="00755A54"/>
    <w:rsid w:val="00755B2C"/>
    <w:rsid w:val="00755BFD"/>
    <w:rsid w:val="00755C8C"/>
    <w:rsid w:val="00755CD9"/>
    <w:rsid w:val="00755CFD"/>
    <w:rsid w:val="00755D04"/>
    <w:rsid w:val="00755D07"/>
    <w:rsid w:val="00755D16"/>
    <w:rsid w:val="00755E67"/>
    <w:rsid w:val="00755EBD"/>
    <w:rsid w:val="00755F7C"/>
    <w:rsid w:val="00755FD4"/>
    <w:rsid w:val="00756020"/>
    <w:rsid w:val="0075602D"/>
    <w:rsid w:val="00756033"/>
    <w:rsid w:val="007560A8"/>
    <w:rsid w:val="007560E0"/>
    <w:rsid w:val="00756132"/>
    <w:rsid w:val="00756167"/>
    <w:rsid w:val="00756202"/>
    <w:rsid w:val="0075626A"/>
    <w:rsid w:val="00756279"/>
    <w:rsid w:val="0075629F"/>
    <w:rsid w:val="00756329"/>
    <w:rsid w:val="0075636F"/>
    <w:rsid w:val="007563DD"/>
    <w:rsid w:val="0075648D"/>
    <w:rsid w:val="007564B7"/>
    <w:rsid w:val="0075657A"/>
    <w:rsid w:val="007565D7"/>
    <w:rsid w:val="0075666D"/>
    <w:rsid w:val="00756786"/>
    <w:rsid w:val="007567E1"/>
    <w:rsid w:val="00756821"/>
    <w:rsid w:val="0075684F"/>
    <w:rsid w:val="007568DA"/>
    <w:rsid w:val="007569ED"/>
    <w:rsid w:val="00756A22"/>
    <w:rsid w:val="00756A70"/>
    <w:rsid w:val="00756B7E"/>
    <w:rsid w:val="00756BA3"/>
    <w:rsid w:val="00756BBA"/>
    <w:rsid w:val="00756BD5"/>
    <w:rsid w:val="00756C86"/>
    <w:rsid w:val="00756E59"/>
    <w:rsid w:val="00756E7A"/>
    <w:rsid w:val="00756E8F"/>
    <w:rsid w:val="00756EAD"/>
    <w:rsid w:val="00756EB1"/>
    <w:rsid w:val="00756F0A"/>
    <w:rsid w:val="00756FF4"/>
    <w:rsid w:val="00757028"/>
    <w:rsid w:val="00757047"/>
    <w:rsid w:val="00757056"/>
    <w:rsid w:val="00757096"/>
    <w:rsid w:val="0075713C"/>
    <w:rsid w:val="00757146"/>
    <w:rsid w:val="007571DA"/>
    <w:rsid w:val="0075721B"/>
    <w:rsid w:val="0075724B"/>
    <w:rsid w:val="00757250"/>
    <w:rsid w:val="00757258"/>
    <w:rsid w:val="0075725F"/>
    <w:rsid w:val="00757305"/>
    <w:rsid w:val="0075730E"/>
    <w:rsid w:val="00757323"/>
    <w:rsid w:val="00757366"/>
    <w:rsid w:val="00757369"/>
    <w:rsid w:val="0075741C"/>
    <w:rsid w:val="00757476"/>
    <w:rsid w:val="00757481"/>
    <w:rsid w:val="00757498"/>
    <w:rsid w:val="00757561"/>
    <w:rsid w:val="00757621"/>
    <w:rsid w:val="007576F8"/>
    <w:rsid w:val="00757781"/>
    <w:rsid w:val="007578F0"/>
    <w:rsid w:val="0075792F"/>
    <w:rsid w:val="007579AD"/>
    <w:rsid w:val="00757A29"/>
    <w:rsid w:val="00757AC4"/>
    <w:rsid w:val="00757ACF"/>
    <w:rsid w:val="00757B11"/>
    <w:rsid w:val="00757BF4"/>
    <w:rsid w:val="00757C67"/>
    <w:rsid w:val="00757D05"/>
    <w:rsid w:val="00757D26"/>
    <w:rsid w:val="00757D3D"/>
    <w:rsid w:val="00757DBA"/>
    <w:rsid w:val="00757E50"/>
    <w:rsid w:val="00757E6E"/>
    <w:rsid w:val="00757F88"/>
    <w:rsid w:val="00757FF3"/>
    <w:rsid w:val="007600A3"/>
    <w:rsid w:val="00760290"/>
    <w:rsid w:val="007602B3"/>
    <w:rsid w:val="00760331"/>
    <w:rsid w:val="00760389"/>
    <w:rsid w:val="0076038D"/>
    <w:rsid w:val="0076041F"/>
    <w:rsid w:val="0076049E"/>
    <w:rsid w:val="007605F2"/>
    <w:rsid w:val="00760622"/>
    <w:rsid w:val="0076065A"/>
    <w:rsid w:val="00760772"/>
    <w:rsid w:val="007607B2"/>
    <w:rsid w:val="007607D6"/>
    <w:rsid w:val="00760840"/>
    <w:rsid w:val="0076084C"/>
    <w:rsid w:val="007608A1"/>
    <w:rsid w:val="007608DA"/>
    <w:rsid w:val="0076095C"/>
    <w:rsid w:val="007609D4"/>
    <w:rsid w:val="00760A48"/>
    <w:rsid w:val="00760ADE"/>
    <w:rsid w:val="00760BE8"/>
    <w:rsid w:val="00760C54"/>
    <w:rsid w:val="00760C7C"/>
    <w:rsid w:val="00760C97"/>
    <w:rsid w:val="00760D3F"/>
    <w:rsid w:val="00760E3E"/>
    <w:rsid w:val="00760F0E"/>
    <w:rsid w:val="00760F98"/>
    <w:rsid w:val="0076100E"/>
    <w:rsid w:val="0076106B"/>
    <w:rsid w:val="007611C0"/>
    <w:rsid w:val="0076122C"/>
    <w:rsid w:val="0076125E"/>
    <w:rsid w:val="00761270"/>
    <w:rsid w:val="0076130D"/>
    <w:rsid w:val="00761345"/>
    <w:rsid w:val="00761375"/>
    <w:rsid w:val="0076137C"/>
    <w:rsid w:val="0076142E"/>
    <w:rsid w:val="00761441"/>
    <w:rsid w:val="007614A1"/>
    <w:rsid w:val="00761577"/>
    <w:rsid w:val="0076162F"/>
    <w:rsid w:val="00761647"/>
    <w:rsid w:val="00761748"/>
    <w:rsid w:val="007617AB"/>
    <w:rsid w:val="007617D1"/>
    <w:rsid w:val="0076180F"/>
    <w:rsid w:val="00761822"/>
    <w:rsid w:val="0076185C"/>
    <w:rsid w:val="007618B5"/>
    <w:rsid w:val="007619BF"/>
    <w:rsid w:val="00761BA2"/>
    <w:rsid w:val="00761C94"/>
    <w:rsid w:val="00761C9D"/>
    <w:rsid w:val="00761CA8"/>
    <w:rsid w:val="00761DF7"/>
    <w:rsid w:val="00761DFE"/>
    <w:rsid w:val="00761E8F"/>
    <w:rsid w:val="00761F0B"/>
    <w:rsid w:val="00761F9E"/>
    <w:rsid w:val="007620BD"/>
    <w:rsid w:val="007620C7"/>
    <w:rsid w:val="007620CC"/>
    <w:rsid w:val="00762196"/>
    <w:rsid w:val="00762408"/>
    <w:rsid w:val="00762465"/>
    <w:rsid w:val="00762467"/>
    <w:rsid w:val="0076252D"/>
    <w:rsid w:val="0076255D"/>
    <w:rsid w:val="00762597"/>
    <w:rsid w:val="007625E5"/>
    <w:rsid w:val="007625F5"/>
    <w:rsid w:val="0076261A"/>
    <w:rsid w:val="0076269F"/>
    <w:rsid w:val="0076274C"/>
    <w:rsid w:val="0076276F"/>
    <w:rsid w:val="0076277E"/>
    <w:rsid w:val="00762781"/>
    <w:rsid w:val="00762798"/>
    <w:rsid w:val="007627CA"/>
    <w:rsid w:val="00762893"/>
    <w:rsid w:val="007628C6"/>
    <w:rsid w:val="00762916"/>
    <w:rsid w:val="0076299A"/>
    <w:rsid w:val="007629B4"/>
    <w:rsid w:val="007629C4"/>
    <w:rsid w:val="007629E3"/>
    <w:rsid w:val="007629F9"/>
    <w:rsid w:val="00762A6A"/>
    <w:rsid w:val="00762B35"/>
    <w:rsid w:val="00762B4E"/>
    <w:rsid w:val="00762C0C"/>
    <w:rsid w:val="00762C4F"/>
    <w:rsid w:val="00762C5D"/>
    <w:rsid w:val="00762C86"/>
    <w:rsid w:val="00762D4D"/>
    <w:rsid w:val="00762D9C"/>
    <w:rsid w:val="00762DA4"/>
    <w:rsid w:val="00762E04"/>
    <w:rsid w:val="00762E9E"/>
    <w:rsid w:val="00762F5A"/>
    <w:rsid w:val="00762F5E"/>
    <w:rsid w:val="00763067"/>
    <w:rsid w:val="00763073"/>
    <w:rsid w:val="00763076"/>
    <w:rsid w:val="007630B2"/>
    <w:rsid w:val="007630D6"/>
    <w:rsid w:val="007630D9"/>
    <w:rsid w:val="007631AC"/>
    <w:rsid w:val="00763217"/>
    <w:rsid w:val="0076322E"/>
    <w:rsid w:val="00763238"/>
    <w:rsid w:val="007632AD"/>
    <w:rsid w:val="007632D1"/>
    <w:rsid w:val="007633DC"/>
    <w:rsid w:val="007633F1"/>
    <w:rsid w:val="007633F8"/>
    <w:rsid w:val="00763415"/>
    <w:rsid w:val="00763482"/>
    <w:rsid w:val="007634B2"/>
    <w:rsid w:val="007634B7"/>
    <w:rsid w:val="007634CA"/>
    <w:rsid w:val="00763564"/>
    <w:rsid w:val="0076359C"/>
    <w:rsid w:val="00763625"/>
    <w:rsid w:val="00763683"/>
    <w:rsid w:val="007636E8"/>
    <w:rsid w:val="007636F5"/>
    <w:rsid w:val="007637BC"/>
    <w:rsid w:val="00763882"/>
    <w:rsid w:val="00763888"/>
    <w:rsid w:val="007638CD"/>
    <w:rsid w:val="007638DF"/>
    <w:rsid w:val="007638F2"/>
    <w:rsid w:val="00763968"/>
    <w:rsid w:val="0076398B"/>
    <w:rsid w:val="007639BA"/>
    <w:rsid w:val="007639CB"/>
    <w:rsid w:val="00763A7D"/>
    <w:rsid w:val="00763AC5"/>
    <w:rsid w:val="00763ACF"/>
    <w:rsid w:val="00763AE1"/>
    <w:rsid w:val="00763B5C"/>
    <w:rsid w:val="00763B9F"/>
    <w:rsid w:val="00763C0D"/>
    <w:rsid w:val="00763C6E"/>
    <w:rsid w:val="00763F60"/>
    <w:rsid w:val="00763FED"/>
    <w:rsid w:val="00764085"/>
    <w:rsid w:val="007640CE"/>
    <w:rsid w:val="0076410D"/>
    <w:rsid w:val="00764120"/>
    <w:rsid w:val="00764132"/>
    <w:rsid w:val="0076413A"/>
    <w:rsid w:val="0076418E"/>
    <w:rsid w:val="007641AD"/>
    <w:rsid w:val="00764217"/>
    <w:rsid w:val="00764305"/>
    <w:rsid w:val="00764307"/>
    <w:rsid w:val="00764318"/>
    <w:rsid w:val="00764357"/>
    <w:rsid w:val="0076436D"/>
    <w:rsid w:val="007643B6"/>
    <w:rsid w:val="007643C4"/>
    <w:rsid w:val="007643DE"/>
    <w:rsid w:val="00764436"/>
    <w:rsid w:val="0076444F"/>
    <w:rsid w:val="007645A7"/>
    <w:rsid w:val="007645EE"/>
    <w:rsid w:val="00764603"/>
    <w:rsid w:val="0076463A"/>
    <w:rsid w:val="007646E3"/>
    <w:rsid w:val="007646E4"/>
    <w:rsid w:val="007646F2"/>
    <w:rsid w:val="00764706"/>
    <w:rsid w:val="00764764"/>
    <w:rsid w:val="007647FC"/>
    <w:rsid w:val="00764862"/>
    <w:rsid w:val="00764890"/>
    <w:rsid w:val="007648A5"/>
    <w:rsid w:val="007648C3"/>
    <w:rsid w:val="00764954"/>
    <w:rsid w:val="0076495E"/>
    <w:rsid w:val="007649CE"/>
    <w:rsid w:val="00764A1E"/>
    <w:rsid w:val="00764A3C"/>
    <w:rsid w:val="00764A63"/>
    <w:rsid w:val="00764A95"/>
    <w:rsid w:val="00764AA1"/>
    <w:rsid w:val="00764B36"/>
    <w:rsid w:val="00764B98"/>
    <w:rsid w:val="00764C71"/>
    <w:rsid w:val="00764D17"/>
    <w:rsid w:val="00764D3F"/>
    <w:rsid w:val="00764D49"/>
    <w:rsid w:val="00764D57"/>
    <w:rsid w:val="00764DE1"/>
    <w:rsid w:val="00764F29"/>
    <w:rsid w:val="00764FE1"/>
    <w:rsid w:val="00765084"/>
    <w:rsid w:val="00765104"/>
    <w:rsid w:val="00765147"/>
    <w:rsid w:val="007651E6"/>
    <w:rsid w:val="0076521B"/>
    <w:rsid w:val="00765222"/>
    <w:rsid w:val="00765243"/>
    <w:rsid w:val="007652DC"/>
    <w:rsid w:val="0076535E"/>
    <w:rsid w:val="007653AE"/>
    <w:rsid w:val="00765418"/>
    <w:rsid w:val="0076548D"/>
    <w:rsid w:val="00765550"/>
    <w:rsid w:val="0076556B"/>
    <w:rsid w:val="0076558C"/>
    <w:rsid w:val="0076558E"/>
    <w:rsid w:val="00765615"/>
    <w:rsid w:val="0076567D"/>
    <w:rsid w:val="007656A1"/>
    <w:rsid w:val="007656AE"/>
    <w:rsid w:val="007656C1"/>
    <w:rsid w:val="00765754"/>
    <w:rsid w:val="0076576F"/>
    <w:rsid w:val="007657BD"/>
    <w:rsid w:val="00765806"/>
    <w:rsid w:val="0076580C"/>
    <w:rsid w:val="00765844"/>
    <w:rsid w:val="0076585B"/>
    <w:rsid w:val="00765895"/>
    <w:rsid w:val="007658BA"/>
    <w:rsid w:val="007658FB"/>
    <w:rsid w:val="00765919"/>
    <w:rsid w:val="0076596A"/>
    <w:rsid w:val="0076599B"/>
    <w:rsid w:val="007659AD"/>
    <w:rsid w:val="007659F7"/>
    <w:rsid w:val="00765A43"/>
    <w:rsid w:val="00765AB5"/>
    <w:rsid w:val="00765B90"/>
    <w:rsid w:val="00765CDF"/>
    <w:rsid w:val="00765D00"/>
    <w:rsid w:val="00765D86"/>
    <w:rsid w:val="00765DC9"/>
    <w:rsid w:val="00765E12"/>
    <w:rsid w:val="00765EEC"/>
    <w:rsid w:val="00765FA7"/>
    <w:rsid w:val="00765FB8"/>
    <w:rsid w:val="0076600D"/>
    <w:rsid w:val="00766022"/>
    <w:rsid w:val="007660DC"/>
    <w:rsid w:val="0076612E"/>
    <w:rsid w:val="007661BB"/>
    <w:rsid w:val="007661D2"/>
    <w:rsid w:val="007661F6"/>
    <w:rsid w:val="00766222"/>
    <w:rsid w:val="00766283"/>
    <w:rsid w:val="0076630C"/>
    <w:rsid w:val="00766356"/>
    <w:rsid w:val="00766494"/>
    <w:rsid w:val="007664BC"/>
    <w:rsid w:val="007664BF"/>
    <w:rsid w:val="007664D5"/>
    <w:rsid w:val="0076658B"/>
    <w:rsid w:val="00766673"/>
    <w:rsid w:val="00766707"/>
    <w:rsid w:val="00766721"/>
    <w:rsid w:val="0076672D"/>
    <w:rsid w:val="00766758"/>
    <w:rsid w:val="00766776"/>
    <w:rsid w:val="00766778"/>
    <w:rsid w:val="0076680F"/>
    <w:rsid w:val="007668C9"/>
    <w:rsid w:val="007668DE"/>
    <w:rsid w:val="0076690D"/>
    <w:rsid w:val="0076694B"/>
    <w:rsid w:val="00766969"/>
    <w:rsid w:val="00766A2C"/>
    <w:rsid w:val="00766AC0"/>
    <w:rsid w:val="00766ADB"/>
    <w:rsid w:val="00766B0F"/>
    <w:rsid w:val="00766BBB"/>
    <w:rsid w:val="00766BCD"/>
    <w:rsid w:val="00766BCE"/>
    <w:rsid w:val="00766C4C"/>
    <w:rsid w:val="00766C72"/>
    <w:rsid w:val="00766C9C"/>
    <w:rsid w:val="00766CC6"/>
    <w:rsid w:val="00766D00"/>
    <w:rsid w:val="00766D10"/>
    <w:rsid w:val="00766DA3"/>
    <w:rsid w:val="00766EA9"/>
    <w:rsid w:val="00766EAF"/>
    <w:rsid w:val="00766EFD"/>
    <w:rsid w:val="00766F32"/>
    <w:rsid w:val="00766F51"/>
    <w:rsid w:val="00766F6E"/>
    <w:rsid w:val="00766FAE"/>
    <w:rsid w:val="00766FB8"/>
    <w:rsid w:val="0076702D"/>
    <w:rsid w:val="0076724D"/>
    <w:rsid w:val="007672D1"/>
    <w:rsid w:val="007673A7"/>
    <w:rsid w:val="00767405"/>
    <w:rsid w:val="007674AF"/>
    <w:rsid w:val="007674BD"/>
    <w:rsid w:val="0076753E"/>
    <w:rsid w:val="007675DA"/>
    <w:rsid w:val="00767709"/>
    <w:rsid w:val="007677CF"/>
    <w:rsid w:val="00767820"/>
    <w:rsid w:val="00767885"/>
    <w:rsid w:val="00767893"/>
    <w:rsid w:val="007678AB"/>
    <w:rsid w:val="007678DC"/>
    <w:rsid w:val="007678F3"/>
    <w:rsid w:val="0076794B"/>
    <w:rsid w:val="00767A04"/>
    <w:rsid w:val="00767A0D"/>
    <w:rsid w:val="00767B2D"/>
    <w:rsid w:val="00767B42"/>
    <w:rsid w:val="00767D4F"/>
    <w:rsid w:val="00767E29"/>
    <w:rsid w:val="00767F0E"/>
    <w:rsid w:val="00767F63"/>
    <w:rsid w:val="00767FAF"/>
    <w:rsid w:val="00770024"/>
    <w:rsid w:val="007700B4"/>
    <w:rsid w:val="00770169"/>
    <w:rsid w:val="007701D8"/>
    <w:rsid w:val="0077020D"/>
    <w:rsid w:val="0077024D"/>
    <w:rsid w:val="0077026E"/>
    <w:rsid w:val="007702B0"/>
    <w:rsid w:val="0077031F"/>
    <w:rsid w:val="007703CE"/>
    <w:rsid w:val="0077047F"/>
    <w:rsid w:val="007704A8"/>
    <w:rsid w:val="007704B7"/>
    <w:rsid w:val="007704BE"/>
    <w:rsid w:val="00770516"/>
    <w:rsid w:val="00770655"/>
    <w:rsid w:val="007706BE"/>
    <w:rsid w:val="007706D3"/>
    <w:rsid w:val="007706D9"/>
    <w:rsid w:val="00770765"/>
    <w:rsid w:val="007707BA"/>
    <w:rsid w:val="00770844"/>
    <w:rsid w:val="00770845"/>
    <w:rsid w:val="00770860"/>
    <w:rsid w:val="007708A6"/>
    <w:rsid w:val="007708B5"/>
    <w:rsid w:val="0077097D"/>
    <w:rsid w:val="00770A89"/>
    <w:rsid w:val="00770AA6"/>
    <w:rsid w:val="00770AD9"/>
    <w:rsid w:val="00770B17"/>
    <w:rsid w:val="00770B5D"/>
    <w:rsid w:val="00770BB5"/>
    <w:rsid w:val="00770BEB"/>
    <w:rsid w:val="00770C83"/>
    <w:rsid w:val="00770C91"/>
    <w:rsid w:val="00770CD4"/>
    <w:rsid w:val="00770CD5"/>
    <w:rsid w:val="00770CEB"/>
    <w:rsid w:val="00770D32"/>
    <w:rsid w:val="00770D3F"/>
    <w:rsid w:val="00770D45"/>
    <w:rsid w:val="00770DAD"/>
    <w:rsid w:val="00770DCD"/>
    <w:rsid w:val="00770E44"/>
    <w:rsid w:val="00770EFA"/>
    <w:rsid w:val="00770F40"/>
    <w:rsid w:val="00770F8D"/>
    <w:rsid w:val="00770F98"/>
    <w:rsid w:val="00771089"/>
    <w:rsid w:val="00771092"/>
    <w:rsid w:val="007710B3"/>
    <w:rsid w:val="007710B4"/>
    <w:rsid w:val="007711A5"/>
    <w:rsid w:val="007711F3"/>
    <w:rsid w:val="0077123E"/>
    <w:rsid w:val="00771274"/>
    <w:rsid w:val="007712A4"/>
    <w:rsid w:val="007712FB"/>
    <w:rsid w:val="0077138F"/>
    <w:rsid w:val="00771395"/>
    <w:rsid w:val="007713C4"/>
    <w:rsid w:val="00771402"/>
    <w:rsid w:val="0077146C"/>
    <w:rsid w:val="007714F8"/>
    <w:rsid w:val="00771585"/>
    <w:rsid w:val="007715C1"/>
    <w:rsid w:val="0077165B"/>
    <w:rsid w:val="0077175D"/>
    <w:rsid w:val="007717E7"/>
    <w:rsid w:val="00771824"/>
    <w:rsid w:val="007718B9"/>
    <w:rsid w:val="0077193C"/>
    <w:rsid w:val="0077194C"/>
    <w:rsid w:val="00771979"/>
    <w:rsid w:val="0077198B"/>
    <w:rsid w:val="007719A3"/>
    <w:rsid w:val="00771A4C"/>
    <w:rsid w:val="00771A8B"/>
    <w:rsid w:val="00771BC8"/>
    <w:rsid w:val="00771BE6"/>
    <w:rsid w:val="00771BF7"/>
    <w:rsid w:val="00771CC4"/>
    <w:rsid w:val="00771D13"/>
    <w:rsid w:val="00771D40"/>
    <w:rsid w:val="00771DDB"/>
    <w:rsid w:val="00771E0B"/>
    <w:rsid w:val="00771EFB"/>
    <w:rsid w:val="00771F02"/>
    <w:rsid w:val="00771FB3"/>
    <w:rsid w:val="00771FF2"/>
    <w:rsid w:val="00771FFB"/>
    <w:rsid w:val="00771FFE"/>
    <w:rsid w:val="00772068"/>
    <w:rsid w:val="007720CD"/>
    <w:rsid w:val="0077212E"/>
    <w:rsid w:val="0077214F"/>
    <w:rsid w:val="00772169"/>
    <w:rsid w:val="007721A4"/>
    <w:rsid w:val="007721AC"/>
    <w:rsid w:val="007721E5"/>
    <w:rsid w:val="0077221C"/>
    <w:rsid w:val="00772300"/>
    <w:rsid w:val="0077230E"/>
    <w:rsid w:val="007723A9"/>
    <w:rsid w:val="00772440"/>
    <w:rsid w:val="007724CD"/>
    <w:rsid w:val="007724EE"/>
    <w:rsid w:val="007724F1"/>
    <w:rsid w:val="0077264F"/>
    <w:rsid w:val="0077267E"/>
    <w:rsid w:val="0077268D"/>
    <w:rsid w:val="007726D5"/>
    <w:rsid w:val="007727CE"/>
    <w:rsid w:val="0077285D"/>
    <w:rsid w:val="00772876"/>
    <w:rsid w:val="00772910"/>
    <w:rsid w:val="0077291F"/>
    <w:rsid w:val="00772921"/>
    <w:rsid w:val="0077298E"/>
    <w:rsid w:val="0077299B"/>
    <w:rsid w:val="007729B5"/>
    <w:rsid w:val="00772A39"/>
    <w:rsid w:val="00772A80"/>
    <w:rsid w:val="00772A83"/>
    <w:rsid w:val="00772B47"/>
    <w:rsid w:val="00772BC7"/>
    <w:rsid w:val="00772BD2"/>
    <w:rsid w:val="00772C29"/>
    <w:rsid w:val="00772C31"/>
    <w:rsid w:val="00772CF2"/>
    <w:rsid w:val="00772D0E"/>
    <w:rsid w:val="00772DB6"/>
    <w:rsid w:val="00772E54"/>
    <w:rsid w:val="00772F38"/>
    <w:rsid w:val="00772F99"/>
    <w:rsid w:val="00772FE5"/>
    <w:rsid w:val="00773100"/>
    <w:rsid w:val="00773122"/>
    <w:rsid w:val="0077316B"/>
    <w:rsid w:val="00773201"/>
    <w:rsid w:val="007734B2"/>
    <w:rsid w:val="007734E1"/>
    <w:rsid w:val="0077359D"/>
    <w:rsid w:val="007735FC"/>
    <w:rsid w:val="0077372E"/>
    <w:rsid w:val="007737C0"/>
    <w:rsid w:val="00773855"/>
    <w:rsid w:val="0077386A"/>
    <w:rsid w:val="0077388B"/>
    <w:rsid w:val="007738C0"/>
    <w:rsid w:val="007738F1"/>
    <w:rsid w:val="007739C5"/>
    <w:rsid w:val="007739D6"/>
    <w:rsid w:val="00773A84"/>
    <w:rsid w:val="00773ABE"/>
    <w:rsid w:val="00773AEB"/>
    <w:rsid w:val="00773B3E"/>
    <w:rsid w:val="00773B79"/>
    <w:rsid w:val="00773B85"/>
    <w:rsid w:val="00773BCF"/>
    <w:rsid w:val="00773C1E"/>
    <w:rsid w:val="00773C83"/>
    <w:rsid w:val="00773D33"/>
    <w:rsid w:val="00773DC7"/>
    <w:rsid w:val="00773E55"/>
    <w:rsid w:val="00773E6A"/>
    <w:rsid w:val="00773E8D"/>
    <w:rsid w:val="00773E94"/>
    <w:rsid w:val="00773EFD"/>
    <w:rsid w:val="00773F88"/>
    <w:rsid w:val="00773F92"/>
    <w:rsid w:val="00774021"/>
    <w:rsid w:val="0077406F"/>
    <w:rsid w:val="0077409F"/>
    <w:rsid w:val="00774124"/>
    <w:rsid w:val="00774205"/>
    <w:rsid w:val="00774274"/>
    <w:rsid w:val="007742D8"/>
    <w:rsid w:val="0077439B"/>
    <w:rsid w:val="00774407"/>
    <w:rsid w:val="00774450"/>
    <w:rsid w:val="007744DF"/>
    <w:rsid w:val="00774515"/>
    <w:rsid w:val="00774533"/>
    <w:rsid w:val="00774716"/>
    <w:rsid w:val="0077471A"/>
    <w:rsid w:val="00774769"/>
    <w:rsid w:val="007747E4"/>
    <w:rsid w:val="007747F3"/>
    <w:rsid w:val="0077484F"/>
    <w:rsid w:val="0077488F"/>
    <w:rsid w:val="0077499D"/>
    <w:rsid w:val="00774AF9"/>
    <w:rsid w:val="00774B45"/>
    <w:rsid w:val="00774C0E"/>
    <w:rsid w:val="00774C5E"/>
    <w:rsid w:val="00774C75"/>
    <w:rsid w:val="00774CDE"/>
    <w:rsid w:val="00774D6F"/>
    <w:rsid w:val="00774DCB"/>
    <w:rsid w:val="00774E0D"/>
    <w:rsid w:val="00774ECC"/>
    <w:rsid w:val="00774F14"/>
    <w:rsid w:val="00774F18"/>
    <w:rsid w:val="00774F3D"/>
    <w:rsid w:val="00774F90"/>
    <w:rsid w:val="00774FB3"/>
    <w:rsid w:val="00774FE0"/>
    <w:rsid w:val="00774FF5"/>
    <w:rsid w:val="0077503E"/>
    <w:rsid w:val="00775046"/>
    <w:rsid w:val="00775057"/>
    <w:rsid w:val="00775128"/>
    <w:rsid w:val="00775180"/>
    <w:rsid w:val="0077522C"/>
    <w:rsid w:val="00775310"/>
    <w:rsid w:val="0077532D"/>
    <w:rsid w:val="0077537D"/>
    <w:rsid w:val="0077549F"/>
    <w:rsid w:val="007754C4"/>
    <w:rsid w:val="00775575"/>
    <w:rsid w:val="007755E9"/>
    <w:rsid w:val="00775603"/>
    <w:rsid w:val="00775604"/>
    <w:rsid w:val="00775671"/>
    <w:rsid w:val="0077569A"/>
    <w:rsid w:val="007756D0"/>
    <w:rsid w:val="00775892"/>
    <w:rsid w:val="007758E4"/>
    <w:rsid w:val="00775969"/>
    <w:rsid w:val="0077598A"/>
    <w:rsid w:val="007759EC"/>
    <w:rsid w:val="00775A7E"/>
    <w:rsid w:val="00775AA8"/>
    <w:rsid w:val="00775B7B"/>
    <w:rsid w:val="00775B91"/>
    <w:rsid w:val="00775B9A"/>
    <w:rsid w:val="00775BEB"/>
    <w:rsid w:val="00775D0E"/>
    <w:rsid w:val="00775D17"/>
    <w:rsid w:val="00775D22"/>
    <w:rsid w:val="00775DBE"/>
    <w:rsid w:val="00775DE7"/>
    <w:rsid w:val="00775E71"/>
    <w:rsid w:val="00775E8C"/>
    <w:rsid w:val="00775EC5"/>
    <w:rsid w:val="00775ECB"/>
    <w:rsid w:val="00775ECC"/>
    <w:rsid w:val="00775ECE"/>
    <w:rsid w:val="00775F13"/>
    <w:rsid w:val="00775F48"/>
    <w:rsid w:val="00776091"/>
    <w:rsid w:val="0077610C"/>
    <w:rsid w:val="00776128"/>
    <w:rsid w:val="0077613D"/>
    <w:rsid w:val="0077620F"/>
    <w:rsid w:val="007762A4"/>
    <w:rsid w:val="007762F8"/>
    <w:rsid w:val="00776383"/>
    <w:rsid w:val="007764B0"/>
    <w:rsid w:val="0077651B"/>
    <w:rsid w:val="007765DC"/>
    <w:rsid w:val="007765EA"/>
    <w:rsid w:val="007766E2"/>
    <w:rsid w:val="007766FE"/>
    <w:rsid w:val="00776756"/>
    <w:rsid w:val="007767A4"/>
    <w:rsid w:val="007767C1"/>
    <w:rsid w:val="00776814"/>
    <w:rsid w:val="0077687D"/>
    <w:rsid w:val="0077694F"/>
    <w:rsid w:val="00776999"/>
    <w:rsid w:val="007769E8"/>
    <w:rsid w:val="00776A18"/>
    <w:rsid w:val="00776A5C"/>
    <w:rsid w:val="00776ABB"/>
    <w:rsid w:val="00776B0D"/>
    <w:rsid w:val="00776B25"/>
    <w:rsid w:val="00776B29"/>
    <w:rsid w:val="00776B48"/>
    <w:rsid w:val="00776B58"/>
    <w:rsid w:val="00776B7C"/>
    <w:rsid w:val="00776BEA"/>
    <w:rsid w:val="00776BFC"/>
    <w:rsid w:val="00776C3F"/>
    <w:rsid w:val="00776C8A"/>
    <w:rsid w:val="00776CD4"/>
    <w:rsid w:val="00776CD6"/>
    <w:rsid w:val="00776D15"/>
    <w:rsid w:val="00776D5D"/>
    <w:rsid w:val="00776D9C"/>
    <w:rsid w:val="00776DB8"/>
    <w:rsid w:val="00776F08"/>
    <w:rsid w:val="00776FC6"/>
    <w:rsid w:val="00776FF5"/>
    <w:rsid w:val="0077700B"/>
    <w:rsid w:val="0077707D"/>
    <w:rsid w:val="0077712C"/>
    <w:rsid w:val="00777174"/>
    <w:rsid w:val="0077719A"/>
    <w:rsid w:val="00777244"/>
    <w:rsid w:val="0077724D"/>
    <w:rsid w:val="007772F3"/>
    <w:rsid w:val="007772F6"/>
    <w:rsid w:val="0077732A"/>
    <w:rsid w:val="00777387"/>
    <w:rsid w:val="007774C9"/>
    <w:rsid w:val="00777549"/>
    <w:rsid w:val="007775CB"/>
    <w:rsid w:val="0077762B"/>
    <w:rsid w:val="007776AE"/>
    <w:rsid w:val="007776D7"/>
    <w:rsid w:val="007776ED"/>
    <w:rsid w:val="0077771A"/>
    <w:rsid w:val="00777764"/>
    <w:rsid w:val="00777780"/>
    <w:rsid w:val="007777BC"/>
    <w:rsid w:val="007777C8"/>
    <w:rsid w:val="007777F5"/>
    <w:rsid w:val="007777FA"/>
    <w:rsid w:val="0077789D"/>
    <w:rsid w:val="00777963"/>
    <w:rsid w:val="00777971"/>
    <w:rsid w:val="007779AF"/>
    <w:rsid w:val="00777B53"/>
    <w:rsid w:val="00777B86"/>
    <w:rsid w:val="00777BE3"/>
    <w:rsid w:val="00777BF8"/>
    <w:rsid w:val="00777C78"/>
    <w:rsid w:val="00777CD9"/>
    <w:rsid w:val="00777CDA"/>
    <w:rsid w:val="00777D2C"/>
    <w:rsid w:val="00777D35"/>
    <w:rsid w:val="00777E3C"/>
    <w:rsid w:val="00777EA6"/>
    <w:rsid w:val="00777ED9"/>
    <w:rsid w:val="00777F5F"/>
    <w:rsid w:val="00777F75"/>
    <w:rsid w:val="00777F7B"/>
    <w:rsid w:val="00777FC2"/>
    <w:rsid w:val="007800B5"/>
    <w:rsid w:val="007800C8"/>
    <w:rsid w:val="007802C4"/>
    <w:rsid w:val="007803E2"/>
    <w:rsid w:val="00780409"/>
    <w:rsid w:val="0078045E"/>
    <w:rsid w:val="007804FB"/>
    <w:rsid w:val="007805BC"/>
    <w:rsid w:val="007805CC"/>
    <w:rsid w:val="007805CF"/>
    <w:rsid w:val="007805E5"/>
    <w:rsid w:val="0078069A"/>
    <w:rsid w:val="0078069C"/>
    <w:rsid w:val="007806F4"/>
    <w:rsid w:val="0078072B"/>
    <w:rsid w:val="007807FC"/>
    <w:rsid w:val="00780872"/>
    <w:rsid w:val="0078089C"/>
    <w:rsid w:val="007808F6"/>
    <w:rsid w:val="00780910"/>
    <w:rsid w:val="0078098A"/>
    <w:rsid w:val="0078098C"/>
    <w:rsid w:val="00780AA6"/>
    <w:rsid w:val="00780B8D"/>
    <w:rsid w:val="00780C4A"/>
    <w:rsid w:val="00780C4E"/>
    <w:rsid w:val="00780CB5"/>
    <w:rsid w:val="00780DC5"/>
    <w:rsid w:val="00780ED7"/>
    <w:rsid w:val="00780F2C"/>
    <w:rsid w:val="00780F48"/>
    <w:rsid w:val="00780FC6"/>
    <w:rsid w:val="0078102C"/>
    <w:rsid w:val="00781031"/>
    <w:rsid w:val="0078108E"/>
    <w:rsid w:val="00781138"/>
    <w:rsid w:val="007811AF"/>
    <w:rsid w:val="007811FA"/>
    <w:rsid w:val="00781353"/>
    <w:rsid w:val="0078135D"/>
    <w:rsid w:val="007813EB"/>
    <w:rsid w:val="007813F7"/>
    <w:rsid w:val="00781499"/>
    <w:rsid w:val="007814C2"/>
    <w:rsid w:val="0078154D"/>
    <w:rsid w:val="00781578"/>
    <w:rsid w:val="007815EA"/>
    <w:rsid w:val="00781603"/>
    <w:rsid w:val="00781646"/>
    <w:rsid w:val="0078169D"/>
    <w:rsid w:val="00781751"/>
    <w:rsid w:val="00781771"/>
    <w:rsid w:val="007817BC"/>
    <w:rsid w:val="007818CF"/>
    <w:rsid w:val="0078190E"/>
    <w:rsid w:val="00781923"/>
    <w:rsid w:val="00781A11"/>
    <w:rsid w:val="00781A28"/>
    <w:rsid w:val="00781B62"/>
    <w:rsid w:val="00781B9A"/>
    <w:rsid w:val="00781BB9"/>
    <w:rsid w:val="00781C21"/>
    <w:rsid w:val="00781CAE"/>
    <w:rsid w:val="00781CE6"/>
    <w:rsid w:val="00781CFD"/>
    <w:rsid w:val="00781CFF"/>
    <w:rsid w:val="00781D53"/>
    <w:rsid w:val="00781DB4"/>
    <w:rsid w:val="00781DBF"/>
    <w:rsid w:val="00781DDA"/>
    <w:rsid w:val="00781E15"/>
    <w:rsid w:val="00781EB5"/>
    <w:rsid w:val="00781ED8"/>
    <w:rsid w:val="00781EF6"/>
    <w:rsid w:val="00781F5B"/>
    <w:rsid w:val="00781FEA"/>
    <w:rsid w:val="0078203B"/>
    <w:rsid w:val="00782179"/>
    <w:rsid w:val="007821BB"/>
    <w:rsid w:val="007821F4"/>
    <w:rsid w:val="0078225B"/>
    <w:rsid w:val="0078226B"/>
    <w:rsid w:val="007822D5"/>
    <w:rsid w:val="00782302"/>
    <w:rsid w:val="00782344"/>
    <w:rsid w:val="0078235A"/>
    <w:rsid w:val="00782375"/>
    <w:rsid w:val="007823D0"/>
    <w:rsid w:val="00782452"/>
    <w:rsid w:val="0078246C"/>
    <w:rsid w:val="007824A8"/>
    <w:rsid w:val="007824C5"/>
    <w:rsid w:val="007825A7"/>
    <w:rsid w:val="007825BE"/>
    <w:rsid w:val="00782669"/>
    <w:rsid w:val="007826BE"/>
    <w:rsid w:val="0078277D"/>
    <w:rsid w:val="0078279B"/>
    <w:rsid w:val="0078289E"/>
    <w:rsid w:val="007828FE"/>
    <w:rsid w:val="0078292E"/>
    <w:rsid w:val="0078295D"/>
    <w:rsid w:val="007829A6"/>
    <w:rsid w:val="00782A2F"/>
    <w:rsid w:val="00782A7A"/>
    <w:rsid w:val="00782B63"/>
    <w:rsid w:val="00782B8A"/>
    <w:rsid w:val="00782BC0"/>
    <w:rsid w:val="00782BE4"/>
    <w:rsid w:val="00782C32"/>
    <w:rsid w:val="00782C99"/>
    <w:rsid w:val="00782CE7"/>
    <w:rsid w:val="00782D21"/>
    <w:rsid w:val="00782DE3"/>
    <w:rsid w:val="00782F8D"/>
    <w:rsid w:val="00782FBD"/>
    <w:rsid w:val="00783039"/>
    <w:rsid w:val="0078303A"/>
    <w:rsid w:val="007830FA"/>
    <w:rsid w:val="007831AA"/>
    <w:rsid w:val="0078323B"/>
    <w:rsid w:val="0078331A"/>
    <w:rsid w:val="00783336"/>
    <w:rsid w:val="00783453"/>
    <w:rsid w:val="00783454"/>
    <w:rsid w:val="0078345F"/>
    <w:rsid w:val="007834F1"/>
    <w:rsid w:val="0078350C"/>
    <w:rsid w:val="007835D5"/>
    <w:rsid w:val="00783794"/>
    <w:rsid w:val="0078379A"/>
    <w:rsid w:val="007837DB"/>
    <w:rsid w:val="007837E0"/>
    <w:rsid w:val="007837EF"/>
    <w:rsid w:val="00783813"/>
    <w:rsid w:val="00783856"/>
    <w:rsid w:val="0078385C"/>
    <w:rsid w:val="007838BC"/>
    <w:rsid w:val="007838DA"/>
    <w:rsid w:val="0078390F"/>
    <w:rsid w:val="00783925"/>
    <w:rsid w:val="00783948"/>
    <w:rsid w:val="007839A1"/>
    <w:rsid w:val="007839B7"/>
    <w:rsid w:val="00783A07"/>
    <w:rsid w:val="00783AAB"/>
    <w:rsid w:val="00783AE6"/>
    <w:rsid w:val="00783B56"/>
    <w:rsid w:val="00783B7E"/>
    <w:rsid w:val="00783BA7"/>
    <w:rsid w:val="00783BC8"/>
    <w:rsid w:val="00783CC9"/>
    <w:rsid w:val="00783CF0"/>
    <w:rsid w:val="00783D1F"/>
    <w:rsid w:val="00783D29"/>
    <w:rsid w:val="00783D6D"/>
    <w:rsid w:val="00783DAD"/>
    <w:rsid w:val="00783DDF"/>
    <w:rsid w:val="00783E63"/>
    <w:rsid w:val="00783F9D"/>
    <w:rsid w:val="00783FAF"/>
    <w:rsid w:val="00784065"/>
    <w:rsid w:val="007840A2"/>
    <w:rsid w:val="007840B2"/>
    <w:rsid w:val="007840F4"/>
    <w:rsid w:val="0078413F"/>
    <w:rsid w:val="0078414F"/>
    <w:rsid w:val="007842BC"/>
    <w:rsid w:val="007842DE"/>
    <w:rsid w:val="0078430F"/>
    <w:rsid w:val="00784329"/>
    <w:rsid w:val="00784339"/>
    <w:rsid w:val="007844D9"/>
    <w:rsid w:val="00784523"/>
    <w:rsid w:val="00784571"/>
    <w:rsid w:val="007845CE"/>
    <w:rsid w:val="007845EF"/>
    <w:rsid w:val="007846F3"/>
    <w:rsid w:val="00784748"/>
    <w:rsid w:val="007847AD"/>
    <w:rsid w:val="007847E3"/>
    <w:rsid w:val="007847F4"/>
    <w:rsid w:val="00784847"/>
    <w:rsid w:val="00784851"/>
    <w:rsid w:val="0078486D"/>
    <w:rsid w:val="007848CF"/>
    <w:rsid w:val="00784924"/>
    <w:rsid w:val="007849A7"/>
    <w:rsid w:val="007849AE"/>
    <w:rsid w:val="00784A09"/>
    <w:rsid w:val="00784A20"/>
    <w:rsid w:val="00784A26"/>
    <w:rsid w:val="00784B25"/>
    <w:rsid w:val="00784BA6"/>
    <w:rsid w:val="00784C28"/>
    <w:rsid w:val="00784C32"/>
    <w:rsid w:val="00784C35"/>
    <w:rsid w:val="00784C3B"/>
    <w:rsid w:val="00784C6A"/>
    <w:rsid w:val="00784CCD"/>
    <w:rsid w:val="00784DDA"/>
    <w:rsid w:val="00784DF8"/>
    <w:rsid w:val="00784E9F"/>
    <w:rsid w:val="00784F19"/>
    <w:rsid w:val="0078501B"/>
    <w:rsid w:val="00785020"/>
    <w:rsid w:val="007850CB"/>
    <w:rsid w:val="007850F5"/>
    <w:rsid w:val="0078521C"/>
    <w:rsid w:val="00785222"/>
    <w:rsid w:val="0078524A"/>
    <w:rsid w:val="00785264"/>
    <w:rsid w:val="007852E7"/>
    <w:rsid w:val="007852ED"/>
    <w:rsid w:val="00785314"/>
    <w:rsid w:val="00785387"/>
    <w:rsid w:val="00785396"/>
    <w:rsid w:val="007854FD"/>
    <w:rsid w:val="0078552A"/>
    <w:rsid w:val="00785552"/>
    <w:rsid w:val="00785603"/>
    <w:rsid w:val="00785640"/>
    <w:rsid w:val="007856D3"/>
    <w:rsid w:val="007856DA"/>
    <w:rsid w:val="00785714"/>
    <w:rsid w:val="0078571A"/>
    <w:rsid w:val="0078580E"/>
    <w:rsid w:val="00785810"/>
    <w:rsid w:val="0078592F"/>
    <w:rsid w:val="00785946"/>
    <w:rsid w:val="00785A0B"/>
    <w:rsid w:val="00785A0D"/>
    <w:rsid w:val="00785A16"/>
    <w:rsid w:val="00785B1E"/>
    <w:rsid w:val="00785B7B"/>
    <w:rsid w:val="00785BB8"/>
    <w:rsid w:val="00785C38"/>
    <w:rsid w:val="00785C83"/>
    <w:rsid w:val="00785D1D"/>
    <w:rsid w:val="00785D4B"/>
    <w:rsid w:val="00785DAE"/>
    <w:rsid w:val="00785DB7"/>
    <w:rsid w:val="00785DCD"/>
    <w:rsid w:val="00785E53"/>
    <w:rsid w:val="00785EA8"/>
    <w:rsid w:val="00785EAD"/>
    <w:rsid w:val="00785EC0"/>
    <w:rsid w:val="00785F47"/>
    <w:rsid w:val="00785FC6"/>
    <w:rsid w:val="00785FF7"/>
    <w:rsid w:val="00786124"/>
    <w:rsid w:val="007861C0"/>
    <w:rsid w:val="007861C7"/>
    <w:rsid w:val="007861CA"/>
    <w:rsid w:val="00786325"/>
    <w:rsid w:val="007863F8"/>
    <w:rsid w:val="007863FB"/>
    <w:rsid w:val="00786534"/>
    <w:rsid w:val="0078653D"/>
    <w:rsid w:val="007865A7"/>
    <w:rsid w:val="0078664F"/>
    <w:rsid w:val="00786671"/>
    <w:rsid w:val="007866A1"/>
    <w:rsid w:val="007866A2"/>
    <w:rsid w:val="007866BB"/>
    <w:rsid w:val="007867AE"/>
    <w:rsid w:val="00786808"/>
    <w:rsid w:val="00786874"/>
    <w:rsid w:val="00786875"/>
    <w:rsid w:val="0078692F"/>
    <w:rsid w:val="00786A4A"/>
    <w:rsid w:val="00786C41"/>
    <w:rsid w:val="00786CE0"/>
    <w:rsid w:val="00786D2F"/>
    <w:rsid w:val="00786D48"/>
    <w:rsid w:val="00786D5B"/>
    <w:rsid w:val="00786D68"/>
    <w:rsid w:val="00786D77"/>
    <w:rsid w:val="00786DEB"/>
    <w:rsid w:val="00786EB4"/>
    <w:rsid w:val="00786EB8"/>
    <w:rsid w:val="00786EEE"/>
    <w:rsid w:val="00786F31"/>
    <w:rsid w:val="00786F3D"/>
    <w:rsid w:val="00786F96"/>
    <w:rsid w:val="00786FEA"/>
    <w:rsid w:val="0078701E"/>
    <w:rsid w:val="00787250"/>
    <w:rsid w:val="007872B2"/>
    <w:rsid w:val="007872CE"/>
    <w:rsid w:val="00787345"/>
    <w:rsid w:val="00787396"/>
    <w:rsid w:val="007873E6"/>
    <w:rsid w:val="00787460"/>
    <w:rsid w:val="007874FC"/>
    <w:rsid w:val="00787517"/>
    <w:rsid w:val="0078757A"/>
    <w:rsid w:val="0078761F"/>
    <w:rsid w:val="00787649"/>
    <w:rsid w:val="00787692"/>
    <w:rsid w:val="007876BB"/>
    <w:rsid w:val="00787702"/>
    <w:rsid w:val="0078773A"/>
    <w:rsid w:val="00787834"/>
    <w:rsid w:val="00787843"/>
    <w:rsid w:val="007878F5"/>
    <w:rsid w:val="00787918"/>
    <w:rsid w:val="0078796F"/>
    <w:rsid w:val="007879A8"/>
    <w:rsid w:val="00787A67"/>
    <w:rsid w:val="00787B31"/>
    <w:rsid w:val="00787B4D"/>
    <w:rsid w:val="00787C30"/>
    <w:rsid w:val="00787CCD"/>
    <w:rsid w:val="00787DFD"/>
    <w:rsid w:val="00787E2C"/>
    <w:rsid w:val="00787EFC"/>
    <w:rsid w:val="00787F19"/>
    <w:rsid w:val="00787FA3"/>
    <w:rsid w:val="00787FD0"/>
    <w:rsid w:val="00787FD6"/>
    <w:rsid w:val="00787FDD"/>
    <w:rsid w:val="00787FEA"/>
    <w:rsid w:val="007901B3"/>
    <w:rsid w:val="007901D5"/>
    <w:rsid w:val="00790235"/>
    <w:rsid w:val="007902A8"/>
    <w:rsid w:val="007902D5"/>
    <w:rsid w:val="00790330"/>
    <w:rsid w:val="00790332"/>
    <w:rsid w:val="007904C8"/>
    <w:rsid w:val="00790546"/>
    <w:rsid w:val="00790560"/>
    <w:rsid w:val="0079059D"/>
    <w:rsid w:val="007905CB"/>
    <w:rsid w:val="007905F6"/>
    <w:rsid w:val="007906F3"/>
    <w:rsid w:val="00790782"/>
    <w:rsid w:val="00790797"/>
    <w:rsid w:val="007907C2"/>
    <w:rsid w:val="007907F5"/>
    <w:rsid w:val="0079083E"/>
    <w:rsid w:val="0079088F"/>
    <w:rsid w:val="00790A87"/>
    <w:rsid w:val="00790ABE"/>
    <w:rsid w:val="00790B03"/>
    <w:rsid w:val="00790B32"/>
    <w:rsid w:val="00790BC6"/>
    <w:rsid w:val="00790C10"/>
    <w:rsid w:val="00790C38"/>
    <w:rsid w:val="00790CA7"/>
    <w:rsid w:val="00790D0E"/>
    <w:rsid w:val="00790DAE"/>
    <w:rsid w:val="00790EA5"/>
    <w:rsid w:val="00790EB3"/>
    <w:rsid w:val="00790FDB"/>
    <w:rsid w:val="0079104C"/>
    <w:rsid w:val="007910AB"/>
    <w:rsid w:val="007910BF"/>
    <w:rsid w:val="00791146"/>
    <w:rsid w:val="00791172"/>
    <w:rsid w:val="00791247"/>
    <w:rsid w:val="007912C0"/>
    <w:rsid w:val="007912CB"/>
    <w:rsid w:val="0079130D"/>
    <w:rsid w:val="0079134E"/>
    <w:rsid w:val="007913D5"/>
    <w:rsid w:val="00791501"/>
    <w:rsid w:val="0079155A"/>
    <w:rsid w:val="00791653"/>
    <w:rsid w:val="007916DE"/>
    <w:rsid w:val="007916E5"/>
    <w:rsid w:val="00791718"/>
    <w:rsid w:val="0079173C"/>
    <w:rsid w:val="0079178F"/>
    <w:rsid w:val="007917E3"/>
    <w:rsid w:val="0079180C"/>
    <w:rsid w:val="007918CD"/>
    <w:rsid w:val="00791981"/>
    <w:rsid w:val="007919FE"/>
    <w:rsid w:val="00791A8E"/>
    <w:rsid w:val="00791B2C"/>
    <w:rsid w:val="00791B47"/>
    <w:rsid w:val="00791B85"/>
    <w:rsid w:val="00791B8B"/>
    <w:rsid w:val="00791B90"/>
    <w:rsid w:val="00791C20"/>
    <w:rsid w:val="00791C73"/>
    <w:rsid w:val="00791E8D"/>
    <w:rsid w:val="00791E95"/>
    <w:rsid w:val="00791EF8"/>
    <w:rsid w:val="00791F15"/>
    <w:rsid w:val="00791F75"/>
    <w:rsid w:val="00791F78"/>
    <w:rsid w:val="00791FA1"/>
    <w:rsid w:val="00791FBA"/>
    <w:rsid w:val="00791FCA"/>
    <w:rsid w:val="00791FF8"/>
    <w:rsid w:val="0079201E"/>
    <w:rsid w:val="0079216A"/>
    <w:rsid w:val="0079217B"/>
    <w:rsid w:val="00792182"/>
    <w:rsid w:val="0079220F"/>
    <w:rsid w:val="00792311"/>
    <w:rsid w:val="007923B1"/>
    <w:rsid w:val="0079240C"/>
    <w:rsid w:val="00792420"/>
    <w:rsid w:val="00792458"/>
    <w:rsid w:val="007924AF"/>
    <w:rsid w:val="007924B1"/>
    <w:rsid w:val="00792573"/>
    <w:rsid w:val="00792597"/>
    <w:rsid w:val="007925DE"/>
    <w:rsid w:val="00792603"/>
    <w:rsid w:val="007927B1"/>
    <w:rsid w:val="007927B7"/>
    <w:rsid w:val="007927E3"/>
    <w:rsid w:val="007928C7"/>
    <w:rsid w:val="007928DE"/>
    <w:rsid w:val="007928F7"/>
    <w:rsid w:val="007929CC"/>
    <w:rsid w:val="007929E8"/>
    <w:rsid w:val="007929E9"/>
    <w:rsid w:val="00792AA3"/>
    <w:rsid w:val="00792B1B"/>
    <w:rsid w:val="00792B5E"/>
    <w:rsid w:val="00792CAD"/>
    <w:rsid w:val="00792CAE"/>
    <w:rsid w:val="00792D06"/>
    <w:rsid w:val="00792D8E"/>
    <w:rsid w:val="00792E5E"/>
    <w:rsid w:val="00792E97"/>
    <w:rsid w:val="00792F24"/>
    <w:rsid w:val="00792F7F"/>
    <w:rsid w:val="0079300B"/>
    <w:rsid w:val="0079306D"/>
    <w:rsid w:val="007930FC"/>
    <w:rsid w:val="0079314A"/>
    <w:rsid w:val="00793195"/>
    <w:rsid w:val="007931F0"/>
    <w:rsid w:val="00793232"/>
    <w:rsid w:val="00793241"/>
    <w:rsid w:val="00793244"/>
    <w:rsid w:val="007932AA"/>
    <w:rsid w:val="007932B6"/>
    <w:rsid w:val="007932F3"/>
    <w:rsid w:val="00793325"/>
    <w:rsid w:val="0079332E"/>
    <w:rsid w:val="00793399"/>
    <w:rsid w:val="007933D2"/>
    <w:rsid w:val="00793430"/>
    <w:rsid w:val="007934D4"/>
    <w:rsid w:val="0079368E"/>
    <w:rsid w:val="007936AF"/>
    <w:rsid w:val="00793745"/>
    <w:rsid w:val="0079385C"/>
    <w:rsid w:val="007938A1"/>
    <w:rsid w:val="0079394E"/>
    <w:rsid w:val="0079396E"/>
    <w:rsid w:val="00793994"/>
    <w:rsid w:val="00793995"/>
    <w:rsid w:val="00793A02"/>
    <w:rsid w:val="00793A77"/>
    <w:rsid w:val="00793ABC"/>
    <w:rsid w:val="00793B67"/>
    <w:rsid w:val="00793B73"/>
    <w:rsid w:val="00793B9A"/>
    <w:rsid w:val="00793CED"/>
    <w:rsid w:val="00793D0F"/>
    <w:rsid w:val="00793D7F"/>
    <w:rsid w:val="00793D90"/>
    <w:rsid w:val="00793E11"/>
    <w:rsid w:val="00793EA0"/>
    <w:rsid w:val="00793EE1"/>
    <w:rsid w:val="00793EF5"/>
    <w:rsid w:val="00793F3F"/>
    <w:rsid w:val="00793F43"/>
    <w:rsid w:val="00793F6A"/>
    <w:rsid w:val="00793F9C"/>
    <w:rsid w:val="00793F9F"/>
    <w:rsid w:val="00793FA1"/>
    <w:rsid w:val="00793FD0"/>
    <w:rsid w:val="00793FDF"/>
    <w:rsid w:val="00794005"/>
    <w:rsid w:val="0079408B"/>
    <w:rsid w:val="007940BC"/>
    <w:rsid w:val="0079411A"/>
    <w:rsid w:val="007941B4"/>
    <w:rsid w:val="007941E2"/>
    <w:rsid w:val="00794215"/>
    <w:rsid w:val="007942E0"/>
    <w:rsid w:val="0079431D"/>
    <w:rsid w:val="00794334"/>
    <w:rsid w:val="007943DD"/>
    <w:rsid w:val="007943E6"/>
    <w:rsid w:val="0079445D"/>
    <w:rsid w:val="007944A3"/>
    <w:rsid w:val="007944F0"/>
    <w:rsid w:val="00794560"/>
    <w:rsid w:val="007945EC"/>
    <w:rsid w:val="007945F2"/>
    <w:rsid w:val="007947CF"/>
    <w:rsid w:val="007948FF"/>
    <w:rsid w:val="0079496F"/>
    <w:rsid w:val="007949B3"/>
    <w:rsid w:val="00794A51"/>
    <w:rsid w:val="00794A82"/>
    <w:rsid w:val="00794B0D"/>
    <w:rsid w:val="00794B0F"/>
    <w:rsid w:val="00794B21"/>
    <w:rsid w:val="00794BCD"/>
    <w:rsid w:val="00794C03"/>
    <w:rsid w:val="00794C75"/>
    <w:rsid w:val="00794CC3"/>
    <w:rsid w:val="00794CF0"/>
    <w:rsid w:val="00794D67"/>
    <w:rsid w:val="00794D7E"/>
    <w:rsid w:val="00794DD2"/>
    <w:rsid w:val="00794DE1"/>
    <w:rsid w:val="00794DE7"/>
    <w:rsid w:val="00794E18"/>
    <w:rsid w:val="00794E60"/>
    <w:rsid w:val="00794EB3"/>
    <w:rsid w:val="00794ED9"/>
    <w:rsid w:val="00794EE0"/>
    <w:rsid w:val="00794F3B"/>
    <w:rsid w:val="00794F5F"/>
    <w:rsid w:val="00794FAA"/>
    <w:rsid w:val="007950D5"/>
    <w:rsid w:val="007950FE"/>
    <w:rsid w:val="00795170"/>
    <w:rsid w:val="007951C5"/>
    <w:rsid w:val="007951EB"/>
    <w:rsid w:val="007951F3"/>
    <w:rsid w:val="00795241"/>
    <w:rsid w:val="0079526D"/>
    <w:rsid w:val="007952D2"/>
    <w:rsid w:val="00795381"/>
    <w:rsid w:val="00795423"/>
    <w:rsid w:val="00795451"/>
    <w:rsid w:val="00795466"/>
    <w:rsid w:val="0079547C"/>
    <w:rsid w:val="0079548C"/>
    <w:rsid w:val="007954E2"/>
    <w:rsid w:val="00795516"/>
    <w:rsid w:val="00795580"/>
    <w:rsid w:val="007956B4"/>
    <w:rsid w:val="007957BC"/>
    <w:rsid w:val="007957FA"/>
    <w:rsid w:val="00795854"/>
    <w:rsid w:val="00795986"/>
    <w:rsid w:val="007959C5"/>
    <w:rsid w:val="00795A18"/>
    <w:rsid w:val="00795A1F"/>
    <w:rsid w:val="00795A67"/>
    <w:rsid w:val="00795AF1"/>
    <w:rsid w:val="00795B4B"/>
    <w:rsid w:val="00795BB1"/>
    <w:rsid w:val="00795BED"/>
    <w:rsid w:val="00795C49"/>
    <w:rsid w:val="00795C7A"/>
    <w:rsid w:val="00795D0B"/>
    <w:rsid w:val="00795DA9"/>
    <w:rsid w:val="00795DD4"/>
    <w:rsid w:val="00795E2B"/>
    <w:rsid w:val="00795E53"/>
    <w:rsid w:val="00795E5C"/>
    <w:rsid w:val="00795F71"/>
    <w:rsid w:val="00795FE7"/>
    <w:rsid w:val="00796023"/>
    <w:rsid w:val="0079609B"/>
    <w:rsid w:val="007960F2"/>
    <w:rsid w:val="007961B5"/>
    <w:rsid w:val="00796246"/>
    <w:rsid w:val="00796327"/>
    <w:rsid w:val="007963F6"/>
    <w:rsid w:val="00796463"/>
    <w:rsid w:val="0079651E"/>
    <w:rsid w:val="0079655F"/>
    <w:rsid w:val="00796580"/>
    <w:rsid w:val="00796743"/>
    <w:rsid w:val="007967D0"/>
    <w:rsid w:val="00796850"/>
    <w:rsid w:val="007968FF"/>
    <w:rsid w:val="007969C3"/>
    <w:rsid w:val="007969C8"/>
    <w:rsid w:val="00796A0F"/>
    <w:rsid w:val="00796A2E"/>
    <w:rsid w:val="00796A8A"/>
    <w:rsid w:val="00796AC0"/>
    <w:rsid w:val="00796AE1"/>
    <w:rsid w:val="00796AFE"/>
    <w:rsid w:val="00796BB2"/>
    <w:rsid w:val="00796C56"/>
    <w:rsid w:val="00796D66"/>
    <w:rsid w:val="00796DA7"/>
    <w:rsid w:val="00796DF7"/>
    <w:rsid w:val="00796E20"/>
    <w:rsid w:val="00796E48"/>
    <w:rsid w:val="00796E6D"/>
    <w:rsid w:val="00796EDE"/>
    <w:rsid w:val="00796F60"/>
    <w:rsid w:val="00797072"/>
    <w:rsid w:val="007970C3"/>
    <w:rsid w:val="007970DF"/>
    <w:rsid w:val="007972A7"/>
    <w:rsid w:val="007972E7"/>
    <w:rsid w:val="007972EC"/>
    <w:rsid w:val="0079736A"/>
    <w:rsid w:val="0079737B"/>
    <w:rsid w:val="007973E7"/>
    <w:rsid w:val="007973F0"/>
    <w:rsid w:val="0079759A"/>
    <w:rsid w:val="00797641"/>
    <w:rsid w:val="0079764E"/>
    <w:rsid w:val="0079768F"/>
    <w:rsid w:val="00797744"/>
    <w:rsid w:val="0079776D"/>
    <w:rsid w:val="0079784C"/>
    <w:rsid w:val="00797882"/>
    <w:rsid w:val="007978C1"/>
    <w:rsid w:val="0079796A"/>
    <w:rsid w:val="0079797D"/>
    <w:rsid w:val="0079798F"/>
    <w:rsid w:val="007979F2"/>
    <w:rsid w:val="00797A57"/>
    <w:rsid w:val="00797A8F"/>
    <w:rsid w:val="00797AF9"/>
    <w:rsid w:val="00797B64"/>
    <w:rsid w:val="00797B7A"/>
    <w:rsid w:val="00797C4F"/>
    <w:rsid w:val="00797D02"/>
    <w:rsid w:val="00797D12"/>
    <w:rsid w:val="00797DB5"/>
    <w:rsid w:val="00797E1C"/>
    <w:rsid w:val="00797E40"/>
    <w:rsid w:val="00797E5C"/>
    <w:rsid w:val="00797E64"/>
    <w:rsid w:val="00797F36"/>
    <w:rsid w:val="00797F56"/>
    <w:rsid w:val="00797F57"/>
    <w:rsid w:val="00797FC3"/>
    <w:rsid w:val="00797FF3"/>
    <w:rsid w:val="00797FF8"/>
    <w:rsid w:val="007A0002"/>
    <w:rsid w:val="007A000A"/>
    <w:rsid w:val="007A0051"/>
    <w:rsid w:val="007A0078"/>
    <w:rsid w:val="007A00E1"/>
    <w:rsid w:val="007A011C"/>
    <w:rsid w:val="007A0197"/>
    <w:rsid w:val="007A0267"/>
    <w:rsid w:val="007A029A"/>
    <w:rsid w:val="007A02FA"/>
    <w:rsid w:val="007A0314"/>
    <w:rsid w:val="007A038F"/>
    <w:rsid w:val="007A0392"/>
    <w:rsid w:val="007A03AD"/>
    <w:rsid w:val="007A03F0"/>
    <w:rsid w:val="007A0402"/>
    <w:rsid w:val="007A0411"/>
    <w:rsid w:val="007A045E"/>
    <w:rsid w:val="007A0478"/>
    <w:rsid w:val="007A047B"/>
    <w:rsid w:val="007A04B9"/>
    <w:rsid w:val="007A04E4"/>
    <w:rsid w:val="007A04EF"/>
    <w:rsid w:val="007A04FE"/>
    <w:rsid w:val="007A05FF"/>
    <w:rsid w:val="007A0605"/>
    <w:rsid w:val="007A0608"/>
    <w:rsid w:val="007A067C"/>
    <w:rsid w:val="007A06CE"/>
    <w:rsid w:val="007A06EE"/>
    <w:rsid w:val="007A076E"/>
    <w:rsid w:val="007A0783"/>
    <w:rsid w:val="007A078B"/>
    <w:rsid w:val="007A081A"/>
    <w:rsid w:val="007A08D2"/>
    <w:rsid w:val="007A08D8"/>
    <w:rsid w:val="007A08DE"/>
    <w:rsid w:val="007A08E4"/>
    <w:rsid w:val="007A08FB"/>
    <w:rsid w:val="007A0908"/>
    <w:rsid w:val="007A094A"/>
    <w:rsid w:val="007A09E5"/>
    <w:rsid w:val="007A0A08"/>
    <w:rsid w:val="007A0A11"/>
    <w:rsid w:val="007A0A9F"/>
    <w:rsid w:val="007A0ACC"/>
    <w:rsid w:val="007A0AED"/>
    <w:rsid w:val="007A0B7B"/>
    <w:rsid w:val="007A0C53"/>
    <w:rsid w:val="007A0C62"/>
    <w:rsid w:val="007A0CDF"/>
    <w:rsid w:val="007A0D24"/>
    <w:rsid w:val="007A0D46"/>
    <w:rsid w:val="007A0D48"/>
    <w:rsid w:val="007A0D8B"/>
    <w:rsid w:val="007A0DAC"/>
    <w:rsid w:val="007A0DD0"/>
    <w:rsid w:val="007A0E39"/>
    <w:rsid w:val="007A0E78"/>
    <w:rsid w:val="007A104E"/>
    <w:rsid w:val="007A109A"/>
    <w:rsid w:val="007A112A"/>
    <w:rsid w:val="007A1168"/>
    <w:rsid w:val="007A1245"/>
    <w:rsid w:val="007A13F8"/>
    <w:rsid w:val="007A151A"/>
    <w:rsid w:val="007A1530"/>
    <w:rsid w:val="007A153C"/>
    <w:rsid w:val="007A1584"/>
    <w:rsid w:val="007A1589"/>
    <w:rsid w:val="007A15E3"/>
    <w:rsid w:val="007A1701"/>
    <w:rsid w:val="007A1749"/>
    <w:rsid w:val="007A1830"/>
    <w:rsid w:val="007A1898"/>
    <w:rsid w:val="007A18A6"/>
    <w:rsid w:val="007A18AE"/>
    <w:rsid w:val="007A18FC"/>
    <w:rsid w:val="007A1921"/>
    <w:rsid w:val="007A199D"/>
    <w:rsid w:val="007A19AE"/>
    <w:rsid w:val="007A1A5D"/>
    <w:rsid w:val="007A1A5E"/>
    <w:rsid w:val="007A1AEC"/>
    <w:rsid w:val="007A1B0A"/>
    <w:rsid w:val="007A1B8D"/>
    <w:rsid w:val="007A1BC5"/>
    <w:rsid w:val="007A1BD1"/>
    <w:rsid w:val="007A1BF0"/>
    <w:rsid w:val="007A1CE1"/>
    <w:rsid w:val="007A1D35"/>
    <w:rsid w:val="007A1D37"/>
    <w:rsid w:val="007A1D3C"/>
    <w:rsid w:val="007A1E0C"/>
    <w:rsid w:val="007A1E9F"/>
    <w:rsid w:val="007A1EBB"/>
    <w:rsid w:val="007A1EF4"/>
    <w:rsid w:val="007A1F2E"/>
    <w:rsid w:val="007A2097"/>
    <w:rsid w:val="007A213E"/>
    <w:rsid w:val="007A2165"/>
    <w:rsid w:val="007A21F1"/>
    <w:rsid w:val="007A225A"/>
    <w:rsid w:val="007A228B"/>
    <w:rsid w:val="007A2309"/>
    <w:rsid w:val="007A231B"/>
    <w:rsid w:val="007A24A2"/>
    <w:rsid w:val="007A24B3"/>
    <w:rsid w:val="007A25D6"/>
    <w:rsid w:val="007A25FF"/>
    <w:rsid w:val="007A2611"/>
    <w:rsid w:val="007A2640"/>
    <w:rsid w:val="007A270A"/>
    <w:rsid w:val="007A279F"/>
    <w:rsid w:val="007A27E9"/>
    <w:rsid w:val="007A288A"/>
    <w:rsid w:val="007A28F3"/>
    <w:rsid w:val="007A29C7"/>
    <w:rsid w:val="007A2A1C"/>
    <w:rsid w:val="007A2A5A"/>
    <w:rsid w:val="007A2A71"/>
    <w:rsid w:val="007A2AAE"/>
    <w:rsid w:val="007A2AC9"/>
    <w:rsid w:val="007A2C87"/>
    <w:rsid w:val="007A2DAC"/>
    <w:rsid w:val="007A2E2F"/>
    <w:rsid w:val="007A2EE5"/>
    <w:rsid w:val="007A2EEF"/>
    <w:rsid w:val="007A2FDA"/>
    <w:rsid w:val="007A301F"/>
    <w:rsid w:val="007A31A7"/>
    <w:rsid w:val="007A3256"/>
    <w:rsid w:val="007A328B"/>
    <w:rsid w:val="007A3302"/>
    <w:rsid w:val="007A3337"/>
    <w:rsid w:val="007A3342"/>
    <w:rsid w:val="007A340B"/>
    <w:rsid w:val="007A3449"/>
    <w:rsid w:val="007A348D"/>
    <w:rsid w:val="007A349B"/>
    <w:rsid w:val="007A34B0"/>
    <w:rsid w:val="007A34E9"/>
    <w:rsid w:val="007A350D"/>
    <w:rsid w:val="007A35C0"/>
    <w:rsid w:val="007A3605"/>
    <w:rsid w:val="007A3697"/>
    <w:rsid w:val="007A3757"/>
    <w:rsid w:val="007A3778"/>
    <w:rsid w:val="007A3834"/>
    <w:rsid w:val="007A3844"/>
    <w:rsid w:val="007A396D"/>
    <w:rsid w:val="007A3A42"/>
    <w:rsid w:val="007A3B0E"/>
    <w:rsid w:val="007A3BBA"/>
    <w:rsid w:val="007A3BC3"/>
    <w:rsid w:val="007A3C4A"/>
    <w:rsid w:val="007A3CE2"/>
    <w:rsid w:val="007A3D9A"/>
    <w:rsid w:val="007A3DA2"/>
    <w:rsid w:val="007A3DCD"/>
    <w:rsid w:val="007A3DCF"/>
    <w:rsid w:val="007A3DD4"/>
    <w:rsid w:val="007A3DFC"/>
    <w:rsid w:val="007A3E17"/>
    <w:rsid w:val="007A3E7B"/>
    <w:rsid w:val="007A3EA9"/>
    <w:rsid w:val="007A3F24"/>
    <w:rsid w:val="007A3F8A"/>
    <w:rsid w:val="007A3FCD"/>
    <w:rsid w:val="007A3FF5"/>
    <w:rsid w:val="007A4084"/>
    <w:rsid w:val="007A4210"/>
    <w:rsid w:val="007A42C7"/>
    <w:rsid w:val="007A4303"/>
    <w:rsid w:val="007A4345"/>
    <w:rsid w:val="007A43C8"/>
    <w:rsid w:val="007A4404"/>
    <w:rsid w:val="007A4480"/>
    <w:rsid w:val="007A4482"/>
    <w:rsid w:val="007A44D9"/>
    <w:rsid w:val="007A44E1"/>
    <w:rsid w:val="007A450C"/>
    <w:rsid w:val="007A4527"/>
    <w:rsid w:val="007A45F9"/>
    <w:rsid w:val="007A4610"/>
    <w:rsid w:val="007A4732"/>
    <w:rsid w:val="007A4748"/>
    <w:rsid w:val="007A478F"/>
    <w:rsid w:val="007A481C"/>
    <w:rsid w:val="007A49BA"/>
    <w:rsid w:val="007A4A46"/>
    <w:rsid w:val="007A4A56"/>
    <w:rsid w:val="007A4B6F"/>
    <w:rsid w:val="007A4B8A"/>
    <w:rsid w:val="007A4BE6"/>
    <w:rsid w:val="007A4C3B"/>
    <w:rsid w:val="007A4C46"/>
    <w:rsid w:val="007A4C6B"/>
    <w:rsid w:val="007A4CBC"/>
    <w:rsid w:val="007A4D30"/>
    <w:rsid w:val="007A4D7B"/>
    <w:rsid w:val="007A4DEE"/>
    <w:rsid w:val="007A4EB1"/>
    <w:rsid w:val="007A4EC6"/>
    <w:rsid w:val="007A4F68"/>
    <w:rsid w:val="007A4F94"/>
    <w:rsid w:val="007A4F9B"/>
    <w:rsid w:val="007A4FDE"/>
    <w:rsid w:val="007A5000"/>
    <w:rsid w:val="007A5008"/>
    <w:rsid w:val="007A50ED"/>
    <w:rsid w:val="007A512F"/>
    <w:rsid w:val="007A51A9"/>
    <w:rsid w:val="007A51C7"/>
    <w:rsid w:val="007A52B1"/>
    <w:rsid w:val="007A5396"/>
    <w:rsid w:val="007A53D7"/>
    <w:rsid w:val="007A540A"/>
    <w:rsid w:val="007A548D"/>
    <w:rsid w:val="007A5560"/>
    <w:rsid w:val="007A5574"/>
    <w:rsid w:val="007A55A8"/>
    <w:rsid w:val="007A565B"/>
    <w:rsid w:val="007A5744"/>
    <w:rsid w:val="007A5779"/>
    <w:rsid w:val="007A579E"/>
    <w:rsid w:val="007A5809"/>
    <w:rsid w:val="007A5818"/>
    <w:rsid w:val="007A5819"/>
    <w:rsid w:val="007A589E"/>
    <w:rsid w:val="007A5925"/>
    <w:rsid w:val="007A599E"/>
    <w:rsid w:val="007A5A3F"/>
    <w:rsid w:val="007A5A4B"/>
    <w:rsid w:val="007A5A8E"/>
    <w:rsid w:val="007A5AD3"/>
    <w:rsid w:val="007A5B43"/>
    <w:rsid w:val="007A5BEA"/>
    <w:rsid w:val="007A5C89"/>
    <w:rsid w:val="007A5CAD"/>
    <w:rsid w:val="007A5CCC"/>
    <w:rsid w:val="007A5E02"/>
    <w:rsid w:val="007A5ED0"/>
    <w:rsid w:val="007A5F15"/>
    <w:rsid w:val="007A6001"/>
    <w:rsid w:val="007A6004"/>
    <w:rsid w:val="007A60DE"/>
    <w:rsid w:val="007A6143"/>
    <w:rsid w:val="007A6156"/>
    <w:rsid w:val="007A625B"/>
    <w:rsid w:val="007A62AA"/>
    <w:rsid w:val="007A62C6"/>
    <w:rsid w:val="007A63E8"/>
    <w:rsid w:val="007A63F1"/>
    <w:rsid w:val="007A642E"/>
    <w:rsid w:val="007A654A"/>
    <w:rsid w:val="007A6564"/>
    <w:rsid w:val="007A6658"/>
    <w:rsid w:val="007A6695"/>
    <w:rsid w:val="007A66AF"/>
    <w:rsid w:val="007A66E4"/>
    <w:rsid w:val="007A673F"/>
    <w:rsid w:val="007A6755"/>
    <w:rsid w:val="007A67FB"/>
    <w:rsid w:val="007A6887"/>
    <w:rsid w:val="007A68C2"/>
    <w:rsid w:val="007A6921"/>
    <w:rsid w:val="007A69E0"/>
    <w:rsid w:val="007A6A06"/>
    <w:rsid w:val="007A6A45"/>
    <w:rsid w:val="007A6A7B"/>
    <w:rsid w:val="007A6A8F"/>
    <w:rsid w:val="007A6A9A"/>
    <w:rsid w:val="007A6B6F"/>
    <w:rsid w:val="007A6BCF"/>
    <w:rsid w:val="007A6CB7"/>
    <w:rsid w:val="007A6DE2"/>
    <w:rsid w:val="007A6E77"/>
    <w:rsid w:val="007A6E88"/>
    <w:rsid w:val="007A6E9D"/>
    <w:rsid w:val="007A7004"/>
    <w:rsid w:val="007A7051"/>
    <w:rsid w:val="007A715F"/>
    <w:rsid w:val="007A71B2"/>
    <w:rsid w:val="007A71D7"/>
    <w:rsid w:val="007A72B1"/>
    <w:rsid w:val="007A7308"/>
    <w:rsid w:val="007A73F2"/>
    <w:rsid w:val="007A7401"/>
    <w:rsid w:val="007A74BD"/>
    <w:rsid w:val="007A74EA"/>
    <w:rsid w:val="007A751D"/>
    <w:rsid w:val="007A7526"/>
    <w:rsid w:val="007A7535"/>
    <w:rsid w:val="007A7561"/>
    <w:rsid w:val="007A758E"/>
    <w:rsid w:val="007A76C3"/>
    <w:rsid w:val="007A771C"/>
    <w:rsid w:val="007A779D"/>
    <w:rsid w:val="007A77CD"/>
    <w:rsid w:val="007A785C"/>
    <w:rsid w:val="007A78A5"/>
    <w:rsid w:val="007A7950"/>
    <w:rsid w:val="007A7A0D"/>
    <w:rsid w:val="007A7AF5"/>
    <w:rsid w:val="007A7B13"/>
    <w:rsid w:val="007A7B6B"/>
    <w:rsid w:val="007A7BA2"/>
    <w:rsid w:val="007A7C06"/>
    <w:rsid w:val="007A7C49"/>
    <w:rsid w:val="007A7C4D"/>
    <w:rsid w:val="007A7CA4"/>
    <w:rsid w:val="007A7CA8"/>
    <w:rsid w:val="007A7CDA"/>
    <w:rsid w:val="007A7D03"/>
    <w:rsid w:val="007A7DA3"/>
    <w:rsid w:val="007A7E68"/>
    <w:rsid w:val="007A7EDB"/>
    <w:rsid w:val="007A7EF4"/>
    <w:rsid w:val="007A7F0D"/>
    <w:rsid w:val="007A7F57"/>
    <w:rsid w:val="007B02D1"/>
    <w:rsid w:val="007B0313"/>
    <w:rsid w:val="007B037E"/>
    <w:rsid w:val="007B0390"/>
    <w:rsid w:val="007B03FA"/>
    <w:rsid w:val="007B04A0"/>
    <w:rsid w:val="007B04DA"/>
    <w:rsid w:val="007B04F0"/>
    <w:rsid w:val="007B0598"/>
    <w:rsid w:val="007B05BE"/>
    <w:rsid w:val="007B0640"/>
    <w:rsid w:val="007B0655"/>
    <w:rsid w:val="007B0660"/>
    <w:rsid w:val="007B0723"/>
    <w:rsid w:val="007B077E"/>
    <w:rsid w:val="007B078C"/>
    <w:rsid w:val="007B07B9"/>
    <w:rsid w:val="007B0830"/>
    <w:rsid w:val="007B08B0"/>
    <w:rsid w:val="007B08B2"/>
    <w:rsid w:val="007B0A2A"/>
    <w:rsid w:val="007B0AE5"/>
    <w:rsid w:val="007B0B0E"/>
    <w:rsid w:val="007B0B1D"/>
    <w:rsid w:val="007B0B68"/>
    <w:rsid w:val="007B0B7F"/>
    <w:rsid w:val="007B0B84"/>
    <w:rsid w:val="007B0CAE"/>
    <w:rsid w:val="007B0D56"/>
    <w:rsid w:val="007B0DDB"/>
    <w:rsid w:val="007B0E71"/>
    <w:rsid w:val="007B0EA0"/>
    <w:rsid w:val="007B0F0A"/>
    <w:rsid w:val="007B0F95"/>
    <w:rsid w:val="007B0FA0"/>
    <w:rsid w:val="007B1060"/>
    <w:rsid w:val="007B1096"/>
    <w:rsid w:val="007B118F"/>
    <w:rsid w:val="007B11C0"/>
    <w:rsid w:val="007B125E"/>
    <w:rsid w:val="007B1260"/>
    <w:rsid w:val="007B12C4"/>
    <w:rsid w:val="007B130A"/>
    <w:rsid w:val="007B1350"/>
    <w:rsid w:val="007B149B"/>
    <w:rsid w:val="007B1551"/>
    <w:rsid w:val="007B1625"/>
    <w:rsid w:val="007B164A"/>
    <w:rsid w:val="007B1655"/>
    <w:rsid w:val="007B16BD"/>
    <w:rsid w:val="007B16EB"/>
    <w:rsid w:val="007B1771"/>
    <w:rsid w:val="007B1783"/>
    <w:rsid w:val="007B18B4"/>
    <w:rsid w:val="007B18DE"/>
    <w:rsid w:val="007B191A"/>
    <w:rsid w:val="007B19D6"/>
    <w:rsid w:val="007B1A0C"/>
    <w:rsid w:val="007B1A1A"/>
    <w:rsid w:val="007B1B33"/>
    <w:rsid w:val="007B1B55"/>
    <w:rsid w:val="007B1B8A"/>
    <w:rsid w:val="007B1B9E"/>
    <w:rsid w:val="007B1BAB"/>
    <w:rsid w:val="007B1BC3"/>
    <w:rsid w:val="007B1BEC"/>
    <w:rsid w:val="007B1C8F"/>
    <w:rsid w:val="007B1C93"/>
    <w:rsid w:val="007B1CBD"/>
    <w:rsid w:val="007B1D60"/>
    <w:rsid w:val="007B1E0A"/>
    <w:rsid w:val="007B1E18"/>
    <w:rsid w:val="007B1E1F"/>
    <w:rsid w:val="007B1E2D"/>
    <w:rsid w:val="007B1E4E"/>
    <w:rsid w:val="007B1E5C"/>
    <w:rsid w:val="007B1EEE"/>
    <w:rsid w:val="007B1F40"/>
    <w:rsid w:val="007B1F69"/>
    <w:rsid w:val="007B1F85"/>
    <w:rsid w:val="007B1FB7"/>
    <w:rsid w:val="007B205E"/>
    <w:rsid w:val="007B205F"/>
    <w:rsid w:val="007B208E"/>
    <w:rsid w:val="007B20E5"/>
    <w:rsid w:val="007B20F8"/>
    <w:rsid w:val="007B2127"/>
    <w:rsid w:val="007B2163"/>
    <w:rsid w:val="007B2197"/>
    <w:rsid w:val="007B21E6"/>
    <w:rsid w:val="007B22C5"/>
    <w:rsid w:val="007B2432"/>
    <w:rsid w:val="007B243A"/>
    <w:rsid w:val="007B246C"/>
    <w:rsid w:val="007B24E4"/>
    <w:rsid w:val="007B2522"/>
    <w:rsid w:val="007B2539"/>
    <w:rsid w:val="007B25F6"/>
    <w:rsid w:val="007B2606"/>
    <w:rsid w:val="007B2615"/>
    <w:rsid w:val="007B261B"/>
    <w:rsid w:val="007B2675"/>
    <w:rsid w:val="007B268C"/>
    <w:rsid w:val="007B2745"/>
    <w:rsid w:val="007B2804"/>
    <w:rsid w:val="007B28AA"/>
    <w:rsid w:val="007B28C0"/>
    <w:rsid w:val="007B28D4"/>
    <w:rsid w:val="007B291E"/>
    <w:rsid w:val="007B2A09"/>
    <w:rsid w:val="007B2A40"/>
    <w:rsid w:val="007B2AB8"/>
    <w:rsid w:val="007B2AC8"/>
    <w:rsid w:val="007B2AEA"/>
    <w:rsid w:val="007B2B03"/>
    <w:rsid w:val="007B2B08"/>
    <w:rsid w:val="007B2B0D"/>
    <w:rsid w:val="007B2B7A"/>
    <w:rsid w:val="007B2B89"/>
    <w:rsid w:val="007B2BAD"/>
    <w:rsid w:val="007B2CCD"/>
    <w:rsid w:val="007B2D95"/>
    <w:rsid w:val="007B2F6A"/>
    <w:rsid w:val="007B3020"/>
    <w:rsid w:val="007B3049"/>
    <w:rsid w:val="007B3104"/>
    <w:rsid w:val="007B31A7"/>
    <w:rsid w:val="007B320A"/>
    <w:rsid w:val="007B321B"/>
    <w:rsid w:val="007B32BD"/>
    <w:rsid w:val="007B32F5"/>
    <w:rsid w:val="007B330A"/>
    <w:rsid w:val="007B3358"/>
    <w:rsid w:val="007B3381"/>
    <w:rsid w:val="007B348F"/>
    <w:rsid w:val="007B34B1"/>
    <w:rsid w:val="007B350E"/>
    <w:rsid w:val="007B35AA"/>
    <w:rsid w:val="007B377B"/>
    <w:rsid w:val="007B37E4"/>
    <w:rsid w:val="007B3856"/>
    <w:rsid w:val="007B38A5"/>
    <w:rsid w:val="007B38BB"/>
    <w:rsid w:val="007B3957"/>
    <w:rsid w:val="007B3974"/>
    <w:rsid w:val="007B39C2"/>
    <w:rsid w:val="007B39C6"/>
    <w:rsid w:val="007B3A27"/>
    <w:rsid w:val="007B3AA9"/>
    <w:rsid w:val="007B3AFD"/>
    <w:rsid w:val="007B3B0A"/>
    <w:rsid w:val="007B3B0C"/>
    <w:rsid w:val="007B3B45"/>
    <w:rsid w:val="007B3B89"/>
    <w:rsid w:val="007B3CE1"/>
    <w:rsid w:val="007B3CE9"/>
    <w:rsid w:val="007B3D1F"/>
    <w:rsid w:val="007B3D5F"/>
    <w:rsid w:val="007B3E2C"/>
    <w:rsid w:val="007B3E63"/>
    <w:rsid w:val="007B3EA1"/>
    <w:rsid w:val="007B3EAB"/>
    <w:rsid w:val="007B3EDB"/>
    <w:rsid w:val="007B3F0B"/>
    <w:rsid w:val="007B3F56"/>
    <w:rsid w:val="007B3F8F"/>
    <w:rsid w:val="007B3FC5"/>
    <w:rsid w:val="007B3FE4"/>
    <w:rsid w:val="007B408A"/>
    <w:rsid w:val="007B40B2"/>
    <w:rsid w:val="007B40D7"/>
    <w:rsid w:val="007B40DB"/>
    <w:rsid w:val="007B4153"/>
    <w:rsid w:val="007B426A"/>
    <w:rsid w:val="007B42AB"/>
    <w:rsid w:val="007B42DA"/>
    <w:rsid w:val="007B4339"/>
    <w:rsid w:val="007B434D"/>
    <w:rsid w:val="007B4363"/>
    <w:rsid w:val="007B4388"/>
    <w:rsid w:val="007B439A"/>
    <w:rsid w:val="007B43D4"/>
    <w:rsid w:val="007B43E2"/>
    <w:rsid w:val="007B44D2"/>
    <w:rsid w:val="007B44EE"/>
    <w:rsid w:val="007B44F0"/>
    <w:rsid w:val="007B4502"/>
    <w:rsid w:val="007B4671"/>
    <w:rsid w:val="007B46B6"/>
    <w:rsid w:val="007B47DD"/>
    <w:rsid w:val="007B4818"/>
    <w:rsid w:val="007B48B6"/>
    <w:rsid w:val="007B495E"/>
    <w:rsid w:val="007B4987"/>
    <w:rsid w:val="007B49A9"/>
    <w:rsid w:val="007B49CD"/>
    <w:rsid w:val="007B49DF"/>
    <w:rsid w:val="007B49E5"/>
    <w:rsid w:val="007B4A01"/>
    <w:rsid w:val="007B4A22"/>
    <w:rsid w:val="007B4A2C"/>
    <w:rsid w:val="007B4B2B"/>
    <w:rsid w:val="007B4B51"/>
    <w:rsid w:val="007B4B8F"/>
    <w:rsid w:val="007B4BB1"/>
    <w:rsid w:val="007B4BF1"/>
    <w:rsid w:val="007B4C5F"/>
    <w:rsid w:val="007B4D12"/>
    <w:rsid w:val="007B4DA9"/>
    <w:rsid w:val="007B4E7B"/>
    <w:rsid w:val="007B4EBA"/>
    <w:rsid w:val="007B4EFA"/>
    <w:rsid w:val="007B4F13"/>
    <w:rsid w:val="007B5007"/>
    <w:rsid w:val="007B5078"/>
    <w:rsid w:val="007B507D"/>
    <w:rsid w:val="007B5124"/>
    <w:rsid w:val="007B515A"/>
    <w:rsid w:val="007B5160"/>
    <w:rsid w:val="007B519F"/>
    <w:rsid w:val="007B526C"/>
    <w:rsid w:val="007B528E"/>
    <w:rsid w:val="007B52CC"/>
    <w:rsid w:val="007B538E"/>
    <w:rsid w:val="007B53B4"/>
    <w:rsid w:val="007B53F6"/>
    <w:rsid w:val="007B5472"/>
    <w:rsid w:val="007B5637"/>
    <w:rsid w:val="007B5643"/>
    <w:rsid w:val="007B569F"/>
    <w:rsid w:val="007B56B9"/>
    <w:rsid w:val="007B5728"/>
    <w:rsid w:val="007B57B1"/>
    <w:rsid w:val="007B57D0"/>
    <w:rsid w:val="007B57DB"/>
    <w:rsid w:val="007B5836"/>
    <w:rsid w:val="007B584B"/>
    <w:rsid w:val="007B5872"/>
    <w:rsid w:val="007B596C"/>
    <w:rsid w:val="007B5998"/>
    <w:rsid w:val="007B5AB4"/>
    <w:rsid w:val="007B5AEC"/>
    <w:rsid w:val="007B5AF5"/>
    <w:rsid w:val="007B5B01"/>
    <w:rsid w:val="007B5B70"/>
    <w:rsid w:val="007B5BC7"/>
    <w:rsid w:val="007B5BF0"/>
    <w:rsid w:val="007B5BFE"/>
    <w:rsid w:val="007B5C08"/>
    <w:rsid w:val="007B5C0E"/>
    <w:rsid w:val="007B5C21"/>
    <w:rsid w:val="007B5C38"/>
    <w:rsid w:val="007B5CBC"/>
    <w:rsid w:val="007B5CC3"/>
    <w:rsid w:val="007B5D59"/>
    <w:rsid w:val="007B5E2E"/>
    <w:rsid w:val="007B5E3E"/>
    <w:rsid w:val="007B5EFD"/>
    <w:rsid w:val="007B5F53"/>
    <w:rsid w:val="007B5F81"/>
    <w:rsid w:val="007B5F9A"/>
    <w:rsid w:val="007B5FA2"/>
    <w:rsid w:val="007B5FD5"/>
    <w:rsid w:val="007B6068"/>
    <w:rsid w:val="007B6170"/>
    <w:rsid w:val="007B6172"/>
    <w:rsid w:val="007B61C7"/>
    <w:rsid w:val="007B6250"/>
    <w:rsid w:val="007B6298"/>
    <w:rsid w:val="007B62EC"/>
    <w:rsid w:val="007B6342"/>
    <w:rsid w:val="007B63A7"/>
    <w:rsid w:val="007B63D5"/>
    <w:rsid w:val="007B6447"/>
    <w:rsid w:val="007B6473"/>
    <w:rsid w:val="007B6534"/>
    <w:rsid w:val="007B6589"/>
    <w:rsid w:val="007B65D2"/>
    <w:rsid w:val="007B65E5"/>
    <w:rsid w:val="007B6602"/>
    <w:rsid w:val="007B661B"/>
    <w:rsid w:val="007B662F"/>
    <w:rsid w:val="007B6659"/>
    <w:rsid w:val="007B66DA"/>
    <w:rsid w:val="007B680B"/>
    <w:rsid w:val="007B6810"/>
    <w:rsid w:val="007B6883"/>
    <w:rsid w:val="007B6929"/>
    <w:rsid w:val="007B6944"/>
    <w:rsid w:val="007B69AD"/>
    <w:rsid w:val="007B69E4"/>
    <w:rsid w:val="007B6A66"/>
    <w:rsid w:val="007B6B70"/>
    <w:rsid w:val="007B6B96"/>
    <w:rsid w:val="007B6CF7"/>
    <w:rsid w:val="007B6DA8"/>
    <w:rsid w:val="007B6DAC"/>
    <w:rsid w:val="007B6DFD"/>
    <w:rsid w:val="007B6E49"/>
    <w:rsid w:val="007B6E5F"/>
    <w:rsid w:val="007B6E84"/>
    <w:rsid w:val="007B6E87"/>
    <w:rsid w:val="007B6EAF"/>
    <w:rsid w:val="007B6ED2"/>
    <w:rsid w:val="007B6EF6"/>
    <w:rsid w:val="007B6F27"/>
    <w:rsid w:val="007B6F33"/>
    <w:rsid w:val="007B6F3F"/>
    <w:rsid w:val="007B6F6B"/>
    <w:rsid w:val="007B6FA2"/>
    <w:rsid w:val="007B70BF"/>
    <w:rsid w:val="007B716A"/>
    <w:rsid w:val="007B716B"/>
    <w:rsid w:val="007B7239"/>
    <w:rsid w:val="007B72D6"/>
    <w:rsid w:val="007B7305"/>
    <w:rsid w:val="007B7365"/>
    <w:rsid w:val="007B737F"/>
    <w:rsid w:val="007B7424"/>
    <w:rsid w:val="007B74CD"/>
    <w:rsid w:val="007B74ED"/>
    <w:rsid w:val="007B75B1"/>
    <w:rsid w:val="007B75E8"/>
    <w:rsid w:val="007B7609"/>
    <w:rsid w:val="007B76B8"/>
    <w:rsid w:val="007B76D1"/>
    <w:rsid w:val="007B76DC"/>
    <w:rsid w:val="007B778D"/>
    <w:rsid w:val="007B77E9"/>
    <w:rsid w:val="007B7819"/>
    <w:rsid w:val="007B78D7"/>
    <w:rsid w:val="007B792C"/>
    <w:rsid w:val="007B7938"/>
    <w:rsid w:val="007B798C"/>
    <w:rsid w:val="007B79E3"/>
    <w:rsid w:val="007B7A04"/>
    <w:rsid w:val="007B7A86"/>
    <w:rsid w:val="007B7A97"/>
    <w:rsid w:val="007B7AD0"/>
    <w:rsid w:val="007B7AE5"/>
    <w:rsid w:val="007B7B12"/>
    <w:rsid w:val="007B7B67"/>
    <w:rsid w:val="007B7C11"/>
    <w:rsid w:val="007B7C6B"/>
    <w:rsid w:val="007B7D35"/>
    <w:rsid w:val="007B7EAC"/>
    <w:rsid w:val="007B7ED9"/>
    <w:rsid w:val="007B7F00"/>
    <w:rsid w:val="007B7F24"/>
    <w:rsid w:val="007B7FA7"/>
    <w:rsid w:val="007BFA21"/>
    <w:rsid w:val="007C008B"/>
    <w:rsid w:val="007C00C2"/>
    <w:rsid w:val="007C0110"/>
    <w:rsid w:val="007C0132"/>
    <w:rsid w:val="007C015A"/>
    <w:rsid w:val="007C015D"/>
    <w:rsid w:val="007C0195"/>
    <w:rsid w:val="007C01AC"/>
    <w:rsid w:val="007C0201"/>
    <w:rsid w:val="007C0206"/>
    <w:rsid w:val="007C023B"/>
    <w:rsid w:val="007C0242"/>
    <w:rsid w:val="007C028E"/>
    <w:rsid w:val="007C039D"/>
    <w:rsid w:val="007C045D"/>
    <w:rsid w:val="007C050F"/>
    <w:rsid w:val="007C0592"/>
    <w:rsid w:val="007C05F3"/>
    <w:rsid w:val="007C067D"/>
    <w:rsid w:val="007C06D2"/>
    <w:rsid w:val="007C06DA"/>
    <w:rsid w:val="007C0718"/>
    <w:rsid w:val="007C0740"/>
    <w:rsid w:val="007C085C"/>
    <w:rsid w:val="007C08E9"/>
    <w:rsid w:val="007C09D3"/>
    <w:rsid w:val="007C09D4"/>
    <w:rsid w:val="007C0A06"/>
    <w:rsid w:val="007C0A2B"/>
    <w:rsid w:val="007C0A66"/>
    <w:rsid w:val="007C0BAD"/>
    <w:rsid w:val="007C0CDB"/>
    <w:rsid w:val="007C0D0B"/>
    <w:rsid w:val="007C0D7F"/>
    <w:rsid w:val="007C0DBF"/>
    <w:rsid w:val="007C0DE3"/>
    <w:rsid w:val="007C0FC8"/>
    <w:rsid w:val="007C0FD5"/>
    <w:rsid w:val="007C101C"/>
    <w:rsid w:val="007C106C"/>
    <w:rsid w:val="007C10C7"/>
    <w:rsid w:val="007C10CF"/>
    <w:rsid w:val="007C10D1"/>
    <w:rsid w:val="007C111B"/>
    <w:rsid w:val="007C11FB"/>
    <w:rsid w:val="007C1278"/>
    <w:rsid w:val="007C12DF"/>
    <w:rsid w:val="007C130C"/>
    <w:rsid w:val="007C1348"/>
    <w:rsid w:val="007C13A2"/>
    <w:rsid w:val="007C14C1"/>
    <w:rsid w:val="007C1571"/>
    <w:rsid w:val="007C1585"/>
    <w:rsid w:val="007C15E9"/>
    <w:rsid w:val="007C16A0"/>
    <w:rsid w:val="007C1722"/>
    <w:rsid w:val="007C1747"/>
    <w:rsid w:val="007C1755"/>
    <w:rsid w:val="007C1775"/>
    <w:rsid w:val="007C1920"/>
    <w:rsid w:val="007C193F"/>
    <w:rsid w:val="007C1A24"/>
    <w:rsid w:val="007C1AEA"/>
    <w:rsid w:val="007C1BE4"/>
    <w:rsid w:val="007C1C2A"/>
    <w:rsid w:val="007C1CC9"/>
    <w:rsid w:val="007C1D17"/>
    <w:rsid w:val="007C1D62"/>
    <w:rsid w:val="007C1E40"/>
    <w:rsid w:val="007C1EF2"/>
    <w:rsid w:val="007C1EFB"/>
    <w:rsid w:val="007C1F08"/>
    <w:rsid w:val="007C1F22"/>
    <w:rsid w:val="007C1FCF"/>
    <w:rsid w:val="007C2023"/>
    <w:rsid w:val="007C2029"/>
    <w:rsid w:val="007C2051"/>
    <w:rsid w:val="007C211F"/>
    <w:rsid w:val="007C2198"/>
    <w:rsid w:val="007C219D"/>
    <w:rsid w:val="007C21D8"/>
    <w:rsid w:val="007C2224"/>
    <w:rsid w:val="007C23A0"/>
    <w:rsid w:val="007C240A"/>
    <w:rsid w:val="007C248B"/>
    <w:rsid w:val="007C249A"/>
    <w:rsid w:val="007C24C6"/>
    <w:rsid w:val="007C24E4"/>
    <w:rsid w:val="007C2636"/>
    <w:rsid w:val="007C266C"/>
    <w:rsid w:val="007C2693"/>
    <w:rsid w:val="007C276B"/>
    <w:rsid w:val="007C2808"/>
    <w:rsid w:val="007C2842"/>
    <w:rsid w:val="007C28C8"/>
    <w:rsid w:val="007C2923"/>
    <w:rsid w:val="007C2945"/>
    <w:rsid w:val="007C297E"/>
    <w:rsid w:val="007C29C9"/>
    <w:rsid w:val="007C2A41"/>
    <w:rsid w:val="007C2A49"/>
    <w:rsid w:val="007C2A5E"/>
    <w:rsid w:val="007C2B6A"/>
    <w:rsid w:val="007C2C6A"/>
    <w:rsid w:val="007C2C82"/>
    <w:rsid w:val="007C2C83"/>
    <w:rsid w:val="007C2C96"/>
    <w:rsid w:val="007C2D09"/>
    <w:rsid w:val="007C2D38"/>
    <w:rsid w:val="007C2ED4"/>
    <w:rsid w:val="007C2ED6"/>
    <w:rsid w:val="007C2F14"/>
    <w:rsid w:val="007C2F30"/>
    <w:rsid w:val="007C2F4A"/>
    <w:rsid w:val="007C30E8"/>
    <w:rsid w:val="007C30FE"/>
    <w:rsid w:val="007C31CD"/>
    <w:rsid w:val="007C3212"/>
    <w:rsid w:val="007C328B"/>
    <w:rsid w:val="007C3311"/>
    <w:rsid w:val="007C3358"/>
    <w:rsid w:val="007C3396"/>
    <w:rsid w:val="007C3483"/>
    <w:rsid w:val="007C34DE"/>
    <w:rsid w:val="007C3500"/>
    <w:rsid w:val="007C35B2"/>
    <w:rsid w:val="007C35BB"/>
    <w:rsid w:val="007C3623"/>
    <w:rsid w:val="007C3635"/>
    <w:rsid w:val="007C3643"/>
    <w:rsid w:val="007C3651"/>
    <w:rsid w:val="007C377B"/>
    <w:rsid w:val="007C3788"/>
    <w:rsid w:val="007C37B3"/>
    <w:rsid w:val="007C37E8"/>
    <w:rsid w:val="007C382E"/>
    <w:rsid w:val="007C383A"/>
    <w:rsid w:val="007C38B3"/>
    <w:rsid w:val="007C38C8"/>
    <w:rsid w:val="007C3920"/>
    <w:rsid w:val="007C3924"/>
    <w:rsid w:val="007C39A8"/>
    <w:rsid w:val="007C3A5B"/>
    <w:rsid w:val="007C3AA5"/>
    <w:rsid w:val="007C3B33"/>
    <w:rsid w:val="007C3B68"/>
    <w:rsid w:val="007C3B6D"/>
    <w:rsid w:val="007C3B76"/>
    <w:rsid w:val="007C3BF3"/>
    <w:rsid w:val="007C3C42"/>
    <w:rsid w:val="007C3CC4"/>
    <w:rsid w:val="007C3EEE"/>
    <w:rsid w:val="007C3F93"/>
    <w:rsid w:val="007C3FCE"/>
    <w:rsid w:val="007C405F"/>
    <w:rsid w:val="007C409B"/>
    <w:rsid w:val="007C416C"/>
    <w:rsid w:val="007C4182"/>
    <w:rsid w:val="007C42C6"/>
    <w:rsid w:val="007C42DD"/>
    <w:rsid w:val="007C4377"/>
    <w:rsid w:val="007C449D"/>
    <w:rsid w:val="007C44B8"/>
    <w:rsid w:val="007C4600"/>
    <w:rsid w:val="007C4622"/>
    <w:rsid w:val="007C463B"/>
    <w:rsid w:val="007C465A"/>
    <w:rsid w:val="007C466B"/>
    <w:rsid w:val="007C470A"/>
    <w:rsid w:val="007C4745"/>
    <w:rsid w:val="007C478D"/>
    <w:rsid w:val="007C4848"/>
    <w:rsid w:val="007C4878"/>
    <w:rsid w:val="007C487F"/>
    <w:rsid w:val="007C497D"/>
    <w:rsid w:val="007C4A33"/>
    <w:rsid w:val="007C4A3B"/>
    <w:rsid w:val="007C4A4C"/>
    <w:rsid w:val="007C4B57"/>
    <w:rsid w:val="007C4B83"/>
    <w:rsid w:val="007C4BB6"/>
    <w:rsid w:val="007C4C5A"/>
    <w:rsid w:val="007C4CA5"/>
    <w:rsid w:val="007C4CCB"/>
    <w:rsid w:val="007C4D1E"/>
    <w:rsid w:val="007C4D80"/>
    <w:rsid w:val="007C4D83"/>
    <w:rsid w:val="007C4E1C"/>
    <w:rsid w:val="007C4E32"/>
    <w:rsid w:val="007C4E7F"/>
    <w:rsid w:val="007C4E95"/>
    <w:rsid w:val="007C4F93"/>
    <w:rsid w:val="007C5017"/>
    <w:rsid w:val="007C5026"/>
    <w:rsid w:val="007C5028"/>
    <w:rsid w:val="007C5099"/>
    <w:rsid w:val="007C50AD"/>
    <w:rsid w:val="007C50AF"/>
    <w:rsid w:val="007C51B4"/>
    <w:rsid w:val="007C51BA"/>
    <w:rsid w:val="007C5207"/>
    <w:rsid w:val="007C5216"/>
    <w:rsid w:val="007C5292"/>
    <w:rsid w:val="007C52A4"/>
    <w:rsid w:val="007C52F1"/>
    <w:rsid w:val="007C532A"/>
    <w:rsid w:val="007C53AF"/>
    <w:rsid w:val="007C5422"/>
    <w:rsid w:val="007C5435"/>
    <w:rsid w:val="007C549C"/>
    <w:rsid w:val="007C54D1"/>
    <w:rsid w:val="007C54DC"/>
    <w:rsid w:val="007C5516"/>
    <w:rsid w:val="007C5564"/>
    <w:rsid w:val="007C55B8"/>
    <w:rsid w:val="007C563B"/>
    <w:rsid w:val="007C5716"/>
    <w:rsid w:val="007C5769"/>
    <w:rsid w:val="007C5826"/>
    <w:rsid w:val="007C58AC"/>
    <w:rsid w:val="007C590D"/>
    <w:rsid w:val="007C5915"/>
    <w:rsid w:val="007C5941"/>
    <w:rsid w:val="007C5B04"/>
    <w:rsid w:val="007C5B3A"/>
    <w:rsid w:val="007C5BA6"/>
    <w:rsid w:val="007C5BB6"/>
    <w:rsid w:val="007C5BF9"/>
    <w:rsid w:val="007C5C6B"/>
    <w:rsid w:val="007C5CA1"/>
    <w:rsid w:val="007C5E81"/>
    <w:rsid w:val="007C5E9B"/>
    <w:rsid w:val="007C5EB5"/>
    <w:rsid w:val="007C5EC0"/>
    <w:rsid w:val="007C5ECF"/>
    <w:rsid w:val="007C5F1A"/>
    <w:rsid w:val="007C5F38"/>
    <w:rsid w:val="007C5F3B"/>
    <w:rsid w:val="007C5FFF"/>
    <w:rsid w:val="007C6050"/>
    <w:rsid w:val="007C605A"/>
    <w:rsid w:val="007C6086"/>
    <w:rsid w:val="007C60B1"/>
    <w:rsid w:val="007C613F"/>
    <w:rsid w:val="007C620B"/>
    <w:rsid w:val="007C62A8"/>
    <w:rsid w:val="007C6321"/>
    <w:rsid w:val="007C632D"/>
    <w:rsid w:val="007C639D"/>
    <w:rsid w:val="007C6450"/>
    <w:rsid w:val="007C64DD"/>
    <w:rsid w:val="007C64E0"/>
    <w:rsid w:val="007C64F0"/>
    <w:rsid w:val="007C6561"/>
    <w:rsid w:val="007C65A3"/>
    <w:rsid w:val="007C65C7"/>
    <w:rsid w:val="007C6747"/>
    <w:rsid w:val="007C6828"/>
    <w:rsid w:val="007C68B0"/>
    <w:rsid w:val="007C690B"/>
    <w:rsid w:val="007C6940"/>
    <w:rsid w:val="007C69CC"/>
    <w:rsid w:val="007C6A10"/>
    <w:rsid w:val="007C6A20"/>
    <w:rsid w:val="007C6A2C"/>
    <w:rsid w:val="007C6A3A"/>
    <w:rsid w:val="007C6A63"/>
    <w:rsid w:val="007C6ACA"/>
    <w:rsid w:val="007C6B25"/>
    <w:rsid w:val="007C6BBB"/>
    <w:rsid w:val="007C6C17"/>
    <w:rsid w:val="007C6C1E"/>
    <w:rsid w:val="007C6C39"/>
    <w:rsid w:val="007C6C42"/>
    <w:rsid w:val="007C6C84"/>
    <w:rsid w:val="007C6C8F"/>
    <w:rsid w:val="007C6CB0"/>
    <w:rsid w:val="007C6D28"/>
    <w:rsid w:val="007C6DBA"/>
    <w:rsid w:val="007C6DBE"/>
    <w:rsid w:val="007C6E47"/>
    <w:rsid w:val="007C704C"/>
    <w:rsid w:val="007C7050"/>
    <w:rsid w:val="007C70C7"/>
    <w:rsid w:val="007C715B"/>
    <w:rsid w:val="007C71C8"/>
    <w:rsid w:val="007C71D1"/>
    <w:rsid w:val="007C723F"/>
    <w:rsid w:val="007C72CB"/>
    <w:rsid w:val="007C72E9"/>
    <w:rsid w:val="007C7373"/>
    <w:rsid w:val="007C737E"/>
    <w:rsid w:val="007C73B0"/>
    <w:rsid w:val="007C73F8"/>
    <w:rsid w:val="007C7445"/>
    <w:rsid w:val="007C7454"/>
    <w:rsid w:val="007C74D6"/>
    <w:rsid w:val="007C7587"/>
    <w:rsid w:val="007C7665"/>
    <w:rsid w:val="007C7727"/>
    <w:rsid w:val="007C77D9"/>
    <w:rsid w:val="007C7852"/>
    <w:rsid w:val="007C78AE"/>
    <w:rsid w:val="007C78FF"/>
    <w:rsid w:val="007C792F"/>
    <w:rsid w:val="007C7980"/>
    <w:rsid w:val="007C79B8"/>
    <w:rsid w:val="007C7ADC"/>
    <w:rsid w:val="007C7B58"/>
    <w:rsid w:val="007C7BFA"/>
    <w:rsid w:val="007C7C34"/>
    <w:rsid w:val="007C7CD3"/>
    <w:rsid w:val="007C7D5C"/>
    <w:rsid w:val="007C7DC5"/>
    <w:rsid w:val="007C7EEC"/>
    <w:rsid w:val="007C7F5D"/>
    <w:rsid w:val="007CC796"/>
    <w:rsid w:val="007D000D"/>
    <w:rsid w:val="007D0050"/>
    <w:rsid w:val="007D0099"/>
    <w:rsid w:val="007D0113"/>
    <w:rsid w:val="007D0131"/>
    <w:rsid w:val="007D0318"/>
    <w:rsid w:val="007D0331"/>
    <w:rsid w:val="007D036B"/>
    <w:rsid w:val="007D0384"/>
    <w:rsid w:val="007D03AD"/>
    <w:rsid w:val="007D0426"/>
    <w:rsid w:val="007D04A8"/>
    <w:rsid w:val="007D0591"/>
    <w:rsid w:val="007D0601"/>
    <w:rsid w:val="007D0617"/>
    <w:rsid w:val="007D062F"/>
    <w:rsid w:val="007D07F4"/>
    <w:rsid w:val="007D07FA"/>
    <w:rsid w:val="007D082A"/>
    <w:rsid w:val="007D0830"/>
    <w:rsid w:val="007D0841"/>
    <w:rsid w:val="007D0861"/>
    <w:rsid w:val="007D09C7"/>
    <w:rsid w:val="007D0A05"/>
    <w:rsid w:val="007D0A42"/>
    <w:rsid w:val="007D0A7B"/>
    <w:rsid w:val="007D0B23"/>
    <w:rsid w:val="007D0B7C"/>
    <w:rsid w:val="007D0CCF"/>
    <w:rsid w:val="007D0CD4"/>
    <w:rsid w:val="007D0D14"/>
    <w:rsid w:val="007D0DAD"/>
    <w:rsid w:val="007D0DE5"/>
    <w:rsid w:val="007D0DE6"/>
    <w:rsid w:val="007D0E08"/>
    <w:rsid w:val="007D0E0B"/>
    <w:rsid w:val="007D0E45"/>
    <w:rsid w:val="007D0E4E"/>
    <w:rsid w:val="007D0EB8"/>
    <w:rsid w:val="007D0F0B"/>
    <w:rsid w:val="007D0F1E"/>
    <w:rsid w:val="007D0F41"/>
    <w:rsid w:val="007D0F55"/>
    <w:rsid w:val="007D1028"/>
    <w:rsid w:val="007D1029"/>
    <w:rsid w:val="007D1056"/>
    <w:rsid w:val="007D1057"/>
    <w:rsid w:val="007D1098"/>
    <w:rsid w:val="007D10F4"/>
    <w:rsid w:val="007D1294"/>
    <w:rsid w:val="007D1387"/>
    <w:rsid w:val="007D139B"/>
    <w:rsid w:val="007D1404"/>
    <w:rsid w:val="007D1427"/>
    <w:rsid w:val="007D15BE"/>
    <w:rsid w:val="007D15DD"/>
    <w:rsid w:val="007D15DE"/>
    <w:rsid w:val="007D1663"/>
    <w:rsid w:val="007D1794"/>
    <w:rsid w:val="007D17F5"/>
    <w:rsid w:val="007D1869"/>
    <w:rsid w:val="007D1A76"/>
    <w:rsid w:val="007D1AAE"/>
    <w:rsid w:val="007D1B2D"/>
    <w:rsid w:val="007D1B57"/>
    <w:rsid w:val="007D1C36"/>
    <w:rsid w:val="007D1C69"/>
    <w:rsid w:val="007D1C9A"/>
    <w:rsid w:val="007D1CB0"/>
    <w:rsid w:val="007D1D11"/>
    <w:rsid w:val="007D1E8C"/>
    <w:rsid w:val="007D1EAE"/>
    <w:rsid w:val="007D203C"/>
    <w:rsid w:val="007D204E"/>
    <w:rsid w:val="007D2082"/>
    <w:rsid w:val="007D209D"/>
    <w:rsid w:val="007D20F9"/>
    <w:rsid w:val="007D21F5"/>
    <w:rsid w:val="007D227F"/>
    <w:rsid w:val="007D228D"/>
    <w:rsid w:val="007D22D9"/>
    <w:rsid w:val="007D2328"/>
    <w:rsid w:val="007D2337"/>
    <w:rsid w:val="007D247B"/>
    <w:rsid w:val="007D24FC"/>
    <w:rsid w:val="007D2566"/>
    <w:rsid w:val="007D25DF"/>
    <w:rsid w:val="007D25FB"/>
    <w:rsid w:val="007D270C"/>
    <w:rsid w:val="007D272C"/>
    <w:rsid w:val="007D27B2"/>
    <w:rsid w:val="007D280A"/>
    <w:rsid w:val="007D2897"/>
    <w:rsid w:val="007D28C5"/>
    <w:rsid w:val="007D2936"/>
    <w:rsid w:val="007D294E"/>
    <w:rsid w:val="007D2994"/>
    <w:rsid w:val="007D2CB3"/>
    <w:rsid w:val="007D2D5F"/>
    <w:rsid w:val="007D2DBA"/>
    <w:rsid w:val="007D2DF2"/>
    <w:rsid w:val="007D2E17"/>
    <w:rsid w:val="007D2E29"/>
    <w:rsid w:val="007D2E74"/>
    <w:rsid w:val="007D2EE4"/>
    <w:rsid w:val="007D2F66"/>
    <w:rsid w:val="007D2FB9"/>
    <w:rsid w:val="007D2FDA"/>
    <w:rsid w:val="007D2FF6"/>
    <w:rsid w:val="007D3001"/>
    <w:rsid w:val="007D30A2"/>
    <w:rsid w:val="007D30BC"/>
    <w:rsid w:val="007D30FE"/>
    <w:rsid w:val="007D3114"/>
    <w:rsid w:val="007D320B"/>
    <w:rsid w:val="007D3307"/>
    <w:rsid w:val="007D3504"/>
    <w:rsid w:val="007D3585"/>
    <w:rsid w:val="007D35A9"/>
    <w:rsid w:val="007D35D5"/>
    <w:rsid w:val="007D365A"/>
    <w:rsid w:val="007D369D"/>
    <w:rsid w:val="007D3741"/>
    <w:rsid w:val="007D37AD"/>
    <w:rsid w:val="007D37DF"/>
    <w:rsid w:val="007D381A"/>
    <w:rsid w:val="007D3954"/>
    <w:rsid w:val="007D3B1C"/>
    <w:rsid w:val="007D3B38"/>
    <w:rsid w:val="007D3C57"/>
    <w:rsid w:val="007D3D0A"/>
    <w:rsid w:val="007D3D2D"/>
    <w:rsid w:val="007D3D5C"/>
    <w:rsid w:val="007D3DF5"/>
    <w:rsid w:val="007D3E74"/>
    <w:rsid w:val="007D3E97"/>
    <w:rsid w:val="007D3FA3"/>
    <w:rsid w:val="007D403A"/>
    <w:rsid w:val="007D403D"/>
    <w:rsid w:val="007D4050"/>
    <w:rsid w:val="007D4089"/>
    <w:rsid w:val="007D40AB"/>
    <w:rsid w:val="007D40F5"/>
    <w:rsid w:val="007D4142"/>
    <w:rsid w:val="007D419C"/>
    <w:rsid w:val="007D41AE"/>
    <w:rsid w:val="007D421B"/>
    <w:rsid w:val="007D4364"/>
    <w:rsid w:val="007D43A9"/>
    <w:rsid w:val="007D43EE"/>
    <w:rsid w:val="007D43F9"/>
    <w:rsid w:val="007D4478"/>
    <w:rsid w:val="007D44FF"/>
    <w:rsid w:val="007D4528"/>
    <w:rsid w:val="007D454C"/>
    <w:rsid w:val="007D45BC"/>
    <w:rsid w:val="007D4605"/>
    <w:rsid w:val="007D4650"/>
    <w:rsid w:val="007D465D"/>
    <w:rsid w:val="007D4806"/>
    <w:rsid w:val="007D4807"/>
    <w:rsid w:val="007D481D"/>
    <w:rsid w:val="007D482A"/>
    <w:rsid w:val="007D4870"/>
    <w:rsid w:val="007D495D"/>
    <w:rsid w:val="007D49E2"/>
    <w:rsid w:val="007D49ED"/>
    <w:rsid w:val="007D4A1D"/>
    <w:rsid w:val="007D4A60"/>
    <w:rsid w:val="007D4B9A"/>
    <w:rsid w:val="007D4C61"/>
    <w:rsid w:val="007D4C80"/>
    <w:rsid w:val="007D4D81"/>
    <w:rsid w:val="007D4E3D"/>
    <w:rsid w:val="007D4E68"/>
    <w:rsid w:val="007D4E6A"/>
    <w:rsid w:val="007D4E6B"/>
    <w:rsid w:val="007D4F6D"/>
    <w:rsid w:val="007D4FA1"/>
    <w:rsid w:val="007D4FD2"/>
    <w:rsid w:val="007D4FFF"/>
    <w:rsid w:val="007D502B"/>
    <w:rsid w:val="007D5042"/>
    <w:rsid w:val="007D5043"/>
    <w:rsid w:val="007D50CF"/>
    <w:rsid w:val="007D5167"/>
    <w:rsid w:val="007D5180"/>
    <w:rsid w:val="007D51FA"/>
    <w:rsid w:val="007D5252"/>
    <w:rsid w:val="007D5345"/>
    <w:rsid w:val="007D5360"/>
    <w:rsid w:val="007D55B3"/>
    <w:rsid w:val="007D55B7"/>
    <w:rsid w:val="007D5613"/>
    <w:rsid w:val="007D562A"/>
    <w:rsid w:val="007D5661"/>
    <w:rsid w:val="007D5675"/>
    <w:rsid w:val="007D5710"/>
    <w:rsid w:val="007D577C"/>
    <w:rsid w:val="007D578E"/>
    <w:rsid w:val="007D5830"/>
    <w:rsid w:val="007D58AF"/>
    <w:rsid w:val="007D58FF"/>
    <w:rsid w:val="007D5979"/>
    <w:rsid w:val="007D598F"/>
    <w:rsid w:val="007D59A1"/>
    <w:rsid w:val="007D59E6"/>
    <w:rsid w:val="007D59EC"/>
    <w:rsid w:val="007D5A31"/>
    <w:rsid w:val="007D5B17"/>
    <w:rsid w:val="007D5B4B"/>
    <w:rsid w:val="007D5B5A"/>
    <w:rsid w:val="007D5B5B"/>
    <w:rsid w:val="007D5C9E"/>
    <w:rsid w:val="007D5D3E"/>
    <w:rsid w:val="007D5D42"/>
    <w:rsid w:val="007D5D45"/>
    <w:rsid w:val="007D5DA1"/>
    <w:rsid w:val="007D5E2F"/>
    <w:rsid w:val="007D5EEB"/>
    <w:rsid w:val="007D5FBC"/>
    <w:rsid w:val="007D6002"/>
    <w:rsid w:val="007D60AC"/>
    <w:rsid w:val="007D60DD"/>
    <w:rsid w:val="007D60EE"/>
    <w:rsid w:val="007D6116"/>
    <w:rsid w:val="007D6193"/>
    <w:rsid w:val="007D620F"/>
    <w:rsid w:val="007D6306"/>
    <w:rsid w:val="007D63C8"/>
    <w:rsid w:val="007D63EA"/>
    <w:rsid w:val="007D64A6"/>
    <w:rsid w:val="007D64B8"/>
    <w:rsid w:val="007D64F3"/>
    <w:rsid w:val="007D655C"/>
    <w:rsid w:val="007D66BB"/>
    <w:rsid w:val="007D66C7"/>
    <w:rsid w:val="007D66F6"/>
    <w:rsid w:val="007D6776"/>
    <w:rsid w:val="007D67B4"/>
    <w:rsid w:val="007D6818"/>
    <w:rsid w:val="007D6838"/>
    <w:rsid w:val="007D683E"/>
    <w:rsid w:val="007D68AD"/>
    <w:rsid w:val="007D68B1"/>
    <w:rsid w:val="007D68FD"/>
    <w:rsid w:val="007D6908"/>
    <w:rsid w:val="007D6927"/>
    <w:rsid w:val="007D6991"/>
    <w:rsid w:val="007D6AAD"/>
    <w:rsid w:val="007D6AF8"/>
    <w:rsid w:val="007D6B04"/>
    <w:rsid w:val="007D6B1D"/>
    <w:rsid w:val="007D6B4B"/>
    <w:rsid w:val="007D6B68"/>
    <w:rsid w:val="007D6B94"/>
    <w:rsid w:val="007D6BB3"/>
    <w:rsid w:val="007D6BDB"/>
    <w:rsid w:val="007D6C4A"/>
    <w:rsid w:val="007D6C59"/>
    <w:rsid w:val="007D6CED"/>
    <w:rsid w:val="007D6D1F"/>
    <w:rsid w:val="007D6D7A"/>
    <w:rsid w:val="007D6E06"/>
    <w:rsid w:val="007D6E15"/>
    <w:rsid w:val="007D6E9A"/>
    <w:rsid w:val="007D6EEC"/>
    <w:rsid w:val="007D6F26"/>
    <w:rsid w:val="007D6F93"/>
    <w:rsid w:val="007D6FB5"/>
    <w:rsid w:val="007D70F2"/>
    <w:rsid w:val="007D713C"/>
    <w:rsid w:val="007D7170"/>
    <w:rsid w:val="007D7252"/>
    <w:rsid w:val="007D729C"/>
    <w:rsid w:val="007D72B6"/>
    <w:rsid w:val="007D742E"/>
    <w:rsid w:val="007D74FE"/>
    <w:rsid w:val="007D7545"/>
    <w:rsid w:val="007D7692"/>
    <w:rsid w:val="007D76F7"/>
    <w:rsid w:val="007D770F"/>
    <w:rsid w:val="007D785B"/>
    <w:rsid w:val="007D789E"/>
    <w:rsid w:val="007D7956"/>
    <w:rsid w:val="007D7963"/>
    <w:rsid w:val="007D79E0"/>
    <w:rsid w:val="007D7A58"/>
    <w:rsid w:val="007D7B61"/>
    <w:rsid w:val="007D7B73"/>
    <w:rsid w:val="007D7C2E"/>
    <w:rsid w:val="007D7C5D"/>
    <w:rsid w:val="007D7DD0"/>
    <w:rsid w:val="007D7E0B"/>
    <w:rsid w:val="007D7F43"/>
    <w:rsid w:val="007D7F78"/>
    <w:rsid w:val="007D7FA4"/>
    <w:rsid w:val="007E007F"/>
    <w:rsid w:val="007E00A7"/>
    <w:rsid w:val="007E00FC"/>
    <w:rsid w:val="007E010B"/>
    <w:rsid w:val="007E01E9"/>
    <w:rsid w:val="007E01EA"/>
    <w:rsid w:val="007E01F3"/>
    <w:rsid w:val="007E023B"/>
    <w:rsid w:val="007E023F"/>
    <w:rsid w:val="007E025B"/>
    <w:rsid w:val="007E0333"/>
    <w:rsid w:val="007E0357"/>
    <w:rsid w:val="007E0362"/>
    <w:rsid w:val="007E03DA"/>
    <w:rsid w:val="007E0400"/>
    <w:rsid w:val="007E0419"/>
    <w:rsid w:val="007E0518"/>
    <w:rsid w:val="007E056F"/>
    <w:rsid w:val="007E0598"/>
    <w:rsid w:val="007E05E4"/>
    <w:rsid w:val="007E0607"/>
    <w:rsid w:val="007E06C0"/>
    <w:rsid w:val="007E06EA"/>
    <w:rsid w:val="007E0791"/>
    <w:rsid w:val="007E088A"/>
    <w:rsid w:val="007E0892"/>
    <w:rsid w:val="007E09EA"/>
    <w:rsid w:val="007E0A1B"/>
    <w:rsid w:val="007E0A27"/>
    <w:rsid w:val="007E0A43"/>
    <w:rsid w:val="007E0B3C"/>
    <w:rsid w:val="007E0BAC"/>
    <w:rsid w:val="007E0D60"/>
    <w:rsid w:val="007E0E11"/>
    <w:rsid w:val="007E0E29"/>
    <w:rsid w:val="007E0EB9"/>
    <w:rsid w:val="007E0EF6"/>
    <w:rsid w:val="007E1099"/>
    <w:rsid w:val="007E10B9"/>
    <w:rsid w:val="007E11BD"/>
    <w:rsid w:val="007E121F"/>
    <w:rsid w:val="007E1259"/>
    <w:rsid w:val="007E127A"/>
    <w:rsid w:val="007E12E0"/>
    <w:rsid w:val="007E1313"/>
    <w:rsid w:val="007E13A9"/>
    <w:rsid w:val="007E13AF"/>
    <w:rsid w:val="007E13BE"/>
    <w:rsid w:val="007E1424"/>
    <w:rsid w:val="007E1484"/>
    <w:rsid w:val="007E148E"/>
    <w:rsid w:val="007E1522"/>
    <w:rsid w:val="007E1576"/>
    <w:rsid w:val="007E15AD"/>
    <w:rsid w:val="007E15B7"/>
    <w:rsid w:val="007E1601"/>
    <w:rsid w:val="007E17B1"/>
    <w:rsid w:val="007E1829"/>
    <w:rsid w:val="007E191D"/>
    <w:rsid w:val="007E1995"/>
    <w:rsid w:val="007E1998"/>
    <w:rsid w:val="007E1A53"/>
    <w:rsid w:val="007E1A6E"/>
    <w:rsid w:val="007E1A7A"/>
    <w:rsid w:val="007E1A92"/>
    <w:rsid w:val="007E1ABB"/>
    <w:rsid w:val="007E1B1E"/>
    <w:rsid w:val="007E1B78"/>
    <w:rsid w:val="007E1C28"/>
    <w:rsid w:val="007E1C64"/>
    <w:rsid w:val="007E1D00"/>
    <w:rsid w:val="007E1E5C"/>
    <w:rsid w:val="007E1EBA"/>
    <w:rsid w:val="007E1EFE"/>
    <w:rsid w:val="007E1F01"/>
    <w:rsid w:val="007E1FA1"/>
    <w:rsid w:val="007E1FE1"/>
    <w:rsid w:val="007E2020"/>
    <w:rsid w:val="007E21DD"/>
    <w:rsid w:val="007E21E7"/>
    <w:rsid w:val="007E2249"/>
    <w:rsid w:val="007E226E"/>
    <w:rsid w:val="007E23FB"/>
    <w:rsid w:val="007E2410"/>
    <w:rsid w:val="007E2491"/>
    <w:rsid w:val="007E24C1"/>
    <w:rsid w:val="007E2543"/>
    <w:rsid w:val="007E25A7"/>
    <w:rsid w:val="007E2686"/>
    <w:rsid w:val="007E274D"/>
    <w:rsid w:val="007E2768"/>
    <w:rsid w:val="007E282A"/>
    <w:rsid w:val="007E2850"/>
    <w:rsid w:val="007E29CA"/>
    <w:rsid w:val="007E29D4"/>
    <w:rsid w:val="007E2A96"/>
    <w:rsid w:val="007E2A9F"/>
    <w:rsid w:val="007E2B15"/>
    <w:rsid w:val="007E2BA6"/>
    <w:rsid w:val="007E2BF1"/>
    <w:rsid w:val="007E2BF6"/>
    <w:rsid w:val="007E2BF7"/>
    <w:rsid w:val="007E2CA6"/>
    <w:rsid w:val="007E2CBA"/>
    <w:rsid w:val="007E2D80"/>
    <w:rsid w:val="007E2E11"/>
    <w:rsid w:val="007E2E28"/>
    <w:rsid w:val="007E2EC9"/>
    <w:rsid w:val="007E2EEE"/>
    <w:rsid w:val="007E2F45"/>
    <w:rsid w:val="007E2F7C"/>
    <w:rsid w:val="007E3030"/>
    <w:rsid w:val="007E3062"/>
    <w:rsid w:val="007E307C"/>
    <w:rsid w:val="007E3104"/>
    <w:rsid w:val="007E3106"/>
    <w:rsid w:val="007E3179"/>
    <w:rsid w:val="007E320B"/>
    <w:rsid w:val="007E3266"/>
    <w:rsid w:val="007E329F"/>
    <w:rsid w:val="007E32C4"/>
    <w:rsid w:val="007E3339"/>
    <w:rsid w:val="007E33B3"/>
    <w:rsid w:val="007E34D1"/>
    <w:rsid w:val="007E354E"/>
    <w:rsid w:val="007E357D"/>
    <w:rsid w:val="007E3588"/>
    <w:rsid w:val="007E3653"/>
    <w:rsid w:val="007E36CE"/>
    <w:rsid w:val="007E37DA"/>
    <w:rsid w:val="007E381B"/>
    <w:rsid w:val="007E3899"/>
    <w:rsid w:val="007E38A1"/>
    <w:rsid w:val="007E38C1"/>
    <w:rsid w:val="007E39C0"/>
    <w:rsid w:val="007E3A01"/>
    <w:rsid w:val="007E3ADF"/>
    <w:rsid w:val="007E3B25"/>
    <w:rsid w:val="007E3B57"/>
    <w:rsid w:val="007E3B84"/>
    <w:rsid w:val="007E3C2B"/>
    <w:rsid w:val="007E3CF2"/>
    <w:rsid w:val="007E3D3A"/>
    <w:rsid w:val="007E3D52"/>
    <w:rsid w:val="007E3D6C"/>
    <w:rsid w:val="007E3ECB"/>
    <w:rsid w:val="007E3ECF"/>
    <w:rsid w:val="007E3F4B"/>
    <w:rsid w:val="007E3F8C"/>
    <w:rsid w:val="007E3F95"/>
    <w:rsid w:val="007E3FE5"/>
    <w:rsid w:val="007E405F"/>
    <w:rsid w:val="007E4091"/>
    <w:rsid w:val="007E40D6"/>
    <w:rsid w:val="007E41DE"/>
    <w:rsid w:val="007E41E0"/>
    <w:rsid w:val="007E42D2"/>
    <w:rsid w:val="007E42E7"/>
    <w:rsid w:val="007E431D"/>
    <w:rsid w:val="007E43FA"/>
    <w:rsid w:val="007E4483"/>
    <w:rsid w:val="007E4489"/>
    <w:rsid w:val="007E44EA"/>
    <w:rsid w:val="007E4535"/>
    <w:rsid w:val="007E453B"/>
    <w:rsid w:val="007E45CB"/>
    <w:rsid w:val="007E45DD"/>
    <w:rsid w:val="007E4646"/>
    <w:rsid w:val="007E464F"/>
    <w:rsid w:val="007E4653"/>
    <w:rsid w:val="007E4734"/>
    <w:rsid w:val="007E474E"/>
    <w:rsid w:val="007E4768"/>
    <w:rsid w:val="007E47AC"/>
    <w:rsid w:val="007E4946"/>
    <w:rsid w:val="007E4982"/>
    <w:rsid w:val="007E4A13"/>
    <w:rsid w:val="007E4A5A"/>
    <w:rsid w:val="007E4A64"/>
    <w:rsid w:val="007E4AEB"/>
    <w:rsid w:val="007E4BDE"/>
    <w:rsid w:val="007E4C26"/>
    <w:rsid w:val="007E4C83"/>
    <w:rsid w:val="007E4CE1"/>
    <w:rsid w:val="007E4D27"/>
    <w:rsid w:val="007E4D4F"/>
    <w:rsid w:val="007E4D5E"/>
    <w:rsid w:val="007E4DEE"/>
    <w:rsid w:val="007E4EC6"/>
    <w:rsid w:val="007E4EEB"/>
    <w:rsid w:val="007E4F1D"/>
    <w:rsid w:val="007E4F82"/>
    <w:rsid w:val="007E4F9C"/>
    <w:rsid w:val="007E4FB5"/>
    <w:rsid w:val="007E4FBD"/>
    <w:rsid w:val="007E5043"/>
    <w:rsid w:val="007E5071"/>
    <w:rsid w:val="007E50E2"/>
    <w:rsid w:val="007E51A6"/>
    <w:rsid w:val="007E520B"/>
    <w:rsid w:val="007E5248"/>
    <w:rsid w:val="007E524C"/>
    <w:rsid w:val="007E527D"/>
    <w:rsid w:val="007E5309"/>
    <w:rsid w:val="007E5310"/>
    <w:rsid w:val="007E5375"/>
    <w:rsid w:val="007E54F0"/>
    <w:rsid w:val="007E554F"/>
    <w:rsid w:val="007E55D5"/>
    <w:rsid w:val="007E5632"/>
    <w:rsid w:val="007E563B"/>
    <w:rsid w:val="007E56AC"/>
    <w:rsid w:val="007E5765"/>
    <w:rsid w:val="007E576B"/>
    <w:rsid w:val="007E57C6"/>
    <w:rsid w:val="007E5A29"/>
    <w:rsid w:val="007E5A8A"/>
    <w:rsid w:val="007E5AD9"/>
    <w:rsid w:val="007E5B1B"/>
    <w:rsid w:val="007E5B91"/>
    <w:rsid w:val="007E5BC3"/>
    <w:rsid w:val="007E5CAA"/>
    <w:rsid w:val="007E5CAE"/>
    <w:rsid w:val="007E5CE5"/>
    <w:rsid w:val="007E5D86"/>
    <w:rsid w:val="007E5DDA"/>
    <w:rsid w:val="007E607A"/>
    <w:rsid w:val="007E6248"/>
    <w:rsid w:val="007E6289"/>
    <w:rsid w:val="007E62D8"/>
    <w:rsid w:val="007E6305"/>
    <w:rsid w:val="007E6365"/>
    <w:rsid w:val="007E637F"/>
    <w:rsid w:val="007E63BC"/>
    <w:rsid w:val="007E63F3"/>
    <w:rsid w:val="007E6479"/>
    <w:rsid w:val="007E64B5"/>
    <w:rsid w:val="007E64BB"/>
    <w:rsid w:val="007E6515"/>
    <w:rsid w:val="007E652B"/>
    <w:rsid w:val="007E6572"/>
    <w:rsid w:val="007E65D5"/>
    <w:rsid w:val="007E65E9"/>
    <w:rsid w:val="007E66C6"/>
    <w:rsid w:val="007E66D2"/>
    <w:rsid w:val="007E66DD"/>
    <w:rsid w:val="007E672F"/>
    <w:rsid w:val="007E677F"/>
    <w:rsid w:val="007E6829"/>
    <w:rsid w:val="007E6902"/>
    <w:rsid w:val="007E6942"/>
    <w:rsid w:val="007E695A"/>
    <w:rsid w:val="007E6978"/>
    <w:rsid w:val="007E6A50"/>
    <w:rsid w:val="007E6A99"/>
    <w:rsid w:val="007E6B06"/>
    <w:rsid w:val="007E6B16"/>
    <w:rsid w:val="007E6C5C"/>
    <w:rsid w:val="007E6CD8"/>
    <w:rsid w:val="007E6DA7"/>
    <w:rsid w:val="007E6E79"/>
    <w:rsid w:val="007E6F12"/>
    <w:rsid w:val="007E6F3B"/>
    <w:rsid w:val="007E6FF7"/>
    <w:rsid w:val="007E7134"/>
    <w:rsid w:val="007E716B"/>
    <w:rsid w:val="007E73CC"/>
    <w:rsid w:val="007E73EB"/>
    <w:rsid w:val="007E7434"/>
    <w:rsid w:val="007E7469"/>
    <w:rsid w:val="007E7511"/>
    <w:rsid w:val="007E7517"/>
    <w:rsid w:val="007E7564"/>
    <w:rsid w:val="007E756D"/>
    <w:rsid w:val="007E75A7"/>
    <w:rsid w:val="007E75E0"/>
    <w:rsid w:val="007E75EB"/>
    <w:rsid w:val="007E75F2"/>
    <w:rsid w:val="007E7623"/>
    <w:rsid w:val="007E7690"/>
    <w:rsid w:val="007E76D5"/>
    <w:rsid w:val="007E774E"/>
    <w:rsid w:val="007E7766"/>
    <w:rsid w:val="007E777B"/>
    <w:rsid w:val="007E7896"/>
    <w:rsid w:val="007E7925"/>
    <w:rsid w:val="007E7966"/>
    <w:rsid w:val="007E7988"/>
    <w:rsid w:val="007E79B3"/>
    <w:rsid w:val="007E7A38"/>
    <w:rsid w:val="007E7A8B"/>
    <w:rsid w:val="007E7A97"/>
    <w:rsid w:val="007E7AAC"/>
    <w:rsid w:val="007E7B3B"/>
    <w:rsid w:val="007E7B4D"/>
    <w:rsid w:val="007E7B83"/>
    <w:rsid w:val="007E7BA1"/>
    <w:rsid w:val="007E7BE6"/>
    <w:rsid w:val="007E7C05"/>
    <w:rsid w:val="007E7C32"/>
    <w:rsid w:val="007E7C73"/>
    <w:rsid w:val="007E7C98"/>
    <w:rsid w:val="007E7D08"/>
    <w:rsid w:val="007E7D31"/>
    <w:rsid w:val="007E7D76"/>
    <w:rsid w:val="007E7F7E"/>
    <w:rsid w:val="007E7FEF"/>
    <w:rsid w:val="007F0035"/>
    <w:rsid w:val="007F0040"/>
    <w:rsid w:val="007F006D"/>
    <w:rsid w:val="007F007F"/>
    <w:rsid w:val="007F0094"/>
    <w:rsid w:val="007F009D"/>
    <w:rsid w:val="007F0181"/>
    <w:rsid w:val="007F01D4"/>
    <w:rsid w:val="007F0232"/>
    <w:rsid w:val="007F0255"/>
    <w:rsid w:val="007F0270"/>
    <w:rsid w:val="007F029D"/>
    <w:rsid w:val="007F02CD"/>
    <w:rsid w:val="007F031F"/>
    <w:rsid w:val="007F0354"/>
    <w:rsid w:val="007F03A3"/>
    <w:rsid w:val="007F0405"/>
    <w:rsid w:val="007F04DD"/>
    <w:rsid w:val="007F04E0"/>
    <w:rsid w:val="007F05BE"/>
    <w:rsid w:val="007F05FE"/>
    <w:rsid w:val="007F0613"/>
    <w:rsid w:val="007F06C8"/>
    <w:rsid w:val="007F06C9"/>
    <w:rsid w:val="007F0745"/>
    <w:rsid w:val="007F07ED"/>
    <w:rsid w:val="007F088B"/>
    <w:rsid w:val="007F093E"/>
    <w:rsid w:val="007F09F8"/>
    <w:rsid w:val="007F0AAC"/>
    <w:rsid w:val="007F0AB8"/>
    <w:rsid w:val="007F0ABD"/>
    <w:rsid w:val="007F0B39"/>
    <w:rsid w:val="007F0BB0"/>
    <w:rsid w:val="007F0BDD"/>
    <w:rsid w:val="007F0BE3"/>
    <w:rsid w:val="007F0CAB"/>
    <w:rsid w:val="007F0CB0"/>
    <w:rsid w:val="007F0CB6"/>
    <w:rsid w:val="007F0CE5"/>
    <w:rsid w:val="007F0D6A"/>
    <w:rsid w:val="007F0D7C"/>
    <w:rsid w:val="007F0DC3"/>
    <w:rsid w:val="007F0EED"/>
    <w:rsid w:val="007F0F02"/>
    <w:rsid w:val="007F0F9F"/>
    <w:rsid w:val="007F0FC5"/>
    <w:rsid w:val="007F0FC9"/>
    <w:rsid w:val="007F100D"/>
    <w:rsid w:val="007F109B"/>
    <w:rsid w:val="007F1145"/>
    <w:rsid w:val="007F11A6"/>
    <w:rsid w:val="007F1235"/>
    <w:rsid w:val="007F1292"/>
    <w:rsid w:val="007F1298"/>
    <w:rsid w:val="007F15AC"/>
    <w:rsid w:val="007F16FD"/>
    <w:rsid w:val="007F1727"/>
    <w:rsid w:val="007F17AA"/>
    <w:rsid w:val="007F17AE"/>
    <w:rsid w:val="007F17C0"/>
    <w:rsid w:val="007F1889"/>
    <w:rsid w:val="007F18A7"/>
    <w:rsid w:val="007F18B1"/>
    <w:rsid w:val="007F1934"/>
    <w:rsid w:val="007F1965"/>
    <w:rsid w:val="007F19BE"/>
    <w:rsid w:val="007F1A56"/>
    <w:rsid w:val="007F1A76"/>
    <w:rsid w:val="007F1A7D"/>
    <w:rsid w:val="007F1B18"/>
    <w:rsid w:val="007F1B3C"/>
    <w:rsid w:val="007F1BB7"/>
    <w:rsid w:val="007F1C35"/>
    <w:rsid w:val="007F1CB6"/>
    <w:rsid w:val="007F1E14"/>
    <w:rsid w:val="007F1E5C"/>
    <w:rsid w:val="007F1E67"/>
    <w:rsid w:val="007F1F26"/>
    <w:rsid w:val="007F1F70"/>
    <w:rsid w:val="007F1F80"/>
    <w:rsid w:val="007F1F88"/>
    <w:rsid w:val="007F1FFE"/>
    <w:rsid w:val="007F20AF"/>
    <w:rsid w:val="007F2239"/>
    <w:rsid w:val="007F23B4"/>
    <w:rsid w:val="007F23E8"/>
    <w:rsid w:val="007F24FE"/>
    <w:rsid w:val="007F2587"/>
    <w:rsid w:val="007F25C2"/>
    <w:rsid w:val="007F25DD"/>
    <w:rsid w:val="007F25E4"/>
    <w:rsid w:val="007F25E7"/>
    <w:rsid w:val="007F26D1"/>
    <w:rsid w:val="007F275A"/>
    <w:rsid w:val="007F2786"/>
    <w:rsid w:val="007F279D"/>
    <w:rsid w:val="007F27EE"/>
    <w:rsid w:val="007F281B"/>
    <w:rsid w:val="007F2965"/>
    <w:rsid w:val="007F2983"/>
    <w:rsid w:val="007F29E8"/>
    <w:rsid w:val="007F2A15"/>
    <w:rsid w:val="007F2B38"/>
    <w:rsid w:val="007F2C0C"/>
    <w:rsid w:val="007F2C3E"/>
    <w:rsid w:val="007F2C41"/>
    <w:rsid w:val="007F2C5A"/>
    <w:rsid w:val="007F2CD3"/>
    <w:rsid w:val="007F2CE6"/>
    <w:rsid w:val="007F2DD2"/>
    <w:rsid w:val="007F2E71"/>
    <w:rsid w:val="007F2E96"/>
    <w:rsid w:val="007F2ECE"/>
    <w:rsid w:val="007F2EF8"/>
    <w:rsid w:val="007F2F0B"/>
    <w:rsid w:val="007F2F7B"/>
    <w:rsid w:val="007F2FAF"/>
    <w:rsid w:val="007F2FDC"/>
    <w:rsid w:val="007F2FF8"/>
    <w:rsid w:val="007F300F"/>
    <w:rsid w:val="007F307B"/>
    <w:rsid w:val="007F3123"/>
    <w:rsid w:val="007F3163"/>
    <w:rsid w:val="007F3192"/>
    <w:rsid w:val="007F3225"/>
    <w:rsid w:val="007F328E"/>
    <w:rsid w:val="007F32A2"/>
    <w:rsid w:val="007F32D1"/>
    <w:rsid w:val="007F32D7"/>
    <w:rsid w:val="007F3322"/>
    <w:rsid w:val="007F3400"/>
    <w:rsid w:val="007F3537"/>
    <w:rsid w:val="007F3583"/>
    <w:rsid w:val="007F36E8"/>
    <w:rsid w:val="007F3903"/>
    <w:rsid w:val="007F394A"/>
    <w:rsid w:val="007F39B2"/>
    <w:rsid w:val="007F39E5"/>
    <w:rsid w:val="007F3A8C"/>
    <w:rsid w:val="007F3A98"/>
    <w:rsid w:val="007F3AB5"/>
    <w:rsid w:val="007F3B13"/>
    <w:rsid w:val="007F3BE2"/>
    <w:rsid w:val="007F3C84"/>
    <w:rsid w:val="007F3C8E"/>
    <w:rsid w:val="007F3D15"/>
    <w:rsid w:val="007F3D5D"/>
    <w:rsid w:val="007F3D7A"/>
    <w:rsid w:val="007F3DDC"/>
    <w:rsid w:val="007F3E00"/>
    <w:rsid w:val="007F3E1C"/>
    <w:rsid w:val="007F3E4B"/>
    <w:rsid w:val="007F3E8F"/>
    <w:rsid w:val="007F3F2E"/>
    <w:rsid w:val="007F3F5B"/>
    <w:rsid w:val="007F3F68"/>
    <w:rsid w:val="007F3F76"/>
    <w:rsid w:val="007F3F87"/>
    <w:rsid w:val="007F429D"/>
    <w:rsid w:val="007F42D0"/>
    <w:rsid w:val="007F4383"/>
    <w:rsid w:val="007F43E2"/>
    <w:rsid w:val="007F4464"/>
    <w:rsid w:val="007F44C6"/>
    <w:rsid w:val="007F469D"/>
    <w:rsid w:val="007F46B3"/>
    <w:rsid w:val="007F47B5"/>
    <w:rsid w:val="007F47CD"/>
    <w:rsid w:val="007F47E9"/>
    <w:rsid w:val="007F47FD"/>
    <w:rsid w:val="007F489D"/>
    <w:rsid w:val="007F48D3"/>
    <w:rsid w:val="007F49B0"/>
    <w:rsid w:val="007F4A5A"/>
    <w:rsid w:val="007F4B3E"/>
    <w:rsid w:val="007F4B61"/>
    <w:rsid w:val="007F4BA7"/>
    <w:rsid w:val="007F4BE9"/>
    <w:rsid w:val="007F4C2F"/>
    <w:rsid w:val="007F4C66"/>
    <w:rsid w:val="007F4CD3"/>
    <w:rsid w:val="007F4D35"/>
    <w:rsid w:val="007F4D86"/>
    <w:rsid w:val="007F4DE7"/>
    <w:rsid w:val="007F4E08"/>
    <w:rsid w:val="007F4EA3"/>
    <w:rsid w:val="007F4F30"/>
    <w:rsid w:val="007F4F69"/>
    <w:rsid w:val="007F4FC5"/>
    <w:rsid w:val="007F4FFB"/>
    <w:rsid w:val="007F503F"/>
    <w:rsid w:val="007F504F"/>
    <w:rsid w:val="007F50D2"/>
    <w:rsid w:val="007F51E3"/>
    <w:rsid w:val="007F51EB"/>
    <w:rsid w:val="007F523A"/>
    <w:rsid w:val="007F5299"/>
    <w:rsid w:val="007F52A4"/>
    <w:rsid w:val="007F52F2"/>
    <w:rsid w:val="007F5328"/>
    <w:rsid w:val="007F53BC"/>
    <w:rsid w:val="007F53EB"/>
    <w:rsid w:val="007F5429"/>
    <w:rsid w:val="007F5441"/>
    <w:rsid w:val="007F54BA"/>
    <w:rsid w:val="007F54E5"/>
    <w:rsid w:val="007F55A5"/>
    <w:rsid w:val="007F55CB"/>
    <w:rsid w:val="007F5659"/>
    <w:rsid w:val="007F58B9"/>
    <w:rsid w:val="007F5926"/>
    <w:rsid w:val="007F5962"/>
    <w:rsid w:val="007F59B6"/>
    <w:rsid w:val="007F5A73"/>
    <w:rsid w:val="007F5A8C"/>
    <w:rsid w:val="007F5A98"/>
    <w:rsid w:val="007F5ADB"/>
    <w:rsid w:val="007F5AF6"/>
    <w:rsid w:val="007F5B87"/>
    <w:rsid w:val="007F5B8E"/>
    <w:rsid w:val="007F5BD5"/>
    <w:rsid w:val="007F5BEB"/>
    <w:rsid w:val="007F5BF9"/>
    <w:rsid w:val="007F5CC0"/>
    <w:rsid w:val="007F5D08"/>
    <w:rsid w:val="007F5D44"/>
    <w:rsid w:val="007F5D6E"/>
    <w:rsid w:val="007F5D80"/>
    <w:rsid w:val="007F5DDC"/>
    <w:rsid w:val="007F5E5A"/>
    <w:rsid w:val="007F5EC9"/>
    <w:rsid w:val="007F5F83"/>
    <w:rsid w:val="007F5F8D"/>
    <w:rsid w:val="007F6003"/>
    <w:rsid w:val="007F608F"/>
    <w:rsid w:val="007F6113"/>
    <w:rsid w:val="007F6141"/>
    <w:rsid w:val="007F6142"/>
    <w:rsid w:val="007F61AA"/>
    <w:rsid w:val="007F6240"/>
    <w:rsid w:val="007F62AF"/>
    <w:rsid w:val="007F6330"/>
    <w:rsid w:val="007F6367"/>
    <w:rsid w:val="007F6447"/>
    <w:rsid w:val="007F6454"/>
    <w:rsid w:val="007F645A"/>
    <w:rsid w:val="007F64CA"/>
    <w:rsid w:val="007F64EA"/>
    <w:rsid w:val="007F6558"/>
    <w:rsid w:val="007F65B3"/>
    <w:rsid w:val="007F65ED"/>
    <w:rsid w:val="007F668E"/>
    <w:rsid w:val="007F670E"/>
    <w:rsid w:val="007F677B"/>
    <w:rsid w:val="007F67EE"/>
    <w:rsid w:val="007F6835"/>
    <w:rsid w:val="007F68CE"/>
    <w:rsid w:val="007F68E6"/>
    <w:rsid w:val="007F693E"/>
    <w:rsid w:val="007F6A04"/>
    <w:rsid w:val="007F6A8B"/>
    <w:rsid w:val="007F6B53"/>
    <w:rsid w:val="007F6B77"/>
    <w:rsid w:val="007F6BCE"/>
    <w:rsid w:val="007F6C87"/>
    <w:rsid w:val="007F6E92"/>
    <w:rsid w:val="007F6F3F"/>
    <w:rsid w:val="007F6F80"/>
    <w:rsid w:val="007F6F85"/>
    <w:rsid w:val="007F6F92"/>
    <w:rsid w:val="007F6FD8"/>
    <w:rsid w:val="007F70C3"/>
    <w:rsid w:val="007F7109"/>
    <w:rsid w:val="007F710F"/>
    <w:rsid w:val="007F7272"/>
    <w:rsid w:val="007F72B3"/>
    <w:rsid w:val="007F72F1"/>
    <w:rsid w:val="007F7328"/>
    <w:rsid w:val="007F735E"/>
    <w:rsid w:val="007F750B"/>
    <w:rsid w:val="007F7547"/>
    <w:rsid w:val="007F7567"/>
    <w:rsid w:val="007F756B"/>
    <w:rsid w:val="007F75A6"/>
    <w:rsid w:val="007F76AC"/>
    <w:rsid w:val="007F76CD"/>
    <w:rsid w:val="007F77D6"/>
    <w:rsid w:val="007F77E0"/>
    <w:rsid w:val="007F785C"/>
    <w:rsid w:val="007F787A"/>
    <w:rsid w:val="007F7965"/>
    <w:rsid w:val="007F7ADA"/>
    <w:rsid w:val="007F7B61"/>
    <w:rsid w:val="007F7BB0"/>
    <w:rsid w:val="007F7BB3"/>
    <w:rsid w:val="007F7C2A"/>
    <w:rsid w:val="007F7C3D"/>
    <w:rsid w:val="007F7CCE"/>
    <w:rsid w:val="007F7D1E"/>
    <w:rsid w:val="007F7E32"/>
    <w:rsid w:val="007F7E65"/>
    <w:rsid w:val="007F7F97"/>
    <w:rsid w:val="007F7FCA"/>
    <w:rsid w:val="00800068"/>
    <w:rsid w:val="00800086"/>
    <w:rsid w:val="008000AE"/>
    <w:rsid w:val="008000B1"/>
    <w:rsid w:val="0080013F"/>
    <w:rsid w:val="00800184"/>
    <w:rsid w:val="008001CA"/>
    <w:rsid w:val="0080021D"/>
    <w:rsid w:val="00800263"/>
    <w:rsid w:val="008002FC"/>
    <w:rsid w:val="0080032A"/>
    <w:rsid w:val="00800331"/>
    <w:rsid w:val="00800355"/>
    <w:rsid w:val="0080035F"/>
    <w:rsid w:val="00800397"/>
    <w:rsid w:val="008003CC"/>
    <w:rsid w:val="00800516"/>
    <w:rsid w:val="0080066F"/>
    <w:rsid w:val="0080078B"/>
    <w:rsid w:val="00800819"/>
    <w:rsid w:val="0080090B"/>
    <w:rsid w:val="00800917"/>
    <w:rsid w:val="0080093F"/>
    <w:rsid w:val="00800951"/>
    <w:rsid w:val="0080096B"/>
    <w:rsid w:val="00800991"/>
    <w:rsid w:val="008009C3"/>
    <w:rsid w:val="008009CF"/>
    <w:rsid w:val="00800B91"/>
    <w:rsid w:val="00800C3B"/>
    <w:rsid w:val="00800CC2"/>
    <w:rsid w:val="00800D8D"/>
    <w:rsid w:val="00800DCE"/>
    <w:rsid w:val="00800E19"/>
    <w:rsid w:val="00800E20"/>
    <w:rsid w:val="00800E5D"/>
    <w:rsid w:val="00800E6C"/>
    <w:rsid w:val="00800F4E"/>
    <w:rsid w:val="00800F80"/>
    <w:rsid w:val="00800FE3"/>
    <w:rsid w:val="00800FE6"/>
    <w:rsid w:val="0080102D"/>
    <w:rsid w:val="00801030"/>
    <w:rsid w:val="0080106B"/>
    <w:rsid w:val="008010AE"/>
    <w:rsid w:val="00801155"/>
    <w:rsid w:val="008011B9"/>
    <w:rsid w:val="0080121F"/>
    <w:rsid w:val="00801222"/>
    <w:rsid w:val="0080124B"/>
    <w:rsid w:val="008012A0"/>
    <w:rsid w:val="008012E8"/>
    <w:rsid w:val="0080133A"/>
    <w:rsid w:val="0080134D"/>
    <w:rsid w:val="00801368"/>
    <w:rsid w:val="00801387"/>
    <w:rsid w:val="00801399"/>
    <w:rsid w:val="008013BD"/>
    <w:rsid w:val="00801426"/>
    <w:rsid w:val="00801455"/>
    <w:rsid w:val="008014D7"/>
    <w:rsid w:val="0080152D"/>
    <w:rsid w:val="0080154B"/>
    <w:rsid w:val="00801557"/>
    <w:rsid w:val="00801633"/>
    <w:rsid w:val="008016B8"/>
    <w:rsid w:val="008016F1"/>
    <w:rsid w:val="008016FA"/>
    <w:rsid w:val="00801744"/>
    <w:rsid w:val="00801900"/>
    <w:rsid w:val="0080193C"/>
    <w:rsid w:val="00801970"/>
    <w:rsid w:val="008019BB"/>
    <w:rsid w:val="008019D6"/>
    <w:rsid w:val="00801A2D"/>
    <w:rsid w:val="00801A76"/>
    <w:rsid w:val="00801B5C"/>
    <w:rsid w:val="00801BBA"/>
    <w:rsid w:val="00801C3F"/>
    <w:rsid w:val="00801C61"/>
    <w:rsid w:val="00801D1F"/>
    <w:rsid w:val="00801D5A"/>
    <w:rsid w:val="00801D63"/>
    <w:rsid w:val="00801DB6"/>
    <w:rsid w:val="00801DFF"/>
    <w:rsid w:val="00801E0E"/>
    <w:rsid w:val="00801ED3"/>
    <w:rsid w:val="00801F19"/>
    <w:rsid w:val="00801F37"/>
    <w:rsid w:val="0080200F"/>
    <w:rsid w:val="0080205E"/>
    <w:rsid w:val="0080215E"/>
    <w:rsid w:val="008021BA"/>
    <w:rsid w:val="00802241"/>
    <w:rsid w:val="00802269"/>
    <w:rsid w:val="008022A4"/>
    <w:rsid w:val="0080232F"/>
    <w:rsid w:val="00802401"/>
    <w:rsid w:val="00802470"/>
    <w:rsid w:val="00802507"/>
    <w:rsid w:val="0080255E"/>
    <w:rsid w:val="0080258F"/>
    <w:rsid w:val="008025B3"/>
    <w:rsid w:val="00802617"/>
    <w:rsid w:val="00802660"/>
    <w:rsid w:val="0080267E"/>
    <w:rsid w:val="008026A0"/>
    <w:rsid w:val="008026C5"/>
    <w:rsid w:val="008026D4"/>
    <w:rsid w:val="00802760"/>
    <w:rsid w:val="0080277C"/>
    <w:rsid w:val="008027D7"/>
    <w:rsid w:val="00802895"/>
    <w:rsid w:val="008028FF"/>
    <w:rsid w:val="00802976"/>
    <w:rsid w:val="00802A3D"/>
    <w:rsid w:val="00802A4F"/>
    <w:rsid w:val="00802A9F"/>
    <w:rsid w:val="00802BB9"/>
    <w:rsid w:val="00802C15"/>
    <w:rsid w:val="00802C5C"/>
    <w:rsid w:val="00802CC4"/>
    <w:rsid w:val="00802CDA"/>
    <w:rsid w:val="00802D9C"/>
    <w:rsid w:val="00802DF6"/>
    <w:rsid w:val="00802E75"/>
    <w:rsid w:val="00802E88"/>
    <w:rsid w:val="00802ED9"/>
    <w:rsid w:val="00802F5E"/>
    <w:rsid w:val="00802FC2"/>
    <w:rsid w:val="0080302B"/>
    <w:rsid w:val="00803083"/>
    <w:rsid w:val="008030C1"/>
    <w:rsid w:val="008030DF"/>
    <w:rsid w:val="0080310B"/>
    <w:rsid w:val="00803213"/>
    <w:rsid w:val="0080323E"/>
    <w:rsid w:val="008032AB"/>
    <w:rsid w:val="008032AD"/>
    <w:rsid w:val="008032AF"/>
    <w:rsid w:val="008032CF"/>
    <w:rsid w:val="0080332A"/>
    <w:rsid w:val="00803393"/>
    <w:rsid w:val="008033DD"/>
    <w:rsid w:val="008034D5"/>
    <w:rsid w:val="008034EE"/>
    <w:rsid w:val="008035BD"/>
    <w:rsid w:val="00803623"/>
    <w:rsid w:val="0080362D"/>
    <w:rsid w:val="00803652"/>
    <w:rsid w:val="00803667"/>
    <w:rsid w:val="00803693"/>
    <w:rsid w:val="0080375B"/>
    <w:rsid w:val="008037D1"/>
    <w:rsid w:val="008037ED"/>
    <w:rsid w:val="008037F9"/>
    <w:rsid w:val="00803810"/>
    <w:rsid w:val="00803893"/>
    <w:rsid w:val="008038CD"/>
    <w:rsid w:val="00803925"/>
    <w:rsid w:val="00803AE7"/>
    <w:rsid w:val="00803B6B"/>
    <w:rsid w:val="00803C02"/>
    <w:rsid w:val="00803D06"/>
    <w:rsid w:val="00803D0F"/>
    <w:rsid w:val="00803D64"/>
    <w:rsid w:val="00803D75"/>
    <w:rsid w:val="00803EAE"/>
    <w:rsid w:val="00803EFA"/>
    <w:rsid w:val="00803F16"/>
    <w:rsid w:val="00803F81"/>
    <w:rsid w:val="00803F8B"/>
    <w:rsid w:val="00803FC1"/>
    <w:rsid w:val="00803FDE"/>
    <w:rsid w:val="00804069"/>
    <w:rsid w:val="0080406B"/>
    <w:rsid w:val="00804176"/>
    <w:rsid w:val="008041BF"/>
    <w:rsid w:val="00804226"/>
    <w:rsid w:val="008042AC"/>
    <w:rsid w:val="008042E3"/>
    <w:rsid w:val="0080431E"/>
    <w:rsid w:val="00804320"/>
    <w:rsid w:val="00804370"/>
    <w:rsid w:val="00804384"/>
    <w:rsid w:val="00804492"/>
    <w:rsid w:val="008044C0"/>
    <w:rsid w:val="008044D7"/>
    <w:rsid w:val="00804511"/>
    <w:rsid w:val="00804556"/>
    <w:rsid w:val="00804571"/>
    <w:rsid w:val="0080457E"/>
    <w:rsid w:val="008045DB"/>
    <w:rsid w:val="00804620"/>
    <w:rsid w:val="00804684"/>
    <w:rsid w:val="008046FA"/>
    <w:rsid w:val="00804733"/>
    <w:rsid w:val="0080475A"/>
    <w:rsid w:val="00804789"/>
    <w:rsid w:val="00804797"/>
    <w:rsid w:val="00804818"/>
    <w:rsid w:val="0080486A"/>
    <w:rsid w:val="008048A8"/>
    <w:rsid w:val="00804916"/>
    <w:rsid w:val="00804A04"/>
    <w:rsid w:val="00804A1E"/>
    <w:rsid w:val="00804B7E"/>
    <w:rsid w:val="00804C56"/>
    <w:rsid w:val="00804D50"/>
    <w:rsid w:val="00804DCF"/>
    <w:rsid w:val="00804EAB"/>
    <w:rsid w:val="008050B2"/>
    <w:rsid w:val="008050B8"/>
    <w:rsid w:val="008050EE"/>
    <w:rsid w:val="008050FD"/>
    <w:rsid w:val="00805130"/>
    <w:rsid w:val="00805146"/>
    <w:rsid w:val="0080516B"/>
    <w:rsid w:val="008051A5"/>
    <w:rsid w:val="008051B6"/>
    <w:rsid w:val="0080527D"/>
    <w:rsid w:val="0080534E"/>
    <w:rsid w:val="00805398"/>
    <w:rsid w:val="00805423"/>
    <w:rsid w:val="00805459"/>
    <w:rsid w:val="00805527"/>
    <w:rsid w:val="0080555B"/>
    <w:rsid w:val="00805678"/>
    <w:rsid w:val="0080569A"/>
    <w:rsid w:val="008056C0"/>
    <w:rsid w:val="008056D3"/>
    <w:rsid w:val="00805701"/>
    <w:rsid w:val="00805738"/>
    <w:rsid w:val="0080577F"/>
    <w:rsid w:val="00805784"/>
    <w:rsid w:val="00805786"/>
    <w:rsid w:val="008057DD"/>
    <w:rsid w:val="00805823"/>
    <w:rsid w:val="0080586F"/>
    <w:rsid w:val="00805903"/>
    <w:rsid w:val="008059D6"/>
    <w:rsid w:val="00805A43"/>
    <w:rsid w:val="00805A60"/>
    <w:rsid w:val="00805AC9"/>
    <w:rsid w:val="00805B28"/>
    <w:rsid w:val="00805B46"/>
    <w:rsid w:val="00805BF5"/>
    <w:rsid w:val="00805C63"/>
    <w:rsid w:val="00805CA3"/>
    <w:rsid w:val="00805CED"/>
    <w:rsid w:val="00805E58"/>
    <w:rsid w:val="00805E6C"/>
    <w:rsid w:val="00805F77"/>
    <w:rsid w:val="00805FB7"/>
    <w:rsid w:val="00805FF6"/>
    <w:rsid w:val="00806027"/>
    <w:rsid w:val="00806029"/>
    <w:rsid w:val="00806112"/>
    <w:rsid w:val="0080616C"/>
    <w:rsid w:val="00806191"/>
    <w:rsid w:val="00806194"/>
    <w:rsid w:val="00806225"/>
    <w:rsid w:val="0080623A"/>
    <w:rsid w:val="008062E1"/>
    <w:rsid w:val="00806399"/>
    <w:rsid w:val="0080639A"/>
    <w:rsid w:val="008063F1"/>
    <w:rsid w:val="008064C3"/>
    <w:rsid w:val="008064CB"/>
    <w:rsid w:val="00806514"/>
    <w:rsid w:val="0080656F"/>
    <w:rsid w:val="008066D5"/>
    <w:rsid w:val="00806739"/>
    <w:rsid w:val="008067A5"/>
    <w:rsid w:val="008067CF"/>
    <w:rsid w:val="008067FE"/>
    <w:rsid w:val="00806818"/>
    <w:rsid w:val="0080686C"/>
    <w:rsid w:val="00806888"/>
    <w:rsid w:val="00806891"/>
    <w:rsid w:val="008068BE"/>
    <w:rsid w:val="00806A16"/>
    <w:rsid w:val="00806A1A"/>
    <w:rsid w:val="00806A55"/>
    <w:rsid w:val="00806A83"/>
    <w:rsid w:val="00806AAC"/>
    <w:rsid w:val="00806AE3"/>
    <w:rsid w:val="00806B66"/>
    <w:rsid w:val="00806BA3"/>
    <w:rsid w:val="00806CCD"/>
    <w:rsid w:val="00806CD3"/>
    <w:rsid w:val="00806CDD"/>
    <w:rsid w:val="00806DB1"/>
    <w:rsid w:val="00806E97"/>
    <w:rsid w:val="00806F75"/>
    <w:rsid w:val="00806F7D"/>
    <w:rsid w:val="00806FCC"/>
    <w:rsid w:val="0080707A"/>
    <w:rsid w:val="008070EB"/>
    <w:rsid w:val="008071EA"/>
    <w:rsid w:val="00807244"/>
    <w:rsid w:val="0080733B"/>
    <w:rsid w:val="00807385"/>
    <w:rsid w:val="00807387"/>
    <w:rsid w:val="008073DF"/>
    <w:rsid w:val="008073E5"/>
    <w:rsid w:val="008073FA"/>
    <w:rsid w:val="0080743C"/>
    <w:rsid w:val="008074CF"/>
    <w:rsid w:val="00807503"/>
    <w:rsid w:val="00807551"/>
    <w:rsid w:val="008075A3"/>
    <w:rsid w:val="008075AA"/>
    <w:rsid w:val="008075C7"/>
    <w:rsid w:val="00807674"/>
    <w:rsid w:val="0080770D"/>
    <w:rsid w:val="00807772"/>
    <w:rsid w:val="008077DD"/>
    <w:rsid w:val="0080783F"/>
    <w:rsid w:val="00807878"/>
    <w:rsid w:val="008078AD"/>
    <w:rsid w:val="008078D0"/>
    <w:rsid w:val="0080796B"/>
    <w:rsid w:val="008079AD"/>
    <w:rsid w:val="00807A03"/>
    <w:rsid w:val="00807A34"/>
    <w:rsid w:val="00807B33"/>
    <w:rsid w:val="00807BA4"/>
    <w:rsid w:val="00807C1F"/>
    <w:rsid w:val="00807CAD"/>
    <w:rsid w:val="00807CF6"/>
    <w:rsid w:val="00807D72"/>
    <w:rsid w:val="00807E0B"/>
    <w:rsid w:val="00807E38"/>
    <w:rsid w:val="00807E61"/>
    <w:rsid w:val="00807E7C"/>
    <w:rsid w:val="00807EF7"/>
    <w:rsid w:val="00807EFE"/>
    <w:rsid w:val="00807F97"/>
    <w:rsid w:val="00807FB7"/>
    <w:rsid w:val="00807FCB"/>
    <w:rsid w:val="0081005D"/>
    <w:rsid w:val="008100A8"/>
    <w:rsid w:val="008100B2"/>
    <w:rsid w:val="0081011F"/>
    <w:rsid w:val="008101D4"/>
    <w:rsid w:val="008101FA"/>
    <w:rsid w:val="00810281"/>
    <w:rsid w:val="0081030A"/>
    <w:rsid w:val="00810328"/>
    <w:rsid w:val="00810338"/>
    <w:rsid w:val="00810478"/>
    <w:rsid w:val="00810482"/>
    <w:rsid w:val="008104E5"/>
    <w:rsid w:val="008104EB"/>
    <w:rsid w:val="008104EF"/>
    <w:rsid w:val="00810514"/>
    <w:rsid w:val="008105DE"/>
    <w:rsid w:val="00810647"/>
    <w:rsid w:val="0081071F"/>
    <w:rsid w:val="00810797"/>
    <w:rsid w:val="008107AC"/>
    <w:rsid w:val="008107BE"/>
    <w:rsid w:val="008107CA"/>
    <w:rsid w:val="0081086E"/>
    <w:rsid w:val="008108D5"/>
    <w:rsid w:val="00810999"/>
    <w:rsid w:val="00810B20"/>
    <w:rsid w:val="00810BA5"/>
    <w:rsid w:val="00810BC6"/>
    <w:rsid w:val="00810BDC"/>
    <w:rsid w:val="00810BEC"/>
    <w:rsid w:val="00810C35"/>
    <w:rsid w:val="00810C37"/>
    <w:rsid w:val="00810C6E"/>
    <w:rsid w:val="00810C94"/>
    <w:rsid w:val="00810D62"/>
    <w:rsid w:val="00810DE3"/>
    <w:rsid w:val="00810DED"/>
    <w:rsid w:val="00810E57"/>
    <w:rsid w:val="00810E64"/>
    <w:rsid w:val="00810E8D"/>
    <w:rsid w:val="00810EF6"/>
    <w:rsid w:val="00810F2F"/>
    <w:rsid w:val="008110C2"/>
    <w:rsid w:val="00811142"/>
    <w:rsid w:val="0081114E"/>
    <w:rsid w:val="0081115A"/>
    <w:rsid w:val="0081117C"/>
    <w:rsid w:val="008111F1"/>
    <w:rsid w:val="00811203"/>
    <w:rsid w:val="0081125B"/>
    <w:rsid w:val="00811293"/>
    <w:rsid w:val="0081131C"/>
    <w:rsid w:val="00811335"/>
    <w:rsid w:val="00811582"/>
    <w:rsid w:val="008115D7"/>
    <w:rsid w:val="0081160C"/>
    <w:rsid w:val="00811642"/>
    <w:rsid w:val="00811661"/>
    <w:rsid w:val="0081166B"/>
    <w:rsid w:val="008116A9"/>
    <w:rsid w:val="00811700"/>
    <w:rsid w:val="00811773"/>
    <w:rsid w:val="0081183C"/>
    <w:rsid w:val="00811877"/>
    <w:rsid w:val="00811A3B"/>
    <w:rsid w:val="00811A44"/>
    <w:rsid w:val="00811A58"/>
    <w:rsid w:val="00811AC3"/>
    <w:rsid w:val="00811ACC"/>
    <w:rsid w:val="00811AD1"/>
    <w:rsid w:val="00811ADC"/>
    <w:rsid w:val="00811B29"/>
    <w:rsid w:val="00811B34"/>
    <w:rsid w:val="00811B71"/>
    <w:rsid w:val="00811B76"/>
    <w:rsid w:val="00811BB1"/>
    <w:rsid w:val="00811BB4"/>
    <w:rsid w:val="00811C06"/>
    <w:rsid w:val="00811CE0"/>
    <w:rsid w:val="00811D2C"/>
    <w:rsid w:val="00811D4C"/>
    <w:rsid w:val="00811DB2"/>
    <w:rsid w:val="00811DB4"/>
    <w:rsid w:val="00811DDE"/>
    <w:rsid w:val="00811FC7"/>
    <w:rsid w:val="0081201F"/>
    <w:rsid w:val="0081213D"/>
    <w:rsid w:val="008122E2"/>
    <w:rsid w:val="0081234C"/>
    <w:rsid w:val="008123B3"/>
    <w:rsid w:val="0081241E"/>
    <w:rsid w:val="0081243A"/>
    <w:rsid w:val="00812480"/>
    <w:rsid w:val="008124BA"/>
    <w:rsid w:val="008124D4"/>
    <w:rsid w:val="008124EE"/>
    <w:rsid w:val="00812528"/>
    <w:rsid w:val="008125C4"/>
    <w:rsid w:val="008125CB"/>
    <w:rsid w:val="008125D4"/>
    <w:rsid w:val="00812601"/>
    <w:rsid w:val="0081260C"/>
    <w:rsid w:val="008126B6"/>
    <w:rsid w:val="008126D7"/>
    <w:rsid w:val="00812708"/>
    <w:rsid w:val="0081277D"/>
    <w:rsid w:val="008127C7"/>
    <w:rsid w:val="0081284D"/>
    <w:rsid w:val="0081288A"/>
    <w:rsid w:val="008128DA"/>
    <w:rsid w:val="0081296C"/>
    <w:rsid w:val="00812A2C"/>
    <w:rsid w:val="00812A6B"/>
    <w:rsid w:val="00812ABF"/>
    <w:rsid w:val="00812B07"/>
    <w:rsid w:val="00812B6D"/>
    <w:rsid w:val="00812BD6"/>
    <w:rsid w:val="00812C71"/>
    <w:rsid w:val="00812CA6"/>
    <w:rsid w:val="00812CF2"/>
    <w:rsid w:val="00812CF3"/>
    <w:rsid w:val="00812D37"/>
    <w:rsid w:val="00812DAF"/>
    <w:rsid w:val="00812DDB"/>
    <w:rsid w:val="00812E70"/>
    <w:rsid w:val="00812E98"/>
    <w:rsid w:val="00812ED6"/>
    <w:rsid w:val="00812F03"/>
    <w:rsid w:val="00812F52"/>
    <w:rsid w:val="00812F5D"/>
    <w:rsid w:val="00812F94"/>
    <w:rsid w:val="00812F95"/>
    <w:rsid w:val="0081300C"/>
    <w:rsid w:val="0081306A"/>
    <w:rsid w:val="008130F8"/>
    <w:rsid w:val="00813105"/>
    <w:rsid w:val="008131EF"/>
    <w:rsid w:val="008133CA"/>
    <w:rsid w:val="008134DA"/>
    <w:rsid w:val="00813525"/>
    <w:rsid w:val="00813698"/>
    <w:rsid w:val="008136E6"/>
    <w:rsid w:val="00813703"/>
    <w:rsid w:val="00813794"/>
    <w:rsid w:val="0081386C"/>
    <w:rsid w:val="0081387B"/>
    <w:rsid w:val="0081387F"/>
    <w:rsid w:val="008138B7"/>
    <w:rsid w:val="008138CB"/>
    <w:rsid w:val="008138F1"/>
    <w:rsid w:val="00813943"/>
    <w:rsid w:val="00813971"/>
    <w:rsid w:val="008139C8"/>
    <w:rsid w:val="008139E7"/>
    <w:rsid w:val="008139FE"/>
    <w:rsid w:val="00813A76"/>
    <w:rsid w:val="00813A86"/>
    <w:rsid w:val="00813AB0"/>
    <w:rsid w:val="00813B31"/>
    <w:rsid w:val="00813B4E"/>
    <w:rsid w:val="00813BE0"/>
    <w:rsid w:val="00813C45"/>
    <w:rsid w:val="00813DA3"/>
    <w:rsid w:val="00813E59"/>
    <w:rsid w:val="00813E88"/>
    <w:rsid w:val="00813EBE"/>
    <w:rsid w:val="00813EFC"/>
    <w:rsid w:val="00813F12"/>
    <w:rsid w:val="00813F99"/>
    <w:rsid w:val="00813FA1"/>
    <w:rsid w:val="00814012"/>
    <w:rsid w:val="0081404D"/>
    <w:rsid w:val="00814062"/>
    <w:rsid w:val="008140DD"/>
    <w:rsid w:val="0081410D"/>
    <w:rsid w:val="00814110"/>
    <w:rsid w:val="0081415B"/>
    <w:rsid w:val="00814174"/>
    <w:rsid w:val="008141B9"/>
    <w:rsid w:val="008141D7"/>
    <w:rsid w:val="008141E8"/>
    <w:rsid w:val="008141EB"/>
    <w:rsid w:val="00814208"/>
    <w:rsid w:val="0081420C"/>
    <w:rsid w:val="00814260"/>
    <w:rsid w:val="0081427E"/>
    <w:rsid w:val="008142BC"/>
    <w:rsid w:val="008142DC"/>
    <w:rsid w:val="008142E0"/>
    <w:rsid w:val="008142F2"/>
    <w:rsid w:val="00814311"/>
    <w:rsid w:val="00814348"/>
    <w:rsid w:val="00814382"/>
    <w:rsid w:val="00814465"/>
    <w:rsid w:val="00814494"/>
    <w:rsid w:val="008144AA"/>
    <w:rsid w:val="008145E7"/>
    <w:rsid w:val="0081462D"/>
    <w:rsid w:val="00814640"/>
    <w:rsid w:val="008146E4"/>
    <w:rsid w:val="008147D6"/>
    <w:rsid w:val="00814823"/>
    <w:rsid w:val="008148A6"/>
    <w:rsid w:val="008148AF"/>
    <w:rsid w:val="00814911"/>
    <w:rsid w:val="00814946"/>
    <w:rsid w:val="0081494D"/>
    <w:rsid w:val="00814970"/>
    <w:rsid w:val="008149E8"/>
    <w:rsid w:val="00814A2A"/>
    <w:rsid w:val="00814AEB"/>
    <w:rsid w:val="00814B7F"/>
    <w:rsid w:val="00814B9E"/>
    <w:rsid w:val="00814BAA"/>
    <w:rsid w:val="00814C00"/>
    <w:rsid w:val="00814C21"/>
    <w:rsid w:val="00814CD9"/>
    <w:rsid w:val="00814CE0"/>
    <w:rsid w:val="00814D77"/>
    <w:rsid w:val="00814DB9"/>
    <w:rsid w:val="00814ECF"/>
    <w:rsid w:val="00814ED5"/>
    <w:rsid w:val="00814EE3"/>
    <w:rsid w:val="00814F25"/>
    <w:rsid w:val="00814F5E"/>
    <w:rsid w:val="00814FA9"/>
    <w:rsid w:val="00814FC3"/>
    <w:rsid w:val="00815013"/>
    <w:rsid w:val="00815015"/>
    <w:rsid w:val="0081501D"/>
    <w:rsid w:val="008150DE"/>
    <w:rsid w:val="0081513B"/>
    <w:rsid w:val="00815175"/>
    <w:rsid w:val="0081519C"/>
    <w:rsid w:val="008151B2"/>
    <w:rsid w:val="008151DD"/>
    <w:rsid w:val="00815235"/>
    <w:rsid w:val="0081529F"/>
    <w:rsid w:val="008152D0"/>
    <w:rsid w:val="00815314"/>
    <w:rsid w:val="00815360"/>
    <w:rsid w:val="0081536F"/>
    <w:rsid w:val="00815406"/>
    <w:rsid w:val="0081544D"/>
    <w:rsid w:val="008154A4"/>
    <w:rsid w:val="0081556E"/>
    <w:rsid w:val="00815605"/>
    <w:rsid w:val="00815632"/>
    <w:rsid w:val="008156B1"/>
    <w:rsid w:val="008156DB"/>
    <w:rsid w:val="00815722"/>
    <w:rsid w:val="00815787"/>
    <w:rsid w:val="008157ED"/>
    <w:rsid w:val="0081581A"/>
    <w:rsid w:val="00815829"/>
    <w:rsid w:val="008158A0"/>
    <w:rsid w:val="008158D2"/>
    <w:rsid w:val="008158D6"/>
    <w:rsid w:val="00815929"/>
    <w:rsid w:val="0081592E"/>
    <w:rsid w:val="00815952"/>
    <w:rsid w:val="008159F6"/>
    <w:rsid w:val="00815A3D"/>
    <w:rsid w:val="00815A8F"/>
    <w:rsid w:val="00815AB9"/>
    <w:rsid w:val="00815BEA"/>
    <w:rsid w:val="00815C34"/>
    <w:rsid w:val="00815CAE"/>
    <w:rsid w:val="00815D4B"/>
    <w:rsid w:val="00815DE7"/>
    <w:rsid w:val="00815E1A"/>
    <w:rsid w:val="00815E3B"/>
    <w:rsid w:val="00816028"/>
    <w:rsid w:val="00816041"/>
    <w:rsid w:val="0081606E"/>
    <w:rsid w:val="008160BE"/>
    <w:rsid w:val="008160F1"/>
    <w:rsid w:val="0081612E"/>
    <w:rsid w:val="00816142"/>
    <w:rsid w:val="00816146"/>
    <w:rsid w:val="00816155"/>
    <w:rsid w:val="0081618A"/>
    <w:rsid w:val="00816196"/>
    <w:rsid w:val="008161CB"/>
    <w:rsid w:val="008161EC"/>
    <w:rsid w:val="00816295"/>
    <w:rsid w:val="008162C1"/>
    <w:rsid w:val="00816307"/>
    <w:rsid w:val="00816317"/>
    <w:rsid w:val="00816324"/>
    <w:rsid w:val="0081632D"/>
    <w:rsid w:val="00816399"/>
    <w:rsid w:val="008163CC"/>
    <w:rsid w:val="008163E2"/>
    <w:rsid w:val="0081647F"/>
    <w:rsid w:val="008164DA"/>
    <w:rsid w:val="0081658A"/>
    <w:rsid w:val="008165CE"/>
    <w:rsid w:val="008165E2"/>
    <w:rsid w:val="008165EF"/>
    <w:rsid w:val="008165F7"/>
    <w:rsid w:val="0081663D"/>
    <w:rsid w:val="0081666E"/>
    <w:rsid w:val="008166B3"/>
    <w:rsid w:val="008166D2"/>
    <w:rsid w:val="008166D4"/>
    <w:rsid w:val="008167CF"/>
    <w:rsid w:val="008167DF"/>
    <w:rsid w:val="008167E7"/>
    <w:rsid w:val="00816851"/>
    <w:rsid w:val="00816986"/>
    <w:rsid w:val="008169BD"/>
    <w:rsid w:val="008169DC"/>
    <w:rsid w:val="00816A32"/>
    <w:rsid w:val="00816AE8"/>
    <w:rsid w:val="00816B3B"/>
    <w:rsid w:val="00816BCC"/>
    <w:rsid w:val="00816C81"/>
    <w:rsid w:val="00816C82"/>
    <w:rsid w:val="00816C99"/>
    <w:rsid w:val="00816D35"/>
    <w:rsid w:val="00816D63"/>
    <w:rsid w:val="00816E94"/>
    <w:rsid w:val="00816EF6"/>
    <w:rsid w:val="00816FD2"/>
    <w:rsid w:val="0081704E"/>
    <w:rsid w:val="008170B9"/>
    <w:rsid w:val="008170D5"/>
    <w:rsid w:val="00817118"/>
    <w:rsid w:val="0081732C"/>
    <w:rsid w:val="0081734C"/>
    <w:rsid w:val="0081736B"/>
    <w:rsid w:val="0081738B"/>
    <w:rsid w:val="008173C5"/>
    <w:rsid w:val="00817556"/>
    <w:rsid w:val="0081755A"/>
    <w:rsid w:val="008175A2"/>
    <w:rsid w:val="008175CF"/>
    <w:rsid w:val="00817602"/>
    <w:rsid w:val="00817628"/>
    <w:rsid w:val="0081766F"/>
    <w:rsid w:val="008176AA"/>
    <w:rsid w:val="0081774D"/>
    <w:rsid w:val="00817888"/>
    <w:rsid w:val="0081789E"/>
    <w:rsid w:val="008178CA"/>
    <w:rsid w:val="0081791C"/>
    <w:rsid w:val="0081794E"/>
    <w:rsid w:val="00817A06"/>
    <w:rsid w:val="00817AF7"/>
    <w:rsid w:val="00817B13"/>
    <w:rsid w:val="00817B4D"/>
    <w:rsid w:val="00817C01"/>
    <w:rsid w:val="00817C20"/>
    <w:rsid w:val="00817C57"/>
    <w:rsid w:val="00817DB3"/>
    <w:rsid w:val="00817DDE"/>
    <w:rsid w:val="00817E79"/>
    <w:rsid w:val="00817E85"/>
    <w:rsid w:val="0082009B"/>
    <w:rsid w:val="00820113"/>
    <w:rsid w:val="00820135"/>
    <w:rsid w:val="00820187"/>
    <w:rsid w:val="0082020E"/>
    <w:rsid w:val="008202C1"/>
    <w:rsid w:val="008202FC"/>
    <w:rsid w:val="00820318"/>
    <w:rsid w:val="0082033B"/>
    <w:rsid w:val="0082035A"/>
    <w:rsid w:val="008203A1"/>
    <w:rsid w:val="008203F5"/>
    <w:rsid w:val="0082041E"/>
    <w:rsid w:val="00820466"/>
    <w:rsid w:val="008204FD"/>
    <w:rsid w:val="008205E0"/>
    <w:rsid w:val="0082060D"/>
    <w:rsid w:val="00820699"/>
    <w:rsid w:val="008206C2"/>
    <w:rsid w:val="00820738"/>
    <w:rsid w:val="008207C8"/>
    <w:rsid w:val="0082083F"/>
    <w:rsid w:val="0082086D"/>
    <w:rsid w:val="008208BF"/>
    <w:rsid w:val="00820A4F"/>
    <w:rsid w:val="00820A85"/>
    <w:rsid w:val="00820BBA"/>
    <w:rsid w:val="00820BF9"/>
    <w:rsid w:val="00820C41"/>
    <w:rsid w:val="00820D5C"/>
    <w:rsid w:val="00820DD2"/>
    <w:rsid w:val="00820DFD"/>
    <w:rsid w:val="00820E8F"/>
    <w:rsid w:val="00820EB6"/>
    <w:rsid w:val="00820EC7"/>
    <w:rsid w:val="00820EED"/>
    <w:rsid w:val="00820F7C"/>
    <w:rsid w:val="00820F85"/>
    <w:rsid w:val="00820FF3"/>
    <w:rsid w:val="00821054"/>
    <w:rsid w:val="008210BE"/>
    <w:rsid w:val="008210E9"/>
    <w:rsid w:val="008211A6"/>
    <w:rsid w:val="0082130A"/>
    <w:rsid w:val="0082133E"/>
    <w:rsid w:val="0082133F"/>
    <w:rsid w:val="008213EF"/>
    <w:rsid w:val="008213FF"/>
    <w:rsid w:val="00821414"/>
    <w:rsid w:val="008214F5"/>
    <w:rsid w:val="00821500"/>
    <w:rsid w:val="00821534"/>
    <w:rsid w:val="0082156C"/>
    <w:rsid w:val="008215B1"/>
    <w:rsid w:val="00821611"/>
    <w:rsid w:val="0082165E"/>
    <w:rsid w:val="008216A2"/>
    <w:rsid w:val="0082174C"/>
    <w:rsid w:val="008217B1"/>
    <w:rsid w:val="00821897"/>
    <w:rsid w:val="008218DD"/>
    <w:rsid w:val="008218F7"/>
    <w:rsid w:val="0082191E"/>
    <w:rsid w:val="0082193B"/>
    <w:rsid w:val="00821963"/>
    <w:rsid w:val="0082197C"/>
    <w:rsid w:val="008219E9"/>
    <w:rsid w:val="00821AAD"/>
    <w:rsid w:val="00821C06"/>
    <w:rsid w:val="00821C0B"/>
    <w:rsid w:val="00821C50"/>
    <w:rsid w:val="00821C80"/>
    <w:rsid w:val="00821D21"/>
    <w:rsid w:val="00821DEC"/>
    <w:rsid w:val="00822022"/>
    <w:rsid w:val="00822087"/>
    <w:rsid w:val="008220CD"/>
    <w:rsid w:val="008220FF"/>
    <w:rsid w:val="00822115"/>
    <w:rsid w:val="00822132"/>
    <w:rsid w:val="00822141"/>
    <w:rsid w:val="00822220"/>
    <w:rsid w:val="00822258"/>
    <w:rsid w:val="00822507"/>
    <w:rsid w:val="0082250C"/>
    <w:rsid w:val="00822548"/>
    <w:rsid w:val="0082254E"/>
    <w:rsid w:val="008225D8"/>
    <w:rsid w:val="008225E1"/>
    <w:rsid w:val="00822690"/>
    <w:rsid w:val="008226C9"/>
    <w:rsid w:val="00822923"/>
    <w:rsid w:val="0082292B"/>
    <w:rsid w:val="0082293B"/>
    <w:rsid w:val="0082296D"/>
    <w:rsid w:val="00822A3F"/>
    <w:rsid w:val="00822A6E"/>
    <w:rsid w:val="00822AC9"/>
    <w:rsid w:val="00822BBD"/>
    <w:rsid w:val="00822C25"/>
    <w:rsid w:val="00822C3E"/>
    <w:rsid w:val="00822D14"/>
    <w:rsid w:val="00822D84"/>
    <w:rsid w:val="00822D93"/>
    <w:rsid w:val="00822DB4"/>
    <w:rsid w:val="00822E13"/>
    <w:rsid w:val="00822E16"/>
    <w:rsid w:val="00822E94"/>
    <w:rsid w:val="00822EAC"/>
    <w:rsid w:val="00822ECD"/>
    <w:rsid w:val="00822ED0"/>
    <w:rsid w:val="00822F3D"/>
    <w:rsid w:val="00822F59"/>
    <w:rsid w:val="00822F86"/>
    <w:rsid w:val="00823081"/>
    <w:rsid w:val="00823094"/>
    <w:rsid w:val="00823188"/>
    <w:rsid w:val="00823209"/>
    <w:rsid w:val="008232EA"/>
    <w:rsid w:val="008232F6"/>
    <w:rsid w:val="008233C8"/>
    <w:rsid w:val="0082344D"/>
    <w:rsid w:val="0082358D"/>
    <w:rsid w:val="008235DC"/>
    <w:rsid w:val="0082365B"/>
    <w:rsid w:val="0082367E"/>
    <w:rsid w:val="008236F3"/>
    <w:rsid w:val="0082373D"/>
    <w:rsid w:val="0082379B"/>
    <w:rsid w:val="00823890"/>
    <w:rsid w:val="00823A19"/>
    <w:rsid w:val="00823A6E"/>
    <w:rsid w:val="00823ABD"/>
    <w:rsid w:val="00823AD2"/>
    <w:rsid w:val="00823AF7"/>
    <w:rsid w:val="00823B3B"/>
    <w:rsid w:val="00823B91"/>
    <w:rsid w:val="00823BB7"/>
    <w:rsid w:val="00823BDC"/>
    <w:rsid w:val="00823D1A"/>
    <w:rsid w:val="00823D64"/>
    <w:rsid w:val="00823D6D"/>
    <w:rsid w:val="00823D9F"/>
    <w:rsid w:val="00823E15"/>
    <w:rsid w:val="00823E98"/>
    <w:rsid w:val="00823EBA"/>
    <w:rsid w:val="00823F2E"/>
    <w:rsid w:val="00824059"/>
    <w:rsid w:val="0082413A"/>
    <w:rsid w:val="00824182"/>
    <w:rsid w:val="008242D7"/>
    <w:rsid w:val="008242DA"/>
    <w:rsid w:val="008242E3"/>
    <w:rsid w:val="00824328"/>
    <w:rsid w:val="0082432E"/>
    <w:rsid w:val="0082435A"/>
    <w:rsid w:val="00824441"/>
    <w:rsid w:val="00824546"/>
    <w:rsid w:val="00824603"/>
    <w:rsid w:val="0082468A"/>
    <w:rsid w:val="008246DA"/>
    <w:rsid w:val="00824711"/>
    <w:rsid w:val="00824751"/>
    <w:rsid w:val="008247F9"/>
    <w:rsid w:val="00824860"/>
    <w:rsid w:val="0082486D"/>
    <w:rsid w:val="00824969"/>
    <w:rsid w:val="0082497F"/>
    <w:rsid w:val="008249AA"/>
    <w:rsid w:val="00824A39"/>
    <w:rsid w:val="00824A4C"/>
    <w:rsid w:val="00824AA4"/>
    <w:rsid w:val="00824AAF"/>
    <w:rsid w:val="00824B8E"/>
    <w:rsid w:val="00824D5B"/>
    <w:rsid w:val="00824D6F"/>
    <w:rsid w:val="00824F23"/>
    <w:rsid w:val="00824FC8"/>
    <w:rsid w:val="008250B2"/>
    <w:rsid w:val="008250C2"/>
    <w:rsid w:val="0082519E"/>
    <w:rsid w:val="008251F3"/>
    <w:rsid w:val="00825242"/>
    <w:rsid w:val="00825294"/>
    <w:rsid w:val="008252BA"/>
    <w:rsid w:val="0082534C"/>
    <w:rsid w:val="00825353"/>
    <w:rsid w:val="008253B3"/>
    <w:rsid w:val="008253D3"/>
    <w:rsid w:val="008253D8"/>
    <w:rsid w:val="00825430"/>
    <w:rsid w:val="0082544B"/>
    <w:rsid w:val="00825479"/>
    <w:rsid w:val="008254BD"/>
    <w:rsid w:val="00825512"/>
    <w:rsid w:val="008255FE"/>
    <w:rsid w:val="008255FF"/>
    <w:rsid w:val="008256A4"/>
    <w:rsid w:val="008257E7"/>
    <w:rsid w:val="00825805"/>
    <w:rsid w:val="00825834"/>
    <w:rsid w:val="00825855"/>
    <w:rsid w:val="00825897"/>
    <w:rsid w:val="00825948"/>
    <w:rsid w:val="00825976"/>
    <w:rsid w:val="0082598D"/>
    <w:rsid w:val="00825A57"/>
    <w:rsid w:val="00825A9D"/>
    <w:rsid w:val="00825AE5"/>
    <w:rsid w:val="00825AEE"/>
    <w:rsid w:val="00825B2D"/>
    <w:rsid w:val="00825BC1"/>
    <w:rsid w:val="00825BE4"/>
    <w:rsid w:val="00825C0D"/>
    <w:rsid w:val="00825CBA"/>
    <w:rsid w:val="00825CD7"/>
    <w:rsid w:val="00825D61"/>
    <w:rsid w:val="00825E38"/>
    <w:rsid w:val="00825E57"/>
    <w:rsid w:val="00825E7D"/>
    <w:rsid w:val="00825EA7"/>
    <w:rsid w:val="00825F3E"/>
    <w:rsid w:val="00825F60"/>
    <w:rsid w:val="00825FE7"/>
    <w:rsid w:val="00826066"/>
    <w:rsid w:val="00826082"/>
    <w:rsid w:val="0082608B"/>
    <w:rsid w:val="008260D0"/>
    <w:rsid w:val="00826170"/>
    <w:rsid w:val="00826304"/>
    <w:rsid w:val="0082636E"/>
    <w:rsid w:val="008263AB"/>
    <w:rsid w:val="008263B1"/>
    <w:rsid w:val="0082641A"/>
    <w:rsid w:val="0082645A"/>
    <w:rsid w:val="008264D6"/>
    <w:rsid w:val="00826540"/>
    <w:rsid w:val="00826554"/>
    <w:rsid w:val="00826589"/>
    <w:rsid w:val="008265E4"/>
    <w:rsid w:val="00826643"/>
    <w:rsid w:val="0082666F"/>
    <w:rsid w:val="00826689"/>
    <w:rsid w:val="008266C1"/>
    <w:rsid w:val="008266F3"/>
    <w:rsid w:val="0082671F"/>
    <w:rsid w:val="0082675C"/>
    <w:rsid w:val="008267A4"/>
    <w:rsid w:val="008267CF"/>
    <w:rsid w:val="008267EA"/>
    <w:rsid w:val="0082683F"/>
    <w:rsid w:val="00826873"/>
    <w:rsid w:val="00826973"/>
    <w:rsid w:val="00826A2F"/>
    <w:rsid w:val="00826AB0"/>
    <w:rsid w:val="00826B0B"/>
    <w:rsid w:val="00826BCE"/>
    <w:rsid w:val="00826BEA"/>
    <w:rsid w:val="00826C22"/>
    <w:rsid w:val="00826C7B"/>
    <w:rsid w:val="00826CD4"/>
    <w:rsid w:val="00826D58"/>
    <w:rsid w:val="00826DFE"/>
    <w:rsid w:val="00826E1B"/>
    <w:rsid w:val="00826E99"/>
    <w:rsid w:val="00826F08"/>
    <w:rsid w:val="00826F0B"/>
    <w:rsid w:val="00826F72"/>
    <w:rsid w:val="00826F85"/>
    <w:rsid w:val="00827075"/>
    <w:rsid w:val="008270B8"/>
    <w:rsid w:val="008270E3"/>
    <w:rsid w:val="00827122"/>
    <w:rsid w:val="0082712B"/>
    <w:rsid w:val="00827157"/>
    <w:rsid w:val="00827183"/>
    <w:rsid w:val="0082719D"/>
    <w:rsid w:val="008271AA"/>
    <w:rsid w:val="008271E9"/>
    <w:rsid w:val="00827259"/>
    <w:rsid w:val="0082729B"/>
    <w:rsid w:val="008272AD"/>
    <w:rsid w:val="008272CF"/>
    <w:rsid w:val="008272F6"/>
    <w:rsid w:val="008273BB"/>
    <w:rsid w:val="00827455"/>
    <w:rsid w:val="00827488"/>
    <w:rsid w:val="0082748D"/>
    <w:rsid w:val="0082749D"/>
    <w:rsid w:val="008274F2"/>
    <w:rsid w:val="00827763"/>
    <w:rsid w:val="008277BF"/>
    <w:rsid w:val="0082783A"/>
    <w:rsid w:val="00827857"/>
    <w:rsid w:val="008278CB"/>
    <w:rsid w:val="00827977"/>
    <w:rsid w:val="008279BC"/>
    <w:rsid w:val="008279FE"/>
    <w:rsid w:val="00827A6F"/>
    <w:rsid w:val="00827A70"/>
    <w:rsid w:val="00827B8B"/>
    <w:rsid w:val="00827C07"/>
    <w:rsid w:val="00827C32"/>
    <w:rsid w:val="00827C9B"/>
    <w:rsid w:val="00827CF0"/>
    <w:rsid w:val="00827D19"/>
    <w:rsid w:val="00827D23"/>
    <w:rsid w:val="00827DEE"/>
    <w:rsid w:val="00827E24"/>
    <w:rsid w:val="00827EEF"/>
    <w:rsid w:val="00827EF4"/>
    <w:rsid w:val="00827F09"/>
    <w:rsid w:val="00827F28"/>
    <w:rsid w:val="00827FC4"/>
    <w:rsid w:val="008300E2"/>
    <w:rsid w:val="0083023E"/>
    <w:rsid w:val="00830293"/>
    <w:rsid w:val="0083060E"/>
    <w:rsid w:val="0083060F"/>
    <w:rsid w:val="00830642"/>
    <w:rsid w:val="00830683"/>
    <w:rsid w:val="008306B4"/>
    <w:rsid w:val="008306EE"/>
    <w:rsid w:val="0083072E"/>
    <w:rsid w:val="00830770"/>
    <w:rsid w:val="0083077D"/>
    <w:rsid w:val="008307BA"/>
    <w:rsid w:val="008307E6"/>
    <w:rsid w:val="008307EB"/>
    <w:rsid w:val="00830849"/>
    <w:rsid w:val="0083096E"/>
    <w:rsid w:val="00830974"/>
    <w:rsid w:val="00830993"/>
    <w:rsid w:val="00830A3C"/>
    <w:rsid w:val="00830AC0"/>
    <w:rsid w:val="00830B9E"/>
    <w:rsid w:val="00830C69"/>
    <w:rsid w:val="00830D24"/>
    <w:rsid w:val="00830D48"/>
    <w:rsid w:val="00830D8B"/>
    <w:rsid w:val="00830DCB"/>
    <w:rsid w:val="00830E10"/>
    <w:rsid w:val="00830E5A"/>
    <w:rsid w:val="00830F24"/>
    <w:rsid w:val="00830FE7"/>
    <w:rsid w:val="00831032"/>
    <w:rsid w:val="008310A5"/>
    <w:rsid w:val="00831123"/>
    <w:rsid w:val="00831133"/>
    <w:rsid w:val="008311CA"/>
    <w:rsid w:val="008311DE"/>
    <w:rsid w:val="00831230"/>
    <w:rsid w:val="00831295"/>
    <w:rsid w:val="008312BA"/>
    <w:rsid w:val="008312BE"/>
    <w:rsid w:val="00831334"/>
    <w:rsid w:val="0083135F"/>
    <w:rsid w:val="0083146A"/>
    <w:rsid w:val="008314AF"/>
    <w:rsid w:val="00831542"/>
    <w:rsid w:val="00831575"/>
    <w:rsid w:val="008315AA"/>
    <w:rsid w:val="008315B7"/>
    <w:rsid w:val="008315EC"/>
    <w:rsid w:val="008316D6"/>
    <w:rsid w:val="00831739"/>
    <w:rsid w:val="008317E2"/>
    <w:rsid w:val="008317F2"/>
    <w:rsid w:val="00831807"/>
    <w:rsid w:val="0083182B"/>
    <w:rsid w:val="00831869"/>
    <w:rsid w:val="00831939"/>
    <w:rsid w:val="00831949"/>
    <w:rsid w:val="00831998"/>
    <w:rsid w:val="0083199F"/>
    <w:rsid w:val="00831A88"/>
    <w:rsid w:val="00831ADE"/>
    <w:rsid w:val="00831B0A"/>
    <w:rsid w:val="00831B52"/>
    <w:rsid w:val="00831B70"/>
    <w:rsid w:val="00831B93"/>
    <w:rsid w:val="00831BB5"/>
    <w:rsid w:val="00831BC7"/>
    <w:rsid w:val="00831BD2"/>
    <w:rsid w:val="00831CA2"/>
    <w:rsid w:val="00831CB4"/>
    <w:rsid w:val="00831D4E"/>
    <w:rsid w:val="00831D5C"/>
    <w:rsid w:val="00831DB0"/>
    <w:rsid w:val="00831DBA"/>
    <w:rsid w:val="00831DBD"/>
    <w:rsid w:val="00831DC5"/>
    <w:rsid w:val="00831F52"/>
    <w:rsid w:val="00832070"/>
    <w:rsid w:val="008320D9"/>
    <w:rsid w:val="0083216C"/>
    <w:rsid w:val="0083217B"/>
    <w:rsid w:val="0083217D"/>
    <w:rsid w:val="008321BE"/>
    <w:rsid w:val="0083221C"/>
    <w:rsid w:val="008322FF"/>
    <w:rsid w:val="0083239E"/>
    <w:rsid w:val="008323C3"/>
    <w:rsid w:val="00832427"/>
    <w:rsid w:val="0083246F"/>
    <w:rsid w:val="00832517"/>
    <w:rsid w:val="008325BA"/>
    <w:rsid w:val="0083268C"/>
    <w:rsid w:val="008327C3"/>
    <w:rsid w:val="008327FF"/>
    <w:rsid w:val="00832838"/>
    <w:rsid w:val="00832842"/>
    <w:rsid w:val="0083284F"/>
    <w:rsid w:val="00832A6C"/>
    <w:rsid w:val="00832AFC"/>
    <w:rsid w:val="00832B38"/>
    <w:rsid w:val="00832B57"/>
    <w:rsid w:val="00832C11"/>
    <w:rsid w:val="00832C65"/>
    <w:rsid w:val="00832CBE"/>
    <w:rsid w:val="00832D51"/>
    <w:rsid w:val="00832D70"/>
    <w:rsid w:val="00832D8E"/>
    <w:rsid w:val="00832DCD"/>
    <w:rsid w:val="00832DDB"/>
    <w:rsid w:val="00832E78"/>
    <w:rsid w:val="00832EEA"/>
    <w:rsid w:val="00832EFF"/>
    <w:rsid w:val="00832F39"/>
    <w:rsid w:val="00832FC7"/>
    <w:rsid w:val="008330CF"/>
    <w:rsid w:val="008330FC"/>
    <w:rsid w:val="008331A2"/>
    <w:rsid w:val="008331D7"/>
    <w:rsid w:val="008331E3"/>
    <w:rsid w:val="0083320A"/>
    <w:rsid w:val="008332CC"/>
    <w:rsid w:val="0083344B"/>
    <w:rsid w:val="0083345A"/>
    <w:rsid w:val="0083349A"/>
    <w:rsid w:val="00833554"/>
    <w:rsid w:val="00833590"/>
    <w:rsid w:val="00833597"/>
    <w:rsid w:val="00833698"/>
    <w:rsid w:val="008336C0"/>
    <w:rsid w:val="008337C1"/>
    <w:rsid w:val="00833878"/>
    <w:rsid w:val="008338F6"/>
    <w:rsid w:val="008338FD"/>
    <w:rsid w:val="00833957"/>
    <w:rsid w:val="00833965"/>
    <w:rsid w:val="00833972"/>
    <w:rsid w:val="00833A0D"/>
    <w:rsid w:val="00833A39"/>
    <w:rsid w:val="00833AF5"/>
    <w:rsid w:val="00833B1F"/>
    <w:rsid w:val="00833B56"/>
    <w:rsid w:val="00833C10"/>
    <w:rsid w:val="00833C81"/>
    <w:rsid w:val="00833C95"/>
    <w:rsid w:val="00833DA7"/>
    <w:rsid w:val="00833DAF"/>
    <w:rsid w:val="00833DCE"/>
    <w:rsid w:val="00833DF7"/>
    <w:rsid w:val="00833E04"/>
    <w:rsid w:val="00833E12"/>
    <w:rsid w:val="00833E49"/>
    <w:rsid w:val="00833E8E"/>
    <w:rsid w:val="00833F16"/>
    <w:rsid w:val="00833F44"/>
    <w:rsid w:val="00833F50"/>
    <w:rsid w:val="0083409C"/>
    <w:rsid w:val="008340C1"/>
    <w:rsid w:val="008340E6"/>
    <w:rsid w:val="008341AC"/>
    <w:rsid w:val="00834228"/>
    <w:rsid w:val="00834355"/>
    <w:rsid w:val="008343C5"/>
    <w:rsid w:val="00834414"/>
    <w:rsid w:val="00834418"/>
    <w:rsid w:val="0083445E"/>
    <w:rsid w:val="008344CC"/>
    <w:rsid w:val="0083464E"/>
    <w:rsid w:val="0083470A"/>
    <w:rsid w:val="0083473D"/>
    <w:rsid w:val="00834773"/>
    <w:rsid w:val="00834859"/>
    <w:rsid w:val="00834871"/>
    <w:rsid w:val="008348C2"/>
    <w:rsid w:val="008349B8"/>
    <w:rsid w:val="00834AA0"/>
    <w:rsid w:val="00834B66"/>
    <w:rsid w:val="00834C01"/>
    <w:rsid w:val="00834C30"/>
    <w:rsid w:val="00834C80"/>
    <w:rsid w:val="00834C90"/>
    <w:rsid w:val="00834CBD"/>
    <w:rsid w:val="00834CDB"/>
    <w:rsid w:val="00834D8E"/>
    <w:rsid w:val="00834D98"/>
    <w:rsid w:val="00834DA8"/>
    <w:rsid w:val="00834EA2"/>
    <w:rsid w:val="00834EB4"/>
    <w:rsid w:val="00834EF6"/>
    <w:rsid w:val="00834F17"/>
    <w:rsid w:val="00834F20"/>
    <w:rsid w:val="00834F48"/>
    <w:rsid w:val="00834FF0"/>
    <w:rsid w:val="0083504D"/>
    <w:rsid w:val="008350C3"/>
    <w:rsid w:val="008351B4"/>
    <w:rsid w:val="008351D7"/>
    <w:rsid w:val="008352AA"/>
    <w:rsid w:val="008353D1"/>
    <w:rsid w:val="008353E5"/>
    <w:rsid w:val="00835434"/>
    <w:rsid w:val="008354A0"/>
    <w:rsid w:val="00835530"/>
    <w:rsid w:val="00835594"/>
    <w:rsid w:val="008355B4"/>
    <w:rsid w:val="00835665"/>
    <w:rsid w:val="008356C4"/>
    <w:rsid w:val="00835739"/>
    <w:rsid w:val="0083573E"/>
    <w:rsid w:val="00835747"/>
    <w:rsid w:val="0083582F"/>
    <w:rsid w:val="00835885"/>
    <w:rsid w:val="00835887"/>
    <w:rsid w:val="008358CF"/>
    <w:rsid w:val="00835912"/>
    <w:rsid w:val="00835982"/>
    <w:rsid w:val="00835990"/>
    <w:rsid w:val="008359A8"/>
    <w:rsid w:val="00835A78"/>
    <w:rsid w:val="00835A84"/>
    <w:rsid w:val="00835B16"/>
    <w:rsid w:val="00835BA9"/>
    <w:rsid w:val="00835BE3"/>
    <w:rsid w:val="00835C04"/>
    <w:rsid w:val="00835C13"/>
    <w:rsid w:val="00835C77"/>
    <w:rsid w:val="00835EEC"/>
    <w:rsid w:val="00835F17"/>
    <w:rsid w:val="00835F2B"/>
    <w:rsid w:val="00836119"/>
    <w:rsid w:val="008361BC"/>
    <w:rsid w:val="008361BD"/>
    <w:rsid w:val="00836258"/>
    <w:rsid w:val="008362BA"/>
    <w:rsid w:val="008362E1"/>
    <w:rsid w:val="0083636D"/>
    <w:rsid w:val="0083638F"/>
    <w:rsid w:val="008363B6"/>
    <w:rsid w:val="008363C7"/>
    <w:rsid w:val="00836421"/>
    <w:rsid w:val="00836425"/>
    <w:rsid w:val="008364E0"/>
    <w:rsid w:val="00836578"/>
    <w:rsid w:val="008365F3"/>
    <w:rsid w:val="008365FC"/>
    <w:rsid w:val="00836618"/>
    <w:rsid w:val="00836666"/>
    <w:rsid w:val="008366B8"/>
    <w:rsid w:val="00836744"/>
    <w:rsid w:val="008367EF"/>
    <w:rsid w:val="00836825"/>
    <w:rsid w:val="0083687B"/>
    <w:rsid w:val="00836905"/>
    <w:rsid w:val="00836994"/>
    <w:rsid w:val="008369A6"/>
    <w:rsid w:val="008369B4"/>
    <w:rsid w:val="008369CC"/>
    <w:rsid w:val="008369E5"/>
    <w:rsid w:val="00836A4F"/>
    <w:rsid w:val="00836A6A"/>
    <w:rsid w:val="00836AE0"/>
    <w:rsid w:val="00836AFD"/>
    <w:rsid w:val="00836B45"/>
    <w:rsid w:val="00836BA3"/>
    <w:rsid w:val="00836BE7"/>
    <w:rsid w:val="00836C22"/>
    <w:rsid w:val="00836C78"/>
    <w:rsid w:val="00836D11"/>
    <w:rsid w:val="00836D1E"/>
    <w:rsid w:val="00836D3C"/>
    <w:rsid w:val="00836D60"/>
    <w:rsid w:val="00836D81"/>
    <w:rsid w:val="00836D8A"/>
    <w:rsid w:val="00836E53"/>
    <w:rsid w:val="00836E93"/>
    <w:rsid w:val="00836EC6"/>
    <w:rsid w:val="00836ECA"/>
    <w:rsid w:val="00836F1D"/>
    <w:rsid w:val="00836FDC"/>
    <w:rsid w:val="00837024"/>
    <w:rsid w:val="0083707E"/>
    <w:rsid w:val="008370B6"/>
    <w:rsid w:val="008370CA"/>
    <w:rsid w:val="008370E9"/>
    <w:rsid w:val="00837139"/>
    <w:rsid w:val="00837197"/>
    <w:rsid w:val="008371D4"/>
    <w:rsid w:val="008372A3"/>
    <w:rsid w:val="008372AC"/>
    <w:rsid w:val="00837453"/>
    <w:rsid w:val="008374CE"/>
    <w:rsid w:val="008374F5"/>
    <w:rsid w:val="00837599"/>
    <w:rsid w:val="008375D6"/>
    <w:rsid w:val="008375EA"/>
    <w:rsid w:val="0083762E"/>
    <w:rsid w:val="0083772E"/>
    <w:rsid w:val="0083778B"/>
    <w:rsid w:val="008377CE"/>
    <w:rsid w:val="00837823"/>
    <w:rsid w:val="00837842"/>
    <w:rsid w:val="00837873"/>
    <w:rsid w:val="0083788C"/>
    <w:rsid w:val="0083789B"/>
    <w:rsid w:val="0083790C"/>
    <w:rsid w:val="00837966"/>
    <w:rsid w:val="00837A0B"/>
    <w:rsid w:val="00837A28"/>
    <w:rsid w:val="00837A37"/>
    <w:rsid w:val="00837A3F"/>
    <w:rsid w:val="00837A58"/>
    <w:rsid w:val="00837AA1"/>
    <w:rsid w:val="00837AB8"/>
    <w:rsid w:val="00837AD8"/>
    <w:rsid w:val="00837B11"/>
    <w:rsid w:val="00837BBA"/>
    <w:rsid w:val="00837C53"/>
    <w:rsid w:val="00837C55"/>
    <w:rsid w:val="00837CFA"/>
    <w:rsid w:val="00837D08"/>
    <w:rsid w:val="00837D14"/>
    <w:rsid w:val="00837D7A"/>
    <w:rsid w:val="00837D7E"/>
    <w:rsid w:val="00837E4C"/>
    <w:rsid w:val="00837EE5"/>
    <w:rsid w:val="008400A3"/>
    <w:rsid w:val="008400C0"/>
    <w:rsid w:val="008400C4"/>
    <w:rsid w:val="008400F2"/>
    <w:rsid w:val="00840105"/>
    <w:rsid w:val="0084011A"/>
    <w:rsid w:val="00840188"/>
    <w:rsid w:val="00840202"/>
    <w:rsid w:val="00840216"/>
    <w:rsid w:val="00840234"/>
    <w:rsid w:val="00840249"/>
    <w:rsid w:val="008402B3"/>
    <w:rsid w:val="008402B8"/>
    <w:rsid w:val="0084038E"/>
    <w:rsid w:val="008404B5"/>
    <w:rsid w:val="008405D6"/>
    <w:rsid w:val="0084061A"/>
    <w:rsid w:val="0084062F"/>
    <w:rsid w:val="008407AA"/>
    <w:rsid w:val="008407AB"/>
    <w:rsid w:val="008407D3"/>
    <w:rsid w:val="00840825"/>
    <w:rsid w:val="0084085E"/>
    <w:rsid w:val="008408D7"/>
    <w:rsid w:val="00840996"/>
    <w:rsid w:val="008409E6"/>
    <w:rsid w:val="00840A00"/>
    <w:rsid w:val="00840A1F"/>
    <w:rsid w:val="00840B82"/>
    <w:rsid w:val="00840C01"/>
    <w:rsid w:val="00840CD3"/>
    <w:rsid w:val="00840E85"/>
    <w:rsid w:val="00840ED7"/>
    <w:rsid w:val="00840ED8"/>
    <w:rsid w:val="00840EE5"/>
    <w:rsid w:val="00840EEC"/>
    <w:rsid w:val="00840F2A"/>
    <w:rsid w:val="00840F43"/>
    <w:rsid w:val="00840F83"/>
    <w:rsid w:val="0084113A"/>
    <w:rsid w:val="00841166"/>
    <w:rsid w:val="008411AD"/>
    <w:rsid w:val="008413C1"/>
    <w:rsid w:val="00841438"/>
    <w:rsid w:val="00841453"/>
    <w:rsid w:val="008414A0"/>
    <w:rsid w:val="008414E6"/>
    <w:rsid w:val="00841501"/>
    <w:rsid w:val="00841548"/>
    <w:rsid w:val="0084158B"/>
    <w:rsid w:val="00841647"/>
    <w:rsid w:val="008416A4"/>
    <w:rsid w:val="00841738"/>
    <w:rsid w:val="00841783"/>
    <w:rsid w:val="0084178B"/>
    <w:rsid w:val="008418ED"/>
    <w:rsid w:val="008419BE"/>
    <w:rsid w:val="008419D4"/>
    <w:rsid w:val="008419DA"/>
    <w:rsid w:val="00841A68"/>
    <w:rsid w:val="00841A92"/>
    <w:rsid w:val="00841AA0"/>
    <w:rsid w:val="00841AC6"/>
    <w:rsid w:val="00841BB9"/>
    <w:rsid w:val="00841BDF"/>
    <w:rsid w:val="00841C69"/>
    <w:rsid w:val="00841D40"/>
    <w:rsid w:val="00841E78"/>
    <w:rsid w:val="00841E84"/>
    <w:rsid w:val="00841E88"/>
    <w:rsid w:val="00841F17"/>
    <w:rsid w:val="00841F66"/>
    <w:rsid w:val="00842040"/>
    <w:rsid w:val="00842056"/>
    <w:rsid w:val="00842059"/>
    <w:rsid w:val="00842070"/>
    <w:rsid w:val="008420BA"/>
    <w:rsid w:val="00842115"/>
    <w:rsid w:val="00842225"/>
    <w:rsid w:val="0084236D"/>
    <w:rsid w:val="00842381"/>
    <w:rsid w:val="0084239B"/>
    <w:rsid w:val="00842487"/>
    <w:rsid w:val="008424AC"/>
    <w:rsid w:val="008424C2"/>
    <w:rsid w:val="008424DA"/>
    <w:rsid w:val="0084263D"/>
    <w:rsid w:val="00842687"/>
    <w:rsid w:val="008426BD"/>
    <w:rsid w:val="00842710"/>
    <w:rsid w:val="00842758"/>
    <w:rsid w:val="008427A8"/>
    <w:rsid w:val="008427C0"/>
    <w:rsid w:val="008427E5"/>
    <w:rsid w:val="008428D2"/>
    <w:rsid w:val="00842934"/>
    <w:rsid w:val="00842956"/>
    <w:rsid w:val="008429BD"/>
    <w:rsid w:val="008429F3"/>
    <w:rsid w:val="00842A69"/>
    <w:rsid w:val="00842AC3"/>
    <w:rsid w:val="00842B52"/>
    <w:rsid w:val="00842C17"/>
    <w:rsid w:val="00842C49"/>
    <w:rsid w:val="00842C4C"/>
    <w:rsid w:val="00842C53"/>
    <w:rsid w:val="00842C71"/>
    <w:rsid w:val="00842CDB"/>
    <w:rsid w:val="00842CF7"/>
    <w:rsid w:val="00842D61"/>
    <w:rsid w:val="00842DAA"/>
    <w:rsid w:val="00842DF9"/>
    <w:rsid w:val="00842E35"/>
    <w:rsid w:val="00842E7F"/>
    <w:rsid w:val="00842ED4"/>
    <w:rsid w:val="00842F2C"/>
    <w:rsid w:val="00842F33"/>
    <w:rsid w:val="00843112"/>
    <w:rsid w:val="0084316A"/>
    <w:rsid w:val="0084324B"/>
    <w:rsid w:val="008432C2"/>
    <w:rsid w:val="008432EE"/>
    <w:rsid w:val="008433F5"/>
    <w:rsid w:val="008434BD"/>
    <w:rsid w:val="008434FE"/>
    <w:rsid w:val="00843525"/>
    <w:rsid w:val="0084359A"/>
    <w:rsid w:val="00843628"/>
    <w:rsid w:val="00843715"/>
    <w:rsid w:val="00843830"/>
    <w:rsid w:val="0084390B"/>
    <w:rsid w:val="008439FA"/>
    <w:rsid w:val="00843A62"/>
    <w:rsid w:val="00843BA0"/>
    <w:rsid w:val="00843C70"/>
    <w:rsid w:val="00843C96"/>
    <w:rsid w:val="00843CB2"/>
    <w:rsid w:val="00843CC6"/>
    <w:rsid w:val="00843DA3"/>
    <w:rsid w:val="00843E0E"/>
    <w:rsid w:val="00843E61"/>
    <w:rsid w:val="00843F81"/>
    <w:rsid w:val="00843FAB"/>
    <w:rsid w:val="00843FBC"/>
    <w:rsid w:val="008440E9"/>
    <w:rsid w:val="0084418F"/>
    <w:rsid w:val="008441D2"/>
    <w:rsid w:val="008441DD"/>
    <w:rsid w:val="0084420A"/>
    <w:rsid w:val="00844230"/>
    <w:rsid w:val="00844260"/>
    <w:rsid w:val="00844331"/>
    <w:rsid w:val="00844388"/>
    <w:rsid w:val="0084439B"/>
    <w:rsid w:val="00844523"/>
    <w:rsid w:val="00844603"/>
    <w:rsid w:val="0084467A"/>
    <w:rsid w:val="008446F5"/>
    <w:rsid w:val="008446FE"/>
    <w:rsid w:val="00844739"/>
    <w:rsid w:val="00844803"/>
    <w:rsid w:val="0084482A"/>
    <w:rsid w:val="008448C6"/>
    <w:rsid w:val="00844907"/>
    <w:rsid w:val="00844923"/>
    <w:rsid w:val="00844948"/>
    <w:rsid w:val="0084496A"/>
    <w:rsid w:val="00844AD8"/>
    <w:rsid w:val="00844AFA"/>
    <w:rsid w:val="00844B4B"/>
    <w:rsid w:val="00844B9E"/>
    <w:rsid w:val="00844BA2"/>
    <w:rsid w:val="00844C82"/>
    <w:rsid w:val="00844D80"/>
    <w:rsid w:val="00844DBC"/>
    <w:rsid w:val="00844DCB"/>
    <w:rsid w:val="00844E71"/>
    <w:rsid w:val="00844F1A"/>
    <w:rsid w:val="00844F5F"/>
    <w:rsid w:val="00844FB3"/>
    <w:rsid w:val="00844FB4"/>
    <w:rsid w:val="00844FBA"/>
    <w:rsid w:val="00845039"/>
    <w:rsid w:val="00845045"/>
    <w:rsid w:val="008450EC"/>
    <w:rsid w:val="0084513A"/>
    <w:rsid w:val="0084520B"/>
    <w:rsid w:val="0084520C"/>
    <w:rsid w:val="00845263"/>
    <w:rsid w:val="008452AB"/>
    <w:rsid w:val="008453D5"/>
    <w:rsid w:val="008453DB"/>
    <w:rsid w:val="00845434"/>
    <w:rsid w:val="00845507"/>
    <w:rsid w:val="00845618"/>
    <w:rsid w:val="00845820"/>
    <w:rsid w:val="00845916"/>
    <w:rsid w:val="00845956"/>
    <w:rsid w:val="00845A20"/>
    <w:rsid w:val="00845A2C"/>
    <w:rsid w:val="00845A9A"/>
    <w:rsid w:val="00845AA1"/>
    <w:rsid w:val="00845AAE"/>
    <w:rsid w:val="00845AB2"/>
    <w:rsid w:val="00845B8E"/>
    <w:rsid w:val="00845B99"/>
    <w:rsid w:val="00845C60"/>
    <w:rsid w:val="00845DF9"/>
    <w:rsid w:val="00845DFC"/>
    <w:rsid w:val="00845E67"/>
    <w:rsid w:val="00845FA8"/>
    <w:rsid w:val="00846075"/>
    <w:rsid w:val="008460B9"/>
    <w:rsid w:val="008460DC"/>
    <w:rsid w:val="00846229"/>
    <w:rsid w:val="0084623C"/>
    <w:rsid w:val="008462E6"/>
    <w:rsid w:val="00846316"/>
    <w:rsid w:val="00846339"/>
    <w:rsid w:val="00846356"/>
    <w:rsid w:val="00846360"/>
    <w:rsid w:val="00846414"/>
    <w:rsid w:val="0084642C"/>
    <w:rsid w:val="008464B7"/>
    <w:rsid w:val="008464E6"/>
    <w:rsid w:val="0084650D"/>
    <w:rsid w:val="0084657D"/>
    <w:rsid w:val="0084659B"/>
    <w:rsid w:val="008465D8"/>
    <w:rsid w:val="008466C2"/>
    <w:rsid w:val="00846717"/>
    <w:rsid w:val="00846724"/>
    <w:rsid w:val="0084672E"/>
    <w:rsid w:val="00846758"/>
    <w:rsid w:val="00846763"/>
    <w:rsid w:val="00846783"/>
    <w:rsid w:val="008467CE"/>
    <w:rsid w:val="008467E6"/>
    <w:rsid w:val="0084683C"/>
    <w:rsid w:val="00846842"/>
    <w:rsid w:val="008468DB"/>
    <w:rsid w:val="00846902"/>
    <w:rsid w:val="00846965"/>
    <w:rsid w:val="008469A3"/>
    <w:rsid w:val="008469C2"/>
    <w:rsid w:val="00846A1D"/>
    <w:rsid w:val="00846ADC"/>
    <w:rsid w:val="00846B32"/>
    <w:rsid w:val="00846B5B"/>
    <w:rsid w:val="00846C98"/>
    <w:rsid w:val="00846CDE"/>
    <w:rsid w:val="00846CE1"/>
    <w:rsid w:val="00846CEB"/>
    <w:rsid w:val="00846D11"/>
    <w:rsid w:val="00846D2D"/>
    <w:rsid w:val="00846DDA"/>
    <w:rsid w:val="00846E13"/>
    <w:rsid w:val="00846E40"/>
    <w:rsid w:val="00846EC3"/>
    <w:rsid w:val="00846F72"/>
    <w:rsid w:val="00846FCE"/>
    <w:rsid w:val="00847026"/>
    <w:rsid w:val="0084704C"/>
    <w:rsid w:val="0084709B"/>
    <w:rsid w:val="008470BE"/>
    <w:rsid w:val="00847111"/>
    <w:rsid w:val="0084711C"/>
    <w:rsid w:val="0084719D"/>
    <w:rsid w:val="0084720A"/>
    <w:rsid w:val="0084721E"/>
    <w:rsid w:val="008472B6"/>
    <w:rsid w:val="00847347"/>
    <w:rsid w:val="008473A9"/>
    <w:rsid w:val="00847418"/>
    <w:rsid w:val="00847459"/>
    <w:rsid w:val="008474AA"/>
    <w:rsid w:val="008474C5"/>
    <w:rsid w:val="0084757A"/>
    <w:rsid w:val="008475C3"/>
    <w:rsid w:val="0084767F"/>
    <w:rsid w:val="0084768E"/>
    <w:rsid w:val="008476B5"/>
    <w:rsid w:val="00847732"/>
    <w:rsid w:val="0084775E"/>
    <w:rsid w:val="00847825"/>
    <w:rsid w:val="00847827"/>
    <w:rsid w:val="008478CE"/>
    <w:rsid w:val="0084791B"/>
    <w:rsid w:val="008479A5"/>
    <w:rsid w:val="008479FF"/>
    <w:rsid w:val="00847A45"/>
    <w:rsid w:val="00847B9E"/>
    <w:rsid w:val="00847BDB"/>
    <w:rsid w:val="00847CEC"/>
    <w:rsid w:val="00847D27"/>
    <w:rsid w:val="00847DA7"/>
    <w:rsid w:val="00847DCE"/>
    <w:rsid w:val="00847DF2"/>
    <w:rsid w:val="00847E0B"/>
    <w:rsid w:val="00847E1A"/>
    <w:rsid w:val="00847EED"/>
    <w:rsid w:val="00847EF7"/>
    <w:rsid w:val="00847F4F"/>
    <w:rsid w:val="00847F87"/>
    <w:rsid w:val="00847F9C"/>
    <w:rsid w:val="00847FEE"/>
    <w:rsid w:val="0085001E"/>
    <w:rsid w:val="00850023"/>
    <w:rsid w:val="0085002E"/>
    <w:rsid w:val="00850057"/>
    <w:rsid w:val="008500BD"/>
    <w:rsid w:val="008500C5"/>
    <w:rsid w:val="008500F1"/>
    <w:rsid w:val="0085010F"/>
    <w:rsid w:val="0085017A"/>
    <w:rsid w:val="0085019F"/>
    <w:rsid w:val="008501AC"/>
    <w:rsid w:val="0085022E"/>
    <w:rsid w:val="0085027D"/>
    <w:rsid w:val="0085028C"/>
    <w:rsid w:val="008502F3"/>
    <w:rsid w:val="00850513"/>
    <w:rsid w:val="00850514"/>
    <w:rsid w:val="00850523"/>
    <w:rsid w:val="00850533"/>
    <w:rsid w:val="00850553"/>
    <w:rsid w:val="00850564"/>
    <w:rsid w:val="008505D9"/>
    <w:rsid w:val="0085060A"/>
    <w:rsid w:val="00850733"/>
    <w:rsid w:val="00850753"/>
    <w:rsid w:val="008507AD"/>
    <w:rsid w:val="00850803"/>
    <w:rsid w:val="00850853"/>
    <w:rsid w:val="008508BD"/>
    <w:rsid w:val="008508C4"/>
    <w:rsid w:val="00850960"/>
    <w:rsid w:val="00850AAC"/>
    <w:rsid w:val="00850ACF"/>
    <w:rsid w:val="00850AEA"/>
    <w:rsid w:val="00850AED"/>
    <w:rsid w:val="00850B28"/>
    <w:rsid w:val="00850B4C"/>
    <w:rsid w:val="00850CCF"/>
    <w:rsid w:val="00850CDE"/>
    <w:rsid w:val="00850D12"/>
    <w:rsid w:val="00850D31"/>
    <w:rsid w:val="00850D3D"/>
    <w:rsid w:val="00850E58"/>
    <w:rsid w:val="00850E5D"/>
    <w:rsid w:val="00850F1B"/>
    <w:rsid w:val="00850F28"/>
    <w:rsid w:val="00850F9D"/>
    <w:rsid w:val="0085101C"/>
    <w:rsid w:val="0085105D"/>
    <w:rsid w:val="008510BD"/>
    <w:rsid w:val="008510CC"/>
    <w:rsid w:val="00851152"/>
    <w:rsid w:val="0085117A"/>
    <w:rsid w:val="008511E5"/>
    <w:rsid w:val="00851213"/>
    <w:rsid w:val="00851303"/>
    <w:rsid w:val="00851351"/>
    <w:rsid w:val="00851386"/>
    <w:rsid w:val="00851438"/>
    <w:rsid w:val="008514D2"/>
    <w:rsid w:val="008515A6"/>
    <w:rsid w:val="00851649"/>
    <w:rsid w:val="00851666"/>
    <w:rsid w:val="00851671"/>
    <w:rsid w:val="00851711"/>
    <w:rsid w:val="008517E5"/>
    <w:rsid w:val="008518A1"/>
    <w:rsid w:val="00851959"/>
    <w:rsid w:val="00851AF1"/>
    <w:rsid w:val="00851B41"/>
    <w:rsid w:val="00851C8C"/>
    <w:rsid w:val="00851CFA"/>
    <w:rsid w:val="00851D0E"/>
    <w:rsid w:val="00851D28"/>
    <w:rsid w:val="00851D8C"/>
    <w:rsid w:val="00851DF5"/>
    <w:rsid w:val="00851E09"/>
    <w:rsid w:val="00851E30"/>
    <w:rsid w:val="00851E71"/>
    <w:rsid w:val="00851EBC"/>
    <w:rsid w:val="00851F98"/>
    <w:rsid w:val="00851FDF"/>
    <w:rsid w:val="00852082"/>
    <w:rsid w:val="00852098"/>
    <w:rsid w:val="008520F8"/>
    <w:rsid w:val="008520FD"/>
    <w:rsid w:val="0085211E"/>
    <w:rsid w:val="00852177"/>
    <w:rsid w:val="00852202"/>
    <w:rsid w:val="00852222"/>
    <w:rsid w:val="00852244"/>
    <w:rsid w:val="00852307"/>
    <w:rsid w:val="0085230C"/>
    <w:rsid w:val="008523AA"/>
    <w:rsid w:val="008524AB"/>
    <w:rsid w:val="00852538"/>
    <w:rsid w:val="00852547"/>
    <w:rsid w:val="0085254C"/>
    <w:rsid w:val="00852614"/>
    <w:rsid w:val="00852656"/>
    <w:rsid w:val="00852662"/>
    <w:rsid w:val="0085271C"/>
    <w:rsid w:val="008527AD"/>
    <w:rsid w:val="008527B0"/>
    <w:rsid w:val="008527BC"/>
    <w:rsid w:val="00852951"/>
    <w:rsid w:val="00852992"/>
    <w:rsid w:val="00852994"/>
    <w:rsid w:val="00852A0A"/>
    <w:rsid w:val="00852B5F"/>
    <w:rsid w:val="00852B89"/>
    <w:rsid w:val="00852C65"/>
    <w:rsid w:val="00852D1F"/>
    <w:rsid w:val="00852D4C"/>
    <w:rsid w:val="00852D54"/>
    <w:rsid w:val="00852E2F"/>
    <w:rsid w:val="00852EB7"/>
    <w:rsid w:val="00852EE5"/>
    <w:rsid w:val="00852F20"/>
    <w:rsid w:val="00852F30"/>
    <w:rsid w:val="00852F5F"/>
    <w:rsid w:val="00853261"/>
    <w:rsid w:val="008532B8"/>
    <w:rsid w:val="0085334A"/>
    <w:rsid w:val="008533CF"/>
    <w:rsid w:val="008533DC"/>
    <w:rsid w:val="0085344B"/>
    <w:rsid w:val="00853459"/>
    <w:rsid w:val="008534DE"/>
    <w:rsid w:val="0085351A"/>
    <w:rsid w:val="00853590"/>
    <w:rsid w:val="008535B6"/>
    <w:rsid w:val="0085364A"/>
    <w:rsid w:val="008536CB"/>
    <w:rsid w:val="00853762"/>
    <w:rsid w:val="0085379A"/>
    <w:rsid w:val="00853896"/>
    <w:rsid w:val="00853899"/>
    <w:rsid w:val="008538A2"/>
    <w:rsid w:val="008538EA"/>
    <w:rsid w:val="008538EF"/>
    <w:rsid w:val="00853974"/>
    <w:rsid w:val="008539E1"/>
    <w:rsid w:val="008539E5"/>
    <w:rsid w:val="008539F8"/>
    <w:rsid w:val="00853A28"/>
    <w:rsid w:val="00853A2E"/>
    <w:rsid w:val="00853C4F"/>
    <w:rsid w:val="00853CAD"/>
    <w:rsid w:val="00853CB7"/>
    <w:rsid w:val="00853CC6"/>
    <w:rsid w:val="00853D2D"/>
    <w:rsid w:val="00853D40"/>
    <w:rsid w:val="00853E38"/>
    <w:rsid w:val="00853E3E"/>
    <w:rsid w:val="00853E7E"/>
    <w:rsid w:val="00853EB4"/>
    <w:rsid w:val="00853ECB"/>
    <w:rsid w:val="00853F93"/>
    <w:rsid w:val="00853FD6"/>
    <w:rsid w:val="0085408D"/>
    <w:rsid w:val="00854172"/>
    <w:rsid w:val="0085419C"/>
    <w:rsid w:val="008541EB"/>
    <w:rsid w:val="008541F4"/>
    <w:rsid w:val="0085428C"/>
    <w:rsid w:val="00854343"/>
    <w:rsid w:val="008543F7"/>
    <w:rsid w:val="0085445A"/>
    <w:rsid w:val="008544C8"/>
    <w:rsid w:val="008545A0"/>
    <w:rsid w:val="0085466D"/>
    <w:rsid w:val="008546C6"/>
    <w:rsid w:val="0085470A"/>
    <w:rsid w:val="00854730"/>
    <w:rsid w:val="00854827"/>
    <w:rsid w:val="0085482A"/>
    <w:rsid w:val="00854838"/>
    <w:rsid w:val="0085487A"/>
    <w:rsid w:val="00854898"/>
    <w:rsid w:val="008548B6"/>
    <w:rsid w:val="008548CA"/>
    <w:rsid w:val="008548E9"/>
    <w:rsid w:val="00854936"/>
    <w:rsid w:val="00854990"/>
    <w:rsid w:val="00854A4E"/>
    <w:rsid w:val="00854A98"/>
    <w:rsid w:val="00854B03"/>
    <w:rsid w:val="00854BC2"/>
    <w:rsid w:val="00854C85"/>
    <w:rsid w:val="00854D1F"/>
    <w:rsid w:val="00854D6C"/>
    <w:rsid w:val="00854DDB"/>
    <w:rsid w:val="00854EC3"/>
    <w:rsid w:val="00854F41"/>
    <w:rsid w:val="00854FA7"/>
    <w:rsid w:val="00854FE0"/>
    <w:rsid w:val="0085508F"/>
    <w:rsid w:val="00855157"/>
    <w:rsid w:val="008551E6"/>
    <w:rsid w:val="00855224"/>
    <w:rsid w:val="00855244"/>
    <w:rsid w:val="00855334"/>
    <w:rsid w:val="008553B3"/>
    <w:rsid w:val="008553B8"/>
    <w:rsid w:val="008554D9"/>
    <w:rsid w:val="0085553E"/>
    <w:rsid w:val="00855632"/>
    <w:rsid w:val="00855655"/>
    <w:rsid w:val="00855771"/>
    <w:rsid w:val="008557CE"/>
    <w:rsid w:val="00855865"/>
    <w:rsid w:val="00855887"/>
    <w:rsid w:val="008558E1"/>
    <w:rsid w:val="008559CD"/>
    <w:rsid w:val="00855AAC"/>
    <w:rsid w:val="00855AD4"/>
    <w:rsid w:val="00855AE9"/>
    <w:rsid w:val="00855B96"/>
    <w:rsid w:val="00855C87"/>
    <w:rsid w:val="00855C98"/>
    <w:rsid w:val="00855CA7"/>
    <w:rsid w:val="00855CCF"/>
    <w:rsid w:val="00855D33"/>
    <w:rsid w:val="00855EBF"/>
    <w:rsid w:val="00855F15"/>
    <w:rsid w:val="00855F2C"/>
    <w:rsid w:val="008560AC"/>
    <w:rsid w:val="008560DC"/>
    <w:rsid w:val="008560E7"/>
    <w:rsid w:val="0085616E"/>
    <w:rsid w:val="008561BA"/>
    <w:rsid w:val="008561E1"/>
    <w:rsid w:val="00856216"/>
    <w:rsid w:val="00856223"/>
    <w:rsid w:val="00856228"/>
    <w:rsid w:val="0085622C"/>
    <w:rsid w:val="00856271"/>
    <w:rsid w:val="0085627C"/>
    <w:rsid w:val="008562D6"/>
    <w:rsid w:val="008562EF"/>
    <w:rsid w:val="008563A2"/>
    <w:rsid w:val="008563B2"/>
    <w:rsid w:val="008563C1"/>
    <w:rsid w:val="008564E9"/>
    <w:rsid w:val="0085651A"/>
    <w:rsid w:val="0085652B"/>
    <w:rsid w:val="00856545"/>
    <w:rsid w:val="00856590"/>
    <w:rsid w:val="00856649"/>
    <w:rsid w:val="00856736"/>
    <w:rsid w:val="00856753"/>
    <w:rsid w:val="008567D3"/>
    <w:rsid w:val="008568B3"/>
    <w:rsid w:val="0085691B"/>
    <w:rsid w:val="0085693B"/>
    <w:rsid w:val="008569F8"/>
    <w:rsid w:val="00856A89"/>
    <w:rsid w:val="00856AD3"/>
    <w:rsid w:val="00856B30"/>
    <w:rsid w:val="00856B4B"/>
    <w:rsid w:val="00856B58"/>
    <w:rsid w:val="00856B86"/>
    <w:rsid w:val="00856C40"/>
    <w:rsid w:val="00856C51"/>
    <w:rsid w:val="00856C58"/>
    <w:rsid w:val="00856CC3"/>
    <w:rsid w:val="00856CD1"/>
    <w:rsid w:val="00856CD9"/>
    <w:rsid w:val="00856E1C"/>
    <w:rsid w:val="00856F01"/>
    <w:rsid w:val="00856F06"/>
    <w:rsid w:val="00856F65"/>
    <w:rsid w:val="00856F9F"/>
    <w:rsid w:val="0085700B"/>
    <w:rsid w:val="00857013"/>
    <w:rsid w:val="008570F3"/>
    <w:rsid w:val="0085717B"/>
    <w:rsid w:val="008571B8"/>
    <w:rsid w:val="008572C4"/>
    <w:rsid w:val="008572E0"/>
    <w:rsid w:val="00857337"/>
    <w:rsid w:val="0085735E"/>
    <w:rsid w:val="00857367"/>
    <w:rsid w:val="00857386"/>
    <w:rsid w:val="00857393"/>
    <w:rsid w:val="008573D6"/>
    <w:rsid w:val="00857408"/>
    <w:rsid w:val="00857519"/>
    <w:rsid w:val="0085751A"/>
    <w:rsid w:val="0085753E"/>
    <w:rsid w:val="0085758F"/>
    <w:rsid w:val="00857597"/>
    <w:rsid w:val="0085759D"/>
    <w:rsid w:val="008575B0"/>
    <w:rsid w:val="008575C4"/>
    <w:rsid w:val="008575E1"/>
    <w:rsid w:val="0085761D"/>
    <w:rsid w:val="008576A2"/>
    <w:rsid w:val="008576FB"/>
    <w:rsid w:val="0085773F"/>
    <w:rsid w:val="0085774A"/>
    <w:rsid w:val="00857754"/>
    <w:rsid w:val="00857779"/>
    <w:rsid w:val="008577A2"/>
    <w:rsid w:val="00857811"/>
    <w:rsid w:val="008578D4"/>
    <w:rsid w:val="008578EF"/>
    <w:rsid w:val="00857902"/>
    <w:rsid w:val="00857987"/>
    <w:rsid w:val="00857A00"/>
    <w:rsid w:val="00857A37"/>
    <w:rsid w:val="00857AEE"/>
    <w:rsid w:val="00857B5F"/>
    <w:rsid w:val="00857B9B"/>
    <w:rsid w:val="00857BC9"/>
    <w:rsid w:val="00857BDE"/>
    <w:rsid w:val="00857C5B"/>
    <w:rsid w:val="00857C62"/>
    <w:rsid w:val="00857D33"/>
    <w:rsid w:val="00857D72"/>
    <w:rsid w:val="00857DD3"/>
    <w:rsid w:val="00857DF1"/>
    <w:rsid w:val="00857EA6"/>
    <w:rsid w:val="00857EF3"/>
    <w:rsid w:val="00857EF4"/>
    <w:rsid w:val="00857F25"/>
    <w:rsid w:val="00857F33"/>
    <w:rsid w:val="008600C3"/>
    <w:rsid w:val="00860171"/>
    <w:rsid w:val="0086019C"/>
    <w:rsid w:val="0086019E"/>
    <w:rsid w:val="008601B3"/>
    <w:rsid w:val="0086023A"/>
    <w:rsid w:val="00860273"/>
    <w:rsid w:val="00860289"/>
    <w:rsid w:val="00860303"/>
    <w:rsid w:val="00860365"/>
    <w:rsid w:val="008603EE"/>
    <w:rsid w:val="00860577"/>
    <w:rsid w:val="0086063A"/>
    <w:rsid w:val="0086064B"/>
    <w:rsid w:val="008606A5"/>
    <w:rsid w:val="008606C3"/>
    <w:rsid w:val="00860760"/>
    <w:rsid w:val="008608B7"/>
    <w:rsid w:val="008608D0"/>
    <w:rsid w:val="008608E5"/>
    <w:rsid w:val="00860932"/>
    <w:rsid w:val="00860959"/>
    <w:rsid w:val="00860A61"/>
    <w:rsid w:val="00860A71"/>
    <w:rsid w:val="00860AEF"/>
    <w:rsid w:val="00860B8B"/>
    <w:rsid w:val="00860B93"/>
    <w:rsid w:val="00860BCD"/>
    <w:rsid w:val="00860C58"/>
    <w:rsid w:val="00860CBD"/>
    <w:rsid w:val="00860CBE"/>
    <w:rsid w:val="00860D21"/>
    <w:rsid w:val="00860DCB"/>
    <w:rsid w:val="00860E1A"/>
    <w:rsid w:val="00860E1C"/>
    <w:rsid w:val="00860E3E"/>
    <w:rsid w:val="00860E89"/>
    <w:rsid w:val="00860E90"/>
    <w:rsid w:val="00860EC0"/>
    <w:rsid w:val="00860FB8"/>
    <w:rsid w:val="00860FBB"/>
    <w:rsid w:val="00860FF2"/>
    <w:rsid w:val="00861019"/>
    <w:rsid w:val="00861053"/>
    <w:rsid w:val="008610CC"/>
    <w:rsid w:val="00861293"/>
    <w:rsid w:val="008612A7"/>
    <w:rsid w:val="00861379"/>
    <w:rsid w:val="00861603"/>
    <w:rsid w:val="00861653"/>
    <w:rsid w:val="00861655"/>
    <w:rsid w:val="0086166B"/>
    <w:rsid w:val="008616B8"/>
    <w:rsid w:val="008616BD"/>
    <w:rsid w:val="00861704"/>
    <w:rsid w:val="00861746"/>
    <w:rsid w:val="008617C4"/>
    <w:rsid w:val="00861872"/>
    <w:rsid w:val="00861876"/>
    <w:rsid w:val="008618A1"/>
    <w:rsid w:val="008618F3"/>
    <w:rsid w:val="00861927"/>
    <w:rsid w:val="0086193B"/>
    <w:rsid w:val="0086199C"/>
    <w:rsid w:val="00861A38"/>
    <w:rsid w:val="00861AFA"/>
    <w:rsid w:val="00861B18"/>
    <w:rsid w:val="00861B1F"/>
    <w:rsid w:val="00861B5E"/>
    <w:rsid w:val="00861C17"/>
    <w:rsid w:val="00861C34"/>
    <w:rsid w:val="00861CA0"/>
    <w:rsid w:val="00861D15"/>
    <w:rsid w:val="00861E28"/>
    <w:rsid w:val="00861E3B"/>
    <w:rsid w:val="00861E60"/>
    <w:rsid w:val="00861F13"/>
    <w:rsid w:val="00861F21"/>
    <w:rsid w:val="00861F94"/>
    <w:rsid w:val="00861FD2"/>
    <w:rsid w:val="00861FE4"/>
    <w:rsid w:val="00862053"/>
    <w:rsid w:val="008620EB"/>
    <w:rsid w:val="00862136"/>
    <w:rsid w:val="00862157"/>
    <w:rsid w:val="00862202"/>
    <w:rsid w:val="00862257"/>
    <w:rsid w:val="008622C9"/>
    <w:rsid w:val="008622D0"/>
    <w:rsid w:val="00862488"/>
    <w:rsid w:val="008624D3"/>
    <w:rsid w:val="0086255E"/>
    <w:rsid w:val="008625C4"/>
    <w:rsid w:val="00862626"/>
    <w:rsid w:val="008626AF"/>
    <w:rsid w:val="008626B3"/>
    <w:rsid w:val="00862721"/>
    <w:rsid w:val="008627AC"/>
    <w:rsid w:val="008627D8"/>
    <w:rsid w:val="008627FF"/>
    <w:rsid w:val="0086280D"/>
    <w:rsid w:val="00862844"/>
    <w:rsid w:val="0086286E"/>
    <w:rsid w:val="0086286F"/>
    <w:rsid w:val="0086287B"/>
    <w:rsid w:val="0086294C"/>
    <w:rsid w:val="0086299D"/>
    <w:rsid w:val="008629B7"/>
    <w:rsid w:val="008629E5"/>
    <w:rsid w:val="008629F9"/>
    <w:rsid w:val="00862A22"/>
    <w:rsid w:val="00862A81"/>
    <w:rsid w:val="00862BFD"/>
    <w:rsid w:val="00862CE0"/>
    <w:rsid w:val="00862D75"/>
    <w:rsid w:val="00862E02"/>
    <w:rsid w:val="00862E38"/>
    <w:rsid w:val="00862E99"/>
    <w:rsid w:val="00862F34"/>
    <w:rsid w:val="00862FAC"/>
    <w:rsid w:val="00862FCA"/>
    <w:rsid w:val="0086304F"/>
    <w:rsid w:val="0086313C"/>
    <w:rsid w:val="008631B7"/>
    <w:rsid w:val="008631DF"/>
    <w:rsid w:val="008632BC"/>
    <w:rsid w:val="008632D5"/>
    <w:rsid w:val="008632F1"/>
    <w:rsid w:val="00863354"/>
    <w:rsid w:val="0086335E"/>
    <w:rsid w:val="00863492"/>
    <w:rsid w:val="008634E9"/>
    <w:rsid w:val="00863656"/>
    <w:rsid w:val="00863686"/>
    <w:rsid w:val="008636CB"/>
    <w:rsid w:val="00863832"/>
    <w:rsid w:val="00863882"/>
    <w:rsid w:val="008638C3"/>
    <w:rsid w:val="0086393C"/>
    <w:rsid w:val="0086394C"/>
    <w:rsid w:val="008639F9"/>
    <w:rsid w:val="00863A4C"/>
    <w:rsid w:val="00863A4D"/>
    <w:rsid w:val="00863A77"/>
    <w:rsid w:val="00863B4F"/>
    <w:rsid w:val="00863B65"/>
    <w:rsid w:val="00863B8F"/>
    <w:rsid w:val="00863BA3"/>
    <w:rsid w:val="00863BF4"/>
    <w:rsid w:val="00863C9C"/>
    <w:rsid w:val="00863DB3"/>
    <w:rsid w:val="00863E0D"/>
    <w:rsid w:val="00863E7B"/>
    <w:rsid w:val="00863E90"/>
    <w:rsid w:val="00863F05"/>
    <w:rsid w:val="00863F79"/>
    <w:rsid w:val="00863FEF"/>
    <w:rsid w:val="00864073"/>
    <w:rsid w:val="008640C9"/>
    <w:rsid w:val="0086425C"/>
    <w:rsid w:val="0086425F"/>
    <w:rsid w:val="00864263"/>
    <w:rsid w:val="008642DA"/>
    <w:rsid w:val="00864324"/>
    <w:rsid w:val="0086438B"/>
    <w:rsid w:val="008644C0"/>
    <w:rsid w:val="00864511"/>
    <w:rsid w:val="008645B9"/>
    <w:rsid w:val="00864609"/>
    <w:rsid w:val="00864610"/>
    <w:rsid w:val="00864630"/>
    <w:rsid w:val="00864663"/>
    <w:rsid w:val="0086466F"/>
    <w:rsid w:val="00864680"/>
    <w:rsid w:val="008646C2"/>
    <w:rsid w:val="00864788"/>
    <w:rsid w:val="008647C2"/>
    <w:rsid w:val="008647FE"/>
    <w:rsid w:val="0086480D"/>
    <w:rsid w:val="00864835"/>
    <w:rsid w:val="00864887"/>
    <w:rsid w:val="0086490F"/>
    <w:rsid w:val="0086496B"/>
    <w:rsid w:val="008649A1"/>
    <w:rsid w:val="008649DA"/>
    <w:rsid w:val="008649F8"/>
    <w:rsid w:val="00864A20"/>
    <w:rsid w:val="00864A52"/>
    <w:rsid w:val="00864A58"/>
    <w:rsid w:val="00864A7A"/>
    <w:rsid w:val="00864AAB"/>
    <w:rsid w:val="00864B0E"/>
    <w:rsid w:val="00864B40"/>
    <w:rsid w:val="00864B77"/>
    <w:rsid w:val="00864B9D"/>
    <w:rsid w:val="00864C48"/>
    <w:rsid w:val="00864D3A"/>
    <w:rsid w:val="00864E61"/>
    <w:rsid w:val="00864E9E"/>
    <w:rsid w:val="00864F3D"/>
    <w:rsid w:val="00865007"/>
    <w:rsid w:val="0086500C"/>
    <w:rsid w:val="0086513C"/>
    <w:rsid w:val="0086515D"/>
    <w:rsid w:val="0086523A"/>
    <w:rsid w:val="0086527F"/>
    <w:rsid w:val="00865282"/>
    <w:rsid w:val="008652A3"/>
    <w:rsid w:val="008652A9"/>
    <w:rsid w:val="0086536C"/>
    <w:rsid w:val="008654FF"/>
    <w:rsid w:val="00865509"/>
    <w:rsid w:val="00865539"/>
    <w:rsid w:val="008655CC"/>
    <w:rsid w:val="0086561B"/>
    <w:rsid w:val="0086561F"/>
    <w:rsid w:val="0086567D"/>
    <w:rsid w:val="008657B3"/>
    <w:rsid w:val="00865819"/>
    <w:rsid w:val="0086582E"/>
    <w:rsid w:val="0086592D"/>
    <w:rsid w:val="0086593B"/>
    <w:rsid w:val="00865956"/>
    <w:rsid w:val="00865A6F"/>
    <w:rsid w:val="00865ACA"/>
    <w:rsid w:val="00865ADB"/>
    <w:rsid w:val="00865B3F"/>
    <w:rsid w:val="00865C57"/>
    <w:rsid w:val="00865C7A"/>
    <w:rsid w:val="00865C95"/>
    <w:rsid w:val="00865D3E"/>
    <w:rsid w:val="00865DAB"/>
    <w:rsid w:val="00865E44"/>
    <w:rsid w:val="00865EA9"/>
    <w:rsid w:val="00865EAE"/>
    <w:rsid w:val="00865F2B"/>
    <w:rsid w:val="00865F66"/>
    <w:rsid w:val="00865F76"/>
    <w:rsid w:val="00865F93"/>
    <w:rsid w:val="0086607B"/>
    <w:rsid w:val="008660B0"/>
    <w:rsid w:val="008660B5"/>
    <w:rsid w:val="008660EB"/>
    <w:rsid w:val="00866105"/>
    <w:rsid w:val="0086610A"/>
    <w:rsid w:val="00866169"/>
    <w:rsid w:val="00866210"/>
    <w:rsid w:val="00866245"/>
    <w:rsid w:val="00866249"/>
    <w:rsid w:val="00866293"/>
    <w:rsid w:val="008664B5"/>
    <w:rsid w:val="0086657F"/>
    <w:rsid w:val="008665AA"/>
    <w:rsid w:val="008665BA"/>
    <w:rsid w:val="008666C5"/>
    <w:rsid w:val="00866721"/>
    <w:rsid w:val="00866773"/>
    <w:rsid w:val="00866798"/>
    <w:rsid w:val="008668C7"/>
    <w:rsid w:val="00866996"/>
    <w:rsid w:val="00866B87"/>
    <w:rsid w:val="00866CB4"/>
    <w:rsid w:val="00866CD9"/>
    <w:rsid w:val="00866CF2"/>
    <w:rsid w:val="00866D0F"/>
    <w:rsid w:val="00866D75"/>
    <w:rsid w:val="00866E58"/>
    <w:rsid w:val="00866EC3"/>
    <w:rsid w:val="00866F57"/>
    <w:rsid w:val="0086701F"/>
    <w:rsid w:val="00867029"/>
    <w:rsid w:val="008670D4"/>
    <w:rsid w:val="0086714B"/>
    <w:rsid w:val="008671F5"/>
    <w:rsid w:val="0086728F"/>
    <w:rsid w:val="0086729A"/>
    <w:rsid w:val="008672AC"/>
    <w:rsid w:val="008672C9"/>
    <w:rsid w:val="0086737C"/>
    <w:rsid w:val="0086738B"/>
    <w:rsid w:val="00867418"/>
    <w:rsid w:val="00867454"/>
    <w:rsid w:val="00867470"/>
    <w:rsid w:val="00867476"/>
    <w:rsid w:val="00867481"/>
    <w:rsid w:val="008674CC"/>
    <w:rsid w:val="008674D6"/>
    <w:rsid w:val="0086750A"/>
    <w:rsid w:val="00867515"/>
    <w:rsid w:val="008676EC"/>
    <w:rsid w:val="008676EF"/>
    <w:rsid w:val="008677DE"/>
    <w:rsid w:val="008678CE"/>
    <w:rsid w:val="008678E0"/>
    <w:rsid w:val="00867900"/>
    <w:rsid w:val="008679C8"/>
    <w:rsid w:val="008679EF"/>
    <w:rsid w:val="00867A17"/>
    <w:rsid w:val="00867A2B"/>
    <w:rsid w:val="00867A32"/>
    <w:rsid w:val="00867A3D"/>
    <w:rsid w:val="00867AFB"/>
    <w:rsid w:val="00867B6A"/>
    <w:rsid w:val="00867B6B"/>
    <w:rsid w:val="00867BA5"/>
    <w:rsid w:val="00867BC4"/>
    <w:rsid w:val="00867BE7"/>
    <w:rsid w:val="00867C10"/>
    <w:rsid w:val="00867C16"/>
    <w:rsid w:val="00867C63"/>
    <w:rsid w:val="00867CC4"/>
    <w:rsid w:val="00867DE9"/>
    <w:rsid w:val="00867E1A"/>
    <w:rsid w:val="00867E3E"/>
    <w:rsid w:val="00867F31"/>
    <w:rsid w:val="00867F9D"/>
    <w:rsid w:val="00867FA7"/>
    <w:rsid w:val="00870030"/>
    <w:rsid w:val="00870058"/>
    <w:rsid w:val="008701E9"/>
    <w:rsid w:val="008701FF"/>
    <w:rsid w:val="008702C3"/>
    <w:rsid w:val="008702C4"/>
    <w:rsid w:val="008702FC"/>
    <w:rsid w:val="0087035C"/>
    <w:rsid w:val="008703B5"/>
    <w:rsid w:val="0087044F"/>
    <w:rsid w:val="008704A8"/>
    <w:rsid w:val="008704B2"/>
    <w:rsid w:val="00870511"/>
    <w:rsid w:val="00870580"/>
    <w:rsid w:val="00870613"/>
    <w:rsid w:val="00870616"/>
    <w:rsid w:val="008706D3"/>
    <w:rsid w:val="008706EB"/>
    <w:rsid w:val="008706EC"/>
    <w:rsid w:val="00870717"/>
    <w:rsid w:val="00870761"/>
    <w:rsid w:val="008707B0"/>
    <w:rsid w:val="008707FA"/>
    <w:rsid w:val="0087081D"/>
    <w:rsid w:val="00870831"/>
    <w:rsid w:val="00870857"/>
    <w:rsid w:val="00870940"/>
    <w:rsid w:val="00870A15"/>
    <w:rsid w:val="00870A6A"/>
    <w:rsid w:val="00870AE6"/>
    <w:rsid w:val="00870B63"/>
    <w:rsid w:val="00870BD0"/>
    <w:rsid w:val="00870BED"/>
    <w:rsid w:val="00870D10"/>
    <w:rsid w:val="00870E17"/>
    <w:rsid w:val="00870E80"/>
    <w:rsid w:val="00870ED2"/>
    <w:rsid w:val="00870ED5"/>
    <w:rsid w:val="00870F72"/>
    <w:rsid w:val="00871035"/>
    <w:rsid w:val="00871043"/>
    <w:rsid w:val="00871072"/>
    <w:rsid w:val="0087107A"/>
    <w:rsid w:val="00871112"/>
    <w:rsid w:val="008711FD"/>
    <w:rsid w:val="008711FE"/>
    <w:rsid w:val="00871202"/>
    <w:rsid w:val="0087127D"/>
    <w:rsid w:val="0087128A"/>
    <w:rsid w:val="008712FB"/>
    <w:rsid w:val="008713CE"/>
    <w:rsid w:val="0087140C"/>
    <w:rsid w:val="00871448"/>
    <w:rsid w:val="0087154E"/>
    <w:rsid w:val="00871575"/>
    <w:rsid w:val="008715EC"/>
    <w:rsid w:val="00871618"/>
    <w:rsid w:val="00871626"/>
    <w:rsid w:val="0087168B"/>
    <w:rsid w:val="00871694"/>
    <w:rsid w:val="008716F1"/>
    <w:rsid w:val="00871750"/>
    <w:rsid w:val="00871795"/>
    <w:rsid w:val="008717A5"/>
    <w:rsid w:val="008717FB"/>
    <w:rsid w:val="00871804"/>
    <w:rsid w:val="00871999"/>
    <w:rsid w:val="00871A65"/>
    <w:rsid w:val="00871A73"/>
    <w:rsid w:val="00871AF5"/>
    <w:rsid w:val="00871B6E"/>
    <w:rsid w:val="00871B9A"/>
    <w:rsid w:val="00871BAA"/>
    <w:rsid w:val="00871C26"/>
    <w:rsid w:val="00871C2B"/>
    <w:rsid w:val="00871C7C"/>
    <w:rsid w:val="00871C9F"/>
    <w:rsid w:val="00871CA8"/>
    <w:rsid w:val="00871CF9"/>
    <w:rsid w:val="00871D50"/>
    <w:rsid w:val="00871D57"/>
    <w:rsid w:val="00871E0E"/>
    <w:rsid w:val="00871E5E"/>
    <w:rsid w:val="00871E79"/>
    <w:rsid w:val="00871F74"/>
    <w:rsid w:val="00872015"/>
    <w:rsid w:val="0087204E"/>
    <w:rsid w:val="008720A3"/>
    <w:rsid w:val="008720E6"/>
    <w:rsid w:val="0087211C"/>
    <w:rsid w:val="00872153"/>
    <w:rsid w:val="0087215F"/>
    <w:rsid w:val="00872165"/>
    <w:rsid w:val="0087216C"/>
    <w:rsid w:val="00872203"/>
    <w:rsid w:val="008722D9"/>
    <w:rsid w:val="00872318"/>
    <w:rsid w:val="00872368"/>
    <w:rsid w:val="00872398"/>
    <w:rsid w:val="0087239F"/>
    <w:rsid w:val="008723FC"/>
    <w:rsid w:val="00872469"/>
    <w:rsid w:val="0087249A"/>
    <w:rsid w:val="00872517"/>
    <w:rsid w:val="008725AA"/>
    <w:rsid w:val="008725F9"/>
    <w:rsid w:val="0087263A"/>
    <w:rsid w:val="00872663"/>
    <w:rsid w:val="0087267C"/>
    <w:rsid w:val="008726DF"/>
    <w:rsid w:val="0087276C"/>
    <w:rsid w:val="00872790"/>
    <w:rsid w:val="00872791"/>
    <w:rsid w:val="008727BA"/>
    <w:rsid w:val="008727FE"/>
    <w:rsid w:val="0087282B"/>
    <w:rsid w:val="00872832"/>
    <w:rsid w:val="00872837"/>
    <w:rsid w:val="008728EA"/>
    <w:rsid w:val="00872AD3"/>
    <w:rsid w:val="00872AE8"/>
    <w:rsid w:val="00872AF7"/>
    <w:rsid w:val="00872B81"/>
    <w:rsid w:val="00872BAB"/>
    <w:rsid w:val="00872C0F"/>
    <w:rsid w:val="00872C40"/>
    <w:rsid w:val="00872CC0"/>
    <w:rsid w:val="00872CC3"/>
    <w:rsid w:val="00872CF7"/>
    <w:rsid w:val="00872D20"/>
    <w:rsid w:val="00872D26"/>
    <w:rsid w:val="00872D5E"/>
    <w:rsid w:val="00872D65"/>
    <w:rsid w:val="00872D82"/>
    <w:rsid w:val="00872E14"/>
    <w:rsid w:val="00872F58"/>
    <w:rsid w:val="00873041"/>
    <w:rsid w:val="008730CC"/>
    <w:rsid w:val="008730F1"/>
    <w:rsid w:val="0087319D"/>
    <w:rsid w:val="00873222"/>
    <w:rsid w:val="00873232"/>
    <w:rsid w:val="00873254"/>
    <w:rsid w:val="00873270"/>
    <w:rsid w:val="008732A9"/>
    <w:rsid w:val="008732CA"/>
    <w:rsid w:val="008732EC"/>
    <w:rsid w:val="008733B3"/>
    <w:rsid w:val="008733BB"/>
    <w:rsid w:val="008733BE"/>
    <w:rsid w:val="008733EF"/>
    <w:rsid w:val="008733F5"/>
    <w:rsid w:val="008733F7"/>
    <w:rsid w:val="0087349E"/>
    <w:rsid w:val="0087352D"/>
    <w:rsid w:val="008735C0"/>
    <w:rsid w:val="008735F5"/>
    <w:rsid w:val="0087366A"/>
    <w:rsid w:val="00873742"/>
    <w:rsid w:val="00873779"/>
    <w:rsid w:val="00873795"/>
    <w:rsid w:val="00873892"/>
    <w:rsid w:val="00873A07"/>
    <w:rsid w:val="00873A36"/>
    <w:rsid w:val="00873A64"/>
    <w:rsid w:val="00873AFF"/>
    <w:rsid w:val="00873B24"/>
    <w:rsid w:val="00873B77"/>
    <w:rsid w:val="00873B9D"/>
    <w:rsid w:val="00873BC6"/>
    <w:rsid w:val="00873CE0"/>
    <w:rsid w:val="00873D30"/>
    <w:rsid w:val="00873D5E"/>
    <w:rsid w:val="00873D8F"/>
    <w:rsid w:val="00873DAC"/>
    <w:rsid w:val="00873DCE"/>
    <w:rsid w:val="00873DD9"/>
    <w:rsid w:val="00873F2A"/>
    <w:rsid w:val="00873F32"/>
    <w:rsid w:val="0087401E"/>
    <w:rsid w:val="00874039"/>
    <w:rsid w:val="008740F9"/>
    <w:rsid w:val="00874119"/>
    <w:rsid w:val="0087411C"/>
    <w:rsid w:val="00874202"/>
    <w:rsid w:val="00874214"/>
    <w:rsid w:val="008742E9"/>
    <w:rsid w:val="008743B6"/>
    <w:rsid w:val="008743F2"/>
    <w:rsid w:val="0087441F"/>
    <w:rsid w:val="0087443F"/>
    <w:rsid w:val="008744B7"/>
    <w:rsid w:val="008745F5"/>
    <w:rsid w:val="00874713"/>
    <w:rsid w:val="008747AE"/>
    <w:rsid w:val="008747C1"/>
    <w:rsid w:val="0087486D"/>
    <w:rsid w:val="008748F6"/>
    <w:rsid w:val="00874939"/>
    <w:rsid w:val="0087495E"/>
    <w:rsid w:val="00874A22"/>
    <w:rsid w:val="00874A43"/>
    <w:rsid w:val="00874A7C"/>
    <w:rsid w:val="00874A8F"/>
    <w:rsid w:val="00874ABA"/>
    <w:rsid w:val="00874B0B"/>
    <w:rsid w:val="00874BD8"/>
    <w:rsid w:val="00874C83"/>
    <w:rsid w:val="00874D0F"/>
    <w:rsid w:val="00874DAE"/>
    <w:rsid w:val="00874DB8"/>
    <w:rsid w:val="00874DF6"/>
    <w:rsid w:val="00874E1E"/>
    <w:rsid w:val="00874E33"/>
    <w:rsid w:val="00874EAD"/>
    <w:rsid w:val="00874F9A"/>
    <w:rsid w:val="00874FF8"/>
    <w:rsid w:val="00875052"/>
    <w:rsid w:val="00875064"/>
    <w:rsid w:val="008750D9"/>
    <w:rsid w:val="008750E4"/>
    <w:rsid w:val="00875156"/>
    <w:rsid w:val="00875184"/>
    <w:rsid w:val="008751DC"/>
    <w:rsid w:val="008752A2"/>
    <w:rsid w:val="00875339"/>
    <w:rsid w:val="00875371"/>
    <w:rsid w:val="008753B3"/>
    <w:rsid w:val="0087543C"/>
    <w:rsid w:val="0087546A"/>
    <w:rsid w:val="008755BA"/>
    <w:rsid w:val="00875615"/>
    <w:rsid w:val="008756F1"/>
    <w:rsid w:val="0087573C"/>
    <w:rsid w:val="008757AA"/>
    <w:rsid w:val="00875821"/>
    <w:rsid w:val="008758E0"/>
    <w:rsid w:val="00875934"/>
    <w:rsid w:val="00875B21"/>
    <w:rsid w:val="00875B5A"/>
    <w:rsid w:val="00875B5E"/>
    <w:rsid w:val="00875B8E"/>
    <w:rsid w:val="00875C37"/>
    <w:rsid w:val="00875CAF"/>
    <w:rsid w:val="00875CF5"/>
    <w:rsid w:val="00875D59"/>
    <w:rsid w:val="00875D60"/>
    <w:rsid w:val="00875DF5"/>
    <w:rsid w:val="00875E03"/>
    <w:rsid w:val="00875E17"/>
    <w:rsid w:val="00875E98"/>
    <w:rsid w:val="00875F4F"/>
    <w:rsid w:val="00875FBF"/>
    <w:rsid w:val="00876049"/>
    <w:rsid w:val="00876098"/>
    <w:rsid w:val="0087610E"/>
    <w:rsid w:val="0087612E"/>
    <w:rsid w:val="00876164"/>
    <w:rsid w:val="008761B5"/>
    <w:rsid w:val="0087620D"/>
    <w:rsid w:val="00876274"/>
    <w:rsid w:val="008763FD"/>
    <w:rsid w:val="0087648C"/>
    <w:rsid w:val="0087668B"/>
    <w:rsid w:val="00876699"/>
    <w:rsid w:val="00876776"/>
    <w:rsid w:val="008767C4"/>
    <w:rsid w:val="0087686C"/>
    <w:rsid w:val="008768FD"/>
    <w:rsid w:val="00876909"/>
    <w:rsid w:val="00876925"/>
    <w:rsid w:val="0087696D"/>
    <w:rsid w:val="00876984"/>
    <w:rsid w:val="00876991"/>
    <w:rsid w:val="008769FB"/>
    <w:rsid w:val="00876AA6"/>
    <w:rsid w:val="00876B95"/>
    <w:rsid w:val="00876C62"/>
    <w:rsid w:val="00876CD4"/>
    <w:rsid w:val="00876D27"/>
    <w:rsid w:val="00876D3A"/>
    <w:rsid w:val="00876D6C"/>
    <w:rsid w:val="00876D71"/>
    <w:rsid w:val="00876D7B"/>
    <w:rsid w:val="00876E45"/>
    <w:rsid w:val="00876E57"/>
    <w:rsid w:val="00876E62"/>
    <w:rsid w:val="00876E64"/>
    <w:rsid w:val="00876E8F"/>
    <w:rsid w:val="00876ECF"/>
    <w:rsid w:val="00876ED9"/>
    <w:rsid w:val="00876F0B"/>
    <w:rsid w:val="00876F3B"/>
    <w:rsid w:val="00876FCF"/>
    <w:rsid w:val="008770E1"/>
    <w:rsid w:val="00877209"/>
    <w:rsid w:val="00877266"/>
    <w:rsid w:val="00877296"/>
    <w:rsid w:val="008772B6"/>
    <w:rsid w:val="00877308"/>
    <w:rsid w:val="00877367"/>
    <w:rsid w:val="00877387"/>
    <w:rsid w:val="008773CF"/>
    <w:rsid w:val="0087741E"/>
    <w:rsid w:val="0087746B"/>
    <w:rsid w:val="0087749B"/>
    <w:rsid w:val="00877511"/>
    <w:rsid w:val="00877586"/>
    <w:rsid w:val="008775C8"/>
    <w:rsid w:val="0087760F"/>
    <w:rsid w:val="008776A4"/>
    <w:rsid w:val="008777A8"/>
    <w:rsid w:val="00877809"/>
    <w:rsid w:val="00877902"/>
    <w:rsid w:val="008779C2"/>
    <w:rsid w:val="008779CC"/>
    <w:rsid w:val="00877A14"/>
    <w:rsid w:val="00877AFD"/>
    <w:rsid w:val="00877B07"/>
    <w:rsid w:val="00877B40"/>
    <w:rsid w:val="00877C0A"/>
    <w:rsid w:val="00877C0F"/>
    <w:rsid w:val="00877C24"/>
    <w:rsid w:val="00877C41"/>
    <w:rsid w:val="00877CA7"/>
    <w:rsid w:val="00877CBB"/>
    <w:rsid w:val="00877CF0"/>
    <w:rsid w:val="00877D1A"/>
    <w:rsid w:val="00877D29"/>
    <w:rsid w:val="00877EDC"/>
    <w:rsid w:val="00877F0B"/>
    <w:rsid w:val="00880051"/>
    <w:rsid w:val="0088009F"/>
    <w:rsid w:val="008800F7"/>
    <w:rsid w:val="008801B0"/>
    <w:rsid w:val="008801C2"/>
    <w:rsid w:val="00880224"/>
    <w:rsid w:val="008803C9"/>
    <w:rsid w:val="0088048D"/>
    <w:rsid w:val="00880504"/>
    <w:rsid w:val="00880651"/>
    <w:rsid w:val="0088067E"/>
    <w:rsid w:val="00880745"/>
    <w:rsid w:val="008807A1"/>
    <w:rsid w:val="0088090A"/>
    <w:rsid w:val="00880931"/>
    <w:rsid w:val="00880A59"/>
    <w:rsid w:val="00880A97"/>
    <w:rsid w:val="00880B89"/>
    <w:rsid w:val="00880C1B"/>
    <w:rsid w:val="00880C80"/>
    <w:rsid w:val="00880CE0"/>
    <w:rsid w:val="00880D0F"/>
    <w:rsid w:val="00880D24"/>
    <w:rsid w:val="00880DDD"/>
    <w:rsid w:val="00880DF1"/>
    <w:rsid w:val="00880E97"/>
    <w:rsid w:val="00880F45"/>
    <w:rsid w:val="00880F7A"/>
    <w:rsid w:val="00880FBD"/>
    <w:rsid w:val="0088100D"/>
    <w:rsid w:val="0088108E"/>
    <w:rsid w:val="0088110A"/>
    <w:rsid w:val="00881113"/>
    <w:rsid w:val="008811C3"/>
    <w:rsid w:val="00881345"/>
    <w:rsid w:val="00881359"/>
    <w:rsid w:val="008813FF"/>
    <w:rsid w:val="00881404"/>
    <w:rsid w:val="00881464"/>
    <w:rsid w:val="00881470"/>
    <w:rsid w:val="008814E6"/>
    <w:rsid w:val="00881609"/>
    <w:rsid w:val="00881657"/>
    <w:rsid w:val="008816F9"/>
    <w:rsid w:val="00881708"/>
    <w:rsid w:val="00881715"/>
    <w:rsid w:val="00881780"/>
    <w:rsid w:val="008817CF"/>
    <w:rsid w:val="008817DE"/>
    <w:rsid w:val="0088180B"/>
    <w:rsid w:val="00881872"/>
    <w:rsid w:val="008818F0"/>
    <w:rsid w:val="008818FC"/>
    <w:rsid w:val="00881979"/>
    <w:rsid w:val="0088198F"/>
    <w:rsid w:val="00881A38"/>
    <w:rsid w:val="00881AB8"/>
    <w:rsid w:val="00881AE7"/>
    <w:rsid w:val="00881B14"/>
    <w:rsid w:val="00881B5E"/>
    <w:rsid w:val="00881BAF"/>
    <w:rsid w:val="00881C73"/>
    <w:rsid w:val="00881CC2"/>
    <w:rsid w:val="00881D0B"/>
    <w:rsid w:val="00881D77"/>
    <w:rsid w:val="00881DEA"/>
    <w:rsid w:val="00881E15"/>
    <w:rsid w:val="00881E2A"/>
    <w:rsid w:val="00881F0E"/>
    <w:rsid w:val="00881F60"/>
    <w:rsid w:val="00881F6F"/>
    <w:rsid w:val="00882002"/>
    <w:rsid w:val="00882015"/>
    <w:rsid w:val="0088202E"/>
    <w:rsid w:val="00882064"/>
    <w:rsid w:val="008820ED"/>
    <w:rsid w:val="00882103"/>
    <w:rsid w:val="00882143"/>
    <w:rsid w:val="00882189"/>
    <w:rsid w:val="008821BB"/>
    <w:rsid w:val="008821C3"/>
    <w:rsid w:val="008821FF"/>
    <w:rsid w:val="0088227A"/>
    <w:rsid w:val="0088231D"/>
    <w:rsid w:val="00882366"/>
    <w:rsid w:val="00882387"/>
    <w:rsid w:val="008824EC"/>
    <w:rsid w:val="00882592"/>
    <w:rsid w:val="008825BE"/>
    <w:rsid w:val="00882611"/>
    <w:rsid w:val="008827F8"/>
    <w:rsid w:val="0088288B"/>
    <w:rsid w:val="008828DA"/>
    <w:rsid w:val="008828DF"/>
    <w:rsid w:val="00882975"/>
    <w:rsid w:val="008829BF"/>
    <w:rsid w:val="008829D9"/>
    <w:rsid w:val="00882A4F"/>
    <w:rsid w:val="00882AF0"/>
    <w:rsid w:val="00882B18"/>
    <w:rsid w:val="00882B26"/>
    <w:rsid w:val="00882B5B"/>
    <w:rsid w:val="00882B84"/>
    <w:rsid w:val="00882BA5"/>
    <w:rsid w:val="00882BEE"/>
    <w:rsid w:val="00882C22"/>
    <w:rsid w:val="00882C30"/>
    <w:rsid w:val="00882C3E"/>
    <w:rsid w:val="00882CBA"/>
    <w:rsid w:val="00882CD1"/>
    <w:rsid w:val="00882E59"/>
    <w:rsid w:val="00882E8F"/>
    <w:rsid w:val="00882EBC"/>
    <w:rsid w:val="00882F73"/>
    <w:rsid w:val="00882F7A"/>
    <w:rsid w:val="00882F82"/>
    <w:rsid w:val="00882F93"/>
    <w:rsid w:val="0088300B"/>
    <w:rsid w:val="00883045"/>
    <w:rsid w:val="00883087"/>
    <w:rsid w:val="00883090"/>
    <w:rsid w:val="0088310B"/>
    <w:rsid w:val="00883150"/>
    <w:rsid w:val="00883155"/>
    <w:rsid w:val="0088316D"/>
    <w:rsid w:val="008831D0"/>
    <w:rsid w:val="00883298"/>
    <w:rsid w:val="0088333C"/>
    <w:rsid w:val="008833FE"/>
    <w:rsid w:val="00883404"/>
    <w:rsid w:val="0088341B"/>
    <w:rsid w:val="008834CB"/>
    <w:rsid w:val="008834FD"/>
    <w:rsid w:val="00883504"/>
    <w:rsid w:val="00883597"/>
    <w:rsid w:val="008835AA"/>
    <w:rsid w:val="008835B5"/>
    <w:rsid w:val="00883635"/>
    <w:rsid w:val="00883638"/>
    <w:rsid w:val="0088366D"/>
    <w:rsid w:val="0088371A"/>
    <w:rsid w:val="0088388B"/>
    <w:rsid w:val="0088396E"/>
    <w:rsid w:val="00883996"/>
    <w:rsid w:val="008839B7"/>
    <w:rsid w:val="008839BD"/>
    <w:rsid w:val="00883A73"/>
    <w:rsid w:val="00883B67"/>
    <w:rsid w:val="00883BBA"/>
    <w:rsid w:val="00883BDC"/>
    <w:rsid w:val="00883C56"/>
    <w:rsid w:val="00883C94"/>
    <w:rsid w:val="00883CA3"/>
    <w:rsid w:val="00883CD8"/>
    <w:rsid w:val="00883D30"/>
    <w:rsid w:val="00883DE8"/>
    <w:rsid w:val="008840E6"/>
    <w:rsid w:val="0088426D"/>
    <w:rsid w:val="00884276"/>
    <w:rsid w:val="0088430D"/>
    <w:rsid w:val="00884354"/>
    <w:rsid w:val="008843C6"/>
    <w:rsid w:val="00884416"/>
    <w:rsid w:val="00884442"/>
    <w:rsid w:val="0088444B"/>
    <w:rsid w:val="008848CD"/>
    <w:rsid w:val="008849AD"/>
    <w:rsid w:val="008849B0"/>
    <w:rsid w:val="008849BC"/>
    <w:rsid w:val="00884A1E"/>
    <w:rsid w:val="00884A26"/>
    <w:rsid w:val="00884A3E"/>
    <w:rsid w:val="00884A60"/>
    <w:rsid w:val="00884A9E"/>
    <w:rsid w:val="00884B2C"/>
    <w:rsid w:val="00884B9E"/>
    <w:rsid w:val="00884B9F"/>
    <w:rsid w:val="00884C7F"/>
    <w:rsid w:val="00884CA4"/>
    <w:rsid w:val="00884CE0"/>
    <w:rsid w:val="00884D4A"/>
    <w:rsid w:val="00884D8C"/>
    <w:rsid w:val="00884E39"/>
    <w:rsid w:val="00884F59"/>
    <w:rsid w:val="00884F6C"/>
    <w:rsid w:val="00884F98"/>
    <w:rsid w:val="00885029"/>
    <w:rsid w:val="0088506C"/>
    <w:rsid w:val="008850E5"/>
    <w:rsid w:val="00885121"/>
    <w:rsid w:val="00885142"/>
    <w:rsid w:val="0088516A"/>
    <w:rsid w:val="008852D9"/>
    <w:rsid w:val="008852F7"/>
    <w:rsid w:val="0088540E"/>
    <w:rsid w:val="00885421"/>
    <w:rsid w:val="0088548B"/>
    <w:rsid w:val="008854FF"/>
    <w:rsid w:val="0088554B"/>
    <w:rsid w:val="00885563"/>
    <w:rsid w:val="00885657"/>
    <w:rsid w:val="008856F7"/>
    <w:rsid w:val="00885700"/>
    <w:rsid w:val="008857D6"/>
    <w:rsid w:val="00885848"/>
    <w:rsid w:val="00885898"/>
    <w:rsid w:val="008858CA"/>
    <w:rsid w:val="008858D0"/>
    <w:rsid w:val="008858ED"/>
    <w:rsid w:val="00885935"/>
    <w:rsid w:val="008859A9"/>
    <w:rsid w:val="008859DA"/>
    <w:rsid w:val="00885A19"/>
    <w:rsid w:val="00885ADB"/>
    <w:rsid w:val="00885AEE"/>
    <w:rsid w:val="00885B10"/>
    <w:rsid w:val="00885B88"/>
    <w:rsid w:val="00885BCC"/>
    <w:rsid w:val="00885C03"/>
    <w:rsid w:val="00885C0B"/>
    <w:rsid w:val="00885C27"/>
    <w:rsid w:val="00885C70"/>
    <w:rsid w:val="00885C71"/>
    <w:rsid w:val="00885DD1"/>
    <w:rsid w:val="00885E43"/>
    <w:rsid w:val="00885F50"/>
    <w:rsid w:val="00886005"/>
    <w:rsid w:val="00886015"/>
    <w:rsid w:val="0088601B"/>
    <w:rsid w:val="0088605D"/>
    <w:rsid w:val="00886087"/>
    <w:rsid w:val="008860C2"/>
    <w:rsid w:val="008860EC"/>
    <w:rsid w:val="008861B2"/>
    <w:rsid w:val="008861DB"/>
    <w:rsid w:val="00886213"/>
    <w:rsid w:val="008862DB"/>
    <w:rsid w:val="00886379"/>
    <w:rsid w:val="008863FF"/>
    <w:rsid w:val="00886645"/>
    <w:rsid w:val="008866BA"/>
    <w:rsid w:val="008869F3"/>
    <w:rsid w:val="00886A18"/>
    <w:rsid w:val="00886B1D"/>
    <w:rsid w:val="00886B4E"/>
    <w:rsid w:val="00886BC3"/>
    <w:rsid w:val="00886C82"/>
    <w:rsid w:val="00886CFC"/>
    <w:rsid w:val="00886D32"/>
    <w:rsid w:val="00886D64"/>
    <w:rsid w:val="00886E0C"/>
    <w:rsid w:val="00886EBA"/>
    <w:rsid w:val="00886EE1"/>
    <w:rsid w:val="00886F7E"/>
    <w:rsid w:val="00886FAA"/>
    <w:rsid w:val="0088703E"/>
    <w:rsid w:val="008871BA"/>
    <w:rsid w:val="00887290"/>
    <w:rsid w:val="008872AD"/>
    <w:rsid w:val="00887340"/>
    <w:rsid w:val="00887345"/>
    <w:rsid w:val="008873AC"/>
    <w:rsid w:val="008873B1"/>
    <w:rsid w:val="008873B7"/>
    <w:rsid w:val="008873F2"/>
    <w:rsid w:val="00887449"/>
    <w:rsid w:val="0088745D"/>
    <w:rsid w:val="008874E5"/>
    <w:rsid w:val="008874FD"/>
    <w:rsid w:val="0088751E"/>
    <w:rsid w:val="0088757A"/>
    <w:rsid w:val="008875EF"/>
    <w:rsid w:val="0088765A"/>
    <w:rsid w:val="00887660"/>
    <w:rsid w:val="00887713"/>
    <w:rsid w:val="008877BA"/>
    <w:rsid w:val="00887838"/>
    <w:rsid w:val="0088785C"/>
    <w:rsid w:val="00887895"/>
    <w:rsid w:val="008878E2"/>
    <w:rsid w:val="008878F5"/>
    <w:rsid w:val="00887911"/>
    <w:rsid w:val="0088792E"/>
    <w:rsid w:val="008879A2"/>
    <w:rsid w:val="00887A62"/>
    <w:rsid w:val="00887BCC"/>
    <w:rsid w:val="00887C42"/>
    <w:rsid w:val="00887CCC"/>
    <w:rsid w:val="00887D04"/>
    <w:rsid w:val="00887DAB"/>
    <w:rsid w:val="00887DB7"/>
    <w:rsid w:val="00887E62"/>
    <w:rsid w:val="00887ED4"/>
    <w:rsid w:val="00887F53"/>
    <w:rsid w:val="00887F7D"/>
    <w:rsid w:val="008900A9"/>
    <w:rsid w:val="008901D9"/>
    <w:rsid w:val="0089023F"/>
    <w:rsid w:val="008902C0"/>
    <w:rsid w:val="008902DC"/>
    <w:rsid w:val="00890464"/>
    <w:rsid w:val="0089053F"/>
    <w:rsid w:val="00890596"/>
    <w:rsid w:val="008905C4"/>
    <w:rsid w:val="00890602"/>
    <w:rsid w:val="0089066B"/>
    <w:rsid w:val="0089067F"/>
    <w:rsid w:val="008906E1"/>
    <w:rsid w:val="008907E2"/>
    <w:rsid w:val="008907F1"/>
    <w:rsid w:val="00890864"/>
    <w:rsid w:val="008908AE"/>
    <w:rsid w:val="00890A04"/>
    <w:rsid w:val="00890A19"/>
    <w:rsid w:val="00890A72"/>
    <w:rsid w:val="00890A96"/>
    <w:rsid w:val="00890ABF"/>
    <w:rsid w:val="00890AC1"/>
    <w:rsid w:val="00890B85"/>
    <w:rsid w:val="00890C53"/>
    <w:rsid w:val="00890DFA"/>
    <w:rsid w:val="00890E3D"/>
    <w:rsid w:val="00890F12"/>
    <w:rsid w:val="0089109D"/>
    <w:rsid w:val="008910B1"/>
    <w:rsid w:val="008910BC"/>
    <w:rsid w:val="008912C5"/>
    <w:rsid w:val="00891382"/>
    <w:rsid w:val="00891479"/>
    <w:rsid w:val="00891599"/>
    <w:rsid w:val="008915EA"/>
    <w:rsid w:val="00891625"/>
    <w:rsid w:val="008916A8"/>
    <w:rsid w:val="0089172C"/>
    <w:rsid w:val="0089181E"/>
    <w:rsid w:val="008918C9"/>
    <w:rsid w:val="008918DC"/>
    <w:rsid w:val="008918E1"/>
    <w:rsid w:val="0089196E"/>
    <w:rsid w:val="008919C5"/>
    <w:rsid w:val="00891A3E"/>
    <w:rsid w:val="00891A87"/>
    <w:rsid w:val="00891AE1"/>
    <w:rsid w:val="00891B54"/>
    <w:rsid w:val="00891C3C"/>
    <w:rsid w:val="00891C76"/>
    <w:rsid w:val="00891CBD"/>
    <w:rsid w:val="00891D89"/>
    <w:rsid w:val="00891DB0"/>
    <w:rsid w:val="00891F23"/>
    <w:rsid w:val="00891F2C"/>
    <w:rsid w:val="0089201A"/>
    <w:rsid w:val="008920BF"/>
    <w:rsid w:val="008920C8"/>
    <w:rsid w:val="008920E6"/>
    <w:rsid w:val="00892125"/>
    <w:rsid w:val="008921AB"/>
    <w:rsid w:val="008921D8"/>
    <w:rsid w:val="008921E3"/>
    <w:rsid w:val="008921E9"/>
    <w:rsid w:val="0089220A"/>
    <w:rsid w:val="00892231"/>
    <w:rsid w:val="00892266"/>
    <w:rsid w:val="008922CB"/>
    <w:rsid w:val="008922E3"/>
    <w:rsid w:val="00892382"/>
    <w:rsid w:val="00892403"/>
    <w:rsid w:val="008924FE"/>
    <w:rsid w:val="00892563"/>
    <w:rsid w:val="00892570"/>
    <w:rsid w:val="008925ED"/>
    <w:rsid w:val="00892638"/>
    <w:rsid w:val="008926B2"/>
    <w:rsid w:val="00892709"/>
    <w:rsid w:val="0089272B"/>
    <w:rsid w:val="0089274A"/>
    <w:rsid w:val="0089274D"/>
    <w:rsid w:val="00892780"/>
    <w:rsid w:val="008927AD"/>
    <w:rsid w:val="008927C8"/>
    <w:rsid w:val="0089281D"/>
    <w:rsid w:val="0089282F"/>
    <w:rsid w:val="00892865"/>
    <w:rsid w:val="0089286D"/>
    <w:rsid w:val="008928BD"/>
    <w:rsid w:val="008928E7"/>
    <w:rsid w:val="008928ED"/>
    <w:rsid w:val="008929EA"/>
    <w:rsid w:val="00892A0E"/>
    <w:rsid w:val="00892A29"/>
    <w:rsid w:val="00892AA7"/>
    <w:rsid w:val="00892AA9"/>
    <w:rsid w:val="00892AEE"/>
    <w:rsid w:val="00892AFC"/>
    <w:rsid w:val="00892B12"/>
    <w:rsid w:val="00892C00"/>
    <w:rsid w:val="00892D00"/>
    <w:rsid w:val="00892D1D"/>
    <w:rsid w:val="00892DF5"/>
    <w:rsid w:val="00892E39"/>
    <w:rsid w:val="00892E5B"/>
    <w:rsid w:val="00892EBC"/>
    <w:rsid w:val="00892F38"/>
    <w:rsid w:val="00892FC8"/>
    <w:rsid w:val="0089301A"/>
    <w:rsid w:val="00893028"/>
    <w:rsid w:val="008930AC"/>
    <w:rsid w:val="008930BC"/>
    <w:rsid w:val="00893136"/>
    <w:rsid w:val="00893160"/>
    <w:rsid w:val="008931C6"/>
    <w:rsid w:val="008931E7"/>
    <w:rsid w:val="00893299"/>
    <w:rsid w:val="0089340A"/>
    <w:rsid w:val="0089341D"/>
    <w:rsid w:val="0089345D"/>
    <w:rsid w:val="0089349D"/>
    <w:rsid w:val="008934FA"/>
    <w:rsid w:val="008935A5"/>
    <w:rsid w:val="00893651"/>
    <w:rsid w:val="0089369D"/>
    <w:rsid w:val="008937FC"/>
    <w:rsid w:val="00893865"/>
    <w:rsid w:val="008938D7"/>
    <w:rsid w:val="008939F2"/>
    <w:rsid w:val="00893A69"/>
    <w:rsid w:val="00893AFD"/>
    <w:rsid w:val="00893B13"/>
    <w:rsid w:val="00893BB4"/>
    <w:rsid w:val="00893BD9"/>
    <w:rsid w:val="00893C81"/>
    <w:rsid w:val="00893C9A"/>
    <w:rsid w:val="00893CC6"/>
    <w:rsid w:val="00893CE0"/>
    <w:rsid w:val="00893D4A"/>
    <w:rsid w:val="00893D81"/>
    <w:rsid w:val="00893D8A"/>
    <w:rsid w:val="00893DEE"/>
    <w:rsid w:val="00893E53"/>
    <w:rsid w:val="00893FBD"/>
    <w:rsid w:val="00893FC3"/>
    <w:rsid w:val="00893FFA"/>
    <w:rsid w:val="00894024"/>
    <w:rsid w:val="0089403E"/>
    <w:rsid w:val="0089409F"/>
    <w:rsid w:val="008942DC"/>
    <w:rsid w:val="00894346"/>
    <w:rsid w:val="00894380"/>
    <w:rsid w:val="00894382"/>
    <w:rsid w:val="0089438C"/>
    <w:rsid w:val="00894392"/>
    <w:rsid w:val="00894397"/>
    <w:rsid w:val="008943A8"/>
    <w:rsid w:val="00894484"/>
    <w:rsid w:val="008944FD"/>
    <w:rsid w:val="008945E8"/>
    <w:rsid w:val="0089469F"/>
    <w:rsid w:val="008946D6"/>
    <w:rsid w:val="00894762"/>
    <w:rsid w:val="00894763"/>
    <w:rsid w:val="008947E7"/>
    <w:rsid w:val="00894810"/>
    <w:rsid w:val="0089487D"/>
    <w:rsid w:val="0089489C"/>
    <w:rsid w:val="008948D2"/>
    <w:rsid w:val="0089493D"/>
    <w:rsid w:val="0089497C"/>
    <w:rsid w:val="00894987"/>
    <w:rsid w:val="00894A8C"/>
    <w:rsid w:val="00894AAC"/>
    <w:rsid w:val="00894AE5"/>
    <w:rsid w:val="00894B12"/>
    <w:rsid w:val="00894BBA"/>
    <w:rsid w:val="00894BC5"/>
    <w:rsid w:val="00894BDB"/>
    <w:rsid w:val="00894D87"/>
    <w:rsid w:val="00894DA3"/>
    <w:rsid w:val="00894F72"/>
    <w:rsid w:val="00894FC3"/>
    <w:rsid w:val="0089502A"/>
    <w:rsid w:val="0089505F"/>
    <w:rsid w:val="00895088"/>
    <w:rsid w:val="008950D6"/>
    <w:rsid w:val="0089511C"/>
    <w:rsid w:val="00895248"/>
    <w:rsid w:val="00895290"/>
    <w:rsid w:val="0089530D"/>
    <w:rsid w:val="0089531E"/>
    <w:rsid w:val="008953C7"/>
    <w:rsid w:val="008953D9"/>
    <w:rsid w:val="00895435"/>
    <w:rsid w:val="00895456"/>
    <w:rsid w:val="008954E2"/>
    <w:rsid w:val="008955BC"/>
    <w:rsid w:val="00895626"/>
    <w:rsid w:val="00895683"/>
    <w:rsid w:val="00895714"/>
    <w:rsid w:val="0089577B"/>
    <w:rsid w:val="00895791"/>
    <w:rsid w:val="00895853"/>
    <w:rsid w:val="00895889"/>
    <w:rsid w:val="0089595B"/>
    <w:rsid w:val="008959B0"/>
    <w:rsid w:val="00895ABB"/>
    <w:rsid w:val="00895D94"/>
    <w:rsid w:val="00895DD2"/>
    <w:rsid w:val="00895DED"/>
    <w:rsid w:val="00895DEE"/>
    <w:rsid w:val="00895DFF"/>
    <w:rsid w:val="00895E5D"/>
    <w:rsid w:val="00895E88"/>
    <w:rsid w:val="00895F67"/>
    <w:rsid w:val="00896007"/>
    <w:rsid w:val="00896102"/>
    <w:rsid w:val="0089615E"/>
    <w:rsid w:val="00896184"/>
    <w:rsid w:val="0089619D"/>
    <w:rsid w:val="008961AA"/>
    <w:rsid w:val="00896307"/>
    <w:rsid w:val="008963DE"/>
    <w:rsid w:val="00896488"/>
    <w:rsid w:val="00896593"/>
    <w:rsid w:val="00896694"/>
    <w:rsid w:val="008966DE"/>
    <w:rsid w:val="0089677E"/>
    <w:rsid w:val="00896819"/>
    <w:rsid w:val="00896866"/>
    <w:rsid w:val="00896887"/>
    <w:rsid w:val="008968AB"/>
    <w:rsid w:val="008968AE"/>
    <w:rsid w:val="008968BA"/>
    <w:rsid w:val="0089695E"/>
    <w:rsid w:val="0089699A"/>
    <w:rsid w:val="00896A43"/>
    <w:rsid w:val="00896A5D"/>
    <w:rsid w:val="00896A62"/>
    <w:rsid w:val="00896AE3"/>
    <w:rsid w:val="00896B29"/>
    <w:rsid w:val="00896B67"/>
    <w:rsid w:val="00896C26"/>
    <w:rsid w:val="00896C3B"/>
    <w:rsid w:val="00896D2A"/>
    <w:rsid w:val="00896DF7"/>
    <w:rsid w:val="00896E6F"/>
    <w:rsid w:val="00896EA9"/>
    <w:rsid w:val="00896EEA"/>
    <w:rsid w:val="00896F16"/>
    <w:rsid w:val="00896F38"/>
    <w:rsid w:val="00896F3E"/>
    <w:rsid w:val="008971F3"/>
    <w:rsid w:val="00897340"/>
    <w:rsid w:val="00897345"/>
    <w:rsid w:val="00897384"/>
    <w:rsid w:val="008973EC"/>
    <w:rsid w:val="0089740C"/>
    <w:rsid w:val="0089751B"/>
    <w:rsid w:val="00897547"/>
    <w:rsid w:val="00897566"/>
    <w:rsid w:val="008975A0"/>
    <w:rsid w:val="008975D1"/>
    <w:rsid w:val="00897616"/>
    <w:rsid w:val="00897617"/>
    <w:rsid w:val="00897620"/>
    <w:rsid w:val="00897636"/>
    <w:rsid w:val="00897696"/>
    <w:rsid w:val="008976B8"/>
    <w:rsid w:val="008976ED"/>
    <w:rsid w:val="00897765"/>
    <w:rsid w:val="0089779F"/>
    <w:rsid w:val="008977CC"/>
    <w:rsid w:val="008977EB"/>
    <w:rsid w:val="0089783D"/>
    <w:rsid w:val="00897861"/>
    <w:rsid w:val="008978C3"/>
    <w:rsid w:val="008979DF"/>
    <w:rsid w:val="00897A95"/>
    <w:rsid w:val="00897AA1"/>
    <w:rsid w:val="00897B3D"/>
    <w:rsid w:val="00897B63"/>
    <w:rsid w:val="00897BD7"/>
    <w:rsid w:val="00897C1B"/>
    <w:rsid w:val="00897CC3"/>
    <w:rsid w:val="00897D02"/>
    <w:rsid w:val="00897D3D"/>
    <w:rsid w:val="00897D7D"/>
    <w:rsid w:val="00897DE2"/>
    <w:rsid w:val="00897E3F"/>
    <w:rsid w:val="00897E6E"/>
    <w:rsid w:val="00897F9D"/>
    <w:rsid w:val="008A00AD"/>
    <w:rsid w:val="008A01A6"/>
    <w:rsid w:val="008A024E"/>
    <w:rsid w:val="008A02DB"/>
    <w:rsid w:val="008A02DD"/>
    <w:rsid w:val="008A02EA"/>
    <w:rsid w:val="008A0315"/>
    <w:rsid w:val="008A0323"/>
    <w:rsid w:val="008A033C"/>
    <w:rsid w:val="008A034F"/>
    <w:rsid w:val="008A03E4"/>
    <w:rsid w:val="008A04B9"/>
    <w:rsid w:val="008A04D8"/>
    <w:rsid w:val="008A04E8"/>
    <w:rsid w:val="008A056A"/>
    <w:rsid w:val="008A05A7"/>
    <w:rsid w:val="008A0625"/>
    <w:rsid w:val="008A06BA"/>
    <w:rsid w:val="008A06D1"/>
    <w:rsid w:val="008A075E"/>
    <w:rsid w:val="008A07A1"/>
    <w:rsid w:val="008A083D"/>
    <w:rsid w:val="008A0857"/>
    <w:rsid w:val="008A08A0"/>
    <w:rsid w:val="008A0959"/>
    <w:rsid w:val="008A097A"/>
    <w:rsid w:val="008A0ABD"/>
    <w:rsid w:val="008A0B41"/>
    <w:rsid w:val="008A0BB8"/>
    <w:rsid w:val="008A0C99"/>
    <w:rsid w:val="008A0CD1"/>
    <w:rsid w:val="008A0CE4"/>
    <w:rsid w:val="008A0D1F"/>
    <w:rsid w:val="008A0D77"/>
    <w:rsid w:val="008A0DBC"/>
    <w:rsid w:val="008A0E09"/>
    <w:rsid w:val="008A0EE0"/>
    <w:rsid w:val="008A0F54"/>
    <w:rsid w:val="008A0F74"/>
    <w:rsid w:val="008A0FE5"/>
    <w:rsid w:val="008A100D"/>
    <w:rsid w:val="008A1050"/>
    <w:rsid w:val="008A106D"/>
    <w:rsid w:val="008A108C"/>
    <w:rsid w:val="008A10B9"/>
    <w:rsid w:val="008A12B8"/>
    <w:rsid w:val="008A12CA"/>
    <w:rsid w:val="008A12DE"/>
    <w:rsid w:val="008A135A"/>
    <w:rsid w:val="008A1395"/>
    <w:rsid w:val="008A13D8"/>
    <w:rsid w:val="008A1512"/>
    <w:rsid w:val="008A15C8"/>
    <w:rsid w:val="008A15E1"/>
    <w:rsid w:val="008A161E"/>
    <w:rsid w:val="008A16D2"/>
    <w:rsid w:val="008A170F"/>
    <w:rsid w:val="008A1790"/>
    <w:rsid w:val="008A17D5"/>
    <w:rsid w:val="008A18C4"/>
    <w:rsid w:val="008A18C5"/>
    <w:rsid w:val="008A1992"/>
    <w:rsid w:val="008A1A1B"/>
    <w:rsid w:val="008A1AD8"/>
    <w:rsid w:val="008A1C2E"/>
    <w:rsid w:val="008A1C78"/>
    <w:rsid w:val="008A1C92"/>
    <w:rsid w:val="008A1CA8"/>
    <w:rsid w:val="008A1CC3"/>
    <w:rsid w:val="008A1CDD"/>
    <w:rsid w:val="008A1CF7"/>
    <w:rsid w:val="008A1D16"/>
    <w:rsid w:val="008A1D66"/>
    <w:rsid w:val="008A1E1F"/>
    <w:rsid w:val="008A1E62"/>
    <w:rsid w:val="008A1EE4"/>
    <w:rsid w:val="008A1F06"/>
    <w:rsid w:val="008A1FF7"/>
    <w:rsid w:val="008A202C"/>
    <w:rsid w:val="008A204E"/>
    <w:rsid w:val="008A20E7"/>
    <w:rsid w:val="008A2153"/>
    <w:rsid w:val="008A22DC"/>
    <w:rsid w:val="008A2314"/>
    <w:rsid w:val="008A2386"/>
    <w:rsid w:val="008A23B7"/>
    <w:rsid w:val="008A23FF"/>
    <w:rsid w:val="008A24C1"/>
    <w:rsid w:val="008A2537"/>
    <w:rsid w:val="008A258F"/>
    <w:rsid w:val="008A27AD"/>
    <w:rsid w:val="008A2826"/>
    <w:rsid w:val="008A283D"/>
    <w:rsid w:val="008A288E"/>
    <w:rsid w:val="008A28D5"/>
    <w:rsid w:val="008A2967"/>
    <w:rsid w:val="008A297C"/>
    <w:rsid w:val="008A2AAC"/>
    <w:rsid w:val="008A2AFA"/>
    <w:rsid w:val="008A2B62"/>
    <w:rsid w:val="008A2C1C"/>
    <w:rsid w:val="008A2C6A"/>
    <w:rsid w:val="008A2C87"/>
    <w:rsid w:val="008A2D58"/>
    <w:rsid w:val="008A2D73"/>
    <w:rsid w:val="008A2E17"/>
    <w:rsid w:val="008A2E22"/>
    <w:rsid w:val="008A2E5B"/>
    <w:rsid w:val="008A2E63"/>
    <w:rsid w:val="008A2E89"/>
    <w:rsid w:val="008A2E93"/>
    <w:rsid w:val="008A2E95"/>
    <w:rsid w:val="008A2ECC"/>
    <w:rsid w:val="008A2FA2"/>
    <w:rsid w:val="008A3025"/>
    <w:rsid w:val="008A3027"/>
    <w:rsid w:val="008A30DD"/>
    <w:rsid w:val="008A3180"/>
    <w:rsid w:val="008A3192"/>
    <w:rsid w:val="008A31F2"/>
    <w:rsid w:val="008A327C"/>
    <w:rsid w:val="008A32A5"/>
    <w:rsid w:val="008A32D1"/>
    <w:rsid w:val="008A32DD"/>
    <w:rsid w:val="008A3300"/>
    <w:rsid w:val="008A3326"/>
    <w:rsid w:val="008A3373"/>
    <w:rsid w:val="008A339D"/>
    <w:rsid w:val="008A3562"/>
    <w:rsid w:val="008A357D"/>
    <w:rsid w:val="008A35B3"/>
    <w:rsid w:val="008A3643"/>
    <w:rsid w:val="008A3674"/>
    <w:rsid w:val="008A368C"/>
    <w:rsid w:val="008A369C"/>
    <w:rsid w:val="008A36D5"/>
    <w:rsid w:val="008A37BB"/>
    <w:rsid w:val="008A37F2"/>
    <w:rsid w:val="008A3828"/>
    <w:rsid w:val="008A3847"/>
    <w:rsid w:val="008A3872"/>
    <w:rsid w:val="008A3909"/>
    <w:rsid w:val="008A3929"/>
    <w:rsid w:val="008A3931"/>
    <w:rsid w:val="008A396F"/>
    <w:rsid w:val="008A39C4"/>
    <w:rsid w:val="008A3A0A"/>
    <w:rsid w:val="008A3A7C"/>
    <w:rsid w:val="008A3A95"/>
    <w:rsid w:val="008A3AC2"/>
    <w:rsid w:val="008A3AF0"/>
    <w:rsid w:val="008A3B06"/>
    <w:rsid w:val="008A3B0A"/>
    <w:rsid w:val="008A3B2B"/>
    <w:rsid w:val="008A3BF1"/>
    <w:rsid w:val="008A3C08"/>
    <w:rsid w:val="008A3EF6"/>
    <w:rsid w:val="008A3F14"/>
    <w:rsid w:val="008A3F6F"/>
    <w:rsid w:val="008A4039"/>
    <w:rsid w:val="008A405D"/>
    <w:rsid w:val="008A4101"/>
    <w:rsid w:val="008A4140"/>
    <w:rsid w:val="008A4187"/>
    <w:rsid w:val="008A4195"/>
    <w:rsid w:val="008A424B"/>
    <w:rsid w:val="008A424F"/>
    <w:rsid w:val="008A42AB"/>
    <w:rsid w:val="008A4312"/>
    <w:rsid w:val="008A432D"/>
    <w:rsid w:val="008A4342"/>
    <w:rsid w:val="008A43AA"/>
    <w:rsid w:val="008A43BE"/>
    <w:rsid w:val="008A451C"/>
    <w:rsid w:val="008A4563"/>
    <w:rsid w:val="008A4600"/>
    <w:rsid w:val="008A4634"/>
    <w:rsid w:val="008A466C"/>
    <w:rsid w:val="008A4683"/>
    <w:rsid w:val="008A46AF"/>
    <w:rsid w:val="008A4718"/>
    <w:rsid w:val="008A471D"/>
    <w:rsid w:val="008A478E"/>
    <w:rsid w:val="008A481F"/>
    <w:rsid w:val="008A4845"/>
    <w:rsid w:val="008A48B2"/>
    <w:rsid w:val="008A4965"/>
    <w:rsid w:val="008A497F"/>
    <w:rsid w:val="008A4A13"/>
    <w:rsid w:val="008A4A38"/>
    <w:rsid w:val="008A4A3A"/>
    <w:rsid w:val="008A4AE8"/>
    <w:rsid w:val="008A4AFC"/>
    <w:rsid w:val="008A4BA1"/>
    <w:rsid w:val="008A4C33"/>
    <w:rsid w:val="008A4C9A"/>
    <w:rsid w:val="008A4CC0"/>
    <w:rsid w:val="008A4CC2"/>
    <w:rsid w:val="008A4D36"/>
    <w:rsid w:val="008A4DEE"/>
    <w:rsid w:val="008A4E86"/>
    <w:rsid w:val="008A4EE3"/>
    <w:rsid w:val="008A4F43"/>
    <w:rsid w:val="008A5053"/>
    <w:rsid w:val="008A5084"/>
    <w:rsid w:val="008A5150"/>
    <w:rsid w:val="008A51FC"/>
    <w:rsid w:val="008A523F"/>
    <w:rsid w:val="008A5312"/>
    <w:rsid w:val="008A54E7"/>
    <w:rsid w:val="008A5551"/>
    <w:rsid w:val="008A5556"/>
    <w:rsid w:val="008A5559"/>
    <w:rsid w:val="008A5585"/>
    <w:rsid w:val="008A55FD"/>
    <w:rsid w:val="008A5621"/>
    <w:rsid w:val="008A5679"/>
    <w:rsid w:val="008A57E8"/>
    <w:rsid w:val="008A58D9"/>
    <w:rsid w:val="008A591C"/>
    <w:rsid w:val="008A594C"/>
    <w:rsid w:val="008A59E8"/>
    <w:rsid w:val="008A5A1A"/>
    <w:rsid w:val="008A5A2F"/>
    <w:rsid w:val="008A5AA2"/>
    <w:rsid w:val="008A5AD7"/>
    <w:rsid w:val="008A5B2A"/>
    <w:rsid w:val="008A5BD1"/>
    <w:rsid w:val="008A5C6D"/>
    <w:rsid w:val="008A5C79"/>
    <w:rsid w:val="008A5C88"/>
    <w:rsid w:val="008A5D0C"/>
    <w:rsid w:val="008A5D31"/>
    <w:rsid w:val="008A5D51"/>
    <w:rsid w:val="008A5D8A"/>
    <w:rsid w:val="008A5D8E"/>
    <w:rsid w:val="008A5DB3"/>
    <w:rsid w:val="008A5DF0"/>
    <w:rsid w:val="008A5E3D"/>
    <w:rsid w:val="008A5E9D"/>
    <w:rsid w:val="008A5ED5"/>
    <w:rsid w:val="008A5F01"/>
    <w:rsid w:val="008A5F63"/>
    <w:rsid w:val="008A5FA2"/>
    <w:rsid w:val="008A5FD3"/>
    <w:rsid w:val="008A608A"/>
    <w:rsid w:val="008A60C7"/>
    <w:rsid w:val="008A6103"/>
    <w:rsid w:val="008A6112"/>
    <w:rsid w:val="008A611F"/>
    <w:rsid w:val="008A6146"/>
    <w:rsid w:val="008A614F"/>
    <w:rsid w:val="008A618E"/>
    <w:rsid w:val="008A6191"/>
    <w:rsid w:val="008A619D"/>
    <w:rsid w:val="008A61A9"/>
    <w:rsid w:val="008A61F4"/>
    <w:rsid w:val="008A6252"/>
    <w:rsid w:val="008A6307"/>
    <w:rsid w:val="008A6379"/>
    <w:rsid w:val="008A63EF"/>
    <w:rsid w:val="008A6478"/>
    <w:rsid w:val="008A64E6"/>
    <w:rsid w:val="008A64E7"/>
    <w:rsid w:val="008A64EB"/>
    <w:rsid w:val="008A6522"/>
    <w:rsid w:val="008A658F"/>
    <w:rsid w:val="008A65F3"/>
    <w:rsid w:val="008A66B4"/>
    <w:rsid w:val="008A66B5"/>
    <w:rsid w:val="008A6722"/>
    <w:rsid w:val="008A69A7"/>
    <w:rsid w:val="008A69F9"/>
    <w:rsid w:val="008A6A0E"/>
    <w:rsid w:val="008A6A62"/>
    <w:rsid w:val="008A6AD5"/>
    <w:rsid w:val="008A6B04"/>
    <w:rsid w:val="008A6B48"/>
    <w:rsid w:val="008A6C21"/>
    <w:rsid w:val="008A6C94"/>
    <w:rsid w:val="008A6CAD"/>
    <w:rsid w:val="008A6CE2"/>
    <w:rsid w:val="008A6D99"/>
    <w:rsid w:val="008A6DFA"/>
    <w:rsid w:val="008A6E6B"/>
    <w:rsid w:val="008A6E73"/>
    <w:rsid w:val="008A6EAE"/>
    <w:rsid w:val="008A6F0B"/>
    <w:rsid w:val="008A6F64"/>
    <w:rsid w:val="008A6F86"/>
    <w:rsid w:val="008A704E"/>
    <w:rsid w:val="008A7061"/>
    <w:rsid w:val="008A7104"/>
    <w:rsid w:val="008A7116"/>
    <w:rsid w:val="008A714E"/>
    <w:rsid w:val="008A71B9"/>
    <w:rsid w:val="008A71CD"/>
    <w:rsid w:val="008A71FD"/>
    <w:rsid w:val="008A7201"/>
    <w:rsid w:val="008A72CA"/>
    <w:rsid w:val="008A72E5"/>
    <w:rsid w:val="008A7342"/>
    <w:rsid w:val="008A739D"/>
    <w:rsid w:val="008A73F1"/>
    <w:rsid w:val="008A7401"/>
    <w:rsid w:val="008A7441"/>
    <w:rsid w:val="008A7511"/>
    <w:rsid w:val="008A7809"/>
    <w:rsid w:val="008A7838"/>
    <w:rsid w:val="008A78D8"/>
    <w:rsid w:val="008A78E4"/>
    <w:rsid w:val="008A7A15"/>
    <w:rsid w:val="008A7A38"/>
    <w:rsid w:val="008A7A68"/>
    <w:rsid w:val="008A7B5D"/>
    <w:rsid w:val="008A7B5E"/>
    <w:rsid w:val="008A7BAF"/>
    <w:rsid w:val="008A7CD3"/>
    <w:rsid w:val="008A7E09"/>
    <w:rsid w:val="008A7E4A"/>
    <w:rsid w:val="008A7E4F"/>
    <w:rsid w:val="008A7F32"/>
    <w:rsid w:val="008B0001"/>
    <w:rsid w:val="008B0048"/>
    <w:rsid w:val="008B0059"/>
    <w:rsid w:val="008B00E3"/>
    <w:rsid w:val="008B027A"/>
    <w:rsid w:val="008B0284"/>
    <w:rsid w:val="008B029D"/>
    <w:rsid w:val="008B02C7"/>
    <w:rsid w:val="008B0354"/>
    <w:rsid w:val="008B0356"/>
    <w:rsid w:val="008B045B"/>
    <w:rsid w:val="008B046A"/>
    <w:rsid w:val="008B054B"/>
    <w:rsid w:val="008B05CA"/>
    <w:rsid w:val="008B05DB"/>
    <w:rsid w:val="008B05E2"/>
    <w:rsid w:val="008B060E"/>
    <w:rsid w:val="008B0669"/>
    <w:rsid w:val="008B0680"/>
    <w:rsid w:val="008B0708"/>
    <w:rsid w:val="008B072B"/>
    <w:rsid w:val="008B078F"/>
    <w:rsid w:val="008B08B9"/>
    <w:rsid w:val="008B08D3"/>
    <w:rsid w:val="008B0956"/>
    <w:rsid w:val="008B0970"/>
    <w:rsid w:val="008B0994"/>
    <w:rsid w:val="008B09CD"/>
    <w:rsid w:val="008B09DD"/>
    <w:rsid w:val="008B0A5C"/>
    <w:rsid w:val="008B0A71"/>
    <w:rsid w:val="008B0B9A"/>
    <w:rsid w:val="008B0BE2"/>
    <w:rsid w:val="008B0CB4"/>
    <w:rsid w:val="008B0ED9"/>
    <w:rsid w:val="008B0F06"/>
    <w:rsid w:val="008B0FE5"/>
    <w:rsid w:val="008B10D1"/>
    <w:rsid w:val="008B1228"/>
    <w:rsid w:val="008B1261"/>
    <w:rsid w:val="008B1381"/>
    <w:rsid w:val="008B13A2"/>
    <w:rsid w:val="008B13B7"/>
    <w:rsid w:val="008B13D2"/>
    <w:rsid w:val="008B13F1"/>
    <w:rsid w:val="008B148E"/>
    <w:rsid w:val="008B149B"/>
    <w:rsid w:val="008B14F1"/>
    <w:rsid w:val="008B15A7"/>
    <w:rsid w:val="008B15F3"/>
    <w:rsid w:val="008B165B"/>
    <w:rsid w:val="008B17CE"/>
    <w:rsid w:val="008B1893"/>
    <w:rsid w:val="008B18AE"/>
    <w:rsid w:val="008B18BD"/>
    <w:rsid w:val="008B19B0"/>
    <w:rsid w:val="008B19B3"/>
    <w:rsid w:val="008B19DE"/>
    <w:rsid w:val="008B1A28"/>
    <w:rsid w:val="008B1A32"/>
    <w:rsid w:val="008B1A40"/>
    <w:rsid w:val="008B1B6A"/>
    <w:rsid w:val="008B1B71"/>
    <w:rsid w:val="008B1BA4"/>
    <w:rsid w:val="008B1CBA"/>
    <w:rsid w:val="008B1CC8"/>
    <w:rsid w:val="008B1D46"/>
    <w:rsid w:val="008B1DAC"/>
    <w:rsid w:val="008B1DAE"/>
    <w:rsid w:val="008B1DE9"/>
    <w:rsid w:val="008B1DF8"/>
    <w:rsid w:val="008B1F12"/>
    <w:rsid w:val="008B1F47"/>
    <w:rsid w:val="008B1F87"/>
    <w:rsid w:val="008B1FC4"/>
    <w:rsid w:val="008B1FC8"/>
    <w:rsid w:val="008B1FF0"/>
    <w:rsid w:val="008B2010"/>
    <w:rsid w:val="008B209E"/>
    <w:rsid w:val="008B2162"/>
    <w:rsid w:val="008B21DB"/>
    <w:rsid w:val="008B22AC"/>
    <w:rsid w:val="008B2466"/>
    <w:rsid w:val="008B2475"/>
    <w:rsid w:val="008B2486"/>
    <w:rsid w:val="008B24FE"/>
    <w:rsid w:val="008B2556"/>
    <w:rsid w:val="008B2589"/>
    <w:rsid w:val="008B2618"/>
    <w:rsid w:val="008B26BB"/>
    <w:rsid w:val="008B2773"/>
    <w:rsid w:val="008B27D9"/>
    <w:rsid w:val="008B2819"/>
    <w:rsid w:val="008B281E"/>
    <w:rsid w:val="008B2820"/>
    <w:rsid w:val="008B2865"/>
    <w:rsid w:val="008B2876"/>
    <w:rsid w:val="008B2943"/>
    <w:rsid w:val="008B2954"/>
    <w:rsid w:val="008B29A7"/>
    <w:rsid w:val="008B29C4"/>
    <w:rsid w:val="008B29EC"/>
    <w:rsid w:val="008B2A50"/>
    <w:rsid w:val="008B2AFC"/>
    <w:rsid w:val="008B2B59"/>
    <w:rsid w:val="008B2BEA"/>
    <w:rsid w:val="008B2BFD"/>
    <w:rsid w:val="008B2C12"/>
    <w:rsid w:val="008B2C97"/>
    <w:rsid w:val="008B2D31"/>
    <w:rsid w:val="008B2DAB"/>
    <w:rsid w:val="008B2DEA"/>
    <w:rsid w:val="008B2E0B"/>
    <w:rsid w:val="008B2F41"/>
    <w:rsid w:val="008B2FFF"/>
    <w:rsid w:val="008B3007"/>
    <w:rsid w:val="008B308A"/>
    <w:rsid w:val="008B308F"/>
    <w:rsid w:val="008B3097"/>
    <w:rsid w:val="008B30DA"/>
    <w:rsid w:val="008B30F4"/>
    <w:rsid w:val="008B3152"/>
    <w:rsid w:val="008B317B"/>
    <w:rsid w:val="008B31CF"/>
    <w:rsid w:val="008B322A"/>
    <w:rsid w:val="008B3232"/>
    <w:rsid w:val="008B32A1"/>
    <w:rsid w:val="008B3332"/>
    <w:rsid w:val="008B3344"/>
    <w:rsid w:val="008B3472"/>
    <w:rsid w:val="008B34BD"/>
    <w:rsid w:val="008B3516"/>
    <w:rsid w:val="008B3537"/>
    <w:rsid w:val="008B3565"/>
    <w:rsid w:val="008B3567"/>
    <w:rsid w:val="008B3598"/>
    <w:rsid w:val="008B377D"/>
    <w:rsid w:val="008B3816"/>
    <w:rsid w:val="008B3862"/>
    <w:rsid w:val="008B389E"/>
    <w:rsid w:val="008B38F0"/>
    <w:rsid w:val="008B3931"/>
    <w:rsid w:val="008B3981"/>
    <w:rsid w:val="008B3986"/>
    <w:rsid w:val="008B399F"/>
    <w:rsid w:val="008B3A08"/>
    <w:rsid w:val="008B3A74"/>
    <w:rsid w:val="008B3B05"/>
    <w:rsid w:val="008B3B06"/>
    <w:rsid w:val="008B3BCA"/>
    <w:rsid w:val="008B3BD5"/>
    <w:rsid w:val="008B3BD9"/>
    <w:rsid w:val="008B3BF0"/>
    <w:rsid w:val="008B3C7C"/>
    <w:rsid w:val="008B3CB7"/>
    <w:rsid w:val="008B3CC8"/>
    <w:rsid w:val="008B3DA4"/>
    <w:rsid w:val="008B3E75"/>
    <w:rsid w:val="008B3EC9"/>
    <w:rsid w:val="008B3F02"/>
    <w:rsid w:val="008B3F48"/>
    <w:rsid w:val="008B40FD"/>
    <w:rsid w:val="008B41B7"/>
    <w:rsid w:val="008B41CA"/>
    <w:rsid w:val="008B422E"/>
    <w:rsid w:val="008B4236"/>
    <w:rsid w:val="008B4245"/>
    <w:rsid w:val="008B42E6"/>
    <w:rsid w:val="008B4308"/>
    <w:rsid w:val="008B4383"/>
    <w:rsid w:val="008B43C0"/>
    <w:rsid w:val="008B442B"/>
    <w:rsid w:val="008B444D"/>
    <w:rsid w:val="008B44F4"/>
    <w:rsid w:val="008B44FC"/>
    <w:rsid w:val="008B4545"/>
    <w:rsid w:val="008B46CC"/>
    <w:rsid w:val="008B4775"/>
    <w:rsid w:val="008B477F"/>
    <w:rsid w:val="008B4790"/>
    <w:rsid w:val="008B47E5"/>
    <w:rsid w:val="008B47FC"/>
    <w:rsid w:val="008B48C0"/>
    <w:rsid w:val="008B48F8"/>
    <w:rsid w:val="008B4933"/>
    <w:rsid w:val="008B49A4"/>
    <w:rsid w:val="008B4A16"/>
    <w:rsid w:val="008B4AB6"/>
    <w:rsid w:val="008B4ACB"/>
    <w:rsid w:val="008B4B5F"/>
    <w:rsid w:val="008B4B74"/>
    <w:rsid w:val="008B4BBE"/>
    <w:rsid w:val="008B4C67"/>
    <w:rsid w:val="008B4D4B"/>
    <w:rsid w:val="008B4E29"/>
    <w:rsid w:val="008B4EEF"/>
    <w:rsid w:val="008B4F1C"/>
    <w:rsid w:val="008B4F2E"/>
    <w:rsid w:val="008B4F74"/>
    <w:rsid w:val="008B4F86"/>
    <w:rsid w:val="008B4FA6"/>
    <w:rsid w:val="008B5059"/>
    <w:rsid w:val="008B50D0"/>
    <w:rsid w:val="008B510C"/>
    <w:rsid w:val="008B5133"/>
    <w:rsid w:val="008B514F"/>
    <w:rsid w:val="008B5153"/>
    <w:rsid w:val="008B5178"/>
    <w:rsid w:val="008B5210"/>
    <w:rsid w:val="008B5277"/>
    <w:rsid w:val="008B5293"/>
    <w:rsid w:val="008B5369"/>
    <w:rsid w:val="008B5482"/>
    <w:rsid w:val="008B5532"/>
    <w:rsid w:val="008B5630"/>
    <w:rsid w:val="008B565D"/>
    <w:rsid w:val="008B5699"/>
    <w:rsid w:val="008B575C"/>
    <w:rsid w:val="008B57CE"/>
    <w:rsid w:val="008B58CC"/>
    <w:rsid w:val="008B5971"/>
    <w:rsid w:val="008B59AD"/>
    <w:rsid w:val="008B5A03"/>
    <w:rsid w:val="008B5B04"/>
    <w:rsid w:val="008B5B14"/>
    <w:rsid w:val="008B5CF7"/>
    <w:rsid w:val="008B5D70"/>
    <w:rsid w:val="008B5E01"/>
    <w:rsid w:val="008B5E22"/>
    <w:rsid w:val="008B5E51"/>
    <w:rsid w:val="008B5E7C"/>
    <w:rsid w:val="008B5E8B"/>
    <w:rsid w:val="008B5EB2"/>
    <w:rsid w:val="008B5EDD"/>
    <w:rsid w:val="008B5F12"/>
    <w:rsid w:val="008B5F39"/>
    <w:rsid w:val="008B5F87"/>
    <w:rsid w:val="008B5FB5"/>
    <w:rsid w:val="008B6035"/>
    <w:rsid w:val="008B624A"/>
    <w:rsid w:val="008B634E"/>
    <w:rsid w:val="008B6468"/>
    <w:rsid w:val="008B64BD"/>
    <w:rsid w:val="008B6515"/>
    <w:rsid w:val="008B66C6"/>
    <w:rsid w:val="008B6767"/>
    <w:rsid w:val="008B6778"/>
    <w:rsid w:val="008B67B2"/>
    <w:rsid w:val="008B67ED"/>
    <w:rsid w:val="008B67EF"/>
    <w:rsid w:val="008B67F7"/>
    <w:rsid w:val="008B6955"/>
    <w:rsid w:val="008B69CF"/>
    <w:rsid w:val="008B6A35"/>
    <w:rsid w:val="008B6A8F"/>
    <w:rsid w:val="008B6B6B"/>
    <w:rsid w:val="008B6B86"/>
    <w:rsid w:val="008B6C34"/>
    <w:rsid w:val="008B6C36"/>
    <w:rsid w:val="008B6C88"/>
    <w:rsid w:val="008B6D04"/>
    <w:rsid w:val="008B6DE1"/>
    <w:rsid w:val="008B6EBE"/>
    <w:rsid w:val="008B6ECC"/>
    <w:rsid w:val="008B6F0E"/>
    <w:rsid w:val="008B6F4A"/>
    <w:rsid w:val="008B6F4F"/>
    <w:rsid w:val="008B6FBD"/>
    <w:rsid w:val="008B7017"/>
    <w:rsid w:val="008B703D"/>
    <w:rsid w:val="008B70F9"/>
    <w:rsid w:val="008B71BF"/>
    <w:rsid w:val="008B71DB"/>
    <w:rsid w:val="008B724B"/>
    <w:rsid w:val="008B7269"/>
    <w:rsid w:val="008B726B"/>
    <w:rsid w:val="008B726C"/>
    <w:rsid w:val="008B72A5"/>
    <w:rsid w:val="008B72B6"/>
    <w:rsid w:val="008B72F1"/>
    <w:rsid w:val="008B72FB"/>
    <w:rsid w:val="008B7412"/>
    <w:rsid w:val="008B74E8"/>
    <w:rsid w:val="008B74FD"/>
    <w:rsid w:val="008B752B"/>
    <w:rsid w:val="008B7586"/>
    <w:rsid w:val="008B7663"/>
    <w:rsid w:val="008B76BE"/>
    <w:rsid w:val="008B770E"/>
    <w:rsid w:val="008B778A"/>
    <w:rsid w:val="008B77F6"/>
    <w:rsid w:val="008B784C"/>
    <w:rsid w:val="008B786F"/>
    <w:rsid w:val="008B7898"/>
    <w:rsid w:val="008B78CF"/>
    <w:rsid w:val="008B78F9"/>
    <w:rsid w:val="008B7925"/>
    <w:rsid w:val="008B7977"/>
    <w:rsid w:val="008B79E0"/>
    <w:rsid w:val="008B7A07"/>
    <w:rsid w:val="008B7A56"/>
    <w:rsid w:val="008B7AAA"/>
    <w:rsid w:val="008B7B93"/>
    <w:rsid w:val="008B7B9D"/>
    <w:rsid w:val="008B7BAB"/>
    <w:rsid w:val="008B7BCD"/>
    <w:rsid w:val="008B7BE0"/>
    <w:rsid w:val="008B7CB1"/>
    <w:rsid w:val="008B7D63"/>
    <w:rsid w:val="008B7D93"/>
    <w:rsid w:val="008B7D9C"/>
    <w:rsid w:val="008B7E65"/>
    <w:rsid w:val="008B7E9B"/>
    <w:rsid w:val="008B7EF8"/>
    <w:rsid w:val="008B7F0B"/>
    <w:rsid w:val="008B7F49"/>
    <w:rsid w:val="008B7F69"/>
    <w:rsid w:val="008C004E"/>
    <w:rsid w:val="008C0119"/>
    <w:rsid w:val="008C0126"/>
    <w:rsid w:val="008C017B"/>
    <w:rsid w:val="008C042C"/>
    <w:rsid w:val="008C0435"/>
    <w:rsid w:val="008C0442"/>
    <w:rsid w:val="008C0448"/>
    <w:rsid w:val="008C052D"/>
    <w:rsid w:val="008C0573"/>
    <w:rsid w:val="008C0593"/>
    <w:rsid w:val="008C0598"/>
    <w:rsid w:val="008C05CD"/>
    <w:rsid w:val="008C067D"/>
    <w:rsid w:val="008C073C"/>
    <w:rsid w:val="008C0759"/>
    <w:rsid w:val="008C075E"/>
    <w:rsid w:val="008C07BC"/>
    <w:rsid w:val="008C0887"/>
    <w:rsid w:val="008C08CE"/>
    <w:rsid w:val="008C08F2"/>
    <w:rsid w:val="008C094C"/>
    <w:rsid w:val="008C09B2"/>
    <w:rsid w:val="008C09B7"/>
    <w:rsid w:val="008C09CF"/>
    <w:rsid w:val="008C0A0D"/>
    <w:rsid w:val="008C0A40"/>
    <w:rsid w:val="008C0A8D"/>
    <w:rsid w:val="008C0B42"/>
    <w:rsid w:val="008C0BCC"/>
    <w:rsid w:val="008C0BFA"/>
    <w:rsid w:val="008C0CBE"/>
    <w:rsid w:val="008C0D23"/>
    <w:rsid w:val="008C0DAA"/>
    <w:rsid w:val="008C0E72"/>
    <w:rsid w:val="008C0E74"/>
    <w:rsid w:val="008C0EB2"/>
    <w:rsid w:val="008C0EE7"/>
    <w:rsid w:val="008C0EF5"/>
    <w:rsid w:val="008C0F3E"/>
    <w:rsid w:val="008C109A"/>
    <w:rsid w:val="008C118C"/>
    <w:rsid w:val="008C1277"/>
    <w:rsid w:val="008C12C5"/>
    <w:rsid w:val="008C133F"/>
    <w:rsid w:val="008C1375"/>
    <w:rsid w:val="008C144E"/>
    <w:rsid w:val="008C1470"/>
    <w:rsid w:val="008C14AD"/>
    <w:rsid w:val="008C14ED"/>
    <w:rsid w:val="008C15DB"/>
    <w:rsid w:val="008C165B"/>
    <w:rsid w:val="008C16BF"/>
    <w:rsid w:val="008C177F"/>
    <w:rsid w:val="008C1821"/>
    <w:rsid w:val="008C1829"/>
    <w:rsid w:val="008C187A"/>
    <w:rsid w:val="008C18C0"/>
    <w:rsid w:val="008C18FB"/>
    <w:rsid w:val="008C18FD"/>
    <w:rsid w:val="008C192C"/>
    <w:rsid w:val="008C1960"/>
    <w:rsid w:val="008C19AB"/>
    <w:rsid w:val="008C1A95"/>
    <w:rsid w:val="008C1A9A"/>
    <w:rsid w:val="008C1B7B"/>
    <w:rsid w:val="008C1BA5"/>
    <w:rsid w:val="008C1D1A"/>
    <w:rsid w:val="008C1D63"/>
    <w:rsid w:val="008C1DC4"/>
    <w:rsid w:val="008C1E2F"/>
    <w:rsid w:val="008C1E72"/>
    <w:rsid w:val="008C1EC5"/>
    <w:rsid w:val="008C1F00"/>
    <w:rsid w:val="008C1F85"/>
    <w:rsid w:val="008C1FA7"/>
    <w:rsid w:val="008C20D0"/>
    <w:rsid w:val="008C20D8"/>
    <w:rsid w:val="008C21BD"/>
    <w:rsid w:val="008C22FF"/>
    <w:rsid w:val="008C2383"/>
    <w:rsid w:val="008C2384"/>
    <w:rsid w:val="008C23A3"/>
    <w:rsid w:val="008C23EA"/>
    <w:rsid w:val="008C24D7"/>
    <w:rsid w:val="008C251D"/>
    <w:rsid w:val="008C2550"/>
    <w:rsid w:val="008C255F"/>
    <w:rsid w:val="008C25E7"/>
    <w:rsid w:val="008C2631"/>
    <w:rsid w:val="008C265E"/>
    <w:rsid w:val="008C28DC"/>
    <w:rsid w:val="008C2935"/>
    <w:rsid w:val="008C2996"/>
    <w:rsid w:val="008C2A82"/>
    <w:rsid w:val="008C2AA5"/>
    <w:rsid w:val="008C2AE1"/>
    <w:rsid w:val="008C2B1B"/>
    <w:rsid w:val="008C2B2C"/>
    <w:rsid w:val="008C2B4A"/>
    <w:rsid w:val="008C2B52"/>
    <w:rsid w:val="008C2B9F"/>
    <w:rsid w:val="008C2C14"/>
    <w:rsid w:val="008C2D03"/>
    <w:rsid w:val="008C2D26"/>
    <w:rsid w:val="008C2D79"/>
    <w:rsid w:val="008C2D7A"/>
    <w:rsid w:val="008C2DE4"/>
    <w:rsid w:val="008C2F20"/>
    <w:rsid w:val="008C2F7E"/>
    <w:rsid w:val="008C2FE6"/>
    <w:rsid w:val="008C300E"/>
    <w:rsid w:val="008C3042"/>
    <w:rsid w:val="008C30B1"/>
    <w:rsid w:val="008C3126"/>
    <w:rsid w:val="008C31CA"/>
    <w:rsid w:val="008C31D3"/>
    <w:rsid w:val="008C3241"/>
    <w:rsid w:val="008C3260"/>
    <w:rsid w:val="008C32E9"/>
    <w:rsid w:val="008C3300"/>
    <w:rsid w:val="008C3347"/>
    <w:rsid w:val="008C3387"/>
    <w:rsid w:val="008C33D0"/>
    <w:rsid w:val="008C3415"/>
    <w:rsid w:val="008C34ED"/>
    <w:rsid w:val="008C3524"/>
    <w:rsid w:val="008C359C"/>
    <w:rsid w:val="008C35B3"/>
    <w:rsid w:val="008C366C"/>
    <w:rsid w:val="008C3672"/>
    <w:rsid w:val="008C3705"/>
    <w:rsid w:val="008C373C"/>
    <w:rsid w:val="008C378C"/>
    <w:rsid w:val="008C379B"/>
    <w:rsid w:val="008C37A5"/>
    <w:rsid w:val="008C37D0"/>
    <w:rsid w:val="008C37D3"/>
    <w:rsid w:val="008C3818"/>
    <w:rsid w:val="008C392D"/>
    <w:rsid w:val="008C3996"/>
    <w:rsid w:val="008C3ADD"/>
    <w:rsid w:val="008C3B8E"/>
    <w:rsid w:val="008C3C4B"/>
    <w:rsid w:val="008C3CD8"/>
    <w:rsid w:val="008C3D21"/>
    <w:rsid w:val="008C3E01"/>
    <w:rsid w:val="008C3E2A"/>
    <w:rsid w:val="008C3E30"/>
    <w:rsid w:val="008C3F3F"/>
    <w:rsid w:val="008C3F8D"/>
    <w:rsid w:val="008C403D"/>
    <w:rsid w:val="008C41F3"/>
    <w:rsid w:val="008C4278"/>
    <w:rsid w:val="008C429E"/>
    <w:rsid w:val="008C454F"/>
    <w:rsid w:val="008C45B3"/>
    <w:rsid w:val="008C45CC"/>
    <w:rsid w:val="008C4657"/>
    <w:rsid w:val="008C4681"/>
    <w:rsid w:val="008C4790"/>
    <w:rsid w:val="008C47B5"/>
    <w:rsid w:val="008C47EE"/>
    <w:rsid w:val="008C48D9"/>
    <w:rsid w:val="008C48FF"/>
    <w:rsid w:val="008C4907"/>
    <w:rsid w:val="008C499A"/>
    <w:rsid w:val="008C49D8"/>
    <w:rsid w:val="008C4AA2"/>
    <w:rsid w:val="008C4ACA"/>
    <w:rsid w:val="008C4B1E"/>
    <w:rsid w:val="008C4BE6"/>
    <w:rsid w:val="008C4CAD"/>
    <w:rsid w:val="008C4D06"/>
    <w:rsid w:val="008C4D42"/>
    <w:rsid w:val="008C4D8A"/>
    <w:rsid w:val="008C4DE9"/>
    <w:rsid w:val="008C4F0E"/>
    <w:rsid w:val="008C50A7"/>
    <w:rsid w:val="008C50E8"/>
    <w:rsid w:val="008C5134"/>
    <w:rsid w:val="008C514A"/>
    <w:rsid w:val="008C516E"/>
    <w:rsid w:val="008C5197"/>
    <w:rsid w:val="008C51EC"/>
    <w:rsid w:val="008C5219"/>
    <w:rsid w:val="008C5267"/>
    <w:rsid w:val="008C527B"/>
    <w:rsid w:val="008C52CD"/>
    <w:rsid w:val="008C5402"/>
    <w:rsid w:val="008C541C"/>
    <w:rsid w:val="008C5442"/>
    <w:rsid w:val="008C549F"/>
    <w:rsid w:val="008C5565"/>
    <w:rsid w:val="008C55F3"/>
    <w:rsid w:val="008C5668"/>
    <w:rsid w:val="008C5669"/>
    <w:rsid w:val="008C5749"/>
    <w:rsid w:val="008C57C7"/>
    <w:rsid w:val="008C5856"/>
    <w:rsid w:val="008C59C6"/>
    <w:rsid w:val="008C59FB"/>
    <w:rsid w:val="008C5A04"/>
    <w:rsid w:val="008C5AF6"/>
    <w:rsid w:val="008C5BB9"/>
    <w:rsid w:val="008C5D0F"/>
    <w:rsid w:val="008C5D2E"/>
    <w:rsid w:val="008C5DF1"/>
    <w:rsid w:val="008C5EA8"/>
    <w:rsid w:val="008C5F96"/>
    <w:rsid w:val="008C60D2"/>
    <w:rsid w:val="008C6189"/>
    <w:rsid w:val="008C6192"/>
    <w:rsid w:val="008C619F"/>
    <w:rsid w:val="008C61D5"/>
    <w:rsid w:val="008C626C"/>
    <w:rsid w:val="008C62B0"/>
    <w:rsid w:val="008C62F5"/>
    <w:rsid w:val="008C638B"/>
    <w:rsid w:val="008C63B6"/>
    <w:rsid w:val="008C6416"/>
    <w:rsid w:val="008C650B"/>
    <w:rsid w:val="008C6568"/>
    <w:rsid w:val="008C65A3"/>
    <w:rsid w:val="008C6613"/>
    <w:rsid w:val="008C66CE"/>
    <w:rsid w:val="008C66EF"/>
    <w:rsid w:val="008C670E"/>
    <w:rsid w:val="008C67A9"/>
    <w:rsid w:val="008C67C2"/>
    <w:rsid w:val="008C6800"/>
    <w:rsid w:val="008C688F"/>
    <w:rsid w:val="008C6905"/>
    <w:rsid w:val="008C6ACC"/>
    <w:rsid w:val="008C6AF2"/>
    <w:rsid w:val="008C6B3B"/>
    <w:rsid w:val="008C6B5F"/>
    <w:rsid w:val="008C6BD6"/>
    <w:rsid w:val="008C6C90"/>
    <w:rsid w:val="008C6D05"/>
    <w:rsid w:val="008C6D12"/>
    <w:rsid w:val="008C6D24"/>
    <w:rsid w:val="008C6DA9"/>
    <w:rsid w:val="008C6DBA"/>
    <w:rsid w:val="008C6E82"/>
    <w:rsid w:val="008C6E88"/>
    <w:rsid w:val="008C6EE0"/>
    <w:rsid w:val="008C6FA1"/>
    <w:rsid w:val="008C6FBC"/>
    <w:rsid w:val="008C6FDE"/>
    <w:rsid w:val="008C7014"/>
    <w:rsid w:val="008C704F"/>
    <w:rsid w:val="008C716C"/>
    <w:rsid w:val="008C7177"/>
    <w:rsid w:val="008C71A0"/>
    <w:rsid w:val="008C72AC"/>
    <w:rsid w:val="008C72F1"/>
    <w:rsid w:val="008C7322"/>
    <w:rsid w:val="008C744D"/>
    <w:rsid w:val="008C7499"/>
    <w:rsid w:val="008C74CC"/>
    <w:rsid w:val="008C753F"/>
    <w:rsid w:val="008C7578"/>
    <w:rsid w:val="008C75BB"/>
    <w:rsid w:val="008C75C0"/>
    <w:rsid w:val="008C7605"/>
    <w:rsid w:val="008C7620"/>
    <w:rsid w:val="008C7628"/>
    <w:rsid w:val="008C7630"/>
    <w:rsid w:val="008C77A6"/>
    <w:rsid w:val="008C77B3"/>
    <w:rsid w:val="008C782B"/>
    <w:rsid w:val="008C78B2"/>
    <w:rsid w:val="008C7903"/>
    <w:rsid w:val="008C792A"/>
    <w:rsid w:val="008C792D"/>
    <w:rsid w:val="008C7943"/>
    <w:rsid w:val="008C7A05"/>
    <w:rsid w:val="008C7A25"/>
    <w:rsid w:val="008C7A6D"/>
    <w:rsid w:val="008C7A76"/>
    <w:rsid w:val="008C7B2A"/>
    <w:rsid w:val="008C7BBE"/>
    <w:rsid w:val="008C7BD9"/>
    <w:rsid w:val="008C7C05"/>
    <w:rsid w:val="008C7C2F"/>
    <w:rsid w:val="008C7CD4"/>
    <w:rsid w:val="008C7CE0"/>
    <w:rsid w:val="008C7D1B"/>
    <w:rsid w:val="008C7E75"/>
    <w:rsid w:val="008C7F7E"/>
    <w:rsid w:val="008C7F81"/>
    <w:rsid w:val="008C7F88"/>
    <w:rsid w:val="008D0005"/>
    <w:rsid w:val="008D0065"/>
    <w:rsid w:val="008D0157"/>
    <w:rsid w:val="008D022C"/>
    <w:rsid w:val="008D0293"/>
    <w:rsid w:val="008D02B0"/>
    <w:rsid w:val="008D02C5"/>
    <w:rsid w:val="008D02FA"/>
    <w:rsid w:val="008D0305"/>
    <w:rsid w:val="008D0380"/>
    <w:rsid w:val="008D03E2"/>
    <w:rsid w:val="008D0535"/>
    <w:rsid w:val="008D064F"/>
    <w:rsid w:val="008D06CF"/>
    <w:rsid w:val="008D06EB"/>
    <w:rsid w:val="008D0780"/>
    <w:rsid w:val="008D082C"/>
    <w:rsid w:val="008D0834"/>
    <w:rsid w:val="008D0838"/>
    <w:rsid w:val="008D08EB"/>
    <w:rsid w:val="008D09A3"/>
    <w:rsid w:val="008D0A56"/>
    <w:rsid w:val="008D0AF1"/>
    <w:rsid w:val="008D0BE5"/>
    <w:rsid w:val="008D0C25"/>
    <w:rsid w:val="008D0CB9"/>
    <w:rsid w:val="008D0CF0"/>
    <w:rsid w:val="008D0DF5"/>
    <w:rsid w:val="008D0EEC"/>
    <w:rsid w:val="008D10A8"/>
    <w:rsid w:val="008D10AC"/>
    <w:rsid w:val="008D10C9"/>
    <w:rsid w:val="008D1119"/>
    <w:rsid w:val="008D1159"/>
    <w:rsid w:val="008D116E"/>
    <w:rsid w:val="008D11EB"/>
    <w:rsid w:val="008D11F6"/>
    <w:rsid w:val="008D125C"/>
    <w:rsid w:val="008D1270"/>
    <w:rsid w:val="008D1281"/>
    <w:rsid w:val="008D12CD"/>
    <w:rsid w:val="008D139C"/>
    <w:rsid w:val="008D13CD"/>
    <w:rsid w:val="008D13D5"/>
    <w:rsid w:val="008D140F"/>
    <w:rsid w:val="008D141C"/>
    <w:rsid w:val="008D1446"/>
    <w:rsid w:val="008D14E3"/>
    <w:rsid w:val="008D161B"/>
    <w:rsid w:val="008D16BD"/>
    <w:rsid w:val="008D16F1"/>
    <w:rsid w:val="008D1755"/>
    <w:rsid w:val="008D175A"/>
    <w:rsid w:val="008D1784"/>
    <w:rsid w:val="008D181E"/>
    <w:rsid w:val="008D18F1"/>
    <w:rsid w:val="008D199B"/>
    <w:rsid w:val="008D19F9"/>
    <w:rsid w:val="008D1A13"/>
    <w:rsid w:val="008D1A2C"/>
    <w:rsid w:val="008D1A7D"/>
    <w:rsid w:val="008D1AA1"/>
    <w:rsid w:val="008D1AF5"/>
    <w:rsid w:val="008D1AF7"/>
    <w:rsid w:val="008D1B9A"/>
    <w:rsid w:val="008D1CC4"/>
    <w:rsid w:val="008D1CFD"/>
    <w:rsid w:val="008D1DB9"/>
    <w:rsid w:val="008D1DE3"/>
    <w:rsid w:val="008D1E47"/>
    <w:rsid w:val="008D1E5A"/>
    <w:rsid w:val="008D1F3D"/>
    <w:rsid w:val="008D1F40"/>
    <w:rsid w:val="008D1F52"/>
    <w:rsid w:val="008D1F6F"/>
    <w:rsid w:val="008D1F87"/>
    <w:rsid w:val="008D2019"/>
    <w:rsid w:val="008D2059"/>
    <w:rsid w:val="008D205E"/>
    <w:rsid w:val="008D20B5"/>
    <w:rsid w:val="008D20D9"/>
    <w:rsid w:val="008D20FA"/>
    <w:rsid w:val="008D2132"/>
    <w:rsid w:val="008D213B"/>
    <w:rsid w:val="008D21FB"/>
    <w:rsid w:val="008D2311"/>
    <w:rsid w:val="008D235C"/>
    <w:rsid w:val="008D23B5"/>
    <w:rsid w:val="008D23B6"/>
    <w:rsid w:val="008D23D7"/>
    <w:rsid w:val="008D23EC"/>
    <w:rsid w:val="008D241C"/>
    <w:rsid w:val="008D249B"/>
    <w:rsid w:val="008D2535"/>
    <w:rsid w:val="008D2603"/>
    <w:rsid w:val="008D2647"/>
    <w:rsid w:val="008D26AA"/>
    <w:rsid w:val="008D2700"/>
    <w:rsid w:val="008D271A"/>
    <w:rsid w:val="008D27F5"/>
    <w:rsid w:val="008D2A83"/>
    <w:rsid w:val="008D2AC3"/>
    <w:rsid w:val="008D2B2C"/>
    <w:rsid w:val="008D2B2D"/>
    <w:rsid w:val="008D2B59"/>
    <w:rsid w:val="008D2BD7"/>
    <w:rsid w:val="008D2C2C"/>
    <w:rsid w:val="008D2C89"/>
    <w:rsid w:val="008D2CFF"/>
    <w:rsid w:val="008D2D19"/>
    <w:rsid w:val="008D2D58"/>
    <w:rsid w:val="008D2D65"/>
    <w:rsid w:val="008D2DE0"/>
    <w:rsid w:val="008D2E78"/>
    <w:rsid w:val="008D2EA2"/>
    <w:rsid w:val="008D2EB4"/>
    <w:rsid w:val="008D2EFA"/>
    <w:rsid w:val="008D2F32"/>
    <w:rsid w:val="008D307B"/>
    <w:rsid w:val="008D3083"/>
    <w:rsid w:val="008D3084"/>
    <w:rsid w:val="008D309D"/>
    <w:rsid w:val="008D30DC"/>
    <w:rsid w:val="008D30F5"/>
    <w:rsid w:val="008D3175"/>
    <w:rsid w:val="008D32B8"/>
    <w:rsid w:val="008D33BE"/>
    <w:rsid w:val="008D3429"/>
    <w:rsid w:val="008D3434"/>
    <w:rsid w:val="008D3465"/>
    <w:rsid w:val="008D3482"/>
    <w:rsid w:val="008D3483"/>
    <w:rsid w:val="008D34F5"/>
    <w:rsid w:val="008D3524"/>
    <w:rsid w:val="008D365C"/>
    <w:rsid w:val="008D3681"/>
    <w:rsid w:val="008D3697"/>
    <w:rsid w:val="008D370D"/>
    <w:rsid w:val="008D379C"/>
    <w:rsid w:val="008D37E5"/>
    <w:rsid w:val="008D37F0"/>
    <w:rsid w:val="008D37FA"/>
    <w:rsid w:val="008D38D1"/>
    <w:rsid w:val="008D3912"/>
    <w:rsid w:val="008D39D7"/>
    <w:rsid w:val="008D3AB2"/>
    <w:rsid w:val="008D3B26"/>
    <w:rsid w:val="008D3B76"/>
    <w:rsid w:val="008D3C05"/>
    <w:rsid w:val="008D3CC0"/>
    <w:rsid w:val="008D3D68"/>
    <w:rsid w:val="008D3D7A"/>
    <w:rsid w:val="008D3DD1"/>
    <w:rsid w:val="008D3E8C"/>
    <w:rsid w:val="008D3E8F"/>
    <w:rsid w:val="008D3EA5"/>
    <w:rsid w:val="008D3ECC"/>
    <w:rsid w:val="008D3F03"/>
    <w:rsid w:val="008D3F3C"/>
    <w:rsid w:val="008D3F47"/>
    <w:rsid w:val="008D40A8"/>
    <w:rsid w:val="008D4174"/>
    <w:rsid w:val="008D42A2"/>
    <w:rsid w:val="008D42E8"/>
    <w:rsid w:val="008D4304"/>
    <w:rsid w:val="008D4335"/>
    <w:rsid w:val="008D4389"/>
    <w:rsid w:val="008D454E"/>
    <w:rsid w:val="008D457C"/>
    <w:rsid w:val="008D45A1"/>
    <w:rsid w:val="008D4663"/>
    <w:rsid w:val="008D47A4"/>
    <w:rsid w:val="008D482A"/>
    <w:rsid w:val="008D4839"/>
    <w:rsid w:val="008D487C"/>
    <w:rsid w:val="008D4929"/>
    <w:rsid w:val="008D4936"/>
    <w:rsid w:val="008D49BF"/>
    <w:rsid w:val="008D4A3F"/>
    <w:rsid w:val="008D4A4E"/>
    <w:rsid w:val="008D4A90"/>
    <w:rsid w:val="008D4A9F"/>
    <w:rsid w:val="008D4AB8"/>
    <w:rsid w:val="008D4BA3"/>
    <w:rsid w:val="008D4BA4"/>
    <w:rsid w:val="008D4BEF"/>
    <w:rsid w:val="008D4CC3"/>
    <w:rsid w:val="008D4D01"/>
    <w:rsid w:val="008D4D30"/>
    <w:rsid w:val="008D4D48"/>
    <w:rsid w:val="008D4DB6"/>
    <w:rsid w:val="008D4DF6"/>
    <w:rsid w:val="008D4DF9"/>
    <w:rsid w:val="008D4E13"/>
    <w:rsid w:val="008D4E42"/>
    <w:rsid w:val="008D4EB3"/>
    <w:rsid w:val="008D4F4B"/>
    <w:rsid w:val="008D4FDE"/>
    <w:rsid w:val="008D501C"/>
    <w:rsid w:val="008D5026"/>
    <w:rsid w:val="008D5060"/>
    <w:rsid w:val="008D511D"/>
    <w:rsid w:val="008D5167"/>
    <w:rsid w:val="008D5177"/>
    <w:rsid w:val="008D51E8"/>
    <w:rsid w:val="008D5283"/>
    <w:rsid w:val="008D5293"/>
    <w:rsid w:val="008D5374"/>
    <w:rsid w:val="008D5510"/>
    <w:rsid w:val="008D5514"/>
    <w:rsid w:val="008D5537"/>
    <w:rsid w:val="008D553F"/>
    <w:rsid w:val="008D5685"/>
    <w:rsid w:val="008D56DD"/>
    <w:rsid w:val="008D5751"/>
    <w:rsid w:val="008D57D5"/>
    <w:rsid w:val="008D5967"/>
    <w:rsid w:val="008D59D3"/>
    <w:rsid w:val="008D59EC"/>
    <w:rsid w:val="008D5A28"/>
    <w:rsid w:val="008D5AFD"/>
    <w:rsid w:val="008D5B35"/>
    <w:rsid w:val="008D5B5E"/>
    <w:rsid w:val="008D5B80"/>
    <w:rsid w:val="008D5BFD"/>
    <w:rsid w:val="008D5C13"/>
    <w:rsid w:val="008D5CB7"/>
    <w:rsid w:val="008D5CC5"/>
    <w:rsid w:val="008D5CE0"/>
    <w:rsid w:val="008D5CFD"/>
    <w:rsid w:val="008D5D2A"/>
    <w:rsid w:val="008D5DAD"/>
    <w:rsid w:val="008D5E2F"/>
    <w:rsid w:val="008D5E71"/>
    <w:rsid w:val="008D5EA5"/>
    <w:rsid w:val="008D5EFB"/>
    <w:rsid w:val="008D5F64"/>
    <w:rsid w:val="008D5F77"/>
    <w:rsid w:val="008D5F78"/>
    <w:rsid w:val="008D5F9C"/>
    <w:rsid w:val="008D5FD3"/>
    <w:rsid w:val="008D5FEB"/>
    <w:rsid w:val="008D60AD"/>
    <w:rsid w:val="008D610B"/>
    <w:rsid w:val="008D613B"/>
    <w:rsid w:val="008D6196"/>
    <w:rsid w:val="008D619C"/>
    <w:rsid w:val="008D61D7"/>
    <w:rsid w:val="008D6271"/>
    <w:rsid w:val="008D62CB"/>
    <w:rsid w:val="008D62DB"/>
    <w:rsid w:val="008D62E3"/>
    <w:rsid w:val="008D63FE"/>
    <w:rsid w:val="008D642B"/>
    <w:rsid w:val="008D642E"/>
    <w:rsid w:val="008D6431"/>
    <w:rsid w:val="008D646E"/>
    <w:rsid w:val="008D648D"/>
    <w:rsid w:val="008D64BC"/>
    <w:rsid w:val="008D64F3"/>
    <w:rsid w:val="008D6537"/>
    <w:rsid w:val="008D65CF"/>
    <w:rsid w:val="008D6630"/>
    <w:rsid w:val="008D66F0"/>
    <w:rsid w:val="008D6710"/>
    <w:rsid w:val="008D673D"/>
    <w:rsid w:val="008D6797"/>
    <w:rsid w:val="008D67E9"/>
    <w:rsid w:val="008D682C"/>
    <w:rsid w:val="008D683B"/>
    <w:rsid w:val="008D687B"/>
    <w:rsid w:val="008D6896"/>
    <w:rsid w:val="008D689E"/>
    <w:rsid w:val="008D68BF"/>
    <w:rsid w:val="008D690A"/>
    <w:rsid w:val="008D690F"/>
    <w:rsid w:val="008D69E1"/>
    <w:rsid w:val="008D69F4"/>
    <w:rsid w:val="008D6AA3"/>
    <w:rsid w:val="008D6AC7"/>
    <w:rsid w:val="008D6B0E"/>
    <w:rsid w:val="008D6B7C"/>
    <w:rsid w:val="008D6C9C"/>
    <w:rsid w:val="008D6D72"/>
    <w:rsid w:val="008D6E05"/>
    <w:rsid w:val="008D6EB5"/>
    <w:rsid w:val="008D6F48"/>
    <w:rsid w:val="008D6FF0"/>
    <w:rsid w:val="008D7197"/>
    <w:rsid w:val="008D71BE"/>
    <w:rsid w:val="008D728F"/>
    <w:rsid w:val="008D72F8"/>
    <w:rsid w:val="008D7348"/>
    <w:rsid w:val="008D73A3"/>
    <w:rsid w:val="008D73D7"/>
    <w:rsid w:val="008D742C"/>
    <w:rsid w:val="008D744C"/>
    <w:rsid w:val="008D7557"/>
    <w:rsid w:val="008D758F"/>
    <w:rsid w:val="008D75EA"/>
    <w:rsid w:val="008D7618"/>
    <w:rsid w:val="008D769A"/>
    <w:rsid w:val="008D76AB"/>
    <w:rsid w:val="008D7706"/>
    <w:rsid w:val="008D772D"/>
    <w:rsid w:val="008D776F"/>
    <w:rsid w:val="008D777D"/>
    <w:rsid w:val="008D77FD"/>
    <w:rsid w:val="008D7862"/>
    <w:rsid w:val="008D7949"/>
    <w:rsid w:val="008D799B"/>
    <w:rsid w:val="008D79D7"/>
    <w:rsid w:val="008D7A73"/>
    <w:rsid w:val="008D7A85"/>
    <w:rsid w:val="008D7A9E"/>
    <w:rsid w:val="008D7AED"/>
    <w:rsid w:val="008D7AF1"/>
    <w:rsid w:val="008D7B0F"/>
    <w:rsid w:val="008D7B2C"/>
    <w:rsid w:val="008D7BB0"/>
    <w:rsid w:val="008D7C88"/>
    <w:rsid w:val="008D7D85"/>
    <w:rsid w:val="008D7D99"/>
    <w:rsid w:val="008D7DA2"/>
    <w:rsid w:val="008D7DD0"/>
    <w:rsid w:val="008D7DF6"/>
    <w:rsid w:val="008D7E94"/>
    <w:rsid w:val="008D7F05"/>
    <w:rsid w:val="008D7F37"/>
    <w:rsid w:val="008E005B"/>
    <w:rsid w:val="008E00AA"/>
    <w:rsid w:val="008E010B"/>
    <w:rsid w:val="008E0166"/>
    <w:rsid w:val="008E025E"/>
    <w:rsid w:val="008E02FA"/>
    <w:rsid w:val="008E0309"/>
    <w:rsid w:val="008E0382"/>
    <w:rsid w:val="008E042C"/>
    <w:rsid w:val="008E04D7"/>
    <w:rsid w:val="008E054A"/>
    <w:rsid w:val="008E0556"/>
    <w:rsid w:val="008E0579"/>
    <w:rsid w:val="008E0597"/>
    <w:rsid w:val="008E05C0"/>
    <w:rsid w:val="008E05F1"/>
    <w:rsid w:val="008E0645"/>
    <w:rsid w:val="008E06A2"/>
    <w:rsid w:val="008E0701"/>
    <w:rsid w:val="008E0726"/>
    <w:rsid w:val="008E0748"/>
    <w:rsid w:val="008E0880"/>
    <w:rsid w:val="008E096B"/>
    <w:rsid w:val="008E098A"/>
    <w:rsid w:val="008E098E"/>
    <w:rsid w:val="008E099A"/>
    <w:rsid w:val="008E09C0"/>
    <w:rsid w:val="008E0A5F"/>
    <w:rsid w:val="008E0A77"/>
    <w:rsid w:val="008E0AF2"/>
    <w:rsid w:val="008E0B35"/>
    <w:rsid w:val="008E0B5A"/>
    <w:rsid w:val="008E0B99"/>
    <w:rsid w:val="008E0BA8"/>
    <w:rsid w:val="008E0C24"/>
    <w:rsid w:val="008E0C34"/>
    <w:rsid w:val="008E0C4F"/>
    <w:rsid w:val="008E0CC1"/>
    <w:rsid w:val="008E0CC5"/>
    <w:rsid w:val="008E0D3D"/>
    <w:rsid w:val="008E0DFB"/>
    <w:rsid w:val="008E0ED7"/>
    <w:rsid w:val="008E0EF0"/>
    <w:rsid w:val="008E0EF2"/>
    <w:rsid w:val="008E0F0F"/>
    <w:rsid w:val="008E0F18"/>
    <w:rsid w:val="008E0F26"/>
    <w:rsid w:val="008E0F37"/>
    <w:rsid w:val="008E0FC2"/>
    <w:rsid w:val="008E105B"/>
    <w:rsid w:val="008E1165"/>
    <w:rsid w:val="008E13B3"/>
    <w:rsid w:val="008E13D0"/>
    <w:rsid w:val="008E145F"/>
    <w:rsid w:val="008E1468"/>
    <w:rsid w:val="008E146A"/>
    <w:rsid w:val="008E1596"/>
    <w:rsid w:val="008E15A1"/>
    <w:rsid w:val="008E1635"/>
    <w:rsid w:val="008E16BC"/>
    <w:rsid w:val="008E1762"/>
    <w:rsid w:val="008E1792"/>
    <w:rsid w:val="008E1915"/>
    <w:rsid w:val="008E191D"/>
    <w:rsid w:val="008E1948"/>
    <w:rsid w:val="008E196C"/>
    <w:rsid w:val="008E1982"/>
    <w:rsid w:val="008E1A4D"/>
    <w:rsid w:val="008E1A5C"/>
    <w:rsid w:val="008E1B1D"/>
    <w:rsid w:val="008E1BEE"/>
    <w:rsid w:val="008E1C1D"/>
    <w:rsid w:val="008E1CA1"/>
    <w:rsid w:val="008E1E46"/>
    <w:rsid w:val="008E1E56"/>
    <w:rsid w:val="008E1E9F"/>
    <w:rsid w:val="008E1ECB"/>
    <w:rsid w:val="008E1EDF"/>
    <w:rsid w:val="008E1EE0"/>
    <w:rsid w:val="008E1EEB"/>
    <w:rsid w:val="008E1EEE"/>
    <w:rsid w:val="008E1FFE"/>
    <w:rsid w:val="008E203D"/>
    <w:rsid w:val="008E20B6"/>
    <w:rsid w:val="008E20DD"/>
    <w:rsid w:val="008E2158"/>
    <w:rsid w:val="008E217C"/>
    <w:rsid w:val="008E2196"/>
    <w:rsid w:val="008E21A2"/>
    <w:rsid w:val="008E2318"/>
    <w:rsid w:val="008E2359"/>
    <w:rsid w:val="008E2417"/>
    <w:rsid w:val="008E2499"/>
    <w:rsid w:val="008E24F3"/>
    <w:rsid w:val="008E24F6"/>
    <w:rsid w:val="008E25C9"/>
    <w:rsid w:val="008E262C"/>
    <w:rsid w:val="008E2694"/>
    <w:rsid w:val="008E26AD"/>
    <w:rsid w:val="008E26F3"/>
    <w:rsid w:val="008E271F"/>
    <w:rsid w:val="008E2750"/>
    <w:rsid w:val="008E2785"/>
    <w:rsid w:val="008E279A"/>
    <w:rsid w:val="008E27AC"/>
    <w:rsid w:val="008E27AD"/>
    <w:rsid w:val="008E27AF"/>
    <w:rsid w:val="008E282B"/>
    <w:rsid w:val="008E287B"/>
    <w:rsid w:val="008E28B1"/>
    <w:rsid w:val="008E28BC"/>
    <w:rsid w:val="008E2A1D"/>
    <w:rsid w:val="008E2A97"/>
    <w:rsid w:val="008E2AED"/>
    <w:rsid w:val="008E2AF5"/>
    <w:rsid w:val="008E2B48"/>
    <w:rsid w:val="008E2C37"/>
    <w:rsid w:val="008E2C4E"/>
    <w:rsid w:val="008E2C7E"/>
    <w:rsid w:val="008E2D93"/>
    <w:rsid w:val="008E2E19"/>
    <w:rsid w:val="008E2EB5"/>
    <w:rsid w:val="008E2F75"/>
    <w:rsid w:val="008E2FDA"/>
    <w:rsid w:val="008E2FDF"/>
    <w:rsid w:val="008E306B"/>
    <w:rsid w:val="008E3088"/>
    <w:rsid w:val="008E3120"/>
    <w:rsid w:val="008E31E3"/>
    <w:rsid w:val="008E3276"/>
    <w:rsid w:val="008E327C"/>
    <w:rsid w:val="008E3294"/>
    <w:rsid w:val="008E32E6"/>
    <w:rsid w:val="008E339C"/>
    <w:rsid w:val="008E34EF"/>
    <w:rsid w:val="008E3530"/>
    <w:rsid w:val="008E356F"/>
    <w:rsid w:val="008E3574"/>
    <w:rsid w:val="008E358D"/>
    <w:rsid w:val="008E3621"/>
    <w:rsid w:val="008E3692"/>
    <w:rsid w:val="008E3693"/>
    <w:rsid w:val="008E3721"/>
    <w:rsid w:val="008E373E"/>
    <w:rsid w:val="008E3808"/>
    <w:rsid w:val="008E3844"/>
    <w:rsid w:val="008E3862"/>
    <w:rsid w:val="008E3888"/>
    <w:rsid w:val="008E3902"/>
    <w:rsid w:val="008E392E"/>
    <w:rsid w:val="008E3A27"/>
    <w:rsid w:val="008E3B1E"/>
    <w:rsid w:val="008E3B32"/>
    <w:rsid w:val="008E3BB6"/>
    <w:rsid w:val="008E3BCF"/>
    <w:rsid w:val="008E3BD4"/>
    <w:rsid w:val="008E3BDC"/>
    <w:rsid w:val="008E3C1A"/>
    <w:rsid w:val="008E3C55"/>
    <w:rsid w:val="008E3D98"/>
    <w:rsid w:val="008E3DDC"/>
    <w:rsid w:val="008E3E51"/>
    <w:rsid w:val="008E3E52"/>
    <w:rsid w:val="008E3EBF"/>
    <w:rsid w:val="008E3EC3"/>
    <w:rsid w:val="008E3EC7"/>
    <w:rsid w:val="008E3F32"/>
    <w:rsid w:val="008E4091"/>
    <w:rsid w:val="008E40C2"/>
    <w:rsid w:val="008E417C"/>
    <w:rsid w:val="008E41C2"/>
    <w:rsid w:val="008E42BC"/>
    <w:rsid w:val="008E42E4"/>
    <w:rsid w:val="008E42FD"/>
    <w:rsid w:val="008E440B"/>
    <w:rsid w:val="008E4529"/>
    <w:rsid w:val="008E45C2"/>
    <w:rsid w:val="008E45C6"/>
    <w:rsid w:val="008E45CE"/>
    <w:rsid w:val="008E4660"/>
    <w:rsid w:val="008E4717"/>
    <w:rsid w:val="008E47DD"/>
    <w:rsid w:val="008E4887"/>
    <w:rsid w:val="008E496A"/>
    <w:rsid w:val="008E4BD2"/>
    <w:rsid w:val="008E4C08"/>
    <w:rsid w:val="008E4CCA"/>
    <w:rsid w:val="008E4D63"/>
    <w:rsid w:val="008E4D83"/>
    <w:rsid w:val="008E4DF2"/>
    <w:rsid w:val="008E4DF7"/>
    <w:rsid w:val="008E4EBE"/>
    <w:rsid w:val="008E4F36"/>
    <w:rsid w:val="008E4F64"/>
    <w:rsid w:val="008E4FA8"/>
    <w:rsid w:val="008E4FAF"/>
    <w:rsid w:val="008E4FDC"/>
    <w:rsid w:val="008E5097"/>
    <w:rsid w:val="008E5187"/>
    <w:rsid w:val="008E5239"/>
    <w:rsid w:val="008E5260"/>
    <w:rsid w:val="008E52F1"/>
    <w:rsid w:val="008E5545"/>
    <w:rsid w:val="008E55C9"/>
    <w:rsid w:val="008E5678"/>
    <w:rsid w:val="008E56A9"/>
    <w:rsid w:val="008E578A"/>
    <w:rsid w:val="008E57C4"/>
    <w:rsid w:val="008E5809"/>
    <w:rsid w:val="008E590E"/>
    <w:rsid w:val="008E5950"/>
    <w:rsid w:val="008E5962"/>
    <w:rsid w:val="008E5A45"/>
    <w:rsid w:val="008E5A74"/>
    <w:rsid w:val="008E5AC6"/>
    <w:rsid w:val="008E5B0E"/>
    <w:rsid w:val="008E5B23"/>
    <w:rsid w:val="008E5B87"/>
    <w:rsid w:val="008E5C0B"/>
    <w:rsid w:val="008E5D1F"/>
    <w:rsid w:val="008E5D5E"/>
    <w:rsid w:val="008E5DC5"/>
    <w:rsid w:val="008E5DD7"/>
    <w:rsid w:val="008E5E07"/>
    <w:rsid w:val="008E5EB9"/>
    <w:rsid w:val="008E5ECA"/>
    <w:rsid w:val="008E5F91"/>
    <w:rsid w:val="008E5FE4"/>
    <w:rsid w:val="008E60B2"/>
    <w:rsid w:val="008E6121"/>
    <w:rsid w:val="008E6130"/>
    <w:rsid w:val="008E6164"/>
    <w:rsid w:val="008E6216"/>
    <w:rsid w:val="008E62C9"/>
    <w:rsid w:val="008E63CF"/>
    <w:rsid w:val="008E6430"/>
    <w:rsid w:val="008E6515"/>
    <w:rsid w:val="008E65A5"/>
    <w:rsid w:val="008E6602"/>
    <w:rsid w:val="008E6625"/>
    <w:rsid w:val="008E66A7"/>
    <w:rsid w:val="008E66FE"/>
    <w:rsid w:val="008E68F1"/>
    <w:rsid w:val="008E6937"/>
    <w:rsid w:val="008E6939"/>
    <w:rsid w:val="008E69C5"/>
    <w:rsid w:val="008E69DB"/>
    <w:rsid w:val="008E69EC"/>
    <w:rsid w:val="008E6A2E"/>
    <w:rsid w:val="008E6A88"/>
    <w:rsid w:val="008E6AE8"/>
    <w:rsid w:val="008E6B2F"/>
    <w:rsid w:val="008E6B79"/>
    <w:rsid w:val="008E6CE8"/>
    <w:rsid w:val="008E6D8E"/>
    <w:rsid w:val="008E6DE2"/>
    <w:rsid w:val="008E6E9F"/>
    <w:rsid w:val="008E6EA5"/>
    <w:rsid w:val="008E6EB6"/>
    <w:rsid w:val="008E6EC3"/>
    <w:rsid w:val="008E6EDB"/>
    <w:rsid w:val="008E7002"/>
    <w:rsid w:val="008E7088"/>
    <w:rsid w:val="008E71D4"/>
    <w:rsid w:val="008E724D"/>
    <w:rsid w:val="008E733A"/>
    <w:rsid w:val="008E737B"/>
    <w:rsid w:val="008E73B5"/>
    <w:rsid w:val="008E760C"/>
    <w:rsid w:val="008E769B"/>
    <w:rsid w:val="008E7826"/>
    <w:rsid w:val="008E7868"/>
    <w:rsid w:val="008E78A3"/>
    <w:rsid w:val="008E7919"/>
    <w:rsid w:val="008E79B1"/>
    <w:rsid w:val="008E79C9"/>
    <w:rsid w:val="008E7A02"/>
    <w:rsid w:val="008E7AA1"/>
    <w:rsid w:val="008E7AA3"/>
    <w:rsid w:val="008E7BF5"/>
    <w:rsid w:val="008E7CA4"/>
    <w:rsid w:val="008E7CA7"/>
    <w:rsid w:val="008E7CF1"/>
    <w:rsid w:val="008E7D2B"/>
    <w:rsid w:val="008E7D30"/>
    <w:rsid w:val="008E7D64"/>
    <w:rsid w:val="008E7E37"/>
    <w:rsid w:val="008E7E49"/>
    <w:rsid w:val="008E7E58"/>
    <w:rsid w:val="008E7E6E"/>
    <w:rsid w:val="008E7E7E"/>
    <w:rsid w:val="008E7FCE"/>
    <w:rsid w:val="008F000B"/>
    <w:rsid w:val="008F0019"/>
    <w:rsid w:val="008F0044"/>
    <w:rsid w:val="008F004E"/>
    <w:rsid w:val="008F00BB"/>
    <w:rsid w:val="008F00CF"/>
    <w:rsid w:val="008F014E"/>
    <w:rsid w:val="008F0197"/>
    <w:rsid w:val="008F0237"/>
    <w:rsid w:val="008F0282"/>
    <w:rsid w:val="008F0297"/>
    <w:rsid w:val="008F02CD"/>
    <w:rsid w:val="008F0359"/>
    <w:rsid w:val="008F03DE"/>
    <w:rsid w:val="008F0402"/>
    <w:rsid w:val="008F044A"/>
    <w:rsid w:val="008F046A"/>
    <w:rsid w:val="008F05B2"/>
    <w:rsid w:val="008F062C"/>
    <w:rsid w:val="008F0635"/>
    <w:rsid w:val="008F068D"/>
    <w:rsid w:val="008F06AB"/>
    <w:rsid w:val="008F078F"/>
    <w:rsid w:val="008F07F2"/>
    <w:rsid w:val="008F0879"/>
    <w:rsid w:val="008F0882"/>
    <w:rsid w:val="008F08D6"/>
    <w:rsid w:val="008F0904"/>
    <w:rsid w:val="008F0912"/>
    <w:rsid w:val="008F0979"/>
    <w:rsid w:val="008F09F4"/>
    <w:rsid w:val="008F0A38"/>
    <w:rsid w:val="008F0A6F"/>
    <w:rsid w:val="008F0ABC"/>
    <w:rsid w:val="008F0B0A"/>
    <w:rsid w:val="008F0B50"/>
    <w:rsid w:val="008F0B90"/>
    <w:rsid w:val="008F0C30"/>
    <w:rsid w:val="008F0C43"/>
    <w:rsid w:val="008F0C81"/>
    <w:rsid w:val="008F0CC1"/>
    <w:rsid w:val="008F0D47"/>
    <w:rsid w:val="008F0E23"/>
    <w:rsid w:val="008F0EEA"/>
    <w:rsid w:val="008F0F7E"/>
    <w:rsid w:val="008F1029"/>
    <w:rsid w:val="008F110B"/>
    <w:rsid w:val="008F1151"/>
    <w:rsid w:val="008F1174"/>
    <w:rsid w:val="008F120E"/>
    <w:rsid w:val="008F12A1"/>
    <w:rsid w:val="008F1319"/>
    <w:rsid w:val="008F1338"/>
    <w:rsid w:val="008F1342"/>
    <w:rsid w:val="008F1372"/>
    <w:rsid w:val="008F13BE"/>
    <w:rsid w:val="008F1415"/>
    <w:rsid w:val="008F1473"/>
    <w:rsid w:val="008F1491"/>
    <w:rsid w:val="008F14C6"/>
    <w:rsid w:val="008F14FE"/>
    <w:rsid w:val="008F1520"/>
    <w:rsid w:val="008F16B1"/>
    <w:rsid w:val="008F16B9"/>
    <w:rsid w:val="008F1721"/>
    <w:rsid w:val="008F17B6"/>
    <w:rsid w:val="008F17F5"/>
    <w:rsid w:val="008F17F9"/>
    <w:rsid w:val="008F1823"/>
    <w:rsid w:val="008F18A0"/>
    <w:rsid w:val="008F199F"/>
    <w:rsid w:val="008F1A96"/>
    <w:rsid w:val="008F1AB4"/>
    <w:rsid w:val="008F1ABC"/>
    <w:rsid w:val="008F1AC4"/>
    <w:rsid w:val="008F1AC6"/>
    <w:rsid w:val="008F1AD0"/>
    <w:rsid w:val="008F1AF9"/>
    <w:rsid w:val="008F1B54"/>
    <w:rsid w:val="008F1BA6"/>
    <w:rsid w:val="008F1BCD"/>
    <w:rsid w:val="008F1C19"/>
    <w:rsid w:val="008F1C4D"/>
    <w:rsid w:val="008F1D43"/>
    <w:rsid w:val="008F1D88"/>
    <w:rsid w:val="008F1E02"/>
    <w:rsid w:val="008F1E31"/>
    <w:rsid w:val="008F1E7F"/>
    <w:rsid w:val="008F1F09"/>
    <w:rsid w:val="008F1F41"/>
    <w:rsid w:val="008F1F61"/>
    <w:rsid w:val="008F2014"/>
    <w:rsid w:val="008F2023"/>
    <w:rsid w:val="008F2067"/>
    <w:rsid w:val="008F211A"/>
    <w:rsid w:val="008F21E3"/>
    <w:rsid w:val="008F228F"/>
    <w:rsid w:val="008F2370"/>
    <w:rsid w:val="008F23D7"/>
    <w:rsid w:val="008F23DC"/>
    <w:rsid w:val="008F2405"/>
    <w:rsid w:val="008F2480"/>
    <w:rsid w:val="008F2579"/>
    <w:rsid w:val="008F2583"/>
    <w:rsid w:val="008F2589"/>
    <w:rsid w:val="008F260F"/>
    <w:rsid w:val="008F2672"/>
    <w:rsid w:val="008F26CD"/>
    <w:rsid w:val="008F275D"/>
    <w:rsid w:val="008F277A"/>
    <w:rsid w:val="008F27A0"/>
    <w:rsid w:val="008F28C9"/>
    <w:rsid w:val="008F28CB"/>
    <w:rsid w:val="008F290F"/>
    <w:rsid w:val="008F291C"/>
    <w:rsid w:val="008F2937"/>
    <w:rsid w:val="008F293D"/>
    <w:rsid w:val="008F29D9"/>
    <w:rsid w:val="008F29E0"/>
    <w:rsid w:val="008F2A5E"/>
    <w:rsid w:val="008F2AFB"/>
    <w:rsid w:val="008F2B0C"/>
    <w:rsid w:val="008F2B13"/>
    <w:rsid w:val="008F2B65"/>
    <w:rsid w:val="008F2C1D"/>
    <w:rsid w:val="008F2C25"/>
    <w:rsid w:val="008F2C2D"/>
    <w:rsid w:val="008F2C40"/>
    <w:rsid w:val="008F2C85"/>
    <w:rsid w:val="008F2CA4"/>
    <w:rsid w:val="008F2CC6"/>
    <w:rsid w:val="008F2CDB"/>
    <w:rsid w:val="008F2D0B"/>
    <w:rsid w:val="008F2D3F"/>
    <w:rsid w:val="008F2D8A"/>
    <w:rsid w:val="008F2DB2"/>
    <w:rsid w:val="008F2DFD"/>
    <w:rsid w:val="008F2E66"/>
    <w:rsid w:val="008F2E87"/>
    <w:rsid w:val="008F2EA9"/>
    <w:rsid w:val="008F2EE8"/>
    <w:rsid w:val="008F2FC7"/>
    <w:rsid w:val="008F2FE6"/>
    <w:rsid w:val="008F301A"/>
    <w:rsid w:val="008F309E"/>
    <w:rsid w:val="008F30A3"/>
    <w:rsid w:val="008F30F4"/>
    <w:rsid w:val="008F3130"/>
    <w:rsid w:val="008F3178"/>
    <w:rsid w:val="008F317E"/>
    <w:rsid w:val="008F3210"/>
    <w:rsid w:val="008F3272"/>
    <w:rsid w:val="008F3303"/>
    <w:rsid w:val="008F3339"/>
    <w:rsid w:val="008F33A1"/>
    <w:rsid w:val="008F33B1"/>
    <w:rsid w:val="008F33FB"/>
    <w:rsid w:val="008F3465"/>
    <w:rsid w:val="008F34CD"/>
    <w:rsid w:val="008F34E6"/>
    <w:rsid w:val="008F357D"/>
    <w:rsid w:val="008F359C"/>
    <w:rsid w:val="008F359D"/>
    <w:rsid w:val="008F3652"/>
    <w:rsid w:val="008F36A5"/>
    <w:rsid w:val="008F3729"/>
    <w:rsid w:val="008F3852"/>
    <w:rsid w:val="008F38DA"/>
    <w:rsid w:val="008F3908"/>
    <w:rsid w:val="008F39DA"/>
    <w:rsid w:val="008F3A16"/>
    <w:rsid w:val="008F3A58"/>
    <w:rsid w:val="008F3A64"/>
    <w:rsid w:val="008F3AC0"/>
    <w:rsid w:val="008F3B2D"/>
    <w:rsid w:val="008F3B2E"/>
    <w:rsid w:val="008F3B73"/>
    <w:rsid w:val="008F3C46"/>
    <w:rsid w:val="008F3C97"/>
    <w:rsid w:val="008F3CE4"/>
    <w:rsid w:val="008F3D2F"/>
    <w:rsid w:val="008F3D5E"/>
    <w:rsid w:val="008F3DD8"/>
    <w:rsid w:val="008F3E04"/>
    <w:rsid w:val="008F3E16"/>
    <w:rsid w:val="008F3E1D"/>
    <w:rsid w:val="008F3E5C"/>
    <w:rsid w:val="008F4008"/>
    <w:rsid w:val="008F40B1"/>
    <w:rsid w:val="008F4123"/>
    <w:rsid w:val="008F414C"/>
    <w:rsid w:val="008F4297"/>
    <w:rsid w:val="008F42A6"/>
    <w:rsid w:val="008F42B3"/>
    <w:rsid w:val="008F43EB"/>
    <w:rsid w:val="008F4423"/>
    <w:rsid w:val="008F44BF"/>
    <w:rsid w:val="008F44ED"/>
    <w:rsid w:val="008F458E"/>
    <w:rsid w:val="008F45C2"/>
    <w:rsid w:val="008F461B"/>
    <w:rsid w:val="008F4647"/>
    <w:rsid w:val="008F4777"/>
    <w:rsid w:val="008F4821"/>
    <w:rsid w:val="008F48B0"/>
    <w:rsid w:val="008F495E"/>
    <w:rsid w:val="008F4993"/>
    <w:rsid w:val="008F49CC"/>
    <w:rsid w:val="008F4B95"/>
    <w:rsid w:val="008F4B99"/>
    <w:rsid w:val="008F4CD5"/>
    <w:rsid w:val="008F4D0C"/>
    <w:rsid w:val="008F4DB3"/>
    <w:rsid w:val="008F4E05"/>
    <w:rsid w:val="008F4EE1"/>
    <w:rsid w:val="008F4F2E"/>
    <w:rsid w:val="008F4F52"/>
    <w:rsid w:val="008F4F84"/>
    <w:rsid w:val="008F502E"/>
    <w:rsid w:val="008F5041"/>
    <w:rsid w:val="008F5042"/>
    <w:rsid w:val="008F505A"/>
    <w:rsid w:val="008F50BA"/>
    <w:rsid w:val="008F5144"/>
    <w:rsid w:val="008F5175"/>
    <w:rsid w:val="008F5191"/>
    <w:rsid w:val="008F51A3"/>
    <w:rsid w:val="008F51B1"/>
    <w:rsid w:val="008F51CC"/>
    <w:rsid w:val="008F52BB"/>
    <w:rsid w:val="008F52F5"/>
    <w:rsid w:val="008F5311"/>
    <w:rsid w:val="008F5349"/>
    <w:rsid w:val="008F541B"/>
    <w:rsid w:val="008F549A"/>
    <w:rsid w:val="008F54C3"/>
    <w:rsid w:val="008F54F5"/>
    <w:rsid w:val="008F54FE"/>
    <w:rsid w:val="008F5526"/>
    <w:rsid w:val="008F558C"/>
    <w:rsid w:val="008F5654"/>
    <w:rsid w:val="008F5730"/>
    <w:rsid w:val="008F578F"/>
    <w:rsid w:val="008F57C2"/>
    <w:rsid w:val="008F57EE"/>
    <w:rsid w:val="008F57EF"/>
    <w:rsid w:val="008F5819"/>
    <w:rsid w:val="008F5846"/>
    <w:rsid w:val="008F5895"/>
    <w:rsid w:val="008F58A6"/>
    <w:rsid w:val="008F58D8"/>
    <w:rsid w:val="008F58E7"/>
    <w:rsid w:val="008F5925"/>
    <w:rsid w:val="008F595B"/>
    <w:rsid w:val="008F598F"/>
    <w:rsid w:val="008F59AB"/>
    <w:rsid w:val="008F59C8"/>
    <w:rsid w:val="008F5AB5"/>
    <w:rsid w:val="008F5AE2"/>
    <w:rsid w:val="008F5B5D"/>
    <w:rsid w:val="008F5C06"/>
    <w:rsid w:val="008F5C4A"/>
    <w:rsid w:val="008F5CA0"/>
    <w:rsid w:val="008F5D65"/>
    <w:rsid w:val="008F5E6F"/>
    <w:rsid w:val="008F5EA5"/>
    <w:rsid w:val="008F5EBC"/>
    <w:rsid w:val="008F5F86"/>
    <w:rsid w:val="008F5FFF"/>
    <w:rsid w:val="008F606D"/>
    <w:rsid w:val="008F609F"/>
    <w:rsid w:val="008F61C1"/>
    <w:rsid w:val="008F61D2"/>
    <w:rsid w:val="008F6207"/>
    <w:rsid w:val="008F620D"/>
    <w:rsid w:val="008F6252"/>
    <w:rsid w:val="008F6279"/>
    <w:rsid w:val="008F629A"/>
    <w:rsid w:val="008F6387"/>
    <w:rsid w:val="008F63E6"/>
    <w:rsid w:val="008F63F3"/>
    <w:rsid w:val="008F6459"/>
    <w:rsid w:val="008F64BE"/>
    <w:rsid w:val="008F6507"/>
    <w:rsid w:val="008F654D"/>
    <w:rsid w:val="008F65A9"/>
    <w:rsid w:val="008F6686"/>
    <w:rsid w:val="008F66A9"/>
    <w:rsid w:val="008F66C2"/>
    <w:rsid w:val="008F66D4"/>
    <w:rsid w:val="008F679C"/>
    <w:rsid w:val="008F67A5"/>
    <w:rsid w:val="008F67D4"/>
    <w:rsid w:val="008F687A"/>
    <w:rsid w:val="008F6894"/>
    <w:rsid w:val="008F6929"/>
    <w:rsid w:val="008F6940"/>
    <w:rsid w:val="008F6998"/>
    <w:rsid w:val="008F6B4B"/>
    <w:rsid w:val="008F6B7E"/>
    <w:rsid w:val="008F6BB0"/>
    <w:rsid w:val="008F6BC5"/>
    <w:rsid w:val="008F6C42"/>
    <w:rsid w:val="008F6C55"/>
    <w:rsid w:val="008F6E37"/>
    <w:rsid w:val="008F6EFC"/>
    <w:rsid w:val="008F6F3C"/>
    <w:rsid w:val="008F6F4C"/>
    <w:rsid w:val="008F7077"/>
    <w:rsid w:val="008F7082"/>
    <w:rsid w:val="008F714B"/>
    <w:rsid w:val="008F7192"/>
    <w:rsid w:val="008F71BA"/>
    <w:rsid w:val="008F71EC"/>
    <w:rsid w:val="008F71ED"/>
    <w:rsid w:val="008F7295"/>
    <w:rsid w:val="008F73B8"/>
    <w:rsid w:val="008F73FD"/>
    <w:rsid w:val="008F7497"/>
    <w:rsid w:val="008F75DB"/>
    <w:rsid w:val="008F7640"/>
    <w:rsid w:val="008F7647"/>
    <w:rsid w:val="008F7674"/>
    <w:rsid w:val="008F7703"/>
    <w:rsid w:val="008F7715"/>
    <w:rsid w:val="008F778A"/>
    <w:rsid w:val="008F77AE"/>
    <w:rsid w:val="008F782D"/>
    <w:rsid w:val="008F784F"/>
    <w:rsid w:val="008F7858"/>
    <w:rsid w:val="008F7874"/>
    <w:rsid w:val="008F7877"/>
    <w:rsid w:val="008F78F4"/>
    <w:rsid w:val="008F7934"/>
    <w:rsid w:val="008F79B0"/>
    <w:rsid w:val="008F7A25"/>
    <w:rsid w:val="008F7A31"/>
    <w:rsid w:val="008F7A45"/>
    <w:rsid w:val="008F7AA4"/>
    <w:rsid w:val="008F7B12"/>
    <w:rsid w:val="008F7B3F"/>
    <w:rsid w:val="008F7B45"/>
    <w:rsid w:val="008F7B59"/>
    <w:rsid w:val="008F7B78"/>
    <w:rsid w:val="008F7C25"/>
    <w:rsid w:val="008F7C55"/>
    <w:rsid w:val="008F7C79"/>
    <w:rsid w:val="008F7C80"/>
    <w:rsid w:val="008F7D54"/>
    <w:rsid w:val="008F7F09"/>
    <w:rsid w:val="008F7FDD"/>
    <w:rsid w:val="00900006"/>
    <w:rsid w:val="0090001C"/>
    <w:rsid w:val="00900057"/>
    <w:rsid w:val="00900080"/>
    <w:rsid w:val="009000CE"/>
    <w:rsid w:val="00900183"/>
    <w:rsid w:val="00900208"/>
    <w:rsid w:val="0090020F"/>
    <w:rsid w:val="009003B3"/>
    <w:rsid w:val="00900480"/>
    <w:rsid w:val="0090048E"/>
    <w:rsid w:val="0090053D"/>
    <w:rsid w:val="009005BE"/>
    <w:rsid w:val="0090063E"/>
    <w:rsid w:val="009006A4"/>
    <w:rsid w:val="009006A9"/>
    <w:rsid w:val="0090077B"/>
    <w:rsid w:val="0090079A"/>
    <w:rsid w:val="009007C0"/>
    <w:rsid w:val="009007F0"/>
    <w:rsid w:val="00900870"/>
    <w:rsid w:val="009008B9"/>
    <w:rsid w:val="0090090D"/>
    <w:rsid w:val="00900924"/>
    <w:rsid w:val="00900958"/>
    <w:rsid w:val="0090096A"/>
    <w:rsid w:val="009009A1"/>
    <w:rsid w:val="00900A2C"/>
    <w:rsid w:val="00900A6D"/>
    <w:rsid w:val="00900ABD"/>
    <w:rsid w:val="00900ACD"/>
    <w:rsid w:val="00900AE8"/>
    <w:rsid w:val="00900BB7"/>
    <w:rsid w:val="00900BE9"/>
    <w:rsid w:val="00900BEC"/>
    <w:rsid w:val="00900C32"/>
    <w:rsid w:val="00900C7C"/>
    <w:rsid w:val="00900C9A"/>
    <w:rsid w:val="00900D14"/>
    <w:rsid w:val="00900D54"/>
    <w:rsid w:val="00900D5E"/>
    <w:rsid w:val="00900DA2"/>
    <w:rsid w:val="00900DF3"/>
    <w:rsid w:val="00900E30"/>
    <w:rsid w:val="00900E5D"/>
    <w:rsid w:val="00900F78"/>
    <w:rsid w:val="00900FDE"/>
    <w:rsid w:val="00901011"/>
    <w:rsid w:val="00901129"/>
    <w:rsid w:val="009011FF"/>
    <w:rsid w:val="0090120A"/>
    <w:rsid w:val="00901260"/>
    <w:rsid w:val="0090126C"/>
    <w:rsid w:val="00901273"/>
    <w:rsid w:val="009012D5"/>
    <w:rsid w:val="00901304"/>
    <w:rsid w:val="00901366"/>
    <w:rsid w:val="00901384"/>
    <w:rsid w:val="009013F2"/>
    <w:rsid w:val="009014B2"/>
    <w:rsid w:val="0090154D"/>
    <w:rsid w:val="00901582"/>
    <w:rsid w:val="009015DF"/>
    <w:rsid w:val="009016E7"/>
    <w:rsid w:val="00901701"/>
    <w:rsid w:val="0090171B"/>
    <w:rsid w:val="00901734"/>
    <w:rsid w:val="00901827"/>
    <w:rsid w:val="009018D4"/>
    <w:rsid w:val="0090196D"/>
    <w:rsid w:val="009019BF"/>
    <w:rsid w:val="009019C2"/>
    <w:rsid w:val="00901A0E"/>
    <w:rsid w:val="00901A60"/>
    <w:rsid w:val="00901A8F"/>
    <w:rsid w:val="00901AD1"/>
    <w:rsid w:val="00901ADF"/>
    <w:rsid w:val="00901AEE"/>
    <w:rsid w:val="00901B41"/>
    <w:rsid w:val="00901B49"/>
    <w:rsid w:val="00901B5B"/>
    <w:rsid w:val="00901BE5"/>
    <w:rsid w:val="00901BF9"/>
    <w:rsid w:val="00901C86"/>
    <w:rsid w:val="00901D5F"/>
    <w:rsid w:val="00901DB7"/>
    <w:rsid w:val="00901E2A"/>
    <w:rsid w:val="00901EB8"/>
    <w:rsid w:val="00901EC6"/>
    <w:rsid w:val="00901EF1"/>
    <w:rsid w:val="00901F4A"/>
    <w:rsid w:val="00901F68"/>
    <w:rsid w:val="00901FB7"/>
    <w:rsid w:val="0090203B"/>
    <w:rsid w:val="009020C1"/>
    <w:rsid w:val="009020D4"/>
    <w:rsid w:val="009020F8"/>
    <w:rsid w:val="0090218E"/>
    <w:rsid w:val="009021D6"/>
    <w:rsid w:val="00902216"/>
    <w:rsid w:val="009022FC"/>
    <w:rsid w:val="00902347"/>
    <w:rsid w:val="00902448"/>
    <w:rsid w:val="009024D3"/>
    <w:rsid w:val="00902523"/>
    <w:rsid w:val="00902560"/>
    <w:rsid w:val="009025C4"/>
    <w:rsid w:val="00902612"/>
    <w:rsid w:val="00902668"/>
    <w:rsid w:val="00902743"/>
    <w:rsid w:val="00902779"/>
    <w:rsid w:val="00902799"/>
    <w:rsid w:val="009027C0"/>
    <w:rsid w:val="009028EE"/>
    <w:rsid w:val="009029F5"/>
    <w:rsid w:val="00902A58"/>
    <w:rsid w:val="00902AC3"/>
    <w:rsid w:val="00902ADD"/>
    <w:rsid w:val="00902ADF"/>
    <w:rsid w:val="00902BC1"/>
    <w:rsid w:val="00902BE2"/>
    <w:rsid w:val="00902C04"/>
    <w:rsid w:val="00902C48"/>
    <w:rsid w:val="00902C7D"/>
    <w:rsid w:val="00902C8C"/>
    <w:rsid w:val="00902FA3"/>
    <w:rsid w:val="00903040"/>
    <w:rsid w:val="0090304C"/>
    <w:rsid w:val="00903139"/>
    <w:rsid w:val="0090315E"/>
    <w:rsid w:val="009031BA"/>
    <w:rsid w:val="00903262"/>
    <w:rsid w:val="0090326C"/>
    <w:rsid w:val="009032B9"/>
    <w:rsid w:val="009032CA"/>
    <w:rsid w:val="00903304"/>
    <w:rsid w:val="0090345A"/>
    <w:rsid w:val="00903476"/>
    <w:rsid w:val="009034A2"/>
    <w:rsid w:val="0090355B"/>
    <w:rsid w:val="00903568"/>
    <w:rsid w:val="00903577"/>
    <w:rsid w:val="0090361A"/>
    <w:rsid w:val="00903766"/>
    <w:rsid w:val="0090376E"/>
    <w:rsid w:val="00903782"/>
    <w:rsid w:val="009037BA"/>
    <w:rsid w:val="009037D2"/>
    <w:rsid w:val="0090387D"/>
    <w:rsid w:val="0090388D"/>
    <w:rsid w:val="009038C0"/>
    <w:rsid w:val="009038FB"/>
    <w:rsid w:val="0090391C"/>
    <w:rsid w:val="00903992"/>
    <w:rsid w:val="00903A10"/>
    <w:rsid w:val="00903B2F"/>
    <w:rsid w:val="00903B57"/>
    <w:rsid w:val="00903B9E"/>
    <w:rsid w:val="00903C39"/>
    <w:rsid w:val="00903C5C"/>
    <w:rsid w:val="00903C62"/>
    <w:rsid w:val="00903D3A"/>
    <w:rsid w:val="00903D79"/>
    <w:rsid w:val="00903E3A"/>
    <w:rsid w:val="00903E80"/>
    <w:rsid w:val="00903ECE"/>
    <w:rsid w:val="00903FA3"/>
    <w:rsid w:val="00903FAE"/>
    <w:rsid w:val="00904015"/>
    <w:rsid w:val="00904081"/>
    <w:rsid w:val="00904093"/>
    <w:rsid w:val="0090412F"/>
    <w:rsid w:val="00904168"/>
    <w:rsid w:val="00904270"/>
    <w:rsid w:val="00904271"/>
    <w:rsid w:val="00904352"/>
    <w:rsid w:val="00904379"/>
    <w:rsid w:val="0090438D"/>
    <w:rsid w:val="009043F3"/>
    <w:rsid w:val="00904400"/>
    <w:rsid w:val="0090443B"/>
    <w:rsid w:val="009044AE"/>
    <w:rsid w:val="009044BC"/>
    <w:rsid w:val="009044D7"/>
    <w:rsid w:val="009045F8"/>
    <w:rsid w:val="00904653"/>
    <w:rsid w:val="00904820"/>
    <w:rsid w:val="00904ABE"/>
    <w:rsid w:val="00904ABF"/>
    <w:rsid w:val="00904AD2"/>
    <w:rsid w:val="00904AD3"/>
    <w:rsid w:val="00904B48"/>
    <w:rsid w:val="00904B91"/>
    <w:rsid w:val="00904BBA"/>
    <w:rsid w:val="00904C5E"/>
    <w:rsid w:val="00904C79"/>
    <w:rsid w:val="00904D4E"/>
    <w:rsid w:val="00904D6A"/>
    <w:rsid w:val="00904D7A"/>
    <w:rsid w:val="00904DD8"/>
    <w:rsid w:val="00904E1F"/>
    <w:rsid w:val="00904E66"/>
    <w:rsid w:val="00904E85"/>
    <w:rsid w:val="00904EA7"/>
    <w:rsid w:val="00904ED1"/>
    <w:rsid w:val="00904EEC"/>
    <w:rsid w:val="00904F2C"/>
    <w:rsid w:val="00904F33"/>
    <w:rsid w:val="00904F49"/>
    <w:rsid w:val="00904F79"/>
    <w:rsid w:val="00905078"/>
    <w:rsid w:val="00905087"/>
    <w:rsid w:val="00905099"/>
    <w:rsid w:val="00905176"/>
    <w:rsid w:val="009051DB"/>
    <w:rsid w:val="0090521D"/>
    <w:rsid w:val="00905240"/>
    <w:rsid w:val="00905271"/>
    <w:rsid w:val="009052D4"/>
    <w:rsid w:val="009052DA"/>
    <w:rsid w:val="009053A8"/>
    <w:rsid w:val="009055BB"/>
    <w:rsid w:val="009055C1"/>
    <w:rsid w:val="00905634"/>
    <w:rsid w:val="009056A9"/>
    <w:rsid w:val="009056F8"/>
    <w:rsid w:val="009057FA"/>
    <w:rsid w:val="0090586A"/>
    <w:rsid w:val="00905882"/>
    <w:rsid w:val="009058D3"/>
    <w:rsid w:val="0090595D"/>
    <w:rsid w:val="0090596E"/>
    <w:rsid w:val="00905983"/>
    <w:rsid w:val="009059A3"/>
    <w:rsid w:val="009059EB"/>
    <w:rsid w:val="00905A5E"/>
    <w:rsid w:val="00905A9D"/>
    <w:rsid w:val="00905AF6"/>
    <w:rsid w:val="00905AF7"/>
    <w:rsid w:val="00905B19"/>
    <w:rsid w:val="00905B52"/>
    <w:rsid w:val="00905B78"/>
    <w:rsid w:val="00905CCF"/>
    <w:rsid w:val="00905CD9"/>
    <w:rsid w:val="00905D2C"/>
    <w:rsid w:val="00905D7E"/>
    <w:rsid w:val="00905DCC"/>
    <w:rsid w:val="00905E0C"/>
    <w:rsid w:val="00905E89"/>
    <w:rsid w:val="00905EDE"/>
    <w:rsid w:val="00905F7E"/>
    <w:rsid w:val="00905FC3"/>
    <w:rsid w:val="009060BD"/>
    <w:rsid w:val="009060CF"/>
    <w:rsid w:val="009061AF"/>
    <w:rsid w:val="00906359"/>
    <w:rsid w:val="0090637C"/>
    <w:rsid w:val="0090638B"/>
    <w:rsid w:val="009063DD"/>
    <w:rsid w:val="00906498"/>
    <w:rsid w:val="009064B6"/>
    <w:rsid w:val="00906500"/>
    <w:rsid w:val="009066B0"/>
    <w:rsid w:val="009066B4"/>
    <w:rsid w:val="009066BB"/>
    <w:rsid w:val="0090670A"/>
    <w:rsid w:val="0090677F"/>
    <w:rsid w:val="009067A6"/>
    <w:rsid w:val="009068A2"/>
    <w:rsid w:val="0090690C"/>
    <w:rsid w:val="00906961"/>
    <w:rsid w:val="009069DE"/>
    <w:rsid w:val="00906A1B"/>
    <w:rsid w:val="00906AC9"/>
    <w:rsid w:val="00906B8B"/>
    <w:rsid w:val="00906C47"/>
    <w:rsid w:val="00906CA5"/>
    <w:rsid w:val="00906CAD"/>
    <w:rsid w:val="00906CBB"/>
    <w:rsid w:val="00906CED"/>
    <w:rsid w:val="00906D6E"/>
    <w:rsid w:val="00906DB9"/>
    <w:rsid w:val="00906EC6"/>
    <w:rsid w:val="00906F39"/>
    <w:rsid w:val="00906FF9"/>
    <w:rsid w:val="0090704D"/>
    <w:rsid w:val="009070A9"/>
    <w:rsid w:val="009070F1"/>
    <w:rsid w:val="00907117"/>
    <w:rsid w:val="00907154"/>
    <w:rsid w:val="009071A8"/>
    <w:rsid w:val="009071C4"/>
    <w:rsid w:val="009071C5"/>
    <w:rsid w:val="009071E9"/>
    <w:rsid w:val="00907219"/>
    <w:rsid w:val="00907280"/>
    <w:rsid w:val="00907285"/>
    <w:rsid w:val="00907288"/>
    <w:rsid w:val="009072F1"/>
    <w:rsid w:val="00907346"/>
    <w:rsid w:val="00907351"/>
    <w:rsid w:val="009073AB"/>
    <w:rsid w:val="00907476"/>
    <w:rsid w:val="00907551"/>
    <w:rsid w:val="00907567"/>
    <w:rsid w:val="009075C3"/>
    <w:rsid w:val="00907622"/>
    <w:rsid w:val="0090763C"/>
    <w:rsid w:val="009076EA"/>
    <w:rsid w:val="00907711"/>
    <w:rsid w:val="009077B9"/>
    <w:rsid w:val="00907819"/>
    <w:rsid w:val="0090782C"/>
    <w:rsid w:val="0090783D"/>
    <w:rsid w:val="0090786B"/>
    <w:rsid w:val="009079A0"/>
    <w:rsid w:val="009079AA"/>
    <w:rsid w:val="009079E4"/>
    <w:rsid w:val="009079EA"/>
    <w:rsid w:val="00907B18"/>
    <w:rsid w:val="00907D21"/>
    <w:rsid w:val="00907D59"/>
    <w:rsid w:val="00907E2E"/>
    <w:rsid w:val="00907EE2"/>
    <w:rsid w:val="00907F00"/>
    <w:rsid w:val="00907FAE"/>
    <w:rsid w:val="00907FFE"/>
    <w:rsid w:val="00910071"/>
    <w:rsid w:val="009100DA"/>
    <w:rsid w:val="0091017B"/>
    <w:rsid w:val="00910228"/>
    <w:rsid w:val="009103CC"/>
    <w:rsid w:val="00910498"/>
    <w:rsid w:val="009104CF"/>
    <w:rsid w:val="009104EA"/>
    <w:rsid w:val="009104ED"/>
    <w:rsid w:val="0091053C"/>
    <w:rsid w:val="00910644"/>
    <w:rsid w:val="0091070A"/>
    <w:rsid w:val="0091077F"/>
    <w:rsid w:val="009107AD"/>
    <w:rsid w:val="0091088F"/>
    <w:rsid w:val="00910892"/>
    <w:rsid w:val="00910904"/>
    <w:rsid w:val="00910911"/>
    <w:rsid w:val="0091092C"/>
    <w:rsid w:val="00910A0E"/>
    <w:rsid w:val="00910A3A"/>
    <w:rsid w:val="00910A8A"/>
    <w:rsid w:val="00910BCB"/>
    <w:rsid w:val="00910BF9"/>
    <w:rsid w:val="00910F0D"/>
    <w:rsid w:val="00910F26"/>
    <w:rsid w:val="00910F5B"/>
    <w:rsid w:val="00910F5C"/>
    <w:rsid w:val="00910FBC"/>
    <w:rsid w:val="00911034"/>
    <w:rsid w:val="009112B8"/>
    <w:rsid w:val="00911353"/>
    <w:rsid w:val="0091137C"/>
    <w:rsid w:val="009113F3"/>
    <w:rsid w:val="00911461"/>
    <w:rsid w:val="009114CF"/>
    <w:rsid w:val="00911521"/>
    <w:rsid w:val="00911578"/>
    <w:rsid w:val="00911584"/>
    <w:rsid w:val="009115AF"/>
    <w:rsid w:val="009115C4"/>
    <w:rsid w:val="009115D6"/>
    <w:rsid w:val="0091164D"/>
    <w:rsid w:val="00911673"/>
    <w:rsid w:val="009116DE"/>
    <w:rsid w:val="00911733"/>
    <w:rsid w:val="00911752"/>
    <w:rsid w:val="0091184A"/>
    <w:rsid w:val="00911862"/>
    <w:rsid w:val="0091194E"/>
    <w:rsid w:val="00911AAA"/>
    <w:rsid w:val="00911AAD"/>
    <w:rsid w:val="00911D0E"/>
    <w:rsid w:val="00911D1B"/>
    <w:rsid w:val="00911E65"/>
    <w:rsid w:val="00911ECA"/>
    <w:rsid w:val="00911F81"/>
    <w:rsid w:val="00912016"/>
    <w:rsid w:val="0091208B"/>
    <w:rsid w:val="009120CB"/>
    <w:rsid w:val="00912145"/>
    <w:rsid w:val="00912229"/>
    <w:rsid w:val="00912249"/>
    <w:rsid w:val="00912375"/>
    <w:rsid w:val="009125A5"/>
    <w:rsid w:val="009125B7"/>
    <w:rsid w:val="00912614"/>
    <w:rsid w:val="0091268E"/>
    <w:rsid w:val="009126CF"/>
    <w:rsid w:val="0091271E"/>
    <w:rsid w:val="00912753"/>
    <w:rsid w:val="0091276A"/>
    <w:rsid w:val="00912778"/>
    <w:rsid w:val="0091278E"/>
    <w:rsid w:val="009127DC"/>
    <w:rsid w:val="00912805"/>
    <w:rsid w:val="00912916"/>
    <w:rsid w:val="0091294F"/>
    <w:rsid w:val="009129E0"/>
    <w:rsid w:val="00912B06"/>
    <w:rsid w:val="00912B41"/>
    <w:rsid w:val="00912C32"/>
    <w:rsid w:val="00912CFC"/>
    <w:rsid w:val="00912D1F"/>
    <w:rsid w:val="00912D64"/>
    <w:rsid w:val="00912D97"/>
    <w:rsid w:val="00912DDB"/>
    <w:rsid w:val="00912E6A"/>
    <w:rsid w:val="00912E86"/>
    <w:rsid w:val="00912EA7"/>
    <w:rsid w:val="00912ED6"/>
    <w:rsid w:val="00912EE4"/>
    <w:rsid w:val="00912F37"/>
    <w:rsid w:val="00912F4F"/>
    <w:rsid w:val="00912F5A"/>
    <w:rsid w:val="0091300C"/>
    <w:rsid w:val="00913041"/>
    <w:rsid w:val="00913043"/>
    <w:rsid w:val="0091304C"/>
    <w:rsid w:val="00913082"/>
    <w:rsid w:val="009130D4"/>
    <w:rsid w:val="0091312C"/>
    <w:rsid w:val="00913185"/>
    <w:rsid w:val="00913226"/>
    <w:rsid w:val="0091330F"/>
    <w:rsid w:val="0091339C"/>
    <w:rsid w:val="0091339F"/>
    <w:rsid w:val="0091345E"/>
    <w:rsid w:val="00913467"/>
    <w:rsid w:val="00913499"/>
    <w:rsid w:val="0091351C"/>
    <w:rsid w:val="009135E6"/>
    <w:rsid w:val="0091360D"/>
    <w:rsid w:val="009136E7"/>
    <w:rsid w:val="009136EB"/>
    <w:rsid w:val="0091370B"/>
    <w:rsid w:val="0091372A"/>
    <w:rsid w:val="00913762"/>
    <w:rsid w:val="0091380D"/>
    <w:rsid w:val="009138A1"/>
    <w:rsid w:val="009138BB"/>
    <w:rsid w:val="00913953"/>
    <w:rsid w:val="00913974"/>
    <w:rsid w:val="00913988"/>
    <w:rsid w:val="009139ED"/>
    <w:rsid w:val="00913A50"/>
    <w:rsid w:val="00913A6C"/>
    <w:rsid w:val="00913A8A"/>
    <w:rsid w:val="00913AAB"/>
    <w:rsid w:val="00913CBC"/>
    <w:rsid w:val="00913CFF"/>
    <w:rsid w:val="00913D16"/>
    <w:rsid w:val="00913D40"/>
    <w:rsid w:val="00913DAB"/>
    <w:rsid w:val="00913F38"/>
    <w:rsid w:val="00913FF4"/>
    <w:rsid w:val="0091401E"/>
    <w:rsid w:val="00914026"/>
    <w:rsid w:val="0091402E"/>
    <w:rsid w:val="00914053"/>
    <w:rsid w:val="00914080"/>
    <w:rsid w:val="009140EB"/>
    <w:rsid w:val="00914112"/>
    <w:rsid w:val="00914119"/>
    <w:rsid w:val="0091419F"/>
    <w:rsid w:val="009141F6"/>
    <w:rsid w:val="00914280"/>
    <w:rsid w:val="00914368"/>
    <w:rsid w:val="00914369"/>
    <w:rsid w:val="009143EB"/>
    <w:rsid w:val="00914500"/>
    <w:rsid w:val="009145CA"/>
    <w:rsid w:val="00914660"/>
    <w:rsid w:val="00914663"/>
    <w:rsid w:val="009147A5"/>
    <w:rsid w:val="00914900"/>
    <w:rsid w:val="00914A72"/>
    <w:rsid w:val="00914A98"/>
    <w:rsid w:val="00914BE7"/>
    <w:rsid w:val="00914C14"/>
    <w:rsid w:val="00914C3B"/>
    <w:rsid w:val="00914CA8"/>
    <w:rsid w:val="00914CDF"/>
    <w:rsid w:val="00914D8B"/>
    <w:rsid w:val="00914D90"/>
    <w:rsid w:val="00914DA4"/>
    <w:rsid w:val="00914DC7"/>
    <w:rsid w:val="00914DC9"/>
    <w:rsid w:val="00914E52"/>
    <w:rsid w:val="00914EC4"/>
    <w:rsid w:val="00914EF6"/>
    <w:rsid w:val="00914FE2"/>
    <w:rsid w:val="00915009"/>
    <w:rsid w:val="00915012"/>
    <w:rsid w:val="009150AC"/>
    <w:rsid w:val="0091516A"/>
    <w:rsid w:val="00915331"/>
    <w:rsid w:val="00915585"/>
    <w:rsid w:val="0091559E"/>
    <w:rsid w:val="009155E6"/>
    <w:rsid w:val="00915678"/>
    <w:rsid w:val="0091567D"/>
    <w:rsid w:val="0091570B"/>
    <w:rsid w:val="0091571E"/>
    <w:rsid w:val="0091577A"/>
    <w:rsid w:val="00915808"/>
    <w:rsid w:val="009158AC"/>
    <w:rsid w:val="00915945"/>
    <w:rsid w:val="0091594C"/>
    <w:rsid w:val="00915957"/>
    <w:rsid w:val="0091599C"/>
    <w:rsid w:val="009159E7"/>
    <w:rsid w:val="009159F3"/>
    <w:rsid w:val="00915A42"/>
    <w:rsid w:val="00915AB9"/>
    <w:rsid w:val="00915AD5"/>
    <w:rsid w:val="00915B32"/>
    <w:rsid w:val="00915BF7"/>
    <w:rsid w:val="00915D65"/>
    <w:rsid w:val="00915D89"/>
    <w:rsid w:val="00915DE0"/>
    <w:rsid w:val="00915EC4"/>
    <w:rsid w:val="00915F15"/>
    <w:rsid w:val="00915F2E"/>
    <w:rsid w:val="00915FFD"/>
    <w:rsid w:val="00916063"/>
    <w:rsid w:val="0091620F"/>
    <w:rsid w:val="00916259"/>
    <w:rsid w:val="009162F0"/>
    <w:rsid w:val="00916352"/>
    <w:rsid w:val="00916413"/>
    <w:rsid w:val="00916467"/>
    <w:rsid w:val="0091649F"/>
    <w:rsid w:val="00916548"/>
    <w:rsid w:val="00916570"/>
    <w:rsid w:val="009165F7"/>
    <w:rsid w:val="00916623"/>
    <w:rsid w:val="00916627"/>
    <w:rsid w:val="0091673D"/>
    <w:rsid w:val="009167A0"/>
    <w:rsid w:val="009167D5"/>
    <w:rsid w:val="0091684A"/>
    <w:rsid w:val="0091689A"/>
    <w:rsid w:val="009168A7"/>
    <w:rsid w:val="0091692D"/>
    <w:rsid w:val="00916937"/>
    <w:rsid w:val="0091694B"/>
    <w:rsid w:val="00916964"/>
    <w:rsid w:val="00916993"/>
    <w:rsid w:val="00916A16"/>
    <w:rsid w:val="00916A64"/>
    <w:rsid w:val="00916A9B"/>
    <w:rsid w:val="00916ADB"/>
    <w:rsid w:val="00916B97"/>
    <w:rsid w:val="00916BE6"/>
    <w:rsid w:val="00916D35"/>
    <w:rsid w:val="00916D43"/>
    <w:rsid w:val="00916DB0"/>
    <w:rsid w:val="00916F61"/>
    <w:rsid w:val="00917020"/>
    <w:rsid w:val="0091705C"/>
    <w:rsid w:val="0091706E"/>
    <w:rsid w:val="0091709B"/>
    <w:rsid w:val="009170BA"/>
    <w:rsid w:val="00917127"/>
    <w:rsid w:val="0091715F"/>
    <w:rsid w:val="009172A4"/>
    <w:rsid w:val="009172E2"/>
    <w:rsid w:val="009172F0"/>
    <w:rsid w:val="0091736F"/>
    <w:rsid w:val="009173E0"/>
    <w:rsid w:val="0091740F"/>
    <w:rsid w:val="0091745E"/>
    <w:rsid w:val="00917487"/>
    <w:rsid w:val="009174A5"/>
    <w:rsid w:val="0091750F"/>
    <w:rsid w:val="0091760C"/>
    <w:rsid w:val="00917634"/>
    <w:rsid w:val="0091763B"/>
    <w:rsid w:val="00917644"/>
    <w:rsid w:val="009176F3"/>
    <w:rsid w:val="0091775D"/>
    <w:rsid w:val="009177AB"/>
    <w:rsid w:val="0091793B"/>
    <w:rsid w:val="00917A24"/>
    <w:rsid w:val="00917A39"/>
    <w:rsid w:val="00917B32"/>
    <w:rsid w:val="00917C2F"/>
    <w:rsid w:val="00917C6F"/>
    <w:rsid w:val="00917CFB"/>
    <w:rsid w:val="00917D14"/>
    <w:rsid w:val="00917E08"/>
    <w:rsid w:val="00917E2B"/>
    <w:rsid w:val="00917F23"/>
    <w:rsid w:val="00917FB6"/>
    <w:rsid w:val="00920001"/>
    <w:rsid w:val="009200D9"/>
    <w:rsid w:val="00920116"/>
    <w:rsid w:val="00920180"/>
    <w:rsid w:val="009201BA"/>
    <w:rsid w:val="00920241"/>
    <w:rsid w:val="009202BD"/>
    <w:rsid w:val="0092037F"/>
    <w:rsid w:val="009203AF"/>
    <w:rsid w:val="009203B6"/>
    <w:rsid w:val="009203B7"/>
    <w:rsid w:val="009203F8"/>
    <w:rsid w:val="0092041A"/>
    <w:rsid w:val="0092042F"/>
    <w:rsid w:val="00920458"/>
    <w:rsid w:val="00920461"/>
    <w:rsid w:val="009204A2"/>
    <w:rsid w:val="00920525"/>
    <w:rsid w:val="00920533"/>
    <w:rsid w:val="009205C8"/>
    <w:rsid w:val="00920602"/>
    <w:rsid w:val="009207F5"/>
    <w:rsid w:val="00920808"/>
    <w:rsid w:val="00920849"/>
    <w:rsid w:val="00920873"/>
    <w:rsid w:val="009208BC"/>
    <w:rsid w:val="0092096E"/>
    <w:rsid w:val="0092099B"/>
    <w:rsid w:val="00920A32"/>
    <w:rsid w:val="00920A5F"/>
    <w:rsid w:val="00920AF1"/>
    <w:rsid w:val="00920AF6"/>
    <w:rsid w:val="00920B0C"/>
    <w:rsid w:val="00920B10"/>
    <w:rsid w:val="00920B99"/>
    <w:rsid w:val="00920BFE"/>
    <w:rsid w:val="00920C21"/>
    <w:rsid w:val="00920CB9"/>
    <w:rsid w:val="00920CF1"/>
    <w:rsid w:val="00920D45"/>
    <w:rsid w:val="00920D88"/>
    <w:rsid w:val="00920D97"/>
    <w:rsid w:val="00920E0B"/>
    <w:rsid w:val="00920E23"/>
    <w:rsid w:val="00920EFB"/>
    <w:rsid w:val="00920F4A"/>
    <w:rsid w:val="00920FE3"/>
    <w:rsid w:val="00921031"/>
    <w:rsid w:val="00921070"/>
    <w:rsid w:val="009210B9"/>
    <w:rsid w:val="009211BF"/>
    <w:rsid w:val="00921296"/>
    <w:rsid w:val="009212E1"/>
    <w:rsid w:val="00921346"/>
    <w:rsid w:val="00921541"/>
    <w:rsid w:val="009215E7"/>
    <w:rsid w:val="00921629"/>
    <w:rsid w:val="0092163C"/>
    <w:rsid w:val="009217C3"/>
    <w:rsid w:val="00921878"/>
    <w:rsid w:val="009218D6"/>
    <w:rsid w:val="00921922"/>
    <w:rsid w:val="00921AE3"/>
    <w:rsid w:val="00921BA9"/>
    <w:rsid w:val="00921BF9"/>
    <w:rsid w:val="00921CF4"/>
    <w:rsid w:val="00921F3C"/>
    <w:rsid w:val="00921FD2"/>
    <w:rsid w:val="00921FDF"/>
    <w:rsid w:val="009221ED"/>
    <w:rsid w:val="00922209"/>
    <w:rsid w:val="00922371"/>
    <w:rsid w:val="0092238E"/>
    <w:rsid w:val="009224A3"/>
    <w:rsid w:val="009225BD"/>
    <w:rsid w:val="00922668"/>
    <w:rsid w:val="00922684"/>
    <w:rsid w:val="0092273A"/>
    <w:rsid w:val="0092279E"/>
    <w:rsid w:val="00922811"/>
    <w:rsid w:val="00922829"/>
    <w:rsid w:val="009228D6"/>
    <w:rsid w:val="009229AA"/>
    <w:rsid w:val="009229C2"/>
    <w:rsid w:val="009229FC"/>
    <w:rsid w:val="00922B83"/>
    <w:rsid w:val="00922B9D"/>
    <w:rsid w:val="00922CB8"/>
    <w:rsid w:val="00922D38"/>
    <w:rsid w:val="00922D44"/>
    <w:rsid w:val="00922D77"/>
    <w:rsid w:val="00922D7E"/>
    <w:rsid w:val="00922DE7"/>
    <w:rsid w:val="00922E4D"/>
    <w:rsid w:val="00922EBD"/>
    <w:rsid w:val="00922EBE"/>
    <w:rsid w:val="00922F47"/>
    <w:rsid w:val="0092302C"/>
    <w:rsid w:val="00923035"/>
    <w:rsid w:val="00923054"/>
    <w:rsid w:val="00923091"/>
    <w:rsid w:val="00923163"/>
    <w:rsid w:val="009232E5"/>
    <w:rsid w:val="009232F0"/>
    <w:rsid w:val="00923345"/>
    <w:rsid w:val="009233B1"/>
    <w:rsid w:val="009233F1"/>
    <w:rsid w:val="00923435"/>
    <w:rsid w:val="0092346F"/>
    <w:rsid w:val="009235D1"/>
    <w:rsid w:val="0092366B"/>
    <w:rsid w:val="009237C1"/>
    <w:rsid w:val="0092383C"/>
    <w:rsid w:val="00923876"/>
    <w:rsid w:val="009238C4"/>
    <w:rsid w:val="0092396E"/>
    <w:rsid w:val="009239EE"/>
    <w:rsid w:val="00923A19"/>
    <w:rsid w:val="00923AA2"/>
    <w:rsid w:val="00923AFB"/>
    <w:rsid w:val="00923B2E"/>
    <w:rsid w:val="00923B6A"/>
    <w:rsid w:val="00923C21"/>
    <w:rsid w:val="00923C47"/>
    <w:rsid w:val="00923DBA"/>
    <w:rsid w:val="00923DE1"/>
    <w:rsid w:val="00923DF6"/>
    <w:rsid w:val="00923E0F"/>
    <w:rsid w:val="00923EEE"/>
    <w:rsid w:val="00923EFF"/>
    <w:rsid w:val="00923F43"/>
    <w:rsid w:val="00923FB9"/>
    <w:rsid w:val="00923FCC"/>
    <w:rsid w:val="00924013"/>
    <w:rsid w:val="009240BB"/>
    <w:rsid w:val="00924142"/>
    <w:rsid w:val="00924174"/>
    <w:rsid w:val="009241D7"/>
    <w:rsid w:val="009241EF"/>
    <w:rsid w:val="009242B0"/>
    <w:rsid w:val="009242D5"/>
    <w:rsid w:val="009242DF"/>
    <w:rsid w:val="00924342"/>
    <w:rsid w:val="009243B0"/>
    <w:rsid w:val="009243C8"/>
    <w:rsid w:val="00924432"/>
    <w:rsid w:val="00924449"/>
    <w:rsid w:val="0092444E"/>
    <w:rsid w:val="00924534"/>
    <w:rsid w:val="00924578"/>
    <w:rsid w:val="009245F6"/>
    <w:rsid w:val="00924675"/>
    <w:rsid w:val="0092467E"/>
    <w:rsid w:val="009246E8"/>
    <w:rsid w:val="0092472C"/>
    <w:rsid w:val="009248A0"/>
    <w:rsid w:val="009248A3"/>
    <w:rsid w:val="009248AE"/>
    <w:rsid w:val="009248B7"/>
    <w:rsid w:val="00924944"/>
    <w:rsid w:val="0092496B"/>
    <w:rsid w:val="009249E1"/>
    <w:rsid w:val="00924A08"/>
    <w:rsid w:val="00924A8B"/>
    <w:rsid w:val="00924B25"/>
    <w:rsid w:val="00924B33"/>
    <w:rsid w:val="00924BD5"/>
    <w:rsid w:val="00924BF7"/>
    <w:rsid w:val="00924C22"/>
    <w:rsid w:val="00924C8C"/>
    <w:rsid w:val="00924CCE"/>
    <w:rsid w:val="00924CED"/>
    <w:rsid w:val="00924D36"/>
    <w:rsid w:val="00924DD1"/>
    <w:rsid w:val="00924E44"/>
    <w:rsid w:val="00924F5D"/>
    <w:rsid w:val="00924FD8"/>
    <w:rsid w:val="0092515F"/>
    <w:rsid w:val="009251EA"/>
    <w:rsid w:val="009251F9"/>
    <w:rsid w:val="00925290"/>
    <w:rsid w:val="009252DD"/>
    <w:rsid w:val="00925303"/>
    <w:rsid w:val="00925372"/>
    <w:rsid w:val="00925375"/>
    <w:rsid w:val="00925431"/>
    <w:rsid w:val="0092543D"/>
    <w:rsid w:val="00925575"/>
    <w:rsid w:val="00925816"/>
    <w:rsid w:val="00925869"/>
    <w:rsid w:val="00925872"/>
    <w:rsid w:val="00925958"/>
    <w:rsid w:val="0092598E"/>
    <w:rsid w:val="00925995"/>
    <w:rsid w:val="009259AB"/>
    <w:rsid w:val="009259B7"/>
    <w:rsid w:val="009259E4"/>
    <w:rsid w:val="00925ADE"/>
    <w:rsid w:val="00925AFB"/>
    <w:rsid w:val="00925B37"/>
    <w:rsid w:val="00925B71"/>
    <w:rsid w:val="00925BFB"/>
    <w:rsid w:val="00925C1A"/>
    <w:rsid w:val="00925CDB"/>
    <w:rsid w:val="00925D57"/>
    <w:rsid w:val="00925DC5"/>
    <w:rsid w:val="00925E1E"/>
    <w:rsid w:val="00925E70"/>
    <w:rsid w:val="00925E7F"/>
    <w:rsid w:val="00925EA5"/>
    <w:rsid w:val="00925EF9"/>
    <w:rsid w:val="00925F41"/>
    <w:rsid w:val="00925F9A"/>
    <w:rsid w:val="009260C9"/>
    <w:rsid w:val="00926175"/>
    <w:rsid w:val="00926183"/>
    <w:rsid w:val="009261C4"/>
    <w:rsid w:val="009261E9"/>
    <w:rsid w:val="009262B4"/>
    <w:rsid w:val="00926367"/>
    <w:rsid w:val="009263ED"/>
    <w:rsid w:val="00926414"/>
    <w:rsid w:val="00926501"/>
    <w:rsid w:val="00926569"/>
    <w:rsid w:val="00926598"/>
    <w:rsid w:val="0092661F"/>
    <w:rsid w:val="00926657"/>
    <w:rsid w:val="009266B9"/>
    <w:rsid w:val="009266F7"/>
    <w:rsid w:val="00926764"/>
    <w:rsid w:val="00926832"/>
    <w:rsid w:val="00926837"/>
    <w:rsid w:val="009268AD"/>
    <w:rsid w:val="009268B5"/>
    <w:rsid w:val="00926911"/>
    <w:rsid w:val="0092694E"/>
    <w:rsid w:val="009269AB"/>
    <w:rsid w:val="00926A70"/>
    <w:rsid w:val="00926B35"/>
    <w:rsid w:val="00926B45"/>
    <w:rsid w:val="00926BFA"/>
    <w:rsid w:val="00926C8D"/>
    <w:rsid w:val="00926D66"/>
    <w:rsid w:val="00926DA8"/>
    <w:rsid w:val="00926E72"/>
    <w:rsid w:val="00926EBC"/>
    <w:rsid w:val="00926ECE"/>
    <w:rsid w:val="00926F2A"/>
    <w:rsid w:val="00926F57"/>
    <w:rsid w:val="00926FF3"/>
    <w:rsid w:val="0092710D"/>
    <w:rsid w:val="00927245"/>
    <w:rsid w:val="009272E6"/>
    <w:rsid w:val="0092736A"/>
    <w:rsid w:val="009273F6"/>
    <w:rsid w:val="009274BE"/>
    <w:rsid w:val="009274DD"/>
    <w:rsid w:val="0092752A"/>
    <w:rsid w:val="00927550"/>
    <w:rsid w:val="00927553"/>
    <w:rsid w:val="0092755A"/>
    <w:rsid w:val="009275A8"/>
    <w:rsid w:val="009275B5"/>
    <w:rsid w:val="00927636"/>
    <w:rsid w:val="0092772C"/>
    <w:rsid w:val="0092772E"/>
    <w:rsid w:val="009277CC"/>
    <w:rsid w:val="00927A0A"/>
    <w:rsid w:val="00927A2D"/>
    <w:rsid w:val="00927ACD"/>
    <w:rsid w:val="00927AE6"/>
    <w:rsid w:val="00927B22"/>
    <w:rsid w:val="00927B49"/>
    <w:rsid w:val="00927B76"/>
    <w:rsid w:val="00927C17"/>
    <w:rsid w:val="00927C80"/>
    <w:rsid w:val="00927CA1"/>
    <w:rsid w:val="00927CC7"/>
    <w:rsid w:val="00927D1A"/>
    <w:rsid w:val="00927D74"/>
    <w:rsid w:val="00927E0A"/>
    <w:rsid w:val="00927F5D"/>
    <w:rsid w:val="00927FC2"/>
    <w:rsid w:val="00930024"/>
    <w:rsid w:val="00930182"/>
    <w:rsid w:val="0093027E"/>
    <w:rsid w:val="0093039C"/>
    <w:rsid w:val="009303B3"/>
    <w:rsid w:val="00930402"/>
    <w:rsid w:val="009304AE"/>
    <w:rsid w:val="00930584"/>
    <w:rsid w:val="009305A0"/>
    <w:rsid w:val="009305FF"/>
    <w:rsid w:val="00930614"/>
    <w:rsid w:val="00930660"/>
    <w:rsid w:val="00930665"/>
    <w:rsid w:val="00930679"/>
    <w:rsid w:val="00930715"/>
    <w:rsid w:val="009307FE"/>
    <w:rsid w:val="00930826"/>
    <w:rsid w:val="00930855"/>
    <w:rsid w:val="00930859"/>
    <w:rsid w:val="0093086B"/>
    <w:rsid w:val="009308D3"/>
    <w:rsid w:val="00930933"/>
    <w:rsid w:val="009309AE"/>
    <w:rsid w:val="00930A14"/>
    <w:rsid w:val="00930A5C"/>
    <w:rsid w:val="00930A66"/>
    <w:rsid w:val="00930A99"/>
    <w:rsid w:val="00930B57"/>
    <w:rsid w:val="00930BF3"/>
    <w:rsid w:val="00930CF2"/>
    <w:rsid w:val="00930CFD"/>
    <w:rsid w:val="00930E20"/>
    <w:rsid w:val="00930E93"/>
    <w:rsid w:val="00930F3F"/>
    <w:rsid w:val="00930F4E"/>
    <w:rsid w:val="00930FB6"/>
    <w:rsid w:val="009310E9"/>
    <w:rsid w:val="00931143"/>
    <w:rsid w:val="00931146"/>
    <w:rsid w:val="00931168"/>
    <w:rsid w:val="009311B8"/>
    <w:rsid w:val="009311D2"/>
    <w:rsid w:val="0093120A"/>
    <w:rsid w:val="009312E3"/>
    <w:rsid w:val="009312EC"/>
    <w:rsid w:val="00931386"/>
    <w:rsid w:val="009313B7"/>
    <w:rsid w:val="00931436"/>
    <w:rsid w:val="009314C0"/>
    <w:rsid w:val="009314E0"/>
    <w:rsid w:val="00931512"/>
    <w:rsid w:val="009315B1"/>
    <w:rsid w:val="009315EA"/>
    <w:rsid w:val="00931690"/>
    <w:rsid w:val="00931694"/>
    <w:rsid w:val="009316BA"/>
    <w:rsid w:val="009316C1"/>
    <w:rsid w:val="0093170A"/>
    <w:rsid w:val="009317E2"/>
    <w:rsid w:val="0093182A"/>
    <w:rsid w:val="00931836"/>
    <w:rsid w:val="00931856"/>
    <w:rsid w:val="00931865"/>
    <w:rsid w:val="009318A0"/>
    <w:rsid w:val="009318EB"/>
    <w:rsid w:val="0093191C"/>
    <w:rsid w:val="00931921"/>
    <w:rsid w:val="00931974"/>
    <w:rsid w:val="00931985"/>
    <w:rsid w:val="009319B6"/>
    <w:rsid w:val="009319C1"/>
    <w:rsid w:val="00931C75"/>
    <w:rsid w:val="00931D2C"/>
    <w:rsid w:val="00931D6E"/>
    <w:rsid w:val="00931DFC"/>
    <w:rsid w:val="00931E12"/>
    <w:rsid w:val="00931E66"/>
    <w:rsid w:val="00931EA6"/>
    <w:rsid w:val="00931FEE"/>
    <w:rsid w:val="00932050"/>
    <w:rsid w:val="00932058"/>
    <w:rsid w:val="00932096"/>
    <w:rsid w:val="009320F7"/>
    <w:rsid w:val="0093213E"/>
    <w:rsid w:val="0093216D"/>
    <w:rsid w:val="009321A4"/>
    <w:rsid w:val="009321B3"/>
    <w:rsid w:val="009321E5"/>
    <w:rsid w:val="009321E9"/>
    <w:rsid w:val="00932220"/>
    <w:rsid w:val="00932291"/>
    <w:rsid w:val="0093230A"/>
    <w:rsid w:val="009324FD"/>
    <w:rsid w:val="00932509"/>
    <w:rsid w:val="009325A9"/>
    <w:rsid w:val="009325F6"/>
    <w:rsid w:val="00932699"/>
    <w:rsid w:val="009326F5"/>
    <w:rsid w:val="00932700"/>
    <w:rsid w:val="00932729"/>
    <w:rsid w:val="00932752"/>
    <w:rsid w:val="0093279A"/>
    <w:rsid w:val="009327D3"/>
    <w:rsid w:val="0093282B"/>
    <w:rsid w:val="0093282D"/>
    <w:rsid w:val="00932830"/>
    <w:rsid w:val="0093286B"/>
    <w:rsid w:val="00932896"/>
    <w:rsid w:val="009328A1"/>
    <w:rsid w:val="009328C8"/>
    <w:rsid w:val="0093291F"/>
    <w:rsid w:val="00932924"/>
    <w:rsid w:val="009329C6"/>
    <w:rsid w:val="00932A49"/>
    <w:rsid w:val="00932A9D"/>
    <w:rsid w:val="00932B26"/>
    <w:rsid w:val="00932C28"/>
    <w:rsid w:val="00932C87"/>
    <w:rsid w:val="00932CBD"/>
    <w:rsid w:val="00932CFD"/>
    <w:rsid w:val="00932D2D"/>
    <w:rsid w:val="00932E46"/>
    <w:rsid w:val="00932F47"/>
    <w:rsid w:val="00932F9B"/>
    <w:rsid w:val="00932FB4"/>
    <w:rsid w:val="00932FE0"/>
    <w:rsid w:val="00933016"/>
    <w:rsid w:val="00933028"/>
    <w:rsid w:val="00933039"/>
    <w:rsid w:val="00933069"/>
    <w:rsid w:val="00933074"/>
    <w:rsid w:val="0093315A"/>
    <w:rsid w:val="0093327C"/>
    <w:rsid w:val="00933290"/>
    <w:rsid w:val="009332FD"/>
    <w:rsid w:val="0093332D"/>
    <w:rsid w:val="00933367"/>
    <w:rsid w:val="00933382"/>
    <w:rsid w:val="009333A3"/>
    <w:rsid w:val="00933487"/>
    <w:rsid w:val="0093352A"/>
    <w:rsid w:val="009335D4"/>
    <w:rsid w:val="00933625"/>
    <w:rsid w:val="00933659"/>
    <w:rsid w:val="00933688"/>
    <w:rsid w:val="0093373D"/>
    <w:rsid w:val="00933835"/>
    <w:rsid w:val="009338FE"/>
    <w:rsid w:val="009338FF"/>
    <w:rsid w:val="00933968"/>
    <w:rsid w:val="009339B0"/>
    <w:rsid w:val="00933ABA"/>
    <w:rsid w:val="00933AF0"/>
    <w:rsid w:val="00933B1D"/>
    <w:rsid w:val="00933B95"/>
    <w:rsid w:val="00933BAB"/>
    <w:rsid w:val="00933BAF"/>
    <w:rsid w:val="00933C16"/>
    <w:rsid w:val="00933CAD"/>
    <w:rsid w:val="00933D21"/>
    <w:rsid w:val="00933D5D"/>
    <w:rsid w:val="00933E24"/>
    <w:rsid w:val="00933E40"/>
    <w:rsid w:val="00933E42"/>
    <w:rsid w:val="00933EB1"/>
    <w:rsid w:val="00933EE4"/>
    <w:rsid w:val="00933F43"/>
    <w:rsid w:val="00933F9F"/>
    <w:rsid w:val="00934035"/>
    <w:rsid w:val="0093406F"/>
    <w:rsid w:val="00934099"/>
    <w:rsid w:val="0093409A"/>
    <w:rsid w:val="009340B0"/>
    <w:rsid w:val="009340D9"/>
    <w:rsid w:val="00934223"/>
    <w:rsid w:val="0093422D"/>
    <w:rsid w:val="00934267"/>
    <w:rsid w:val="009342DA"/>
    <w:rsid w:val="00934300"/>
    <w:rsid w:val="00934318"/>
    <w:rsid w:val="0093439C"/>
    <w:rsid w:val="009343F5"/>
    <w:rsid w:val="00934431"/>
    <w:rsid w:val="009344B9"/>
    <w:rsid w:val="009344C9"/>
    <w:rsid w:val="009344DD"/>
    <w:rsid w:val="00934521"/>
    <w:rsid w:val="0093460C"/>
    <w:rsid w:val="00934647"/>
    <w:rsid w:val="00934649"/>
    <w:rsid w:val="0093467D"/>
    <w:rsid w:val="009346EB"/>
    <w:rsid w:val="00934752"/>
    <w:rsid w:val="009348B3"/>
    <w:rsid w:val="0093496A"/>
    <w:rsid w:val="0093496D"/>
    <w:rsid w:val="009349C6"/>
    <w:rsid w:val="00934A64"/>
    <w:rsid w:val="00934B04"/>
    <w:rsid w:val="00934B95"/>
    <w:rsid w:val="00934BD4"/>
    <w:rsid w:val="00934C05"/>
    <w:rsid w:val="00934C1A"/>
    <w:rsid w:val="00934CBD"/>
    <w:rsid w:val="00934D76"/>
    <w:rsid w:val="00934DC3"/>
    <w:rsid w:val="00934E70"/>
    <w:rsid w:val="00934EBA"/>
    <w:rsid w:val="00934EC2"/>
    <w:rsid w:val="00934F32"/>
    <w:rsid w:val="00934F77"/>
    <w:rsid w:val="00934F84"/>
    <w:rsid w:val="00934FC2"/>
    <w:rsid w:val="00934FF9"/>
    <w:rsid w:val="00935014"/>
    <w:rsid w:val="00935028"/>
    <w:rsid w:val="009350AC"/>
    <w:rsid w:val="009350D2"/>
    <w:rsid w:val="009351B8"/>
    <w:rsid w:val="00935211"/>
    <w:rsid w:val="00935235"/>
    <w:rsid w:val="009352CA"/>
    <w:rsid w:val="00935382"/>
    <w:rsid w:val="00935391"/>
    <w:rsid w:val="009354AA"/>
    <w:rsid w:val="009354AE"/>
    <w:rsid w:val="009354D6"/>
    <w:rsid w:val="009354DD"/>
    <w:rsid w:val="009354FE"/>
    <w:rsid w:val="00935594"/>
    <w:rsid w:val="009355B5"/>
    <w:rsid w:val="00935623"/>
    <w:rsid w:val="00935697"/>
    <w:rsid w:val="0093572B"/>
    <w:rsid w:val="00935758"/>
    <w:rsid w:val="00935821"/>
    <w:rsid w:val="009358B7"/>
    <w:rsid w:val="0093592B"/>
    <w:rsid w:val="00935976"/>
    <w:rsid w:val="0093598D"/>
    <w:rsid w:val="009359EC"/>
    <w:rsid w:val="00935A65"/>
    <w:rsid w:val="00935A99"/>
    <w:rsid w:val="00935AAF"/>
    <w:rsid w:val="00935B3B"/>
    <w:rsid w:val="00935BBD"/>
    <w:rsid w:val="00935C99"/>
    <w:rsid w:val="00935D0F"/>
    <w:rsid w:val="00935D50"/>
    <w:rsid w:val="00935DCD"/>
    <w:rsid w:val="00935E8D"/>
    <w:rsid w:val="00936048"/>
    <w:rsid w:val="00936072"/>
    <w:rsid w:val="00936098"/>
    <w:rsid w:val="009360C1"/>
    <w:rsid w:val="00936203"/>
    <w:rsid w:val="00936265"/>
    <w:rsid w:val="00936479"/>
    <w:rsid w:val="009364A2"/>
    <w:rsid w:val="009364EB"/>
    <w:rsid w:val="0093657B"/>
    <w:rsid w:val="009365A2"/>
    <w:rsid w:val="009365B3"/>
    <w:rsid w:val="009365D2"/>
    <w:rsid w:val="009365DC"/>
    <w:rsid w:val="00936637"/>
    <w:rsid w:val="0093665F"/>
    <w:rsid w:val="00936668"/>
    <w:rsid w:val="0093668D"/>
    <w:rsid w:val="00936729"/>
    <w:rsid w:val="00936786"/>
    <w:rsid w:val="009367A1"/>
    <w:rsid w:val="00936829"/>
    <w:rsid w:val="00936874"/>
    <w:rsid w:val="00936938"/>
    <w:rsid w:val="00936998"/>
    <w:rsid w:val="00936A1F"/>
    <w:rsid w:val="00936A2E"/>
    <w:rsid w:val="00936B28"/>
    <w:rsid w:val="00936BDC"/>
    <w:rsid w:val="00936C33"/>
    <w:rsid w:val="00936C68"/>
    <w:rsid w:val="00936D04"/>
    <w:rsid w:val="00936D0A"/>
    <w:rsid w:val="00936D95"/>
    <w:rsid w:val="00936E66"/>
    <w:rsid w:val="00936FAE"/>
    <w:rsid w:val="00936FE5"/>
    <w:rsid w:val="009370AF"/>
    <w:rsid w:val="0093710B"/>
    <w:rsid w:val="00937188"/>
    <w:rsid w:val="009371A9"/>
    <w:rsid w:val="009371EB"/>
    <w:rsid w:val="009371FD"/>
    <w:rsid w:val="0093725E"/>
    <w:rsid w:val="00937280"/>
    <w:rsid w:val="009372D6"/>
    <w:rsid w:val="0093743B"/>
    <w:rsid w:val="0093744C"/>
    <w:rsid w:val="0093747C"/>
    <w:rsid w:val="009374CE"/>
    <w:rsid w:val="009374DE"/>
    <w:rsid w:val="00937702"/>
    <w:rsid w:val="00937779"/>
    <w:rsid w:val="009377C3"/>
    <w:rsid w:val="009377EA"/>
    <w:rsid w:val="00937849"/>
    <w:rsid w:val="0093785E"/>
    <w:rsid w:val="00937881"/>
    <w:rsid w:val="00937895"/>
    <w:rsid w:val="009378A3"/>
    <w:rsid w:val="009378FF"/>
    <w:rsid w:val="0093795C"/>
    <w:rsid w:val="009379D0"/>
    <w:rsid w:val="00937A33"/>
    <w:rsid w:val="00937AEE"/>
    <w:rsid w:val="00937B34"/>
    <w:rsid w:val="00937BAE"/>
    <w:rsid w:val="00937BBE"/>
    <w:rsid w:val="00937C12"/>
    <w:rsid w:val="00937C72"/>
    <w:rsid w:val="00937C73"/>
    <w:rsid w:val="00937CC8"/>
    <w:rsid w:val="00937D6B"/>
    <w:rsid w:val="00937DA9"/>
    <w:rsid w:val="00937DED"/>
    <w:rsid w:val="00937E06"/>
    <w:rsid w:val="00937E1B"/>
    <w:rsid w:val="00937E92"/>
    <w:rsid w:val="00937F15"/>
    <w:rsid w:val="00937F37"/>
    <w:rsid w:val="00937F3B"/>
    <w:rsid w:val="00937F9E"/>
    <w:rsid w:val="0094009B"/>
    <w:rsid w:val="009400B5"/>
    <w:rsid w:val="009400B9"/>
    <w:rsid w:val="009400C6"/>
    <w:rsid w:val="009400D0"/>
    <w:rsid w:val="0094019A"/>
    <w:rsid w:val="009401F3"/>
    <w:rsid w:val="00940203"/>
    <w:rsid w:val="009403A0"/>
    <w:rsid w:val="009403AD"/>
    <w:rsid w:val="009403D4"/>
    <w:rsid w:val="0094040F"/>
    <w:rsid w:val="00940419"/>
    <w:rsid w:val="00940422"/>
    <w:rsid w:val="00940478"/>
    <w:rsid w:val="00940479"/>
    <w:rsid w:val="009405EA"/>
    <w:rsid w:val="009406AC"/>
    <w:rsid w:val="009406E6"/>
    <w:rsid w:val="00940731"/>
    <w:rsid w:val="0094075B"/>
    <w:rsid w:val="009407B6"/>
    <w:rsid w:val="009407FA"/>
    <w:rsid w:val="00940858"/>
    <w:rsid w:val="0094085F"/>
    <w:rsid w:val="009408F1"/>
    <w:rsid w:val="00940933"/>
    <w:rsid w:val="00940971"/>
    <w:rsid w:val="00940975"/>
    <w:rsid w:val="009409AE"/>
    <w:rsid w:val="00940A1E"/>
    <w:rsid w:val="00940A75"/>
    <w:rsid w:val="00940B7B"/>
    <w:rsid w:val="00940B83"/>
    <w:rsid w:val="00940C36"/>
    <w:rsid w:val="00940C41"/>
    <w:rsid w:val="00940C61"/>
    <w:rsid w:val="00940C68"/>
    <w:rsid w:val="00940C7A"/>
    <w:rsid w:val="00940CD3"/>
    <w:rsid w:val="00940D60"/>
    <w:rsid w:val="00940D81"/>
    <w:rsid w:val="00940D8A"/>
    <w:rsid w:val="00940E26"/>
    <w:rsid w:val="00940FB1"/>
    <w:rsid w:val="00941041"/>
    <w:rsid w:val="00941266"/>
    <w:rsid w:val="009412A9"/>
    <w:rsid w:val="0094130D"/>
    <w:rsid w:val="00941352"/>
    <w:rsid w:val="0094136C"/>
    <w:rsid w:val="00941492"/>
    <w:rsid w:val="009414A5"/>
    <w:rsid w:val="009414D1"/>
    <w:rsid w:val="00941524"/>
    <w:rsid w:val="0094159E"/>
    <w:rsid w:val="009415AA"/>
    <w:rsid w:val="009415EF"/>
    <w:rsid w:val="009415FF"/>
    <w:rsid w:val="0094161D"/>
    <w:rsid w:val="009416B4"/>
    <w:rsid w:val="009416C5"/>
    <w:rsid w:val="009416D6"/>
    <w:rsid w:val="009416E7"/>
    <w:rsid w:val="009416EC"/>
    <w:rsid w:val="009417CA"/>
    <w:rsid w:val="009417D4"/>
    <w:rsid w:val="00941887"/>
    <w:rsid w:val="0094192F"/>
    <w:rsid w:val="00941993"/>
    <w:rsid w:val="00941A1C"/>
    <w:rsid w:val="00941A28"/>
    <w:rsid w:val="00941AB9"/>
    <w:rsid w:val="00941BA8"/>
    <w:rsid w:val="00941BF4"/>
    <w:rsid w:val="00941C38"/>
    <w:rsid w:val="00941CEF"/>
    <w:rsid w:val="00941CFA"/>
    <w:rsid w:val="00941D0D"/>
    <w:rsid w:val="00941D37"/>
    <w:rsid w:val="00941D64"/>
    <w:rsid w:val="00941E2F"/>
    <w:rsid w:val="00941E54"/>
    <w:rsid w:val="00941F5A"/>
    <w:rsid w:val="00941FF2"/>
    <w:rsid w:val="00942073"/>
    <w:rsid w:val="00942092"/>
    <w:rsid w:val="009420C2"/>
    <w:rsid w:val="00942179"/>
    <w:rsid w:val="0094221C"/>
    <w:rsid w:val="0094227D"/>
    <w:rsid w:val="009422ED"/>
    <w:rsid w:val="00942347"/>
    <w:rsid w:val="009423B9"/>
    <w:rsid w:val="009423CF"/>
    <w:rsid w:val="00942401"/>
    <w:rsid w:val="0094240C"/>
    <w:rsid w:val="009424DA"/>
    <w:rsid w:val="00942504"/>
    <w:rsid w:val="0094251B"/>
    <w:rsid w:val="00942668"/>
    <w:rsid w:val="00942683"/>
    <w:rsid w:val="009427D4"/>
    <w:rsid w:val="0094282F"/>
    <w:rsid w:val="00942841"/>
    <w:rsid w:val="0094287A"/>
    <w:rsid w:val="0094289B"/>
    <w:rsid w:val="00942954"/>
    <w:rsid w:val="0094299E"/>
    <w:rsid w:val="00942A31"/>
    <w:rsid w:val="00942A5E"/>
    <w:rsid w:val="00942A95"/>
    <w:rsid w:val="00942AA3"/>
    <w:rsid w:val="00942AD1"/>
    <w:rsid w:val="00942B22"/>
    <w:rsid w:val="00942B32"/>
    <w:rsid w:val="00942BB0"/>
    <w:rsid w:val="00942BE2"/>
    <w:rsid w:val="00942BF4"/>
    <w:rsid w:val="00942C3D"/>
    <w:rsid w:val="00942C4D"/>
    <w:rsid w:val="00942CF5"/>
    <w:rsid w:val="00942CFF"/>
    <w:rsid w:val="00942DA3"/>
    <w:rsid w:val="00942DD5"/>
    <w:rsid w:val="00942E1D"/>
    <w:rsid w:val="00942EE4"/>
    <w:rsid w:val="00942F12"/>
    <w:rsid w:val="00942F76"/>
    <w:rsid w:val="00942FD0"/>
    <w:rsid w:val="00943017"/>
    <w:rsid w:val="0094316C"/>
    <w:rsid w:val="00943182"/>
    <w:rsid w:val="00943191"/>
    <w:rsid w:val="00943241"/>
    <w:rsid w:val="009432DF"/>
    <w:rsid w:val="00943331"/>
    <w:rsid w:val="009433B1"/>
    <w:rsid w:val="009433C2"/>
    <w:rsid w:val="0094341B"/>
    <w:rsid w:val="00943477"/>
    <w:rsid w:val="00943481"/>
    <w:rsid w:val="009434D4"/>
    <w:rsid w:val="00943552"/>
    <w:rsid w:val="009435B8"/>
    <w:rsid w:val="00943617"/>
    <w:rsid w:val="00943619"/>
    <w:rsid w:val="0094365C"/>
    <w:rsid w:val="0094369D"/>
    <w:rsid w:val="009436A5"/>
    <w:rsid w:val="00943707"/>
    <w:rsid w:val="00943739"/>
    <w:rsid w:val="0094374E"/>
    <w:rsid w:val="0094378A"/>
    <w:rsid w:val="00943820"/>
    <w:rsid w:val="00943823"/>
    <w:rsid w:val="00943839"/>
    <w:rsid w:val="009438DC"/>
    <w:rsid w:val="00943A1A"/>
    <w:rsid w:val="00943A22"/>
    <w:rsid w:val="00943A84"/>
    <w:rsid w:val="00943ADE"/>
    <w:rsid w:val="00943AE5"/>
    <w:rsid w:val="00943BE0"/>
    <w:rsid w:val="00943BF3"/>
    <w:rsid w:val="00943C35"/>
    <w:rsid w:val="00943C86"/>
    <w:rsid w:val="00943D3E"/>
    <w:rsid w:val="00943D3F"/>
    <w:rsid w:val="00943D7C"/>
    <w:rsid w:val="00943E37"/>
    <w:rsid w:val="00943EAD"/>
    <w:rsid w:val="00943F72"/>
    <w:rsid w:val="00943F74"/>
    <w:rsid w:val="00943FAC"/>
    <w:rsid w:val="00943FCC"/>
    <w:rsid w:val="00943FE7"/>
    <w:rsid w:val="00944054"/>
    <w:rsid w:val="009440B8"/>
    <w:rsid w:val="0094411C"/>
    <w:rsid w:val="00944172"/>
    <w:rsid w:val="009441F0"/>
    <w:rsid w:val="00944258"/>
    <w:rsid w:val="0094433B"/>
    <w:rsid w:val="00944367"/>
    <w:rsid w:val="00944372"/>
    <w:rsid w:val="009443FD"/>
    <w:rsid w:val="0094443B"/>
    <w:rsid w:val="009444D9"/>
    <w:rsid w:val="009445A8"/>
    <w:rsid w:val="00944645"/>
    <w:rsid w:val="0094464A"/>
    <w:rsid w:val="00944672"/>
    <w:rsid w:val="009446F2"/>
    <w:rsid w:val="00944762"/>
    <w:rsid w:val="009448E1"/>
    <w:rsid w:val="00944907"/>
    <w:rsid w:val="00944915"/>
    <w:rsid w:val="00944930"/>
    <w:rsid w:val="00944BA9"/>
    <w:rsid w:val="00944BDD"/>
    <w:rsid w:val="00944CBF"/>
    <w:rsid w:val="00944E0D"/>
    <w:rsid w:val="00944F55"/>
    <w:rsid w:val="00944FA7"/>
    <w:rsid w:val="00944FC3"/>
    <w:rsid w:val="00944FF7"/>
    <w:rsid w:val="0094512B"/>
    <w:rsid w:val="00945153"/>
    <w:rsid w:val="00945175"/>
    <w:rsid w:val="00945191"/>
    <w:rsid w:val="009452E5"/>
    <w:rsid w:val="0094538D"/>
    <w:rsid w:val="009453B0"/>
    <w:rsid w:val="009453B5"/>
    <w:rsid w:val="009453CF"/>
    <w:rsid w:val="00945409"/>
    <w:rsid w:val="00945449"/>
    <w:rsid w:val="00945450"/>
    <w:rsid w:val="00945530"/>
    <w:rsid w:val="00945647"/>
    <w:rsid w:val="0094567E"/>
    <w:rsid w:val="0094574C"/>
    <w:rsid w:val="00945754"/>
    <w:rsid w:val="00945767"/>
    <w:rsid w:val="0094576C"/>
    <w:rsid w:val="009457C0"/>
    <w:rsid w:val="009457FE"/>
    <w:rsid w:val="00945818"/>
    <w:rsid w:val="0094589A"/>
    <w:rsid w:val="009458BB"/>
    <w:rsid w:val="0094593D"/>
    <w:rsid w:val="0094596F"/>
    <w:rsid w:val="009459E1"/>
    <w:rsid w:val="00945A2A"/>
    <w:rsid w:val="00945A85"/>
    <w:rsid w:val="00945ADE"/>
    <w:rsid w:val="00945BC9"/>
    <w:rsid w:val="00945BFC"/>
    <w:rsid w:val="00945CF9"/>
    <w:rsid w:val="00945D92"/>
    <w:rsid w:val="00945DC2"/>
    <w:rsid w:val="00945DFC"/>
    <w:rsid w:val="00945F07"/>
    <w:rsid w:val="00945F3D"/>
    <w:rsid w:val="00945F4A"/>
    <w:rsid w:val="00945F4E"/>
    <w:rsid w:val="00945FD8"/>
    <w:rsid w:val="00945FE5"/>
    <w:rsid w:val="0094607F"/>
    <w:rsid w:val="0094608C"/>
    <w:rsid w:val="009460E9"/>
    <w:rsid w:val="009460EF"/>
    <w:rsid w:val="00946119"/>
    <w:rsid w:val="009461AE"/>
    <w:rsid w:val="009461B6"/>
    <w:rsid w:val="009461CE"/>
    <w:rsid w:val="00946212"/>
    <w:rsid w:val="009462D5"/>
    <w:rsid w:val="009462FC"/>
    <w:rsid w:val="0094637A"/>
    <w:rsid w:val="00946392"/>
    <w:rsid w:val="00946398"/>
    <w:rsid w:val="00946406"/>
    <w:rsid w:val="009464AF"/>
    <w:rsid w:val="00946585"/>
    <w:rsid w:val="00946680"/>
    <w:rsid w:val="00946687"/>
    <w:rsid w:val="009466B0"/>
    <w:rsid w:val="009466EA"/>
    <w:rsid w:val="0094673B"/>
    <w:rsid w:val="009467B9"/>
    <w:rsid w:val="009467C7"/>
    <w:rsid w:val="009467CB"/>
    <w:rsid w:val="0094680C"/>
    <w:rsid w:val="0094688B"/>
    <w:rsid w:val="00946922"/>
    <w:rsid w:val="0094693E"/>
    <w:rsid w:val="009469AE"/>
    <w:rsid w:val="009469D0"/>
    <w:rsid w:val="009469F0"/>
    <w:rsid w:val="00946B8A"/>
    <w:rsid w:val="00946C39"/>
    <w:rsid w:val="00946D0E"/>
    <w:rsid w:val="00946D5E"/>
    <w:rsid w:val="00946D6A"/>
    <w:rsid w:val="00946DAC"/>
    <w:rsid w:val="00946E8E"/>
    <w:rsid w:val="00946EC8"/>
    <w:rsid w:val="00946F0C"/>
    <w:rsid w:val="00946F14"/>
    <w:rsid w:val="00946F6A"/>
    <w:rsid w:val="00946FB3"/>
    <w:rsid w:val="00946FB9"/>
    <w:rsid w:val="00946FC4"/>
    <w:rsid w:val="0094700A"/>
    <w:rsid w:val="009470A5"/>
    <w:rsid w:val="00947102"/>
    <w:rsid w:val="0094714B"/>
    <w:rsid w:val="009471CD"/>
    <w:rsid w:val="00947277"/>
    <w:rsid w:val="00947327"/>
    <w:rsid w:val="00947337"/>
    <w:rsid w:val="00947339"/>
    <w:rsid w:val="0094733A"/>
    <w:rsid w:val="0094737E"/>
    <w:rsid w:val="00947408"/>
    <w:rsid w:val="0094740B"/>
    <w:rsid w:val="00947437"/>
    <w:rsid w:val="00947470"/>
    <w:rsid w:val="009474CE"/>
    <w:rsid w:val="009474E6"/>
    <w:rsid w:val="00947563"/>
    <w:rsid w:val="0094756E"/>
    <w:rsid w:val="0094759A"/>
    <w:rsid w:val="00947614"/>
    <w:rsid w:val="00947623"/>
    <w:rsid w:val="00947668"/>
    <w:rsid w:val="0094769F"/>
    <w:rsid w:val="009476D5"/>
    <w:rsid w:val="009476DA"/>
    <w:rsid w:val="009476F1"/>
    <w:rsid w:val="00947737"/>
    <w:rsid w:val="00947774"/>
    <w:rsid w:val="009477E0"/>
    <w:rsid w:val="009477EC"/>
    <w:rsid w:val="0094780D"/>
    <w:rsid w:val="00947883"/>
    <w:rsid w:val="009478AB"/>
    <w:rsid w:val="0094792B"/>
    <w:rsid w:val="00947A09"/>
    <w:rsid w:val="00947A98"/>
    <w:rsid w:val="00947A9D"/>
    <w:rsid w:val="00947AA6"/>
    <w:rsid w:val="00947AF7"/>
    <w:rsid w:val="00947B27"/>
    <w:rsid w:val="00947B85"/>
    <w:rsid w:val="00947CAE"/>
    <w:rsid w:val="00947CF5"/>
    <w:rsid w:val="00947ECE"/>
    <w:rsid w:val="00947F58"/>
    <w:rsid w:val="00950042"/>
    <w:rsid w:val="0095010E"/>
    <w:rsid w:val="00950175"/>
    <w:rsid w:val="009501CF"/>
    <w:rsid w:val="00950220"/>
    <w:rsid w:val="0095028D"/>
    <w:rsid w:val="009502BE"/>
    <w:rsid w:val="009502CC"/>
    <w:rsid w:val="009502CD"/>
    <w:rsid w:val="0095040D"/>
    <w:rsid w:val="00950451"/>
    <w:rsid w:val="00950464"/>
    <w:rsid w:val="00950505"/>
    <w:rsid w:val="00950602"/>
    <w:rsid w:val="009506C1"/>
    <w:rsid w:val="009506F4"/>
    <w:rsid w:val="00950728"/>
    <w:rsid w:val="009507C5"/>
    <w:rsid w:val="00950805"/>
    <w:rsid w:val="0095082F"/>
    <w:rsid w:val="0095088E"/>
    <w:rsid w:val="0095091A"/>
    <w:rsid w:val="0095097F"/>
    <w:rsid w:val="009509F3"/>
    <w:rsid w:val="00950A43"/>
    <w:rsid w:val="00950A6A"/>
    <w:rsid w:val="00950AF2"/>
    <w:rsid w:val="00950B4B"/>
    <w:rsid w:val="00950BAA"/>
    <w:rsid w:val="00950C20"/>
    <w:rsid w:val="00950C86"/>
    <w:rsid w:val="00950CBC"/>
    <w:rsid w:val="00950D54"/>
    <w:rsid w:val="00950E43"/>
    <w:rsid w:val="00950E5A"/>
    <w:rsid w:val="00950E66"/>
    <w:rsid w:val="00950F09"/>
    <w:rsid w:val="00950FCA"/>
    <w:rsid w:val="009510BE"/>
    <w:rsid w:val="009510F5"/>
    <w:rsid w:val="009511F7"/>
    <w:rsid w:val="00951273"/>
    <w:rsid w:val="009512B9"/>
    <w:rsid w:val="009512BC"/>
    <w:rsid w:val="0095130D"/>
    <w:rsid w:val="00951321"/>
    <w:rsid w:val="0095132B"/>
    <w:rsid w:val="0095135D"/>
    <w:rsid w:val="009514AE"/>
    <w:rsid w:val="009514E8"/>
    <w:rsid w:val="009514EE"/>
    <w:rsid w:val="00951502"/>
    <w:rsid w:val="00951550"/>
    <w:rsid w:val="0095155F"/>
    <w:rsid w:val="00951579"/>
    <w:rsid w:val="0095158E"/>
    <w:rsid w:val="009515F6"/>
    <w:rsid w:val="0095161A"/>
    <w:rsid w:val="00951682"/>
    <w:rsid w:val="009516A8"/>
    <w:rsid w:val="009516B4"/>
    <w:rsid w:val="009516C3"/>
    <w:rsid w:val="00951719"/>
    <w:rsid w:val="0095178C"/>
    <w:rsid w:val="00951812"/>
    <w:rsid w:val="00951860"/>
    <w:rsid w:val="00951870"/>
    <w:rsid w:val="0095187D"/>
    <w:rsid w:val="00951883"/>
    <w:rsid w:val="009518BA"/>
    <w:rsid w:val="0095194C"/>
    <w:rsid w:val="0095197E"/>
    <w:rsid w:val="009519A4"/>
    <w:rsid w:val="009519EE"/>
    <w:rsid w:val="00951A27"/>
    <w:rsid w:val="00951A5C"/>
    <w:rsid w:val="00951A86"/>
    <w:rsid w:val="00951A90"/>
    <w:rsid w:val="00951B3D"/>
    <w:rsid w:val="00951B78"/>
    <w:rsid w:val="00951B82"/>
    <w:rsid w:val="00951C7A"/>
    <w:rsid w:val="00951D8D"/>
    <w:rsid w:val="00951E90"/>
    <w:rsid w:val="00951E9F"/>
    <w:rsid w:val="0095202F"/>
    <w:rsid w:val="009520B0"/>
    <w:rsid w:val="009520B7"/>
    <w:rsid w:val="009520D2"/>
    <w:rsid w:val="009520DE"/>
    <w:rsid w:val="00952100"/>
    <w:rsid w:val="00952109"/>
    <w:rsid w:val="009521D8"/>
    <w:rsid w:val="009521E4"/>
    <w:rsid w:val="00952298"/>
    <w:rsid w:val="009522B3"/>
    <w:rsid w:val="009522CE"/>
    <w:rsid w:val="00952366"/>
    <w:rsid w:val="0095237F"/>
    <w:rsid w:val="009523C1"/>
    <w:rsid w:val="009523D2"/>
    <w:rsid w:val="009523D5"/>
    <w:rsid w:val="00952403"/>
    <w:rsid w:val="009525C0"/>
    <w:rsid w:val="009525C6"/>
    <w:rsid w:val="009525EA"/>
    <w:rsid w:val="00952629"/>
    <w:rsid w:val="0095265C"/>
    <w:rsid w:val="009526B7"/>
    <w:rsid w:val="00952767"/>
    <w:rsid w:val="00952824"/>
    <w:rsid w:val="00952861"/>
    <w:rsid w:val="00952871"/>
    <w:rsid w:val="0095291C"/>
    <w:rsid w:val="00952969"/>
    <w:rsid w:val="00952B3F"/>
    <w:rsid w:val="00952B5E"/>
    <w:rsid w:val="00952C5E"/>
    <w:rsid w:val="00952D3B"/>
    <w:rsid w:val="00952DDB"/>
    <w:rsid w:val="00952E22"/>
    <w:rsid w:val="00952E2D"/>
    <w:rsid w:val="00952E3F"/>
    <w:rsid w:val="00952EA7"/>
    <w:rsid w:val="00952EF5"/>
    <w:rsid w:val="00952F10"/>
    <w:rsid w:val="00952F27"/>
    <w:rsid w:val="00952F6B"/>
    <w:rsid w:val="00952F7E"/>
    <w:rsid w:val="00952F9C"/>
    <w:rsid w:val="00953122"/>
    <w:rsid w:val="00953199"/>
    <w:rsid w:val="0095319D"/>
    <w:rsid w:val="009531ED"/>
    <w:rsid w:val="00953257"/>
    <w:rsid w:val="00953259"/>
    <w:rsid w:val="0095338A"/>
    <w:rsid w:val="009533AE"/>
    <w:rsid w:val="0095344F"/>
    <w:rsid w:val="00953491"/>
    <w:rsid w:val="009534C2"/>
    <w:rsid w:val="00953525"/>
    <w:rsid w:val="00953558"/>
    <w:rsid w:val="0095376F"/>
    <w:rsid w:val="009537BD"/>
    <w:rsid w:val="0095399C"/>
    <w:rsid w:val="00953A65"/>
    <w:rsid w:val="00953AB4"/>
    <w:rsid w:val="00953AFB"/>
    <w:rsid w:val="00953C13"/>
    <w:rsid w:val="00953C5E"/>
    <w:rsid w:val="00953C93"/>
    <w:rsid w:val="00953C9A"/>
    <w:rsid w:val="00953D65"/>
    <w:rsid w:val="00953E05"/>
    <w:rsid w:val="00953E31"/>
    <w:rsid w:val="00953E3C"/>
    <w:rsid w:val="00953E8F"/>
    <w:rsid w:val="00953EEF"/>
    <w:rsid w:val="00953F6E"/>
    <w:rsid w:val="00953F91"/>
    <w:rsid w:val="00953FF5"/>
    <w:rsid w:val="009540D7"/>
    <w:rsid w:val="009540E6"/>
    <w:rsid w:val="0095416C"/>
    <w:rsid w:val="009541B6"/>
    <w:rsid w:val="009541C4"/>
    <w:rsid w:val="009541F2"/>
    <w:rsid w:val="00954397"/>
    <w:rsid w:val="00954452"/>
    <w:rsid w:val="009544E6"/>
    <w:rsid w:val="009546AD"/>
    <w:rsid w:val="00954766"/>
    <w:rsid w:val="0095477E"/>
    <w:rsid w:val="009547F3"/>
    <w:rsid w:val="0095497C"/>
    <w:rsid w:val="00954A99"/>
    <w:rsid w:val="00954AF9"/>
    <w:rsid w:val="00954B41"/>
    <w:rsid w:val="00954BA2"/>
    <w:rsid w:val="00954CA4"/>
    <w:rsid w:val="00954D20"/>
    <w:rsid w:val="00954D4A"/>
    <w:rsid w:val="00954D7B"/>
    <w:rsid w:val="00954DBA"/>
    <w:rsid w:val="00954F17"/>
    <w:rsid w:val="00954FA7"/>
    <w:rsid w:val="00954FDB"/>
    <w:rsid w:val="00955032"/>
    <w:rsid w:val="00955035"/>
    <w:rsid w:val="0095504A"/>
    <w:rsid w:val="0095505E"/>
    <w:rsid w:val="0095507C"/>
    <w:rsid w:val="00955186"/>
    <w:rsid w:val="009551D3"/>
    <w:rsid w:val="0095521B"/>
    <w:rsid w:val="0095529D"/>
    <w:rsid w:val="009552DC"/>
    <w:rsid w:val="00955466"/>
    <w:rsid w:val="0095553E"/>
    <w:rsid w:val="009556BF"/>
    <w:rsid w:val="0095571E"/>
    <w:rsid w:val="0095572C"/>
    <w:rsid w:val="00955755"/>
    <w:rsid w:val="0095575F"/>
    <w:rsid w:val="009557F9"/>
    <w:rsid w:val="00955858"/>
    <w:rsid w:val="009559DF"/>
    <w:rsid w:val="009559E2"/>
    <w:rsid w:val="009559F4"/>
    <w:rsid w:val="00955AE5"/>
    <w:rsid w:val="00955B00"/>
    <w:rsid w:val="00955B51"/>
    <w:rsid w:val="00955B59"/>
    <w:rsid w:val="00955B92"/>
    <w:rsid w:val="00955BA7"/>
    <w:rsid w:val="00955BC1"/>
    <w:rsid w:val="00955BEF"/>
    <w:rsid w:val="00955C45"/>
    <w:rsid w:val="00955C8B"/>
    <w:rsid w:val="00955CAA"/>
    <w:rsid w:val="00955D0C"/>
    <w:rsid w:val="00955D98"/>
    <w:rsid w:val="00955DA0"/>
    <w:rsid w:val="00955DC6"/>
    <w:rsid w:val="00955E38"/>
    <w:rsid w:val="00955F45"/>
    <w:rsid w:val="00955F5F"/>
    <w:rsid w:val="0095603C"/>
    <w:rsid w:val="00956048"/>
    <w:rsid w:val="0095604E"/>
    <w:rsid w:val="0095605D"/>
    <w:rsid w:val="009562C3"/>
    <w:rsid w:val="00956313"/>
    <w:rsid w:val="009563B4"/>
    <w:rsid w:val="00956441"/>
    <w:rsid w:val="00956481"/>
    <w:rsid w:val="009564D4"/>
    <w:rsid w:val="00956500"/>
    <w:rsid w:val="0095659F"/>
    <w:rsid w:val="009565DA"/>
    <w:rsid w:val="009565F3"/>
    <w:rsid w:val="0095664A"/>
    <w:rsid w:val="0095665C"/>
    <w:rsid w:val="00956678"/>
    <w:rsid w:val="009566F3"/>
    <w:rsid w:val="00956719"/>
    <w:rsid w:val="00956776"/>
    <w:rsid w:val="009567A1"/>
    <w:rsid w:val="00956836"/>
    <w:rsid w:val="0095683C"/>
    <w:rsid w:val="00956843"/>
    <w:rsid w:val="00956957"/>
    <w:rsid w:val="0095695E"/>
    <w:rsid w:val="0095698C"/>
    <w:rsid w:val="009569B0"/>
    <w:rsid w:val="00956A1C"/>
    <w:rsid w:val="00956A98"/>
    <w:rsid w:val="00956AE2"/>
    <w:rsid w:val="00956B0C"/>
    <w:rsid w:val="00956B0E"/>
    <w:rsid w:val="00956BA4"/>
    <w:rsid w:val="00956CBE"/>
    <w:rsid w:val="00956DA9"/>
    <w:rsid w:val="00956E2F"/>
    <w:rsid w:val="00956E99"/>
    <w:rsid w:val="00956EAD"/>
    <w:rsid w:val="00956F13"/>
    <w:rsid w:val="00956F2B"/>
    <w:rsid w:val="00956F4D"/>
    <w:rsid w:val="00956F95"/>
    <w:rsid w:val="00957007"/>
    <w:rsid w:val="009570A8"/>
    <w:rsid w:val="00957163"/>
    <w:rsid w:val="0095717F"/>
    <w:rsid w:val="00957207"/>
    <w:rsid w:val="009572CA"/>
    <w:rsid w:val="00957328"/>
    <w:rsid w:val="00957389"/>
    <w:rsid w:val="009573C7"/>
    <w:rsid w:val="0095742E"/>
    <w:rsid w:val="00957688"/>
    <w:rsid w:val="0095775A"/>
    <w:rsid w:val="009577D7"/>
    <w:rsid w:val="009577F4"/>
    <w:rsid w:val="009577FB"/>
    <w:rsid w:val="0095781B"/>
    <w:rsid w:val="009578D5"/>
    <w:rsid w:val="009578E5"/>
    <w:rsid w:val="0095791E"/>
    <w:rsid w:val="0095795B"/>
    <w:rsid w:val="009579BE"/>
    <w:rsid w:val="00957A0A"/>
    <w:rsid w:val="00957A91"/>
    <w:rsid w:val="00957B27"/>
    <w:rsid w:val="00957B46"/>
    <w:rsid w:val="00957B64"/>
    <w:rsid w:val="00957B9B"/>
    <w:rsid w:val="00957BA0"/>
    <w:rsid w:val="00957BA3"/>
    <w:rsid w:val="00957BD0"/>
    <w:rsid w:val="00957CBC"/>
    <w:rsid w:val="00957CC0"/>
    <w:rsid w:val="00957D10"/>
    <w:rsid w:val="00957D8D"/>
    <w:rsid w:val="00957D9F"/>
    <w:rsid w:val="00957DBB"/>
    <w:rsid w:val="00957E9F"/>
    <w:rsid w:val="00957EBA"/>
    <w:rsid w:val="00957EC4"/>
    <w:rsid w:val="00957F1C"/>
    <w:rsid w:val="00957F40"/>
    <w:rsid w:val="00957F43"/>
    <w:rsid w:val="00957F48"/>
    <w:rsid w:val="00957F65"/>
    <w:rsid w:val="00957FAE"/>
    <w:rsid w:val="00960075"/>
    <w:rsid w:val="009600C2"/>
    <w:rsid w:val="009600C9"/>
    <w:rsid w:val="009600F1"/>
    <w:rsid w:val="0096017F"/>
    <w:rsid w:val="009602B1"/>
    <w:rsid w:val="009602B4"/>
    <w:rsid w:val="009602FE"/>
    <w:rsid w:val="009603E2"/>
    <w:rsid w:val="009603F1"/>
    <w:rsid w:val="009603FC"/>
    <w:rsid w:val="00960422"/>
    <w:rsid w:val="0096049B"/>
    <w:rsid w:val="00960537"/>
    <w:rsid w:val="009605A8"/>
    <w:rsid w:val="009605CD"/>
    <w:rsid w:val="009605CF"/>
    <w:rsid w:val="0096073E"/>
    <w:rsid w:val="00960795"/>
    <w:rsid w:val="00960833"/>
    <w:rsid w:val="00960927"/>
    <w:rsid w:val="00960A5B"/>
    <w:rsid w:val="00960A71"/>
    <w:rsid w:val="00960A86"/>
    <w:rsid w:val="00960A87"/>
    <w:rsid w:val="00960A8E"/>
    <w:rsid w:val="00960B12"/>
    <w:rsid w:val="00960B6F"/>
    <w:rsid w:val="00960BC2"/>
    <w:rsid w:val="00960BE0"/>
    <w:rsid w:val="00960C24"/>
    <w:rsid w:val="00960D20"/>
    <w:rsid w:val="00960D48"/>
    <w:rsid w:val="00960DFA"/>
    <w:rsid w:val="00960E54"/>
    <w:rsid w:val="00960F19"/>
    <w:rsid w:val="00960FA4"/>
    <w:rsid w:val="00960FF1"/>
    <w:rsid w:val="009610CF"/>
    <w:rsid w:val="0096111F"/>
    <w:rsid w:val="009611CC"/>
    <w:rsid w:val="009613F3"/>
    <w:rsid w:val="00961400"/>
    <w:rsid w:val="00961481"/>
    <w:rsid w:val="009614AE"/>
    <w:rsid w:val="00961592"/>
    <w:rsid w:val="00961668"/>
    <w:rsid w:val="009616B2"/>
    <w:rsid w:val="009616E9"/>
    <w:rsid w:val="0096171B"/>
    <w:rsid w:val="00961721"/>
    <w:rsid w:val="00961753"/>
    <w:rsid w:val="009617CA"/>
    <w:rsid w:val="009618D3"/>
    <w:rsid w:val="009618DC"/>
    <w:rsid w:val="0096196D"/>
    <w:rsid w:val="009619B6"/>
    <w:rsid w:val="009619CE"/>
    <w:rsid w:val="00961A75"/>
    <w:rsid w:val="00961AE7"/>
    <w:rsid w:val="00961B07"/>
    <w:rsid w:val="00961B71"/>
    <w:rsid w:val="00961C6B"/>
    <w:rsid w:val="00961C9E"/>
    <w:rsid w:val="00961CA9"/>
    <w:rsid w:val="00961E57"/>
    <w:rsid w:val="00961EFE"/>
    <w:rsid w:val="00961F2C"/>
    <w:rsid w:val="00962006"/>
    <w:rsid w:val="00962009"/>
    <w:rsid w:val="009620D5"/>
    <w:rsid w:val="0096215C"/>
    <w:rsid w:val="00962177"/>
    <w:rsid w:val="0096218C"/>
    <w:rsid w:val="0096218E"/>
    <w:rsid w:val="0096221B"/>
    <w:rsid w:val="00962232"/>
    <w:rsid w:val="009622CB"/>
    <w:rsid w:val="0096235E"/>
    <w:rsid w:val="0096237C"/>
    <w:rsid w:val="00962391"/>
    <w:rsid w:val="009624DB"/>
    <w:rsid w:val="009624F0"/>
    <w:rsid w:val="009624F5"/>
    <w:rsid w:val="00962534"/>
    <w:rsid w:val="0096260F"/>
    <w:rsid w:val="00962630"/>
    <w:rsid w:val="00962739"/>
    <w:rsid w:val="00962757"/>
    <w:rsid w:val="0096279E"/>
    <w:rsid w:val="009627B1"/>
    <w:rsid w:val="009629BA"/>
    <w:rsid w:val="009629F2"/>
    <w:rsid w:val="00962A2C"/>
    <w:rsid w:val="00962A3A"/>
    <w:rsid w:val="00962B56"/>
    <w:rsid w:val="00962B9C"/>
    <w:rsid w:val="00962BCB"/>
    <w:rsid w:val="00962C0C"/>
    <w:rsid w:val="00962C1C"/>
    <w:rsid w:val="00962CA1"/>
    <w:rsid w:val="00962CB4"/>
    <w:rsid w:val="00962CDB"/>
    <w:rsid w:val="00962D7E"/>
    <w:rsid w:val="00962DE2"/>
    <w:rsid w:val="00962DE3"/>
    <w:rsid w:val="00962E14"/>
    <w:rsid w:val="00962EF1"/>
    <w:rsid w:val="00962F11"/>
    <w:rsid w:val="00962F24"/>
    <w:rsid w:val="00962F45"/>
    <w:rsid w:val="00962FFE"/>
    <w:rsid w:val="0096305E"/>
    <w:rsid w:val="009630CB"/>
    <w:rsid w:val="00963132"/>
    <w:rsid w:val="0096314B"/>
    <w:rsid w:val="0096324A"/>
    <w:rsid w:val="009632B3"/>
    <w:rsid w:val="0096331B"/>
    <w:rsid w:val="0096332A"/>
    <w:rsid w:val="00963332"/>
    <w:rsid w:val="00963342"/>
    <w:rsid w:val="009633D0"/>
    <w:rsid w:val="009633D8"/>
    <w:rsid w:val="009633EF"/>
    <w:rsid w:val="0096340E"/>
    <w:rsid w:val="00963435"/>
    <w:rsid w:val="0096351F"/>
    <w:rsid w:val="00963548"/>
    <w:rsid w:val="0096355B"/>
    <w:rsid w:val="009635F2"/>
    <w:rsid w:val="009636EC"/>
    <w:rsid w:val="00963720"/>
    <w:rsid w:val="009637B3"/>
    <w:rsid w:val="0096384A"/>
    <w:rsid w:val="0096385E"/>
    <w:rsid w:val="00963868"/>
    <w:rsid w:val="00963875"/>
    <w:rsid w:val="00963932"/>
    <w:rsid w:val="00963A7D"/>
    <w:rsid w:val="00963A91"/>
    <w:rsid w:val="00963B3D"/>
    <w:rsid w:val="00963B82"/>
    <w:rsid w:val="00963D0B"/>
    <w:rsid w:val="00963D0D"/>
    <w:rsid w:val="00963D3C"/>
    <w:rsid w:val="00963D58"/>
    <w:rsid w:val="00963D7E"/>
    <w:rsid w:val="00963DAD"/>
    <w:rsid w:val="00963F65"/>
    <w:rsid w:val="00963F9B"/>
    <w:rsid w:val="00963FC1"/>
    <w:rsid w:val="0096402F"/>
    <w:rsid w:val="00964037"/>
    <w:rsid w:val="00964066"/>
    <w:rsid w:val="00964073"/>
    <w:rsid w:val="00964075"/>
    <w:rsid w:val="00964153"/>
    <w:rsid w:val="009641C0"/>
    <w:rsid w:val="0096426D"/>
    <w:rsid w:val="0096427D"/>
    <w:rsid w:val="00964281"/>
    <w:rsid w:val="009642AB"/>
    <w:rsid w:val="009642AF"/>
    <w:rsid w:val="009643F2"/>
    <w:rsid w:val="00964434"/>
    <w:rsid w:val="00964491"/>
    <w:rsid w:val="009644F7"/>
    <w:rsid w:val="009645B0"/>
    <w:rsid w:val="00964629"/>
    <w:rsid w:val="00964659"/>
    <w:rsid w:val="00964677"/>
    <w:rsid w:val="00964679"/>
    <w:rsid w:val="0096478F"/>
    <w:rsid w:val="009648DD"/>
    <w:rsid w:val="00964974"/>
    <w:rsid w:val="009649AF"/>
    <w:rsid w:val="009649B1"/>
    <w:rsid w:val="00964A34"/>
    <w:rsid w:val="00964A3A"/>
    <w:rsid w:val="00964A54"/>
    <w:rsid w:val="00964ACD"/>
    <w:rsid w:val="00964ADA"/>
    <w:rsid w:val="00964AEB"/>
    <w:rsid w:val="00964AFD"/>
    <w:rsid w:val="00964B03"/>
    <w:rsid w:val="00964B2B"/>
    <w:rsid w:val="00964B37"/>
    <w:rsid w:val="00964C51"/>
    <w:rsid w:val="00964C60"/>
    <w:rsid w:val="00964D18"/>
    <w:rsid w:val="00964D45"/>
    <w:rsid w:val="00964D62"/>
    <w:rsid w:val="00964E91"/>
    <w:rsid w:val="00964E98"/>
    <w:rsid w:val="00964FFC"/>
    <w:rsid w:val="009650E0"/>
    <w:rsid w:val="00965142"/>
    <w:rsid w:val="00965166"/>
    <w:rsid w:val="00965170"/>
    <w:rsid w:val="00965232"/>
    <w:rsid w:val="00965399"/>
    <w:rsid w:val="00965494"/>
    <w:rsid w:val="009654D3"/>
    <w:rsid w:val="009655EF"/>
    <w:rsid w:val="0096565F"/>
    <w:rsid w:val="0096568A"/>
    <w:rsid w:val="009656D5"/>
    <w:rsid w:val="00965715"/>
    <w:rsid w:val="009657F9"/>
    <w:rsid w:val="00965822"/>
    <w:rsid w:val="00965849"/>
    <w:rsid w:val="009658B7"/>
    <w:rsid w:val="00965955"/>
    <w:rsid w:val="00965978"/>
    <w:rsid w:val="00965988"/>
    <w:rsid w:val="00965AAE"/>
    <w:rsid w:val="00965B26"/>
    <w:rsid w:val="00965B73"/>
    <w:rsid w:val="00965C0D"/>
    <w:rsid w:val="00965C8A"/>
    <w:rsid w:val="00965CC0"/>
    <w:rsid w:val="00965D2F"/>
    <w:rsid w:val="00965EB9"/>
    <w:rsid w:val="00965EF5"/>
    <w:rsid w:val="00965F41"/>
    <w:rsid w:val="00966074"/>
    <w:rsid w:val="009660B8"/>
    <w:rsid w:val="009660E9"/>
    <w:rsid w:val="00966102"/>
    <w:rsid w:val="0096611B"/>
    <w:rsid w:val="00966147"/>
    <w:rsid w:val="00966162"/>
    <w:rsid w:val="009661C1"/>
    <w:rsid w:val="00966224"/>
    <w:rsid w:val="00966227"/>
    <w:rsid w:val="0096625B"/>
    <w:rsid w:val="00966297"/>
    <w:rsid w:val="009662B2"/>
    <w:rsid w:val="00966312"/>
    <w:rsid w:val="0096635B"/>
    <w:rsid w:val="00966491"/>
    <w:rsid w:val="009664E7"/>
    <w:rsid w:val="009664EF"/>
    <w:rsid w:val="00966516"/>
    <w:rsid w:val="0096655E"/>
    <w:rsid w:val="0096657B"/>
    <w:rsid w:val="009665E9"/>
    <w:rsid w:val="00966647"/>
    <w:rsid w:val="009666C5"/>
    <w:rsid w:val="009666CC"/>
    <w:rsid w:val="009667E0"/>
    <w:rsid w:val="0096688B"/>
    <w:rsid w:val="009668A4"/>
    <w:rsid w:val="009668AD"/>
    <w:rsid w:val="009668AF"/>
    <w:rsid w:val="009668D7"/>
    <w:rsid w:val="00966942"/>
    <w:rsid w:val="00966944"/>
    <w:rsid w:val="009669A9"/>
    <w:rsid w:val="009669C1"/>
    <w:rsid w:val="009669E2"/>
    <w:rsid w:val="00966A0E"/>
    <w:rsid w:val="00966A15"/>
    <w:rsid w:val="00966AB6"/>
    <w:rsid w:val="00966ABE"/>
    <w:rsid w:val="00966AD3"/>
    <w:rsid w:val="00966AE0"/>
    <w:rsid w:val="00966B3C"/>
    <w:rsid w:val="00966B63"/>
    <w:rsid w:val="00966CA0"/>
    <w:rsid w:val="00966CF8"/>
    <w:rsid w:val="00966D0F"/>
    <w:rsid w:val="00966D12"/>
    <w:rsid w:val="00966D53"/>
    <w:rsid w:val="00966D97"/>
    <w:rsid w:val="00966DA8"/>
    <w:rsid w:val="00966E27"/>
    <w:rsid w:val="00966E44"/>
    <w:rsid w:val="00966E65"/>
    <w:rsid w:val="00966E7A"/>
    <w:rsid w:val="00966E87"/>
    <w:rsid w:val="00966EBB"/>
    <w:rsid w:val="00966F36"/>
    <w:rsid w:val="00966F39"/>
    <w:rsid w:val="00966FA2"/>
    <w:rsid w:val="00967003"/>
    <w:rsid w:val="00967022"/>
    <w:rsid w:val="0096703C"/>
    <w:rsid w:val="009670FA"/>
    <w:rsid w:val="0096711D"/>
    <w:rsid w:val="009672F9"/>
    <w:rsid w:val="0096736B"/>
    <w:rsid w:val="009673E8"/>
    <w:rsid w:val="0096754C"/>
    <w:rsid w:val="00967551"/>
    <w:rsid w:val="009675F2"/>
    <w:rsid w:val="00967705"/>
    <w:rsid w:val="0096773B"/>
    <w:rsid w:val="009677D7"/>
    <w:rsid w:val="009678D0"/>
    <w:rsid w:val="0096790E"/>
    <w:rsid w:val="0096791A"/>
    <w:rsid w:val="009679F1"/>
    <w:rsid w:val="00967A4E"/>
    <w:rsid w:val="00967A68"/>
    <w:rsid w:val="00967AA8"/>
    <w:rsid w:val="00967AF7"/>
    <w:rsid w:val="00967B93"/>
    <w:rsid w:val="00967B96"/>
    <w:rsid w:val="00967BA7"/>
    <w:rsid w:val="00967BD0"/>
    <w:rsid w:val="00967CBF"/>
    <w:rsid w:val="00967CD5"/>
    <w:rsid w:val="00967D97"/>
    <w:rsid w:val="00967DA0"/>
    <w:rsid w:val="00967DA4"/>
    <w:rsid w:val="00967DB4"/>
    <w:rsid w:val="00967EBD"/>
    <w:rsid w:val="00967F60"/>
    <w:rsid w:val="00967FF1"/>
    <w:rsid w:val="0097001E"/>
    <w:rsid w:val="0097006E"/>
    <w:rsid w:val="0097015C"/>
    <w:rsid w:val="009701D9"/>
    <w:rsid w:val="00970308"/>
    <w:rsid w:val="0097039A"/>
    <w:rsid w:val="009703D8"/>
    <w:rsid w:val="00970416"/>
    <w:rsid w:val="00970438"/>
    <w:rsid w:val="00970446"/>
    <w:rsid w:val="00970461"/>
    <w:rsid w:val="00970612"/>
    <w:rsid w:val="00970636"/>
    <w:rsid w:val="0097073F"/>
    <w:rsid w:val="0097075F"/>
    <w:rsid w:val="00970762"/>
    <w:rsid w:val="0097079F"/>
    <w:rsid w:val="00970830"/>
    <w:rsid w:val="00970BA4"/>
    <w:rsid w:val="00970C16"/>
    <w:rsid w:val="00970C73"/>
    <w:rsid w:val="00970CC7"/>
    <w:rsid w:val="00970D00"/>
    <w:rsid w:val="00970D4F"/>
    <w:rsid w:val="00970D9A"/>
    <w:rsid w:val="00970DED"/>
    <w:rsid w:val="00970EF2"/>
    <w:rsid w:val="00970F33"/>
    <w:rsid w:val="00970FB4"/>
    <w:rsid w:val="00970FDA"/>
    <w:rsid w:val="0097102C"/>
    <w:rsid w:val="009710A7"/>
    <w:rsid w:val="009710D1"/>
    <w:rsid w:val="009711A2"/>
    <w:rsid w:val="00971276"/>
    <w:rsid w:val="009712FA"/>
    <w:rsid w:val="0097131B"/>
    <w:rsid w:val="009713A4"/>
    <w:rsid w:val="00971424"/>
    <w:rsid w:val="00971473"/>
    <w:rsid w:val="009714CF"/>
    <w:rsid w:val="009715A4"/>
    <w:rsid w:val="00971615"/>
    <w:rsid w:val="00971641"/>
    <w:rsid w:val="00971642"/>
    <w:rsid w:val="00971683"/>
    <w:rsid w:val="009716C6"/>
    <w:rsid w:val="009716F6"/>
    <w:rsid w:val="0097179C"/>
    <w:rsid w:val="009717DC"/>
    <w:rsid w:val="009717E7"/>
    <w:rsid w:val="00971807"/>
    <w:rsid w:val="009718DF"/>
    <w:rsid w:val="00971A12"/>
    <w:rsid w:val="00971BB3"/>
    <w:rsid w:val="00971BEA"/>
    <w:rsid w:val="00971BF6"/>
    <w:rsid w:val="00971CEF"/>
    <w:rsid w:val="00971CF3"/>
    <w:rsid w:val="00971D2E"/>
    <w:rsid w:val="00971DA3"/>
    <w:rsid w:val="00971DCF"/>
    <w:rsid w:val="00971DDE"/>
    <w:rsid w:val="00971E01"/>
    <w:rsid w:val="00971E61"/>
    <w:rsid w:val="00971EBD"/>
    <w:rsid w:val="00971F13"/>
    <w:rsid w:val="0097203A"/>
    <w:rsid w:val="009721C4"/>
    <w:rsid w:val="009721D1"/>
    <w:rsid w:val="00972235"/>
    <w:rsid w:val="0097228C"/>
    <w:rsid w:val="0097231F"/>
    <w:rsid w:val="00972391"/>
    <w:rsid w:val="0097239C"/>
    <w:rsid w:val="009723D6"/>
    <w:rsid w:val="009723EC"/>
    <w:rsid w:val="00972489"/>
    <w:rsid w:val="00972578"/>
    <w:rsid w:val="00972633"/>
    <w:rsid w:val="009726E7"/>
    <w:rsid w:val="0097279B"/>
    <w:rsid w:val="00972836"/>
    <w:rsid w:val="009728B4"/>
    <w:rsid w:val="009728D7"/>
    <w:rsid w:val="009728DF"/>
    <w:rsid w:val="00972922"/>
    <w:rsid w:val="00972941"/>
    <w:rsid w:val="0097297F"/>
    <w:rsid w:val="0097298D"/>
    <w:rsid w:val="009729A3"/>
    <w:rsid w:val="00972A14"/>
    <w:rsid w:val="00972A43"/>
    <w:rsid w:val="00972AE3"/>
    <w:rsid w:val="00972AF0"/>
    <w:rsid w:val="00972B56"/>
    <w:rsid w:val="00972C42"/>
    <w:rsid w:val="00972CEF"/>
    <w:rsid w:val="00972D29"/>
    <w:rsid w:val="00972D6C"/>
    <w:rsid w:val="00972D85"/>
    <w:rsid w:val="00972E19"/>
    <w:rsid w:val="00972E9C"/>
    <w:rsid w:val="00972F08"/>
    <w:rsid w:val="00972F23"/>
    <w:rsid w:val="0097301D"/>
    <w:rsid w:val="00973074"/>
    <w:rsid w:val="00973082"/>
    <w:rsid w:val="009730A2"/>
    <w:rsid w:val="009730E7"/>
    <w:rsid w:val="00973159"/>
    <w:rsid w:val="00973194"/>
    <w:rsid w:val="00973219"/>
    <w:rsid w:val="009732E4"/>
    <w:rsid w:val="0097330A"/>
    <w:rsid w:val="00973317"/>
    <w:rsid w:val="0097338D"/>
    <w:rsid w:val="00973391"/>
    <w:rsid w:val="009733A9"/>
    <w:rsid w:val="009733B0"/>
    <w:rsid w:val="00973466"/>
    <w:rsid w:val="00973468"/>
    <w:rsid w:val="0097356B"/>
    <w:rsid w:val="00973593"/>
    <w:rsid w:val="009735BD"/>
    <w:rsid w:val="0097366E"/>
    <w:rsid w:val="009737CF"/>
    <w:rsid w:val="009737DC"/>
    <w:rsid w:val="009737DE"/>
    <w:rsid w:val="00973811"/>
    <w:rsid w:val="00973B4A"/>
    <w:rsid w:val="00973B4B"/>
    <w:rsid w:val="00973BCA"/>
    <w:rsid w:val="00973BD8"/>
    <w:rsid w:val="00973C1F"/>
    <w:rsid w:val="00973C69"/>
    <w:rsid w:val="00973CA7"/>
    <w:rsid w:val="00973D3D"/>
    <w:rsid w:val="00973D56"/>
    <w:rsid w:val="00973DDA"/>
    <w:rsid w:val="00973DE8"/>
    <w:rsid w:val="00973E93"/>
    <w:rsid w:val="00973E98"/>
    <w:rsid w:val="00973EDB"/>
    <w:rsid w:val="00973F0E"/>
    <w:rsid w:val="00973F75"/>
    <w:rsid w:val="00973F8C"/>
    <w:rsid w:val="00973F90"/>
    <w:rsid w:val="00973FC8"/>
    <w:rsid w:val="00973FE1"/>
    <w:rsid w:val="00974019"/>
    <w:rsid w:val="00974043"/>
    <w:rsid w:val="00974047"/>
    <w:rsid w:val="00974082"/>
    <w:rsid w:val="009740E7"/>
    <w:rsid w:val="009741A4"/>
    <w:rsid w:val="009741D1"/>
    <w:rsid w:val="0097425E"/>
    <w:rsid w:val="009742F1"/>
    <w:rsid w:val="00974300"/>
    <w:rsid w:val="00974437"/>
    <w:rsid w:val="00974446"/>
    <w:rsid w:val="0097447C"/>
    <w:rsid w:val="00974570"/>
    <w:rsid w:val="0097457D"/>
    <w:rsid w:val="00974580"/>
    <w:rsid w:val="009745FC"/>
    <w:rsid w:val="00974672"/>
    <w:rsid w:val="00974682"/>
    <w:rsid w:val="00974774"/>
    <w:rsid w:val="00974778"/>
    <w:rsid w:val="00974858"/>
    <w:rsid w:val="0097485F"/>
    <w:rsid w:val="00974893"/>
    <w:rsid w:val="00974904"/>
    <w:rsid w:val="009749DD"/>
    <w:rsid w:val="009749F0"/>
    <w:rsid w:val="00974B3A"/>
    <w:rsid w:val="00974C5B"/>
    <w:rsid w:val="00974C9E"/>
    <w:rsid w:val="00974D6E"/>
    <w:rsid w:val="00974D80"/>
    <w:rsid w:val="00974D89"/>
    <w:rsid w:val="00974E25"/>
    <w:rsid w:val="00974F2D"/>
    <w:rsid w:val="00974F3B"/>
    <w:rsid w:val="00974FD4"/>
    <w:rsid w:val="00974FE3"/>
    <w:rsid w:val="0097501D"/>
    <w:rsid w:val="0097502D"/>
    <w:rsid w:val="00975091"/>
    <w:rsid w:val="0097509A"/>
    <w:rsid w:val="009750B5"/>
    <w:rsid w:val="009750BA"/>
    <w:rsid w:val="009750D5"/>
    <w:rsid w:val="0097511A"/>
    <w:rsid w:val="0097512E"/>
    <w:rsid w:val="00975269"/>
    <w:rsid w:val="00975309"/>
    <w:rsid w:val="009754C1"/>
    <w:rsid w:val="009754F6"/>
    <w:rsid w:val="00975639"/>
    <w:rsid w:val="00975753"/>
    <w:rsid w:val="00975787"/>
    <w:rsid w:val="00975789"/>
    <w:rsid w:val="00975796"/>
    <w:rsid w:val="009757BB"/>
    <w:rsid w:val="00975823"/>
    <w:rsid w:val="00975825"/>
    <w:rsid w:val="0097592E"/>
    <w:rsid w:val="00975963"/>
    <w:rsid w:val="009759D6"/>
    <w:rsid w:val="00975A3A"/>
    <w:rsid w:val="00975A79"/>
    <w:rsid w:val="00975B5A"/>
    <w:rsid w:val="00975BA6"/>
    <w:rsid w:val="00975C02"/>
    <w:rsid w:val="00975C43"/>
    <w:rsid w:val="00975D1D"/>
    <w:rsid w:val="00975D53"/>
    <w:rsid w:val="00975D8D"/>
    <w:rsid w:val="00975E3E"/>
    <w:rsid w:val="00975EDD"/>
    <w:rsid w:val="00975EE5"/>
    <w:rsid w:val="00975F26"/>
    <w:rsid w:val="00975F2E"/>
    <w:rsid w:val="00975F88"/>
    <w:rsid w:val="00975FB2"/>
    <w:rsid w:val="00975FC1"/>
    <w:rsid w:val="00975FF8"/>
    <w:rsid w:val="00976004"/>
    <w:rsid w:val="0097600B"/>
    <w:rsid w:val="0097600E"/>
    <w:rsid w:val="0097608C"/>
    <w:rsid w:val="009761C2"/>
    <w:rsid w:val="009761FC"/>
    <w:rsid w:val="00976215"/>
    <w:rsid w:val="0097621E"/>
    <w:rsid w:val="00976245"/>
    <w:rsid w:val="009762BD"/>
    <w:rsid w:val="00976399"/>
    <w:rsid w:val="0097641A"/>
    <w:rsid w:val="00976444"/>
    <w:rsid w:val="0097658B"/>
    <w:rsid w:val="009765D4"/>
    <w:rsid w:val="009765ED"/>
    <w:rsid w:val="009766B1"/>
    <w:rsid w:val="009766C5"/>
    <w:rsid w:val="009766D7"/>
    <w:rsid w:val="00976700"/>
    <w:rsid w:val="0097674F"/>
    <w:rsid w:val="00976781"/>
    <w:rsid w:val="009767FF"/>
    <w:rsid w:val="0097680E"/>
    <w:rsid w:val="0097682A"/>
    <w:rsid w:val="009768D1"/>
    <w:rsid w:val="009768F4"/>
    <w:rsid w:val="0097697D"/>
    <w:rsid w:val="009769CD"/>
    <w:rsid w:val="00976A14"/>
    <w:rsid w:val="00976A39"/>
    <w:rsid w:val="00976AC2"/>
    <w:rsid w:val="00976AF6"/>
    <w:rsid w:val="00976B4B"/>
    <w:rsid w:val="00976B93"/>
    <w:rsid w:val="00976BD6"/>
    <w:rsid w:val="00976C6E"/>
    <w:rsid w:val="00976CA0"/>
    <w:rsid w:val="00976D15"/>
    <w:rsid w:val="00976D3D"/>
    <w:rsid w:val="00976D98"/>
    <w:rsid w:val="00976DDA"/>
    <w:rsid w:val="00976E10"/>
    <w:rsid w:val="00976EFF"/>
    <w:rsid w:val="00976F00"/>
    <w:rsid w:val="00976F68"/>
    <w:rsid w:val="00976F6A"/>
    <w:rsid w:val="00976FA9"/>
    <w:rsid w:val="00976FB4"/>
    <w:rsid w:val="00976FFB"/>
    <w:rsid w:val="00977006"/>
    <w:rsid w:val="00977041"/>
    <w:rsid w:val="009770AE"/>
    <w:rsid w:val="00977175"/>
    <w:rsid w:val="009771DD"/>
    <w:rsid w:val="009771F0"/>
    <w:rsid w:val="009772B6"/>
    <w:rsid w:val="009772BE"/>
    <w:rsid w:val="009772E7"/>
    <w:rsid w:val="0097735E"/>
    <w:rsid w:val="00977417"/>
    <w:rsid w:val="0097741C"/>
    <w:rsid w:val="0097744D"/>
    <w:rsid w:val="00977494"/>
    <w:rsid w:val="00977548"/>
    <w:rsid w:val="0097755A"/>
    <w:rsid w:val="00977589"/>
    <w:rsid w:val="00977599"/>
    <w:rsid w:val="009776F0"/>
    <w:rsid w:val="009777B7"/>
    <w:rsid w:val="009777B9"/>
    <w:rsid w:val="009777DA"/>
    <w:rsid w:val="0097780C"/>
    <w:rsid w:val="00977837"/>
    <w:rsid w:val="009778B6"/>
    <w:rsid w:val="009779B8"/>
    <w:rsid w:val="00977B82"/>
    <w:rsid w:val="00977B98"/>
    <w:rsid w:val="00977BA9"/>
    <w:rsid w:val="00977BC0"/>
    <w:rsid w:val="00977BC1"/>
    <w:rsid w:val="00977BD6"/>
    <w:rsid w:val="00977BF4"/>
    <w:rsid w:val="00977BFA"/>
    <w:rsid w:val="00977CA3"/>
    <w:rsid w:val="00977CE4"/>
    <w:rsid w:val="00977CED"/>
    <w:rsid w:val="00977D32"/>
    <w:rsid w:val="00977E03"/>
    <w:rsid w:val="00977E0D"/>
    <w:rsid w:val="00977E2E"/>
    <w:rsid w:val="00977E36"/>
    <w:rsid w:val="00977E52"/>
    <w:rsid w:val="00977EDA"/>
    <w:rsid w:val="00977F3D"/>
    <w:rsid w:val="0098000A"/>
    <w:rsid w:val="0098002A"/>
    <w:rsid w:val="0098008B"/>
    <w:rsid w:val="009800CE"/>
    <w:rsid w:val="009802AA"/>
    <w:rsid w:val="009802B2"/>
    <w:rsid w:val="00980463"/>
    <w:rsid w:val="009804F4"/>
    <w:rsid w:val="00980713"/>
    <w:rsid w:val="00980ABC"/>
    <w:rsid w:val="00980AFE"/>
    <w:rsid w:val="00980B21"/>
    <w:rsid w:val="00980BDD"/>
    <w:rsid w:val="00980BF7"/>
    <w:rsid w:val="00980C23"/>
    <w:rsid w:val="00980C4D"/>
    <w:rsid w:val="00980DFA"/>
    <w:rsid w:val="00980E47"/>
    <w:rsid w:val="00980EC3"/>
    <w:rsid w:val="00980EFA"/>
    <w:rsid w:val="00980FA9"/>
    <w:rsid w:val="00980FE2"/>
    <w:rsid w:val="00980FF4"/>
    <w:rsid w:val="009810ED"/>
    <w:rsid w:val="00981118"/>
    <w:rsid w:val="00981172"/>
    <w:rsid w:val="00981196"/>
    <w:rsid w:val="0098130B"/>
    <w:rsid w:val="0098136F"/>
    <w:rsid w:val="0098146B"/>
    <w:rsid w:val="00981577"/>
    <w:rsid w:val="009815E4"/>
    <w:rsid w:val="00981665"/>
    <w:rsid w:val="009816C4"/>
    <w:rsid w:val="00981720"/>
    <w:rsid w:val="00981725"/>
    <w:rsid w:val="009817F8"/>
    <w:rsid w:val="009818B5"/>
    <w:rsid w:val="009819A3"/>
    <w:rsid w:val="009819FC"/>
    <w:rsid w:val="00981A07"/>
    <w:rsid w:val="00981A63"/>
    <w:rsid w:val="00981B1D"/>
    <w:rsid w:val="00981BB5"/>
    <w:rsid w:val="00981C0D"/>
    <w:rsid w:val="00981C15"/>
    <w:rsid w:val="00981D6D"/>
    <w:rsid w:val="00981DF9"/>
    <w:rsid w:val="00981E4D"/>
    <w:rsid w:val="00981F78"/>
    <w:rsid w:val="00981FDA"/>
    <w:rsid w:val="00982039"/>
    <w:rsid w:val="0098203D"/>
    <w:rsid w:val="00982073"/>
    <w:rsid w:val="0098211F"/>
    <w:rsid w:val="00982159"/>
    <w:rsid w:val="00982173"/>
    <w:rsid w:val="009821DA"/>
    <w:rsid w:val="0098224F"/>
    <w:rsid w:val="009822F9"/>
    <w:rsid w:val="00982309"/>
    <w:rsid w:val="009823B6"/>
    <w:rsid w:val="009823E6"/>
    <w:rsid w:val="00982404"/>
    <w:rsid w:val="00982405"/>
    <w:rsid w:val="0098246F"/>
    <w:rsid w:val="00982492"/>
    <w:rsid w:val="009824D8"/>
    <w:rsid w:val="0098260C"/>
    <w:rsid w:val="0098266D"/>
    <w:rsid w:val="009826BE"/>
    <w:rsid w:val="0098275C"/>
    <w:rsid w:val="00982773"/>
    <w:rsid w:val="009827B9"/>
    <w:rsid w:val="0098285A"/>
    <w:rsid w:val="009828BC"/>
    <w:rsid w:val="009828E6"/>
    <w:rsid w:val="00982907"/>
    <w:rsid w:val="00982990"/>
    <w:rsid w:val="009829AB"/>
    <w:rsid w:val="00982A40"/>
    <w:rsid w:val="00982A62"/>
    <w:rsid w:val="00982A67"/>
    <w:rsid w:val="00982B4B"/>
    <w:rsid w:val="00982C60"/>
    <w:rsid w:val="00982CAB"/>
    <w:rsid w:val="00982D75"/>
    <w:rsid w:val="00982E11"/>
    <w:rsid w:val="00982E39"/>
    <w:rsid w:val="00982E91"/>
    <w:rsid w:val="00982EDB"/>
    <w:rsid w:val="00982F09"/>
    <w:rsid w:val="00982F16"/>
    <w:rsid w:val="00982F62"/>
    <w:rsid w:val="00982FA5"/>
    <w:rsid w:val="00982FB1"/>
    <w:rsid w:val="00982FD5"/>
    <w:rsid w:val="00982FEF"/>
    <w:rsid w:val="009830F9"/>
    <w:rsid w:val="0098315B"/>
    <w:rsid w:val="00983160"/>
    <w:rsid w:val="00983184"/>
    <w:rsid w:val="00983193"/>
    <w:rsid w:val="009831AC"/>
    <w:rsid w:val="00983218"/>
    <w:rsid w:val="00983269"/>
    <w:rsid w:val="00983271"/>
    <w:rsid w:val="00983330"/>
    <w:rsid w:val="00983373"/>
    <w:rsid w:val="00983374"/>
    <w:rsid w:val="009833B8"/>
    <w:rsid w:val="009833C6"/>
    <w:rsid w:val="009833EA"/>
    <w:rsid w:val="0098344C"/>
    <w:rsid w:val="00983501"/>
    <w:rsid w:val="0098354C"/>
    <w:rsid w:val="0098359A"/>
    <w:rsid w:val="009835C6"/>
    <w:rsid w:val="0098364F"/>
    <w:rsid w:val="009836A6"/>
    <w:rsid w:val="009836EF"/>
    <w:rsid w:val="0098376F"/>
    <w:rsid w:val="00983776"/>
    <w:rsid w:val="0098384D"/>
    <w:rsid w:val="00983856"/>
    <w:rsid w:val="00983881"/>
    <w:rsid w:val="00983895"/>
    <w:rsid w:val="00983935"/>
    <w:rsid w:val="009839BC"/>
    <w:rsid w:val="00983A11"/>
    <w:rsid w:val="00983A7D"/>
    <w:rsid w:val="00983BEF"/>
    <w:rsid w:val="00983BF3"/>
    <w:rsid w:val="00983C32"/>
    <w:rsid w:val="00983C55"/>
    <w:rsid w:val="00983C5A"/>
    <w:rsid w:val="00983C77"/>
    <w:rsid w:val="00983D31"/>
    <w:rsid w:val="00983D42"/>
    <w:rsid w:val="00983DD6"/>
    <w:rsid w:val="00983E24"/>
    <w:rsid w:val="00983E32"/>
    <w:rsid w:val="00983F87"/>
    <w:rsid w:val="00983FF6"/>
    <w:rsid w:val="009840B9"/>
    <w:rsid w:val="00984148"/>
    <w:rsid w:val="0098416D"/>
    <w:rsid w:val="00984198"/>
    <w:rsid w:val="009841DA"/>
    <w:rsid w:val="009841E5"/>
    <w:rsid w:val="0098424C"/>
    <w:rsid w:val="009842CC"/>
    <w:rsid w:val="0098434E"/>
    <w:rsid w:val="009843D5"/>
    <w:rsid w:val="00984419"/>
    <w:rsid w:val="00984446"/>
    <w:rsid w:val="00984551"/>
    <w:rsid w:val="0098455F"/>
    <w:rsid w:val="00984592"/>
    <w:rsid w:val="00984642"/>
    <w:rsid w:val="00984658"/>
    <w:rsid w:val="00984670"/>
    <w:rsid w:val="0098471B"/>
    <w:rsid w:val="0098471C"/>
    <w:rsid w:val="009847AB"/>
    <w:rsid w:val="00984825"/>
    <w:rsid w:val="0098488F"/>
    <w:rsid w:val="0098489E"/>
    <w:rsid w:val="0098498B"/>
    <w:rsid w:val="009849D9"/>
    <w:rsid w:val="009849E2"/>
    <w:rsid w:val="00984A42"/>
    <w:rsid w:val="00984A96"/>
    <w:rsid w:val="00984AAA"/>
    <w:rsid w:val="00984AD5"/>
    <w:rsid w:val="00984AF3"/>
    <w:rsid w:val="00984BA4"/>
    <w:rsid w:val="00984BB7"/>
    <w:rsid w:val="00984BBE"/>
    <w:rsid w:val="00984C25"/>
    <w:rsid w:val="00984D07"/>
    <w:rsid w:val="00984D24"/>
    <w:rsid w:val="00984DD6"/>
    <w:rsid w:val="00984DFA"/>
    <w:rsid w:val="00984E19"/>
    <w:rsid w:val="00984FFB"/>
    <w:rsid w:val="0098503A"/>
    <w:rsid w:val="00985044"/>
    <w:rsid w:val="00985045"/>
    <w:rsid w:val="009850D5"/>
    <w:rsid w:val="0098514B"/>
    <w:rsid w:val="009851D8"/>
    <w:rsid w:val="00985239"/>
    <w:rsid w:val="0098526D"/>
    <w:rsid w:val="00985279"/>
    <w:rsid w:val="00985311"/>
    <w:rsid w:val="0098539B"/>
    <w:rsid w:val="009853B4"/>
    <w:rsid w:val="00985400"/>
    <w:rsid w:val="00985477"/>
    <w:rsid w:val="00985483"/>
    <w:rsid w:val="009854A9"/>
    <w:rsid w:val="009854D6"/>
    <w:rsid w:val="009854F0"/>
    <w:rsid w:val="00985554"/>
    <w:rsid w:val="00985605"/>
    <w:rsid w:val="00985628"/>
    <w:rsid w:val="009856B1"/>
    <w:rsid w:val="00985761"/>
    <w:rsid w:val="00985807"/>
    <w:rsid w:val="00985817"/>
    <w:rsid w:val="00985832"/>
    <w:rsid w:val="0098589C"/>
    <w:rsid w:val="0098592E"/>
    <w:rsid w:val="009859C0"/>
    <w:rsid w:val="00985A2C"/>
    <w:rsid w:val="00985B07"/>
    <w:rsid w:val="00985B1B"/>
    <w:rsid w:val="00985B50"/>
    <w:rsid w:val="00985BB8"/>
    <w:rsid w:val="00985BFE"/>
    <w:rsid w:val="00985C0B"/>
    <w:rsid w:val="00985C1A"/>
    <w:rsid w:val="00985C21"/>
    <w:rsid w:val="00985C40"/>
    <w:rsid w:val="00985C5A"/>
    <w:rsid w:val="00985C99"/>
    <w:rsid w:val="00985CD2"/>
    <w:rsid w:val="00985CDF"/>
    <w:rsid w:val="00985CEC"/>
    <w:rsid w:val="00985CED"/>
    <w:rsid w:val="00985CF8"/>
    <w:rsid w:val="00985E12"/>
    <w:rsid w:val="00985E13"/>
    <w:rsid w:val="00985FDD"/>
    <w:rsid w:val="00985FF6"/>
    <w:rsid w:val="00986015"/>
    <w:rsid w:val="0098602C"/>
    <w:rsid w:val="00986054"/>
    <w:rsid w:val="00986091"/>
    <w:rsid w:val="009860BD"/>
    <w:rsid w:val="009860BF"/>
    <w:rsid w:val="0098612A"/>
    <w:rsid w:val="00986153"/>
    <w:rsid w:val="0098619A"/>
    <w:rsid w:val="0098627C"/>
    <w:rsid w:val="009862B0"/>
    <w:rsid w:val="009862EE"/>
    <w:rsid w:val="0098633A"/>
    <w:rsid w:val="0098635E"/>
    <w:rsid w:val="009863AC"/>
    <w:rsid w:val="009863F4"/>
    <w:rsid w:val="00986403"/>
    <w:rsid w:val="0098641D"/>
    <w:rsid w:val="00986556"/>
    <w:rsid w:val="009865A9"/>
    <w:rsid w:val="0098662A"/>
    <w:rsid w:val="00986661"/>
    <w:rsid w:val="0098668F"/>
    <w:rsid w:val="00986732"/>
    <w:rsid w:val="0098677B"/>
    <w:rsid w:val="0098679A"/>
    <w:rsid w:val="00986878"/>
    <w:rsid w:val="0098689A"/>
    <w:rsid w:val="009868BE"/>
    <w:rsid w:val="00986962"/>
    <w:rsid w:val="00986976"/>
    <w:rsid w:val="00986A4B"/>
    <w:rsid w:val="00986A9C"/>
    <w:rsid w:val="00986B23"/>
    <w:rsid w:val="00986BA4"/>
    <w:rsid w:val="00986BC6"/>
    <w:rsid w:val="00986C86"/>
    <w:rsid w:val="00986D30"/>
    <w:rsid w:val="00986D5A"/>
    <w:rsid w:val="00986D94"/>
    <w:rsid w:val="00986ED2"/>
    <w:rsid w:val="00986F45"/>
    <w:rsid w:val="00986F55"/>
    <w:rsid w:val="00986FC5"/>
    <w:rsid w:val="00986FD9"/>
    <w:rsid w:val="0098702F"/>
    <w:rsid w:val="009870A0"/>
    <w:rsid w:val="009870A4"/>
    <w:rsid w:val="00987108"/>
    <w:rsid w:val="00987179"/>
    <w:rsid w:val="00987185"/>
    <w:rsid w:val="0098718A"/>
    <w:rsid w:val="009871A0"/>
    <w:rsid w:val="009871C3"/>
    <w:rsid w:val="00987214"/>
    <w:rsid w:val="00987237"/>
    <w:rsid w:val="00987241"/>
    <w:rsid w:val="00987263"/>
    <w:rsid w:val="0098730F"/>
    <w:rsid w:val="00987321"/>
    <w:rsid w:val="0098743A"/>
    <w:rsid w:val="0098748F"/>
    <w:rsid w:val="009874C2"/>
    <w:rsid w:val="009874C4"/>
    <w:rsid w:val="009874C8"/>
    <w:rsid w:val="009874F2"/>
    <w:rsid w:val="0098751D"/>
    <w:rsid w:val="00987591"/>
    <w:rsid w:val="009875DA"/>
    <w:rsid w:val="009875E9"/>
    <w:rsid w:val="0098760C"/>
    <w:rsid w:val="00987624"/>
    <w:rsid w:val="00987629"/>
    <w:rsid w:val="0098764C"/>
    <w:rsid w:val="0098767F"/>
    <w:rsid w:val="0098769D"/>
    <w:rsid w:val="0098779E"/>
    <w:rsid w:val="009877B7"/>
    <w:rsid w:val="00987815"/>
    <w:rsid w:val="009878D9"/>
    <w:rsid w:val="009878E6"/>
    <w:rsid w:val="0098798D"/>
    <w:rsid w:val="00987993"/>
    <w:rsid w:val="00987A03"/>
    <w:rsid w:val="00987AD8"/>
    <w:rsid w:val="00987BB4"/>
    <w:rsid w:val="00987E21"/>
    <w:rsid w:val="00987E2B"/>
    <w:rsid w:val="00987E3F"/>
    <w:rsid w:val="00987E4A"/>
    <w:rsid w:val="00987ED9"/>
    <w:rsid w:val="00987EF8"/>
    <w:rsid w:val="00987EFD"/>
    <w:rsid w:val="00987FA0"/>
    <w:rsid w:val="00987FD5"/>
    <w:rsid w:val="00987FF1"/>
    <w:rsid w:val="00987FF3"/>
    <w:rsid w:val="00990021"/>
    <w:rsid w:val="00990094"/>
    <w:rsid w:val="009900C6"/>
    <w:rsid w:val="009901F9"/>
    <w:rsid w:val="0099023E"/>
    <w:rsid w:val="00990288"/>
    <w:rsid w:val="0099033D"/>
    <w:rsid w:val="009903FD"/>
    <w:rsid w:val="00990416"/>
    <w:rsid w:val="00990420"/>
    <w:rsid w:val="0099043E"/>
    <w:rsid w:val="00990522"/>
    <w:rsid w:val="009905DE"/>
    <w:rsid w:val="00990600"/>
    <w:rsid w:val="00990631"/>
    <w:rsid w:val="0099067E"/>
    <w:rsid w:val="00990684"/>
    <w:rsid w:val="009906D0"/>
    <w:rsid w:val="009906ED"/>
    <w:rsid w:val="0099074E"/>
    <w:rsid w:val="0099075F"/>
    <w:rsid w:val="009907B8"/>
    <w:rsid w:val="009908B9"/>
    <w:rsid w:val="009909C0"/>
    <w:rsid w:val="009909EE"/>
    <w:rsid w:val="00990A47"/>
    <w:rsid w:val="00990AC9"/>
    <w:rsid w:val="00990AD6"/>
    <w:rsid w:val="00990B32"/>
    <w:rsid w:val="00990C79"/>
    <w:rsid w:val="00990DC3"/>
    <w:rsid w:val="00990E3A"/>
    <w:rsid w:val="00990E7A"/>
    <w:rsid w:val="00990EAF"/>
    <w:rsid w:val="00991062"/>
    <w:rsid w:val="0099119F"/>
    <w:rsid w:val="009911C6"/>
    <w:rsid w:val="009911C9"/>
    <w:rsid w:val="00991227"/>
    <w:rsid w:val="00991418"/>
    <w:rsid w:val="00991477"/>
    <w:rsid w:val="0099148F"/>
    <w:rsid w:val="00991563"/>
    <w:rsid w:val="009915B4"/>
    <w:rsid w:val="009915EE"/>
    <w:rsid w:val="0099167E"/>
    <w:rsid w:val="0099169D"/>
    <w:rsid w:val="00991730"/>
    <w:rsid w:val="00991731"/>
    <w:rsid w:val="0099173C"/>
    <w:rsid w:val="009917F9"/>
    <w:rsid w:val="00991871"/>
    <w:rsid w:val="00991894"/>
    <w:rsid w:val="009918CC"/>
    <w:rsid w:val="009918D6"/>
    <w:rsid w:val="00991943"/>
    <w:rsid w:val="00991974"/>
    <w:rsid w:val="009919A1"/>
    <w:rsid w:val="00991AC5"/>
    <w:rsid w:val="00991B11"/>
    <w:rsid w:val="00991B21"/>
    <w:rsid w:val="00991B38"/>
    <w:rsid w:val="00991BE8"/>
    <w:rsid w:val="00991C0F"/>
    <w:rsid w:val="00991C51"/>
    <w:rsid w:val="00991CA4"/>
    <w:rsid w:val="00991CD3"/>
    <w:rsid w:val="00991E04"/>
    <w:rsid w:val="00991E2E"/>
    <w:rsid w:val="00991E45"/>
    <w:rsid w:val="00991E5C"/>
    <w:rsid w:val="00991E83"/>
    <w:rsid w:val="00991EFB"/>
    <w:rsid w:val="00991F09"/>
    <w:rsid w:val="00991F58"/>
    <w:rsid w:val="00991F9A"/>
    <w:rsid w:val="00992115"/>
    <w:rsid w:val="00992232"/>
    <w:rsid w:val="009922C4"/>
    <w:rsid w:val="009922C6"/>
    <w:rsid w:val="009922F8"/>
    <w:rsid w:val="00992357"/>
    <w:rsid w:val="009923BC"/>
    <w:rsid w:val="00992579"/>
    <w:rsid w:val="009925A5"/>
    <w:rsid w:val="009925DD"/>
    <w:rsid w:val="009926FA"/>
    <w:rsid w:val="0099271B"/>
    <w:rsid w:val="0099273F"/>
    <w:rsid w:val="0099277E"/>
    <w:rsid w:val="009927A7"/>
    <w:rsid w:val="00992893"/>
    <w:rsid w:val="009928DA"/>
    <w:rsid w:val="009928E6"/>
    <w:rsid w:val="00992914"/>
    <w:rsid w:val="009929C8"/>
    <w:rsid w:val="00992A4C"/>
    <w:rsid w:val="00992A6A"/>
    <w:rsid w:val="00992AF0"/>
    <w:rsid w:val="00992B09"/>
    <w:rsid w:val="00992B7B"/>
    <w:rsid w:val="00992B83"/>
    <w:rsid w:val="00992B87"/>
    <w:rsid w:val="00992B9A"/>
    <w:rsid w:val="00992BEC"/>
    <w:rsid w:val="00992C1C"/>
    <w:rsid w:val="00992CB4"/>
    <w:rsid w:val="00992CF3"/>
    <w:rsid w:val="00992D22"/>
    <w:rsid w:val="00992DDB"/>
    <w:rsid w:val="00992E1E"/>
    <w:rsid w:val="00992E25"/>
    <w:rsid w:val="00992E74"/>
    <w:rsid w:val="00992E77"/>
    <w:rsid w:val="00992E7D"/>
    <w:rsid w:val="00992EBC"/>
    <w:rsid w:val="00992ED0"/>
    <w:rsid w:val="00992EF1"/>
    <w:rsid w:val="00992F89"/>
    <w:rsid w:val="00992F92"/>
    <w:rsid w:val="00992FDD"/>
    <w:rsid w:val="00993078"/>
    <w:rsid w:val="0099316B"/>
    <w:rsid w:val="00993184"/>
    <w:rsid w:val="009931D6"/>
    <w:rsid w:val="00993230"/>
    <w:rsid w:val="00993262"/>
    <w:rsid w:val="009932D5"/>
    <w:rsid w:val="009932E2"/>
    <w:rsid w:val="00993333"/>
    <w:rsid w:val="00993352"/>
    <w:rsid w:val="009933CC"/>
    <w:rsid w:val="00993410"/>
    <w:rsid w:val="00993417"/>
    <w:rsid w:val="00993489"/>
    <w:rsid w:val="009934CD"/>
    <w:rsid w:val="009934D0"/>
    <w:rsid w:val="009934E7"/>
    <w:rsid w:val="00993511"/>
    <w:rsid w:val="00993528"/>
    <w:rsid w:val="0099352A"/>
    <w:rsid w:val="0099352E"/>
    <w:rsid w:val="009935C4"/>
    <w:rsid w:val="009935D5"/>
    <w:rsid w:val="00993672"/>
    <w:rsid w:val="009936A5"/>
    <w:rsid w:val="0099372D"/>
    <w:rsid w:val="0099374C"/>
    <w:rsid w:val="0099383E"/>
    <w:rsid w:val="0099387A"/>
    <w:rsid w:val="0099387C"/>
    <w:rsid w:val="009938A1"/>
    <w:rsid w:val="00993904"/>
    <w:rsid w:val="00993956"/>
    <w:rsid w:val="00993957"/>
    <w:rsid w:val="00993959"/>
    <w:rsid w:val="00993967"/>
    <w:rsid w:val="0099399F"/>
    <w:rsid w:val="00993ACC"/>
    <w:rsid w:val="00993AFA"/>
    <w:rsid w:val="00993BA4"/>
    <w:rsid w:val="00993BC5"/>
    <w:rsid w:val="00993BEA"/>
    <w:rsid w:val="00993C0D"/>
    <w:rsid w:val="00993CB9"/>
    <w:rsid w:val="00993CCD"/>
    <w:rsid w:val="00993CDA"/>
    <w:rsid w:val="00993D05"/>
    <w:rsid w:val="00993D56"/>
    <w:rsid w:val="00993F9F"/>
    <w:rsid w:val="0099400B"/>
    <w:rsid w:val="009940E8"/>
    <w:rsid w:val="009940EC"/>
    <w:rsid w:val="0099421D"/>
    <w:rsid w:val="0099423A"/>
    <w:rsid w:val="0099423B"/>
    <w:rsid w:val="009942C9"/>
    <w:rsid w:val="00994308"/>
    <w:rsid w:val="00994325"/>
    <w:rsid w:val="009943AF"/>
    <w:rsid w:val="009943C6"/>
    <w:rsid w:val="009943E5"/>
    <w:rsid w:val="00994435"/>
    <w:rsid w:val="0099454A"/>
    <w:rsid w:val="0099455A"/>
    <w:rsid w:val="009945A5"/>
    <w:rsid w:val="009945EB"/>
    <w:rsid w:val="00994671"/>
    <w:rsid w:val="00994757"/>
    <w:rsid w:val="00994897"/>
    <w:rsid w:val="0099492E"/>
    <w:rsid w:val="0099494B"/>
    <w:rsid w:val="00994956"/>
    <w:rsid w:val="009949D9"/>
    <w:rsid w:val="00994A08"/>
    <w:rsid w:val="00994A55"/>
    <w:rsid w:val="00994A56"/>
    <w:rsid w:val="00994A59"/>
    <w:rsid w:val="00994A7D"/>
    <w:rsid w:val="00994A98"/>
    <w:rsid w:val="00994AED"/>
    <w:rsid w:val="00994B1D"/>
    <w:rsid w:val="00994B46"/>
    <w:rsid w:val="00994B63"/>
    <w:rsid w:val="00994B7F"/>
    <w:rsid w:val="00994B8C"/>
    <w:rsid w:val="00994B98"/>
    <w:rsid w:val="00994BA9"/>
    <w:rsid w:val="00994BC0"/>
    <w:rsid w:val="00994C06"/>
    <w:rsid w:val="00994CB7"/>
    <w:rsid w:val="00994D19"/>
    <w:rsid w:val="00994E96"/>
    <w:rsid w:val="00994F94"/>
    <w:rsid w:val="0099507C"/>
    <w:rsid w:val="009950A9"/>
    <w:rsid w:val="009950D9"/>
    <w:rsid w:val="00995103"/>
    <w:rsid w:val="0099512E"/>
    <w:rsid w:val="00995246"/>
    <w:rsid w:val="009953AB"/>
    <w:rsid w:val="00995454"/>
    <w:rsid w:val="009954BE"/>
    <w:rsid w:val="00995537"/>
    <w:rsid w:val="009955CB"/>
    <w:rsid w:val="0099561E"/>
    <w:rsid w:val="0099562F"/>
    <w:rsid w:val="00995669"/>
    <w:rsid w:val="00995693"/>
    <w:rsid w:val="00995743"/>
    <w:rsid w:val="0099579F"/>
    <w:rsid w:val="009957C5"/>
    <w:rsid w:val="009957DC"/>
    <w:rsid w:val="00995854"/>
    <w:rsid w:val="009958BA"/>
    <w:rsid w:val="009958C3"/>
    <w:rsid w:val="00995953"/>
    <w:rsid w:val="0099595B"/>
    <w:rsid w:val="00995986"/>
    <w:rsid w:val="009959B9"/>
    <w:rsid w:val="009959C7"/>
    <w:rsid w:val="009959DE"/>
    <w:rsid w:val="00995A1E"/>
    <w:rsid w:val="00995A5F"/>
    <w:rsid w:val="00995AC1"/>
    <w:rsid w:val="00995ACE"/>
    <w:rsid w:val="00995B30"/>
    <w:rsid w:val="00995B99"/>
    <w:rsid w:val="00995C10"/>
    <w:rsid w:val="00995C4A"/>
    <w:rsid w:val="00995CA2"/>
    <w:rsid w:val="00995CD3"/>
    <w:rsid w:val="00995CD5"/>
    <w:rsid w:val="00995D0C"/>
    <w:rsid w:val="00995D34"/>
    <w:rsid w:val="00995D8B"/>
    <w:rsid w:val="00995DAE"/>
    <w:rsid w:val="00995E00"/>
    <w:rsid w:val="00995E86"/>
    <w:rsid w:val="00996077"/>
    <w:rsid w:val="009960A9"/>
    <w:rsid w:val="009960C3"/>
    <w:rsid w:val="009961E6"/>
    <w:rsid w:val="009962D4"/>
    <w:rsid w:val="0099633B"/>
    <w:rsid w:val="0099648A"/>
    <w:rsid w:val="0099648B"/>
    <w:rsid w:val="009964AC"/>
    <w:rsid w:val="009964D9"/>
    <w:rsid w:val="009965F1"/>
    <w:rsid w:val="0099663B"/>
    <w:rsid w:val="00996655"/>
    <w:rsid w:val="00996754"/>
    <w:rsid w:val="00996820"/>
    <w:rsid w:val="00996831"/>
    <w:rsid w:val="00996845"/>
    <w:rsid w:val="00996865"/>
    <w:rsid w:val="00996892"/>
    <w:rsid w:val="009968B9"/>
    <w:rsid w:val="00996949"/>
    <w:rsid w:val="009969DA"/>
    <w:rsid w:val="00996AD6"/>
    <w:rsid w:val="00996B61"/>
    <w:rsid w:val="00996B80"/>
    <w:rsid w:val="00996BE3"/>
    <w:rsid w:val="00996BF8"/>
    <w:rsid w:val="00996C26"/>
    <w:rsid w:val="00996CA0"/>
    <w:rsid w:val="00996D1B"/>
    <w:rsid w:val="00996D7D"/>
    <w:rsid w:val="00996DEA"/>
    <w:rsid w:val="00996E07"/>
    <w:rsid w:val="00996E2F"/>
    <w:rsid w:val="00996E6A"/>
    <w:rsid w:val="00996EF4"/>
    <w:rsid w:val="00997004"/>
    <w:rsid w:val="0099701A"/>
    <w:rsid w:val="00997061"/>
    <w:rsid w:val="009972F2"/>
    <w:rsid w:val="00997326"/>
    <w:rsid w:val="0099733A"/>
    <w:rsid w:val="009973C6"/>
    <w:rsid w:val="009974E8"/>
    <w:rsid w:val="00997503"/>
    <w:rsid w:val="009975FD"/>
    <w:rsid w:val="00997647"/>
    <w:rsid w:val="009976CF"/>
    <w:rsid w:val="009976E6"/>
    <w:rsid w:val="00997745"/>
    <w:rsid w:val="0099774D"/>
    <w:rsid w:val="00997783"/>
    <w:rsid w:val="0099778D"/>
    <w:rsid w:val="009977D8"/>
    <w:rsid w:val="0099781C"/>
    <w:rsid w:val="009978CE"/>
    <w:rsid w:val="009978E6"/>
    <w:rsid w:val="00997962"/>
    <w:rsid w:val="00997993"/>
    <w:rsid w:val="009979AC"/>
    <w:rsid w:val="00997A65"/>
    <w:rsid w:val="00997ABB"/>
    <w:rsid w:val="00997ADE"/>
    <w:rsid w:val="00997B4C"/>
    <w:rsid w:val="00997B6D"/>
    <w:rsid w:val="00997B82"/>
    <w:rsid w:val="00997BAC"/>
    <w:rsid w:val="00997BF1"/>
    <w:rsid w:val="00997CC4"/>
    <w:rsid w:val="00997D5F"/>
    <w:rsid w:val="00997D7C"/>
    <w:rsid w:val="00997E08"/>
    <w:rsid w:val="00997E22"/>
    <w:rsid w:val="00997E54"/>
    <w:rsid w:val="00997EE8"/>
    <w:rsid w:val="00997EEB"/>
    <w:rsid w:val="00997F38"/>
    <w:rsid w:val="00997F3B"/>
    <w:rsid w:val="00997F58"/>
    <w:rsid w:val="00997F65"/>
    <w:rsid w:val="00997FD1"/>
    <w:rsid w:val="00997FEB"/>
    <w:rsid w:val="009A0042"/>
    <w:rsid w:val="009A0046"/>
    <w:rsid w:val="009A01F2"/>
    <w:rsid w:val="009A0394"/>
    <w:rsid w:val="009A03A6"/>
    <w:rsid w:val="009A0433"/>
    <w:rsid w:val="009A04AC"/>
    <w:rsid w:val="009A04DD"/>
    <w:rsid w:val="009A0519"/>
    <w:rsid w:val="009A0575"/>
    <w:rsid w:val="009A06A3"/>
    <w:rsid w:val="009A06F6"/>
    <w:rsid w:val="009A074B"/>
    <w:rsid w:val="009A0752"/>
    <w:rsid w:val="009A075F"/>
    <w:rsid w:val="009A078E"/>
    <w:rsid w:val="009A081E"/>
    <w:rsid w:val="009A0844"/>
    <w:rsid w:val="009A085B"/>
    <w:rsid w:val="009A0868"/>
    <w:rsid w:val="009A0898"/>
    <w:rsid w:val="009A08E1"/>
    <w:rsid w:val="009A0919"/>
    <w:rsid w:val="009A09EC"/>
    <w:rsid w:val="009A0A06"/>
    <w:rsid w:val="009A0A2C"/>
    <w:rsid w:val="009A0BE0"/>
    <w:rsid w:val="009A0C36"/>
    <w:rsid w:val="009A0C69"/>
    <w:rsid w:val="009A0D0B"/>
    <w:rsid w:val="009A0D2C"/>
    <w:rsid w:val="009A0D48"/>
    <w:rsid w:val="009A0D4C"/>
    <w:rsid w:val="009A0D8D"/>
    <w:rsid w:val="009A0E6E"/>
    <w:rsid w:val="009A0F1A"/>
    <w:rsid w:val="009A0F9C"/>
    <w:rsid w:val="009A0FD0"/>
    <w:rsid w:val="009A0FE6"/>
    <w:rsid w:val="009A0FFD"/>
    <w:rsid w:val="009A1088"/>
    <w:rsid w:val="009A1112"/>
    <w:rsid w:val="009A115B"/>
    <w:rsid w:val="009A119F"/>
    <w:rsid w:val="009A11B7"/>
    <w:rsid w:val="009A11B9"/>
    <w:rsid w:val="009A1243"/>
    <w:rsid w:val="009A126E"/>
    <w:rsid w:val="009A1284"/>
    <w:rsid w:val="009A1296"/>
    <w:rsid w:val="009A12A8"/>
    <w:rsid w:val="009A12E8"/>
    <w:rsid w:val="009A1474"/>
    <w:rsid w:val="009A1481"/>
    <w:rsid w:val="009A1483"/>
    <w:rsid w:val="009A1485"/>
    <w:rsid w:val="009A1492"/>
    <w:rsid w:val="009A14FD"/>
    <w:rsid w:val="009A15BC"/>
    <w:rsid w:val="009A15E7"/>
    <w:rsid w:val="009A1608"/>
    <w:rsid w:val="009A1614"/>
    <w:rsid w:val="009A1687"/>
    <w:rsid w:val="009A1697"/>
    <w:rsid w:val="009A16CE"/>
    <w:rsid w:val="009A1757"/>
    <w:rsid w:val="009A17AD"/>
    <w:rsid w:val="009A17FF"/>
    <w:rsid w:val="009A186B"/>
    <w:rsid w:val="009A18D3"/>
    <w:rsid w:val="009A18FE"/>
    <w:rsid w:val="009A1907"/>
    <w:rsid w:val="009A1913"/>
    <w:rsid w:val="009A1A1A"/>
    <w:rsid w:val="009A1A7E"/>
    <w:rsid w:val="009A1AA8"/>
    <w:rsid w:val="009A1ADD"/>
    <w:rsid w:val="009A1B77"/>
    <w:rsid w:val="009A1BBF"/>
    <w:rsid w:val="009A1BE0"/>
    <w:rsid w:val="009A1C33"/>
    <w:rsid w:val="009A1C3C"/>
    <w:rsid w:val="009A1D2C"/>
    <w:rsid w:val="009A1D81"/>
    <w:rsid w:val="009A1DB9"/>
    <w:rsid w:val="009A1E10"/>
    <w:rsid w:val="009A1E4B"/>
    <w:rsid w:val="009A1F99"/>
    <w:rsid w:val="009A2024"/>
    <w:rsid w:val="009A2026"/>
    <w:rsid w:val="009A206C"/>
    <w:rsid w:val="009A20EC"/>
    <w:rsid w:val="009A2109"/>
    <w:rsid w:val="009A2111"/>
    <w:rsid w:val="009A215A"/>
    <w:rsid w:val="009A215F"/>
    <w:rsid w:val="009A2181"/>
    <w:rsid w:val="009A2245"/>
    <w:rsid w:val="009A2249"/>
    <w:rsid w:val="009A2256"/>
    <w:rsid w:val="009A226D"/>
    <w:rsid w:val="009A228C"/>
    <w:rsid w:val="009A22F1"/>
    <w:rsid w:val="009A23BD"/>
    <w:rsid w:val="009A23E3"/>
    <w:rsid w:val="009A2400"/>
    <w:rsid w:val="009A245D"/>
    <w:rsid w:val="009A2473"/>
    <w:rsid w:val="009A24D6"/>
    <w:rsid w:val="009A24FA"/>
    <w:rsid w:val="009A252C"/>
    <w:rsid w:val="009A259B"/>
    <w:rsid w:val="009A25B1"/>
    <w:rsid w:val="009A25B6"/>
    <w:rsid w:val="009A25BD"/>
    <w:rsid w:val="009A2657"/>
    <w:rsid w:val="009A265B"/>
    <w:rsid w:val="009A2661"/>
    <w:rsid w:val="009A268D"/>
    <w:rsid w:val="009A26C2"/>
    <w:rsid w:val="009A2755"/>
    <w:rsid w:val="009A27E8"/>
    <w:rsid w:val="009A27EA"/>
    <w:rsid w:val="009A2887"/>
    <w:rsid w:val="009A2899"/>
    <w:rsid w:val="009A28BE"/>
    <w:rsid w:val="009A28CB"/>
    <w:rsid w:val="009A2940"/>
    <w:rsid w:val="009A2988"/>
    <w:rsid w:val="009A299F"/>
    <w:rsid w:val="009A2A4D"/>
    <w:rsid w:val="009A2A89"/>
    <w:rsid w:val="009A2AB9"/>
    <w:rsid w:val="009A2AE7"/>
    <w:rsid w:val="009A2B22"/>
    <w:rsid w:val="009A2B4D"/>
    <w:rsid w:val="009A2B5D"/>
    <w:rsid w:val="009A2BE5"/>
    <w:rsid w:val="009A2C82"/>
    <w:rsid w:val="009A2C96"/>
    <w:rsid w:val="009A2C9A"/>
    <w:rsid w:val="009A2DBC"/>
    <w:rsid w:val="009A2E8C"/>
    <w:rsid w:val="009A2EA8"/>
    <w:rsid w:val="009A2F33"/>
    <w:rsid w:val="009A2F77"/>
    <w:rsid w:val="009A2F93"/>
    <w:rsid w:val="009A3096"/>
    <w:rsid w:val="009A30DE"/>
    <w:rsid w:val="009A3103"/>
    <w:rsid w:val="009A320E"/>
    <w:rsid w:val="009A3263"/>
    <w:rsid w:val="009A32FB"/>
    <w:rsid w:val="009A3325"/>
    <w:rsid w:val="009A3364"/>
    <w:rsid w:val="009A33EF"/>
    <w:rsid w:val="009A3406"/>
    <w:rsid w:val="009A3481"/>
    <w:rsid w:val="009A35D7"/>
    <w:rsid w:val="009A35D9"/>
    <w:rsid w:val="009A371F"/>
    <w:rsid w:val="009A3852"/>
    <w:rsid w:val="009A38CD"/>
    <w:rsid w:val="009A3900"/>
    <w:rsid w:val="009A3907"/>
    <w:rsid w:val="009A3919"/>
    <w:rsid w:val="009A3940"/>
    <w:rsid w:val="009A3946"/>
    <w:rsid w:val="009A396E"/>
    <w:rsid w:val="009A398D"/>
    <w:rsid w:val="009A3A08"/>
    <w:rsid w:val="009A3A09"/>
    <w:rsid w:val="009A3AB1"/>
    <w:rsid w:val="009A3AC6"/>
    <w:rsid w:val="009A3ACB"/>
    <w:rsid w:val="009A3B12"/>
    <w:rsid w:val="009A3B3A"/>
    <w:rsid w:val="009A3B3D"/>
    <w:rsid w:val="009A3B43"/>
    <w:rsid w:val="009A3BB1"/>
    <w:rsid w:val="009A3BB6"/>
    <w:rsid w:val="009A3D13"/>
    <w:rsid w:val="009A3D30"/>
    <w:rsid w:val="009A3DDD"/>
    <w:rsid w:val="009A3DED"/>
    <w:rsid w:val="009A3E1D"/>
    <w:rsid w:val="009A3E41"/>
    <w:rsid w:val="009A3F09"/>
    <w:rsid w:val="009A3F0E"/>
    <w:rsid w:val="009A3F19"/>
    <w:rsid w:val="009A3F2A"/>
    <w:rsid w:val="009A3FB2"/>
    <w:rsid w:val="009A403A"/>
    <w:rsid w:val="009A4045"/>
    <w:rsid w:val="009A4076"/>
    <w:rsid w:val="009A40A7"/>
    <w:rsid w:val="009A40CC"/>
    <w:rsid w:val="009A40F1"/>
    <w:rsid w:val="009A412D"/>
    <w:rsid w:val="009A4135"/>
    <w:rsid w:val="009A429B"/>
    <w:rsid w:val="009A42BA"/>
    <w:rsid w:val="009A4343"/>
    <w:rsid w:val="009A4433"/>
    <w:rsid w:val="009A4473"/>
    <w:rsid w:val="009A4491"/>
    <w:rsid w:val="009A44A2"/>
    <w:rsid w:val="009A451D"/>
    <w:rsid w:val="009A4524"/>
    <w:rsid w:val="009A4619"/>
    <w:rsid w:val="009A46A6"/>
    <w:rsid w:val="009A4704"/>
    <w:rsid w:val="009A4709"/>
    <w:rsid w:val="009A478B"/>
    <w:rsid w:val="009A48D4"/>
    <w:rsid w:val="009A4958"/>
    <w:rsid w:val="009A4963"/>
    <w:rsid w:val="009A4993"/>
    <w:rsid w:val="009A499A"/>
    <w:rsid w:val="009A4A10"/>
    <w:rsid w:val="009A4A3B"/>
    <w:rsid w:val="009A4A68"/>
    <w:rsid w:val="009A4ABB"/>
    <w:rsid w:val="009A4C24"/>
    <w:rsid w:val="009A4C6D"/>
    <w:rsid w:val="009A4CB1"/>
    <w:rsid w:val="009A4CC8"/>
    <w:rsid w:val="009A4CEA"/>
    <w:rsid w:val="009A4D0D"/>
    <w:rsid w:val="009A4FE2"/>
    <w:rsid w:val="009A505E"/>
    <w:rsid w:val="009A50C1"/>
    <w:rsid w:val="009A50D6"/>
    <w:rsid w:val="009A514C"/>
    <w:rsid w:val="009A51B7"/>
    <w:rsid w:val="009A5230"/>
    <w:rsid w:val="009A5257"/>
    <w:rsid w:val="009A5282"/>
    <w:rsid w:val="009A5330"/>
    <w:rsid w:val="009A5449"/>
    <w:rsid w:val="009A5528"/>
    <w:rsid w:val="009A55B3"/>
    <w:rsid w:val="009A55C5"/>
    <w:rsid w:val="009A560B"/>
    <w:rsid w:val="009A560C"/>
    <w:rsid w:val="009A5671"/>
    <w:rsid w:val="009A56C8"/>
    <w:rsid w:val="009A5707"/>
    <w:rsid w:val="009A5778"/>
    <w:rsid w:val="009A586D"/>
    <w:rsid w:val="009A5877"/>
    <w:rsid w:val="009A587D"/>
    <w:rsid w:val="009A58A2"/>
    <w:rsid w:val="009A58EC"/>
    <w:rsid w:val="009A59C7"/>
    <w:rsid w:val="009A5ABE"/>
    <w:rsid w:val="009A5AC0"/>
    <w:rsid w:val="009A5B4E"/>
    <w:rsid w:val="009A5BF0"/>
    <w:rsid w:val="009A5C64"/>
    <w:rsid w:val="009A5C69"/>
    <w:rsid w:val="009A5D60"/>
    <w:rsid w:val="009A5DB4"/>
    <w:rsid w:val="009A5DF5"/>
    <w:rsid w:val="009A5E10"/>
    <w:rsid w:val="009A5F8F"/>
    <w:rsid w:val="009A5FBB"/>
    <w:rsid w:val="009A6053"/>
    <w:rsid w:val="009A6097"/>
    <w:rsid w:val="009A6120"/>
    <w:rsid w:val="009A6197"/>
    <w:rsid w:val="009A62DB"/>
    <w:rsid w:val="009A62F4"/>
    <w:rsid w:val="009A6377"/>
    <w:rsid w:val="009A6387"/>
    <w:rsid w:val="009A63C5"/>
    <w:rsid w:val="009A640A"/>
    <w:rsid w:val="009A6465"/>
    <w:rsid w:val="009A6564"/>
    <w:rsid w:val="009A65F9"/>
    <w:rsid w:val="009A668F"/>
    <w:rsid w:val="009A66C6"/>
    <w:rsid w:val="009A66E8"/>
    <w:rsid w:val="009A66EF"/>
    <w:rsid w:val="009A6987"/>
    <w:rsid w:val="009A6999"/>
    <w:rsid w:val="009A6A51"/>
    <w:rsid w:val="009A6AB1"/>
    <w:rsid w:val="009A6AF3"/>
    <w:rsid w:val="009A6B02"/>
    <w:rsid w:val="009A6B3B"/>
    <w:rsid w:val="009A6BD3"/>
    <w:rsid w:val="009A6C08"/>
    <w:rsid w:val="009A6C29"/>
    <w:rsid w:val="009A6C32"/>
    <w:rsid w:val="009A6C75"/>
    <w:rsid w:val="009A6CB7"/>
    <w:rsid w:val="009A6D27"/>
    <w:rsid w:val="009A6DB6"/>
    <w:rsid w:val="009A6DDC"/>
    <w:rsid w:val="009A6DE4"/>
    <w:rsid w:val="009A6DF4"/>
    <w:rsid w:val="009A6E21"/>
    <w:rsid w:val="009A6E5C"/>
    <w:rsid w:val="009A6F07"/>
    <w:rsid w:val="009A6F49"/>
    <w:rsid w:val="009A6F6E"/>
    <w:rsid w:val="009A7017"/>
    <w:rsid w:val="009A7019"/>
    <w:rsid w:val="009A704B"/>
    <w:rsid w:val="009A712F"/>
    <w:rsid w:val="009A713F"/>
    <w:rsid w:val="009A714F"/>
    <w:rsid w:val="009A7196"/>
    <w:rsid w:val="009A7223"/>
    <w:rsid w:val="009A7237"/>
    <w:rsid w:val="009A730E"/>
    <w:rsid w:val="009A7337"/>
    <w:rsid w:val="009A73AD"/>
    <w:rsid w:val="009A74C8"/>
    <w:rsid w:val="009A7687"/>
    <w:rsid w:val="009A769B"/>
    <w:rsid w:val="009A76D2"/>
    <w:rsid w:val="009A76F6"/>
    <w:rsid w:val="009A7755"/>
    <w:rsid w:val="009A77AE"/>
    <w:rsid w:val="009A77DF"/>
    <w:rsid w:val="009A783E"/>
    <w:rsid w:val="009A7954"/>
    <w:rsid w:val="009A7A3F"/>
    <w:rsid w:val="009A7C09"/>
    <w:rsid w:val="009A7C0E"/>
    <w:rsid w:val="009A7CCF"/>
    <w:rsid w:val="009A7CD1"/>
    <w:rsid w:val="009A7CD4"/>
    <w:rsid w:val="009A7D1C"/>
    <w:rsid w:val="009A7D3C"/>
    <w:rsid w:val="009A7D65"/>
    <w:rsid w:val="009A7DBC"/>
    <w:rsid w:val="009A7FD4"/>
    <w:rsid w:val="009B006F"/>
    <w:rsid w:val="009B0074"/>
    <w:rsid w:val="009B0117"/>
    <w:rsid w:val="009B0146"/>
    <w:rsid w:val="009B016C"/>
    <w:rsid w:val="009B0180"/>
    <w:rsid w:val="009B022A"/>
    <w:rsid w:val="009B031D"/>
    <w:rsid w:val="009B0336"/>
    <w:rsid w:val="009B03A3"/>
    <w:rsid w:val="009B03E3"/>
    <w:rsid w:val="009B03F2"/>
    <w:rsid w:val="009B03F9"/>
    <w:rsid w:val="009B0401"/>
    <w:rsid w:val="009B0444"/>
    <w:rsid w:val="009B0562"/>
    <w:rsid w:val="009B0614"/>
    <w:rsid w:val="009B06DF"/>
    <w:rsid w:val="009B0705"/>
    <w:rsid w:val="009B0742"/>
    <w:rsid w:val="009B07C7"/>
    <w:rsid w:val="009B0800"/>
    <w:rsid w:val="009B0843"/>
    <w:rsid w:val="009B08EC"/>
    <w:rsid w:val="009B0950"/>
    <w:rsid w:val="009B0989"/>
    <w:rsid w:val="009B0A8C"/>
    <w:rsid w:val="009B0AA4"/>
    <w:rsid w:val="009B0B31"/>
    <w:rsid w:val="009B0B51"/>
    <w:rsid w:val="009B0C92"/>
    <w:rsid w:val="009B0DC6"/>
    <w:rsid w:val="009B0DCB"/>
    <w:rsid w:val="009B0EF2"/>
    <w:rsid w:val="009B100B"/>
    <w:rsid w:val="009B1099"/>
    <w:rsid w:val="009B10E2"/>
    <w:rsid w:val="009B12D8"/>
    <w:rsid w:val="009B12E4"/>
    <w:rsid w:val="009B1350"/>
    <w:rsid w:val="009B1380"/>
    <w:rsid w:val="009B13D4"/>
    <w:rsid w:val="009B1477"/>
    <w:rsid w:val="009B14CF"/>
    <w:rsid w:val="009B14F5"/>
    <w:rsid w:val="009B1599"/>
    <w:rsid w:val="009B1629"/>
    <w:rsid w:val="009B1645"/>
    <w:rsid w:val="009B1738"/>
    <w:rsid w:val="009B176A"/>
    <w:rsid w:val="009B17CF"/>
    <w:rsid w:val="009B18AF"/>
    <w:rsid w:val="009B18B7"/>
    <w:rsid w:val="009B192B"/>
    <w:rsid w:val="009B193A"/>
    <w:rsid w:val="009B19FC"/>
    <w:rsid w:val="009B1B58"/>
    <w:rsid w:val="009B1B5E"/>
    <w:rsid w:val="009B1C22"/>
    <w:rsid w:val="009B1C5E"/>
    <w:rsid w:val="009B1D68"/>
    <w:rsid w:val="009B1DD8"/>
    <w:rsid w:val="009B1DE2"/>
    <w:rsid w:val="009B1E03"/>
    <w:rsid w:val="009B1F04"/>
    <w:rsid w:val="009B1FD6"/>
    <w:rsid w:val="009B2018"/>
    <w:rsid w:val="009B201F"/>
    <w:rsid w:val="009B2249"/>
    <w:rsid w:val="009B2296"/>
    <w:rsid w:val="009B230B"/>
    <w:rsid w:val="009B23C6"/>
    <w:rsid w:val="009B245E"/>
    <w:rsid w:val="009B24B4"/>
    <w:rsid w:val="009B24E5"/>
    <w:rsid w:val="009B2538"/>
    <w:rsid w:val="009B2576"/>
    <w:rsid w:val="009B2583"/>
    <w:rsid w:val="009B25C8"/>
    <w:rsid w:val="009B2635"/>
    <w:rsid w:val="009B2697"/>
    <w:rsid w:val="009B2735"/>
    <w:rsid w:val="009B274F"/>
    <w:rsid w:val="009B2768"/>
    <w:rsid w:val="009B2776"/>
    <w:rsid w:val="009B27F4"/>
    <w:rsid w:val="009B27FD"/>
    <w:rsid w:val="009B2826"/>
    <w:rsid w:val="009B283C"/>
    <w:rsid w:val="009B28B0"/>
    <w:rsid w:val="009B28C8"/>
    <w:rsid w:val="009B2947"/>
    <w:rsid w:val="009B294E"/>
    <w:rsid w:val="009B2976"/>
    <w:rsid w:val="009B29A4"/>
    <w:rsid w:val="009B29FB"/>
    <w:rsid w:val="009B2A31"/>
    <w:rsid w:val="009B2A7D"/>
    <w:rsid w:val="009B2B26"/>
    <w:rsid w:val="009B2B42"/>
    <w:rsid w:val="009B2B93"/>
    <w:rsid w:val="009B2BB6"/>
    <w:rsid w:val="009B2C2E"/>
    <w:rsid w:val="009B2C53"/>
    <w:rsid w:val="009B2CDA"/>
    <w:rsid w:val="009B2CE3"/>
    <w:rsid w:val="009B2D56"/>
    <w:rsid w:val="009B2D60"/>
    <w:rsid w:val="009B2D79"/>
    <w:rsid w:val="009B2D7B"/>
    <w:rsid w:val="009B2DB6"/>
    <w:rsid w:val="009B2EAD"/>
    <w:rsid w:val="009B2F03"/>
    <w:rsid w:val="009B2F47"/>
    <w:rsid w:val="009B2FFC"/>
    <w:rsid w:val="009B30C3"/>
    <w:rsid w:val="009B3114"/>
    <w:rsid w:val="009B31CA"/>
    <w:rsid w:val="009B3209"/>
    <w:rsid w:val="009B3353"/>
    <w:rsid w:val="009B33B3"/>
    <w:rsid w:val="009B3473"/>
    <w:rsid w:val="009B3531"/>
    <w:rsid w:val="009B35FB"/>
    <w:rsid w:val="009B362D"/>
    <w:rsid w:val="009B3667"/>
    <w:rsid w:val="009B367C"/>
    <w:rsid w:val="009B36B7"/>
    <w:rsid w:val="009B3752"/>
    <w:rsid w:val="009B3871"/>
    <w:rsid w:val="009B3985"/>
    <w:rsid w:val="009B3995"/>
    <w:rsid w:val="009B3A0F"/>
    <w:rsid w:val="009B3A38"/>
    <w:rsid w:val="009B3A67"/>
    <w:rsid w:val="009B3AB0"/>
    <w:rsid w:val="009B3B1C"/>
    <w:rsid w:val="009B3BAE"/>
    <w:rsid w:val="009B3C10"/>
    <w:rsid w:val="009B3C50"/>
    <w:rsid w:val="009B3DDB"/>
    <w:rsid w:val="009B3EB1"/>
    <w:rsid w:val="009B3EB5"/>
    <w:rsid w:val="009B3FF1"/>
    <w:rsid w:val="009B4010"/>
    <w:rsid w:val="009B402B"/>
    <w:rsid w:val="009B405F"/>
    <w:rsid w:val="009B407D"/>
    <w:rsid w:val="009B40D2"/>
    <w:rsid w:val="009B41C2"/>
    <w:rsid w:val="009B41DE"/>
    <w:rsid w:val="009B4285"/>
    <w:rsid w:val="009B42AB"/>
    <w:rsid w:val="009B42B2"/>
    <w:rsid w:val="009B42DB"/>
    <w:rsid w:val="009B42F4"/>
    <w:rsid w:val="009B4307"/>
    <w:rsid w:val="009B4376"/>
    <w:rsid w:val="009B4390"/>
    <w:rsid w:val="009B439E"/>
    <w:rsid w:val="009B43B8"/>
    <w:rsid w:val="009B43E6"/>
    <w:rsid w:val="009B43EB"/>
    <w:rsid w:val="009B4452"/>
    <w:rsid w:val="009B44E7"/>
    <w:rsid w:val="009B452C"/>
    <w:rsid w:val="009B453F"/>
    <w:rsid w:val="009B45A1"/>
    <w:rsid w:val="009B45B4"/>
    <w:rsid w:val="009B4613"/>
    <w:rsid w:val="009B4624"/>
    <w:rsid w:val="009B46C3"/>
    <w:rsid w:val="009B473C"/>
    <w:rsid w:val="009B473E"/>
    <w:rsid w:val="009B4797"/>
    <w:rsid w:val="009B4824"/>
    <w:rsid w:val="009B488E"/>
    <w:rsid w:val="009B48A5"/>
    <w:rsid w:val="009B48C0"/>
    <w:rsid w:val="009B4904"/>
    <w:rsid w:val="009B49AD"/>
    <w:rsid w:val="009B4A49"/>
    <w:rsid w:val="009B4A70"/>
    <w:rsid w:val="009B4B61"/>
    <w:rsid w:val="009B4BFF"/>
    <w:rsid w:val="009B4C2D"/>
    <w:rsid w:val="009B4C9D"/>
    <w:rsid w:val="009B4CB0"/>
    <w:rsid w:val="009B4D5A"/>
    <w:rsid w:val="009B4D87"/>
    <w:rsid w:val="009B4E71"/>
    <w:rsid w:val="009B4ED0"/>
    <w:rsid w:val="009B4ED2"/>
    <w:rsid w:val="009B4F6C"/>
    <w:rsid w:val="009B500D"/>
    <w:rsid w:val="009B5040"/>
    <w:rsid w:val="009B5140"/>
    <w:rsid w:val="009B51E5"/>
    <w:rsid w:val="009B5200"/>
    <w:rsid w:val="009B5202"/>
    <w:rsid w:val="009B5254"/>
    <w:rsid w:val="009B5292"/>
    <w:rsid w:val="009B52BC"/>
    <w:rsid w:val="009B5318"/>
    <w:rsid w:val="009B534A"/>
    <w:rsid w:val="009B535D"/>
    <w:rsid w:val="009B53FA"/>
    <w:rsid w:val="009B5429"/>
    <w:rsid w:val="009B546A"/>
    <w:rsid w:val="009B547A"/>
    <w:rsid w:val="009B549D"/>
    <w:rsid w:val="009B54BF"/>
    <w:rsid w:val="009B54F8"/>
    <w:rsid w:val="009B55BD"/>
    <w:rsid w:val="009B5624"/>
    <w:rsid w:val="009B5662"/>
    <w:rsid w:val="009B56AF"/>
    <w:rsid w:val="009B56B8"/>
    <w:rsid w:val="009B575B"/>
    <w:rsid w:val="009B577D"/>
    <w:rsid w:val="009B57DB"/>
    <w:rsid w:val="009B5825"/>
    <w:rsid w:val="009B5903"/>
    <w:rsid w:val="009B590A"/>
    <w:rsid w:val="009B5936"/>
    <w:rsid w:val="009B5956"/>
    <w:rsid w:val="009B5A5F"/>
    <w:rsid w:val="009B5AA2"/>
    <w:rsid w:val="009B5AF3"/>
    <w:rsid w:val="009B5BC0"/>
    <w:rsid w:val="009B5BC5"/>
    <w:rsid w:val="009B5CF9"/>
    <w:rsid w:val="009B5D49"/>
    <w:rsid w:val="009B5D5F"/>
    <w:rsid w:val="009B5D72"/>
    <w:rsid w:val="009B5DFE"/>
    <w:rsid w:val="009B5ED7"/>
    <w:rsid w:val="009B5EF7"/>
    <w:rsid w:val="009B5F12"/>
    <w:rsid w:val="009B5F28"/>
    <w:rsid w:val="009B5FA4"/>
    <w:rsid w:val="009B60AB"/>
    <w:rsid w:val="009B60AE"/>
    <w:rsid w:val="009B615E"/>
    <w:rsid w:val="009B616E"/>
    <w:rsid w:val="009B618B"/>
    <w:rsid w:val="009B61A4"/>
    <w:rsid w:val="009B61D4"/>
    <w:rsid w:val="009B62AA"/>
    <w:rsid w:val="009B63B2"/>
    <w:rsid w:val="009B6466"/>
    <w:rsid w:val="009B648A"/>
    <w:rsid w:val="009B65F1"/>
    <w:rsid w:val="009B6666"/>
    <w:rsid w:val="009B66C7"/>
    <w:rsid w:val="009B66E5"/>
    <w:rsid w:val="009B66FC"/>
    <w:rsid w:val="009B6707"/>
    <w:rsid w:val="009B6776"/>
    <w:rsid w:val="009B67EB"/>
    <w:rsid w:val="009B68DA"/>
    <w:rsid w:val="009B69D6"/>
    <w:rsid w:val="009B69DA"/>
    <w:rsid w:val="009B69F2"/>
    <w:rsid w:val="009B6A30"/>
    <w:rsid w:val="009B6A48"/>
    <w:rsid w:val="009B6A8E"/>
    <w:rsid w:val="009B6C21"/>
    <w:rsid w:val="009B6CB3"/>
    <w:rsid w:val="009B6CB8"/>
    <w:rsid w:val="009B6DF2"/>
    <w:rsid w:val="009B6E7F"/>
    <w:rsid w:val="009B6E96"/>
    <w:rsid w:val="009B6F19"/>
    <w:rsid w:val="009B7005"/>
    <w:rsid w:val="009B708B"/>
    <w:rsid w:val="009B7095"/>
    <w:rsid w:val="009B70AC"/>
    <w:rsid w:val="009B7155"/>
    <w:rsid w:val="009B71DC"/>
    <w:rsid w:val="009B71E6"/>
    <w:rsid w:val="009B7208"/>
    <w:rsid w:val="009B724B"/>
    <w:rsid w:val="009B72FE"/>
    <w:rsid w:val="009B732E"/>
    <w:rsid w:val="009B7426"/>
    <w:rsid w:val="009B7486"/>
    <w:rsid w:val="009B74CE"/>
    <w:rsid w:val="009B7504"/>
    <w:rsid w:val="009B7519"/>
    <w:rsid w:val="009B7533"/>
    <w:rsid w:val="009B7537"/>
    <w:rsid w:val="009B75DA"/>
    <w:rsid w:val="009B75DD"/>
    <w:rsid w:val="009B760D"/>
    <w:rsid w:val="009B76CD"/>
    <w:rsid w:val="009B76D3"/>
    <w:rsid w:val="009B7739"/>
    <w:rsid w:val="009B7864"/>
    <w:rsid w:val="009B78C2"/>
    <w:rsid w:val="009B7991"/>
    <w:rsid w:val="009B7B24"/>
    <w:rsid w:val="009B7B5B"/>
    <w:rsid w:val="009B7BEC"/>
    <w:rsid w:val="009B7C2D"/>
    <w:rsid w:val="009B7C56"/>
    <w:rsid w:val="009B7C6B"/>
    <w:rsid w:val="009B7D04"/>
    <w:rsid w:val="009B7D78"/>
    <w:rsid w:val="009B7DE2"/>
    <w:rsid w:val="009B7DEA"/>
    <w:rsid w:val="009B7E3C"/>
    <w:rsid w:val="009B7E8F"/>
    <w:rsid w:val="009B7EDC"/>
    <w:rsid w:val="009B7FD3"/>
    <w:rsid w:val="009B7FF2"/>
    <w:rsid w:val="009C0015"/>
    <w:rsid w:val="009C00EC"/>
    <w:rsid w:val="009C011A"/>
    <w:rsid w:val="009C012F"/>
    <w:rsid w:val="009C0194"/>
    <w:rsid w:val="009C01DF"/>
    <w:rsid w:val="009C020A"/>
    <w:rsid w:val="009C022E"/>
    <w:rsid w:val="009C0266"/>
    <w:rsid w:val="009C038D"/>
    <w:rsid w:val="009C047A"/>
    <w:rsid w:val="009C04C7"/>
    <w:rsid w:val="009C04E4"/>
    <w:rsid w:val="009C04E9"/>
    <w:rsid w:val="009C0531"/>
    <w:rsid w:val="009C0580"/>
    <w:rsid w:val="009C05A1"/>
    <w:rsid w:val="009C06F5"/>
    <w:rsid w:val="009C0732"/>
    <w:rsid w:val="009C07F4"/>
    <w:rsid w:val="009C083C"/>
    <w:rsid w:val="009C0866"/>
    <w:rsid w:val="009C0879"/>
    <w:rsid w:val="009C087F"/>
    <w:rsid w:val="009C0905"/>
    <w:rsid w:val="009C0928"/>
    <w:rsid w:val="009C09FB"/>
    <w:rsid w:val="009C0AAB"/>
    <w:rsid w:val="009C0B33"/>
    <w:rsid w:val="009C0B47"/>
    <w:rsid w:val="009C0B93"/>
    <w:rsid w:val="009C0C34"/>
    <w:rsid w:val="009C0C9E"/>
    <w:rsid w:val="009C0CC9"/>
    <w:rsid w:val="009C0D5B"/>
    <w:rsid w:val="009C0D91"/>
    <w:rsid w:val="009C0E62"/>
    <w:rsid w:val="009C0E6D"/>
    <w:rsid w:val="009C0EA3"/>
    <w:rsid w:val="009C0EDA"/>
    <w:rsid w:val="009C0F4A"/>
    <w:rsid w:val="009C0F97"/>
    <w:rsid w:val="009C0FEC"/>
    <w:rsid w:val="009C1073"/>
    <w:rsid w:val="009C1088"/>
    <w:rsid w:val="009C112B"/>
    <w:rsid w:val="009C117F"/>
    <w:rsid w:val="009C11C3"/>
    <w:rsid w:val="009C12F4"/>
    <w:rsid w:val="009C1347"/>
    <w:rsid w:val="009C1360"/>
    <w:rsid w:val="009C14CD"/>
    <w:rsid w:val="009C1501"/>
    <w:rsid w:val="009C181D"/>
    <w:rsid w:val="009C181F"/>
    <w:rsid w:val="009C18E2"/>
    <w:rsid w:val="009C1920"/>
    <w:rsid w:val="009C1987"/>
    <w:rsid w:val="009C199A"/>
    <w:rsid w:val="009C19A3"/>
    <w:rsid w:val="009C1A90"/>
    <w:rsid w:val="009C1C4C"/>
    <w:rsid w:val="009C1CBF"/>
    <w:rsid w:val="009C1D04"/>
    <w:rsid w:val="009C1D3D"/>
    <w:rsid w:val="009C1E30"/>
    <w:rsid w:val="009C1E61"/>
    <w:rsid w:val="009C1EA9"/>
    <w:rsid w:val="009C1F1C"/>
    <w:rsid w:val="009C1F92"/>
    <w:rsid w:val="009C200A"/>
    <w:rsid w:val="009C20EB"/>
    <w:rsid w:val="009C2193"/>
    <w:rsid w:val="009C21C1"/>
    <w:rsid w:val="009C2276"/>
    <w:rsid w:val="009C22A2"/>
    <w:rsid w:val="009C23F4"/>
    <w:rsid w:val="009C244D"/>
    <w:rsid w:val="009C2481"/>
    <w:rsid w:val="009C2487"/>
    <w:rsid w:val="009C24F0"/>
    <w:rsid w:val="009C2516"/>
    <w:rsid w:val="009C251E"/>
    <w:rsid w:val="009C2573"/>
    <w:rsid w:val="009C268B"/>
    <w:rsid w:val="009C26FC"/>
    <w:rsid w:val="009C276B"/>
    <w:rsid w:val="009C27D6"/>
    <w:rsid w:val="009C287E"/>
    <w:rsid w:val="009C289E"/>
    <w:rsid w:val="009C28E5"/>
    <w:rsid w:val="009C2992"/>
    <w:rsid w:val="009C29C9"/>
    <w:rsid w:val="009C2A87"/>
    <w:rsid w:val="009C2AAA"/>
    <w:rsid w:val="009C2AFA"/>
    <w:rsid w:val="009C2BF5"/>
    <w:rsid w:val="009C2CF5"/>
    <w:rsid w:val="009C2D27"/>
    <w:rsid w:val="009C2E2D"/>
    <w:rsid w:val="009C2EBA"/>
    <w:rsid w:val="009C2EE0"/>
    <w:rsid w:val="009C2F0F"/>
    <w:rsid w:val="009C2FC3"/>
    <w:rsid w:val="009C303F"/>
    <w:rsid w:val="009C3079"/>
    <w:rsid w:val="009C30B9"/>
    <w:rsid w:val="009C3131"/>
    <w:rsid w:val="009C3156"/>
    <w:rsid w:val="009C3165"/>
    <w:rsid w:val="009C32F3"/>
    <w:rsid w:val="009C330F"/>
    <w:rsid w:val="009C333B"/>
    <w:rsid w:val="009C3386"/>
    <w:rsid w:val="009C33B6"/>
    <w:rsid w:val="009C342B"/>
    <w:rsid w:val="009C34E9"/>
    <w:rsid w:val="009C352E"/>
    <w:rsid w:val="009C3592"/>
    <w:rsid w:val="009C3638"/>
    <w:rsid w:val="009C3640"/>
    <w:rsid w:val="009C3670"/>
    <w:rsid w:val="009C372A"/>
    <w:rsid w:val="009C37D8"/>
    <w:rsid w:val="009C37E9"/>
    <w:rsid w:val="009C3876"/>
    <w:rsid w:val="009C38A9"/>
    <w:rsid w:val="009C38E4"/>
    <w:rsid w:val="009C3954"/>
    <w:rsid w:val="009C3982"/>
    <w:rsid w:val="009C39C3"/>
    <w:rsid w:val="009C3A74"/>
    <w:rsid w:val="009C3AA2"/>
    <w:rsid w:val="009C3ADB"/>
    <w:rsid w:val="009C3AE7"/>
    <w:rsid w:val="009C3B0E"/>
    <w:rsid w:val="009C3B26"/>
    <w:rsid w:val="009C3C89"/>
    <w:rsid w:val="009C3DF3"/>
    <w:rsid w:val="009C3E12"/>
    <w:rsid w:val="009C3E17"/>
    <w:rsid w:val="009C3EB0"/>
    <w:rsid w:val="009C3EB5"/>
    <w:rsid w:val="009C3F22"/>
    <w:rsid w:val="009C3F84"/>
    <w:rsid w:val="009C3FF4"/>
    <w:rsid w:val="009C4006"/>
    <w:rsid w:val="009C4089"/>
    <w:rsid w:val="009C40AC"/>
    <w:rsid w:val="009C40CE"/>
    <w:rsid w:val="009C40FB"/>
    <w:rsid w:val="009C419B"/>
    <w:rsid w:val="009C41F0"/>
    <w:rsid w:val="009C431C"/>
    <w:rsid w:val="009C4359"/>
    <w:rsid w:val="009C4391"/>
    <w:rsid w:val="009C441A"/>
    <w:rsid w:val="009C4425"/>
    <w:rsid w:val="009C44CA"/>
    <w:rsid w:val="009C44E4"/>
    <w:rsid w:val="009C4557"/>
    <w:rsid w:val="009C47A2"/>
    <w:rsid w:val="009C4840"/>
    <w:rsid w:val="009C4899"/>
    <w:rsid w:val="009C48D6"/>
    <w:rsid w:val="009C49C8"/>
    <w:rsid w:val="009C49CE"/>
    <w:rsid w:val="009C4AB6"/>
    <w:rsid w:val="009C4AD4"/>
    <w:rsid w:val="009C4AD6"/>
    <w:rsid w:val="009C4C6E"/>
    <w:rsid w:val="009C4CD9"/>
    <w:rsid w:val="009C4D2B"/>
    <w:rsid w:val="009C4D95"/>
    <w:rsid w:val="009C4DDF"/>
    <w:rsid w:val="009C4EB3"/>
    <w:rsid w:val="009C4F21"/>
    <w:rsid w:val="009C4F47"/>
    <w:rsid w:val="009C4F71"/>
    <w:rsid w:val="009C4FCA"/>
    <w:rsid w:val="009C5021"/>
    <w:rsid w:val="009C503C"/>
    <w:rsid w:val="009C503D"/>
    <w:rsid w:val="009C50B1"/>
    <w:rsid w:val="009C50EB"/>
    <w:rsid w:val="009C50ED"/>
    <w:rsid w:val="009C518B"/>
    <w:rsid w:val="009C5309"/>
    <w:rsid w:val="009C53B9"/>
    <w:rsid w:val="009C5442"/>
    <w:rsid w:val="009C551F"/>
    <w:rsid w:val="009C55AA"/>
    <w:rsid w:val="009C5631"/>
    <w:rsid w:val="009C5649"/>
    <w:rsid w:val="009C56A4"/>
    <w:rsid w:val="009C56B0"/>
    <w:rsid w:val="009C56BC"/>
    <w:rsid w:val="009C56F0"/>
    <w:rsid w:val="009C5718"/>
    <w:rsid w:val="009C57FF"/>
    <w:rsid w:val="009C5856"/>
    <w:rsid w:val="009C5859"/>
    <w:rsid w:val="009C5936"/>
    <w:rsid w:val="009C5947"/>
    <w:rsid w:val="009C5992"/>
    <w:rsid w:val="009C5A33"/>
    <w:rsid w:val="009C5A3A"/>
    <w:rsid w:val="009C5B82"/>
    <w:rsid w:val="009C5C01"/>
    <w:rsid w:val="009C5C16"/>
    <w:rsid w:val="009C5C23"/>
    <w:rsid w:val="009C5C89"/>
    <w:rsid w:val="009C5C9D"/>
    <w:rsid w:val="009C5D11"/>
    <w:rsid w:val="009C5D30"/>
    <w:rsid w:val="009C5D7E"/>
    <w:rsid w:val="009C5DF6"/>
    <w:rsid w:val="009C5E13"/>
    <w:rsid w:val="009C5EC5"/>
    <w:rsid w:val="009C5EC9"/>
    <w:rsid w:val="009C5F23"/>
    <w:rsid w:val="009C5F36"/>
    <w:rsid w:val="009C60B7"/>
    <w:rsid w:val="009C6217"/>
    <w:rsid w:val="009C62E9"/>
    <w:rsid w:val="009C63A4"/>
    <w:rsid w:val="009C63D1"/>
    <w:rsid w:val="009C6417"/>
    <w:rsid w:val="009C641E"/>
    <w:rsid w:val="009C6429"/>
    <w:rsid w:val="009C646F"/>
    <w:rsid w:val="009C64DF"/>
    <w:rsid w:val="009C64F5"/>
    <w:rsid w:val="009C6563"/>
    <w:rsid w:val="009C65B8"/>
    <w:rsid w:val="009C6650"/>
    <w:rsid w:val="009C6669"/>
    <w:rsid w:val="009C6676"/>
    <w:rsid w:val="009C66BD"/>
    <w:rsid w:val="009C6718"/>
    <w:rsid w:val="009C6725"/>
    <w:rsid w:val="009C673F"/>
    <w:rsid w:val="009C67F6"/>
    <w:rsid w:val="009C686A"/>
    <w:rsid w:val="009C697A"/>
    <w:rsid w:val="009C69FC"/>
    <w:rsid w:val="009C6A12"/>
    <w:rsid w:val="009C6A35"/>
    <w:rsid w:val="009C6BC2"/>
    <w:rsid w:val="009C6C8D"/>
    <w:rsid w:val="009C6CA9"/>
    <w:rsid w:val="009C6CE6"/>
    <w:rsid w:val="009C6DA6"/>
    <w:rsid w:val="009C6DBE"/>
    <w:rsid w:val="009C6E05"/>
    <w:rsid w:val="009C6E4F"/>
    <w:rsid w:val="009C6E5C"/>
    <w:rsid w:val="009C6E69"/>
    <w:rsid w:val="009C6E91"/>
    <w:rsid w:val="009C6EF8"/>
    <w:rsid w:val="009C6F65"/>
    <w:rsid w:val="009C6FFE"/>
    <w:rsid w:val="009C704A"/>
    <w:rsid w:val="009C709C"/>
    <w:rsid w:val="009C70AA"/>
    <w:rsid w:val="009C7107"/>
    <w:rsid w:val="009C7159"/>
    <w:rsid w:val="009C728B"/>
    <w:rsid w:val="009C72DD"/>
    <w:rsid w:val="009C7318"/>
    <w:rsid w:val="009C736C"/>
    <w:rsid w:val="009C7373"/>
    <w:rsid w:val="009C73D0"/>
    <w:rsid w:val="009C74A4"/>
    <w:rsid w:val="009C74EC"/>
    <w:rsid w:val="009C74FE"/>
    <w:rsid w:val="009C7540"/>
    <w:rsid w:val="009C7553"/>
    <w:rsid w:val="009C7644"/>
    <w:rsid w:val="009C76E3"/>
    <w:rsid w:val="009C7738"/>
    <w:rsid w:val="009C77D5"/>
    <w:rsid w:val="009C7819"/>
    <w:rsid w:val="009C7875"/>
    <w:rsid w:val="009C7877"/>
    <w:rsid w:val="009C78C3"/>
    <w:rsid w:val="009C78D6"/>
    <w:rsid w:val="009C78F7"/>
    <w:rsid w:val="009C795B"/>
    <w:rsid w:val="009C7978"/>
    <w:rsid w:val="009C798B"/>
    <w:rsid w:val="009C7A3B"/>
    <w:rsid w:val="009C7AC4"/>
    <w:rsid w:val="009C7B09"/>
    <w:rsid w:val="009C7B6D"/>
    <w:rsid w:val="009C7BB0"/>
    <w:rsid w:val="009C7CBF"/>
    <w:rsid w:val="009C7D5C"/>
    <w:rsid w:val="009C7DB7"/>
    <w:rsid w:val="009C7DF9"/>
    <w:rsid w:val="009C7E10"/>
    <w:rsid w:val="009C7E4B"/>
    <w:rsid w:val="009C7F7A"/>
    <w:rsid w:val="009C7F81"/>
    <w:rsid w:val="009C7F9C"/>
    <w:rsid w:val="009C7FFA"/>
    <w:rsid w:val="009D003D"/>
    <w:rsid w:val="009D0040"/>
    <w:rsid w:val="009D0044"/>
    <w:rsid w:val="009D0072"/>
    <w:rsid w:val="009D0202"/>
    <w:rsid w:val="009D0280"/>
    <w:rsid w:val="009D02D0"/>
    <w:rsid w:val="009D02FD"/>
    <w:rsid w:val="009D0346"/>
    <w:rsid w:val="009D0368"/>
    <w:rsid w:val="009D0457"/>
    <w:rsid w:val="009D0478"/>
    <w:rsid w:val="009D049D"/>
    <w:rsid w:val="009D0532"/>
    <w:rsid w:val="009D056F"/>
    <w:rsid w:val="009D05B6"/>
    <w:rsid w:val="009D05EE"/>
    <w:rsid w:val="009D063A"/>
    <w:rsid w:val="009D06D8"/>
    <w:rsid w:val="009D06F9"/>
    <w:rsid w:val="009D070A"/>
    <w:rsid w:val="009D072A"/>
    <w:rsid w:val="009D072F"/>
    <w:rsid w:val="009D07E5"/>
    <w:rsid w:val="009D080D"/>
    <w:rsid w:val="009D086D"/>
    <w:rsid w:val="009D0935"/>
    <w:rsid w:val="009D096E"/>
    <w:rsid w:val="009D09AC"/>
    <w:rsid w:val="009D0C50"/>
    <w:rsid w:val="009D0C84"/>
    <w:rsid w:val="009D0CD1"/>
    <w:rsid w:val="009D0CE3"/>
    <w:rsid w:val="009D0DCC"/>
    <w:rsid w:val="009D0F49"/>
    <w:rsid w:val="009D0F6C"/>
    <w:rsid w:val="009D100F"/>
    <w:rsid w:val="009D117D"/>
    <w:rsid w:val="009D1247"/>
    <w:rsid w:val="009D127F"/>
    <w:rsid w:val="009D12F9"/>
    <w:rsid w:val="009D133B"/>
    <w:rsid w:val="009D13BF"/>
    <w:rsid w:val="009D1405"/>
    <w:rsid w:val="009D144C"/>
    <w:rsid w:val="009D149B"/>
    <w:rsid w:val="009D1505"/>
    <w:rsid w:val="009D1551"/>
    <w:rsid w:val="009D1607"/>
    <w:rsid w:val="009D16B7"/>
    <w:rsid w:val="009D16F4"/>
    <w:rsid w:val="009D1703"/>
    <w:rsid w:val="009D1716"/>
    <w:rsid w:val="009D17A0"/>
    <w:rsid w:val="009D17C3"/>
    <w:rsid w:val="009D181B"/>
    <w:rsid w:val="009D184C"/>
    <w:rsid w:val="009D1891"/>
    <w:rsid w:val="009D18BC"/>
    <w:rsid w:val="009D19A7"/>
    <w:rsid w:val="009D1A13"/>
    <w:rsid w:val="009D1A9B"/>
    <w:rsid w:val="009D1AA5"/>
    <w:rsid w:val="009D1AD1"/>
    <w:rsid w:val="009D1AEA"/>
    <w:rsid w:val="009D1BB0"/>
    <w:rsid w:val="009D1BFD"/>
    <w:rsid w:val="009D1C3A"/>
    <w:rsid w:val="009D1CBB"/>
    <w:rsid w:val="009D1CCA"/>
    <w:rsid w:val="009D1D1E"/>
    <w:rsid w:val="009D1DA0"/>
    <w:rsid w:val="009D1DDD"/>
    <w:rsid w:val="009D1DEF"/>
    <w:rsid w:val="009D1EE2"/>
    <w:rsid w:val="009D1F4B"/>
    <w:rsid w:val="009D1F76"/>
    <w:rsid w:val="009D1FFC"/>
    <w:rsid w:val="009D2071"/>
    <w:rsid w:val="009D214F"/>
    <w:rsid w:val="009D21E8"/>
    <w:rsid w:val="009D2203"/>
    <w:rsid w:val="009D221C"/>
    <w:rsid w:val="009D22FB"/>
    <w:rsid w:val="009D2317"/>
    <w:rsid w:val="009D2418"/>
    <w:rsid w:val="009D24AB"/>
    <w:rsid w:val="009D2548"/>
    <w:rsid w:val="009D256F"/>
    <w:rsid w:val="009D25E7"/>
    <w:rsid w:val="009D2602"/>
    <w:rsid w:val="009D260C"/>
    <w:rsid w:val="009D2683"/>
    <w:rsid w:val="009D268C"/>
    <w:rsid w:val="009D26AA"/>
    <w:rsid w:val="009D26DB"/>
    <w:rsid w:val="009D271A"/>
    <w:rsid w:val="009D2738"/>
    <w:rsid w:val="009D27BE"/>
    <w:rsid w:val="009D281C"/>
    <w:rsid w:val="009D2848"/>
    <w:rsid w:val="009D291A"/>
    <w:rsid w:val="009D29C4"/>
    <w:rsid w:val="009D2A1A"/>
    <w:rsid w:val="009D2A2E"/>
    <w:rsid w:val="009D2A50"/>
    <w:rsid w:val="009D2B77"/>
    <w:rsid w:val="009D2BA2"/>
    <w:rsid w:val="009D2C36"/>
    <w:rsid w:val="009D2C44"/>
    <w:rsid w:val="009D2C4D"/>
    <w:rsid w:val="009D2CA0"/>
    <w:rsid w:val="009D2D0B"/>
    <w:rsid w:val="009D2DD6"/>
    <w:rsid w:val="009D2DFC"/>
    <w:rsid w:val="009D2F83"/>
    <w:rsid w:val="009D3164"/>
    <w:rsid w:val="009D3185"/>
    <w:rsid w:val="009D31D3"/>
    <w:rsid w:val="009D3209"/>
    <w:rsid w:val="009D32BC"/>
    <w:rsid w:val="009D32C4"/>
    <w:rsid w:val="009D32E3"/>
    <w:rsid w:val="009D3302"/>
    <w:rsid w:val="009D33D6"/>
    <w:rsid w:val="009D359D"/>
    <w:rsid w:val="009D35D2"/>
    <w:rsid w:val="009D372B"/>
    <w:rsid w:val="009D3778"/>
    <w:rsid w:val="009D377B"/>
    <w:rsid w:val="009D3791"/>
    <w:rsid w:val="009D3843"/>
    <w:rsid w:val="009D38BF"/>
    <w:rsid w:val="009D38F9"/>
    <w:rsid w:val="009D3911"/>
    <w:rsid w:val="009D396A"/>
    <w:rsid w:val="009D3AB7"/>
    <w:rsid w:val="009D3ABF"/>
    <w:rsid w:val="009D3AC0"/>
    <w:rsid w:val="009D3AD7"/>
    <w:rsid w:val="009D3AE6"/>
    <w:rsid w:val="009D3AF8"/>
    <w:rsid w:val="009D3B59"/>
    <w:rsid w:val="009D3C31"/>
    <w:rsid w:val="009D3CD4"/>
    <w:rsid w:val="009D3D02"/>
    <w:rsid w:val="009D3D3F"/>
    <w:rsid w:val="009D3E53"/>
    <w:rsid w:val="009D3E60"/>
    <w:rsid w:val="009D3F11"/>
    <w:rsid w:val="009D3F30"/>
    <w:rsid w:val="009D3F53"/>
    <w:rsid w:val="009D4026"/>
    <w:rsid w:val="009D415A"/>
    <w:rsid w:val="009D421D"/>
    <w:rsid w:val="009D421F"/>
    <w:rsid w:val="009D4311"/>
    <w:rsid w:val="009D4328"/>
    <w:rsid w:val="009D4444"/>
    <w:rsid w:val="009D444E"/>
    <w:rsid w:val="009D44B3"/>
    <w:rsid w:val="009D44FB"/>
    <w:rsid w:val="009D460C"/>
    <w:rsid w:val="009D4699"/>
    <w:rsid w:val="009D46B7"/>
    <w:rsid w:val="009D4706"/>
    <w:rsid w:val="009D4721"/>
    <w:rsid w:val="009D47E7"/>
    <w:rsid w:val="009D47F6"/>
    <w:rsid w:val="009D482D"/>
    <w:rsid w:val="009D48BB"/>
    <w:rsid w:val="009D4909"/>
    <w:rsid w:val="009D4959"/>
    <w:rsid w:val="009D4990"/>
    <w:rsid w:val="009D49D0"/>
    <w:rsid w:val="009D4A32"/>
    <w:rsid w:val="009D4A97"/>
    <w:rsid w:val="009D4AEB"/>
    <w:rsid w:val="009D4B0A"/>
    <w:rsid w:val="009D4CA2"/>
    <w:rsid w:val="009D4CAB"/>
    <w:rsid w:val="009D4CB4"/>
    <w:rsid w:val="009D4CDA"/>
    <w:rsid w:val="009D4D0F"/>
    <w:rsid w:val="009D4DA6"/>
    <w:rsid w:val="009D4DB9"/>
    <w:rsid w:val="009D4E41"/>
    <w:rsid w:val="009D4FBA"/>
    <w:rsid w:val="009D5013"/>
    <w:rsid w:val="009D50B6"/>
    <w:rsid w:val="009D5159"/>
    <w:rsid w:val="009D5216"/>
    <w:rsid w:val="009D521C"/>
    <w:rsid w:val="009D5251"/>
    <w:rsid w:val="009D525A"/>
    <w:rsid w:val="009D5296"/>
    <w:rsid w:val="009D5308"/>
    <w:rsid w:val="009D531B"/>
    <w:rsid w:val="009D532C"/>
    <w:rsid w:val="009D5335"/>
    <w:rsid w:val="009D5340"/>
    <w:rsid w:val="009D534E"/>
    <w:rsid w:val="009D53A7"/>
    <w:rsid w:val="009D546D"/>
    <w:rsid w:val="009D54A7"/>
    <w:rsid w:val="009D54D5"/>
    <w:rsid w:val="009D54E1"/>
    <w:rsid w:val="009D54E8"/>
    <w:rsid w:val="009D552F"/>
    <w:rsid w:val="009D55EA"/>
    <w:rsid w:val="009D5610"/>
    <w:rsid w:val="009D5637"/>
    <w:rsid w:val="009D563C"/>
    <w:rsid w:val="009D5692"/>
    <w:rsid w:val="009D5756"/>
    <w:rsid w:val="009D575B"/>
    <w:rsid w:val="009D57CC"/>
    <w:rsid w:val="009D57E8"/>
    <w:rsid w:val="009D581E"/>
    <w:rsid w:val="009D588F"/>
    <w:rsid w:val="009D5897"/>
    <w:rsid w:val="009D58B1"/>
    <w:rsid w:val="009D5906"/>
    <w:rsid w:val="009D591B"/>
    <w:rsid w:val="009D592A"/>
    <w:rsid w:val="009D593F"/>
    <w:rsid w:val="009D59EC"/>
    <w:rsid w:val="009D59F7"/>
    <w:rsid w:val="009D5A55"/>
    <w:rsid w:val="009D5ACC"/>
    <w:rsid w:val="009D5B2A"/>
    <w:rsid w:val="009D5B70"/>
    <w:rsid w:val="009D5C4C"/>
    <w:rsid w:val="009D5C5C"/>
    <w:rsid w:val="009D5C5F"/>
    <w:rsid w:val="009D5C66"/>
    <w:rsid w:val="009D5C9E"/>
    <w:rsid w:val="009D5CBC"/>
    <w:rsid w:val="009D5CE5"/>
    <w:rsid w:val="009D5D30"/>
    <w:rsid w:val="009D5D6C"/>
    <w:rsid w:val="009D5DEA"/>
    <w:rsid w:val="009D5DEF"/>
    <w:rsid w:val="009D5E4F"/>
    <w:rsid w:val="009D5EC1"/>
    <w:rsid w:val="009D5EE7"/>
    <w:rsid w:val="009D5FCF"/>
    <w:rsid w:val="009D5FF7"/>
    <w:rsid w:val="009D6063"/>
    <w:rsid w:val="009D6083"/>
    <w:rsid w:val="009D6121"/>
    <w:rsid w:val="009D61B7"/>
    <w:rsid w:val="009D61D8"/>
    <w:rsid w:val="009D6252"/>
    <w:rsid w:val="009D6259"/>
    <w:rsid w:val="009D62A7"/>
    <w:rsid w:val="009D62B7"/>
    <w:rsid w:val="009D62E2"/>
    <w:rsid w:val="009D6309"/>
    <w:rsid w:val="009D631F"/>
    <w:rsid w:val="009D63C3"/>
    <w:rsid w:val="009D6413"/>
    <w:rsid w:val="009D647A"/>
    <w:rsid w:val="009D6553"/>
    <w:rsid w:val="009D65A1"/>
    <w:rsid w:val="009D65BD"/>
    <w:rsid w:val="009D667D"/>
    <w:rsid w:val="009D66B0"/>
    <w:rsid w:val="009D6708"/>
    <w:rsid w:val="009D674B"/>
    <w:rsid w:val="009D67DA"/>
    <w:rsid w:val="009D6846"/>
    <w:rsid w:val="009D6961"/>
    <w:rsid w:val="009D6972"/>
    <w:rsid w:val="009D69B1"/>
    <w:rsid w:val="009D69CF"/>
    <w:rsid w:val="009D69F6"/>
    <w:rsid w:val="009D6A24"/>
    <w:rsid w:val="009D6B12"/>
    <w:rsid w:val="009D6B17"/>
    <w:rsid w:val="009D6BBB"/>
    <w:rsid w:val="009D6D75"/>
    <w:rsid w:val="009D6D79"/>
    <w:rsid w:val="009D6E56"/>
    <w:rsid w:val="009D6FC5"/>
    <w:rsid w:val="009D703A"/>
    <w:rsid w:val="009D7043"/>
    <w:rsid w:val="009D7083"/>
    <w:rsid w:val="009D7095"/>
    <w:rsid w:val="009D70D4"/>
    <w:rsid w:val="009D711B"/>
    <w:rsid w:val="009D7191"/>
    <w:rsid w:val="009D71F0"/>
    <w:rsid w:val="009D71F2"/>
    <w:rsid w:val="009D725B"/>
    <w:rsid w:val="009D728F"/>
    <w:rsid w:val="009D72CC"/>
    <w:rsid w:val="009D730E"/>
    <w:rsid w:val="009D738B"/>
    <w:rsid w:val="009D73A7"/>
    <w:rsid w:val="009D73BD"/>
    <w:rsid w:val="009D73CA"/>
    <w:rsid w:val="009D73DD"/>
    <w:rsid w:val="009D7409"/>
    <w:rsid w:val="009D744D"/>
    <w:rsid w:val="009D7499"/>
    <w:rsid w:val="009D749D"/>
    <w:rsid w:val="009D761D"/>
    <w:rsid w:val="009D76B7"/>
    <w:rsid w:val="009D76C6"/>
    <w:rsid w:val="009D76D8"/>
    <w:rsid w:val="009D774A"/>
    <w:rsid w:val="009D7765"/>
    <w:rsid w:val="009D77A6"/>
    <w:rsid w:val="009D77BF"/>
    <w:rsid w:val="009D7897"/>
    <w:rsid w:val="009D78B4"/>
    <w:rsid w:val="009D790B"/>
    <w:rsid w:val="009D7939"/>
    <w:rsid w:val="009D79C3"/>
    <w:rsid w:val="009D7A31"/>
    <w:rsid w:val="009D7A6C"/>
    <w:rsid w:val="009D7AA4"/>
    <w:rsid w:val="009D7B71"/>
    <w:rsid w:val="009D7BF6"/>
    <w:rsid w:val="009D7D65"/>
    <w:rsid w:val="009D7D7C"/>
    <w:rsid w:val="009D7D9E"/>
    <w:rsid w:val="009D7DCE"/>
    <w:rsid w:val="009D7DD0"/>
    <w:rsid w:val="009D7DDB"/>
    <w:rsid w:val="009D7ED7"/>
    <w:rsid w:val="009D7EEB"/>
    <w:rsid w:val="009D7F17"/>
    <w:rsid w:val="009D7F87"/>
    <w:rsid w:val="009E00FD"/>
    <w:rsid w:val="009E0182"/>
    <w:rsid w:val="009E0191"/>
    <w:rsid w:val="009E01E8"/>
    <w:rsid w:val="009E01F0"/>
    <w:rsid w:val="009E0201"/>
    <w:rsid w:val="009E022B"/>
    <w:rsid w:val="009E0230"/>
    <w:rsid w:val="009E0235"/>
    <w:rsid w:val="009E02C2"/>
    <w:rsid w:val="009E02D7"/>
    <w:rsid w:val="009E02DD"/>
    <w:rsid w:val="009E030E"/>
    <w:rsid w:val="009E0347"/>
    <w:rsid w:val="009E0365"/>
    <w:rsid w:val="009E036A"/>
    <w:rsid w:val="009E0390"/>
    <w:rsid w:val="009E042A"/>
    <w:rsid w:val="009E05A6"/>
    <w:rsid w:val="009E05FB"/>
    <w:rsid w:val="009E06A5"/>
    <w:rsid w:val="009E06E2"/>
    <w:rsid w:val="009E082A"/>
    <w:rsid w:val="009E087E"/>
    <w:rsid w:val="009E09AF"/>
    <w:rsid w:val="009E09B3"/>
    <w:rsid w:val="009E09D3"/>
    <w:rsid w:val="009E0A36"/>
    <w:rsid w:val="009E0A6D"/>
    <w:rsid w:val="009E0A75"/>
    <w:rsid w:val="009E0B72"/>
    <w:rsid w:val="009E0BB8"/>
    <w:rsid w:val="009E0D30"/>
    <w:rsid w:val="009E0D75"/>
    <w:rsid w:val="009E0D90"/>
    <w:rsid w:val="009E0DA2"/>
    <w:rsid w:val="009E0DA4"/>
    <w:rsid w:val="009E0DDB"/>
    <w:rsid w:val="009E0E83"/>
    <w:rsid w:val="009E0EE8"/>
    <w:rsid w:val="009E0EFE"/>
    <w:rsid w:val="009E0F0F"/>
    <w:rsid w:val="009E0F14"/>
    <w:rsid w:val="009E0F33"/>
    <w:rsid w:val="009E0F49"/>
    <w:rsid w:val="009E0F84"/>
    <w:rsid w:val="009E0FBC"/>
    <w:rsid w:val="009E0FC2"/>
    <w:rsid w:val="009E1028"/>
    <w:rsid w:val="009E10F0"/>
    <w:rsid w:val="009E10F4"/>
    <w:rsid w:val="009E11A5"/>
    <w:rsid w:val="009E11D0"/>
    <w:rsid w:val="009E123A"/>
    <w:rsid w:val="009E1271"/>
    <w:rsid w:val="009E12C8"/>
    <w:rsid w:val="009E12D7"/>
    <w:rsid w:val="009E130B"/>
    <w:rsid w:val="009E131B"/>
    <w:rsid w:val="009E1323"/>
    <w:rsid w:val="009E1338"/>
    <w:rsid w:val="009E13AC"/>
    <w:rsid w:val="009E13C1"/>
    <w:rsid w:val="009E142B"/>
    <w:rsid w:val="009E1447"/>
    <w:rsid w:val="009E1469"/>
    <w:rsid w:val="009E14B4"/>
    <w:rsid w:val="009E1564"/>
    <w:rsid w:val="009E1605"/>
    <w:rsid w:val="009E16F0"/>
    <w:rsid w:val="009E1727"/>
    <w:rsid w:val="009E17BB"/>
    <w:rsid w:val="009E1822"/>
    <w:rsid w:val="009E1845"/>
    <w:rsid w:val="009E186F"/>
    <w:rsid w:val="009E18B9"/>
    <w:rsid w:val="009E19A0"/>
    <w:rsid w:val="009E19E4"/>
    <w:rsid w:val="009E1A15"/>
    <w:rsid w:val="009E1A5F"/>
    <w:rsid w:val="009E1A8D"/>
    <w:rsid w:val="009E1AD9"/>
    <w:rsid w:val="009E1AE6"/>
    <w:rsid w:val="009E1B1F"/>
    <w:rsid w:val="009E1B2D"/>
    <w:rsid w:val="009E1B8F"/>
    <w:rsid w:val="009E1C42"/>
    <w:rsid w:val="009E1DFB"/>
    <w:rsid w:val="009E1E2B"/>
    <w:rsid w:val="009E1E3D"/>
    <w:rsid w:val="009E1E61"/>
    <w:rsid w:val="009E1EB7"/>
    <w:rsid w:val="009E1EF5"/>
    <w:rsid w:val="009E1F0F"/>
    <w:rsid w:val="009E1F39"/>
    <w:rsid w:val="009E1F4C"/>
    <w:rsid w:val="009E1FBE"/>
    <w:rsid w:val="009E1FFE"/>
    <w:rsid w:val="009E20A5"/>
    <w:rsid w:val="009E2168"/>
    <w:rsid w:val="009E2244"/>
    <w:rsid w:val="009E2256"/>
    <w:rsid w:val="009E2286"/>
    <w:rsid w:val="009E2293"/>
    <w:rsid w:val="009E24AB"/>
    <w:rsid w:val="009E2513"/>
    <w:rsid w:val="009E2541"/>
    <w:rsid w:val="009E256B"/>
    <w:rsid w:val="009E2588"/>
    <w:rsid w:val="009E259E"/>
    <w:rsid w:val="009E25B3"/>
    <w:rsid w:val="009E26D3"/>
    <w:rsid w:val="009E26D6"/>
    <w:rsid w:val="009E27C3"/>
    <w:rsid w:val="009E27CB"/>
    <w:rsid w:val="009E2849"/>
    <w:rsid w:val="009E28F0"/>
    <w:rsid w:val="009E2950"/>
    <w:rsid w:val="009E29B8"/>
    <w:rsid w:val="009E2A1A"/>
    <w:rsid w:val="009E2A3A"/>
    <w:rsid w:val="009E2A4D"/>
    <w:rsid w:val="009E2A66"/>
    <w:rsid w:val="009E2B79"/>
    <w:rsid w:val="009E2B8A"/>
    <w:rsid w:val="009E2B9C"/>
    <w:rsid w:val="009E2C19"/>
    <w:rsid w:val="009E2CA6"/>
    <w:rsid w:val="009E2CE4"/>
    <w:rsid w:val="009E2D08"/>
    <w:rsid w:val="009E2D26"/>
    <w:rsid w:val="009E2D7B"/>
    <w:rsid w:val="009E2ED7"/>
    <w:rsid w:val="009E2EF6"/>
    <w:rsid w:val="009E2F0A"/>
    <w:rsid w:val="009E2FDE"/>
    <w:rsid w:val="009E3040"/>
    <w:rsid w:val="009E30B0"/>
    <w:rsid w:val="009E30CD"/>
    <w:rsid w:val="009E31A9"/>
    <w:rsid w:val="009E3200"/>
    <w:rsid w:val="009E3234"/>
    <w:rsid w:val="009E3238"/>
    <w:rsid w:val="009E3265"/>
    <w:rsid w:val="009E32C3"/>
    <w:rsid w:val="009E33BB"/>
    <w:rsid w:val="009E33E6"/>
    <w:rsid w:val="009E33EE"/>
    <w:rsid w:val="009E33F4"/>
    <w:rsid w:val="009E3455"/>
    <w:rsid w:val="009E3493"/>
    <w:rsid w:val="009E34B2"/>
    <w:rsid w:val="009E355E"/>
    <w:rsid w:val="009E359E"/>
    <w:rsid w:val="009E35F2"/>
    <w:rsid w:val="009E3646"/>
    <w:rsid w:val="009E36F5"/>
    <w:rsid w:val="009E3737"/>
    <w:rsid w:val="009E3761"/>
    <w:rsid w:val="009E378A"/>
    <w:rsid w:val="009E378C"/>
    <w:rsid w:val="009E37CE"/>
    <w:rsid w:val="009E3940"/>
    <w:rsid w:val="009E397A"/>
    <w:rsid w:val="009E3ACB"/>
    <w:rsid w:val="009E3BF6"/>
    <w:rsid w:val="009E3C58"/>
    <w:rsid w:val="009E3CBD"/>
    <w:rsid w:val="009E3CC9"/>
    <w:rsid w:val="009E3CF1"/>
    <w:rsid w:val="009E3D17"/>
    <w:rsid w:val="009E3D59"/>
    <w:rsid w:val="009E3DDE"/>
    <w:rsid w:val="009E3EB7"/>
    <w:rsid w:val="009E3EBA"/>
    <w:rsid w:val="009E3EC1"/>
    <w:rsid w:val="009E3F16"/>
    <w:rsid w:val="009E3F4C"/>
    <w:rsid w:val="009E3F93"/>
    <w:rsid w:val="009E3FC8"/>
    <w:rsid w:val="009E3FDE"/>
    <w:rsid w:val="009E411B"/>
    <w:rsid w:val="009E4135"/>
    <w:rsid w:val="009E4142"/>
    <w:rsid w:val="009E41F7"/>
    <w:rsid w:val="009E423D"/>
    <w:rsid w:val="009E4272"/>
    <w:rsid w:val="009E4276"/>
    <w:rsid w:val="009E4484"/>
    <w:rsid w:val="009E44EE"/>
    <w:rsid w:val="009E44F1"/>
    <w:rsid w:val="009E4501"/>
    <w:rsid w:val="009E4609"/>
    <w:rsid w:val="009E4628"/>
    <w:rsid w:val="009E4657"/>
    <w:rsid w:val="009E467A"/>
    <w:rsid w:val="009E46A1"/>
    <w:rsid w:val="009E46D8"/>
    <w:rsid w:val="009E470F"/>
    <w:rsid w:val="009E4764"/>
    <w:rsid w:val="009E4776"/>
    <w:rsid w:val="009E479E"/>
    <w:rsid w:val="009E47E0"/>
    <w:rsid w:val="009E4897"/>
    <w:rsid w:val="009E48A8"/>
    <w:rsid w:val="009E48D9"/>
    <w:rsid w:val="009E4980"/>
    <w:rsid w:val="009E49D0"/>
    <w:rsid w:val="009E4A3A"/>
    <w:rsid w:val="009E4AE3"/>
    <w:rsid w:val="009E4AED"/>
    <w:rsid w:val="009E4BE0"/>
    <w:rsid w:val="009E4BE5"/>
    <w:rsid w:val="009E4BF7"/>
    <w:rsid w:val="009E4CD3"/>
    <w:rsid w:val="009E4D5D"/>
    <w:rsid w:val="009E4D6A"/>
    <w:rsid w:val="009E4D7D"/>
    <w:rsid w:val="009E4E3C"/>
    <w:rsid w:val="009E4E92"/>
    <w:rsid w:val="009E4EB7"/>
    <w:rsid w:val="009E4F01"/>
    <w:rsid w:val="009E4F1B"/>
    <w:rsid w:val="009E4F48"/>
    <w:rsid w:val="009E4FAE"/>
    <w:rsid w:val="009E5021"/>
    <w:rsid w:val="009E5099"/>
    <w:rsid w:val="009E50CA"/>
    <w:rsid w:val="009E511A"/>
    <w:rsid w:val="009E5162"/>
    <w:rsid w:val="009E5212"/>
    <w:rsid w:val="009E521C"/>
    <w:rsid w:val="009E531B"/>
    <w:rsid w:val="009E5372"/>
    <w:rsid w:val="009E539D"/>
    <w:rsid w:val="009E53A1"/>
    <w:rsid w:val="009E5473"/>
    <w:rsid w:val="009E555D"/>
    <w:rsid w:val="009E55BB"/>
    <w:rsid w:val="009E5651"/>
    <w:rsid w:val="009E56F8"/>
    <w:rsid w:val="009E56FD"/>
    <w:rsid w:val="009E5711"/>
    <w:rsid w:val="009E57A0"/>
    <w:rsid w:val="009E57B8"/>
    <w:rsid w:val="009E582C"/>
    <w:rsid w:val="009E584B"/>
    <w:rsid w:val="009E5881"/>
    <w:rsid w:val="009E58DD"/>
    <w:rsid w:val="009E594A"/>
    <w:rsid w:val="009E596E"/>
    <w:rsid w:val="009E5971"/>
    <w:rsid w:val="009E5A4C"/>
    <w:rsid w:val="009E5A51"/>
    <w:rsid w:val="009E5A87"/>
    <w:rsid w:val="009E5BE5"/>
    <w:rsid w:val="009E5C02"/>
    <w:rsid w:val="009E5C97"/>
    <w:rsid w:val="009E5CE7"/>
    <w:rsid w:val="009E5D19"/>
    <w:rsid w:val="009E5D37"/>
    <w:rsid w:val="009E5DA0"/>
    <w:rsid w:val="009E5E0B"/>
    <w:rsid w:val="009E5E34"/>
    <w:rsid w:val="009E5E3C"/>
    <w:rsid w:val="009E5E8B"/>
    <w:rsid w:val="009E5ED1"/>
    <w:rsid w:val="009E5FB7"/>
    <w:rsid w:val="009E6052"/>
    <w:rsid w:val="009E6143"/>
    <w:rsid w:val="009E615A"/>
    <w:rsid w:val="009E616C"/>
    <w:rsid w:val="009E6270"/>
    <w:rsid w:val="009E627E"/>
    <w:rsid w:val="009E62A2"/>
    <w:rsid w:val="009E62C5"/>
    <w:rsid w:val="009E6430"/>
    <w:rsid w:val="009E6459"/>
    <w:rsid w:val="009E64B8"/>
    <w:rsid w:val="009E656B"/>
    <w:rsid w:val="009E65F8"/>
    <w:rsid w:val="009E6617"/>
    <w:rsid w:val="009E6679"/>
    <w:rsid w:val="009E684D"/>
    <w:rsid w:val="009E6892"/>
    <w:rsid w:val="009E68CE"/>
    <w:rsid w:val="009E68D9"/>
    <w:rsid w:val="009E69E4"/>
    <w:rsid w:val="009E6A4B"/>
    <w:rsid w:val="009E6A8F"/>
    <w:rsid w:val="009E6AAF"/>
    <w:rsid w:val="009E6B32"/>
    <w:rsid w:val="009E6B9B"/>
    <w:rsid w:val="009E6BF8"/>
    <w:rsid w:val="009E6C15"/>
    <w:rsid w:val="009E6CC0"/>
    <w:rsid w:val="009E6CF6"/>
    <w:rsid w:val="009E6D86"/>
    <w:rsid w:val="009E6DC6"/>
    <w:rsid w:val="009E6E39"/>
    <w:rsid w:val="009E6ECB"/>
    <w:rsid w:val="009E6EDC"/>
    <w:rsid w:val="009E6F43"/>
    <w:rsid w:val="009E6F67"/>
    <w:rsid w:val="009E70A8"/>
    <w:rsid w:val="009E70E1"/>
    <w:rsid w:val="009E70FD"/>
    <w:rsid w:val="009E712F"/>
    <w:rsid w:val="009E7142"/>
    <w:rsid w:val="009E717E"/>
    <w:rsid w:val="009E71B1"/>
    <w:rsid w:val="009E726F"/>
    <w:rsid w:val="009E72C0"/>
    <w:rsid w:val="009E72DB"/>
    <w:rsid w:val="009E7311"/>
    <w:rsid w:val="009E7360"/>
    <w:rsid w:val="009E741F"/>
    <w:rsid w:val="009E74F2"/>
    <w:rsid w:val="009E75A9"/>
    <w:rsid w:val="009E75DE"/>
    <w:rsid w:val="009E7662"/>
    <w:rsid w:val="009E7767"/>
    <w:rsid w:val="009E77B0"/>
    <w:rsid w:val="009E784C"/>
    <w:rsid w:val="009E78B4"/>
    <w:rsid w:val="009E78B5"/>
    <w:rsid w:val="009E7A3A"/>
    <w:rsid w:val="009E7AB8"/>
    <w:rsid w:val="009E7AE3"/>
    <w:rsid w:val="009E7AEE"/>
    <w:rsid w:val="009E7B05"/>
    <w:rsid w:val="009E7B53"/>
    <w:rsid w:val="009E7B6F"/>
    <w:rsid w:val="009E7CB9"/>
    <w:rsid w:val="009E7CFF"/>
    <w:rsid w:val="009E7D07"/>
    <w:rsid w:val="009E7D85"/>
    <w:rsid w:val="009E7DC9"/>
    <w:rsid w:val="009E7F65"/>
    <w:rsid w:val="009F004A"/>
    <w:rsid w:val="009F018E"/>
    <w:rsid w:val="009F01BC"/>
    <w:rsid w:val="009F0219"/>
    <w:rsid w:val="009F02A7"/>
    <w:rsid w:val="009F035A"/>
    <w:rsid w:val="009F0415"/>
    <w:rsid w:val="009F049F"/>
    <w:rsid w:val="009F04E3"/>
    <w:rsid w:val="009F05FC"/>
    <w:rsid w:val="009F0698"/>
    <w:rsid w:val="009F0751"/>
    <w:rsid w:val="009F078F"/>
    <w:rsid w:val="009F0845"/>
    <w:rsid w:val="009F08AA"/>
    <w:rsid w:val="009F0923"/>
    <w:rsid w:val="009F0946"/>
    <w:rsid w:val="009F0974"/>
    <w:rsid w:val="009F0A1F"/>
    <w:rsid w:val="009F0A27"/>
    <w:rsid w:val="009F0AF1"/>
    <w:rsid w:val="009F0B3E"/>
    <w:rsid w:val="009F0B7C"/>
    <w:rsid w:val="009F0B89"/>
    <w:rsid w:val="009F0BC5"/>
    <w:rsid w:val="009F0BF8"/>
    <w:rsid w:val="009F0C07"/>
    <w:rsid w:val="009F0C85"/>
    <w:rsid w:val="009F0CFB"/>
    <w:rsid w:val="009F0E98"/>
    <w:rsid w:val="009F0FDB"/>
    <w:rsid w:val="009F1025"/>
    <w:rsid w:val="009F107B"/>
    <w:rsid w:val="009F10BD"/>
    <w:rsid w:val="009F1264"/>
    <w:rsid w:val="009F12F0"/>
    <w:rsid w:val="009F136B"/>
    <w:rsid w:val="009F1410"/>
    <w:rsid w:val="009F1442"/>
    <w:rsid w:val="009F1566"/>
    <w:rsid w:val="009F1575"/>
    <w:rsid w:val="009F15D2"/>
    <w:rsid w:val="009F16C3"/>
    <w:rsid w:val="009F16EF"/>
    <w:rsid w:val="009F16FB"/>
    <w:rsid w:val="009F170E"/>
    <w:rsid w:val="009F1729"/>
    <w:rsid w:val="009F176F"/>
    <w:rsid w:val="009F1782"/>
    <w:rsid w:val="009F1798"/>
    <w:rsid w:val="009F17F7"/>
    <w:rsid w:val="009F180B"/>
    <w:rsid w:val="009F1839"/>
    <w:rsid w:val="009F183A"/>
    <w:rsid w:val="009F1900"/>
    <w:rsid w:val="009F197B"/>
    <w:rsid w:val="009F19C6"/>
    <w:rsid w:val="009F19E0"/>
    <w:rsid w:val="009F1A9A"/>
    <w:rsid w:val="009F1AC4"/>
    <w:rsid w:val="009F1B03"/>
    <w:rsid w:val="009F1B13"/>
    <w:rsid w:val="009F1B68"/>
    <w:rsid w:val="009F1B74"/>
    <w:rsid w:val="009F1B7D"/>
    <w:rsid w:val="009F1C39"/>
    <w:rsid w:val="009F1CAB"/>
    <w:rsid w:val="009F1CFC"/>
    <w:rsid w:val="009F1D0D"/>
    <w:rsid w:val="009F1DB9"/>
    <w:rsid w:val="009F1DCD"/>
    <w:rsid w:val="009F1F35"/>
    <w:rsid w:val="009F200E"/>
    <w:rsid w:val="009F2020"/>
    <w:rsid w:val="009F2100"/>
    <w:rsid w:val="009F2159"/>
    <w:rsid w:val="009F217E"/>
    <w:rsid w:val="009F21EF"/>
    <w:rsid w:val="009F222F"/>
    <w:rsid w:val="009F22ED"/>
    <w:rsid w:val="009F23AB"/>
    <w:rsid w:val="009F2409"/>
    <w:rsid w:val="009F257A"/>
    <w:rsid w:val="009F25A1"/>
    <w:rsid w:val="009F25E3"/>
    <w:rsid w:val="009F268B"/>
    <w:rsid w:val="009F2693"/>
    <w:rsid w:val="009F2715"/>
    <w:rsid w:val="009F271B"/>
    <w:rsid w:val="009F2735"/>
    <w:rsid w:val="009F27FA"/>
    <w:rsid w:val="009F28BD"/>
    <w:rsid w:val="009F28CB"/>
    <w:rsid w:val="009F28D9"/>
    <w:rsid w:val="009F291A"/>
    <w:rsid w:val="009F294A"/>
    <w:rsid w:val="009F2AF6"/>
    <w:rsid w:val="009F2B02"/>
    <w:rsid w:val="009F2BD9"/>
    <w:rsid w:val="009F2C1A"/>
    <w:rsid w:val="009F2C78"/>
    <w:rsid w:val="009F2CFA"/>
    <w:rsid w:val="009F2E52"/>
    <w:rsid w:val="009F2E83"/>
    <w:rsid w:val="009F2EA6"/>
    <w:rsid w:val="009F2F48"/>
    <w:rsid w:val="009F2F55"/>
    <w:rsid w:val="009F307E"/>
    <w:rsid w:val="009F310D"/>
    <w:rsid w:val="009F3151"/>
    <w:rsid w:val="009F321D"/>
    <w:rsid w:val="009F325F"/>
    <w:rsid w:val="009F3277"/>
    <w:rsid w:val="009F3287"/>
    <w:rsid w:val="009F32AF"/>
    <w:rsid w:val="009F32C1"/>
    <w:rsid w:val="009F3362"/>
    <w:rsid w:val="009F3402"/>
    <w:rsid w:val="009F3469"/>
    <w:rsid w:val="009F3489"/>
    <w:rsid w:val="009F3494"/>
    <w:rsid w:val="009F3563"/>
    <w:rsid w:val="009F359F"/>
    <w:rsid w:val="009F35EF"/>
    <w:rsid w:val="009F363B"/>
    <w:rsid w:val="009F366F"/>
    <w:rsid w:val="009F370F"/>
    <w:rsid w:val="009F3718"/>
    <w:rsid w:val="009F3743"/>
    <w:rsid w:val="009F37BE"/>
    <w:rsid w:val="009F37EB"/>
    <w:rsid w:val="009F3826"/>
    <w:rsid w:val="009F382C"/>
    <w:rsid w:val="009F38C4"/>
    <w:rsid w:val="009F395F"/>
    <w:rsid w:val="009F39F1"/>
    <w:rsid w:val="009F3A65"/>
    <w:rsid w:val="009F3B1F"/>
    <w:rsid w:val="009F3B56"/>
    <w:rsid w:val="009F3C00"/>
    <w:rsid w:val="009F3C46"/>
    <w:rsid w:val="009F3C47"/>
    <w:rsid w:val="009F3C5E"/>
    <w:rsid w:val="009F3C9C"/>
    <w:rsid w:val="009F3D23"/>
    <w:rsid w:val="009F3E07"/>
    <w:rsid w:val="009F3E5B"/>
    <w:rsid w:val="009F3E6A"/>
    <w:rsid w:val="009F3F56"/>
    <w:rsid w:val="009F3FB0"/>
    <w:rsid w:val="009F4075"/>
    <w:rsid w:val="009F4159"/>
    <w:rsid w:val="009F41A7"/>
    <w:rsid w:val="009F41CA"/>
    <w:rsid w:val="009F4255"/>
    <w:rsid w:val="009F4272"/>
    <w:rsid w:val="009F428B"/>
    <w:rsid w:val="009F43EB"/>
    <w:rsid w:val="009F4406"/>
    <w:rsid w:val="009F4447"/>
    <w:rsid w:val="009F4466"/>
    <w:rsid w:val="009F4496"/>
    <w:rsid w:val="009F4582"/>
    <w:rsid w:val="009F46A6"/>
    <w:rsid w:val="009F46BA"/>
    <w:rsid w:val="009F4793"/>
    <w:rsid w:val="009F4860"/>
    <w:rsid w:val="009F487B"/>
    <w:rsid w:val="009F489F"/>
    <w:rsid w:val="009F48D3"/>
    <w:rsid w:val="009F48EA"/>
    <w:rsid w:val="009F494A"/>
    <w:rsid w:val="009F4958"/>
    <w:rsid w:val="009F4A3F"/>
    <w:rsid w:val="009F4B38"/>
    <w:rsid w:val="009F4BA6"/>
    <w:rsid w:val="009F4BB9"/>
    <w:rsid w:val="009F4BDE"/>
    <w:rsid w:val="009F4C04"/>
    <w:rsid w:val="009F4C79"/>
    <w:rsid w:val="009F4C80"/>
    <w:rsid w:val="009F4C92"/>
    <w:rsid w:val="009F4CA4"/>
    <w:rsid w:val="009F4CB7"/>
    <w:rsid w:val="009F4CF1"/>
    <w:rsid w:val="009F4D57"/>
    <w:rsid w:val="009F4DF2"/>
    <w:rsid w:val="009F4E5C"/>
    <w:rsid w:val="009F4E62"/>
    <w:rsid w:val="009F4E70"/>
    <w:rsid w:val="009F4EB9"/>
    <w:rsid w:val="009F4FDD"/>
    <w:rsid w:val="009F4FFF"/>
    <w:rsid w:val="009F5018"/>
    <w:rsid w:val="009F5027"/>
    <w:rsid w:val="009F5044"/>
    <w:rsid w:val="009F5083"/>
    <w:rsid w:val="009F50F1"/>
    <w:rsid w:val="009F5100"/>
    <w:rsid w:val="009F5196"/>
    <w:rsid w:val="009F51B8"/>
    <w:rsid w:val="009F5212"/>
    <w:rsid w:val="009F522C"/>
    <w:rsid w:val="009F52A9"/>
    <w:rsid w:val="009F52FB"/>
    <w:rsid w:val="009F545F"/>
    <w:rsid w:val="009F54A2"/>
    <w:rsid w:val="009F54F3"/>
    <w:rsid w:val="009F5521"/>
    <w:rsid w:val="009F5579"/>
    <w:rsid w:val="009F5640"/>
    <w:rsid w:val="009F566C"/>
    <w:rsid w:val="009F56EA"/>
    <w:rsid w:val="009F57EF"/>
    <w:rsid w:val="009F58CD"/>
    <w:rsid w:val="009F58D5"/>
    <w:rsid w:val="009F593F"/>
    <w:rsid w:val="009F5A39"/>
    <w:rsid w:val="009F5A77"/>
    <w:rsid w:val="009F5AC4"/>
    <w:rsid w:val="009F5AD3"/>
    <w:rsid w:val="009F5B25"/>
    <w:rsid w:val="009F5B79"/>
    <w:rsid w:val="009F5B8B"/>
    <w:rsid w:val="009F5C18"/>
    <w:rsid w:val="009F5C51"/>
    <w:rsid w:val="009F5C5E"/>
    <w:rsid w:val="009F5CAB"/>
    <w:rsid w:val="009F5CB3"/>
    <w:rsid w:val="009F5CF8"/>
    <w:rsid w:val="009F5D2C"/>
    <w:rsid w:val="009F5DC4"/>
    <w:rsid w:val="009F5DE8"/>
    <w:rsid w:val="009F5E19"/>
    <w:rsid w:val="009F5EF7"/>
    <w:rsid w:val="009F5F27"/>
    <w:rsid w:val="009F5FB9"/>
    <w:rsid w:val="009F5FD4"/>
    <w:rsid w:val="009F600D"/>
    <w:rsid w:val="009F6014"/>
    <w:rsid w:val="009F6030"/>
    <w:rsid w:val="009F60A7"/>
    <w:rsid w:val="009F60A8"/>
    <w:rsid w:val="009F61BF"/>
    <w:rsid w:val="009F623D"/>
    <w:rsid w:val="009F626E"/>
    <w:rsid w:val="009F62D1"/>
    <w:rsid w:val="009F637D"/>
    <w:rsid w:val="009F63CE"/>
    <w:rsid w:val="009F6428"/>
    <w:rsid w:val="009F6448"/>
    <w:rsid w:val="009F650E"/>
    <w:rsid w:val="009F65A6"/>
    <w:rsid w:val="009F662C"/>
    <w:rsid w:val="009F66EF"/>
    <w:rsid w:val="009F6790"/>
    <w:rsid w:val="009F68C8"/>
    <w:rsid w:val="009F6911"/>
    <w:rsid w:val="009F6927"/>
    <w:rsid w:val="009F6B3F"/>
    <w:rsid w:val="009F6B4E"/>
    <w:rsid w:val="009F6BFE"/>
    <w:rsid w:val="009F6C04"/>
    <w:rsid w:val="009F6C32"/>
    <w:rsid w:val="009F6CA4"/>
    <w:rsid w:val="009F6CBA"/>
    <w:rsid w:val="009F6CF0"/>
    <w:rsid w:val="009F6E0D"/>
    <w:rsid w:val="009F6F17"/>
    <w:rsid w:val="009F6F5A"/>
    <w:rsid w:val="009F6FEF"/>
    <w:rsid w:val="009F6FF6"/>
    <w:rsid w:val="009F715C"/>
    <w:rsid w:val="009F7259"/>
    <w:rsid w:val="009F727C"/>
    <w:rsid w:val="009F72A0"/>
    <w:rsid w:val="009F73E4"/>
    <w:rsid w:val="009F744E"/>
    <w:rsid w:val="009F7471"/>
    <w:rsid w:val="009F7575"/>
    <w:rsid w:val="009F75B4"/>
    <w:rsid w:val="009F75BD"/>
    <w:rsid w:val="009F75ED"/>
    <w:rsid w:val="009F7712"/>
    <w:rsid w:val="009F778F"/>
    <w:rsid w:val="009F77BB"/>
    <w:rsid w:val="009F781B"/>
    <w:rsid w:val="009F785D"/>
    <w:rsid w:val="009F7904"/>
    <w:rsid w:val="009F792A"/>
    <w:rsid w:val="009F792C"/>
    <w:rsid w:val="009F796A"/>
    <w:rsid w:val="009F7994"/>
    <w:rsid w:val="009F79A3"/>
    <w:rsid w:val="009F7A45"/>
    <w:rsid w:val="009F7AE1"/>
    <w:rsid w:val="009F7B4A"/>
    <w:rsid w:val="009F7B87"/>
    <w:rsid w:val="009F7D63"/>
    <w:rsid w:val="009F7F1F"/>
    <w:rsid w:val="009F7F36"/>
    <w:rsid w:val="009F7FD8"/>
    <w:rsid w:val="00A00088"/>
    <w:rsid w:val="00A000CD"/>
    <w:rsid w:val="00A000EE"/>
    <w:rsid w:val="00A000F8"/>
    <w:rsid w:val="00A001D7"/>
    <w:rsid w:val="00A001E6"/>
    <w:rsid w:val="00A0020F"/>
    <w:rsid w:val="00A0023C"/>
    <w:rsid w:val="00A00270"/>
    <w:rsid w:val="00A002D3"/>
    <w:rsid w:val="00A00463"/>
    <w:rsid w:val="00A004A8"/>
    <w:rsid w:val="00A004AC"/>
    <w:rsid w:val="00A004CB"/>
    <w:rsid w:val="00A004DB"/>
    <w:rsid w:val="00A004F1"/>
    <w:rsid w:val="00A00565"/>
    <w:rsid w:val="00A005A7"/>
    <w:rsid w:val="00A005AE"/>
    <w:rsid w:val="00A006C5"/>
    <w:rsid w:val="00A006CB"/>
    <w:rsid w:val="00A006D1"/>
    <w:rsid w:val="00A0076E"/>
    <w:rsid w:val="00A00812"/>
    <w:rsid w:val="00A0095D"/>
    <w:rsid w:val="00A00997"/>
    <w:rsid w:val="00A00ABD"/>
    <w:rsid w:val="00A00AC1"/>
    <w:rsid w:val="00A00ACB"/>
    <w:rsid w:val="00A00ADF"/>
    <w:rsid w:val="00A00B03"/>
    <w:rsid w:val="00A00B5F"/>
    <w:rsid w:val="00A00C43"/>
    <w:rsid w:val="00A00CEA"/>
    <w:rsid w:val="00A00D78"/>
    <w:rsid w:val="00A00D82"/>
    <w:rsid w:val="00A00DBD"/>
    <w:rsid w:val="00A00DBE"/>
    <w:rsid w:val="00A00E1C"/>
    <w:rsid w:val="00A00EC0"/>
    <w:rsid w:val="00A00EFD"/>
    <w:rsid w:val="00A00FF5"/>
    <w:rsid w:val="00A0106D"/>
    <w:rsid w:val="00A0106E"/>
    <w:rsid w:val="00A010B6"/>
    <w:rsid w:val="00A01124"/>
    <w:rsid w:val="00A0126D"/>
    <w:rsid w:val="00A01322"/>
    <w:rsid w:val="00A01358"/>
    <w:rsid w:val="00A0137A"/>
    <w:rsid w:val="00A013F4"/>
    <w:rsid w:val="00A01435"/>
    <w:rsid w:val="00A014AA"/>
    <w:rsid w:val="00A0153B"/>
    <w:rsid w:val="00A01562"/>
    <w:rsid w:val="00A01598"/>
    <w:rsid w:val="00A016EE"/>
    <w:rsid w:val="00A01775"/>
    <w:rsid w:val="00A01788"/>
    <w:rsid w:val="00A0179C"/>
    <w:rsid w:val="00A017CA"/>
    <w:rsid w:val="00A017EC"/>
    <w:rsid w:val="00A0183A"/>
    <w:rsid w:val="00A01884"/>
    <w:rsid w:val="00A018DE"/>
    <w:rsid w:val="00A018E8"/>
    <w:rsid w:val="00A01A00"/>
    <w:rsid w:val="00A01A16"/>
    <w:rsid w:val="00A01A30"/>
    <w:rsid w:val="00A01A56"/>
    <w:rsid w:val="00A01A6D"/>
    <w:rsid w:val="00A01A7A"/>
    <w:rsid w:val="00A01B14"/>
    <w:rsid w:val="00A01B9A"/>
    <w:rsid w:val="00A01BFF"/>
    <w:rsid w:val="00A01C2F"/>
    <w:rsid w:val="00A01C7F"/>
    <w:rsid w:val="00A01C81"/>
    <w:rsid w:val="00A01CA7"/>
    <w:rsid w:val="00A01D31"/>
    <w:rsid w:val="00A01DB0"/>
    <w:rsid w:val="00A01E67"/>
    <w:rsid w:val="00A01F5D"/>
    <w:rsid w:val="00A01F77"/>
    <w:rsid w:val="00A02011"/>
    <w:rsid w:val="00A0207E"/>
    <w:rsid w:val="00A02093"/>
    <w:rsid w:val="00A020AF"/>
    <w:rsid w:val="00A020B0"/>
    <w:rsid w:val="00A020C0"/>
    <w:rsid w:val="00A0218F"/>
    <w:rsid w:val="00A021EB"/>
    <w:rsid w:val="00A02213"/>
    <w:rsid w:val="00A02236"/>
    <w:rsid w:val="00A02399"/>
    <w:rsid w:val="00A023BA"/>
    <w:rsid w:val="00A023FF"/>
    <w:rsid w:val="00A0246D"/>
    <w:rsid w:val="00A024DE"/>
    <w:rsid w:val="00A0259B"/>
    <w:rsid w:val="00A025F6"/>
    <w:rsid w:val="00A0263F"/>
    <w:rsid w:val="00A02712"/>
    <w:rsid w:val="00A02782"/>
    <w:rsid w:val="00A027E0"/>
    <w:rsid w:val="00A0280E"/>
    <w:rsid w:val="00A0286C"/>
    <w:rsid w:val="00A0286F"/>
    <w:rsid w:val="00A02892"/>
    <w:rsid w:val="00A028EE"/>
    <w:rsid w:val="00A0292B"/>
    <w:rsid w:val="00A02930"/>
    <w:rsid w:val="00A02B1B"/>
    <w:rsid w:val="00A02B49"/>
    <w:rsid w:val="00A02BE4"/>
    <w:rsid w:val="00A02BF2"/>
    <w:rsid w:val="00A02C65"/>
    <w:rsid w:val="00A02C92"/>
    <w:rsid w:val="00A02D0E"/>
    <w:rsid w:val="00A02D74"/>
    <w:rsid w:val="00A02DDD"/>
    <w:rsid w:val="00A02E2D"/>
    <w:rsid w:val="00A02F61"/>
    <w:rsid w:val="00A02F85"/>
    <w:rsid w:val="00A0303A"/>
    <w:rsid w:val="00A030C1"/>
    <w:rsid w:val="00A0316E"/>
    <w:rsid w:val="00A032AD"/>
    <w:rsid w:val="00A03300"/>
    <w:rsid w:val="00A0332A"/>
    <w:rsid w:val="00A0336C"/>
    <w:rsid w:val="00A033E2"/>
    <w:rsid w:val="00A033EA"/>
    <w:rsid w:val="00A03415"/>
    <w:rsid w:val="00A0343C"/>
    <w:rsid w:val="00A03468"/>
    <w:rsid w:val="00A034F6"/>
    <w:rsid w:val="00A03568"/>
    <w:rsid w:val="00A03595"/>
    <w:rsid w:val="00A03602"/>
    <w:rsid w:val="00A0369A"/>
    <w:rsid w:val="00A036D2"/>
    <w:rsid w:val="00A03774"/>
    <w:rsid w:val="00A037EA"/>
    <w:rsid w:val="00A03869"/>
    <w:rsid w:val="00A03877"/>
    <w:rsid w:val="00A039A0"/>
    <w:rsid w:val="00A039D4"/>
    <w:rsid w:val="00A03A54"/>
    <w:rsid w:val="00A03AD8"/>
    <w:rsid w:val="00A03B4C"/>
    <w:rsid w:val="00A03B66"/>
    <w:rsid w:val="00A03B6D"/>
    <w:rsid w:val="00A03B73"/>
    <w:rsid w:val="00A03B80"/>
    <w:rsid w:val="00A03BC1"/>
    <w:rsid w:val="00A03CF7"/>
    <w:rsid w:val="00A03D53"/>
    <w:rsid w:val="00A03D73"/>
    <w:rsid w:val="00A03D9A"/>
    <w:rsid w:val="00A03DA6"/>
    <w:rsid w:val="00A03DC9"/>
    <w:rsid w:val="00A03F21"/>
    <w:rsid w:val="00A04057"/>
    <w:rsid w:val="00A040A3"/>
    <w:rsid w:val="00A04152"/>
    <w:rsid w:val="00A0415E"/>
    <w:rsid w:val="00A0418B"/>
    <w:rsid w:val="00A04276"/>
    <w:rsid w:val="00A0429A"/>
    <w:rsid w:val="00A04324"/>
    <w:rsid w:val="00A0436A"/>
    <w:rsid w:val="00A043DA"/>
    <w:rsid w:val="00A044E9"/>
    <w:rsid w:val="00A04514"/>
    <w:rsid w:val="00A04589"/>
    <w:rsid w:val="00A045C2"/>
    <w:rsid w:val="00A04604"/>
    <w:rsid w:val="00A04711"/>
    <w:rsid w:val="00A04725"/>
    <w:rsid w:val="00A0475C"/>
    <w:rsid w:val="00A04874"/>
    <w:rsid w:val="00A04886"/>
    <w:rsid w:val="00A04902"/>
    <w:rsid w:val="00A049D4"/>
    <w:rsid w:val="00A04A02"/>
    <w:rsid w:val="00A04A22"/>
    <w:rsid w:val="00A04AB3"/>
    <w:rsid w:val="00A04B0F"/>
    <w:rsid w:val="00A04B3B"/>
    <w:rsid w:val="00A04B3D"/>
    <w:rsid w:val="00A04BF0"/>
    <w:rsid w:val="00A04CF6"/>
    <w:rsid w:val="00A04D1A"/>
    <w:rsid w:val="00A04D2A"/>
    <w:rsid w:val="00A04D36"/>
    <w:rsid w:val="00A04EBE"/>
    <w:rsid w:val="00A04ECE"/>
    <w:rsid w:val="00A04ED6"/>
    <w:rsid w:val="00A04EFA"/>
    <w:rsid w:val="00A04F9B"/>
    <w:rsid w:val="00A05027"/>
    <w:rsid w:val="00A05031"/>
    <w:rsid w:val="00A050D9"/>
    <w:rsid w:val="00A050F9"/>
    <w:rsid w:val="00A050FA"/>
    <w:rsid w:val="00A0511C"/>
    <w:rsid w:val="00A0515D"/>
    <w:rsid w:val="00A0517A"/>
    <w:rsid w:val="00A051EF"/>
    <w:rsid w:val="00A05252"/>
    <w:rsid w:val="00A052DE"/>
    <w:rsid w:val="00A05309"/>
    <w:rsid w:val="00A05362"/>
    <w:rsid w:val="00A053B6"/>
    <w:rsid w:val="00A053DB"/>
    <w:rsid w:val="00A05418"/>
    <w:rsid w:val="00A0546E"/>
    <w:rsid w:val="00A054BB"/>
    <w:rsid w:val="00A054BD"/>
    <w:rsid w:val="00A05576"/>
    <w:rsid w:val="00A05582"/>
    <w:rsid w:val="00A055D7"/>
    <w:rsid w:val="00A056AC"/>
    <w:rsid w:val="00A056C2"/>
    <w:rsid w:val="00A056E1"/>
    <w:rsid w:val="00A05701"/>
    <w:rsid w:val="00A05734"/>
    <w:rsid w:val="00A057E9"/>
    <w:rsid w:val="00A0585B"/>
    <w:rsid w:val="00A05877"/>
    <w:rsid w:val="00A058C4"/>
    <w:rsid w:val="00A058E8"/>
    <w:rsid w:val="00A05AED"/>
    <w:rsid w:val="00A05B7C"/>
    <w:rsid w:val="00A05BF4"/>
    <w:rsid w:val="00A05C12"/>
    <w:rsid w:val="00A05C6E"/>
    <w:rsid w:val="00A05CB7"/>
    <w:rsid w:val="00A05D2B"/>
    <w:rsid w:val="00A05D81"/>
    <w:rsid w:val="00A05FED"/>
    <w:rsid w:val="00A06016"/>
    <w:rsid w:val="00A0603E"/>
    <w:rsid w:val="00A06065"/>
    <w:rsid w:val="00A0608F"/>
    <w:rsid w:val="00A06133"/>
    <w:rsid w:val="00A0619F"/>
    <w:rsid w:val="00A062E9"/>
    <w:rsid w:val="00A062F3"/>
    <w:rsid w:val="00A063E3"/>
    <w:rsid w:val="00A06408"/>
    <w:rsid w:val="00A0640C"/>
    <w:rsid w:val="00A06436"/>
    <w:rsid w:val="00A06466"/>
    <w:rsid w:val="00A06480"/>
    <w:rsid w:val="00A064B1"/>
    <w:rsid w:val="00A064BE"/>
    <w:rsid w:val="00A064CE"/>
    <w:rsid w:val="00A065A5"/>
    <w:rsid w:val="00A066BE"/>
    <w:rsid w:val="00A06720"/>
    <w:rsid w:val="00A06732"/>
    <w:rsid w:val="00A0675C"/>
    <w:rsid w:val="00A067B0"/>
    <w:rsid w:val="00A067F4"/>
    <w:rsid w:val="00A06807"/>
    <w:rsid w:val="00A0689D"/>
    <w:rsid w:val="00A069BA"/>
    <w:rsid w:val="00A06A0A"/>
    <w:rsid w:val="00A06A30"/>
    <w:rsid w:val="00A06A31"/>
    <w:rsid w:val="00A06AAF"/>
    <w:rsid w:val="00A06AD6"/>
    <w:rsid w:val="00A06B3B"/>
    <w:rsid w:val="00A06B7A"/>
    <w:rsid w:val="00A06B9B"/>
    <w:rsid w:val="00A06BE9"/>
    <w:rsid w:val="00A06CB4"/>
    <w:rsid w:val="00A06CC4"/>
    <w:rsid w:val="00A06CD9"/>
    <w:rsid w:val="00A06D94"/>
    <w:rsid w:val="00A06DCB"/>
    <w:rsid w:val="00A06E23"/>
    <w:rsid w:val="00A06E41"/>
    <w:rsid w:val="00A06E96"/>
    <w:rsid w:val="00A06FF4"/>
    <w:rsid w:val="00A07014"/>
    <w:rsid w:val="00A07060"/>
    <w:rsid w:val="00A070A3"/>
    <w:rsid w:val="00A0710F"/>
    <w:rsid w:val="00A0718D"/>
    <w:rsid w:val="00A071E4"/>
    <w:rsid w:val="00A073A1"/>
    <w:rsid w:val="00A073A7"/>
    <w:rsid w:val="00A0742C"/>
    <w:rsid w:val="00A07435"/>
    <w:rsid w:val="00A07465"/>
    <w:rsid w:val="00A07488"/>
    <w:rsid w:val="00A074CE"/>
    <w:rsid w:val="00A074FC"/>
    <w:rsid w:val="00A0753F"/>
    <w:rsid w:val="00A0754B"/>
    <w:rsid w:val="00A0755C"/>
    <w:rsid w:val="00A075B8"/>
    <w:rsid w:val="00A07643"/>
    <w:rsid w:val="00A076A3"/>
    <w:rsid w:val="00A076A9"/>
    <w:rsid w:val="00A076D2"/>
    <w:rsid w:val="00A07760"/>
    <w:rsid w:val="00A07775"/>
    <w:rsid w:val="00A0782A"/>
    <w:rsid w:val="00A07835"/>
    <w:rsid w:val="00A079DE"/>
    <w:rsid w:val="00A079E6"/>
    <w:rsid w:val="00A079F9"/>
    <w:rsid w:val="00A07A55"/>
    <w:rsid w:val="00A07AD2"/>
    <w:rsid w:val="00A07ADB"/>
    <w:rsid w:val="00A07B0D"/>
    <w:rsid w:val="00A07C10"/>
    <w:rsid w:val="00A07C36"/>
    <w:rsid w:val="00A07C7C"/>
    <w:rsid w:val="00A07C9C"/>
    <w:rsid w:val="00A07D7A"/>
    <w:rsid w:val="00A07D86"/>
    <w:rsid w:val="00A07D8E"/>
    <w:rsid w:val="00A07D92"/>
    <w:rsid w:val="00A07DAE"/>
    <w:rsid w:val="00A07E17"/>
    <w:rsid w:val="00A07EF6"/>
    <w:rsid w:val="00A07F5E"/>
    <w:rsid w:val="00A1000A"/>
    <w:rsid w:val="00A10012"/>
    <w:rsid w:val="00A1017A"/>
    <w:rsid w:val="00A101A6"/>
    <w:rsid w:val="00A1020A"/>
    <w:rsid w:val="00A10234"/>
    <w:rsid w:val="00A10308"/>
    <w:rsid w:val="00A103DB"/>
    <w:rsid w:val="00A1042C"/>
    <w:rsid w:val="00A104F2"/>
    <w:rsid w:val="00A105EC"/>
    <w:rsid w:val="00A10648"/>
    <w:rsid w:val="00A106B4"/>
    <w:rsid w:val="00A10741"/>
    <w:rsid w:val="00A10829"/>
    <w:rsid w:val="00A10876"/>
    <w:rsid w:val="00A10882"/>
    <w:rsid w:val="00A108DD"/>
    <w:rsid w:val="00A10951"/>
    <w:rsid w:val="00A10A5D"/>
    <w:rsid w:val="00A10B2E"/>
    <w:rsid w:val="00A10B52"/>
    <w:rsid w:val="00A10BB8"/>
    <w:rsid w:val="00A10C62"/>
    <w:rsid w:val="00A10C64"/>
    <w:rsid w:val="00A10C8E"/>
    <w:rsid w:val="00A10DAA"/>
    <w:rsid w:val="00A10E6B"/>
    <w:rsid w:val="00A10EAC"/>
    <w:rsid w:val="00A1101A"/>
    <w:rsid w:val="00A110B3"/>
    <w:rsid w:val="00A110C8"/>
    <w:rsid w:val="00A110D9"/>
    <w:rsid w:val="00A110FF"/>
    <w:rsid w:val="00A111C1"/>
    <w:rsid w:val="00A11329"/>
    <w:rsid w:val="00A113EF"/>
    <w:rsid w:val="00A114D4"/>
    <w:rsid w:val="00A11558"/>
    <w:rsid w:val="00A11574"/>
    <w:rsid w:val="00A11635"/>
    <w:rsid w:val="00A11662"/>
    <w:rsid w:val="00A11675"/>
    <w:rsid w:val="00A11692"/>
    <w:rsid w:val="00A116A1"/>
    <w:rsid w:val="00A11707"/>
    <w:rsid w:val="00A11751"/>
    <w:rsid w:val="00A11874"/>
    <w:rsid w:val="00A11881"/>
    <w:rsid w:val="00A11940"/>
    <w:rsid w:val="00A11954"/>
    <w:rsid w:val="00A11A09"/>
    <w:rsid w:val="00A11A43"/>
    <w:rsid w:val="00A11AA7"/>
    <w:rsid w:val="00A11B0C"/>
    <w:rsid w:val="00A11B19"/>
    <w:rsid w:val="00A11B3A"/>
    <w:rsid w:val="00A11B3E"/>
    <w:rsid w:val="00A11B84"/>
    <w:rsid w:val="00A11BC3"/>
    <w:rsid w:val="00A11BE1"/>
    <w:rsid w:val="00A11D76"/>
    <w:rsid w:val="00A11DED"/>
    <w:rsid w:val="00A11E0B"/>
    <w:rsid w:val="00A11E51"/>
    <w:rsid w:val="00A11E6A"/>
    <w:rsid w:val="00A11E79"/>
    <w:rsid w:val="00A11E90"/>
    <w:rsid w:val="00A11EDF"/>
    <w:rsid w:val="00A11F01"/>
    <w:rsid w:val="00A11F53"/>
    <w:rsid w:val="00A11FB6"/>
    <w:rsid w:val="00A1212E"/>
    <w:rsid w:val="00A1214C"/>
    <w:rsid w:val="00A12185"/>
    <w:rsid w:val="00A121DB"/>
    <w:rsid w:val="00A12237"/>
    <w:rsid w:val="00A12260"/>
    <w:rsid w:val="00A1231E"/>
    <w:rsid w:val="00A123B5"/>
    <w:rsid w:val="00A123D8"/>
    <w:rsid w:val="00A123ED"/>
    <w:rsid w:val="00A12418"/>
    <w:rsid w:val="00A124C9"/>
    <w:rsid w:val="00A12575"/>
    <w:rsid w:val="00A12590"/>
    <w:rsid w:val="00A125F2"/>
    <w:rsid w:val="00A1264C"/>
    <w:rsid w:val="00A1269B"/>
    <w:rsid w:val="00A126EA"/>
    <w:rsid w:val="00A126F1"/>
    <w:rsid w:val="00A127FA"/>
    <w:rsid w:val="00A12822"/>
    <w:rsid w:val="00A1284B"/>
    <w:rsid w:val="00A12861"/>
    <w:rsid w:val="00A128C2"/>
    <w:rsid w:val="00A129E1"/>
    <w:rsid w:val="00A12A31"/>
    <w:rsid w:val="00A12A96"/>
    <w:rsid w:val="00A12B39"/>
    <w:rsid w:val="00A12C91"/>
    <w:rsid w:val="00A12C9C"/>
    <w:rsid w:val="00A12D10"/>
    <w:rsid w:val="00A12DEF"/>
    <w:rsid w:val="00A12E72"/>
    <w:rsid w:val="00A12E7E"/>
    <w:rsid w:val="00A12EA0"/>
    <w:rsid w:val="00A12ECA"/>
    <w:rsid w:val="00A12EF2"/>
    <w:rsid w:val="00A12F3C"/>
    <w:rsid w:val="00A12F69"/>
    <w:rsid w:val="00A13020"/>
    <w:rsid w:val="00A13025"/>
    <w:rsid w:val="00A13073"/>
    <w:rsid w:val="00A13080"/>
    <w:rsid w:val="00A130BC"/>
    <w:rsid w:val="00A1314D"/>
    <w:rsid w:val="00A1316F"/>
    <w:rsid w:val="00A1317A"/>
    <w:rsid w:val="00A13269"/>
    <w:rsid w:val="00A1326B"/>
    <w:rsid w:val="00A13282"/>
    <w:rsid w:val="00A133A2"/>
    <w:rsid w:val="00A133A6"/>
    <w:rsid w:val="00A13430"/>
    <w:rsid w:val="00A134B1"/>
    <w:rsid w:val="00A13523"/>
    <w:rsid w:val="00A135A4"/>
    <w:rsid w:val="00A1360C"/>
    <w:rsid w:val="00A1361B"/>
    <w:rsid w:val="00A1362F"/>
    <w:rsid w:val="00A137E2"/>
    <w:rsid w:val="00A139DC"/>
    <w:rsid w:val="00A13A3A"/>
    <w:rsid w:val="00A13B3B"/>
    <w:rsid w:val="00A13CD0"/>
    <w:rsid w:val="00A13EB6"/>
    <w:rsid w:val="00A13EC3"/>
    <w:rsid w:val="00A13F6C"/>
    <w:rsid w:val="00A13FBC"/>
    <w:rsid w:val="00A1401E"/>
    <w:rsid w:val="00A14055"/>
    <w:rsid w:val="00A1406C"/>
    <w:rsid w:val="00A140E0"/>
    <w:rsid w:val="00A14115"/>
    <w:rsid w:val="00A14232"/>
    <w:rsid w:val="00A1424B"/>
    <w:rsid w:val="00A1436D"/>
    <w:rsid w:val="00A143D6"/>
    <w:rsid w:val="00A14442"/>
    <w:rsid w:val="00A1444C"/>
    <w:rsid w:val="00A14486"/>
    <w:rsid w:val="00A144EE"/>
    <w:rsid w:val="00A14503"/>
    <w:rsid w:val="00A1450B"/>
    <w:rsid w:val="00A14572"/>
    <w:rsid w:val="00A14597"/>
    <w:rsid w:val="00A146CF"/>
    <w:rsid w:val="00A146D8"/>
    <w:rsid w:val="00A146E0"/>
    <w:rsid w:val="00A1473A"/>
    <w:rsid w:val="00A147BA"/>
    <w:rsid w:val="00A148FD"/>
    <w:rsid w:val="00A1490F"/>
    <w:rsid w:val="00A14962"/>
    <w:rsid w:val="00A14977"/>
    <w:rsid w:val="00A149BC"/>
    <w:rsid w:val="00A149CD"/>
    <w:rsid w:val="00A14A66"/>
    <w:rsid w:val="00A14A96"/>
    <w:rsid w:val="00A14AB5"/>
    <w:rsid w:val="00A14ABF"/>
    <w:rsid w:val="00A14B0B"/>
    <w:rsid w:val="00A14B58"/>
    <w:rsid w:val="00A14B70"/>
    <w:rsid w:val="00A14B72"/>
    <w:rsid w:val="00A14BE2"/>
    <w:rsid w:val="00A14BEC"/>
    <w:rsid w:val="00A14C24"/>
    <w:rsid w:val="00A14C3B"/>
    <w:rsid w:val="00A14DD8"/>
    <w:rsid w:val="00A14E61"/>
    <w:rsid w:val="00A14E84"/>
    <w:rsid w:val="00A14F2D"/>
    <w:rsid w:val="00A14F4D"/>
    <w:rsid w:val="00A14FA3"/>
    <w:rsid w:val="00A1501D"/>
    <w:rsid w:val="00A15049"/>
    <w:rsid w:val="00A15093"/>
    <w:rsid w:val="00A150AE"/>
    <w:rsid w:val="00A15115"/>
    <w:rsid w:val="00A1514A"/>
    <w:rsid w:val="00A15233"/>
    <w:rsid w:val="00A15234"/>
    <w:rsid w:val="00A15244"/>
    <w:rsid w:val="00A1524E"/>
    <w:rsid w:val="00A1529D"/>
    <w:rsid w:val="00A152B9"/>
    <w:rsid w:val="00A152E1"/>
    <w:rsid w:val="00A15301"/>
    <w:rsid w:val="00A15324"/>
    <w:rsid w:val="00A15331"/>
    <w:rsid w:val="00A15393"/>
    <w:rsid w:val="00A15395"/>
    <w:rsid w:val="00A153CB"/>
    <w:rsid w:val="00A153D4"/>
    <w:rsid w:val="00A15469"/>
    <w:rsid w:val="00A15488"/>
    <w:rsid w:val="00A15493"/>
    <w:rsid w:val="00A154A9"/>
    <w:rsid w:val="00A154EE"/>
    <w:rsid w:val="00A15673"/>
    <w:rsid w:val="00A156E3"/>
    <w:rsid w:val="00A1576E"/>
    <w:rsid w:val="00A157B8"/>
    <w:rsid w:val="00A15805"/>
    <w:rsid w:val="00A1581B"/>
    <w:rsid w:val="00A158E9"/>
    <w:rsid w:val="00A1590B"/>
    <w:rsid w:val="00A15998"/>
    <w:rsid w:val="00A15A67"/>
    <w:rsid w:val="00A15A72"/>
    <w:rsid w:val="00A15A7E"/>
    <w:rsid w:val="00A15AA7"/>
    <w:rsid w:val="00A15AA9"/>
    <w:rsid w:val="00A15AB4"/>
    <w:rsid w:val="00A15AB7"/>
    <w:rsid w:val="00A15AC8"/>
    <w:rsid w:val="00A15B04"/>
    <w:rsid w:val="00A15BE7"/>
    <w:rsid w:val="00A15C0A"/>
    <w:rsid w:val="00A15C1A"/>
    <w:rsid w:val="00A15C46"/>
    <w:rsid w:val="00A15CE8"/>
    <w:rsid w:val="00A15D1A"/>
    <w:rsid w:val="00A15D20"/>
    <w:rsid w:val="00A15D68"/>
    <w:rsid w:val="00A15EEB"/>
    <w:rsid w:val="00A16118"/>
    <w:rsid w:val="00A16192"/>
    <w:rsid w:val="00A16251"/>
    <w:rsid w:val="00A16308"/>
    <w:rsid w:val="00A16311"/>
    <w:rsid w:val="00A16345"/>
    <w:rsid w:val="00A163AC"/>
    <w:rsid w:val="00A164A8"/>
    <w:rsid w:val="00A164E9"/>
    <w:rsid w:val="00A16507"/>
    <w:rsid w:val="00A16528"/>
    <w:rsid w:val="00A165D9"/>
    <w:rsid w:val="00A16629"/>
    <w:rsid w:val="00A16639"/>
    <w:rsid w:val="00A166AF"/>
    <w:rsid w:val="00A1670A"/>
    <w:rsid w:val="00A16731"/>
    <w:rsid w:val="00A1675F"/>
    <w:rsid w:val="00A167ED"/>
    <w:rsid w:val="00A16818"/>
    <w:rsid w:val="00A16826"/>
    <w:rsid w:val="00A1686D"/>
    <w:rsid w:val="00A16A79"/>
    <w:rsid w:val="00A16AE9"/>
    <w:rsid w:val="00A16AEA"/>
    <w:rsid w:val="00A16B8C"/>
    <w:rsid w:val="00A16BF9"/>
    <w:rsid w:val="00A16C26"/>
    <w:rsid w:val="00A16CBC"/>
    <w:rsid w:val="00A16CCB"/>
    <w:rsid w:val="00A16CCE"/>
    <w:rsid w:val="00A16D03"/>
    <w:rsid w:val="00A16D9F"/>
    <w:rsid w:val="00A16DDC"/>
    <w:rsid w:val="00A16DFB"/>
    <w:rsid w:val="00A16E58"/>
    <w:rsid w:val="00A16E7A"/>
    <w:rsid w:val="00A16EF5"/>
    <w:rsid w:val="00A16F00"/>
    <w:rsid w:val="00A16F43"/>
    <w:rsid w:val="00A16F5C"/>
    <w:rsid w:val="00A1710F"/>
    <w:rsid w:val="00A17115"/>
    <w:rsid w:val="00A17138"/>
    <w:rsid w:val="00A17286"/>
    <w:rsid w:val="00A17335"/>
    <w:rsid w:val="00A1738F"/>
    <w:rsid w:val="00A17538"/>
    <w:rsid w:val="00A17671"/>
    <w:rsid w:val="00A17698"/>
    <w:rsid w:val="00A177FB"/>
    <w:rsid w:val="00A177FC"/>
    <w:rsid w:val="00A1782C"/>
    <w:rsid w:val="00A17852"/>
    <w:rsid w:val="00A17883"/>
    <w:rsid w:val="00A178D2"/>
    <w:rsid w:val="00A17961"/>
    <w:rsid w:val="00A179A1"/>
    <w:rsid w:val="00A17A6D"/>
    <w:rsid w:val="00A17B80"/>
    <w:rsid w:val="00A17BAC"/>
    <w:rsid w:val="00A17C17"/>
    <w:rsid w:val="00A17C31"/>
    <w:rsid w:val="00A17CB7"/>
    <w:rsid w:val="00A17D8C"/>
    <w:rsid w:val="00A17D9B"/>
    <w:rsid w:val="00A17E3D"/>
    <w:rsid w:val="00A17FB3"/>
    <w:rsid w:val="00A20053"/>
    <w:rsid w:val="00A2005A"/>
    <w:rsid w:val="00A20065"/>
    <w:rsid w:val="00A200D7"/>
    <w:rsid w:val="00A20169"/>
    <w:rsid w:val="00A201C1"/>
    <w:rsid w:val="00A2020A"/>
    <w:rsid w:val="00A202E0"/>
    <w:rsid w:val="00A20319"/>
    <w:rsid w:val="00A20360"/>
    <w:rsid w:val="00A20382"/>
    <w:rsid w:val="00A203C7"/>
    <w:rsid w:val="00A20435"/>
    <w:rsid w:val="00A2049F"/>
    <w:rsid w:val="00A204A3"/>
    <w:rsid w:val="00A2060F"/>
    <w:rsid w:val="00A20631"/>
    <w:rsid w:val="00A206B6"/>
    <w:rsid w:val="00A2071D"/>
    <w:rsid w:val="00A20765"/>
    <w:rsid w:val="00A2079C"/>
    <w:rsid w:val="00A207BA"/>
    <w:rsid w:val="00A20891"/>
    <w:rsid w:val="00A208A6"/>
    <w:rsid w:val="00A208BA"/>
    <w:rsid w:val="00A208D9"/>
    <w:rsid w:val="00A20A9A"/>
    <w:rsid w:val="00A20B1C"/>
    <w:rsid w:val="00A20BEB"/>
    <w:rsid w:val="00A20BF8"/>
    <w:rsid w:val="00A20C86"/>
    <w:rsid w:val="00A20C95"/>
    <w:rsid w:val="00A20CBF"/>
    <w:rsid w:val="00A20E44"/>
    <w:rsid w:val="00A20E5B"/>
    <w:rsid w:val="00A20F20"/>
    <w:rsid w:val="00A20F7E"/>
    <w:rsid w:val="00A21114"/>
    <w:rsid w:val="00A211D7"/>
    <w:rsid w:val="00A21286"/>
    <w:rsid w:val="00A212DD"/>
    <w:rsid w:val="00A2137F"/>
    <w:rsid w:val="00A21388"/>
    <w:rsid w:val="00A2143A"/>
    <w:rsid w:val="00A214C9"/>
    <w:rsid w:val="00A214F0"/>
    <w:rsid w:val="00A21514"/>
    <w:rsid w:val="00A2151C"/>
    <w:rsid w:val="00A21541"/>
    <w:rsid w:val="00A21548"/>
    <w:rsid w:val="00A2163C"/>
    <w:rsid w:val="00A21668"/>
    <w:rsid w:val="00A21688"/>
    <w:rsid w:val="00A216E1"/>
    <w:rsid w:val="00A21757"/>
    <w:rsid w:val="00A217A4"/>
    <w:rsid w:val="00A217AB"/>
    <w:rsid w:val="00A217BF"/>
    <w:rsid w:val="00A21883"/>
    <w:rsid w:val="00A21956"/>
    <w:rsid w:val="00A219CD"/>
    <w:rsid w:val="00A21A27"/>
    <w:rsid w:val="00A21AE0"/>
    <w:rsid w:val="00A21B63"/>
    <w:rsid w:val="00A21C30"/>
    <w:rsid w:val="00A21C39"/>
    <w:rsid w:val="00A21C68"/>
    <w:rsid w:val="00A21D1E"/>
    <w:rsid w:val="00A21DD6"/>
    <w:rsid w:val="00A21F13"/>
    <w:rsid w:val="00A21F1C"/>
    <w:rsid w:val="00A21F31"/>
    <w:rsid w:val="00A21F49"/>
    <w:rsid w:val="00A22002"/>
    <w:rsid w:val="00A22003"/>
    <w:rsid w:val="00A22057"/>
    <w:rsid w:val="00A221E4"/>
    <w:rsid w:val="00A2224D"/>
    <w:rsid w:val="00A22264"/>
    <w:rsid w:val="00A222A8"/>
    <w:rsid w:val="00A22324"/>
    <w:rsid w:val="00A2236A"/>
    <w:rsid w:val="00A22481"/>
    <w:rsid w:val="00A225A4"/>
    <w:rsid w:val="00A2267D"/>
    <w:rsid w:val="00A226BD"/>
    <w:rsid w:val="00A22714"/>
    <w:rsid w:val="00A22725"/>
    <w:rsid w:val="00A2273B"/>
    <w:rsid w:val="00A22776"/>
    <w:rsid w:val="00A2280D"/>
    <w:rsid w:val="00A2282B"/>
    <w:rsid w:val="00A22894"/>
    <w:rsid w:val="00A228B0"/>
    <w:rsid w:val="00A228F9"/>
    <w:rsid w:val="00A22908"/>
    <w:rsid w:val="00A22A08"/>
    <w:rsid w:val="00A22A55"/>
    <w:rsid w:val="00A22A69"/>
    <w:rsid w:val="00A22A72"/>
    <w:rsid w:val="00A22B46"/>
    <w:rsid w:val="00A22B8D"/>
    <w:rsid w:val="00A22BD6"/>
    <w:rsid w:val="00A22C0C"/>
    <w:rsid w:val="00A22C2C"/>
    <w:rsid w:val="00A22C49"/>
    <w:rsid w:val="00A22CA6"/>
    <w:rsid w:val="00A22D72"/>
    <w:rsid w:val="00A22DB8"/>
    <w:rsid w:val="00A22DEF"/>
    <w:rsid w:val="00A22E49"/>
    <w:rsid w:val="00A22E7B"/>
    <w:rsid w:val="00A22F48"/>
    <w:rsid w:val="00A22F71"/>
    <w:rsid w:val="00A22FD5"/>
    <w:rsid w:val="00A22FDA"/>
    <w:rsid w:val="00A2302A"/>
    <w:rsid w:val="00A23059"/>
    <w:rsid w:val="00A230C9"/>
    <w:rsid w:val="00A2311B"/>
    <w:rsid w:val="00A2317A"/>
    <w:rsid w:val="00A23246"/>
    <w:rsid w:val="00A2329B"/>
    <w:rsid w:val="00A232A7"/>
    <w:rsid w:val="00A23348"/>
    <w:rsid w:val="00A233D1"/>
    <w:rsid w:val="00A2343B"/>
    <w:rsid w:val="00A2347E"/>
    <w:rsid w:val="00A234A0"/>
    <w:rsid w:val="00A234C8"/>
    <w:rsid w:val="00A234D2"/>
    <w:rsid w:val="00A234EF"/>
    <w:rsid w:val="00A235A6"/>
    <w:rsid w:val="00A23625"/>
    <w:rsid w:val="00A23691"/>
    <w:rsid w:val="00A2373A"/>
    <w:rsid w:val="00A23741"/>
    <w:rsid w:val="00A2374A"/>
    <w:rsid w:val="00A2378A"/>
    <w:rsid w:val="00A23797"/>
    <w:rsid w:val="00A237A5"/>
    <w:rsid w:val="00A237AD"/>
    <w:rsid w:val="00A237B5"/>
    <w:rsid w:val="00A2384B"/>
    <w:rsid w:val="00A23900"/>
    <w:rsid w:val="00A23A15"/>
    <w:rsid w:val="00A23A24"/>
    <w:rsid w:val="00A23A27"/>
    <w:rsid w:val="00A23AB0"/>
    <w:rsid w:val="00A23B19"/>
    <w:rsid w:val="00A23BC9"/>
    <w:rsid w:val="00A23BDD"/>
    <w:rsid w:val="00A23C48"/>
    <w:rsid w:val="00A23C53"/>
    <w:rsid w:val="00A23D30"/>
    <w:rsid w:val="00A23D3C"/>
    <w:rsid w:val="00A23D57"/>
    <w:rsid w:val="00A23DD0"/>
    <w:rsid w:val="00A23DDC"/>
    <w:rsid w:val="00A23E0A"/>
    <w:rsid w:val="00A23EBF"/>
    <w:rsid w:val="00A23F0F"/>
    <w:rsid w:val="00A23F5E"/>
    <w:rsid w:val="00A24052"/>
    <w:rsid w:val="00A240F4"/>
    <w:rsid w:val="00A240FC"/>
    <w:rsid w:val="00A2416C"/>
    <w:rsid w:val="00A241A2"/>
    <w:rsid w:val="00A241BB"/>
    <w:rsid w:val="00A241BC"/>
    <w:rsid w:val="00A241EB"/>
    <w:rsid w:val="00A24226"/>
    <w:rsid w:val="00A242B2"/>
    <w:rsid w:val="00A242B5"/>
    <w:rsid w:val="00A242BE"/>
    <w:rsid w:val="00A243D4"/>
    <w:rsid w:val="00A24424"/>
    <w:rsid w:val="00A24479"/>
    <w:rsid w:val="00A24527"/>
    <w:rsid w:val="00A24559"/>
    <w:rsid w:val="00A24569"/>
    <w:rsid w:val="00A245F3"/>
    <w:rsid w:val="00A2461F"/>
    <w:rsid w:val="00A24681"/>
    <w:rsid w:val="00A24704"/>
    <w:rsid w:val="00A247C4"/>
    <w:rsid w:val="00A247C7"/>
    <w:rsid w:val="00A247E3"/>
    <w:rsid w:val="00A247F3"/>
    <w:rsid w:val="00A24822"/>
    <w:rsid w:val="00A2486D"/>
    <w:rsid w:val="00A24965"/>
    <w:rsid w:val="00A249D3"/>
    <w:rsid w:val="00A24B9A"/>
    <w:rsid w:val="00A24BBA"/>
    <w:rsid w:val="00A24C14"/>
    <w:rsid w:val="00A24C38"/>
    <w:rsid w:val="00A24C5B"/>
    <w:rsid w:val="00A24E03"/>
    <w:rsid w:val="00A24E28"/>
    <w:rsid w:val="00A24E30"/>
    <w:rsid w:val="00A24E8E"/>
    <w:rsid w:val="00A24ECE"/>
    <w:rsid w:val="00A24F14"/>
    <w:rsid w:val="00A24FA6"/>
    <w:rsid w:val="00A25002"/>
    <w:rsid w:val="00A250E2"/>
    <w:rsid w:val="00A250F6"/>
    <w:rsid w:val="00A250F8"/>
    <w:rsid w:val="00A25105"/>
    <w:rsid w:val="00A25125"/>
    <w:rsid w:val="00A25257"/>
    <w:rsid w:val="00A25293"/>
    <w:rsid w:val="00A25295"/>
    <w:rsid w:val="00A252AD"/>
    <w:rsid w:val="00A25321"/>
    <w:rsid w:val="00A25328"/>
    <w:rsid w:val="00A253DD"/>
    <w:rsid w:val="00A253E1"/>
    <w:rsid w:val="00A25440"/>
    <w:rsid w:val="00A25461"/>
    <w:rsid w:val="00A254C4"/>
    <w:rsid w:val="00A25502"/>
    <w:rsid w:val="00A25591"/>
    <w:rsid w:val="00A25682"/>
    <w:rsid w:val="00A256C8"/>
    <w:rsid w:val="00A256CB"/>
    <w:rsid w:val="00A25728"/>
    <w:rsid w:val="00A25749"/>
    <w:rsid w:val="00A25756"/>
    <w:rsid w:val="00A25956"/>
    <w:rsid w:val="00A259FA"/>
    <w:rsid w:val="00A25A35"/>
    <w:rsid w:val="00A25A3E"/>
    <w:rsid w:val="00A25AF9"/>
    <w:rsid w:val="00A25B56"/>
    <w:rsid w:val="00A25B75"/>
    <w:rsid w:val="00A25BC5"/>
    <w:rsid w:val="00A25CE5"/>
    <w:rsid w:val="00A25DB8"/>
    <w:rsid w:val="00A25E21"/>
    <w:rsid w:val="00A25E25"/>
    <w:rsid w:val="00A25E83"/>
    <w:rsid w:val="00A25EAF"/>
    <w:rsid w:val="00A25ED8"/>
    <w:rsid w:val="00A25F23"/>
    <w:rsid w:val="00A25FCA"/>
    <w:rsid w:val="00A26131"/>
    <w:rsid w:val="00A2615A"/>
    <w:rsid w:val="00A26270"/>
    <w:rsid w:val="00A26291"/>
    <w:rsid w:val="00A262AD"/>
    <w:rsid w:val="00A262AF"/>
    <w:rsid w:val="00A2634F"/>
    <w:rsid w:val="00A26386"/>
    <w:rsid w:val="00A263FB"/>
    <w:rsid w:val="00A26412"/>
    <w:rsid w:val="00A26431"/>
    <w:rsid w:val="00A2643A"/>
    <w:rsid w:val="00A26512"/>
    <w:rsid w:val="00A265BB"/>
    <w:rsid w:val="00A2660E"/>
    <w:rsid w:val="00A26631"/>
    <w:rsid w:val="00A266BF"/>
    <w:rsid w:val="00A2678B"/>
    <w:rsid w:val="00A26824"/>
    <w:rsid w:val="00A26835"/>
    <w:rsid w:val="00A26889"/>
    <w:rsid w:val="00A268AA"/>
    <w:rsid w:val="00A268DC"/>
    <w:rsid w:val="00A269A7"/>
    <w:rsid w:val="00A26A08"/>
    <w:rsid w:val="00A26A1C"/>
    <w:rsid w:val="00A26A2C"/>
    <w:rsid w:val="00A26ABF"/>
    <w:rsid w:val="00A26B54"/>
    <w:rsid w:val="00A26B6F"/>
    <w:rsid w:val="00A26BD2"/>
    <w:rsid w:val="00A26CD4"/>
    <w:rsid w:val="00A26D2B"/>
    <w:rsid w:val="00A26D86"/>
    <w:rsid w:val="00A26E62"/>
    <w:rsid w:val="00A26E96"/>
    <w:rsid w:val="00A26EDA"/>
    <w:rsid w:val="00A26EED"/>
    <w:rsid w:val="00A26EFF"/>
    <w:rsid w:val="00A26F06"/>
    <w:rsid w:val="00A26F0F"/>
    <w:rsid w:val="00A2701E"/>
    <w:rsid w:val="00A2708C"/>
    <w:rsid w:val="00A27148"/>
    <w:rsid w:val="00A2717C"/>
    <w:rsid w:val="00A271A1"/>
    <w:rsid w:val="00A2726B"/>
    <w:rsid w:val="00A272D8"/>
    <w:rsid w:val="00A272D9"/>
    <w:rsid w:val="00A27316"/>
    <w:rsid w:val="00A27380"/>
    <w:rsid w:val="00A273FB"/>
    <w:rsid w:val="00A274E6"/>
    <w:rsid w:val="00A27522"/>
    <w:rsid w:val="00A27549"/>
    <w:rsid w:val="00A27565"/>
    <w:rsid w:val="00A2756A"/>
    <w:rsid w:val="00A2759E"/>
    <w:rsid w:val="00A276BC"/>
    <w:rsid w:val="00A2775B"/>
    <w:rsid w:val="00A27787"/>
    <w:rsid w:val="00A2782C"/>
    <w:rsid w:val="00A27864"/>
    <w:rsid w:val="00A279BC"/>
    <w:rsid w:val="00A279D1"/>
    <w:rsid w:val="00A279E1"/>
    <w:rsid w:val="00A27AA5"/>
    <w:rsid w:val="00A27AC2"/>
    <w:rsid w:val="00A27B00"/>
    <w:rsid w:val="00A27B08"/>
    <w:rsid w:val="00A27B16"/>
    <w:rsid w:val="00A27B2A"/>
    <w:rsid w:val="00A27C98"/>
    <w:rsid w:val="00A27CEC"/>
    <w:rsid w:val="00A27E38"/>
    <w:rsid w:val="00A27EAB"/>
    <w:rsid w:val="00A27ED1"/>
    <w:rsid w:val="00A27ED5"/>
    <w:rsid w:val="00A27FEA"/>
    <w:rsid w:val="00A27FEE"/>
    <w:rsid w:val="00A3003C"/>
    <w:rsid w:val="00A30054"/>
    <w:rsid w:val="00A300B2"/>
    <w:rsid w:val="00A30114"/>
    <w:rsid w:val="00A30143"/>
    <w:rsid w:val="00A30176"/>
    <w:rsid w:val="00A301E6"/>
    <w:rsid w:val="00A301FF"/>
    <w:rsid w:val="00A30210"/>
    <w:rsid w:val="00A3036C"/>
    <w:rsid w:val="00A303B0"/>
    <w:rsid w:val="00A303DA"/>
    <w:rsid w:val="00A303FD"/>
    <w:rsid w:val="00A30429"/>
    <w:rsid w:val="00A304A2"/>
    <w:rsid w:val="00A30528"/>
    <w:rsid w:val="00A305F9"/>
    <w:rsid w:val="00A30738"/>
    <w:rsid w:val="00A30789"/>
    <w:rsid w:val="00A307E7"/>
    <w:rsid w:val="00A309A3"/>
    <w:rsid w:val="00A30B19"/>
    <w:rsid w:val="00A30B63"/>
    <w:rsid w:val="00A30C62"/>
    <w:rsid w:val="00A30C67"/>
    <w:rsid w:val="00A30C77"/>
    <w:rsid w:val="00A30D73"/>
    <w:rsid w:val="00A30D7A"/>
    <w:rsid w:val="00A30D87"/>
    <w:rsid w:val="00A30E08"/>
    <w:rsid w:val="00A30E11"/>
    <w:rsid w:val="00A30ECF"/>
    <w:rsid w:val="00A30F35"/>
    <w:rsid w:val="00A30F6E"/>
    <w:rsid w:val="00A30F7A"/>
    <w:rsid w:val="00A30FE4"/>
    <w:rsid w:val="00A30FE6"/>
    <w:rsid w:val="00A31032"/>
    <w:rsid w:val="00A31040"/>
    <w:rsid w:val="00A31057"/>
    <w:rsid w:val="00A310F9"/>
    <w:rsid w:val="00A3113C"/>
    <w:rsid w:val="00A3114C"/>
    <w:rsid w:val="00A3122F"/>
    <w:rsid w:val="00A31270"/>
    <w:rsid w:val="00A31283"/>
    <w:rsid w:val="00A3137C"/>
    <w:rsid w:val="00A313D9"/>
    <w:rsid w:val="00A31442"/>
    <w:rsid w:val="00A31475"/>
    <w:rsid w:val="00A3147D"/>
    <w:rsid w:val="00A314D1"/>
    <w:rsid w:val="00A3154A"/>
    <w:rsid w:val="00A315BD"/>
    <w:rsid w:val="00A3162A"/>
    <w:rsid w:val="00A31630"/>
    <w:rsid w:val="00A31668"/>
    <w:rsid w:val="00A3167B"/>
    <w:rsid w:val="00A3167F"/>
    <w:rsid w:val="00A316CA"/>
    <w:rsid w:val="00A316E4"/>
    <w:rsid w:val="00A31834"/>
    <w:rsid w:val="00A31900"/>
    <w:rsid w:val="00A31921"/>
    <w:rsid w:val="00A31A35"/>
    <w:rsid w:val="00A31AC3"/>
    <w:rsid w:val="00A31B12"/>
    <w:rsid w:val="00A31B15"/>
    <w:rsid w:val="00A31C23"/>
    <w:rsid w:val="00A31D0E"/>
    <w:rsid w:val="00A31D3F"/>
    <w:rsid w:val="00A31D6D"/>
    <w:rsid w:val="00A31DC3"/>
    <w:rsid w:val="00A31DD8"/>
    <w:rsid w:val="00A31E67"/>
    <w:rsid w:val="00A31E6D"/>
    <w:rsid w:val="00A31EA4"/>
    <w:rsid w:val="00A31EBB"/>
    <w:rsid w:val="00A31F18"/>
    <w:rsid w:val="00A31FCB"/>
    <w:rsid w:val="00A32001"/>
    <w:rsid w:val="00A320F7"/>
    <w:rsid w:val="00A322AC"/>
    <w:rsid w:val="00A322B8"/>
    <w:rsid w:val="00A322E7"/>
    <w:rsid w:val="00A322FD"/>
    <w:rsid w:val="00A3232C"/>
    <w:rsid w:val="00A3234A"/>
    <w:rsid w:val="00A323D2"/>
    <w:rsid w:val="00A324D4"/>
    <w:rsid w:val="00A325D3"/>
    <w:rsid w:val="00A325EF"/>
    <w:rsid w:val="00A32696"/>
    <w:rsid w:val="00A3269D"/>
    <w:rsid w:val="00A32756"/>
    <w:rsid w:val="00A32875"/>
    <w:rsid w:val="00A32995"/>
    <w:rsid w:val="00A329BB"/>
    <w:rsid w:val="00A32A2D"/>
    <w:rsid w:val="00A32AB8"/>
    <w:rsid w:val="00A32AD2"/>
    <w:rsid w:val="00A32AF8"/>
    <w:rsid w:val="00A32B13"/>
    <w:rsid w:val="00A32B1E"/>
    <w:rsid w:val="00A32BCB"/>
    <w:rsid w:val="00A32BE5"/>
    <w:rsid w:val="00A32C44"/>
    <w:rsid w:val="00A32CC1"/>
    <w:rsid w:val="00A32D06"/>
    <w:rsid w:val="00A32D30"/>
    <w:rsid w:val="00A32DFE"/>
    <w:rsid w:val="00A32E26"/>
    <w:rsid w:val="00A32E5C"/>
    <w:rsid w:val="00A32EC9"/>
    <w:rsid w:val="00A3300D"/>
    <w:rsid w:val="00A3305E"/>
    <w:rsid w:val="00A330CF"/>
    <w:rsid w:val="00A330D9"/>
    <w:rsid w:val="00A3310A"/>
    <w:rsid w:val="00A33133"/>
    <w:rsid w:val="00A3315E"/>
    <w:rsid w:val="00A33204"/>
    <w:rsid w:val="00A3330A"/>
    <w:rsid w:val="00A333D5"/>
    <w:rsid w:val="00A333DD"/>
    <w:rsid w:val="00A33440"/>
    <w:rsid w:val="00A33491"/>
    <w:rsid w:val="00A334AF"/>
    <w:rsid w:val="00A334E2"/>
    <w:rsid w:val="00A334E4"/>
    <w:rsid w:val="00A334EC"/>
    <w:rsid w:val="00A335B4"/>
    <w:rsid w:val="00A335D9"/>
    <w:rsid w:val="00A3365B"/>
    <w:rsid w:val="00A33684"/>
    <w:rsid w:val="00A3375B"/>
    <w:rsid w:val="00A33786"/>
    <w:rsid w:val="00A337C4"/>
    <w:rsid w:val="00A337F6"/>
    <w:rsid w:val="00A33893"/>
    <w:rsid w:val="00A338AE"/>
    <w:rsid w:val="00A3393F"/>
    <w:rsid w:val="00A339C3"/>
    <w:rsid w:val="00A33A26"/>
    <w:rsid w:val="00A33AF8"/>
    <w:rsid w:val="00A33B4A"/>
    <w:rsid w:val="00A33BDE"/>
    <w:rsid w:val="00A33C39"/>
    <w:rsid w:val="00A33C40"/>
    <w:rsid w:val="00A33C52"/>
    <w:rsid w:val="00A33CCC"/>
    <w:rsid w:val="00A33D57"/>
    <w:rsid w:val="00A33D99"/>
    <w:rsid w:val="00A33D9C"/>
    <w:rsid w:val="00A33F36"/>
    <w:rsid w:val="00A33FC8"/>
    <w:rsid w:val="00A33FDB"/>
    <w:rsid w:val="00A33FE0"/>
    <w:rsid w:val="00A34019"/>
    <w:rsid w:val="00A34043"/>
    <w:rsid w:val="00A3404A"/>
    <w:rsid w:val="00A3404B"/>
    <w:rsid w:val="00A340BE"/>
    <w:rsid w:val="00A34101"/>
    <w:rsid w:val="00A3421A"/>
    <w:rsid w:val="00A34266"/>
    <w:rsid w:val="00A342A8"/>
    <w:rsid w:val="00A3436B"/>
    <w:rsid w:val="00A34399"/>
    <w:rsid w:val="00A343CA"/>
    <w:rsid w:val="00A343F6"/>
    <w:rsid w:val="00A34479"/>
    <w:rsid w:val="00A344D2"/>
    <w:rsid w:val="00A34535"/>
    <w:rsid w:val="00A34561"/>
    <w:rsid w:val="00A3458B"/>
    <w:rsid w:val="00A34598"/>
    <w:rsid w:val="00A345FD"/>
    <w:rsid w:val="00A34612"/>
    <w:rsid w:val="00A3463D"/>
    <w:rsid w:val="00A3466B"/>
    <w:rsid w:val="00A34671"/>
    <w:rsid w:val="00A34702"/>
    <w:rsid w:val="00A34795"/>
    <w:rsid w:val="00A347F6"/>
    <w:rsid w:val="00A348BF"/>
    <w:rsid w:val="00A3490F"/>
    <w:rsid w:val="00A3491A"/>
    <w:rsid w:val="00A349A2"/>
    <w:rsid w:val="00A349DD"/>
    <w:rsid w:val="00A34A44"/>
    <w:rsid w:val="00A34A66"/>
    <w:rsid w:val="00A34A89"/>
    <w:rsid w:val="00A34AEB"/>
    <w:rsid w:val="00A34B26"/>
    <w:rsid w:val="00A34B37"/>
    <w:rsid w:val="00A34BB7"/>
    <w:rsid w:val="00A34BC8"/>
    <w:rsid w:val="00A34C68"/>
    <w:rsid w:val="00A34CA0"/>
    <w:rsid w:val="00A34CBF"/>
    <w:rsid w:val="00A34CE8"/>
    <w:rsid w:val="00A34D38"/>
    <w:rsid w:val="00A34DBE"/>
    <w:rsid w:val="00A34DE0"/>
    <w:rsid w:val="00A34DEC"/>
    <w:rsid w:val="00A34E96"/>
    <w:rsid w:val="00A34EA3"/>
    <w:rsid w:val="00A34F3C"/>
    <w:rsid w:val="00A34F8A"/>
    <w:rsid w:val="00A34FB1"/>
    <w:rsid w:val="00A35014"/>
    <w:rsid w:val="00A35062"/>
    <w:rsid w:val="00A350B8"/>
    <w:rsid w:val="00A3514E"/>
    <w:rsid w:val="00A351CF"/>
    <w:rsid w:val="00A351DF"/>
    <w:rsid w:val="00A351FE"/>
    <w:rsid w:val="00A3524F"/>
    <w:rsid w:val="00A3530C"/>
    <w:rsid w:val="00A35390"/>
    <w:rsid w:val="00A35412"/>
    <w:rsid w:val="00A35542"/>
    <w:rsid w:val="00A3558A"/>
    <w:rsid w:val="00A35591"/>
    <w:rsid w:val="00A355AB"/>
    <w:rsid w:val="00A355C2"/>
    <w:rsid w:val="00A35628"/>
    <w:rsid w:val="00A35690"/>
    <w:rsid w:val="00A357D9"/>
    <w:rsid w:val="00A3585B"/>
    <w:rsid w:val="00A35894"/>
    <w:rsid w:val="00A35976"/>
    <w:rsid w:val="00A359C0"/>
    <w:rsid w:val="00A359E2"/>
    <w:rsid w:val="00A35A09"/>
    <w:rsid w:val="00A35A14"/>
    <w:rsid w:val="00A35A15"/>
    <w:rsid w:val="00A35A9F"/>
    <w:rsid w:val="00A35B4D"/>
    <w:rsid w:val="00A35B76"/>
    <w:rsid w:val="00A35B78"/>
    <w:rsid w:val="00A35B7F"/>
    <w:rsid w:val="00A35B99"/>
    <w:rsid w:val="00A35BB1"/>
    <w:rsid w:val="00A35BC1"/>
    <w:rsid w:val="00A35BDB"/>
    <w:rsid w:val="00A35CC2"/>
    <w:rsid w:val="00A35CFF"/>
    <w:rsid w:val="00A35DA1"/>
    <w:rsid w:val="00A35ED3"/>
    <w:rsid w:val="00A35F94"/>
    <w:rsid w:val="00A35FF5"/>
    <w:rsid w:val="00A360B5"/>
    <w:rsid w:val="00A3610B"/>
    <w:rsid w:val="00A36239"/>
    <w:rsid w:val="00A36295"/>
    <w:rsid w:val="00A362D6"/>
    <w:rsid w:val="00A36395"/>
    <w:rsid w:val="00A363AF"/>
    <w:rsid w:val="00A363EF"/>
    <w:rsid w:val="00A36447"/>
    <w:rsid w:val="00A36460"/>
    <w:rsid w:val="00A3646A"/>
    <w:rsid w:val="00A365E2"/>
    <w:rsid w:val="00A36631"/>
    <w:rsid w:val="00A366BA"/>
    <w:rsid w:val="00A36701"/>
    <w:rsid w:val="00A3677A"/>
    <w:rsid w:val="00A36839"/>
    <w:rsid w:val="00A368C9"/>
    <w:rsid w:val="00A3690C"/>
    <w:rsid w:val="00A36911"/>
    <w:rsid w:val="00A3693C"/>
    <w:rsid w:val="00A3697F"/>
    <w:rsid w:val="00A369C8"/>
    <w:rsid w:val="00A36A3B"/>
    <w:rsid w:val="00A36AAD"/>
    <w:rsid w:val="00A36B14"/>
    <w:rsid w:val="00A36B8D"/>
    <w:rsid w:val="00A36CB9"/>
    <w:rsid w:val="00A36CD2"/>
    <w:rsid w:val="00A36D63"/>
    <w:rsid w:val="00A36E13"/>
    <w:rsid w:val="00A36E79"/>
    <w:rsid w:val="00A36E8B"/>
    <w:rsid w:val="00A36EF1"/>
    <w:rsid w:val="00A37000"/>
    <w:rsid w:val="00A3702C"/>
    <w:rsid w:val="00A370D8"/>
    <w:rsid w:val="00A3717B"/>
    <w:rsid w:val="00A371FB"/>
    <w:rsid w:val="00A372AA"/>
    <w:rsid w:val="00A37320"/>
    <w:rsid w:val="00A37329"/>
    <w:rsid w:val="00A3736C"/>
    <w:rsid w:val="00A37411"/>
    <w:rsid w:val="00A3742B"/>
    <w:rsid w:val="00A37438"/>
    <w:rsid w:val="00A374D4"/>
    <w:rsid w:val="00A3750D"/>
    <w:rsid w:val="00A375B3"/>
    <w:rsid w:val="00A375CB"/>
    <w:rsid w:val="00A375D9"/>
    <w:rsid w:val="00A37627"/>
    <w:rsid w:val="00A376AE"/>
    <w:rsid w:val="00A376ED"/>
    <w:rsid w:val="00A37704"/>
    <w:rsid w:val="00A377AB"/>
    <w:rsid w:val="00A377D0"/>
    <w:rsid w:val="00A37834"/>
    <w:rsid w:val="00A37866"/>
    <w:rsid w:val="00A37887"/>
    <w:rsid w:val="00A3788E"/>
    <w:rsid w:val="00A378C8"/>
    <w:rsid w:val="00A378CA"/>
    <w:rsid w:val="00A378F4"/>
    <w:rsid w:val="00A378F7"/>
    <w:rsid w:val="00A37909"/>
    <w:rsid w:val="00A3790C"/>
    <w:rsid w:val="00A37954"/>
    <w:rsid w:val="00A379C8"/>
    <w:rsid w:val="00A37A1E"/>
    <w:rsid w:val="00A37A8A"/>
    <w:rsid w:val="00A37A90"/>
    <w:rsid w:val="00A37A9E"/>
    <w:rsid w:val="00A37AF7"/>
    <w:rsid w:val="00A37B29"/>
    <w:rsid w:val="00A37B89"/>
    <w:rsid w:val="00A37BCA"/>
    <w:rsid w:val="00A37C11"/>
    <w:rsid w:val="00A37C3A"/>
    <w:rsid w:val="00A37C8F"/>
    <w:rsid w:val="00A37CF8"/>
    <w:rsid w:val="00A37D73"/>
    <w:rsid w:val="00A37E07"/>
    <w:rsid w:val="00A37E89"/>
    <w:rsid w:val="00A37F33"/>
    <w:rsid w:val="00A37F67"/>
    <w:rsid w:val="00A37FC8"/>
    <w:rsid w:val="00A37FE0"/>
    <w:rsid w:val="00A40031"/>
    <w:rsid w:val="00A400AC"/>
    <w:rsid w:val="00A400C5"/>
    <w:rsid w:val="00A4015A"/>
    <w:rsid w:val="00A40190"/>
    <w:rsid w:val="00A40221"/>
    <w:rsid w:val="00A40263"/>
    <w:rsid w:val="00A402A1"/>
    <w:rsid w:val="00A402EB"/>
    <w:rsid w:val="00A402F9"/>
    <w:rsid w:val="00A40320"/>
    <w:rsid w:val="00A40322"/>
    <w:rsid w:val="00A40325"/>
    <w:rsid w:val="00A4037F"/>
    <w:rsid w:val="00A40402"/>
    <w:rsid w:val="00A40469"/>
    <w:rsid w:val="00A40609"/>
    <w:rsid w:val="00A4065A"/>
    <w:rsid w:val="00A40770"/>
    <w:rsid w:val="00A40771"/>
    <w:rsid w:val="00A40793"/>
    <w:rsid w:val="00A407BF"/>
    <w:rsid w:val="00A40801"/>
    <w:rsid w:val="00A408A3"/>
    <w:rsid w:val="00A4090B"/>
    <w:rsid w:val="00A409FE"/>
    <w:rsid w:val="00A40B44"/>
    <w:rsid w:val="00A40B5C"/>
    <w:rsid w:val="00A40B81"/>
    <w:rsid w:val="00A40BAC"/>
    <w:rsid w:val="00A40D01"/>
    <w:rsid w:val="00A40D6A"/>
    <w:rsid w:val="00A40D76"/>
    <w:rsid w:val="00A40DBC"/>
    <w:rsid w:val="00A40DF3"/>
    <w:rsid w:val="00A40E52"/>
    <w:rsid w:val="00A40FDB"/>
    <w:rsid w:val="00A410CE"/>
    <w:rsid w:val="00A4121A"/>
    <w:rsid w:val="00A41254"/>
    <w:rsid w:val="00A4125D"/>
    <w:rsid w:val="00A41386"/>
    <w:rsid w:val="00A41392"/>
    <w:rsid w:val="00A413D6"/>
    <w:rsid w:val="00A413DF"/>
    <w:rsid w:val="00A413E2"/>
    <w:rsid w:val="00A414FD"/>
    <w:rsid w:val="00A41536"/>
    <w:rsid w:val="00A41573"/>
    <w:rsid w:val="00A4165E"/>
    <w:rsid w:val="00A41738"/>
    <w:rsid w:val="00A4173D"/>
    <w:rsid w:val="00A41808"/>
    <w:rsid w:val="00A41935"/>
    <w:rsid w:val="00A419A7"/>
    <w:rsid w:val="00A419CE"/>
    <w:rsid w:val="00A41A10"/>
    <w:rsid w:val="00A41A5E"/>
    <w:rsid w:val="00A41ABD"/>
    <w:rsid w:val="00A41BD7"/>
    <w:rsid w:val="00A41C00"/>
    <w:rsid w:val="00A41D04"/>
    <w:rsid w:val="00A41D18"/>
    <w:rsid w:val="00A41D5E"/>
    <w:rsid w:val="00A41D5F"/>
    <w:rsid w:val="00A41D6D"/>
    <w:rsid w:val="00A41E37"/>
    <w:rsid w:val="00A41E69"/>
    <w:rsid w:val="00A41E6A"/>
    <w:rsid w:val="00A41E79"/>
    <w:rsid w:val="00A41E91"/>
    <w:rsid w:val="00A41E93"/>
    <w:rsid w:val="00A41F05"/>
    <w:rsid w:val="00A41F19"/>
    <w:rsid w:val="00A41F9E"/>
    <w:rsid w:val="00A41FBE"/>
    <w:rsid w:val="00A41FD0"/>
    <w:rsid w:val="00A41FD8"/>
    <w:rsid w:val="00A420C3"/>
    <w:rsid w:val="00A420D1"/>
    <w:rsid w:val="00A42126"/>
    <w:rsid w:val="00A42135"/>
    <w:rsid w:val="00A421A1"/>
    <w:rsid w:val="00A421BA"/>
    <w:rsid w:val="00A42259"/>
    <w:rsid w:val="00A42326"/>
    <w:rsid w:val="00A42378"/>
    <w:rsid w:val="00A423D3"/>
    <w:rsid w:val="00A4249E"/>
    <w:rsid w:val="00A424DE"/>
    <w:rsid w:val="00A424F5"/>
    <w:rsid w:val="00A42570"/>
    <w:rsid w:val="00A42595"/>
    <w:rsid w:val="00A425EC"/>
    <w:rsid w:val="00A42616"/>
    <w:rsid w:val="00A426E0"/>
    <w:rsid w:val="00A4274F"/>
    <w:rsid w:val="00A427C4"/>
    <w:rsid w:val="00A42938"/>
    <w:rsid w:val="00A42A80"/>
    <w:rsid w:val="00A42C29"/>
    <w:rsid w:val="00A42CC7"/>
    <w:rsid w:val="00A42D5E"/>
    <w:rsid w:val="00A42EA3"/>
    <w:rsid w:val="00A42F67"/>
    <w:rsid w:val="00A4308C"/>
    <w:rsid w:val="00A431A9"/>
    <w:rsid w:val="00A431DD"/>
    <w:rsid w:val="00A43258"/>
    <w:rsid w:val="00A432A5"/>
    <w:rsid w:val="00A432BE"/>
    <w:rsid w:val="00A43366"/>
    <w:rsid w:val="00A43395"/>
    <w:rsid w:val="00A4343C"/>
    <w:rsid w:val="00A43496"/>
    <w:rsid w:val="00A435C0"/>
    <w:rsid w:val="00A435E5"/>
    <w:rsid w:val="00A43677"/>
    <w:rsid w:val="00A436FA"/>
    <w:rsid w:val="00A4371D"/>
    <w:rsid w:val="00A43724"/>
    <w:rsid w:val="00A437A8"/>
    <w:rsid w:val="00A4383C"/>
    <w:rsid w:val="00A438A9"/>
    <w:rsid w:val="00A438BA"/>
    <w:rsid w:val="00A4394C"/>
    <w:rsid w:val="00A43951"/>
    <w:rsid w:val="00A4395A"/>
    <w:rsid w:val="00A4398F"/>
    <w:rsid w:val="00A43994"/>
    <w:rsid w:val="00A439CB"/>
    <w:rsid w:val="00A43AC0"/>
    <w:rsid w:val="00A43AFD"/>
    <w:rsid w:val="00A43B66"/>
    <w:rsid w:val="00A43B8B"/>
    <w:rsid w:val="00A43C1F"/>
    <w:rsid w:val="00A43C2A"/>
    <w:rsid w:val="00A43CA3"/>
    <w:rsid w:val="00A43CDF"/>
    <w:rsid w:val="00A43D26"/>
    <w:rsid w:val="00A43D74"/>
    <w:rsid w:val="00A43D84"/>
    <w:rsid w:val="00A43E88"/>
    <w:rsid w:val="00A43EB1"/>
    <w:rsid w:val="00A43FCD"/>
    <w:rsid w:val="00A43FD9"/>
    <w:rsid w:val="00A440CF"/>
    <w:rsid w:val="00A44100"/>
    <w:rsid w:val="00A441FC"/>
    <w:rsid w:val="00A4422D"/>
    <w:rsid w:val="00A44231"/>
    <w:rsid w:val="00A44232"/>
    <w:rsid w:val="00A44275"/>
    <w:rsid w:val="00A442DA"/>
    <w:rsid w:val="00A44347"/>
    <w:rsid w:val="00A44364"/>
    <w:rsid w:val="00A4442F"/>
    <w:rsid w:val="00A4443C"/>
    <w:rsid w:val="00A44507"/>
    <w:rsid w:val="00A44518"/>
    <w:rsid w:val="00A445A2"/>
    <w:rsid w:val="00A445F5"/>
    <w:rsid w:val="00A446BF"/>
    <w:rsid w:val="00A446E1"/>
    <w:rsid w:val="00A4479A"/>
    <w:rsid w:val="00A447A9"/>
    <w:rsid w:val="00A447B0"/>
    <w:rsid w:val="00A447F6"/>
    <w:rsid w:val="00A4481B"/>
    <w:rsid w:val="00A4482E"/>
    <w:rsid w:val="00A44832"/>
    <w:rsid w:val="00A44914"/>
    <w:rsid w:val="00A44958"/>
    <w:rsid w:val="00A44977"/>
    <w:rsid w:val="00A449AE"/>
    <w:rsid w:val="00A44A4E"/>
    <w:rsid w:val="00A44A85"/>
    <w:rsid w:val="00A44AA6"/>
    <w:rsid w:val="00A44B85"/>
    <w:rsid w:val="00A44B9C"/>
    <w:rsid w:val="00A44BC0"/>
    <w:rsid w:val="00A44C12"/>
    <w:rsid w:val="00A44C20"/>
    <w:rsid w:val="00A44CF2"/>
    <w:rsid w:val="00A44D00"/>
    <w:rsid w:val="00A44DA6"/>
    <w:rsid w:val="00A44DD4"/>
    <w:rsid w:val="00A44E1E"/>
    <w:rsid w:val="00A44E59"/>
    <w:rsid w:val="00A44E69"/>
    <w:rsid w:val="00A44E8B"/>
    <w:rsid w:val="00A44E8E"/>
    <w:rsid w:val="00A44F04"/>
    <w:rsid w:val="00A44F92"/>
    <w:rsid w:val="00A44FC5"/>
    <w:rsid w:val="00A44FCA"/>
    <w:rsid w:val="00A45055"/>
    <w:rsid w:val="00A45058"/>
    <w:rsid w:val="00A45080"/>
    <w:rsid w:val="00A450A6"/>
    <w:rsid w:val="00A45147"/>
    <w:rsid w:val="00A451B0"/>
    <w:rsid w:val="00A45250"/>
    <w:rsid w:val="00A452CA"/>
    <w:rsid w:val="00A4539F"/>
    <w:rsid w:val="00A453E9"/>
    <w:rsid w:val="00A454C0"/>
    <w:rsid w:val="00A454C4"/>
    <w:rsid w:val="00A454DE"/>
    <w:rsid w:val="00A454E5"/>
    <w:rsid w:val="00A45577"/>
    <w:rsid w:val="00A45607"/>
    <w:rsid w:val="00A4562D"/>
    <w:rsid w:val="00A456C8"/>
    <w:rsid w:val="00A456DC"/>
    <w:rsid w:val="00A45743"/>
    <w:rsid w:val="00A45774"/>
    <w:rsid w:val="00A4578E"/>
    <w:rsid w:val="00A4584A"/>
    <w:rsid w:val="00A4589B"/>
    <w:rsid w:val="00A458D0"/>
    <w:rsid w:val="00A458F9"/>
    <w:rsid w:val="00A4598D"/>
    <w:rsid w:val="00A45A56"/>
    <w:rsid w:val="00A45B37"/>
    <w:rsid w:val="00A45CD7"/>
    <w:rsid w:val="00A45CE6"/>
    <w:rsid w:val="00A45D98"/>
    <w:rsid w:val="00A45D9B"/>
    <w:rsid w:val="00A45DB1"/>
    <w:rsid w:val="00A45DF3"/>
    <w:rsid w:val="00A45E2B"/>
    <w:rsid w:val="00A45EB8"/>
    <w:rsid w:val="00A45F27"/>
    <w:rsid w:val="00A45F7A"/>
    <w:rsid w:val="00A45F7D"/>
    <w:rsid w:val="00A45FB3"/>
    <w:rsid w:val="00A45FEA"/>
    <w:rsid w:val="00A4607C"/>
    <w:rsid w:val="00A461C7"/>
    <w:rsid w:val="00A46224"/>
    <w:rsid w:val="00A462E0"/>
    <w:rsid w:val="00A46346"/>
    <w:rsid w:val="00A46357"/>
    <w:rsid w:val="00A46402"/>
    <w:rsid w:val="00A46408"/>
    <w:rsid w:val="00A4644B"/>
    <w:rsid w:val="00A46471"/>
    <w:rsid w:val="00A464A2"/>
    <w:rsid w:val="00A464D4"/>
    <w:rsid w:val="00A4652D"/>
    <w:rsid w:val="00A46537"/>
    <w:rsid w:val="00A465BB"/>
    <w:rsid w:val="00A465CB"/>
    <w:rsid w:val="00A46630"/>
    <w:rsid w:val="00A46668"/>
    <w:rsid w:val="00A467D9"/>
    <w:rsid w:val="00A4682C"/>
    <w:rsid w:val="00A4683C"/>
    <w:rsid w:val="00A4689B"/>
    <w:rsid w:val="00A469DE"/>
    <w:rsid w:val="00A46A1D"/>
    <w:rsid w:val="00A46A31"/>
    <w:rsid w:val="00A46A86"/>
    <w:rsid w:val="00A46B5B"/>
    <w:rsid w:val="00A46BC9"/>
    <w:rsid w:val="00A46C31"/>
    <w:rsid w:val="00A46C71"/>
    <w:rsid w:val="00A46C74"/>
    <w:rsid w:val="00A46CBC"/>
    <w:rsid w:val="00A46CD6"/>
    <w:rsid w:val="00A46CDC"/>
    <w:rsid w:val="00A46D16"/>
    <w:rsid w:val="00A46DA6"/>
    <w:rsid w:val="00A46DC2"/>
    <w:rsid w:val="00A46DC5"/>
    <w:rsid w:val="00A46E30"/>
    <w:rsid w:val="00A46E3A"/>
    <w:rsid w:val="00A46E72"/>
    <w:rsid w:val="00A46EA0"/>
    <w:rsid w:val="00A46EB1"/>
    <w:rsid w:val="00A46F3A"/>
    <w:rsid w:val="00A46FB6"/>
    <w:rsid w:val="00A46FB7"/>
    <w:rsid w:val="00A47069"/>
    <w:rsid w:val="00A47072"/>
    <w:rsid w:val="00A4707D"/>
    <w:rsid w:val="00A4713C"/>
    <w:rsid w:val="00A471FD"/>
    <w:rsid w:val="00A47217"/>
    <w:rsid w:val="00A472D3"/>
    <w:rsid w:val="00A4736F"/>
    <w:rsid w:val="00A47378"/>
    <w:rsid w:val="00A473D8"/>
    <w:rsid w:val="00A473D9"/>
    <w:rsid w:val="00A4746B"/>
    <w:rsid w:val="00A474F4"/>
    <w:rsid w:val="00A47517"/>
    <w:rsid w:val="00A4751D"/>
    <w:rsid w:val="00A4755D"/>
    <w:rsid w:val="00A47578"/>
    <w:rsid w:val="00A475AE"/>
    <w:rsid w:val="00A475C8"/>
    <w:rsid w:val="00A475D1"/>
    <w:rsid w:val="00A4763A"/>
    <w:rsid w:val="00A476EE"/>
    <w:rsid w:val="00A47833"/>
    <w:rsid w:val="00A4787B"/>
    <w:rsid w:val="00A47895"/>
    <w:rsid w:val="00A478E9"/>
    <w:rsid w:val="00A478FD"/>
    <w:rsid w:val="00A4796B"/>
    <w:rsid w:val="00A479B5"/>
    <w:rsid w:val="00A47A0C"/>
    <w:rsid w:val="00A47B42"/>
    <w:rsid w:val="00A47B52"/>
    <w:rsid w:val="00A47B53"/>
    <w:rsid w:val="00A47C12"/>
    <w:rsid w:val="00A47C16"/>
    <w:rsid w:val="00A47CA4"/>
    <w:rsid w:val="00A47D70"/>
    <w:rsid w:val="00A47DD2"/>
    <w:rsid w:val="00A47EE5"/>
    <w:rsid w:val="00A47F69"/>
    <w:rsid w:val="00A5009B"/>
    <w:rsid w:val="00A500CB"/>
    <w:rsid w:val="00A500EC"/>
    <w:rsid w:val="00A5014B"/>
    <w:rsid w:val="00A501C8"/>
    <w:rsid w:val="00A501D8"/>
    <w:rsid w:val="00A50225"/>
    <w:rsid w:val="00A502C2"/>
    <w:rsid w:val="00A502F6"/>
    <w:rsid w:val="00A50395"/>
    <w:rsid w:val="00A50406"/>
    <w:rsid w:val="00A5047F"/>
    <w:rsid w:val="00A5048E"/>
    <w:rsid w:val="00A50495"/>
    <w:rsid w:val="00A504AA"/>
    <w:rsid w:val="00A5058D"/>
    <w:rsid w:val="00A505EF"/>
    <w:rsid w:val="00A50613"/>
    <w:rsid w:val="00A50644"/>
    <w:rsid w:val="00A50656"/>
    <w:rsid w:val="00A50686"/>
    <w:rsid w:val="00A506B5"/>
    <w:rsid w:val="00A506CD"/>
    <w:rsid w:val="00A506ED"/>
    <w:rsid w:val="00A50716"/>
    <w:rsid w:val="00A50758"/>
    <w:rsid w:val="00A507A3"/>
    <w:rsid w:val="00A508A4"/>
    <w:rsid w:val="00A508C6"/>
    <w:rsid w:val="00A50A0E"/>
    <w:rsid w:val="00A50A7C"/>
    <w:rsid w:val="00A50B3A"/>
    <w:rsid w:val="00A50B73"/>
    <w:rsid w:val="00A50CC8"/>
    <w:rsid w:val="00A50CE1"/>
    <w:rsid w:val="00A50D1A"/>
    <w:rsid w:val="00A50DB8"/>
    <w:rsid w:val="00A50DD6"/>
    <w:rsid w:val="00A50E25"/>
    <w:rsid w:val="00A50E43"/>
    <w:rsid w:val="00A50EB1"/>
    <w:rsid w:val="00A50EF7"/>
    <w:rsid w:val="00A50EFA"/>
    <w:rsid w:val="00A50F16"/>
    <w:rsid w:val="00A50FC8"/>
    <w:rsid w:val="00A50FD2"/>
    <w:rsid w:val="00A51019"/>
    <w:rsid w:val="00A51159"/>
    <w:rsid w:val="00A51247"/>
    <w:rsid w:val="00A5124C"/>
    <w:rsid w:val="00A512EA"/>
    <w:rsid w:val="00A51301"/>
    <w:rsid w:val="00A51334"/>
    <w:rsid w:val="00A513CF"/>
    <w:rsid w:val="00A5141F"/>
    <w:rsid w:val="00A5154F"/>
    <w:rsid w:val="00A515D1"/>
    <w:rsid w:val="00A51669"/>
    <w:rsid w:val="00A5166E"/>
    <w:rsid w:val="00A516C8"/>
    <w:rsid w:val="00A516D7"/>
    <w:rsid w:val="00A516F8"/>
    <w:rsid w:val="00A51720"/>
    <w:rsid w:val="00A5179F"/>
    <w:rsid w:val="00A51802"/>
    <w:rsid w:val="00A51857"/>
    <w:rsid w:val="00A51893"/>
    <w:rsid w:val="00A519B8"/>
    <w:rsid w:val="00A51A0E"/>
    <w:rsid w:val="00A51A96"/>
    <w:rsid w:val="00A51AD1"/>
    <w:rsid w:val="00A51B40"/>
    <w:rsid w:val="00A51BEF"/>
    <w:rsid w:val="00A51C51"/>
    <w:rsid w:val="00A51CF0"/>
    <w:rsid w:val="00A51CF9"/>
    <w:rsid w:val="00A51D0D"/>
    <w:rsid w:val="00A51D5F"/>
    <w:rsid w:val="00A51D72"/>
    <w:rsid w:val="00A51D93"/>
    <w:rsid w:val="00A51DCF"/>
    <w:rsid w:val="00A51EBE"/>
    <w:rsid w:val="00A51F2A"/>
    <w:rsid w:val="00A5201A"/>
    <w:rsid w:val="00A52069"/>
    <w:rsid w:val="00A520B4"/>
    <w:rsid w:val="00A520EF"/>
    <w:rsid w:val="00A52217"/>
    <w:rsid w:val="00A5228E"/>
    <w:rsid w:val="00A522A1"/>
    <w:rsid w:val="00A522AD"/>
    <w:rsid w:val="00A522B7"/>
    <w:rsid w:val="00A52303"/>
    <w:rsid w:val="00A52312"/>
    <w:rsid w:val="00A52324"/>
    <w:rsid w:val="00A523AA"/>
    <w:rsid w:val="00A523B9"/>
    <w:rsid w:val="00A523CA"/>
    <w:rsid w:val="00A52420"/>
    <w:rsid w:val="00A52458"/>
    <w:rsid w:val="00A524A9"/>
    <w:rsid w:val="00A52532"/>
    <w:rsid w:val="00A5258E"/>
    <w:rsid w:val="00A525AA"/>
    <w:rsid w:val="00A525B4"/>
    <w:rsid w:val="00A525F4"/>
    <w:rsid w:val="00A52623"/>
    <w:rsid w:val="00A52652"/>
    <w:rsid w:val="00A52686"/>
    <w:rsid w:val="00A5280D"/>
    <w:rsid w:val="00A52893"/>
    <w:rsid w:val="00A528A5"/>
    <w:rsid w:val="00A52981"/>
    <w:rsid w:val="00A52A47"/>
    <w:rsid w:val="00A52A94"/>
    <w:rsid w:val="00A52B39"/>
    <w:rsid w:val="00A52B67"/>
    <w:rsid w:val="00A52B69"/>
    <w:rsid w:val="00A52B8D"/>
    <w:rsid w:val="00A52C7F"/>
    <w:rsid w:val="00A52DB5"/>
    <w:rsid w:val="00A52E27"/>
    <w:rsid w:val="00A52E29"/>
    <w:rsid w:val="00A52F62"/>
    <w:rsid w:val="00A52F70"/>
    <w:rsid w:val="00A52FD6"/>
    <w:rsid w:val="00A53003"/>
    <w:rsid w:val="00A53040"/>
    <w:rsid w:val="00A53042"/>
    <w:rsid w:val="00A530B1"/>
    <w:rsid w:val="00A5310B"/>
    <w:rsid w:val="00A53146"/>
    <w:rsid w:val="00A5319E"/>
    <w:rsid w:val="00A5323E"/>
    <w:rsid w:val="00A532A4"/>
    <w:rsid w:val="00A532D2"/>
    <w:rsid w:val="00A53414"/>
    <w:rsid w:val="00A5343E"/>
    <w:rsid w:val="00A534BF"/>
    <w:rsid w:val="00A535BD"/>
    <w:rsid w:val="00A535D1"/>
    <w:rsid w:val="00A5360B"/>
    <w:rsid w:val="00A5366F"/>
    <w:rsid w:val="00A537A8"/>
    <w:rsid w:val="00A537A9"/>
    <w:rsid w:val="00A537AC"/>
    <w:rsid w:val="00A537B0"/>
    <w:rsid w:val="00A537F8"/>
    <w:rsid w:val="00A53897"/>
    <w:rsid w:val="00A5393C"/>
    <w:rsid w:val="00A5397C"/>
    <w:rsid w:val="00A539FD"/>
    <w:rsid w:val="00A53A01"/>
    <w:rsid w:val="00A53AFD"/>
    <w:rsid w:val="00A53B4B"/>
    <w:rsid w:val="00A53BB6"/>
    <w:rsid w:val="00A53C4F"/>
    <w:rsid w:val="00A53C7E"/>
    <w:rsid w:val="00A53CD9"/>
    <w:rsid w:val="00A53CDF"/>
    <w:rsid w:val="00A53D30"/>
    <w:rsid w:val="00A53D60"/>
    <w:rsid w:val="00A53D8D"/>
    <w:rsid w:val="00A53E6A"/>
    <w:rsid w:val="00A53E93"/>
    <w:rsid w:val="00A53EBC"/>
    <w:rsid w:val="00A53F18"/>
    <w:rsid w:val="00A53F84"/>
    <w:rsid w:val="00A54052"/>
    <w:rsid w:val="00A5414C"/>
    <w:rsid w:val="00A54167"/>
    <w:rsid w:val="00A54207"/>
    <w:rsid w:val="00A54219"/>
    <w:rsid w:val="00A54225"/>
    <w:rsid w:val="00A542FB"/>
    <w:rsid w:val="00A543C2"/>
    <w:rsid w:val="00A543EB"/>
    <w:rsid w:val="00A543FD"/>
    <w:rsid w:val="00A5440A"/>
    <w:rsid w:val="00A544B7"/>
    <w:rsid w:val="00A544BE"/>
    <w:rsid w:val="00A5454A"/>
    <w:rsid w:val="00A545AF"/>
    <w:rsid w:val="00A545B3"/>
    <w:rsid w:val="00A545E9"/>
    <w:rsid w:val="00A54680"/>
    <w:rsid w:val="00A54750"/>
    <w:rsid w:val="00A5476D"/>
    <w:rsid w:val="00A5477C"/>
    <w:rsid w:val="00A54895"/>
    <w:rsid w:val="00A548A4"/>
    <w:rsid w:val="00A5496B"/>
    <w:rsid w:val="00A549B0"/>
    <w:rsid w:val="00A54A05"/>
    <w:rsid w:val="00A54B8D"/>
    <w:rsid w:val="00A54C74"/>
    <w:rsid w:val="00A54CB2"/>
    <w:rsid w:val="00A54CCC"/>
    <w:rsid w:val="00A54CD9"/>
    <w:rsid w:val="00A54D27"/>
    <w:rsid w:val="00A54D36"/>
    <w:rsid w:val="00A54D70"/>
    <w:rsid w:val="00A54DA9"/>
    <w:rsid w:val="00A54DAC"/>
    <w:rsid w:val="00A54EE3"/>
    <w:rsid w:val="00A55078"/>
    <w:rsid w:val="00A55086"/>
    <w:rsid w:val="00A55124"/>
    <w:rsid w:val="00A551C8"/>
    <w:rsid w:val="00A551F6"/>
    <w:rsid w:val="00A5522C"/>
    <w:rsid w:val="00A5523D"/>
    <w:rsid w:val="00A552D6"/>
    <w:rsid w:val="00A5537D"/>
    <w:rsid w:val="00A554B3"/>
    <w:rsid w:val="00A55515"/>
    <w:rsid w:val="00A55539"/>
    <w:rsid w:val="00A5559E"/>
    <w:rsid w:val="00A555A0"/>
    <w:rsid w:val="00A555E6"/>
    <w:rsid w:val="00A5564F"/>
    <w:rsid w:val="00A556F7"/>
    <w:rsid w:val="00A557E9"/>
    <w:rsid w:val="00A5583A"/>
    <w:rsid w:val="00A55895"/>
    <w:rsid w:val="00A558CD"/>
    <w:rsid w:val="00A5592F"/>
    <w:rsid w:val="00A55964"/>
    <w:rsid w:val="00A55A00"/>
    <w:rsid w:val="00A55A2A"/>
    <w:rsid w:val="00A55A33"/>
    <w:rsid w:val="00A55AFA"/>
    <w:rsid w:val="00A55BA3"/>
    <w:rsid w:val="00A55BCD"/>
    <w:rsid w:val="00A55C17"/>
    <w:rsid w:val="00A55CB8"/>
    <w:rsid w:val="00A55CFF"/>
    <w:rsid w:val="00A55D7E"/>
    <w:rsid w:val="00A55D82"/>
    <w:rsid w:val="00A55DD9"/>
    <w:rsid w:val="00A55DF5"/>
    <w:rsid w:val="00A55E75"/>
    <w:rsid w:val="00A55EA7"/>
    <w:rsid w:val="00A55F08"/>
    <w:rsid w:val="00A56027"/>
    <w:rsid w:val="00A5608A"/>
    <w:rsid w:val="00A56093"/>
    <w:rsid w:val="00A561EF"/>
    <w:rsid w:val="00A56201"/>
    <w:rsid w:val="00A56214"/>
    <w:rsid w:val="00A562EE"/>
    <w:rsid w:val="00A562F5"/>
    <w:rsid w:val="00A563DE"/>
    <w:rsid w:val="00A563EB"/>
    <w:rsid w:val="00A56445"/>
    <w:rsid w:val="00A5647E"/>
    <w:rsid w:val="00A564D8"/>
    <w:rsid w:val="00A56562"/>
    <w:rsid w:val="00A56563"/>
    <w:rsid w:val="00A565C7"/>
    <w:rsid w:val="00A56637"/>
    <w:rsid w:val="00A566B7"/>
    <w:rsid w:val="00A56733"/>
    <w:rsid w:val="00A56740"/>
    <w:rsid w:val="00A567EB"/>
    <w:rsid w:val="00A56830"/>
    <w:rsid w:val="00A568F2"/>
    <w:rsid w:val="00A56956"/>
    <w:rsid w:val="00A56976"/>
    <w:rsid w:val="00A569B6"/>
    <w:rsid w:val="00A56A8A"/>
    <w:rsid w:val="00A56B34"/>
    <w:rsid w:val="00A56C6E"/>
    <w:rsid w:val="00A56C71"/>
    <w:rsid w:val="00A56D03"/>
    <w:rsid w:val="00A56D7D"/>
    <w:rsid w:val="00A56D8C"/>
    <w:rsid w:val="00A56DB7"/>
    <w:rsid w:val="00A56DF6"/>
    <w:rsid w:val="00A56E19"/>
    <w:rsid w:val="00A56E61"/>
    <w:rsid w:val="00A56EEF"/>
    <w:rsid w:val="00A56F67"/>
    <w:rsid w:val="00A56F8E"/>
    <w:rsid w:val="00A570CC"/>
    <w:rsid w:val="00A5713B"/>
    <w:rsid w:val="00A57150"/>
    <w:rsid w:val="00A5719D"/>
    <w:rsid w:val="00A573B3"/>
    <w:rsid w:val="00A573C5"/>
    <w:rsid w:val="00A573FA"/>
    <w:rsid w:val="00A574C5"/>
    <w:rsid w:val="00A574CD"/>
    <w:rsid w:val="00A57567"/>
    <w:rsid w:val="00A57593"/>
    <w:rsid w:val="00A575B2"/>
    <w:rsid w:val="00A57615"/>
    <w:rsid w:val="00A57728"/>
    <w:rsid w:val="00A5772C"/>
    <w:rsid w:val="00A57770"/>
    <w:rsid w:val="00A5788B"/>
    <w:rsid w:val="00A57903"/>
    <w:rsid w:val="00A57992"/>
    <w:rsid w:val="00A579EE"/>
    <w:rsid w:val="00A57A94"/>
    <w:rsid w:val="00A57ABF"/>
    <w:rsid w:val="00A57AF3"/>
    <w:rsid w:val="00A57B13"/>
    <w:rsid w:val="00A57B2D"/>
    <w:rsid w:val="00A57C3A"/>
    <w:rsid w:val="00A57C5E"/>
    <w:rsid w:val="00A57DAF"/>
    <w:rsid w:val="00A57DF3"/>
    <w:rsid w:val="00A57E15"/>
    <w:rsid w:val="00A57E6E"/>
    <w:rsid w:val="00A57EA5"/>
    <w:rsid w:val="00A57FBC"/>
    <w:rsid w:val="00A60037"/>
    <w:rsid w:val="00A6012C"/>
    <w:rsid w:val="00A6016D"/>
    <w:rsid w:val="00A60261"/>
    <w:rsid w:val="00A6026D"/>
    <w:rsid w:val="00A6036A"/>
    <w:rsid w:val="00A603A6"/>
    <w:rsid w:val="00A6043C"/>
    <w:rsid w:val="00A6045D"/>
    <w:rsid w:val="00A60523"/>
    <w:rsid w:val="00A60590"/>
    <w:rsid w:val="00A605D9"/>
    <w:rsid w:val="00A606B1"/>
    <w:rsid w:val="00A60774"/>
    <w:rsid w:val="00A607CC"/>
    <w:rsid w:val="00A60801"/>
    <w:rsid w:val="00A60876"/>
    <w:rsid w:val="00A608B6"/>
    <w:rsid w:val="00A608DB"/>
    <w:rsid w:val="00A6091A"/>
    <w:rsid w:val="00A6091E"/>
    <w:rsid w:val="00A60A80"/>
    <w:rsid w:val="00A60A83"/>
    <w:rsid w:val="00A60A98"/>
    <w:rsid w:val="00A60B4C"/>
    <w:rsid w:val="00A60B97"/>
    <w:rsid w:val="00A60BF8"/>
    <w:rsid w:val="00A60D06"/>
    <w:rsid w:val="00A60D70"/>
    <w:rsid w:val="00A60DEF"/>
    <w:rsid w:val="00A60E4D"/>
    <w:rsid w:val="00A60ED7"/>
    <w:rsid w:val="00A60EDE"/>
    <w:rsid w:val="00A60F3E"/>
    <w:rsid w:val="00A6101B"/>
    <w:rsid w:val="00A61075"/>
    <w:rsid w:val="00A611C1"/>
    <w:rsid w:val="00A611CA"/>
    <w:rsid w:val="00A61200"/>
    <w:rsid w:val="00A612A5"/>
    <w:rsid w:val="00A612D4"/>
    <w:rsid w:val="00A612F7"/>
    <w:rsid w:val="00A61322"/>
    <w:rsid w:val="00A6138E"/>
    <w:rsid w:val="00A613A0"/>
    <w:rsid w:val="00A613C2"/>
    <w:rsid w:val="00A61429"/>
    <w:rsid w:val="00A6143B"/>
    <w:rsid w:val="00A614EC"/>
    <w:rsid w:val="00A615C1"/>
    <w:rsid w:val="00A61699"/>
    <w:rsid w:val="00A616D3"/>
    <w:rsid w:val="00A61712"/>
    <w:rsid w:val="00A61765"/>
    <w:rsid w:val="00A617AF"/>
    <w:rsid w:val="00A617FD"/>
    <w:rsid w:val="00A61831"/>
    <w:rsid w:val="00A61928"/>
    <w:rsid w:val="00A619BF"/>
    <w:rsid w:val="00A61A7E"/>
    <w:rsid w:val="00A61ACB"/>
    <w:rsid w:val="00A61B2C"/>
    <w:rsid w:val="00A61C6A"/>
    <w:rsid w:val="00A61C85"/>
    <w:rsid w:val="00A61DF3"/>
    <w:rsid w:val="00A61F72"/>
    <w:rsid w:val="00A62045"/>
    <w:rsid w:val="00A62053"/>
    <w:rsid w:val="00A6206B"/>
    <w:rsid w:val="00A620D7"/>
    <w:rsid w:val="00A6215D"/>
    <w:rsid w:val="00A62225"/>
    <w:rsid w:val="00A62265"/>
    <w:rsid w:val="00A622FF"/>
    <w:rsid w:val="00A6239F"/>
    <w:rsid w:val="00A623AA"/>
    <w:rsid w:val="00A623BD"/>
    <w:rsid w:val="00A624BD"/>
    <w:rsid w:val="00A62542"/>
    <w:rsid w:val="00A625AA"/>
    <w:rsid w:val="00A6260C"/>
    <w:rsid w:val="00A626A9"/>
    <w:rsid w:val="00A626B9"/>
    <w:rsid w:val="00A626FA"/>
    <w:rsid w:val="00A62726"/>
    <w:rsid w:val="00A62761"/>
    <w:rsid w:val="00A627DC"/>
    <w:rsid w:val="00A6281E"/>
    <w:rsid w:val="00A62844"/>
    <w:rsid w:val="00A6285F"/>
    <w:rsid w:val="00A628BB"/>
    <w:rsid w:val="00A62952"/>
    <w:rsid w:val="00A62986"/>
    <w:rsid w:val="00A62988"/>
    <w:rsid w:val="00A6299F"/>
    <w:rsid w:val="00A62A64"/>
    <w:rsid w:val="00A62A70"/>
    <w:rsid w:val="00A62A9E"/>
    <w:rsid w:val="00A62B30"/>
    <w:rsid w:val="00A62C67"/>
    <w:rsid w:val="00A62CD0"/>
    <w:rsid w:val="00A62D50"/>
    <w:rsid w:val="00A62DA1"/>
    <w:rsid w:val="00A62DA3"/>
    <w:rsid w:val="00A62E99"/>
    <w:rsid w:val="00A62ED9"/>
    <w:rsid w:val="00A62F22"/>
    <w:rsid w:val="00A62F45"/>
    <w:rsid w:val="00A62FB9"/>
    <w:rsid w:val="00A6312A"/>
    <w:rsid w:val="00A6312F"/>
    <w:rsid w:val="00A6313E"/>
    <w:rsid w:val="00A631D6"/>
    <w:rsid w:val="00A63294"/>
    <w:rsid w:val="00A632DB"/>
    <w:rsid w:val="00A63461"/>
    <w:rsid w:val="00A6346E"/>
    <w:rsid w:val="00A63558"/>
    <w:rsid w:val="00A63592"/>
    <w:rsid w:val="00A635A3"/>
    <w:rsid w:val="00A63612"/>
    <w:rsid w:val="00A63619"/>
    <w:rsid w:val="00A63649"/>
    <w:rsid w:val="00A63691"/>
    <w:rsid w:val="00A636B3"/>
    <w:rsid w:val="00A636D7"/>
    <w:rsid w:val="00A63701"/>
    <w:rsid w:val="00A63844"/>
    <w:rsid w:val="00A638BF"/>
    <w:rsid w:val="00A6396A"/>
    <w:rsid w:val="00A63A06"/>
    <w:rsid w:val="00A63A69"/>
    <w:rsid w:val="00A63B40"/>
    <w:rsid w:val="00A63B5D"/>
    <w:rsid w:val="00A63DB2"/>
    <w:rsid w:val="00A63DEA"/>
    <w:rsid w:val="00A63E0A"/>
    <w:rsid w:val="00A63F29"/>
    <w:rsid w:val="00A63FE6"/>
    <w:rsid w:val="00A64000"/>
    <w:rsid w:val="00A6404C"/>
    <w:rsid w:val="00A64088"/>
    <w:rsid w:val="00A640A6"/>
    <w:rsid w:val="00A640F3"/>
    <w:rsid w:val="00A64100"/>
    <w:rsid w:val="00A64137"/>
    <w:rsid w:val="00A6426A"/>
    <w:rsid w:val="00A642A4"/>
    <w:rsid w:val="00A642A6"/>
    <w:rsid w:val="00A642EB"/>
    <w:rsid w:val="00A64356"/>
    <w:rsid w:val="00A643CA"/>
    <w:rsid w:val="00A643D3"/>
    <w:rsid w:val="00A643DD"/>
    <w:rsid w:val="00A64469"/>
    <w:rsid w:val="00A64483"/>
    <w:rsid w:val="00A644B6"/>
    <w:rsid w:val="00A64510"/>
    <w:rsid w:val="00A645A2"/>
    <w:rsid w:val="00A645D0"/>
    <w:rsid w:val="00A6463F"/>
    <w:rsid w:val="00A646E7"/>
    <w:rsid w:val="00A6473E"/>
    <w:rsid w:val="00A64796"/>
    <w:rsid w:val="00A6488A"/>
    <w:rsid w:val="00A64922"/>
    <w:rsid w:val="00A6492D"/>
    <w:rsid w:val="00A64974"/>
    <w:rsid w:val="00A649D4"/>
    <w:rsid w:val="00A64A6E"/>
    <w:rsid w:val="00A64B79"/>
    <w:rsid w:val="00A64B8D"/>
    <w:rsid w:val="00A64BE1"/>
    <w:rsid w:val="00A64BED"/>
    <w:rsid w:val="00A64CDD"/>
    <w:rsid w:val="00A64CED"/>
    <w:rsid w:val="00A64CEE"/>
    <w:rsid w:val="00A64D55"/>
    <w:rsid w:val="00A64DA9"/>
    <w:rsid w:val="00A64DEA"/>
    <w:rsid w:val="00A64E41"/>
    <w:rsid w:val="00A64F28"/>
    <w:rsid w:val="00A64FEF"/>
    <w:rsid w:val="00A6502B"/>
    <w:rsid w:val="00A65184"/>
    <w:rsid w:val="00A651E9"/>
    <w:rsid w:val="00A6524D"/>
    <w:rsid w:val="00A65253"/>
    <w:rsid w:val="00A65255"/>
    <w:rsid w:val="00A6528A"/>
    <w:rsid w:val="00A6529D"/>
    <w:rsid w:val="00A652CD"/>
    <w:rsid w:val="00A65365"/>
    <w:rsid w:val="00A65382"/>
    <w:rsid w:val="00A65395"/>
    <w:rsid w:val="00A653A1"/>
    <w:rsid w:val="00A654A8"/>
    <w:rsid w:val="00A654BD"/>
    <w:rsid w:val="00A654D4"/>
    <w:rsid w:val="00A6554E"/>
    <w:rsid w:val="00A655DF"/>
    <w:rsid w:val="00A65621"/>
    <w:rsid w:val="00A656E4"/>
    <w:rsid w:val="00A65715"/>
    <w:rsid w:val="00A6575C"/>
    <w:rsid w:val="00A657D8"/>
    <w:rsid w:val="00A657FD"/>
    <w:rsid w:val="00A6580F"/>
    <w:rsid w:val="00A6585D"/>
    <w:rsid w:val="00A65864"/>
    <w:rsid w:val="00A65867"/>
    <w:rsid w:val="00A65953"/>
    <w:rsid w:val="00A65982"/>
    <w:rsid w:val="00A659FF"/>
    <w:rsid w:val="00A65A57"/>
    <w:rsid w:val="00A65AA2"/>
    <w:rsid w:val="00A65BA7"/>
    <w:rsid w:val="00A65C26"/>
    <w:rsid w:val="00A65C28"/>
    <w:rsid w:val="00A65D14"/>
    <w:rsid w:val="00A65D59"/>
    <w:rsid w:val="00A65DA0"/>
    <w:rsid w:val="00A65DAE"/>
    <w:rsid w:val="00A65ED9"/>
    <w:rsid w:val="00A65EF5"/>
    <w:rsid w:val="00A65F3F"/>
    <w:rsid w:val="00A65FBB"/>
    <w:rsid w:val="00A66034"/>
    <w:rsid w:val="00A66093"/>
    <w:rsid w:val="00A660E0"/>
    <w:rsid w:val="00A661E6"/>
    <w:rsid w:val="00A661FE"/>
    <w:rsid w:val="00A66220"/>
    <w:rsid w:val="00A6623C"/>
    <w:rsid w:val="00A66278"/>
    <w:rsid w:val="00A66381"/>
    <w:rsid w:val="00A663D4"/>
    <w:rsid w:val="00A663D7"/>
    <w:rsid w:val="00A66451"/>
    <w:rsid w:val="00A6649D"/>
    <w:rsid w:val="00A664BF"/>
    <w:rsid w:val="00A664F0"/>
    <w:rsid w:val="00A6656B"/>
    <w:rsid w:val="00A66705"/>
    <w:rsid w:val="00A66729"/>
    <w:rsid w:val="00A6674E"/>
    <w:rsid w:val="00A66772"/>
    <w:rsid w:val="00A667B1"/>
    <w:rsid w:val="00A66874"/>
    <w:rsid w:val="00A668E4"/>
    <w:rsid w:val="00A6696E"/>
    <w:rsid w:val="00A669AB"/>
    <w:rsid w:val="00A66AB2"/>
    <w:rsid w:val="00A66AE8"/>
    <w:rsid w:val="00A66AEC"/>
    <w:rsid w:val="00A66B41"/>
    <w:rsid w:val="00A66B81"/>
    <w:rsid w:val="00A66C32"/>
    <w:rsid w:val="00A66D1E"/>
    <w:rsid w:val="00A66D3C"/>
    <w:rsid w:val="00A66DD2"/>
    <w:rsid w:val="00A66E7B"/>
    <w:rsid w:val="00A66E8B"/>
    <w:rsid w:val="00A66E97"/>
    <w:rsid w:val="00A66EF2"/>
    <w:rsid w:val="00A66F5F"/>
    <w:rsid w:val="00A66F75"/>
    <w:rsid w:val="00A67066"/>
    <w:rsid w:val="00A67069"/>
    <w:rsid w:val="00A67099"/>
    <w:rsid w:val="00A6711A"/>
    <w:rsid w:val="00A67155"/>
    <w:rsid w:val="00A671FA"/>
    <w:rsid w:val="00A67236"/>
    <w:rsid w:val="00A67237"/>
    <w:rsid w:val="00A672A3"/>
    <w:rsid w:val="00A67369"/>
    <w:rsid w:val="00A67383"/>
    <w:rsid w:val="00A6745F"/>
    <w:rsid w:val="00A6749A"/>
    <w:rsid w:val="00A674A6"/>
    <w:rsid w:val="00A674AA"/>
    <w:rsid w:val="00A67525"/>
    <w:rsid w:val="00A67571"/>
    <w:rsid w:val="00A6761A"/>
    <w:rsid w:val="00A6767C"/>
    <w:rsid w:val="00A67682"/>
    <w:rsid w:val="00A67694"/>
    <w:rsid w:val="00A67793"/>
    <w:rsid w:val="00A677BF"/>
    <w:rsid w:val="00A6782B"/>
    <w:rsid w:val="00A6783C"/>
    <w:rsid w:val="00A67852"/>
    <w:rsid w:val="00A67883"/>
    <w:rsid w:val="00A678E6"/>
    <w:rsid w:val="00A679DB"/>
    <w:rsid w:val="00A67A47"/>
    <w:rsid w:val="00A67AFE"/>
    <w:rsid w:val="00A67BC3"/>
    <w:rsid w:val="00A67C89"/>
    <w:rsid w:val="00A67CCE"/>
    <w:rsid w:val="00A67CD5"/>
    <w:rsid w:val="00A67DC7"/>
    <w:rsid w:val="00A67E05"/>
    <w:rsid w:val="00A67EFC"/>
    <w:rsid w:val="00A67F54"/>
    <w:rsid w:val="00A67FB3"/>
    <w:rsid w:val="00A67FB8"/>
    <w:rsid w:val="00A70012"/>
    <w:rsid w:val="00A7002F"/>
    <w:rsid w:val="00A70060"/>
    <w:rsid w:val="00A700C1"/>
    <w:rsid w:val="00A7014C"/>
    <w:rsid w:val="00A7015F"/>
    <w:rsid w:val="00A701F5"/>
    <w:rsid w:val="00A70221"/>
    <w:rsid w:val="00A70252"/>
    <w:rsid w:val="00A70274"/>
    <w:rsid w:val="00A70359"/>
    <w:rsid w:val="00A703CB"/>
    <w:rsid w:val="00A70422"/>
    <w:rsid w:val="00A70433"/>
    <w:rsid w:val="00A70512"/>
    <w:rsid w:val="00A70595"/>
    <w:rsid w:val="00A705EC"/>
    <w:rsid w:val="00A7061A"/>
    <w:rsid w:val="00A70685"/>
    <w:rsid w:val="00A70730"/>
    <w:rsid w:val="00A70757"/>
    <w:rsid w:val="00A70785"/>
    <w:rsid w:val="00A707D4"/>
    <w:rsid w:val="00A70903"/>
    <w:rsid w:val="00A70A68"/>
    <w:rsid w:val="00A70A9A"/>
    <w:rsid w:val="00A70B2C"/>
    <w:rsid w:val="00A70B7F"/>
    <w:rsid w:val="00A70BE5"/>
    <w:rsid w:val="00A70D15"/>
    <w:rsid w:val="00A70D27"/>
    <w:rsid w:val="00A70D2F"/>
    <w:rsid w:val="00A70DB7"/>
    <w:rsid w:val="00A70DD3"/>
    <w:rsid w:val="00A70E02"/>
    <w:rsid w:val="00A70E1E"/>
    <w:rsid w:val="00A70E71"/>
    <w:rsid w:val="00A70EA9"/>
    <w:rsid w:val="00A7101C"/>
    <w:rsid w:val="00A7102F"/>
    <w:rsid w:val="00A71060"/>
    <w:rsid w:val="00A71163"/>
    <w:rsid w:val="00A7118B"/>
    <w:rsid w:val="00A711F8"/>
    <w:rsid w:val="00A711FC"/>
    <w:rsid w:val="00A71238"/>
    <w:rsid w:val="00A712E0"/>
    <w:rsid w:val="00A7131C"/>
    <w:rsid w:val="00A713AB"/>
    <w:rsid w:val="00A713B6"/>
    <w:rsid w:val="00A713E9"/>
    <w:rsid w:val="00A714D5"/>
    <w:rsid w:val="00A71530"/>
    <w:rsid w:val="00A715A4"/>
    <w:rsid w:val="00A715B4"/>
    <w:rsid w:val="00A715D1"/>
    <w:rsid w:val="00A71635"/>
    <w:rsid w:val="00A71637"/>
    <w:rsid w:val="00A716CE"/>
    <w:rsid w:val="00A7176E"/>
    <w:rsid w:val="00A7185C"/>
    <w:rsid w:val="00A71872"/>
    <w:rsid w:val="00A71890"/>
    <w:rsid w:val="00A718B6"/>
    <w:rsid w:val="00A718FC"/>
    <w:rsid w:val="00A7191F"/>
    <w:rsid w:val="00A719DD"/>
    <w:rsid w:val="00A71A19"/>
    <w:rsid w:val="00A71A4A"/>
    <w:rsid w:val="00A71A4C"/>
    <w:rsid w:val="00A71A70"/>
    <w:rsid w:val="00A71AB0"/>
    <w:rsid w:val="00A71B1B"/>
    <w:rsid w:val="00A71B33"/>
    <w:rsid w:val="00A71C24"/>
    <w:rsid w:val="00A71CE5"/>
    <w:rsid w:val="00A71DD9"/>
    <w:rsid w:val="00A71E59"/>
    <w:rsid w:val="00A71ED7"/>
    <w:rsid w:val="00A71FB3"/>
    <w:rsid w:val="00A72005"/>
    <w:rsid w:val="00A7207A"/>
    <w:rsid w:val="00A720A7"/>
    <w:rsid w:val="00A720B8"/>
    <w:rsid w:val="00A720D4"/>
    <w:rsid w:val="00A720F2"/>
    <w:rsid w:val="00A72190"/>
    <w:rsid w:val="00A721D4"/>
    <w:rsid w:val="00A721D9"/>
    <w:rsid w:val="00A722AB"/>
    <w:rsid w:val="00A72305"/>
    <w:rsid w:val="00A72380"/>
    <w:rsid w:val="00A723BD"/>
    <w:rsid w:val="00A7244B"/>
    <w:rsid w:val="00A724E1"/>
    <w:rsid w:val="00A72502"/>
    <w:rsid w:val="00A72561"/>
    <w:rsid w:val="00A7260E"/>
    <w:rsid w:val="00A726B4"/>
    <w:rsid w:val="00A726EE"/>
    <w:rsid w:val="00A7277B"/>
    <w:rsid w:val="00A727F1"/>
    <w:rsid w:val="00A728FF"/>
    <w:rsid w:val="00A729F6"/>
    <w:rsid w:val="00A72A1E"/>
    <w:rsid w:val="00A72ABE"/>
    <w:rsid w:val="00A72C70"/>
    <w:rsid w:val="00A72CB0"/>
    <w:rsid w:val="00A72CF8"/>
    <w:rsid w:val="00A72DE9"/>
    <w:rsid w:val="00A72DF3"/>
    <w:rsid w:val="00A72E2D"/>
    <w:rsid w:val="00A72E59"/>
    <w:rsid w:val="00A72E9D"/>
    <w:rsid w:val="00A72EBA"/>
    <w:rsid w:val="00A72EE0"/>
    <w:rsid w:val="00A72EEA"/>
    <w:rsid w:val="00A72EF6"/>
    <w:rsid w:val="00A72F3D"/>
    <w:rsid w:val="00A72FA6"/>
    <w:rsid w:val="00A72FE5"/>
    <w:rsid w:val="00A7317C"/>
    <w:rsid w:val="00A731B5"/>
    <w:rsid w:val="00A731C0"/>
    <w:rsid w:val="00A73268"/>
    <w:rsid w:val="00A73281"/>
    <w:rsid w:val="00A73291"/>
    <w:rsid w:val="00A732EC"/>
    <w:rsid w:val="00A7333D"/>
    <w:rsid w:val="00A7333E"/>
    <w:rsid w:val="00A73340"/>
    <w:rsid w:val="00A733F7"/>
    <w:rsid w:val="00A73455"/>
    <w:rsid w:val="00A7345B"/>
    <w:rsid w:val="00A734B4"/>
    <w:rsid w:val="00A73517"/>
    <w:rsid w:val="00A7358E"/>
    <w:rsid w:val="00A7363D"/>
    <w:rsid w:val="00A73652"/>
    <w:rsid w:val="00A736D6"/>
    <w:rsid w:val="00A736F0"/>
    <w:rsid w:val="00A737F7"/>
    <w:rsid w:val="00A7380F"/>
    <w:rsid w:val="00A7381A"/>
    <w:rsid w:val="00A73820"/>
    <w:rsid w:val="00A73848"/>
    <w:rsid w:val="00A738F1"/>
    <w:rsid w:val="00A73921"/>
    <w:rsid w:val="00A7394E"/>
    <w:rsid w:val="00A73993"/>
    <w:rsid w:val="00A739AF"/>
    <w:rsid w:val="00A73A02"/>
    <w:rsid w:val="00A73A84"/>
    <w:rsid w:val="00A73B33"/>
    <w:rsid w:val="00A73C02"/>
    <w:rsid w:val="00A73C5B"/>
    <w:rsid w:val="00A73C96"/>
    <w:rsid w:val="00A73CBB"/>
    <w:rsid w:val="00A73CC7"/>
    <w:rsid w:val="00A73D2B"/>
    <w:rsid w:val="00A73D44"/>
    <w:rsid w:val="00A73D48"/>
    <w:rsid w:val="00A73DAA"/>
    <w:rsid w:val="00A73DB6"/>
    <w:rsid w:val="00A73E3C"/>
    <w:rsid w:val="00A73F05"/>
    <w:rsid w:val="00A73F70"/>
    <w:rsid w:val="00A73FB9"/>
    <w:rsid w:val="00A73FF4"/>
    <w:rsid w:val="00A740A2"/>
    <w:rsid w:val="00A740ED"/>
    <w:rsid w:val="00A74157"/>
    <w:rsid w:val="00A741B0"/>
    <w:rsid w:val="00A741E4"/>
    <w:rsid w:val="00A741F2"/>
    <w:rsid w:val="00A7422F"/>
    <w:rsid w:val="00A7429B"/>
    <w:rsid w:val="00A7429D"/>
    <w:rsid w:val="00A7430A"/>
    <w:rsid w:val="00A743A7"/>
    <w:rsid w:val="00A743B7"/>
    <w:rsid w:val="00A74404"/>
    <w:rsid w:val="00A7440B"/>
    <w:rsid w:val="00A7447A"/>
    <w:rsid w:val="00A74486"/>
    <w:rsid w:val="00A744CB"/>
    <w:rsid w:val="00A744F9"/>
    <w:rsid w:val="00A7451C"/>
    <w:rsid w:val="00A74526"/>
    <w:rsid w:val="00A7452B"/>
    <w:rsid w:val="00A7454C"/>
    <w:rsid w:val="00A745C1"/>
    <w:rsid w:val="00A745CD"/>
    <w:rsid w:val="00A745F2"/>
    <w:rsid w:val="00A74728"/>
    <w:rsid w:val="00A74791"/>
    <w:rsid w:val="00A747AF"/>
    <w:rsid w:val="00A7487B"/>
    <w:rsid w:val="00A74892"/>
    <w:rsid w:val="00A748A8"/>
    <w:rsid w:val="00A748C1"/>
    <w:rsid w:val="00A7496B"/>
    <w:rsid w:val="00A74995"/>
    <w:rsid w:val="00A749F4"/>
    <w:rsid w:val="00A74A29"/>
    <w:rsid w:val="00A74A7A"/>
    <w:rsid w:val="00A74AC8"/>
    <w:rsid w:val="00A74B2F"/>
    <w:rsid w:val="00A74B4C"/>
    <w:rsid w:val="00A74B68"/>
    <w:rsid w:val="00A74B8C"/>
    <w:rsid w:val="00A74E70"/>
    <w:rsid w:val="00A74ED6"/>
    <w:rsid w:val="00A74F08"/>
    <w:rsid w:val="00A74F6E"/>
    <w:rsid w:val="00A74FD8"/>
    <w:rsid w:val="00A750DA"/>
    <w:rsid w:val="00A75147"/>
    <w:rsid w:val="00A751B0"/>
    <w:rsid w:val="00A751EB"/>
    <w:rsid w:val="00A75255"/>
    <w:rsid w:val="00A75256"/>
    <w:rsid w:val="00A75263"/>
    <w:rsid w:val="00A7528B"/>
    <w:rsid w:val="00A75353"/>
    <w:rsid w:val="00A75391"/>
    <w:rsid w:val="00A7539E"/>
    <w:rsid w:val="00A7554D"/>
    <w:rsid w:val="00A755A1"/>
    <w:rsid w:val="00A7563E"/>
    <w:rsid w:val="00A756C8"/>
    <w:rsid w:val="00A756EC"/>
    <w:rsid w:val="00A757D0"/>
    <w:rsid w:val="00A7584A"/>
    <w:rsid w:val="00A75868"/>
    <w:rsid w:val="00A75906"/>
    <w:rsid w:val="00A75984"/>
    <w:rsid w:val="00A759A5"/>
    <w:rsid w:val="00A75A49"/>
    <w:rsid w:val="00A75BA4"/>
    <w:rsid w:val="00A75CC2"/>
    <w:rsid w:val="00A75DDA"/>
    <w:rsid w:val="00A75DF7"/>
    <w:rsid w:val="00A75E80"/>
    <w:rsid w:val="00A75E81"/>
    <w:rsid w:val="00A75ED7"/>
    <w:rsid w:val="00A75F3A"/>
    <w:rsid w:val="00A75F70"/>
    <w:rsid w:val="00A76013"/>
    <w:rsid w:val="00A76073"/>
    <w:rsid w:val="00A760AF"/>
    <w:rsid w:val="00A760EC"/>
    <w:rsid w:val="00A76152"/>
    <w:rsid w:val="00A76170"/>
    <w:rsid w:val="00A7625A"/>
    <w:rsid w:val="00A762D6"/>
    <w:rsid w:val="00A7632F"/>
    <w:rsid w:val="00A76372"/>
    <w:rsid w:val="00A763E3"/>
    <w:rsid w:val="00A763FE"/>
    <w:rsid w:val="00A764E2"/>
    <w:rsid w:val="00A76500"/>
    <w:rsid w:val="00A765EC"/>
    <w:rsid w:val="00A76603"/>
    <w:rsid w:val="00A7669F"/>
    <w:rsid w:val="00A766CA"/>
    <w:rsid w:val="00A7671F"/>
    <w:rsid w:val="00A76730"/>
    <w:rsid w:val="00A7673E"/>
    <w:rsid w:val="00A7679E"/>
    <w:rsid w:val="00A767A0"/>
    <w:rsid w:val="00A768EE"/>
    <w:rsid w:val="00A7693A"/>
    <w:rsid w:val="00A7697A"/>
    <w:rsid w:val="00A76B1D"/>
    <w:rsid w:val="00A76B4E"/>
    <w:rsid w:val="00A76CC4"/>
    <w:rsid w:val="00A76CC9"/>
    <w:rsid w:val="00A76DAD"/>
    <w:rsid w:val="00A76DB1"/>
    <w:rsid w:val="00A76DB7"/>
    <w:rsid w:val="00A76E76"/>
    <w:rsid w:val="00A76EFE"/>
    <w:rsid w:val="00A76F06"/>
    <w:rsid w:val="00A76F3E"/>
    <w:rsid w:val="00A77035"/>
    <w:rsid w:val="00A770B3"/>
    <w:rsid w:val="00A770E3"/>
    <w:rsid w:val="00A77175"/>
    <w:rsid w:val="00A7718B"/>
    <w:rsid w:val="00A7729E"/>
    <w:rsid w:val="00A772CB"/>
    <w:rsid w:val="00A772F0"/>
    <w:rsid w:val="00A7737E"/>
    <w:rsid w:val="00A77562"/>
    <w:rsid w:val="00A77634"/>
    <w:rsid w:val="00A77641"/>
    <w:rsid w:val="00A77643"/>
    <w:rsid w:val="00A77782"/>
    <w:rsid w:val="00A777A6"/>
    <w:rsid w:val="00A777B0"/>
    <w:rsid w:val="00A777CA"/>
    <w:rsid w:val="00A77805"/>
    <w:rsid w:val="00A77806"/>
    <w:rsid w:val="00A77809"/>
    <w:rsid w:val="00A778EE"/>
    <w:rsid w:val="00A77960"/>
    <w:rsid w:val="00A779CD"/>
    <w:rsid w:val="00A77A2A"/>
    <w:rsid w:val="00A77ABD"/>
    <w:rsid w:val="00A77B4B"/>
    <w:rsid w:val="00A77B85"/>
    <w:rsid w:val="00A77C14"/>
    <w:rsid w:val="00A77C85"/>
    <w:rsid w:val="00A77D3C"/>
    <w:rsid w:val="00A77E09"/>
    <w:rsid w:val="00A77F31"/>
    <w:rsid w:val="00A77F60"/>
    <w:rsid w:val="00A77F7E"/>
    <w:rsid w:val="00A7EF02"/>
    <w:rsid w:val="00A80010"/>
    <w:rsid w:val="00A8002E"/>
    <w:rsid w:val="00A800E3"/>
    <w:rsid w:val="00A800E4"/>
    <w:rsid w:val="00A8012F"/>
    <w:rsid w:val="00A801AD"/>
    <w:rsid w:val="00A80246"/>
    <w:rsid w:val="00A802E0"/>
    <w:rsid w:val="00A80311"/>
    <w:rsid w:val="00A80355"/>
    <w:rsid w:val="00A8036B"/>
    <w:rsid w:val="00A8037D"/>
    <w:rsid w:val="00A8038B"/>
    <w:rsid w:val="00A8038D"/>
    <w:rsid w:val="00A80394"/>
    <w:rsid w:val="00A803D3"/>
    <w:rsid w:val="00A803E8"/>
    <w:rsid w:val="00A804B5"/>
    <w:rsid w:val="00A805BF"/>
    <w:rsid w:val="00A805C6"/>
    <w:rsid w:val="00A80755"/>
    <w:rsid w:val="00A807C6"/>
    <w:rsid w:val="00A807E2"/>
    <w:rsid w:val="00A8084D"/>
    <w:rsid w:val="00A8087D"/>
    <w:rsid w:val="00A808AF"/>
    <w:rsid w:val="00A808B3"/>
    <w:rsid w:val="00A80A74"/>
    <w:rsid w:val="00A80B26"/>
    <w:rsid w:val="00A80BF3"/>
    <w:rsid w:val="00A80BF8"/>
    <w:rsid w:val="00A80C49"/>
    <w:rsid w:val="00A80C4C"/>
    <w:rsid w:val="00A80C5E"/>
    <w:rsid w:val="00A80C72"/>
    <w:rsid w:val="00A80C79"/>
    <w:rsid w:val="00A80D11"/>
    <w:rsid w:val="00A80D3E"/>
    <w:rsid w:val="00A80DD8"/>
    <w:rsid w:val="00A80E05"/>
    <w:rsid w:val="00A810F1"/>
    <w:rsid w:val="00A81149"/>
    <w:rsid w:val="00A8118C"/>
    <w:rsid w:val="00A811EA"/>
    <w:rsid w:val="00A811EC"/>
    <w:rsid w:val="00A812C1"/>
    <w:rsid w:val="00A812F2"/>
    <w:rsid w:val="00A81317"/>
    <w:rsid w:val="00A8134A"/>
    <w:rsid w:val="00A8134C"/>
    <w:rsid w:val="00A81401"/>
    <w:rsid w:val="00A81437"/>
    <w:rsid w:val="00A81467"/>
    <w:rsid w:val="00A814A6"/>
    <w:rsid w:val="00A8151D"/>
    <w:rsid w:val="00A8154C"/>
    <w:rsid w:val="00A81558"/>
    <w:rsid w:val="00A81559"/>
    <w:rsid w:val="00A81576"/>
    <w:rsid w:val="00A81584"/>
    <w:rsid w:val="00A815BA"/>
    <w:rsid w:val="00A815F6"/>
    <w:rsid w:val="00A8160E"/>
    <w:rsid w:val="00A81721"/>
    <w:rsid w:val="00A81784"/>
    <w:rsid w:val="00A81786"/>
    <w:rsid w:val="00A817F0"/>
    <w:rsid w:val="00A817FB"/>
    <w:rsid w:val="00A818ED"/>
    <w:rsid w:val="00A81917"/>
    <w:rsid w:val="00A8192B"/>
    <w:rsid w:val="00A81952"/>
    <w:rsid w:val="00A81965"/>
    <w:rsid w:val="00A819DF"/>
    <w:rsid w:val="00A819FC"/>
    <w:rsid w:val="00A81AAE"/>
    <w:rsid w:val="00A81B0E"/>
    <w:rsid w:val="00A81C78"/>
    <w:rsid w:val="00A81CA2"/>
    <w:rsid w:val="00A81CCC"/>
    <w:rsid w:val="00A81CDD"/>
    <w:rsid w:val="00A81D1E"/>
    <w:rsid w:val="00A81DAB"/>
    <w:rsid w:val="00A81DAE"/>
    <w:rsid w:val="00A81DBE"/>
    <w:rsid w:val="00A81DD8"/>
    <w:rsid w:val="00A81DF8"/>
    <w:rsid w:val="00A81E96"/>
    <w:rsid w:val="00A81E99"/>
    <w:rsid w:val="00A81EB4"/>
    <w:rsid w:val="00A82048"/>
    <w:rsid w:val="00A8208D"/>
    <w:rsid w:val="00A82095"/>
    <w:rsid w:val="00A8218D"/>
    <w:rsid w:val="00A82194"/>
    <w:rsid w:val="00A8223F"/>
    <w:rsid w:val="00A8227A"/>
    <w:rsid w:val="00A822C1"/>
    <w:rsid w:val="00A822FC"/>
    <w:rsid w:val="00A8230A"/>
    <w:rsid w:val="00A8233A"/>
    <w:rsid w:val="00A82352"/>
    <w:rsid w:val="00A823F3"/>
    <w:rsid w:val="00A823FC"/>
    <w:rsid w:val="00A8242D"/>
    <w:rsid w:val="00A8245C"/>
    <w:rsid w:val="00A82468"/>
    <w:rsid w:val="00A8255E"/>
    <w:rsid w:val="00A825AF"/>
    <w:rsid w:val="00A82621"/>
    <w:rsid w:val="00A82645"/>
    <w:rsid w:val="00A826A4"/>
    <w:rsid w:val="00A8271C"/>
    <w:rsid w:val="00A82726"/>
    <w:rsid w:val="00A8274B"/>
    <w:rsid w:val="00A827C4"/>
    <w:rsid w:val="00A827FD"/>
    <w:rsid w:val="00A82866"/>
    <w:rsid w:val="00A828E5"/>
    <w:rsid w:val="00A8295F"/>
    <w:rsid w:val="00A82975"/>
    <w:rsid w:val="00A829F6"/>
    <w:rsid w:val="00A82A52"/>
    <w:rsid w:val="00A82ADF"/>
    <w:rsid w:val="00A82B97"/>
    <w:rsid w:val="00A82BAE"/>
    <w:rsid w:val="00A82BF8"/>
    <w:rsid w:val="00A82C3E"/>
    <w:rsid w:val="00A82C4A"/>
    <w:rsid w:val="00A82C91"/>
    <w:rsid w:val="00A82CD2"/>
    <w:rsid w:val="00A82D9E"/>
    <w:rsid w:val="00A82DAF"/>
    <w:rsid w:val="00A82DDE"/>
    <w:rsid w:val="00A82E2A"/>
    <w:rsid w:val="00A82E88"/>
    <w:rsid w:val="00A82F67"/>
    <w:rsid w:val="00A82F76"/>
    <w:rsid w:val="00A82FCE"/>
    <w:rsid w:val="00A8303C"/>
    <w:rsid w:val="00A83148"/>
    <w:rsid w:val="00A8314B"/>
    <w:rsid w:val="00A8318A"/>
    <w:rsid w:val="00A831A5"/>
    <w:rsid w:val="00A831BD"/>
    <w:rsid w:val="00A831CF"/>
    <w:rsid w:val="00A831F7"/>
    <w:rsid w:val="00A831FA"/>
    <w:rsid w:val="00A831FB"/>
    <w:rsid w:val="00A83262"/>
    <w:rsid w:val="00A83279"/>
    <w:rsid w:val="00A832B0"/>
    <w:rsid w:val="00A83329"/>
    <w:rsid w:val="00A8333F"/>
    <w:rsid w:val="00A833C3"/>
    <w:rsid w:val="00A8345A"/>
    <w:rsid w:val="00A83646"/>
    <w:rsid w:val="00A83664"/>
    <w:rsid w:val="00A836BE"/>
    <w:rsid w:val="00A836FD"/>
    <w:rsid w:val="00A83738"/>
    <w:rsid w:val="00A83786"/>
    <w:rsid w:val="00A837BD"/>
    <w:rsid w:val="00A837DC"/>
    <w:rsid w:val="00A8380F"/>
    <w:rsid w:val="00A838CC"/>
    <w:rsid w:val="00A8394D"/>
    <w:rsid w:val="00A8396A"/>
    <w:rsid w:val="00A83ADC"/>
    <w:rsid w:val="00A83B8E"/>
    <w:rsid w:val="00A83BB9"/>
    <w:rsid w:val="00A83C7B"/>
    <w:rsid w:val="00A83D32"/>
    <w:rsid w:val="00A83D56"/>
    <w:rsid w:val="00A83DFF"/>
    <w:rsid w:val="00A83E5C"/>
    <w:rsid w:val="00A83E99"/>
    <w:rsid w:val="00A83EAB"/>
    <w:rsid w:val="00A83F10"/>
    <w:rsid w:val="00A83F28"/>
    <w:rsid w:val="00A83F6C"/>
    <w:rsid w:val="00A83FB8"/>
    <w:rsid w:val="00A84034"/>
    <w:rsid w:val="00A8404E"/>
    <w:rsid w:val="00A8408A"/>
    <w:rsid w:val="00A840DB"/>
    <w:rsid w:val="00A840F0"/>
    <w:rsid w:val="00A8419F"/>
    <w:rsid w:val="00A841AC"/>
    <w:rsid w:val="00A841B2"/>
    <w:rsid w:val="00A84204"/>
    <w:rsid w:val="00A842C3"/>
    <w:rsid w:val="00A842EB"/>
    <w:rsid w:val="00A842FA"/>
    <w:rsid w:val="00A8439C"/>
    <w:rsid w:val="00A84568"/>
    <w:rsid w:val="00A845B4"/>
    <w:rsid w:val="00A84613"/>
    <w:rsid w:val="00A8465D"/>
    <w:rsid w:val="00A84690"/>
    <w:rsid w:val="00A846F3"/>
    <w:rsid w:val="00A84783"/>
    <w:rsid w:val="00A847D9"/>
    <w:rsid w:val="00A84808"/>
    <w:rsid w:val="00A8480F"/>
    <w:rsid w:val="00A84BE5"/>
    <w:rsid w:val="00A84CAD"/>
    <w:rsid w:val="00A84E04"/>
    <w:rsid w:val="00A84E25"/>
    <w:rsid w:val="00A84E2C"/>
    <w:rsid w:val="00A84E7B"/>
    <w:rsid w:val="00A84E98"/>
    <w:rsid w:val="00A84F4A"/>
    <w:rsid w:val="00A84F57"/>
    <w:rsid w:val="00A84F72"/>
    <w:rsid w:val="00A84F8F"/>
    <w:rsid w:val="00A85011"/>
    <w:rsid w:val="00A85018"/>
    <w:rsid w:val="00A85035"/>
    <w:rsid w:val="00A85063"/>
    <w:rsid w:val="00A850F7"/>
    <w:rsid w:val="00A85182"/>
    <w:rsid w:val="00A851B4"/>
    <w:rsid w:val="00A85225"/>
    <w:rsid w:val="00A85280"/>
    <w:rsid w:val="00A85303"/>
    <w:rsid w:val="00A85331"/>
    <w:rsid w:val="00A85348"/>
    <w:rsid w:val="00A853B9"/>
    <w:rsid w:val="00A85462"/>
    <w:rsid w:val="00A85521"/>
    <w:rsid w:val="00A85618"/>
    <w:rsid w:val="00A8566C"/>
    <w:rsid w:val="00A85698"/>
    <w:rsid w:val="00A85726"/>
    <w:rsid w:val="00A857A9"/>
    <w:rsid w:val="00A85878"/>
    <w:rsid w:val="00A858C2"/>
    <w:rsid w:val="00A85950"/>
    <w:rsid w:val="00A859AC"/>
    <w:rsid w:val="00A85A0D"/>
    <w:rsid w:val="00A85A1C"/>
    <w:rsid w:val="00A85A8B"/>
    <w:rsid w:val="00A85A8E"/>
    <w:rsid w:val="00A85A95"/>
    <w:rsid w:val="00A85B0E"/>
    <w:rsid w:val="00A85B31"/>
    <w:rsid w:val="00A85B65"/>
    <w:rsid w:val="00A85BE4"/>
    <w:rsid w:val="00A85C2C"/>
    <w:rsid w:val="00A85C36"/>
    <w:rsid w:val="00A85C53"/>
    <w:rsid w:val="00A85CBD"/>
    <w:rsid w:val="00A85CDE"/>
    <w:rsid w:val="00A85D47"/>
    <w:rsid w:val="00A85D93"/>
    <w:rsid w:val="00A85D9E"/>
    <w:rsid w:val="00A85D9F"/>
    <w:rsid w:val="00A85DA9"/>
    <w:rsid w:val="00A85DD8"/>
    <w:rsid w:val="00A85E57"/>
    <w:rsid w:val="00A85E68"/>
    <w:rsid w:val="00A85E79"/>
    <w:rsid w:val="00A85E95"/>
    <w:rsid w:val="00A85EBA"/>
    <w:rsid w:val="00A86067"/>
    <w:rsid w:val="00A86077"/>
    <w:rsid w:val="00A860A9"/>
    <w:rsid w:val="00A8611C"/>
    <w:rsid w:val="00A86139"/>
    <w:rsid w:val="00A8619A"/>
    <w:rsid w:val="00A86275"/>
    <w:rsid w:val="00A86284"/>
    <w:rsid w:val="00A862BF"/>
    <w:rsid w:val="00A8645C"/>
    <w:rsid w:val="00A86503"/>
    <w:rsid w:val="00A86567"/>
    <w:rsid w:val="00A865E4"/>
    <w:rsid w:val="00A86623"/>
    <w:rsid w:val="00A86674"/>
    <w:rsid w:val="00A866BA"/>
    <w:rsid w:val="00A866E0"/>
    <w:rsid w:val="00A86785"/>
    <w:rsid w:val="00A86793"/>
    <w:rsid w:val="00A86806"/>
    <w:rsid w:val="00A86822"/>
    <w:rsid w:val="00A8686B"/>
    <w:rsid w:val="00A8697F"/>
    <w:rsid w:val="00A869D3"/>
    <w:rsid w:val="00A86A60"/>
    <w:rsid w:val="00A86A9B"/>
    <w:rsid w:val="00A86AD7"/>
    <w:rsid w:val="00A86BC5"/>
    <w:rsid w:val="00A86BD8"/>
    <w:rsid w:val="00A86C33"/>
    <w:rsid w:val="00A86C6F"/>
    <w:rsid w:val="00A86D04"/>
    <w:rsid w:val="00A86D4E"/>
    <w:rsid w:val="00A86E5D"/>
    <w:rsid w:val="00A86EDD"/>
    <w:rsid w:val="00A86F63"/>
    <w:rsid w:val="00A87298"/>
    <w:rsid w:val="00A872B7"/>
    <w:rsid w:val="00A872C6"/>
    <w:rsid w:val="00A872FB"/>
    <w:rsid w:val="00A8731D"/>
    <w:rsid w:val="00A87393"/>
    <w:rsid w:val="00A87431"/>
    <w:rsid w:val="00A87477"/>
    <w:rsid w:val="00A874B5"/>
    <w:rsid w:val="00A874E2"/>
    <w:rsid w:val="00A8760A"/>
    <w:rsid w:val="00A87719"/>
    <w:rsid w:val="00A87784"/>
    <w:rsid w:val="00A877EC"/>
    <w:rsid w:val="00A87870"/>
    <w:rsid w:val="00A878F7"/>
    <w:rsid w:val="00A87950"/>
    <w:rsid w:val="00A879B3"/>
    <w:rsid w:val="00A87A32"/>
    <w:rsid w:val="00A87A46"/>
    <w:rsid w:val="00A87BA6"/>
    <w:rsid w:val="00A87BAF"/>
    <w:rsid w:val="00A87C1F"/>
    <w:rsid w:val="00A87D26"/>
    <w:rsid w:val="00A87D63"/>
    <w:rsid w:val="00A87E12"/>
    <w:rsid w:val="00A87F3C"/>
    <w:rsid w:val="00A87F86"/>
    <w:rsid w:val="00A87FBC"/>
    <w:rsid w:val="00A90016"/>
    <w:rsid w:val="00A90048"/>
    <w:rsid w:val="00A90105"/>
    <w:rsid w:val="00A90132"/>
    <w:rsid w:val="00A90136"/>
    <w:rsid w:val="00A90137"/>
    <w:rsid w:val="00A90139"/>
    <w:rsid w:val="00A90164"/>
    <w:rsid w:val="00A9018D"/>
    <w:rsid w:val="00A901DF"/>
    <w:rsid w:val="00A90243"/>
    <w:rsid w:val="00A902DC"/>
    <w:rsid w:val="00A902DE"/>
    <w:rsid w:val="00A90436"/>
    <w:rsid w:val="00A9060B"/>
    <w:rsid w:val="00A9066B"/>
    <w:rsid w:val="00A906B2"/>
    <w:rsid w:val="00A906B9"/>
    <w:rsid w:val="00A906E4"/>
    <w:rsid w:val="00A90714"/>
    <w:rsid w:val="00A9073F"/>
    <w:rsid w:val="00A907CE"/>
    <w:rsid w:val="00A9083F"/>
    <w:rsid w:val="00A908AB"/>
    <w:rsid w:val="00A90A30"/>
    <w:rsid w:val="00A90AE3"/>
    <w:rsid w:val="00A90B2D"/>
    <w:rsid w:val="00A90C70"/>
    <w:rsid w:val="00A90CE7"/>
    <w:rsid w:val="00A90CF9"/>
    <w:rsid w:val="00A90D1F"/>
    <w:rsid w:val="00A90D7E"/>
    <w:rsid w:val="00A90EC6"/>
    <w:rsid w:val="00A90EE5"/>
    <w:rsid w:val="00A90F3E"/>
    <w:rsid w:val="00A91049"/>
    <w:rsid w:val="00A91055"/>
    <w:rsid w:val="00A91076"/>
    <w:rsid w:val="00A9111B"/>
    <w:rsid w:val="00A91122"/>
    <w:rsid w:val="00A91255"/>
    <w:rsid w:val="00A91263"/>
    <w:rsid w:val="00A9130F"/>
    <w:rsid w:val="00A9137E"/>
    <w:rsid w:val="00A91386"/>
    <w:rsid w:val="00A913A6"/>
    <w:rsid w:val="00A913E6"/>
    <w:rsid w:val="00A914B6"/>
    <w:rsid w:val="00A91563"/>
    <w:rsid w:val="00A915CA"/>
    <w:rsid w:val="00A91679"/>
    <w:rsid w:val="00A91683"/>
    <w:rsid w:val="00A916E9"/>
    <w:rsid w:val="00A91767"/>
    <w:rsid w:val="00A91866"/>
    <w:rsid w:val="00A918E4"/>
    <w:rsid w:val="00A9196B"/>
    <w:rsid w:val="00A91970"/>
    <w:rsid w:val="00A91983"/>
    <w:rsid w:val="00A919EF"/>
    <w:rsid w:val="00A91A0B"/>
    <w:rsid w:val="00A91AFC"/>
    <w:rsid w:val="00A91B4E"/>
    <w:rsid w:val="00A91B8D"/>
    <w:rsid w:val="00A91C13"/>
    <w:rsid w:val="00A91C55"/>
    <w:rsid w:val="00A91D07"/>
    <w:rsid w:val="00A91D37"/>
    <w:rsid w:val="00A91D4B"/>
    <w:rsid w:val="00A91D6C"/>
    <w:rsid w:val="00A91D77"/>
    <w:rsid w:val="00A91D8C"/>
    <w:rsid w:val="00A91DA5"/>
    <w:rsid w:val="00A91E47"/>
    <w:rsid w:val="00A91F07"/>
    <w:rsid w:val="00A92012"/>
    <w:rsid w:val="00A92066"/>
    <w:rsid w:val="00A9214B"/>
    <w:rsid w:val="00A921A7"/>
    <w:rsid w:val="00A921AB"/>
    <w:rsid w:val="00A921C4"/>
    <w:rsid w:val="00A92352"/>
    <w:rsid w:val="00A92444"/>
    <w:rsid w:val="00A92461"/>
    <w:rsid w:val="00A9249C"/>
    <w:rsid w:val="00A924A0"/>
    <w:rsid w:val="00A92554"/>
    <w:rsid w:val="00A92616"/>
    <w:rsid w:val="00A9265C"/>
    <w:rsid w:val="00A92767"/>
    <w:rsid w:val="00A9278B"/>
    <w:rsid w:val="00A927C9"/>
    <w:rsid w:val="00A927DE"/>
    <w:rsid w:val="00A92914"/>
    <w:rsid w:val="00A9291B"/>
    <w:rsid w:val="00A9291C"/>
    <w:rsid w:val="00A929A4"/>
    <w:rsid w:val="00A929B4"/>
    <w:rsid w:val="00A929CC"/>
    <w:rsid w:val="00A929E9"/>
    <w:rsid w:val="00A92A65"/>
    <w:rsid w:val="00A92A66"/>
    <w:rsid w:val="00A92B46"/>
    <w:rsid w:val="00A92B68"/>
    <w:rsid w:val="00A92BE4"/>
    <w:rsid w:val="00A92BE5"/>
    <w:rsid w:val="00A92CEE"/>
    <w:rsid w:val="00A92DF4"/>
    <w:rsid w:val="00A92DFB"/>
    <w:rsid w:val="00A92E5B"/>
    <w:rsid w:val="00A92E67"/>
    <w:rsid w:val="00A92EB8"/>
    <w:rsid w:val="00A92F75"/>
    <w:rsid w:val="00A92F81"/>
    <w:rsid w:val="00A92FFF"/>
    <w:rsid w:val="00A93035"/>
    <w:rsid w:val="00A930A6"/>
    <w:rsid w:val="00A930BB"/>
    <w:rsid w:val="00A930C6"/>
    <w:rsid w:val="00A93101"/>
    <w:rsid w:val="00A93196"/>
    <w:rsid w:val="00A93223"/>
    <w:rsid w:val="00A932DB"/>
    <w:rsid w:val="00A9331B"/>
    <w:rsid w:val="00A93329"/>
    <w:rsid w:val="00A933A5"/>
    <w:rsid w:val="00A933AF"/>
    <w:rsid w:val="00A933B5"/>
    <w:rsid w:val="00A933C6"/>
    <w:rsid w:val="00A933CF"/>
    <w:rsid w:val="00A933E8"/>
    <w:rsid w:val="00A93489"/>
    <w:rsid w:val="00A934C8"/>
    <w:rsid w:val="00A934DF"/>
    <w:rsid w:val="00A935D1"/>
    <w:rsid w:val="00A936AF"/>
    <w:rsid w:val="00A93719"/>
    <w:rsid w:val="00A9374B"/>
    <w:rsid w:val="00A9376F"/>
    <w:rsid w:val="00A937B1"/>
    <w:rsid w:val="00A937D1"/>
    <w:rsid w:val="00A93828"/>
    <w:rsid w:val="00A93854"/>
    <w:rsid w:val="00A938D3"/>
    <w:rsid w:val="00A93950"/>
    <w:rsid w:val="00A939B0"/>
    <w:rsid w:val="00A939BA"/>
    <w:rsid w:val="00A93A1C"/>
    <w:rsid w:val="00A93A52"/>
    <w:rsid w:val="00A93ABF"/>
    <w:rsid w:val="00A93AEA"/>
    <w:rsid w:val="00A93B38"/>
    <w:rsid w:val="00A93B6B"/>
    <w:rsid w:val="00A93B6C"/>
    <w:rsid w:val="00A93C34"/>
    <w:rsid w:val="00A93D56"/>
    <w:rsid w:val="00A93D7D"/>
    <w:rsid w:val="00A93E24"/>
    <w:rsid w:val="00A93E3F"/>
    <w:rsid w:val="00A93EA2"/>
    <w:rsid w:val="00A93F03"/>
    <w:rsid w:val="00A93F25"/>
    <w:rsid w:val="00A93FE3"/>
    <w:rsid w:val="00A93FE8"/>
    <w:rsid w:val="00A9403D"/>
    <w:rsid w:val="00A9409D"/>
    <w:rsid w:val="00A940C3"/>
    <w:rsid w:val="00A94163"/>
    <w:rsid w:val="00A941B1"/>
    <w:rsid w:val="00A94221"/>
    <w:rsid w:val="00A94278"/>
    <w:rsid w:val="00A9427F"/>
    <w:rsid w:val="00A94403"/>
    <w:rsid w:val="00A94463"/>
    <w:rsid w:val="00A944A1"/>
    <w:rsid w:val="00A944E8"/>
    <w:rsid w:val="00A94510"/>
    <w:rsid w:val="00A945AF"/>
    <w:rsid w:val="00A946AE"/>
    <w:rsid w:val="00A946E5"/>
    <w:rsid w:val="00A946F3"/>
    <w:rsid w:val="00A94733"/>
    <w:rsid w:val="00A94756"/>
    <w:rsid w:val="00A9478F"/>
    <w:rsid w:val="00A948C4"/>
    <w:rsid w:val="00A94925"/>
    <w:rsid w:val="00A9498E"/>
    <w:rsid w:val="00A949EB"/>
    <w:rsid w:val="00A94A14"/>
    <w:rsid w:val="00A94A17"/>
    <w:rsid w:val="00A94A42"/>
    <w:rsid w:val="00A94A88"/>
    <w:rsid w:val="00A94AB3"/>
    <w:rsid w:val="00A94B25"/>
    <w:rsid w:val="00A94B28"/>
    <w:rsid w:val="00A94B52"/>
    <w:rsid w:val="00A94B71"/>
    <w:rsid w:val="00A94BC1"/>
    <w:rsid w:val="00A94C6F"/>
    <w:rsid w:val="00A94C9B"/>
    <w:rsid w:val="00A94CB9"/>
    <w:rsid w:val="00A94D4A"/>
    <w:rsid w:val="00A94D5C"/>
    <w:rsid w:val="00A94D9D"/>
    <w:rsid w:val="00A94E05"/>
    <w:rsid w:val="00A94E16"/>
    <w:rsid w:val="00A94E8F"/>
    <w:rsid w:val="00A94ECE"/>
    <w:rsid w:val="00A94F60"/>
    <w:rsid w:val="00A94F6D"/>
    <w:rsid w:val="00A95075"/>
    <w:rsid w:val="00A9509E"/>
    <w:rsid w:val="00A95130"/>
    <w:rsid w:val="00A9513A"/>
    <w:rsid w:val="00A95154"/>
    <w:rsid w:val="00A95155"/>
    <w:rsid w:val="00A95176"/>
    <w:rsid w:val="00A95182"/>
    <w:rsid w:val="00A951A1"/>
    <w:rsid w:val="00A95224"/>
    <w:rsid w:val="00A95291"/>
    <w:rsid w:val="00A953FA"/>
    <w:rsid w:val="00A9544C"/>
    <w:rsid w:val="00A955B6"/>
    <w:rsid w:val="00A956C6"/>
    <w:rsid w:val="00A956D4"/>
    <w:rsid w:val="00A956EE"/>
    <w:rsid w:val="00A9574A"/>
    <w:rsid w:val="00A95750"/>
    <w:rsid w:val="00A9584E"/>
    <w:rsid w:val="00A958D0"/>
    <w:rsid w:val="00A958E1"/>
    <w:rsid w:val="00A958EE"/>
    <w:rsid w:val="00A958F0"/>
    <w:rsid w:val="00A958F5"/>
    <w:rsid w:val="00A95923"/>
    <w:rsid w:val="00A95931"/>
    <w:rsid w:val="00A95977"/>
    <w:rsid w:val="00A95A0F"/>
    <w:rsid w:val="00A95A12"/>
    <w:rsid w:val="00A95AE0"/>
    <w:rsid w:val="00A95B32"/>
    <w:rsid w:val="00A95B9A"/>
    <w:rsid w:val="00A95BBB"/>
    <w:rsid w:val="00A95C72"/>
    <w:rsid w:val="00A95C94"/>
    <w:rsid w:val="00A95E78"/>
    <w:rsid w:val="00A95F25"/>
    <w:rsid w:val="00A95FE2"/>
    <w:rsid w:val="00A960DB"/>
    <w:rsid w:val="00A96108"/>
    <w:rsid w:val="00A96147"/>
    <w:rsid w:val="00A96148"/>
    <w:rsid w:val="00A96194"/>
    <w:rsid w:val="00A9625A"/>
    <w:rsid w:val="00A962D2"/>
    <w:rsid w:val="00A96321"/>
    <w:rsid w:val="00A96332"/>
    <w:rsid w:val="00A963D4"/>
    <w:rsid w:val="00A9643C"/>
    <w:rsid w:val="00A964BB"/>
    <w:rsid w:val="00A964D5"/>
    <w:rsid w:val="00A96525"/>
    <w:rsid w:val="00A96536"/>
    <w:rsid w:val="00A9659B"/>
    <w:rsid w:val="00A966BD"/>
    <w:rsid w:val="00A96703"/>
    <w:rsid w:val="00A9671D"/>
    <w:rsid w:val="00A9671F"/>
    <w:rsid w:val="00A96779"/>
    <w:rsid w:val="00A967E9"/>
    <w:rsid w:val="00A96840"/>
    <w:rsid w:val="00A968E6"/>
    <w:rsid w:val="00A9692E"/>
    <w:rsid w:val="00A9697B"/>
    <w:rsid w:val="00A969B4"/>
    <w:rsid w:val="00A969F6"/>
    <w:rsid w:val="00A96AB6"/>
    <w:rsid w:val="00A96B52"/>
    <w:rsid w:val="00A96BA5"/>
    <w:rsid w:val="00A96D28"/>
    <w:rsid w:val="00A96D3B"/>
    <w:rsid w:val="00A96D5D"/>
    <w:rsid w:val="00A96D91"/>
    <w:rsid w:val="00A96D9F"/>
    <w:rsid w:val="00A96DE6"/>
    <w:rsid w:val="00A96E5F"/>
    <w:rsid w:val="00A96F11"/>
    <w:rsid w:val="00A96F77"/>
    <w:rsid w:val="00A96F9C"/>
    <w:rsid w:val="00A96FE8"/>
    <w:rsid w:val="00A97021"/>
    <w:rsid w:val="00A97126"/>
    <w:rsid w:val="00A9712D"/>
    <w:rsid w:val="00A97177"/>
    <w:rsid w:val="00A97258"/>
    <w:rsid w:val="00A9727B"/>
    <w:rsid w:val="00A97295"/>
    <w:rsid w:val="00A972CC"/>
    <w:rsid w:val="00A9733A"/>
    <w:rsid w:val="00A97461"/>
    <w:rsid w:val="00A97576"/>
    <w:rsid w:val="00A975CE"/>
    <w:rsid w:val="00A975EA"/>
    <w:rsid w:val="00A97679"/>
    <w:rsid w:val="00A976D9"/>
    <w:rsid w:val="00A9770E"/>
    <w:rsid w:val="00A9772D"/>
    <w:rsid w:val="00A97769"/>
    <w:rsid w:val="00A9780F"/>
    <w:rsid w:val="00A97936"/>
    <w:rsid w:val="00A97939"/>
    <w:rsid w:val="00A979BC"/>
    <w:rsid w:val="00A979E6"/>
    <w:rsid w:val="00A97A4D"/>
    <w:rsid w:val="00A97A63"/>
    <w:rsid w:val="00A97A8F"/>
    <w:rsid w:val="00A97AAE"/>
    <w:rsid w:val="00A97B4F"/>
    <w:rsid w:val="00A97B5D"/>
    <w:rsid w:val="00A97C25"/>
    <w:rsid w:val="00A97C62"/>
    <w:rsid w:val="00A97C6B"/>
    <w:rsid w:val="00A97CFA"/>
    <w:rsid w:val="00A97DA8"/>
    <w:rsid w:val="00A97E30"/>
    <w:rsid w:val="00A97EB8"/>
    <w:rsid w:val="00A97F1F"/>
    <w:rsid w:val="00A97F73"/>
    <w:rsid w:val="00A97F8B"/>
    <w:rsid w:val="00AA005A"/>
    <w:rsid w:val="00AA00AD"/>
    <w:rsid w:val="00AA012B"/>
    <w:rsid w:val="00AA012C"/>
    <w:rsid w:val="00AA016C"/>
    <w:rsid w:val="00AA01BC"/>
    <w:rsid w:val="00AA02F9"/>
    <w:rsid w:val="00AA03D0"/>
    <w:rsid w:val="00AA03E4"/>
    <w:rsid w:val="00AA03FE"/>
    <w:rsid w:val="00AA0564"/>
    <w:rsid w:val="00AA05BD"/>
    <w:rsid w:val="00AA06BA"/>
    <w:rsid w:val="00AA0724"/>
    <w:rsid w:val="00AA0729"/>
    <w:rsid w:val="00AA07CC"/>
    <w:rsid w:val="00AA0831"/>
    <w:rsid w:val="00AA085F"/>
    <w:rsid w:val="00AA08A0"/>
    <w:rsid w:val="00AA08AF"/>
    <w:rsid w:val="00AA08B7"/>
    <w:rsid w:val="00AA0907"/>
    <w:rsid w:val="00AA0944"/>
    <w:rsid w:val="00AA0971"/>
    <w:rsid w:val="00AA09CA"/>
    <w:rsid w:val="00AA0A91"/>
    <w:rsid w:val="00AA0B5B"/>
    <w:rsid w:val="00AA0C69"/>
    <w:rsid w:val="00AA0C93"/>
    <w:rsid w:val="00AA0D2F"/>
    <w:rsid w:val="00AA0D52"/>
    <w:rsid w:val="00AA0DC7"/>
    <w:rsid w:val="00AA0E29"/>
    <w:rsid w:val="00AA0F03"/>
    <w:rsid w:val="00AA0F7A"/>
    <w:rsid w:val="00AA0FBC"/>
    <w:rsid w:val="00AA10CF"/>
    <w:rsid w:val="00AA10E4"/>
    <w:rsid w:val="00AA10EC"/>
    <w:rsid w:val="00AA113D"/>
    <w:rsid w:val="00AA116A"/>
    <w:rsid w:val="00AA126C"/>
    <w:rsid w:val="00AA1291"/>
    <w:rsid w:val="00AA12A2"/>
    <w:rsid w:val="00AA12BE"/>
    <w:rsid w:val="00AA12FF"/>
    <w:rsid w:val="00AA1334"/>
    <w:rsid w:val="00AA1383"/>
    <w:rsid w:val="00AA1396"/>
    <w:rsid w:val="00AA13CB"/>
    <w:rsid w:val="00AA13FF"/>
    <w:rsid w:val="00AA1429"/>
    <w:rsid w:val="00AA142E"/>
    <w:rsid w:val="00AA143A"/>
    <w:rsid w:val="00AA1444"/>
    <w:rsid w:val="00AA1463"/>
    <w:rsid w:val="00AA147F"/>
    <w:rsid w:val="00AA179B"/>
    <w:rsid w:val="00AA17C4"/>
    <w:rsid w:val="00AA188D"/>
    <w:rsid w:val="00AA18A3"/>
    <w:rsid w:val="00AA18F9"/>
    <w:rsid w:val="00AA1931"/>
    <w:rsid w:val="00AA196F"/>
    <w:rsid w:val="00AA1991"/>
    <w:rsid w:val="00AA19CE"/>
    <w:rsid w:val="00AA19E3"/>
    <w:rsid w:val="00AA1A14"/>
    <w:rsid w:val="00AA1A56"/>
    <w:rsid w:val="00AA1AEA"/>
    <w:rsid w:val="00AA1B04"/>
    <w:rsid w:val="00AA1B2A"/>
    <w:rsid w:val="00AA1B3A"/>
    <w:rsid w:val="00AA1B7D"/>
    <w:rsid w:val="00AA1C23"/>
    <w:rsid w:val="00AA1C2F"/>
    <w:rsid w:val="00AA1C94"/>
    <w:rsid w:val="00AA1CD3"/>
    <w:rsid w:val="00AA1D05"/>
    <w:rsid w:val="00AA1D1A"/>
    <w:rsid w:val="00AA1E25"/>
    <w:rsid w:val="00AA1E44"/>
    <w:rsid w:val="00AA1E54"/>
    <w:rsid w:val="00AA1EE1"/>
    <w:rsid w:val="00AA1EEF"/>
    <w:rsid w:val="00AA1EF8"/>
    <w:rsid w:val="00AA1F5C"/>
    <w:rsid w:val="00AA1FB6"/>
    <w:rsid w:val="00AA1FD7"/>
    <w:rsid w:val="00AA203E"/>
    <w:rsid w:val="00AA207B"/>
    <w:rsid w:val="00AA2087"/>
    <w:rsid w:val="00AA212D"/>
    <w:rsid w:val="00AA2150"/>
    <w:rsid w:val="00AA2234"/>
    <w:rsid w:val="00AA23D4"/>
    <w:rsid w:val="00AA2430"/>
    <w:rsid w:val="00AA2452"/>
    <w:rsid w:val="00AA2593"/>
    <w:rsid w:val="00AA25B8"/>
    <w:rsid w:val="00AA2627"/>
    <w:rsid w:val="00AA264B"/>
    <w:rsid w:val="00AA2659"/>
    <w:rsid w:val="00AA266E"/>
    <w:rsid w:val="00AA2695"/>
    <w:rsid w:val="00AA273C"/>
    <w:rsid w:val="00AA27DB"/>
    <w:rsid w:val="00AA28B0"/>
    <w:rsid w:val="00AA28CB"/>
    <w:rsid w:val="00AA28EE"/>
    <w:rsid w:val="00AA2932"/>
    <w:rsid w:val="00AA2977"/>
    <w:rsid w:val="00AA2981"/>
    <w:rsid w:val="00AA29AA"/>
    <w:rsid w:val="00AA29B4"/>
    <w:rsid w:val="00AA29DF"/>
    <w:rsid w:val="00AA29FD"/>
    <w:rsid w:val="00AA2A9E"/>
    <w:rsid w:val="00AA2B9D"/>
    <w:rsid w:val="00AA2C28"/>
    <w:rsid w:val="00AA2C82"/>
    <w:rsid w:val="00AA2CB7"/>
    <w:rsid w:val="00AA2CD5"/>
    <w:rsid w:val="00AA2D59"/>
    <w:rsid w:val="00AA2E1B"/>
    <w:rsid w:val="00AA2EDA"/>
    <w:rsid w:val="00AA2EEA"/>
    <w:rsid w:val="00AA2F27"/>
    <w:rsid w:val="00AA2F4F"/>
    <w:rsid w:val="00AA2F5C"/>
    <w:rsid w:val="00AA2F6B"/>
    <w:rsid w:val="00AA2FD4"/>
    <w:rsid w:val="00AA3024"/>
    <w:rsid w:val="00AA3057"/>
    <w:rsid w:val="00AA30CE"/>
    <w:rsid w:val="00AA30EE"/>
    <w:rsid w:val="00AA310E"/>
    <w:rsid w:val="00AA315D"/>
    <w:rsid w:val="00AA3174"/>
    <w:rsid w:val="00AA3192"/>
    <w:rsid w:val="00AA31CA"/>
    <w:rsid w:val="00AA31E9"/>
    <w:rsid w:val="00AA31EF"/>
    <w:rsid w:val="00AA3217"/>
    <w:rsid w:val="00AA3230"/>
    <w:rsid w:val="00AA327F"/>
    <w:rsid w:val="00AA331E"/>
    <w:rsid w:val="00AA3393"/>
    <w:rsid w:val="00AA3441"/>
    <w:rsid w:val="00AA3495"/>
    <w:rsid w:val="00AA34E1"/>
    <w:rsid w:val="00AA35F0"/>
    <w:rsid w:val="00AA3642"/>
    <w:rsid w:val="00AA36E3"/>
    <w:rsid w:val="00AA37A2"/>
    <w:rsid w:val="00AA3834"/>
    <w:rsid w:val="00AA388C"/>
    <w:rsid w:val="00AA38FD"/>
    <w:rsid w:val="00AA3903"/>
    <w:rsid w:val="00AA3958"/>
    <w:rsid w:val="00AA3990"/>
    <w:rsid w:val="00AA39F8"/>
    <w:rsid w:val="00AA39FD"/>
    <w:rsid w:val="00AA3A22"/>
    <w:rsid w:val="00AA3A4D"/>
    <w:rsid w:val="00AA3A8D"/>
    <w:rsid w:val="00AA3ADE"/>
    <w:rsid w:val="00AA3AF4"/>
    <w:rsid w:val="00AA3B9C"/>
    <w:rsid w:val="00AA3C1B"/>
    <w:rsid w:val="00AA3C35"/>
    <w:rsid w:val="00AA3D1A"/>
    <w:rsid w:val="00AA3D3F"/>
    <w:rsid w:val="00AA3DE4"/>
    <w:rsid w:val="00AA3E93"/>
    <w:rsid w:val="00AA3EB8"/>
    <w:rsid w:val="00AA3EEF"/>
    <w:rsid w:val="00AA3F6B"/>
    <w:rsid w:val="00AA3FCE"/>
    <w:rsid w:val="00AA3FD5"/>
    <w:rsid w:val="00AA3FD7"/>
    <w:rsid w:val="00AA402F"/>
    <w:rsid w:val="00AA4067"/>
    <w:rsid w:val="00AA410C"/>
    <w:rsid w:val="00AA4233"/>
    <w:rsid w:val="00AA436D"/>
    <w:rsid w:val="00AA4384"/>
    <w:rsid w:val="00AA448F"/>
    <w:rsid w:val="00AA44DE"/>
    <w:rsid w:val="00AA4587"/>
    <w:rsid w:val="00AA45D5"/>
    <w:rsid w:val="00AA45DD"/>
    <w:rsid w:val="00AA46EB"/>
    <w:rsid w:val="00AA4738"/>
    <w:rsid w:val="00AA474D"/>
    <w:rsid w:val="00AA4775"/>
    <w:rsid w:val="00AA4821"/>
    <w:rsid w:val="00AA484D"/>
    <w:rsid w:val="00AA4862"/>
    <w:rsid w:val="00AA493E"/>
    <w:rsid w:val="00AA495B"/>
    <w:rsid w:val="00AA49AC"/>
    <w:rsid w:val="00AA49F1"/>
    <w:rsid w:val="00AA4A02"/>
    <w:rsid w:val="00AA4BA3"/>
    <w:rsid w:val="00AA4BDF"/>
    <w:rsid w:val="00AA4C7F"/>
    <w:rsid w:val="00AA4CEB"/>
    <w:rsid w:val="00AA4CF8"/>
    <w:rsid w:val="00AA4D56"/>
    <w:rsid w:val="00AA4D79"/>
    <w:rsid w:val="00AA4D7C"/>
    <w:rsid w:val="00AA4E1D"/>
    <w:rsid w:val="00AA4E57"/>
    <w:rsid w:val="00AA4EBF"/>
    <w:rsid w:val="00AA4F92"/>
    <w:rsid w:val="00AA4FA4"/>
    <w:rsid w:val="00AA500E"/>
    <w:rsid w:val="00AA5077"/>
    <w:rsid w:val="00AA508E"/>
    <w:rsid w:val="00AA519C"/>
    <w:rsid w:val="00AA5281"/>
    <w:rsid w:val="00AA5284"/>
    <w:rsid w:val="00AA528E"/>
    <w:rsid w:val="00AA52F3"/>
    <w:rsid w:val="00AA531D"/>
    <w:rsid w:val="00AA5355"/>
    <w:rsid w:val="00AA53C1"/>
    <w:rsid w:val="00AA5510"/>
    <w:rsid w:val="00AA55BF"/>
    <w:rsid w:val="00AA5653"/>
    <w:rsid w:val="00AA5672"/>
    <w:rsid w:val="00AA56E3"/>
    <w:rsid w:val="00AA56FA"/>
    <w:rsid w:val="00AA5740"/>
    <w:rsid w:val="00AA5746"/>
    <w:rsid w:val="00AA57C9"/>
    <w:rsid w:val="00AA57EC"/>
    <w:rsid w:val="00AA5803"/>
    <w:rsid w:val="00AA582A"/>
    <w:rsid w:val="00AA5A00"/>
    <w:rsid w:val="00AA5A0A"/>
    <w:rsid w:val="00AA5AFB"/>
    <w:rsid w:val="00AA5B41"/>
    <w:rsid w:val="00AA5B54"/>
    <w:rsid w:val="00AA5B92"/>
    <w:rsid w:val="00AA5BB7"/>
    <w:rsid w:val="00AA5BE6"/>
    <w:rsid w:val="00AA5C86"/>
    <w:rsid w:val="00AA5C96"/>
    <w:rsid w:val="00AA5D48"/>
    <w:rsid w:val="00AA5DC1"/>
    <w:rsid w:val="00AA5DFF"/>
    <w:rsid w:val="00AA5EAF"/>
    <w:rsid w:val="00AA5F6A"/>
    <w:rsid w:val="00AA5F71"/>
    <w:rsid w:val="00AA5FE0"/>
    <w:rsid w:val="00AA605B"/>
    <w:rsid w:val="00AA60DA"/>
    <w:rsid w:val="00AA610F"/>
    <w:rsid w:val="00AA6145"/>
    <w:rsid w:val="00AA61B8"/>
    <w:rsid w:val="00AA630B"/>
    <w:rsid w:val="00AA6354"/>
    <w:rsid w:val="00AA6411"/>
    <w:rsid w:val="00AA6427"/>
    <w:rsid w:val="00AA647A"/>
    <w:rsid w:val="00AA6481"/>
    <w:rsid w:val="00AA6496"/>
    <w:rsid w:val="00AA64AA"/>
    <w:rsid w:val="00AA64BB"/>
    <w:rsid w:val="00AA65BB"/>
    <w:rsid w:val="00AA6672"/>
    <w:rsid w:val="00AA66F6"/>
    <w:rsid w:val="00AA67D5"/>
    <w:rsid w:val="00AA6852"/>
    <w:rsid w:val="00AA6879"/>
    <w:rsid w:val="00AA68B2"/>
    <w:rsid w:val="00AA68EF"/>
    <w:rsid w:val="00AA6923"/>
    <w:rsid w:val="00AA6950"/>
    <w:rsid w:val="00AA6962"/>
    <w:rsid w:val="00AA69A5"/>
    <w:rsid w:val="00AA69A6"/>
    <w:rsid w:val="00AA6A46"/>
    <w:rsid w:val="00AA6A75"/>
    <w:rsid w:val="00AA6A84"/>
    <w:rsid w:val="00AA6AA9"/>
    <w:rsid w:val="00AA6AC2"/>
    <w:rsid w:val="00AA6B1C"/>
    <w:rsid w:val="00AA6B25"/>
    <w:rsid w:val="00AA6B35"/>
    <w:rsid w:val="00AA6B7A"/>
    <w:rsid w:val="00AA6BB8"/>
    <w:rsid w:val="00AA6BBB"/>
    <w:rsid w:val="00AA6C03"/>
    <w:rsid w:val="00AA6C46"/>
    <w:rsid w:val="00AA6D59"/>
    <w:rsid w:val="00AA6DCE"/>
    <w:rsid w:val="00AA6DE4"/>
    <w:rsid w:val="00AA6E2F"/>
    <w:rsid w:val="00AA6E9F"/>
    <w:rsid w:val="00AA6F5E"/>
    <w:rsid w:val="00AA6FD9"/>
    <w:rsid w:val="00AA7079"/>
    <w:rsid w:val="00AA707A"/>
    <w:rsid w:val="00AA70B2"/>
    <w:rsid w:val="00AA71BD"/>
    <w:rsid w:val="00AA7202"/>
    <w:rsid w:val="00AA7211"/>
    <w:rsid w:val="00AA723A"/>
    <w:rsid w:val="00AA72E7"/>
    <w:rsid w:val="00AA734F"/>
    <w:rsid w:val="00AA7360"/>
    <w:rsid w:val="00AA7369"/>
    <w:rsid w:val="00AA73B4"/>
    <w:rsid w:val="00AA73BB"/>
    <w:rsid w:val="00AA7409"/>
    <w:rsid w:val="00AA7417"/>
    <w:rsid w:val="00AA753B"/>
    <w:rsid w:val="00AA7595"/>
    <w:rsid w:val="00AA75C5"/>
    <w:rsid w:val="00AA75DD"/>
    <w:rsid w:val="00AA76EE"/>
    <w:rsid w:val="00AA7700"/>
    <w:rsid w:val="00AA7704"/>
    <w:rsid w:val="00AA7717"/>
    <w:rsid w:val="00AA780A"/>
    <w:rsid w:val="00AA787B"/>
    <w:rsid w:val="00AA7949"/>
    <w:rsid w:val="00AA79BF"/>
    <w:rsid w:val="00AA79F6"/>
    <w:rsid w:val="00AA7A86"/>
    <w:rsid w:val="00AA7A90"/>
    <w:rsid w:val="00AA7BB7"/>
    <w:rsid w:val="00AA7C4A"/>
    <w:rsid w:val="00AA7D72"/>
    <w:rsid w:val="00AA7E1D"/>
    <w:rsid w:val="00AA7E22"/>
    <w:rsid w:val="00AA7E47"/>
    <w:rsid w:val="00AA7E50"/>
    <w:rsid w:val="00AA7F0C"/>
    <w:rsid w:val="00AA7F45"/>
    <w:rsid w:val="00AA7F70"/>
    <w:rsid w:val="00AB000E"/>
    <w:rsid w:val="00AB0056"/>
    <w:rsid w:val="00AB007E"/>
    <w:rsid w:val="00AB00F9"/>
    <w:rsid w:val="00AB015C"/>
    <w:rsid w:val="00AB01D5"/>
    <w:rsid w:val="00AB0227"/>
    <w:rsid w:val="00AB022E"/>
    <w:rsid w:val="00AB0234"/>
    <w:rsid w:val="00AB024D"/>
    <w:rsid w:val="00AB03FC"/>
    <w:rsid w:val="00AB040F"/>
    <w:rsid w:val="00AB0517"/>
    <w:rsid w:val="00AB056F"/>
    <w:rsid w:val="00AB0612"/>
    <w:rsid w:val="00AB069F"/>
    <w:rsid w:val="00AB06DE"/>
    <w:rsid w:val="00AB071E"/>
    <w:rsid w:val="00AB07CE"/>
    <w:rsid w:val="00AB0817"/>
    <w:rsid w:val="00AB08E8"/>
    <w:rsid w:val="00AB0936"/>
    <w:rsid w:val="00AB096E"/>
    <w:rsid w:val="00AB0A26"/>
    <w:rsid w:val="00AB0A57"/>
    <w:rsid w:val="00AB0AC3"/>
    <w:rsid w:val="00AB0AE5"/>
    <w:rsid w:val="00AB0AF6"/>
    <w:rsid w:val="00AB0B01"/>
    <w:rsid w:val="00AB0B70"/>
    <w:rsid w:val="00AB0B75"/>
    <w:rsid w:val="00AB0BD0"/>
    <w:rsid w:val="00AB0BD4"/>
    <w:rsid w:val="00AB0C53"/>
    <w:rsid w:val="00AB0C66"/>
    <w:rsid w:val="00AB0CBC"/>
    <w:rsid w:val="00AB0D4A"/>
    <w:rsid w:val="00AB0D7C"/>
    <w:rsid w:val="00AB0DC2"/>
    <w:rsid w:val="00AB0E32"/>
    <w:rsid w:val="00AB0E4A"/>
    <w:rsid w:val="00AB0E4C"/>
    <w:rsid w:val="00AB0F72"/>
    <w:rsid w:val="00AB0F9A"/>
    <w:rsid w:val="00AB0FA3"/>
    <w:rsid w:val="00AB1030"/>
    <w:rsid w:val="00AB1051"/>
    <w:rsid w:val="00AB1059"/>
    <w:rsid w:val="00AB107D"/>
    <w:rsid w:val="00AB1131"/>
    <w:rsid w:val="00AB1218"/>
    <w:rsid w:val="00AB1314"/>
    <w:rsid w:val="00AB134F"/>
    <w:rsid w:val="00AB143C"/>
    <w:rsid w:val="00AB148C"/>
    <w:rsid w:val="00AB14F8"/>
    <w:rsid w:val="00AB1596"/>
    <w:rsid w:val="00AB1639"/>
    <w:rsid w:val="00AB169F"/>
    <w:rsid w:val="00AB17BB"/>
    <w:rsid w:val="00AB17E2"/>
    <w:rsid w:val="00AB17F2"/>
    <w:rsid w:val="00AB1847"/>
    <w:rsid w:val="00AB187A"/>
    <w:rsid w:val="00AB18CD"/>
    <w:rsid w:val="00AB1950"/>
    <w:rsid w:val="00AB1957"/>
    <w:rsid w:val="00AB195C"/>
    <w:rsid w:val="00AB19EE"/>
    <w:rsid w:val="00AB19F6"/>
    <w:rsid w:val="00AB1AD5"/>
    <w:rsid w:val="00AB1B84"/>
    <w:rsid w:val="00AB1B85"/>
    <w:rsid w:val="00AB1BB6"/>
    <w:rsid w:val="00AB1C1E"/>
    <w:rsid w:val="00AB1D03"/>
    <w:rsid w:val="00AB1D91"/>
    <w:rsid w:val="00AB1DC9"/>
    <w:rsid w:val="00AB1DDA"/>
    <w:rsid w:val="00AB1E3C"/>
    <w:rsid w:val="00AB1F62"/>
    <w:rsid w:val="00AB1F64"/>
    <w:rsid w:val="00AB1FAF"/>
    <w:rsid w:val="00AB1FF5"/>
    <w:rsid w:val="00AB20FD"/>
    <w:rsid w:val="00AB218A"/>
    <w:rsid w:val="00AB218F"/>
    <w:rsid w:val="00AB21E7"/>
    <w:rsid w:val="00AB2259"/>
    <w:rsid w:val="00AB22B2"/>
    <w:rsid w:val="00AB22BB"/>
    <w:rsid w:val="00AB22EA"/>
    <w:rsid w:val="00AB2391"/>
    <w:rsid w:val="00AB2393"/>
    <w:rsid w:val="00AB23D6"/>
    <w:rsid w:val="00AB24B0"/>
    <w:rsid w:val="00AB2502"/>
    <w:rsid w:val="00AB25BD"/>
    <w:rsid w:val="00AB279E"/>
    <w:rsid w:val="00AB281A"/>
    <w:rsid w:val="00AB284C"/>
    <w:rsid w:val="00AB28BF"/>
    <w:rsid w:val="00AB2947"/>
    <w:rsid w:val="00AB297C"/>
    <w:rsid w:val="00AB29F1"/>
    <w:rsid w:val="00AB2A09"/>
    <w:rsid w:val="00AB2A41"/>
    <w:rsid w:val="00AB2A46"/>
    <w:rsid w:val="00AB2A70"/>
    <w:rsid w:val="00AB2A77"/>
    <w:rsid w:val="00AB2AAE"/>
    <w:rsid w:val="00AB2AD3"/>
    <w:rsid w:val="00AB2AD9"/>
    <w:rsid w:val="00AB2B9D"/>
    <w:rsid w:val="00AB2BFA"/>
    <w:rsid w:val="00AB2C1E"/>
    <w:rsid w:val="00AB2C2B"/>
    <w:rsid w:val="00AB2C64"/>
    <w:rsid w:val="00AB2D0D"/>
    <w:rsid w:val="00AB2DB4"/>
    <w:rsid w:val="00AB2DC1"/>
    <w:rsid w:val="00AB2E3C"/>
    <w:rsid w:val="00AB2F7D"/>
    <w:rsid w:val="00AB300C"/>
    <w:rsid w:val="00AB300F"/>
    <w:rsid w:val="00AB30AA"/>
    <w:rsid w:val="00AB310B"/>
    <w:rsid w:val="00AB3113"/>
    <w:rsid w:val="00AB3121"/>
    <w:rsid w:val="00AB3189"/>
    <w:rsid w:val="00AB324A"/>
    <w:rsid w:val="00AB3426"/>
    <w:rsid w:val="00AB34FD"/>
    <w:rsid w:val="00AB3565"/>
    <w:rsid w:val="00AB35E5"/>
    <w:rsid w:val="00AB3608"/>
    <w:rsid w:val="00AB360B"/>
    <w:rsid w:val="00AB360E"/>
    <w:rsid w:val="00AB363A"/>
    <w:rsid w:val="00AB3778"/>
    <w:rsid w:val="00AB37D3"/>
    <w:rsid w:val="00AB37E0"/>
    <w:rsid w:val="00AB3846"/>
    <w:rsid w:val="00AB3972"/>
    <w:rsid w:val="00AB39CE"/>
    <w:rsid w:val="00AB3A34"/>
    <w:rsid w:val="00AB3A38"/>
    <w:rsid w:val="00AB3A99"/>
    <w:rsid w:val="00AB3B3B"/>
    <w:rsid w:val="00AB3B56"/>
    <w:rsid w:val="00AB3B66"/>
    <w:rsid w:val="00AB3B88"/>
    <w:rsid w:val="00AB3C2B"/>
    <w:rsid w:val="00AB3C78"/>
    <w:rsid w:val="00AB3CB5"/>
    <w:rsid w:val="00AB3D25"/>
    <w:rsid w:val="00AB3D92"/>
    <w:rsid w:val="00AB3DFF"/>
    <w:rsid w:val="00AB3E02"/>
    <w:rsid w:val="00AB3E04"/>
    <w:rsid w:val="00AB3E5D"/>
    <w:rsid w:val="00AB3EBE"/>
    <w:rsid w:val="00AB4001"/>
    <w:rsid w:val="00AB4013"/>
    <w:rsid w:val="00AB402A"/>
    <w:rsid w:val="00AB4046"/>
    <w:rsid w:val="00AB405B"/>
    <w:rsid w:val="00AB40B6"/>
    <w:rsid w:val="00AB40CD"/>
    <w:rsid w:val="00AB4106"/>
    <w:rsid w:val="00AB416D"/>
    <w:rsid w:val="00AB41D4"/>
    <w:rsid w:val="00AB41FA"/>
    <w:rsid w:val="00AB431F"/>
    <w:rsid w:val="00AB4328"/>
    <w:rsid w:val="00AB437E"/>
    <w:rsid w:val="00AB43B2"/>
    <w:rsid w:val="00AB43BD"/>
    <w:rsid w:val="00AB43F6"/>
    <w:rsid w:val="00AB4431"/>
    <w:rsid w:val="00AB4455"/>
    <w:rsid w:val="00AB4470"/>
    <w:rsid w:val="00AB452B"/>
    <w:rsid w:val="00AB4582"/>
    <w:rsid w:val="00AB4663"/>
    <w:rsid w:val="00AB4839"/>
    <w:rsid w:val="00AB48BE"/>
    <w:rsid w:val="00AB4965"/>
    <w:rsid w:val="00AB49A6"/>
    <w:rsid w:val="00AB49A7"/>
    <w:rsid w:val="00AB4A09"/>
    <w:rsid w:val="00AB4A7C"/>
    <w:rsid w:val="00AB4B44"/>
    <w:rsid w:val="00AB4CA5"/>
    <w:rsid w:val="00AB4D48"/>
    <w:rsid w:val="00AB4D64"/>
    <w:rsid w:val="00AB4DA1"/>
    <w:rsid w:val="00AB4DEC"/>
    <w:rsid w:val="00AB4E26"/>
    <w:rsid w:val="00AB4E46"/>
    <w:rsid w:val="00AB4E4D"/>
    <w:rsid w:val="00AB50A6"/>
    <w:rsid w:val="00AB5126"/>
    <w:rsid w:val="00AB51B0"/>
    <w:rsid w:val="00AB51EA"/>
    <w:rsid w:val="00AB524F"/>
    <w:rsid w:val="00AB526D"/>
    <w:rsid w:val="00AB5281"/>
    <w:rsid w:val="00AB5296"/>
    <w:rsid w:val="00AB52F7"/>
    <w:rsid w:val="00AB538F"/>
    <w:rsid w:val="00AB5469"/>
    <w:rsid w:val="00AB55A9"/>
    <w:rsid w:val="00AB55B7"/>
    <w:rsid w:val="00AB55E8"/>
    <w:rsid w:val="00AB5671"/>
    <w:rsid w:val="00AB569B"/>
    <w:rsid w:val="00AB56C9"/>
    <w:rsid w:val="00AB57E3"/>
    <w:rsid w:val="00AB58C4"/>
    <w:rsid w:val="00AB5978"/>
    <w:rsid w:val="00AB5A4F"/>
    <w:rsid w:val="00AB5A7A"/>
    <w:rsid w:val="00AB5A8D"/>
    <w:rsid w:val="00AB5AF7"/>
    <w:rsid w:val="00AB5B06"/>
    <w:rsid w:val="00AB5B63"/>
    <w:rsid w:val="00AB5B9A"/>
    <w:rsid w:val="00AB5BCB"/>
    <w:rsid w:val="00AB5C27"/>
    <w:rsid w:val="00AB5C79"/>
    <w:rsid w:val="00AB5CD0"/>
    <w:rsid w:val="00AB5D32"/>
    <w:rsid w:val="00AB5D7B"/>
    <w:rsid w:val="00AB5D93"/>
    <w:rsid w:val="00AB5DE4"/>
    <w:rsid w:val="00AB5E74"/>
    <w:rsid w:val="00AB5EA6"/>
    <w:rsid w:val="00AB6015"/>
    <w:rsid w:val="00AB603F"/>
    <w:rsid w:val="00AB60A9"/>
    <w:rsid w:val="00AB6175"/>
    <w:rsid w:val="00AB618A"/>
    <w:rsid w:val="00AB61CF"/>
    <w:rsid w:val="00AB625D"/>
    <w:rsid w:val="00AB627B"/>
    <w:rsid w:val="00AB62F5"/>
    <w:rsid w:val="00AB6332"/>
    <w:rsid w:val="00AB6339"/>
    <w:rsid w:val="00AB6367"/>
    <w:rsid w:val="00AB63E2"/>
    <w:rsid w:val="00AB643B"/>
    <w:rsid w:val="00AB646D"/>
    <w:rsid w:val="00AB652D"/>
    <w:rsid w:val="00AB660E"/>
    <w:rsid w:val="00AB66E6"/>
    <w:rsid w:val="00AB680F"/>
    <w:rsid w:val="00AB683D"/>
    <w:rsid w:val="00AB6844"/>
    <w:rsid w:val="00AB68AB"/>
    <w:rsid w:val="00AB68D3"/>
    <w:rsid w:val="00AB690C"/>
    <w:rsid w:val="00AB6938"/>
    <w:rsid w:val="00AB6945"/>
    <w:rsid w:val="00AB6A02"/>
    <w:rsid w:val="00AB6A95"/>
    <w:rsid w:val="00AB6AD3"/>
    <w:rsid w:val="00AB6AEE"/>
    <w:rsid w:val="00AB6CAD"/>
    <w:rsid w:val="00AB6CAF"/>
    <w:rsid w:val="00AB6D8D"/>
    <w:rsid w:val="00AB6D98"/>
    <w:rsid w:val="00AB6DF8"/>
    <w:rsid w:val="00AB6EE2"/>
    <w:rsid w:val="00AB6EEC"/>
    <w:rsid w:val="00AB6F39"/>
    <w:rsid w:val="00AB6F77"/>
    <w:rsid w:val="00AB704D"/>
    <w:rsid w:val="00AB70B4"/>
    <w:rsid w:val="00AB715A"/>
    <w:rsid w:val="00AB71C6"/>
    <w:rsid w:val="00AB72C1"/>
    <w:rsid w:val="00AB72F6"/>
    <w:rsid w:val="00AB7318"/>
    <w:rsid w:val="00AB733A"/>
    <w:rsid w:val="00AB739B"/>
    <w:rsid w:val="00AB7443"/>
    <w:rsid w:val="00AB7493"/>
    <w:rsid w:val="00AB751F"/>
    <w:rsid w:val="00AB7562"/>
    <w:rsid w:val="00AB75B6"/>
    <w:rsid w:val="00AB75E1"/>
    <w:rsid w:val="00AB75FB"/>
    <w:rsid w:val="00AB7623"/>
    <w:rsid w:val="00AB762C"/>
    <w:rsid w:val="00AB764D"/>
    <w:rsid w:val="00AB7732"/>
    <w:rsid w:val="00AB784C"/>
    <w:rsid w:val="00AB7866"/>
    <w:rsid w:val="00AB797B"/>
    <w:rsid w:val="00AB7989"/>
    <w:rsid w:val="00AB7A0E"/>
    <w:rsid w:val="00AB7B41"/>
    <w:rsid w:val="00AB7B43"/>
    <w:rsid w:val="00AB7B68"/>
    <w:rsid w:val="00AB7B7B"/>
    <w:rsid w:val="00AB7B7C"/>
    <w:rsid w:val="00AB7CDB"/>
    <w:rsid w:val="00AB7CEB"/>
    <w:rsid w:val="00AB7D17"/>
    <w:rsid w:val="00AB7D3C"/>
    <w:rsid w:val="00AB7D3D"/>
    <w:rsid w:val="00AB7DE8"/>
    <w:rsid w:val="00AB7E28"/>
    <w:rsid w:val="00AB7EBA"/>
    <w:rsid w:val="00AB7F84"/>
    <w:rsid w:val="00AB7FBF"/>
    <w:rsid w:val="00AC005D"/>
    <w:rsid w:val="00AC00B3"/>
    <w:rsid w:val="00AC00B6"/>
    <w:rsid w:val="00AC00E5"/>
    <w:rsid w:val="00AC00F7"/>
    <w:rsid w:val="00AC00FC"/>
    <w:rsid w:val="00AC0170"/>
    <w:rsid w:val="00AC01F7"/>
    <w:rsid w:val="00AC0245"/>
    <w:rsid w:val="00AC02BF"/>
    <w:rsid w:val="00AC0343"/>
    <w:rsid w:val="00AC0390"/>
    <w:rsid w:val="00AC0392"/>
    <w:rsid w:val="00AC040E"/>
    <w:rsid w:val="00AC0416"/>
    <w:rsid w:val="00AC0480"/>
    <w:rsid w:val="00AC04D6"/>
    <w:rsid w:val="00AC059A"/>
    <w:rsid w:val="00AC0662"/>
    <w:rsid w:val="00AC0718"/>
    <w:rsid w:val="00AC0726"/>
    <w:rsid w:val="00AC073F"/>
    <w:rsid w:val="00AC076C"/>
    <w:rsid w:val="00AC0805"/>
    <w:rsid w:val="00AC08E3"/>
    <w:rsid w:val="00AC0946"/>
    <w:rsid w:val="00AC09AD"/>
    <w:rsid w:val="00AC0A3F"/>
    <w:rsid w:val="00AC0A76"/>
    <w:rsid w:val="00AC0B00"/>
    <w:rsid w:val="00AC0BA0"/>
    <w:rsid w:val="00AC0BC6"/>
    <w:rsid w:val="00AC0C89"/>
    <w:rsid w:val="00AC0CB0"/>
    <w:rsid w:val="00AC0D48"/>
    <w:rsid w:val="00AC0D4C"/>
    <w:rsid w:val="00AC0D5C"/>
    <w:rsid w:val="00AC0DB1"/>
    <w:rsid w:val="00AC0E01"/>
    <w:rsid w:val="00AC0F09"/>
    <w:rsid w:val="00AC0F51"/>
    <w:rsid w:val="00AC0F78"/>
    <w:rsid w:val="00AC1073"/>
    <w:rsid w:val="00AC10EA"/>
    <w:rsid w:val="00AC1100"/>
    <w:rsid w:val="00AC1104"/>
    <w:rsid w:val="00AC1146"/>
    <w:rsid w:val="00AC121C"/>
    <w:rsid w:val="00AC128F"/>
    <w:rsid w:val="00AC12FC"/>
    <w:rsid w:val="00AC14AD"/>
    <w:rsid w:val="00AC14D9"/>
    <w:rsid w:val="00AC1515"/>
    <w:rsid w:val="00AC162B"/>
    <w:rsid w:val="00AC16CA"/>
    <w:rsid w:val="00AC1708"/>
    <w:rsid w:val="00AC176B"/>
    <w:rsid w:val="00AC1780"/>
    <w:rsid w:val="00AC183F"/>
    <w:rsid w:val="00AC18C8"/>
    <w:rsid w:val="00AC1929"/>
    <w:rsid w:val="00AC19E0"/>
    <w:rsid w:val="00AC1A30"/>
    <w:rsid w:val="00AC1A87"/>
    <w:rsid w:val="00AC1A94"/>
    <w:rsid w:val="00AC1ADC"/>
    <w:rsid w:val="00AC1C09"/>
    <w:rsid w:val="00AC1C71"/>
    <w:rsid w:val="00AC1C9D"/>
    <w:rsid w:val="00AC1CA8"/>
    <w:rsid w:val="00AC1D60"/>
    <w:rsid w:val="00AC1D8C"/>
    <w:rsid w:val="00AC1DEE"/>
    <w:rsid w:val="00AC1E05"/>
    <w:rsid w:val="00AC1E5A"/>
    <w:rsid w:val="00AC1F54"/>
    <w:rsid w:val="00AC1FB2"/>
    <w:rsid w:val="00AC2049"/>
    <w:rsid w:val="00AC2051"/>
    <w:rsid w:val="00AC20AC"/>
    <w:rsid w:val="00AC20D0"/>
    <w:rsid w:val="00AC211F"/>
    <w:rsid w:val="00AC21D8"/>
    <w:rsid w:val="00AC220A"/>
    <w:rsid w:val="00AC2261"/>
    <w:rsid w:val="00AC2420"/>
    <w:rsid w:val="00AC246F"/>
    <w:rsid w:val="00AC253E"/>
    <w:rsid w:val="00AC2550"/>
    <w:rsid w:val="00AC26F2"/>
    <w:rsid w:val="00AC2778"/>
    <w:rsid w:val="00AC278C"/>
    <w:rsid w:val="00AC27C6"/>
    <w:rsid w:val="00AC2830"/>
    <w:rsid w:val="00AC2857"/>
    <w:rsid w:val="00AC2A0D"/>
    <w:rsid w:val="00AC2A21"/>
    <w:rsid w:val="00AC2A47"/>
    <w:rsid w:val="00AC2A94"/>
    <w:rsid w:val="00AC2AD0"/>
    <w:rsid w:val="00AC2B44"/>
    <w:rsid w:val="00AC2B53"/>
    <w:rsid w:val="00AC2C21"/>
    <w:rsid w:val="00AC2C8D"/>
    <w:rsid w:val="00AC2C9A"/>
    <w:rsid w:val="00AC2CA2"/>
    <w:rsid w:val="00AC2D54"/>
    <w:rsid w:val="00AC2DAF"/>
    <w:rsid w:val="00AC2F73"/>
    <w:rsid w:val="00AC2F92"/>
    <w:rsid w:val="00AC2FB0"/>
    <w:rsid w:val="00AC2FD6"/>
    <w:rsid w:val="00AC319E"/>
    <w:rsid w:val="00AC31B7"/>
    <w:rsid w:val="00AC31E9"/>
    <w:rsid w:val="00AC322D"/>
    <w:rsid w:val="00AC3255"/>
    <w:rsid w:val="00AC3280"/>
    <w:rsid w:val="00AC32D4"/>
    <w:rsid w:val="00AC3314"/>
    <w:rsid w:val="00AC338D"/>
    <w:rsid w:val="00AC33A9"/>
    <w:rsid w:val="00AC342A"/>
    <w:rsid w:val="00AC3449"/>
    <w:rsid w:val="00AC353F"/>
    <w:rsid w:val="00AC358A"/>
    <w:rsid w:val="00AC35BA"/>
    <w:rsid w:val="00AC35C1"/>
    <w:rsid w:val="00AC35DE"/>
    <w:rsid w:val="00AC3605"/>
    <w:rsid w:val="00AC36AA"/>
    <w:rsid w:val="00AC371B"/>
    <w:rsid w:val="00AC37C1"/>
    <w:rsid w:val="00AC38FD"/>
    <w:rsid w:val="00AC397C"/>
    <w:rsid w:val="00AC3993"/>
    <w:rsid w:val="00AC39C2"/>
    <w:rsid w:val="00AC39CC"/>
    <w:rsid w:val="00AC39E8"/>
    <w:rsid w:val="00AC39F5"/>
    <w:rsid w:val="00AC3A9D"/>
    <w:rsid w:val="00AC3ABF"/>
    <w:rsid w:val="00AC3AD2"/>
    <w:rsid w:val="00AC3AF0"/>
    <w:rsid w:val="00AC3B6D"/>
    <w:rsid w:val="00AC3B8D"/>
    <w:rsid w:val="00AC3C19"/>
    <w:rsid w:val="00AC3C43"/>
    <w:rsid w:val="00AC3C8B"/>
    <w:rsid w:val="00AC3CB3"/>
    <w:rsid w:val="00AC3CFD"/>
    <w:rsid w:val="00AC3D6A"/>
    <w:rsid w:val="00AC3D8A"/>
    <w:rsid w:val="00AC3DCF"/>
    <w:rsid w:val="00AC3E67"/>
    <w:rsid w:val="00AC3F9B"/>
    <w:rsid w:val="00AC4021"/>
    <w:rsid w:val="00AC4060"/>
    <w:rsid w:val="00AC4103"/>
    <w:rsid w:val="00AC4166"/>
    <w:rsid w:val="00AC41AB"/>
    <w:rsid w:val="00AC41FB"/>
    <w:rsid w:val="00AC4232"/>
    <w:rsid w:val="00AC426E"/>
    <w:rsid w:val="00AC42A6"/>
    <w:rsid w:val="00AC42E0"/>
    <w:rsid w:val="00AC4312"/>
    <w:rsid w:val="00AC4376"/>
    <w:rsid w:val="00AC4455"/>
    <w:rsid w:val="00AC45A8"/>
    <w:rsid w:val="00AC45C4"/>
    <w:rsid w:val="00AC46B7"/>
    <w:rsid w:val="00AC47A4"/>
    <w:rsid w:val="00AC487C"/>
    <w:rsid w:val="00AC4880"/>
    <w:rsid w:val="00AC4925"/>
    <w:rsid w:val="00AC495D"/>
    <w:rsid w:val="00AC49D4"/>
    <w:rsid w:val="00AC4A00"/>
    <w:rsid w:val="00AC4A0B"/>
    <w:rsid w:val="00AC4A30"/>
    <w:rsid w:val="00AC4A31"/>
    <w:rsid w:val="00AC4A5D"/>
    <w:rsid w:val="00AC4B4E"/>
    <w:rsid w:val="00AC4BA7"/>
    <w:rsid w:val="00AC4BBA"/>
    <w:rsid w:val="00AC4BBF"/>
    <w:rsid w:val="00AC4BDD"/>
    <w:rsid w:val="00AC4C2A"/>
    <w:rsid w:val="00AC4C91"/>
    <w:rsid w:val="00AC4CA1"/>
    <w:rsid w:val="00AC4CA7"/>
    <w:rsid w:val="00AC4CC3"/>
    <w:rsid w:val="00AC4D2E"/>
    <w:rsid w:val="00AC4DF5"/>
    <w:rsid w:val="00AC4EAE"/>
    <w:rsid w:val="00AC4F38"/>
    <w:rsid w:val="00AC4F60"/>
    <w:rsid w:val="00AC4F61"/>
    <w:rsid w:val="00AC4F90"/>
    <w:rsid w:val="00AC4F9C"/>
    <w:rsid w:val="00AC50C6"/>
    <w:rsid w:val="00AC518F"/>
    <w:rsid w:val="00AC51B7"/>
    <w:rsid w:val="00AC51BA"/>
    <w:rsid w:val="00AC524E"/>
    <w:rsid w:val="00AC525C"/>
    <w:rsid w:val="00AC526F"/>
    <w:rsid w:val="00AC52B5"/>
    <w:rsid w:val="00AC53A3"/>
    <w:rsid w:val="00AC542A"/>
    <w:rsid w:val="00AC5508"/>
    <w:rsid w:val="00AC5590"/>
    <w:rsid w:val="00AC55B5"/>
    <w:rsid w:val="00AC55CA"/>
    <w:rsid w:val="00AC5624"/>
    <w:rsid w:val="00AC5685"/>
    <w:rsid w:val="00AC56A6"/>
    <w:rsid w:val="00AC56B3"/>
    <w:rsid w:val="00AC56B5"/>
    <w:rsid w:val="00AC56F4"/>
    <w:rsid w:val="00AC570C"/>
    <w:rsid w:val="00AC5734"/>
    <w:rsid w:val="00AC573D"/>
    <w:rsid w:val="00AC58BE"/>
    <w:rsid w:val="00AC5962"/>
    <w:rsid w:val="00AC5988"/>
    <w:rsid w:val="00AC59AB"/>
    <w:rsid w:val="00AC59FD"/>
    <w:rsid w:val="00AC5A3A"/>
    <w:rsid w:val="00AC5A7D"/>
    <w:rsid w:val="00AC5AB5"/>
    <w:rsid w:val="00AC5AD8"/>
    <w:rsid w:val="00AC5B93"/>
    <w:rsid w:val="00AC5BB2"/>
    <w:rsid w:val="00AC5C16"/>
    <w:rsid w:val="00AC5C2D"/>
    <w:rsid w:val="00AC5C5B"/>
    <w:rsid w:val="00AC5C5F"/>
    <w:rsid w:val="00AC5CAB"/>
    <w:rsid w:val="00AC5CDB"/>
    <w:rsid w:val="00AC5CF1"/>
    <w:rsid w:val="00AC5D4B"/>
    <w:rsid w:val="00AC5E72"/>
    <w:rsid w:val="00AC5E85"/>
    <w:rsid w:val="00AC5E98"/>
    <w:rsid w:val="00AC5EB1"/>
    <w:rsid w:val="00AC5F7B"/>
    <w:rsid w:val="00AC5FBC"/>
    <w:rsid w:val="00AC600B"/>
    <w:rsid w:val="00AC6035"/>
    <w:rsid w:val="00AC6181"/>
    <w:rsid w:val="00AC6220"/>
    <w:rsid w:val="00AC62BB"/>
    <w:rsid w:val="00AC62E6"/>
    <w:rsid w:val="00AC6314"/>
    <w:rsid w:val="00AC633F"/>
    <w:rsid w:val="00AC6341"/>
    <w:rsid w:val="00AC638C"/>
    <w:rsid w:val="00AC6441"/>
    <w:rsid w:val="00AC645F"/>
    <w:rsid w:val="00AC6466"/>
    <w:rsid w:val="00AC647E"/>
    <w:rsid w:val="00AC6486"/>
    <w:rsid w:val="00AC64B5"/>
    <w:rsid w:val="00AC64E6"/>
    <w:rsid w:val="00AC6567"/>
    <w:rsid w:val="00AC65D5"/>
    <w:rsid w:val="00AC660A"/>
    <w:rsid w:val="00AC6643"/>
    <w:rsid w:val="00AC6665"/>
    <w:rsid w:val="00AC67D9"/>
    <w:rsid w:val="00AC6826"/>
    <w:rsid w:val="00AC6861"/>
    <w:rsid w:val="00AC6886"/>
    <w:rsid w:val="00AC6904"/>
    <w:rsid w:val="00AC6974"/>
    <w:rsid w:val="00AC69CB"/>
    <w:rsid w:val="00AC69F3"/>
    <w:rsid w:val="00AC69F6"/>
    <w:rsid w:val="00AC6A48"/>
    <w:rsid w:val="00AC6A4A"/>
    <w:rsid w:val="00AC6BB1"/>
    <w:rsid w:val="00AC6CB7"/>
    <w:rsid w:val="00AC6CC3"/>
    <w:rsid w:val="00AC6CF2"/>
    <w:rsid w:val="00AC6D15"/>
    <w:rsid w:val="00AC6D4A"/>
    <w:rsid w:val="00AC6D4D"/>
    <w:rsid w:val="00AC6D55"/>
    <w:rsid w:val="00AC6D78"/>
    <w:rsid w:val="00AC6DCA"/>
    <w:rsid w:val="00AC6E01"/>
    <w:rsid w:val="00AC6E8A"/>
    <w:rsid w:val="00AC6E9D"/>
    <w:rsid w:val="00AC6FB4"/>
    <w:rsid w:val="00AC6FB7"/>
    <w:rsid w:val="00AC7060"/>
    <w:rsid w:val="00AC720A"/>
    <w:rsid w:val="00AC7222"/>
    <w:rsid w:val="00AC7240"/>
    <w:rsid w:val="00AC729C"/>
    <w:rsid w:val="00AC7311"/>
    <w:rsid w:val="00AC73E8"/>
    <w:rsid w:val="00AC73F9"/>
    <w:rsid w:val="00AC7414"/>
    <w:rsid w:val="00AC7442"/>
    <w:rsid w:val="00AC749F"/>
    <w:rsid w:val="00AC7532"/>
    <w:rsid w:val="00AC763B"/>
    <w:rsid w:val="00AC76A3"/>
    <w:rsid w:val="00AC7754"/>
    <w:rsid w:val="00AC77BF"/>
    <w:rsid w:val="00AC77D4"/>
    <w:rsid w:val="00AC783F"/>
    <w:rsid w:val="00AC7856"/>
    <w:rsid w:val="00AC7901"/>
    <w:rsid w:val="00AC791E"/>
    <w:rsid w:val="00AC7931"/>
    <w:rsid w:val="00AC7967"/>
    <w:rsid w:val="00AC79BD"/>
    <w:rsid w:val="00AC79FC"/>
    <w:rsid w:val="00AC7A35"/>
    <w:rsid w:val="00AC7A55"/>
    <w:rsid w:val="00AC7B1A"/>
    <w:rsid w:val="00AC7B5C"/>
    <w:rsid w:val="00AC7BEA"/>
    <w:rsid w:val="00AC7C0A"/>
    <w:rsid w:val="00AC7C6D"/>
    <w:rsid w:val="00AC7CC8"/>
    <w:rsid w:val="00AC7CE4"/>
    <w:rsid w:val="00AC7D15"/>
    <w:rsid w:val="00AC7D42"/>
    <w:rsid w:val="00AC7D4E"/>
    <w:rsid w:val="00AC7DA0"/>
    <w:rsid w:val="00AC7E2C"/>
    <w:rsid w:val="00AC7E4E"/>
    <w:rsid w:val="00AC7E55"/>
    <w:rsid w:val="00AC7E96"/>
    <w:rsid w:val="00AC7F06"/>
    <w:rsid w:val="00AC7F4F"/>
    <w:rsid w:val="00AC7F64"/>
    <w:rsid w:val="00AD006D"/>
    <w:rsid w:val="00AD011C"/>
    <w:rsid w:val="00AD0185"/>
    <w:rsid w:val="00AD01CB"/>
    <w:rsid w:val="00AD01E6"/>
    <w:rsid w:val="00AD01F2"/>
    <w:rsid w:val="00AD0212"/>
    <w:rsid w:val="00AD0273"/>
    <w:rsid w:val="00AD02A1"/>
    <w:rsid w:val="00AD0330"/>
    <w:rsid w:val="00AD03D9"/>
    <w:rsid w:val="00AD048E"/>
    <w:rsid w:val="00AD0544"/>
    <w:rsid w:val="00AD0553"/>
    <w:rsid w:val="00AD05C0"/>
    <w:rsid w:val="00AD0672"/>
    <w:rsid w:val="00AD067A"/>
    <w:rsid w:val="00AD06EC"/>
    <w:rsid w:val="00AD073F"/>
    <w:rsid w:val="00AD07A5"/>
    <w:rsid w:val="00AD080D"/>
    <w:rsid w:val="00AD0814"/>
    <w:rsid w:val="00AD0821"/>
    <w:rsid w:val="00AD088C"/>
    <w:rsid w:val="00AD0919"/>
    <w:rsid w:val="00AD093E"/>
    <w:rsid w:val="00AD0970"/>
    <w:rsid w:val="00AD099A"/>
    <w:rsid w:val="00AD09AA"/>
    <w:rsid w:val="00AD09B8"/>
    <w:rsid w:val="00AD0A60"/>
    <w:rsid w:val="00AD0AA3"/>
    <w:rsid w:val="00AD0ACE"/>
    <w:rsid w:val="00AD0ACF"/>
    <w:rsid w:val="00AD0AED"/>
    <w:rsid w:val="00AD0B05"/>
    <w:rsid w:val="00AD0B5C"/>
    <w:rsid w:val="00AD0C18"/>
    <w:rsid w:val="00AD0C89"/>
    <w:rsid w:val="00AD0D14"/>
    <w:rsid w:val="00AD0D1B"/>
    <w:rsid w:val="00AD0D5C"/>
    <w:rsid w:val="00AD0D60"/>
    <w:rsid w:val="00AD0F1F"/>
    <w:rsid w:val="00AD0F32"/>
    <w:rsid w:val="00AD0FCE"/>
    <w:rsid w:val="00AD0FE0"/>
    <w:rsid w:val="00AD1005"/>
    <w:rsid w:val="00AD1108"/>
    <w:rsid w:val="00AD1149"/>
    <w:rsid w:val="00AD11C4"/>
    <w:rsid w:val="00AD12DD"/>
    <w:rsid w:val="00AD12E7"/>
    <w:rsid w:val="00AD13E6"/>
    <w:rsid w:val="00AD13FF"/>
    <w:rsid w:val="00AD140A"/>
    <w:rsid w:val="00AD142A"/>
    <w:rsid w:val="00AD1473"/>
    <w:rsid w:val="00AD1499"/>
    <w:rsid w:val="00AD14E4"/>
    <w:rsid w:val="00AD15D0"/>
    <w:rsid w:val="00AD15F6"/>
    <w:rsid w:val="00AD1625"/>
    <w:rsid w:val="00AD162B"/>
    <w:rsid w:val="00AD168F"/>
    <w:rsid w:val="00AD16AE"/>
    <w:rsid w:val="00AD1710"/>
    <w:rsid w:val="00AD1731"/>
    <w:rsid w:val="00AD17DD"/>
    <w:rsid w:val="00AD1830"/>
    <w:rsid w:val="00AD1872"/>
    <w:rsid w:val="00AD1893"/>
    <w:rsid w:val="00AD18E9"/>
    <w:rsid w:val="00AD1918"/>
    <w:rsid w:val="00AD1990"/>
    <w:rsid w:val="00AD1A52"/>
    <w:rsid w:val="00AD1AB3"/>
    <w:rsid w:val="00AD1AEC"/>
    <w:rsid w:val="00AD1C85"/>
    <w:rsid w:val="00AD1CBA"/>
    <w:rsid w:val="00AD1CE2"/>
    <w:rsid w:val="00AD1D1F"/>
    <w:rsid w:val="00AD1E9C"/>
    <w:rsid w:val="00AD1EB2"/>
    <w:rsid w:val="00AD1F1D"/>
    <w:rsid w:val="00AD1F65"/>
    <w:rsid w:val="00AD2185"/>
    <w:rsid w:val="00AD21BB"/>
    <w:rsid w:val="00AD2204"/>
    <w:rsid w:val="00AD2247"/>
    <w:rsid w:val="00AD2253"/>
    <w:rsid w:val="00AD22B5"/>
    <w:rsid w:val="00AD22FB"/>
    <w:rsid w:val="00AD22FF"/>
    <w:rsid w:val="00AD2424"/>
    <w:rsid w:val="00AD2441"/>
    <w:rsid w:val="00AD2455"/>
    <w:rsid w:val="00AD2536"/>
    <w:rsid w:val="00AD269C"/>
    <w:rsid w:val="00AD27BE"/>
    <w:rsid w:val="00AD27C4"/>
    <w:rsid w:val="00AD28E2"/>
    <w:rsid w:val="00AD28F0"/>
    <w:rsid w:val="00AD2961"/>
    <w:rsid w:val="00AD2999"/>
    <w:rsid w:val="00AD29B6"/>
    <w:rsid w:val="00AD29B8"/>
    <w:rsid w:val="00AD2A18"/>
    <w:rsid w:val="00AD2B13"/>
    <w:rsid w:val="00AD2B50"/>
    <w:rsid w:val="00AD2BA5"/>
    <w:rsid w:val="00AD2BCC"/>
    <w:rsid w:val="00AD2C2F"/>
    <w:rsid w:val="00AD2D26"/>
    <w:rsid w:val="00AD2DD3"/>
    <w:rsid w:val="00AD2DE7"/>
    <w:rsid w:val="00AD2DF7"/>
    <w:rsid w:val="00AD2DF9"/>
    <w:rsid w:val="00AD2E62"/>
    <w:rsid w:val="00AD2F0D"/>
    <w:rsid w:val="00AD2F3A"/>
    <w:rsid w:val="00AD2F55"/>
    <w:rsid w:val="00AD2F9D"/>
    <w:rsid w:val="00AD3074"/>
    <w:rsid w:val="00AD30B4"/>
    <w:rsid w:val="00AD3170"/>
    <w:rsid w:val="00AD321C"/>
    <w:rsid w:val="00AD326B"/>
    <w:rsid w:val="00AD3272"/>
    <w:rsid w:val="00AD3288"/>
    <w:rsid w:val="00AD32AA"/>
    <w:rsid w:val="00AD32BC"/>
    <w:rsid w:val="00AD3373"/>
    <w:rsid w:val="00AD3391"/>
    <w:rsid w:val="00AD33E1"/>
    <w:rsid w:val="00AD3473"/>
    <w:rsid w:val="00AD35E4"/>
    <w:rsid w:val="00AD362F"/>
    <w:rsid w:val="00AD36BA"/>
    <w:rsid w:val="00AD3731"/>
    <w:rsid w:val="00AD3766"/>
    <w:rsid w:val="00AD38AB"/>
    <w:rsid w:val="00AD38AE"/>
    <w:rsid w:val="00AD3950"/>
    <w:rsid w:val="00AD3982"/>
    <w:rsid w:val="00AD398A"/>
    <w:rsid w:val="00AD3995"/>
    <w:rsid w:val="00AD39A4"/>
    <w:rsid w:val="00AD39B0"/>
    <w:rsid w:val="00AD3A51"/>
    <w:rsid w:val="00AD3A61"/>
    <w:rsid w:val="00AD3A63"/>
    <w:rsid w:val="00AD3A79"/>
    <w:rsid w:val="00AD3A92"/>
    <w:rsid w:val="00AD3B15"/>
    <w:rsid w:val="00AD3B58"/>
    <w:rsid w:val="00AD3B61"/>
    <w:rsid w:val="00AD3C3A"/>
    <w:rsid w:val="00AD3CA2"/>
    <w:rsid w:val="00AD3CB1"/>
    <w:rsid w:val="00AD3DF6"/>
    <w:rsid w:val="00AD3ECB"/>
    <w:rsid w:val="00AD3F0C"/>
    <w:rsid w:val="00AD3F3A"/>
    <w:rsid w:val="00AD3FE5"/>
    <w:rsid w:val="00AD3FF3"/>
    <w:rsid w:val="00AD409E"/>
    <w:rsid w:val="00AD411C"/>
    <w:rsid w:val="00AD4178"/>
    <w:rsid w:val="00AD41E4"/>
    <w:rsid w:val="00AD425D"/>
    <w:rsid w:val="00AD42C5"/>
    <w:rsid w:val="00AD42C9"/>
    <w:rsid w:val="00AD4315"/>
    <w:rsid w:val="00AD4327"/>
    <w:rsid w:val="00AD4355"/>
    <w:rsid w:val="00AD43AA"/>
    <w:rsid w:val="00AD43DE"/>
    <w:rsid w:val="00AD4451"/>
    <w:rsid w:val="00AD447D"/>
    <w:rsid w:val="00AD44F6"/>
    <w:rsid w:val="00AD451F"/>
    <w:rsid w:val="00AD4544"/>
    <w:rsid w:val="00AD45E1"/>
    <w:rsid w:val="00AD46AA"/>
    <w:rsid w:val="00AD46CE"/>
    <w:rsid w:val="00AD46EE"/>
    <w:rsid w:val="00AD4729"/>
    <w:rsid w:val="00AD4741"/>
    <w:rsid w:val="00AD4814"/>
    <w:rsid w:val="00AD4845"/>
    <w:rsid w:val="00AD4862"/>
    <w:rsid w:val="00AD48FF"/>
    <w:rsid w:val="00AD4905"/>
    <w:rsid w:val="00AD4912"/>
    <w:rsid w:val="00AD49A5"/>
    <w:rsid w:val="00AD49AE"/>
    <w:rsid w:val="00AD4A18"/>
    <w:rsid w:val="00AD4AA4"/>
    <w:rsid w:val="00AD4B32"/>
    <w:rsid w:val="00AD4BB7"/>
    <w:rsid w:val="00AD4C4B"/>
    <w:rsid w:val="00AD4C73"/>
    <w:rsid w:val="00AD4C96"/>
    <w:rsid w:val="00AD4D5E"/>
    <w:rsid w:val="00AD4D8D"/>
    <w:rsid w:val="00AD4D8E"/>
    <w:rsid w:val="00AD4E36"/>
    <w:rsid w:val="00AD4E98"/>
    <w:rsid w:val="00AD4F39"/>
    <w:rsid w:val="00AD4F45"/>
    <w:rsid w:val="00AD4F54"/>
    <w:rsid w:val="00AD4F7F"/>
    <w:rsid w:val="00AD4FD1"/>
    <w:rsid w:val="00AD4FF7"/>
    <w:rsid w:val="00AD5003"/>
    <w:rsid w:val="00AD50B0"/>
    <w:rsid w:val="00AD51D1"/>
    <w:rsid w:val="00AD51DA"/>
    <w:rsid w:val="00AD5255"/>
    <w:rsid w:val="00AD527F"/>
    <w:rsid w:val="00AD52CF"/>
    <w:rsid w:val="00AD532E"/>
    <w:rsid w:val="00AD545D"/>
    <w:rsid w:val="00AD5518"/>
    <w:rsid w:val="00AD5554"/>
    <w:rsid w:val="00AD5597"/>
    <w:rsid w:val="00AD55B8"/>
    <w:rsid w:val="00AD55C7"/>
    <w:rsid w:val="00AD55F1"/>
    <w:rsid w:val="00AD564A"/>
    <w:rsid w:val="00AD56CA"/>
    <w:rsid w:val="00AD5767"/>
    <w:rsid w:val="00AD5779"/>
    <w:rsid w:val="00AD5839"/>
    <w:rsid w:val="00AD583B"/>
    <w:rsid w:val="00AD585D"/>
    <w:rsid w:val="00AD58BA"/>
    <w:rsid w:val="00AD5A10"/>
    <w:rsid w:val="00AD5ABA"/>
    <w:rsid w:val="00AD5AD5"/>
    <w:rsid w:val="00AD5B14"/>
    <w:rsid w:val="00AD5B1C"/>
    <w:rsid w:val="00AD5B2A"/>
    <w:rsid w:val="00AD5B6A"/>
    <w:rsid w:val="00AD5BDB"/>
    <w:rsid w:val="00AD5C30"/>
    <w:rsid w:val="00AD5C6E"/>
    <w:rsid w:val="00AD5D2A"/>
    <w:rsid w:val="00AD5DEB"/>
    <w:rsid w:val="00AD5E48"/>
    <w:rsid w:val="00AD5E70"/>
    <w:rsid w:val="00AD5E7F"/>
    <w:rsid w:val="00AD5F71"/>
    <w:rsid w:val="00AD5FA4"/>
    <w:rsid w:val="00AD5FBE"/>
    <w:rsid w:val="00AD60D5"/>
    <w:rsid w:val="00AD6164"/>
    <w:rsid w:val="00AD625D"/>
    <w:rsid w:val="00AD6274"/>
    <w:rsid w:val="00AD62D0"/>
    <w:rsid w:val="00AD6418"/>
    <w:rsid w:val="00AD642E"/>
    <w:rsid w:val="00AD64C4"/>
    <w:rsid w:val="00AD64E0"/>
    <w:rsid w:val="00AD64E3"/>
    <w:rsid w:val="00AD657B"/>
    <w:rsid w:val="00AD6617"/>
    <w:rsid w:val="00AD6640"/>
    <w:rsid w:val="00AD672A"/>
    <w:rsid w:val="00AD674D"/>
    <w:rsid w:val="00AD681F"/>
    <w:rsid w:val="00AD682A"/>
    <w:rsid w:val="00AD682D"/>
    <w:rsid w:val="00AD6850"/>
    <w:rsid w:val="00AD6863"/>
    <w:rsid w:val="00AD6887"/>
    <w:rsid w:val="00AD6A2C"/>
    <w:rsid w:val="00AD6AAD"/>
    <w:rsid w:val="00AD6B13"/>
    <w:rsid w:val="00AD6BF0"/>
    <w:rsid w:val="00AD6C32"/>
    <w:rsid w:val="00AD6D66"/>
    <w:rsid w:val="00AD6D77"/>
    <w:rsid w:val="00AD6DB4"/>
    <w:rsid w:val="00AD6DC5"/>
    <w:rsid w:val="00AD6DDC"/>
    <w:rsid w:val="00AD6DFA"/>
    <w:rsid w:val="00AD6E8B"/>
    <w:rsid w:val="00AD6EEC"/>
    <w:rsid w:val="00AD6EF8"/>
    <w:rsid w:val="00AD6F15"/>
    <w:rsid w:val="00AD6F2A"/>
    <w:rsid w:val="00AD6F54"/>
    <w:rsid w:val="00AD700E"/>
    <w:rsid w:val="00AD721E"/>
    <w:rsid w:val="00AD7274"/>
    <w:rsid w:val="00AD72A6"/>
    <w:rsid w:val="00AD72A7"/>
    <w:rsid w:val="00AD732A"/>
    <w:rsid w:val="00AD734B"/>
    <w:rsid w:val="00AD745B"/>
    <w:rsid w:val="00AD7510"/>
    <w:rsid w:val="00AD7513"/>
    <w:rsid w:val="00AD7617"/>
    <w:rsid w:val="00AD7699"/>
    <w:rsid w:val="00AD7700"/>
    <w:rsid w:val="00AD776C"/>
    <w:rsid w:val="00AD77C6"/>
    <w:rsid w:val="00AD7820"/>
    <w:rsid w:val="00AD785F"/>
    <w:rsid w:val="00AD786B"/>
    <w:rsid w:val="00AD787D"/>
    <w:rsid w:val="00AD797E"/>
    <w:rsid w:val="00AD7A34"/>
    <w:rsid w:val="00AD7AAA"/>
    <w:rsid w:val="00AD7AF5"/>
    <w:rsid w:val="00AD7B38"/>
    <w:rsid w:val="00AD7B46"/>
    <w:rsid w:val="00AD7B90"/>
    <w:rsid w:val="00AD7B9B"/>
    <w:rsid w:val="00AD7BD8"/>
    <w:rsid w:val="00AD7BDC"/>
    <w:rsid w:val="00AD7BFA"/>
    <w:rsid w:val="00AD7C1E"/>
    <w:rsid w:val="00AD7C4A"/>
    <w:rsid w:val="00AD7D38"/>
    <w:rsid w:val="00AD7D6C"/>
    <w:rsid w:val="00AD7DA3"/>
    <w:rsid w:val="00AD7DA4"/>
    <w:rsid w:val="00AD7DA6"/>
    <w:rsid w:val="00AD7DCA"/>
    <w:rsid w:val="00AD7E6E"/>
    <w:rsid w:val="00AD7EE7"/>
    <w:rsid w:val="00AD7FB1"/>
    <w:rsid w:val="00AE0000"/>
    <w:rsid w:val="00AE0019"/>
    <w:rsid w:val="00AE008C"/>
    <w:rsid w:val="00AE0098"/>
    <w:rsid w:val="00AE0111"/>
    <w:rsid w:val="00AE013F"/>
    <w:rsid w:val="00AE01A6"/>
    <w:rsid w:val="00AE01B0"/>
    <w:rsid w:val="00AE025A"/>
    <w:rsid w:val="00AE0325"/>
    <w:rsid w:val="00AE034F"/>
    <w:rsid w:val="00AE0380"/>
    <w:rsid w:val="00AE03B1"/>
    <w:rsid w:val="00AE03EA"/>
    <w:rsid w:val="00AE03FB"/>
    <w:rsid w:val="00AE0533"/>
    <w:rsid w:val="00AE0562"/>
    <w:rsid w:val="00AE05D0"/>
    <w:rsid w:val="00AE07A0"/>
    <w:rsid w:val="00AE08EF"/>
    <w:rsid w:val="00AE0951"/>
    <w:rsid w:val="00AE0AFD"/>
    <w:rsid w:val="00AE0B11"/>
    <w:rsid w:val="00AE0B36"/>
    <w:rsid w:val="00AE0B93"/>
    <w:rsid w:val="00AE0BA3"/>
    <w:rsid w:val="00AE0BE3"/>
    <w:rsid w:val="00AE0C1E"/>
    <w:rsid w:val="00AE0C93"/>
    <w:rsid w:val="00AE0D20"/>
    <w:rsid w:val="00AE0DF8"/>
    <w:rsid w:val="00AE0E04"/>
    <w:rsid w:val="00AE0E9B"/>
    <w:rsid w:val="00AE0F15"/>
    <w:rsid w:val="00AE0F70"/>
    <w:rsid w:val="00AE0F79"/>
    <w:rsid w:val="00AE0F7F"/>
    <w:rsid w:val="00AE0F9A"/>
    <w:rsid w:val="00AE0F9F"/>
    <w:rsid w:val="00AE0FF2"/>
    <w:rsid w:val="00AE103C"/>
    <w:rsid w:val="00AE108D"/>
    <w:rsid w:val="00AE11DD"/>
    <w:rsid w:val="00AE1226"/>
    <w:rsid w:val="00AE1276"/>
    <w:rsid w:val="00AE12A9"/>
    <w:rsid w:val="00AE1344"/>
    <w:rsid w:val="00AE1360"/>
    <w:rsid w:val="00AE13D9"/>
    <w:rsid w:val="00AE14E5"/>
    <w:rsid w:val="00AE1518"/>
    <w:rsid w:val="00AE162E"/>
    <w:rsid w:val="00AE166F"/>
    <w:rsid w:val="00AE16FB"/>
    <w:rsid w:val="00AE17B7"/>
    <w:rsid w:val="00AE1871"/>
    <w:rsid w:val="00AE1876"/>
    <w:rsid w:val="00AE1927"/>
    <w:rsid w:val="00AE19CD"/>
    <w:rsid w:val="00AE1C23"/>
    <w:rsid w:val="00AE1C3E"/>
    <w:rsid w:val="00AE1C62"/>
    <w:rsid w:val="00AE1D3D"/>
    <w:rsid w:val="00AE1D5D"/>
    <w:rsid w:val="00AE1DE4"/>
    <w:rsid w:val="00AE1DFE"/>
    <w:rsid w:val="00AE1F02"/>
    <w:rsid w:val="00AE1F2F"/>
    <w:rsid w:val="00AE1F5F"/>
    <w:rsid w:val="00AE1FD1"/>
    <w:rsid w:val="00AE1FF3"/>
    <w:rsid w:val="00AE2047"/>
    <w:rsid w:val="00AE20B4"/>
    <w:rsid w:val="00AE20C2"/>
    <w:rsid w:val="00AE225A"/>
    <w:rsid w:val="00AE227A"/>
    <w:rsid w:val="00AE229A"/>
    <w:rsid w:val="00AE2302"/>
    <w:rsid w:val="00AE2323"/>
    <w:rsid w:val="00AE23EF"/>
    <w:rsid w:val="00AE242D"/>
    <w:rsid w:val="00AE24E0"/>
    <w:rsid w:val="00AE24E3"/>
    <w:rsid w:val="00AE255E"/>
    <w:rsid w:val="00AE2597"/>
    <w:rsid w:val="00AE25E1"/>
    <w:rsid w:val="00AE25EF"/>
    <w:rsid w:val="00AE2662"/>
    <w:rsid w:val="00AE2755"/>
    <w:rsid w:val="00AE27D7"/>
    <w:rsid w:val="00AE2853"/>
    <w:rsid w:val="00AE2865"/>
    <w:rsid w:val="00AE2913"/>
    <w:rsid w:val="00AE293E"/>
    <w:rsid w:val="00AE29BC"/>
    <w:rsid w:val="00AE29D8"/>
    <w:rsid w:val="00AE29F9"/>
    <w:rsid w:val="00AE2A50"/>
    <w:rsid w:val="00AE2A5C"/>
    <w:rsid w:val="00AE2B5A"/>
    <w:rsid w:val="00AE2B73"/>
    <w:rsid w:val="00AE2CC4"/>
    <w:rsid w:val="00AE2CCB"/>
    <w:rsid w:val="00AE2D9D"/>
    <w:rsid w:val="00AE2E25"/>
    <w:rsid w:val="00AE2E40"/>
    <w:rsid w:val="00AE2E85"/>
    <w:rsid w:val="00AE2ED9"/>
    <w:rsid w:val="00AE2F30"/>
    <w:rsid w:val="00AE2F42"/>
    <w:rsid w:val="00AE305D"/>
    <w:rsid w:val="00AE306C"/>
    <w:rsid w:val="00AE30EA"/>
    <w:rsid w:val="00AE3111"/>
    <w:rsid w:val="00AE3115"/>
    <w:rsid w:val="00AE311E"/>
    <w:rsid w:val="00AE31F0"/>
    <w:rsid w:val="00AE31FC"/>
    <w:rsid w:val="00AE32CA"/>
    <w:rsid w:val="00AE3304"/>
    <w:rsid w:val="00AE36C6"/>
    <w:rsid w:val="00AE36C8"/>
    <w:rsid w:val="00AE3745"/>
    <w:rsid w:val="00AE3747"/>
    <w:rsid w:val="00AE377D"/>
    <w:rsid w:val="00AE37E9"/>
    <w:rsid w:val="00AE3889"/>
    <w:rsid w:val="00AE3900"/>
    <w:rsid w:val="00AE394F"/>
    <w:rsid w:val="00AE3980"/>
    <w:rsid w:val="00AE3A02"/>
    <w:rsid w:val="00AE3A5E"/>
    <w:rsid w:val="00AE3AA2"/>
    <w:rsid w:val="00AE3ABE"/>
    <w:rsid w:val="00AE3AF4"/>
    <w:rsid w:val="00AE3B87"/>
    <w:rsid w:val="00AE3BF0"/>
    <w:rsid w:val="00AE3CB6"/>
    <w:rsid w:val="00AE3CC6"/>
    <w:rsid w:val="00AE3E5D"/>
    <w:rsid w:val="00AE3EB6"/>
    <w:rsid w:val="00AE3EC4"/>
    <w:rsid w:val="00AE3F08"/>
    <w:rsid w:val="00AE3F80"/>
    <w:rsid w:val="00AE3FE6"/>
    <w:rsid w:val="00AE407B"/>
    <w:rsid w:val="00AE4091"/>
    <w:rsid w:val="00AE412A"/>
    <w:rsid w:val="00AE4131"/>
    <w:rsid w:val="00AE418B"/>
    <w:rsid w:val="00AE4199"/>
    <w:rsid w:val="00AE41AD"/>
    <w:rsid w:val="00AE41D2"/>
    <w:rsid w:val="00AE41D3"/>
    <w:rsid w:val="00AE41F9"/>
    <w:rsid w:val="00AE422E"/>
    <w:rsid w:val="00AE4237"/>
    <w:rsid w:val="00AE4253"/>
    <w:rsid w:val="00AE42E4"/>
    <w:rsid w:val="00AE4376"/>
    <w:rsid w:val="00AE43D9"/>
    <w:rsid w:val="00AE448E"/>
    <w:rsid w:val="00AE44DD"/>
    <w:rsid w:val="00AE4523"/>
    <w:rsid w:val="00AE4533"/>
    <w:rsid w:val="00AE453F"/>
    <w:rsid w:val="00AE45E5"/>
    <w:rsid w:val="00AE46AE"/>
    <w:rsid w:val="00AE46DB"/>
    <w:rsid w:val="00AE46F9"/>
    <w:rsid w:val="00AE476C"/>
    <w:rsid w:val="00AE4796"/>
    <w:rsid w:val="00AE48C8"/>
    <w:rsid w:val="00AE48C9"/>
    <w:rsid w:val="00AE48F2"/>
    <w:rsid w:val="00AE49CA"/>
    <w:rsid w:val="00AE49CF"/>
    <w:rsid w:val="00AE4B2E"/>
    <w:rsid w:val="00AE4B7A"/>
    <w:rsid w:val="00AE4CE5"/>
    <w:rsid w:val="00AE4D38"/>
    <w:rsid w:val="00AE4D5A"/>
    <w:rsid w:val="00AE4DE2"/>
    <w:rsid w:val="00AE4E90"/>
    <w:rsid w:val="00AE4EA8"/>
    <w:rsid w:val="00AE4F51"/>
    <w:rsid w:val="00AE4FDE"/>
    <w:rsid w:val="00AE5069"/>
    <w:rsid w:val="00AE50EA"/>
    <w:rsid w:val="00AE5103"/>
    <w:rsid w:val="00AE52AB"/>
    <w:rsid w:val="00AE5350"/>
    <w:rsid w:val="00AE5375"/>
    <w:rsid w:val="00AE537D"/>
    <w:rsid w:val="00AE53A6"/>
    <w:rsid w:val="00AE53BE"/>
    <w:rsid w:val="00AE5526"/>
    <w:rsid w:val="00AE5567"/>
    <w:rsid w:val="00AE5593"/>
    <w:rsid w:val="00AE55C5"/>
    <w:rsid w:val="00AE55C8"/>
    <w:rsid w:val="00AE562E"/>
    <w:rsid w:val="00AE5680"/>
    <w:rsid w:val="00AE56D7"/>
    <w:rsid w:val="00AE5769"/>
    <w:rsid w:val="00AE58A8"/>
    <w:rsid w:val="00AE58EA"/>
    <w:rsid w:val="00AE590A"/>
    <w:rsid w:val="00AE590B"/>
    <w:rsid w:val="00AE591B"/>
    <w:rsid w:val="00AE5960"/>
    <w:rsid w:val="00AE598C"/>
    <w:rsid w:val="00AE59BF"/>
    <w:rsid w:val="00AE59D6"/>
    <w:rsid w:val="00AE59F5"/>
    <w:rsid w:val="00AE5A9D"/>
    <w:rsid w:val="00AE5C28"/>
    <w:rsid w:val="00AE5C2B"/>
    <w:rsid w:val="00AE5C3C"/>
    <w:rsid w:val="00AE5C8E"/>
    <w:rsid w:val="00AE5D19"/>
    <w:rsid w:val="00AE5D73"/>
    <w:rsid w:val="00AE5D74"/>
    <w:rsid w:val="00AE5DAA"/>
    <w:rsid w:val="00AE5E84"/>
    <w:rsid w:val="00AE5FB4"/>
    <w:rsid w:val="00AE5FC1"/>
    <w:rsid w:val="00AE6032"/>
    <w:rsid w:val="00AE6071"/>
    <w:rsid w:val="00AE6084"/>
    <w:rsid w:val="00AE60AA"/>
    <w:rsid w:val="00AE60B1"/>
    <w:rsid w:val="00AE60FE"/>
    <w:rsid w:val="00AE61C8"/>
    <w:rsid w:val="00AE61D4"/>
    <w:rsid w:val="00AE6267"/>
    <w:rsid w:val="00AE62B3"/>
    <w:rsid w:val="00AE62D2"/>
    <w:rsid w:val="00AE632E"/>
    <w:rsid w:val="00AE635C"/>
    <w:rsid w:val="00AE63E6"/>
    <w:rsid w:val="00AE640C"/>
    <w:rsid w:val="00AE64C8"/>
    <w:rsid w:val="00AE650A"/>
    <w:rsid w:val="00AE6552"/>
    <w:rsid w:val="00AE6587"/>
    <w:rsid w:val="00AE65BD"/>
    <w:rsid w:val="00AE65C7"/>
    <w:rsid w:val="00AE65F1"/>
    <w:rsid w:val="00AE65F4"/>
    <w:rsid w:val="00AE6659"/>
    <w:rsid w:val="00AE671F"/>
    <w:rsid w:val="00AE67C0"/>
    <w:rsid w:val="00AE6825"/>
    <w:rsid w:val="00AE691F"/>
    <w:rsid w:val="00AE69C0"/>
    <w:rsid w:val="00AE6A07"/>
    <w:rsid w:val="00AE6AAE"/>
    <w:rsid w:val="00AE6AD5"/>
    <w:rsid w:val="00AE6B12"/>
    <w:rsid w:val="00AE6B93"/>
    <w:rsid w:val="00AE6B9A"/>
    <w:rsid w:val="00AE6BE0"/>
    <w:rsid w:val="00AE6C03"/>
    <w:rsid w:val="00AE6C16"/>
    <w:rsid w:val="00AE6C1C"/>
    <w:rsid w:val="00AE6CB2"/>
    <w:rsid w:val="00AE6D5A"/>
    <w:rsid w:val="00AE6D79"/>
    <w:rsid w:val="00AE6D96"/>
    <w:rsid w:val="00AE6D9E"/>
    <w:rsid w:val="00AE6DAE"/>
    <w:rsid w:val="00AE6F35"/>
    <w:rsid w:val="00AE6F3B"/>
    <w:rsid w:val="00AE6F77"/>
    <w:rsid w:val="00AE6F7C"/>
    <w:rsid w:val="00AE6F84"/>
    <w:rsid w:val="00AE6FEE"/>
    <w:rsid w:val="00AE7007"/>
    <w:rsid w:val="00AE7012"/>
    <w:rsid w:val="00AE70BB"/>
    <w:rsid w:val="00AE71E2"/>
    <w:rsid w:val="00AE7222"/>
    <w:rsid w:val="00AE7285"/>
    <w:rsid w:val="00AE72BA"/>
    <w:rsid w:val="00AE7374"/>
    <w:rsid w:val="00AE73C0"/>
    <w:rsid w:val="00AE73E4"/>
    <w:rsid w:val="00AE740B"/>
    <w:rsid w:val="00AE7486"/>
    <w:rsid w:val="00AE74BA"/>
    <w:rsid w:val="00AE7567"/>
    <w:rsid w:val="00AE75A2"/>
    <w:rsid w:val="00AE75A8"/>
    <w:rsid w:val="00AE76B3"/>
    <w:rsid w:val="00AE76CD"/>
    <w:rsid w:val="00AE770A"/>
    <w:rsid w:val="00AE7784"/>
    <w:rsid w:val="00AE77C0"/>
    <w:rsid w:val="00AE78CA"/>
    <w:rsid w:val="00AE7916"/>
    <w:rsid w:val="00AE791D"/>
    <w:rsid w:val="00AE7938"/>
    <w:rsid w:val="00AE7AF1"/>
    <w:rsid w:val="00AE7B74"/>
    <w:rsid w:val="00AE7CCA"/>
    <w:rsid w:val="00AE7CDC"/>
    <w:rsid w:val="00AE7CED"/>
    <w:rsid w:val="00AE7D26"/>
    <w:rsid w:val="00AE7DC6"/>
    <w:rsid w:val="00AE7DCF"/>
    <w:rsid w:val="00AE7E10"/>
    <w:rsid w:val="00AE7E5F"/>
    <w:rsid w:val="00AE7F83"/>
    <w:rsid w:val="00AF0007"/>
    <w:rsid w:val="00AF0017"/>
    <w:rsid w:val="00AF009C"/>
    <w:rsid w:val="00AF0221"/>
    <w:rsid w:val="00AF0224"/>
    <w:rsid w:val="00AF023E"/>
    <w:rsid w:val="00AF027A"/>
    <w:rsid w:val="00AF02B4"/>
    <w:rsid w:val="00AF02C9"/>
    <w:rsid w:val="00AF03A7"/>
    <w:rsid w:val="00AF03C7"/>
    <w:rsid w:val="00AF0475"/>
    <w:rsid w:val="00AF0480"/>
    <w:rsid w:val="00AF04B1"/>
    <w:rsid w:val="00AF0503"/>
    <w:rsid w:val="00AF057D"/>
    <w:rsid w:val="00AF05C0"/>
    <w:rsid w:val="00AF0681"/>
    <w:rsid w:val="00AF0836"/>
    <w:rsid w:val="00AF0867"/>
    <w:rsid w:val="00AF0882"/>
    <w:rsid w:val="00AF0893"/>
    <w:rsid w:val="00AF09DA"/>
    <w:rsid w:val="00AF09E4"/>
    <w:rsid w:val="00AF0AEE"/>
    <w:rsid w:val="00AF0B75"/>
    <w:rsid w:val="00AF0BA5"/>
    <w:rsid w:val="00AF0BA6"/>
    <w:rsid w:val="00AF0C8B"/>
    <w:rsid w:val="00AF0C94"/>
    <w:rsid w:val="00AF0EEC"/>
    <w:rsid w:val="00AF0F79"/>
    <w:rsid w:val="00AF0F99"/>
    <w:rsid w:val="00AF10A2"/>
    <w:rsid w:val="00AF1120"/>
    <w:rsid w:val="00AF1142"/>
    <w:rsid w:val="00AF11FE"/>
    <w:rsid w:val="00AF126B"/>
    <w:rsid w:val="00AF1282"/>
    <w:rsid w:val="00AF1289"/>
    <w:rsid w:val="00AF12BC"/>
    <w:rsid w:val="00AF12DE"/>
    <w:rsid w:val="00AF1351"/>
    <w:rsid w:val="00AF13E7"/>
    <w:rsid w:val="00AF1423"/>
    <w:rsid w:val="00AF143E"/>
    <w:rsid w:val="00AF1478"/>
    <w:rsid w:val="00AF15D9"/>
    <w:rsid w:val="00AF1606"/>
    <w:rsid w:val="00AF1950"/>
    <w:rsid w:val="00AF1958"/>
    <w:rsid w:val="00AF1A7D"/>
    <w:rsid w:val="00AF1C2C"/>
    <w:rsid w:val="00AF1C51"/>
    <w:rsid w:val="00AF1C6B"/>
    <w:rsid w:val="00AF1D71"/>
    <w:rsid w:val="00AF1E09"/>
    <w:rsid w:val="00AF1E6B"/>
    <w:rsid w:val="00AF1E83"/>
    <w:rsid w:val="00AF1EE7"/>
    <w:rsid w:val="00AF1F51"/>
    <w:rsid w:val="00AF1F8F"/>
    <w:rsid w:val="00AF203D"/>
    <w:rsid w:val="00AF2106"/>
    <w:rsid w:val="00AF219E"/>
    <w:rsid w:val="00AF21EB"/>
    <w:rsid w:val="00AF2200"/>
    <w:rsid w:val="00AF2215"/>
    <w:rsid w:val="00AF2259"/>
    <w:rsid w:val="00AF2264"/>
    <w:rsid w:val="00AF236A"/>
    <w:rsid w:val="00AF23C7"/>
    <w:rsid w:val="00AF23D8"/>
    <w:rsid w:val="00AF2438"/>
    <w:rsid w:val="00AF247F"/>
    <w:rsid w:val="00AF24B4"/>
    <w:rsid w:val="00AF24E1"/>
    <w:rsid w:val="00AF2528"/>
    <w:rsid w:val="00AF255A"/>
    <w:rsid w:val="00AF2599"/>
    <w:rsid w:val="00AF259E"/>
    <w:rsid w:val="00AF25E3"/>
    <w:rsid w:val="00AF25F2"/>
    <w:rsid w:val="00AF2601"/>
    <w:rsid w:val="00AF261C"/>
    <w:rsid w:val="00AF2636"/>
    <w:rsid w:val="00AF2699"/>
    <w:rsid w:val="00AF26BF"/>
    <w:rsid w:val="00AF2768"/>
    <w:rsid w:val="00AF27CA"/>
    <w:rsid w:val="00AF27D4"/>
    <w:rsid w:val="00AF2827"/>
    <w:rsid w:val="00AF283A"/>
    <w:rsid w:val="00AF284E"/>
    <w:rsid w:val="00AF28A5"/>
    <w:rsid w:val="00AF28C3"/>
    <w:rsid w:val="00AF295C"/>
    <w:rsid w:val="00AF295D"/>
    <w:rsid w:val="00AF29FC"/>
    <w:rsid w:val="00AF2B51"/>
    <w:rsid w:val="00AF2B94"/>
    <w:rsid w:val="00AF2BFE"/>
    <w:rsid w:val="00AF2CDB"/>
    <w:rsid w:val="00AF2D63"/>
    <w:rsid w:val="00AF2EF4"/>
    <w:rsid w:val="00AF2EF7"/>
    <w:rsid w:val="00AF2FCB"/>
    <w:rsid w:val="00AF3032"/>
    <w:rsid w:val="00AF3044"/>
    <w:rsid w:val="00AF307E"/>
    <w:rsid w:val="00AF3081"/>
    <w:rsid w:val="00AF308F"/>
    <w:rsid w:val="00AF30A0"/>
    <w:rsid w:val="00AF30F8"/>
    <w:rsid w:val="00AF3175"/>
    <w:rsid w:val="00AF31B3"/>
    <w:rsid w:val="00AF31F7"/>
    <w:rsid w:val="00AF322C"/>
    <w:rsid w:val="00AF3256"/>
    <w:rsid w:val="00AF3356"/>
    <w:rsid w:val="00AF3392"/>
    <w:rsid w:val="00AF33AC"/>
    <w:rsid w:val="00AF33BB"/>
    <w:rsid w:val="00AF340C"/>
    <w:rsid w:val="00AF3435"/>
    <w:rsid w:val="00AF34B0"/>
    <w:rsid w:val="00AF3538"/>
    <w:rsid w:val="00AF366E"/>
    <w:rsid w:val="00AF36C1"/>
    <w:rsid w:val="00AF3706"/>
    <w:rsid w:val="00AF376A"/>
    <w:rsid w:val="00AF3809"/>
    <w:rsid w:val="00AF3835"/>
    <w:rsid w:val="00AF386E"/>
    <w:rsid w:val="00AF39E4"/>
    <w:rsid w:val="00AF3A14"/>
    <w:rsid w:val="00AF3A20"/>
    <w:rsid w:val="00AF3A56"/>
    <w:rsid w:val="00AF3A61"/>
    <w:rsid w:val="00AF3A89"/>
    <w:rsid w:val="00AF3B16"/>
    <w:rsid w:val="00AF3B48"/>
    <w:rsid w:val="00AF3B78"/>
    <w:rsid w:val="00AF3B9F"/>
    <w:rsid w:val="00AF3BD7"/>
    <w:rsid w:val="00AF3C34"/>
    <w:rsid w:val="00AF3C49"/>
    <w:rsid w:val="00AF3CA5"/>
    <w:rsid w:val="00AF3CED"/>
    <w:rsid w:val="00AF3CF3"/>
    <w:rsid w:val="00AF3CF6"/>
    <w:rsid w:val="00AF3DA4"/>
    <w:rsid w:val="00AF3E4F"/>
    <w:rsid w:val="00AF3E98"/>
    <w:rsid w:val="00AF3F24"/>
    <w:rsid w:val="00AF3F81"/>
    <w:rsid w:val="00AF3F9C"/>
    <w:rsid w:val="00AF4029"/>
    <w:rsid w:val="00AF4072"/>
    <w:rsid w:val="00AF408E"/>
    <w:rsid w:val="00AF40A1"/>
    <w:rsid w:val="00AF416F"/>
    <w:rsid w:val="00AF4192"/>
    <w:rsid w:val="00AF41DE"/>
    <w:rsid w:val="00AF4263"/>
    <w:rsid w:val="00AF4388"/>
    <w:rsid w:val="00AF43D1"/>
    <w:rsid w:val="00AF44EF"/>
    <w:rsid w:val="00AF4567"/>
    <w:rsid w:val="00AF459F"/>
    <w:rsid w:val="00AF45F4"/>
    <w:rsid w:val="00AF4613"/>
    <w:rsid w:val="00AF475C"/>
    <w:rsid w:val="00AF4784"/>
    <w:rsid w:val="00AF47D1"/>
    <w:rsid w:val="00AF4826"/>
    <w:rsid w:val="00AF4862"/>
    <w:rsid w:val="00AF48DC"/>
    <w:rsid w:val="00AF493D"/>
    <w:rsid w:val="00AF49EA"/>
    <w:rsid w:val="00AF4A7C"/>
    <w:rsid w:val="00AF4A88"/>
    <w:rsid w:val="00AF4C2A"/>
    <w:rsid w:val="00AF4C6B"/>
    <w:rsid w:val="00AF4C97"/>
    <w:rsid w:val="00AF4CE5"/>
    <w:rsid w:val="00AF4D04"/>
    <w:rsid w:val="00AF4D6A"/>
    <w:rsid w:val="00AF4DEE"/>
    <w:rsid w:val="00AF4EEA"/>
    <w:rsid w:val="00AF4F82"/>
    <w:rsid w:val="00AF4FA5"/>
    <w:rsid w:val="00AF4FB3"/>
    <w:rsid w:val="00AF4FF2"/>
    <w:rsid w:val="00AF501A"/>
    <w:rsid w:val="00AF50E5"/>
    <w:rsid w:val="00AF5122"/>
    <w:rsid w:val="00AF5137"/>
    <w:rsid w:val="00AF5139"/>
    <w:rsid w:val="00AF5145"/>
    <w:rsid w:val="00AF5158"/>
    <w:rsid w:val="00AF5186"/>
    <w:rsid w:val="00AF51DD"/>
    <w:rsid w:val="00AF51EF"/>
    <w:rsid w:val="00AF52A4"/>
    <w:rsid w:val="00AF52EB"/>
    <w:rsid w:val="00AF53AA"/>
    <w:rsid w:val="00AF53D3"/>
    <w:rsid w:val="00AF54C4"/>
    <w:rsid w:val="00AF54E6"/>
    <w:rsid w:val="00AF552A"/>
    <w:rsid w:val="00AF5554"/>
    <w:rsid w:val="00AF555D"/>
    <w:rsid w:val="00AF5617"/>
    <w:rsid w:val="00AF5622"/>
    <w:rsid w:val="00AF566B"/>
    <w:rsid w:val="00AF56B2"/>
    <w:rsid w:val="00AF56C7"/>
    <w:rsid w:val="00AF574E"/>
    <w:rsid w:val="00AF57CE"/>
    <w:rsid w:val="00AF57D9"/>
    <w:rsid w:val="00AF57FD"/>
    <w:rsid w:val="00AF5816"/>
    <w:rsid w:val="00AF58A8"/>
    <w:rsid w:val="00AF58EF"/>
    <w:rsid w:val="00AF5A79"/>
    <w:rsid w:val="00AF5B71"/>
    <w:rsid w:val="00AF5BAD"/>
    <w:rsid w:val="00AF5C56"/>
    <w:rsid w:val="00AF5C6D"/>
    <w:rsid w:val="00AF5C7E"/>
    <w:rsid w:val="00AF5CEB"/>
    <w:rsid w:val="00AF5D6A"/>
    <w:rsid w:val="00AF5D73"/>
    <w:rsid w:val="00AF5E35"/>
    <w:rsid w:val="00AF5E56"/>
    <w:rsid w:val="00AF5F0F"/>
    <w:rsid w:val="00AF5F81"/>
    <w:rsid w:val="00AF5F8B"/>
    <w:rsid w:val="00AF5FF7"/>
    <w:rsid w:val="00AF6034"/>
    <w:rsid w:val="00AF6080"/>
    <w:rsid w:val="00AF60FF"/>
    <w:rsid w:val="00AF617C"/>
    <w:rsid w:val="00AF61B9"/>
    <w:rsid w:val="00AF61D7"/>
    <w:rsid w:val="00AF6243"/>
    <w:rsid w:val="00AF628A"/>
    <w:rsid w:val="00AF630A"/>
    <w:rsid w:val="00AF6380"/>
    <w:rsid w:val="00AF65BA"/>
    <w:rsid w:val="00AF6678"/>
    <w:rsid w:val="00AF671C"/>
    <w:rsid w:val="00AF67F5"/>
    <w:rsid w:val="00AF6800"/>
    <w:rsid w:val="00AF68AF"/>
    <w:rsid w:val="00AF69C8"/>
    <w:rsid w:val="00AF69CC"/>
    <w:rsid w:val="00AF6AF1"/>
    <w:rsid w:val="00AF6B10"/>
    <w:rsid w:val="00AF6B36"/>
    <w:rsid w:val="00AF6C04"/>
    <w:rsid w:val="00AF6CC5"/>
    <w:rsid w:val="00AF6D3B"/>
    <w:rsid w:val="00AF6D3E"/>
    <w:rsid w:val="00AF6D78"/>
    <w:rsid w:val="00AF6E13"/>
    <w:rsid w:val="00AF6E92"/>
    <w:rsid w:val="00AF6EA7"/>
    <w:rsid w:val="00AF6ECF"/>
    <w:rsid w:val="00AF6EF2"/>
    <w:rsid w:val="00AF6F62"/>
    <w:rsid w:val="00AF70BE"/>
    <w:rsid w:val="00AF70C0"/>
    <w:rsid w:val="00AF70C4"/>
    <w:rsid w:val="00AF71A7"/>
    <w:rsid w:val="00AF726E"/>
    <w:rsid w:val="00AF72DF"/>
    <w:rsid w:val="00AF748C"/>
    <w:rsid w:val="00AF74DA"/>
    <w:rsid w:val="00AF7503"/>
    <w:rsid w:val="00AF751E"/>
    <w:rsid w:val="00AF75E3"/>
    <w:rsid w:val="00AF75FE"/>
    <w:rsid w:val="00AF7620"/>
    <w:rsid w:val="00AF7689"/>
    <w:rsid w:val="00AF768F"/>
    <w:rsid w:val="00AF7695"/>
    <w:rsid w:val="00AF76B9"/>
    <w:rsid w:val="00AF76F2"/>
    <w:rsid w:val="00AF7793"/>
    <w:rsid w:val="00AF77B0"/>
    <w:rsid w:val="00AF77E8"/>
    <w:rsid w:val="00AF7884"/>
    <w:rsid w:val="00AF7934"/>
    <w:rsid w:val="00AF793B"/>
    <w:rsid w:val="00AF79D6"/>
    <w:rsid w:val="00AF7A1C"/>
    <w:rsid w:val="00AF7A52"/>
    <w:rsid w:val="00AF7A5D"/>
    <w:rsid w:val="00AF7AD5"/>
    <w:rsid w:val="00AF7ADB"/>
    <w:rsid w:val="00AF7AE0"/>
    <w:rsid w:val="00AF7AF9"/>
    <w:rsid w:val="00AF7B09"/>
    <w:rsid w:val="00AF7B26"/>
    <w:rsid w:val="00AF7BC7"/>
    <w:rsid w:val="00AF7BCC"/>
    <w:rsid w:val="00AF7C24"/>
    <w:rsid w:val="00AF7C6D"/>
    <w:rsid w:val="00AF7D6E"/>
    <w:rsid w:val="00AF7D8E"/>
    <w:rsid w:val="00AF7E07"/>
    <w:rsid w:val="00AF7E20"/>
    <w:rsid w:val="00AF7E34"/>
    <w:rsid w:val="00AF7FA3"/>
    <w:rsid w:val="00AF7FAC"/>
    <w:rsid w:val="00AF7FBA"/>
    <w:rsid w:val="00B0003F"/>
    <w:rsid w:val="00B00068"/>
    <w:rsid w:val="00B000D7"/>
    <w:rsid w:val="00B000F0"/>
    <w:rsid w:val="00B00139"/>
    <w:rsid w:val="00B0015D"/>
    <w:rsid w:val="00B0017A"/>
    <w:rsid w:val="00B001BC"/>
    <w:rsid w:val="00B0025E"/>
    <w:rsid w:val="00B002D1"/>
    <w:rsid w:val="00B002D3"/>
    <w:rsid w:val="00B0030A"/>
    <w:rsid w:val="00B00319"/>
    <w:rsid w:val="00B00436"/>
    <w:rsid w:val="00B004B3"/>
    <w:rsid w:val="00B00585"/>
    <w:rsid w:val="00B00603"/>
    <w:rsid w:val="00B0062A"/>
    <w:rsid w:val="00B00652"/>
    <w:rsid w:val="00B0066C"/>
    <w:rsid w:val="00B006EE"/>
    <w:rsid w:val="00B006FD"/>
    <w:rsid w:val="00B007B5"/>
    <w:rsid w:val="00B008B7"/>
    <w:rsid w:val="00B008F6"/>
    <w:rsid w:val="00B00919"/>
    <w:rsid w:val="00B00954"/>
    <w:rsid w:val="00B009C4"/>
    <w:rsid w:val="00B00A8C"/>
    <w:rsid w:val="00B00AB8"/>
    <w:rsid w:val="00B00B59"/>
    <w:rsid w:val="00B00DB5"/>
    <w:rsid w:val="00B00DBB"/>
    <w:rsid w:val="00B00DC5"/>
    <w:rsid w:val="00B00E13"/>
    <w:rsid w:val="00B00E3D"/>
    <w:rsid w:val="00B00EA4"/>
    <w:rsid w:val="00B00F60"/>
    <w:rsid w:val="00B0108A"/>
    <w:rsid w:val="00B010EE"/>
    <w:rsid w:val="00B0114D"/>
    <w:rsid w:val="00B011D6"/>
    <w:rsid w:val="00B011FF"/>
    <w:rsid w:val="00B012AC"/>
    <w:rsid w:val="00B012B4"/>
    <w:rsid w:val="00B01415"/>
    <w:rsid w:val="00B01449"/>
    <w:rsid w:val="00B014A0"/>
    <w:rsid w:val="00B01562"/>
    <w:rsid w:val="00B0158A"/>
    <w:rsid w:val="00B0161C"/>
    <w:rsid w:val="00B01659"/>
    <w:rsid w:val="00B017AF"/>
    <w:rsid w:val="00B01828"/>
    <w:rsid w:val="00B018C3"/>
    <w:rsid w:val="00B018FB"/>
    <w:rsid w:val="00B019A5"/>
    <w:rsid w:val="00B019A6"/>
    <w:rsid w:val="00B019E0"/>
    <w:rsid w:val="00B01A4E"/>
    <w:rsid w:val="00B01A8A"/>
    <w:rsid w:val="00B01AF3"/>
    <w:rsid w:val="00B01BD1"/>
    <w:rsid w:val="00B01BEC"/>
    <w:rsid w:val="00B01D05"/>
    <w:rsid w:val="00B01D50"/>
    <w:rsid w:val="00B01DA7"/>
    <w:rsid w:val="00B01E75"/>
    <w:rsid w:val="00B01E84"/>
    <w:rsid w:val="00B01F07"/>
    <w:rsid w:val="00B01F17"/>
    <w:rsid w:val="00B01F68"/>
    <w:rsid w:val="00B01F9F"/>
    <w:rsid w:val="00B02066"/>
    <w:rsid w:val="00B0212C"/>
    <w:rsid w:val="00B021FC"/>
    <w:rsid w:val="00B02290"/>
    <w:rsid w:val="00B0229E"/>
    <w:rsid w:val="00B022CF"/>
    <w:rsid w:val="00B022FC"/>
    <w:rsid w:val="00B023BC"/>
    <w:rsid w:val="00B02425"/>
    <w:rsid w:val="00B02478"/>
    <w:rsid w:val="00B02486"/>
    <w:rsid w:val="00B024DF"/>
    <w:rsid w:val="00B02503"/>
    <w:rsid w:val="00B02553"/>
    <w:rsid w:val="00B025CB"/>
    <w:rsid w:val="00B02647"/>
    <w:rsid w:val="00B02648"/>
    <w:rsid w:val="00B02655"/>
    <w:rsid w:val="00B0266F"/>
    <w:rsid w:val="00B026C6"/>
    <w:rsid w:val="00B02722"/>
    <w:rsid w:val="00B027BF"/>
    <w:rsid w:val="00B027CB"/>
    <w:rsid w:val="00B02912"/>
    <w:rsid w:val="00B02A03"/>
    <w:rsid w:val="00B02A95"/>
    <w:rsid w:val="00B02AC1"/>
    <w:rsid w:val="00B02AED"/>
    <w:rsid w:val="00B02B17"/>
    <w:rsid w:val="00B02B79"/>
    <w:rsid w:val="00B02BBB"/>
    <w:rsid w:val="00B02CA1"/>
    <w:rsid w:val="00B02CA7"/>
    <w:rsid w:val="00B02D4A"/>
    <w:rsid w:val="00B02D98"/>
    <w:rsid w:val="00B02E59"/>
    <w:rsid w:val="00B02EDF"/>
    <w:rsid w:val="00B02F02"/>
    <w:rsid w:val="00B02F40"/>
    <w:rsid w:val="00B02F8A"/>
    <w:rsid w:val="00B02FE0"/>
    <w:rsid w:val="00B02FF5"/>
    <w:rsid w:val="00B03030"/>
    <w:rsid w:val="00B03092"/>
    <w:rsid w:val="00B030A0"/>
    <w:rsid w:val="00B03120"/>
    <w:rsid w:val="00B0319C"/>
    <w:rsid w:val="00B031DE"/>
    <w:rsid w:val="00B031EF"/>
    <w:rsid w:val="00B03290"/>
    <w:rsid w:val="00B032D8"/>
    <w:rsid w:val="00B03316"/>
    <w:rsid w:val="00B0339A"/>
    <w:rsid w:val="00B03425"/>
    <w:rsid w:val="00B03431"/>
    <w:rsid w:val="00B0345D"/>
    <w:rsid w:val="00B034FC"/>
    <w:rsid w:val="00B0366D"/>
    <w:rsid w:val="00B03678"/>
    <w:rsid w:val="00B03694"/>
    <w:rsid w:val="00B037A8"/>
    <w:rsid w:val="00B037DC"/>
    <w:rsid w:val="00B0381D"/>
    <w:rsid w:val="00B03833"/>
    <w:rsid w:val="00B03906"/>
    <w:rsid w:val="00B03915"/>
    <w:rsid w:val="00B0392A"/>
    <w:rsid w:val="00B03970"/>
    <w:rsid w:val="00B039CC"/>
    <w:rsid w:val="00B03A48"/>
    <w:rsid w:val="00B03AD2"/>
    <w:rsid w:val="00B03BF9"/>
    <w:rsid w:val="00B03C4E"/>
    <w:rsid w:val="00B03D24"/>
    <w:rsid w:val="00B03D46"/>
    <w:rsid w:val="00B03E50"/>
    <w:rsid w:val="00B03E5B"/>
    <w:rsid w:val="00B03EF1"/>
    <w:rsid w:val="00B03F95"/>
    <w:rsid w:val="00B04193"/>
    <w:rsid w:val="00B041E7"/>
    <w:rsid w:val="00B0426C"/>
    <w:rsid w:val="00B042D0"/>
    <w:rsid w:val="00B0430E"/>
    <w:rsid w:val="00B04419"/>
    <w:rsid w:val="00B0444F"/>
    <w:rsid w:val="00B04454"/>
    <w:rsid w:val="00B04465"/>
    <w:rsid w:val="00B0449F"/>
    <w:rsid w:val="00B0455E"/>
    <w:rsid w:val="00B04595"/>
    <w:rsid w:val="00B045DB"/>
    <w:rsid w:val="00B04647"/>
    <w:rsid w:val="00B04681"/>
    <w:rsid w:val="00B046C8"/>
    <w:rsid w:val="00B0481F"/>
    <w:rsid w:val="00B04842"/>
    <w:rsid w:val="00B048A0"/>
    <w:rsid w:val="00B04922"/>
    <w:rsid w:val="00B0496A"/>
    <w:rsid w:val="00B04979"/>
    <w:rsid w:val="00B049A3"/>
    <w:rsid w:val="00B049A9"/>
    <w:rsid w:val="00B04A03"/>
    <w:rsid w:val="00B04A93"/>
    <w:rsid w:val="00B04AE8"/>
    <w:rsid w:val="00B04B17"/>
    <w:rsid w:val="00B04BCA"/>
    <w:rsid w:val="00B04BFE"/>
    <w:rsid w:val="00B04C11"/>
    <w:rsid w:val="00B04C69"/>
    <w:rsid w:val="00B04DED"/>
    <w:rsid w:val="00B04DF6"/>
    <w:rsid w:val="00B04EEC"/>
    <w:rsid w:val="00B04F49"/>
    <w:rsid w:val="00B04F5E"/>
    <w:rsid w:val="00B04FC1"/>
    <w:rsid w:val="00B04FED"/>
    <w:rsid w:val="00B05049"/>
    <w:rsid w:val="00B051AA"/>
    <w:rsid w:val="00B051B9"/>
    <w:rsid w:val="00B051F4"/>
    <w:rsid w:val="00B05209"/>
    <w:rsid w:val="00B05268"/>
    <w:rsid w:val="00B0536F"/>
    <w:rsid w:val="00B05396"/>
    <w:rsid w:val="00B053BB"/>
    <w:rsid w:val="00B053E1"/>
    <w:rsid w:val="00B053FB"/>
    <w:rsid w:val="00B05413"/>
    <w:rsid w:val="00B0544B"/>
    <w:rsid w:val="00B05481"/>
    <w:rsid w:val="00B05492"/>
    <w:rsid w:val="00B054D4"/>
    <w:rsid w:val="00B054ED"/>
    <w:rsid w:val="00B05520"/>
    <w:rsid w:val="00B0557A"/>
    <w:rsid w:val="00B0559B"/>
    <w:rsid w:val="00B055EA"/>
    <w:rsid w:val="00B05646"/>
    <w:rsid w:val="00B0564C"/>
    <w:rsid w:val="00B056AC"/>
    <w:rsid w:val="00B0574F"/>
    <w:rsid w:val="00B05792"/>
    <w:rsid w:val="00B05813"/>
    <w:rsid w:val="00B05862"/>
    <w:rsid w:val="00B058B3"/>
    <w:rsid w:val="00B058F0"/>
    <w:rsid w:val="00B05954"/>
    <w:rsid w:val="00B0599C"/>
    <w:rsid w:val="00B05A0F"/>
    <w:rsid w:val="00B05AA0"/>
    <w:rsid w:val="00B05AF3"/>
    <w:rsid w:val="00B05B64"/>
    <w:rsid w:val="00B05B78"/>
    <w:rsid w:val="00B05BFE"/>
    <w:rsid w:val="00B05C4B"/>
    <w:rsid w:val="00B05CAC"/>
    <w:rsid w:val="00B05CCC"/>
    <w:rsid w:val="00B05CE4"/>
    <w:rsid w:val="00B05D08"/>
    <w:rsid w:val="00B05D17"/>
    <w:rsid w:val="00B05DAA"/>
    <w:rsid w:val="00B05DFA"/>
    <w:rsid w:val="00B05E3E"/>
    <w:rsid w:val="00B05E3F"/>
    <w:rsid w:val="00B05E53"/>
    <w:rsid w:val="00B05ECA"/>
    <w:rsid w:val="00B05FCA"/>
    <w:rsid w:val="00B06107"/>
    <w:rsid w:val="00B0616D"/>
    <w:rsid w:val="00B06186"/>
    <w:rsid w:val="00B061CE"/>
    <w:rsid w:val="00B061E0"/>
    <w:rsid w:val="00B062AA"/>
    <w:rsid w:val="00B062D4"/>
    <w:rsid w:val="00B06449"/>
    <w:rsid w:val="00B064B5"/>
    <w:rsid w:val="00B065A8"/>
    <w:rsid w:val="00B06625"/>
    <w:rsid w:val="00B0663F"/>
    <w:rsid w:val="00B06659"/>
    <w:rsid w:val="00B066AE"/>
    <w:rsid w:val="00B06719"/>
    <w:rsid w:val="00B067B3"/>
    <w:rsid w:val="00B0684D"/>
    <w:rsid w:val="00B06869"/>
    <w:rsid w:val="00B068C3"/>
    <w:rsid w:val="00B06905"/>
    <w:rsid w:val="00B06983"/>
    <w:rsid w:val="00B069A1"/>
    <w:rsid w:val="00B06A18"/>
    <w:rsid w:val="00B06A4F"/>
    <w:rsid w:val="00B06B51"/>
    <w:rsid w:val="00B06B6E"/>
    <w:rsid w:val="00B06BE6"/>
    <w:rsid w:val="00B06C2D"/>
    <w:rsid w:val="00B06C7D"/>
    <w:rsid w:val="00B06CAB"/>
    <w:rsid w:val="00B06D5B"/>
    <w:rsid w:val="00B06D95"/>
    <w:rsid w:val="00B06DDF"/>
    <w:rsid w:val="00B06E10"/>
    <w:rsid w:val="00B06E26"/>
    <w:rsid w:val="00B06F4D"/>
    <w:rsid w:val="00B06F55"/>
    <w:rsid w:val="00B06F9D"/>
    <w:rsid w:val="00B06FAF"/>
    <w:rsid w:val="00B070D1"/>
    <w:rsid w:val="00B070E0"/>
    <w:rsid w:val="00B071D9"/>
    <w:rsid w:val="00B07222"/>
    <w:rsid w:val="00B07333"/>
    <w:rsid w:val="00B07346"/>
    <w:rsid w:val="00B073A4"/>
    <w:rsid w:val="00B07480"/>
    <w:rsid w:val="00B07515"/>
    <w:rsid w:val="00B07580"/>
    <w:rsid w:val="00B07667"/>
    <w:rsid w:val="00B076AF"/>
    <w:rsid w:val="00B07753"/>
    <w:rsid w:val="00B0778D"/>
    <w:rsid w:val="00B07857"/>
    <w:rsid w:val="00B07878"/>
    <w:rsid w:val="00B078CE"/>
    <w:rsid w:val="00B078EF"/>
    <w:rsid w:val="00B079D5"/>
    <w:rsid w:val="00B079E4"/>
    <w:rsid w:val="00B07A07"/>
    <w:rsid w:val="00B07AE5"/>
    <w:rsid w:val="00B07B1A"/>
    <w:rsid w:val="00B07B69"/>
    <w:rsid w:val="00B07BD6"/>
    <w:rsid w:val="00B07C0E"/>
    <w:rsid w:val="00B07C11"/>
    <w:rsid w:val="00B07C25"/>
    <w:rsid w:val="00B07C93"/>
    <w:rsid w:val="00B07CD2"/>
    <w:rsid w:val="00B07D12"/>
    <w:rsid w:val="00B07D46"/>
    <w:rsid w:val="00B07D72"/>
    <w:rsid w:val="00B07DCD"/>
    <w:rsid w:val="00B07E07"/>
    <w:rsid w:val="00B07E55"/>
    <w:rsid w:val="00B07E5F"/>
    <w:rsid w:val="00B07EC0"/>
    <w:rsid w:val="00B07ED3"/>
    <w:rsid w:val="00B07FA5"/>
    <w:rsid w:val="00B07FAB"/>
    <w:rsid w:val="00B10046"/>
    <w:rsid w:val="00B1004D"/>
    <w:rsid w:val="00B10054"/>
    <w:rsid w:val="00B10103"/>
    <w:rsid w:val="00B10197"/>
    <w:rsid w:val="00B101FD"/>
    <w:rsid w:val="00B102A1"/>
    <w:rsid w:val="00B10341"/>
    <w:rsid w:val="00B10362"/>
    <w:rsid w:val="00B103A5"/>
    <w:rsid w:val="00B103BA"/>
    <w:rsid w:val="00B104C7"/>
    <w:rsid w:val="00B10502"/>
    <w:rsid w:val="00B1056C"/>
    <w:rsid w:val="00B10697"/>
    <w:rsid w:val="00B106AF"/>
    <w:rsid w:val="00B106C2"/>
    <w:rsid w:val="00B106D7"/>
    <w:rsid w:val="00B10772"/>
    <w:rsid w:val="00B107B5"/>
    <w:rsid w:val="00B10837"/>
    <w:rsid w:val="00B108C1"/>
    <w:rsid w:val="00B1093E"/>
    <w:rsid w:val="00B10969"/>
    <w:rsid w:val="00B1096D"/>
    <w:rsid w:val="00B10983"/>
    <w:rsid w:val="00B109FB"/>
    <w:rsid w:val="00B10A73"/>
    <w:rsid w:val="00B10C10"/>
    <w:rsid w:val="00B10C50"/>
    <w:rsid w:val="00B10CF1"/>
    <w:rsid w:val="00B10DAF"/>
    <w:rsid w:val="00B10DCB"/>
    <w:rsid w:val="00B10EC1"/>
    <w:rsid w:val="00B10F29"/>
    <w:rsid w:val="00B10F37"/>
    <w:rsid w:val="00B10F55"/>
    <w:rsid w:val="00B10FA2"/>
    <w:rsid w:val="00B10FAD"/>
    <w:rsid w:val="00B110BB"/>
    <w:rsid w:val="00B11132"/>
    <w:rsid w:val="00B111F9"/>
    <w:rsid w:val="00B11216"/>
    <w:rsid w:val="00B11279"/>
    <w:rsid w:val="00B11324"/>
    <w:rsid w:val="00B11342"/>
    <w:rsid w:val="00B11349"/>
    <w:rsid w:val="00B11421"/>
    <w:rsid w:val="00B1143B"/>
    <w:rsid w:val="00B1147E"/>
    <w:rsid w:val="00B114BC"/>
    <w:rsid w:val="00B114E2"/>
    <w:rsid w:val="00B11554"/>
    <w:rsid w:val="00B11576"/>
    <w:rsid w:val="00B115CF"/>
    <w:rsid w:val="00B115E9"/>
    <w:rsid w:val="00B11645"/>
    <w:rsid w:val="00B11653"/>
    <w:rsid w:val="00B1165D"/>
    <w:rsid w:val="00B11680"/>
    <w:rsid w:val="00B11687"/>
    <w:rsid w:val="00B116AB"/>
    <w:rsid w:val="00B116C8"/>
    <w:rsid w:val="00B11745"/>
    <w:rsid w:val="00B117DD"/>
    <w:rsid w:val="00B1183D"/>
    <w:rsid w:val="00B118D1"/>
    <w:rsid w:val="00B118DE"/>
    <w:rsid w:val="00B1194D"/>
    <w:rsid w:val="00B119A9"/>
    <w:rsid w:val="00B119BA"/>
    <w:rsid w:val="00B119D7"/>
    <w:rsid w:val="00B11A3D"/>
    <w:rsid w:val="00B11A9C"/>
    <w:rsid w:val="00B11A9F"/>
    <w:rsid w:val="00B11B96"/>
    <w:rsid w:val="00B11BAC"/>
    <w:rsid w:val="00B11BE7"/>
    <w:rsid w:val="00B11C31"/>
    <w:rsid w:val="00B11CE6"/>
    <w:rsid w:val="00B11D08"/>
    <w:rsid w:val="00B11D57"/>
    <w:rsid w:val="00B11D6C"/>
    <w:rsid w:val="00B11DAE"/>
    <w:rsid w:val="00B11DF2"/>
    <w:rsid w:val="00B11ED8"/>
    <w:rsid w:val="00B11F91"/>
    <w:rsid w:val="00B11FD8"/>
    <w:rsid w:val="00B12026"/>
    <w:rsid w:val="00B12091"/>
    <w:rsid w:val="00B120AD"/>
    <w:rsid w:val="00B121B2"/>
    <w:rsid w:val="00B121B4"/>
    <w:rsid w:val="00B121C3"/>
    <w:rsid w:val="00B1221D"/>
    <w:rsid w:val="00B12259"/>
    <w:rsid w:val="00B1226E"/>
    <w:rsid w:val="00B122F8"/>
    <w:rsid w:val="00B12329"/>
    <w:rsid w:val="00B12374"/>
    <w:rsid w:val="00B12379"/>
    <w:rsid w:val="00B124A5"/>
    <w:rsid w:val="00B124AD"/>
    <w:rsid w:val="00B1254A"/>
    <w:rsid w:val="00B125B6"/>
    <w:rsid w:val="00B12667"/>
    <w:rsid w:val="00B127BD"/>
    <w:rsid w:val="00B127C6"/>
    <w:rsid w:val="00B12825"/>
    <w:rsid w:val="00B128F4"/>
    <w:rsid w:val="00B1291F"/>
    <w:rsid w:val="00B12923"/>
    <w:rsid w:val="00B1296E"/>
    <w:rsid w:val="00B12977"/>
    <w:rsid w:val="00B12990"/>
    <w:rsid w:val="00B12993"/>
    <w:rsid w:val="00B129CD"/>
    <w:rsid w:val="00B12AB2"/>
    <w:rsid w:val="00B12ACC"/>
    <w:rsid w:val="00B12AFA"/>
    <w:rsid w:val="00B12B12"/>
    <w:rsid w:val="00B12C12"/>
    <w:rsid w:val="00B12C33"/>
    <w:rsid w:val="00B12C3B"/>
    <w:rsid w:val="00B12C43"/>
    <w:rsid w:val="00B12C92"/>
    <w:rsid w:val="00B12CCB"/>
    <w:rsid w:val="00B12DD5"/>
    <w:rsid w:val="00B12DE6"/>
    <w:rsid w:val="00B12F4F"/>
    <w:rsid w:val="00B13035"/>
    <w:rsid w:val="00B1304B"/>
    <w:rsid w:val="00B1314A"/>
    <w:rsid w:val="00B13194"/>
    <w:rsid w:val="00B13207"/>
    <w:rsid w:val="00B13286"/>
    <w:rsid w:val="00B132EB"/>
    <w:rsid w:val="00B132ED"/>
    <w:rsid w:val="00B132FE"/>
    <w:rsid w:val="00B13395"/>
    <w:rsid w:val="00B13416"/>
    <w:rsid w:val="00B1347C"/>
    <w:rsid w:val="00B134A9"/>
    <w:rsid w:val="00B134B1"/>
    <w:rsid w:val="00B134E9"/>
    <w:rsid w:val="00B13525"/>
    <w:rsid w:val="00B13542"/>
    <w:rsid w:val="00B135BB"/>
    <w:rsid w:val="00B135E9"/>
    <w:rsid w:val="00B135F6"/>
    <w:rsid w:val="00B13617"/>
    <w:rsid w:val="00B13637"/>
    <w:rsid w:val="00B1363B"/>
    <w:rsid w:val="00B136D5"/>
    <w:rsid w:val="00B136D8"/>
    <w:rsid w:val="00B13735"/>
    <w:rsid w:val="00B1373B"/>
    <w:rsid w:val="00B13832"/>
    <w:rsid w:val="00B13870"/>
    <w:rsid w:val="00B13941"/>
    <w:rsid w:val="00B139B5"/>
    <w:rsid w:val="00B13A64"/>
    <w:rsid w:val="00B13AE1"/>
    <w:rsid w:val="00B13B86"/>
    <w:rsid w:val="00B13BE9"/>
    <w:rsid w:val="00B13C09"/>
    <w:rsid w:val="00B13C26"/>
    <w:rsid w:val="00B13C5B"/>
    <w:rsid w:val="00B13C5F"/>
    <w:rsid w:val="00B13D32"/>
    <w:rsid w:val="00B13D66"/>
    <w:rsid w:val="00B13D80"/>
    <w:rsid w:val="00B13D87"/>
    <w:rsid w:val="00B13D8D"/>
    <w:rsid w:val="00B13DD6"/>
    <w:rsid w:val="00B13E15"/>
    <w:rsid w:val="00B13E85"/>
    <w:rsid w:val="00B13F1E"/>
    <w:rsid w:val="00B13F8C"/>
    <w:rsid w:val="00B13F95"/>
    <w:rsid w:val="00B13F98"/>
    <w:rsid w:val="00B1402B"/>
    <w:rsid w:val="00B1404A"/>
    <w:rsid w:val="00B1405B"/>
    <w:rsid w:val="00B140FD"/>
    <w:rsid w:val="00B14200"/>
    <w:rsid w:val="00B14216"/>
    <w:rsid w:val="00B14372"/>
    <w:rsid w:val="00B14601"/>
    <w:rsid w:val="00B14630"/>
    <w:rsid w:val="00B14663"/>
    <w:rsid w:val="00B14677"/>
    <w:rsid w:val="00B146CC"/>
    <w:rsid w:val="00B147A6"/>
    <w:rsid w:val="00B147C3"/>
    <w:rsid w:val="00B14807"/>
    <w:rsid w:val="00B1482D"/>
    <w:rsid w:val="00B1483C"/>
    <w:rsid w:val="00B1488B"/>
    <w:rsid w:val="00B148EF"/>
    <w:rsid w:val="00B1495D"/>
    <w:rsid w:val="00B149D7"/>
    <w:rsid w:val="00B14A47"/>
    <w:rsid w:val="00B14A67"/>
    <w:rsid w:val="00B14A7B"/>
    <w:rsid w:val="00B14AED"/>
    <w:rsid w:val="00B14B3E"/>
    <w:rsid w:val="00B14CD8"/>
    <w:rsid w:val="00B14D5D"/>
    <w:rsid w:val="00B14D98"/>
    <w:rsid w:val="00B14E88"/>
    <w:rsid w:val="00B14EE3"/>
    <w:rsid w:val="00B14FA4"/>
    <w:rsid w:val="00B14FA9"/>
    <w:rsid w:val="00B15115"/>
    <w:rsid w:val="00B15164"/>
    <w:rsid w:val="00B1527A"/>
    <w:rsid w:val="00B1537C"/>
    <w:rsid w:val="00B153AE"/>
    <w:rsid w:val="00B1553D"/>
    <w:rsid w:val="00B155B6"/>
    <w:rsid w:val="00B15638"/>
    <w:rsid w:val="00B15644"/>
    <w:rsid w:val="00B1564E"/>
    <w:rsid w:val="00B156C0"/>
    <w:rsid w:val="00B15714"/>
    <w:rsid w:val="00B1578F"/>
    <w:rsid w:val="00B1579B"/>
    <w:rsid w:val="00B157D8"/>
    <w:rsid w:val="00B15945"/>
    <w:rsid w:val="00B15A2F"/>
    <w:rsid w:val="00B15A63"/>
    <w:rsid w:val="00B15ABE"/>
    <w:rsid w:val="00B15AC6"/>
    <w:rsid w:val="00B15B7C"/>
    <w:rsid w:val="00B15C0C"/>
    <w:rsid w:val="00B15C1B"/>
    <w:rsid w:val="00B15C27"/>
    <w:rsid w:val="00B15C73"/>
    <w:rsid w:val="00B15CC3"/>
    <w:rsid w:val="00B15CE2"/>
    <w:rsid w:val="00B15DAD"/>
    <w:rsid w:val="00B15DFD"/>
    <w:rsid w:val="00B15E91"/>
    <w:rsid w:val="00B15ED7"/>
    <w:rsid w:val="00B15F6B"/>
    <w:rsid w:val="00B16019"/>
    <w:rsid w:val="00B160E1"/>
    <w:rsid w:val="00B1610D"/>
    <w:rsid w:val="00B1616C"/>
    <w:rsid w:val="00B161B7"/>
    <w:rsid w:val="00B161C4"/>
    <w:rsid w:val="00B16208"/>
    <w:rsid w:val="00B16263"/>
    <w:rsid w:val="00B16278"/>
    <w:rsid w:val="00B162BB"/>
    <w:rsid w:val="00B162C1"/>
    <w:rsid w:val="00B16334"/>
    <w:rsid w:val="00B163FA"/>
    <w:rsid w:val="00B16430"/>
    <w:rsid w:val="00B1645F"/>
    <w:rsid w:val="00B164B9"/>
    <w:rsid w:val="00B164F7"/>
    <w:rsid w:val="00B165E5"/>
    <w:rsid w:val="00B16618"/>
    <w:rsid w:val="00B1662E"/>
    <w:rsid w:val="00B1666D"/>
    <w:rsid w:val="00B166E3"/>
    <w:rsid w:val="00B16799"/>
    <w:rsid w:val="00B167D6"/>
    <w:rsid w:val="00B167FC"/>
    <w:rsid w:val="00B1683B"/>
    <w:rsid w:val="00B16842"/>
    <w:rsid w:val="00B168FE"/>
    <w:rsid w:val="00B1691E"/>
    <w:rsid w:val="00B16958"/>
    <w:rsid w:val="00B169FA"/>
    <w:rsid w:val="00B16B2E"/>
    <w:rsid w:val="00B16B4B"/>
    <w:rsid w:val="00B16B65"/>
    <w:rsid w:val="00B16B69"/>
    <w:rsid w:val="00B16B6C"/>
    <w:rsid w:val="00B16BBD"/>
    <w:rsid w:val="00B16C61"/>
    <w:rsid w:val="00B16CA6"/>
    <w:rsid w:val="00B16D25"/>
    <w:rsid w:val="00B16DAE"/>
    <w:rsid w:val="00B16DC4"/>
    <w:rsid w:val="00B16EEC"/>
    <w:rsid w:val="00B16EF5"/>
    <w:rsid w:val="00B16F80"/>
    <w:rsid w:val="00B16FB3"/>
    <w:rsid w:val="00B17026"/>
    <w:rsid w:val="00B17095"/>
    <w:rsid w:val="00B17102"/>
    <w:rsid w:val="00B17275"/>
    <w:rsid w:val="00B17299"/>
    <w:rsid w:val="00B172AF"/>
    <w:rsid w:val="00B172F5"/>
    <w:rsid w:val="00B1731B"/>
    <w:rsid w:val="00B173B5"/>
    <w:rsid w:val="00B173DB"/>
    <w:rsid w:val="00B1744A"/>
    <w:rsid w:val="00B1750E"/>
    <w:rsid w:val="00B17513"/>
    <w:rsid w:val="00B175FC"/>
    <w:rsid w:val="00B176BD"/>
    <w:rsid w:val="00B176E8"/>
    <w:rsid w:val="00B17758"/>
    <w:rsid w:val="00B177B4"/>
    <w:rsid w:val="00B178DE"/>
    <w:rsid w:val="00B1792E"/>
    <w:rsid w:val="00B179BD"/>
    <w:rsid w:val="00B179D4"/>
    <w:rsid w:val="00B17A66"/>
    <w:rsid w:val="00B17AC4"/>
    <w:rsid w:val="00B17B13"/>
    <w:rsid w:val="00B17C2F"/>
    <w:rsid w:val="00B17CEC"/>
    <w:rsid w:val="00B17D15"/>
    <w:rsid w:val="00B17D3A"/>
    <w:rsid w:val="00B17EB9"/>
    <w:rsid w:val="00B17F04"/>
    <w:rsid w:val="00B17F24"/>
    <w:rsid w:val="00B200B8"/>
    <w:rsid w:val="00B2016B"/>
    <w:rsid w:val="00B20182"/>
    <w:rsid w:val="00B20199"/>
    <w:rsid w:val="00B20214"/>
    <w:rsid w:val="00B20257"/>
    <w:rsid w:val="00B2025A"/>
    <w:rsid w:val="00B20291"/>
    <w:rsid w:val="00B202F8"/>
    <w:rsid w:val="00B203A9"/>
    <w:rsid w:val="00B203D3"/>
    <w:rsid w:val="00B2041A"/>
    <w:rsid w:val="00B204C8"/>
    <w:rsid w:val="00B204F7"/>
    <w:rsid w:val="00B20580"/>
    <w:rsid w:val="00B2058E"/>
    <w:rsid w:val="00B20592"/>
    <w:rsid w:val="00B20615"/>
    <w:rsid w:val="00B20644"/>
    <w:rsid w:val="00B20687"/>
    <w:rsid w:val="00B2069F"/>
    <w:rsid w:val="00B206A4"/>
    <w:rsid w:val="00B206CD"/>
    <w:rsid w:val="00B2070D"/>
    <w:rsid w:val="00B2076B"/>
    <w:rsid w:val="00B207DF"/>
    <w:rsid w:val="00B20876"/>
    <w:rsid w:val="00B20884"/>
    <w:rsid w:val="00B208E7"/>
    <w:rsid w:val="00B20956"/>
    <w:rsid w:val="00B20991"/>
    <w:rsid w:val="00B20992"/>
    <w:rsid w:val="00B209A8"/>
    <w:rsid w:val="00B209D3"/>
    <w:rsid w:val="00B20A37"/>
    <w:rsid w:val="00B20BBD"/>
    <w:rsid w:val="00B20D2C"/>
    <w:rsid w:val="00B20D94"/>
    <w:rsid w:val="00B20EDD"/>
    <w:rsid w:val="00B20FAB"/>
    <w:rsid w:val="00B20FD0"/>
    <w:rsid w:val="00B20FFA"/>
    <w:rsid w:val="00B210FF"/>
    <w:rsid w:val="00B211F7"/>
    <w:rsid w:val="00B2120D"/>
    <w:rsid w:val="00B212E2"/>
    <w:rsid w:val="00B213CB"/>
    <w:rsid w:val="00B2140C"/>
    <w:rsid w:val="00B2146D"/>
    <w:rsid w:val="00B2149C"/>
    <w:rsid w:val="00B21527"/>
    <w:rsid w:val="00B2155C"/>
    <w:rsid w:val="00B21596"/>
    <w:rsid w:val="00B2161C"/>
    <w:rsid w:val="00B2163F"/>
    <w:rsid w:val="00B21773"/>
    <w:rsid w:val="00B217FF"/>
    <w:rsid w:val="00B21814"/>
    <w:rsid w:val="00B21820"/>
    <w:rsid w:val="00B21835"/>
    <w:rsid w:val="00B21867"/>
    <w:rsid w:val="00B2188D"/>
    <w:rsid w:val="00B2197F"/>
    <w:rsid w:val="00B21A95"/>
    <w:rsid w:val="00B21AEF"/>
    <w:rsid w:val="00B21B53"/>
    <w:rsid w:val="00B21B8B"/>
    <w:rsid w:val="00B21D07"/>
    <w:rsid w:val="00B21D74"/>
    <w:rsid w:val="00B21DA0"/>
    <w:rsid w:val="00B21DDC"/>
    <w:rsid w:val="00B21DE2"/>
    <w:rsid w:val="00B21E0D"/>
    <w:rsid w:val="00B21E37"/>
    <w:rsid w:val="00B21E8F"/>
    <w:rsid w:val="00B21EA9"/>
    <w:rsid w:val="00B21F14"/>
    <w:rsid w:val="00B21F91"/>
    <w:rsid w:val="00B21FF2"/>
    <w:rsid w:val="00B21FFC"/>
    <w:rsid w:val="00B22090"/>
    <w:rsid w:val="00B2211E"/>
    <w:rsid w:val="00B22170"/>
    <w:rsid w:val="00B2217F"/>
    <w:rsid w:val="00B22188"/>
    <w:rsid w:val="00B221C3"/>
    <w:rsid w:val="00B221E9"/>
    <w:rsid w:val="00B2227F"/>
    <w:rsid w:val="00B222F4"/>
    <w:rsid w:val="00B222FA"/>
    <w:rsid w:val="00B22385"/>
    <w:rsid w:val="00B2242B"/>
    <w:rsid w:val="00B22439"/>
    <w:rsid w:val="00B22446"/>
    <w:rsid w:val="00B22456"/>
    <w:rsid w:val="00B224E0"/>
    <w:rsid w:val="00B225F2"/>
    <w:rsid w:val="00B225F9"/>
    <w:rsid w:val="00B226D3"/>
    <w:rsid w:val="00B226DB"/>
    <w:rsid w:val="00B226E0"/>
    <w:rsid w:val="00B22701"/>
    <w:rsid w:val="00B22716"/>
    <w:rsid w:val="00B22722"/>
    <w:rsid w:val="00B227AF"/>
    <w:rsid w:val="00B227C9"/>
    <w:rsid w:val="00B228BA"/>
    <w:rsid w:val="00B228F1"/>
    <w:rsid w:val="00B228F6"/>
    <w:rsid w:val="00B22924"/>
    <w:rsid w:val="00B22951"/>
    <w:rsid w:val="00B22A23"/>
    <w:rsid w:val="00B22A81"/>
    <w:rsid w:val="00B22A85"/>
    <w:rsid w:val="00B22A8E"/>
    <w:rsid w:val="00B22AB5"/>
    <w:rsid w:val="00B22ABF"/>
    <w:rsid w:val="00B22B3D"/>
    <w:rsid w:val="00B22C18"/>
    <w:rsid w:val="00B22D13"/>
    <w:rsid w:val="00B22D77"/>
    <w:rsid w:val="00B22DDC"/>
    <w:rsid w:val="00B22E64"/>
    <w:rsid w:val="00B22EAC"/>
    <w:rsid w:val="00B22F22"/>
    <w:rsid w:val="00B22F2C"/>
    <w:rsid w:val="00B22F83"/>
    <w:rsid w:val="00B23020"/>
    <w:rsid w:val="00B23034"/>
    <w:rsid w:val="00B23093"/>
    <w:rsid w:val="00B230B1"/>
    <w:rsid w:val="00B230DB"/>
    <w:rsid w:val="00B2313F"/>
    <w:rsid w:val="00B23181"/>
    <w:rsid w:val="00B231FA"/>
    <w:rsid w:val="00B23241"/>
    <w:rsid w:val="00B23292"/>
    <w:rsid w:val="00B23308"/>
    <w:rsid w:val="00B23310"/>
    <w:rsid w:val="00B23346"/>
    <w:rsid w:val="00B23379"/>
    <w:rsid w:val="00B233CF"/>
    <w:rsid w:val="00B23442"/>
    <w:rsid w:val="00B234A0"/>
    <w:rsid w:val="00B23524"/>
    <w:rsid w:val="00B2359F"/>
    <w:rsid w:val="00B2372E"/>
    <w:rsid w:val="00B238E1"/>
    <w:rsid w:val="00B2393F"/>
    <w:rsid w:val="00B23971"/>
    <w:rsid w:val="00B239B0"/>
    <w:rsid w:val="00B239FB"/>
    <w:rsid w:val="00B23A32"/>
    <w:rsid w:val="00B23A3B"/>
    <w:rsid w:val="00B23A47"/>
    <w:rsid w:val="00B23A4A"/>
    <w:rsid w:val="00B23A69"/>
    <w:rsid w:val="00B23AEF"/>
    <w:rsid w:val="00B23B1F"/>
    <w:rsid w:val="00B23B7C"/>
    <w:rsid w:val="00B23BA6"/>
    <w:rsid w:val="00B23CDB"/>
    <w:rsid w:val="00B23D08"/>
    <w:rsid w:val="00B23D3C"/>
    <w:rsid w:val="00B23D69"/>
    <w:rsid w:val="00B23D8D"/>
    <w:rsid w:val="00B23E6C"/>
    <w:rsid w:val="00B23FB4"/>
    <w:rsid w:val="00B24086"/>
    <w:rsid w:val="00B24105"/>
    <w:rsid w:val="00B2414D"/>
    <w:rsid w:val="00B2415A"/>
    <w:rsid w:val="00B24189"/>
    <w:rsid w:val="00B241F4"/>
    <w:rsid w:val="00B2425A"/>
    <w:rsid w:val="00B2432E"/>
    <w:rsid w:val="00B24369"/>
    <w:rsid w:val="00B243CD"/>
    <w:rsid w:val="00B24675"/>
    <w:rsid w:val="00B246E0"/>
    <w:rsid w:val="00B24751"/>
    <w:rsid w:val="00B2476E"/>
    <w:rsid w:val="00B24878"/>
    <w:rsid w:val="00B2489D"/>
    <w:rsid w:val="00B24969"/>
    <w:rsid w:val="00B24A5F"/>
    <w:rsid w:val="00B24A90"/>
    <w:rsid w:val="00B24ACC"/>
    <w:rsid w:val="00B24B09"/>
    <w:rsid w:val="00B24B24"/>
    <w:rsid w:val="00B24B3D"/>
    <w:rsid w:val="00B24C46"/>
    <w:rsid w:val="00B24C66"/>
    <w:rsid w:val="00B24CDE"/>
    <w:rsid w:val="00B24D58"/>
    <w:rsid w:val="00B24DA0"/>
    <w:rsid w:val="00B24DF2"/>
    <w:rsid w:val="00B24E20"/>
    <w:rsid w:val="00B24E97"/>
    <w:rsid w:val="00B24ED8"/>
    <w:rsid w:val="00B25055"/>
    <w:rsid w:val="00B25089"/>
    <w:rsid w:val="00B250B2"/>
    <w:rsid w:val="00B250CB"/>
    <w:rsid w:val="00B250EC"/>
    <w:rsid w:val="00B2510D"/>
    <w:rsid w:val="00B25128"/>
    <w:rsid w:val="00B251D3"/>
    <w:rsid w:val="00B25225"/>
    <w:rsid w:val="00B252B1"/>
    <w:rsid w:val="00B2530B"/>
    <w:rsid w:val="00B25346"/>
    <w:rsid w:val="00B2536E"/>
    <w:rsid w:val="00B2538C"/>
    <w:rsid w:val="00B25391"/>
    <w:rsid w:val="00B25397"/>
    <w:rsid w:val="00B253A0"/>
    <w:rsid w:val="00B253AF"/>
    <w:rsid w:val="00B25456"/>
    <w:rsid w:val="00B25496"/>
    <w:rsid w:val="00B25555"/>
    <w:rsid w:val="00B255AB"/>
    <w:rsid w:val="00B2564B"/>
    <w:rsid w:val="00B25669"/>
    <w:rsid w:val="00B2575D"/>
    <w:rsid w:val="00B257AC"/>
    <w:rsid w:val="00B257C6"/>
    <w:rsid w:val="00B25852"/>
    <w:rsid w:val="00B258BF"/>
    <w:rsid w:val="00B258C1"/>
    <w:rsid w:val="00B258C9"/>
    <w:rsid w:val="00B258EE"/>
    <w:rsid w:val="00B258F0"/>
    <w:rsid w:val="00B2590D"/>
    <w:rsid w:val="00B25913"/>
    <w:rsid w:val="00B25919"/>
    <w:rsid w:val="00B25979"/>
    <w:rsid w:val="00B2598B"/>
    <w:rsid w:val="00B259AF"/>
    <w:rsid w:val="00B25A13"/>
    <w:rsid w:val="00B25A17"/>
    <w:rsid w:val="00B25A22"/>
    <w:rsid w:val="00B25A69"/>
    <w:rsid w:val="00B25AA9"/>
    <w:rsid w:val="00B25AE2"/>
    <w:rsid w:val="00B25B00"/>
    <w:rsid w:val="00B25B60"/>
    <w:rsid w:val="00B25B8E"/>
    <w:rsid w:val="00B25B99"/>
    <w:rsid w:val="00B25BD9"/>
    <w:rsid w:val="00B25C2D"/>
    <w:rsid w:val="00B25C94"/>
    <w:rsid w:val="00B25E1F"/>
    <w:rsid w:val="00B25E23"/>
    <w:rsid w:val="00B25E31"/>
    <w:rsid w:val="00B25E72"/>
    <w:rsid w:val="00B25E8E"/>
    <w:rsid w:val="00B25E92"/>
    <w:rsid w:val="00B25FBA"/>
    <w:rsid w:val="00B25FF7"/>
    <w:rsid w:val="00B26008"/>
    <w:rsid w:val="00B260E2"/>
    <w:rsid w:val="00B26122"/>
    <w:rsid w:val="00B26126"/>
    <w:rsid w:val="00B2612F"/>
    <w:rsid w:val="00B26139"/>
    <w:rsid w:val="00B261BB"/>
    <w:rsid w:val="00B2638B"/>
    <w:rsid w:val="00B26446"/>
    <w:rsid w:val="00B26472"/>
    <w:rsid w:val="00B264DC"/>
    <w:rsid w:val="00B264EC"/>
    <w:rsid w:val="00B26512"/>
    <w:rsid w:val="00B26717"/>
    <w:rsid w:val="00B26755"/>
    <w:rsid w:val="00B26779"/>
    <w:rsid w:val="00B267F2"/>
    <w:rsid w:val="00B268BB"/>
    <w:rsid w:val="00B268E7"/>
    <w:rsid w:val="00B2691C"/>
    <w:rsid w:val="00B2691D"/>
    <w:rsid w:val="00B2692C"/>
    <w:rsid w:val="00B269A4"/>
    <w:rsid w:val="00B269D2"/>
    <w:rsid w:val="00B26A15"/>
    <w:rsid w:val="00B26BE9"/>
    <w:rsid w:val="00B26C31"/>
    <w:rsid w:val="00B26C67"/>
    <w:rsid w:val="00B26C70"/>
    <w:rsid w:val="00B26C8C"/>
    <w:rsid w:val="00B26CE8"/>
    <w:rsid w:val="00B26D98"/>
    <w:rsid w:val="00B26DDC"/>
    <w:rsid w:val="00B26E53"/>
    <w:rsid w:val="00B26EBB"/>
    <w:rsid w:val="00B26EE1"/>
    <w:rsid w:val="00B26EEC"/>
    <w:rsid w:val="00B27039"/>
    <w:rsid w:val="00B2709D"/>
    <w:rsid w:val="00B270A6"/>
    <w:rsid w:val="00B2710A"/>
    <w:rsid w:val="00B2711E"/>
    <w:rsid w:val="00B271C1"/>
    <w:rsid w:val="00B271FA"/>
    <w:rsid w:val="00B27243"/>
    <w:rsid w:val="00B272E4"/>
    <w:rsid w:val="00B27318"/>
    <w:rsid w:val="00B273AA"/>
    <w:rsid w:val="00B273D1"/>
    <w:rsid w:val="00B273E3"/>
    <w:rsid w:val="00B273E5"/>
    <w:rsid w:val="00B27461"/>
    <w:rsid w:val="00B27504"/>
    <w:rsid w:val="00B27514"/>
    <w:rsid w:val="00B2758C"/>
    <w:rsid w:val="00B27597"/>
    <w:rsid w:val="00B275AF"/>
    <w:rsid w:val="00B275F3"/>
    <w:rsid w:val="00B2760F"/>
    <w:rsid w:val="00B27612"/>
    <w:rsid w:val="00B2761C"/>
    <w:rsid w:val="00B2764F"/>
    <w:rsid w:val="00B2766F"/>
    <w:rsid w:val="00B27686"/>
    <w:rsid w:val="00B276A2"/>
    <w:rsid w:val="00B276CA"/>
    <w:rsid w:val="00B276D0"/>
    <w:rsid w:val="00B27704"/>
    <w:rsid w:val="00B27746"/>
    <w:rsid w:val="00B27768"/>
    <w:rsid w:val="00B2779B"/>
    <w:rsid w:val="00B277A4"/>
    <w:rsid w:val="00B27818"/>
    <w:rsid w:val="00B27882"/>
    <w:rsid w:val="00B278D3"/>
    <w:rsid w:val="00B2793E"/>
    <w:rsid w:val="00B279E4"/>
    <w:rsid w:val="00B27A31"/>
    <w:rsid w:val="00B27B40"/>
    <w:rsid w:val="00B27BC8"/>
    <w:rsid w:val="00B27BF5"/>
    <w:rsid w:val="00B27C20"/>
    <w:rsid w:val="00B27D0C"/>
    <w:rsid w:val="00B27D79"/>
    <w:rsid w:val="00B27DB6"/>
    <w:rsid w:val="00B27E3E"/>
    <w:rsid w:val="00B27E88"/>
    <w:rsid w:val="00B27EC4"/>
    <w:rsid w:val="00B27F75"/>
    <w:rsid w:val="00B27FA0"/>
    <w:rsid w:val="00B27FA5"/>
    <w:rsid w:val="00B3003C"/>
    <w:rsid w:val="00B30138"/>
    <w:rsid w:val="00B30161"/>
    <w:rsid w:val="00B301FC"/>
    <w:rsid w:val="00B30213"/>
    <w:rsid w:val="00B30244"/>
    <w:rsid w:val="00B3030F"/>
    <w:rsid w:val="00B30388"/>
    <w:rsid w:val="00B303AD"/>
    <w:rsid w:val="00B3040D"/>
    <w:rsid w:val="00B30467"/>
    <w:rsid w:val="00B3052F"/>
    <w:rsid w:val="00B3058D"/>
    <w:rsid w:val="00B305A2"/>
    <w:rsid w:val="00B30657"/>
    <w:rsid w:val="00B306CF"/>
    <w:rsid w:val="00B30799"/>
    <w:rsid w:val="00B307DB"/>
    <w:rsid w:val="00B3083D"/>
    <w:rsid w:val="00B308DE"/>
    <w:rsid w:val="00B30908"/>
    <w:rsid w:val="00B30988"/>
    <w:rsid w:val="00B309FD"/>
    <w:rsid w:val="00B30A63"/>
    <w:rsid w:val="00B30A78"/>
    <w:rsid w:val="00B30AB7"/>
    <w:rsid w:val="00B30B16"/>
    <w:rsid w:val="00B30BD2"/>
    <w:rsid w:val="00B30C2F"/>
    <w:rsid w:val="00B30C8E"/>
    <w:rsid w:val="00B30CAB"/>
    <w:rsid w:val="00B30CBB"/>
    <w:rsid w:val="00B30CDC"/>
    <w:rsid w:val="00B30CF5"/>
    <w:rsid w:val="00B30D43"/>
    <w:rsid w:val="00B30E1A"/>
    <w:rsid w:val="00B30E1D"/>
    <w:rsid w:val="00B30E23"/>
    <w:rsid w:val="00B30F54"/>
    <w:rsid w:val="00B30FA4"/>
    <w:rsid w:val="00B310B7"/>
    <w:rsid w:val="00B310B8"/>
    <w:rsid w:val="00B3114D"/>
    <w:rsid w:val="00B3115A"/>
    <w:rsid w:val="00B3120B"/>
    <w:rsid w:val="00B31228"/>
    <w:rsid w:val="00B31259"/>
    <w:rsid w:val="00B312FC"/>
    <w:rsid w:val="00B3131F"/>
    <w:rsid w:val="00B31342"/>
    <w:rsid w:val="00B3135C"/>
    <w:rsid w:val="00B313C5"/>
    <w:rsid w:val="00B3143C"/>
    <w:rsid w:val="00B314B9"/>
    <w:rsid w:val="00B314FF"/>
    <w:rsid w:val="00B31558"/>
    <w:rsid w:val="00B31609"/>
    <w:rsid w:val="00B3185F"/>
    <w:rsid w:val="00B318CA"/>
    <w:rsid w:val="00B319E0"/>
    <w:rsid w:val="00B31A46"/>
    <w:rsid w:val="00B31AD9"/>
    <w:rsid w:val="00B31B6B"/>
    <w:rsid w:val="00B31C10"/>
    <w:rsid w:val="00B31C13"/>
    <w:rsid w:val="00B31CAE"/>
    <w:rsid w:val="00B31D9B"/>
    <w:rsid w:val="00B31DA0"/>
    <w:rsid w:val="00B31E37"/>
    <w:rsid w:val="00B31F2F"/>
    <w:rsid w:val="00B31F6A"/>
    <w:rsid w:val="00B320AB"/>
    <w:rsid w:val="00B320B9"/>
    <w:rsid w:val="00B32102"/>
    <w:rsid w:val="00B32126"/>
    <w:rsid w:val="00B321C9"/>
    <w:rsid w:val="00B3232E"/>
    <w:rsid w:val="00B32384"/>
    <w:rsid w:val="00B323E1"/>
    <w:rsid w:val="00B323FC"/>
    <w:rsid w:val="00B32492"/>
    <w:rsid w:val="00B325F8"/>
    <w:rsid w:val="00B32685"/>
    <w:rsid w:val="00B32704"/>
    <w:rsid w:val="00B32883"/>
    <w:rsid w:val="00B328AF"/>
    <w:rsid w:val="00B3294F"/>
    <w:rsid w:val="00B32A0F"/>
    <w:rsid w:val="00B32A5F"/>
    <w:rsid w:val="00B32A66"/>
    <w:rsid w:val="00B32C14"/>
    <w:rsid w:val="00B32CC2"/>
    <w:rsid w:val="00B32CFB"/>
    <w:rsid w:val="00B32D59"/>
    <w:rsid w:val="00B32D62"/>
    <w:rsid w:val="00B32E20"/>
    <w:rsid w:val="00B32E9C"/>
    <w:rsid w:val="00B32EF1"/>
    <w:rsid w:val="00B32F01"/>
    <w:rsid w:val="00B3301E"/>
    <w:rsid w:val="00B33049"/>
    <w:rsid w:val="00B330AF"/>
    <w:rsid w:val="00B330C9"/>
    <w:rsid w:val="00B330D9"/>
    <w:rsid w:val="00B33289"/>
    <w:rsid w:val="00B332FF"/>
    <w:rsid w:val="00B33316"/>
    <w:rsid w:val="00B33325"/>
    <w:rsid w:val="00B33406"/>
    <w:rsid w:val="00B334B2"/>
    <w:rsid w:val="00B334CB"/>
    <w:rsid w:val="00B334D8"/>
    <w:rsid w:val="00B33541"/>
    <w:rsid w:val="00B3354D"/>
    <w:rsid w:val="00B3370E"/>
    <w:rsid w:val="00B33732"/>
    <w:rsid w:val="00B33776"/>
    <w:rsid w:val="00B33786"/>
    <w:rsid w:val="00B337E6"/>
    <w:rsid w:val="00B33836"/>
    <w:rsid w:val="00B338B3"/>
    <w:rsid w:val="00B338D5"/>
    <w:rsid w:val="00B338DB"/>
    <w:rsid w:val="00B33922"/>
    <w:rsid w:val="00B3395C"/>
    <w:rsid w:val="00B33974"/>
    <w:rsid w:val="00B339C5"/>
    <w:rsid w:val="00B33A68"/>
    <w:rsid w:val="00B33A6C"/>
    <w:rsid w:val="00B33AB3"/>
    <w:rsid w:val="00B33B85"/>
    <w:rsid w:val="00B33C13"/>
    <w:rsid w:val="00B33C58"/>
    <w:rsid w:val="00B33C81"/>
    <w:rsid w:val="00B33CBB"/>
    <w:rsid w:val="00B33CBD"/>
    <w:rsid w:val="00B33CD1"/>
    <w:rsid w:val="00B33DBB"/>
    <w:rsid w:val="00B33DD4"/>
    <w:rsid w:val="00B33DF4"/>
    <w:rsid w:val="00B33EEB"/>
    <w:rsid w:val="00B33F15"/>
    <w:rsid w:val="00B34063"/>
    <w:rsid w:val="00B3407A"/>
    <w:rsid w:val="00B34111"/>
    <w:rsid w:val="00B3416D"/>
    <w:rsid w:val="00B3422A"/>
    <w:rsid w:val="00B3425A"/>
    <w:rsid w:val="00B3426A"/>
    <w:rsid w:val="00B3426E"/>
    <w:rsid w:val="00B34327"/>
    <w:rsid w:val="00B3439E"/>
    <w:rsid w:val="00B34482"/>
    <w:rsid w:val="00B344CE"/>
    <w:rsid w:val="00B3458E"/>
    <w:rsid w:val="00B345B9"/>
    <w:rsid w:val="00B346B3"/>
    <w:rsid w:val="00B346D4"/>
    <w:rsid w:val="00B34785"/>
    <w:rsid w:val="00B34827"/>
    <w:rsid w:val="00B3487B"/>
    <w:rsid w:val="00B348D3"/>
    <w:rsid w:val="00B348DA"/>
    <w:rsid w:val="00B348F9"/>
    <w:rsid w:val="00B34984"/>
    <w:rsid w:val="00B349DA"/>
    <w:rsid w:val="00B34A03"/>
    <w:rsid w:val="00B34A33"/>
    <w:rsid w:val="00B34A44"/>
    <w:rsid w:val="00B34A9D"/>
    <w:rsid w:val="00B34ADD"/>
    <w:rsid w:val="00B34AF7"/>
    <w:rsid w:val="00B34BF7"/>
    <w:rsid w:val="00B34C0D"/>
    <w:rsid w:val="00B34D36"/>
    <w:rsid w:val="00B34E49"/>
    <w:rsid w:val="00B34F3D"/>
    <w:rsid w:val="00B34FD4"/>
    <w:rsid w:val="00B350FC"/>
    <w:rsid w:val="00B35193"/>
    <w:rsid w:val="00B351CD"/>
    <w:rsid w:val="00B35246"/>
    <w:rsid w:val="00B35260"/>
    <w:rsid w:val="00B35281"/>
    <w:rsid w:val="00B352EA"/>
    <w:rsid w:val="00B352F4"/>
    <w:rsid w:val="00B35326"/>
    <w:rsid w:val="00B353A0"/>
    <w:rsid w:val="00B353EF"/>
    <w:rsid w:val="00B35464"/>
    <w:rsid w:val="00B3559C"/>
    <w:rsid w:val="00B3566B"/>
    <w:rsid w:val="00B35707"/>
    <w:rsid w:val="00B3572D"/>
    <w:rsid w:val="00B357FE"/>
    <w:rsid w:val="00B358E2"/>
    <w:rsid w:val="00B35A11"/>
    <w:rsid w:val="00B35AC6"/>
    <w:rsid w:val="00B35B6D"/>
    <w:rsid w:val="00B35BCC"/>
    <w:rsid w:val="00B35C46"/>
    <w:rsid w:val="00B35C88"/>
    <w:rsid w:val="00B35C91"/>
    <w:rsid w:val="00B35CF0"/>
    <w:rsid w:val="00B35DB9"/>
    <w:rsid w:val="00B35EB3"/>
    <w:rsid w:val="00B35FA4"/>
    <w:rsid w:val="00B36016"/>
    <w:rsid w:val="00B36024"/>
    <w:rsid w:val="00B3609B"/>
    <w:rsid w:val="00B36100"/>
    <w:rsid w:val="00B361A2"/>
    <w:rsid w:val="00B361ED"/>
    <w:rsid w:val="00B3628E"/>
    <w:rsid w:val="00B3628F"/>
    <w:rsid w:val="00B36301"/>
    <w:rsid w:val="00B36394"/>
    <w:rsid w:val="00B363AB"/>
    <w:rsid w:val="00B363F5"/>
    <w:rsid w:val="00B364D8"/>
    <w:rsid w:val="00B364F2"/>
    <w:rsid w:val="00B3651E"/>
    <w:rsid w:val="00B36551"/>
    <w:rsid w:val="00B365AC"/>
    <w:rsid w:val="00B36664"/>
    <w:rsid w:val="00B36665"/>
    <w:rsid w:val="00B3667B"/>
    <w:rsid w:val="00B366A3"/>
    <w:rsid w:val="00B366DF"/>
    <w:rsid w:val="00B36709"/>
    <w:rsid w:val="00B36730"/>
    <w:rsid w:val="00B3674B"/>
    <w:rsid w:val="00B367D6"/>
    <w:rsid w:val="00B368AD"/>
    <w:rsid w:val="00B369C5"/>
    <w:rsid w:val="00B36A18"/>
    <w:rsid w:val="00B36A23"/>
    <w:rsid w:val="00B36B0A"/>
    <w:rsid w:val="00B36B15"/>
    <w:rsid w:val="00B36BA6"/>
    <w:rsid w:val="00B36D14"/>
    <w:rsid w:val="00B36D6A"/>
    <w:rsid w:val="00B36D78"/>
    <w:rsid w:val="00B36DB4"/>
    <w:rsid w:val="00B36DF2"/>
    <w:rsid w:val="00B36E33"/>
    <w:rsid w:val="00B36E44"/>
    <w:rsid w:val="00B36F7D"/>
    <w:rsid w:val="00B36FC1"/>
    <w:rsid w:val="00B37027"/>
    <w:rsid w:val="00B37093"/>
    <w:rsid w:val="00B3716D"/>
    <w:rsid w:val="00B37177"/>
    <w:rsid w:val="00B371F5"/>
    <w:rsid w:val="00B37272"/>
    <w:rsid w:val="00B37293"/>
    <w:rsid w:val="00B37316"/>
    <w:rsid w:val="00B37531"/>
    <w:rsid w:val="00B37823"/>
    <w:rsid w:val="00B37835"/>
    <w:rsid w:val="00B3785F"/>
    <w:rsid w:val="00B3788E"/>
    <w:rsid w:val="00B37927"/>
    <w:rsid w:val="00B379A8"/>
    <w:rsid w:val="00B37AA5"/>
    <w:rsid w:val="00B37AF0"/>
    <w:rsid w:val="00B37B04"/>
    <w:rsid w:val="00B37B1A"/>
    <w:rsid w:val="00B37B25"/>
    <w:rsid w:val="00B37B54"/>
    <w:rsid w:val="00B37B8B"/>
    <w:rsid w:val="00B37BC4"/>
    <w:rsid w:val="00B37CEC"/>
    <w:rsid w:val="00B37D3C"/>
    <w:rsid w:val="00B37D6A"/>
    <w:rsid w:val="00B37ED3"/>
    <w:rsid w:val="00B37F81"/>
    <w:rsid w:val="00B37FDB"/>
    <w:rsid w:val="00B37FEE"/>
    <w:rsid w:val="00B37FF6"/>
    <w:rsid w:val="00B37FF8"/>
    <w:rsid w:val="00B40057"/>
    <w:rsid w:val="00B40190"/>
    <w:rsid w:val="00B40293"/>
    <w:rsid w:val="00B4029A"/>
    <w:rsid w:val="00B4029B"/>
    <w:rsid w:val="00B4033A"/>
    <w:rsid w:val="00B4034E"/>
    <w:rsid w:val="00B40358"/>
    <w:rsid w:val="00B403FA"/>
    <w:rsid w:val="00B404C8"/>
    <w:rsid w:val="00B40500"/>
    <w:rsid w:val="00B40509"/>
    <w:rsid w:val="00B4053B"/>
    <w:rsid w:val="00B40570"/>
    <w:rsid w:val="00B40585"/>
    <w:rsid w:val="00B40595"/>
    <w:rsid w:val="00B40602"/>
    <w:rsid w:val="00B40634"/>
    <w:rsid w:val="00B40710"/>
    <w:rsid w:val="00B40761"/>
    <w:rsid w:val="00B40767"/>
    <w:rsid w:val="00B40779"/>
    <w:rsid w:val="00B40894"/>
    <w:rsid w:val="00B4089E"/>
    <w:rsid w:val="00B40942"/>
    <w:rsid w:val="00B409A2"/>
    <w:rsid w:val="00B409DB"/>
    <w:rsid w:val="00B40A5B"/>
    <w:rsid w:val="00B40A73"/>
    <w:rsid w:val="00B40B29"/>
    <w:rsid w:val="00B40B9C"/>
    <w:rsid w:val="00B40D86"/>
    <w:rsid w:val="00B40DFA"/>
    <w:rsid w:val="00B40F22"/>
    <w:rsid w:val="00B40F74"/>
    <w:rsid w:val="00B40F9E"/>
    <w:rsid w:val="00B4100A"/>
    <w:rsid w:val="00B41020"/>
    <w:rsid w:val="00B410B5"/>
    <w:rsid w:val="00B410BA"/>
    <w:rsid w:val="00B410E6"/>
    <w:rsid w:val="00B4123E"/>
    <w:rsid w:val="00B41242"/>
    <w:rsid w:val="00B412AA"/>
    <w:rsid w:val="00B412B1"/>
    <w:rsid w:val="00B4140A"/>
    <w:rsid w:val="00B41481"/>
    <w:rsid w:val="00B414F3"/>
    <w:rsid w:val="00B41526"/>
    <w:rsid w:val="00B41539"/>
    <w:rsid w:val="00B4159B"/>
    <w:rsid w:val="00B415B0"/>
    <w:rsid w:val="00B415EE"/>
    <w:rsid w:val="00B416A3"/>
    <w:rsid w:val="00B416C3"/>
    <w:rsid w:val="00B416CF"/>
    <w:rsid w:val="00B41714"/>
    <w:rsid w:val="00B417DE"/>
    <w:rsid w:val="00B41896"/>
    <w:rsid w:val="00B4189A"/>
    <w:rsid w:val="00B4192B"/>
    <w:rsid w:val="00B41941"/>
    <w:rsid w:val="00B419C5"/>
    <w:rsid w:val="00B41A79"/>
    <w:rsid w:val="00B41B3C"/>
    <w:rsid w:val="00B41BCB"/>
    <w:rsid w:val="00B41C02"/>
    <w:rsid w:val="00B41C4A"/>
    <w:rsid w:val="00B41CAF"/>
    <w:rsid w:val="00B41CF0"/>
    <w:rsid w:val="00B41D61"/>
    <w:rsid w:val="00B41D8B"/>
    <w:rsid w:val="00B41D9E"/>
    <w:rsid w:val="00B41DD9"/>
    <w:rsid w:val="00B41E12"/>
    <w:rsid w:val="00B41EC2"/>
    <w:rsid w:val="00B41EF9"/>
    <w:rsid w:val="00B41F18"/>
    <w:rsid w:val="00B41FB3"/>
    <w:rsid w:val="00B41FDF"/>
    <w:rsid w:val="00B41FF5"/>
    <w:rsid w:val="00B42047"/>
    <w:rsid w:val="00B4206D"/>
    <w:rsid w:val="00B42085"/>
    <w:rsid w:val="00B420C2"/>
    <w:rsid w:val="00B420D4"/>
    <w:rsid w:val="00B42159"/>
    <w:rsid w:val="00B421EF"/>
    <w:rsid w:val="00B42249"/>
    <w:rsid w:val="00B42263"/>
    <w:rsid w:val="00B42287"/>
    <w:rsid w:val="00B42393"/>
    <w:rsid w:val="00B42461"/>
    <w:rsid w:val="00B4256A"/>
    <w:rsid w:val="00B42610"/>
    <w:rsid w:val="00B42611"/>
    <w:rsid w:val="00B4263B"/>
    <w:rsid w:val="00B426E0"/>
    <w:rsid w:val="00B4276D"/>
    <w:rsid w:val="00B4277A"/>
    <w:rsid w:val="00B4280B"/>
    <w:rsid w:val="00B4285C"/>
    <w:rsid w:val="00B428E2"/>
    <w:rsid w:val="00B42919"/>
    <w:rsid w:val="00B42929"/>
    <w:rsid w:val="00B42940"/>
    <w:rsid w:val="00B42A86"/>
    <w:rsid w:val="00B42B58"/>
    <w:rsid w:val="00B42BEC"/>
    <w:rsid w:val="00B42C84"/>
    <w:rsid w:val="00B42E50"/>
    <w:rsid w:val="00B42E5C"/>
    <w:rsid w:val="00B42F70"/>
    <w:rsid w:val="00B43022"/>
    <w:rsid w:val="00B43079"/>
    <w:rsid w:val="00B43085"/>
    <w:rsid w:val="00B4308C"/>
    <w:rsid w:val="00B430A9"/>
    <w:rsid w:val="00B430CC"/>
    <w:rsid w:val="00B43162"/>
    <w:rsid w:val="00B43172"/>
    <w:rsid w:val="00B431A3"/>
    <w:rsid w:val="00B431D6"/>
    <w:rsid w:val="00B43204"/>
    <w:rsid w:val="00B4321C"/>
    <w:rsid w:val="00B43271"/>
    <w:rsid w:val="00B432B0"/>
    <w:rsid w:val="00B43305"/>
    <w:rsid w:val="00B4333C"/>
    <w:rsid w:val="00B434E0"/>
    <w:rsid w:val="00B435CE"/>
    <w:rsid w:val="00B43623"/>
    <w:rsid w:val="00B43628"/>
    <w:rsid w:val="00B436F6"/>
    <w:rsid w:val="00B4375A"/>
    <w:rsid w:val="00B43771"/>
    <w:rsid w:val="00B43781"/>
    <w:rsid w:val="00B439B6"/>
    <w:rsid w:val="00B439EE"/>
    <w:rsid w:val="00B439F0"/>
    <w:rsid w:val="00B439F9"/>
    <w:rsid w:val="00B43AB6"/>
    <w:rsid w:val="00B43ADD"/>
    <w:rsid w:val="00B43AF4"/>
    <w:rsid w:val="00B43B19"/>
    <w:rsid w:val="00B43B27"/>
    <w:rsid w:val="00B43B4C"/>
    <w:rsid w:val="00B43BE2"/>
    <w:rsid w:val="00B43D57"/>
    <w:rsid w:val="00B43E6F"/>
    <w:rsid w:val="00B43E79"/>
    <w:rsid w:val="00B43F41"/>
    <w:rsid w:val="00B440EB"/>
    <w:rsid w:val="00B4413B"/>
    <w:rsid w:val="00B44151"/>
    <w:rsid w:val="00B44195"/>
    <w:rsid w:val="00B44265"/>
    <w:rsid w:val="00B44282"/>
    <w:rsid w:val="00B44376"/>
    <w:rsid w:val="00B4444D"/>
    <w:rsid w:val="00B444BF"/>
    <w:rsid w:val="00B444D5"/>
    <w:rsid w:val="00B444E8"/>
    <w:rsid w:val="00B44562"/>
    <w:rsid w:val="00B44715"/>
    <w:rsid w:val="00B44722"/>
    <w:rsid w:val="00B4473D"/>
    <w:rsid w:val="00B4479B"/>
    <w:rsid w:val="00B447A9"/>
    <w:rsid w:val="00B44839"/>
    <w:rsid w:val="00B44842"/>
    <w:rsid w:val="00B4498D"/>
    <w:rsid w:val="00B44A2E"/>
    <w:rsid w:val="00B44A9A"/>
    <w:rsid w:val="00B44AA6"/>
    <w:rsid w:val="00B44ABE"/>
    <w:rsid w:val="00B44B17"/>
    <w:rsid w:val="00B44CC4"/>
    <w:rsid w:val="00B44CE8"/>
    <w:rsid w:val="00B44CF2"/>
    <w:rsid w:val="00B44D25"/>
    <w:rsid w:val="00B44D68"/>
    <w:rsid w:val="00B44D7C"/>
    <w:rsid w:val="00B44D8F"/>
    <w:rsid w:val="00B44E68"/>
    <w:rsid w:val="00B44EB3"/>
    <w:rsid w:val="00B44EC2"/>
    <w:rsid w:val="00B44F5F"/>
    <w:rsid w:val="00B450F1"/>
    <w:rsid w:val="00B451BC"/>
    <w:rsid w:val="00B45203"/>
    <w:rsid w:val="00B4523D"/>
    <w:rsid w:val="00B453F4"/>
    <w:rsid w:val="00B45420"/>
    <w:rsid w:val="00B45429"/>
    <w:rsid w:val="00B4549F"/>
    <w:rsid w:val="00B454B3"/>
    <w:rsid w:val="00B4557B"/>
    <w:rsid w:val="00B455C5"/>
    <w:rsid w:val="00B4582E"/>
    <w:rsid w:val="00B45895"/>
    <w:rsid w:val="00B458A0"/>
    <w:rsid w:val="00B458A1"/>
    <w:rsid w:val="00B45938"/>
    <w:rsid w:val="00B45A57"/>
    <w:rsid w:val="00B45A90"/>
    <w:rsid w:val="00B45A98"/>
    <w:rsid w:val="00B45AC3"/>
    <w:rsid w:val="00B45B29"/>
    <w:rsid w:val="00B45B6A"/>
    <w:rsid w:val="00B45B79"/>
    <w:rsid w:val="00B45C5E"/>
    <w:rsid w:val="00B45CDE"/>
    <w:rsid w:val="00B45D30"/>
    <w:rsid w:val="00B45E4A"/>
    <w:rsid w:val="00B45E88"/>
    <w:rsid w:val="00B45EF0"/>
    <w:rsid w:val="00B46019"/>
    <w:rsid w:val="00B46153"/>
    <w:rsid w:val="00B46171"/>
    <w:rsid w:val="00B461A0"/>
    <w:rsid w:val="00B461E5"/>
    <w:rsid w:val="00B462B7"/>
    <w:rsid w:val="00B46453"/>
    <w:rsid w:val="00B46484"/>
    <w:rsid w:val="00B46510"/>
    <w:rsid w:val="00B46577"/>
    <w:rsid w:val="00B46600"/>
    <w:rsid w:val="00B46644"/>
    <w:rsid w:val="00B466AC"/>
    <w:rsid w:val="00B4673B"/>
    <w:rsid w:val="00B4680D"/>
    <w:rsid w:val="00B46832"/>
    <w:rsid w:val="00B46877"/>
    <w:rsid w:val="00B46906"/>
    <w:rsid w:val="00B46982"/>
    <w:rsid w:val="00B469ED"/>
    <w:rsid w:val="00B469EF"/>
    <w:rsid w:val="00B469FA"/>
    <w:rsid w:val="00B46AB3"/>
    <w:rsid w:val="00B46AFF"/>
    <w:rsid w:val="00B46B91"/>
    <w:rsid w:val="00B46BD4"/>
    <w:rsid w:val="00B46C04"/>
    <w:rsid w:val="00B46C5E"/>
    <w:rsid w:val="00B46C78"/>
    <w:rsid w:val="00B46C8E"/>
    <w:rsid w:val="00B46CD2"/>
    <w:rsid w:val="00B46CDB"/>
    <w:rsid w:val="00B46CE2"/>
    <w:rsid w:val="00B46CFD"/>
    <w:rsid w:val="00B46D00"/>
    <w:rsid w:val="00B46D9A"/>
    <w:rsid w:val="00B46DA5"/>
    <w:rsid w:val="00B46E04"/>
    <w:rsid w:val="00B46F06"/>
    <w:rsid w:val="00B46F5C"/>
    <w:rsid w:val="00B4707F"/>
    <w:rsid w:val="00B47095"/>
    <w:rsid w:val="00B47140"/>
    <w:rsid w:val="00B47184"/>
    <w:rsid w:val="00B472D9"/>
    <w:rsid w:val="00B472DA"/>
    <w:rsid w:val="00B472F3"/>
    <w:rsid w:val="00B47436"/>
    <w:rsid w:val="00B474B9"/>
    <w:rsid w:val="00B474D9"/>
    <w:rsid w:val="00B4754D"/>
    <w:rsid w:val="00B4760B"/>
    <w:rsid w:val="00B47730"/>
    <w:rsid w:val="00B4775D"/>
    <w:rsid w:val="00B477F0"/>
    <w:rsid w:val="00B47813"/>
    <w:rsid w:val="00B4788C"/>
    <w:rsid w:val="00B47894"/>
    <w:rsid w:val="00B47A5D"/>
    <w:rsid w:val="00B47A98"/>
    <w:rsid w:val="00B47B26"/>
    <w:rsid w:val="00B47B38"/>
    <w:rsid w:val="00B47C22"/>
    <w:rsid w:val="00B47C4C"/>
    <w:rsid w:val="00B47DCC"/>
    <w:rsid w:val="00B47E3D"/>
    <w:rsid w:val="00B47F36"/>
    <w:rsid w:val="00B47FA2"/>
    <w:rsid w:val="00B47FBF"/>
    <w:rsid w:val="00B50027"/>
    <w:rsid w:val="00B50053"/>
    <w:rsid w:val="00B500D2"/>
    <w:rsid w:val="00B5010A"/>
    <w:rsid w:val="00B5017F"/>
    <w:rsid w:val="00B501F7"/>
    <w:rsid w:val="00B5026E"/>
    <w:rsid w:val="00B502C6"/>
    <w:rsid w:val="00B502E0"/>
    <w:rsid w:val="00B50366"/>
    <w:rsid w:val="00B503A5"/>
    <w:rsid w:val="00B503CC"/>
    <w:rsid w:val="00B503E0"/>
    <w:rsid w:val="00B50470"/>
    <w:rsid w:val="00B505AA"/>
    <w:rsid w:val="00B506E9"/>
    <w:rsid w:val="00B5071D"/>
    <w:rsid w:val="00B508C1"/>
    <w:rsid w:val="00B5092B"/>
    <w:rsid w:val="00B5099B"/>
    <w:rsid w:val="00B509B2"/>
    <w:rsid w:val="00B50A15"/>
    <w:rsid w:val="00B50A3A"/>
    <w:rsid w:val="00B50A70"/>
    <w:rsid w:val="00B50ADC"/>
    <w:rsid w:val="00B50AEB"/>
    <w:rsid w:val="00B50B67"/>
    <w:rsid w:val="00B50BA4"/>
    <w:rsid w:val="00B50C06"/>
    <w:rsid w:val="00B50C33"/>
    <w:rsid w:val="00B50C5E"/>
    <w:rsid w:val="00B50CC1"/>
    <w:rsid w:val="00B50D0C"/>
    <w:rsid w:val="00B50DA5"/>
    <w:rsid w:val="00B50DF5"/>
    <w:rsid w:val="00B50E0C"/>
    <w:rsid w:val="00B50E9B"/>
    <w:rsid w:val="00B50EAF"/>
    <w:rsid w:val="00B50EDC"/>
    <w:rsid w:val="00B50F30"/>
    <w:rsid w:val="00B50F74"/>
    <w:rsid w:val="00B50FF9"/>
    <w:rsid w:val="00B5100B"/>
    <w:rsid w:val="00B510D6"/>
    <w:rsid w:val="00B510D8"/>
    <w:rsid w:val="00B510E1"/>
    <w:rsid w:val="00B51134"/>
    <w:rsid w:val="00B51136"/>
    <w:rsid w:val="00B51158"/>
    <w:rsid w:val="00B511A7"/>
    <w:rsid w:val="00B51212"/>
    <w:rsid w:val="00B5125F"/>
    <w:rsid w:val="00B51328"/>
    <w:rsid w:val="00B513E1"/>
    <w:rsid w:val="00B5152E"/>
    <w:rsid w:val="00B515AB"/>
    <w:rsid w:val="00B515C7"/>
    <w:rsid w:val="00B515ED"/>
    <w:rsid w:val="00B515FB"/>
    <w:rsid w:val="00B5161B"/>
    <w:rsid w:val="00B51670"/>
    <w:rsid w:val="00B5168B"/>
    <w:rsid w:val="00B516BE"/>
    <w:rsid w:val="00B517B3"/>
    <w:rsid w:val="00B517BD"/>
    <w:rsid w:val="00B51872"/>
    <w:rsid w:val="00B51928"/>
    <w:rsid w:val="00B5192E"/>
    <w:rsid w:val="00B51943"/>
    <w:rsid w:val="00B519D0"/>
    <w:rsid w:val="00B51A9D"/>
    <w:rsid w:val="00B51AA0"/>
    <w:rsid w:val="00B51AF5"/>
    <w:rsid w:val="00B51B26"/>
    <w:rsid w:val="00B51BDC"/>
    <w:rsid w:val="00B51C17"/>
    <w:rsid w:val="00B51C51"/>
    <w:rsid w:val="00B51C95"/>
    <w:rsid w:val="00B51D53"/>
    <w:rsid w:val="00B51E26"/>
    <w:rsid w:val="00B51E47"/>
    <w:rsid w:val="00B51E5D"/>
    <w:rsid w:val="00B51EAE"/>
    <w:rsid w:val="00B51EC5"/>
    <w:rsid w:val="00B51EC6"/>
    <w:rsid w:val="00B51EFF"/>
    <w:rsid w:val="00B51F15"/>
    <w:rsid w:val="00B51F1F"/>
    <w:rsid w:val="00B51F34"/>
    <w:rsid w:val="00B52004"/>
    <w:rsid w:val="00B52015"/>
    <w:rsid w:val="00B5207A"/>
    <w:rsid w:val="00B520CB"/>
    <w:rsid w:val="00B520D1"/>
    <w:rsid w:val="00B520FD"/>
    <w:rsid w:val="00B52160"/>
    <w:rsid w:val="00B52165"/>
    <w:rsid w:val="00B5222F"/>
    <w:rsid w:val="00B522B3"/>
    <w:rsid w:val="00B522BD"/>
    <w:rsid w:val="00B5247A"/>
    <w:rsid w:val="00B5255C"/>
    <w:rsid w:val="00B5256A"/>
    <w:rsid w:val="00B5256B"/>
    <w:rsid w:val="00B525A4"/>
    <w:rsid w:val="00B525B8"/>
    <w:rsid w:val="00B5266D"/>
    <w:rsid w:val="00B526FC"/>
    <w:rsid w:val="00B52724"/>
    <w:rsid w:val="00B52836"/>
    <w:rsid w:val="00B52895"/>
    <w:rsid w:val="00B52897"/>
    <w:rsid w:val="00B52917"/>
    <w:rsid w:val="00B52918"/>
    <w:rsid w:val="00B52967"/>
    <w:rsid w:val="00B52993"/>
    <w:rsid w:val="00B529EE"/>
    <w:rsid w:val="00B52A23"/>
    <w:rsid w:val="00B52A49"/>
    <w:rsid w:val="00B52A65"/>
    <w:rsid w:val="00B52B33"/>
    <w:rsid w:val="00B52B5A"/>
    <w:rsid w:val="00B52BD2"/>
    <w:rsid w:val="00B52BF0"/>
    <w:rsid w:val="00B52BFB"/>
    <w:rsid w:val="00B52BFF"/>
    <w:rsid w:val="00B52C50"/>
    <w:rsid w:val="00B52C87"/>
    <w:rsid w:val="00B52CD6"/>
    <w:rsid w:val="00B52D6B"/>
    <w:rsid w:val="00B52E1F"/>
    <w:rsid w:val="00B52EBC"/>
    <w:rsid w:val="00B52EF1"/>
    <w:rsid w:val="00B52F6A"/>
    <w:rsid w:val="00B52F92"/>
    <w:rsid w:val="00B531EC"/>
    <w:rsid w:val="00B53208"/>
    <w:rsid w:val="00B532D4"/>
    <w:rsid w:val="00B53348"/>
    <w:rsid w:val="00B53401"/>
    <w:rsid w:val="00B53455"/>
    <w:rsid w:val="00B53465"/>
    <w:rsid w:val="00B534E3"/>
    <w:rsid w:val="00B5350A"/>
    <w:rsid w:val="00B53610"/>
    <w:rsid w:val="00B53634"/>
    <w:rsid w:val="00B536F8"/>
    <w:rsid w:val="00B53805"/>
    <w:rsid w:val="00B53807"/>
    <w:rsid w:val="00B53852"/>
    <w:rsid w:val="00B5388F"/>
    <w:rsid w:val="00B53892"/>
    <w:rsid w:val="00B538C5"/>
    <w:rsid w:val="00B538CA"/>
    <w:rsid w:val="00B53A96"/>
    <w:rsid w:val="00B53ABF"/>
    <w:rsid w:val="00B53AF4"/>
    <w:rsid w:val="00B53B87"/>
    <w:rsid w:val="00B53BA3"/>
    <w:rsid w:val="00B53BB4"/>
    <w:rsid w:val="00B53BB5"/>
    <w:rsid w:val="00B53BC8"/>
    <w:rsid w:val="00B53C1C"/>
    <w:rsid w:val="00B53C23"/>
    <w:rsid w:val="00B53CC8"/>
    <w:rsid w:val="00B53CF5"/>
    <w:rsid w:val="00B53D4F"/>
    <w:rsid w:val="00B53DA2"/>
    <w:rsid w:val="00B53DD8"/>
    <w:rsid w:val="00B53E38"/>
    <w:rsid w:val="00B53E4C"/>
    <w:rsid w:val="00B53EB6"/>
    <w:rsid w:val="00B53EBE"/>
    <w:rsid w:val="00B53EF4"/>
    <w:rsid w:val="00B53F29"/>
    <w:rsid w:val="00B53FB3"/>
    <w:rsid w:val="00B53FE7"/>
    <w:rsid w:val="00B540A4"/>
    <w:rsid w:val="00B540A8"/>
    <w:rsid w:val="00B5419B"/>
    <w:rsid w:val="00B5420F"/>
    <w:rsid w:val="00B5421F"/>
    <w:rsid w:val="00B54232"/>
    <w:rsid w:val="00B54280"/>
    <w:rsid w:val="00B543CF"/>
    <w:rsid w:val="00B543F1"/>
    <w:rsid w:val="00B5440C"/>
    <w:rsid w:val="00B54451"/>
    <w:rsid w:val="00B5447D"/>
    <w:rsid w:val="00B54483"/>
    <w:rsid w:val="00B54746"/>
    <w:rsid w:val="00B547A5"/>
    <w:rsid w:val="00B54866"/>
    <w:rsid w:val="00B5487A"/>
    <w:rsid w:val="00B548AA"/>
    <w:rsid w:val="00B5493E"/>
    <w:rsid w:val="00B549D8"/>
    <w:rsid w:val="00B54AFA"/>
    <w:rsid w:val="00B54B6E"/>
    <w:rsid w:val="00B54B88"/>
    <w:rsid w:val="00B54DD0"/>
    <w:rsid w:val="00B54E6B"/>
    <w:rsid w:val="00B54E6D"/>
    <w:rsid w:val="00B54E78"/>
    <w:rsid w:val="00B54E7A"/>
    <w:rsid w:val="00B54EB2"/>
    <w:rsid w:val="00B54EBE"/>
    <w:rsid w:val="00B54EE2"/>
    <w:rsid w:val="00B54F22"/>
    <w:rsid w:val="00B54F7A"/>
    <w:rsid w:val="00B55049"/>
    <w:rsid w:val="00B550AF"/>
    <w:rsid w:val="00B55169"/>
    <w:rsid w:val="00B55184"/>
    <w:rsid w:val="00B551E5"/>
    <w:rsid w:val="00B55276"/>
    <w:rsid w:val="00B5527B"/>
    <w:rsid w:val="00B552D0"/>
    <w:rsid w:val="00B552E0"/>
    <w:rsid w:val="00B55322"/>
    <w:rsid w:val="00B5536C"/>
    <w:rsid w:val="00B553A4"/>
    <w:rsid w:val="00B553C8"/>
    <w:rsid w:val="00B55431"/>
    <w:rsid w:val="00B5544E"/>
    <w:rsid w:val="00B55593"/>
    <w:rsid w:val="00B555BF"/>
    <w:rsid w:val="00B55649"/>
    <w:rsid w:val="00B556D2"/>
    <w:rsid w:val="00B55712"/>
    <w:rsid w:val="00B5572C"/>
    <w:rsid w:val="00B55853"/>
    <w:rsid w:val="00B558A0"/>
    <w:rsid w:val="00B55934"/>
    <w:rsid w:val="00B559A3"/>
    <w:rsid w:val="00B559C1"/>
    <w:rsid w:val="00B559E6"/>
    <w:rsid w:val="00B55A2A"/>
    <w:rsid w:val="00B55AEE"/>
    <w:rsid w:val="00B55B2B"/>
    <w:rsid w:val="00B55B38"/>
    <w:rsid w:val="00B55BC7"/>
    <w:rsid w:val="00B55BC9"/>
    <w:rsid w:val="00B55C2E"/>
    <w:rsid w:val="00B55C73"/>
    <w:rsid w:val="00B55CCA"/>
    <w:rsid w:val="00B55CF2"/>
    <w:rsid w:val="00B55DCA"/>
    <w:rsid w:val="00B55E1C"/>
    <w:rsid w:val="00B55F89"/>
    <w:rsid w:val="00B55FAB"/>
    <w:rsid w:val="00B56067"/>
    <w:rsid w:val="00B561BF"/>
    <w:rsid w:val="00B5622C"/>
    <w:rsid w:val="00B56235"/>
    <w:rsid w:val="00B5633E"/>
    <w:rsid w:val="00B56340"/>
    <w:rsid w:val="00B5637D"/>
    <w:rsid w:val="00B563BE"/>
    <w:rsid w:val="00B563C0"/>
    <w:rsid w:val="00B564ED"/>
    <w:rsid w:val="00B56530"/>
    <w:rsid w:val="00B5658A"/>
    <w:rsid w:val="00B566C9"/>
    <w:rsid w:val="00B56741"/>
    <w:rsid w:val="00B56755"/>
    <w:rsid w:val="00B567E8"/>
    <w:rsid w:val="00B568D1"/>
    <w:rsid w:val="00B5692F"/>
    <w:rsid w:val="00B56938"/>
    <w:rsid w:val="00B56A11"/>
    <w:rsid w:val="00B56A7F"/>
    <w:rsid w:val="00B56A82"/>
    <w:rsid w:val="00B56AAC"/>
    <w:rsid w:val="00B56B0A"/>
    <w:rsid w:val="00B56B19"/>
    <w:rsid w:val="00B56C04"/>
    <w:rsid w:val="00B56C1F"/>
    <w:rsid w:val="00B56C2A"/>
    <w:rsid w:val="00B56D00"/>
    <w:rsid w:val="00B56D6C"/>
    <w:rsid w:val="00B56DDC"/>
    <w:rsid w:val="00B56E59"/>
    <w:rsid w:val="00B56E81"/>
    <w:rsid w:val="00B56F30"/>
    <w:rsid w:val="00B56F7C"/>
    <w:rsid w:val="00B5702C"/>
    <w:rsid w:val="00B570CF"/>
    <w:rsid w:val="00B571AD"/>
    <w:rsid w:val="00B571D0"/>
    <w:rsid w:val="00B571E8"/>
    <w:rsid w:val="00B571EE"/>
    <w:rsid w:val="00B5723C"/>
    <w:rsid w:val="00B57245"/>
    <w:rsid w:val="00B57247"/>
    <w:rsid w:val="00B5727B"/>
    <w:rsid w:val="00B572CC"/>
    <w:rsid w:val="00B572F4"/>
    <w:rsid w:val="00B57351"/>
    <w:rsid w:val="00B57364"/>
    <w:rsid w:val="00B57436"/>
    <w:rsid w:val="00B574C5"/>
    <w:rsid w:val="00B5752C"/>
    <w:rsid w:val="00B57587"/>
    <w:rsid w:val="00B575A6"/>
    <w:rsid w:val="00B575CF"/>
    <w:rsid w:val="00B575D0"/>
    <w:rsid w:val="00B57724"/>
    <w:rsid w:val="00B578D0"/>
    <w:rsid w:val="00B579D3"/>
    <w:rsid w:val="00B579F0"/>
    <w:rsid w:val="00B57AE5"/>
    <w:rsid w:val="00B57B79"/>
    <w:rsid w:val="00B57B80"/>
    <w:rsid w:val="00B57BF4"/>
    <w:rsid w:val="00B57C36"/>
    <w:rsid w:val="00B57CA4"/>
    <w:rsid w:val="00B57CAC"/>
    <w:rsid w:val="00B57D9A"/>
    <w:rsid w:val="00B57DC6"/>
    <w:rsid w:val="00B57DE1"/>
    <w:rsid w:val="00B57E89"/>
    <w:rsid w:val="00B57F0A"/>
    <w:rsid w:val="00B57F90"/>
    <w:rsid w:val="00B60025"/>
    <w:rsid w:val="00B60108"/>
    <w:rsid w:val="00B60125"/>
    <w:rsid w:val="00B60145"/>
    <w:rsid w:val="00B60154"/>
    <w:rsid w:val="00B601A4"/>
    <w:rsid w:val="00B6020C"/>
    <w:rsid w:val="00B60246"/>
    <w:rsid w:val="00B60278"/>
    <w:rsid w:val="00B60282"/>
    <w:rsid w:val="00B6028F"/>
    <w:rsid w:val="00B60291"/>
    <w:rsid w:val="00B6029C"/>
    <w:rsid w:val="00B60321"/>
    <w:rsid w:val="00B603B6"/>
    <w:rsid w:val="00B60463"/>
    <w:rsid w:val="00B6057A"/>
    <w:rsid w:val="00B605BB"/>
    <w:rsid w:val="00B60602"/>
    <w:rsid w:val="00B60629"/>
    <w:rsid w:val="00B6077B"/>
    <w:rsid w:val="00B607ED"/>
    <w:rsid w:val="00B6086D"/>
    <w:rsid w:val="00B6089E"/>
    <w:rsid w:val="00B608AE"/>
    <w:rsid w:val="00B608E5"/>
    <w:rsid w:val="00B60905"/>
    <w:rsid w:val="00B6090E"/>
    <w:rsid w:val="00B60917"/>
    <w:rsid w:val="00B60A66"/>
    <w:rsid w:val="00B60AB0"/>
    <w:rsid w:val="00B60AD8"/>
    <w:rsid w:val="00B60C12"/>
    <w:rsid w:val="00B60C21"/>
    <w:rsid w:val="00B60CEC"/>
    <w:rsid w:val="00B60DEF"/>
    <w:rsid w:val="00B60DF9"/>
    <w:rsid w:val="00B60E0A"/>
    <w:rsid w:val="00B60FCF"/>
    <w:rsid w:val="00B6101A"/>
    <w:rsid w:val="00B6101B"/>
    <w:rsid w:val="00B61053"/>
    <w:rsid w:val="00B61054"/>
    <w:rsid w:val="00B61056"/>
    <w:rsid w:val="00B61230"/>
    <w:rsid w:val="00B6125B"/>
    <w:rsid w:val="00B61279"/>
    <w:rsid w:val="00B612A5"/>
    <w:rsid w:val="00B612F6"/>
    <w:rsid w:val="00B6133A"/>
    <w:rsid w:val="00B61363"/>
    <w:rsid w:val="00B613FD"/>
    <w:rsid w:val="00B61465"/>
    <w:rsid w:val="00B61491"/>
    <w:rsid w:val="00B614CA"/>
    <w:rsid w:val="00B614DB"/>
    <w:rsid w:val="00B614E1"/>
    <w:rsid w:val="00B6153F"/>
    <w:rsid w:val="00B61574"/>
    <w:rsid w:val="00B615E4"/>
    <w:rsid w:val="00B616CA"/>
    <w:rsid w:val="00B61732"/>
    <w:rsid w:val="00B61744"/>
    <w:rsid w:val="00B618B8"/>
    <w:rsid w:val="00B618DC"/>
    <w:rsid w:val="00B618E8"/>
    <w:rsid w:val="00B61918"/>
    <w:rsid w:val="00B61943"/>
    <w:rsid w:val="00B619BE"/>
    <w:rsid w:val="00B61A00"/>
    <w:rsid w:val="00B61A1C"/>
    <w:rsid w:val="00B61A84"/>
    <w:rsid w:val="00B61B20"/>
    <w:rsid w:val="00B61B85"/>
    <w:rsid w:val="00B61BCC"/>
    <w:rsid w:val="00B61C7E"/>
    <w:rsid w:val="00B61D08"/>
    <w:rsid w:val="00B61D4D"/>
    <w:rsid w:val="00B61DF2"/>
    <w:rsid w:val="00B61E66"/>
    <w:rsid w:val="00B61EF4"/>
    <w:rsid w:val="00B61F42"/>
    <w:rsid w:val="00B62096"/>
    <w:rsid w:val="00B620C8"/>
    <w:rsid w:val="00B621E5"/>
    <w:rsid w:val="00B62228"/>
    <w:rsid w:val="00B62248"/>
    <w:rsid w:val="00B622D1"/>
    <w:rsid w:val="00B6247C"/>
    <w:rsid w:val="00B62546"/>
    <w:rsid w:val="00B625D6"/>
    <w:rsid w:val="00B625F6"/>
    <w:rsid w:val="00B62618"/>
    <w:rsid w:val="00B6262C"/>
    <w:rsid w:val="00B62635"/>
    <w:rsid w:val="00B6265F"/>
    <w:rsid w:val="00B62699"/>
    <w:rsid w:val="00B62777"/>
    <w:rsid w:val="00B627E7"/>
    <w:rsid w:val="00B6281B"/>
    <w:rsid w:val="00B62868"/>
    <w:rsid w:val="00B62910"/>
    <w:rsid w:val="00B62AC6"/>
    <w:rsid w:val="00B62ACF"/>
    <w:rsid w:val="00B62C75"/>
    <w:rsid w:val="00B62CCC"/>
    <w:rsid w:val="00B62D19"/>
    <w:rsid w:val="00B62D29"/>
    <w:rsid w:val="00B62D99"/>
    <w:rsid w:val="00B62D9C"/>
    <w:rsid w:val="00B62DA3"/>
    <w:rsid w:val="00B62EB1"/>
    <w:rsid w:val="00B62EBD"/>
    <w:rsid w:val="00B62EBF"/>
    <w:rsid w:val="00B62EF0"/>
    <w:rsid w:val="00B62EFA"/>
    <w:rsid w:val="00B62F0E"/>
    <w:rsid w:val="00B62F3B"/>
    <w:rsid w:val="00B62F51"/>
    <w:rsid w:val="00B62FC9"/>
    <w:rsid w:val="00B63129"/>
    <w:rsid w:val="00B6315A"/>
    <w:rsid w:val="00B631C1"/>
    <w:rsid w:val="00B63263"/>
    <w:rsid w:val="00B63294"/>
    <w:rsid w:val="00B632BA"/>
    <w:rsid w:val="00B632DA"/>
    <w:rsid w:val="00B63311"/>
    <w:rsid w:val="00B63327"/>
    <w:rsid w:val="00B63346"/>
    <w:rsid w:val="00B63372"/>
    <w:rsid w:val="00B63382"/>
    <w:rsid w:val="00B633CD"/>
    <w:rsid w:val="00B6340E"/>
    <w:rsid w:val="00B63428"/>
    <w:rsid w:val="00B6343F"/>
    <w:rsid w:val="00B634E2"/>
    <w:rsid w:val="00B63513"/>
    <w:rsid w:val="00B6351D"/>
    <w:rsid w:val="00B6369E"/>
    <w:rsid w:val="00B63707"/>
    <w:rsid w:val="00B63733"/>
    <w:rsid w:val="00B637CC"/>
    <w:rsid w:val="00B63809"/>
    <w:rsid w:val="00B638DD"/>
    <w:rsid w:val="00B63958"/>
    <w:rsid w:val="00B6396F"/>
    <w:rsid w:val="00B63A97"/>
    <w:rsid w:val="00B63BA9"/>
    <w:rsid w:val="00B63BB2"/>
    <w:rsid w:val="00B63BEA"/>
    <w:rsid w:val="00B63C14"/>
    <w:rsid w:val="00B63C16"/>
    <w:rsid w:val="00B63C5C"/>
    <w:rsid w:val="00B63C76"/>
    <w:rsid w:val="00B63CB2"/>
    <w:rsid w:val="00B63DD7"/>
    <w:rsid w:val="00B63DDA"/>
    <w:rsid w:val="00B63DFB"/>
    <w:rsid w:val="00B63E29"/>
    <w:rsid w:val="00B63E3D"/>
    <w:rsid w:val="00B63E62"/>
    <w:rsid w:val="00B63E6F"/>
    <w:rsid w:val="00B63EC7"/>
    <w:rsid w:val="00B63ECB"/>
    <w:rsid w:val="00B63EF5"/>
    <w:rsid w:val="00B63F1A"/>
    <w:rsid w:val="00B63F7A"/>
    <w:rsid w:val="00B63FCE"/>
    <w:rsid w:val="00B63FCF"/>
    <w:rsid w:val="00B63FDD"/>
    <w:rsid w:val="00B63FF7"/>
    <w:rsid w:val="00B64020"/>
    <w:rsid w:val="00B6405B"/>
    <w:rsid w:val="00B64141"/>
    <w:rsid w:val="00B641E3"/>
    <w:rsid w:val="00B6423F"/>
    <w:rsid w:val="00B64335"/>
    <w:rsid w:val="00B6435D"/>
    <w:rsid w:val="00B643A3"/>
    <w:rsid w:val="00B64494"/>
    <w:rsid w:val="00B64529"/>
    <w:rsid w:val="00B6456C"/>
    <w:rsid w:val="00B64594"/>
    <w:rsid w:val="00B64600"/>
    <w:rsid w:val="00B64601"/>
    <w:rsid w:val="00B64630"/>
    <w:rsid w:val="00B646B5"/>
    <w:rsid w:val="00B646F8"/>
    <w:rsid w:val="00B6474E"/>
    <w:rsid w:val="00B64773"/>
    <w:rsid w:val="00B647A3"/>
    <w:rsid w:val="00B64821"/>
    <w:rsid w:val="00B6485F"/>
    <w:rsid w:val="00B64865"/>
    <w:rsid w:val="00B648A2"/>
    <w:rsid w:val="00B648BA"/>
    <w:rsid w:val="00B6490A"/>
    <w:rsid w:val="00B6496E"/>
    <w:rsid w:val="00B64AB8"/>
    <w:rsid w:val="00B64AE4"/>
    <w:rsid w:val="00B64B26"/>
    <w:rsid w:val="00B64B62"/>
    <w:rsid w:val="00B64C48"/>
    <w:rsid w:val="00B64C8D"/>
    <w:rsid w:val="00B64C90"/>
    <w:rsid w:val="00B64CC3"/>
    <w:rsid w:val="00B64D09"/>
    <w:rsid w:val="00B64D1E"/>
    <w:rsid w:val="00B64D40"/>
    <w:rsid w:val="00B64D8F"/>
    <w:rsid w:val="00B64DA2"/>
    <w:rsid w:val="00B64DF2"/>
    <w:rsid w:val="00B64E2A"/>
    <w:rsid w:val="00B64ED3"/>
    <w:rsid w:val="00B64F24"/>
    <w:rsid w:val="00B64F6C"/>
    <w:rsid w:val="00B64F9A"/>
    <w:rsid w:val="00B6508C"/>
    <w:rsid w:val="00B650D2"/>
    <w:rsid w:val="00B650D3"/>
    <w:rsid w:val="00B65121"/>
    <w:rsid w:val="00B6512F"/>
    <w:rsid w:val="00B651C6"/>
    <w:rsid w:val="00B65217"/>
    <w:rsid w:val="00B6527C"/>
    <w:rsid w:val="00B652E9"/>
    <w:rsid w:val="00B652F0"/>
    <w:rsid w:val="00B65316"/>
    <w:rsid w:val="00B653B9"/>
    <w:rsid w:val="00B6540F"/>
    <w:rsid w:val="00B65413"/>
    <w:rsid w:val="00B65429"/>
    <w:rsid w:val="00B65453"/>
    <w:rsid w:val="00B6553D"/>
    <w:rsid w:val="00B655E8"/>
    <w:rsid w:val="00B656AF"/>
    <w:rsid w:val="00B656B5"/>
    <w:rsid w:val="00B65789"/>
    <w:rsid w:val="00B65905"/>
    <w:rsid w:val="00B6595E"/>
    <w:rsid w:val="00B659D6"/>
    <w:rsid w:val="00B65A2B"/>
    <w:rsid w:val="00B65A4C"/>
    <w:rsid w:val="00B65ABE"/>
    <w:rsid w:val="00B65B12"/>
    <w:rsid w:val="00B65B29"/>
    <w:rsid w:val="00B65B85"/>
    <w:rsid w:val="00B65BC3"/>
    <w:rsid w:val="00B65C36"/>
    <w:rsid w:val="00B65C6F"/>
    <w:rsid w:val="00B65C7B"/>
    <w:rsid w:val="00B65C8E"/>
    <w:rsid w:val="00B65D02"/>
    <w:rsid w:val="00B65D1C"/>
    <w:rsid w:val="00B65D7A"/>
    <w:rsid w:val="00B65E30"/>
    <w:rsid w:val="00B65E5F"/>
    <w:rsid w:val="00B65EC4"/>
    <w:rsid w:val="00B65F14"/>
    <w:rsid w:val="00B65F7A"/>
    <w:rsid w:val="00B65F9C"/>
    <w:rsid w:val="00B65FA8"/>
    <w:rsid w:val="00B660A2"/>
    <w:rsid w:val="00B66177"/>
    <w:rsid w:val="00B6617E"/>
    <w:rsid w:val="00B661E9"/>
    <w:rsid w:val="00B66250"/>
    <w:rsid w:val="00B66253"/>
    <w:rsid w:val="00B662FD"/>
    <w:rsid w:val="00B66308"/>
    <w:rsid w:val="00B66354"/>
    <w:rsid w:val="00B66466"/>
    <w:rsid w:val="00B664A1"/>
    <w:rsid w:val="00B664A3"/>
    <w:rsid w:val="00B66529"/>
    <w:rsid w:val="00B6654A"/>
    <w:rsid w:val="00B665EA"/>
    <w:rsid w:val="00B66608"/>
    <w:rsid w:val="00B66623"/>
    <w:rsid w:val="00B66653"/>
    <w:rsid w:val="00B66713"/>
    <w:rsid w:val="00B66835"/>
    <w:rsid w:val="00B66851"/>
    <w:rsid w:val="00B6685A"/>
    <w:rsid w:val="00B66869"/>
    <w:rsid w:val="00B6690C"/>
    <w:rsid w:val="00B66947"/>
    <w:rsid w:val="00B66948"/>
    <w:rsid w:val="00B66C33"/>
    <w:rsid w:val="00B66D6C"/>
    <w:rsid w:val="00B66D96"/>
    <w:rsid w:val="00B66E2E"/>
    <w:rsid w:val="00B66E60"/>
    <w:rsid w:val="00B66E74"/>
    <w:rsid w:val="00B66E8F"/>
    <w:rsid w:val="00B66EDB"/>
    <w:rsid w:val="00B66EFE"/>
    <w:rsid w:val="00B66F00"/>
    <w:rsid w:val="00B6704F"/>
    <w:rsid w:val="00B6705A"/>
    <w:rsid w:val="00B6709E"/>
    <w:rsid w:val="00B671A4"/>
    <w:rsid w:val="00B671CB"/>
    <w:rsid w:val="00B67285"/>
    <w:rsid w:val="00B672BD"/>
    <w:rsid w:val="00B67367"/>
    <w:rsid w:val="00B67392"/>
    <w:rsid w:val="00B673F7"/>
    <w:rsid w:val="00B6742C"/>
    <w:rsid w:val="00B674E5"/>
    <w:rsid w:val="00B6754E"/>
    <w:rsid w:val="00B6759C"/>
    <w:rsid w:val="00B67656"/>
    <w:rsid w:val="00B676E9"/>
    <w:rsid w:val="00B6773E"/>
    <w:rsid w:val="00B677DF"/>
    <w:rsid w:val="00B6781C"/>
    <w:rsid w:val="00B6782A"/>
    <w:rsid w:val="00B678A2"/>
    <w:rsid w:val="00B678F3"/>
    <w:rsid w:val="00B6792C"/>
    <w:rsid w:val="00B6794B"/>
    <w:rsid w:val="00B67977"/>
    <w:rsid w:val="00B679D8"/>
    <w:rsid w:val="00B67A60"/>
    <w:rsid w:val="00B67AAE"/>
    <w:rsid w:val="00B67ACB"/>
    <w:rsid w:val="00B67B74"/>
    <w:rsid w:val="00B67B76"/>
    <w:rsid w:val="00B67BDC"/>
    <w:rsid w:val="00B67C4E"/>
    <w:rsid w:val="00B67D9A"/>
    <w:rsid w:val="00B67DA7"/>
    <w:rsid w:val="00B67DB2"/>
    <w:rsid w:val="00B67E3C"/>
    <w:rsid w:val="00B67EE9"/>
    <w:rsid w:val="00B67F3B"/>
    <w:rsid w:val="00B67F49"/>
    <w:rsid w:val="00B7002E"/>
    <w:rsid w:val="00B70068"/>
    <w:rsid w:val="00B700A7"/>
    <w:rsid w:val="00B700FB"/>
    <w:rsid w:val="00B701FB"/>
    <w:rsid w:val="00B7022E"/>
    <w:rsid w:val="00B70244"/>
    <w:rsid w:val="00B702BF"/>
    <w:rsid w:val="00B702CF"/>
    <w:rsid w:val="00B703F4"/>
    <w:rsid w:val="00B70443"/>
    <w:rsid w:val="00B70453"/>
    <w:rsid w:val="00B704A5"/>
    <w:rsid w:val="00B70528"/>
    <w:rsid w:val="00B70566"/>
    <w:rsid w:val="00B70588"/>
    <w:rsid w:val="00B705A7"/>
    <w:rsid w:val="00B705CE"/>
    <w:rsid w:val="00B705D7"/>
    <w:rsid w:val="00B705DF"/>
    <w:rsid w:val="00B706F8"/>
    <w:rsid w:val="00B7075D"/>
    <w:rsid w:val="00B7078D"/>
    <w:rsid w:val="00B707B9"/>
    <w:rsid w:val="00B707D4"/>
    <w:rsid w:val="00B7080C"/>
    <w:rsid w:val="00B70818"/>
    <w:rsid w:val="00B708FD"/>
    <w:rsid w:val="00B709F9"/>
    <w:rsid w:val="00B70A4C"/>
    <w:rsid w:val="00B70A84"/>
    <w:rsid w:val="00B70A9D"/>
    <w:rsid w:val="00B70A9F"/>
    <w:rsid w:val="00B70B8A"/>
    <w:rsid w:val="00B70CBB"/>
    <w:rsid w:val="00B70CEA"/>
    <w:rsid w:val="00B70CFE"/>
    <w:rsid w:val="00B70D5D"/>
    <w:rsid w:val="00B70D68"/>
    <w:rsid w:val="00B70D89"/>
    <w:rsid w:val="00B70DCA"/>
    <w:rsid w:val="00B70E35"/>
    <w:rsid w:val="00B70E3A"/>
    <w:rsid w:val="00B70F36"/>
    <w:rsid w:val="00B70F8D"/>
    <w:rsid w:val="00B70FF2"/>
    <w:rsid w:val="00B71035"/>
    <w:rsid w:val="00B71040"/>
    <w:rsid w:val="00B7104B"/>
    <w:rsid w:val="00B7133D"/>
    <w:rsid w:val="00B713C5"/>
    <w:rsid w:val="00B713F0"/>
    <w:rsid w:val="00B714BA"/>
    <w:rsid w:val="00B714BE"/>
    <w:rsid w:val="00B71540"/>
    <w:rsid w:val="00B715B6"/>
    <w:rsid w:val="00B71692"/>
    <w:rsid w:val="00B717C5"/>
    <w:rsid w:val="00B717DC"/>
    <w:rsid w:val="00B717DE"/>
    <w:rsid w:val="00B71837"/>
    <w:rsid w:val="00B7186C"/>
    <w:rsid w:val="00B71893"/>
    <w:rsid w:val="00B718CF"/>
    <w:rsid w:val="00B718E2"/>
    <w:rsid w:val="00B7191B"/>
    <w:rsid w:val="00B71AA3"/>
    <w:rsid w:val="00B71ABC"/>
    <w:rsid w:val="00B71AC5"/>
    <w:rsid w:val="00B71B16"/>
    <w:rsid w:val="00B71BC9"/>
    <w:rsid w:val="00B71BDF"/>
    <w:rsid w:val="00B71C44"/>
    <w:rsid w:val="00B71CC0"/>
    <w:rsid w:val="00B71CC8"/>
    <w:rsid w:val="00B71CF3"/>
    <w:rsid w:val="00B71E77"/>
    <w:rsid w:val="00B71E7C"/>
    <w:rsid w:val="00B71EB7"/>
    <w:rsid w:val="00B71F18"/>
    <w:rsid w:val="00B71F56"/>
    <w:rsid w:val="00B71F87"/>
    <w:rsid w:val="00B71F91"/>
    <w:rsid w:val="00B71FC4"/>
    <w:rsid w:val="00B71FF6"/>
    <w:rsid w:val="00B71FFC"/>
    <w:rsid w:val="00B720A0"/>
    <w:rsid w:val="00B721AB"/>
    <w:rsid w:val="00B721AD"/>
    <w:rsid w:val="00B72304"/>
    <w:rsid w:val="00B723A5"/>
    <w:rsid w:val="00B723E0"/>
    <w:rsid w:val="00B72409"/>
    <w:rsid w:val="00B724F9"/>
    <w:rsid w:val="00B725CC"/>
    <w:rsid w:val="00B725D5"/>
    <w:rsid w:val="00B725FC"/>
    <w:rsid w:val="00B7267B"/>
    <w:rsid w:val="00B726BF"/>
    <w:rsid w:val="00B72721"/>
    <w:rsid w:val="00B7273C"/>
    <w:rsid w:val="00B727C6"/>
    <w:rsid w:val="00B727E6"/>
    <w:rsid w:val="00B7284A"/>
    <w:rsid w:val="00B72861"/>
    <w:rsid w:val="00B7289D"/>
    <w:rsid w:val="00B72949"/>
    <w:rsid w:val="00B7294F"/>
    <w:rsid w:val="00B7296E"/>
    <w:rsid w:val="00B729CA"/>
    <w:rsid w:val="00B729CB"/>
    <w:rsid w:val="00B729DC"/>
    <w:rsid w:val="00B72A06"/>
    <w:rsid w:val="00B72AC3"/>
    <w:rsid w:val="00B72ADB"/>
    <w:rsid w:val="00B72B52"/>
    <w:rsid w:val="00B72C63"/>
    <w:rsid w:val="00B72CD0"/>
    <w:rsid w:val="00B72D3A"/>
    <w:rsid w:val="00B72DA2"/>
    <w:rsid w:val="00B72DA3"/>
    <w:rsid w:val="00B72E17"/>
    <w:rsid w:val="00B72ECC"/>
    <w:rsid w:val="00B72ED3"/>
    <w:rsid w:val="00B72F6E"/>
    <w:rsid w:val="00B73075"/>
    <w:rsid w:val="00B73123"/>
    <w:rsid w:val="00B7320D"/>
    <w:rsid w:val="00B73219"/>
    <w:rsid w:val="00B73268"/>
    <w:rsid w:val="00B7333F"/>
    <w:rsid w:val="00B733B5"/>
    <w:rsid w:val="00B73456"/>
    <w:rsid w:val="00B73465"/>
    <w:rsid w:val="00B7348C"/>
    <w:rsid w:val="00B73514"/>
    <w:rsid w:val="00B73517"/>
    <w:rsid w:val="00B7352F"/>
    <w:rsid w:val="00B7355D"/>
    <w:rsid w:val="00B7366A"/>
    <w:rsid w:val="00B7373D"/>
    <w:rsid w:val="00B73772"/>
    <w:rsid w:val="00B738E9"/>
    <w:rsid w:val="00B73901"/>
    <w:rsid w:val="00B73903"/>
    <w:rsid w:val="00B73A13"/>
    <w:rsid w:val="00B73A57"/>
    <w:rsid w:val="00B73AC0"/>
    <w:rsid w:val="00B73B1A"/>
    <w:rsid w:val="00B73BF2"/>
    <w:rsid w:val="00B73C31"/>
    <w:rsid w:val="00B73C6B"/>
    <w:rsid w:val="00B73C71"/>
    <w:rsid w:val="00B73CD6"/>
    <w:rsid w:val="00B73CF1"/>
    <w:rsid w:val="00B73EE7"/>
    <w:rsid w:val="00B73FF4"/>
    <w:rsid w:val="00B7401C"/>
    <w:rsid w:val="00B7416E"/>
    <w:rsid w:val="00B74198"/>
    <w:rsid w:val="00B741DD"/>
    <w:rsid w:val="00B741E1"/>
    <w:rsid w:val="00B742C9"/>
    <w:rsid w:val="00B7430B"/>
    <w:rsid w:val="00B7436B"/>
    <w:rsid w:val="00B743A4"/>
    <w:rsid w:val="00B74407"/>
    <w:rsid w:val="00B74434"/>
    <w:rsid w:val="00B744A2"/>
    <w:rsid w:val="00B744B8"/>
    <w:rsid w:val="00B744E0"/>
    <w:rsid w:val="00B74653"/>
    <w:rsid w:val="00B7470D"/>
    <w:rsid w:val="00B7471A"/>
    <w:rsid w:val="00B74740"/>
    <w:rsid w:val="00B74799"/>
    <w:rsid w:val="00B747C2"/>
    <w:rsid w:val="00B747DA"/>
    <w:rsid w:val="00B7480A"/>
    <w:rsid w:val="00B7480B"/>
    <w:rsid w:val="00B74816"/>
    <w:rsid w:val="00B74878"/>
    <w:rsid w:val="00B7489A"/>
    <w:rsid w:val="00B74A47"/>
    <w:rsid w:val="00B74A57"/>
    <w:rsid w:val="00B74A83"/>
    <w:rsid w:val="00B74AA6"/>
    <w:rsid w:val="00B74AC3"/>
    <w:rsid w:val="00B74BBB"/>
    <w:rsid w:val="00B74C26"/>
    <w:rsid w:val="00B74C49"/>
    <w:rsid w:val="00B74CC4"/>
    <w:rsid w:val="00B74CD9"/>
    <w:rsid w:val="00B74D09"/>
    <w:rsid w:val="00B74D94"/>
    <w:rsid w:val="00B74DB9"/>
    <w:rsid w:val="00B74DD2"/>
    <w:rsid w:val="00B74E9F"/>
    <w:rsid w:val="00B74EDF"/>
    <w:rsid w:val="00B74F7A"/>
    <w:rsid w:val="00B74F8E"/>
    <w:rsid w:val="00B74FB4"/>
    <w:rsid w:val="00B74FC0"/>
    <w:rsid w:val="00B75043"/>
    <w:rsid w:val="00B750E2"/>
    <w:rsid w:val="00B75103"/>
    <w:rsid w:val="00B75117"/>
    <w:rsid w:val="00B75148"/>
    <w:rsid w:val="00B751E5"/>
    <w:rsid w:val="00B7520F"/>
    <w:rsid w:val="00B7521E"/>
    <w:rsid w:val="00B752BA"/>
    <w:rsid w:val="00B753A4"/>
    <w:rsid w:val="00B753AD"/>
    <w:rsid w:val="00B753C5"/>
    <w:rsid w:val="00B75441"/>
    <w:rsid w:val="00B755E1"/>
    <w:rsid w:val="00B7560B"/>
    <w:rsid w:val="00B75658"/>
    <w:rsid w:val="00B75718"/>
    <w:rsid w:val="00B757B6"/>
    <w:rsid w:val="00B757DA"/>
    <w:rsid w:val="00B7585C"/>
    <w:rsid w:val="00B75888"/>
    <w:rsid w:val="00B7589B"/>
    <w:rsid w:val="00B7589F"/>
    <w:rsid w:val="00B75AAF"/>
    <w:rsid w:val="00B75B0B"/>
    <w:rsid w:val="00B75BE0"/>
    <w:rsid w:val="00B75C29"/>
    <w:rsid w:val="00B75C32"/>
    <w:rsid w:val="00B75C3E"/>
    <w:rsid w:val="00B75C8A"/>
    <w:rsid w:val="00B75D0C"/>
    <w:rsid w:val="00B75D29"/>
    <w:rsid w:val="00B75D95"/>
    <w:rsid w:val="00B75DB3"/>
    <w:rsid w:val="00B75E8A"/>
    <w:rsid w:val="00B75F07"/>
    <w:rsid w:val="00B75F42"/>
    <w:rsid w:val="00B75FF2"/>
    <w:rsid w:val="00B760E1"/>
    <w:rsid w:val="00B76117"/>
    <w:rsid w:val="00B76138"/>
    <w:rsid w:val="00B76144"/>
    <w:rsid w:val="00B76178"/>
    <w:rsid w:val="00B761D4"/>
    <w:rsid w:val="00B761E0"/>
    <w:rsid w:val="00B76260"/>
    <w:rsid w:val="00B762D9"/>
    <w:rsid w:val="00B7632D"/>
    <w:rsid w:val="00B76364"/>
    <w:rsid w:val="00B7639B"/>
    <w:rsid w:val="00B76478"/>
    <w:rsid w:val="00B76490"/>
    <w:rsid w:val="00B7652E"/>
    <w:rsid w:val="00B76548"/>
    <w:rsid w:val="00B76555"/>
    <w:rsid w:val="00B76563"/>
    <w:rsid w:val="00B76585"/>
    <w:rsid w:val="00B765B2"/>
    <w:rsid w:val="00B76685"/>
    <w:rsid w:val="00B76691"/>
    <w:rsid w:val="00B7676B"/>
    <w:rsid w:val="00B76798"/>
    <w:rsid w:val="00B768A8"/>
    <w:rsid w:val="00B768C0"/>
    <w:rsid w:val="00B768C8"/>
    <w:rsid w:val="00B768CF"/>
    <w:rsid w:val="00B768D7"/>
    <w:rsid w:val="00B768D8"/>
    <w:rsid w:val="00B76988"/>
    <w:rsid w:val="00B769AB"/>
    <w:rsid w:val="00B769FC"/>
    <w:rsid w:val="00B76A8C"/>
    <w:rsid w:val="00B76ADF"/>
    <w:rsid w:val="00B76B74"/>
    <w:rsid w:val="00B76BBA"/>
    <w:rsid w:val="00B76C1F"/>
    <w:rsid w:val="00B76CD7"/>
    <w:rsid w:val="00B76D5B"/>
    <w:rsid w:val="00B76D72"/>
    <w:rsid w:val="00B76DCC"/>
    <w:rsid w:val="00B76E04"/>
    <w:rsid w:val="00B76E1A"/>
    <w:rsid w:val="00B76E3C"/>
    <w:rsid w:val="00B76EF6"/>
    <w:rsid w:val="00B76F6E"/>
    <w:rsid w:val="00B77056"/>
    <w:rsid w:val="00B77094"/>
    <w:rsid w:val="00B770AB"/>
    <w:rsid w:val="00B770EC"/>
    <w:rsid w:val="00B77122"/>
    <w:rsid w:val="00B7712A"/>
    <w:rsid w:val="00B77176"/>
    <w:rsid w:val="00B771F1"/>
    <w:rsid w:val="00B77246"/>
    <w:rsid w:val="00B77255"/>
    <w:rsid w:val="00B7729A"/>
    <w:rsid w:val="00B772EF"/>
    <w:rsid w:val="00B77329"/>
    <w:rsid w:val="00B773FB"/>
    <w:rsid w:val="00B7740A"/>
    <w:rsid w:val="00B7744E"/>
    <w:rsid w:val="00B7747D"/>
    <w:rsid w:val="00B774A2"/>
    <w:rsid w:val="00B774CD"/>
    <w:rsid w:val="00B774FC"/>
    <w:rsid w:val="00B775A2"/>
    <w:rsid w:val="00B775E5"/>
    <w:rsid w:val="00B775F9"/>
    <w:rsid w:val="00B77669"/>
    <w:rsid w:val="00B77709"/>
    <w:rsid w:val="00B77729"/>
    <w:rsid w:val="00B77771"/>
    <w:rsid w:val="00B777F8"/>
    <w:rsid w:val="00B7785D"/>
    <w:rsid w:val="00B778D4"/>
    <w:rsid w:val="00B77976"/>
    <w:rsid w:val="00B77A26"/>
    <w:rsid w:val="00B77A6F"/>
    <w:rsid w:val="00B77A75"/>
    <w:rsid w:val="00B77B0A"/>
    <w:rsid w:val="00B77C30"/>
    <w:rsid w:val="00B77C55"/>
    <w:rsid w:val="00B77C75"/>
    <w:rsid w:val="00B77CAD"/>
    <w:rsid w:val="00B77CB0"/>
    <w:rsid w:val="00B77CD3"/>
    <w:rsid w:val="00B77CE2"/>
    <w:rsid w:val="00B77D14"/>
    <w:rsid w:val="00B77D86"/>
    <w:rsid w:val="00B77EB2"/>
    <w:rsid w:val="00B77ED6"/>
    <w:rsid w:val="00B77EF4"/>
    <w:rsid w:val="00B77F49"/>
    <w:rsid w:val="00B77F58"/>
    <w:rsid w:val="00B80028"/>
    <w:rsid w:val="00B80037"/>
    <w:rsid w:val="00B80066"/>
    <w:rsid w:val="00B80112"/>
    <w:rsid w:val="00B80237"/>
    <w:rsid w:val="00B80323"/>
    <w:rsid w:val="00B80358"/>
    <w:rsid w:val="00B803E1"/>
    <w:rsid w:val="00B804A8"/>
    <w:rsid w:val="00B80527"/>
    <w:rsid w:val="00B80634"/>
    <w:rsid w:val="00B80702"/>
    <w:rsid w:val="00B8085D"/>
    <w:rsid w:val="00B80892"/>
    <w:rsid w:val="00B8091F"/>
    <w:rsid w:val="00B80978"/>
    <w:rsid w:val="00B809AD"/>
    <w:rsid w:val="00B809D1"/>
    <w:rsid w:val="00B80B35"/>
    <w:rsid w:val="00B80BAE"/>
    <w:rsid w:val="00B80BC8"/>
    <w:rsid w:val="00B80BED"/>
    <w:rsid w:val="00B80C05"/>
    <w:rsid w:val="00B80C15"/>
    <w:rsid w:val="00B80CFC"/>
    <w:rsid w:val="00B80D42"/>
    <w:rsid w:val="00B80D8C"/>
    <w:rsid w:val="00B80DBE"/>
    <w:rsid w:val="00B80E3F"/>
    <w:rsid w:val="00B80ED0"/>
    <w:rsid w:val="00B80F75"/>
    <w:rsid w:val="00B81057"/>
    <w:rsid w:val="00B8107F"/>
    <w:rsid w:val="00B810B9"/>
    <w:rsid w:val="00B8115C"/>
    <w:rsid w:val="00B811A3"/>
    <w:rsid w:val="00B8120B"/>
    <w:rsid w:val="00B812EE"/>
    <w:rsid w:val="00B8132B"/>
    <w:rsid w:val="00B81339"/>
    <w:rsid w:val="00B81386"/>
    <w:rsid w:val="00B8142E"/>
    <w:rsid w:val="00B814CC"/>
    <w:rsid w:val="00B815BA"/>
    <w:rsid w:val="00B81636"/>
    <w:rsid w:val="00B8164D"/>
    <w:rsid w:val="00B81706"/>
    <w:rsid w:val="00B81735"/>
    <w:rsid w:val="00B817BE"/>
    <w:rsid w:val="00B81856"/>
    <w:rsid w:val="00B8187E"/>
    <w:rsid w:val="00B8193E"/>
    <w:rsid w:val="00B819C4"/>
    <w:rsid w:val="00B819E2"/>
    <w:rsid w:val="00B81A11"/>
    <w:rsid w:val="00B81B00"/>
    <w:rsid w:val="00B81B0E"/>
    <w:rsid w:val="00B81BC9"/>
    <w:rsid w:val="00B81BD0"/>
    <w:rsid w:val="00B81BF0"/>
    <w:rsid w:val="00B81C00"/>
    <w:rsid w:val="00B81C56"/>
    <w:rsid w:val="00B81C83"/>
    <w:rsid w:val="00B81C9C"/>
    <w:rsid w:val="00B81DCF"/>
    <w:rsid w:val="00B81DF2"/>
    <w:rsid w:val="00B81E4A"/>
    <w:rsid w:val="00B81E85"/>
    <w:rsid w:val="00B81F12"/>
    <w:rsid w:val="00B81F83"/>
    <w:rsid w:val="00B81FC3"/>
    <w:rsid w:val="00B8201C"/>
    <w:rsid w:val="00B8206B"/>
    <w:rsid w:val="00B820BF"/>
    <w:rsid w:val="00B820C5"/>
    <w:rsid w:val="00B820CD"/>
    <w:rsid w:val="00B82121"/>
    <w:rsid w:val="00B82180"/>
    <w:rsid w:val="00B8228A"/>
    <w:rsid w:val="00B8232F"/>
    <w:rsid w:val="00B8236D"/>
    <w:rsid w:val="00B82372"/>
    <w:rsid w:val="00B82405"/>
    <w:rsid w:val="00B8248A"/>
    <w:rsid w:val="00B824E6"/>
    <w:rsid w:val="00B82503"/>
    <w:rsid w:val="00B8253E"/>
    <w:rsid w:val="00B825FC"/>
    <w:rsid w:val="00B82662"/>
    <w:rsid w:val="00B82675"/>
    <w:rsid w:val="00B8271B"/>
    <w:rsid w:val="00B82735"/>
    <w:rsid w:val="00B8278E"/>
    <w:rsid w:val="00B827AB"/>
    <w:rsid w:val="00B8281D"/>
    <w:rsid w:val="00B8288C"/>
    <w:rsid w:val="00B8288E"/>
    <w:rsid w:val="00B828B0"/>
    <w:rsid w:val="00B82901"/>
    <w:rsid w:val="00B8293A"/>
    <w:rsid w:val="00B8297C"/>
    <w:rsid w:val="00B829F1"/>
    <w:rsid w:val="00B82A41"/>
    <w:rsid w:val="00B82AE2"/>
    <w:rsid w:val="00B82AEF"/>
    <w:rsid w:val="00B82AF4"/>
    <w:rsid w:val="00B82AF5"/>
    <w:rsid w:val="00B82B17"/>
    <w:rsid w:val="00B82B3E"/>
    <w:rsid w:val="00B82B8A"/>
    <w:rsid w:val="00B82B9A"/>
    <w:rsid w:val="00B82BBF"/>
    <w:rsid w:val="00B82BC5"/>
    <w:rsid w:val="00B82C01"/>
    <w:rsid w:val="00B82C3E"/>
    <w:rsid w:val="00B82CD2"/>
    <w:rsid w:val="00B82CE2"/>
    <w:rsid w:val="00B82D43"/>
    <w:rsid w:val="00B82DE5"/>
    <w:rsid w:val="00B82DFA"/>
    <w:rsid w:val="00B82DFD"/>
    <w:rsid w:val="00B82E54"/>
    <w:rsid w:val="00B82F3B"/>
    <w:rsid w:val="00B82F89"/>
    <w:rsid w:val="00B830FD"/>
    <w:rsid w:val="00B83105"/>
    <w:rsid w:val="00B8313F"/>
    <w:rsid w:val="00B831D0"/>
    <w:rsid w:val="00B8329E"/>
    <w:rsid w:val="00B83335"/>
    <w:rsid w:val="00B83367"/>
    <w:rsid w:val="00B83396"/>
    <w:rsid w:val="00B833E0"/>
    <w:rsid w:val="00B83417"/>
    <w:rsid w:val="00B83431"/>
    <w:rsid w:val="00B834C7"/>
    <w:rsid w:val="00B834E1"/>
    <w:rsid w:val="00B83545"/>
    <w:rsid w:val="00B8359F"/>
    <w:rsid w:val="00B83622"/>
    <w:rsid w:val="00B83638"/>
    <w:rsid w:val="00B836AE"/>
    <w:rsid w:val="00B836D7"/>
    <w:rsid w:val="00B836F7"/>
    <w:rsid w:val="00B8370B"/>
    <w:rsid w:val="00B83734"/>
    <w:rsid w:val="00B8378B"/>
    <w:rsid w:val="00B837DD"/>
    <w:rsid w:val="00B83867"/>
    <w:rsid w:val="00B83905"/>
    <w:rsid w:val="00B83912"/>
    <w:rsid w:val="00B8393B"/>
    <w:rsid w:val="00B83971"/>
    <w:rsid w:val="00B83990"/>
    <w:rsid w:val="00B83A3D"/>
    <w:rsid w:val="00B83AD6"/>
    <w:rsid w:val="00B83AE8"/>
    <w:rsid w:val="00B83B26"/>
    <w:rsid w:val="00B83C07"/>
    <w:rsid w:val="00B83C10"/>
    <w:rsid w:val="00B83C11"/>
    <w:rsid w:val="00B83C1A"/>
    <w:rsid w:val="00B83CED"/>
    <w:rsid w:val="00B83D11"/>
    <w:rsid w:val="00B83D63"/>
    <w:rsid w:val="00B83DD6"/>
    <w:rsid w:val="00B83E00"/>
    <w:rsid w:val="00B83E13"/>
    <w:rsid w:val="00B83E7E"/>
    <w:rsid w:val="00B83F38"/>
    <w:rsid w:val="00B83F61"/>
    <w:rsid w:val="00B8412D"/>
    <w:rsid w:val="00B84172"/>
    <w:rsid w:val="00B841A8"/>
    <w:rsid w:val="00B84268"/>
    <w:rsid w:val="00B842CA"/>
    <w:rsid w:val="00B84341"/>
    <w:rsid w:val="00B84398"/>
    <w:rsid w:val="00B843EC"/>
    <w:rsid w:val="00B8447C"/>
    <w:rsid w:val="00B84488"/>
    <w:rsid w:val="00B844DE"/>
    <w:rsid w:val="00B844E2"/>
    <w:rsid w:val="00B844FD"/>
    <w:rsid w:val="00B8462D"/>
    <w:rsid w:val="00B84669"/>
    <w:rsid w:val="00B846D9"/>
    <w:rsid w:val="00B8490C"/>
    <w:rsid w:val="00B8497B"/>
    <w:rsid w:val="00B849FC"/>
    <w:rsid w:val="00B84A02"/>
    <w:rsid w:val="00B84A58"/>
    <w:rsid w:val="00B84B35"/>
    <w:rsid w:val="00B84BB8"/>
    <w:rsid w:val="00B84BC6"/>
    <w:rsid w:val="00B84C96"/>
    <w:rsid w:val="00B84C98"/>
    <w:rsid w:val="00B84CA7"/>
    <w:rsid w:val="00B84CC8"/>
    <w:rsid w:val="00B84D6D"/>
    <w:rsid w:val="00B84DFB"/>
    <w:rsid w:val="00B84F43"/>
    <w:rsid w:val="00B84FF8"/>
    <w:rsid w:val="00B85009"/>
    <w:rsid w:val="00B850AA"/>
    <w:rsid w:val="00B85182"/>
    <w:rsid w:val="00B85227"/>
    <w:rsid w:val="00B853BE"/>
    <w:rsid w:val="00B853C2"/>
    <w:rsid w:val="00B853DB"/>
    <w:rsid w:val="00B85411"/>
    <w:rsid w:val="00B85442"/>
    <w:rsid w:val="00B85448"/>
    <w:rsid w:val="00B85490"/>
    <w:rsid w:val="00B854A0"/>
    <w:rsid w:val="00B85599"/>
    <w:rsid w:val="00B855FF"/>
    <w:rsid w:val="00B85662"/>
    <w:rsid w:val="00B8571C"/>
    <w:rsid w:val="00B85720"/>
    <w:rsid w:val="00B85861"/>
    <w:rsid w:val="00B85872"/>
    <w:rsid w:val="00B85877"/>
    <w:rsid w:val="00B858B9"/>
    <w:rsid w:val="00B858D8"/>
    <w:rsid w:val="00B8590C"/>
    <w:rsid w:val="00B8598D"/>
    <w:rsid w:val="00B859A9"/>
    <w:rsid w:val="00B859DE"/>
    <w:rsid w:val="00B85A69"/>
    <w:rsid w:val="00B85A92"/>
    <w:rsid w:val="00B85AA9"/>
    <w:rsid w:val="00B85AAB"/>
    <w:rsid w:val="00B85ABA"/>
    <w:rsid w:val="00B85B24"/>
    <w:rsid w:val="00B85BBB"/>
    <w:rsid w:val="00B85BCA"/>
    <w:rsid w:val="00B85C2D"/>
    <w:rsid w:val="00B85C58"/>
    <w:rsid w:val="00B85C6E"/>
    <w:rsid w:val="00B85CD4"/>
    <w:rsid w:val="00B85CE7"/>
    <w:rsid w:val="00B85D5A"/>
    <w:rsid w:val="00B85DB4"/>
    <w:rsid w:val="00B85DCB"/>
    <w:rsid w:val="00B85EC8"/>
    <w:rsid w:val="00B85F52"/>
    <w:rsid w:val="00B85FF2"/>
    <w:rsid w:val="00B8604E"/>
    <w:rsid w:val="00B86050"/>
    <w:rsid w:val="00B8605A"/>
    <w:rsid w:val="00B860E4"/>
    <w:rsid w:val="00B861A2"/>
    <w:rsid w:val="00B861D4"/>
    <w:rsid w:val="00B861F0"/>
    <w:rsid w:val="00B86223"/>
    <w:rsid w:val="00B8622B"/>
    <w:rsid w:val="00B86238"/>
    <w:rsid w:val="00B8625E"/>
    <w:rsid w:val="00B8629D"/>
    <w:rsid w:val="00B862D9"/>
    <w:rsid w:val="00B862F5"/>
    <w:rsid w:val="00B86394"/>
    <w:rsid w:val="00B863B0"/>
    <w:rsid w:val="00B863DA"/>
    <w:rsid w:val="00B863DF"/>
    <w:rsid w:val="00B863FF"/>
    <w:rsid w:val="00B86468"/>
    <w:rsid w:val="00B8646B"/>
    <w:rsid w:val="00B8648A"/>
    <w:rsid w:val="00B864C8"/>
    <w:rsid w:val="00B8659C"/>
    <w:rsid w:val="00B86608"/>
    <w:rsid w:val="00B866AE"/>
    <w:rsid w:val="00B866BE"/>
    <w:rsid w:val="00B866D8"/>
    <w:rsid w:val="00B866E2"/>
    <w:rsid w:val="00B8671B"/>
    <w:rsid w:val="00B86772"/>
    <w:rsid w:val="00B8680E"/>
    <w:rsid w:val="00B8684F"/>
    <w:rsid w:val="00B86878"/>
    <w:rsid w:val="00B868A3"/>
    <w:rsid w:val="00B868F0"/>
    <w:rsid w:val="00B86910"/>
    <w:rsid w:val="00B8692C"/>
    <w:rsid w:val="00B86936"/>
    <w:rsid w:val="00B86941"/>
    <w:rsid w:val="00B86ADC"/>
    <w:rsid w:val="00B86B07"/>
    <w:rsid w:val="00B86B19"/>
    <w:rsid w:val="00B86B58"/>
    <w:rsid w:val="00B86B6E"/>
    <w:rsid w:val="00B86B86"/>
    <w:rsid w:val="00B86B94"/>
    <w:rsid w:val="00B86BAD"/>
    <w:rsid w:val="00B86C3F"/>
    <w:rsid w:val="00B86C63"/>
    <w:rsid w:val="00B86C71"/>
    <w:rsid w:val="00B86C8B"/>
    <w:rsid w:val="00B86CC8"/>
    <w:rsid w:val="00B86DF6"/>
    <w:rsid w:val="00B86E61"/>
    <w:rsid w:val="00B86E6A"/>
    <w:rsid w:val="00B86E7D"/>
    <w:rsid w:val="00B86F30"/>
    <w:rsid w:val="00B86FC5"/>
    <w:rsid w:val="00B8704E"/>
    <w:rsid w:val="00B87063"/>
    <w:rsid w:val="00B870E0"/>
    <w:rsid w:val="00B87150"/>
    <w:rsid w:val="00B871CE"/>
    <w:rsid w:val="00B872AD"/>
    <w:rsid w:val="00B8735E"/>
    <w:rsid w:val="00B873B4"/>
    <w:rsid w:val="00B873F0"/>
    <w:rsid w:val="00B87411"/>
    <w:rsid w:val="00B87654"/>
    <w:rsid w:val="00B8768C"/>
    <w:rsid w:val="00B87760"/>
    <w:rsid w:val="00B87765"/>
    <w:rsid w:val="00B877EB"/>
    <w:rsid w:val="00B87807"/>
    <w:rsid w:val="00B8785B"/>
    <w:rsid w:val="00B8792A"/>
    <w:rsid w:val="00B879FC"/>
    <w:rsid w:val="00B87A43"/>
    <w:rsid w:val="00B87B0B"/>
    <w:rsid w:val="00B87B92"/>
    <w:rsid w:val="00B87C96"/>
    <w:rsid w:val="00B87CEB"/>
    <w:rsid w:val="00B87D0D"/>
    <w:rsid w:val="00B87DB5"/>
    <w:rsid w:val="00B87DF9"/>
    <w:rsid w:val="00B87E1B"/>
    <w:rsid w:val="00B87F05"/>
    <w:rsid w:val="00B87F89"/>
    <w:rsid w:val="00B87F8C"/>
    <w:rsid w:val="00B90041"/>
    <w:rsid w:val="00B9014F"/>
    <w:rsid w:val="00B9016D"/>
    <w:rsid w:val="00B901CD"/>
    <w:rsid w:val="00B90300"/>
    <w:rsid w:val="00B903A0"/>
    <w:rsid w:val="00B903A8"/>
    <w:rsid w:val="00B90408"/>
    <w:rsid w:val="00B90452"/>
    <w:rsid w:val="00B90493"/>
    <w:rsid w:val="00B90494"/>
    <w:rsid w:val="00B9053F"/>
    <w:rsid w:val="00B90603"/>
    <w:rsid w:val="00B9067A"/>
    <w:rsid w:val="00B906E3"/>
    <w:rsid w:val="00B906FF"/>
    <w:rsid w:val="00B90941"/>
    <w:rsid w:val="00B90984"/>
    <w:rsid w:val="00B90992"/>
    <w:rsid w:val="00B90BEE"/>
    <w:rsid w:val="00B90C62"/>
    <w:rsid w:val="00B90D8E"/>
    <w:rsid w:val="00B90D9C"/>
    <w:rsid w:val="00B90DF1"/>
    <w:rsid w:val="00B90E2E"/>
    <w:rsid w:val="00B90E66"/>
    <w:rsid w:val="00B90ED3"/>
    <w:rsid w:val="00B91027"/>
    <w:rsid w:val="00B9109B"/>
    <w:rsid w:val="00B910A8"/>
    <w:rsid w:val="00B910B3"/>
    <w:rsid w:val="00B910B5"/>
    <w:rsid w:val="00B91120"/>
    <w:rsid w:val="00B912D8"/>
    <w:rsid w:val="00B912F7"/>
    <w:rsid w:val="00B915FC"/>
    <w:rsid w:val="00B91610"/>
    <w:rsid w:val="00B91630"/>
    <w:rsid w:val="00B9166E"/>
    <w:rsid w:val="00B91690"/>
    <w:rsid w:val="00B916CE"/>
    <w:rsid w:val="00B916D1"/>
    <w:rsid w:val="00B916E9"/>
    <w:rsid w:val="00B91766"/>
    <w:rsid w:val="00B91808"/>
    <w:rsid w:val="00B918E3"/>
    <w:rsid w:val="00B91918"/>
    <w:rsid w:val="00B91933"/>
    <w:rsid w:val="00B91981"/>
    <w:rsid w:val="00B91A24"/>
    <w:rsid w:val="00B91A5F"/>
    <w:rsid w:val="00B91AA7"/>
    <w:rsid w:val="00B91ABE"/>
    <w:rsid w:val="00B91ADD"/>
    <w:rsid w:val="00B91B68"/>
    <w:rsid w:val="00B91BB1"/>
    <w:rsid w:val="00B91BE2"/>
    <w:rsid w:val="00B91C2E"/>
    <w:rsid w:val="00B91D6C"/>
    <w:rsid w:val="00B91D87"/>
    <w:rsid w:val="00B91D90"/>
    <w:rsid w:val="00B91DFF"/>
    <w:rsid w:val="00B91E25"/>
    <w:rsid w:val="00B91E47"/>
    <w:rsid w:val="00B91F1E"/>
    <w:rsid w:val="00B91F36"/>
    <w:rsid w:val="00B91FAD"/>
    <w:rsid w:val="00B91FE0"/>
    <w:rsid w:val="00B92070"/>
    <w:rsid w:val="00B92072"/>
    <w:rsid w:val="00B92162"/>
    <w:rsid w:val="00B92264"/>
    <w:rsid w:val="00B92297"/>
    <w:rsid w:val="00B922B5"/>
    <w:rsid w:val="00B9230D"/>
    <w:rsid w:val="00B92319"/>
    <w:rsid w:val="00B9233B"/>
    <w:rsid w:val="00B92340"/>
    <w:rsid w:val="00B9235F"/>
    <w:rsid w:val="00B92375"/>
    <w:rsid w:val="00B923C4"/>
    <w:rsid w:val="00B925CC"/>
    <w:rsid w:val="00B9261C"/>
    <w:rsid w:val="00B92848"/>
    <w:rsid w:val="00B928FA"/>
    <w:rsid w:val="00B929D9"/>
    <w:rsid w:val="00B929DF"/>
    <w:rsid w:val="00B92A41"/>
    <w:rsid w:val="00B92BB6"/>
    <w:rsid w:val="00B92BB8"/>
    <w:rsid w:val="00B92C0B"/>
    <w:rsid w:val="00B92C26"/>
    <w:rsid w:val="00B92C4F"/>
    <w:rsid w:val="00B92C62"/>
    <w:rsid w:val="00B92CF5"/>
    <w:rsid w:val="00B92D40"/>
    <w:rsid w:val="00B92D5D"/>
    <w:rsid w:val="00B92E46"/>
    <w:rsid w:val="00B92F01"/>
    <w:rsid w:val="00B92F43"/>
    <w:rsid w:val="00B92F97"/>
    <w:rsid w:val="00B92FDA"/>
    <w:rsid w:val="00B93024"/>
    <w:rsid w:val="00B93030"/>
    <w:rsid w:val="00B93083"/>
    <w:rsid w:val="00B930B0"/>
    <w:rsid w:val="00B930D0"/>
    <w:rsid w:val="00B930E2"/>
    <w:rsid w:val="00B9312E"/>
    <w:rsid w:val="00B931FF"/>
    <w:rsid w:val="00B93228"/>
    <w:rsid w:val="00B932BF"/>
    <w:rsid w:val="00B9331D"/>
    <w:rsid w:val="00B93358"/>
    <w:rsid w:val="00B9335B"/>
    <w:rsid w:val="00B93464"/>
    <w:rsid w:val="00B93480"/>
    <w:rsid w:val="00B934B2"/>
    <w:rsid w:val="00B934CE"/>
    <w:rsid w:val="00B934E8"/>
    <w:rsid w:val="00B934EE"/>
    <w:rsid w:val="00B93526"/>
    <w:rsid w:val="00B93534"/>
    <w:rsid w:val="00B93654"/>
    <w:rsid w:val="00B93720"/>
    <w:rsid w:val="00B9375F"/>
    <w:rsid w:val="00B93789"/>
    <w:rsid w:val="00B937B7"/>
    <w:rsid w:val="00B937D0"/>
    <w:rsid w:val="00B93803"/>
    <w:rsid w:val="00B9381D"/>
    <w:rsid w:val="00B93822"/>
    <w:rsid w:val="00B938CD"/>
    <w:rsid w:val="00B938D4"/>
    <w:rsid w:val="00B938E7"/>
    <w:rsid w:val="00B9390D"/>
    <w:rsid w:val="00B93988"/>
    <w:rsid w:val="00B939C5"/>
    <w:rsid w:val="00B93A69"/>
    <w:rsid w:val="00B93AF0"/>
    <w:rsid w:val="00B93B02"/>
    <w:rsid w:val="00B93B1F"/>
    <w:rsid w:val="00B93B42"/>
    <w:rsid w:val="00B93BA0"/>
    <w:rsid w:val="00B93BC5"/>
    <w:rsid w:val="00B93C01"/>
    <w:rsid w:val="00B93C45"/>
    <w:rsid w:val="00B93C61"/>
    <w:rsid w:val="00B93C7D"/>
    <w:rsid w:val="00B93D65"/>
    <w:rsid w:val="00B93E03"/>
    <w:rsid w:val="00B93E11"/>
    <w:rsid w:val="00B93EC3"/>
    <w:rsid w:val="00B93EFB"/>
    <w:rsid w:val="00B93EFE"/>
    <w:rsid w:val="00B93EFF"/>
    <w:rsid w:val="00B93F4D"/>
    <w:rsid w:val="00B93F98"/>
    <w:rsid w:val="00B93FAF"/>
    <w:rsid w:val="00B93FE8"/>
    <w:rsid w:val="00B93FF8"/>
    <w:rsid w:val="00B94035"/>
    <w:rsid w:val="00B94077"/>
    <w:rsid w:val="00B940DF"/>
    <w:rsid w:val="00B940F6"/>
    <w:rsid w:val="00B941B0"/>
    <w:rsid w:val="00B9432C"/>
    <w:rsid w:val="00B9445F"/>
    <w:rsid w:val="00B945B6"/>
    <w:rsid w:val="00B94632"/>
    <w:rsid w:val="00B94731"/>
    <w:rsid w:val="00B94783"/>
    <w:rsid w:val="00B9487A"/>
    <w:rsid w:val="00B94890"/>
    <w:rsid w:val="00B948E6"/>
    <w:rsid w:val="00B9490D"/>
    <w:rsid w:val="00B94937"/>
    <w:rsid w:val="00B94963"/>
    <w:rsid w:val="00B94A99"/>
    <w:rsid w:val="00B94AB3"/>
    <w:rsid w:val="00B94AE5"/>
    <w:rsid w:val="00B94B59"/>
    <w:rsid w:val="00B94CC5"/>
    <w:rsid w:val="00B94CDC"/>
    <w:rsid w:val="00B94CE2"/>
    <w:rsid w:val="00B94DC0"/>
    <w:rsid w:val="00B94DDF"/>
    <w:rsid w:val="00B94E9A"/>
    <w:rsid w:val="00B94ECF"/>
    <w:rsid w:val="00B94F27"/>
    <w:rsid w:val="00B94F8B"/>
    <w:rsid w:val="00B94FD5"/>
    <w:rsid w:val="00B94FEC"/>
    <w:rsid w:val="00B95059"/>
    <w:rsid w:val="00B9505B"/>
    <w:rsid w:val="00B950ED"/>
    <w:rsid w:val="00B95151"/>
    <w:rsid w:val="00B95220"/>
    <w:rsid w:val="00B95244"/>
    <w:rsid w:val="00B952EB"/>
    <w:rsid w:val="00B9538F"/>
    <w:rsid w:val="00B953BB"/>
    <w:rsid w:val="00B953D5"/>
    <w:rsid w:val="00B95446"/>
    <w:rsid w:val="00B95447"/>
    <w:rsid w:val="00B954A2"/>
    <w:rsid w:val="00B955DE"/>
    <w:rsid w:val="00B9562C"/>
    <w:rsid w:val="00B9564A"/>
    <w:rsid w:val="00B956F3"/>
    <w:rsid w:val="00B957DB"/>
    <w:rsid w:val="00B95896"/>
    <w:rsid w:val="00B958B4"/>
    <w:rsid w:val="00B95929"/>
    <w:rsid w:val="00B9593D"/>
    <w:rsid w:val="00B959BB"/>
    <w:rsid w:val="00B95B7F"/>
    <w:rsid w:val="00B95C03"/>
    <w:rsid w:val="00B95C82"/>
    <w:rsid w:val="00B95CB8"/>
    <w:rsid w:val="00B95CEE"/>
    <w:rsid w:val="00B95D3E"/>
    <w:rsid w:val="00B95EAC"/>
    <w:rsid w:val="00B95F01"/>
    <w:rsid w:val="00B95F85"/>
    <w:rsid w:val="00B95F9B"/>
    <w:rsid w:val="00B9600C"/>
    <w:rsid w:val="00B9606D"/>
    <w:rsid w:val="00B96092"/>
    <w:rsid w:val="00B960FA"/>
    <w:rsid w:val="00B96186"/>
    <w:rsid w:val="00B96228"/>
    <w:rsid w:val="00B96269"/>
    <w:rsid w:val="00B9631B"/>
    <w:rsid w:val="00B9631F"/>
    <w:rsid w:val="00B96393"/>
    <w:rsid w:val="00B9654C"/>
    <w:rsid w:val="00B9657C"/>
    <w:rsid w:val="00B96647"/>
    <w:rsid w:val="00B96655"/>
    <w:rsid w:val="00B96662"/>
    <w:rsid w:val="00B9670B"/>
    <w:rsid w:val="00B9670F"/>
    <w:rsid w:val="00B96772"/>
    <w:rsid w:val="00B967D6"/>
    <w:rsid w:val="00B96862"/>
    <w:rsid w:val="00B968D6"/>
    <w:rsid w:val="00B96A32"/>
    <w:rsid w:val="00B96A94"/>
    <w:rsid w:val="00B96B86"/>
    <w:rsid w:val="00B96BD7"/>
    <w:rsid w:val="00B96BFA"/>
    <w:rsid w:val="00B96C1E"/>
    <w:rsid w:val="00B96C77"/>
    <w:rsid w:val="00B96C7F"/>
    <w:rsid w:val="00B96C91"/>
    <w:rsid w:val="00B96D07"/>
    <w:rsid w:val="00B96E96"/>
    <w:rsid w:val="00B96EAD"/>
    <w:rsid w:val="00B96F1A"/>
    <w:rsid w:val="00B97002"/>
    <w:rsid w:val="00B970C0"/>
    <w:rsid w:val="00B970F1"/>
    <w:rsid w:val="00B97174"/>
    <w:rsid w:val="00B971F3"/>
    <w:rsid w:val="00B972C4"/>
    <w:rsid w:val="00B972FC"/>
    <w:rsid w:val="00B974E1"/>
    <w:rsid w:val="00B97591"/>
    <w:rsid w:val="00B975D1"/>
    <w:rsid w:val="00B9766E"/>
    <w:rsid w:val="00B97698"/>
    <w:rsid w:val="00B9772F"/>
    <w:rsid w:val="00B9777A"/>
    <w:rsid w:val="00B97798"/>
    <w:rsid w:val="00B97823"/>
    <w:rsid w:val="00B97842"/>
    <w:rsid w:val="00B978CF"/>
    <w:rsid w:val="00B9796E"/>
    <w:rsid w:val="00B979CD"/>
    <w:rsid w:val="00B979D9"/>
    <w:rsid w:val="00B97A14"/>
    <w:rsid w:val="00B97A5F"/>
    <w:rsid w:val="00B97A82"/>
    <w:rsid w:val="00B97AC9"/>
    <w:rsid w:val="00B97BD7"/>
    <w:rsid w:val="00B97C21"/>
    <w:rsid w:val="00B97C51"/>
    <w:rsid w:val="00B97CB3"/>
    <w:rsid w:val="00B97CB9"/>
    <w:rsid w:val="00B97D24"/>
    <w:rsid w:val="00B97E63"/>
    <w:rsid w:val="00B97F00"/>
    <w:rsid w:val="00B97F42"/>
    <w:rsid w:val="00B97F58"/>
    <w:rsid w:val="00B97F5A"/>
    <w:rsid w:val="00B97FD9"/>
    <w:rsid w:val="00B97FF5"/>
    <w:rsid w:val="00BA001B"/>
    <w:rsid w:val="00BA004B"/>
    <w:rsid w:val="00BA0074"/>
    <w:rsid w:val="00BA00F6"/>
    <w:rsid w:val="00BA018C"/>
    <w:rsid w:val="00BA01D8"/>
    <w:rsid w:val="00BA0220"/>
    <w:rsid w:val="00BA0286"/>
    <w:rsid w:val="00BA028D"/>
    <w:rsid w:val="00BA02A9"/>
    <w:rsid w:val="00BA033D"/>
    <w:rsid w:val="00BA0360"/>
    <w:rsid w:val="00BA0375"/>
    <w:rsid w:val="00BA03C6"/>
    <w:rsid w:val="00BA04EC"/>
    <w:rsid w:val="00BA0515"/>
    <w:rsid w:val="00BA053B"/>
    <w:rsid w:val="00BA0557"/>
    <w:rsid w:val="00BA06A7"/>
    <w:rsid w:val="00BA0731"/>
    <w:rsid w:val="00BA0735"/>
    <w:rsid w:val="00BA0752"/>
    <w:rsid w:val="00BA07C3"/>
    <w:rsid w:val="00BA07D5"/>
    <w:rsid w:val="00BA081F"/>
    <w:rsid w:val="00BA085D"/>
    <w:rsid w:val="00BA08B7"/>
    <w:rsid w:val="00BA08C3"/>
    <w:rsid w:val="00BA0936"/>
    <w:rsid w:val="00BA0B7D"/>
    <w:rsid w:val="00BA0B84"/>
    <w:rsid w:val="00BA0C37"/>
    <w:rsid w:val="00BA0C82"/>
    <w:rsid w:val="00BA0CB8"/>
    <w:rsid w:val="00BA0D51"/>
    <w:rsid w:val="00BA0D63"/>
    <w:rsid w:val="00BA0D8D"/>
    <w:rsid w:val="00BA0E3D"/>
    <w:rsid w:val="00BA0E66"/>
    <w:rsid w:val="00BA0E9A"/>
    <w:rsid w:val="00BA0ED8"/>
    <w:rsid w:val="00BA0F62"/>
    <w:rsid w:val="00BA0FBA"/>
    <w:rsid w:val="00BA1005"/>
    <w:rsid w:val="00BA100F"/>
    <w:rsid w:val="00BA115B"/>
    <w:rsid w:val="00BA1191"/>
    <w:rsid w:val="00BA11E5"/>
    <w:rsid w:val="00BA121A"/>
    <w:rsid w:val="00BA1221"/>
    <w:rsid w:val="00BA1271"/>
    <w:rsid w:val="00BA12A2"/>
    <w:rsid w:val="00BA12B2"/>
    <w:rsid w:val="00BA1307"/>
    <w:rsid w:val="00BA131C"/>
    <w:rsid w:val="00BA1328"/>
    <w:rsid w:val="00BA1357"/>
    <w:rsid w:val="00BA13D6"/>
    <w:rsid w:val="00BA1436"/>
    <w:rsid w:val="00BA1451"/>
    <w:rsid w:val="00BA1460"/>
    <w:rsid w:val="00BA14A0"/>
    <w:rsid w:val="00BA14BD"/>
    <w:rsid w:val="00BA14F5"/>
    <w:rsid w:val="00BA1511"/>
    <w:rsid w:val="00BA1566"/>
    <w:rsid w:val="00BA17D4"/>
    <w:rsid w:val="00BA1815"/>
    <w:rsid w:val="00BA181C"/>
    <w:rsid w:val="00BA1832"/>
    <w:rsid w:val="00BA1881"/>
    <w:rsid w:val="00BA190B"/>
    <w:rsid w:val="00BA1913"/>
    <w:rsid w:val="00BA1A2B"/>
    <w:rsid w:val="00BA1AE7"/>
    <w:rsid w:val="00BA1B54"/>
    <w:rsid w:val="00BA1B56"/>
    <w:rsid w:val="00BA1B73"/>
    <w:rsid w:val="00BA1B91"/>
    <w:rsid w:val="00BA1C56"/>
    <w:rsid w:val="00BA1CC1"/>
    <w:rsid w:val="00BA1D03"/>
    <w:rsid w:val="00BA1D04"/>
    <w:rsid w:val="00BA1D37"/>
    <w:rsid w:val="00BA1DAC"/>
    <w:rsid w:val="00BA1E1B"/>
    <w:rsid w:val="00BA1E8D"/>
    <w:rsid w:val="00BA1EF1"/>
    <w:rsid w:val="00BA1F78"/>
    <w:rsid w:val="00BA1FBC"/>
    <w:rsid w:val="00BA1FDB"/>
    <w:rsid w:val="00BA1FE2"/>
    <w:rsid w:val="00BA206B"/>
    <w:rsid w:val="00BA20A5"/>
    <w:rsid w:val="00BA210F"/>
    <w:rsid w:val="00BA2116"/>
    <w:rsid w:val="00BA21C4"/>
    <w:rsid w:val="00BA21F3"/>
    <w:rsid w:val="00BA220B"/>
    <w:rsid w:val="00BA22F7"/>
    <w:rsid w:val="00BA234F"/>
    <w:rsid w:val="00BA23A8"/>
    <w:rsid w:val="00BA23FB"/>
    <w:rsid w:val="00BA245A"/>
    <w:rsid w:val="00BA2494"/>
    <w:rsid w:val="00BA2531"/>
    <w:rsid w:val="00BA258B"/>
    <w:rsid w:val="00BA25EE"/>
    <w:rsid w:val="00BA2682"/>
    <w:rsid w:val="00BA268C"/>
    <w:rsid w:val="00BA2708"/>
    <w:rsid w:val="00BA2718"/>
    <w:rsid w:val="00BA2764"/>
    <w:rsid w:val="00BA2791"/>
    <w:rsid w:val="00BA27AF"/>
    <w:rsid w:val="00BA286E"/>
    <w:rsid w:val="00BA28EA"/>
    <w:rsid w:val="00BA2915"/>
    <w:rsid w:val="00BA2A00"/>
    <w:rsid w:val="00BA2AD6"/>
    <w:rsid w:val="00BA2B24"/>
    <w:rsid w:val="00BA2B67"/>
    <w:rsid w:val="00BA2B9D"/>
    <w:rsid w:val="00BA2BD0"/>
    <w:rsid w:val="00BA2CAA"/>
    <w:rsid w:val="00BA2CFD"/>
    <w:rsid w:val="00BA2D34"/>
    <w:rsid w:val="00BA2D41"/>
    <w:rsid w:val="00BA2D48"/>
    <w:rsid w:val="00BA2D87"/>
    <w:rsid w:val="00BA2D91"/>
    <w:rsid w:val="00BA2DD0"/>
    <w:rsid w:val="00BA2DF0"/>
    <w:rsid w:val="00BA2EA8"/>
    <w:rsid w:val="00BA2F06"/>
    <w:rsid w:val="00BA2FE1"/>
    <w:rsid w:val="00BA30B4"/>
    <w:rsid w:val="00BA3108"/>
    <w:rsid w:val="00BA3121"/>
    <w:rsid w:val="00BA315C"/>
    <w:rsid w:val="00BA318B"/>
    <w:rsid w:val="00BA3230"/>
    <w:rsid w:val="00BA32A4"/>
    <w:rsid w:val="00BA3304"/>
    <w:rsid w:val="00BA338D"/>
    <w:rsid w:val="00BA33E6"/>
    <w:rsid w:val="00BA343C"/>
    <w:rsid w:val="00BA3446"/>
    <w:rsid w:val="00BA3473"/>
    <w:rsid w:val="00BA34F9"/>
    <w:rsid w:val="00BA356F"/>
    <w:rsid w:val="00BA35FF"/>
    <w:rsid w:val="00BA36A8"/>
    <w:rsid w:val="00BA36D9"/>
    <w:rsid w:val="00BA37F6"/>
    <w:rsid w:val="00BA3814"/>
    <w:rsid w:val="00BA3827"/>
    <w:rsid w:val="00BA386D"/>
    <w:rsid w:val="00BA38FC"/>
    <w:rsid w:val="00BA3903"/>
    <w:rsid w:val="00BA393C"/>
    <w:rsid w:val="00BA3ADF"/>
    <w:rsid w:val="00BA3B27"/>
    <w:rsid w:val="00BA3C71"/>
    <w:rsid w:val="00BA3DAA"/>
    <w:rsid w:val="00BA3DB1"/>
    <w:rsid w:val="00BA3E7C"/>
    <w:rsid w:val="00BA3F0B"/>
    <w:rsid w:val="00BA3F5E"/>
    <w:rsid w:val="00BA3F9B"/>
    <w:rsid w:val="00BA4030"/>
    <w:rsid w:val="00BA40EE"/>
    <w:rsid w:val="00BA4107"/>
    <w:rsid w:val="00BA41D7"/>
    <w:rsid w:val="00BA4283"/>
    <w:rsid w:val="00BA428F"/>
    <w:rsid w:val="00BA430F"/>
    <w:rsid w:val="00BA4311"/>
    <w:rsid w:val="00BA4336"/>
    <w:rsid w:val="00BA4444"/>
    <w:rsid w:val="00BA4468"/>
    <w:rsid w:val="00BA4479"/>
    <w:rsid w:val="00BA4495"/>
    <w:rsid w:val="00BA4648"/>
    <w:rsid w:val="00BA465E"/>
    <w:rsid w:val="00BA468A"/>
    <w:rsid w:val="00BA4693"/>
    <w:rsid w:val="00BA472B"/>
    <w:rsid w:val="00BA477D"/>
    <w:rsid w:val="00BA47A0"/>
    <w:rsid w:val="00BA481F"/>
    <w:rsid w:val="00BA4849"/>
    <w:rsid w:val="00BA4879"/>
    <w:rsid w:val="00BA49E0"/>
    <w:rsid w:val="00BA4AB8"/>
    <w:rsid w:val="00BA4AE1"/>
    <w:rsid w:val="00BA4B00"/>
    <w:rsid w:val="00BA4B4B"/>
    <w:rsid w:val="00BA4BBC"/>
    <w:rsid w:val="00BA4BF1"/>
    <w:rsid w:val="00BA4D05"/>
    <w:rsid w:val="00BA4D2B"/>
    <w:rsid w:val="00BA4E4D"/>
    <w:rsid w:val="00BA4EC7"/>
    <w:rsid w:val="00BA4EFC"/>
    <w:rsid w:val="00BA4F49"/>
    <w:rsid w:val="00BA4F54"/>
    <w:rsid w:val="00BA4F7E"/>
    <w:rsid w:val="00BA4FD4"/>
    <w:rsid w:val="00BA4FF5"/>
    <w:rsid w:val="00BA5044"/>
    <w:rsid w:val="00BA504C"/>
    <w:rsid w:val="00BA508F"/>
    <w:rsid w:val="00BA50D5"/>
    <w:rsid w:val="00BA50E6"/>
    <w:rsid w:val="00BA510B"/>
    <w:rsid w:val="00BA5227"/>
    <w:rsid w:val="00BA5297"/>
    <w:rsid w:val="00BA52E9"/>
    <w:rsid w:val="00BA5302"/>
    <w:rsid w:val="00BA5342"/>
    <w:rsid w:val="00BA53C4"/>
    <w:rsid w:val="00BA53E9"/>
    <w:rsid w:val="00BA53F8"/>
    <w:rsid w:val="00BA5418"/>
    <w:rsid w:val="00BA548C"/>
    <w:rsid w:val="00BA5501"/>
    <w:rsid w:val="00BA551C"/>
    <w:rsid w:val="00BA55AC"/>
    <w:rsid w:val="00BA5613"/>
    <w:rsid w:val="00BA5645"/>
    <w:rsid w:val="00BA5673"/>
    <w:rsid w:val="00BA56D8"/>
    <w:rsid w:val="00BA56F6"/>
    <w:rsid w:val="00BA59CF"/>
    <w:rsid w:val="00BA5AB2"/>
    <w:rsid w:val="00BA5B0D"/>
    <w:rsid w:val="00BA5B5E"/>
    <w:rsid w:val="00BA5B88"/>
    <w:rsid w:val="00BA5BC1"/>
    <w:rsid w:val="00BA5BF1"/>
    <w:rsid w:val="00BA5C55"/>
    <w:rsid w:val="00BA5CBB"/>
    <w:rsid w:val="00BA5EDF"/>
    <w:rsid w:val="00BA5F36"/>
    <w:rsid w:val="00BA5FB0"/>
    <w:rsid w:val="00BA5FC9"/>
    <w:rsid w:val="00BA5FCB"/>
    <w:rsid w:val="00BA5FFC"/>
    <w:rsid w:val="00BA60D2"/>
    <w:rsid w:val="00BA60EA"/>
    <w:rsid w:val="00BA610C"/>
    <w:rsid w:val="00BA6144"/>
    <w:rsid w:val="00BA615D"/>
    <w:rsid w:val="00BA618F"/>
    <w:rsid w:val="00BA61FF"/>
    <w:rsid w:val="00BA631A"/>
    <w:rsid w:val="00BA6330"/>
    <w:rsid w:val="00BA638E"/>
    <w:rsid w:val="00BA63AE"/>
    <w:rsid w:val="00BA6432"/>
    <w:rsid w:val="00BA6474"/>
    <w:rsid w:val="00BA665C"/>
    <w:rsid w:val="00BA6685"/>
    <w:rsid w:val="00BA66A4"/>
    <w:rsid w:val="00BA66DD"/>
    <w:rsid w:val="00BA6700"/>
    <w:rsid w:val="00BA692F"/>
    <w:rsid w:val="00BA6974"/>
    <w:rsid w:val="00BA6A4C"/>
    <w:rsid w:val="00BA6ABF"/>
    <w:rsid w:val="00BA6B50"/>
    <w:rsid w:val="00BA6B79"/>
    <w:rsid w:val="00BA6BED"/>
    <w:rsid w:val="00BA6C9B"/>
    <w:rsid w:val="00BA6D00"/>
    <w:rsid w:val="00BA6D03"/>
    <w:rsid w:val="00BA6D8C"/>
    <w:rsid w:val="00BA6E72"/>
    <w:rsid w:val="00BA6F29"/>
    <w:rsid w:val="00BA6F7C"/>
    <w:rsid w:val="00BA6FE1"/>
    <w:rsid w:val="00BA700E"/>
    <w:rsid w:val="00BA703B"/>
    <w:rsid w:val="00BA7070"/>
    <w:rsid w:val="00BA7114"/>
    <w:rsid w:val="00BA71F8"/>
    <w:rsid w:val="00BA724A"/>
    <w:rsid w:val="00BA724F"/>
    <w:rsid w:val="00BA726D"/>
    <w:rsid w:val="00BA72B4"/>
    <w:rsid w:val="00BA72BE"/>
    <w:rsid w:val="00BA730C"/>
    <w:rsid w:val="00BA7354"/>
    <w:rsid w:val="00BA7367"/>
    <w:rsid w:val="00BA74A8"/>
    <w:rsid w:val="00BA74A9"/>
    <w:rsid w:val="00BA74C0"/>
    <w:rsid w:val="00BA7510"/>
    <w:rsid w:val="00BA759F"/>
    <w:rsid w:val="00BA75EC"/>
    <w:rsid w:val="00BA7686"/>
    <w:rsid w:val="00BA76AE"/>
    <w:rsid w:val="00BA76D1"/>
    <w:rsid w:val="00BA7761"/>
    <w:rsid w:val="00BA7792"/>
    <w:rsid w:val="00BA77C4"/>
    <w:rsid w:val="00BA77DB"/>
    <w:rsid w:val="00BA785F"/>
    <w:rsid w:val="00BA78A8"/>
    <w:rsid w:val="00BA793F"/>
    <w:rsid w:val="00BA7959"/>
    <w:rsid w:val="00BA7961"/>
    <w:rsid w:val="00BA7962"/>
    <w:rsid w:val="00BA7975"/>
    <w:rsid w:val="00BA7988"/>
    <w:rsid w:val="00BA7A9B"/>
    <w:rsid w:val="00BA7A9E"/>
    <w:rsid w:val="00BA7C29"/>
    <w:rsid w:val="00BA7C56"/>
    <w:rsid w:val="00BA7C62"/>
    <w:rsid w:val="00BA7CAF"/>
    <w:rsid w:val="00BA7E21"/>
    <w:rsid w:val="00BA7E47"/>
    <w:rsid w:val="00BA7E68"/>
    <w:rsid w:val="00BA7E6E"/>
    <w:rsid w:val="00BB0086"/>
    <w:rsid w:val="00BB00F5"/>
    <w:rsid w:val="00BB0136"/>
    <w:rsid w:val="00BB0204"/>
    <w:rsid w:val="00BB0261"/>
    <w:rsid w:val="00BB028B"/>
    <w:rsid w:val="00BB02B4"/>
    <w:rsid w:val="00BB0322"/>
    <w:rsid w:val="00BB0410"/>
    <w:rsid w:val="00BB0413"/>
    <w:rsid w:val="00BB046E"/>
    <w:rsid w:val="00BB0499"/>
    <w:rsid w:val="00BB050C"/>
    <w:rsid w:val="00BB0596"/>
    <w:rsid w:val="00BB05A4"/>
    <w:rsid w:val="00BB05D8"/>
    <w:rsid w:val="00BB0660"/>
    <w:rsid w:val="00BB06A7"/>
    <w:rsid w:val="00BB06BB"/>
    <w:rsid w:val="00BB078A"/>
    <w:rsid w:val="00BB0791"/>
    <w:rsid w:val="00BB07A1"/>
    <w:rsid w:val="00BB080C"/>
    <w:rsid w:val="00BB0912"/>
    <w:rsid w:val="00BB0979"/>
    <w:rsid w:val="00BB0A1F"/>
    <w:rsid w:val="00BB0AC1"/>
    <w:rsid w:val="00BB0AD5"/>
    <w:rsid w:val="00BB0C42"/>
    <w:rsid w:val="00BB0C63"/>
    <w:rsid w:val="00BB0C6D"/>
    <w:rsid w:val="00BB0D5A"/>
    <w:rsid w:val="00BB0D88"/>
    <w:rsid w:val="00BB0E0E"/>
    <w:rsid w:val="00BB0E14"/>
    <w:rsid w:val="00BB0E45"/>
    <w:rsid w:val="00BB0E48"/>
    <w:rsid w:val="00BB0E7F"/>
    <w:rsid w:val="00BB0F3D"/>
    <w:rsid w:val="00BB0F44"/>
    <w:rsid w:val="00BB0FB3"/>
    <w:rsid w:val="00BB1152"/>
    <w:rsid w:val="00BB116C"/>
    <w:rsid w:val="00BB1178"/>
    <w:rsid w:val="00BB11D8"/>
    <w:rsid w:val="00BB11FC"/>
    <w:rsid w:val="00BB1229"/>
    <w:rsid w:val="00BB125C"/>
    <w:rsid w:val="00BB1364"/>
    <w:rsid w:val="00BB1395"/>
    <w:rsid w:val="00BB1396"/>
    <w:rsid w:val="00BB13CC"/>
    <w:rsid w:val="00BB13E1"/>
    <w:rsid w:val="00BB13F0"/>
    <w:rsid w:val="00BB1415"/>
    <w:rsid w:val="00BB145A"/>
    <w:rsid w:val="00BB14AE"/>
    <w:rsid w:val="00BB155D"/>
    <w:rsid w:val="00BB156F"/>
    <w:rsid w:val="00BB1596"/>
    <w:rsid w:val="00BB159D"/>
    <w:rsid w:val="00BB15C7"/>
    <w:rsid w:val="00BB15D3"/>
    <w:rsid w:val="00BB168A"/>
    <w:rsid w:val="00BB16E9"/>
    <w:rsid w:val="00BB1767"/>
    <w:rsid w:val="00BB17D0"/>
    <w:rsid w:val="00BB1856"/>
    <w:rsid w:val="00BB18A0"/>
    <w:rsid w:val="00BB1AC0"/>
    <w:rsid w:val="00BB1ACA"/>
    <w:rsid w:val="00BB1BEC"/>
    <w:rsid w:val="00BB1C15"/>
    <w:rsid w:val="00BB1C60"/>
    <w:rsid w:val="00BB1CB7"/>
    <w:rsid w:val="00BB1CF5"/>
    <w:rsid w:val="00BB1CF7"/>
    <w:rsid w:val="00BB1D13"/>
    <w:rsid w:val="00BB1E98"/>
    <w:rsid w:val="00BB1EC9"/>
    <w:rsid w:val="00BB1F52"/>
    <w:rsid w:val="00BB1FBB"/>
    <w:rsid w:val="00BB1FDD"/>
    <w:rsid w:val="00BB207C"/>
    <w:rsid w:val="00BB20BD"/>
    <w:rsid w:val="00BB21BD"/>
    <w:rsid w:val="00BB21C8"/>
    <w:rsid w:val="00BB2217"/>
    <w:rsid w:val="00BB2254"/>
    <w:rsid w:val="00BB22DF"/>
    <w:rsid w:val="00BB2386"/>
    <w:rsid w:val="00BB2407"/>
    <w:rsid w:val="00BB240F"/>
    <w:rsid w:val="00BB2474"/>
    <w:rsid w:val="00BB2483"/>
    <w:rsid w:val="00BB248F"/>
    <w:rsid w:val="00BB24B0"/>
    <w:rsid w:val="00BB2530"/>
    <w:rsid w:val="00BB25B0"/>
    <w:rsid w:val="00BB2615"/>
    <w:rsid w:val="00BB266C"/>
    <w:rsid w:val="00BB2680"/>
    <w:rsid w:val="00BB2783"/>
    <w:rsid w:val="00BB27A6"/>
    <w:rsid w:val="00BB2891"/>
    <w:rsid w:val="00BB28D1"/>
    <w:rsid w:val="00BB28E9"/>
    <w:rsid w:val="00BB29A1"/>
    <w:rsid w:val="00BB2A5B"/>
    <w:rsid w:val="00BB2A91"/>
    <w:rsid w:val="00BB2B8F"/>
    <w:rsid w:val="00BB2C98"/>
    <w:rsid w:val="00BB2C9B"/>
    <w:rsid w:val="00BB2CC5"/>
    <w:rsid w:val="00BB2F7D"/>
    <w:rsid w:val="00BB3042"/>
    <w:rsid w:val="00BB3263"/>
    <w:rsid w:val="00BB32BF"/>
    <w:rsid w:val="00BB32DA"/>
    <w:rsid w:val="00BB34E0"/>
    <w:rsid w:val="00BB34E7"/>
    <w:rsid w:val="00BB352F"/>
    <w:rsid w:val="00BB3575"/>
    <w:rsid w:val="00BB35C2"/>
    <w:rsid w:val="00BB35D2"/>
    <w:rsid w:val="00BB3629"/>
    <w:rsid w:val="00BB3778"/>
    <w:rsid w:val="00BB37CA"/>
    <w:rsid w:val="00BB39CB"/>
    <w:rsid w:val="00BB3A84"/>
    <w:rsid w:val="00BB3A9E"/>
    <w:rsid w:val="00BB3AB3"/>
    <w:rsid w:val="00BB3B30"/>
    <w:rsid w:val="00BB3BFA"/>
    <w:rsid w:val="00BB3C49"/>
    <w:rsid w:val="00BB3C7D"/>
    <w:rsid w:val="00BB3CA2"/>
    <w:rsid w:val="00BB3E49"/>
    <w:rsid w:val="00BB3F08"/>
    <w:rsid w:val="00BB3F58"/>
    <w:rsid w:val="00BB3F76"/>
    <w:rsid w:val="00BB406B"/>
    <w:rsid w:val="00BB407D"/>
    <w:rsid w:val="00BB410D"/>
    <w:rsid w:val="00BB4114"/>
    <w:rsid w:val="00BB4124"/>
    <w:rsid w:val="00BB4174"/>
    <w:rsid w:val="00BB42AB"/>
    <w:rsid w:val="00BB42CA"/>
    <w:rsid w:val="00BB4356"/>
    <w:rsid w:val="00BB43C9"/>
    <w:rsid w:val="00BB43F6"/>
    <w:rsid w:val="00BB445C"/>
    <w:rsid w:val="00BB4519"/>
    <w:rsid w:val="00BB4537"/>
    <w:rsid w:val="00BB4646"/>
    <w:rsid w:val="00BB46A7"/>
    <w:rsid w:val="00BB47C3"/>
    <w:rsid w:val="00BB4803"/>
    <w:rsid w:val="00BB48FC"/>
    <w:rsid w:val="00BB4915"/>
    <w:rsid w:val="00BB4933"/>
    <w:rsid w:val="00BB4945"/>
    <w:rsid w:val="00BB49A6"/>
    <w:rsid w:val="00BB49C6"/>
    <w:rsid w:val="00BB4A49"/>
    <w:rsid w:val="00BB4B89"/>
    <w:rsid w:val="00BB4BC6"/>
    <w:rsid w:val="00BB4BF8"/>
    <w:rsid w:val="00BB4C14"/>
    <w:rsid w:val="00BB4D0E"/>
    <w:rsid w:val="00BB4D14"/>
    <w:rsid w:val="00BB4E3E"/>
    <w:rsid w:val="00BB4E6B"/>
    <w:rsid w:val="00BB4F5D"/>
    <w:rsid w:val="00BB4F63"/>
    <w:rsid w:val="00BB5031"/>
    <w:rsid w:val="00BB5086"/>
    <w:rsid w:val="00BB50D6"/>
    <w:rsid w:val="00BB50DB"/>
    <w:rsid w:val="00BB50EB"/>
    <w:rsid w:val="00BB50F5"/>
    <w:rsid w:val="00BB5126"/>
    <w:rsid w:val="00BB5164"/>
    <w:rsid w:val="00BB5168"/>
    <w:rsid w:val="00BB51DB"/>
    <w:rsid w:val="00BB5216"/>
    <w:rsid w:val="00BB52CB"/>
    <w:rsid w:val="00BB535D"/>
    <w:rsid w:val="00BB5398"/>
    <w:rsid w:val="00BB5466"/>
    <w:rsid w:val="00BB5474"/>
    <w:rsid w:val="00BB5528"/>
    <w:rsid w:val="00BB55CB"/>
    <w:rsid w:val="00BB5624"/>
    <w:rsid w:val="00BB5628"/>
    <w:rsid w:val="00BB5684"/>
    <w:rsid w:val="00BB5685"/>
    <w:rsid w:val="00BB5739"/>
    <w:rsid w:val="00BB57A3"/>
    <w:rsid w:val="00BB57B3"/>
    <w:rsid w:val="00BB57FF"/>
    <w:rsid w:val="00BB5801"/>
    <w:rsid w:val="00BB5831"/>
    <w:rsid w:val="00BB5833"/>
    <w:rsid w:val="00BB5843"/>
    <w:rsid w:val="00BB58A6"/>
    <w:rsid w:val="00BB5917"/>
    <w:rsid w:val="00BB5919"/>
    <w:rsid w:val="00BB5949"/>
    <w:rsid w:val="00BB5983"/>
    <w:rsid w:val="00BB59D7"/>
    <w:rsid w:val="00BB5A64"/>
    <w:rsid w:val="00BB5AD0"/>
    <w:rsid w:val="00BB5C1C"/>
    <w:rsid w:val="00BB5C86"/>
    <w:rsid w:val="00BB5CC2"/>
    <w:rsid w:val="00BB5D26"/>
    <w:rsid w:val="00BB5D63"/>
    <w:rsid w:val="00BB5D6D"/>
    <w:rsid w:val="00BB5D99"/>
    <w:rsid w:val="00BB5E7E"/>
    <w:rsid w:val="00BB5EAB"/>
    <w:rsid w:val="00BB5F7E"/>
    <w:rsid w:val="00BB6043"/>
    <w:rsid w:val="00BB60C4"/>
    <w:rsid w:val="00BB6158"/>
    <w:rsid w:val="00BB615D"/>
    <w:rsid w:val="00BB616A"/>
    <w:rsid w:val="00BB62AE"/>
    <w:rsid w:val="00BB62DE"/>
    <w:rsid w:val="00BB6316"/>
    <w:rsid w:val="00BB6333"/>
    <w:rsid w:val="00BB6384"/>
    <w:rsid w:val="00BB638E"/>
    <w:rsid w:val="00BB63E9"/>
    <w:rsid w:val="00BB6420"/>
    <w:rsid w:val="00BB64C9"/>
    <w:rsid w:val="00BB64D6"/>
    <w:rsid w:val="00BB65F1"/>
    <w:rsid w:val="00BB6664"/>
    <w:rsid w:val="00BB67C0"/>
    <w:rsid w:val="00BB68FD"/>
    <w:rsid w:val="00BB6943"/>
    <w:rsid w:val="00BB6971"/>
    <w:rsid w:val="00BB69E0"/>
    <w:rsid w:val="00BB6A1F"/>
    <w:rsid w:val="00BB6A80"/>
    <w:rsid w:val="00BB6AA3"/>
    <w:rsid w:val="00BB6AA6"/>
    <w:rsid w:val="00BB6BBE"/>
    <w:rsid w:val="00BB6C0B"/>
    <w:rsid w:val="00BB6C4E"/>
    <w:rsid w:val="00BB6C62"/>
    <w:rsid w:val="00BB6C6D"/>
    <w:rsid w:val="00BB6C81"/>
    <w:rsid w:val="00BB6D54"/>
    <w:rsid w:val="00BB6D75"/>
    <w:rsid w:val="00BB6DE9"/>
    <w:rsid w:val="00BB6E1F"/>
    <w:rsid w:val="00BB6E2D"/>
    <w:rsid w:val="00BB6EAC"/>
    <w:rsid w:val="00BB6F37"/>
    <w:rsid w:val="00BB6F9C"/>
    <w:rsid w:val="00BB6FFF"/>
    <w:rsid w:val="00BB71DC"/>
    <w:rsid w:val="00BB72F3"/>
    <w:rsid w:val="00BB7367"/>
    <w:rsid w:val="00BB7373"/>
    <w:rsid w:val="00BB7442"/>
    <w:rsid w:val="00BB7470"/>
    <w:rsid w:val="00BB752E"/>
    <w:rsid w:val="00BB7625"/>
    <w:rsid w:val="00BB7645"/>
    <w:rsid w:val="00BB7650"/>
    <w:rsid w:val="00BB7664"/>
    <w:rsid w:val="00BB768B"/>
    <w:rsid w:val="00BB7732"/>
    <w:rsid w:val="00BB773A"/>
    <w:rsid w:val="00BB77A3"/>
    <w:rsid w:val="00BB77DC"/>
    <w:rsid w:val="00BB77F1"/>
    <w:rsid w:val="00BB7843"/>
    <w:rsid w:val="00BB7862"/>
    <w:rsid w:val="00BB7913"/>
    <w:rsid w:val="00BB7935"/>
    <w:rsid w:val="00BB79D6"/>
    <w:rsid w:val="00BB79EA"/>
    <w:rsid w:val="00BB79F7"/>
    <w:rsid w:val="00BB7A43"/>
    <w:rsid w:val="00BB7A87"/>
    <w:rsid w:val="00BB7BFE"/>
    <w:rsid w:val="00BB7C3A"/>
    <w:rsid w:val="00BB7C4C"/>
    <w:rsid w:val="00BB7C51"/>
    <w:rsid w:val="00BB7DE9"/>
    <w:rsid w:val="00BB7E4A"/>
    <w:rsid w:val="00BB7F68"/>
    <w:rsid w:val="00BB7F81"/>
    <w:rsid w:val="00BC01A2"/>
    <w:rsid w:val="00BC01D3"/>
    <w:rsid w:val="00BC027F"/>
    <w:rsid w:val="00BC0296"/>
    <w:rsid w:val="00BC034B"/>
    <w:rsid w:val="00BC037E"/>
    <w:rsid w:val="00BC0389"/>
    <w:rsid w:val="00BC0390"/>
    <w:rsid w:val="00BC03D7"/>
    <w:rsid w:val="00BC0481"/>
    <w:rsid w:val="00BC05AD"/>
    <w:rsid w:val="00BC05C4"/>
    <w:rsid w:val="00BC05F1"/>
    <w:rsid w:val="00BC0644"/>
    <w:rsid w:val="00BC080B"/>
    <w:rsid w:val="00BC0882"/>
    <w:rsid w:val="00BC094D"/>
    <w:rsid w:val="00BC09C3"/>
    <w:rsid w:val="00BC09EB"/>
    <w:rsid w:val="00BC0A06"/>
    <w:rsid w:val="00BC0B81"/>
    <w:rsid w:val="00BC0B94"/>
    <w:rsid w:val="00BC0BB2"/>
    <w:rsid w:val="00BC0BC9"/>
    <w:rsid w:val="00BC0CDC"/>
    <w:rsid w:val="00BC0CED"/>
    <w:rsid w:val="00BC0D35"/>
    <w:rsid w:val="00BC0D73"/>
    <w:rsid w:val="00BC0DA6"/>
    <w:rsid w:val="00BC0DD8"/>
    <w:rsid w:val="00BC0E70"/>
    <w:rsid w:val="00BC0F61"/>
    <w:rsid w:val="00BC0F70"/>
    <w:rsid w:val="00BC0F85"/>
    <w:rsid w:val="00BC0FC4"/>
    <w:rsid w:val="00BC1065"/>
    <w:rsid w:val="00BC10E6"/>
    <w:rsid w:val="00BC1131"/>
    <w:rsid w:val="00BC116B"/>
    <w:rsid w:val="00BC12DB"/>
    <w:rsid w:val="00BC132A"/>
    <w:rsid w:val="00BC1372"/>
    <w:rsid w:val="00BC140D"/>
    <w:rsid w:val="00BC1411"/>
    <w:rsid w:val="00BC14BE"/>
    <w:rsid w:val="00BC155A"/>
    <w:rsid w:val="00BC158B"/>
    <w:rsid w:val="00BC16B3"/>
    <w:rsid w:val="00BC17AE"/>
    <w:rsid w:val="00BC1833"/>
    <w:rsid w:val="00BC184F"/>
    <w:rsid w:val="00BC18A3"/>
    <w:rsid w:val="00BC18D0"/>
    <w:rsid w:val="00BC1925"/>
    <w:rsid w:val="00BC1928"/>
    <w:rsid w:val="00BC1A35"/>
    <w:rsid w:val="00BC1AB5"/>
    <w:rsid w:val="00BC1AEA"/>
    <w:rsid w:val="00BC1B28"/>
    <w:rsid w:val="00BC1B79"/>
    <w:rsid w:val="00BC1C01"/>
    <w:rsid w:val="00BC1C1A"/>
    <w:rsid w:val="00BC1C32"/>
    <w:rsid w:val="00BC1C38"/>
    <w:rsid w:val="00BC1C68"/>
    <w:rsid w:val="00BC1CD0"/>
    <w:rsid w:val="00BC1DD3"/>
    <w:rsid w:val="00BC1E22"/>
    <w:rsid w:val="00BC1EBC"/>
    <w:rsid w:val="00BC1F65"/>
    <w:rsid w:val="00BC2036"/>
    <w:rsid w:val="00BC206B"/>
    <w:rsid w:val="00BC2079"/>
    <w:rsid w:val="00BC209C"/>
    <w:rsid w:val="00BC2158"/>
    <w:rsid w:val="00BC2182"/>
    <w:rsid w:val="00BC2203"/>
    <w:rsid w:val="00BC2520"/>
    <w:rsid w:val="00BC2550"/>
    <w:rsid w:val="00BC2569"/>
    <w:rsid w:val="00BC270A"/>
    <w:rsid w:val="00BC274A"/>
    <w:rsid w:val="00BC27ED"/>
    <w:rsid w:val="00BC28F4"/>
    <w:rsid w:val="00BC2927"/>
    <w:rsid w:val="00BC29A3"/>
    <w:rsid w:val="00BC29D4"/>
    <w:rsid w:val="00BC2A0B"/>
    <w:rsid w:val="00BC2A22"/>
    <w:rsid w:val="00BC2A23"/>
    <w:rsid w:val="00BC2A76"/>
    <w:rsid w:val="00BC2B27"/>
    <w:rsid w:val="00BC2B77"/>
    <w:rsid w:val="00BC2BEE"/>
    <w:rsid w:val="00BC2C01"/>
    <w:rsid w:val="00BC2C13"/>
    <w:rsid w:val="00BC2C32"/>
    <w:rsid w:val="00BC2CA6"/>
    <w:rsid w:val="00BC2D2E"/>
    <w:rsid w:val="00BC2D43"/>
    <w:rsid w:val="00BC2D72"/>
    <w:rsid w:val="00BC2D85"/>
    <w:rsid w:val="00BC2F1E"/>
    <w:rsid w:val="00BC2F83"/>
    <w:rsid w:val="00BC2FBE"/>
    <w:rsid w:val="00BC2FF1"/>
    <w:rsid w:val="00BC3006"/>
    <w:rsid w:val="00BC3019"/>
    <w:rsid w:val="00BC3028"/>
    <w:rsid w:val="00BC328C"/>
    <w:rsid w:val="00BC3324"/>
    <w:rsid w:val="00BC333A"/>
    <w:rsid w:val="00BC333C"/>
    <w:rsid w:val="00BC3378"/>
    <w:rsid w:val="00BC33A9"/>
    <w:rsid w:val="00BC3402"/>
    <w:rsid w:val="00BC347C"/>
    <w:rsid w:val="00BC34E2"/>
    <w:rsid w:val="00BC34EF"/>
    <w:rsid w:val="00BC3517"/>
    <w:rsid w:val="00BC3583"/>
    <w:rsid w:val="00BC3622"/>
    <w:rsid w:val="00BC368D"/>
    <w:rsid w:val="00BC3690"/>
    <w:rsid w:val="00BC36AC"/>
    <w:rsid w:val="00BC36BE"/>
    <w:rsid w:val="00BC3842"/>
    <w:rsid w:val="00BC3849"/>
    <w:rsid w:val="00BC3887"/>
    <w:rsid w:val="00BC395B"/>
    <w:rsid w:val="00BC3968"/>
    <w:rsid w:val="00BC3A15"/>
    <w:rsid w:val="00BC3A47"/>
    <w:rsid w:val="00BC3BB3"/>
    <w:rsid w:val="00BC3C45"/>
    <w:rsid w:val="00BC3C72"/>
    <w:rsid w:val="00BC3CD0"/>
    <w:rsid w:val="00BC3CD3"/>
    <w:rsid w:val="00BC3DF4"/>
    <w:rsid w:val="00BC3E95"/>
    <w:rsid w:val="00BC3ECE"/>
    <w:rsid w:val="00BC3EE9"/>
    <w:rsid w:val="00BC3EFB"/>
    <w:rsid w:val="00BC3EFE"/>
    <w:rsid w:val="00BC3F22"/>
    <w:rsid w:val="00BC3F2B"/>
    <w:rsid w:val="00BC3F30"/>
    <w:rsid w:val="00BC3F44"/>
    <w:rsid w:val="00BC3F6B"/>
    <w:rsid w:val="00BC3F76"/>
    <w:rsid w:val="00BC3F9A"/>
    <w:rsid w:val="00BC4038"/>
    <w:rsid w:val="00BC4099"/>
    <w:rsid w:val="00BC40E0"/>
    <w:rsid w:val="00BC4101"/>
    <w:rsid w:val="00BC410C"/>
    <w:rsid w:val="00BC41A5"/>
    <w:rsid w:val="00BC41B2"/>
    <w:rsid w:val="00BC41B9"/>
    <w:rsid w:val="00BC41BF"/>
    <w:rsid w:val="00BC4331"/>
    <w:rsid w:val="00BC4347"/>
    <w:rsid w:val="00BC435D"/>
    <w:rsid w:val="00BC43F8"/>
    <w:rsid w:val="00BC442E"/>
    <w:rsid w:val="00BC455F"/>
    <w:rsid w:val="00BC45C3"/>
    <w:rsid w:val="00BC464F"/>
    <w:rsid w:val="00BC467E"/>
    <w:rsid w:val="00BC4760"/>
    <w:rsid w:val="00BC47B5"/>
    <w:rsid w:val="00BC47CE"/>
    <w:rsid w:val="00BC47D1"/>
    <w:rsid w:val="00BC4947"/>
    <w:rsid w:val="00BC49DD"/>
    <w:rsid w:val="00BC4A1F"/>
    <w:rsid w:val="00BC4A55"/>
    <w:rsid w:val="00BC4A7F"/>
    <w:rsid w:val="00BC4AC4"/>
    <w:rsid w:val="00BC4AEE"/>
    <w:rsid w:val="00BC4C5C"/>
    <w:rsid w:val="00BC4C78"/>
    <w:rsid w:val="00BC4C9C"/>
    <w:rsid w:val="00BC4CAC"/>
    <w:rsid w:val="00BC4CB0"/>
    <w:rsid w:val="00BC4CCD"/>
    <w:rsid w:val="00BC4CFE"/>
    <w:rsid w:val="00BC4D2C"/>
    <w:rsid w:val="00BC4D31"/>
    <w:rsid w:val="00BC4E46"/>
    <w:rsid w:val="00BC4EE0"/>
    <w:rsid w:val="00BC4FE1"/>
    <w:rsid w:val="00BC4FF2"/>
    <w:rsid w:val="00BC5038"/>
    <w:rsid w:val="00BC5044"/>
    <w:rsid w:val="00BC51D9"/>
    <w:rsid w:val="00BC51FC"/>
    <w:rsid w:val="00BC5217"/>
    <w:rsid w:val="00BC5301"/>
    <w:rsid w:val="00BC532D"/>
    <w:rsid w:val="00BC536A"/>
    <w:rsid w:val="00BC5380"/>
    <w:rsid w:val="00BC5409"/>
    <w:rsid w:val="00BC547D"/>
    <w:rsid w:val="00BC55A6"/>
    <w:rsid w:val="00BC55A9"/>
    <w:rsid w:val="00BC560E"/>
    <w:rsid w:val="00BC56D5"/>
    <w:rsid w:val="00BC5720"/>
    <w:rsid w:val="00BC5723"/>
    <w:rsid w:val="00BC59F5"/>
    <w:rsid w:val="00BC5B69"/>
    <w:rsid w:val="00BC5C31"/>
    <w:rsid w:val="00BC5C4E"/>
    <w:rsid w:val="00BC5C76"/>
    <w:rsid w:val="00BC5C8F"/>
    <w:rsid w:val="00BC5C91"/>
    <w:rsid w:val="00BC5CA4"/>
    <w:rsid w:val="00BC5CBA"/>
    <w:rsid w:val="00BC5CC7"/>
    <w:rsid w:val="00BC5D18"/>
    <w:rsid w:val="00BC5D42"/>
    <w:rsid w:val="00BC5D4E"/>
    <w:rsid w:val="00BC5DA5"/>
    <w:rsid w:val="00BC5E9A"/>
    <w:rsid w:val="00BC5EAC"/>
    <w:rsid w:val="00BC5EDE"/>
    <w:rsid w:val="00BC5F0B"/>
    <w:rsid w:val="00BC5F33"/>
    <w:rsid w:val="00BC5F6C"/>
    <w:rsid w:val="00BC5F72"/>
    <w:rsid w:val="00BC5F8D"/>
    <w:rsid w:val="00BC5FF3"/>
    <w:rsid w:val="00BC5FFE"/>
    <w:rsid w:val="00BC5FFF"/>
    <w:rsid w:val="00BC605E"/>
    <w:rsid w:val="00BC6066"/>
    <w:rsid w:val="00BC6087"/>
    <w:rsid w:val="00BC60C7"/>
    <w:rsid w:val="00BC6106"/>
    <w:rsid w:val="00BC628C"/>
    <w:rsid w:val="00BC6296"/>
    <w:rsid w:val="00BC62C9"/>
    <w:rsid w:val="00BC62E9"/>
    <w:rsid w:val="00BC636B"/>
    <w:rsid w:val="00BC6378"/>
    <w:rsid w:val="00BC6398"/>
    <w:rsid w:val="00BC63DA"/>
    <w:rsid w:val="00BC63E9"/>
    <w:rsid w:val="00BC63FD"/>
    <w:rsid w:val="00BC656F"/>
    <w:rsid w:val="00BC65C2"/>
    <w:rsid w:val="00BC6614"/>
    <w:rsid w:val="00BC665D"/>
    <w:rsid w:val="00BC669D"/>
    <w:rsid w:val="00BC6770"/>
    <w:rsid w:val="00BC67A3"/>
    <w:rsid w:val="00BC685D"/>
    <w:rsid w:val="00BC6882"/>
    <w:rsid w:val="00BC68DD"/>
    <w:rsid w:val="00BC6984"/>
    <w:rsid w:val="00BC6A65"/>
    <w:rsid w:val="00BC6AB6"/>
    <w:rsid w:val="00BC6ACA"/>
    <w:rsid w:val="00BC6B2C"/>
    <w:rsid w:val="00BC6BC1"/>
    <w:rsid w:val="00BC6BDE"/>
    <w:rsid w:val="00BC6C18"/>
    <w:rsid w:val="00BC6C86"/>
    <w:rsid w:val="00BC6C9E"/>
    <w:rsid w:val="00BC6CC6"/>
    <w:rsid w:val="00BC6DA9"/>
    <w:rsid w:val="00BC6DB4"/>
    <w:rsid w:val="00BC6E08"/>
    <w:rsid w:val="00BC6ED9"/>
    <w:rsid w:val="00BC6EE4"/>
    <w:rsid w:val="00BC6F2B"/>
    <w:rsid w:val="00BC6F7D"/>
    <w:rsid w:val="00BC70FF"/>
    <w:rsid w:val="00BC7172"/>
    <w:rsid w:val="00BC7238"/>
    <w:rsid w:val="00BC730E"/>
    <w:rsid w:val="00BC73AB"/>
    <w:rsid w:val="00BC73E3"/>
    <w:rsid w:val="00BC741A"/>
    <w:rsid w:val="00BC7477"/>
    <w:rsid w:val="00BC755E"/>
    <w:rsid w:val="00BC7637"/>
    <w:rsid w:val="00BC764A"/>
    <w:rsid w:val="00BC7662"/>
    <w:rsid w:val="00BC76FC"/>
    <w:rsid w:val="00BC770E"/>
    <w:rsid w:val="00BC775F"/>
    <w:rsid w:val="00BC7762"/>
    <w:rsid w:val="00BC7766"/>
    <w:rsid w:val="00BC77D1"/>
    <w:rsid w:val="00BC784A"/>
    <w:rsid w:val="00BC78C8"/>
    <w:rsid w:val="00BC7951"/>
    <w:rsid w:val="00BC7A00"/>
    <w:rsid w:val="00BC7A25"/>
    <w:rsid w:val="00BC7AFB"/>
    <w:rsid w:val="00BC7B56"/>
    <w:rsid w:val="00BC7C8D"/>
    <w:rsid w:val="00BC7CCA"/>
    <w:rsid w:val="00BC7D3F"/>
    <w:rsid w:val="00BC7DE5"/>
    <w:rsid w:val="00BC7E2C"/>
    <w:rsid w:val="00BC7E76"/>
    <w:rsid w:val="00BC7EC9"/>
    <w:rsid w:val="00BC7F22"/>
    <w:rsid w:val="00BC7F2D"/>
    <w:rsid w:val="00BC7F46"/>
    <w:rsid w:val="00BC7FD4"/>
    <w:rsid w:val="00BC7FEA"/>
    <w:rsid w:val="00BD0174"/>
    <w:rsid w:val="00BD0188"/>
    <w:rsid w:val="00BD025C"/>
    <w:rsid w:val="00BD02EA"/>
    <w:rsid w:val="00BD0407"/>
    <w:rsid w:val="00BD048F"/>
    <w:rsid w:val="00BD0555"/>
    <w:rsid w:val="00BD0593"/>
    <w:rsid w:val="00BD05EE"/>
    <w:rsid w:val="00BD0601"/>
    <w:rsid w:val="00BD0621"/>
    <w:rsid w:val="00BD06C0"/>
    <w:rsid w:val="00BD0739"/>
    <w:rsid w:val="00BD0842"/>
    <w:rsid w:val="00BD08CE"/>
    <w:rsid w:val="00BD0901"/>
    <w:rsid w:val="00BD09A4"/>
    <w:rsid w:val="00BD09D3"/>
    <w:rsid w:val="00BD09E9"/>
    <w:rsid w:val="00BD0A44"/>
    <w:rsid w:val="00BD0A92"/>
    <w:rsid w:val="00BD0AA7"/>
    <w:rsid w:val="00BD0BC7"/>
    <w:rsid w:val="00BD0C1C"/>
    <w:rsid w:val="00BD0C69"/>
    <w:rsid w:val="00BD0C79"/>
    <w:rsid w:val="00BD0C83"/>
    <w:rsid w:val="00BD0C9B"/>
    <w:rsid w:val="00BD0C9D"/>
    <w:rsid w:val="00BD0CF5"/>
    <w:rsid w:val="00BD0D29"/>
    <w:rsid w:val="00BD0D7D"/>
    <w:rsid w:val="00BD0E77"/>
    <w:rsid w:val="00BD0EA2"/>
    <w:rsid w:val="00BD0EFE"/>
    <w:rsid w:val="00BD0F1F"/>
    <w:rsid w:val="00BD0F7F"/>
    <w:rsid w:val="00BD0FE2"/>
    <w:rsid w:val="00BD0FEE"/>
    <w:rsid w:val="00BD1036"/>
    <w:rsid w:val="00BD103A"/>
    <w:rsid w:val="00BD104A"/>
    <w:rsid w:val="00BD10BE"/>
    <w:rsid w:val="00BD1102"/>
    <w:rsid w:val="00BD1190"/>
    <w:rsid w:val="00BD11C5"/>
    <w:rsid w:val="00BD1200"/>
    <w:rsid w:val="00BD1215"/>
    <w:rsid w:val="00BD127D"/>
    <w:rsid w:val="00BD129F"/>
    <w:rsid w:val="00BD13BF"/>
    <w:rsid w:val="00BD154E"/>
    <w:rsid w:val="00BD1591"/>
    <w:rsid w:val="00BD15A9"/>
    <w:rsid w:val="00BD168C"/>
    <w:rsid w:val="00BD182C"/>
    <w:rsid w:val="00BD19D0"/>
    <w:rsid w:val="00BD19E0"/>
    <w:rsid w:val="00BD1AF0"/>
    <w:rsid w:val="00BD1B1A"/>
    <w:rsid w:val="00BD1B35"/>
    <w:rsid w:val="00BD1BA5"/>
    <w:rsid w:val="00BD1BE5"/>
    <w:rsid w:val="00BD1BE7"/>
    <w:rsid w:val="00BD1C0E"/>
    <w:rsid w:val="00BD1C2C"/>
    <w:rsid w:val="00BD1CA4"/>
    <w:rsid w:val="00BD1CD9"/>
    <w:rsid w:val="00BD1CE4"/>
    <w:rsid w:val="00BD1D5E"/>
    <w:rsid w:val="00BD1DA2"/>
    <w:rsid w:val="00BD1EB2"/>
    <w:rsid w:val="00BD1ED6"/>
    <w:rsid w:val="00BD1F16"/>
    <w:rsid w:val="00BD1F77"/>
    <w:rsid w:val="00BD1F83"/>
    <w:rsid w:val="00BD200D"/>
    <w:rsid w:val="00BD203D"/>
    <w:rsid w:val="00BD20C2"/>
    <w:rsid w:val="00BD2160"/>
    <w:rsid w:val="00BD2313"/>
    <w:rsid w:val="00BD233D"/>
    <w:rsid w:val="00BD2376"/>
    <w:rsid w:val="00BD238F"/>
    <w:rsid w:val="00BD23FF"/>
    <w:rsid w:val="00BD241E"/>
    <w:rsid w:val="00BD24BF"/>
    <w:rsid w:val="00BD2598"/>
    <w:rsid w:val="00BD25CE"/>
    <w:rsid w:val="00BD25F6"/>
    <w:rsid w:val="00BD268E"/>
    <w:rsid w:val="00BD26DB"/>
    <w:rsid w:val="00BD26E2"/>
    <w:rsid w:val="00BD2707"/>
    <w:rsid w:val="00BD271F"/>
    <w:rsid w:val="00BD27A0"/>
    <w:rsid w:val="00BD2841"/>
    <w:rsid w:val="00BD28F4"/>
    <w:rsid w:val="00BD291A"/>
    <w:rsid w:val="00BD29B5"/>
    <w:rsid w:val="00BD29DD"/>
    <w:rsid w:val="00BD2A56"/>
    <w:rsid w:val="00BD2A65"/>
    <w:rsid w:val="00BD2A75"/>
    <w:rsid w:val="00BD2ACF"/>
    <w:rsid w:val="00BD2ADF"/>
    <w:rsid w:val="00BD2C7D"/>
    <w:rsid w:val="00BD2CAD"/>
    <w:rsid w:val="00BD2CEA"/>
    <w:rsid w:val="00BD2CF2"/>
    <w:rsid w:val="00BD2D32"/>
    <w:rsid w:val="00BD2D91"/>
    <w:rsid w:val="00BD2EBA"/>
    <w:rsid w:val="00BD2F24"/>
    <w:rsid w:val="00BD2F74"/>
    <w:rsid w:val="00BD3034"/>
    <w:rsid w:val="00BD3083"/>
    <w:rsid w:val="00BD3088"/>
    <w:rsid w:val="00BD3297"/>
    <w:rsid w:val="00BD32CD"/>
    <w:rsid w:val="00BD32D7"/>
    <w:rsid w:val="00BD332B"/>
    <w:rsid w:val="00BD3358"/>
    <w:rsid w:val="00BD3398"/>
    <w:rsid w:val="00BD3501"/>
    <w:rsid w:val="00BD351F"/>
    <w:rsid w:val="00BD359F"/>
    <w:rsid w:val="00BD35F3"/>
    <w:rsid w:val="00BD35F9"/>
    <w:rsid w:val="00BD3662"/>
    <w:rsid w:val="00BD36C4"/>
    <w:rsid w:val="00BD389F"/>
    <w:rsid w:val="00BD38FB"/>
    <w:rsid w:val="00BD3911"/>
    <w:rsid w:val="00BD394A"/>
    <w:rsid w:val="00BD39B0"/>
    <w:rsid w:val="00BD39EF"/>
    <w:rsid w:val="00BD3A6D"/>
    <w:rsid w:val="00BD3BCA"/>
    <w:rsid w:val="00BD3C2A"/>
    <w:rsid w:val="00BD3C3C"/>
    <w:rsid w:val="00BD3C5E"/>
    <w:rsid w:val="00BD3CA8"/>
    <w:rsid w:val="00BD3CB0"/>
    <w:rsid w:val="00BD3D42"/>
    <w:rsid w:val="00BD3D6A"/>
    <w:rsid w:val="00BD3E0C"/>
    <w:rsid w:val="00BD3E45"/>
    <w:rsid w:val="00BD3F4F"/>
    <w:rsid w:val="00BD4022"/>
    <w:rsid w:val="00BD40D2"/>
    <w:rsid w:val="00BD40D9"/>
    <w:rsid w:val="00BD425C"/>
    <w:rsid w:val="00BD426A"/>
    <w:rsid w:val="00BD42EB"/>
    <w:rsid w:val="00BD4306"/>
    <w:rsid w:val="00BD430A"/>
    <w:rsid w:val="00BD4356"/>
    <w:rsid w:val="00BD4357"/>
    <w:rsid w:val="00BD4462"/>
    <w:rsid w:val="00BD4592"/>
    <w:rsid w:val="00BD4653"/>
    <w:rsid w:val="00BD4691"/>
    <w:rsid w:val="00BD46BD"/>
    <w:rsid w:val="00BD475F"/>
    <w:rsid w:val="00BD47BA"/>
    <w:rsid w:val="00BD47DB"/>
    <w:rsid w:val="00BD4808"/>
    <w:rsid w:val="00BD481E"/>
    <w:rsid w:val="00BD4896"/>
    <w:rsid w:val="00BD4902"/>
    <w:rsid w:val="00BD4A5B"/>
    <w:rsid w:val="00BD4C85"/>
    <w:rsid w:val="00BD4CC1"/>
    <w:rsid w:val="00BD4DE0"/>
    <w:rsid w:val="00BD4EE8"/>
    <w:rsid w:val="00BD4F1C"/>
    <w:rsid w:val="00BD4FA5"/>
    <w:rsid w:val="00BD4FB2"/>
    <w:rsid w:val="00BD4FD0"/>
    <w:rsid w:val="00BD5075"/>
    <w:rsid w:val="00BD5187"/>
    <w:rsid w:val="00BD519B"/>
    <w:rsid w:val="00BD522F"/>
    <w:rsid w:val="00BD52A0"/>
    <w:rsid w:val="00BD52BB"/>
    <w:rsid w:val="00BD52C0"/>
    <w:rsid w:val="00BD52FA"/>
    <w:rsid w:val="00BD5320"/>
    <w:rsid w:val="00BD535C"/>
    <w:rsid w:val="00BD5471"/>
    <w:rsid w:val="00BD54A7"/>
    <w:rsid w:val="00BD54FF"/>
    <w:rsid w:val="00BD5565"/>
    <w:rsid w:val="00BD563E"/>
    <w:rsid w:val="00BD5672"/>
    <w:rsid w:val="00BD56BA"/>
    <w:rsid w:val="00BD56DE"/>
    <w:rsid w:val="00BD56EA"/>
    <w:rsid w:val="00BD5769"/>
    <w:rsid w:val="00BD57C3"/>
    <w:rsid w:val="00BD5803"/>
    <w:rsid w:val="00BD5933"/>
    <w:rsid w:val="00BD59B5"/>
    <w:rsid w:val="00BD59B6"/>
    <w:rsid w:val="00BD5A5D"/>
    <w:rsid w:val="00BD5B05"/>
    <w:rsid w:val="00BD5B07"/>
    <w:rsid w:val="00BD5B2B"/>
    <w:rsid w:val="00BD5B4A"/>
    <w:rsid w:val="00BD5B57"/>
    <w:rsid w:val="00BD5B7E"/>
    <w:rsid w:val="00BD5BBE"/>
    <w:rsid w:val="00BD5BD9"/>
    <w:rsid w:val="00BD5BDB"/>
    <w:rsid w:val="00BD5C1D"/>
    <w:rsid w:val="00BD5C54"/>
    <w:rsid w:val="00BD5D7C"/>
    <w:rsid w:val="00BD5DB4"/>
    <w:rsid w:val="00BD5E2B"/>
    <w:rsid w:val="00BD5F10"/>
    <w:rsid w:val="00BD6092"/>
    <w:rsid w:val="00BD6192"/>
    <w:rsid w:val="00BD61BC"/>
    <w:rsid w:val="00BD61EE"/>
    <w:rsid w:val="00BD624A"/>
    <w:rsid w:val="00BD6261"/>
    <w:rsid w:val="00BD628D"/>
    <w:rsid w:val="00BD629A"/>
    <w:rsid w:val="00BD62AC"/>
    <w:rsid w:val="00BD6530"/>
    <w:rsid w:val="00BD6545"/>
    <w:rsid w:val="00BD6555"/>
    <w:rsid w:val="00BD669A"/>
    <w:rsid w:val="00BD6728"/>
    <w:rsid w:val="00BD6761"/>
    <w:rsid w:val="00BD6778"/>
    <w:rsid w:val="00BD6780"/>
    <w:rsid w:val="00BD682C"/>
    <w:rsid w:val="00BD6851"/>
    <w:rsid w:val="00BD686B"/>
    <w:rsid w:val="00BD6872"/>
    <w:rsid w:val="00BD688E"/>
    <w:rsid w:val="00BD6905"/>
    <w:rsid w:val="00BD6912"/>
    <w:rsid w:val="00BD6933"/>
    <w:rsid w:val="00BD6937"/>
    <w:rsid w:val="00BD693A"/>
    <w:rsid w:val="00BD6972"/>
    <w:rsid w:val="00BD69CB"/>
    <w:rsid w:val="00BD69DB"/>
    <w:rsid w:val="00BD69DF"/>
    <w:rsid w:val="00BD6A08"/>
    <w:rsid w:val="00BD6A3A"/>
    <w:rsid w:val="00BD6A85"/>
    <w:rsid w:val="00BD6A9B"/>
    <w:rsid w:val="00BD6AC1"/>
    <w:rsid w:val="00BD6ACF"/>
    <w:rsid w:val="00BD6B04"/>
    <w:rsid w:val="00BD6B79"/>
    <w:rsid w:val="00BD6B97"/>
    <w:rsid w:val="00BD6BE5"/>
    <w:rsid w:val="00BD6CC3"/>
    <w:rsid w:val="00BD6CE1"/>
    <w:rsid w:val="00BD6D21"/>
    <w:rsid w:val="00BD6D7A"/>
    <w:rsid w:val="00BD6D88"/>
    <w:rsid w:val="00BD6DC0"/>
    <w:rsid w:val="00BD6DD3"/>
    <w:rsid w:val="00BD6DE5"/>
    <w:rsid w:val="00BD6E7A"/>
    <w:rsid w:val="00BD6EA9"/>
    <w:rsid w:val="00BD6EC7"/>
    <w:rsid w:val="00BD6F3E"/>
    <w:rsid w:val="00BD6F85"/>
    <w:rsid w:val="00BD6FDB"/>
    <w:rsid w:val="00BD6FF1"/>
    <w:rsid w:val="00BD70EB"/>
    <w:rsid w:val="00BD7120"/>
    <w:rsid w:val="00BD714F"/>
    <w:rsid w:val="00BD71D1"/>
    <w:rsid w:val="00BD7249"/>
    <w:rsid w:val="00BD7261"/>
    <w:rsid w:val="00BD729F"/>
    <w:rsid w:val="00BD7412"/>
    <w:rsid w:val="00BD743F"/>
    <w:rsid w:val="00BD74AC"/>
    <w:rsid w:val="00BD74B6"/>
    <w:rsid w:val="00BD74F0"/>
    <w:rsid w:val="00BD7601"/>
    <w:rsid w:val="00BD761D"/>
    <w:rsid w:val="00BD762B"/>
    <w:rsid w:val="00BD775A"/>
    <w:rsid w:val="00BD77A9"/>
    <w:rsid w:val="00BD77CE"/>
    <w:rsid w:val="00BD7879"/>
    <w:rsid w:val="00BD78B8"/>
    <w:rsid w:val="00BD79E8"/>
    <w:rsid w:val="00BD7A40"/>
    <w:rsid w:val="00BD7A44"/>
    <w:rsid w:val="00BD7A76"/>
    <w:rsid w:val="00BD7B38"/>
    <w:rsid w:val="00BD7BCA"/>
    <w:rsid w:val="00BD7C58"/>
    <w:rsid w:val="00BD7C78"/>
    <w:rsid w:val="00BD7CA8"/>
    <w:rsid w:val="00BD7CD0"/>
    <w:rsid w:val="00BD7CD2"/>
    <w:rsid w:val="00BD7CEE"/>
    <w:rsid w:val="00BD7DA8"/>
    <w:rsid w:val="00BD7DE4"/>
    <w:rsid w:val="00BD7EA4"/>
    <w:rsid w:val="00BD7ED8"/>
    <w:rsid w:val="00BD7EF6"/>
    <w:rsid w:val="00BD7F10"/>
    <w:rsid w:val="00BE0089"/>
    <w:rsid w:val="00BE011D"/>
    <w:rsid w:val="00BE0148"/>
    <w:rsid w:val="00BE01C5"/>
    <w:rsid w:val="00BE01E2"/>
    <w:rsid w:val="00BE024A"/>
    <w:rsid w:val="00BE02AA"/>
    <w:rsid w:val="00BE035B"/>
    <w:rsid w:val="00BE0397"/>
    <w:rsid w:val="00BE03B6"/>
    <w:rsid w:val="00BE03D6"/>
    <w:rsid w:val="00BE03F1"/>
    <w:rsid w:val="00BE04D0"/>
    <w:rsid w:val="00BE057C"/>
    <w:rsid w:val="00BE0582"/>
    <w:rsid w:val="00BE05FC"/>
    <w:rsid w:val="00BE06B4"/>
    <w:rsid w:val="00BE06C1"/>
    <w:rsid w:val="00BE0762"/>
    <w:rsid w:val="00BE0790"/>
    <w:rsid w:val="00BE079F"/>
    <w:rsid w:val="00BE0809"/>
    <w:rsid w:val="00BE0887"/>
    <w:rsid w:val="00BE08D5"/>
    <w:rsid w:val="00BE096A"/>
    <w:rsid w:val="00BE09AC"/>
    <w:rsid w:val="00BE0A10"/>
    <w:rsid w:val="00BE0A9E"/>
    <w:rsid w:val="00BE0AB4"/>
    <w:rsid w:val="00BE0BCB"/>
    <w:rsid w:val="00BE0C1E"/>
    <w:rsid w:val="00BE0C3C"/>
    <w:rsid w:val="00BE0C83"/>
    <w:rsid w:val="00BE0C93"/>
    <w:rsid w:val="00BE0CBA"/>
    <w:rsid w:val="00BE0CDC"/>
    <w:rsid w:val="00BE0CE7"/>
    <w:rsid w:val="00BE0D9C"/>
    <w:rsid w:val="00BE0E05"/>
    <w:rsid w:val="00BE0E06"/>
    <w:rsid w:val="00BE0E32"/>
    <w:rsid w:val="00BE0E6D"/>
    <w:rsid w:val="00BE0F15"/>
    <w:rsid w:val="00BE0F1F"/>
    <w:rsid w:val="00BE0F87"/>
    <w:rsid w:val="00BE1022"/>
    <w:rsid w:val="00BE10BA"/>
    <w:rsid w:val="00BE10F2"/>
    <w:rsid w:val="00BE1170"/>
    <w:rsid w:val="00BE1185"/>
    <w:rsid w:val="00BE118F"/>
    <w:rsid w:val="00BE1211"/>
    <w:rsid w:val="00BE1321"/>
    <w:rsid w:val="00BE1385"/>
    <w:rsid w:val="00BE13E4"/>
    <w:rsid w:val="00BE13FB"/>
    <w:rsid w:val="00BE1410"/>
    <w:rsid w:val="00BE142D"/>
    <w:rsid w:val="00BE1446"/>
    <w:rsid w:val="00BE145B"/>
    <w:rsid w:val="00BE1490"/>
    <w:rsid w:val="00BE14BF"/>
    <w:rsid w:val="00BE14E3"/>
    <w:rsid w:val="00BE1660"/>
    <w:rsid w:val="00BE16A0"/>
    <w:rsid w:val="00BE1751"/>
    <w:rsid w:val="00BE176C"/>
    <w:rsid w:val="00BE17B6"/>
    <w:rsid w:val="00BE1911"/>
    <w:rsid w:val="00BE1952"/>
    <w:rsid w:val="00BE196E"/>
    <w:rsid w:val="00BE1A6E"/>
    <w:rsid w:val="00BE1A98"/>
    <w:rsid w:val="00BE1AC9"/>
    <w:rsid w:val="00BE1B19"/>
    <w:rsid w:val="00BE1B26"/>
    <w:rsid w:val="00BE1B2E"/>
    <w:rsid w:val="00BE1B3C"/>
    <w:rsid w:val="00BE1B93"/>
    <w:rsid w:val="00BE1CA2"/>
    <w:rsid w:val="00BE1CBB"/>
    <w:rsid w:val="00BE1CE2"/>
    <w:rsid w:val="00BE1E49"/>
    <w:rsid w:val="00BE1E68"/>
    <w:rsid w:val="00BE1EB2"/>
    <w:rsid w:val="00BE1F23"/>
    <w:rsid w:val="00BE1F9D"/>
    <w:rsid w:val="00BE1FA6"/>
    <w:rsid w:val="00BE2061"/>
    <w:rsid w:val="00BE2106"/>
    <w:rsid w:val="00BE21D8"/>
    <w:rsid w:val="00BE227C"/>
    <w:rsid w:val="00BE229F"/>
    <w:rsid w:val="00BE22FB"/>
    <w:rsid w:val="00BE2326"/>
    <w:rsid w:val="00BE24A3"/>
    <w:rsid w:val="00BE2559"/>
    <w:rsid w:val="00BE2570"/>
    <w:rsid w:val="00BE25C4"/>
    <w:rsid w:val="00BE25FE"/>
    <w:rsid w:val="00BE265A"/>
    <w:rsid w:val="00BE26B4"/>
    <w:rsid w:val="00BE270F"/>
    <w:rsid w:val="00BE27D0"/>
    <w:rsid w:val="00BE2868"/>
    <w:rsid w:val="00BE28A4"/>
    <w:rsid w:val="00BE2A0B"/>
    <w:rsid w:val="00BE2AC3"/>
    <w:rsid w:val="00BE2AF7"/>
    <w:rsid w:val="00BE2BB3"/>
    <w:rsid w:val="00BE2CB6"/>
    <w:rsid w:val="00BE2D14"/>
    <w:rsid w:val="00BE2DB8"/>
    <w:rsid w:val="00BE2DCE"/>
    <w:rsid w:val="00BE2DE0"/>
    <w:rsid w:val="00BE2ED4"/>
    <w:rsid w:val="00BE2EF6"/>
    <w:rsid w:val="00BE2F27"/>
    <w:rsid w:val="00BE2F3E"/>
    <w:rsid w:val="00BE2F82"/>
    <w:rsid w:val="00BE309F"/>
    <w:rsid w:val="00BE30C5"/>
    <w:rsid w:val="00BE3161"/>
    <w:rsid w:val="00BE31B5"/>
    <w:rsid w:val="00BE3224"/>
    <w:rsid w:val="00BE32CE"/>
    <w:rsid w:val="00BE32F8"/>
    <w:rsid w:val="00BE3325"/>
    <w:rsid w:val="00BE33B5"/>
    <w:rsid w:val="00BE3458"/>
    <w:rsid w:val="00BE3545"/>
    <w:rsid w:val="00BE3653"/>
    <w:rsid w:val="00BE3673"/>
    <w:rsid w:val="00BE3772"/>
    <w:rsid w:val="00BE3786"/>
    <w:rsid w:val="00BE3794"/>
    <w:rsid w:val="00BE37AA"/>
    <w:rsid w:val="00BE3829"/>
    <w:rsid w:val="00BE38A6"/>
    <w:rsid w:val="00BE3948"/>
    <w:rsid w:val="00BE39DD"/>
    <w:rsid w:val="00BE39EA"/>
    <w:rsid w:val="00BE3A0D"/>
    <w:rsid w:val="00BE3A20"/>
    <w:rsid w:val="00BE3AD6"/>
    <w:rsid w:val="00BE3B65"/>
    <w:rsid w:val="00BE3BEB"/>
    <w:rsid w:val="00BE3C96"/>
    <w:rsid w:val="00BE3CB4"/>
    <w:rsid w:val="00BE3DDB"/>
    <w:rsid w:val="00BE3E7C"/>
    <w:rsid w:val="00BE3E95"/>
    <w:rsid w:val="00BE3EBE"/>
    <w:rsid w:val="00BE3F1B"/>
    <w:rsid w:val="00BE3F7C"/>
    <w:rsid w:val="00BE3F8B"/>
    <w:rsid w:val="00BE3FCF"/>
    <w:rsid w:val="00BE4018"/>
    <w:rsid w:val="00BE401A"/>
    <w:rsid w:val="00BE4053"/>
    <w:rsid w:val="00BE4074"/>
    <w:rsid w:val="00BE408D"/>
    <w:rsid w:val="00BE4130"/>
    <w:rsid w:val="00BE4179"/>
    <w:rsid w:val="00BE419A"/>
    <w:rsid w:val="00BE41AF"/>
    <w:rsid w:val="00BE4279"/>
    <w:rsid w:val="00BE42BC"/>
    <w:rsid w:val="00BE42DA"/>
    <w:rsid w:val="00BE42FE"/>
    <w:rsid w:val="00BE4327"/>
    <w:rsid w:val="00BE43A4"/>
    <w:rsid w:val="00BE43DD"/>
    <w:rsid w:val="00BE442F"/>
    <w:rsid w:val="00BE4461"/>
    <w:rsid w:val="00BE45F8"/>
    <w:rsid w:val="00BE468E"/>
    <w:rsid w:val="00BE4703"/>
    <w:rsid w:val="00BE472A"/>
    <w:rsid w:val="00BE479C"/>
    <w:rsid w:val="00BE47A8"/>
    <w:rsid w:val="00BE47F1"/>
    <w:rsid w:val="00BE48C0"/>
    <w:rsid w:val="00BE49DE"/>
    <w:rsid w:val="00BE4A28"/>
    <w:rsid w:val="00BE4AE8"/>
    <w:rsid w:val="00BE4B36"/>
    <w:rsid w:val="00BE4B50"/>
    <w:rsid w:val="00BE4B89"/>
    <w:rsid w:val="00BE4B97"/>
    <w:rsid w:val="00BE4BBD"/>
    <w:rsid w:val="00BE4C72"/>
    <w:rsid w:val="00BE4CD8"/>
    <w:rsid w:val="00BE4CD9"/>
    <w:rsid w:val="00BE4D7B"/>
    <w:rsid w:val="00BE4D99"/>
    <w:rsid w:val="00BE4E38"/>
    <w:rsid w:val="00BE4ED5"/>
    <w:rsid w:val="00BE4FD4"/>
    <w:rsid w:val="00BE4FEC"/>
    <w:rsid w:val="00BE5002"/>
    <w:rsid w:val="00BE5055"/>
    <w:rsid w:val="00BE5074"/>
    <w:rsid w:val="00BE5081"/>
    <w:rsid w:val="00BE5099"/>
    <w:rsid w:val="00BE50AC"/>
    <w:rsid w:val="00BE50C4"/>
    <w:rsid w:val="00BE516C"/>
    <w:rsid w:val="00BE51ED"/>
    <w:rsid w:val="00BE529C"/>
    <w:rsid w:val="00BE5337"/>
    <w:rsid w:val="00BE53CF"/>
    <w:rsid w:val="00BE53F0"/>
    <w:rsid w:val="00BE543A"/>
    <w:rsid w:val="00BE54C7"/>
    <w:rsid w:val="00BE5545"/>
    <w:rsid w:val="00BE55CE"/>
    <w:rsid w:val="00BE55FA"/>
    <w:rsid w:val="00BE5647"/>
    <w:rsid w:val="00BE568E"/>
    <w:rsid w:val="00BE56B0"/>
    <w:rsid w:val="00BE574B"/>
    <w:rsid w:val="00BE5795"/>
    <w:rsid w:val="00BE5796"/>
    <w:rsid w:val="00BE57C6"/>
    <w:rsid w:val="00BE5864"/>
    <w:rsid w:val="00BE5868"/>
    <w:rsid w:val="00BE58A1"/>
    <w:rsid w:val="00BE58C5"/>
    <w:rsid w:val="00BE5912"/>
    <w:rsid w:val="00BE5ADF"/>
    <w:rsid w:val="00BE5AEC"/>
    <w:rsid w:val="00BE5AF6"/>
    <w:rsid w:val="00BE5B0C"/>
    <w:rsid w:val="00BE5B67"/>
    <w:rsid w:val="00BE5C28"/>
    <w:rsid w:val="00BE5D9B"/>
    <w:rsid w:val="00BE5E47"/>
    <w:rsid w:val="00BE5EA1"/>
    <w:rsid w:val="00BE5F1C"/>
    <w:rsid w:val="00BE5F98"/>
    <w:rsid w:val="00BE600D"/>
    <w:rsid w:val="00BE6022"/>
    <w:rsid w:val="00BE6029"/>
    <w:rsid w:val="00BE6044"/>
    <w:rsid w:val="00BE60AC"/>
    <w:rsid w:val="00BE60DC"/>
    <w:rsid w:val="00BE60EE"/>
    <w:rsid w:val="00BE615D"/>
    <w:rsid w:val="00BE6238"/>
    <w:rsid w:val="00BE6453"/>
    <w:rsid w:val="00BE6487"/>
    <w:rsid w:val="00BE6544"/>
    <w:rsid w:val="00BE6583"/>
    <w:rsid w:val="00BE6643"/>
    <w:rsid w:val="00BE664F"/>
    <w:rsid w:val="00BE66C1"/>
    <w:rsid w:val="00BE6796"/>
    <w:rsid w:val="00BE67B5"/>
    <w:rsid w:val="00BE67C8"/>
    <w:rsid w:val="00BE6802"/>
    <w:rsid w:val="00BE68E4"/>
    <w:rsid w:val="00BE6AC6"/>
    <w:rsid w:val="00BE6AC9"/>
    <w:rsid w:val="00BE6B36"/>
    <w:rsid w:val="00BE6B42"/>
    <w:rsid w:val="00BE6C00"/>
    <w:rsid w:val="00BE6C43"/>
    <w:rsid w:val="00BE6CFD"/>
    <w:rsid w:val="00BE6D93"/>
    <w:rsid w:val="00BE6DAD"/>
    <w:rsid w:val="00BE6E30"/>
    <w:rsid w:val="00BE6E4F"/>
    <w:rsid w:val="00BE6E91"/>
    <w:rsid w:val="00BE6F33"/>
    <w:rsid w:val="00BE701C"/>
    <w:rsid w:val="00BE70BC"/>
    <w:rsid w:val="00BE722E"/>
    <w:rsid w:val="00BE72C2"/>
    <w:rsid w:val="00BE731B"/>
    <w:rsid w:val="00BE733B"/>
    <w:rsid w:val="00BE734D"/>
    <w:rsid w:val="00BE735E"/>
    <w:rsid w:val="00BE739A"/>
    <w:rsid w:val="00BE73A8"/>
    <w:rsid w:val="00BE73B7"/>
    <w:rsid w:val="00BE73BD"/>
    <w:rsid w:val="00BE73F6"/>
    <w:rsid w:val="00BE748C"/>
    <w:rsid w:val="00BE74AC"/>
    <w:rsid w:val="00BE74EF"/>
    <w:rsid w:val="00BE758D"/>
    <w:rsid w:val="00BE765C"/>
    <w:rsid w:val="00BE765F"/>
    <w:rsid w:val="00BE7682"/>
    <w:rsid w:val="00BE76A7"/>
    <w:rsid w:val="00BE7858"/>
    <w:rsid w:val="00BE78D6"/>
    <w:rsid w:val="00BE792D"/>
    <w:rsid w:val="00BE7A92"/>
    <w:rsid w:val="00BE7A9B"/>
    <w:rsid w:val="00BE7AC0"/>
    <w:rsid w:val="00BE7B22"/>
    <w:rsid w:val="00BE7B23"/>
    <w:rsid w:val="00BE7B25"/>
    <w:rsid w:val="00BE7B77"/>
    <w:rsid w:val="00BE7C0C"/>
    <w:rsid w:val="00BE7C72"/>
    <w:rsid w:val="00BE7D68"/>
    <w:rsid w:val="00BE7E95"/>
    <w:rsid w:val="00BE7EEC"/>
    <w:rsid w:val="00BE7FE8"/>
    <w:rsid w:val="00BF007F"/>
    <w:rsid w:val="00BF0118"/>
    <w:rsid w:val="00BF0226"/>
    <w:rsid w:val="00BF0276"/>
    <w:rsid w:val="00BF0292"/>
    <w:rsid w:val="00BF0377"/>
    <w:rsid w:val="00BF044D"/>
    <w:rsid w:val="00BF04C3"/>
    <w:rsid w:val="00BF05DF"/>
    <w:rsid w:val="00BF06A3"/>
    <w:rsid w:val="00BF06A5"/>
    <w:rsid w:val="00BF06BC"/>
    <w:rsid w:val="00BF06D2"/>
    <w:rsid w:val="00BF06D5"/>
    <w:rsid w:val="00BF0703"/>
    <w:rsid w:val="00BF073F"/>
    <w:rsid w:val="00BF081C"/>
    <w:rsid w:val="00BF087F"/>
    <w:rsid w:val="00BF08FE"/>
    <w:rsid w:val="00BF0971"/>
    <w:rsid w:val="00BF09BF"/>
    <w:rsid w:val="00BF0B32"/>
    <w:rsid w:val="00BF0B5E"/>
    <w:rsid w:val="00BF0BB3"/>
    <w:rsid w:val="00BF0E3C"/>
    <w:rsid w:val="00BF0F21"/>
    <w:rsid w:val="00BF0F86"/>
    <w:rsid w:val="00BF0FD4"/>
    <w:rsid w:val="00BF0FE3"/>
    <w:rsid w:val="00BF0FE7"/>
    <w:rsid w:val="00BF104F"/>
    <w:rsid w:val="00BF126C"/>
    <w:rsid w:val="00BF12D5"/>
    <w:rsid w:val="00BF1304"/>
    <w:rsid w:val="00BF1322"/>
    <w:rsid w:val="00BF13DF"/>
    <w:rsid w:val="00BF142B"/>
    <w:rsid w:val="00BF149F"/>
    <w:rsid w:val="00BF1501"/>
    <w:rsid w:val="00BF1535"/>
    <w:rsid w:val="00BF154C"/>
    <w:rsid w:val="00BF15CC"/>
    <w:rsid w:val="00BF15D0"/>
    <w:rsid w:val="00BF161B"/>
    <w:rsid w:val="00BF1640"/>
    <w:rsid w:val="00BF16C3"/>
    <w:rsid w:val="00BF16FE"/>
    <w:rsid w:val="00BF185F"/>
    <w:rsid w:val="00BF186E"/>
    <w:rsid w:val="00BF18A8"/>
    <w:rsid w:val="00BF18F3"/>
    <w:rsid w:val="00BF1991"/>
    <w:rsid w:val="00BF19D6"/>
    <w:rsid w:val="00BF1ACB"/>
    <w:rsid w:val="00BF1AE7"/>
    <w:rsid w:val="00BF1B59"/>
    <w:rsid w:val="00BF1B9C"/>
    <w:rsid w:val="00BF1DC4"/>
    <w:rsid w:val="00BF1E1A"/>
    <w:rsid w:val="00BF1E80"/>
    <w:rsid w:val="00BF1EE9"/>
    <w:rsid w:val="00BF1F43"/>
    <w:rsid w:val="00BF2033"/>
    <w:rsid w:val="00BF207C"/>
    <w:rsid w:val="00BF2142"/>
    <w:rsid w:val="00BF224A"/>
    <w:rsid w:val="00BF22F8"/>
    <w:rsid w:val="00BF2340"/>
    <w:rsid w:val="00BF2410"/>
    <w:rsid w:val="00BF252D"/>
    <w:rsid w:val="00BF253D"/>
    <w:rsid w:val="00BF264E"/>
    <w:rsid w:val="00BF26C1"/>
    <w:rsid w:val="00BF2721"/>
    <w:rsid w:val="00BF279D"/>
    <w:rsid w:val="00BF27A5"/>
    <w:rsid w:val="00BF2812"/>
    <w:rsid w:val="00BF2897"/>
    <w:rsid w:val="00BF28A7"/>
    <w:rsid w:val="00BF28E4"/>
    <w:rsid w:val="00BF2B18"/>
    <w:rsid w:val="00BF2B61"/>
    <w:rsid w:val="00BF2B74"/>
    <w:rsid w:val="00BF2BC0"/>
    <w:rsid w:val="00BF2C11"/>
    <w:rsid w:val="00BF2C1C"/>
    <w:rsid w:val="00BF2C6E"/>
    <w:rsid w:val="00BF2D70"/>
    <w:rsid w:val="00BF2D7B"/>
    <w:rsid w:val="00BF2D9B"/>
    <w:rsid w:val="00BF2DA3"/>
    <w:rsid w:val="00BF2F47"/>
    <w:rsid w:val="00BF303E"/>
    <w:rsid w:val="00BF3041"/>
    <w:rsid w:val="00BF307A"/>
    <w:rsid w:val="00BF30D4"/>
    <w:rsid w:val="00BF30F2"/>
    <w:rsid w:val="00BF3144"/>
    <w:rsid w:val="00BF31FB"/>
    <w:rsid w:val="00BF326A"/>
    <w:rsid w:val="00BF32B6"/>
    <w:rsid w:val="00BF32B7"/>
    <w:rsid w:val="00BF32C4"/>
    <w:rsid w:val="00BF341F"/>
    <w:rsid w:val="00BF3477"/>
    <w:rsid w:val="00BF34D0"/>
    <w:rsid w:val="00BF34D5"/>
    <w:rsid w:val="00BF3567"/>
    <w:rsid w:val="00BF3594"/>
    <w:rsid w:val="00BF35D6"/>
    <w:rsid w:val="00BF3701"/>
    <w:rsid w:val="00BF375C"/>
    <w:rsid w:val="00BF37DA"/>
    <w:rsid w:val="00BF3802"/>
    <w:rsid w:val="00BF3804"/>
    <w:rsid w:val="00BF3853"/>
    <w:rsid w:val="00BF3854"/>
    <w:rsid w:val="00BF3879"/>
    <w:rsid w:val="00BF388E"/>
    <w:rsid w:val="00BF393C"/>
    <w:rsid w:val="00BF39C0"/>
    <w:rsid w:val="00BF39E6"/>
    <w:rsid w:val="00BF39F4"/>
    <w:rsid w:val="00BF3A12"/>
    <w:rsid w:val="00BF3A52"/>
    <w:rsid w:val="00BF3AC1"/>
    <w:rsid w:val="00BF3AF3"/>
    <w:rsid w:val="00BF3DD5"/>
    <w:rsid w:val="00BF3E16"/>
    <w:rsid w:val="00BF3ED8"/>
    <w:rsid w:val="00BF3F9A"/>
    <w:rsid w:val="00BF4029"/>
    <w:rsid w:val="00BF412A"/>
    <w:rsid w:val="00BF4216"/>
    <w:rsid w:val="00BF42FD"/>
    <w:rsid w:val="00BF43F7"/>
    <w:rsid w:val="00BF440E"/>
    <w:rsid w:val="00BF4519"/>
    <w:rsid w:val="00BF4523"/>
    <w:rsid w:val="00BF4579"/>
    <w:rsid w:val="00BF458C"/>
    <w:rsid w:val="00BF4649"/>
    <w:rsid w:val="00BF4695"/>
    <w:rsid w:val="00BF46F9"/>
    <w:rsid w:val="00BF4767"/>
    <w:rsid w:val="00BF476F"/>
    <w:rsid w:val="00BF4795"/>
    <w:rsid w:val="00BF47C9"/>
    <w:rsid w:val="00BF4833"/>
    <w:rsid w:val="00BF4896"/>
    <w:rsid w:val="00BF48F4"/>
    <w:rsid w:val="00BF4913"/>
    <w:rsid w:val="00BF4963"/>
    <w:rsid w:val="00BF4A2C"/>
    <w:rsid w:val="00BF4A40"/>
    <w:rsid w:val="00BF4A99"/>
    <w:rsid w:val="00BF4AAD"/>
    <w:rsid w:val="00BF4B28"/>
    <w:rsid w:val="00BF4B89"/>
    <w:rsid w:val="00BF4CC0"/>
    <w:rsid w:val="00BF4CE5"/>
    <w:rsid w:val="00BF4E05"/>
    <w:rsid w:val="00BF4F02"/>
    <w:rsid w:val="00BF4F64"/>
    <w:rsid w:val="00BF4F8A"/>
    <w:rsid w:val="00BF4FBE"/>
    <w:rsid w:val="00BF5024"/>
    <w:rsid w:val="00BF5060"/>
    <w:rsid w:val="00BF507D"/>
    <w:rsid w:val="00BF50A2"/>
    <w:rsid w:val="00BF50A7"/>
    <w:rsid w:val="00BF50C4"/>
    <w:rsid w:val="00BF5100"/>
    <w:rsid w:val="00BF5208"/>
    <w:rsid w:val="00BF525A"/>
    <w:rsid w:val="00BF52E4"/>
    <w:rsid w:val="00BF5300"/>
    <w:rsid w:val="00BF5409"/>
    <w:rsid w:val="00BF5457"/>
    <w:rsid w:val="00BF54DA"/>
    <w:rsid w:val="00BF552B"/>
    <w:rsid w:val="00BF5535"/>
    <w:rsid w:val="00BF5612"/>
    <w:rsid w:val="00BF5671"/>
    <w:rsid w:val="00BF5750"/>
    <w:rsid w:val="00BF575E"/>
    <w:rsid w:val="00BF577E"/>
    <w:rsid w:val="00BF57FD"/>
    <w:rsid w:val="00BF585C"/>
    <w:rsid w:val="00BF5862"/>
    <w:rsid w:val="00BF5871"/>
    <w:rsid w:val="00BF58E7"/>
    <w:rsid w:val="00BF592C"/>
    <w:rsid w:val="00BF5976"/>
    <w:rsid w:val="00BF5A09"/>
    <w:rsid w:val="00BF5B3C"/>
    <w:rsid w:val="00BF5C09"/>
    <w:rsid w:val="00BF5C84"/>
    <w:rsid w:val="00BF5D94"/>
    <w:rsid w:val="00BF5E45"/>
    <w:rsid w:val="00BF5E96"/>
    <w:rsid w:val="00BF5EF7"/>
    <w:rsid w:val="00BF5F40"/>
    <w:rsid w:val="00BF5F7F"/>
    <w:rsid w:val="00BF5FF0"/>
    <w:rsid w:val="00BF5FFA"/>
    <w:rsid w:val="00BF6010"/>
    <w:rsid w:val="00BF604C"/>
    <w:rsid w:val="00BF6188"/>
    <w:rsid w:val="00BF61B5"/>
    <w:rsid w:val="00BF61C0"/>
    <w:rsid w:val="00BF6210"/>
    <w:rsid w:val="00BF622A"/>
    <w:rsid w:val="00BF625E"/>
    <w:rsid w:val="00BF62E3"/>
    <w:rsid w:val="00BF6373"/>
    <w:rsid w:val="00BF6423"/>
    <w:rsid w:val="00BF6477"/>
    <w:rsid w:val="00BF647A"/>
    <w:rsid w:val="00BF650D"/>
    <w:rsid w:val="00BF652A"/>
    <w:rsid w:val="00BF6581"/>
    <w:rsid w:val="00BF6588"/>
    <w:rsid w:val="00BF66BE"/>
    <w:rsid w:val="00BF66C6"/>
    <w:rsid w:val="00BF66D1"/>
    <w:rsid w:val="00BF66D3"/>
    <w:rsid w:val="00BF6713"/>
    <w:rsid w:val="00BF67BC"/>
    <w:rsid w:val="00BF67DD"/>
    <w:rsid w:val="00BF685B"/>
    <w:rsid w:val="00BF6895"/>
    <w:rsid w:val="00BF689E"/>
    <w:rsid w:val="00BF6921"/>
    <w:rsid w:val="00BF6952"/>
    <w:rsid w:val="00BF69FD"/>
    <w:rsid w:val="00BF6A2B"/>
    <w:rsid w:val="00BF6A70"/>
    <w:rsid w:val="00BF6B68"/>
    <w:rsid w:val="00BF6C6C"/>
    <w:rsid w:val="00BF6D17"/>
    <w:rsid w:val="00BF6D7D"/>
    <w:rsid w:val="00BF6D8E"/>
    <w:rsid w:val="00BF6DC2"/>
    <w:rsid w:val="00BF6DDC"/>
    <w:rsid w:val="00BF6DE9"/>
    <w:rsid w:val="00BF6E84"/>
    <w:rsid w:val="00BF6E8E"/>
    <w:rsid w:val="00BF6EF3"/>
    <w:rsid w:val="00BF6EFB"/>
    <w:rsid w:val="00BF6F51"/>
    <w:rsid w:val="00BF6F9B"/>
    <w:rsid w:val="00BF6FF9"/>
    <w:rsid w:val="00BF70AD"/>
    <w:rsid w:val="00BF70D1"/>
    <w:rsid w:val="00BF7105"/>
    <w:rsid w:val="00BF7133"/>
    <w:rsid w:val="00BF719F"/>
    <w:rsid w:val="00BF71A0"/>
    <w:rsid w:val="00BF71AA"/>
    <w:rsid w:val="00BF71B0"/>
    <w:rsid w:val="00BF71BC"/>
    <w:rsid w:val="00BF7314"/>
    <w:rsid w:val="00BF735D"/>
    <w:rsid w:val="00BF7441"/>
    <w:rsid w:val="00BF7450"/>
    <w:rsid w:val="00BF74B2"/>
    <w:rsid w:val="00BF7534"/>
    <w:rsid w:val="00BF7536"/>
    <w:rsid w:val="00BF753D"/>
    <w:rsid w:val="00BF75BD"/>
    <w:rsid w:val="00BF76A7"/>
    <w:rsid w:val="00BF77F8"/>
    <w:rsid w:val="00BF780A"/>
    <w:rsid w:val="00BF7819"/>
    <w:rsid w:val="00BF7894"/>
    <w:rsid w:val="00BF78CB"/>
    <w:rsid w:val="00BF797B"/>
    <w:rsid w:val="00BF7981"/>
    <w:rsid w:val="00BF79BB"/>
    <w:rsid w:val="00BF79CB"/>
    <w:rsid w:val="00BF79E7"/>
    <w:rsid w:val="00BF7A0C"/>
    <w:rsid w:val="00BF7A2D"/>
    <w:rsid w:val="00BF7A86"/>
    <w:rsid w:val="00BF7AC9"/>
    <w:rsid w:val="00BF7B7F"/>
    <w:rsid w:val="00BF7B8D"/>
    <w:rsid w:val="00BF7BEC"/>
    <w:rsid w:val="00BF7D4F"/>
    <w:rsid w:val="00BF7D51"/>
    <w:rsid w:val="00BF7D8A"/>
    <w:rsid w:val="00BF7DA7"/>
    <w:rsid w:val="00BF7DC4"/>
    <w:rsid w:val="00BF7DDD"/>
    <w:rsid w:val="00BF7F07"/>
    <w:rsid w:val="00BF7F85"/>
    <w:rsid w:val="00BF7F8D"/>
    <w:rsid w:val="00BF7FC6"/>
    <w:rsid w:val="00C00023"/>
    <w:rsid w:val="00C000EE"/>
    <w:rsid w:val="00C00150"/>
    <w:rsid w:val="00C00199"/>
    <w:rsid w:val="00C0019A"/>
    <w:rsid w:val="00C001DE"/>
    <w:rsid w:val="00C00288"/>
    <w:rsid w:val="00C002A4"/>
    <w:rsid w:val="00C002BC"/>
    <w:rsid w:val="00C00313"/>
    <w:rsid w:val="00C0031E"/>
    <w:rsid w:val="00C0033E"/>
    <w:rsid w:val="00C00347"/>
    <w:rsid w:val="00C003B1"/>
    <w:rsid w:val="00C003E5"/>
    <w:rsid w:val="00C0049A"/>
    <w:rsid w:val="00C004A3"/>
    <w:rsid w:val="00C004B4"/>
    <w:rsid w:val="00C004D6"/>
    <w:rsid w:val="00C0052B"/>
    <w:rsid w:val="00C00550"/>
    <w:rsid w:val="00C00632"/>
    <w:rsid w:val="00C006FE"/>
    <w:rsid w:val="00C007AD"/>
    <w:rsid w:val="00C007DE"/>
    <w:rsid w:val="00C0082A"/>
    <w:rsid w:val="00C00859"/>
    <w:rsid w:val="00C00925"/>
    <w:rsid w:val="00C00978"/>
    <w:rsid w:val="00C00A3B"/>
    <w:rsid w:val="00C00B22"/>
    <w:rsid w:val="00C00B2F"/>
    <w:rsid w:val="00C00B6A"/>
    <w:rsid w:val="00C00B70"/>
    <w:rsid w:val="00C00C9A"/>
    <w:rsid w:val="00C00E49"/>
    <w:rsid w:val="00C00E4F"/>
    <w:rsid w:val="00C00F00"/>
    <w:rsid w:val="00C00F37"/>
    <w:rsid w:val="00C00F7F"/>
    <w:rsid w:val="00C00F9B"/>
    <w:rsid w:val="00C00FEF"/>
    <w:rsid w:val="00C01076"/>
    <w:rsid w:val="00C0107D"/>
    <w:rsid w:val="00C0111B"/>
    <w:rsid w:val="00C01173"/>
    <w:rsid w:val="00C01290"/>
    <w:rsid w:val="00C0133B"/>
    <w:rsid w:val="00C01343"/>
    <w:rsid w:val="00C01500"/>
    <w:rsid w:val="00C01527"/>
    <w:rsid w:val="00C015A0"/>
    <w:rsid w:val="00C015F1"/>
    <w:rsid w:val="00C01644"/>
    <w:rsid w:val="00C0164C"/>
    <w:rsid w:val="00C01657"/>
    <w:rsid w:val="00C01674"/>
    <w:rsid w:val="00C01693"/>
    <w:rsid w:val="00C016D9"/>
    <w:rsid w:val="00C017D1"/>
    <w:rsid w:val="00C0181D"/>
    <w:rsid w:val="00C0187D"/>
    <w:rsid w:val="00C0190A"/>
    <w:rsid w:val="00C01A2B"/>
    <w:rsid w:val="00C01A50"/>
    <w:rsid w:val="00C01AA8"/>
    <w:rsid w:val="00C01AD0"/>
    <w:rsid w:val="00C01AF4"/>
    <w:rsid w:val="00C01B5B"/>
    <w:rsid w:val="00C01B8C"/>
    <w:rsid w:val="00C01B90"/>
    <w:rsid w:val="00C01B9E"/>
    <w:rsid w:val="00C01C54"/>
    <w:rsid w:val="00C01D72"/>
    <w:rsid w:val="00C01DC4"/>
    <w:rsid w:val="00C01EC2"/>
    <w:rsid w:val="00C01F2E"/>
    <w:rsid w:val="00C01F98"/>
    <w:rsid w:val="00C01FB0"/>
    <w:rsid w:val="00C01FC7"/>
    <w:rsid w:val="00C01FFC"/>
    <w:rsid w:val="00C0209B"/>
    <w:rsid w:val="00C020E7"/>
    <w:rsid w:val="00C021E8"/>
    <w:rsid w:val="00C02226"/>
    <w:rsid w:val="00C0222F"/>
    <w:rsid w:val="00C0226A"/>
    <w:rsid w:val="00C02329"/>
    <w:rsid w:val="00C023AE"/>
    <w:rsid w:val="00C023EC"/>
    <w:rsid w:val="00C0249C"/>
    <w:rsid w:val="00C024C4"/>
    <w:rsid w:val="00C024F0"/>
    <w:rsid w:val="00C024F8"/>
    <w:rsid w:val="00C02565"/>
    <w:rsid w:val="00C025E3"/>
    <w:rsid w:val="00C02667"/>
    <w:rsid w:val="00C02778"/>
    <w:rsid w:val="00C027C2"/>
    <w:rsid w:val="00C0282A"/>
    <w:rsid w:val="00C02834"/>
    <w:rsid w:val="00C0287C"/>
    <w:rsid w:val="00C0288C"/>
    <w:rsid w:val="00C0291B"/>
    <w:rsid w:val="00C02990"/>
    <w:rsid w:val="00C029CA"/>
    <w:rsid w:val="00C029D1"/>
    <w:rsid w:val="00C02A2E"/>
    <w:rsid w:val="00C02AB2"/>
    <w:rsid w:val="00C02BA3"/>
    <w:rsid w:val="00C02BBA"/>
    <w:rsid w:val="00C02C7B"/>
    <w:rsid w:val="00C02CCB"/>
    <w:rsid w:val="00C02CD4"/>
    <w:rsid w:val="00C02D96"/>
    <w:rsid w:val="00C02DB3"/>
    <w:rsid w:val="00C02DF8"/>
    <w:rsid w:val="00C02EC4"/>
    <w:rsid w:val="00C02F90"/>
    <w:rsid w:val="00C030D8"/>
    <w:rsid w:val="00C03155"/>
    <w:rsid w:val="00C0317F"/>
    <w:rsid w:val="00C03181"/>
    <w:rsid w:val="00C0323C"/>
    <w:rsid w:val="00C0323E"/>
    <w:rsid w:val="00C0324B"/>
    <w:rsid w:val="00C0327D"/>
    <w:rsid w:val="00C032B8"/>
    <w:rsid w:val="00C032C4"/>
    <w:rsid w:val="00C03317"/>
    <w:rsid w:val="00C03376"/>
    <w:rsid w:val="00C0338E"/>
    <w:rsid w:val="00C033B5"/>
    <w:rsid w:val="00C033B6"/>
    <w:rsid w:val="00C034CD"/>
    <w:rsid w:val="00C0358A"/>
    <w:rsid w:val="00C035D3"/>
    <w:rsid w:val="00C03626"/>
    <w:rsid w:val="00C03667"/>
    <w:rsid w:val="00C03689"/>
    <w:rsid w:val="00C036CD"/>
    <w:rsid w:val="00C03727"/>
    <w:rsid w:val="00C03775"/>
    <w:rsid w:val="00C037D6"/>
    <w:rsid w:val="00C03842"/>
    <w:rsid w:val="00C0384F"/>
    <w:rsid w:val="00C03944"/>
    <w:rsid w:val="00C039B1"/>
    <w:rsid w:val="00C03AD5"/>
    <w:rsid w:val="00C03B12"/>
    <w:rsid w:val="00C03C39"/>
    <w:rsid w:val="00C03C5C"/>
    <w:rsid w:val="00C03C9F"/>
    <w:rsid w:val="00C03D0E"/>
    <w:rsid w:val="00C03D11"/>
    <w:rsid w:val="00C03D78"/>
    <w:rsid w:val="00C03E18"/>
    <w:rsid w:val="00C03E1E"/>
    <w:rsid w:val="00C03E52"/>
    <w:rsid w:val="00C03E75"/>
    <w:rsid w:val="00C03EA1"/>
    <w:rsid w:val="00C03EB4"/>
    <w:rsid w:val="00C03F23"/>
    <w:rsid w:val="00C040C9"/>
    <w:rsid w:val="00C040D4"/>
    <w:rsid w:val="00C040D5"/>
    <w:rsid w:val="00C04176"/>
    <w:rsid w:val="00C0421B"/>
    <w:rsid w:val="00C042C4"/>
    <w:rsid w:val="00C042FD"/>
    <w:rsid w:val="00C04357"/>
    <w:rsid w:val="00C0437E"/>
    <w:rsid w:val="00C0438B"/>
    <w:rsid w:val="00C043AF"/>
    <w:rsid w:val="00C043F5"/>
    <w:rsid w:val="00C043F7"/>
    <w:rsid w:val="00C04411"/>
    <w:rsid w:val="00C0445F"/>
    <w:rsid w:val="00C04499"/>
    <w:rsid w:val="00C044ED"/>
    <w:rsid w:val="00C04507"/>
    <w:rsid w:val="00C04554"/>
    <w:rsid w:val="00C0460A"/>
    <w:rsid w:val="00C0465D"/>
    <w:rsid w:val="00C0469C"/>
    <w:rsid w:val="00C047B2"/>
    <w:rsid w:val="00C047BD"/>
    <w:rsid w:val="00C047CD"/>
    <w:rsid w:val="00C047D6"/>
    <w:rsid w:val="00C04881"/>
    <w:rsid w:val="00C0489A"/>
    <w:rsid w:val="00C048F3"/>
    <w:rsid w:val="00C0499B"/>
    <w:rsid w:val="00C049F0"/>
    <w:rsid w:val="00C04AB1"/>
    <w:rsid w:val="00C04B38"/>
    <w:rsid w:val="00C04B4F"/>
    <w:rsid w:val="00C04B78"/>
    <w:rsid w:val="00C04B84"/>
    <w:rsid w:val="00C04BEB"/>
    <w:rsid w:val="00C04BF8"/>
    <w:rsid w:val="00C04CB3"/>
    <w:rsid w:val="00C04CBF"/>
    <w:rsid w:val="00C04D39"/>
    <w:rsid w:val="00C04D81"/>
    <w:rsid w:val="00C04DA8"/>
    <w:rsid w:val="00C04DC6"/>
    <w:rsid w:val="00C04DCE"/>
    <w:rsid w:val="00C04E2E"/>
    <w:rsid w:val="00C04ED2"/>
    <w:rsid w:val="00C04ED7"/>
    <w:rsid w:val="00C04EE1"/>
    <w:rsid w:val="00C04FEF"/>
    <w:rsid w:val="00C04FF0"/>
    <w:rsid w:val="00C04FFD"/>
    <w:rsid w:val="00C05058"/>
    <w:rsid w:val="00C050A1"/>
    <w:rsid w:val="00C050BA"/>
    <w:rsid w:val="00C05109"/>
    <w:rsid w:val="00C0516B"/>
    <w:rsid w:val="00C05176"/>
    <w:rsid w:val="00C051A5"/>
    <w:rsid w:val="00C051AE"/>
    <w:rsid w:val="00C05227"/>
    <w:rsid w:val="00C0523B"/>
    <w:rsid w:val="00C0526C"/>
    <w:rsid w:val="00C0528A"/>
    <w:rsid w:val="00C05307"/>
    <w:rsid w:val="00C05496"/>
    <w:rsid w:val="00C05536"/>
    <w:rsid w:val="00C05573"/>
    <w:rsid w:val="00C055F4"/>
    <w:rsid w:val="00C05628"/>
    <w:rsid w:val="00C0562C"/>
    <w:rsid w:val="00C05635"/>
    <w:rsid w:val="00C056E4"/>
    <w:rsid w:val="00C056E5"/>
    <w:rsid w:val="00C05792"/>
    <w:rsid w:val="00C05883"/>
    <w:rsid w:val="00C05926"/>
    <w:rsid w:val="00C05929"/>
    <w:rsid w:val="00C05932"/>
    <w:rsid w:val="00C0598C"/>
    <w:rsid w:val="00C05A01"/>
    <w:rsid w:val="00C05AC2"/>
    <w:rsid w:val="00C05D36"/>
    <w:rsid w:val="00C05E62"/>
    <w:rsid w:val="00C05E69"/>
    <w:rsid w:val="00C05E72"/>
    <w:rsid w:val="00C05EB9"/>
    <w:rsid w:val="00C05EC6"/>
    <w:rsid w:val="00C05F04"/>
    <w:rsid w:val="00C05F28"/>
    <w:rsid w:val="00C05F9C"/>
    <w:rsid w:val="00C05FD2"/>
    <w:rsid w:val="00C05FF7"/>
    <w:rsid w:val="00C060C5"/>
    <w:rsid w:val="00C06147"/>
    <w:rsid w:val="00C061E1"/>
    <w:rsid w:val="00C061F0"/>
    <w:rsid w:val="00C06252"/>
    <w:rsid w:val="00C062DB"/>
    <w:rsid w:val="00C0633B"/>
    <w:rsid w:val="00C0640B"/>
    <w:rsid w:val="00C064A4"/>
    <w:rsid w:val="00C0655B"/>
    <w:rsid w:val="00C065C2"/>
    <w:rsid w:val="00C06621"/>
    <w:rsid w:val="00C0668F"/>
    <w:rsid w:val="00C06782"/>
    <w:rsid w:val="00C067AB"/>
    <w:rsid w:val="00C06951"/>
    <w:rsid w:val="00C069E9"/>
    <w:rsid w:val="00C069EE"/>
    <w:rsid w:val="00C06A36"/>
    <w:rsid w:val="00C06A5E"/>
    <w:rsid w:val="00C06AC9"/>
    <w:rsid w:val="00C06B8E"/>
    <w:rsid w:val="00C06C54"/>
    <w:rsid w:val="00C06CB0"/>
    <w:rsid w:val="00C06D2D"/>
    <w:rsid w:val="00C06D2E"/>
    <w:rsid w:val="00C06E43"/>
    <w:rsid w:val="00C06FB3"/>
    <w:rsid w:val="00C06FFC"/>
    <w:rsid w:val="00C070BF"/>
    <w:rsid w:val="00C070C9"/>
    <w:rsid w:val="00C07163"/>
    <w:rsid w:val="00C071EC"/>
    <w:rsid w:val="00C0724D"/>
    <w:rsid w:val="00C072F5"/>
    <w:rsid w:val="00C073F1"/>
    <w:rsid w:val="00C07415"/>
    <w:rsid w:val="00C0753A"/>
    <w:rsid w:val="00C0757D"/>
    <w:rsid w:val="00C07641"/>
    <w:rsid w:val="00C07657"/>
    <w:rsid w:val="00C076FE"/>
    <w:rsid w:val="00C07753"/>
    <w:rsid w:val="00C07786"/>
    <w:rsid w:val="00C07803"/>
    <w:rsid w:val="00C078E7"/>
    <w:rsid w:val="00C07913"/>
    <w:rsid w:val="00C07935"/>
    <w:rsid w:val="00C07985"/>
    <w:rsid w:val="00C0799A"/>
    <w:rsid w:val="00C079A8"/>
    <w:rsid w:val="00C07A14"/>
    <w:rsid w:val="00C07AEE"/>
    <w:rsid w:val="00C07B1A"/>
    <w:rsid w:val="00C07B2B"/>
    <w:rsid w:val="00C07BC0"/>
    <w:rsid w:val="00C07BE8"/>
    <w:rsid w:val="00C07BF0"/>
    <w:rsid w:val="00C07C6C"/>
    <w:rsid w:val="00C07CBA"/>
    <w:rsid w:val="00C07D21"/>
    <w:rsid w:val="00C07D7E"/>
    <w:rsid w:val="00C07E0D"/>
    <w:rsid w:val="00C07E37"/>
    <w:rsid w:val="00C07ED7"/>
    <w:rsid w:val="00C07F1C"/>
    <w:rsid w:val="00C07F1E"/>
    <w:rsid w:val="00C07F5C"/>
    <w:rsid w:val="00C07FC7"/>
    <w:rsid w:val="00C10048"/>
    <w:rsid w:val="00C1008B"/>
    <w:rsid w:val="00C10146"/>
    <w:rsid w:val="00C10156"/>
    <w:rsid w:val="00C10170"/>
    <w:rsid w:val="00C10238"/>
    <w:rsid w:val="00C102A2"/>
    <w:rsid w:val="00C102E0"/>
    <w:rsid w:val="00C1030D"/>
    <w:rsid w:val="00C103FC"/>
    <w:rsid w:val="00C10403"/>
    <w:rsid w:val="00C10448"/>
    <w:rsid w:val="00C10476"/>
    <w:rsid w:val="00C104E6"/>
    <w:rsid w:val="00C10515"/>
    <w:rsid w:val="00C10546"/>
    <w:rsid w:val="00C1054B"/>
    <w:rsid w:val="00C10653"/>
    <w:rsid w:val="00C10657"/>
    <w:rsid w:val="00C10660"/>
    <w:rsid w:val="00C106D0"/>
    <w:rsid w:val="00C10730"/>
    <w:rsid w:val="00C10745"/>
    <w:rsid w:val="00C1074C"/>
    <w:rsid w:val="00C10771"/>
    <w:rsid w:val="00C10798"/>
    <w:rsid w:val="00C10804"/>
    <w:rsid w:val="00C10893"/>
    <w:rsid w:val="00C108CA"/>
    <w:rsid w:val="00C10A7A"/>
    <w:rsid w:val="00C10A81"/>
    <w:rsid w:val="00C10A96"/>
    <w:rsid w:val="00C10B6C"/>
    <w:rsid w:val="00C10B84"/>
    <w:rsid w:val="00C10B8A"/>
    <w:rsid w:val="00C10BDD"/>
    <w:rsid w:val="00C10C38"/>
    <w:rsid w:val="00C10CA6"/>
    <w:rsid w:val="00C10CB7"/>
    <w:rsid w:val="00C10CCF"/>
    <w:rsid w:val="00C10D19"/>
    <w:rsid w:val="00C10D43"/>
    <w:rsid w:val="00C10DB2"/>
    <w:rsid w:val="00C10DDA"/>
    <w:rsid w:val="00C10EE3"/>
    <w:rsid w:val="00C10F11"/>
    <w:rsid w:val="00C10F65"/>
    <w:rsid w:val="00C10F93"/>
    <w:rsid w:val="00C11026"/>
    <w:rsid w:val="00C11048"/>
    <w:rsid w:val="00C11099"/>
    <w:rsid w:val="00C110B4"/>
    <w:rsid w:val="00C11101"/>
    <w:rsid w:val="00C1110C"/>
    <w:rsid w:val="00C1115C"/>
    <w:rsid w:val="00C11179"/>
    <w:rsid w:val="00C1117B"/>
    <w:rsid w:val="00C11189"/>
    <w:rsid w:val="00C1118D"/>
    <w:rsid w:val="00C11261"/>
    <w:rsid w:val="00C11263"/>
    <w:rsid w:val="00C11350"/>
    <w:rsid w:val="00C1135C"/>
    <w:rsid w:val="00C11562"/>
    <w:rsid w:val="00C115AB"/>
    <w:rsid w:val="00C11603"/>
    <w:rsid w:val="00C116A7"/>
    <w:rsid w:val="00C1170F"/>
    <w:rsid w:val="00C11762"/>
    <w:rsid w:val="00C117DC"/>
    <w:rsid w:val="00C1181C"/>
    <w:rsid w:val="00C118B0"/>
    <w:rsid w:val="00C118D1"/>
    <w:rsid w:val="00C11935"/>
    <w:rsid w:val="00C11947"/>
    <w:rsid w:val="00C11957"/>
    <w:rsid w:val="00C119ED"/>
    <w:rsid w:val="00C11A06"/>
    <w:rsid w:val="00C11A11"/>
    <w:rsid w:val="00C11A96"/>
    <w:rsid w:val="00C11B7F"/>
    <w:rsid w:val="00C11BB1"/>
    <w:rsid w:val="00C11C01"/>
    <w:rsid w:val="00C11C83"/>
    <w:rsid w:val="00C11C93"/>
    <w:rsid w:val="00C11CD1"/>
    <w:rsid w:val="00C11CE1"/>
    <w:rsid w:val="00C11D16"/>
    <w:rsid w:val="00C11D2A"/>
    <w:rsid w:val="00C11DAF"/>
    <w:rsid w:val="00C11DF2"/>
    <w:rsid w:val="00C11E1B"/>
    <w:rsid w:val="00C11E48"/>
    <w:rsid w:val="00C11E8F"/>
    <w:rsid w:val="00C12042"/>
    <w:rsid w:val="00C12143"/>
    <w:rsid w:val="00C121AA"/>
    <w:rsid w:val="00C121E9"/>
    <w:rsid w:val="00C121F2"/>
    <w:rsid w:val="00C122CF"/>
    <w:rsid w:val="00C12433"/>
    <w:rsid w:val="00C1246F"/>
    <w:rsid w:val="00C124B7"/>
    <w:rsid w:val="00C124DD"/>
    <w:rsid w:val="00C124F4"/>
    <w:rsid w:val="00C12505"/>
    <w:rsid w:val="00C12516"/>
    <w:rsid w:val="00C12582"/>
    <w:rsid w:val="00C12594"/>
    <w:rsid w:val="00C125E9"/>
    <w:rsid w:val="00C12795"/>
    <w:rsid w:val="00C127D6"/>
    <w:rsid w:val="00C127E4"/>
    <w:rsid w:val="00C127FC"/>
    <w:rsid w:val="00C12809"/>
    <w:rsid w:val="00C12895"/>
    <w:rsid w:val="00C128B2"/>
    <w:rsid w:val="00C128B8"/>
    <w:rsid w:val="00C1292F"/>
    <w:rsid w:val="00C1298A"/>
    <w:rsid w:val="00C1299A"/>
    <w:rsid w:val="00C129AF"/>
    <w:rsid w:val="00C129FD"/>
    <w:rsid w:val="00C12A0F"/>
    <w:rsid w:val="00C12A12"/>
    <w:rsid w:val="00C12A35"/>
    <w:rsid w:val="00C12AB8"/>
    <w:rsid w:val="00C12B51"/>
    <w:rsid w:val="00C12B6A"/>
    <w:rsid w:val="00C12C08"/>
    <w:rsid w:val="00C12C6B"/>
    <w:rsid w:val="00C12CB6"/>
    <w:rsid w:val="00C12CB8"/>
    <w:rsid w:val="00C12D1E"/>
    <w:rsid w:val="00C12DB7"/>
    <w:rsid w:val="00C12E07"/>
    <w:rsid w:val="00C12EAA"/>
    <w:rsid w:val="00C12EDA"/>
    <w:rsid w:val="00C12F96"/>
    <w:rsid w:val="00C12FA8"/>
    <w:rsid w:val="00C12FB1"/>
    <w:rsid w:val="00C12FB5"/>
    <w:rsid w:val="00C12FDF"/>
    <w:rsid w:val="00C13046"/>
    <w:rsid w:val="00C13073"/>
    <w:rsid w:val="00C130B4"/>
    <w:rsid w:val="00C1311A"/>
    <w:rsid w:val="00C13139"/>
    <w:rsid w:val="00C1319E"/>
    <w:rsid w:val="00C131AC"/>
    <w:rsid w:val="00C131DA"/>
    <w:rsid w:val="00C1324B"/>
    <w:rsid w:val="00C13347"/>
    <w:rsid w:val="00C13361"/>
    <w:rsid w:val="00C13381"/>
    <w:rsid w:val="00C1343D"/>
    <w:rsid w:val="00C134FE"/>
    <w:rsid w:val="00C13553"/>
    <w:rsid w:val="00C135B5"/>
    <w:rsid w:val="00C1368B"/>
    <w:rsid w:val="00C136A6"/>
    <w:rsid w:val="00C13751"/>
    <w:rsid w:val="00C1376A"/>
    <w:rsid w:val="00C137D9"/>
    <w:rsid w:val="00C138C0"/>
    <w:rsid w:val="00C138D0"/>
    <w:rsid w:val="00C138E2"/>
    <w:rsid w:val="00C13905"/>
    <w:rsid w:val="00C139E3"/>
    <w:rsid w:val="00C13A47"/>
    <w:rsid w:val="00C13BCF"/>
    <w:rsid w:val="00C13C3D"/>
    <w:rsid w:val="00C13C57"/>
    <w:rsid w:val="00C13F7A"/>
    <w:rsid w:val="00C13FF0"/>
    <w:rsid w:val="00C13FF7"/>
    <w:rsid w:val="00C14029"/>
    <w:rsid w:val="00C14045"/>
    <w:rsid w:val="00C1408F"/>
    <w:rsid w:val="00C1413A"/>
    <w:rsid w:val="00C14165"/>
    <w:rsid w:val="00C14166"/>
    <w:rsid w:val="00C141A0"/>
    <w:rsid w:val="00C141D1"/>
    <w:rsid w:val="00C14216"/>
    <w:rsid w:val="00C1433B"/>
    <w:rsid w:val="00C143D4"/>
    <w:rsid w:val="00C14471"/>
    <w:rsid w:val="00C14553"/>
    <w:rsid w:val="00C145A2"/>
    <w:rsid w:val="00C145C0"/>
    <w:rsid w:val="00C145CA"/>
    <w:rsid w:val="00C145F1"/>
    <w:rsid w:val="00C14609"/>
    <w:rsid w:val="00C14681"/>
    <w:rsid w:val="00C1469E"/>
    <w:rsid w:val="00C146C3"/>
    <w:rsid w:val="00C14782"/>
    <w:rsid w:val="00C1483B"/>
    <w:rsid w:val="00C148A8"/>
    <w:rsid w:val="00C14929"/>
    <w:rsid w:val="00C14934"/>
    <w:rsid w:val="00C14A35"/>
    <w:rsid w:val="00C14B3E"/>
    <w:rsid w:val="00C14C52"/>
    <w:rsid w:val="00C14C83"/>
    <w:rsid w:val="00C14D17"/>
    <w:rsid w:val="00C14D43"/>
    <w:rsid w:val="00C14D97"/>
    <w:rsid w:val="00C14E13"/>
    <w:rsid w:val="00C14E2B"/>
    <w:rsid w:val="00C14EDA"/>
    <w:rsid w:val="00C14F51"/>
    <w:rsid w:val="00C14F6D"/>
    <w:rsid w:val="00C14FF8"/>
    <w:rsid w:val="00C1509B"/>
    <w:rsid w:val="00C15169"/>
    <w:rsid w:val="00C15176"/>
    <w:rsid w:val="00C1517F"/>
    <w:rsid w:val="00C15190"/>
    <w:rsid w:val="00C151BC"/>
    <w:rsid w:val="00C15206"/>
    <w:rsid w:val="00C15231"/>
    <w:rsid w:val="00C152AF"/>
    <w:rsid w:val="00C153AA"/>
    <w:rsid w:val="00C153DB"/>
    <w:rsid w:val="00C15469"/>
    <w:rsid w:val="00C154D0"/>
    <w:rsid w:val="00C154FD"/>
    <w:rsid w:val="00C15514"/>
    <w:rsid w:val="00C155E1"/>
    <w:rsid w:val="00C156EA"/>
    <w:rsid w:val="00C15752"/>
    <w:rsid w:val="00C15794"/>
    <w:rsid w:val="00C15845"/>
    <w:rsid w:val="00C15856"/>
    <w:rsid w:val="00C158A7"/>
    <w:rsid w:val="00C15940"/>
    <w:rsid w:val="00C15A0F"/>
    <w:rsid w:val="00C15A3D"/>
    <w:rsid w:val="00C15AB0"/>
    <w:rsid w:val="00C15BF1"/>
    <w:rsid w:val="00C15C81"/>
    <w:rsid w:val="00C15CCB"/>
    <w:rsid w:val="00C15E29"/>
    <w:rsid w:val="00C15F26"/>
    <w:rsid w:val="00C15F71"/>
    <w:rsid w:val="00C15FA0"/>
    <w:rsid w:val="00C15FDC"/>
    <w:rsid w:val="00C16009"/>
    <w:rsid w:val="00C160CB"/>
    <w:rsid w:val="00C160DF"/>
    <w:rsid w:val="00C16143"/>
    <w:rsid w:val="00C16144"/>
    <w:rsid w:val="00C16181"/>
    <w:rsid w:val="00C1624A"/>
    <w:rsid w:val="00C16256"/>
    <w:rsid w:val="00C16346"/>
    <w:rsid w:val="00C1635C"/>
    <w:rsid w:val="00C16383"/>
    <w:rsid w:val="00C16412"/>
    <w:rsid w:val="00C16434"/>
    <w:rsid w:val="00C16441"/>
    <w:rsid w:val="00C164D1"/>
    <w:rsid w:val="00C1651B"/>
    <w:rsid w:val="00C165CA"/>
    <w:rsid w:val="00C165E7"/>
    <w:rsid w:val="00C165FF"/>
    <w:rsid w:val="00C1663D"/>
    <w:rsid w:val="00C166B3"/>
    <w:rsid w:val="00C166D2"/>
    <w:rsid w:val="00C16793"/>
    <w:rsid w:val="00C167D3"/>
    <w:rsid w:val="00C16837"/>
    <w:rsid w:val="00C16855"/>
    <w:rsid w:val="00C16918"/>
    <w:rsid w:val="00C16936"/>
    <w:rsid w:val="00C16974"/>
    <w:rsid w:val="00C169D1"/>
    <w:rsid w:val="00C169F1"/>
    <w:rsid w:val="00C16A0C"/>
    <w:rsid w:val="00C16A80"/>
    <w:rsid w:val="00C16ACC"/>
    <w:rsid w:val="00C16AE5"/>
    <w:rsid w:val="00C16AEA"/>
    <w:rsid w:val="00C16B8E"/>
    <w:rsid w:val="00C16BDD"/>
    <w:rsid w:val="00C16C23"/>
    <w:rsid w:val="00C16C4B"/>
    <w:rsid w:val="00C16CEC"/>
    <w:rsid w:val="00C16D6C"/>
    <w:rsid w:val="00C16DA9"/>
    <w:rsid w:val="00C16E13"/>
    <w:rsid w:val="00C16E17"/>
    <w:rsid w:val="00C16E3D"/>
    <w:rsid w:val="00C16E49"/>
    <w:rsid w:val="00C16E7E"/>
    <w:rsid w:val="00C16EA2"/>
    <w:rsid w:val="00C16EE3"/>
    <w:rsid w:val="00C16EFD"/>
    <w:rsid w:val="00C16F28"/>
    <w:rsid w:val="00C17027"/>
    <w:rsid w:val="00C17052"/>
    <w:rsid w:val="00C17099"/>
    <w:rsid w:val="00C171AE"/>
    <w:rsid w:val="00C171F7"/>
    <w:rsid w:val="00C17249"/>
    <w:rsid w:val="00C17268"/>
    <w:rsid w:val="00C1729B"/>
    <w:rsid w:val="00C17402"/>
    <w:rsid w:val="00C17485"/>
    <w:rsid w:val="00C174C0"/>
    <w:rsid w:val="00C1756B"/>
    <w:rsid w:val="00C175CB"/>
    <w:rsid w:val="00C17735"/>
    <w:rsid w:val="00C1779F"/>
    <w:rsid w:val="00C1781C"/>
    <w:rsid w:val="00C178C6"/>
    <w:rsid w:val="00C178E8"/>
    <w:rsid w:val="00C178FB"/>
    <w:rsid w:val="00C17995"/>
    <w:rsid w:val="00C179C5"/>
    <w:rsid w:val="00C17A5B"/>
    <w:rsid w:val="00C17B47"/>
    <w:rsid w:val="00C17BBF"/>
    <w:rsid w:val="00C17C50"/>
    <w:rsid w:val="00C17C57"/>
    <w:rsid w:val="00C17C82"/>
    <w:rsid w:val="00C17CB0"/>
    <w:rsid w:val="00C17D17"/>
    <w:rsid w:val="00C17D1E"/>
    <w:rsid w:val="00C17E55"/>
    <w:rsid w:val="00C17EC0"/>
    <w:rsid w:val="00C17EE4"/>
    <w:rsid w:val="00C17F38"/>
    <w:rsid w:val="00C17FAB"/>
    <w:rsid w:val="00C17FB5"/>
    <w:rsid w:val="00C17FC9"/>
    <w:rsid w:val="00C20033"/>
    <w:rsid w:val="00C20079"/>
    <w:rsid w:val="00C2009A"/>
    <w:rsid w:val="00C200CD"/>
    <w:rsid w:val="00C20319"/>
    <w:rsid w:val="00C20329"/>
    <w:rsid w:val="00C20385"/>
    <w:rsid w:val="00C2042F"/>
    <w:rsid w:val="00C20441"/>
    <w:rsid w:val="00C205EE"/>
    <w:rsid w:val="00C20668"/>
    <w:rsid w:val="00C2066A"/>
    <w:rsid w:val="00C206A4"/>
    <w:rsid w:val="00C206A8"/>
    <w:rsid w:val="00C2074D"/>
    <w:rsid w:val="00C20768"/>
    <w:rsid w:val="00C20788"/>
    <w:rsid w:val="00C20813"/>
    <w:rsid w:val="00C20889"/>
    <w:rsid w:val="00C208C5"/>
    <w:rsid w:val="00C20937"/>
    <w:rsid w:val="00C20A27"/>
    <w:rsid w:val="00C20A8D"/>
    <w:rsid w:val="00C20B02"/>
    <w:rsid w:val="00C20B1F"/>
    <w:rsid w:val="00C20B30"/>
    <w:rsid w:val="00C20B8E"/>
    <w:rsid w:val="00C20BE4"/>
    <w:rsid w:val="00C20C3E"/>
    <w:rsid w:val="00C20C84"/>
    <w:rsid w:val="00C20CC7"/>
    <w:rsid w:val="00C20D51"/>
    <w:rsid w:val="00C20DB1"/>
    <w:rsid w:val="00C20E47"/>
    <w:rsid w:val="00C20E64"/>
    <w:rsid w:val="00C20EBC"/>
    <w:rsid w:val="00C20F2A"/>
    <w:rsid w:val="00C20F4B"/>
    <w:rsid w:val="00C20F6F"/>
    <w:rsid w:val="00C20F83"/>
    <w:rsid w:val="00C20F94"/>
    <w:rsid w:val="00C20FAD"/>
    <w:rsid w:val="00C21072"/>
    <w:rsid w:val="00C21156"/>
    <w:rsid w:val="00C21165"/>
    <w:rsid w:val="00C2116C"/>
    <w:rsid w:val="00C21201"/>
    <w:rsid w:val="00C21376"/>
    <w:rsid w:val="00C21396"/>
    <w:rsid w:val="00C2143E"/>
    <w:rsid w:val="00C2144D"/>
    <w:rsid w:val="00C214C7"/>
    <w:rsid w:val="00C21586"/>
    <w:rsid w:val="00C21591"/>
    <w:rsid w:val="00C215E9"/>
    <w:rsid w:val="00C21608"/>
    <w:rsid w:val="00C2161A"/>
    <w:rsid w:val="00C216D6"/>
    <w:rsid w:val="00C21730"/>
    <w:rsid w:val="00C217C4"/>
    <w:rsid w:val="00C217F0"/>
    <w:rsid w:val="00C21A05"/>
    <w:rsid w:val="00C21B08"/>
    <w:rsid w:val="00C21B5F"/>
    <w:rsid w:val="00C21BAF"/>
    <w:rsid w:val="00C21C0D"/>
    <w:rsid w:val="00C21C34"/>
    <w:rsid w:val="00C21D6D"/>
    <w:rsid w:val="00C21DAE"/>
    <w:rsid w:val="00C21DC3"/>
    <w:rsid w:val="00C21DCE"/>
    <w:rsid w:val="00C21E44"/>
    <w:rsid w:val="00C21EFA"/>
    <w:rsid w:val="00C21F0E"/>
    <w:rsid w:val="00C21FA6"/>
    <w:rsid w:val="00C2209C"/>
    <w:rsid w:val="00C22116"/>
    <w:rsid w:val="00C22192"/>
    <w:rsid w:val="00C2220F"/>
    <w:rsid w:val="00C2222D"/>
    <w:rsid w:val="00C22293"/>
    <w:rsid w:val="00C222DD"/>
    <w:rsid w:val="00C2233D"/>
    <w:rsid w:val="00C2237F"/>
    <w:rsid w:val="00C223BE"/>
    <w:rsid w:val="00C22447"/>
    <w:rsid w:val="00C22471"/>
    <w:rsid w:val="00C225AA"/>
    <w:rsid w:val="00C22697"/>
    <w:rsid w:val="00C22720"/>
    <w:rsid w:val="00C227BA"/>
    <w:rsid w:val="00C227DC"/>
    <w:rsid w:val="00C227F2"/>
    <w:rsid w:val="00C227F4"/>
    <w:rsid w:val="00C227FE"/>
    <w:rsid w:val="00C2285E"/>
    <w:rsid w:val="00C228AF"/>
    <w:rsid w:val="00C228BC"/>
    <w:rsid w:val="00C228C4"/>
    <w:rsid w:val="00C228FD"/>
    <w:rsid w:val="00C22A48"/>
    <w:rsid w:val="00C22A87"/>
    <w:rsid w:val="00C22ADF"/>
    <w:rsid w:val="00C22B2C"/>
    <w:rsid w:val="00C22C8B"/>
    <w:rsid w:val="00C22DED"/>
    <w:rsid w:val="00C2305B"/>
    <w:rsid w:val="00C2307F"/>
    <w:rsid w:val="00C23090"/>
    <w:rsid w:val="00C2311F"/>
    <w:rsid w:val="00C232BD"/>
    <w:rsid w:val="00C23376"/>
    <w:rsid w:val="00C233C9"/>
    <w:rsid w:val="00C2343A"/>
    <w:rsid w:val="00C23442"/>
    <w:rsid w:val="00C2344F"/>
    <w:rsid w:val="00C234AC"/>
    <w:rsid w:val="00C23504"/>
    <w:rsid w:val="00C2351D"/>
    <w:rsid w:val="00C23524"/>
    <w:rsid w:val="00C23571"/>
    <w:rsid w:val="00C23601"/>
    <w:rsid w:val="00C2364E"/>
    <w:rsid w:val="00C23746"/>
    <w:rsid w:val="00C23800"/>
    <w:rsid w:val="00C23807"/>
    <w:rsid w:val="00C23876"/>
    <w:rsid w:val="00C2391C"/>
    <w:rsid w:val="00C239A1"/>
    <w:rsid w:val="00C23A0A"/>
    <w:rsid w:val="00C23B27"/>
    <w:rsid w:val="00C23B3C"/>
    <w:rsid w:val="00C23B8E"/>
    <w:rsid w:val="00C23B9D"/>
    <w:rsid w:val="00C23BB8"/>
    <w:rsid w:val="00C23C01"/>
    <w:rsid w:val="00C23C66"/>
    <w:rsid w:val="00C23C76"/>
    <w:rsid w:val="00C23CA1"/>
    <w:rsid w:val="00C23D5D"/>
    <w:rsid w:val="00C23D6E"/>
    <w:rsid w:val="00C23EAC"/>
    <w:rsid w:val="00C23EEC"/>
    <w:rsid w:val="00C23EFB"/>
    <w:rsid w:val="00C2403B"/>
    <w:rsid w:val="00C240A5"/>
    <w:rsid w:val="00C240FE"/>
    <w:rsid w:val="00C241B7"/>
    <w:rsid w:val="00C24295"/>
    <w:rsid w:val="00C242E1"/>
    <w:rsid w:val="00C2430C"/>
    <w:rsid w:val="00C2430E"/>
    <w:rsid w:val="00C24397"/>
    <w:rsid w:val="00C243E6"/>
    <w:rsid w:val="00C243FB"/>
    <w:rsid w:val="00C24459"/>
    <w:rsid w:val="00C24656"/>
    <w:rsid w:val="00C24687"/>
    <w:rsid w:val="00C2468E"/>
    <w:rsid w:val="00C246D0"/>
    <w:rsid w:val="00C246E6"/>
    <w:rsid w:val="00C246EE"/>
    <w:rsid w:val="00C246F2"/>
    <w:rsid w:val="00C246F9"/>
    <w:rsid w:val="00C24737"/>
    <w:rsid w:val="00C2481C"/>
    <w:rsid w:val="00C248C0"/>
    <w:rsid w:val="00C2493F"/>
    <w:rsid w:val="00C24947"/>
    <w:rsid w:val="00C24A1B"/>
    <w:rsid w:val="00C24A68"/>
    <w:rsid w:val="00C24A6C"/>
    <w:rsid w:val="00C24A85"/>
    <w:rsid w:val="00C24AC4"/>
    <w:rsid w:val="00C24AEB"/>
    <w:rsid w:val="00C24B70"/>
    <w:rsid w:val="00C24BB5"/>
    <w:rsid w:val="00C24C0F"/>
    <w:rsid w:val="00C24C3F"/>
    <w:rsid w:val="00C24C83"/>
    <w:rsid w:val="00C24D31"/>
    <w:rsid w:val="00C24D6E"/>
    <w:rsid w:val="00C24D90"/>
    <w:rsid w:val="00C24DEA"/>
    <w:rsid w:val="00C24DFE"/>
    <w:rsid w:val="00C24E09"/>
    <w:rsid w:val="00C24E4A"/>
    <w:rsid w:val="00C24EE2"/>
    <w:rsid w:val="00C24FC6"/>
    <w:rsid w:val="00C25046"/>
    <w:rsid w:val="00C2516B"/>
    <w:rsid w:val="00C251F8"/>
    <w:rsid w:val="00C25251"/>
    <w:rsid w:val="00C2526E"/>
    <w:rsid w:val="00C25369"/>
    <w:rsid w:val="00C253D0"/>
    <w:rsid w:val="00C253D8"/>
    <w:rsid w:val="00C2540D"/>
    <w:rsid w:val="00C25453"/>
    <w:rsid w:val="00C2547A"/>
    <w:rsid w:val="00C254BD"/>
    <w:rsid w:val="00C25575"/>
    <w:rsid w:val="00C255DB"/>
    <w:rsid w:val="00C2565E"/>
    <w:rsid w:val="00C256DD"/>
    <w:rsid w:val="00C257C8"/>
    <w:rsid w:val="00C25848"/>
    <w:rsid w:val="00C25897"/>
    <w:rsid w:val="00C258A6"/>
    <w:rsid w:val="00C258B3"/>
    <w:rsid w:val="00C25956"/>
    <w:rsid w:val="00C25979"/>
    <w:rsid w:val="00C25A5B"/>
    <w:rsid w:val="00C25A69"/>
    <w:rsid w:val="00C25B05"/>
    <w:rsid w:val="00C25B83"/>
    <w:rsid w:val="00C25BE0"/>
    <w:rsid w:val="00C25C07"/>
    <w:rsid w:val="00C25C80"/>
    <w:rsid w:val="00C25DC3"/>
    <w:rsid w:val="00C25E38"/>
    <w:rsid w:val="00C25E3C"/>
    <w:rsid w:val="00C25E4A"/>
    <w:rsid w:val="00C25E9B"/>
    <w:rsid w:val="00C25EB8"/>
    <w:rsid w:val="00C25F32"/>
    <w:rsid w:val="00C2600A"/>
    <w:rsid w:val="00C26048"/>
    <w:rsid w:val="00C2608A"/>
    <w:rsid w:val="00C260A2"/>
    <w:rsid w:val="00C260CA"/>
    <w:rsid w:val="00C26108"/>
    <w:rsid w:val="00C2610F"/>
    <w:rsid w:val="00C2611F"/>
    <w:rsid w:val="00C26136"/>
    <w:rsid w:val="00C2624E"/>
    <w:rsid w:val="00C26255"/>
    <w:rsid w:val="00C26298"/>
    <w:rsid w:val="00C262D6"/>
    <w:rsid w:val="00C26341"/>
    <w:rsid w:val="00C26354"/>
    <w:rsid w:val="00C2635E"/>
    <w:rsid w:val="00C26392"/>
    <w:rsid w:val="00C263CA"/>
    <w:rsid w:val="00C2643E"/>
    <w:rsid w:val="00C26507"/>
    <w:rsid w:val="00C26540"/>
    <w:rsid w:val="00C26547"/>
    <w:rsid w:val="00C26588"/>
    <w:rsid w:val="00C26603"/>
    <w:rsid w:val="00C26666"/>
    <w:rsid w:val="00C2675A"/>
    <w:rsid w:val="00C267DD"/>
    <w:rsid w:val="00C26833"/>
    <w:rsid w:val="00C268B5"/>
    <w:rsid w:val="00C268C2"/>
    <w:rsid w:val="00C26915"/>
    <w:rsid w:val="00C26920"/>
    <w:rsid w:val="00C26962"/>
    <w:rsid w:val="00C26AF9"/>
    <w:rsid w:val="00C26B17"/>
    <w:rsid w:val="00C26B27"/>
    <w:rsid w:val="00C26C11"/>
    <w:rsid w:val="00C26C64"/>
    <w:rsid w:val="00C26C7A"/>
    <w:rsid w:val="00C26DA3"/>
    <w:rsid w:val="00C26DBB"/>
    <w:rsid w:val="00C26E25"/>
    <w:rsid w:val="00C26E3B"/>
    <w:rsid w:val="00C26E59"/>
    <w:rsid w:val="00C26EEF"/>
    <w:rsid w:val="00C26F12"/>
    <w:rsid w:val="00C26F38"/>
    <w:rsid w:val="00C26F6D"/>
    <w:rsid w:val="00C26F9E"/>
    <w:rsid w:val="00C27072"/>
    <w:rsid w:val="00C270AB"/>
    <w:rsid w:val="00C270F3"/>
    <w:rsid w:val="00C27102"/>
    <w:rsid w:val="00C27125"/>
    <w:rsid w:val="00C271FF"/>
    <w:rsid w:val="00C272AA"/>
    <w:rsid w:val="00C272AB"/>
    <w:rsid w:val="00C272AD"/>
    <w:rsid w:val="00C272D1"/>
    <w:rsid w:val="00C27347"/>
    <w:rsid w:val="00C2735C"/>
    <w:rsid w:val="00C27426"/>
    <w:rsid w:val="00C27525"/>
    <w:rsid w:val="00C27661"/>
    <w:rsid w:val="00C2766F"/>
    <w:rsid w:val="00C2768C"/>
    <w:rsid w:val="00C276A5"/>
    <w:rsid w:val="00C276EC"/>
    <w:rsid w:val="00C27755"/>
    <w:rsid w:val="00C27776"/>
    <w:rsid w:val="00C277DC"/>
    <w:rsid w:val="00C278FF"/>
    <w:rsid w:val="00C27909"/>
    <w:rsid w:val="00C2793B"/>
    <w:rsid w:val="00C279A6"/>
    <w:rsid w:val="00C279F6"/>
    <w:rsid w:val="00C27BDF"/>
    <w:rsid w:val="00C27C85"/>
    <w:rsid w:val="00C27C95"/>
    <w:rsid w:val="00C27CD1"/>
    <w:rsid w:val="00C27D78"/>
    <w:rsid w:val="00C27EF0"/>
    <w:rsid w:val="00C27F3F"/>
    <w:rsid w:val="00C27F42"/>
    <w:rsid w:val="00C30026"/>
    <w:rsid w:val="00C30056"/>
    <w:rsid w:val="00C3006E"/>
    <w:rsid w:val="00C30112"/>
    <w:rsid w:val="00C301EC"/>
    <w:rsid w:val="00C302D3"/>
    <w:rsid w:val="00C3033E"/>
    <w:rsid w:val="00C30345"/>
    <w:rsid w:val="00C30364"/>
    <w:rsid w:val="00C30370"/>
    <w:rsid w:val="00C30394"/>
    <w:rsid w:val="00C304A8"/>
    <w:rsid w:val="00C304BB"/>
    <w:rsid w:val="00C304FC"/>
    <w:rsid w:val="00C305BF"/>
    <w:rsid w:val="00C3063B"/>
    <w:rsid w:val="00C30660"/>
    <w:rsid w:val="00C306F2"/>
    <w:rsid w:val="00C30796"/>
    <w:rsid w:val="00C3088B"/>
    <w:rsid w:val="00C30909"/>
    <w:rsid w:val="00C30938"/>
    <w:rsid w:val="00C30964"/>
    <w:rsid w:val="00C309C5"/>
    <w:rsid w:val="00C30AFF"/>
    <w:rsid w:val="00C30B43"/>
    <w:rsid w:val="00C30B46"/>
    <w:rsid w:val="00C30B6E"/>
    <w:rsid w:val="00C30C4F"/>
    <w:rsid w:val="00C30C85"/>
    <w:rsid w:val="00C30C9F"/>
    <w:rsid w:val="00C30CEE"/>
    <w:rsid w:val="00C30D21"/>
    <w:rsid w:val="00C30D65"/>
    <w:rsid w:val="00C30DA8"/>
    <w:rsid w:val="00C30DC2"/>
    <w:rsid w:val="00C30E57"/>
    <w:rsid w:val="00C30ED3"/>
    <w:rsid w:val="00C30FD3"/>
    <w:rsid w:val="00C31109"/>
    <w:rsid w:val="00C3116E"/>
    <w:rsid w:val="00C3117A"/>
    <w:rsid w:val="00C311BA"/>
    <w:rsid w:val="00C311D3"/>
    <w:rsid w:val="00C31250"/>
    <w:rsid w:val="00C3128D"/>
    <w:rsid w:val="00C31368"/>
    <w:rsid w:val="00C3137C"/>
    <w:rsid w:val="00C3139C"/>
    <w:rsid w:val="00C313D5"/>
    <w:rsid w:val="00C31495"/>
    <w:rsid w:val="00C314D7"/>
    <w:rsid w:val="00C3150B"/>
    <w:rsid w:val="00C31514"/>
    <w:rsid w:val="00C31597"/>
    <w:rsid w:val="00C315B1"/>
    <w:rsid w:val="00C31628"/>
    <w:rsid w:val="00C316D1"/>
    <w:rsid w:val="00C3170F"/>
    <w:rsid w:val="00C31760"/>
    <w:rsid w:val="00C317B3"/>
    <w:rsid w:val="00C3180C"/>
    <w:rsid w:val="00C31896"/>
    <w:rsid w:val="00C318D3"/>
    <w:rsid w:val="00C318ED"/>
    <w:rsid w:val="00C31928"/>
    <w:rsid w:val="00C31A55"/>
    <w:rsid w:val="00C31A73"/>
    <w:rsid w:val="00C31AA4"/>
    <w:rsid w:val="00C31AB1"/>
    <w:rsid w:val="00C31AE9"/>
    <w:rsid w:val="00C31B38"/>
    <w:rsid w:val="00C31B49"/>
    <w:rsid w:val="00C31C11"/>
    <w:rsid w:val="00C31C4B"/>
    <w:rsid w:val="00C31C4D"/>
    <w:rsid w:val="00C31C77"/>
    <w:rsid w:val="00C31CFD"/>
    <w:rsid w:val="00C31D0C"/>
    <w:rsid w:val="00C31D2E"/>
    <w:rsid w:val="00C31E7A"/>
    <w:rsid w:val="00C31E8E"/>
    <w:rsid w:val="00C31EF5"/>
    <w:rsid w:val="00C31F5D"/>
    <w:rsid w:val="00C31F67"/>
    <w:rsid w:val="00C32051"/>
    <w:rsid w:val="00C3212C"/>
    <w:rsid w:val="00C3218E"/>
    <w:rsid w:val="00C32205"/>
    <w:rsid w:val="00C322AB"/>
    <w:rsid w:val="00C322B1"/>
    <w:rsid w:val="00C322CC"/>
    <w:rsid w:val="00C32364"/>
    <w:rsid w:val="00C323CF"/>
    <w:rsid w:val="00C323EF"/>
    <w:rsid w:val="00C32523"/>
    <w:rsid w:val="00C32540"/>
    <w:rsid w:val="00C3256D"/>
    <w:rsid w:val="00C32599"/>
    <w:rsid w:val="00C325AB"/>
    <w:rsid w:val="00C32691"/>
    <w:rsid w:val="00C32699"/>
    <w:rsid w:val="00C326BC"/>
    <w:rsid w:val="00C326D0"/>
    <w:rsid w:val="00C32701"/>
    <w:rsid w:val="00C3270E"/>
    <w:rsid w:val="00C3274E"/>
    <w:rsid w:val="00C32772"/>
    <w:rsid w:val="00C32798"/>
    <w:rsid w:val="00C327B0"/>
    <w:rsid w:val="00C327D0"/>
    <w:rsid w:val="00C32839"/>
    <w:rsid w:val="00C3285E"/>
    <w:rsid w:val="00C32902"/>
    <w:rsid w:val="00C32982"/>
    <w:rsid w:val="00C32988"/>
    <w:rsid w:val="00C329B4"/>
    <w:rsid w:val="00C329FD"/>
    <w:rsid w:val="00C32A0D"/>
    <w:rsid w:val="00C32A1F"/>
    <w:rsid w:val="00C32A84"/>
    <w:rsid w:val="00C32ABB"/>
    <w:rsid w:val="00C32AE5"/>
    <w:rsid w:val="00C32C05"/>
    <w:rsid w:val="00C32CED"/>
    <w:rsid w:val="00C32D2B"/>
    <w:rsid w:val="00C32D57"/>
    <w:rsid w:val="00C32DA3"/>
    <w:rsid w:val="00C32DB9"/>
    <w:rsid w:val="00C32E9C"/>
    <w:rsid w:val="00C32EAC"/>
    <w:rsid w:val="00C32EFB"/>
    <w:rsid w:val="00C32F8F"/>
    <w:rsid w:val="00C32F93"/>
    <w:rsid w:val="00C33008"/>
    <w:rsid w:val="00C33048"/>
    <w:rsid w:val="00C330D1"/>
    <w:rsid w:val="00C330E7"/>
    <w:rsid w:val="00C33170"/>
    <w:rsid w:val="00C3324A"/>
    <w:rsid w:val="00C332AE"/>
    <w:rsid w:val="00C332CF"/>
    <w:rsid w:val="00C332F5"/>
    <w:rsid w:val="00C33305"/>
    <w:rsid w:val="00C33316"/>
    <w:rsid w:val="00C33374"/>
    <w:rsid w:val="00C333C9"/>
    <w:rsid w:val="00C333D9"/>
    <w:rsid w:val="00C3343A"/>
    <w:rsid w:val="00C33477"/>
    <w:rsid w:val="00C33497"/>
    <w:rsid w:val="00C33549"/>
    <w:rsid w:val="00C33576"/>
    <w:rsid w:val="00C33581"/>
    <w:rsid w:val="00C335B6"/>
    <w:rsid w:val="00C335CD"/>
    <w:rsid w:val="00C3360F"/>
    <w:rsid w:val="00C336AF"/>
    <w:rsid w:val="00C336C5"/>
    <w:rsid w:val="00C336D8"/>
    <w:rsid w:val="00C33790"/>
    <w:rsid w:val="00C3387C"/>
    <w:rsid w:val="00C338D0"/>
    <w:rsid w:val="00C338E3"/>
    <w:rsid w:val="00C338EF"/>
    <w:rsid w:val="00C339D0"/>
    <w:rsid w:val="00C33A2B"/>
    <w:rsid w:val="00C33A7E"/>
    <w:rsid w:val="00C33B26"/>
    <w:rsid w:val="00C33B37"/>
    <w:rsid w:val="00C33B81"/>
    <w:rsid w:val="00C33BC0"/>
    <w:rsid w:val="00C33CF8"/>
    <w:rsid w:val="00C33CFE"/>
    <w:rsid w:val="00C33D79"/>
    <w:rsid w:val="00C33E7E"/>
    <w:rsid w:val="00C33E9A"/>
    <w:rsid w:val="00C33F48"/>
    <w:rsid w:val="00C34016"/>
    <w:rsid w:val="00C34054"/>
    <w:rsid w:val="00C34057"/>
    <w:rsid w:val="00C34103"/>
    <w:rsid w:val="00C341B6"/>
    <w:rsid w:val="00C341CC"/>
    <w:rsid w:val="00C3422B"/>
    <w:rsid w:val="00C3422D"/>
    <w:rsid w:val="00C34367"/>
    <w:rsid w:val="00C3436A"/>
    <w:rsid w:val="00C34379"/>
    <w:rsid w:val="00C343D8"/>
    <w:rsid w:val="00C34451"/>
    <w:rsid w:val="00C344B5"/>
    <w:rsid w:val="00C34544"/>
    <w:rsid w:val="00C34625"/>
    <w:rsid w:val="00C34647"/>
    <w:rsid w:val="00C34653"/>
    <w:rsid w:val="00C3469B"/>
    <w:rsid w:val="00C3476A"/>
    <w:rsid w:val="00C34770"/>
    <w:rsid w:val="00C347A5"/>
    <w:rsid w:val="00C348AC"/>
    <w:rsid w:val="00C349A9"/>
    <w:rsid w:val="00C34A3C"/>
    <w:rsid w:val="00C34AAE"/>
    <w:rsid w:val="00C34B00"/>
    <w:rsid w:val="00C34B7A"/>
    <w:rsid w:val="00C34B7E"/>
    <w:rsid w:val="00C34B9D"/>
    <w:rsid w:val="00C34BB0"/>
    <w:rsid w:val="00C34BB1"/>
    <w:rsid w:val="00C34CF7"/>
    <w:rsid w:val="00C34D79"/>
    <w:rsid w:val="00C34EF7"/>
    <w:rsid w:val="00C35075"/>
    <w:rsid w:val="00C350A0"/>
    <w:rsid w:val="00C350A2"/>
    <w:rsid w:val="00C35108"/>
    <w:rsid w:val="00C3512C"/>
    <w:rsid w:val="00C351C6"/>
    <w:rsid w:val="00C3524D"/>
    <w:rsid w:val="00C352B1"/>
    <w:rsid w:val="00C352B4"/>
    <w:rsid w:val="00C352DB"/>
    <w:rsid w:val="00C352FF"/>
    <w:rsid w:val="00C3537E"/>
    <w:rsid w:val="00C3539A"/>
    <w:rsid w:val="00C35418"/>
    <w:rsid w:val="00C35425"/>
    <w:rsid w:val="00C35438"/>
    <w:rsid w:val="00C35486"/>
    <w:rsid w:val="00C354B6"/>
    <w:rsid w:val="00C354C4"/>
    <w:rsid w:val="00C35527"/>
    <w:rsid w:val="00C3554C"/>
    <w:rsid w:val="00C355A3"/>
    <w:rsid w:val="00C355ED"/>
    <w:rsid w:val="00C355F4"/>
    <w:rsid w:val="00C35607"/>
    <w:rsid w:val="00C3563A"/>
    <w:rsid w:val="00C3568B"/>
    <w:rsid w:val="00C356E1"/>
    <w:rsid w:val="00C35701"/>
    <w:rsid w:val="00C35761"/>
    <w:rsid w:val="00C35767"/>
    <w:rsid w:val="00C357CD"/>
    <w:rsid w:val="00C35830"/>
    <w:rsid w:val="00C358D0"/>
    <w:rsid w:val="00C35949"/>
    <w:rsid w:val="00C35A1A"/>
    <w:rsid w:val="00C35A82"/>
    <w:rsid w:val="00C35B41"/>
    <w:rsid w:val="00C35B79"/>
    <w:rsid w:val="00C35C25"/>
    <w:rsid w:val="00C35C38"/>
    <w:rsid w:val="00C35CB6"/>
    <w:rsid w:val="00C35CB7"/>
    <w:rsid w:val="00C35D0B"/>
    <w:rsid w:val="00C35DE7"/>
    <w:rsid w:val="00C35E1F"/>
    <w:rsid w:val="00C35FDE"/>
    <w:rsid w:val="00C36031"/>
    <w:rsid w:val="00C3606F"/>
    <w:rsid w:val="00C36079"/>
    <w:rsid w:val="00C36138"/>
    <w:rsid w:val="00C361C4"/>
    <w:rsid w:val="00C361F3"/>
    <w:rsid w:val="00C36225"/>
    <w:rsid w:val="00C36261"/>
    <w:rsid w:val="00C36294"/>
    <w:rsid w:val="00C362A4"/>
    <w:rsid w:val="00C362D0"/>
    <w:rsid w:val="00C362D6"/>
    <w:rsid w:val="00C3643F"/>
    <w:rsid w:val="00C36445"/>
    <w:rsid w:val="00C36461"/>
    <w:rsid w:val="00C364B0"/>
    <w:rsid w:val="00C364F3"/>
    <w:rsid w:val="00C36512"/>
    <w:rsid w:val="00C36573"/>
    <w:rsid w:val="00C3667C"/>
    <w:rsid w:val="00C366CD"/>
    <w:rsid w:val="00C367B8"/>
    <w:rsid w:val="00C367C4"/>
    <w:rsid w:val="00C3683D"/>
    <w:rsid w:val="00C36854"/>
    <w:rsid w:val="00C3694F"/>
    <w:rsid w:val="00C36A29"/>
    <w:rsid w:val="00C36A85"/>
    <w:rsid w:val="00C36B43"/>
    <w:rsid w:val="00C36B5F"/>
    <w:rsid w:val="00C36C0A"/>
    <w:rsid w:val="00C36C69"/>
    <w:rsid w:val="00C36C7E"/>
    <w:rsid w:val="00C36C90"/>
    <w:rsid w:val="00C36CD9"/>
    <w:rsid w:val="00C36CEE"/>
    <w:rsid w:val="00C36D10"/>
    <w:rsid w:val="00C36D5D"/>
    <w:rsid w:val="00C36D75"/>
    <w:rsid w:val="00C36D7A"/>
    <w:rsid w:val="00C36D86"/>
    <w:rsid w:val="00C36DAB"/>
    <w:rsid w:val="00C36DEF"/>
    <w:rsid w:val="00C36E0F"/>
    <w:rsid w:val="00C36E4C"/>
    <w:rsid w:val="00C36F49"/>
    <w:rsid w:val="00C36FA2"/>
    <w:rsid w:val="00C36FB0"/>
    <w:rsid w:val="00C36FD0"/>
    <w:rsid w:val="00C36FF5"/>
    <w:rsid w:val="00C37077"/>
    <w:rsid w:val="00C370AE"/>
    <w:rsid w:val="00C370EE"/>
    <w:rsid w:val="00C37163"/>
    <w:rsid w:val="00C37173"/>
    <w:rsid w:val="00C371AF"/>
    <w:rsid w:val="00C371B3"/>
    <w:rsid w:val="00C37274"/>
    <w:rsid w:val="00C3731F"/>
    <w:rsid w:val="00C37363"/>
    <w:rsid w:val="00C37370"/>
    <w:rsid w:val="00C37384"/>
    <w:rsid w:val="00C3743E"/>
    <w:rsid w:val="00C37441"/>
    <w:rsid w:val="00C3746B"/>
    <w:rsid w:val="00C374DE"/>
    <w:rsid w:val="00C374FA"/>
    <w:rsid w:val="00C374FD"/>
    <w:rsid w:val="00C37508"/>
    <w:rsid w:val="00C37516"/>
    <w:rsid w:val="00C37521"/>
    <w:rsid w:val="00C37544"/>
    <w:rsid w:val="00C3757F"/>
    <w:rsid w:val="00C375F7"/>
    <w:rsid w:val="00C37615"/>
    <w:rsid w:val="00C37642"/>
    <w:rsid w:val="00C376C2"/>
    <w:rsid w:val="00C3772F"/>
    <w:rsid w:val="00C37797"/>
    <w:rsid w:val="00C37826"/>
    <w:rsid w:val="00C378BF"/>
    <w:rsid w:val="00C37905"/>
    <w:rsid w:val="00C37908"/>
    <w:rsid w:val="00C37941"/>
    <w:rsid w:val="00C37A3F"/>
    <w:rsid w:val="00C37A64"/>
    <w:rsid w:val="00C37A6B"/>
    <w:rsid w:val="00C37B36"/>
    <w:rsid w:val="00C37B57"/>
    <w:rsid w:val="00C37C31"/>
    <w:rsid w:val="00C37CD8"/>
    <w:rsid w:val="00C37D31"/>
    <w:rsid w:val="00C37D4E"/>
    <w:rsid w:val="00C37DB3"/>
    <w:rsid w:val="00C37DF4"/>
    <w:rsid w:val="00C37EF4"/>
    <w:rsid w:val="00C37F1F"/>
    <w:rsid w:val="00C37F64"/>
    <w:rsid w:val="00C37FC4"/>
    <w:rsid w:val="00C37FFE"/>
    <w:rsid w:val="00C400BF"/>
    <w:rsid w:val="00C40130"/>
    <w:rsid w:val="00C40155"/>
    <w:rsid w:val="00C4015E"/>
    <w:rsid w:val="00C402A8"/>
    <w:rsid w:val="00C40351"/>
    <w:rsid w:val="00C40378"/>
    <w:rsid w:val="00C403C6"/>
    <w:rsid w:val="00C403EB"/>
    <w:rsid w:val="00C403F0"/>
    <w:rsid w:val="00C403F7"/>
    <w:rsid w:val="00C40450"/>
    <w:rsid w:val="00C4058E"/>
    <w:rsid w:val="00C405A8"/>
    <w:rsid w:val="00C405BA"/>
    <w:rsid w:val="00C40658"/>
    <w:rsid w:val="00C40686"/>
    <w:rsid w:val="00C406DC"/>
    <w:rsid w:val="00C40722"/>
    <w:rsid w:val="00C40759"/>
    <w:rsid w:val="00C40843"/>
    <w:rsid w:val="00C40880"/>
    <w:rsid w:val="00C40899"/>
    <w:rsid w:val="00C408A9"/>
    <w:rsid w:val="00C408D0"/>
    <w:rsid w:val="00C408D6"/>
    <w:rsid w:val="00C40985"/>
    <w:rsid w:val="00C409B9"/>
    <w:rsid w:val="00C40AA7"/>
    <w:rsid w:val="00C40B73"/>
    <w:rsid w:val="00C40C1B"/>
    <w:rsid w:val="00C40C57"/>
    <w:rsid w:val="00C40D84"/>
    <w:rsid w:val="00C40E4D"/>
    <w:rsid w:val="00C40F47"/>
    <w:rsid w:val="00C40F4F"/>
    <w:rsid w:val="00C41083"/>
    <w:rsid w:val="00C410DF"/>
    <w:rsid w:val="00C4110B"/>
    <w:rsid w:val="00C41168"/>
    <w:rsid w:val="00C41174"/>
    <w:rsid w:val="00C41191"/>
    <w:rsid w:val="00C411D0"/>
    <w:rsid w:val="00C411F4"/>
    <w:rsid w:val="00C41227"/>
    <w:rsid w:val="00C41277"/>
    <w:rsid w:val="00C41282"/>
    <w:rsid w:val="00C4129D"/>
    <w:rsid w:val="00C412B4"/>
    <w:rsid w:val="00C4135D"/>
    <w:rsid w:val="00C4136D"/>
    <w:rsid w:val="00C413A7"/>
    <w:rsid w:val="00C41400"/>
    <w:rsid w:val="00C4149D"/>
    <w:rsid w:val="00C414BD"/>
    <w:rsid w:val="00C414BF"/>
    <w:rsid w:val="00C41584"/>
    <w:rsid w:val="00C41598"/>
    <w:rsid w:val="00C41685"/>
    <w:rsid w:val="00C41686"/>
    <w:rsid w:val="00C416EC"/>
    <w:rsid w:val="00C4173F"/>
    <w:rsid w:val="00C41777"/>
    <w:rsid w:val="00C417D1"/>
    <w:rsid w:val="00C417ED"/>
    <w:rsid w:val="00C41854"/>
    <w:rsid w:val="00C418E2"/>
    <w:rsid w:val="00C418ED"/>
    <w:rsid w:val="00C418F0"/>
    <w:rsid w:val="00C4192A"/>
    <w:rsid w:val="00C41934"/>
    <w:rsid w:val="00C41949"/>
    <w:rsid w:val="00C4194E"/>
    <w:rsid w:val="00C419E0"/>
    <w:rsid w:val="00C419E2"/>
    <w:rsid w:val="00C41A06"/>
    <w:rsid w:val="00C41A12"/>
    <w:rsid w:val="00C41A19"/>
    <w:rsid w:val="00C41AA9"/>
    <w:rsid w:val="00C41AAE"/>
    <w:rsid w:val="00C41AD5"/>
    <w:rsid w:val="00C41AF9"/>
    <w:rsid w:val="00C41AFC"/>
    <w:rsid w:val="00C41B20"/>
    <w:rsid w:val="00C41B62"/>
    <w:rsid w:val="00C41BEF"/>
    <w:rsid w:val="00C41C67"/>
    <w:rsid w:val="00C41C84"/>
    <w:rsid w:val="00C41CFB"/>
    <w:rsid w:val="00C41E22"/>
    <w:rsid w:val="00C41EF9"/>
    <w:rsid w:val="00C41F1B"/>
    <w:rsid w:val="00C41F92"/>
    <w:rsid w:val="00C41FB1"/>
    <w:rsid w:val="00C41FF0"/>
    <w:rsid w:val="00C4214A"/>
    <w:rsid w:val="00C4214B"/>
    <w:rsid w:val="00C421CB"/>
    <w:rsid w:val="00C4221A"/>
    <w:rsid w:val="00C4226C"/>
    <w:rsid w:val="00C4227D"/>
    <w:rsid w:val="00C4229D"/>
    <w:rsid w:val="00C422BF"/>
    <w:rsid w:val="00C4232D"/>
    <w:rsid w:val="00C42333"/>
    <w:rsid w:val="00C42347"/>
    <w:rsid w:val="00C42376"/>
    <w:rsid w:val="00C42379"/>
    <w:rsid w:val="00C42393"/>
    <w:rsid w:val="00C423BF"/>
    <w:rsid w:val="00C4240D"/>
    <w:rsid w:val="00C4241B"/>
    <w:rsid w:val="00C4248C"/>
    <w:rsid w:val="00C424C7"/>
    <w:rsid w:val="00C4263B"/>
    <w:rsid w:val="00C42692"/>
    <w:rsid w:val="00C4278A"/>
    <w:rsid w:val="00C427D8"/>
    <w:rsid w:val="00C42899"/>
    <w:rsid w:val="00C4297B"/>
    <w:rsid w:val="00C42998"/>
    <w:rsid w:val="00C429DE"/>
    <w:rsid w:val="00C429F6"/>
    <w:rsid w:val="00C42A23"/>
    <w:rsid w:val="00C42A44"/>
    <w:rsid w:val="00C42A5E"/>
    <w:rsid w:val="00C42AC6"/>
    <w:rsid w:val="00C42B13"/>
    <w:rsid w:val="00C42B77"/>
    <w:rsid w:val="00C42BB5"/>
    <w:rsid w:val="00C42BBD"/>
    <w:rsid w:val="00C42C16"/>
    <w:rsid w:val="00C42C7A"/>
    <w:rsid w:val="00C42C97"/>
    <w:rsid w:val="00C42CA6"/>
    <w:rsid w:val="00C42CDB"/>
    <w:rsid w:val="00C42CF2"/>
    <w:rsid w:val="00C42D0F"/>
    <w:rsid w:val="00C42D4F"/>
    <w:rsid w:val="00C42D84"/>
    <w:rsid w:val="00C42DC4"/>
    <w:rsid w:val="00C42E55"/>
    <w:rsid w:val="00C42E5E"/>
    <w:rsid w:val="00C42EF0"/>
    <w:rsid w:val="00C42F30"/>
    <w:rsid w:val="00C42F38"/>
    <w:rsid w:val="00C42F4C"/>
    <w:rsid w:val="00C42F51"/>
    <w:rsid w:val="00C42F5F"/>
    <w:rsid w:val="00C430F8"/>
    <w:rsid w:val="00C43137"/>
    <w:rsid w:val="00C43156"/>
    <w:rsid w:val="00C4315E"/>
    <w:rsid w:val="00C43185"/>
    <w:rsid w:val="00C431C3"/>
    <w:rsid w:val="00C4323C"/>
    <w:rsid w:val="00C4325D"/>
    <w:rsid w:val="00C4326E"/>
    <w:rsid w:val="00C4330F"/>
    <w:rsid w:val="00C43314"/>
    <w:rsid w:val="00C4335F"/>
    <w:rsid w:val="00C43389"/>
    <w:rsid w:val="00C43453"/>
    <w:rsid w:val="00C43476"/>
    <w:rsid w:val="00C43519"/>
    <w:rsid w:val="00C43559"/>
    <w:rsid w:val="00C43576"/>
    <w:rsid w:val="00C4357D"/>
    <w:rsid w:val="00C43593"/>
    <w:rsid w:val="00C435C9"/>
    <w:rsid w:val="00C4368D"/>
    <w:rsid w:val="00C4370D"/>
    <w:rsid w:val="00C437AE"/>
    <w:rsid w:val="00C437B8"/>
    <w:rsid w:val="00C437BD"/>
    <w:rsid w:val="00C43821"/>
    <w:rsid w:val="00C4387B"/>
    <w:rsid w:val="00C4388D"/>
    <w:rsid w:val="00C43894"/>
    <w:rsid w:val="00C438C1"/>
    <w:rsid w:val="00C438CC"/>
    <w:rsid w:val="00C43900"/>
    <w:rsid w:val="00C4392B"/>
    <w:rsid w:val="00C4397B"/>
    <w:rsid w:val="00C43A09"/>
    <w:rsid w:val="00C43A13"/>
    <w:rsid w:val="00C43A54"/>
    <w:rsid w:val="00C43A62"/>
    <w:rsid w:val="00C43AC6"/>
    <w:rsid w:val="00C43AE7"/>
    <w:rsid w:val="00C43AF2"/>
    <w:rsid w:val="00C43B53"/>
    <w:rsid w:val="00C43BEC"/>
    <w:rsid w:val="00C43BFA"/>
    <w:rsid w:val="00C43C3D"/>
    <w:rsid w:val="00C43C7B"/>
    <w:rsid w:val="00C43CA4"/>
    <w:rsid w:val="00C43CA6"/>
    <w:rsid w:val="00C43D02"/>
    <w:rsid w:val="00C43D09"/>
    <w:rsid w:val="00C43D39"/>
    <w:rsid w:val="00C43D3E"/>
    <w:rsid w:val="00C43D5E"/>
    <w:rsid w:val="00C43D8D"/>
    <w:rsid w:val="00C43E3B"/>
    <w:rsid w:val="00C43E3F"/>
    <w:rsid w:val="00C43E67"/>
    <w:rsid w:val="00C43E79"/>
    <w:rsid w:val="00C43EAF"/>
    <w:rsid w:val="00C43FC2"/>
    <w:rsid w:val="00C44052"/>
    <w:rsid w:val="00C440B9"/>
    <w:rsid w:val="00C44107"/>
    <w:rsid w:val="00C44108"/>
    <w:rsid w:val="00C441A8"/>
    <w:rsid w:val="00C441F7"/>
    <w:rsid w:val="00C44204"/>
    <w:rsid w:val="00C4431A"/>
    <w:rsid w:val="00C443AD"/>
    <w:rsid w:val="00C444B6"/>
    <w:rsid w:val="00C444FB"/>
    <w:rsid w:val="00C4452C"/>
    <w:rsid w:val="00C4452F"/>
    <w:rsid w:val="00C445B8"/>
    <w:rsid w:val="00C445E1"/>
    <w:rsid w:val="00C44603"/>
    <w:rsid w:val="00C44633"/>
    <w:rsid w:val="00C44667"/>
    <w:rsid w:val="00C44715"/>
    <w:rsid w:val="00C4486F"/>
    <w:rsid w:val="00C44877"/>
    <w:rsid w:val="00C448A4"/>
    <w:rsid w:val="00C448B9"/>
    <w:rsid w:val="00C4491C"/>
    <w:rsid w:val="00C44939"/>
    <w:rsid w:val="00C4494E"/>
    <w:rsid w:val="00C449BE"/>
    <w:rsid w:val="00C44A1F"/>
    <w:rsid w:val="00C44A76"/>
    <w:rsid w:val="00C44AAB"/>
    <w:rsid w:val="00C44AE8"/>
    <w:rsid w:val="00C44B11"/>
    <w:rsid w:val="00C44B39"/>
    <w:rsid w:val="00C44B9B"/>
    <w:rsid w:val="00C44BC6"/>
    <w:rsid w:val="00C44BF6"/>
    <w:rsid w:val="00C44D2C"/>
    <w:rsid w:val="00C44DC9"/>
    <w:rsid w:val="00C44DF3"/>
    <w:rsid w:val="00C44E61"/>
    <w:rsid w:val="00C44F28"/>
    <w:rsid w:val="00C44F4A"/>
    <w:rsid w:val="00C44F6D"/>
    <w:rsid w:val="00C44F6E"/>
    <w:rsid w:val="00C44F8E"/>
    <w:rsid w:val="00C44FC9"/>
    <w:rsid w:val="00C45051"/>
    <w:rsid w:val="00C4508E"/>
    <w:rsid w:val="00C4511E"/>
    <w:rsid w:val="00C4525F"/>
    <w:rsid w:val="00C45296"/>
    <w:rsid w:val="00C452B6"/>
    <w:rsid w:val="00C452E0"/>
    <w:rsid w:val="00C455EB"/>
    <w:rsid w:val="00C45655"/>
    <w:rsid w:val="00C45709"/>
    <w:rsid w:val="00C45726"/>
    <w:rsid w:val="00C45730"/>
    <w:rsid w:val="00C4577F"/>
    <w:rsid w:val="00C457A5"/>
    <w:rsid w:val="00C45810"/>
    <w:rsid w:val="00C45839"/>
    <w:rsid w:val="00C4583D"/>
    <w:rsid w:val="00C458EA"/>
    <w:rsid w:val="00C45913"/>
    <w:rsid w:val="00C459D1"/>
    <w:rsid w:val="00C45A01"/>
    <w:rsid w:val="00C45A27"/>
    <w:rsid w:val="00C45A33"/>
    <w:rsid w:val="00C45A6E"/>
    <w:rsid w:val="00C45A88"/>
    <w:rsid w:val="00C45AA6"/>
    <w:rsid w:val="00C45B05"/>
    <w:rsid w:val="00C45B46"/>
    <w:rsid w:val="00C45B6E"/>
    <w:rsid w:val="00C45B7C"/>
    <w:rsid w:val="00C45B9E"/>
    <w:rsid w:val="00C45BA0"/>
    <w:rsid w:val="00C45BD8"/>
    <w:rsid w:val="00C45BE7"/>
    <w:rsid w:val="00C45D71"/>
    <w:rsid w:val="00C45DB8"/>
    <w:rsid w:val="00C45E00"/>
    <w:rsid w:val="00C45E20"/>
    <w:rsid w:val="00C45F74"/>
    <w:rsid w:val="00C45FAC"/>
    <w:rsid w:val="00C45FEE"/>
    <w:rsid w:val="00C46088"/>
    <w:rsid w:val="00C460AE"/>
    <w:rsid w:val="00C460AF"/>
    <w:rsid w:val="00C46111"/>
    <w:rsid w:val="00C46195"/>
    <w:rsid w:val="00C461B7"/>
    <w:rsid w:val="00C461E2"/>
    <w:rsid w:val="00C46227"/>
    <w:rsid w:val="00C4623A"/>
    <w:rsid w:val="00C46260"/>
    <w:rsid w:val="00C46321"/>
    <w:rsid w:val="00C46350"/>
    <w:rsid w:val="00C464A6"/>
    <w:rsid w:val="00C46581"/>
    <w:rsid w:val="00C465BC"/>
    <w:rsid w:val="00C465EA"/>
    <w:rsid w:val="00C46632"/>
    <w:rsid w:val="00C4669F"/>
    <w:rsid w:val="00C46735"/>
    <w:rsid w:val="00C46760"/>
    <w:rsid w:val="00C467BA"/>
    <w:rsid w:val="00C4680E"/>
    <w:rsid w:val="00C468C7"/>
    <w:rsid w:val="00C468FD"/>
    <w:rsid w:val="00C46A56"/>
    <w:rsid w:val="00C46A81"/>
    <w:rsid w:val="00C46A9D"/>
    <w:rsid w:val="00C46AA1"/>
    <w:rsid w:val="00C46AA3"/>
    <w:rsid w:val="00C46CA6"/>
    <w:rsid w:val="00C46E05"/>
    <w:rsid w:val="00C46EEB"/>
    <w:rsid w:val="00C4704E"/>
    <w:rsid w:val="00C47063"/>
    <w:rsid w:val="00C4706E"/>
    <w:rsid w:val="00C470D3"/>
    <w:rsid w:val="00C47176"/>
    <w:rsid w:val="00C471A2"/>
    <w:rsid w:val="00C472FF"/>
    <w:rsid w:val="00C47319"/>
    <w:rsid w:val="00C47337"/>
    <w:rsid w:val="00C47347"/>
    <w:rsid w:val="00C47392"/>
    <w:rsid w:val="00C4743B"/>
    <w:rsid w:val="00C4746C"/>
    <w:rsid w:val="00C47481"/>
    <w:rsid w:val="00C474C3"/>
    <w:rsid w:val="00C47594"/>
    <w:rsid w:val="00C475DE"/>
    <w:rsid w:val="00C476D7"/>
    <w:rsid w:val="00C477B0"/>
    <w:rsid w:val="00C477C1"/>
    <w:rsid w:val="00C477C4"/>
    <w:rsid w:val="00C477EF"/>
    <w:rsid w:val="00C47835"/>
    <w:rsid w:val="00C478CC"/>
    <w:rsid w:val="00C47940"/>
    <w:rsid w:val="00C47947"/>
    <w:rsid w:val="00C47A0C"/>
    <w:rsid w:val="00C47AAA"/>
    <w:rsid w:val="00C47AAE"/>
    <w:rsid w:val="00C47B55"/>
    <w:rsid w:val="00C47B99"/>
    <w:rsid w:val="00C47BCC"/>
    <w:rsid w:val="00C47C10"/>
    <w:rsid w:val="00C47C40"/>
    <w:rsid w:val="00C47C5F"/>
    <w:rsid w:val="00C47C65"/>
    <w:rsid w:val="00C47CE2"/>
    <w:rsid w:val="00C47DA3"/>
    <w:rsid w:val="00C47DD1"/>
    <w:rsid w:val="00C47E46"/>
    <w:rsid w:val="00C47ED5"/>
    <w:rsid w:val="00C47F69"/>
    <w:rsid w:val="00C5001E"/>
    <w:rsid w:val="00C50031"/>
    <w:rsid w:val="00C50079"/>
    <w:rsid w:val="00C500D2"/>
    <w:rsid w:val="00C5015B"/>
    <w:rsid w:val="00C5017B"/>
    <w:rsid w:val="00C501BD"/>
    <w:rsid w:val="00C501CF"/>
    <w:rsid w:val="00C50316"/>
    <w:rsid w:val="00C503CD"/>
    <w:rsid w:val="00C5053F"/>
    <w:rsid w:val="00C50553"/>
    <w:rsid w:val="00C5055A"/>
    <w:rsid w:val="00C505FC"/>
    <w:rsid w:val="00C506E7"/>
    <w:rsid w:val="00C50755"/>
    <w:rsid w:val="00C5085B"/>
    <w:rsid w:val="00C50873"/>
    <w:rsid w:val="00C50879"/>
    <w:rsid w:val="00C50941"/>
    <w:rsid w:val="00C509CA"/>
    <w:rsid w:val="00C509DD"/>
    <w:rsid w:val="00C509F3"/>
    <w:rsid w:val="00C50A50"/>
    <w:rsid w:val="00C50ACF"/>
    <w:rsid w:val="00C50B13"/>
    <w:rsid w:val="00C50B15"/>
    <w:rsid w:val="00C50B4D"/>
    <w:rsid w:val="00C50B56"/>
    <w:rsid w:val="00C50B62"/>
    <w:rsid w:val="00C50C41"/>
    <w:rsid w:val="00C50C85"/>
    <w:rsid w:val="00C50CA7"/>
    <w:rsid w:val="00C50D4A"/>
    <w:rsid w:val="00C50D4F"/>
    <w:rsid w:val="00C50D5F"/>
    <w:rsid w:val="00C50D72"/>
    <w:rsid w:val="00C50DC0"/>
    <w:rsid w:val="00C50DC6"/>
    <w:rsid w:val="00C50DDA"/>
    <w:rsid w:val="00C50E15"/>
    <w:rsid w:val="00C50E75"/>
    <w:rsid w:val="00C50E77"/>
    <w:rsid w:val="00C50EEC"/>
    <w:rsid w:val="00C50F2D"/>
    <w:rsid w:val="00C50F67"/>
    <w:rsid w:val="00C50F70"/>
    <w:rsid w:val="00C50F8E"/>
    <w:rsid w:val="00C50FA2"/>
    <w:rsid w:val="00C50FDD"/>
    <w:rsid w:val="00C50FE9"/>
    <w:rsid w:val="00C51057"/>
    <w:rsid w:val="00C51193"/>
    <w:rsid w:val="00C5122B"/>
    <w:rsid w:val="00C51252"/>
    <w:rsid w:val="00C512E6"/>
    <w:rsid w:val="00C51356"/>
    <w:rsid w:val="00C51378"/>
    <w:rsid w:val="00C51383"/>
    <w:rsid w:val="00C513D9"/>
    <w:rsid w:val="00C5143B"/>
    <w:rsid w:val="00C5143E"/>
    <w:rsid w:val="00C5155B"/>
    <w:rsid w:val="00C5157E"/>
    <w:rsid w:val="00C515C1"/>
    <w:rsid w:val="00C5160A"/>
    <w:rsid w:val="00C51639"/>
    <w:rsid w:val="00C5163B"/>
    <w:rsid w:val="00C5168F"/>
    <w:rsid w:val="00C51741"/>
    <w:rsid w:val="00C517C6"/>
    <w:rsid w:val="00C51808"/>
    <w:rsid w:val="00C519A3"/>
    <w:rsid w:val="00C51A13"/>
    <w:rsid w:val="00C51B06"/>
    <w:rsid w:val="00C51C28"/>
    <w:rsid w:val="00C51C3E"/>
    <w:rsid w:val="00C51C57"/>
    <w:rsid w:val="00C51C87"/>
    <w:rsid w:val="00C51DFB"/>
    <w:rsid w:val="00C51E07"/>
    <w:rsid w:val="00C51E5E"/>
    <w:rsid w:val="00C51E9C"/>
    <w:rsid w:val="00C51EE9"/>
    <w:rsid w:val="00C51F68"/>
    <w:rsid w:val="00C52040"/>
    <w:rsid w:val="00C52049"/>
    <w:rsid w:val="00C521CE"/>
    <w:rsid w:val="00C521DB"/>
    <w:rsid w:val="00C521EF"/>
    <w:rsid w:val="00C52264"/>
    <w:rsid w:val="00C522FA"/>
    <w:rsid w:val="00C5237B"/>
    <w:rsid w:val="00C52381"/>
    <w:rsid w:val="00C52390"/>
    <w:rsid w:val="00C52463"/>
    <w:rsid w:val="00C524BA"/>
    <w:rsid w:val="00C52568"/>
    <w:rsid w:val="00C52592"/>
    <w:rsid w:val="00C526A6"/>
    <w:rsid w:val="00C527CA"/>
    <w:rsid w:val="00C52804"/>
    <w:rsid w:val="00C528AF"/>
    <w:rsid w:val="00C529B3"/>
    <w:rsid w:val="00C52B15"/>
    <w:rsid w:val="00C52B71"/>
    <w:rsid w:val="00C52CAE"/>
    <w:rsid w:val="00C52CBF"/>
    <w:rsid w:val="00C52D05"/>
    <w:rsid w:val="00C52D31"/>
    <w:rsid w:val="00C52F54"/>
    <w:rsid w:val="00C52F5A"/>
    <w:rsid w:val="00C52F6D"/>
    <w:rsid w:val="00C52FC7"/>
    <w:rsid w:val="00C53034"/>
    <w:rsid w:val="00C5308D"/>
    <w:rsid w:val="00C53092"/>
    <w:rsid w:val="00C530E7"/>
    <w:rsid w:val="00C5314E"/>
    <w:rsid w:val="00C53167"/>
    <w:rsid w:val="00C53179"/>
    <w:rsid w:val="00C53185"/>
    <w:rsid w:val="00C53390"/>
    <w:rsid w:val="00C533BA"/>
    <w:rsid w:val="00C533C6"/>
    <w:rsid w:val="00C533D8"/>
    <w:rsid w:val="00C53400"/>
    <w:rsid w:val="00C53447"/>
    <w:rsid w:val="00C534B7"/>
    <w:rsid w:val="00C534DC"/>
    <w:rsid w:val="00C5355A"/>
    <w:rsid w:val="00C535BE"/>
    <w:rsid w:val="00C535C1"/>
    <w:rsid w:val="00C535DA"/>
    <w:rsid w:val="00C53643"/>
    <w:rsid w:val="00C536E1"/>
    <w:rsid w:val="00C536FA"/>
    <w:rsid w:val="00C5372B"/>
    <w:rsid w:val="00C53740"/>
    <w:rsid w:val="00C537A9"/>
    <w:rsid w:val="00C537CB"/>
    <w:rsid w:val="00C537FE"/>
    <w:rsid w:val="00C5394B"/>
    <w:rsid w:val="00C539F9"/>
    <w:rsid w:val="00C53AE0"/>
    <w:rsid w:val="00C53B62"/>
    <w:rsid w:val="00C53B98"/>
    <w:rsid w:val="00C53BB5"/>
    <w:rsid w:val="00C53BEB"/>
    <w:rsid w:val="00C53C19"/>
    <w:rsid w:val="00C53D77"/>
    <w:rsid w:val="00C53D8A"/>
    <w:rsid w:val="00C53EF1"/>
    <w:rsid w:val="00C53F68"/>
    <w:rsid w:val="00C53F75"/>
    <w:rsid w:val="00C53FBC"/>
    <w:rsid w:val="00C53FCF"/>
    <w:rsid w:val="00C5434D"/>
    <w:rsid w:val="00C54392"/>
    <w:rsid w:val="00C543FA"/>
    <w:rsid w:val="00C544AF"/>
    <w:rsid w:val="00C544E4"/>
    <w:rsid w:val="00C5454D"/>
    <w:rsid w:val="00C5457C"/>
    <w:rsid w:val="00C545DF"/>
    <w:rsid w:val="00C54675"/>
    <w:rsid w:val="00C54685"/>
    <w:rsid w:val="00C546B5"/>
    <w:rsid w:val="00C5471C"/>
    <w:rsid w:val="00C54729"/>
    <w:rsid w:val="00C5472E"/>
    <w:rsid w:val="00C5493C"/>
    <w:rsid w:val="00C5498C"/>
    <w:rsid w:val="00C54992"/>
    <w:rsid w:val="00C549EF"/>
    <w:rsid w:val="00C54A4A"/>
    <w:rsid w:val="00C54A57"/>
    <w:rsid w:val="00C54A93"/>
    <w:rsid w:val="00C54B59"/>
    <w:rsid w:val="00C54C96"/>
    <w:rsid w:val="00C54CB4"/>
    <w:rsid w:val="00C54D40"/>
    <w:rsid w:val="00C54D5C"/>
    <w:rsid w:val="00C54D60"/>
    <w:rsid w:val="00C54D67"/>
    <w:rsid w:val="00C54DF5"/>
    <w:rsid w:val="00C54E54"/>
    <w:rsid w:val="00C54E7A"/>
    <w:rsid w:val="00C55063"/>
    <w:rsid w:val="00C55092"/>
    <w:rsid w:val="00C550C6"/>
    <w:rsid w:val="00C551DC"/>
    <w:rsid w:val="00C55232"/>
    <w:rsid w:val="00C55285"/>
    <w:rsid w:val="00C55291"/>
    <w:rsid w:val="00C552E1"/>
    <w:rsid w:val="00C55314"/>
    <w:rsid w:val="00C55342"/>
    <w:rsid w:val="00C5539D"/>
    <w:rsid w:val="00C55410"/>
    <w:rsid w:val="00C55480"/>
    <w:rsid w:val="00C55682"/>
    <w:rsid w:val="00C5578D"/>
    <w:rsid w:val="00C557D9"/>
    <w:rsid w:val="00C55886"/>
    <w:rsid w:val="00C55A46"/>
    <w:rsid w:val="00C55BF0"/>
    <w:rsid w:val="00C55C75"/>
    <w:rsid w:val="00C55CE7"/>
    <w:rsid w:val="00C55D0D"/>
    <w:rsid w:val="00C55D16"/>
    <w:rsid w:val="00C55E54"/>
    <w:rsid w:val="00C55E6E"/>
    <w:rsid w:val="00C55F07"/>
    <w:rsid w:val="00C55F68"/>
    <w:rsid w:val="00C55F90"/>
    <w:rsid w:val="00C56058"/>
    <w:rsid w:val="00C56072"/>
    <w:rsid w:val="00C560ED"/>
    <w:rsid w:val="00C561E2"/>
    <w:rsid w:val="00C56233"/>
    <w:rsid w:val="00C562B6"/>
    <w:rsid w:val="00C5633E"/>
    <w:rsid w:val="00C5637D"/>
    <w:rsid w:val="00C5639E"/>
    <w:rsid w:val="00C564AB"/>
    <w:rsid w:val="00C5656B"/>
    <w:rsid w:val="00C56584"/>
    <w:rsid w:val="00C56591"/>
    <w:rsid w:val="00C565AC"/>
    <w:rsid w:val="00C565D4"/>
    <w:rsid w:val="00C565F1"/>
    <w:rsid w:val="00C566CE"/>
    <w:rsid w:val="00C56710"/>
    <w:rsid w:val="00C5674D"/>
    <w:rsid w:val="00C56824"/>
    <w:rsid w:val="00C56918"/>
    <w:rsid w:val="00C56A32"/>
    <w:rsid w:val="00C56ABA"/>
    <w:rsid w:val="00C56ADC"/>
    <w:rsid w:val="00C56B3D"/>
    <w:rsid w:val="00C56BA0"/>
    <w:rsid w:val="00C56BE5"/>
    <w:rsid w:val="00C56C5E"/>
    <w:rsid w:val="00C56D1F"/>
    <w:rsid w:val="00C56D55"/>
    <w:rsid w:val="00C56DDD"/>
    <w:rsid w:val="00C56E9C"/>
    <w:rsid w:val="00C56F2D"/>
    <w:rsid w:val="00C570EE"/>
    <w:rsid w:val="00C57163"/>
    <w:rsid w:val="00C572AE"/>
    <w:rsid w:val="00C572B2"/>
    <w:rsid w:val="00C572F3"/>
    <w:rsid w:val="00C57328"/>
    <w:rsid w:val="00C573EA"/>
    <w:rsid w:val="00C573FD"/>
    <w:rsid w:val="00C5740F"/>
    <w:rsid w:val="00C57432"/>
    <w:rsid w:val="00C57434"/>
    <w:rsid w:val="00C574A6"/>
    <w:rsid w:val="00C574E9"/>
    <w:rsid w:val="00C57596"/>
    <w:rsid w:val="00C5761F"/>
    <w:rsid w:val="00C57674"/>
    <w:rsid w:val="00C5772F"/>
    <w:rsid w:val="00C5773B"/>
    <w:rsid w:val="00C577BD"/>
    <w:rsid w:val="00C57841"/>
    <w:rsid w:val="00C5785D"/>
    <w:rsid w:val="00C578CA"/>
    <w:rsid w:val="00C578DB"/>
    <w:rsid w:val="00C578E9"/>
    <w:rsid w:val="00C5799A"/>
    <w:rsid w:val="00C579F0"/>
    <w:rsid w:val="00C57A9D"/>
    <w:rsid w:val="00C57C08"/>
    <w:rsid w:val="00C57C62"/>
    <w:rsid w:val="00C57C74"/>
    <w:rsid w:val="00C57CBD"/>
    <w:rsid w:val="00C57CEE"/>
    <w:rsid w:val="00C57D80"/>
    <w:rsid w:val="00C57E52"/>
    <w:rsid w:val="00C57E58"/>
    <w:rsid w:val="00C57E86"/>
    <w:rsid w:val="00C57EBC"/>
    <w:rsid w:val="00C57F0D"/>
    <w:rsid w:val="00C57F17"/>
    <w:rsid w:val="00C57FFE"/>
    <w:rsid w:val="00C60004"/>
    <w:rsid w:val="00C600F0"/>
    <w:rsid w:val="00C6015A"/>
    <w:rsid w:val="00C601C9"/>
    <w:rsid w:val="00C601EF"/>
    <w:rsid w:val="00C6025D"/>
    <w:rsid w:val="00C60354"/>
    <w:rsid w:val="00C6037F"/>
    <w:rsid w:val="00C603EB"/>
    <w:rsid w:val="00C603FA"/>
    <w:rsid w:val="00C60435"/>
    <w:rsid w:val="00C6046C"/>
    <w:rsid w:val="00C60499"/>
    <w:rsid w:val="00C60524"/>
    <w:rsid w:val="00C60525"/>
    <w:rsid w:val="00C60617"/>
    <w:rsid w:val="00C6067D"/>
    <w:rsid w:val="00C60686"/>
    <w:rsid w:val="00C6070E"/>
    <w:rsid w:val="00C60760"/>
    <w:rsid w:val="00C607D8"/>
    <w:rsid w:val="00C607E5"/>
    <w:rsid w:val="00C60815"/>
    <w:rsid w:val="00C608E3"/>
    <w:rsid w:val="00C608FD"/>
    <w:rsid w:val="00C60A01"/>
    <w:rsid w:val="00C60B0A"/>
    <w:rsid w:val="00C60B78"/>
    <w:rsid w:val="00C60C0E"/>
    <w:rsid w:val="00C60C36"/>
    <w:rsid w:val="00C60CA8"/>
    <w:rsid w:val="00C60CAD"/>
    <w:rsid w:val="00C60D33"/>
    <w:rsid w:val="00C60D5C"/>
    <w:rsid w:val="00C60E29"/>
    <w:rsid w:val="00C60E82"/>
    <w:rsid w:val="00C60F7F"/>
    <w:rsid w:val="00C60F9E"/>
    <w:rsid w:val="00C60FB7"/>
    <w:rsid w:val="00C60FFD"/>
    <w:rsid w:val="00C6102A"/>
    <w:rsid w:val="00C61145"/>
    <w:rsid w:val="00C611D7"/>
    <w:rsid w:val="00C61238"/>
    <w:rsid w:val="00C6127A"/>
    <w:rsid w:val="00C612C7"/>
    <w:rsid w:val="00C61304"/>
    <w:rsid w:val="00C6136B"/>
    <w:rsid w:val="00C61391"/>
    <w:rsid w:val="00C61454"/>
    <w:rsid w:val="00C6147A"/>
    <w:rsid w:val="00C614E1"/>
    <w:rsid w:val="00C614ED"/>
    <w:rsid w:val="00C615DC"/>
    <w:rsid w:val="00C615F2"/>
    <w:rsid w:val="00C6164E"/>
    <w:rsid w:val="00C6165A"/>
    <w:rsid w:val="00C61661"/>
    <w:rsid w:val="00C616C3"/>
    <w:rsid w:val="00C61709"/>
    <w:rsid w:val="00C61746"/>
    <w:rsid w:val="00C617DF"/>
    <w:rsid w:val="00C617F7"/>
    <w:rsid w:val="00C6180F"/>
    <w:rsid w:val="00C61811"/>
    <w:rsid w:val="00C618A7"/>
    <w:rsid w:val="00C618A9"/>
    <w:rsid w:val="00C61A03"/>
    <w:rsid w:val="00C61A2E"/>
    <w:rsid w:val="00C61AC8"/>
    <w:rsid w:val="00C61B08"/>
    <w:rsid w:val="00C61BE0"/>
    <w:rsid w:val="00C61BE1"/>
    <w:rsid w:val="00C61C49"/>
    <w:rsid w:val="00C61D16"/>
    <w:rsid w:val="00C61DBE"/>
    <w:rsid w:val="00C61DFB"/>
    <w:rsid w:val="00C61E3C"/>
    <w:rsid w:val="00C61E5E"/>
    <w:rsid w:val="00C61E76"/>
    <w:rsid w:val="00C61E8F"/>
    <w:rsid w:val="00C61F63"/>
    <w:rsid w:val="00C6201F"/>
    <w:rsid w:val="00C62028"/>
    <w:rsid w:val="00C620D3"/>
    <w:rsid w:val="00C6213F"/>
    <w:rsid w:val="00C6216B"/>
    <w:rsid w:val="00C621F9"/>
    <w:rsid w:val="00C62215"/>
    <w:rsid w:val="00C6229E"/>
    <w:rsid w:val="00C622BC"/>
    <w:rsid w:val="00C623F2"/>
    <w:rsid w:val="00C6241E"/>
    <w:rsid w:val="00C6244A"/>
    <w:rsid w:val="00C624CC"/>
    <w:rsid w:val="00C6254F"/>
    <w:rsid w:val="00C6260B"/>
    <w:rsid w:val="00C62698"/>
    <w:rsid w:val="00C626FC"/>
    <w:rsid w:val="00C62757"/>
    <w:rsid w:val="00C627FF"/>
    <w:rsid w:val="00C6292D"/>
    <w:rsid w:val="00C6293A"/>
    <w:rsid w:val="00C62979"/>
    <w:rsid w:val="00C62A59"/>
    <w:rsid w:val="00C62AB8"/>
    <w:rsid w:val="00C62B06"/>
    <w:rsid w:val="00C62B8E"/>
    <w:rsid w:val="00C62C0D"/>
    <w:rsid w:val="00C62C12"/>
    <w:rsid w:val="00C62C34"/>
    <w:rsid w:val="00C62D2F"/>
    <w:rsid w:val="00C62D88"/>
    <w:rsid w:val="00C62D8E"/>
    <w:rsid w:val="00C62D97"/>
    <w:rsid w:val="00C62E10"/>
    <w:rsid w:val="00C62E2D"/>
    <w:rsid w:val="00C62E64"/>
    <w:rsid w:val="00C62E99"/>
    <w:rsid w:val="00C62EBD"/>
    <w:rsid w:val="00C62F5C"/>
    <w:rsid w:val="00C62FDA"/>
    <w:rsid w:val="00C62FE3"/>
    <w:rsid w:val="00C6309D"/>
    <w:rsid w:val="00C630D2"/>
    <w:rsid w:val="00C6313D"/>
    <w:rsid w:val="00C631DF"/>
    <w:rsid w:val="00C63356"/>
    <w:rsid w:val="00C6337D"/>
    <w:rsid w:val="00C633FD"/>
    <w:rsid w:val="00C63504"/>
    <w:rsid w:val="00C63506"/>
    <w:rsid w:val="00C63544"/>
    <w:rsid w:val="00C636A0"/>
    <w:rsid w:val="00C636AD"/>
    <w:rsid w:val="00C636C7"/>
    <w:rsid w:val="00C6374D"/>
    <w:rsid w:val="00C63760"/>
    <w:rsid w:val="00C63766"/>
    <w:rsid w:val="00C63891"/>
    <w:rsid w:val="00C638BC"/>
    <w:rsid w:val="00C6397C"/>
    <w:rsid w:val="00C63989"/>
    <w:rsid w:val="00C63A16"/>
    <w:rsid w:val="00C63AE8"/>
    <w:rsid w:val="00C63AF8"/>
    <w:rsid w:val="00C63C03"/>
    <w:rsid w:val="00C63CBE"/>
    <w:rsid w:val="00C63D72"/>
    <w:rsid w:val="00C63DD8"/>
    <w:rsid w:val="00C63DF5"/>
    <w:rsid w:val="00C63E15"/>
    <w:rsid w:val="00C63E9A"/>
    <w:rsid w:val="00C63EA9"/>
    <w:rsid w:val="00C63F11"/>
    <w:rsid w:val="00C63F23"/>
    <w:rsid w:val="00C63F2F"/>
    <w:rsid w:val="00C63FDA"/>
    <w:rsid w:val="00C6402C"/>
    <w:rsid w:val="00C640E4"/>
    <w:rsid w:val="00C641EC"/>
    <w:rsid w:val="00C641FE"/>
    <w:rsid w:val="00C64264"/>
    <w:rsid w:val="00C642B9"/>
    <w:rsid w:val="00C642F6"/>
    <w:rsid w:val="00C64354"/>
    <w:rsid w:val="00C64480"/>
    <w:rsid w:val="00C64572"/>
    <w:rsid w:val="00C6462B"/>
    <w:rsid w:val="00C6471A"/>
    <w:rsid w:val="00C6482D"/>
    <w:rsid w:val="00C64855"/>
    <w:rsid w:val="00C6489C"/>
    <w:rsid w:val="00C648C2"/>
    <w:rsid w:val="00C64917"/>
    <w:rsid w:val="00C64A93"/>
    <w:rsid w:val="00C64ADE"/>
    <w:rsid w:val="00C64B71"/>
    <w:rsid w:val="00C64BA5"/>
    <w:rsid w:val="00C64BE9"/>
    <w:rsid w:val="00C64C51"/>
    <w:rsid w:val="00C64C84"/>
    <w:rsid w:val="00C64D82"/>
    <w:rsid w:val="00C64DFC"/>
    <w:rsid w:val="00C64E4C"/>
    <w:rsid w:val="00C64E96"/>
    <w:rsid w:val="00C64ED4"/>
    <w:rsid w:val="00C64EF1"/>
    <w:rsid w:val="00C65182"/>
    <w:rsid w:val="00C65197"/>
    <w:rsid w:val="00C651FB"/>
    <w:rsid w:val="00C652BE"/>
    <w:rsid w:val="00C652EA"/>
    <w:rsid w:val="00C653BE"/>
    <w:rsid w:val="00C65404"/>
    <w:rsid w:val="00C6545F"/>
    <w:rsid w:val="00C65587"/>
    <w:rsid w:val="00C6561C"/>
    <w:rsid w:val="00C6575E"/>
    <w:rsid w:val="00C6578C"/>
    <w:rsid w:val="00C657FD"/>
    <w:rsid w:val="00C6586C"/>
    <w:rsid w:val="00C65889"/>
    <w:rsid w:val="00C65891"/>
    <w:rsid w:val="00C6589F"/>
    <w:rsid w:val="00C659D8"/>
    <w:rsid w:val="00C659E0"/>
    <w:rsid w:val="00C65A14"/>
    <w:rsid w:val="00C65B21"/>
    <w:rsid w:val="00C65B89"/>
    <w:rsid w:val="00C65B97"/>
    <w:rsid w:val="00C65BC9"/>
    <w:rsid w:val="00C65BF5"/>
    <w:rsid w:val="00C65C20"/>
    <w:rsid w:val="00C65C84"/>
    <w:rsid w:val="00C65DA1"/>
    <w:rsid w:val="00C65DC7"/>
    <w:rsid w:val="00C65DF8"/>
    <w:rsid w:val="00C65EC0"/>
    <w:rsid w:val="00C65EC8"/>
    <w:rsid w:val="00C65F5D"/>
    <w:rsid w:val="00C65FE7"/>
    <w:rsid w:val="00C660C9"/>
    <w:rsid w:val="00C661CD"/>
    <w:rsid w:val="00C66237"/>
    <w:rsid w:val="00C66240"/>
    <w:rsid w:val="00C66250"/>
    <w:rsid w:val="00C66289"/>
    <w:rsid w:val="00C662B2"/>
    <w:rsid w:val="00C662BC"/>
    <w:rsid w:val="00C66332"/>
    <w:rsid w:val="00C663B9"/>
    <w:rsid w:val="00C663E3"/>
    <w:rsid w:val="00C66465"/>
    <w:rsid w:val="00C6649C"/>
    <w:rsid w:val="00C665CF"/>
    <w:rsid w:val="00C6660D"/>
    <w:rsid w:val="00C666DA"/>
    <w:rsid w:val="00C666EF"/>
    <w:rsid w:val="00C6672F"/>
    <w:rsid w:val="00C668A3"/>
    <w:rsid w:val="00C668F3"/>
    <w:rsid w:val="00C66904"/>
    <w:rsid w:val="00C66989"/>
    <w:rsid w:val="00C669AD"/>
    <w:rsid w:val="00C66A22"/>
    <w:rsid w:val="00C66AE8"/>
    <w:rsid w:val="00C66B37"/>
    <w:rsid w:val="00C66B7E"/>
    <w:rsid w:val="00C66C7E"/>
    <w:rsid w:val="00C66D79"/>
    <w:rsid w:val="00C66DBF"/>
    <w:rsid w:val="00C66E51"/>
    <w:rsid w:val="00C66E6F"/>
    <w:rsid w:val="00C66EA5"/>
    <w:rsid w:val="00C66ECE"/>
    <w:rsid w:val="00C66ED6"/>
    <w:rsid w:val="00C66F04"/>
    <w:rsid w:val="00C66F59"/>
    <w:rsid w:val="00C67012"/>
    <w:rsid w:val="00C67014"/>
    <w:rsid w:val="00C67080"/>
    <w:rsid w:val="00C6716F"/>
    <w:rsid w:val="00C671B8"/>
    <w:rsid w:val="00C671EA"/>
    <w:rsid w:val="00C672BE"/>
    <w:rsid w:val="00C6731A"/>
    <w:rsid w:val="00C67391"/>
    <w:rsid w:val="00C673A4"/>
    <w:rsid w:val="00C67421"/>
    <w:rsid w:val="00C67500"/>
    <w:rsid w:val="00C6761C"/>
    <w:rsid w:val="00C67636"/>
    <w:rsid w:val="00C6771E"/>
    <w:rsid w:val="00C677AA"/>
    <w:rsid w:val="00C67880"/>
    <w:rsid w:val="00C6790C"/>
    <w:rsid w:val="00C67939"/>
    <w:rsid w:val="00C67983"/>
    <w:rsid w:val="00C679EB"/>
    <w:rsid w:val="00C679F2"/>
    <w:rsid w:val="00C679F8"/>
    <w:rsid w:val="00C67A3E"/>
    <w:rsid w:val="00C67AA4"/>
    <w:rsid w:val="00C67AE8"/>
    <w:rsid w:val="00C67AF4"/>
    <w:rsid w:val="00C67B31"/>
    <w:rsid w:val="00C67BB2"/>
    <w:rsid w:val="00C67CE6"/>
    <w:rsid w:val="00C67D15"/>
    <w:rsid w:val="00C67D37"/>
    <w:rsid w:val="00C67DBB"/>
    <w:rsid w:val="00C67DDA"/>
    <w:rsid w:val="00C67E1E"/>
    <w:rsid w:val="00C67E40"/>
    <w:rsid w:val="00C67F08"/>
    <w:rsid w:val="00C67F8A"/>
    <w:rsid w:val="00C70054"/>
    <w:rsid w:val="00C700A0"/>
    <w:rsid w:val="00C70169"/>
    <w:rsid w:val="00C7017C"/>
    <w:rsid w:val="00C70218"/>
    <w:rsid w:val="00C702EB"/>
    <w:rsid w:val="00C70313"/>
    <w:rsid w:val="00C70396"/>
    <w:rsid w:val="00C703D5"/>
    <w:rsid w:val="00C703E3"/>
    <w:rsid w:val="00C703EC"/>
    <w:rsid w:val="00C7040E"/>
    <w:rsid w:val="00C70458"/>
    <w:rsid w:val="00C704A8"/>
    <w:rsid w:val="00C7056A"/>
    <w:rsid w:val="00C705E7"/>
    <w:rsid w:val="00C705F3"/>
    <w:rsid w:val="00C70632"/>
    <w:rsid w:val="00C70648"/>
    <w:rsid w:val="00C7069E"/>
    <w:rsid w:val="00C706C0"/>
    <w:rsid w:val="00C706FF"/>
    <w:rsid w:val="00C70713"/>
    <w:rsid w:val="00C70804"/>
    <w:rsid w:val="00C70825"/>
    <w:rsid w:val="00C7082B"/>
    <w:rsid w:val="00C7090A"/>
    <w:rsid w:val="00C70918"/>
    <w:rsid w:val="00C70997"/>
    <w:rsid w:val="00C709F4"/>
    <w:rsid w:val="00C70A54"/>
    <w:rsid w:val="00C70A5B"/>
    <w:rsid w:val="00C70A92"/>
    <w:rsid w:val="00C70B33"/>
    <w:rsid w:val="00C70B40"/>
    <w:rsid w:val="00C70CFB"/>
    <w:rsid w:val="00C70D3E"/>
    <w:rsid w:val="00C70D7C"/>
    <w:rsid w:val="00C70DD4"/>
    <w:rsid w:val="00C70DEF"/>
    <w:rsid w:val="00C70ED2"/>
    <w:rsid w:val="00C70ED7"/>
    <w:rsid w:val="00C70EE5"/>
    <w:rsid w:val="00C70F78"/>
    <w:rsid w:val="00C7103D"/>
    <w:rsid w:val="00C710F8"/>
    <w:rsid w:val="00C71102"/>
    <w:rsid w:val="00C7115B"/>
    <w:rsid w:val="00C711F5"/>
    <w:rsid w:val="00C7122F"/>
    <w:rsid w:val="00C7125E"/>
    <w:rsid w:val="00C712C4"/>
    <w:rsid w:val="00C712E7"/>
    <w:rsid w:val="00C71391"/>
    <w:rsid w:val="00C7142A"/>
    <w:rsid w:val="00C71472"/>
    <w:rsid w:val="00C71474"/>
    <w:rsid w:val="00C71623"/>
    <w:rsid w:val="00C716F7"/>
    <w:rsid w:val="00C7172F"/>
    <w:rsid w:val="00C71766"/>
    <w:rsid w:val="00C717CA"/>
    <w:rsid w:val="00C717FE"/>
    <w:rsid w:val="00C7189F"/>
    <w:rsid w:val="00C7190A"/>
    <w:rsid w:val="00C71AA6"/>
    <w:rsid w:val="00C71C6C"/>
    <w:rsid w:val="00C71C80"/>
    <w:rsid w:val="00C71CF4"/>
    <w:rsid w:val="00C71D0D"/>
    <w:rsid w:val="00C71DDF"/>
    <w:rsid w:val="00C71E0B"/>
    <w:rsid w:val="00C71E36"/>
    <w:rsid w:val="00C71E7B"/>
    <w:rsid w:val="00C71E7D"/>
    <w:rsid w:val="00C71EE8"/>
    <w:rsid w:val="00C71F06"/>
    <w:rsid w:val="00C71F0A"/>
    <w:rsid w:val="00C71FB5"/>
    <w:rsid w:val="00C72068"/>
    <w:rsid w:val="00C72135"/>
    <w:rsid w:val="00C721F7"/>
    <w:rsid w:val="00C72283"/>
    <w:rsid w:val="00C72293"/>
    <w:rsid w:val="00C722F1"/>
    <w:rsid w:val="00C7238C"/>
    <w:rsid w:val="00C723AD"/>
    <w:rsid w:val="00C723E4"/>
    <w:rsid w:val="00C72401"/>
    <w:rsid w:val="00C72410"/>
    <w:rsid w:val="00C7244F"/>
    <w:rsid w:val="00C72452"/>
    <w:rsid w:val="00C725B7"/>
    <w:rsid w:val="00C7260A"/>
    <w:rsid w:val="00C72666"/>
    <w:rsid w:val="00C726B6"/>
    <w:rsid w:val="00C7281F"/>
    <w:rsid w:val="00C7284C"/>
    <w:rsid w:val="00C7285C"/>
    <w:rsid w:val="00C72875"/>
    <w:rsid w:val="00C72891"/>
    <w:rsid w:val="00C72921"/>
    <w:rsid w:val="00C7294C"/>
    <w:rsid w:val="00C72A66"/>
    <w:rsid w:val="00C72ACF"/>
    <w:rsid w:val="00C72AD2"/>
    <w:rsid w:val="00C72AED"/>
    <w:rsid w:val="00C72B65"/>
    <w:rsid w:val="00C72BE8"/>
    <w:rsid w:val="00C72C83"/>
    <w:rsid w:val="00C72CE3"/>
    <w:rsid w:val="00C72D4A"/>
    <w:rsid w:val="00C72D6B"/>
    <w:rsid w:val="00C72DCF"/>
    <w:rsid w:val="00C72DF4"/>
    <w:rsid w:val="00C72E44"/>
    <w:rsid w:val="00C72EEF"/>
    <w:rsid w:val="00C72F9F"/>
    <w:rsid w:val="00C73043"/>
    <w:rsid w:val="00C73054"/>
    <w:rsid w:val="00C73090"/>
    <w:rsid w:val="00C730B4"/>
    <w:rsid w:val="00C730EF"/>
    <w:rsid w:val="00C732FD"/>
    <w:rsid w:val="00C73327"/>
    <w:rsid w:val="00C73478"/>
    <w:rsid w:val="00C734F3"/>
    <w:rsid w:val="00C73515"/>
    <w:rsid w:val="00C7351A"/>
    <w:rsid w:val="00C735C5"/>
    <w:rsid w:val="00C735D0"/>
    <w:rsid w:val="00C7363C"/>
    <w:rsid w:val="00C73641"/>
    <w:rsid w:val="00C73761"/>
    <w:rsid w:val="00C7381B"/>
    <w:rsid w:val="00C73871"/>
    <w:rsid w:val="00C73A32"/>
    <w:rsid w:val="00C73ACF"/>
    <w:rsid w:val="00C73BA0"/>
    <w:rsid w:val="00C73BCE"/>
    <w:rsid w:val="00C73C31"/>
    <w:rsid w:val="00C73DB9"/>
    <w:rsid w:val="00C73E1E"/>
    <w:rsid w:val="00C73E24"/>
    <w:rsid w:val="00C73E68"/>
    <w:rsid w:val="00C73ED7"/>
    <w:rsid w:val="00C73F4F"/>
    <w:rsid w:val="00C73F74"/>
    <w:rsid w:val="00C73F98"/>
    <w:rsid w:val="00C73FEA"/>
    <w:rsid w:val="00C7401C"/>
    <w:rsid w:val="00C74062"/>
    <w:rsid w:val="00C74183"/>
    <w:rsid w:val="00C742AE"/>
    <w:rsid w:val="00C74410"/>
    <w:rsid w:val="00C7448C"/>
    <w:rsid w:val="00C7450F"/>
    <w:rsid w:val="00C7469E"/>
    <w:rsid w:val="00C747AE"/>
    <w:rsid w:val="00C74829"/>
    <w:rsid w:val="00C74859"/>
    <w:rsid w:val="00C7485D"/>
    <w:rsid w:val="00C74860"/>
    <w:rsid w:val="00C748B1"/>
    <w:rsid w:val="00C74A06"/>
    <w:rsid w:val="00C74A1E"/>
    <w:rsid w:val="00C74A45"/>
    <w:rsid w:val="00C74B44"/>
    <w:rsid w:val="00C74B70"/>
    <w:rsid w:val="00C74C0A"/>
    <w:rsid w:val="00C74C13"/>
    <w:rsid w:val="00C74C3C"/>
    <w:rsid w:val="00C74C68"/>
    <w:rsid w:val="00C74E68"/>
    <w:rsid w:val="00C74E9A"/>
    <w:rsid w:val="00C74ED2"/>
    <w:rsid w:val="00C74EDE"/>
    <w:rsid w:val="00C74F07"/>
    <w:rsid w:val="00C74F4B"/>
    <w:rsid w:val="00C74F58"/>
    <w:rsid w:val="00C74FF2"/>
    <w:rsid w:val="00C75072"/>
    <w:rsid w:val="00C7512C"/>
    <w:rsid w:val="00C75161"/>
    <w:rsid w:val="00C751F2"/>
    <w:rsid w:val="00C7520F"/>
    <w:rsid w:val="00C7523A"/>
    <w:rsid w:val="00C75310"/>
    <w:rsid w:val="00C75333"/>
    <w:rsid w:val="00C75363"/>
    <w:rsid w:val="00C7537D"/>
    <w:rsid w:val="00C7539C"/>
    <w:rsid w:val="00C753AF"/>
    <w:rsid w:val="00C7546C"/>
    <w:rsid w:val="00C75536"/>
    <w:rsid w:val="00C75540"/>
    <w:rsid w:val="00C755D1"/>
    <w:rsid w:val="00C756E8"/>
    <w:rsid w:val="00C756F2"/>
    <w:rsid w:val="00C757B9"/>
    <w:rsid w:val="00C757EA"/>
    <w:rsid w:val="00C75805"/>
    <w:rsid w:val="00C75813"/>
    <w:rsid w:val="00C75825"/>
    <w:rsid w:val="00C75901"/>
    <w:rsid w:val="00C75922"/>
    <w:rsid w:val="00C75997"/>
    <w:rsid w:val="00C75A1D"/>
    <w:rsid w:val="00C75A68"/>
    <w:rsid w:val="00C75A87"/>
    <w:rsid w:val="00C75AD9"/>
    <w:rsid w:val="00C75C03"/>
    <w:rsid w:val="00C75C40"/>
    <w:rsid w:val="00C75C75"/>
    <w:rsid w:val="00C75CD0"/>
    <w:rsid w:val="00C75CF7"/>
    <w:rsid w:val="00C75D10"/>
    <w:rsid w:val="00C75D2E"/>
    <w:rsid w:val="00C75D58"/>
    <w:rsid w:val="00C75D9A"/>
    <w:rsid w:val="00C75E3A"/>
    <w:rsid w:val="00C75E8F"/>
    <w:rsid w:val="00C75F74"/>
    <w:rsid w:val="00C76006"/>
    <w:rsid w:val="00C76026"/>
    <w:rsid w:val="00C76050"/>
    <w:rsid w:val="00C7608C"/>
    <w:rsid w:val="00C76100"/>
    <w:rsid w:val="00C76128"/>
    <w:rsid w:val="00C7621E"/>
    <w:rsid w:val="00C76273"/>
    <w:rsid w:val="00C762E7"/>
    <w:rsid w:val="00C76338"/>
    <w:rsid w:val="00C7634C"/>
    <w:rsid w:val="00C76353"/>
    <w:rsid w:val="00C76425"/>
    <w:rsid w:val="00C76450"/>
    <w:rsid w:val="00C764B4"/>
    <w:rsid w:val="00C7650A"/>
    <w:rsid w:val="00C7652A"/>
    <w:rsid w:val="00C765EA"/>
    <w:rsid w:val="00C765F3"/>
    <w:rsid w:val="00C76626"/>
    <w:rsid w:val="00C76648"/>
    <w:rsid w:val="00C766E6"/>
    <w:rsid w:val="00C7670D"/>
    <w:rsid w:val="00C76717"/>
    <w:rsid w:val="00C7685C"/>
    <w:rsid w:val="00C76868"/>
    <w:rsid w:val="00C76943"/>
    <w:rsid w:val="00C76962"/>
    <w:rsid w:val="00C7697F"/>
    <w:rsid w:val="00C769C7"/>
    <w:rsid w:val="00C769EB"/>
    <w:rsid w:val="00C76A1F"/>
    <w:rsid w:val="00C76A41"/>
    <w:rsid w:val="00C76A7D"/>
    <w:rsid w:val="00C76AA2"/>
    <w:rsid w:val="00C76AC3"/>
    <w:rsid w:val="00C76AC6"/>
    <w:rsid w:val="00C76B00"/>
    <w:rsid w:val="00C76B2F"/>
    <w:rsid w:val="00C76C0D"/>
    <w:rsid w:val="00C76C35"/>
    <w:rsid w:val="00C76CA7"/>
    <w:rsid w:val="00C76D43"/>
    <w:rsid w:val="00C76DC9"/>
    <w:rsid w:val="00C76E11"/>
    <w:rsid w:val="00C76E4A"/>
    <w:rsid w:val="00C76E58"/>
    <w:rsid w:val="00C76E9D"/>
    <w:rsid w:val="00C76ED2"/>
    <w:rsid w:val="00C76EE9"/>
    <w:rsid w:val="00C76EF1"/>
    <w:rsid w:val="00C76F4B"/>
    <w:rsid w:val="00C77021"/>
    <w:rsid w:val="00C77057"/>
    <w:rsid w:val="00C77064"/>
    <w:rsid w:val="00C77075"/>
    <w:rsid w:val="00C770D0"/>
    <w:rsid w:val="00C77126"/>
    <w:rsid w:val="00C7717C"/>
    <w:rsid w:val="00C77180"/>
    <w:rsid w:val="00C7724E"/>
    <w:rsid w:val="00C7729D"/>
    <w:rsid w:val="00C772FE"/>
    <w:rsid w:val="00C774B7"/>
    <w:rsid w:val="00C774CF"/>
    <w:rsid w:val="00C7753E"/>
    <w:rsid w:val="00C77578"/>
    <w:rsid w:val="00C775A4"/>
    <w:rsid w:val="00C775F0"/>
    <w:rsid w:val="00C77636"/>
    <w:rsid w:val="00C7766E"/>
    <w:rsid w:val="00C776D6"/>
    <w:rsid w:val="00C777C3"/>
    <w:rsid w:val="00C777CD"/>
    <w:rsid w:val="00C77838"/>
    <w:rsid w:val="00C7784E"/>
    <w:rsid w:val="00C77895"/>
    <w:rsid w:val="00C77912"/>
    <w:rsid w:val="00C77925"/>
    <w:rsid w:val="00C7793A"/>
    <w:rsid w:val="00C77942"/>
    <w:rsid w:val="00C779AB"/>
    <w:rsid w:val="00C779B6"/>
    <w:rsid w:val="00C77A97"/>
    <w:rsid w:val="00C77AFF"/>
    <w:rsid w:val="00C77B05"/>
    <w:rsid w:val="00C77B23"/>
    <w:rsid w:val="00C77B4A"/>
    <w:rsid w:val="00C77B6E"/>
    <w:rsid w:val="00C77B74"/>
    <w:rsid w:val="00C77B77"/>
    <w:rsid w:val="00C77BA1"/>
    <w:rsid w:val="00C77BE0"/>
    <w:rsid w:val="00C77C38"/>
    <w:rsid w:val="00C77CFD"/>
    <w:rsid w:val="00C77D15"/>
    <w:rsid w:val="00C77D1D"/>
    <w:rsid w:val="00C77D44"/>
    <w:rsid w:val="00C77EEA"/>
    <w:rsid w:val="00C77F0A"/>
    <w:rsid w:val="00C77F32"/>
    <w:rsid w:val="00C77F6F"/>
    <w:rsid w:val="00C80023"/>
    <w:rsid w:val="00C80057"/>
    <w:rsid w:val="00C800C1"/>
    <w:rsid w:val="00C800CB"/>
    <w:rsid w:val="00C800F3"/>
    <w:rsid w:val="00C80108"/>
    <w:rsid w:val="00C8011A"/>
    <w:rsid w:val="00C80122"/>
    <w:rsid w:val="00C80226"/>
    <w:rsid w:val="00C8038D"/>
    <w:rsid w:val="00C8041E"/>
    <w:rsid w:val="00C8049D"/>
    <w:rsid w:val="00C804E2"/>
    <w:rsid w:val="00C804E9"/>
    <w:rsid w:val="00C8050D"/>
    <w:rsid w:val="00C8053C"/>
    <w:rsid w:val="00C80579"/>
    <w:rsid w:val="00C8061C"/>
    <w:rsid w:val="00C8062B"/>
    <w:rsid w:val="00C806D7"/>
    <w:rsid w:val="00C807B7"/>
    <w:rsid w:val="00C80834"/>
    <w:rsid w:val="00C80849"/>
    <w:rsid w:val="00C80995"/>
    <w:rsid w:val="00C80A37"/>
    <w:rsid w:val="00C80B01"/>
    <w:rsid w:val="00C80B3F"/>
    <w:rsid w:val="00C80B57"/>
    <w:rsid w:val="00C80CAB"/>
    <w:rsid w:val="00C80D5D"/>
    <w:rsid w:val="00C80E5C"/>
    <w:rsid w:val="00C80E90"/>
    <w:rsid w:val="00C80EB8"/>
    <w:rsid w:val="00C80EC0"/>
    <w:rsid w:val="00C80EC8"/>
    <w:rsid w:val="00C80ECB"/>
    <w:rsid w:val="00C80F27"/>
    <w:rsid w:val="00C80FA3"/>
    <w:rsid w:val="00C81025"/>
    <w:rsid w:val="00C8105E"/>
    <w:rsid w:val="00C810AB"/>
    <w:rsid w:val="00C810D8"/>
    <w:rsid w:val="00C81157"/>
    <w:rsid w:val="00C81172"/>
    <w:rsid w:val="00C811A8"/>
    <w:rsid w:val="00C811C4"/>
    <w:rsid w:val="00C811CB"/>
    <w:rsid w:val="00C812A4"/>
    <w:rsid w:val="00C812F4"/>
    <w:rsid w:val="00C812FB"/>
    <w:rsid w:val="00C81304"/>
    <w:rsid w:val="00C813BA"/>
    <w:rsid w:val="00C813D0"/>
    <w:rsid w:val="00C813FA"/>
    <w:rsid w:val="00C8143F"/>
    <w:rsid w:val="00C81477"/>
    <w:rsid w:val="00C814C6"/>
    <w:rsid w:val="00C814FD"/>
    <w:rsid w:val="00C815A4"/>
    <w:rsid w:val="00C815AF"/>
    <w:rsid w:val="00C81702"/>
    <w:rsid w:val="00C81720"/>
    <w:rsid w:val="00C81758"/>
    <w:rsid w:val="00C81764"/>
    <w:rsid w:val="00C81810"/>
    <w:rsid w:val="00C8181F"/>
    <w:rsid w:val="00C818AC"/>
    <w:rsid w:val="00C818CE"/>
    <w:rsid w:val="00C8193C"/>
    <w:rsid w:val="00C8197C"/>
    <w:rsid w:val="00C819CD"/>
    <w:rsid w:val="00C819CE"/>
    <w:rsid w:val="00C81A09"/>
    <w:rsid w:val="00C81A29"/>
    <w:rsid w:val="00C81B0A"/>
    <w:rsid w:val="00C81B0D"/>
    <w:rsid w:val="00C81C16"/>
    <w:rsid w:val="00C81CB9"/>
    <w:rsid w:val="00C81CF7"/>
    <w:rsid w:val="00C81D19"/>
    <w:rsid w:val="00C81D2D"/>
    <w:rsid w:val="00C81DDB"/>
    <w:rsid w:val="00C81E1B"/>
    <w:rsid w:val="00C81E4C"/>
    <w:rsid w:val="00C81EAC"/>
    <w:rsid w:val="00C81EF1"/>
    <w:rsid w:val="00C81EFC"/>
    <w:rsid w:val="00C81FDD"/>
    <w:rsid w:val="00C8209E"/>
    <w:rsid w:val="00C820F6"/>
    <w:rsid w:val="00C8218B"/>
    <w:rsid w:val="00C8219D"/>
    <w:rsid w:val="00C821A1"/>
    <w:rsid w:val="00C82295"/>
    <w:rsid w:val="00C8233A"/>
    <w:rsid w:val="00C82340"/>
    <w:rsid w:val="00C8237E"/>
    <w:rsid w:val="00C823B6"/>
    <w:rsid w:val="00C824B0"/>
    <w:rsid w:val="00C82519"/>
    <w:rsid w:val="00C82591"/>
    <w:rsid w:val="00C82605"/>
    <w:rsid w:val="00C82607"/>
    <w:rsid w:val="00C82673"/>
    <w:rsid w:val="00C826D7"/>
    <w:rsid w:val="00C826F4"/>
    <w:rsid w:val="00C826FA"/>
    <w:rsid w:val="00C8276E"/>
    <w:rsid w:val="00C827CA"/>
    <w:rsid w:val="00C82974"/>
    <w:rsid w:val="00C82A17"/>
    <w:rsid w:val="00C82A2B"/>
    <w:rsid w:val="00C82A3C"/>
    <w:rsid w:val="00C82A66"/>
    <w:rsid w:val="00C82A7E"/>
    <w:rsid w:val="00C82A82"/>
    <w:rsid w:val="00C82AA4"/>
    <w:rsid w:val="00C82B08"/>
    <w:rsid w:val="00C82BAA"/>
    <w:rsid w:val="00C82BAE"/>
    <w:rsid w:val="00C82BC1"/>
    <w:rsid w:val="00C82C9A"/>
    <w:rsid w:val="00C82CCB"/>
    <w:rsid w:val="00C82CCE"/>
    <w:rsid w:val="00C82CDE"/>
    <w:rsid w:val="00C82CE5"/>
    <w:rsid w:val="00C82CF1"/>
    <w:rsid w:val="00C82D11"/>
    <w:rsid w:val="00C82D55"/>
    <w:rsid w:val="00C82D8C"/>
    <w:rsid w:val="00C82EDC"/>
    <w:rsid w:val="00C82EE2"/>
    <w:rsid w:val="00C82FA2"/>
    <w:rsid w:val="00C83042"/>
    <w:rsid w:val="00C830A1"/>
    <w:rsid w:val="00C830BD"/>
    <w:rsid w:val="00C8311E"/>
    <w:rsid w:val="00C83136"/>
    <w:rsid w:val="00C83193"/>
    <w:rsid w:val="00C831C7"/>
    <w:rsid w:val="00C83203"/>
    <w:rsid w:val="00C8322C"/>
    <w:rsid w:val="00C8329C"/>
    <w:rsid w:val="00C832AE"/>
    <w:rsid w:val="00C83339"/>
    <w:rsid w:val="00C8335D"/>
    <w:rsid w:val="00C8337A"/>
    <w:rsid w:val="00C8337B"/>
    <w:rsid w:val="00C833D6"/>
    <w:rsid w:val="00C833F7"/>
    <w:rsid w:val="00C83420"/>
    <w:rsid w:val="00C83437"/>
    <w:rsid w:val="00C83496"/>
    <w:rsid w:val="00C8351A"/>
    <w:rsid w:val="00C83526"/>
    <w:rsid w:val="00C8362D"/>
    <w:rsid w:val="00C83670"/>
    <w:rsid w:val="00C83767"/>
    <w:rsid w:val="00C83785"/>
    <w:rsid w:val="00C837FA"/>
    <w:rsid w:val="00C8386A"/>
    <w:rsid w:val="00C839DE"/>
    <w:rsid w:val="00C839E1"/>
    <w:rsid w:val="00C83A0F"/>
    <w:rsid w:val="00C83A3B"/>
    <w:rsid w:val="00C83ADA"/>
    <w:rsid w:val="00C83AEC"/>
    <w:rsid w:val="00C83B84"/>
    <w:rsid w:val="00C83BD0"/>
    <w:rsid w:val="00C83CD6"/>
    <w:rsid w:val="00C83D27"/>
    <w:rsid w:val="00C83D8C"/>
    <w:rsid w:val="00C83DB7"/>
    <w:rsid w:val="00C83E04"/>
    <w:rsid w:val="00C83E7C"/>
    <w:rsid w:val="00C83F26"/>
    <w:rsid w:val="00C8402C"/>
    <w:rsid w:val="00C8404B"/>
    <w:rsid w:val="00C840B0"/>
    <w:rsid w:val="00C840ED"/>
    <w:rsid w:val="00C840FF"/>
    <w:rsid w:val="00C84121"/>
    <w:rsid w:val="00C8418B"/>
    <w:rsid w:val="00C841B2"/>
    <w:rsid w:val="00C8421D"/>
    <w:rsid w:val="00C84274"/>
    <w:rsid w:val="00C842A4"/>
    <w:rsid w:val="00C843BD"/>
    <w:rsid w:val="00C843BF"/>
    <w:rsid w:val="00C843E8"/>
    <w:rsid w:val="00C84446"/>
    <w:rsid w:val="00C8446D"/>
    <w:rsid w:val="00C844EE"/>
    <w:rsid w:val="00C84505"/>
    <w:rsid w:val="00C8463D"/>
    <w:rsid w:val="00C846CD"/>
    <w:rsid w:val="00C84705"/>
    <w:rsid w:val="00C84707"/>
    <w:rsid w:val="00C8479D"/>
    <w:rsid w:val="00C847AF"/>
    <w:rsid w:val="00C847E0"/>
    <w:rsid w:val="00C8499C"/>
    <w:rsid w:val="00C849D3"/>
    <w:rsid w:val="00C84A9D"/>
    <w:rsid w:val="00C84B3F"/>
    <w:rsid w:val="00C84B79"/>
    <w:rsid w:val="00C84C53"/>
    <w:rsid w:val="00C84CE6"/>
    <w:rsid w:val="00C84CFF"/>
    <w:rsid w:val="00C84D87"/>
    <w:rsid w:val="00C84EEB"/>
    <w:rsid w:val="00C84EFD"/>
    <w:rsid w:val="00C84F01"/>
    <w:rsid w:val="00C84F24"/>
    <w:rsid w:val="00C84F3B"/>
    <w:rsid w:val="00C84F46"/>
    <w:rsid w:val="00C84FAC"/>
    <w:rsid w:val="00C85010"/>
    <w:rsid w:val="00C8503A"/>
    <w:rsid w:val="00C8508B"/>
    <w:rsid w:val="00C85170"/>
    <w:rsid w:val="00C85183"/>
    <w:rsid w:val="00C851E9"/>
    <w:rsid w:val="00C85215"/>
    <w:rsid w:val="00C8522A"/>
    <w:rsid w:val="00C8522B"/>
    <w:rsid w:val="00C85235"/>
    <w:rsid w:val="00C8524C"/>
    <w:rsid w:val="00C85270"/>
    <w:rsid w:val="00C85376"/>
    <w:rsid w:val="00C853EE"/>
    <w:rsid w:val="00C85412"/>
    <w:rsid w:val="00C854CB"/>
    <w:rsid w:val="00C8558B"/>
    <w:rsid w:val="00C8560C"/>
    <w:rsid w:val="00C85650"/>
    <w:rsid w:val="00C85786"/>
    <w:rsid w:val="00C8583F"/>
    <w:rsid w:val="00C85888"/>
    <w:rsid w:val="00C85A48"/>
    <w:rsid w:val="00C85B29"/>
    <w:rsid w:val="00C85BA8"/>
    <w:rsid w:val="00C85BB3"/>
    <w:rsid w:val="00C85D05"/>
    <w:rsid w:val="00C85D90"/>
    <w:rsid w:val="00C85DD6"/>
    <w:rsid w:val="00C85E62"/>
    <w:rsid w:val="00C85F11"/>
    <w:rsid w:val="00C85F12"/>
    <w:rsid w:val="00C85F28"/>
    <w:rsid w:val="00C85FF2"/>
    <w:rsid w:val="00C8607F"/>
    <w:rsid w:val="00C860C7"/>
    <w:rsid w:val="00C861C4"/>
    <w:rsid w:val="00C8621C"/>
    <w:rsid w:val="00C8622C"/>
    <w:rsid w:val="00C862B6"/>
    <w:rsid w:val="00C862C8"/>
    <w:rsid w:val="00C863CA"/>
    <w:rsid w:val="00C863F9"/>
    <w:rsid w:val="00C8641E"/>
    <w:rsid w:val="00C86428"/>
    <w:rsid w:val="00C8648D"/>
    <w:rsid w:val="00C86517"/>
    <w:rsid w:val="00C8684F"/>
    <w:rsid w:val="00C86883"/>
    <w:rsid w:val="00C86888"/>
    <w:rsid w:val="00C8693B"/>
    <w:rsid w:val="00C869E6"/>
    <w:rsid w:val="00C86A06"/>
    <w:rsid w:val="00C86B3B"/>
    <w:rsid w:val="00C86BA1"/>
    <w:rsid w:val="00C86BA3"/>
    <w:rsid w:val="00C86CD4"/>
    <w:rsid w:val="00C86D36"/>
    <w:rsid w:val="00C86D3C"/>
    <w:rsid w:val="00C86D75"/>
    <w:rsid w:val="00C86D85"/>
    <w:rsid w:val="00C86E0C"/>
    <w:rsid w:val="00C86E0E"/>
    <w:rsid w:val="00C86E2B"/>
    <w:rsid w:val="00C86EE7"/>
    <w:rsid w:val="00C86F00"/>
    <w:rsid w:val="00C86F09"/>
    <w:rsid w:val="00C86F19"/>
    <w:rsid w:val="00C86FEF"/>
    <w:rsid w:val="00C8703A"/>
    <w:rsid w:val="00C870FE"/>
    <w:rsid w:val="00C87120"/>
    <w:rsid w:val="00C87192"/>
    <w:rsid w:val="00C8727C"/>
    <w:rsid w:val="00C8735C"/>
    <w:rsid w:val="00C873DC"/>
    <w:rsid w:val="00C8742A"/>
    <w:rsid w:val="00C87572"/>
    <w:rsid w:val="00C8758B"/>
    <w:rsid w:val="00C875B3"/>
    <w:rsid w:val="00C87655"/>
    <w:rsid w:val="00C8769F"/>
    <w:rsid w:val="00C87730"/>
    <w:rsid w:val="00C87802"/>
    <w:rsid w:val="00C8786C"/>
    <w:rsid w:val="00C8794D"/>
    <w:rsid w:val="00C8799F"/>
    <w:rsid w:val="00C87BD0"/>
    <w:rsid w:val="00C87D6F"/>
    <w:rsid w:val="00C87D71"/>
    <w:rsid w:val="00C87DF9"/>
    <w:rsid w:val="00C87E0E"/>
    <w:rsid w:val="00C87E66"/>
    <w:rsid w:val="00C87ED9"/>
    <w:rsid w:val="00C87EF8"/>
    <w:rsid w:val="00C87F04"/>
    <w:rsid w:val="00C87FF0"/>
    <w:rsid w:val="00C9001F"/>
    <w:rsid w:val="00C9005F"/>
    <w:rsid w:val="00C90062"/>
    <w:rsid w:val="00C90099"/>
    <w:rsid w:val="00C9009C"/>
    <w:rsid w:val="00C900AD"/>
    <w:rsid w:val="00C900D7"/>
    <w:rsid w:val="00C9014F"/>
    <w:rsid w:val="00C90260"/>
    <w:rsid w:val="00C90304"/>
    <w:rsid w:val="00C90311"/>
    <w:rsid w:val="00C9042D"/>
    <w:rsid w:val="00C9049B"/>
    <w:rsid w:val="00C904C1"/>
    <w:rsid w:val="00C90543"/>
    <w:rsid w:val="00C90558"/>
    <w:rsid w:val="00C9062D"/>
    <w:rsid w:val="00C90641"/>
    <w:rsid w:val="00C9064C"/>
    <w:rsid w:val="00C90669"/>
    <w:rsid w:val="00C906C0"/>
    <w:rsid w:val="00C906EB"/>
    <w:rsid w:val="00C9071E"/>
    <w:rsid w:val="00C90733"/>
    <w:rsid w:val="00C9084D"/>
    <w:rsid w:val="00C908D3"/>
    <w:rsid w:val="00C90934"/>
    <w:rsid w:val="00C909B6"/>
    <w:rsid w:val="00C90A5E"/>
    <w:rsid w:val="00C90A86"/>
    <w:rsid w:val="00C90AA1"/>
    <w:rsid w:val="00C90AC8"/>
    <w:rsid w:val="00C90AD3"/>
    <w:rsid w:val="00C90B35"/>
    <w:rsid w:val="00C90C6A"/>
    <w:rsid w:val="00C90D0B"/>
    <w:rsid w:val="00C90E55"/>
    <w:rsid w:val="00C90E95"/>
    <w:rsid w:val="00C90F5D"/>
    <w:rsid w:val="00C90FD3"/>
    <w:rsid w:val="00C90FE8"/>
    <w:rsid w:val="00C91023"/>
    <w:rsid w:val="00C910A1"/>
    <w:rsid w:val="00C910FE"/>
    <w:rsid w:val="00C9115B"/>
    <w:rsid w:val="00C9117A"/>
    <w:rsid w:val="00C9117E"/>
    <w:rsid w:val="00C91185"/>
    <w:rsid w:val="00C911F8"/>
    <w:rsid w:val="00C911FF"/>
    <w:rsid w:val="00C91217"/>
    <w:rsid w:val="00C912C7"/>
    <w:rsid w:val="00C91360"/>
    <w:rsid w:val="00C913A1"/>
    <w:rsid w:val="00C913ED"/>
    <w:rsid w:val="00C91424"/>
    <w:rsid w:val="00C91479"/>
    <w:rsid w:val="00C91495"/>
    <w:rsid w:val="00C915B1"/>
    <w:rsid w:val="00C915CF"/>
    <w:rsid w:val="00C915D2"/>
    <w:rsid w:val="00C9163D"/>
    <w:rsid w:val="00C916A3"/>
    <w:rsid w:val="00C9175E"/>
    <w:rsid w:val="00C9178D"/>
    <w:rsid w:val="00C917A6"/>
    <w:rsid w:val="00C91827"/>
    <w:rsid w:val="00C91870"/>
    <w:rsid w:val="00C91877"/>
    <w:rsid w:val="00C91881"/>
    <w:rsid w:val="00C91995"/>
    <w:rsid w:val="00C91A3D"/>
    <w:rsid w:val="00C91A6B"/>
    <w:rsid w:val="00C91B12"/>
    <w:rsid w:val="00C91B7E"/>
    <w:rsid w:val="00C91C77"/>
    <w:rsid w:val="00C91CE6"/>
    <w:rsid w:val="00C91D44"/>
    <w:rsid w:val="00C91DB2"/>
    <w:rsid w:val="00C91DBC"/>
    <w:rsid w:val="00C91F9B"/>
    <w:rsid w:val="00C91F9F"/>
    <w:rsid w:val="00C91FE4"/>
    <w:rsid w:val="00C9202D"/>
    <w:rsid w:val="00C9204E"/>
    <w:rsid w:val="00C9211C"/>
    <w:rsid w:val="00C9212C"/>
    <w:rsid w:val="00C9229F"/>
    <w:rsid w:val="00C9248A"/>
    <w:rsid w:val="00C9248C"/>
    <w:rsid w:val="00C924D9"/>
    <w:rsid w:val="00C925AD"/>
    <w:rsid w:val="00C926E0"/>
    <w:rsid w:val="00C926EF"/>
    <w:rsid w:val="00C9276C"/>
    <w:rsid w:val="00C927B1"/>
    <w:rsid w:val="00C92808"/>
    <w:rsid w:val="00C9284F"/>
    <w:rsid w:val="00C928C7"/>
    <w:rsid w:val="00C928ED"/>
    <w:rsid w:val="00C92901"/>
    <w:rsid w:val="00C929B6"/>
    <w:rsid w:val="00C929E0"/>
    <w:rsid w:val="00C92A76"/>
    <w:rsid w:val="00C92AF4"/>
    <w:rsid w:val="00C92B93"/>
    <w:rsid w:val="00C92B9D"/>
    <w:rsid w:val="00C92C1C"/>
    <w:rsid w:val="00C92C97"/>
    <w:rsid w:val="00C92CB8"/>
    <w:rsid w:val="00C92CF5"/>
    <w:rsid w:val="00C92D30"/>
    <w:rsid w:val="00C92DB9"/>
    <w:rsid w:val="00C92E30"/>
    <w:rsid w:val="00C92E73"/>
    <w:rsid w:val="00C92EB3"/>
    <w:rsid w:val="00C92ECC"/>
    <w:rsid w:val="00C92F1B"/>
    <w:rsid w:val="00C92FBB"/>
    <w:rsid w:val="00C93007"/>
    <w:rsid w:val="00C93020"/>
    <w:rsid w:val="00C9302B"/>
    <w:rsid w:val="00C93061"/>
    <w:rsid w:val="00C930EF"/>
    <w:rsid w:val="00C93189"/>
    <w:rsid w:val="00C931F4"/>
    <w:rsid w:val="00C9325B"/>
    <w:rsid w:val="00C932FD"/>
    <w:rsid w:val="00C93317"/>
    <w:rsid w:val="00C9347C"/>
    <w:rsid w:val="00C934CF"/>
    <w:rsid w:val="00C93591"/>
    <w:rsid w:val="00C935EC"/>
    <w:rsid w:val="00C93666"/>
    <w:rsid w:val="00C93684"/>
    <w:rsid w:val="00C93721"/>
    <w:rsid w:val="00C93729"/>
    <w:rsid w:val="00C9377D"/>
    <w:rsid w:val="00C9380C"/>
    <w:rsid w:val="00C93815"/>
    <w:rsid w:val="00C9382E"/>
    <w:rsid w:val="00C93844"/>
    <w:rsid w:val="00C9398A"/>
    <w:rsid w:val="00C93998"/>
    <w:rsid w:val="00C93A3E"/>
    <w:rsid w:val="00C93AA5"/>
    <w:rsid w:val="00C93AF0"/>
    <w:rsid w:val="00C93B41"/>
    <w:rsid w:val="00C93B76"/>
    <w:rsid w:val="00C93BDA"/>
    <w:rsid w:val="00C93C21"/>
    <w:rsid w:val="00C93CB3"/>
    <w:rsid w:val="00C93CCF"/>
    <w:rsid w:val="00C93E01"/>
    <w:rsid w:val="00C93F21"/>
    <w:rsid w:val="00C93F51"/>
    <w:rsid w:val="00C93F60"/>
    <w:rsid w:val="00C93F7E"/>
    <w:rsid w:val="00C93FCA"/>
    <w:rsid w:val="00C94001"/>
    <w:rsid w:val="00C9400E"/>
    <w:rsid w:val="00C94061"/>
    <w:rsid w:val="00C94240"/>
    <w:rsid w:val="00C942FD"/>
    <w:rsid w:val="00C944D5"/>
    <w:rsid w:val="00C945A6"/>
    <w:rsid w:val="00C94611"/>
    <w:rsid w:val="00C946DA"/>
    <w:rsid w:val="00C946F2"/>
    <w:rsid w:val="00C94735"/>
    <w:rsid w:val="00C947CE"/>
    <w:rsid w:val="00C94835"/>
    <w:rsid w:val="00C94943"/>
    <w:rsid w:val="00C94951"/>
    <w:rsid w:val="00C94A0D"/>
    <w:rsid w:val="00C94ABB"/>
    <w:rsid w:val="00C94B36"/>
    <w:rsid w:val="00C94B5A"/>
    <w:rsid w:val="00C94B63"/>
    <w:rsid w:val="00C94C07"/>
    <w:rsid w:val="00C94CAA"/>
    <w:rsid w:val="00C94E73"/>
    <w:rsid w:val="00C94EAB"/>
    <w:rsid w:val="00C94EAC"/>
    <w:rsid w:val="00C95027"/>
    <w:rsid w:val="00C9507F"/>
    <w:rsid w:val="00C950BE"/>
    <w:rsid w:val="00C950F5"/>
    <w:rsid w:val="00C95295"/>
    <w:rsid w:val="00C95321"/>
    <w:rsid w:val="00C95334"/>
    <w:rsid w:val="00C95382"/>
    <w:rsid w:val="00C9538F"/>
    <w:rsid w:val="00C953B2"/>
    <w:rsid w:val="00C954E8"/>
    <w:rsid w:val="00C9550A"/>
    <w:rsid w:val="00C9551D"/>
    <w:rsid w:val="00C95556"/>
    <w:rsid w:val="00C9555A"/>
    <w:rsid w:val="00C95591"/>
    <w:rsid w:val="00C955B5"/>
    <w:rsid w:val="00C955F4"/>
    <w:rsid w:val="00C955FB"/>
    <w:rsid w:val="00C956CB"/>
    <w:rsid w:val="00C95701"/>
    <w:rsid w:val="00C9576B"/>
    <w:rsid w:val="00C9578C"/>
    <w:rsid w:val="00C95791"/>
    <w:rsid w:val="00C957A6"/>
    <w:rsid w:val="00C957B8"/>
    <w:rsid w:val="00C957CB"/>
    <w:rsid w:val="00C957D0"/>
    <w:rsid w:val="00C95846"/>
    <w:rsid w:val="00C95859"/>
    <w:rsid w:val="00C95A00"/>
    <w:rsid w:val="00C95A3E"/>
    <w:rsid w:val="00C95A46"/>
    <w:rsid w:val="00C95A6C"/>
    <w:rsid w:val="00C95AE4"/>
    <w:rsid w:val="00C95BB0"/>
    <w:rsid w:val="00C95BDB"/>
    <w:rsid w:val="00C95C9C"/>
    <w:rsid w:val="00C95CE9"/>
    <w:rsid w:val="00C95E29"/>
    <w:rsid w:val="00C95F50"/>
    <w:rsid w:val="00C96089"/>
    <w:rsid w:val="00C960AE"/>
    <w:rsid w:val="00C960BD"/>
    <w:rsid w:val="00C960ED"/>
    <w:rsid w:val="00C961BB"/>
    <w:rsid w:val="00C961C2"/>
    <w:rsid w:val="00C9623D"/>
    <w:rsid w:val="00C962B3"/>
    <w:rsid w:val="00C96315"/>
    <w:rsid w:val="00C963B9"/>
    <w:rsid w:val="00C964CB"/>
    <w:rsid w:val="00C96530"/>
    <w:rsid w:val="00C96553"/>
    <w:rsid w:val="00C9657E"/>
    <w:rsid w:val="00C9663D"/>
    <w:rsid w:val="00C9664A"/>
    <w:rsid w:val="00C9668C"/>
    <w:rsid w:val="00C966B0"/>
    <w:rsid w:val="00C96705"/>
    <w:rsid w:val="00C9674F"/>
    <w:rsid w:val="00C9676C"/>
    <w:rsid w:val="00C96806"/>
    <w:rsid w:val="00C968FA"/>
    <w:rsid w:val="00C96904"/>
    <w:rsid w:val="00C969BE"/>
    <w:rsid w:val="00C96A3E"/>
    <w:rsid w:val="00C96A8C"/>
    <w:rsid w:val="00C96B09"/>
    <w:rsid w:val="00C96B1D"/>
    <w:rsid w:val="00C96B48"/>
    <w:rsid w:val="00C96B8C"/>
    <w:rsid w:val="00C96BDF"/>
    <w:rsid w:val="00C96BE4"/>
    <w:rsid w:val="00C96C1A"/>
    <w:rsid w:val="00C96C5C"/>
    <w:rsid w:val="00C96C7A"/>
    <w:rsid w:val="00C96CD2"/>
    <w:rsid w:val="00C96D25"/>
    <w:rsid w:val="00C96D52"/>
    <w:rsid w:val="00C96D58"/>
    <w:rsid w:val="00C96DDD"/>
    <w:rsid w:val="00C96E9C"/>
    <w:rsid w:val="00C96E9D"/>
    <w:rsid w:val="00C96EBA"/>
    <w:rsid w:val="00C96F16"/>
    <w:rsid w:val="00C96F38"/>
    <w:rsid w:val="00C96F3C"/>
    <w:rsid w:val="00C96FEF"/>
    <w:rsid w:val="00C97194"/>
    <w:rsid w:val="00C971FD"/>
    <w:rsid w:val="00C9724C"/>
    <w:rsid w:val="00C97270"/>
    <w:rsid w:val="00C9727E"/>
    <w:rsid w:val="00C972C0"/>
    <w:rsid w:val="00C973AF"/>
    <w:rsid w:val="00C973B5"/>
    <w:rsid w:val="00C974A9"/>
    <w:rsid w:val="00C97508"/>
    <w:rsid w:val="00C97566"/>
    <w:rsid w:val="00C975F3"/>
    <w:rsid w:val="00C97624"/>
    <w:rsid w:val="00C976BD"/>
    <w:rsid w:val="00C976EB"/>
    <w:rsid w:val="00C9775C"/>
    <w:rsid w:val="00C9777D"/>
    <w:rsid w:val="00C9787B"/>
    <w:rsid w:val="00C9789F"/>
    <w:rsid w:val="00C97914"/>
    <w:rsid w:val="00C97919"/>
    <w:rsid w:val="00C97965"/>
    <w:rsid w:val="00C979B3"/>
    <w:rsid w:val="00C979E4"/>
    <w:rsid w:val="00C979F5"/>
    <w:rsid w:val="00C97A1C"/>
    <w:rsid w:val="00C97A51"/>
    <w:rsid w:val="00C97ACE"/>
    <w:rsid w:val="00C97B35"/>
    <w:rsid w:val="00C97B7E"/>
    <w:rsid w:val="00C97D3F"/>
    <w:rsid w:val="00C97DA0"/>
    <w:rsid w:val="00C97DB5"/>
    <w:rsid w:val="00C97E12"/>
    <w:rsid w:val="00C97E2F"/>
    <w:rsid w:val="00C97E3F"/>
    <w:rsid w:val="00C97E6E"/>
    <w:rsid w:val="00C97EA1"/>
    <w:rsid w:val="00C97EAE"/>
    <w:rsid w:val="00C97EFC"/>
    <w:rsid w:val="00C97F0B"/>
    <w:rsid w:val="00C97F1E"/>
    <w:rsid w:val="00C97F4F"/>
    <w:rsid w:val="00C97F59"/>
    <w:rsid w:val="00C97FF6"/>
    <w:rsid w:val="00CA0035"/>
    <w:rsid w:val="00CA004A"/>
    <w:rsid w:val="00CA006B"/>
    <w:rsid w:val="00CA0185"/>
    <w:rsid w:val="00CA0195"/>
    <w:rsid w:val="00CA027E"/>
    <w:rsid w:val="00CA02A1"/>
    <w:rsid w:val="00CA02DF"/>
    <w:rsid w:val="00CA035E"/>
    <w:rsid w:val="00CA0395"/>
    <w:rsid w:val="00CA03E9"/>
    <w:rsid w:val="00CA0432"/>
    <w:rsid w:val="00CA04ED"/>
    <w:rsid w:val="00CA0504"/>
    <w:rsid w:val="00CA059D"/>
    <w:rsid w:val="00CA05BF"/>
    <w:rsid w:val="00CA067D"/>
    <w:rsid w:val="00CA0687"/>
    <w:rsid w:val="00CA0699"/>
    <w:rsid w:val="00CA088D"/>
    <w:rsid w:val="00CA0915"/>
    <w:rsid w:val="00CA09BF"/>
    <w:rsid w:val="00CA09ED"/>
    <w:rsid w:val="00CA0A67"/>
    <w:rsid w:val="00CA0A98"/>
    <w:rsid w:val="00CA0AC0"/>
    <w:rsid w:val="00CA0B25"/>
    <w:rsid w:val="00CA0B71"/>
    <w:rsid w:val="00CA0C56"/>
    <w:rsid w:val="00CA0C8D"/>
    <w:rsid w:val="00CA0D26"/>
    <w:rsid w:val="00CA0D38"/>
    <w:rsid w:val="00CA0D51"/>
    <w:rsid w:val="00CA0EE2"/>
    <w:rsid w:val="00CA0F35"/>
    <w:rsid w:val="00CA10C0"/>
    <w:rsid w:val="00CA10C3"/>
    <w:rsid w:val="00CA1275"/>
    <w:rsid w:val="00CA12E0"/>
    <w:rsid w:val="00CA12ED"/>
    <w:rsid w:val="00CA1344"/>
    <w:rsid w:val="00CA1397"/>
    <w:rsid w:val="00CA14F5"/>
    <w:rsid w:val="00CA151B"/>
    <w:rsid w:val="00CA151C"/>
    <w:rsid w:val="00CA1527"/>
    <w:rsid w:val="00CA1535"/>
    <w:rsid w:val="00CA1590"/>
    <w:rsid w:val="00CA1596"/>
    <w:rsid w:val="00CA15DE"/>
    <w:rsid w:val="00CA167A"/>
    <w:rsid w:val="00CA16D3"/>
    <w:rsid w:val="00CA1732"/>
    <w:rsid w:val="00CA17E6"/>
    <w:rsid w:val="00CA18E9"/>
    <w:rsid w:val="00CA1900"/>
    <w:rsid w:val="00CA19D4"/>
    <w:rsid w:val="00CA1A06"/>
    <w:rsid w:val="00CA1A64"/>
    <w:rsid w:val="00CA1B65"/>
    <w:rsid w:val="00CA1B86"/>
    <w:rsid w:val="00CA1B9D"/>
    <w:rsid w:val="00CA1BA1"/>
    <w:rsid w:val="00CA1C25"/>
    <w:rsid w:val="00CA1C32"/>
    <w:rsid w:val="00CA1C41"/>
    <w:rsid w:val="00CA1C66"/>
    <w:rsid w:val="00CA1DA9"/>
    <w:rsid w:val="00CA1DB9"/>
    <w:rsid w:val="00CA1DC6"/>
    <w:rsid w:val="00CA1DCA"/>
    <w:rsid w:val="00CA1DF4"/>
    <w:rsid w:val="00CA1E44"/>
    <w:rsid w:val="00CA1F1E"/>
    <w:rsid w:val="00CA1F2D"/>
    <w:rsid w:val="00CA1FC1"/>
    <w:rsid w:val="00CA1FE3"/>
    <w:rsid w:val="00CA1FE7"/>
    <w:rsid w:val="00CA200E"/>
    <w:rsid w:val="00CA2060"/>
    <w:rsid w:val="00CA2071"/>
    <w:rsid w:val="00CA20B3"/>
    <w:rsid w:val="00CA212B"/>
    <w:rsid w:val="00CA2157"/>
    <w:rsid w:val="00CA21A3"/>
    <w:rsid w:val="00CA21C9"/>
    <w:rsid w:val="00CA22BC"/>
    <w:rsid w:val="00CA22D8"/>
    <w:rsid w:val="00CA2315"/>
    <w:rsid w:val="00CA2328"/>
    <w:rsid w:val="00CA2348"/>
    <w:rsid w:val="00CA2384"/>
    <w:rsid w:val="00CA23F4"/>
    <w:rsid w:val="00CA23F7"/>
    <w:rsid w:val="00CA24F8"/>
    <w:rsid w:val="00CA2595"/>
    <w:rsid w:val="00CA2678"/>
    <w:rsid w:val="00CA2715"/>
    <w:rsid w:val="00CA2720"/>
    <w:rsid w:val="00CA2725"/>
    <w:rsid w:val="00CA2748"/>
    <w:rsid w:val="00CA275B"/>
    <w:rsid w:val="00CA281D"/>
    <w:rsid w:val="00CA2837"/>
    <w:rsid w:val="00CA2905"/>
    <w:rsid w:val="00CA2919"/>
    <w:rsid w:val="00CA2A8E"/>
    <w:rsid w:val="00CA2AF9"/>
    <w:rsid w:val="00CA2B5A"/>
    <w:rsid w:val="00CA2BB3"/>
    <w:rsid w:val="00CA2D3E"/>
    <w:rsid w:val="00CA2D59"/>
    <w:rsid w:val="00CA2DFF"/>
    <w:rsid w:val="00CA2E29"/>
    <w:rsid w:val="00CA2EB9"/>
    <w:rsid w:val="00CA2EEE"/>
    <w:rsid w:val="00CA2F06"/>
    <w:rsid w:val="00CA2F15"/>
    <w:rsid w:val="00CA2F1D"/>
    <w:rsid w:val="00CA2F78"/>
    <w:rsid w:val="00CA2FAE"/>
    <w:rsid w:val="00CA2FCA"/>
    <w:rsid w:val="00CA3002"/>
    <w:rsid w:val="00CA301D"/>
    <w:rsid w:val="00CA304A"/>
    <w:rsid w:val="00CA3066"/>
    <w:rsid w:val="00CA312B"/>
    <w:rsid w:val="00CA3236"/>
    <w:rsid w:val="00CA32EB"/>
    <w:rsid w:val="00CA3309"/>
    <w:rsid w:val="00CA332E"/>
    <w:rsid w:val="00CA333A"/>
    <w:rsid w:val="00CA33EC"/>
    <w:rsid w:val="00CA3401"/>
    <w:rsid w:val="00CA357D"/>
    <w:rsid w:val="00CA35B0"/>
    <w:rsid w:val="00CA3645"/>
    <w:rsid w:val="00CA3683"/>
    <w:rsid w:val="00CA371D"/>
    <w:rsid w:val="00CA37F9"/>
    <w:rsid w:val="00CA3872"/>
    <w:rsid w:val="00CA38A6"/>
    <w:rsid w:val="00CA395D"/>
    <w:rsid w:val="00CA3968"/>
    <w:rsid w:val="00CA39C3"/>
    <w:rsid w:val="00CA3A14"/>
    <w:rsid w:val="00CA3A97"/>
    <w:rsid w:val="00CA3AA9"/>
    <w:rsid w:val="00CA3C37"/>
    <w:rsid w:val="00CA3D47"/>
    <w:rsid w:val="00CA3D96"/>
    <w:rsid w:val="00CA3D9D"/>
    <w:rsid w:val="00CA3EE2"/>
    <w:rsid w:val="00CA3F5B"/>
    <w:rsid w:val="00CA3F7E"/>
    <w:rsid w:val="00CA40D5"/>
    <w:rsid w:val="00CA40DD"/>
    <w:rsid w:val="00CA4264"/>
    <w:rsid w:val="00CA433F"/>
    <w:rsid w:val="00CA43C8"/>
    <w:rsid w:val="00CA443F"/>
    <w:rsid w:val="00CA449A"/>
    <w:rsid w:val="00CA44CC"/>
    <w:rsid w:val="00CA451E"/>
    <w:rsid w:val="00CA4523"/>
    <w:rsid w:val="00CA4532"/>
    <w:rsid w:val="00CA459A"/>
    <w:rsid w:val="00CA45C4"/>
    <w:rsid w:val="00CA45E9"/>
    <w:rsid w:val="00CA45ED"/>
    <w:rsid w:val="00CA462F"/>
    <w:rsid w:val="00CA465D"/>
    <w:rsid w:val="00CA46B3"/>
    <w:rsid w:val="00CA4714"/>
    <w:rsid w:val="00CA4745"/>
    <w:rsid w:val="00CA474A"/>
    <w:rsid w:val="00CA47F0"/>
    <w:rsid w:val="00CA484F"/>
    <w:rsid w:val="00CA48B3"/>
    <w:rsid w:val="00CA49A8"/>
    <w:rsid w:val="00CA49C4"/>
    <w:rsid w:val="00CA49F0"/>
    <w:rsid w:val="00CA4A19"/>
    <w:rsid w:val="00CA4B7C"/>
    <w:rsid w:val="00CA4BC7"/>
    <w:rsid w:val="00CA4C49"/>
    <w:rsid w:val="00CA4C4F"/>
    <w:rsid w:val="00CA4C7B"/>
    <w:rsid w:val="00CA4D72"/>
    <w:rsid w:val="00CA4DB7"/>
    <w:rsid w:val="00CA4DDD"/>
    <w:rsid w:val="00CA4E05"/>
    <w:rsid w:val="00CA4E58"/>
    <w:rsid w:val="00CA4EA6"/>
    <w:rsid w:val="00CA4F2E"/>
    <w:rsid w:val="00CA4F68"/>
    <w:rsid w:val="00CA4FAA"/>
    <w:rsid w:val="00CA4FC4"/>
    <w:rsid w:val="00CA5096"/>
    <w:rsid w:val="00CA50D4"/>
    <w:rsid w:val="00CA5118"/>
    <w:rsid w:val="00CA5177"/>
    <w:rsid w:val="00CA519B"/>
    <w:rsid w:val="00CA519F"/>
    <w:rsid w:val="00CA51C1"/>
    <w:rsid w:val="00CA521E"/>
    <w:rsid w:val="00CA52E5"/>
    <w:rsid w:val="00CA52FD"/>
    <w:rsid w:val="00CA5307"/>
    <w:rsid w:val="00CA54CD"/>
    <w:rsid w:val="00CA54E1"/>
    <w:rsid w:val="00CA551F"/>
    <w:rsid w:val="00CA5630"/>
    <w:rsid w:val="00CA56B2"/>
    <w:rsid w:val="00CA574E"/>
    <w:rsid w:val="00CA5810"/>
    <w:rsid w:val="00CA5812"/>
    <w:rsid w:val="00CA5841"/>
    <w:rsid w:val="00CA5869"/>
    <w:rsid w:val="00CA5915"/>
    <w:rsid w:val="00CA5920"/>
    <w:rsid w:val="00CA5A37"/>
    <w:rsid w:val="00CA5A44"/>
    <w:rsid w:val="00CA5AAE"/>
    <w:rsid w:val="00CA5ADD"/>
    <w:rsid w:val="00CA5B0A"/>
    <w:rsid w:val="00CA5B4A"/>
    <w:rsid w:val="00CA5C0D"/>
    <w:rsid w:val="00CA5CCD"/>
    <w:rsid w:val="00CA5CD5"/>
    <w:rsid w:val="00CA5CED"/>
    <w:rsid w:val="00CA5D34"/>
    <w:rsid w:val="00CA5D9C"/>
    <w:rsid w:val="00CA5E04"/>
    <w:rsid w:val="00CA5E08"/>
    <w:rsid w:val="00CA5E79"/>
    <w:rsid w:val="00CA5E81"/>
    <w:rsid w:val="00CA5F61"/>
    <w:rsid w:val="00CA5F95"/>
    <w:rsid w:val="00CA5FA5"/>
    <w:rsid w:val="00CA603A"/>
    <w:rsid w:val="00CA611B"/>
    <w:rsid w:val="00CA6129"/>
    <w:rsid w:val="00CA614F"/>
    <w:rsid w:val="00CA6254"/>
    <w:rsid w:val="00CA6303"/>
    <w:rsid w:val="00CA6312"/>
    <w:rsid w:val="00CA636A"/>
    <w:rsid w:val="00CA63C7"/>
    <w:rsid w:val="00CA63DD"/>
    <w:rsid w:val="00CA63E3"/>
    <w:rsid w:val="00CA6406"/>
    <w:rsid w:val="00CA6421"/>
    <w:rsid w:val="00CA6434"/>
    <w:rsid w:val="00CA6469"/>
    <w:rsid w:val="00CA647F"/>
    <w:rsid w:val="00CA6515"/>
    <w:rsid w:val="00CA653D"/>
    <w:rsid w:val="00CA6545"/>
    <w:rsid w:val="00CA65FA"/>
    <w:rsid w:val="00CA66BC"/>
    <w:rsid w:val="00CA66F5"/>
    <w:rsid w:val="00CA676C"/>
    <w:rsid w:val="00CA677E"/>
    <w:rsid w:val="00CA67C9"/>
    <w:rsid w:val="00CA67EE"/>
    <w:rsid w:val="00CA67FB"/>
    <w:rsid w:val="00CA6801"/>
    <w:rsid w:val="00CA6823"/>
    <w:rsid w:val="00CA68B9"/>
    <w:rsid w:val="00CA693B"/>
    <w:rsid w:val="00CA6969"/>
    <w:rsid w:val="00CA69C6"/>
    <w:rsid w:val="00CA6A1B"/>
    <w:rsid w:val="00CA6AD2"/>
    <w:rsid w:val="00CA6B57"/>
    <w:rsid w:val="00CA6B75"/>
    <w:rsid w:val="00CA6C31"/>
    <w:rsid w:val="00CA6C8C"/>
    <w:rsid w:val="00CA6C9C"/>
    <w:rsid w:val="00CA6CE2"/>
    <w:rsid w:val="00CA6CF4"/>
    <w:rsid w:val="00CA6D57"/>
    <w:rsid w:val="00CA6E2F"/>
    <w:rsid w:val="00CA6E5C"/>
    <w:rsid w:val="00CA6E8D"/>
    <w:rsid w:val="00CA6EDC"/>
    <w:rsid w:val="00CA6F96"/>
    <w:rsid w:val="00CA6FA2"/>
    <w:rsid w:val="00CA6FBF"/>
    <w:rsid w:val="00CA7058"/>
    <w:rsid w:val="00CA70C8"/>
    <w:rsid w:val="00CA7137"/>
    <w:rsid w:val="00CA71E2"/>
    <w:rsid w:val="00CA71E3"/>
    <w:rsid w:val="00CA7298"/>
    <w:rsid w:val="00CA72DB"/>
    <w:rsid w:val="00CA72E6"/>
    <w:rsid w:val="00CA733B"/>
    <w:rsid w:val="00CA733C"/>
    <w:rsid w:val="00CA73AB"/>
    <w:rsid w:val="00CA7424"/>
    <w:rsid w:val="00CA754A"/>
    <w:rsid w:val="00CA7575"/>
    <w:rsid w:val="00CA75B5"/>
    <w:rsid w:val="00CA75B8"/>
    <w:rsid w:val="00CA75C8"/>
    <w:rsid w:val="00CA765F"/>
    <w:rsid w:val="00CA7675"/>
    <w:rsid w:val="00CA76A8"/>
    <w:rsid w:val="00CA76B1"/>
    <w:rsid w:val="00CA76C9"/>
    <w:rsid w:val="00CA76E0"/>
    <w:rsid w:val="00CA770E"/>
    <w:rsid w:val="00CA7721"/>
    <w:rsid w:val="00CA7756"/>
    <w:rsid w:val="00CA77E5"/>
    <w:rsid w:val="00CA7839"/>
    <w:rsid w:val="00CA7892"/>
    <w:rsid w:val="00CA78A1"/>
    <w:rsid w:val="00CA7922"/>
    <w:rsid w:val="00CA796D"/>
    <w:rsid w:val="00CA797A"/>
    <w:rsid w:val="00CA79C6"/>
    <w:rsid w:val="00CA7A2B"/>
    <w:rsid w:val="00CA7A37"/>
    <w:rsid w:val="00CA7A4D"/>
    <w:rsid w:val="00CA7B43"/>
    <w:rsid w:val="00CA7B71"/>
    <w:rsid w:val="00CA7B8A"/>
    <w:rsid w:val="00CA7BA6"/>
    <w:rsid w:val="00CA7C08"/>
    <w:rsid w:val="00CA7C9E"/>
    <w:rsid w:val="00CA7D01"/>
    <w:rsid w:val="00CA7D25"/>
    <w:rsid w:val="00CA7D49"/>
    <w:rsid w:val="00CA7D68"/>
    <w:rsid w:val="00CA7DCC"/>
    <w:rsid w:val="00CA7E63"/>
    <w:rsid w:val="00CA7E68"/>
    <w:rsid w:val="00CA7EF9"/>
    <w:rsid w:val="00CA7F07"/>
    <w:rsid w:val="00CA7F2C"/>
    <w:rsid w:val="00CB0035"/>
    <w:rsid w:val="00CB0053"/>
    <w:rsid w:val="00CB00EE"/>
    <w:rsid w:val="00CB016A"/>
    <w:rsid w:val="00CB01E5"/>
    <w:rsid w:val="00CB0288"/>
    <w:rsid w:val="00CB030C"/>
    <w:rsid w:val="00CB035A"/>
    <w:rsid w:val="00CB0365"/>
    <w:rsid w:val="00CB03C8"/>
    <w:rsid w:val="00CB03DA"/>
    <w:rsid w:val="00CB04CE"/>
    <w:rsid w:val="00CB05A9"/>
    <w:rsid w:val="00CB05BC"/>
    <w:rsid w:val="00CB0625"/>
    <w:rsid w:val="00CB06D6"/>
    <w:rsid w:val="00CB06DD"/>
    <w:rsid w:val="00CB0883"/>
    <w:rsid w:val="00CB08BD"/>
    <w:rsid w:val="00CB094F"/>
    <w:rsid w:val="00CB09CD"/>
    <w:rsid w:val="00CB0A17"/>
    <w:rsid w:val="00CB0A97"/>
    <w:rsid w:val="00CB0AF0"/>
    <w:rsid w:val="00CB0B4A"/>
    <w:rsid w:val="00CB0BC7"/>
    <w:rsid w:val="00CB0BFE"/>
    <w:rsid w:val="00CB0CD9"/>
    <w:rsid w:val="00CB0CED"/>
    <w:rsid w:val="00CB0D06"/>
    <w:rsid w:val="00CB0EBA"/>
    <w:rsid w:val="00CB0F50"/>
    <w:rsid w:val="00CB10C7"/>
    <w:rsid w:val="00CB11B6"/>
    <w:rsid w:val="00CB11C5"/>
    <w:rsid w:val="00CB120A"/>
    <w:rsid w:val="00CB13B7"/>
    <w:rsid w:val="00CB1416"/>
    <w:rsid w:val="00CB14C6"/>
    <w:rsid w:val="00CB14E4"/>
    <w:rsid w:val="00CB1536"/>
    <w:rsid w:val="00CB1569"/>
    <w:rsid w:val="00CB1629"/>
    <w:rsid w:val="00CB1689"/>
    <w:rsid w:val="00CB174F"/>
    <w:rsid w:val="00CB177B"/>
    <w:rsid w:val="00CB17C3"/>
    <w:rsid w:val="00CB18C9"/>
    <w:rsid w:val="00CB18E6"/>
    <w:rsid w:val="00CB194D"/>
    <w:rsid w:val="00CB1A0B"/>
    <w:rsid w:val="00CB1A5C"/>
    <w:rsid w:val="00CB1B38"/>
    <w:rsid w:val="00CB1B40"/>
    <w:rsid w:val="00CB1C2F"/>
    <w:rsid w:val="00CB1DAC"/>
    <w:rsid w:val="00CB1E08"/>
    <w:rsid w:val="00CB1EDB"/>
    <w:rsid w:val="00CB1F34"/>
    <w:rsid w:val="00CB1F4B"/>
    <w:rsid w:val="00CB1F7D"/>
    <w:rsid w:val="00CB1FC8"/>
    <w:rsid w:val="00CB1FCF"/>
    <w:rsid w:val="00CB1FDB"/>
    <w:rsid w:val="00CB204B"/>
    <w:rsid w:val="00CB204F"/>
    <w:rsid w:val="00CB2091"/>
    <w:rsid w:val="00CB20E4"/>
    <w:rsid w:val="00CB210D"/>
    <w:rsid w:val="00CB2151"/>
    <w:rsid w:val="00CB21AF"/>
    <w:rsid w:val="00CB2254"/>
    <w:rsid w:val="00CB238C"/>
    <w:rsid w:val="00CB23AD"/>
    <w:rsid w:val="00CB2427"/>
    <w:rsid w:val="00CB2484"/>
    <w:rsid w:val="00CB2599"/>
    <w:rsid w:val="00CB25A0"/>
    <w:rsid w:val="00CB25A7"/>
    <w:rsid w:val="00CB2683"/>
    <w:rsid w:val="00CB2771"/>
    <w:rsid w:val="00CB27BF"/>
    <w:rsid w:val="00CB283A"/>
    <w:rsid w:val="00CB2875"/>
    <w:rsid w:val="00CB288E"/>
    <w:rsid w:val="00CB29CA"/>
    <w:rsid w:val="00CB2AB7"/>
    <w:rsid w:val="00CB2AC6"/>
    <w:rsid w:val="00CB2B10"/>
    <w:rsid w:val="00CB2B7C"/>
    <w:rsid w:val="00CB2B91"/>
    <w:rsid w:val="00CB2C7E"/>
    <w:rsid w:val="00CB2CE3"/>
    <w:rsid w:val="00CB2CE7"/>
    <w:rsid w:val="00CB2DC5"/>
    <w:rsid w:val="00CB2DDE"/>
    <w:rsid w:val="00CB2E2D"/>
    <w:rsid w:val="00CB2E72"/>
    <w:rsid w:val="00CB2EA4"/>
    <w:rsid w:val="00CB2EEE"/>
    <w:rsid w:val="00CB2F3E"/>
    <w:rsid w:val="00CB2F4B"/>
    <w:rsid w:val="00CB2F6D"/>
    <w:rsid w:val="00CB2FA6"/>
    <w:rsid w:val="00CB304E"/>
    <w:rsid w:val="00CB308F"/>
    <w:rsid w:val="00CB3155"/>
    <w:rsid w:val="00CB31DF"/>
    <w:rsid w:val="00CB325A"/>
    <w:rsid w:val="00CB327E"/>
    <w:rsid w:val="00CB3282"/>
    <w:rsid w:val="00CB32CB"/>
    <w:rsid w:val="00CB332A"/>
    <w:rsid w:val="00CB33D0"/>
    <w:rsid w:val="00CB3490"/>
    <w:rsid w:val="00CB34B0"/>
    <w:rsid w:val="00CB3529"/>
    <w:rsid w:val="00CB3575"/>
    <w:rsid w:val="00CB35E1"/>
    <w:rsid w:val="00CB3606"/>
    <w:rsid w:val="00CB366E"/>
    <w:rsid w:val="00CB368C"/>
    <w:rsid w:val="00CB36F0"/>
    <w:rsid w:val="00CB378C"/>
    <w:rsid w:val="00CB37F7"/>
    <w:rsid w:val="00CB380D"/>
    <w:rsid w:val="00CB3921"/>
    <w:rsid w:val="00CB3922"/>
    <w:rsid w:val="00CB397D"/>
    <w:rsid w:val="00CB39D4"/>
    <w:rsid w:val="00CB3A89"/>
    <w:rsid w:val="00CB3A8B"/>
    <w:rsid w:val="00CB3AA9"/>
    <w:rsid w:val="00CB3ABD"/>
    <w:rsid w:val="00CB3AD7"/>
    <w:rsid w:val="00CB3B2F"/>
    <w:rsid w:val="00CB3BAD"/>
    <w:rsid w:val="00CB3BB0"/>
    <w:rsid w:val="00CB3CDC"/>
    <w:rsid w:val="00CB3CE2"/>
    <w:rsid w:val="00CB3D05"/>
    <w:rsid w:val="00CB3D80"/>
    <w:rsid w:val="00CB3E5A"/>
    <w:rsid w:val="00CB40E2"/>
    <w:rsid w:val="00CB410B"/>
    <w:rsid w:val="00CB4132"/>
    <w:rsid w:val="00CB41D3"/>
    <w:rsid w:val="00CB4200"/>
    <w:rsid w:val="00CB4203"/>
    <w:rsid w:val="00CB429F"/>
    <w:rsid w:val="00CB430F"/>
    <w:rsid w:val="00CB431A"/>
    <w:rsid w:val="00CB433E"/>
    <w:rsid w:val="00CB4367"/>
    <w:rsid w:val="00CB4369"/>
    <w:rsid w:val="00CB4473"/>
    <w:rsid w:val="00CB448C"/>
    <w:rsid w:val="00CB4570"/>
    <w:rsid w:val="00CB457E"/>
    <w:rsid w:val="00CB45AC"/>
    <w:rsid w:val="00CB46CB"/>
    <w:rsid w:val="00CB4721"/>
    <w:rsid w:val="00CB480A"/>
    <w:rsid w:val="00CB48BF"/>
    <w:rsid w:val="00CB48EF"/>
    <w:rsid w:val="00CB4979"/>
    <w:rsid w:val="00CB4A86"/>
    <w:rsid w:val="00CB4BA9"/>
    <w:rsid w:val="00CB4C65"/>
    <w:rsid w:val="00CB4CA2"/>
    <w:rsid w:val="00CB4D04"/>
    <w:rsid w:val="00CB4DAA"/>
    <w:rsid w:val="00CB4DC1"/>
    <w:rsid w:val="00CB4DE8"/>
    <w:rsid w:val="00CB4DF7"/>
    <w:rsid w:val="00CB4E33"/>
    <w:rsid w:val="00CB4E39"/>
    <w:rsid w:val="00CB4FC8"/>
    <w:rsid w:val="00CB4FF5"/>
    <w:rsid w:val="00CB5031"/>
    <w:rsid w:val="00CB503C"/>
    <w:rsid w:val="00CB5059"/>
    <w:rsid w:val="00CB5060"/>
    <w:rsid w:val="00CB5084"/>
    <w:rsid w:val="00CB5088"/>
    <w:rsid w:val="00CB50AB"/>
    <w:rsid w:val="00CB50E1"/>
    <w:rsid w:val="00CB510E"/>
    <w:rsid w:val="00CB5147"/>
    <w:rsid w:val="00CB514D"/>
    <w:rsid w:val="00CB5286"/>
    <w:rsid w:val="00CB53D5"/>
    <w:rsid w:val="00CB540D"/>
    <w:rsid w:val="00CB542A"/>
    <w:rsid w:val="00CB549A"/>
    <w:rsid w:val="00CB54AE"/>
    <w:rsid w:val="00CB5596"/>
    <w:rsid w:val="00CB55D4"/>
    <w:rsid w:val="00CB5667"/>
    <w:rsid w:val="00CB570B"/>
    <w:rsid w:val="00CB5727"/>
    <w:rsid w:val="00CB572A"/>
    <w:rsid w:val="00CB57CE"/>
    <w:rsid w:val="00CB586A"/>
    <w:rsid w:val="00CB59FD"/>
    <w:rsid w:val="00CB5A8F"/>
    <w:rsid w:val="00CB5AB2"/>
    <w:rsid w:val="00CB5B4D"/>
    <w:rsid w:val="00CB5B5A"/>
    <w:rsid w:val="00CB5BE3"/>
    <w:rsid w:val="00CB5C25"/>
    <w:rsid w:val="00CB5C61"/>
    <w:rsid w:val="00CB5C67"/>
    <w:rsid w:val="00CB5C7B"/>
    <w:rsid w:val="00CB5C90"/>
    <w:rsid w:val="00CB5CDA"/>
    <w:rsid w:val="00CB5D13"/>
    <w:rsid w:val="00CB5D68"/>
    <w:rsid w:val="00CB5D84"/>
    <w:rsid w:val="00CB5E55"/>
    <w:rsid w:val="00CB5E5D"/>
    <w:rsid w:val="00CB5F5A"/>
    <w:rsid w:val="00CB5F6B"/>
    <w:rsid w:val="00CB5FD4"/>
    <w:rsid w:val="00CB5FFB"/>
    <w:rsid w:val="00CB605F"/>
    <w:rsid w:val="00CB609E"/>
    <w:rsid w:val="00CB60C7"/>
    <w:rsid w:val="00CB6202"/>
    <w:rsid w:val="00CB6232"/>
    <w:rsid w:val="00CB6249"/>
    <w:rsid w:val="00CB62C7"/>
    <w:rsid w:val="00CB62FF"/>
    <w:rsid w:val="00CB6306"/>
    <w:rsid w:val="00CB6318"/>
    <w:rsid w:val="00CB634B"/>
    <w:rsid w:val="00CB637B"/>
    <w:rsid w:val="00CB6473"/>
    <w:rsid w:val="00CB6515"/>
    <w:rsid w:val="00CB6612"/>
    <w:rsid w:val="00CB6641"/>
    <w:rsid w:val="00CB66B5"/>
    <w:rsid w:val="00CB66DD"/>
    <w:rsid w:val="00CB6737"/>
    <w:rsid w:val="00CB676F"/>
    <w:rsid w:val="00CB67C1"/>
    <w:rsid w:val="00CB6934"/>
    <w:rsid w:val="00CB6963"/>
    <w:rsid w:val="00CB6998"/>
    <w:rsid w:val="00CB69A1"/>
    <w:rsid w:val="00CB6A09"/>
    <w:rsid w:val="00CB6A7F"/>
    <w:rsid w:val="00CB6AC9"/>
    <w:rsid w:val="00CB6B0D"/>
    <w:rsid w:val="00CB6BB1"/>
    <w:rsid w:val="00CB6BDC"/>
    <w:rsid w:val="00CB6C89"/>
    <w:rsid w:val="00CB6CEC"/>
    <w:rsid w:val="00CB6D2A"/>
    <w:rsid w:val="00CB6F2E"/>
    <w:rsid w:val="00CB709C"/>
    <w:rsid w:val="00CB70F0"/>
    <w:rsid w:val="00CB71DD"/>
    <w:rsid w:val="00CB7294"/>
    <w:rsid w:val="00CB72A1"/>
    <w:rsid w:val="00CB7317"/>
    <w:rsid w:val="00CB731C"/>
    <w:rsid w:val="00CB7397"/>
    <w:rsid w:val="00CB7399"/>
    <w:rsid w:val="00CB73F0"/>
    <w:rsid w:val="00CB7401"/>
    <w:rsid w:val="00CB748E"/>
    <w:rsid w:val="00CB7539"/>
    <w:rsid w:val="00CB7601"/>
    <w:rsid w:val="00CB764F"/>
    <w:rsid w:val="00CB76F6"/>
    <w:rsid w:val="00CB76FF"/>
    <w:rsid w:val="00CB7716"/>
    <w:rsid w:val="00CB7720"/>
    <w:rsid w:val="00CB77B0"/>
    <w:rsid w:val="00CB7857"/>
    <w:rsid w:val="00CB7902"/>
    <w:rsid w:val="00CB794D"/>
    <w:rsid w:val="00CB79D1"/>
    <w:rsid w:val="00CB79DA"/>
    <w:rsid w:val="00CB79FC"/>
    <w:rsid w:val="00CB7AFA"/>
    <w:rsid w:val="00CB7C40"/>
    <w:rsid w:val="00CB7C92"/>
    <w:rsid w:val="00CB7CA3"/>
    <w:rsid w:val="00CB7D1B"/>
    <w:rsid w:val="00CB7D1F"/>
    <w:rsid w:val="00CB7D28"/>
    <w:rsid w:val="00CB7D4A"/>
    <w:rsid w:val="00CB7DAB"/>
    <w:rsid w:val="00CB7E93"/>
    <w:rsid w:val="00CB7E94"/>
    <w:rsid w:val="00CB7F76"/>
    <w:rsid w:val="00CB7FA9"/>
    <w:rsid w:val="00CB7FD5"/>
    <w:rsid w:val="00CC0077"/>
    <w:rsid w:val="00CC00C8"/>
    <w:rsid w:val="00CC0104"/>
    <w:rsid w:val="00CC0121"/>
    <w:rsid w:val="00CC01D2"/>
    <w:rsid w:val="00CC01FA"/>
    <w:rsid w:val="00CC027A"/>
    <w:rsid w:val="00CC028C"/>
    <w:rsid w:val="00CC02EA"/>
    <w:rsid w:val="00CC03AE"/>
    <w:rsid w:val="00CC045B"/>
    <w:rsid w:val="00CC046B"/>
    <w:rsid w:val="00CC047C"/>
    <w:rsid w:val="00CC059C"/>
    <w:rsid w:val="00CC0629"/>
    <w:rsid w:val="00CC0755"/>
    <w:rsid w:val="00CC0811"/>
    <w:rsid w:val="00CC0835"/>
    <w:rsid w:val="00CC0873"/>
    <w:rsid w:val="00CC08DD"/>
    <w:rsid w:val="00CC090A"/>
    <w:rsid w:val="00CC0ACF"/>
    <w:rsid w:val="00CC0AE2"/>
    <w:rsid w:val="00CC0B0D"/>
    <w:rsid w:val="00CC0C50"/>
    <w:rsid w:val="00CC0C5E"/>
    <w:rsid w:val="00CC0C79"/>
    <w:rsid w:val="00CC0CEF"/>
    <w:rsid w:val="00CC0E01"/>
    <w:rsid w:val="00CC0E4A"/>
    <w:rsid w:val="00CC0E60"/>
    <w:rsid w:val="00CC0E95"/>
    <w:rsid w:val="00CC1032"/>
    <w:rsid w:val="00CC104F"/>
    <w:rsid w:val="00CC11C6"/>
    <w:rsid w:val="00CC12CF"/>
    <w:rsid w:val="00CC134C"/>
    <w:rsid w:val="00CC1359"/>
    <w:rsid w:val="00CC1451"/>
    <w:rsid w:val="00CC15B0"/>
    <w:rsid w:val="00CC16B0"/>
    <w:rsid w:val="00CC16E9"/>
    <w:rsid w:val="00CC1787"/>
    <w:rsid w:val="00CC1788"/>
    <w:rsid w:val="00CC17B6"/>
    <w:rsid w:val="00CC17CB"/>
    <w:rsid w:val="00CC17F9"/>
    <w:rsid w:val="00CC184D"/>
    <w:rsid w:val="00CC184E"/>
    <w:rsid w:val="00CC18D5"/>
    <w:rsid w:val="00CC1948"/>
    <w:rsid w:val="00CC1950"/>
    <w:rsid w:val="00CC19A2"/>
    <w:rsid w:val="00CC19B4"/>
    <w:rsid w:val="00CC1A7F"/>
    <w:rsid w:val="00CC1A9A"/>
    <w:rsid w:val="00CC1AD2"/>
    <w:rsid w:val="00CC1AD3"/>
    <w:rsid w:val="00CC1B28"/>
    <w:rsid w:val="00CC1B3D"/>
    <w:rsid w:val="00CC1B53"/>
    <w:rsid w:val="00CC1C17"/>
    <w:rsid w:val="00CC1C86"/>
    <w:rsid w:val="00CC1CCB"/>
    <w:rsid w:val="00CC1CD0"/>
    <w:rsid w:val="00CC1E73"/>
    <w:rsid w:val="00CC1F24"/>
    <w:rsid w:val="00CC203E"/>
    <w:rsid w:val="00CC209D"/>
    <w:rsid w:val="00CC20FD"/>
    <w:rsid w:val="00CC211F"/>
    <w:rsid w:val="00CC216B"/>
    <w:rsid w:val="00CC217D"/>
    <w:rsid w:val="00CC2200"/>
    <w:rsid w:val="00CC2284"/>
    <w:rsid w:val="00CC2297"/>
    <w:rsid w:val="00CC2316"/>
    <w:rsid w:val="00CC2334"/>
    <w:rsid w:val="00CC23D3"/>
    <w:rsid w:val="00CC23DB"/>
    <w:rsid w:val="00CC23E1"/>
    <w:rsid w:val="00CC244D"/>
    <w:rsid w:val="00CC249C"/>
    <w:rsid w:val="00CC24AE"/>
    <w:rsid w:val="00CC2555"/>
    <w:rsid w:val="00CC25A6"/>
    <w:rsid w:val="00CC25B4"/>
    <w:rsid w:val="00CC25BC"/>
    <w:rsid w:val="00CC25D1"/>
    <w:rsid w:val="00CC266A"/>
    <w:rsid w:val="00CC266B"/>
    <w:rsid w:val="00CC26BD"/>
    <w:rsid w:val="00CC26CA"/>
    <w:rsid w:val="00CC2707"/>
    <w:rsid w:val="00CC27BE"/>
    <w:rsid w:val="00CC28BE"/>
    <w:rsid w:val="00CC2926"/>
    <w:rsid w:val="00CC2938"/>
    <w:rsid w:val="00CC299A"/>
    <w:rsid w:val="00CC2A26"/>
    <w:rsid w:val="00CC2AA2"/>
    <w:rsid w:val="00CC2ABB"/>
    <w:rsid w:val="00CC2AFD"/>
    <w:rsid w:val="00CC2B68"/>
    <w:rsid w:val="00CC2B89"/>
    <w:rsid w:val="00CC2B91"/>
    <w:rsid w:val="00CC2C68"/>
    <w:rsid w:val="00CC2D1A"/>
    <w:rsid w:val="00CC2D98"/>
    <w:rsid w:val="00CC2DA5"/>
    <w:rsid w:val="00CC2E21"/>
    <w:rsid w:val="00CC2EDD"/>
    <w:rsid w:val="00CC2F73"/>
    <w:rsid w:val="00CC3017"/>
    <w:rsid w:val="00CC3044"/>
    <w:rsid w:val="00CC30E5"/>
    <w:rsid w:val="00CC315F"/>
    <w:rsid w:val="00CC328B"/>
    <w:rsid w:val="00CC32A3"/>
    <w:rsid w:val="00CC331C"/>
    <w:rsid w:val="00CC3321"/>
    <w:rsid w:val="00CC3348"/>
    <w:rsid w:val="00CC3365"/>
    <w:rsid w:val="00CC346A"/>
    <w:rsid w:val="00CC34E3"/>
    <w:rsid w:val="00CC34F7"/>
    <w:rsid w:val="00CC3589"/>
    <w:rsid w:val="00CC358A"/>
    <w:rsid w:val="00CC35AF"/>
    <w:rsid w:val="00CC363C"/>
    <w:rsid w:val="00CC36A3"/>
    <w:rsid w:val="00CC37FF"/>
    <w:rsid w:val="00CC394A"/>
    <w:rsid w:val="00CC3998"/>
    <w:rsid w:val="00CC3A2E"/>
    <w:rsid w:val="00CC3A74"/>
    <w:rsid w:val="00CC3AA3"/>
    <w:rsid w:val="00CC3AB3"/>
    <w:rsid w:val="00CC3B37"/>
    <w:rsid w:val="00CC3BF8"/>
    <w:rsid w:val="00CC3CD6"/>
    <w:rsid w:val="00CC3D0B"/>
    <w:rsid w:val="00CC3D72"/>
    <w:rsid w:val="00CC3DB1"/>
    <w:rsid w:val="00CC3DD1"/>
    <w:rsid w:val="00CC3E36"/>
    <w:rsid w:val="00CC3E44"/>
    <w:rsid w:val="00CC3EAF"/>
    <w:rsid w:val="00CC3F35"/>
    <w:rsid w:val="00CC3FC3"/>
    <w:rsid w:val="00CC4020"/>
    <w:rsid w:val="00CC408A"/>
    <w:rsid w:val="00CC4093"/>
    <w:rsid w:val="00CC40FD"/>
    <w:rsid w:val="00CC412A"/>
    <w:rsid w:val="00CC4193"/>
    <w:rsid w:val="00CC41F7"/>
    <w:rsid w:val="00CC4278"/>
    <w:rsid w:val="00CC42BC"/>
    <w:rsid w:val="00CC42D3"/>
    <w:rsid w:val="00CC42EE"/>
    <w:rsid w:val="00CC4320"/>
    <w:rsid w:val="00CC435C"/>
    <w:rsid w:val="00CC4396"/>
    <w:rsid w:val="00CC43A5"/>
    <w:rsid w:val="00CC440E"/>
    <w:rsid w:val="00CC443B"/>
    <w:rsid w:val="00CC4499"/>
    <w:rsid w:val="00CC44D2"/>
    <w:rsid w:val="00CC44DC"/>
    <w:rsid w:val="00CC4501"/>
    <w:rsid w:val="00CC459D"/>
    <w:rsid w:val="00CC4634"/>
    <w:rsid w:val="00CC463C"/>
    <w:rsid w:val="00CC46C5"/>
    <w:rsid w:val="00CC47CB"/>
    <w:rsid w:val="00CC4854"/>
    <w:rsid w:val="00CC48C0"/>
    <w:rsid w:val="00CC48D1"/>
    <w:rsid w:val="00CC4985"/>
    <w:rsid w:val="00CC49DD"/>
    <w:rsid w:val="00CC4A16"/>
    <w:rsid w:val="00CC4AC8"/>
    <w:rsid w:val="00CC4B5B"/>
    <w:rsid w:val="00CC4B97"/>
    <w:rsid w:val="00CC4BB2"/>
    <w:rsid w:val="00CC4BC9"/>
    <w:rsid w:val="00CC4C0E"/>
    <w:rsid w:val="00CC4C38"/>
    <w:rsid w:val="00CC4C87"/>
    <w:rsid w:val="00CC4CE0"/>
    <w:rsid w:val="00CC4DB8"/>
    <w:rsid w:val="00CC4DC1"/>
    <w:rsid w:val="00CC4E71"/>
    <w:rsid w:val="00CC4ECA"/>
    <w:rsid w:val="00CC4EE5"/>
    <w:rsid w:val="00CC4F1C"/>
    <w:rsid w:val="00CC4F36"/>
    <w:rsid w:val="00CC4F73"/>
    <w:rsid w:val="00CC4FC0"/>
    <w:rsid w:val="00CC4FFF"/>
    <w:rsid w:val="00CC5299"/>
    <w:rsid w:val="00CC52A1"/>
    <w:rsid w:val="00CC53F7"/>
    <w:rsid w:val="00CC543E"/>
    <w:rsid w:val="00CC54CE"/>
    <w:rsid w:val="00CC5531"/>
    <w:rsid w:val="00CC5595"/>
    <w:rsid w:val="00CC560A"/>
    <w:rsid w:val="00CC568F"/>
    <w:rsid w:val="00CC56B0"/>
    <w:rsid w:val="00CC56E0"/>
    <w:rsid w:val="00CC56F9"/>
    <w:rsid w:val="00CC575E"/>
    <w:rsid w:val="00CC576D"/>
    <w:rsid w:val="00CC57B3"/>
    <w:rsid w:val="00CC57D7"/>
    <w:rsid w:val="00CC5871"/>
    <w:rsid w:val="00CC58DF"/>
    <w:rsid w:val="00CC5933"/>
    <w:rsid w:val="00CC593C"/>
    <w:rsid w:val="00CC5A74"/>
    <w:rsid w:val="00CC5AA3"/>
    <w:rsid w:val="00CC5B44"/>
    <w:rsid w:val="00CC5B45"/>
    <w:rsid w:val="00CC5C58"/>
    <w:rsid w:val="00CC5D3B"/>
    <w:rsid w:val="00CC5DE1"/>
    <w:rsid w:val="00CC5DF8"/>
    <w:rsid w:val="00CC5F0B"/>
    <w:rsid w:val="00CC5F36"/>
    <w:rsid w:val="00CC6023"/>
    <w:rsid w:val="00CC605D"/>
    <w:rsid w:val="00CC606E"/>
    <w:rsid w:val="00CC60F5"/>
    <w:rsid w:val="00CC6171"/>
    <w:rsid w:val="00CC61A6"/>
    <w:rsid w:val="00CC61DB"/>
    <w:rsid w:val="00CC6252"/>
    <w:rsid w:val="00CC6270"/>
    <w:rsid w:val="00CC63A6"/>
    <w:rsid w:val="00CC63AA"/>
    <w:rsid w:val="00CC63CF"/>
    <w:rsid w:val="00CC63D4"/>
    <w:rsid w:val="00CC6480"/>
    <w:rsid w:val="00CC64F3"/>
    <w:rsid w:val="00CC6548"/>
    <w:rsid w:val="00CC6585"/>
    <w:rsid w:val="00CC661F"/>
    <w:rsid w:val="00CC6649"/>
    <w:rsid w:val="00CC66A0"/>
    <w:rsid w:val="00CC67C3"/>
    <w:rsid w:val="00CC67E7"/>
    <w:rsid w:val="00CC6849"/>
    <w:rsid w:val="00CC684F"/>
    <w:rsid w:val="00CC685A"/>
    <w:rsid w:val="00CC6908"/>
    <w:rsid w:val="00CC692C"/>
    <w:rsid w:val="00CC695F"/>
    <w:rsid w:val="00CC6985"/>
    <w:rsid w:val="00CC6A04"/>
    <w:rsid w:val="00CC6A05"/>
    <w:rsid w:val="00CC6A36"/>
    <w:rsid w:val="00CC6A4D"/>
    <w:rsid w:val="00CC6ACD"/>
    <w:rsid w:val="00CC6AD1"/>
    <w:rsid w:val="00CC6AD4"/>
    <w:rsid w:val="00CC6AD7"/>
    <w:rsid w:val="00CC6B00"/>
    <w:rsid w:val="00CC6BAB"/>
    <w:rsid w:val="00CC6D79"/>
    <w:rsid w:val="00CC6DFE"/>
    <w:rsid w:val="00CC6EB6"/>
    <w:rsid w:val="00CC6EE5"/>
    <w:rsid w:val="00CC6FD7"/>
    <w:rsid w:val="00CC7037"/>
    <w:rsid w:val="00CC7087"/>
    <w:rsid w:val="00CC70C5"/>
    <w:rsid w:val="00CC7108"/>
    <w:rsid w:val="00CC71E6"/>
    <w:rsid w:val="00CC7213"/>
    <w:rsid w:val="00CC721B"/>
    <w:rsid w:val="00CC725D"/>
    <w:rsid w:val="00CC72D8"/>
    <w:rsid w:val="00CC7306"/>
    <w:rsid w:val="00CC737C"/>
    <w:rsid w:val="00CC737E"/>
    <w:rsid w:val="00CC73C6"/>
    <w:rsid w:val="00CC73F3"/>
    <w:rsid w:val="00CC7403"/>
    <w:rsid w:val="00CC7449"/>
    <w:rsid w:val="00CC74A6"/>
    <w:rsid w:val="00CC74A8"/>
    <w:rsid w:val="00CC7524"/>
    <w:rsid w:val="00CC758A"/>
    <w:rsid w:val="00CC7614"/>
    <w:rsid w:val="00CC7749"/>
    <w:rsid w:val="00CC785D"/>
    <w:rsid w:val="00CC7899"/>
    <w:rsid w:val="00CC78D9"/>
    <w:rsid w:val="00CC7912"/>
    <w:rsid w:val="00CC7962"/>
    <w:rsid w:val="00CC79F6"/>
    <w:rsid w:val="00CC7A30"/>
    <w:rsid w:val="00CC7A6E"/>
    <w:rsid w:val="00CC7A74"/>
    <w:rsid w:val="00CC7AF8"/>
    <w:rsid w:val="00CC7BA3"/>
    <w:rsid w:val="00CC7C04"/>
    <w:rsid w:val="00CC7C41"/>
    <w:rsid w:val="00CC7C99"/>
    <w:rsid w:val="00CC7CAE"/>
    <w:rsid w:val="00CC7D1F"/>
    <w:rsid w:val="00CC7D7F"/>
    <w:rsid w:val="00CC7D82"/>
    <w:rsid w:val="00CC7D91"/>
    <w:rsid w:val="00CC7E2F"/>
    <w:rsid w:val="00CC7E62"/>
    <w:rsid w:val="00CC7EAF"/>
    <w:rsid w:val="00CC7EC9"/>
    <w:rsid w:val="00CC7F04"/>
    <w:rsid w:val="00CC7F33"/>
    <w:rsid w:val="00CC7FCC"/>
    <w:rsid w:val="00CC7FE4"/>
    <w:rsid w:val="00CD004A"/>
    <w:rsid w:val="00CD016C"/>
    <w:rsid w:val="00CD028E"/>
    <w:rsid w:val="00CD02BF"/>
    <w:rsid w:val="00CD02D0"/>
    <w:rsid w:val="00CD03F6"/>
    <w:rsid w:val="00CD0531"/>
    <w:rsid w:val="00CD0557"/>
    <w:rsid w:val="00CD05C1"/>
    <w:rsid w:val="00CD063F"/>
    <w:rsid w:val="00CD0659"/>
    <w:rsid w:val="00CD06E0"/>
    <w:rsid w:val="00CD06FD"/>
    <w:rsid w:val="00CD0819"/>
    <w:rsid w:val="00CD08C6"/>
    <w:rsid w:val="00CD09A9"/>
    <w:rsid w:val="00CD09C5"/>
    <w:rsid w:val="00CD0B3B"/>
    <w:rsid w:val="00CD0B3E"/>
    <w:rsid w:val="00CD0B91"/>
    <w:rsid w:val="00CD0BF5"/>
    <w:rsid w:val="00CD0C46"/>
    <w:rsid w:val="00CD0C4B"/>
    <w:rsid w:val="00CD0C8C"/>
    <w:rsid w:val="00CD0C95"/>
    <w:rsid w:val="00CD0CE0"/>
    <w:rsid w:val="00CD0D77"/>
    <w:rsid w:val="00CD0D7A"/>
    <w:rsid w:val="00CD0DA4"/>
    <w:rsid w:val="00CD0EA1"/>
    <w:rsid w:val="00CD0F50"/>
    <w:rsid w:val="00CD0F79"/>
    <w:rsid w:val="00CD0FAE"/>
    <w:rsid w:val="00CD0FF7"/>
    <w:rsid w:val="00CD1072"/>
    <w:rsid w:val="00CD1078"/>
    <w:rsid w:val="00CD10EB"/>
    <w:rsid w:val="00CD114D"/>
    <w:rsid w:val="00CD1184"/>
    <w:rsid w:val="00CD119B"/>
    <w:rsid w:val="00CD11AB"/>
    <w:rsid w:val="00CD11F4"/>
    <w:rsid w:val="00CD1217"/>
    <w:rsid w:val="00CD1238"/>
    <w:rsid w:val="00CD12C2"/>
    <w:rsid w:val="00CD136C"/>
    <w:rsid w:val="00CD137C"/>
    <w:rsid w:val="00CD1390"/>
    <w:rsid w:val="00CD148D"/>
    <w:rsid w:val="00CD14B7"/>
    <w:rsid w:val="00CD14DD"/>
    <w:rsid w:val="00CD15DF"/>
    <w:rsid w:val="00CD169C"/>
    <w:rsid w:val="00CD16CF"/>
    <w:rsid w:val="00CD16D5"/>
    <w:rsid w:val="00CD16ED"/>
    <w:rsid w:val="00CD17BD"/>
    <w:rsid w:val="00CD17EE"/>
    <w:rsid w:val="00CD1833"/>
    <w:rsid w:val="00CD197B"/>
    <w:rsid w:val="00CD1ACE"/>
    <w:rsid w:val="00CD1AD2"/>
    <w:rsid w:val="00CD1AF9"/>
    <w:rsid w:val="00CD1B0C"/>
    <w:rsid w:val="00CD1C28"/>
    <w:rsid w:val="00CD1C8C"/>
    <w:rsid w:val="00CD1CD7"/>
    <w:rsid w:val="00CD1D89"/>
    <w:rsid w:val="00CD1FBB"/>
    <w:rsid w:val="00CD1FF0"/>
    <w:rsid w:val="00CD2007"/>
    <w:rsid w:val="00CD201B"/>
    <w:rsid w:val="00CD21A9"/>
    <w:rsid w:val="00CD21CE"/>
    <w:rsid w:val="00CD2203"/>
    <w:rsid w:val="00CD2253"/>
    <w:rsid w:val="00CD225D"/>
    <w:rsid w:val="00CD231C"/>
    <w:rsid w:val="00CD2459"/>
    <w:rsid w:val="00CD245B"/>
    <w:rsid w:val="00CD24A6"/>
    <w:rsid w:val="00CD24D9"/>
    <w:rsid w:val="00CD24E0"/>
    <w:rsid w:val="00CD253A"/>
    <w:rsid w:val="00CD25E9"/>
    <w:rsid w:val="00CD26A6"/>
    <w:rsid w:val="00CD2721"/>
    <w:rsid w:val="00CD2729"/>
    <w:rsid w:val="00CD2760"/>
    <w:rsid w:val="00CD2798"/>
    <w:rsid w:val="00CD2864"/>
    <w:rsid w:val="00CD2986"/>
    <w:rsid w:val="00CD299E"/>
    <w:rsid w:val="00CD2A25"/>
    <w:rsid w:val="00CD2A69"/>
    <w:rsid w:val="00CD2A98"/>
    <w:rsid w:val="00CD2B8D"/>
    <w:rsid w:val="00CD2BFB"/>
    <w:rsid w:val="00CD2CEE"/>
    <w:rsid w:val="00CD2D43"/>
    <w:rsid w:val="00CD2E49"/>
    <w:rsid w:val="00CD2EAE"/>
    <w:rsid w:val="00CD2F47"/>
    <w:rsid w:val="00CD2FDA"/>
    <w:rsid w:val="00CD30B0"/>
    <w:rsid w:val="00CD31F5"/>
    <w:rsid w:val="00CD32FB"/>
    <w:rsid w:val="00CD332E"/>
    <w:rsid w:val="00CD3394"/>
    <w:rsid w:val="00CD3554"/>
    <w:rsid w:val="00CD35FD"/>
    <w:rsid w:val="00CD3612"/>
    <w:rsid w:val="00CD369B"/>
    <w:rsid w:val="00CD36B2"/>
    <w:rsid w:val="00CD36C0"/>
    <w:rsid w:val="00CD36D1"/>
    <w:rsid w:val="00CD36FD"/>
    <w:rsid w:val="00CD3705"/>
    <w:rsid w:val="00CD3768"/>
    <w:rsid w:val="00CD378E"/>
    <w:rsid w:val="00CD37F5"/>
    <w:rsid w:val="00CD3813"/>
    <w:rsid w:val="00CD3889"/>
    <w:rsid w:val="00CD3899"/>
    <w:rsid w:val="00CD3909"/>
    <w:rsid w:val="00CD3925"/>
    <w:rsid w:val="00CD39B2"/>
    <w:rsid w:val="00CD3A4B"/>
    <w:rsid w:val="00CD3ACE"/>
    <w:rsid w:val="00CD3B2C"/>
    <w:rsid w:val="00CD3C5A"/>
    <w:rsid w:val="00CD3C66"/>
    <w:rsid w:val="00CD3CE0"/>
    <w:rsid w:val="00CD3CEC"/>
    <w:rsid w:val="00CD3D1B"/>
    <w:rsid w:val="00CD3D34"/>
    <w:rsid w:val="00CD3D77"/>
    <w:rsid w:val="00CD3D85"/>
    <w:rsid w:val="00CD3DAF"/>
    <w:rsid w:val="00CD3DE0"/>
    <w:rsid w:val="00CD3E1A"/>
    <w:rsid w:val="00CD3E36"/>
    <w:rsid w:val="00CD3E5B"/>
    <w:rsid w:val="00CD3EB3"/>
    <w:rsid w:val="00CD3F6B"/>
    <w:rsid w:val="00CD40E2"/>
    <w:rsid w:val="00CD411C"/>
    <w:rsid w:val="00CD4146"/>
    <w:rsid w:val="00CD425B"/>
    <w:rsid w:val="00CD4260"/>
    <w:rsid w:val="00CD42C9"/>
    <w:rsid w:val="00CD442E"/>
    <w:rsid w:val="00CD44D0"/>
    <w:rsid w:val="00CD4619"/>
    <w:rsid w:val="00CD467F"/>
    <w:rsid w:val="00CD470A"/>
    <w:rsid w:val="00CD4787"/>
    <w:rsid w:val="00CD479E"/>
    <w:rsid w:val="00CD47AF"/>
    <w:rsid w:val="00CD47DF"/>
    <w:rsid w:val="00CD4824"/>
    <w:rsid w:val="00CD487A"/>
    <w:rsid w:val="00CD4881"/>
    <w:rsid w:val="00CD4925"/>
    <w:rsid w:val="00CD4928"/>
    <w:rsid w:val="00CD497A"/>
    <w:rsid w:val="00CD49A5"/>
    <w:rsid w:val="00CD49F7"/>
    <w:rsid w:val="00CD49FE"/>
    <w:rsid w:val="00CD4A16"/>
    <w:rsid w:val="00CD4A2E"/>
    <w:rsid w:val="00CD4A3D"/>
    <w:rsid w:val="00CD4ADE"/>
    <w:rsid w:val="00CD4BA5"/>
    <w:rsid w:val="00CD4CA0"/>
    <w:rsid w:val="00CD4DB3"/>
    <w:rsid w:val="00CD4EED"/>
    <w:rsid w:val="00CD4F96"/>
    <w:rsid w:val="00CD500A"/>
    <w:rsid w:val="00CD5047"/>
    <w:rsid w:val="00CD5063"/>
    <w:rsid w:val="00CD5066"/>
    <w:rsid w:val="00CD506F"/>
    <w:rsid w:val="00CD51A9"/>
    <w:rsid w:val="00CD51BC"/>
    <w:rsid w:val="00CD520B"/>
    <w:rsid w:val="00CD5267"/>
    <w:rsid w:val="00CD5273"/>
    <w:rsid w:val="00CD5282"/>
    <w:rsid w:val="00CD52E5"/>
    <w:rsid w:val="00CD531C"/>
    <w:rsid w:val="00CD532B"/>
    <w:rsid w:val="00CD53FF"/>
    <w:rsid w:val="00CD5427"/>
    <w:rsid w:val="00CD544A"/>
    <w:rsid w:val="00CD5549"/>
    <w:rsid w:val="00CD556E"/>
    <w:rsid w:val="00CD5587"/>
    <w:rsid w:val="00CD558D"/>
    <w:rsid w:val="00CD55D4"/>
    <w:rsid w:val="00CD566E"/>
    <w:rsid w:val="00CD56E2"/>
    <w:rsid w:val="00CD5737"/>
    <w:rsid w:val="00CD5896"/>
    <w:rsid w:val="00CD5989"/>
    <w:rsid w:val="00CD5A4A"/>
    <w:rsid w:val="00CD5AC8"/>
    <w:rsid w:val="00CD5AE3"/>
    <w:rsid w:val="00CD5B77"/>
    <w:rsid w:val="00CD5BB7"/>
    <w:rsid w:val="00CD5C11"/>
    <w:rsid w:val="00CD5D22"/>
    <w:rsid w:val="00CD5D68"/>
    <w:rsid w:val="00CD5E22"/>
    <w:rsid w:val="00CD5E25"/>
    <w:rsid w:val="00CD5F06"/>
    <w:rsid w:val="00CD5F09"/>
    <w:rsid w:val="00CD5F0E"/>
    <w:rsid w:val="00CD5F4A"/>
    <w:rsid w:val="00CD5F7C"/>
    <w:rsid w:val="00CD5F90"/>
    <w:rsid w:val="00CD5F98"/>
    <w:rsid w:val="00CD600B"/>
    <w:rsid w:val="00CD6077"/>
    <w:rsid w:val="00CD60E1"/>
    <w:rsid w:val="00CD610D"/>
    <w:rsid w:val="00CD6129"/>
    <w:rsid w:val="00CD613E"/>
    <w:rsid w:val="00CD6174"/>
    <w:rsid w:val="00CD6181"/>
    <w:rsid w:val="00CD619C"/>
    <w:rsid w:val="00CD61A0"/>
    <w:rsid w:val="00CD61DE"/>
    <w:rsid w:val="00CD621F"/>
    <w:rsid w:val="00CD6275"/>
    <w:rsid w:val="00CD62CD"/>
    <w:rsid w:val="00CD6307"/>
    <w:rsid w:val="00CD633D"/>
    <w:rsid w:val="00CD634D"/>
    <w:rsid w:val="00CD63A9"/>
    <w:rsid w:val="00CD641E"/>
    <w:rsid w:val="00CD6433"/>
    <w:rsid w:val="00CD64B2"/>
    <w:rsid w:val="00CD655A"/>
    <w:rsid w:val="00CD6578"/>
    <w:rsid w:val="00CD65A6"/>
    <w:rsid w:val="00CD65ED"/>
    <w:rsid w:val="00CD662B"/>
    <w:rsid w:val="00CD6664"/>
    <w:rsid w:val="00CD66BF"/>
    <w:rsid w:val="00CD670D"/>
    <w:rsid w:val="00CD6842"/>
    <w:rsid w:val="00CD6899"/>
    <w:rsid w:val="00CD689E"/>
    <w:rsid w:val="00CD68A8"/>
    <w:rsid w:val="00CD68D3"/>
    <w:rsid w:val="00CD6956"/>
    <w:rsid w:val="00CD6980"/>
    <w:rsid w:val="00CD69AD"/>
    <w:rsid w:val="00CD6A15"/>
    <w:rsid w:val="00CD6A5E"/>
    <w:rsid w:val="00CD6A70"/>
    <w:rsid w:val="00CD6AB9"/>
    <w:rsid w:val="00CD6AE0"/>
    <w:rsid w:val="00CD6B0F"/>
    <w:rsid w:val="00CD6B35"/>
    <w:rsid w:val="00CD6B3B"/>
    <w:rsid w:val="00CD6B8C"/>
    <w:rsid w:val="00CD6BC9"/>
    <w:rsid w:val="00CD6DCB"/>
    <w:rsid w:val="00CD6DEE"/>
    <w:rsid w:val="00CD6E9F"/>
    <w:rsid w:val="00CD6EC0"/>
    <w:rsid w:val="00CD6F1E"/>
    <w:rsid w:val="00CD6F24"/>
    <w:rsid w:val="00CD6FBB"/>
    <w:rsid w:val="00CD6FBF"/>
    <w:rsid w:val="00CD7073"/>
    <w:rsid w:val="00CD71CE"/>
    <w:rsid w:val="00CD723D"/>
    <w:rsid w:val="00CD725C"/>
    <w:rsid w:val="00CD72B5"/>
    <w:rsid w:val="00CD72B7"/>
    <w:rsid w:val="00CD72E1"/>
    <w:rsid w:val="00CD73D3"/>
    <w:rsid w:val="00CD7416"/>
    <w:rsid w:val="00CD7469"/>
    <w:rsid w:val="00CD747C"/>
    <w:rsid w:val="00CD751B"/>
    <w:rsid w:val="00CD75EB"/>
    <w:rsid w:val="00CD764D"/>
    <w:rsid w:val="00CD768E"/>
    <w:rsid w:val="00CD76BC"/>
    <w:rsid w:val="00CD76E6"/>
    <w:rsid w:val="00CD7876"/>
    <w:rsid w:val="00CD78DD"/>
    <w:rsid w:val="00CD79A2"/>
    <w:rsid w:val="00CD79A5"/>
    <w:rsid w:val="00CD79D7"/>
    <w:rsid w:val="00CD7A50"/>
    <w:rsid w:val="00CD7A86"/>
    <w:rsid w:val="00CD7AB5"/>
    <w:rsid w:val="00CD7ACC"/>
    <w:rsid w:val="00CD7AD4"/>
    <w:rsid w:val="00CD7B4A"/>
    <w:rsid w:val="00CD7BBA"/>
    <w:rsid w:val="00CD7C35"/>
    <w:rsid w:val="00CD7CF0"/>
    <w:rsid w:val="00CD7CF4"/>
    <w:rsid w:val="00CD7D2F"/>
    <w:rsid w:val="00CD7E22"/>
    <w:rsid w:val="00CD7E96"/>
    <w:rsid w:val="00CD7EF0"/>
    <w:rsid w:val="00CD7F5B"/>
    <w:rsid w:val="00CD7F61"/>
    <w:rsid w:val="00CD7F6C"/>
    <w:rsid w:val="00CD7FE3"/>
    <w:rsid w:val="00CE009E"/>
    <w:rsid w:val="00CE00BF"/>
    <w:rsid w:val="00CE00C7"/>
    <w:rsid w:val="00CE017C"/>
    <w:rsid w:val="00CE0227"/>
    <w:rsid w:val="00CE0231"/>
    <w:rsid w:val="00CE02C0"/>
    <w:rsid w:val="00CE02CC"/>
    <w:rsid w:val="00CE036F"/>
    <w:rsid w:val="00CE0394"/>
    <w:rsid w:val="00CE03C5"/>
    <w:rsid w:val="00CE0443"/>
    <w:rsid w:val="00CE0472"/>
    <w:rsid w:val="00CE0481"/>
    <w:rsid w:val="00CE0571"/>
    <w:rsid w:val="00CE059D"/>
    <w:rsid w:val="00CE05AC"/>
    <w:rsid w:val="00CE0672"/>
    <w:rsid w:val="00CE067C"/>
    <w:rsid w:val="00CE06A7"/>
    <w:rsid w:val="00CE06FF"/>
    <w:rsid w:val="00CE076C"/>
    <w:rsid w:val="00CE078F"/>
    <w:rsid w:val="00CE0877"/>
    <w:rsid w:val="00CE08CC"/>
    <w:rsid w:val="00CE0932"/>
    <w:rsid w:val="00CE095B"/>
    <w:rsid w:val="00CE09A2"/>
    <w:rsid w:val="00CE09A7"/>
    <w:rsid w:val="00CE09F8"/>
    <w:rsid w:val="00CE09FF"/>
    <w:rsid w:val="00CE0A2A"/>
    <w:rsid w:val="00CE0A46"/>
    <w:rsid w:val="00CE0A8D"/>
    <w:rsid w:val="00CE0B34"/>
    <w:rsid w:val="00CE0BF8"/>
    <w:rsid w:val="00CE0C19"/>
    <w:rsid w:val="00CE0C6E"/>
    <w:rsid w:val="00CE0C9A"/>
    <w:rsid w:val="00CE0D56"/>
    <w:rsid w:val="00CE0E1F"/>
    <w:rsid w:val="00CE0E2B"/>
    <w:rsid w:val="00CE0E54"/>
    <w:rsid w:val="00CE0E6C"/>
    <w:rsid w:val="00CE0E6F"/>
    <w:rsid w:val="00CE0E86"/>
    <w:rsid w:val="00CE0ED8"/>
    <w:rsid w:val="00CE108C"/>
    <w:rsid w:val="00CE10CE"/>
    <w:rsid w:val="00CE1179"/>
    <w:rsid w:val="00CE1196"/>
    <w:rsid w:val="00CE11A7"/>
    <w:rsid w:val="00CE11FE"/>
    <w:rsid w:val="00CE1255"/>
    <w:rsid w:val="00CE12E8"/>
    <w:rsid w:val="00CE13D9"/>
    <w:rsid w:val="00CE1458"/>
    <w:rsid w:val="00CE14D8"/>
    <w:rsid w:val="00CE14F0"/>
    <w:rsid w:val="00CE1507"/>
    <w:rsid w:val="00CE1544"/>
    <w:rsid w:val="00CE1562"/>
    <w:rsid w:val="00CE1568"/>
    <w:rsid w:val="00CE16AC"/>
    <w:rsid w:val="00CE16BD"/>
    <w:rsid w:val="00CE1716"/>
    <w:rsid w:val="00CE175F"/>
    <w:rsid w:val="00CE176A"/>
    <w:rsid w:val="00CE17E1"/>
    <w:rsid w:val="00CE17FC"/>
    <w:rsid w:val="00CE1851"/>
    <w:rsid w:val="00CE1A51"/>
    <w:rsid w:val="00CE1A5F"/>
    <w:rsid w:val="00CE1A7C"/>
    <w:rsid w:val="00CE1A84"/>
    <w:rsid w:val="00CE1AF0"/>
    <w:rsid w:val="00CE1B54"/>
    <w:rsid w:val="00CE1B6B"/>
    <w:rsid w:val="00CE1BCF"/>
    <w:rsid w:val="00CE1BDD"/>
    <w:rsid w:val="00CE1C33"/>
    <w:rsid w:val="00CE1CAE"/>
    <w:rsid w:val="00CE1D94"/>
    <w:rsid w:val="00CE1F17"/>
    <w:rsid w:val="00CE1F21"/>
    <w:rsid w:val="00CE1F8C"/>
    <w:rsid w:val="00CE1F8F"/>
    <w:rsid w:val="00CE2007"/>
    <w:rsid w:val="00CE2041"/>
    <w:rsid w:val="00CE2045"/>
    <w:rsid w:val="00CE2067"/>
    <w:rsid w:val="00CE2223"/>
    <w:rsid w:val="00CE2230"/>
    <w:rsid w:val="00CE234C"/>
    <w:rsid w:val="00CE236C"/>
    <w:rsid w:val="00CE236F"/>
    <w:rsid w:val="00CE2398"/>
    <w:rsid w:val="00CE23A4"/>
    <w:rsid w:val="00CE2410"/>
    <w:rsid w:val="00CE2487"/>
    <w:rsid w:val="00CE24E6"/>
    <w:rsid w:val="00CE2524"/>
    <w:rsid w:val="00CE2662"/>
    <w:rsid w:val="00CE26CE"/>
    <w:rsid w:val="00CE26FF"/>
    <w:rsid w:val="00CE276A"/>
    <w:rsid w:val="00CE28AF"/>
    <w:rsid w:val="00CE290E"/>
    <w:rsid w:val="00CE2949"/>
    <w:rsid w:val="00CE299B"/>
    <w:rsid w:val="00CE29E9"/>
    <w:rsid w:val="00CE2A10"/>
    <w:rsid w:val="00CE2B44"/>
    <w:rsid w:val="00CE2B9D"/>
    <w:rsid w:val="00CE2BC0"/>
    <w:rsid w:val="00CE2D1A"/>
    <w:rsid w:val="00CE2DE0"/>
    <w:rsid w:val="00CE2E12"/>
    <w:rsid w:val="00CE2E2F"/>
    <w:rsid w:val="00CE2E5E"/>
    <w:rsid w:val="00CE2F0C"/>
    <w:rsid w:val="00CE2F12"/>
    <w:rsid w:val="00CE2F43"/>
    <w:rsid w:val="00CE2F60"/>
    <w:rsid w:val="00CE2F7A"/>
    <w:rsid w:val="00CE2FE8"/>
    <w:rsid w:val="00CE2FF2"/>
    <w:rsid w:val="00CE315C"/>
    <w:rsid w:val="00CE3160"/>
    <w:rsid w:val="00CE316F"/>
    <w:rsid w:val="00CE321A"/>
    <w:rsid w:val="00CE32E4"/>
    <w:rsid w:val="00CE3306"/>
    <w:rsid w:val="00CE3332"/>
    <w:rsid w:val="00CE340C"/>
    <w:rsid w:val="00CE3410"/>
    <w:rsid w:val="00CE346C"/>
    <w:rsid w:val="00CE3497"/>
    <w:rsid w:val="00CE34DC"/>
    <w:rsid w:val="00CE34E9"/>
    <w:rsid w:val="00CE363D"/>
    <w:rsid w:val="00CE369B"/>
    <w:rsid w:val="00CE36C5"/>
    <w:rsid w:val="00CE36D9"/>
    <w:rsid w:val="00CE36F7"/>
    <w:rsid w:val="00CE3746"/>
    <w:rsid w:val="00CE3957"/>
    <w:rsid w:val="00CE39BD"/>
    <w:rsid w:val="00CE39DB"/>
    <w:rsid w:val="00CE3ADB"/>
    <w:rsid w:val="00CE3B34"/>
    <w:rsid w:val="00CE3BCF"/>
    <w:rsid w:val="00CE3BD7"/>
    <w:rsid w:val="00CE3BFA"/>
    <w:rsid w:val="00CE3C4A"/>
    <w:rsid w:val="00CE3C92"/>
    <w:rsid w:val="00CE3C95"/>
    <w:rsid w:val="00CE3C96"/>
    <w:rsid w:val="00CE3C99"/>
    <w:rsid w:val="00CE3D2A"/>
    <w:rsid w:val="00CE3DCE"/>
    <w:rsid w:val="00CE3DE3"/>
    <w:rsid w:val="00CE3E4C"/>
    <w:rsid w:val="00CE3EA4"/>
    <w:rsid w:val="00CE3EDC"/>
    <w:rsid w:val="00CE3F38"/>
    <w:rsid w:val="00CE3F79"/>
    <w:rsid w:val="00CE3FE8"/>
    <w:rsid w:val="00CE4055"/>
    <w:rsid w:val="00CE4073"/>
    <w:rsid w:val="00CE411D"/>
    <w:rsid w:val="00CE4296"/>
    <w:rsid w:val="00CE4335"/>
    <w:rsid w:val="00CE449B"/>
    <w:rsid w:val="00CE453C"/>
    <w:rsid w:val="00CE459B"/>
    <w:rsid w:val="00CE45FE"/>
    <w:rsid w:val="00CE46ED"/>
    <w:rsid w:val="00CE47F3"/>
    <w:rsid w:val="00CE4815"/>
    <w:rsid w:val="00CE4844"/>
    <w:rsid w:val="00CE4914"/>
    <w:rsid w:val="00CE491B"/>
    <w:rsid w:val="00CE493A"/>
    <w:rsid w:val="00CE4A77"/>
    <w:rsid w:val="00CE4AB4"/>
    <w:rsid w:val="00CE4AF9"/>
    <w:rsid w:val="00CE4C4C"/>
    <w:rsid w:val="00CE4CA5"/>
    <w:rsid w:val="00CE4D45"/>
    <w:rsid w:val="00CE4DAF"/>
    <w:rsid w:val="00CE4F18"/>
    <w:rsid w:val="00CE4F30"/>
    <w:rsid w:val="00CE4F45"/>
    <w:rsid w:val="00CE4F73"/>
    <w:rsid w:val="00CE5091"/>
    <w:rsid w:val="00CE50AC"/>
    <w:rsid w:val="00CE50B9"/>
    <w:rsid w:val="00CE50D3"/>
    <w:rsid w:val="00CE5134"/>
    <w:rsid w:val="00CE519C"/>
    <w:rsid w:val="00CE51A5"/>
    <w:rsid w:val="00CE51D6"/>
    <w:rsid w:val="00CE520E"/>
    <w:rsid w:val="00CE5225"/>
    <w:rsid w:val="00CE5281"/>
    <w:rsid w:val="00CE52BB"/>
    <w:rsid w:val="00CE52DE"/>
    <w:rsid w:val="00CE5310"/>
    <w:rsid w:val="00CE54C5"/>
    <w:rsid w:val="00CE55AD"/>
    <w:rsid w:val="00CE571C"/>
    <w:rsid w:val="00CE57BA"/>
    <w:rsid w:val="00CE57C4"/>
    <w:rsid w:val="00CE58C7"/>
    <w:rsid w:val="00CE5965"/>
    <w:rsid w:val="00CE5987"/>
    <w:rsid w:val="00CE5A43"/>
    <w:rsid w:val="00CE5B23"/>
    <w:rsid w:val="00CE5B96"/>
    <w:rsid w:val="00CE5BAC"/>
    <w:rsid w:val="00CE5BFF"/>
    <w:rsid w:val="00CE5C0C"/>
    <w:rsid w:val="00CE5C2E"/>
    <w:rsid w:val="00CE5CD6"/>
    <w:rsid w:val="00CE5D22"/>
    <w:rsid w:val="00CE5D4E"/>
    <w:rsid w:val="00CE5D6A"/>
    <w:rsid w:val="00CE5D73"/>
    <w:rsid w:val="00CE5DAC"/>
    <w:rsid w:val="00CE5DBE"/>
    <w:rsid w:val="00CE5DEA"/>
    <w:rsid w:val="00CE5E49"/>
    <w:rsid w:val="00CE5E54"/>
    <w:rsid w:val="00CE5EF6"/>
    <w:rsid w:val="00CE6067"/>
    <w:rsid w:val="00CE60EC"/>
    <w:rsid w:val="00CE616E"/>
    <w:rsid w:val="00CE61A6"/>
    <w:rsid w:val="00CE61CE"/>
    <w:rsid w:val="00CE621E"/>
    <w:rsid w:val="00CE6225"/>
    <w:rsid w:val="00CE62A1"/>
    <w:rsid w:val="00CE6341"/>
    <w:rsid w:val="00CE63D8"/>
    <w:rsid w:val="00CE654D"/>
    <w:rsid w:val="00CE655E"/>
    <w:rsid w:val="00CE65BC"/>
    <w:rsid w:val="00CE65E0"/>
    <w:rsid w:val="00CE65EC"/>
    <w:rsid w:val="00CE67B3"/>
    <w:rsid w:val="00CE67E6"/>
    <w:rsid w:val="00CE6801"/>
    <w:rsid w:val="00CE68E3"/>
    <w:rsid w:val="00CE68E6"/>
    <w:rsid w:val="00CE68FE"/>
    <w:rsid w:val="00CE6959"/>
    <w:rsid w:val="00CE6982"/>
    <w:rsid w:val="00CE6A0B"/>
    <w:rsid w:val="00CE6A53"/>
    <w:rsid w:val="00CE6A7B"/>
    <w:rsid w:val="00CE6AE0"/>
    <w:rsid w:val="00CE6B01"/>
    <w:rsid w:val="00CE6B97"/>
    <w:rsid w:val="00CE6BCD"/>
    <w:rsid w:val="00CE6C79"/>
    <w:rsid w:val="00CE6CD9"/>
    <w:rsid w:val="00CE6D02"/>
    <w:rsid w:val="00CE6D24"/>
    <w:rsid w:val="00CE6D3E"/>
    <w:rsid w:val="00CE6E1A"/>
    <w:rsid w:val="00CE6E7D"/>
    <w:rsid w:val="00CE6EB0"/>
    <w:rsid w:val="00CE6F36"/>
    <w:rsid w:val="00CE7055"/>
    <w:rsid w:val="00CE708F"/>
    <w:rsid w:val="00CE7095"/>
    <w:rsid w:val="00CE70B7"/>
    <w:rsid w:val="00CE711B"/>
    <w:rsid w:val="00CE7124"/>
    <w:rsid w:val="00CE7199"/>
    <w:rsid w:val="00CE71DD"/>
    <w:rsid w:val="00CE7231"/>
    <w:rsid w:val="00CE731D"/>
    <w:rsid w:val="00CE73E1"/>
    <w:rsid w:val="00CE73EE"/>
    <w:rsid w:val="00CE7432"/>
    <w:rsid w:val="00CE74A5"/>
    <w:rsid w:val="00CE74B6"/>
    <w:rsid w:val="00CE7514"/>
    <w:rsid w:val="00CE7518"/>
    <w:rsid w:val="00CE75D2"/>
    <w:rsid w:val="00CE7779"/>
    <w:rsid w:val="00CE782D"/>
    <w:rsid w:val="00CE783B"/>
    <w:rsid w:val="00CE784B"/>
    <w:rsid w:val="00CE786F"/>
    <w:rsid w:val="00CE78D1"/>
    <w:rsid w:val="00CE7941"/>
    <w:rsid w:val="00CE7948"/>
    <w:rsid w:val="00CE7982"/>
    <w:rsid w:val="00CE7998"/>
    <w:rsid w:val="00CE79C3"/>
    <w:rsid w:val="00CE7A10"/>
    <w:rsid w:val="00CE7A88"/>
    <w:rsid w:val="00CE7ACD"/>
    <w:rsid w:val="00CE7AE9"/>
    <w:rsid w:val="00CE7AF9"/>
    <w:rsid w:val="00CE7B61"/>
    <w:rsid w:val="00CE7BE1"/>
    <w:rsid w:val="00CE7C14"/>
    <w:rsid w:val="00CE7CC9"/>
    <w:rsid w:val="00CE7CFD"/>
    <w:rsid w:val="00CE7DBB"/>
    <w:rsid w:val="00CE7E06"/>
    <w:rsid w:val="00CE7E23"/>
    <w:rsid w:val="00CE7E83"/>
    <w:rsid w:val="00CE7EB8"/>
    <w:rsid w:val="00CE7F7E"/>
    <w:rsid w:val="00CF0086"/>
    <w:rsid w:val="00CF0097"/>
    <w:rsid w:val="00CF00C7"/>
    <w:rsid w:val="00CF00D2"/>
    <w:rsid w:val="00CF0124"/>
    <w:rsid w:val="00CF01BD"/>
    <w:rsid w:val="00CF01D7"/>
    <w:rsid w:val="00CF01E7"/>
    <w:rsid w:val="00CF0213"/>
    <w:rsid w:val="00CF0239"/>
    <w:rsid w:val="00CF0256"/>
    <w:rsid w:val="00CF02B0"/>
    <w:rsid w:val="00CF0425"/>
    <w:rsid w:val="00CF0437"/>
    <w:rsid w:val="00CF050B"/>
    <w:rsid w:val="00CF0640"/>
    <w:rsid w:val="00CF0750"/>
    <w:rsid w:val="00CF0815"/>
    <w:rsid w:val="00CF08A9"/>
    <w:rsid w:val="00CF0906"/>
    <w:rsid w:val="00CF0959"/>
    <w:rsid w:val="00CF0A23"/>
    <w:rsid w:val="00CF0A61"/>
    <w:rsid w:val="00CF0A6C"/>
    <w:rsid w:val="00CF0A8B"/>
    <w:rsid w:val="00CF0AB7"/>
    <w:rsid w:val="00CF0ADD"/>
    <w:rsid w:val="00CF0BA1"/>
    <w:rsid w:val="00CF0BDA"/>
    <w:rsid w:val="00CF0C82"/>
    <w:rsid w:val="00CF0CA4"/>
    <w:rsid w:val="00CF0D97"/>
    <w:rsid w:val="00CF0D9A"/>
    <w:rsid w:val="00CF0DF5"/>
    <w:rsid w:val="00CF0E1F"/>
    <w:rsid w:val="00CF0E3D"/>
    <w:rsid w:val="00CF0E50"/>
    <w:rsid w:val="00CF0E85"/>
    <w:rsid w:val="00CF0F2E"/>
    <w:rsid w:val="00CF0FB6"/>
    <w:rsid w:val="00CF0FD0"/>
    <w:rsid w:val="00CF10F0"/>
    <w:rsid w:val="00CF118D"/>
    <w:rsid w:val="00CF11C1"/>
    <w:rsid w:val="00CF1254"/>
    <w:rsid w:val="00CF129E"/>
    <w:rsid w:val="00CF12B8"/>
    <w:rsid w:val="00CF1306"/>
    <w:rsid w:val="00CF136E"/>
    <w:rsid w:val="00CF13C6"/>
    <w:rsid w:val="00CF13DC"/>
    <w:rsid w:val="00CF13ED"/>
    <w:rsid w:val="00CF13FA"/>
    <w:rsid w:val="00CF149E"/>
    <w:rsid w:val="00CF14DA"/>
    <w:rsid w:val="00CF14DE"/>
    <w:rsid w:val="00CF14EB"/>
    <w:rsid w:val="00CF1548"/>
    <w:rsid w:val="00CF15B8"/>
    <w:rsid w:val="00CF162F"/>
    <w:rsid w:val="00CF164D"/>
    <w:rsid w:val="00CF168A"/>
    <w:rsid w:val="00CF171A"/>
    <w:rsid w:val="00CF1778"/>
    <w:rsid w:val="00CF17E8"/>
    <w:rsid w:val="00CF186D"/>
    <w:rsid w:val="00CF18D6"/>
    <w:rsid w:val="00CF1905"/>
    <w:rsid w:val="00CF190D"/>
    <w:rsid w:val="00CF1982"/>
    <w:rsid w:val="00CF19D1"/>
    <w:rsid w:val="00CF19F3"/>
    <w:rsid w:val="00CF1A2E"/>
    <w:rsid w:val="00CF1A6C"/>
    <w:rsid w:val="00CF1A8D"/>
    <w:rsid w:val="00CF1AAD"/>
    <w:rsid w:val="00CF1AD4"/>
    <w:rsid w:val="00CF1CA4"/>
    <w:rsid w:val="00CF1CAF"/>
    <w:rsid w:val="00CF1D3A"/>
    <w:rsid w:val="00CF1DC3"/>
    <w:rsid w:val="00CF1E1F"/>
    <w:rsid w:val="00CF1E26"/>
    <w:rsid w:val="00CF1EAC"/>
    <w:rsid w:val="00CF1EB4"/>
    <w:rsid w:val="00CF1EC1"/>
    <w:rsid w:val="00CF1F11"/>
    <w:rsid w:val="00CF1F28"/>
    <w:rsid w:val="00CF1F9E"/>
    <w:rsid w:val="00CF201D"/>
    <w:rsid w:val="00CF2023"/>
    <w:rsid w:val="00CF2119"/>
    <w:rsid w:val="00CF2151"/>
    <w:rsid w:val="00CF21D0"/>
    <w:rsid w:val="00CF21E0"/>
    <w:rsid w:val="00CF22F3"/>
    <w:rsid w:val="00CF2305"/>
    <w:rsid w:val="00CF2317"/>
    <w:rsid w:val="00CF23A3"/>
    <w:rsid w:val="00CF23DB"/>
    <w:rsid w:val="00CF240F"/>
    <w:rsid w:val="00CF2411"/>
    <w:rsid w:val="00CF2498"/>
    <w:rsid w:val="00CF24FC"/>
    <w:rsid w:val="00CF255B"/>
    <w:rsid w:val="00CF25F6"/>
    <w:rsid w:val="00CF2613"/>
    <w:rsid w:val="00CF26A2"/>
    <w:rsid w:val="00CF2726"/>
    <w:rsid w:val="00CF281E"/>
    <w:rsid w:val="00CF2824"/>
    <w:rsid w:val="00CF284B"/>
    <w:rsid w:val="00CF2885"/>
    <w:rsid w:val="00CF2908"/>
    <w:rsid w:val="00CF2990"/>
    <w:rsid w:val="00CF29C1"/>
    <w:rsid w:val="00CF29FD"/>
    <w:rsid w:val="00CF2A0B"/>
    <w:rsid w:val="00CF2A41"/>
    <w:rsid w:val="00CF2A6F"/>
    <w:rsid w:val="00CF2AE4"/>
    <w:rsid w:val="00CF2BA2"/>
    <w:rsid w:val="00CF2BA4"/>
    <w:rsid w:val="00CF2C26"/>
    <w:rsid w:val="00CF2C29"/>
    <w:rsid w:val="00CF2C66"/>
    <w:rsid w:val="00CF2C7C"/>
    <w:rsid w:val="00CF2C81"/>
    <w:rsid w:val="00CF2C9D"/>
    <w:rsid w:val="00CF2CF0"/>
    <w:rsid w:val="00CF2CF1"/>
    <w:rsid w:val="00CF2DD0"/>
    <w:rsid w:val="00CF2F20"/>
    <w:rsid w:val="00CF2F30"/>
    <w:rsid w:val="00CF2FC4"/>
    <w:rsid w:val="00CF3109"/>
    <w:rsid w:val="00CF317D"/>
    <w:rsid w:val="00CF318B"/>
    <w:rsid w:val="00CF31DC"/>
    <w:rsid w:val="00CF3224"/>
    <w:rsid w:val="00CF324D"/>
    <w:rsid w:val="00CF3279"/>
    <w:rsid w:val="00CF32A3"/>
    <w:rsid w:val="00CF32E1"/>
    <w:rsid w:val="00CF330D"/>
    <w:rsid w:val="00CF3344"/>
    <w:rsid w:val="00CF3346"/>
    <w:rsid w:val="00CF3377"/>
    <w:rsid w:val="00CF33A0"/>
    <w:rsid w:val="00CF33C6"/>
    <w:rsid w:val="00CF34F6"/>
    <w:rsid w:val="00CF352F"/>
    <w:rsid w:val="00CF353F"/>
    <w:rsid w:val="00CF3766"/>
    <w:rsid w:val="00CF3793"/>
    <w:rsid w:val="00CF37C0"/>
    <w:rsid w:val="00CF37C4"/>
    <w:rsid w:val="00CF3822"/>
    <w:rsid w:val="00CF3975"/>
    <w:rsid w:val="00CF39D7"/>
    <w:rsid w:val="00CF3A0A"/>
    <w:rsid w:val="00CF3A39"/>
    <w:rsid w:val="00CF3B29"/>
    <w:rsid w:val="00CF3D00"/>
    <w:rsid w:val="00CF3D07"/>
    <w:rsid w:val="00CF3DBE"/>
    <w:rsid w:val="00CF3DC8"/>
    <w:rsid w:val="00CF3DF4"/>
    <w:rsid w:val="00CF3E0F"/>
    <w:rsid w:val="00CF3EC2"/>
    <w:rsid w:val="00CF3F1F"/>
    <w:rsid w:val="00CF3F24"/>
    <w:rsid w:val="00CF3F2A"/>
    <w:rsid w:val="00CF3F96"/>
    <w:rsid w:val="00CF3FA7"/>
    <w:rsid w:val="00CF4030"/>
    <w:rsid w:val="00CF4067"/>
    <w:rsid w:val="00CF4075"/>
    <w:rsid w:val="00CF412F"/>
    <w:rsid w:val="00CF4146"/>
    <w:rsid w:val="00CF41F3"/>
    <w:rsid w:val="00CF42C3"/>
    <w:rsid w:val="00CF42E2"/>
    <w:rsid w:val="00CF4311"/>
    <w:rsid w:val="00CF4340"/>
    <w:rsid w:val="00CF43D9"/>
    <w:rsid w:val="00CF44D4"/>
    <w:rsid w:val="00CF4529"/>
    <w:rsid w:val="00CF45AB"/>
    <w:rsid w:val="00CF45B7"/>
    <w:rsid w:val="00CF45D4"/>
    <w:rsid w:val="00CF45ED"/>
    <w:rsid w:val="00CF4651"/>
    <w:rsid w:val="00CF4668"/>
    <w:rsid w:val="00CF46E0"/>
    <w:rsid w:val="00CF476F"/>
    <w:rsid w:val="00CF47AB"/>
    <w:rsid w:val="00CF480B"/>
    <w:rsid w:val="00CF48B2"/>
    <w:rsid w:val="00CF490B"/>
    <w:rsid w:val="00CF4916"/>
    <w:rsid w:val="00CF492B"/>
    <w:rsid w:val="00CF4932"/>
    <w:rsid w:val="00CF493D"/>
    <w:rsid w:val="00CF497D"/>
    <w:rsid w:val="00CF4990"/>
    <w:rsid w:val="00CF4AA1"/>
    <w:rsid w:val="00CF4AC3"/>
    <w:rsid w:val="00CF4B5C"/>
    <w:rsid w:val="00CF4B99"/>
    <w:rsid w:val="00CF4D23"/>
    <w:rsid w:val="00CF4D26"/>
    <w:rsid w:val="00CF4DC5"/>
    <w:rsid w:val="00CF4E6B"/>
    <w:rsid w:val="00CF4EED"/>
    <w:rsid w:val="00CF4FD4"/>
    <w:rsid w:val="00CF4FDA"/>
    <w:rsid w:val="00CF504B"/>
    <w:rsid w:val="00CF508C"/>
    <w:rsid w:val="00CF50F4"/>
    <w:rsid w:val="00CF50F8"/>
    <w:rsid w:val="00CF51B2"/>
    <w:rsid w:val="00CF52CC"/>
    <w:rsid w:val="00CF5311"/>
    <w:rsid w:val="00CF534A"/>
    <w:rsid w:val="00CF5395"/>
    <w:rsid w:val="00CF5398"/>
    <w:rsid w:val="00CF53A0"/>
    <w:rsid w:val="00CF54C0"/>
    <w:rsid w:val="00CF5502"/>
    <w:rsid w:val="00CF553D"/>
    <w:rsid w:val="00CF55A2"/>
    <w:rsid w:val="00CF5719"/>
    <w:rsid w:val="00CF5829"/>
    <w:rsid w:val="00CF5859"/>
    <w:rsid w:val="00CF5887"/>
    <w:rsid w:val="00CF5899"/>
    <w:rsid w:val="00CF589F"/>
    <w:rsid w:val="00CF58AA"/>
    <w:rsid w:val="00CF58E6"/>
    <w:rsid w:val="00CF597B"/>
    <w:rsid w:val="00CF5997"/>
    <w:rsid w:val="00CF5AFC"/>
    <w:rsid w:val="00CF5B13"/>
    <w:rsid w:val="00CF5C65"/>
    <w:rsid w:val="00CF5C69"/>
    <w:rsid w:val="00CF5CD5"/>
    <w:rsid w:val="00CF5D76"/>
    <w:rsid w:val="00CF5D7B"/>
    <w:rsid w:val="00CF5DAB"/>
    <w:rsid w:val="00CF5E4F"/>
    <w:rsid w:val="00CF5ECC"/>
    <w:rsid w:val="00CF5EE9"/>
    <w:rsid w:val="00CF5F59"/>
    <w:rsid w:val="00CF5F97"/>
    <w:rsid w:val="00CF5FB4"/>
    <w:rsid w:val="00CF5FFE"/>
    <w:rsid w:val="00CF60EC"/>
    <w:rsid w:val="00CF60FF"/>
    <w:rsid w:val="00CF6135"/>
    <w:rsid w:val="00CF6162"/>
    <w:rsid w:val="00CF61DA"/>
    <w:rsid w:val="00CF632F"/>
    <w:rsid w:val="00CF6374"/>
    <w:rsid w:val="00CF6384"/>
    <w:rsid w:val="00CF639F"/>
    <w:rsid w:val="00CF63E6"/>
    <w:rsid w:val="00CF63FC"/>
    <w:rsid w:val="00CF64C0"/>
    <w:rsid w:val="00CF64F7"/>
    <w:rsid w:val="00CF6590"/>
    <w:rsid w:val="00CF65B7"/>
    <w:rsid w:val="00CF6670"/>
    <w:rsid w:val="00CF66AE"/>
    <w:rsid w:val="00CF66CA"/>
    <w:rsid w:val="00CF6759"/>
    <w:rsid w:val="00CF6775"/>
    <w:rsid w:val="00CF6822"/>
    <w:rsid w:val="00CF6922"/>
    <w:rsid w:val="00CF6953"/>
    <w:rsid w:val="00CF699E"/>
    <w:rsid w:val="00CF69D7"/>
    <w:rsid w:val="00CF69E1"/>
    <w:rsid w:val="00CF69EB"/>
    <w:rsid w:val="00CF6A30"/>
    <w:rsid w:val="00CF6A38"/>
    <w:rsid w:val="00CF6A46"/>
    <w:rsid w:val="00CF6A8C"/>
    <w:rsid w:val="00CF6AB7"/>
    <w:rsid w:val="00CF6B3C"/>
    <w:rsid w:val="00CF6BD8"/>
    <w:rsid w:val="00CF6C34"/>
    <w:rsid w:val="00CF6C9B"/>
    <w:rsid w:val="00CF6CA4"/>
    <w:rsid w:val="00CF6CE0"/>
    <w:rsid w:val="00CF6D01"/>
    <w:rsid w:val="00CF6D72"/>
    <w:rsid w:val="00CF6DBC"/>
    <w:rsid w:val="00CF6DED"/>
    <w:rsid w:val="00CF6DF0"/>
    <w:rsid w:val="00CF6DFC"/>
    <w:rsid w:val="00CF6E08"/>
    <w:rsid w:val="00CF6E90"/>
    <w:rsid w:val="00CF6EE5"/>
    <w:rsid w:val="00CF6EF2"/>
    <w:rsid w:val="00CF6EFE"/>
    <w:rsid w:val="00CF70E9"/>
    <w:rsid w:val="00CF715B"/>
    <w:rsid w:val="00CF71BD"/>
    <w:rsid w:val="00CF71FF"/>
    <w:rsid w:val="00CF7202"/>
    <w:rsid w:val="00CF723E"/>
    <w:rsid w:val="00CF727B"/>
    <w:rsid w:val="00CF72D3"/>
    <w:rsid w:val="00CF72FE"/>
    <w:rsid w:val="00CF7336"/>
    <w:rsid w:val="00CF733D"/>
    <w:rsid w:val="00CF73C5"/>
    <w:rsid w:val="00CF73FD"/>
    <w:rsid w:val="00CF7435"/>
    <w:rsid w:val="00CF74F4"/>
    <w:rsid w:val="00CF7527"/>
    <w:rsid w:val="00CF75BB"/>
    <w:rsid w:val="00CF75F8"/>
    <w:rsid w:val="00CF7675"/>
    <w:rsid w:val="00CF76AB"/>
    <w:rsid w:val="00CF7715"/>
    <w:rsid w:val="00CF7754"/>
    <w:rsid w:val="00CF7784"/>
    <w:rsid w:val="00CF77BE"/>
    <w:rsid w:val="00CF79E2"/>
    <w:rsid w:val="00CF7A68"/>
    <w:rsid w:val="00CF7AF9"/>
    <w:rsid w:val="00CF7AFA"/>
    <w:rsid w:val="00CF7B1D"/>
    <w:rsid w:val="00CF7B64"/>
    <w:rsid w:val="00CF7B6B"/>
    <w:rsid w:val="00CF7C75"/>
    <w:rsid w:val="00CF7C9F"/>
    <w:rsid w:val="00CF7D0A"/>
    <w:rsid w:val="00CF7D7D"/>
    <w:rsid w:val="00CF7DA8"/>
    <w:rsid w:val="00CF7E88"/>
    <w:rsid w:val="00CF7F2B"/>
    <w:rsid w:val="00CF7F2F"/>
    <w:rsid w:val="00CF7F6E"/>
    <w:rsid w:val="00CF7FDC"/>
    <w:rsid w:val="00D0000A"/>
    <w:rsid w:val="00D0003F"/>
    <w:rsid w:val="00D0019B"/>
    <w:rsid w:val="00D001FE"/>
    <w:rsid w:val="00D00229"/>
    <w:rsid w:val="00D0022F"/>
    <w:rsid w:val="00D0024E"/>
    <w:rsid w:val="00D00289"/>
    <w:rsid w:val="00D0037C"/>
    <w:rsid w:val="00D0039C"/>
    <w:rsid w:val="00D004D4"/>
    <w:rsid w:val="00D0058C"/>
    <w:rsid w:val="00D005C2"/>
    <w:rsid w:val="00D005EA"/>
    <w:rsid w:val="00D005EE"/>
    <w:rsid w:val="00D005FB"/>
    <w:rsid w:val="00D006B0"/>
    <w:rsid w:val="00D006C2"/>
    <w:rsid w:val="00D006E5"/>
    <w:rsid w:val="00D00728"/>
    <w:rsid w:val="00D0074D"/>
    <w:rsid w:val="00D00763"/>
    <w:rsid w:val="00D007B8"/>
    <w:rsid w:val="00D007DE"/>
    <w:rsid w:val="00D00870"/>
    <w:rsid w:val="00D008A8"/>
    <w:rsid w:val="00D008A9"/>
    <w:rsid w:val="00D0095A"/>
    <w:rsid w:val="00D009E9"/>
    <w:rsid w:val="00D00AB6"/>
    <w:rsid w:val="00D00ABA"/>
    <w:rsid w:val="00D00B8C"/>
    <w:rsid w:val="00D00BC2"/>
    <w:rsid w:val="00D00CC5"/>
    <w:rsid w:val="00D00CF0"/>
    <w:rsid w:val="00D00D63"/>
    <w:rsid w:val="00D00D76"/>
    <w:rsid w:val="00D00DE7"/>
    <w:rsid w:val="00D00E4A"/>
    <w:rsid w:val="00D00E51"/>
    <w:rsid w:val="00D00E61"/>
    <w:rsid w:val="00D00E74"/>
    <w:rsid w:val="00D00EA4"/>
    <w:rsid w:val="00D00F3B"/>
    <w:rsid w:val="00D00FAA"/>
    <w:rsid w:val="00D00FCD"/>
    <w:rsid w:val="00D01026"/>
    <w:rsid w:val="00D010BF"/>
    <w:rsid w:val="00D0112C"/>
    <w:rsid w:val="00D01184"/>
    <w:rsid w:val="00D011A6"/>
    <w:rsid w:val="00D011D7"/>
    <w:rsid w:val="00D0122A"/>
    <w:rsid w:val="00D012D1"/>
    <w:rsid w:val="00D01300"/>
    <w:rsid w:val="00D0134C"/>
    <w:rsid w:val="00D01507"/>
    <w:rsid w:val="00D0152A"/>
    <w:rsid w:val="00D01557"/>
    <w:rsid w:val="00D015C0"/>
    <w:rsid w:val="00D01676"/>
    <w:rsid w:val="00D01678"/>
    <w:rsid w:val="00D016CB"/>
    <w:rsid w:val="00D016ED"/>
    <w:rsid w:val="00D017A4"/>
    <w:rsid w:val="00D017D4"/>
    <w:rsid w:val="00D017D8"/>
    <w:rsid w:val="00D017DD"/>
    <w:rsid w:val="00D019DE"/>
    <w:rsid w:val="00D01A60"/>
    <w:rsid w:val="00D01AB0"/>
    <w:rsid w:val="00D01AC8"/>
    <w:rsid w:val="00D01B16"/>
    <w:rsid w:val="00D01B62"/>
    <w:rsid w:val="00D01B98"/>
    <w:rsid w:val="00D01BF6"/>
    <w:rsid w:val="00D01C0A"/>
    <w:rsid w:val="00D01C25"/>
    <w:rsid w:val="00D01C46"/>
    <w:rsid w:val="00D01C48"/>
    <w:rsid w:val="00D01CAA"/>
    <w:rsid w:val="00D01CB0"/>
    <w:rsid w:val="00D01E14"/>
    <w:rsid w:val="00D01E52"/>
    <w:rsid w:val="00D01EA4"/>
    <w:rsid w:val="00D01F39"/>
    <w:rsid w:val="00D01F48"/>
    <w:rsid w:val="00D01F67"/>
    <w:rsid w:val="00D01F6D"/>
    <w:rsid w:val="00D0204E"/>
    <w:rsid w:val="00D0209C"/>
    <w:rsid w:val="00D020F9"/>
    <w:rsid w:val="00D02161"/>
    <w:rsid w:val="00D0223C"/>
    <w:rsid w:val="00D022C7"/>
    <w:rsid w:val="00D02308"/>
    <w:rsid w:val="00D0235C"/>
    <w:rsid w:val="00D023A6"/>
    <w:rsid w:val="00D023DD"/>
    <w:rsid w:val="00D02417"/>
    <w:rsid w:val="00D024AA"/>
    <w:rsid w:val="00D024D8"/>
    <w:rsid w:val="00D025DB"/>
    <w:rsid w:val="00D02638"/>
    <w:rsid w:val="00D0264A"/>
    <w:rsid w:val="00D0264B"/>
    <w:rsid w:val="00D02680"/>
    <w:rsid w:val="00D026DC"/>
    <w:rsid w:val="00D026E3"/>
    <w:rsid w:val="00D026EB"/>
    <w:rsid w:val="00D02747"/>
    <w:rsid w:val="00D0279C"/>
    <w:rsid w:val="00D027A9"/>
    <w:rsid w:val="00D028DA"/>
    <w:rsid w:val="00D02907"/>
    <w:rsid w:val="00D0293F"/>
    <w:rsid w:val="00D02944"/>
    <w:rsid w:val="00D029BE"/>
    <w:rsid w:val="00D02A6D"/>
    <w:rsid w:val="00D02B38"/>
    <w:rsid w:val="00D02BA9"/>
    <w:rsid w:val="00D02BEE"/>
    <w:rsid w:val="00D02C11"/>
    <w:rsid w:val="00D02C4B"/>
    <w:rsid w:val="00D02CF1"/>
    <w:rsid w:val="00D02D8E"/>
    <w:rsid w:val="00D02DD6"/>
    <w:rsid w:val="00D02DFA"/>
    <w:rsid w:val="00D02E68"/>
    <w:rsid w:val="00D02EC4"/>
    <w:rsid w:val="00D02F13"/>
    <w:rsid w:val="00D02F38"/>
    <w:rsid w:val="00D02F40"/>
    <w:rsid w:val="00D02FF8"/>
    <w:rsid w:val="00D03046"/>
    <w:rsid w:val="00D03069"/>
    <w:rsid w:val="00D03103"/>
    <w:rsid w:val="00D0315E"/>
    <w:rsid w:val="00D0323A"/>
    <w:rsid w:val="00D03296"/>
    <w:rsid w:val="00D03327"/>
    <w:rsid w:val="00D0346C"/>
    <w:rsid w:val="00D035BF"/>
    <w:rsid w:val="00D03610"/>
    <w:rsid w:val="00D03685"/>
    <w:rsid w:val="00D036C7"/>
    <w:rsid w:val="00D036E4"/>
    <w:rsid w:val="00D037BD"/>
    <w:rsid w:val="00D037D0"/>
    <w:rsid w:val="00D0382F"/>
    <w:rsid w:val="00D03868"/>
    <w:rsid w:val="00D03870"/>
    <w:rsid w:val="00D038FE"/>
    <w:rsid w:val="00D03931"/>
    <w:rsid w:val="00D0398F"/>
    <w:rsid w:val="00D03A8D"/>
    <w:rsid w:val="00D03AA7"/>
    <w:rsid w:val="00D03AF0"/>
    <w:rsid w:val="00D03B5A"/>
    <w:rsid w:val="00D03BC2"/>
    <w:rsid w:val="00D03D9E"/>
    <w:rsid w:val="00D03DFF"/>
    <w:rsid w:val="00D03F17"/>
    <w:rsid w:val="00D0403C"/>
    <w:rsid w:val="00D04069"/>
    <w:rsid w:val="00D04079"/>
    <w:rsid w:val="00D040E6"/>
    <w:rsid w:val="00D040FA"/>
    <w:rsid w:val="00D040FD"/>
    <w:rsid w:val="00D0415A"/>
    <w:rsid w:val="00D041E2"/>
    <w:rsid w:val="00D04277"/>
    <w:rsid w:val="00D0432A"/>
    <w:rsid w:val="00D04473"/>
    <w:rsid w:val="00D0447C"/>
    <w:rsid w:val="00D044D0"/>
    <w:rsid w:val="00D0459E"/>
    <w:rsid w:val="00D0459F"/>
    <w:rsid w:val="00D045DF"/>
    <w:rsid w:val="00D0468A"/>
    <w:rsid w:val="00D0470B"/>
    <w:rsid w:val="00D0471E"/>
    <w:rsid w:val="00D0475A"/>
    <w:rsid w:val="00D047E8"/>
    <w:rsid w:val="00D04983"/>
    <w:rsid w:val="00D049D0"/>
    <w:rsid w:val="00D049EF"/>
    <w:rsid w:val="00D04A11"/>
    <w:rsid w:val="00D04B0C"/>
    <w:rsid w:val="00D04B3B"/>
    <w:rsid w:val="00D04B83"/>
    <w:rsid w:val="00D04BD1"/>
    <w:rsid w:val="00D04C06"/>
    <w:rsid w:val="00D04C75"/>
    <w:rsid w:val="00D04C9F"/>
    <w:rsid w:val="00D04D7A"/>
    <w:rsid w:val="00D04DB4"/>
    <w:rsid w:val="00D04E07"/>
    <w:rsid w:val="00D04E14"/>
    <w:rsid w:val="00D04E5E"/>
    <w:rsid w:val="00D04EA6"/>
    <w:rsid w:val="00D04EDB"/>
    <w:rsid w:val="00D0502F"/>
    <w:rsid w:val="00D0508C"/>
    <w:rsid w:val="00D05098"/>
    <w:rsid w:val="00D050CB"/>
    <w:rsid w:val="00D05142"/>
    <w:rsid w:val="00D05172"/>
    <w:rsid w:val="00D051E2"/>
    <w:rsid w:val="00D05221"/>
    <w:rsid w:val="00D05224"/>
    <w:rsid w:val="00D052DB"/>
    <w:rsid w:val="00D0531A"/>
    <w:rsid w:val="00D0536B"/>
    <w:rsid w:val="00D05383"/>
    <w:rsid w:val="00D053F3"/>
    <w:rsid w:val="00D053FC"/>
    <w:rsid w:val="00D054CB"/>
    <w:rsid w:val="00D0551A"/>
    <w:rsid w:val="00D05520"/>
    <w:rsid w:val="00D0555C"/>
    <w:rsid w:val="00D05583"/>
    <w:rsid w:val="00D055EF"/>
    <w:rsid w:val="00D0562A"/>
    <w:rsid w:val="00D05681"/>
    <w:rsid w:val="00D056E7"/>
    <w:rsid w:val="00D05775"/>
    <w:rsid w:val="00D057F9"/>
    <w:rsid w:val="00D05842"/>
    <w:rsid w:val="00D058A9"/>
    <w:rsid w:val="00D058AD"/>
    <w:rsid w:val="00D058D1"/>
    <w:rsid w:val="00D05936"/>
    <w:rsid w:val="00D05A06"/>
    <w:rsid w:val="00D05A0F"/>
    <w:rsid w:val="00D05A95"/>
    <w:rsid w:val="00D05A98"/>
    <w:rsid w:val="00D05AAD"/>
    <w:rsid w:val="00D05AB4"/>
    <w:rsid w:val="00D05ACA"/>
    <w:rsid w:val="00D05B51"/>
    <w:rsid w:val="00D05BEA"/>
    <w:rsid w:val="00D05E48"/>
    <w:rsid w:val="00D05E83"/>
    <w:rsid w:val="00D05EEB"/>
    <w:rsid w:val="00D05F95"/>
    <w:rsid w:val="00D06055"/>
    <w:rsid w:val="00D0608F"/>
    <w:rsid w:val="00D060A8"/>
    <w:rsid w:val="00D060B3"/>
    <w:rsid w:val="00D061F7"/>
    <w:rsid w:val="00D061FD"/>
    <w:rsid w:val="00D0628B"/>
    <w:rsid w:val="00D06339"/>
    <w:rsid w:val="00D06356"/>
    <w:rsid w:val="00D06403"/>
    <w:rsid w:val="00D0648C"/>
    <w:rsid w:val="00D06575"/>
    <w:rsid w:val="00D0657E"/>
    <w:rsid w:val="00D065AC"/>
    <w:rsid w:val="00D065D2"/>
    <w:rsid w:val="00D065F9"/>
    <w:rsid w:val="00D066CB"/>
    <w:rsid w:val="00D066F7"/>
    <w:rsid w:val="00D06784"/>
    <w:rsid w:val="00D067E0"/>
    <w:rsid w:val="00D0685E"/>
    <w:rsid w:val="00D0686E"/>
    <w:rsid w:val="00D068F3"/>
    <w:rsid w:val="00D0699F"/>
    <w:rsid w:val="00D06A12"/>
    <w:rsid w:val="00D06A14"/>
    <w:rsid w:val="00D06A3B"/>
    <w:rsid w:val="00D06A6B"/>
    <w:rsid w:val="00D06AE8"/>
    <w:rsid w:val="00D06B0B"/>
    <w:rsid w:val="00D06B89"/>
    <w:rsid w:val="00D06BC3"/>
    <w:rsid w:val="00D06BFD"/>
    <w:rsid w:val="00D06D00"/>
    <w:rsid w:val="00D06D23"/>
    <w:rsid w:val="00D06D2B"/>
    <w:rsid w:val="00D06D39"/>
    <w:rsid w:val="00D06D50"/>
    <w:rsid w:val="00D06D88"/>
    <w:rsid w:val="00D06E10"/>
    <w:rsid w:val="00D06E79"/>
    <w:rsid w:val="00D06E85"/>
    <w:rsid w:val="00D06E8F"/>
    <w:rsid w:val="00D06EC9"/>
    <w:rsid w:val="00D06F15"/>
    <w:rsid w:val="00D06F1B"/>
    <w:rsid w:val="00D06FDF"/>
    <w:rsid w:val="00D06FF0"/>
    <w:rsid w:val="00D07081"/>
    <w:rsid w:val="00D070B1"/>
    <w:rsid w:val="00D07137"/>
    <w:rsid w:val="00D07176"/>
    <w:rsid w:val="00D07210"/>
    <w:rsid w:val="00D072D7"/>
    <w:rsid w:val="00D072EA"/>
    <w:rsid w:val="00D0733C"/>
    <w:rsid w:val="00D0739A"/>
    <w:rsid w:val="00D07417"/>
    <w:rsid w:val="00D074CC"/>
    <w:rsid w:val="00D074ED"/>
    <w:rsid w:val="00D07514"/>
    <w:rsid w:val="00D07522"/>
    <w:rsid w:val="00D07593"/>
    <w:rsid w:val="00D07638"/>
    <w:rsid w:val="00D0764D"/>
    <w:rsid w:val="00D076B3"/>
    <w:rsid w:val="00D07715"/>
    <w:rsid w:val="00D07723"/>
    <w:rsid w:val="00D07784"/>
    <w:rsid w:val="00D077DC"/>
    <w:rsid w:val="00D0788F"/>
    <w:rsid w:val="00D07892"/>
    <w:rsid w:val="00D07908"/>
    <w:rsid w:val="00D07940"/>
    <w:rsid w:val="00D07954"/>
    <w:rsid w:val="00D07A8B"/>
    <w:rsid w:val="00D07AB8"/>
    <w:rsid w:val="00D07AE7"/>
    <w:rsid w:val="00D07B30"/>
    <w:rsid w:val="00D07B4A"/>
    <w:rsid w:val="00D07BF4"/>
    <w:rsid w:val="00D07CA9"/>
    <w:rsid w:val="00D07CE1"/>
    <w:rsid w:val="00D07D19"/>
    <w:rsid w:val="00D07D93"/>
    <w:rsid w:val="00D07DA4"/>
    <w:rsid w:val="00D07DE4"/>
    <w:rsid w:val="00D07E4D"/>
    <w:rsid w:val="00D07EB0"/>
    <w:rsid w:val="00D07EDD"/>
    <w:rsid w:val="00D07F28"/>
    <w:rsid w:val="00D07F46"/>
    <w:rsid w:val="00D07F58"/>
    <w:rsid w:val="00D07F6B"/>
    <w:rsid w:val="00D07FC4"/>
    <w:rsid w:val="00D07FD3"/>
    <w:rsid w:val="00D10080"/>
    <w:rsid w:val="00D10082"/>
    <w:rsid w:val="00D100A9"/>
    <w:rsid w:val="00D10169"/>
    <w:rsid w:val="00D1016F"/>
    <w:rsid w:val="00D10184"/>
    <w:rsid w:val="00D10190"/>
    <w:rsid w:val="00D101D0"/>
    <w:rsid w:val="00D10285"/>
    <w:rsid w:val="00D102B6"/>
    <w:rsid w:val="00D102BE"/>
    <w:rsid w:val="00D102C7"/>
    <w:rsid w:val="00D10318"/>
    <w:rsid w:val="00D10493"/>
    <w:rsid w:val="00D104B9"/>
    <w:rsid w:val="00D104EC"/>
    <w:rsid w:val="00D105EB"/>
    <w:rsid w:val="00D10649"/>
    <w:rsid w:val="00D1069E"/>
    <w:rsid w:val="00D106AC"/>
    <w:rsid w:val="00D106D6"/>
    <w:rsid w:val="00D10733"/>
    <w:rsid w:val="00D107A0"/>
    <w:rsid w:val="00D1084F"/>
    <w:rsid w:val="00D10855"/>
    <w:rsid w:val="00D10868"/>
    <w:rsid w:val="00D1093F"/>
    <w:rsid w:val="00D1096C"/>
    <w:rsid w:val="00D10993"/>
    <w:rsid w:val="00D109E6"/>
    <w:rsid w:val="00D10A3C"/>
    <w:rsid w:val="00D10A72"/>
    <w:rsid w:val="00D10B16"/>
    <w:rsid w:val="00D10B1E"/>
    <w:rsid w:val="00D10B4A"/>
    <w:rsid w:val="00D10B97"/>
    <w:rsid w:val="00D10C0F"/>
    <w:rsid w:val="00D10C1A"/>
    <w:rsid w:val="00D10D35"/>
    <w:rsid w:val="00D10E16"/>
    <w:rsid w:val="00D10EDA"/>
    <w:rsid w:val="00D10FAB"/>
    <w:rsid w:val="00D11013"/>
    <w:rsid w:val="00D11026"/>
    <w:rsid w:val="00D1102C"/>
    <w:rsid w:val="00D1106B"/>
    <w:rsid w:val="00D110B7"/>
    <w:rsid w:val="00D11173"/>
    <w:rsid w:val="00D1117C"/>
    <w:rsid w:val="00D111C7"/>
    <w:rsid w:val="00D111EE"/>
    <w:rsid w:val="00D1123B"/>
    <w:rsid w:val="00D1128D"/>
    <w:rsid w:val="00D112B1"/>
    <w:rsid w:val="00D11325"/>
    <w:rsid w:val="00D11385"/>
    <w:rsid w:val="00D11477"/>
    <w:rsid w:val="00D11531"/>
    <w:rsid w:val="00D1156B"/>
    <w:rsid w:val="00D11612"/>
    <w:rsid w:val="00D11618"/>
    <w:rsid w:val="00D11738"/>
    <w:rsid w:val="00D11799"/>
    <w:rsid w:val="00D117A5"/>
    <w:rsid w:val="00D117AB"/>
    <w:rsid w:val="00D11844"/>
    <w:rsid w:val="00D118A8"/>
    <w:rsid w:val="00D11A7F"/>
    <w:rsid w:val="00D11AFB"/>
    <w:rsid w:val="00D11BE4"/>
    <w:rsid w:val="00D11C2F"/>
    <w:rsid w:val="00D11C8C"/>
    <w:rsid w:val="00D11DEF"/>
    <w:rsid w:val="00D11E11"/>
    <w:rsid w:val="00D11E16"/>
    <w:rsid w:val="00D11E73"/>
    <w:rsid w:val="00D11E78"/>
    <w:rsid w:val="00D11E9F"/>
    <w:rsid w:val="00D11EBD"/>
    <w:rsid w:val="00D11F04"/>
    <w:rsid w:val="00D11F22"/>
    <w:rsid w:val="00D11F70"/>
    <w:rsid w:val="00D11FDE"/>
    <w:rsid w:val="00D12073"/>
    <w:rsid w:val="00D120A6"/>
    <w:rsid w:val="00D120C7"/>
    <w:rsid w:val="00D12171"/>
    <w:rsid w:val="00D12204"/>
    <w:rsid w:val="00D12274"/>
    <w:rsid w:val="00D122A3"/>
    <w:rsid w:val="00D122A5"/>
    <w:rsid w:val="00D12344"/>
    <w:rsid w:val="00D123B5"/>
    <w:rsid w:val="00D123D9"/>
    <w:rsid w:val="00D123F8"/>
    <w:rsid w:val="00D12404"/>
    <w:rsid w:val="00D124E7"/>
    <w:rsid w:val="00D124F9"/>
    <w:rsid w:val="00D1251A"/>
    <w:rsid w:val="00D1254B"/>
    <w:rsid w:val="00D1254E"/>
    <w:rsid w:val="00D12576"/>
    <w:rsid w:val="00D125A8"/>
    <w:rsid w:val="00D12614"/>
    <w:rsid w:val="00D126D5"/>
    <w:rsid w:val="00D127D1"/>
    <w:rsid w:val="00D127E2"/>
    <w:rsid w:val="00D12830"/>
    <w:rsid w:val="00D1283B"/>
    <w:rsid w:val="00D1289A"/>
    <w:rsid w:val="00D128FD"/>
    <w:rsid w:val="00D12999"/>
    <w:rsid w:val="00D129BE"/>
    <w:rsid w:val="00D129EB"/>
    <w:rsid w:val="00D12AAA"/>
    <w:rsid w:val="00D12AD3"/>
    <w:rsid w:val="00D12C00"/>
    <w:rsid w:val="00D12D1A"/>
    <w:rsid w:val="00D12D37"/>
    <w:rsid w:val="00D12DD7"/>
    <w:rsid w:val="00D12E83"/>
    <w:rsid w:val="00D12E88"/>
    <w:rsid w:val="00D12FBC"/>
    <w:rsid w:val="00D1314B"/>
    <w:rsid w:val="00D13153"/>
    <w:rsid w:val="00D13163"/>
    <w:rsid w:val="00D131A0"/>
    <w:rsid w:val="00D131E3"/>
    <w:rsid w:val="00D13229"/>
    <w:rsid w:val="00D132A2"/>
    <w:rsid w:val="00D132B0"/>
    <w:rsid w:val="00D133B3"/>
    <w:rsid w:val="00D13497"/>
    <w:rsid w:val="00D13544"/>
    <w:rsid w:val="00D13568"/>
    <w:rsid w:val="00D13586"/>
    <w:rsid w:val="00D13768"/>
    <w:rsid w:val="00D137F7"/>
    <w:rsid w:val="00D1381A"/>
    <w:rsid w:val="00D13886"/>
    <w:rsid w:val="00D138C1"/>
    <w:rsid w:val="00D138D0"/>
    <w:rsid w:val="00D138E2"/>
    <w:rsid w:val="00D138EE"/>
    <w:rsid w:val="00D13904"/>
    <w:rsid w:val="00D13A77"/>
    <w:rsid w:val="00D13AF3"/>
    <w:rsid w:val="00D13B15"/>
    <w:rsid w:val="00D13B4C"/>
    <w:rsid w:val="00D13B6D"/>
    <w:rsid w:val="00D13BBF"/>
    <w:rsid w:val="00D13BD2"/>
    <w:rsid w:val="00D13D7C"/>
    <w:rsid w:val="00D13E98"/>
    <w:rsid w:val="00D13F0F"/>
    <w:rsid w:val="00D13FA6"/>
    <w:rsid w:val="00D140D8"/>
    <w:rsid w:val="00D140F5"/>
    <w:rsid w:val="00D14156"/>
    <w:rsid w:val="00D141A0"/>
    <w:rsid w:val="00D141A9"/>
    <w:rsid w:val="00D141B5"/>
    <w:rsid w:val="00D1423A"/>
    <w:rsid w:val="00D1429D"/>
    <w:rsid w:val="00D14323"/>
    <w:rsid w:val="00D14359"/>
    <w:rsid w:val="00D14379"/>
    <w:rsid w:val="00D143E0"/>
    <w:rsid w:val="00D14413"/>
    <w:rsid w:val="00D144AF"/>
    <w:rsid w:val="00D144CE"/>
    <w:rsid w:val="00D1450F"/>
    <w:rsid w:val="00D1453C"/>
    <w:rsid w:val="00D145B5"/>
    <w:rsid w:val="00D1461F"/>
    <w:rsid w:val="00D146C4"/>
    <w:rsid w:val="00D146F3"/>
    <w:rsid w:val="00D146F5"/>
    <w:rsid w:val="00D14739"/>
    <w:rsid w:val="00D1491D"/>
    <w:rsid w:val="00D149F5"/>
    <w:rsid w:val="00D149F6"/>
    <w:rsid w:val="00D14A24"/>
    <w:rsid w:val="00D14A81"/>
    <w:rsid w:val="00D14ADE"/>
    <w:rsid w:val="00D14AF3"/>
    <w:rsid w:val="00D14BBA"/>
    <w:rsid w:val="00D14BD6"/>
    <w:rsid w:val="00D14BDA"/>
    <w:rsid w:val="00D14C0F"/>
    <w:rsid w:val="00D14D23"/>
    <w:rsid w:val="00D14D7A"/>
    <w:rsid w:val="00D14F5A"/>
    <w:rsid w:val="00D15007"/>
    <w:rsid w:val="00D1500A"/>
    <w:rsid w:val="00D15010"/>
    <w:rsid w:val="00D150CC"/>
    <w:rsid w:val="00D150F6"/>
    <w:rsid w:val="00D15105"/>
    <w:rsid w:val="00D1515C"/>
    <w:rsid w:val="00D1518F"/>
    <w:rsid w:val="00D15264"/>
    <w:rsid w:val="00D15271"/>
    <w:rsid w:val="00D152CB"/>
    <w:rsid w:val="00D152DF"/>
    <w:rsid w:val="00D15376"/>
    <w:rsid w:val="00D154DE"/>
    <w:rsid w:val="00D1552A"/>
    <w:rsid w:val="00D1566E"/>
    <w:rsid w:val="00D1570A"/>
    <w:rsid w:val="00D15783"/>
    <w:rsid w:val="00D157CB"/>
    <w:rsid w:val="00D1580E"/>
    <w:rsid w:val="00D15880"/>
    <w:rsid w:val="00D158A1"/>
    <w:rsid w:val="00D158A7"/>
    <w:rsid w:val="00D158AF"/>
    <w:rsid w:val="00D158BD"/>
    <w:rsid w:val="00D15926"/>
    <w:rsid w:val="00D1595D"/>
    <w:rsid w:val="00D1598A"/>
    <w:rsid w:val="00D15A65"/>
    <w:rsid w:val="00D15A93"/>
    <w:rsid w:val="00D15AC4"/>
    <w:rsid w:val="00D15B57"/>
    <w:rsid w:val="00D15BCD"/>
    <w:rsid w:val="00D15C02"/>
    <w:rsid w:val="00D15C20"/>
    <w:rsid w:val="00D15C2C"/>
    <w:rsid w:val="00D15C39"/>
    <w:rsid w:val="00D15C61"/>
    <w:rsid w:val="00D15C84"/>
    <w:rsid w:val="00D15CD3"/>
    <w:rsid w:val="00D15D01"/>
    <w:rsid w:val="00D15D46"/>
    <w:rsid w:val="00D15D9B"/>
    <w:rsid w:val="00D15E3F"/>
    <w:rsid w:val="00D15E76"/>
    <w:rsid w:val="00D15EFC"/>
    <w:rsid w:val="00D15F25"/>
    <w:rsid w:val="00D15F3D"/>
    <w:rsid w:val="00D15F4A"/>
    <w:rsid w:val="00D15F67"/>
    <w:rsid w:val="00D15F80"/>
    <w:rsid w:val="00D15F83"/>
    <w:rsid w:val="00D15F88"/>
    <w:rsid w:val="00D15FB5"/>
    <w:rsid w:val="00D1602F"/>
    <w:rsid w:val="00D160B0"/>
    <w:rsid w:val="00D160CA"/>
    <w:rsid w:val="00D16137"/>
    <w:rsid w:val="00D1617A"/>
    <w:rsid w:val="00D16186"/>
    <w:rsid w:val="00D1619B"/>
    <w:rsid w:val="00D161AE"/>
    <w:rsid w:val="00D161AF"/>
    <w:rsid w:val="00D1625C"/>
    <w:rsid w:val="00D16311"/>
    <w:rsid w:val="00D1631A"/>
    <w:rsid w:val="00D1633A"/>
    <w:rsid w:val="00D163FD"/>
    <w:rsid w:val="00D16418"/>
    <w:rsid w:val="00D164E5"/>
    <w:rsid w:val="00D16574"/>
    <w:rsid w:val="00D165B1"/>
    <w:rsid w:val="00D165C0"/>
    <w:rsid w:val="00D1667C"/>
    <w:rsid w:val="00D166BB"/>
    <w:rsid w:val="00D166BE"/>
    <w:rsid w:val="00D16739"/>
    <w:rsid w:val="00D16775"/>
    <w:rsid w:val="00D167A1"/>
    <w:rsid w:val="00D167DC"/>
    <w:rsid w:val="00D16808"/>
    <w:rsid w:val="00D1682C"/>
    <w:rsid w:val="00D16893"/>
    <w:rsid w:val="00D168B8"/>
    <w:rsid w:val="00D16919"/>
    <w:rsid w:val="00D1693C"/>
    <w:rsid w:val="00D1695B"/>
    <w:rsid w:val="00D169D2"/>
    <w:rsid w:val="00D16A67"/>
    <w:rsid w:val="00D16AA1"/>
    <w:rsid w:val="00D16B0F"/>
    <w:rsid w:val="00D16B18"/>
    <w:rsid w:val="00D16D4D"/>
    <w:rsid w:val="00D16D53"/>
    <w:rsid w:val="00D16D6E"/>
    <w:rsid w:val="00D16DA6"/>
    <w:rsid w:val="00D16DEF"/>
    <w:rsid w:val="00D16E1F"/>
    <w:rsid w:val="00D16EB6"/>
    <w:rsid w:val="00D16ECB"/>
    <w:rsid w:val="00D16F98"/>
    <w:rsid w:val="00D16FAC"/>
    <w:rsid w:val="00D16FBC"/>
    <w:rsid w:val="00D17017"/>
    <w:rsid w:val="00D17028"/>
    <w:rsid w:val="00D17061"/>
    <w:rsid w:val="00D17079"/>
    <w:rsid w:val="00D170C0"/>
    <w:rsid w:val="00D170E7"/>
    <w:rsid w:val="00D171CB"/>
    <w:rsid w:val="00D17201"/>
    <w:rsid w:val="00D17293"/>
    <w:rsid w:val="00D172C7"/>
    <w:rsid w:val="00D1745F"/>
    <w:rsid w:val="00D174AA"/>
    <w:rsid w:val="00D174DE"/>
    <w:rsid w:val="00D175AA"/>
    <w:rsid w:val="00D17645"/>
    <w:rsid w:val="00D1766C"/>
    <w:rsid w:val="00D17726"/>
    <w:rsid w:val="00D177C7"/>
    <w:rsid w:val="00D17824"/>
    <w:rsid w:val="00D178DC"/>
    <w:rsid w:val="00D1793B"/>
    <w:rsid w:val="00D179DD"/>
    <w:rsid w:val="00D179E0"/>
    <w:rsid w:val="00D17A00"/>
    <w:rsid w:val="00D17A5E"/>
    <w:rsid w:val="00D17ADD"/>
    <w:rsid w:val="00D17AEE"/>
    <w:rsid w:val="00D17B25"/>
    <w:rsid w:val="00D17B68"/>
    <w:rsid w:val="00D17BCF"/>
    <w:rsid w:val="00D17BD4"/>
    <w:rsid w:val="00D17C05"/>
    <w:rsid w:val="00D17C48"/>
    <w:rsid w:val="00D17CDE"/>
    <w:rsid w:val="00D17D16"/>
    <w:rsid w:val="00D17D39"/>
    <w:rsid w:val="00D17D47"/>
    <w:rsid w:val="00D17E0D"/>
    <w:rsid w:val="00D17EA3"/>
    <w:rsid w:val="00D17EC8"/>
    <w:rsid w:val="00D17F1B"/>
    <w:rsid w:val="00D20038"/>
    <w:rsid w:val="00D20117"/>
    <w:rsid w:val="00D201E8"/>
    <w:rsid w:val="00D20203"/>
    <w:rsid w:val="00D2022A"/>
    <w:rsid w:val="00D2022E"/>
    <w:rsid w:val="00D2028B"/>
    <w:rsid w:val="00D2029C"/>
    <w:rsid w:val="00D202CF"/>
    <w:rsid w:val="00D20300"/>
    <w:rsid w:val="00D20309"/>
    <w:rsid w:val="00D20318"/>
    <w:rsid w:val="00D20338"/>
    <w:rsid w:val="00D20356"/>
    <w:rsid w:val="00D20435"/>
    <w:rsid w:val="00D2047A"/>
    <w:rsid w:val="00D204F0"/>
    <w:rsid w:val="00D20524"/>
    <w:rsid w:val="00D205EF"/>
    <w:rsid w:val="00D2067B"/>
    <w:rsid w:val="00D20697"/>
    <w:rsid w:val="00D206B1"/>
    <w:rsid w:val="00D20701"/>
    <w:rsid w:val="00D20747"/>
    <w:rsid w:val="00D20767"/>
    <w:rsid w:val="00D20768"/>
    <w:rsid w:val="00D2087E"/>
    <w:rsid w:val="00D20A00"/>
    <w:rsid w:val="00D20A5F"/>
    <w:rsid w:val="00D20B34"/>
    <w:rsid w:val="00D20B51"/>
    <w:rsid w:val="00D20B7E"/>
    <w:rsid w:val="00D20BAE"/>
    <w:rsid w:val="00D20CEA"/>
    <w:rsid w:val="00D20CF7"/>
    <w:rsid w:val="00D20D18"/>
    <w:rsid w:val="00D20D7A"/>
    <w:rsid w:val="00D20E98"/>
    <w:rsid w:val="00D20ECB"/>
    <w:rsid w:val="00D21023"/>
    <w:rsid w:val="00D21100"/>
    <w:rsid w:val="00D21166"/>
    <w:rsid w:val="00D21173"/>
    <w:rsid w:val="00D212CA"/>
    <w:rsid w:val="00D2140E"/>
    <w:rsid w:val="00D21438"/>
    <w:rsid w:val="00D21452"/>
    <w:rsid w:val="00D21477"/>
    <w:rsid w:val="00D21565"/>
    <w:rsid w:val="00D215C9"/>
    <w:rsid w:val="00D2164B"/>
    <w:rsid w:val="00D216E8"/>
    <w:rsid w:val="00D216F1"/>
    <w:rsid w:val="00D2170D"/>
    <w:rsid w:val="00D21750"/>
    <w:rsid w:val="00D217AA"/>
    <w:rsid w:val="00D21856"/>
    <w:rsid w:val="00D2187E"/>
    <w:rsid w:val="00D218BC"/>
    <w:rsid w:val="00D2199D"/>
    <w:rsid w:val="00D21A5C"/>
    <w:rsid w:val="00D21AAE"/>
    <w:rsid w:val="00D21AB4"/>
    <w:rsid w:val="00D21B50"/>
    <w:rsid w:val="00D21B91"/>
    <w:rsid w:val="00D21C8B"/>
    <w:rsid w:val="00D21DF8"/>
    <w:rsid w:val="00D21F14"/>
    <w:rsid w:val="00D21F51"/>
    <w:rsid w:val="00D21F54"/>
    <w:rsid w:val="00D21F98"/>
    <w:rsid w:val="00D220DD"/>
    <w:rsid w:val="00D2211C"/>
    <w:rsid w:val="00D22162"/>
    <w:rsid w:val="00D221B4"/>
    <w:rsid w:val="00D221D2"/>
    <w:rsid w:val="00D2221A"/>
    <w:rsid w:val="00D22258"/>
    <w:rsid w:val="00D22382"/>
    <w:rsid w:val="00D22388"/>
    <w:rsid w:val="00D223C8"/>
    <w:rsid w:val="00D2241D"/>
    <w:rsid w:val="00D2245C"/>
    <w:rsid w:val="00D22467"/>
    <w:rsid w:val="00D22486"/>
    <w:rsid w:val="00D224C4"/>
    <w:rsid w:val="00D224FF"/>
    <w:rsid w:val="00D2257C"/>
    <w:rsid w:val="00D2259E"/>
    <w:rsid w:val="00D2277A"/>
    <w:rsid w:val="00D2279D"/>
    <w:rsid w:val="00D227BE"/>
    <w:rsid w:val="00D2280C"/>
    <w:rsid w:val="00D22811"/>
    <w:rsid w:val="00D22820"/>
    <w:rsid w:val="00D22858"/>
    <w:rsid w:val="00D228DD"/>
    <w:rsid w:val="00D22940"/>
    <w:rsid w:val="00D2297A"/>
    <w:rsid w:val="00D229C2"/>
    <w:rsid w:val="00D229DE"/>
    <w:rsid w:val="00D22A35"/>
    <w:rsid w:val="00D22A68"/>
    <w:rsid w:val="00D22AAE"/>
    <w:rsid w:val="00D22B12"/>
    <w:rsid w:val="00D22B3D"/>
    <w:rsid w:val="00D22B51"/>
    <w:rsid w:val="00D22BC8"/>
    <w:rsid w:val="00D22C70"/>
    <w:rsid w:val="00D22D6F"/>
    <w:rsid w:val="00D22D8E"/>
    <w:rsid w:val="00D22D96"/>
    <w:rsid w:val="00D22DCA"/>
    <w:rsid w:val="00D22DD1"/>
    <w:rsid w:val="00D22DD8"/>
    <w:rsid w:val="00D22E71"/>
    <w:rsid w:val="00D23028"/>
    <w:rsid w:val="00D23095"/>
    <w:rsid w:val="00D230E9"/>
    <w:rsid w:val="00D230F7"/>
    <w:rsid w:val="00D231CF"/>
    <w:rsid w:val="00D2323C"/>
    <w:rsid w:val="00D2326B"/>
    <w:rsid w:val="00D232EC"/>
    <w:rsid w:val="00D2335B"/>
    <w:rsid w:val="00D23409"/>
    <w:rsid w:val="00D23434"/>
    <w:rsid w:val="00D2350B"/>
    <w:rsid w:val="00D23683"/>
    <w:rsid w:val="00D23696"/>
    <w:rsid w:val="00D23712"/>
    <w:rsid w:val="00D2371B"/>
    <w:rsid w:val="00D23724"/>
    <w:rsid w:val="00D23726"/>
    <w:rsid w:val="00D2373C"/>
    <w:rsid w:val="00D23889"/>
    <w:rsid w:val="00D238AA"/>
    <w:rsid w:val="00D238B6"/>
    <w:rsid w:val="00D238B7"/>
    <w:rsid w:val="00D23919"/>
    <w:rsid w:val="00D2396B"/>
    <w:rsid w:val="00D239C1"/>
    <w:rsid w:val="00D23A08"/>
    <w:rsid w:val="00D23A5B"/>
    <w:rsid w:val="00D23AD6"/>
    <w:rsid w:val="00D23AF4"/>
    <w:rsid w:val="00D23BA1"/>
    <w:rsid w:val="00D23C66"/>
    <w:rsid w:val="00D23C91"/>
    <w:rsid w:val="00D23D10"/>
    <w:rsid w:val="00D23D53"/>
    <w:rsid w:val="00D23D60"/>
    <w:rsid w:val="00D23E9F"/>
    <w:rsid w:val="00D23EB3"/>
    <w:rsid w:val="00D23F09"/>
    <w:rsid w:val="00D23F4A"/>
    <w:rsid w:val="00D23FA3"/>
    <w:rsid w:val="00D23FAA"/>
    <w:rsid w:val="00D23FD7"/>
    <w:rsid w:val="00D24063"/>
    <w:rsid w:val="00D2407E"/>
    <w:rsid w:val="00D24081"/>
    <w:rsid w:val="00D240DA"/>
    <w:rsid w:val="00D240FA"/>
    <w:rsid w:val="00D24127"/>
    <w:rsid w:val="00D241B4"/>
    <w:rsid w:val="00D241B7"/>
    <w:rsid w:val="00D241F9"/>
    <w:rsid w:val="00D242EC"/>
    <w:rsid w:val="00D2432D"/>
    <w:rsid w:val="00D24382"/>
    <w:rsid w:val="00D2439D"/>
    <w:rsid w:val="00D243D0"/>
    <w:rsid w:val="00D24402"/>
    <w:rsid w:val="00D24430"/>
    <w:rsid w:val="00D2451F"/>
    <w:rsid w:val="00D24527"/>
    <w:rsid w:val="00D24702"/>
    <w:rsid w:val="00D24778"/>
    <w:rsid w:val="00D24787"/>
    <w:rsid w:val="00D247BD"/>
    <w:rsid w:val="00D247F6"/>
    <w:rsid w:val="00D24932"/>
    <w:rsid w:val="00D2496D"/>
    <w:rsid w:val="00D249A7"/>
    <w:rsid w:val="00D24A38"/>
    <w:rsid w:val="00D24A8D"/>
    <w:rsid w:val="00D24BF2"/>
    <w:rsid w:val="00D24C48"/>
    <w:rsid w:val="00D24C7D"/>
    <w:rsid w:val="00D24CA0"/>
    <w:rsid w:val="00D24CA4"/>
    <w:rsid w:val="00D24CB3"/>
    <w:rsid w:val="00D24CCB"/>
    <w:rsid w:val="00D24CE7"/>
    <w:rsid w:val="00D24D09"/>
    <w:rsid w:val="00D24D22"/>
    <w:rsid w:val="00D24E11"/>
    <w:rsid w:val="00D24E1B"/>
    <w:rsid w:val="00D24E7E"/>
    <w:rsid w:val="00D24EB8"/>
    <w:rsid w:val="00D2503A"/>
    <w:rsid w:val="00D2505C"/>
    <w:rsid w:val="00D2508B"/>
    <w:rsid w:val="00D250A6"/>
    <w:rsid w:val="00D25213"/>
    <w:rsid w:val="00D25222"/>
    <w:rsid w:val="00D2524F"/>
    <w:rsid w:val="00D25288"/>
    <w:rsid w:val="00D252BE"/>
    <w:rsid w:val="00D252E5"/>
    <w:rsid w:val="00D252F6"/>
    <w:rsid w:val="00D252FD"/>
    <w:rsid w:val="00D2531C"/>
    <w:rsid w:val="00D25339"/>
    <w:rsid w:val="00D253D0"/>
    <w:rsid w:val="00D2541C"/>
    <w:rsid w:val="00D25428"/>
    <w:rsid w:val="00D254DA"/>
    <w:rsid w:val="00D254DE"/>
    <w:rsid w:val="00D25505"/>
    <w:rsid w:val="00D2552A"/>
    <w:rsid w:val="00D2558A"/>
    <w:rsid w:val="00D255CB"/>
    <w:rsid w:val="00D255FE"/>
    <w:rsid w:val="00D25669"/>
    <w:rsid w:val="00D256E3"/>
    <w:rsid w:val="00D2573F"/>
    <w:rsid w:val="00D25740"/>
    <w:rsid w:val="00D2575F"/>
    <w:rsid w:val="00D25799"/>
    <w:rsid w:val="00D257CF"/>
    <w:rsid w:val="00D2580B"/>
    <w:rsid w:val="00D25830"/>
    <w:rsid w:val="00D2584F"/>
    <w:rsid w:val="00D2585D"/>
    <w:rsid w:val="00D25910"/>
    <w:rsid w:val="00D25940"/>
    <w:rsid w:val="00D259D5"/>
    <w:rsid w:val="00D259ED"/>
    <w:rsid w:val="00D259EF"/>
    <w:rsid w:val="00D25A56"/>
    <w:rsid w:val="00D25A88"/>
    <w:rsid w:val="00D25AAC"/>
    <w:rsid w:val="00D25AE1"/>
    <w:rsid w:val="00D25B09"/>
    <w:rsid w:val="00D25B31"/>
    <w:rsid w:val="00D25B71"/>
    <w:rsid w:val="00D25B98"/>
    <w:rsid w:val="00D25BFB"/>
    <w:rsid w:val="00D25C08"/>
    <w:rsid w:val="00D25CCF"/>
    <w:rsid w:val="00D25D6A"/>
    <w:rsid w:val="00D25E4C"/>
    <w:rsid w:val="00D25E4D"/>
    <w:rsid w:val="00D25E91"/>
    <w:rsid w:val="00D25ED4"/>
    <w:rsid w:val="00D25F61"/>
    <w:rsid w:val="00D25F92"/>
    <w:rsid w:val="00D260AC"/>
    <w:rsid w:val="00D260BA"/>
    <w:rsid w:val="00D261E1"/>
    <w:rsid w:val="00D261E9"/>
    <w:rsid w:val="00D26236"/>
    <w:rsid w:val="00D26277"/>
    <w:rsid w:val="00D26298"/>
    <w:rsid w:val="00D2629D"/>
    <w:rsid w:val="00D262B9"/>
    <w:rsid w:val="00D262CA"/>
    <w:rsid w:val="00D26309"/>
    <w:rsid w:val="00D263F5"/>
    <w:rsid w:val="00D26431"/>
    <w:rsid w:val="00D264A2"/>
    <w:rsid w:val="00D264A7"/>
    <w:rsid w:val="00D264B0"/>
    <w:rsid w:val="00D26524"/>
    <w:rsid w:val="00D26555"/>
    <w:rsid w:val="00D266E4"/>
    <w:rsid w:val="00D2671A"/>
    <w:rsid w:val="00D26723"/>
    <w:rsid w:val="00D267CE"/>
    <w:rsid w:val="00D26816"/>
    <w:rsid w:val="00D26822"/>
    <w:rsid w:val="00D268B5"/>
    <w:rsid w:val="00D26914"/>
    <w:rsid w:val="00D26939"/>
    <w:rsid w:val="00D269A1"/>
    <w:rsid w:val="00D26A0A"/>
    <w:rsid w:val="00D26A61"/>
    <w:rsid w:val="00D26B89"/>
    <w:rsid w:val="00D26BAF"/>
    <w:rsid w:val="00D26BC9"/>
    <w:rsid w:val="00D26C50"/>
    <w:rsid w:val="00D26C85"/>
    <w:rsid w:val="00D26CF1"/>
    <w:rsid w:val="00D26D38"/>
    <w:rsid w:val="00D26D89"/>
    <w:rsid w:val="00D26DA7"/>
    <w:rsid w:val="00D26E70"/>
    <w:rsid w:val="00D26F22"/>
    <w:rsid w:val="00D26F68"/>
    <w:rsid w:val="00D26F82"/>
    <w:rsid w:val="00D26FB9"/>
    <w:rsid w:val="00D27082"/>
    <w:rsid w:val="00D27083"/>
    <w:rsid w:val="00D270B7"/>
    <w:rsid w:val="00D270C3"/>
    <w:rsid w:val="00D270C5"/>
    <w:rsid w:val="00D2712F"/>
    <w:rsid w:val="00D271E4"/>
    <w:rsid w:val="00D27222"/>
    <w:rsid w:val="00D27274"/>
    <w:rsid w:val="00D272AC"/>
    <w:rsid w:val="00D272BD"/>
    <w:rsid w:val="00D272E7"/>
    <w:rsid w:val="00D27302"/>
    <w:rsid w:val="00D27348"/>
    <w:rsid w:val="00D273FF"/>
    <w:rsid w:val="00D27409"/>
    <w:rsid w:val="00D2743A"/>
    <w:rsid w:val="00D27459"/>
    <w:rsid w:val="00D274A4"/>
    <w:rsid w:val="00D274B1"/>
    <w:rsid w:val="00D274BB"/>
    <w:rsid w:val="00D2761F"/>
    <w:rsid w:val="00D27674"/>
    <w:rsid w:val="00D27693"/>
    <w:rsid w:val="00D276F4"/>
    <w:rsid w:val="00D2772E"/>
    <w:rsid w:val="00D27771"/>
    <w:rsid w:val="00D277EE"/>
    <w:rsid w:val="00D278B8"/>
    <w:rsid w:val="00D27A1F"/>
    <w:rsid w:val="00D27ACB"/>
    <w:rsid w:val="00D27B86"/>
    <w:rsid w:val="00D27BCB"/>
    <w:rsid w:val="00D27C4F"/>
    <w:rsid w:val="00D27CF5"/>
    <w:rsid w:val="00D27D19"/>
    <w:rsid w:val="00D27D46"/>
    <w:rsid w:val="00D27D58"/>
    <w:rsid w:val="00D27D65"/>
    <w:rsid w:val="00D27DAF"/>
    <w:rsid w:val="00D27DD0"/>
    <w:rsid w:val="00D27E26"/>
    <w:rsid w:val="00D27EFD"/>
    <w:rsid w:val="00D27F94"/>
    <w:rsid w:val="00D27FA7"/>
    <w:rsid w:val="00D30070"/>
    <w:rsid w:val="00D300C4"/>
    <w:rsid w:val="00D300DD"/>
    <w:rsid w:val="00D300EF"/>
    <w:rsid w:val="00D30118"/>
    <w:rsid w:val="00D3014A"/>
    <w:rsid w:val="00D30155"/>
    <w:rsid w:val="00D3017D"/>
    <w:rsid w:val="00D301B4"/>
    <w:rsid w:val="00D301F0"/>
    <w:rsid w:val="00D3027B"/>
    <w:rsid w:val="00D30363"/>
    <w:rsid w:val="00D303A1"/>
    <w:rsid w:val="00D30418"/>
    <w:rsid w:val="00D30452"/>
    <w:rsid w:val="00D304D4"/>
    <w:rsid w:val="00D3051B"/>
    <w:rsid w:val="00D3057A"/>
    <w:rsid w:val="00D305E7"/>
    <w:rsid w:val="00D3065F"/>
    <w:rsid w:val="00D30733"/>
    <w:rsid w:val="00D3081B"/>
    <w:rsid w:val="00D30880"/>
    <w:rsid w:val="00D3088E"/>
    <w:rsid w:val="00D30890"/>
    <w:rsid w:val="00D3093E"/>
    <w:rsid w:val="00D3097B"/>
    <w:rsid w:val="00D30A18"/>
    <w:rsid w:val="00D30A58"/>
    <w:rsid w:val="00D30ACB"/>
    <w:rsid w:val="00D30AF1"/>
    <w:rsid w:val="00D30B0C"/>
    <w:rsid w:val="00D30B16"/>
    <w:rsid w:val="00D30B3B"/>
    <w:rsid w:val="00D30C7F"/>
    <w:rsid w:val="00D30CC8"/>
    <w:rsid w:val="00D30D31"/>
    <w:rsid w:val="00D30D56"/>
    <w:rsid w:val="00D30E09"/>
    <w:rsid w:val="00D30EFF"/>
    <w:rsid w:val="00D30F27"/>
    <w:rsid w:val="00D30F9B"/>
    <w:rsid w:val="00D30FC3"/>
    <w:rsid w:val="00D3102E"/>
    <w:rsid w:val="00D3105D"/>
    <w:rsid w:val="00D3112D"/>
    <w:rsid w:val="00D3123E"/>
    <w:rsid w:val="00D31277"/>
    <w:rsid w:val="00D312CE"/>
    <w:rsid w:val="00D312E6"/>
    <w:rsid w:val="00D312E7"/>
    <w:rsid w:val="00D31310"/>
    <w:rsid w:val="00D31342"/>
    <w:rsid w:val="00D31443"/>
    <w:rsid w:val="00D31451"/>
    <w:rsid w:val="00D31493"/>
    <w:rsid w:val="00D314A1"/>
    <w:rsid w:val="00D314B6"/>
    <w:rsid w:val="00D314CC"/>
    <w:rsid w:val="00D3150A"/>
    <w:rsid w:val="00D3155F"/>
    <w:rsid w:val="00D3157E"/>
    <w:rsid w:val="00D315B0"/>
    <w:rsid w:val="00D315B3"/>
    <w:rsid w:val="00D315DB"/>
    <w:rsid w:val="00D3161D"/>
    <w:rsid w:val="00D31621"/>
    <w:rsid w:val="00D3166E"/>
    <w:rsid w:val="00D3176B"/>
    <w:rsid w:val="00D317AF"/>
    <w:rsid w:val="00D317C5"/>
    <w:rsid w:val="00D317E5"/>
    <w:rsid w:val="00D317F0"/>
    <w:rsid w:val="00D31806"/>
    <w:rsid w:val="00D3189A"/>
    <w:rsid w:val="00D31910"/>
    <w:rsid w:val="00D319B6"/>
    <w:rsid w:val="00D31A27"/>
    <w:rsid w:val="00D31A32"/>
    <w:rsid w:val="00D31AB5"/>
    <w:rsid w:val="00D31B1F"/>
    <w:rsid w:val="00D31B2C"/>
    <w:rsid w:val="00D31B68"/>
    <w:rsid w:val="00D31C61"/>
    <w:rsid w:val="00D31CB6"/>
    <w:rsid w:val="00D31CFB"/>
    <w:rsid w:val="00D31D35"/>
    <w:rsid w:val="00D31D57"/>
    <w:rsid w:val="00D31EF1"/>
    <w:rsid w:val="00D32029"/>
    <w:rsid w:val="00D32037"/>
    <w:rsid w:val="00D321B1"/>
    <w:rsid w:val="00D322E0"/>
    <w:rsid w:val="00D32303"/>
    <w:rsid w:val="00D32322"/>
    <w:rsid w:val="00D32353"/>
    <w:rsid w:val="00D323B1"/>
    <w:rsid w:val="00D32414"/>
    <w:rsid w:val="00D32416"/>
    <w:rsid w:val="00D3243A"/>
    <w:rsid w:val="00D32456"/>
    <w:rsid w:val="00D325A0"/>
    <w:rsid w:val="00D325AF"/>
    <w:rsid w:val="00D325FA"/>
    <w:rsid w:val="00D325FE"/>
    <w:rsid w:val="00D326CB"/>
    <w:rsid w:val="00D326D3"/>
    <w:rsid w:val="00D327D9"/>
    <w:rsid w:val="00D32856"/>
    <w:rsid w:val="00D3290C"/>
    <w:rsid w:val="00D32946"/>
    <w:rsid w:val="00D329FE"/>
    <w:rsid w:val="00D32A07"/>
    <w:rsid w:val="00D32B41"/>
    <w:rsid w:val="00D32B8A"/>
    <w:rsid w:val="00D32B9E"/>
    <w:rsid w:val="00D32C0F"/>
    <w:rsid w:val="00D32CDD"/>
    <w:rsid w:val="00D32CE9"/>
    <w:rsid w:val="00D32DD7"/>
    <w:rsid w:val="00D32DE4"/>
    <w:rsid w:val="00D32E88"/>
    <w:rsid w:val="00D32E8C"/>
    <w:rsid w:val="00D32F81"/>
    <w:rsid w:val="00D32FA2"/>
    <w:rsid w:val="00D32FC0"/>
    <w:rsid w:val="00D33053"/>
    <w:rsid w:val="00D33127"/>
    <w:rsid w:val="00D331C0"/>
    <w:rsid w:val="00D33205"/>
    <w:rsid w:val="00D3327C"/>
    <w:rsid w:val="00D332F9"/>
    <w:rsid w:val="00D332FB"/>
    <w:rsid w:val="00D333BC"/>
    <w:rsid w:val="00D333BF"/>
    <w:rsid w:val="00D33430"/>
    <w:rsid w:val="00D33471"/>
    <w:rsid w:val="00D334E2"/>
    <w:rsid w:val="00D334F4"/>
    <w:rsid w:val="00D3351D"/>
    <w:rsid w:val="00D33593"/>
    <w:rsid w:val="00D335D7"/>
    <w:rsid w:val="00D33649"/>
    <w:rsid w:val="00D3386B"/>
    <w:rsid w:val="00D3386E"/>
    <w:rsid w:val="00D3388F"/>
    <w:rsid w:val="00D33898"/>
    <w:rsid w:val="00D338DF"/>
    <w:rsid w:val="00D339A5"/>
    <w:rsid w:val="00D339D0"/>
    <w:rsid w:val="00D339EB"/>
    <w:rsid w:val="00D33A0D"/>
    <w:rsid w:val="00D33A57"/>
    <w:rsid w:val="00D33B10"/>
    <w:rsid w:val="00D33C42"/>
    <w:rsid w:val="00D33CDF"/>
    <w:rsid w:val="00D33DB4"/>
    <w:rsid w:val="00D33DC8"/>
    <w:rsid w:val="00D33F0A"/>
    <w:rsid w:val="00D33F28"/>
    <w:rsid w:val="00D33F44"/>
    <w:rsid w:val="00D34042"/>
    <w:rsid w:val="00D34099"/>
    <w:rsid w:val="00D340E4"/>
    <w:rsid w:val="00D34136"/>
    <w:rsid w:val="00D34137"/>
    <w:rsid w:val="00D341D6"/>
    <w:rsid w:val="00D3429B"/>
    <w:rsid w:val="00D342AD"/>
    <w:rsid w:val="00D34369"/>
    <w:rsid w:val="00D3436E"/>
    <w:rsid w:val="00D3446E"/>
    <w:rsid w:val="00D344D4"/>
    <w:rsid w:val="00D3455D"/>
    <w:rsid w:val="00D34731"/>
    <w:rsid w:val="00D3475A"/>
    <w:rsid w:val="00D347CC"/>
    <w:rsid w:val="00D34819"/>
    <w:rsid w:val="00D3494F"/>
    <w:rsid w:val="00D3498F"/>
    <w:rsid w:val="00D349C1"/>
    <w:rsid w:val="00D34A38"/>
    <w:rsid w:val="00D34C3F"/>
    <w:rsid w:val="00D34C5C"/>
    <w:rsid w:val="00D34D20"/>
    <w:rsid w:val="00D34D3B"/>
    <w:rsid w:val="00D34D72"/>
    <w:rsid w:val="00D34E98"/>
    <w:rsid w:val="00D34F4F"/>
    <w:rsid w:val="00D350AB"/>
    <w:rsid w:val="00D350D6"/>
    <w:rsid w:val="00D350FD"/>
    <w:rsid w:val="00D35129"/>
    <w:rsid w:val="00D35178"/>
    <w:rsid w:val="00D351B7"/>
    <w:rsid w:val="00D351C8"/>
    <w:rsid w:val="00D351EC"/>
    <w:rsid w:val="00D3523B"/>
    <w:rsid w:val="00D3528F"/>
    <w:rsid w:val="00D35330"/>
    <w:rsid w:val="00D35347"/>
    <w:rsid w:val="00D35448"/>
    <w:rsid w:val="00D35450"/>
    <w:rsid w:val="00D35460"/>
    <w:rsid w:val="00D3548A"/>
    <w:rsid w:val="00D35545"/>
    <w:rsid w:val="00D35556"/>
    <w:rsid w:val="00D355E7"/>
    <w:rsid w:val="00D3566B"/>
    <w:rsid w:val="00D356BB"/>
    <w:rsid w:val="00D356DE"/>
    <w:rsid w:val="00D35717"/>
    <w:rsid w:val="00D35798"/>
    <w:rsid w:val="00D3591C"/>
    <w:rsid w:val="00D3595D"/>
    <w:rsid w:val="00D35984"/>
    <w:rsid w:val="00D35A2D"/>
    <w:rsid w:val="00D35A2F"/>
    <w:rsid w:val="00D35A40"/>
    <w:rsid w:val="00D35A89"/>
    <w:rsid w:val="00D35AA8"/>
    <w:rsid w:val="00D35B55"/>
    <w:rsid w:val="00D35BA4"/>
    <w:rsid w:val="00D35BDE"/>
    <w:rsid w:val="00D35BE5"/>
    <w:rsid w:val="00D35BEF"/>
    <w:rsid w:val="00D35C7D"/>
    <w:rsid w:val="00D35CA1"/>
    <w:rsid w:val="00D35D05"/>
    <w:rsid w:val="00D35D84"/>
    <w:rsid w:val="00D35DAA"/>
    <w:rsid w:val="00D35DCD"/>
    <w:rsid w:val="00D35DDF"/>
    <w:rsid w:val="00D35E24"/>
    <w:rsid w:val="00D35E47"/>
    <w:rsid w:val="00D35EA8"/>
    <w:rsid w:val="00D35F02"/>
    <w:rsid w:val="00D35F19"/>
    <w:rsid w:val="00D35F6A"/>
    <w:rsid w:val="00D36073"/>
    <w:rsid w:val="00D3609A"/>
    <w:rsid w:val="00D360A5"/>
    <w:rsid w:val="00D360E6"/>
    <w:rsid w:val="00D3611B"/>
    <w:rsid w:val="00D36136"/>
    <w:rsid w:val="00D36186"/>
    <w:rsid w:val="00D361AF"/>
    <w:rsid w:val="00D361F0"/>
    <w:rsid w:val="00D36202"/>
    <w:rsid w:val="00D36231"/>
    <w:rsid w:val="00D36236"/>
    <w:rsid w:val="00D3629D"/>
    <w:rsid w:val="00D362B1"/>
    <w:rsid w:val="00D36466"/>
    <w:rsid w:val="00D364F5"/>
    <w:rsid w:val="00D36516"/>
    <w:rsid w:val="00D36549"/>
    <w:rsid w:val="00D36564"/>
    <w:rsid w:val="00D3656B"/>
    <w:rsid w:val="00D36587"/>
    <w:rsid w:val="00D365D3"/>
    <w:rsid w:val="00D365F2"/>
    <w:rsid w:val="00D365F5"/>
    <w:rsid w:val="00D36688"/>
    <w:rsid w:val="00D367A5"/>
    <w:rsid w:val="00D367DF"/>
    <w:rsid w:val="00D368AE"/>
    <w:rsid w:val="00D369EF"/>
    <w:rsid w:val="00D36AF5"/>
    <w:rsid w:val="00D36B15"/>
    <w:rsid w:val="00D36C6C"/>
    <w:rsid w:val="00D36D15"/>
    <w:rsid w:val="00D36DCB"/>
    <w:rsid w:val="00D36DFE"/>
    <w:rsid w:val="00D36E15"/>
    <w:rsid w:val="00D36E7A"/>
    <w:rsid w:val="00D36E93"/>
    <w:rsid w:val="00D36ED4"/>
    <w:rsid w:val="00D36EEF"/>
    <w:rsid w:val="00D37053"/>
    <w:rsid w:val="00D370A2"/>
    <w:rsid w:val="00D370DF"/>
    <w:rsid w:val="00D370F5"/>
    <w:rsid w:val="00D3713F"/>
    <w:rsid w:val="00D37159"/>
    <w:rsid w:val="00D371BC"/>
    <w:rsid w:val="00D372F8"/>
    <w:rsid w:val="00D372FD"/>
    <w:rsid w:val="00D37363"/>
    <w:rsid w:val="00D37435"/>
    <w:rsid w:val="00D374C2"/>
    <w:rsid w:val="00D375C0"/>
    <w:rsid w:val="00D37603"/>
    <w:rsid w:val="00D3769E"/>
    <w:rsid w:val="00D376D7"/>
    <w:rsid w:val="00D37788"/>
    <w:rsid w:val="00D377D3"/>
    <w:rsid w:val="00D377D7"/>
    <w:rsid w:val="00D37881"/>
    <w:rsid w:val="00D37967"/>
    <w:rsid w:val="00D37A6D"/>
    <w:rsid w:val="00D37A84"/>
    <w:rsid w:val="00D37A9E"/>
    <w:rsid w:val="00D37B3E"/>
    <w:rsid w:val="00D37C02"/>
    <w:rsid w:val="00D37C44"/>
    <w:rsid w:val="00D37CBF"/>
    <w:rsid w:val="00D37CE8"/>
    <w:rsid w:val="00D37E42"/>
    <w:rsid w:val="00D37FA7"/>
    <w:rsid w:val="00D37FB5"/>
    <w:rsid w:val="00D40015"/>
    <w:rsid w:val="00D4005E"/>
    <w:rsid w:val="00D40105"/>
    <w:rsid w:val="00D4010A"/>
    <w:rsid w:val="00D40144"/>
    <w:rsid w:val="00D401E1"/>
    <w:rsid w:val="00D40246"/>
    <w:rsid w:val="00D40264"/>
    <w:rsid w:val="00D40265"/>
    <w:rsid w:val="00D4026B"/>
    <w:rsid w:val="00D402D5"/>
    <w:rsid w:val="00D402FE"/>
    <w:rsid w:val="00D4034D"/>
    <w:rsid w:val="00D4048E"/>
    <w:rsid w:val="00D40498"/>
    <w:rsid w:val="00D4049B"/>
    <w:rsid w:val="00D404A5"/>
    <w:rsid w:val="00D40555"/>
    <w:rsid w:val="00D40559"/>
    <w:rsid w:val="00D40567"/>
    <w:rsid w:val="00D4056F"/>
    <w:rsid w:val="00D406B3"/>
    <w:rsid w:val="00D406D7"/>
    <w:rsid w:val="00D406FE"/>
    <w:rsid w:val="00D40713"/>
    <w:rsid w:val="00D407EF"/>
    <w:rsid w:val="00D408D1"/>
    <w:rsid w:val="00D408DC"/>
    <w:rsid w:val="00D4095C"/>
    <w:rsid w:val="00D4097D"/>
    <w:rsid w:val="00D40994"/>
    <w:rsid w:val="00D4099D"/>
    <w:rsid w:val="00D409B7"/>
    <w:rsid w:val="00D40A99"/>
    <w:rsid w:val="00D40BA4"/>
    <w:rsid w:val="00D40CB3"/>
    <w:rsid w:val="00D40CDC"/>
    <w:rsid w:val="00D40D1D"/>
    <w:rsid w:val="00D40D35"/>
    <w:rsid w:val="00D40D3B"/>
    <w:rsid w:val="00D40DD2"/>
    <w:rsid w:val="00D40E28"/>
    <w:rsid w:val="00D40EA6"/>
    <w:rsid w:val="00D40EBB"/>
    <w:rsid w:val="00D40F1E"/>
    <w:rsid w:val="00D40F38"/>
    <w:rsid w:val="00D40FB2"/>
    <w:rsid w:val="00D40FEB"/>
    <w:rsid w:val="00D4102A"/>
    <w:rsid w:val="00D4111D"/>
    <w:rsid w:val="00D41132"/>
    <w:rsid w:val="00D4113B"/>
    <w:rsid w:val="00D41140"/>
    <w:rsid w:val="00D41151"/>
    <w:rsid w:val="00D4120B"/>
    <w:rsid w:val="00D413F7"/>
    <w:rsid w:val="00D4145F"/>
    <w:rsid w:val="00D414B9"/>
    <w:rsid w:val="00D414F6"/>
    <w:rsid w:val="00D4156C"/>
    <w:rsid w:val="00D41583"/>
    <w:rsid w:val="00D41589"/>
    <w:rsid w:val="00D415A3"/>
    <w:rsid w:val="00D4167B"/>
    <w:rsid w:val="00D4168D"/>
    <w:rsid w:val="00D41697"/>
    <w:rsid w:val="00D417A2"/>
    <w:rsid w:val="00D4185C"/>
    <w:rsid w:val="00D4186C"/>
    <w:rsid w:val="00D418E7"/>
    <w:rsid w:val="00D418EF"/>
    <w:rsid w:val="00D41903"/>
    <w:rsid w:val="00D4197C"/>
    <w:rsid w:val="00D419AB"/>
    <w:rsid w:val="00D419E1"/>
    <w:rsid w:val="00D41A44"/>
    <w:rsid w:val="00D41A4D"/>
    <w:rsid w:val="00D41A64"/>
    <w:rsid w:val="00D41A8C"/>
    <w:rsid w:val="00D41B5F"/>
    <w:rsid w:val="00D41C0A"/>
    <w:rsid w:val="00D41C90"/>
    <w:rsid w:val="00D41CD8"/>
    <w:rsid w:val="00D41CE8"/>
    <w:rsid w:val="00D41D12"/>
    <w:rsid w:val="00D41D2A"/>
    <w:rsid w:val="00D41D6E"/>
    <w:rsid w:val="00D41DAD"/>
    <w:rsid w:val="00D41DDA"/>
    <w:rsid w:val="00D41EF1"/>
    <w:rsid w:val="00D41F19"/>
    <w:rsid w:val="00D41F69"/>
    <w:rsid w:val="00D41F6E"/>
    <w:rsid w:val="00D4201A"/>
    <w:rsid w:val="00D420A1"/>
    <w:rsid w:val="00D4211D"/>
    <w:rsid w:val="00D421C7"/>
    <w:rsid w:val="00D42206"/>
    <w:rsid w:val="00D42249"/>
    <w:rsid w:val="00D422A8"/>
    <w:rsid w:val="00D42375"/>
    <w:rsid w:val="00D42474"/>
    <w:rsid w:val="00D424C4"/>
    <w:rsid w:val="00D425DB"/>
    <w:rsid w:val="00D42704"/>
    <w:rsid w:val="00D42792"/>
    <w:rsid w:val="00D42863"/>
    <w:rsid w:val="00D428EB"/>
    <w:rsid w:val="00D428EF"/>
    <w:rsid w:val="00D42916"/>
    <w:rsid w:val="00D42932"/>
    <w:rsid w:val="00D4294F"/>
    <w:rsid w:val="00D4295B"/>
    <w:rsid w:val="00D42979"/>
    <w:rsid w:val="00D42A86"/>
    <w:rsid w:val="00D42B4E"/>
    <w:rsid w:val="00D42B82"/>
    <w:rsid w:val="00D42BD5"/>
    <w:rsid w:val="00D42C05"/>
    <w:rsid w:val="00D42C97"/>
    <w:rsid w:val="00D42D3F"/>
    <w:rsid w:val="00D42DB7"/>
    <w:rsid w:val="00D42EC8"/>
    <w:rsid w:val="00D42ECB"/>
    <w:rsid w:val="00D42EFE"/>
    <w:rsid w:val="00D42FB7"/>
    <w:rsid w:val="00D4307F"/>
    <w:rsid w:val="00D430BD"/>
    <w:rsid w:val="00D431BA"/>
    <w:rsid w:val="00D43297"/>
    <w:rsid w:val="00D432A0"/>
    <w:rsid w:val="00D4332D"/>
    <w:rsid w:val="00D4336D"/>
    <w:rsid w:val="00D433A7"/>
    <w:rsid w:val="00D433CC"/>
    <w:rsid w:val="00D433CD"/>
    <w:rsid w:val="00D43478"/>
    <w:rsid w:val="00D43531"/>
    <w:rsid w:val="00D4353C"/>
    <w:rsid w:val="00D43543"/>
    <w:rsid w:val="00D43557"/>
    <w:rsid w:val="00D4361D"/>
    <w:rsid w:val="00D43700"/>
    <w:rsid w:val="00D4375A"/>
    <w:rsid w:val="00D437B2"/>
    <w:rsid w:val="00D43804"/>
    <w:rsid w:val="00D43813"/>
    <w:rsid w:val="00D438DD"/>
    <w:rsid w:val="00D439CC"/>
    <w:rsid w:val="00D439DE"/>
    <w:rsid w:val="00D439F0"/>
    <w:rsid w:val="00D43A8B"/>
    <w:rsid w:val="00D43AC5"/>
    <w:rsid w:val="00D43ADF"/>
    <w:rsid w:val="00D43BEB"/>
    <w:rsid w:val="00D43C03"/>
    <w:rsid w:val="00D43C46"/>
    <w:rsid w:val="00D43C5B"/>
    <w:rsid w:val="00D43D01"/>
    <w:rsid w:val="00D43D8E"/>
    <w:rsid w:val="00D43DFC"/>
    <w:rsid w:val="00D43E24"/>
    <w:rsid w:val="00D43E83"/>
    <w:rsid w:val="00D43ED8"/>
    <w:rsid w:val="00D43F7A"/>
    <w:rsid w:val="00D44028"/>
    <w:rsid w:val="00D4402D"/>
    <w:rsid w:val="00D441B7"/>
    <w:rsid w:val="00D44253"/>
    <w:rsid w:val="00D442B4"/>
    <w:rsid w:val="00D442ED"/>
    <w:rsid w:val="00D442F0"/>
    <w:rsid w:val="00D4436B"/>
    <w:rsid w:val="00D443B5"/>
    <w:rsid w:val="00D443FF"/>
    <w:rsid w:val="00D444BD"/>
    <w:rsid w:val="00D4450C"/>
    <w:rsid w:val="00D445CA"/>
    <w:rsid w:val="00D445CB"/>
    <w:rsid w:val="00D445CD"/>
    <w:rsid w:val="00D44642"/>
    <w:rsid w:val="00D44675"/>
    <w:rsid w:val="00D446CE"/>
    <w:rsid w:val="00D4471D"/>
    <w:rsid w:val="00D44778"/>
    <w:rsid w:val="00D4481F"/>
    <w:rsid w:val="00D4498F"/>
    <w:rsid w:val="00D44999"/>
    <w:rsid w:val="00D449B0"/>
    <w:rsid w:val="00D449C3"/>
    <w:rsid w:val="00D44A2C"/>
    <w:rsid w:val="00D44A4B"/>
    <w:rsid w:val="00D44A71"/>
    <w:rsid w:val="00D44BF5"/>
    <w:rsid w:val="00D44C0A"/>
    <w:rsid w:val="00D44C44"/>
    <w:rsid w:val="00D44C8C"/>
    <w:rsid w:val="00D44CE4"/>
    <w:rsid w:val="00D44D15"/>
    <w:rsid w:val="00D44D34"/>
    <w:rsid w:val="00D44E0B"/>
    <w:rsid w:val="00D44E16"/>
    <w:rsid w:val="00D44F77"/>
    <w:rsid w:val="00D44FF6"/>
    <w:rsid w:val="00D45010"/>
    <w:rsid w:val="00D4503E"/>
    <w:rsid w:val="00D4511D"/>
    <w:rsid w:val="00D452F9"/>
    <w:rsid w:val="00D45328"/>
    <w:rsid w:val="00D4532F"/>
    <w:rsid w:val="00D453F7"/>
    <w:rsid w:val="00D4541D"/>
    <w:rsid w:val="00D45462"/>
    <w:rsid w:val="00D4547B"/>
    <w:rsid w:val="00D454E0"/>
    <w:rsid w:val="00D45603"/>
    <w:rsid w:val="00D4560F"/>
    <w:rsid w:val="00D45710"/>
    <w:rsid w:val="00D45711"/>
    <w:rsid w:val="00D4576A"/>
    <w:rsid w:val="00D45785"/>
    <w:rsid w:val="00D457DB"/>
    <w:rsid w:val="00D45853"/>
    <w:rsid w:val="00D458D6"/>
    <w:rsid w:val="00D45921"/>
    <w:rsid w:val="00D4593C"/>
    <w:rsid w:val="00D45982"/>
    <w:rsid w:val="00D45A72"/>
    <w:rsid w:val="00D45AAD"/>
    <w:rsid w:val="00D45B19"/>
    <w:rsid w:val="00D45B2A"/>
    <w:rsid w:val="00D45BA8"/>
    <w:rsid w:val="00D45BD2"/>
    <w:rsid w:val="00D45BEF"/>
    <w:rsid w:val="00D45BF7"/>
    <w:rsid w:val="00D45CAB"/>
    <w:rsid w:val="00D45CDD"/>
    <w:rsid w:val="00D45D41"/>
    <w:rsid w:val="00D45D5B"/>
    <w:rsid w:val="00D45D65"/>
    <w:rsid w:val="00D45E08"/>
    <w:rsid w:val="00D45ED6"/>
    <w:rsid w:val="00D45EF0"/>
    <w:rsid w:val="00D45F87"/>
    <w:rsid w:val="00D460A5"/>
    <w:rsid w:val="00D46144"/>
    <w:rsid w:val="00D4616F"/>
    <w:rsid w:val="00D46180"/>
    <w:rsid w:val="00D46187"/>
    <w:rsid w:val="00D461DF"/>
    <w:rsid w:val="00D4631E"/>
    <w:rsid w:val="00D46356"/>
    <w:rsid w:val="00D46387"/>
    <w:rsid w:val="00D463C9"/>
    <w:rsid w:val="00D463E7"/>
    <w:rsid w:val="00D463FD"/>
    <w:rsid w:val="00D463FF"/>
    <w:rsid w:val="00D46408"/>
    <w:rsid w:val="00D46478"/>
    <w:rsid w:val="00D464CF"/>
    <w:rsid w:val="00D46532"/>
    <w:rsid w:val="00D465FE"/>
    <w:rsid w:val="00D46606"/>
    <w:rsid w:val="00D4664E"/>
    <w:rsid w:val="00D4665D"/>
    <w:rsid w:val="00D46667"/>
    <w:rsid w:val="00D4669A"/>
    <w:rsid w:val="00D466FF"/>
    <w:rsid w:val="00D4677F"/>
    <w:rsid w:val="00D4680A"/>
    <w:rsid w:val="00D4684E"/>
    <w:rsid w:val="00D4689B"/>
    <w:rsid w:val="00D468F6"/>
    <w:rsid w:val="00D46AC4"/>
    <w:rsid w:val="00D46B9E"/>
    <w:rsid w:val="00D46C08"/>
    <w:rsid w:val="00D46C20"/>
    <w:rsid w:val="00D46CE4"/>
    <w:rsid w:val="00D46D40"/>
    <w:rsid w:val="00D46E71"/>
    <w:rsid w:val="00D46F2F"/>
    <w:rsid w:val="00D46F7B"/>
    <w:rsid w:val="00D46FD6"/>
    <w:rsid w:val="00D47080"/>
    <w:rsid w:val="00D47102"/>
    <w:rsid w:val="00D47141"/>
    <w:rsid w:val="00D471C6"/>
    <w:rsid w:val="00D472F5"/>
    <w:rsid w:val="00D47346"/>
    <w:rsid w:val="00D47432"/>
    <w:rsid w:val="00D4744D"/>
    <w:rsid w:val="00D47493"/>
    <w:rsid w:val="00D4760C"/>
    <w:rsid w:val="00D4762B"/>
    <w:rsid w:val="00D47776"/>
    <w:rsid w:val="00D477AE"/>
    <w:rsid w:val="00D47838"/>
    <w:rsid w:val="00D478A0"/>
    <w:rsid w:val="00D4796F"/>
    <w:rsid w:val="00D47A03"/>
    <w:rsid w:val="00D47A19"/>
    <w:rsid w:val="00D47A2E"/>
    <w:rsid w:val="00D47A50"/>
    <w:rsid w:val="00D47A81"/>
    <w:rsid w:val="00D47B18"/>
    <w:rsid w:val="00D47B6E"/>
    <w:rsid w:val="00D47CA7"/>
    <w:rsid w:val="00D47D14"/>
    <w:rsid w:val="00D47D67"/>
    <w:rsid w:val="00D47E67"/>
    <w:rsid w:val="00D47E99"/>
    <w:rsid w:val="00D47F23"/>
    <w:rsid w:val="00D47F7F"/>
    <w:rsid w:val="00D47F86"/>
    <w:rsid w:val="00D500CF"/>
    <w:rsid w:val="00D500EE"/>
    <w:rsid w:val="00D50160"/>
    <w:rsid w:val="00D50172"/>
    <w:rsid w:val="00D50339"/>
    <w:rsid w:val="00D50367"/>
    <w:rsid w:val="00D503E3"/>
    <w:rsid w:val="00D50598"/>
    <w:rsid w:val="00D5061D"/>
    <w:rsid w:val="00D50620"/>
    <w:rsid w:val="00D5063F"/>
    <w:rsid w:val="00D5066E"/>
    <w:rsid w:val="00D5078F"/>
    <w:rsid w:val="00D507B3"/>
    <w:rsid w:val="00D5080D"/>
    <w:rsid w:val="00D50856"/>
    <w:rsid w:val="00D508D4"/>
    <w:rsid w:val="00D508DE"/>
    <w:rsid w:val="00D508EF"/>
    <w:rsid w:val="00D508FD"/>
    <w:rsid w:val="00D5091A"/>
    <w:rsid w:val="00D50996"/>
    <w:rsid w:val="00D509C1"/>
    <w:rsid w:val="00D50AB5"/>
    <w:rsid w:val="00D50B67"/>
    <w:rsid w:val="00D50BA9"/>
    <w:rsid w:val="00D50C63"/>
    <w:rsid w:val="00D50C86"/>
    <w:rsid w:val="00D50CD7"/>
    <w:rsid w:val="00D50D20"/>
    <w:rsid w:val="00D50D94"/>
    <w:rsid w:val="00D50E54"/>
    <w:rsid w:val="00D50E7C"/>
    <w:rsid w:val="00D50ED0"/>
    <w:rsid w:val="00D50F3F"/>
    <w:rsid w:val="00D50F8B"/>
    <w:rsid w:val="00D50FBC"/>
    <w:rsid w:val="00D5103D"/>
    <w:rsid w:val="00D51051"/>
    <w:rsid w:val="00D51060"/>
    <w:rsid w:val="00D510C4"/>
    <w:rsid w:val="00D5112D"/>
    <w:rsid w:val="00D51157"/>
    <w:rsid w:val="00D51253"/>
    <w:rsid w:val="00D5125E"/>
    <w:rsid w:val="00D5130B"/>
    <w:rsid w:val="00D51355"/>
    <w:rsid w:val="00D513F1"/>
    <w:rsid w:val="00D51407"/>
    <w:rsid w:val="00D5145E"/>
    <w:rsid w:val="00D5147B"/>
    <w:rsid w:val="00D51490"/>
    <w:rsid w:val="00D515EF"/>
    <w:rsid w:val="00D51634"/>
    <w:rsid w:val="00D516AD"/>
    <w:rsid w:val="00D516CB"/>
    <w:rsid w:val="00D516CC"/>
    <w:rsid w:val="00D516DC"/>
    <w:rsid w:val="00D5171B"/>
    <w:rsid w:val="00D51742"/>
    <w:rsid w:val="00D517BB"/>
    <w:rsid w:val="00D517CD"/>
    <w:rsid w:val="00D517DF"/>
    <w:rsid w:val="00D517ED"/>
    <w:rsid w:val="00D517FA"/>
    <w:rsid w:val="00D518D0"/>
    <w:rsid w:val="00D51963"/>
    <w:rsid w:val="00D51A00"/>
    <w:rsid w:val="00D51A9A"/>
    <w:rsid w:val="00D51ABA"/>
    <w:rsid w:val="00D51ADC"/>
    <w:rsid w:val="00D51C39"/>
    <w:rsid w:val="00D51C44"/>
    <w:rsid w:val="00D51C46"/>
    <w:rsid w:val="00D51CDF"/>
    <w:rsid w:val="00D51E11"/>
    <w:rsid w:val="00D51E3A"/>
    <w:rsid w:val="00D51EAF"/>
    <w:rsid w:val="00D51EB6"/>
    <w:rsid w:val="00D51EBB"/>
    <w:rsid w:val="00D51FBE"/>
    <w:rsid w:val="00D520AC"/>
    <w:rsid w:val="00D520BD"/>
    <w:rsid w:val="00D520C4"/>
    <w:rsid w:val="00D520DB"/>
    <w:rsid w:val="00D52107"/>
    <w:rsid w:val="00D52214"/>
    <w:rsid w:val="00D52234"/>
    <w:rsid w:val="00D5226C"/>
    <w:rsid w:val="00D5230D"/>
    <w:rsid w:val="00D5233C"/>
    <w:rsid w:val="00D52345"/>
    <w:rsid w:val="00D5237D"/>
    <w:rsid w:val="00D52391"/>
    <w:rsid w:val="00D523B6"/>
    <w:rsid w:val="00D52415"/>
    <w:rsid w:val="00D52427"/>
    <w:rsid w:val="00D5245C"/>
    <w:rsid w:val="00D52578"/>
    <w:rsid w:val="00D525A3"/>
    <w:rsid w:val="00D525B0"/>
    <w:rsid w:val="00D525DB"/>
    <w:rsid w:val="00D52766"/>
    <w:rsid w:val="00D527F6"/>
    <w:rsid w:val="00D52869"/>
    <w:rsid w:val="00D528F4"/>
    <w:rsid w:val="00D52A15"/>
    <w:rsid w:val="00D52A44"/>
    <w:rsid w:val="00D52A48"/>
    <w:rsid w:val="00D52A79"/>
    <w:rsid w:val="00D52A89"/>
    <w:rsid w:val="00D52AFE"/>
    <w:rsid w:val="00D52B8C"/>
    <w:rsid w:val="00D52BA3"/>
    <w:rsid w:val="00D52C06"/>
    <w:rsid w:val="00D52C88"/>
    <w:rsid w:val="00D52CAB"/>
    <w:rsid w:val="00D52D09"/>
    <w:rsid w:val="00D52D2D"/>
    <w:rsid w:val="00D52D81"/>
    <w:rsid w:val="00D52D8B"/>
    <w:rsid w:val="00D52E1E"/>
    <w:rsid w:val="00D52E6E"/>
    <w:rsid w:val="00D52EED"/>
    <w:rsid w:val="00D52FE0"/>
    <w:rsid w:val="00D5302B"/>
    <w:rsid w:val="00D53099"/>
    <w:rsid w:val="00D531A7"/>
    <w:rsid w:val="00D531D4"/>
    <w:rsid w:val="00D53330"/>
    <w:rsid w:val="00D533DD"/>
    <w:rsid w:val="00D53404"/>
    <w:rsid w:val="00D5346C"/>
    <w:rsid w:val="00D5347D"/>
    <w:rsid w:val="00D534D9"/>
    <w:rsid w:val="00D53538"/>
    <w:rsid w:val="00D53571"/>
    <w:rsid w:val="00D535B7"/>
    <w:rsid w:val="00D53632"/>
    <w:rsid w:val="00D536B8"/>
    <w:rsid w:val="00D5379D"/>
    <w:rsid w:val="00D537AB"/>
    <w:rsid w:val="00D537AF"/>
    <w:rsid w:val="00D538AF"/>
    <w:rsid w:val="00D538F1"/>
    <w:rsid w:val="00D53A5B"/>
    <w:rsid w:val="00D53A9B"/>
    <w:rsid w:val="00D53B00"/>
    <w:rsid w:val="00D53B2C"/>
    <w:rsid w:val="00D53CE1"/>
    <w:rsid w:val="00D53CFE"/>
    <w:rsid w:val="00D53D51"/>
    <w:rsid w:val="00D53D99"/>
    <w:rsid w:val="00D53DE1"/>
    <w:rsid w:val="00D53DF6"/>
    <w:rsid w:val="00D53E75"/>
    <w:rsid w:val="00D53EB9"/>
    <w:rsid w:val="00D53F15"/>
    <w:rsid w:val="00D53F3F"/>
    <w:rsid w:val="00D53FA4"/>
    <w:rsid w:val="00D5400D"/>
    <w:rsid w:val="00D54098"/>
    <w:rsid w:val="00D540C4"/>
    <w:rsid w:val="00D540CC"/>
    <w:rsid w:val="00D54103"/>
    <w:rsid w:val="00D5421C"/>
    <w:rsid w:val="00D54298"/>
    <w:rsid w:val="00D542B0"/>
    <w:rsid w:val="00D542F3"/>
    <w:rsid w:val="00D54337"/>
    <w:rsid w:val="00D543E1"/>
    <w:rsid w:val="00D544A0"/>
    <w:rsid w:val="00D54531"/>
    <w:rsid w:val="00D54688"/>
    <w:rsid w:val="00D546AE"/>
    <w:rsid w:val="00D54754"/>
    <w:rsid w:val="00D547AF"/>
    <w:rsid w:val="00D54838"/>
    <w:rsid w:val="00D5487B"/>
    <w:rsid w:val="00D54884"/>
    <w:rsid w:val="00D548AC"/>
    <w:rsid w:val="00D5494F"/>
    <w:rsid w:val="00D54966"/>
    <w:rsid w:val="00D5499F"/>
    <w:rsid w:val="00D549B3"/>
    <w:rsid w:val="00D549C7"/>
    <w:rsid w:val="00D549D6"/>
    <w:rsid w:val="00D549DD"/>
    <w:rsid w:val="00D54A19"/>
    <w:rsid w:val="00D54A2E"/>
    <w:rsid w:val="00D54AC1"/>
    <w:rsid w:val="00D54C48"/>
    <w:rsid w:val="00D54CAA"/>
    <w:rsid w:val="00D54CFA"/>
    <w:rsid w:val="00D54DCA"/>
    <w:rsid w:val="00D54E50"/>
    <w:rsid w:val="00D54E7C"/>
    <w:rsid w:val="00D54FD6"/>
    <w:rsid w:val="00D55020"/>
    <w:rsid w:val="00D55026"/>
    <w:rsid w:val="00D55043"/>
    <w:rsid w:val="00D5514C"/>
    <w:rsid w:val="00D55166"/>
    <w:rsid w:val="00D55342"/>
    <w:rsid w:val="00D5539E"/>
    <w:rsid w:val="00D553CE"/>
    <w:rsid w:val="00D553EF"/>
    <w:rsid w:val="00D55402"/>
    <w:rsid w:val="00D5541B"/>
    <w:rsid w:val="00D554A1"/>
    <w:rsid w:val="00D5551D"/>
    <w:rsid w:val="00D5552E"/>
    <w:rsid w:val="00D555D1"/>
    <w:rsid w:val="00D555E4"/>
    <w:rsid w:val="00D55822"/>
    <w:rsid w:val="00D55831"/>
    <w:rsid w:val="00D558D7"/>
    <w:rsid w:val="00D55937"/>
    <w:rsid w:val="00D55950"/>
    <w:rsid w:val="00D559AF"/>
    <w:rsid w:val="00D559B5"/>
    <w:rsid w:val="00D55ACB"/>
    <w:rsid w:val="00D55B38"/>
    <w:rsid w:val="00D55B62"/>
    <w:rsid w:val="00D55B85"/>
    <w:rsid w:val="00D55B9C"/>
    <w:rsid w:val="00D55C14"/>
    <w:rsid w:val="00D55C6A"/>
    <w:rsid w:val="00D55C82"/>
    <w:rsid w:val="00D55C9A"/>
    <w:rsid w:val="00D55CBD"/>
    <w:rsid w:val="00D55D4F"/>
    <w:rsid w:val="00D55DA2"/>
    <w:rsid w:val="00D55DA7"/>
    <w:rsid w:val="00D55DFB"/>
    <w:rsid w:val="00D55E25"/>
    <w:rsid w:val="00D55E39"/>
    <w:rsid w:val="00D55E98"/>
    <w:rsid w:val="00D55EB1"/>
    <w:rsid w:val="00D55F25"/>
    <w:rsid w:val="00D55F29"/>
    <w:rsid w:val="00D55F45"/>
    <w:rsid w:val="00D55F6D"/>
    <w:rsid w:val="00D56060"/>
    <w:rsid w:val="00D56099"/>
    <w:rsid w:val="00D560D2"/>
    <w:rsid w:val="00D560D4"/>
    <w:rsid w:val="00D56172"/>
    <w:rsid w:val="00D561AC"/>
    <w:rsid w:val="00D561B0"/>
    <w:rsid w:val="00D561C6"/>
    <w:rsid w:val="00D562A5"/>
    <w:rsid w:val="00D56366"/>
    <w:rsid w:val="00D563CA"/>
    <w:rsid w:val="00D56419"/>
    <w:rsid w:val="00D5642B"/>
    <w:rsid w:val="00D564A6"/>
    <w:rsid w:val="00D564E6"/>
    <w:rsid w:val="00D565DA"/>
    <w:rsid w:val="00D56621"/>
    <w:rsid w:val="00D5667D"/>
    <w:rsid w:val="00D56700"/>
    <w:rsid w:val="00D5672B"/>
    <w:rsid w:val="00D5673D"/>
    <w:rsid w:val="00D56759"/>
    <w:rsid w:val="00D567A7"/>
    <w:rsid w:val="00D568E7"/>
    <w:rsid w:val="00D5694F"/>
    <w:rsid w:val="00D569DE"/>
    <w:rsid w:val="00D56A2C"/>
    <w:rsid w:val="00D56A2E"/>
    <w:rsid w:val="00D56A68"/>
    <w:rsid w:val="00D56ADF"/>
    <w:rsid w:val="00D56AE1"/>
    <w:rsid w:val="00D56B1C"/>
    <w:rsid w:val="00D56B8E"/>
    <w:rsid w:val="00D56BB1"/>
    <w:rsid w:val="00D56C44"/>
    <w:rsid w:val="00D56C93"/>
    <w:rsid w:val="00D56C96"/>
    <w:rsid w:val="00D56D2E"/>
    <w:rsid w:val="00D56DDD"/>
    <w:rsid w:val="00D56DFB"/>
    <w:rsid w:val="00D56E0F"/>
    <w:rsid w:val="00D56F96"/>
    <w:rsid w:val="00D56FBC"/>
    <w:rsid w:val="00D5708D"/>
    <w:rsid w:val="00D571A3"/>
    <w:rsid w:val="00D571B3"/>
    <w:rsid w:val="00D571CD"/>
    <w:rsid w:val="00D5721A"/>
    <w:rsid w:val="00D57332"/>
    <w:rsid w:val="00D5737E"/>
    <w:rsid w:val="00D573BE"/>
    <w:rsid w:val="00D573DF"/>
    <w:rsid w:val="00D573FB"/>
    <w:rsid w:val="00D5748D"/>
    <w:rsid w:val="00D574F5"/>
    <w:rsid w:val="00D5753F"/>
    <w:rsid w:val="00D575B8"/>
    <w:rsid w:val="00D575E0"/>
    <w:rsid w:val="00D57614"/>
    <w:rsid w:val="00D5767A"/>
    <w:rsid w:val="00D57711"/>
    <w:rsid w:val="00D5776A"/>
    <w:rsid w:val="00D57781"/>
    <w:rsid w:val="00D57786"/>
    <w:rsid w:val="00D577A3"/>
    <w:rsid w:val="00D5784E"/>
    <w:rsid w:val="00D5785A"/>
    <w:rsid w:val="00D57882"/>
    <w:rsid w:val="00D578D4"/>
    <w:rsid w:val="00D57905"/>
    <w:rsid w:val="00D5794A"/>
    <w:rsid w:val="00D57A52"/>
    <w:rsid w:val="00D57B10"/>
    <w:rsid w:val="00D57BF5"/>
    <w:rsid w:val="00D57C2C"/>
    <w:rsid w:val="00D57D61"/>
    <w:rsid w:val="00D57D64"/>
    <w:rsid w:val="00D57DDC"/>
    <w:rsid w:val="00D57E27"/>
    <w:rsid w:val="00D57E3C"/>
    <w:rsid w:val="00D57F3E"/>
    <w:rsid w:val="00D57F4D"/>
    <w:rsid w:val="00D57F9C"/>
    <w:rsid w:val="00D57FD7"/>
    <w:rsid w:val="00D60022"/>
    <w:rsid w:val="00D60050"/>
    <w:rsid w:val="00D6009B"/>
    <w:rsid w:val="00D600AD"/>
    <w:rsid w:val="00D60144"/>
    <w:rsid w:val="00D6023D"/>
    <w:rsid w:val="00D6026C"/>
    <w:rsid w:val="00D603BC"/>
    <w:rsid w:val="00D603FF"/>
    <w:rsid w:val="00D604F1"/>
    <w:rsid w:val="00D605B2"/>
    <w:rsid w:val="00D60632"/>
    <w:rsid w:val="00D6067F"/>
    <w:rsid w:val="00D608E1"/>
    <w:rsid w:val="00D60916"/>
    <w:rsid w:val="00D60975"/>
    <w:rsid w:val="00D60A5B"/>
    <w:rsid w:val="00D60AD5"/>
    <w:rsid w:val="00D60AFA"/>
    <w:rsid w:val="00D60B16"/>
    <w:rsid w:val="00D60B1C"/>
    <w:rsid w:val="00D60B4D"/>
    <w:rsid w:val="00D60B8F"/>
    <w:rsid w:val="00D60BAA"/>
    <w:rsid w:val="00D60C10"/>
    <w:rsid w:val="00D60C29"/>
    <w:rsid w:val="00D60C94"/>
    <w:rsid w:val="00D60D0B"/>
    <w:rsid w:val="00D60D14"/>
    <w:rsid w:val="00D60D16"/>
    <w:rsid w:val="00D60D25"/>
    <w:rsid w:val="00D60D32"/>
    <w:rsid w:val="00D60D89"/>
    <w:rsid w:val="00D60DD6"/>
    <w:rsid w:val="00D60E81"/>
    <w:rsid w:val="00D60E95"/>
    <w:rsid w:val="00D60ED4"/>
    <w:rsid w:val="00D60F84"/>
    <w:rsid w:val="00D6100D"/>
    <w:rsid w:val="00D61118"/>
    <w:rsid w:val="00D6111B"/>
    <w:rsid w:val="00D61127"/>
    <w:rsid w:val="00D611A0"/>
    <w:rsid w:val="00D61206"/>
    <w:rsid w:val="00D6124B"/>
    <w:rsid w:val="00D61322"/>
    <w:rsid w:val="00D613CB"/>
    <w:rsid w:val="00D6143E"/>
    <w:rsid w:val="00D6145D"/>
    <w:rsid w:val="00D614C3"/>
    <w:rsid w:val="00D61546"/>
    <w:rsid w:val="00D615C4"/>
    <w:rsid w:val="00D615C7"/>
    <w:rsid w:val="00D61637"/>
    <w:rsid w:val="00D61651"/>
    <w:rsid w:val="00D61661"/>
    <w:rsid w:val="00D6197E"/>
    <w:rsid w:val="00D619A6"/>
    <w:rsid w:val="00D619B1"/>
    <w:rsid w:val="00D61A7C"/>
    <w:rsid w:val="00D61B19"/>
    <w:rsid w:val="00D61BC4"/>
    <w:rsid w:val="00D61C3F"/>
    <w:rsid w:val="00D61E8D"/>
    <w:rsid w:val="00D61F1F"/>
    <w:rsid w:val="00D61F3C"/>
    <w:rsid w:val="00D61F6E"/>
    <w:rsid w:val="00D6201F"/>
    <w:rsid w:val="00D62034"/>
    <w:rsid w:val="00D6209C"/>
    <w:rsid w:val="00D620D0"/>
    <w:rsid w:val="00D62215"/>
    <w:rsid w:val="00D62227"/>
    <w:rsid w:val="00D62291"/>
    <w:rsid w:val="00D622C8"/>
    <w:rsid w:val="00D622E5"/>
    <w:rsid w:val="00D62425"/>
    <w:rsid w:val="00D62429"/>
    <w:rsid w:val="00D62464"/>
    <w:rsid w:val="00D6247C"/>
    <w:rsid w:val="00D624B8"/>
    <w:rsid w:val="00D624E1"/>
    <w:rsid w:val="00D62576"/>
    <w:rsid w:val="00D62587"/>
    <w:rsid w:val="00D625D0"/>
    <w:rsid w:val="00D626CD"/>
    <w:rsid w:val="00D626E1"/>
    <w:rsid w:val="00D62721"/>
    <w:rsid w:val="00D62775"/>
    <w:rsid w:val="00D62832"/>
    <w:rsid w:val="00D62847"/>
    <w:rsid w:val="00D6289E"/>
    <w:rsid w:val="00D628D3"/>
    <w:rsid w:val="00D62996"/>
    <w:rsid w:val="00D62AA2"/>
    <w:rsid w:val="00D62AF2"/>
    <w:rsid w:val="00D62C3A"/>
    <w:rsid w:val="00D62C67"/>
    <w:rsid w:val="00D62CCC"/>
    <w:rsid w:val="00D62CDA"/>
    <w:rsid w:val="00D62CFE"/>
    <w:rsid w:val="00D62D81"/>
    <w:rsid w:val="00D62E34"/>
    <w:rsid w:val="00D62EDF"/>
    <w:rsid w:val="00D62EF1"/>
    <w:rsid w:val="00D62F5B"/>
    <w:rsid w:val="00D62F61"/>
    <w:rsid w:val="00D62FC8"/>
    <w:rsid w:val="00D63074"/>
    <w:rsid w:val="00D6307E"/>
    <w:rsid w:val="00D630D4"/>
    <w:rsid w:val="00D630D6"/>
    <w:rsid w:val="00D6314B"/>
    <w:rsid w:val="00D632D8"/>
    <w:rsid w:val="00D6330F"/>
    <w:rsid w:val="00D63345"/>
    <w:rsid w:val="00D6337D"/>
    <w:rsid w:val="00D6343F"/>
    <w:rsid w:val="00D6345C"/>
    <w:rsid w:val="00D6352B"/>
    <w:rsid w:val="00D635C6"/>
    <w:rsid w:val="00D635DE"/>
    <w:rsid w:val="00D6360D"/>
    <w:rsid w:val="00D6368A"/>
    <w:rsid w:val="00D63695"/>
    <w:rsid w:val="00D636F2"/>
    <w:rsid w:val="00D63733"/>
    <w:rsid w:val="00D6374E"/>
    <w:rsid w:val="00D6384A"/>
    <w:rsid w:val="00D63921"/>
    <w:rsid w:val="00D639E1"/>
    <w:rsid w:val="00D63A3C"/>
    <w:rsid w:val="00D63B3C"/>
    <w:rsid w:val="00D63B4C"/>
    <w:rsid w:val="00D63B6A"/>
    <w:rsid w:val="00D63C5C"/>
    <w:rsid w:val="00D63C80"/>
    <w:rsid w:val="00D63CA6"/>
    <w:rsid w:val="00D63CBB"/>
    <w:rsid w:val="00D63D03"/>
    <w:rsid w:val="00D63E05"/>
    <w:rsid w:val="00D63F91"/>
    <w:rsid w:val="00D63F93"/>
    <w:rsid w:val="00D63FEA"/>
    <w:rsid w:val="00D6403E"/>
    <w:rsid w:val="00D64106"/>
    <w:rsid w:val="00D6412A"/>
    <w:rsid w:val="00D6412E"/>
    <w:rsid w:val="00D641AB"/>
    <w:rsid w:val="00D641AC"/>
    <w:rsid w:val="00D6421E"/>
    <w:rsid w:val="00D64350"/>
    <w:rsid w:val="00D643CC"/>
    <w:rsid w:val="00D6459C"/>
    <w:rsid w:val="00D645E4"/>
    <w:rsid w:val="00D64698"/>
    <w:rsid w:val="00D64719"/>
    <w:rsid w:val="00D6472A"/>
    <w:rsid w:val="00D64750"/>
    <w:rsid w:val="00D6475C"/>
    <w:rsid w:val="00D647FC"/>
    <w:rsid w:val="00D64858"/>
    <w:rsid w:val="00D6487F"/>
    <w:rsid w:val="00D648D1"/>
    <w:rsid w:val="00D6498D"/>
    <w:rsid w:val="00D649E1"/>
    <w:rsid w:val="00D64A37"/>
    <w:rsid w:val="00D64B7D"/>
    <w:rsid w:val="00D64C19"/>
    <w:rsid w:val="00D64C1F"/>
    <w:rsid w:val="00D64C9A"/>
    <w:rsid w:val="00D64D02"/>
    <w:rsid w:val="00D64D08"/>
    <w:rsid w:val="00D64D85"/>
    <w:rsid w:val="00D64E4B"/>
    <w:rsid w:val="00D64E5F"/>
    <w:rsid w:val="00D64EA1"/>
    <w:rsid w:val="00D64EE2"/>
    <w:rsid w:val="00D64F82"/>
    <w:rsid w:val="00D64F90"/>
    <w:rsid w:val="00D65048"/>
    <w:rsid w:val="00D65052"/>
    <w:rsid w:val="00D6505E"/>
    <w:rsid w:val="00D650A9"/>
    <w:rsid w:val="00D651A3"/>
    <w:rsid w:val="00D651CC"/>
    <w:rsid w:val="00D651D0"/>
    <w:rsid w:val="00D65242"/>
    <w:rsid w:val="00D652F7"/>
    <w:rsid w:val="00D6533A"/>
    <w:rsid w:val="00D653B8"/>
    <w:rsid w:val="00D6545E"/>
    <w:rsid w:val="00D654CA"/>
    <w:rsid w:val="00D654FF"/>
    <w:rsid w:val="00D65504"/>
    <w:rsid w:val="00D65779"/>
    <w:rsid w:val="00D657BE"/>
    <w:rsid w:val="00D65800"/>
    <w:rsid w:val="00D658A2"/>
    <w:rsid w:val="00D658CD"/>
    <w:rsid w:val="00D65947"/>
    <w:rsid w:val="00D65A1D"/>
    <w:rsid w:val="00D65A20"/>
    <w:rsid w:val="00D65A59"/>
    <w:rsid w:val="00D65A9C"/>
    <w:rsid w:val="00D65ADC"/>
    <w:rsid w:val="00D65AE8"/>
    <w:rsid w:val="00D65C08"/>
    <w:rsid w:val="00D65C6C"/>
    <w:rsid w:val="00D65C76"/>
    <w:rsid w:val="00D65D07"/>
    <w:rsid w:val="00D65D52"/>
    <w:rsid w:val="00D65D8C"/>
    <w:rsid w:val="00D65DD7"/>
    <w:rsid w:val="00D65DE2"/>
    <w:rsid w:val="00D65E95"/>
    <w:rsid w:val="00D65EBE"/>
    <w:rsid w:val="00D65EEE"/>
    <w:rsid w:val="00D65F44"/>
    <w:rsid w:val="00D65FAA"/>
    <w:rsid w:val="00D6601F"/>
    <w:rsid w:val="00D66038"/>
    <w:rsid w:val="00D66050"/>
    <w:rsid w:val="00D66058"/>
    <w:rsid w:val="00D660B8"/>
    <w:rsid w:val="00D660C6"/>
    <w:rsid w:val="00D66189"/>
    <w:rsid w:val="00D661D3"/>
    <w:rsid w:val="00D66287"/>
    <w:rsid w:val="00D66294"/>
    <w:rsid w:val="00D662B8"/>
    <w:rsid w:val="00D66310"/>
    <w:rsid w:val="00D6637E"/>
    <w:rsid w:val="00D66398"/>
    <w:rsid w:val="00D663D5"/>
    <w:rsid w:val="00D663DE"/>
    <w:rsid w:val="00D663E8"/>
    <w:rsid w:val="00D66447"/>
    <w:rsid w:val="00D66451"/>
    <w:rsid w:val="00D66469"/>
    <w:rsid w:val="00D664E0"/>
    <w:rsid w:val="00D664F6"/>
    <w:rsid w:val="00D66525"/>
    <w:rsid w:val="00D665C3"/>
    <w:rsid w:val="00D66655"/>
    <w:rsid w:val="00D66699"/>
    <w:rsid w:val="00D666DA"/>
    <w:rsid w:val="00D66714"/>
    <w:rsid w:val="00D66776"/>
    <w:rsid w:val="00D6681F"/>
    <w:rsid w:val="00D66866"/>
    <w:rsid w:val="00D668CE"/>
    <w:rsid w:val="00D668D5"/>
    <w:rsid w:val="00D6693A"/>
    <w:rsid w:val="00D66976"/>
    <w:rsid w:val="00D66A46"/>
    <w:rsid w:val="00D66BE1"/>
    <w:rsid w:val="00D66C01"/>
    <w:rsid w:val="00D66C83"/>
    <w:rsid w:val="00D66CB8"/>
    <w:rsid w:val="00D66D59"/>
    <w:rsid w:val="00D66D68"/>
    <w:rsid w:val="00D66D8D"/>
    <w:rsid w:val="00D66DFB"/>
    <w:rsid w:val="00D66E09"/>
    <w:rsid w:val="00D66E7F"/>
    <w:rsid w:val="00D66EAE"/>
    <w:rsid w:val="00D66F19"/>
    <w:rsid w:val="00D66F81"/>
    <w:rsid w:val="00D670CB"/>
    <w:rsid w:val="00D670CF"/>
    <w:rsid w:val="00D672A0"/>
    <w:rsid w:val="00D672D5"/>
    <w:rsid w:val="00D673FB"/>
    <w:rsid w:val="00D674D6"/>
    <w:rsid w:val="00D674FE"/>
    <w:rsid w:val="00D67577"/>
    <w:rsid w:val="00D675D6"/>
    <w:rsid w:val="00D675F3"/>
    <w:rsid w:val="00D67676"/>
    <w:rsid w:val="00D67695"/>
    <w:rsid w:val="00D676A0"/>
    <w:rsid w:val="00D67705"/>
    <w:rsid w:val="00D67793"/>
    <w:rsid w:val="00D677BE"/>
    <w:rsid w:val="00D67834"/>
    <w:rsid w:val="00D67844"/>
    <w:rsid w:val="00D67882"/>
    <w:rsid w:val="00D678A9"/>
    <w:rsid w:val="00D678BF"/>
    <w:rsid w:val="00D678D8"/>
    <w:rsid w:val="00D678DD"/>
    <w:rsid w:val="00D678FB"/>
    <w:rsid w:val="00D6793D"/>
    <w:rsid w:val="00D67961"/>
    <w:rsid w:val="00D679DE"/>
    <w:rsid w:val="00D67ADE"/>
    <w:rsid w:val="00D67BA7"/>
    <w:rsid w:val="00D67C9C"/>
    <w:rsid w:val="00D67CA7"/>
    <w:rsid w:val="00D67CB4"/>
    <w:rsid w:val="00D67D81"/>
    <w:rsid w:val="00D67E91"/>
    <w:rsid w:val="00D67F94"/>
    <w:rsid w:val="00D67F9E"/>
    <w:rsid w:val="00D67FAB"/>
    <w:rsid w:val="00D67FD1"/>
    <w:rsid w:val="00D70066"/>
    <w:rsid w:val="00D70085"/>
    <w:rsid w:val="00D700A1"/>
    <w:rsid w:val="00D70131"/>
    <w:rsid w:val="00D701B4"/>
    <w:rsid w:val="00D70271"/>
    <w:rsid w:val="00D7027C"/>
    <w:rsid w:val="00D70293"/>
    <w:rsid w:val="00D702B3"/>
    <w:rsid w:val="00D70322"/>
    <w:rsid w:val="00D7032A"/>
    <w:rsid w:val="00D703BF"/>
    <w:rsid w:val="00D7040D"/>
    <w:rsid w:val="00D70463"/>
    <w:rsid w:val="00D7049B"/>
    <w:rsid w:val="00D704B8"/>
    <w:rsid w:val="00D704FA"/>
    <w:rsid w:val="00D704FF"/>
    <w:rsid w:val="00D70533"/>
    <w:rsid w:val="00D70784"/>
    <w:rsid w:val="00D70822"/>
    <w:rsid w:val="00D7084A"/>
    <w:rsid w:val="00D7084E"/>
    <w:rsid w:val="00D708B3"/>
    <w:rsid w:val="00D7092B"/>
    <w:rsid w:val="00D70977"/>
    <w:rsid w:val="00D709AD"/>
    <w:rsid w:val="00D70A46"/>
    <w:rsid w:val="00D70A5A"/>
    <w:rsid w:val="00D70AC0"/>
    <w:rsid w:val="00D70AC3"/>
    <w:rsid w:val="00D70AC5"/>
    <w:rsid w:val="00D70BBD"/>
    <w:rsid w:val="00D70BF2"/>
    <w:rsid w:val="00D70BFD"/>
    <w:rsid w:val="00D70D2D"/>
    <w:rsid w:val="00D70DB5"/>
    <w:rsid w:val="00D70DD7"/>
    <w:rsid w:val="00D70DE7"/>
    <w:rsid w:val="00D70E16"/>
    <w:rsid w:val="00D70E43"/>
    <w:rsid w:val="00D70ED3"/>
    <w:rsid w:val="00D70F6D"/>
    <w:rsid w:val="00D70FF8"/>
    <w:rsid w:val="00D71069"/>
    <w:rsid w:val="00D71200"/>
    <w:rsid w:val="00D71249"/>
    <w:rsid w:val="00D712E6"/>
    <w:rsid w:val="00D71316"/>
    <w:rsid w:val="00D7145B"/>
    <w:rsid w:val="00D7146B"/>
    <w:rsid w:val="00D71489"/>
    <w:rsid w:val="00D714E7"/>
    <w:rsid w:val="00D71515"/>
    <w:rsid w:val="00D71560"/>
    <w:rsid w:val="00D716DD"/>
    <w:rsid w:val="00D71750"/>
    <w:rsid w:val="00D71762"/>
    <w:rsid w:val="00D717A4"/>
    <w:rsid w:val="00D717AD"/>
    <w:rsid w:val="00D7182A"/>
    <w:rsid w:val="00D7183A"/>
    <w:rsid w:val="00D7184C"/>
    <w:rsid w:val="00D71938"/>
    <w:rsid w:val="00D719F0"/>
    <w:rsid w:val="00D719F9"/>
    <w:rsid w:val="00D71A75"/>
    <w:rsid w:val="00D71AAA"/>
    <w:rsid w:val="00D71ADA"/>
    <w:rsid w:val="00D71AFF"/>
    <w:rsid w:val="00D71B28"/>
    <w:rsid w:val="00D71B97"/>
    <w:rsid w:val="00D71C4C"/>
    <w:rsid w:val="00D71C72"/>
    <w:rsid w:val="00D71CAC"/>
    <w:rsid w:val="00D71D09"/>
    <w:rsid w:val="00D71DBB"/>
    <w:rsid w:val="00D71E58"/>
    <w:rsid w:val="00D71EAF"/>
    <w:rsid w:val="00D71ED2"/>
    <w:rsid w:val="00D71F38"/>
    <w:rsid w:val="00D71F95"/>
    <w:rsid w:val="00D71FA5"/>
    <w:rsid w:val="00D71FB3"/>
    <w:rsid w:val="00D7201E"/>
    <w:rsid w:val="00D72058"/>
    <w:rsid w:val="00D7206B"/>
    <w:rsid w:val="00D72123"/>
    <w:rsid w:val="00D7220E"/>
    <w:rsid w:val="00D72265"/>
    <w:rsid w:val="00D72274"/>
    <w:rsid w:val="00D722A9"/>
    <w:rsid w:val="00D722B0"/>
    <w:rsid w:val="00D722FB"/>
    <w:rsid w:val="00D72397"/>
    <w:rsid w:val="00D72443"/>
    <w:rsid w:val="00D724A3"/>
    <w:rsid w:val="00D724B0"/>
    <w:rsid w:val="00D7251F"/>
    <w:rsid w:val="00D7252D"/>
    <w:rsid w:val="00D72551"/>
    <w:rsid w:val="00D725BF"/>
    <w:rsid w:val="00D725E1"/>
    <w:rsid w:val="00D7264C"/>
    <w:rsid w:val="00D726DA"/>
    <w:rsid w:val="00D72797"/>
    <w:rsid w:val="00D72822"/>
    <w:rsid w:val="00D72824"/>
    <w:rsid w:val="00D7291E"/>
    <w:rsid w:val="00D72B20"/>
    <w:rsid w:val="00D72B5C"/>
    <w:rsid w:val="00D72BB8"/>
    <w:rsid w:val="00D72C32"/>
    <w:rsid w:val="00D72C4C"/>
    <w:rsid w:val="00D72D1E"/>
    <w:rsid w:val="00D72D25"/>
    <w:rsid w:val="00D72DC5"/>
    <w:rsid w:val="00D72EC1"/>
    <w:rsid w:val="00D72FB3"/>
    <w:rsid w:val="00D72FF4"/>
    <w:rsid w:val="00D73007"/>
    <w:rsid w:val="00D7302C"/>
    <w:rsid w:val="00D7305D"/>
    <w:rsid w:val="00D730D4"/>
    <w:rsid w:val="00D73101"/>
    <w:rsid w:val="00D73116"/>
    <w:rsid w:val="00D732A3"/>
    <w:rsid w:val="00D732A8"/>
    <w:rsid w:val="00D7333C"/>
    <w:rsid w:val="00D73391"/>
    <w:rsid w:val="00D73433"/>
    <w:rsid w:val="00D73473"/>
    <w:rsid w:val="00D734C1"/>
    <w:rsid w:val="00D734DB"/>
    <w:rsid w:val="00D73587"/>
    <w:rsid w:val="00D735A3"/>
    <w:rsid w:val="00D735B5"/>
    <w:rsid w:val="00D735BD"/>
    <w:rsid w:val="00D73615"/>
    <w:rsid w:val="00D736D6"/>
    <w:rsid w:val="00D73790"/>
    <w:rsid w:val="00D737CE"/>
    <w:rsid w:val="00D73819"/>
    <w:rsid w:val="00D7384C"/>
    <w:rsid w:val="00D7396E"/>
    <w:rsid w:val="00D73997"/>
    <w:rsid w:val="00D739D0"/>
    <w:rsid w:val="00D73A24"/>
    <w:rsid w:val="00D73A8A"/>
    <w:rsid w:val="00D73C44"/>
    <w:rsid w:val="00D73D3C"/>
    <w:rsid w:val="00D73DA4"/>
    <w:rsid w:val="00D73E37"/>
    <w:rsid w:val="00D73E96"/>
    <w:rsid w:val="00D73ED3"/>
    <w:rsid w:val="00D73F4B"/>
    <w:rsid w:val="00D7406F"/>
    <w:rsid w:val="00D74083"/>
    <w:rsid w:val="00D74104"/>
    <w:rsid w:val="00D74125"/>
    <w:rsid w:val="00D7421C"/>
    <w:rsid w:val="00D74256"/>
    <w:rsid w:val="00D7425A"/>
    <w:rsid w:val="00D742E8"/>
    <w:rsid w:val="00D742FB"/>
    <w:rsid w:val="00D7432F"/>
    <w:rsid w:val="00D74359"/>
    <w:rsid w:val="00D74379"/>
    <w:rsid w:val="00D743DC"/>
    <w:rsid w:val="00D7447C"/>
    <w:rsid w:val="00D74496"/>
    <w:rsid w:val="00D74539"/>
    <w:rsid w:val="00D74543"/>
    <w:rsid w:val="00D74595"/>
    <w:rsid w:val="00D745CC"/>
    <w:rsid w:val="00D745D7"/>
    <w:rsid w:val="00D745E2"/>
    <w:rsid w:val="00D746B7"/>
    <w:rsid w:val="00D746D2"/>
    <w:rsid w:val="00D7474E"/>
    <w:rsid w:val="00D74764"/>
    <w:rsid w:val="00D74778"/>
    <w:rsid w:val="00D7486B"/>
    <w:rsid w:val="00D74883"/>
    <w:rsid w:val="00D74896"/>
    <w:rsid w:val="00D74939"/>
    <w:rsid w:val="00D7493A"/>
    <w:rsid w:val="00D7493D"/>
    <w:rsid w:val="00D74961"/>
    <w:rsid w:val="00D74A4E"/>
    <w:rsid w:val="00D74AD1"/>
    <w:rsid w:val="00D74B5F"/>
    <w:rsid w:val="00D74C54"/>
    <w:rsid w:val="00D74C55"/>
    <w:rsid w:val="00D74C79"/>
    <w:rsid w:val="00D74EA4"/>
    <w:rsid w:val="00D74EDD"/>
    <w:rsid w:val="00D74F75"/>
    <w:rsid w:val="00D75080"/>
    <w:rsid w:val="00D7509E"/>
    <w:rsid w:val="00D750C4"/>
    <w:rsid w:val="00D750D2"/>
    <w:rsid w:val="00D75113"/>
    <w:rsid w:val="00D751BB"/>
    <w:rsid w:val="00D75205"/>
    <w:rsid w:val="00D753A7"/>
    <w:rsid w:val="00D753E8"/>
    <w:rsid w:val="00D75404"/>
    <w:rsid w:val="00D75442"/>
    <w:rsid w:val="00D75444"/>
    <w:rsid w:val="00D7545A"/>
    <w:rsid w:val="00D754CD"/>
    <w:rsid w:val="00D7552E"/>
    <w:rsid w:val="00D75560"/>
    <w:rsid w:val="00D755A7"/>
    <w:rsid w:val="00D755CE"/>
    <w:rsid w:val="00D75661"/>
    <w:rsid w:val="00D75694"/>
    <w:rsid w:val="00D756F1"/>
    <w:rsid w:val="00D7574E"/>
    <w:rsid w:val="00D75759"/>
    <w:rsid w:val="00D757A7"/>
    <w:rsid w:val="00D757EE"/>
    <w:rsid w:val="00D758E1"/>
    <w:rsid w:val="00D758F1"/>
    <w:rsid w:val="00D7594F"/>
    <w:rsid w:val="00D7595A"/>
    <w:rsid w:val="00D7596C"/>
    <w:rsid w:val="00D7597D"/>
    <w:rsid w:val="00D75991"/>
    <w:rsid w:val="00D759A0"/>
    <w:rsid w:val="00D75A35"/>
    <w:rsid w:val="00D75A79"/>
    <w:rsid w:val="00D75B02"/>
    <w:rsid w:val="00D75B38"/>
    <w:rsid w:val="00D75B62"/>
    <w:rsid w:val="00D75BE4"/>
    <w:rsid w:val="00D75C1A"/>
    <w:rsid w:val="00D75C7E"/>
    <w:rsid w:val="00D75CC5"/>
    <w:rsid w:val="00D75CEE"/>
    <w:rsid w:val="00D75CEF"/>
    <w:rsid w:val="00D75CFD"/>
    <w:rsid w:val="00D75D4F"/>
    <w:rsid w:val="00D75D71"/>
    <w:rsid w:val="00D75DC3"/>
    <w:rsid w:val="00D75E13"/>
    <w:rsid w:val="00D75EE2"/>
    <w:rsid w:val="00D75F39"/>
    <w:rsid w:val="00D75F47"/>
    <w:rsid w:val="00D75F5C"/>
    <w:rsid w:val="00D76057"/>
    <w:rsid w:val="00D76095"/>
    <w:rsid w:val="00D760DE"/>
    <w:rsid w:val="00D76144"/>
    <w:rsid w:val="00D76222"/>
    <w:rsid w:val="00D7627B"/>
    <w:rsid w:val="00D76284"/>
    <w:rsid w:val="00D762BB"/>
    <w:rsid w:val="00D7648F"/>
    <w:rsid w:val="00D76490"/>
    <w:rsid w:val="00D764D5"/>
    <w:rsid w:val="00D76526"/>
    <w:rsid w:val="00D7659B"/>
    <w:rsid w:val="00D76638"/>
    <w:rsid w:val="00D7664D"/>
    <w:rsid w:val="00D76675"/>
    <w:rsid w:val="00D7679D"/>
    <w:rsid w:val="00D767A9"/>
    <w:rsid w:val="00D767FB"/>
    <w:rsid w:val="00D7687C"/>
    <w:rsid w:val="00D76896"/>
    <w:rsid w:val="00D7692B"/>
    <w:rsid w:val="00D769E9"/>
    <w:rsid w:val="00D76A4E"/>
    <w:rsid w:val="00D76AE9"/>
    <w:rsid w:val="00D76AEA"/>
    <w:rsid w:val="00D76B1E"/>
    <w:rsid w:val="00D76CA9"/>
    <w:rsid w:val="00D76CBD"/>
    <w:rsid w:val="00D76CC7"/>
    <w:rsid w:val="00D76DC1"/>
    <w:rsid w:val="00D76E2F"/>
    <w:rsid w:val="00D76F3D"/>
    <w:rsid w:val="00D76F8B"/>
    <w:rsid w:val="00D7700F"/>
    <w:rsid w:val="00D7706F"/>
    <w:rsid w:val="00D77085"/>
    <w:rsid w:val="00D770BB"/>
    <w:rsid w:val="00D7711C"/>
    <w:rsid w:val="00D77135"/>
    <w:rsid w:val="00D772A7"/>
    <w:rsid w:val="00D772FA"/>
    <w:rsid w:val="00D77308"/>
    <w:rsid w:val="00D7740D"/>
    <w:rsid w:val="00D77428"/>
    <w:rsid w:val="00D774A6"/>
    <w:rsid w:val="00D7755F"/>
    <w:rsid w:val="00D77560"/>
    <w:rsid w:val="00D7765E"/>
    <w:rsid w:val="00D7769F"/>
    <w:rsid w:val="00D77734"/>
    <w:rsid w:val="00D7778E"/>
    <w:rsid w:val="00D77802"/>
    <w:rsid w:val="00D77830"/>
    <w:rsid w:val="00D77880"/>
    <w:rsid w:val="00D778A1"/>
    <w:rsid w:val="00D778A5"/>
    <w:rsid w:val="00D7791C"/>
    <w:rsid w:val="00D77A2A"/>
    <w:rsid w:val="00D77A70"/>
    <w:rsid w:val="00D77AC9"/>
    <w:rsid w:val="00D77B60"/>
    <w:rsid w:val="00D77BC5"/>
    <w:rsid w:val="00D77CF2"/>
    <w:rsid w:val="00D77EAD"/>
    <w:rsid w:val="00D77EB1"/>
    <w:rsid w:val="00D77FD3"/>
    <w:rsid w:val="00D77FE7"/>
    <w:rsid w:val="00D8006E"/>
    <w:rsid w:val="00D80157"/>
    <w:rsid w:val="00D80170"/>
    <w:rsid w:val="00D80218"/>
    <w:rsid w:val="00D802BA"/>
    <w:rsid w:val="00D802E1"/>
    <w:rsid w:val="00D80427"/>
    <w:rsid w:val="00D8048C"/>
    <w:rsid w:val="00D804BC"/>
    <w:rsid w:val="00D8052F"/>
    <w:rsid w:val="00D8065A"/>
    <w:rsid w:val="00D80812"/>
    <w:rsid w:val="00D80895"/>
    <w:rsid w:val="00D808A8"/>
    <w:rsid w:val="00D808B1"/>
    <w:rsid w:val="00D808B6"/>
    <w:rsid w:val="00D808BA"/>
    <w:rsid w:val="00D808C6"/>
    <w:rsid w:val="00D80A04"/>
    <w:rsid w:val="00D80A15"/>
    <w:rsid w:val="00D80A26"/>
    <w:rsid w:val="00D80A2A"/>
    <w:rsid w:val="00D80A71"/>
    <w:rsid w:val="00D80A96"/>
    <w:rsid w:val="00D80BE7"/>
    <w:rsid w:val="00D80C00"/>
    <w:rsid w:val="00D80C14"/>
    <w:rsid w:val="00D80C6F"/>
    <w:rsid w:val="00D80CF0"/>
    <w:rsid w:val="00D80D2F"/>
    <w:rsid w:val="00D80D30"/>
    <w:rsid w:val="00D80D4A"/>
    <w:rsid w:val="00D80D5F"/>
    <w:rsid w:val="00D80DD2"/>
    <w:rsid w:val="00D80EAC"/>
    <w:rsid w:val="00D80FC6"/>
    <w:rsid w:val="00D80FFE"/>
    <w:rsid w:val="00D8110B"/>
    <w:rsid w:val="00D81112"/>
    <w:rsid w:val="00D8114A"/>
    <w:rsid w:val="00D8116A"/>
    <w:rsid w:val="00D81215"/>
    <w:rsid w:val="00D8121C"/>
    <w:rsid w:val="00D81227"/>
    <w:rsid w:val="00D81347"/>
    <w:rsid w:val="00D81396"/>
    <w:rsid w:val="00D8139A"/>
    <w:rsid w:val="00D8147D"/>
    <w:rsid w:val="00D815D8"/>
    <w:rsid w:val="00D8160F"/>
    <w:rsid w:val="00D81616"/>
    <w:rsid w:val="00D81655"/>
    <w:rsid w:val="00D816DB"/>
    <w:rsid w:val="00D8173F"/>
    <w:rsid w:val="00D818BD"/>
    <w:rsid w:val="00D81912"/>
    <w:rsid w:val="00D81975"/>
    <w:rsid w:val="00D81996"/>
    <w:rsid w:val="00D819E6"/>
    <w:rsid w:val="00D81B0B"/>
    <w:rsid w:val="00D81B7F"/>
    <w:rsid w:val="00D81BC6"/>
    <w:rsid w:val="00D81CCC"/>
    <w:rsid w:val="00D81DC0"/>
    <w:rsid w:val="00D81E0C"/>
    <w:rsid w:val="00D81EEF"/>
    <w:rsid w:val="00D81F68"/>
    <w:rsid w:val="00D81FA1"/>
    <w:rsid w:val="00D81FC6"/>
    <w:rsid w:val="00D8200D"/>
    <w:rsid w:val="00D8201D"/>
    <w:rsid w:val="00D82034"/>
    <w:rsid w:val="00D82189"/>
    <w:rsid w:val="00D821FB"/>
    <w:rsid w:val="00D8222A"/>
    <w:rsid w:val="00D822C8"/>
    <w:rsid w:val="00D822C9"/>
    <w:rsid w:val="00D82306"/>
    <w:rsid w:val="00D82313"/>
    <w:rsid w:val="00D82324"/>
    <w:rsid w:val="00D823BE"/>
    <w:rsid w:val="00D823BF"/>
    <w:rsid w:val="00D823FD"/>
    <w:rsid w:val="00D82439"/>
    <w:rsid w:val="00D8244C"/>
    <w:rsid w:val="00D824F1"/>
    <w:rsid w:val="00D8251A"/>
    <w:rsid w:val="00D825E9"/>
    <w:rsid w:val="00D8265C"/>
    <w:rsid w:val="00D82760"/>
    <w:rsid w:val="00D827E7"/>
    <w:rsid w:val="00D827E8"/>
    <w:rsid w:val="00D828E8"/>
    <w:rsid w:val="00D82913"/>
    <w:rsid w:val="00D82998"/>
    <w:rsid w:val="00D829B9"/>
    <w:rsid w:val="00D82A0E"/>
    <w:rsid w:val="00D82A54"/>
    <w:rsid w:val="00D82A7B"/>
    <w:rsid w:val="00D82A9F"/>
    <w:rsid w:val="00D82AB3"/>
    <w:rsid w:val="00D82BCC"/>
    <w:rsid w:val="00D82BFB"/>
    <w:rsid w:val="00D82E01"/>
    <w:rsid w:val="00D82F08"/>
    <w:rsid w:val="00D82F92"/>
    <w:rsid w:val="00D82FEC"/>
    <w:rsid w:val="00D83062"/>
    <w:rsid w:val="00D83064"/>
    <w:rsid w:val="00D831E6"/>
    <w:rsid w:val="00D831E9"/>
    <w:rsid w:val="00D83233"/>
    <w:rsid w:val="00D83238"/>
    <w:rsid w:val="00D8328E"/>
    <w:rsid w:val="00D832D2"/>
    <w:rsid w:val="00D832E0"/>
    <w:rsid w:val="00D832FC"/>
    <w:rsid w:val="00D83329"/>
    <w:rsid w:val="00D8332C"/>
    <w:rsid w:val="00D83361"/>
    <w:rsid w:val="00D833C9"/>
    <w:rsid w:val="00D83414"/>
    <w:rsid w:val="00D83471"/>
    <w:rsid w:val="00D8350B"/>
    <w:rsid w:val="00D835B9"/>
    <w:rsid w:val="00D83618"/>
    <w:rsid w:val="00D83648"/>
    <w:rsid w:val="00D83652"/>
    <w:rsid w:val="00D836E0"/>
    <w:rsid w:val="00D83727"/>
    <w:rsid w:val="00D837D9"/>
    <w:rsid w:val="00D838C3"/>
    <w:rsid w:val="00D838E9"/>
    <w:rsid w:val="00D8397C"/>
    <w:rsid w:val="00D83A3E"/>
    <w:rsid w:val="00D83AC7"/>
    <w:rsid w:val="00D83B10"/>
    <w:rsid w:val="00D83B1B"/>
    <w:rsid w:val="00D83B1E"/>
    <w:rsid w:val="00D83B34"/>
    <w:rsid w:val="00D83B7A"/>
    <w:rsid w:val="00D83BE5"/>
    <w:rsid w:val="00D83BFD"/>
    <w:rsid w:val="00D83D06"/>
    <w:rsid w:val="00D83D3A"/>
    <w:rsid w:val="00D83D62"/>
    <w:rsid w:val="00D83D6B"/>
    <w:rsid w:val="00D83D6C"/>
    <w:rsid w:val="00D83DB8"/>
    <w:rsid w:val="00D83E05"/>
    <w:rsid w:val="00D83E6D"/>
    <w:rsid w:val="00D83E72"/>
    <w:rsid w:val="00D83EF5"/>
    <w:rsid w:val="00D83FFE"/>
    <w:rsid w:val="00D8404C"/>
    <w:rsid w:val="00D84104"/>
    <w:rsid w:val="00D8411E"/>
    <w:rsid w:val="00D841C1"/>
    <w:rsid w:val="00D84219"/>
    <w:rsid w:val="00D8424C"/>
    <w:rsid w:val="00D8425B"/>
    <w:rsid w:val="00D84293"/>
    <w:rsid w:val="00D842B8"/>
    <w:rsid w:val="00D842C5"/>
    <w:rsid w:val="00D842C9"/>
    <w:rsid w:val="00D84344"/>
    <w:rsid w:val="00D8436A"/>
    <w:rsid w:val="00D843A0"/>
    <w:rsid w:val="00D84457"/>
    <w:rsid w:val="00D84474"/>
    <w:rsid w:val="00D844BE"/>
    <w:rsid w:val="00D845DB"/>
    <w:rsid w:val="00D845F3"/>
    <w:rsid w:val="00D84624"/>
    <w:rsid w:val="00D846AA"/>
    <w:rsid w:val="00D84712"/>
    <w:rsid w:val="00D84883"/>
    <w:rsid w:val="00D84957"/>
    <w:rsid w:val="00D849AA"/>
    <w:rsid w:val="00D849BD"/>
    <w:rsid w:val="00D84A2E"/>
    <w:rsid w:val="00D84A91"/>
    <w:rsid w:val="00D84B03"/>
    <w:rsid w:val="00D84C38"/>
    <w:rsid w:val="00D84C56"/>
    <w:rsid w:val="00D84C5A"/>
    <w:rsid w:val="00D84C79"/>
    <w:rsid w:val="00D84D1A"/>
    <w:rsid w:val="00D84D44"/>
    <w:rsid w:val="00D84DE0"/>
    <w:rsid w:val="00D84E38"/>
    <w:rsid w:val="00D84F64"/>
    <w:rsid w:val="00D85018"/>
    <w:rsid w:val="00D850CE"/>
    <w:rsid w:val="00D8515E"/>
    <w:rsid w:val="00D852B9"/>
    <w:rsid w:val="00D85364"/>
    <w:rsid w:val="00D85366"/>
    <w:rsid w:val="00D853AE"/>
    <w:rsid w:val="00D8553F"/>
    <w:rsid w:val="00D8558E"/>
    <w:rsid w:val="00D855E6"/>
    <w:rsid w:val="00D85612"/>
    <w:rsid w:val="00D85618"/>
    <w:rsid w:val="00D8562F"/>
    <w:rsid w:val="00D856AF"/>
    <w:rsid w:val="00D856D0"/>
    <w:rsid w:val="00D85760"/>
    <w:rsid w:val="00D85837"/>
    <w:rsid w:val="00D85879"/>
    <w:rsid w:val="00D858F8"/>
    <w:rsid w:val="00D8597C"/>
    <w:rsid w:val="00D8597D"/>
    <w:rsid w:val="00D859B8"/>
    <w:rsid w:val="00D859DA"/>
    <w:rsid w:val="00D85A00"/>
    <w:rsid w:val="00D85A4F"/>
    <w:rsid w:val="00D85A64"/>
    <w:rsid w:val="00D85A70"/>
    <w:rsid w:val="00D85ABB"/>
    <w:rsid w:val="00D85B29"/>
    <w:rsid w:val="00D85B4D"/>
    <w:rsid w:val="00D85B76"/>
    <w:rsid w:val="00D85CDF"/>
    <w:rsid w:val="00D85D79"/>
    <w:rsid w:val="00D85D82"/>
    <w:rsid w:val="00D85DAD"/>
    <w:rsid w:val="00D85DD8"/>
    <w:rsid w:val="00D85E15"/>
    <w:rsid w:val="00D85E62"/>
    <w:rsid w:val="00D85E67"/>
    <w:rsid w:val="00D85E9A"/>
    <w:rsid w:val="00D85EB6"/>
    <w:rsid w:val="00D860DC"/>
    <w:rsid w:val="00D861A3"/>
    <w:rsid w:val="00D8623A"/>
    <w:rsid w:val="00D86268"/>
    <w:rsid w:val="00D8626B"/>
    <w:rsid w:val="00D862EB"/>
    <w:rsid w:val="00D86334"/>
    <w:rsid w:val="00D86395"/>
    <w:rsid w:val="00D86647"/>
    <w:rsid w:val="00D86652"/>
    <w:rsid w:val="00D8665F"/>
    <w:rsid w:val="00D866CF"/>
    <w:rsid w:val="00D8673A"/>
    <w:rsid w:val="00D86783"/>
    <w:rsid w:val="00D867C5"/>
    <w:rsid w:val="00D8682F"/>
    <w:rsid w:val="00D86836"/>
    <w:rsid w:val="00D869B1"/>
    <w:rsid w:val="00D869DB"/>
    <w:rsid w:val="00D869EA"/>
    <w:rsid w:val="00D86A3E"/>
    <w:rsid w:val="00D86AB8"/>
    <w:rsid w:val="00D86ACB"/>
    <w:rsid w:val="00D86B70"/>
    <w:rsid w:val="00D86CA9"/>
    <w:rsid w:val="00D86D1A"/>
    <w:rsid w:val="00D86D70"/>
    <w:rsid w:val="00D86DFF"/>
    <w:rsid w:val="00D86E13"/>
    <w:rsid w:val="00D86EA0"/>
    <w:rsid w:val="00D86F1F"/>
    <w:rsid w:val="00D86F46"/>
    <w:rsid w:val="00D8706D"/>
    <w:rsid w:val="00D8709F"/>
    <w:rsid w:val="00D871E4"/>
    <w:rsid w:val="00D871E9"/>
    <w:rsid w:val="00D87337"/>
    <w:rsid w:val="00D873B3"/>
    <w:rsid w:val="00D873CF"/>
    <w:rsid w:val="00D87439"/>
    <w:rsid w:val="00D87476"/>
    <w:rsid w:val="00D87494"/>
    <w:rsid w:val="00D874C4"/>
    <w:rsid w:val="00D87508"/>
    <w:rsid w:val="00D876B6"/>
    <w:rsid w:val="00D876D2"/>
    <w:rsid w:val="00D87767"/>
    <w:rsid w:val="00D8785A"/>
    <w:rsid w:val="00D87888"/>
    <w:rsid w:val="00D87915"/>
    <w:rsid w:val="00D8792F"/>
    <w:rsid w:val="00D87978"/>
    <w:rsid w:val="00D87A58"/>
    <w:rsid w:val="00D87A8A"/>
    <w:rsid w:val="00D87A9D"/>
    <w:rsid w:val="00D87AAE"/>
    <w:rsid w:val="00D87AE0"/>
    <w:rsid w:val="00D87B79"/>
    <w:rsid w:val="00D87BA7"/>
    <w:rsid w:val="00D87BDC"/>
    <w:rsid w:val="00D87C71"/>
    <w:rsid w:val="00D87C8C"/>
    <w:rsid w:val="00D87CC3"/>
    <w:rsid w:val="00D87D2F"/>
    <w:rsid w:val="00D87D78"/>
    <w:rsid w:val="00D87DD1"/>
    <w:rsid w:val="00D87DF8"/>
    <w:rsid w:val="00D87E23"/>
    <w:rsid w:val="00D87E82"/>
    <w:rsid w:val="00D87ED7"/>
    <w:rsid w:val="00D87EFB"/>
    <w:rsid w:val="00D87F06"/>
    <w:rsid w:val="00D87F8F"/>
    <w:rsid w:val="00D87FB7"/>
    <w:rsid w:val="00D90050"/>
    <w:rsid w:val="00D900B1"/>
    <w:rsid w:val="00D900EE"/>
    <w:rsid w:val="00D900F3"/>
    <w:rsid w:val="00D90123"/>
    <w:rsid w:val="00D901BD"/>
    <w:rsid w:val="00D90345"/>
    <w:rsid w:val="00D90384"/>
    <w:rsid w:val="00D903FD"/>
    <w:rsid w:val="00D904BC"/>
    <w:rsid w:val="00D90578"/>
    <w:rsid w:val="00D905B5"/>
    <w:rsid w:val="00D906FD"/>
    <w:rsid w:val="00D90708"/>
    <w:rsid w:val="00D90750"/>
    <w:rsid w:val="00D90776"/>
    <w:rsid w:val="00D9083F"/>
    <w:rsid w:val="00D908CD"/>
    <w:rsid w:val="00D908EC"/>
    <w:rsid w:val="00D9097E"/>
    <w:rsid w:val="00D909C2"/>
    <w:rsid w:val="00D909C7"/>
    <w:rsid w:val="00D90A0D"/>
    <w:rsid w:val="00D90A76"/>
    <w:rsid w:val="00D90AA5"/>
    <w:rsid w:val="00D90AB9"/>
    <w:rsid w:val="00D90B44"/>
    <w:rsid w:val="00D90BCF"/>
    <w:rsid w:val="00D90C45"/>
    <w:rsid w:val="00D90DF5"/>
    <w:rsid w:val="00D90E69"/>
    <w:rsid w:val="00D90EE7"/>
    <w:rsid w:val="00D90F0E"/>
    <w:rsid w:val="00D90F31"/>
    <w:rsid w:val="00D90F3B"/>
    <w:rsid w:val="00D90FB3"/>
    <w:rsid w:val="00D9105B"/>
    <w:rsid w:val="00D9106D"/>
    <w:rsid w:val="00D91081"/>
    <w:rsid w:val="00D9113E"/>
    <w:rsid w:val="00D912BA"/>
    <w:rsid w:val="00D912D4"/>
    <w:rsid w:val="00D91344"/>
    <w:rsid w:val="00D91400"/>
    <w:rsid w:val="00D914B4"/>
    <w:rsid w:val="00D91561"/>
    <w:rsid w:val="00D9157A"/>
    <w:rsid w:val="00D9158A"/>
    <w:rsid w:val="00D91608"/>
    <w:rsid w:val="00D91613"/>
    <w:rsid w:val="00D91622"/>
    <w:rsid w:val="00D91663"/>
    <w:rsid w:val="00D916AD"/>
    <w:rsid w:val="00D916F4"/>
    <w:rsid w:val="00D9172B"/>
    <w:rsid w:val="00D91770"/>
    <w:rsid w:val="00D9179F"/>
    <w:rsid w:val="00D917A9"/>
    <w:rsid w:val="00D917B0"/>
    <w:rsid w:val="00D917BF"/>
    <w:rsid w:val="00D917E2"/>
    <w:rsid w:val="00D91942"/>
    <w:rsid w:val="00D919C1"/>
    <w:rsid w:val="00D91A3A"/>
    <w:rsid w:val="00D91A66"/>
    <w:rsid w:val="00D91A72"/>
    <w:rsid w:val="00D91A82"/>
    <w:rsid w:val="00D91B0B"/>
    <w:rsid w:val="00D91CCD"/>
    <w:rsid w:val="00D91D05"/>
    <w:rsid w:val="00D91E3C"/>
    <w:rsid w:val="00D91E92"/>
    <w:rsid w:val="00D91EEB"/>
    <w:rsid w:val="00D91F7D"/>
    <w:rsid w:val="00D91F9E"/>
    <w:rsid w:val="00D91FC2"/>
    <w:rsid w:val="00D92010"/>
    <w:rsid w:val="00D92112"/>
    <w:rsid w:val="00D921C6"/>
    <w:rsid w:val="00D92224"/>
    <w:rsid w:val="00D92227"/>
    <w:rsid w:val="00D92252"/>
    <w:rsid w:val="00D9225F"/>
    <w:rsid w:val="00D922C7"/>
    <w:rsid w:val="00D922C8"/>
    <w:rsid w:val="00D9232F"/>
    <w:rsid w:val="00D92332"/>
    <w:rsid w:val="00D92438"/>
    <w:rsid w:val="00D924B0"/>
    <w:rsid w:val="00D924D5"/>
    <w:rsid w:val="00D9254E"/>
    <w:rsid w:val="00D927A1"/>
    <w:rsid w:val="00D927AD"/>
    <w:rsid w:val="00D9298C"/>
    <w:rsid w:val="00D92A68"/>
    <w:rsid w:val="00D92B6F"/>
    <w:rsid w:val="00D92B8F"/>
    <w:rsid w:val="00D92B96"/>
    <w:rsid w:val="00D92BAF"/>
    <w:rsid w:val="00D92C84"/>
    <w:rsid w:val="00D92CB0"/>
    <w:rsid w:val="00D92CEF"/>
    <w:rsid w:val="00D92D45"/>
    <w:rsid w:val="00D92D69"/>
    <w:rsid w:val="00D92E17"/>
    <w:rsid w:val="00D92E39"/>
    <w:rsid w:val="00D92E5F"/>
    <w:rsid w:val="00D92E62"/>
    <w:rsid w:val="00D92E96"/>
    <w:rsid w:val="00D92EFB"/>
    <w:rsid w:val="00D92F95"/>
    <w:rsid w:val="00D93029"/>
    <w:rsid w:val="00D93069"/>
    <w:rsid w:val="00D93073"/>
    <w:rsid w:val="00D930A8"/>
    <w:rsid w:val="00D93189"/>
    <w:rsid w:val="00D931F5"/>
    <w:rsid w:val="00D9321B"/>
    <w:rsid w:val="00D932AE"/>
    <w:rsid w:val="00D9332D"/>
    <w:rsid w:val="00D9336F"/>
    <w:rsid w:val="00D933F3"/>
    <w:rsid w:val="00D9362A"/>
    <w:rsid w:val="00D93658"/>
    <w:rsid w:val="00D93669"/>
    <w:rsid w:val="00D936A7"/>
    <w:rsid w:val="00D936C8"/>
    <w:rsid w:val="00D9375F"/>
    <w:rsid w:val="00D9378E"/>
    <w:rsid w:val="00D93838"/>
    <w:rsid w:val="00D93867"/>
    <w:rsid w:val="00D938BA"/>
    <w:rsid w:val="00D93903"/>
    <w:rsid w:val="00D9391F"/>
    <w:rsid w:val="00D93953"/>
    <w:rsid w:val="00D93956"/>
    <w:rsid w:val="00D93A6C"/>
    <w:rsid w:val="00D93ABE"/>
    <w:rsid w:val="00D93B2B"/>
    <w:rsid w:val="00D93B33"/>
    <w:rsid w:val="00D93B5E"/>
    <w:rsid w:val="00D93BBE"/>
    <w:rsid w:val="00D93BE7"/>
    <w:rsid w:val="00D93D5D"/>
    <w:rsid w:val="00D93DA2"/>
    <w:rsid w:val="00D93F57"/>
    <w:rsid w:val="00D93F5D"/>
    <w:rsid w:val="00D93F7A"/>
    <w:rsid w:val="00D93FB1"/>
    <w:rsid w:val="00D93FC7"/>
    <w:rsid w:val="00D93FCA"/>
    <w:rsid w:val="00D94057"/>
    <w:rsid w:val="00D94136"/>
    <w:rsid w:val="00D9419A"/>
    <w:rsid w:val="00D9428B"/>
    <w:rsid w:val="00D94298"/>
    <w:rsid w:val="00D9439C"/>
    <w:rsid w:val="00D944E4"/>
    <w:rsid w:val="00D9454F"/>
    <w:rsid w:val="00D94570"/>
    <w:rsid w:val="00D945C9"/>
    <w:rsid w:val="00D94635"/>
    <w:rsid w:val="00D94655"/>
    <w:rsid w:val="00D94681"/>
    <w:rsid w:val="00D946A1"/>
    <w:rsid w:val="00D9470B"/>
    <w:rsid w:val="00D9473E"/>
    <w:rsid w:val="00D94773"/>
    <w:rsid w:val="00D947D7"/>
    <w:rsid w:val="00D9484B"/>
    <w:rsid w:val="00D948F0"/>
    <w:rsid w:val="00D94914"/>
    <w:rsid w:val="00D94AC2"/>
    <w:rsid w:val="00D94B51"/>
    <w:rsid w:val="00D94BD0"/>
    <w:rsid w:val="00D94C35"/>
    <w:rsid w:val="00D94C4C"/>
    <w:rsid w:val="00D94D1B"/>
    <w:rsid w:val="00D94DC7"/>
    <w:rsid w:val="00D94E69"/>
    <w:rsid w:val="00D94E81"/>
    <w:rsid w:val="00D94E84"/>
    <w:rsid w:val="00D94EBF"/>
    <w:rsid w:val="00D94FE5"/>
    <w:rsid w:val="00D94FE6"/>
    <w:rsid w:val="00D950B8"/>
    <w:rsid w:val="00D95126"/>
    <w:rsid w:val="00D95148"/>
    <w:rsid w:val="00D951E9"/>
    <w:rsid w:val="00D95217"/>
    <w:rsid w:val="00D9532C"/>
    <w:rsid w:val="00D95396"/>
    <w:rsid w:val="00D95399"/>
    <w:rsid w:val="00D953CA"/>
    <w:rsid w:val="00D954C1"/>
    <w:rsid w:val="00D954F0"/>
    <w:rsid w:val="00D95522"/>
    <w:rsid w:val="00D95680"/>
    <w:rsid w:val="00D956CE"/>
    <w:rsid w:val="00D95736"/>
    <w:rsid w:val="00D95769"/>
    <w:rsid w:val="00D95777"/>
    <w:rsid w:val="00D95785"/>
    <w:rsid w:val="00D95788"/>
    <w:rsid w:val="00D95792"/>
    <w:rsid w:val="00D957A9"/>
    <w:rsid w:val="00D957AC"/>
    <w:rsid w:val="00D957C6"/>
    <w:rsid w:val="00D95813"/>
    <w:rsid w:val="00D95845"/>
    <w:rsid w:val="00D95858"/>
    <w:rsid w:val="00D9589B"/>
    <w:rsid w:val="00D958BD"/>
    <w:rsid w:val="00D958C8"/>
    <w:rsid w:val="00D9591C"/>
    <w:rsid w:val="00D9592F"/>
    <w:rsid w:val="00D959B8"/>
    <w:rsid w:val="00D959CC"/>
    <w:rsid w:val="00D95A00"/>
    <w:rsid w:val="00D95A1F"/>
    <w:rsid w:val="00D95A64"/>
    <w:rsid w:val="00D95A8E"/>
    <w:rsid w:val="00D95AAD"/>
    <w:rsid w:val="00D95B52"/>
    <w:rsid w:val="00D95B82"/>
    <w:rsid w:val="00D95BE3"/>
    <w:rsid w:val="00D95C82"/>
    <w:rsid w:val="00D95CA7"/>
    <w:rsid w:val="00D95D05"/>
    <w:rsid w:val="00D95D19"/>
    <w:rsid w:val="00D95D5D"/>
    <w:rsid w:val="00D95E9D"/>
    <w:rsid w:val="00D95F23"/>
    <w:rsid w:val="00D95F5D"/>
    <w:rsid w:val="00D95FD1"/>
    <w:rsid w:val="00D9609C"/>
    <w:rsid w:val="00D96122"/>
    <w:rsid w:val="00D961AC"/>
    <w:rsid w:val="00D961BE"/>
    <w:rsid w:val="00D96219"/>
    <w:rsid w:val="00D9626C"/>
    <w:rsid w:val="00D962AF"/>
    <w:rsid w:val="00D9638C"/>
    <w:rsid w:val="00D963FC"/>
    <w:rsid w:val="00D9641D"/>
    <w:rsid w:val="00D96494"/>
    <w:rsid w:val="00D9653B"/>
    <w:rsid w:val="00D9654A"/>
    <w:rsid w:val="00D96588"/>
    <w:rsid w:val="00D965E9"/>
    <w:rsid w:val="00D9666A"/>
    <w:rsid w:val="00D96689"/>
    <w:rsid w:val="00D966AE"/>
    <w:rsid w:val="00D96725"/>
    <w:rsid w:val="00D9683F"/>
    <w:rsid w:val="00D96880"/>
    <w:rsid w:val="00D968BB"/>
    <w:rsid w:val="00D968E2"/>
    <w:rsid w:val="00D9692B"/>
    <w:rsid w:val="00D96A4A"/>
    <w:rsid w:val="00D96AA9"/>
    <w:rsid w:val="00D96AAD"/>
    <w:rsid w:val="00D96B14"/>
    <w:rsid w:val="00D96B30"/>
    <w:rsid w:val="00D96D1F"/>
    <w:rsid w:val="00D96DD9"/>
    <w:rsid w:val="00D96E09"/>
    <w:rsid w:val="00D96E1D"/>
    <w:rsid w:val="00D96E59"/>
    <w:rsid w:val="00D96E97"/>
    <w:rsid w:val="00D96F2B"/>
    <w:rsid w:val="00D96FCE"/>
    <w:rsid w:val="00D96FD0"/>
    <w:rsid w:val="00D96FFF"/>
    <w:rsid w:val="00D970EC"/>
    <w:rsid w:val="00D9713F"/>
    <w:rsid w:val="00D9717D"/>
    <w:rsid w:val="00D97187"/>
    <w:rsid w:val="00D97197"/>
    <w:rsid w:val="00D971C6"/>
    <w:rsid w:val="00D971C9"/>
    <w:rsid w:val="00D97222"/>
    <w:rsid w:val="00D97230"/>
    <w:rsid w:val="00D97256"/>
    <w:rsid w:val="00D972D3"/>
    <w:rsid w:val="00D97352"/>
    <w:rsid w:val="00D97385"/>
    <w:rsid w:val="00D9745A"/>
    <w:rsid w:val="00D9745F"/>
    <w:rsid w:val="00D974CB"/>
    <w:rsid w:val="00D974D0"/>
    <w:rsid w:val="00D975AE"/>
    <w:rsid w:val="00D97663"/>
    <w:rsid w:val="00D97668"/>
    <w:rsid w:val="00D976C4"/>
    <w:rsid w:val="00D97702"/>
    <w:rsid w:val="00D977A0"/>
    <w:rsid w:val="00D97847"/>
    <w:rsid w:val="00D978A6"/>
    <w:rsid w:val="00D97943"/>
    <w:rsid w:val="00D97A41"/>
    <w:rsid w:val="00D97A90"/>
    <w:rsid w:val="00D97A9D"/>
    <w:rsid w:val="00D97ACF"/>
    <w:rsid w:val="00D97AE3"/>
    <w:rsid w:val="00D97AF6"/>
    <w:rsid w:val="00D97B42"/>
    <w:rsid w:val="00D97C3D"/>
    <w:rsid w:val="00D97CD8"/>
    <w:rsid w:val="00D97D91"/>
    <w:rsid w:val="00D97DED"/>
    <w:rsid w:val="00D97E11"/>
    <w:rsid w:val="00D97E93"/>
    <w:rsid w:val="00D97ECF"/>
    <w:rsid w:val="00D97EDF"/>
    <w:rsid w:val="00D97F74"/>
    <w:rsid w:val="00D97FC0"/>
    <w:rsid w:val="00DA001A"/>
    <w:rsid w:val="00DA004F"/>
    <w:rsid w:val="00DA0056"/>
    <w:rsid w:val="00DA0184"/>
    <w:rsid w:val="00DA01E9"/>
    <w:rsid w:val="00DA02BD"/>
    <w:rsid w:val="00DA02E7"/>
    <w:rsid w:val="00DA0377"/>
    <w:rsid w:val="00DA038A"/>
    <w:rsid w:val="00DA03CE"/>
    <w:rsid w:val="00DA040A"/>
    <w:rsid w:val="00DA045B"/>
    <w:rsid w:val="00DA0483"/>
    <w:rsid w:val="00DA04A6"/>
    <w:rsid w:val="00DA04B2"/>
    <w:rsid w:val="00DA04BE"/>
    <w:rsid w:val="00DA052B"/>
    <w:rsid w:val="00DA0583"/>
    <w:rsid w:val="00DA05A4"/>
    <w:rsid w:val="00DA05C7"/>
    <w:rsid w:val="00DA05CD"/>
    <w:rsid w:val="00DA05D2"/>
    <w:rsid w:val="00DA05DD"/>
    <w:rsid w:val="00DA0656"/>
    <w:rsid w:val="00DA0663"/>
    <w:rsid w:val="00DA06E4"/>
    <w:rsid w:val="00DA06F1"/>
    <w:rsid w:val="00DA07B5"/>
    <w:rsid w:val="00DA07FD"/>
    <w:rsid w:val="00DA083A"/>
    <w:rsid w:val="00DA084D"/>
    <w:rsid w:val="00DA086A"/>
    <w:rsid w:val="00DA0913"/>
    <w:rsid w:val="00DA0939"/>
    <w:rsid w:val="00DA0946"/>
    <w:rsid w:val="00DA097A"/>
    <w:rsid w:val="00DA0999"/>
    <w:rsid w:val="00DA09C8"/>
    <w:rsid w:val="00DA0A0D"/>
    <w:rsid w:val="00DA0A63"/>
    <w:rsid w:val="00DA0A71"/>
    <w:rsid w:val="00DA0A84"/>
    <w:rsid w:val="00DA0AE6"/>
    <w:rsid w:val="00DA0B55"/>
    <w:rsid w:val="00DA0B5B"/>
    <w:rsid w:val="00DA0C84"/>
    <w:rsid w:val="00DA0CBE"/>
    <w:rsid w:val="00DA0CE6"/>
    <w:rsid w:val="00DA0D23"/>
    <w:rsid w:val="00DA0D33"/>
    <w:rsid w:val="00DA0E2D"/>
    <w:rsid w:val="00DA0E30"/>
    <w:rsid w:val="00DA0E35"/>
    <w:rsid w:val="00DA0E8A"/>
    <w:rsid w:val="00DA0EF8"/>
    <w:rsid w:val="00DA0F0B"/>
    <w:rsid w:val="00DA0FD1"/>
    <w:rsid w:val="00DA0FE6"/>
    <w:rsid w:val="00DA1038"/>
    <w:rsid w:val="00DA1049"/>
    <w:rsid w:val="00DA1134"/>
    <w:rsid w:val="00DA1184"/>
    <w:rsid w:val="00DA11BB"/>
    <w:rsid w:val="00DA11E6"/>
    <w:rsid w:val="00DA1256"/>
    <w:rsid w:val="00DA12FE"/>
    <w:rsid w:val="00DA131D"/>
    <w:rsid w:val="00DA1366"/>
    <w:rsid w:val="00DA13C7"/>
    <w:rsid w:val="00DA146E"/>
    <w:rsid w:val="00DA155E"/>
    <w:rsid w:val="00DA1569"/>
    <w:rsid w:val="00DA1576"/>
    <w:rsid w:val="00DA1579"/>
    <w:rsid w:val="00DA15E4"/>
    <w:rsid w:val="00DA15ED"/>
    <w:rsid w:val="00DA169D"/>
    <w:rsid w:val="00DA16CA"/>
    <w:rsid w:val="00DA16D9"/>
    <w:rsid w:val="00DA1850"/>
    <w:rsid w:val="00DA1903"/>
    <w:rsid w:val="00DA19D3"/>
    <w:rsid w:val="00DA1A43"/>
    <w:rsid w:val="00DA1A73"/>
    <w:rsid w:val="00DA1AE3"/>
    <w:rsid w:val="00DA1B12"/>
    <w:rsid w:val="00DA1B47"/>
    <w:rsid w:val="00DA1B80"/>
    <w:rsid w:val="00DA1CAE"/>
    <w:rsid w:val="00DA1D13"/>
    <w:rsid w:val="00DA1D67"/>
    <w:rsid w:val="00DA1E35"/>
    <w:rsid w:val="00DA1E3E"/>
    <w:rsid w:val="00DA1EBE"/>
    <w:rsid w:val="00DA1F56"/>
    <w:rsid w:val="00DA1FBA"/>
    <w:rsid w:val="00DA2098"/>
    <w:rsid w:val="00DA20A5"/>
    <w:rsid w:val="00DA20CC"/>
    <w:rsid w:val="00DA2208"/>
    <w:rsid w:val="00DA2280"/>
    <w:rsid w:val="00DA22AF"/>
    <w:rsid w:val="00DA22C4"/>
    <w:rsid w:val="00DA22E4"/>
    <w:rsid w:val="00DA2371"/>
    <w:rsid w:val="00DA23EA"/>
    <w:rsid w:val="00DA240F"/>
    <w:rsid w:val="00DA24CF"/>
    <w:rsid w:val="00DA251E"/>
    <w:rsid w:val="00DA2547"/>
    <w:rsid w:val="00DA25FC"/>
    <w:rsid w:val="00DA2618"/>
    <w:rsid w:val="00DA26A1"/>
    <w:rsid w:val="00DA26CD"/>
    <w:rsid w:val="00DA26FE"/>
    <w:rsid w:val="00DA27D7"/>
    <w:rsid w:val="00DA27D9"/>
    <w:rsid w:val="00DA27F2"/>
    <w:rsid w:val="00DA2801"/>
    <w:rsid w:val="00DA28C4"/>
    <w:rsid w:val="00DA2939"/>
    <w:rsid w:val="00DA2A25"/>
    <w:rsid w:val="00DA2A40"/>
    <w:rsid w:val="00DA2AB4"/>
    <w:rsid w:val="00DA2ACC"/>
    <w:rsid w:val="00DA2B28"/>
    <w:rsid w:val="00DA2B65"/>
    <w:rsid w:val="00DA2BE7"/>
    <w:rsid w:val="00DA2C05"/>
    <w:rsid w:val="00DA2C68"/>
    <w:rsid w:val="00DA2C87"/>
    <w:rsid w:val="00DA2CD0"/>
    <w:rsid w:val="00DA2CD7"/>
    <w:rsid w:val="00DA2CE5"/>
    <w:rsid w:val="00DA2DBB"/>
    <w:rsid w:val="00DA2EDB"/>
    <w:rsid w:val="00DA2F53"/>
    <w:rsid w:val="00DA2FF3"/>
    <w:rsid w:val="00DA303A"/>
    <w:rsid w:val="00DA30D3"/>
    <w:rsid w:val="00DA3128"/>
    <w:rsid w:val="00DA3160"/>
    <w:rsid w:val="00DA3230"/>
    <w:rsid w:val="00DA3270"/>
    <w:rsid w:val="00DA3298"/>
    <w:rsid w:val="00DA32DF"/>
    <w:rsid w:val="00DA3365"/>
    <w:rsid w:val="00DA339C"/>
    <w:rsid w:val="00DA33B7"/>
    <w:rsid w:val="00DA33BF"/>
    <w:rsid w:val="00DA3449"/>
    <w:rsid w:val="00DA3478"/>
    <w:rsid w:val="00DA347C"/>
    <w:rsid w:val="00DA3506"/>
    <w:rsid w:val="00DA3522"/>
    <w:rsid w:val="00DA3636"/>
    <w:rsid w:val="00DA3659"/>
    <w:rsid w:val="00DA3734"/>
    <w:rsid w:val="00DA38AB"/>
    <w:rsid w:val="00DA38BF"/>
    <w:rsid w:val="00DA38F4"/>
    <w:rsid w:val="00DA3A96"/>
    <w:rsid w:val="00DA3AD4"/>
    <w:rsid w:val="00DA3AF7"/>
    <w:rsid w:val="00DA3AFA"/>
    <w:rsid w:val="00DA3BCF"/>
    <w:rsid w:val="00DA3BDC"/>
    <w:rsid w:val="00DA3BE1"/>
    <w:rsid w:val="00DA3C4F"/>
    <w:rsid w:val="00DA3C87"/>
    <w:rsid w:val="00DA3D87"/>
    <w:rsid w:val="00DA3D91"/>
    <w:rsid w:val="00DA3D93"/>
    <w:rsid w:val="00DA3DB7"/>
    <w:rsid w:val="00DA3DCE"/>
    <w:rsid w:val="00DA3DE5"/>
    <w:rsid w:val="00DA3E30"/>
    <w:rsid w:val="00DA3EF0"/>
    <w:rsid w:val="00DA3F12"/>
    <w:rsid w:val="00DA3F1F"/>
    <w:rsid w:val="00DA3FE4"/>
    <w:rsid w:val="00DA404F"/>
    <w:rsid w:val="00DA4144"/>
    <w:rsid w:val="00DA418E"/>
    <w:rsid w:val="00DA42B7"/>
    <w:rsid w:val="00DA42CD"/>
    <w:rsid w:val="00DA4312"/>
    <w:rsid w:val="00DA4341"/>
    <w:rsid w:val="00DA4371"/>
    <w:rsid w:val="00DA4430"/>
    <w:rsid w:val="00DA4443"/>
    <w:rsid w:val="00DA448D"/>
    <w:rsid w:val="00DA44B4"/>
    <w:rsid w:val="00DA44D9"/>
    <w:rsid w:val="00DA44E7"/>
    <w:rsid w:val="00DA4578"/>
    <w:rsid w:val="00DA4599"/>
    <w:rsid w:val="00DA45AF"/>
    <w:rsid w:val="00DA45DE"/>
    <w:rsid w:val="00DA45EC"/>
    <w:rsid w:val="00DA4710"/>
    <w:rsid w:val="00DA4784"/>
    <w:rsid w:val="00DA47EA"/>
    <w:rsid w:val="00DA481D"/>
    <w:rsid w:val="00DA48FC"/>
    <w:rsid w:val="00DA4919"/>
    <w:rsid w:val="00DA4947"/>
    <w:rsid w:val="00DA4973"/>
    <w:rsid w:val="00DA4A42"/>
    <w:rsid w:val="00DA4A63"/>
    <w:rsid w:val="00DA4A6C"/>
    <w:rsid w:val="00DA4AE9"/>
    <w:rsid w:val="00DA4B73"/>
    <w:rsid w:val="00DA4B97"/>
    <w:rsid w:val="00DA4B99"/>
    <w:rsid w:val="00DA4BCC"/>
    <w:rsid w:val="00DA4C54"/>
    <w:rsid w:val="00DA4CC3"/>
    <w:rsid w:val="00DA4CDC"/>
    <w:rsid w:val="00DA4D16"/>
    <w:rsid w:val="00DA4D1B"/>
    <w:rsid w:val="00DA4DEE"/>
    <w:rsid w:val="00DA4E22"/>
    <w:rsid w:val="00DA4E62"/>
    <w:rsid w:val="00DA4E9B"/>
    <w:rsid w:val="00DA4EDE"/>
    <w:rsid w:val="00DA4F6C"/>
    <w:rsid w:val="00DA4FF4"/>
    <w:rsid w:val="00DA5020"/>
    <w:rsid w:val="00DA5132"/>
    <w:rsid w:val="00DA520A"/>
    <w:rsid w:val="00DA520D"/>
    <w:rsid w:val="00DA525C"/>
    <w:rsid w:val="00DA526B"/>
    <w:rsid w:val="00DA52CA"/>
    <w:rsid w:val="00DA52DD"/>
    <w:rsid w:val="00DA53AD"/>
    <w:rsid w:val="00DA53D9"/>
    <w:rsid w:val="00DA53DF"/>
    <w:rsid w:val="00DA5412"/>
    <w:rsid w:val="00DA54D8"/>
    <w:rsid w:val="00DA5620"/>
    <w:rsid w:val="00DA568D"/>
    <w:rsid w:val="00DA5753"/>
    <w:rsid w:val="00DA58A4"/>
    <w:rsid w:val="00DA58F7"/>
    <w:rsid w:val="00DA592C"/>
    <w:rsid w:val="00DA597D"/>
    <w:rsid w:val="00DA59FB"/>
    <w:rsid w:val="00DA5A08"/>
    <w:rsid w:val="00DA5A3E"/>
    <w:rsid w:val="00DA5A76"/>
    <w:rsid w:val="00DA5A78"/>
    <w:rsid w:val="00DA5A8C"/>
    <w:rsid w:val="00DA5AD4"/>
    <w:rsid w:val="00DA5B0D"/>
    <w:rsid w:val="00DA5B25"/>
    <w:rsid w:val="00DA5BA7"/>
    <w:rsid w:val="00DA5BD3"/>
    <w:rsid w:val="00DA5C57"/>
    <w:rsid w:val="00DA5CFE"/>
    <w:rsid w:val="00DA5D3F"/>
    <w:rsid w:val="00DA5D7D"/>
    <w:rsid w:val="00DA5E09"/>
    <w:rsid w:val="00DA5F77"/>
    <w:rsid w:val="00DA5FA3"/>
    <w:rsid w:val="00DA60CD"/>
    <w:rsid w:val="00DA60D0"/>
    <w:rsid w:val="00DA60FF"/>
    <w:rsid w:val="00DA618B"/>
    <w:rsid w:val="00DA6293"/>
    <w:rsid w:val="00DA6319"/>
    <w:rsid w:val="00DA63E2"/>
    <w:rsid w:val="00DA6426"/>
    <w:rsid w:val="00DA64DF"/>
    <w:rsid w:val="00DA6519"/>
    <w:rsid w:val="00DA65F3"/>
    <w:rsid w:val="00DA66AB"/>
    <w:rsid w:val="00DA66B5"/>
    <w:rsid w:val="00DA66BE"/>
    <w:rsid w:val="00DA676C"/>
    <w:rsid w:val="00DA68AF"/>
    <w:rsid w:val="00DA6918"/>
    <w:rsid w:val="00DA6924"/>
    <w:rsid w:val="00DA69D4"/>
    <w:rsid w:val="00DA6AB3"/>
    <w:rsid w:val="00DA6B56"/>
    <w:rsid w:val="00DA6B73"/>
    <w:rsid w:val="00DA6B89"/>
    <w:rsid w:val="00DA6BA2"/>
    <w:rsid w:val="00DA6C0E"/>
    <w:rsid w:val="00DA6D23"/>
    <w:rsid w:val="00DA6D39"/>
    <w:rsid w:val="00DA6DA6"/>
    <w:rsid w:val="00DA6E01"/>
    <w:rsid w:val="00DA6E6B"/>
    <w:rsid w:val="00DA6F6F"/>
    <w:rsid w:val="00DA6FCA"/>
    <w:rsid w:val="00DA709E"/>
    <w:rsid w:val="00DA70A2"/>
    <w:rsid w:val="00DA7105"/>
    <w:rsid w:val="00DA712B"/>
    <w:rsid w:val="00DA717C"/>
    <w:rsid w:val="00DA71D7"/>
    <w:rsid w:val="00DA7424"/>
    <w:rsid w:val="00DA74C8"/>
    <w:rsid w:val="00DA75B7"/>
    <w:rsid w:val="00DA7629"/>
    <w:rsid w:val="00DA7641"/>
    <w:rsid w:val="00DA7654"/>
    <w:rsid w:val="00DA766A"/>
    <w:rsid w:val="00DA767C"/>
    <w:rsid w:val="00DA76C6"/>
    <w:rsid w:val="00DA773B"/>
    <w:rsid w:val="00DA7765"/>
    <w:rsid w:val="00DA778C"/>
    <w:rsid w:val="00DA77C5"/>
    <w:rsid w:val="00DA784E"/>
    <w:rsid w:val="00DA787D"/>
    <w:rsid w:val="00DA78AD"/>
    <w:rsid w:val="00DA78B9"/>
    <w:rsid w:val="00DA78C8"/>
    <w:rsid w:val="00DA78CC"/>
    <w:rsid w:val="00DA795C"/>
    <w:rsid w:val="00DA79F5"/>
    <w:rsid w:val="00DA7A53"/>
    <w:rsid w:val="00DA7A8C"/>
    <w:rsid w:val="00DA7AA7"/>
    <w:rsid w:val="00DA7B2E"/>
    <w:rsid w:val="00DA7B86"/>
    <w:rsid w:val="00DA7C36"/>
    <w:rsid w:val="00DA7C52"/>
    <w:rsid w:val="00DA7C65"/>
    <w:rsid w:val="00DA7C6D"/>
    <w:rsid w:val="00DA7CAD"/>
    <w:rsid w:val="00DA7D5F"/>
    <w:rsid w:val="00DA7DD7"/>
    <w:rsid w:val="00DA7E31"/>
    <w:rsid w:val="00DA7F92"/>
    <w:rsid w:val="00DA7FA3"/>
    <w:rsid w:val="00DA7FA7"/>
    <w:rsid w:val="00DB003D"/>
    <w:rsid w:val="00DB0080"/>
    <w:rsid w:val="00DB00BD"/>
    <w:rsid w:val="00DB00C4"/>
    <w:rsid w:val="00DB00D2"/>
    <w:rsid w:val="00DB0136"/>
    <w:rsid w:val="00DB0167"/>
    <w:rsid w:val="00DB0249"/>
    <w:rsid w:val="00DB0368"/>
    <w:rsid w:val="00DB036B"/>
    <w:rsid w:val="00DB036D"/>
    <w:rsid w:val="00DB0383"/>
    <w:rsid w:val="00DB03E3"/>
    <w:rsid w:val="00DB03ED"/>
    <w:rsid w:val="00DB041D"/>
    <w:rsid w:val="00DB0431"/>
    <w:rsid w:val="00DB04B8"/>
    <w:rsid w:val="00DB04C7"/>
    <w:rsid w:val="00DB055C"/>
    <w:rsid w:val="00DB05E7"/>
    <w:rsid w:val="00DB0612"/>
    <w:rsid w:val="00DB0679"/>
    <w:rsid w:val="00DB07EE"/>
    <w:rsid w:val="00DB08B2"/>
    <w:rsid w:val="00DB0A74"/>
    <w:rsid w:val="00DB0ADF"/>
    <w:rsid w:val="00DB0AEF"/>
    <w:rsid w:val="00DB0B03"/>
    <w:rsid w:val="00DB0B04"/>
    <w:rsid w:val="00DB0B3F"/>
    <w:rsid w:val="00DB0B86"/>
    <w:rsid w:val="00DB0B8E"/>
    <w:rsid w:val="00DB0BF4"/>
    <w:rsid w:val="00DB0CAE"/>
    <w:rsid w:val="00DB0CB2"/>
    <w:rsid w:val="00DB0D76"/>
    <w:rsid w:val="00DB0DB5"/>
    <w:rsid w:val="00DB0E01"/>
    <w:rsid w:val="00DB0F2A"/>
    <w:rsid w:val="00DB0F51"/>
    <w:rsid w:val="00DB0F5D"/>
    <w:rsid w:val="00DB0FC6"/>
    <w:rsid w:val="00DB0FF3"/>
    <w:rsid w:val="00DB10BA"/>
    <w:rsid w:val="00DB1101"/>
    <w:rsid w:val="00DB112A"/>
    <w:rsid w:val="00DB116D"/>
    <w:rsid w:val="00DB11F0"/>
    <w:rsid w:val="00DB1289"/>
    <w:rsid w:val="00DB1319"/>
    <w:rsid w:val="00DB1366"/>
    <w:rsid w:val="00DB13D7"/>
    <w:rsid w:val="00DB1437"/>
    <w:rsid w:val="00DB14E0"/>
    <w:rsid w:val="00DB14FD"/>
    <w:rsid w:val="00DB1512"/>
    <w:rsid w:val="00DB1516"/>
    <w:rsid w:val="00DB1569"/>
    <w:rsid w:val="00DB156B"/>
    <w:rsid w:val="00DB15D1"/>
    <w:rsid w:val="00DB1630"/>
    <w:rsid w:val="00DB16AB"/>
    <w:rsid w:val="00DB1827"/>
    <w:rsid w:val="00DB184A"/>
    <w:rsid w:val="00DB193B"/>
    <w:rsid w:val="00DB19BA"/>
    <w:rsid w:val="00DB1A2E"/>
    <w:rsid w:val="00DB1B21"/>
    <w:rsid w:val="00DB1B72"/>
    <w:rsid w:val="00DB1BAA"/>
    <w:rsid w:val="00DB1C94"/>
    <w:rsid w:val="00DB1CDB"/>
    <w:rsid w:val="00DB1CE9"/>
    <w:rsid w:val="00DB1CFC"/>
    <w:rsid w:val="00DB1DA0"/>
    <w:rsid w:val="00DB1DF2"/>
    <w:rsid w:val="00DB1E22"/>
    <w:rsid w:val="00DB1E8B"/>
    <w:rsid w:val="00DB1EA7"/>
    <w:rsid w:val="00DB1EBE"/>
    <w:rsid w:val="00DB1EE9"/>
    <w:rsid w:val="00DB1F5E"/>
    <w:rsid w:val="00DB1F79"/>
    <w:rsid w:val="00DB1F85"/>
    <w:rsid w:val="00DB1F9F"/>
    <w:rsid w:val="00DB1FA8"/>
    <w:rsid w:val="00DB205F"/>
    <w:rsid w:val="00DB2089"/>
    <w:rsid w:val="00DB2153"/>
    <w:rsid w:val="00DB21B7"/>
    <w:rsid w:val="00DB224C"/>
    <w:rsid w:val="00DB2310"/>
    <w:rsid w:val="00DB23A2"/>
    <w:rsid w:val="00DB23D9"/>
    <w:rsid w:val="00DB2427"/>
    <w:rsid w:val="00DB24DB"/>
    <w:rsid w:val="00DB2587"/>
    <w:rsid w:val="00DB25F8"/>
    <w:rsid w:val="00DB2690"/>
    <w:rsid w:val="00DB26D4"/>
    <w:rsid w:val="00DB275F"/>
    <w:rsid w:val="00DB27A1"/>
    <w:rsid w:val="00DB27BF"/>
    <w:rsid w:val="00DB2930"/>
    <w:rsid w:val="00DB2A22"/>
    <w:rsid w:val="00DB2A79"/>
    <w:rsid w:val="00DB2AC8"/>
    <w:rsid w:val="00DB2ACD"/>
    <w:rsid w:val="00DB2BCF"/>
    <w:rsid w:val="00DB2BED"/>
    <w:rsid w:val="00DB2C22"/>
    <w:rsid w:val="00DB2D40"/>
    <w:rsid w:val="00DB2FC9"/>
    <w:rsid w:val="00DB3081"/>
    <w:rsid w:val="00DB316C"/>
    <w:rsid w:val="00DB31B5"/>
    <w:rsid w:val="00DB322A"/>
    <w:rsid w:val="00DB323C"/>
    <w:rsid w:val="00DB339A"/>
    <w:rsid w:val="00DB3409"/>
    <w:rsid w:val="00DB34BF"/>
    <w:rsid w:val="00DB34E7"/>
    <w:rsid w:val="00DB3604"/>
    <w:rsid w:val="00DB3621"/>
    <w:rsid w:val="00DB3735"/>
    <w:rsid w:val="00DB37FE"/>
    <w:rsid w:val="00DB38AB"/>
    <w:rsid w:val="00DB391F"/>
    <w:rsid w:val="00DB393F"/>
    <w:rsid w:val="00DB39A5"/>
    <w:rsid w:val="00DB39AC"/>
    <w:rsid w:val="00DB39AF"/>
    <w:rsid w:val="00DB39B7"/>
    <w:rsid w:val="00DB39B9"/>
    <w:rsid w:val="00DB3A40"/>
    <w:rsid w:val="00DB3A7B"/>
    <w:rsid w:val="00DB3ADC"/>
    <w:rsid w:val="00DB3AFF"/>
    <w:rsid w:val="00DB3B22"/>
    <w:rsid w:val="00DB3B8A"/>
    <w:rsid w:val="00DB3BB7"/>
    <w:rsid w:val="00DB3C22"/>
    <w:rsid w:val="00DB3C46"/>
    <w:rsid w:val="00DB3C90"/>
    <w:rsid w:val="00DB3CF3"/>
    <w:rsid w:val="00DB3D12"/>
    <w:rsid w:val="00DB3D43"/>
    <w:rsid w:val="00DB3DA3"/>
    <w:rsid w:val="00DB4035"/>
    <w:rsid w:val="00DB4046"/>
    <w:rsid w:val="00DB404C"/>
    <w:rsid w:val="00DB409B"/>
    <w:rsid w:val="00DB40C3"/>
    <w:rsid w:val="00DB40CB"/>
    <w:rsid w:val="00DB4117"/>
    <w:rsid w:val="00DB4135"/>
    <w:rsid w:val="00DB414B"/>
    <w:rsid w:val="00DB415C"/>
    <w:rsid w:val="00DB41A2"/>
    <w:rsid w:val="00DB425A"/>
    <w:rsid w:val="00DB42A0"/>
    <w:rsid w:val="00DB431C"/>
    <w:rsid w:val="00DB4352"/>
    <w:rsid w:val="00DB4369"/>
    <w:rsid w:val="00DB43CC"/>
    <w:rsid w:val="00DB4488"/>
    <w:rsid w:val="00DB4599"/>
    <w:rsid w:val="00DB46F2"/>
    <w:rsid w:val="00DB47AD"/>
    <w:rsid w:val="00DB47C4"/>
    <w:rsid w:val="00DB47D3"/>
    <w:rsid w:val="00DB480C"/>
    <w:rsid w:val="00DB487D"/>
    <w:rsid w:val="00DB48CE"/>
    <w:rsid w:val="00DB48F2"/>
    <w:rsid w:val="00DB48F5"/>
    <w:rsid w:val="00DB499A"/>
    <w:rsid w:val="00DB49E7"/>
    <w:rsid w:val="00DB4A66"/>
    <w:rsid w:val="00DB4A7A"/>
    <w:rsid w:val="00DB4AB4"/>
    <w:rsid w:val="00DB4AFA"/>
    <w:rsid w:val="00DB4B20"/>
    <w:rsid w:val="00DB4B63"/>
    <w:rsid w:val="00DB4B79"/>
    <w:rsid w:val="00DB4C21"/>
    <w:rsid w:val="00DB4C88"/>
    <w:rsid w:val="00DB4CAA"/>
    <w:rsid w:val="00DB4CF9"/>
    <w:rsid w:val="00DB4D05"/>
    <w:rsid w:val="00DB4D19"/>
    <w:rsid w:val="00DB4D3B"/>
    <w:rsid w:val="00DB4DFA"/>
    <w:rsid w:val="00DB4F06"/>
    <w:rsid w:val="00DB4F2F"/>
    <w:rsid w:val="00DB4FAD"/>
    <w:rsid w:val="00DB4FF3"/>
    <w:rsid w:val="00DB5076"/>
    <w:rsid w:val="00DB509E"/>
    <w:rsid w:val="00DB527C"/>
    <w:rsid w:val="00DB5283"/>
    <w:rsid w:val="00DB52A2"/>
    <w:rsid w:val="00DB52C8"/>
    <w:rsid w:val="00DB534B"/>
    <w:rsid w:val="00DB53A1"/>
    <w:rsid w:val="00DB551B"/>
    <w:rsid w:val="00DB552E"/>
    <w:rsid w:val="00DB554B"/>
    <w:rsid w:val="00DB5657"/>
    <w:rsid w:val="00DB5698"/>
    <w:rsid w:val="00DB57C2"/>
    <w:rsid w:val="00DB5817"/>
    <w:rsid w:val="00DB591E"/>
    <w:rsid w:val="00DB5944"/>
    <w:rsid w:val="00DB59B7"/>
    <w:rsid w:val="00DB59DF"/>
    <w:rsid w:val="00DB5A22"/>
    <w:rsid w:val="00DB5A28"/>
    <w:rsid w:val="00DB5ADE"/>
    <w:rsid w:val="00DB5B23"/>
    <w:rsid w:val="00DB5B8D"/>
    <w:rsid w:val="00DB5C0B"/>
    <w:rsid w:val="00DB5C10"/>
    <w:rsid w:val="00DB5C29"/>
    <w:rsid w:val="00DB5D7A"/>
    <w:rsid w:val="00DB5EB8"/>
    <w:rsid w:val="00DB5F98"/>
    <w:rsid w:val="00DB5F9F"/>
    <w:rsid w:val="00DB5FB5"/>
    <w:rsid w:val="00DB6010"/>
    <w:rsid w:val="00DB605A"/>
    <w:rsid w:val="00DB6099"/>
    <w:rsid w:val="00DB615B"/>
    <w:rsid w:val="00DB6164"/>
    <w:rsid w:val="00DB6177"/>
    <w:rsid w:val="00DB61B6"/>
    <w:rsid w:val="00DB61DB"/>
    <w:rsid w:val="00DB61EF"/>
    <w:rsid w:val="00DB62AE"/>
    <w:rsid w:val="00DB62D8"/>
    <w:rsid w:val="00DB6397"/>
    <w:rsid w:val="00DB642C"/>
    <w:rsid w:val="00DB6436"/>
    <w:rsid w:val="00DB6487"/>
    <w:rsid w:val="00DB6497"/>
    <w:rsid w:val="00DB64CA"/>
    <w:rsid w:val="00DB64CB"/>
    <w:rsid w:val="00DB6538"/>
    <w:rsid w:val="00DB65F9"/>
    <w:rsid w:val="00DB663D"/>
    <w:rsid w:val="00DB6697"/>
    <w:rsid w:val="00DB6709"/>
    <w:rsid w:val="00DB672B"/>
    <w:rsid w:val="00DB67BA"/>
    <w:rsid w:val="00DB68F8"/>
    <w:rsid w:val="00DB6910"/>
    <w:rsid w:val="00DB6928"/>
    <w:rsid w:val="00DB69AC"/>
    <w:rsid w:val="00DB6A40"/>
    <w:rsid w:val="00DB6A72"/>
    <w:rsid w:val="00DB6AC8"/>
    <w:rsid w:val="00DB6AEC"/>
    <w:rsid w:val="00DB6B3C"/>
    <w:rsid w:val="00DB6B8F"/>
    <w:rsid w:val="00DB6B93"/>
    <w:rsid w:val="00DB6BA4"/>
    <w:rsid w:val="00DB6C3D"/>
    <w:rsid w:val="00DB6D98"/>
    <w:rsid w:val="00DB6E3A"/>
    <w:rsid w:val="00DB6F24"/>
    <w:rsid w:val="00DB6FE1"/>
    <w:rsid w:val="00DB6FED"/>
    <w:rsid w:val="00DB7106"/>
    <w:rsid w:val="00DB711E"/>
    <w:rsid w:val="00DB718A"/>
    <w:rsid w:val="00DB7194"/>
    <w:rsid w:val="00DB71AF"/>
    <w:rsid w:val="00DB7249"/>
    <w:rsid w:val="00DB7255"/>
    <w:rsid w:val="00DB72D2"/>
    <w:rsid w:val="00DB7335"/>
    <w:rsid w:val="00DB7385"/>
    <w:rsid w:val="00DB7429"/>
    <w:rsid w:val="00DB744C"/>
    <w:rsid w:val="00DB7451"/>
    <w:rsid w:val="00DB74C9"/>
    <w:rsid w:val="00DB74EF"/>
    <w:rsid w:val="00DB74F6"/>
    <w:rsid w:val="00DB750C"/>
    <w:rsid w:val="00DB7547"/>
    <w:rsid w:val="00DB754A"/>
    <w:rsid w:val="00DB7554"/>
    <w:rsid w:val="00DB75E1"/>
    <w:rsid w:val="00DB75EE"/>
    <w:rsid w:val="00DB7615"/>
    <w:rsid w:val="00DB7659"/>
    <w:rsid w:val="00DB768D"/>
    <w:rsid w:val="00DB76C5"/>
    <w:rsid w:val="00DB7774"/>
    <w:rsid w:val="00DB77D1"/>
    <w:rsid w:val="00DB784D"/>
    <w:rsid w:val="00DB78C3"/>
    <w:rsid w:val="00DB790C"/>
    <w:rsid w:val="00DB7974"/>
    <w:rsid w:val="00DB79DD"/>
    <w:rsid w:val="00DB79F5"/>
    <w:rsid w:val="00DB7A31"/>
    <w:rsid w:val="00DB7A88"/>
    <w:rsid w:val="00DB7B19"/>
    <w:rsid w:val="00DB7B31"/>
    <w:rsid w:val="00DB7B6B"/>
    <w:rsid w:val="00DB7BBF"/>
    <w:rsid w:val="00DB7BD0"/>
    <w:rsid w:val="00DB7C01"/>
    <w:rsid w:val="00DB7C8A"/>
    <w:rsid w:val="00DB7D1E"/>
    <w:rsid w:val="00DB7D6E"/>
    <w:rsid w:val="00DB7DEB"/>
    <w:rsid w:val="00DB7E57"/>
    <w:rsid w:val="00DB7EAB"/>
    <w:rsid w:val="00DB7F17"/>
    <w:rsid w:val="00DB7F39"/>
    <w:rsid w:val="00DB7F5D"/>
    <w:rsid w:val="00DB7F62"/>
    <w:rsid w:val="00DB7F71"/>
    <w:rsid w:val="00DC007B"/>
    <w:rsid w:val="00DC0091"/>
    <w:rsid w:val="00DC00EF"/>
    <w:rsid w:val="00DC0104"/>
    <w:rsid w:val="00DC0179"/>
    <w:rsid w:val="00DC02A8"/>
    <w:rsid w:val="00DC02D3"/>
    <w:rsid w:val="00DC03C8"/>
    <w:rsid w:val="00DC0418"/>
    <w:rsid w:val="00DC0440"/>
    <w:rsid w:val="00DC04F3"/>
    <w:rsid w:val="00DC04F9"/>
    <w:rsid w:val="00DC0570"/>
    <w:rsid w:val="00DC0632"/>
    <w:rsid w:val="00DC06A4"/>
    <w:rsid w:val="00DC0716"/>
    <w:rsid w:val="00DC0739"/>
    <w:rsid w:val="00DC0781"/>
    <w:rsid w:val="00DC07CE"/>
    <w:rsid w:val="00DC080A"/>
    <w:rsid w:val="00DC0820"/>
    <w:rsid w:val="00DC0873"/>
    <w:rsid w:val="00DC0878"/>
    <w:rsid w:val="00DC08B3"/>
    <w:rsid w:val="00DC093A"/>
    <w:rsid w:val="00DC09BB"/>
    <w:rsid w:val="00DC09EC"/>
    <w:rsid w:val="00DC0A33"/>
    <w:rsid w:val="00DC0A58"/>
    <w:rsid w:val="00DC0A6D"/>
    <w:rsid w:val="00DC0AA5"/>
    <w:rsid w:val="00DC0AFE"/>
    <w:rsid w:val="00DC0B2E"/>
    <w:rsid w:val="00DC0B39"/>
    <w:rsid w:val="00DC0BD4"/>
    <w:rsid w:val="00DC0C82"/>
    <w:rsid w:val="00DC0C86"/>
    <w:rsid w:val="00DC0CA6"/>
    <w:rsid w:val="00DC0CB9"/>
    <w:rsid w:val="00DC0D2F"/>
    <w:rsid w:val="00DC0D31"/>
    <w:rsid w:val="00DC0D99"/>
    <w:rsid w:val="00DC0DB6"/>
    <w:rsid w:val="00DC0E28"/>
    <w:rsid w:val="00DC0F15"/>
    <w:rsid w:val="00DC0F51"/>
    <w:rsid w:val="00DC0F83"/>
    <w:rsid w:val="00DC0FCF"/>
    <w:rsid w:val="00DC1121"/>
    <w:rsid w:val="00DC114C"/>
    <w:rsid w:val="00DC11F9"/>
    <w:rsid w:val="00DC12FC"/>
    <w:rsid w:val="00DC1317"/>
    <w:rsid w:val="00DC1346"/>
    <w:rsid w:val="00DC1352"/>
    <w:rsid w:val="00DC13C1"/>
    <w:rsid w:val="00DC13DC"/>
    <w:rsid w:val="00DC13F7"/>
    <w:rsid w:val="00DC1630"/>
    <w:rsid w:val="00DC1681"/>
    <w:rsid w:val="00DC176D"/>
    <w:rsid w:val="00DC1774"/>
    <w:rsid w:val="00DC17E0"/>
    <w:rsid w:val="00DC17E1"/>
    <w:rsid w:val="00DC1807"/>
    <w:rsid w:val="00DC184C"/>
    <w:rsid w:val="00DC184F"/>
    <w:rsid w:val="00DC185B"/>
    <w:rsid w:val="00DC18FA"/>
    <w:rsid w:val="00DC1909"/>
    <w:rsid w:val="00DC195F"/>
    <w:rsid w:val="00DC1A13"/>
    <w:rsid w:val="00DC1A6B"/>
    <w:rsid w:val="00DC1B65"/>
    <w:rsid w:val="00DC1BC7"/>
    <w:rsid w:val="00DC1CE2"/>
    <w:rsid w:val="00DC1CEB"/>
    <w:rsid w:val="00DC1DB9"/>
    <w:rsid w:val="00DC1DF7"/>
    <w:rsid w:val="00DC1F29"/>
    <w:rsid w:val="00DC1F2A"/>
    <w:rsid w:val="00DC200E"/>
    <w:rsid w:val="00DC2018"/>
    <w:rsid w:val="00DC2034"/>
    <w:rsid w:val="00DC2048"/>
    <w:rsid w:val="00DC209B"/>
    <w:rsid w:val="00DC20EA"/>
    <w:rsid w:val="00DC2133"/>
    <w:rsid w:val="00DC2152"/>
    <w:rsid w:val="00DC2171"/>
    <w:rsid w:val="00DC224F"/>
    <w:rsid w:val="00DC2255"/>
    <w:rsid w:val="00DC2299"/>
    <w:rsid w:val="00DC2309"/>
    <w:rsid w:val="00DC233F"/>
    <w:rsid w:val="00DC2366"/>
    <w:rsid w:val="00DC248E"/>
    <w:rsid w:val="00DC249A"/>
    <w:rsid w:val="00DC24A1"/>
    <w:rsid w:val="00DC24F6"/>
    <w:rsid w:val="00DC2565"/>
    <w:rsid w:val="00DC258B"/>
    <w:rsid w:val="00DC258C"/>
    <w:rsid w:val="00DC25B6"/>
    <w:rsid w:val="00DC25CB"/>
    <w:rsid w:val="00DC25CE"/>
    <w:rsid w:val="00DC25CF"/>
    <w:rsid w:val="00DC25D3"/>
    <w:rsid w:val="00DC25DE"/>
    <w:rsid w:val="00DC25EB"/>
    <w:rsid w:val="00DC2610"/>
    <w:rsid w:val="00DC2661"/>
    <w:rsid w:val="00DC26D7"/>
    <w:rsid w:val="00DC2704"/>
    <w:rsid w:val="00DC277B"/>
    <w:rsid w:val="00DC27C2"/>
    <w:rsid w:val="00DC292F"/>
    <w:rsid w:val="00DC2A20"/>
    <w:rsid w:val="00DC2B2B"/>
    <w:rsid w:val="00DC2BA7"/>
    <w:rsid w:val="00DC2CA3"/>
    <w:rsid w:val="00DC2CA7"/>
    <w:rsid w:val="00DC2CAC"/>
    <w:rsid w:val="00DC2D3A"/>
    <w:rsid w:val="00DC2DA2"/>
    <w:rsid w:val="00DC2ECF"/>
    <w:rsid w:val="00DC3010"/>
    <w:rsid w:val="00DC3054"/>
    <w:rsid w:val="00DC3094"/>
    <w:rsid w:val="00DC30FB"/>
    <w:rsid w:val="00DC317F"/>
    <w:rsid w:val="00DC318F"/>
    <w:rsid w:val="00DC31AE"/>
    <w:rsid w:val="00DC32B3"/>
    <w:rsid w:val="00DC3331"/>
    <w:rsid w:val="00DC356E"/>
    <w:rsid w:val="00DC36AD"/>
    <w:rsid w:val="00DC36CD"/>
    <w:rsid w:val="00DC36F1"/>
    <w:rsid w:val="00DC3749"/>
    <w:rsid w:val="00DC3771"/>
    <w:rsid w:val="00DC3773"/>
    <w:rsid w:val="00DC37CE"/>
    <w:rsid w:val="00DC3831"/>
    <w:rsid w:val="00DC38D1"/>
    <w:rsid w:val="00DC38EE"/>
    <w:rsid w:val="00DC3A02"/>
    <w:rsid w:val="00DC3A8A"/>
    <w:rsid w:val="00DC3B03"/>
    <w:rsid w:val="00DC3B11"/>
    <w:rsid w:val="00DC3B21"/>
    <w:rsid w:val="00DC3BC8"/>
    <w:rsid w:val="00DC3C1F"/>
    <w:rsid w:val="00DC3CB0"/>
    <w:rsid w:val="00DC3CE2"/>
    <w:rsid w:val="00DC3D0C"/>
    <w:rsid w:val="00DC3D7D"/>
    <w:rsid w:val="00DC3E4C"/>
    <w:rsid w:val="00DC3E66"/>
    <w:rsid w:val="00DC3FED"/>
    <w:rsid w:val="00DC40A5"/>
    <w:rsid w:val="00DC40CF"/>
    <w:rsid w:val="00DC410A"/>
    <w:rsid w:val="00DC4182"/>
    <w:rsid w:val="00DC4185"/>
    <w:rsid w:val="00DC42CF"/>
    <w:rsid w:val="00DC42DF"/>
    <w:rsid w:val="00DC437C"/>
    <w:rsid w:val="00DC43DF"/>
    <w:rsid w:val="00DC4489"/>
    <w:rsid w:val="00DC44F9"/>
    <w:rsid w:val="00DC4506"/>
    <w:rsid w:val="00DC45A9"/>
    <w:rsid w:val="00DC45BB"/>
    <w:rsid w:val="00DC46E1"/>
    <w:rsid w:val="00DC46E7"/>
    <w:rsid w:val="00DC46E9"/>
    <w:rsid w:val="00DC4767"/>
    <w:rsid w:val="00DC4779"/>
    <w:rsid w:val="00DC47B5"/>
    <w:rsid w:val="00DC4862"/>
    <w:rsid w:val="00DC4955"/>
    <w:rsid w:val="00DC495F"/>
    <w:rsid w:val="00DC49D5"/>
    <w:rsid w:val="00DC49EE"/>
    <w:rsid w:val="00DC4A4D"/>
    <w:rsid w:val="00DC4B44"/>
    <w:rsid w:val="00DC4B62"/>
    <w:rsid w:val="00DC4B68"/>
    <w:rsid w:val="00DC4BD5"/>
    <w:rsid w:val="00DC4BDA"/>
    <w:rsid w:val="00DC4C7A"/>
    <w:rsid w:val="00DC4C91"/>
    <w:rsid w:val="00DC4CD9"/>
    <w:rsid w:val="00DC4D73"/>
    <w:rsid w:val="00DC4DB5"/>
    <w:rsid w:val="00DC4E78"/>
    <w:rsid w:val="00DC4EA4"/>
    <w:rsid w:val="00DC4F83"/>
    <w:rsid w:val="00DC4FD2"/>
    <w:rsid w:val="00DC4FEC"/>
    <w:rsid w:val="00DC500D"/>
    <w:rsid w:val="00DC500F"/>
    <w:rsid w:val="00DC50E1"/>
    <w:rsid w:val="00DC5184"/>
    <w:rsid w:val="00DC51FA"/>
    <w:rsid w:val="00DC522D"/>
    <w:rsid w:val="00DC525B"/>
    <w:rsid w:val="00DC5296"/>
    <w:rsid w:val="00DC52AF"/>
    <w:rsid w:val="00DC52B5"/>
    <w:rsid w:val="00DC52CD"/>
    <w:rsid w:val="00DC52E0"/>
    <w:rsid w:val="00DC5361"/>
    <w:rsid w:val="00DC53CB"/>
    <w:rsid w:val="00DC53E2"/>
    <w:rsid w:val="00DC54AB"/>
    <w:rsid w:val="00DC54B7"/>
    <w:rsid w:val="00DC5563"/>
    <w:rsid w:val="00DC5595"/>
    <w:rsid w:val="00DC5603"/>
    <w:rsid w:val="00DC56B4"/>
    <w:rsid w:val="00DC56FE"/>
    <w:rsid w:val="00DC57EF"/>
    <w:rsid w:val="00DC5869"/>
    <w:rsid w:val="00DC58E2"/>
    <w:rsid w:val="00DC5902"/>
    <w:rsid w:val="00DC59FA"/>
    <w:rsid w:val="00DC5A11"/>
    <w:rsid w:val="00DC5A13"/>
    <w:rsid w:val="00DC5A27"/>
    <w:rsid w:val="00DC5AD6"/>
    <w:rsid w:val="00DC5AE6"/>
    <w:rsid w:val="00DC5C1D"/>
    <w:rsid w:val="00DC5D55"/>
    <w:rsid w:val="00DC5EAB"/>
    <w:rsid w:val="00DC5ED4"/>
    <w:rsid w:val="00DC5EDB"/>
    <w:rsid w:val="00DC6078"/>
    <w:rsid w:val="00DC607E"/>
    <w:rsid w:val="00DC60CB"/>
    <w:rsid w:val="00DC60D3"/>
    <w:rsid w:val="00DC60DD"/>
    <w:rsid w:val="00DC61C7"/>
    <w:rsid w:val="00DC6268"/>
    <w:rsid w:val="00DC62FE"/>
    <w:rsid w:val="00DC6303"/>
    <w:rsid w:val="00DC6420"/>
    <w:rsid w:val="00DC6424"/>
    <w:rsid w:val="00DC658D"/>
    <w:rsid w:val="00DC65DD"/>
    <w:rsid w:val="00DC662E"/>
    <w:rsid w:val="00DC6636"/>
    <w:rsid w:val="00DC6639"/>
    <w:rsid w:val="00DC6682"/>
    <w:rsid w:val="00DC668E"/>
    <w:rsid w:val="00DC66AD"/>
    <w:rsid w:val="00DC6811"/>
    <w:rsid w:val="00DC6831"/>
    <w:rsid w:val="00DC685B"/>
    <w:rsid w:val="00DC68B5"/>
    <w:rsid w:val="00DC6923"/>
    <w:rsid w:val="00DC6959"/>
    <w:rsid w:val="00DC6999"/>
    <w:rsid w:val="00DC69C1"/>
    <w:rsid w:val="00DC6AB1"/>
    <w:rsid w:val="00DC6AB4"/>
    <w:rsid w:val="00DC6B4E"/>
    <w:rsid w:val="00DC6C63"/>
    <w:rsid w:val="00DC6C79"/>
    <w:rsid w:val="00DC6CD0"/>
    <w:rsid w:val="00DC6D11"/>
    <w:rsid w:val="00DC6D61"/>
    <w:rsid w:val="00DC6D67"/>
    <w:rsid w:val="00DC6E88"/>
    <w:rsid w:val="00DC6F06"/>
    <w:rsid w:val="00DC6F8C"/>
    <w:rsid w:val="00DC6FB9"/>
    <w:rsid w:val="00DC7092"/>
    <w:rsid w:val="00DC70B9"/>
    <w:rsid w:val="00DC70E3"/>
    <w:rsid w:val="00DC72F2"/>
    <w:rsid w:val="00DC730F"/>
    <w:rsid w:val="00DC738F"/>
    <w:rsid w:val="00DC73F3"/>
    <w:rsid w:val="00DC740F"/>
    <w:rsid w:val="00DC7424"/>
    <w:rsid w:val="00DC74E0"/>
    <w:rsid w:val="00DC74F9"/>
    <w:rsid w:val="00DC7553"/>
    <w:rsid w:val="00DC75BC"/>
    <w:rsid w:val="00DC75DD"/>
    <w:rsid w:val="00DC75EF"/>
    <w:rsid w:val="00DC76A1"/>
    <w:rsid w:val="00DC76F5"/>
    <w:rsid w:val="00DC771A"/>
    <w:rsid w:val="00DC7774"/>
    <w:rsid w:val="00DC77B1"/>
    <w:rsid w:val="00DC783E"/>
    <w:rsid w:val="00DC7845"/>
    <w:rsid w:val="00DC7889"/>
    <w:rsid w:val="00DC795D"/>
    <w:rsid w:val="00DC7A1B"/>
    <w:rsid w:val="00DC7A60"/>
    <w:rsid w:val="00DC7B22"/>
    <w:rsid w:val="00DC7C13"/>
    <w:rsid w:val="00DC7C6B"/>
    <w:rsid w:val="00DC7D37"/>
    <w:rsid w:val="00DC7D74"/>
    <w:rsid w:val="00DC7DB5"/>
    <w:rsid w:val="00DC7DC1"/>
    <w:rsid w:val="00DC7DD7"/>
    <w:rsid w:val="00DC7E07"/>
    <w:rsid w:val="00DC7E1E"/>
    <w:rsid w:val="00DC7E8A"/>
    <w:rsid w:val="00DC7F1D"/>
    <w:rsid w:val="00DD0002"/>
    <w:rsid w:val="00DD004C"/>
    <w:rsid w:val="00DD0069"/>
    <w:rsid w:val="00DD00B1"/>
    <w:rsid w:val="00DD0100"/>
    <w:rsid w:val="00DD0120"/>
    <w:rsid w:val="00DD01D0"/>
    <w:rsid w:val="00DD02DF"/>
    <w:rsid w:val="00DD0421"/>
    <w:rsid w:val="00DD0428"/>
    <w:rsid w:val="00DD04DE"/>
    <w:rsid w:val="00DD0543"/>
    <w:rsid w:val="00DD0558"/>
    <w:rsid w:val="00DD05B6"/>
    <w:rsid w:val="00DD05DA"/>
    <w:rsid w:val="00DD05E9"/>
    <w:rsid w:val="00DD0662"/>
    <w:rsid w:val="00DD0703"/>
    <w:rsid w:val="00DD0791"/>
    <w:rsid w:val="00DD07EC"/>
    <w:rsid w:val="00DD0806"/>
    <w:rsid w:val="00DD085B"/>
    <w:rsid w:val="00DD08F4"/>
    <w:rsid w:val="00DD0A0D"/>
    <w:rsid w:val="00DD0A1D"/>
    <w:rsid w:val="00DD0B03"/>
    <w:rsid w:val="00DD0B16"/>
    <w:rsid w:val="00DD0B80"/>
    <w:rsid w:val="00DD0BC4"/>
    <w:rsid w:val="00DD0BCA"/>
    <w:rsid w:val="00DD0C89"/>
    <w:rsid w:val="00DD0D03"/>
    <w:rsid w:val="00DD0D3C"/>
    <w:rsid w:val="00DD0D99"/>
    <w:rsid w:val="00DD0D9D"/>
    <w:rsid w:val="00DD0DEA"/>
    <w:rsid w:val="00DD0DEC"/>
    <w:rsid w:val="00DD0E11"/>
    <w:rsid w:val="00DD0E12"/>
    <w:rsid w:val="00DD0E27"/>
    <w:rsid w:val="00DD0E3F"/>
    <w:rsid w:val="00DD0EB4"/>
    <w:rsid w:val="00DD0EDA"/>
    <w:rsid w:val="00DD0F7A"/>
    <w:rsid w:val="00DD0FF4"/>
    <w:rsid w:val="00DD108A"/>
    <w:rsid w:val="00DD10B1"/>
    <w:rsid w:val="00DD119F"/>
    <w:rsid w:val="00DD12C6"/>
    <w:rsid w:val="00DD13F8"/>
    <w:rsid w:val="00DD1420"/>
    <w:rsid w:val="00DD1454"/>
    <w:rsid w:val="00DD1464"/>
    <w:rsid w:val="00DD146A"/>
    <w:rsid w:val="00DD14DA"/>
    <w:rsid w:val="00DD14EB"/>
    <w:rsid w:val="00DD160A"/>
    <w:rsid w:val="00DD167A"/>
    <w:rsid w:val="00DD16B7"/>
    <w:rsid w:val="00DD17A4"/>
    <w:rsid w:val="00DD17FF"/>
    <w:rsid w:val="00DD1892"/>
    <w:rsid w:val="00DD18AC"/>
    <w:rsid w:val="00DD18BC"/>
    <w:rsid w:val="00DD1945"/>
    <w:rsid w:val="00DD1974"/>
    <w:rsid w:val="00DD19D8"/>
    <w:rsid w:val="00DD1A33"/>
    <w:rsid w:val="00DD1AAF"/>
    <w:rsid w:val="00DD1ADC"/>
    <w:rsid w:val="00DD1B19"/>
    <w:rsid w:val="00DD1B9D"/>
    <w:rsid w:val="00DD1C58"/>
    <w:rsid w:val="00DD1C9F"/>
    <w:rsid w:val="00DD1DB0"/>
    <w:rsid w:val="00DD1DDC"/>
    <w:rsid w:val="00DD1E2B"/>
    <w:rsid w:val="00DD1E45"/>
    <w:rsid w:val="00DD1F3F"/>
    <w:rsid w:val="00DD1F9B"/>
    <w:rsid w:val="00DD2028"/>
    <w:rsid w:val="00DD2049"/>
    <w:rsid w:val="00DD206D"/>
    <w:rsid w:val="00DD213E"/>
    <w:rsid w:val="00DD21A8"/>
    <w:rsid w:val="00DD21ED"/>
    <w:rsid w:val="00DD2205"/>
    <w:rsid w:val="00DD2256"/>
    <w:rsid w:val="00DD23A4"/>
    <w:rsid w:val="00DD244C"/>
    <w:rsid w:val="00DD247B"/>
    <w:rsid w:val="00DD247E"/>
    <w:rsid w:val="00DD2522"/>
    <w:rsid w:val="00DD252F"/>
    <w:rsid w:val="00DD253C"/>
    <w:rsid w:val="00DD254E"/>
    <w:rsid w:val="00DD2563"/>
    <w:rsid w:val="00DD25E6"/>
    <w:rsid w:val="00DD25F6"/>
    <w:rsid w:val="00DD2667"/>
    <w:rsid w:val="00DD26CC"/>
    <w:rsid w:val="00DD278E"/>
    <w:rsid w:val="00DD2A14"/>
    <w:rsid w:val="00DD2A71"/>
    <w:rsid w:val="00DD2A8B"/>
    <w:rsid w:val="00DD2A90"/>
    <w:rsid w:val="00DD2AA5"/>
    <w:rsid w:val="00DD2AE6"/>
    <w:rsid w:val="00DD2B46"/>
    <w:rsid w:val="00DD2BB1"/>
    <w:rsid w:val="00DD2CA8"/>
    <w:rsid w:val="00DD2CB6"/>
    <w:rsid w:val="00DD2CDA"/>
    <w:rsid w:val="00DD2D7D"/>
    <w:rsid w:val="00DD2DE1"/>
    <w:rsid w:val="00DD2DEC"/>
    <w:rsid w:val="00DD2E07"/>
    <w:rsid w:val="00DD2E14"/>
    <w:rsid w:val="00DD2EBD"/>
    <w:rsid w:val="00DD2F33"/>
    <w:rsid w:val="00DD2F6C"/>
    <w:rsid w:val="00DD2F91"/>
    <w:rsid w:val="00DD2FC7"/>
    <w:rsid w:val="00DD2FF6"/>
    <w:rsid w:val="00DD304D"/>
    <w:rsid w:val="00DD3054"/>
    <w:rsid w:val="00DD3076"/>
    <w:rsid w:val="00DD3094"/>
    <w:rsid w:val="00DD30B1"/>
    <w:rsid w:val="00DD32E1"/>
    <w:rsid w:val="00DD3320"/>
    <w:rsid w:val="00DD3342"/>
    <w:rsid w:val="00DD3359"/>
    <w:rsid w:val="00DD338D"/>
    <w:rsid w:val="00DD3466"/>
    <w:rsid w:val="00DD346F"/>
    <w:rsid w:val="00DD3524"/>
    <w:rsid w:val="00DD356E"/>
    <w:rsid w:val="00DD35AE"/>
    <w:rsid w:val="00DD3613"/>
    <w:rsid w:val="00DD364F"/>
    <w:rsid w:val="00DD36C8"/>
    <w:rsid w:val="00DD3769"/>
    <w:rsid w:val="00DD37B3"/>
    <w:rsid w:val="00DD37E8"/>
    <w:rsid w:val="00DD3876"/>
    <w:rsid w:val="00DD38A4"/>
    <w:rsid w:val="00DD38CE"/>
    <w:rsid w:val="00DD3920"/>
    <w:rsid w:val="00DD399D"/>
    <w:rsid w:val="00DD3A57"/>
    <w:rsid w:val="00DD3A5D"/>
    <w:rsid w:val="00DD3AA9"/>
    <w:rsid w:val="00DD3B6D"/>
    <w:rsid w:val="00DD3B73"/>
    <w:rsid w:val="00DD3CA9"/>
    <w:rsid w:val="00DD3CCC"/>
    <w:rsid w:val="00DD3E06"/>
    <w:rsid w:val="00DD3E94"/>
    <w:rsid w:val="00DD3EB3"/>
    <w:rsid w:val="00DD3EBB"/>
    <w:rsid w:val="00DD4014"/>
    <w:rsid w:val="00DD4067"/>
    <w:rsid w:val="00DD4097"/>
    <w:rsid w:val="00DD40AF"/>
    <w:rsid w:val="00DD40C8"/>
    <w:rsid w:val="00DD40CD"/>
    <w:rsid w:val="00DD40EC"/>
    <w:rsid w:val="00DD41C0"/>
    <w:rsid w:val="00DD420F"/>
    <w:rsid w:val="00DD4225"/>
    <w:rsid w:val="00DD4243"/>
    <w:rsid w:val="00DD424D"/>
    <w:rsid w:val="00DD42C0"/>
    <w:rsid w:val="00DD43F2"/>
    <w:rsid w:val="00DD451F"/>
    <w:rsid w:val="00DD4544"/>
    <w:rsid w:val="00DD4560"/>
    <w:rsid w:val="00DD4640"/>
    <w:rsid w:val="00DD4652"/>
    <w:rsid w:val="00DD4658"/>
    <w:rsid w:val="00DD46CF"/>
    <w:rsid w:val="00DD4700"/>
    <w:rsid w:val="00DD4822"/>
    <w:rsid w:val="00DD4885"/>
    <w:rsid w:val="00DD48C6"/>
    <w:rsid w:val="00DD48CF"/>
    <w:rsid w:val="00DD48DB"/>
    <w:rsid w:val="00DD48EA"/>
    <w:rsid w:val="00DD491B"/>
    <w:rsid w:val="00DD4A8C"/>
    <w:rsid w:val="00DD4B03"/>
    <w:rsid w:val="00DD4B39"/>
    <w:rsid w:val="00DD4B59"/>
    <w:rsid w:val="00DD4B6A"/>
    <w:rsid w:val="00DD4BCD"/>
    <w:rsid w:val="00DD4BE8"/>
    <w:rsid w:val="00DD4C03"/>
    <w:rsid w:val="00DD4C8F"/>
    <w:rsid w:val="00DD4C92"/>
    <w:rsid w:val="00DD4D04"/>
    <w:rsid w:val="00DD4D1A"/>
    <w:rsid w:val="00DD4D39"/>
    <w:rsid w:val="00DD4E26"/>
    <w:rsid w:val="00DD5095"/>
    <w:rsid w:val="00DD5131"/>
    <w:rsid w:val="00DD5238"/>
    <w:rsid w:val="00DD5343"/>
    <w:rsid w:val="00DD53EE"/>
    <w:rsid w:val="00DD5443"/>
    <w:rsid w:val="00DD545F"/>
    <w:rsid w:val="00DD54DE"/>
    <w:rsid w:val="00DD551D"/>
    <w:rsid w:val="00DD55DD"/>
    <w:rsid w:val="00DD5668"/>
    <w:rsid w:val="00DD56A7"/>
    <w:rsid w:val="00DD5759"/>
    <w:rsid w:val="00DD5792"/>
    <w:rsid w:val="00DD5807"/>
    <w:rsid w:val="00DD5810"/>
    <w:rsid w:val="00DD582A"/>
    <w:rsid w:val="00DD5844"/>
    <w:rsid w:val="00DD5858"/>
    <w:rsid w:val="00DD59DB"/>
    <w:rsid w:val="00DD5A00"/>
    <w:rsid w:val="00DD5A09"/>
    <w:rsid w:val="00DD5A4F"/>
    <w:rsid w:val="00DD5A54"/>
    <w:rsid w:val="00DD5AB5"/>
    <w:rsid w:val="00DD5B95"/>
    <w:rsid w:val="00DD5BD3"/>
    <w:rsid w:val="00DD5CCF"/>
    <w:rsid w:val="00DD5D17"/>
    <w:rsid w:val="00DD5D6D"/>
    <w:rsid w:val="00DD5E11"/>
    <w:rsid w:val="00DD5E74"/>
    <w:rsid w:val="00DD5EA3"/>
    <w:rsid w:val="00DD5F3B"/>
    <w:rsid w:val="00DD5F8F"/>
    <w:rsid w:val="00DD6056"/>
    <w:rsid w:val="00DD6115"/>
    <w:rsid w:val="00DD6190"/>
    <w:rsid w:val="00DD6251"/>
    <w:rsid w:val="00DD628B"/>
    <w:rsid w:val="00DD6340"/>
    <w:rsid w:val="00DD63A5"/>
    <w:rsid w:val="00DD64C4"/>
    <w:rsid w:val="00DD6552"/>
    <w:rsid w:val="00DD6590"/>
    <w:rsid w:val="00DD65C4"/>
    <w:rsid w:val="00DD65F8"/>
    <w:rsid w:val="00DD6637"/>
    <w:rsid w:val="00DD6647"/>
    <w:rsid w:val="00DD6675"/>
    <w:rsid w:val="00DD673F"/>
    <w:rsid w:val="00DD6759"/>
    <w:rsid w:val="00DD6841"/>
    <w:rsid w:val="00DD6842"/>
    <w:rsid w:val="00DD690B"/>
    <w:rsid w:val="00DD6952"/>
    <w:rsid w:val="00DD6964"/>
    <w:rsid w:val="00DD6968"/>
    <w:rsid w:val="00DD696A"/>
    <w:rsid w:val="00DD698A"/>
    <w:rsid w:val="00DD699B"/>
    <w:rsid w:val="00DD69B4"/>
    <w:rsid w:val="00DD6A68"/>
    <w:rsid w:val="00DD6A89"/>
    <w:rsid w:val="00DD6B92"/>
    <w:rsid w:val="00DD6C04"/>
    <w:rsid w:val="00DD6C3A"/>
    <w:rsid w:val="00DD6D76"/>
    <w:rsid w:val="00DD6D9A"/>
    <w:rsid w:val="00DD6E7F"/>
    <w:rsid w:val="00DD6E9B"/>
    <w:rsid w:val="00DD6F0D"/>
    <w:rsid w:val="00DD6F3C"/>
    <w:rsid w:val="00DD6FBF"/>
    <w:rsid w:val="00DD6FD3"/>
    <w:rsid w:val="00DD7092"/>
    <w:rsid w:val="00DD7100"/>
    <w:rsid w:val="00DD713E"/>
    <w:rsid w:val="00DD71F7"/>
    <w:rsid w:val="00DD722A"/>
    <w:rsid w:val="00DD7286"/>
    <w:rsid w:val="00DD7296"/>
    <w:rsid w:val="00DD72AD"/>
    <w:rsid w:val="00DD738C"/>
    <w:rsid w:val="00DD743F"/>
    <w:rsid w:val="00DD7544"/>
    <w:rsid w:val="00DD7558"/>
    <w:rsid w:val="00DD75A8"/>
    <w:rsid w:val="00DD7656"/>
    <w:rsid w:val="00DD7688"/>
    <w:rsid w:val="00DD76E1"/>
    <w:rsid w:val="00DD76E3"/>
    <w:rsid w:val="00DD7816"/>
    <w:rsid w:val="00DD78DF"/>
    <w:rsid w:val="00DD791F"/>
    <w:rsid w:val="00DD79A3"/>
    <w:rsid w:val="00DD79AE"/>
    <w:rsid w:val="00DD79B6"/>
    <w:rsid w:val="00DD7A16"/>
    <w:rsid w:val="00DD7A3B"/>
    <w:rsid w:val="00DD7A40"/>
    <w:rsid w:val="00DD7AEC"/>
    <w:rsid w:val="00DD7AF9"/>
    <w:rsid w:val="00DD7BB3"/>
    <w:rsid w:val="00DD7C1F"/>
    <w:rsid w:val="00DD7C5E"/>
    <w:rsid w:val="00DD7CBE"/>
    <w:rsid w:val="00DD7CD5"/>
    <w:rsid w:val="00DD7D75"/>
    <w:rsid w:val="00DD7D7F"/>
    <w:rsid w:val="00DD7E08"/>
    <w:rsid w:val="00DD7E27"/>
    <w:rsid w:val="00DE0035"/>
    <w:rsid w:val="00DE0041"/>
    <w:rsid w:val="00DE006A"/>
    <w:rsid w:val="00DE00DD"/>
    <w:rsid w:val="00DE0121"/>
    <w:rsid w:val="00DE0177"/>
    <w:rsid w:val="00DE0196"/>
    <w:rsid w:val="00DE01D9"/>
    <w:rsid w:val="00DE0204"/>
    <w:rsid w:val="00DE023D"/>
    <w:rsid w:val="00DE0262"/>
    <w:rsid w:val="00DE027C"/>
    <w:rsid w:val="00DE02AB"/>
    <w:rsid w:val="00DE03FB"/>
    <w:rsid w:val="00DE03FD"/>
    <w:rsid w:val="00DE04D1"/>
    <w:rsid w:val="00DE04D3"/>
    <w:rsid w:val="00DE04EC"/>
    <w:rsid w:val="00DE04F4"/>
    <w:rsid w:val="00DE0676"/>
    <w:rsid w:val="00DE0732"/>
    <w:rsid w:val="00DE0783"/>
    <w:rsid w:val="00DE08A6"/>
    <w:rsid w:val="00DE08E4"/>
    <w:rsid w:val="00DE0916"/>
    <w:rsid w:val="00DE0925"/>
    <w:rsid w:val="00DE092B"/>
    <w:rsid w:val="00DE095C"/>
    <w:rsid w:val="00DE09CA"/>
    <w:rsid w:val="00DE0A43"/>
    <w:rsid w:val="00DE0AC8"/>
    <w:rsid w:val="00DE0ADD"/>
    <w:rsid w:val="00DE0B70"/>
    <w:rsid w:val="00DE0C6E"/>
    <w:rsid w:val="00DE0CD2"/>
    <w:rsid w:val="00DE0E3B"/>
    <w:rsid w:val="00DE0E54"/>
    <w:rsid w:val="00DE0E83"/>
    <w:rsid w:val="00DE0F12"/>
    <w:rsid w:val="00DE0FAF"/>
    <w:rsid w:val="00DE0FF6"/>
    <w:rsid w:val="00DE111E"/>
    <w:rsid w:val="00DE11B9"/>
    <w:rsid w:val="00DE11C5"/>
    <w:rsid w:val="00DE1258"/>
    <w:rsid w:val="00DE12FD"/>
    <w:rsid w:val="00DE13FB"/>
    <w:rsid w:val="00DE15A5"/>
    <w:rsid w:val="00DE1659"/>
    <w:rsid w:val="00DE17D9"/>
    <w:rsid w:val="00DE1828"/>
    <w:rsid w:val="00DE18BB"/>
    <w:rsid w:val="00DE1933"/>
    <w:rsid w:val="00DE19FE"/>
    <w:rsid w:val="00DE1A0C"/>
    <w:rsid w:val="00DE1A8F"/>
    <w:rsid w:val="00DE1AC8"/>
    <w:rsid w:val="00DE1C79"/>
    <w:rsid w:val="00DE1DFA"/>
    <w:rsid w:val="00DE1F4D"/>
    <w:rsid w:val="00DE1F56"/>
    <w:rsid w:val="00DE1F6C"/>
    <w:rsid w:val="00DE1FC7"/>
    <w:rsid w:val="00DE1FC8"/>
    <w:rsid w:val="00DE200E"/>
    <w:rsid w:val="00DE2019"/>
    <w:rsid w:val="00DE2026"/>
    <w:rsid w:val="00DE20C4"/>
    <w:rsid w:val="00DE2128"/>
    <w:rsid w:val="00DE213F"/>
    <w:rsid w:val="00DE2163"/>
    <w:rsid w:val="00DE21BE"/>
    <w:rsid w:val="00DE2286"/>
    <w:rsid w:val="00DE22E0"/>
    <w:rsid w:val="00DE2417"/>
    <w:rsid w:val="00DE2438"/>
    <w:rsid w:val="00DE2457"/>
    <w:rsid w:val="00DE24EE"/>
    <w:rsid w:val="00DE24F6"/>
    <w:rsid w:val="00DE2590"/>
    <w:rsid w:val="00DE25F8"/>
    <w:rsid w:val="00DE260A"/>
    <w:rsid w:val="00DE261D"/>
    <w:rsid w:val="00DE2642"/>
    <w:rsid w:val="00DE266B"/>
    <w:rsid w:val="00DE26EB"/>
    <w:rsid w:val="00DE2785"/>
    <w:rsid w:val="00DE27CF"/>
    <w:rsid w:val="00DE2923"/>
    <w:rsid w:val="00DE2997"/>
    <w:rsid w:val="00DE2A57"/>
    <w:rsid w:val="00DE2AA2"/>
    <w:rsid w:val="00DE2B27"/>
    <w:rsid w:val="00DE2B37"/>
    <w:rsid w:val="00DE2B53"/>
    <w:rsid w:val="00DE2BD6"/>
    <w:rsid w:val="00DE2BE3"/>
    <w:rsid w:val="00DE2C6C"/>
    <w:rsid w:val="00DE2CCB"/>
    <w:rsid w:val="00DE2D5F"/>
    <w:rsid w:val="00DE2D91"/>
    <w:rsid w:val="00DE2D99"/>
    <w:rsid w:val="00DE2F7A"/>
    <w:rsid w:val="00DE2FB7"/>
    <w:rsid w:val="00DE300E"/>
    <w:rsid w:val="00DE3020"/>
    <w:rsid w:val="00DE3021"/>
    <w:rsid w:val="00DE3033"/>
    <w:rsid w:val="00DE30E7"/>
    <w:rsid w:val="00DE30F9"/>
    <w:rsid w:val="00DE3117"/>
    <w:rsid w:val="00DE3146"/>
    <w:rsid w:val="00DE317A"/>
    <w:rsid w:val="00DE323E"/>
    <w:rsid w:val="00DE32D0"/>
    <w:rsid w:val="00DE332F"/>
    <w:rsid w:val="00DE3375"/>
    <w:rsid w:val="00DE33D5"/>
    <w:rsid w:val="00DE341C"/>
    <w:rsid w:val="00DE353E"/>
    <w:rsid w:val="00DE3559"/>
    <w:rsid w:val="00DE35DA"/>
    <w:rsid w:val="00DE3671"/>
    <w:rsid w:val="00DE368E"/>
    <w:rsid w:val="00DE36F0"/>
    <w:rsid w:val="00DE37AC"/>
    <w:rsid w:val="00DE37D3"/>
    <w:rsid w:val="00DE37E6"/>
    <w:rsid w:val="00DE3804"/>
    <w:rsid w:val="00DE384C"/>
    <w:rsid w:val="00DE3863"/>
    <w:rsid w:val="00DE3868"/>
    <w:rsid w:val="00DE386E"/>
    <w:rsid w:val="00DE389D"/>
    <w:rsid w:val="00DE393E"/>
    <w:rsid w:val="00DE3972"/>
    <w:rsid w:val="00DE39B8"/>
    <w:rsid w:val="00DE3A57"/>
    <w:rsid w:val="00DE3AB4"/>
    <w:rsid w:val="00DE3B17"/>
    <w:rsid w:val="00DE3B43"/>
    <w:rsid w:val="00DE3BA5"/>
    <w:rsid w:val="00DE3BC7"/>
    <w:rsid w:val="00DE3C2E"/>
    <w:rsid w:val="00DE3C43"/>
    <w:rsid w:val="00DE3C7E"/>
    <w:rsid w:val="00DE3C9D"/>
    <w:rsid w:val="00DE3DC9"/>
    <w:rsid w:val="00DE3DF2"/>
    <w:rsid w:val="00DE3EBA"/>
    <w:rsid w:val="00DE4007"/>
    <w:rsid w:val="00DE409B"/>
    <w:rsid w:val="00DE40B7"/>
    <w:rsid w:val="00DE40C3"/>
    <w:rsid w:val="00DE4216"/>
    <w:rsid w:val="00DE427D"/>
    <w:rsid w:val="00DE42DC"/>
    <w:rsid w:val="00DE42E8"/>
    <w:rsid w:val="00DE42F1"/>
    <w:rsid w:val="00DE43BD"/>
    <w:rsid w:val="00DE43E5"/>
    <w:rsid w:val="00DE45A1"/>
    <w:rsid w:val="00DE45C4"/>
    <w:rsid w:val="00DE45F2"/>
    <w:rsid w:val="00DE461E"/>
    <w:rsid w:val="00DE4776"/>
    <w:rsid w:val="00DE47E4"/>
    <w:rsid w:val="00DE4814"/>
    <w:rsid w:val="00DE484F"/>
    <w:rsid w:val="00DE4850"/>
    <w:rsid w:val="00DE485F"/>
    <w:rsid w:val="00DE4879"/>
    <w:rsid w:val="00DE48A7"/>
    <w:rsid w:val="00DE48F9"/>
    <w:rsid w:val="00DE4907"/>
    <w:rsid w:val="00DE4918"/>
    <w:rsid w:val="00DE4941"/>
    <w:rsid w:val="00DE497D"/>
    <w:rsid w:val="00DE4A65"/>
    <w:rsid w:val="00DE4BA0"/>
    <w:rsid w:val="00DE4BA6"/>
    <w:rsid w:val="00DE4BF3"/>
    <w:rsid w:val="00DE4CA2"/>
    <w:rsid w:val="00DE4CBC"/>
    <w:rsid w:val="00DE4D01"/>
    <w:rsid w:val="00DE4D20"/>
    <w:rsid w:val="00DE4D44"/>
    <w:rsid w:val="00DE4D46"/>
    <w:rsid w:val="00DE4D5A"/>
    <w:rsid w:val="00DE4D74"/>
    <w:rsid w:val="00DE4DBD"/>
    <w:rsid w:val="00DE4E01"/>
    <w:rsid w:val="00DE4E89"/>
    <w:rsid w:val="00DE4EA4"/>
    <w:rsid w:val="00DE4ECB"/>
    <w:rsid w:val="00DE4F01"/>
    <w:rsid w:val="00DE4F1E"/>
    <w:rsid w:val="00DE5074"/>
    <w:rsid w:val="00DE5075"/>
    <w:rsid w:val="00DE5126"/>
    <w:rsid w:val="00DE52C9"/>
    <w:rsid w:val="00DE52EB"/>
    <w:rsid w:val="00DE5326"/>
    <w:rsid w:val="00DE5331"/>
    <w:rsid w:val="00DE548A"/>
    <w:rsid w:val="00DE5554"/>
    <w:rsid w:val="00DE55D0"/>
    <w:rsid w:val="00DE5651"/>
    <w:rsid w:val="00DE56A3"/>
    <w:rsid w:val="00DE56B7"/>
    <w:rsid w:val="00DE5807"/>
    <w:rsid w:val="00DE5831"/>
    <w:rsid w:val="00DE5878"/>
    <w:rsid w:val="00DE5997"/>
    <w:rsid w:val="00DE5A56"/>
    <w:rsid w:val="00DE5A7D"/>
    <w:rsid w:val="00DE5A86"/>
    <w:rsid w:val="00DE5B05"/>
    <w:rsid w:val="00DE5B28"/>
    <w:rsid w:val="00DE5B4A"/>
    <w:rsid w:val="00DE5BA7"/>
    <w:rsid w:val="00DE5CDA"/>
    <w:rsid w:val="00DE5D65"/>
    <w:rsid w:val="00DE5D77"/>
    <w:rsid w:val="00DE5D8A"/>
    <w:rsid w:val="00DE5F11"/>
    <w:rsid w:val="00DE5FA6"/>
    <w:rsid w:val="00DE6047"/>
    <w:rsid w:val="00DE60B3"/>
    <w:rsid w:val="00DE60E7"/>
    <w:rsid w:val="00DE6102"/>
    <w:rsid w:val="00DE6197"/>
    <w:rsid w:val="00DE6252"/>
    <w:rsid w:val="00DE6333"/>
    <w:rsid w:val="00DE63B1"/>
    <w:rsid w:val="00DE6455"/>
    <w:rsid w:val="00DE6492"/>
    <w:rsid w:val="00DE64B1"/>
    <w:rsid w:val="00DE65C6"/>
    <w:rsid w:val="00DE6759"/>
    <w:rsid w:val="00DE6781"/>
    <w:rsid w:val="00DE67AC"/>
    <w:rsid w:val="00DE67C2"/>
    <w:rsid w:val="00DE67D4"/>
    <w:rsid w:val="00DE68CE"/>
    <w:rsid w:val="00DE68E6"/>
    <w:rsid w:val="00DE68EB"/>
    <w:rsid w:val="00DE6937"/>
    <w:rsid w:val="00DE69C7"/>
    <w:rsid w:val="00DE6A24"/>
    <w:rsid w:val="00DE6AB1"/>
    <w:rsid w:val="00DE6AF1"/>
    <w:rsid w:val="00DE6B91"/>
    <w:rsid w:val="00DE6C07"/>
    <w:rsid w:val="00DE6C8B"/>
    <w:rsid w:val="00DE6CE1"/>
    <w:rsid w:val="00DE6CE8"/>
    <w:rsid w:val="00DE6D55"/>
    <w:rsid w:val="00DE6D97"/>
    <w:rsid w:val="00DE6DD3"/>
    <w:rsid w:val="00DE6DF3"/>
    <w:rsid w:val="00DE6E18"/>
    <w:rsid w:val="00DE6E23"/>
    <w:rsid w:val="00DE6E66"/>
    <w:rsid w:val="00DE6EBE"/>
    <w:rsid w:val="00DE6F29"/>
    <w:rsid w:val="00DE6F2D"/>
    <w:rsid w:val="00DE70AA"/>
    <w:rsid w:val="00DE7105"/>
    <w:rsid w:val="00DE7154"/>
    <w:rsid w:val="00DE7184"/>
    <w:rsid w:val="00DE7187"/>
    <w:rsid w:val="00DE71CC"/>
    <w:rsid w:val="00DE71FD"/>
    <w:rsid w:val="00DE7223"/>
    <w:rsid w:val="00DE72B3"/>
    <w:rsid w:val="00DE731E"/>
    <w:rsid w:val="00DE74B1"/>
    <w:rsid w:val="00DE74BF"/>
    <w:rsid w:val="00DE74E1"/>
    <w:rsid w:val="00DE7511"/>
    <w:rsid w:val="00DE7559"/>
    <w:rsid w:val="00DE75EF"/>
    <w:rsid w:val="00DE766A"/>
    <w:rsid w:val="00DE776F"/>
    <w:rsid w:val="00DE77C8"/>
    <w:rsid w:val="00DE77D1"/>
    <w:rsid w:val="00DE786B"/>
    <w:rsid w:val="00DE78DB"/>
    <w:rsid w:val="00DE78F2"/>
    <w:rsid w:val="00DE797D"/>
    <w:rsid w:val="00DE7AD8"/>
    <w:rsid w:val="00DE7ADD"/>
    <w:rsid w:val="00DE7BE1"/>
    <w:rsid w:val="00DE7C0E"/>
    <w:rsid w:val="00DE7CE5"/>
    <w:rsid w:val="00DE7D59"/>
    <w:rsid w:val="00DE7D79"/>
    <w:rsid w:val="00DE7E1E"/>
    <w:rsid w:val="00DE7E31"/>
    <w:rsid w:val="00DE7E36"/>
    <w:rsid w:val="00DE7E87"/>
    <w:rsid w:val="00DE7EAE"/>
    <w:rsid w:val="00DE7EDE"/>
    <w:rsid w:val="00DE7F53"/>
    <w:rsid w:val="00DE7F57"/>
    <w:rsid w:val="00DF0012"/>
    <w:rsid w:val="00DF0045"/>
    <w:rsid w:val="00DF00B6"/>
    <w:rsid w:val="00DF00C2"/>
    <w:rsid w:val="00DF00E7"/>
    <w:rsid w:val="00DF0185"/>
    <w:rsid w:val="00DF0191"/>
    <w:rsid w:val="00DF0236"/>
    <w:rsid w:val="00DF02BA"/>
    <w:rsid w:val="00DF02C2"/>
    <w:rsid w:val="00DF0340"/>
    <w:rsid w:val="00DF0354"/>
    <w:rsid w:val="00DF0367"/>
    <w:rsid w:val="00DF038B"/>
    <w:rsid w:val="00DF038C"/>
    <w:rsid w:val="00DF042C"/>
    <w:rsid w:val="00DF0438"/>
    <w:rsid w:val="00DF0477"/>
    <w:rsid w:val="00DF04C7"/>
    <w:rsid w:val="00DF04E3"/>
    <w:rsid w:val="00DF050E"/>
    <w:rsid w:val="00DF0595"/>
    <w:rsid w:val="00DF05E6"/>
    <w:rsid w:val="00DF05EA"/>
    <w:rsid w:val="00DF05FA"/>
    <w:rsid w:val="00DF0617"/>
    <w:rsid w:val="00DF067E"/>
    <w:rsid w:val="00DF06E1"/>
    <w:rsid w:val="00DF06E4"/>
    <w:rsid w:val="00DF070D"/>
    <w:rsid w:val="00DF0732"/>
    <w:rsid w:val="00DF0748"/>
    <w:rsid w:val="00DF08B4"/>
    <w:rsid w:val="00DF0966"/>
    <w:rsid w:val="00DF096B"/>
    <w:rsid w:val="00DF09AC"/>
    <w:rsid w:val="00DF0A20"/>
    <w:rsid w:val="00DF0AAE"/>
    <w:rsid w:val="00DF0ACD"/>
    <w:rsid w:val="00DF0B76"/>
    <w:rsid w:val="00DF0BD8"/>
    <w:rsid w:val="00DF0BFA"/>
    <w:rsid w:val="00DF0C49"/>
    <w:rsid w:val="00DF0C55"/>
    <w:rsid w:val="00DF0D55"/>
    <w:rsid w:val="00DF0D70"/>
    <w:rsid w:val="00DF0DBD"/>
    <w:rsid w:val="00DF0E2E"/>
    <w:rsid w:val="00DF0E31"/>
    <w:rsid w:val="00DF0EA9"/>
    <w:rsid w:val="00DF0EE3"/>
    <w:rsid w:val="00DF0F31"/>
    <w:rsid w:val="00DF0F78"/>
    <w:rsid w:val="00DF1002"/>
    <w:rsid w:val="00DF109C"/>
    <w:rsid w:val="00DF10A7"/>
    <w:rsid w:val="00DF10AA"/>
    <w:rsid w:val="00DF1193"/>
    <w:rsid w:val="00DF12C8"/>
    <w:rsid w:val="00DF12FE"/>
    <w:rsid w:val="00DF1316"/>
    <w:rsid w:val="00DF138B"/>
    <w:rsid w:val="00DF1395"/>
    <w:rsid w:val="00DF13E6"/>
    <w:rsid w:val="00DF1402"/>
    <w:rsid w:val="00DF1420"/>
    <w:rsid w:val="00DF142E"/>
    <w:rsid w:val="00DF14FD"/>
    <w:rsid w:val="00DF159E"/>
    <w:rsid w:val="00DF161B"/>
    <w:rsid w:val="00DF1693"/>
    <w:rsid w:val="00DF16EB"/>
    <w:rsid w:val="00DF17AF"/>
    <w:rsid w:val="00DF17C8"/>
    <w:rsid w:val="00DF17F6"/>
    <w:rsid w:val="00DF18C0"/>
    <w:rsid w:val="00DF18E2"/>
    <w:rsid w:val="00DF1968"/>
    <w:rsid w:val="00DF1A6C"/>
    <w:rsid w:val="00DF1ADB"/>
    <w:rsid w:val="00DF1B0B"/>
    <w:rsid w:val="00DF1B15"/>
    <w:rsid w:val="00DF1C49"/>
    <w:rsid w:val="00DF1C92"/>
    <w:rsid w:val="00DF1CF6"/>
    <w:rsid w:val="00DF1D20"/>
    <w:rsid w:val="00DF1D5D"/>
    <w:rsid w:val="00DF1D9A"/>
    <w:rsid w:val="00DF1DFD"/>
    <w:rsid w:val="00DF1E2D"/>
    <w:rsid w:val="00DF1E41"/>
    <w:rsid w:val="00DF1EB8"/>
    <w:rsid w:val="00DF1F18"/>
    <w:rsid w:val="00DF1FE4"/>
    <w:rsid w:val="00DF202A"/>
    <w:rsid w:val="00DF203D"/>
    <w:rsid w:val="00DF2044"/>
    <w:rsid w:val="00DF20F0"/>
    <w:rsid w:val="00DF210E"/>
    <w:rsid w:val="00DF2127"/>
    <w:rsid w:val="00DF228C"/>
    <w:rsid w:val="00DF22B9"/>
    <w:rsid w:val="00DF22C8"/>
    <w:rsid w:val="00DF22E4"/>
    <w:rsid w:val="00DF2329"/>
    <w:rsid w:val="00DF23ED"/>
    <w:rsid w:val="00DF24F6"/>
    <w:rsid w:val="00DF25EA"/>
    <w:rsid w:val="00DF268B"/>
    <w:rsid w:val="00DF268D"/>
    <w:rsid w:val="00DF27B8"/>
    <w:rsid w:val="00DF280F"/>
    <w:rsid w:val="00DF282E"/>
    <w:rsid w:val="00DF288A"/>
    <w:rsid w:val="00DF2918"/>
    <w:rsid w:val="00DF2975"/>
    <w:rsid w:val="00DF297C"/>
    <w:rsid w:val="00DF2A3D"/>
    <w:rsid w:val="00DF2A4C"/>
    <w:rsid w:val="00DF2A78"/>
    <w:rsid w:val="00DF2A9D"/>
    <w:rsid w:val="00DF2B4E"/>
    <w:rsid w:val="00DF2B7C"/>
    <w:rsid w:val="00DF2C00"/>
    <w:rsid w:val="00DF2C2E"/>
    <w:rsid w:val="00DF2C54"/>
    <w:rsid w:val="00DF2CC5"/>
    <w:rsid w:val="00DF2CEC"/>
    <w:rsid w:val="00DF2CFB"/>
    <w:rsid w:val="00DF2CFE"/>
    <w:rsid w:val="00DF2D5C"/>
    <w:rsid w:val="00DF2DA9"/>
    <w:rsid w:val="00DF2E28"/>
    <w:rsid w:val="00DF2F00"/>
    <w:rsid w:val="00DF30E5"/>
    <w:rsid w:val="00DF313A"/>
    <w:rsid w:val="00DF31CF"/>
    <w:rsid w:val="00DF327B"/>
    <w:rsid w:val="00DF334C"/>
    <w:rsid w:val="00DF3365"/>
    <w:rsid w:val="00DF33A5"/>
    <w:rsid w:val="00DF33FA"/>
    <w:rsid w:val="00DF342C"/>
    <w:rsid w:val="00DF3458"/>
    <w:rsid w:val="00DF34D0"/>
    <w:rsid w:val="00DF356A"/>
    <w:rsid w:val="00DF3589"/>
    <w:rsid w:val="00DF363D"/>
    <w:rsid w:val="00DF3657"/>
    <w:rsid w:val="00DF3679"/>
    <w:rsid w:val="00DF36F6"/>
    <w:rsid w:val="00DF3713"/>
    <w:rsid w:val="00DF378E"/>
    <w:rsid w:val="00DF37EA"/>
    <w:rsid w:val="00DF3814"/>
    <w:rsid w:val="00DF383D"/>
    <w:rsid w:val="00DF384B"/>
    <w:rsid w:val="00DF38CA"/>
    <w:rsid w:val="00DF38EF"/>
    <w:rsid w:val="00DF392B"/>
    <w:rsid w:val="00DF3A29"/>
    <w:rsid w:val="00DF3A63"/>
    <w:rsid w:val="00DF3A76"/>
    <w:rsid w:val="00DF3A82"/>
    <w:rsid w:val="00DF3AE8"/>
    <w:rsid w:val="00DF3B00"/>
    <w:rsid w:val="00DF3BD3"/>
    <w:rsid w:val="00DF3C8B"/>
    <w:rsid w:val="00DF3CC8"/>
    <w:rsid w:val="00DF3D15"/>
    <w:rsid w:val="00DF3D63"/>
    <w:rsid w:val="00DF3DAE"/>
    <w:rsid w:val="00DF3E66"/>
    <w:rsid w:val="00DF3E80"/>
    <w:rsid w:val="00DF3F38"/>
    <w:rsid w:val="00DF40C4"/>
    <w:rsid w:val="00DF40C5"/>
    <w:rsid w:val="00DF40EF"/>
    <w:rsid w:val="00DF4111"/>
    <w:rsid w:val="00DF418B"/>
    <w:rsid w:val="00DF41C4"/>
    <w:rsid w:val="00DF42B2"/>
    <w:rsid w:val="00DF42FC"/>
    <w:rsid w:val="00DF4390"/>
    <w:rsid w:val="00DF43AD"/>
    <w:rsid w:val="00DF43D6"/>
    <w:rsid w:val="00DF43F0"/>
    <w:rsid w:val="00DF440A"/>
    <w:rsid w:val="00DF4478"/>
    <w:rsid w:val="00DF44D1"/>
    <w:rsid w:val="00DF450C"/>
    <w:rsid w:val="00DF457B"/>
    <w:rsid w:val="00DF4589"/>
    <w:rsid w:val="00DF458E"/>
    <w:rsid w:val="00DF460D"/>
    <w:rsid w:val="00DF464A"/>
    <w:rsid w:val="00DF4673"/>
    <w:rsid w:val="00DF4725"/>
    <w:rsid w:val="00DF479B"/>
    <w:rsid w:val="00DF47AC"/>
    <w:rsid w:val="00DF47E8"/>
    <w:rsid w:val="00DF4864"/>
    <w:rsid w:val="00DF48EE"/>
    <w:rsid w:val="00DF4906"/>
    <w:rsid w:val="00DF490A"/>
    <w:rsid w:val="00DF4969"/>
    <w:rsid w:val="00DF4971"/>
    <w:rsid w:val="00DF49BB"/>
    <w:rsid w:val="00DF49E0"/>
    <w:rsid w:val="00DF4A4F"/>
    <w:rsid w:val="00DF4AC0"/>
    <w:rsid w:val="00DF4C1B"/>
    <w:rsid w:val="00DF4C30"/>
    <w:rsid w:val="00DF4CC5"/>
    <w:rsid w:val="00DF4D57"/>
    <w:rsid w:val="00DF4DBC"/>
    <w:rsid w:val="00DF4E6B"/>
    <w:rsid w:val="00DF4E7C"/>
    <w:rsid w:val="00DF4EA2"/>
    <w:rsid w:val="00DF4EC4"/>
    <w:rsid w:val="00DF4EED"/>
    <w:rsid w:val="00DF506B"/>
    <w:rsid w:val="00DF50C8"/>
    <w:rsid w:val="00DF50FD"/>
    <w:rsid w:val="00DF519D"/>
    <w:rsid w:val="00DF522C"/>
    <w:rsid w:val="00DF524F"/>
    <w:rsid w:val="00DF5345"/>
    <w:rsid w:val="00DF5392"/>
    <w:rsid w:val="00DF53AB"/>
    <w:rsid w:val="00DF53F0"/>
    <w:rsid w:val="00DF5421"/>
    <w:rsid w:val="00DF5423"/>
    <w:rsid w:val="00DF5467"/>
    <w:rsid w:val="00DF568C"/>
    <w:rsid w:val="00DF569B"/>
    <w:rsid w:val="00DF56FB"/>
    <w:rsid w:val="00DF5703"/>
    <w:rsid w:val="00DF5751"/>
    <w:rsid w:val="00DF5762"/>
    <w:rsid w:val="00DF5768"/>
    <w:rsid w:val="00DF57DB"/>
    <w:rsid w:val="00DF5804"/>
    <w:rsid w:val="00DF580A"/>
    <w:rsid w:val="00DF5874"/>
    <w:rsid w:val="00DF587C"/>
    <w:rsid w:val="00DF58BF"/>
    <w:rsid w:val="00DF58EA"/>
    <w:rsid w:val="00DF58FA"/>
    <w:rsid w:val="00DF5910"/>
    <w:rsid w:val="00DF596F"/>
    <w:rsid w:val="00DF5997"/>
    <w:rsid w:val="00DF59C7"/>
    <w:rsid w:val="00DF59EF"/>
    <w:rsid w:val="00DF59FA"/>
    <w:rsid w:val="00DF5A03"/>
    <w:rsid w:val="00DF5AA2"/>
    <w:rsid w:val="00DF5AE2"/>
    <w:rsid w:val="00DF5B0F"/>
    <w:rsid w:val="00DF5B3F"/>
    <w:rsid w:val="00DF5B76"/>
    <w:rsid w:val="00DF5BB4"/>
    <w:rsid w:val="00DF5BE1"/>
    <w:rsid w:val="00DF5C1C"/>
    <w:rsid w:val="00DF5C25"/>
    <w:rsid w:val="00DF5C72"/>
    <w:rsid w:val="00DF5C88"/>
    <w:rsid w:val="00DF5CB8"/>
    <w:rsid w:val="00DF5CB9"/>
    <w:rsid w:val="00DF5CEA"/>
    <w:rsid w:val="00DF5D04"/>
    <w:rsid w:val="00DF5D84"/>
    <w:rsid w:val="00DF5EA7"/>
    <w:rsid w:val="00DF5ED8"/>
    <w:rsid w:val="00DF5F62"/>
    <w:rsid w:val="00DF5F95"/>
    <w:rsid w:val="00DF5FB2"/>
    <w:rsid w:val="00DF5FC6"/>
    <w:rsid w:val="00DF60B8"/>
    <w:rsid w:val="00DF60E1"/>
    <w:rsid w:val="00DF610C"/>
    <w:rsid w:val="00DF6196"/>
    <w:rsid w:val="00DF61CC"/>
    <w:rsid w:val="00DF6229"/>
    <w:rsid w:val="00DF62D0"/>
    <w:rsid w:val="00DF63AF"/>
    <w:rsid w:val="00DF63CD"/>
    <w:rsid w:val="00DF6469"/>
    <w:rsid w:val="00DF64B6"/>
    <w:rsid w:val="00DF64CB"/>
    <w:rsid w:val="00DF6504"/>
    <w:rsid w:val="00DF6562"/>
    <w:rsid w:val="00DF65D1"/>
    <w:rsid w:val="00DF65DF"/>
    <w:rsid w:val="00DF671F"/>
    <w:rsid w:val="00DF6787"/>
    <w:rsid w:val="00DF67A0"/>
    <w:rsid w:val="00DF67FD"/>
    <w:rsid w:val="00DF67FF"/>
    <w:rsid w:val="00DF680B"/>
    <w:rsid w:val="00DF6838"/>
    <w:rsid w:val="00DF683A"/>
    <w:rsid w:val="00DF686D"/>
    <w:rsid w:val="00DF68C9"/>
    <w:rsid w:val="00DF68D4"/>
    <w:rsid w:val="00DF68D9"/>
    <w:rsid w:val="00DF692D"/>
    <w:rsid w:val="00DF69FC"/>
    <w:rsid w:val="00DF6A2F"/>
    <w:rsid w:val="00DF6A69"/>
    <w:rsid w:val="00DF6AA8"/>
    <w:rsid w:val="00DF6B15"/>
    <w:rsid w:val="00DF6B1D"/>
    <w:rsid w:val="00DF6B41"/>
    <w:rsid w:val="00DF6B4D"/>
    <w:rsid w:val="00DF6B7F"/>
    <w:rsid w:val="00DF6B80"/>
    <w:rsid w:val="00DF6C91"/>
    <w:rsid w:val="00DF6CAB"/>
    <w:rsid w:val="00DF6D27"/>
    <w:rsid w:val="00DF6D62"/>
    <w:rsid w:val="00DF6DCE"/>
    <w:rsid w:val="00DF6DF0"/>
    <w:rsid w:val="00DF6E28"/>
    <w:rsid w:val="00DF6E4B"/>
    <w:rsid w:val="00DF6E95"/>
    <w:rsid w:val="00DF6EFB"/>
    <w:rsid w:val="00DF6EFC"/>
    <w:rsid w:val="00DF6FAA"/>
    <w:rsid w:val="00DF7091"/>
    <w:rsid w:val="00DF70AA"/>
    <w:rsid w:val="00DF70B8"/>
    <w:rsid w:val="00DF717E"/>
    <w:rsid w:val="00DF72B3"/>
    <w:rsid w:val="00DF72DC"/>
    <w:rsid w:val="00DF72FA"/>
    <w:rsid w:val="00DF7318"/>
    <w:rsid w:val="00DF7349"/>
    <w:rsid w:val="00DF7354"/>
    <w:rsid w:val="00DF737A"/>
    <w:rsid w:val="00DF73CB"/>
    <w:rsid w:val="00DF74C8"/>
    <w:rsid w:val="00DF7538"/>
    <w:rsid w:val="00DF755A"/>
    <w:rsid w:val="00DF757F"/>
    <w:rsid w:val="00DF75DB"/>
    <w:rsid w:val="00DF7662"/>
    <w:rsid w:val="00DF7686"/>
    <w:rsid w:val="00DF7747"/>
    <w:rsid w:val="00DF777A"/>
    <w:rsid w:val="00DF77A0"/>
    <w:rsid w:val="00DF77B5"/>
    <w:rsid w:val="00DF7824"/>
    <w:rsid w:val="00DF7852"/>
    <w:rsid w:val="00DF7896"/>
    <w:rsid w:val="00DF78A5"/>
    <w:rsid w:val="00DF799D"/>
    <w:rsid w:val="00DF79F6"/>
    <w:rsid w:val="00DF7A34"/>
    <w:rsid w:val="00DF7A7C"/>
    <w:rsid w:val="00DF7AB9"/>
    <w:rsid w:val="00DF7B95"/>
    <w:rsid w:val="00DF7BC4"/>
    <w:rsid w:val="00DF7C68"/>
    <w:rsid w:val="00DF7CB6"/>
    <w:rsid w:val="00DF7D03"/>
    <w:rsid w:val="00DF7D28"/>
    <w:rsid w:val="00DF7D5C"/>
    <w:rsid w:val="00DF7D93"/>
    <w:rsid w:val="00DF7E10"/>
    <w:rsid w:val="00DF7E2E"/>
    <w:rsid w:val="00DF7E7A"/>
    <w:rsid w:val="00DF7F2B"/>
    <w:rsid w:val="00DF7F34"/>
    <w:rsid w:val="00DF7FF2"/>
    <w:rsid w:val="00E000BC"/>
    <w:rsid w:val="00E000C9"/>
    <w:rsid w:val="00E000CB"/>
    <w:rsid w:val="00E000ED"/>
    <w:rsid w:val="00E00179"/>
    <w:rsid w:val="00E001FE"/>
    <w:rsid w:val="00E0020F"/>
    <w:rsid w:val="00E00233"/>
    <w:rsid w:val="00E0023B"/>
    <w:rsid w:val="00E002B4"/>
    <w:rsid w:val="00E002B6"/>
    <w:rsid w:val="00E002BE"/>
    <w:rsid w:val="00E002BF"/>
    <w:rsid w:val="00E002C0"/>
    <w:rsid w:val="00E002CC"/>
    <w:rsid w:val="00E002F8"/>
    <w:rsid w:val="00E002FC"/>
    <w:rsid w:val="00E0032E"/>
    <w:rsid w:val="00E00346"/>
    <w:rsid w:val="00E003F0"/>
    <w:rsid w:val="00E004F4"/>
    <w:rsid w:val="00E0053D"/>
    <w:rsid w:val="00E00541"/>
    <w:rsid w:val="00E00620"/>
    <w:rsid w:val="00E0062C"/>
    <w:rsid w:val="00E00681"/>
    <w:rsid w:val="00E006A8"/>
    <w:rsid w:val="00E00759"/>
    <w:rsid w:val="00E00779"/>
    <w:rsid w:val="00E008E3"/>
    <w:rsid w:val="00E008EC"/>
    <w:rsid w:val="00E008F1"/>
    <w:rsid w:val="00E00941"/>
    <w:rsid w:val="00E00991"/>
    <w:rsid w:val="00E0099E"/>
    <w:rsid w:val="00E009CD"/>
    <w:rsid w:val="00E00A29"/>
    <w:rsid w:val="00E00B32"/>
    <w:rsid w:val="00E00BC9"/>
    <w:rsid w:val="00E00BD1"/>
    <w:rsid w:val="00E00BFB"/>
    <w:rsid w:val="00E00C94"/>
    <w:rsid w:val="00E00CFE"/>
    <w:rsid w:val="00E00D72"/>
    <w:rsid w:val="00E00DC5"/>
    <w:rsid w:val="00E00DEC"/>
    <w:rsid w:val="00E00E6E"/>
    <w:rsid w:val="00E00F17"/>
    <w:rsid w:val="00E0109E"/>
    <w:rsid w:val="00E01100"/>
    <w:rsid w:val="00E0111A"/>
    <w:rsid w:val="00E0117C"/>
    <w:rsid w:val="00E0118F"/>
    <w:rsid w:val="00E01282"/>
    <w:rsid w:val="00E012DC"/>
    <w:rsid w:val="00E0135D"/>
    <w:rsid w:val="00E01378"/>
    <w:rsid w:val="00E013B9"/>
    <w:rsid w:val="00E013D5"/>
    <w:rsid w:val="00E0144A"/>
    <w:rsid w:val="00E0148E"/>
    <w:rsid w:val="00E014A6"/>
    <w:rsid w:val="00E014BF"/>
    <w:rsid w:val="00E01508"/>
    <w:rsid w:val="00E0150A"/>
    <w:rsid w:val="00E0153E"/>
    <w:rsid w:val="00E015C3"/>
    <w:rsid w:val="00E015FE"/>
    <w:rsid w:val="00E01647"/>
    <w:rsid w:val="00E01668"/>
    <w:rsid w:val="00E01669"/>
    <w:rsid w:val="00E01767"/>
    <w:rsid w:val="00E017FD"/>
    <w:rsid w:val="00E0181E"/>
    <w:rsid w:val="00E0184D"/>
    <w:rsid w:val="00E018B0"/>
    <w:rsid w:val="00E018B3"/>
    <w:rsid w:val="00E018CC"/>
    <w:rsid w:val="00E019D5"/>
    <w:rsid w:val="00E01A3F"/>
    <w:rsid w:val="00E01ACF"/>
    <w:rsid w:val="00E01ADE"/>
    <w:rsid w:val="00E01B35"/>
    <w:rsid w:val="00E01C09"/>
    <w:rsid w:val="00E01D22"/>
    <w:rsid w:val="00E01DC9"/>
    <w:rsid w:val="00E01DE8"/>
    <w:rsid w:val="00E01FB4"/>
    <w:rsid w:val="00E01FDF"/>
    <w:rsid w:val="00E01FEF"/>
    <w:rsid w:val="00E02106"/>
    <w:rsid w:val="00E02110"/>
    <w:rsid w:val="00E02120"/>
    <w:rsid w:val="00E02148"/>
    <w:rsid w:val="00E021C6"/>
    <w:rsid w:val="00E021ED"/>
    <w:rsid w:val="00E021F5"/>
    <w:rsid w:val="00E02205"/>
    <w:rsid w:val="00E02251"/>
    <w:rsid w:val="00E02289"/>
    <w:rsid w:val="00E022CB"/>
    <w:rsid w:val="00E02309"/>
    <w:rsid w:val="00E02390"/>
    <w:rsid w:val="00E023B4"/>
    <w:rsid w:val="00E02481"/>
    <w:rsid w:val="00E0248A"/>
    <w:rsid w:val="00E024E3"/>
    <w:rsid w:val="00E024E5"/>
    <w:rsid w:val="00E02560"/>
    <w:rsid w:val="00E0258B"/>
    <w:rsid w:val="00E02596"/>
    <w:rsid w:val="00E025D0"/>
    <w:rsid w:val="00E02602"/>
    <w:rsid w:val="00E0268A"/>
    <w:rsid w:val="00E0268B"/>
    <w:rsid w:val="00E0268C"/>
    <w:rsid w:val="00E0268F"/>
    <w:rsid w:val="00E026D4"/>
    <w:rsid w:val="00E026DB"/>
    <w:rsid w:val="00E026F7"/>
    <w:rsid w:val="00E0272F"/>
    <w:rsid w:val="00E0273C"/>
    <w:rsid w:val="00E02740"/>
    <w:rsid w:val="00E02747"/>
    <w:rsid w:val="00E027ED"/>
    <w:rsid w:val="00E0280B"/>
    <w:rsid w:val="00E02886"/>
    <w:rsid w:val="00E028A5"/>
    <w:rsid w:val="00E028FD"/>
    <w:rsid w:val="00E02A3F"/>
    <w:rsid w:val="00E02A6B"/>
    <w:rsid w:val="00E02A8D"/>
    <w:rsid w:val="00E02AA0"/>
    <w:rsid w:val="00E02BFD"/>
    <w:rsid w:val="00E02CD6"/>
    <w:rsid w:val="00E02CF6"/>
    <w:rsid w:val="00E02CFF"/>
    <w:rsid w:val="00E02D21"/>
    <w:rsid w:val="00E02D44"/>
    <w:rsid w:val="00E02D88"/>
    <w:rsid w:val="00E02F2E"/>
    <w:rsid w:val="00E02F46"/>
    <w:rsid w:val="00E02F85"/>
    <w:rsid w:val="00E02FDD"/>
    <w:rsid w:val="00E02FFB"/>
    <w:rsid w:val="00E03039"/>
    <w:rsid w:val="00E03093"/>
    <w:rsid w:val="00E0310F"/>
    <w:rsid w:val="00E0314F"/>
    <w:rsid w:val="00E0318B"/>
    <w:rsid w:val="00E031A5"/>
    <w:rsid w:val="00E031C8"/>
    <w:rsid w:val="00E031FC"/>
    <w:rsid w:val="00E03212"/>
    <w:rsid w:val="00E03235"/>
    <w:rsid w:val="00E03266"/>
    <w:rsid w:val="00E03275"/>
    <w:rsid w:val="00E032FC"/>
    <w:rsid w:val="00E03478"/>
    <w:rsid w:val="00E034B7"/>
    <w:rsid w:val="00E03504"/>
    <w:rsid w:val="00E03537"/>
    <w:rsid w:val="00E0355C"/>
    <w:rsid w:val="00E0356A"/>
    <w:rsid w:val="00E035B5"/>
    <w:rsid w:val="00E035C7"/>
    <w:rsid w:val="00E03629"/>
    <w:rsid w:val="00E0367F"/>
    <w:rsid w:val="00E036A9"/>
    <w:rsid w:val="00E036EE"/>
    <w:rsid w:val="00E03717"/>
    <w:rsid w:val="00E0374B"/>
    <w:rsid w:val="00E0374E"/>
    <w:rsid w:val="00E0377F"/>
    <w:rsid w:val="00E03811"/>
    <w:rsid w:val="00E038CD"/>
    <w:rsid w:val="00E03AE2"/>
    <w:rsid w:val="00E03AE6"/>
    <w:rsid w:val="00E03B1A"/>
    <w:rsid w:val="00E03B74"/>
    <w:rsid w:val="00E03C39"/>
    <w:rsid w:val="00E03C43"/>
    <w:rsid w:val="00E03CE2"/>
    <w:rsid w:val="00E03D03"/>
    <w:rsid w:val="00E03D66"/>
    <w:rsid w:val="00E03D96"/>
    <w:rsid w:val="00E03DCB"/>
    <w:rsid w:val="00E03DD3"/>
    <w:rsid w:val="00E03E23"/>
    <w:rsid w:val="00E03E9E"/>
    <w:rsid w:val="00E03EC9"/>
    <w:rsid w:val="00E03F52"/>
    <w:rsid w:val="00E03F96"/>
    <w:rsid w:val="00E03FD9"/>
    <w:rsid w:val="00E04032"/>
    <w:rsid w:val="00E04034"/>
    <w:rsid w:val="00E040E4"/>
    <w:rsid w:val="00E0415B"/>
    <w:rsid w:val="00E0430A"/>
    <w:rsid w:val="00E0430D"/>
    <w:rsid w:val="00E04312"/>
    <w:rsid w:val="00E04313"/>
    <w:rsid w:val="00E04357"/>
    <w:rsid w:val="00E04412"/>
    <w:rsid w:val="00E0442B"/>
    <w:rsid w:val="00E044AC"/>
    <w:rsid w:val="00E044DE"/>
    <w:rsid w:val="00E04541"/>
    <w:rsid w:val="00E04550"/>
    <w:rsid w:val="00E045C2"/>
    <w:rsid w:val="00E0460A"/>
    <w:rsid w:val="00E04657"/>
    <w:rsid w:val="00E0466E"/>
    <w:rsid w:val="00E04675"/>
    <w:rsid w:val="00E0468B"/>
    <w:rsid w:val="00E04772"/>
    <w:rsid w:val="00E047B3"/>
    <w:rsid w:val="00E0487C"/>
    <w:rsid w:val="00E049D0"/>
    <w:rsid w:val="00E04A18"/>
    <w:rsid w:val="00E04A87"/>
    <w:rsid w:val="00E04B7B"/>
    <w:rsid w:val="00E04B94"/>
    <w:rsid w:val="00E04B9A"/>
    <w:rsid w:val="00E04BA4"/>
    <w:rsid w:val="00E04C10"/>
    <w:rsid w:val="00E04C23"/>
    <w:rsid w:val="00E04D5C"/>
    <w:rsid w:val="00E04D6D"/>
    <w:rsid w:val="00E04D8C"/>
    <w:rsid w:val="00E04E94"/>
    <w:rsid w:val="00E05057"/>
    <w:rsid w:val="00E0515C"/>
    <w:rsid w:val="00E051CD"/>
    <w:rsid w:val="00E0520A"/>
    <w:rsid w:val="00E0522C"/>
    <w:rsid w:val="00E0524F"/>
    <w:rsid w:val="00E052C9"/>
    <w:rsid w:val="00E05337"/>
    <w:rsid w:val="00E05342"/>
    <w:rsid w:val="00E05349"/>
    <w:rsid w:val="00E0535A"/>
    <w:rsid w:val="00E0536B"/>
    <w:rsid w:val="00E053B4"/>
    <w:rsid w:val="00E053EE"/>
    <w:rsid w:val="00E0540C"/>
    <w:rsid w:val="00E05412"/>
    <w:rsid w:val="00E05696"/>
    <w:rsid w:val="00E056A5"/>
    <w:rsid w:val="00E056C6"/>
    <w:rsid w:val="00E056F7"/>
    <w:rsid w:val="00E05704"/>
    <w:rsid w:val="00E0579C"/>
    <w:rsid w:val="00E0579F"/>
    <w:rsid w:val="00E057D5"/>
    <w:rsid w:val="00E05810"/>
    <w:rsid w:val="00E05846"/>
    <w:rsid w:val="00E059D2"/>
    <w:rsid w:val="00E05A0A"/>
    <w:rsid w:val="00E05A63"/>
    <w:rsid w:val="00E05A7E"/>
    <w:rsid w:val="00E05A94"/>
    <w:rsid w:val="00E05B1E"/>
    <w:rsid w:val="00E05C6E"/>
    <w:rsid w:val="00E05E66"/>
    <w:rsid w:val="00E05FD4"/>
    <w:rsid w:val="00E05FEA"/>
    <w:rsid w:val="00E06007"/>
    <w:rsid w:val="00E06065"/>
    <w:rsid w:val="00E060D7"/>
    <w:rsid w:val="00E06221"/>
    <w:rsid w:val="00E062F7"/>
    <w:rsid w:val="00E0630D"/>
    <w:rsid w:val="00E06422"/>
    <w:rsid w:val="00E0649F"/>
    <w:rsid w:val="00E06573"/>
    <w:rsid w:val="00E065D3"/>
    <w:rsid w:val="00E06644"/>
    <w:rsid w:val="00E0668D"/>
    <w:rsid w:val="00E066C1"/>
    <w:rsid w:val="00E06708"/>
    <w:rsid w:val="00E06882"/>
    <w:rsid w:val="00E06897"/>
    <w:rsid w:val="00E068B1"/>
    <w:rsid w:val="00E068E4"/>
    <w:rsid w:val="00E06962"/>
    <w:rsid w:val="00E069F2"/>
    <w:rsid w:val="00E06A5A"/>
    <w:rsid w:val="00E06C3A"/>
    <w:rsid w:val="00E06C5D"/>
    <w:rsid w:val="00E06D0E"/>
    <w:rsid w:val="00E06D34"/>
    <w:rsid w:val="00E06DC4"/>
    <w:rsid w:val="00E06DCA"/>
    <w:rsid w:val="00E06E8A"/>
    <w:rsid w:val="00E06F6E"/>
    <w:rsid w:val="00E06FBC"/>
    <w:rsid w:val="00E06FF4"/>
    <w:rsid w:val="00E07033"/>
    <w:rsid w:val="00E07115"/>
    <w:rsid w:val="00E071D7"/>
    <w:rsid w:val="00E07235"/>
    <w:rsid w:val="00E0723D"/>
    <w:rsid w:val="00E07300"/>
    <w:rsid w:val="00E07370"/>
    <w:rsid w:val="00E073E2"/>
    <w:rsid w:val="00E073F6"/>
    <w:rsid w:val="00E075E7"/>
    <w:rsid w:val="00E07628"/>
    <w:rsid w:val="00E07660"/>
    <w:rsid w:val="00E076B4"/>
    <w:rsid w:val="00E076B5"/>
    <w:rsid w:val="00E076F9"/>
    <w:rsid w:val="00E07715"/>
    <w:rsid w:val="00E07727"/>
    <w:rsid w:val="00E07740"/>
    <w:rsid w:val="00E0777B"/>
    <w:rsid w:val="00E07782"/>
    <w:rsid w:val="00E077B6"/>
    <w:rsid w:val="00E0780C"/>
    <w:rsid w:val="00E07861"/>
    <w:rsid w:val="00E078C4"/>
    <w:rsid w:val="00E078F2"/>
    <w:rsid w:val="00E0790E"/>
    <w:rsid w:val="00E07911"/>
    <w:rsid w:val="00E07935"/>
    <w:rsid w:val="00E07944"/>
    <w:rsid w:val="00E07987"/>
    <w:rsid w:val="00E07A50"/>
    <w:rsid w:val="00E07B3F"/>
    <w:rsid w:val="00E07BAE"/>
    <w:rsid w:val="00E07BD8"/>
    <w:rsid w:val="00E07C5F"/>
    <w:rsid w:val="00E07C62"/>
    <w:rsid w:val="00E07C76"/>
    <w:rsid w:val="00E07C79"/>
    <w:rsid w:val="00E07CBF"/>
    <w:rsid w:val="00E07D0B"/>
    <w:rsid w:val="00E07D82"/>
    <w:rsid w:val="00E07DEA"/>
    <w:rsid w:val="00E07E23"/>
    <w:rsid w:val="00E07E66"/>
    <w:rsid w:val="00E07E79"/>
    <w:rsid w:val="00E07F41"/>
    <w:rsid w:val="00E07F46"/>
    <w:rsid w:val="00E07FD2"/>
    <w:rsid w:val="00E10055"/>
    <w:rsid w:val="00E100AE"/>
    <w:rsid w:val="00E1010E"/>
    <w:rsid w:val="00E1016E"/>
    <w:rsid w:val="00E1019B"/>
    <w:rsid w:val="00E102B3"/>
    <w:rsid w:val="00E102BF"/>
    <w:rsid w:val="00E102F7"/>
    <w:rsid w:val="00E10308"/>
    <w:rsid w:val="00E10346"/>
    <w:rsid w:val="00E103DC"/>
    <w:rsid w:val="00E10417"/>
    <w:rsid w:val="00E104B7"/>
    <w:rsid w:val="00E10582"/>
    <w:rsid w:val="00E10587"/>
    <w:rsid w:val="00E10650"/>
    <w:rsid w:val="00E10654"/>
    <w:rsid w:val="00E106B3"/>
    <w:rsid w:val="00E1076E"/>
    <w:rsid w:val="00E1077C"/>
    <w:rsid w:val="00E1078B"/>
    <w:rsid w:val="00E10901"/>
    <w:rsid w:val="00E10923"/>
    <w:rsid w:val="00E10B85"/>
    <w:rsid w:val="00E10BA9"/>
    <w:rsid w:val="00E10C25"/>
    <w:rsid w:val="00E10CD7"/>
    <w:rsid w:val="00E10CE0"/>
    <w:rsid w:val="00E10CFB"/>
    <w:rsid w:val="00E10D47"/>
    <w:rsid w:val="00E10D6C"/>
    <w:rsid w:val="00E10D99"/>
    <w:rsid w:val="00E10DEF"/>
    <w:rsid w:val="00E10EBA"/>
    <w:rsid w:val="00E10EDB"/>
    <w:rsid w:val="00E10F19"/>
    <w:rsid w:val="00E10FDC"/>
    <w:rsid w:val="00E11068"/>
    <w:rsid w:val="00E110B0"/>
    <w:rsid w:val="00E11135"/>
    <w:rsid w:val="00E11149"/>
    <w:rsid w:val="00E11156"/>
    <w:rsid w:val="00E111B2"/>
    <w:rsid w:val="00E111FA"/>
    <w:rsid w:val="00E11224"/>
    <w:rsid w:val="00E1128C"/>
    <w:rsid w:val="00E112D9"/>
    <w:rsid w:val="00E112DF"/>
    <w:rsid w:val="00E11316"/>
    <w:rsid w:val="00E113B3"/>
    <w:rsid w:val="00E11477"/>
    <w:rsid w:val="00E114CA"/>
    <w:rsid w:val="00E1152D"/>
    <w:rsid w:val="00E11544"/>
    <w:rsid w:val="00E115DC"/>
    <w:rsid w:val="00E116EA"/>
    <w:rsid w:val="00E117FB"/>
    <w:rsid w:val="00E11876"/>
    <w:rsid w:val="00E118A5"/>
    <w:rsid w:val="00E11918"/>
    <w:rsid w:val="00E1191B"/>
    <w:rsid w:val="00E11949"/>
    <w:rsid w:val="00E1199A"/>
    <w:rsid w:val="00E119CF"/>
    <w:rsid w:val="00E119D4"/>
    <w:rsid w:val="00E119DA"/>
    <w:rsid w:val="00E119F5"/>
    <w:rsid w:val="00E11AC3"/>
    <w:rsid w:val="00E11B39"/>
    <w:rsid w:val="00E11B3F"/>
    <w:rsid w:val="00E11B98"/>
    <w:rsid w:val="00E11BFE"/>
    <w:rsid w:val="00E11C74"/>
    <w:rsid w:val="00E11CFF"/>
    <w:rsid w:val="00E11DF5"/>
    <w:rsid w:val="00E11E47"/>
    <w:rsid w:val="00E11F1D"/>
    <w:rsid w:val="00E11F24"/>
    <w:rsid w:val="00E11F63"/>
    <w:rsid w:val="00E12126"/>
    <w:rsid w:val="00E12133"/>
    <w:rsid w:val="00E12198"/>
    <w:rsid w:val="00E121DC"/>
    <w:rsid w:val="00E121FB"/>
    <w:rsid w:val="00E1220A"/>
    <w:rsid w:val="00E1220D"/>
    <w:rsid w:val="00E1230F"/>
    <w:rsid w:val="00E12316"/>
    <w:rsid w:val="00E123C8"/>
    <w:rsid w:val="00E1242E"/>
    <w:rsid w:val="00E12439"/>
    <w:rsid w:val="00E12442"/>
    <w:rsid w:val="00E1244C"/>
    <w:rsid w:val="00E12473"/>
    <w:rsid w:val="00E124F2"/>
    <w:rsid w:val="00E124FA"/>
    <w:rsid w:val="00E12564"/>
    <w:rsid w:val="00E12599"/>
    <w:rsid w:val="00E1260A"/>
    <w:rsid w:val="00E126DE"/>
    <w:rsid w:val="00E126FD"/>
    <w:rsid w:val="00E1271D"/>
    <w:rsid w:val="00E1278C"/>
    <w:rsid w:val="00E127AC"/>
    <w:rsid w:val="00E127C4"/>
    <w:rsid w:val="00E127D8"/>
    <w:rsid w:val="00E127E3"/>
    <w:rsid w:val="00E12937"/>
    <w:rsid w:val="00E12939"/>
    <w:rsid w:val="00E12991"/>
    <w:rsid w:val="00E1299D"/>
    <w:rsid w:val="00E129DB"/>
    <w:rsid w:val="00E12A6A"/>
    <w:rsid w:val="00E12B61"/>
    <w:rsid w:val="00E12B97"/>
    <w:rsid w:val="00E12BCD"/>
    <w:rsid w:val="00E12BED"/>
    <w:rsid w:val="00E12E12"/>
    <w:rsid w:val="00E12E76"/>
    <w:rsid w:val="00E12EE3"/>
    <w:rsid w:val="00E12F82"/>
    <w:rsid w:val="00E12FD5"/>
    <w:rsid w:val="00E12FEE"/>
    <w:rsid w:val="00E1307B"/>
    <w:rsid w:val="00E130DE"/>
    <w:rsid w:val="00E130F4"/>
    <w:rsid w:val="00E13137"/>
    <w:rsid w:val="00E13178"/>
    <w:rsid w:val="00E13180"/>
    <w:rsid w:val="00E131D9"/>
    <w:rsid w:val="00E131FE"/>
    <w:rsid w:val="00E1327E"/>
    <w:rsid w:val="00E133AE"/>
    <w:rsid w:val="00E134B3"/>
    <w:rsid w:val="00E134BE"/>
    <w:rsid w:val="00E13508"/>
    <w:rsid w:val="00E13581"/>
    <w:rsid w:val="00E1358A"/>
    <w:rsid w:val="00E13673"/>
    <w:rsid w:val="00E136B6"/>
    <w:rsid w:val="00E13710"/>
    <w:rsid w:val="00E137D6"/>
    <w:rsid w:val="00E138BE"/>
    <w:rsid w:val="00E1392B"/>
    <w:rsid w:val="00E1395B"/>
    <w:rsid w:val="00E13AD9"/>
    <w:rsid w:val="00E13B20"/>
    <w:rsid w:val="00E13D3C"/>
    <w:rsid w:val="00E13DB5"/>
    <w:rsid w:val="00E13E0E"/>
    <w:rsid w:val="00E13E30"/>
    <w:rsid w:val="00E13F33"/>
    <w:rsid w:val="00E13F49"/>
    <w:rsid w:val="00E13F82"/>
    <w:rsid w:val="00E13F89"/>
    <w:rsid w:val="00E1403E"/>
    <w:rsid w:val="00E1404F"/>
    <w:rsid w:val="00E14052"/>
    <w:rsid w:val="00E1410B"/>
    <w:rsid w:val="00E1411A"/>
    <w:rsid w:val="00E141D8"/>
    <w:rsid w:val="00E14292"/>
    <w:rsid w:val="00E142C3"/>
    <w:rsid w:val="00E14356"/>
    <w:rsid w:val="00E14358"/>
    <w:rsid w:val="00E1436F"/>
    <w:rsid w:val="00E143EC"/>
    <w:rsid w:val="00E143FC"/>
    <w:rsid w:val="00E1448C"/>
    <w:rsid w:val="00E144B0"/>
    <w:rsid w:val="00E144FB"/>
    <w:rsid w:val="00E14556"/>
    <w:rsid w:val="00E14646"/>
    <w:rsid w:val="00E14663"/>
    <w:rsid w:val="00E146B1"/>
    <w:rsid w:val="00E14724"/>
    <w:rsid w:val="00E14738"/>
    <w:rsid w:val="00E147B2"/>
    <w:rsid w:val="00E147F1"/>
    <w:rsid w:val="00E147F9"/>
    <w:rsid w:val="00E147FB"/>
    <w:rsid w:val="00E14907"/>
    <w:rsid w:val="00E14951"/>
    <w:rsid w:val="00E1495F"/>
    <w:rsid w:val="00E149E9"/>
    <w:rsid w:val="00E14A0F"/>
    <w:rsid w:val="00E14A35"/>
    <w:rsid w:val="00E14A3B"/>
    <w:rsid w:val="00E14A3E"/>
    <w:rsid w:val="00E14A5C"/>
    <w:rsid w:val="00E14B0E"/>
    <w:rsid w:val="00E14B37"/>
    <w:rsid w:val="00E14BAD"/>
    <w:rsid w:val="00E14C2E"/>
    <w:rsid w:val="00E14C99"/>
    <w:rsid w:val="00E14CF5"/>
    <w:rsid w:val="00E14D59"/>
    <w:rsid w:val="00E14EBD"/>
    <w:rsid w:val="00E14F13"/>
    <w:rsid w:val="00E14FF7"/>
    <w:rsid w:val="00E1505E"/>
    <w:rsid w:val="00E150B5"/>
    <w:rsid w:val="00E150C4"/>
    <w:rsid w:val="00E150E5"/>
    <w:rsid w:val="00E15187"/>
    <w:rsid w:val="00E151A2"/>
    <w:rsid w:val="00E15292"/>
    <w:rsid w:val="00E152C0"/>
    <w:rsid w:val="00E152E6"/>
    <w:rsid w:val="00E15453"/>
    <w:rsid w:val="00E154AC"/>
    <w:rsid w:val="00E154D2"/>
    <w:rsid w:val="00E154DC"/>
    <w:rsid w:val="00E154F3"/>
    <w:rsid w:val="00E154F8"/>
    <w:rsid w:val="00E15634"/>
    <w:rsid w:val="00E1563F"/>
    <w:rsid w:val="00E156A5"/>
    <w:rsid w:val="00E156CD"/>
    <w:rsid w:val="00E156E7"/>
    <w:rsid w:val="00E1578F"/>
    <w:rsid w:val="00E1580B"/>
    <w:rsid w:val="00E15899"/>
    <w:rsid w:val="00E158DA"/>
    <w:rsid w:val="00E1594B"/>
    <w:rsid w:val="00E1595E"/>
    <w:rsid w:val="00E159A9"/>
    <w:rsid w:val="00E159C3"/>
    <w:rsid w:val="00E159CB"/>
    <w:rsid w:val="00E159DA"/>
    <w:rsid w:val="00E15A6A"/>
    <w:rsid w:val="00E15A74"/>
    <w:rsid w:val="00E15B30"/>
    <w:rsid w:val="00E15B52"/>
    <w:rsid w:val="00E15B67"/>
    <w:rsid w:val="00E15BD0"/>
    <w:rsid w:val="00E15CAD"/>
    <w:rsid w:val="00E15CC3"/>
    <w:rsid w:val="00E15D31"/>
    <w:rsid w:val="00E15D8C"/>
    <w:rsid w:val="00E15DA3"/>
    <w:rsid w:val="00E15DB5"/>
    <w:rsid w:val="00E15DEB"/>
    <w:rsid w:val="00E15EAE"/>
    <w:rsid w:val="00E15F8F"/>
    <w:rsid w:val="00E15FF5"/>
    <w:rsid w:val="00E1602B"/>
    <w:rsid w:val="00E160BA"/>
    <w:rsid w:val="00E16243"/>
    <w:rsid w:val="00E164EA"/>
    <w:rsid w:val="00E164ED"/>
    <w:rsid w:val="00E1655C"/>
    <w:rsid w:val="00E16640"/>
    <w:rsid w:val="00E16669"/>
    <w:rsid w:val="00E16695"/>
    <w:rsid w:val="00E167DB"/>
    <w:rsid w:val="00E168A6"/>
    <w:rsid w:val="00E168B0"/>
    <w:rsid w:val="00E168E8"/>
    <w:rsid w:val="00E16912"/>
    <w:rsid w:val="00E16A13"/>
    <w:rsid w:val="00E16A15"/>
    <w:rsid w:val="00E16B6F"/>
    <w:rsid w:val="00E16C15"/>
    <w:rsid w:val="00E16C25"/>
    <w:rsid w:val="00E16CAF"/>
    <w:rsid w:val="00E16CCB"/>
    <w:rsid w:val="00E16CD4"/>
    <w:rsid w:val="00E16CDE"/>
    <w:rsid w:val="00E16CF5"/>
    <w:rsid w:val="00E16D16"/>
    <w:rsid w:val="00E16D4D"/>
    <w:rsid w:val="00E16D9A"/>
    <w:rsid w:val="00E16DD8"/>
    <w:rsid w:val="00E16FF3"/>
    <w:rsid w:val="00E1705B"/>
    <w:rsid w:val="00E17070"/>
    <w:rsid w:val="00E170C7"/>
    <w:rsid w:val="00E170DF"/>
    <w:rsid w:val="00E1712A"/>
    <w:rsid w:val="00E171EC"/>
    <w:rsid w:val="00E172DF"/>
    <w:rsid w:val="00E173C5"/>
    <w:rsid w:val="00E1748A"/>
    <w:rsid w:val="00E17558"/>
    <w:rsid w:val="00E1758E"/>
    <w:rsid w:val="00E175C1"/>
    <w:rsid w:val="00E175FD"/>
    <w:rsid w:val="00E17614"/>
    <w:rsid w:val="00E17677"/>
    <w:rsid w:val="00E17724"/>
    <w:rsid w:val="00E17774"/>
    <w:rsid w:val="00E177CA"/>
    <w:rsid w:val="00E177D0"/>
    <w:rsid w:val="00E177D4"/>
    <w:rsid w:val="00E17867"/>
    <w:rsid w:val="00E17868"/>
    <w:rsid w:val="00E178C6"/>
    <w:rsid w:val="00E178D9"/>
    <w:rsid w:val="00E1792E"/>
    <w:rsid w:val="00E17939"/>
    <w:rsid w:val="00E17988"/>
    <w:rsid w:val="00E179F9"/>
    <w:rsid w:val="00E17ABC"/>
    <w:rsid w:val="00E17AE5"/>
    <w:rsid w:val="00E17AED"/>
    <w:rsid w:val="00E17B39"/>
    <w:rsid w:val="00E17B46"/>
    <w:rsid w:val="00E17B8D"/>
    <w:rsid w:val="00E17B8F"/>
    <w:rsid w:val="00E17B98"/>
    <w:rsid w:val="00E17C27"/>
    <w:rsid w:val="00E17CB8"/>
    <w:rsid w:val="00E17CCC"/>
    <w:rsid w:val="00E17CE0"/>
    <w:rsid w:val="00E17D2A"/>
    <w:rsid w:val="00E17EC6"/>
    <w:rsid w:val="00E17F53"/>
    <w:rsid w:val="00E17FA1"/>
    <w:rsid w:val="00E200A6"/>
    <w:rsid w:val="00E2013F"/>
    <w:rsid w:val="00E20142"/>
    <w:rsid w:val="00E2014B"/>
    <w:rsid w:val="00E20297"/>
    <w:rsid w:val="00E202E5"/>
    <w:rsid w:val="00E2035C"/>
    <w:rsid w:val="00E20458"/>
    <w:rsid w:val="00E20502"/>
    <w:rsid w:val="00E205BF"/>
    <w:rsid w:val="00E205F8"/>
    <w:rsid w:val="00E205FE"/>
    <w:rsid w:val="00E20624"/>
    <w:rsid w:val="00E20660"/>
    <w:rsid w:val="00E2069F"/>
    <w:rsid w:val="00E20726"/>
    <w:rsid w:val="00E207B2"/>
    <w:rsid w:val="00E207B3"/>
    <w:rsid w:val="00E2088D"/>
    <w:rsid w:val="00E209BA"/>
    <w:rsid w:val="00E209BF"/>
    <w:rsid w:val="00E20A08"/>
    <w:rsid w:val="00E20A2F"/>
    <w:rsid w:val="00E20AD2"/>
    <w:rsid w:val="00E20ADB"/>
    <w:rsid w:val="00E20B0A"/>
    <w:rsid w:val="00E20B12"/>
    <w:rsid w:val="00E20B29"/>
    <w:rsid w:val="00E20B73"/>
    <w:rsid w:val="00E20BE9"/>
    <w:rsid w:val="00E20CAD"/>
    <w:rsid w:val="00E20CBA"/>
    <w:rsid w:val="00E20CFE"/>
    <w:rsid w:val="00E20D41"/>
    <w:rsid w:val="00E20F36"/>
    <w:rsid w:val="00E20F75"/>
    <w:rsid w:val="00E21072"/>
    <w:rsid w:val="00E2107A"/>
    <w:rsid w:val="00E21087"/>
    <w:rsid w:val="00E210D3"/>
    <w:rsid w:val="00E211D0"/>
    <w:rsid w:val="00E2127A"/>
    <w:rsid w:val="00E2132F"/>
    <w:rsid w:val="00E213D2"/>
    <w:rsid w:val="00E213EE"/>
    <w:rsid w:val="00E21411"/>
    <w:rsid w:val="00E2141C"/>
    <w:rsid w:val="00E21479"/>
    <w:rsid w:val="00E214E4"/>
    <w:rsid w:val="00E2151E"/>
    <w:rsid w:val="00E215E7"/>
    <w:rsid w:val="00E21623"/>
    <w:rsid w:val="00E21693"/>
    <w:rsid w:val="00E216C3"/>
    <w:rsid w:val="00E216F9"/>
    <w:rsid w:val="00E21726"/>
    <w:rsid w:val="00E21797"/>
    <w:rsid w:val="00E217BC"/>
    <w:rsid w:val="00E217C1"/>
    <w:rsid w:val="00E218C2"/>
    <w:rsid w:val="00E219BF"/>
    <w:rsid w:val="00E219D6"/>
    <w:rsid w:val="00E219DF"/>
    <w:rsid w:val="00E21B16"/>
    <w:rsid w:val="00E21B20"/>
    <w:rsid w:val="00E21B2F"/>
    <w:rsid w:val="00E21B6A"/>
    <w:rsid w:val="00E21B6C"/>
    <w:rsid w:val="00E21BB1"/>
    <w:rsid w:val="00E21C60"/>
    <w:rsid w:val="00E21CA9"/>
    <w:rsid w:val="00E21CB5"/>
    <w:rsid w:val="00E21DBC"/>
    <w:rsid w:val="00E21E09"/>
    <w:rsid w:val="00E21E77"/>
    <w:rsid w:val="00E21E7C"/>
    <w:rsid w:val="00E21F75"/>
    <w:rsid w:val="00E220D3"/>
    <w:rsid w:val="00E22120"/>
    <w:rsid w:val="00E2215B"/>
    <w:rsid w:val="00E2219C"/>
    <w:rsid w:val="00E221FD"/>
    <w:rsid w:val="00E22284"/>
    <w:rsid w:val="00E2232B"/>
    <w:rsid w:val="00E2246E"/>
    <w:rsid w:val="00E22490"/>
    <w:rsid w:val="00E22495"/>
    <w:rsid w:val="00E22527"/>
    <w:rsid w:val="00E22561"/>
    <w:rsid w:val="00E22572"/>
    <w:rsid w:val="00E22585"/>
    <w:rsid w:val="00E225EA"/>
    <w:rsid w:val="00E2261E"/>
    <w:rsid w:val="00E2262A"/>
    <w:rsid w:val="00E226C6"/>
    <w:rsid w:val="00E226E5"/>
    <w:rsid w:val="00E22758"/>
    <w:rsid w:val="00E22768"/>
    <w:rsid w:val="00E2278E"/>
    <w:rsid w:val="00E2279E"/>
    <w:rsid w:val="00E228AA"/>
    <w:rsid w:val="00E22982"/>
    <w:rsid w:val="00E229A3"/>
    <w:rsid w:val="00E229C7"/>
    <w:rsid w:val="00E22A18"/>
    <w:rsid w:val="00E22A8C"/>
    <w:rsid w:val="00E22B45"/>
    <w:rsid w:val="00E22CC9"/>
    <w:rsid w:val="00E22DFC"/>
    <w:rsid w:val="00E22E03"/>
    <w:rsid w:val="00E22E18"/>
    <w:rsid w:val="00E22ECF"/>
    <w:rsid w:val="00E22F38"/>
    <w:rsid w:val="00E22FA3"/>
    <w:rsid w:val="00E22FB1"/>
    <w:rsid w:val="00E23122"/>
    <w:rsid w:val="00E23172"/>
    <w:rsid w:val="00E232AE"/>
    <w:rsid w:val="00E232BC"/>
    <w:rsid w:val="00E2332F"/>
    <w:rsid w:val="00E23340"/>
    <w:rsid w:val="00E23347"/>
    <w:rsid w:val="00E2339A"/>
    <w:rsid w:val="00E2339E"/>
    <w:rsid w:val="00E2349C"/>
    <w:rsid w:val="00E23677"/>
    <w:rsid w:val="00E236B9"/>
    <w:rsid w:val="00E2375D"/>
    <w:rsid w:val="00E23791"/>
    <w:rsid w:val="00E237A0"/>
    <w:rsid w:val="00E237C3"/>
    <w:rsid w:val="00E23896"/>
    <w:rsid w:val="00E238D2"/>
    <w:rsid w:val="00E23924"/>
    <w:rsid w:val="00E239CC"/>
    <w:rsid w:val="00E23A2E"/>
    <w:rsid w:val="00E23B35"/>
    <w:rsid w:val="00E23B9C"/>
    <w:rsid w:val="00E23C0F"/>
    <w:rsid w:val="00E23C2C"/>
    <w:rsid w:val="00E23DB1"/>
    <w:rsid w:val="00E23E09"/>
    <w:rsid w:val="00E23E16"/>
    <w:rsid w:val="00E23E8B"/>
    <w:rsid w:val="00E23EA8"/>
    <w:rsid w:val="00E23F9B"/>
    <w:rsid w:val="00E24049"/>
    <w:rsid w:val="00E2407B"/>
    <w:rsid w:val="00E24087"/>
    <w:rsid w:val="00E2408A"/>
    <w:rsid w:val="00E240AE"/>
    <w:rsid w:val="00E2417C"/>
    <w:rsid w:val="00E241AA"/>
    <w:rsid w:val="00E241AC"/>
    <w:rsid w:val="00E241D1"/>
    <w:rsid w:val="00E242CF"/>
    <w:rsid w:val="00E24333"/>
    <w:rsid w:val="00E243B2"/>
    <w:rsid w:val="00E243BC"/>
    <w:rsid w:val="00E243FC"/>
    <w:rsid w:val="00E24475"/>
    <w:rsid w:val="00E244C1"/>
    <w:rsid w:val="00E244FA"/>
    <w:rsid w:val="00E24521"/>
    <w:rsid w:val="00E245A8"/>
    <w:rsid w:val="00E245C8"/>
    <w:rsid w:val="00E245CC"/>
    <w:rsid w:val="00E245D9"/>
    <w:rsid w:val="00E24645"/>
    <w:rsid w:val="00E247BC"/>
    <w:rsid w:val="00E247DA"/>
    <w:rsid w:val="00E24802"/>
    <w:rsid w:val="00E248D6"/>
    <w:rsid w:val="00E24951"/>
    <w:rsid w:val="00E249E7"/>
    <w:rsid w:val="00E24A44"/>
    <w:rsid w:val="00E24A50"/>
    <w:rsid w:val="00E24A8E"/>
    <w:rsid w:val="00E24AA3"/>
    <w:rsid w:val="00E24AAF"/>
    <w:rsid w:val="00E24AC1"/>
    <w:rsid w:val="00E24B3D"/>
    <w:rsid w:val="00E24B84"/>
    <w:rsid w:val="00E24B8D"/>
    <w:rsid w:val="00E24BEA"/>
    <w:rsid w:val="00E24C02"/>
    <w:rsid w:val="00E24C4F"/>
    <w:rsid w:val="00E24D03"/>
    <w:rsid w:val="00E24D83"/>
    <w:rsid w:val="00E24DE7"/>
    <w:rsid w:val="00E24E49"/>
    <w:rsid w:val="00E24EC0"/>
    <w:rsid w:val="00E24ECB"/>
    <w:rsid w:val="00E25079"/>
    <w:rsid w:val="00E2512E"/>
    <w:rsid w:val="00E25173"/>
    <w:rsid w:val="00E251BB"/>
    <w:rsid w:val="00E25244"/>
    <w:rsid w:val="00E252E7"/>
    <w:rsid w:val="00E2537F"/>
    <w:rsid w:val="00E253D6"/>
    <w:rsid w:val="00E25548"/>
    <w:rsid w:val="00E2556D"/>
    <w:rsid w:val="00E25605"/>
    <w:rsid w:val="00E2562E"/>
    <w:rsid w:val="00E256BF"/>
    <w:rsid w:val="00E2574F"/>
    <w:rsid w:val="00E25830"/>
    <w:rsid w:val="00E258D0"/>
    <w:rsid w:val="00E2590C"/>
    <w:rsid w:val="00E2591D"/>
    <w:rsid w:val="00E259B0"/>
    <w:rsid w:val="00E25A04"/>
    <w:rsid w:val="00E25BA0"/>
    <w:rsid w:val="00E25BEB"/>
    <w:rsid w:val="00E25C2D"/>
    <w:rsid w:val="00E25C90"/>
    <w:rsid w:val="00E25CA9"/>
    <w:rsid w:val="00E25CCB"/>
    <w:rsid w:val="00E25D4D"/>
    <w:rsid w:val="00E25D87"/>
    <w:rsid w:val="00E25DCC"/>
    <w:rsid w:val="00E25DEC"/>
    <w:rsid w:val="00E25E8A"/>
    <w:rsid w:val="00E25EA7"/>
    <w:rsid w:val="00E25EB5"/>
    <w:rsid w:val="00E25EBC"/>
    <w:rsid w:val="00E25F81"/>
    <w:rsid w:val="00E25FC2"/>
    <w:rsid w:val="00E25FD1"/>
    <w:rsid w:val="00E26067"/>
    <w:rsid w:val="00E2609E"/>
    <w:rsid w:val="00E260C5"/>
    <w:rsid w:val="00E26170"/>
    <w:rsid w:val="00E261CF"/>
    <w:rsid w:val="00E261DE"/>
    <w:rsid w:val="00E261F2"/>
    <w:rsid w:val="00E262ED"/>
    <w:rsid w:val="00E263D8"/>
    <w:rsid w:val="00E263F3"/>
    <w:rsid w:val="00E264B2"/>
    <w:rsid w:val="00E264E1"/>
    <w:rsid w:val="00E26545"/>
    <w:rsid w:val="00E2655C"/>
    <w:rsid w:val="00E26656"/>
    <w:rsid w:val="00E26773"/>
    <w:rsid w:val="00E2677F"/>
    <w:rsid w:val="00E267C0"/>
    <w:rsid w:val="00E26912"/>
    <w:rsid w:val="00E26939"/>
    <w:rsid w:val="00E269DC"/>
    <w:rsid w:val="00E26A0C"/>
    <w:rsid w:val="00E26B75"/>
    <w:rsid w:val="00E26B78"/>
    <w:rsid w:val="00E26B8C"/>
    <w:rsid w:val="00E26BED"/>
    <w:rsid w:val="00E26C70"/>
    <w:rsid w:val="00E26C98"/>
    <w:rsid w:val="00E26CBC"/>
    <w:rsid w:val="00E26D15"/>
    <w:rsid w:val="00E26DB8"/>
    <w:rsid w:val="00E26E02"/>
    <w:rsid w:val="00E26E67"/>
    <w:rsid w:val="00E26EBE"/>
    <w:rsid w:val="00E26F48"/>
    <w:rsid w:val="00E26FE9"/>
    <w:rsid w:val="00E27017"/>
    <w:rsid w:val="00E27073"/>
    <w:rsid w:val="00E270DE"/>
    <w:rsid w:val="00E27147"/>
    <w:rsid w:val="00E271E9"/>
    <w:rsid w:val="00E2723D"/>
    <w:rsid w:val="00E273E6"/>
    <w:rsid w:val="00E273FE"/>
    <w:rsid w:val="00E27402"/>
    <w:rsid w:val="00E27493"/>
    <w:rsid w:val="00E274B8"/>
    <w:rsid w:val="00E27530"/>
    <w:rsid w:val="00E2753C"/>
    <w:rsid w:val="00E27652"/>
    <w:rsid w:val="00E2767E"/>
    <w:rsid w:val="00E27680"/>
    <w:rsid w:val="00E276AD"/>
    <w:rsid w:val="00E276B0"/>
    <w:rsid w:val="00E27833"/>
    <w:rsid w:val="00E27849"/>
    <w:rsid w:val="00E278CA"/>
    <w:rsid w:val="00E278FD"/>
    <w:rsid w:val="00E27A82"/>
    <w:rsid w:val="00E27ABD"/>
    <w:rsid w:val="00E27BA8"/>
    <w:rsid w:val="00E27BC8"/>
    <w:rsid w:val="00E27BEF"/>
    <w:rsid w:val="00E27CC9"/>
    <w:rsid w:val="00E27D19"/>
    <w:rsid w:val="00E27D53"/>
    <w:rsid w:val="00E27E74"/>
    <w:rsid w:val="00E27EBB"/>
    <w:rsid w:val="00E27F52"/>
    <w:rsid w:val="00E30001"/>
    <w:rsid w:val="00E30122"/>
    <w:rsid w:val="00E3012C"/>
    <w:rsid w:val="00E30181"/>
    <w:rsid w:val="00E301DD"/>
    <w:rsid w:val="00E30219"/>
    <w:rsid w:val="00E3021C"/>
    <w:rsid w:val="00E302BB"/>
    <w:rsid w:val="00E303C3"/>
    <w:rsid w:val="00E30416"/>
    <w:rsid w:val="00E30428"/>
    <w:rsid w:val="00E3046E"/>
    <w:rsid w:val="00E304AD"/>
    <w:rsid w:val="00E304E9"/>
    <w:rsid w:val="00E30501"/>
    <w:rsid w:val="00E305AA"/>
    <w:rsid w:val="00E305F8"/>
    <w:rsid w:val="00E30601"/>
    <w:rsid w:val="00E30677"/>
    <w:rsid w:val="00E3067C"/>
    <w:rsid w:val="00E306E3"/>
    <w:rsid w:val="00E3075F"/>
    <w:rsid w:val="00E30760"/>
    <w:rsid w:val="00E307B5"/>
    <w:rsid w:val="00E307B6"/>
    <w:rsid w:val="00E307CB"/>
    <w:rsid w:val="00E307CD"/>
    <w:rsid w:val="00E30860"/>
    <w:rsid w:val="00E30932"/>
    <w:rsid w:val="00E30A8D"/>
    <w:rsid w:val="00E30AAC"/>
    <w:rsid w:val="00E30B10"/>
    <w:rsid w:val="00E30B12"/>
    <w:rsid w:val="00E30B6B"/>
    <w:rsid w:val="00E30B9A"/>
    <w:rsid w:val="00E30BAD"/>
    <w:rsid w:val="00E30BF9"/>
    <w:rsid w:val="00E30C26"/>
    <w:rsid w:val="00E30C71"/>
    <w:rsid w:val="00E30CBD"/>
    <w:rsid w:val="00E30E40"/>
    <w:rsid w:val="00E30F80"/>
    <w:rsid w:val="00E30FF1"/>
    <w:rsid w:val="00E3114D"/>
    <w:rsid w:val="00E31161"/>
    <w:rsid w:val="00E311A5"/>
    <w:rsid w:val="00E311D1"/>
    <w:rsid w:val="00E311D4"/>
    <w:rsid w:val="00E311F3"/>
    <w:rsid w:val="00E3120A"/>
    <w:rsid w:val="00E31238"/>
    <w:rsid w:val="00E31250"/>
    <w:rsid w:val="00E31306"/>
    <w:rsid w:val="00E3136A"/>
    <w:rsid w:val="00E315BF"/>
    <w:rsid w:val="00E315F6"/>
    <w:rsid w:val="00E31605"/>
    <w:rsid w:val="00E31662"/>
    <w:rsid w:val="00E316A5"/>
    <w:rsid w:val="00E317DB"/>
    <w:rsid w:val="00E3181F"/>
    <w:rsid w:val="00E31934"/>
    <w:rsid w:val="00E31A19"/>
    <w:rsid w:val="00E31A81"/>
    <w:rsid w:val="00E31AE1"/>
    <w:rsid w:val="00E31B29"/>
    <w:rsid w:val="00E31B83"/>
    <w:rsid w:val="00E31BDD"/>
    <w:rsid w:val="00E31BF5"/>
    <w:rsid w:val="00E31C8D"/>
    <w:rsid w:val="00E31C98"/>
    <w:rsid w:val="00E31CB6"/>
    <w:rsid w:val="00E31CBF"/>
    <w:rsid w:val="00E31CDD"/>
    <w:rsid w:val="00E31CF9"/>
    <w:rsid w:val="00E31DBD"/>
    <w:rsid w:val="00E31DE4"/>
    <w:rsid w:val="00E31F42"/>
    <w:rsid w:val="00E31F86"/>
    <w:rsid w:val="00E32087"/>
    <w:rsid w:val="00E32170"/>
    <w:rsid w:val="00E3219E"/>
    <w:rsid w:val="00E321A1"/>
    <w:rsid w:val="00E32245"/>
    <w:rsid w:val="00E32299"/>
    <w:rsid w:val="00E3229F"/>
    <w:rsid w:val="00E322AE"/>
    <w:rsid w:val="00E323A3"/>
    <w:rsid w:val="00E324E4"/>
    <w:rsid w:val="00E32536"/>
    <w:rsid w:val="00E3255B"/>
    <w:rsid w:val="00E32580"/>
    <w:rsid w:val="00E32581"/>
    <w:rsid w:val="00E32622"/>
    <w:rsid w:val="00E32735"/>
    <w:rsid w:val="00E3287A"/>
    <w:rsid w:val="00E328CF"/>
    <w:rsid w:val="00E328E1"/>
    <w:rsid w:val="00E32932"/>
    <w:rsid w:val="00E32A96"/>
    <w:rsid w:val="00E32AD1"/>
    <w:rsid w:val="00E32B82"/>
    <w:rsid w:val="00E32BE2"/>
    <w:rsid w:val="00E32C0D"/>
    <w:rsid w:val="00E32C34"/>
    <w:rsid w:val="00E32C68"/>
    <w:rsid w:val="00E32D11"/>
    <w:rsid w:val="00E32E29"/>
    <w:rsid w:val="00E32E3A"/>
    <w:rsid w:val="00E32E8B"/>
    <w:rsid w:val="00E32EDA"/>
    <w:rsid w:val="00E32F93"/>
    <w:rsid w:val="00E32FAE"/>
    <w:rsid w:val="00E32FD4"/>
    <w:rsid w:val="00E32FF7"/>
    <w:rsid w:val="00E3305D"/>
    <w:rsid w:val="00E3310A"/>
    <w:rsid w:val="00E33123"/>
    <w:rsid w:val="00E33188"/>
    <w:rsid w:val="00E3328C"/>
    <w:rsid w:val="00E332CC"/>
    <w:rsid w:val="00E3337A"/>
    <w:rsid w:val="00E3337D"/>
    <w:rsid w:val="00E33420"/>
    <w:rsid w:val="00E334A5"/>
    <w:rsid w:val="00E334D6"/>
    <w:rsid w:val="00E33575"/>
    <w:rsid w:val="00E3357A"/>
    <w:rsid w:val="00E335AE"/>
    <w:rsid w:val="00E335BE"/>
    <w:rsid w:val="00E33640"/>
    <w:rsid w:val="00E33676"/>
    <w:rsid w:val="00E3375C"/>
    <w:rsid w:val="00E337BA"/>
    <w:rsid w:val="00E337D7"/>
    <w:rsid w:val="00E33815"/>
    <w:rsid w:val="00E33820"/>
    <w:rsid w:val="00E338BB"/>
    <w:rsid w:val="00E33930"/>
    <w:rsid w:val="00E33940"/>
    <w:rsid w:val="00E3396A"/>
    <w:rsid w:val="00E339C5"/>
    <w:rsid w:val="00E339CD"/>
    <w:rsid w:val="00E33A4E"/>
    <w:rsid w:val="00E33A55"/>
    <w:rsid w:val="00E33A92"/>
    <w:rsid w:val="00E33AA2"/>
    <w:rsid w:val="00E33B3C"/>
    <w:rsid w:val="00E33B8C"/>
    <w:rsid w:val="00E33BEB"/>
    <w:rsid w:val="00E33C02"/>
    <w:rsid w:val="00E33C45"/>
    <w:rsid w:val="00E33C67"/>
    <w:rsid w:val="00E33C94"/>
    <w:rsid w:val="00E33C9F"/>
    <w:rsid w:val="00E33D0B"/>
    <w:rsid w:val="00E33D7F"/>
    <w:rsid w:val="00E33DAB"/>
    <w:rsid w:val="00E33DB8"/>
    <w:rsid w:val="00E33E39"/>
    <w:rsid w:val="00E33E3D"/>
    <w:rsid w:val="00E33E63"/>
    <w:rsid w:val="00E33E82"/>
    <w:rsid w:val="00E33F64"/>
    <w:rsid w:val="00E33FB2"/>
    <w:rsid w:val="00E33FF1"/>
    <w:rsid w:val="00E3401A"/>
    <w:rsid w:val="00E341D0"/>
    <w:rsid w:val="00E3424C"/>
    <w:rsid w:val="00E3434A"/>
    <w:rsid w:val="00E343C5"/>
    <w:rsid w:val="00E3448E"/>
    <w:rsid w:val="00E3450D"/>
    <w:rsid w:val="00E34526"/>
    <w:rsid w:val="00E34530"/>
    <w:rsid w:val="00E34534"/>
    <w:rsid w:val="00E345B9"/>
    <w:rsid w:val="00E3464E"/>
    <w:rsid w:val="00E346DD"/>
    <w:rsid w:val="00E346ED"/>
    <w:rsid w:val="00E34760"/>
    <w:rsid w:val="00E34766"/>
    <w:rsid w:val="00E3479C"/>
    <w:rsid w:val="00E347B3"/>
    <w:rsid w:val="00E34898"/>
    <w:rsid w:val="00E3489E"/>
    <w:rsid w:val="00E3491C"/>
    <w:rsid w:val="00E34958"/>
    <w:rsid w:val="00E349A7"/>
    <w:rsid w:val="00E34A02"/>
    <w:rsid w:val="00E34A4B"/>
    <w:rsid w:val="00E34A4F"/>
    <w:rsid w:val="00E34A99"/>
    <w:rsid w:val="00E34AA2"/>
    <w:rsid w:val="00E34AE8"/>
    <w:rsid w:val="00E34B5B"/>
    <w:rsid w:val="00E34BF8"/>
    <w:rsid w:val="00E34CF0"/>
    <w:rsid w:val="00E34D7B"/>
    <w:rsid w:val="00E34EC6"/>
    <w:rsid w:val="00E3500E"/>
    <w:rsid w:val="00E35068"/>
    <w:rsid w:val="00E3514A"/>
    <w:rsid w:val="00E3515D"/>
    <w:rsid w:val="00E3515E"/>
    <w:rsid w:val="00E3516C"/>
    <w:rsid w:val="00E35234"/>
    <w:rsid w:val="00E35278"/>
    <w:rsid w:val="00E35280"/>
    <w:rsid w:val="00E352E1"/>
    <w:rsid w:val="00E353B0"/>
    <w:rsid w:val="00E353BF"/>
    <w:rsid w:val="00E3543C"/>
    <w:rsid w:val="00E3548E"/>
    <w:rsid w:val="00E354AA"/>
    <w:rsid w:val="00E35507"/>
    <w:rsid w:val="00E35513"/>
    <w:rsid w:val="00E3558D"/>
    <w:rsid w:val="00E355FC"/>
    <w:rsid w:val="00E3567A"/>
    <w:rsid w:val="00E356B9"/>
    <w:rsid w:val="00E35819"/>
    <w:rsid w:val="00E35827"/>
    <w:rsid w:val="00E35956"/>
    <w:rsid w:val="00E359B2"/>
    <w:rsid w:val="00E359C6"/>
    <w:rsid w:val="00E359CB"/>
    <w:rsid w:val="00E35A1F"/>
    <w:rsid w:val="00E35A4E"/>
    <w:rsid w:val="00E35A88"/>
    <w:rsid w:val="00E35AF8"/>
    <w:rsid w:val="00E35B41"/>
    <w:rsid w:val="00E35BF1"/>
    <w:rsid w:val="00E35C0C"/>
    <w:rsid w:val="00E35D89"/>
    <w:rsid w:val="00E35D8D"/>
    <w:rsid w:val="00E35E1E"/>
    <w:rsid w:val="00E35E40"/>
    <w:rsid w:val="00E35E42"/>
    <w:rsid w:val="00E35E54"/>
    <w:rsid w:val="00E35E5B"/>
    <w:rsid w:val="00E35E8C"/>
    <w:rsid w:val="00E36092"/>
    <w:rsid w:val="00E36109"/>
    <w:rsid w:val="00E3612F"/>
    <w:rsid w:val="00E36154"/>
    <w:rsid w:val="00E361FE"/>
    <w:rsid w:val="00E36212"/>
    <w:rsid w:val="00E36218"/>
    <w:rsid w:val="00E3622F"/>
    <w:rsid w:val="00E3630E"/>
    <w:rsid w:val="00E3631F"/>
    <w:rsid w:val="00E36380"/>
    <w:rsid w:val="00E364BD"/>
    <w:rsid w:val="00E364D8"/>
    <w:rsid w:val="00E364E4"/>
    <w:rsid w:val="00E3654C"/>
    <w:rsid w:val="00E3672C"/>
    <w:rsid w:val="00E36775"/>
    <w:rsid w:val="00E36794"/>
    <w:rsid w:val="00E367E7"/>
    <w:rsid w:val="00E367EC"/>
    <w:rsid w:val="00E3686B"/>
    <w:rsid w:val="00E368B3"/>
    <w:rsid w:val="00E36963"/>
    <w:rsid w:val="00E36995"/>
    <w:rsid w:val="00E36A02"/>
    <w:rsid w:val="00E36A43"/>
    <w:rsid w:val="00E36A55"/>
    <w:rsid w:val="00E36AAC"/>
    <w:rsid w:val="00E36B5A"/>
    <w:rsid w:val="00E36BB8"/>
    <w:rsid w:val="00E36C69"/>
    <w:rsid w:val="00E36D1C"/>
    <w:rsid w:val="00E36DA5"/>
    <w:rsid w:val="00E36DB0"/>
    <w:rsid w:val="00E36DBA"/>
    <w:rsid w:val="00E36DC1"/>
    <w:rsid w:val="00E36DF1"/>
    <w:rsid w:val="00E36EA5"/>
    <w:rsid w:val="00E36F34"/>
    <w:rsid w:val="00E36F5B"/>
    <w:rsid w:val="00E36FB7"/>
    <w:rsid w:val="00E37011"/>
    <w:rsid w:val="00E3702F"/>
    <w:rsid w:val="00E3704F"/>
    <w:rsid w:val="00E37076"/>
    <w:rsid w:val="00E370BD"/>
    <w:rsid w:val="00E370D2"/>
    <w:rsid w:val="00E37185"/>
    <w:rsid w:val="00E371C3"/>
    <w:rsid w:val="00E371CF"/>
    <w:rsid w:val="00E37207"/>
    <w:rsid w:val="00E37238"/>
    <w:rsid w:val="00E3732F"/>
    <w:rsid w:val="00E37404"/>
    <w:rsid w:val="00E374D6"/>
    <w:rsid w:val="00E3755D"/>
    <w:rsid w:val="00E376E1"/>
    <w:rsid w:val="00E377A2"/>
    <w:rsid w:val="00E377EB"/>
    <w:rsid w:val="00E377F3"/>
    <w:rsid w:val="00E3791F"/>
    <w:rsid w:val="00E37922"/>
    <w:rsid w:val="00E37997"/>
    <w:rsid w:val="00E379FB"/>
    <w:rsid w:val="00E37A26"/>
    <w:rsid w:val="00E37A3B"/>
    <w:rsid w:val="00E37A72"/>
    <w:rsid w:val="00E37B15"/>
    <w:rsid w:val="00E37B82"/>
    <w:rsid w:val="00E37C20"/>
    <w:rsid w:val="00E37CE0"/>
    <w:rsid w:val="00E37D60"/>
    <w:rsid w:val="00E37E5C"/>
    <w:rsid w:val="00E37F2D"/>
    <w:rsid w:val="00E37FA3"/>
    <w:rsid w:val="00E37FC6"/>
    <w:rsid w:val="00E40044"/>
    <w:rsid w:val="00E4007C"/>
    <w:rsid w:val="00E40154"/>
    <w:rsid w:val="00E402D3"/>
    <w:rsid w:val="00E40363"/>
    <w:rsid w:val="00E4047E"/>
    <w:rsid w:val="00E4050A"/>
    <w:rsid w:val="00E40546"/>
    <w:rsid w:val="00E405C3"/>
    <w:rsid w:val="00E405DB"/>
    <w:rsid w:val="00E405EB"/>
    <w:rsid w:val="00E405FC"/>
    <w:rsid w:val="00E40617"/>
    <w:rsid w:val="00E4065B"/>
    <w:rsid w:val="00E4066A"/>
    <w:rsid w:val="00E406A9"/>
    <w:rsid w:val="00E406E1"/>
    <w:rsid w:val="00E40700"/>
    <w:rsid w:val="00E40721"/>
    <w:rsid w:val="00E4079E"/>
    <w:rsid w:val="00E4089A"/>
    <w:rsid w:val="00E4097E"/>
    <w:rsid w:val="00E40B2E"/>
    <w:rsid w:val="00E40B58"/>
    <w:rsid w:val="00E40BC4"/>
    <w:rsid w:val="00E40CCE"/>
    <w:rsid w:val="00E40D0A"/>
    <w:rsid w:val="00E40D33"/>
    <w:rsid w:val="00E40D62"/>
    <w:rsid w:val="00E40DAF"/>
    <w:rsid w:val="00E40EFE"/>
    <w:rsid w:val="00E40F89"/>
    <w:rsid w:val="00E40FCF"/>
    <w:rsid w:val="00E40FF0"/>
    <w:rsid w:val="00E41024"/>
    <w:rsid w:val="00E4104D"/>
    <w:rsid w:val="00E4105D"/>
    <w:rsid w:val="00E4108D"/>
    <w:rsid w:val="00E41138"/>
    <w:rsid w:val="00E41159"/>
    <w:rsid w:val="00E411F3"/>
    <w:rsid w:val="00E412D2"/>
    <w:rsid w:val="00E4130D"/>
    <w:rsid w:val="00E4133D"/>
    <w:rsid w:val="00E413A1"/>
    <w:rsid w:val="00E41427"/>
    <w:rsid w:val="00E41454"/>
    <w:rsid w:val="00E4146F"/>
    <w:rsid w:val="00E414AE"/>
    <w:rsid w:val="00E414D8"/>
    <w:rsid w:val="00E41504"/>
    <w:rsid w:val="00E41596"/>
    <w:rsid w:val="00E415A4"/>
    <w:rsid w:val="00E415C1"/>
    <w:rsid w:val="00E415CF"/>
    <w:rsid w:val="00E41603"/>
    <w:rsid w:val="00E41649"/>
    <w:rsid w:val="00E41697"/>
    <w:rsid w:val="00E416D2"/>
    <w:rsid w:val="00E416DB"/>
    <w:rsid w:val="00E41769"/>
    <w:rsid w:val="00E41775"/>
    <w:rsid w:val="00E41804"/>
    <w:rsid w:val="00E418A1"/>
    <w:rsid w:val="00E418D4"/>
    <w:rsid w:val="00E41930"/>
    <w:rsid w:val="00E41986"/>
    <w:rsid w:val="00E41A24"/>
    <w:rsid w:val="00E41B25"/>
    <w:rsid w:val="00E41B71"/>
    <w:rsid w:val="00E41BA3"/>
    <w:rsid w:val="00E41BBA"/>
    <w:rsid w:val="00E41BF5"/>
    <w:rsid w:val="00E41C81"/>
    <w:rsid w:val="00E41C9A"/>
    <w:rsid w:val="00E41DAC"/>
    <w:rsid w:val="00E41E44"/>
    <w:rsid w:val="00E41EAD"/>
    <w:rsid w:val="00E41FBC"/>
    <w:rsid w:val="00E42043"/>
    <w:rsid w:val="00E42082"/>
    <w:rsid w:val="00E42147"/>
    <w:rsid w:val="00E42184"/>
    <w:rsid w:val="00E42187"/>
    <w:rsid w:val="00E42205"/>
    <w:rsid w:val="00E42244"/>
    <w:rsid w:val="00E422B2"/>
    <w:rsid w:val="00E42318"/>
    <w:rsid w:val="00E42361"/>
    <w:rsid w:val="00E423DE"/>
    <w:rsid w:val="00E423FF"/>
    <w:rsid w:val="00E42465"/>
    <w:rsid w:val="00E4246D"/>
    <w:rsid w:val="00E424D8"/>
    <w:rsid w:val="00E42586"/>
    <w:rsid w:val="00E425EF"/>
    <w:rsid w:val="00E4263D"/>
    <w:rsid w:val="00E42681"/>
    <w:rsid w:val="00E426D6"/>
    <w:rsid w:val="00E427D3"/>
    <w:rsid w:val="00E427F0"/>
    <w:rsid w:val="00E42812"/>
    <w:rsid w:val="00E428A6"/>
    <w:rsid w:val="00E4295E"/>
    <w:rsid w:val="00E429A1"/>
    <w:rsid w:val="00E429AE"/>
    <w:rsid w:val="00E429E4"/>
    <w:rsid w:val="00E42A5C"/>
    <w:rsid w:val="00E42AA0"/>
    <w:rsid w:val="00E42B47"/>
    <w:rsid w:val="00E42E15"/>
    <w:rsid w:val="00E42E8E"/>
    <w:rsid w:val="00E42F24"/>
    <w:rsid w:val="00E42F4B"/>
    <w:rsid w:val="00E4300D"/>
    <w:rsid w:val="00E43065"/>
    <w:rsid w:val="00E430B9"/>
    <w:rsid w:val="00E4313A"/>
    <w:rsid w:val="00E43183"/>
    <w:rsid w:val="00E432DA"/>
    <w:rsid w:val="00E43339"/>
    <w:rsid w:val="00E43364"/>
    <w:rsid w:val="00E433CD"/>
    <w:rsid w:val="00E434B6"/>
    <w:rsid w:val="00E43543"/>
    <w:rsid w:val="00E4356A"/>
    <w:rsid w:val="00E4358F"/>
    <w:rsid w:val="00E43601"/>
    <w:rsid w:val="00E43647"/>
    <w:rsid w:val="00E43682"/>
    <w:rsid w:val="00E4368C"/>
    <w:rsid w:val="00E43693"/>
    <w:rsid w:val="00E4371C"/>
    <w:rsid w:val="00E43758"/>
    <w:rsid w:val="00E4378E"/>
    <w:rsid w:val="00E43822"/>
    <w:rsid w:val="00E43824"/>
    <w:rsid w:val="00E4389C"/>
    <w:rsid w:val="00E438C8"/>
    <w:rsid w:val="00E43907"/>
    <w:rsid w:val="00E43920"/>
    <w:rsid w:val="00E43934"/>
    <w:rsid w:val="00E43969"/>
    <w:rsid w:val="00E43A1C"/>
    <w:rsid w:val="00E43AA8"/>
    <w:rsid w:val="00E43AA9"/>
    <w:rsid w:val="00E43AEC"/>
    <w:rsid w:val="00E43B2F"/>
    <w:rsid w:val="00E43B69"/>
    <w:rsid w:val="00E43B92"/>
    <w:rsid w:val="00E43BEC"/>
    <w:rsid w:val="00E43C3A"/>
    <w:rsid w:val="00E43C72"/>
    <w:rsid w:val="00E43CA0"/>
    <w:rsid w:val="00E43D27"/>
    <w:rsid w:val="00E43D65"/>
    <w:rsid w:val="00E43D83"/>
    <w:rsid w:val="00E43D84"/>
    <w:rsid w:val="00E43DDF"/>
    <w:rsid w:val="00E43E08"/>
    <w:rsid w:val="00E43E48"/>
    <w:rsid w:val="00E43E70"/>
    <w:rsid w:val="00E43E88"/>
    <w:rsid w:val="00E43FE1"/>
    <w:rsid w:val="00E4400A"/>
    <w:rsid w:val="00E440F6"/>
    <w:rsid w:val="00E44114"/>
    <w:rsid w:val="00E44150"/>
    <w:rsid w:val="00E4416A"/>
    <w:rsid w:val="00E44194"/>
    <w:rsid w:val="00E4419F"/>
    <w:rsid w:val="00E44258"/>
    <w:rsid w:val="00E44277"/>
    <w:rsid w:val="00E442A5"/>
    <w:rsid w:val="00E442DD"/>
    <w:rsid w:val="00E4431E"/>
    <w:rsid w:val="00E44528"/>
    <w:rsid w:val="00E44538"/>
    <w:rsid w:val="00E4454B"/>
    <w:rsid w:val="00E4457D"/>
    <w:rsid w:val="00E44643"/>
    <w:rsid w:val="00E44689"/>
    <w:rsid w:val="00E44793"/>
    <w:rsid w:val="00E44794"/>
    <w:rsid w:val="00E447C4"/>
    <w:rsid w:val="00E447FD"/>
    <w:rsid w:val="00E4481A"/>
    <w:rsid w:val="00E4482B"/>
    <w:rsid w:val="00E44931"/>
    <w:rsid w:val="00E4495B"/>
    <w:rsid w:val="00E44970"/>
    <w:rsid w:val="00E4498D"/>
    <w:rsid w:val="00E449F6"/>
    <w:rsid w:val="00E44ACC"/>
    <w:rsid w:val="00E44ACD"/>
    <w:rsid w:val="00E44B24"/>
    <w:rsid w:val="00E44B41"/>
    <w:rsid w:val="00E44C46"/>
    <w:rsid w:val="00E44C6F"/>
    <w:rsid w:val="00E44CF4"/>
    <w:rsid w:val="00E44D97"/>
    <w:rsid w:val="00E44DBE"/>
    <w:rsid w:val="00E44E0A"/>
    <w:rsid w:val="00E44E14"/>
    <w:rsid w:val="00E44E4A"/>
    <w:rsid w:val="00E44E6A"/>
    <w:rsid w:val="00E44EBE"/>
    <w:rsid w:val="00E44ECC"/>
    <w:rsid w:val="00E44F75"/>
    <w:rsid w:val="00E44FBD"/>
    <w:rsid w:val="00E44FC1"/>
    <w:rsid w:val="00E44FF7"/>
    <w:rsid w:val="00E45030"/>
    <w:rsid w:val="00E4513D"/>
    <w:rsid w:val="00E45177"/>
    <w:rsid w:val="00E4524F"/>
    <w:rsid w:val="00E45283"/>
    <w:rsid w:val="00E4528D"/>
    <w:rsid w:val="00E452BB"/>
    <w:rsid w:val="00E45302"/>
    <w:rsid w:val="00E4536F"/>
    <w:rsid w:val="00E4537D"/>
    <w:rsid w:val="00E453A5"/>
    <w:rsid w:val="00E454BD"/>
    <w:rsid w:val="00E454FF"/>
    <w:rsid w:val="00E45528"/>
    <w:rsid w:val="00E4555D"/>
    <w:rsid w:val="00E45576"/>
    <w:rsid w:val="00E455A6"/>
    <w:rsid w:val="00E45685"/>
    <w:rsid w:val="00E45705"/>
    <w:rsid w:val="00E457B4"/>
    <w:rsid w:val="00E45951"/>
    <w:rsid w:val="00E45973"/>
    <w:rsid w:val="00E45A44"/>
    <w:rsid w:val="00E45A7B"/>
    <w:rsid w:val="00E45ABC"/>
    <w:rsid w:val="00E45B27"/>
    <w:rsid w:val="00E45BAD"/>
    <w:rsid w:val="00E45BB1"/>
    <w:rsid w:val="00E45BED"/>
    <w:rsid w:val="00E45C0F"/>
    <w:rsid w:val="00E45C1F"/>
    <w:rsid w:val="00E45C2E"/>
    <w:rsid w:val="00E45C90"/>
    <w:rsid w:val="00E45CB1"/>
    <w:rsid w:val="00E45CC1"/>
    <w:rsid w:val="00E45CF3"/>
    <w:rsid w:val="00E45D28"/>
    <w:rsid w:val="00E45D30"/>
    <w:rsid w:val="00E45DA9"/>
    <w:rsid w:val="00E45ED3"/>
    <w:rsid w:val="00E45EF8"/>
    <w:rsid w:val="00E45F45"/>
    <w:rsid w:val="00E45F7A"/>
    <w:rsid w:val="00E45FC9"/>
    <w:rsid w:val="00E46061"/>
    <w:rsid w:val="00E460BA"/>
    <w:rsid w:val="00E4610B"/>
    <w:rsid w:val="00E46189"/>
    <w:rsid w:val="00E462B4"/>
    <w:rsid w:val="00E46349"/>
    <w:rsid w:val="00E4634D"/>
    <w:rsid w:val="00E463C8"/>
    <w:rsid w:val="00E46417"/>
    <w:rsid w:val="00E4646F"/>
    <w:rsid w:val="00E464A4"/>
    <w:rsid w:val="00E464C0"/>
    <w:rsid w:val="00E46516"/>
    <w:rsid w:val="00E46655"/>
    <w:rsid w:val="00E466F6"/>
    <w:rsid w:val="00E467B7"/>
    <w:rsid w:val="00E4682F"/>
    <w:rsid w:val="00E46841"/>
    <w:rsid w:val="00E4687C"/>
    <w:rsid w:val="00E468F4"/>
    <w:rsid w:val="00E46A6D"/>
    <w:rsid w:val="00E46A8E"/>
    <w:rsid w:val="00E46B00"/>
    <w:rsid w:val="00E46B10"/>
    <w:rsid w:val="00E46B5F"/>
    <w:rsid w:val="00E46B98"/>
    <w:rsid w:val="00E46BB2"/>
    <w:rsid w:val="00E46BD3"/>
    <w:rsid w:val="00E46DAA"/>
    <w:rsid w:val="00E46E08"/>
    <w:rsid w:val="00E46FBB"/>
    <w:rsid w:val="00E46FEE"/>
    <w:rsid w:val="00E46FEF"/>
    <w:rsid w:val="00E47037"/>
    <w:rsid w:val="00E47101"/>
    <w:rsid w:val="00E47118"/>
    <w:rsid w:val="00E47129"/>
    <w:rsid w:val="00E471FB"/>
    <w:rsid w:val="00E471FE"/>
    <w:rsid w:val="00E473DB"/>
    <w:rsid w:val="00E473ED"/>
    <w:rsid w:val="00E474B7"/>
    <w:rsid w:val="00E47519"/>
    <w:rsid w:val="00E47579"/>
    <w:rsid w:val="00E47583"/>
    <w:rsid w:val="00E475A4"/>
    <w:rsid w:val="00E475CA"/>
    <w:rsid w:val="00E4761C"/>
    <w:rsid w:val="00E476A5"/>
    <w:rsid w:val="00E476B1"/>
    <w:rsid w:val="00E4779F"/>
    <w:rsid w:val="00E477BE"/>
    <w:rsid w:val="00E477EE"/>
    <w:rsid w:val="00E4788C"/>
    <w:rsid w:val="00E478C0"/>
    <w:rsid w:val="00E47912"/>
    <w:rsid w:val="00E47926"/>
    <w:rsid w:val="00E47A2F"/>
    <w:rsid w:val="00E47A74"/>
    <w:rsid w:val="00E47AB1"/>
    <w:rsid w:val="00E47B23"/>
    <w:rsid w:val="00E47C21"/>
    <w:rsid w:val="00E47CC3"/>
    <w:rsid w:val="00E47CF5"/>
    <w:rsid w:val="00E47D04"/>
    <w:rsid w:val="00E47D5D"/>
    <w:rsid w:val="00E47DAF"/>
    <w:rsid w:val="00E47DBE"/>
    <w:rsid w:val="00E47EDF"/>
    <w:rsid w:val="00E47F18"/>
    <w:rsid w:val="00E47F40"/>
    <w:rsid w:val="00E50012"/>
    <w:rsid w:val="00E50074"/>
    <w:rsid w:val="00E500BF"/>
    <w:rsid w:val="00E5010B"/>
    <w:rsid w:val="00E5013D"/>
    <w:rsid w:val="00E5016E"/>
    <w:rsid w:val="00E5028A"/>
    <w:rsid w:val="00E502BE"/>
    <w:rsid w:val="00E50338"/>
    <w:rsid w:val="00E50426"/>
    <w:rsid w:val="00E5043F"/>
    <w:rsid w:val="00E5048C"/>
    <w:rsid w:val="00E504CA"/>
    <w:rsid w:val="00E504F9"/>
    <w:rsid w:val="00E504FB"/>
    <w:rsid w:val="00E50503"/>
    <w:rsid w:val="00E5054D"/>
    <w:rsid w:val="00E505B1"/>
    <w:rsid w:val="00E505B7"/>
    <w:rsid w:val="00E505BF"/>
    <w:rsid w:val="00E505F6"/>
    <w:rsid w:val="00E50712"/>
    <w:rsid w:val="00E50736"/>
    <w:rsid w:val="00E50757"/>
    <w:rsid w:val="00E5086D"/>
    <w:rsid w:val="00E508C5"/>
    <w:rsid w:val="00E50949"/>
    <w:rsid w:val="00E50964"/>
    <w:rsid w:val="00E50983"/>
    <w:rsid w:val="00E509A5"/>
    <w:rsid w:val="00E509CC"/>
    <w:rsid w:val="00E509ED"/>
    <w:rsid w:val="00E50AC3"/>
    <w:rsid w:val="00E50AD0"/>
    <w:rsid w:val="00E50ADF"/>
    <w:rsid w:val="00E50AFE"/>
    <w:rsid w:val="00E50AFF"/>
    <w:rsid w:val="00E50B93"/>
    <w:rsid w:val="00E50BC9"/>
    <w:rsid w:val="00E50DA3"/>
    <w:rsid w:val="00E50DC7"/>
    <w:rsid w:val="00E50F06"/>
    <w:rsid w:val="00E50FD1"/>
    <w:rsid w:val="00E5100B"/>
    <w:rsid w:val="00E51149"/>
    <w:rsid w:val="00E511A1"/>
    <w:rsid w:val="00E5135D"/>
    <w:rsid w:val="00E5146D"/>
    <w:rsid w:val="00E5147A"/>
    <w:rsid w:val="00E514D6"/>
    <w:rsid w:val="00E515C2"/>
    <w:rsid w:val="00E51622"/>
    <w:rsid w:val="00E5172E"/>
    <w:rsid w:val="00E51759"/>
    <w:rsid w:val="00E517E0"/>
    <w:rsid w:val="00E51894"/>
    <w:rsid w:val="00E518DE"/>
    <w:rsid w:val="00E5192B"/>
    <w:rsid w:val="00E51968"/>
    <w:rsid w:val="00E51995"/>
    <w:rsid w:val="00E519E0"/>
    <w:rsid w:val="00E51A9D"/>
    <w:rsid w:val="00E51AE3"/>
    <w:rsid w:val="00E51AF7"/>
    <w:rsid w:val="00E51B5D"/>
    <w:rsid w:val="00E51C7F"/>
    <w:rsid w:val="00E51D95"/>
    <w:rsid w:val="00E51D9D"/>
    <w:rsid w:val="00E51DCD"/>
    <w:rsid w:val="00E51EE3"/>
    <w:rsid w:val="00E51EF5"/>
    <w:rsid w:val="00E5221D"/>
    <w:rsid w:val="00E52266"/>
    <w:rsid w:val="00E5228D"/>
    <w:rsid w:val="00E522C8"/>
    <w:rsid w:val="00E52390"/>
    <w:rsid w:val="00E5242A"/>
    <w:rsid w:val="00E5244D"/>
    <w:rsid w:val="00E524B2"/>
    <w:rsid w:val="00E52575"/>
    <w:rsid w:val="00E525B5"/>
    <w:rsid w:val="00E52707"/>
    <w:rsid w:val="00E52776"/>
    <w:rsid w:val="00E5279D"/>
    <w:rsid w:val="00E529EF"/>
    <w:rsid w:val="00E52A25"/>
    <w:rsid w:val="00E52AFD"/>
    <w:rsid w:val="00E52B5C"/>
    <w:rsid w:val="00E52B9D"/>
    <w:rsid w:val="00E52C6F"/>
    <w:rsid w:val="00E52CAB"/>
    <w:rsid w:val="00E52CD4"/>
    <w:rsid w:val="00E52DD7"/>
    <w:rsid w:val="00E52E00"/>
    <w:rsid w:val="00E52E9D"/>
    <w:rsid w:val="00E52EA4"/>
    <w:rsid w:val="00E52F2E"/>
    <w:rsid w:val="00E52F57"/>
    <w:rsid w:val="00E5302E"/>
    <w:rsid w:val="00E53039"/>
    <w:rsid w:val="00E5305F"/>
    <w:rsid w:val="00E5313E"/>
    <w:rsid w:val="00E5329E"/>
    <w:rsid w:val="00E532A0"/>
    <w:rsid w:val="00E532DF"/>
    <w:rsid w:val="00E532E7"/>
    <w:rsid w:val="00E53324"/>
    <w:rsid w:val="00E533C7"/>
    <w:rsid w:val="00E534DD"/>
    <w:rsid w:val="00E53502"/>
    <w:rsid w:val="00E53532"/>
    <w:rsid w:val="00E53589"/>
    <w:rsid w:val="00E5364B"/>
    <w:rsid w:val="00E53673"/>
    <w:rsid w:val="00E53754"/>
    <w:rsid w:val="00E537C5"/>
    <w:rsid w:val="00E53827"/>
    <w:rsid w:val="00E538CA"/>
    <w:rsid w:val="00E538D6"/>
    <w:rsid w:val="00E538ED"/>
    <w:rsid w:val="00E53951"/>
    <w:rsid w:val="00E5397B"/>
    <w:rsid w:val="00E53A16"/>
    <w:rsid w:val="00E53A2A"/>
    <w:rsid w:val="00E53A80"/>
    <w:rsid w:val="00E53B65"/>
    <w:rsid w:val="00E53C75"/>
    <w:rsid w:val="00E53CCB"/>
    <w:rsid w:val="00E53D03"/>
    <w:rsid w:val="00E53D4F"/>
    <w:rsid w:val="00E53E2B"/>
    <w:rsid w:val="00E53F33"/>
    <w:rsid w:val="00E53F6D"/>
    <w:rsid w:val="00E53F74"/>
    <w:rsid w:val="00E54008"/>
    <w:rsid w:val="00E540BE"/>
    <w:rsid w:val="00E540C7"/>
    <w:rsid w:val="00E540E3"/>
    <w:rsid w:val="00E5410B"/>
    <w:rsid w:val="00E54159"/>
    <w:rsid w:val="00E5416E"/>
    <w:rsid w:val="00E54264"/>
    <w:rsid w:val="00E542D3"/>
    <w:rsid w:val="00E54329"/>
    <w:rsid w:val="00E5432F"/>
    <w:rsid w:val="00E5437A"/>
    <w:rsid w:val="00E54399"/>
    <w:rsid w:val="00E543AE"/>
    <w:rsid w:val="00E5440A"/>
    <w:rsid w:val="00E5444B"/>
    <w:rsid w:val="00E544D7"/>
    <w:rsid w:val="00E54506"/>
    <w:rsid w:val="00E54539"/>
    <w:rsid w:val="00E54619"/>
    <w:rsid w:val="00E546B0"/>
    <w:rsid w:val="00E546BB"/>
    <w:rsid w:val="00E54716"/>
    <w:rsid w:val="00E547BE"/>
    <w:rsid w:val="00E547E5"/>
    <w:rsid w:val="00E548B4"/>
    <w:rsid w:val="00E54988"/>
    <w:rsid w:val="00E54AA3"/>
    <w:rsid w:val="00E54AB1"/>
    <w:rsid w:val="00E54ABF"/>
    <w:rsid w:val="00E54B5A"/>
    <w:rsid w:val="00E54BAF"/>
    <w:rsid w:val="00E54BC8"/>
    <w:rsid w:val="00E54BE5"/>
    <w:rsid w:val="00E54C1A"/>
    <w:rsid w:val="00E54C31"/>
    <w:rsid w:val="00E54C37"/>
    <w:rsid w:val="00E54CD6"/>
    <w:rsid w:val="00E54D06"/>
    <w:rsid w:val="00E54D2A"/>
    <w:rsid w:val="00E54D85"/>
    <w:rsid w:val="00E54DD8"/>
    <w:rsid w:val="00E54E6D"/>
    <w:rsid w:val="00E54E9F"/>
    <w:rsid w:val="00E54EAF"/>
    <w:rsid w:val="00E54F84"/>
    <w:rsid w:val="00E54FDE"/>
    <w:rsid w:val="00E55037"/>
    <w:rsid w:val="00E55179"/>
    <w:rsid w:val="00E55281"/>
    <w:rsid w:val="00E552E0"/>
    <w:rsid w:val="00E552EB"/>
    <w:rsid w:val="00E5530F"/>
    <w:rsid w:val="00E55461"/>
    <w:rsid w:val="00E554AC"/>
    <w:rsid w:val="00E554DC"/>
    <w:rsid w:val="00E5555C"/>
    <w:rsid w:val="00E555D3"/>
    <w:rsid w:val="00E555EA"/>
    <w:rsid w:val="00E555F3"/>
    <w:rsid w:val="00E55644"/>
    <w:rsid w:val="00E556A7"/>
    <w:rsid w:val="00E5581C"/>
    <w:rsid w:val="00E55857"/>
    <w:rsid w:val="00E55885"/>
    <w:rsid w:val="00E558B1"/>
    <w:rsid w:val="00E558F5"/>
    <w:rsid w:val="00E5593F"/>
    <w:rsid w:val="00E559CF"/>
    <w:rsid w:val="00E559EA"/>
    <w:rsid w:val="00E55A6B"/>
    <w:rsid w:val="00E55AC7"/>
    <w:rsid w:val="00E55AE3"/>
    <w:rsid w:val="00E55BAF"/>
    <w:rsid w:val="00E55C05"/>
    <w:rsid w:val="00E55C6C"/>
    <w:rsid w:val="00E55D2D"/>
    <w:rsid w:val="00E55D32"/>
    <w:rsid w:val="00E55E1F"/>
    <w:rsid w:val="00E55E65"/>
    <w:rsid w:val="00E55E88"/>
    <w:rsid w:val="00E55EE2"/>
    <w:rsid w:val="00E55F51"/>
    <w:rsid w:val="00E5600F"/>
    <w:rsid w:val="00E560DD"/>
    <w:rsid w:val="00E56179"/>
    <w:rsid w:val="00E5619B"/>
    <w:rsid w:val="00E561C9"/>
    <w:rsid w:val="00E561D3"/>
    <w:rsid w:val="00E5626C"/>
    <w:rsid w:val="00E5627A"/>
    <w:rsid w:val="00E5633F"/>
    <w:rsid w:val="00E563E8"/>
    <w:rsid w:val="00E56458"/>
    <w:rsid w:val="00E564D1"/>
    <w:rsid w:val="00E564F9"/>
    <w:rsid w:val="00E56521"/>
    <w:rsid w:val="00E5653F"/>
    <w:rsid w:val="00E5658B"/>
    <w:rsid w:val="00E565BD"/>
    <w:rsid w:val="00E565EE"/>
    <w:rsid w:val="00E5661C"/>
    <w:rsid w:val="00E567C7"/>
    <w:rsid w:val="00E567D9"/>
    <w:rsid w:val="00E56908"/>
    <w:rsid w:val="00E56A16"/>
    <w:rsid w:val="00E56A4E"/>
    <w:rsid w:val="00E56A5D"/>
    <w:rsid w:val="00E56AA8"/>
    <w:rsid w:val="00E56AD1"/>
    <w:rsid w:val="00E56B79"/>
    <w:rsid w:val="00E56B81"/>
    <w:rsid w:val="00E56C0F"/>
    <w:rsid w:val="00E56C49"/>
    <w:rsid w:val="00E56C5E"/>
    <w:rsid w:val="00E56C99"/>
    <w:rsid w:val="00E56D27"/>
    <w:rsid w:val="00E56D98"/>
    <w:rsid w:val="00E56DCF"/>
    <w:rsid w:val="00E56DDA"/>
    <w:rsid w:val="00E56E64"/>
    <w:rsid w:val="00E56ECC"/>
    <w:rsid w:val="00E56F1E"/>
    <w:rsid w:val="00E56F61"/>
    <w:rsid w:val="00E56F9D"/>
    <w:rsid w:val="00E57090"/>
    <w:rsid w:val="00E57125"/>
    <w:rsid w:val="00E57164"/>
    <w:rsid w:val="00E5716A"/>
    <w:rsid w:val="00E57271"/>
    <w:rsid w:val="00E5733E"/>
    <w:rsid w:val="00E5738F"/>
    <w:rsid w:val="00E57392"/>
    <w:rsid w:val="00E573AB"/>
    <w:rsid w:val="00E57450"/>
    <w:rsid w:val="00E5748C"/>
    <w:rsid w:val="00E57650"/>
    <w:rsid w:val="00E576DF"/>
    <w:rsid w:val="00E5774C"/>
    <w:rsid w:val="00E5776F"/>
    <w:rsid w:val="00E578F3"/>
    <w:rsid w:val="00E5792E"/>
    <w:rsid w:val="00E57946"/>
    <w:rsid w:val="00E57962"/>
    <w:rsid w:val="00E57A22"/>
    <w:rsid w:val="00E57A2B"/>
    <w:rsid w:val="00E57A36"/>
    <w:rsid w:val="00E57A4D"/>
    <w:rsid w:val="00E57B4F"/>
    <w:rsid w:val="00E57B87"/>
    <w:rsid w:val="00E57C60"/>
    <w:rsid w:val="00E57C63"/>
    <w:rsid w:val="00E57C6A"/>
    <w:rsid w:val="00E57C91"/>
    <w:rsid w:val="00E57CAF"/>
    <w:rsid w:val="00E57CED"/>
    <w:rsid w:val="00E57CF7"/>
    <w:rsid w:val="00E57D1E"/>
    <w:rsid w:val="00E57DE4"/>
    <w:rsid w:val="00E57E29"/>
    <w:rsid w:val="00E57E61"/>
    <w:rsid w:val="00E57EAC"/>
    <w:rsid w:val="00E57F2C"/>
    <w:rsid w:val="00E57F58"/>
    <w:rsid w:val="00E57FB7"/>
    <w:rsid w:val="00E60184"/>
    <w:rsid w:val="00E601FB"/>
    <w:rsid w:val="00E60243"/>
    <w:rsid w:val="00E6028C"/>
    <w:rsid w:val="00E60311"/>
    <w:rsid w:val="00E60339"/>
    <w:rsid w:val="00E603C3"/>
    <w:rsid w:val="00E603F1"/>
    <w:rsid w:val="00E604B7"/>
    <w:rsid w:val="00E604F7"/>
    <w:rsid w:val="00E60551"/>
    <w:rsid w:val="00E6055C"/>
    <w:rsid w:val="00E60586"/>
    <w:rsid w:val="00E605B2"/>
    <w:rsid w:val="00E605D2"/>
    <w:rsid w:val="00E605E2"/>
    <w:rsid w:val="00E605E7"/>
    <w:rsid w:val="00E6062E"/>
    <w:rsid w:val="00E60780"/>
    <w:rsid w:val="00E607A6"/>
    <w:rsid w:val="00E6083B"/>
    <w:rsid w:val="00E60866"/>
    <w:rsid w:val="00E608A3"/>
    <w:rsid w:val="00E6090A"/>
    <w:rsid w:val="00E6090C"/>
    <w:rsid w:val="00E60945"/>
    <w:rsid w:val="00E609A3"/>
    <w:rsid w:val="00E609BD"/>
    <w:rsid w:val="00E60AD4"/>
    <w:rsid w:val="00E60B10"/>
    <w:rsid w:val="00E60B24"/>
    <w:rsid w:val="00E60B3E"/>
    <w:rsid w:val="00E60B97"/>
    <w:rsid w:val="00E60C8A"/>
    <w:rsid w:val="00E60CAD"/>
    <w:rsid w:val="00E60DD9"/>
    <w:rsid w:val="00E60DE6"/>
    <w:rsid w:val="00E60DF0"/>
    <w:rsid w:val="00E60E08"/>
    <w:rsid w:val="00E60E4A"/>
    <w:rsid w:val="00E60E5B"/>
    <w:rsid w:val="00E60E63"/>
    <w:rsid w:val="00E60E7F"/>
    <w:rsid w:val="00E60E85"/>
    <w:rsid w:val="00E60EE9"/>
    <w:rsid w:val="00E60F7B"/>
    <w:rsid w:val="00E60FB4"/>
    <w:rsid w:val="00E6101A"/>
    <w:rsid w:val="00E6101F"/>
    <w:rsid w:val="00E61066"/>
    <w:rsid w:val="00E6112C"/>
    <w:rsid w:val="00E61193"/>
    <w:rsid w:val="00E611F1"/>
    <w:rsid w:val="00E61223"/>
    <w:rsid w:val="00E61236"/>
    <w:rsid w:val="00E612B9"/>
    <w:rsid w:val="00E6133B"/>
    <w:rsid w:val="00E613B6"/>
    <w:rsid w:val="00E6149C"/>
    <w:rsid w:val="00E614D6"/>
    <w:rsid w:val="00E614F7"/>
    <w:rsid w:val="00E61503"/>
    <w:rsid w:val="00E6154F"/>
    <w:rsid w:val="00E61561"/>
    <w:rsid w:val="00E61577"/>
    <w:rsid w:val="00E615B5"/>
    <w:rsid w:val="00E615DA"/>
    <w:rsid w:val="00E615F5"/>
    <w:rsid w:val="00E61608"/>
    <w:rsid w:val="00E61688"/>
    <w:rsid w:val="00E6169E"/>
    <w:rsid w:val="00E616B6"/>
    <w:rsid w:val="00E616C1"/>
    <w:rsid w:val="00E616ED"/>
    <w:rsid w:val="00E61707"/>
    <w:rsid w:val="00E61888"/>
    <w:rsid w:val="00E618A7"/>
    <w:rsid w:val="00E618A8"/>
    <w:rsid w:val="00E618AF"/>
    <w:rsid w:val="00E61980"/>
    <w:rsid w:val="00E619B6"/>
    <w:rsid w:val="00E61A27"/>
    <w:rsid w:val="00E61A5F"/>
    <w:rsid w:val="00E61B2C"/>
    <w:rsid w:val="00E61B31"/>
    <w:rsid w:val="00E61B67"/>
    <w:rsid w:val="00E61CC8"/>
    <w:rsid w:val="00E61CD3"/>
    <w:rsid w:val="00E61D0E"/>
    <w:rsid w:val="00E61DB3"/>
    <w:rsid w:val="00E61DBD"/>
    <w:rsid w:val="00E61DD3"/>
    <w:rsid w:val="00E61E1F"/>
    <w:rsid w:val="00E61EB3"/>
    <w:rsid w:val="00E61EC3"/>
    <w:rsid w:val="00E61F50"/>
    <w:rsid w:val="00E61FAF"/>
    <w:rsid w:val="00E62050"/>
    <w:rsid w:val="00E620CE"/>
    <w:rsid w:val="00E62130"/>
    <w:rsid w:val="00E621C2"/>
    <w:rsid w:val="00E62239"/>
    <w:rsid w:val="00E62243"/>
    <w:rsid w:val="00E62249"/>
    <w:rsid w:val="00E62286"/>
    <w:rsid w:val="00E6230C"/>
    <w:rsid w:val="00E62318"/>
    <w:rsid w:val="00E6231C"/>
    <w:rsid w:val="00E6236C"/>
    <w:rsid w:val="00E623E5"/>
    <w:rsid w:val="00E624CD"/>
    <w:rsid w:val="00E624F9"/>
    <w:rsid w:val="00E62534"/>
    <w:rsid w:val="00E62637"/>
    <w:rsid w:val="00E626EC"/>
    <w:rsid w:val="00E6274F"/>
    <w:rsid w:val="00E627F7"/>
    <w:rsid w:val="00E62884"/>
    <w:rsid w:val="00E628B7"/>
    <w:rsid w:val="00E62906"/>
    <w:rsid w:val="00E629D0"/>
    <w:rsid w:val="00E629EC"/>
    <w:rsid w:val="00E62A21"/>
    <w:rsid w:val="00E62A7E"/>
    <w:rsid w:val="00E62AF1"/>
    <w:rsid w:val="00E62B03"/>
    <w:rsid w:val="00E62B85"/>
    <w:rsid w:val="00E62B95"/>
    <w:rsid w:val="00E62C07"/>
    <w:rsid w:val="00E62C40"/>
    <w:rsid w:val="00E62C69"/>
    <w:rsid w:val="00E62DC5"/>
    <w:rsid w:val="00E62DDE"/>
    <w:rsid w:val="00E62DE5"/>
    <w:rsid w:val="00E62E96"/>
    <w:rsid w:val="00E62EAE"/>
    <w:rsid w:val="00E62F55"/>
    <w:rsid w:val="00E62FD1"/>
    <w:rsid w:val="00E62FF9"/>
    <w:rsid w:val="00E6317F"/>
    <w:rsid w:val="00E6319E"/>
    <w:rsid w:val="00E63222"/>
    <w:rsid w:val="00E632C8"/>
    <w:rsid w:val="00E632CD"/>
    <w:rsid w:val="00E632EA"/>
    <w:rsid w:val="00E6335B"/>
    <w:rsid w:val="00E63365"/>
    <w:rsid w:val="00E633E2"/>
    <w:rsid w:val="00E63422"/>
    <w:rsid w:val="00E63458"/>
    <w:rsid w:val="00E6347C"/>
    <w:rsid w:val="00E634BB"/>
    <w:rsid w:val="00E6358B"/>
    <w:rsid w:val="00E635B9"/>
    <w:rsid w:val="00E6362A"/>
    <w:rsid w:val="00E6366E"/>
    <w:rsid w:val="00E6373E"/>
    <w:rsid w:val="00E63759"/>
    <w:rsid w:val="00E63773"/>
    <w:rsid w:val="00E638A9"/>
    <w:rsid w:val="00E638F5"/>
    <w:rsid w:val="00E6395F"/>
    <w:rsid w:val="00E639B8"/>
    <w:rsid w:val="00E63BA0"/>
    <w:rsid w:val="00E63BFC"/>
    <w:rsid w:val="00E63D73"/>
    <w:rsid w:val="00E63D8D"/>
    <w:rsid w:val="00E63D8E"/>
    <w:rsid w:val="00E63DB8"/>
    <w:rsid w:val="00E63DF3"/>
    <w:rsid w:val="00E63E97"/>
    <w:rsid w:val="00E63F0F"/>
    <w:rsid w:val="00E63F3F"/>
    <w:rsid w:val="00E63FDA"/>
    <w:rsid w:val="00E63FF5"/>
    <w:rsid w:val="00E63FF6"/>
    <w:rsid w:val="00E640A6"/>
    <w:rsid w:val="00E64137"/>
    <w:rsid w:val="00E64173"/>
    <w:rsid w:val="00E64183"/>
    <w:rsid w:val="00E641C0"/>
    <w:rsid w:val="00E6428E"/>
    <w:rsid w:val="00E642B6"/>
    <w:rsid w:val="00E642C9"/>
    <w:rsid w:val="00E6430A"/>
    <w:rsid w:val="00E643E1"/>
    <w:rsid w:val="00E64403"/>
    <w:rsid w:val="00E64417"/>
    <w:rsid w:val="00E6443A"/>
    <w:rsid w:val="00E644FE"/>
    <w:rsid w:val="00E6458D"/>
    <w:rsid w:val="00E645EB"/>
    <w:rsid w:val="00E64618"/>
    <w:rsid w:val="00E64736"/>
    <w:rsid w:val="00E64795"/>
    <w:rsid w:val="00E64797"/>
    <w:rsid w:val="00E647DB"/>
    <w:rsid w:val="00E648C8"/>
    <w:rsid w:val="00E648D7"/>
    <w:rsid w:val="00E6493C"/>
    <w:rsid w:val="00E649D3"/>
    <w:rsid w:val="00E64A0D"/>
    <w:rsid w:val="00E64A3D"/>
    <w:rsid w:val="00E64BD7"/>
    <w:rsid w:val="00E64C0D"/>
    <w:rsid w:val="00E64C5E"/>
    <w:rsid w:val="00E64D05"/>
    <w:rsid w:val="00E64D49"/>
    <w:rsid w:val="00E64D95"/>
    <w:rsid w:val="00E64E70"/>
    <w:rsid w:val="00E64EA3"/>
    <w:rsid w:val="00E64F97"/>
    <w:rsid w:val="00E64FA0"/>
    <w:rsid w:val="00E64FF7"/>
    <w:rsid w:val="00E65025"/>
    <w:rsid w:val="00E6502F"/>
    <w:rsid w:val="00E65049"/>
    <w:rsid w:val="00E650AF"/>
    <w:rsid w:val="00E650B1"/>
    <w:rsid w:val="00E6515A"/>
    <w:rsid w:val="00E651F4"/>
    <w:rsid w:val="00E6524A"/>
    <w:rsid w:val="00E65256"/>
    <w:rsid w:val="00E652C4"/>
    <w:rsid w:val="00E65418"/>
    <w:rsid w:val="00E65446"/>
    <w:rsid w:val="00E65599"/>
    <w:rsid w:val="00E655E3"/>
    <w:rsid w:val="00E656B3"/>
    <w:rsid w:val="00E656B8"/>
    <w:rsid w:val="00E6572E"/>
    <w:rsid w:val="00E65750"/>
    <w:rsid w:val="00E65758"/>
    <w:rsid w:val="00E6575C"/>
    <w:rsid w:val="00E6577B"/>
    <w:rsid w:val="00E657F0"/>
    <w:rsid w:val="00E658A5"/>
    <w:rsid w:val="00E65A39"/>
    <w:rsid w:val="00E65A3A"/>
    <w:rsid w:val="00E65A92"/>
    <w:rsid w:val="00E65B18"/>
    <w:rsid w:val="00E65B4B"/>
    <w:rsid w:val="00E65B7E"/>
    <w:rsid w:val="00E65BD6"/>
    <w:rsid w:val="00E65C05"/>
    <w:rsid w:val="00E65CD6"/>
    <w:rsid w:val="00E65CFA"/>
    <w:rsid w:val="00E65D6B"/>
    <w:rsid w:val="00E65DCA"/>
    <w:rsid w:val="00E65E1B"/>
    <w:rsid w:val="00E65E6E"/>
    <w:rsid w:val="00E65F0F"/>
    <w:rsid w:val="00E65F3D"/>
    <w:rsid w:val="00E65F65"/>
    <w:rsid w:val="00E65F71"/>
    <w:rsid w:val="00E65FF3"/>
    <w:rsid w:val="00E6600B"/>
    <w:rsid w:val="00E6605F"/>
    <w:rsid w:val="00E6616A"/>
    <w:rsid w:val="00E66181"/>
    <w:rsid w:val="00E66230"/>
    <w:rsid w:val="00E66258"/>
    <w:rsid w:val="00E662CE"/>
    <w:rsid w:val="00E6630F"/>
    <w:rsid w:val="00E66329"/>
    <w:rsid w:val="00E663CF"/>
    <w:rsid w:val="00E663D1"/>
    <w:rsid w:val="00E66539"/>
    <w:rsid w:val="00E665E0"/>
    <w:rsid w:val="00E66669"/>
    <w:rsid w:val="00E66687"/>
    <w:rsid w:val="00E66747"/>
    <w:rsid w:val="00E667B4"/>
    <w:rsid w:val="00E668C7"/>
    <w:rsid w:val="00E669DA"/>
    <w:rsid w:val="00E66A10"/>
    <w:rsid w:val="00E66A49"/>
    <w:rsid w:val="00E66A52"/>
    <w:rsid w:val="00E66A86"/>
    <w:rsid w:val="00E66A96"/>
    <w:rsid w:val="00E66AF4"/>
    <w:rsid w:val="00E66C45"/>
    <w:rsid w:val="00E66D18"/>
    <w:rsid w:val="00E66D4F"/>
    <w:rsid w:val="00E66DA2"/>
    <w:rsid w:val="00E66DF7"/>
    <w:rsid w:val="00E66E34"/>
    <w:rsid w:val="00E66E96"/>
    <w:rsid w:val="00E67004"/>
    <w:rsid w:val="00E6706D"/>
    <w:rsid w:val="00E670B0"/>
    <w:rsid w:val="00E670E0"/>
    <w:rsid w:val="00E6712D"/>
    <w:rsid w:val="00E6713F"/>
    <w:rsid w:val="00E671D6"/>
    <w:rsid w:val="00E67205"/>
    <w:rsid w:val="00E672D6"/>
    <w:rsid w:val="00E67337"/>
    <w:rsid w:val="00E6734D"/>
    <w:rsid w:val="00E67395"/>
    <w:rsid w:val="00E674FA"/>
    <w:rsid w:val="00E6754D"/>
    <w:rsid w:val="00E67662"/>
    <w:rsid w:val="00E6769A"/>
    <w:rsid w:val="00E676B0"/>
    <w:rsid w:val="00E676D7"/>
    <w:rsid w:val="00E676E0"/>
    <w:rsid w:val="00E67701"/>
    <w:rsid w:val="00E6772D"/>
    <w:rsid w:val="00E677B0"/>
    <w:rsid w:val="00E677BF"/>
    <w:rsid w:val="00E67847"/>
    <w:rsid w:val="00E6784A"/>
    <w:rsid w:val="00E678C6"/>
    <w:rsid w:val="00E6791B"/>
    <w:rsid w:val="00E6796F"/>
    <w:rsid w:val="00E6797B"/>
    <w:rsid w:val="00E67A18"/>
    <w:rsid w:val="00E67A22"/>
    <w:rsid w:val="00E67A89"/>
    <w:rsid w:val="00E67AC3"/>
    <w:rsid w:val="00E67B1D"/>
    <w:rsid w:val="00E67B1F"/>
    <w:rsid w:val="00E67BDA"/>
    <w:rsid w:val="00E67C2A"/>
    <w:rsid w:val="00E67CE3"/>
    <w:rsid w:val="00E67D76"/>
    <w:rsid w:val="00E67D99"/>
    <w:rsid w:val="00E67D9A"/>
    <w:rsid w:val="00E67DA4"/>
    <w:rsid w:val="00E67EAE"/>
    <w:rsid w:val="00E70058"/>
    <w:rsid w:val="00E7015B"/>
    <w:rsid w:val="00E70162"/>
    <w:rsid w:val="00E70180"/>
    <w:rsid w:val="00E70193"/>
    <w:rsid w:val="00E701CB"/>
    <w:rsid w:val="00E701D7"/>
    <w:rsid w:val="00E70209"/>
    <w:rsid w:val="00E7022E"/>
    <w:rsid w:val="00E70267"/>
    <w:rsid w:val="00E70353"/>
    <w:rsid w:val="00E7037D"/>
    <w:rsid w:val="00E703B7"/>
    <w:rsid w:val="00E7044B"/>
    <w:rsid w:val="00E70468"/>
    <w:rsid w:val="00E704A0"/>
    <w:rsid w:val="00E704E1"/>
    <w:rsid w:val="00E7054D"/>
    <w:rsid w:val="00E7059E"/>
    <w:rsid w:val="00E705AF"/>
    <w:rsid w:val="00E706D8"/>
    <w:rsid w:val="00E70705"/>
    <w:rsid w:val="00E7083E"/>
    <w:rsid w:val="00E70860"/>
    <w:rsid w:val="00E708C3"/>
    <w:rsid w:val="00E70904"/>
    <w:rsid w:val="00E7092F"/>
    <w:rsid w:val="00E70A6D"/>
    <w:rsid w:val="00E70AB9"/>
    <w:rsid w:val="00E70ABA"/>
    <w:rsid w:val="00E70AD8"/>
    <w:rsid w:val="00E70AE7"/>
    <w:rsid w:val="00E70B1C"/>
    <w:rsid w:val="00E70B25"/>
    <w:rsid w:val="00E70B63"/>
    <w:rsid w:val="00E70B80"/>
    <w:rsid w:val="00E70BCB"/>
    <w:rsid w:val="00E70C3E"/>
    <w:rsid w:val="00E70C4C"/>
    <w:rsid w:val="00E70C50"/>
    <w:rsid w:val="00E70C63"/>
    <w:rsid w:val="00E70CCB"/>
    <w:rsid w:val="00E70D6A"/>
    <w:rsid w:val="00E70E9C"/>
    <w:rsid w:val="00E70EE0"/>
    <w:rsid w:val="00E70F11"/>
    <w:rsid w:val="00E70F31"/>
    <w:rsid w:val="00E70F55"/>
    <w:rsid w:val="00E70F96"/>
    <w:rsid w:val="00E71017"/>
    <w:rsid w:val="00E7102B"/>
    <w:rsid w:val="00E71042"/>
    <w:rsid w:val="00E7105B"/>
    <w:rsid w:val="00E71085"/>
    <w:rsid w:val="00E7110C"/>
    <w:rsid w:val="00E71166"/>
    <w:rsid w:val="00E71265"/>
    <w:rsid w:val="00E712F8"/>
    <w:rsid w:val="00E713CB"/>
    <w:rsid w:val="00E713F0"/>
    <w:rsid w:val="00E71454"/>
    <w:rsid w:val="00E714AD"/>
    <w:rsid w:val="00E714B5"/>
    <w:rsid w:val="00E71631"/>
    <w:rsid w:val="00E71675"/>
    <w:rsid w:val="00E71718"/>
    <w:rsid w:val="00E7171E"/>
    <w:rsid w:val="00E717F6"/>
    <w:rsid w:val="00E7182A"/>
    <w:rsid w:val="00E718CD"/>
    <w:rsid w:val="00E71915"/>
    <w:rsid w:val="00E7192A"/>
    <w:rsid w:val="00E7196E"/>
    <w:rsid w:val="00E719A2"/>
    <w:rsid w:val="00E719E7"/>
    <w:rsid w:val="00E71A3A"/>
    <w:rsid w:val="00E71A7A"/>
    <w:rsid w:val="00E71B7A"/>
    <w:rsid w:val="00E71C36"/>
    <w:rsid w:val="00E71CA0"/>
    <w:rsid w:val="00E71D16"/>
    <w:rsid w:val="00E71D34"/>
    <w:rsid w:val="00E71D90"/>
    <w:rsid w:val="00E71DC4"/>
    <w:rsid w:val="00E71EA3"/>
    <w:rsid w:val="00E71EEC"/>
    <w:rsid w:val="00E71F2E"/>
    <w:rsid w:val="00E71F48"/>
    <w:rsid w:val="00E71F86"/>
    <w:rsid w:val="00E71FA2"/>
    <w:rsid w:val="00E7201E"/>
    <w:rsid w:val="00E72045"/>
    <w:rsid w:val="00E7215C"/>
    <w:rsid w:val="00E721F4"/>
    <w:rsid w:val="00E721FB"/>
    <w:rsid w:val="00E72250"/>
    <w:rsid w:val="00E7227B"/>
    <w:rsid w:val="00E72298"/>
    <w:rsid w:val="00E722E3"/>
    <w:rsid w:val="00E72302"/>
    <w:rsid w:val="00E72363"/>
    <w:rsid w:val="00E724BD"/>
    <w:rsid w:val="00E72574"/>
    <w:rsid w:val="00E725FB"/>
    <w:rsid w:val="00E726C0"/>
    <w:rsid w:val="00E72726"/>
    <w:rsid w:val="00E72743"/>
    <w:rsid w:val="00E7274C"/>
    <w:rsid w:val="00E7276B"/>
    <w:rsid w:val="00E727B5"/>
    <w:rsid w:val="00E727DF"/>
    <w:rsid w:val="00E728DE"/>
    <w:rsid w:val="00E728FF"/>
    <w:rsid w:val="00E729A0"/>
    <w:rsid w:val="00E729D2"/>
    <w:rsid w:val="00E72AAF"/>
    <w:rsid w:val="00E72ACE"/>
    <w:rsid w:val="00E72B88"/>
    <w:rsid w:val="00E72B9E"/>
    <w:rsid w:val="00E72BE2"/>
    <w:rsid w:val="00E72CFD"/>
    <w:rsid w:val="00E72D3B"/>
    <w:rsid w:val="00E72D44"/>
    <w:rsid w:val="00E72D63"/>
    <w:rsid w:val="00E72DB3"/>
    <w:rsid w:val="00E72DB4"/>
    <w:rsid w:val="00E72DEB"/>
    <w:rsid w:val="00E72E0B"/>
    <w:rsid w:val="00E72E0E"/>
    <w:rsid w:val="00E72E58"/>
    <w:rsid w:val="00E72E6F"/>
    <w:rsid w:val="00E72E7B"/>
    <w:rsid w:val="00E72F17"/>
    <w:rsid w:val="00E72F2E"/>
    <w:rsid w:val="00E730CC"/>
    <w:rsid w:val="00E730D7"/>
    <w:rsid w:val="00E7311B"/>
    <w:rsid w:val="00E73153"/>
    <w:rsid w:val="00E73177"/>
    <w:rsid w:val="00E731B3"/>
    <w:rsid w:val="00E731EA"/>
    <w:rsid w:val="00E7322D"/>
    <w:rsid w:val="00E732F0"/>
    <w:rsid w:val="00E732FB"/>
    <w:rsid w:val="00E7339D"/>
    <w:rsid w:val="00E733FA"/>
    <w:rsid w:val="00E733FF"/>
    <w:rsid w:val="00E7346F"/>
    <w:rsid w:val="00E7349C"/>
    <w:rsid w:val="00E734C0"/>
    <w:rsid w:val="00E734C8"/>
    <w:rsid w:val="00E734DE"/>
    <w:rsid w:val="00E735B7"/>
    <w:rsid w:val="00E735E7"/>
    <w:rsid w:val="00E73724"/>
    <w:rsid w:val="00E73729"/>
    <w:rsid w:val="00E73737"/>
    <w:rsid w:val="00E7380B"/>
    <w:rsid w:val="00E7387A"/>
    <w:rsid w:val="00E7393F"/>
    <w:rsid w:val="00E7399A"/>
    <w:rsid w:val="00E739B8"/>
    <w:rsid w:val="00E73A4E"/>
    <w:rsid w:val="00E73A75"/>
    <w:rsid w:val="00E73A7E"/>
    <w:rsid w:val="00E73A8C"/>
    <w:rsid w:val="00E73ACB"/>
    <w:rsid w:val="00E73BC0"/>
    <w:rsid w:val="00E73BF2"/>
    <w:rsid w:val="00E73CE9"/>
    <w:rsid w:val="00E73D5A"/>
    <w:rsid w:val="00E73ED1"/>
    <w:rsid w:val="00E73F3C"/>
    <w:rsid w:val="00E73FDB"/>
    <w:rsid w:val="00E74098"/>
    <w:rsid w:val="00E740CC"/>
    <w:rsid w:val="00E74101"/>
    <w:rsid w:val="00E74122"/>
    <w:rsid w:val="00E741B7"/>
    <w:rsid w:val="00E741BD"/>
    <w:rsid w:val="00E741CD"/>
    <w:rsid w:val="00E74309"/>
    <w:rsid w:val="00E7430E"/>
    <w:rsid w:val="00E7432D"/>
    <w:rsid w:val="00E743F0"/>
    <w:rsid w:val="00E7448A"/>
    <w:rsid w:val="00E74497"/>
    <w:rsid w:val="00E744B4"/>
    <w:rsid w:val="00E7453D"/>
    <w:rsid w:val="00E74556"/>
    <w:rsid w:val="00E74565"/>
    <w:rsid w:val="00E745B6"/>
    <w:rsid w:val="00E745DE"/>
    <w:rsid w:val="00E74749"/>
    <w:rsid w:val="00E748E4"/>
    <w:rsid w:val="00E748E9"/>
    <w:rsid w:val="00E74989"/>
    <w:rsid w:val="00E74A12"/>
    <w:rsid w:val="00E74A32"/>
    <w:rsid w:val="00E74B5C"/>
    <w:rsid w:val="00E74BD2"/>
    <w:rsid w:val="00E74CC5"/>
    <w:rsid w:val="00E74D37"/>
    <w:rsid w:val="00E74D49"/>
    <w:rsid w:val="00E74DAC"/>
    <w:rsid w:val="00E74E8B"/>
    <w:rsid w:val="00E74EA0"/>
    <w:rsid w:val="00E74EB3"/>
    <w:rsid w:val="00E74F32"/>
    <w:rsid w:val="00E74F63"/>
    <w:rsid w:val="00E74F99"/>
    <w:rsid w:val="00E750C9"/>
    <w:rsid w:val="00E750CA"/>
    <w:rsid w:val="00E75108"/>
    <w:rsid w:val="00E7510C"/>
    <w:rsid w:val="00E751BC"/>
    <w:rsid w:val="00E753AA"/>
    <w:rsid w:val="00E753B6"/>
    <w:rsid w:val="00E754E3"/>
    <w:rsid w:val="00E755D2"/>
    <w:rsid w:val="00E75636"/>
    <w:rsid w:val="00E756BD"/>
    <w:rsid w:val="00E756C1"/>
    <w:rsid w:val="00E756FC"/>
    <w:rsid w:val="00E75744"/>
    <w:rsid w:val="00E757C9"/>
    <w:rsid w:val="00E757D1"/>
    <w:rsid w:val="00E7583F"/>
    <w:rsid w:val="00E75891"/>
    <w:rsid w:val="00E75894"/>
    <w:rsid w:val="00E758AD"/>
    <w:rsid w:val="00E75914"/>
    <w:rsid w:val="00E7598D"/>
    <w:rsid w:val="00E759B2"/>
    <w:rsid w:val="00E75A45"/>
    <w:rsid w:val="00E75A55"/>
    <w:rsid w:val="00E75AC3"/>
    <w:rsid w:val="00E75AEE"/>
    <w:rsid w:val="00E75AF7"/>
    <w:rsid w:val="00E75B42"/>
    <w:rsid w:val="00E75BD2"/>
    <w:rsid w:val="00E75C73"/>
    <w:rsid w:val="00E75D16"/>
    <w:rsid w:val="00E75DAC"/>
    <w:rsid w:val="00E75DB9"/>
    <w:rsid w:val="00E75E00"/>
    <w:rsid w:val="00E75E24"/>
    <w:rsid w:val="00E75E52"/>
    <w:rsid w:val="00E75EA0"/>
    <w:rsid w:val="00E75F0D"/>
    <w:rsid w:val="00E75F20"/>
    <w:rsid w:val="00E75F32"/>
    <w:rsid w:val="00E75F57"/>
    <w:rsid w:val="00E75F70"/>
    <w:rsid w:val="00E75FE8"/>
    <w:rsid w:val="00E7600D"/>
    <w:rsid w:val="00E760DD"/>
    <w:rsid w:val="00E76180"/>
    <w:rsid w:val="00E761FB"/>
    <w:rsid w:val="00E76394"/>
    <w:rsid w:val="00E76459"/>
    <w:rsid w:val="00E764DC"/>
    <w:rsid w:val="00E764DE"/>
    <w:rsid w:val="00E76563"/>
    <w:rsid w:val="00E765E6"/>
    <w:rsid w:val="00E765F6"/>
    <w:rsid w:val="00E7664C"/>
    <w:rsid w:val="00E766BE"/>
    <w:rsid w:val="00E766D0"/>
    <w:rsid w:val="00E767BD"/>
    <w:rsid w:val="00E767C5"/>
    <w:rsid w:val="00E768F6"/>
    <w:rsid w:val="00E76928"/>
    <w:rsid w:val="00E769CD"/>
    <w:rsid w:val="00E769FF"/>
    <w:rsid w:val="00E76AD3"/>
    <w:rsid w:val="00E76B22"/>
    <w:rsid w:val="00E76B7E"/>
    <w:rsid w:val="00E76B91"/>
    <w:rsid w:val="00E76C0B"/>
    <w:rsid w:val="00E76C22"/>
    <w:rsid w:val="00E76CC1"/>
    <w:rsid w:val="00E76CD7"/>
    <w:rsid w:val="00E76D2C"/>
    <w:rsid w:val="00E76D52"/>
    <w:rsid w:val="00E76E0D"/>
    <w:rsid w:val="00E76E55"/>
    <w:rsid w:val="00E76E9E"/>
    <w:rsid w:val="00E76EC4"/>
    <w:rsid w:val="00E76ED5"/>
    <w:rsid w:val="00E76EE4"/>
    <w:rsid w:val="00E77099"/>
    <w:rsid w:val="00E770F7"/>
    <w:rsid w:val="00E770F8"/>
    <w:rsid w:val="00E77189"/>
    <w:rsid w:val="00E771C1"/>
    <w:rsid w:val="00E77201"/>
    <w:rsid w:val="00E772DF"/>
    <w:rsid w:val="00E772E8"/>
    <w:rsid w:val="00E772FF"/>
    <w:rsid w:val="00E77332"/>
    <w:rsid w:val="00E77476"/>
    <w:rsid w:val="00E774D4"/>
    <w:rsid w:val="00E775FA"/>
    <w:rsid w:val="00E77604"/>
    <w:rsid w:val="00E77677"/>
    <w:rsid w:val="00E776A3"/>
    <w:rsid w:val="00E776AD"/>
    <w:rsid w:val="00E776CE"/>
    <w:rsid w:val="00E7771C"/>
    <w:rsid w:val="00E777E2"/>
    <w:rsid w:val="00E77855"/>
    <w:rsid w:val="00E77983"/>
    <w:rsid w:val="00E77A0F"/>
    <w:rsid w:val="00E77A18"/>
    <w:rsid w:val="00E77A81"/>
    <w:rsid w:val="00E77AB3"/>
    <w:rsid w:val="00E77BA2"/>
    <w:rsid w:val="00E77BBB"/>
    <w:rsid w:val="00E77BE9"/>
    <w:rsid w:val="00E77C1A"/>
    <w:rsid w:val="00E77C9C"/>
    <w:rsid w:val="00E77CEB"/>
    <w:rsid w:val="00E77D3E"/>
    <w:rsid w:val="00E77D63"/>
    <w:rsid w:val="00E77D68"/>
    <w:rsid w:val="00E77DA6"/>
    <w:rsid w:val="00E77DD1"/>
    <w:rsid w:val="00E77DF9"/>
    <w:rsid w:val="00E77E04"/>
    <w:rsid w:val="00E77E97"/>
    <w:rsid w:val="00E77F14"/>
    <w:rsid w:val="00E77F4C"/>
    <w:rsid w:val="00E77FA6"/>
    <w:rsid w:val="00E80079"/>
    <w:rsid w:val="00E8009B"/>
    <w:rsid w:val="00E800A1"/>
    <w:rsid w:val="00E801F1"/>
    <w:rsid w:val="00E8021B"/>
    <w:rsid w:val="00E8026C"/>
    <w:rsid w:val="00E80284"/>
    <w:rsid w:val="00E802F0"/>
    <w:rsid w:val="00E8031A"/>
    <w:rsid w:val="00E8032B"/>
    <w:rsid w:val="00E803B3"/>
    <w:rsid w:val="00E80440"/>
    <w:rsid w:val="00E8044B"/>
    <w:rsid w:val="00E804DA"/>
    <w:rsid w:val="00E8053F"/>
    <w:rsid w:val="00E8054D"/>
    <w:rsid w:val="00E80567"/>
    <w:rsid w:val="00E805C1"/>
    <w:rsid w:val="00E80623"/>
    <w:rsid w:val="00E80629"/>
    <w:rsid w:val="00E806DC"/>
    <w:rsid w:val="00E806E1"/>
    <w:rsid w:val="00E807F2"/>
    <w:rsid w:val="00E80815"/>
    <w:rsid w:val="00E808A4"/>
    <w:rsid w:val="00E808E4"/>
    <w:rsid w:val="00E80995"/>
    <w:rsid w:val="00E8099E"/>
    <w:rsid w:val="00E809A4"/>
    <w:rsid w:val="00E80A78"/>
    <w:rsid w:val="00E80A8B"/>
    <w:rsid w:val="00E80AE1"/>
    <w:rsid w:val="00E80AFA"/>
    <w:rsid w:val="00E80BF8"/>
    <w:rsid w:val="00E80C68"/>
    <w:rsid w:val="00E80CA4"/>
    <w:rsid w:val="00E80CC6"/>
    <w:rsid w:val="00E80CE4"/>
    <w:rsid w:val="00E80CF9"/>
    <w:rsid w:val="00E80D4C"/>
    <w:rsid w:val="00E80D80"/>
    <w:rsid w:val="00E80DD3"/>
    <w:rsid w:val="00E80E12"/>
    <w:rsid w:val="00E80E1E"/>
    <w:rsid w:val="00E80EA5"/>
    <w:rsid w:val="00E80ECD"/>
    <w:rsid w:val="00E80EF7"/>
    <w:rsid w:val="00E80F53"/>
    <w:rsid w:val="00E80F6B"/>
    <w:rsid w:val="00E80FAA"/>
    <w:rsid w:val="00E80FAD"/>
    <w:rsid w:val="00E80FB6"/>
    <w:rsid w:val="00E80FCF"/>
    <w:rsid w:val="00E810A3"/>
    <w:rsid w:val="00E8118D"/>
    <w:rsid w:val="00E81234"/>
    <w:rsid w:val="00E812B4"/>
    <w:rsid w:val="00E813A0"/>
    <w:rsid w:val="00E813E8"/>
    <w:rsid w:val="00E814EF"/>
    <w:rsid w:val="00E81553"/>
    <w:rsid w:val="00E8158E"/>
    <w:rsid w:val="00E8159B"/>
    <w:rsid w:val="00E8159D"/>
    <w:rsid w:val="00E815B5"/>
    <w:rsid w:val="00E815EA"/>
    <w:rsid w:val="00E8165E"/>
    <w:rsid w:val="00E81695"/>
    <w:rsid w:val="00E816B3"/>
    <w:rsid w:val="00E81771"/>
    <w:rsid w:val="00E817B0"/>
    <w:rsid w:val="00E817DB"/>
    <w:rsid w:val="00E81817"/>
    <w:rsid w:val="00E81848"/>
    <w:rsid w:val="00E81852"/>
    <w:rsid w:val="00E81896"/>
    <w:rsid w:val="00E81912"/>
    <w:rsid w:val="00E81933"/>
    <w:rsid w:val="00E81940"/>
    <w:rsid w:val="00E81A15"/>
    <w:rsid w:val="00E81A62"/>
    <w:rsid w:val="00E81B28"/>
    <w:rsid w:val="00E81C63"/>
    <w:rsid w:val="00E81CE5"/>
    <w:rsid w:val="00E81D62"/>
    <w:rsid w:val="00E81D6A"/>
    <w:rsid w:val="00E81EB8"/>
    <w:rsid w:val="00E81ED1"/>
    <w:rsid w:val="00E81F38"/>
    <w:rsid w:val="00E81F4E"/>
    <w:rsid w:val="00E820A3"/>
    <w:rsid w:val="00E820CB"/>
    <w:rsid w:val="00E822C9"/>
    <w:rsid w:val="00E8230D"/>
    <w:rsid w:val="00E82324"/>
    <w:rsid w:val="00E82399"/>
    <w:rsid w:val="00E823AE"/>
    <w:rsid w:val="00E82411"/>
    <w:rsid w:val="00E8242E"/>
    <w:rsid w:val="00E82489"/>
    <w:rsid w:val="00E824A1"/>
    <w:rsid w:val="00E824EF"/>
    <w:rsid w:val="00E82522"/>
    <w:rsid w:val="00E8256C"/>
    <w:rsid w:val="00E825BB"/>
    <w:rsid w:val="00E825FC"/>
    <w:rsid w:val="00E82610"/>
    <w:rsid w:val="00E82618"/>
    <w:rsid w:val="00E82628"/>
    <w:rsid w:val="00E82648"/>
    <w:rsid w:val="00E8268D"/>
    <w:rsid w:val="00E826B3"/>
    <w:rsid w:val="00E826B8"/>
    <w:rsid w:val="00E827CC"/>
    <w:rsid w:val="00E827D4"/>
    <w:rsid w:val="00E827D5"/>
    <w:rsid w:val="00E8283A"/>
    <w:rsid w:val="00E8283F"/>
    <w:rsid w:val="00E82895"/>
    <w:rsid w:val="00E828C8"/>
    <w:rsid w:val="00E828DD"/>
    <w:rsid w:val="00E828F7"/>
    <w:rsid w:val="00E82948"/>
    <w:rsid w:val="00E82953"/>
    <w:rsid w:val="00E82A13"/>
    <w:rsid w:val="00E82A5C"/>
    <w:rsid w:val="00E82AC1"/>
    <w:rsid w:val="00E82B76"/>
    <w:rsid w:val="00E82BB8"/>
    <w:rsid w:val="00E82C11"/>
    <w:rsid w:val="00E82C86"/>
    <w:rsid w:val="00E82D58"/>
    <w:rsid w:val="00E82DD2"/>
    <w:rsid w:val="00E82DE6"/>
    <w:rsid w:val="00E82E05"/>
    <w:rsid w:val="00E82F4D"/>
    <w:rsid w:val="00E82F7E"/>
    <w:rsid w:val="00E830AC"/>
    <w:rsid w:val="00E830AF"/>
    <w:rsid w:val="00E83151"/>
    <w:rsid w:val="00E8319C"/>
    <w:rsid w:val="00E831E6"/>
    <w:rsid w:val="00E83227"/>
    <w:rsid w:val="00E8330E"/>
    <w:rsid w:val="00E83347"/>
    <w:rsid w:val="00E83394"/>
    <w:rsid w:val="00E833CC"/>
    <w:rsid w:val="00E8340F"/>
    <w:rsid w:val="00E8341D"/>
    <w:rsid w:val="00E83487"/>
    <w:rsid w:val="00E83496"/>
    <w:rsid w:val="00E834A6"/>
    <w:rsid w:val="00E83537"/>
    <w:rsid w:val="00E835C7"/>
    <w:rsid w:val="00E83670"/>
    <w:rsid w:val="00E836F4"/>
    <w:rsid w:val="00E8370A"/>
    <w:rsid w:val="00E83789"/>
    <w:rsid w:val="00E837E0"/>
    <w:rsid w:val="00E83894"/>
    <w:rsid w:val="00E838A3"/>
    <w:rsid w:val="00E83908"/>
    <w:rsid w:val="00E83929"/>
    <w:rsid w:val="00E839D3"/>
    <w:rsid w:val="00E839E9"/>
    <w:rsid w:val="00E83A53"/>
    <w:rsid w:val="00E83AEF"/>
    <w:rsid w:val="00E83B5D"/>
    <w:rsid w:val="00E83BB1"/>
    <w:rsid w:val="00E83BB9"/>
    <w:rsid w:val="00E83BF5"/>
    <w:rsid w:val="00E83D01"/>
    <w:rsid w:val="00E83DAD"/>
    <w:rsid w:val="00E83E3A"/>
    <w:rsid w:val="00E83E71"/>
    <w:rsid w:val="00E83E73"/>
    <w:rsid w:val="00E83EBE"/>
    <w:rsid w:val="00E83EE2"/>
    <w:rsid w:val="00E83F78"/>
    <w:rsid w:val="00E83FC3"/>
    <w:rsid w:val="00E83FD4"/>
    <w:rsid w:val="00E83FE5"/>
    <w:rsid w:val="00E8407F"/>
    <w:rsid w:val="00E8408B"/>
    <w:rsid w:val="00E840DD"/>
    <w:rsid w:val="00E84150"/>
    <w:rsid w:val="00E8428B"/>
    <w:rsid w:val="00E84357"/>
    <w:rsid w:val="00E84370"/>
    <w:rsid w:val="00E8443C"/>
    <w:rsid w:val="00E84446"/>
    <w:rsid w:val="00E84492"/>
    <w:rsid w:val="00E84496"/>
    <w:rsid w:val="00E84499"/>
    <w:rsid w:val="00E844CE"/>
    <w:rsid w:val="00E844EF"/>
    <w:rsid w:val="00E8457F"/>
    <w:rsid w:val="00E845FF"/>
    <w:rsid w:val="00E84627"/>
    <w:rsid w:val="00E84647"/>
    <w:rsid w:val="00E846A6"/>
    <w:rsid w:val="00E846F9"/>
    <w:rsid w:val="00E84773"/>
    <w:rsid w:val="00E84823"/>
    <w:rsid w:val="00E84880"/>
    <w:rsid w:val="00E84928"/>
    <w:rsid w:val="00E84937"/>
    <w:rsid w:val="00E84979"/>
    <w:rsid w:val="00E84A55"/>
    <w:rsid w:val="00E84AA4"/>
    <w:rsid w:val="00E84B3F"/>
    <w:rsid w:val="00E84BDA"/>
    <w:rsid w:val="00E84BDC"/>
    <w:rsid w:val="00E84CB1"/>
    <w:rsid w:val="00E84D62"/>
    <w:rsid w:val="00E84DDB"/>
    <w:rsid w:val="00E84E5B"/>
    <w:rsid w:val="00E84F33"/>
    <w:rsid w:val="00E84F76"/>
    <w:rsid w:val="00E84FDF"/>
    <w:rsid w:val="00E850A6"/>
    <w:rsid w:val="00E850EC"/>
    <w:rsid w:val="00E85185"/>
    <w:rsid w:val="00E85196"/>
    <w:rsid w:val="00E851F9"/>
    <w:rsid w:val="00E85291"/>
    <w:rsid w:val="00E852B8"/>
    <w:rsid w:val="00E85319"/>
    <w:rsid w:val="00E85371"/>
    <w:rsid w:val="00E85394"/>
    <w:rsid w:val="00E854BC"/>
    <w:rsid w:val="00E85503"/>
    <w:rsid w:val="00E8550A"/>
    <w:rsid w:val="00E8550E"/>
    <w:rsid w:val="00E8551D"/>
    <w:rsid w:val="00E8553B"/>
    <w:rsid w:val="00E85668"/>
    <w:rsid w:val="00E856C8"/>
    <w:rsid w:val="00E856EE"/>
    <w:rsid w:val="00E856F7"/>
    <w:rsid w:val="00E856FA"/>
    <w:rsid w:val="00E85716"/>
    <w:rsid w:val="00E85717"/>
    <w:rsid w:val="00E85722"/>
    <w:rsid w:val="00E8589F"/>
    <w:rsid w:val="00E85983"/>
    <w:rsid w:val="00E85A1F"/>
    <w:rsid w:val="00E85A20"/>
    <w:rsid w:val="00E85AA6"/>
    <w:rsid w:val="00E85B54"/>
    <w:rsid w:val="00E85B79"/>
    <w:rsid w:val="00E85C9D"/>
    <w:rsid w:val="00E85CEA"/>
    <w:rsid w:val="00E85E54"/>
    <w:rsid w:val="00E85E9D"/>
    <w:rsid w:val="00E85EE0"/>
    <w:rsid w:val="00E85EE2"/>
    <w:rsid w:val="00E85F10"/>
    <w:rsid w:val="00E85F75"/>
    <w:rsid w:val="00E85F9B"/>
    <w:rsid w:val="00E86069"/>
    <w:rsid w:val="00E8608D"/>
    <w:rsid w:val="00E860E7"/>
    <w:rsid w:val="00E86149"/>
    <w:rsid w:val="00E86320"/>
    <w:rsid w:val="00E86385"/>
    <w:rsid w:val="00E863C0"/>
    <w:rsid w:val="00E863E3"/>
    <w:rsid w:val="00E863FD"/>
    <w:rsid w:val="00E8641C"/>
    <w:rsid w:val="00E86431"/>
    <w:rsid w:val="00E864B6"/>
    <w:rsid w:val="00E86507"/>
    <w:rsid w:val="00E8650C"/>
    <w:rsid w:val="00E8653A"/>
    <w:rsid w:val="00E86567"/>
    <w:rsid w:val="00E865A5"/>
    <w:rsid w:val="00E865F6"/>
    <w:rsid w:val="00E86666"/>
    <w:rsid w:val="00E866B2"/>
    <w:rsid w:val="00E8670C"/>
    <w:rsid w:val="00E86711"/>
    <w:rsid w:val="00E86722"/>
    <w:rsid w:val="00E867F4"/>
    <w:rsid w:val="00E867FA"/>
    <w:rsid w:val="00E86870"/>
    <w:rsid w:val="00E86889"/>
    <w:rsid w:val="00E868D2"/>
    <w:rsid w:val="00E86919"/>
    <w:rsid w:val="00E8691F"/>
    <w:rsid w:val="00E86B1E"/>
    <w:rsid w:val="00E86B34"/>
    <w:rsid w:val="00E86B7D"/>
    <w:rsid w:val="00E86BAD"/>
    <w:rsid w:val="00E86BB2"/>
    <w:rsid w:val="00E86BBC"/>
    <w:rsid w:val="00E86C97"/>
    <w:rsid w:val="00E86D69"/>
    <w:rsid w:val="00E86DCE"/>
    <w:rsid w:val="00E86E2D"/>
    <w:rsid w:val="00E86F8B"/>
    <w:rsid w:val="00E86FC2"/>
    <w:rsid w:val="00E8704E"/>
    <w:rsid w:val="00E87078"/>
    <w:rsid w:val="00E87122"/>
    <w:rsid w:val="00E8714D"/>
    <w:rsid w:val="00E871CA"/>
    <w:rsid w:val="00E871E1"/>
    <w:rsid w:val="00E8725C"/>
    <w:rsid w:val="00E87285"/>
    <w:rsid w:val="00E87301"/>
    <w:rsid w:val="00E8730C"/>
    <w:rsid w:val="00E87371"/>
    <w:rsid w:val="00E87391"/>
    <w:rsid w:val="00E87403"/>
    <w:rsid w:val="00E874A3"/>
    <w:rsid w:val="00E874BF"/>
    <w:rsid w:val="00E8757D"/>
    <w:rsid w:val="00E8758D"/>
    <w:rsid w:val="00E87669"/>
    <w:rsid w:val="00E87671"/>
    <w:rsid w:val="00E876C0"/>
    <w:rsid w:val="00E876E1"/>
    <w:rsid w:val="00E876FA"/>
    <w:rsid w:val="00E87767"/>
    <w:rsid w:val="00E87771"/>
    <w:rsid w:val="00E87778"/>
    <w:rsid w:val="00E877C1"/>
    <w:rsid w:val="00E87887"/>
    <w:rsid w:val="00E878DA"/>
    <w:rsid w:val="00E87900"/>
    <w:rsid w:val="00E87AFC"/>
    <w:rsid w:val="00E87B7B"/>
    <w:rsid w:val="00E87BB7"/>
    <w:rsid w:val="00E87C32"/>
    <w:rsid w:val="00E87D6B"/>
    <w:rsid w:val="00E87DA4"/>
    <w:rsid w:val="00E87ED3"/>
    <w:rsid w:val="00E87EEC"/>
    <w:rsid w:val="00E87F2C"/>
    <w:rsid w:val="00E87F75"/>
    <w:rsid w:val="00E87FD8"/>
    <w:rsid w:val="00E90009"/>
    <w:rsid w:val="00E900A4"/>
    <w:rsid w:val="00E90198"/>
    <w:rsid w:val="00E902B8"/>
    <w:rsid w:val="00E902BD"/>
    <w:rsid w:val="00E902F9"/>
    <w:rsid w:val="00E9031A"/>
    <w:rsid w:val="00E9034E"/>
    <w:rsid w:val="00E9036D"/>
    <w:rsid w:val="00E90382"/>
    <w:rsid w:val="00E904C7"/>
    <w:rsid w:val="00E90517"/>
    <w:rsid w:val="00E9065C"/>
    <w:rsid w:val="00E90863"/>
    <w:rsid w:val="00E908D3"/>
    <w:rsid w:val="00E9090D"/>
    <w:rsid w:val="00E9093A"/>
    <w:rsid w:val="00E9093D"/>
    <w:rsid w:val="00E909C6"/>
    <w:rsid w:val="00E909FE"/>
    <w:rsid w:val="00E90B62"/>
    <w:rsid w:val="00E90B8B"/>
    <w:rsid w:val="00E90C61"/>
    <w:rsid w:val="00E90C8E"/>
    <w:rsid w:val="00E90CE8"/>
    <w:rsid w:val="00E90D63"/>
    <w:rsid w:val="00E90DCE"/>
    <w:rsid w:val="00E90E25"/>
    <w:rsid w:val="00E90E8C"/>
    <w:rsid w:val="00E90F32"/>
    <w:rsid w:val="00E90F4E"/>
    <w:rsid w:val="00E90FA5"/>
    <w:rsid w:val="00E90FF3"/>
    <w:rsid w:val="00E90FF7"/>
    <w:rsid w:val="00E9111F"/>
    <w:rsid w:val="00E9112E"/>
    <w:rsid w:val="00E91241"/>
    <w:rsid w:val="00E91260"/>
    <w:rsid w:val="00E91269"/>
    <w:rsid w:val="00E9127D"/>
    <w:rsid w:val="00E91283"/>
    <w:rsid w:val="00E912C1"/>
    <w:rsid w:val="00E913F3"/>
    <w:rsid w:val="00E9147A"/>
    <w:rsid w:val="00E9152F"/>
    <w:rsid w:val="00E915A4"/>
    <w:rsid w:val="00E91602"/>
    <w:rsid w:val="00E91642"/>
    <w:rsid w:val="00E91667"/>
    <w:rsid w:val="00E916FE"/>
    <w:rsid w:val="00E91722"/>
    <w:rsid w:val="00E91780"/>
    <w:rsid w:val="00E91790"/>
    <w:rsid w:val="00E91805"/>
    <w:rsid w:val="00E91854"/>
    <w:rsid w:val="00E918D3"/>
    <w:rsid w:val="00E91932"/>
    <w:rsid w:val="00E91950"/>
    <w:rsid w:val="00E919C2"/>
    <w:rsid w:val="00E91A3B"/>
    <w:rsid w:val="00E91A4B"/>
    <w:rsid w:val="00E91A7D"/>
    <w:rsid w:val="00E91AF2"/>
    <w:rsid w:val="00E91BE0"/>
    <w:rsid w:val="00E91C08"/>
    <w:rsid w:val="00E91C9E"/>
    <w:rsid w:val="00E91D8D"/>
    <w:rsid w:val="00E91DCC"/>
    <w:rsid w:val="00E91F4B"/>
    <w:rsid w:val="00E91FA4"/>
    <w:rsid w:val="00E91FB1"/>
    <w:rsid w:val="00E91FC6"/>
    <w:rsid w:val="00E92050"/>
    <w:rsid w:val="00E9207C"/>
    <w:rsid w:val="00E9207F"/>
    <w:rsid w:val="00E920B1"/>
    <w:rsid w:val="00E920FD"/>
    <w:rsid w:val="00E9216D"/>
    <w:rsid w:val="00E921B4"/>
    <w:rsid w:val="00E921EB"/>
    <w:rsid w:val="00E92230"/>
    <w:rsid w:val="00E92271"/>
    <w:rsid w:val="00E92298"/>
    <w:rsid w:val="00E9229A"/>
    <w:rsid w:val="00E923C7"/>
    <w:rsid w:val="00E9247B"/>
    <w:rsid w:val="00E92485"/>
    <w:rsid w:val="00E924A8"/>
    <w:rsid w:val="00E924FD"/>
    <w:rsid w:val="00E92500"/>
    <w:rsid w:val="00E92557"/>
    <w:rsid w:val="00E92566"/>
    <w:rsid w:val="00E92615"/>
    <w:rsid w:val="00E92794"/>
    <w:rsid w:val="00E927B4"/>
    <w:rsid w:val="00E9295B"/>
    <w:rsid w:val="00E929B7"/>
    <w:rsid w:val="00E92A85"/>
    <w:rsid w:val="00E92A9F"/>
    <w:rsid w:val="00E92B0A"/>
    <w:rsid w:val="00E92B50"/>
    <w:rsid w:val="00E92C69"/>
    <w:rsid w:val="00E92C89"/>
    <w:rsid w:val="00E92C8D"/>
    <w:rsid w:val="00E92CD0"/>
    <w:rsid w:val="00E92CD5"/>
    <w:rsid w:val="00E92D01"/>
    <w:rsid w:val="00E92D93"/>
    <w:rsid w:val="00E92E92"/>
    <w:rsid w:val="00E92ED2"/>
    <w:rsid w:val="00E92F5D"/>
    <w:rsid w:val="00E93004"/>
    <w:rsid w:val="00E93009"/>
    <w:rsid w:val="00E93098"/>
    <w:rsid w:val="00E93137"/>
    <w:rsid w:val="00E931B7"/>
    <w:rsid w:val="00E931F7"/>
    <w:rsid w:val="00E93237"/>
    <w:rsid w:val="00E93364"/>
    <w:rsid w:val="00E934B7"/>
    <w:rsid w:val="00E934D9"/>
    <w:rsid w:val="00E93521"/>
    <w:rsid w:val="00E9354D"/>
    <w:rsid w:val="00E93595"/>
    <w:rsid w:val="00E935C9"/>
    <w:rsid w:val="00E936A8"/>
    <w:rsid w:val="00E936DF"/>
    <w:rsid w:val="00E93819"/>
    <w:rsid w:val="00E93964"/>
    <w:rsid w:val="00E93A92"/>
    <w:rsid w:val="00E93B09"/>
    <w:rsid w:val="00E93B90"/>
    <w:rsid w:val="00E93BF1"/>
    <w:rsid w:val="00E93C2E"/>
    <w:rsid w:val="00E93CFC"/>
    <w:rsid w:val="00E93DAD"/>
    <w:rsid w:val="00E93DD6"/>
    <w:rsid w:val="00E93DE8"/>
    <w:rsid w:val="00E93E89"/>
    <w:rsid w:val="00E93EF6"/>
    <w:rsid w:val="00E93F08"/>
    <w:rsid w:val="00E93F9D"/>
    <w:rsid w:val="00E93FAA"/>
    <w:rsid w:val="00E93FC1"/>
    <w:rsid w:val="00E940A5"/>
    <w:rsid w:val="00E940EB"/>
    <w:rsid w:val="00E9413F"/>
    <w:rsid w:val="00E9416E"/>
    <w:rsid w:val="00E9418B"/>
    <w:rsid w:val="00E941E5"/>
    <w:rsid w:val="00E94217"/>
    <w:rsid w:val="00E94255"/>
    <w:rsid w:val="00E94332"/>
    <w:rsid w:val="00E94483"/>
    <w:rsid w:val="00E94493"/>
    <w:rsid w:val="00E944F8"/>
    <w:rsid w:val="00E94507"/>
    <w:rsid w:val="00E94552"/>
    <w:rsid w:val="00E945A1"/>
    <w:rsid w:val="00E946C4"/>
    <w:rsid w:val="00E948DB"/>
    <w:rsid w:val="00E948E7"/>
    <w:rsid w:val="00E94974"/>
    <w:rsid w:val="00E9497C"/>
    <w:rsid w:val="00E9499C"/>
    <w:rsid w:val="00E949C8"/>
    <w:rsid w:val="00E94A9B"/>
    <w:rsid w:val="00E94AFF"/>
    <w:rsid w:val="00E94B6E"/>
    <w:rsid w:val="00E94B9C"/>
    <w:rsid w:val="00E94BBC"/>
    <w:rsid w:val="00E94BD2"/>
    <w:rsid w:val="00E94D89"/>
    <w:rsid w:val="00E94E10"/>
    <w:rsid w:val="00E94E31"/>
    <w:rsid w:val="00E94E83"/>
    <w:rsid w:val="00E94EC9"/>
    <w:rsid w:val="00E94ED1"/>
    <w:rsid w:val="00E94F07"/>
    <w:rsid w:val="00E94F14"/>
    <w:rsid w:val="00E94F64"/>
    <w:rsid w:val="00E94F9C"/>
    <w:rsid w:val="00E94FB9"/>
    <w:rsid w:val="00E95072"/>
    <w:rsid w:val="00E9508A"/>
    <w:rsid w:val="00E95141"/>
    <w:rsid w:val="00E95144"/>
    <w:rsid w:val="00E9525E"/>
    <w:rsid w:val="00E95363"/>
    <w:rsid w:val="00E95422"/>
    <w:rsid w:val="00E9544F"/>
    <w:rsid w:val="00E954CB"/>
    <w:rsid w:val="00E954D1"/>
    <w:rsid w:val="00E954DC"/>
    <w:rsid w:val="00E954E3"/>
    <w:rsid w:val="00E954EC"/>
    <w:rsid w:val="00E9552F"/>
    <w:rsid w:val="00E95587"/>
    <w:rsid w:val="00E955A7"/>
    <w:rsid w:val="00E955B6"/>
    <w:rsid w:val="00E955BC"/>
    <w:rsid w:val="00E95623"/>
    <w:rsid w:val="00E956DA"/>
    <w:rsid w:val="00E956E2"/>
    <w:rsid w:val="00E95717"/>
    <w:rsid w:val="00E95784"/>
    <w:rsid w:val="00E957E1"/>
    <w:rsid w:val="00E957FC"/>
    <w:rsid w:val="00E95849"/>
    <w:rsid w:val="00E958B0"/>
    <w:rsid w:val="00E9595F"/>
    <w:rsid w:val="00E95986"/>
    <w:rsid w:val="00E95A4C"/>
    <w:rsid w:val="00E95A74"/>
    <w:rsid w:val="00E95A96"/>
    <w:rsid w:val="00E95B0E"/>
    <w:rsid w:val="00E95B19"/>
    <w:rsid w:val="00E95B49"/>
    <w:rsid w:val="00E95B81"/>
    <w:rsid w:val="00E95B88"/>
    <w:rsid w:val="00E95BEE"/>
    <w:rsid w:val="00E95C0E"/>
    <w:rsid w:val="00E95CE6"/>
    <w:rsid w:val="00E95D0D"/>
    <w:rsid w:val="00E95D27"/>
    <w:rsid w:val="00E95DA6"/>
    <w:rsid w:val="00E95DF0"/>
    <w:rsid w:val="00E95E1F"/>
    <w:rsid w:val="00E95E3D"/>
    <w:rsid w:val="00E95EAC"/>
    <w:rsid w:val="00E95F20"/>
    <w:rsid w:val="00E95F77"/>
    <w:rsid w:val="00E95F7A"/>
    <w:rsid w:val="00E95FC9"/>
    <w:rsid w:val="00E95FEF"/>
    <w:rsid w:val="00E9614F"/>
    <w:rsid w:val="00E96177"/>
    <w:rsid w:val="00E961A0"/>
    <w:rsid w:val="00E961D5"/>
    <w:rsid w:val="00E96215"/>
    <w:rsid w:val="00E96426"/>
    <w:rsid w:val="00E9642B"/>
    <w:rsid w:val="00E964AB"/>
    <w:rsid w:val="00E964BD"/>
    <w:rsid w:val="00E96501"/>
    <w:rsid w:val="00E96558"/>
    <w:rsid w:val="00E96597"/>
    <w:rsid w:val="00E96609"/>
    <w:rsid w:val="00E96615"/>
    <w:rsid w:val="00E9669F"/>
    <w:rsid w:val="00E966AF"/>
    <w:rsid w:val="00E966BD"/>
    <w:rsid w:val="00E9682E"/>
    <w:rsid w:val="00E96851"/>
    <w:rsid w:val="00E968A4"/>
    <w:rsid w:val="00E96983"/>
    <w:rsid w:val="00E96991"/>
    <w:rsid w:val="00E969AE"/>
    <w:rsid w:val="00E96A56"/>
    <w:rsid w:val="00E96A96"/>
    <w:rsid w:val="00E96AF2"/>
    <w:rsid w:val="00E96B06"/>
    <w:rsid w:val="00E96BA9"/>
    <w:rsid w:val="00E96BD5"/>
    <w:rsid w:val="00E96C80"/>
    <w:rsid w:val="00E96CE0"/>
    <w:rsid w:val="00E96CEA"/>
    <w:rsid w:val="00E96D5A"/>
    <w:rsid w:val="00E96D69"/>
    <w:rsid w:val="00E96D86"/>
    <w:rsid w:val="00E96DF5"/>
    <w:rsid w:val="00E96F1C"/>
    <w:rsid w:val="00E96FC4"/>
    <w:rsid w:val="00E9701F"/>
    <w:rsid w:val="00E9709D"/>
    <w:rsid w:val="00E970FB"/>
    <w:rsid w:val="00E971B9"/>
    <w:rsid w:val="00E971DE"/>
    <w:rsid w:val="00E9720E"/>
    <w:rsid w:val="00E97281"/>
    <w:rsid w:val="00E972F4"/>
    <w:rsid w:val="00E9730B"/>
    <w:rsid w:val="00E9733C"/>
    <w:rsid w:val="00E973EC"/>
    <w:rsid w:val="00E9749F"/>
    <w:rsid w:val="00E9750F"/>
    <w:rsid w:val="00E9751B"/>
    <w:rsid w:val="00E975C7"/>
    <w:rsid w:val="00E975E0"/>
    <w:rsid w:val="00E9760F"/>
    <w:rsid w:val="00E97622"/>
    <w:rsid w:val="00E97630"/>
    <w:rsid w:val="00E9767B"/>
    <w:rsid w:val="00E97702"/>
    <w:rsid w:val="00E97785"/>
    <w:rsid w:val="00E977C2"/>
    <w:rsid w:val="00E97912"/>
    <w:rsid w:val="00E979AB"/>
    <w:rsid w:val="00E97AC0"/>
    <w:rsid w:val="00E97AD7"/>
    <w:rsid w:val="00E97B6B"/>
    <w:rsid w:val="00E97B93"/>
    <w:rsid w:val="00E97BD7"/>
    <w:rsid w:val="00E97CC9"/>
    <w:rsid w:val="00E97D06"/>
    <w:rsid w:val="00E97DBE"/>
    <w:rsid w:val="00E97E3B"/>
    <w:rsid w:val="00E97E9D"/>
    <w:rsid w:val="00E97F39"/>
    <w:rsid w:val="00E97F60"/>
    <w:rsid w:val="00E97FC1"/>
    <w:rsid w:val="00E97FC7"/>
    <w:rsid w:val="00EA0029"/>
    <w:rsid w:val="00EA00B1"/>
    <w:rsid w:val="00EA01ED"/>
    <w:rsid w:val="00EA0275"/>
    <w:rsid w:val="00EA02A0"/>
    <w:rsid w:val="00EA02E5"/>
    <w:rsid w:val="00EA031A"/>
    <w:rsid w:val="00EA037B"/>
    <w:rsid w:val="00EA03B8"/>
    <w:rsid w:val="00EA03BB"/>
    <w:rsid w:val="00EA03E5"/>
    <w:rsid w:val="00EA03FA"/>
    <w:rsid w:val="00EA0527"/>
    <w:rsid w:val="00EA060E"/>
    <w:rsid w:val="00EA071E"/>
    <w:rsid w:val="00EA0724"/>
    <w:rsid w:val="00EA07CC"/>
    <w:rsid w:val="00EA07F9"/>
    <w:rsid w:val="00EA07FD"/>
    <w:rsid w:val="00EA0865"/>
    <w:rsid w:val="00EA0897"/>
    <w:rsid w:val="00EA0913"/>
    <w:rsid w:val="00EA0A1D"/>
    <w:rsid w:val="00EA0A40"/>
    <w:rsid w:val="00EA0AA9"/>
    <w:rsid w:val="00EA0AF7"/>
    <w:rsid w:val="00EA0B6B"/>
    <w:rsid w:val="00EA0B8A"/>
    <w:rsid w:val="00EA0BD2"/>
    <w:rsid w:val="00EA0C47"/>
    <w:rsid w:val="00EA0C92"/>
    <w:rsid w:val="00EA0CCE"/>
    <w:rsid w:val="00EA0D4B"/>
    <w:rsid w:val="00EA0DFB"/>
    <w:rsid w:val="00EA0E70"/>
    <w:rsid w:val="00EA0EBE"/>
    <w:rsid w:val="00EA0F56"/>
    <w:rsid w:val="00EA0F7D"/>
    <w:rsid w:val="00EA0FD6"/>
    <w:rsid w:val="00EA0FE4"/>
    <w:rsid w:val="00EA1030"/>
    <w:rsid w:val="00EA10DB"/>
    <w:rsid w:val="00EA1124"/>
    <w:rsid w:val="00EA11D5"/>
    <w:rsid w:val="00EA1262"/>
    <w:rsid w:val="00EA128C"/>
    <w:rsid w:val="00EA1322"/>
    <w:rsid w:val="00EA13D5"/>
    <w:rsid w:val="00EA14E0"/>
    <w:rsid w:val="00EA155C"/>
    <w:rsid w:val="00EA1570"/>
    <w:rsid w:val="00EA15B7"/>
    <w:rsid w:val="00EA15E6"/>
    <w:rsid w:val="00EA165D"/>
    <w:rsid w:val="00EA16AA"/>
    <w:rsid w:val="00EA16AC"/>
    <w:rsid w:val="00EA1725"/>
    <w:rsid w:val="00EA177C"/>
    <w:rsid w:val="00EA180B"/>
    <w:rsid w:val="00EA1833"/>
    <w:rsid w:val="00EA195E"/>
    <w:rsid w:val="00EA19CF"/>
    <w:rsid w:val="00EA1A57"/>
    <w:rsid w:val="00EA1A6B"/>
    <w:rsid w:val="00EA1A73"/>
    <w:rsid w:val="00EA1AFD"/>
    <w:rsid w:val="00EA1B86"/>
    <w:rsid w:val="00EA1C50"/>
    <w:rsid w:val="00EA1C8C"/>
    <w:rsid w:val="00EA1CC7"/>
    <w:rsid w:val="00EA1CF6"/>
    <w:rsid w:val="00EA1D69"/>
    <w:rsid w:val="00EA1DB9"/>
    <w:rsid w:val="00EA1DC8"/>
    <w:rsid w:val="00EA1E41"/>
    <w:rsid w:val="00EA1E48"/>
    <w:rsid w:val="00EA1E4C"/>
    <w:rsid w:val="00EA1E53"/>
    <w:rsid w:val="00EA1F58"/>
    <w:rsid w:val="00EA1F60"/>
    <w:rsid w:val="00EA1FA5"/>
    <w:rsid w:val="00EA1FCC"/>
    <w:rsid w:val="00EA1FD2"/>
    <w:rsid w:val="00EA1FF6"/>
    <w:rsid w:val="00EA2092"/>
    <w:rsid w:val="00EA20BE"/>
    <w:rsid w:val="00EA2156"/>
    <w:rsid w:val="00EA21A7"/>
    <w:rsid w:val="00EA22F4"/>
    <w:rsid w:val="00EA2362"/>
    <w:rsid w:val="00EA2392"/>
    <w:rsid w:val="00EA23B9"/>
    <w:rsid w:val="00EA23EE"/>
    <w:rsid w:val="00EA2504"/>
    <w:rsid w:val="00EA2533"/>
    <w:rsid w:val="00EA253E"/>
    <w:rsid w:val="00EA2621"/>
    <w:rsid w:val="00EA262A"/>
    <w:rsid w:val="00EA263C"/>
    <w:rsid w:val="00EA2644"/>
    <w:rsid w:val="00EA265D"/>
    <w:rsid w:val="00EA270D"/>
    <w:rsid w:val="00EA273E"/>
    <w:rsid w:val="00EA275A"/>
    <w:rsid w:val="00EA27FF"/>
    <w:rsid w:val="00EA2815"/>
    <w:rsid w:val="00EA288C"/>
    <w:rsid w:val="00EA29BE"/>
    <w:rsid w:val="00EA29DC"/>
    <w:rsid w:val="00EA29EB"/>
    <w:rsid w:val="00EA2A5E"/>
    <w:rsid w:val="00EA2A82"/>
    <w:rsid w:val="00EA2B47"/>
    <w:rsid w:val="00EA2B5E"/>
    <w:rsid w:val="00EA2B7B"/>
    <w:rsid w:val="00EA2BA3"/>
    <w:rsid w:val="00EA2BD6"/>
    <w:rsid w:val="00EA2C4B"/>
    <w:rsid w:val="00EA2CFD"/>
    <w:rsid w:val="00EA2D42"/>
    <w:rsid w:val="00EA2D8A"/>
    <w:rsid w:val="00EA2D8E"/>
    <w:rsid w:val="00EA2EDB"/>
    <w:rsid w:val="00EA3262"/>
    <w:rsid w:val="00EA3317"/>
    <w:rsid w:val="00EA33D5"/>
    <w:rsid w:val="00EA33EB"/>
    <w:rsid w:val="00EA3404"/>
    <w:rsid w:val="00EA3509"/>
    <w:rsid w:val="00EA356E"/>
    <w:rsid w:val="00EA3579"/>
    <w:rsid w:val="00EA35CF"/>
    <w:rsid w:val="00EA3652"/>
    <w:rsid w:val="00EA3686"/>
    <w:rsid w:val="00EA37DE"/>
    <w:rsid w:val="00EA37F5"/>
    <w:rsid w:val="00EA3832"/>
    <w:rsid w:val="00EA3879"/>
    <w:rsid w:val="00EA38BD"/>
    <w:rsid w:val="00EA390C"/>
    <w:rsid w:val="00EA397A"/>
    <w:rsid w:val="00EA399B"/>
    <w:rsid w:val="00EA39C8"/>
    <w:rsid w:val="00EA39DC"/>
    <w:rsid w:val="00EA3A7D"/>
    <w:rsid w:val="00EA3AD2"/>
    <w:rsid w:val="00EA3B5F"/>
    <w:rsid w:val="00EA3B69"/>
    <w:rsid w:val="00EA3BA4"/>
    <w:rsid w:val="00EA3BF9"/>
    <w:rsid w:val="00EA3C0A"/>
    <w:rsid w:val="00EA3C18"/>
    <w:rsid w:val="00EA3CA5"/>
    <w:rsid w:val="00EA3CD1"/>
    <w:rsid w:val="00EA3D70"/>
    <w:rsid w:val="00EA3D82"/>
    <w:rsid w:val="00EA3DBD"/>
    <w:rsid w:val="00EA3E19"/>
    <w:rsid w:val="00EA3ED7"/>
    <w:rsid w:val="00EA3F63"/>
    <w:rsid w:val="00EA3F8A"/>
    <w:rsid w:val="00EA3FC2"/>
    <w:rsid w:val="00EA3FF5"/>
    <w:rsid w:val="00EA4024"/>
    <w:rsid w:val="00EA4117"/>
    <w:rsid w:val="00EA4145"/>
    <w:rsid w:val="00EA41A1"/>
    <w:rsid w:val="00EA41DE"/>
    <w:rsid w:val="00EA41E3"/>
    <w:rsid w:val="00EA42AE"/>
    <w:rsid w:val="00EA42F0"/>
    <w:rsid w:val="00EA439B"/>
    <w:rsid w:val="00EA43B9"/>
    <w:rsid w:val="00EA43C2"/>
    <w:rsid w:val="00EA44E7"/>
    <w:rsid w:val="00EA457B"/>
    <w:rsid w:val="00EA4647"/>
    <w:rsid w:val="00EA464B"/>
    <w:rsid w:val="00EA464C"/>
    <w:rsid w:val="00EA46CE"/>
    <w:rsid w:val="00EA4703"/>
    <w:rsid w:val="00EA47E0"/>
    <w:rsid w:val="00EA4846"/>
    <w:rsid w:val="00EA4864"/>
    <w:rsid w:val="00EA48B6"/>
    <w:rsid w:val="00EA49A9"/>
    <w:rsid w:val="00EA49BB"/>
    <w:rsid w:val="00EA4A13"/>
    <w:rsid w:val="00EA4A1E"/>
    <w:rsid w:val="00EA4ACF"/>
    <w:rsid w:val="00EA4AF3"/>
    <w:rsid w:val="00EA4B32"/>
    <w:rsid w:val="00EA4C42"/>
    <w:rsid w:val="00EA4C70"/>
    <w:rsid w:val="00EA4C8F"/>
    <w:rsid w:val="00EA4CAD"/>
    <w:rsid w:val="00EA4CBA"/>
    <w:rsid w:val="00EA4D3B"/>
    <w:rsid w:val="00EA4DC7"/>
    <w:rsid w:val="00EA4E11"/>
    <w:rsid w:val="00EA4E57"/>
    <w:rsid w:val="00EA4FB4"/>
    <w:rsid w:val="00EA4FBB"/>
    <w:rsid w:val="00EA4FD4"/>
    <w:rsid w:val="00EA4FF9"/>
    <w:rsid w:val="00EA5029"/>
    <w:rsid w:val="00EA5063"/>
    <w:rsid w:val="00EA50D1"/>
    <w:rsid w:val="00EA5116"/>
    <w:rsid w:val="00EA515C"/>
    <w:rsid w:val="00EA51E9"/>
    <w:rsid w:val="00EA52D8"/>
    <w:rsid w:val="00EA53CF"/>
    <w:rsid w:val="00EA53E5"/>
    <w:rsid w:val="00EA53E7"/>
    <w:rsid w:val="00EA5405"/>
    <w:rsid w:val="00EA5422"/>
    <w:rsid w:val="00EA547A"/>
    <w:rsid w:val="00EA55BC"/>
    <w:rsid w:val="00EA561D"/>
    <w:rsid w:val="00EA5639"/>
    <w:rsid w:val="00EA5652"/>
    <w:rsid w:val="00EA5679"/>
    <w:rsid w:val="00EA5739"/>
    <w:rsid w:val="00EA58DB"/>
    <w:rsid w:val="00EA58F6"/>
    <w:rsid w:val="00EA5943"/>
    <w:rsid w:val="00EA5946"/>
    <w:rsid w:val="00EA59D2"/>
    <w:rsid w:val="00EA5A30"/>
    <w:rsid w:val="00EA5B09"/>
    <w:rsid w:val="00EA5B46"/>
    <w:rsid w:val="00EA5B55"/>
    <w:rsid w:val="00EA5BB6"/>
    <w:rsid w:val="00EA5BFB"/>
    <w:rsid w:val="00EA5CA3"/>
    <w:rsid w:val="00EA5CCC"/>
    <w:rsid w:val="00EA5D04"/>
    <w:rsid w:val="00EA5DCB"/>
    <w:rsid w:val="00EA5DDA"/>
    <w:rsid w:val="00EA5E2E"/>
    <w:rsid w:val="00EA5E80"/>
    <w:rsid w:val="00EA5EB8"/>
    <w:rsid w:val="00EA5F14"/>
    <w:rsid w:val="00EA5F50"/>
    <w:rsid w:val="00EA5F76"/>
    <w:rsid w:val="00EA5FE4"/>
    <w:rsid w:val="00EA60EB"/>
    <w:rsid w:val="00EA6156"/>
    <w:rsid w:val="00EA61E5"/>
    <w:rsid w:val="00EA61F4"/>
    <w:rsid w:val="00EA6301"/>
    <w:rsid w:val="00EA6367"/>
    <w:rsid w:val="00EA6397"/>
    <w:rsid w:val="00EA63F1"/>
    <w:rsid w:val="00EA6455"/>
    <w:rsid w:val="00EA651F"/>
    <w:rsid w:val="00EA6627"/>
    <w:rsid w:val="00EA6653"/>
    <w:rsid w:val="00EA66FF"/>
    <w:rsid w:val="00EA672A"/>
    <w:rsid w:val="00EA6830"/>
    <w:rsid w:val="00EA6845"/>
    <w:rsid w:val="00EA68D5"/>
    <w:rsid w:val="00EA6901"/>
    <w:rsid w:val="00EA698B"/>
    <w:rsid w:val="00EA69EA"/>
    <w:rsid w:val="00EA6A2F"/>
    <w:rsid w:val="00EA6A64"/>
    <w:rsid w:val="00EA6AD9"/>
    <w:rsid w:val="00EA6B28"/>
    <w:rsid w:val="00EA6B8A"/>
    <w:rsid w:val="00EA6BBB"/>
    <w:rsid w:val="00EA6C76"/>
    <w:rsid w:val="00EA6CB3"/>
    <w:rsid w:val="00EA6CD3"/>
    <w:rsid w:val="00EA6CD4"/>
    <w:rsid w:val="00EA6CE1"/>
    <w:rsid w:val="00EA6D17"/>
    <w:rsid w:val="00EA6D58"/>
    <w:rsid w:val="00EA6D8B"/>
    <w:rsid w:val="00EA6E55"/>
    <w:rsid w:val="00EA6E99"/>
    <w:rsid w:val="00EA7067"/>
    <w:rsid w:val="00EA7079"/>
    <w:rsid w:val="00EA70A2"/>
    <w:rsid w:val="00EA7128"/>
    <w:rsid w:val="00EA7192"/>
    <w:rsid w:val="00EA71D2"/>
    <w:rsid w:val="00EA71E1"/>
    <w:rsid w:val="00EA71F4"/>
    <w:rsid w:val="00EA7202"/>
    <w:rsid w:val="00EA723A"/>
    <w:rsid w:val="00EA72D3"/>
    <w:rsid w:val="00EA7307"/>
    <w:rsid w:val="00EA730C"/>
    <w:rsid w:val="00EA7328"/>
    <w:rsid w:val="00EA738A"/>
    <w:rsid w:val="00EA7406"/>
    <w:rsid w:val="00EA74A4"/>
    <w:rsid w:val="00EA74BE"/>
    <w:rsid w:val="00EA74CB"/>
    <w:rsid w:val="00EA7514"/>
    <w:rsid w:val="00EA7524"/>
    <w:rsid w:val="00EA7538"/>
    <w:rsid w:val="00EA7555"/>
    <w:rsid w:val="00EA765D"/>
    <w:rsid w:val="00EA77A4"/>
    <w:rsid w:val="00EA77AF"/>
    <w:rsid w:val="00EA7935"/>
    <w:rsid w:val="00EA796D"/>
    <w:rsid w:val="00EA7A1D"/>
    <w:rsid w:val="00EA7A26"/>
    <w:rsid w:val="00EA7A6E"/>
    <w:rsid w:val="00EA7A90"/>
    <w:rsid w:val="00EA7A96"/>
    <w:rsid w:val="00EA7AAB"/>
    <w:rsid w:val="00EA7ACB"/>
    <w:rsid w:val="00EA7AE6"/>
    <w:rsid w:val="00EA7B3D"/>
    <w:rsid w:val="00EA7B64"/>
    <w:rsid w:val="00EA7B7C"/>
    <w:rsid w:val="00EA7B92"/>
    <w:rsid w:val="00EA7C27"/>
    <w:rsid w:val="00EA7C29"/>
    <w:rsid w:val="00EA7C31"/>
    <w:rsid w:val="00EA7C4B"/>
    <w:rsid w:val="00EA7C79"/>
    <w:rsid w:val="00EA7CD9"/>
    <w:rsid w:val="00EA7D2C"/>
    <w:rsid w:val="00EA7D8F"/>
    <w:rsid w:val="00EA7D9D"/>
    <w:rsid w:val="00EA7E39"/>
    <w:rsid w:val="00EA7F22"/>
    <w:rsid w:val="00EA7F2C"/>
    <w:rsid w:val="00EA7FA5"/>
    <w:rsid w:val="00EB0023"/>
    <w:rsid w:val="00EB0029"/>
    <w:rsid w:val="00EB00C7"/>
    <w:rsid w:val="00EB00CD"/>
    <w:rsid w:val="00EB00EB"/>
    <w:rsid w:val="00EB018E"/>
    <w:rsid w:val="00EB02A7"/>
    <w:rsid w:val="00EB02EB"/>
    <w:rsid w:val="00EB035F"/>
    <w:rsid w:val="00EB04E3"/>
    <w:rsid w:val="00EB04FC"/>
    <w:rsid w:val="00EB058C"/>
    <w:rsid w:val="00EB05B9"/>
    <w:rsid w:val="00EB0614"/>
    <w:rsid w:val="00EB063D"/>
    <w:rsid w:val="00EB06E6"/>
    <w:rsid w:val="00EB0777"/>
    <w:rsid w:val="00EB078B"/>
    <w:rsid w:val="00EB07E3"/>
    <w:rsid w:val="00EB07E9"/>
    <w:rsid w:val="00EB08AD"/>
    <w:rsid w:val="00EB093E"/>
    <w:rsid w:val="00EB095C"/>
    <w:rsid w:val="00EB095D"/>
    <w:rsid w:val="00EB098D"/>
    <w:rsid w:val="00EB09B0"/>
    <w:rsid w:val="00EB0A2D"/>
    <w:rsid w:val="00EB0A65"/>
    <w:rsid w:val="00EB0AAB"/>
    <w:rsid w:val="00EB0B87"/>
    <w:rsid w:val="00EB0C82"/>
    <w:rsid w:val="00EB0CDD"/>
    <w:rsid w:val="00EB0E0B"/>
    <w:rsid w:val="00EB0F1D"/>
    <w:rsid w:val="00EB0F61"/>
    <w:rsid w:val="00EB1007"/>
    <w:rsid w:val="00EB1008"/>
    <w:rsid w:val="00EB1018"/>
    <w:rsid w:val="00EB107D"/>
    <w:rsid w:val="00EB10FE"/>
    <w:rsid w:val="00EB113F"/>
    <w:rsid w:val="00EB114C"/>
    <w:rsid w:val="00EB1188"/>
    <w:rsid w:val="00EB1279"/>
    <w:rsid w:val="00EB12FD"/>
    <w:rsid w:val="00EB1335"/>
    <w:rsid w:val="00EB135D"/>
    <w:rsid w:val="00EB1455"/>
    <w:rsid w:val="00EB1469"/>
    <w:rsid w:val="00EB1490"/>
    <w:rsid w:val="00EB14D4"/>
    <w:rsid w:val="00EB14F2"/>
    <w:rsid w:val="00EB1580"/>
    <w:rsid w:val="00EB1652"/>
    <w:rsid w:val="00EB17C2"/>
    <w:rsid w:val="00EB192E"/>
    <w:rsid w:val="00EB1A85"/>
    <w:rsid w:val="00EB1ABF"/>
    <w:rsid w:val="00EB1B30"/>
    <w:rsid w:val="00EB1B36"/>
    <w:rsid w:val="00EB1B59"/>
    <w:rsid w:val="00EB1B6E"/>
    <w:rsid w:val="00EB1B93"/>
    <w:rsid w:val="00EB1C70"/>
    <w:rsid w:val="00EB1CD2"/>
    <w:rsid w:val="00EB1CEC"/>
    <w:rsid w:val="00EB1D10"/>
    <w:rsid w:val="00EB1D8D"/>
    <w:rsid w:val="00EB1E1F"/>
    <w:rsid w:val="00EB1E4B"/>
    <w:rsid w:val="00EB1E58"/>
    <w:rsid w:val="00EB1EA2"/>
    <w:rsid w:val="00EB20C9"/>
    <w:rsid w:val="00EB20D1"/>
    <w:rsid w:val="00EB20D7"/>
    <w:rsid w:val="00EB218E"/>
    <w:rsid w:val="00EB21D6"/>
    <w:rsid w:val="00EB226D"/>
    <w:rsid w:val="00EB22E5"/>
    <w:rsid w:val="00EB2357"/>
    <w:rsid w:val="00EB2484"/>
    <w:rsid w:val="00EB248B"/>
    <w:rsid w:val="00EB24ED"/>
    <w:rsid w:val="00EB2519"/>
    <w:rsid w:val="00EB2589"/>
    <w:rsid w:val="00EB25EB"/>
    <w:rsid w:val="00EB2642"/>
    <w:rsid w:val="00EB2796"/>
    <w:rsid w:val="00EB27ED"/>
    <w:rsid w:val="00EB281A"/>
    <w:rsid w:val="00EB288E"/>
    <w:rsid w:val="00EB29D2"/>
    <w:rsid w:val="00EB29DB"/>
    <w:rsid w:val="00EB29FF"/>
    <w:rsid w:val="00EB2A59"/>
    <w:rsid w:val="00EB2A80"/>
    <w:rsid w:val="00EB2B22"/>
    <w:rsid w:val="00EB2C6E"/>
    <w:rsid w:val="00EB2C85"/>
    <w:rsid w:val="00EB2CD5"/>
    <w:rsid w:val="00EB2D0E"/>
    <w:rsid w:val="00EB2DB9"/>
    <w:rsid w:val="00EB2DCE"/>
    <w:rsid w:val="00EB2E4A"/>
    <w:rsid w:val="00EB2E54"/>
    <w:rsid w:val="00EB2E6C"/>
    <w:rsid w:val="00EB2EFF"/>
    <w:rsid w:val="00EB3006"/>
    <w:rsid w:val="00EB3051"/>
    <w:rsid w:val="00EB305D"/>
    <w:rsid w:val="00EB3099"/>
    <w:rsid w:val="00EB30A5"/>
    <w:rsid w:val="00EB317B"/>
    <w:rsid w:val="00EB317F"/>
    <w:rsid w:val="00EB31FA"/>
    <w:rsid w:val="00EB329E"/>
    <w:rsid w:val="00EB32C1"/>
    <w:rsid w:val="00EB32C4"/>
    <w:rsid w:val="00EB32DE"/>
    <w:rsid w:val="00EB32EB"/>
    <w:rsid w:val="00EB3342"/>
    <w:rsid w:val="00EB3359"/>
    <w:rsid w:val="00EB3372"/>
    <w:rsid w:val="00EB3490"/>
    <w:rsid w:val="00EB349F"/>
    <w:rsid w:val="00EB34AB"/>
    <w:rsid w:val="00EB34D9"/>
    <w:rsid w:val="00EB357A"/>
    <w:rsid w:val="00EB35A2"/>
    <w:rsid w:val="00EB35AF"/>
    <w:rsid w:val="00EB35D5"/>
    <w:rsid w:val="00EB36DC"/>
    <w:rsid w:val="00EB3702"/>
    <w:rsid w:val="00EB3720"/>
    <w:rsid w:val="00EB3749"/>
    <w:rsid w:val="00EB37DF"/>
    <w:rsid w:val="00EB3857"/>
    <w:rsid w:val="00EB38D4"/>
    <w:rsid w:val="00EB3960"/>
    <w:rsid w:val="00EB3985"/>
    <w:rsid w:val="00EB3998"/>
    <w:rsid w:val="00EB39D5"/>
    <w:rsid w:val="00EB3A67"/>
    <w:rsid w:val="00EB3B81"/>
    <w:rsid w:val="00EB3BDA"/>
    <w:rsid w:val="00EB3BE5"/>
    <w:rsid w:val="00EB3C6B"/>
    <w:rsid w:val="00EB3C83"/>
    <w:rsid w:val="00EB3CF1"/>
    <w:rsid w:val="00EB3E06"/>
    <w:rsid w:val="00EB3F01"/>
    <w:rsid w:val="00EB3F2E"/>
    <w:rsid w:val="00EB3FA5"/>
    <w:rsid w:val="00EB3FBA"/>
    <w:rsid w:val="00EB4010"/>
    <w:rsid w:val="00EB401E"/>
    <w:rsid w:val="00EB4161"/>
    <w:rsid w:val="00EB4205"/>
    <w:rsid w:val="00EB4223"/>
    <w:rsid w:val="00EB42CA"/>
    <w:rsid w:val="00EB431C"/>
    <w:rsid w:val="00EB435A"/>
    <w:rsid w:val="00EB44BA"/>
    <w:rsid w:val="00EB44FD"/>
    <w:rsid w:val="00EB452A"/>
    <w:rsid w:val="00EB4555"/>
    <w:rsid w:val="00EB46B5"/>
    <w:rsid w:val="00EB46B9"/>
    <w:rsid w:val="00EB46F9"/>
    <w:rsid w:val="00EB470F"/>
    <w:rsid w:val="00EB4788"/>
    <w:rsid w:val="00EB486B"/>
    <w:rsid w:val="00EB4898"/>
    <w:rsid w:val="00EB4900"/>
    <w:rsid w:val="00EB491A"/>
    <w:rsid w:val="00EB497F"/>
    <w:rsid w:val="00EB499C"/>
    <w:rsid w:val="00EB49CD"/>
    <w:rsid w:val="00EB4B6C"/>
    <w:rsid w:val="00EB4BB4"/>
    <w:rsid w:val="00EB4C10"/>
    <w:rsid w:val="00EB4CFC"/>
    <w:rsid w:val="00EB4D0F"/>
    <w:rsid w:val="00EB4D60"/>
    <w:rsid w:val="00EB4E1F"/>
    <w:rsid w:val="00EB4F2F"/>
    <w:rsid w:val="00EB4F33"/>
    <w:rsid w:val="00EB4F53"/>
    <w:rsid w:val="00EB4FD1"/>
    <w:rsid w:val="00EB4FD5"/>
    <w:rsid w:val="00EB4FFF"/>
    <w:rsid w:val="00EB5001"/>
    <w:rsid w:val="00EB506D"/>
    <w:rsid w:val="00EB507F"/>
    <w:rsid w:val="00EB5081"/>
    <w:rsid w:val="00EB5087"/>
    <w:rsid w:val="00EB5102"/>
    <w:rsid w:val="00EB5179"/>
    <w:rsid w:val="00EB51C3"/>
    <w:rsid w:val="00EB520E"/>
    <w:rsid w:val="00EB524D"/>
    <w:rsid w:val="00EB52AF"/>
    <w:rsid w:val="00EB52DA"/>
    <w:rsid w:val="00EB53B4"/>
    <w:rsid w:val="00EB5413"/>
    <w:rsid w:val="00EB541F"/>
    <w:rsid w:val="00EB547E"/>
    <w:rsid w:val="00EB5490"/>
    <w:rsid w:val="00EB54D0"/>
    <w:rsid w:val="00EB55C3"/>
    <w:rsid w:val="00EB55F6"/>
    <w:rsid w:val="00EB55F8"/>
    <w:rsid w:val="00EB5609"/>
    <w:rsid w:val="00EB566D"/>
    <w:rsid w:val="00EB56AC"/>
    <w:rsid w:val="00EB56F8"/>
    <w:rsid w:val="00EB575A"/>
    <w:rsid w:val="00EB57AC"/>
    <w:rsid w:val="00EB5885"/>
    <w:rsid w:val="00EB58A6"/>
    <w:rsid w:val="00EB5936"/>
    <w:rsid w:val="00EB593C"/>
    <w:rsid w:val="00EB5948"/>
    <w:rsid w:val="00EB5980"/>
    <w:rsid w:val="00EB5993"/>
    <w:rsid w:val="00EB59C5"/>
    <w:rsid w:val="00EB5A84"/>
    <w:rsid w:val="00EB5A96"/>
    <w:rsid w:val="00EB5ABF"/>
    <w:rsid w:val="00EB5B1B"/>
    <w:rsid w:val="00EB5B1C"/>
    <w:rsid w:val="00EB5B50"/>
    <w:rsid w:val="00EB5B79"/>
    <w:rsid w:val="00EB5BB2"/>
    <w:rsid w:val="00EB5BB3"/>
    <w:rsid w:val="00EB5BFA"/>
    <w:rsid w:val="00EB5C79"/>
    <w:rsid w:val="00EB5CBA"/>
    <w:rsid w:val="00EB5CD0"/>
    <w:rsid w:val="00EB5D2F"/>
    <w:rsid w:val="00EB5DCC"/>
    <w:rsid w:val="00EB5F20"/>
    <w:rsid w:val="00EB5F41"/>
    <w:rsid w:val="00EB5F6F"/>
    <w:rsid w:val="00EB5FBF"/>
    <w:rsid w:val="00EB60DE"/>
    <w:rsid w:val="00EB6135"/>
    <w:rsid w:val="00EB6185"/>
    <w:rsid w:val="00EB61CE"/>
    <w:rsid w:val="00EB61D0"/>
    <w:rsid w:val="00EB6204"/>
    <w:rsid w:val="00EB6234"/>
    <w:rsid w:val="00EB6333"/>
    <w:rsid w:val="00EB63A2"/>
    <w:rsid w:val="00EB63BC"/>
    <w:rsid w:val="00EB6485"/>
    <w:rsid w:val="00EB64B2"/>
    <w:rsid w:val="00EB64BA"/>
    <w:rsid w:val="00EB64CC"/>
    <w:rsid w:val="00EB6506"/>
    <w:rsid w:val="00EB6511"/>
    <w:rsid w:val="00EB6540"/>
    <w:rsid w:val="00EB66C1"/>
    <w:rsid w:val="00EB6795"/>
    <w:rsid w:val="00EB683A"/>
    <w:rsid w:val="00EB6843"/>
    <w:rsid w:val="00EB6891"/>
    <w:rsid w:val="00EB6A5E"/>
    <w:rsid w:val="00EB6A75"/>
    <w:rsid w:val="00EB6A89"/>
    <w:rsid w:val="00EB6ABC"/>
    <w:rsid w:val="00EB6ABE"/>
    <w:rsid w:val="00EB6ABF"/>
    <w:rsid w:val="00EB6B06"/>
    <w:rsid w:val="00EB6C68"/>
    <w:rsid w:val="00EB6CDC"/>
    <w:rsid w:val="00EB6D01"/>
    <w:rsid w:val="00EB6D4F"/>
    <w:rsid w:val="00EB6DC1"/>
    <w:rsid w:val="00EB6F04"/>
    <w:rsid w:val="00EB6FCC"/>
    <w:rsid w:val="00EB7171"/>
    <w:rsid w:val="00EB72D8"/>
    <w:rsid w:val="00EB730B"/>
    <w:rsid w:val="00EB732B"/>
    <w:rsid w:val="00EB7460"/>
    <w:rsid w:val="00EB7493"/>
    <w:rsid w:val="00EB74AB"/>
    <w:rsid w:val="00EB755E"/>
    <w:rsid w:val="00EB7578"/>
    <w:rsid w:val="00EB7611"/>
    <w:rsid w:val="00EB7690"/>
    <w:rsid w:val="00EB76D4"/>
    <w:rsid w:val="00EB76F8"/>
    <w:rsid w:val="00EB770A"/>
    <w:rsid w:val="00EB7731"/>
    <w:rsid w:val="00EB7836"/>
    <w:rsid w:val="00EB789E"/>
    <w:rsid w:val="00EB790A"/>
    <w:rsid w:val="00EB7938"/>
    <w:rsid w:val="00EB79D8"/>
    <w:rsid w:val="00EB7A2A"/>
    <w:rsid w:val="00EB7B55"/>
    <w:rsid w:val="00EB7BE3"/>
    <w:rsid w:val="00EB7C04"/>
    <w:rsid w:val="00EB7C3B"/>
    <w:rsid w:val="00EB7C77"/>
    <w:rsid w:val="00EB7C95"/>
    <w:rsid w:val="00EB7CBF"/>
    <w:rsid w:val="00EB7CE1"/>
    <w:rsid w:val="00EB7DCD"/>
    <w:rsid w:val="00EB7DE8"/>
    <w:rsid w:val="00EB7E19"/>
    <w:rsid w:val="00EB7E9A"/>
    <w:rsid w:val="00EB7EB4"/>
    <w:rsid w:val="00EB7ED4"/>
    <w:rsid w:val="00EB7F36"/>
    <w:rsid w:val="00EB7F7D"/>
    <w:rsid w:val="00EC0101"/>
    <w:rsid w:val="00EC0253"/>
    <w:rsid w:val="00EC0274"/>
    <w:rsid w:val="00EC0328"/>
    <w:rsid w:val="00EC03CE"/>
    <w:rsid w:val="00EC03DA"/>
    <w:rsid w:val="00EC0411"/>
    <w:rsid w:val="00EC0493"/>
    <w:rsid w:val="00EC050B"/>
    <w:rsid w:val="00EC057B"/>
    <w:rsid w:val="00EC057D"/>
    <w:rsid w:val="00EC05D6"/>
    <w:rsid w:val="00EC05F1"/>
    <w:rsid w:val="00EC0641"/>
    <w:rsid w:val="00EC0697"/>
    <w:rsid w:val="00EC0786"/>
    <w:rsid w:val="00EC07FE"/>
    <w:rsid w:val="00EC082A"/>
    <w:rsid w:val="00EC0873"/>
    <w:rsid w:val="00EC0889"/>
    <w:rsid w:val="00EC0980"/>
    <w:rsid w:val="00EC0996"/>
    <w:rsid w:val="00EC09FD"/>
    <w:rsid w:val="00EC0A8D"/>
    <w:rsid w:val="00EC0AA4"/>
    <w:rsid w:val="00EC0AC5"/>
    <w:rsid w:val="00EC0BD3"/>
    <w:rsid w:val="00EC0C29"/>
    <w:rsid w:val="00EC0C3B"/>
    <w:rsid w:val="00EC0CB2"/>
    <w:rsid w:val="00EC0CF9"/>
    <w:rsid w:val="00EC0D2C"/>
    <w:rsid w:val="00EC0E21"/>
    <w:rsid w:val="00EC0F07"/>
    <w:rsid w:val="00EC0FC0"/>
    <w:rsid w:val="00EC104A"/>
    <w:rsid w:val="00EC10DF"/>
    <w:rsid w:val="00EC10E0"/>
    <w:rsid w:val="00EC11AE"/>
    <w:rsid w:val="00EC12A3"/>
    <w:rsid w:val="00EC135C"/>
    <w:rsid w:val="00EC1407"/>
    <w:rsid w:val="00EC1451"/>
    <w:rsid w:val="00EC147A"/>
    <w:rsid w:val="00EC14AE"/>
    <w:rsid w:val="00EC14BC"/>
    <w:rsid w:val="00EC14F6"/>
    <w:rsid w:val="00EC1625"/>
    <w:rsid w:val="00EC1649"/>
    <w:rsid w:val="00EC1675"/>
    <w:rsid w:val="00EC1700"/>
    <w:rsid w:val="00EC1802"/>
    <w:rsid w:val="00EC1812"/>
    <w:rsid w:val="00EC18B5"/>
    <w:rsid w:val="00EC191A"/>
    <w:rsid w:val="00EC1930"/>
    <w:rsid w:val="00EC1938"/>
    <w:rsid w:val="00EC19A7"/>
    <w:rsid w:val="00EC19B5"/>
    <w:rsid w:val="00EC1BFC"/>
    <w:rsid w:val="00EC1C46"/>
    <w:rsid w:val="00EC1C56"/>
    <w:rsid w:val="00EC1D55"/>
    <w:rsid w:val="00EC1D58"/>
    <w:rsid w:val="00EC1E15"/>
    <w:rsid w:val="00EC1FC4"/>
    <w:rsid w:val="00EC206A"/>
    <w:rsid w:val="00EC20B9"/>
    <w:rsid w:val="00EC21A1"/>
    <w:rsid w:val="00EC21B4"/>
    <w:rsid w:val="00EC21EF"/>
    <w:rsid w:val="00EC21F9"/>
    <w:rsid w:val="00EC223D"/>
    <w:rsid w:val="00EC2283"/>
    <w:rsid w:val="00EC2323"/>
    <w:rsid w:val="00EC237E"/>
    <w:rsid w:val="00EC2389"/>
    <w:rsid w:val="00EC2409"/>
    <w:rsid w:val="00EC2437"/>
    <w:rsid w:val="00EC24F3"/>
    <w:rsid w:val="00EC252A"/>
    <w:rsid w:val="00EC2578"/>
    <w:rsid w:val="00EC264A"/>
    <w:rsid w:val="00EC265F"/>
    <w:rsid w:val="00EC2677"/>
    <w:rsid w:val="00EC26E9"/>
    <w:rsid w:val="00EC274D"/>
    <w:rsid w:val="00EC276F"/>
    <w:rsid w:val="00EC27AB"/>
    <w:rsid w:val="00EC27EA"/>
    <w:rsid w:val="00EC27F8"/>
    <w:rsid w:val="00EC285D"/>
    <w:rsid w:val="00EC2915"/>
    <w:rsid w:val="00EC2929"/>
    <w:rsid w:val="00EC29A4"/>
    <w:rsid w:val="00EC29BE"/>
    <w:rsid w:val="00EC2B09"/>
    <w:rsid w:val="00EC2B5F"/>
    <w:rsid w:val="00EC2B89"/>
    <w:rsid w:val="00EC2BC9"/>
    <w:rsid w:val="00EC2BEF"/>
    <w:rsid w:val="00EC2C1F"/>
    <w:rsid w:val="00EC2C55"/>
    <w:rsid w:val="00EC2C93"/>
    <w:rsid w:val="00EC2CC0"/>
    <w:rsid w:val="00EC2E21"/>
    <w:rsid w:val="00EC2E57"/>
    <w:rsid w:val="00EC2EE6"/>
    <w:rsid w:val="00EC2F4C"/>
    <w:rsid w:val="00EC3008"/>
    <w:rsid w:val="00EC30DE"/>
    <w:rsid w:val="00EC30E6"/>
    <w:rsid w:val="00EC3104"/>
    <w:rsid w:val="00EC3143"/>
    <w:rsid w:val="00EC31A6"/>
    <w:rsid w:val="00EC32D4"/>
    <w:rsid w:val="00EC3304"/>
    <w:rsid w:val="00EC3310"/>
    <w:rsid w:val="00EC3346"/>
    <w:rsid w:val="00EC3364"/>
    <w:rsid w:val="00EC336B"/>
    <w:rsid w:val="00EC337A"/>
    <w:rsid w:val="00EC3486"/>
    <w:rsid w:val="00EC34DE"/>
    <w:rsid w:val="00EC356F"/>
    <w:rsid w:val="00EC357C"/>
    <w:rsid w:val="00EC358E"/>
    <w:rsid w:val="00EC3688"/>
    <w:rsid w:val="00EC36BC"/>
    <w:rsid w:val="00EC36D4"/>
    <w:rsid w:val="00EC36E1"/>
    <w:rsid w:val="00EC3702"/>
    <w:rsid w:val="00EC3794"/>
    <w:rsid w:val="00EC379B"/>
    <w:rsid w:val="00EC37A8"/>
    <w:rsid w:val="00EC3841"/>
    <w:rsid w:val="00EC39BC"/>
    <w:rsid w:val="00EC39ED"/>
    <w:rsid w:val="00EC3A26"/>
    <w:rsid w:val="00EC3ABE"/>
    <w:rsid w:val="00EC3AF4"/>
    <w:rsid w:val="00EC3B94"/>
    <w:rsid w:val="00EC3C7F"/>
    <w:rsid w:val="00EC3D08"/>
    <w:rsid w:val="00EC3E63"/>
    <w:rsid w:val="00EC3E6F"/>
    <w:rsid w:val="00EC3EE5"/>
    <w:rsid w:val="00EC3F0C"/>
    <w:rsid w:val="00EC404C"/>
    <w:rsid w:val="00EC4174"/>
    <w:rsid w:val="00EC41DA"/>
    <w:rsid w:val="00EC41F1"/>
    <w:rsid w:val="00EC4249"/>
    <w:rsid w:val="00EC424C"/>
    <w:rsid w:val="00EC4286"/>
    <w:rsid w:val="00EC42B3"/>
    <w:rsid w:val="00EC437F"/>
    <w:rsid w:val="00EC43A9"/>
    <w:rsid w:val="00EC4416"/>
    <w:rsid w:val="00EC44A3"/>
    <w:rsid w:val="00EC4548"/>
    <w:rsid w:val="00EC45B1"/>
    <w:rsid w:val="00EC460F"/>
    <w:rsid w:val="00EC466B"/>
    <w:rsid w:val="00EC4676"/>
    <w:rsid w:val="00EC4678"/>
    <w:rsid w:val="00EC4692"/>
    <w:rsid w:val="00EC46D3"/>
    <w:rsid w:val="00EC46E6"/>
    <w:rsid w:val="00EC477F"/>
    <w:rsid w:val="00EC47B5"/>
    <w:rsid w:val="00EC47F0"/>
    <w:rsid w:val="00EC496A"/>
    <w:rsid w:val="00EC49BD"/>
    <w:rsid w:val="00EC49BF"/>
    <w:rsid w:val="00EC49E6"/>
    <w:rsid w:val="00EC4A64"/>
    <w:rsid w:val="00EC4A76"/>
    <w:rsid w:val="00EC4ADA"/>
    <w:rsid w:val="00EC4B29"/>
    <w:rsid w:val="00EC4B6C"/>
    <w:rsid w:val="00EC4B8D"/>
    <w:rsid w:val="00EC4B97"/>
    <w:rsid w:val="00EC4BCF"/>
    <w:rsid w:val="00EC4C61"/>
    <w:rsid w:val="00EC4C89"/>
    <w:rsid w:val="00EC4CE4"/>
    <w:rsid w:val="00EC4CFF"/>
    <w:rsid w:val="00EC4D62"/>
    <w:rsid w:val="00EC4D79"/>
    <w:rsid w:val="00EC4E42"/>
    <w:rsid w:val="00EC4EF5"/>
    <w:rsid w:val="00EC4EF6"/>
    <w:rsid w:val="00EC4F01"/>
    <w:rsid w:val="00EC4FA1"/>
    <w:rsid w:val="00EC4FBF"/>
    <w:rsid w:val="00EC4FD3"/>
    <w:rsid w:val="00EC505A"/>
    <w:rsid w:val="00EC5091"/>
    <w:rsid w:val="00EC50F5"/>
    <w:rsid w:val="00EC51E0"/>
    <w:rsid w:val="00EC5267"/>
    <w:rsid w:val="00EC5283"/>
    <w:rsid w:val="00EC5289"/>
    <w:rsid w:val="00EC52B8"/>
    <w:rsid w:val="00EC5305"/>
    <w:rsid w:val="00EC532C"/>
    <w:rsid w:val="00EC5331"/>
    <w:rsid w:val="00EC534F"/>
    <w:rsid w:val="00EC53D0"/>
    <w:rsid w:val="00EC5414"/>
    <w:rsid w:val="00EC5435"/>
    <w:rsid w:val="00EC543B"/>
    <w:rsid w:val="00EC544B"/>
    <w:rsid w:val="00EC5495"/>
    <w:rsid w:val="00EC54EC"/>
    <w:rsid w:val="00EC556C"/>
    <w:rsid w:val="00EC5596"/>
    <w:rsid w:val="00EC561F"/>
    <w:rsid w:val="00EC5651"/>
    <w:rsid w:val="00EC568B"/>
    <w:rsid w:val="00EC569E"/>
    <w:rsid w:val="00EC56B8"/>
    <w:rsid w:val="00EC56F2"/>
    <w:rsid w:val="00EC5721"/>
    <w:rsid w:val="00EC572F"/>
    <w:rsid w:val="00EC57BE"/>
    <w:rsid w:val="00EC580E"/>
    <w:rsid w:val="00EC5835"/>
    <w:rsid w:val="00EC58B6"/>
    <w:rsid w:val="00EC598C"/>
    <w:rsid w:val="00EC59B4"/>
    <w:rsid w:val="00EC59C0"/>
    <w:rsid w:val="00EC5A13"/>
    <w:rsid w:val="00EC5AE0"/>
    <w:rsid w:val="00EC5B66"/>
    <w:rsid w:val="00EC5B7B"/>
    <w:rsid w:val="00EC5C63"/>
    <w:rsid w:val="00EC5CCA"/>
    <w:rsid w:val="00EC5D12"/>
    <w:rsid w:val="00EC5DFF"/>
    <w:rsid w:val="00EC5E46"/>
    <w:rsid w:val="00EC5ED2"/>
    <w:rsid w:val="00EC5FFB"/>
    <w:rsid w:val="00EC6054"/>
    <w:rsid w:val="00EC60F9"/>
    <w:rsid w:val="00EC6123"/>
    <w:rsid w:val="00EC6197"/>
    <w:rsid w:val="00EC6198"/>
    <w:rsid w:val="00EC6205"/>
    <w:rsid w:val="00EC6211"/>
    <w:rsid w:val="00EC6234"/>
    <w:rsid w:val="00EC6252"/>
    <w:rsid w:val="00EC6287"/>
    <w:rsid w:val="00EC62BA"/>
    <w:rsid w:val="00EC6352"/>
    <w:rsid w:val="00EC6370"/>
    <w:rsid w:val="00EC6376"/>
    <w:rsid w:val="00EC6381"/>
    <w:rsid w:val="00EC64C8"/>
    <w:rsid w:val="00EC64CA"/>
    <w:rsid w:val="00EC6563"/>
    <w:rsid w:val="00EC658B"/>
    <w:rsid w:val="00EC659C"/>
    <w:rsid w:val="00EC6604"/>
    <w:rsid w:val="00EC6621"/>
    <w:rsid w:val="00EC6643"/>
    <w:rsid w:val="00EC6649"/>
    <w:rsid w:val="00EC66B9"/>
    <w:rsid w:val="00EC66D6"/>
    <w:rsid w:val="00EC67D4"/>
    <w:rsid w:val="00EC68C0"/>
    <w:rsid w:val="00EC6984"/>
    <w:rsid w:val="00EC69D6"/>
    <w:rsid w:val="00EC69F9"/>
    <w:rsid w:val="00EC6A61"/>
    <w:rsid w:val="00EC6A7E"/>
    <w:rsid w:val="00EC6A7F"/>
    <w:rsid w:val="00EC6B9E"/>
    <w:rsid w:val="00EC6BB7"/>
    <w:rsid w:val="00EC6C0F"/>
    <w:rsid w:val="00EC6C89"/>
    <w:rsid w:val="00EC6CF0"/>
    <w:rsid w:val="00EC6D42"/>
    <w:rsid w:val="00EC6D67"/>
    <w:rsid w:val="00EC6DC2"/>
    <w:rsid w:val="00EC6DF4"/>
    <w:rsid w:val="00EC6E36"/>
    <w:rsid w:val="00EC6F1E"/>
    <w:rsid w:val="00EC7097"/>
    <w:rsid w:val="00EC716E"/>
    <w:rsid w:val="00EC719D"/>
    <w:rsid w:val="00EC71BD"/>
    <w:rsid w:val="00EC71D5"/>
    <w:rsid w:val="00EC720F"/>
    <w:rsid w:val="00EC725E"/>
    <w:rsid w:val="00EC7295"/>
    <w:rsid w:val="00EC72DA"/>
    <w:rsid w:val="00EC73C3"/>
    <w:rsid w:val="00EC74A3"/>
    <w:rsid w:val="00EC75F4"/>
    <w:rsid w:val="00EC7667"/>
    <w:rsid w:val="00EC76BA"/>
    <w:rsid w:val="00EC76EC"/>
    <w:rsid w:val="00EC7723"/>
    <w:rsid w:val="00EC7798"/>
    <w:rsid w:val="00EC77E0"/>
    <w:rsid w:val="00EC77F4"/>
    <w:rsid w:val="00EC787B"/>
    <w:rsid w:val="00EC78EC"/>
    <w:rsid w:val="00EC7959"/>
    <w:rsid w:val="00EC7A07"/>
    <w:rsid w:val="00EC7AC5"/>
    <w:rsid w:val="00EC7B32"/>
    <w:rsid w:val="00EC7B52"/>
    <w:rsid w:val="00EC7BA2"/>
    <w:rsid w:val="00EC7BF4"/>
    <w:rsid w:val="00EC7C93"/>
    <w:rsid w:val="00EC7CC6"/>
    <w:rsid w:val="00EC7D43"/>
    <w:rsid w:val="00EC7D44"/>
    <w:rsid w:val="00EC7D50"/>
    <w:rsid w:val="00EC7D64"/>
    <w:rsid w:val="00EC7D8B"/>
    <w:rsid w:val="00EC7E4A"/>
    <w:rsid w:val="00EC7E4B"/>
    <w:rsid w:val="00EC7F31"/>
    <w:rsid w:val="00EC7F36"/>
    <w:rsid w:val="00EC7F5E"/>
    <w:rsid w:val="00ED002A"/>
    <w:rsid w:val="00ED00B8"/>
    <w:rsid w:val="00ED0117"/>
    <w:rsid w:val="00ED0278"/>
    <w:rsid w:val="00ED028E"/>
    <w:rsid w:val="00ED02AF"/>
    <w:rsid w:val="00ED03BA"/>
    <w:rsid w:val="00ED03EF"/>
    <w:rsid w:val="00ED04CD"/>
    <w:rsid w:val="00ED04EA"/>
    <w:rsid w:val="00ED0602"/>
    <w:rsid w:val="00ED06F1"/>
    <w:rsid w:val="00ED06F7"/>
    <w:rsid w:val="00ED075E"/>
    <w:rsid w:val="00ED07BF"/>
    <w:rsid w:val="00ED07D5"/>
    <w:rsid w:val="00ED0876"/>
    <w:rsid w:val="00ED08FC"/>
    <w:rsid w:val="00ED0912"/>
    <w:rsid w:val="00ED0914"/>
    <w:rsid w:val="00ED091B"/>
    <w:rsid w:val="00ED094E"/>
    <w:rsid w:val="00ED09FE"/>
    <w:rsid w:val="00ED0A61"/>
    <w:rsid w:val="00ED0BE2"/>
    <w:rsid w:val="00ED0C34"/>
    <w:rsid w:val="00ED0CD6"/>
    <w:rsid w:val="00ED0CEF"/>
    <w:rsid w:val="00ED0D22"/>
    <w:rsid w:val="00ED0DFE"/>
    <w:rsid w:val="00ED0EDA"/>
    <w:rsid w:val="00ED0F42"/>
    <w:rsid w:val="00ED0FFD"/>
    <w:rsid w:val="00ED1054"/>
    <w:rsid w:val="00ED1068"/>
    <w:rsid w:val="00ED106F"/>
    <w:rsid w:val="00ED1106"/>
    <w:rsid w:val="00ED11A6"/>
    <w:rsid w:val="00ED11F6"/>
    <w:rsid w:val="00ED1247"/>
    <w:rsid w:val="00ED12F4"/>
    <w:rsid w:val="00ED139B"/>
    <w:rsid w:val="00ED1463"/>
    <w:rsid w:val="00ED1523"/>
    <w:rsid w:val="00ED15F8"/>
    <w:rsid w:val="00ED1623"/>
    <w:rsid w:val="00ED1642"/>
    <w:rsid w:val="00ED1656"/>
    <w:rsid w:val="00ED165E"/>
    <w:rsid w:val="00ED1678"/>
    <w:rsid w:val="00ED16CD"/>
    <w:rsid w:val="00ED1700"/>
    <w:rsid w:val="00ED1702"/>
    <w:rsid w:val="00ED1712"/>
    <w:rsid w:val="00ED1749"/>
    <w:rsid w:val="00ED177E"/>
    <w:rsid w:val="00ED17BE"/>
    <w:rsid w:val="00ED17E1"/>
    <w:rsid w:val="00ED1826"/>
    <w:rsid w:val="00ED1843"/>
    <w:rsid w:val="00ED18E7"/>
    <w:rsid w:val="00ED19A3"/>
    <w:rsid w:val="00ED19FC"/>
    <w:rsid w:val="00ED1A8F"/>
    <w:rsid w:val="00ED1A99"/>
    <w:rsid w:val="00ED1A9D"/>
    <w:rsid w:val="00ED1AA2"/>
    <w:rsid w:val="00ED1ABB"/>
    <w:rsid w:val="00ED1B13"/>
    <w:rsid w:val="00ED1B62"/>
    <w:rsid w:val="00ED1B6D"/>
    <w:rsid w:val="00ED1BD1"/>
    <w:rsid w:val="00ED1C65"/>
    <w:rsid w:val="00ED1CE5"/>
    <w:rsid w:val="00ED1DA0"/>
    <w:rsid w:val="00ED1DF4"/>
    <w:rsid w:val="00ED1F32"/>
    <w:rsid w:val="00ED1F93"/>
    <w:rsid w:val="00ED1FAC"/>
    <w:rsid w:val="00ED1FC0"/>
    <w:rsid w:val="00ED2053"/>
    <w:rsid w:val="00ED2060"/>
    <w:rsid w:val="00ED20C6"/>
    <w:rsid w:val="00ED20CF"/>
    <w:rsid w:val="00ED21A3"/>
    <w:rsid w:val="00ED2202"/>
    <w:rsid w:val="00ED224F"/>
    <w:rsid w:val="00ED2256"/>
    <w:rsid w:val="00ED2330"/>
    <w:rsid w:val="00ED2356"/>
    <w:rsid w:val="00ED23FE"/>
    <w:rsid w:val="00ED246B"/>
    <w:rsid w:val="00ED249F"/>
    <w:rsid w:val="00ED2513"/>
    <w:rsid w:val="00ED25B2"/>
    <w:rsid w:val="00ED25F6"/>
    <w:rsid w:val="00ED2626"/>
    <w:rsid w:val="00ED26F0"/>
    <w:rsid w:val="00ED26F5"/>
    <w:rsid w:val="00ED2772"/>
    <w:rsid w:val="00ED27A2"/>
    <w:rsid w:val="00ED27A8"/>
    <w:rsid w:val="00ED2A77"/>
    <w:rsid w:val="00ED2A99"/>
    <w:rsid w:val="00ED2AD4"/>
    <w:rsid w:val="00ED2BC2"/>
    <w:rsid w:val="00ED2C29"/>
    <w:rsid w:val="00ED2C97"/>
    <w:rsid w:val="00ED2CE0"/>
    <w:rsid w:val="00ED2D1F"/>
    <w:rsid w:val="00ED2D44"/>
    <w:rsid w:val="00ED2DCC"/>
    <w:rsid w:val="00ED2DF3"/>
    <w:rsid w:val="00ED2E4C"/>
    <w:rsid w:val="00ED2E85"/>
    <w:rsid w:val="00ED2ED1"/>
    <w:rsid w:val="00ED2F14"/>
    <w:rsid w:val="00ED2F3E"/>
    <w:rsid w:val="00ED2F88"/>
    <w:rsid w:val="00ED2FB5"/>
    <w:rsid w:val="00ED2FCE"/>
    <w:rsid w:val="00ED3046"/>
    <w:rsid w:val="00ED30B5"/>
    <w:rsid w:val="00ED3152"/>
    <w:rsid w:val="00ED31D6"/>
    <w:rsid w:val="00ED3267"/>
    <w:rsid w:val="00ED3296"/>
    <w:rsid w:val="00ED32C0"/>
    <w:rsid w:val="00ED32C8"/>
    <w:rsid w:val="00ED331B"/>
    <w:rsid w:val="00ED3352"/>
    <w:rsid w:val="00ED335F"/>
    <w:rsid w:val="00ED33AC"/>
    <w:rsid w:val="00ED340A"/>
    <w:rsid w:val="00ED34BD"/>
    <w:rsid w:val="00ED3563"/>
    <w:rsid w:val="00ED3574"/>
    <w:rsid w:val="00ED3593"/>
    <w:rsid w:val="00ED35B9"/>
    <w:rsid w:val="00ED35D3"/>
    <w:rsid w:val="00ED364A"/>
    <w:rsid w:val="00ED3650"/>
    <w:rsid w:val="00ED366A"/>
    <w:rsid w:val="00ED36B6"/>
    <w:rsid w:val="00ED3767"/>
    <w:rsid w:val="00ED376B"/>
    <w:rsid w:val="00ED37B1"/>
    <w:rsid w:val="00ED3827"/>
    <w:rsid w:val="00ED3835"/>
    <w:rsid w:val="00ED38AE"/>
    <w:rsid w:val="00ED38BD"/>
    <w:rsid w:val="00ED38EF"/>
    <w:rsid w:val="00ED3935"/>
    <w:rsid w:val="00ED3943"/>
    <w:rsid w:val="00ED39A7"/>
    <w:rsid w:val="00ED3A0B"/>
    <w:rsid w:val="00ED3A30"/>
    <w:rsid w:val="00ED3B01"/>
    <w:rsid w:val="00ED3C37"/>
    <w:rsid w:val="00ED3C4D"/>
    <w:rsid w:val="00ED3C7E"/>
    <w:rsid w:val="00ED3D4F"/>
    <w:rsid w:val="00ED3D7B"/>
    <w:rsid w:val="00ED3E6F"/>
    <w:rsid w:val="00ED3EDA"/>
    <w:rsid w:val="00ED3EFE"/>
    <w:rsid w:val="00ED4076"/>
    <w:rsid w:val="00ED40D0"/>
    <w:rsid w:val="00ED40D5"/>
    <w:rsid w:val="00ED412F"/>
    <w:rsid w:val="00ED4132"/>
    <w:rsid w:val="00ED41BB"/>
    <w:rsid w:val="00ED43A7"/>
    <w:rsid w:val="00ED43B9"/>
    <w:rsid w:val="00ED446A"/>
    <w:rsid w:val="00ED45B5"/>
    <w:rsid w:val="00ED45CD"/>
    <w:rsid w:val="00ED4646"/>
    <w:rsid w:val="00ED4656"/>
    <w:rsid w:val="00ED46A7"/>
    <w:rsid w:val="00ED46AA"/>
    <w:rsid w:val="00ED475D"/>
    <w:rsid w:val="00ED4766"/>
    <w:rsid w:val="00ED4781"/>
    <w:rsid w:val="00ED479C"/>
    <w:rsid w:val="00ED47C2"/>
    <w:rsid w:val="00ED47CA"/>
    <w:rsid w:val="00ED480E"/>
    <w:rsid w:val="00ED4855"/>
    <w:rsid w:val="00ED486C"/>
    <w:rsid w:val="00ED4892"/>
    <w:rsid w:val="00ED48A6"/>
    <w:rsid w:val="00ED490B"/>
    <w:rsid w:val="00ED4992"/>
    <w:rsid w:val="00ED499F"/>
    <w:rsid w:val="00ED4A22"/>
    <w:rsid w:val="00ED4A4E"/>
    <w:rsid w:val="00ED4A87"/>
    <w:rsid w:val="00ED4A9B"/>
    <w:rsid w:val="00ED4C1E"/>
    <w:rsid w:val="00ED4C3F"/>
    <w:rsid w:val="00ED4CA8"/>
    <w:rsid w:val="00ED4D25"/>
    <w:rsid w:val="00ED4D7F"/>
    <w:rsid w:val="00ED4DB6"/>
    <w:rsid w:val="00ED4E9E"/>
    <w:rsid w:val="00ED4FC6"/>
    <w:rsid w:val="00ED4FD9"/>
    <w:rsid w:val="00ED518F"/>
    <w:rsid w:val="00ED5195"/>
    <w:rsid w:val="00ED51B1"/>
    <w:rsid w:val="00ED520A"/>
    <w:rsid w:val="00ED5221"/>
    <w:rsid w:val="00ED5235"/>
    <w:rsid w:val="00ED523D"/>
    <w:rsid w:val="00ED52AD"/>
    <w:rsid w:val="00ED52C0"/>
    <w:rsid w:val="00ED52C4"/>
    <w:rsid w:val="00ED52CB"/>
    <w:rsid w:val="00ED5343"/>
    <w:rsid w:val="00ED53C7"/>
    <w:rsid w:val="00ED53D4"/>
    <w:rsid w:val="00ED543E"/>
    <w:rsid w:val="00ED5466"/>
    <w:rsid w:val="00ED5479"/>
    <w:rsid w:val="00ED56FD"/>
    <w:rsid w:val="00ED5760"/>
    <w:rsid w:val="00ED58FC"/>
    <w:rsid w:val="00ED5902"/>
    <w:rsid w:val="00ED5A62"/>
    <w:rsid w:val="00ED5A88"/>
    <w:rsid w:val="00ED5ADB"/>
    <w:rsid w:val="00ED5B64"/>
    <w:rsid w:val="00ED5BC2"/>
    <w:rsid w:val="00ED5C58"/>
    <w:rsid w:val="00ED5C9F"/>
    <w:rsid w:val="00ED5CA3"/>
    <w:rsid w:val="00ED5D18"/>
    <w:rsid w:val="00ED5D32"/>
    <w:rsid w:val="00ED5D43"/>
    <w:rsid w:val="00ED5D64"/>
    <w:rsid w:val="00ED5D8D"/>
    <w:rsid w:val="00ED5E81"/>
    <w:rsid w:val="00ED5F22"/>
    <w:rsid w:val="00ED5FD2"/>
    <w:rsid w:val="00ED6035"/>
    <w:rsid w:val="00ED609F"/>
    <w:rsid w:val="00ED60C2"/>
    <w:rsid w:val="00ED6172"/>
    <w:rsid w:val="00ED620A"/>
    <w:rsid w:val="00ED623F"/>
    <w:rsid w:val="00ED62A8"/>
    <w:rsid w:val="00ED62D7"/>
    <w:rsid w:val="00ED6322"/>
    <w:rsid w:val="00ED63CC"/>
    <w:rsid w:val="00ED63DE"/>
    <w:rsid w:val="00ED65E7"/>
    <w:rsid w:val="00ED6629"/>
    <w:rsid w:val="00ED66B8"/>
    <w:rsid w:val="00ED675C"/>
    <w:rsid w:val="00ED6837"/>
    <w:rsid w:val="00ED6871"/>
    <w:rsid w:val="00ED68B1"/>
    <w:rsid w:val="00ED69BC"/>
    <w:rsid w:val="00ED6A5E"/>
    <w:rsid w:val="00ED6B24"/>
    <w:rsid w:val="00ED6B39"/>
    <w:rsid w:val="00ED6B70"/>
    <w:rsid w:val="00ED6BDC"/>
    <w:rsid w:val="00ED6D05"/>
    <w:rsid w:val="00ED6D16"/>
    <w:rsid w:val="00ED6D85"/>
    <w:rsid w:val="00ED6E07"/>
    <w:rsid w:val="00ED6F19"/>
    <w:rsid w:val="00ED6F66"/>
    <w:rsid w:val="00ED6F79"/>
    <w:rsid w:val="00ED6FEB"/>
    <w:rsid w:val="00ED704F"/>
    <w:rsid w:val="00ED714B"/>
    <w:rsid w:val="00ED723D"/>
    <w:rsid w:val="00ED7275"/>
    <w:rsid w:val="00ED7353"/>
    <w:rsid w:val="00ED737B"/>
    <w:rsid w:val="00ED73DD"/>
    <w:rsid w:val="00ED740C"/>
    <w:rsid w:val="00ED7441"/>
    <w:rsid w:val="00ED748C"/>
    <w:rsid w:val="00ED7508"/>
    <w:rsid w:val="00ED7540"/>
    <w:rsid w:val="00ED7561"/>
    <w:rsid w:val="00ED75D5"/>
    <w:rsid w:val="00ED76C8"/>
    <w:rsid w:val="00ED773B"/>
    <w:rsid w:val="00ED775E"/>
    <w:rsid w:val="00ED7764"/>
    <w:rsid w:val="00ED7844"/>
    <w:rsid w:val="00ED7864"/>
    <w:rsid w:val="00ED78DA"/>
    <w:rsid w:val="00ED7916"/>
    <w:rsid w:val="00ED7988"/>
    <w:rsid w:val="00ED7996"/>
    <w:rsid w:val="00ED7AF6"/>
    <w:rsid w:val="00ED7B4E"/>
    <w:rsid w:val="00ED7B8A"/>
    <w:rsid w:val="00ED7BD4"/>
    <w:rsid w:val="00ED7C35"/>
    <w:rsid w:val="00ED7C6E"/>
    <w:rsid w:val="00ED7C92"/>
    <w:rsid w:val="00ED7CB1"/>
    <w:rsid w:val="00ED7E15"/>
    <w:rsid w:val="00ED7E44"/>
    <w:rsid w:val="00ED7EA9"/>
    <w:rsid w:val="00ED7EB2"/>
    <w:rsid w:val="00ED7F25"/>
    <w:rsid w:val="00ED7FA6"/>
    <w:rsid w:val="00ED7FF4"/>
    <w:rsid w:val="00ED877A"/>
    <w:rsid w:val="00EE0190"/>
    <w:rsid w:val="00EE019F"/>
    <w:rsid w:val="00EE01B1"/>
    <w:rsid w:val="00EE035F"/>
    <w:rsid w:val="00EE038F"/>
    <w:rsid w:val="00EE03AB"/>
    <w:rsid w:val="00EE03C7"/>
    <w:rsid w:val="00EE04B6"/>
    <w:rsid w:val="00EE0510"/>
    <w:rsid w:val="00EE0571"/>
    <w:rsid w:val="00EE0573"/>
    <w:rsid w:val="00EE05CF"/>
    <w:rsid w:val="00EE0751"/>
    <w:rsid w:val="00EE07A5"/>
    <w:rsid w:val="00EE07DE"/>
    <w:rsid w:val="00EE07FD"/>
    <w:rsid w:val="00EE08DC"/>
    <w:rsid w:val="00EE0919"/>
    <w:rsid w:val="00EE0B10"/>
    <w:rsid w:val="00EE0B1C"/>
    <w:rsid w:val="00EE0C06"/>
    <w:rsid w:val="00EE0CE1"/>
    <w:rsid w:val="00EE0D3E"/>
    <w:rsid w:val="00EE0DA8"/>
    <w:rsid w:val="00EE0DAA"/>
    <w:rsid w:val="00EE0E86"/>
    <w:rsid w:val="00EE0EA0"/>
    <w:rsid w:val="00EE0F1D"/>
    <w:rsid w:val="00EE0FAC"/>
    <w:rsid w:val="00EE0FF1"/>
    <w:rsid w:val="00EE1080"/>
    <w:rsid w:val="00EE10CE"/>
    <w:rsid w:val="00EE10DF"/>
    <w:rsid w:val="00EE113B"/>
    <w:rsid w:val="00EE1169"/>
    <w:rsid w:val="00EE120B"/>
    <w:rsid w:val="00EE1217"/>
    <w:rsid w:val="00EE124E"/>
    <w:rsid w:val="00EE1251"/>
    <w:rsid w:val="00EE1294"/>
    <w:rsid w:val="00EE12C6"/>
    <w:rsid w:val="00EE12D6"/>
    <w:rsid w:val="00EE1320"/>
    <w:rsid w:val="00EE1337"/>
    <w:rsid w:val="00EE13A9"/>
    <w:rsid w:val="00EE13BC"/>
    <w:rsid w:val="00EE13E8"/>
    <w:rsid w:val="00EE140B"/>
    <w:rsid w:val="00EE1418"/>
    <w:rsid w:val="00EE1465"/>
    <w:rsid w:val="00EE1484"/>
    <w:rsid w:val="00EE14A6"/>
    <w:rsid w:val="00EE1572"/>
    <w:rsid w:val="00EE15C5"/>
    <w:rsid w:val="00EE1692"/>
    <w:rsid w:val="00EE1694"/>
    <w:rsid w:val="00EE16AC"/>
    <w:rsid w:val="00EE1740"/>
    <w:rsid w:val="00EE1753"/>
    <w:rsid w:val="00EE1825"/>
    <w:rsid w:val="00EE184C"/>
    <w:rsid w:val="00EE18A6"/>
    <w:rsid w:val="00EE18B3"/>
    <w:rsid w:val="00EE197B"/>
    <w:rsid w:val="00EE199F"/>
    <w:rsid w:val="00EE19FC"/>
    <w:rsid w:val="00EE1B45"/>
    <w:rsid w:val="00EE1BD9"/>
    <w:rsid w:val="00EE1CFD"/>
    <w:rsid w:val="00EE1DAA"/>
    <w:rsid w:val="00EE1E1C"/>
    <w:rsid w:val="00EE1E24"/>
    <w:rsid w:val="00EE1E3D"/>
    <w:rsid w:val="00EE1E48"/>
    <w:rsid w:val="00EE1E56"/>
    <w:rsid w:val="00EE1E6E"/>
    <w:rsid w:val="00EE1F0D"/>
    <w:rsid w:val="00EE1F41"/>
    <w:rsid w:val="00EE2054"/>
    <w:rsid w:val="00EE207C"/>
    <w:rsid w:val="00EE20A1"/>
    <w:rsid w:val="00EE20AE"/>
    <w:rsid w:val="00EE2112"/>
    <w:rsid w:val="00EE2137"/>
    <w:rsid w:val="00EE2155"/>
    <w:rsid w:val="00EE2180"/>
    <w:rsid w:val="00EE2183"/>
    <w:rsid w:val="00EE219B"/>
    <w:rsid w:val="00EE21B3"/>
    <w:rsid w:val="00EE2227"/>
    <w:rsid w:val="00EE2290"/>
    <w:rsid w:val="00EE22B0"/>
    <w:rsid w:val="00EE22BE"/>
    <w:rsid w:val="00EE2351"/>
    <w:rsid w:val="00EE2449"/>
    <w:rsid w:val="00EE245B"/>
    <w:rsid w:val="00EE248C"/>
    <w:rsid w:val="00EE252D"/>
    <w:rsid w:val="00EE2561"/>
    <w:rsid w:val="00EE2574"/>
    <w:rsid w:val="00EE25D9"/>
    <w:rsid w:val="00EE26F4"/>
    <w:rsid w:val="00EE272B"/>
    <w:rsid w:val="00EE274F"/>
    <w:rsid w:val="00EE2785"/>
    <w:rsid w:val="00EE284D"/>
    <w:rsid w:val="00EE2863"/>
    <w:rsid w:val="00EE2892"/>
    <w:rsid w:val="00EE28E5"/>
    <w:rsid w:val="00EE2939"/>
    <w:rsid w:val="00EE2986"/>
    <w:rsid w:val="00EE2992"/>
    <w:rsid w:val="00EE29D3"/>
    <w:rsid w:val="00EE29E5"/>
    <w:rsid w:val="00EE29FA"/>
    <w:rsid w:val="00EE2B27"/>
    <w:rsid w:val="00EE2B4B"/>
    <w:rsid w:val="00EE2B5B"/>
    <w:rsid w:val="00EE2BC6"/>
    <w:rsid w:val="00EE2C55"/>
    <w:rsid w:val="00EE2C7A"/>
    <w:rsid w:val="00EE2CDD"/>
    <w:rsid w:val="00EE2D6E"/>
    <w:rsid w:val="00EE2E57"/>
    <w:rsid w:val="00EE2E77"/>
    <w:rsid w:val="00EE2EA3"/>
    <w:rsid w:val="00EE2EB8"/>
    <w:rsid w:val="00EE2ED5"/>
    <w:rsid w:val="00EE2F14"/>
    <w:rsid w:val="00EE2FC5"/>
    <w:rsid w:val="00EE3000"/>
    <w:rsid w:val="00EE30A2"/>
    <w:rsid w:val="00EE30D0"/>
    <w:rsid w:val="00EE30FB"/>
    <w:rsid w:val="00EE312E"/>
    <w:rsid w:val="00EE316F"/>
    <w:rsid w:val="00EE31E7"/>
    <w:rsid w:val="00EE3423"/>
    <w:rsid w:val="00EE3446"/>
    <w:rsid w:val="00EE3469"/>
    <w:rsid w:val="00EE349C"/>
    <w:rsid w:val="00EE34EB"/>
    <w:rsid w:val="00EE375E"/>
    <w:rsid w:val="00EE37B0"/>
    <w:rsid w:val="00EE37B9"/>
    <w:rsid w:val="00EE37E5"/>
    <w:rsid w:val="00EE387F"/>
    <w:rsid w:val="00EE38AB"/>
    <w:rsid w:val="00EE38EF"/>
    <w:rsid w:val="00EE39D8"/>
    <w:rsid w:val="00EE39EF"/>
    <w:rsid w:val="00EE3A22"/>
    <w:rsid w:val="00EE3A71"/>
    <w:rsid w:val="00EE3B05"/>
    <w:rsid w:val="00EE3D28"/>
    <w:rsid w:val="00EE3D43"/>
    <w:rsid w:val="00EE3D5E"/>
    <w:rsid w:val="00EE3E0D"/>
    <w:rsid w:val="00EE3E10"/>
    <w:rsid w:val="00EE3E11"/>
    <w:rsid w:val="00EE3E3D"/>
    <w:rsid w:val="00EE3E42"/>
    <w:rsid w:val="00EE3ED0"/>
    <w:rsid w:val="00EE3EFB"/>
    <w:rsid w:val="00EE3F47"/>
    <w:rsid w:val="00EE4036"/>
    <w:rsid w:val="00EE4127"/>
    <w:rsid w:val="00EE413A"/>
    <w:rsid w:val="00EE4225"/>
    <w:rsid w:val="00EE42A3"/>
    <w:rsid w:val="00EE42D4"/>
    <w:rsid w:val="00EE42DD"/>
    <w:rsid w:val="00EE42FF"/>
    <w:rsid w:val="00EE4350"/>
    <w:rsid w:val="00EE43A5"/>
    <w:rsid w:val="00EE43BF"/>
    <w:rsid w:val="00EE43E1"/>
    <w:rsid w:val="00EE44D9"/>
    <w:rsid w:val="00EE44E6"/>
    <w:rsid w:val="00EE45B5"/>
    <w:rsid w:val="00EE4745"/>
    <w:rsid w:val="00EE4777"/>
    <w:rsid w:val="00EE47F1"/>
    <w:rsid w:val="00EE482F"/>
    <w:rsid w:val="00EE4830"/>
    <w:rsid w:val="00EE4842"/>
    <w:rsid w:val="00EE4948"/>
    <w:rsid w:val="00EE4A37"/>
    <w:rsid w:val="00EE4A93"/>
    <w:rsid w:val="00EE4AC4"/>
    <w:rsid w:val="00EE4AF2"/>
    <w:rsid w:val="00EE4AFD"/>
    <w:rsid w:val="00EE4B9E"/>
    <w:rsid w:val="00EE4CA7"/>
    <w:rsid w:val="00EE4CBF"/>
    <w:rsid w:val="00EE4D58"/>
    <w:rsid w:val="00EE4DA1"/>
    <w:rsid w:val="00EE4DE9"/>
    <w:rsid w:val="00EE4EB1"/>
    <w:rsid w:val="00EE5024"/>
    <w:rsid w:val="00EE5191"/>
    <w:rsid w:val="00EE526D"/>
    <w:rsid w:val="00EE531A"/>
    <w:rsid w:val="00EE533C"/>
    <w:rsid w:val="00EE536F"/>
    <w:rsid w:val="00EE5404"/>
    <w:rsid w:val="00EE542A"/>
    <w:rsid w:val="00EE5461"/>
    <w:rsid w:val="00EE550A"/>
    <w:rsid w:val="00EE5531"/>
    <w:rsid w:val="00EE55A2"/>
    <w:rsid w:val="00EE562F"/>
    <w:rsid w:val="00EE56C8"/>
    <w:rsid w:val="00EE56F4"/>
    <w:rsid w:val="00EE5716"/>
    <w:rsid w:val="00EE572E"/>
    <w:rsid w:val="00EE57FC"/>
    <w:rsid w:val="00EE5824"/>
    <w:rsid w:val="00EE5892"/>
    <w:rsid w:val="00EE58AE"/>
    <w:rsid w:val="00EE5905"/>
    <w:rsid w:val="00EE5A19"/>
    <w:rsid w:val="00EE5A32"/>
    <w:rsid w:val="00EE5AF5"/>
    <w:rsid w:val="00EE5BA4"/>
    <w:rsid w:val="00EE5C15"/>
    <w:rsid w:val="00EE5C4A"/>
    <w:rsid w:val="00EE5C5D"/>
    <w:rsid w:val="00EE5D11"/>
    <w:rsid w:val="00EE5D99"/>
    <w:rsid w:val="00EE5E08"/>
    <w:rsid w:val="00EE5E58"/>
    <w:rsid w:val="00EE5E5B"/>
    <w:rsid w:val="00EE5EFF"/>
    <w:rsid w:val="00EE60B6"/>
    <w:rsid w:val="00EE60F3"/>
    <w:rsid w:val="00EE60FB"/>
    <w:rsid w:val="00EE61B1"/>
    <w:rsid w:val="00EE61FC"/>
    <w:rsid w:val="00EE63C6"/>
    <w:rsid w:val="00EE6407"/>
    <w:rsid w:val="00EE646A"/>
    <w:rsid w:val="00EE6473"/>
    <w:rsid w:val="00EE64FD"/>
    <w:rsid w:val="00EE6517"/>
    <w:rsid w:val="00EE6528"/>
    <w:rsid w:val="00EE66D1"/>
    <w:rsid w:val="00EE6717"/>
    <w:rsid w:val="00EE673D"/>
    <w:rsid w:val="00EE67DE"/>
    <w:rsid w:val="00EE68A7"/>
    <w:rsid w:val="00EE68C3"/>
    <w:rsid w:val="00EE692C"/>
    <w:rsid w:val="00EE6A7A"/>
    <w:rsid w:val="00EE6AC0"/>
    <w:rsid w:val="00EE6B27"/>
    <w:rsid w:val="00EE6B5A"/>
    <w:rsid w:val="00EE6BA9"/>
    <w:rsid w:val="00EE6BD5"/>
    <w:rsid w:val="00EE6C68"/>
    <w:rsid w:val="00EE6C80"/>
    <w:rsid w:val="00EE6C9D"/>
    <w:rsid w:val="00EE6CEE"/>
    <w:rsid w:val="00EE6D2E"/>
    <w:rsid w:val="00EE6D9E"/>
    <w:rsid w:val="00EE6DD7"/>
    <w:rsid w:val="00EE6E1A"/>
    <w:rsid w:val="00EE6E1D"/>
    <w:rsid w:val="00EE6E20"/>
    <w:rsid w:val="00EE6E33"/>
    <w:rsid w:val="00EE6ECD"/>
    <w:rsid w:val="00EE6FEF"/>
    <w:rsid w:val="00EE700B"/>
    <w:rsid w:val="00EE7082"/>
    <w:rsid w:val="00EE70A9"/>
    <w:rsid w:val="00EE7116"/>
    <w:rsid w:val="00EE7119"/>
    <w:rsid w:val="00EE7140"/>
    <w:rsid w:val="00EE7225"/>
    <w:rsid w:val="00EE7276"/>
    <w:rsid w:val="00EE7318"/>
    <w:rsid w:val="00EE7353"/>
    <w:rsid w:val="00EE745A"/>
    <w:rsid w:val="00EE746E"/>
    <w:rsid w:val="00EE74A1"/>
    <w:rsid w:val="00EE74D6"/>
    <w:rsid w:val="00EE753B"/>
    <w:rsid w:val="00EE7580"/>
    <w:rsid w:val="00EE7602"/>
    <w:rsid w:val="00EE7668"/>
    <w:rsid w:val="00EE7761"/>
    <w:rsid w:val="00EE7782"/>
    <w:rsid w:val="00EE7786"/>
    <w:rsid w:val="00EE77ED"/>
    <w:rsid w:val="00EE7813"/>
    <w:rsid w:val="00EE78C8"/>
    <w:rsid w:val="00EE78E4"/>
    <w:rsid w:val="00EE78F0"/>
    <w:rsid w:val="00EE796C"/>
    <w:rsid w:val="00EE79A8"/>
    <w:rsid w:val="00EE79C2"/>
    <w:rsid w:val="00EE7A82"/>
    <w:rsid w:val="00EE7B25"/>
    <w:rsid w:val="00EE7B65"/>
    <w:rsid w:val="00EE7BFC"/>
    <w:rsid w:val="00EE7C6E"/>
    <w:rsid w:val="00EE7C75"/>
    <w:rsid w:val="00EE7C96"/>
    <w:rsid w:val="00EE7CBE"/>
    <w:rsid w:val="00EE7D8D"/>
    <w:rsid w:val="00EE7EBF"/>
    <w:rsid w:val="00EE7EF8"/>
    <w:rsid w:val="00EE7F52"/>
    <w:rsid w:val="00EE7F7A"/>
    <w:rsid w:val="00EE7F91"/>
    <w:rsid w:val="00EE7FB9"/>
    <w:rsid w:val="00EF00B6"/>
    <w:rsid w:val="00EF0136"/>
    <w:rsid w:val="00EF01AF"/>
    <w:rsid w:val="00EF0223"/>
    <w:rsid w:val="00EF024B"/>
    <w:rsid w:val="00EF02A2"/>
    <w:rsid w:val="00EF03EC"/>
    <w:rsid w:val="00EF0462"/>
    <w:rsid w:val="00EF04E7"/>
    <w:rsid w:val="00EF05A8"/>
    <w:rsid w:val="00EF06BC"/>
    <w:rsid w:val="00EF0740"/>
    <w:rsid w:val="00EF0761"/>
    <w:rsid w:val="00EF0765"/>
    <w:rsid w:val="00EF07C6"/>
    <w:rsid w:val="00EF07C7"/>
    <w:rsid w:val="00EF080A"/>
    <w:rsid w:val="00EF0814"/>
    <w:rsid w:val="00EF0822"/>
    <w:rsid w:val="00EF0825"/>
    <w:rsid w:val="00EF0875"/>
    <w:rsid w:val="00EF08A4"/>
    <w:rsid w:val="00EF0A26"/>
    <w:rsid w:val="00EF0B15"/>
    <w:rsid w:val="00EF0BEC"/>
    <w:rsid w:val="00EF0CBB"/>
    <w:rsid w:val="00EF0CC2"/>
    <w:rsid w:val="00EF0CC5"/>
    <w:rsid w:val="00EF0D20"/>
    <w:rsid w:val="00EF0D3F"/>
    <w:rsid w:val="00EF0D70"/>
    <w:rsid w:val="00EF0D77"/>
    <w:rsid w:val="00EF0E14"/>
    <w:rsid w:val="00EF0EEA"/>
    <w:rsid w:val="00EF0FA5"/>
    <w:rsid w:val="00EF1094"/>
    <w:rsid w:val="00EF1097"/>
    <w:rsid w:val="00EF10C8"/>
    <w:rsid w:val="00EF1126"/>
    <w:rsid w:val="00EF117B"/>
    <w:rsid w:val="00EF1182"/>
    <w:rsid w:val="00EF12BC"/>
    <w:rsid w:val="00EF1433"/>
    <w:rsid w:val="00EF1482"/>
    <w:rsid w:val="00EF1524"/>
    <w:rsid w:val="00EF166D"/>
    <w:rsid w:val="00EF1738"/>
    <w:rsid w:val="00EF1825"/>
    <w:rsid w:val="00EF1836"/>
    <w:rsid w:val="00EF1848"/>
    <w:rsid w:val="00EF18AC"/>
    <w:rsid w:val="00EF1922"/>
    <w:rsid w:val="00EF1944"/>
    <w:rsid w:val="00EF1953"/>
    <w:rsid w:val="00EF19B6"/>
    <w:rsid w:val="00EF19C6"/>
    <w:rsid w:val="00EF19F0"/>
    <w:rsid w:val="00EF1A22"/>
    <w:rsid w:val="00EF1A24"/>
    <w:rsid w:val="00EF1A63"/>
    <w:rsid w:val="00EF1B35"/>
    <w:rsid w:val="00EF1B54"/>
    <w:rsid w:val="00EF1BBB"/>
    <w:rsid w:val="00EF1DA9"/>
    <w:rsid w:val="00EF1E03"/>
    <w:rsid w:val="00EF1E15"/>
    <w:rsid w:val="00EF1E18"/>
    <w:rsid w:val="00EF1E9F"/>
    <w:rsid w:val="00EF1EA8"/>
    <w:rsid w:val="00EF1FDD"/>
    <w:rsid w:val="00EF201F"/>
    <w:rsid w:val="00EF2027"/>
    <w:rsid w:val="00EF2120"/>
    <w:rsid w:val="00EF214C"/>
    <w:rsid w:val="00EF2207"/>
    <w:rsid w:val="00EF224F"/>
    <w:rsid w:val="00EF228B"/>
    <w:rsid w:val="00EF22B1"/>
    <w:rsid w:val="00EF22CA"/>
    <w:rsid w:val="00EF2318"/>
    <w:rsid w:val="00EF233E"/>
    <w:rsid w:val="00EF236E"/>
    <w:rsid w:val="00EF23F3"/>
    <w:rsid w:val="00EF24C9"/>
    <w:rsid w:val="00EF268C"/>
    <w:rsid w:val="00EF26B1"/>
    <w:rsid w:val="00EF274A"/>
    <w:rsid w:val="00EF27BE"/>
    <w:rsid w:val="00EF2806"/>
    <w:rsid w:val="00EF280A"/>
    <w:rsid w:val="00EF2813"/>
    <w:rsid w:val="00EF2843"/>
    <w:rsid w:val="00EF2882"/>
    <w:rsid w:val="00EF297F"/>
    <w:rsid w:val="00EF298F"/>
    <w:rsid w:val="00EF2A04"/>
    <w:rsid w:val="00EF2A9E"/>
    <w:rsid w:val="00EF2B5D"/>
    <w:rsid w:val="00EF2BCA"/>
    <w:rsid w:val="00EF2BD5"/>
    <w:rsid w:val="00EF2C10"/>
    <w:rsid w:val="00EF2D4F"/>
    <w:rsid w:val="00EF2DA2"/>
    <w:rsid w:val="00EF2DAB"/>
    <w:rsid w:val="00EF2ECC"/>
    <w:rsid w:val="00EF2EFF"/>
    <w:rsid w:val="00EF2F2C"/>
    <w:rsid w:val="00EF3049"/>
    <w:rsid w:val="00EF30CD"/>
    <w:rsid w:val="00EF30DB"/>
    <w:rsid w:val="00EF315B"/>
    <w:rsid w:val="00EF31B4"/>
    <w:rsid w:val="00EF32EE"/>
    <w:rsid w:val="00EF3339"/>
    <w:rsid w:val="00EF3347"/>
    <w:rsid w:val="00EF3392"/>
    <w:rsid w:val="00EF33AA"/>
    <w:rsid w:val="00EF33FA"/>
    <w:rsid w:val="00EF3434"/>
    <w:rsid w:val="00EF3435"/>
    <w:rsid w:val="00EF343C"/>
    <w:rsid w:val="00EF356E"/>
    <w:rsid w:val="00EF356F"/>
    <w:rsid w:val="00EF35AB"/>
    <w:rsid w:val="00EF35C7"/>
    <w:rsid w:val="00EF35DB"/>
    <w:rsid w:val="00EF361F"/>
    <w:rsid w:val="00EF37A9"/>
    <w:rsid w:val="00EF37BD"/>
    <w:rsid w:val="00EF391F"/>
    <w:rsid w:val="00EF399F"/>
    <w:rsid w:val="00EF3A88"/>
    <w:rsid w:val="00EF3AF6"/>
    <w:rsid w:val="00EF3B08"/>
    <w:rsid w:val="00EF3C20"/>
    <w:rsid w:val="00EF3CD8"/>
    <w:rsid w:val="00EF3D4A"/>
    <w:rsid w:val="00EF3E26"/>
    <w:rsid w:val="00EF3EBB"/>
    <w:rsid w:val="00EF3F0E"/>
    <w:rsid w:val="00EF401D"/>
    <w:rsid w:val="00EF4046"/>
    <w:rsid w:val="00EF40DE"/>
    <w:rsid w:val="00EF4217"/>
    <w:rsid w:val="00EF4237"/>
    <w:rsid w:val="00EF423F"/>
    <w:rsid w:val="00EF4277"/>
    <w:rsid w:val="00EF42FD"/>
    <w:rsid w:val="00EF4354"/>
    <w:rsid w:val="00EF439D"/>
    <w:rsid w:val="00EF443D"/>
    <w:rsid w:val="00EF4486"/>
    <w:rsid w:val="00EF458D"/>
    <w:rsid w:val="00EF45A7"/>
    <w:rsid w:val="00EF4780"/>
    <w:rsid w:val="00EF48F7"/>
    <w:rsid w:val="00EF48FA"/>
    <w:rsid w:val="00EF4911"/>
    <w:rsid w:val="00EF4971"/>
    <w:rsid w:val="00EF4973"/>
    <w:rsid w:val="00EF49DC"/>
    <w:rsid w:val="00EF49E0"/>
    <w:rsid w:val="00EF4A4C"/>
    <w:rsid w:val="00EF4A4E"/>
    <w:rsid w:val="00EF4AFB"/>
    <w:rsid w:val="00EF4CD7"/>
    <w:rsid w:val="00EF4CF8"/>
    <w:rsid w:val="00EF4DE3"/>
    <w:rsid w:val="00EF4EA5"/>
    <w:rsid w:val="00EF4EA9"/>
    <w:rsid w:val="00EF4EAC"/>
    <w:rsid w:val="00EF4ED1"/>
    <w:rsid w:val="00EF4EF0"/>
    <w:rsid w:val="00EF4F00"/>
    <w:rsid w:val="00EF4F6F"/>
    <w:rsid w:val="00EF50E6"/>
    <w:rsid w:val="00EF5109"/>
    <w:rsid w:val="00EF5163"/>
    <w:rsid w:val="00EF5221"/>
    <w:rsid w:val="00EF52A3"/>
    <w:rsid w:val="00EF5308"/>
    <w:rsid w:val="00EF5342"/>
    <w:rsid w:val="00EF5450"/>
    <w:rsid w:val="00EF54ED"/>
    <w:rsid w:val="00EF5550"/>
    <w:rsid w:val="00EF55C1"/>
    <w:rsid w:val="00EF5629"/>
    <w:rsid w:val="00EF5647"/>
    <w:rsid w:val="00EF56CB"/>
    <w:rsid w:val="00EF573D"/>
    <w:rsid w:val="00EF5750"/>
    <w:rsid w:val="00EF581B"/>
    <w:rsid w:val="00EF5893"/>
    <w:rsid w:val="00EF5896"/>
    <w:rsid w:val="00EF593C"/>
    <w:rsid w:val="00EF5958"/>
    <w:rsid w:val="00EF5A49"/>
    <w:rsid w:val="00EF5B05"/>
    <w:rsid w:val="00EF5B25"/>
    <w:rsid w:val="00EF5B4D"/>
    <w:rsid w:val="00EF5B9B"/>
    <w:rsid w:val="00EF5BD1"/>
    <w:rsid w:val="00EF5BF8"/>
    <w:rsid w:val="00EF5CB5"/>
    <w:rsid w:val="00EF5CE9"/>
    <w:rsid w:val="00EF5CF6"/>
    <w:rsid w:val="00EF5D0C"/>
    <w:rsid w:val="00EF5DDC"/>
    <w:rsid w:val="00EF5E7C"/>
    <w:rsid w:val="00EF5F70"/>
    <w:rsid w:val="00EF5F79"/>
    <w:rsid w:val="00EF5F9C"/>
    <w:rsid w:val="00EF5FD7"/>
    <w:rsid w:val="00EF6057"/>
    <w:rsid w:val="00EF624A"/>
    <w:rsid w:val="00EF6263"/>
    <w:rsid w:val="00EF62DA"/>
    <w:rsid w:val="00EF63CD"/>
    <w:rsid w:val="00EF63E2"/>
    <w:rsid w:val="00EF63E6"/>
    <w:rsid w:val="00EF640D"/>
    <w:rsid w:val="00EF6441"/>
    <w:rsid w:val="00EF64AD"/>
    <w:rsid w:val="00EF64D9"/>
    <w:rsid w:val="00EF65B1"/>
    <w:rsid w:val="00EF65BB"/>
    <w:rsid w:val="00EF65DE"/>
    <w:rsid w:val="00EF65E6"/>
    <w:rsid w:val="00EF65F8"/>
    <w:rsid w:val="00EF66B4"/>
    <w:rsid w:val="00EF6863"/>
    <w:rsid w:val="00EF6881"/>
    <w:rsid w:val="00EF6908"/>
    <w:rsid w:val="00EF6971"/>
    <w:rsid w:val="00EF6981"/>
    <w:rsid w:val="00EF69CB"/>
    <w:rsid w:val="00EF69D7"/>
    <w:rsid w:val="00EF6A0E"/>
    <w:rsid w:val="00EF6A75"/>
    <w:rsid w:val="00EF6ABD"/>
    <w:rsid w:val="00EF6B03"/>
    <w:rsid w:val="00EF6B33"/>
    <w:rsid w:val="00EF6B90"/>
    <w:rsid w:val="00EF6BBF"/>
    <w:rsid w:val="00EF6C0C"/>
    <w:rsid w:val="00EF6C42"/>
    <w:rsid w:val="00EF6C95"/>
    <w:rsid w:val="00EF6D28"/>
    <w:rsid w:val="00EF6D32"/>
    <w:rsid w:val="00EF6D53"/>
    <w:rsid w:val="00EF6D55"/>
    <w:rsid w:val="00EF6D7B"/>
    <w:rsid w:val="00EF6D99"/>
    <w:rsid w:val="00EF6D9C"/>
    <w:rsid w:val="00EF6E4F"/>
    <w:rsid w:val="00EF6EA6"/>
    <w:rsid w:val="00EF6F31"/>
    <w:rsid w:val="00EF6F6E"/>
    <w:rsid w:val="00EF7064"/>
    <w:rsid w:val="00EF70DC"/>
    <w:rsid w:val="00EF71EA"/>
    <w:rsid w:val="00EF727E"/>
    <w:rsid w:val="00EF727F"/>
    <w:rsid w:val="00EF739C"/>
    <w:rsid w:val="00EF7444"/>
    <w:rsid w:val="00EF74B9"/>
    <w:rsid w:val="00EF74E6"/>
    <w:rsid w:val="00EF7502"/>
    <w:rsid w:val="00EF756E"/>
    <w:rsid w:val="00EF75C1"/>
    <w:rsid w:val="00EF7677"/>
    <w:rsid w:val="00EF7720"/>
    <w:rsid w:val="00EF772A"/>
    <w:rsid w:val="00EF77FB"/>
    <w:rsid w:val="00EF7858"/>
    <w:rsid w:val="00EF78DB"/>
    <w:rsid w:val="00EF78E9"/>
    <w:rsid w:val="00EF7968"/>
    <w:rsid w:val="00EF79B1"/>
    <w:rsid w:val="00EF79BA"/>
    <w:rsid w:val="00EF7B2B"/>
    <w:rsid w:val="00EF7B65"/>
    <w:rsid w:val="00EF7B99"/>
    <w:rsid w:val="00EF7C07"/>
    <w:rsid w:val="00EF7CC0"/>
    <w:rsid w:val="00EF7D45"/>
    <w:rsid w:val="00EF7D5E"/>
    <w:rsid w:val="00EF7DA8"/>
    <w:rsid w:val="00EF7DBD"/>
    <w:rsid w:val="00EF7DD4"/>
    <w:rsid w:val="00EF7DF7"/>
    <w:rsid w:val="00EF7E06"/>
    <w:rsid w:val="00EF7E64"/>
    <w:rsid w:val="00EF7E73"/>
    <w:rsid w:val="00EF7F18"/>
    <w:rsid w:val="00EF7F8B"/>
    <w:rsid w:val="00EF7FBA"/>
    <w:rsid w:val="00F00048"/>
    <w:rsid w:val="00F000D2"/>
    <w:rsid w:val="00F00100"/>
    <w:rsid w:val="00F00129"/>
    <w:rsid w:val="00F0015C"/>
    <w:rsid w:val="00F00252"/>
    <w:rsid w:val="00F00262"/>
    <w:rsid w:val="00F00321"/>
    <w:rsid w:val="00F00412"/>
    <w:rsid w:val="00F00501"/>
    <w:rsid w:val="00F0050F"/>
    <w:rsid w:val="00F00573"/>
    <w:rsid w:val="00F00664"/>
    <w:rsid w:val="00F0069B"/>
    <w:rsid w:val="00F006B5"/>
    <w:rsid w:val="00F006E2"/>
    <w:rsid w:val="00F00772"/>
    <w:rsid w:val="00F0077C"/>
    <w:rsid w:val="00F00795"/>
    <w:rsid w:val="00F007E8"/>
    <w:rsid w:val="00F008E5"/>
    <w:rsid w:val="00F00A1B"/>
    <w:rsid w:val="00F00A31"/>
    <w:rsid w:val="00F00A5A"/>
    <w:rsid w:val="00F00A72"/>
    <w:rsid w:val="00F00A76"/>
    <w:rsid w:val="00F00A97"/>
    <w:rsid w:val="00F00B07"/>
    <w:rsid w:val="00F00B5E"/>
    <w:rsid w:val="00F00C15"/>
    <w:rsid w:val="00F00CBB"/>
    <w:rsid w:val="00F00D2D"/>
    <w:rsid w:val="00F00E9A"/>
    <w:rsid w:val="00F00EB9"/>
    <w:rsid w:val="00F00F23"/>
    <w:rsid w:val="00F00F2E"/>
    <w:rsid w:val="00F00F74"/>
    <w:rsid w:val="00F00FCD"/>
    <w:rsid w:val="00F00FF8"/>
    <w:rsid w:val="00F01071"/>
    <w:rsid w:val="00F010BD"/>
    <w:rsid w:val="00F01118"/>
    <w:rsid w:val="00F01166"/>
    <w:rsid w:val="00F011CB"/>
    <w:rsid w:val="00F012C1"/>
    <w:rsid w:val="00F012D9"/>
    <w:rsid w:val="00F012F3"/>
    <w:rsid w:val="00F01327"/>
    <w:rsid w:val="00F0132B"/>
    <w:rsid w:val="00F01347"/>
    <w:rsid w:val="00F01383"/>
    <w:rsid w:val="00F013AF"/>
    <w:rsid w:val="00F0143C"/>
    <w:rsid w:val="00F01465"/>
    <w:rsid w:val="00F01483"/>
    <w:rsid w:val="00F014B9"/>
    <w:rsid w:val="00F014FA"/>
    <w:rsid w:val="00F01551"/>
    <w:rsid w:val="00F01598"/>
    <w:rsid w:val="00F015B6"/>
    <w:rsid w:val="00F015EF"/>
    <w:rsid w:val="00F015FF"/>
    <w:rsid w:val="00F01641"/>
    <w:rsid w:val="00F01688"/>
    <w:rsid w:val="00F016F3"/>
    <w:rsid w:val="00F01740"/>
    <w:rsid w:val="00F01786"/>
    <w:rsid w:val="00F017B6"/>
    <w:rsid w:val="00F017C1"/>
    <w:rsid w:val="00F017CA"/>
    <w:rsid w:val="00F017DC"/>
    <w:rsid w:val="00F018D1"/>
    <w:rsid w:val="00F01952"/>
    <w:rsid w:val="00F01966"/>
    <w:rsid w:val="00F019D8"/>
    <w:rsid w:val="00F019E7"/>
    <w:rsid w:val="00F01AAE"/>
    <w:rsid w:val="00F01AEC"/>
    <w:rsid w:val="00F01B2F"/>
    <w:rsid w:val="00F01B81"/>
    <w:rsid w:val="00F01BA8"/>
    <w:rsid w:val="00F01C36"/>
    <w:rsid w:val="00F01C5F"/>
    <w:rsid w:val="00F01C69"/>
    <w:rsid w:val="00F01C74"/>
    <w:rsid w:val="00F01CAA"/>
    <w:rsid w:val="00F01DD5"/>
    <w:rsid w:val="00F01E0F"/>
    <w:rsid w:val="00F01E10"/>
    <w:rsid w:val="00F01E80"/>
    <w:rsid w:val="00F01E90"/>
    <w:rsid w:val="00F01F04"/>
    <w:rsid w:val="00F01F0F"/>
    <w:rsid w:val="00F01F40"/>
    <w:rsid w:val="00F02072"/>
    <w:rsid w:val="00F0209D"/>
    <w:rsid w:val="00F020F2"/>
    <w:rsid w:val="00F02109"/>
    <w:rsid w:val="00F02122"/>
    <w:rsid w:val="00F021BB"/>
    <w:rsid w:val="00F021DB"/>
    <w:rsid w:val="00F021ED"/>
    <w:rsid w:val="00F02246"/>
    <w:rsid w:val="00F0227C"/>
    <w:rsid w:val="00F022EC"/>
    <w:rsid w:val="00F02323"/>
    <w:rsid w:val="00F02360"/>
    <w:rsid w:val="00F02477"/>
    <w:rsid w:val="00F0247F"/>
    <w:rsid w:val="00F0263B"/>
    <w:rsid w:val="00F02643"/>
    <w:rsid w:val="00F02645"/>
    <w:rsid w:val="00F0267F"/>
    <w:rsid w:val="00F0270A"/>
    <w:rsid w:val="00F0277F"/>
    <w:rsid w:val="00F027E4"/>
    <w:rsid w:val="00F0286E"/>
    <w:rsid w:val="00F028BA"/>
    <w:rsid w:val="00F028BD"/>
    <w:rsid w:val="00F028E7"/>
    <w:rsid w:val="00F029CA"/>
    <w:rsid w:val="00F02A47"/>
    <w:rsid w:val="00F02AF4"/>
    <w:rsid w:val="00F02AFC"/>
    <w:rsid w:val="00F02B39"/>
    <w:rsid w:val="00F02B72"/>
    <w:rsid w:val="00F02D72"/>
    <w:rsid w:val="00F02EE2"/>
    <w:rsid w:val="00F02EFB"/>
    <w:rsid w:val="00F02F5F"/>
    <w:rsid w:val="00F02F75"/>
    <w:rsid w:val="00F02F8B"/>
    <w:rsid w:val="00F03091"/>
    <w:rsid w:val="00F03132"/>
    <w:rsid w:val="00F03157"/>
    <w:rsid w:val="00F031A0"/>
    <w:rsid w:val="00F03335"/>
    <w:rsid w:val="00F03457"/>
    <w:rsid w:val="00F0349A"/>
    <w:rsid w:val="00F03553"/>
    <w:rsid w:val="00F035E0"/>
    <w:rsid w:val="00F03607"/>
    <w:rsid w:val="00F0360D"/>
    <w:rsid w:val="00F0366B"/>
    <w:rsid w:val="00F03672"/>
    <w:rsid w:val="00F036D9"/>
    <w:rsid w:val="00F0370F"/>
    <w:rsid w:val="00F0378A"/>
    <w:rsid w:val="00F0378E"/>
    <w:rsid w:val="00F03880"/>
    <w:rsid w:val="00F0389A"/>
    <w:rsid w:val="00F03903"/>
    <w:rsid w:val="00F03910"/>
    <w:rsid w:val="00F0391B"/>
    <w:rsid w:val="00F03934"/>
    <w:rsid w:val="00F03A59"/>
    <w:rsid w:val="00F03A80"/>
    <w:rsid w:val="00F03BC9"/>
    <w:rsid w:val="00F03C21"/>
    <w:rsid w:val="00F03C82"/>
    <w:rsid w:val="00F03C95"/>
    <w:rsid w:val="00F03CBB"/>
    <w:rsid w:val="00F03DA5"/>
    <w:rsid w:val="00F03E81"/>
    <w:rsid w:val="00F03F09"/>
    <w:rsid w:val="00F03FB2"/>
    <w:rsid w:val="00F03FF9"/>
    <w:rsid w:val="00F0401F"/>
    <w:rsid w:val="00F04069"/>
    <w:rsid w:val="00F04079"/>
    <w:rsid w:val="00F040C2"/>
    <w:rsid w:val="00F0414E"/>
    <w:rsid w:val="00F04163"/>
    <w:rsid w:val="00F04200"/>
    <w:rsid w:val="00F04301"/>
    <w:rsid w:val="00F04375"/>
    <w:rsid w:val="00F044F5"/>
    <w:rsid w:val="00F04532"/>
    <w:rsid w:val="00F04534"/>
    <w:rsid w:val="00F04572"/>
    <w:rsid w:val="00F045FA"/>
    <w:rsid w:val="00F0468E"/>
    <w:rsid w:val="00F0474E"/>
    <w:rsid w:val="00F0478C"/>
    <w:rsid w:val="00F047DE"/>
    <w:rsid w:val="00F047EF"/>
    <w:rsid w:val="00F048B8"/>
    <w:rsid w:val="00F0497F"/>
    <w:rsid w:val="00F04A18"/>
    <w:rsid w:val="00F04A25"/>
    <w:rsid w:val="00F04A70"/>
    <w:rsid w:val="00F04B44"/>
    <w:rsid w:val="00F04BE8"/>
    <w:rsid w:val="00F04D22"/>
    <w:rsid w:val="00F04D66"/>
    <w:rsid w:val="00F04D83"/>
    <w:rsid w:val="00F04DA5"/>
    <w:rsid w:val="00F04DA8"/>
    <w:rsid w:val="00F04DD3"/>
    <w:rsid w:val="00F04DD6"/>
    <w:rsid w:val="00F04E1C"/>
    <w:rsid w:val="00F04EA6"/>
    <w:rsid w:val="00F04EC6"/>
    <w:rsid w:val="00F04F63"/>
    <w:rsid w:val="00F04FEA"/>
    <w:rsid w:val="00F04FF3"/>
    <w:rsid w:val="00F05007"/>
    <w:rsid w:val="00F0500F"/>
    <w:rsid w:val="00F05020"/>
    <w:rsid w:val="00F050AF"/>
    <w:rsid w:val="00F05147"/>
    <w:rsid w:val="00F0522E"/>
    <w:rsid w:val="00F05342"/>
    <w:rsid w:val="00F05363"/>
    <w:rsid w:val="00F05394"/>
    <w:rsid w:val="00F053A5"/>
    <w:rsid w:val="00F053B2"/>
    <w:rsid w:val="00F053F1"/>
    <w:rsid w:val="00F053F4"/>
    <w:rsid w:val="00F0546D"/>
    <w:rsid w:val="00F0548E"/>
    <w:rsid w:val="00F054C7"/>
    <w:rsid w:val="00F05618"/>
    <w:rsid w:val="00F0571F"/>
    <w:rsid w:val="00F05748"/>
    <w:rsid w:val="00F05784"/>
    <w:rsid w:val="00F057D7"/>
    <w:rsid w:val="00F057E4"/>
    <w:rsid w:val="00F05837"/>
    <w:rsid w:val="00F0589D"/>
    <w:rsid w:val="00F058C2"/>
    <w:rsid w:val="00F058F7"/>
    <w:rsid w:val="00F058FE"/>
    <w:rsid w:val="00F05907"/>
    <w:rsid w:val="00F05938"/>
    <w:rsid w:val="00F05958"/>
    <w:rsid w:val="00F05973"/>
    <w:rsid w:val="00F059CC"/>
    <w:rsid w:val="00F05A48"/>
    <w:rsid w:val="00F05B4A"/>
    <w:rsid w:val="00F05B5C"/>
    <w:rsid w:val="00F05BBC"/>
    <w:rsid w:val="00F05C3A"/>
    <w:rsid w:val="00F05C90"/>
    <w:rsid w:val="00F05D06"/>
    <w:rsid w:val="00F05D26"/>
    <w:rsid w:val="00F05DD4"/>
    <w:rsid w:val="00F05DEF"/>
    <w:rsid w:val="00F05E7C"/>
    <w:rsid w:val="00F05F4E"/>
    <w:rsid w:val="00F05F7B"/>
    <w:rsid w:val="00F05FAE"/>
    <w:rsid w:val="00F05FBA"/>
    <w:rsid w:val="00F05FC3"/>
    <w:rsid w:val="00F05FF9"/>
    <w:rsid w:val="00F060B0"/>
    <w:rsid w:val="00F060F1"/>
    <w:rsid w:val="00F06109"/>
    <w:rsid w:val="00F06154"/>
    <w:rsid w:val="00F06160"/>
    <w:rsid w:val="00F0622C"/>
    <w:rsid w:val="00F0626D"/>
    <w:rsid w:val="00F062DF"/>
    <w:rsid w:val="00F06324"/>
    <w:rsid w:val="00F06369"/>
    <w:rsid w:val="00F063E4"/>
    <w:rsid w:val="00F063F0"/>
    <w:rsid w:val="00F063F8"/>
    <w:rsid w:val="00F064FB"/>
    <w:rsid w:val="00F06518"/>
    <w:rsid w:val="00F06556"/>
    <w:rsid w:val="00F0655F"/>
    <w:rsid w:val="00F066A5"/>
    <w:rsid w:val="00F06732"/>
    <w:rsid w:val="00F06762"/>
    <w:rsid w:val="00F067ED"/>
    <w:rsid w:val="00F067F9"/>
    <w:rsid w:val="00F068E9"/>
    <w:rsid w:val="00F068F5"/>
    <w:rsid w:val="00F0691C"/>
    <w:rsid w:val="00F06A30"/>
    <w:rsid w:val="00F06B01"/>
    <w:rsid w:val="00F06B3B"/>
    <w:rsid w:val="00F06B7C"/>
    <w:rsid w:val="00F06BAE"/>
    <w:rsid w:val="00F06DDB"/>
    <w:rsid w:val="00F06E36"/>
    <w:rsid w:val="00F06E4C"/>
    <w:rsid w:val="00F06E4F"/>
    <w:rsid w:val="00F06E50"/>
    <w:rsid w:val="00F06E5E"/>
    <w:rsid w:val="00F06EBB"/>
    <w:rsid w:val="00F06F19"/>
    <w:rsid w:val="00F06FAE"/>
    <w:rsid w:val="00F07018"/>
    <w:rsid w:val="00F0707E"/>
    <w:rsid w:val="00F07199"/>
    <w:rsid w:val="00F07219"/>
    <w:rsid w:val="00F0729F"/>
    <w:rsid w:val="00F07330"/>
    <w:rsid w:val="00F073DF"/>
    <w:rsid w:val="00F07413"/>
    <w:rsid w:val="00F07571"/>
    <w:rsid w:val="00F075CC"/>
    <w:rsid w:val="00F0765B"/>
    <w:rsid w:val="00F07668"/>
    <w:rsid w:val="00F076F2"/>
    <w:rsid w:val="00F0771E"/>
    <w:rsid w:val="00F07787"/>
    <w:rsid w:val="00F077BD"/>
    <w:rsid w:val="00F077C5"/>
    <w:rsid w:val="00F07806"/>
    <w:rsid w:val="00F078A4"/>
    <w:rsid w:val="00F078EA"/>
    <w:rsid w:val="00F078FD"/>
    <w:rsid w:val="00F07988"/>
    <w:rsid w:val="00F07AFD"/>
    <w:rsid w:val="00F07B19"/>
    <w:rsid w:val="00F07B99"/>
    <w:rsid w:val="00F07BD5"/>
    <w:rsid w:val="00F07C01"/>
    <w:rsid w:val="00F07C84"/>
    <w:rsid w:val="00F07CA4"/>
    <w:rsid w:val="00F07CC5"/>
    <w:rsid w:val="00F07D6B"/>
    <w:rsid w:val="00F07D7C"/>
    <w:rsid w:val="00F07E56"/>
    <w:rsid w:val="00F07EA3"/>
    <w:rsid w:val="00F07F8D"/>
    <w:rsid w:val="00F10011"/>
    <w:rsid w:val="00F1003B"/>
    <w:rsid w:val="00F1004F"/>
    <w:rsid w:val="00F10071"/>
    <w:rsid w:val="00F100CE"/>
    <w:rsid w:val="00F100DE"/>
    <w:rsid w:val="00F1011D"/>
    <w:rsid w:val="00F1013A"/>
    <w:rsid w:val="00F10161"/>
    <w:rsid w:val="00F101B0"/>
    <w:rsid w:val="00F102B1"/>
    <w:rsid w:val="00F102EE"/>
    <w:rsid w:val="00F10302"/>
    <w:rsid w:val="00F1033E"/>
    <w:rsid w:val="00F1039B"/>
    <w:rsid w:val="00F1046E"/>
    <w:rsid w:val="00F105C3"/>
    <w:rsid w:val="00F105F3"/>
    <w:rsid w:val="00F105F6"/>
    <w:rsid w:val="00F10651"/>
    <w:rsid w:val="00F10711"/>
    <w:rsid w:val="00F10715"/>
    <w:rsid w:val="00F10720"/>
    <w:rsid w:val="00F1072C"/>
    <w:rsid w:val="00F10738"/>
    <w:rsid w:val="00F10773"/>
    <w:rsid w:val="00F107EF"/>
    <w:rsid w:val="00F1083B"/>
    <w:rsid w:val="00F10862"/>
    <w:rsid w:val="00F1089B"/>
    <w:rsid w:val="00F1094E"/>
    <w:rsid w:val="00F1096A"/>
    <w:rsid w:val="00F109AD"/>
    <w:rsid w:val="00F10A03"/>
    <w:rsid w:val="00F10A39"/>
    <w:rsid w:val="00F10A73"/>
    <w:rsid w:val="00F10ABB"/>
    <w:rsid w:val="00F10ACE"/>
    <w:rsid w:val="00F10B29"/>
    <w:rsid w:val="00F10B73"/>
    <w:rsid w:val="00F10B75"/>
    <w:rsid w:val="00F10B8B"/>
    <w:rsid w:val="00F10BF4"/>
    <w:rsid w:val="00F10C14"/>
    <w:rsid w:val="00F10C4C"/>
    <w:rsid w:val="00F10C6F"/>
    <w:rsid w:val="00F10D2B"/>
    <w:rsid w:val="00F10D39"/>
    <w:rsid w:val="00F10DD1"/>
    <w:rsid w:val="00F10E12"/>
    <w:rsid w:val="00F10FE3"/>
    <w:rsid w:val="00F11088"/>
    <w:rsid w:val="00F110C3"/>
    <w:rsid w:val="00F1111A"/>
    <w:rsid w:val="00F1115A"/>
    <w:rsid w:val="00F11179"/>
    <w:rsid w:val="00F111D0"/>
    <w:rsid w:val="00F111D3"/>
    <w:rsid w:val="00F1120E"/>
    <w:rsid w:val="00F11256"/>
    <w:rsid w:val="00F112C3"/>
    <w:rsid w:val="00F112D1"/>
    <w:rsid w:val="00F112F0"/>
    <w:rsid w:val="00F11309"/>
    <w:rsid w:val="00F1132B"/>
    <w:rsid w:val="00F11407"/>
    <w:rsid w:val="00F11457"/>
    <w:rsid w:val="00F11578"/>
    <w:rsid w:val="00F11597"/>
    <w:rsid w:val="00F115E4"/>
    <w:rsid w:val="00F115EE"/>
    <w:rsid w:val="00F11609"/>
    <w:rsid w:val="00F1161F"/>
    <w:rsid w:val="00F1162B"/>
    <w:rsid w:val="00F116E6"/>
    <w:rsid w:val="00F116FD"/>
    <w:rsid w:val="00F11799"/>
    <w:rsid w:val="00F117A6"/>
    <w:rsid w:val="00F11872"/>
    <w:rsid w:val="00F1187E"/>
    <w:rsid w:val="00F1187F"/>
    <w:rsid w:val="00F11882"/>
    <w:rsid w:val="00F11896"/>
    <w:rsid w:val="00F11906"/>
    <w:rsid w:val="00F1192A"/>
    <w:rsid w:val="00F1193B"/>
    <w:rsid w:val="00F1194B"/>
    <w:rsid w:val="00F11998"/>
    <w:rsid w:val="00F119D8"/>
    <w:rsid w:val="00F119F2"/>
    <w:rsid w:val="00F11A57"/>
    <w:rsid w:val="00F11AD1"/>
    <w:rsid w:val="00F11BA8"/>
    <w:rsid w:val="00F11C1D"/>
    <w:rsid w:val="00F11CF2"/>
    <w:rsid w:val="00F11E5D"/>
    <w:rsid w:val="00F11EC4"/>
    <w:rsid w:val="00F11FD3"/>
    <w:rsid w:val="00F12027"/>
    <w:rsid w:val="00F12189"/>
    <w:rsid w:val="00F121B5"/>
    <w:rsid w:val="00F121E4"/>
    <w:rsid w:val="00F1228D"/>
    <w:rsid w:val="00F12306"/>
    <w:rsid w:val="00F1232C"/>
    <w:rsid w:val="00F12383"/>
    <w:rsid w:val="00F123F3"/>
    <w:rsid w:val="00F124AD"/>
    <w:rsid w:val="00F1252B"/>
    <w:rsid w:val="00F12558"/>
    <w:rsid w:val="00F12610"/>
    <w:rsid w:val="00F12647"/>
    <w:rsid w:val="00F1273F"/>
    <w:rsid w:val="00F12B0A"/>
    <w:rsid w:val="00F12B90"/>
    <w:rsid w:val="00F12C5B"/>
    <w:rsid w:val="00F12C68"/>
    <w:rsid w:val="00F12C81"/>
    <w:rsid w:val="00F12D2B"/>
    <w:rsid w:val="00F12DEA"/>
    <w:rsid w:val="00F12DF0"/>
    <w:rsid w:val="00F12EBC"/>
    <w:rsid w:val="00F12F3D"/>
    <w:rsid w:val="00F12FA5"/>
    <w:rsid w:val="00F1303D"/>
    <w:rsid w:val="00F13056"/>
    <w:rsid w:val="00F13066"/>
    <w:rsid w:val="00F130F4"/>
    <w:rsid w:val="00F131F1"/>
    <w:rsid w:val="00F1328D"/>
    <w:rsid w:val="00F1328E"/>
    <w:rsid w:val="00F132A8"/>
    <w:rsid w:val="00F132B8"/>
    <w:rsid w:val="00F13396"/>
    <w:rsid w:val="00F13474"/>
    <w:rsid w:val="00F134AD"/>
    <w:rsid w:val="00F1350A"/>
    <w:rsid w:val="00F13621"/>
    <w:rsid w:val="00F1365F"/>
    <w:rsid w:val="00F136C5"/>
    <w:rsid w:val="00F13734"/>
    <w:rsid w:val="00F13827"/>
    <w:rsid w:val="00F138E1"/>
    <w:rsid w:val="00F13939"/>
    <w:rsid w:val="00F13987"/>
    <w:rsid w:val="00F139A2"/>
    <w:rsid w:val="00F139AF"/>
    <w:rsid w:val="00F13AB0"/>
    <w:rsid w:val="00F13AF1"/>
    <w:rsid w:val="00F13B95"/>
    <w:rsid w:val="00F13BAF"/>
    <w:rsid w:val="00F13BDA"/>
    <w:rsid w:val="00F13C65"/>
    <w:rsid w:val="00F13CB7"/>
    <w:rsid w:val="00F13CD3"/>
    <w:rsid w:val="00F13CF6"/>
    <w:rsid w:val="00F13D8A"/>
    <w:rsid w:val="00F13DFD"/>
    <w:rsid w:val="00F13E3A"/>
    <w:rsid w:val="00F13EFD"/>
    <w:rsid w:val="00F14056"/>
    <w:rsid w:val="00F1405C"/>
    <w:rsid w:val="00F140A3"/>
    <w:rsid w:val="00F14127"/>
    <w:rsid w:val="00F1416A"/>
    <w:rsid w:val="00F14267"/>
    <w:rsid w:val="00F14293"/>
    <w:rsid w:val="00F142B3"/>
    <w:rsid w:val="00F142EE"/>
    <w:rsid w:val="00F14304"/>
    <w:rsid w:val="00F14344"/>
    <w:rsid w:val="00F14347"/>
    <w:rsid w:val="00F14386"/>
    <w:rsid w:val="00F1444A"/>
    <w:rsid w:val="00F145C5"/>
    <w:rsid w:val="00F1467F"/>
    <w:rsid w:val="00F1479B"/>
    <w:rsid w:val="00F1495E"/>
    <w:rsid w:val="00F14A04"/>
    <w:rsid w:val="00F14A69"/>
    <w:rsid w:val="00F14A99"/>
    <w:rsid w:val="00F14AD1"/>
    <w:rsid w:val="00F14B0B"/>
    <w:rsid w:val="00F14B36"/>
    <w:rsid w:val="00F14C1E"/>
    <w:rsid w:val="00F14C40"/>
    <w:rsid w:val="00F14CD8"/>
    <w:rsid w:val="00F14D29"/>
    <w:rsid w:val="00F14D76"/>
    <w:rsid w:val="00F14DE1"/>
    <w:rsid w:val="00F14E0F"/>
    <w:rsid w:val="00F14E2D"/>
    <w:rsid w:val="00F14E30"/>
    <w:rsid w:val="00F14E5E"/>
    <w:rsid w:val="00F14E66"/>
    <w:rsid w:val="00F14EAC"/>
    <w:rsid w:val="00F14EBF"/>
    <w:rsid w:val="00F14F72"/>
    <w:rsid w:val="00F14FA0"/>
    <w:rsid w:val="00F1503E"/>
    <w:rsid w:val="00F151DA"/>
    <w:rsid w:val="00F1522C"/>
    <w:rsid w:val="00F15282"/>
    <w:rsid w:val="00F15359"/>
    <w:rsid w:val="00F15453"/>
    <w:rsid w:val="00F15462"/>
    <w:rsid w:val="00F15493"/>
    <w:rsid w:val="00F154AB"/>
    <w:rsid w:val="00F154F9"/>
    <w:rsid w:val="00F15549"/>
    <w:rsid w:val="00F15550"/>
    <w:rsid w:val="00F1555A"/>
    <w:rsid w:val="00F15593"/>
    <w:rsid w:val="00F15611"/>
    <w:rsid w:val="00F15699"/>
    <w:rsid w:val="00F15763"/>
    <w:rsid w:val="00F15771"/>
    <w:rsid w:val="00F15773"/>
    <w:rsid w:val="00F15787"/>
    <w:rsid w:val="00F157AD"/>
    <w:rsid w:val="00F157C2"/>
    <w:rsid w:val="00F157EE"/>
    <w:rsid w:val="00F157FC"/>
    <w:rsid w:val="00F1582F"/>
    <w:rsid w:val="00F158B1"/>
    <w:rsid w:val="00F158C2"/>
    <w:rsid w:val="00F159AA"/>
    <w:rsid w:val="00F159CC"/>
    <w:rsid w:val="00F15A69"/>
    <w:rsid w:val="00F15C57"/>
    <w:rsid w:val="00F15CAB"/>
    <w:rsid w:val="00F15CC0"/>
    <w:rsid w:val="00F15D4D"/>
    <w:rsid w:val="00F15D5E"/>
    <w:rsid w:val="00F15DB3"/>
    <w:rsid w:val="00F15DCA"/>
    <w:rsid w:val="00F15E5B"/>
    <w:rsid w:val="00F15E7E"/>
    <w:rsid w:val="00F15EA4"/>
    <w:rsid w:val="00F15F49"/>
    <w:rsid w:val="00F15F57"/>
    <w:rsid w:val="00F15F64"/>
    <w:rsid w:val="00F15F88"/>
    <w:rsid w:val="00F15FAE"/>
    <w:rsid w:val="00F15FD8"/>
    <w:rsid w:val="00F160FD"/>
    <w:rsid w:val="00F1612A"/>
    <w:rsid w:val="00F161C9"/>
    <w:rsid w:val="00F161DD"/>
    <w:rsid w:val="00F161F6"/>
    <w:rsid w:val="00F161FB"/>
    <w:rsid w:val="00F16247"/>
    <w:rsid w:val="00F163C8"/>
    <w:rsid w:val="00F163EB"/>
    <w:rsid w:val="00F16446"/>
    <w:rsid w:val="00F16584"/>
    <w:rsid w:val="00F16636"/>
    <w:rsid w:val="00F16739"/>
    <w:rsid w:val="00F16820"/>
    <w:rsid w:val="00F16879"/>
    <w:rsid w:val="00F168CC"/>
    <w:rsid w:val="00F1693E"/>
    <w:rsid w:val="00F169A4"/>
    <w:rsid w:val="00F169CE"/>
    <w:rsid w:val="00F169D5"/>
    <w:rsid w:val="00F16A24"/>
    <w:rsid w:val="00F16AAC"/>
    <w:rsid w:val="00F16AC5"/>
    <w:rsid w:val="00F16AC7"/>
    <w:rsid w:val="00F16AC9"/>
    <w:rsid w:val="00F16AE6"/>
    <w:rsid w:val="00F16B03"/>
    <w:rsid w:val="00F16B2B"/>
    <w:rsid w:val="00F16B39"/>
    <w:rsid w:val="00F16B51"/>
    <w:rsid w:val="00F16BEC"/>
    <w:rsid w:val="00F16C31"/>
    <w:rsid w:val="00F16C8F"/>
    <w:rsid w:val="00F16D27"/>
    <w:rsid w:val="00F16D64"/>
    <w:rsid w:val="00F16D9A"/>
    <w:rsid w:val="00F16E0D"/>
    <w:rsid w:val="00F16E1B"/>
    <w:rsid w:val="00F16EC0"/>
    <w:rsid w:val="00F16F04"/>
    <w:rsid w:val="00F16F8B"/>
    <w:rsid w:val="00F170CE"/>
    <w:rsid w:val="00F17101"/>
    <w:rsid w:val="00F17167"/>
    <w:rsid w:val="00F17259"/>
    <w:rsid w:val="00F172FC"/>
    <w:rsid w:val="00F1733E"/>
    <w:rsid w:val="00F173D2"/>
    <w:rsid w:val="00F173E4"/>
    <w:rsid w:val="00F17450"/>
    <w:rsid w:val="00F17490"/>
    <w:rsid w:val="00F174FA"/>
    <w:rsid w:val="00F174FD"/>
    <w:rsid w:val="00F17536"/>
    <w:rsid w:val="00F1753B"/>
    <w:rsid w:val="00F1757E"/>
    <w:rsid w:val="00F175F7"/>
    <w:rsid w:val="00F17741"/>
    <w:rsid w:val="00F177E2"/>
    <w:rsid w:val="00F1783E"/>
    <w:rsid w:val="00F17896"/>
    <w:rsid w:val="00F178C3"/>
    <w:rsid w:val="00F17938"/>
    <w:rsid w:val="00F17963"/>
    <w:rsid w:val="00F17A23"/>
    <w:rsid w:val="00F17B0A"/>
    <w:rsid w:val="00F17B42"/>
    <w:rsid w:val="00F17BAE"/>
    <w:rsid w:val="00F17BE8"/>
    <w:rsid w:val="00F17C52"/>
    <w:rsid w:val="00F17CB2"/>
    <w:rsid w:val="00F17CF8"/>
    <w:rsid w:val="00F17D39"/>
    <w:rsid w:val="00F17D64"/>
    <w:rsid w:val="00F17DEA"/>
    <w:rsid w:val="00F17E02"/>
    <w:rsid w:val="00F17E1D"/>
    <w:rsid w:val="00F17E8B"/>
    <w:rsid w:val="00F17F41"/>
    <w:rsid w:val="00F17F61"/>
    <w:rsid w:val="00F17F6C"/>
    <w:rsid w:val="00F17FDE"/>
    <w:rsid w:val="00F17FE8"/>
    <w:rsid w:val="00F20069"/>
    <w:rsid w:val="00F20080"/>
    <w:rsid w:val="00F2013C"/>
    <w:rsid w:val="00F20311"/>
    <w:rsid w:val="00F2036C"/>
    <w:rsid w:val="00F20394"/>
    <w:rsid w:val="00F20414"/>
    <w:rsid w:val="00F204D2"/>
    <w:rsid w:val="00F204F6"/>
    <w:rsid w:val="00F2050D"/>
    <w:rsid w:val="00F2055A"/>
    <w:rsid w:val="00F205C0"/>
    <w:rsid w:val="00F20714"/>
    <w:rsid w:val="00F2073A"/>
    <w:rsid w:val="00F20767"/>
    <w:rsid w:val="00F207C5"/>
    <w:rsid w:val="00F207E5"/>
    <w:rsid w:val="00F2082D"/>
    <w:rsid w:val="00F20856"/>
    <w:rsid w:val="00F208F3"/>
    <w:rsid w:val="00F20A69"/>
    <w:rsid w:val="00F20A8F"/>
    <w:rsid w:val="00F20AAA"/>
    <w:rsid w:val="00F20AEB"/>
    <w:rsid w:val="00F20B20"/>
    <w:rsid w:val="00F20B6A"/>
    <w:rsid w:val="00F20B80"/>
    <w:rsid w:val="00F20BA4"/>
    <w:rsid w:val="00F20BBB"/>
    <w:rsid w:val="00F20C3C"/>
    <w:rsid w:val="00F20C57"/>
    <w:rsid w:val="00F20C6B"/>
    <w:rsid w:val="00F20C78"/>
    <w:rsid w:val="00F20CCB"/>
    <w:rsid w:val="00F20CE8"/>
    <w:rsid w:val="00F20DD4"/>
    <w:rsid w:val="00F20E48"/>
    <w:rsid w:val="00F20EB5"/>
    <w:rsid w:val="00F21007"/>
    <w:rsid w:val="00F210DA"/>
    <w:rsid w:val="00F210ED"/>
    <w:rsid w:val="00F210EE"/>
    <w:rsid w:val="00F21172"/>
    <w:rsid w:val="00F211CE"/>
    <w:rsid w:val="00F211D1"/>
    <w:rsid w:val="00F21256"/>
    <w:rsid w:val="00F21269"/>
    <w:rsid w:val="00F2126C"/>
    <w:rsid w:val="00F2127C"/>
    <w:rsid w:val="00F212A5"/>
    <w:rsid w:val="00F21327"/>
    <w:rsid w:val="00F21337"/>
    <w:rsid w:val="00F21359"/>
    <w:rsid w:val="00F213D7"/>
    <w:rsid w:val="00F214F0"/>
    <w:rsid w:val="00F214F8"/>
    <w:rsid w:val="00F2157C"/>
    <w:rsid w:val="00F21608"/>
    <w:rsid w:val="00F21617"/>
    <w:rsid w:val="00F21783"/>
    <w:rsid w:val="00F217EA"/>
    <w:rsid w:val="00F21839"/>
    <w:rsid w:val="00F21862"/>
    <w:rsid w:val="00F218EF"/>
    <w:rsid w:val="00F2194B"/>
    <w:rsid w:val="00F219B9"/>
    <w:rsid w:val="00F219F2"/>
    <w:rsid w:val="00F21A13"/>
    <w:rsid w:val="00F21A81"/>
    <w:rsid w:val="00F21AB6"/>
    <w:rsid w:val="00F21AEC"/>
    <w:rsid w:val="00F21B2C"/>
    <w:rsid w:val="00F21B4E"/>
    <w:rsid w:val="00F21C13"/>
    <w:rsid w:val="00F21C68"/>
    <w:rsid w:val="00F21D0B"/>
    <w:rsid w:val="00F21D26"/>
    <w:rsid w:val="00F21D6B"/>
    <w:rsid w:val="00F21E3F"/>
    <w:rsid w:val="00F21EA2"/>
    <w:rsid w:val="00F21EB4"/>
    <w:rsid w:val="00F21EF7"/>
    <w:rsid w:val="00F21F04"/>
    <w:rsid w:val="00F21FC6"/>
    <w:rsid w:val="00F21FFA"/>
    <w:rsid w:val="00F2203A"/>
    <w:rsid w:val="00F220B8"/>
    <w:rsid w:val="00F22199"/>
    <w:rsid w:val="00F221A8"/>
    <w:rsid w:val="00F221F6"/>
    <w:rsid w:val="00F221FE"/>
    <w:rsid w:val="00F222EA"/>
    <w:rsid w:val="00F22313"/>
    <w:rsid w:val="00F22367"/>
    <w:rsid w:val="00F223BB"/>
    <w:rsid w:val="00F223C4"/>
    <w:rsid w:val="00F2244C"/>
    <w:rsid w:val="00F224BF"/>
    <w:rsid w:val="00F224C9"/>
    <w:rsid w:val="00F22512"/>
    <w:rsid w:val="00F22523"/>
    <w:rsid w:val="00F2257A"/>
    <w:rsid w:val="00F2271C"/>
    <w:rsid w:val="00F2271D"/>
    <w:rsid w:val="00F22726"/>
    <w:rsid w:val="00F2272D"/>
    <w:rsid w:val="00F227B2"/>
    <w:rsid w:val="00F2287D"/>
    <w:rsid w:val="00F22894"/>
    <w:rsid w:val="00F228D5"/>
    <w:rsid w:val="00F2292C"/>
    <w:rsid w:val="00F22990"/>
    <w:rsid w:val="00F229C1"/>
    <w:rsid w:val="00F229CC"/>
    <w:rsid w:val="00F229F3"/>
    <w:rsid w:val="00F22A25"/>
    <w:rsid w:val="00F22AB7"/>
    <w:rsid w:val="00F22B7B"/>
    <w:rsid w:val="00F22C65"/>
    <w:rsid w:val="00F22C9D"/>
    <w:rsid w:val="00F22CF0"/>
    <w:rsid w:val="00F22D16"/>
    <w:rsid w:val="00F22D23"/>
    <w:rsid w:val="00F22DC9"/>
    <w:rsid w:val="00F22E2B"/>
    <w:rsid w:val="00F22E87"/>
    <w:rsid w:val="00F22F5B"/>
    <w:rsid w:val="00F2306E"/>
    <w:rsid w:val="00F2307A"/>
    <w:rsid w:val="00F23085"/>
    <w:rsid w:val="00F230DB"/>
    <w:rsid w:val="00F23123"/>
    <w:rsid w:val="00F23131"/>
    <w:rsid w:val="00F23154"/>
    <w:rsid w:val="00F23268"/>
    <w:rsid w:val="00F232F7"/>
    <w:rsid w:val="00F23348"/>
    <w:rsid w:val="00F233B1"/>
    <w:rsid w:val="00F233E1"/>
    <w:rsid w:val="00F233E9"/>
    <w:rsid w:val="00F233F3"/>
    <w:rsid w:val="00F234A4"/>
    <w:rsid w:val="00F234C0"/>
    <w:rsid w:val="00F234EC"/>
    <w:rsid w:val="00F234F3"/>
    <w:rsid w:val="00F23556"/>
    <w:rsid w:val="00F23559"/>
    <w:rsid w:val="00F23605"/>
    <w:rsid w:val="00F23660"/>
    <w:rsid w:val="00F23685"/>
    <w:rsid w:val="00F236E9"/>
    <w:rsid w:val="00F2370D"/>
    <w:rsid w:val="00F2375E"/>
    <w:rsid w:val="00F2383A"/>
    <w:rsid w:val="00F23876"/>
    <w:rsid w:val="00F2388C"/>
    <w:rsid w:val="00F2398F"/>
    <w:rsid w:val="00F239A6"/>
    <w:rsid w:val="00F239EC"/>
    <w:rsid w:val="00F23A87"/>
    <w:rsid w:val="00F23B50"/>
    <w:rsid w:val="00F23BC2"/>
    <w:rsid w:val="00F23CAE"/>
    <w:rsid w:val="00F23CDB"/>
    <w:rsid w:val="00F23D4C"/>
    <w:rsid w:val="00F23EA0"/>
    <w:rsid w:val="00F23F01"/>
    <w:rsid w:val="00F23F8F"/>
    <w:rsid w:val="00F23FF8"/>
    <w:rsid w:val="00F24001"/>
    <w:rsid w:val="00F2403F"/>
    <w:rsid w:val="00F24139"/>
    <w:rsid w:val="00F241F9"/>
    <w:rsid w:val="00F24216"/>
    <w:rsid w:val="00F242AA"/>
    <w:rsid w:val="00F24355"/>
    <w:rsid w:val="00F2438C"/>
    <w:rsid w:val="00F243FE"/>
    <w:rsid w:val="00F245DB"/>
    <w:rsid w:val="00F24603"/>
    <w:rsid w:val="00F24627"/>
    <w:rsid w:val="00F24722"/>
    <w:rsid w:val="00F2473F"/>
    <w:rsid w:val="00F2476A"/>
    <w:rsid w:val="00F247A5"/>
    <w:rsid w:val="00F247B4"/>
    <w:rsid w:val="00F24850"/>
    <w:rsid w:val="00F24858"/>
    <w:rsid w:val="00F2485C"/>
    <w:rsid w:val="00F2488F"/>
    <w:rsid w:val="00F24890"/>
    <w:rsid w:val="00F248F2"/>
    <w:rsid w:val="00F249BB"/>
    <w:rsid w:val="00F249E7"/>
    <w:rsid w:val="00F249EB"/>
    <w:rsid w:val="00F24A09"/>
    <w:rsid w:val="00F24AA1"/>
    <w:rsid w:val="00F24ADE"/>
    <w:rsid w:val="00F24B1F"/>
    <w:rsid w:val="00F24B41"/>
    <w:rsid w:val="00F24B4F"/>
    <w:rsid w:val="00F24CF6"/>
    <w:rsid w:val="00F24D87"/>
    <w:rsid w:val="00F24DBE"/>
    <w:rsid w:val="00F24E75"/>
    <w:rsid w:val="00F24E8E"/>
    <w:rsid w:val="00F24EBE"/>
    <w:rsid w:val="00F24F19"/>
    <w:rsid w:val="00F24F2B"/>
    <w:rsid w:val="00F24F8F"/>
    <w:rsid w:val="00F24FAB"/>
    <w:rsid w:val="00F24FE0"/>
    <w:rsid w:val="00F25229"/>
    <w:rsid w:val="00F25278"/>
    <w:rsid w:val="00F252A3"/>
    <w:rsid w:val="00F252EA"/>
    <w:rsid w:val="00F25319"/>
    <w:rsid w:val="00F25395"/>
    <w:rsid w:val="00F253AF"/>
    <w:rsid w:val="00F25425"/>
    <w:rsid w:val="00F25472"/>
    <w:rsid w:val="00F254A4"/>
    <w:rsid w:val="00F254AA"/>
    <w:rsid w:val="00F2552B"/>
    <w:rsid w:val="00F255AF"/>
    <w:rsid w:val="00F2560A"/>
    <w:rsid w:val="00F25693"/>
    <w:rsid w:val="00F256C1"/>
    <w:rsid w:val="00F258B4"/>
    <w:rsid w:val="00F259BB"/>
    <w:rsid w:val="00F25A25"/>
    <w:rsid w:val="00F25A5B"/>
    <w:rsid w:val="00F25A6F"/>
    <w:rsid w:val="00F25BB3"/>
    <w:rsid w:val="00F25BEE"/>
    <w:rsid w:val="00F25D1B"/>
    <w:rsid w:val="00F25DB4"/>
    <w:rsid w:val="00F25E98"/>
    <w:rsid w:val="00F25EAD"/>
    <w:rsid w:val="00F25F62"/>
    <w:rsid w:val="00F25F8E"/>
    <w:rsid w:val="00F25FCE"/>
    <w:rsid w:val="00F26024"/>
    <w:rsid w:val="00F26060"/>
    <w:rsid w:val="00F2608B"/>
    <w:rsid w:val="00F260A2"/>
    <w:rsid w:val="00F260E5"/>
    <w:rsid w:val="00F26192"/>
    <w:rsid w:val="00F26198"/>
    <w:rsid w:val="00F262EE"/>
    <w:rsid w:val="00F263EE"/>
    <w:rsid w:val="00F263FC"/>
    <w:rsid w:val="00F2642C"/>
    <w:rsid w:val="00F26435"/>
    <w:rsid w:val="00F264D9"/>
    <w:rsid w:val="00F26511"/>
    <w:rsid w:val="00F2657C"/>
    <w:rsid w:val="00F26587"/>
    <w:rsid w:val="00F266B4"/>
    <w:rsid w:val="00F267D8"/>
    <w:rsid w:val="00F2685D"/>
    <w:rsid w:val="00F268A8"/>
    <w:rsid w:val="00F268CB"/>
    <w:rsid w:val="00F26909"/>
    <w:rsid w:val="00F26970"/>
    <w:rsid w:val="00F26A7A"/>
    <w:rsid w:val="00F26B03"/>
    <w:rsid w:val="00F26BB0"/>
    <w:rsid w:val="00F26D17"/>
    <w:rsid w:val="00F26D4F"/>
    <w:rsid w:val="00F26EDF"/>
    <w:rsid w:val="00F26F78"/>
    <w:rsid w:val="00F26F9E"/>
    <w:rsid w:val="00F26FFA"/>
    <w:rsid w:val="00F27024"/>
    <w:rsid w:val="00F270A4"/>
    <w:rsid w:val="00F27115"/>
    <w:rsid w:val="00F2714C"/>
    <w:rsid w:val="00F27155"/>
    <w:rsid w:val="00F2716C"/>
    <w:rsid w:val="00F271BA"/>
    <w:rsid w:val="00F271D8"/>
    <w:rsid w:val="00F271FB"/>
    <w:rsid w:val="00F27272"/>
    <w:rsid w:val="00F2750F"/>
    <w:rsid w:val="00F2752E"/>
    <w:rsid w:val="00F275C3"/>
    <w:rsid w:val="00F275D5"/>
    <w:rsid w:val="00F27614"/>
    <w:rsid w:val="00F27627"/>
    <w:rsid w:val="00F27641"/>
    <w:rsid w:val="00F276F1"/>
    <w:rsid w:val="00F277D4"/>
    <w:rsid w:val="00F277E7"/>
    <w:rsid w:val="00F27821"/>
    <w:rsid w:val="00F27875"/>
    <w:rsid w:val="00F2787C"/>
    <w:rsid w:val="00F27941"/>
    <w:rsid w:val="00F2796C"/>
    <w:rsid w:val="00F2797D"/>
    <w:rsid w:val="00F27A24"/>
    <w:rsid w:val="00F27A7F"/>
    <w:rsid w:val="00F27AD8"/>
    <w:rsid w:val="00F27B0D"/>
    <w:rsid w:val="00F27B1D"/>
    <w:rsid w:val="00F27C0B"/>
    <w:rsid w:val="00F27C19"/>
    <w:rsid w:val="00F27C6C"/>
    <w:rsid w:val="00F27CA5"/>
    <w:rsid w:val="00F27CBD"/>
    <w:rsid w:val="00F27DE1"/>
    <w:rsid w:val="00F27E8D"/>
    <w:rsid w:val="00F27FE2"/>
    <w:rsid w:val="00F30024"/>
    <w:rsid w:val="00F3006E"/>
    <w:rsid w:val="00F300CC"/>
    <w:rsid w:val="00F300CF"/>
    <w:rsid w:val="00F300D5"/>
    <w:rsid w:val="00F300F2"/>
    <w:rsid w:val="00F30124"/>
    <w:rsid w:val="00F30131"/>
    <w:rsid w:val="00F30192"/>
    <w:rsid w:val="00F301D8"/>
    <w:rsid w:val="00F301E0"/>
    <w:rsid w:val="00F302E1"/>
    <w:rsid w:val="00F30314"/>
    <w:rsid w:val="00F303F7"/>
    <w:rsid w:val="00F303FF"/>
    <w:rsid w:val="00F30440"/>
    <w:rsid w:val="00F3046A"/>
    <w:rsid w:val="00F304A2"/>
    <w:rsid w:val="00F30571"/>
    <w:rsid w:val="00F30586"/>
    <w:rsid w:val="00F305BF"/>
    <w:rsid w:val="00F305C7"/>
    <w:rsid w:val="00F305DA"/>
    <w:rsid w:val="00F305F3"/>
    <w:rsid w:val="00F3065F"/>
    <w:rsid w:val="00F3068B"/>
    <w:rsid w:val="00F30868"/>
    <w:rsid w:val="00F308B0"/>
    <w:rsid w:val="00F308CE"/>
    <w:rsid w:val="00F308D4"/>
    <w:rsid w:val="00F309A1"/>
    <w:rsid w:val="00F30A2A"/>
    <w:rsid w:val="00F30B51"/>
    <w:rsid w:val="00F30C1B"/>
    <w:rsid w:val="00F30C79"/>
    <w:rsid w:val="00F30CBC"/>
    <w:rsid w:val="00F30F15"/>
    <w:rsid w:val="00F30F45"/>
    <w:rsid w:val="00F30FC5"/>
    <w:rsid w:val="00F30FCA"/>
    <w:rsid w:val="00F30FEC"/>
    <w:rsid w:val="00F31062"/>
    <w:rsid w:val="00F31088"/>
    <w:rsid w:val="00F310B2"/>
    <w:rsid w:val="00F310BC"/>
    <w:rsid w:val="00F310BD"/>
    <w:rsid w:val="00F310E6"/>
    <w:rsid w:val="00F31202"/>
    <w:rsid w:val="00F3125B"/>
    <w:rsid w:val="00F3128D"/>
    <w:rsid w:val="00F312B8"/>
    <w:rsid w:val="00F31307"/>
    <w:rsid w:val="00F313D0"/>
    <w:rsid w:val="00F31414"/>
    <w:rsid w:val="00F3144E"/>
    <w:rsid w:val="00F3144F"/>
    <w:rsid w:val="00F31452"/>
    <w:rsid w:val="00F314C1"/>
    <w:rsid w:val="00F314FE"/>
    <w:rsid w:val="00F31500"/>
    <w:rsid w:val="00F3160D"/>
    <w:rsid w:val="00F316D2"/>
    <w:rsid w:val="00F3177B"/>
    <w:rsid w:val="00F31789"/>
    <w:rsid w:val="00F317A5"/>
    <w:rsid w:val="00F317B7"/>
    <w:rsid w:val="00F317F9"/>
    <w:rsid w:val="00F31820"/>
    <w:rsid w:val="00F3186D"/>
    <w:rsid w:val="00F31965"/>
    <w:rsid w:val="00F31977"/>
    <w:rsid w:val="00F319F3"/>
    <w:rsid w:val="00F31A17"/>
    <w:rsid w:val="00F31A46"/>
    <w:rsid w:val="00F31A64"/>
    <w:rsid w:val="00F31B44"/>
    <w:rsid w:val="00F31B62"/>
    <w:rsid w:val="00F31BBB"/>
    <w:rsid w:val="00F31BCB"/>
    <w:rsid w:val="00F31C46"/>
    <w:rsid w:val="00F31CD2"/>
    <w:rsid w:val="00F31CD4"/>
    <w:rsid w:val="00F31D70"/>
    <w:rsid w:val="00F31E2D"/>
    <w:rsid w:val="00F3202E"/>
    <w:rsid w:val="00F32084"/>
    <w:rsid w:val="00F3209D"/>
    <w:rsid w:val="00F320E7"/>
    <w:rsid w:val="00F320F3"/>
    <w:rsid w:val="00F320FD"/>
    <w:rsid w:val="00F3216A"/>
    <w:rsid w:val="00F32190"/>
    <w:rsid w:val="00F321AC"/>
    <w:rsid w:val="00F321E6"/>
    <w:rsid w:val="00F321F1"/>
    <w:rsid w:val="00F321F4"/>
    <w:rsid w:val="00F3222C"/>
    <w:rsid w:val="00F32268"/>
    <w:rsid w:val="00F3235E"/>
    <w:rsid w:val="00F32457"/>
    <w:rsid w:val="00F32525"/>
    <w:rsid w:val="00F3254F"/>
    <w:rsid w:val="00F326E9"/>
    <w:rsid w:val="00F32710"/>
    <w:rsid w:val="00F3274A"/>
    <w:rsid w:val="00F32775"/>
    <w:rsid w:val="00F32791"/>
    <w:rsid w:val="00F32858"/>
    <w:rsid w:val="00F3290E"/>
    <w:rsid w:val="00F32925"/>
    <w:rsid w:val="00F32941"/>
    <w:rsid w:val="00F3296E"/>
    <w:rsid w:val="00F32A25"/>
    <w:rsid w:val="00F32AAA"/>
    <w:rsid w:val="00F32ACB"/>
    <w:rsid w:val="00F32C58"/>
    <w:rsid w:val="00F32D3B"/>
    <w:rsid w:val="00F32D6F"/>
    <w:rsid w:val="00F32DAA"/>
    <w:rsid w:val="00F32DC2"/>
    <w:rsid w:val="00F32DF7"/>
    <w:rsid w:val="00F32E05"/>
    <w:rsid w:val="00F32E96"/>
    <w:rsid w:val="00F330A8"/>
    <w:rsid w:val="00F330E3"/>
    <w:rsid w:val="00F331BB"/>
    <w:rsid w:val="00F33263"/>
    <w:rsid w:val="00F33270"/>
    <w:rsid w:val="00F332A3"/>
    <w:rsid w:val="00F3330E"/>
    <w:rsid w:val="00F33385"/>
    <w:rsid w:val="00F33386"/>
    <w:rsid w:val="00F33433"/>
    <w:rsid w:val="00F334A5"/>
    <w:rsid w:val="00F3350C"/>
    <w:rsid w:val="00F33674"/>
    <w:rsid w:val="00F33683"/>
    <w:rsid w:val="00F336DF"/>
    <w:rsid w:val="00F33712"/>
    <w:rsid w:val="00F33751"/>
    <w:rsid w:val="00F3377F"/>
    <w:rsid w:val="00F3378A"/>
    <w:rsid w:val="00F3382D"/>
    <w:rsid w:val="00F3385D"/>
    <w:rsid w:val="00F338C0"/>
    <w:rsid w:val="00F339C1"/>
    <w:rsid w:val="00F339DB"/>
    <w:rsid w:val="00F33A4C"/>
    <w:rsid w:val="00F33A8A"/>
    <w:rsid w:val="00F33BAD"/>
    <w:rsid w:val="00F33BB4"/>
    <w:rsid w:val="00F33BED"/>
    <w:rsid w:val="00F33C25"/>
    <w:rsid w:val="00F33C3C"/>
    <w:rsid w:val="00F33C63"/>
    <w:rsid w:val="00F33D11"/>
    <w:rsid w:val="00F33D32"/>
    <w:rsid w:val="00F33D5D"/>
    <w:rsid w:val="00F33DA1"/>
    <w:rsid w:val="00F33DAE"/>
    <w:rsid w:val="00F33E13"/>
    <w:rsid w:val="00F33ED7"/>
    <w:rsid w:val="00F33F42"/>
    <w:rsid w:val="00F33F94"/>
    <w:rsid w:val="00F340CC"/>
    <w:rsid w:val="00F34186"/>
    <w:rsid w:val="00F342A6"/>
    <w:rsid w:val="00F34309"/>
    <w:rsid w:val="00F34323"/>
    <w:rsid w:val="00F3435C"/>
    <w:rsid w:val="00F343B1"/>
    <w:rsid w:val="00F344E2"/>
    <w:rsid w:val="00F34523"/>
    <w:rsid w:val="00F3456B"/>
    <w:rsid w:val="00F346CC"/>
    <w:rsid w:val="00F347BB"/>
    <w:rsid w:val="00F3486B"/>
    <w:rsid w:val="00F348BD"/>
    <w:rsid w:val="00F348C1"/>
    <w:rsid w:val="00F34920"/>
    <w:rsid w:val="00F3492A"/>
    <w:rsid w:val="00F34975"/>
    <w:rsid w:val="00F34A23"/>
    <w:rsid w:val="00F34AA8"/>
    <w:rsid w:val="00F34AB4"/>
    <w:rsid w:val="00F34B6C"/>
    <w:rsid w:val="00F34BF7"/>
    <w:rsid w:val="00F34C28"/>
    <w:rsid w:val="00F34CE3"/>
    <w:rsid w:val="00F34DD7"/>
    <w:rsid w:val="00F34E6D"/>
    <w:rsid w:val="00F34EC9"/>
    <w:rsid w:val="00F34F72"/>
    <w:rsid w:val="00F34FBB"/>
    <w:rsid w:val="00F3501D"/>
    <w:rsid w:val="00F3503E"/>
    <w:rsid w:val="00F3507F"/>
    <w:rsid w:val="00F3510A"/>
    <w:rsid w:val="00F3513A"/>
    <w:rsid w:val="00F35187"/>
    <w:rsid w:val="00F35207"/>
    <w:rsid w:val="00F3525E"/>
    <w:rsid w:val="00F3533D"/>
    <w:rsid w:val="00F3533E"/>
    <w:rsid w:val="00F35386"/>
    <w:rsid w:val="00F353F0"/>
    <w:rsid w:val="00F353FC"/>
    <w:rsid w:val="00F354C1"/>
    <w:rsid w:val="00F354DD"/>
    <w:rsid w:val="00F35526"/>
    <w:rsid w:val="00F3559E"/>
    <w:rsid w:val="00F355EA"/>
    <w:rsid w:val="00F35727"/>
    <w:rsid w:val="00F3572F"/>
    <w:rsid w:val="00F35772"/>
    <w:rsid w:val="00F3588A"/>
    <w:rsid w:val="00F358BD"/>
    <w:rsid w:val="00F35966"/>
    <w:rsid w:val="00F35996"/>
    <w:rsid w:val="00F359B9"/>
    <w:rsid w:val="00F35AE8"/>
    <w:rsid w:val="00F35AFF"/>
    <w:rsid w:val="00F35B41"/>
    <w:rsid w:val="00F35B46"/>
    <w:rsid w:val="00F35B6C"/>
    <w:rsid w:val="00F35B76"/>
    <w:rsid w:val="00F35B7F"/>
    <w:rsid w:val="00F35BA1"/>
    <w:rsid w:val="00F35C19"/>
    <w:rsid w:val="00F35D4D"/>
    <w:rsid w:val="00F35D53"/>
    <w:rsid w:val="00F35E2C"/>
    <w:rsid w:val="00F35FBE"/>
    <w:rsid w:val="00F36026"/>
    <w:rsid w:val="00F360F3"/>
    <w:rsid w:val="00F3625C"/>
    <w:rsid w:val="00F36282"/>
    <w:rsid w:val="00F36293"/>
    <w:rsid w:val="00F362BD"/>
    <w:rsid w:val="00F3631D"/>
    <w:rsid w:val="00F3634C"/>
    <w:rsid w:val="00F363C7"/>
    <w:rsid w:val="00F363D3"/>
    <w:rsid w:val="00F3646B"/>
    <w:rsid w:val="00F36484"/>
    <w:rsid w:val="00F364EC"/>
    <w:rsid w:val="00F3650A"/>
    <w:rsid w:val="00F36552"/>
    <w:rsid w:val="00F3655B"/>
    <w:rsid w:val="00F365B8"/>
    <w:rsid w:val="00F365D8"/>
    <w:rsid w:val="00F36643"/>
    <w:rsid w:val="00F36645"/>
    <w:rsid w:val="00F36656"/>
    <w:rsid w:val="00F366CB"/>
    <w:rsid w:val="00F36865"/>
    <w:rsid w:val="00F368A1"/>
    <w:rsid w:val="00F369A2"/>
    <w:rsid w:val="00F369BA"/>
    <w:rsid w:val="00F369F1"/>
    <w:rsid w:val="00F36A10"/>
    <w:rsid w:val="00F36A3F"/>
    <w:rsid w:val="00F36A4E"/>
    <w:rsid w:val="00F36A7C"/>
    <w:rsid w:val="00F36B3E"/>
    <w:rsid w:val="00F36B6C"/>
    <w:rsid w:val="00F36B76"/>
    <w:rsid w:val="00F36BCB"/>
    <w:rsid w:val="00F36BDD"/>
    <w:rsid w:val="00F36C3F"/>
    <w:rsid w:val="00F36C60"/>
    <w:rsid w:val="00F36C7F"/>
    <w:rsid w:val="00F36D2B"/>
    <w:rsid w:val="00F36DC7"/>
    <w:rsid w:val="00F36E17"/>
    <w:rsid w:val="00F36E8E"/>
    <w:rsid w:val="00F36E9F"/>
    <w:rsid w:val="00F36EC6"/>
    <w:rsid w:val="00F36EF3"/>
    <w:rsid w:val="00F36F15"/>
    <w:rsid w:val="00F36F39"/>
    <w:rsid w:val="00F36F93"/>
    <w:rsid w:val="00F37019"/>
    <w:rsid w:val="00F37042"/>
    <w:rsid w:val="00F3705C"/>
    <w:rsid w:val="00F370CC"/>
    <w:rsid w:val="00F3714D"/>
    <w:rsid w:val="00F371AE"/>
    <w:rsid w:val="00F3724A"/>
    <w:rsid w:val="00F372F0"/>
    <w:rsid w:val="00F372FF"/>
    <w:rsid w:val="00F37342"/>
    <w:rsid w:val="00F3738E"/>
    <w:rsid w:val="00F373EF"/>
    <w:rsid w:val="00F3750B"/>
    <w:rsid w:val="00F37551"/>
    <w:rsid w:val="00F3757D"/>
    <w:rsid w:val="00F375AE"/>
    <w:rsid w:val="00F375C6"/>
    <w:rsid w:val="00F375F5"/>
    <w:rsid w:val="00F3769F"/>
    <w:rsid w:val="00F376A4"/>
    <w:rsid w:val="00F376AC"/>
    <w:rsid w:val="00F37752"/>
    <w:rsid w:val="00F37755"/>
    <w:rsid w:val="00F377E1"/>
    <w:rsid w:val="00F3781A"/>
    <w:rsid w:val="00F378CE"/>
    <w:rsid w:val="00F37970"/>
    <w:rsid w:val="00F37975"/>
    <w:rsid w:val="00F379AE"/>
    <w:rsid w:val="00F37A6D"/>
    <w:rsid w:val="00F37BA5"/>
    <w:rsid w:val="00F37C07"/>
    <w:rsid w:val="00F37CA5"/>
    <w:rsid w:val="00F37CCD"/>
    <w:rsid w:val="00F37D8F"/>
    <w:rsid w:val="00F37DD0"/>
    <w:rsid w:val="00F37DE5"/>
    <w:rsid w:val="00F37E1B"/>
    <w:rsid w:val="00F37E96"/>
    <w:rsid w:val="00F37E9F"/>
    <w:rsid w:val="00F37FFA"/>
    <w:rsid w:val="00F4007D"/>
    <w:rsid w:val="00F4009A"/>
    <w:rsid w:val="00F400E4"/>
    <w:rsid w:val="00F4014D"/>
    <w:rsid w:val="00F40178"/>
    <w:rsid w:val="00F401CA"/>
    <w:rsid w:val="00F401FB"/>
    <w:rsid w:val="00F403AB"/>
    <w:rsid w:val="00F403BA"/>
    <w:rsid w:val="00F403D3"/>
    <w:rsid w:val="00F403E5"/>
    <w:rsid w:val="00F40459"/>
    <w:rsid w:val="00F40614"/>
    <w:rsid w:val="00F406D6"/>
    <w:rsid w:val="00F40707"/>
    <w:rsid w:val="00F40744"/>
    <w:rsid w:val="00F40779"/>
    <w:rsid w:val="00F407FA"/>
    <w:rsid w:val="00F408F5"/>
    <w:rsid w:val="00F4094A"/>
    <w:rsid w:val="00F40A51"/>
    <w:rsid w:val="00F40AE8"/>
    <w:rsid w:val="00F40B52"/>
    <w:rsid w:val="00F40BAA"/>
    <w:rsid w:val="00F40C6B"/>
    <w:rsid w:val="00F40C7E"/>
    <w:rsid w:val="00F40D4B"/>
    <w:rsid w:val="00F40D50"/>
    <w:rsid w:val="00F40E07"/>
    <w:rsid w:val="00F40E0D"/>
    <w:rsid w:val="00F40E72"/>
    <w:rsid w:val="00F40E81"/>
    <w:rsid w:val="00F40ED3"/>
    <w:rsid w:val="00F40EE9"/>
    <w:rsid w:val="00F40EEF"/>
    <w:rsid w:val="00F40F07"/>
    <w:rsid w:val="00F40F43"/>
    <w:rsid w:val="00F40FB6"/>
    <w:rsid w:val="00F41055"/>
    <w:rsid w:val="00F41057"/>
    <w:rsid w:val="00F410B1"/>
    <w:rsid w:val="00F4111D"/>
    <w:rsid w:val="00F411AF"/>
    <w:rsid w:val="00F411B3"/>
    <w:rsid w:val="00F41270"/>
    <w:rsid w:val="00F41299"/>
    <w:rsid w:val="00F4129F"/>
    <w:rsid w:val="00F41507"/>
    <w:rsid w:val="00F415DF"/>
    <w:rsid w:val="00F415F8"/>
    <w:rsid w:val="00F41637"/>
    <w:rsid w:val="00F41683"/>
    <w:rsid w:val="00F4177E"/>
    <w:rsid w:val="00F4178F"/>
    <w:rsid w:val="00F417DA"/>
    <w:rsid w:val="00F418C9"/>
    <w:rsid w:val="00F418E4"/>
    <w:rsid w:val="00F418ED"/>
    <w:rsid w:val="00F41919"/>
    <w:rsid w:val="00F4193E"/>
    <w:rsid w:val="00F419AE"/>
    <w:rsid w:val="00F419B3"/>
    <w:rsid w:val="00F419CA"/>
    <w:rsid w:val="00F41A1E"/>
    <w:rsid w:val="00F41AB1"/>
    <w:rsid w:val="00F41B03"/>
    <w:rsid w:val="00F41B3F"/>
    <w:rsid w:val="00F41C33"/>
    <w:rsid w:val="00F41C82"/>
    <w:rsid w:val="00F41CB3"/>
    <w:rsid w:val="00F41D7C"/>
    <w:rsid w:val="00F41DF4"/>
    <w:rsid w:val="00F41F45"/>
    <w:rsid w:val="00F41F80"/>
    <w:rsid w:val="00F41FF0"/>
    <w:rsid w:val="00F4206C"/>
    <w:rsid w:val="00F42077"/>
    <w:rsid w:val="00F420E4"/>
    <w:rsid w:val="00F420FE"/>
    <w:rsid w:val="00F42113"/>
    <w:rsid w:val="00F42132"/>
    <w:rsid w:val="00F4215C"/>
    <w:rsid w:val="00F42330"/>
    <w:rsid w:val="00F42386"/>
    <w:rsid w:val="00F42395"/>
    <w:rsid w:val="00F4239C"/>
    <w:rsid w:val="00F42447"/>
    <w:rsid w:val="00F424D8"/>
    <w:rsid w:val="00F424DF"/>
    <w:rsid w:val="00F424E5"/>
    <w:rsid w:val="00F42568"/>
    <w:rsid w:val="00F425B6"/>
    <w:rsid w:val="00F42668"/>
    <w:rsid w:val="00F4279B"/>
    <w:rsid w:val="00F427B4"/>
    <w:rsid w:val="00F427B5"/>
    <w:rsid w:val="00F427F4"/>
    <w:rsid w:val="00F4281A"/>
    <w:rsid w:val="00F4285C"/>
    <w:rsid w:val="00F42899"/>
    <w:rsid w:val="00F428D3"/>
    <w:rsid w:val="00F42923"/>
    <w:rsid w:val="00F4295D"/>
    <w:rsid w:val="00F42A13"/>
    <w:rsid w:val="00F42A6D"/>
    <w:rsid w:val="00F42AAA"/>
    <w:rsid w:val="00F42AC4"/>
    <w:rsid w:val="00F42B01"/>
    <w:rsid w:val="00F42B79"/>
    <w:rsid w:val="00F42B8C"/>
    <w:rsid w:val="00F42BD0"/>
    <w:rsid w:val="00F42D1D"/>
    <w:rsid w:val="00F42D24"/>
    <w:rsid w:val="00F42D30"/>
    <w:rsid w:val="00F42DDC"/>
    <w:rsid w:val="00F42E05"/>
    <w:rsid w:val="00F42E21"/>
    <w:rsid w:val="00F42E7A"/>
    <w:rsid w:val="00F42E7F"/>
    <w:rsid w:val="00F42EF5"/>
    <w:rsid w:val="00F42F40"/>
    <w:rsid w:val="00F43005"/>
    <w:rsid w:val="00F4303C"/>
    <w:rsid w:val="00F43051"/>
    <w:rsid w:val="00F4308E"/>
    <w:rsid w:val="00F4311B"/>
    <w:rsid w:val="00F4312A"/>
    <w:rsid w:val="00F43211"/>
    <w:rsid w:val="00F43265"/>
    <w:rsid w:val="00F43315"/>
    <w:rsid w:val="00F4336F"/>
    <w:rsid w:val="00F434D6"/>
    <w:rsid w:val="00F4350F"/>
    <w:rsid w:val="00F43520"/>
    <w:rsid w:val="00F43564"/>
    <w:rsid w:val="00F43587"/>
    <w:rsid w:val="00F435B7"/>
    <w:rsid w:val="00F4363C"/>
    <w:rsid w:val="00F43667"/>
    <w:rsid w:val="00F436B6"/>
    <w:rsid w:val="00F4373E"/>
    <w:rsid w:val="00F43782"/>
    <w:rsid w:val="00F4387A"/>
    <w:rsid w:val="00F43885"/>
    <w:rsid w:val="00F43938"/>
    <w:rsid w:val="00F43957"/>
    <w:rsid w:val="00F439C1"/>
    <w:rsid w:val="00F439CF"/>
    <w:rsid w:val="00F43A53"/>
    <w:rsid w:val="00F43ABA"/>
    <w:rsid w:val="00F43ACC"/>
    <w:rsid w:val="00F43B28"/>
    <w:rsid w:val="00F43B98"/>
    <w:rsid w:val="00F43BDA"/>
    <w:rsid w:val="00F43C41"/>
    <w:rsid w:val="00F43C81"/>
    <w:rsid w:val="00F43CDD"/>
    <w:rsid w:val="00F43D24"/>
    <w:rsid w:val="00F43D3F"/>
    <w:rsid w:val="00F43D66"/>
    <w:rsid w:val="00F43D6E"/>
    <w:rsid w:val="00F43D81"/>
    <w:rsid w:val="00F43DB6"/>
    <w:rsid w:val="00F43E27"/>
    <w:rsid w:val="00F43E55"/>
    <w:rsid w:val="00F43F23"/>
    <w:rsid w:val="00F43FC5"/>
    <w:rsid w:val="00F43FF6"/>
    <w:rsid w:val="00F440A4"/>
    <w:rsid w:val="00F4411A"/>
    <w:rsid w:val="00F441A2"/>
    <w:rsid w:val="00F441EC"/>
    <w:rsid w:val="00F441FB"/>
    <w:rsid w:val="00F442A0"/>
    <w:rsid w:val="00F442A5"/>
    <w:rsid w:val="00F442C6"/>
    <w:rsid w:val="00F44387"/>
    <w:rsid w:val="00F4440E"/>
    <w:rsid w:val="00F4464D"/>
    <w:rsid w:val="00F44668"/>
    <w:rsid w:val="00F44853"/>
    <w:rsid w:val="00F44873"/>
    <w:rsid w:val="00F4487B"/>
    <w:rsid w:val="00F448C5"/>
    <w:rsid w:val="00F4494D"/>
    <w:rsid w:val="00F449D8"/>
    <w:rsid w:val="00F44B0E"/>
    <w:rsid w:val="00F44B78"/>
    <w:rsid w:val="00F44C76"/>
    <w:rsid w:val="00F44CC2"/>
    <w:rsid w:val="00F44D55"/>
    <w:rsid w:val="00F44DBE"/>
    <w:rsid w:val="00F44E17"/>
    <w:rsid w:val="00F44E86"/>
    <w:rsid w:val="00F44F01"/>
    <w:rsid w:val="00F44F14"/>
    <w:rsid w:val="00F44F59"/>
    <w:rsid w:val="00F44F86"/>
    <w:rsid w:val="00F44FA6"/>
    <w:rsid w:val="00F4510F"/>
    <w:rsid w:val="00F45165"/>
    <w:rsid w:val="00F45184"/>
    <w:rsid w:val="00F4521B"/>
    <w:rsid w:val="00F4527C"/>
    <w:rsid w:val="00F45281"/>
    <w:rsid w:val="00F452BE"/>
    <w:rsid w:val="00F452D8"/>
    <w:rsid w:val="00F4534D"/>
    <w:rsid w:val="00F4539A"/>
    <w:rsid w:val="00F453C6"/>
    <w:rsid w:val="00F4546D"/>
    <w:rsid w:val="00F454F7"/>
    <w:rsid w:val="00F45508"/>
    <w:rsid w:val="00F45536"/>
    <w:rsid w:val="00F45592"/>
    <w:rsid w:val="00F455DC"/>
    <w:rsid w:val="00F4570C"/>
    <w:rsid w:val="00F4571B"/>
    <w:rsid w:val="00F45727"/>
    <w:rsid w:val="00F45781"/>
    <w:rsid w:val="00F457A5"/>
    <w:rsid w:val="00F45823"/>
    <w:rsid w:val="00F45914"/>
    <w:rsid w:val="00F4591D"/>
    <w:rsid w:val="00F4597E"/>
    <w:rsid w:val="00F45A10"/>
    <w:rsid w:val="00F45A68"/>
    <w:rsid w:val="00F45BEE"/>
    <w:rsid w:val="00F45C11"/>
    <w:rsid w:val="00F45C7D"/>
    <w:rsid w:val="00F45D1B"/>
    <w:rsid w:val="00F45F53"/>
    <w:rsid w:val="00F45F94"/>
    <w:rsid w:val="00F45FA3"/>
    <w:rsid w:val="00F45FEA"/>
    <w:rsid w:val="00F4601C"/>
    <w:rsid w:val="00F46077"/>
    <w:rsid w:val="00F460BE"/>
    <w:rsid w:val="00F460C6"/>
    <w:rsid w:val="00F4614C"/>
    <w:rsid w:val="00F46163"/>
    <w:rsid w:val="00F46293"/>
    <w:rsid w:val="00F462E0"/>
    <w:rsid w:val="00F462EC"/>
    <w:rsid w:val="00F4633B"/>
    <w:rsid w:val="00F46377"/>
    <w:rsid w:val="00F46418"/>
    <w:rsid w:val="00F46447"/>
    <w:rsid w:val="00F464C6"/>
    <w:rsid w:val="00F464CA"/>
    <w:rsid w:val="00F465D6"/>
    <w:rsid w:val="00F46677"/>
    <w:rsid w:val="00F46770"/>
    <w:rsid w:val="00F467A9"/>
    <w:rsid w:val="00F467C6"/>
    <w:rsid w:val="00F468AF"/>
    <w:rsid w:val="00F46973"/>
    <w:rsid w:val="00F469F9"/>
    <w:rsid w:val="00F46A42"/>
    <w:rsid w:val="00F46A61"/>
    <w:rsid w:val="00F46B14"/>
    <w:rsid w:val="00F46B71"/>
    <w:rsid w:val="00F46BA1"/>
    <w:rsid w:val="00F46C57"/>
    <w:rsid w:val="00F46CE5"/>
    <w:rsid w:val="00F46CF8"/>
    <w:rsid w:val="00F46D17"/>
    <w:rsid w:val="00F46D19"/>
    <w:rsid w:val="00F46D75"/>
    <w:rsid w:val="00F46DD5"/>
    <w:rsid w:val="00F46DF9"/>
    <w:rsid w:val="00F46E1A"/>
    <w:rsid w:val="00F46F1F"/>
    <w:rsid w:val="00F46FBD"/>
    <w:rsid w:val="00F46FC8"/>
    <w:rsid w:val="00F47000"/>
    <w:rsid w:val="00F4700E"/>
    <w:rsid w:val="00F4704C"/>
    <w:rsid w:val="00F4711A"/>
    <w:rsid w:val="00F4713B"/>
    <w:rsid w:val="00F47155"/>
    <w:rsid w:val="00F4719F"/>
    <w:rsid w:val="00F471E2"/>
    <w:rsid w:val="00F471EF"/>
    <w:rsid w:val="00F4723F"/>
    <w:rsid w:val="00F4724A"/>
    <w:rsid w:val="00F47255"/>
    <w:rsid w:val="00F47274"/>
    <w:rsid w:val="00F47290"/>
    <w:rsid w:val="00F4730D"/>
    <w:rsid w:val="00F4730F"/>
    <w:rsid w:val="00F47381"/>
    <w:rsid w:val="00F473B5"/>
    <w:rsid w:val="00F473FE"/>
    <w:rsid w:val="00F47460"/>
    <w:rsid w:val="00F4748B"/>
    <w:rsid w:val="00F474E0"/>
    <w:rsid w:val="00F4750B"/>
    <w:rsid w:val="00F47641"/>
    <w:rsid w:val="00F47690"/>
    <w:rsid w:val="00F476AA"/>
    <w:rsid w:val="00F476B9"/>
    <w:rsid w:val="00F476E9"/>
    <w:rsid w:val="00F47750"/>
    <w:rsid w:val="00F47783"/>
    <w:rsid w:val="00F477A2"/>
    <w:rsid w:val="00F477BC"/>
    <w:rsid w:val="00F477D5"/>
    <w:rsid w:val="00F477EF"/>
    <w:rsid w:val="00F47A28"/>
    <w:rsid w:val="00F47A5E"/>
    <w:rsid w:val="00F47AB3"/>
    <w:rsid w:val="00F47ABB"/>
    <w:rsid w:val="00F47B57"/>
    <w:rsid w:val="00F47BA3"/>
    <w:rsid w:val="00F47C02"/>
    <w:rsid w:val="00F47C96"/>
    <w:rsid w:val="00F47D82"/>
    <w:rsid w:val="00F47DD4"/>
    <w:rsid w:val="00F47E0E"/>
    <w:rsid w:val="00F47E32"/>
    <w:rsid w:val="00F47E82"/>
    <w:rsid w:val="00F47EAF"/>
    <w:rsid w:val="00F47F0A"/>
    <w:rsid w:val="00F47F45"/>
    <w:rsid w:val="00F50101"/>
    <w:rsid w:val="00F5026A"/>
    <w:rsid w:val="00F50275"/>
    <w:rsid w:val="00F5027F"/>
    <w:rsid w:val="00F5032B"/>
    <w:rsid w:val="00F5036B"/>
    <w:rsid w:val="00F50383"/>
    <w:rsid w:val="00F503BA"/>
    <w:rsid w:val="00F50421"/>
    <w:rsid w:val="00F50436"/>
    <w:rsid w:val="00F50466"/>
    <w:rsid w:val="00F504EE"/>
    <w:rsid w:val="00F5052C"/>
    <w:rsid w:val="00F5057A"/>
    <w:rsid w:val="00F50598"/>
    <w:rsid w:val="00F50629"/>
    <w:rsid w:val="00F5065B"/>
    <w:rsid w:val="00F50677"/>
    <w:rsid w:val="00F50721"/>
    <w:rsid w:val="00F50753"/>
    <w:rsid w:val="00F5079B"/>
    <w:rsid w:val="00F507D4"/>
    <w:rsid w:val="00F50854"/>
    <w:rsid w:val="00F508BB"/>
    <w:rsid w:val="00F50931"/>
    <w:rsid w:val="00F50949"/>
    <w:rsid w:val="00F50958"/>
    <w:rsid w:val="00F509C3"/>
    <w:rsid w:val="00F50A33"/>
    <w:rsid w:val="00F50A54"/>
    <w:rsid w:val="00F50B27"/>
    <w:rsid w:val="00F50B93"/>
    <w:rsid w:val="00F50BCE"/>
    <w:rsid w:val="00F50BDE"/>
    <w:rsid w:val="00F50CF4"/>
    <w:rsid w:val="00F50E20"/>
    <w:rsid w:val="00F50E39"/>
    <w:rsid w:val="00F50EA3"/>
    <w:rsid w:val="00F50EDE"/>
    <w:rsid w:val="00F50F81"/>
    <w:rsid w:val="00F510FB"/>
    <w:rsid w:val="00F511AB"/>
    <w:rsid w:val="00F511C1"/>
    <w:rsid w:val="00F51272"/>
    <w:rsid w:val="00F51331"/>
    <w:rsid w:val="00F513D5"/>
    <w:rsid w:val="00F51403"/>
    <w:rsid w:val="00F5141B"/>
    <w:rsid w:val="00F51511"/>
    <w:rsid w:val="00F516B8"/>
    <w:rsid w:val="00F51781"/>
    <w:rsid w:val="00F51820"/>
    <w:rsid w:val="00F518EE"/>
    <w:rsid w:val="00F518EF"/>
    <w:rsid w:val="00F518F8"/>
    <w:rsid w:val="00F51912"/>
    <w:rsid w:val="00F51948"/>
    <w:rsid w:val="00F51A06"/>
    <w:rsid w:val="00F51A68"/>
    <w:rsid w:val="00F51B8C"/>
    <w:rsid w:val="00F51BE5"/>
    <w:rsid w:val="00F51BF3"/>
    <w:rsid w:val="00F51CB7"/>
    <w:rsid w:val="00F51CF1"/>
    <w:rsid w:val="00F51D04"/>
    <w:rsid w:val="00F51D53"/>
    <w:rsid w:val="00F51D9C"/>
    <w:rsid w:val="00F51DC4"/>
    <w:rsid w:val="00F51E40"/>
    <w:rsid w:val="00F51E47"/>
    <w:rsid w:val="00F51E6D"/>
    <w:rsid w:val="00F51E70"/>
    <w:rsid w:val="00F51E71"/>
    <w:rsid w:val="00F51F95"/>
    <w:rsid w:val="00F52063"/>
    <w:rsid w:val="00F52080"/>
    <w:rsid w:val="00F5208C"/>
    <w:rsid w:val="00F52097"/>
    <w:rsid w:val="00F5212F"/>
    <w:rsid w:val="00F521F0"/>
    <w:rsid w:val="00F52223"/>
    <w:rsid w:val="00F52284"/>
    <w:rsid w:val="00F52349"/>
    <w:rsid w:val="00F523AF"/>
    <w:rsid w:val="00F5242C"/>
    <w:rsid w:val="00F52517"/>
    <w:rsid w:val="00F525C8"/>
    <w:rsid w:val="00F526B1"/>
    <w:rsid w:val="00F526B5"/>
    <w:rsid w:val="00F526F6"/>
    <w:rsid w:val="00F52711"/>
    <w:rsid w:val="00F5271D"/>
    <w:rsid w:val="00F527C4"/>
    <w:rsid w:val="00F5282D"/>
    <w:rsid w:val="00F52864"/>
    <w:rsid w:val="00F52893"/>
    <w:rsid w:val="00F528B5"/>
    <w:rsid w:val="00F528EE"/>
    <w:rsid w:val="00F528FB"/>
    <w:rsid w:val="00F529B5"/>
    <w:rsid w:val="00F529B9"/>
    <w:rsid w:val="00F529E4"/>
    <w:rsid w:val="00F52A07"/>
    <w:rsid w:val="00F52B2F"/>
    <w:rsid w:val="00F52C11"/>
    <w:rsid w:val="00F52CB0"/>
    <w:rsid w:val="00F52D44"/>
    <w:rsid w:val="00F52D5E"/>
    <w:rsid w:val="00F52FB3"/>
    <w:rsid w:val="00F52FFE"/>
    <w:rsid w:val="00F5306E"/>
    <w:rsid w:val="00F530B5"/>
    <w:rsid w:val="00F5313D"/>
    <w:rsid w:val="00F53173"/>
    <w:rsid w:val="00F531D0"/>
    <w:rsid w:val="00F531E6"/>
    <w:rsid w:val="00F5323D"/>
    <w:rsid w:val="00F53247"/>
    <w:rsid w:val="00F53272"/>
    <w:rsid w:val="00F532DC"/>
    <w:rsid w:val="00F532E0"/>
    <w:rsid w:val="00F5338E"/>
    <w:rsid w:val="00F53424"/>
    <w:rsid w:val="00F53438"/>
    <w:rsid w:val="00F53474"/>
    <w:rsid w:val="00F5351D"/>
    <w:rsid w:val="00F53522"/>
    <w:rsid w:val="00F5356D"/>
    <w:rsid w:val="00F535C0"/>
    <w:rsid w:val="00F53654"/>
    <w:rsid w:val="00F536BF"/>
    <w:rsid w:val="00F536C9"/>
    <w:rsid w:val="00F536D0"/>
    <w:rsid w:val="00F53764"/>
    <w:rsid w:val="00F53767"/>
    <w:rsid w:val="00F53872"/>
    <w:rsid w:val="00F53904"/>
    <w:rsid w:val="00F5391C"/>
    <w:rsid w:val="00F53A92"/>
    <w:rsid w:val="00F53A95"/>
    <w:rsid w:val="00F53ABD"/>
    <w:rsid w:val="00F53AE5"/>
    <w:rsid w:val="00F53B14"/>
    <w:rsid w:val="00F53B2C"/>
    <w:rsid w:val="00F53B39"/>
    <w:rsid w:val="00F53B88"/>
    <w:rsid w:val="00F53BBE"/>
    <w:rsid w:val="00F53C12"/>
    <w:rsid w:val="00F53C17"/>
    <w:rsid w:val="00F53CAA"/>
    <w:rsid w:val="00F53CAD"/>
    <w:rsid w:val="00F53D46"/>
    <w:rsid w:val="00F53D74"/>
    <w:rsid w:val="00F53F23"/>
    <w:rsid w:val="00F53F73"/>
    <w:rsid w:val="00F53FEF"/>
    <w:rsid w:val="00F54013"/>
    <w:rsid w:val="00F5401A"/>
    <w:rsid w:val="00F54096"/>
    <w:rsid w:val="00F540A1"/>
    <w:rsid w:val="00F540A2"/>
    <w:rsid w:val="00F540B2"/>
    <w:rsid w:val="00F5411B"/>
    <w:rsid w:val="00F54186"/>
    <w:rsid w:val="00F541DD"/>
    <w:rsid w:val="00F542AA"/>
    <w:rsid w:val="00F542F6"/>
    <w:rsid w:val="00F54331"/>
    <w:rsid w:val="00F54430"/>
    <w:rsid w:val="00F54431"/>
    <w:rsid w:val="00F54457"/>
    <w:rsid w:val="00F544E3"/>
    <w:rsid w:val="00F54552"/>
    <w:rsid w:val="00F54590"/>
    <w:rsid w:val="00F545D2"/>
    <w:rsid w:val="00F547F3"/>
    <w:rsid w:val="00F5481C"/>
    <w:rsid w:val="00F5484E"/>
    <w:rsid w:val="00F548BF"/>
    <w:rsid w:val="00F548F9"/>
    <w:rsid w:val="00F54923"/>
    <w:rsid w:val="00F54989"/>
    <w:rsid w:val="00F5499F"/>
    <w:rsid w:val="00F549EB"/>
    <w:rsid w:val="00F54A1D"/>
    <w:rsid w:val="00F54ADB"/>
    <w:rsid w:val="00F54AF6"/>
    <w:rsid w:val="00F54AF9"/>
    <w:rsid w:val="00F54B1F"/>
    <w:rsid w:val="00F54B35"/>
    <w:rsid w:val="00F54B3E"/>
    <w:rsid w:val="00F54B6C"/>
    <w:rsid w:val="00F54BA7"/>
    <w:rsid w:val="00F54BB0"/>
    <w:rsid w:val="00F54C42"/>
    <w:rsid w:val="00F54D33"/>
    <w:rsid w:val="00F54DBC"/>
    <w:rsid w:val="00F54E03"/>
    <w:rsid w:val="00F54E48"/>
    <w:rsid w:val="00F54E58"/>
    <w:rsid w:val="00F54F88"/>
    <w:rsid w:val="00F54FE5"/>
    <w:rsid w:val="00F54FE9"/>
    <w:rsid w:val="00F5500F"/>
    <w:rsid w:val="00F55085"/>
    <w:rsid w:val="00F550E4"/>
    <w:rsid w:val="00F550FC"/>
    <w:rsid w:val="00F5512D"/>
    <w:rsid w:val="00F5521B"/>
    <w:rsid w:val="00F5524C"/>
    <w:rsid w:val="00F55273"/>
    <w:rsid w:val="00F5529D"/>
    <w:rsid w:val="00F552E7"/>
    <w:rsid w:val="00F5533E"/>
    <w:rsid w:val="00F55343"/>
    <w:rsid w:val="00F55359"/>
    <w:rsid w:val="00F553C3"/>
    <w:rsid w:val="00F5540F"/>
    <w:rsid w:val="00F55534"/>
    <w:rsid w:val="00F5553C"/>
    <w:rsid w:val="00F555DE"/>
    <w:rsid w:val="00F555EE"/>
    <w:rsid w:val="00F55641"/>
    <w:rsid w:val="00F55664"/>
    <w:rsid w:val="00F55680"/>
    <w:rsid w:val="00F556E8"/>
    <w:rsid w:val="00F557B8"/>
    <w:rsid w:val="00F557B9"/>
    <w:rsid w:val="00F5583C"/>
    <w:rsid w:val="00F55847"/>
    <w:rsid w:val="00F55868"/>
    <w:rsid w:val="00F558BB"/>
    <w:rsid w:val="00F558DC"/>
    <w:rsid w:val="00F55A02"/>
    <w:rsid w:val="00F55A58"/>
    <w:rsid w:val="00F55A8C"/>
    <w:rsid w:val="00F55AE0"/>
    <w:rsid w:val="00F55B8E"/>
    <w:rsid w:val="00F55B9D"/>
    <w:rsid w:val="00F55BB5"/>
    <w:rsid w:val="00F55C65"/>
    <w:rsid w:val="00F55CC3"/>
    <w:rsid w:val="00F55CDD"/>
    <w:rsid w:val="00F55DB2"/>
    <w:rsid w:val="00F55E6C"/>
    <w:rsid w:val="00F55E8A"/>
    <w:rsid w:val="00F55EA0"/>
    <w:rsid w:val="00F55F4E"/>
    <w:rsid w:val="00F55FBD"/>
    <w:rsid w:val="00F56008"/>
    <w:rsid w:val="00F561D4"/>
    <w:rsid w:val="00F562B5"/>
    <w:rsid w:val="00F562BF"/>
    <w:rsid w:val="00F562EA"/>
    <w:rsid w:val="00F562EF"/>
    <w:rsid w:val="00F56317"/>
    <w:rsid w:val="00F56327"/>
    <w:rsid w:val="00F563B4"/>
    <w:rsid w:val="00F5641B"/>
    <w:rsid w:val="00F56420"/>
    <w:rsid w:val="00F5642D"/>
    <w:rsid w:val="00F5644E"/>
    <w:rsid w:val="00F564E6"/>
    <w:rsid w:val="00F5651F"/>
    <w:rsid w:val="00F56583"/>
    <w:rsid w:val="00F565A4"/>
    <w:rsid w:val="00F565D1"/>
    <w:rsid w:val="00F565EF"/>
    <w:rsid w:val="00F566B5"/>
    <w:rsid w:val="00F566CA"/>
    <w:rsid w:val="00F5672F"/>
    <w:rsid w:val="00F567B9"/>
    <w:rsid w:val="00F5680A"/>
    <w:rsid w:val="00F5680C"/>
    <w:rsid w:val="00F56855"/>
    <w:rsid w:val="00F56857"/>
    <w:rsid w:val="00F5685A"/>
    <w:rsid w:val="00F56940"/>
    <w:rsid w:val="00F569FE"/>
    <w:rsid w:val="00F56A46"/>
    <w:rsid w:val="00F56A62"/>
    <w:rsid w:val="00F56A6F"/>
    <w:rsid w:val="00F56B26"/>
    <w:rsid w:val="00F56B35"/>
    <w:rsid w:val="00F56BF0"/>
    <w:rsid w:val="00F56C37"/>
    <w:rsid w:val="00F56C60"/>
    <w:rsid w:val="00F56C7C"/>
    <w:rsid w:val="00F56CC2"/>
    <w:rsid w:val="00F56CC5"/>
    <w:rsid w:val="00F56D28"/>
    <w:rsid w:val="00F56D51"/>
    <w:rsid w:val="00F56DF4"/>
    <w:rsid w:val="00F56E4F"/>
    <w:rsid w:val="00F56F1F"/>
    <w:rsid w:val="00F56F49"/>
    <w:rsid w:val="00F56FE3"/>
    <w:rsid w:val="00F57030"/>
    <w:rsid w:val="00F57074"/>
    <w:rsid w:val="00F5713D"/>
    <w:rsid w:val="00F57166"/>
    <w:rsid w:val="00F5716C"/>
    <w:rsid w:val="00F57198"/>
    <w:rsid w:val="00F57225"/>
    <w:rsid w:val="00F57267"/>
    <w:rsid w:val="00F57284"/>
    <w:rsid w:val="00F572D0"/>
    <w:rsid w:val="00F572E7"/>
    <w:rsid w:val="00F57311"/>
    <w:rsid w:val="00F5733F"/>
    <w:rsid w:val="00F57385"/>
    <w:rsid w:val="00F57422"/>
    <w:rsid w:val="00F5742F"/>
    <w:rsid w:val="00F57446"/>
    <w:rsid w:val="00F57465"/>
    <w:rsid w:val="00F5747F"/>
    <w:rsid w:val="00F574E7"/>
    <w:rsid w:val="00F57628"/>
    <w:rsid w:val="00F576FF"/>
    <w:rsid w:val="00F57756"/>
    <w:rsid w:val="00F57888"/>
    <w:rsid w:val="00F578E5"/>
    <w:rsid w:val="00F579AB"/>
    <w:rsid w:val="00F579C1"/>
    <w:rsid w:val="00F579CD"/>
    <w:rsid w:val="00F57A15"/>
    <w:rsid w:val="00F57AE7"/>
    <w:rsid w:val="00F57B99"/>
    <w:rsid w:val="00F57BC0"/>
    <w:rsid w:val="00F57C30"/>
    <w:rsid w:val="00F57C7C"/>
    <w:rsid w:val="00F57CA6"/>
    <w:rsid w:val="00F57CC5"/>
    <w:rsid w:val="00F57CDC"/>
    <w:rsid w:val="00F57CE6"/>
    <w:rsid w:val="00F57D7E"/>
    <w:rsid w:val="00F6000A"/>
    <w:rsid w:val="00F600A0"/>
    <w:rsid w:val="00F600AF"/>
    <w:rsid w:val="00F6011C"/>
    <w:rsid w:val="00F6012F"/>
    <w:rsid w:val="00F60226"/>
    <w:rsid w:val="00F60235"/>
    <w:rsid w:val="00F60244"/>
    <w:rsid w:val="00F6024C"/>
    <w:rsid w:val="00F60351"/>
    <w:rsid w:val="00F603FD"/>
    <w:rsid w:val="00F60444"/>
    <w:rsid w:val="00F604AB"/>
    <w:rsid w:val="00F604F0"/>
    <w:rsid w:val="00F60580"/>
    <w:rsid w:val="00F60625"/>
    <w:rsid w:val="00F60673"/>
    <w:rsid w:val="00F60679"/>
    <w:rsid w:val="00F6074E"/>
    <w:rsid w:val="00F6093A"/>
    <w:rsid w:val="00F6093F"/>
    <w:rsid w:val="00F60944"/>
    <w:rsid w:val="00F609CB"/>
    <w:rsid w:val="00F60A0D"/>
    <w:rsid w:val="00F60A54"/>
    <w:rsid w:val="00F60AA7"/>
    <w:rsid w:val="00F60AB9"/>
    <w:rsid w:val="00F60B57"/>
    <w:rsid w:val="00F60B6E"/>
    <w:rsid w:val="00F60B8D"/>
    <w:rsid w:val="00F60BEA"/>
    <w:rsid w:val="00F60C30"/>
    <w:rsid w:val="00F60C36"/>
    <w:rsid w:val="00F60C61"/>
    <w:rsid w:val="00F60C64"/>
    <w:rsid w:val="00F60CD3"/>
    <w:rsid w:val="00F60ED0"/>
    <w:rsid w:val="00F60F20"/>
    <w:rsid w:val="00F60F6F"/>
    <w:rsid w:val="00F60F90"/>
    <w:rsid w:val="00F61082"/>
    <w:rsid w:val="00F610CD"/>
    <w:rsid w:val="00F61105"/>
    <w:rsid w:val="00F61135"/>
    <w:rsid w:val="00F61151"/>
    <w:rsid w:val="00F611BE"/>
    <w:rsid w:val="00F611C0"/>
    <w:rsid w:val="00F611F4"/>
    <w:rsid w:val="00F613A0"/>
    <w:rsid w:val="00F613CE"/>
    <w:rsid w:val="00F613E6"/>
    <w:rsid w:val="00F6140D"/>
    <w:rsid w:val="00F614CC"/>
    <w:rsid w:val="00F614D5"/>
    <w:rsid w:val="00F61545"/>
    <w:rsid w:val="00F6154A"/>
    <w:rsid w:val="00F6164C"/>
    <w:rsid w:val="00F61759"/>
    <w:rsid w:val="00F6177A"/>
    <w:rsid w:val="00F6182C"/>
    <w:rsid w:val="00F61860"/>
    <w:rsid w:val="00F618C5"/>
    <w:rsid w:val="00F61988"/>
    <w:rsid w:val="00F619AD"/>
    <w:rsid w:val="00F619CD"/>
    <w:rsid w:val="00F619F7"/>
    <w:rsid w:val="00F61A20"/>
    <w:rsid w:val="00F61B50"/>
    <w:rsid w:val="00F61B59"/>
    <w:rsid w:val="00F61B6A"/>
    <w:rsid w:val="00F61BA7"/>
    <w:rsid w:val="00F61C8E"/>
    <w:rsid w:val="00F61CF4"/>
    <w:rsid w:val="00F61DD9"/>
    <w:rsid w:val="00F61DF9"/>
    <w:rsid w:val="00F61E2A"/>
    <w:rsid w:val="00F61ECC"/>
    <w:rsid w:val="00F61EDD"/>
    <w:rsid w:val="00F6211E"/>
    <w:rsid w:val="00F6237B"/>
    <w:rsid w:val="00F62399"/>
    <w:rsid w:val="00F6240E"/>
    <w:rsid w:val="00F624F5"/>
    <w:rsid w:val="00F624FB"/>
    <w:rsid w:val="00F625BC"/>
    <w:rsid w:val="00F62641"/>
    <w:rsid w:val="00F6264E"/>
    <w:rsid w:val="00F6277F"/>
    <w:rsid w:val="00F627B5"/>
    <w:rsid w:val="00F627EF"/>
    <w:rsid w:val="00F62886"/>
    <w:rsid w:val="00F62922"/>
    <w:rsid w:val="00F62975"/>
    <w:rsid w:val="00F629FC"/>
    <w:rsid w:val="00F629FF"/>
    <w:rsid w:val="00F62A0E"/>
    <w:rsid w:val="00F62A3A"/>
    <w:rsid w:val="00F62B6E"/>
    <w:rsid w:val="00F62B74"/>
    <w:rsid w:val="00F62CA6"/>
    <w:rsid w:val="00F62CDC"/>
    <w:rsid w:val="00F62D18"/>
    <w:rsid w:val="00F62D80"/>
    <w:rsid w:val="00F62DAD"/>
    <w:rsid w:val="00F62DF5"/>
    <w:rsid w:val="00F62E33"/>
    <w:rsid w:val="00F62E42"/>
    <w:rsid w:val="00F62F34"/>
    <w:rsid w:val="00F6301B"/>
    <w:rsid w:val="00F6309C"/>
    <w:rsid w:val="00F63178"/>
    <w:rsid w:val="00F631CF"/>
    <w:rsid w:val="00F63253"/>
    <w:rsid w:val="00F6329D"/>
    <w:rsid w:val="00F6331E"/>
    <w:rsid w:val="00F6332D"/>
    <w:rsid w:val="00F63332"/>
    <w:rsid w:val="00F634FD"/>
    <w:rsid w:val="00F63530"/>
    <w:rsid w:val="00F63560"/>
    <w:rsid w:val="00F635A7"/>
    <w:rsid w:val="00F6367A"/>
    <w:rsid w:val="00F638B7"/>
    <w:rsid w:val="00F639A4"/>
    <w:rsid w:val="00F639B4"/>
    <w:rsid w:val="00F63AF2"/>
    <w:rsid w:val="00F63BCD"/>
    <w:rsid w:val="00F63BFF"/>
    <w:rsid w:val="00F63C43"/>
    <w:rsid w:val="00F63CEB"/>
    <w:rsid w:val="00F63D28"/>
    <w:rsid w:val="00F63D32"/>
    <w:rsid w:val="00F63DB8"/>
    <w:rsid w:val="00F63E55"/>
    <w:rsid w:val="00F63E6D"/>
    <w:rsid w:val="00F63ED9"/>
    <w:rsid w:val="00F63FE2"/>
    <w:rsid w:val="00F6411B"/>
    <w:rsid w:val="00F641B4"/>
    <w:rsid w:val="00F642DF"/>
    <w:rsid w:val="00F6434F"/>
    <w:rsid w:val="00F643B6"/>
    <w:rsid w:val="00F643C6"/>
    <w:rsid w:val="00F6448A"/>
    <w:rsid w:val="00F644A1"/>
    <w:rsid w:val="00F644CE"/>
    <w:rsid w:val="00F64563"/>
    <w:rsid w:val="00F645F9"/>
    <w:rsid w:val="00F646B5"/>
    <w:rsid w:val="00F646EF"/>
    <w:rsid w:val="00F646FF"/>
    <w:rsid w:val="00F64778"/>
    <w:rsid w:val="00F64800"/>
    <w:rsid w:val="00F6486F"/>
    <w:rsid w:val="00F648D1"/>
    <w:rsid w:val="00F648D8"/>
    <w:rsid w:val="00F64947"/>
    <w:rsid w:val="00F64959"/>
    <w:rsid w:val="00F649B5"/>
    <w:rsid w:val="00F64A10"/>
    <w:rsid w:val="00F64A1B"/>
    <w:rsid w:val="00F64A7E"/>
    <w:rsid w:val="00F64AD0"/>
    <w:rsid w:val="00F64B1B"/>
    <w:rsid w:val="00F64B3A"/>
    <w:rsid w:val="00F64B7E"/>
    <w:rsid w:val="00F64B9A"/>
    <w:rsid w:val="00F64BBC"/>
    <w:rsid w:val="00F64D8A"/>
    <w:rsid w:val="00F64DD7"/>
    <w:rsid w:val="00F64E20"/>
    <w:rsid w:val="00F64EFB"/>
    <w:rsid w:val="00F64F23"/>
    <w:rsid w:val="00F64F6E"/>
    <w:rsid w:val="00F6511A"/>
    <w:rsid w:val="00F65135"/>
    <w:rsid w:val="00F6513C"/>
    <w:rsid w:val="00F65185"/>
    <w:rsid w:val="00F6528D"/>
    <w:rsid w:val="00F65292"/>
    <w:rsid w:val="00F652C9"/>
    <w:rsid w:val="00F65327"/>
    <w:rsid w:val="00F65354"/>
    <w:rsid w:val="00F653E8"/>
    <w:rsid w:val="00F65471"/>
    <w:rsid w:val="00F65485"/>
    <w:rsid w:val="00F65515"/>
    <w:rsid w:val="00F6552C"/>
    <w:rsid w:val="00F65552"/>
    <w:rsid w:val="00F655EE"/>
    <w:rsid w:val="00F65662"/>
    <w:rsid w:val="00F6573B"/>
    <w:rsid w:val="00F65945"/>
    <w:rsid w:val="00F659B9"/>
    <w:rsid w:val="00F65A2F"/>
    <w:rsid w:val="00F65A3D"/>
    <w:rsid w:val="00F65AA4"/>
    <w:rsid w:val="00F65AC5"/>
    <w:rsid w:val="00F65B9B"/>
    <w:rsid w:val="00F65BB4"/>
    <w:rsid w:val="00F65CE1"/>
    <w:rsid w:val="00F65D18"/>
    <w:rsid w:val="00F65D8D"/>
    <w:rsid w:val="00F65F71"/>
    <w:rsid w:val="00F66040"/>
    <w:rsid w:val="00F66093"/>
    <w:rsid w:val="00F66114"/>
    <w:rsid w:val="00F6621A"/>
    <w:rsid w:val="00F66236"/>
    <w:rsid w:val="00F6624E"/>
    <w:rsid w:val="00F66272"/>
    <w:rsid w:val="00F66283"/>
    <w:rsid w:val="00F662E9"/>
    <w:rsid w:val="00F66341"/>
    <w:rsid w:val="00F66415"/>
    <w:rsid w:val="00F6644F"/>
    <w:rsid w:val="00F664A2"/>
    <w:rsid w:val="00F66525"/>
    <w:rsid w:val="00F66534"/>
    <w:rsid w:val="00F6655F"/>
    <w:rsid w:val="00F6657B"/>
    <w:rsid w:val="00F6661D"/>
    <w:rsid w:val="00F6666A"/>
    <w:rsid w:val="00F66713"/>
    <w:rsid w:val="00F66738"/>
    <w:rsid w:val="00F66746"/>
    <w:rsid w:val="00F66766"/>
    <w:rsid w:val="00F6680D"/>
    <w:rsid w:val="00F6693F"/>
    <w:rsid w:val="00F66946"/>
    <w:rsid w:val="00F669D6"/>
    <w:rsid w:val="00F66A31"/>
    <w:rsid w:val="00F66A4B"/>
    <w:rsid w:val="00F66A7A"/>
    <w:rsid w:val="00F66B16"/>
    <w:rsid w:val="00F66B3C"/>
    <w:rsid w:val="00F66B8C"/>
    <w:rsid w:val="00F66C01"/>
    <w:rsid w:val="00F66C9D"/>
    <w:rsid w:val="00F66CF5"/>
    <w:rsid w:val="00F66D47"/>
    <w:rsid w:val="00F66D58"/>
    <w:rsid w:val="00F66DDC"/>
    <w:rsid w:val="00F66E32"/>
    <w:rsid w:val="00F66EC6"/>
    <w:rsid w:val="00F66F0B"/>
    <w:rsid w:val="00F66F29"/>
    <w:rsid w:val="00F66FAF"/>
    <w:rsid w:val="00F66FBB"/>
    <w:rsid w:val="00F67037"/>
    <w:rsid w:val="00F67173"/>
    <w:rsid w:val="00F67184"/>
    <w:rsid w:val="00F67228"/>
    <w:rsid w:val="00F67380"/>
    <w:rsid w:val="00F6739C"/>
    <w:rsid w:val="00F673D2"/>
    <w:rsid w:val="00F6744E"/>
    <w:rsid w:val="00F67475"/>
    <w:rsid w:val="00F674C5"/>
    <w:rsid w:val="00F6750C"/>
    <w:rsid w:val="00F67518"/>
    <w:rsid w:val="00F6754C"/>
    <w:rsid w:val="00F67580"/>
    <w:rsid w:val="00F67678"/>
    <w:rsid w:val="00F676A8"/>
    <w:rsid w:val="00F67842"/>
    <w:rsid w:val="00F67868"/>
    <w:rsid w:val="00F678EC"/>
    <w:rsid w:val="00F67923"/>
    <w:rsid w:val="00F67982"/>
    <w:rsid w:val="00F67ABA"/>
    <w:rsid w:val="00F67AE9"/>
    <w:rsid w:val="00F67BEE"/>
    <w:rsid w:val="00F67C3E"/>
    <w:rsid w:val="00F67C73"/>
    <w:rsid w:val="00F67C8F"/>
    <w:rsid w:val="00F67D09"/>
    <w:rsid w:val="00F67D2C"/>
    <w:rsid w:val="00F67DBA"/>
    <w:rsid w:val="00F67E2D"/>
    <w:rsid w:val="00F67E33"/>
    <w:rsid w:val="00F67E42"/>
    <w:rsid w:val="00F67E7F"/>
    <w:rsid w:val="00F67F05"/>
    <w:rsid w:val="00F67F13"/>
    <w:rsid w:val="00F67FB4"/>
    <w:rsid w:val="00F700E2"/>
    <w:rsid w:val="00F700EA"/>
    <w:rsid w:val="00F70114"/>
    <w:rsid w:val="00F702A9"/>
    <w:rsid w:val="00F702BE"/>
    <w:rsid w:val="00F7030E"/>
    <w:rsid w:val="00F703C1"/>
    <w:rsid w:val="00F70415"/>
    <w:rsid w:val="00F7046B"/>
    <w:rsid w:val="00F704A9"/>
    <w:rsid w:val="00F70510"/>
    <w:rsid w:val="00F7054C"/>
    <w:rsid w:val="00F705A5"/>
    <w:rsid w:val="00F70607"/>
    <w:rsid w:val="00F70649"/>
    <w:rsid w:val="00F7065A"/>
    <w:rsid w:val="00F7066A"/>
    <w:rsid w:val="00F70675"/>
    <w:rsid w:val="00F706B0"/>
    <w:rsid w:val="00F70723"/>
    <w:rsid w:val="00F70753"/>
    <w:rsid w:val="00F707ED"/>
    <w:rsid w:val="00F70871"/>
    <w:rsid w:val="00F70A08"/>
    <w:rsid w:val="00F70A66"/>
    <w:rsid w:val="00F70A98"/>
    <w:rsid w:val="00F70B88"/>
    <w:rsid w:val="00F70BDB"/>
    <w:rsid w:val="00F70C22"/>
    <w:rsid w:val="00F70CD4"/>
    <w:rsid w:val="00F70CFB"/>
    <w:rsid w:val="00F70D85"/>
    <w:rsid w:val="00F70DB8"/>
    <w:rsid w:val="00F70F68"/>
    <w:rsid w:val="00F70FDA"/>
    <w:rsid w:val="00F71042"/>
    <w:rsid w:val="00F71061"/>
    <w:rsid w:val="00F7126E"/>
    <w:rsid w:val="00F7129A"/>
    <w:rsid w:val="00F7129E"/>
    <w:rsid w:val="00F71325"/>
    <w:rsid w:val="00F71398"/>
    <w:rsid w:val="00F713A8"/>
    <w:rsid w:val="00F713D7"/>
    <w:rsid w:val="00F713FC"/>
    <w:rsid w:val="00F71442"/>
    <w:rsid w:val="00F71452"/>
    <w:rsid w:val="00F714B2"/>
    <w:rsid w:val="00F714BE"/>
    <w:rsid w:val="00F71634"/>
    <w:rsid w:val="00F7168E"/>
    <w:rsid w:val="00F716A0"/>
    <w:rsid w:val="00F716C7"/>
    <w:rsid w:val="00F716FC"/>
    <w:rsid w:val="00F71742"/>
    <w:rsid w:val="00F71752"/>
    <w:rsid w:val="00F717A0"/>
    <w:rsid w:val="00F718ED"/>
    <w:rsid w:val="00F718F0"/>
    <w:rsid w:val="00F718F8"/>
    <w:rsid w:val="00F71994"/>
    <w:rsid w:val="00F719A1"/>
    <w:rsid w:val="00F719CB"/>
    <w:rsid w:val="00F71A53"/>
    <w:rsid w:val="00F71AF8"/>
    <w:rsid w:val="00F71B07"/>
    <w:rsid w:val="00F71B14"/>
    <w:rsid w:val="00F71B7E"/>
    <w:rsid w:val="00F71C4B"/>
    <w:rsid w:val="00F71D63"/>
    <w:rsid w:val="00F71DD9"/>
    <w:rsid w:val="00F71DF1"/>
    <w:rsid w:val="00F71E11"/>
    <w:rsid w:val="00F71E5A"/>
    <w:rsid w:val="00F71EA6"/>
    <w:rsid w:val="00F71F02"/>
    <w:rsid w:val="00F72001"/>
    <w:rsid w:val="00F720EA"/>
    <w:rsid w:val="00F720F8"/>
    <w:rsid w:val="00F721CF"/>
    <w:rsid w:val="00F722CB"/>
    <w:rsid w:val="00F723E5"/>
    <w:rsid w:val="00F723F2"/>
    <w:rsid w:val="00F7248B"/>
    <w:rsid w:val="00F72513"/>
    <w:rsid w:val="00F725CA"/>
    <w:rsid w:val="00F72630"/>
    <w:rsid w:val="00F72652"/>
    <w:rsid w:val="00F72655"/>
    <w:rsid w:val="00F726A1"/>
    <w:rsid w:val="00F726F4"/>
    <w:rsid w:val="00F72721"/>
    <w:rsid w:val="00F7276F"/>
    <w:rsid w:val="00F727B9"/>
    <w:rsid w:val="00F72886"/>
    <w:rsid w:val="00F728C3"/>
    <w:rsid w:val="00F72925"/>
    <w:rsid w:val="00F72963"/>
    <w:rsid w:val="00F7297D"/>
    <w:rsid w:val="00F72A17"/>
    <w:rsid w:val="00F72A47"/>
    <w:rsid w:val="00F72A4B"/>
    <w:rsid w:val="00F72A54"/>
    <w:rsid w:val="00F72A97"/>
    <w:rsid w:val="00F72AFA"/>
    <w:rsid w:val="00F72CA1"/>
    <w:rsid w:val="00F72DBE"/>
    <w:rsid w:val="00F72DC1"/>
    <w:rsid w:val="00F72E0E"/>
    <w:rsid w:val="00F72E43"/>
    <w:rsid w:val="00F72ECB"/>
    <w:rsid w:val="00F72F8C"/>
    <w:rsid w:val="00F72FAC"/>
    <w:rsid w:val="00F7300B"/>
    <w:rsid w:val="00F730E5"/>
    <w:rsid w:val="00F730F4"/>
    <w:rsid w:val="00F73182"/>
    <w:rsid w:val="00F731B4"/>
    <w:rsid w:val="00F73293"/>
    <w:rsid w:val="00F73365"/>
    <w:rsid w:val="00F73366"/>
    <w:rsid w:val="00F73375"/>
    <w:rsid w:val="00F733B8"/>
    <w:rsid w:val="00F7347A"/>
    <w:rsid w:val="00F734F1"/>
    <w:rsid w:val="00F73553"/>
    <w:rsid w:val="00F736D5"/>
    <w:rsid w:val="00F736E0"/>
    <w:rsid w:val="00F73770"/>
    <w:rsid w:val="00F73798"/>
    <w:rsid w:val="00F737E6"/>
    <w:rsid w:val="00F73810"/>
    <w:rsid w:val="00F73891"/>
    <w:rsid w:val="00F73921"/>
    <w:rsid w:val="00F739D0"/>
    <w:rsid w:val="00F73A71"/>
    <w:rsid w:val="00F73A88"/>
    <w:rsid w:val="00F73A97"/>
    <w:rsid w:val="00F73ADA"/>
    <w:rsid w:val="00F73AFF"/>
    <w:rsid w:val="00F73B43"/>
    <w:rsid w:val="00F73B9B"/>
    <w:rsid w:val="00F73BC3"/>
    <w:rsid w:val="00F73BE1"/>
    <w:rsid w:val="00F73C75"/>
    <w:rsid w:val="00F73E45"/>
    <w:rsid w:val="00F73EB5"/>
    <w:rsid w:val="00F74008"/>
    <w:rsid w:val="00F7400D"/>
    <w:rsid w:val="00F7405C"/>
    <w:rsid w:val="00F74079"/>
    <w:rsid w:val="00F740B0"/>
    <w:rsid w:val="00F7410B"/>
    <w:rsid w:val="00F74247"/>
    <w:rsid w:val="00F744CD"/>
    <w:rsid w:val="00F74564"/>
    <w:rsid w:val="00F74578"/>
    <w:rsid w:val="00F745D4"/>
    <w:rsid w:val="00F74697"/>
    <w:rsid w:val="00F746A6"/>
    <w:rsid w:val="00F748D5"/>
    <w:rsid w:val="00F748F8"/>
    <w:rsid w:val="00F74941"/>
    <w:rsid w:val="00F74983"/>
    <w:rsid w:val="00F7498A"/>
    <w:rsid w:val="00F7499A"/>
    <w:rsid w:val="00F749DA"/>
    <w:rsid w:val="00F749E5"/>
    <w:rsid w:val="00F74A45"/>
    <w:rsid w:val="00F74AAF"/>
    <w:rsid w:val="00F74AC6"/>
    <w:rsid w:val="00F74B36"/>
    <w:rsid w:val="00F74B8A"/>
    <w:rsid w:val="00F74C5F"/>
    <w:rsid w:val="00F74D24"/>
    <w:rsid w:val="00F74DD2"/>
    <w:rsid w:val="00F74E0D"/>
    <w:rsid w:val="00F74F0A"/>
    <w:rsid w:val="00F74F55"/>
    <w:rsid w:val="00F74F6D"/>
    <w:rsid w:val="00F74F8F"/>
    <w:rsid w:val="00F75032"/>
    <w:rsid w:val="00F75073"/>
    <w:rsid w:val="00F750E3"/>
    <w:rsid w:val="00F750EC"/>
    <w:rsid w:val="00F75101"/>
    <w:rsid w:val="00F751E2"/>
    <w:rsid w:val="00F7522B"/>
    <w:rsid w:val="00F75252"/>
    <w:rsid w:val="00F752E4"/>
    <w:rsid w:val="00F75361"/>
    <w:rsid w:val="00F7538B"/>
    <w:rsid w:val="00F753C6"/>
    <w:rsid w:val="00F75427"/>
    <w:rsid w:val="00F754E4"/>
    <w:rsid w:val="00F754FC"/>
    <w:rsid w:val="00F75537"/>
    <w:rsid w:val="00F755A0"/>
    <w:rsid w:val="00F756E0"/>
    <w:rsid w:val="00F7573F"/>
    <w:rsid w:val="00F75878"/>
    <w:rsid w:val="00F758B8"/>
    <w:rsid w:val="00F759EB"/>
    <w:rsid w:val="00F75A1F"/>
    <w:rsid w:val="00F75A35"/>
    <w:rsid w:val="00F75A6C"/>
    <w:rsid w:val="00F75AE4"/>
    <w:rsid w:val="00F75B07"/>
    <w:rsid w:val="00F75B4D"/>
    <w:rsid w:val="00F75B52"/>
    <w:rsid w:val="00F75BC9"/>
    <w:rsid w:val="00F75C9C"/>
    <w:rsid w:val="00F75CB6"/>
    <w:rsid w:val="00F75DA1"/>
    <w:rsid w:val="00F75DB6"/>
    <w:rsid w:val="00F75DCA"/>
    <w:rsid w:val="00F75EA9"/>
    <w:rsid w:val="00F75EE6"/>
    <w:rsid w:val="00F75F03"/>
    <w:rsid w:val="00F75F86"/>
    <w:rsid w:val="00F75F93"/>
    <w:rsid w:val="00F75FA6"/>
    <w:rsid w:val="00F760A1"/>
    <w:rsid w:val="00F760E6"/>
    <w:rsid w:val="00F76121"/>
    <w:rsid w:val="00F76132"/>
    <w:rsid w:val="00F76172"/>
    <w:rsid w:val="00F7618E"/>
    <w:rsid w:val="00F761C7"/>
    <w:rsid w:val="00F761E2"/>
    <w:rsid w:val="00F761F0"/>
    <w:rsid w:val="00F7628C"/>
    <w:rsid w:val="00F762D8"/>
    <w:rsid w:val="00F762FD"/>
    <w:rsid w:val="00F76300"/>
    <w:rsid w:val="00F76316"/>
    <w:rsid w:val="00F76445"/>
    <w:rsid w:val="00F7650D"/>
    <w:rsid w:val="00F765EC"/>
    <w:rsid w:val="00F765FC"/>
    <w:rsid w:val="00F76658"/>
    <w:rsid w:val="00F7666F"/>
    <w:rsid w:val="00F766F2"/>
    <w:rsid w:val="00F7672C"/>
    <w:rsid w:val="00F76731"/>
    <w:rsid w:val="00F7676E"/>
    <w:rsid w:val="00F7677E"/>
    <w:rsid w:val="00F767AE"/>
    <w:rsid w:val="00F767B3"/>
    <w:rsid w:val="00F768E5"/>
    <w:rsid w:val="00F7691A"/>
    <w:rsid w:val="00F769C8"/>
    <w:rsid w:val="00F769FB"/>
    <w:rsid w:val="00F76A05"/>
    <w:rsid w:val="00F76A47"/>
    <w:rsid w:val="00F76B7B"/>
    <w:rsid w:val="00F76B94"/>
    <w:rsid w:val="00F76BB2"/>
    <w:rsid w:val="00F76BD2"/>
    <w:rsid w:val="00F76CC8"/>
    <w:rsid w:val="00F76CD2"/>
    <w:rsid w:val="00F76D11"/>
    <w:rsid w:val="00F76D53"/>
    <w:rsid w:val="00F76DD3"/>
    <w:rsid w:val="00F76ECB"/>
    <w:rsid w:val="00F76ECC"/>
    <w:rsid w:val="00F76ED0"/>
    <w:rsid w:val="00F76EDB"/>
    <w:rsid w:val="00F76F2E"/>
    <w:rsid w:val="00F76FD6"/>
    <w:rsid w:val="00F76FE0"/>
    <w:rsid w:val="00F770D9"/>
    <w:rsid w:val="00F770EF"/>
    <w:rsid w:val="00F77144"/>
    <w:rsid w:val="00F771F7"/>
    <w:rsid w:val="00F77211"/>
    <w:rsid w:val="00F772A1"/>
    <w:rsid w:val="00F772C5"/>
    <w:rsid w:val="00F7731D"/>
    <w:rsid w:val="00F77359"/>
    <w:rsid w:val="00F774BE"/>
    <w:rsid w:val="00F774D8"/>
    <w:rsid w:val="00F7751A"/>
    <w:rsid w:val="00F777C5"/>
    <w:rsid w:val="00F778C2"/>
    <w:rsid w:val="00F778E9"/>
    <w:rsid w:val="00F77916"/>
    <w:rsid w:val="00F7791E"/>
    <w:rsid w:val="00F7797C"/>
    <w:rsid w:val="00F779BE"/>
    <w:rsid w:val="00F77A39"/>
    <w:rsid w:val="00F77AB5"/>
    <w:rsid w:val="00F77B0D"/>
    <w:rsid w:val="00F77B14"/>
    <w:rsid w:val="00F77B2E"/>
    <w:rsid w:val="00F77B32"/>
    <w:rsid w:val="00F77C19"/>
    <w:rsid w:val="00F77C28"/>
    <w:rsid w:val="00F77C80"/>
    <w:rsid w:val="00F77DDC"/>
    <w:rsid w:val="00F77DF7"/>
    <w:rsid w:val="00F77E78"/>
    <w:rsid w:val="00F77E95"/>
    <w:rsid w:val="00F77F16"/>
    <w:rsid w:val="00F77F26"/>
    <w:rsid w:val="00F77F48"/>
    <w:rsid w:val="00F77FBF"/>
    <w:rsid w:val="00F80056"/>
    <w:rsid w:val="00F800F9"/>
    <w:rsid w:val="00F8015C"/>
    <w:rsid w:val="00F802D2"/>
    <w:rsid w:val="00F80306"/>
    <w:rsid w:val="00F80374"/>
    <w:rsid w:val="00F80468"/>
    <w:rsid w:val="00F804A8"/>
    <w:rsid w:val="00F8052B"/>
    <w:rsid w:val="00F80545"/>
    <w:rsid w:val="00F8054F"/>
    <w:rsid w:val="00F805C3"/>
    <w:rsid w:val="00F805D9"/>
    <w:rsid w:val="00F80613"/>
    <w:rsid w:val="00F8063F"/>
    <w:rsid w:val="00F806BB"/>
    <w:rsid w:val="00F80709"/>
    <w:rsid w:val="00F80721"/>
    <w:rsid w:val="00F8077C"/>
    <w:rsid w:val="00F80819"/>
    <w:rsid w:val="00F8086B"/>
    <w:rsid w:val="00F808C5"/>
    <w:rsid w:val="00F80997"/>
    <w:rsid w:val="00F809B3"/>
    <w:rsid w:val="00F809B4"/>
    <w:rsid w:val="00F809B8"/>
    <w:rsid w:val="00F809DB"/>
    <w:rsid w:val="00F80AAB"/>
    <w:rsid w:val="00F80AEB"/>
    <w:rsid w:val="00F80AEE"/>
    <w:rsid w:val="00F80AF3"/>
    <w:rsid w:val="00F80B62"/>
    <w:rsid w:val="00F80B88"/>
    <w:rsid w:val="00F80C0F"/>
    <w:rsid w:val="00F80CCD"/>
    <w:rsid w:val="00F80CD5"/>
    <w:rsid w:val="00F80D62"/>
    <w:rsid w:val="00F80DC2"/>
    <w:rsid w:val="00F80DD3"/>
    <w:rsid w:val="00F80E5B"/>
    <w:rsid w:val="00F80EC2"/>
    <w:rsid w:val="00F80F49"/>
    <w:rsid w:val="00F80F77"/>
    <w:rsid w:val="00F80FC8"/>
    <w:rsid w:val="00F80FE1"/>
    <w:rsid w:val="00F81067"/>
    <w:rsid w:val="00F810E5"/>
    <w:rsid w:val="00F81180"/>
    <w:rsid w:val="00F811B1"/>
    <w:rsid w:val="00F811D9"/>
    <w:rsid w:val="00F811E7"/>
    <w:rsid w:val="00F812C2"/>
    <w:rsid w:val="00F81429"/>
    <w:rsid w:val="00F81457"/>
    <w:rsid w:val="00F8153E"/>
    <w:rsid w:val="00F8156B"/>
    <w:rsid w:val="00F8161B"/>
    <w:rsid w:val="00F81686"/>
    <w:rsid w:val="00F816B1"/>
    <w:rsid w:val="00F816C8"/>
    <w:rsid w:val="00F816E1"/>
    <w:rsid w:val="00F81796"/>
    <w:rsid w:val="00F817A9"/>
    <w:rsid w:val="00F817AB"/>
    <w:rsid w:val="00F8182E"/>
    <w:rsid w:val="00F8183D"/>
    <w:rsid w:val="00F8185A"/>
    <w:rsid w:val="00F81889"/>
    <w:rsid w:val="00F818A4"/>
    <w:rsid w:val="00F818A8"/>
    <w:rsid w:val="00F818EE"/>
    <w:rsid w:val="00F81904"/>
    <w:rsid w:val="00F81947"/>
    <w:rsid w:val="00F819CC"/>
    <w:rsid w:val="00F81A2F"/>
    <w:rsid w:val="00F81A3A"/>
    <w:rsid w:val="00F81A40"/>
    <w:rsid w:val="00F81A67"/>
    <w:rsid w:val="00F81A85"/>
    <w:rsid w:val="00F81AE1"/>
    <w:rsid w:val="00F81C12"/>
    <w:rsid w:val="00F81C47"/>
    <w:rsid w:val="00F81C79"/>
    <w:rsid w:val="00F81CE4"/>
    <w:rsid w:val="00F81CED"/>
    <w:rsid w:val="00F81D11"/>
    <w:rsid w:val="00F81D9E"/>
    <w:rsid w:val="00F81DCC"/>
    <w:rsid w:val="00F81E5A"/>
    <w:rsid w:val="00F81F4A"/>
    <w:rsid w:val="00F81F5D"/>
    <w:rsid w:val="00F81FA6"/>
    <w:rsid w:val="00F8200E"/>
    <w:rsid w:val="00F8201A"/>
    <w:rsid w:val="00F820C7"/>
    <w:rsid w:val="00F820D8"/>
    <w:rsid w:val="00F82129"/>
    <w:rsid w:val="00F821E7"/>
    <w:rsid w:val="00F82210"/>
    <w:rsid w:val="00F82282"/>
    <w:rsid w:val="00F822CD"/>
    <w:rsid w:val="00F823B3"/>
    <w:rsid w:val="00F82438"/>
    <w:rsid w:val="00F8243F"/>
    <w:rsid w:val="00F824DA"/>
    <w:rsid w:val="00F8256F"/>
    <w:rsid w:val="00F825FB"/>
    <w:rsid w:val="00F82664"/>
    <w:rsid w:val="00F826A6"/>
    <w:rsid w:val="00F826B1"/>
    <w:rsid w:val="00F826FE"/>
    <w:rsid w:val="00F8270C"/>
    <w:rsid w:val="00F82756"/>
    <w:rsid w:val="00F82773"/>
    <w:rsid w:val="00F827C6"/>
    <w:rsid w:val="00F827FC"/>
    <w:rsid w:val="00F82820"/>
    <w:rsid w:val="00F82870"/>
    <w:rsid w:val="00F829E3"/>
    <w:rsid w:val="00F82A0F"/>
    <w:rsid w:val="00F82A9F"/>
    <w:rsid w:val="00F82AD6"/>
    <w:rsid w:val="00F82B04"/>
    <w:rsid w:val="00F82B47"/>
    <w:rsid w:val="00F82BB6"/>
    <w:rsid w:val="00F82BC3"/>
    <w:rsid w:val="00F82BDC"/>
    <w:rsid w:val="00F82C41"/>
    <w:rsid w:val="00F82C7E"/>
    <w:rsid w:val="00F82D17"/>
    <w:rsid w:val="00F82D8D"/>
    <w:rsid w:val="00F82E00"/>
    <w:rsid w:val="00F82E3F"/>
    <w:rsid w:val="00F82E8C"/>
    <w:rsid w:val="00F82E96"/>
    <w:rsid w:val="00F82ECC"/>
    <w:rsid w:val="00F82EEE"/>
    <w:rsid w:val="00F82EFC"/>
    <w:rsid w:val="00F82F1D"/>
    <w:rsid w:val="00F82F1E"/>
    <w:rsid w:val="00F83091"/>
    <w:rsid w:val="00F830E7"/>
    <w:rsid w:val="00F830F4"/>
    <w:rsid w:val="00F83138"/>
    <w:rsid w:val="00F8322D"/>
    <w:rsid w:val="00F83276"/>
    <w:rsid w:val="00F832A4"/>
    <w:rsid w:val="00F832D0"/>
    <w:rsid w:val="00F833E9"/>
    <w:rsid w:val="00F83409"/>
    <w:rsid w:val="00F8340B"/>
    <w:rsid w:val="00F8341B"/>
    <w:rsid w:val="00F83445"/>
    <w:rsid w:val="00F8346C"/>
    <w:rsid w:val="00F834AF"/>
    <w:rsid w:val="00F834BC"/>
    <w:rsid w:val="00F834CA"/>
    <w:rsid w:val="00F834CC"/>
    <w:rsid w:val="00F834CD"/>
    <w:rsid w:val="00F834D0"/>
    <w:rsid w:val="00F83596"/>
    <w:rsid w:val="00F835C2"/>
    <w:rsid w:val="00F835E0"/>
    <w:rsid w:val="00F835F3"/>
    <w:rsid w:val="00F83685"/>
    <w:rsid w:val="00F83847"/>
    <w:rsid w:val="00F8385F"/>
    <w:rsid w:val="00F83876"/>
    <w:rsid w:val="00F838CF"/>
    <w:rsid w:val="00F8396B"/>
    <w:rsid w:val="00F8398B"/>
    <w:rsid w:val="00F839B7"/>
    <w:rsid w:val="00F83ABA"/>
    <w:rsid w:val="00F83B49"/>
    <w:rsid w:val="00F83B5B"/>
    <w:rsid w:val="00F83B97"/>
    <w:rsid w:val="00F83C25"/>
    <w:rsid w:val="00F83C38"/>
    <w:rsid w:val="00F83D08"/>
    <w:rsid w:val="00F83D0C"/>
    <w:rsid w:val="00F83E08"/>
    <w:rsid w:val="00F83E13"/>
    <w:rsid w:val="00F83E42"/>
    <w:rsid w:val="00F83E57"/>
    <w:rsid w:val="00F83EA2"/>
    <w:rsid w:val="00F83EE0"/>
    <w:rsid w:val="00F83F44"/>
    <w:rsid w:val="00F84007"/>
    <w:rsid w:val="00F840AE"/>
    <w:rsid w:val="00F840F6"/>
    <w:rsid w:val="00F84148"/>
    <w:rsid w:val="00F84274"/>
    <w:rsid w:val="00F84277"/>
    <w:rsid w:val="00F8427E"/>
    <w:rsid w:val="00F84499"/>
    <w:rsid w:val="00F844A9"/>
    <w:rsid w:val="00F8459E"/>
    <w:rsid w:val="00F84618"/>
    <w:rsid w:val="00F84625"/>
    <w:rsid w:val="00F84646"/>
    <w:rsid w:val="00F84655"/>
    <w:rsid w:val="00F84704"/>
    <w:rsid w:val="00F84807"/>
    <w:rsid w:val="00F84818"/>
    <w:rsid w:val="00F848D4"/>
    <w:rsid w:val="00F84949"/>
    <w:rsid w:val="00F849DD"/>
    <w:rsid w:val="00F84AD7"/>
    <w:rsid w:val="00F84AD9"/>
    <w:rsid w:val="00F84AEC"/>
    <w:rsid w:val="00F84B0F"/>
    <w:rsid w:val="00F84BD2"/>
    <w:rsid w:val="00F84C0E"/>
    <w:rsid w:val="00F84D07"/>
    <w:rsid w:val="00F84E1D"/>
    <w:rsid w:val="00F84E5E"/>
    <w:rsid w:val="00F84F04"/>
    <w:rsid w:val="00F84F0D"/>
    <w:rsid w:val="00F84F39"/>
    <w:rsid w:val="00F84F69"/>
    <w:rsid w:val="00F84FAB"/>
    <w:rsid w:val="00F84FF1"/>
    <w:rsid w:val="00F84FF4"/>
    <w:rsid w:val="00F8500B"/>
    <w:rsid w:val="00F85043"/>
    <w:rsid w:val="00F8504C"/>
    <w:rsid w:val="00F850B5"/>
    <w:rsid w:val="00F85144"/>
    <w:rsid w:val="00F8520E"/>
    <w:rsid w:val="00F8523E"/>
    <w:rsid w:val="00F85287"/>
    <w:rsid w:val="00F852EE"/>
    <w:rsid w:val="00F8533E"/>
    <w:rsid w:val="00F85371"/>
    <w:rsid w:val="00F853B5"/>
    <w:rsid w:val="00F853E2"/>
    <w:rsid w:val="00F853EF"/>
    <w:rsid w:val="00F853F0"/>
    <w:rsid w:val="00F8541A"/>
    <w:rsid w:val="00F85497"/>
    <w:rsid w:val="00F854FA"/>
    <w:rsid w:val="00F85514"/>
    <w:rsid w:val="00F85544"/>
    <w:rsid w:val="00F8556E"/>
    <w:rsid w:val="00F8564F"/>
    <w:rsid w:val="00F856ED"/>
    <w:rsid w:val="00F8571A"/>
    <w:rsid w:val="00F85750"/>
    <w:rsid w:val="00F8576B"/>
    <w:rsid w:val="00F85832"/>
    <w:rsid w:val="00F85853"/>
    <w:rsid w:val="00F858B1"/>
    <w:rsid w:val="00F85A86"/>
    <w:rsid w:val="00F85AE6"/>
    <w:rsid w:val="00F85C47"/>
    <w:rsid w:val="00F85D7C"/>
    <w:rsid w:val="00F85E0D"/>
    <w:rsid w:val="00F85E1D"/>
    <w:rsid w:val="00F85EDF"/>
    <w:rsid w:val="00F85F57"/>
    <w:rsid w:val="00F85F5E"/>
    <w:rsid w:val="00F86016"/>
    <w:rsid w:val="00F86022"/>
    <w:rsid w:val="00F8607B"/>
    <w:rsid w:val="00F860C9"/>
    <w:rsid w:val="00F8613E"/>
    <w:rsid w:val="00F8616E"/>
    <w:rsid w:val="00F861E2"/>
    <w:rsid w:val="00F861E3"/>
    <w:rsid w:val="00F86293"/>
    <w:rsid w:val="00F86311"/>
    <w:rsid w:val="00F8641A"/>
    <w:rsid w:val="00F8643F"/>
    <w:rsid w:val="00F8646B"/>
    <w:rsid w:val="00F864F2"/>
    <w:rsid w:val="00F864FA"/>
    <w:rsid w:val="00F8656B"/>
    <w:rsid w:val="00F865F7"/>
    <w:rsid w:val="00F86623"/>
    <w:rsid w:val="00F86649"/>
    <w:rsid w:val="00F86653"/>
    <w:rsid w:val="00F866A1"/>
    <w:rsid w:val="00F866B1"/>
    <w:rsid w:val="00F866D3"/>
    <w:rsid w:val="00F866E6"/>
    <w:rsid w:val="00F866E8"/>
    <w:rsid w:val="00F86710"/>
    <w:rsid w:val="00F8671D"/>
    <w:rsid w:val="00F8673A"/>
    <w:rsid w:val="00F867FE"/>
    <w:rsid w:val="00F86820"/>
    <w:rsid w:val="00F8687A"/>
    <w:rsid w:val="00F86935"/>
    <w:rsid w:val="00F86954"/>
    <w:rsid w:val="00F86960"/>
    <w:rsid w:val="00F86975"/>
    <w:rsid w:val="00F8698A"/>
    <w:rsid w:val="00F869EF"/>
    <w:rsid w:val="00F86A3B"/>
    <w:rsid w:val="00F86A71"/>
    <w:rsid w:val="00F86BC5"/>
    <w:rsid w:val="00F86D57"/>
    <w:rsid w:val="00F86DC0"/>
    <w:rsid w:val="00F86F06"/>
    <w:rsid w:val="00F86F5E"/>
    <w:rsid w:val="00F86F60"/>
    <w:rsid w:val="00F86F62"/>
    <w:rsid w:val="00F86F80"/>
    <w:rsid w:val="00F86F9B"/>
    <w:rsid w:val="00F86FC2"/>
    <w:rsid w:val="00F86FDC"/>
    <w:rsid w:val="00F87006"/>
    <w:rsid w:val="00F87028"/>
    <w:rsid w:val="00F870BF"/>
    <w:rsid w:val="00F8719F"/>
    <w:rsid w:val="00F87244"/>
    <w:rsid w:val="00F87265"/>
    <w:rsid w:val="00F8727C"/>
    <w:rsid w:val="00F87294"/>
    <w:rsid w:val="00F8737D"/>
    <w:rsid w:val="00F873F7"/>
    <w:rsid w:val="00F8742B"/>
    <w:rsid w:val="00F87450"/>
    <w:rsid w:val="00F874BC"/>
    <w:rsid w:val="00F874D0"/>
    <w:rsid w:val="00F87514"/>
    <w:rsid w:val="00F87533"/>
    <w:rsid w:val="00F8760E"/>
    <w:rsid w:val="00F87775"/>
    <w:rsid w:val="00F877CE"/>
    <w:rsid w:val="00F87814"/>
    <w:rsid w:val="00F87866"/>
    <w:rsid w:val="00F87898"/>
    <w:rsid w:val="00F878A8"/>
    <w:rsid w:val="00F878D7"/>
    <w:rsid w:val="00F87979"/>
    <w:rsid w:val="00F879D7"/>
    <w:rsid w:val="00F879DE"/>
    <w:rsid w:val="00F87A3F"/>
    <w:rsid w:val="00F87B47"/>
    <w:rsid w:val="00F87B6D"/>
    <w:rsid w:val="00F87B9A"/>
    <w:rsid w:val="00F87BCD"/>
    <w:rsid w:val="00F87C0F"/>
    <w:rsid w:val="00F87DB9"/>
    <w:rsid w:val="00F87E34"/>
    <w:rsid w:val="00F87E55"/>
    <w:rsid w:val="00F87F19"/>
    <w:rsid w:val="00F87F1F"/>
    <w:rsid w:val="00F87F70"/>
    <w:rsid w:val="00F90022"/>
    <w:rsid w:val="00F90064"/>
    <w:rsid w:val="00F900AC"/>
    <w:rsid w:val="00F90105"/>
    <w:rsid w:val="00F90109"/>
    <w:rsid w:val="00F90134"/>
    <w:rsid w:val="00F90166"/>
    <w:rsid w:val="00F90173"/>
    <w:rsid w:val="00F901CE"/>
    <w:rsid w:val="00F901F8"/>
    <w:rsid w:val="00F90288"/>
    <w:rsid w:val="00F9030E"/>
    <w:rsid w:val="00F9037E"/>
    <w:rsid w:val="00F903E7"/>
    <w:rsid w:val="00F90412"/>
    <w:rsid w:val="00F90426"/>
    <w:rsid w:val="00F9051D"/>
    <w:rsid w:val="00F9052E"/>
    <w:rsid w:val="00F9053A"/>
    <w:rsid w:val="00F905AB"/>
    <w:rsid w:val="00F90642"/>
    <w:rsid w:val="00F906F0"/>
    <w:rsid w:val="00F906F9"/>
    <w:rsid w:val="00F9074A"/>
    <w:rsid w:val="00F90757"/>
    <w:rsid w:val="00F90810"/>
    <w:rsid w:val="00F908D6"/>
    <w:rsid w:val="00F90903"/>
    <w:rsid w:val="00F90944"/>
    <w:rsid w:val="00F90983"/>
    <w:rsid w:val="00F909F0"/>
    <w:rsid w:val="00F90A7B"/>
    <w:rsid w:val="00F90ACA"/>
    <w:rsid w:val="00F90AE5"/>
    <w:rsid w:val="00F90B6B"/>
    <w:rsid w:val="00F90C01"/>
    <w:rsid w:val="00F90C68"/>
    <w:rsid w:val="00F90CF2"/>
    <w:rsid w:val="00F90CF7"/>
    <w:rsid w:val="00F90D7F"/>
    <w:rsid w:val="00F90D9A"/>
    <w:rsid w:val="00F90D9E"/>
    <w:rsid w:val="00F90DA8"/>
    <w:rsid w:val="00F90DF1"/>
    <w:rsid w:val="00F90E37"/>
    <w:rsid w:val="00F91021"/>
    <w:rsid w:val="00F911B5"/>
    <w:rsid w:val="00F911FE"/>
    <w:rsid w:val="00F9123F"/>
    <w:rsid w:val="00F91255"/>
    <w:rsid w:val="00F9135E"/>
    <w:rsid w:val="00F913B8"/>
    <w:rsid w:val="00F913C5"/>
    <w:rsid w:val="00F91473"/>
    <w:rsid w:val="00F91483"/>
    <w:rsid w:val="00F9150B"/>
    <w:rsid w:val="00F9162B"/>
    <w:rsid w:val="00F9165F"/>
    <w:rsid w:val="00F91693"/>
    <w:rsid w:val="00F916DD"/>
    <w:rsid w:val="00F9170B"/>
    <w:rsid w:val="00F9173A"/>
    <w:rsid w:val="00F917B3"/>
    <w:rsid w:val="00F917D2"/>
    <w:rsid w:val="00F917D5"/>
    <w:rsid w:val="00F917E4"/>
    <w:rsid w:val="00F917FC"/>
    <w:rsid w:val="00F91932"/>
    <w:rsid w:val="00F91968"/>
    <w:rsid w:val="00F919C2"/>
    <w:rsid w:val="00F919DB"/>
    <w:rsid w:val="00F91A52"/>
    <w:rsid w:val="00F91A67"/>
    <w:rsid w:val="00F91A8E"/>
    <w:rsid w:val="00F91ABF"/>
    <w:rsid w:val="00F91B0E"/>
    <w:rsid w:val="00F91B28"/>
    <w:rsid w:val="00F91B6E"/>
    <w:rsid w:val="00F91BE3"/>
    <w:rsid w:val="00F91C57"/>
    <w:rsid w:val="00F91D01"/>
    <w:rsid w:val="00F91D1C"/>
    <w:rsid w:val="00F91DB5"/>
    <w:rsid w:val="00F91DE8"/>
    <w:rsid w:val="00F91E05"/>
    <w:rsid w:val="00F92034"/>
    <w:rsid w:val="00F920C3"/>
    <w:rsid w:val="00F920EE"/>
    <w:rsid w:val="00F9211D"/>
    <w:rsid w:val="00F9212D"/>
    <w:rsid w:val="00F921B5"/>
    <w:rsid w:val="00F921BB"/>
    <w:rsid w:val="00F92277"/>
    <w:rsid w:val="00F922CC"/>
    <w:rsid w:val="00F92341"/>
    <w:rsid w:val="00F923E1"/>
    <w:rsid w:val="00F92484"/>
    <w:rsid w:val="00F924A4"/>
    <w:rsid w:val="00F9255C"/>
    <w:rsid w:val="00F92637"/>
    <w:rsid w:val="00F92665"/>
    <w:rsid w:val="00F92666"/>
    <w:rsid w:val="00F92678"/>
    <w:rsid w:val="00F926E8"/>
    <w:rsid w:val="00F92712"/>
    <w:rsid w:val="00F9273A"/>
    <w:rsid w:val="00F92763"/>
    <w:rsid w:val="00F927C8"/>
    <w:rsid w:val="00F927CE"/>
    <w:rsid w:val="00F9281C"/>
    <w:rsid w:val="00F9287E"/>
    <w:rsid w:val="00F928C1"/>
    <w:rsid w:val="00F928FB"/>
    <w:rsid w:val="00F92964"/>
    <w:rsid w:val="00F929CA"/>
    <w:rsid w:val="00F929CE"/>
    <w:rsid w:val="00F929D2"/>
    <w:rsid w:val="00F92AA5"/>
    <w:rsid w:val="00F92AA7"/>
    <w:rsid w:val="00F92AD3"/>
    <w:rsid w:val="00F92B0A"/>
    <w:rsid w:val="00F92B7C"/>
    <w:rsid w:val="00F92BBD"/>
    <w:rsid w:val="00F92BEE"/>
    <w:rsid w:val="00F92CA7"/>
    <w:rsid w:val="00F92D70"/>
    <w:rsid w:val="00F92E05"/>
    <w:rsid w:val="00F92E08"/>
    <w:rsid w:val="00F92F19"/>
    <w:rsid w:val="00F92FE6"/>
    <w:rsid w:val="00F93056"/>
    <w:rsid w:val="00F9305E"/>
    <w:rsid w:val="00F9307B"/>
    <w:rsid w:val="00F931EF"/>
    <w:rsid w:val="00F93242"/>
    <w:rsid w:val="00F93289"/>
    <w:rsid w:val="00F93358"/>
    <w:rsid w:val="00F9338E"/>
    <w:rsid w:val="00F9350F"/>
    <w:rsid w:val="00F9357B"/>
    <w:rsid w:val="00F935A6"/>
    <w:rsid w:val="00F93651"/>
    <w:rsid w:val="00F936DF"/>
    <w:rsid w:val="00F937B2"/>
    <w:rsid w:val="00F937DE"/>
    <w:rsid w:val="00F93853"/>
    <w:rsid w:val="00F9394F"/>
    <w:rsid w:val="00F93978"/>
    <w:rsid w:val="00F93A04"/>
    <w:rsid w:val="00F93B0E"/>
    <w:rsid w:val="00F93B48"/>
    <w:rsid w:val="00F93B6F"/>
    <w:rsid w:val="00F93B86"/>
    <w:rsid w:val="00F93BEC"/>
    <w:rsid w:val="00F93C16"/>
    <w:rsid w:val="00F93C3D"/>
    <w:rsid w:val="00F93C4C"/>
    <w:rsid w:val="00F93C7B"/>
    <w:rsid w:val="00F93CD7"/>
    <w:rsid w:val="00F93CF4"/>
    <w:rsid w:val="00F93DCA"/>
    <w:rsid w:val="00F93DE3"/>
    <w:rsid w:val="00F93E23"/>
    <w:rsid w:val="00F93E6E"/>
    <w:rsid w:val="00F93F14"/>
    <w:rsid w:val="00F93F84"/>
    <w:rsid w:val="00F9406B"/>
    <w:rsid w:val="00F940C5"/>
    <w:rsid w:val="00F94107"/>
    <w:rsid w:val="00F94118"/>
    <w:rsid w:val="00F9419C"/>
    <w:rsid w:val="00F94232"/>
    <w:rsid w:val="00F9423E"/>
    <w:rsid w:val="00F94246"/>
    <w:rsid w:val="00F9435B"/>
    <w:rsid w:val="00F94450"/>
    <w:rsid w:val="00F944D3"/>
    <w:rsid w:val="00F94519"/>
    <w:rsid w:val="00F9454E"/>
    <w:rsid w:val="00F945C5"/>
    <w:rsid w:val="00F9468C"/>
    <w:rsid w:val="00F9479C"/>
    <w:rsid w:val="00F947A8"/>
    <w:rsid w:val="00F947AA"/>
    <w:rsid w:val="00F94842"/>
    <w:rsid w:val="00F9494E"/>
    <w:rsid w:val="00F9496B"/>
    <w:rsid w:val="00F949D0"/>
    <w:rsid w:val="00F949D1"/>
    <w:rsid w:val="00F949F2"/>
    <w:rsid w:val="00F94A08"/>
    <w:rsid w:val="00F94A2E"/>
    <w:rsid w:val="00F94BB4"/>
    <w:rsid w:val="00F94BB6"/>
    <w:rsid w:val="00F94C06"/>
    <w:rsid w:val="00F94D6D"/>
    <w:rsid w:val="00F94DA0"/>
    <w:rsid w:val="00F94E30"/>
    <w:rsid w:val="00F94F07"/>
    <w:rsid w:val="00F94F94"/>
    <w:rsid w:val="00F94FA9"/>
    <w:rsid w:val="00F94FD8"/>
    <w:rsid w:val="00F9507A"/>
    <w:rsid w:val="00F95085"/>
    <w:rsid w:val="00F9519D"/>
    <w:rsid w:val="00F951A6"/>
    <w:rsid w:val="00F951C7"/>
    <w:rsid w:val="00F9520A"/>
    <w:rsid w:val="00F9526B"/>
    <w:rsid w:val="00F952B9"/>
    <w:rsid w:val="00F952CF"/>
    <w:rsid w:val="00F9530B"/>
    <w:rsid w:val="00F95352"/>
    <w:rsid w:val="00F9537C"/>
    <w:rsid w:val="00F95399"/>
    <w:rsid w:val="00F953EB"/>
    <w:rsid w:val="00F95469"/>
    <w:rsid w:val="00F954BF"/>
    <w:rsid w:val="00F9555C"/>
    <w:rsid w:val="00F95578"/>
    <w:rsid w:val="00F95579"/>
    <w:rsid w:val="00F95584"/>
    <w:rsid w:val="00F957B5"/>
    <w:rsid w:val="00F957EE"/>
    <w:rsid w:val="00F95887"/>
    <w:rsid w:val="00F95895"/>
    <w:rsid w:val="00F958BD"/>
    <w:rsid w:val="00F958D7"/>
    <w:rsid w:val="00F95916"/>
    <w:rsid w:val="00F959E0"/>
    <w:rsid w:val="00F95A2E"/>
    <w:rsid w:val="00F95B23"/>
    <w:rsid w:val="00F95B83"/>
    <w:rsid w:val="00F95C67"/>
    <w:rsid w:val="00F95CE5"/>
    <w:rsid w:val="00F95CFF"/>
    <w:rsid w:val="00F95D7A"/>
    <w:rsid w:val="00F95E3B"/>
    <w:rsid w:val="00F95EBF"/>
    <w:rsid w:val="00F95F12"/>
    <w:rsid w:val="00F95F54"/>
    <w:rsid w:val="00F95FA1"/>
    <w:rsid w:val="00F95FCC"/>
    <w:rsid w:val="00F95FCE"/>
    <w:rsid w:val="00F96065"/>
    <w:rsid w:val="00F9608C"/>
    <w:rsid w:val="00F9614C"/>
    <w:rsid w:val="00F96165"/>
    <w:rsid w:val="00F96172"/>
    <w:rsid w:val="00F961D9"/>
    <w:rsid w:val="00F961E8"/>
    <w:rsid w:val="00F9629A"/>
    <w:rsid w:val="00F9629B"/>
    <w:rsid w:val="00F962C1"/>
    <w:rsid w:val="00F9633D"/>
    <w:rsid w:val="00F9640A"/>
    <w:rsid w:val="00F9644D"/>
    <w:rsid w:val="00F9645F"/>
    <w:rsid w:val="00F9649E"/>
    <w:rsid w:val="00F9664E"/>
    <w:rsid w:val="00F96688"/>
    <w:rsid w:val="00F96768"/>
    <w:rsid w:val="00F9677A"/>
    <w:rsid w:val="00F967B8"/>
    <w:rsid w:val="00F967C9"/>
    <w:rsid w:val="00F9681C"/>
    <w:rsid w:val="00F9695A"/>
    <w:rsid w:val="00F9698D"/>
    <w:rsid w:val="00F9699B"/>
    <w:rsid w:val="00F969A9"/>
    <w:rsid w:val="00F969BD"/>
    <w:rsid w:val="00F96A05"/>
    <w:rsid w:val="00F96A8C"/>
    <w:rsid w:val="00F96B16"/>
    <w:rsid w:val="00F96B33"/>
    <w:rsid w:val="00F96B69"/>
    <w:rsid w:val="00F96C0F"/>
    <w:rsid w:val="00F96C29"/>
    <w:rsid w:val="00F96C47"/>
    <w:rsid w:val="00F96D57"/>
    <w:rsid w:val="00F96D61"/>
    <w:rsid w:val="00F96D86"/>
    <w:rsid w:val="00F96D97"/>
    <w:rsid w:val="00F96EDA"/>
    <w:rsid w:val="00F96F77"/>
    <w:rsid w:val="00F96FC7"/>
    <w:rsid w:val="00F9705F"/>
    <w:rsid w:val="00F97077"/>
    <w:rsid w:val="00F971E6"/>
    <w:rsid w:val="00F9723A"/>
    <w:rsid w:val="00F97248"/>
    <w:rsid w:val="00F9725B"/>
    <w:rsid w:val="00F972A2"/>
    <w:rsid w:val="00F972C9"/>
    <w:rsid w:val="00F9731D"/>
    <w:rsid w:val="00F9732B"/>
    <w:rsid w:val="00F97332"/>
    <w:rsid w:val="00F97333"/>
    <w:rsid w:val="00F973E4"/>
    <w:rsid w:val="00F973F0"/>
    <w:rsid w:val="00F97487"/>
    <w:rsid w:val="00F974C9"/>
    <w:rsid w:val="00F97526"/>
    <w:rsid w:val="00F97555"/>
    <w:rsid w:val="00F976D6"/>
    <w:rsid w:val="00F97730"/>
    <w:rsid w:val="00F97826"/>
    <w:rsid w:val="00F9785E"/>
    <w:rsid w:val="00F978B9"/>
    <w:rsid w:val="00F978C0"/>
    <w:rsid w:val="00F97925"/>
    <w:rsid w:val="00F97928"/>
    <w:rsid w:val="00F97A24"/>
    <w:rsid w:val="00F97A3A"/>
    <w:rsid w:val="00F97A8B"/>
    <w:rsid w:val="00F97AC6"/>
    <w:rsid w:val="00F97AE8"/>
    <w:rsid w:val="00F97C38"/>
    <w:rsid w:val="00F97D2F"/>
    <w:rsid w:val="00F97D44"/>
    <w:rsid w:val="00F97D8A"/>
    <w:rsid w:val="00F97DCE"/>
    <w:rsid w:val="00F97E0C"/>
    <w:rsid w:val="00F97E0D"/>
    <w:rsid w:val="00F97E7A"/>
    <w:rsid w:val="00F97E97"/>
    <w:rsid w:val="00F97EE6"/>
    <w:rsid w:val="00F97F15"/>
    <w:rsid w:val="00F97F7A"/>
    <w:rsid w:val="00F97F8F"/>
    <w:rsid w:val="00F97FAE"/>
    <w:rsid w:val="00F97FCE"/>
    <w:rsid w:val="00FA002C"/>
    <w:rsid w:val="00FA0034"/>
    <w:rsid w:val="00FA00AC"/>
    <w:rsid w:val="00FA010D"/>
    <w:rsid w:val="00FA0120"/>
    <w:rsid w:val="00FA0147"/>
    <w:rsid w:val="00FA018E"/>
    <w:rsid w:val="00FA0295"/>
    <w:rsid w:val="00FA0359"/>
    <w:rsid w:val="00FA04DE"/>
    <w:rsid w:val="00FA052C"/>
    <w:rsid w:val="00FA0605"/>
    <w:rsid w:val="00FA061B"/>
    <w:rsid w:val="00FA062F"/>
    <w:rsid w:val="00FA06A0"/>
    <w:rsid w:val="00FA06B1"/>
    <w:rsid w:val="00FA06CD"/>
    <w:rsid w:val="00FA0735"/>
    <w:rsid w:val="00FA0793"/>
    <w:rsid w:val="00FA07DD"/>
    <w:rsid w:val="00FA0808"/>
    <w:rsid w:val="00FA08BD"/>
    <w:rsid w:val="00FA0905"/>
    <w:rsid w:val="00FA09A0"/>
    <w:rsid w:val="00FA0A42"/>
    <w:rsid w:val="00FA0AA2"/>
    <w:rsid w:val="00FA0AB1"/>
    <w:rsid w:val="00FA0AD7"/>
    <w:rsid w:val="00FA0B48"/>
    <w:rsid w:val="00FA0CC4"/>
    <w:rsid w:val="00FA0CD1"/>
    <w:rsid w:val="00FA0CDC"/>
    <w:rsid w:val="00FA0DB7"/>
    <w:rsid w:val="00FA0DBE"/>
    <w:rsid w:val="00FA0E00"/>
    <w:rsid w:val="00FA0E06"/>
    <w:rsid w:val="00FA0E29"/>
    <w:rsid w:val="00FA0E55"/>
    <w:rsid w:val="00FA0F47"/>
    <w:rsid w:val="00FA0FF6"/>
    <w:rsid w:val="00FA1021"/>
    <w:rsid w:val="00FA103A"/>
    <w:rsid w:val="00FA1049"/>
    <w:rsid w:val="00FA10C1"/>
    <w:rsid w:val="00FA10F2"/>
    <w:rsid w:val="00FA112B"/>
    <w:rsid w:val="00FA1164"/>
    <w:rsid w:val="00FA118C"/>
    <w:rsid w:val="00FA11A7"/>
    <w:rsid w:val="00FA1266"/>
    <w:rsid w:val="00FA127E"/>
    <w:rsid w:val="00FA12E9"/>
    <w:rsid w:val="00FA1344"/>
    <w:rsid w:val="00FA13F0"/>
    <w:rsid w:val="00FA13FE"/>
    <w:rsid w:val="00FA144A"/>
    <w:rsid w:val="00FA14C1"/>
    <w:rsid w:val="00FA14F8"/>
    <w:rsid w:val="00FA1507"/>
    <w:rsid w:val="00FA157A"/>
    <w:rsid w:val="00FA1598"/>
    <w:rsid w:val="00FA15D0"/>
    <w:rsid w:val="00FA17D2"/>
    <w:rsid w:val="00FA1811"/>
    <w:rsid w:val="00FA18D3"/>
    <w:rsid w:val="00FA1954"/>
    <w:rsid w:val="00FA1A2E"/>
    <w:rsid w:val="00FA1B17"/>
    <w:rsid w:val="00FA1B6D"/>
    <w:rsid w:val="00FA1B9A"/>
    <w:rsid w:val="00FA1BB2"/>
    <w:rsid w:val="00FA1C8A"/>
    <w:rsid w:val="00FA1CAC"/>
    <w:rsid w:val="00FA1DCB"/>
    <w:rsid w:val="00FA1DF8"/>
    <w:rsid w:val="00FA1EA5"/>
    <w:rsid w:val="00FA1EA8"/>
    <w:rsid w:val="00FA1EAA"/>
    <w:rsid w:val="00FA20E0"/>
    <w:rsid w:val="00FA21B5"/>
    <w:rsid w:val="00FA21DB"/>
    <w:rsid w:val="00FA21F1"/>
    <w:rsid w:val="00FA225C"/>
    <w:rsid w:val="00FA22C4"/>
    <w:rsid w:val="00FA22E8"/>
    <w:rsid w:val="00FA23B4"/>
    <w:rsid w:val="00FA2418"/>
    <w:rsid w:val="00FA241D"/>
    <w:rsid w:val="00FA2450"/>
    <w:rsid w:val="00FA24B0"/>
    <w:rsid w:val="00FA24BD"/>
    <w:rsid w:val="00FA24DB"/>
    <w:rsid w:val="00FA2507"/>
    <w:rsid w:val="00FA2517"/>
    <w:rsid w:val="00FA25A2"/>
    <w:rsid w:val="00FA25B9"/>
    <w:rsid w:val="00FA26B5"/>
    <w:rsid w:val="00FA2705"/>
    <w:rsid w:val="00FA275E"/>
    <w:rsid w:val="00FA285F"/>
    <w:rsid w:val="00FA2884"/>
    <w:rsid w:val="00FA2945"/>
    <w:rsid w:val="00FA2946"/>
    <w:rsid w:val="00FA29EE"/>
    <w:rsid w:val="00FA2A09"/>
    <w:rsid w:val="00FA2A16"/>
    <w:rsid w:val="00FA2A3C"/>
    <w:rsid w:val="00FA2A43"/>
    <w:rsid w:val="00FA2A44"/>
    <w:rsid w:val="00FA2AB7"/>
    <w:rsid w:val="00FA2AE9"/>
    <w:rsid w:val="00FA2B5D"/>
    <w:rsid w:val="00FA2B84"/>
    <w:rsid w:val="00FA2C01"/>
    <w:rsid w:val="00FA2C32"/>
    <w:rsid w:val="00FA2D20"/>
    <w:rsid w:val="00FA2D7E"/>
    <w:rsid w:val="00FA2DBA"/>
    <w:rsid w:val="00FA2DF0"/>
    <w:rsid w:val="00FA2DF2"/>
    <w:rsid w:val="00FA2E47"/>
    <w:rsid w:val="00FA2E79"/>
    <w:rsid w:val="00FA2EAA"/>
    <w:rsid w:val="00FA2F83"/>
    <w:rsid w:val="00FA307B"/>
    <w:rsid w:val="00FA320C"/>
    <w:rsid w:val="00FA3255"/>
    <w:rsid w:val="00FA327A"/>
    <w:rsid w:val="00FA329E"/>
    <w:rsid w:val="00FA3351"/>
    <w:rsid w:val="00FA3376"/>
    <w:rsid w:val="00FA33C6"/>
    <w:rsid w:val="00FA3400"/>
    <w:rsid w:val="00FA3401"/>
    <w:rsid w:val="00FA340B"/>
    <w:rsid w:val="00FA3495"/>
    <w:rsid w:val="00FA350C"/>
    <w:rsid w:val="00FA358B"/>
    <w:rsid w:val="00FA35F2"/>
    <w:rsid w:val="00FA3625"/>
    <w:rsid w:val="00FA36C0"/>
    <w:rsid w:val="00FA36CD"/>
    <w:rsid w:val="00FA3732"/>
    <w:rsid w:val="00FA3779"/>
    <w:rsid w:val="00FA37A8"/>
    <w:rsid w:val="00FA37AF"/>
    <w:rsid w:val="00FA37B8"/>
    <w:rsid w:val="00FA3A0B"/>
    <w:rsid w:val="00FA3ADE"/>
    <w:rsid w:val="00FA3AE4"/>
    <w:rsid w:val="00FA3B01"/>
    <w:rsid w:val="00FA3B5F"/>
    <w:rsid w:val="00FA3BB6"/>
    <w:rsid w:val="00FA3BEC"/>
    <w:rsid w:val="00FA3C1D"/>
    <w:rsid w:val="00FA3CDF"/>
    <w:rsid w:val="00FA3CF1"/>
    <w:rsid w:val="00FA3DC2"/>
    <w:rsid w:val="00FA3F4C"/>
    <w:rsid w:val="00FA4006"/>
    <w:rsid w:val="00FA40C1"/>
    <w:rsid w:val="00FA4177"/>
    <w:rsid w:val="00FA41CF"/>
    <w:rsid w:val="00FA4351"/>
    <w:rsid w:val="00FA43AE"/>
    <w:rsid w:val="00FA43B9"/>
    <w:rsid w:val="00FA4403"/>
    <w:rsid w:val="00FA4463"/>
    <w:rsid w:val="00FA44B9"/>
    <w:rsid w:val="00FA451D"/>
    <w:rsid w:val="00FA4539"/>
    <w:rsid w:val="00FA454F"/>
    <w:rsid w:val="00FA4570"/>
    <w:rsid w:val="00FA45F2"/>
    <w:rsid w:val="00FA4614"/>
    <w:rsid w:val="00FA4652"/>
    <w:rsid w:val="00FA47C8"/>
    <w:rsid w:val="00FA47DC"/>
    <w:rsid w:val="00FA47EA"/>
    <w:rsid w:val="00FA48B2"/>
    <w:rsid w:val="00FA48FD"/>
    <w:rsid w:val="00FA4950"/>
    <w:rsid w:val="00FA49BF"/>
    <w:rsid w:val="00FA4A00"/>
    <w:rsid w:val="00FA4B28"/>
    <w:rsid w:val="00FA4B59"/>
    <w:rsid w:val="00FA4B87"/>
    <w:rsid w:val="00FA4C2A"/>
    <w:rsid w:val="00FA4C32"/>
    <w:rsid w:val="00FA4C33"/>
    <w:rsid w:val="00FA4C50"/>
    <w:rsid w:val="00FA4D0E"/>
    <w:rsid w:val="00FA4D64"/>
    <w:rsid w:val="00FA4D8F"/>
    <w:rsid w:val="00FA4DB6"/>
    <w:rsid w:val="00FA4DBC"/>
    <w:rsid w:val="00FA4E8F"/>
    <w:rsid w:val="00FA4EA1"/>
    <w:rsid w:val="00FA4EB7"/>
    <w:rsid w:val="00FA4ED6"/>
    <w:rsid w:val="00FA4EF4"/>
    <w:rsid w:val="00FA4F2E"/>
    <w:rsid w:val="00FA4F9F"/>
    <w:rsid w:val="00FA5137"/>
    <w:rsid w:val="00FA5195"/>
    <w:rsid w:val="00FA5270"/>
    <w:rsid w:val="00FA5286"/>
    <w:rsid w:val="00FA52B3"/>
    <w:rsid w:val="00FA52C2"/>
    <w:rsid w:val="00FA52E5"/>
    <w:rsid w:val="00FA5351"/>
    <w:rsid w:val="00FA5416"/>
    <w:rsid w:val="00FA5445"/>
    <w:rsid w:val="00FA5470"/>
    <w:rsid w:val="00FA54DA"/>
    <w:rsid w:val="00FA54EB"/>
    <w:rsid w:val="00FA5517"/>
    <w:rsid w:val="00FA5533"/>
    <w:rsid w:val="00FA5565"/>
    <w:rsid w:val="00FA55F1"/>
    <w:rsid w:val="00FA568B"/>
    <w:rsid w:val="00FA56B4"/>
    <w:rsid w:val="00FA5712"/>
    <w:rsid w:val="00FA5727"/>
    <w:rsid w:val="00FA574A"/>
    <w:rsid w:val="00FA5765"/>
    <w:rsid w:val="00FA5766"/>
    <w:rsid w:val="00FA5852"/>
    <w:rsid w:val="00FA5881"/>
    <w:rsid w:val="00FA58B1"/>
    <w:rsid w:val="00FA599D"/>
    <w:rsid w:val="00FA59E8"/>
    <w:rsid w:val="00FA5A05"/>
    <w:rsid w:val="00FA5A3B"/>
    <w:rsid w:val="00FA5B51"/>
    <w:rsid w:val="00FA5D2A"/>
    <w:rsid w:val="00FA5ECF"/>
    <w:rsid w:val="00FA5F12"/>
    <w:rsid w:val="00FA5F49"/>
    <w:rsid w:val="00FA5FDC"/>
    <w:rsid w:val="00FA611E"/>
    <w:rsid w:val="00FA614C"/>
    <w:rsid w:val="00FA6174"/>
    <w:rsid w:val="00FA6261"/>
    <w:rsid w:val="00FA6292"/>
    <w:rsid w:val="00FA62E6"/>
    <w:rsid w:val="00FA634D"/>
    <w:rsid w:val="00FA6588"/>
    <w:rsid w:val="00FA65ED"/>
    <w:rsid w:val="00FA662C"/>
    <w:rsid w:val="00FA6687"/>
    <w:rsid w:val="00FA6782"/>
    <w:rsid w:val="00FA6908"/>
    <w:rsid w:val="00FA693E"/>
    <w:rsid w:val="00FA6A30"/>
    <w:rsid w:val="00FA6A7B"/>
    <w:rsid w:val="00FA6A9C"/>
    <w:rsid w:val="00FA6B66"/>
    <w:rsid w:val="00FA6CDF"/>
    <w:rsid w:val="00FA6CF4"/>
    <w:rsid w:val="00FA6D07"/>
    <w:rsid w:val="00FA6D2A"/>
    <w:rsid w:val="00FA6D62"/>
    <w:rsid w:val="00FA6DFD"/>
    <w:rsid w:val="00FA6E41"/>
    <w:rsid w:val="00FA6EAC"/>
    <w:rsid w:val="00FA6EC4"/>
    <w:rsid w:val="00FA6F0D"/>
    <w:rsid w:val="00FA6F21"/>
    <w:rsid w:val="00FA6F2F"/>
    <w:rsid w:val="00FA704B"/>
    <w:rsid w:val="00FA7074"/>
    <w:rsid w:val="00FA70DF"/>
    <w:rsid w:val="00FA70F9"/>
    <w:rsid w:val="00FA718B"/>
    <w:rsid w:val="00FA71DF"/>
    <w:rsid w:val="00FA723D"/>
    <w:rsid w:val="00FA7269"/>
    <w:rsid w:val="00FA72A9"/>
    <w:rsid w:val="00FA72D2"/>
    <w:rsid w:val="00FA7477"/>
    <w:rsid w:val="00FA74D8"/>
    <w:rsid w:val="00FA751D"/>
    <w:rsid w:val="00FA751E"/>
    <w:rsid w:val="00FA75B9"/>
    <w:rsid w:val="00FA7638"/>
    <w:rsid w:val="00FA7685"/>
    <w:rsid w:val="00FA7689"/>
    <w:rsid w:val="00FA76AA"/>
    <w:rsid w:val="00FA76BC"/>
    <w:rsid w:val="00FA76C2"/>
    <w:rsid w:val="00FA7721"/>
    <w:rsid w:val="00FA7756"/>
    <w:rsid w:val="00FA7775"/>
    <w:rsid w:val="00FA7777"/>
    <w:rsid w:val="00FA7783"/>
    <w:rsid w:val="00FA7819"/>
    <w:rsid w:val="00FA7858"/>
    <w:rsid w:val="00FA79E9"/>
    <w:rsid w:val="00FA7A22"/>
    <w:rsid w:val="00FA7A61"/>
    <w:rsid w:val="00FA7A62"/>
    <w:rsid w:val="00FA7A8B"/>
    <w:rsid w:val="00FA7B20"/>
    <w:rsid w:val="00FA7BAE"/>
    <w:rsid w:val="00FA7BB3"/>
    <w:rsid w:val="00FA7BF3"/>
    <w:rsid w:val="00FA7C62"/>
    <w:rsid w:val="00FA7CC2"/>
    <w:rsid w:val="00FA7D0B"/>
    <w:rsid w:val="00FA7D14"/>
    <w:rsid w:val="00FA7DC9"/>
    <w:rsid w:val="00FA7E17"/>
    <w:rsid w:val="00FA7E31"/>
    <w:rsid w:val="00FA7F12"/>
    <w:rsid w:val="00FB00AC"/>
    <w:rsid w:val="00FB00DC"/>
    <w:rsid w:val="00FB0190"/>
    <w:rsid w:val="00FB0197"/>
    <w:rsid w:val="00FB024C"/>
    <w:rsid w:val="00FB0275"/>
    <w:rsid w:val="00FB029F"/>
    <w:rsid w:val="00FB02DF"/>
    <w:rsid w:val="00FB034B"/>
    <w:rsid w:val="00FB0394"/>
    <w:rsid w:val="00FB03D0"/>
    <w:rsid w:val="00FB046D"/>
    <w:rsid w:val="00FB0485"/>
    <w:rsid w:val="00FB04B2"/>
    <w:rsid w:val="00FB055E"/>
    <w:rsid w:val="00FB0693"/>
    <w:rsid w:val="00FB06B2"/>
    <w:rsid w:val="00FB07EF"/>
    <w:rsid w:val="00FB087D"/>
    <w:rsid w:val="00FB089B"/>
    <w:rsid w:val="00FB0971"/>
    <w:rsid w:val="00FB0A61"/>
    <w:rsid w:val="00FB0AE5"/>
    <w:rsid w:val="00FB0AFB"/>
    <w:rsid w:val="00FB0B91"/>
    <w:rsid w:val="00FB0BE5"/>
    <w:rsid w:val="00FB0BF6"/>
    <w:rsid w:val="00FB0C37"/>
    <w:rsid w:val="00FB0C85"/>
    <w:rsid w:val="00FB0E0E"/>
    <w:rsid w:val="00FB0E2E"/>
    <w:rsid w:val="00FB0E36"/>
    <w:rsid w:val="00FB0E66"/>
    <w:rsid w:val="00FB0E78"/>
    <w:rsid w:val="00FB0ED4"/>
    <w:rsid w:val="00FB0F55"/>
    <w:rsid w:val="00FB0F62"/>
    <w:rsid w:val="00FB0F9B"/>
    <w:rsid w:val="00FB0FBF"/>
    <w:rsid w:val="00FB102F"/>
    <w:rsid w:val="00FB10D4"/>
    <w:rsid w:val="00FB11B9"/>
    <w:rsid w:val="00FB11CC"/>
    <w:rsid w:val="00FB1232"/>
    <w:rsid w:val="00FB1250"/>
    <w:rsid w:val="00FB12E9"/>
    <w:rsid w:val="00FB1325"/>
    <w:rsid w:val="00FB135E"/>
    <w:rsid w:val="00FB13BA"/>
    <w:rsid w:val="00FB13CE"/>
    <w:rsid w:val="00FB13EA"/>
    <w:rsid w:val="00FB13FC"/>
    <w:rsid w:val="00FB14EF"/>
    <w:rsid w:val="00FB151C"/>
    <w:rsid w:val="00FB165D"/>
    <w:rsid w:val="00FB16CE"/>
    <w:rsid w:val="00FB1795"/>
    <w:rsid w:val="00FB1834"/>
    <w:rsid w:val="00FB1880"/>
    <w:rsid w:val="00FB1890"/>
    <w:rsid w:val="00FB18FD"/>
    <w:rsid w:val="00FB1948"/>
    <w:rsid w:val="00FB19C0"/>
    <w:rsid w:val="00FB19C8"/>
    <w:rsid w:val="00FB1ABC"/>
    <w:rsid w:val="00FB1ABE"/>
    <w:rsid w:val="00FB1AE4"/>
    <w:rsid w:val="00FB1AFC"/>
    <w:rsid w:val="00FB1BB9"/>
    <w:rsid w:val="00FB1BC6"/>
    <w:rsid w:val="00FB1C3E"/>
    <w:rsid w:val="00FB1C52"/>
    <w:rsid w:val="00FB1D17"/>
    <w:rsid w:val="00FB1DBE"/>
    <w:rsid w:val="00FB1DE9"/>
    <w:rsid w:val="00FB1E15"/>
    <w:rsid w:val="00FB1EEB"/>
    <w:rsid w:val="00FB1F0E"/>
    <w:rsid w:val="00FB1F1C"/>
    <w:rsid w:val="00FB1F6D"/>
    <w:rsid w:val="00FB2011"/>
    <w:rsid w:val="00FB2056"/>
    <w:rsid w:val="00FB207C"/>
    <w:rsid w:val="00FB20C3"/>
    <w:rsid w:val="00FB2149"/>
    <w:rsid w:val="00FB2165"/>
    <w:rsid w:val="00FB2196"/>
    <w:rsid w:val="00FB22AD"/>
    <w:rsid w:val="00FB22F6"/>
    <w:rsid w:val="00FB2352"/>
    <w:rsid w:val="00FB23E4"/>
    <w:rsid w:val="00FB2446"/>
    <w:rsid w:val="00FB246B"/>
    <w:rsid w:val="00FB24EC"/>
    <w:rsid w:val="00FB2514"/>
    <w:rsid w:val="00FB262A"/>
    <w:rsid w:val="00FB265C"/>
    <w:rsid w:val="00FB2666"/>
    <w:rsid w:val="00FB26E6"/>
    <w:rsid w:val="00FB2762"/>
    <w:rsid w:val="00FB27A9"/>
    <w:rsid w:val="00FB2860"/>
    <w:rsid w:val="00FB289F"/>
    <w:rsid w:val="00FB28A5"/>
    <w:rsid w:val="00FB290A"/>
    <w:rsid w:val="00FB2AB7"/>
    <w:rsid w:val="00FB2AED"/>
    <w:rsid w:val="00FB2B0C"/>
    <w:rsid w:val="00FB2C08"/>
    <w:rsid w:val="00FB2C09"/>
    <w:rsid w:val="00FB2C33"/>
    <w:rsid w:val="00FB2C4F"/>
    <w:rsid w:val="00FB2C5A"/>
    <w:rsid w:val="00FB2C9E"/>
    <w:rsid w:val="00FB2D1D"/>
    <w:rsid w:val="00FB2D33"/>
    <w:rsid w:val="00FB2D5C"/>
    <w:rsid w:val="00FB2E29"/>
    <w:rsid w:val="00FB2F97"/>
    <w:rsid w:val="00FB2FEC"/>
    <w:rsid w:val="00FB3020"/>
    <w:rsid w:val="00FB3029"/>
    <w:rsid w:val="00FB3059"/>
    <w:rsid w:val="00FB305E"/>
    <w:rsid w:val="00FB3148"/>
    <w:rsid w:val="00FB32D3"/>
    <w:rsid w:val="00FB32F7"/>
    <w:rsid w:val="00FB33B0"/>
    <w:rsid w:val="00FB34B0"/>
    <w:rsid w:val="00FB350F"/>
    <w:rsid w:val="00FB3532"/>
    <w:rsid w:val="00FB35CC"/>
    <w:rsid w:val="00FB3747"/>
    <w:rsid w:val="00FB37F5"/>
    <w:rsid w:val="00FB3844"/>
    <w:rsid w:val="00FB3940"/>
    <w:rsid w:val="00FB397A"/>
    <w:rsid w:val="00FB39D0"/>
    <w:rsid w:val="00FB3AF1"/>
    <w:rsid w:val="00FB3B48"/>
    <w:rsid w:val="00FB3B73"/>
    <w:rsid w:val="00FB3C47"/>
    <w:rsid w:val="00FB3D9C"/>
    <w:rsid w:val="00FB3DDC"/>
    <w:rsid w:val="00FB3DE6"/>
    <w:rsid w:val="00FB3E3C"/>
    <w:rsid w:val="00FB3E43"/>
    <w:rsid w:val="00FB3E74"/>
    <w:rsid w:val="00FB3E9C"/>
    <w:rsid w:val="00FB3F28"/>
    <w:rsid w:val="00FB3FEF"/>
    <w:rsid w:val="00FB400B"/>
    <w:rsid w:val="00FB401A"/>
    <w:rsid w:val="00FB409C"/>
    <w:rsid w:val="00FB4172"/>
    <w:rsid w:val="00FB41AF"/>
    <w:rsid w:val="00FB41C6"/>
    <w:rsid w:val="00FB423E"/>
    <w:rsid w:val="00FB42AD"/>
    <w:rsid w:val="00FB42E3"/>
    <w:rsid w:val="00FB4396"/>
    <w:rsid w:val="00FB43D6"/>
    <w:rsid w:val="00FB4464"/>
    <w:rsid w:val="00FB45D4"/>
    <w:rsid w:val="00FB45F6"/>
    <w:rsid w:val="00FB4615"/>
    <w:rsid w:val="00FB4633"/>
    <w:rsid w:val="00FB4654"/>
    <w:rsid w:val="00FB46D9"/>
    <w:rsid w:val="00FB4742"/>
    <w:rsid w:val="00FB478F"/>
    <w:rsid w:val="00FB47B0"/>
    <w:rsid w:val="00FB489D"/>
    <w:rsid w:val="00FB48D6"/>
    <w:rsid w:val="00FB4987"/>
    <w:rsid w:val="00FB49FB"/>
    <w:rsid w:val="00FB4ABB"/>
    <w:rsid w:val="00FB4B69"/>
    <w:rsid w:val="00FB4B6C"/>
    <w:rsid w:val="00FB4BC1"/>
    <w:rsid w:val="00FB4BC7"/>
    <w:rsid w:val="00FB4BFC"/>
    <w:rsid w:val="00FB4C17"/>
    <w:rsid w:val="00FB4C38"/>
    <w:rsid w:val="00FB4C59"/>
    <w:rsid w:val="00FB4C9E"/>
    <w:rsid w:val="00FB4DCF"/>
    <w:rsid w:val="00FB4DF8"/>
    <w:rsid w:val="00FB4E11"/>
    <w:rsid w:val="00FB4E5F"/>
    <w:rsid w:val="00FB4E6D"/>
    <w:rsid w:val="00FB4EC3"/>
    <w:rsid w:val="00FB4EEA"/>
    <w:rsid w:val="00FB4F22"/>
    <w:rsid w:val="00FB4FBD"/>
    <w:rsid w:val="00FB5055"/>
    <w:rsid w:val="00FB519F"/>
    <w:rsid w:val="00FB51CF"/>
    <w:rsid w:val="00FB5216"/>
    <w:rsid w:val="00FB5304"/>
    <w:rsid w:val="00FB53AA"/>
    <w:rsid w:val="00FB54A0"/>
    <w:rsid w:val="00FB5569"/>
    <w:rsid w:val="00FB55B6"/>
    <w:rsid w:val="00FB569F"/>
    <w:rsid w:val="00FB56AC"/>
    <w:rsid w:val="00FB56C1"/>
    <w:rsid w:val="00FB56CB"/>
    <w:rsid w:val="00FB56D9"/>
    <w:rsid w:val="00FB577D"/>
    <w:rsid w:val="00FB5820"/>
    <w:rsid w:val="00FB583A"/>
    <w:rsid w:val="00FB588D"/>
    <w:rsid w:val="00FB592F"/>
    <w:rsid w:val="00FB5940"/>
    <w:rsid w:val="00FB5AF9"/>
    <w:rsid w:val="00FB5B39"/>
    <w:rsid w:val="00FB5CE9"/>
    <w:rsid w:val="00FB5D66"/>
    <w:rsid w:val="00FB5DE6"/>
    <w:rsid w:val="00FB5F83"/>
    <w:rsid w:val="00FB5FF2"/>
    <w:rsid w:val="00FB61B1"/>
    <w:rsid w:val="00FB61FD"/>
    <w:rsid w:val="00FB6267"/>
    <w:rsid w:val="00FB64FE"/>
    <w:rsid w:val="00FB660B"/>
    <w:rsid w:val="00FB664D"/>
    <w:rsid w:val="00FB66F8"/>
    <w:rsid w:val="00FB6768"/>
    <w:rsid w:val="00FB6783"/>
    <w:rsid w:val="00FB67E5"/>
    <w:rsid w:val="00FB6801"/>
    <w:rsid w:val="00FB6810"/>
    <w:rsid w:val="00FB685B"/>
    <w:rsid w:val="00FB6868"/>
    <w:rsid w:val="00FB690D"/>
    <w:rsid w:val="00FB6AED"/>
    <w:rsid w:val="00FB6B40"/>
    <w:rsid w:val="00FB6C16"/>
    <w:rsid w:val="00FB6C1D"/>
    <w:rsid w:val="00FB6DA7"/>
    <w:rsid w:val="00FB6DE8"/>
    <w:rsid w:val="00FB6E06"/>
    <w:rsid w:val="00FB6E47"/>
    <w:rsid w:val="00FB6E88"/>
    <w:rsid w:val="00FB6F58"/>
    <w:rsid w:val="00FB6F63"/>
    <w:rsid w:val="00FB6F8E"/>
    <w:rsid w:val="00FB6FF7"/>
    <w:rsid w:val="00FB708E"/>
    <w:rsid w:val="00FB7109"/>
    <w:rsid w:val="00FB714B"/>
    <w:rsid w:val="00FB716D"/>
    <w:rsid w:val="00FB7175"/>
    <w:rsid w:val="00FB717F"/>
    <w:rsid w:val="00FB7278"/>
    <w:rsid w:val="00FB72D3"/>
    <w:rsid w:val="00FB7343"/>
    <w:rsid w:val="00FB73DA"/>
    <w:rsid w:val="00FB7489"/>
    <w:rsid w:val="00FB7493"/>
    <w:rsid w:val="00FB74F0"/>
    <w:rsid w:val="00FB756C"/>
    <w:rsid w:val="00FB7572"/>
    <w:rsid w:val="00FB7609"/>
    <w:rsid w:val="00FB763F"/>
    <w:rsid w:val="00FB765F"/>
    <w:rsid w:val="00FB7703"/>
    <w:rsid w:val="00FB7731"/>
    <w:rsid w:val="00FB7747"/>
    <w:rsid w:val="00FB7760"/>
    <w:rsid w:val="00FB7762"/>
    <w:rsid w:val="00FB77FE"/>
    <w:rsid w:val="00FB781E"/>
    <w:rsid w:val="00FB79DA"/>
    <w:rsid w:val="00FB7A1B"/>
    <w:rsid w:val="00FB7A2D"/>
    <w:rsid w:val="00FB7A82"/>
    <w:rsid w:val="00FB7AC4"/>
    <w:rsid w:val="00FB7B17"/>
    <w:rsid w:val="00FB7BE3"/>
    <w:rsid w:val="00FB7C1D"/>
    <w:rsid w:val="00FB7C86"/>
    <w:rsid w:val="00FB7C8B"/>
    <w:rsid w:val="00FB7D45"/>
    <w:rsid w:val="00FB7D78"/>
    <w:rsid w:val="00FB7D92"/>
    <w:rsid w:val="00FB7E02"/>
    <w:rsid w:val="00FB7E0A"/>
    <w:rsid w:val="00FB7E24"/>
    <w:rsid w:val="00FB7E6E"/>
    <w:rsid w:val="00FB7EEF"/>
    <w:rsid w:val="00FC0037"/>
    <w:rsid w:val="00FC004C"/>
    <w:rsid w:val="00FC0066"/>
    <w:rsid w:val="00FC00BC"/>
    <w:rsid w:val="00FC01E0"/>
    <w:rsid w:val="00FC0262"/>
    <w:rsid w:val="00FC0282"/>
    <w:rsid w:val="00FC02F9"/>
    <w:rsid w:val="00FC0330"/>
    <w:rsid w:val="00FC0356"/>
    <w:rsid w:val="00FC0410"/>
    <w:rsid w:val="00FC0499"/>
    <w:rsid w:val="00FC0567"/>
    <w:rsid w:val="00FC057F"/>
    <w:rsid w:val="00FC058B"/>
    <w:rsid w:val="00FC0635"/>
    <w:rsid w:val="00FC0641"/>
    <w:rsid w:val="00FC066E"/>
    <w:rsid w:val="00FC07A8"/>
    <w:rsid w:val="00FC083F"/>
    <w:rsid w:val="00FC089D"/>
    <w:rsid w:val="00FC08D1"/>
    <w:rsid w:val="00FC0904"/>
    <w:rsid w:val="00FC091D"/>
    <w:rsid w:val="00FC0933"/>
    <w:rsid w:val="00FC0947"/>
    <w:rsid w:val="00FC09C0"/>
    <w:rsid w:val="00FC09D6"/>
    <w:rsid w:val="00FC0AF9"/>
    <w:rsid w:val="00FC0B24"/>
    <w:rsid w:val="00FC0B3E"/>
    <w:rsid w:val="00FC0B99"/>
    <w:rsid w:val="00FC0BCC"/>
    <w:rsid w:val="00FC0D03"/>
    <w:rsid w:val="00FC0EAE"/>
    <w:rsid w:val="00FC0EDB"/>
    <w:rsid w:val="00FC0EE4"/>
    <w:rsid w:val="00FC1006"/>
    <w:rsid w:val="00FC1111"/>
    <w:rsid w:val="00FC1180"/>
    <w:rsid w:val="00FC11CD"/>
    <w:rsid w:val="00FC11D9"/>
    <w:rsid w:val="00FC1215"/>
    <w:rsid w:val="00FC122D"/>
    <w:rsid w:val="00FC12EC"/>
    <w:rsid w:val="00FC1355"/>
    <w:rsid w:val="00FC1365"/>
    <w:rsid w:val="00FC136B"/>
    <w:rsid w:val="00FC136E"/>
    <w:rsid w:val="00FC137E"/>
    <w:rsid w:val="00FC14DB"/>
    <w:rsid w:val="00FC1513"/>
    <w:rsid w:val="00FC15F1"/>
    <w:rsid w:val="00FC163D"/>
    <w:rsid w:val="00FC166D"/>
    <w:rsid w:val="00FC1788"/>
    <w:rsid w:val="00FC180A"/>
    <w:rsid w:val="00FC18A5"/>
    <w:rsid w:val="00FC18F3"/>
    <w:rsid w:val="00FC1910"/>
    <w:rsid w:val="00FC1923"/>
    <w:rsid w:val="00FC196E"/>
    <w:rsid w:val="00FC19FB"/>
    <w:rsid w:val="00FC1A7B"/>
    <w:rsid w:val="00FC1ACA"/>
    <w:rsid w:val="00FC1B54"/>
    <w:rsid w:val="00FC1C0A"/>
    <w:rsid w:val="00FC1C16"/>
    <w:rsid w:val="00FC1C2C"/>
    <w:rsid w:val="00FC1C74"/>
    <w:rsid w:val="00FC1CF8"/>
    <w:rsid w:val="00FC1D62"/>
    <w:rsid w:val="00FC1E3E"/>
    <w:rsid w:val="00FC1E59"/>
    <w:rsid w:val="00FC1E71"/>
    <w:rsid w:val="00FC1E82"/>
    <w:rsid w:val="00FC1EC4"/>
    <w:rsid w:val="00FC1F29"/>
    <w:rsid w:val="00FC1F6F"/>
    <w:rsid w:val="00FC2012"/>
    <w:rsid w:val="00FC20BE"/>
    <w:rsid w:val="00FC21AE"/>
    <w:rsid w:val="00FC21E8"/>
    <w:rsid w:val="00FC222C"/>
    <w:rsid w:val="00FC2349"/>
    <w:rsid w:val="00FC2396"/>
    <w:rsid w:val="00FC23C5"/>
    <w:rsid w:val="00FC2504"/>
    <w:rsid w:val="00FC2519"/>
    <w:rsid w:val="00FC253D"/>
    <w:rsid w:val="00FC2543"/>
    <w:rsid w:val="00FC254A"/>
    <w:rsid w:val="00FC25BC"/>
    <w:rsid w:val="00FC25E2"/>
    <w:rsid w:val="00FC2631"/>
    <w:rsid w:val="00FC266B"/>
    <w:rsid w:val="00FC27AB"/>
    <w:rsid w:val="00FC27FE"/>
    <w:rsid w:val="00FC2848"/>
    <w:rsid w:val="00FC2867"/>
    <w:rsid w:val="00FC28AA"/>
    <w:rsid w:val="00FC28DA"/>
    <w:rsid w:val="00FC2902"/>
    <w:rsid w:val="00FC2928"/>
    <w:rsid w:val="00FC2961"/>
    <w:rsid w:val="00FC296D"/>
    <w:rsid w:val="00FC299C"/>
    <w:rsid w:val="00FC29AA"/>
    <w:rsid w:val="00FC2A0E"/>
    <w:rsid w:val="00FC2A59"/>
    <w:rsid w:val="00FC2AF3"/>
    <w:rsid w:val="00FC2B8C"/>
    <w:rsid w:val="00FC2BA7"/>
    <w:rsid w:val="00FC2C5D"/>
    <w:rsid w:val="00FC2D27"/>
    <w:rsid w:val="00FC2DA3"/>
    <w:rsid w:val="00FC2DD0"/>
    <w:rsid w:val="00FC2DF5"/>
    <w:rsid w:val="00FC2E95"/>
    <w:rsid w:val="00FC2E9B"/>
    <w:rsid w:val="00FC2E9C"/>
    <w:rsid w:val="00FC2FFD"/>
    <w:rsid w:val="00FC3109"/>
    <w:rsid w:val="00FC310C"/>
    <w:rsid w:val="00FC3131"/>
    <w:rsid w:val="00FC3199"/>
    <w:rsid w:val="00FC31EA"/>
    <w:rsid w:val="00FC3258"/>
    <w:rsid w:val="00FC32E0"/>
    <w:rsid w:val="00FC336A"/>
    <w:rsid w:val="00FC34FC"/>
    <w:rsid w:val="00FC3504"/>
    <w:rsid w:val="00FC3589"/>
    <w:rsid w:val="00FC35CE"/>
    <w:rsid w:val="00FC3688"/>
    <w:rsid w:val="00FC3749"/>
    <w:rsid w:val="00FC37A4"/>
    <w:rsid w:val="00FC37E7"/>
    <w:rsid w:val="00FC3839"/>
    <w:rsid w:val="00FC38A8"/>
    <w:rsid w:val="00FC38EA"/>
    <w:rsid w:val="00FC392E"/>
    <w:rsid w:val="00FC3A49"/>
    <w:rsid w:val="00FC3AB5"/>
    <w:rsid w:val="00FC3B89"/>
    <w:rsid w:val="00FC3BAD"/>
    <w:rsid w:val="00FC3CB2"/>
    <w:rsid w:val="00FC3CD2"/>
    <w:rsid w:val="00FC3CE8"/>
    <w:rsid w:val="00FC3CEB"/>
    <w:rsid w:val="00FC3D28"/>
    <w:rsid w:val="00FC3D75"/>
    <w:rsid w:val="00FC3D81"/>
    <w:rsid w:val="00FC3E3C"/>
    <w:rsid w:val="00FC3E4D"/>
    <w:rsid w:val="00FC3E7F"/>
    <w:rsid w:val="00FC3E82"/>
    <w:rsid w:val="00FC3ED1"/>
    <w:rsid w:val="00FC3F29"/>
    <w:rsid w:val="00FC3F3D"/>
    <w:rsid w:val="00FC3F85"/>
    <w:rsid w:val="00FC4006"/>
    <w:rsid w:val="00FC40BD"/>
    <w:rsid w:val="00FC410D"/>
    <w:rsid w:val="00FC415C"/>
    <w:rsid w:val="00FC41A4"/>
    <w:rsid w:val="00FC41D5"/>
    <w:rsid w:val="00FC4313"/>
    <w:rsid w:val="00FC438F"/>
    <w:rsid w:val="00FC43E4"/>
    <w:rsid w:val="00FC4424"/>
    <w:rsid w:val="00FC443C"/>
    <w:rsid w:val="00FC4442"/>
    <w:rsid w:val="00FC444A"/>
    <w:rsid w:val="00FC44F3"/>
    <w:rsid w:val="00FC45E9"/>
    <w:rsid w:val="00FC46DB"/>
    <w:rsid w:val="00FC46DC"/>
    <w:rsid w:val="00FC4715"/>
    <w:rsid w:val="00FC4734"/>
    <w:rsid w:val="00FC47B7"/>
    <w:rsid w:val="00FC484A"/>
    <w:rsid w:val="00FC487B"/>
    <w:rsid w:val="00FC48E3"/>
    <w:rsid w:val="00FC49BC"/>
    <w:rsid w:val="00FC49F7"/>
    <w:rsid w:val="00FC4A26"/>
    <w:rsid w:val="00FC4A31"/>
    <w:rsid w:val="00FC4A4F"/>
    <w:rsid w:val="00FC4A92"/>
    <w:rsid w:val="00FC4B40"/>
    <w:rsid w:val="00FC4B4C"/>
    <w:rsid w:val="00FC4B6A"/>
    <w:rsid w:val="00FC4C4E"/>
    <w:rsid w:val="00FC4E24"/>
    <w:rsid w:val="00FC4E41"/>
    <w:rsid w:val="00FC4E89"/>
    <w:rsid w:val="00FC4E95"/>
    <w:rsid w:val="00FC4EC5"/>
    <w:rsid w:val="00FC4F34"/>
    <w:rsid w:val="00FC5015"/>
    <w:rsid w:val="00FC501D"/>
    <w:rsid w:val="00FC50C1"/>
    <w:rsid w:val="00FC50E7"/>
    <w:rsid w:val="00FC513A"/>
    <w:rsid w:val="00FC515D"/>
    <w:rsid w:val="00FC5192"/>
    <w:rsid w:val="00FC5236"/>
    <w:rsid w:val="00FC53B4"/>
    <w:rsid w:val="00FC53CF"/>
    <w:rsid w:val="00FC53E6"/>
    <w:rsid w:val="00FC53F3"/>
    <w:rsid w:val="00FC54A9"/>
    <w:rsid w:val="00FC55E4"/>
    <w:rsid w:val="00FC55F8"/>
    <w:rsid w:val="00FC5624"/>
    <w:rsid w:val="00FC56B4"/>
    <w:rsid w:val="00FC56E9"/>
    <w:rsid w:val="00FC5759"/>
    <w:rsid w:val="00FC57D5"/>
    <w:rsid w:val="00FC5867"/>
    <w:rsid w:val="00FC589E"/>
    <w:rsid w:val="00FC58F2"/>
    <w:rsid w:val="00FC5A40"/>
    <w:rsid w:val="00FC5A5B"/>
    <w:rsid w:val="00FC5A5D"/>
    <w:rsid w:val="00FC5A61"/>
    <w:rsid w:val="00FC5AAA"/>
    <w:rsid w:val="00FC5B11"/>
    <w:rsid w:val="00FC5BD2"/>
    <w:rsid w:val="00FC5C3B"/>
    <w:rsid w:val="00FC5CC3"/>
    <w:rsid w:val="00FC5D50"/>
    <w:rsid w:val="00FC5D55"/>
    <w:rsid w:val="00FC5D81"/>
    <w:rsid w:val="00FC5DB5"/>
    <w:rsid w:val="00FC5DD9"/>
    <w:rsid w:val="00FC5DDB"/>
    <w:rsid w:val="00FC5E51"/>
    <w:rsid w:val="00FC5EB5"/>
    <w:rsid w:val="00FC5EBA"/>
    <w:rsid w:val="00FC5ED9"/>
    <w:rsid w:val="00FC5FAB"/>
    <w:rsid w:val="00FC5FCC"/>
    <w:rsid w:val="00FC5FF9"/>
    <w:rsid w:val="00FC6028"/>
    <w:rsid w:val="00FC60A2"/>
    <w:rsid w:val="00FC60AC"/>
    <w:rsid w:val="00FC611A"/>
    <w:rsid w:val="00FC61B2"/>
    <w:rsid w:val="00FC61BB"/>
    <w:rsid w:val="00FC626D"/>
    <w:rsid w:val="00FC6271"/>
    <w:rsid w:val="00FC6284"/>
    <w:rsid w:val="00FC63EE"/>
    <w:rsid w:val="00FC6434"/>
    <w:rsid w:val="00FC64D4"/>
    <w:rsid w:val="00FC6561"/>
    <w:rsid w:val="00FC657E"/>
    <w:rsid w:val="00FC66B1"/>
    <w:rsid w:val="00FC66B2"/>
    <w:rsid w:val="00FC66E3"/>
    <w:rsid w:val="00FC6769"/>
    <w:rsid w:val="00FC6774"/>
    <w:rsid w:val="00FC6775"/>
    <w:rsid w:val="00FC677D"/>
    <w:rsid w:val="00FC69FD"/>
    <w:rsid w:val="00FC6A01"/>
    <w:rsid w:val="00FC6A35"/>
    <w:rsid w:val="00FC6A43"/>
    <w:rsid w:val="00FC6A77"/>
    <w:rsid w:val="00FC6A82"/>
    <w:rsid w:val="00FC6AD9"/>
    <w:rsid w:val="00FC6AE5"/>
    <w:rsid w:val="00FC6B4B"/>
    <w:rsid w:val="00FC6B69"/>
    <w:rsid w:val="00FC6BC2"/>
    <w:rsid w:val="00FC6BDB"/>
    <w:rsid w:val="00FC6C04"/>
    <w:rsid w:val="00FC6C11"/>
    <w:rsid w:val="00FC6C5F"/>
    <w:rsid w:val="00FC6CD9"/>
    <w:rsid w:val="00FC6D09"/>
    <w:rsid w:val="00FC6D22"/>
    <w:rsid w:val="00FC6D2A"/>
    <w:rsid w:val="00FC6D97"/>
    <w:rsid w:val="00FC6E13"/>
    <w:rsid w:val="00FC6E78"/>
    <w:rsid w:val="00FC6EE9"/>
    <w:rsid w:val="00FC6EFD"/>
    <w:rsid w:val="00FC6F07"/>
    <w:rsid w:val="00FC6F60"/>
    <w:rsid w:val="00FC708A"/>
    <w:rsid w:val="00FC7244"/>
    <w:rsid w:val="00FC7263"/>
    <w:rsid w:val="00FC7317"/>
    <w:rsid w:val="00FC737A"/>
    <w:rsid w:val="00FC7388"/>
    <w:rsid w:val="00FC73AD"/>
    <w:rsid w:val="00FC73E2"/>
    <w:rsid w:val="00FC7446"/>
    <w:rsid w:val="00FC747E"/>
    <w:rsid w:val="00FC7512"/>
    <w:rsid w:val="00FC756E"/>
    <w:rsid w:val="00FC7590"/>
    <w:rsid w:val="00FC75E0"/>
    <w:rsid w:val="00FC75FA"/>
    <w:rsid w:val="00FC766C"/>
    <w:rsid w:val="00FC7744"/>
    <w:rsid w:val="00FC7837"/>
    <w:rsid w:val="00FC7982"/>
    <w:rsid w:val="00FC79FD"/>
    <w:rsid w:val="00FC7A31"/>
    <w:rsid w:val="00FC7AF7"/>
    <w:rsid w:val="00FC7B16"/>
    <w:rsid w:val="00FC7B39"/>
    <w:rsid w:val="00FC7BEF"/>
    <w:rsid w:val="00FC7CB8"/>
    <w:rsid w:val="00FC7CC6"/>
    <w:rsid w:val="00FC7CCD"/>
    <w:rsid w:val="00FC7CF1"/>
    <w:rsid w:val="00FC7D53"/>
    <w:rsid w:val="00FC7D84"/>
    <w:rsid w:val="00FC7E61"/>
    <w:rsid w:val="00FC7F26"/>
    <w:rsid w:val="00FD002E"/>
    <w:rsid w:val="00FD01BB"/>
    <w:rsid w:val="00FD01D3"/>
    <w:rsid w:val="00FD02AB"/>
    <w:rsid w:val="00FD02E1"/>
    <w:rsid w:val="00FD03B8"/>
    <w:rsid w:val="00FD049A"/>
    <w:rsid w:val="00FD04FD"/>
    <w:rsid w:val="00FD0532"/>
    <w:rsid w:val="00FD05AB"/>
    <w:rsid w:val="00FD05B2"/>
    <w:rsid w:val="00FD0617"/>
    <w:rsid w:val="00FD0677"/>
    <w:rsid w:val="00FD0683"/>
    <w:rsid w:val="00FD06AB"/>
    <w:rsid w:val="00FD0743"/>
    <w:rsid w:val="00FD0864"/>
    <w:rsid w:val="00FD0870"/>
    <w:rsid w:val="00FD0913"/>
    <w:rsid w:val="00FD09BE"/>
    <w:rsid w:val="00FD09C4"/>
    <w:rsid w:val="00FD0A7A"/>
    <w:rsid w:val="00FD0B1E"/>
    <w:rsid w:val="00FD0B64"/>
    <w:rsid w:val="00FD0B92"/>
    <w:rsid w:val="00FD0BEE"/>
    <w:rsid w:val="00FD0C1D"/>
    <w:rsid w:val="00FD0C50"/>
    <w:rsid w:val="00FD0D2B"/>
    <w:rsid w:val="00FD0E19"/>
    <w:rsid w:val="00FD0E52"/>
    <w:rsid w:val="00FD0E6C"/>
    <w:rsid w:val="00FD0F19"/>
    <w:rsid w:val="00FD0F3C"/>
    <w:rsid w:val="00FD0F68"/>
    <w:rsid w:val="00FD0F77"/>
    <w:rsid w:val="00FD0F7A"/>
    <w:rsid w:val="00FD0F81"/>
    <w:rsid w:val="00FD0F89"/>
    <w:rsid w:val="00FD1053"/>
    <w:rsid w:val="00FD11AF"/>
    <w:rsid w:val="00FD11C8"/>
    <w:rsid w:val="00FD1216"/>
    <w:rsid w:val="00FD1289"/>
    <w:rsid w:val="00FD132F"/>
    <w:rsid w:val="00FD1453"/>
    <w:rsid w:val="00FD1476"/>
    <w:rsid w:val="00FD14BE"/>
    <w:rsid w:val="00FD150F"/>
    <w:rsid w:val="00FD1536"/>
    <w:rsid w:val="00FD1555"/>
    <w:rsid w:val="00FD17BC"/>
    <w:rsid w:val="00FD17FA"/>
    <w:rsid w:val="00FD18DA"/>
    <w:rsid w:val="00FD18F4"/>
    <w:rsid w:val="00FD1948"/>
    <w:rsid w:val="00FD19EB"/>
    <w:rsid w:val="00FD1A5A"/>
    <w:rsid w:val="00FD1A9A"/>
    <w:rsid w:val="00FD1B84"/>
    <w:rsid w:val="00FD1BB8"/>
    <w:rsid w:val="00FD1C6F"/>
    <w:rsid w:val="00FD1CCC"/>
    <w:rsid w:val="00FD1CF1"/>
    <w:rsid w:val="00FD1DFB"/>
    <w:rsid w:val="00FD1E4F"/>
    <w:rsid w:val="00FD1E9C"/>
    <w:rsid w:val="00FD1ED8"/>
    <w:rsid w:val="00FD1EFF"/>
    <w:rsid w:val="00FD1F25"/>
    <w:rsid w:val="00FD1F9C"/>
    <w:rsid w:val="00FD2117"/>
    <w:rsid w:val="00FD2121"/>
    <w:rsid w:val="00FD2122"/>
    <w:rsid w:val="00FD2142"/>
    <w:rsid w:val="00FD21FA"/>
    <w:rsid w:val="00FD2200"/>
    <w:rsid w:val="00FD23D3"/>
    <w:rsid w:val="00FD2417"/>
    <w:rsid w:val="00FD2421"/>
    <w:rsid w:val="00FD2464"/>
    <w:rsid w:val="00FD2479"/>
    <w:rsid w:val="00FD24A5"/>
    <w:rsid w:val="00FD24F6"/>
    <w:rsid w:val="00FD2504"/>
    <w:rsid w:val="00FD2612"/>
    <w:rsid w:val="00FD26E9"/>
    <w:rsid w:val="00FD27C7"/>
    <w:rsid w:val="00FD2807"/>
    <w:rsid w:val="00FD297F"/>
    <w:rsid w:val="00FD2992"/>
    <w:rsid w:val="00FD29EB"/>
    <w:rsid w:val="00FD2A4D"/>
    <w:rsid w:val="00FD2A61"/>
    <w:rsid w:val="00FD2AA1"/>
    <w:rsid w:val="00FD2AE9"/>
    <w:rsid w:val="00FD2AFD"/>
    <w:rsid w:val="00FD2B53"/>
    <w:rsid w:val="00FD2BAA"/>
    <w:rsid w:val="00FD2D67"/>
    <w:rsid w:val="00FD2DA7"/>
    <w:rsid w:val="00FD2EA4"/>
    <w:rsid w:val="00FD2EEA"/>
    <w:rsid w:val="00FD2F0F"/>
    <w:rsid w:val="00FD2F4B"/>
    <w:rsid w:val="00FD30F2"/>
    <w:rsid w:val="00FD3129"/>
    <w:rsid w:val="00FD313E"/>
    <w:rsid w:val="00FD31BB"/>
    <w:rsid w:val="00FD325F"/>
    <w:rsid w:val="00FD3279"/>
    <w:rsid w:val="00FD32AF"/>
    <w:rsid w:val="00FD32B8"/>
    <w:rsid w:val="00FD3304"/>
    <w:rsid w:val="00FD3389"/>
    <w:rsid w:val="00FD33C5"/>
    <w:rsid w:val="00FD33C6"/>
    <w:rsid w:val="00FD33D9"/>
    <w:rsid w:val="00FD345F"/>
    <w:rsid w:val="00FD356E"/>
    <w:rsid w:val="00FD3642"/>
    <w:rsid w:val="00FD3694"/>
    <w:rsid w:val="00FD3711"/>
    <w:rsid w:val="00FD378D"/>
    <w:rsid w:val="00FD378E"/>
    <w:rsid w:val="00FD37AD"/>
    <w:rsid w:val="00FD37EC"/>
    <w:rsid w:val="00FD3826"/>
    <w:rsid w:val="00FD38E9"/>
    <w:rsid w:val="00FD390E"/>
    <w:rsid w:val="00FD3981"/>
    <w:rsid w:val="00FD39A3"/>
    <w:rsid w:val="00FD39D2"/>
    <w:rsid w:val="00FD3A05"/>
    <w:rsid w:val="00FD3A8D"/>
    <w:rsid w:val="00FD3C0D"/>
    <w:rsid w:val="00FD3C15"/>
    <w:rsid w:val="00FD3C21"/>
    <w:rsid w:val="00FD3C35"/>
    <w:rsid w:val="00FD3C63"/>
    <w:rsid w:val="00FD3D27"/>
    <w:rsid w:val="00FD3DA6"/>
    <w:rsid w:val="00FD3DD0"/>
    <w:rsid w:val="00FD3E8C"/>
    <w:rsid w:val="00FD3F77"/>
    <w:rsid w:val="00FD3F8C"/>
    <w:rsid w:val="00FD4039"/>
    <w:rsid w:val="00FD4115"/>
    <w:rsid w:val="00FD4147"/>
    <w:rsid w:val="00FD41B0"/>
    <w:rsid w:val="00FD421F"/>
    <w:rsid w:val="00FD4253"/>
    <w:rsid w:val="00FD42CA"/>
    <w:rsid w:val="00FD4336"/>
    <w:rsid w:val="00FD4369"/>
    <w:rsid w:val="00FD4449"/>
    <w:rsid w:val="00FD4486"/>
    <w:rsid w:val="00FD44D2"/>
    <w:rsid w:val="00FD454F"/>
    <w:rsid w:val="00FD45D8"/>
    <w:rsid w:val="00FD4657"/>
    <w:rsid w:val="00FD47B3"/>
    <w:rsid w:val="00FD47B7"/>
    <w:rsid w:val="00FD47E5"/>
    <w:rsid w:val="00FD47F1"/>
    <w:rsid w:val="00FD4817"/>
    <w:rsid w:val="00FD4838"/>
    <w:rsid w:val="00FD48BA"/>
    <w:rsid w:val="00FD4922"/>
    <w:rsid w:val="00FD4942"/>
    <w:rsid w:val="00FD4A03"/>
    <w:rsid w:val="00FD4A05"/>
    <w:rsid w:val="00FD4ACD"/>
    <w:rsid w:val="00FD4B28"/>
    <w:rsid w:val="00FD4B8C"/>
    <w:rsid w:val="00FD4BBF"/>
    <w:rsid w:val="00FD4BF4"/>
    <w:rsid w:val="00FD4CDA"/>
    <w:rsid w:val="00FD4CFE"/>
    <w:rsid w:val="00FD4D01"/>
    <w:rsid w:val="00FD4E70"/>
    <w:rsid w:val="00FD4F43"/>
    <w:rsid w:val="00FD5039"/>
    <w:rsid w:val="00FD505E"/>
    <w:rsid w:val="00FD50FA"/>
    <w:rsid w:val="00FD5177"/>
    <w:rsid w:val="00FD5249"/>
    <w:rsid w:val="00FD526E"/>
    <w:rsid w:val="00FD52B9"/>
    <w:rsid w:val="00FD5359"/>
    <w:rsid w:val="00FD5450"/>
    <w:rsid w:val="00FD554F"/>
    <w:rsid w:val="00FD5597"/>
    <w:rsid w:val="00FD560A"/>
    <w:rsid w:val="00FD5642"/>
    <w:rsid w:val="00FD567C"/>
    <w:rsid w:val="00FD573F"/>
    <w:rsid w:val="00FD5802"/>
    <w:rsid w:val="00FD588E"/>
    <w:rsid w:val="00FD58E8"/>
    <w:rsid w:val="00FD5955"/>
    <w:rsid w:val="00FD59B6"/>
    <w:rsid w:val="00FD5AAC"/>
    <w:rsid w:val="00FD5AC1"/>
    <w:rsid w:val="00FD5ADE"/>
    <w:rsid w:val="00FD5BA3"/>
    <w:rsid w:val="00FD5BBB"/>
    <w:rsid w:val="00FD5BD6"/>
    <w:rsid w:val="00FD5C61"/>
    <w:rsid w:val="00FD5C93"/>
    <w:rsid w:val="00FD5CDB"/>
    <w:rsid w:val="00FD5D11"/>
    <w:rsid w:val="00FD5D12"/>
    <w:rsid w:val="00FD5D8B"/>
    <w:rsid w:val="00FD5E5A"/>
    <w:rsid w:val="00FD5ED3"/>
    <w:rsid w:val="00FD5F60"/>
    <w:rsid w:val="00FD5F74"/>
    <w:rsid w:val="00FD5FB7"/>
    <w:rsid w:val="00FD6113"/>
    <w:rsid w:val="00FD6122"/>
    <w:rsid w:val="00FD614B"/>
    <w:rsid w:val="00FD61A3"/>
    <w:rsid w:val="00FD61A5"/>
    <w:rsid w:val="00FD61A8"/>
    <w:rsid w:val="00FD6285"/>
    <w:rsid w:val="00FD62F3"/>
    <w:rsid w:val="00FD6342"/>
    <w:rsid w:val="00FD646E"/>
    <w:rsid w:val="00FD6563"/>
    <w:rsid w:val="00FD65A9"/>
    <w:rsid w:val="00FD6676"/>
    <w:rsid w:val="00FD668E"/>
    <w:rsid w:val="00FD6690"/>
    <w:rsid w:val="00FD67B1"/>
    <w:rsid w:val="00FD67B5"/>
    <w:rsid w:val="00FD6809"/>
    <w:rsid w:val="00FD6868"/>
    <w:rsid w:val="00FD687C"/>
    <w:rsid w:val="00FD6888"/>
    <w:rsid w:val="00FD68BC"/>
    <w:rsid w:val="00FD68F1"/>
    <w:rsid w:val="00FD695B"/>
    <w:rsid w:val="00FD6972"/>
    <w:rsid w:val="00FD69D1"/>
    <w:rsid w:val="00FD69F7"/>
    <w:rsid w:val="00FD6BB7"/>
    <w:rsid w:val="00FD6BF8"/>
    <w:rsid w:val="00FD6CEF"/>
    <w:rsid w:val="00FD6CFD"/>
    <w:rsid w:val="00FD6D6B"/>
    <w:rsid w:val="00FD6E62"/>
    <w:rsid w:val="00FD6E93"/>
    <w:rsid w:val="00FD6F14"/>
    <w:rsid w:val="00FD6FD1"/>
    <w:rsid w:val="00FD70ED"/>
    <w:rsid w:val="00FD7127"/>
    <w:rsid w:val="00FD7214"/>
    <w:rsid w:val="00FD7232"/>
    <w:rsid w:val="00FD7248"/>
    <w:rsid w:val="00FD732B"/>
    <w:rsid w:val="00FD737B"/>
    <w:rsid w:val="00FD743B"/>
    <w:rsid w:val="00FD74B0"/>
    <w:rsid w:val="00FD74DD"/>
    <w:rsid w:val="00FD74EA"/>
    <w:rsid w:val="00FD7550"/>
    <w:rsid w:val="00FD7596"/>
    <w:rsid w:val="00FD75A9"/>
    <w:rsid w:val="00FD75BD"/>
    <w:rsid w:val="00FD75D2"/>
    <w:rsid w:val="00FD7689"/>
    <w:rsid w:val="00FD7696"/>
    <w:rsid w:val="00FD76AD"/>
    <w:rsid w:val="00FD772A"/>
    <w:rsid w:val="00FD77E6"/>
    <w:rsid w:val="00FD786E"/>
    <w:rsid w:val="00FD788A"/>
    <w:rsid w:val="00FD788F"/>
    <w:rsid w:val="00FD78BE"/>
    <w:rsid w:val="00FD78E2"/>
    <w:rsid w:val="00FD795D"/>
    <w:rsid w:val="00FD7B4A"/>
    <w:rsid w:val="00FD7BA9"/>
    <w:rsid w:val="00FD7BB0"/>
    <w:rsid w:val="00FD7BC7"/>
    <w:rsid w:val="00FD7BCA"/>
    <w:rsid w:val="00FD7C6B"/>
    <w:rsid w:val="00FD7C89"/>
    <w:rsid w:val="00FD7CC6"/>
    <w:rsid w:val="00FD7D0B"/>
    <w:rsid w:val="00FD7DEF"/>
    <w:rsid w:val="00FD7F43"/>
    <w:rsid w:val="00FE0034"/>
    <w:rsid w:val="00FE0035"/>
    <w:rsid w:val="00FE0157"/>
    <w:rsid w:val="00FE0212"/>
    <w:rsid w:val="00FE026E"/>
    <w:rsid w:val="00FE0274"/>
    <w:rsid w:val="00FE02CC"/>
    <w:rsid w:val="00FE02CF"/>
    <w:rsid w:val="00FE03C2"/>
    <w:rsid w:val="00FE04F3"/>
    <w:rsid w:val="00FE04F7"/>
    <w:rsid w:val="00FE0575"/>
    <w:rsid w:val="00FE05B7"/>
    <w:rsid w:val="00FE05DE"/>
    <w:rsid w:val="00FE0682"/>
    <w:rsid w:val="00FE0778"/>
    <w:rsid w:val="00FE0895"/>
    <w:rsid w:val="00FE08AA"/>
    <w:rsid w:val="00FE08B5"/>
    <w:rsid w:val="00FE09DD"/>
    <w:rsid w:val="00FE09EF"/>
    <w:rsid w:val="00FE0AC7"/>
    <w:rsid w:val="00FE0ADE"/>
    <w:rsid w:val="00FE0B13"/>
    <w:rsid w:val="00FE0B34"/>
    <w:rsid w:val="00FE0BCD"/>
    <w:rsid w:val="00FE0BEC"/>
    <w:rsid w:val="00FE0C5F"/>
    <w:rsid w:val="00FE0DAE"/>
    <w:rsid w:val="00FE0DBC"/>
    <w:rsid w:val="00FE0DCB"/>
    <w:rsid w:val="00FE0DD6"/>
    <w:rsid w:val="00FE0DF1"/>
    <w:rsid w:val="00FE0EB0"/>
    <w:rsid w:val="00FE0ED3"/>
    <w:rsid w:val="00FE10A2"/>
    <w:rsid w:val="00FE10DB"/>
    <w:rsid w:val="00FE10DD"/>
    <w:rsid w:val="00FE1113"/>
    <w:rsid w:val="00FE1146"/>
    <w:rsid w:val="00FE1185"/>
    <w:rsid w:val="00FE119D"/>
    <w:rsid w:val="00FE11A4"/>
    <w:rsid w:val="00FE11A5"/>
    <w:rsid w:val="00FE1221"/>
    <w:rsid w:val="00FE1255"/>
    <w:rsid w:val="00FE1273"/>
    <w:rsid w:val="00FE12E3"/>
    <w:rsid w:val="00FE13AB"/>
    <w:rsid w:val="00FE13B8"/>
    <w:rsid w:val="00FE13F8"/>
    <w:rsid w:val="00FE147C"/>
    <w:rsid w:val="00FE14AC"/>
    <w:rsid w:val="00FE14C8"/>
    <w:rsid w:val="00FE14D2"/>
    <w:rsid w:val="00FE14D4"/>
    <w:rsid w:val="00FE1510"/>
    <w:rsid w:val="00FE155E"/>
    <w:rsid w:val="00FE15AE"/>
    <w:rsid w:val="00FE15B5"/>
    <w:rsid w:val="00FE15D4"/>
    <w:rsid w:val="00FE15F1"/>
    <w:rsid w:val="00FE1621"/>
    <w:rsid w:val="00FE1719"/>
    <w:rsid w:val="00FE1795"/>
    <w:rsid w:val="00FE1796"/>
    <w:rsid w:val="00FE18C0"/>
    <w:rsid w:val="00FE18DB"/>
    <w:rsid w:val="00FE18FF"/>
    <w:rsid w:val="00FE1909"/>
    <w:rsid w:val="00FE194F"/>
    <w:rsid w:val="00FE1A13"/>
    <w:rsid w:val="00FE1A93"/>
    <w:rsid w:val="00FE1AA1"/>
    <w:rsid w:val="00FE1AD3"/>
    <w:rsid w:val="00FE1C3A"/>
    <w:rsid w:val="00FE1CA2"/>
    <w:rsid w:val="00FE1E0F"/>
    <w:rsid w:val="00FE1E13"/>
    <w:rsid w:val="00FE1E26"/>
    <w:rsid w:val="00FE1F12"/>
    <w:rsid w:val="00FE1F46"/>
    <w:rsid w:val="00FE1F87"/>
    <w:rsid w:val="00FE1FB9"/>
    <w:rsid w:val="00FE2006"/>
    <w:rsid w:val="00FE20D2"/>
    <w:rsid w:val="00FE20D6"/>
    <w:rsid w:val="00FE21BD"/>
    <w:rsid w:val="00FE2236"/>
    <w:rsid w:val="00FE2277"/>
    <w:rsid w:val="00FE2366"/>
    <w:rsid w:val="00FE2371"/>
    <w:rsid w:val="00FE2387"/>
    <w:rsid w:val="00FE23A9"/>
    <w:rsid w:val="00FE23B3"/>
    <w:rsid w:val="00FE243A"/>
    <w:rsid w:val="00FE248B"/>
    <w:rsid w:val="00FE25A4"/>
    <w:rsid w:val="00FE25B1"/>
    <w:rsid w:val="00FE266B"/>
    <w:rsid w:val="00FE26BF"/>
    <w:rsid w:val="00FE270C"/>
    <w:rsid w:val="00FE2720"/>
    <w:rsid w:val="00FE274B"/>
    <w:rsid w:val="00FE274F"/>
    <w:rsid w:val="00FE2785"/>
    <w:rsid w:val="00FE27A7"/>
    <w:rsid w:val="00FE27BB"/>
    <w:rsid w:val="00FE2885"/>
    <w:rsid w:val="00FE28D4"/>
    <w:rsid w:val="00FE2959"/>
    <w:rsid w:val="00FE29E3"/>
    <w:rsid w:val="00FE2A28"/>
    <w:rsid w:val="00FE2BF7"/>
    <w:rsid w:val="00FE2C43"/>
    <w:rsid w:val="00FE2C5A"/>
    <w:rsid w:val="00FE2C67"/>
    <w:rsid w:val="00FE2C79"/>
    <w:rsid w:val="00FE2D80"/>
    <w:rsid w:val="00FE2D84"/>
    <w:rsid w:val="00FE2E36"/>
    <w:rsid w:val="00FE2FC8"/>
    <w:rsid w:val="00FE303B"/>
    <w:rsid w:val="00FE3060"/>
    <w:rsid w:val="00FE30FF"/>
    <w:rsid w:val="00FE31B8"/>
    <w:rsid w:val="00FE31F4"/>
    <w:rsid w:val="00FE3227"/>
    <w:rsid w:val="00FE330C"/>
    <w:rsid w:val="00FE3471"/>
    <w:rsid w:val="00FE34C9"/>
    <w:rsid w:val="00FE34E2"/>
    <w:rsid w:val="00FE359B"/>
    <w:rsid w:val="00FE36B1"/>
    <w:rsid w:val="00FE36D3"/>
    <w:rsid w:val="00FE36DE"/>
    <w:rsid w:val="00FE371B"/>
    <w:rsid w:val="00FE3767"/>
    <w:rsid w:val="00FE37D0"/>
    <w:rsid w:val="00FE3817"/>
    <w:rsid w:val="00FE38FA"/>
    <w:rsid w:val="00FE3961"/>
    <w:rsid w:val="00FE3A2F"/>
    <w:rsid w:val="00FE3A76"/>
    <w:rsid w:val="00FE3A96"/>
    <w:rsid w:val="00FE3AC0"/>
    <w:rsid w:val="00FE3AE0"/>
    <w:rsid w:val="00FE3B50"/>
    <w:rsid w:val="00FE3BCA"/>
    <w:rsid w:val="00FE3DA5"/>
    <w:rsid w:val="00FE3E96"/>
    <w:rsid w:val="00FE3F07"/>
    <w:rsid w:val="00FE3F59"/>
    <w:rsid w:val="00FE3F5B"/>
    <w:rsid w:val="00FE3FED"/>
    <w:rsid w:val="00FE4011"/>
    <w:rsid w:val="00FE4058"/>
    <w:rsid w:val="00FE4127"/>
    <w:rsid w:val="00FE4129"/>
    <w:rsid w:val="00FE4145"/>
    <w:rsid w:val="00FE4168"/>
    <w:rsid w:val="00FE4180"/>
    <w:rsid w:val="00FE4184"/>
    <w:rsid w:val="00FE418F"/>
    <w:rsid w:val="00FE41FD"/>
    <w:rsid w:val="00FE427E"/>
    <w:rsid w:val="00FE42EB"/>
    <w:rsid w:val="00FE4352"/>
    <w:rsid w:val="00FE4359"/>
    <w:rsid w:val="00FE435D"/>
    <w:rsid w:val="00FE4430"/>
    <w:rsid w:val="00FE4477"/>
    <w:rsid w:val="00FE4505"/>
    <w:rsid w:val="00FE453F"/>
    <w:rsid w:val="00FE4564"/>
    <w:rsid w:val="00FE45C2"/>
    <w:rsid w:val="00FE45CF"/>
    <w:rsid w:val="00FE45F4"/>
    <w:rsid w:val="00FE4638"/>
    <w:rsid w:val="00FE4654"/>
    <w:rsid w:val="00FE473D"/>
    <w:rsid w:val="00FE4807"/>
    <w:rsid w:val="00FE48E0"/>
    <w:rsid w:val="00FE4930"/>
    <w:rsid w:val="00FE4935"/>
    <w:rsid w:val="00FE49C2"/>
    <w:rsid w:val="00FE49C6"/>
    <w:rsid w:val="00FE4A87"/>
    <w:rsid w:val="00FE4A8E"/>
    <w:rsid w:val="00FE4A9D"/>
    <w:rsid w:val="00FE4ABB"/>
    <w:rsid w:val="00FE4B5F"/>
    <w:rsid w:val="00FE4C23"/>
    <w:rsid w:val="00FE4CB8"/>
    <w:rsid w:val="00FE4D05"/>
    <w:rsid w:val="00FE4D32"/>
    <w:rsid w:val="00FE4D43"/>
    <w:rsid w:val="00FE4E17"/>
    <w:rsid w:val="00FE4E37"/>
    <w:rsid w:val="00FE4E74"/>
    <w:rsid w:val="00FE4EE3"/>
    <w:rsid w:val="00FE4FFC"/>
    <w:rsid w:val="00FE5056"/>
    <w:rsid w:val="00FE514F"/>
    <w:rsid w:val="00FE51AF"/>
    <w:rsid w:val="00FE5259"/>
    <w:rsid w:val="00FE52B1"/>
    <w:rsid w:val="00FE533F"/>
    <w:rsid w:val="00FE5340"/>
    <w:rsid w:val="00FE5359"/>
    <w:rsid w:val="00FE5391"/>
    <w:rsid w:val="00FE5395"/>
    <w:rsid w:val="00FE54A1"/>
    <w:rsid w:val="00FE54C7"/>
    <w:rsid w:val="00FE54F7"/>
    <w:rsid w:val="00FE550C"/>
    <w:rsid w:val="00FE5514"/>
    <w:rsid w:val="00FE5526"/>
    <w:rsid w:val="00FE557E"/>
    <w:rsid w:val="00FE55BC"/>
    <w:rsid w:val="00FE55BE"/>
    <w:rsid w:val="00FE55CF"/>
    <w:rsid w:val="00FE568D"/>
    <w:rsid w:val="00FE56AA"/>
    <w:rsid w:val="00FE56BC"/>
    <w:rsid w:val="00FE5722"/>
    <w:rsid w:val="00FE57A8"/>
    <w:rsid w:val="00FE57B5"/>
    <w:rsid w:val="00FE585B"/>
    <w:rsid w:val="00FE5888"/>
    <w:rsid w:val="00FE58E2"/>
    <w:rsid w:val="00FE59AD"/>
    <w:rsid w:val="00FE5A41"/>
    <w:rsid w:val="00FE5B32"/>
    <w:rsid w:val="00FE5BA3"/>
    <w:rsid w:val="00FE5BA4"/>
    <w:rsid w:val="00FE5BC2"/>
    <w:rsid w:val="00FE5C3E"/>
    <w:rsid w:val="00FE5CE3"/>
    <w:rsid w:val="00FE5D4E"/>
    <w:rsid w:val="00FE5D62"/>
    <w:rsid w:val="00FE5D76"/>
    <w:rsid w:val="00FE5E19"/>
    <w:rsid w:val="00FE5F47"/>
    <w:rsid w:val="00FE5F4D"/>
    <w:rsid w:val="00FE5F98"/>
    <w:rsid w:val="00FE5FD8"/>
    <w:rsid w:val="00FE5FEA"/>
    <w:rsid w:val="00FE5FF6"/>
    <w:rsid w:val="00FE60A9"/>
    <w:rsid w:val="00FE6151"/>
    <w:rsid w:val="00FE618C"/>
    <w:rsid w:val="00FE6205"/>
    <w:rsid w:val="00FE631C"/>
    <w:rsid w:val="00FE632D"/>
    <w:rsid w:val="00FE6356"/>
    <w:rsid w:val="00FE6359"/>
    <w:rsid w:val="00FE63E6"/>
    <w:rsid w:val="00FE63EC"/>
    <w:rsid w:val="00FE63FD"/>
    <w:rsid w:val="00FE646F"/>
    <w:rsid w:val="00FE64AA"/>
    <w:rsid w:val="00FE64CD"/>
    <w:rsid w:val="00FE65AA"/>
    <w:rsid w:val="00FE6619"/>
    <w:rsid w:val="00FE677B"/>
    <w:rsid w:val="00FE67D4"/>
    <w:rsid w:val="00FE6859"/>
    <w:rsid w:val="00FE68E7"/>
    <w:rsid w:val="00FE6997"/>
    <w:rsid w:val="00FE69DD"/>
    <w:rsid w:val="00FE6A05"/>
    <w:rsid w:val="00FE6AAF"/>
    <w:rsid w:val="00FE6AB2"/>
    <w:rsid w:val="00FE6B9C"/>
    <w:rsid w:val="00FE6BAF"/>
    <w:rsid w:val="00FE6BCE"/>
    <w:rsid w:val="00FE6C0B"/>
    <w:rsid w:val="00FE6C83"/>
    <w:rsid w:val="00FE6D0A"/>
    <w:rsid w:val="00FE6D2B"/>
    <w:rsid w:val="00FE6D3C"/>
    <w:rsid w:val="00FE6D81"/>
    <w:rsid w:val="00FE6DC8"/>
    <w:rsid w:val="00FE6DFF"/>
    <w:rsid w:val="00FE6E9A"/>
    <w:rsid w:val="00FE7062"/>
    <w:rsid w:val="00FE7232"/>
    <w:rsid w:val="00FE735A"/>
    <w:rsid w:val="00FE73A8"/>
    <w:rsid w:val="00FE73BA"/>
    <w:rsid w:val="00FE7407"/>
    <w:rsid w:val="00FE765B"/>
    <w:rsid w:val="00FE766A"/>
    <w:rsid w:val="00FE7686"/>
    <w:rsid w:val="00FE768A"/>
    <w:rsid w:val="00FE76AD"/>
    <w:rsid w:val="00FE76BD"/>
    <w:rsid w:val="00FE76EE"/>
    <w:rsid w:val="00FE77B7"/>
    <w:rsid w:val="00FE77BF"/>
    <w:rsid w:val="00FE7857"/>
    <w:rsid w:val="00FE78C1"/>
    <w:rsid w:val="00FE7902"/>
    <w:rsid w:val="00FE792D"/>
    <w:rsid w:val="00FE7958"/>
    <w:rsid w:val="00FE7967"/>
    <w:rsid w:val="00FE798B"/>
    <w:rsid w:val="00FE79C4"/>
    <w:rsid w:val="00FE7A59"/>
    <w:rsid w:val="00FE7A67"/>
    <w:rsid w:val="00FE7AD9"/>
    <w:rsid w:val="00FE7B84"/>
    <w:rsid w:val="00FE7D30"/>
    <w:rsid w:val="00FE7D73"/>
    <w:rsid w:val="00FE7D90"/>
    <w:rsid w:val="00FE7DA9"/>
    <w:rsid w:val="00FE7DBF"/>
    <w:rsid w:val="00FE7E7F"/>
    <w:rsid w:val="00FE7EE2"/>
    <w:rsid w:val="00FE7F7D"/>
    <w:rsid w:val="00FE7FE1"/>
    <w:rsid w:val="00FF000B"/>
    <w:rsid w:val="00FF002C"/>
    <w:rsid w:val="00FF0059"/>
    <w:rsid w:val="00FF00D6"/>
    <w:rsid w:val="00FF01FD"/>
    <w:rsid w:val="00FF0213"/>
    <w:rsid w:val="00FF0282"/>
    <w:rsid w:val="00FF032D"/>
    <w:rsid w:val="00FF034C"/>
    <w:rsid w:val="00FF037D"/>
    <w:rsid w:val="00FF0387"/>
    <w:rsid w:val="00FF0453"/>
    <w:rsid w:val="00FF04BA"/>
    <w:rsid w:val="00FF04CE"/>
    <w:rsid w:val="00FF0544"/>
    <w:rsid w:val="00FF056B"/>
    <w:rsid w:val="00FF0600"/>
    <w:rsid w:val="00FF0611"/>
    <w:rsid w:val="00FF0669"/>
    <w:rsid w:val="00FF06AB"/>
    <w:rsid w:val="00FF0777"/>
    <w:rsid w:val="00FF07B6"/>
    <w:rsid w:val="00FF087B"/>
    <w:rsid w:val="00FF0900"/>
    <w:rsid w:val="00FF095D"/>
    <w:rsid w:val="00FF0A30"/>
    <w:rsid w:val="00FF0A5E"/>
    <w:rsid w:val="00FF0B14"/>
    <w:rsid w:val="00FF0B73"/>
    <w:rsid w:val="00FF0B7C"/>
    <w:rsid w:val="00FF0CFB"/>
    <w:rsid w:val="00FF0D2E"/>
    <w:rsid w:val="00FF0D3B"/>
    <w:rsid w:val="00FF0D3D"/>
    <w:rsid w:val="00FF0D40"/>
    <w:rsid w:val="00FF0E1A"/>
    <w:rsid w:val="00FF0E2D"/>
    <w:rsid w:val="00FF0E54"/>
    <w:rsid w:val="00FF0F00"/>
    <w:rsid w:val="00FF0F0A"/>
    <w:rsid w:val="00FF0F29"/>
    <w:rsid w:val="00FF0F2B"/>
    <w:rsid w:val="00FF0F72"/>
    <w:rsid w:val="00FF1045"/>
    <w:rsid w:val="00FF1050"/>
    <w:rsid w:val="00FF1080"/>
    <w:rsid w:val="00FF10C8"/>
    <w:rsid w:val="00FF1121"/>
    <w:rsid w:val="00FF1128"/>
    <w:rsid w:val="00FF115B"/>
    <w:rsid w:val="00FF1172"/>
    <w:rsid w:val="00FF118F"/>
    <w:rsid w:val="00FF11FC"/>
    <w:rsid w:val="00FF121D"/>
    <w:rsid w:val="00FF1220"/>
    <w:rsid w:val="00FF1281"/>
    <w:rsid w:val="00FF132F"/>
    <w:rsid w:val="00FF13E0"/>
    <w:rsid w:val="00FF13F1"/>
    <w:rsid w:val="00FF1416"/>
    <w:rsid w:val="00FF148E"/>
    <w:rsid w:val="00FF1493"/>
    <w:rsid w:val="00FF15E4"/>
    <w:rsid w:val="00FF161C"/>
    <w:rsid w:val="00FF1673"/>
    <w:rsid w:val="00FF1685"/>
    <w:rsid w:val="00FF168E"/>
    <w:rsid w:val="00FF17EE"/>
    <w:rsid w:val="00FF180B"/>
    <w:rsid w:val="00FF19CC"/>
    <w:rsid w:val="00FF1A12"/>
    <w:rsid w:val="00FF1A40"/>
    <w:rsid w:val="00FF1ADA"/>
    <w:rsid w:val="00FF1B2E"/>
    <w:rsid w:val="00FF1BB4"/>
    <w:rsid w:val="00FF1BB7"/>
    <w:rsid w:val="00FF1BBB"/>
    <w:rsid w:val="00FF1BD6"/>
    <w:rsid w:val="00FF1C6E"/>
    <w:rsid w:val="00FF1D02"/>
    <w:rsid w:val="00FF1D4A"/>
    <w:rsid w:val="00FF1DA8"/>
    <w:rsid w:val="00FF1E1D"/>
    <w:rsid w:val="00FF1E91"/>
    <w:rsid w:val="00FF1FC2"/>
    <w:rsid w:val="00FF1FCF"/>
    <w:rsid w:val="00FF2009"/>
    <w:rsid w:val="00FF20BC"/>
    <w:rsid w:val="00FF20E5"/>
    <w:rsid w:val="00FF2148"/>
    <w:rsid w:val="00FF2322"/>
    <w:rsid w:val="00FF234C"/>
    <w:rsid w:val="00FF2367"/>
    <w:rsid w:val="00FF236E"/>
    <w:rsid w:val="00FF2436"/>
    <w:rsid w:val="00FF2443"/>
    <w:rsid w:val="00FF24E9"/>
    <w:rsid w:val="00FF2576"/>
    <w:rsid w:val="00FF2754"/>
    <w:rsid w:val="00FF2759"/>
    <w:rsid w:val="00FF2772"/>
    <w:rsid w:val="00FF2893"/>
    <w:rsid w:val="00FF295B"/>
    <w:rsid w:val="00FF29EC"/>
    <w:rsid w:val="00FF2A13"/>
    <w:rsid w:val="00FF2A3F"/>
    <w:rsid w:val="00FF2A47"/>
    <w:rsid w:val="00FF2ABC"/>
    <w:rsid w:val="00FF2B23"/>
    <w:rsid w:val="00FF2B2E"/>
    <w:rsid w:val="00FF2B8B"/>
    <w:rsid w:val="00FF2BD3"/>
    <w:rsid w:val="00FF2BDE"/>
    <w:rsid w:val="00FF2BFB"/>
    <w:rsid w:val="00FF2D58"/>
    <w:rsid w:val="00FF2E1C"/>
    <w:rsid w:val="00FF2E2C"/>
    <w:rsid w:val="00FF2E33"/>
    <w:rsid w:val="00FF2EE8"/>
    <w:rsid w:val="00FF2EFA"/>
    <w:rsid w:val="00FF2F84"/>
    <w:rsid w:val="00FF2F97"/>
    <w:rsid w:val="00FF2FB6"/>
    <w:rsid w:val="00FF2FBA"/>
    <w:rsid w:val="00FF2FD6"/>
    <w:rsid w:val="00FF2FE2"/>
    <w:rsid w:val="00FF2FFC"/>
    <w:rsid w:val="00FF30EC"/>
    <w:rsid w:val="00FF313B"/>
    <w:rsid w:val="00FF31D5"/>
    <w:rsid w:val="00FF324E"/>
    <w:rsid w:val="00FF3277"/>
    <w:rsid w:val="00FF342F"/>
    <w:rsid w:val="00FF3453"/>
    <w:rsid w:val="00FF34D4"/>
    <w:rsid w:val="00FF34E4"/>
    <w:rsid w:val="00FF34EF"/>
    <w:rsid w:val="00FF34F0"/>
    <w:rsid w:val="00FF3580"/>
    <w:rsid w:val="00FF3607"/>
    <w:rsid w:val="00FF360B"/>
    <w:rsid w:val="00FF361D"/>
    <w:rsid w:val="00FF36D2"/>
    <w:rsid w:val="00FF379C"/>
    <w:rsid w:val="00FF37B0"/>
    <w:rsid w:val="00FF37C7"/>
    <w:rsid w:val="00FF38BD"/>
    <w:rsid w:val="00FF39FB"/>
    <w:rsid w:val="00FF3A24"/>
    <w:rsid w:val="00FF3A4E"/>
    <w:rsid w:val="00FF3A80"/>
    <w:rsid w:val="00FF3C2B"/>
    <w:rsid w:val="00FF3C49"/>
    <w:rsid w:val="00FF3C90"/>
    <w:rsid w:val="00FF3CD3"/>
    <w:rsid w:val="00FF3DEC"/>
    <w:rsid w:val="00FF3F3E"/>
    <w:rsid w:val="00FF3F5D"/>
    <w:rsid w:val="00FF3F65"/>
    <w:rsid w:val="00FF3F72"/>
    <w:rsid w:val="00FF3F80"/>
    <w:rsid w:val="00FF3FAF"/>
    <w:rsid w:val="00FF41BE"/>
    <w:rsid w:val="00FF41F6"/>
    <w:rsid w:val="00FF4208"/>
    <w:rsid w:val="00FF429A"/>
    <w:rsid w:val="00FF431E"/>
    <w:rsid w:val="00FF4410"/>
    <w:rsid w:val="00FF4466"/>
    <w:rsid w:val="00FF4589"/>
    <w:rsid w:val="00FF45EC"/>
    <w:rsid w:val="00FF460A"/>
    <w:rsid w:val="00FF4677"/>
    <w:rsid w:val="00FF4784"/>
    <w:rsid w:val="00FF4806"/>
    <w:rsid w:val="00FF4877"/>
    <w:rsid w:val="00FF489E"/>
    <w:rsid w:val="00FF48BC"/>
    <w:rsid w:val="00FF490E"/>
    <w:rsid w:val="00FF4984"/>
    <w:rsid w:val="00FF49AF"/>
    <w:rsid w:val="00FF4A25"/>
    <w:rsid w:val="00FF4A34"/>
    <w:rsid w:val="00FF4AAD"/>
    <w:rsid w:val="00FF4B5D"/>
    <w:rsid w:val="00FF4DA7"/>
    <w:rsid w:val="00FF4EC1"/>
    <w:rsid w:val="00FF4F87"/>
    <w:rsid w:val="00FF4FAA"/>
    <w:rsid w:val="00FF5000"/>
    <w:rsid w:val="00FF5031"/>
    <w:rsid w:val="00FF5153"/>
    <w:rsid w:val="00FF5160"/>
    <w:rsid w:val="00FF5187"/>
    <w:rsid w:val="00FF5206"/>
    <w:rsid w:val="00FF525C"/>
    <w:rsid w:val="00FF531D"/>
    <w:rsid w:val="00FF531E"/>
    <w:rsid w:val="00FF5352"/>
    <w:rsid w:val="00FF5381"/>
    <w:rsid w:val="00FF5385"/>
    <w:rsid w:val="00FF538F"/>
    <w:rsid w:val="00FF53BC"/>
    <w:rsid w:val="00FF53F9"/>
    <w:rsid w:val="00FF5435"/>
    <w:rsid w:val="00FF5472"/>
    <w:rsid w:val="00FF548A"/>
    <w:rsid w:val="00FF558A"/>
    <w:rsid w:val="00FF5594"/>
    <w:rsid w:val="00FF55B6"/>
    <w:rsid w:val="00FF55C3"/>
    <w:rsid w:val="00FF55D1"/>
    <w:rsid w:val="00FF5600"/>
    <w:rsid w:val="00FF56B1"/>
    <w:rsid w:val="00FF576D"/>
    <w:rsid w:val="00FF5785"/>
    <w:rsid w:val="00FF5800"/>
    <w:rsid w:val="00FF5898"/>
    <w:rsid w:val="00FF58A5"/>
    <w:rsid w:val="00FF58B2"/>
    <w:rsid w:val="00FF58C6"/>
    <w:rsid w:val="00FF5A04"/>
    <w:rsid w:val="00FF5A9C"/>
    <w:rsid w:val="00FF5AB5"/>
    <w:rsid w:val="00FF5AD2"/>
    <w:rsid w:val="00FF5B30"/>
    <w:rsid w:val="00FF5BF8"/>
    <w:rsid w:val="00FF5C0A"/>
    <w:rsid w:val="00FF5D52"/>
    <w:rsid w:val="00FF5D67"/>
    <w:rsid w:val="00FF5DC3"/>
    <w:rsid w:val="00FF5DC7"/>
    <w:rsid w:val="00FF5DCB"/>
    <w:rsid w:val="00FF5DE1"/>
    <w:rsid w:val="00FF5F29"/>
    <w:rsid w:val="00FF5FBA"/>
    <w:rsid w:val="00FF605F"/>
    <w:rsid w:val="00FF614F"/>
    <w:rsid w:val="00FF61F4"/>
    <w:rsid w:val="00FF621E"/>
    <w:rsid w:val="00FF6310"/>
    <w:rsid w:val="00FF634D"/>
    <w:rsid w:val="00FF65B2"/>
    <w:rsid w:val="00FF661E"/>
    <w:rsid w:val="00FF6697"/>
    <w:rsid w:val="00FF66A0"/>
    <w:rsid w:val="00FF66B7"/>
    <w:rsid w:val="00FF66CD"/>
    <w:rsid w:val="00FF67FA"/>
    <w:rsid w:val="00FF681D"/>
    <w:rsid w:val="00FF6889"/>
    <w:rsid w:val="00FF6AB0"/>
    <w:rsid w:val="00FF6AF7"/>
    <w:rsid w:val="00FF6C0C"/>
    <w:rsid w:val="00FF6CC6"/>
    <w:rsid w:val="00FF6CE7"/>
    <w:rsid w:val="00FF6CF8"/>
    <w:rsid w:val="00FF6D20"/>
    <w:rsid w:val="00FF6D27"/>
    <w:rsid w:val="00FF6D64"/>
    <w:rsid w:val="00FF6D7C"/>
    <w:rsid w:val="00FF6D9E"/>
    <w:rsid w:val="00FF6DAC"/>
    <w:rsid w:val="00FF6E0C"/>
    <w:rsid w:val="00FF6E2C"/>
    <w:rsid w:val="00FF6E86"/>
    <w:rsid w:val="00FF6ECA"/>
    <w:rsid w:val="00FF6EFB"/>
    <w:rsid w:val="00FF6F88"/>
    <w:rsid w:val="00FF6F92"/>
    <w:rsid w:val="00FF6FAD"/>
    <w:rsid w:val="00FF7064"/>
    <w:rsid w:val="00FF71AD"/>
    <w:rsid w:val="00FF7230"/>
    <w:rsid w:val="00FF7275"/>
    <w:rsid w:val="00FF72A8"/>
    <w:rsid w:val="00FF72E8"/>
    <w:rsid w:val="00FF7314"/>
    <w:rsid w:val="00FF732A"/>
    <w:rsid w:val="00FF73C7"/>
    <w:rsid w:val="00FF7499"/>
    <w:rsid w:val="00FF74A5"/>
    <w:rsid w:val="00FF74D0"/>
    <w:rsid w:val="00FF74D8"/>
    <w:rsid w:val="00FF74E2"/>
    <w:rsid w:val="00FF7517"/>
    <w:rsid w:val="00FF7696"/>
    <w:rsid w:val="00FF76F8"/>
    <w:rsid w:val="00FF775B"/>
    <w:rsid w:val="00FF77A7"/>
    <w:rsid w:val="00FF786F"/>
    <w:rsid w:val="00FF78FB"/>
    <w:rsid w:val="00FF7A4E"/>
    <w:rsid w:val="00FF7A77"/>
    <w:rsid w:val="00FF7AB0"/>
    <w:rsid w:val="00FF7B3C"/>
    <w:rsid w:val="00FF7BDC"/>
    <w:rsid w:val="00FF7C4C"/>
    <w:rsid w:val="00FF7C6E"/>
    <w:rsid w:val="00FF7C8E"/>
    <w:rsid w:val="00FF7DAC"/>
    <w:rsid w:val="00FF7F4B"/>
    <w:rsid w:val="010A205B"/>
    <w:rsid w:val="010A5465"/>
    <w:rsid w:val="010C56EE"/>
    <w:rsid w:val="0112C61E"/>
    <w:rsid w:val="01180705"/>
    <w:rsid w:val="013B7F82"/>
    <w:rsid w:val="013C4BC1"/>
    <w:rsid w:val="0144C7AE"/>
    <w:rsid w:val="014E7ACA"/>
    <w:rsid w:val="015A28C6"/>
    <w:rsid w:val="015DFA4C"/>
    <w:rsid w:val="016B3477"/>
    <w:rsid w:val="016D7924"/>
    <w:rsid w:val="017FABA1"/>
    <w:rsid w:val="0180AAD9"/>
    <w:rsid w:val="0184FC7D"/>
    <w:rsid w:val="0188AFB0"/>
    <w:rsid w:val="018DB6D2"/>
    <w:rsid w:val="0190E4E1"/>
    <w:rsid w:val="019A5AF0"/>
    <w:rsid w:val="01A19E3B"/>
    <w:rsid w:val="01B320D0"/>
    <w:rsid w:val="01CB49FC"/>
    <w:rsid w:val="01D1C954"/>
    <w:rsid w:val="01DDC6D6"/>
    <w:rsid w:val="01E6DB4F"/>
    <w:rsid w:val="01E7E72F"/>
    <w:rsid w:val="01FCBEF6"/>
    <w:rsid w:val="020AC511"/>
    <w:rsid w:val="020B309F"/>
    <w:rsid w:val="020FA456"/>
    <w:rsid w:val="021D53E8"/>
    <w:rsid w:val="021E3965"/>
    <w:rsid w:val="0231612F"/>
    <w:rsid w:val="0231BE75"/>
    <w:rsid w:val="0234FCDF"/>
    <w:rsid w:val="02469CCE"/>
    <w:rsid w:val="02476031"/>
    <w:rsid w:val="024A7747"/>
    <w:rsid w:val="024DF16A"/>
    <w:rsid w:val="0255456B"/>
    <w:rsid w:val="02602102"/>
    <w:rsid w:val="02644935"/>
    <w:rsid w:val="0265CC7F"/>
    <w:rsid w:val="026C3C6F"/>
    <w:rsid w:val="02765D12"/>
    <w:rsid w:val="028522C6"/>
    <w:rsid w:val="028E3BA1"/>
    <w:rsid w:val="029086F2"/>
    <w:rsid w:val="02973474"/>
    <w:rsid w:val="0299E9E9"/>
    <w:rsid w:val="02A5AE3B"/>
    <w:rsid w:val="02A9D7CC"/>
    <w:rsid w:val="02AA6544"/>
    <w:rsid w:val="02AE47F9"/>
    <w:rsid w:val="02B8E503"/>
    <w:rsid w:val="02C89595"/>
    <w:rsid w:val="02E35F97"/>
    <w:rsid w:val="02FA8480"/>
    <w:rsid w:val="030A6AFF"/>
    <w:rsid w:val="03231DEF"/>
    <w:rsid w:val="03346D72"/>
    <w:rsid w:val="033EED64"/>
    <w:rsid w:val="0358A9A1"/>
    <w:rsid w:val="0361AA21"/>
    <w:rsid w:val="03663A16"/>
    <w:rsid w:val="0366FEA8"/>
    <w:rsid w:val="036AC7D2"/>
    <w:rsid w:val="0370A6DA"/>
    <w:rsid w:val="0385B61F"/>
    <w:rsid w:val="039EC17A"/>
    <w:rsid w:val="03C53BFB"/>
    <w:rsid w:val="03C76DB0"/>
    <w:rsid w:val="03CCDE0F"/>
    <w:rsid w:val="03CE4F43"/>
    <w:rsid w:val="03E11E8B"/>
    <w:rsid w:val="03E3EF3F"/>
    <w:rsid w:val="03EB4F74"/>
    <w:rsid w:val="03ED5332"/>
    <w:rsid w:val="03F1581B"/>
    <w:rsid w:val="03F877B4"/>
    <w:rsid w:val="03F90378"/>
    <w:rsid w:val="040D8F1C"/>
    <w:rsid w:val="04104A65"/>
    <w:rsid w:val="0412413C"/>
    <w:rsid w:val="04351EB9"/>
    <w:rsid w:val="043A0A3F"/>
    <w:rsid w:val="0448EA81"/>
    <w:rsid w:val="045289C5"/>
    <w:rsid w:val="046B967B"/>
    <w:rsid w:val="04711B4B"/>
    <w:rsid w:val="0477CBC3"/>
    <w:rsid w:val="047C058E"/>
    <w:rsid w:val="0496BFE2"/>
    <w:rsid w:val="04AF2F8C"/>
    <w:rsid w:val="04B69B4E"/>
    <w:rsid w:val="04CBE762"/>
    <w:rsid w:val="04D88B2D"/>
    <w:rsid w:val="04DE623D"/>
    <w:rsid w:val="04F5FC84"/>
    <w:rsid w:val="0505085B"/>
    <w:rsid w:val="05056BA0"/>
    <w:rsid w:val="051093C1"/>
    <w:rsid w:val="0513E1D6"/>
    <w:rsid w:val="0513E260"/>
    <w:rsid w:val="051CC087"/>
    <w:rsid w:val="051DE8E2"/>
    <w:rsid w:val="0551BC60"/>
    <w:rsid w:val="0568EE1D"/>
    <w:rsid w:val="05840BF0"/>
    <w:rsid w:val="0584F186"/>
    <w:rsid w:val="059146B5"/>
    <w:rsid w:val="0598E2CD"/>
    <w:rsid w:val="05A1FB15"/>
    <w:rsid w:val="05A2058E"/>
    <w:rsid w:val="05C46921"/>
    <w:rsid w:val="05CED6DE"/>
    <w:rsid w:val="05D93CC6"/>
    <w:rsid w:val="05E525BD"/>
    <w:rsid w:val="05EAE50D"/>
    <w:rsid w:val="05F8B246"/>
    <w:rsid w:val="060877CD"/>
    <w:rsid w:val="060A5E1D"/>
    <w:rsid w:val="060FF3EC"/>
    <w:rsid w:val="0622D713"/>
    <w:rsid w:val="0625401B"/>
    <w:rsid w:val="0625406E"/>
    <w:rsid w:val="0630DE98"/>
    <w:rsid w:val="0634A46C"/>
    <w:rsid w:val="063C6EE0"/>
    <w:rsid w:val="063D1B8D"/>
    <w:rsid w:val="0647C003"/>
    <w:rsid w:val="064934C0"/>
    <w:rsid w:val="0649BD78"/>
    <w:rsid w:val="064E9DF1"/>
    <w:rsid w:val="065868AB"/>
    <w:rsid w:val="0661CAD3"/>
    <w:rsid w:val="06633612"/>
    <w:rsid w:val="06721376"/>
    <w:rsid w:val="067333AC"/>
    <w:rsid w:val="067BCA99"/>
    <w:rsid w:val="0682D914"/>
    <w:rsid w:val="06837F9A"/>
    <w:rsid w:val="068D371A"/>
    <w:rsid w:val="068DB80B"/>
    <w:rsid w:val="0690A92C"/>
    <w:rsid w:val="06943572"/>
    <w:rsid w:val="069FCDA3"/>
    <w:rsid w:val="06AD802D"/>
    <w:rsid w:val="06B20FA3"/>
    <w:rsid w:val="06B54F9D"/>
    <w:rsid w:val="06BEBC77"/>
    <w:rsid w:val="06DD69E8"/>
    <w:rsid w:val="06DDE987"/>
    <w:rsid w:val="06DFFC41"/>
    <w:rsid w:val="06E9E86D"/>
    <w:rsid w:val="070A8B2F"/>
    <w:rsid w:val="070E733E"/>
    <w:rsid w:val="070F82AE"/>
    <w:rsid w:val="070FD001"/>
    <w:rsid w:val="07120175"/>
    <w:rsid w:val="071D2B28"/>
    <w:rsid w:val="071FC02D"/>
    <w:rsid w:val="073177BC"/>
    <w:rsid w:val="07355A9E"/>
    <w:rsid w:val="074543A8"/>
    <w:rsid w:val="074E6DFE"/>
    <w:rsid w:val="075044E4"/>
    <w:rsid w:val="07542330"/>
    <w:rsid w:val="075D878F"/>
    <w:rsid w:val="07660952"/>
    <w:rsid w:val="076781CD"/>
    <w:rsid w:val="0772217D"/>
    <w:rsid w:val="077BE8C7"/>
    <w:rsid w:val="0789B953"/>
    <w:rsid w:val="079C9A32"/>
    <w:rsid w:val="079D6DF8"/>
    <w:rsid w:val="079E3121"/>
    <w:rsid w:val="07A2DEA1"/>
    <w:rsid w:val="07A5CCE0"/>
    <w:rsid w:val="07C9CED7"/>
    <w:rsid w:val="07CC8CCF"/>
    <w:rsid w:val="07CD23CA"/>
    <w:rsid w:val="07D91077"/>
    <w:rsid w:val="07E8D339"/>
    <w:rsid w:val="080193F8"/>
    <w:rsid w:val="08085BF0"/>
    <w:rsid w:val="081105EB"/>
    <w:rsid w:val="0811611C"/>
    <w:rsid w:val="0814F421"/>
    <w:rsid w:val="0818E518"/>
    <w:rsid w:val="082CE99D"/>
    <w:rsid w:val="0836E275"/>
    <w:rsid w:val="08455470"/>
    <w:rsid w:val="08579160"/>
    <w:rsid w:val="0865A98B"/>
    <w:rsid w:val="086A5526"/>
    <w:rsid w:val="0879D506"/>
    <w:rsid w:val="087C2275"/>
    <w:rsid w:val="088D71F9"/>
    <w:rsid w:val="08AE372A"/>
    <w:rsid w:val="08AE9D55"/>
    <w:rsid w:val="08BD00DF"/>
    <w:rsid w:val="08BF3CB0"/>
    <w:rsid w:val="08D03E55"/>
    <w:rsid w:val="08EA3C3A"/>
    <w:rsid w:val="08F2C541"/>
    <w:rsid w:val="08FFB3CB"/>
    <w:rsid w:val="0907976D"/>
    <w:rsid w:val="09116B8A"/>
    <w:rsid w:val="09156116"/>
    <w:rsid w:val="09171A88"/>
    <w:rsid w:val="0925A812"/>
    <w:rsid w:val="0925F105"/>
    <w:rsid w:val="092D120E"/>
    <w:rsid w:val="093317A6"/>
    <w:rsid w:val="095C9257"/>
    <w:rsid w:val="09697B34"/>
    <w:rsid w:val="096C0476"/>
    <w:rsid w:val="097374FD"/>
    <w:rsid w:val="098BEB35"/>
    <w:rsid w:val="0990338E"/>
    <w:rsid w:val="09A43980"/>
    <w:rsid w:val="09A620C0"/>
    <w:rsid w:val="09A79CD5"/>
    <w:rsid w:val="09B6917D"/>
    <w:rsid w:val="09C48B92"/>
    <w:rsid w:val="09C54160"/>
    <w:rsid w:val="09C98F10"/>
    <w:rsid w:val="09CE0069"/>
    <w:rsid w:val="09D86107"/>
    <w:rsid w:val="09F898C6"/>
    <w:rsid w:val="0A0BE8FA"/>
    <w:rsid w:val="0A11845E"/>
    <w:rsid w:val="0A1E6ACA"/>
    <w:rsid w:val="0A25840F"/>
    <w:rsid w:val="0A2D1E2C"/>
    <w:rsid w:val="0A2E0C28"/>
    <w:rsid w:val="0A3D0A3F"/>
    <w:rsid w:val="0A54B104"/>
    <w:rsid w:val="0A638262"/>
    <w:rsid w:val="0A65AF7E"/>
    <w:rsid w:val="0A661AC3"/>
    <w:rsid w:val="0A6F1DC4"/>
    <w:rsid w:val="0A70AC4C"/>
    <w:rsid w:val="0A710BA6"/>
    <w:rsid w:val="0A78FCF7"/>
    <w:rsid w:val="0A7BBA46"/>
    <w:rsid w:val="0A8DC8FF"/>
    <w:rsid w:val="0A8ED439"/>
    <w:rsid w:val="0A937D71"/>
    <w:rsid w:val="0A94465F"/>
    <w:rsid w:val="0A9A7424"/>
    <w:rsid w:val="0AA57121"/>
    <w:rsid w:val="0AA6E3B2"/>
    <w:rsid w:val="0AA78E4C"/>
    <w:rsid w:val="0AB881D7"/>
    <w:rsid w:val="0AC3F24B"/>
    <w:rsid w:val="0AD11338"/>
    <w:rsid w:val="0AEE86DD"/>
    <w:rsid w:val="0AEF964D"/>
    <w:rsid w:val="0AF50FA8"/>
    <w:rsid w:val="0AF8AC1F"/>
    <w:rsid w:val="0AFA99A7"/>
    <w:rsid w:val="0AFB7EAD"/>
    <w:rsid w:val="0B0782B5"/>
    <w:rsid w:val="0B1DE925"/>
    <w:rsid w:val="0B254DD9"/>
    <w:rsid w:val="0B2C4FB4"/>
    <w:rsid w:val="0B2E21AD"/>
    <w:rsid w:val="0B351897"/>
    <w:rsid w:val="0B3D526A"/>
    <w:rsid w:val="0B427117"/>
    <w:rsid w:val="0B4435E2"/>
    <w:rsid w:val="0B463A2B"/>
    <w:rsid w:val="0B53F249"/>
    <w:rsid w:val="0B5E2220"/>
    <w:rsid w:val="0B6A23F5"/>
    <w:rsid w:val="0B7AFFD5"/>
    <w:rsid w:val="0B7B6012"/>
    <w:rsid w:val="0B829922"/>
    <w:rsid w:val="0B8A14D4"/>
    <w:rsid w:val="0B9DD035"/>
    <w:rsid w:val="0BB69098"/>
    <w:rsid w:val="0BC9D48B"/>
    <w:rsid w:val="0BE2920B"/>
    <w:rsid w:val="0BE419AC"/>
    <w:rsid w:val="0BEE3DD0"/>
    <w:rsid w:val="0BEF6B76"/>
    <w:rsid w:val="0C0521EE"/>
    <w:rsid w:val="0C072C49"/>
    <w:rsid w:val="0C0FCE9A"/>
    <w:rsid w:val="0C249638"/>
    <w:rsid w:val="0C2E0085"/>
    <w:rsid w:val="0C34CFD1"/>
    <w:rsid w:val="0C34D45B"/>
    <w:rsid w:val="0C36A2CA"/>
    <w:rsid w:val="0C4BC85B"/>
    <w:rsid w:val="0C552431"/>
    <w:rsid w:val="0C581BFF"/>
    <w:rsid w:val="0C5922B0"/>
    <w:rsid w:val="0C5B457D"/>
    <w:rsid w:val="0C5E95D0"/>
    <w:rsid w:val="0C735E26"/>
    <w:rsid w:val="0C759643"/>
    <w:rsid w:val="0C776754"/>
    <w:rsid w:val="0C883E69"/>
    <w:rsid w:val="0C88778D"/>
    <w:rsid w:val="0C943FF4"/>
    <w:rsid w:val="0C9C3BC4"/>
    <w:rsid w:val="0CAAE809"/>
    <w:rsid w:val="0CB9168F"/>
    <w:rsid w:val="0CBA6945"/>
    <w:rsid w:val="0CBB8259"/>
    <w:rsid w:val="0CC43DAC"/>
    <w:rsid w:val="0CD56980"/>
    <w:rsid w:val="0CD9099E"/>
    <w:rsid w:val="0CED4139"/>
    <w:rsid w:val="0CEDA3A2"/>
    <w:rsid w:val="0CF0AF88"/>
    <w:rsid w:val="0CF486EB"/>
    <w:rsid w:val="0CFCF271"/>
    <w:rsid w:val="0CFD5F83"/>
    <w:rsid w:val="0D29B0A3"/>
    <w:rsid w:val="0D36E17D"/>
    <w:rsid w:val="0D38395D"/>
    <w:rsid w:val="0D394843"/>
    <w:rsid w:val="0D3C7C9B"/>
    <w:rsid w:val="0D4101E3"/>
    <w:rsid w:val="0D541002"/>
    <w:rsid w:val="0D604928"/>
    <w:rsid w:val="0D683D20"/>
    <w:rsid w:val="0D6B6C1E"/>
    <w:rsid w:val="0D755D20"/>
    <w:rsid w:val="0D7675E3"/>
    <w:rsid w:val="0D7A2759"/>
    <w:rsid w:val="0D7DCDFC"/>
    <w:rsid w:val="0D827B9B"/>
    <w:rsid w:val="0D82D494"/>
    <w:rsid w:val="0D832C8A"/>
    <w:rsid w:val="0D8D30C4"/>
    <w:rsid w:val="0D9097FB"/>
    <w:rsid w:val="0D95F854"/>
    <w:rsid w:val="0D9CF005"/>
    <w:rsid w:val="0D9E4F9D"/>
    <w:rsid w:val="0DA95173"/>
    <w:rsid w:val="0DB88BE0"/>
    <w:rsid w:val="0DC3C989"/>
    <w:rsid w:val="0DCF9B2B"/>
    <w:rsid w:val="0DD6E888"/>
    <w:rsid w:val="0DE7C215"/>
    <w:rsid w:val="0DF15FC2"/>
    <w:rsid w:val="0E02CA67"/>
    <w:rsid w:val="0E054F40"/>
    <w:rsid w:val="0E08DFFA"/>
    <w:rsid w:val="0E1828C4"/>
    <w:rsid w:val="0E1B386A"/>
    <w:rsid w:val="0E2EDB26"/>
    <w:rsid w:val="0E351B64"/>
    <w:rsid w:val="0E36C460"/>
    <w:rsid w:val="0E3D47FE"/>
    <w:rsid w:val="0E3FDDE5"/>
    <w:rsid w:val="0E4590D2"/>
    <w:rsid w:val="0E6027A7"/>
    <w:rsid w:val="0E705699"/>
    <w:rsid w:val="0E744478"/>
    <w:rsid w:val="0E776AC0"/>
    <w:rsid w:val="0E7DE0C1"/>
    <w:rsid w:val="0E999CB7"/>
    <w:rsid w:val="0EAC8E02"/>
    <w:rsid w:val="0EBB9997"/>
    <w:rsid w:val="0EC0227E"/>
    <w:rsid w:val="0EC56265"/>
    <w:rsid w:val="0EC8DA26"/>
    <w:rsid w:val="0ED09ED8"/>
    <w:rsid w:val="0ED2E910"/>
    <w:rsid w:val="0EDCFEB2"/>
    <w:rsid w:val="0EDDC467"/>
    <w:rsid w:val="0F00B0EB"/>
    <w:rsid w:val="0F07E112"/>
    <w:rsid w:val="0F09BC39"/>
    <w:rsid w:val="0F19BF07"/>
    <w:rsid w:val="0F1F8721"/>
    <w:rsid w:val="0F26B3EF"/>
    <w:rsid w:val="0F28B5D4"/>
    <w:rsid w:val="0F2C646F"/>
    <w:rsid w:val="0F4520FD"/>
    <w:rsid w:val="0F6C3F17"/>
    <w:rsid w:val="0F732EC1"/>
    <w:rsid w:val="0F73A2A4"/>
    <w:rsid w:val="0F7533B3"/>
    <w:rsid w:val="0F8AE3EA"/>
    <w:rsid w:val="0F905687"/>
    <w:rsid w:val="0F92B572"/>
    <w:rsid w:val="0FA773F9"/>
    <w:rsid w:val="0FA8E67D"/>
    <w:rsid w:val="0FB0ACC9"/>
    <w:rsid w:val="0FB2AB7E"/>
    <w:rsid w:val="0FB765C0"/>
    <w:rsid w:val="0FBFDF2B"/>
    <w:rsid w:val="0FC47777"/>
    <w:rsid w:val="0FD06664"/>
    <w:rsid w:val="0FDA6886"/>
    <w:rsid w:val="0FDE86A2"/>
    <w:rsid w:val="0FFD891F"/>
    <w:rsid w:val="1003AF72"/>
    <w:rsid w:val="1008A4C3"/>
    <w:rsid w:val="100E289F"/>
    <w:rsid w:val="10116469"/>
    <w:rsid w:val="10151C84"/>
    <w:rsid w:val="1020934C"/>
    <w:rsid w:val="10275C3D"/>
    <w:rsid w:val="1028DE62"/>
    <w:rsid w:val="102BE1D7"/>
    <w:rsid w:val="10341CD9"/>
    <w:rsid w:val="1034A3F2"/>
    <w:rsid w:val="1042D33A"/>
    <w:rsid w:val="104692CE"/>
    <w:rsid w:val="104695B2"/>
    <w:rsid w:val="1049C226"/>
    <w:rsid w:val="105B8866"/>
    <w:rsid w:val="106140B0"/>
    <w:rsid w:val="1094D1DC"/>
    <w:rsid w:val="10A269A2"/>
    <w:rsid w:val="10A6C162"/>
    <w:rsid w:val="10AD0B25"/>
    <w:rsid w:val="10AF61E0"/>
    <w:rsid w:val="10D71FD2"/>
    <w:rsid w:val="1101AB9D"/>
    <w:rsid w:val="1106D41F"/>
    <w:rsid w:val="111E25F0"/>
    <w:rsid w:val="11227BCC"/>
    <w:rsid w:val="112D52F2"/>
    <w:rsid w:val="112E5057"/>
    <w:rsid w:val="11309EBC"/>
    <w:rsid w:val="1137F2D9"/>
    <w:rsid w:val="114E1733"/>
    <w:rsid w:val="114ED7C6"/>
    <w:rsid w:val="1161B576"/>
    <w:rsid w:val="1181E30A"/>
    <w:rsid w:val="11828867"/>
    <w:rsid w:val="1189F02D"/>
    <w:rsid w:val="119ED127"/>
    <w:rsid w:val="11AEB712"/>
    <w:rsid w:val="11B64934"/>
    <w:rsid w:val="11B98546"/>
    <w:rsid w:val="11BA1AB1"/>
    <w:rsid w:val="11BAB090"/>
    <w:rsid w:val="11C33E58"/>
    <w:rsid w:val="11C8E604"/>
    <w:rsid w:val="11CA5361"/>
    <w:rsid w:val="11D2D157"/>
    <w:rsid w:val="11D4F7C7"/>
    <w:rsid w:val="11D75CA8"/>
    <w:rsid w:val="11E08059"/>
    <w:rsid w:val="11E0F1B0"/>
    <w:rsid w:val="11E611B7"/>
    <w:rsid w:val="11F23ACE"/>
    <w:rsid w:val="11F564E8"/>
    <w:rsid w:val="11F689AE"/>
    <w:rsid w:val="1201DDBA"/>
    <w:rsid w:val="12088E8D"/>
    <w:rsid w:val="121E2158"/>
    <w:rsid w:val="1226B987"/>
    <w:rsid w:val="12270BBA"/>
    <w:rsid w:val="1228D191"/>
    <w:rsid w:val="1229AE89"/>
    <w:rsid w:val="122A39AC"/>
    <w:rsid w:val="1230F068"/>
    <w:rsid w:val="123286E7"/>
    <w:rsid w:val="123581FE"/>
    <w:rsid w:val="123BC389"/>
    <w:rsid w:val="1259212B"/>
    <w:rsid w:val="125D2D25"/>
    <w:rsid w:val="1260B22C"/>
    <w:rsid w:val="1264A626"/>
    <w:rsid w:val="1273D019"/>
    <w:rsid w:val="1278392C"/>
    <w:rsid w:val="127B54E9"/>
    <w:rsid w:val="1286C53B"/>
    <w:rsid w:val="12976868"/>
    <w:rsid w:val="129DE822"/>
    <w:rsid w:val="12AB422D"/>
    <w:rsid w:val="12B46DC8"/>
    <w:rsid w:val="12CFB8C8"/>
    <w:rsid w:val="12E11B89"/>
    <w:rsid w:val="12E33436"/>
    <w:rsid w:val="12F80E67"/>
    <w:rsid w:val="12FBB128"/>
    <w:rsid w:val="130902D2"/>
    <w:rsid w:val="130ADE25"/>
    <w:rsid w:val="13174C42"/>
    <w:rsid w:val="131DF71D"/>
    <w:rsid w:val="135141D0"/>
    <w:rsid w:val="1362460C"/>
    <w:rsid w:val="13633308"/>
    <w:rsid w:val="1375E186"/>
    <w:rsid w:val="13AFFA76"/>
    <w:rsid w:val="13B72831"/>
    <w:rsid w:val="13BBF524"/>
    <w:rsid w:val="13BCD97E"/>
    <w:rsid w:val="13C11253"/>
    <w:rsid w:val="13D4F2D9"/>
    <w:rsid w:val="13D735E5"/>
    <w:rsid w:val="13DE468D"/>
    <w:rsid w:val="13E37CEA"/>
    <w:rsid w:val="13E6EF1D"/>
    <w:rsid w:val="13F0C9E8"/>
    <w:rsid w:val="13F1DA49"/>
    <w:rsid w:val="13F33E97"/>
    <w:rsid w:val="13F9695D"/>
    <w:rsid w:val="13FEC01A"/>
    <w:rsid w:val="1415C2F5"/>
    <w:rsid w:val="1417575C"/>
    <w:rsid w:val="1418D4FF"/>
    <w:rsid w:val="1433FF72"/>
    <w:rsid w:val="146DB576"/>
    <w:rsid w:val="147764C3"/>
    <w:rsid w:val="147C4C1D"/>
    <w:rsid w:val="148C600C"/>
    <w:rsid w:val="14999CD5"/>
    <w:rsid w:val="14B135EE"/>
    <w:rsid w:val="14B6C0EC"/>
    <w:rsid w:val="14BA41B8"/>
    <w:rsid w:val="14BD9D72"/>
    <w:rsid w:val="14C142CD"/>
    <w:rsid w:val="14D26403"/>
    <w:rsid w:val="14D65E7A"/>
    <w:rsid w:val="14D83E25"/>
    <w:rsid w:val="14E465D1"/>
    <w:rsid w:val="14E86BAD"/>
    <w:rsid w:val="15084779"/>
    <w:rsid w:val="150D3AD8"/>
    <w:rsid w:val="15189D05"/>
    <w:rsid w:val="151C5C36"/>
    <w:rsid w:val="1525D117"/>
    <w:rsid w:val="153B4484"/>
    <w:rsid w:val="1551A3B7"/>
    <w:rsid w:val="155C03F8"/>
    <w:rsid w:val="156BEB1A"/>
    <w:rsid w:val="1574D19A"/>
    <w:rsid w:val="159648E2"/>
    <w:rsid w:val="159A1514"/>
    <w:rsid w:val="159F8B8F"/>
    <w:rsid w:val="15BC8A1D"/>
    <w:rsid w:val="15CAE9DF"/>
    <w:rsid w:val="15D7A19D"/>
    <w:rsid w:val="160D44D4"/>
    <w:rsid w:val="161176DB"/>
    <w:rsid w:val="1612397C"/>
    <w:rsid w:val="16189C33"/>
    <w:rsid w:val="1618E439"/>
    <w:rsid w:val="1620D052"/>
    <w:rsid w:val="1632EC7A"/>
    <w:rsid w:val="16398AA1"/>
    <w:rsid w:val="1642B5CD"/>
    <w:rsid w:val="16522F2C"/>
    <w:rsid w:val="1659C3A7"/>
    <w:rsid w:val="1661B290"/>
    <w:rsid w:val="1661E777"/>
    <w:rsid w:val="1663A954"/>
    <w:rsid w:val="16708177"/>
    <w:rsid w:val="167AE089"/>
    <w:rsid w:val="16838C5A"/>
    <w:rsid w:val="16892AAF"/>
    <w:rsid w:val="169875A8"/>
    <w:rsid w:val="169B62A1"/>
    <w:rsid w:val="16B37C79"/>
    <w:rsid w:val="16BB9FBC"/>
    <w:rsid w:val="16C2C44C"/>
    <w:rsid w:val="16C795BE"/>
    <w:rsid w:val="16DDC65C"/>
    <w:rsid w:val="16ECFB62"/>
    <w:rsid w:val="16FB8D17"/>
    <w:rsid w:val="170F5D74"/>
    <w:rsid w:val="1714124F"/>
    <w:rsid w:val="17211683"/>
    <w:rsid w:val="1723A23F"/>
    <w:rsid w:val="1725743E"/>
    <w:rsid w:val="17291664"/>
    <w:rsid w:val="172A55A1"/>
    <w:rsid w:val="172A761E"/>
    <w:rsid w:val="174CA242"/>
    <w:rsid w:val="174E6AA9"/>
    <w:rsid w:val="17559B1D"/>
    <w:rsid w:val="1758D0BD"/>
    <w:rsid w:val="178AB834"/>
    <w:rsid w:val="1790563E"/>
    <w:rsid w:val="1796BB98"/>
    <w:rsid w:val="17BBD85E"/>
    <w:rsid w:val="17BF7B5E"/>
    <w:rsid w:val="17C40F46"/>
    <w:rsid w:val="17DE4761"/>
    <w:rsid w:val="17E827D7"/>
    <w:rsid w:val="17EEF949"/>
    <w:rsid w:val="17EFA4BA"/>
    <w:rsid w:val="17EFC4AD"/>
    <w:rsid w:val="18058697"/>
    <w:rsid w:val="1816D0BF"/>
    <w:rsid w:val="181AB508"/>
    <w:rsid w:val="1822C0B4"/>
    <w:rsid w:val="18310F1D"/>
    <w:rsid w:val="183AA188"/>
    <w:rsid w:val="183D1154"/>
    <w:rsid w:val="18410B47"/>
    <w:rsid w:val="18415F53"/>
    <w:rsid w:val="18486BCF"/>
    <w:rsid w:val="184EE8CE"/>
    <w:rsid w:val="184F2F45"/>
    <w:rsid w:val="185A8CCD"/>
    <w:rsid w:val="185FE33B"/>
    <w:rsid w:val="1879D358"/>
    <w:rsid w:val="188E60AB"/>
    <w:rsid w:val="189A88CB"/>
    <w:rsid w:val="18A01DE2"/>
    <w:rsid w:val="18BEB403"/>
    <w:rsid w:val="18D602AE"/>
    <w:rsid w:val="18D8169E"/>
    <w:rsid w:val="18E4F463"/>
    <w:rsid w:val="18EA9A79"/>
    <w:rsid w:val="18F00EA3"/>
    <w:rsid w:val="18F4D9F3"/>
    <w:rsid w:val="1903B5C3"/>
    <w:rsid w:val="1906C7CA"/>
    <w:rsid w:val="190D4B28"/>
    <w:rsid w:val="190F08B5"/>
    <w:rsid w:val="191EF0AD"/>
    <w:rsid w:val="1936AEF1"/>
    <w:rsid w:val="194BD602"/>
    <w:rsid w:val="19631046"/>
    <w:rsid w:val="197DD806"/>
    <w:rsid w:val="199E4922"/>
    <w:rsid w:val="19ACCEDB"/>
    <w:rsid w:val="19AE0919"/>
    <w:rsid w:val="19B0927F"/>
    <w:rsid w:val="19B76E75"/>
    <w:rsid w:val="19BAAEC9"/>
    <w:rsid w:val="19BFBF18"/>
    <w:rsid w:val="19C62C2F"/>
    <w:rsid w:val="19CB46A4"/>
    <w:rsid w:val="19CCE4AD"/>
    <w:rsid w:val="19D7CB61"/>
    <w:rsid w:val="19D898CD"/>
    <w:rsid w:val="19DE72DF"/>
    <w:rsid w:val="19E6949F"/>
    <w:rsid w:val="19F39A5D"/>
    <w:rsid w:val="1A02C162"/>
    <w:rsid w:val="1A05214E"/>
    <w:rsid w:val="1A0E5E7B"/>
    <w:rsid w:val="1A10460C"/>
    <w:rsid w:val="1A12C3D1"/>
    <w:rsid w:val="1A1E4A11"/>
    <w:rsid w:val="1A1F0C96"/>
    <w:rsid w:val="1A2C81C0"/>
    <w:rsid w:val="1A2C85AF"/>
    <w:rsid w:val="1A33F7A8"/>
    <w:rsid w:val="1A340806"/>
    <w:rsid w:val="1A75F293"/>
    <w:rsid w:val="1A785C23"/>
    <w:rsid w:val="1A907426"/>
    <w:rsid w:val="1A943724"/>
    <w:rsid w:val="1A98C909"/>
    <w:rsid w:val="1A9EB2A0"/>
    <w:rsid w:val="1AA1E626"/>
    <w:rsid w:val="1AA6028A"/>
    <w:rsid w:val="1AA92701"/>
    <w:rsid w:val="1AAEB799"/>
    <w:rsid w:val="1AAF3A9F"/>
    <w:rsid w:val="1AC924B4"/>
    <w:rsid w:val="1AD2F444"/>
    <w:rsid w:val="1AD68819"/>
    <w:rsid w:val="1AD92E13"/>
    <w:rsid w:val="1AE130C8"/>
    <w:rsid w:val="1AF04770"/>
    <w:rsid w:val="1AF283FC"/>
    <w:rsid w:val="1AF943E1"/>
    <w:rsid w:val="1B0B188F"/>
    <w:rsid w:val="1B10EA2A"/>
    <w:rsid w:val="1B1211D4"/>
    <w:rsid w:val="1B12FA9E"/>
    <w:rsid w:val="1B334D67"/>
    <w:rsid w:val="1B748CDC"/>
    <w:rsid w:val="1B75767C"/>
    <w:rsid w:val="1B778305"/>
    <w:rsid w:val="1B7C2BC1"/>
    <w:rsid w:val="1B94E51D"/>
    <w:rsid w:val="1BA7A83C"/>
    <w:rsid w:val="1BB1E3C3"/>
    <w:rsid w:val="1BBAB4C2"/>
    <w:rsid w:val="1BC12160"/>
    <w:rsid w:val="1BC81959"/>
    <w:rsid w:val="1BE873EF"/>
    <w:rsid w:val="1BF14C98"/>
    <w:rsid w:val="1BF4EBFA"/>
    <w:rsid w:val="1BFDA0F5"/>
    <w:rsid w:val="1C080EC2"/>
    <w:rsid w:val="1C215B11"/>
    <w:rsid w:val="1C27A2EC"/>
    <w:rsid w:val="1C425B03"/>
    <w:rsid w:val="1C492A7D"/>
    <w:rsid w:val="1C4C1BB5"/>
    <w:rsid w:val="1C71AA73"/>
    <w:rsid w:val="1C7814A8"/>
    <w:rsid w:val="1C81A360"/>
    <w:rsid w:val="1C8897F6"/>
    <w:rsid w:val="1C905B7D"/>
    <w:rsid w:val="1CAFFE61"/>
    <w:rsid w:val="1CB42F2C"/>
    <w:rsid w:val="1CB4D87F"/>
    <w:rsid w:val="1CB92065"/>
    <w:rsid w:val="1CD047C9"/>
    <w:rsid w:val="1CE774C0"/>
    <w:rsid w:val="1CEBD6E4"/>
    <w:rsid w:val="1CF91C8E"/>
    <w:rsid w:val="1CFBA6FE"/>
    <w:rsid w:val="1D038D66"/>
    <w:rsid w:val="1D03C2F1"/>
    <w:rsid w:val="1D1CEF6B"/>
    <w:rsid w:val="1D23639F"/>
    <w:rsid w:val="1D35131E"/>
    <w:rsid w:val="1D355FE0"/>
    <w:rsid w:val="1D38B010"/>
    <w:rsid w:val="1D42B262"/>
    <w:rsid w:val="1D45E3BC"/>
    <w:rsid w:val="1D5BA9B2"/>
    <w:rsid w:val="1D63FF27"/>
    <w:rsid w:val="1D6A5E01"/>
    <w:rsid w:val="1D7F729F"/>
    <w:rsid w:val="1D90418F"/>
    <w:rsid w:val="1D99F002"/>
    <w:rsid w:val="1D9CD29B"/>
    <w:rsid w:val="1D9F264D"/>
    <w:rsid w:val="1DAD8EC9"/>
    <w:rsid w:val="1DC41BE5"/>
    <w:rsid w:val="1DCBAE5E"/>
    <w:rsid w:val="1DDED2DC"/>
    <w:rsid w:val="1DE49D8D"/>
    <w:rsid w:val="1DE9DB9D"/>
    <w:rsid w:val="1DF568B0"/>
    <w:rsid w:val="1DFB493B"/>
    <w:rsid w:val="1E0486C7"/>
    <w:rsid w:val="1E100C8B"/>
    <w:rsid w:val="1E167ECE"/>
    <w:rsid w:val="1E16BFFF"/>
    <w:rsid w:val="1E19BB33"/>
    <w:rsid w:val="1E30191F"/>
    <w:rsid w:val="1E34DCBE"/>
    <w:rsid w:val="1E3837D5"/>
    <w:rsid w:val="1E3FE9A5"/>
    <w:rsid w:val="1E4A7181"/>
    <w:rsid w:val="1E565BDC"/>
    <w:rsid w:val="1E6FADC5"/>
    <w:rsid w:val="1E878155"/>
    <w:rsid w:val="1E89613E"/>
    <w:rsid w:val="1E8ABDA2"/>
    <w:rsid w:val="1E93E48D"/>
    <w:rsid w:val="1EAB2320"/>
    <w:rsid w:val="1EACEEF6"/>
    <w:rsid w:val="1EB1537D"/>
    <w:rsid w:val="1EB716AB"/>
    <w:rsid w:val="1EC86F2D"/>
    <w:rsid w:val="1ECCB1F2"/>
    <w:rsid w:val="1ECCDCF9"/>
    <w:rsid w:val="1EDB5A2E"/>
    <w:rsid w:val="1EE0E5B3"/>
    <w:rsid w:val="1EE2283E"/>
    <w:rsid w:val="1F01A8F8"/>
    <w:rsid w:val="1F02FD36"/>
    <w:rsid w:val="1F06D938"/>
    <w:rsid w:val="1F0F151A"/>
    <w:rsid w:val="1F20C1DA"/>
    <w:rsid w:val="1F299B2E"/>
    <w:rsid w:val="1F2D5ECA"/>
    <w:rsid w:val="1F31769F"/>
    <w:rsid w:val="1F384A8A"/>
    <w:rsid w:val="1F398765"/>
    <w:rsid w:val="1F44C77E"/>
    <w:rsid w:val="1F4D818B"/>
    <w:rsid w:val="1F5BF3D6"/>
    <w:rsid w:val="1F6F3AD6"/>
    <w:rsid w:val="1F717840"/>
    <w:rsid w:val="1F76C40F"/>
    <w:rsid w:val="1F96BC45"/>
    <w:rsid w:val="1F9ACCE7"/>
    <w:rsid w:val="1FA1EF29"/>
    <w:rsid w:val="1FAFEAFC"/>
    <w:rsid w:val="1FB0A471"/>
    <w:rsid w:val="1FBBA313"/>
    <w:rsid w:val="1FCB61C1"/>
    <w:rsid w:val="1FE3482C"/>
    <w:rsid w:val="1FE5904D"/>
    <w:rsid w:val="1FE92933"/>
    <w:rsid w:val="1FF38F92"/>
    <w:rsid w:val="201B3070"/>
    <w:rsid w:val="20238116"/>
    <w:rsid w:val="2025AD64"/>
    <w:rsid w:val="20390154"/>
    <w:rsid w:val="205129A8"/>
    <w:rsid w:val="20569AE3"/>
    <w:rsid w:val="2057697E"/>
    <w:rsid w:val="205BACCF"/>
    <w:rsid w:val="205E0D98"/>
    <w:rsid w:val="20662658"/>
    <w:rsid w:val="206FCA06"/>
    <w:rsid w:val="20742D9B"/>
    <w:rsid w:val="20776439"/>
    <w:rsid w:val="209B52C1"/>
    <w:rsid w:val="20A10368"/>
    <w:rsid w:val="20AAE384"/>
    <w:rsid w:val="20AB0F56"/>
    <w:rsid w:val="20AB1A3E"/>
    <w:rsid w:val="20BD4AFF"/>
    <w:rsid w:val="20C2608D"/>
    <w:rsid w:val="20CD938D"/>
    <w:rsid w:val="20CFFD31"/>
    <w:rsid w:val="20DAE2A5"/>
    <w:rsid w:val="20E4A496"/>
    <w:rsid w:val="20ECE198"/>
    <w:rsid w:val="210C5390"/>
    <w:rsid w:val="21150AFC"/>
    <w:rsid w:val="211CACFF"/>
    <w:rsid w:val="2126853E"/>
    <w:rsid w:val="212C2A88"/>
    <w:rsid w:val="2136E282"/>
    <w:rsid w:val="213AE796"/>
    <w:rsid w:val="213AF9CD"/>
    <w:rsid w:val="213E1C1A"/>
    <w:rsid w:val="214107EC"/>
    <w:rsid w:val="214F663F"/>
    <w:rsid w:val="21645886"/>
    <w:rsid w:val="2167E4A0"/>
    <w:rsid w:val="2167F35A"/>
    <w:rsid w:val="2178B414"/>
    <w:rsid w:val="217BC60D"/>
    <w:rsid w:val="217C9B9B"/>
    <w:rsid w:val="2182F739"/>
    <w:rsid w:val="2188B4BA"/>
    <w:rsid w:val="2189750F"/>
    <w:rsid w:val="218E29E4"/>
    <w:rsid w:val="2191BD55"/>
    <w:rsid w:val="21A1CDC6"/>
    <w:rsid w:val="21A7C076"/>
    <w:rsid w:val="21A90EE9"/>
    <w:rsid w:val="21BC7E1F"/>
    <w:rsid w:val="21CC43A5"/>
    <w:rsid w:val="21D6CF38"/>
    <w:rsid w:val="21E64CAC"/>
    <w:rsid w:val="21F4FDBC"/>
    <w:rsid w:val="21FA94CC"/>
    <w:rsid w:val="22110285"/>
    <w:rsid w:val="22170864"/>
    <w:rsid w:val="221A425B"/>
    <w:rsid w:val="221D1371"/>
    <w:rsid w:val="22225703"/>
    <w:rsid w:val="222DBBC1"/>
    <w:rsid w:val="222F801A"/>
    <w:rsid w:val="2232B16D"/>
    <w:rsid w:val="2248C329"/>
    <w:rsid w:val="22628EFE"/>
    <w:rsid w:val="22810112"/>
    <w:rsid w:val="228CDF42"/>
    <w:rsid w:val="228ECC2D"/>
    <w:rsid w:val="22929930"/>
    <w:rsid w:val="22A6E656"/>
    <w:rsid w:val="22A80E98"/>
    <w:rsid w:val="22ABAEA7"/>
    <w:rsid w:val="22B7F271"/>
    <w:rsid w:val="22B8DE4A"/>
    <w:rsid w:val="22BC8F65"/>
    <w:rsid w:val="22C8820A"/>
    <w:rsid w:val="22CBFB40"/>
    <w:rsid w:val="22D3D108"/>
    <w:rsid w:val="22EC4B9D"/>
    <w:rsid w:val="22EEA802"/>
    <w:rsid w:val="230C9CE7"/>
    <w:rsid w:val="2312E017"/>
    <w:rsid w:val="2314094A"/>
    <w:rsid w:val="231727FB"/>
    <w:rsid w:val="232BEC8D"/>
    <w:rsid w:val="23481A98"/>
    <w:rsid w:val="2348744F"/>
    <w:rsid w:val="234EA1BB"/>
    <w:rsid w:val="235661D5"/>
    <w:rsid w:val="2362AEA9"/>
    <w:rsid w:val="2362C90C"/>
    <w:rsid w:val="2377AE11"/>
    <w:rsid w:val="23938237"/>
    <w:rsid w:val="2395AE5A"/>
    <w:rsid w:val="239BFCE3"/>
    <w:rsid w:val="23ACD2E6"/>
    <w:rsid w:val="23ADDE54"/>
    <w:rsid w:val="23B435C0"/>
    <w:rsid w:val="23B79DE2"/>
    <w:rsid w:val="23BA7663"/>
    <w:rsid w:val="23C088E3"/>
    <w:rsid w:val="23CC93BE"/>
    <w:rsid w:val="23CD1EAD"/>
    <w:rsid w:val="23D9C407"/>
    <w:rsid w:val="23E1B37F"/>
    <w:rsid w:val="23E6F91E"/>
    <w:rsid w:val="23F86AB6"/>
    <w:rsid w:val="23F88F51"/>
    <w:rsid w:val="240344BB"/>
    <w:rsid w:val="240C8851"/>
    <w:rsid w:val="242014E3"/>
    <w:rsid w:val="242C064C"/>
    <w:rsid w:val="24506AC4"/>
    <w:rsid w:val="24514106"/>
    <w:rsid w:val="24580844"/>
    <w:rsid w:val="245EA42D"/>
    <w:rsid w:val="2460B16D"/>
    <w:rsid w:val="246467BE"/>
    <w:rsid w:val="246870BD"/>
    <w:rsid w:val="2473A367"/>
    <w:rsid w:val="247E20DB"/>
    <w:rsid w:val="2482177C"/>
    <w:rsid w:val="24912852"/>
    <w:rsid w:val="24B8E1E2"/>
    <w:rsid w:val="24BBDCE9"/>
    <w:rsid w:val="24CC394C"/>
    <w:rsid w:val="24D3B0B9"/>
    <w:rsid w:val="250BD96F"/>
    <w:rsid w:val="2519B2BB"/>
    <w:rsid w:val="252BA545"/>
    <w:rsid w:val="252E585D"/>
    <w:rsid w:val="2543346A"/>
    <w:rsid w:val="254CA230"/>
    <w:rsid w:val="254CDB76"/>
    <w:rsid w:val="255C9761"/>
    <w:rsid w:val="255E2F8D"/>
    <w:rsid w:val="256E9101"/>
    <w:rsid w:val="25777373"/>
    <w:rsid w:val="258D2CA3"/>
    <w:rsid w:val="2594125B"/>
    <w:rsid w:val="25A65493"/>
    <w:rsid w:val="25AD6748"/>
    <w:rsid w:val="25D17E11"/>
    <w:rsid w:val="25E1F27C"/>
    <w:rsid w:val="25E2E148"/>
    <w:rsid w:val="25E32F42"/>
    <w:rsid w:val="25E712DE"/>
    <w:rsid w:val="25EC8ED2"/>
    <w:rsid w:val="262616A1"/>
    <w:rsid w:val="2639BB72"/>
    <w:rsid w:val="263DD4EC"/>
    <w:rsid w:val="26477954"/>
    <w:rsid w:val="264E0EDF"/>
    <w:rsid w:val="2655B947"/>
    <w:rsid w:val="265F351F"/>
    <w:rsid w:val="26600CA3"/>
    <w:rsid w:val="2660CE20"/>
    <w:rsid w:val="266474D7"/>
    <w:rsid w:val="266BF65F"/>
    <w:rsid w:val="266EF458"/>
    <w:rsid w:val="267C7E06"/>
    <w:rsid w:val="26942E1F"/>
    <w:rsid w:val="269E934C"/>
    <w:rsid w:val="26A26D89"/>
    <w:rsid w:val="26AD7679"/>
    <w:rsid w:val="26B24132"/>
    <w:rsid w:val="26C31E66"/>
    <w:rsid w:val="26EF35BE"/>
    <w:rsid w:val="26F1E26E"/>
    <w:rsid w:val="26F94F00"/>
    <w:rsid w:val="27184237"/>
    <w:rsid w:val="273484D9"/>
    <w:rsid w:val="2740232A"/>
    <w:rsid w:val="274B197F"/>
    <w:rsid w:val="2761D793"/>
    <w:rsid w:val="2764F96B"/>
    <w:rsid w:val="276A05B6"/>
    <w:rsid w:val="27799F36"/>
    <w:rsid w:val="278D1774"/>
    <w:rsid w:val="27959CE7"/>
    <w:rsid w:val="27B111FD"/>
    <w:rsid w:val="27BBA004"/>
    <w:rsid w:val="27C1D530"/>
    <w:rsid w:val="27C22267"/>
    <w:rsid w:val="27C769BB"/>
    <w:rsid w:val="27D0C7A0"/>
    <w:rsid w:val="27D2A8A4"/>
    <w:rsid w:val="27D56221"/>
    <w:rsid w:val="27E5BB04"/>
    <w:rsid w:val="27F861C0"/>
    <w:rsid w:val="2803D944"/>
    <w:rsid w:val="280959F2"/>
    <w:rsid w:val="28118CC1"/>
    <w:rsid w:val="2812213B"/>
    <w:rsid w:val="281718A5"/>
    <w:rsid w:val="2818A6C1"/>
    <w:rsid w:val="281F7A7E"/>
    <w:rsid w:val="2825DAC0"/>
    <w:rsid w:val="282E2DFF"/>
    <w:rsid w:val="2833F39D"/>
    <w:rsid w:val="28360557"/>
    <w:rsid w:val="283FDC73"/>
    <w:rsid w:val="284CDF9C"/>
    <w:rsid w:val="2852C194"/>
    <w:rsid w:val="2855D67E"/>
    <w:rsid w:val="2859C2E4"/>
    <w:rsid w:val="285B1276"/>
    <w:rsid w:val="285B278A"/>
    <w:rsid w:val="28628C4B"/>
    <w:rsid w:val="2866EB0F"/>
    <w:rsid w:val="286B3ED7"/>
    <w:rsid w:val="28851E53"/>
    <w:rsid w:val="28867515"/>
    <w:rsid w:val="28889B46"/>
    <w:rsid w:val="288D5396"/>
    <w:rsid w:val="2898D0A0"/>
    <w:rsid w:val="28AE7D21"/>
    <w:rsid w:val="28BBC4FA"/>
    <w:rsid w:val="28D57F37"/>
    <w:rsid w:val="28DC59C5"/>
    <w:rsid w:val="28E78625"/>
    <w:rsid w:val="28EA804D"/>
    <w:rsid w:val="28F02D15"/>
    <w:rsid w:val="28FC561F"/>
    <w:rsid w:val="2906FF3C"/>
    <w:rsid w:val="2910BDD9"/>
    <w:rsid w:val="2911D1FD"/>
    <w:rsid w:val="2921BE42"/>
    <w:rsid w:val="292486EE"/>
    <w:rsid w:val="2928BDB9"/>
    <w:rsid w:val="292AE207"/>
    <w:rsid w:val="293E6E4A"/>
    <w:rsid w:val="294153AB"/>
    <w:rsid w:val="29462606"/>
    <w:rsid w:val="2959D41A"/>
    <w:rsid w:val="295A4062"/>
    <w:rsid w:val="295C8A81"/>
    <w:rsid w:val="295DC6F1"/>
    <w:rsid w:val="296187E3"/>
    <w:rsid w:val="2963B057"/>
    <w:rsid w:val="29827AB6"/>
    <w:rsid w:val="298BF979"/>
    <w:rsid w:val="29908506"/>
    <w:rsid w:val="2991D2C1"/>
    <w:rsid w:val="299442AE"/>
    <w:rsid w:val="2998A2DE"/>
    <w:rsid w:val="29A51D50"/>
    <w:rsid w:val="29BC8849"/>
    <w:rsid w:val="29C388B4"/>
    <w:rsid w:val="29CFA14C"/>
    <w:rsid w:val="29D5C885"/>
    <w:rsid w:val="29DFD49B"/>
    <w:rsid w:val="29EA23A0"/>
    <w:rsid w:val="29F79ECE"/>
    <w:rsid w:val="29FB24C4"/>
    <w:rsid w:val="2A01565D"/>
    <w:rsid w:val="2A03AF13"/>
    <w:rsid w:val="2A05B11C"/>
    <w:rsid w:val="2A15878E"/>
    <w:rsid w:val="2A16A9A2"/>
    <w:rsid w:val="2A21A1DF"/>
    <w:rsid w:val="2A28AD1B"/>
    <w:rsid w:val="2A2B8E6A"/>
    <w:rsid w:val="2A3BC5DD"/>
    <w:rsid w:val="2A5A2C8C"/>
    <w:rsid w:val="2A74B1CA"/>
    <w:rsid w:val="2A802732"/>
    <w:rsid w:val="2A81F580"/>
    <w:rsid w:val="2A960622"/>
    <w:rsid w:val="2A982680"/>
    <w:rsid w:val="2A9894B4"/>
    <w:rsid w:val="2A9AF72C"/>
    <w:rsid w:val="2AAB0540"/>
    <w:rsid w:val="2AB13075"/>
    <w:rsid w:val="2ABBC1E8"/>
    <w:rsid w:val="2ACF06DB"/>
    <w:rsid w:val="2ACF3DE0"/>
    <w:rsid w:val="2AD28497"/>
    <w:rsid w:val="2ADA3198"/>
    <w:rsid w:val="2ADE1977"/>
    <w:rsid w:val="2AE32C81"/>
    <w:rsid w:val="2AFDB748"/>
    <w:rsid w:val="2AFE10FC"/>
    <w:rsid w:val="2B039D0A"/>
    <w:rsid w:val="2B094E20"/>
    <w:rsid w:val="2B0CCB3B"/>
    <w:rsid w:val="2B0E7051"/>
    <w:rsid w:val="2B1C15DD"/>
    <w:rsid w:val="2B385B95"/>
    <w:rsid w:val="2B4C6BE9"/>
    <w:rsid w:val="2B6B6D3F"/>
    <w:rsid w:val="2B84B1B8"/>
    <w:rsid w:val="2B8A7072"/>
    <w:rsid w:val="2B8A8D1C"/>
    <w:rsid w:val="2B8FB180"/>
    <w:rsid w:val="2B90FD2C"/>
    <w:rsid w:val="2B9DC992"/>
    <w:rsid w:val="2BAC0C84"/>
    <w:rsid w:val="2BAF1C05"/>
    <w:rsid w:val="2BAF297B"/>
    <w:rsid w:val="2BD70CE9"/>
    <w:rsid w:val="2BDF8800"/>
    <w:rsid w:val="2BE4DCE9"/>
    <w:rsid w:val="2BE7C8D1"/>
    <w:rsid w:val="2BF6159D"/>
    <w:rsid w:val="2BFE56F4"/>
    <w:rsid w:val="2C194DF7"/>
    <w:rsid w:val="2C1C048F"/>
    <w:rsid w:val="2C1E8B73"/>
    <w:rsid w:val="2C2FE99F"/>
    <w:rsid w:val="2C49FFB3"/>
    <w:rsid w:val="2C57B73B"/>
    <w:rsid w:val="2C5F7721"/>
    <w:rsid w:val="2C634E26"/>
    <w:rsid w:val="2C638191"/>
    <w:rsid w:val="2C68014C"/>
    <w:rsid w:val="2C899BC7"/>
    <w:rsid w:val="2C8E8541"/>
    <w:rsid w:val="2C946FFD"/>
    <w:rsid w:val="2C9BE37E"/>
    <w:rsid w:val="2CAFF9DD"/>
    <w:rsid w:val="2CB7EF4D"/>
    <w:rsid w:val="2CB8D42D"/>
    <w:rsid w:val="2CB9E1F4"/>
    <w:rsid w:val="2CEA4746"/>
    <w:rsid w:val="2CEBE63A"/>
    <w:rsid w:val="2CFA72BC"/>
    <w:rsid w:val="2CFD3027"/>
    <w:rsid w:val="2D04B56C"/>
    <w:rsid w:val="2D089C7B"/>
    <w:rsid w:val="2D089ED9"/>
    <w:rsid w:val="2D0F4D0C"/>
    <w:rsid w:val="2D0FC65F"/>
    <w:rsid w:val="2D1A7466"/>
    <w:rsid w:val="2D1F4244"/>
    <w:rsid w:val="2D26B25D"/>
    <w:rsid w:val="2D3B68C0"/>
    <w:rsid w:val="2D5BB4E8"/>
    <w:rsid w:val="2D5D4A97"/>
    <w:rsid w:val="2D609BD2"/>
    <w:rsid w:val="2D61F9C1"/>
    <w:rsid w:val="2D6B6E5F"/>
    <w:rsid w:val="2D6C7F00"/>
    <w:rsid w:val="2D6EFEE9"/>
    <w:rsid w:val="2D7068D3"/>
    <w:rsid w:val="2DA27ACB"/>
    <w:rsid w:val="2DADC099"/>
    <w:rsid w:val="2DB0F513"/>
    <w:rsid w:val="2DB586A6"/>
    <w:rsid w:val="2DB8C450"/>
    <w:rsid w:val="2DC1E4D5"/>
    <w:rsid w:val="2DCE3028"/>
    <w:rsid w:val="2DD0BC96"/>
    <w:rsid w:val="2DD20E08"/>
    <w:rsid w:val="2DD5D3C3"/>
    <w:rsid w:val="2DDD643C"/>
    <w:rsid w:val="2DE3DDB2"/>
    <w:rsid w:val="2DEDBD90"/>
    <w:rsid w:val="2DF665F2"/>
    <w:rsid w:val="2DFEB33C"/>
    <w:rsid w:val="2E0B6AD5"/>
    <w:rsid w:val="2E26BD73"/>
    <w:rsid w:val="2E2720A1"/>
    <w:rsid w:val="2E2E4FC2"/>
    <w:rsid w:val="2E38F0AC"/>
    <w:rsid w:val="2E3CE919"/>
    <w:rsid w:val="2E3E7250"/>
    <w:rsid w:val="2E4A371F"/>
    <w:rsid w:val="2E4ECA40"/>
    <w:rsid w:val="2E55128B"/>
    <w:rsid w:val="2E573252"/>
    <w:rsid w:val="2E60FF06"/>
    <w:rsid w:val="2E6AEC0A"/>
    <w:rsid w:val="2E829256"/>
    <w:rsid w:val="2E83BED2"/>
    <w:rsid w:val="2E895F85"/>
    <w:rsid w:val="2EA26BF2"/>
    <w:rsid w:val="2EAAFF88"/>
    <w:rsid w:val="2ECE8955"/>
    <w:rsid w:val="2ED49936"/>
    <w:rsid w:val="2EDE1DF0"/>
    <w:rsid w:val="2EE1C04D"/>
    <w:rsid w:val="2EE295EA"/>
    <w:rsid w:val="2EE87DD3"/>
    <w:rsid w:val="2EEF17E7"/>
    <w:rsid w:val="2EF13284"/>
    <w:rsid w:val="2F0C0A25"/>
    <w:rsid w:val="2F117412"/>
    <w:rsid w:val="2F1C915D"/>
    <w:rsid w:val="2F2FD04F"/>
    <w:rsid w:val="2F3B6E4B"/>
    <w:rsid w:val="2F54E23B"/>
    <w:rsid w:val="2F58F765"/>
    <w:rsid w:val="2F6D355C"/>
    <w:rsid w:val="2F783511"/>
    <w:rsid w:val="2F78B768"/>
    <w:rsid w:val="2F944083"/>
    <w:rsid w:val="2F94C170"/>
    <w:rsid w:val="2F966F40"/>
    <w:rsid w:val="2F97F378"/>
    <w:rsid w:val="2FAB817D"/>
    <w:rsid w:val="2FADCAC9"/>
    <w:rsid w:val="2FB60099"/>
    <w:rsid w:val="2FCA6AED"/>
    <w:rsid w:val="2FCD58D1"/>
    <w:rsid w:val="2FD5DDEF"/>
    <w:rsid w:val="2FD89E86"/>
    <w:rsid w:val="301060C8"/>
    <w:rsid w:val="302D3DA7"/>
    <w:rsid w:val="3033C6CD"/>
    <w:rsid w:val="304A723D"/>
    <w:rsid w:val="304AAE56"/>
    <w:rsid w:val="30552858"/>
    <w:rsid w:val="305CDCF5"/>
    <w:rsid w:val="30655ABB"/>
    <w:rsid w:val="3078EF75"/>
    <w:rsid w:val="307C9815"/>
    <w:rsid w:val="307DCC08"/>
    <w:rsid w:val="307DDDDE"/>
    <w:rsid w:val="30818B4C"/>
    <w:rsid w:val="30901857"/>
    <w:rsid w:val="309394B6"/>
    <w:rsid w:val="30955EE3"/>
    <w:rsid w:val="309FFB10"/>
    <w:rsid w:val="30A4BA7D"/>
    <w:rsid w:val="30A895DF"/>
    <w:rsid w:val="30B041AC"/>
    <w:rsid w:val="30B1028B"/>
    <w:rsid w:val="30C1D48A"/>
    <w:rsid w:val="30C8FBA1"/>
    <w:rsid w:val="30D64157"/>
    <w:rsid w:val="30D713B5"/>
    <w:rsid w:val="30DE0E43"/>
    <w:rsid w:val="311178D7"/>
    <w:rsid w:val="312A5990"/>
    <w:rsid w:val="31360A69"/>
    <w:rsid w:val="3137610A"/>
    <w:rsid w:val="313E1A1F"/>
    <w:rsid w:val="315ECA3C"/>
    <w:rsid w:val="316629A4"/>
    <w:rsid w:val="316B1235"/>
    <w:rsid w:val="3173A2DA"/>
    <w:rsid w:val="31762DD5"/>
    <w:rsid w:val="31850151"/>
    <w:rsid w:val="318815A0"/>
    <w:rsid w:val="318BD152"/>
    <w:rsid w:val="318C90BB"/>
    <w:rsid w:val="319BF8A0"/>
    <w:rsid w:val="31A7FE7E"/>
    <w:rsid w:val="31AEDB72"/>
    <w:rsid w:val="31C06B94"/>
    <w:rsid w:val="31C2FC85"/>
    <w:rsid w:val="31C4EF4A"/>
    <w:rsid w:val="31CBAD78"/>
    <w:rsid w:val="31DEE9EB"/>
    <w:rsid w:val="31E757C2"/>
    <w:rsid w:val="31EC4160"/>
    <w:rsid w:val="31EEE94F"/>
    <w:rsid w:val="31F62552"/>
    <w:rsid w:val="31FBA189"/>
    <w:rsid w:val="31FFB746"/>
    <w:rsid w:val="320867FD"/>
    <w:rsid w:val="320BB3CE"/>
    <w:rsid w:val="320C655F"/>
    <w:rsid w:val="320E92E9"/>
    <w:rsid w:val="32219C99"/>
    <w:rsid w:val="3223474E"/>
    <w:rsid w:val="32262949"/>
    <w:rsid w:val="323E699E"/>
    <w:rsid w:val="323FC10D"/>
    <w:rsid w:val="323FC98A"/>
    <w:rsid w:val="324B5956"/>
    <w:rsid w:val="32698998"/>
    <w:rsid w:val="327B01E0"/>
    <w:rsid w:val="327B6F72"/>
    <w:rsid w:val="327E2497"/>
    <w:rsid w:val="329FEBEC"/>
    <w:rsid w:val="32A74973"/>
    <w:rsid w:val="32DCCAFD"/>
    <w:rsid w:val="32E17872"/>
    <w:rsid w:val="32E19B12"/>
    <w:rsid w:val="32EE9E2E"/>
    <w:rsid w:val="32F41851"/>
    <w:rsid w:val="330E44F0"/>
    <w:rsid w:val="3310A2E9"/>
    <w:rsid w:val="33255B15"/>
    <w:rsid w:val="3326C64C"/>
    <w:rsid w:val="3329AD9D"/>
    <w:rsid w:val="333CD7B7"/>
    <w:rsid w:val="3343374C"/>
    <w:rsid w:val="334496A0"/>
    <w:rsid w:val="334A0C95"/>
    <w:rsid w:val="334BCC92"/>
    <w:rsid w:val="335BEFF3"/>
    <w:rsid w:val="3360921E"/>
    <w:rsid w:val="33612522"/>
    <w:rsid w:val="337879CD"/>
    <w:rsid w:val="337B6B48"/>
    <w:rsid w:val="3382FC46"/>
    <w:rsid w:val="338D7CE4"/>
    <w:rsid w:val="33964B20"/>
    <w:rsid w:val="339E3544"/>
    <w:rsid w:val="33A41001"/>
    <w:rsid w:val="33AE08C4"/>
    <w:rsid w:val="33BAC751"/>
    <w:rsid w:val="33C21952"/>
    <w:rsid w:val="33CAB4A9"/>
    <w:rsid w:val="33EF5EAF"/>
    <w:rsid w:val="33F490A6"/>
    <w:rsid w:val="33FA7657"/>
    <w:rsid w:val="34041C35"/>
    <w:rsid w:val="340B52D7"/>
    <w:rsid w:val="341ADCAB"/>
    <w:rsid w:val="343A59F8"/>
    <w:rsid w:val="343CDC8B"/>
    <w:rsid w:val="343EE2D4"/>
    <w:rsid w:val="34458146"/>
    <w:rsid w:val="34531F49"/>
    <w:rsid w:val="34657550"/>
    <w:rsid w:val="346F9510"/>
    <w:rsid w:val="3478D7CB"/>
    <w:rsid w:val="347C08AB"/>
    <w:rsid w:val="34857BD6"/>
    <w:rsid w:val="348B3647"/>
    <w:rsid w:val="3497D721"/>
    <w:rsid w:val="349A045A"/>
    <w:rsid w:val="349BEE7B"/>
    <w:rsid w:val="34A0EDCD"/>
    <w:rsid w:val="34A573FF"/>
    <w:rsid w:val="34AE5A87"/>
    <w:rsid w:val="34AF5AD3"/>
    <w:rsid w:val="34BDB346"/>
    <w:rsid w:val="34D7C54E"/>
    <w:rsid w:val="34DB034B"/>
    <w:rsid w:val="34E424D9"/>
    <w:rsid w:val="34E4FF06"/>
    <w:rsid w:val="34F5FF3E"/>
    <w:rsid w:val="350B4B7A"/>
    <w:rsid w:val="35123BDA"/>
    <w:rsid w:val="35134B70"/>
    <w:rsid w:val="35153C4A"/>
    <w:rsid w:val="351A01B7"/>
    <w:rsid w:val="3524E75E"/>
    <w:rsid w:val="352F2A1C"/>
    <w:rsid w:val="35313893"/>
    <w:rsid w:val="3533D65A"/>
    <w:rsid w:val="353B5A3A"/>
    <w:rsid w:val="35410901"/>
    <w:rsid w:val="354A7C41"/>
    <w:rsid w:val="356CDAD7"/>
    <w:rsid w:val="3572E60B"/>
    <w:rsid w:val="357C5CF9"/>
    <w:rsid w:val="3581728B"/>
    <w:rsid w:val="35837F41"/>
    <w:rsid w:val="35886C84"/>
    <w:rsid w:val="35A21FFE"/>
    <w:rsid w:val="35B266D4"/>
    <w:rsid w:val="35C246F1"/>
    <w:rsid w:val="35C538A4"/>
    <w:rsid w:val="35D35E7E"/>
    <w:rsid w:val="35D782A2"/>
    <w:rsid w:val="35E7643D"/>
    <w:rsid w:val="35E9BA80"/>
    <w:rsid w:val="35FF385F"/>
    <w:rsid w:val="360D39C1"/>
    <w:rsid w:val="3611ECE1"/>
    <w:rsid w:val="3618A083"/>
    <w:rsid w:val="361B2079"/>
    <w:rsid w:val="362188F3"/>
    <w:rsid w:val="36251C1C"/>
    <w:rsid w:val="3627CD77"/>
    <w:rsid w:val="362EA8D3"/>
    <w:rsid w:val="36426DC1"/>
    <w:rsid w:val="36432C11"/>
    <w:rsid w:val="3647243D"/>
    <w:rsid w:val="364DC72F"/>
    <w:rsid w:val="3652D68A"/>
    <w:rsid w:val="3659AD6E"/>
    <w:rsid w:val="366275F4"/>
    <w:rsid w:val="366893F4"/>
    <w:rsid w:val="367A2F9D"/>
    <w:rsid w:val="36A8F793"/>
    <w:rsid w:val="36AF7271"/>
    <w:rsid w:val="36BD7102"/>
    <w:rsid w:val="36D3EE1D"/>
    <w:rsid w:val="36DB4CC9"/>
    <w:rsid w:val="36DC8673"/>
    <w:rsid w:val="36E4276D"/>
    <w:rsid w:val="371207DC"/>
    <w:rsid w:val="3728018B"/>
    <w:rsid w:val="372F72A0"/>
    <w:rsid w:val="37353463"/>
    <w:rsid w:val="374C7925"/>
    <w:rsid w:val="376A280C"/>
    <w:rsid w:val="3797DCC1"/>
    <w:rsid w:val="3798A631"/>
    <w:rsid w:val="37A8635A"/>
    <w:rsid w:val="37ABA054"/>
    <w:rsid w:val="37AD2CD6"/>
    <w:rsid w:val="37BE0D7C"/>
    <w:rsid w:val="37CE10FF"/>
    <w:rsid w:val="37CE7619"/>
    <w:rsid w:val="37D6C78D"/>
    <w:rsid w:val="37D98062"/>
    <w:rsid w:val="37D9B791"/>
    <w:rsid w:val="37E11B6B"/>
    <w:rsid w:val="37F19DA3"/>
    <w:rsid w:val="37F5E58A"/>
    <w:rsid w:val="38240BCD"/>
    <w:rsid w:val="38435E07"/>
    <w:rsid w:val="3853AEBE"/>
    <w:rsid w:val="38592A1A"/>
    <w:rsid w:val="3860AC02"/>
    <w:rsid w:val="388A1F8B"/>
    <w:rsid w:val="388DCC64"/>
    <w:rsid w:val="38943CA4"/>
    <w:rsid w:val="389B526A"/>
    <w:rsid w:val="38A2F421"/>
    <w:rsid w:val="38B4AFDE"/>
    <w:rsid w:val="38C9A92D"/>
    <w:rsid w:val="38D19061"/>
    <w:rsid w:val="38D42938"/>
    <w:rsid w:val="38D4D32A"/>
    <w:rsid w:val="38D9321F"/>
    <w:rsid w:val="38ED5892"/>
    <w:rsid w:val="38F45934"/>
    <w:rsid w:val="3901E4F7"/>
    <w:rsid w:val="391DC734"/>
    <w:rsid w:val="392CF1C4"/>
    <w:rsid w:val="392DFAD8"/>
    <w:rsid w:val="39450F2E"/>
    <w:rsid w:val="3962766C"/>
    <w:rsid w:val="396311AC"/>
    <w:rsid w:val="396716DE"/>
    <w:rsid w:val="3967A06B"/>
    <w:rsid w:val="396F755D"/>
    <w:rsid w:val="3977CB97"/>
    <w:rsid w:val="397959A6"/>
    <w:rsid w:val="3987286F"/>
    <w:rsid w:val="39878D5A"/>
    <w:rsid w:val="39893B8D"/>
    <w:rsid w:val="39A18E70"/>
    <w:rsid w:val="39ABD9AE"/>
    <w:rsid w:val="39CDB338"/>
    <w:rsid w:val="39D21A3E"/>
    <w:rsid w:val="39D71A43"/>
    <w:rsid w:val="39DF20E2"/>
    <w:rsid w:val="39E9F09A"/>
    <w:rsid w:val="39F943F0"/>
    <w:rsid w:val="3A03A6FE"/>
    <w:rsid w:val="3A04E5CD"/>
    <w:rsid w:val="3A14BAB8"/>
    <w:rsid w:val="3A22C4C5"/>
    <w:rsid w:val="3A2AD89F"/>
    <w:rsid w:val="3A2EDFC7"/>
    <w:rsid w:val="3A2F5784"/>
    <w:rsid w:val="3A3876B4"/>
    <w:rsid w:val="3A3CCF1A"/>
    <w:rsid w:val="3A4A8557"/>
    <w:rsid w:val="3A53D8DA"/>
    <w:rsid w:val="3A63A958"/>
    <w:rsid w:val="3A662856"/>
    <w:rsid w:val="3A7D8C43"/>
    <w:rsid w:val="3AA2B300"/>
    <w:rsid w:val="3AA8DD6B"/>
    <w:rsid w:val="3AAC15AF"/>
    <w:rsid w:val="3ABEEC9F"/>
    <w:rsid w:val="3AC8BB40"/>
    <w:rsid w:val="3ACB1FF2"/>
    <w:rsid w:val="3AD63616"/>
    <w:rsid w:val="3ADC0132"/>
    <w:rsid w:val="3AE3C763"/>
    <w:rsid w:val="3AF207D3"/>
    <w:rsid w:val="3AF5A137"/>
    <w:rsid w:val="3B021138"/>
    <w:rsid w:val="3B2310D1"/>
    <w:rsid w:val="3B2510A6"/>
    <w:rsid w:val="3B2682EF"/>
    <w:rsid w:val="3B356000"/>
    <w:rsid w:val="3B3FA191"/>
    <w:rsid w:val="3B40758D"/>
    <w:rsid w:val="3B460FB2"/>
    <w:rsid w:val="3B4EDD85"/>
    <w:rsid w:val="3B4F45ED"/>
    <w:rsid w:val="3B5B79A5"/>
    <w:rsid w:val="3B5BE3B8"/>
    <w:rsid w:val="3B5DB582"/>
    <w:rsid w:val="3B60A7B2"/>
    <w:rsid w:val="3B75D04D"/>
    <w:rsid w:val="3B7E3DDA"/>
    <w:rsid w:val="3B96AE61"/>
    <w:rsid w:val="3B9BA321"/>
    <w:rsid w:val="3BBD570D"/>
    <w:rsid w:val="3BC89EC0"/>
    <w:rsid w:val="3BCB42BD"/>
    <w:rsid w:val="3BE07722"/>
    <w:rsid w:val="3BE28905"/>
    <w:rsid w:val="3BF21F38"/>
    <w:rsid w:val="3BF3FD3A"/>
    <w:rsid w:val="3BF8F024"/>
    <w:rsid w:val="3C09F7EB"/>
    <w:rsid w:val="3C0FFEB0"/>
    <w:rsid w:val="3C1F4094"/>
    <w:rsid w:val="3C26C933"/>
    <w:rsid w:val="3C292565"/>
    <w:rsid w:val="3C2E71A9"/>
    <w:rsid w:val="3C32288C"/>
    <w:rsid w:val="3C3CC3D9"/>
    <w:rsid w:val="3C4A52B3"/>
    <w:rsid w:val="3C4C8CD5"/>
    <w:rsid w:val="3C4D4873"/>
    <w:rsid w:val="3C5C4E51"/>
    <w:rsid w:val="3C6D0919"/>
    <w:rsid w:val="3C71C21E"/>
    <w:rsid w:val="3C7F7255"/>
    <w:rsid w:val="3C94F32C"/>
    <w:rsid w:val="3C9B44CB"/>
    <w:rsid w:val="3C9FE555"/>
    <w:rsid w:val="3CABC4E5"/>
    <w:rsid w:val="3CB7DD1A"/>
    <w:rsid w:val="3CB8BD12"/>
    <w:rsid w:val="3CBE7CBE"/>
    <w:rsid w:val="3CD0648B"/>
    <w:rsid w:val="3CD35E0F"/>
    <w:rsid w:val="3CDECB64"/>
    <w:rsid w:val="3CED19E5"/>
    <w:rsid w:val="3CEFFC9D"/>
    <w:rsid w:val="3D0AA164"/>
    <w:rsid w:val="3D112A2D"/>
    <w:rsid w:val="3D1F5747"/>
    <w:rsid w:val="3D22D55F"/>
    <w:rsid w:val="3D2A3D3A"/>
    <w:rsid w:val="3D2AB368"/>
    <w:rsid w:val="3D3B5B1E"/>
    <w:rsid w:val="3D409F34"/>
    <w:rsid w:val="3D52AEE2"/>
    <w:rsid w:val="3D680AC7"/>
    <w:rsid w:val="3D731B83"/>
    <w:rsid w:val="3D83F18B"/>
    <w:rsid w:val="3D9159B8"/>
    <w:rsid w:val="3D9CEF11"/>
    <w:rsid w:val="3D9E0B71"/>
    <w:rsid w:val="3DA53DAD"/>
    <w:rsid w:val="3DA63256"/>
    <w:rsid w:val="3DC68406"/>
    <w:rsid w:val="3DC8A7C7"/>
    <w:rsid w:val="3DD3AE67"/>
    <w:rsid w:val="3DD52C55"/>
    <w:rsid w:val="3DDF09A9"/>
    <w:rsid w:val="3DE64D2B"/>
    <w:rsid w:val="3DE6E894"/>
    <w:rsid w:val="3DEFEA79"/>
    <w:rsid w:val="3DF02B2C"/>
    <w:rsid w:val="3E1B91FA"/>
    <w:rsid w:val="3E2BC957"/>
    <w:rsid w:val="3E2EAB39"/>
    <w:rsid w:val="3E4EA088"/>
    <w:rsid w:val="3E54B27D"/>
    <w:rsid w:val="3E59587E"/>
    <w:rsid w:val="3E654A27"/>
    <w:rsid w:val="3E721805"/>
    <w:rsid w:val="3E82C4F2"/>
    <w:rsid w:val="3E928C48"/>
    <w:rsid w:val="3E971117"/>
    <w:rsid w:val="3E9FF489"/>
    <w:rsid w:val="3EA40B15"/>
    <w:rsid w:val="3EA7C300"/>
    <w:rsid w:val="3EAA8C17"/>
    <w:rsid w:val="3EAC60FA"/>
    <w:rsid w:val="3EB2E5E1"/>
    <w:rsid w:val="3ECA2E79"/>
    <w:rsid w:val="3ECB2047"/>
    <w:rsid w:val="3ED6827D"/>
    <w:rsid w:val="3EDDD5EA"/>
    <w:rsid w:val="3EE69A6F"/>
    <w:rsid w:val="3EF46E80"/>
    <w:rsid w:val="3F0F22ED"/>
    <w:rsid w:val="3F134F6A"/>
    <w:rsid w:val="3F1396FC"/>
    <w:rsid w:val="3F1F0E22"/>
    <w:rsid w:val="3F204DFF"/>
    <w:rsid w:val="3F228A83"/>
    <w:rsid w:val="3F48842C"/>
    <w:rsid w:val="3F560684"/>
    <w:rsid w:val="3F581A05"/>
    <w:rsid w:val="3F6A8032"/>
    <w:rsid w:val="3F6D2C43"/>
    <w:rsid w:val="3F7DED6F"/>
    <w:rsid w:val="3F82E5E0"/>
    <w:rsid w:val="3F96629C"/>
    <w:rsid w:val="3FA3C50C"/>
    <w:rsid w:val="3FA5454B"/>
    <w:rsid w:val="3FB251FA"/>
    <w:rsid w:val="3FB3A143"/>
    <w:rsid w:val="3FC2E21A"/>
    <w:rsid w:val="3FDA37FA"/>
    <w:rsid w:val="3FE20F3B"/>
    <w:rsid w:val="3FE3683B"/>
    <w:rsid w:val="3FF422E5"/>
    <w:rsid w:val="3FF4CE0A"/>
    <w:rsid w:val="3FF6BEDF"/>
    <w:rsid w:val="3FF81270"/>
    <w:rsid w:val="3FFFA100"/>
    <w:rsid w:val="4007B6CE"/>
    <w:rsid w:val="400F6F06"/>
    <w:rsid w:val="40124ECA"/>
    <w:rsid w:val="401D7797"/>
    <w:rsid w:val="402E5A20"/>
    <w:rsid w:val="40462FF8"/>
    <w:rsid w:val="404D42AE"/>
    <w:rsid w:val="407393CE"/>
    <w:rsid w:val="40750BFA"/>
    <w:rsid w:val="40768201"/>
    <w:rsid w:val="407D83EA"/>
    <w:rsid w:val="4084E6D4"/>
    <w:rsid w:val="40862171"/>
    <w:rsid w:val="4088144B"/>
    <w:rsid w:val="408897A1"/>
    <w:rsid w:val="408A4FA4"/>
    <w:rsid w:val="408C3CF8"/>
    <w:rsid w:val="40A7507F"/>
    <w:rsid w:val="40AC4D22"/>
    <w:rsid w:val="40B368FD"/>
    <w:rsid w:val="40BBE06F"/>
    <w:rsid w:val="40C1F16E"/>
    <w:rsid w:val="40CB4CE4"/>
    <w:rsid w:val="40CBC561"/>
    <w:rsid w:val="40CE151B"/>
    <w:rsid w:val="40D8BFCE"/>
    <w:rsid w:val="40EAAE17"/>
    <w:rsid w:val="40F2B3B3"/>
    <w:rsid w:val="40F83555"/>
    <w:rsid w:val="40F88B63"/>
    <w:rsid w:val="40FD7C28"/>
    <w:rsid w:val="410EF3F7"/>
    <w:rsid w:val="4123C03B"/>
    <w:rsid w:val="412A5AE4"/>
    <w:rsid w:val="41314218"/>
    <w:rsid w:val="4146E15E"/>
    <w:rsid w:val="4152C7F0"/>
    <w:rsid w:val="417062E4"/>
    <w:rsid w:val="417252BA"/>
    <w:rsid w:val="41730F3C"/>
    <w:rsid w:val="41817EDD"/>
    <w:rsid w:val="41A7211C"/>
    <w:rsid w:val="41B26812"/>
    <w:rsid w:val="41BA189E"/>
    <w:rsid w:val="41BC4868"/>
    <w:rsid w:val="41C51BB9"/>
    <w:rsid w:val="41C95E38"/>
    <w:rsid w:val="41CA904E"/>
    <w:rsid w:val="41CBA32C"/>
    <w:rsid w:val="41D14379"/>
    <w:rsid w:val="41DA93AD"/>
    <w:rsid w:val="41DDF689"/>
    <w:rsid w:val="41F5C0FA"/>
    <w:rsid w:val="42060040"/>
    <w:rsid w:val="42206A7D"/>
    <w:rsid w:val="42258283"/>
    <w:rsid w:val="42278005"/>
    <w:rsid w:val="422E8FC8"/>
    <w:rsid w:val="4241DBC8"/>
    <w:rsid w:val="42448AF7"/>
    <w:rsid w:val="425C9976"/>
    <w:rsid w:val="425F196B"/>
    <w:rsid w:val="4270C070"/>
    <w:rsid w:val="427B2466"/>
    <w:rsid w:val="427B331C"/>
    <w:rsid w:val="428339BE"/>
    <w:rsid w:val="4288D724"/>
    <w:rsid w:val="42A1436A"/>
    <w:rsid w:val="42AF9BB8"/>
    <w:rsid w:val="42B12F53"/>
    <w:rsid w:val="42B473FA"/>
    <w:rsid w:val="42B7440F"/>
    <w:rsid w:val="42BC4BD7"/>
    <w:rsid w:val="42DA5C77"/>
    <w:rsid w:val="42ECE2EE"/>
    <w:rsid w:val="42EEFE94"/>
    <w:rsid w:val="42F1908A"/>
    <w:rsid w:val="431523FB"/>
    <w:rsid w:val="431854D3"/>
    <w:rsid w:val="43351CD2"/>
    <w:rsid w:val="4344103A"/>
    <w:rsid w:val="4348EC60"/>
    <w:rsid w:val="434BA46D"/>
    <w:rsid w:val="434E5864"/>
    <w:rsid w:val="4354D1DC"/>
    <w:rsid w:val="436A7803"/>
    <w:rsid w:val="436E36DF"/>
    <w:rsid w:val="436F2B18"/>
    <w:rsid w:val="4378BDEA"/>
    <w:rsid w:val="437B60A0"/>
    <w:rsid w:val="43857AF2"/>
    <w:rsid w:val="43961F4C"/>
    <w:rsid w:val="43967F38"/>
    <w:rsid w:val="43984FF1"/>
    <w:rsid w:val="43A51C36"/>
    <w:rsid w:val="43A9C1C3"/>
    <w:rsid w:val="43C2E724"/>
    <w:rsid w:val="43C593A8"/>
    <w:rsid w:val="43C9B442"/>
    <w:rsid w:val="43CF3FF7"/>
    <w:rsid w:val="43CF4620"/>
    <w:rsid w:val="43D036E0"/>
    <w:rsid w:val="43D6816D"/>
    <w:rsid w:val="43FE7AFC"/>
    <w:rsid w:val="43FFF1F2"/>
    <w:rsid w:val="440D8CEE"/>
    <w:rsid w:val="4421DCA4"/>
    <w:rsid w:val="442ADD00"/>
    <w:rsid w:val="442CF931"/>
    <w:rsid w:val="4431325C"/>
    <w:rsid w:val="4431358A"/>
    <w:rsid w:val="44367C6B"/>
    <w:rsid w:val="444833B2"/>
    <w:rsid w:val="44502D9E"/>
    <w:rsid w:val="4462EB17"/>
    <w:rsid w:val="44652C87"/>
    <w:rsid w:val="4466B20C"/>
    <w:rsid w:val="446C515B"/>
    <w:rsid w:val="4475D901"/>
    <w:rsid w:val="447A3B3B"/>
    <w:rsid w:val="448C486D"/>
    <w:rsid w:val="44A13D4B"/>
    <w:rsid w:val="44A915AC"/>
    <w:rsid w:val="44B4EB47"/>
    <w:rsid w:val="44B614E1"/>
    <w:rsid w:val="44C9317D"/>
    <w:rsid w:val="44DB8B16"/>
    <w:rsid w:val="44DDA674"/>
    <w:rsid w:val="44E6BB27"/>
    <w:rsid w:val="44EB64E6"/>
    <w:rsid w:val="45155FAA"/>
    <w:rsid w:val="4519C216"/>
    <w:rsid w:val="452B5EF3"/>
    <w:rsid w:val="452CE31A"/>
    <w:rsid w:val="4533CD9A"/>
    <w:rsid w:val="4543EC94"/>
    <w:rsid w:val="45465992"/>
    <w:rsid w:val="454BF03C"/>
    <w:rsid w:val="4552E50D"/>
    <w:rsid w:val="455ED195"/>
    <w:rsid w:val="455EF17E"/>
    <w:rsid w:val="45644EC3"/>
    <w:rsid w:val="4566F7AB"/>
    <w:rsid w:val="456B42A6"/>
    <w:rsid w:val="456C0741"/>
    <w:rsid w:val="4581B904"/>
    <w:rsid w:val="4584C774"/>
    <w:rsid w:val="45872A25"/>
    <w:rsid w:val="459DE150"/>
    <w:rsid w:val="459E0F2A"/>
    <w:rsid w:val="45A87105"/>
    <w:rsid w:val="45BA842F"/>
    <w:rsid w:val="45C0CBB8"/>
    <w:rsid w:val="45C3D57A"/>
    <w:rsid w:val="45C4C6FE"/>
    <w:rsid w:val="45D4A98F"/>
    <w:rsid w:val="45DBC3DB"/>
    <w:rsid w:val="45E294D1"/>
    <w:rsid w:val="45F8B681"/>
    <w:rsid w:val="45FB0D8D"/>
    <w:rsid w:val="4612FF12"/>
    <w:rsid w:val="4615DDEE"/>
    <w:rsid w:val="461C6D43"/>
    <w:rsid w:val="462384A2"/>
    <w:rsid w:val="4629DF68"/>
    <w:rsid w:val="462A91FF"/>
    <w:rsid w:val="462B2C90"/>
    <w:rsid w:val="4641EDB9"/>
    <w:rsid w:val="4648CBC3"/>
    <w:rsid w:val="4650358D"/>
    <w:rsid w:val="465A62F8"/>
    <w:rsid w:val="46635267"/>
    <w:rsid w:val="46661F51"/>
    <w:rsid w:val="466EEAF2"/>
    <w:rsid w:val="466FECAD"/>
    <w:rsid w:val="4670383A"/>
    <w:rsid w:val="467D0189"/>
    <w:rsid w:val="4685046D"/>
    <w:rsid w:val="46862322"/>
    <w:rsid w:val="468E58BE"/>
    <w:rsid w:val="46A314C4"/>
    <w:rsid w:val="46B27047"/>
    <w:rsid w:val="46BFAC83"/>
    <w:rsid w:val="46C2A77B"/>
    <w:rsid w:val="46E297B3"/>
    <w:rsid w:val="46EF2CFE"/>
    <w:rsid w:val="46F8A412"/>
    <w:rsid w:val="46FBC50B"/>
    <w:rsid w:val="470FA578"/>
    <w:rsid w:val="47155D49"/>
    <w:rsid w:val="472B6B2F"/>
    <w:rsid w:val="47323D18"/>
    <w:rsid w:val="4737E000"/>
    <w:rsid w:val="473893A0"/>
    <w:rsid w:val="4738DC51"/>
    <w:rsid w:val="473D25EB"/>
    <w:rsid w:val="4740530A"/>
    <w:rsid w:val="47406F98"/>
    <w:rsid w:val="47476104"/>
    <w:rsid w:val="474F702F"/>
    <w:rsid w:val="475E9E58"/>
    <w:rsid w:val="47687FED"/>
    <w:rsid w:val="476BF49E"/>
    <w:rsid w:val="4776DE88"/>
    <w:rsid w:val="477C25BA"/>
    <w:rsid w:val="478354E6"/>
    <w:rsid w:val="478592A4"/>
    <w:rsid w:val="478D9676"/>
    <w:rsid w:val="4790874D"/>
    <w:rsid w:val="4793D088"/>
    <w:rsid w:val="479955C9"/>
    <w:rsid w:val="479B7D68"/>
    <w:rsid w:val="47AE8073"/>
    <w:rsid w:val="47B48627"/>
    <w:rsid w:val="47BF6AD5"/>
    <w:rsid w:val="47BFEE6F"/>
    <w:rsid w:val="47D28D65"/>
    <w:rsid w:val="47D618FD"/>
    <w:rsid w:val="47D6C843"/>
    <w:rsid w:val="47DA1AFB"/>
    <w:rsid w:val="47E0AFDA"/>
    <w:rsid w:val="4805E50C"/>
    <w:rsid w:val="480C6D42"/>
    <w:rsid w:val="480D548A"/>
    <w:rsid w:val="482DA2BC"/>
    <w:rsid w:val="4833D499"/>
    <w:rsid w:val="483A4766"/>
    <w:rsid w:val="4843773E"/>
    <w:rsid w:val="4871C87D"/>
    <w:rsid w:val="487E5ADE"/>
    <w:rsid w:val="489024F3"/>
    <w:rsid w:val="4893F3B6"/>
    <w:rsid w:val="48A1151B"/>
    <w:rsid w:val="48A2FBB2"/>
    <w:rsid w:val="48A5D1ED"/>
    <w:rsid w:val="48A957C3"/>
    <w:rsid w:val="48AADFEF"/>
    <w:rsid w:val="48B23EE4"/>
    <w:rsid w:val="48C8DA81"/>
    <w:rsid w:val="48CC579B"/>
    <w:rsid w:val="48D185C8"/>
    <w:rsid w:val="48D4769D"/>
    <w:rsid w:val="48E2EA35"/>
    <w:rsid w:val="48EA2210"/>
    <w:rsid w:val="48ED4356"/>
    <w:rsid w:val="48ED5E30"/>
    <w:rsid w:val="48F42B7D"/>
    <w:rsid w:val="48F85C3B"/>
    <w:rsid w:val="48FD76CD"/>
    <w:rsid w:val="4905C77D"/>
    <w:rsid w:val="491B90C7"/>
    <w:rsid w:val="49200BB6"/>
    <w:rsid w:val="4926021D"/>
    <w:rsid w:val="49264DF6"/>
    <w:rsid w:val="492CBFD7"/>
    <w:rsid w:val="4935F480"/>
    <w:rsid w:val="4937545D"/>
    <w:rsid w:val="493928E5"/>
    <w:rsid w:val="49489CF6"/>
    <w:rsid w:val="494A90BE"/>
    <w:rsid w:val="4959530A"/>
    <w:rsid w:val="497B2F94"/>
    <w:rsid w:val="4981C98B"/>
    <w:rsid w:val="4981E713"/>
    <w:rsid w:val="49906358"/>
    <w:rsid w:val="49A24415"/>
    <w:rsid w:val="49B1E258"/>
    <w:rsid w:val="49B524A2"/>
    <w:rsid w:val="49CB3492"/>
    <w:rsid w:val="49EBF47F"/>
    <w:rsid w:val="49F52C3C"/>
    <w:rsid w:val="49FE3D93"/>
    <w:rsid w:val="4A0F4FDD"/>
    <w:rsid w:val="4A23B242"/>
    <w:rsid w:val="4A2FFED4"/>
    <w:rsid w:val="4A337027"/>
    <w:rsid w:val="4A4084C3"/>
    <w:rsid w:val="4A408724"/>
    <w:rsid w:val="4A502F09"/>
    <w:rsid w:val="4A5CDF0C"/>
    <w:rsid w:val="4A69D8EE"/>
    <w:rsid w:val="4A6A83F4"/>
    <w:rsid w:val="4A71CAD2"/>
    <w:rsid w:val="4A8ACCEA"/>
    <w:rsid w:val="4A9D2F86"/>
    <w:rsid w:val="4AAADE88"/>
    <w:rsid w:val="4AAE094B"/>
    <w:rsid w:val="4AAE60F6"/>
    <w:rsid w:val="4AC0D8E0"/>
    <w:rsid w:val="4AC7B61D"/>
    <w:rsid w:val="4ACDAD59"/>
    <w:rsid w:val="4ACFF4AD"/>
    <w:rsid w:val="4ADC189A"/>
    <w:rsid w:val="4AF23A3A"/>
    <w:rsid w:val="4AF2B698"/>
    <w:rsid w:val="4AF7F48A"/>
    <w:rsid w:val="4AFAB79F"/>
    <w:rsid w:val="4B13BF8E"/>
    <w:rsid w:val="4B14300F"/>
    <w:rsid w:val="4B22FFF5"/>
    <w:rsid w:val="4B26BD83"/>
    <w:rsid w:val="4B3AC477"/>
    <w:rsid w:val="4B3F43F7"/>
    <w:rsid w:val="4B426EEF"/>
    <w:rsid w:val="4B5D7C07"/>
    <w:rsid w:val="4B6951CC"/>
    <w:rsid w:val="4B713D4B"/>
    <w:rsid w:val="4B7ADC72"/>
    <w:rsid w:val="4B848FDB"/>
    <w:rsid w:val="4B8C4FE3"/>
    <w:rsid w:val="4B9E3CA1"/>
    <w:rsid w:val="4BBA7478"/>
    <w:rsid w:val="4BC1BD62"/>
    <w:rsid w:val="4BC3A639"/>
    <w:rsid w:val="4BD3E196"/>
    <w:rsid w:val="4BE50CD6"/>
    <w:rsid w:val="4BE94C21"/>
    <w:rsid w:val="4BF64D76"/>
    <w:rsid w:val="4BFD8726"/>
    <w:rsid w:val="4C0F6F7C"/>
    <w:rsid w:val="4C2A5EC7"/>
    <w:rsid w:val="4C317A48"/>
    <w:rsid w:val="4C3572C3"/>
    <w:rsid w:val="4C36219F"/>
    <w:rsid w:val="4C37D5B6"/>
    <w:rsid w:val="4C578519"/>
    <w:rsid w:val="4C6391B8"/>
    <w:rsid w:val="4C6727CA"/>
    <w:rsid w:val="4C894A12"/>
    <w:rsid w:val="4C8BFDEC"/>
    <w:rsid w:val="4C942C98"/>
    <w:rsid w:val="4C9D2070"/>
    <w:rsid w:val="4CA25710"/>
    <w:rsid w:val="4CDC3B16"/>
    <w:rsid w:val="4CDCC942"/>
    <w:rsid w:val="4CDFC2C2"/>
    <w:rsid w:val="4CE4C34C"/>
    <w:rsid w:val="4CEAE72F"/>
    <w:rsid w:val="4CF4BAE0"/>
    <w:rsid w:val="4CF62679"/>
    <w:rsid w:val="4CFE5988"/>
    <w:rsid w:val="4CFF0DA0"/>
    <w:rsid w:val="4D194AC9"/>
    <w:rsid w:val="4D39BB0C"/>
    <w:rsid w:val="4D3FE462"/>
    <w:rsid w:val="4D5EAE04"/>
    <w:rsid w:val="4D6442A7"/>
    <w:rsid w:val="4D6B28A0"/>
    <w:rsid w:val="4D873170"/>
    <w:rsid w:val="4D9E74C4"/>
    <w:rsid w:val="4DAE693F"/>
    <w:rsid w:val="4DBBE69E"/>
    <w:rsid w:val="4DD9FF0B"/>
    <w:rsid w:val="4DDE07C3"/>
    <w:rsid w:val="4DE6AAEF"/>
    <w:rsid w:val="4DE85206"/>
    <w:rsid w:val="4DE939D1"/>
    <w:rsid w:val="4DFB5077"/>
    <w:rsid w:val="4E01B05E"/>
    <w:rsid w:val="4E0E147A"/>
    <w:rsid w:val="4E27698C"/>
    <w:rsid w:val="4E2CA03D"/>
    <w:rsid w:val="4E3A5A2A"/>
    <w:rsid w:val="4E4005A3"/>
    <w:rsid w:val="4E5E3271"/>
    <w:rsid w:val="4E63E168"/>
    <w:rsid w:val="4E701AD6"/>
    <w:rsid w:val="4E70A24C"/>
    <w:rsid w:val="4E77B241"/>
    <w:rsid w:val="4E81C2D1"/>
    <w:rsid w:val="4E82602F"/>
    <w:rsid w:val="4E8775E9"/>
    <w:rsid w:val="4E9033ED"/>
    <w:rsid w:val="4E99F05C"/>
    <w:rsid w:val="4E99FB68"/>
    <w:rsid w:val="4EA68C7D"/>
    <w:rsid w:val="4EB53CA6"/>
    <w:rsid w:val="4ED0683D"/>
    <w:rsid w:val="4EDC901A"/>
    <w:rsid w:val="4EDF06EC"/>
    <w:rsid w:val="4EE3D935"/>
    <w:rsid w:val="4EF7EB47"/>
    <w:rsid w:val="4EF96159"/>
    <w:rsid w:val="4F04A085"/>
    <w:rsid w:val="4F190FF0"/>
    <w:rsid w:val="4F1BE9F9"/>
    <w:rsid w:val="4F2AB878"/>
    <w:rsid w:val="4F319E07"/>
    <w:rsid w:val="4F40BC2D"/>
    <w:rsid w:val="4F56FC01"/>
    <w:rsid w:val="4F60611D"/>
    <w:rsid w:val="4F788243"/>
    <w:rsid w:val="4F824FE0"/>
    <w:rsid w:val="4F889A16"/>
    <w:rsid w:val="4F8C76A2"/>
    <w:rsid w:val="4F9B0857"/>
    <w:rsid w:val="4FA60851"/>
    <w:rsid w:val="4FA95EF7"/>
    <w:rsid w:val="4FB173D9"/>
    <w:rsid w:val="4FB44EF6"/>
    <w:rsid w:val="4FB59798"/>
    <w:rsid w:val="4FB7E50F"/>
    <w:rsid w:val="4FC4F8DC"/>
    <w:rsid w:val="4FC9654E"/>
    <w:rsid w:val="4FCD9044"/>
    <w:rsid w:val="4FD7E35E"/>
    <w:rsid w:val="4FDD7C0C"/>
    <w:rsid w:val="4FE46729"/>
    <w:rsid w:val="4FE52CE0"/>
    <w:rsid w:val="4FE730B1"/>
    <w:rsid w:val="5006DCE4"/>
    <w:rsid w:val="5016DAA3"/>
    <w:rsid w:val="502864F1"/>
    <w:rsid w:val="503906D1"/>
    <w:rsid w:val="504152F3"/>
    <w:rsid w:val="50464C27"/>
    <w:rsid w:val="505DC172"/>
    <w:rsid w:val="50677525"/>
    <w:rsid w:val="50701F50"/>
    <w:rsid w:val="50851CFB"/>
    <w:rsid w:val="5094851A"/>
    <w:rsid w:val="50A09E7E"/>
    <w:rsid w:val="50A43551"/>
    <w:rsid w:val="50A6B244"/>
    <w:rsid w:val="50BB9B2D"/>
    <w:rsid w:val="50BBA49F"/>
    <w:rsid w:val="50C3DA06"/>
    <w:rsid w:val="50C7A505"/>
    <w:rsid w:val="50CB1579"/>
    <w:rsid w:val="50D1CABE"/>
    <w:rsid w:val="50D8EFD3"/>
    <w:rsid w:val="50F8ACA6"/>
    <w:rsid w:val="510B74EB"/>
    <w:rsid w:val="510D0FE2"/>
    <w:rsid w:val="5125C0F1"/>
    <w:rsid w:val="51470CC8"/>
    <w:rsid w:val="5149A68E"/>
    <w:rsid w:val="515B85B8"/>
    <w:rsid w:val="515CC424"/>
    <w:rsid w:val="51615E9D"/>
    <w:rsid w:val="5168D519"/>
    <w:rsid w:val="516F8D0C"/>
    <w:rsid w:val="51819C43"/>
    <w:rsid w:val="5188196D"/>
    <w:rsid w:val="51887167"/>
    <w:rsid w:val="51938FB7"/>
    <w:rsid w:val="51977B84"/>
    <w:rsid w:val="519AC70F"/>
    <w:rsid w:val="51B207BE"/>
    <w:rsid w:val="51C1904B"/>
    <w:rsid w:val="51C25B04"/>
    <w:rsid w:val="51CD33E7"/>
    <w:rsid w:val="52132335"/>
    <w:rsid w:val="52210EF8"/>
    <w:rsid w:val="5244328B"/>
    <w:rsid w:val="525B2B20"/>
    <w:rsid w:val="52627D8F"/>
    <w:rsid w:val="52655FE9"/>
    <w:rsid w:val="526E6833"/>
    <w:rsid w:val="5274C034"/>
    <w:rsid w:val="527AAC71"/>
    <w:rsid w:val="528672C1"/>
    <w:rsid w:val="528D57E6"/>
    <w:rsid w:val="528FD4F1"/>
    <w:rsid w:val="529D619F"/>
    <w:rsid w:val="52A7A4BA"/>
    <w:rsid w:val="52C0C5D1"/>
    <w:rsid w:val="52CBF3E8"/>
    <w:rsid w:val="52D180CF"/>
    <w:rsid w:val="52D6D73B"/>
    <w:rsid w:val="52DC9EEB"/>
    <w:rsid w:val="52E52307"/>
    <w:rsid w:val="52F7ED5D"/>
    <w:rsid w:val="530D2C6D"/>
    <w:rsid w:val="53121680"/>
    <w:rsid w:val="5313B9B9"/>
    <w:rsid w:val="53256B10"/>
    <w:rsid w:val="5326262E"/>
    <w:rsid w:val="532E9B80"/>
    <w:rsid w:val="5333BABA"/>
    <w:rsid w:val="5334989C"/>
    <w:rsid w:val="5344D246"/>
    <w:rsid w:val="5346A32A"/>
    <w:rsid w:val="535495F0"/>
    <w:rsid w:val="535E9553"/>
    <w:rsid w:val="536956B2"/>
    <w:rsid w:val="536AB186"/>
    <w:rsid w:val="5370D023"/>
    <w:rsid w:val="5375CB1C"/>
    <w:rsid w:val="53792D71"/>
    <w:rsid w:val="538A8AFB"/>
    <w:rsid w:val="53A2B506"/>
    <w:rsid w:val="53A7D09F"/>
    <w:rsid w:val="53A802B5"/>
    <w:rsid w:val="53AAAB3E"/>
    <w:rsid w:val="53AFC4E0"/>
    <w:rsid w:val="53B3BD1B"/>
    <w:rsid w:val="53B561AD"/>
    <w:rsid w:val="53BD7E6E"/>
    <w:rsid w:val="53C03FE8"/>
    <w:rsid w:val="53C57351"/>
    <w:rsid w:val="53DA1845"/>
    <w:rsid w:val="53DA83BB"/>
    <w:rsid w:val="53DFCC5E"/>
    <w:rsid w:val="53E2E3BE"/>
    <w:rsid w:val="53E409F8"/>
    <w:rsid w:val="54097CE8"/>
    <w:rsid w:val="540ABFD9"/>
    <w:rsid w:val="5417BBB4"/>
    <w:rsid w:val="54203BAC"/>
    <w:rsid w:val="5423C3D7"/>
    <w:rsid w:val="54260F2B"/>
    <w:rsid w:val="54282A34"/>
    <w:rsid w:val="542E3D3B"/>
    <w:rsid w:val="5432E4D6"/>
    <w:rsid w:val="5436365E"/>
    <w:rsid w:val="543BB5E1"/>
    <w:rsid w:val="54560F87"/>
    <w:rsid w:val="545B3532"/>
    <w:rsid w:val="5461FC28"/>
    <w:rsid w:val="54760905"/>
    <w:rsid w:val="548FE12D"/>
    <w:rsid w:val="5496521B"/>
    <w:rsid w:val="54A19048"/>
    <w:rsid w:val="54F04E6F"/>
    <w:rsid w:val="55107D4E"/>
    <w:rsid w:val="551A5C52"/>
    <w:rsid w:val="5521C65E"/>
    <w:rsid w:val="55233C58"/>
    <w:rsid w:val="5528A7CB"/>
    <w:rsid w:val="5540089D"/>
    <w:rsid w:val="5544760F"/>
    <w:rsid w:val="554E498D"/>
    <w:rsid w:val="5553B226"/>
    <w:rsid w:val="557F3614"/>
    <w:rsid w:val="55802F66"/>
    <w:rsid w:val="558D4F56"/>
    <w:rsid w:val="5590D982"/>
    <w:rsid w:val="55922F2C"/>
    <w:rsid w:val="559671CE"/>
    <w:rsid w:val="55991F64"/>
    <w:rsid w:val="5599BC4E"/>
    <w:rsid w:val="55A2839B"/>
    <w:rsid w:val="55A4D2A8"/>
    <w:rsid w:val="55ABA281"/>
    <w:rsid w:val="55B99DBC"/>
    <w:rsid w:val="55C86011"/>
    <w:rsid w:val="55DADF1C"/>
    <w:rsid w:val="55DE32AB"/>
    <w:rsid w:val="55E4306A"/>
    <w:rsid w:val="55FDF93C"/>
    <w:rsid w:val="5604ED21"/>
    <w:rsid w:val="560EAE27"/>
    <w:rsid w:val="560F1407"/>
    <w:rsid w:val="5610975C"/>
    <w:rsid w:val="561FBD64"/>
    <w:rsid w:val="562B7197"/>
    <w:rsid w:val="562C0C80"/>
    <w:rsid w:val="563DD055"/>
    <w:rsid w:val="5649A0FA"/>
    <w:rsid w:val="5651B829"/>
    <w:rsid w:val="56550DFD"/>
    <w:rsid w:val="566F8F2C"/>
    <w:rsid w:val="5675E6BC"/>
    <w:rsid w:val="567BAFAB"/>
    <w:rsid w:val="568303D1"/>
    <w:rsid w:val="5689B59F"/>
    <w:rsid w:val="5692CC3D"/>
    <w:rsid w:val="56935CFC"/>
    <w:rsid w:val="56A84855"/>
    <w:rsid w:val="56BA1493"/>
    <w:rsid w:val="56BF7EC4"/>
    <w:rsid w:val="56C83D8A"/>
    <w:rsid w:val="56C9BE83"/>
    <w:rsid w:val="56CEC07F"/>
    <w:rsid w:val="56D0986D"/>
    <w:rsid w:val="56D0D6E2"/>
    <w:rsid w:val="56F8AD7E"/>
    <w:rsid w:val="5727824F"/>
    <w:rsid w:val="572B2745"/>
    <w:rsid w:val="5765D2AE"/>
    <w:rsid w:val="5765F2A2"/>
    <w:rsid w:val="57772AEE"/>
    <w:rsid w:val="577E1DA8"/>
    <w:rsid w:val="57819B49"/>
    <w:rsid w:val="57908F6A"/>
    <w:rsid w:val="579CC51B"/>
    <w:rsid w:val="57A22605"/>
    <w:rsid w:val="57AAF677"/>
    <w:rsid w:val="57B07609"/>
    <w:rsid w:val="57B2B7A4"/>
    <w:rsid w:val="57B7C2C7"/>
    <w:rsid w:val="57B7F507"/>
    <w:rsid w:val="57DA7725"/>
    <w:rsid w:val="57DF17E7"/>
    <w:rsid w:val="57F13E5A"/>
    <w:rsid w:val="57F5A880"/>
    <w:rsid w:val="57F5CA55"/>
    <w:rsid w:val="57F89602"/>
    <w:rsid w:val="57FD0EE4"/>
    <w:rsid w:val="57FEDF2F"/>
    <w:rsid w:val="580D780B"/>
    <w:rsid w:val="580E989C"/>
    <w:rsid w:val="580EB3C5"/>
    <w:rsid w:val="581400C9"/>
    <w:rsid w:val="58265CFB"/>
    <w:rsid w:val="5826C425"/>
    <w:rsid w:val="584043F5"/>
    <w:rsid w:val="58632244"/>
    <w:rsid w:val="58633FFA"/>
    <w:rsid w:val="5873A0E6"/>
    <w:rsid w:val="58B644CD"/>
    <w:rsid w:val="58C2EF15"/>
    <w:rsid w:val="58C71D88"/>
    <w:rsid w:val="58CDF651"/>
    <w:rsid w:val="58D35508"/>
    <w:rsid w:val="58EEFB7C"/>
    <w:rsid w:val="58F5A6F3"/>
    <w:rsid w:val="58F861CA"/>
    <w:rsid w:val="58F897F1"/>
    <w:rsid w:val="58FDC31A"/>
    <w:rsid w:val="590124EA"/>
    <w:rsid w:val="5901B8C9"/>
    <w:rsid w:val="59020692"/>
    <w:rsid w:val="5915E69E"/>
    <w:rsid w:val="5925283D"/>
    <w:rsid w:val="592F69C5"/>
    <w:rsid w:val="594F85CF"/>
    <w:rsid w:val="59520161"/>
    <w:rsid w:val="59813197"/>
    <w:rsid w:val="5988B89C"/>
    <w:rsid w:val="599BFB86"/>
    <w:rsid w:val="59A33EDB"/>
    <w:rsid w:val="59B3FFEC"/>
    <w:rsid w:val="59BC0B69"/>
    <w:rsid w:val="59BF24E2"/>
    <w:rsid w:val="59C4EE8E"/>
    <w:rsid w:val="59C86B9E"/>
    <w:rsid w:val="59CA30D8"/>
    <w:rsid w:val="59DCB3E8"/>
    <w:rsid w:val="5A10BF00"/>
    <w:rsid w:val="5A367080"/>
    <w:rsid w:val="5A415E28"/>
    <w:rsid w:val="5A4EC0AA"/>
    <w:rsid w:val="5A50668F"/>
    <w:rsid w:val="5A643A3C"/>
    <w:rsid w:val="5A777581"/>
    <w:rsid w:val="5A791122"/>
    <w:rsid w:val="5A804C90"/>
    <w:rsid w:val="5A8837F8"/>
    <w:rsid w:val="5A8EB01F"/>
    <w:rsid w:val="5A937D1A"/>
    <w:rsid w:val="5AAAC47E"/>
    <w:rsid w:val="5AAF6F9B"/>
    <w:rsid w:val="5AB793CA"/>
    <w:rsid w:val="5ADB3017"/>
    <w:rsid w:val="5AF4BCFF"/>
    <w:rsid w:val="5AF51ABB"/>
    <w:rsid w:val="5B0F562C"/>
    <w:rsid w:val="5B18F2A9"/>
    <w:rsid w:val="5B19BB57"/>
    <w:rsid w:val="5B1E78DB"/>
    <w:rsid w:val="5B37BA11"/>
    <w:rsid w:val="5B4A27B8"/>
    <w:rsid w:val="5B56F41A"/>
    <w:rsid w:val="5B5A941E"/>
    <w:rsid w:val="5B6B9363"/>
    <w:rsid w:val="5B772A34"/>
    <w:rsid w:val="5B789676"/>
    <w:rsid w:val="5B79D428"/>
    <w:rsid w:val="5B7D88E5"/>
    <w:rsid w:val="5B86C84E"/>
    <w:rsid w:val="5B94F1CD"/>
    <w:rsid w:val="5BA1B683"/>
    <w:rsid w:val="5BA2FDF7"/>
    <w:rsid w:val="5BB14AB4"/>
    <w:rsid w:val="5BDECAE8"/>
    <w:rsid w:val="5BE42363"/>
    <w:rsid w:val="5BE47493"/>
    <w:rsid w:val="5BE7C12E"/>
    <w:rsid w:val="5BEEFCDE"/>
    <w:rsid w:val="5BF0D469"/>
    <w:rsid w:val="5BFA82D7"/>
    <w:rsid w:val="5C1A3DE3"/>
    <w:rsid w:val="5C1D70FB"/>
    <w:rsid w:val="5C2335F1"/>
    <w:rsid w:val="5C3381AF"/>
    <w:rsid w:val="5C33D968"/>
    <w:rsid w:val="5C426EFD"/>
    <w:rsid w:val="5C476512"/>
    <w:rsid w:val="5C49B83F"/>
    <w:rsid w:val="5C5A07E8"/>
    <w:rsid w:val="5C695ECE"/>
    <w:rsid w:val="5C6FDD3B"/>
    <w:rsid w:val="5C78BD55"/>
    <w:rsid w:val="5C7DCB40"/>
    <w:rsid w:val="5C7DD278"/>
    <w:rsid w:val="5C882ADA"/>
    <w:rsid w:val="5C8C4237"/>
    <w:rsid w:val="5C95E422"/>
    <w:rsid w:val="5C9B6DCA"/>
    <w:rsid w:val="5CA0B7A9"/>
    <w:rsid w:val="5CAF3887"/>
    <w:rsid w:val="5CBA9C2A"/>
    <w:rsid w:val="5CBD06E8"/>
    <w:rsid w:val="5CC01C7A"/>
    <w:rsid w:val="5CC2FD61"/>
    <w:rsid w:val="5CCB42CF"/>
    <w:rsid w:val="5CD08D02"/>
    <w:rsid w:val="5CDAFCD2"/>
    <w:rsid w:val="5CE161C4"/>
    <w:rsid w:val="5CF45B56"/>
    <w:rsid w:val="5D1172C7"/>
    <w:rsid w:val="5D2037EB"/>
    <w:rsid w:val="5D425C78"/>
    <w:rsid w:val="5D5D7B51"/>
    <w:rsid w:val="5D5F4F83"/>
    <w:rsid w:val="5D6CDD51"/>
    <w:rsid w:val="5D734547"/>
    <w:rsid w:val="5D7DF347"/>
    <w:rsid w:val="5D92646C"/>
    <w:rsid w:val="5D9BA36D"/>
    <w:rsid w:val="5D9BC235"/>
    <w:rsid w:val="5DA391D0"/>
    <w:rsid w:val="5DA68CE5"/>
    <w:rsid w:val="5DAAEE8D"/>
    <w:rsid w:val="5DAE129C"/>
    <w:rsid w:val="5DB83E5D"/>
    <w:rsid w:val="5DBFAFD9"/>
    <w:rsid w:val="5DD68197"/>
    <w:rsid w:val="5DE92DAA"/>
    <w:rsid w:val="5DEBCCC4"/>
    <w:rsid w:val="5DF39C7B"/>
    <w:rsid w:val="5E02C57B"/>
    <w:rsid w:val="5E096203"/>
    <w:rsid w:val="5E11AF55"/>
    <w:rsid w:val="5E28A50C"/>
    <w:rsid w:val="5E2B5112"/>
    <w:rsid w:val="5E302B99"/>
    <w:rsid w:val="5E3EBFD5"/>
    <w:rsid w:val="5E427334"/>
    <w:rsid w:val="5E42F100"/>
    <w:rsid w:val="5E4D0952"/>
    <w:rsid w:val="5E4D5B2F"/>
    <w:rsid w:val="5E4DD18D"/>
    <w:rsid w:val="5E4FB123"/>
    <w:rsid w:val="5E535594"/>
    <w:rsid w:val="5E5B7A1E"/>
    <w:rsid w:val="5E76F627"/>
    <w:rsid w:val="5EA97D68"/>
    <w:rsid w:val="5EACECAC"/>
    <w:rsid w:val="5EAD2285"/>
    <w:rsid w:val="5EB177DC"/>
    <w:rsid w:val="5EB28AE8"/>
    <w:rsid w:val="5EB5B71D"/>
    <w:rsid w:val="5ECFBDA7"/>
    <w:rsid w:val="5EE822BA"/>
    <w:rsid w:val="5EF3DF0B"/>
    <w:rsid w:val="5F04284C"/>
    <w:rsid w:val="5F0C666C"/>
    <w:rsid w:val="5F0CFFA8"/>
    <w:rsid w:val="5F29317E"/>
    <w:rsid w:val="5F296B2A"/>
    <w:rsid w:val="5F39EE19"/>
    <w:rsid w:val="5F411078"/>
    <w:rsid w:val="5F47AF39"/>
    <w:rsid w:val="5F4FE7AD"/>
    <w:rsid w:val="5F5D682B"/>
    <w:rsid w:val="5F707763"/>
    <w:rsid w:val="5F7CE3CE"/>
    <w:rsid w:val="5F800242"/>
    <w:rsid w:val="5F90339D"/>
    <w:rsid w:val="5FBDCFC5"/>
    <w:rsid w:val="5FBE63BA"/>
    <w:rsid w:val="5FC19975"/>
    <w:rsid w:val="5FCC1956"/>
    <w:rsid w:val="5FDAEB68"/>
    <w:rsid w:val="5FE25B97"/>
    <w:rsid w:val="5FEB61F6"/>
    <w:rsid w:val="5FF00210"/>
    <w:rsid w:val="5FF22A65"/>
    <w:rsid w:val="600D177E"/>
    <w:rsid w:val="60227A43"/>
    <w:rsid w:val="6025BBEE"/>
    <w:rsid w:val="6037A27E"/>
    <w:rsid w:val="603911BE"/>
    <w:rsid w:val="60431CBF"/>
    <w:rsid w:val="6043625F"/>
    <w:rsid w:val="6058C4AE"/>
    <w:rsid w:val="606F72B2"/>
    <w:rsid w:val="60728714"/>
    <w:rsid w:val="60734EB5"/>
    <w:rsid w:val="6083333F"/>
    <w:rsid w:val="60896A5E"/>
    <w:rsid w:val="608CA70E"/>
    <w:rsid w:val="608CF9D8"/>
    <w:rsid w:val="609D17A9"/>
    <w:rsid w:val="60A7F0F7"/>
    <w:rsid w:val="60ACB046"/>
    <w:rsid w:val="60AED48F"/>
    <w:rsid w:val="60B49C72"/>
    <w:rsid w:val="60B513A5"/>
    <w:rsid w:val="60C3D624"/>
    <w:rsid w:val="60CD564B"/>
    <w:rsid w:val="60D100C2"/>
    <w:rsid w:val="60DF69BD"/>
    <w:rsid w:val="60E3609D"/>
    <w:rsid w:val="60F45C1C"/>
    <w:rsid w:val="60F76ADA"/>
    <w:rsid w:val="6100F9A8"/>
    <w:rsid w:val="610457AF"/>
    <w:rsid w:val="611423F2"/>
    <w:rsid w:val="6135DDCA"/>
    <w:rsid w:val="61386332"/>
    <w:rsid w:val="614242BD"/>
    <w:rsid w:val="61448B84"/>
    <w:rsid w:val="61456BE2"/>
    <w:rsid w:val="614C4F5D"/>
    <w:rsid w:val="615F3873"/>
    <w:rsid w:val="6179C1DD"/>
    <w:rsid w:val="619A03C5"/>
    <w:rsid w:val="61A85F10"/>
    <w:rsid w:val="61B0835E"/>
    <w:rsid w:val="61BC2E55"/>
    <w:rsid w:val="61BF28E7"/>
    <w:rsid w:val="61C97833"/>
    <w:rsid w:val="61CA9ED4"/>
    <w:rsid w:val="61CB33EF"/>
    <w:rsid w:val="61D15B00"/>
    <w:rsid w:val="61DB3E63"/>
    <w:rsid w:val="61EA65EC"/>
    <w:rsid w:val="61F6570C"/>
    <w:rsid w:val="620F59C6"/>
    <w:rsid w:val="6228A4D9"/>
    <w:rsid w:val="622E9ED1"/>
    <w:rsid w:val="6249BDE9"/>
    <w:rsid w:val="624EF45E"/>
    <w:rsid w:val="6250D1A1"/>
    <w:rsid w:val="6271BBA1"/>
    <w:rsid w:val="6271CC2B"/>
    <w:rsid w:val="62924852"/>
    <w:rsid w:val="6293E2FA"/>
    <w:rsid w:val="629927A6"/>
    <w:rsid w:val="62AC6398"/>
    <w:rsid w:val="62AE0AE4"/>
    <w:rsid w:val="62B43DE6"/>
    <w:rsid w:val="62BB851B"/>
    <w:rsid w:val="62BEA3EB"/>
    <w:rsid w:val="62C25C77"/>
    <w:rsid w:val="62D36BC2"/>
    <w:rsid w:val="62D60137"/>
    <w:rsid w:val="62DB4D5B"/>
    <w:rsid w:val="62DDF9AC"/>
    <w:rsid w:val="62E4476E"/>
    <w:rsid w:val="630001D9"/>
    <w:rsid w:val="6303049D"/>
    <w:rsid w:val="63030EEC"/>
    <w:rsid w:val="6311E2DA"/>
    <w:rsid w:val="631A90F9"/>
    <w:rsid w:val="631B361B"/>
    <w:rsid w:val="632240E4"/>
    <w:rsid w:val="632BFE1B"/>
    <w:rsid w:val="6334878B"/>
    <w:rsid w:val="6339924D"/>
    <w:rsid w:val="63459415"/>
    <w:rsid w:val="63466A15"/>
    <w:rsid w:val="63475D55"/>
    <w:rsid w:val="6358424E"/>
    <w:rsid w:val="63656D7F"/>
    <w:rsid w:val="63690D25"/>
    <w:rsid w:val="63695256"/>
    <w:rsid w:val="636C3D3B"/>
    <w:rsid w:val="637449A1"/>
    <w:rsid w:val="637AFFA7"/>
    <w:rsid w:val="6381A906"/>
    <w:rsid w:val="638EB8E3"/>
    <w:rsid w:val="63908845"/>
    <w:rsid w:val="63A288CC"/>
    <w:rsid w:val="63B5340F"/>
    <w:rsid w:val="63BFA882"/>
    <w:rsid w:val="63E78EEB"/>
    <w:rsid w:val="63F321D3"/>
    <w:rsid w:val="6402A875"/>
    <w:rsid w:val="640D8C02"/>
    <w:rsid w:val="64165563"/>
    <w:rsid w:val="6438248F"/>
    <w:rsid w:val="6442479D"/>
    <w:rsid w:val="64468E3E"/>
    <w:rsid w:val="6448C97C"/>
    <w:rsid w:val="648637A4"/>
    <w:rsid w:val="648FA838"/>
    <w:rsid w:val="6498AC34"/>
    <w:rsid w:val="649ED40A"/>
    <w:rsid w:val="649EE810"/>
    <w:rsid w:val="64A4F2C0"/>
    <w:rsid w:val="64A96B5D"/>
    <w:rsid w:val="64B61966"/>
    <w:rsid w:val="64EDE204"/>
    <w:rsid w:val="64EF423A"/>
    <w:rsid w:val="64F07F64"/>
    <w:rsid w:val="64F61B38"/>
    <w:rsid w:val="64FE12A6"/>
    <w:rsid w:val="6513613B"/>
    <w:rsid w:val="6519574F"/>
    <w:rsid w:val="652BD123"/>
    <w:rsid w:val="652F770E"/>
    <w:rsid w:val="6533B9B3"/>
    <w:rsid w:val="653D4B06"/>
    <w:rsid w:val="65449B82"/>
    <w:rsid w:val="65482344"/>
    <w:rsid w:val="654C8627"/>
    <w:rsid w:val="655EDB30"/>
    <w:rsid w:val="657BC964"/>
    <w:rsid w:val="6582505C"/>
    <w:rsid w:val="658E5E56"/>
    <w:rsid w:val="659BBD69"/>
    <w:rsid w:val="65A5EB04"/>
    <w:rsid w:val="65AD4126"/>
    <w:rsid w:val="65BBE2FD"/>
    <w:rsid w:val="65BF5582"/>
    <w:rsid w:val="65D564A0"/>
    <w:rsid w:val="65DF3DD8"/>
    <w:rsid w:val="65DFB0F2"/>
    <w:rsid w:val="65E89819"/>
    <w:rsid w:val="65F06945"/>
    <w:rsid w:val="6615B76C"/>
    <w:rsid w:val="6618B260"/>
    <w:rsid w:val="661D11D4"/>
    <w:rsid w:val="66461B37"/>
    <w:rsid w:val="664BAC45"/>
    <w:rsid w:val="66595BF8"/>
    <w:rsid w:val="665EE90C"/>
    <w:rsid w:val="66683248"/>
    <w:rsid w:val="666913DA"/>
    <w:rsid w:val="666E97EF"/>
    <w:rsid w:val="6674A17A"/>
    <w:rsid w:val="66782B1D"/>
    <w:rsid w:val="667ECA86"/>
    <w:rsid w:val="6680DD49"/>
    <w:rsid w:val="669936A5"/>
    <w:rsid w:val="66AC0DC2"/>
    <w:rsid w:val="66B77101"/>
    <w:rsid w:val="66B8D6D8"/>
    <w:rsid w:val="66DD7893"/>
    <w:rsid w:val="66E76CCB"/>
    <w:rsid w:val="66ED8A67"/>
    <w:rsid w:val="66F791B2"/>
    <w:rsid w:val="66FA63A3"/>
    <w:rsid w:val="67055669"/>
    <w:rsid w:val="671919AE"/>
    <w:rsid w:val="672D6227"/>
    <w:rsid w:val="673454BC"/>
    <w:rsid w:val="67347BB8"/>
    <w:rsid w:val="6741428E"/>
    <w:rsid w:val="67423057"/>
    <w:rsid w:val="675880B7"/>
    <w:rsid w:val="6783AE5A"/>
    <w:rsid w:val="67840478"/>
    <w:rsid w:val="67862D42"/>
    <w:rsid w:val="67872FFB"/>
    <w:rsid w:val="67B1E7C6"/>
    <w:rsid w:val="67BC5595"/>
    <w:rsid w:val="67C23FE8"/>
    <w:rsid w:val="67CABCA9"/>
    <w:rsid w:val="67CF0F82"/>
    <w:rsid w:val="67DE5E74"/>
    <w:rsid w:val="67EB30DB"/>
    <w:rsid w:val="67FC2996"/>
    <w:rsid w:val="67FE780A"/>
    <w:rsid w:val="6815BADC"/>
    <w:rsid w:val="68184E85"/>
    <w:rsid w:val="681F6764"/>
    <w:rsid w:val="682DA11D"/>
    <w:rsid w:val="682FB5E9"/>
    <w:rsid w:val="6830B423"/>
    <w:rsid w:val="6835DB51"/>
    <w:rsid w:val="684886DF"/>
    <w:rsid w:val="684986FA"/>
    <w:rsid w:val="684A15B1"/>
    <w:rsid w:val="684F8AEE"/>
    <w:rsid w:val="685803CE"/>
    <w:rsid w:val="6858C476"/>
    <w:rsid w:val="685CB5D1"/>
    <w:rsid w:val="686805A6"/>
    <w:rsid w:val="6869784A"/>
    <w:rsid w:val="687FE257"/>
    <w:rsid w:val="689B9AF7"/>
    <w:rsid w:val="689BCD41"/>
    <w:rsid w:val="68A81A61"/>
    <w:rsid w:val="68AFC77E"/>
    <w:rsid w:val="68BA0A85"/>
    <w:rsid w:val="68BE7748"/>
    <w:rsid w:val="68C022B2"/>
    <w:rsid w:val="68C32A4E"/>
    <w:rsid w:val="68D6DD7B"/>
    <w:rsid w:val="68FC9E5F"/>
    <w:rsid w:val="690B2B24"/>
    <w:rsid w:val="690D0661"/>
    <w:rsid w:val="6916F6F0"/>
    <w:rsid w:val="69199EC5"/>
    <w:rsid w:val="691ECDFE"/>
    <w:rsid w:val="69272EAD"/>
    <w:rsid w:val="6927A7BC"/>
    <w:rsid w:val="693CFBF7"/>
    <w:rsid w:val="693DD37D"/>
    <w:rsid w:val="69424885"/>
    <w:rsid w:val="6946775B"/>
    <w:rsid w:val="6958E76D"/>
    <w:rsid w:val="69633E69"/>
    <w:rsid w:val="6968533D"/>
    <w:rsid w:val="696F4DF5"/>
    <w:rsid w:val="69704917"/>
    <w:rsid w:val="69732AD9"/>
    <w:rsid w:val="6973A030"/>
    <w:rsid w:val="69767497"/>
    <w:rsid w:val="6979C9F7"/>
    <w:rsid w:val="69824C43"/>
    <w:rsid w:val="69836670"/>
    <w:rsid w:val="6997ABA9"/>
    <w:rsid w:val="699B0686"/>
    <w:rsid w:val="69A43139"/>
    <w:rsid w:val="69A755BF"/>
    <w:rsid w:val="69A8649A"/>
    <w:rsid w:val="69CDCA83"/>
    <w:rsid w:val="69E0454E"/>
    <w:rsid w:val="69EC2D62"/>
    <w:rsid w:val="69F4E3E9"/>
    <w:rsid w:val="69F8075F"/>
    <w:rsid w:val="6A04A077"/>
    <w:rsid w:val="6A04CA90"/>
    <w:rsid w:val="6A0799BF"/>
    <w:rsid w:val="6A23561A"/>
    <w:rsid w:val="6A25DC34"/>
    <w:rsid w:val="6A2CE15B"/>
    <w:rsid w:val="6A2E75A6"/>
    <w:rsid w:val="6A50751F"/>
    <w:rsid w:val="6A50C796"/>
    <w:rsid w:val="6A53B63B"/>
    <w:rsid w:val="6A6AF76C"/>
    <w:rsid w:val="6A6E2B35"/>
    <w:rsid w:val="6A7D1AE5"/>
    <w:rsid w:val="6A8E387C"/>
    <w:rsid w:val="6AA53006"/>
    <w:rsid w:val="6AA551DB"/>
    <w:rsid w:val="6AA649B7"/>
    <w:rsid w:val="6AB0949F"/>
    <w:rsid w:val="6AB0B45F"/>
    <w:rsid w:val="6AB45763"/>
    <w:rsid w:val="6ABDE68C"/>
    <w:rsid w:val="6ABE503D"/>
    <w:rsid w:val="6ACD3A2F"/>
    <w:rsid w:val="6AD0A777"/>
    <w:rsid w:val="6ADDB1E1"/>
    <w:rsid w:val="6AE91E4F"/>
    <w:rsid w:val="6AEA0732"/>
    <w:rsid w:val="6AEFDEEF"/>
    <w:rsid w:val="6AFEB9E8"/>
    <w:rsid w:val="6B051C9A"/>
    <w:rsid w:val="6B0753DA"/>
    <w:rsid w:val="6B0862CF"/>
    <w:rsid w:val="6B0E6521"/>
    <w:rsid w:val="6B0FBCC5"/>
    <w:rsid w:val="6B173438"/>
    <w:rsid w:val="6B1AEC84"/>
    <w:rsid w:val="6B1D31EA"/>
    <w:rsid w:val="6B1F454F"/>
    <w:rsid w:val="6B3B2AA2"/>
    <w:rsid w:val="6B442247"/>
    <w:rsid w:val="6B486688"/>
    <w:rsid w:val="6B5B2BAA"/>
    <w:rsid w:val="6B64870C"/>
    <w:rsid w:val="6B64C7FD"/>
    <w:rsid w:val="6B709F46"/>
    <w:rsid w:val="6B87A58D"/>
    <w:rsid w:val="6B88EEBA"/>
    <w:rsid w:val="6B9DF2D3"/>
    <w:rsid w:val="6BAA6765"/>
    <w:rsid w:val="6BB5576E"/>
    <w:rsid w:val="6BC9408C"/>
    <w:rsid w:val="6BD5E87D"/>
    <w:rsid w:val="6BD5FBA6"/>
    <w:rsid w:val="6BD8E8FD"/>
    <w:rsid w:val="6BE0F08D"/>
    <w:rsid w:val="6BE6B28C"/>
    <w:rsid w:val="6BEF63F1"/>
    <w:rsid w:val="6BF67E6B"/>
    <w:rsid w:val="6BF6A23D"/>
    <w:rsid w:val="6BF93041"/>
    <w:rsid w:val="6BFAC47A"/>
    <w:rsid w:val="6BFD3E4D"/>
    <w:rsid w:val="6BFF565E"/>
    <w:rsid w:val="6C0436C0"/>
    <w:rsid w:val="6C0A758F"/>
    <w:rsid w:val="6C0BAE92"/>
    <w:rsid w:val="6C13B6A1"/>
    <w:rsid w:val="6C26AE3D"/>
    <w:rsid w:val="6C40A468"/>
    <w:rsid w:val="6C512294"/>
    <w:rsid w:val="6C5740B9"/>
    <w:rsid w:val="6C5B78F6"/>
    <w:rsid w:val="6C600E82"/>
    <w:rsid w:val="6C75B201"/>
    <w:rsid w:val="6C7726E7"/>
    <w:rsid w:val="6C834124"/>
    <w:rsid w:val="6C8570C1"/>
    <w:rsid w:val="6C872EC6"/>
    <w:rsid w:val="6C8F4D9F"/>
    <w:rsid w:val="6CAC3BD0"/>
    <w:rsid w:val="6CAC3FAE"/>
    <w:rsid w:val="6CB22F08"/>
    <w:rsid w:val="6CC11B5F"/>
    <w:rsid w:val="6CC1E9B5"/>
    <w:rsid w:val="6CDB3180"/>
    <w:rsid w:val="6CFF96C3"/>
    <w:rsid w:val="6D063AF0"/>
    <w:rsid w:val="6D185A7B"/>
    <w:rsid w:val="6D3784F6"/>
    <w:rsid w:val="6D53710E"/>
    <w:rsid w:val="6D66747E"/>
    <w:rsid w:val="6D6EAE0B"/>
    <w:rsid w:val="6D6F909C"/>
    <w:rsid w:val="6D71D662"/>
    <w:rsid w:val="6D987496"/>
    <w:rsid w:val="6D9C3D53"/>
    <w:rsid w:val="6DA303A5"/>
    <w:rsid w:val="6DA9632C"/>
    <w:rsid w:val="6DB46E48"/>
    <w:rsid w:val="6DCFC43C"/>
    <w:rsid w:val="6DD1BED8"/>
    <w:rsid w:val="6DD60816"/>
    <w:rsid w:val="6DD954B4"/>
    <w:rsid w:val="6DDA6764"/>
    <w:rsid w:val="6DE839FB"/>
    <w:rsid w:val="6DF2DF8E"/>
    <w:rsid w:val="6DFCF48F"/>
    <w:rsid w:val="6DFFFAEF"/>
    <w:rsid w:val="6E348E44"/>
    <w:rsid w:val="6E3A66E9"/>
    <w:rsid w:val="6E410F04"/>
    <w:rsid w:val="6E54F928"/>
    <w:rsid w:val="6E5EB80A"/>
    <w:rsid w:val="6E7BDD11"/>
    <w:rsid w:val="6E7E77F1"/>
    <w:rsid w:val="6E8901A1"/>
    <w:rsid w:val="6E971E5A"/>
    <w:rsid w:val="6E9DFB82"/>
    <w:rsid w:val="6EA5B6D1"/>
    <w:rsid w:val="6EAC8EBB"/>
    <w:rsid w:val="6EB68966"/>
    <w:rsid w:val="6EBEAAA2"/>
    <w:rsid w:val="6EC59CDB"/>
    <w:rsid w:val="6ED04E35"/>
    <w:rsid w:val="6ED83C7C"/>
    <w:rsid w:val="6EDA996F"/>
    <w:rsid w:val="6EF8B2CD"/>
    <w:rsid w:val="6EFC8935"/>
    <w:rsid w:val="6F0B171D"/>
    <w:rsid w:val="6F13D27B"/>
    <w:rsid w:val="6F152F85"/>
    <w:rsid w:val="6F3A5870"/>
    <w:rsid w:val="6F435D3B"/>
    <w:rsid w:val="6F43A8D1"/>
    <w:rsid w:val="6F492D0A"/>
    <w:rsid w:val="6F4D1FAB"/>
    <w:rsid w:val="6F542E4D"/>
    <w:rsid w:val="6F54F194"/>
    <w:rsid w:val="6F598444"/>
    <w:rsid w:val="6F799732"/>
    <w:rsid w:val="6F7FF29B"/>
    <w:rsid w:val="6F805D6E"/>
    <w:rsid w:val="6F841AAD"/>
    <w:rsid w:val="6F8D1788"/>
    <w:rsid w:val="6F8F2E1C"/>
    <w:rsid w:val="6FA712F5"/>
    <w:rsid w:val="6FB7BF27"/>
    <w:rsid w:val="6FBB8DB9"/>
    <w:rsid w:val="6FC16ACE"/>
    <w:rsid w:val="6FC8A8BF"/>
    <w:rsid w:val="6FCD31F6"/>
    <w:rsid w:val="6FD47F48"/>
    <w:rsid w:val="6FD6387F"/>
    <w:rsid w:val="6FD8933E"/>
    <w:rsid w:val="6FF76516"/>
    <w:rsid w:val="7003F565"/>
    <w:rsid w:val="7004DA17"/>
    <w:rsid w:val="7008EFE3"/>
    <w:rsid w:val="7021B937"/>
    <w:rsid w:val="7023DB66"/>
    <w:rsid w:val="702D5491"/>
    <w:rsid w:val="702FB7EF"/>
    <w:rsid w:val="703F8159"/>
    <w:rsid w:val="704838EF"/>
    <w:rsid w:val="7064A339"/>
    <w:rsid w:val="7075CB4D"/>
    <w:rsid w:val="7087D972"/>
    <w:rsid w:val="70891FFC"/>
    <w:rsid w:val="708E4FAE"/>
    <w:rsid w:val="7096F6E7"/>
    <w:rsid w:val="70A68547"/>
    <w:rsid w:val="70A8F958"/>
    <w:rsid w:val="70B4D9A8"/>
    <w:rsid w:val="70BAB121"/>
    <w:rsid w:val="70C084F8"/>
    <w:rsid w:val="70C1B772"/>
    <w:rsid w:val="70E157E8"/>
    <w:rsid w:val="70E1F3AD"/>
    <w:rsid w:val="710359BC"/>
    <w:rsid w:val="711EF758"/>
    <w:rsid w:val="712047D7"/>
    <w:rsid w:val="712EB6CE"/>
    <w:rsid w:val="71300859"/>
    <w:rsid w:val="7139E1FE"/>
    <w:rsid w:val="713BF7DB"/>
    <w:rsid w:val="714BB763"/>
    <w:rsid w:val="71581AD6"/>
    <w:rsid w:val="715A18A3"/>
    <w:rsid w:val="716011E8"/>
    <w:rsid w:val="7165E475"/>
    <w:rsid w:val="7166102A"/>
    <w:rsid w:val="71689615"/>
    <w:rsid w:val="7172F330"/>
    <w:rsid w:val="7175BCF4"/>
    <w:rsid w:val="718049DB"/>
    <w:rsid w:val="718767D4"/>
    <w:rsid w:val="718B1F19"/>
    <w:rsid w:val="71920A83"/>
    <w:rsid w:val="71A3FF05"/>
    <w:rsid w:val="71AA7CA3"/>
    <w:rsid w:val="71AB612A"/>
    <w:rsid w:val="71CC956C"/>
    <w:rsid w:val="71D9EB50"/>
    <w:rsid w:val="71DF48EA"/>
    <w:rsid w:val="71F296C8"/>
    <w:rsid w:val="7218AF78"/>
    <w:rsid w:val="724D0201"/>
    <w:rsid w:val="7250141B"/>
    <w:rsid w:val="7256B68C"/>
    <w:rsid w:val="725CB089"/>
    <w:rsid w:val="7261D023"/>
    <w:rsid w:val="72686E39"/>
    <w:rsid w:val="726DF4C4"/>
    <w:rsid w:val="7281941C"/>
    <w:rsid w:val="7281C736"/>
    <w:rsid w:val="728498F9"/>
    <w:rsid w:val="72899C61"/>
    <w:rsid w:val="72A93A50"/>
    <w:rsid w:val="72B22DDE"/>
    <w:rsid w:val="72B5AA79"/>
    <w:rsid w:val="72BB2ECC"/>
    <w:rsid w:val="72BB3B9D"/>
    <w:rsid w:val="72CAA599"/>
    <w:rsid w:val="72CF3F82"/>
    <w:rsid w:val="72D0579D"/>
    <w:rsid w:val="72F7056E"/>
    <w:rsid w:val="72F92B5A"/>
    <w:rsid w:val="7301C764"/>
    <w:rsid w:val="73066E66"/>
    <w:rsid w:val="7307AD9F"/>
    <w:rsid w:val="730EC00C"/>
    <w:rsid w:val="7314E0E5"/>
    <w:rsid w:val="731D19DE"/>
    <w:rsid w:val="73262F32"/>
    <w:rsid w:val="732FE2EE"/>
    <w:rsid w:val="73329C4A"/>
    <w:rsid w:val="7340ACFE"/>
    <w:rsid w:val="7346C00F"/>
    <w:rsid w:val="734FE045"/>
    <w:rsid w:val="7359E092"/>
    <w:rsid w:val="7360EF90"/>
    <w:rsid w:val="7394D25E"/>
    <w:rsid w:val="739662E7"/>
    <w:rsid w:val="739D568E"/>
    <w:rsid w:val="739FCF3E"/>
    <w:rsid w:val="73A0F699"/>
    <w:rsid w:val="73B8B470"/>
    <w:rsid w:val="73C11986"/>
    <w:rsid w:val="73C6760B"/>
    <w:rsid w:val="73D2D836"/>
    <w:rsid w:val="73DDFF76"/>
    <w:rsid w:val="73E9257A"/>
    <w:rsid w:val="73F19AD1"/>
    <w:rsid w:val="7403ED1E"/>
    <w:rsid w:val="7410401E"/>
    <w:rsid w:val="7410BCDE"/>
    <w:rsid w:val="7417DA80"/>
    <w:rsid w:val="74182229"/>
    <w:rsid w:val="741EABEE"/>
    <w:rsid w:val="74254551"/>
    <w:rsid w:val="74284DE6"/>
    <w:rsid w:val="744020BE"/>
    <w:rsid w:val="744149E1"/>
    <w:rsid w:val="74431903"/>
    <w:rsid w:val="744872CD"/>
    <w:rsid w:val="744A3F8A"/>
    <w:rsid w:val="7485391A"/>
    <w:rsid w:val="7485D693"/>
    <w:rsid w:val="748BB9E2"/>
    <w:rsid w:val="74A04B74"/>
    <w:rsid w:val="74A28D67"/>
    <w:rsid w:val="74AC82F9"/>
    <w:rsid w:val="74AF9F51"/>
    <w:rsid w:val="74C10A74"/>
    <w:rsid w:val="74C2CA06"/>
    <w:rsid w:val="74D10A50"/>
    <w:rsid w:val="74D449C2"/>
    <w:rsid w:val="74DB3E16"/>
    <w:rsid w:val="74DC6132"/>
    <w:rsid w:val="74DFB68D"/>
    <w:rsid w:val="74E6CDAD"/>
    <w:rsid w:val="74ECC46C"/>
    <w:rsid w:val="74F655C7"/>
    <w:rsid w:val="750288D2"/>
    <w:rsid w:val="751103D4"/>
    <w:rsid w:val="7516ACC5"/>
    <w:rsid w:val="7519B0EA"/>
    <w:rsid w:val="751A03F1"/>
    <w:rsid w:val="752E7361"/>
    <w:rsid w:val="75311BFA"/>
    <w:rsid w:val="75371F64"/>
    <w:rsid w:val="753BFC85"/>
    <w:rsid w:val="754CBC00"/>
    <w:rsid w:val="755487AF"/>
    <w:rsid w:val="7566819E"/>
    <w:rsid w:val="757A5226"/>
    <w:rsid w:val="75813813"/>
    <w:rsid w:val="758C0FB0"/>
    <w:rsid w:val="758F2B15"/>
    <w:rsid w:val="7594C683"/>
    <w:rsid w:val="759C6E2F"/>
    <w:rsid w:val="75A4AE6E"/>
    <w:rsid w:val="75BCB7F4"/>
    <w:rsid w:val="75BEBB4E"/>
    <w:rsid w:val="75CC78E4"/>
    <w:rsid w:val="75D72820"/>
    <w:rsid w:val="75E59DED"/>
    <w:rsid w:val="75E9E295"/>
    <w:rsid w:val="75EABC1D"/>
    <w:rsid w:val="75F0AC8F"/>
    <w:rsid w:val="75F2F90A"/>
    <w:rsid w:val="75FBE34B"/>
    <w:rsid w:val="76003A9A"/>
    <w:rsid w:val="76012C61"/>
    <w:rsid w:val="7608EAE4"/>
    <w:rsid w:val="760C0E93"/>
    <w:rsid w:val="7612E1CF"/>
    <w:rsid w:val="76178A81"/>
    <w:rsid w:val="762F3430"/>
    <w:rsid w:val="764B298F"/>
    <w:rsid w:val="766221FC"/>
    <w:rsid w:val="7667CCA8"/>
    <w:rsid w:val="766F17B3"/>
    <w:rsid w:val="7677F09E"/>
    <w:rsid w:val="7679309C"/>
    <w:rsid w:val="767F7D39"/>
    <w:rsid w:val="76919329"/>
    <w:rsid w:val="76929047"/>
    <w:rsid w:val="76939285"/>
    <w:rsid w:val="76972F52"/>
    <w:rsid w:val="76A0670C"/>
    <w:rsid w:val="76AD4F41"/>
    <w:rsid w:val="76BE5A5C"/>
    <w:rsid w:val="76E3BCF2"/>
    <w:rsid w:val="76F818BC"/>
    <w:rsid w:val="771824D8"/>
    <w:rsid w:val="771885D6"/>
    <w:rsid w:val="771CE7F1"/>
    <w:rsid w:val="7724B502"/>
    <w:rsid w:val="7725DBE3"/>
    <w:rsid w:val="7732DCA3"/>
    <w:rsid w:val="7732F554"/>
    <w:rsid w:val="773F81E7"/>
    <w:rsid w:val="7742211C"/>
    <w:rsid w:val="77451244"/>
    <w:rsid w:val="774ABC0A"/>
    <w:rsid w:val="774D0AB4"/>
    <w:rsid w:val="774D9127"/>
    <w:rsid w:val="777101DC"/>
    <w:rsid w:val="777ED2A2"/>
    <w:rsid w:val="7782ACE3"/>
    <w:rsid w:val="77AACCD8"/>
    <w:rsid w:val="77B3149C"/>
    <w:rsid w:val="77CA34FC"/>
    <w:rsid w:val="77EEF95D"/>
    <w:rsid w:val="77FE4CAE"/>
    <w:rsid w:val="780781ED"/>
    <w:rsid w:val="780B28CA"/>
    <w:rsid w:val="7812E48F"/>
    <w:rsid w:val="7817FD54"/>
    <w:rsid w:val="782EF3DC"/>
    <w:rsid w:val="7833BEE8"/>
    <w:rsid w:val="78357C12"/>
    <w:rsid w:val="783F408F"/>
    <w:rsid w:val="784273AF"/>
    <w:rsid w:val="784CD450"/>
    <w:rsid w:val="7855021C"/>
    <w:rsid w:val="78560C38"/>
    <w:rsid w:val="786595F0"/>
    <w:rsid w:val="7870D727"/>
    <w:rsid w:val="78792916"/>
    <w:rsid w:val="787FEF46"/>
    <w:rsid w:val="78A7872E"/>
    <w:rsid w:val="78AB0135"/>
    <w:rsid w:val="78AD042A"/>
    <w:rsid w:val="78B5E4AD"/>
    <w:rsid w:val="78BE7D29"/>
    <w:rsid w:val="78C67A36"/>
    <w:rsid w:val="78D2C7B1"/>
    <w:rsid w:val="78D63A4B"/>
    <w:rsid w:val="78FE4459"/>
    <w:rsid w:val="7906F622"/>
    <w:rsid w:val="790A1158"/>
    <w:rsid w:val="790F1662"/>
    <w:rsid w:val="79106B3B"/>
    <w:rsid w:val="7910C328"/>
    <w:rsid w:val="791168D1"/>
    <w:rsid w:val="7923092E"/>
    <w:rsid w:val="792D293F"/>
    <w:rsid w:val="7931CEA1"/>
    <w:rsid w:val="793B5B8E"/>
    <w:rsid w:val="794E3509"/>
    <w:rsid w:val="794F51C2"/>
    <w:rsid w:val="79517BE9"/>
    <w:rsid w:val="7956CFCF"/>
    <w:rsid w:val="7966EDFD"/>
    <w:rsid w:val="797E0D53"/>
    <w:rsid w:val="797EB15E"/>
    <w:rsid w:val="79866C41"/>
    <w:rsid w:val="798D8409"/>
    <w:rsid w:val="798F2D0A"/>
    <w:rsid w:val="79A237DB"/>
    <w:rsid w:val="79A43D67"/>
    <w:rsid w:val="79A71702"/>
    <w:rsid w:val="79B0573F"/>
    <w:rsid w:val="79C073D0"/>
    <w:rsid w:val="79C18385"/>
    <w:rsid w:val="79C3217F"/>
    <w:rsid w:val="79CCBB7C"/>
    <w:rsid w:val="79CF235A"/>
    <w:rsid w:val="79D3FF13"/>
    <w:rsid w:val="79D68765"/>
    <w:rsid w:val="79DC8789"/>
    <w:rsid w:val="79E08772"/>
    <w:rsid w:val="79E98CB6"/>
    <w:rsid w:val="79ED77AA"/>
    <w:rsid w:val="79F09201"/>
    <w:rsid w:val="79FCEB8A"/>
    <w:rsid w:val="7A29E90C"/>
    <w:rsid w:val="7A3092BE"/>
    <w:rsid w:val="7A4FDD9C"/>
    <w:rsid w:val="7A5A588E"/>
    <w:rsid w:val="7A5D2C5A"/>
    <w:rsid w:val="7A71E904"/>
    <w:rsid w:val="7A7380BE"/>
    <w:rsid w:val="7A76C0F2"/>
    <w:rsid w:val="7A7DB67D"/>
    <w:rsid w:val="7A871F59"/>
    <w:rsid w:val="7A88FE5F"/>
    <w:rsid w:val="7A8E5E8E"/>
    <w:rsid w:val="7AB3C5CC"/>
    <w:rsid w:val="7ABBC691"/>
    <w:rsid w:val="7AC3D3CD"/>
    <w:rsid w:val="7AC3F261"/>
    <w:rsid w:val="7AC4651A"/>
    <w:rsid w:val="7ACD3C17"/>
    <w:rsid w:val="7ACF313B"/>
    <w:rsid w:val="7AE49570"/>
    <w:rsid w:val="7AE6AFC2"/>
    <w:rsid w:val="7B049D68"/>
    <w:rsid w:val="7B0EFFD3"/>
    <w:rsid w:val="7B1442C4"/>
    <w:rsid w:val="7B19F9F6"/>
    <w:rsid w:val="7B26059E"/>
    <w:rsid w:val="7B2BB057"/>
    <w:rsid w:val="7B35DEBA"/>
    <w:rsid w:val="7B4519DB"/>
    <w:rsid w:val="7B48D59F"/>
    <w:rsid w:val="7B4BE444"/>
    <w:rsid w:val="7B5684BF"/>
    <w:rsid w:val="7B6C6033"/>
    <w:rsid w:val="7B7CF777"/>
    <w:rsid w:val="7B7E80B7"/>
    <w:rsid w:val="7B828A23"/>
    <w:rsid w:val="7B862D59"/>
    <w:rsid w:val="7B90D95E"/>
    <w:rsid w:val="7BA7AA37"/>
    <w:rsid w:val="7BB85F1A"/>
    <w:rsid w:val="7BC1F978"/>
    <w:rsid w:val="7BC64BDC"/>
    <w:rsid w:val="7BDB5B6D"/>
    <w:rsid w:val="7BE52F64"/>
    <w:rsid w:val="7BE93341"/>
    <w:rsid w:val="7BEED98F"/>
    <w:rsid w:val="7BFE1047"/>
    <w:rsid w:val="7BFECF4F"/>
    <w:rsid w:val="7C07A20C"/>
    <w:rsid w:val="7C143653"/>
    <w:rsid w:val="7C1B868C"/>
    <w:rsid w:val="7C1BF06B"/>
    <w:rsid w:val="7C29FF1B"/>
    <w:rsid w:val="7C3281CD"/>
    <w:rsid w:val="7C38C8D4"/>
    <w:rsid w:val="7C3B7B22"/>
    <w:rsid w:val="7C3F0191"/>
    <w:rsid w:val="7C4FD921"/>
    <w:rsid w:val="7C55DF3C"/>
    <w:rsid w:val="7C6B4C51"/>
    <w:rsid w:val="7C70DB00"/>
    <w:rsid w:val="7C9671A6"/>
    <w:rsid w:val="7C9EAF95"/>
    <w:rsid w:val="7CA46205"/>
    <w:rsid w:val="7CAC9134"/>
    <w:rsid w:val="7CB3FB55"/>
    <w:rsid w:val="7CB69271"/>
    <w:rsid w:val="7CBA7818"/>
    <w:rsid w:val="7CC094AC"/>
    <w:rsid w:val="7CD3D6C6"/>
    <w:rsid w:val="7CD51441"/>
    <w:rsid w:val="7CE0B150"/>
    <w:rsid w:val="7CE75E5D"/>
    <w:rsid w:val="7CECA4F7"/>
    <w:rsid w:val="7D0148E4"/>
    <w:rsid w:val="7D0A7999"/>
    <w:rsid w:val="7D0B9D2A"/>
    <w:rsid w:val="7D1C5124"/>
    <w:rsid w:val="7D24A31A"/>
    <w:rsid w:val="7D3A4213"/>
    <w:rsid w:val="7D42550B"/>
    <w:rsid w:val="7D4606F0"/>
    <w:rsid w:val="7D4C6F1E"/>
    <w:rsid w:val="7D5CB00A"/>
    <w:rsid w:val="7D69F6FA"/>
    <w:rsid w:val="7D712832"/>
    <w:rsid w:val="7D72248B"/>
    <w:rsid w:val="7D7439D7"/>
    <w:rsid w:val="7D7D3235"/>
    <w:rsid w:val="7D950FB0"/>
    <w:rsid w:val="7D9BFB48"/>
    <w:rsid w:val="7D9E97C4"/>
    <w:rsid w:val="7DA16563"/>
    <w:rsid w:val="7DAB09A5"/>
    <w:rsid w:val="7DAD4D31"/>
    <w:rsid w:val="7DC60CDC"/>
    <w:rsid w:val="7DCDD84F"/>
    <w:rsid w:val="7DD178D1"/>
    <w:rsid w:val="7DE1E009"/>
    <w:rsid w:val="7DEE6104"/>
    <w:rsid w:val="7DEF5BAF"/>
    <w:rsid w:val="7DF6107C"/>
    <w:rsid w:val="7DFA405E"/>
    <w:rsid w:val="7E0B08B8"/>
    <w:rsid w:val="7E19CEB5"/>
    <w:rsid w:val="7E24558E"/>
    <w:rsid w:val="7E27260E"/>
    <w:rsid w:val="7E29B005"/>
    <w:rsid w:val="7E30942A"/>
    <w:rsid w:val="7E3285E5"/>
    <w:rsid w:val="7E3695A1"/>
    <w:rsid w:val="7E387E0F"/>
    <w:rsid w:val="7E470603"/>
    <w:rsid w:val="7E65E6E1"/>
    <w:rsid w:val="7E673F21"/>
    <w:rsid w:val="7E7CD7FB"/>
    <w:rsid w:val="7E7FB1CC"/>
    <w:rsid w:val="7EA3BD76"/>
    <w:rsid w:val="7EAA3BD0"/>
    <w:rsid w:val="7EBA2F7A"/>
    <w:rsid w:val="7EC0E377"/>
    <w:rsid w:val="7EC18A9E"/>
    <w:rsid w:val="7EC30963"/>
    <w:rsid w:val="7EDE5B6B"/>
    <w:rsid w:val="7EDF0737"/>
    <w:rsid w:val="7EE09B65"/>
    <w:rsid w:val="7EF28244"/>
    <w:rsid w:val="7EF98933"/>
    <w:rsid w:val="7F020B8F"/>
    <w:rsid w:val="7F037A20"/>
    <w:rsid w:val="7F0779D9"/>
    <w:rsid w:val="7F0A3650"/>
    <w:rsid w:val="7F1195C2"/>
    <w:rsid w:val="7F34D17E"/>
    <w:rsid w:val="7F38E853"/>
    <w:rsid w:val="7F3AC93A"/>
    <w:rsid w:val="7F4B9B38"/>
    <w:rsid w:val="7F4C326E"/>
    <w:rsid w:val="7F4F889B"/>
    <w:rsid w:val="7F511AE0"/>
    <w:rsid w:val="7F5685B0"/>
    <w:rsid w:val="7F6E4FF9"/>
    <w:rsid w:val="7F89ABA9"/>
    <w:rsid w:val="7F98E298"/>
    <w:rsid w:val="7F9FE8C7"/>
    <w:rsid w:val="7FA2F30D"/>
    <w:rsid w:val="7FA3E7C7"/>
    <w:rsid w:val="7FA6831E"/>
    <w:rsid w:val="7FAEB5E7"/>
    <w:rsid w:val="7FB351F0"/>
    <w:rsid w:val="7FB45BDF"/>
    <w:rsid w:val="7FC1F342"/>
    <w:rsid w:val="7FC67E99"/>
    <w:rsid w:val="7FCE2C6D"/>
    <w:rsid w:val="7FE67E79"/>
    <w:rsid w:val="7FE9E8CE"/>
    <w:rsid w:val="7FF1136A"/>
    <w:rsid w:val="7FF719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80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customStyle="1" w:styleId="paragraph">
    <w:name w:val="paragraph"/>
    <w:basedOn w:val="Normal"/>
    <w:rsid w:val="008B67ED"/>
    <w:pPr>
      <w:spacing w:before="100" w:beforeAutospacing="1" w:after="100" w:afterAutospacing="1"/>
      <w:jc w:val="left"/>
    </w:pPr>
    <w:rPr>
      <w:rFonts w:eastAsia="Times New Roman"/>
      <w:szCs w:val="24"/>
      <w:lang w:eastAsia="de-DE"/>
    </w:rPr>
  </w:style>
  <w:style w:type="character" w:customStyle="1" w:styleId="normaltextrun">
    <w:name w:val="normaltextrun"/>
    <w:basedOn w:val="DefaultParagraphFont"/>
    <w:rsid w:val="008B67ED"/>
  </w:style>
  <w:style w:type="character" w:customStyle="1" w:styleId="eop">
    <w:name w:val="eop"/>
    <w:basedOn w:val="DefaultParagraphFont"/>
    <w:rsid w:val="008B67ED"/>
  </w:style>
  <w:style w:type="character" w:customStyle="1" w:styleId="tabchar">
    <w:name w:val="tabchar"/>
    <w:basedOn w:val="DefaultParagraphFont"/>
    <w:rsid w:val="008B67ED"/>
  </w:style>
  <w:style w:type="paragraph" w:customStyle="1" w:styleId="EPKitTCFrame">
    <w:name w:val="EPKit TC Frame"/>
    <w:basedOn w:val="Normal"/>
    <w:rsid w:val="00787FEA"/>
    <w:pPr>
      <w:tabs>
        <w:tab w:val="num" w:pos="709"/>
      </w:tabs>
      <w:ind w:left="709" w:hanging="709"/>
    </w:pPr>
    <w:rPr>
      <w:noProof/>
      <w:color w:val="4F81BD" w:themeColor="accent1"/>
    </w:rPr>
  </w:style>
  <w:style w:type="character" w:customStyle="1" w:styleId="HeaderChar">
    <w:name w:val="Header Char"/>
    <w:basedOn w:val="DefaultParagraphFont"/>
    <w:link w:val="Header"/>
    <w:uiPriority w:val="99"/>
    <w:rsid w:val="00EC4548"/>
    <w:rPr>
      <w:rFonts w:ascii="Times New Roman" w:hAnsi="Times New Roman" w:cs="Times New Roman"/>
      <w:sz w:val="24"/>
      <w:lang w:val="ro-RO"/>
    </w:rPr>
  </w:style>
  <w:style w:type="character" w:customStyle="1" w:styleId="FooterChar">
    <w:name w:val="Footer Char"/>
    <w:basedOn w:val="DefaultParagraphFont"/>
    <w:link w:val="Footer"/>
    <w:uiPriority w:val="99"/>
    <w:rsid w:val="00EC454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EC454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C4548"/>
    <w:pPr>
      <w:spacing w:before="0"/>
      <w:jc w:val="right"/>
    </w:pPr>
    <w:rPr>
      <w:sz w:val="28"/>
    </w:rPr>
  </w:style>
  <w:style w:type="paragraph" w:customStyle="1" w:styleId="FooterSensitivity">
    <w:name w:val="Footer Sensitivity"/>
    <w:basedOn w:val="Normal"/>
    <w:rsid w:val="00EC454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C4548"/>
    <w:pPr>
      <w:tabs>
        <w:tab w:val="center" w:pos="4535"/>
        <w:tab w:val="right" w:pos="9071"/>
      </w:tabs>
      <w:spacing w:before="0"/>
    </w:pPr>
  </w:style>
  <w:style w:type="paragraph" w:customStyle="1" w:styleId="HeaderLandscape">
    <w:name w:val="HeaderLandscape"/>
    <w:basedOn w:val="Normal"/>
    <w:rsid w:val="00EC4548"/>
    <w:pPr>
      <w:tabs>
        <w:tab w:val="center" w:pos="7285"/>
        <w:tab w:val="right" w:pos="14003"/>
      </w:tabs>
      <w:spacing w:before="0"/>
    </w:pPr>
  </w:style>
  <w:style w:type="paragraph" w:styleId="Footer">
    <w:name w:val="footer"/>
    <w:basedOn w:val="Normal"/>
    <w:link w:val="FooterChar"/>
    <w:uiPriority w:val="99"/>
    <w:unhideWhenUsed/>
    <w:rsid w:val="00EC454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C454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41894211">
      <w:bodyDiv w:val="1"/>
      <w:marLeft w:val="0"/>
      <w:marRight w:val="0"/>
      <w:marTop w:val="0"/>
      <w:marBottom w:val="0"/>
      <w:divBdr>
        <w:top w:val="none" w:sz="0" w:space="0" w:color="auto"/>
        <w:left w:val="none" w:sz="0" w:space="0" w:color="auto"/>
        <w:bottom w:val="none" w:sz="0" w:space="0" w:color="auto"/>
        <w:right w:val="none" w:sz="0" w:space="0" w:color="auto"/>
      </w:divBdr>
      <w:divsChild>
        <w:div w:id="738406652">
          <w:marLeft w:val="0"/>
          <w:marRight w:val="0"/>
          <w:marTop w:val="0"/>
          <w:marBottom w:val="0"/>
          <w:divBdr>
            <w:top w:val="none" w:sz="0" w:space="0" w:color="auto"/>
            <w:left w:val="none" w:sz="0" w:space="0" w:color="auto"/>
            <w:bottom w:val="none" w:sz="0" w:space="0" w:color="auto"/>
            <w:right w:val="none" w:sz="0" w:space="0" w:color="auto"/>
          </w:divBdr>
        </w:div>
        <w:div w:id="1396003896">
          <w:marLeft w:val="0"/>
          <w:marRight w:val="0"/>
          <w:marTop w:val="0"/>
          <w:marBottom w:val="0"/>
          <w:divBdr>
            <w:top w:val="none" w:sz="0" w:space="0" w:color="auto"/>
            <w:left w:val="none" w:sz="0" w:space="0" w:color="auto"/>
            <w:bottom w:val="none" w:sz="0" w:space="0" w:color="auto"/>
            <w:right w:val="none" w:sz="0" w:space="0" w:color="auto"/>
          </w:divBdr>
        </w:div>
        <w:div w:id="2096659929">
          <w:marLeft w:val="0"/>
          <w:marRight w:val="0"/>
          <w:marTop w:val="0"/>
          <w:marBottom w:val="0"/>
          <w:divBdr>
            <w:top w:val="none" w:sz="0" w:space="0" w:color="auto"/>
            <w:left w:val="none" w:sz="0" w:space="0" w:color="auto"/>
            <w:bottom w:val="none" w:sz="0" w:space="0" w:color="auto"/>
            <w:right w:val="none" w:sz="0" w:space="0" w:color="auto"/>
          </w:divBdr>
        </w:div>
      </w:divsChild>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427845246">
      <w:bodyDiv w:val="1"/>
      <w:marLeft w:val="0"/>
      <w:marRight w:val="0"/>
      <w:marTop w:val="0"/>
      <w:marBottom w:val="0"/>
      <w:divBdr>
        <w:top w:val="none" w:sz="0" w:space="0" w:color="auto"/>
        <w:left w:val="none" w:sz="0" w:space="0" w:color="auto"/>
        <w:bottom w:val="none" w:sz="0" w:space="0" w:color="auto"/>
        <w:right w:val="none" w:sz="0" w:space="0" w:color="auto"/>
      </w:divBdr>
      <w:divsChild>
        <w:div w:id="1545602679">
          <w:marLeft w:val="0"/>
          <w:marRight w:val="0"/>
          <w:marTop w:val="0"/>
          <w:marBottom w:val="0"/>
          <w:divBdr>
            <w:top w:val="none" w:sz="0" w:space="0" w:color="auto"/>
            <w:left w:val="none" w:sz="0" w:space="0" w:color="auto"/>
            <w:bottom w:val="none" w:sz="0" w:space="0" w:color="auto"/>
            <w:right w:val="none" w:sz="0" w:space="0" w:color="auto"/>
          </w:divBdr>
        </w:div>
        <w:div w:id="1862232645">
          <w:marLeft w:val="0"/>
          <w:marRight w:val="0"/>
          <w:marTop w:val="0"/>
          <w:marBottom w:val="0"/>
          <w:divBdr>
            <w:top w:val="none" w:sz="0" w:space="0" w:color="auto"/>
            <w:left w:val="none" w:sz="0" w:space="0" w:color="auto"/>
            <w:bottom w:val="none" w:sz="0" w:space="0" w:color="auto"/>
            <w:right w:val="none" w:sz="0" w:space="0" w:color="auto"/>
          </w:divBdr>
        </w:div>
        <w:div w:id="1946882148">
          <w:marLeft w:val="0"/>
          <w:marRight w:val="0"/>
          <w:marTop w:val="0"/>
          <w:marBottom w:val="0"/>
          <w:divBdr>
            <w:top w:val="none" w:sz="0" w:space="0" w:color="auto"/>
            <w:left w:val="none" w:sz="0" w:space="0" w:color="auto"/>
            <w:bottom w:val="none" w:sz="0" w:space="0" w:color="auto"/>
            <w:right w:val="none" w:sz="0" w:space="0" w:color="auto"/>
          </w:divBdr>
        </w:div>
      </w:divsChild>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2857257">
      <w:bodyDiv w:val="1"/>
      <w:marLeft w:val="0"/>
      <w:marRight w:val="0"/>
      <w:marTop w:val="0"/>
      <w:marBottom w:val="0"/>
      <w:divBdr>
        <w:top w:val="none" w:sz="0" w:space="0" w:color="auto"/>
        <w:left w:val="none" w:sz="0" w:space="0" w:color="auto"/>
        <w:bottom w:val="none" w:sz="0" w:space="0" w:color="auto"/>
        <w:right w:val="none" w:sz="0" w:space="0" w:color="auto"/>
      </w:divBdr>
      <w:divsChild>
        <w:div w:id="328798004">
          <w:marLeft w:val="0"/>
          <w:marRight w:val="0"/>
          <w:marTop w:val="0"/>
          <w:marBottom w:val="0"/>
          <w:divBdr>
            <w:top w:val="none" w:sz="0" w:space="0" w:color="auto"/>
            <w:left w:val="none" w:sz="0" w:space="0" w:color="auto"/>
            <w:bottom w:val="none" w:sz="0" w:space="0" w:color="auto"/>
            <w:right w:val="none" w:sz="0" w:space="0" w:color="auto"/>
          </w:divBdr>
          <w:divsChild>
            <w:div w:id="1859007842">
              <w:marLeft w:val="0"/>
              <w:marRight w:val="0"/>
              <w:marTop w:val="0"/>
              <w:marBottom w:val="0"/>
              <w:divBdr>
                <w:top w:val="none" w:sz="0" w:space="0" w:color="auto"/>
                <w:left w:val="none" w:sz="0" w:space="0" w:color="auto"/>
                <w:bottom w:val="none" w:sz="0" w:space="0" w:color="auto"/>
                <w:right w:val="none" w:sz="0" w:space="0" w:color="auto"/>
              </w:divBdr>
              <w:divsChild>
                <w:div w:id="906459040">
                  <w:marLeft w:val="0"/>
                  <w:marRight w:val="0"/>
                  <w:marTop w:val="0"/>
                  <w:marBottom w:val="0"/>
                  <w:divBdr>
                    <w:top w:val="none" w:sz="0" w:space="0" w:color="auto"/>
                    <w:left w:val="none" w:sz="0" w:space="0" w:color="auto"/>
                    <w:bottom w:val="none" w:sz="0" w:space="0" w:color="auto"/>
                    <w:right w:val="none" w:sz="0" w:space="0" w:color="auto"/>
                  </w:divBdr>
                  <w:divsChild>
                    <w:div w:id="1852528250">
                      <w:marLeft w:val="0"/>
                      <w:marRight w:val="0"/>
                      <w:marTop w:val="0"/>
                      <w:marBottom w:val="0"/>
                      <w:divBdr>
                        <w:top w:val="none" w:sz="0" w:space="0" w:color="auto"/>
                        <w:left w:val="none" w:sz="0" w:space="0" w:color="auto"/>
                        <w:bottom w:val="none" w:sz="0" w:space="0" w:color="auto"/>
                        <w:right w:val="none" w:sz="0" w:space="0" w:color="auto"/>
                      </w:divBdr>
                      <w:divsChild>
                        <w:div w:id="1055353746">
                          <w:marLeft w:val="0"/>
                          <w:marRight w:val="0"/>
                          <w:marTop w:val="0"/>
                          <w:marBottom w:val="0"/>
                          <w:divBdr>
                            <w:top w:val="none" w:sz="0" w:space="0" w:color="auto"/>
                            <w:left w:val="none" w:sz="0" w:space="0" w:color="auto"/>
                            <w:bottom w:val="none" w:sz="0" w:space="0" w:color="auto"/>
                            <w:right w:val="none" w:sz="0" w:space="0" w:color="auto"/>
                          </w:divBdr>
                          <w:divsChild>
                            <w:div w:id="21562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84527932">
      <w:bodyDiv w:val="1"/>
      <w:marLeft w:val="0"/>
      <w:marRight w:val="0"/>
      <w:marTop w:val="0"/>
      <w:marBottom w:val="0"/>
      <w:divBdr>
        <w:top w:val="none" w:sz="0" w:space="0" w:color="auto"/>
        <w:left w:val="none" w:sz="0" w:space="0" w:color="auto"/>
        <w:bottom w:val="none" w:sz="0" w:space="0" w:color="auto"/>
        <w:right w:val="none" w:sz="0" w:space="0" w:color="auto"/>
      </w:divBdr>
      <w:divsChild>
        <w:div w:id="1575621041">
          <w:marLeft w:val="0"/>
          <w:marRight w:val="0"/>
          <w:marTop w:val="0"/>
          <w:marBottom w:val="0"/>
          <w:divBdr>
            <w:top w:val="none" w:sz="0" w:space="0" w:color="auto"/>
            <w:left w:val="none" w:sz="0" w:space="0" w:color="auto"/>
            <w:bottom w:val="none" w:sz="0" w:space="0" w:color="auto"/>
            <w:right w:val="none" w:sz="0" w:space="0" w:color="auto"/>
          </w:divBdr>
          <w:divsChild>
            <w:div w:id="454833992">
              <w:marLeft w:val="0"/>
              <w:marRight w:val="0"/>
              <w:marTop w:val="0"/>
              <w:marBottom w:val="0"/>
              <w:divBdr>
                <w:top w:val="none" w:sz="0" w:space="0" w:color="auto"/>
                <w:left w:val="none" w:sz="0" w:space="0" w:color="auto"/>
                <w:bottom w:val="none" w:sz="0" w:space="0" w:color="auto"/>
                <w:right w:val="none" w:sz="0" w:space="0" w:color="auto"/>
              </w:divBdr>
              <w:divsChild>
                <w:div w:id="1048607306">
                  <w:marLeft w:val="0"/>
                  <w:marRight w:val="0"/>
                  <w:marTop w:val="0"/>
                  <w:marBottom w:val="0"/>
                  <w:divBdr>
                    <w:top w:val="none" w:sz="0" w:space="0" w:color="auto"/>
                    <w:left w:val="none" w:sz="0" w:space="0" w:color="auto"/>
                    <w:bottom w:val="none" w:sz="0" w:space="0" w:color="auto"/>
                    <w:right w:val="none" w:sz="0" w:space="0" w:color="auto"/>
                  </w:divBdr>
                  <w:divsChild>
                    <w:div w:id="1289312571">
                      <w:marLeft w:val="0"/>
                      <w:marRight w:val="0"/>
                      <w:marTop w:val="0"/>
                      <w:marBottom w:val="0"/>
                      <w:divBdr>
                        <w:top w:val="none" w:sz="0" w:space="0" w:color="auto"/>
                        <w:left w:val="none" w:sz="0" w:space="0" w:color="auto"/>
                        <w:bottom w:val="none" w:sz="0" w:space="0" w:color="auto"/>
                        <w:right w:val="none" w:sz="0" w:space="0" w:color="auto"/>
                      </w:divBdr>
                      <w:divsChild>
                        <w:div w:id="187374943">
                          <w:marLeft w:val="0"/>
                          <w:marRight w:val="0"/>
                          <w:marTop w:val="0"/>
                          <w:marBottom w:val="0"/>
                          <w:divBdr>
                            <w:top w:val="none" w:sz="0" w:space="0" w:color="auto"/>
                            <w:left w:val="none" w:sz="0" w:space="0" w:color="auto"/>
                            <w:bottom w:val="none" w:sz="0" w:space="0" w:color="auto"/>
                            <w:right w:val="none" w:sz="0" w:space="0" w:color="auto"/>
                          </w:divBdr>
                          <w:divsChild>
                            <w:div w:id="61945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767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098216">
          <w:marLeft w:val="0"/>
          <w:marRight w:val="0"/>
          <w:marTop w:val="0"/>
          <w:marBottom w:val="0"/>
          <w:divBdr>
            <w:top w:val="none" w:sz="0" w:space="0" w:color="auto"/>
            <w:left w:val="none" w:sz="0" w:space="0" w:color="auto"/>
            <w:bottom w:val="none" w:sz="0" w:space="0" w:color="auto"/>
            <w:right w:val="none" w:sz="0" w:space="0" w:color="auto"/>
          </w:divBdr>
        </w:div>
        <w:div w:id="1587884002">
          <w:marLeft w:val="0"/>
          <w:marRight w:val="0"/>
          <w:marTop w:val="0"/>
          <w:marBottom w:val="0"/>
          <w:divBdr>
            <w:top w:val="none" w:sz="0" w:space="0" w:color="auto"/>
            <w:left w:val="none" w:sz="0" w:space="0" w:color="auto"/>
            <w:bottom w:val="none" w:sz="0" w:space="0" w:color="auto"/>
            <w:right w:val="none" w:sz="0" w:space="0" w:color="auto"/>
          </w:divBdr>
        </w:div>
        <w:div w:id="1985429684">
          <w:marLeft w:val="0"/>
          <w:marRight w:val="0"/>
          <w:marTop w:val="0"/>
          <w:marBottom w:val="0"/>
          <w:divBdr>
            <w:top w:val="none" w:sz="0" w:space="0" w:color="auto"/>
            <w:left w:val="none" w:sz="0" w:space="0" w:color="auto"/>
            <w:bottom w:val="none" w:sz="0" w:space="0" w:color="auto"/>
            <w:right w:val="none" w:sz="0" w:space="0" w:color="auto"/>
          </w:divBdr>
        </w:div>
      </w:divsChild>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822647970">
      <w:bodyDiv w:val="1"/>
      <w:marLeft w:val="0"/>
      <w:marRight w:val="0"/>
      <w:marTop w:val="0"/>
      <w:marBottom w:val="0"/>
      <w:divBdr>
        <w:top w:val="none" w:sz="0" w:space="0" w:color="auto"/>
        <w:left w:val="none" w:sz="0" w:space="0" w:color="auto"/>
        <w:bottom w:val="none" w:sz="0" w:space="0" w:color="auto"/>
        <w:right w:val="none" w:sz="0" w:space="0" w:color="auto"/>
      </w:divBdr>
      <w:divsChild>
        <w:div w:id="1489901769">
          <w:marLeft w:val="0"/>
          <w:marRight w:val="0"/>
          <w:marTop w:val="0"/>
          <w:marBottom w:val="0"/>
          <w:divBdr>
            <w:top w:val="none" w:sz="0" w:space="0" w:color="auto"/>
            <w:left w:val="none" w:sz="0" w:space="0" w:color="auto"/>
            <w:bottom w:val="none" w:sz="0" w:space="0" w:color="auto"/>
            <w:right w:val="none" w:sz="0" w:space="0" w:color="auto"/>
          </w:divBdr>
        </w:div>
        <w:div w:id="1808353882">
          <w:marLeft w:val="0"/>
          <w:marRight w:val="0"/>
          <w:marTop w:val="0"/>
          <w:marBottom w:val="0"/>
          <w:divBdr>
            <w:top w:val="none" w:sz="0" w:space="0" w:color="auto"/>
            <w:left w:val="none" w:sz="0" w:space="0" w:color="auto"/>
            <w:bottom w:val="none" w:sz="0" w:space="0" w:color="auto"/>
            <w:right w:val="none" w:sz="0" w:space="0" w:color="auto"/>
          </w:divBdr>
        </w:div>
        <w:div w:id="2031713925">
          <w:marLeft w:val="0"/>
          <w:marRight w:val="0"/>
          <w:marTop w:val="0"/>
          <w:marBottom w:val="0"/>
          <w:divBdr>
            <w:top w:val="none" w:sz="0" w:space="0" w:color="auto"/>
            <w:left w:val="none" w:sz="0" w:space="0" w:color="auto"/>
            <w:bottom w:val="none" w:sz="0" w:space="0" w:color="auto"/>
            <w:right w:val="none" w:sz="0" w:space="0" w:color="auto"/>
          </w:divBdr>
        </w:div>
      </w:divsChild>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635/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C/2026/2434/oj" TargetMode="External"/><Relationship Id="rId4" Type="http://schemas.openxmlformats.org/officeDocument/2006/relationships/hyperlink" Target="https://economy-finance.ec.europa.eu/economic-and-fiscal-governance/stability-and-growth-pact/preventive-arm/annual-progress-reports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9B9B2-E6A6-4FD5-B0CB-9F9E8AB99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16</Pages>
  <Words>8036</Words>
  <Characters>45811</Characters>
  <Application>Microsoft Office Word</Application>
  <DocSecurity>0</DocSecurity>
  <Lines>381</Lines>
  <Paragraphs>107</Paragraphs>
  <ScaleCrop>false</ScaleCrop>
  <Manager/>
  <Company/>
  <LinksUpToDate>false</LinksUpToDate>
  <CharactersWithSpaces>53740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2026-06-01T08:32:00Z</dcterms:created>
  <dcterms:modified xsi:type="dcterms:W3CDTF">2026-06-10T14:41:00Z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2026-06-01T08:32:58Z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1f7f0466-490b-4175-9786-8ae37c47e18f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