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C0A9A" w14:textId="3D92C1B5" w:rsidR="00CA0B25" w:rsidRPr="00FE42B4" w:rsidRDefault="009D7707" w:rsidP="009D7707">
      <w:pPr>
        <w:pStyle w:val="Pagedecouverture"/>
        <w:rPr>
          <w:noProof/>
        </w:rPr>
      </w:pPr>
      <w:r>
        <w:rPr>
          <w:noProof/>
        </w:rPr>
        <w:pict w14:anchorId="757E8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92BF34-AB10-4CB9-8831-2A37F38363F8" style="width:455.25pt;height:330.75pt">
            <v:imagedata r:id="rId8" o:title=""/>
          </v:shape>
        </w:pict>
      </w:r>
    </w:p>
    <w:p w14:paraId="3DBFA032" w14:textId="77777777" w:rsidR="000C4C4E" w:rsidRPr="00FE42B4" w:rsidRDefault="000C4C4E" w:rsidP="000C4C4E">
      <w:pPr>
        <w:rPr>
          <w:noProof/>
        </w:rPr>
        <w:sectPr w:rsidR="000C4C4E" w:rsidRPr="00FE42B4" w:rsidSect="009D7707">
          <w:footerReference w:type="even" r:id="rId9"/>
          <w:footerReference w:type="default" r:id="rId10"/>
          <w:pgSz w:w="11907" w:h="16839"/>
          <w:pgMar w:top="1134" w:right="1417" w:bottom="1134" w:left="1417" w:header="709" w:footer="709" w:gutter="0"/>
          <w:pgNumType w:start="0"/>
          <w:cols w:space="720"/>
          <w:docGrid w:linePitch="360"/>
        </w:sectPr>
      </w:pPr>
    </w:p>
    <w:p w14:paraId="7B71675E" w14:textId="7DACD3B9" w:rsidR="0089161A" w:rsidRPr="00FE42B4" w:rsidRDefault="00FE42B4" w:rsidP="00FE42B4">
      <w:pPr>
        <w:pStyle w:val="Statut"/>
        <w:rPr>
          <w:noProof/>
        </w:rPr>
      </w:pPr>
      <w:bookmarkStart w:id="0" w:name="_GoBack"/>
      <w:bookmarkEnd w:id="0"/>
      <w:r w:rsidRPr="00FE42B4">
        <w:rPr>
          <w:noProof/>
        </w:rPr>
        <w:lastRenderedPageBreak/>
        <w:t>Recomandare de</w:t>
      </w:r>
    </w:p>
    <w:p w14:paraId="48976CBF" w14:textId="33836897" w:rsidR="55D9CEE1" w:rsidRPr="00FE42B4" w:rsidRDefault="00FE42B4" w:rsidP="00FE42B4">
      <w:pPr>
        <w:pStyle w:val="Typedudocument"/>
        <w:rPr>
          <w:noProof/>
        </w:rPr>
      </w:pPr>
      <w:r w:rsidRPr="00FE42B4">
        <w:rPr>
          <w:noProof/>
        </w:rPr>
        <w:t>RECOMANDARE A CONSILIULUI</w:t>
      </w:r>
    </w:p>
    <w:p w14:paraId="7433AEEE" w14:textId="44A64BAE" w:rsidR="0089161A" w:rsidRPr="00FE42B4" w:rsidRDefault="00FE42B4" w:rsidP="00FE42B4">
      <w:pPr>
        <w:pStyle w:val="Titreobjet"/>
        <w:rPr>
          <w:noProof/>
        </w:rPr>
      </w:pPr>
      <w:r w:rsidRPr="00FE42B4">
        <w:rPr>
          <w:noProof/>
        </w:rPr>
        <w:t>privind politicile economice, sociale, de ocupare a forței de muncă, structurale și bugetare ale Irlandei</w:t>
      </w:r>
    </w:p>
    <w:p w14:paraId="7DCACE9A" w14:textId="77777777" w:rsidR="00CA0B25" w:rsidRPr="00FE42B4" w:rsidRDefault="00CA0B25" w:rsidP="005131C7">
      <w:pPr>
        <w:pStyle w:val="Institutionquiagit"/>
        <w:rPr>
          <w:noProof/>
        </w:rPr>
      </w:pPr>
      <w:r w:rsidRPr="00FE42B4">
        <w:rPr>
          <w:noProof/>
        </w:rPr>
        <w:t>CONSILIUL UNIUNII EUROPENE,</w:t>
      </w:r>
    </w:p>
    <w:p w14:paraId="6864EABF" w14:textId="77777777" w:rsidR="00373387" w:rsidRPr="00FE42B4" w:rsidRDefault="00373387" w:rsidP="00373387">
      <w:pPr>
        <w:rPr>
          <w:noProof/>
        </w:rPr>
      </w:pPr>
      <w:r w:rsidRPr="00FE42B4">
        <w:rPr>
          <w:noProof/>
        </w:rPr>
        <w:t>având în vedere Tratatul privind funcționarea Uniunii Europene, în special articolul 121 alineatul (2) și articolul 148 alineatul (4),</w:t>
      </w:r>
    </w:p>
    <w:p w14:paraId="028E8485" w14:textId="77777777" w:rsidR="00373387" w:rsidRPr="00FE42B4" w:rsidRDefault="2D3B68C0" w:rsidP="00373387">
      <w:pPr>
        <w:rPr>
          <w:noProof/>
        </w:rPr>
      </w:pPr>
      <w:r w:rsidRPr="00FE42B4">
        <w:rPr>
          <w:noProof/>
        </w:rPr>
        <w:t>având în vedere Regulamentul (UE) 2024/1263</w:t>
      </w:r>
      <w:r w:rsidRPr="00FE42B4">
        <w:rPr>
          <w:rStyle w:val="cf01"/>
          <w:noProof/>
        </w:rPr>
        <w:t xml:space="preserve"> </w:t>
      </w:r>
      <w:r w:rsidRPr="00FE42B4">
        <w:rPr>
          <w:noProof/>
        </w:rPr>
        <w:t>al Parlamentului European și al Consiliului din 29 aprilie 2024 privind coordonarea eficientă a politicilor economice și supravegherea bugetară multilaterală și de abrogare a Regulamentului (CE) nr. 1466/97 al Consiliului (</w:t>
      </w:r>
      <w:r w:rsidRPr="00FE42B4">
        <w:rPr>
          <w:rStyle w:val="FootnoteReference"/>
          <w:noProof/>
        </w:rPr>
        <w:footnoteReference w:id="2"/>
      </w:r>
      <w:r w:rsidRPr="00FE42B4">
        <w:rPr>
          <w:noProof/>
        </w:rPr>
        <w:t>), în special articolul 3 alineatul (3),</w:t>
      </w:r>
    </w:p>
    <w:p w14:paraId="307EA1B5" w14:textId="77777777" w:rsidR="00373387" w:rsidRPr="00FE42B4" w:rsidRDefault="00373387" w:rsidP="00373387">
      <w:pPr>
        <w:rPr>
          <w:noProof/>
        </w:rPr>
      </w:pPr>
      <w:r w:rsidRPr="00FE42B4">
        <w:rPr>
          <w:noProof/>
        </w:rPr>
        <w:t>având în vedere recomandarea Comisiei Europene,</w:t>
      </w:r>
    </w:p>
    <w:p w14:paraId="050E69DD" w14:textId="77777777" w:rsidR="00373387" w:rsidRPr="00FE42B4" w:rsidRDefault="00373387" w:rsidP="00373387">
      <w:pPr>
        <w:rPr>
          <w:noProof/>
        </w:rPr>
      </w:pPr>
      <w:r w:rsidRPr="00FE42B4">
        <w:rPr>
          <w:noProof/>
        </w:rPr>
        <w:t>având în vedere rezoluțiile Parlamentului European,</w:t>
      </w:r>
    </w:p>
    <w:p w14:paraId="14FFE3E2" w14:textId="77777777" w:rsidR="00373387" w:rsidRPr="00FE42B4" w:rsidRDefault="00373387" w:rsidP="00373387">
      <w:pPr>
        <w:outlineLvl w:val="0"/>
        <w:rPr>
          <w:noProof/>
        </w:rPr>
      </w:pPr>
      <w:r w:rsidRPr="00FE42B4">
        <w:rPr>
          <w:noProof/>
        </w:rPr>
        <w:t>având în vedere concluziile Consiliului European,</w:t>
      </w:r>
    </w:p>
    <w:p w14:paraId="37D6091A" w14:textId="77777777" w:rsidR="00373387" w:rsidRPr="00FE42B4" w:rsidRDefault="00373387" w:rsidP="00373387">
      <w:pPr>
        <w:rPr>
          <w:noProof/>
        </w:rPr>
      </w:pPr>
      <w:r w:rsidRPr="00FE42B4">
        <w:rPr>
          <w:noProof/>
        </w:rPr>
        <w:t>având în vedere avizul Comitetului pentru ocuparea forței de muncă,</w:t>
      </w:r>
    </w:p>
    <w:p w14:paraId="29280689" w14:textId="77777777" w:rsidR="00373387" w:rsidRPr="00FE42B4" w:rsidRDefault="00373387" w:rsidP="00373387">
      <w:pPr>
        <w:rPr>
          <w:noProof/>
        </w:rPr>
      </w:pPr>
      <w:r w:rsidRPr="00FE42B4">
        <w:rPr>
          <w:noProof/>
        </w:rPr>
        <w:t>având în vedere avizul Comitetului economic și financiar,</w:t>
      </w:r>
    </w:p>
    <w:p w14:paraId="7F8F724F" w14:textId="77777777" w:rsidR="00373387" w:rsidRPr="00FE42B4" w:rsidRDefault="00373387" w:rsidP="00373387">
      <w:pPr>
        <w:rPr>
          <w:noProof/>
        </w:rPr>
      </w:pPr>
      <w:r w:rsidRPr="00FE42B4">
        <w:rPr>
          <w:noProof/>
        </w:rPr>
        <w:t>având în vedere avizul Comitetului pentru protecție socială,</w:t>
      </w:r>
    </w:p>
    <w:p w14:paraId="3D2137E9" w14:textId="77777777" w:rsidR="00006579" w:rsidRPr="00FE42B4" w:rsidRDefault="00373387" w:rsidP="00373387">
      <w:pPr>
        <w:rPr>
          <w:noProof/>
        </w:rPr>
      </w:pPr>
      <w:r w:rsidRPr="00FE42B4">
        <w:rPr>
          <w:noProof/>
        </w:rPr>
        <w:t>având în vedere avizul Comitetului pentru politică economică,</w:t>
      </w:r>
    </w:p>
    <w:p w14:paraId="3E6ABF2F" w14:textId="77777777" w:rsidR="00793D7F" w:rsidRPr="00FE42B4" w:rsidRDefault="6997ABA9" w:rsidP="00793D7F">
      <w:pPr>
        <w:rPr>
          <w:noProof/>
        </w:rPr>
      </w:pPr>
      <w:r w:rsidRPr="00FE42B4">
        <w:rPr>
          <w:noProof/>
        </w:rPr>
        <w:t>întrucât:</w:t>
      </w:r>
    </w:p>
    <w:p w14:paraId="20354A3D" w14:textId="77777777" w:rsidR="04CBE762" w:rsidRPr="00FE42B4" w:rsidRDefault="0085363E" w:rsidP="00A949C9">
      <w:pPr>
        <w:pStyle w:val="ManualConsidrant"/>
        <w:rPr>
          <w:noProof/>
        </w:rPr>
      </w:pPr>
      <w:r>
        <w:rPr>
          <w:noProof/>
        </w:rPr>
        <w:t>(1)</w:t>
      </w:r>
      <w:r>
        <w:rPr>
          <w:noProof/>
        </w:rPr>
        <w:tab/>
      </w:r>
      <w:r w:rsidRPr="00FE42B4">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376DC9AC" w14:textId="77777777" w:rsidR="00FF5C0A" w:rsidRPr="00FE42B4" w:rsidRDefault="472B6B2F" w:rsidP="14B135EE">
      <w:pPr>
        <w:pStyle w:val="ManualConsidrant"/>
        <w:rPr>
          <w:noProof/>
        </w:rPr>
      </w:pPr>
      <w:r>
        <w:rPr>
          <w:noProof/>
        </w:rPr>
        <w:t>(2)</w:t>
      </w:r>
      <w:r>
        <w:rPr>
          <w:noProof/>
        </w:rPr>
        <w:tab/>
      </w:r>
      <w:r w:rsidRPr="00FE42B4">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FE42B4">
        <w:rPr>
          <w:rStyle w:val="FootnoteReference"/>
          <w:noProof/>
        </w:rPr>
        <w:footnoteReference w:id="3"/>
      </w:r>
      <w:r w:rsidRPr="00FE42B4">
        <w:rPr>
          <w:noProof/>
        </w:rPr>
        <w:t>). Propunerea urmărește să sporească eficacitatea finanțării din partea Uniunii prin reducerea fragmentării arhitecturii financiare și să sprijine statele membre în coordonarea politicii lor economice, în concordanță cu articolul 175 din TFUE.</w:t>
      </w:r>
    </w:p>
    <w:p w14:paraId="09DE9837" w14:textId="77777777" w:rsidR="00FF5C0A" w:rsidRPr="00FE42B4" w:rsidRDefault="33C21952" w:rsidP="00FF5C0A">
      <w:pPr>
        <w:pStyle w:val="ManualConsidrant"/>
        <w:rPr>
          <w:noProof/>
        </w:rPr>
      </w:pPr>
      <w:r>
        <w:rPr>
          <w:noProof/>
        </w:rPr>
        <w:t>(3)</w:t>
      </w:r>
      <w:r>
        <w:rPr>
          <w:noProof/>
        </w:rPr>
        <w:tab/>
      </w:r>
      <w:r w:rsidRPr="00FE42B4">
        <w:rPr>
          <w:noProof/>
        </w:rPr>
        <w:t>La 25 noiembrie 2025, Comisia a adoptat un aviz privind proiectul de plan bugetar pentru 2026 al Irlandei. La aceeași dată, Comisia a adoptat, pe baza Regulamentului (UE) nr. 1176/2011, Raportul privind mecanismul de alertă pentru 2026, în care nu a identificat Irlanda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4D5301">
        <w:rPr>
          <w:rStyle w:val="FootnoteReference"/>
          <w:rFonts w:eastAsia="Times New Roman"/>
          <w:noProof/>
        </w:rPr>
        <w:footnoteReference w:id="4"/>
      </w:r>
      <w:r w:rsidRPr="00FE42B4">
        <w:rPr>
          <w:noProof/>
        </w:rPr>
        <w:t>) la 21 aprilie 2026 și Raportul comun privind ocuparea forței de muncă și recomandarea referitoare la capitalul uman în Uniunea Europeană la 9 martie 2026.</w:t>
      </w:r>
    </w:p>
    <w:p w14:paraId="3B822975" w14:textId="77777777" w:rsidR="00081AEA" w:rsidRPr="00FE42B4" w:rsidRDefault="5A367080" w:rsidP="00081AEA">
      <w:pPr>
        <w:pStyle w:val="ManualConsidrant"/>
        <w:rPr>
          <w:noProof/>
        </w:rPr>
      </w:pPr>
      <w:r>
        <w:rPr>
          <w:noProof/>
        </w:rPr>
        <w:t>(4)</w:t>
      </w:r>
      <w:r>
        <w:rPr>
          <w:noProof/>
        </w:rPr>
        <w:tab/>
      </w:r>
      <w:r w:rsidRPr="00FE42B4">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0B7D3F2E" w14:textId="77777777" w:rsidR="009F3494" w:rsidRPr="00FE42B4" w:rsidRDefault="2991D2C1" w:rsidP="7F4C326E">
      <w:pPr>
        <w:pStyle w:val="ManualConsidrant"/>
        <w:rPr>
          <w:noProof/>
        </w:rPr>
      </w:pPr>
      <w:r>
        <w:rPr>
          <w:noProof/>
        </w:rPr>
        <w:t>(5)</w:t>
      </w:r>
      <w:r>
        <w:rPr>
          <w:noProof/>
        </w:rPr>
        <w:tab/>
      </w:r>
      <w:r w:rsidRPr="00FE42B4">
        <w:rPr>
          <w:noProof/>
        </w:rPr>
        <w:t>În 2026, semestrul european pentru coordonarea politicilor economice continuă să se desfășoare în paralel cu etapa finală a punerii în aplicare a Mecanismului de redresare și reziliență (MRR) (</w:t>
      </w:r>
      <w:r w:rsidRPr="00FE42B4">
        <w:rPr>
          <w:rStyle w:val="FootnoteReference"/>
          <w:noProof/>
        </w:rPr>
        <w:footnoteReference w:id="5"/>
      </w:r>
      <w:r w:rsidRPr="00FE42B4">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5EED7ABC" w14:textId="77777777" w:rsidR="003E0A0F" w:rsidRPr="00FE42B4" w:rsidRDefault="33AE08C4" w:rsidP="003E0A0F">
      <w:pPr>
        <w:pStyle w:val="ManualConsidrant"/>
        <w:rPr>
          <w:noProof/>
        </w:rPr>
      </w:pPr>
      <w:r>
        <w:rPr>
          <w:noProof/>
        </w:rPr>
        <w:t>(6)</w:t>
      </w:r>
      <w:r>
        <w:rPr>
          <w:noProof/>
        </w:rPr>
        <w:tab/>
      </w:r>
      <w:r w:rsidRPr="00FE42B4">
        <w:rPr>
          <w:noProof/>
        </w:rPr>
        <w:t xml:space="preserve">La data de 3 iunie 2026, Comisia a publicat raportul de țară din 2026 pentru Irlanda. În acesta, s-au evaluat progresele realizate de Irlanda în ceea ce privește punerea în aplicare a recomandărilor relevante specifice acestei țări și s-a făcut bilanțul implementării de către Irlanda a PNRR. Pe baza analizei respective, raportul de țară a identificat cele mai presante provocări cu care se confruntă Irlanda. De asemenea, raportul de țară a evaluat progresele realizate de Irlanda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578A72E2" w14:textId="77777777" w:rsidR="00A27565" w:rsidRPr="00FE42B4" w:rsidRDefault="00F14703">
      <w:pPr>
        <w:pStyle w:val="ManualConsidrant"/>
        <w:rPr>
          <w:noProof/>
        </w:rPr>
      </w:pPr>
      <w:r>
        <w:rPr>
          <w:noProof/>
        </w:rPr>
        <w:t>(7)</w:t>
      </w:r>
      <w:r>
        <w:rPr>
          <w:noProof/>
        </w:rPr>
        <w:tab/>
      </w:r>
      <w:bookmarkStart w:id="1" w:name="_Hlk224223954"/>
      <w:r w:rsidRPr="00FE42B4">
        <w:rPr>
          <w:noProof/>
        </w:rPr>
        <w:t>La 10 martie 2026, Consiliul a adoptat, pe baza evaluării și a recomandării Comisiei, o recomandare de aprobare a planului bugetar-structural național pe termen mediu din ianuarie 2026 al Irlandei (</w:t>
      </w:r>
      <w:r w:rsidRPr="00FE42B4">
        <w:rPr>
          <w:rStyle w:val="FootnoteReference"/>
          <w:rFonts w:eastAsia="Times New Roman"/>
          <w:noProof/>
        </w:rPr>
        <w:footnoteReference w:id="6"/>
      </w:r>
      <w:r w:rsidRPr="00FE42B4">
        <w:rPr>
          <w:noProof/>
        </w:rPr>
        <w:t>). Planul, prezentat în temeiul articolului 15 alineatul (2) din Regulamentul (UE) 2024/1263, acoperă perioada 2026-2030 și stabilește o constrângere bugetară sub forma unei rate maxime de creștere a cheltuielilor nete pe o perioadă de cinci ani. Consiliul a recomandat următoarele rate maxime de creștere a cheltuielilor nete: 6,6 % în 2026, 6,0 % în 2027, 7,6 % în 2028, 6,7 % în 2029 și 6,4 % în 2030, ceea ce corespunde ratelor maxime cumulate de creștere calculate prin raportare la 2024: 16,5 % în 2026, 23,5 % în 2027, 32,9 % în 2028, 41,7 % în 2029 și 50,9 % în 2030. Această recomandare a înlocuit recomandarea din 21 ianuarie 2025 (</w:t>
      </w:r>
      <w:r w:rsidRPr="00FE42B4">
        <w:rPr>
          <w:rStyle w:val="FootnoteReference"/>
          <w:rFonts w:eastAsia="Times New Roman"/>
          <w:noProof/>
        </w:rPr>
        <w:footnoteReference w:id="7"/>
      </w:r>
      <w:r w:rsidRPr="00FE42B4">
        <w:rPr>
          <w:noProof/>
        </w:rPr>
        <w:t>). Cu toate acestea, ratele maxime de creștere a cheltuielilor nete stabilite în recomandare pentru anul 2025, și anume 5,1 % anual și 15,4 % cumulativ în raport cu anul de referință 2023, rămân relevante pentru evaluarea conformității până în 2025 inclusiv.</w:t>
      </w:r>
    </w:p>
    <w:p w14:paraId="75663A37" w14:textId="77777777" w:rsidR="006823D6" w:rsidRPr="00FE42B4" w:rsidRDefault="0058786D" w:rsidP="005D702F">
      <w:pPr>
        <w:pStyle w:val="ManualConsidrant"/>
        <w:rPr>
          <w:noProof/>
        </w:rPr>
      </w:pPr>
      <w:r>
        <w:rPr>
          <w:noProof/>
        </w:rPr>
        <w:t>(8)</w:t>
      </w:r>
      <w:r>
        <w:rPr>
          <w:noProof/>
        </w:rPr>
        <w:tab/>
      </w:r>
      <w:bookmarkStart w:id="2" w:name="_Hlk128507959"/>
      <w:r w:rsidRPr="00FE42B4">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 mod coordonat, pentru a sprijini eforturile UE de obținere a unei creșteri rapide și semnificative a cheltuielilor pentru apărare, iar această propunere a fost salutată de Consiliul European reunit la 6 martie 2025 (</w:t>
      </w:r>
      <w:r w:rsidRPr="00FE42B4">
        <w:rPr>
          <w:rStyle w:val="FootnoteReference"/>
          <w:noProof/>
        </w:rPr>
        <w:footnoteReference w:id="8"/>
      </w:r>
      <w:r w:rsidRPr="00FE42B4">
        <w:rPr>
          <w:noProof/>
        </w:rPr>
        <w:t>). Statele membre pot solicita în continuare activarea clauzei derogatorii naționale în orice moment până în 2028, dacă îndeplinesc criteriile stabilite la articolul 26 din Regulamentul (UE) 2024/1263.</w:t>
      </w:r>
    </w:p>
    <w:p w14:paraId="6DD44252" w14:textId="77777777" w:rsidR="006823D6" w:rsidRPr="00FE42B4" w:rsidRDefault="00A93DF2" w:rsidP="005D702F">
      <w:pPr>
        <w:pStyle w:val="ManualConsidrant"/>
        <w:rPr>
          <w:noProof/>
        </w:rPr>
      </w:pPr>
      <w:r>
        <w:rPr>
          <w:noProof/>
        </w:rPr>
        <w:t>(9)</w:t>
      </w:r>
      <w:r>
        <w:rPr>
          <w:noProof/>
        </w:rPr>
        <w:tab/>
      </w:r>
      <w:r w:rsidRPr="00FE42B4">
        <w:rPr>
          <w:noProof/>
        </w:rPr>
        <w:t>La 30 aprilie 2026, Irlanda și-a prezentat raportul anual pe 2026 privind progresele înregistrate (</w:t>
      </w:r>
      <w:r w:rsidRPr="00FE42B4">
        <w:rPr>
          <w:rStyle w:val="FootnoteReference"/>
          <w:rFonts w:eastAsia="Calibri"/>
          <w:noProof/>
        </w:rPr>
        <w:footnoteReference w:id="9"/>
      </w:r>
      <w:r w:rsidRPr="00FE42B4">
        <w:rPr>
          <w:noProof/>
        </w:rPr>
        <w:t xml:space="preserve">)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w:t>
      </w:r>
      <w:r w:rsidRPr="00FE42B4">
        <w:rPr>
          <w:noProof/>
          <w:color w:val="000000" w:themeColor="text1"/>
        </w:rPr>
        <w:t>Raportul anual privind progresele înregistrate reflectă, de asemenea, raportarea bianuală efectuată de Irlanda cu privire la progresele realizate în ceea ce privește implementarea planului său de redresare și reziliență în conformitate cu articolul 27 din Regulamentul (UE) 2021/241.</w:t>
      </w:r>
    </w:p>
    <w:bookmarkEnd w:id="2"/>
    <w:p w14:paraId="030124D3" w14:textId="77777777" w:rsidR="00804384" w:rsidRPr="00FE42B4" w:rsidRDefault="00D066AF" w:rsidP="00804384">
      <w:pPr>
        <w:pStyle w:val="ManualConsidrant"/>
        <w:rPr>
          <w:noProof/>
        </w:rPr>
      </w:pPr>
      <w:r>
        <w:rPr>
          <w:noProof/>
        </w:rPr>
        <w:t>(10)</w:t>
      </w:r>
      <w:r>
        <w:rPr>
          <w:noProof/>
        </w:rPr>
        <w:tab/>
      </w:r>
      <w:r w:rsidRPr="00FE42B4">
        <w:rPr>
          <w:noProof/>
          <w:color w:val="000000" w:themeColor="text1"/>
        </w:rPr>
        <w:t>Creșterea PIB-ului real în 2025 a fost de 12,3 %, iar inflația IAPC a fost de 2,1 %. În previziunile Comisiei din primăvara anului 2026, se estimează că PIB-ul real va scădea cu 1,2 % în 2026 și va crește cu 3,4 % în 2027, iar inflația IAPC va fi de 3,5 % în 2026 și de 2,6 % în 2027.</w:t>
      </w:r>
    </w:p>
    <w:p w14:paraId="5DEE6ED1" w14:textId="77777777" w:rsidR="006823D6" w:rsidRPr="00FE42B4" w:rsidRDefault="001C725A" w:rsidP="005D702F">
      <w:pPr>
        <w:pStyle w:val="ManualConsidrant"/>
        <w:rPr>
          <w:noProof/>
        </w:rPr>
      </w:pPr>
      <w:r>
        <w:rPr>
          <w:noProof/>
        </w:rPr>
        <w:t>(11)</w:t>
      </w:r>
      <w:r>
        <w:rPr>
          <w:noProof/>
        </w:rPr>
        <w:tab/>
      </w:r>
      <w:r w:rsidRPr="00FE42B4">
        <w:rPr>
          <w:noProof/>
        </w:rPr>
        <w:t>Pe baza datelor furnizate de Eurostat (</w:t>
      </w:r>
      <w:r w:rsidRPr="00FE42B4">
        <w:rPr>
          <w:rStyle w:val="FootnoteReference"/>
          <w:noProof/>
        </w:rPr>
        <w:footnoteReference w:id="10"/>
      </w:r>
      <w:r w:rsidRPr="00FE42B4">
        <w:rPr>
          <w:noProof/>
        </w:rPr>
        <w:t>), excedentul public al Irlandei a scăzut de la 4,1 % din PIB în 2024 la 1,8 % din PIB în 2025. Scăderea excedentului în 2025 reflectă în principal absența veniturilor punctuale semnificative înregistrate în 2024. Pe baza măsurilor de politică cunoscute până la data-limită a prezentei analize, previziunile Comisiei din primăvara anului 2026 estimează un excedent de 1,4 % din PIB în 2026 și de 1,2 % din PIB în 2027.</w:t>
      </w:r>
      <w:r w:rsidRPr="00FE42B4">
        <w:rPr>
          <w:noProof/>
          <w:color w:val="000000" w:themeColor="text1"/>
        </w:rPr>
        <w:t xml:space="preserve"> </w:t>
      </w:r>
      <w:r w:rsidRPr="00FE42B4">
        <w:rPr>
          <w:noProof/>
        </w:rPr>
        <w:t>Scăderea excedentului în 2026 și 2027 reflectă în principal o moderare a creșterii veniturilor și creșteri puternice preconizate ale cheltuielilor cu salariile din sectorul public, prestațiile sociale și investițiile publice.</w:t>
      </w:r>
    </w:p>
    <w:p w14:paraId="1F1E42AA" w14:textId="77777777" w:rsidR="00A674A6" w:rsidRPr="00FE42B4" w:rsidRDefault="00E00155" w:rsidP="005D702F">
      <w:pPr>
        <w:pStyle w:val="ManualConsidrant"/>
        <w:rPr>
          <w:noProof/>
        </w:rPr>
      </w:pPr>
      <w:r>
        <w:rPr>
          <w:noProof/>
        </w:rPr>
        <w:t>(12)</w:t>
      </w:r>
      <w:r>
        <w:rPr>
          <w:noProof/>
        </w:rPr>
        <w:tab/>
      </w:r>
      <w:r w:rsidRPr="00FE42B4">
        <w:rPr>
          <w:noProof/>
          <w:color w:val="000000" w:themeColor="text1"/>
        </w:rPr>
        <w:t>Pe baza estimărilor Comisiei, orientarea fiscal-bugetară (</w:t>
      </w:r>
      <w:r w:rsidRPr="00FE42B4">
        <w:rPr>
          <w:rStyle w:val="FootnoteReference"/>
          <w:rFonts w:eastAsia="Times New Roman"/>
          <w:noProof/>
          <w:color w:val="000000" w:themeColor="text1"/>
          <w:szCs w:val="24"/>
          <w:lang w:eastAsia="en-GB"/>
        </w:rPr>
        <w:footnoteReference w:id="11"/>
      </w:r>
      <w:r w:rsidRPr="00FE42B4">
        <w:rPr>
          <w:noProof/>
          <w:color w:val="000000" w:themeColor="text1"/>
        </w:rPr>
        <w:t>), care include atât cheltuielile finanțate la nivel național, cât și cheltuielile finanțate de UE, a fost în mare măsură neutră în 2025.</w:t>
      </w:r>
      <w:r w:rsidRPr="00FE42B4">
        <w:rPr>
          <w:noProof/>
          <w:color w:val="FFFFFF" w:themeColor="background1"/>
        </w:rPr>
        <w:t xml:space="preserve"> </w:t>
      </w:r>
      <w:r w:rsidRPr="00FE42B4">
        <w:rPr>
          <w:noProof/>
          <w:color w:val="000000" w:themeColor="text1"/>
        </w:rPr>
        <w:t>Se preconizează că aceasta va rămâne, în linii mari, neutră atât în 2026, cât și în 2027.</w:t>
      </w:r>
    </w:p>
    <w:p w14:paraId="66F02C1A" w14:textId="77777777" w:rsidR="00D9336F" w:rsidRPr="00FE42B4" w:rsidRDefault="00C92165" w:rsidP="00B87DF9">
      <w:pPr>
        <w:pStyle w:val="ManualConsidrant"/>
        <w:rPr>
          <w:noProof/>
        </w:rPr>
      </w:pPr>
      <w:r>
        <w:rPr>
          <w:noProof/>
        </w:rPr>
        <w:t>(13)</w:t>
      </w:r>
      <w:r>
        <w:rPr>
          <w:noProof/>
        </w:rPr>
        <w:tab/>
      </w:r>
      <w:r w:rsidRPr="00FE42B4">
        <w:rPr>
          <w:noProof/>
        </w:rPr>
        <w:t>Din datele furnizate de Eurostat (</w:t>
      </w:r>
      <w:r w:rsidRPr="00FE42B4">
        <w:rPr>
          <w:rStyle w:val="FootnoteReference"/>
          <w:rFonts w:eastAsia="Times New Roman"/>
          <w:noProof/>
          <w:lang w:eastAsia="en-GB"/>
        </w:rPr>
        <w:footnoteReference w:id="12"/>
      </w:r>
      <w:r w:rsidRPr="00FE42B4">
        <w:rPr>
          <w:noProof/>
        </w:rPr>
        <w:t>) reiese că deficitul public al Irlandei a scăzut de la 38,3 % din PIB la sfârșitul anului 2024 la 32,9 % din PIB la sfârșitul anului 2025. Scăderea ponderii datoriei în 2025 reflectă în principal o creștere reală puternică a economiei și excedentul bugetar obținut. Pe baza măsurilor de politică cunoscute la data-limită a prezentei analize, previziunile Comisiei din primăvara anului 2026 estimează că ponderea datoriei în PIB va scădea la 32,4 % până la sfârșitul anului 2026 și va continua să scadă, urmând să fie de 31,6 % până la sfârșitul anului 2027.</w:t>
      </w:r>
    </w:p>
    <w:p w14:paraId="26D8D210" w14:textId="77777777" w:rsidR="000E1A54" w:rsidRPr="00FE42B4" w:rsidRDefault="00276ECD" w:rsidP="000E7236">
      <w:pPr>
        <w:pStyle w:val="ManualConsidrant"/>
        <w:rPr>
          <w:noProof/>
        </w:rPr>
      </w:pPr>
      <w:r>
        <w:rPr>
          <w:noProof/>
        </w:rPr>
        <w:t>(14)</w:t>
      </w:r>
      <w:r>
        <w:rPr>
          <w:noProof/>
        </w:rPr>
        <w:tab/>
      </w:r>
      <w:r w:rsidRPr="00FE42B4">
        <w:rPr>
          <w:noProof/>
        </w:rPr>
        <w:t>Pe baza previziunilor Comisiei din primăvara anului 2026, cheltuielile publice totale pentru apărare în Irlanda s-au ridicat la 0,2 % din PIB în 2025 și se estimează că vor rămâne la același nivel în 2026.</w:t>
      </w:r>
    </w:p>
    <w:p w14:paraId="66FF89E0" w14:textId="77777777" w:rsidR="00D9336F" w:rsidRPr="00FE42B4" w:rsidRDefault="001658A3" w:rsidP="00B87DF9">
      <w:pPr>
        <w:pStyle w:val="ManualConsidrant"/>
        <w:rPr>
          <w:noProof/>
        </w:rPr>
      </w:pPr>
      <w:r>
        <w:rPr>
          <w:noProof/>
        </w:rPr>
        <w:t>(15)</w:t>
      </w:r>
      <w:r>
        <w:rPr>
          <w:noProof/>
        </w:rPr>
        <w:tab/>
      </w:r>
      <w:bookmarkStart w:id="3" w:name="_Hlk227744188"/>
      <w:r w:rsidRPr="00FE42B4">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Irlanda a adoptat măsuri de politică bugetară pentru a atenua impactul prețurilor ridicate la energie asupra gospodăriilor și companiilor (</w:t>
      </w:r>
      <w:r w:rsidRPr="00FE42B4">
        <w:rPr>
          <w:rStyle w:val="FootnoteReference"/>
          <w:noProof/>
          <w:lang w:eastAsia="ja-JP"/>
        </w:rPr>
        <w:footnoteReference w:id="13"/>
      </w:r>
      <w:r w:rsidRPr="00FE42B4">
        <w:rPr>
          <w:noProof/>
        </w:rPr>
        <w:t>). Printre acestea se numără o reducere nețintită a accizelor și a taxei aplicate de Agenția Națională a Rezervelor de Petrol (NORA) până în iulie 2026, o amânare a creșterii taxei pe carbon până în octombrie 2026, subvenții specifice pentru sectorul transporturilor până în mai 2026 și pentru sectorul agricol până în iulie 2026, precum și transferuri sociale specifice către gospodăriile cu venituri mici în aprilie 2026. Potrivit previziunilor Comisiei din primăvara anului 2026, costul bugetar al acestor măsuri ar urma să fie de 0,1 % din PIB în 2026.</w:t>
      </w:r>
      <w:bookmarkEnd w:id="3"/>
      <w:r w:rsidRPr="00FE42B4">
        <w:rPr>
          <w:noProof/>
        </w:rPr>
        <w:t xml:space="preserve"> Potrivit estimărilor Comisiei, dacă aceste măsuri vor rămâne în vigoare până la sfârșitul anului 2026, costul lor bugetar se va ridica la 0,3 % din PIB în 2026.</w:t>
      </w:r>
    </w:p>
    <w:p w14:paraId="74593CF3" w14:textId="77777777" w:rsidR="00D9336F" w:rsidRPr="00FE42B4" w:rsidRDefault="00B163C7" w:rsidP="00B87DF9">
      <w:pPr>
        <w:pStyle w:val="ManualConsidrant"/>
        <w:rPr>
          <w:noProof/>
        </w:rPr>
      </w:pPr>
      <w:r>
        <w:rPr>
          <w:noProof/>
        </w:rPr>
        <w:t>(16)</w:t>
      </w:r>
      <w:r>
        <w:rPr>
          <w:noProof/>
        </w:rPr>
        <w:tab/>
      </w:r>
      <w:r w:rsidRPr="00FE42B4">
        <w:rPr>
          <w:noProof/>
        </w:rPr>
        <w:t>Pe baza calculelor Comisiei, cheltuielile nete ale Irlandei au crescut cu 6,7 % în 2025 și cu 15 %, cumulat, în 2024 și 2025. Creșterea cheltuielilor nete în 2025 depășește rata maximă de creștere recomandată de Consiliu în ianuarie 2025, ceea ce corespunde unei abateri puțin peste 0,3 % din PIB în termeni anuali. Dacă se iau în considerare împreună anii 2024 și 2025, rata de creștere cumulată a cheltuielilor este sub rata maximă de creștere recomandată. În același timp, după cum s-a menționat, poziția bugetară pentru 2025 a fost excedentară, iar datoria publică s-a situat sub 60 % din PIB.</w:t>
      </w:r>
    </w:p>
    <w:p w14:paraId="1E8429AB" w14:textId="77777777" w:rsidR="00DA33B7" w:rsidRPr="00FE42B4" w:rsidRDefault="008E082A" w:rsidP="00B87DF9">
      <w:pPr>
        <w:pStyle w:val="ManualConsidrant"/>
        <w:rPr>
          <w:noProof/>
        </w:rPr>
      </w:pPr>
      <w:r>
        <w:rPr>
          <w:noProof/>
        </w:rPr>
        <w:t>(17)</w:t>
      </w:r>
      <w:r>
        <w:rPr>
          <w:noProof/>
        </w:rPr>
        <w:tab/>
      </w:r>
      <w:r w:rsidRPr="00FE42B4">
        <w:rPr>
          <w:noProof/>
        </w:rPr>
        <w:t>Pe baza calculelor Comisiei, se preconizează o creștere a cheltuielilor nete ale Irlandei cu 6,1 % în 2026 și, cumulat, cu 13,2 % în 2025 și 2026. Creșterea preconizată a cheltuielilor nete în 2026 se situează sub rata maximă de creștere recomandată de Consiliu în martie 2026. Dacă se iau în considerare împreună anii 2025 și 2026, rata proiectată de creștere cumulată a cheltuielilor nete este, de asemenea, inferioară ratei maxime de creștere recomandate.</w:t>
      </w:r>
    </w:p>
    <w:p w14:paraId="4F3F5478" w14:textId="77777777" w:rsidR="008F7077" w:rsidRPr="00FE42B4" w:rsidRDefault="002D0012" w:rsidP="008F7077">
      <w:pPr>
        <w:pStyle w:val="ManualConsidrant"/>
        <w:rPr>
          <w:noProof/>
        </w:rPr>
      </w:pPr>
      <w:r>
        <w:rPr>
          <w:noProof/>
        </w:rPr>
        <w:t>(18)</w:t>
      </w:r>
      <w:r>
        <w:rPr>
          <w:noProof/>
        </w:rPr>
        <w:tab/>
      </w:r>
      <w:r w:rsidRPr="00FE42B4">
        <w:rPr>
          <w:noProof/>
        </w:rPr>
        <w:t>Dependența veniturilor publice ale Irlandei de impozitul pe profit al întreprinderilor multinaționale cu capital străin continuă să prezinte riscuri pentru stabilitatea finanțelor publice. Veniturile deosebit de ridicate din impozitul pe profit provin de la un număr relativ mic de întreprinderi mari din sectoarele farmaceutic și TIC și se estimează că o parte substanțială a veniturilor sunt excepționale, adică depășesc nivelul explicabil prin activitatea economică internă. Prin urmare, veniturile din impozitul pe profit ar putea fi puternic influențate de evoluțiile internaționale, cum ar fi schimbările care afectează comerțul mondial și mediul fiscal. Riscurile legate de impozitul pe profit sunt agravate de interconexiunile dintre bazele de impozitare ale impozitului pe profit și impozitului pe veniturile persoanelor fizice, întrucât întreprinderile multinaționale cu capital străin sunt, de asemenea, contribuitori esențiali la veniturile salariale și, ulterior, la veniturile din impozitul pe venit. Pentru a atenua riscurile bugetare, Irlanda direcționează o parte din veniturile sale excepționale către Fondul pentru viitorul Irlandei și Fondul pentru infrastructură, climă și natură în vederea constituirii unor rezerve bugetare. Cu toate acestea, majoritatea veniturilor excepționale rămase trebuie să fie cheltuite în conformitate cu Planul bugetar-structural pe termen mediu al Irlandei. Pentru a reduce dependența bugetului de venituri care ar putea fi incerte, Irlanda ar avea de câștigat dacă și-ar diversifica sursele de venituri bugetare.</w:t>
      </w:r>
    </w:p>
    <w:p w14:paraId="4B986725" w14:textId="77777777" w:rsidR="00396E3F" w:rsidRPr="00FE42B4" w:rsidRDefault="00521CBB" w:rsidP="005E0599">
      <w:pPr>
        <w:pStyle w:val="ManualConsidrant"/>
        <w:rPr>
          <w:noProof/>
        </w:rPr>
      </w:pPr>
      <w:r>
        <w:rPr>
          <w:noProof/>
        </w:rPr>
        <w:t>(19)</w:t>
      </w:r>
      <w:r>
        <w:rPr>
          <w:noProof/>
        </w:rPr>
        <w:tab/>
      </w:r>
      <w:r w:rsidRPr="00FE42B4">
        <w:rPr>
          <w:noProof/>
        </w:rPr>
        <w:t xml:space="preserve">Persistă riscurile legate de sustenabilitatea pe termen lung a finanțelor publice în domeniul asistenței medicale. Cheltuielile pentru sănătate din Irlanda continuă să fie printre cele mai ridicate din UE, deși populația sa este relativ tânără și sănătoasă. Ineficiențele structurale, cum ar fi dependența puternică a sistemului de serviciile medicale spitalicești costisitoare și accesibilitatea limitată a asistenței medicale primare, prezintă un risc pentru sustenabilitatea finanțelor publice. Aceste riscuri sunt exacerbate de presiunile tot mai mari exercitate de cerere din cauza îmbătrânirii populației. Irlanda pune în aplicare măsuri de limitare a costurilor în domeniul asistenței medicale prin intermediul Grupului operativ pentru productivitate și economii; cu toate acestea, până acum majoritatea rezultatelor nu sunt permanente și nu au împiedicat depășirea bugetului în domeniul sănătății în 2025. În plus, sunt necesare măsuri de politică pentru a accelera tranziția către accesul universal la asistență medicală primară, abordând totodată constrângerile în materie de infrastructură și penuria de medici. Irlanda pune în aplicare reforme pentru descentralizarea furnizării de asistență medicală, însă progresele înregistrate în ceea ce privește extinderea eligibilității și îmbunătățirea accesibilității generale a asistenței medicale primare publice au fost limitate. </w:t>
      </w:r>
    </w:p>
    <w:bookmarkEnd w:id="1"/>
    <w:p w14:paraId="30B9D155" w14:textId="77777777" w:rsidR="005A3BA2" w:rsidRPr="00FE42B4" w:rsidRDefault="2057697E" w:rsidP="005A3BA2">
      <w:pPr>
        <w:pStyle w:val="ManualConsidrant"/>
        <w:rPr>
          <w:noProof/>
        </w:rPr>
      </w:pPr>
      <w:r>
        <w:rPr>
          <w:noProof/>
        </w:rPr>
        <w:t>(20)</w:t>
      </w:r>
      <w:r>
        <w:rPr>
          <w:noProof/>
        </w:rPr>
        <w:tab/>
      </w:r>
      <w:r w:rsidRPr="00FE42B4">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63A06A04" w14:textId="77777777" w:rsidR="00AF7A5D" w:rsidRPr="00FE42B4" w:rsidRDefault="00CA76AF" w:rsidP="00A051EF">
      <w:pPr>
        <w:pStyle w:val="ManualConsidrant"/>
        <w:rPr>
          <w:noProof/>
        </w:rPr>
      </w:pPr>
      <w:r>
        <w:rPr>
          <w:noProof/>
        </w:rPr>
        <w:t>(21)</w:t>
      </w:r>
      <w:r>
        <w:rPr>
          <w:noProof/>
        </w:rPr>
        <w:tab/>
      </w:r>
      <w:r w:rsidRPr="00FE42B4">
        <w:rPr>
          <w:noProof/>
        </w:rPr>
        <w:t>În Irlanda, punerea în aplicare a programelor politicii de coeziune, care includ sprijin din Fondul european de dezvoltare regională (FEDR), Fondul pentru o tranziție justă (FTJ) și Fondul social european Plus (FSE+), se situează peste ritmul mediu la nivelul UE, atât în ceea ce privește selecția proiectelor, cât și plățile. Este important să se mențină ritmul actual, maximizându-se totodată impactul investițiilor pe teren. Irlanda ia deja măsuri în cadrul programelor sale din cadrul politicii de coeziune pentru a stimula competitivitatea și creșterea economică. În același timp, Irlanda trebuie să accelereze punerea în aplicare a Fondului pentru o tranziție justă, deoarece resursele trebuie plătite până la sfârșitul anului 2026. Este esențial să se asigure implementarea rapidă și eficace a noilor investiții identificate de Irlanda în evaluarea la jumătatea perioadei a fondurilor politicii de coeziune, în special a investițiilor legate de cele cinci priorități prevăzute în Regulamentul privind evaluarea la jumătatea perioadei (</w:t>
      </w:r>
      <w:r w:rsidRPr="00FE42B4">
        <w:rPr>
          <w:rStyle w:val="FootnoteReference"/>
          <w:noProof/>
        </w:rPr>
        <w:footnoteReference w:id="14"/>
      </w:r>
      <w:r w:rsidRPr="00FE42B4">
        <w:rPr>
          <w:noProof/>
        </w:rPr>
        <w:t>).</w:t>
      </w:r>
    </w:p>
    <w:p w14:paraId="1C1007E0" w14:textId="77777777" w:rsidR="00511F24" w:rsidRPr="00FE42B4" w:rsidRDefault="00EF25F4" w:rsidP="786595F0">
      <w:pPr>
        <w:pStyle w:val="ManualConsidrant"/>
        <w:rPr>
          <w:noProof/>
          <w:color w:val="000000" w:themeColor="text1"/>
        </w:rPr>
      </w:pPr>
      <w:r>
        <w:rPr>
          <w:noProof/>
        </w:rPr>
        <w:t>(22)</w:t>
      </w:r>
      <w:r>
        <w:rPr>
          <w:noProof/>
        </w:rPr>
        <w:tab/>
      </w:r>
      <w:r w:rsidRPr="00FE42B4">
        <w:rPr>
          <w:noProof/>
        </w:rPr>
        <w:t xml:space="preserve">Irlanda se confruntă cu mai multe provocări legate de productivitatea economiei interne, de creșterea finanțării pentru întreprinderi, de investițiile directe de retail limitate, de dependența de combustibilii fosili, de creșterea cererii din partea marilor utilizatori de energie, de infrastructura energetică, de eficiența energetică, de transportul public durabil și de disponibilitatea infrastructurii de încărcare electrică. Irlanda se confruntă, de asemenea, cu provocări în ceea ce privește punerea în aplicare a practicilor agricole durabile, deficiențele care afectează calitatea apei, scurgerile de apă și epurarea apelor uzate, precum și cu progrese limitate în ceea ce privește indicatorii de circularitate pentru păstrarea valorii materialelor în economia internă. </w:t>
      </w:r>
      <w:r w:rsidRPr="00FE42B4">
        <w:rPr>
          <w:noProof/>
          <w:color w:val="000000" w:themeColor="text1"/>
        </w:rPr>
        <w:t xml:space="preserve">În cele din urmă, Irlanda se confruntă cu provocări în ceea ce privește lipsa de adăpost și locuințele sociale la prețuri accesibile, constrângerile în materie de capacitate cu care se confruntă autoritățile locale pentru a realiza proiecte de locuințe și constrângerile din sectorul construcțiilor rezidențiale, precum și în ceea ce privește piața forței de muncă și incluziunea socială a persoanelor cu handicap și a părinților unici susținători ai familiei monoparentale. </w:t>
      </w:r>
    </w:p>
    <w:p w14:paraId="2E0AEFD9" w14:textId="77777777" w:rsidR="00922684" w:rsidRPr="00FE42B4" w:rsidRDefault="008053AE" w:rsidP="008214FE">
      <w:pPr>
        <w:pStyle w:val="ManualConsidrant"/>
        <w:rPr>
          <w:noProof/>
        </w:rPr>
      </w:pPr>
      <w:r>
        <w:rPr>
          <w:noProof/>
        </w:rPr>
        <w:t>(23)</w:t>
      </w:r>
      <w:r>
        <w:rPr>
          <w:noProof/>
        </w:rPr>
        <w:tab/>
      </w:r>
      <w:r w:rsidRPr="00FE42B4">
        <w:rPr>
          <w:noProof/>
        </w:rPr>
        <w:t>Productivitatea globală solidă a Irlandei este determinată în mare măsură de întreprinderile multinaționale străine, în timp ce productivitatea întreprinderilor naționale – în principal IMM-uri – este în urma întreprinderilor multinaționale străine și a întreprinderilor similare din UE. Consolidarea capacității interne de inovare este esențială pentru construirea unei economii mai echilibrate și mai reziliente, care este deosebit de importantă într-un peisaj mondial în continuă evoluție. Cheltuielile publice pentru cercetare și dezvoltare (CD) din Irlanda sunt printre cele mai scăzute din UE, reprezentând doar 0,2 % din PIB [0,4 % din VNB* (</w:t>
      </w:r>
      <w:r w:rsidRPr="00FE42B4">
        <w:rPr>
          <w:rStyle w:val="FootnoteReference"/>
          <w:noProof/>
        </w:rPr>
        <w:footnoteReference w:id="15"/>
      </w:r>
      <w:r w:rsidRPr="00FE42B4">
        <w:rPr>
          <w:noProof/>
        </w:rPr>
        <w:t>)], CD privată fiind concentrată în mare măsură în întreprinderile cu capital străin, în timp ce IMM-urile naționale nu investesc suficient. Creditele fiscale rămân principalul instrument de sprijin public pentru CD privată în Irlanda. Deși acestea reprezintă un instrument important, creșterea finanțării directe pentru cercetare și inovare ar răspunde mai bine nevoilor IMM-urilor irlandeze. Planul național de dezvoltare revizuit și Planul de acțiune privind competitivitatea și productivitatea, publicat recent, prevăd creșterea finanțării și a sprijinului pentru cercetarea, dezvoltarea și inovarea private și publice. Cu toate acestea, punerea în aplicare integrală și la timp, împreună cu creșterea susținută a investițiilor, sunt esențiale pentru consolidarea capacității interne de inovare a Irlandei.</w:t>
      </w:r>
    </w:p>
    <w:p w14:paraId="74A018A4" w14:textId="77777777" w:rsidR="00675B7E" w:rsidRPr="00FE42B4" w:rsidRDefault="00675B7E" w:rsidP="00675B7E">
      <w:pPr>
        <w:pStyle w:val="ManualConsidrant"/>
        <w:rPr>
          <w:noProof/>
        </w:rPr>
      </w:pPr>
      <w:r>
        <w:rPr>
          <w:noProof/>
        </w:rPr>
        <w:t>(24)</w:t>
      </w:r>
      <w:r>
        <w:rPr>
          <w:noProof/>
        </w:rPr>
        <w:tab/>
      </w:r>
      <w:r w:rsidRPr="00FE42B4">
        <w:rPr>
          <w:noProof/>
        </w:rPr>
        <w:t>Deși investițiile cu capital de risc sunt, în linii mari, în concordanță cu media UE, fondurile irlandeze cu capital de risc sunt, de regulă, mai mici în comparație cu cele europene, ceea ce contribuie la tranzacții cu valori mai reduse și la un deficit semnificativ de finanțare prin capitaluri proprii pentru întreprinderile irlandeze care doresc să se extindă. Abordarea acestui decalaj care afectează capacitatea de extindere este esențială pentru a preveni relocarea întreprinderilor cu creștere puternică și pentru a consolida creșterea economică internă. Deși inițiativele sponsorizate de stat au avut un oarecare succes în mobilizarea investițiilor pentru întreprinderile nou-înființate și cele în curs de extindere, finanțarea prin capitaluri proprii oferită de investitori instituționali este limitată. Promovarea participării investitorilor instituționali, în special a fondurilor de pensii, la capitalul de risc și la capitalul privat poate mobiliza capital și poate contribui la stimularea investițiilor în întreprinderile inovatoare și la sprijinirea extinderii întreprinderilor.</w:t>
      </w:r>
    </w:p>
    <w:p w14:paraId="3CDE505A" w14:textId="77777777" w:rsidR="00B6798D" w:rsidRPr="00FE42B4" w:rsidRDefault="46315470" w:rsidP="00B6798D">
      <w:pPr>
        <w:pStyle w:val="ManualConsidrant"/>
        <w:rPr>
          <w:noProof/>
        </w:rPr>
      </w:pPr>
      <w:r>
        <w:rPr>
          <w:noProof/>
        </w:rPr>
        <w:t>(25)</w:t>
      </w:r>
      <w:r>
        <w:rPr>
          <w:noProof/>
        </w:rPr>
        <w:tab/>
      </w:r>
      <w:r w:rsidRPr="00FE42B4">
        <w:rPr>
          <w:noProof/>
        </w:rPr>
        <w:t>Irlanda înregistrează unul dintre cele mai scăzute niveluri de participare directă a persoanelor fizice pe piețele de capital din UE. Acest lucru se datorează în mare parte preferinței puternice pentru instrumentele tradiționale de economisire, cum ar fi depozitele bancare, produsele de asigurare și activele de pensii. În plus, contrastimulentele fiscale și lipsa unui cont specific de economii și investiții au împiedicat investițiile. Recent, s-au intensificat eforturile în materie de politici pentru încurajarea unei participări mai mari a gospodăriilor pe piețele de capital. Prin facilitarea creșterii investițiilor directe de retail, gospodăriile își pot diversifica oportunitățile de investiții, iar economiile lor pot fi canalizate către investiții productive, sprijinind în ultimă instanță creșterea economică și inovarea.</w:t>
      </w:r>
    </w:p>
    <w:p w14:paraId="37BD6171" w14:textId="77777777" w:rsidR="00B6798D" w:rsidRPr="00FE42B4" w:rsidRDefault="002421CC" w:rsidP="00B6798D">
      <w:pPr>
        <w:pStyle w:val="ManualConsidrant"/>
        <w:rPr>
          <w:noProof/>
        </w:rPr>
      </w:pPr>
      <w:r>
        <w:rPr>
          <w:noProof/>
        </w:rPr>
        <w:t>(26)</w:t>
      </w:r>
      <w:r>
        <w:rPr>
          <w:noProof/>
        </w:rPr>
        <w:tab/>
      </w:r>
      <w:r w:rsidRPr="00FE42B4">
        <w:rPr>
          <w:noProof/>
        </w:rPr>
        <w:t>Dependența de combustibilii fosili rămâne semnificativă. Irlanda s-a angajat să atingă obiective ambițioase de reducere a emisiilor, bugete stabilite pentru emisiile de carbon și plafoane sectoriale de emisii, stabilind traiectorii clare de reducere pentru fiecare sector. Acest lucru trebuie realizat în special prin creșterea semnificativă a utilizării energiei din surse regenerabile. Deși ponderea energiei din surse regenerabile în consumul final brut de energie a crescut, Irlanda nu este pe direcția cea bună pentru a-și atinge obiectivul național de reducere a emisiilor cu 51 % până în 2030, comparativ cu nivelurile din 2018. Combustibilii fosili reprezintă în continuare cea mai mare parte a mixului energetic, gazele naturale, în mare parte importate, reprezentând aproximativ o treime din aprovizionarea totală cu energie în 2024. Prin urmare, este necesar să se valorifice în continuare potențialul surselor regenerabile de energie în Irlanda. Punerea în aplicare a unui cadru simplificat de planificare și autorizare, cum ar fi elementele definite în RED III, ar contribui la facilitarea implementării într-o mai mare măsură a energiei din surse regenerabile. Taxa pe carbon încurajează decarbonizarea în întreaga economie și stabilește un semnal clar de preț pentru poluatori, dar existența unor subvenții nețintite și permanente pentru combustibilii fosili subminează aceste semnale de preț. Prin urmare, sunt necesare măsuri de politică suplimentare pentru a încuraja și mai mult reducerea dependenței de combustibilii fosili.</w:t>
      </w:r>
    </w:p>
    <w:p w14:paraId="774FF03C" w14:textId="77777777" w:rsidR="008C72D6" w:rsidRPr="00FE42B4" w:rsidRDefault="00F139D6" w:rsidP="008C72D6">
      <w:pPr>
        <w:pStyle w:val="ManualConsidrant"/>
        <w:rPr>
          <w:noProof/>
        </w:rPr>
      </w:pPr>
      <w:r>
        <w:rPr>
          <w:noProof/>
        </w:rPr>
        <w:t>(27)</w:t>
      </w:r>
      <w:r>
        <w:rPr>
          <w:noProof/>
        </w:rPr>
        <w:tab/>
      </w:r>
      <w:r w:rsidRPr="00FE42B4">
        <w:rPr>
          <w:noProof/>
        </w:rPr>
        <w:t xml:space="preserve">Nevoile majore de investiții neîndeplinite pentru rețeaua electrică reprezintă un obstacol în calea realizării obiectivelor climatice. Combinația dintre creșterea cererii interne de energie electrică și integrarea unor ponderi tot mai mari ale producției variabile de energie electrică din surse regenerabile exacerbează necesitatea îmbunătățirii infrastructurii energetice, în special pentru transport, distribuție și stocare. Creșterea ratelor de restricționare și a constrângerilor legate de rețea, ca urmare a unei disponibilități limitate a capacității, limitează fluxul de energie electrică din surse regenerabile, sporind emisiile și determinând creșterea prețurilor energiei electrice. Acest lucru necesită modernizarea și extinderea infrastructurii de rețea, precum și consolidarea eforturilor de îmbunătățire a flexibilității bazate pe combustibili nefosili a sistemului de energie electrică, pentru a transporta în mod eficient energia de la centrele de producție la centrele de consum. Deși au fost alocate fonduri semnificative pentru extinderea și modernizarea rețelei, nu au fost încă realizate investiții. S-a ajuns la o etapă importantă în instalarea contoarelor inteligente, aproximativ 80 % dintre gospodării având în prezent acces la date privind consumul în timp real, dar este necesar să se îmbunătățească accesibilitatea acestor date și să se încurajeze în continuare consumatorii să participe activ la piața flexibilității, inclusiv prin măsuri de răspuns al părții de consum. </w:t>
      </w:r>
    </w:p>
    <w:p w14:paraId="50C012E0" w14:textId="77777777" w:rsidR="00BF02A9" w:rsidRPr="00FE42B4" w:rsidRDefault="00FF1919" w:rsidP="00236B8D">
      <w:pPr>
        <w:pStyle w:val="ManualConsidrant"/>
        <w:rPr>
          <w:noProof/>
        </w:rPr>
      </w:pPr>
      <w:r>
        <w:rPr>
          <w:noProof/>
        </w:rPr>
        <w:t>(28)</w:t>
      </w:r>
      <w:r>
        <w:rPr>
          <w:noProof/>
        </w:rPr>
        <w:tab/>
      </w:r>
      <w:r w:rsidRPr="00FE42B4">
        <w:rPr>
          <w:noProof/>
        </w:rPr>
        <w:t>Emisiile din sectorul locuințelor au crescut cu 4,9 % în 2024, parțial din cauza unui parc imobiliar energointensiv și a dependenței de încălzirea bazată pe combustibili fosili a spațiilor și a apei, ceea ce subliniază necesitatea decarbonizării cererii de energie. Deși ritmul renovărilor a crescut de la an la an, acesta rămâne insuficient pentru atingerea obiectivelor stabilite în strategia de renovare. S-ar putea stabili, totodată, ținte mai precise pentru sprijinul suplimentar pentru renovarea locuințelor private, punând accentul pe chiriași, locuințe sociale sau locuințe cu mai multe apartamente sau vizând clădirile cu cele mai slabe performanțe. Eforturi suplimentare de valorificare a potențialului încălzirii centralizate ar permite, de asemenea, decarbonizarea eficientă din punctul de vedere al costurilor a încălzirii. Clădirile publice reprezintă o parte semnificativă a consumului de energie nerezidențial, dar s-au depus eforturi pentru îmbunătățirea eficienței lor energetice, în special prin intermediul numeroaselor proiecte Pathfinder din sectorul public. Conform constatărilor preliminare, s-au înregistrat progrese și îmbunătățiri semnificative atât în ceea ce privește eficiența energetică, cât și reducerea globală a emisiilor. Prin urmare, valorificarea continuă a experienței dobândite în proiectele Pathfinder de renovare a clădirilor din sectorul public este importantă pentru atingerea obiectivelor pentru 2030.</w:t>
      </w:r>
    </w:p>
    <w:p w14:paraId="73A0F68F" w14:textId="77777777" w:rsidR="00926B09" w:rsidRPr="00FE42B4" w:rsidRDefault="000C1161" w:rsidP="00926B09">
      <w:pPr>
        <w:pStyle w:val="ManualConsidrant"/>
        <w:rPr>
          <w:noProof/>
        </w:rPr>
      </w:pPr>
      <w:r>
        <w:rPr>
          <w:noProof/>
        </w:rPr>
        <w:t>(29)</w:t>
      </w:r>
      <w:r>
        <w:rPr>
          <w:noProof/>
        </w:rPr>
        <w:tab/>
      </w:r>
      <w:r w:rsidRPr="00FE42B4">
        <w:rPr>
          <w:noProof/>
        </w:rPr>
        <w:t>Marii consumatori de energie reprezintă în continuare o parte semnificativă a cererii de energie. Consumul de energie electrică contorizat al centrelor de date a crescut în perioada 2023-2024, absorbind o cincime din aprovizionarea cu energie electrică a Irlandei. Se estimează că acest consum ar putea crește pe măsură ce sectorul continuă să se extindă. Comisia irlandeză de reglementare a serviciilor publice a publicat, în decembrie 2025, o politică finală în materie de conectare pentru racordarea unor noi centre de date la rețeaua de energie electrică. În acest scop, centrele de date trebuie să asigure o producție sau o stocare dispecerizabilă la fața locului sau la nivel local egală cu capacitatea lor maximă de import. În plus, 80 % din cererea lor anuală trebuie să fie satisfăcută prin noi proiecte suplimentare privind energia din surse regenerabile în Irlanda într-un termen de implementare de 6 ani. Deși aceste măsuri reprezintă un pas important, există riscuri de dependență de combustibilii fosili, care ar trebui abordate. Restul cererii anuale ar putea fi acoperit de producția de energie din combustibili fosili, ceea ce ar contracara decarbonizarea sistemului energetic. În plus, perioada de implementare de 6 ani ar putea contribui la o creștere semnificativă a producției de energie din combustibili fosili pe termen scurt, ceea ce contravine obiectivului de reducere a emisiilor pentru 2030. Asigurarea într-o mai mare măsură a faptului că amenajarea spațială pentru marii utilizatori de energie este conectată la disponibilitatea surselor regenerabile de energie și la constrângerile legate de rețea, în special prin punerea în aplicare a acțiunilor identificate în strategia LEAP (</w:t>
      </w:r>
      <w:r w:rsidRPr="00FE42B4">
        <w:rPr>
          <w:i/>
          <w:iCs/>
          <w:noProof/>
        </w:rPr>
        <w:t>Large Energy User Action Plan</w:t>
      </w:r>
      <w:r w:rsidRPr="00FE42B4">
        <w:rPr>
          <w:noProof/>
        </w:rPr>
        <w:t xml:space="preserve"> – Planul de acțiune pentru utilizatorii mari de energie), ar contribui la evitarea unora dintre problemele asociate conectării suplimentare. </w:t>
      </w:r>
    </w:p>
    <w:p w14:paraId="011FCE54" w14:textId="77777777" w:rsidR="00396E3F" w:rsidRPr="00FE42B4" w:rsidRDefault="00B6077E" w:rsidP="00396E3F">
      <w:pPr>
        <w:pStyle w:val="ManualConsidrant"/>
        <w:rPr>
          <w:noProof/>
        </w:rPr>
      </w:pPr>
      <w:r>
        <w:rPr>
          <w:noProof/>
        </w:rPr>
        <w:t>(30)</w:t>
      </w:r>
      <w:r>
        <w:rPr>
          <w:noProof/>
        </w:rPr>
        <w:tab/>
      </w:r>
      <w:r w:rsidRPr="00FE42B4">
        <w:rPr>
          <w:noProof/>
        </w:rPr>
        <w:t>În Irlanda, pentru ca mobilitatea să devină mai durabilă, sunt necesare investiții suplimentare într-o rețea de transport public mai integrată, deoarece acest lucru ar putea să reducă congestionarea urbană, să îmbunătățească mobilitatea forței de muncă și să sprijine creșterea durabilă. Îmbunătățirea conectivității dintre zonele rurale și cele urbane ar reduce dependența de automobile, ar îmbunătăți accesul la servicii în zonele rurale și ar face ca dezvoltarea economică să fie mai favorabilă incluziunii, garantând, în același timp, că toate regiunile beneficiază de tranziția către o economie cu emisii scăzute de dioxid de carbon. Promovarea transportului feroviar cu emisii zero este esențială pentru accesibilitate și decarbonizare. Având în vedere provocarea pe care o reprezintă decarbonizarea transportului rutier, Irlanda este încurajată să accelereze implementarea infrastructurii de încărcare cu energie electrică atât pentru autoturisme, cât și pentru camioane. Acest lucru ar contribui totodată la creșterea gradului de utilizare a vehiculelor electrice. Densitatea infrastructurii de încărcare cu energie electrică rămâne limitată, inclusiv în zonele rurale. În plus, persistă decalajele semnificative în ceea ce privește infrastructura de încărcare de-a lungul rețelei rutiere TEN-T în comparație cu obiectivele pentru 2030 stabilite în Regulamentul privind infrastructura pentru combustibili alternativi.</w:t>
      </w:r>
    </w:p>
    <w:p w14:paraId="3C3B2217" w14:textId="0BEAEEDB" w:rsidR="00087ECB" w:rsidRPr="00FE42B4" w:rsidRDefault="000E7D87" w:rsidP="00E00AEA">
      <w:pPr>
        <w:pStyle w:val="ManualConsidrant"/>
        <w:rPr>
          <w:noProof/>
        </w:rPr>
      </w:pPr>
      <w:r>
        <w:rPr>
          <w:noProof/>
        </w:rPr>
        <w:t>(31)</w:t>
      </w:r>
      <w:r>
        <w:rPr>
          <w:noProof/>
        </w:rPr>
        <w:tab/>
      </w:r>
      <w:r w:rsidRPr="00FE42B4">
        <w:rPr>
          <w:noProof/>
        </w:rPr>
        <w:t>Irlanda se confruntă cu provocări în ceea ce privește tranziția către un sector agricol mai durabil. Emisiile de gaze cu efect de seră din acest sector ar putea scădea și mai mult pentru a asigura respectarea obiectivelor interne și ale UE. Deși în Planul de acțiune privind clima s-a stabilit un obiectiv de reducere a emisiilor cu 25 % până în 2030, din datele provizorii reiese că emisiile au scăzut doar marginal din 2018, ceea ce lasă loc unor măsuri de politică suplimentare. În plus, ar putea fi luate și alte măsuri pentru a combate scurgerile de nutrienți din agricultură, care afectează calitatea corpurilor de apă. Aproximativ jumătate din apele de suprafață se aflau într-o stare ecologică nesatisfăcătoare în ultima rundă de evaluare pentru perioada 2019-2024, conform datelor furnizate de Agenția irlandeză pentru protecția mediului. Deși s-au luat măsuri importante pentru a aborda aceste provocări, elaborarea unor politici și practici suplimentare ar putea contribui la reducerea simultană a emisiilor de gaze cu efect de seră și a pierderilor de nutrienți.</w:t>
      </w:r>
      <w:r w:rsidR="009E14E2">
        <w:rPr>
          <w:noProof/>
        </w:rPr>
        <w:t xml:space="preserve"> </w:t>
      </w:r>
    </w:p>
    <w:p w14:paraId="4397A153" w14:textId="1E8B56E5" w:rsidR="00B07EFF" w:rsidRPr="00FE42B4" w:rsidRDefault="006E07F6" w:rsidP="006E07F6">
      <w:pPr>
        <w:pStyle w:val="ManualConsidrant"/>
        <w:rPr>
          <w:noProof/>
        </w:rPr>
      </w:pPr>
      <w:r>
        <w:rPr>
          <w:noProof/>
        </w:rPr>
        <w:t>(32)</w:t>
      </w:r>
      <w:r>
        <w:rPr>
          <w:noProof/>
        </w:rPr>
        <w:tab/>
      </w:r>
      <w:r w:rsidRPr="00FE42B4">
        <w:rPr>
          <w:noProof/>
        </w:rPr>
        <w:t>În actualizarea planului național de dezvoltare se prevăd niveluri semnificative de investiții în infrastructura de apă. Este esențial să se asigure implementarea la timp și obținerea de rezultate eficace pentru a aborda deficiențele structurale persistente. Există în continuare provocări în ceea ce privește epurarea apelor uzate legate de fiabilitate și de performanța de mediu, deoarece infrastructura învechită și capacitatea limitată de epurare împiedică realizarea de progrese în vederea atingerii standardelor. Deși s-au realizat îmbunătățiri, rata scurgerilor rămâne printre cele mai ridicate din UE, ceea ce evidențiază necesitatea unor eforturi mai ambițioase. Creșterea demografică, nevoile de dezvoltare transsectorială și presiunile legate de climă expun și mai mult acest sector. Se preconizează că proiectele de infrastructură în curs vor contribui la realizarea de progrese, însă este esențial ca acestea să fie puse în aplicare astfel încât finanțarea disponibilă să se traducă în îmbunătățiri concrete. În plus, punerea în aplicare a măsurilor economice pentru utilizarea excesivă a apei nu a avansat încă, în ciuda unui cadru juridic clar. Asigurarea punerii în aplicare a măsurilor de limitare a utilizării excesive a apei ar stimula utilizarea mai eficientă a apei și ar contribui la un sprijin stabil și rezilient pentru serviciile de alimentare cu apă.</w:t>
      </w:r>
      <w:r w:rsidR="009E14E2">
        <w:rPr>
          <w:noProof/>
        </w:rPr>
        <w:t xml:space="preserve"> </w:t>
      </w:r>
    </w:p>
    <w:p w14:paraId="2B14D1B5" w14:textId="77777777" w:rsidR="005F36C7" w:rsidRPr="00FE42B4" w:rsidRDefault="005F36C7" w:rsidP="00137432">
      <w:pPr>
        <w:pStyle w:val="ManualConsidrant"/>
        <w:rPr>
          <w:noProof/>
        </w:rPr>
      </w:pPr>
      <w:r>
        <w:rPr>
          <w:noProof/>
        </w:rPr>
        <w:t>(33)</w:t>
      </w:r>
      <w:r>
        <w:rPr>
          <w:noProof/>
        </w:rPr>
        <w:tab/>
      </w:r>
      <w:r w:rsidRPr="00FE42B4">
        <w:rPr>
          <w:noProof/>
        </w:rPr>
        <w:t>Deși Irlanda a instituit un cadru de politică privind economia circulară, progresele înregistrate în ceea ce privește realizarea circularității au fost modeste și limitate în mare măsură la nivelurile inferioare ale ierarhiei deșeurilor, ceea ce subliniază necesitatea unor măsuri mai ambițioase care să vizeze întregul sistem. Atât rata de utilizare circulară a materialelor, cât și rata de reciclare a deșeurilor municipale se situează sub mediile UE. Nici reciclarea ambalajelor nu este în grafic pentru a îndeplini obiectivele UE pentru 2025. Generarea de deșeuri este, în general, în creștere, însă tratarea rămâne axată pe procesele de eliminare și de valorificare energetică, cum ar fi incinerarea și depozitarea deșeurilor, o parte substanțială a tratării având loc în străinătate. Se observă tendințe similare în ceea ce privește deșeurile din construcții și demolări, cel mai mare flux de deșeuri din Irlanda, care s-a dublat în ultimul deceniu. În alocarea sectorială a planului național de dezvoltare sunt prevăzute până la 600 de milioane EUR pentru programe legate de circularitate și a fost stabilit un obiectiv național de creștere a ratei de utilizare circulară a materialelor, dar pentru a se realiza progrese solide va fi nevoie de un nivel mai ridicat de ambiție în ceea ce privește politicile, de investiții sporite, în special pentru capacitatea internă de reciclare, și de punerea în aplicare transsectorială, axată pe deșeurile din construcții și demolări. Dezvoltarea de noi instrumente economice și consolidarea măsurilor existente, dar limitate, ar putea contribui la reorientarea în continuare a stimulentelor în ierarhia deșeurilor.</w:t>
      </w:r>
    </w:p>
    <w:p w14:paraId="58BDDD73" w14:textId="77777777" w:rsidR="00CC2ECC" w:rsidRPr="00FE42B4" w:rsidRDefault="7F0F87DD" w:rsidP="00E53F79">
      <w:pPr>
        <w:pStyle w:val="ManualConsidrant"/>
        <w:rPr>
          <w:noProof/>
        </w:rPr>
      </w:pPr>
      <w:r>
        <w:rPr>
          <w:noProof/>
        </w:rPr>
        <w:t>(34)</w:t>
      </w:r>
      <w:r>
        <w:rPr>
          <w:noProof/>
        </w:rPr>
        <w:tab/>
      </w:r>
      <w:r w:rsidRPr="00FE42B4">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educației și al competențelor, care frânează competitivitatea. Recomandările specifice adresate Irlandei în 2026 pot contribui la punerea în aplicare a Recomandării Consiliului referitoare la capitalul uman în Uniune.</w:t>
      </w:r>
    </w:p>
    <w:p w14:paraId="06E576AC" w14:textId="77777777" w:rsidR="00E53F79" w:rsidRPr="00FE42B4" w:rsidRDefault="008412A0" w:rsidP="00137432">
      <w:pPr>
        <w:pStyle w:val="ManualConsidrant"/>
        <w:rPr>
          <w:noProof/>
        </w:rPr>
      </w:pPr>
      <w:r>
        <w:rPr>
          <w:noProof/>
        </w:rPr>
        <w:t>(35)</w:t>
      </w:r>
      <w:r>
        <w:rPr>
          <w:noProof/>
        </w:rPr>
        <w:tab/>
      </w:r>
      <w:r w:rsidRPr="00FE42B4">
        <w:rPr>
          <w:noProof/>
        </w:rPr>
        <w:t>Este nevoie de o ofertă mai mare de locuințe sociale pentru a reduce lipsa de adăpost și pentru a proteja segmentele cu venituri mai mici ale populației care nu au acces la piața privată a închirierilor din cauza prețurilor ridicate. Construcția de locuințe sociale și la prețuri accesibile ia avânt, dar rămâne cu mult în urma obiectivelor și a cererii actuale, după cum reiese din cele aproximativ 60 000 de gospodării de pe listele de așteptare și din alte 84 000 de gospodării care beneficiază de scheme de suplimentare a chiriei. S-au realizat investiții considerabile în locuințele sociale. Cu toate acestea, există în continuare constrângeri în materie de aprovizionare în sectorul construcțiilor, în timp ce provocările legate de capacitatea, resursele și planificarea financiară a autorităților locale, precum și de sustenabilitatea și stabilitatea financiară a organismelor aprobate din domeniul locuințelor limitează și mai mult creșterea ofertei de locuințe sociale. Numărul persoanelor fără adăpost s-a dublat în ultimii cinci ani, ajungând la un nivel record de 17 500 de persoane, dintre care peste 5 500 de copii, în adăposturi de urgență. Programele actuale de prevenire a lipsei de adăpost au dat rezultate modeste și nu au reușit să oprească această creștere.</w:t>
      </w:r>
    </w:p>
    <w:p w14:paraId="2C065B8F" w14:textId="77777777" w:rsidR="00396E3F" w:rsidRPr="00FE42B4" w:rsidRDefault="00C04D2C" w:rsidP="00396E3F">
      <w:pPr>
        <w:pStyle w:val="ManualConsidrant"/>
        <w:rPr>
          <w:noProof/>
        </w:rPr>
      </w:pPr>
      <w:r>
        <w:rPr>
          <w:noProof/>
        </w:rPr>
        <w:t>(36)</w:t>
      </w:r>
      <w:r>
        <w:rPr>
          <w:noProof/>
        </w:rPr>
        <w:tab/>
      </w:r>
      <w:r w:rsidRPr="00FE42B4">
        <w:rPr>
          <w:noProof/>
        </w:rPr>
        <w:t>Creșterea rapidă a prețurilor locuințelor în ultimul deceniu a făcut ca locuințele să fie din ce în ce mai inaccesibile atât pentru cumpărători, cât și pentru chiriași. Lipsa locuințelor la prețuri accesibile afectează competitivitatea Irlandei, deoarece limitează capacitatea întreprinderilor, în special a IMM-urilor, de a atrage lucrători calificați, ceea ce pune presiune asupra salariilor. Construcția de locuințe noi este în creștere, dar rămâne departe de a îndeplini nevoile în materie de locuințe. Acest lucru evidențiază necesitatea de a continua acțiunile pentru a aborda constrângerile legate de capacitate din sectorul construcțiilor rezidențiale. Printre acestea se numără accesul insuficient la infrastructură, cum ar fi infrastructura de transport și de utilități publice, disponibilitatea redusă a terenurilor, incertitudinile din procesul de planificare, opțiunile limitate de finanțare, deficitul de forță de muncă în construcții și productivitatea scăzută în sectorul construcțiilor.</w:t>
      </w:r>
    </w:p>
    <w:p w14:paraId="0AF343D6" w14:textId="77777777" w:rsidR="00240BD6" w:rsidRPr="00FE42B4" w:rsidRDefault="00240BD6" w:rsidP="00396E3F">
      <w:pPr>
        <w:pStyle w:val="ManualConsidrant"/>
        <w:rPr>
          <w:noProof/>
        </w:rPr>
      </w:pPr>
      <w:r>
        <w:rPr>
          <w:noProof/>
        </w:rPr>
        <w:t>(37)</w:t>
      </w:r>
      <w:r>
        <w:rPr>
          <w:noProof/>
        </w:rPr>
        <w:tab/>
      </w:r>
      <w:r w:rsidRPr="00FE42B4">
        <w:rPr>
          <w:noProof/>
        </w:rPr>
        <w:t>Autoritățile locale sunt actori-cheie în punerea în aplicare a cadrului național de planificare și dețin competențe în mai multe sectoare, inclusiv în domeniul locuințelor și al planificării. Constrângerile în ceea ce privește resursele, capacitatea administrativă și finanțarea acestora au dus la întârzieri în ceea ce privește investițiile în infrastructură și punerea în aplicare a politicilor, precum și la lacune în furnizarea de servicii care pot avea, la rândul lor, un impact asupra proiectelor de locuințe. Acest lucru evidențiază necesitatea de a consolida capacitățile autorităților locale, de exemplu prin facilitarea planificării financiare pe termen mai lung, pentru a stimula capacitățile locale de a realiza proiecte de locuințe la nivel teritorial.</w:t>
      </w:r>
    </w:p>
    <w:p w14:paraId="317E15C6" w14:textId="77777777" w:rsidR="00893351" w:rsidRPr="00FE42B4" w:rsidRDefault="00893351" w:rsidP="00C73515">
      <w:pPr>
        <w:pStyle w:val="ManualConsidrant"/>
        <w:rPr>
          <w:noProof/>
        </w:rPr>
      </w:pPr>
      <w:r>
        <w:rPr>
          <w:noProof/>
        </w:rPr>
        <w:t>(38)</w:t>
      </w:r>
      <w:r>
        <w:rPr>
          <w:noProof/>
        </w:rPr>
        <w:tab/>
      </w:r>
      <w:r w:rsidRPr="00FE42B4">
        <w:rPr>
          <w:noProof/>
        </w:rPr>
        <w:t xml:space="preserve">Piața forței de muncă din Irlanda rămâne solidă și înregistrează rate scăzute ale șomajului, însă obținerea unei creșteri economice favorabile incluziunii, care să aducă beneficii tuturor grupurilor, continuă să reprezinte o provocare. Persoanele cu handicap din Irlanda se confruntă în continuare cu unul dintre cele mai mari decalaje în materie de ocupare a forței de muncă în rândul persoanelor cu handicap din UE și sunt expuse unor riscuri de sărăcie semnificativ mai mari. Responsabilitățile de îngrijire și accesul inadecvat la serviciile sociale rămân obstacole esențiale în calea accesului la piața forței de muncă pentru părinții unici susținători ai familiei monoparentale, care se confruntă, de asemenea, cu riscuri de sărăcie disproporționat de mari. În același timp, deficitul și neconcordanțele de competențe persistă în sectoarele-cheie, ceea ce evidențiază necesitatea unei mai bune informări și perfecționări a persoanelor inactive. Investirea în competențe ar trebui să promoveze o mai mare incluziune socială pentru grupurile defavorizate, inclusiv pentru persoanele cu handicap, părinții unici susținători ai familiei monoparentale, romi și nomazi, și să ajute aceste populații să iasă din sărăcie. </w:t>
      </w:r>
    </w:p>
    <w:p w14:paraId="4D162D23" w14:textId="4BBEF99D" w:rsidR="00C73515" w:rsidRPr="00FE42B4" w:rsidRDefault="1DC661AC" w:rsidP="00C73515">
      <w:pPr>
        <w:pStyle w:val="ManualConsidrant"/>
        <w:rPr>
          <w:noProof/>
        </w:rPr>
      </w:pPr>
      <w:r>
        <w:rPr>
          <w:noProof/>
        </w:rPr>
        <w:t>(39)</w:t>
      </w:r>
      <w:r>
        <w:rPr>
          <w:noProof/>
        </w:rPr>
        <w:tab/>
      </w:r>
      <w:r w:rsidRPr="00FE42B4">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Irlandei,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șaptea și de a unsprezecea recomandări privind zona euro, recomandarea 4 contribuie la punerea în aplicare a celei de a șaptea recomandări privind zona euro, iar recomandarea 6 contribuie la punerea în aplicare a celei de a cincea recomandări privind zona euro.</w:t>
      </w:r>
    </w:p>
    <w:p w14:paraId="1A349742" w14:textId="77777777" w:rsidR="00CA0B25" w:rsidRPr="00FE42B4" w:rsidRDefault="0CC43DAC" w:rsidP="7F4C326E">
      <w:pPr>
        <w:pStyle w:val="Formuledadoption"/>
        <w:rPr>
          <w:noProof/>
        </w:rPr>
      </w:pPr>
      <w:r w:rsidRPr="00FE42B4">
        <w:rPr>
          <w:noProof/>
        </w:rPr>
        <w:t xml:space="preserve">RECOMANDĂ ca, în 2026 și în 2027, Irlanda să întreprindă acțiuni astfel încât: </w:t>
      </w:r>
    </w:p>
    <w:p w14:paraId="6E9B86AE" w14:textId="2D072D14" w:rsidR="00053399" w:rsidRPr="00FE42B4" w:rsidRDefault="0008460E" w:rsidP="00A949C9">
      <w:pPr>
        <w:pStyle w:val="ManualNumPar1"/>
        <w:rPr>
          <w:noProof/>
        </w:rPr>
      </w:pPr>
      <w:r>
        <w:rPr>
          <w:noProof/>
        </w:rPr>
        <w:t>1.</w:t>
      </w:r>
      <w:r>
        <w:rPr>
          <w:noProof/>
        </w:rPr>
        <w:tab/>
      </w:r>
      <w:r w:rsidRPr="00FE42B4">
        <w:rPr>
          <w:noProof/>
        </w:rPr>
        <w:t xml:space="preserve">Să adere la ratele maxime de creștere a cheltuielilor nete recomandate de Consiliu la 10 martie 2026.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bugetar al UE. Să extindă baza de impozitare pentru a reduce riscurile legate de concentrarea ridicată a veniturilor fiscale ale Irlandei. Să continue eforturile de punere în aplicare a unor măsuri de eficiență din punctul de vedere al costurilor în sistemul de sănătate, accelerând în același timp tranziția către o asistență medicală primară universală și accesibilă. </w:t>
      </w:r>
    </w:p>
    <w:p w14:paraId="5F8ABAE5" w14:textId="1C999678" w:rsidR="783F408F" w:rsidRPr="00FE42B4" w:rsidRDefault="00377215" w:rsidP="00465AC8">
      <w:pPr>
        <w:pStyle w:val="ManualNumPar1"/>
        <w:rPr>
          <w:noProof/>
        </w:rPr>
      </w:pPr>
      <w:r>
        <w:rPr>
          <w:noProof/>
        </w:rPr>
        <w:t>2.</w:t>
      </w:r>
      <w:r>
        <w:rPr>
          <w:noProof/>
        </w:rPr>
        <w:tab/>
      </w:r>
      <w:r w:rsidRPr="00FE42B4">
        <w:rPr>
          <w:noProof/>
        </w:rPr>
        <w:t>Să asigure continuitatea reformelor și a investițiilor implementate în cadrul Mecanismului de redresare și reziliență.</w:t>
      </w:r>
      <w:r w:rsidRPr="00FE42B4">
        <w:rPr>
          <w:i/>
          <w:noProof/>
        </w:rPr>
        <w:t xml:space="preserve"> </w:t>
      </w:r>
      <w:r w:rsidRPr="00FE42B4">
        <w:rPr>
          <w:noProof/>
        </w:rPr>
        <w:t>Să mențină ritmul de implementare al programelor aferente politicii de coeziune, bazându-se, după caz, pe realocări către prioritățile strategice și pe flexibilitățile prevăzute în evaluarea la jumătatea perioadei a cadrului politicii de coeziune.</w:t>
      </w:r>
    </w:p>
    <w:p w14:paraId="6830BC6E" w14:textId="77777777" w:rsidR="00153D41" w:rsidRPr="00FE42B4" w:rsidRDefault="00153D41" w:rsidP="00153D41">
      <w:pPr>
        <w:pStyle w:val="ManualNumPar1"/>
        <w:rPr>
          <w:noProof/>
        </w:rPr>
      </w:pPr>
      <w:r>
        <w:rPr>
          <w:noProof/>
        </w:rPr>
        <w:t>3.</w:t>
      </w:r>
      <w:r>
        <w:rPr>
          <w:noProof/>
        </w:rPr>
        <w:tab/>
      </w:r>
      <w:r w:rsidRPr="00FE42B4">
        <w:rPr>
          <w:noProof/>
        </w:rPr>
        <w:t>Să asigure creșteri efective și susținute ale investițiilor publice în cercetare și dezvoltare și ale sprijinului pentru investițiile întreprinderilor în cercetare și dezvoltare și să se concentreze asupra punerii în aplicare solide și în timp util a măsurilor, inclusiv a instrumentelor de finanțare directă, pentru a îmbunătăți productivitatea întreprinderilor naționale. Să extindă sursele de finanțare pentru întreprinderile în curs de extindere prin facilitarea participării investitorilor instituționali la capitalul de risc și la capitalul privat. Să permită creșterea investițiilor directe de retail ale gospodăriilor pe piețele de capital.</w:t>
      </w:r>
    </w:p>
    <w:p w14:paraId="30B9AE9D" w14:textId="4B2E4858" w:rsidR="00D91D05" w:rsidRPr="00FE42B4" w:rsidRDefault="00153D41" w:rsidP="786595F0">
      <w:pPr>
        <w:pStyle w:val="ManualNumPar1"/>
        <w:rPr>
          <w:noProof/>
        </w:rPr>
      </w:pPr>
      <w:r>
        <w:rPr>
          <w:noProof/>
        </w:rPr>
        <w:t>4.</w:t>
      </w:r>
      <w:r>
        <w:rPr>
          <w:noProof/>
        </w:rPr>
        <w:tab/>
      </w:r>
      <w:r w:rsidRPr="00FE42B4">
        <w:rPr>
          <w:noProof/>
        </w:rPr>
        <w:t>Să reducă dependența generală de combustibilii fosili. Să accelereze utilizarea surselor regenerabile de energie, inclusiv printr-un cadru simplificat de autorizare. Să elimine barierele de reglementare rămase în calea flexibilității în materie de combustibili nefosili. Să accelereze modernizarea și extinderea infrastructurii de rețea. Să consolideze răspunsul părții de consum. Să pună în aplicare măsuri specifice care să sprijine eficiența energetică a clădirilor private și să mențină eforturile pentru clădirile publice. Să investească în continuare în soluții de încălzire centralizată pentru a valorifica potențialul de decarbonizare a încălzirii. Să se asigure că racordarea consumatorilor mari de energie la rețeaua electrică este condiționată de asigurarea unei capacități suplimentare din surse regenerabile și de creșterea flexibilității sistemului. Să consolideze investițiile în transportul durabil, ținând seama de disparitățile regionale, și să accelereze instalarea de puncte de încărcare accesibile publicului pentru vehiculele cu emisii zero.</w:t>
      </w:r>
    </w:p>
    <w:p w14:paraId="5E6C9107" w14:textId="77777777" w:rsidR="00153D41" w:rsidRPr="00FE42B4" w:rsidRDefault="00CC4439" w:rsidP="00153D41">
      <w:pPr>
        <w:pStyle w:val="ManualNumPar1"/>
        <w:rPr>
          <w:noProof/>
        </w:rPr>
      </w:pPr>
      <w:r>
        <w:rPr>
          <w:noProof/>
        </w:rPr>
        <w:t>5.</w:t>
      </w:r>
      <w:r>
        <w:rPr>
          <w:noProof/>
        </w:rPr>
        <w:tab/>
      </w:r>
      <w:r w:rsidRPr="00FE42B4">
        <w:rPr>
          <w:noProof/>
        </w:rPr>
        <w:t>Să stimuleze într-o mai mare măsură politicile și practicile agricole durabile care reduc pierderile de nutrienți și emisiile. Să asigure realizarea de investiții în infrastructura de apă pentru a îmbunătăți epurarea apelor uzate și a reduce scurgerile, precum și punerea în aplicare a unor măsuri de combatere a utilizării excesive a apei. Să majoreze investițiile în economia circulară pentru a îmbunătăți capacitatea internă de reciclare și dezvoltarea în continuare a instrumentelor economice de prevenire a generării de deșeuri și de creștere a conținutului reutilizat, refabricat și reciclat.</w:t>
      </w:r>
    </w:p>
    <w:p w14:paraId="0604AB23" w14:textId="77777777" w:rsidR="00A3281B" w:rsidRPr="00FE42B4" w:rsidRDefault="00153D41" w:rsidP="00EA66D2">
      <w:pPr>
        <w:pStyle w:val="ManualNumPar1"/>
        <w:rPr>
          <w:noProof/>
        </w:rPr>
      </w:pPr>
      <w:r>
        <w:rPr>
          <w:noProof/>
        </w:rPr>
        <w:t>6.</w:t>
      </w:r>
      <w:r>
        <w:rPr>
          <w:noProof/>
        </w:rPr>
        <w:tab/>
      </w:r>
      <w:r w:rsidRPr="00FE42B4">
        <w:rPr>
          <w:noProof/>
        </w:rPr>
        <w:t>Să sporească și mai mult oferta de locuințe sociale și la prețuri accesibile, prevenind și reducând în același timp excluziunea locativă a grupurilor vulnerabile. Să abordeze în continuare constrângerile în materie de capacitate din sectorul construcțiilor rezidențiale prin îmbunătățirea accesului la infrastructură, a gestionării terenurilor, a planificării, a condițiilor de finanțare, a ofertei de forță de muncă și a metodelor de construcție. Să consolideze capacitățile autorităților locale de a realiza proiecte de locuințe. Să consolideze accesul la piața forței de muncă și incluziunea socială a grupurilor defavorizate prin asigurarea unei informări și a unei perfecționări mai bine orientate, precum și prin îmbunătățirea furnizării de servicii sociale și prin facilitarea accesului la acestea.</w:t>
      </w:r>
    </w:p>
    <w:p w14:paraId="7C261F46" w14:textId="14049FD6" w:rsidR="00CA0B25" w:rsidRPr="00FE42B4" w:rsidRDefault="00FE42B4" w:rsidP="004071BA">
      <w:pPr>
        <w:pStyle w:val="Fait"/>
        <w:rPr>
          <w:noProof/>
        </w:rPr>
      </w:pPr>
      <w:r>
        <w:rPr>
          <w:noProof/>
        </w:rPr>
        <w:t>Adoptată la Bruxelles,</w:t>
      </w:r>
    </w:p>
    <w:p w14:paraId="5D8ABE28" w14:textId="77777777" w:rsidR="00CA0B25" w:rsidRPr="00FE42B4" w:rsidRDefault="00CA0B25" w:rsidP="004071BA">
      <w:pPr>
        <w:pStyle w:val="Institutionquisigne"/>
        <w:rPr>
          <w:noProof/>
        </w:rPr>
      </w:pPr>
      <w:r w:rsidRPr="00FE42B4">
        <w:rPr>
          <w:noProof/>
        </w:rPr>
        <w:tab/>
        <w:t>Pentru Consiliu</w:t>
      </w:r>
    </w:p>
    <w:p w14:paraId="2EADFCF1" w14:textId="77777777" w:rsidR="00CA0B25" w:rsidRPr="00FE42B4" w:rsidRDefault="00CA0B25" w:rsidP="00CA0B25">
      <w:pPr>
        <w:pStyle w:val="Personnequisigne"/>
        <w:rPr>
          <w:noProof/>
        </w:rPr>
      </w:pPr>
      <w:r w:rsidRPr="00FE42B4">
        <w:rPr>
          <w:noProof/>
        </w:rPr>
        <w:tab/>
        <w:t>Președintele</w:t>
      </w:r>
    </w:p>
    <w:sectPr w:rsidR="00CA0B25" w:rsidRPr="00FE42B4" w:rsidSect="009D770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0A671" w14:textId="77777777" w:rsidR="00FF4967" w:rsidRDefault="00FF4967" w:rsidP="00CA0B25">
      <w:pPr>
        <w:spacing w:before="0" w:after="0"/>
      </w:pPr>
      <w:r>
        <w:separator/>
      </w:r>
    </w:p>
  </w:endnote>
  <w:endnote w:type="continuationSeparator" w:id="0">
    <w:p w14:paraId="5DB993F6" w14:textId="77777777" w:rsidR="00FF4967" w:rsidRDefault="00FF4967" w:rsidP="00CA0B25">
      <w:pPr>
        <w:spacing w:before="0" w:after="0"/>
      </w:pPr>
      <w:r>
        <w:continuationSeparator/>
      </w:r>
    </w:p>
  </w:endnote>
  <w:endnote w:type="continuationNotice" w:id="1">
    <w:p w14:paraId="22672A7B" w14:textId="77777777" w:rsidR="00FF4967" w:rsidRDefault="00FF496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13FE5" w14:textId="1FE58952" w:rsidR="009D7707" w:rsidRPr="009D7707" w:rsidRDefault="009D7707" w:rsidP="009D7707">
    <w:pPr>
      <w:pStyle w:val="Footer"/>
      <w:rPr>
        <w:rFonts w:ascii="Arial" w:hAnsi="Arial" w:cs="Arial"/>
        <w:b/>
        <w:sz w:val="48"/>
      </w:rPr>
    </w:pPr>
    <w:r w:rsidRPr="009D7707">
      <w:rPr>
        <w:rFonts w:ascii="Arial" w:hAnsi="Arial" w:cs="Arial"/>
        <w:b/>
        <w:sz w:val="48"/>
      </w:rPr>
      <w:t>RO</w:t>
    </w:r>
    <w:r w:rsidRPr="009D7707">
      <w:rPr>
        <w:rFonts w:ascii="Arial" w:hAnsi="Arial" w:cs="Arial"/>
        <w:b/>
        <w:sz w:val="48"/>
      </w:rPr>
      <w:tab/>
    </w:r>
    <w:r w:rsidRPr="009D7707">
      <w:rPr>
        <w:rFonts w:ascii="Arial" w:hAnsi="Arial" w:cs="Arial"/>
        <w:b/>
        <w:sz w:val="48"/>
      </w:rPr>
      <w:tab/>
    </w:r>
    <w:r w:rsidRPr="009D7707">
      <w:tab/>
    </w:r>
    <w:r w:rsidRPr="009D770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65B06" w14:textId="66B84C9D" w:rsidR="009D7707" w:rsidRPr="009D7707" w:rsidRDefault="009D7707" w:rsidP="009D7707">
    <w:pPr>
      <w:pStyle w:val="Footer"/>
      <w:rPr>
        <w:rFonts w:ascii="Arial" w:hAnsi="Arial" w:cs="Arial"/>
        <w:b/>
        <w:sz w:val="48"/>
      </w:rPr>
    </w:pPr>
    <w:r w:rsidRPr="009D7707">
      <w:rPr>
        <w:rFonts w:ascii="Arial" w:hAnsi="Arial" w:cs="Arial"/>
        <w:b/>
        <w:sz w:val="48"/>
      </w:rPr>
      <w:t>RO</w:t>
    </w:r>
    <w:r w:rsidRPr="009D7707">
      <w:rPr>
        <w:rFonts w:ascii="Arial" w:hAnsi="Arial" w:cs="Arial"/>
        <w:b/>
        <w:sz w:val="48"/>
      </w:rPr>
      <w:tab/>
    </w:r>
    <w:r w:rsidRPr="009D7707">
      <w:rPr>
        <w:rFonts w:ascii="Arial" w:hAnsi="Arial" w:cs="Arial"/>
        <w:b/>
        <w:sz w:val="48"/>
      </w:rPr>
      <w:tab/>
    </w:r>
    <w:r w:rsidRPr="009D7707">
      <w:tab/>
    </w:r>
    <w:r w:rsidRPr="009D770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600E" w14:textId="77777777" w:rsidR="009D7707" w:rsidRDefault="009D77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4954" w14:textId="407231C8" w:rsidR="009D7707" w:rsidRPr="009D7707" w:rsidRDefault="009D7707" w:rsidP="009D7707">
    <w:pPr>
      <w:pStyle w:val="Footer"/>
      <w:rPr>
        <w:rFonts w:ascii="Arial" w:hAnsi="Arial" w:cs="Arial"/>
        <w:b/>
        <w:sz w:val="48"/>
      </w:rPr>
    </w:pPr>
    <w:r w:rsidRPr="009D7707">
      <w:rPr>
        <w:rFonts w:ascii="Arial" w:hAnsi="Arial" w:cs="Arial"/>
        <w:b/>
        <w:sz w:val="48"/>
      </w:rPr>
      <w:t>RO</w:t>
    </w:r>
    <w:r w:rsidRPr="009D7707">
      <w:rPr>
        <w:rFonts w:ascii="Arial" w:hAnsi="Arial" w:cs="Arial"/>
        <w:b/>
        <w:sz w:val="48"/>
      </w:rPr>
      <w:tab/>
    </w:r>
    <w:r>
      <w:fldChar w:fldCharType="begin"/>
    </w:r>
    <w:r>
      <w:instrText xml:space="preserve"> PAGE  \* MERGEFORMAT </w:instrText>
    </w:r>
    <w:r>
      <w:fldChar w:fldCharType="separate"/>
    </w:r>
    <w:r w:rsidR="004071BA">
      <w:rPr>
        <w:noProof/>
      </w:rPr>
      <w:t>13</w:t>
    </w:r>
    <w:r>
      <w:fldChar w:fldCharType="end"/>
    </w:r>
    <w:r>
      <w:tab/>
    </w:r>
    <w:r w:rsidRPr="009D7707">
      <w:tab/>
    </w:r>
    <w:r w:rsidRPr="009D770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33DE5" w14:textId="77777777" w:rsidR="009D7707" w:rsidRDefault="009D7707" w:rsidP="009D7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E0429" w14:textId="77777777" w:rsidR="00FF4967" w:rsidRDefault="00FF4967" w:rsidP="00CA0B25">
      <w:pPr>
        <w:spacing w:before="0" w:after="0"/>
      </w:pPr>
      <w:r>
        <w:separator/>
      </w:r>
    </w:p>
  </w:footnote>
  <w:footnote w:type="continuationSeparator" w:id="0">
    <w:p w14:paraId="448E08CD" w14:textId="77777777" w:rsidR="00FF4967" w:rsidRDefault="00FF4967" w:rsidP="00CA0B25">
      <w:pPr>
        <w:spacing w:before="0" w:after="0"/>
      </w:pPr>
      <w:r>
        <w:continuationSeparator/>
      </w:r>
    </w:p>
  </w:footnote>
  <w:footnote w:type="continuationNotice" w:id="1">
    <w:p w14:paraId="1889864C" w14:textId="77777777" w:rsidR="00FF4967" w:rsidRDefault="00FF4967">
      <w:pPr>
        <w:spacing w:before="0" w:after="0"/>
      </w:pPr>
    </w:p>
  </w:footnote>
  <w:footnote w:id="2">
    <w:p w14:paraId="3158E238" w14:textId="234B7690" w:rsidR="009F7F1F" w:rsidRPr="004D5301" w:rsidRDefault="43E40833" w:rsidP="00373387">
      <w:pPr>
        <w:pStyle w:val="FootnoteText"/>
      </w:pPr>
      <w:r>
        <w:t>(</w:t>
      </w:r>
      <w:r>
        <w:rPr>
          <w:rStyle w:val="FootnoteReference"/>
        </w:rPr>
        <w:footnoteRef/>
      </w:r>
      <w:r>
        <w:t>)</w:t>
      </w:r>
      <w:r>
        <w:tab/>
      </w:r>
      <w:r w:rsidRPr="004D5301">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4D5301">
          <w:rPr>
            <w:rStyle w:val="Hyperlink"/>
          </w:rPr>
          <w:t>http://data.europa.eu/eli/reg/2024/1263/oj</w:t>
        </w:r>
      </w:hyperlink>
      <w:r w:rsidRPr="004D5301">
        <w:t>).</w:t>
      </w:r>
    </w:p>
  </w:footnote>
  <w:footnote w:id="3">
    <w:p w14:paraId="39EB46F3" w14:textId="3AE8CA35" w:rsidR="00916933" w:rsidRPr="004D5301" w:rsidRDefault="00843CE5">
      <w:pPr>
        <w:pStyle w:val="FootnoteText"/>
      </w:pPr>
      <w:r w:rsidRPr="004D5301">
        <w:rPr>
          <w:rStyle w:val="FootnoteReference"/>
        </w:rPr>
        <w:t>(</w:t>
      </w:r>
      <w:r w:rsidRPr="004D5301">
        <w:rPr>
          <w:rStyle w:val="FootnoteReference"/>
        </w:rPr>
        <w:footnoteRef/>
      </w:r>
      <w:r w:rsidRPr="004D5301">
        <w:rPr>
          <w:rStyle w:val="FootnoteReference"/>
        </w:rPr>
        <w:t>)</w:t>
      </w:r>
      <w:r w:rsidRPr="004D5301">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 COM(2025) 565 final. Regulamentul propus face în prezent obiectul negocierilor cu colegiuitorii. </w:t>
      </w:r>
    </w:p>
  </w:footnote>
  <w:footnote w:id="4">
    <w:p w14:paraId="120DB27E" w14:textId="02907F66" w:rsidR="00265CFB" w:rsidRPr="004D5301" w:rsidRDefault="0082794E">
      <w:pPr>
        <w:pStyle w:val="FootnoteText"/>
      </w:pPr>
      <w:r w:rsidRPr="004D5301">
        <w:rPr>
          <w:rStyle w:val="FootnoteReference"/>
        </w:rPr>
        <w:t>(</w:t>
      </w:r>
      <w:r w:rsidRPr="004D5301">
        <w:rPr>
          <w:rStyle w:val="FootnoteReference"/>
        </w:rPr>
        <w:footnoteRef/>
      </w:r>
      <w:r w:rsidRPr="004D5301">
        <w:rPr>
          <w:rStyle w:val="FootnoteReference"/>
        </w:rPr>
        <w:t>)</w:t>
      </w:r>
      <w:r w:rsidRPr="004D5301">
        <w:tab/>
        <w:t xml:space="preserve">JO C, C/2026/2434, 28.4.2026, ELI: </w:t>
      </w:r>
      <w:hyperlink r:id="rId2" w:history="1">
        <w:r w:rsidRPr="004D5301">
          <w:rPr>
            <w:rStyle w:val="Hyperlink"/>
          </w:rPr>
          <w:t>http://data.europa.eu/eli/C/2026/2434/oj</w:t>
        </w:r>
      </w:hyperlink>
      <w:r w:rsidRPr="004D5301">
        <w:t>.</w:t>
      </w:r>
    </w:p>
  </w:footnote>
  <w:footnote w:id="5">
    <w:p w14:paraId="328559ED" w14:textId="0C102B6C" w:rsidR="00BE233A" w:rsidRPr="004D5301" w:rsidRDefault="00B2718E">
      <w:pPr>
        <w:pStyle w:val="FootnoteText"/>
      </w:pPr>
      <w:r w:rsidRPr="004D5301">
        <w:rPr>
          <w:rStyle w:val="FootnoteReference"/>
        </w:rPr>
        <w:t>(</w:t>
      </w:r>
      <w:r w:rsidRPr="004D5301">
        <w:rPr>
          <w:rStyle w:val="FootnoteReference"/>
        </w:rPr>
        <w:footnoteRef/>
      </w:r>
      <w:r w:rsidRPr="004D5301">
        <w:rPr>
          <w:rStyle w:val="FootnoteReference"/>
        </w:rPr>
        <w:t>)</w:t>
      </w:r>
      <w:r w:rsidRPr="004D5301">
        <w:tab/>
        <w:t xml:space="preserve">Regulamentul (UE) 2021/241 al Parlamentului European și al Consiliului din 12 februarie 2021 de instituire a Mecanismului de redresare și reziliență (JO L 57, 18.2.2021, p. 17, ELI: </w:t>
      </w:r>
      <w:hyperlink r:id="rId3" w:history="1">
        <w:r w:rsidRPr="004D5301">
          <w:rPr>
            <w:rStyle w:val="Hyperlink"/>
          </w:rPr>
          <w:t>http://data.europa.eu/eli/reg/2021/241/oj</w:t>
        </w:r>
      </w:hyperlink>
      <w:r w:rsidRPr="004D5301">
        <w:t>).</w:t>
      </w:r>
    </w:p>
  </w:footnote>
  <w:footnote w:id="6">
    <w:p w14:paraId="40D79DE2" w14:textId="77777777" w:rsidR="00F14703" w:rsidRPr="004D5301" w:rsidRDefault="00C817FB" w:rsidP="196A05E3">
      <w:pPr>
        <w:pStyle w:val="FootnoteText"/>
      </w:pPr>
      <w:r w:rsidRPr="004D5301">
        <w:t>(</w:t>
      </w:r>
      <w:r w:rsidRPr="004D5301">
        <w:rPr>
          <w:rStyle w:val="FootnoteReference"/>
        </w:rPr>
        <w:footnoteRef/>
      </w:r>
      <w:r w:rsidRPr="004D5301">
        <w:t>)</w:t>
      </w:r>
      <w:r w:rsidRPr="004D5301">
        <w:tab/>
        <w:t xml:space="preserve">Recomandarea Consiliului din 10 martie 2026 de aprobare a planului bugetar-structural național pe termen mediu al Irlandei (JO C, C/2026/1812, 20.3.2026, ELI: </w:t>
      </w:r>
      <w:hyperlink r:id="rId4" w:tgtFrame="_blank" w:tooltip="Oferă acces la acest document prin identificatorul său uniform de resurse ELI." w:history="1">
        <w:r w:rsidRPr="004D5301">
          <w:rPr>
            <w:rStyle w:val="Hyperlink"/>
          </w:rPr>
          <w:t>http://data.europa.eu/eli/C/2026/1812/oj</w:t>
        </w:r>
      </w:hyperlink>
      <w:r w:rsidRPr="004D5301">
        <w:t>).</w:t>
      </w:r>
    </w:p>
  </w:footnote>
  <w:footnote w:id="7">
    <w:p w14:paraId="2AD0B734" w14:textId="77777777" w:rsidR="00F14703" w:rsidRPr="004D5301" w:rsidRDefault="00C817FB" w:rsidP="196A05E3">
      <w:pPr>
        <w:pStyle w:val="FootnoteText"/>
      </w:pPr>
      <w:r w:rsidRPr="004D5301">
        <w:t>(</w:t>
      </w:r>
      <w:r w:rsidRPr="004D5301">
        <w:rPr>
          <w:rStyle w:val="FootnoteReference"/>
        </w:rPr>
        <w:footnoteRef/>
      </w:r>
      <w:r w:rsidRPr="004D5301">
        <w:t>)</w:t>
      </w:r>
      <w:r w:rsidRPr="004D5301">
        <w:tab/>
        <w:t xml:space="preserve">Recomandarea Consiliului din 21 ianuarie 2025 de aprobare a planului bugetar-structural național pe termen mediu al Irlandei (JO C, C/2025/667, 10.2.2025, ELI: </w:t>
      </w:r>
      <w:hyperlink r:id="rId5" w:history="1">
        <w:r w:rsidRPr="004D5301">
          <w:rPr>
            <w:rStyle w:val="Hyperlink"/>
          </w:rPr>
          <w:t>https://eur-lex.europa.eu/eli/C/2025/667/oj</w:t>
        </w:r>
      </w:hyperlink>
      <w:r w:rsidRPr="004D5301">
        <w:t>).</w:t>
      </w:r>
    </w:p>
  </w:footnote>
  <w:footnote w:id="8">
    <w:p w14:paraId="24110009" w14:textId="77777777" w:rsidR="0058786D" w:rsidRPr="004D5301" w:rsidRDefault="00C817FB" w:rsidP="196A05E3">
      <w:pPr>
        <w:pStyle w:val="FootnoteText"/>
      </w:pPr>
      <w:r w:rsidRPr="004D5301">
        <w:t>(</w:t>
      </w:r>
      <w:r w:rsidRPr="004D5301">
        <w:rPr>
          <w:rStyle w:val="FootnoteReference"/>
        </w:rPr>
        <w:footnoteRef/>
      </w:r>
      <w:r w:rsidRPr="004D5301">
        <w:t>)</w:t>
      </w:r>
      <w:r w:rsidRPr="004D5301">
        <w:tab/>
        <w:t>Comunicarea Comisiei intitulată „Integrarea unei creșteri a cheltuielilor pentru apărare în cadrul Pactului de stabilitate și de creștere”, Bruxelles, 19.3.2025, C(2025) 2000 final.</w:t>
      </w:r>
    </w:p>
  </w:footnote>
  <w:footnote w:id="9">
    <w:p w14:paraId="3B3B3150" w14:textId="46EDCA53" w:rsidR="00A93DF2" w:rsidRPr="004D5301" w:rsidRDefault="00C817FB" w:rsidP="196A05E3">
      <w:pPr>
        <w:pStyle w:val="FootnoteText"/>
      </w:pPr>
      <w:r w:rsidRPr="004D5301">
        <w:t>(</w:t>
      </w:r>
      <w:r w:rsidRPr="004D5301">
        <w:rPr>
          <w:rStyle w:val="FootnoteReference"/>
        </w:rPr>
        <w:footnoteRef/>
      </w:r>
      <w:r w:rsidRPr="004D5301">
        <w:t>)</w:t>
      </w:r>
      <w:r w:rsidRPr="004D5301">
        <w:tab/>
        <w:t xml:space="preserve">Rapoartele anuale pe 2026 privind progresele înregistrate sunt disponibile la adresa: </w:t>
      </w:r>
      <w:hyperlink r:id="rId6" w:history="1">
        <w:r w:rsidRPr="004D5301">
          <w:rPr>
            <w:rStyle w:val="Hyperlink"/>
          </w:rPr>
          <w:t>https://economy-finance.ec.europa.eu/economic-and-fiscal-governance/stability-and-growth-pact/preventive-arm/annual-progress-reports_en</w:t>
        </w:r>
      </w:hyperlink>
      <w:r w:rsidRPr="004D5301">
        <w:t>.</w:t>
      </w:r>
    </w:p>
  </w:footnote>
  <w:footnote w:id="10">
    <w:p w14:paraId="68DF8DF2" w14:textId="77777777" w:rsidR="001C725A" w:rsidRPr="004D5301" w:rsidRDefault="00C817FB" w:rsidP="196A05E3">
      <w:pPr>
        <w:pStyle w:val="FootnoteText"/>
      </w:pPr>
      <w:r w:rsidRPr="004D5301">
        <w:t>(</w:t>
      </w:r>
      <w:r w:rsidRPr="004D5301">
        <w:rPr>
          <w:rStyle w:val="FootnoteReference"/>
        </w:rPr>
        <w:footnoteRef/>
      </w:r>
      <w:r w:rsidRPr="004D5301">
        <w:t>)</w:t>
      </w:r>
      <w:r w:rsidRPr="004D5301">
        <w:tab/>
        <w:t>Euroindicatorii Eurostat, 22 aprilie 2026.</w:t>
      </w:r>
    </w:p>
  </w:footnote>
  <w:footnote w:id="11">
    <w:p w14:paraId="63556C7B" w14:textId="77777777" w:rsidR="00E00155" w:rsidRPr="004D5301" w:rsidRDefault="00C817FB" w:rsidP="196A05E3">
      <w:pPr>
        <w:pStyle w:val="FootnoteText"/>
      </w:pPr>
      <w:r w:rsidRPr="004D5301">
        <w:t>(</w:t>
      </w:r>
      <w:r w:rsidRPr="004D5301">
        <w:rPr>
          <w:rStyle w:val="FootnoteReference"/>
        </w:rPr>
        <w:footnoteRef/>
      </w:r>
      <w:r w:rsidRPr="004D5301">
        <w:t>)</w:t>
      </w:r>
      <w:r w:rsidRPr="004D5301">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5F2F9647" w14:textId="77777777" w:rsidR="00C92165" w:rsidRPr="004D5301" w:rsidRDefault="00C817FB" w:rsidP="196A05E3">
      <w:pPr>
        <w:pStyle w:val="FootnoteText"/>
      </w:pPr>
      <w:r w:rsidRPr="004D5301">
        <w:t>(</w:t>
      </w:r>
      <w:r w:rsidRPr="004D5301">
        <w:rPr>
          <w:rStyle w:val="FootnoteReference"/>
        </w:rPr>
        <w:footnoteRef/>
      </w:r>
      <w:r w:rsidRPr="004D5301">
        <w:t>)</w:t>
      </w:r>
      <w:r w:rsidRPr="004D5301">
        <w:tab/>
        <w:t>Euroindicatorii Eurostat, 22 aprilie 2026.</w:t>
      </w:r>
    </w:p>
  </w:footnote>
  <w:footnote w:id="13">
    <w:p w14:paraId="3FA51BB4" w14:textId="77777777" w:rsidR="001658A3" w:rsidRPr="004D5301" w:rsidRDefault="00C817FB" w:rsidP="196A05E3">
      <w:pPr>
        <w:pStyle w:val="FootnoteText"/>
      </w:pPr>
      <w:r w:rsidRPr="004D5301">
        <w:t>(</w:t>
      </w:r>
      <w:r w:rsidRPr="004D5301">
        <w:rPr>
          <w:rStyle w:val="FootnoteReference"/>
        </w:rPr>
        <w:footnoteRef/>
      </w:r>
      <w:r w:rsidRPr="004D5301">
        <w:t>)</w:t>
      </w:r>
      <w:r w:rsidRPr="004D5301">
        <w:tab/>
        <w:t>Acest lucru reflectă situația de la data-limită a previziunilor Comisiei din primăvara anului 2026 (4 mai 2026).</w:t>
      </w:r>
    </w:p>
  </w:footnote>
  <w:footnote w:id="14">
    <w:p w14:paraId="3C24902C" w14:textId="77777777" w:rsidR="00395B7D" w:rsidRPr="004D5301" w:rsidRDefault="000D0BC0" w:rsidP="000D0BC0">
      <w:pPr>
        <w:pStyle w:val="FootnoteText"/>
        <w:jc w:val="left"/>
      </w:pPr>
      <w:r w:rsidRPr="004D5301">
        <w:t>(</w:t>
      </w:r>
      <w:r w:rsidRPr="004D5301">
        <w:rPr>
          <w:rStyle w:val="FootnoteReference"/>
        </w:rPr>
        <w:footnoteRef/>
      </w:r>
      <w:r w:rsidRPr="004D5301">
        <w:t>)</w:t>
      </w:r>
      <w:r w:rsidRPr="004D5301">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5">
    <w:p w14:paraId="61BBC245" w14:textId="3D6EE019" w:rsidR="004E6DFC" w:rsidRPr="004D5301" w:rsidRDefault="00B2718E">
      <w:pPr>
        <w:pStyle w:val="FootnoteText"/>
      </w:pPr>
      <w:r w:rsidRPr="004D5301">
        <w:rPr>
          <w:rStyle w:val="FootnoteReference"/>
        </w:rPr>
        <w:t>(</w:t>
      </w:r>
      <w:r w:rsidRPr="004D5301">
        <w:rPr>
          <w:rStyle w:val="FootnoteReference"/>
        </w:rPr>
        <w:footnoteRef/>
      </w:r>
      <w:r w:rsidRPr="004D5301">
        <w:rPr>
          <w:rStyle w:val="FootnoteReference"/>
        </w:rPr>
        <w:t>)</w:t>
      </w:r>
      <w:r w:rsidRPr="004D5301">
        <w:tab/>
        <w:t>Venitul național brut modificat (VNB*) exclude efectele globalizării și reflectă standardele de venit ale rezidenților irlandezi cu mai multă acuratețe decât PIB-ul.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97C5" w14:textId="77777777" w:rsidR="009D7707" w:rsidRDefault="009D7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0A3BB" w14:textId="77777777" w:rsidR="009D7707" w:rsidRDefault="009D7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2 09:27: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992BF34-AB10-4CB9-8831-2A37F38363F8"/>
    <w:docVar w:name="LW_COVERPAGE_TYPE" w:val="1"/>
    <w:docVar w:name="LW_CROSSREFERENCE" w:val="{SWD(2026) 207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Irlandei"/>
    <w:docVar w:name="LW_TYPE.DOC.CP" w:val="RECOMANDARE A CONSILIULUI"/>
    <w:docVar w:name="LwApiVersions" w:val="LW4CoDe 1.24.5.0; LW 9.2, Build 20251112"/>
  </w:docVars>
  <w:rsids>
    <w:rsidRoot w:val="00CA0B25"/>
    <w:rsid w:val="00000090"/>
    <w:rsid w:val="000000BE"/>
    <w:rsid w:val="0000016E"/>
    <w:rsid w:val="00000174"/>
    <w:rsid w:val="0000018B"/>
    <w:rsid w:val="000001D2"/>
    <w:rsid w:val="00000217"/>
    <w:rsid w:val="00000286"/>
    <w:rsid w:val="000002CE"/>
    <w:rsid w:val="00000308"/>
    <w:rsid w:val="000003B6"/>
    <w:rsid w:val="00000435"/>
    <w:rsid w:val="00000469"/>
    <w:rsid w:val="000004A6"/>
    <w:rsid w:val="00000520"/>
    <w:rsid w:val="0000053F"/>
    <w:rsid w:val="00000569"/>
    <w:rsid w:val="00000736"/>
    <w:rsid w:val="000009EB"/>
    <w:rsid w:val="00000AAD"/>
    <w:rsid w:val="00000C11"/>
    <w:rsid w:val="00000C41"/>
    <w:rsid w:val="00000DB6"/>
    <w:rsid w:val="00000DFD"/>
    <w:rsid w:val="00000EB3"/>
    <w:rsid w:val="00000F7A"/>
    <w:rsid w:val="00000F7D"/>
    <w:rsid w:val="00000FB6"/>
    <w:rsid w:val="00001045"/>
    <w:rsid w:val="00001066"/>
    <w:rsid w:val="00001067"/>
    <w:rsid w:val="0000107D"/>
    <w:rsid w:val="00001086"/>
    <w:rsid w:val="000010AD"/>
    <w:rsid w:val="000010BD"/>
    <w:rsid w:val="000010F7"/>
    <w:rsid w:val="00001196"/>
    <w:rsid w:val="00001301"/>
    <w:rsid w:val="00001324"/>
    <w:rsid w:val="00001341"/>
    <w:rsid w:val="00001391"/>
    <w:rsid w:val="00001436"/>
    <w:rsid w:val="0000143D"/>
    <w:rsid w:val="0000145D"/>
    <w:rsid w:val="00001505"/>
    <w:rsid w:val="00001540"/>
    <w:rsid w:val="0000156D"/>
    <w:rsid w:val="00001625"/>
    <w:rsid w:val="00001632"/>
    <w:rsid w:val="0000166D"/>
    <w:rsid w:val="0000167B"/>
    <w:rsid w:val="00001744"/>
    <w:rsid w:val="000017CE"/>
    <w:rsid w:val="000018DE"/>
    <w:rsid w:val="00001951"/>
    <w:rsid w:val="00001A45"/>
    <w:rsid w:val="00001A68"/>
    <w:rsid w:val="00001A6B"/>
    <w:rsid w:val="00001AC1"/>
    <w:rsid w:val="00001B72"/>
    <w:rsid w:val="00001BB5"/>
    <w:rsid w:val="00001C42"/>
    <w:rsid w:val="00001C58"/>
    <w:rsid w:val="00001C78"/>
    <w:rsid w:val="00001D14"/>
    <w:rsid w:val="00001D44"/>
    <w:rsid w:val="00001D67"/>
    <w:rsid w:val="00001D73"/>
    <w:rsid w:val="00001E9B"/>
    <w:rsid w:val="00001EBD"/>
    <w:rsid w:val="00001F45"/>
    <w:rsid w:val="00001F52"/>
    <w:rsid w:val="00002009"/>
    <w:rsid w:val="000020B9"/>
    <w:rsid w:val="000021B4"/>
    <w:rsid w:val="000021F3"/>
    <w:rsid w:val="00002217"/>
    <w:rsid w:val="00002289"/>
    <w:rsid w:val="000022A8"/>
    <w:rsid w:val="0000234C"/>
    <w:rsid w:val="000023F4"/>
    <w:rsid w:val="00002413"/>
    <w:rsid w:val="00002476"/>
    <w:rsid w:val="000024A5"/>
    <w:rsid w:val="000024DE"/>
    <w:rsid w:val="000024F4"/>
    <w:rsid w:val="00002510"/>
    <w:rsid w:val="0000253A"/>
    <w:rsid w:val="0000253F"/>
    <w:rsid w:val="0000256A"/>
    <w:rsid w:val="0000258E"/>
    <w:rsid w:val="0000261E"/>
    <w:rsid w:val="0000261F"/>
    <w:rsid w:val="0000262D"/>
    <w:rsid w:val="000026BD"/>
    <w:rsid w:val="000026E7"/>
    <w:rsid w:val="000027C5"/>
    <w:rsid w:val="000027FA"/>
    <w:rsid w:val="00002855"/>
    <w:rsid w:val="00002883"/>
    <w:rsid w:val="00002916"/>
    <w:rsid w:val="00002927"/>
    <w:rsid w:val="00002A2B"/>
    <w:rsid w:val="00002A3B"/>
    <w:rsid w:val="00002A52"/>
    <w:rsid w:val="00002BB3"/>
    <w:rsid w:val="00002C83"/>
    <w:rsid w:val="00002DC0"/>
    <w:rsid w:val="00002E10"/>
    <w:rsid w:val="00002E33"/>
    <w:rsid w:val="00002E77"/>
    <w:rsid w:val="00002EA0"/>
    <w:rsid w:val="00002F10"/>
    <w:rsid w:val="00002F6D"/>
    <w:rsid w:val="00002F8B"/>
    <w:rsid w:val="00002FC5"/>
    <w:rsid w:val="00003025"/>
    <w:rsid w:val="000030D3"/>
    <w:rsid w:val="000030D9"/>
    <w:rsid w:val="00003164"/>
    <w:rsid w:val="0000321F"/>
    <w:rsid w:val="00003374"/>
    <w:rsid w:val="000033F2"/>
    <w:rsid w:val="00003404"/>
    <w:rsid w:val="0000341F"/>
    <w:rsid w:val="00003440"/>
    <w:rsid w:val="00003442"/>
    <w:rsid w:val="00003481"/>
    <w:rsid w:val="0000348E"/>
    <w:rsid w:val="00003598"/>
    <w:rsid w:val="000035A9"/>
    <w:rsid w:val="000035C6"/>
    <w:rsid w:val="000035D4"/>
    <w:rsid w:val="0000365E"/>
    <w:rsid w:val="00003672"/>
    <w:rsid w:val="000036E8"/>
    <w:rsid w:val="00003708"/>
    <w:rsid w:val="0000370C"/>
    <w:rsid w:val="0000377C"/>
    <w:rsid w:val="000037AF"/>
    <w:rsid w:val="000037E7"/>
    <w:rsid w:val="00003829"/>
    <w:rsid w:val="00003869"/>
    <w:rsid w:val="0000388B"/>
    <w:rsid w:val="00003909"/>
    <w:rsid w:val="000039CF"/>
    <w:rsid w:val="00003A25"/>
    <w:rsid w:val="00003A74"/>
    <w:rsid w:val="00003A7D"/>
    <w:rsid w:val="00003AAC"/>
    <w:rsid w:val="00003ACB"/>
    <w:rsid w:val="00003C12"/>
    <w:rsid w:val="00003C74"/>
    <w:rsid w:val="00003CC9"/>
    <w:rsid w:val="00003E9E"/>
    <w:rsid w:val="00003F1E"/>
    <w:rsid w:val="00003FC7"/>
    <w:rsid w:val="00003FE7"/>
    <w:rsid w:val="00004038"/>
    <w:rsid w:val="00004071"/>
    <w:rsid w:val="00004077"/>
    <w:rsid w:val="00004081"/>
    <w:rsid w:val="000040F5"/>
    <w:rsid w:val="0000410E"/>
    <w:rsid w:val="00004175"/>
    <w:rsid w:val="00004227"/>
    <w:rsid w:val="000042D4"/>
    <w:rsid w:val="00004325"/>
    <w:rsid w:val="00004338"/>
    <w:rsid w:val="00004346"/>
    <w:rsid w:val="00004374"/>
    <w:rsid w:val="000043F5"/>
    <w:rsid w:val="000044BA"/>
    <w:rsid w:val="0000452A"/>
    <w:rsid w:val="000045AA"/>
    <w:rsid w:val="000045CC"/>
    <w:rsid w:val="000045D2"/>
    <w:rsid w:val="0000469B"/>
    <w:rsid w:val="000046DB"/>
    <w:rsid w:val="0000480C"/>
    <w:rsid w:val="00004848"/>
    <w:rsid w:val="000048D5"/>
    <w:rsid w:val="000048D7"/>
    <w:rsid w:val="000048FF"/>
    <w:rsid w:val="00004982"/>
    <w:rsid w:val="00004A2B"/>
    <w:rsid w:val="00004ABA"/>
    <w:rsid w:val="00004B1D"/>
    <w:rsid w:val="00004B42"/>
    <w:rsid w:val="00004BA1"/>
    <w:rsid w:val="00004BAC"/>
    <w:rsid w:val="00004BEB"/>
    <w:rsid w:val="00004C5D"/>
    <w:rsid w:val="00004C74"/>
    <w:rsid w:val="00004C88"/>
    <w:rsid w:val="00004C90"/>
    <w:rsid w:val="00004CD0"/>
    <w:rsid w:val="00004D4B"/>
    <w:rsid w:val="00004D5B"/>
    <w:rsid w:val="00004D63"/>
    <w:rsid w:val="00004E63"/>
    <w:rsid w:val="00004E84"/>
    <w:rsid w:val="00004EC6"/>
    <w:rsid w:val="00004FE9"/>
    <w:rsid w:val="00005028"/>
    <w:rsid w:val="00005061"/>
    <w:rsid w:val="000050C4"/>
    <w:rsid w:val="000050D3"/>
    <w:rsid w:val="00005157"/>
    <w:rsid w:val="00005179"/>
    <w:rsid w:val="00005191"/>
    <w:rsid w:val="00005197"/>
    <w:rsid w:val="00005265"/>
    <w:rsid w:val="00005320"/>
    <w:rsid w:val="00005326"/>
    <w:rsid w:val="00005392"/>
    <w:rsid w:val="000053D0"/>
    <w:rsid w:val="000053D2"/>
    <w:rsid w:val="000054E6"/>
    <w:rsid w:val="000054F7"/>
    <w:rsid w:val="0000551D"/>
    <w:rsid w:val="0000558D"/>
    <w:rsid w:val="0000559D"/>
    <w:rsid w:val="000055FC"/>
    <w:rsid w:val="0000565A"/>
    <w:rsid w:val="0000569B"/>
    <w:rsid w:val="0000569D"/>
    <w:rsid w:val="000057AE"/>
    <w:rsid w:val="00005851"/>
    <w:rsid w:val="0000589E"/>
    <w:rsid w:val="000058B8"/>
    <w:rsid w:val="000058E5"/>
    <w:rsid w:val="00005929"/>
    <w:rsid w:val="000059FD"/>
    <w:rsid w:val="00005A01"/>
    <w:rsid w:val="00005A7C"/>
    <w:rsid w:val="00005B0F"/>
    <w:rsid w:val="00005B68"/>
    <w:rsid w:val="00005BD8"/>
    <w:rsid w:val="00005BE4"/>
    <w:rsid w:val="00005C2D"/>
    <w:rsid w:val="00005CAA"/>
    <w:rsid w:val="00005CAD"/>
    <w:rsid w:val="00005FD5"/>
    <w:rsid w:val="00006068"/>
    <w:rsid w:val="00006074"/>
    <w:rsid w:val="0000612B"/>
    <w:rsid w:val="0000613C"/>
    <w:rsid w:val="00006272"/>
    <w:rsid w:val="00006324"/>
    <w:rsid w:val="000063E3"/>
    <w:rsid w:val="00006498"/>
    <w:rsid w:val="000064A8"/>
    <w:rsid w:val="000064B6"/>
    <w:rsid w:val="000064E8"/>
    <w:rsid w:val="00006579"/>
    <w:rsid w:val="0000676A"/>
    <w:rsid w:val="0000679F"/>
    <w:rsid w:val="000067EC"/>
    <w:rsid w:val="00006801"/>
    <w:rsid w:val="000069A5"/>
    <w:rsid w:val="000069A7"/>
    <w:rsid w:val="00006A66"/>
    <w:rsid w:val="00006B49"/>
    <w:rsid w:val="00006BA9"/>
    <w:rsid w:val="00006BBE"/>
    <w:rsid w:val="00006C75"/>
    <w:rsid w:val="00006C7C"/>
    <w:rsid w:val="00006C9A"/>
    <w:rsid w:val="00006CFE"/>
    <w:rsid w:val="00006D40"/>
    <w:rsid w:val="00006DC9"/>
    <w:rsid w:val="00006E6F"/>
    <w:rsid w:val="00006EB2"/>
    <w:rsid w:val="00006EBD"/>
    <w:rsid w:val="00006F6A"/>
    <w:rsid w:val="00006FBB"/>
    <w:rsid w:val="00006FDA"/>
    <w:rsid w:val="00007010"/>
    <w:rsid w:val="00007085"/>
    <w:rsid w:val="00007139"/>
    <w:rsid w:val="0000715B"/>
    <w:rsid w:val="0000719E"/>
    <w:rsid w:val="000071A8"/>
    <w:rsid w:val="0000722D"/>
    <w:rsid w:val="000072C9"/>
    <w:rsid w:val="00007334"/>
    <w:rsid w:val="0000737F"/>
    <w:rsid w:val="0000740E"/>
    <w:rsid w:val="0000744E"/>
    <w:rsid w:val="00007460"/>
    <w:rsid w:val="000074BA"/>
    <w:rsid w:val="000074E6"/>
    <w:rsid w:val="000075AC"/>
    <w:rsid w:val="000075B9"/>
    <w:rsid w:val="000075DF"/>
    <w:rsid w:val="00007603"/>
    <w:rsid w:val="00007652"/>
    <w:rsid w:val="0000767A"/>
    <w:rsid w:val="000076C6"/>
    <w:rsid w:val="000076CD"/>
    <w:rsid w:val="000076E0"/>
    <w:rsid w:val="000076F2"/>
    <w:rsid w:val="000077A1"/>
    <w:rsid w:val="00007824"/>
    <w:rsid w:val="000078D5"/>
    <w:rsid w:val="0000792A"/>
    <w:rsid w:val="000079BD"/>
    <w:rsid w:val="00007A15"/>
    <w:rsid w:val="00007A1B"/>
    <w:rsid w:val="00007A30"/>
    <w:rsid w:val="00007A5F"/>
    <w:rsid w:val="00007A81"/>
    <w:rsid w:val="00007A9B"/>
    <w:rsid w:val="00007CD7"/>
    <w:rsid w:val="00007D82"/>
    <w:rsid w:val="00007E88"/>
    <w:rsid w:val="00007ED4"/>
    <w:rsid w:val="00007F6B"/>
    <w:rsid w:val="00010092"/>
    <w:rsid w:val="000100C4"/>
    <w:rsid w:val="0001011F"/>
    <w:rsid w:val="00010163"/>
    <w:rsid w:val="00010181"/>
    <w:rsid w:val="000101A6"/>
    <w:rsid w:val="0001038C"/>
    <w:rsid w:val="000103C6"/>
    <w:rsid w:val="00010465"/>
    <w:rsid w:val="0001046B"/>
    <w:rsid w:val="000104A1"/>
    <w:rsid w:val="000104ED"/>
    <w:rsid w:val="00010579"/>
    <w:rsid w:val="000105AC"/>
    <w:rsid w:val="000105F5"/>
    <w:rsid w:val="00010690"/>
    <w:rsid w:val="000106D8"/>
    <w:rsid w:val="00010763"/>
    <w:rsid w:val="0001078C"/>
    <w:rsid w:val="0001083F"/>
    <w:rsid w:val="000108EA"/>
    <w:rsid w:val="000109EA"/>
    <w:rsid w:val="00010B02"/>
    <w:rsid w:val="00010B1D"/>
    <w:rsid w:val="00010B34"/>
    <w:rsid w:val="00010B81"/>
    <w:rsid w:val="00010BAB"/>
    <w:rsid w:val="00010BDD"/>
    <w:rsid w:val="00010C46"/>
    <w:rsid w:val="00010D99"/>
    <w:rsid w:val="00010E50"/>
    <w:rsid w:val="00010E95"/>
    <w:rsid w:val="00010F34"/>
    <w:rsid w:val="00010F3A"/>
    <w:rsid w:val="00010F79"/>
    <w:rsid w:val="00010F86"/>
    <w:rsid w:val="00010F9C"/>
    <w:rsid w:val="00010FD3"/>
    <w:rsid w:val="00011047"/>
    <w:rsid w:val="0001107D"/>
    <w:rsid w:val="000110C1"/>
    <w:rsid w:val="00011179"/>
    <w:rsid w:val="000111D0"/>
    <w:rsid w:val="00011254"/>
    <w:rsid w:val="0001127F"/>
    <w:rsid w:val="0001137E"/>
    <w:rsid w:val="00011386"/>
    <w:rsid w:val="0001139E"/>
    <w:rsid w:val="000113A7"/>
    <w:rsid w:val="000113AE"/>
    <w:rsid w:val="000113B7"/>
    <w:rsid w:val="0001147D"/>
    <w:rsid w:val="000114BD"/>
    <w:rsid w:val="000114D7"/>
    <w:rsid w:val="00011541"/>
    <w:rsid w:val="00011548"/>
    <w:rsid w:val="00011574"/>
    <w:rsid w:val="000115C0"/>
    <w:rsid w:val="0001167E"/>
    <w:rsid w:val="00011691"/>
    <w:rsid w:val="000116A9"/>
    <w:rsid w:val="000116B9"/>
    <w:rsid w:val="00011714"/>
    <w:rsid w:val="0001174E"/>
    <w:rsid w:val="00011754"/>
    <w:rsid w:val="0001179E"/>
    <w:rsid w:val="00011852"/>
    <w:rsid w:val="000118A3"/>
    <w:rsid w:val="000118A6"/>
    <w:rsid w:val="000118B0"/>
    <w:rsid w:val="000118D9"/>
    <w:rsid w:val="0001198C"/>
    <w:rsid w:val="00011A54"/>
    <w:rsid w:val="00011A67"/>
    <w:rsid w:val="00011AB2"/>
    <w:rsid w:val="00011B70"/>
    <w:rsid w:val="00011B7C"/>
    <w:rsid w:val="00011B80"/>
    <w:rsid w:val="00011B8E"/>
    <w:rsid w:val="00011C10"/>
    <w:rsid w:val="00011C36"/>
    <w:rsid w:val="00011C46"/>
    <w:rsid w:val="00011C6A"/>
    <w:rsid w:val="00011D6B"/>
    <w:rsid w:val="00011D81"/>
    <w:rsid w:val="00011E07"/>
    <w:rsid w:val="00011E9C"/>
    <w:rsid w:val="00011ECE"/>
    <w:rsid w:val="00011F42"/>
    <w:rsid w:val="00011F51"/>
    <w:rsid w:val="00011FF1"/>
    <w:rsid w:val="0001200A"/>
    <w:rsid w:val="00012194"/>
    <w:rsid w:val="00012221"/>
    <w:rsid w:val="00012331"/>
    <w:rsid w:val="00012341"/>
    <w:rsid w:val="000123B0"/>
    <w:rsid w:val="000123F2"/>
    <w:rsid w:val="00012406"/>
    <w:rsid w:val="0001240C"/>
    <w:rsid w:val="000124C6"/>
    <w:rsid w:val="000124EF"/>
    <w:rsid w:val="0001250B"/>
    <w:rsid w:val="00012598"/>
    <w:rsid w:val="000125C2"/>
    <w:rsid w:val="000126A0"/>
    <w:rsid w:val="000126EC"/>
    <w:rsid w:val="000126F1"/>
    <w:rsid w:val="0001270D"/>
    <w:rsid w:val="0001271F"/>
    <w:rsid w:val="000127F5"/>
    <w:rsid w:val="000127F7"/>
    <w:rsid w:val="00012840"/>
    <w:rsid w:val="0001297D"/>
    <w:rsid w:val="00012AAD"/>
    <w:rsid w:val="00012BC9"/>
    <w:rsid w:val="00012BD5"/>
    <w:rsid w:val="00012BE1"/>
    <w:rsid w:val="00012BF9"/>
    <w:rsid w:val="00012C36"/>
    <w:rsid w:val="00012C3F"/>
    <w:rsid w:val="00012C50"/>
    <w:rsid w:val="00012C57"/>
    <w:rsid w:val="00012C76"/>
    <w:rsid w:val="00012D2E"/>
    <w:rsid w:val="00012D73"/>
    <w:rsid w:val="00012EBD"/>
    <w:rsid w:val="00012EE3"/>
    <w:rsid w:val="00012F9B"/>
    <w:rsid w:val="00012FF9"/>
    <w:rsid w:val="000131B6"/>
    <w:rsid w:val="000131CF"/>
    <w:rsid w:val="00013225"/>
    <w:rsid w:val="00013232"/>
    <w:rsid w:val="00013254"/>
    <w:rsid w:val="0001327E"/>
    <w:rsid w:val="000132DE"/>
    <w:rsid w:val="0001330B"/>
    <w:rsid w:val="00013392"/>
    <w:rsid w:val="00013397"/>
    <w:rsid w:val="000133C3"/>
    <w:rsid w:val="000133C5"/>
    <w:rsid w:val="0001345A"/>
    <w:rsid w:val="000134A4"/>
    <w:rsid w:val="0001358E"/>
    <w:rsid w:val="000135A3"/>
    <w:rsid w:val="000135A5"/>
    <w:rsid w:val="0001362B"/>
    <w:rsid w:val="000136AD"/>
    <w:rsid w:val="00013713"/>
    <w:rsid w:val="00013748"/>
    <w:rsid w:val="0001376D"/>
    <w:rsid w:val="000138E5"/>
    <w:rsid w:val="00013964"/>
    <w:rsid w:val="000139FB"/>
    <w:rsid w:val="00013A1A"/>
    <w:rsid w:val="00013A42"/>
    <w:rsid w:val="00013AA4"/>
    <w:rsid w:val="00013ADE"/>
    <w:rsid w:val="00013AFC"/>
    <w:rsid w:val="00013B13"/>
    <w:rsid w:val="00013B2B"/>
    <w:rsid w:val="00013C0A"/>
    <w:rsid w:val="00013C2F"/>
    <w:rsid w:val="00013D7A"/>
    <w:rsid w:val="00013DD9"/>
    <w:rsid w:val="00013E6C"/>
    <w:rsid w:val="00013EAD"/>
    <w:rsid w:val="00013EB3"/>
    <w:rsid w:val="00013EFB"/>
    <w:rsid w:val="00013F04"/>
    <w:rsid w:val="00013F12"/>
    <w:rsid w:val="00013F99"/>
    <w:rsid w:val="00013FFC"/>
    <w:rsid w:val="00014004"/>
    <w:rsid w:val="00014057"/>
    <w:rsid w:val="00014070"/>
    <w:rsid w:val="00014264"/>
    <w:rsid w:val="0001428B"/>
    <w:rsid w:val="00014391"/>
    <w:rsid w:val="00014401"/>
    <w:rsid w:val="00014413"/>
    <w:rsid w:val="00014429"/>
    <w:rsid w:val="00014461"/>
    <w:rsid w:val="0001448D"/>
    <w:rsid w:val="0001448E"/>
    <w:rsid w:val="000144EC"/>
    <w:rsid w:val="0001450E"/>
    <w:rsid w:val="00014510"/>
    <w:rsid w:val="0001451C"/>
    <w:rsid w:val="00014537"/>
    <w:rsid w:val="000145AC"/>
    <w:rsid w:val="00014678"/>
    <w:rsid w:val="000146E6"/>
    <w:rsid w:val="000147A6"/>
    <w:rsid w:val="00014831"/>
    <w:rsid w:val="0001485C"/>
    <w:rsid w:val="00014865"/>
    <w:rsid w:val="00014868"/>
    <w:rsid w:val="00014926"/>
    <w:rsid w:val="000149E8"/>
    <w:rsid w:val="000149F4"/>
    <w:rsid w:val="00014A68"/>
    <w:rsid w:val="00014A8F"/>
    <w:rsid w:val="00014A99"/>
    <w:rsid w:val="00014AFB"/>
    <w:rsid w:val="00014B28"/>
    <w:rsid w:val="00014B4A"/>
    <w:rsid w:val="00014B98"/>
    <w:rsid w:val="00014BAD"/>
    <w:rsid w:val="00014C1B"/>
    <w:rsid w:val="00014C67"/>
    <w:rsid w:val="00014C88"/>
    <w:rsid w:val="00014CA1"/>
    <w:rsid w:val="00014CE6"/>
    <w:rsid w:val="00014DB5"/>
    <w:rsid w:val="00014DDA"/>
    <w:rsid w:val="00014E1D"/>
    <w:rsid w:val="00014E6A"/>
    <w:rsid w:val="00014EFF"/>
    <w:rsid w:val="000150C4"/>
    <w:rsid w:val="00015182"/>
    <w:rsid w:val="000151EF"/>
    <w:rsid w:val="000152BD"/>
    <w:rsid w:val="000153C2"/>
    <w:rsid w:val="000155D9"/>
    <w:rsid w:val="000156AE"/>
    <w:rsid w:val="000157CA"/>
    <w:rsid w:val="000157F9"/>
    <w:rsid w:val="000157FE"/>
    <w:rsid w:val="0001581E"/>
    <w:rsid w:val="00015853"/>
    <w:rsid w:val="0001586C"/>
    <w:rsid w:val="000158BC"/>
    <w:rsid w:val="000158E8"/>
    <w:rsid w:val="00015981"/>
    <w:rsid w:val="00015AD9"/>
    <w:rsid w:val="00015B27"/>
    <w:rsid w:val="00015B31"/>
    <w:rsid w:val="00015B7C"/>
    <w:rsid w:val="00015E54"/>
    <w:rsid w:val="00015F29"/>
    <w:rsid w:val="00015F3A"/>
    <w:rsid w:val="0001608E"/>
    <w:rsid w:val="000160E6"/>
    <w:rsid w:val="0001619C"/>
    <w:rsid w:val="000161D4"/>
    <w:rsid w:val="00016285"/>
    <w:rsid w:val="000162B6"/>
    <w:rsid w:val="0001642F"/>
    <w:rsid w:val="0001651A"/>
    <w:rsid w:val="0001656B"/>
    <w:rsid w:val="0001659D"/>
    <w:rsid w:val="000165A3"/>
    <w:rsid w:val="000165CD"/>
    <w:rsid w:val="000166D4"/>
    <w:rsid w:val="000166ED"/>
    <w:rsid w:val="00016701"/>
    <w:rsid w:val="00016765"/>
    <w:rsid w:val="0001676B"/>
    <w:rsid w:val="00016775"/>
    <w:rsid w:val="000167E1"/>
    <w:rsid w:val="000167F6"/>
    <w:rsid w:val="0001684E"/>
    <w:rsid w:val="00016BB4"/>
    <w:rsid w:val="00016BDD"/>
    <w:rsid w:val="00016C21"/>
    <w:rsid w:val="00016C26"/>
    <w:rsid w:val="00016C59"/>
    <w:rsid w:val="00016C7E"/>
    <w:rsid w:val="00016CDA"/>
    <w:rsid w:val="00016DFE"/>
    <w:rsid w:val="00016E40"/>
    <w:rsid w:val="00016E89"/>
    <w:rsid w:val="00016ED1"/>
    <w:rsid w:val="00016EFC"/>
    <w:rsid w:val="00016F20"/>
    <w:rsid w:val="00016F3A"/>
    <w:rsid w:val="00016F83"/>
    <w:rsid w:val="00016F85"/>
    <w:rsid w:val="00016FC0"/>
    <w:rsid w:val="0001703F"/>
    <w:rsid w:val="00017078"/>
    <w:rsid w:val="0001708C"/>
    <w:rsid w:val="000170A1"/>
    <w:rsid w:val="000170B8"/>
    <w:rsid w:val="000171AB"/>
    <w:rsid w:val="000171C5"/>
    <w:rsid w:val="000171CA"/>
    <w:rsid w:val="0001722F"/>
    <w:rsid w:val="000172C3"/>
    <w:rsid w:val="0001732F"/>
    <w:rsid w:val="00017334"/>
    <w:rsid w:val="00017369"/>
    <w:rsid w:val="0001754B"/>
    <w:rsid w:val="000175D9"/>
    <w:rsid w:val="000175E5"/>
    <w:rsid w:val="00017659"/>
    <w:rsid w:val="00017695"/>
    <w:rsid w:val="00017741"/>
    <w:rsid w:val="00017797"/>
    <w:rsid w:val="0001784B"/>
    <w:rsid w:val="000178DC"/>
    <w:rsid w:val="00017A35"/>
    <w:rsid w:val="00017A85"/>
    <w:rsid w:val="00017AAF"/>
    <w:rsid w:val="00017ADB"/>
    <w:rsid w:val="00017C01"/>
    <w:rsid w:val="00017CBE"/>
    <w:rsid w:val="00017CCA"/>
    <w:rsid w:val="00017D3F"/>
    <w:rsid w:val="00017E13"/>
    <w:rsid w:val="00017E68"/>
    <w:rsid w:val="00017EE1"/>
    <w:rsid w:val="000200CA"/>
    <w:rsid w:val="0002010F"/>
    <w:rsid w:val="0002015B"/>
    <w:rsid w:val="00020225"/>
    <w:rsid w:val="00020250"/>
    <w:rsid w:val="00020280"/>
    <w:rsid w:val="000202A6"/>
    <w:rsid w:val="0002033F"/>
    <w:rsid w:val="00020347"/>
    <w:rsid w:val="000203F6"/>
    <w:rsid w:val="00020429"/>
    <w:rsid w:val="00020451"/>
    <w:rsid w:val="0002049F"/>
    <w:rsid w:val="00020699"/>
    <w:rsid w:val="00020744"/>
    <w:rsid w:val="000207BC"/>
    <w:rsid w:val="000207EA"/>
    <w:rsid w:val="0002081A"/>
    <w:rsid w:val="0002081B"/>
    <w:rsid w:val="00020833"/>
    <w:rsid w:val="0002089A"/>
    <w:rsid w:val="000208C5"/>
    <w:rsid w:val="00020916"/>
    <w:rsid w:val="00020931"/>
    <w:rsid w:val="0002096A"/>
    <w:rsid w:val="000209F1"/>
    <w:rsid w:val="00020ADB"/>
    <w:rsid w:val="00020B49"/>
    <w:rsid w:val="00020B71"/>
    <w:rsid w:val="00020BEC"/>
    <w:rsid w:val="00020C69"/>
    <w:rsid w:val="00020D4E"/>
    <w:rsid w:val="00020D6D"/>
    <w:rsid w:val="00020D7F"/>
    <w:rsid w:val="00020D87"/>
    <w:rsid w:val="00020EB9"/>
    <w:rsid w:val="00020F9C"/>
    <w:rsid w:val="00020FE8"/>
    <w:rsid w:val="00021025"/>
    <w:rsid w:val="0002102C"/>
    <w:rsid w:val="000210D9"/>
    <w:rsid w:val="0002123C"/>
    <w:rsid w:val="000212CC"/>
    <w:rsid w:val="00021309"/>
    <w:rsid w:val="000213F1"/>
    <w:rsid w:val="00021425"/>
    <w:rsid w:val="00021460"/>
    <w:rsid w:val="000214B1"/>
    <w:rsid w:val="00021532"/>
    <w:rsid w:val="0002158A"/>
    <w:rsid w:val="00021591"/>
    <w:rsid w:val="000215EF"/>
    <w:rsid w:val="000216D4"/>
    <w:rsid w:val="000216D8"/>
    <w:rsid w:val="000216FD"/>
    <w:rsid w:val="00021780"/>
    <w:rsid w:val="000217B4"/>
    <w:rsid w:val="000217FB"/>
    <w:rsid w:val="00021813"/>
    <w:rsid w:val="00021836"/>
    <w:rsid w:val="00021856"/>
    <w:rsid w:val="000218C0"/>
    <w:rsid w:val="00021958"/>
    <w:rsid w:val="000219B9"/>
    <w:rsid w:val="00021A20"/>
    <w:rsid w:val="00021B07"/>
    <w:rsid w:val="00021BE0"/>
    <w:rsid w:val="00021D7D"/>
    <w:rsid w:val="00021DAF"/>
    <w:rsid w:val="00021F30"/>
    <w:rsid w:val="00021F78"/>
    <w:rsid w:val="00021F7A"/>
    <w:rsid w:val="0002201D"/>
    <w:rsid w:val="0002207E"/>
    <w:rsid w:val="000220BD"/>
    <w:rsid w:val="000220D7"/>
    <w:rsid w:val="000220EB"/>
    <w:rsid w:val="00022185"/>
    <w:rsid w:val="000221AB"/>
    <w:rsid w:val="000221B5"/>
    <w:rsid w:val="000221B6"/>
    <w:rsid w:val="000221D0"/>
    <w:rsid w:val="00022247"/>
    <w:rsid w:val="00022277"/>
    <w:rsid w:val="00022321"/>
    <w:rsid w:val="0002238B"/>
    <w:rsid w:val="00022420"/>
    <w:rsid w:val="00022469"/>
    <w:rsid w:val="000224EC"/>
    <w:rsid w:val="00022517"/>
    <w:rsid w:val="0002256E"/>
    <w:rsid w:val="000225C4"/>
    <w:rsid w:val="0002269A"/>
    <w:rsid w:val="000226B0"/>
    <w:rsid w:val="000226F6"/>
    <w:rsid w:val="0002270C"/>
    <w:rsid w:val="00022771"/>
    <w:rsid w:val="0002279E"/>
    <w:rsid w:val="000227C1"/>
    <w:rsid w:val="000227F3"/>
    <w:rsid w:val="00022838"/>
    <w:rsid w:val="00022842"/>
    <w:rsid w:val="00022844"/>
    <w:rsid w:val="000228AE"/>
    <w:rsid w:val="00022905"/>
    <w:rsid w:val="00022971"/>
    <w:rsid w:val="00022991"/>
    <w:rsid w:val="000229BA"/>
    <w:rsid w:val="000229D4"/>
    <w:rsid w:val="00022AD8"/>
    <w:rsid w:val="00022B41"/>
    <w:rsid w:val="00022B7A"/>
    <w:rsid w:val="00022BE3"/>
    <w:rsid w:val="00022D0C"/>
    <w:rsid w:val="00022D42"/>
    <w:rsid w:val="00022D53"/>
    <w:rsid w:val="00022D77"/>
    <w:rsid w:val="00022D7E"/>
    <w:rsid w:val="00022E82"/>
    <w:rsid w:val="00022EB8"/>
    <w:rsid w:val="00022ED1"/>
    <w:rsid w:val="00022F27"/>
    <w:rsid w:val="00022F53"/>
    <w:rsid w:val="00022F7B"/>
    <w:rsid w:val="0002308F"/>
    <w:rsid w:val="000230B6"/>
    <w:rsid w:val="00023170"/>
    <w:rsid w:val="00023198"/>
    <w:rsid w:val="0002328B"/>
    <w:rsid w:val="00023305"/>
    <w:rsid w:val="000233BC"/>
    <w:rsid w:val="0002340D"/>
    <w:rsid w:val="00023431"/>
    <w:rsid w:val="00023448"/>
    <w:rsid w:val="0002348A"/>
    <w:rsid w:val="000234A8"/>
    <w:rsid w:val="000234CF"/>
    <w:rsid w:val="000235E7"/>
    <w:rsid w:val="000236B0"/>
    <w:rsid w:val="000236D2"/>
    <w:rsid w:val="000237BD"/>
    <w:rsid w:val="000238D4"/>
    <w:rsid w:val="00023975"/>
    <w:rsid w:val="00023A18"/>
    <w:rsid w:val="00023A92"/>
    <w:rsid w:val="00023A9B"/>
    <w:rsid w:val="00023AF6"/>
    <w:rsid w:val="00023BA0"/>
    <w:rsid w:val="00023D2D"/>
    <w:rsid w:val="00023DAE"/>
    <w:rsid w:val="00023E6E"/>
    <w:rsid w:val="00023E95"/>
    <w:rsid w:val="00023EA0"/>
    <w:rsid w:val="00023F39"/>
    <w:rsid w:val="00023F91"/>
    <w:rsid w:val="00024010"/>
    <w:rsid w:val="0002402E"/>
    <w:rsid w:val="00024108"/>
    <w:rsid w:val="0002411D"/>
    <w:rsid w:val="00024129"/>
    <w:rsid w:val="00024228"/>
    <w:rsid w:val="000242A7"/>
    <w:rsid w:val="000242C0"/>
    <w:rsid w:val="000243BD"/>
    <w:rsid w:val="000243C0"/>
    <w:rsid w:val="000243F7"/>
    <w:rsid w:val="00024436"/>
    <w:rsid w:val="0002446A"/>
    <w:rsid w:val="000244B8"/>
    <w:rsid w:val="000244BD"/>
    <w:rsid w:val="000244E7"/>
    <w:rsid w:val="0002451E"/>
    <w:rsid w:val="00024559"/>
    <w:rsid w:val="000245C3"/>
    <w:rsid w:val="000245D3"/>
    <w:rsid w:val="000245DD"/>
    <w:rsid w:val="000246FE"/>
    <w:rsid w:val="00024722"/>
    <w:rsid w:val="0002476F"/>
    <w:rsid w:val="0002478C"/>
    <w:rsid w:val="0002482E"/>
    <w:rsid w:val="0002488A"/>
    <w:rsid w:val="0002491F"/>
    <w:rsid w:val="0002496C"/>
    <w:rsid w:val="000249E2"/>
    <w:rsid w:val="00024A72"/>
    <w:rsid w:val="00024AAE"/>
    <w:rsid w:val="00024ADA"/>
    <w:rsid w:val="00024B0A"/>
    <w:rsid w:val="00024B14"/>
    <w:rsid w:val="00024B30"/>
    <w:rsid w:val="00024BAE"/>
    <w:rsid w:val="00024C3B"/>
    <w:rsid w:val="00024CAD"/>
    <w:rsid w:val="00024D06"/>
    <w:rsid w:val="00024D7B"/>
    <w:rsid w:val="00024DE6"/>
    <w:rsid w:val="00024DFC"/>
    <w:rsid w:val="00024E5F"/>
    <w:rsid w:val="00024EC1"/>
    <w:rsid w:val="00025059"/>
    <w:rsid w:val="00025088"/>
    <w:rsid w:val="00025113"/>
    <w:rsid w:val="00025122"/>
    <w:rsid w:val="00025216"/>
    <w:rsid w:val="0002527E"/>
    <w:rsid w:val="000252FF"/>
    <w:rsid w:val="00025312"/>
    <w:rsid w:val="0002531E"/>
    <w:rsid w:val="00025330"/>
    <w:rsid w:val="00025375"/>
    <w:rsid w:val="0002538A"/>
    <w:rsid w:val="00025430"/>
    <w:rsid w:val="000254B9"/>
    <w:rsid w:val="0002552E"/>
    <w:rsid w:val="00025560"/>
    <w:rsid w:val="000255AD"/>
    <w:rsid w:val="000255BA"/>
    <w:rsid w:val="000255C1"/>
    <w:rsid w:val="000255DA"/>
    <w:rsid w:val="0002561A"/>
    <w:rsid w:val="000256FB"/>
    <w:rsid w:val="00025740"/>
    <w:rsid w:val="000257CE"/>
    <w:rsid w:val="000257F3"/>
    <w:rsid w:val="00025817"/>
    <w:rsid w:val="00025856"/>
    <w:rsid w:val="00025904"/>
    <w:rsid w:val="000259C0"/>
    <w:rsid w:val="00025A69"/>
    <w:rsid w:val="00025A7A"/>
    <w:rsid w:val="00025AA0"/>
    <w:rsid w:val="00025B3F"/>
    <w:rsid w:val="00025C2D"/>
    <w:rsid w:val="00025D52"/>
    <w:rsid w:val="00025D68"/>
    <w:rsid w:val="00025DC7"/>
    <w:rsid w:val="00025E66"/>
    <w:rsid w:val="00025E95"/>
    <w:rsid w:val="00025EAD"/>
    <w:rsid w:val="00025F8F"/>
    <w:rsid w:val="00025FB1"/>
    <w:rsid w:val="00025FFB"/>
    <w:rsid w:val="00026011"/>
    <w:rsid w:val="00026052"/>
    <w:rsid w:val="00026069"/>
    <w:rsid w:val="000260A2"/>
    <w:rsid w:val="000260E5"/>
    <w:rsid w:val="00026104"/>
    <w:rsid w:val="00026207"/>
    <w:rsid w:val="00026325"/>
    <w:rsid w:val="000263D7"/>
    <w:rsid w:val="0002641C"/>
    <w:rsid w:val="00026502"/>
    <w:rsid w:val="00026521"/>
    <w:rsid w:val="00026587"/>
    <w:rsid w:val="000265BF"/>
    <w:rsid w:val="000265CF"/>
    <w:rsid w:val="00026648"/>
    <w:rsid w:val="00026691"/>
    <w:rsid w:val="000266AF"/>
    <w:rsid w:val="000266F5"/>
    <w:rsid w:val="00026743"/>
    <w:rsid w:val="000267C0"/>
    <w:rsid w:val="00026836"/>
    <w:rsid w:val="00026844"/>
    <w:rsid w:val="0002685D"/>
    <w:rsid w:val="00026893"/>
    <w:rsid w:val="000268C1"/>
    <w:rsid w:val="000268D6"/>
    <w:rsid w:val="0002695F"/>
    <w:rsid w:val="000269BF"/>
    <w:rsid w:val="00026A10"/>
    <w:rsid w:val="00026A3A"/>
    <w:rsid w:val="00026A5B"/>
    <w:rsid w:val="00026AA2"/>
    <w:rsid w:val="00026AA6"/>
    <w:rsid w:val="00026B5B"/>
    <w:rsid w:val="00026D33"/>
    <w:rsid w:val="00026EBD"/>
    <w:rsid w:val="00026F2F"/>
    <w:rsid w:val="00026FB9"/>
    <w:rsid w:val="00027006"/>
    <w:rsid w:val="0002706F"/>
    <w:rsid w:val="0002707F"/>
    <w:rsid w:val="00027200"/>
    <w:rsid w:val="0002724F"/>
    <w:rsid w:val="00027253"/>
    <w:rsid w:val="000272AA"/>
    <w:rsid w:val="000272AE"/>
    <w:rsid w:val="00027388"/>
    <w:rsid w:val="0002742F"/>
    <w:rsid w:val="000275D2"/>
    <w:rsid w:val="00027719"/>
    <w:rsid w:val="0002778C"/>
    <w:rsid w:val="000277DE"/>
    <w:rsid w:val="00027801"/>
    <w:rsid w:val="00027869"/>
    <w:rsid w:val="000278A7"/>
    <w:rsid w:val="000279C9"/>
    <w:rsid w:val="000279E9"/>
    <w:rsid w:val="000279FF"/>
    <w:rsid w:val="00027A52"/>
    <w:rsid w:val="00027B50"/>
    <w:rsid w:val="00027B62"/>
    <w:rsid w:val="00027BF5"/>
    <w:rsid w:val="00027BF6"/>
    <w:rsid w:val="00027C27"/>
    <w:rsid w:val="00027C7B"/>
    <w:rsid w:val="00027E05"/>
    <w:rsid w:val="00027E1F"/>
    <w:rsid w:val="00027EBA"/>
    <w:rsid w:val="00027EE8"/>
    <w:rsid w:val="00027F2B"/>
    <w:rsid w:val="00027F64"/>
    <w:rsid w:val="00027F9F"/>
    <w:rsid w:val="0003001A"/>
    <w:rsid w:val="00030040"/>
    <w:rsid w:val="000300B7"/>
    <w:rsid w:val="000300DF"/>
    <w:rsid w:val="0003011E"/>
    <w:rsid w:val="00030193"/>
    <w:rsid w:val="000301D3"/>
    <w:rsid w:val="000301E8"/>
    <w:rsid w:val="000301E9"/>
    <w:rsid w:val="00030314"/>
    <w:rsid w:val="00030347"/>
    <w:rsid w:val="000303E5"/>
    <w:rsid w:val="000304EE"/>
    <w:rsid w:val="000304EF"/>
    <w:rsid w:val="0003055D"/>
    <w:rsid w:val="00030603"/>
    <w:rsid w:val="00030615"/>
    <w:rsid w:val="00030687"/>
    <w:rsid w:val="000306AA"/>
    <w:rsid w:val="000306FD"/>
    <w:rsid w:val="0003070A"/>
    <w:rsid w:val="0003073D"/>
    <w:rsid w:val="00030772"/>
    <w:rsid w:val="000307D0"/>
    <w:rsid w:val="000308BD"/>
    <w:rsid w:val="0003094C"/>
    <w:rsid w:val="00030952"/>
    <w:rsid w:val="00030A28"/>
    <w:rsid w:val="00030ABE"/>
    <w:rsid w:val="00030ADF"/>
    <w:rsid w:val="00030AE4"/>
    <w:rsid w:val="00030AEC"/>
    <w:rsid w:val="00030AF0"/>
    <w:rsid w:val="00030B1D"/>
    <w:rsid w:val="00030B85"/>
    <w:rsid w:val="00030C7B"/>
    <w:rsid w:val="00030CC1"/>
    <w:rsid w:val="00030E52"/>
    <w:rsid w:val="00030E58"/>
    <w:rsid w:val="00030E73"/>
    <w:rsid w:val="00030E75"/>
    <w:rsid w:val="00030EF4"/>
    <w:rsid w:val="00031032"/>
    <w:rsid w:val="000310E6"/>
    <w:rsid w:val="0003119C"/>
    <w:rsid w:val="000311D0"/>
    <w:rsid w:val="000311EF"/>
    <w:rsid w:val="000312B2"/>
    <w:rsid w:val="000312D8"/>
    <w:rsid w:val="00031302"/>
    <w:rsid w:val="00031326"/>
    <w:rsid w:val="000313E9"/>
    <w:rsid w:val="000313F6"/>
    <w:rsid w:val="00031481"/>
    <w:rsid w:val="000314F8"/>
    <w:rsid w:val="0003152B"/>
    <w:rsid w:val="0003157E"/>
    <w:rsid w:val="00031741"/>
    <w:rsid w:val="00031766"/>
    <w:rsid w:val="00031795"/>
    <w:rsid w:val="000317AC"/>
    <w:rsid w:val="000317F0"/>
    <w:rsid w:val="00031825"/>
    <w:rsid w:val="000318FD"/>
    <w:rsid w:val="0003195A"/>
    <w:rsid w:val="00031967"/>
    <w:rsid w:val="000319C8"/>
    <w:rsid w:val="00031AD6"/>
    <w:rsid w:val="00031AE1"/>
    <w:rsid w:val="00031AED"/>
    <w:rsid w:val="00031BA4"/>
    <w:rsid w:val="00031C0B"/>
    <w:rsid w:val="00031C9B"/>
    <w:rsid w:val="00031CD9"/>
    <w:rsid w:val="00031D9E"/>
    <w:rsid w:val="00031DA2"/>
    <w:rsid w:val="00031EAD"/>
    <w:rsid w:val="00031EBC"/>
    <w:rsid w:val="00031F1F"/>
    <w:rsid w:val="00031FA8"/>
    <w:rsid w:val="00031FAD"/>
    <w:rsid w:val="00031FCA"/>
    <w:rsid w:val="00031FD7"/>
    <w:rsid w:val="00031FDF"/>
    <w:rsid w:val="00032032"/>
    <w:rsid w:val="00032044"/>
    <w:rsid w:val="000320F9"/>
    <w:rsid w:val="00032117"/>
    <w:rsid w:val="00032162"/>
    <w:rsid w:val="00032199"/>
    <w:rsid w:val="000321CD"/>
    <w:rsid w:val="00032262"/>
    <w:rsid w:val="00032296"/>
    <w:rsid w:val="00032336"/>
    <w:rsid w:val="0003234D"/>
    <w:rsid w:val="000323D5"/>
    <w:rsid w:val="000323ED"/>
    <w:rsid w:val="00032442"/>
    <w:rsid w:val="000324EB"/>
    <w:rsid w:val="000325C8"/>
    <w:rsid w:val="000325E9"/>
    <w:rsid w:val="00032618"/>
    <w:rsid w:val="00032625"/>
    <w:rsid w:val="00032647"/>
    <w:rsid w:val="00032754"/>
    <w:rsid w:val="00032756"/>
    <w:rsid w:val="0003284D"/>
    <w:rsid w:val="00032868"/>
    <w:rsid w:val="0003286C"/>
    <w:rsid w:val="0003288B"/>
    <w:rsid w:val="0003288D"/>
    <w:rsid w:val="00032892"/>
    <w:rsid w:val="00032910"/>
    <w:rsid w:val="000329A9"/>
    <w:rsid w:val="00032A1D"/>
    <w:rsid w:val="00032A1E"/>
    <w:rsid w:val="00032A76"/>
    <w:rsid w:val="00032A9F"/>
    <w:rsid w:val="00032AD5"/>
    <w:rsid w:val="00032C9C"/>
    <w:rsid w:val="00032CEC"/>
    <w:rsid w:val="00032D37"/>
    <w:rsid w:val="00032D48"/>
    <w:rsid w:val="00032D89"/>
    <w:rsid w:val="00032E08"/>
    <w:rsid w:val="00032E28"/>
    <w:rsid w:val="00032E34"/>
    <w:rsid w:val="00032E71"/>
    <w:rsid w:val="00032EB5"/>
    <w:rsid w:val="00032EF8"/>
    <w:rsid w:val="00032F0D"/>
    <w:rsid w:val="00032F36"/>
    <w:rsid w:val="00032F94"/>
    <w:rsid w:val="00032F9D"/>
    <w:rsid w:val="00033076"/>
    <w:rsid w:val="00033096"/>
    <w:rsid w:val="0003313A"/>
    <w:rsid w:val="0003317B"/>
    <w:rsid w:val="000331D0"/>
    <w:rsid w:val="000332A8"/>
    <w:rsid w:val="0003338F"/>
    <w:rsid w:val="000333F3"/>
    <w:rsid w:val="0003347E"/>
    <w:rsid w:val="000334E3"/>
    <w:rsid w:val="000335E5"/>
    <w:rsid w:val="0003361F"/>
    <w:rsid w:val="00033646"/>
    <w:rsid w:val="00033649"/>
    <w:rsid w:val="0003364E"/>
    <w:rsid w:val="0003368C"/>
    <w:rsid w:val="000336ED"/>
    <w:rsid w:val="0003374A"/>
    <w:rsid w:val="0003379C"/>
    <w:rsid w:val="000337D0"/>
    <w:rsid w:val="00033848"/>
    <w:rsid w:val="0003386F"/>
    <w:rsid w:val="00033876"/>
    <w:rsid w:val="00033893"/>
    <w:rsid w:val="000338D8"/>
    <w:rsid w:val="00033922"/>
    <w:rsid w:val="00033ADC"/>
    <w:rsid w:val="00033B20"/>
    <w:rsid w:val="00033B3D"/>
    <w:rsid w:val="00033BF2"/>
    <w:rsid w:val="00033C3A"/>
    <w:rsid w:val="00033C87"/>
    <w:rsid w:val="00033C95"/>
    <w:rsid w:val="00033DC6"/>
    <w:rsid w:val="00033DD1"/>
    <w:rsid w:val="00033E16"/>
    <w:rsid w:val="00033EC0"/>
    <w:rsid w:val="00033EF7"/>
    <w:rsid w:val="00033FAF"/>
    <w:rsid w:val="00034034"/>
    <w:rsid w:val="00034135"/>
    <w:rsid w:val="000341E0"/>
    <w:rsid w:val="00034273"/>
    <w:rsid w:val="00034285"/>
    <w:rsid w:val="0003438B"/>
    <w:rsid w:val="000343F0"/>
    <w:rsid w:val="000343FC"/>
    <w:rsid w:val="0003444F"/>
    <w:rsid w:val="0003446D"/>
    <w:rsid w:val="0003449E"/>
    <w:rsid w:val="000344F8"/>
    <w:rsid w:val="0003450A"/>
    <w:rsid w:val="0003454B"/>
    <w:rsid w:val="00034706"/>
    <w:rsid w:val="000349F0"/>
    <w:rsid w:val="00034AEC"/>
    <w:rsid w:val="00034BC5"/>
    <w:rsid w:val="00034CA0"/>
    <w:rsid w:val="00034CEA"/>
    <w:rsid w:val="00034CF7"/>
    <w:rsid w:val="00034D74"/>
    <w:rsid w:val="00034D9D"/>
    <w:rsid w:val="00034E0A"/>
    <w:rsid w:val="00034F09"/>
    <w:rsid w:val="00034F1F"/>
    <w:rsid w:val="00035056"/>
    <w:rsid w:val="0003506B"/>
    <w:rsid w:val="00035137"/>
    <w:rsid w:val="000351BD"/>
    <w:rsid w:val="000352B3"/>
    <w:rsid w:val="000352C9"/>
    <w:rsid w:val="000352CF"/>
    <w:rsid w:val="000352FA"/>
    <w:rsid w:val="00035316"/>
    <w:rsid w:val="00035393"/>
    <w:rsid w:val="0003540D"/>
    <w:rsid w:val="00035417"/>
    <w:rsid w:val="000354A1"/>
    <w:rsid w:val="000355AD"/>
    <w:rsid w:val="0003561B"/>
    <w:rsid w:val="000356D4"/>
    <w:rsid w:val="000356FC"/>
    <w:rsid w:val="00035701"/>
    <w:rsid w:val="00035735"/>
    <w:rsid w:val="00035780"/>
    <w:rsid w:val="000357A0"/>
    <w:rsid w:val="000357DA"/>
    <w:rsid w:val="000358F8"/>
    <w:rsid w:val="000359E3"/>
    <w:rsid w:val="00035A38"/>
    <w:rsid w:val="00035A3D"/>
    <w:rsid w:val="00035C38"/>
    <w:rsid w:val="00035C7E"/>
    <w:rsid w:val="00035CC2"/>
    <w:rsid w:val="00035D01"/>
    <w:rsid w:val="00035E08"/>
    <w:rsid w:val="00035E32"/>
    <w:rsid w:val="00035FC3"/>
    <w:rsid w:val="00035FEB"/>
    <w:rsid w:val="0003600A"/>
    <w:rsid w:val="0003609F"/>
    <w:rsid w:val="0003612E"/>
    <w:rsid w:val="0003613D"/>
    <w:rsid w:val="00036170"/>
    <w:rsid w:val="00036174"/>
    <w:rsid w:val="000361AD"/>
    <w:rsid w:val="000361CB"/>
    <w:rsid w:val="00036255"/>
    <w:rsid w:val="0003625B"/>
    <w:rsid w:val="00036283"/>
    <w:rsid w:val="000362BB"/>
    <w:rsid w:val="000362F4"/>
    <w:rsid w:val="0003630F"/>
    <w:rsid w:val="0003631B"/>
    <w:rsid w:val="0003646E"/>
    <w:rsid w:val="000365DD"/>
    <w:rsid w:val="00036631"/>
    <w:rsid w:val="00036637"/>
    <w:rsid w:val="000366CB"/>
    <w:rsid w:val="000366F8"/>
    <w:rsid w:val="00036749"/>
    <w:rsid w:val="0003678E"/>
    <w:rsid w:val="000367B1"/>
    <w:rsid w:val="00036817"/>
    <w:rsid w:val="00036828"/>
    <w:rsid w:val="00036864"/>
    <w:rsid w:val="000368C9"/>
    <w:rsid w:val="000369BA"/>
    <w:rsid w:val="00036AAE"/>
    <w:rsid w:val="00036B96"/>
    <w:rsid w:val="00036BCA"/>
    <w:rsid w:val="00036C59"/>
    <w:rsid w:val="00036D4F"/>
    <w:rsid w:val="00036D5F"/>
    <w:rsid w:val="00036D6E"/>
    <w:rsid w:val="00036DF7"/>
    <w:rsid w:val="00036E34"/>
    <w:rsid w:val="00036E72"/>
    <w:rsid w:val="00036F8F"/>
    <w:rsid w:val="00036FD3"/>
    <w:rsid w:val="000370D1"/>
    <w:rsid w:val="000370D6"/>
    <w:rsid w:val="000370E7"/>
    <w:rsid w:val="00037183"/>
    <w:rsid w:val="00037210"/>
    <w:rsid w:val="0003727C"/>
    <w:rsid w:val="00037386"/>
    <w:rsid w:val="000373F9"/>
    <w:rsid w:val="00037409"/>
    <w:rsid w:val="00037431"/>
    <w:rsid w:val="00037578"/>
    <w:rsid w:val="0003758F"/>
    <w:rsid w:val="0003769B"/>
    <w:rsid w:val="000376BD"/>
    <w:rsid w:val="00037764"/>
    <w:rsid w:val="000377EC"/>
    <w:rsid w:val="000377ED"/>
    <w:rsid w:val="00037873"/>
    <w:rsid w:val="000378DB"/>
    <w:rsid w:val="000378ED"/>
    <w:rsid w:val="00037936"/>
    <w:rsid w:val="0003794F"/>
    <w:rsid w:val="0003797E"/>
    <w:rsid w:val="000379FA"/>
    <w:rsid w:val="00037A4D"/>
    <w:rsid w:val="00037A57"/>
    <w:rsid w:val="00037A7C"/>
    <w:rsid w:val="00037A7E"/>
    <w:rsid w:val="00037AA9"/>
    <w:rsid w:val="00037AB2"/>
    <w:rsid w:val="00037AC7"/>
    <w:rsid w:val="00037AFC"/>
    <w:rsid w:val="00037BC5"/>
    <w:rsid w:val="00037BF6"/>
    <w:rsid w:val="00037BFE"/>
    <w:rsid w:val="00037C07"/>
    <w:rsid w:val="00037C2F"/>
    <w:rsid w:val="00037C49"/>
    <w:rsid w:val="00037D1B"/>
    <w:rsid w:val="00037D57"/>
    <w:rsid w:val="00037DC5"/>
    <w:rsid w:val="00037E49"/>
    <w:rsid w:val="00037ED2"/>
    <w:rsid w:val="00037EFA"/>
    <w:rsid w:val="00037F0B"/>
    <w:rsid w:val="00037F6A"/>
    <w:rsid w:val="00037FC6"/>
    <w:rsid w:val="00037FCC"/>
    <w:rsid w:val="000386EA"/>
    <w:rsid w:val="00040031"/>
    <w:rsid w:val="00040067"/>
    <w:rsid w:val="00040076"/>
    <w:rsid w:val="000400C9"/>
    <w:rsid w:val="000400E3"/>
    <w:rsid w:val="00040147"/>
    <w:rsid w:val="00040164"/>
    <w:rsid w:val="00040187"/>
    <w:rsid w:val="000401FD"/>
    <w:rsid w:val="00040200"/>
    <w:rsid w:val="00040235"/>
    <w:rsid w:val="0004024F"/>
    <w:rsid w:val="00040311"/>
    <w:rsid w:val="0004031E"/>
    <w:rsid w:val="0004036E"/>
    <w:rsid w:val="000403BB"/>
    <w:rsid w:val="0004043D"/>
    <w:rsid w:val="00040485"/>
    <w:rsid w:val="00040571"/>
    <w:rsid w:val="000405B5"/>
    <w:rsid w:val="000405CD"/>
    <w:rsid w:val="00040678"/>
    <w:rsid w:val="000406DB"/>
    <w:rsid w:val="000406F1"/>
    <w:rsid w:val="0004073F"/>
    <w:rsid w:val="000407DE"/>
    <w:rsid w:val="000407E5"/>
    <w:rsid w:val="0004085F"/>
    <w:rsid w:val="00040934"/>
    <w:rsid w:val="00040994"/>
    <w:rsid w:val="00040A00"/>
    <w:rsid w:val="00040A7C"/>
    <w:rsid w:val="00040AC6"/>
    <w:rsid w:val="00040ADB"/>
    <w:rsid w:val="00040B03"/>
    <w:rsid w:val="00040B07"/>
    <w:rsid w:val="00040B51"/>
    <w:rsid w:val="00040C26"/>
    <w:rsid w:val="00040C52"/>
    <w:rsid w:val="00040C82"/>
    <w:rsid w:val="00040CF5"/>
    <w:rsid w:val="00040DB1"/>
    <w:rsid w:val="00040DB6"/>
    <w:rsid w:val="00040E5E"/>
    <w:rsid w:val="00040E89"/>
    <w:rsid w:val="00040EEE"/>
    <w:rsid w:val="00040EFE"/>
    <w:rsid w:val="00040F35"/>
    <w:rsid w:val="00040F39"/>
    <w:rsid w:val="00040F99"/>
    <w:rsid w:val="00040FDA"/>
    <w:rsid w:val="0004100A"/>
    <w:rsid w:val="00041067"/>
    <w:rsid w:val="00041069"/>
    <w:rsid w:val="00041095"/>
    <w:rsid w:val="0004110E"/>
    <w:rsid w:val="0004115D"/>
    <w:rsid w:val="0004118D"/>
    <w:rsid w:val="0004120B"/>
    <w:rsid w:val="00041319"/>
    <w:rsid w:val="0004137A"/>
    <w:rsid w:val="000413C9"/>
    <w:rsid w:val="000413CA"/>
    <w:rsid w:val="000413D6"/>
    <w:rsid w:val="00041464"/>
    <w:rsid w:val="00041490"/>
    <w:rsid w:val="000414EF"/>
    <w:rsid w:val="000414F1"/>
    <w:rsid w:val="000415DD"/>
    <w:rsid w:val="00041611"/>
    <w:rsid w:val="0004162B"/>
    <w:rsid w:val="00041656"/>
    <w:rsid w:val="000416D1"/>
    <w:rsid w:val="000416E7"/>
    <w:rsid w:val="0004172D"/>
    <w:rsid w:val="0004175C"/>
    <w:rsid w:val="0004189C"/>
    <w:rsid w:val="000418B0"/>
    <w:rsid w:val="000418E3"/>
    <w:rsid w:val="00041918"/>
    <w:rsid w:val="00041943"/>
    <w:rsid w:val="0004195D"/>
    <w:rsid w:val="000419AD"/>
    <w:rsid w:val="000419E1"/>
    <w:rsid w:val="00041A8B"/>
    <w:rsid w:val="00041AA4"/>
    <w:rsid w:val="00041AAF"/>
    <w:rsid w:val="00041B1C"/>
    <w:rsid w:val="00041B2D"/>
    <w:rsid w:val="00041B5E"/>
    <w:rsid w:val="00041BCF"/>
    <w:rsid w:val="00041BDA"/>
    <w:rsid w:val="00041C13"/>
    <w:rsid w:val="00041C25"/>
    <w:rsid w:val="00041C7F"/>
    <w:rsid w:val="00041D2E"/>
    <w:rsid w:val="00041E1D"/>
    <w:rsid w:val="00041F0C"/>
    <w:rsid w:val="00041FDA"/>
    <w:rsid w:val="00041FF9"/>
    <w:rsid w:val="00042000"/>
    <w:rsid w:val="0004201F"/>
    <w:rsid w:val="00042027"/>
    <w:rsid w:val="00042034"/>
    <w:rsid w:val="0004208B"/>
    <w:rsid w:val="00042090"/>
    <w:rsid w:val="000420F0"/>
    <w:rsid w:val="0004211C"/>
    <w:rsid w:val="00042163"/>
    <w:rsid w:val="00042184"/>
    <w:rsid w:val="000421C4"/>
    <w:rsid w:val="000421F8"/>
    <w:rsid w:val="0004224B"/>
    <w:rsid w:val="00042286"/>
    <w:rsid w:val="00042291"/>
    <w:rsid w:val="00042335"/>
    <w:rsid w:val="00042372"/>
    <w:rsid w:val="00042379"/>
    <w:rsid w:val="000424BF"/>
    <w:rsid w:val="00042608"/>
    <w:rsid w:val="000426E2"/>
    <w:rsid w:val="000426E6"/>
    <w:rsid w:val="000426E8"/>
    <w:rsid w:val="00042701"/>
    <w:rsid w:val="0004275E"/>
    <w:rsid w:val="00042772"/>
    <w:rsid w:val="000427E2"/>
    <w:rsid w:val="00042845"/>
    <w:rsid w:val="00042848"/>
    <w:rsid w:val="0004298F"/>
    <w:rsid w:val="00042A08"/>
    <w:rsid w:val="00042A25"/>
    <w:rsid w:val="00042A44"/>
    <w:rsid w:val="00042A9B"/>
    <w:rsid w:val="00042AA7"/>
    <w:rsid w:val="00042ACC"/>
    <w:rsid w:val="00042B25"/>
    <w:rsid w:val="00042B2D"/>
    <w:rsid w:val="00042C3F"/>
    <w:rsid w:val="00042C73"/>
    <w:rsid w:val="00042C85"/>
    <w:rsid w:val="00042C98"/>
    <w:rsid w:val="00042C9A"/>
    <w:rsid w:val="00042D49"/>
    <w:rsid w:val="00042DB4"/>
    <w:rsid w:val="00042E53"/>
    <w:rsid w:val="00042E8E"/>
    <w:rsid w:val="00042EEC"/>
    <w:rsid w:val="00042EF0"/>
    <w:rsid w:val="00042F23"/>
    <w:rsid w:val="00043043"/>
    <w:rsid w:val="00043149"/>
    <w:rsid w:val="0004315A"/>
    <w:rsid w:val="000431C0"/>
    <w:rsid w:val="00043215"/>
    <w:rsid w:val="00043244"/>
    <w:rsid w:val="0004324C"/>
    <w:rsid w:val="00043356"/>
    <w:rsid w:val="000433B7"/>
    <w:rsid w:val="000433D0"/>
    <w:rsid w:val="000434D4"/>
    <w:rsid w:val="000434EA"/>
    <w:rsid w:val="000434F0"/>
    <w:rsid w:val="000434FB"/>
    <w:rsid w:val="000434FD"/>
    <w:rsid w:val="0004354F"/>
    <w:rsid w:val="00043567"/>
    <w:rsid w:val="000435E6"/>
    <w:rsid w:val="000436E1"/>
    <w:rsid w:val="000436E7"/>
    <w:rsid w:val="000436FB"/>
    <w:rsid w:val="000437EC"/>
    <w:rsid w:val="00043856"/>
    <w:rsid w:val="0004385F"/>
    <w:rsid w:val="00043920"/>
    <w:rsid w:val="00043A98"/>
    <w:rsid w:val="00043ADD"/>
    <w:rsid w:val="00043B29"/>
    <w:rsid w:val="00043B5D"/>
    <w:rsid w:val="00043B8B"/>
    <w:rsid w:val="00043BB8"/>
    <w:rsid w:val="00043C53"/>
    <w:rsid w:val="00043F05"/>
    <w:rsid w:val="00043F1A"/>
    <w:rsid w:val="00043F1F"/>
    <w:rsid w:val="00043F7E"/>
    <w:rsid w:val="00043FA1"/>
    <w:rsid w:val="00043FED"/>
    <w:rsid w:val="0004401D"/>
    <w:rsid w:val="000440A5"/>
    <w:rsid w:val="000440AA"/>
    <w:rsid w:val="000440BF"/>
    <w:rsid w:val="00044264"/>
    <w:rsid w:val="000442D8"/>
    <w:rsid w:val="0004431B"/>
    <w:rsid w:val="0004434A"/>
    <w:rsid w:val="000443C0"/>
    <w:rsid w:val="000443E7"/>
    <w:rsid w:val="0004444E"/>
    <w:rsid w:val="0004451D"/>
    <w:rsid w:val="0004454F"/>
    <w:rsid w:val="000446D6"/>
    <w:rsid w:val="000446E5"/>
    <w:rsid w:val="0004475D"/>
    <w:rsid w:val="0004477A"/>
    <w:rsid w:val="000447E8"/>
    <w:rsid w:val="000448D5"/>
    <w:rsid w:val="00044928"/>
    <w:rsid w:val="00044986"/>
    <w:rsid w:val="00044A43"/>
    <w:rsid w:val="00044A58"/>
    <w:rsid w:val="00044A7A"/>
    <w:rsid w:val="00044A82"/>
    <w:rsid w:val="00044AB1"/>
    <w:rsid w:val="00044B2F"/>
    <w:rsid w:val="00044B31"/>
    <w:rsid w:val="00044B96"/>
    <w:rsid w:val="00044BA0"/>
    <w:rsid w:val="00044C00"/>
    <w:rsid w:val="00044CB1"/>
    <w:rsid w:val="00044CDA"/>
    <w:rsid w:val="00044D2A"/>
    <w:rsid w:val="00044D70"/>
    <w:rsid w:val="00044EA7"/>
    <w:rsid w:val="00044EC1"/>
    <w:rsid w:val="00044ED0"/>
    <w:rsid w:val="00044F8E"/>
    <w:rsid w:val="00045037"/>
    <w:rsid w:val="0004506B"/>
    <w:rsid w:val="000450C7"/>
    <w:rsid w:val="0004510F"/>
    <w:rsid w:val="00045170"/>
    <w:rsid w:val="0004520F"/>
    <w:rsid w:val="0004529E"/>
    <w:rsid w:val="000452A4"/>
    <w:rsid w:val="000453AB"/>
    <w:rsid w:val="000453AF"/>
    <w:rsid w:val="000453FB"/>
    <w:rsid w:val="00045419"/>
    <w:rsid w:val="000454FE"/>
    <w:rsid w:val="0004559B"/>
    <w:rsid w:val="00045648"/>
    <w:rsid w:val="00045661"/>
    <w:rsid w:val="00045679"/>
    <w:rsid w:val="00045686"/>
    <w:rsid w:val="000456C2"/>
    <w:rsid w:val="000456C5"/>
    <w:rsid w:val="00045715"/>
    <w:rsid w:val="00045739"/>
    <w:rsid w:val="0004573A"/>
    <w:rsid w:val="0004575A"/>
    <w:rsid w:val="00045766"/>
    <w:rsid w:val="000457C4"/>
    <w:rsid w:val="000457ED"/>
    <w:rsid w:val="00045872"/>
    <w:rsid w:val="000458CD"/>
    <w:rsid w:val="0004592B"/>
    <w:rsid w:val="00045933"/>
    <w:rsid w:val="00045B0D"/>
    <w:rsid w:val="00045B17"/>
    <w:rsid w:val="00045B9B"/>
    <w:rsid w:val="00045BAB"/>
    <w:rsid w:val="00045BB2"/>
    <w:rsid w:val="00045BF5"/>
    <w:rsid w:val="00045BFF"/>
    <w:rsid w:val="00045C42"/>
    <w:rsid w:val="00045CCD"/>
    <w:rsid w:val="00045D80"/>
    <w:rsid w:val="00045DCA"/>
    <w:rsid w:val="00045E5A"/>
    <w:rsid w:val="00045E7B"/>
    <w:rsid w:val="00045EA6"/>
    <w:rsid w:val="00045F1C"/>
    <w:rsid w:val="00045F48"/>
    <w:rsid w:val="00046086"/>
    <w:rsid w:val="000460C7"/>
    <w:rsid w:val="000461D7"/>
    <w:rsid w:val="000461E8"/>
    <w:rsid w:val="000461F1"/>
    <w:rsid w:val="0004636A"/>
    <w:rsid w:val="000463B3"/>
    <w:rsid w:val="000463B9"/>
    <w:rsid w:val="00046491"/>
    <w:rsid w:val="00046552"/>
    <w:rsid w:val="000466BF"/>
    <w:rsid w:val="0004676C"/>
    <w:rsid w:val="000467DF"/>
    <w:rsid w:val="000468CD"/>
    <w:rsid w:val="00046987"/>
    <w:rsid w:val="000469C0"/>
    <w:rsid w:val="00046A0D"/>
    <w:rsid w:val="00046A0E"/>
    <w:rsid w:val="00046A26"/>
    <w:rsid w:val="00046A87"/>
    <w:rsid w:val="00046ACD"/>
    <w:rsid w:val="00046BA1"/>
    <w:rsid w:val="00046BC8"/>
    <w:rsid w:val="00046D78"/>
    <w:rsid w:val="00046DA5"/>
    <w:rsid w:val="00046DD4"/>
    <w:rsid w:val="00046E39"/>
    <w:rsid w:val="00046E56"/>
    <w:rsid w:val="00046E5D"/>
    <w:rsid w:val="00046EA4"/>
    <w:rsid w:val="00046F14"/>
    <w:rsid w:val="00046F2A"/>
    <w:rsid w:val="00046F3F"/>
    <w:rsid w:val="00046F50"/>
    <w:rsid w:val="00046F60"/>
    <w:rsid w:val="0004702E"/>
    <w:rsid w:val="00047076"/>
    <w:rsid w:val="000470F4"/>
    <w:rsid w:val="00047119"/>
    <w:rsid w:val="000471D7"/>
    <w:rsid w:val="000471E3"/>
    <w:rsid w:val="000471E9"/>
    <w:rsid w:val="00047272"/>
    <w:rsid w:val="000473E2"/>
    <w:rsid w:val="000473E4"/>
    <w:rsid w:val="0004752C"/>
    <w:rsid w:val="0004753B"/>
    <w:rsid w:val="000475AC"/>
    <w:rsid w:val="000475FF"/>
    <w:rsid w:val="0004766F"/>
    <w:rsid w:val="000476B0"/>
    <w:rsid w:val="000477DD"/>
    <w:rsid w:val="00047826"/>
    <w:rsid w:val="00047864"/>
    <w:rsid w:val="0004787B"/>
    <w:rsid w:val="000478F0"/>
    <w:rsid w:val="000479B3"/>
    <w:rsid w:val="000479BE"/>
    <w:rsid w:val="00047A0D"/>
    <w:rsid w:val="00047A4B"/>
    <w:rsid w:val="00047C97"/>
    <w:rsid w:val="00047F3C"/>
    <w:rsid w:val="00047F78"/>
    <w:rsid w:val="00047F92"/>
    <w:rsid w:val="00050009"/>
    <w:rsid w:val="00050016"/>
    <w:rsid w:val="00050071"/>
    <w:rsid w:val="000500BC"/>
    <w:rsid w:val="000500C7"/>
    <w:rsid w:val="000500DD"/>
    <w:rsid w:val="00050137"/>
    <w:rsid w:val="00050187"/>
    <w:rsid w:val="00050208"/>
    <w:rsid w:val="0005021C"/>
    <w:rsid w:val="00050246"/>
    <w:rsid w:val="00050258"/>
    <w:rsid w:val="000502B2"/>
    <w:rsid w:val="000502D2"/>
    <w:rsid w:val="000503F0"/>
    <w:rsid w:val="00050474"/>
    <w:rsid w:val="0005049C"/>
    <w:rsid w:val="0005053B"/>
    <w:rsid w:val="0005070A"/>
    <w:rsid w:val="000507DD"/>
    <w:rsid w:val="000507E8"/>
    <w:rsid w:val="000508C6"/>
    <w:rsid w:val="0005090B"/>
    <w:rsid w:val="0005099B"/>
    <w:rsid w:val="00050A5B"/>
    <w:rsid w:val="00050A87"/>
    <w:rsid w:val="00050A9B"/>
    <w:rsid w:val="00050BD2"/>
    <w:rsid w:val="00050BD3"/>
    <w:rsid w:val="00050C3C"/>
    <w:rsid w:val="00050C4B"/>
    <w:rsid w:val="00050C56"/>
    <w:rsid w:val="00050C5D"/>
    <w:rsid w:val="00050D0A"/>
    <w:rsid w:val="00050D0F"/>
    <w:rsid w:val="00050D4F"/>
    <w:rsid w:val="00050D74"/>
    <w:rsid w:val="00050D8B"/>
    <w:rsid w:val="00050D99"/>
    <w:rsid w:val="00050E45"/>
    <w:rsid w:val="00050E4D"/>
    <w:rsid w:val="00050EBD"/>
    <w:rsid w:val="00050EEA"/>
    <w:rsid w:val="00050F11"/>
    <w:rsid w:val="0005109A"/>
    <w:rsid w:val="000510D7"/>
    <w:rsid w:val="000510E4"/>
    <w:rsid w:val="0005114E"/>
    <w:rsid w:val="00051181"/>
    <w:rsid w:val="00051323"/>
    <w:rsid w:val="00051435"/>
    <w:rsid w:val="0005143A"/>
    <w:rsid w:val="00051483"/>
    <w:rsid w:val="000514C0"/>
    <w:rsid w:val="000514C2"/>
    <w:rsid w:val="00051505"/>
    <w:rsid w:val="00051519"/>
    <w:rsid w:val="0005165D"/>
    <w:rsid w:val="000516C2"/>
    <w:rsid w:val="00051716"/>
    <w:rsid w:val="0005175A"/>
    <w:rsid w:val="00051774"/>
    <w:rsid w:val="0005178F"/>
    <w:rsid w:val="000517B6"/>
    <w:rsid w:val="000518D7"/>
    <w:rsid w:val="00051919"/>
    <w:rsid w:val="0005195E"/>
    <w:rsid w:val="0005199B"/>
    <w:rsid w:val="0005199E"/>
    <w:rsid w:val="000519B0"/>
    <w:rsid w:val="000519B2"/>
    <w:rsid w:val="000519D4"/>
    <w:rsid w:val="000519DF"/>
    <w:rsid w:val="000519FB"/>
    <w:rsid w:val="00051A49"/>
    <w:rsid w:val="00051A85"/>
    <w:rsid w:val="00051AA2"/>
    <w:rsid w:val="00051AD9"/>
    <w:rsid w:val="00051BF9"/>
    <w:rsid w:val="00051C0A"/>
    <w:rsid w:val="00051C9F"/>
    <w:rsid w:val="00051CC7"/>
    <w:rsid w:val="00051CDA"/>
    <w:rsid w:val="00051D34"/>
    <w:rsid w:val="00051D9B"/>
    <w:rsid w:val="00051DFB"/>
    <w:rsid w:val="00051DFC"/>
    <w:rsid w:val="00051E0B"/>
    <w:rsid w:val="00051E62"/>
    <w:rsid w:val="00051E75"/>
    <w:rsid w:val="00051EE4"/>
    <w:rsid w:val="00051EF6"/>
    <w:rsid w:val="00051F36"/>
    <w:rsid w:val="00051FA0"/>
    <w:rsid w:val="00051FB0"/>
    <w:rsid w:val="00051FC5"/>
    <w:rsid w:val="0005203A"/>
    <w:rsid w:val="000520CA"/>
    <w:rsid w:val="00052101"/>
    <w:rsid w:val="00052154"/>
    <w:rsid w:val="00052172"/>
    <w:rsid w:val="00052189"/>
    <w:rsid w:val="000521E0"/>
    <w:rsid w:val="0005220E"/>
    <w:rsid w:val="000522BB"/>
    <w:rsid w:val="000522FB"/>
    <w:rsid w:val="00052312"/>
    <w:rsid w:val="00052477"/>
    <w:rsid w:val="00052511"/>
    <w:rsid w:val="0005251E"/>
    <w:rsid w:val="0005254E"/>
    <w:rsid w:val="00052578"/>
    <w:rsid w:val="00052597"/>
    <w:rsid w:val="000525DC"/>
    <w:rsid w:val="000525E5"/>
    <w:rsid w:val="00052701"/>
    <w:rsid w:val="00052718"/>
    <w:rsid w:val="00052738"/>
    <w:rsid w:val="0005273C"/>
    <w:rsid w:val="000527B7"/>
    <w:rsid w:val="000527CB"/>
    <w:rsid w:val="000527CF"/>
    <w:rsid w:val="000527E4"/>
    <w:rsid w:val="000528F8"/>
    <w:rsid w:val="00052960"/>
    <w:rsid w:val="00052963"/>
    <w:rsid w:val="000529F6"/>
    <w:rsid w:val="00052A17"/>
    <w:rsid w:val="00052A28"/>
    <w:rsid w:val="00052ABB"/>
    <w:rsid w:val="00052AFF"/>
    <w:rsid w:val="00052B1A"/>
    <w:rsid w:val="00052B44"/>
    <w:rsid w:val="00052C49"/>
    <w:rsid w:val="00052C4C"/>
    <w:rsid w:val="00052CFA"/>
    <w:rsid w:val="00052D21"/>
    <w:rsid w:val="00052D5C"/>
    <w:rsid w:val="00052D8B"/>
    <w:rsid w:val="00052DF3"/>
    <w:rsid w:val="00052E35"/>
    <w:rsid w:val="00052EA0"/>
    <w:rsid w:val="00052EDE"/>
    <w:rsid w:val="00052F62"/>
    <w:rsid w:val="00052F77"/>
    <w:rsid w:val="00053029"/>
    <w:rsid w:val="00053062"/>
    <w:rsid w:val="00053082"/>
    <w:rsid w:val="000530A3"/>
    <w:rsid w:val="000530AF"/>
    <w:rsid w:val="0005310F"/>
    <w:rsid w:val="00053144"/>
    <w:rsid w:val="00053242"/>
    <w:rsid w:val="0005326F"/>
    <w:rsid w:val="0005327A"/>
    <w:rsid w:val="000532A9"/>
    <w:rsid w:val="00053326"/>
    <w:rsid w:val="00053384"/>
    <w:rsid w:val="00053399"/>
    <w:rsid w:val="0005343C"/>
    <w:rsid w:val="0005344C"/>
    <w:rsid w:val="000534E3"/>
    <w:rsid w:val="0005356A"/>
    <w:rsid w:val="000535F0"/>
    <w:rsid w:val="00053652"/>
    <w:rsid w:val="00053709"/>
    <w:rsid w:val="0005371B"/>
    <w:rsid w:val="0005376E"/>
    <w:rsid w:val="000537A2"/>
    <w:rsid w:val="000537CB"/>
    <w:rsid w:val="00053878"/>
    <w:rsid w:val="00053948"/>
    <w:rsid w:val="00053A1C"/>
    <w:rsid w:val="00053AD1"/>
    <w:rsid w:val="00053AFB"/>
    <w:rsid w:val="00053B39"/>
    <w:rsid w:val="00053B7E"/>
    <w:rsid w:val="00053BDC"/>
    <w:rsid w:val="00053C75"/>
    <w:rsid w:val="00053C9C"/>
    <w:rsid w:val="00053CD1"/>
    <w:rsid w:val="00053E52"/>
    <w:rsid w:val="00053F0B"/>
    <w:rsid w:val="00053F8C"/>
    <w:rsid w:val="00053FF8"/>
    <w:rsid w:val="0005400F"/>
    <w:rsid w:val="000540E3"/>
    <w:rsid w:val="0005415C"/>
    <w:rsid w:val="00054172"/>
    <w:rsid w:val="0005417C"/>
    <w:rsid w:val="0005419C"/>
    <w:rsid w:val="00054249"/>
    <w:rsid w:val="00054278"/>
    <w:rsid w:val="00054291"/>
    <w:rsid w:val="00054445"/>
    <w:rsid w:val="000544E0"/>
    <w:rsid w:val="00054535"/>
    <w:rsid w:val="00054631"/>
    <w:rsid w:val="0005470C"/>
    <w:rsid w:val="000547B4"/>
    <w:rsid w:val="0005488A"/>
    <w:rsid w:val="000548E8"/>
    <w:rsid w:val="000549E9"/>
    <w:rsid w:val="000549F5"/>
    <w:rsid w:val="00054A46"/>
    <w:rsid w:val="00054AC7"/>
    <w:rsid w:val="00054AC9"/>
    <w:rsid w:val="00054B05"/>
    <w:rsid w:val="00054B82"/>
    <w:rsid w:val="00054BA6"/>
    <w:rsid w:val="00054C4B"/>
    <w:rsid w:val="00054C64"/>
    <w:rsid w:val="00054C7E"/>
    <w:rsid w:val="00054C7F"/>
    <w:rsid w:val="00054D20"/>
    <w:rsid w:val="00054DBB"/>
    <w:rsid w:val="00054DC3"/>
    <w:rsid w:val="00054E32"/>
    <w:rsid w:val="00054E49"/>
    <w:rsid w:val="00054E62"/>
    <w:rsid w:val="00054F5B"/>
    <w:rsid w:val="0005502E"/>
    <w:rsid w:val="0005502F"/>
    <w:rsid w:val="0005514F"/>
    <w:rsid w:val="0005520D"/>
    <w:rsid w:val="00055219"/>
    <w:rsid w:val="00055284"/>
    <w:rsid w:val="0005528C"/>
    <w:rsid w:val="00055303"/>
    <w:rsid w:val="0005536B"/>
    <w:rsid w:val="0005543D"/>
    <w:rsid w:val="00055479"/>
    <w:rsid w:val="0005549D"/>
    <w:rsid w:val="000554A9"/>
    <w:rsid w:val="0005550F"/>
    <w:rsid w:val="00055516"/>
    <w:rsid w:val="0005572B"/>
    <w:rsid w:val="00055742"/>
    <w:rsid w:val="00055751"/>
    <w:rsid w:val="00055767"/>
    <w:rsid w:val="000557B2"/>
    <w:rsid w:val="0005581E"/>
    <w:rsid w:val="00055834"/>
    <w:rsid w:val="0005585A"/>
    <w:rsid w:val="00055889"/>
    <w:rsid w:val="000558B5"/>
    <w:rsid w:val="000558E7"/>
    <w:rsid w:val="0005598D"/>
    <w:rsid w:val="000559F1"/>
    <w:rsid w:val="00055A36"/>
    <w:rsid w:val="00055B2A"/>
    <w:rsid w:val="00055B33"/>
    <w:rsid w:val="00055CD5"/>
    <w:rsid w:val="00055CF2"/>
    <w:rsid w:val="00055D50"/>
    <w:rsid w:val="00055DF7"/>
    <w:rsid w:val="00055E00"/>
    <w:rsid w:val="00055E97"/>
    <w:rsid w:val="00055EBE"/>
    <w:rsid w:val="00055F18"/>
    <w:rsid w:val="00055F1F"/>
    <w:rsid w:val="00055FE3"/>
    <w:rsid w:val="00056024"/>
    <w:rsid w:val="00056070"/>
    <w:rsid w:val="00056079"/>
    <w:rsid w:val="000560BA"/>
    <w:rsid w:val="000561D2"/>
    <w:rsid w:val="0005626D"/>
    <w:rsid w:val="000563FE"/>
    <w:rsid w:val="0005649F"/>
    <w:rsid w:val="00056552"/>
    <w:rsid w:val="000565B5"/>
    <w:rsid w:val="0005661A"/>
    <w:rsid w:val="000566CA"/>
    <w:rsid w:val="0005673E"/>
    <w:rsid w:val="00056770"/>
    <w:rsid w:val="000567A1"/>
    <w:rsid w:val="0005684B"/>
    <w:rsid w:val="0005685B"/>
    <w:rsid w:val="00056894"/>
    <w:rsid w:val="000568B9"/>
    <w:rsid w:val="000568CE"/>
    <w:rsid w:val="000568D4"/>
    <w:rsid w:val="0005698A"/>
    <w:rsid w:val="000569F5"/>
    <w:rsid w:val="00056A0A"/>
    <w:rsid w:val="00056A51"/>
    <w:rsid w:val="00056A52"/>
    <w:rsid w:val="00056B0A"/>
    <w:rsid w:val="00056B15"/>
    <w:rsid w:val="00056C4C"/>
    <w:rsid w:val="00056C92"/>
    <w:rsid w:val="00056C98"/>
    <w:rsid w:val="00056E01"/>
    <w:rsid w:val="00056E64"/>
    <w:rsid w:val="00056E89"/>
    <w:rsid w:val="00056FD8"/>
    <w:rsid w:val="0005707E"/>
    <w:rsid w:val="00057112"/>
    <w:rsid w:val="0005723A"/>
    <w:rsid w:val="0005729E"/>
    <w:rsid w:val="000572F5"/>
    <w:rsid w:val="00057378"/>
    <w:rsid w:val="0005738E"/>
    <w:rsid w:val="000573C5"/>
    <w:rsid w:val="000573FF"/>
    <w:rsid w:val="000574E9"/>
    <w:rsid w:val="00057626"/>
    <w:rsid w:val="00057663"/>
    <w:rsid w:val="00057748"/>
    <w:rsid w:val="00057781"/>
    <w:rsid w:val="00057785"/>
    <w:rsid w:val="000578A6"/>
    <w:rsid w:val="000578E7"/>
    <w:rsid w:val="0005794F"/>
    <w:rsid w:val="00057951"/>
    <w:rsid w:val="00057963"/>
    <w:rsid w:val="00057967"/>
    <w:rsid w:val="000579B1"/>
    <w:rsid w:val="000579C7"/>
    <w:rsid w:val="000579DA"/>
    <w:rsid w:val="00057A10"/>
    <w:rsid w:val="00057A3D"/>
    <w:rsid w:val="00057A72"/>
    <w:rsid w:val="00057A7B"/>
    <w:rsid w:val="00057AAA"/>
    <w:rsid w:val="00057AAE"/>
    <w:rsid w:val="00057B2A"/>
    <w:rsid w:val="00057B76"/>
    <w:rsid w:val="00057BB2"/>
    <w:rsid w:val="00057D59"/>
    <w:rsid w:val="00057E3B"/>
    <w:rsid w:val="00057E59"/>
    <w:rsid w:val="00057E6D"/>
    <w:rsid w:val="00057EA8"/>
    <w:rsid w:val="00057EAA"/>
    <w:rsid w:val="00057ECE"/>
    <w:rsid w:val="00057F61"/>
    <w:rsid w:val="00057F6F"/>
    <w:rsid w:val="00060010"/>
    <w:rsid w:val="000600F2"/>
    <w:rsid w:val="0006020B"/>
    <w:rsid w:val="00060217"/>
    <w:rsid w:val="00060355"/>
    <w:rsid w:val="00060439"/>
    <w:rsid w:val="00060472"/>
    <w:rsid w:val="000604B6"/>
    <w:rsid w:val="00060542"/>
    <w:rsid w:val="000605C1"/>
    <w:rsid w:val="0006061F"/>
    <w:rsid w:val="00060787"/>
    <w:rsid w:val="000607CA"/>
    <w:rsid w:val="000607EC"/>
    <w:rsid w:val="00060839"/>
    <w:rsid w:val="00060849"/>
    <w:rsid w:val="00060892"/>
    <w:rsid w:val="000608CD"/>
    <w:rsid w:val="000608F0"/>
    <w:rsid w:val="00060954"/>
    <w:rsid w:val="000609CA"/>
    <w:rsid w:val="000609FD"/>
    <w:rsid w:val="00060A67"/>
    <w:rsid w:val="00060A68"/>
    <w:rsid w:val="00060A6A"/>
    <w:rsid w:val="00060AAA"/>
    <w:rsid w:val="00060AD3"/>
    <w:rsid w:val="00060B68"/>
    <w:rsid w:val="00060C00"/>
    <w:rsid w:val="00060C2C"/>
    <w:rsid w:val="00060D0A"/>
    <w:rsid w:val="00060D55"/>
    <w:rsid w:val="00060D65"/>
    <w:rsid w:val="00060DB4"/>
    <w:rsid w:val="00060DBE"/>
    <w:rsid w:val="00060F1D"/>
    <w:rsid w:val="00060F37"/>
    <w:rsid w:val="00060F65"/>
    <w:rsid w:val="00060FA4"/>
    <w:rsid w:val="00060FE4"/>
    <w:rsid w:val="00060FEF"/>
    <w:rsid w:val="00061147"/>
    <w:rsid w:val="00061150"/>
    <w:rsid w:val="00061182"/>
    <w:rsid w:val="000611F5"/>
    <w:rsid w:val="000611F9"/>
    <w:rsid w:val="000611FE"/>
    <w:rsid w:val="00061219"/>
    <w:rsid w:val="00061234"/>
    <w:rsid w:val="00061419"/>
    <w:rsid w:val="0006143A"/>
    <w:rsid w:val="0006143E"/>
    <w:rsid w:val="000614BE"/>
    <w:rsid w:val="00061537"/>
    <w:rsid w:val="000615DF"/>
    <w:rsid w:val="00061647"/>
    <w:rsid w:val="000616D2"/>
    <w:rsid w:val="000616F2"/>
    <w:rsid w:val="00061710"/>
    <w:rsid w:val="00061738"/>
    <w:rsid w:val="00061820"/>
    <w:rsid w:val="00061A80"/>
    <w:rsid w:val="00061AF8"/>
    <w:rsid w:val="00061B79"/>
    <w:rsid w:val="00061C31"/>
    <w:rsid w:val="00061C5B"/>
    <w:rsid w:val="00061CFC"/>
    <w:rsid w:val="00061DF5"/>
    <w:rsid w:val="00061F76"/>
    <w:rsid w:val="00061FA2"/>
    <w:rsid w:val="00061FE8"/>
    <w:rsid w:val="0006200F"/>
    <w:rsid w:val="00062086"/>
    <w:rsid w:val="000620D0"/>
    <w:rsid w:val="000622A9"/>
    <w:rsid w:val="0006231A"/>
    <w:rsid w:val="00062359"/>
    <w:rsid w:val="00062380"/>
    <w:rsid w:val="000623D0"/>
    <w:rsid w:val="000623F2"/>
    <w:rsid w:val="0006247A"/>
    <w:rsid w:val="00062513"/>
    <w:rsid w:val="0006253D"/>
    <w:rsid w:val="000625BF"/>
    <w:rsid w:val="000625CA"/>
    <w:rsid w:val="000625DD"/>
    <w:rsid w:val="00062626"/>
    <w:rsid w:val="00062733"/>
    <w:rsid w:val="00062735"/>
    <w:rsid w:val="00062751"/>
    <w:rsid w:val="0006275E"/>
    <w:rsid w:val="00062778"/>
    <w:rsid w:val="000627DC"/>
    <w:rsid w:val="00062812"/>
    <w:rsid w:val="00062867"/>
    <w:rsid w:val="000628A2"/>
    <w:rsid w:val="000628DB"/>
    <w:rsid w:val="000629B2"/>
    <w:rsid w:val="000629BE"/>
    <w:rsid w:val="00062A26"/>
    <w:rsid w:val="00062A36"/>
    <w:rsid w:val="00062B09"/>
    <w:rsid w:val="00062BC8"/>
    <w:rsid w:val="00062C91"/>
    <w:rsid w:val="00062CEB"/>
    <w:rsid w:val="00062CF0"/>
    <w:rsid w:val="00062DA0"/>
    <w:rsid w:val="00062E0F"/>
    <w:rsid w:val="00062E23"/>
    <w:rsid w:val="00062E58"/>
    <w:rsid w:val="00062F76"/>
    <w:rsid w:val="00062FB2"/>
    <w:rsid w:val="00062FD6"/>
    <w:rsid w:val="00062FFC"/>
    <w:rsid w:val="0006305A"/>
    <w:rsid w:val="0006312E"/>
    <w:rsid w:val="00063161"/>
    <w:rsid w:val="000631E6"/>
    <w:rsid w:val="0006323C"/>
    <w:rsid w:val="00063304"/>
    <w:rsid w:val="0006345E"/>
    <w:rsid w:val="00063488"/>
    <w:rsid w:val="00063556"/>
    <w:rsid w:val="00063602"/>
    <w:rsid w:val="00063715"/>
    <w:rsid w:val="000637AF"/>
    <w:rsid w:val="00063829"/>
    <w:rsid w:val="000638DD"/>
    <w:rsid w:val="000639CD"/>
    <w:rsid w:val="00063AD1"/>
    <w:rsid w:val="00063B01"/>
    <w:rsid w:val="00063B34"/>
    <w:rsid w:val="00063B3F"/>
    <w:rsid w:val="00063B90"/>
    <w:rsid w:val="00063C2B"/>
    <w:rsid w:val="00063C2C"/>
    <w:rsid w:val="00063D30"/>
    <w:rsid w:val="00063D72"/>
    <w:rsid w:val="00063D80"/>
    <w:rsid w:val="00063DA3"/>
    <w:rsid w:val="00063E2A"/>
    <w:rsid w:val="00063E2E"/>
    <w:rsid w:val="00063E43"/>
    <w:rsid w:val="00063E94"/>
    <w:rsid w:val="00063EF8"/>
    <w:rsid w:val="00063F6A"/>
    <w:rsid w:val="00063F93"/>
    <w:rsid w:val="00063FA2"/>
    <w:rsid w:val="00064027"/>
    <w:rsid w:val="00064085"/>
    <w:rsid w:val="000640A8"/>
    <w:rsid w:val="000641A1"/>
    <w:rsid w:val="000641AA"/>
    <w:rsid w:val="000642D7"/>
    <w:rsid w:val="000642FA"/>
    <w:rsid w:val="00064373"/>
    <w:rsid w:val="000644AE"/>
    <w:rsid w:val="0006456F"/>
    <w:rsid w:val="00064717"/>
    <w:rsid w:val="00064756"/>
    <w:rsid w:val="0006475C"/>
    <w:rsid w:val="00064849"/>
    <w:rsid w:val="0006488D"/>
    <w:rsid w:val="00064A39"/>
    <w:rsid w:val="00064AA2"/>
    <w:rsid w:val="00064AEF"/>
    <w:rsid w:val="00064B15"/>
    <w:rsid w:val="00064BED"/>
    <w:rsid w:val="00064C04"/>
    <w:rsid w:val="00064C93"/>
    <w:rsid w:val="00064D11"/>
    <w:rsid w:val="00064D5F"/>
    <w:rsid w:val="00064E43"/>
    <w:rsid w:val="00064E6A"/>
    <w:rsid w:val="00064E70"/>
    <w:rsid w:val="00064E8E"/>
    <w:rsid w:val="00064EC1"/>
    <w:rsid w:val="00064ECD"/>
    <w:rsid w:val="00064EFB"/>
    <w:rsid w:val="00064F5E"/>
    <w:rsid w:val="00064F64"/>
    <w:rsid w:val="00064F69"/>
    <w:rsid w:val="00064FE8"/>
    <w:rsid w:val="00065108"/>
    <w:rsid w:val="00065153"/>
    <w:rsid w:val="000651C5"/>
    <w:rsid w:val="000651DB"/>
    <w:rsid w:val="000651E7"/>
    <w:rsid w:val="0006522C"/>
    <w:rsid w:val="0006522F"/>
    <w:rsid w:val="000652C7"/>
    <w:rsid w:val="000652FD"/>
    <w:rsid w:val="00065310"/>
    <w:rsid w:val="00065356"/>
    <w:rsid w:val="000653D7"/>
    <w:rsid w:val="000653E8"/>
    <w:rsid w:val="00065470"/>
    <w:rsid w:val="000654B2"/>
    <w:rsid w:val="0006552C"/>
    <w:rsid w:val="00065541"/>
    <w:rsid w:val="000655A8"/>
    <w:rsid w:val="000655D3"/>
    <w:rsid w:val="0006560C"/>
    <w:rsid w:val="0006560D"/>
    <w:rsid w:val="000657A7"/>
    <w:rsid w:val="000657D1"/>
    <w:rsid w:val="000657DB"/>
    <w:rsid w:val="00065876"/>
    <w:rsid w:val="000658AA"/>
    <w:rsid w:val="000658C6"/>
    <w:rsid w:val="000658DA"/>
    <w:rsid w:val="000658E3"/>
    <w:rsid w:val="00065933"/>
    <w:rsid w:val="00065960"/>
    <w:rsid w:val="00065AD2"/>
    <w:rsid w:val="00065B21"/>
    <w:rsid w:val="00065B2D"/>
    <w:rsid w:val="00065BBF"/>
    <w:rsid w:val="00065BCA"/>
    <w:rsid w:val="00065CCB"/>
    <w:rsid w:val="00065CF3"/>
    <w:rsid w:val="00065D23"/>
    <w:rsid w:val="00065D25"/>
    <w:rsid w:val="00065D5D"/>
    <w:rsid w:val="00065D91"/>
    <w:rsid w:val="00065DCE"/>
    <w:rsid w:val="00065DF8"/>
    <w:rsid w:val="00065EA9"/>
    <w:rsid w:val="00065F36"/>
    <w:rsid w:val="00066029"/>
    <w:rsid w:val="00066149"/>
    <w:rsid w:val="000661F6"/>
    <w:rsid w:val="0006622D"/>
    <w:rsid w:val="0006638D"/>
    <w:rsid w:val="000663A9"/>
    <w:rsid w:val="000663B3"/>
    <w:rsid w:val="000663ED"/>
    <w:rsid w:val="00066498"/>
    <w:rsid w:val="000665A8"/>
    <w:rsid w:val="00066601"/>
    <w:rsid w:val="0006662C"/>
    <w:rsid w:val="0006672E"/>
    <w:rsid w:val="0006676B"/>
    <w:rsid w:val="00066772"/>
    <w:rsid w:val="000667F6"/>
    <w:rsid w:val="00066863"/>
    <w:rsid w:val="00066874"/>
    <w:rsid w:val="000669A7"/>
    <w:rsid w:val="000669C6"/>
    <w:rsid w:val="000669DE"/>
    <w:rsid w:val="00066BD7"/>
    <w:rsid w:val="00066BF0"/>
    <w:rsid w:val="00066C16"/>
    <w:rsid w:val="00066D0D"/>
    <w:rsid w:val="00066D0E"/>
    <w:rsid w:val="00066D1E"/>
    <w:rsid w:val="00066DDA"/>
    <w:rsid w:val="00066E41"/>
    <w:rsid w:val="00066FBA"/>
    <w:rsid w:val="00066FD5"/>
    <w:rsid w:val="00066FE1"/>
    <w:rsid w:val="0006701A"/>
    <w:rsid w:val="000670E9"/>
    <w:rsid w:val="00067108"/>
    <w:rsid w:val="00067127"/>
    <w:rsid w:val="0006722F"/>
    <w:rsid w:val="0006725B"/>
    <w:rsid w:val="0006729D"/>
    <w:rsid w:val="000672F3"/>
    <w:rsid w:val="0006731D"/>
    <w:rsid w:val="0006744D"/>
    <w:rsid w:val="00067451"/>
    <w:rsid w:val="000674B1"/>
    <w:rsid w:val="000674EE"/>
    <w:rsid w:val="000674FF"/>
    <w:rsid w:val="00067534"/>
    <w:rsid w:val="00067584"/>
    <w:rsid w:val="0006762B"/>
    <w:rsid w:val="000676B0"/>
    <w:rsid w:val="0006778A"/>
    <w:rsid w:val="000678B2"/>
    <w:rsid w:val="000678B3"/>
    <w:rsid w:val="000678CD"/>
    <w:rsid w:val="00067925"/>
    <w:rsid w:val="00067A6A"/>
    <w:rsid w:val="00067B16"/>
    <w:rsid w:val="00067C1C"/>
    <w:rsid w:val="00067C75"/>
    <w:rsid w:val="00067C9D"/>
    <w:rsid w:val="00067D1A"/>
    <w:rsid w:val="00067D89"/>
    <w:rsid w:val="00067DB9"/>
    <w:rsid w:val="00067DEA"/>
    <w:rsid w:val="00067E0B"/>
    <w:rsid w:val="00067E2A"/>
    <w:rsid w:val="00067F2E"/>
    <w:rsid w:val="00067FC2"/>
    <w:rsid w:val="00067FCB"/>
    <w:rsid w:val="00070025"/>
    <w:rsid w:val="00070067"/>
    <w:rsid w:val="000700D6"/>
    <w:rsid w:val="00070154"/>
    <w:rsid w:val="000701AE"/>
    <w:rsid w:val="00070233"/>
    <w:rsid w:val="00070268"/>
    <w:rsid w:val="00070297"/>
    <w:rsid w:val="000702D4"/>
    <w:rsid w:val="00070376"/>
    <w:rsid w:val="00070384"/>
    <w:rsid w:val="0007039A"/>
    <w:rsid w:val="000703C6"/>
    <w:rsid w:val="000703C8"/>
    <w:rsid w:val="0007045D"/>
    <w:rsid w:val="00070535"/>
    <w:rsid w:val="0007053D"/>
    <w:rsid w:val="0007058D"/>
    <w:rsid w:val="000705D7"/>
    <w:rsid w:val="0007062D"/>
    <w:rsid w:val="0007065D"/>
    <w:rsid w:val="00070679"/>
    <w:rsid w:val="00070693"/>
    <w:rsid w:val="0007071F"/>
    <w:rsid w:val="00070734"/>
    <w:rsid w:val="0007073A"/>
    <w:rsid w:val="000707A2"/>
    <w:rsid w:val="000707D7"/>
    <w:rsid w:val="000708B7"/>
    <w:rsid w:val="000708D4"/>
    <w:rsid w:val="000708EC"/>
    <w:rsid w:val="000708F0"/>
    <w:rsid w:val="000709B3"/>
    <w:rsid w:val="000709C8"/>
    <w:rsid w:val="00070A05"/>
    <w:rsid w:val="00070A13"/>
    <w:rsid w:val="00070A27"/>
    <w:rsid w:val="00070AF2"/>
    <w:rsid w:val="00070B22"/>
    <w:rsid w:val="00070B45"/>
    <w:rsid w:val="00070B50"/>
    <w:rsid w:val="00070B65"/>
    <w:rsid w:val="00070C95"/>
    <w:rsid w:val="00070D2E"/>
    <w:rsid w:val="00070D46"/>
    <w:rsid w:val="00070D9C"/>
    <w:rsid w:val="00070DB9"/>
    <w:rsid w:val="00070F3A"/>
    <w:rsid w:val="00070FBC"/>
    <w:rsid w:val="00071072"/>
    <w:rsid w:val="000710C8"/>
    <w:rsid w:val="0007111F"/>
    <w:rsid w:val="00071157"/>
    <w:rsid w:val="000711BD"/>
    <w:rsid w:val="000711C7"/>
    <w:rsid w:val="00071203"/>
    <w:rsid w:val="00071257"/>
    <w:rsid w:val="000712C2"/>
    <w:rsid w:val="000712F7"/>
    <w:rsid w:val="000713D2"/>
    <w:rsid w:val="000713FB"/>
    <w:rsid w:val="0007146F"/>
    <w:rsid w:val="00071491"/>
    <w:rsid w:val="000715CE"/>
    <w:rsid w:val="000715CF"/>
    <w:rsid w:val="000715D4"/>
    <w:rsid w:val="00071603"/>
    <w:rsid w:val="000716E2"/>
    <w:rsid w:val="0007173C"/>
    <w:rsid w:val="00071761"/>
    <w:rsid w:val="0007176F"/>
    <w:rsid w:val="000717D1"/>
    <w:rsid w:val="00071812"/>
    <w:rsid w:val="000718A1"/>
    <w:rsid w:val="00071A07"/>
    <w:rsid w:val="00071A1B"/>
    <w:rsid w:val="00071A4C"/>
    <w:rsid w:val="00071B6E"/>
    <w:rsid w:val="00071BBF"/>
    <w:rsid w:val="00071BCD"/>
    <w:rsid w:val="00071CE4"/>
    <w:rsid w:val="00071CF3"/>
    <w:rsid w:val="00071D55"/>
    <w:rsid w:val="00071D71"/>
    <w:rsid w:val="00071D8C"/>
    <w:rsid w:val="00071E26"/>
    <w:rsid w:val="00071E31"/>
    <w:rsid w:val="00071E7A"/>
    <w:rsid w:val="00071F16"/>
    <w:rsid w:val="00071F23"/>
    <w:rsid w:val="00071F8B"/>
    <w:rsid w:val="00071FD6"/>
    <w:rsid w:val="00071FE7"/>
    <w:rsid w:val="00071FF8"/>
    <w:rsid w:val="00072109"/>
    <w:rsid w:val="000722CD"/>
    <w:rsid w:val="000722D5"/>
    <w:rsid w:val="000723A0"/>
    <w:rsid w:val="000723AF"/>
    <w:rsid w:val="00072477"/>
    <w:rsid w:val="00072505"/>
    <w:rsid w:val="00072591"/>
    <w:rsid w:val="0007265E"/>
    <w:rsid w:val="00072666"/>
    <w:rsid w:val="00072718"/>
    <w:rsid w:val="0007272F"/>
    <w:rsid w:val="00072869"/>
    <w:rsid w:val="0007291D"/>
    <w:rsid w:val="00072956"/>
    <w:rsid w:val="000729D9"/>
    <w:rsid w:val="00072A6D"/>
    <w:rsid w:val="00072A7E"/>
    <w:rsid w:val="00072ADA"/>
    <w:rsid w:val="00072AE8"/>
    <w:rsid w:val="00072C66"/>
    <w:rsid w:val="00072C78"/>
    <w:rsid w:val="00072CC8"/>
    <w:rsid w:val="00072CDB"/>
    <w:rsid w:val="00072D25"/>
    <w:rsid w:val="00072D98"/>
    <w:rsid w:val="00072E1F"/>
    <w:rsid w:val="00072E33"/>
    <w:rsid w:val="00072E70"/>
    <w:rsid w:val="00073024"/>
    <w:rsid w:val="00073034"/>
    <w:rsid w:val="0007305C"/>
    <w:rsid w:val="000731C2"/>
    <w:rsid w:val="000732BF"/>
    <w:rsid w:val="00073432"/>
    <w:rsid w:val="00073505"/>
    <w:rsid w:val="00073620"/>
    <w:rsid w:val="000736EC"/>
    <w:rsid w:val="00073769"/>
    <w:rsid w:val="0007378D"/>
    <w:rsid w:val="000738A4"/>
    <w:rsid w:val="000739B8"/>
    <w:rsid w:val="00073A2F"/>
    <w:rsid w:val="00073A42"/>
    <w:rsid w:val="00073ADA"/>
    <w:rsid w:val="00073C35"/>
    <w:rsid w:val="00073CF6"/>
    <w:rsid w:val="00073DEC"/>
    <w:rsid w:val="00073F4B"/>
    <w:rsid w:val="00073F87"/>
    <w:rsid w:val="00073FB2"/>
    <w:rsid w:val="0007405B"/>
    <w:rsid w:val="000740B3"/>
    <w:rsid w:val="000740BD"/>
    <w:rsid w:val="000741C0"/>
    <w:rsid w:val="000741D1"/>
    <w:rsid w:val="000741DF"/>
    <w:rsid w:val="00074295"/>
    <w:rsid w:val="000742C2"/>
    <w:rsid w:val="0007436F"/>
    <w:rsid w:val="00074484"/>
    <w:rsid w:val="000744CE"/>
    <w:rsid w:val="000745D3"/>
    <w:rsid w:val="00074619"/>
    <w:rsid w:val="000746B8"/>
    <w:rsid w:val="000746B9"/>
    <w:rsid w:val="000746F7"/>
    <w:rsid w:val="000748BE"/>
    <w:rsid w:val="00074958"/>
    <w:rsid w:val="00074AB6"/>
    <w:rsid w:val="00074B42"/>
    <w:rsid w:val="00074BF3"/>
    <w:rsid w:val="00074C26"/>
    <w:rsid w:val="00074C6C"/>
    <w:rsid w:val="00074CC6"/>
    <w:rsid w:val="00074CD5"/>
    <w:rsid w:val="00074D6D"/>
    <w:rsid w:val="00074D76"/>
    <w:rsid w:val="00074DC3"/>
    <w:rsid w:val="00074DC9"/>
    <w:rsid w:val="00074DE3"/>
    <w:rsid w:val="00074E19"/>
    <w:rsid w:val="00074E1E"/>
    <w:rsid w:val="00074F28"/>
    <w:rsid w:val="00074F44"/>
    <w:rsid w:val="00074F52"/>
    <w:rsid w:val="00074F5F"/>
    <w:rsid w:val="00074FA2"/>
    <w:rsid w:val="000750AB"/>
    <w:rsid w:val="00075119"/>
    <w:rsid w:val="0007519F"/>
    <w:rsid w:val="00075249"/>
    <w:rsid w:val="0007524A"/>
    <w:rsid w:val="0007534E"/>
    <w:rsid w:val="0007542A"/>
    <w:rsid w:val="0007544B"/>
    <w:rsid w:val="000754A3"/>
    <w:rsid w:val="0007554D"/>
    <w:rsid w:val="00075606"/>
    <w:rsid w:val="000756F4"/>
    <w:rsid w:val="00075739"/>
    <w:rsid w:val="0007582A"/>
    <w:rsid w:val="0007582F"/>
    <w:rsid w:val="0007599C"/>
    <w:rsid w:val="000759C1"/>
    <w:rsid w:val="00075A63"/>
    <w:rsid w:val="00075AE1"/>
    <w:rsid w:val="00075B4C"/>
    <w:rsid w:val="00075B6F"/>
    <w:rsid w:val="00075D38"/>
    <w:rsid w:val="00075DBB"/>
    <w:rsid w:val="00075EE8"/>
    <w:rsid w:val="00075EF7"/>
    <w:rsid w:val="00075F2B"/>
    <w:rsid w:val="00075F8E"/>
    <w:rsid w:val="00075FAC"/>
    <w:rsid w:val="00076080"/>
    <w:rsid w:val="0007609F"/>
    <w:rsid w:val="00076149"/>
    <w:rsid w:val="0007624B"/>
    <w:rsid w:val="000762DF"/>
    <w:rsid w:val="0007635F"/>
    <w:rsid w:val="00076577"/>
    <w:rsid w:val="00076583"/>
    <w:rsid w:val="0007658D"/>
    <w:rsid w:val="000765EB"/>
    <w:rsid w:val="0007665A"/>
    <w:rsid w:val="0007679D"/>
    <w:rsid w:val="00076838"/>
    <w:rsid w:val="00076898"/>
    <w:rsid w:val="000768C7"/>
    <w:rsid w:val="000768FF"/>
    <w:rsid w:val="00076992"/>
    <w:rsid w:val="00076997"/>
    <w:rsid w:val="000769D2"/>
    <w:rsid w:val="000769D3"/>
    <w:rsid w:val="00076ACA"/>
    <w:rsid w:val="00076B6E"/>
    <w:rsid w:val="00076BED"/>
    <w:rsid w:val="00076D11"/>
    <w:rsid w:val="00076E62"/>
    <w:rsid w:val="00076E8D"/>
    <w:rsid w:val="00077102"/>
    <w:rsid w:val="00077127"/>
    <w:rsid w:val="00077278"/>
    <w:rsid w:val="000772B2"/>
    <w:rsid w:val="000772C8"/>
    <w:rsid w:val="000772CB"/>
    <w:rsid w:val="00077311"/>
    <w:rsid w:val="00077313"/>
    <w:rsid w:val="00077323"/>
    <w:rsid w:val="00077375"/>
    <w:rsid w:val="00077493"/>
    <w:rsid w:val="000774DF"/>
    <w:rsid w:val="0007752C"/>
    <w:rsid w:val="00077563"/>
    <w:rsid w:val="00077567"/>
    <w:rsid w:val="000776B8"/>
    <w:rsid w:val="000776EB"/>
    <w:rsid w:val="00077710"/>
    <w:rsid w:val="000778C9"/>
    <w:rsid w:val="00077903"/>
    <w:rsid w:val="0007790A"/>
    <w:rsid w:val="00077913"/>
    <w:rsid w:val="00077A0B"/>
    <w:rsid w:val="00077A50"/>
    <w:rsid w:val="00077AA5"/>
    <w:rsid w:val="00077B32"/>
    <w:rsid w:val="00077BD8"/>
    <w:rsid w:val="00077C0D"/>
    <w:rsid w:val="00077C4C"/>
    <w:rsid w:val="00077C64"/>
    <w:rsid w:val="00077D23"/>
    <w:rsid w:val="00077D78"/>
    <w:rsid w:val="00077D8D"/>
    <w:rsid w:val="00077DE0"/>
    <w:rsid w:val="00077DE6"/>
    <w:rsid w:val="00077E3F"/>
    <w:rsid w:val="00077EE3"/>
    <w:rsid w:val="00077EF4"/>
    <w:rsid w:val="00077F02"/>
    <w:rsid w:val="00077FB6"/>
    <w:rsid w:val="00080062"/>
    <w:rsid w:val="00080092"/>
    <w:rsid w:val="00080113"/>
    <w:rsid w:val="00080168"/>
    <w:rsid w:val="0008016A"/>
    <w:rsid w:val="00080206"/>
    <w:rsid w:val="0008023F"/>
    <w:rsid w:val="00080255"/>
    <w:rsid w:val="00080262"/>
    <w:rsid w:val="000802F8"/>
    <w:rsid w:val="00080311"/>
    <w:rsid w:val="0008034D"/>
    <w:rsid w:val="00080392"/>
    <w:rsid w:val="000803E1"/>
    <w:rsid w:val="0008040C"/>
    <w:rsid w:val="00080429"/>
    <w:rsid w:val="00080452"/>
    <w:rsid w:val="000804ED"/>
    <w:rsid w:val="00080503"/>
    <w:rsid w:val="00080513"/>
    <w:rsid w:val="0008056A"/>
    <w:rsid w:val="000805FD"/>
    <w:rsid w:val="00080607"/>
    <w:rsid w:val="00080693"/>
    <w:rsid w:val="000806D3"/>
    <w:rsid w:val="00080764"/>
    <w:rsid w:val="000807E1"/>
    <w:rsid w:val="000807F2"/>
    <w:rsid w:val="00080958"/>
    <w:rsid w:val="00080998"/>
    <w:rsid w:val="000809B2"/>
    <w:rsid w:val="000809C2"/>
    <w:rsid w:val="00080A63"/>
    <w:rsid w:val="00080A99"/>
    <w:rsid w:val="00080AA5"/>
    <w:rsid w:val="00080AEC"/>
    <w:rsid w:val="00080B07"/>
    <w:rsid w:val="00080B9B"/>
    <w:rsid w:val="00080BC3"/>
    <w:rsid w:val="00080BEA"/>
    <w:rsid w:val="00080C12"/>
    <w:rsid w:val="00080C44"/>
    <w:rsid w:val="00080D28"/>
    <w:rsid w:val="00080D3E"/>
    <w:rsid w:val="00080DB4"/>
    <w:rsid w:val="00080DD6"/>
    <w:rsid w:val="00080E12"/>
    <w:rsid w:val="00080E9E"/>
    <w:rsid w:val="00080FC2"/>
    <w:rsid w:val="00080FD2"/>
    <w:rsid w:val="00080FD5"/>
    <w:rsid w:val="000810DF"/>
    <w:rsid w:val="00081149"/>
    <w:rsid w:val="0008120F"/>
    <w:rsid w:val="00081267"/>
    <w:rsid w:val="0008128E"/>
    <w:rsid w:val="0008135B"/>
    <w:rsid w:val="00081381"/>
    <w:rsid w:val="000814D7"/>
    <w:rsid w:val="0008166A"/>
    <w:rsid w:val="000817DD"/>
    <w:rsid w:val="000818C1"/>
    <w:rsid w:val="000818FD"/>
    <w:rsid w:val="00081930"/>
    <w:rsid w:val="0008193C"/>
    <w:rsid w:val="0008193D"/>
    <w:rsid w:val="000819A5"/>
    <w:rsid w:val="000819C3"/>
    <w:rsid w:val="00081A5C"/>
    <w:rsid w:val="00081AEA"/>
    <w:rsid w:val="00081B86"/>
    <w:rsid w:val="00081BDF"/>
    <w:rsid w:val="00081C27"/>
    <w:rsid w:val="00081C28"/>
    <w:rsid w:val="00081C67"/>
    <w:rsid w:val="00081C98"/>
    <w:rsid w:val="00081CDA"/>
    <w:rsid w:val="00081D04"/>
    <w:rsid w:val="00081D3E"/>
    <w:rsid w:val="00081E15"/>
    <w:rsid w:val="00081F16"/>
    <w:rsid w:val="00081F39"/>
    <w:rsid w:val="00081FB9"/>
    <w:rsid w:val="00082035"/>
    <w:rsid w:val="0008207E"/>
    <w:rsid w:val="0008210F"/>
    <w:rsid w:val="0008219A"/>
    <w:rsid w:val="0008219B"/>
    <w:rsid w:val="000821A0"/>
    <w:rsid w:val="0008220B"/>
    <w:rsid w:val="00082233"/>
    <w:rsid w:val="00082286"/>
    <w:rsid w:val="0008230C"/>
    <w:rsid w:val="00082374"/>
    <w:rsid w:val="000823BE"/>
    <w:rsid w:val="00082433"/>
    <w:rsid w:val="00082518"/>
    <w:rsid w:val="00082535"/>
    <w:rsid w:val="00082577"/>
    <w:rsid w:val="000825D0"/>
    <w:rsid w:val="00082665"/>
    <w:rsid w:val="000826AC"/>
    <w:rsid w:val="000826CE"/>
    <w:rsid w:val="000826F0"/>
    <w:rsid w:val="000826FE"/>
    <w:rsid w:val="00082780"/>
    <w:rsid w:val="0008278C"/>
    <w:rsid w:val="000827ED"/>
    <w:rsid w:val="000828B0"/>
    <w:rsid w:val="00082967"/>
    <w:rsid w:val="00082A2A"/>
    <w:rsid w:val="00082B33"/>
    <w:rsid w:val="00082B40"/>
    <w:rsid w:val="00082B4B"/>
    <w:rsid w:val="00082C10"/>
    <w:rsid w:val="00082C32"/>
    <w:rsid w:val="00082C84"/>
    <w:rsid w:val="00082D4D"/>
    <w:rsid w:val="00082DAC"/>
    <w:rsid w:val="00082DB8"/>
    <w:rsid w:val="00082F4C"/>
    <w:rsid w:val="00082F7D"/>
    <w:rsid w:val="00082F7F"/>
    <w:rsid w:val="00082FD9"/>
    <w:rsid w:val="00082FDD"/>
    <w:rsid w:val="00083016"/>
    <w:rsid w:val="00083073"/>
    <w:rsid w:val="00083093"/>
    <w:rsid w:val="000830D3"/>
    <w:rsid w:val="000830FB"/>
    <w:rsid w:val="0008312C"/>
    <w:rsid w:val="0008319D"/>
    <w:rsid w:val="000832C6"/>
    <w:rsid w:val="000832CB"/>
    <w:rsid w:val="00083371"/>
    <w:rsid w:val="0008337A"/>
    <w:rsid w:val="00083477"/>
    <w:rsid w:val="000834AD"/>
    <w:rsid w:val="000834F0"/>
    <w:rsid w:val="000834FA"/>
    <w:rsid w:val="00083530"/>
    <w:rsid w:val="0008357A"/>
    <w:rsid w:val="0008377D"/>
    <w:rsid w:val="000837A2"/>
    <w:rsid w:val="00083803"/>
    <w:rsid w:val="000838A6"/>
    <w:rsid w:val="000838EB"/>
    <w:rsid w:val="0008390F"/>
    <w:rsid w:val="0008396A"/>
    <w:rsid w:val="00083990"/>
    <w:rsid w:val="00083992"/>
    <w:rsid w:val="000839A7"/>
    <w:rsid w:val="00083AC2"/>
    <w:rsid w:val="00083B3F"/>
    <w:rsid w:val="00083BDA"/>
    <w:rsid w:val="00083BF5"/>
    <w:rsid w:val="00083C58"/>
    <w:rsid w:val="00083C74"/>
    <w:rsid w:val="00083CA0"/>
    <w:rsid w:val="00083CDF"/>
    <w:rsid w:val="00083D5E"/>
    <w:rsid w:val="00083D67"/>
    <w:rsid w:val="00083D74"/>
    <w:rsid w:val="00083E29"/>
    <w:rsid w:val="00083EB5"/>
    <w:rsid w:val="00083ED9"/>
    <w:rsid w:val="00083F48"/>
    <w:rsid w:val="00083FC4"/>
    <w:rsid w:val="00083FF9"/>
    <w:rsid w:val="00083FFD"/>
    <w:rsid w:val="00084008"/>
    <w:rsid w:val="0008402F"/>
    <w:rsid w:val="00084158"/>
    <w:rsid w:val="000841B3"/>
    <w:rsid w:val="000841F3"/>
    <w:rsid w:val="00084215"/>
    <w:rsid w:val="00084243"/>
    <w:rsid w:val="000842C2"/>
    <w:rsid w:val="000842C5"/>
    <w:rsid w:val="00084379"/>
    <w:rsid w:val="00084380"/>
    <w:rsid w:val="000843A9"/>
    <w:rsid w:val="000843AE"/>
    <w:rsid w:val="000843CF"/>
    <w:rsid w:val="000843E4"/>
    <w:rsid w:val="000843EC"/>
    <w:rsid w:val="00084413"/>
    <w:rsid w:val="0008447A"/>
    <w:rsid w:val="000844AE"/>
    <w:rsid w:val="000844E0"/>
    <w:rsid w:val="00084568"/>
    <w:rsid w:val="000845C4"/>
    <w:rsid w:val="0008460E"/>
    <w:rsid w:val="000846B4"/>
    <w:rsid w:val="00084727"/>
    <w:rsid w:val="0008472F"/>
    <w:rsid w:val="00084744"/>
    <w:rsid w:val="00084761"/>
    <w:rsid w:val="000848D1"/>
    <w:rsid w:val="0008494B"/>
    <w:rsid w:val="0008496D"/>
    <w:rsid w:val="00084A1F"/>
    <w:rsid w:val="00084A33"/>
    <w:rsid w:val="00084A34"/>
    <w:rsid w:val="00084A3B"/>
    <w:rsid w:val="00084BED"/>
    <w:rsid w:val="00084E74"/>
    <w:rsid w:val="00084EBC"/>
    <w:rsid w:val="00084ECF"/>
    <w:rsid w:val="00084F8F"/>
    <w:rsid w:val="00085106"/>
    <w:rsid w:val="000851CF"/>
    <w:rsid w:val="00085237"/>
    <w:rsid w:val="0008524B"/>
    <w:rsid w:val="00085273"/>
    <w:rsid w:val="00085290"/>
    <w:rsid w:val="000852EE"/>
    <w:rsid w:val="00085342"/>
    <w:rsid w:val="0008545B"/>
    <w:rsid w:val="00085463"/>
    <w:rsid w:val="000854C4"/>
    <w:rsid w:val="000854F5"/>
    <w:rsid w:val="0008550D"/>
    <w:rsid w:val="00085554"/>
    <w:rsid w:val="000855D7"/>
    <w:rsid w:val="00085638"/>
    <w:rsid w:val="000856CF"/>
    <w:rsid w:val="000856DD"/>
    <w:rsid w:val="00085716"/>
    <w:rsid w:val="00085766"/>
    <w:rsid w:val="000857E4"/>
    <w:rsid w:val="0008583D"/>
    <w:rsid w:val="00085865"/>
    <w:rsid w:val="0008591A"/>
    <w:rsid w:val="00085966"/>
    <w:rsid w:val="00085A41"/>
    <w:rsid w:val="00085A87"/>
    <w:rsid w:val="00085A9D"/>
    <w:rsid w:val="00085AB5"/>
    <w:rsid w:val="00085BC5"/>
    <w:rsid w:val="00085BD4"/>
    <w:rsid w:val="00085C82"/>
    <w:rsid w:val="00085CEB"/>
    <w:rsid w:val="00085D4C"/>
    <w:rsid w:val="00085D4F"/>
    <w:rsid w:val="00085D60"/>
    <w:rsid w:val="00085E63"/>
    <w:rsid w:val="00085EFA"/>
    <w:rsid w:val="00085F35"/>
    <w:rsid w:val="00085F91"/>
    <w:rsid w:val="00085FAB"/>
    <w:rsid w:val="00086088"/>
    <w:rsid w:val="000860A8"/>
    <w:rsid w:val="0008614F"/>
    <w:rsid w:val="00086151"/>
    <w:rsid w:val="0008615A"/>
    <w:rsid w:val="000861D1"/>
    <w:rsid w:val="000861E6"/>
    <w:rsid w:val="00086225"/>
    <w:rsid w:val="0008637E"/>
    <w:rsid w:val="000863D4"/>
    <w:rsid w:val="00086425"/>
    <w:rsid w:val="00086489"/>
    <w:rsid w:val="00086532"/>
    <w:rsid w:val="00086541"/>
    <w:rsid w:val="000865B6"/>
    <w:rsid w:val="000865E3"/>
    <w:rsid w:val="00086601"/>
    <w:rsid w:val="00086639"/>
    <w:rsid w:val="00086644"/>
    <w:rsid w:val="000866BC"/>
    <w:rsid w:val="000866FC"/>
    <w:rsid w:val="000866FD"/>
    <w:rsid w:val="00086726"/>
    <w:rsid w:val="00086781"/>
    <w:rsid w:val="00086877"/>
    <w:rsid w:val="000868B5"/>
    <w:rsid w:val="000868BD"/>
    <w:rsid w:val="000868F0"/>
    <w:rsid w:val="0008690F"/>
    <w:rsid w:val="0008693F"/>
    <w:rsid w:val="0008696B"/>
    <w:rsid w:val="00086A2C"/>
    <w:rsid w:val="00086A89"/>
    <w:rsid w:val="00086A90"/>
    <w:rsid w:val="00086A9C"/>
    <w:rsid w:val="00086B17"/>
    <w:rsid w:val="00086B76"/>
    <w:rsid w:val="00086B9A"/>
    <w:rsid w:val="00086C2F"/>
    <w:rsid w:val="00086C32"/>
    <w:rsid w:val="00086EBD"/>
    <w:rsid w:val="00086EE2"/>
    <w:rsid w:val="00086FAA"/>
    <w:rsid w:val="00086FC9"/>
    <w:rsid w:val="000870E0"/>
    <w:rsid w:val="00087169"/>
    <w:rsid w:val="000871F4"/>
    <w:rsid w:val="0008721C"/>
    <w:rsid w:val="00087242"/>
    <w:rsid w:val="00087277"/>
    <w:rsid w:val="000872A3"/>
    <w:rsid w:val="0008730F"/>
    <w:rsid w:val="00087318"/>
    <w:rsid w:val="0008739F"/>
    <w:rsid w:val="000873F1"/>
    <w:rsid w:val="0008742D"/>
    <w:rsid w:val="00087477"/>
    <w:rsid w:val="0008747C"/>
    <w:rsid w:val="00087483"/>
    <w:rsid w:val="0008752D"/>
    <w:rsid w:val="00087584"/>
    <w:rsid w:val="000875BE"/>
    <w:rsid w:val="00087638"/>
    <w:rsid w:val="00087666"/>
    <w:rsid w:val="0008766A"/>
    <w:rsid w:val="0008770B"/>
    <w:rsid w:val="00087772"/>
    <w:rsid w:val="00087784"/>
    <w:rsid w:val="000877A1"/>
    <w:rsid w:val="000877A2"/>
    <w:rsid w:val="000878B1"/>
    <w:rsid w:val="000878D7"/>
    <w:rsid w:val="00087968"/>
    <w:rsid w:val="00087A54"/>
    <w:rsid w:val="00087AD9"/>
    <w:rsid w:val="00087BE9"/>
    <w:rsid w:val="00087CAF"/>
    <w:rsid w:val="00087CC0"/>
    <w:rsid w:val="00087D2A"/>
    <w:rsid w:val="00087D66"/>
    <w:rsid w:val="00087D73"/>
    <w:rsid w:val="00087ECB"/>
    <w:rsid w:val="0009001A"/>
    <w:rsid w:val="0009002E"/>
    <w:rsid w:val="00090112"/>
    <w:rsid w:val="0009013B"/>
    <w:rsid w:val="00090150"/>
    <w:rsid w:val="0009015E"/>
    <w:rsid w:val="000901E4"/>
    <w:rsid w:val="00090288"/>
    <w:rsid w:val="0009029B"/>
    <w:rsid w:val="00090339"/>
    <w:rsid w:val="000903CD"/>
    <w:rsid w:val="000903EF"/>
    <w:rsid w:val="00090446"/>
    <w:rsid w:val="00090447"/>
    <w:rsid w:val="00090476"/>
    <w:rsid w:val="00090492"/>
    <w:rsid w:val="00090549"/>
    <w:rsid w:val="0009054D"/>
    <w:rsid w:val="00090577"/>
    <w:rsid w:val="000905D8"/>
    <w:rsid w:val="0009066D"/>
    <w:rsid w:val="00090734"/>
    <w:rsid w:val="000907E3"/>
    <w:rsid w:val="000907FF"/>
    <w:rsid w:val="0009089B"/>
    <w:rsid w:val="000908BF"/>
    <w:rsid w:val="0009090E"/>
    <w:rsid w:val="00090958"/>
    <w:rsid w:val="00090967"/>
    <w:rsid w:val="000909B0"/>
    <w:rsid w:val="00090AFE"/>
    <w:rsid w:val="00090B3F"/>
    <w:rsid w:val="00090B99"/>
    <w:rsid w:val="00090BF7"/>
    <w:rsid w:val="00090BFD"/>
    <w:rsid w:val="00090C85"/>
    <w:rsid w:val="00090DD6"/>
    <w:rsid w:val="00090E06"/>
    <w:rsid w:val="00090E36"/>
    <w:rsid w:val="00090EDB"/>
    <w:rsid w:val="00090EE5"/>
    <w:rsid w:val="00090F36"/>
    <w:rsid w:val="00090F5F"/>
    <w:rsid w:val="00090F83"/>
    <w:rsid w:val="00090F9D"/>
    <w:rsid w:val="00090FF1"/>
    <w:rsid w:val="000910DE"/>
    <w:rsid w:val="00091105"/>
    <w:rsid w:val="0009119C"/>
    <w:rsid w:val="0009125A"/>
    <w:rsid w:val="00091372"/>
    <w:rsid w:val="000913B0"/>
    <w:rsid w:val="000913DA"/>
    <w:rsid w:val="0009143C"/>
    <w:rsid w:val="00091475"/>
    <w:rsid w:val="00091542"/>
    <w:rsid w:val="0009155A"/>
    <w:rsid w:val="000915A2"/>
    <w:rsid w:val="000915CB"/>
    <w:rsid w:val="0009164E"/>
    <w:rsid w:val="0009167D"/>
    <w:rsid w:val="00091744"/>
    <w:rsid w:val="00091816"/>
    <w:rsid w:val="00091858"/>
    <w:rsid w:val="0009187F"/>
    <w:rsid w:val="0009191D"/>
    <w:rsid w:val="00091939"/>
    <w:rsid w:val="000919B3"/>
    <w:rsid w:val="000919E6"/>
    <w:rsid w:val="00091A7C"/>
    <w:rsid w:val="00091A88"/>
    <w:rsid w:val="00091AD7"/>
    <w:rsid w:val="00091AEB"/>
    <w:rsid w:val="00091B0F"/>
    <w:rsid w:val="00091B74"/>
    <w:rsid w:val="00091BAF"/>
    <w:rsid w:val="00091C55"/>
    <w:rsid w:val="00091C73"/>
    <w:rsid w:val="00091C9F"/>
    <w:rsid w:val="00091CF9"/>
    <w:rsid w:val="00091D2C"/>
    <w:rsid w:val="00091D3B"/>
    <w:rsid w:val="00091E69"/>
    <w:rsid w:val="00091E78"/>
    <w:rsid w:val="00091E97"/>
    <w:rsid w:val="00091EB6"/>
    <w:rsid w:val="00091EC2"/>
    <w:rsid w:val="00091F7A"/>
    <w:rsid w:val="00092144"/>
    <w:rsid w:val="00092184"/>
    <w:rsid w:val="0009219F"/>
    <w:rsid w:val="000921C8"/>
    <w:rsid w:val="000921EC"/>
    <w:rsid w:val="000921ED"/>
    <w:rsid w:val="00092266"/>
    <w:rsid w:val="0009226B"/>
    <w:rsid w:val="0009239B"/>
    <w:rsid w:val="000923BB"/>
    <w:rsid w:val="000924B6"/>
    <w:rsid w:val="000924C9"/>
    <w:rsid w:val="0009259E"/>
    <w:rsid w:val="0009260C"/>
    <w:rsid w:val="00092664"/>
    <w:rsid w:val="00092677"/>
    <w:rsid w:val="00092704"/>
    <w:rsid w:val="00092736"/>
    <w:rsid w:val="0009276D"/>
    <w:rsid w:val="000927DC"/>
    <w:rsid w:val="00092947"/>
    <w:rsid w:val="00092A08"/>
    <w:rsid w:val="00092A9B"/>
    <w:rsid w:val="00092B4A"/>
    <w:rsid w:val="00092B4C"/>
    <w:rsid w:val="00092B7E"/>
    <w:rsid w:val="00092BBE"/>
    <w:rsid w:val="00092C14"/>
    <w:rsid w:val="00092C2A"/>
    <w:rsid w:val="00092C32"/>
    <w:rsid w:val="00092C60"/>
    <w:rsid w:val="00092CBA"/>
    <w:rsid w:val="00092CC5"/>
    <w:rsid w:val="00092CD6"/>
    <w:rsid w:val="00092DE1"/>
    <w:rsid w:val="00092EBD"/>
    <w:rsid w:val="00092EF4"/>
    <w:rsid w:val="00093028"/>
    <w:rsid w:val="0009304C"/>
    <w:rsid w:val="00093063"/>
    <w:rsid w:val="0009311C"/>
    <w:rsid w:val="000931E5"/>
    <w:rsid w:val="00093223"/>
    <w:rsid w:val="0009324A"/>
    <w:rsid w:val="000932BA"/>
    <w:rsid w:val="000932F6"/>
    <w:rsid w:val="0009333B"/>
    <w:rsid w:val="00093380"/>
    <w:rsid w:val="000933B2"/>
    <w:rsid w:val="000933CE"/>
    <w:rsid w:val="000933DC"/>
    <w:rsid w:val="000933ED"/>
    <w:rsid w:val="0009346B"/>
    <w:rsid w:val="000934A4"/>
    <w:rsid w:val="00093507"/>
    <w:rsid w:val="000935B6"/>
    <w:rsid w:val="000935BC"/>
    <w:rsid w:val="000936AC"/>
    <w:rsid w:val="000936CD"/>
    <w:rsid w:val="000938E5"/>
    <w:rsid w:val="0009392A"/>
    <w:rsid w:val="00093984"/>
    <w:rsid w:val="000939DE"/>
    <w:rsid w:val="00093A70"/>
    <w:rsid w:val="00093B6C"/>
    <w:rsid w:val="00093C13"/>
    <w:rsid w:val="00093C4B"/>
    <w:rsid w:val="00093CDF"/>
    <w:rsid w:val="00093CEC"/>
    <w:rsid w:val="00093D22"/>
    <w:rsid w:val="00093D24"/>
    <w:rsid w:val="00093D85"/>
    <w:rsid w:val="00093E45"/>
    <w:rsid w:val="00093E8D"/>
    <w:rsid w:val="00093ED9"/>
    <w:rsid w:val="00093EEA"/>
    <w:rsid w:val="00093F33"/>
    <w:rsid w:val="00093F90"/>
    <w:rsid w:val="0009401E"/>
    <w:rsid w:val="00094028"/>
    <w:rsid w:val="000940AD"/>
    <w:rsid w:val="000940B0"/>
    <w:rsid w:val="000940BD"/>
    <w:rsid w:val="000941DC"/>
    <w:rsid w:val="0009421A"/>
    <w:rsid w:val="000942F9"/>
    <w:rsid w:val="000943A7"/>
    <w:rsid w:val="000944D9"/>
    <w:rsid w:val="00094548"/>
    <w:rsid w:val="0009454B"/>
    <w:rsid w:val="00094595"/>
    <w:rsid w:val="000945CC"/>
    <w:rsid w:val="0009466F"/>
    <w:rsid w:val="00094717"/>
    <w:rsid w:val="00094724"/>
    <w:rsid w:val="000947C0"/>
    <w:rsid w:val="000947CF"/>
    <w:rsid w:val="000947FE"/>
    <w:rsid w:val="0009488D"/>
    <w:rsid w:val="000948AB"/>
    <w:rsid w:val="00094935"/>
    <w:rsid w:val="0009494A"/>
    <w:rsid w:val="00094986"/>
    <w:rsid w:val="00094A86"/>
    <w:rsid w:val="00094A98"/>
    <w:rsid w:val="00094BD3"/>
    <w:rsid w:val="00094BEE"/>
    <w:rsid w:val="00094BF7"/>
    <w:rsid w:val="00094C60"/>
    <w:rsid w:val="00094CD8"/>
    <w:rsid w:val="00094D15"/>
    <w:rsid w:val="00094D55"/>
    <w:rsid w:val="00094DA8"/>
    <w:rsid w:val="00094E44"/>
    <w:rsid w:val="00094EA4"/>
    <w:rsid w:val="00094EA9"/>
    <w:rsid w:val="00094EE0"/>
    <w:rsid w:val="00094F8B"/>
    <w:rsid w:val="00095024"/>
    <w:rsid w:val="0009506B"/>
    <w:rsid w:val="00095162"/>
    <w:rsid w:val="00095170"/>
    <w:rsid w:val="000951CE"/>
    <w:rsid w:val="00095227"/>
    <w:rsid w:val="00095288"/>
    <w:rsid w:val="000952A2"/>
    <w:rsid w:val="0009530A"/>
    <w:rsid w:val="00095327"/>
    <w:rsid w:val="0009538F"/>
    <w:rsid w:val="000953AD"/>
    <w:rsid w:val="000954E3"/>
    <w:rsid w:val="0009557B"/>
    <w:rsid w:val="000955C2"/>
    <w:rsid w:val="000955D9"/>
    <w:rsid w:val="00095697"/>
    <w:rsid w:val="00095790"/>
    <w:rsid w:val="00095791"/>
    <w:rsid w:val="000957AC"/>
    <w:rsid w:val="000958A1"/>
    <w:rsid w:val="000959D2"/>
    <w:rsid w:val="000959F6"/>
    <w:rsid w:val="00095A77"/>
    <w:rsid w:val="00095AB8"/>
    <w:rsid w:val="00095AD9"/>
    <w:rsid w:val="00095B28"/>
    <w:rsid w:val="00095B4D"/>
    <w:rsid w:val="00095C37"/>
    <w:rsid w:val="00095C5D"/>
    <w:rsid w:val="00095CB5"/>
    <w:rsid w:val="00095D7C"/>
    <w:rsid w:val="00095D84"/>
    <w:rsid w:val="00095EE3"/>
    <w:rsid w:val="00095FAD"/>
    <w:rsid w:val="00095FE0"/>
    <w:rsid w:val="00096007"/>
    <w:rsid w:val="0009602D"/>
    <w:rsid w:val="000960C4"/>
    <w:rsid w:val="0009611F"/>
    <w:rsid w:val="00096142"/>
    <w:rsid w:val="00096168"/>
    <w:rsid w:val="000962AE"/>
    <w:rsid w:val="000962D4"/>
    <w:rsid w:val="0009632B"/>
    <w:rsid w:val="0009634A"/>
    <w:rsid w:val="00096351"/>
    <w:rsid w:val="0009638E"/>
    <w:rsid w:val="000963F6"/>
    <w:rsid w:val="00096410"/>
    <w:rsid w:val="00096500"/>
    <w:rsid w:val="0009657A"/>
    <w:rsid w:val="000966DF"/>
    <w:rsid w:val="0009673D"/>
    <w:rsid w:val="000967C7"/>
    <w:rsid w:val="00096808"/>
    <w:rsid w:val="000968AB"/>
    <w:rsid w:val="000968DA"/>
    <w:rsid w:val="0009691B"/>
    <w:rsid w:val="000969A6"/>
    <w:rsid w:val="000969A8"/>
    <w:rsid w:val="00096A44"/>
    <w:rsid w:val="00096AE7"/>
    <w:rsid w:val="00096B31"/>
    <w:rsid w:val="00096B45"/>
    <w:rsid w:val="00096B73"/>
    <w:rsid w:val="00096B85"/>
    <w:rsid w:val="00096B92"/>
    <w:rsid w:val="00096BD8"/>
    <w:rsid w:val="00096C23"/>
    <w:rsid w:val="00096CA5"/>
    <w:rsid w:val="00096D64"/>
    <w:rsid w:val="00096D6C"/>
    <w:rsid w:val="00096DF6"/>
    <w:rsid w:val="00096E2F"/>
    <w:rsid w:val="00096E5B"/>
    <w:rsid w:val="00096EB2"/>
    <w:rsid w:val="00096F29"/>
    <w:rsid w:val="00097018"/>
    <w:rsid w:val="00097051"/>
    <w:rsid w:val="000970B3"/>
    <w:rsid w:val="000970D2"/>
    <w:rsid w:val="00097103"/>
    <w:rsid w:val="0009717E"/>
    <w:rsid w:val="00097194"/>
    <w:rsid w:val="000971B9"/>
    <w:rsid w:val="0009722B"/>
    <w:rsid w:val="0009722C"/>
    <w:rsid w:val="0009724B"/>
    <w:rsid w:val="0009726D"/>
    <w:rsid w:val="000972BE"/>
    <w:rsid w:val="00097374"/>
    <w:rsid w:val="000973E3"/>
    <w:rsid w:val="000973FD"/>
    <w:rsid w:val="00097432"/>
    <w:rsid w:val="0009747D"/>
    <w:rsid w:val="000974B4"/>
    <w:rsid w:val="00097671"/>
    <w:rsid w:val="0009769F"/>
    <w:rsid w:val="000976A3"/>
    <w:rsid w:val="00097790"/>
    <w:rsid w:val="000977F0"/>
    <w:rsid w:val="00097921"/>
    <w:rsid w:val="0009795F"/>
    <w:rsid w:val="0009797B"/>
    <w:rsid w:val="00097998"/>
    <w:rsid w:val="00097A02"/>
    <w:rsid w:val="00097A86"/>
    <w:rsid w:val="00097B50"/>
    <w:rsid w:val="00097B85"/>
    <w:rsid w:val="00097D16"/>
    <w:rsid w:val="00097D89"/>
    <w:rsid w:val="00097E32"/>
    <w:rsid w:val="00097E44"/>
    <w:rsid w:val="00097E90"/>
    <w:rsid w:val="00097EAC"/>
    <w:rsid w:val="00097FB5"/>
    <w:rsid w:val="000A0159"/>
    <w:rsid w:val="000A0247"/>
    <w:rsid w:val="000A02E5"/>
    <w:rsid w:val="000A02F4"/>
    <w:rsid w:val="000A02FC"/>
    <w:rsid w:val="000A0392"/>
    <w:rsid w:val="000A03B3"/>
    <w:rsid w:val="000A03BF"/>
    <w:rsid w:val="000A040F"/>
    <w:rsid w:val="000A042E"/>
    <w:rsid w:val="000A05B7"/>
    <w:rsid w:val="000A05C9"/>
    <w:rsid w:val="000A070E"/>
    <w:rsid w:val="000A071F"/>
    <w:rsid w:val="000A0726"/>
    <w:rsid w:val="000A07F2"/>
    <w:rsid w:val="000A0823"/>
    <w:rsid w:val="000A0850"/>
    <w:rsid w:val="000A08BE"/>
    <w:rsid w:val="000A08FD"/>
    <w:rsid w:val="000A0926"/>
    <w:rsid w:val="000A099C"/>
    <w:rsid w:val="000A09F6"/>
    <w:rsid w:val="000A0AB1"/>
    <w:rsid w:val="000A0AFB"/>
    <w:rsid w:val="000A0B0E"/>
    <w:rsid w:val="000A0B9C"/>
    <w:rsid w:val="000A0BB9"/>
    <w:rsid w:val="000A0BC9"/>
    <w:rsid w:val="000A0C0A"/>
    <w:rsid w:val="000A0C46"/>
    <w:rsid w:val="000A0C7D"/>
    <w:rsid w:val="000A0E94"/>
    <w:rsid w:val="000A0EFF"/>
    <w:rsid w:val="000A0F07"/>
    <w:rsid w:val="000A0FAA"/>
    <w:rsid w:val="000A0FCE"/>
    <w:rsid w:val="000A0FCF"/>
    <w:rsid w:val="000A0FD9"/>
    <w:rsid w:val="000A100F"/>
    <w:rsid w:val="000A1029"/>
    <w:rsid w:val="000A107E"/>
    <w:rsid w:val="000A1089"/>
    <w:rsid w:val="000A10B3"/>
    <w:rsid w:val="000A116F"/>
    <w:rsid w:val="000A117E"/>
    <w:rsid w:val="000A117F"/>
    <w:rsid w:val="000A119C"/>
    <w:rsid w:val="000A1308"/>
    <w:rsid w:val="000A14D8"/>
    <w:rsid w:val="000A1524"/>
    <w:rsid w:val="000A15EB"/>
    <w:rsid w:val="000A1649"/>
    <w:rsid w:val="000A17C2"/>
    <w:rsid w:val="000A182E"/>
    <w:rsid w:val="000A18C7"/>
    <w:rsid w:val="000A1973"/>
    <w:rsid w:val="000A198D"/>
    <w:rsid w:val="000A1A9A"/>
    <w:rsid w:val="000A1A9B"/>
    <w:rsid w:val="000A1AEC"/>
    <w:rsid w:val="000A1AF3"/>
    <w:rsid w:val="000A1B79"/>
    <w:rsid w:val="000A1BB0"/>
    <w:rsid w:val="000A1CFE"/>
    <w:rsid w:val="000A1D50"/>
    <w:rsid w:val="000A1D8F"/>
    <w:rsid w:val="000A1DD8"/>
    <w:rsid w:val="000A1DEB"/>
    <w:rsid w:val="000A1E85"/>
    <w:rsid w:val="000A1E87"/>
    <w:rsid w:val="000A1EB1"/>
    <w:rsid w:val="000A1ECE"/>
    <w:rsid w:val="000A1F06"/>
    <w:rsid w:val="000A1FB8"/>
    <w:rsid w:val="000A1FF7"/>
    <w:rsid w:val="000A2087"/>
    <w:rsid w:val="000A20BE"/>
    <w:rsid w:val="000A20CC"/>
    <w:rsid w:val="000A20F4"/>
    <w:rsid w:val="000A2114"/>
    <w:rsid w:val="000A211A"/>
    <w:rsid w:val="000A21CA"/>
    <w:rsid w:val="000A2231"/>
    <w:rsid w:val="000A22CF"/>
    <w:rsid w:val="000A2391"/>
    <w:rsid w:val="000A2433"/>
    <w:rsid w:val="000A252F"/>
    <w:rsid w:val="000A2556"/>
    <w:rsid w:val="000A2607"/>
    <w:rsid w:val="000A2636"/>
    <w:rsid w:val="000A2649"/>
    <w:rsid w:val="000A2686"/>
    <w:rsid w:val="000A2693"/>
    <w:rsid w:val="000A26B4"/>
    <w:rsid w:val="000A26D0"/>
    <w:rsid w:val="000A2780"/>
    <w:rsid w:val="000A28C0"/>
    <w:rsid w:val="000A2991"/>
    <w:rsid w:val="000A2B00"/>
    <w:rsid w:val="000A2B2F"/>
    <w:rsid w:val="000A2B30"/>
    <w:rsid w:val="000A2CCC"/>
    <w:rsid w:val="000A2D0F"/>
    <w:rsid w:val="000A2DA8"/>
    <w:rsid w:val="000A2DBB"/>
    <w:rsid w:val="000A2E5C"/>
    <w:rsid w:val="000A2F27"/>
    <w:rsid w:val="000A2F5A"/>
    <w:rsid w:val="000A2FA0"/>
    <w:rsid w:val="000A3096"/>
    <w:rsid w:val="000A3211"/>
    <w:rsid w:val="000A3279"/>
    <w:rsid w:val="000A327F"/>
    <w:rsid w:val="000A3289"/>
    <w:rsid w:val="000A32BF"/>
    <w:rsid w:val="000A3378"/>
    <w:rsid w:val="000A3388"/>
    <w:rsid w:val="000A33D2"/>
    <w:rsid w:val="000A33DD"/>
    <w:rsid w:val="000A347A"/>
    <w:rsid w:val="000A3482"/>
    <w:rsid w:val="000A3513"/>
    <w:rsid w:val="000A35A4"/>
    <w:rsid w:val="000A35FE"/>
    <w:rsid w:val="000A3652"/>
    <w:rsid w:val="000A3659"/>
    <w:rsid w:val="000A371C"/>
    <w:rsid w:val="000A3724"/>
    <w:rsid w:val="000A37DE"/>
    <w:rsid w:val="000A38AF"/>
    <w:rsid w:val="000A38D9"/>
    <w:rsid w:val="000A3A32"/>
    <w:rsid w:val="000A3AC1"/>
    <w:rsid w:val="000A3AE5"/>
    <w:rsid w:val="000A3AF9"/>
    <w:rsid w:val="000A3B5D"/>
    <w:rsid w:val="000A3BBA"/>
    <w:rsid w:val="000A3D21"/>
    <w:rsid w:val="000A3D6F"/>
    <w:rsid w:val="000A3D96"/>
    <w:rsid w:val="000A3E53"/>
    <w:rsid w:val="000A3EC5"/>
    <w:rsid w:val="000A3F09"/>
    <w:rsid w:val="000A3F2B"/>
    <w:rsid w:val="000A3F2C"/>
    <w:rsid w:val="000A3F47"/>
    <w:rsid w:val="000A3FAC"/>
    <w:rsid w:val="000A3FFF"/>
    <w:rsid w:val="000A4047"/>
    <w:rsid w:val="000A409B"/>
    <w:rsid w:val="000A40F1"/>
    <w:rsid w:val="000A4103"/>
    <w:rsid w:val="000A4159"/>
    <w:rsid w:val="000A416C"/>
    <w:rsid w:val="000A41B6"/>
    <w:rsid w:val="000A41B9"/>
    <w:rsid w:val="000A43AD"/>
    <w:rsid w:val="000A44C0"/>
    <w:rsid w:val="000A44F9"/>
    <w:rsid w:val="000A452D"/>
    <w:rsid w:val="000A4532"/>
    <w:rsid w:val="000A4542"/>
    <w:rsid w:val="000A46EC"/>
    <w:rsid w:val="000A474A"/>
    <w:rsid w:val="000A48DD"/>
    <w:rsid w:val="000A48FA"/>
    <w:rsid w:val="000A4904"/>
    <w:rsid w:val="000A49C9"/>
    <w:rsid w:val="000A4B69"/>
    <w:rsid w:val="000A4B91"/>
    <w:rsid w:val="000A4C38"/>
    <w:rsid w:val="000A4D86"/>
    <w:rsid w:val="000A4DCB"/>
    <w:rsid w:val="000A4DE2"/>
    <w:rsid w:val="000A4E2D"/>
    <w:rsid w:val="000A4F07"/>
    <w:rsid w:val="000A4F0D"/>
    <w:rsid w:val="000A4F48"/>
    <w:rsid w:val="000A4F89"/>
    <w:rsid w:val="000A4FD6"/>
    <w:rsid w:val="000A4FE7"/>
    <w:rsid w:val="000A5065"/>
    <w:rsid w:val="000A512F"/>
    <w:rsid w:val="000A5166"/>
    <w:rsid w:val="000A5177"/>
    <w:rsid w:val="000A5178"/>
    <w:rsid w:val="000A5198"/>
    <w:rsid w:val="000A51B6"/>
    <w:rsid w:val="000A51EE"/>
    <w:rsid w:val="000A525E"/>
    <w:rsid w:val="000A5308"/>
    <w:rsid w:val="000A530C"/>
    <w:rsid w:val="000A5396"/>
    <w:rsid w:val="000A53C2"/>
    <w:rsid w:val="000A545F"/>
    <w:rsid w:val="000A547A"/>
    <w:rsid w:val="000A54B5"/>
    <w:rsid w:val="000A54C8"/>
    <w:rsid w:val="000A553F"/>
    <w:rsid w:val="000A569F"/>
    <w:rsid w:val="000A5709"/>
    <w:rsid w:val="000A5732"/>
    <w:rsid w:val="000A5797"/>
    <w:rsid w:val="000A57C9"/>
    <w:rsid w:val="000A587E"/>
    <w:rsid w:val="000A58EF"/>
    <w:rsid w:val="000A58FB"/>
    <w:rsid w:val="000A59EE"/>
    <w:rsid w:val="000A5C64"/>
    <w:rsid w:val="000A5D83"/>
    <w:rsid w:val="000A5D86"/>
    <w:rsid w:val="000A5E30"/>
    <w:rsid w:val="000A5EA9"/>
    <w:rsid w:val="000A5ED1"/>
    <w:rsid w:val="000A5EE2"/>
    <w:rsid w:val="000A5F0E"/>
    <w:rsid w:val="000A5F58"/>
    <w:rsid w:val="000A5F87"/>
    <w:rsid w:val="000A5F9A"/>
    <w:rsid w:val="000A5FA4"/>
    <w:rsid w:val="000A5FC0"/>
    <w:rsid w:val="000A5FDA"/>
    <w:rsid w:val="000A5FEC"/>
    <w:rsid w:val="000A603B"/>
    <w:rsid w:val="000A6052"/>
    <w:rsid w:val="000A60AF"/>
    <w:rsid w:val="000A60C0"/>
    <w:rsid w:val="000A60E4"/>
    <w:rsid w:val="000A6154"/>
    <w:rsid w:val="000A6185"/>
    <w:rsid w:val="000A6200"/>
    <w:rsid w:val="000A6264"/>
    <w:rsid w:val="000A627A"/>
    <w:rsid w:val="000A6290"/>
    <w:rsid w:val="000A638C"/>
    <w:rsid w:val="000A63D3"/>
    <w:rsid w:val="000A63DE"/>
    <w:rsid w:val="000A6476"/>
    <w:rsid w:val="000A6553"/>
    <w:rsid w:val="000A65A4"/>
    <w:rsid w:val="000A65E0"/>
    <w:rsid w:val="000A6626"/>
    <w:rsid w:val="000A6630"/>
    <w:rsid w:val="000A6637"/>
    <w:rsid w:val="000A6652"/>
    <w:rsid w:val="000A6659"/>
    <w:rsid w:val="000A66D2"/>
    <w:rsid w:val="000A66E5"/>
    <w:rsid w:val="000A6728"/>
    <w:rsid w:val="000A67D3"/>
    <w:rsid w:val="000A6803"/>
    <w:rsid w:val="000A6845"/>
    <w:rsid w:val="000A6873"/>
    <w:rsid w:val="000A691C"/>
    <w:rsid w:val="000A693F"/>
    <w:rsid w:val="000A69BA"/>
    <w:rsid w:val="000A6A61"/>
    <w:rsid w:val="000A6A8D"/>
    <w:rsid w:val="000A6AAC"/>
    <w:rsid w:val="000A6AD1"/>
    <w:rsid w:val="000A6B48"/>
    <w:rsid w:val="000A6B90"/>
    <w:rsid w:val="000A6BE6"/>
    <w:rsid w:val="000A6CF1"/>
    <w:rsid w:val="000A6D31"/>
    <w:rsid w:val="000A6D92"/>
    <w:rsid w:val="000A6D9F"/>
    <w:rsid w:val="000A6DB5"/>
    <w:rsid w:val="000A6E1A"/>
    <w:rsid w:val="000A6E31"/>
    <w:rsid w:val="000A6E7A"/>
    <w:rsid w:val="000A6E94"/>
    <w:rsid w:val="000A6F0D"/>
    <w:rsid w:val="000A6FB9"/>
    <w:rsid w:val="000A6FED"/>
    <w:rsid w:val="000A7019"/>
    <w:rsid w:val="000A70BB"/>
    <w:rsid w:val="000A7102"/>
    <w:rsid w:val="000A7144"/>
    <w:rsid w:val="000A71B4"/>
    <w:rsid w:val="000A7219"/>
    <w:rsid w:val="000A723F"/>
    <w:rsid w:val="000A72AC"/>
    <w:rsid w:val="000A72D3"/>
    <w:rsid w:val="000A732E"/>
    <w:rsid w:val="000A7335"/>
    <w:rsid w:val="000A7365"/>
    <w:rsid w:val="000A73A1"/>
    <w:rsid w:val="000A7499"/>
    <w:rsid w:val="000A74DC"/>
    <w:rsid w:val="000A74E1"/>
    <w:rsid w:val="000A751B"/>
    <w:rsid w:val="000A7540"/>
    <w:rsid w:val="000A75C1"/>
    <w:rsid w:val="000A75D0"/>
    <w:rsid w:val="000A75FF"/>
    <w:rsid w:val="000A760C"/>
    <w:rsid w:val="000A761E"/>
    <w:rsid w:val="000A7630"/>
    <w:rsid w:val="000A7643"/>
    <w:rsid w:val="000A7668"/>
    <w:rsid w:val="000A7686"/>
    <w:rsid w:val="000A76BD"/>
    <w:rsid w:val="000A779E"/>
    <w:rsid w:val="000A783A"/>
    <w:rsid w:val="000A78EF"/>
    <w:rsid w:val="000A793A"/>
    <w:rsid w:val="000A79BE"/>
    <w:rsid w:val="000A7A92"/>
    <w:rsid w:val="000A7AC8"/>
    <w:rsid w:val="000A7B20"/>
    <w:rsid w:val="000A7B23"/>
    <w:rsid w:val="000A7B41"/>
    <w:rsid w:val="000A7B9F"/>
    <w:rsid w:val="000A7C14"/>
    <w:rsid w:val="000A7D1D"/>
    <w:rsid w:val="000A7D67"/>
    <w:rsid w:val="000A7DE7"/>
    <w:rsid w:val="000A7EED"/>
    <w:rsid w:val="000A7F16"/>
    <w:rsid w:val="000A7F1E"/>
    <w:rsid w:val="000A7F1F"/>
    <w:rsid w:val="000A7F3C"/>
    <w:rsid w:val="000A7F53"/>
    <w:rsid w:val="000A7FB2"/>
    <w:rsid w:val="000A7FDA"/>
    <w:rsid w:val="000A7FED"/>
    <w:rsid w:val="000B004B"/>
    <w:rsid w:val="000B0079"/>
    <w:rsid w:val="000B0091"/>
    <w:rsid w:val="000B00E8"/>
    <w:rsid w:val="000B010A"/>
    <w:rsid w:val="000B0247"/>
    <w:rsid w:val="000B02DD"/>
    <w:rsid w:val="000B02F0"/>
    <w:rsid w:val="000B0303"/>
    <w:rsid w:val="000B0323"/>
    <w:rsid w:val="000B034F"/>
    <w:rsid w:val="000B035A"/>
    <w:rsid w:val="000B036A"/>
    <w:rsid w:val="000B0372"/>
    <w:rsid w:val="000B038C"/>
    <w:rsid w:val="000B03D7"/>
    <w:rsid w:val="000B0405"/>
    <w:rsid w:val="000B0493"/>
    <w:rsid w:val="000B0513"/>
    <w:rsid w:val="000B0514"/>
    <w:rsid w:val="000B0574"/>
    <w:rsid w:val="000B0580"/>
    <w:rsid w:val="000B05EB"/>
    <w:rsid w:val="000B0616"/>
    <w:rsid w:val="000B066B"/>
    <w:rsid w:val="000B068A"/>
    <w:rsid w:val="000B06D9"/>
    <w:rsid w:val="000B070F"/>
    <w:rsid w:val="000B08D8"/>
    <w:rsid w:val="000B09A1"/>
    <w:rsid w:val="000B09A4"/>
    <w:rsid w:val="000B0A0B"/>
    <w:rsid w:val="000B0A4F"/>
    <w:rsid w:val="000B0AFA"/>
    <w:rsid w:val="000B0C63"/>
    <w:rsid w:val="000B0C68"/>
    <w:rsid w:val="000B0CE2"/>
    <w:rsid w:val="000B0D55"/>
    <w:rsid w:val="000B0DE4"/>
    <w:rsid w:val="000B0DF6"/>
    <w:rsid w:val="000B0E2E"/>
    <w:rsid w:val="000B0E59"/>
    <w:rsid w:val="000B0E74"/>
    <w:rsid w:val="000B0F0F"/>
    <w:rsid w:val="000B0F1F"/>
    <w:rsid w:val="000B0F9A"/>
    <w:rsid w:val="000B0FA4"/>
    <w:rsid w:val="000B108F"/>
    <w:rsid w:val="000B109F"/>
    <w:rsid w:val="000B10C9"/>
    <w:rsid w:val="000B10D7"/>
    <w:rsid w:val="000B110B"/>
    <w:rsid w:val="000B1177"/>
    <w:rsid w:val="000B12DC"/>
    <w:rsid w:val="000B135F"/>
    <w:rsid w:val="000B137D"/>
    <w:rsid w:val="000B1389"/>
    <w:rsid w:val="000B13E1"/>
    <w:rsid w:val="000B13F3"/>
    <w:rsid w:val="000B1430"/>
    <w:rsid w:val="000B159F"/>
    <w:rsid w:val="000B15F7"/>
    <w:rsid w:val="000B1603"/>
    <w:rsid w:val="000B1649"/>
    <w:rsid w:val="000B1695"/>
    <w:rsid w:val="000B1698"/>
    <w:rsid w:val="000B1729"/>
    <w:rsid w:val="000B173B"/>
    <w:rsid w:val="000B1777"/>
    <w:rsid w:val="000B17B5"/>
    <w:rsid w:val="000B189D"/>
    <w:rsid w:val="000B18ED"/>
    <w:rsid w:val="000B18F9"/>
    <w:rsid w:val="000B1987"/>
    <w:rsid w:val="000B199D"/>
    <w:rsid w:val="000B1BE3"/>
    <w:rsid w:val="000B1C94"/>
    <w:rsid w:val="000B1CA3"/>
    <w:rsid w:val="000B1CCE"/>
    <w:rsid w:val="000B1D3B"/>
    <w:rsid w:val="000B1E0A"/>
    <w:rsid w:val="000B1E19"/>
    <w:rsid w:val="000B1E9A"/>
    <w:rsid w:val="000B1F36"/>
    <w:rsid w:val="000B2026"/>
    <w:rsid w:val="000B2041"/>
    <w:rsid w:val="000B2085"/>
    <w:rsid w:val="000B209F"/>
    <w:rsid w:val="000B20AB"/>
    <w:rsid w:val="000B20AC"/>
    <w:rsid w:val="000B20E6"/>
    <w:rsid w:val="000B20F6"/>
    <w:rsid w:val="000B20F9"/>
    <w:rsid w:val="000B211B"/>
    <w:rsid w:val="000B2150"/>
    <w:rsid w:val="000B2176"/>
    <w:rsid w:val="000B230D"/>
    <w:rsid w:val="000B233E"/>
    <w:rsid w:val="000B2382"/>
    <w:rsid w:val="000B239B"/>
    <w:rsid w:val="000B23CC"/>
    <w:rsid w:val="000B2446"/>
    <w:rsid w:val="000B247A"/>
    <w:rsid w:val="000B249D"/>
    <w:rsid w:val="000B251A"/>
    <w:rsid w:val="000B2590"/>
    <w:rsid w:val="000B25CE"/>
    <w:rsid w:val="000B25E1"/>
    <w:rsid w:val="000B26A0"/>
    <w:rsid w:val="000B2707"/>
    <w:rsid w:val="000B2723"/>
    <w:rsid w:val="000B2773"/>
    <w:rsid w:val="000B27ED"/>
    <w:rsid w:val="000B27EE"/>
    <w:rsid w:val="000B286C"/>
    <w:rsid w:val="000B2872"/>
    <w:rsid w:val="000B2925"/>
    <w:rsid w:val="000B2930"/>
    <w:rsid w:val="000B2958"/>
    <w:rsid w:val="000B2A47"/>
    <w:rsid w:val="000B2A4B"/>
    <w:rsid w:val="000B2A84"/>
    <w:rsid w:val="000B2AC3"/>
    <w:rsid w:val="000B2B67"/>
    <w:rsid w:val="000B2B6E"/>
    <w:rsid w:val="000B2B82"/>
    <w:rsid w:val="000B2B9B"/>
    <w:rsid w:val="000B2C82"/>
    <w:rsid w:val="000B2CF7"/>
    <w:rsid w:val="000B2D03"/>
    <w:rsid w:val="000B2D5D"/>
    <w:rsid w:val="000B2DB6"/>
    <w:rsid w:val="000B2E2B"/>
    <w:rsid w:val="000B2E4B"/>
    <w:rsid w:val="000B2E4C"/>
    <w:rsid w:val="000B2EE0"/>
    <w:rsid w:val="000B2EF5"/>
    <w:rsid w:val="000B2EFE"/>
    <w:rsid w:val="000B2FCC"/>
    <w:rsid w:val="000B3011"/>
    <w:rsid w:val="000B303C"/>
    <w:rsid w:val="000B3068"/>
    <w:rsid w:val="000B31B1"/>
    <w:rsid w:val="000B31FA"/>
    <w:rsid w:val="000B3297"/>
    <w:rsid w:val="000B3465"/>
    <w:rsid w:val="000B35A8"/>
    <w:rsid w:val="000B362E"/>
    <w:rsid w:val="000B3664"/>
    <w:rsid w:val="000B367C"/>
    <w:rsid w:val="000B371F"/>
    <w:rsid w:val="000B37CB"/>
    <w:rsid w:val="000B37F8"/>
    <w:rsid w:val="000B3808"/>
    <w:rsid w:val="000B3859"/>
    <w:rsid w:val="000B38BD"/>
    <w:rsid w:val="000B394B"/>
    <w:rsid w:val="000B3977"/>
    <w:rsid w:val="000B39C0"/>
    <w:rsid w:val="000B3A27"/>
    <w:rsid w:val="000B3A46"/>
    <w:rsid w:val="000B3A84"/>
    <w:rsid w:val="000B3AD8"/>
    <w:rsid w:val="000B3AFD"/>
    <w:rsid w:val="000B3B55"/>
    <w:rsid w:val="000B3C02"/>
    <w:rsid w:val="000B3C1D"/>
    <w:rsid w:val="000B3C65"/>
    <w:rsid w:val="000B3CA9"/>
    <w:rsid w:val="000B3CC1"/>
    <w:rsid w:val="000B3CE0"/>
    <w:rsid w:val="000B3CEB"/>
    <w:rsid w:val="000B3D2B"/>
    <w:rsid w:val="000B3D53"/>
    <w:rsid w:val="000B3D8E"/>
    <w:rsid w:val="000B3DA9"/>
    <w:rsid w:val="000B3DE1"/>
    <w:rsid w:val="000B3DE2"/>
    <w:rsid w:val="000B3DF0"/>
    <w:rsid w:val="000B3E42"/>
    <w:rsid w:val="000B3E55"/>
    <w:rsid w:val="000B3E73"/>
    <w:rsid w:val="000B3EA3"/>
    <w:rsid w:val="000B3ECE"/>
    <w:rsid w:val="000B3EFF"/>
    <w:rsid w:val="000B3F1A"/>
    <w:rsid w:val="000B3F76"/>
    <w:rsid w:val="000B3F78"/>
    <w:rsid w:val="000B40D9"/>
    <w:rsid w:val="000B41E3"/>
    <w:rsid w:val="000B41E7"/>
    <w:rsid w:val="000B4297"/>
    <w:rsid w:val="000B42BA"/>
    <w:rsid w:val="000B42EE"/>
    <w:rsid w:val="000B433B"/>
    <w:rsid w:val="000B445C"/>
    <w:rsid w:val="000B44A8"/>
    <w:rsid w:val="000B44E7"/>
    <w:rsid w:val="000B4598"/>
    <w:rsid w:val="000B45AE"/>
    <w:rsid w:val="000B45B8"/>
    <w:rsid w:val="000B45D6"/>
    <w:rsid w:val="000B4621"/>
    <w:rsid w:val="000B4672"/>
    <w:rsid w:val="000B4688"/>
    <w:rsid w:val="000B47F7"/>
    <w:rsid w:val="000B494A"/>
    <w:rsid w:val="000B49E5"/>
    <w:rsid w:val="000B4B4D"/>
    <w:rsid w:val="000B4BBB"/>
    <w:rsid w:val="000B4BE5"/>
    <w:rsid w:val="000B4C22"/>
    <w:rsid w:val="000B4C46"/>
    <w:rsid w:val="000B4C86"/>
    <w:rsid w:val="000B4D14"/>
    <w:rsid w:val="000B4D96"/>
    <w:rsid w:val="000B4E4B"/>
    <w:rsid w:val="000B4E67"/>
    <w:rsid w:val="000B4E84"/>
    <w:rsid w:val="000B4F44"/>
    <w:rsid w:val="000B4F7B"/>
    <w:rsid w:val="000B4F89"/>
    <w:rsid w:val="000B5016"/>
    <w:rsid w:val="000B5062"/>
    <w:rsid w:val="000B5078"/>
    <w:rsid w:val="000B515A"/>
    <w:rsid w:val="000B5176"/>
    <w:rsid w:val="000B51C4"/>
    <w:rsid w:val="000B51E2"/>
    <w:rsid w:val="000B5231"/>
    <w:rsid w:val="000B527C"/>
    <w:rsid w:val="000B52E8"/>
    <w:rsid w:val="000B5310"/>
    <w:rsid w:val="000B5369"/>
    <w:rsid w:val="000B53C0"/>
    <w:rsid w:val="000B53DA"/>
    <w:rsid w:val="000B540F"/>
    <w:rsid w:val="000B5474"/>
    <w:rsid w:val="000B54B9"/>
    <w:rsid w:val="000B553B"/>
    <w:rsid w:val="000B5554"/>
    <w:rsid w:val="000B5591"/>
    <w:rsid w:val="000B5629"/>
    <w:rsid w:val="000B5676"/>
    <w:rsid w:val="000B5678"/>
    <w:rsid w:val="000B5750"/>
    <w:rsid w:val="000B5759"/>
    <w:rsid w:val="000B57FC"/>
    <w:rsid w:val="000B58CB"/>
    <w:rsid w:val="000B5900"/>
    <w:rsid w:val="000B5A17"/>
    <w:rsid w:val="000B5A29"/>
    <w:rsid w:val="000B5B0B"/>
    <w:rsid w:val="000B5BC4"/>
    <w:rsid w:val="000B5C23"/>
    <w:rsid w:val="000B5C7E"/>
    <w:rsid w:val="000B5C9A"/>
    <w:rsid w:val="000B5CCE"/>
    <w:rsid w:val="000B5E1C"/>
    <w:rsid w:val="000B5ED8"/>
    <w:rsid w:val="000B5F98"/>
    <w:rsid w:val="000B6002"/>
    <w:rsid w:val="000B6084"/>
    <w:rsid w:val="000B6152"/>
    <w:rsid w:val="000B6371"/>
    <w:rsid w:val="000B63BD"/>
    <w:rsid w:val="000B647B"/>
    <w:rsid w:val="000B64F5"/>
    <w:rsid w:val="000B6546"/>
    <w:rsid w:val="000B6592"/>
    <w:rsid w:val="000B65C8"/>
    <w:rsid w:val="000B6657"/>
    <w:rsid w:val="000B66D8"/>
    <w:rsid w:val="000B68CC"/>
    <w:rsid w:val="000B696A"/>
    <w:rsid w:val="000B6985"/>
    <w:rsid w:val="000B69C6"/>
    <w:rsid w:val="000B6A2F"/>
    <w:rsid w:val="000B6A70"/>
    <w:rsid w:val="000B6B51"/>
    <w:rsid w:val="000B6B76"/>
    <w:rsid w:val="000B6B96"/>
    <w:rsid w:val="000B6C2E"/>
    <w:rsid w:val="000B6CFF"/>
    <w:rsid w:val="000B6D20"/>
    <w:rsid w:val="000B6EA6"/>
    <w:rsid w:val="000B6F94"/>
    <w:rsid w:val="000B7096"/>
    <w:rsid w:val="000B70C5"/>
    <w:rsid w:val="000B70C8"/>
    <w:rsid w:val="000B7128"/>
    <w:rsid w:val="000B712C"/>
    <w:rsid w:val="000B71E6"/>
    <w:rsid w:val="000B7229"/>
    <w:rsid w:val="000B72BE"/>
    <w:rsid w:val="000B74BC"/>
    <w:rsid w:val="000B7529"/>
    <w:rsid w:val="000B758E"/>
    <w:rsid w:val="000B7600"/>
    <w:rsid w:val="000B765D"/>
    <w:rsid w:val="000B773C"/>
    <w:rsid w:val="000B7838"/>
    <w:rsid w:val="000B7839"/>
    <w:rsid w:val="000B783F"/>
    <w:rsid w:val="000B7897"/>
    <w:rsid w:val="000B78D6"/>
    <w:rsid w:val="000B79FA"/>
    <w:rsid w:val="000B7A08"/>
    <w:rsid w:val="000B7A1E"/>
    <w:rsid w:val="000B7A23"/>
    <w:rsid w:val="000B7A7D"/>
    <w:rsid w:val="000B7AB5"/>
    <w:rsid w:val="000B7AB7"/>
    <w:rsid w:val="000B7AE3"/>
    <w:rsid w:val="000B7AE7"/>
    <w:rsid w:val="000B7B1F"/>
    <w:rsid w:val="000B7BFB"/>
    <w:rsid w:val="000B7C42"/>
    <w:rsid w:val="000B7C96"/>
    <w:rsid w:val="000B7C9F"/>
    <w:rsid w:val="000B7CB0"/>
    <w:rsid w:val="000B7CFB"/>
    <w:rsid w:val="000B7D58"/>
    <w:rsid w:val="000B7E49"/>
    <w:rsid w:val="000B7F07"/>
    <w:rsid w:val="000B7F20"/>
    <w:rsid w:val="000B7FFA"/>
    <w:rsid w:val="000C0060"/>
    <w:rsid w:val="000C00E7"/>
    <w:rsid w:val="000C0171"/>
    <w:rsid w:val="000C0186"/>
    <w:rsid w:val="000C01CC"/>
    <w:rsid w:val="000C01E8"/>
    <w:rsid w:val="000C0280"/>
    <w:rsid w:val="000C031A"/>
    <w:rsid w:val="000C0364"/>
    <w:rsid w:val="000C040D"/>
    <w:rsid w:val="000C0425"/>
    <w:rsid w:val="000C0472"/>
    <w:rsid w:val="000C04A7"/>
    <w:rsid w:val="000C04D4"/>
    <w:rsid w:val="000C058A"/>
    <w:rsid w:val="000C05B6"/>
    <w:rsid w:val="000C06FA"/>
    <w:rsid w:val="000C0719"/>
    <w:rsid w:val="000C07DE"/>
    <w:rsid w:val="000C085A"/>
    <w:rsid w:val="000C0877"/>
    <w:rsid w:val="000C0996"/>
    <w:rsid w:val="000C0998"/>
    <w:rsid w:val="000C09A5"/>
    <w:rsid w:val="000C09E2"/>
    <w:rsid w:val="000C0AAB"/>
    <w:rsid w:val="000C0ACC"/>
    <w:rsid w:val="000C0B6A"/>
    <w:rsid w:val="000C0C58"/>
    <w:rsid w:val="000C0C71"/>
    <w:rsid w:val="000C0C75"/>
    <w:rsid w:val="000C0C9F"/>
    <w:rsid w:val="000C0CD1"/>
    <w:rsid w:val="000C0D0B"/>
    <w:rsid w:val="000C0D5C"/>
    <w:rsid w:val="000C0F28"/>
    <w:rsid w:val="000C0F4E"/>
    <w:rsid w:val="000C0FAA"/>
    <w:rsid w:val="000C0FCA"/>
    <w:rsid w:val="000C1085"/>
    <w:rsid w:val="000C10F3"/>
    <w:rsid w:val="000C1161"/>
    <w:rsid w:val="000C1180"/>
    <w:rsid w:val="000C11CC"/>
    <w:rsid w:val="000C125C"/>
    <w:rsid w:val="000C1335"/>
    <w:rsid w:val="000C141C"/>
    <w:rsid w:val="000C1456"/>
    <w:rsid w:val="000C1464"/>
    <w:rsid w:val="000C1486"/>
    <w:rsid w:val="000C1588"/>
    <w:rsid w:val="000C15A4"/>
    <w:rsid w:val="000C15E5"/>
    <w:rsid w:val="000C15F7"/>
    <w:rsid w:val="000C177C"/>
    <w:rsid w:val="000C178D"/>
    <w:rsid w:val="000C17A7"/>
    <w:rsid w:val="000C17FA"/>
    <w:rsid w:val="000C180C"/>
    <w:rsid w:val="000C184A"/>
    <w:rsid w:val="000C18D8"/>
    <w:rsid w:val="000C191D"/>
    <w:rsid w:val="000C19EC"/>
    <w:rsid w:val="000C1A3C"/>
    <w:rsid w:val="000C1A5E"/>
    <w:rsid w:val="000C1ADA"/>
    <w:rsid w:val="000C1B1E"/>
    <w:rsid w:val="000C1BD5"/>
    <w:rsid w:val="000C1C63"/>
    <w:rsid w:val="000C1D2E"/>
    <w:rsid w:val="000C1DB4"/>
    <w:rsid w:val="000C1DB5"/>
    <w:rsid w:val="000C1E96"/>
    <w:rsid w:val="000C1EE6"/>
    <w:rsid w:val="000C1F79"/>
    <w:rsid w:val="000C1FF0"/>
    <w:rsid w:val="000C1FF5"/>
    <w:rsid w:val="000C204E"/>
    <w:rsid w:val="000C2067"/>
    <w:rsid w:val="000C2114"/>
    <w:rsid w:val="000C212C"/>
    <w:rsid w:val="000C217C"/>
    <w:rsid w:val="000C21EB"/>
    <w:rsid w:val="000C2219"/>
    <w:rsid w:val="000C222F"/>
    <w:rsid w:val="000C2244"/>
    <w:rsid w:val="000C2250"/>
    <w:rsid w:val="000C2295"/>
    <w:rsid w:val="000C22F7"/>
    <w:rsid w:val="000C2360"/>
    <w:rsid w:val="000C2430"/>
    <w:rsid w:val="000C2452"/>
    <w:rsid w:val="000C2458"/>
    <w:rsid w:val="000C248B"/>
    <w:rsid w:val="000C24FD"/>
    <w:rsid w:val="000C2506"/>
    <w:rsid w:val="000C2661"/>
    <w:rsid w:val="000C272A"/>
    <w:rsid w:val="000C2738"/>
    <w:rsid w:val="000C27E8"/>
    <w:rsid w:val="000C282C"/>
    <w:rsid w:val="000C2866"/>
    <w:rsid w:val="000C2877"/>
    <w:rsid w:val="000C28A1"/>
    <w:rsid w:val="000C29A1"/>
    <w:rsid w:val="000C2A35"/>
    <w:rsid w:val="000C2A66"/>
    <w:rsid w:val="000C2A8A"/>
    <w:rsid w:val="000C2B1A"/>
    <w:rsid w:val="000C2BB9"/>
    <w:rsid w:val="000C2BE3"/>
    <w:rsid w:val="000C2C19"/>
    <w:rsid w:val="000C2C7C"/>
    <w:rsid w:val="000C2CFB"/>
    <w:rsid w:val="000C2D1C"/>
    <w:rsid w:val="000C2D8B"/>
    <w:rsid w:val="000C2DFF"/>
    <w:rsid w:val="000C2E0B"/>
    <w:rsid w:val="000C2E2F"/>
    <w:rsid w:val="000C2E59"/>
    <w:rsid w:val="000C2F33"/>
    <w:rsid w:val="000C2F7E"/>
    <w:rsid w:val="000C2FC2"/>
    <w:rsid w:val="000C3021"/>
    <w:rsid w:val="000C3106"/>
    <w:rsid w:val="000C3201"/>
    <w:rsid w:val="000C3299"/>
    <w:rsid w:val="000C333A"/>
    <w:rsid w:val="000C337E"/>
    <w:rsid w:val="000C33B2"/>
    <w:rsid w:val="000C33BA"/>
    <w:rsid w:val="000C33BB"/>
    <w:rsid w:val="000C33DF"/>
    <w:rsid w:val="000C33ED"/>
    <w:rsid w:val="000C34D4"/>
    <w:rsid w:val="000C352D"/>
    <w:rsid w:val="000C3555"/>
    <w:rsid w:val="000C35B8"/>
    <w:rsid w:val="000C35F9"/>
    <w:rsid w:val="000C375B"/>
    <w:rsid w:val="000C37B9"/>
    <w:rsid w:val="000C37E8"/>
    <w:rsid w:val="000C38DB"/>
    <w:rsid w:val="000C3970"/>
    <w:rsid w:val="000C3974"/>
    <w:rsid w:val="000C39E8"/>
    <w:rsid w:val="000C3A12"/>
    <w:rsid w:val="000C3A1B"/>
    <w:rsid w:val="000C3A26"/>
    <w:rsid w:val="000C3A93"/>
    <w:rsid w:val="000C3ACB"/>
    <w:rsid w:val="000C3AE7"/>
    <w:rsid w:val="000C3B02"/>
    <w:rsid w:val="000C3B0B"/>
    <w:rsid w:val="000C3B1A"/>
    <w:rsid w:val="000C3B6A"/>
    <w:rsid w:val="000C3C13"/>
    <w:rsid w:val="000C3C17"/>
    <w:rsid w:val="000C3C6F"/>
    <w:rsid w:val="000C3CA0"/>
    <w:rsid w:val="000C3CA8"/>
    <w:rsid w:val="000C3D3C"/>
    <w:rsid w:val="000C3DBF"/>
    <w:rsid w:val="000C3DF1"/>
    <w:rsid w:val="000C3E63"/>
    <w:rsid w:val="000C3EC9"/>
    <w:rsid w:val="000C3EF3"/>
    <w:rsid w:val="000C3EF6"/>
    <w:rsid w:val="000C4000"/>
    <w:rsid w:val="000C4007"/>
    <w:rsid w:val="000C4101"/>
    <w:rsid w:val="000C41BE"/>
    <w:rsid w:val="000C4349"/>
    <w:rsid w:val="000C4383"/>
    <w:rsid w:val="000C45AE"/>
    <w:rsid w:val="000C4600"/>
    <w:rsid w:val="000C464C"/>
    <w:rsid w:val="000C465A"/>
    <w:rsid w:val="000C470A"/>
    <w:rsid w:val="000C473B"/>
    <w:rsid w:val="000C47EB"/>
    <w:rsid w:val="000C481C"/>
    <w:rsid w:val="000C4893"/>
    <w:rsid w:val="000C49C4"/>
    <w:rsid w:val="000C49C8"/>
    <w:rsid w:val="000C4A54"/>
    <w:rsid w:val="000C4A63"/>
    <w:rsid w:val="000C4AA2"/>
    <w:rsid w:val="000C4AF7"/>
    <w:rsid w:val="000C4B29"/>
    <w:rsid w:val="000C4B68"/>
    <w:rsid w:val="000C4B9F"/>
    <w:rsid w:val="000C4C4E"/>
    <w:rsid w:val="000C4C88"/>
    <w:rsid w:val="000C4CE8"/>
    <w:rsid w:val="000C4DDD"/>
    <w:rsid w:val="000C4E68"/>
    <w:rsid w:val="000C4EB2"/>
    <w:rsid w:val="000C4ED3"/>
    <w:rsid w:val="000C4F69"/>
    <w:rsid w:val="000C50F4"/>
    <w:rsid w:val="000C517A"/>
    <w:rsid w:val="000C519D"/>
    <w:rsid w:val="000C51B8"/>
    <w:rsid w:val="000C51C0"/>
    <w:rsid w:val="000C51E7"/>
    <w:rsid w:val="000C51E9"/>
    <w:rsid w:val="000C521C"/>
    <w:rsid w:val="000C5230"/>
    <w:rsid w:val="000C5353"/>
    <w:rsid w:val="000C535A"/>
    <w:rsid w:val="000C5396"/>
    <w:rsid w:val="000C541E"/>
    <w:rsid w:val="000C5422"/>
    <w:rsid w:val="000C5526"/>
    <w:rsid w:val="000C55B1"/>
    <w:rsid w:val="000C5627"/>
    <w:rsid w:val="000C5653"/>
    <w:rsid w:val="000C5728"/>
    <w:rsid w:val="000C57B6"/>
    <w:rsid w:val="000C57C3"/>
    <w:rsid w:val="000C57F1"/>
    <w:rsid w:val="000C591F"/>
    <w:rsid w:val="000C597C"/>
    <w:rsid w:val="000C59CC"/>
    <w:rsid w:val="000C59DD"/>
    <w:rsid w:val="000C5A2C"/>
    <w:rsid w:val="000C5ADD"/>
    <w:rsid w:val="000C5C7F"/>
    <w:rsid w:val="000C5CA3"/>
    <w:rsid w:val="000C5CAF"/>
    <w:rsid w:val="000C5D26"/>
    <w:rsid w:val="000C5D39"/>
    <w:rsid w:val="000C5D94"/>
    <w:rsid w:val="000C5E2F"/>
    <w:rsid w:val="000C5E9D"/>
    <w:rsid w:val="000C5F01"/>
    <w:rsid w:val="000C5F37"/>
    <w:rsid w:val="000C5F9D"/>
    <w:rsid w:val="000C5FF4"/>
    <w:rsid w:val="000C6054"/>
    <w:rsid w:val="000C6095"/>
    <w:rsid w:val="000C60DD"/>
    <w:rsid w:val="000C6133"/>
    <w:rsid w:val="000C6251"/>
    <w:rsid w:val="000C629F"/>
    <w:rsid w:val="000C6388"/>
    <w:rsid w:val="000C6498"/>
    <w:rsid w:val="000C64EF"/>
    <w:rsid w:val="000C6517"/>
    <w:rsid w:val="000C65A7"/>
    <w:rsid w:val="000C6656"/>
    <w:rsid w:val="000C6670"/>
    <w:rsid w:val="000C672F"/>
    <w:rsid w:val="000C6775"/>
    <w:rsid w:val="000C67C1"/>
    <w:rsid w:val="000C67CB"/>
    <w:rsid w:val="000C6894"/>
    <w:rsid w:val="000C68CD"/>
    <w:rsid w:val="000C694B"/>
    <w:rsid w:val="000C6966"/>
    <w:rsid w:val="000C696A"/>
    <w:rsid w:val="000C6A24"/>
    <w:rsid w:val="000C6A4F"/>
    <w:rsid w:val="000C6AA2"/>
    <w:rsid w:val="000C6B08"/>
    <w:rsid w:val="000C6B27"/>
    <w:rsid w:val="000C6BF2"/>
    <w:rsid w:val="000C6BF9"/>
    <w:rsid w:val="000C6C02"/>
    <w:rsid w:val="000C6C40"/>
    <w:rsid w:val="000C6C47"/>
    <w:rsid w:val="000C6C48"/>
    <w:rsid w:val="000C6CBF"/>
    <w:rsid w:val="000C6D33"/>
    <w:rsid w:val="000C6DAF"/>
    <w:rsid w:val="000C6DD0"/>
    <w:rsid w:val="000C6DE5"/>
    <w:rsid w:val="000C6E5C"/>
    <w:rsid w:val="000C6ED8"/>
    <w:rsid w:val="000C6F6E"/>
    <w:rsid w:val="000C6F78"/>
    <w:rsid w:val="000C6FA5"/>
    <w:rsid w:val="000C6FC9"/>
    <w:rsid w:val="000C70CB"/>
    <w:rsid w:val="000C70D3"/>
    <w:rsid w:val="000C71A6"/>
    <w:rsid w:val="000C7216"/>
    <w:rsid w:val="000C7254"/>
    <w:rsid w:val="000C728D"/>
    <w:rsid w:val="000C72E8"/>
    <w:rsid w:val="000C72EF"/>
    <w:rsid w:val="000C733A"/>
    <w:rsid w:val="000C734B"/>
    <w:rsid w:val="000C734C"/>
    <w:rsid w:val="000C7385"/>
    <w:rsid w:val="000C73BF"/>
    <w:rsid w:val="000C746D"/>
    <w:rsid w:val="000C748D"/>
    <w:rsid w:val="000C759D"/>
    <w:rsid w:val="000C7672"/>
    <w:rsid w:val="000C7675"/>
    <w:rsid w:val="000C7736"/>
    <w:rsid w:val="000C779E"/>
    <w:rsid w:val="000C7814"/>
    <w:rsid w:val="000C7844"/>
    <w:rsid w:val="000C7993"/>
    <w:rsid w:val="000C7A7C"/>
    <w:rsid w:val="000C7BB9"/>
    <w:rsid w:val="000C7C0A"/>
    <w:rsid w:val="000C7C17"/>
    <w:rsid w:val="000C7C4A"/>
    <w:rsid w:val="000C7D4C"/>
    <w:rsid w:val="000C7DB6"/>
    <w:rsid w:val="000D005C"/>
    <w:rsid w:val="000D0097"/>
    <w:rsid w:val="000D00E0"/>
    <w:rsid w:val="000D0105"/>
    <w:rsid w:val="000D0157"/>
    <w:rsid w:val="000D01C6"/>
    <w:rsid w:val="000D021D"/>
    <w:rsid w:val="000D0239"/>
    <w:rsid w:val="000D025E"/>
    <w:rsid w:val="000D029D"/>
    <w:rsid w:val="000D02F6"/>
    <w:rsid w:val="000D0359"/>
    <w:rsid w:val="000D03AC"/>
    <w:rsid w:val="000D03ED"/>
    <w:rsid w:val="000D0476"/>
    <w:rsid w:val="000D05ED"/>
    <w:rsid w:val="000D0623"/>
    <w:rsid w:val="000D0665"/>
    <w:rsid w:val="000D0761"/>
    <w:rsid w:val="000D07CC"/>
    <w:rsid w:val="000D07CE"/>
    <w:rsid w:val="000D07D5"/>
    <w:rsid w:val="000D0844"/>
    <w:rsid w:val="000D0847"/>
    <w:rsid w:val="000D086B"/>
    <w:rsid w:val="000D090B"/>
    <w:rsid w:val="000D0925"/>
    <w:rsid w:val="000D09C8"/>
    <w:rsid w:val="000D0A19"/>
    <w:rsid w:val="000D0A48"/>
    <w:rsid w:val="000D0AD8"/>
    <w:rsid w:val="000D0AE2"/>
    <w:rsid w:val="000D0B3E"/>
    <w:rsid w:val="000D0B85"/>
    <w:rsid w:val="000D0BC0"/>
    <w:rsid w:val="000D0D92"/>
    <w:rsid w:val="000D0DA4"/>
    <w:rsid w:val="000D0DF3"/>
    <w:rsid w:val="000D0DF4"/>
    <w:rsid w:val="000D0EB4"/>
    <w:rsid w:val="000D0EF2"/>
    <w:rsid w:val="000D0F87"/>
    <w:rsid w:val="000D0FCF"/>
    <w:rsid w:val="000D107B"/>
    <w:rsid w:val="000D10F6"/>
    <w:rsid w:val="000D1103"/>
    <w:rsid w:val="000D1114"/>
    <w:rsid w:val="000D124A"/>
    <w:rsid w:val="000D12DE"/>
    <w:rsid w:val="000D1466"/>
    <w:rsid w:val="000D1491"/>
    <w:rsid w:val="000D14DB"/>
    <w:rsid w:val="000D159C"/>
    <w:rsid w:val="000D15DA"/>
    <w:rsid w:val="000D165A"/>
    <w:rsid w:val="000D169D"/>
    <w:rsid w:val="000D1722"/>
    <w:rsid w:val="000D1736"/>
    <w:rsid w:val="000D1750"/>
    <w:rsid w:val="000D1784"/>
    <w:rsid w:val="000D1853"/>
    <w:rsid w:val="000D18A5"/>
    <w:rsid w:val="000D18C2"/>
    <w:rsid w:val="000D197F"/>
    <w:rsid w:val="000D1A08"/>
    <w:rsid w:val="000D1AA3"/>
    <w:rsid w:val="000D1AA8"/>
    <w:rsid w:val="000D1ABF"/>
    <w:rsid w:val="000D1AD6"/>
    <w:rsid w:val="000D1AF2"/>
    <w:rsid w:val="000D1B37"/>
    <w:rsid w:val="000D1B4A"/>
    <w:rsid w:val="000D1BE6"/>
    <w:rsid w:val="000D1D36"/>
    <w:rsid w:val="000D1DCA"/>
    <w:rsid w:val="000D1E64"/>
    <w:rsid w:val="000D1EAA"/>
    <w:rsid w:val="000D1EBF"/>
    <w:rsid w:val="000D1ED2"/>
    <w:rsid w:val="000D1EF4"/>
    <w:rsid w:val="000D1F48"/>
    <w:rsid w:val="000D1FCE"/>
    <w:rsid w:val="000D1FEA"/>
    <w:rsid w:val="000D2033"/>
    <w:rsid w:val="000D2038"/>
    <w:rsid w:val="000D2093"/>
    <w:rsid w:val="000D217A"/>
    <w:rsid w:val="000D21B3"/>
    <w:rsid w:val="000D22A0"/>
    <w:rsid w:val="000D22B9"/>
    <w:rsid w:val="000D231C"/>
    <w:rsid w:val="000D233F"/>
    <w:rsid w:val="000D235C"/>
    <w:rsid w:val="000D2433"/>
    <w:rsid w:val="000D248A"/>
    <w:rsid w:val="000D2552"/>
    <w:rsid w:val="000D2604"/>
    <w:rsid w:val="000D273C"/>
    <w:rsid w:val="000D2753"/>
    <w:rsid w:val="000D27B6"/>
    <w:rsid w:val="000D27F5"/>
    <w:rsid w:val="000D280D"/>
    <w:rsid w:val="000D2859"/>
    <w:rsid w:val="000D28A3"/>
    <w:rsid w:val="000D28BA"/>
    <w:rsid w:val="000D2918"/>
    <w:rsid w:val="000D2A0B"/>
    <w:rsid w:val="000D2B2B"/>
    <w:rsid w:val="000D2B35"/>
    <w:rsid w:val="000D2B67"/>
    <w:rsid w:val="000D2B79"/>
    <w:rsid w:val="000D2BFB"/>
    <w:rsid w:val="000D2C6B"/>
    <w:rsid w:val="000D2C83"/>
    <w:rsid w:val="000D2C87"/>
    <w:rsid w:val="000D2CF8"/>
    <w:rsid w:val="000D2D4D"/>
    <w:rsid w:val="000D2D54"/>
    <w:rsid w:val="000D2D55"/>
    <w:rsid w:val="000D2E39"/>
    <w:rsid w:val="000D2F0E"/>
    <w:rsid w:val="000D2F4E"/>
    <w:rsid w:val="000D2F65"/>
    <w:rsid w:val="000D2F8F"/>
    <w:rsid w:val="000D2FA5"/>
    <w:rsid w:val="000D2FE7"/>
    <w:rsid w:val="000D30AE"/>
    <w:rsid w:val="000D3173"/>
    <w:rsid w:val="000D31A1"/>
    <w:rsid w:val="000D31C6"/>
    <w:rsid w:val="000D3379"/>
    <w:rsid w:val="000D34E7"/>
    <w:rsid w:val="000D3508"/>
    <w:rsid w:val="000D3581"/>
    <w:rsid w:val="000D358E"/>
    <w:rsid w:val="000D3653"/>
    <w:rsid w:val="000D369B"/>
    <w:rsid w:val="000D36C5"/>
    <w:rsid w:val="000D36C9"/>
    <w:rsid w:val="000D371D"/>
    <w:rsid w:val="000D37DE"/>
    <w:rsid w:val="000D3BA1"/>
    <w:rsid w:val="000D3BD1"/>
    <w:rsid w:val="000D3C6B"/>
    <w:rsid w:val="000D3CB4"/>
    <w:rsid w:val="000D3CBB"/>
    <w:rsid w:val="000D3CD2"/>
    <w:rsid w:val="000D3D0F"/>
    <w:rsid w:val="000D3D23"/>
    <w:rsid w:val="000D3D74"/>
    <w:rsid w:val="000D3E12"/>
    <w:rsid w:val="000D3EC0"/>
    <w:rsid w:val="000D3F15"/>
    <w:rsid w:val="000D4008"/>
    <w:rsid w:val="000D400E"/>
    <w:rsid w:val="000D4050"/>
    <w:rsid w:val="000D408E"/>
    <w:rsid w:val="000D40FF"/>
    <w:rsid w:val="000D4127"/>
    <w:rsid w:val="000D4148"/>
    <w:rsid w:val="000D4296"/>
    <w:rsid w:val="000D4315"/>
    <w:rsid w:val="000D4384"/>
    <w:rsid w:val="000D43B9"/>
    <w:rsid w:val="000D44B7"/>
    <w:rsid w:val="000D44D2"/>
    <w:rsid w:val="000D4538"/>
    <w:rsid w:val="000D45EF"/>
    <w:rsid w:val="000D462F"/>
    <w:rsid w:val="000D4632"/>
    <w:rsid w:val="000D4668"/>
    <w:rsid w:val="000D468D"/>
    <w:rsid w:val="000D46CF"/>
    <w:rsid w:val="000D4731"/>
    <w:rsid w:val="000D47C3"/>
    <w:rsid w:val="000D481D"/>
    <w:rsid w:val="000D486F"/>
    <w:rsid w:val="000D488E"/>
    <w:rsid w:val="000D49CF"/>
    <w:rsid w:val="000D49DF"/>
    <w:rsid w:val="000D4A05"/>
    <w:rsid w:val="000D4A2E"/>
    <w:rsid w:val="000D4B21"/>
    <w:rsid w:val="000D4B47"/>
    <w:rsid w:val="000D4C40"/>
    <w:rsid w:val="000D4C89"/>
    <w:rsid w:val="000D4CD4"/>
    <w:rsid w:val="000D4D9E"/>
    <w:rsid w:val="000D4DA0"/>
    <w:rsid w:val="000D4DBF"/>
    <w:rsid w:val="000D4E36"/>
    <w:rsid w:val="000D4E77"/>
    <w:rsid w:val="000D4EA6"/>
    <w:rsid w:val="000D4EC0"/>
    <w:rsid w:val="000D4EE8"/>
    <w:rsid w:val="000D4EEC"/>
    <w:rsid w:val="000D4F2F"/>
    <w:rsid w:val="000D4F40"/>
    <w:rsid w:val="000D4F51"/>
    <w:rsid w:val="000D4FB2"/>
    <w:rsid w:val="000D4FB4"/>
    <w:rsid w:val="000D4FD4"/>
    <w:rsid w:val="000D4FF2"/>
    <w:rsid w:val="000D502C"/>
    <w:rsid w:val="000D5076"/>
    <w:rsid w:val="000D5125"/>
    <w:rsid w:val="000D514C"/>
    <w:rsid w:val="000D5160"/>
    <w:rsid w:val="000D5257"/>
    <w:rsid w:val="000D5311"/>
    <w:rsid w:val="000D5371"/>
    <w:rsid w:val="000D53B2"/>
    <w:rsid w:val="000D551A"/>
    <w:rsid w:val="000D5553"/>
    <w:rsid w:val="000D558B"/>
    <w:rsid w:val="000D55B3"/>
    <w:rsid w:val="000D5608"/>
    <w:rsid w:val="000D5663"/>
    <w:rsid w:val="000D56B7"/>
    <w:rsid w:val="000D56ED"/>
    <w:rsid w:val="000D57AF"/>
    <w:rsid w:val="000D57F8"/>
    <w:rsid w:val="000D589B"/>
    <w:rsid w:val="000D58D0"/>
    <w:rsid w:val="000D5930"/>
    <w:rsid w:val="000D595E"/>
    <w:rsid w:val="000D5984"/>
    <w:rsid w:val="000D5A23"/>
    <w:rsid w:val="000D5B3E"/>
    <w:rsid w:val="000D5B8D"/>
    <w:rsid w:val="000D5BCC"/>
    <w:rsid w:val="000D5C06"/>
    <w:rsid w:val="000D5C11"/>
    <w:rsid w:val="000D5C69"/>
    <w:rsid w:val="000D5CED"/>
    <w:rsid w:val="000D5D41"/>
    <w:rsid w:val="000D5D98"/>
    <w:rsid w:val="000D5DAF"/>
    <w:rsid w:val="000D5E33"/>
    <w:rsid w:val="000D5F61"/>
    <w:rsid w:val="000D5FB0"/>
    <w:rsid w:val="000D6045"/>
    <w:rsid w:val="000D60A7"/>
    <w:rsid w:val="000D60AA"/>
    <w:rsid w:val="000D613A"/>
    <w:rsid w:val="000D6188"/>
    <w:rsid w:val="000D624A"/>
    <w:rsid w:val="000D624B"/>
    <w:rsid w:val="000D6283"/>
    <w:rsid w:val="000D62AF"/>
    <w:rsid w:val="000D633C"/>
    <w:rsid w:val="000D63B1"/>
    <w:rsid w:val="000D63CF"/>
    <w:rsid w:val="000D6422"/>
    <w:rsid w:val="000D64AE"/>
    <w:rsid w:val="000D656C"/>
    <w:rsid w:val="000D6603"/>
    <w:rsid w:val="000D662F"/>
    <w:rsid w:val="000D6645"/>
    <w:rsid w:val="000D670F"/>
    <w:rsid w:val="000D6777"/>
    <w:rsid w:val="000D684A"/>
    <w:rsid w:val="000D685B"/>
    <w:rsid w:val="000D6861"/>
    <w:rsid w:val="000D6883"/>
    <w:rsid w:val="000D6998"/>
    <w:rsid w:val="000D69A8"/>
    <w:rsid w:val="000D69CA"/>
    <w:rsid w:val="000D6A24"/>
    <w:rsid w:val="000D6A5F"/>
    <w:rsid w:val="000D6B7F"/>
    <w:rsid w:val="000D6BDC"/>
    <w:rsid w:val="000D6C2F"/>
    <w:rsid w:val="000D6C77"/>
    <w:rsid w:val="000D6CE2"/>
    <w:rsid w:val="000D6D58"/>
    <w:rsid w:val="000D6E6A"/>
    <w:rsid w:val="000D6E7A"/>
    <w:rsid w:val="000D6EE3"/>
    <w:rsid w:val="000D6F21"/>
    <w:rsid w:val="000D6F58"/>
    <w:rsid w:val="000D6F6F"/>
    <w:rsid w:val="000D7062"/>
    <w:rsid w:val="000D712F"/>
    <w:rsid w:val="000D717C"/>
    <w:rsid w:val="000D719D"/>
    <w:rsid w:val="000D7228"/>
    <w:rsid w:val="000D7308"/>
    <w:rsid w:val="000D7450"/>
    <w:rsid w:val="000D7564"/>
    <w:rsid w:val="000D758A"/>
    <w:rsid w:val="000D7591"/>
    <w:rsid w:val="000D7595"/>
    <w:rsid w:val="000D75AD"/>
    <w:rsid w:val="000D7614"/>
    <w:rsid w:val="000D764F"/>
    <w:rsid w:val="000D7666"/>
    <w:rsid w:val="000D76B8"/>
    <w:rsid w:val="000D7729"/>
    <w:rsid w:val="000D7795"/>
    <w:rsid w:val="000D788C"/>
    <w:rsid w:val="000D78D3"/>
    <w:rsid w:val="000D7919"/>
    <w:rsid w:val="000D7922"/>
    <w:rsid w:val="000D792F"/>
    <w:rsid w:val="000D7A0A"/>
    <w:rsid w:val="000D7A16"/>
    <w:rsid w:val="000D7A63"/>
    <w:rsid w:val="000D7A69"/>
    <w:rsid w:val="000D7AF9"/>
    <w:rsid w:val="000D7B19"/>
    <w:rsid w:val="000D7B26"/>
    <w:rsid w:val="000D7B3D"/>
    <w:rsid w:val="000D7BAF"/>
    <w:rsid w:val="000D7BC1"/>
    <w:rsid w:val="000D7C37"/>
    <w:rsid w:val="000D7C3B"/>
    <w:rsid w:val="000D7C6A"/>
    <w:rsid w:val="000D7D23"/>
    <w:rsid w:val="000D7D2D"/>
    <w:rsid w:val="000D7E61"/>
    <w:rsid w:val="000D7E6A"/>
    <w:rsid w:val="000D7F00"/>
    <w:rsid w:val="000D7F55"/>
    <w:rsid w:val="000E0158"/>
    <w:rsid w:val="000E01EF"/>
    <w:rsid w:val="000E01FC"/>
    <w:rsid w:val="000E0207"/>
    <w:rsid w:val="000E0295"/>
    <w:rsid w:val="000E02E1"/>
    <w:rsid w:val="000E02F7"/>
    <w:rsid w:val="000E0409"/>
    <w:rsid w:val="000E040A"/>
    <w:rsid w:val="000E049F"/>
    <w:rsid w:val="000E04C0"/>
    <w:rsid w:val="000E051A"/>
    <w:rsid w:val="000E05A7"/>
    <w:rsid w:val="000E05B6"/>
    <w:rsid w:val="000E0647"/>
    <w:rsid w:val="000E0660"/>
    <w:rsid w:val="000E06A9"/>
    <w:rsid w:val="000E077C"/>
    <w:rsid w:val="000E0816"/>
    <w:rsid w:val="000E08B1"/>
    <w:rsid w:val="000E08F6"/>
    <w:rsid w:val="000E0A86"/>
    <w:rsid w:val="000E0AB0"/>
    <w:rsid w:val="000E0AD6"/>
    <w:rsid w:val="000E0B4D"/>
    <w:rsid w:val="000E0BE4"/>
    <w:rsid w:val="000E0C99"/>
    <w:rsid w:val="000E0D72"/>
    <w:rsid w:val="000E0E19"/>
    <w:rsid w:val="000E0E4C"/>
    <w:rsid w:val="000E0E91"/>
    <w:rsid w:val="000E0EB1"/>
    <w:rsid w:val="000E0EC5"/>
    <w:rsid w:val="000E102F"/>
    <w:rsid w:val="000E10C5"/>
    <w:rsid w:val="000E112D"/>
    <w:rsid w:val="000E115A"/>
    <w:rsid w:val="000E11F7"/>
    <w:rsid w:val="000E1272"/>
    <w:rsid w:val="000E127E"/>
    <w:rsid w:val="000E12DC"/>
    <w:rsid w:val="000E13EA"/>
    <w:rsid w:val="000E1427"/>
    <w:rsid w:val="000E1449"/>
    <w:rsid w:val="000E1506"/>
    <w:rsid w:val="000E151F"/>
    <w:rsid w:val="000E1615"/>
    <w:rsid w:val="000E1682"/>
    <w:rsid w:val="000E1683"/>
    <w:rsid w:val="000E16B7"/>
    <w:rsid w:val="000E16F6"/>
    <w:rsid w:val="000E178A"/>
    <w:rsid w:val="000E17F8"/>
    <w:rsid w:val="000E1878"/>
    <w:rsid w:val="000E18C8"/>
    <w:rsid w:val="000E19E9"/>
    <w:rsid w:val="000E1A02"/>
    <w:rsid w:val="000E1A07"/>
    <w:rsid w:val="000E1A54"/>
    <w:rsid w:val="000E1A71"/>
    <w:rsid w:val="000E1A87"/>
    <w:rsid w:val="000E1AB8"/>
    <w:rsid w:val="000E1ABF"/>
    <w:rsid w:val="000E1BFD"/>
    <w:rsid w:val="000E1C9A"/>
    <w:rsid w:val="000E1CBE"/>
    <w:rsid w:val="000E1D2D"/>
    <w:rsid w:val="000E1D78"/>
    <w:rsid w:val="000E1DF0"/>
    <w:rsid w:val="000E1DF7"/>
    <w:rsid w:val="000E1E4A"/>
    <w:rsid w:val="000E1ED4"/>
    <w:rsid w:val="000E1F42"/>
    <w:rsid w:val="000E1F50"/>
    <w:rsid w:val="000E1FB6"/>
    <w:rsid w:val="000E1FBA"/>
    <w:rsid w:val="000E20A6"/>
    <w:rsid w:val="000E20F2"/>
    <w:rsid w:val="000E20F6"/>
    <w:rsid w:val="000E2168"/>
    <w:rsid w:val="000E218E"/>
    <w:rsid w:val="000E2299"/>
    <w:rsid w:val="000E22F2"/>
    <w:rsid w:val="000E23A2"/>
    <w:rsid w:val="000E23D3"/>
    <w:rsid w:val="000E25AE"/>
    <w:rsid w:val="000E2617"/>
    <w:rsid w:val="000E272B"/>
    <w:rsid w:val="000E2781"/>
    <w:rsid w:val="000E27DC"/>
    <w:rsid w:val="000E27F7"/>
    <w:rsid w:val="000E2906"/>
    <w:rsid w:val="000E2996"/>
    <w:rsid w:val="000E2A23"/>
    <w:rsid w:val="000E2ACD"/>
    <w:rsid w:val="000E2AEA"/>
    <w:rsid w:val="000E2C16"/>
    <w:rsid w:val="000E2C7E"/>
    <w:rsid w:val="000E2CC0"/>
    <w:rsid w:val="000E2CFA"/>
    <w:rsid w:val="000E2D3B"/>
    <w:rsid w:val="000E2D79"/>
    <w:rsid w:val="000E2D81"/>
    <w:rsid w:val="000E2DA8"/>
    <w:rsid w:val="000E2DB7"/>
    <w:rsid w:val="000E2DD8"/>
    <w:rsid w:val="000E2E24"/>
    <w:rsid w:val="000E2E3A"/>
    <w:rsid w:val="000E2EE3"/>
    <w:rsid w:val="000E2F9C"/>
    <w:rsid w:val="000E2FDA"/>
    <w:rsid w:val="000E304E"/>
    <w:rsid w:val="000E3085"/>
    <w:rsid w:val="000E309F"/>
    <w:rsid w:val="000E3123"/>
    <w:rsid w:val="000E3148"/>
    <w:rsid w:val="000E3172"/>
    <w:rsid w:val="000E317C"/>
    <w:rsid w:val="000E327C"/>
    <w:rsid w:val="000E32AE"/>
    <w:rsid w:val="000E32AF"/>
    <w:rsid w:val="000E3312"/>
    <w:rsid w:val="000E336A"/>
    <w:rsid w:val="000E342E"/>
    <w:rsid w:val="000E344A"/>
    <w:rsid w:val="000E3463"/>
    <w:rsid w:val="000E3498"/>
    <w:rsid w:val="000E34A3"/>
    <w:rsid w:val="000E34A9"/>
    <w:rsid w:val="000E3599"/>
    <w:rsid w:val="000E35E2"/>
    <w:rsid w:val="000E36EB"/>
    <w:rsid w:val="000E36ED"/>
    <w:rsid w:val="000E384D"/>
    <w:rsid w:val="000E384E"/>
    <w:rsid w:val="000E38DD"/>
    <w:rsid w:val="000E392B"/>
    <w:rsid w:val="000E3930"/>
    <w:rsid w:val="000E397E"/>
    <w:rsid w:val="000E39B7"/>
    <w:rsid w:val="000E3A14"/>
    <w:rsid w:val="000E3A1A"/>
    <w:rsid w:val="000E3A56"/>
    <w:rsid w:val="000E3AB0"/>
    <w:rsid w:val="000E3AB4"/>
    <w:rsid w:val="000E3B12"/>
    <w:rsid w:val="000E3BD0"/>
    <w:rsid w:val="000E3BD7"/>
    <w:rsid w:val="000E3BDD"/>
    <w:rsid w:val="000E3BF2"/>
    <w:rsid w:val="000E3C19"/>
    <w:rsid w:val="000E3C9D"/>
    <w:rsid w:val="000E3CA1"/>
    <w:rsid w:val="000E3CA7"/>
    <w:rsid w:val="000E3D18"/>
    <w:rsid w:val="000E3D2B"/>
    <w:rsid w:val="000E3D65"/>
    <w:rsid w:val="000E3E2B"/>
    <w:rsid w:val="000E3E97"/>
    <w:rsid w:val="000E3F28"/>
    <w:rsid w:val="000E3F61"/>
    <w:rsid w:val="000E3F72"/>
    <w:rsid w:val="000E3FA2"/>
    <w:rsid w:val="000E3FAA"/>
    <w:rsid w:val="000E3FEF"/>
    <w:rsid w:val="000E3FF3"/>
    <w:rsid w:val="000E40C7"/>
    <w:rsid w:val="000E41E2"/>
    <w:rsid w:val="000E4275"/>
    <w:rsid w:val="000E42B0"/>
    <w:rsid w:val="000E42EE"/>
    <w:rsid w:val="000E432B"/>
    <w:rsid w:val="000E440A"/>
    <w:rsid w:val="000E4414"/>
    <w:rsid w:val="000E4434"/>
    <w:rsid w:val="000E4478"/>
    <w:rsid w:val="000E455A"/>
    <w:rsid w:val="000E45F6"/>
    <w:rsid w:val="000E467B"/>
    <w:rsid w:val="000E4705"/>
    <w:rsid w:val="000E470A"/>
    <w:rsid w:val="000E47A3"/>
    <w:rsid w:val="000E47B4"/>
    <w:rsid w:val="000E47EB"/>
    <w:rsid w:val="000E488A"/>
    <w:rsid w:val="000E4906"/>
    <w:rsid w:val="000E4997"/>
    <w:rsid w:val="000E49B7"/>
    <w:rsid w:val="000E4A19"/>
    <w:rsid w:val="000E4B27"/>
    <w:rsid w:val="000E4C05"/>
    <w:rsid w:val="000E4C54"/>
    <w:rsid w:val="000E4C90"/>
    <w:rsid w:val="000E4E4C"/>
    <w:rsid w:val="000E4E66"/>
    <w:rsid w:val="000E50B0"/>
    <w:rsid w:val="000E511A"/>
    <w:rsid w:val="000E5121"/>
    <w:rsid w:val="000E5163"/>
    <w:rsid w:val="000E518A"/>
    <w:rsid w:val="000E52C4"/>
    <w:rsid w:val="000E5338"/>
    <w:rsid w:val="000E5364"/>
    <w:rsid w:val="000E5495"/>
    <w:rsid w:val="000E54C6"/>
    <w:rsid w:val="000E54EA"/>
    <w:rsid w:val="000E561F"/>
    <w:rsid w:val="000E5654"/>
    <w:rsid w:val="000E56C6"/>
    <w:rsid w:val="000E57E8"/>
    <w:rsid w:val="000E5826"/>
    <w:rsid w:val="000E5897"/>
    <w:rsid w:val="000E5995"/>
    <w:rsid w:val="000E59AA"/>
    <w:rsid w:val="000E59AF"/>
    <w:rsid w:val="000E59E1"/>
    <w:rsid w:val="000E5AA2"/>
    <w:rsid w:val="000E5B0A"/>
    <w:rsid w:val="000E5B54"/>
    <w:rsid w:val="000E5B7C"/>
    <w:rsid w:val="000E5CDE"/>
    <w:rsid w:val="000E5D0D"/>
    <w:rsid w:val="000E5D29"/>
    <w:rsid w:val="000E5D3A"/>
    <w:rsid w:val="000E5D8F"/>
    <w:rsid w:val="000E5D95"/>
    <w:rsid w:val="000E5DA7"/>
    <w:rsid w:val="000E5E96"/>
    <w:rsid w:val="000E5ECD"/>
    <w:rsid w:val="000E5ED3"/>
    <w:rsid w:val="000E5EF8"/>
    <w:rsid w:val="000E5F78"/>
    <w:rsid w:val="000E5FC7"/>
    <w:rsid w:val="000E5FC9"/>
    <w:rsid w:val="000E5FF4"/>
    <w:rsid w:val="000E6061"/>
    <w:rsid w:val="000E60F0"/>
    <w:rsid w:val="000E6112"/>
    <w:rsid w:val="000E6141"/>
    <w:rsid w:val="000E61E7"/>
    <w:rsid w:val="000E61FC"/>
    <w:rsid w:val="000E624E"/>
    <w:rsid w:val="000E629F"/>
    <w:rsid w:val="000E6357"/>
    <w:rsid w:val="000E63A3"/>
    <w:rsid w:val="000E63A7"/>
    <w:rsid w:val="000E63C3"/>
    <w:rsid w:val="000E63EF"/>
    <w:rsid w:val="000E64DC"/>
    <w:rsid w:val="000E6557"/>
    <w:rsid w:val="000E6673"/>
    <w:rsid w:val="000E667F"/>
    <w:rsid w:val="000E669C"/>
    <w:rsid w:val="000E6776"/>
    <w:rsid w:val="000E68A3"/>
    <w:rsid w:val="000E6926"/>
    <w:rsid w:val="000E69AF"/>
    <w:rsid w:val="000E69EE"/>
    <w:rsid w:val="000E6A26"/>
    <w:rsid w:val="000E6A3A"/>
    <w:rsid w:val="000E6A9F"/>
    <w:rsid w:val="000E6B46"/>
    <w:rsid w:val="000E6C38"/>
    <w:rsid w:val="000E6C5E"/>
    <w:rsid w:val="000E6C8B"/>
    <w:rsid w:val="000E6DD5"/>
    <w:rsid w:val="000E6E25"/>
    <w:rsid w:val="000E6E32"/>
    <w:rsid w:val="000E6E7F"/>
    <w:rsid w:val="000E6EB0"/>
    <w:rsid w:val="000E6EED"/>
    <w:rsid w:val="000E6F25"/>
    <w:rsid w:val="000E6FE6"/>
    <w:rsid w:val="000E6FF7"/>
    <w:rsid w:val="000E712A"/>
    <w:rsid w:val="000E714F"/>
    <w:rsid w:val="000E71CE"/>
    <w:rsid w:val="000E71FE"/>
    <w:rsid w:val="000E721E"/>
    <w:rsid w:val="000E7236"/>
    <w:rsid w:val="000E730C"/>
    <w:rsid w:val="000E741A"/>
    <w:rsid w:val="000E74E7"/>
    <w:rsid w:val="000E754C"/>
    <w:rsid w:val="000E761C"/>
    <w:rsid w:val="000E768D"/>
    <w:rsid w:val="000E76C8"/>
    <w:rsid w:val="000E7721"/>
    <w:rsid w:val="000E772B"/>
    <w:rsid w:val="000E7808"/>
    <w:rsid w:val="000E780A"/>
    <w:rsid w:val="000E781A"/>
    <w:rsid w:val="000E793B"/>
    <w:rsid w:val="000E7953"/>
    <w:rsid w:val="000E7A9E"/>
    <w:rsid w:val="000E7B63"/>
    <w:rsid w:val="000E7B98"/>
    <w:rsid w:val="000E7C5E"/>
    <w:rsid w:val="000E7C69"/>
    <w:rsid w:val="000E7CD8"/>
    <w:rsid w:val="000E7CEA"/>
    <w:rsid w:val="000E7D68"/>
    <w:rsid w:val="000E7D87"/>
    <w:rsid w:val="000E7D9A"/>
    <w:rsid w:val="000E7DAC"/>
    <w:rsid w:val="000E7E46"/>
    <w:rsid w:val="000E7E7E"/>
    <w:rsid w:val="000E7E86"/>
    <w:rsid w:val="000E7F62"/>
    <w:rsid w:val="000E7FA5"/>
    <w:rsid w:val="000E7FC1"/>
    <w:rsid w:val="000E7FF8"/>
    <w:rsid w:val="000ECA4D"/>
    <w:rsid w:val="000F00AA"/>
    <w:rsid w:val="000F00DE"/>
    <w:rsid w:val="000F00E8"/>
    <w:rsid w:val="000F014C"/>
    <w:rsid w:val="000F02A9"/>
    <w:rsid w:val="000F02C3"/>
    <w:rsid w:val="000F02CA"/>
    <w:rsid w:val="000F0346"/>
    <w:rsid w:val="000F03C4"/>
    <w:rsid w:val="000F040B"/>
    <w:rsid w:val="000F0465"/>
    <w:rsid w:val="000F0495"/>
    <w:rsid w:val="000F0519"/>
    <w:rsid w:val="000F05BF"/>
    <w:rsid w:val="000F0695"/>
    <w:rsid w:val="000F076E"/>
    <w:rsid w:val="000F0852"/>
    <w:rsid w:val="000F088C"/>
    <w:rsid w:val="000F08E2"/>
    <w:rsid w:val="000F0A2D"/>
    <w:rsid w:val="000F0C2E"/>
    <w:rsid w:val="000F0C47"/>
    <w:rsid w:val="000F0CDC"/>
    <w:rsid w:val="000F0EBD"/>
    <w:rsid w:val="000F0EEC"/>
    <w:rsid w:val="000F0FAD"/>
    <w:rsid w:val="000F1038"/>
    <w:rsid w:val="000F10DC"/>
    <w:rsid w:val="000F10FC"/>
    <w:rsid w:val="000F112E"/>
    <w:rsid w:val="000F11C6"/>
    <w:rsid w:val="000F121F"/>
    <w:rsid w:val="000F1266"/>
    <w:rsid w:val="000F12F7"/>
    <w:rsid w:val="000F130E"/>
    <w:rsid w:val="000F1325"/>
    <w:rsid w:val="000F1356"/>
    <w:rsid w:val="000F136D"/>
    <w:rsid w:val="000F1372"/>
    <w:rsid w:val="000F1373"/>
    <w:rsid w:val="000F13AD"/>
    <w:rsid w:val="000F1438"/>
    <w:rsid w:val="000F14BE"/>
    <w:rsid w:val="000F14C1"/>
    <w:rsid w:val="000F1609"/>
    <w:rsid w:val="000F1638"/>
    <w:rsid w:val="000F168D"/>
    <w:rsid w:val="000F16C9"/>
    <w:rsid w:val="000F170E"/>
    <w:rsid w:val="000F1723"/>
    <w:rsid w:val="000F1745"/>
    <w:rsid w:val="000F1816"/>
    <w:rsid w:val="000F189E"/>
    <w:rsid w:val="000F18A2"/>
    <w:rsid w:val="000F194C"/>
    <w:rsid w:val="000F195C"/>
    <w:rsid w:val="000F19D2"/>
    <w:rsid w:val="000F1AD7"/>
    <w:rsid w:val="000F1AE8"/>
    <w:rsid w:val="000F1B57"/>
    <w:rsid w:val="000F1C40"/>
    <w:rsid w:val="000F1C72"/>
    <w:rsid w:val="000F1DA9"/>
    <w:rsid w:val="000F1DEB"/>
    <w:rsid w:val="000F1E2A"/>
    <w:rsid w:val="000F1E77"/>
    <w:rsid w:val="000F1E8E"/>
    <w:rsid w:val="000F1EFE"/>
    <w:rsid w:val="000F1F34"/>
    <w:rsid w:val="000F1FDE"/>
    <w:rsid w:val="000F203A"/>
    <w:rsid w:val="000F2101"/>
    <w:rsid w:val="000F22EB"/>
    <w:rsid w:val="000F231E"/>
    <w:rsid w:val="000F2353"/>
    <w:rsid w:val="000F23E2"/>
    <w:rsid w:val="000F2408"/>
    <w:rsid w:val="000F248E"/>
    <w:rsid w:val="000F24E6"/>
    <w:rsid w:val="000F2507"/>
    <w:rsid w:val="000F250E"/>
    <w:rsid w:val="000F2541"/>
    <w:rsid w:val="000F25EF"/>
    <w:rsid w:val="000F264E"/>
    <w:rsid w:val="000F270D"/>
    <w:rsid w:val="000F2765"/>
    <w:rsid w:val="000F2834"/>
    <w:rsid w:val="000F2896"/>
    <w:rsid w:val="000F2955"/>
    <w:rsid w:val="000F29AE"/>
    <w:rsid w:val="000F2A6B"/>
    <w:rsid w:val="000F2A87"/>
    <w:rsid w:val="000F2A88"/>
    <w:rsid w:val="000F2B39"/>
    <w:rsid w:val="000F2BEA"/>
    <w:rsid w:val="000F2C0C"/>
    <w:rsid w:val="000F2CAA"/>
    <w:rsid w:val="000F2CCC"/>
    <w:rsid w:val="000F2D1C"/>
    <w:rsid w:val="000F2D2C"/>
    <w:rsid w:val="000F2E63"/>
    <w:rsid w:val="000F2F74"/>
    <w:rsid w:val="000F2F86"/>
    <w:rsid w:val="000F2F87"/>
    <w:rsid w:val="000F307D"/>
    <w:rsid w:val="000F3093"/>
    <w:rsid w:val="000F30A3"/>
    <w:rsid w:val="000F3100"/>
    <w:rsid w:val="000F3131"/>
    <w:rsid w:val="000F32BA"/>
    <w:rsid w:val="000F32E3"/>
    <w:rsid w:val="000F32F7"/>
    <w:rsid w:val="000F338C"/>
    <w:rsid w:val="000F33C9"/>
    <w:rsid w:val="000F33D9"/>
    <w:rsid w:val="000F3416"/>
    <w:rsid w:val="000F3528"/>
    <w:rsid w:val="000F35AB"/>
    <w:rsid w:val="000F35BB"/>
    <w:rsid w:val="000F375D"/>
    <w:rsid w:val="000F37DA"/>
    <w:rsid w:val="000F37F1"/>
    <w:rsid w:val="000F3812"/>
    <w:rsid w:val="000F3860"/>
    <w:rsid w:val="000F38D7"/>
    <w:rsid w:val="000F38DE"/>
    <w:rsid w:val="000F38E5"/>
    <w:rsid w:val="000F390F"/>
    <w:rsid w:val="000F3A31"/>
    <w:rsid w:val="000F3A37"/>
    <w:rsid w:val="000F3A52"/>
    <w:rsid w:val="000F3A55"/>
    <w:rsid w:val="000F3A78"/>
    <w:rsid w:val="000F3B08"/>
    <w:rsid w:val="000F3B24"/>
    <w:rsid w:val="000F3C09"/>
    <w:rsid w:val="000F3C75"/>
    <w:rsid w:val="000F3CA2"/>
    <w:rsid w:val="000F3CC1"/>
    <w:rsid w:val="000F3CDE"/>
    <w:rsid w:val="000F3CF5"/>
    <w:rsid w:val="000F3D02"/>
    <w:rsid w:val="000F3D76"/>
    <w:rsid w:val="000F3DB6"/>
    <w:rsid w:val="000F3DD4"/>
    <w:rsid w:val="000F3DFA"/>
    <w:rsid w:val="000F3E67"/>
    <w:rsid w:val="000F3E68"/>
    <w:rsid w:val="000F3ED8"/>
    <w:rsid w:val="000F3F46"/>
    <w:rsid w:val="000F400C"/>
    <w:rsid w:val="000F409F"/>
    <w:rsid w:val="000F412B"/>
    <w:rsid w:val="000F414E"/>
    <w:rsid w:val="000F4197"/>
    <w:rsid w:val="000F423F"/>
    <w:rsid w:val="000F4292"/>
    <w:rsid w:val="000F4294"/>
    <w:rsid w:val="000F4297"/>
    <w:rsid w:val="000F4396"/>
    <w:rsid w:val="000F440C"/>
    <w:rsid w:val="000F4416"/>
    <w:rsid w:val="000F4426"/>
    <w:rsid w:val="000F445E"/>
    <w:rsid w:val="000F44C9"/>
    <w:rsid w:val="000F4545"/>
    <w:rsid w:val="000F4575"/>
    <w:rsid w:val="000F4591"/>
    <w:rsid w:val="000F4621"/>
    <w:rsid w:val="000F464A"/>
    <w:rsid w:val="000F466C"/>
    <w:rsid w:val="000F468C"/>
    <w:rsid w:val="000F4823"/>
    <w:rsid w:val="000F4895"/>
    <w:rsid w:val="000F48CE"/>
    <w:rsid w:val="000F4914"/>
    <w:rsid w:val="000F4AD3"/>
    <w:rsid w:val="000F4AF0"/>
    <w:rsid w:val="000F4B15"/>
    <w:rsid w:val="000F4B29"/>
    <w:rsid w:val="000F4B2D"/>
    <w:rsid w:val="000F4BA3"/>
    <w:rsid w:val="000F4BB9"/>
    <w:rsid w:val="000F4BBD"/>
    <w:rsid w:val="000F4BD8"/>
    <w:rsid w:val="000F4CF5"/>
    <w:rsid w:val="000F4D2E"/>
    <w:rsid w:val="000F4D5C"/>
    <w:rsid w:val="000F4EBE"/>
    <w:rsid w:val="000F4EDE"/>
    <w:rsid w:val="000F4F18"/>
    <w:rsid w:val="000F5024"/>
    <w:rsid w:val="000F51B4"/>
    <w:rsid w:val="000F51D8"/>
    <w:rsid w:val="000F51F4"/>
    <w:rsid w:val="000F520E"/>
    <w:rsid w:val="000F528F"/>
    <w:rsid w:val="000F5309"/>
    <w:rsid w:val="000F5474"/>
    <w:rsid w:val="000F54DD"/>
    <w:rsid w:val="000F54E0"/>
    <w:rsid w:val="000F558F"/>
    <w:rsid w:val="000F55EA"/>
    <w:rsid w:val="000F5655"/>
    <w:rsid w:val="000F5708"/>
    <w:rsid w:val="000F579E"/>
    <w:rsid w:val="000F58BF"/>
    <w:rsid w:val="000F58F5"/>
    <w:rsid w:val="000F59AC"/>
    <w:rsid w:val="000F59D8"/>
    <w:rsid w:val="000F5A9C"/>
    <w:rsid w:val="000F5ADA"/>
    <w:rsid w:val="000F5BFE"/>
    <w:rsid w:val="000F5C4C"/>
    <w:rsid w:val="000F5C86"/>
    <w:rsid w:val="000F5D70"/>
    <w:rsid w:val="000F5E08"/>
    <w:rsid w:val="000F5E33"/>
    <w:rsid w:val="000F5F42"/>
    <w:rsid w:val="000F5FDF"/>
    <w:rsid w:val="000F5FE5"/>
    <w:rsid w:val="000F5FEC"/>
    <w:rsid w:val="000F6025"/>
    <w:rsid w:val="000F6065"/>
    <w:rsid w:val="000F6145"/>
    <w:rsid w:val="000F6160"/>
    <w:rsid w:val="000F617B"/>
    <w:rsid w:val="000F6196"/>
    <w:rsid w:val="000F61A1"/>
    <w:rsid w:val="000F61D2"/>
    <w:rsid w:val="000F6389"/>
    <w:rsid w:val="000F63E1"/>
    <w:rsid w:val="000F63F1"/>
    <w:rsid w:val="000F64B8"/>
    <w:rsid w:val="000F64DA"/>
    <w:rsid w:val="000F64F2"/>
    <w:rsid w:val="000F6578"/>
    <w:rsid w:val="000F65DC"/>
    <w:rsid w:val="000F668D"/>
    <w:rsid w:val="000F66B6"/>
    <w:rsid w:val="000F6732"/>
    <w:rsid w:val="000F67A5"/>
    <w:rsid w:val="000F68D8"/>
    <w:rsid w:val="000F68DA"/>
    <w:rsid w:val="000F693A"/>
    <w:rsid w:val="000F6A05"/>
    <w:rsid w:val="000F6A61"/>
    <w:rsid w:val="000F6AD7"/>
    <w:rsid w:val="000F6B6D"/>
    <w:rsid w:val="000F6B87"/>
    <w:rsid w:val="000F6BB0"/>
    <w:rsid w:val="000F6CCC"/>
    <w:rsid w:val="000F6CE4"/>
    <w:rsid w:val="000F6CFA"/>
    <w:rsid w:val="000F6D08"/>
    <w:rsid w:val="000F6D97"/>
    <w:rsid w:val="000F6DA8"/>
    <w:rsid w:val="000F6DCC"/>
    <w:rsid w:val="000F6E9A"/>
    <w:rsid w:val="000F6EB9"/>
    <w:rsid w:val="000F6ECA"/>
    <w:rsid w:val="000F6F15"/>
    <w:rsid w:val="000F6FD8"/>
    <w:rsid w:val="000F7084"/>
    <w:rsid w:val="000F7122"/>
    <w:rsid w:val="000F71AD"/>
    <w:rsid w:val="000F72BE"/>
    <w:rsid w:val="000F72CD"/>
    <w:rsid w:val="000F73FE"/>
    <w:rsid w:val="000F7414"/>
    <w:rsid w:val="000F7424"/>
    <w:rsid w:val="000F74F5"/>
    <w:rsid w:val="000F752F"/>
    <w:rsid w:val="000F7541"/>
    <w:rsid w:val="000F7551"/>
    <w:rsid w:val="000F75C3"/>
    <w:rsid w:val="000F75C5"/>
    <w:rsid w:val="000F76AC"/>
    <w:rsid w:val="000F76CD"/>
    <w:rsid w:val="000F776D"/>
    <w:rsid w:val="000F7843"/>
    <w:rsid w:val="000F7868"/>
    <w:rsid w:val="000F786F"/>
    <w:rsid w:val="000F7968"/>
    <w:rsid w:val="000F7990"/>
    <w:rsid w:val="000F7AF7"/>
    <w:rsid w:val="000F7C52"/>
    <w:rsid w:val="000F7C95"/>
    <w:rsid w:val="000F7CDE"/>
    <w:rsid w:val="000F7CFE"/>
    <w:rsid w:val="000F7D0F"/>
    <w:rsid w:val="000F7D27"/>
    <w:rsid w:val="000F7DED"/>
    <w:rsid w:val="000F7E18"/>
    <w:rsid w:val="000F7F63"/>
    <w:rsid w:val="000F7F6D"/>
    <w:rsid w:val="000F7FE0"/>
    <w:rsid w:val="000F7FFA"/>
    <w:rsid w:val="000FDE74"/>
    <w:rsid w:val="00100010"/>
    <w:rsid w:val="00100070"/>
    <w:rsid w:val="001000D2"/>
    <w:rsid w:val="0010013A"/>
    <w:rsid w:val="001001C1"/>
    <w:rsid w:val="001001E1"/>
    <w:rsid w:val="0010022E"/>
    <w:rsid w:val="00100325"/>
    <w:rsid w:val="00100370"/>
    <w:rsid w:val="0010048E"/>
    <w:rsid w:val="00100493"/>
    <w:rsid w:val="001004B8"/>
    <w:rsid w:val="001004CC"/>
    <w:rsid w:val="0010050B"/>
    <w:rsid w:val="00100588"/>
    <w:rsid w:val="001005A9"/>
    <w:rsid w:val="001005E1"/>
    <w:rsid w:val="0010061D"/>
    <w:rsid w:val="00100621"/>
    <w:rsid w:val="00100631"/>
    <w:rsid w:val="00100818"/>
    <w:rsid w:val="00100879"/>
    <w:rsid w:val="00100913"/>
    <w:rsid w:val="001009A6"/>
    <w:rsid w:val="001009F6"/>
    <w:rsid w:val="001009FB"/>
    <w:rsid w:val="001009FE"/>
    <w:rsid w:val="00100B4C"/>
    <w:rsid w:val="00100B75"/>
    <w:rsid w:val="00100C50"/>
    <w:rsid w:val="00100D24"/>
    <w:rsid w:val="00100D5E"/>
    <w:rsid w:val="00100D80"/>
    <w:rsid w:val="00100DA6"/>
    <w:rsid w:val="00100DC3"/>
    <w:rsid w:val="00100DF6"/>
    <w:rsid w:val="00100EA6"/>
    <w:rsid w:val="00100EC3"/>
    <w:rsid w:val="00100F46"/>
    <w:rsid w:val="00101000"/>
    <w:rsid w:val="00101040"/>
    <w:rsid w:val="0010106C"/>
    <w:rsid w:val="001010B3"/>
    <w:rsid w:val="001010F0"/>
    <w:rsid w:val="00101107"/>
    <w:rsid w:val="0010113E"/>
    <w:rsid w:val="001011BC"/>
    <w:rsid w:val="0010121C"/>
    <w:rsid w:val="0010132E"/>
    <w:rsid w:val="00101332"/>
    <w:rsid w:val="0010135A"/>
    <w:rsid w:val="00101366"/>
    <w:rsid w:val="0010136E"/>
    <w:rsid w:val="00101398"/>
    <w:rsid w:val="001013E0"/>
    <w:rsid w:val="00101444"/>
    <w:rsid w:val="001014DA"/>
    <w:rsid w:val="001015A3"/>
    <w:rsid w:val="00101604"/>
    <w:rsid w:val="001016AD"/>
    <w:rsid w:val="001016B1"/>
    <w:rsid w:val="001016F4"/>
    <w:rsid w:val="00101722"/>
    <w:rsid w:val="0010176C"/>
    <w:rsid w:val="001018FB"/>
    <w:rsid w:val="00101958"/>
    <w:rsid w:val="00101963"/>
    <w:rsid w:val="001019BE"/>
    <w:rsid w:val="001019C2"/>
    <w:rsid w:val="001019F3"/>
    <w:rsid w:val="00101A09"/>
    <w:rsid w:val="00101A0F"/>
    <w:rsid w:val="00101A9E"/>
    <w:rsid w:val="00101B24"/>
    <w:rsid w:val="00101B41"/>
    <w:rsid w:val="00101B7E"/>
    <w:rsid w:val="00101B88"/>
    <w:rsid w:val="00101BEB"/>
    <w:rsid w:val="00101BF9"/>
    <w:rsid w:val="00101CBF"/>
    <w:rsid w:val="00101D0B"/>
    <w:rsid w:val="00101D2B"/>
    <w:rsid w:val="00101D6E"/>
    <w:rsid w:val="00101DFB"/>
    <w:rsid w:val="00101E34"/>
    <w:rsid w:val="00101E5C"/>
    <w:rsid w:val="00101E6C"/>
    <w:rsid w:val="00101E7E"/>
    <w:rsid w:val="00101EA5"/>
    <w:rsid w:val="00101EB7"/>
    <w:rsid w:val="00101EE3"/>
    <w:rsid w:val="00101F43"/>
    <w:rsid w:val="0010201F"/>
    <w:rsid w:val="00102048"/>
    <w:rsid w:val="0010207C"/>
    <w:rsid w:val="001020DB"/>
    <w:rsid w:val="0010217A"/>
    <w:rsid w:val="00102232"/>
    <w:rsid w:val="00102233"/>
    <w:rsid w:val="001022B6"/>
    <w:rsid w:val="001022B8"/>
    <w:rsid w:val="00102419"/>
    <w:rsid w:val="001024E5"/>
    <w:rsid w:val="0010271A"/>
    <w:rsid w:val="001027A4"/>
    <w:rsid w:val="001027EA"/>
    <w:rsid w:val="00102898"/>
    <w:rsid w:val="00102914"/>
    <w:rsid w:val="0010296E"/>
    <w:rsid w:val="00102A73"/>
    <w:rsid w:val="00102ABB"/>
    <w:rsid w:val="00102B0D"/>
    <w:rsid w:val="00102B7F"/>
    <w:rsid w:val="00102BBA"/>
    <w:rsid w:val="00102BCF"/>
    <w:rsid w:val="00102BDD"/>
    <w:rsid w:val="00102C0F"/>
    <w:rsid w:val="00102CA3"/>
    <w:rsid w:val="00102CB1"/>
    <w:rsid w:val="00102CEA"/>
    <w:rsid w:val="00102E03"/>
    <w:rsid w:val="00102E16"/>
    <w:rsid w:val="00102E56"/>
    <w:rsid w:val="00102E82"/>
    <w:rsid w:val="00102E94"/>
    <w:rsid w:val="00102F77"/>
    <w:rsid w:val="00102F7C"/>
    <w:rsid w:val="00102FA9"/>
    <w:rsid w:val="00102FC0"/>
    <w:rsid w:val="00102FFA"/>
    <w:rsid w:val="00102FFC"/>
    <w:rsid w:val="00103057"/>
    <w:rsid w:val="001030DC"/>
    <w:rsid w:val="001030F5"/>
    <w:rsid w:val="001030FC"/>
    <w:rsid w:val="00103108"/>
    <w:rsid w:val="00103125"/>
    <w:rsid w:val="00103167"/>
    <w:rsid w:val="00103178"/>
    <w:rsid w:val="001031E1"/>
    <w:rsid w:val="00103244"/>
    <w:rsid w:val="0010334B"/>
    <w:rsid w:val="00103442"/>
    <w:rsid w:val="00103577"/>
    <w:rsid w:val="001036C1"/>
    <w:rsid w:val="00103836"/>
    <w:rsid w:val="0010385E"/>
    <w:rsid w:val="00103860"/>
    <w:rsid w:val="0010389C"/>
    <w:rsid w:val="00103922"/>
    <w:rsid w:val="00103966"/>
    <w:rsid w:val="001039F4"/>
    <w:rsid w:val="00103A91"/>
    <w:rsid w:val="00103A92"/>
    <w:rsid w:val="00103B89"/>
    <w:rsid w:val="00103BCE"/>
    <w:rsid w:val="00103C02"/>
    <w:rsid w:val="00103C35"/>
    <w:rsid w:val="00103CAF"/>
    <w:rsid w:val="00103CD5"/>
    <w:rsid w:val="00103CDE"/>
    <w:rsid w:val="00103CEB"/>
    <w:rsid w:val="00103D3E"/>
    <w:rsid w:val="00103E7A"/>
    <w:rsid w:val="00103EC8"/>
    <w:rsid w:val="00103FB2"/>
    <w:rsid w:val="00104028"/>
    <w:rsid w:val="00104041"/>
    <w:rsid w:val="001040BA"/>
    <w:rsid w:val="00104115"/>
    <w:rsid w:val="0010412B"/>
    <w:rsid w:val="0010414B"/>
    <w:rsid w:val="0010415E"/>
    <w:rsid w:val="001041A6"/>
    <w:rsid w:val="001041CE"/>
    <w:rsid w:val="00104205"/>
    <w:rsid w:val="00104218"/>
    <w:rsid w:val="00104243"/>
    <w:rsid w:val="00104249"/>
    <w:rsid w:val="00104310"/>
    <w:rsid w:val="00104313"/>
    <w:rsid w:val="00104333"/>
    <w:rsid w:val="0010433D"/>
    <w:rsid w:val="00104344"/>
    <w:rsid w:val="00104383"/>
    <w:rsid w:val="001043B6"/>
    <w:rsid w:val="001043CD"/>
    <w:rsid w:val="0010444E"/>
    <w:rsid w:val="001044CE"/>
    <w:rsid w:val="00104557"/>
    <w:rsid w:val="00104603"/>
    <w:rsid w:val="0010466C"/>
    <w:rsid w:val="001046E9"/>
    <w:rsid w:val="001047E5"/>
    <w:rsid w:val="0010482E"/>
    <w:rsid w:val="00104902"/>
    <w:rsid w:val="00104930"/>
    <w:rsid w:val="00104A89"/>
    <w:rsid w:val="00104B5F"/>
    <w:rsid w:val="00104B63"/>
    <w:rsid w:val="00104BE9"/>
    <w:rsid w:val="00104C3C"/>
    <w:rsid w:val="00104C5F"/>
    <w:rsid w:val="00104CD8"/>
    <w:rsid w:val="00104DD2"/>
    <w:rsid w:val="00104E31"/>
    <w:rsid w:val="00104ED4"/>
    <w:rsid w:val="00104F2C"/>
    <w:rsid w:val="00105033"/>
    <w:rsid w:val="00105046"/>
    <w:rsid w:val="0010507D"/>
    <w:rsid w:val="001050DF"/>
    <w:rsid w:val="00105103"/>
    <w:rsid w:val="00105342"/>
    <w:rsid w:val="0010535C"/>
    <w:rsid w:val="00105425"/>
    <w:rsid w:val="00105443"/>
    <w:rsid w:val="00105458"/>
    <w:rsid w:val="00105472"/>
    <w:rsid w:val="001054FB"/>
    <w:rsid w:val="00105517"/>
    <w:rsid w:val="0010565E"/>
    <w:rsid w:val="001056C3"/>
    <w:rsid w:val="00105705"/>
    <w:rsid w:val="00105772"/>
    <w:rsid w:val="0010577D"/>
    <w:rsid w:val="001057D2"/>
    <w:rsid w:val="001057F4"/>
    <w:rsid w:val="00105812"/>
    <w:rsid w:val="00105817"/>
    <w:rsid w:val="0010585F"/>
    <w:rsid w:val="001058EC"/>
    <w:rsid w:val="00105A03"/>
    <w:rsid w:val="00105A8F"/>
    <w:rsid w:val="00105ADD"/>
    <w:rsid w:val="00105BA0"/>
    <w:rsid w:val="00105C22"/>
    <w:rsid w:val="00105C29"/>
    <w:rsid w:val="00105CE8"/>
    <w:rsid w:val="00105D01"/>
    <w:rsid w:val="00105D95"/>
    <w:rsid w:val="00105E04"/>
    <w:rsid w:val="00105E3E"/>
    <w:rsid w:val="00105EB0"/>
    <w:rsid w:val="00105EC6"/>
    <w:rsid w:val="00105F17"/>
    <w:rsid w:val="00105F1E"/>
    <w:rsid w:val="00105FD6"/>
    <w:rsid w:val="0010600B"/>
    <w:rsid w:val="00106035"/>
    <w:rsid w:val="0010608D"/>
    <w:rsid w:val="00106191"/>
    <w:rsid w:val="001061C2"/>
    <w:rsid w:val="0010625B"/>
    <w:rsid w:val="0010626E"/>
    <w:rsid w:val="0010628D"/>
    <w:rsid w:val="001063AB"/>
    <w:rsid w:val="001063C5"/>
    <w:rsid w:val="00106477"/>
    <w:rsid w:val="001064AD"/>
    <w:rsid w:val="00106584"/>
    <w:rsid w:val="001066D8"/>
    <w:rsid w:val="001067F4"/>
    <w:rsid w:val="0010688A"/>
    <w:rsid w:val="00106932"/>
    <w:rsid w:val="001069F7"/>
    <w:rsid w:val="00106B0C"/>
    <w:rsid w:val="00106B50"/>
    <w:rsid w:val="00106B5E"/>
    <w:rsid w:val="00106C2A"/>
    <w:rsid w:val="00106CEF"/>
    <w:rsid w:val="00106D51"/>
    <w:rsid w:val="00106DB0"/>
    <w:rsid w:val="00106DFF"/>
    <w:rsid w:val="00106E2F"/>
    <w:rsid w:val="00106EB2"/>
    <w:rsid w:val="00106EC0"/>
    <w:rsid w:val="00106EFA"/>
    <w:rsid w:val="00106FCF"/>
    <w:rsid w:val="00106FD8"/>
    <w:rsid w:val="0010703B"/>
    <w:rsid w:val="001070E3"/>
    <w:rsid w:val="00107197"/>
    <w:rsid w:val="0010721D"/>
    <w:rsid w:val="00107258"/>
    <w:rsid w:val="001072D0"/>
    <w:rsid w:val="00107350"/>
    <w:rsid w:val="001073A1"/>
    <w:rsid w:val="001073A3"/>
    <w:rsid w:val="001073E3"/>
    <w:rsid w:val="0010740F"/>
    <w:rsid w:val="00107413"/>
    <w:rsid w:val="00107488"/>
    <w:rsid w:val="0010748C"/>
    <w:rsid w:val="001074B5"/>
    <w:rsid w:val="001077A2"/>
    <w:rsid w:val="001077D2"/>
    <w:rsid w:val="0010785F"/>
    <w:rsid w:val="00107882"/>
    <w:rsid w:val="001078C0"/>
    <w:rsid w:val="00107901"/>
    <w:rsid w:val="0010792B"/>
    <w:rsid w:val="001079E0"/>
    <w:rsid w:val="00107A58"/>
    <w:rsid w:val="00107A92"/>
    <w:rsid w:val="00107ADD"/>
    <w:rsid w:val="00107BC9"/>
    <w:rsid w:val="00107C9A"/>
    <w:rsid w:val="00107CDA"/>
    <w:rsid w:val="00107D41"/>
    <w:rsid w:val="00107DB1"/>
    <w:rsid w:val="00107E1B"/>
    <w:rsid w:val="00107E85"/>
    <w:rsid w:val="00107F3C"/>
    <w:rsid w:val="0011001E"/>
    <w:rsid w:val="00110085"/>
    <w:rsid w:val="00110107"/>
    <w:rsid w:val="0011015D"/>
    <w:rsid w:val="00110194"/>
    <w:rsid w:val="001101A1"/>
    <w:rsid w:val="00110250"/>
    <w:rsid w:val="00110278"/>
    <w:rsid w:val="00110353"/>
    <w:rsid w:val="001103D7"/>
    <w:rsid w:val="001103F7"/>
    <w:rsid w:val="00110474"/>
    <w:rsid w:val="001104BA"/>
    <w:rsid w:val="001104C4"/>
    <w:rsid w:val="0011053C"/>
    <w:rsid w:val="0011053E"/>
    <w:rsid w:val="001105E1"/>
    <w:rsid w:val="001105EC"/>
    <w:rsid w:val="0011064B"/>
    <w:rsid w:val="0011066F"/>
    <w:rsid w:val="001106BE"/>
    <w:rsid w:val="001106F4"/>
    <w:rsid w:val="001106F6"/>
    <w:rsid w:val="0011074B"/>
    <w:rsid w:val="0011076A"/>
    <w:rsid w:val="00110774"/>
    <w:rsid w:val="001107B1"/>
    <w:rsid w:val="00110901"/>
    <w:rsid w:val="00110935"/>
    <w:rsid w:val="00110A12"/>
    <w:rsid w:val="00110A26"/>
    <w:rsid w:val="00110AB2"/>
    <w:rsid w:val="00110AD7"/>
    <w:rsid w:val="00110B1A"/>
    <w:rsid w:val="00110B7D"/>
    <w:rsid w:val="00110BC0"/>
    <w:rsid w:val="00110C9B"/>
    <w:rsid w:val="00110D85"/>
    <w:rsid w:val="00110E0D"/>
    <w:rsid w:val="00110E3E"/>
    <w:rsid w:val="00110EA1"/>
    <w:rsid w:val="00110EBC"/>
    <w:rsid w:val="00110F2E"/>
    <w:rsid w:val="00110F43"/>
    <w:rsid w:val="00110F55"/>
    <w:rsid w:val="00110F7C"/>
    <w:rsid w:val="00111021"/>
    <w:rsid w:val="00111057"/>
    <w:rsid w:val="00111178"/>
    <w:rsid w:val="001111F4"/>
    <w:rsid w:val="00111204"/>
    <w:rsid w:val="0011129E"/>
    <w:rsid w:val="001113A0"/>
    <w:rsid w:val="001113B0"/>
    <w:rsid w:val="001114D0"/>
    <w:rsid w:val="00111546"/>
    <w:rsid w:val="001115C6"/>
    <w:rsid w:val="00111751"/>
    <w:rsid w:val="00111773"/>
    <w:rsid w:val="001117C0"/>
    <w:rsid w:val="001117FA"/>
    <w:rsid w:val="00111821"/>
    <w:rsid w:val="00111877"/>
    <w:rsid w:val="0011189C"/>
    <w:rsid w:val="00111929"/>
    <w:rsid w:val="0011194A"/>
    <w:rsid w:val="0011198A"/>
    <w:rsid w:val="0011199A"/>
    <w:rsid w:val="00111A70"/>
    <w:rsid w:val="00111A9F"/>
    <w:rsid w:val="00111ACF"/>
    <w:rsid w:val="00111B62"/>
    <w:rsid w:val="00111BBF"/>
    <w:rsid w:val="00111C0A"/>
    <w:rsid w:val="00111C93"/>
    <w:rsid w:val="00111C98"/>
    <w:rsid w:val="00111CDF"/>
    <w:rsid w:val="00111CF2"/>
    <w:rsid w:val="00111D32"/>
    <w:rsid w:val="00111DDB"/>
    <w:rsid w:val="00111DE0"/>
    <w:rsid w:val="00111DEF"/>
    <w:rsid w:val="00111E11"/>
    <w:rsid w:val="00111E6D"/>
    <w:rsid w:val="00111E90"/>
    <w:rsid w:val="00111ED5"/>
    <w:rsid w:val="00111F4F"/>
    <w:rsid w:val="00111F65"/>
    <w:rsid w:val="0011200B"/>
    <w:rsid w:val="0011211F"/>
    <w:rsid w:val="00112186"/>
    <w:rsid w:val="00112215"/>
    <w:rsid w:val="001123E3"/>
    <w:rsid w:val="001125A3"/>
    <w:rsid w:val="001125B7"/>
    <w:rsid w:val="001125EC"/>
    <w:rsid w:val="00112705"/>
    <w:rsid w:val="00112733"/>
    <w:rsid w:val="0011275A"/>
    <w:rsid w:val="001127C6"/>
    <w:rsid w:val="001127D9"/>
    <w:rsid w:val="001127E3"/>
    <w:rsid w:val="001127F1"/>
    <w:rsid w:val="001127FC"/>
    <w:rsid w:val="00112877"/>
    <w:rsid w:val="00112883"/>
    <w:rsid w:val="001128CD"/>
    <w:rsid w:val="0011295B"/>
    <w:rsid w:val="0011295C"/>
    <w:rsid w:val="0011295E"/>
    <w:rsid w:val="0011296E"/>
    <w:rsid w:val="0011297C"/>
    <w:rsid w:val="001129A4"/>
    <w:rsid w:val="00112A00"/>
    <w:rsid w:val="00112A3D"/>
    <w:rsid w:val="00112A92"/>
    <w:rsid w:val="00112A9D"/>
    <w:rsid w:val="00112B30"/>
    <w:rsid w:val="00112BF2"/>
    <w:rsid w:val="00112C50"/>
    <w:rsid w:val="00112CC3"/>
    <w:rsid w:val="00112CD8"/>
    <w:rsid w:val="00112DBF"/>
    <w:rsid w:val="00112ECB"/>
    <w:rsid w:val="00112ED4"/>
    <w:rsid w:val="00112ED7"/>
    <w:rsid w:val="00112EDB"/>
    <w:rsid w:val="00112F0A"/>
    <w:rsid w:val="00112F1B"/>
    <w:rsid w:val="0011314A"/>
    <w:rsid w:val="001131B2"/>
    <w:rsid w:val="0011326D"/>
    <w:rsid w:val="0011327E"/>
    <w:rsid w:val="001132F2"/>
    <w:rsid w:val="0011335B"/>
    <w:rsid w:val="00113373"/>
    <w:rsid w:val="001133E6"/>
    <w:rsid w:val="0011346E"/>
    <w:rsid w:val="001134D4"/>
    <w:rsid w:val="001135C0"/>
    <w:rsid w:val="001135CE"/>
    <w:rsid w:val="00113635"/>
    <w:rsid w:val="00113636"/>
    <w:rsid w:val="001137A4"/>
    <w:rsid w:val="00113934"/>
    <w:rsid w:val="00113941"/>
    <w:rsid w:val="001139AA"/>
    <w:rsid w:val="001139CE"/>
    <w:rsid w:val="00113A1E"/>
    <w:rsid w:val="00113A45"/>
    <w:rsid w:val="00113B7B"/>
    <w:rsid w:val="00113CB1"/>
    <w:rsid w:val="00113D28"/>
    <w:rsid w:val="00113E42"/>
    <w:rsid w:val="00113E46"/>
    <w:rsid w:val="00113F5D"/>
    <w:rsid w:val="00113FB6"/>
    <w:rsid w:val="00113FB7"/>
    <w:rsid w:val="00113FCF"/>
    <w:rsid w:val="00114005"/>
    <w:rsid w:val="00114037"/>
    <w:rsid w:val="0011416C"/>
    <w:rsid w:val="0011418C"/>
    <w:rsid w:val="0011420B"/>
    <w:rsid w:val="0011421C"/>
    <w:rsid w:val="00114281"/>
    <w:rsid w:val="001142E7"/>
    <w:rsid w:val="00114400"/>
    <w:rsid w:val="001144CA"/>
    <w:rsid w:val="00114515"/>
    <w:rsid w:val="00114611"/>
    <w:rsid w:val="00114650"/>
    <w:rsid w:val="001146D5"/>
    <w:rsid w:val="001147A4"/>
    <w:rsid w:val="001147A7"/>
    <w:rsid w:val="00114865"/>
    <w:rsid w:val="00114898"/>
    <w:rsid w:val="001148D2"/>
    <w:rsid w:val="00114923"/>
    <w:rsid w:val="00114969"/>
    <w:rsid w:val="00114A18"/>
    <w:rsid w:val="00114A90"/>
    <w:rsid w:val="00114AA5"/>
    <w:rsid w:val="00114AB8"/>
    <w:rsid w:val="00114AC5"/>
    <w:rsid w:val="00114B59"/>
    <w:rsid w:val="00114BB0"/>
    <w:rsid w:val="00114BD5"/>
    <w:rsid w:val="00114BD7"/>
    <w:rsid w:val="00114C06"/>
    <w:rsid w:val="00114C2A"/>
    <w:rsid w:val="00114C44"/>
    <w:rsid w:val="00114C48"/>
    <w:rsid w:val="00114CAF"/>
    <w:rsid w:val="00114CB1"/>
    <w:rsid w:val="00114CC7"/>
    <w:rsid w:val="00114CF2"/>
    <w:rsid w:val="00114D6F"/>
    <w:rsid w:val="00114E15"/>
    <w:rsid w:val="00114E37"/>
    <w:rsid w:val="00114E4B"/>
    <w:rsid w:val="00114FCD"/>
    <w:rsid w:val="00114FDB"/>
    <w:rsid w:val="00115028"/>
    <w:rsid w:val="0011504B"/>
    <w:rsid w:val="0011508B"/>
    <w:rsid w:val="001150D0"/>
    <w:rsid w:val="00115113"/>
    <w:rsid w:val="00115190"/>
    <w:rsid w:val="001151B4"/>
    <w:rsid w:val="001151FE"/>
    <w:rsid w:val="001152E3"/>
    <w:rsid w:val="0011531D"/>
    <w:rsid w:val="001154E4"/>
    <w:rsid w:val="00115530"/>
    <w:rsid w:val="001155DD"/>
    <w:rsid w:val="0011568F"/>
    <w:rsid w:val="001156F4"/>
    <w:rsid w:val="00115716"/>
    <w:rsid w:val="00115756"/>
    <w:rsid w:val="00115826"/>
    <w:rsid w:val="001158B0"/>
    <w:rsid w:val="001158E6"/>
    <w:rsid w:val="00115930"/>
    <w:rsid w:val="001159AC"/>
    <w:rsid w:val="00115A24"/>
    <w:rsid w:val="00115A2E"/>
    <w:rsid w:val="00115B6B"/>
    <w:rsid w:val="00115BBC"/>
    <w:rsid w:val="00115C52"/>
    <w:rsid w:val="00115D79"/>
    <w:rsid w:val="00115F41"/>
    <w:rsid w:val="00115F46"/>
    <w:rsid w:val="00115FE2"/>
    <w:rsid w:val="00115FF4"/>
    <w:rsid w:val="00116048"/>
    <w:rsid w:val="0011606E"/>
    <w:rsid w:val="001160E4"/>
    <w:rsid w:val="00116128"/>
    <w:rsid w:val="00116160"/>
    <w:rsid w:val="001161D2"/>
    <w:rsid w:val="0011621B"/>
    <w:rsid w:val="00116273"/>
    <w:rsid w:val="0011628E"/>
    <w:rsid w:val="00116291"/>
    <w:rsid w:val="00116401"/>
    <w:rsid w:val="00116465"/>
    <w:rsid w:val="0011647C"/>
    <w:rsid w:val="0011649F"/>
    <w:rsid w:val="001165D9"/>
    <w:rsid w:val="0011661E"/>
    <w:rsid w:val="0011664F"/>
    <w:rsid w:val="00116657"/>
    <w:rsid w:val="00116684"/>
    <w:rsid w:val="001166BF"/>
    <w:rsid w:val="0011670A"/>
    <w:rsid w:val="0011671A"/>
    <w:rsid w:val="001168AB"/>
    <w:rsid w:val="001168BC"/>
    <w:rsid w:val="00116ADE"/>
    <w:rsid w:val="00116B3F"/>
    <w:rsid w:val="00116B4D"/>
    <w:rsid w:val="00116BB9"/>
    <w:rsid w:val="00116BDB"/>
    <w:rsid w:val="00116BF1"/>
    <w:rsid w:val="00116C98"/>
    <w:rsid w:val="00116D87"/>
    <w:rsid w:val="00116D8A"/>
    <w:rsid w:val="00116DB8"/>
    <w:rsid w:val="00116DBC"/>
    <w:rsid w:val="00116DF2"/>
    <w:rsid w:val="00116E8D"/>
    <w:rsid w:val="00116F38"/>
    <w:rsid w:val="001170E2"/>
    <w:rsid w:val="0011717E"/>
    <w:rsid w:val="00117203"/>
    <w:rsid w:val="0011725E"/>
    <w:rsid w:val="001172A8"/>
    <w:rsid w:val="001172C6"/>
    <w:rsid w:val="0011737F"/>
    <w:rsid w:val="00117393"/>
    <w:rsid w:val="00117480"/>
    <w:rsid w:val="001174B2"/>
    <w:rsid w:val="001174EA"/>
    <w:rsid w:val="00117577"/>
    <w:rsid w:val="001175D8"/>
    <w:rsid w:val="001175F4"/>
    <w:rsid w:val="0011760E"/>
    <w:rsid w:val="00117613"/>
    <w:rsid w:val="0011762A"/>
    <w:rsid w:val="001176AA"/>
    <w:rsid w:val="001176BD"/>
    <w:rsid w:val="001176C7"/>
    <w:rsid w:val="001176DF"/>
    <w:rsid w:val="0011773D"/>
    <w:rsid w:val="001177E5"/>
    <w:rsid w:val="00117889"/>
    <w:rsid w:val="001178FC"/>
    <w:rsid w:val="001179F7"/>
    <w:rsid w:val="00117ADC"/>
    <w:rsid w:val="00117AE2"/>
    <w:rsid w:val="00117AFF"/>
    <w:rsid w:val="00117B2E"/>
    <w:rsid w:val="00117B54"/>
    <w:rsid w:val="00117B71"/>
    <w:rsid w:val="00117B91"/>
    <w:rsid w:val="00117BAB"/>
    <w:rsid w:val="00117C8C"/>
    <w:rsid w:val="00117C91"/>
    <w:rsid w:val="00117D61"/>
    <w:rsid w:val="00117DB0"/>
    <w:rsid w:val="00117DE5"/>
    <w:rsid w:val="00117EC5"/>
    <w:rsid w:val="00117F2E"/>
    <w:rsid w:val="00117FA7"/>
    <w:rsid w:val="00120052"/>
    <w:rsid w:val="001200BF"/>
    <w:rsid w:val="001201B8"/>
    <w:rsid w:val="00120245"/>
    <w:rsid w:val="0012025E"/>
    <w:rsid w:val="0012043F"/>
    <w:rsid w:val="00120525"/>
    <w:rsid w:val="00120576"/>
    <w:rsid w:val="001205E4"/>
    <w:rsid w:val="001205EE"/>
    <w:rsid w:val="001205EF"/>
    <w:rsid w:val="0012068C"/>
    <w:rsid w:val="001206ED"/>
    <w:rsid w:val="00120713"/>
    <w:rsid w:val="00120718"/>
    <w:rsid w:val="00120728"/>
    <w:rsid w:val="0012073D"/>
    <w:rsid w:val="0012081B"/>
    <w:rsid w:val="0012082F"/>
    <w:rsid w:val="00120880"/>
    <w:rsid w:val="00120899"/>
    <w:rsid w:val="001208A0"/>
    <w:rsid w:val="001208B5"/>
    <w:rsid w:val="00120969"/>
    <w:rsid w:val="00120AFA"/>
    <w:rsid w:val="00120B1B"/>
    <w:rsid w:val="00120C42"/>
    <w:rsid w:val="00120CDF"/>
    <w:rsid w:val="00120D82"/>
    <w:rsid w:val="00120DC4"/>
    <w:rsid w:val="00120E53"/>
    <w:rsid w:val="00120E6B"/>
    <w:rsid w:val="00120F77"/>
    <w:rsid w:val="00121045"/>
    <w:rsid w:val="00121058"/>
    <w:rsid w:val="001211DF"/>
    <w:rsid w:val="00121352"/>
    <w:rsid w:val="001213EB"/>
    <w:rsid w:val="0012140A"/>
    <w:rsid w:val="0012144B"/>
    <w:rsid w:val="001214FC"/>
    <w:rsid w:val="00121502"/>
    <w:rsid w:val="00121524"/>
    <w:rsid w:val="0012153D"/>
    <w:rsid w:val="0012162A"/>
    <w:rsid w:val="00121668"/>
    <w:rsid w:val="0012173D"/>
    <w:rsid w:val="00121795"/>
    <w:rsid w:val="001217A3"/>
    <w:rsid w:val="001217AA"/>
    <w:rsid w:val="00121913"/>
    <w:rsid w:val="00121957"/>
    <w:rsid w:val="00121959"/>
    <w:rsid w:val="00121982"/>
    <w:rsid w:val="0012198A"/>
    <w:rsid w:val="001219CE"/>
    <w:rsid w:val="00121A23"/>
    <w:rsid w:val="00121ACC"/>
    <w:rsid w:val="00121B3A"/>
    <w:rsid w:val="00121B5A"/>
    <w:rsid w:val="00121B67"/>
    <w:rsid w:val="00121B80"/>
    <w:rsid w:val="00121B9B"/>
    <w:rsid w:val="00121BDF"/>
    <w:rsid w:val="00121C20"/>
    <w:rsid w:val="00121CB3"/>
    <w:rsid w:val="00121CE8"/>
    <w:rsid w:val="00121DEA"/>
    <w:rsid w:val="00121DF6"/>
    <w:rsid w:val="00122019"/>
    <w:rsid w:val="00122046"/>
    <w:rsid w:val="0012207F"/>
    <w:rsid w:val="001220D1"/>
    <w:rsid w:val="00122135"/>
    <w:rsid w:val="00122223"/>
    <w:rsid w:val="00122244"/>
    <w:rsid w:val="0012228B"/>
    <w:rsid w:val="001222A7"/>
    <w:rsid w:val="001222CD"/>
    <w:rsid w:val="001222F6"/>
    <w:rsid w:val="001223A5"/>
    <w:rsid w:val="001223CB"/>
    <w:rsid w:val="001223D5"/>
    <w:rsid w:val="00122460"/>
    <w:rsid w:val="0012250C"/>
    <w:rsid w:val="00122517"/>
    <w:rsid w:val="001225C4"/>
    <w:rsid w:val="001226D3"/>
    <w:rsid w:val="001227B3"/>
    <w:rsid w:val="0012281A"/>
    <w:rsid w:val="00122852"/>
    <w:rsid w:val="001228EE"/>
    <w:rsid w:val="001228FB"/>
    <w:rsid w:val="0012299B"/>
    <w:rsid w:val="001229B1"/>
    <w:rsid w:val="001229DA"/>
    <w:rsid w:val="001229F3"/>
    <w:rsid w:val="001229FE"/>
    <w:rsid w:val="00122A96"/>
    <w:rsid w:val="00122B0F"/>
    <w:rsid w:val="00122B45"/>
    <w:rsid w:val="00122C2D"/>
    <w:rsid w:val="00122CD0"/>
    <w:rsid w:val="00122D22"/>
    <w:rsid w:val="00122D9F"/>
    <w:rsid w:val="00122DEC"/>
    <w:rsid w:val="00122EEC"/>
    <w:rsid w:val="00122F81"/>
    <w:rsid w:val="00122FAB"/>
    <w:rsid w:val="001230B2"/>
    <w:rsid w:val="001230B7"/>
    <w:rsid w:val="001230DA"/>
    <w:rsid w:val="00123203"/>
    <w:rsid w:val="0012322A"/>
    <w:rsid w:val="001232D8"/>
    <w:rsid w:val="001233A0"/>
    <w:rsid w:val="001233FD"/>
    <w:rsid w:val="00123400"/>
    <w:rsid w:val="00123474"/>
    <w:rsid w:val="00123476"/>
    <w:rsid w:val="001234AB"/>
    <w:rsid w:val="001234C8"/>
    <w:rsid w:val="00123568"/>
    <w:rsid w:val="001235BC"/>
    <w:rsid w:val="001235C3"/>
    <w:rsid w:val="00123820"/>
    <w:rsid w:val="00123838"/>
    <w:rsid w:val="00123842"/>
    <w:rsid w:val="001238BB"/>
    <w:rsid w:val="001238D9"/>
    <w:rsid w:val="001239D2"/>
    <w:rsid w:val="00123A16"/>
    <w:rsid w:val="00123AD9"/>
    <w:rsid w:val="00123AF4"/>
    <w:rsid w:val="00123C15"/>
    <w:rsid w:val="00123CA8"/>
    <w:rsid w:val="00123CB3"/>
    <w:rsid w:val="00123CE1"/>
    <w:rsid w:val="00123CF1"/>
    <w:rsid w:val="00123D49"/>
    <w:rsid w:val="00123E1E"/>
    <w:rsid w:val="00123E67"/>
    <w:rsid w:val="00123E8E"/>
    <w:rsid w:val="00123E9C"/>
    <w:rsid w:val="00123EC7"/>
    <w:rsid w:val="00123F2B"/>
    <w:rsid w:val="00123F3A"/>
    <w:rsid w:val="00123F4D"/>
    <w:rsid w:val="00123F9C"/>
    <w:rsid w:val="00123FD7"/>
    <w:rsid w:val="00124000"/>
    <w:rsid w:val="00124009"/>
    <w:rsid w:val="00124017"/>
    <w:rsid w:val="00124199"/>
    <w:rsid w:val="001241D8"/>
    <w:rsid w:val="0012421B"/>
    <w:rsid w:val="001242A2"/>
    <w:rsid w:val="00124305"/>
    <w:rsid w:val="0012432F"/>
    <w:rsid w:val="0012446A"/>
    <w:rsid w:val="0012452A"/>
    <w:rsid w:val="0012460D"/>
    <w:rsid w:val="0012460E"/>
    <w:rsid w:val="00124667"/>
    <w:rsid w:val="001246FB"/>
    <w:rsid w:val="0012471D"/>
    <w:rsid w:val="00124783"/>
    <w:rsid w:val="001247D2"/>
    <w:rsid w:val="001249DA"/>
    <w:rsid w:val="00124ADC"/>
    <w:rsid w:val="00124AE7"/>
    <w:rsid w:val="00124AFA"/>
    <w:rsid w:val="00124B4C"/>
    <w:rsid w:val="00124B89"/>
    <w:rsid w:val="00124BDC"/>
    <w:rsid w:val="00124C2B"/>
    <w:rsid w:val="00124C31"/>
    <w:rsid w:val="00124C77"/>
    <w:rsid w:val="00124C7C"/>
    <w:rsid w:val="00124DD5"/>
    <w:rsid w:val="00124EA1"/>
    <w:rsid w:val="00124ECA"/>
    <w:rsid w:val="00124EDC"/>
    <w:rsid w:val="00125083"/>
    <w:rsid w:val="001250A0"/>
    <w:rsid w:val="001250B9"/>
    <w:rsid w:val="001250F9"/>
    <w:rsid w:val="001251A7"/>
    <w:rsid w:val="001251E7"/>
    <w:rsid w:val="00125219"/>
    <w:rsid w:val="0012521C"/>
    <w:rsid w:val="001252EC"/>
    <w:rsid w:val="0012538E"/>
    <w:rsid w:val="0012539C"/>
    <w:rsid w:val="0012541B"/>
    <w:rsid w:val="00125427"/>
    <w:rsid w:val="00125588"/>
    <w:rsid w:val="00125637"/>
    <w:rsid w:val="0012567D"/>
    <w:rsid w:val="001256C9"/>
    <w:rsid w:val="001257A1"/>
    <w:rsid w:val="001257E1"/>
    <w:rsid w:val="00125812"/>
    <w:rsid w:val="00125837"/>
    <w:rsid w:val="001258D5"/>
    <w:rsid w:val="00125900"/>
    <w:rsid w:val="00125965"/>
    <w:rsid w:val="001259B0"/>
    <w:rsid w:val="00125A61"/>
    <w:rsid w:val="00125A9A"/>
    <w:rsid w:val="00125AA7"/>
    <w:rsid w:val="00125B20"/>
    <w:rsid w:val="00125B4E"/>
    <w:rsid w:val="00125BF1"/>
    <w:rsid w:val="00125C67"/>
    <w:rsid w:val="00125D00"/>
    <w:rsid w:val="00125DBF"/>
    <w:rsid w:val="00125E4A"/>
    <w:rsid w:val="00125EC3"/>
    <w:rsid w:val="00125EC4"/>
    <w:rsid w:val="00125F68"/>
    <w:rsid w:val="00125FFA"/>
    <w:rsid w:val="00125FFE"/>
    <w:rsid w:val="00126087"/>
    <w:rsid w:val="001260BA"/>
    <w:rsid w:val="0012612D"/>
    <w:rsid w:val="00126150"/>
    <w:rsid w:val="00126156"/>
    <w:rsid w:val="00126191"/>
    <w:rsid w:val="0012619E"/>
    <w:rsid w:val="001261EB"/>
    <w:rsid w:val="001261FC"/>
    <w:rsid w:val="00126343"/>
    <w:rsid w:val="0012636A"/>
    <w:rsid w:val="0012636C"/>
    <w:rsid w:val="00126380"/>
    <w:rsid w:val="001263BE"/>
    <w:rsid w:val="0012647E"/>
    <w:rsid w:val="001264A4"/>
    <w:rsid w:val="001264E2"/>
    <w:rsid w:val="001264EF"/>
    <w:rsid w:val="001265C5"/>
    <w:rsid w:val="001265C8"/>
    <w:rsid w:val="0012664C"/>
    <w:rsid w:val="001266CB"/>
    <w:rsid w:val="00126745"/>
    <w:rsid w:val="001267B4"/>
    <w:rsid w:val="001267DA"/>
    <w:rsid w:val="00126813"/>
    <w:rsid w:val="001268F8"/>
    <w:rsid w:val="00126956"/>
    <w:rsid w:val="001269A1"/>
    <w:rsid w:val="001269D1"/>
    <w:rsid w:val="001269FD"/>
    <w:rsid w:val="00126A26"/>
    <w:rsid w:val="00126AC4"/>
    <w:rsid w:val="00126AD0"/>
    <w:rsid w:val="00126AD8"/>
    <w:rsid w:val="00126AEA"/>
    <w:rsid w:val="00126AEB"/>
    <w:rsid w:val="00126B88"/>
    <w:rsid w:val="00126BAF"/>
    <w:rsid w:val="00126C58"/>
    <w:rsid w:val="00126C5E"/>
    <w:rsid w:val="00126CC4"/>
    <w:rsid w:val="00126D48"/>
    <w:rsid w:val="00126D5C"/>
    <w:rsid w:val="00126D75"/>
    <w:rsid w:val="00126E22"/>
    <w:rsid w:val="00126E7A"/>
    <w:rsid w:val="00126FB7"/>
    <w:rsid w:val="00126FF2"/>
    <w:rsid w:val="0012700A"/>
    <w:rsid w:val="00127101"/>
    <w:rsid w:val="0012718B"/>
    <w:rsid w:val="001271A3"/>
    <w:rsid w:val="001271A8"/>
    <w:rsid w:val="001271D0"/>
    <w:rsid w:val="0012723E"/>
    <w:rsid w:val="001272AD"/>
    <w:rsid w:val="00127412"/>
    <w:rsid w:val="00127505"/>
    <w:rsid w:val="00127564"/>
    <w:rsid w:val="0012764B"/>
    <w:rsid w:val="0012767D"/>
    <w:rsid w:val="00127705"/>
    <w:rsid w:val="00127715"/>
    <w:rsid w:val="001277BA"/>
    <w:rsid w:val="001277F0"/>
    <w:rsid w:val="00127824"/>
    <w:rsid w:val="00127847"/>
    <w:rsid w:val="001278EE"/>
    <w:rsid w:val="00127938"/>
    <w:rsid w:val="0012796E"/>
    <w:rsid w:val="001279D6"/>
    <w:rsid w:val="00127A30"/>
    <w:rsid w:val="00127AA2"/>
    <w:rsid w:val="00127AA7"/>
    <w:rsid w:val="00127AB4"/>
    <w:rsid w:val="00127B68"/>
    <w:rsid w:val="00127BC5"/>
    <w:rsid w:val="00127BC6"/>
    <w:rsid w:val="00127C67"/>
    <w:rsid w:val="00127CE2"/>
    <w:rsid w:val="00127D35"/>
    <w:rsid w:val="00127D61"/>
    <w:rsid w:val="00127D9E"/>
    <w:rsid w:val="00127DBD"/>
    <w:rsid w:val="00127E16"/>
    <w:rsid w:val="00127E8B"/>
    <w:rsid w:val="00127E8F"/>
    <w:rsid w:val="0012FDB7"/>
    <w:rsid w:val="00130010"/>
    <w:rsid w:val="0013009F"/>
    <w:rsid w:val="00130218"/>
    <w:rsid w:val="00130224"/>
    <w:rsid w:val="00130298"/>
    <w:rsid w:val="00130330"/>
    <w:rsid w:val="001303AD"/>
    <w:rsid w:val="0013045A"/>
    <w:rsid w:val="00130467"/>
    <w:rsid w:val="00130499"/>
    <w:rsid w:val="001304D9"/>
    <w:rsid w:val="0013059D"/>
    <w:rsid w:val="001305B9"/>
    <w:rsid w:val="0013060E"/>
    <w:rsid w:val="00130624"/>
    <w:rsid w:val="0013063B"/>
    <w:rsid w:val="0013063C"/>
    <w:rsid w:val="00130655"/>
    <w:rsid w:val="0013065D"/>
    <w:rsid w:val="00130661"/>
    <w:rsid w:val="0013069B"/>
    <w:rsid w:val="001306A7"/>
    <w:rsid w:val="001306FE"/>
    <w:rsid w:val="0013071C"/>
    <w:rsid w:val="00130731"/>
    <w:rsid w:val="00130744"/>
    <w:rsid w:val="001307DB"/>
    <w:rsid w:val="00130830"/>
    <w:rsid w:val="00130849"/>
    <w:rsid w:val="00130870"/>
    <w:rsid w:val="001308CF"/>
    <w:rsid w:val="00130905"/>
    <w:rsid w:val="00130996"/>
    <w:rsid w:val="001309B3"/>
    <w:rsid w:val="00130A93"/>
    <w:rsid w:val="00130AEB"/>
    <w:rsid w:val="00130B3E"/>
    <w:rsid w:val="00130C20"/>
    <w:rsid w:val="00130C8F"/>
    <w:rsid w:val="00130D46"/>
    <w:rsid w:val="00130DCB"/>
    <w:rsid w:val="00130E22"/>
    <w:rsid w:val="00130E4B"/>
    <w:rsid w:val="00130E63"/>
    <w:rsid w:val="00130E9A"/>
    <w:rsid w:val="00130ED1"/>
    <w:rsid w:val="00130F10"/>
    <w:rsid w:val="00130F77"/>
    <w:rsid w:val="0013105E"/>
    <w:rsid w:val="0013107A"/>
    <w:rsid w:val="00131098"/>
    <w:rsid w:val="001310AE"/>
    <w:rsid w:val="0013123A"/>
    <w:rsid w:val="0013127F"/>
    <w:rsid w:val="0013129F"/>
    <w:rsid w:val="001312B7"/>
    <w:rsid w:val="001313B0"/>
    <w:rsid w:val="001313DA"/>
    <w:rsid w:val="001313EB"/>
    <w:rsid w:val="00131412"/>
    <w:rsid w:val="0013147E"/>
    <w:rsid w:val="001314C2"/>
    <w:rsid w:val="00131539"/>
    <w:rsid w:val="0013166C"/>
    <w:rsid w:val="001316E8"/>
    <w:rsid w:val="0013171E"/>
    <w:rsid w:val="00131776"/>
    <w:rsid w:val="00131839"/>
    <w:rsid w:val="0013184E"/>
    <w:rsid w:val="00131957"/>
    <w:rsid w:val="0013197F"/>
    <w:rsid w:val="001319DB"/>
    <w:rsid w:val="00131A39"/>
    <w:rsid w:val="00131A89"/>
    <w:rsid w:val="00131B13"/>
    <w:rsid w:val="00131B5B"/>
    <w:rsid w:val="00131C37"/>
    <w:rsid w:val="00131C3A"/>
    <w:rsid w:val="00131C5C"/>
    <w:rsid w:val="00131C82"/>
    <w:rsid w:val="00131CF3"/>
    <w:rsid w:val="00131D03"/>
    <w:rsid w:val="00131D2F"/>
    <w:rsid w:val="00131DD3"/>
    <w:rsid w:val="00131DF3"/>
    <w:rsid w:val="00131E1E"/>
    <w:rsid w:val="00131EF5"/>
    <w:rsid w:val="00131F9B"/>
    <w:rsid w:val="00131FC8"/>
    <w:rsid w:val="00131FEC"/>
    <w:rsid w:val="0013202F"/>
    <w:rsid w:val="0013208F"/>
    <w:rsid w:val="00132209"/>
    <w:rsid w:val="00132247"/>
    <w:rsid w:val="00132305"/>
    <w:rsid w:val="0013236F"/>
    <w:rsid w:val="00132416"/>
    <w:rsid w:val="00132438"/>
    <w:rsid w:val="0013245B"/>
    <w:rsid w:val="001324B2"/>
    <w:rsid w:val="001324F2"/>
    <w:rsid w:val="0013256C"/>
    <w:rsid w:val="00132599"/>
    <w:rsid w:val="001325EC"/>
    <w:rsid w:val="00132685"/>
    <w:rsid w:val="001326AC"/>
    <w:rsid w:val="00132772"/>
    <w:rsid w:val="0013277F"/>
    <w:rsid w:val="001327C0"/>
    <w:rsid w:val="001327CE"/>
    <w:rsid w:val="001327F3"/>
    <w:rsid w:val="00132810"/>
    <w:rsid w:val="0013282C"/>
    <w:rsid w:val="00132909"/>
    <w:rsid w:val="00132982"/>
    <w:rsid w:val="001329AB"/>
    <w:rsid w:val="001329EF"/>
    <w:rsid w:val="00132A6C"/>
    <w:rsid w:val="00132B04"/>
    <w:rsid w:val="00132B0E"/>
    <w:rsid w:val="00132B5F"/>
    <w:rsid w:val="00132BFB"/>
    <w:rsid w:val="00132C8A"/>
    <w:rsid w:val="00132C9D"/>
    <w:rsid w:val="00132CB3"/>
    <w:rsid w:val="00132CBB"/>
    <w:rsid w:val="00132DD4"/>
    <w:rsid w:val="00132F03"/>
    <w:rsid w:val="00132F6A"/>
    <w:rsid w:val="00132F7C"/>
    <w:rsid w:val="00132F81"/>
    <w:rsid w:val="00133009"/>
    <w:rsid w:val="00133037"/>
    <w:rsid w:val="00133129"/>
    <w:rsid w:val="00133156"/>
    <w:rsid w:val="0013315F"/>
    <w:rsid w:val="001331C0"/>
    <w:rsid w:val="001331F0"/>
    <w:rsid w:val="001332C6"/>
    <w:rsid w:val="001333C7"/>
    <w:rsid w:val="0013344B"/>
    <w:rsid w:val="0013345F"/>
    <w:rsid w:val="0013358B"/>
    <w:rsid w:val="00133599"/>
    <w:rsid w:val="0013359F"/>
    <w:rsid w:val="001335FB"/>
    <w:rsid w:val="0013360C"/>
    <w:rsid w:val="001337DF"/>
    <w:rsid w:val="001337E4"/>
    <w:rsid w:val="00133818"/>
    <w:rsid w:val="0013382A"/>
    <w:rsid w:val="0013383B"/>
    <w:rsid w:val="00133884"/>
    <w:rsid w:val="001338DB"/>
    <w:rsid w:val="00133940"/>
    <w:rsid w:val="0013395A"/>
    <w:rsid w:val="00133ABE"/>
    <w:rsid w:val="00133AF6"/>
    <w:rsid w:val="00133D60"/>
    <w:rsid w:val="00133DFB"/>
    <w:rsid w:val="00133DFC"/>
    <w:rsid w:val="00133E39"/>
    <w:rsid w:val="00133E78"/>
    <w:rsid w:val="00133F17"/>
    <w:rsid w:val="00133F25"/>
    <w:rsid w:val="00133FC4"/>
    <w:rsid w:val="00134038"/>
    <w:rsid w:val="0013415E"/>
    <w:rsid w:val="001341BC"/>
    <w:rsid w:val="001341EF"/>
    <w:rsid w:val="001341FE"/>
    <w:rsid w:val="0013422D"/>
    <w:rsid w:val="0013428A"/>
    <w:rsid w:val="001342FE"/>
    <w:rsid w:val="00134316"/>
    <w:rsid w:val="00134338"/>
    <w:rsid w:val="0013436E"/>
    <w:rsid w:val="001343E7"/>
    <w:rsid w:val="00134403"/>
    <w:rsid w:val="00134408"/>
    <w:rsid w:val="00134431"/>
    <w:rsid w:val="00134441"/>
    <w:rsid w:val="00134488"/>
    <w:rsid w:val="001344B6"/>
    <w:rsid w:val="001344E2"/>
    <w:rsid w:val="0013453C"/>
    <w:rsid w:val="0013455E"/>
    <w:rsid w:val="0013464E"/>
    <w:rsid w:val="00134739"/>
    <w:rsid w:val="00134872"/>
    <w:rsid w:val="001348DB"/>
    <w:rsid w:val="00134959"/>
    <w:rsid w:val="00134975"/>
    <w:rsid w:val="00134A01"/>
    <w:rsid w:val="00134A20"/>
    <w:rsid w:val="00134A4A"/>
    <w:rsid w:val="00134B78"/>
    <w:rsid w:val="00134B86"/>
    <w:rsid w:val="00134C1A"/>
    <w:rsid w:val="00134C68"/>
    <w:rsid w:val="00134CB7"/>
    <w:rsid w:val="00134CC1"/>
    <w:rsid w:val="00134CE6"/>
    <w:rsid w:val="00134D86"/>
    <w:rsid w:val="00134DC2"/>
    <w:rsid w:val="00134EA1"/>
    <w:rsid w:val="00134ED5"/>
    <w:rsid w:val="00134F0B"/>
    <w:rsid w:val="00134F48"/>
    <w:rsid w:val="00135069"/>
    <w:rsid w:val="0013507C"/>
    <w:rsid w:val="001350C3"/>
    <w:rsid w:val="001350FD"/>
    <w:rsid w:val="00135191"/>
    <w:rsid w:val="001351A5"/>
    <w:rsid w:val="001351AD"/>
    <w:rsid w:val="001351B1"/>
    <w:rsid w:val="0013523D"/>
    <w:rsid w:val="001352C3"/>
    <w:rsid w:val="001352F2"/>
    <w:rsid w:val="001352F5"/>
    <w:rsid w:val="0013543A"/>
    <w:rsid w:val="00135547"/>
    <w:rsid w:val="0013555F"/>
    <w:rsid w:val="00135564"/>
    <w:rsid w:val="0013558A"/>
    <w:rsid w:val="001355D5"/>
    <w:rsid w:val="00135660"/>
    <w:rsid w:val="0013568A"/>
    <w:rsid w:val="001356D7"/>
    <w:rsid w:val="001357B1"/>
    <w:rsid w:val="001357B4"/>
    <w:rsid w:val="00135900"/>
    <w:rsid w:val="00135906"/>
    <w:rsid w:val="00135A2D"/>
    <w:rsid w:val="00135B0F"/>
    <w:rsid w:val="00135B1C"/>
    <w:rsid w:val="00135C0D"/>
    <w:rsid w:val="00135C11"/>
    <w:rsid w:val="00135C29"/>
    <w:rsid w:val="00135D3B"/>
    <w:rsid w:val="00135D5D"/>
    <w:rsid w:val="00135E8F"/>
    <w:rsid w:val="00135EE7"/>
    <w:rsid w:val="00135F09"/>
    <w:rsid w:val="00135F54"/>
    <w:rsid w:val="00135F8D"/>
    <w:rsid w:val="00135FAC"/>
    <w:rsid w:val="00136069"/>
    <w:rsid w:val="001360B2"/>
    <w:rsid w:val="001360EE"/>
    <w:rsid w:val="00136100"/>
    <w:rsid w:val="0013610E"/>
    <w:rsid w:val="00136116"/>
    <w:rsid w:val="00136132"/>
    <w:rsid w:val="0013614D"/>
    <w:rsid w:val="001361EA"/>
    <w:rsid w:val="0013629F"/>
    <w:rsid w:val="00136338"/>
    <w:rsid w:val="001363D9"/>
    <w:rsid w:val="00136514"/>
    <w:rsid w:val="0013653C"/>
    <w:rsid w:val="0013657F"/>
    <w:rsid w:val="001366A0"/>
    <w:rsid w:val="00136707"/>
    <w:rsid w:val="0013674B"/>
    <w:rsid w:val="001367B8"/>
    <w:rsid w:val="00136859"/>
    <w:rsid w:val="00136897"/>
    <w:rsid w:val="001368EC"/>
    <w:rsid w:val="00136941"/>
    <w:rsid w:val="00136976"/>
    <w:rsid w:val="0013698B"/>
    <w:rsid w:val="0013699D"/>
    <w:rsid w:val="00136A11"/>
    <w:rsid w:val="00136A82"/>
    <w:rsid w:val="00136AC4"/>
    <w:rsid w:val="00136B14"/>
    <w:rsid w:val="00136CB2"/>
    <w:rsid w:val="00136D60"/>
    <w:rsid w:val="00136D69"/>
    <w:rsid w:val="00136DC4"/>
    <w:rsid w:val="00136DD5"/>
    <w:rsid w:val="00136E12"/>
    <w:rsid w:val="00136E8B"/>
    <w:rsid w:val="00136F09"/>
    <w:rsid w:val="00136FDF"/>
    <w:rsid w:val="00136FEA"/>
    <w:rsid w:val="0013702A"/>
    <w:rsid w:val="0013704E"/>
    <w:rsid w:val="0013707A"/>
    <w:rsid w:val="001370D7"/>
    <w:rsid w:val="0013720E"/>
    <w:rsid w:val="001373BB"/>
    <w:rsid w:val="001373F1"/>
    <w:rsid w:val="00137412"/>
    <w:rsid w:val="00137432"/>
    <w:rsid w:val="00137503"/>
    <w:rsid w:val="0013752E"/>
    <w:rsid w:val="00137592"/>
    <w:rsid w:val="0013764B"/>
    <w:rsid w:val="0013771A"/>
    <w:rsid w:val="0013776E"/>
    <w:rsid w:val="00137780"/>
    <w:rsid w:val="00137842"/>
    <w:rsid w:val="0013784B"/>
    <w:rsid w:val="0013792F"/>
    <w:rsid w:val="00137947"/>
    <w:rsid w:val="0013797D"/>
    <w:rsid w:val="00137988"/>
    <w:rsid w:val="001379AA"/>
    <w:rsid w:val="001379F8"/>
    <w:rsid w:val="00137C36"/>
    <w:rsid w:val="00137CCA"/>
    <w:rsid w:val="00137DFF"/>
    <w:rsid w:val="00137E38"/>
    <w:rsid w:val="00137E3D"/>
    <w:rsid w:val="00137FB6"/>
    <w:rsid w:val="00137FBD"/>
    <w:rsid w:val="0014004B"/>
    <w:rsid w:val="00140103"/>
    <w:rsid w:val="0014010E"/>
    <w:rsid w:val="00140126"/>
    <w:rsid w:val="0014014E"/>
    <w:rsid w:val="00140154"/>
    <w:rsid w:val="00140174"/>
    <w:rsid w:val="001401CF"/>
    <w:rsid w:val="001401E8"/>
    <w:rsid w:val="0014020E"/>
    <w:rsid w:val="00140294"/>
    <w:rsid w:val="001402EA"/>
    <w:rsid w:val="0014036C"/>
    <w:rsid w:val="001403D1"/>
    <w:rsid w:val="001403F4"/>
    <w:rsid w:val="00140448"/>
    <w:rsid w:val="0014046F"/>
    <w:rsid w:val="00140495"/>
    <w:rsid w:val="001404B9"/>
    <w:rsid w:val="00140561"/>
    <w:rsid w:val="001405B6"/>
    <w:rsid w:val="001405E7"/>
    <w:rsid w:val="00140606"/>
    <w:rsid w:val="0014064C"/>
    <w:rsid w:val="001406D5"/>
    <w:rsid w:val="001406E0"/>
    <w:rsid w:val="001406E6"/>
    <w:rsid w:val="00140747"/>
    <w:rsid w:val="0014076C"/>
    <w:rsid w:val="001407AA"/>
    <w:rsid w:val="001407B3"/>
    <w:rsid w:val="001407C0"/>
    <w:rsid w:val="001408E3"/>
    <w:rsid w:val="00140922"/>
    <w:rsid w:val="0014092A"/>
    <w:rsid w:val="001409C4"/>
    <w:rsid w:val="00140A94"/>
    <w:rsid w:val="00140A96"/>
    <w:rsid w:val="00140AC5"/>
    <w:rsid w:val="00140ACE"/>
    <w:rsid w:val="00140B37"/>
    <w:rsid w:val="00140BBE"/>
    <w:rsid w:val="00140CF4"/>
    <w:rsid w:val="00140CF6"/>
    <w:rsid w:val="00140D09"/>
    <w:rsid w:val="00140D27"/>
    <w:rsid w:val="00140D3D"/>
    <w:rsid w:val="00140D5C"/>
    <w:rsid w:val="00140DD5"/>
    <w:rsid w:val="00140E8D"/>
    <w:rsid w:val="00140EDB"/>
    <w:rsid w:val="00140F01"/>
    <w:rsid w:val="00140F2F"/>
    <w:rsid w:val="00140F6F"/>
    <w:rsid w:val="00141045"/>
    <w:rsid w:val="00141082"/>
    <w:rsid w:val="001410EB"/>
    <w:rsid w:val="00141136"/>
    <w:rsid w:val="0014116E"/>
    <w:rsid w:val="00141186"/>
    <w:rsid w:val="001411A8"/>
    <w:rsid w:val="0014121D"/>
    <w:rsid w:val="00141266"/>
    <w:rsid w:val="001412C1"/>
    <w:rsid w:val="00141458"/>
    <w:rsid w:val="00141463"/>
    <w:rsid w:val="00141480"/>
    <w:rsid w:val="001414EA"/>
    <w:rsid w:val="00141671"/>
    <w:rsid w:val="0014169E"/>
    <w:rsid w:val="00141704"/>
    <w:rsid w:val="0014172E"/>
    <w:rsid w:val="00141744"/>
    <w:rsid w:val="00141797"/>
    <w:rsid w:val="001417DD"/>
    <w:rsid w:val="0014180D"/>
    <w:rsid w:val="00141897"/>
    <w:rsid w:val="001418CB"/>
    <w:rsid w:val="001418DC"/>
    <w:rsid w:val="00141937"/>
    <w:rsid w:val="00141A25"/>
    <w:rsid w:val="00141A8B"/>
    <w:rsid w:val="00141ADC"/>
    <w:rsid w:val="00141B22"/>
    <w:rsid w:val="00141B27"/>
    <w:rsid w:val="00141B43"/>
    <w:rsid w:val="00141C41"/>
    <w:rsid w:val="00141C50"/>
    <w:rsid w:val="00141C9F"/>
    <w:rsid w:val="00141CFE"/>
    <w:rsid w:val="00141D5D"/>
    <w:rsid w:val="00141D73"/>
    <w:rsid w:val="00141D75"/>
    <w:rsid w:val="00141E8E"/>
    <w:rsid w:val="00141ED5"/>
    <w:rsid w:val="00141F6A"/>
    <w:rsid w:val="00141FCE"/>
    <w:rsid w:val="00142115"/>
    <w:rsid w:val="00142118"/>
    <w:rsid w:val="001421CF"/>
    <w:rsid w:val="00142230"/>
    <w:rsid w:val="0014226A"/>
    <w:rsid w:val="001422F3"/>
    <w:rsid w:val="00142350"/>
    <w:rsid w:val="0014237B"/>
    <w:rsid w:val="00142384"/>
    <w:rsid w:val="00142395"/>
    <w:rsid w:val="00142416"/>
    <w:rsid w:val="00142438"/>
    <w:rsid w:val="001424ED"/>
    <w:rsid w:val="00142516"/>
    <w:rsid w:val="0014252E"/>
    <w:rsid w:val="0014253E"/>
    <w:rsid w:val="0014260B"/>
    <w:rsid w:val="0014267F"/>
    <w:rsid w:val="001426AE"/>
    <w:rsid w:val="001426DA"/>
    <w:rsid w:val="001426DC"/>
    <w:rsid w:val="0014272D"/>
    <w:rsid w:val="001427D3"/>
    <w:rsid w:val="001427EC"/>
    <w:rsid w:val="00142890"/>
    <w:rsid w:val="001428D7"/>
    <w:rsid w:val="001428D9"/>
    <w:rsid w:val="001429E5"/>
    <w:rsid w:val="00142A0C"/>
    <w:rsid w:val="00142A3A"/>
    <w:rsid w:val="00142AAC"/>
    <w:rsid w:val="00142C75"/>
    <w:rsid w:val="00142D4B"/>
    <w:rsid w:val="00142D84"/>
    <w:rsid w:val="00142E5D"/>
    <w:rsid w:val="00142EC0"/>
    <w:rsid w:val="00142F5F"/>
    <w:rsid w:val="0014300A"/>
    <w:rsid w:val="00143016"/>
    <w:rsid w:val="00143070"/>
    <w:rsid w:val="00143086"/>
    <w:rsid w:val="001430CB"/>
    <w:rsid w:val="0014310E"/>
    <w:rsid w:val="00143193"/>
    <w:rsid w:val="001431CB"/>
    <w:rsid w:val="0014320F"/>
    <w:rsid w:val="0014328C"/>
    <w:rsid w:val="0014336B"/>
    <w:rsid w:val="0014337E"/>
    <w:rsid w:val="0014348A"/>
    <w:rsid w:val="0014350A"/>
    <w:rsid w:val="0014353A"/>
    <w:rsid w:val="001435A8"/>
    <w:rsid w:val="001435DE"/>
    <w:rsid w:val="001435E2"/>
    <w:rsid w:val="001435E5"/>
    <w:rsid w:val="001435F3"/>
    <w:rsid w:val="001437B5"/>
    <w:rsid w:val="001438AC"/>
    <w:rsid w:val="001438BC"/>
    <w:rsid w:val="00143903"/>
    <w:rsid w:val="0014393B"/>
    <w:rsid w:val="001439CC"/>
    <w:rsid w:val="001439D6"/>
    <w:rsid w:val="00143A18"/>
    <w:rsid w:val="00143A23"/>
    <w:rsid w:val="00143A5F"/>
    <w:rsid w:val="00143B41"/>
    <w:rsid w:val="00143B54"/>
    <w:rsid w:val="00143BCA"/>
    <w:rsid w:val="00143BFA"/>
    <w:rsid w:val="00143C10"/>
    <w:rsid w:val="00143CA1"/>
    <w:rsid w:val="00143CC4"/>
    <w:rsid w:val="00143CF8"/>
    <w:rsid w:val="00143D77"/>
    <w:rsid w:val="00143D9B"/>
    <w:rsid w:val="00143DEF"/>
    <w:rsid w:val="00143E30"/>
    <w:rsid w:val="00143E34"/>
    <w:rsid w:val="00143EC3"/>
    <w:rsid w:val="00143F22"/>
    <w:rsid w:val="00143F24"/>
    <w:rsid w:val="00143F4C"/>
    <w:rsid w:val="0014404C"/>
    <w:rsid w:val="00144078"/>
    <w:rsid w:val="001441E0"/>
    <w:rsid w:val="00144239"/>
    <w:rsid w:val="00144307"/>
    <w:rsid w:val="0014434F"/>
    <w:rsid w:val="00144363"/>
    <w:rsid w:val="001443E2"/>
    <w:rsid w:val="0014441D"/>
    <w:rsid w:val="0014447F"/>
    <w:rsid w:val="0014450C"/>
    <w:rsid w:val="001446CB"/>
    <w:rsid w:val="0014479D"/>
    <w:rsid w:val="001447A3"/>
    <w:rsid w:val="001447C0"/>
    <w:rsid w:val="001448F6"/>
    <w:rsid w:val="001448FB"/>
    <w:rsid w:val="0014490D"/>
    <w:rsid w:val="0014492A"/>
    <w:rsid w:val="00144998"/>
    <w:rsid w:val="001449C0"/>
    <w:rsid w:val="001449D7"/>
    <w:rsid w:val="00144ABF"/>
    <w:rsid w:val="00144AEE"/>
    <w:rsid w:val="00144B14"/>
    <w:rsid w:val="00144B15"/>
    <w:rsid w:val="00144B9F"/>
    <w:rsid w:val="00144C22"/>
    <w:rsid w:val="00144C9D"/>
    <w:rsid w:val="00144CA7"/>
    <w:rsid w:val="00144CAA"/>
    <w:rsid w:val="00144CDA"/>
    <w:rsid w:val="00144CFA"/>
    <w:rsid w:val="00144D1C"/>
    <w:rsid w:val="00144D54"/>
    <w:rsid w:val="00144D9E"/>
    <w:rsid w:val="00144DDE"/>
    <w:rsid w:val="00144E1C"/>
    <w:rsid w:val="00144E2F"/>
    <w:rsid w:val="00144E7F"/>
    <w:rsid w:val="00144F6A"/>
    <w:rsid w:val="00145158"/>
    <w:rsid w:val="00145168"/>
    <w:rsid w:val="0014520A"/>
    <w:rsid w:val="0014526C"/>
    <w:rsid w:val="00145279"/>
    <w:rsid w:val="001452BB"/>
    <w:rsid w:val="0014532C"/>
    <w:rsid w:val="001453D9"/>
    <w:rsid w:val="0014541C"/>
    <w:rsid w:val="00145421"/>
    <w:rsid w:val="0014542D"/>
    <w:rsid w:val="001455CA"/>
    <w:rsid w:val="001456D4"/>
    <w:rsid w:val="0014579A"/>
    <w:rsid w:val="00145838"/>
    <w:rsid w:val="001458B4"/>
    <w:rsid w:val="001458B8"/>
    <w:rsid w:val="001458F7"/>
    <w:rsid w:val="00145915"/>
    <w:rsid w:val="0014594D"/>
    <w:rsid w:val="0014599A"/>
    <w:rsid w:val="001459CB"/>
    <w:rsid w:val="001459EE"/>
    <w:rsid w:val="001459F8"/>
    <w:rsid w:val="00145A17"/>
    <w:rsid w:val="00145A18"/>
    <w:rsid w:val="00145A40"/>
    <w:rsid w:val="00145A4B"/>
    <w:rsid w:val="00145A72"/>
    <w:rsid w:val="00145AB2"/>
    <w:rsid w:val="00145BC7"/>
    <w:rsid w:val="00145BDD"/>
    <w:rsid w:val="00145C09"/>
    <w:rsid w:val="00145CAB"/>
    <w:rsid w:val="00145CE1"/>
    <w:rsid w:val="00145D67"/>
    <w:rsid w:val="00145D7A"/>
    <w:rsid w:val="00145DA0"/>
    <w:rsid w:val="00145DAA"/>
    <w:rsid w:val="00145DEC"/>
    <w:rsid w:val="00145DF9"/>
    <w:rsid w:val="00145EF3"/>
    <w:rsid w:val="00145F61"/>
    <w:rsid w:val="001460FF"/>
    <w:rsid w:val="00146149"/>
    <w:rsid w:val="001461A2"/>
    <w:rsid w:val="0014628B"/>
    <w:rsid w:val="00146305"/>
    <w:rsid w:val="00146372"/>
    <w:rsid w:val="0014637F"/>
    <w:rsid w:val="001463E3"/>
    <w:rsid w:val="001464E0"/>
    <w:rsid w:val="00146704"/>
    <w:rsid w:val="0014671F"/>
    <w:rsid w:val="0014674E"/>
    <w:rsid w:val="00146756"/>
    <w:rsid w:val="001467AF"/>
    <w:rsid w:val="001467E4"/>
    <w:rsid w:val="001467F4"/>
    <w:rsid w:val="00146908"/>
    <w:rsid w:val="00146939"/>
    <w:rsid w:val="001469B4"/>
    <w:rsid w:val="001469CB"/>
    <w:rsid w:val="001469CD"/>
    <w:rsid w:val="001469F4"/>
    <w:rsid w:val="00146A0D"/>
    <w:rsid w:val="00146A2B"/>
    <w:rsid w:val="00146B9B"/>
    <w:rsid w:val="00146BD3"/>
    <w:rsid w:val="00146C76"/>
    <w:rsid w:val="00146D09"/>
    <w:rsid w:val="00146D20"/>
    <w:rsid w:val="00146D50"/>
    <w:rsid w:val="00146D75"/>
    <w:rsid w:val="00146DA8"/>
    <w:rsid w:val="00146E5C"/>
    <w:rsid w:val="00146E96"/>
    <w:rsid w:val="00146F9C"/>
    <w:rsid w:val="00146FD6"/>
    <w:rsid w:val="00147054"/>
    <w:rsid w:val="0014716C"/>
    <w:rsid w:val="0014718F"/>
    <w:rsid w:val="001471B7"/>
    <w:rsid w:val="0014728E"/>
    <w:rsid w:val="001472EF"/>
    <w:rsid w:val="00147385"/>
    <w:rsid w:val="00147492"/>
    <w:rsid w:val="001474CA"/>
    <w:rsid w:val="001474D7"/>
    <w:rsid w:val="00147617"/>
    <w:rsid w:val="00147619"/>
    <w:rsid w:val="001476C3"/>
    <w:rsid w:val="001476DA"/>
    <w:rsid w:val="00147701"/>
    <w:rsid w:val="00147840"/>
    <w:rsid w:val="00147844"/>
    <w:rsid w:val="00147914"/>
    <w:rsid w:val="001479A4"/>
    <w:rsid w:val="001479BF"/>
    <w:rsid w:val="001479DD"/>
    <w:rsid w:val="00147B47"/>
    <w:rsid w:val="00147C69"/>
    <w:rsid w:val="00147C71"/>
    <w:rsid w:val="00147CBE"/>
    <w:rsid w:val="00147D64"/>
    <w:rsid w:val="00147D72"/>
    <w:rsid w:val="00147D9C"/>
    <w:rsid w:val="00147DBD"/>
    <w:rsid w:val="00147E09"/>
    <w:rsid w:val="00147E39"/>
    <w:rsid w:val="00147F13"/>
    <w:rsid w:val="00147F54"/>
    <w:rsid w:val="00147FBD"/>
    <w:rsid w:val="00150069"/>
    <w:rsid w:val="00150165"/>
    <w:rsid w:val="0015017B"/>
    <w:rsid w:val="001501E4"/>
    <w:rsid w:val="00150209"/>
    <w:rsid w:val="0015024B"/>
    <w:rsid w:val="0015025A"/>
    <w:rsid w:val="001502D2"/>
    <w:rsid w:val="0015038C"/>
    <w:rsid w:val="00150397"/>
    <w:rsid w:val="00150410"/>
    <w:rsid w:val="001504B2"/>
    <w:rsid w:val="001504CE"/>
    <w:rsid w:val="001504FF"/>
    <w:rsid w:val="00150548"/>
    <w:rsid w:val="00150592"/>
    <w:rsid w:val="001505C6"/>
    <w:rsid w:val="001505CA"/>
    <w:rsid w:val="00150648"/>
    <w:rsid w:val="001506E0"/>
    <w:rsid w:val="0015073B"/>
    <w:rsid w:val="00150786"/>
    <w:rsid w:val="00150950"/>
    <w:rsid w:val="0015096C"/>
    <w:rsid w:val="001509C3"/>
    <w:rsid w:val="00150A48"/>
    <w:rsid w:val="00150A60"/>
    <w:rsid w:val="00150A64"/>
    <w:rsid w:val="00150BC3"/>
    <w:rsid w:val="00150C3A"/>
    <w:rsid w:val="00150CB3"/>
    <w:rsid w:val="00150CB9"/>
    <w:rsid w:val="00150CCD"/>
    <w:rsid w:val="00150D00"/>
    <w:rsid w:val="00150E7C"/>
    <w:rsid w:val="00150EB7"/>
    <w:rsid w:val="00150EEF"/>
    <w:rsid w:val="00150F3C"/>
    <w:rsid w:val="00150F87"/>
    <w:rsid w:val="00150F90"/>
    <w:rsid w:val="00150F9D"/>
    <w:rsid w:val="00151034"/>
    <w:rsid w:val="00151049"/>
    <w:rsid w:val="00151102"/>
    <w:rsid w:val="00151169"/>
    <w:rsid w:val="00151329"/>
    <w:rsid w:val="0015132E"/>
    <w:rsid w:val="001514AA"/>
    <w:rsid w:val="0015156E"/>
    <w:rsid w:val="001515ED"/>
    <w:rsid w:val="00151655"/>
    <w:rsid w:val="00151755"/>
    <w:rsid w:val="00151761"/>
    <w:rsid w:val="001518B6"/>
    <w:rsid w:val="001518CF"/>
    <w:rsid w:val="00151932"/>
    <w:rsid w:val="00151967"/>
    <w:rsid w:val="00151A02"/>
    <w:rsid w:val="00151A27"/>
    <w:rsid w:val="00151B18"/>
    <w:rsid w:val="00151B57"/>
    <w:rsid w:val="00151BB1"/>
    <w:rsid w:val="00151BCE"/>
    <w:rsid w:val="00151C22"/>
    <w:rsid w:val="00151CA0"/>
    <w:rsid w:val="00151CBB"/>
    <w:rsid w:val="00151CE7"/>
    <w:rsid w:val="00151D0B"/>
    <w:rsid w:val="00151D4F"/>
    <w:rsid w:val="00151DA2"/>
    <w:rsid w:val="00151DBE"/>
    <w:rsid w:val="00151DF8"/>
    <w:rsid w:val="00151E92"/>
    <w:rsid w:val="00151EB8"/>
    <w:rsid w:val="00151F04"/>
    <w:rsid w:val="00151F29"/>
    <w:rsid w:val="00151F34"/>
    <w:rsid w:val="00151F78"/>
    <w:rsid w:val="00151FDB"/>
    <w:rsid w:val="00152025"/>
    <w:rsid w:val="00152239"/>
    <w:rsid w:val="00152242"/>
    <w:rsid w:val="0015225A"/>
    <w:rsid w:val="001522C8"/>
    <w:rsid w:val="001522CF"/>
    <w:rsid w:val="00152306"/>
    <w:rsid w:val="0015233C"/>
    <w:rsid w:val="0015238F"/>
    <w:rsid w:val="001524DD"/>
    <w:rsid w:val="00152571"/>
    <w:rsid w:val="001525FB"/>
    <w:rsid w:val="0015261B"/>
    <w:rsid w:val="00152629"/>
    <w:rsid w:val="001527FB"/>
    <w:rsid w:val="00152894"/>
    <w:rsid w:val="001528E8"/>
    <w:rsid w:val="00152A53"/>
    <w:rsid w:val="00152B52"/>
    <w:rsid w:val="00152BB9"/>
    <w:rsid w:val="00152C73"/>
    <w:rsid w:val="00152CE9"/>
    <w:rsid w:val="00152D53"/>
    <w:rsid w:val="00152E6B"/>
    <w:rsid w:val="00152F7C"/>
    <w:rsid w:val="00153028"/>
    <w:rsid w:val="0015307D"/>
    <w:rsid w:val="001530FD"/>
    <w:rsid w:val="00153140"/>
    <w:rsid w:val="0015314A"/>
    <w:rsid w:val="00153191"/>
    <w:rsid w:val="001531AC"/>
    <w:rsid w:val="001531F4"/>
    <w:rsid w:val="001532A4"/>
    <w:rsid w:val="001533A2"/>
    <w:rsid w:val="001533D4"/>
    <w:rsid w:val="00153412"/>
    <w:rsid w:val="001534DC"/>
    <w:rsid w:val="001535A4"/>
    <w:rsid w:val="0015370A"/>
    <w:rsid w:val="0015373B"/>
    <w:rsid w:val="001537CF"/>
    <w:rsid w:val="00153847"/>
    <w:rsid w:val="0015389E"/>
    <w:rsid w:val="001538CA"/>
    <w:rsid w:val="00153AF4"/>
    <w:rsid w:val="00153B91"/>
    <w:rsid w:val="00153BA6"/>
    <w:rsid w:val="00153D41"/>
    <w:rsid w:val="00153D42"/>
    <w:rsid w:val="00153D54"/>
    <w:rsid w:val="00153D81"/>
    <w:rsid w:val="00153DE3"/>
    <w:rsid w:val="00153DE6"/>
    <w:rsid w:val="00153E22"/>
    <w:rsid w:val="00153F16"/>
    <w:rsid w:val="00153F3F"/>
    <w:rsid w:val="00153F9C"/>
    <w:rsid w:val="0015411D"/>
    <w:rsid w:val="001541F4"/>
    <w:rsid w:val="00154305"/>
    <w:rsid w:val="00154316"/>
    <w:rsid w:val="00154357"/>
    <w:rsid w:val="001543C5"/>
    <w:rsid w:val="001543E3"/>
    <w:rsid w:val="00154430"/>
    <w:rsid w:val="00154475"/>
    <w:rsid w:val="001544FA"/>
    <w:rsid w:val="001545CB"/>
    <w:rsid w:val="001545D6"/>
    <w:rsid w:val="001545E0"/>
    <w:rsid w:val="001546A6"/>
    <w:rsid w:val="001546E9"/>
    <w:rsid w:val="0015470C"/>
    <w:rsid w:val="00154715"/>
    <w:rsid w:val="0015474E"/>
    <w:rsid w:val="00154790"/>
    <w:rsid w:val="001547EB"/>
    <w:rsid w:val="001548CD"/>
    <w:rsid w:val="001548F6"/>
    <w:rsid w:val="0015491B"/>
    <w:rsid w:val="00154998"/>
    <w:rsid w:val="00154A35"/>
    <w:rsid w:val="00154AC8"/>
    <w:rsid w:val="00154BC5"/>
    <w:rsid w:val="00154C6F"/>
    <w:rsid w:val="00154C94"/>
    <w:rsid w:val="00154CE6"/>
    <w:rsid w:val="00154D18"/>
    <w:rsid w:val="00154D5D"/>
    <w:rsid w:val="00154DE5"/>
    <w:rsid w:val="00154E3C"/>
    <w:rsid w:val="00154E72"/>
    <w:rsid w:val="00154F6A"/>
    <w:rsid w:val="00154FE3"/>
    <w:rsid w:val="00155182"/>
    <w:rsid w:val="00155219"/>
    <w:rsid w:val="00155274"/>
    <w:rsid w:val="001552B6"/>
    <w:rsid w:val="001552D5"/>
    <w:rsid w:val="001552DE"/>
    <w:rsid w:val="001552E5"/>
    <w:rsid w:val="0015530B"/>
    <w:rsid w:val="001553BD"/>
    <w:rsid w:val="00155403"/>
    <w:rsid w:val="0015546B"/>
    <w:rsid w:val="0015547C"/>
    <w:rsid w:val="00155566"/>
    <w:rsid w:val="00155569"/>
    <w:rsid w:val="00155586"/>
    <w:rsid w:val="001555DB"/>
    <w:rsid w:val="001555EB"/>
    <w:rsid w:val="0015563C"/>
    <w:rsid w:val="00155684"/>
    <w:rsid w:val="001556E7"/>
    <w:rsid w:val="00155726"/>
    <w:rsid w:val="00155840"/>
    <w:rsid w:val="00155848"/>
    <w:rsid w:val="00155883"/>
    <w:rsid w:val="001558D4"/>
    <w:rsid w:val="0015595E"/>
    <w:rsid w:val="00155992"/>
    <w:rsid w:val="001559C6"/>
    <w:rsid w:val="001559CC"/>
    <w:rsid w:val="00155B5A"/>
    <w:rsid w:val="00155BFA"/>
    <w:rsid w:val="00155C10"/>
    <w:rsid w:val="00155C3F"/>
    <w:rsid w:val="00155DBB"/>
    <w:rsid w:val="00155DF4"/>
    <w:rsid w:val="00155E3C"/>
    <w:rsid w:val="00155EDE"/>
    <w:rsid w:val="00155F3B"/>
    <w:rsid w:val="00155F49"/>
    <w:rsid w:val="00155F95"/>
    <w:rsid w:val="00156001"/>
    <w:rsid w:val="00156089"/>
    <w:rsid w:val="001560D5"/>
    <w:rsid w:val="0015615D"/>
    <w:rsid w:val="001561FB"/>
    <w:rsid w:val="00156276"/>
    <w:rsid w:val="00156399"/>
    <w:rsid w:val="001563DC"/>
    <w:rsid w:val="001563EA"/>
    <w:rsid w:val="00156439"/>
    <w:rsid w:val="001564BB"/>
    <w:rsid w:val="001564F9"/>
    <w:rsid w:val="00156526"/>
    <w:rsid w:val="0015656B"/>
    <w:rsid w:val="00156591"/>
    <w:rsid w:val="0015659F"/>
    <w:rsid w:val="001565E6"/>
    <w:rsid w:val="001565EE"/>
    <w:rsid w:val="00156636"/>
    <w:rsid w:val="00156671"/>
    <w:rsid w:val="0015669F"/>
    <w:rsid w:val="0015670F"/>
    <w:rsid w:val="00156749"/>
    <w:rsid w:val="001567C5"/>
    <w:rsid w:val="001568B9"/>
    <w:rsid w:val="00156A6B"/>
    <w:rsid w:val="00156A72"/>
    <w:rsid w:val="00156B77"/>
    <w:rsid w:val="00156B7E"/>
    <w:rsid w:val="00156BE1"/>
    <w:rsid w:val="00156C15"/>
    <w:rsid w:val="00156C1F"/>
    <w:rsid w:val="00156CF5"/>
    <w:rsid w:val="00156CFB"/>
    <w:rsid w:val="00156D66"/>
    <w:rsid w:val="00156DC0"/>
    <w:rsid w:val="00156DD1"/>
    <w:rsid w:val="00156E2B"/>
    <w:rsid w:val="00156EA1"/>
    <w:rsid w:val="00156EAC"/>
    <w:rsid w:val="00156ED0"/>
    <w:rsid w:val="00156ED1"/>
    <w:rsid w:val="00156FDD"/>
    <w:rsid w:val="0015700A"/>
    <w:rsid w:val="00157021"/>
    <w:rsid w:val="001570CB"/>
    <w:rsid w:val="00157155"/>
    <w:rsid w:val="001571A9"/>
    <w:rsid w:val="001571E3"/>
    <w:rsid w:val="00157223"/>
    <w:rsid w:val="001572C8"/>
    <w:rsid w:val="001572DC"/>
    <w:rsid w:val="00157359"/>
    <w:rsid w:val="001574FA"/>
    <w:rsid w:val="0015752D"/>
    <w:rsid w:val="001575DC"/>
    <w:rsid w:val="0015768C"/>
    <w:rsid w:val="001576F2"/>
    <w:rsid w:val="001576F9"/>
    <w:rsid w:val="001577AD"/>
    <w:rsid w:val="001578F3"/>
    <w:rsid w:val="0015797E"/>
    <w:rsid w:val="001579D8"/>
    <w:rsid w:val="00157A27"/>
    <w:rsid w:val="00157A83"/>
    <w:rsid w:val="00157A89"/>
    <w:rsid w:val="00157C25"/>
    <w:rsid w:val="00157D84"/>
    <w:rsid w:val="00157E2E"/>
    <w:rsid w:val="00157E34"/>
    <w:rsid w:val="00157E7C"/>
    <w:rsid w:val="00157F14"/>
    <w:rsid w:val="00157F20"/>
    <w:rsid w:val="00157F28"/>
    <w:rsid w:val="00157FDC"/>
    <w:rsid w:val="00157FE0"/>
    <w:rsid w:val="0016000A"/>
    <w:rsid w:val="001600A3"/>
    <w:rsid w:val="0016012F"/>
    <w:rsid w:val="001601B0"/>
    <w:rsid w:val="001601BD"/>
    <w:rsid w:val="0016020A"/>
    <w:rsid w:val="00160257"/>
    <w:rsid w:val="00160266"/>
    <w:rsid w:val="0016036E"/>
    <w:rsid w:val="00160464"/>
    <w:rsid w:val="0016051E"/>
    <w:rsid w:val="00160544"/>
    <w:rsid w:val="00160553"/>
    <w:rsid w:val="001607F0"/>
    <w:rsid w:val="0016086A"/>
    <w:rsid w:val="00160884"/>
    <w:rsid w:val="001608CD"/>
    <w:rsid w:val="00160945"/>
    <w:rsid w:val="0016094D"/>
    <w:rsid w:val="00160A03"/>
    <w:rsid w:val="00160AFF"/>
    <w:rsid w:val="00160B7A"/>
    <w:rsid w:val="00160BC6"/>
    <w:rsid w:val="00160C50"/>
    <w:rsid w:val="00160C95"/>
    <w:rsid w:val="00160D2D"/>
    <w:rsid w:val="00160D75"/>
    <w:rsid w:val="00160D7E"/>
    <w:rsid w:val="00160DC4"/>
    <w:rsid w:val="00160E1C"/>
    <w:rsid w:val="00160E2D"/>
    <w:rsid w:val="00160EF7"/>
    <w:rsid w:val="00160FB5"/>
    <w:rsid w:val="00160FD5"/>
    <w:rsid w:val="00160FF8"/>
    <w:rsid w:val="0016101A"/>
    <w:rsid w:val="001610A0"/>
    <w:rsid w:val="00161146"/>
    <w:rsid w:val="00161199"/>
    <w:rsid w:val="001611C7"/>
    <w:rsid w:val="00161285"/>
    <w:rsid w:val="001612F3"/>
    <w:rsid w:val="0016140A"/>
    <w:rsid w:val="00161442"/>
    <w:rsid w:val="00161463"/>
    <w:rsid w:val="0016150E"/>
    <w:rsid w:val="00161581"/>
    <w:rsid w:val="00161603"/>
    <w:rsid w:val="001616D5"/>
    <w:rsid w:val="001616EF"/>
    <w:rsid w:val="00161733"/>
    <w:rsid w:val="001617DE"/>
    <w:rsid w:val="00161816"/>
    <w:rsid w:val="00161873"/>
    <w:rsid w:val="001618F2"/>
    <w:rsid w:val="00161998"/>
    <w:rsid w:val="0016199F"/>
    <w:rsid w:val="00161A00"/>
    <w:rsid w:val="00161BB1"/>
    <w:rsid w:val="00161BBB"/>
    <w:rsid w:val="00161BDD"/>
    <w:rsid w:val="00161C1F"/>
    <w:rsid w:val="00161CA6"/>
    <w:rsid w:val="00161D68"/>
    <w:rsid w:val="00161DB7"/>
    <w:rsid w:val="00161E44"/>
    <w:rsid w:val="00161F9D"/>
    <w:rsid w:val="00161FF4"/>
    <w:rsid w:val="001620A9"/>
    <w:rsid w:val="001622CA"/>
    <w:rsid w:val="00162345"/>
    <w:rsid w:val="0016234F"/>
    <w:rsid w:val="00162389"/>
    <w:rsid w:val="001623B4"/>
    <w:rsid w:val="001623F9"/>
    <w:rsid w:val="001623FA"/>
    <w:rsid w:val="00162466"/>
    <w:rsid w:val="001625EF"/>
    <w:rsid w:val="0016265D"/>
    <w:rsid w:val="001626A1"/>
    <w:rsid w:val="001626DF"/>
    <w:rsid w:val="0016276A"/>
    <w:rsid w:val="001627A5"/>
    <w:rsid w:val="001627F9"/>
    <w:rsid w:val="00162819"/>
    <w:rsid w:val="00162951"/>
    <w:rsid w:val="0016295C"/>
    <w:rsid w:val="00162A30"/>
    <w:rsid w:val="00162A68"/>
    <w:rsid w:val="00162AE2"/>
    <w:rsid w:val="00162BF3"/>
    <w:rsid w:val="00162C74"/>
    <w:rsid w:val="00162C81"/>
    <w:rsid w:val="00162CDF"/>
    <w:rsid w:val="00162E76"/>
    <w:rsid w:val="00162ED0"/>
    <w:rsid w:val="00162EF8"/>
    <w:rsid w:val="00162FD5"/>
    <w:rsid w:val="00163051"/>
    <w:rsid w:val="0016305B"/>
    <w:rsid w:val="0016306B"/>
    <w:rsid w:val="00163078"/>
    <w:rsid w:val="0016309F"/>
    <w:rsid w:val="00163115"/>
    <w:rsid w:val="001631DC"/>
    <w:rsid w:val="001631EB"/>
    <w:rsid w:val="00163235"/>
    <w:rsid w:val="001632A7"/>
    <w:rsid w:val="00163347"/>
    <w:rsid w:val="00163395"/>
    <w:rsid w:val="001633ED"/>
    <w:rsid w:val="001633FF"/>
    <w:rsid w:val="00163411"/>
    <w:rsid w:val="0016343F"/>
    <w:rsid w:val="00163514"/>
    <w:rsid w:val="0016363D"/>
    <w:rsid w:val="0016368C"/>
    <w:rsid w:val="001636BB"/>
    <w:rsid w:val="00163741"/>
    <w:rsid w:val="0016377D"/>
    <w:rsid w:val="001637E4"/>
    <w:rsid w:val="00163803"/>
    <w:rsid w:val="0016387F"/>
    <w:rsid w:val="001638B3"/>
    <w:rsid w:val="001638F5"/>
    <w:rsid w:val="0016392F"/>
    <w:rsid w:val="00163952"/>
    <w:rsid w:val="00163964"/>
    <w:rsid w:val="0016397B"/>
    <w:rsid w:val="001639B6"/>
    <w:rsid w:val="001639BD"/>
    <w:rsid w:val="00163A39"/>
    <w:rsid w:val="00163AA9"/>
    <w:rsid w:val="00163AB9"/>
    <w:rsid w:val="00163AC9"/>
    <w:rsid w:val="00163B3F"/>
    <w:rsid w:val="00163B51"/>
    <w:rsid w:val="00163B56"/>
    <w:rsid w:val="00163B58"/>
    <w:rsid w:val="00163BC3"/>
    <w:rsid w:val="00163BDB"/>
    <w:rsid w:val="00163C15"/>
    <w:rsid w:val="00163C26"/>
    <w:rsid w:val="00163CAD"/>
    <w:rsid w:val="00163D8F"/>
    <w:rsid w:val="00163DA9"/>
    <w:rsid w:val="00163DB1"/>
    <w:rsid w:val="00163E30"/>
    <w:rsid w:val="00163FAA"/>
    <w:rsid w:val="00163FCC"/>
    <w:rsid w:val="00163FF4"/>
    <w:rsid w:val="00164043"/>
    <w:rsid w:val="00164062"/>
    <w:rsid w:val="001640B6"/>
    <w:rsid w:val="00164163"/>
    <w:rsid w:val="001641AA"/>
    <w:rsid w:val="001642E2"/>
    <w:rsid w:val="001643A3"/>
    <w:rsid w:val="001643D6"/>
    <w:rsid w:val="001643D7"/>
    <w:rsid w:val="001643EA"/>
    <w:rsid w:val="0016441A"/>
    <w:rsid w:val="00164421"/>
    <w:rsid w:val="001644EF"/>
    <w:rsid w:val="00164526"/>
    <w:rsid w:val="001645B5"/>
    <w:rsid w:val="001645D9"/>
    <w:rsid w:val="001645F5"/>
    <w:rsid w:val="001645FC"/>
    <w:rsid w:val="001646BF"/>
    <w:rsid w:val="001646FE"/>
    <w:rsid w:val="001647D7"/>
    <w:rsid w:val="0016483C"/>
    <w:rsid w:val="001648A6"/>
    <w:rsid w:val="001648EE"/>
    <w:rsid w:val="00164922"/>
    <w:rsid w:val="00164B17"/>
    <w:rsid w:val="00164B6B"/>
    <w:rsid w:val="00164B99"/>
    <w:rsid w:val="00164B9E"/>
    <w:rsid w:val="00164BC4"/>
    <w:rsid w:val="00164BD8"/>
    <w:rsid w:val="00164BF5"/>
    <w:rsid w:val="00164C3A"/>
    <w:rsid w:val="00164C5B"/>
    <w:rsid w:val="00164C71"/>
    <w:rsid w:val="00164C82"/>
    <w:rsid w:val="00164D0E"/>
    <w:rsid w:val="00164D94"/>
    <w:rsid w:val="00164DB2"/>
    <w:rsid w:val="00164DBB"/>
    <w:rsid w:val="00164DD7"/>
    <w:rsid w:val="00164E10"/>
    <w:rsid w:val="00164F26"/>
    <w:rsid w:val="00164F38"/>
    <w:rsid w:val="00164FCA"/>
    <w:rsid w:val="00165136"/>
    <w:rsid w:val="00165186"/>
    <w:rsid w:val="001651E9"/>
    <w:rsid w:val="00165213"/>
    <w:rsid w:val="0016530D"/>
    <w:rsid w:val="00165331"/>
    <w:rsid w:val="00165369"/>
    <w:rsid w:val="0016538D"/>
    <w:rsid w:val="00165418"/>
    <w:rsid w:val="00165424"/>
    <w:rsid w:val="0016542F"/>
    <w:rsid w:val="001654F6"/>
    <w:rsid w:val="001654FA"/>
    <w:rsid w:val="00165552"/>
    <w:rsid w:val="0016555D"/>
    <w:rsid w:val="0016559A"/>
    <w:rsid w:val="001655EF"/>
    <w:rsid w:val="001655FD"/>
    <w:rsid w:val="0016567D"/>
    <w:rsid w:val="001656B7"/>
    <w:rsid w:val="001656C4"/>
    <w:rsid w:val="001656EA"/>
    <w:rsid w:val="00165839"/>
    <w:rsid w:val="001658A3"/>
    <w:rsid w:val="00165954"/>
    <w:rsid w:val="001659DF"/>
    <w:rsid w:val="001659EB"/>
    <w:rsid w:val="00165B3F"/>
    <w:rsid w:val="00165B6F"/>
    <w:rsid w:val="00165C34"/>
    <w:rsid w:val="00165C62"/>
    <w:rsid w:val="00165C7A"/>
    <w:rsid w:val="00165C85"/>
    <w:rsid w:val="00165CA0"/>
    <w:rsid w:val="00165CA1"/>
    <w:rsid w:val="00165CF9"/>
    <w:rsid w:val="00165D38"/>
    <w:rsid w:val="00165E1C"/>
    <w:rsid w:val="00165E3C"/>
    <w:rsid w:val="00165F3B"/>
    <w:rsid w:val="00165F9F"/>
    <w:rsid w:val="00166045"/>
    <w:rsid w:val="0016606C"/>
    <w:rsid w:val="00166136"/>
    <w:rsid w:val="00166175"/>
    <w:rsid w:val="001661B0"/>
    <w:rsid w:val="0016620C"/>
    <w:rsid w:val="00166222"/>
    <w:rsid w:val="001662DD"/>
    <w:rsid w:val="001663B5"/>
    <w:rsid w:val="00166425"/>
    <w:rsid w:val="00166426"/>
    <w:rsid w:val="00166460"/>
    <w:rsid w:val="00166545"/>
    <w:rsid w:val="00166636"/>
    <w:rsid w:val="0016664E"/>
    <w:rsid w:val="001666D6"/>
    <w:rsid w:val="00166718"/>
    <w:rsid w:val="0016674C"/>
    <w:rsid w:val="00166779"/>
    <w:rsid w:val="001667AB"/>
    <w:rsid w:val="001667B5"/>
    <w:rsid w:val="0016686B"/>
    <w:rsid w:val="001668B4"/>
    <w:rsid w:val="001668E8"/>
    <w:rsid w:val="0016695F"/>
    <w:rsid w:val="00166A06"/>
    <w:rsid w:val="00166A73"/>
    <w:rsid w:val="00166A78"/>
    <w:rsid w:val="00166A7E"/>
    <w:rsid w:val="00166A8E"/>
    <w:rsid w:val="00166B81"/>
    <w:rsid w:val="00166C3E"/>
    <w:rsid w:val="00166C9E"/>
    <w:rsid w:val="00166CBE"/>
    <w:rsid w:val="00166CD7"/>
    <w:rsid w:val="00166CF4"/>
    <w:rsid w:val="00166D89"/>
    <w:rsid w:val="00166D90"/>
    <w:rsid w:val="00166DA0"/>
    <w:rsid w:val="00166DA8"/>
    <w:rsid w:val="00166DAB"/>
    <w:rsid w:val="00166E72"/>
    <w:rsid w:val="00166EA4"/>
    <w:rsid w:val="00166EDE"/>
    <w:rsid w:val="00166F00"/>
    <w:rsid w:val="00166F0C"/>
    <w:rsid w:val="00167061"/>
    <w:rsid w:val="0016716C"/>
    <w:rsid w:val="001671D2"/>
    <w:rsid w:val="0016725F"/>
    <w:rsid w:val="001672F7"/>
    <w:rsid w:val="0016739C"/>
    <w:rsid w:val="0016740D"/>
    <w:rsid w:val="0016748B"/>
    <w:rsid w:val="001674C4"/>
    <w:rsid w:val="001675E7"/>
    <w:rsid w:val="0016767C"/>
    <w:rsid w:val="00167696"/>
    <w:rsid w:val="001676AC"/>
    <w:rsid w:val="0016783A"/>
    <w:rsid w:val="0016784D"/>
    <w:rsid w:val="001678E8"/>
    <w:rsid w:val="0016794D"/>
    <w:rsid w:val="00167964"/>
    <w:rsid w:val="00167ADF"/>
    <w:rsid w:val="00167CAE"/>
    <w:rsid w:val="00167CB8"/>
    <w:rsid w:val="00167E1E"/>
    <w:rsid w:val="00167F70"/>
    <w:rsid w:val="00167F84"/>
    <w:rsid w:val="00170014"/>
    <w:rsid w:val="00170018"/>
    <w:rsid w:val="00170036"/>
    <w:rsid w:val="00170105"/>
    <w:rsid w:val="00170171"/>
    <w:rsid w:val="00170193"/>
    <w:rsid w:val="001701AF"/>
    <w:rsid w:val="001701DB"/>
    <w:rsid w:val="00170234"/>
    <w:rsid w:val="00170274"/>
    <w:rsid w:val="00170307"/>
    <w:rsid w:val="00170310"/>
    <w:rsid w:val="0017037D"/>
    <w:rsid w:val="001703A5"/>
    <w:rsid w:val="001703D2"/>
    <w:rsid w:val="00170424"/>
    <w:rsid w:val="0017042D"/>
    <w:rsid w:val="001704BC"/>
    <w:rsid w:val="001704CE"/>
    <w:rsid w:val="001704EF"/>
    <w:rsid w:val="001705E4"/>
    <w:rsid w:val="00170638"/>
    <w:rsid w:val="001706C7"/>
    <w:rsid w:val="00170784"/>
    <w:rsid w:val="0017082C"/>
    <w:rsid w:val="0017089D"/>
    <w:rsid w:val="001708A7"/>
    <w:rsid w:val="001708B5"/>
    <w:rsid w:val="00170905"/>
    <w:rsid w:val="00170933"/>
    <w:rsid w:val="00170A0D"/>
    <w:rsid w:val="00170A8B"/>
    <w:rsid w:val="00170AB0"/>
    <w:rsid w:val="00170AB8"/>
    <w:rsid w:val="00170AB9"/>
    <w:rsid w:val="00170B54"/>
    <w:rsid w:val="00170BAC"/>
    <w:rsid w:val="00170BF0"/>
    <w:rsid w:val="00170C28"/>
    <w:rsid w:val="00170D12"/>
    <w:rsid w:val="00170DAA"/>
    <w:rsid w:val="00170DCD"/>
    <w:rsid w:val="00170DE4"/>
    <w:rsid w:val="00170DF5"/>
    <w:rsid w:val="00170E94"/>
    <w:rsid w:val="00170F35"/>
    <w:rsid w:val="00170F3C"/>
    <w:rsid w:val="00170F7C"/>
    <w:rsid w:val="00170F8C"/>
    <w:rsid w:val="00170FD2"/>
    <w:rsid w:val="00170FF0"/>
    <w:rsid w:val="001710D8"/>
    <w:rsid w:val="001710EE"/>
    <w:rsid w:val="00171106"/>
    <w:rsid w:val="00171379"/>
    <w:rsid w:val="0017148C"/>
    <w:rsid w:val="001714BB"/>
    <w:rsid w:val="00171563"/>
    <w:rsid w:val="001715A6"/>
    <w:rsid w:val="001716E8"/>
    <w:rsid w:val="0017170F"/>
    <w:rsid w:val="00171782"/>
    <w:rsid w:val="0017188F"/>
    <w:rsid w:val="00171951"/>
    <w:rsid w:val="00171998"/>
    <w:rsid w:val="001719A2"/>
    <w:rsid w:val="001719C2"/>
    <w:rsid w:val="00171B7A"/>
    <w:rsid w:val="00171BD9"/>
    <w:rsid w:val="00171C5A"/>
    <w:rsid w:val="00171D71"/>
    <w:rsid w:val="00171DA6"/>
    <w:rsid w:val="00171E56"/>
    <w:rsid w:val="00171E5C"/>
    <w:rsid w:val="00171E82"/>
    <w:rsid w:val="00171EF5"/>
    <w:rsid w:val="00171EF7"/>
    <w:rsid w:val="00171F3D"/>
    <w:rsid w:val="00171FC0"/>
    <w:rsid w:val="00172019"/>
    <w:rsid w:val="0017209B"/>
    <w:rsid w:val="00172122"/>
    <w:rsid w:val="00172196"/>
    <w:rsid w:val="001721B7"/>
    <w:rsid w:val="001721BB"/>
    <w:rsid w:val="001721CC"/>
    <w:rsid w:val="0017222B"/>
    <w:rsid w:val="00172331"/>
    <w:rsid w:val="0017235F"/>
    <w:rsid w:val="00172372"/>
    <w:rsid w:val="001723A9"/>
    <w:rsid w:val="001723D9"/>
    <w:rsid w:val="001724B6"/>
    <w:rsid w:val="00172513"/>
    <w:rsid w:val="00172555"/>
    <w:rsid w:val="001725F2"/>
    <w:rsid w:val="0017267B"/>
    <w:rsid w:val="0017272F"/>
    <w:rsid w:val="0017277D"/>
    <w:rsid w:val="001728C0"/>
    <w:rsid w:val="00172920"/>
    <w:rsid w:val="00172930"/>
    <w:rsid w:val="00172970"/>
    <w:rsid w:val="00172A5B"/>
    <w:rsid w:val="00172A81"/>
    <w:rsid w:val="00172ABB"/>
    <w:rsid w:val="00172B20"/>
    <w:rsid w:val="00172C10"/>
    <w:rsid w:val="00172C72"/>
    <w:rsid w:val="00172C8D"/>
    <w:rsid w:val="00172D6F"/>
    <w:rsid w:val="00172DCA"/>
    <w:rsid w:val="00172DE0"/>
    <w:rsid w:val="00172DE9"/>
    <w:rsid w:val="00172EA5"/>
    <w:rsid w:val="00172EB2"/>
    <w:rsid w:val="00172EC9"/>
    <w:rsid w:val="00172F51"/>
    <w:rsid w:val="00172FF7"/>
    <w:rsid w:val="001731C1"/>
    <w:rsid w:val="0017320B"/>
    <w:rsid w:val="00173294"/>
    <w:rsid w:val="0017335C"/>
    <w:rsid w:val="00173488"/>
    <w:rsid w:val="001734B4"/>
    <w:rsid w:val="001734C8"/>
    <w:rsid w:val="001734F4"/>
    <w:rsid w:val="00173674"/>
    <w:rsid w:val="001736BC"/>
    <w:rsid w:val="001736FB"/>
    <w:rsid w:val="0017373C"/>
    <w:rsid w:val="001737B3"/>
    <w:rsid w:val="001738C5"/>
    <w:rsid w:val="001738D6"/>
    <w:rsid w:val="001739C9"/>
    <w:rsid w:val="00173A06"/>
    <w:rsid w:val="00173AAD"/>
    <w:rsid w:val="00173AED"/>
    <w:rsid w:val="00173B04"/>
    <w:rsid w:val="00173B39"/>
    <w:rsid w:val="00173B53"/>
    <w:rsid w:val="00173B58"/>
    <w:rsid w:val="00173BB9"/>
    <w:rsid w:val="00173C0A"/>
    <w:rsid w:val="00173C38"/>
    <w:rsid w:val="00173C41"/>
    <w:rsid w:val="00173CB4"/>
    <w:rsid w:val="00173CBC"/>
    <w:rsid w:val="00173D0A"/>
    <w:rsid w:val="00173D26"/>
    <w:rsid w:val="00173DE7"/>
    <w:rsid w:val="00173E5D"/>
    <w:rsid w:val="00173F2F"/>
    <w:rsid w:val="00173F91"/>
    <w:rsid w:val="001740BF"/>
    <w:rsid w:val="001740E9"/>
    <w:rsid w:val="001742B6"/>
    <w:rsid w:val="00174324"/>
    <w:rsid w:val="0017445E"/>
    <w:rsid w:val="00174496"/>
    <w:rsid w:val="001744B1"/>
    <w:rsid w:val="00174521"/>
    <w:rsid w:val="0017454F"/>
    <w:rsid w:val="001746FE"/>
    <w:rsid w:val="0017480C"/>
    <w:rsid w:val="00174812"/>
    <w:rsid w:val="00174930"/>
    <w:rsid w:val="00174A45"/>
    <w:rsid w:val="00174A49"/>
    <w:rsid w:val="00174A61"/>
    <w:rsid w:val="00174A7B"/>
    <w:rsid w:val="00174A7D"/>
    <w:rsid w:val="00174AB2"/>
    <w:rsid w:val="00174AD0"/>
    <w:rsid w:val="00174AF8"/>
    <w:rsid w:val="00174AFC"/>
    <w:rsid w:val="00174B45"/>
    <w:rsid w:val="00174C47"/>
    <w:rsid w:val="00174CB4"/>
    <w:rsid w:val="00174E0E"/>
    <w:rsid w:val="00174E6A"/>
    <w:rsid w:val="00174EC2"/>
    <w:rsid w:val="00174ED3"/>
    <w:rsid w:val="00174FDD"/>
    <w:rsid w:val="00175116"/>
    <w:rsid w:val="00175154"/>
    <w:rsid w:val="0017517B"/>
    <w:rsid w:val="00175210"/>
    <w:rsid w:val="00175243"/>
    <w:rsid w:val="001752AF"/>
    <w:rsid w:val="001752DE"/>
    <w:rsid w:val="00175306"/>
    <w:rsid w:val="0017531A"/>
    <w:rsid w:val="00175355"/>
    <w:rsid w:val="0017542C"/>
    <w:rsid w:val="00175485"/>
    <w:rsid w:val="001754ED"/>
    <w:rsid w:val="001754FA"/>
    <w:rsid w:val="001754FC"/>
    <w:rsid w:val="0017555D"/>
    <w:rsid w:val="00175561"/>
    <w:rsid w:val="0017556B"/>
    <w:rsid w:val="001755A9"/>
    <w:rsid w:val="001755C8"/>
    <w:rsid w:val="001755EA"/>
    <w:rsid w:val="0017562D"/>
    <w:rsid w:val="00175669"/>
    <w:rsid w:val="001756EE"/>
    <w:rsid w:val="0017571F"/>
    <w:rsid w:val="0017578A"/>
    <w:rsid w:val="00175810"/>
    <w:rsid w:val="0017598A"/>
    <w:rsid w:val="001759AD"/>
    <w:rsid w:val="00175A42"/>
    <w:rsid w:val="00175A50"/>
    <w:rsid w:val="00175B1B"/>
    <w:rsid w:val="00175B6E"/>
    <w:rsid w:val="00175BBE"/>
    <w:rsid w:val="00175BEB"/>
    <w:rsid w:val="00175C04"/>
    <w:rsid w:val="00175D4C"/>
    <w:rsid w:val="00175D80"/>
    <w:rsid w:val="00175D99"/>
    <w:rsid w:val="00175DB8"/>
    <w:rsid w:val="00175E23"/>
    <w:rsid w:val="00175E56"/>
    <w:rsid w:val="00175EFE"/>
    <w:rsid w:val="00175F17"/>
    <w:rsid w:val="00175F19"/>
    <w:rsid w:val="00176010"/>
    <w:rsid w:val="0017605F"/>
    <w:rsid w:val="00176097"/>
    <w:rsid w:val="00176098"/>
    <w:rsid w:val="001760CA"/>
    <w:rsid w:val="001760EA"/>
    <w:rsid w:val="001760F8"/>
    <w:rsid w:val="0017610F"/>
    <w:rsid w:val="0017612D"/>
    <w:rsid w:val="00176143"/>
    <w:rsid w:val="00176179"/>
    <w:rsid w:val="001761CD"/>
    <w:rsid w:val="00176288"/>
    <w:rsid w:val="001762F3"/>
    <w:rsid w:val="0017634D"/>
    <w:rsid w:val="0017639F"/>
    <w:rsid w:val="00176441"/>
    <w:rsid w:val="0017656E"/>
    <w:rsid w:val="001765A2"/>
    <w:rsid w:val="001766EF"/>
    <w:rsid w:val="001766F5"/>
    <w:rsid w:val="0017672D"/>
    <w:rsid w:val="0017678D"/>
    <w:rsid w:val="0017678E"/>
    <w:rsid w:val="001768A6"/>
    <w:rsid w:val="00176A40"/>
    <w:rsid w:val="00176A93"/>
    <w:rsid w:val="00176BC7"/>
    <w:rsid w:val="00176C09"/>
    <w:rsid w:val="00176C23"/>
    <w:rsid w:val="00176C80"/>
    <w:rsid w:val="00176CA0"/>
    <w:rsid w:val="00176CB0"/>
    <w:rsid w:val="00176EC7"/>
    <w:rsid w:val="00176F26"/>
    <w:rsid w:val="001770A4"/>
    <w:rsid w:val="001771A2"/>
    <w:rsid w:val="0017720D"/>
    <w:rsid w:val="00177216"/>
    <w:rsid w:val="00177272"/>
    <w:rsid w:val="001772C4"/>
    <w:rsid w:val="0017730E"/>
    <w:rsid w:val="00177328"/>
    <w:rsid w:val="001773B3"/>
    <w:rsid w:val="001774CC"/>
    <w:rsid w:val="001774DC"/>
    <w:rsid w:val="0017752E"/>
    <w:rsid w:val="001775B3"/>
    <w:rsid w:val="001775CF"/>
    <w:rsid w:val="001775DB"/>
    <w:rsid w:val="00177638"/>
    <w:rsid w:val="0017767D"/>
    <w:rsid w:val="00177695"/>
    <w:rsid w:val="00177720"/>
    <w:rsid w:val="001777F3"/>
    <w:rsid w:val="0017788F"/>
    <w:rsid w:val="001778A3"/>
    <w:rsid w:val="001778B3"/>
    <w:rsid w:val="001778C7"/>
    <w:rsid w:val="001778CB"/>
    <w:rsid w:val="0017790F"/>
    <w:rsid w:val="00177945"/>
    <w:rsid w:val="0017795E"/>
    <w:rsid w:val="00177977"/>
    <w:rsid w:val="001779F4"/>
    <w:rsid w:val="00177A74"/>
    <w:rsid w:val="00177A8B"/>
    <w:rsid w:val="00177AEA"/>
    <w:rsid w:val="00177B84"/>
    <w:rsid w:val="00177B8A"/>
    <w:rsid w:val="00177BAC"/>
    <w:rsid w:val="00177CF8"/>
    <w:rsid w:val="00177D32"/>
    <w:rsid w:val="00177D33"/>
    <w:rsid w:val="00177DD7"/>
    <w:rsid w:val="00177E3D"/>
    <w:rsid w:val="00177F4F"/>
    <w:rsid w:val="00180067"/>
    <w:rsid w:val="00180138"/>
    <w:rsid w:val="0018014D"/>
    <w:rsid w:val="001802A3"/>
    <w:rsid w:val="001802D3"/>
    <w:rsid w:val="001802D9"/>
    <w:rsid w:val="001802E4"/>
    <w:rsid w:val="001802F8"/>
    <w:rsid w:val="00180344"/>
    <w:rsid w:val="001803CD"/>
    <w:rsid w:val="0018044C"/>
    <w:rsid w:val="00180460"/>
    <w:rsid w:val="001804D1"/>
    <w:rsid w:val="001804FF"/>
    <w:rsid w:val="00180692"/>
    <w:rsid w:val="0018072B"/>
    <w:rsid w:val="0018078B"/>
    <w:rsid w:val="0018086D"/>
    <w:rsid w:val="0018088F"/>
    <w:rsid w:val="00180903"/>
    <w:rsid w:val="0018095F"/>
    <w:rsid w:val="0018096B"/>
    <w:rsid w:val="001809C8"/>
    <w:rsid w:val="00180A2B"/>
    <w:rsid w:val="00180A3C"/>
    <w:rsid w:val="00180AF6"/>
    <w:rsid w:val="00180B93"/>
    <w:rsid w:val="00180BB4"/>
    <w:rsid w:val="00180C13"/>
    <w:rsid w:val="00180C41"/>
    <w:rsid w:val="00180CAA"/>
    <w:rsid w:val="00180D01"/>
    <w:rsid w:val="00180D65"/>
    <w:rsid w:val="00180D7F"/>
    <w:rsid w:val="00180E0C"/>
    <w:rsid w:val="00180E51"/>
    <w:rsid w:val="00180E89"/>
    <w:rsid w:val="00180EB0"/>
    <w:rsid w:val="00180FA1"/>
    <w:rsid w:val="00181076"/>
    <w:rsid w:val="00181130"/>
    <w:rsid w:val="00181148"/>
    <w:rsid w:val="001811F8"/>
    <w:rsid w:val="00181223"/>
    <w:rsid w:val="001812A6"/>
    <w:rsid w:val="0018136F"/>
    <w:rsid w:val="001813A0"/>
    <w:rsid w:val="001813E7"/>
    <w:rsid w:val="001813EC"/>
    <w:rsid w:val="001813EE"/>
    <w:rsid w:val="0018141D"/>
    <w:rsid w:val="001815C3"/>
    <w:rsid w:val="00181649"/>
    <w:rsid w:val="001816B2"/>
    <w:rsid w:val="001816BF"/>
    <w:rsid w:val="001816E9"/>
    <w:rsid w:val="001817E7"/>
    <w:rsid w:val="001817FA"/>
    <w:rsid w:val="001818CF"/>
    <w:rsid w:val="00181942"/>
    <w:rsid w:val="001819C2"/>
    <w:rsid w:val="001819E0"/>
    <w:rsid w:val="00181AA5"/>
    <w:rsid w:val="00181ACC"/>
    <w:rsid w:val="00181AD8"/>
    <w:rsid w:val="00181AF8"/>
    <w:rsid w:val="00181B86"/>
    <w:rsid w:val="00181C09"/>
    <w:rsid w:val="00181CBA"/>
    <w:rsid w:val="00181D10"/>
    <w:rsid w:val="00181D61"/>
    <w:rsid w:val="00181D67"/>
    <w:rsid w:val="00181E5F"/>
    <w:rsid w:val="00181EAB"/>
    <w:rsid w:val="00181EEC"/>
    <w:rsid w:val="00181EF2"/>
    <w:rsid w:val="00181F6B"/>
    <w:rsid w:val="00181F97"/>
    <w:rsid w:val="00181FC5"/>
    <w:rsid w:val="00182091"/>
    <w:rsid w:val="00182200"/>
    <w:rsid w:val="00182206"/>
    <w:rsid w:val="0018227D"/>
    <w:rsid w:val="0018235E"/>
    <w:rsid w:val="0018246F"/>
    <w:rsid w:val="001824AC"/>
    <w:rsid w:val="001824B8"/>
    <w:rsid w:val="00182569"/>
    <w:rsid w:val="00182699"/>
    <w:rsid w:val="001826C0"/>
    <w:rsid w:val="00182752"/>
    <w:rsid w:val="00182792"/>
    <w:rsid w:val="0018294E"/>
    <w:rsid w:val="0018296B"/>
    <w:rsid w:val="0018297F"/>
    <w:rsid w:val="00182A4B"/>
    <w:rsid w:val="00182A5F"/>
    <w:rsid w:val="00182A89"/>
    <w:rsid w:val="00182A9B"/>
    <w:rsid w:val="00182B93"/>
    <w:rsid w:val="00182BCB"/>
    <w:rsid w:val="00182C1B"/>
    <w:rsid w:val="00182C5F"/>
    <w:rsid w:val="00182CC6"/>
    <w:rsid w:val="00182D1A"/>
    <w:rsid w:val="00182D57"/>
    <w:rsid w:val="00182E9F"/>
    <w:rsid w:val="00182F59"/>
    <w:rsid w:val="00182FC8"/>
    <w:rsid w:val="00182FDA"/>
    <w:rsid w:val="001830BE"/>
    <w:rsid w:val="00183111"/>
    <w:rsid w:val="001831A2"/>
    <w:rsid w:val="00183227"/>
    <w:rsid w:val="00183242"/>
    <w:rsid w:val="001832C9"/>
    <w:rsid w:val="0018333E"/>
    <w:rsid w:val="001833B5"/>
    <w:rsid w:val="001833CB"/>
    <w:rsid w:val="001834A3"/>
    <w:rsid w:val="001834CE"/>
    <w:rsid w:val="001834D8"/>
    <w:rsid w:val="001834F9"/>
    <w:rsid w:val="001835F7"/>
    <w:rsid w:val="00183687"/>
    <w:rsid w:val="001836CA"/>
    <w:rsid w:val="00183727"/>
    <w:rsid w:val="001837C8"/>
    <w:rsid w:val="0018386A"/>
    <w:rsid w:val="0018386C"/>
    <w:rsid w:val="001838A8"/>
    <w:rsid w:val="001838E9"/>
    <w:rsid w:val="00183935"/>
    <w:rsid w:val="00183984"/>
    <w:rsid w:val="001839C4"/>
    <w:rsid w:val="00183AD0"/>
    <w:rsid w:val="00183AEF"/>
    <w:rsid w:val="00183B55"/>
    <w:rsid w:val="00183B6A"/>
    <w:rsid w:val="00183C0A"/>
    <w:rsid w:val="00183C80"/>
    <w:rsid w:val="00183CDD"/>
    <w:rsid w:val="00183D0E"/>
    <w:rsid w:val="00183DF1"/>
    <w:rsid w:val="00183E1B"/>
    <w:rsid w:val="00183E6D"/>
    <w:rsid w:val="00183E94"/>
    <w:rsid w:val="00183EC2"/>
    <w:rsid w:val="00183F6B"/>
    <w:rsid w:val="00183F6F"/>
    <w:rsid w:val="00183F91"/>
    <w:rsid w:val="00184059"/>
    <w:rsid w:val="001840C4"/>
    <w:rsid w:val="001840CE"/>
    <w:rsid w:val="00184152"/>
    <w:rsid w:val="001841B3"/>
    <w:rsid w:val="00184202"/>
    <w:rsid w:val="00184271"/>
    <w:rsid w:val="001842D5"/>
    <w:rsid w:val="001842DE"/>
    <w:rsid w:val="00184330"/>
    <w:rsid w:val="00184387"/>
    <w:rsid w:val="00184418"/>
    <w:rsid w:val="001844F9"/>
    <w:rsid w:val="00184570"/>
    <w:rsid w:val="001846CE"/>
    <w:rsid w:val="001846DC"/>
    <w:rsid w:val="001846E0"/>
    <w:rsid w:val="001847BD"/>
    <w:rsid w:val="00184809"/>
    <w:rsid w:val="0018497F"/>
    <w:rsid w:val="0018498D"/>
    <w:rsid w:val="001849B3"/>
    <w:rsid w:val="001849E2"/>
    <w:rsid w:val="001849F3"/>
    <w:rsid w:val="00184A58"/>
    <w:rsid w:val="00184A5C"/>
    <w:rsid w:val="00184AE1"/>
    <w:rsid w:val="00184B84"/>
    <w:rsid w:val="00184BE7"/>
    <w:rsid w:val="00184C4B"/>
    <w:rsid w:val="00184C67"/>
    <w:rsid w:val="00184D38"/>
    <w:rsid w:val="00184D5A"/>
    <w:rsid w:val="00184DCB"/>
    <w:rsid w:val="00184DFB"/>
    <w:rsid w:val="00184EF5"/>
    <w:rsid w:val="00184F6F"/>
    <w:rsid w:val="00184F72"/>
    <w:rsid w:val="00184F8A"/>
    <w:rsid w:val="00184FCA"/>
    <w:rsid w:val="00185189"/>
    <w:rsid w:val="001851AF"/>
    <w:rsid w:val="001851EC"/>
    <w:rsid w:val="001851F5"/>
    <w:rsid w:val="0018523B"/>
    <w:rsid w:val="0018525C"/>
    <w:rsid w:val="00185297"/>
    <w:rsid w:val="001853E5"/>
    <w:rsid w:val="001854F5"/>
    <w:rsid w:val="00185559"/>
    <w:rsid w:val="00185661"/>
    <w:rsid w:val="001856E0"/>
    <w:rsid w:val="00185750"/>
    <w:rsid w:val="0018580F"/>
    <w:rsid w:val="00185900"/>
    <w:rsid w:val="00185943"/>
    <w:rsid w:val="00185AFF"/>
    <w:rsid w:val="00185B7D"/>
    <w:rsid w:val="00185BAC"/>
    <w:rsid w:val="00185C0D"/>
    <w:rsid w:val="00185C62"/>
    <w:rsid w:val="00185C91"/>
    <w:rsid w:val="00185D0D"/>
    <w:rsid w:val="00185D46"/>
    <w:rsid w:val="00185D83"/>
    <w:rsid w:val="00185D8B"/>
    <w:rsid w:val="00185D95"/>
    <w:rsid w:val="00185E13"/>
    <w:rsid w:val="00185FB4"/>
    <w:rsid w:val="0018602F"/>
    <w:rsid w:val="0018608E"/>
    <w:rsid w:val="001860CF"/>
    <w:rsid w:val="0018618C"/>
    <w:rsid w:val="001861E0"/>
    <w:rsid w:val="0018625A"/>
    <w:rsid w:val="00186353"/>
    <w:rsid w:val="001863CF"/>
    <w:rsid w:val="00186414"/>
    <w:rsid w:val="0018645C"/>
    <w:rsid w:val="00186499"/>
    <w:rsid w:val="001864F8"/>
    <w:rsid w:val="0018664F"/>
    <w:rsid w:val="00186659"/>
    <w:rsid w:val="0018669C"/>
    <w:rsid w:val="001866D3"/>
    <w:rsid w:val="00186749"/>
    <w:rsid w:val="0018674B"/>
    <w:rsid w:val="0018676A"/>
    <w:rsid w:val="00186792"/>
    <w:rsid w:val="001867BD"/>
    <w:rsid w:val="001867C1"/>
    <w:rsid w:val="00186815"/>
    <w:rsid w:val="00186817"/>
    <w:rsid w:val="0018682A"/>
    <w:rsid w:val="00186845"/>
    <w:rsid w:val="00186894"/>
    <w:rsid w:val="001868DC"/>
    <w:rsid w:val="00186937"/>
    <w:rsid w:val="00186983"/>
    <w:rsid w:val="00186A08"/>
    <w:rsid w:val="00186A59"/>
    <w:rsid w:val="00186CBA"/>
    <w:rsid w:val="00186DA4"/>
    <w:rsid w:val="00186DBB"/>
    <w:rsid w:val="00186DE7"/>
    <w:rsid w:val="00186E9C"/>
    <w:rsid w:val="00186EB2"/>
    <w:rsid w:val="00186F17"/>
    <w:rsid w:val="00186FE2"/>
    <w:rsid w:val="0018709D"/>
    <w:rsid w:val="0018712A"/>
    <w:rsid w:val="00187155"/>
    <w:rsid w:val="00187193"/>
    <w:rsid w:val="00187227"/>
    <w:rsid w:val="00187391"/>
    <w:rsid w:val="001873A2"/>
    <w:rsid w:val="0018746B"/>
    <w:rsid w:val="001874E7"/>
    <w:rsid w:val="0018755B"/>
    <w:rsid w:val="0018756A"/>
    <w:rsid w:val="0018758A"/>
    <w:rsid w:val="001876FF"/>
    <w:rsid w:val="00187742"/>
    <w:rsid w:val="00187849"/>
    <w:rsid w:val="00187866"/>
    <w:rsid w:val="001878E6"/>
    <w:rsid w:val="001879ED"/>
    <w:rsid w:val="00187A3F"/>
    <w:rsid w:val="00187B06"/>
    <w:rsid w:val="00187BA7"/>
    <w:rsid w:val="00187BCD"/>
    <w:rsid w:val="00187BD8"/>
    <w:rsid w:val="00187C9B"/>
    <w:rsid w:val="00187CA2"/>
    <w:rsid w:val="00187CC6"/>
    <w:rsid w:val="00187CE1"/>
    <w:rsid w:val="00187D94"/>
    <w:rsid w:val="00187DA7"/>
    <w:rsid w:val="00187EEA"/>
    <w:rsid w:val="001901AA"/>
    <w:rsid w:val="001901ED"/>
    <w:rsid w:val="00190320"/>
    <w:rsid w:val="001903BE"/>
    <w:rsid w:val="001903E1"/>
    <w:rsid w:val="0019044A"/>
    <w:rsid w:val="0019046A"/>
    <w:rsid w:val="001904D1"/>
    <w:rsid w:val="001904E2"/>
    <w:rsid w:val="001904EB"/>
    <w:rsid w:val="001905A9"/>
    <w:rsid w:val="001905F5"/>
    <w:rsid w:val="001905F9"/>
    <w:rsid w:val="00190654"/>
    <w:rsid w:val="0019070B"/>
    <w:rsid w:val="00190750"/>
    <w:rsid w:val="00190772"/>
    <w:rsid w:val="00190887"/>
    <w:rsid w:val="00190932"/>
    <w:rsid w:val="00190951"/>
    <w:rsid w:val="00190A07"/>
    <w:rsid w:val="00190A35"/>
    <w:rsid w:val="00190AAB"/>
    <w:rsid w:val="00190AB6"/>
    <w:rsid w:val="00190B42"/>
    <w:rsid w:val="00190C7D"/>
    <w:rsid w:val="00190C8D"/>
    <w:rsid w:val="00190CAA"/>
    <w:rsid w:val="00190CD6"/>
    <w:rsid w:val="00190CFD"/>
    <w:rsid w:val="00190D2C"/>
    <w:rsid w:val="00190D4B"/>
    <w:rsid w:val="00190DAE"/>
    <w:rsid w:val="00190DBF"/>
    <w:rsid w:val="00190DE5"/>
    <w:rsid w:val="00190E58"/>
    <w:rsid w:val="00190E81"/>
    <w:rsid w:val="00190EB8"/>
    <w:rsid w:val="00190F71"/>
    <w:rsid w:val="00190FE0"/>
    <w:rsid w:val="00191018"/>
    <w:rsid w:val="00191095"/>
    <w:rsid w:val="001910E2"/>
    <w:rsid w:val="001910E8"/>
    <w:rsid w:val="001910F4"/>
    <w:rsid w:val="00191143"/>
    <w:rsid w:val="0019116E"/>
    <w:rsid w:val="00191207"/>
    <w:rsid w:val="00191223"/>
    <w:rsid w:val="001912C6"/>
    <w:rsid w:val="0019131A"/>
    <w:rsid w:val="00191338"/>
    <w:rsid w:val="0019141F"/>
    <w:rsid w:val="0019146F"/>
    <w:rsid w:val="00191496"/>
    <w:rsid w:val="0019152A"/>
    <w:rsid w:val="0019152E"/>
    <w:rsid w:val="0019154A"/>
    <w:rsid w:val="001915A4"/>
    <w:rsid w:val="0019165E"/>
    <w:rsid w:val="00191713"/>
    <w:rsid w:val="00191797"/>
    <w:rsid w:val="001917D8"/>
    <w:rsid w:val="00191846"/>
    <w:rsid w:val="00191852"/>
    <w:rsid w:val="001918AA"/>
    <w:rsid w:val="001918B1"/>
    <w:rsid w:val="001918BB"/>
    <w:rsid w:val="001918E0"/>
    <w:rsid w:val="0019198C"/>
    <w:rsid w:val="001919CA"/>
    <w:rsid w:val="00191AD4"/>
    <w:rsid w:val="00191B2B"/>
    <w:rsid w:val="00191B69"/>
    <w:rsid w:val="00191BC8"/>
    <w:rsid w:val="00191BF3"/>
    <w:rsid w:val="00191C9C"/>
    <w:rsid w:val="00191C9F"/>
    <w:rsid w:val="00191CA5"/>
    <w:rsid w:val="00191CB8"/>
    <w:rsid w:val="00191D06"/>
    <w:rsid w:val="00191D08"/>
    <w:rsid w:val="00191DE2"/>
    <w:rsid w:val="00191E08"/>
    <w:rsid w:val="00191E16"/>
    <w:rsid w:val="00191F17"/>
    <w:rsid w:val="00191F78"/>
    <w:rsid w:val="00191F8B"/>
    <w:rsid w:val="00191FD0"/>
    <w:rsid w:val="001920AC"/>
    <w:rsid w:val="001921D8"/>
    <w:rsid w:val="001921EE"/>
    <w:rsid w:val="00192209"/>
    <w:rsid w:val="001922D7"/>
    <w:rsid w:val="001922DD"/>
    <w:rsid w:val="001922EE"/>
    <w:rsid w:val="0019230A"/>
    <w:rsid w:val="001923F0"/>
    <w:rsid w:val="001923F3"/>
    <w:rsid w:val="00192430"/>
    <w:rsid w:val="001924A1"/>
    <w:rsid w:val="0019257D"/>
    <w:rsid w:val="0019259F"/>
    <w:rsid w:val="001925B8"/>
    <w:rsid w:val="001927D0"/>
    <w:rsid w:val="001928DA"/>
    <w:rsid w:val="001928ED"/>
    <w:rsid w:val="0019295D"/>
    <w:rsid w:val="001929D0"/>
    <w:rsid w:val="00192AB6"/>
    <w:rsid w:val="00192C13"/>
    <w:rsid w:val="00192C84"/>
    <w:rsid w:val="00192C8A"/>
    <w:rsid w:val="00192CDE"/>
    <w:rsid w:val="00192D5B"/>
    <w:rsid w:val="00192D75"/>
    <w:rsid w:val="00192D89"/>
    <w:rsid w:val="00192DB5"/>
    <w:rsid w:val="00192E78"/>
    <w:rsid w:val="00192F20"/>
    <w:rsid w:val="00192F35"/>
    <w:rsid w:val="00192F63"/>
    <w:rsid w:val="00193025"/>
    <w:rsid w:val="001930BD"/>
    <w:rsid w:val="001931D3"/>
    <w:rsid w:val="0019324E"/>
    <w:rsid w:val="00193283"/>
    <w:rsid w:val="00193285"/>
    <w:rsid w:val="001932A0"/>
    <w:rsid w:val="001932E7"/>
    <w:rsid w:val="00193376"/>
    <w:rsid w:val="00193437"/>
    <w:rsid w:val="00193511"/>
    <w:rsid w:val="00193516"/>
    <w:rsid w:val="00193521"/>
    <w:rsid w:val="0019353B"/>
    <w:rsid w:val="00193540"/>
    <w:rsid w:val="00193653"/>
    <w:rsid w:val="00193656"/>
    <w:rsid w:val="00193660"/>
    <w:rsid w:val="001936EA"/>
    <w:rsid w:val="001937DA"/>
    <w:rsid w:val="0019392E"/>
    <w:rsid w:val="00193978"/>
    <w:rsid w:val="001939F2"/>
    <w:rsid w:val="00193A15"/>
    <w:rsid w:val="00193BF3"/>
    <w:rsid w:val="00193C07"/>
    <w:rsid w:val="00193CC7"/>
    <w:rsid w:val="00193CCD"/>
    <w:rsid w:val="00193CDB"/>
    <w:rsid w:val="00193DD0"/>
    <w:rsid w:val="00193E32"/>
    <w:rsid w:val="00193E78"/>
    <w:rsid w:val="00193EAC"/>
    <w:rsid w:val="00193EB8"/>
    <w:rsid w:val="00193EE9"/>
    <w:rsid w:val="00194032"/>
    <w:rsid w:val="0019416A"/>
    <w:rsid w:val="00194198"/>
    <w:rsid w:val="0019420D"/>
    <w:rsid w:val="001942B8"/>
    <w:rsid w:val="00194362"/>
    <w:rsid w:val="0019438B"/>
    <w:rsid w:val="001943DC"/>
    <w:rsid w:val="00194428"/>
    <w:rsid w:val="0019450A"/>
    <w:rsid w:val="00194523"/>
    <w:rsid w:val="00194542"/>
    <w:rsid w:val="00194604"/>
    <w:rsid w:val="0019469B"/>
    <w:rsid w:val="001947D6"/>
    <w:rsid w:val="001947E9"/>
    <w:rsid w:val="0019483C"/>
    <w:rsid w:val="00194866"/>
    <w:rsid w:val="001948AA"/>
    <w:rsid w:val="001948E0"/>
    <w:rsid w:val="0019492C"/>
    <w:rsid w:val="00194961"/>
    <w:rsid w:val="00194995"/>
    <w:rsid w:val="0019499C"/>
    <w:rsid w:val="001949B8"/>
    <w:rsid w:val="001949D3"/>
    <w:rsid w:val="00194A1E"/>
    <w:rsid w:val="00194B39"/>
    <w:rsid w:val="00194B4E"/>
    <w:rsid w:val="00194B90"/>
    <w:rsid w:val="00194BE3"/>
    <w:rsid w:val="00194C7C"/>
    <w:rsid w:val="00194CB9"/>
    <w:rsid w:val="00194CC8"/>
    <w:rsid w:val="00194CDA"/>
    <w:rsid w:val="00194D32"/>
    <w:rsid w:val="00194D85"/>
    <w:rsid w:val="00194DAA"/>
    <w:rsid w:val="00194DAF"/>
    <w:rsid w:val="00194DFF"/>
    <w:rsid w:val="00194E28"/>
    <w:rsid w:val="00194F35"/>
    <w:rsid w:val="0019504E"/>
    <w:rsid w:val="001950DE"/>
    <w:rsid w:val="0019511A"/>
    <w:rsid w:val="00195131"/>
    <w:rsid w:val="00195140"/>
    <w:rsid w:val="001951A2"/>
    <w:rsid w:val="0019520E"/>
    <w:rsid w:val="001952A7"/>
    <w:rsid w:val="001952A9"/>
    <w:rsid w:val="001952EE"/>
    <w:rsid w:val="001952F8"/>
    <w:rsid w:val="0019531C"/>
    <w:rsid w:val="00195358"/>
    <w:rsid w:val="0019547D"/>
    <w:rsid w:val="001954DE"/>
    <w:rsid w:val="00195525"/>
    <w:rsid w:val="0019552F"/>
    <w:rsid w:val="00195621"/>
    <w:rsid w:val="0019566C"/>
    <w:rsid w:val="00195687"/>
    <w:rsid w:val="001956C7"/>
    <w:rsid w:val="001957A5"/>
    <w:rsid w:val="00195807"/>
    <w:rsid w:val="0019581A"/>
    <w:rsid w:val="00195820"/>
    <w:rsid w:val="0019584D"/>
    <w:rsid w:val="0019589B"/>
    <w:rsid w:val="00195935"/>
    <w:rsid w:val="001959ED"/>
    <w:rsid w:val="00195A07"/>
    <w:rsid w:val="00195A61"/>
    <w:rsid w:val="00195AD7"/>
    <w:rsid w:val="00195BC5"/>
    <w:rsid w:val="00195C28"/>
    <w:rsid w:val="00195DB7"/>
    <w:rsid w:val="00195DD6"/>
    <w:rsid w:val="00195DF5"/>
    <w:rsid w:val="00195E00"/>
    <w:rsid w:val="00195E1E"/>
    <w:rsid w:val="00195E83"/>
    <w:rsid w:val="00195F08"/>
    <w:rsid w:val="00195F21"/>
    <w:rsid w:val="00195F3E"/>
    <w:rsid w:val="00195F71"/>
    <w:rsid w:val="00195FD2"/>
    <w:rsid w:val="0019605D"/>
    <w:rsid w:val="00196091"/>
    <w:rsid w:val="001961A2"/>
    <w:rsid w:val="00196244"/>
    <w:rsid w:val="001962C4"/>
    <w:rsid w:val="001962F3"/>
    <w:rsid w:val="0019644E"/>
    <w:rsid w:val="0019644F"/>
    <w:rsid w:val="001964A1"/>
    <w:rsid w:val="001964AD"/>
    <w:rsid w:val="001966C6"/>
    <w:rsid w:val="001967C6"/>
    <w:rsid w:val="001967E1"/>
    <w:rsid w:val="00196837"/>
    <w:rsid w:val="001968C8"/>
    <w:rsid w:val="001968DD"/>
    <w:rsid w:val="00196914"/>
    <w:rsid w:val="00196A2E"/>
    <w:rsid w:val="00196A43"/>
    <w:rsid w:val="00196A7B"/>
    <w:rsid w:val="00196A7C"/>
    <w:rsid w:val="00196AC0"/>
    <w:rsid w:val="00196B22"/>
    <w:rsid w:val="00196B8D"/>
    <w:rsid w:val="00196BD3"/>
    <w:rsid w:val="00196BDF"/>
    <w:rsid w:val="00196C30"/>
    <w:rsid w:val="00196C98"/>
    <w:rsid w:val="00196CC9"/>
    <w:rsid w:val="00196CF3"/>
    <w:rsid w:val="00196D97"/>
    <w:rsid w:val="00196E07"/>
    <w:rsid w:val="00196E73"/>
    <w:rsid w:val="00196F56"/>
    <w:rsid w:val="00196F93"/>
    <w:rsid w:val="00197023"/>
    <w:rsid w:val="00197027"/>
    <w:rsid w:val="0019702F"/>
    <w:rsid w:val="00197054"/>
    <w:rsid w:val="001970C0"/>
    <w:rsid w:val="00197198"/>
    <w:rsid w:val="0019719B"/>
    <w:rsid w:val="001971D8"/>
    <w:rsid w:val="001971DF"/>
    <w:rsid w:val="0019727F"/>
    <w:rsid w:val="001972A4"/>
    <w:rsid w:val="00197326"/>
    <w:rsid w:val="00197382"/>
    <w:rsid w:val="0019744A"/>
    <w:rsid w:val="001975D2"/>
    <w:rsid w:val="00197633"/>
    <w:rsid w:val="001976E1"/>
    <w:rsid w:val="0019770C"/>
    <w:rsid w:val="00197766"/>
    <w:rsid w:val="00197990"/>
    <w:rsid w:val="001979DB"/>
    <w:rsid w:val="00197ACE"/>
    <w:rsid w:val="00197B56"/>
    <w:rsid w:val="00197BE5"/>
    <w:rsid w:val="00197C35"/>
    <w:rsid w:val="00197C68"/>
    <w:rsid w:val="00197D11"/>
    <w:rsid w:val="00197DF6"/>
    <w:rsid w:val="00197EE4"/>
    <w:rsid w:val="00197EFA"/>
    <w:rsid w:val="00197F6D"/>
    <w:rsid w:val="001A0045"/>
    <w:rsid w:val="001A008C"/>
    <w:rsid w:val="001A00A5"/>
    <w:rsid w:val="001A00BC"/>
    <w:rsid w:val="001A00C8"/>
    <w:rsid w:val="001A00F9"/>
    <w:rsid w:val="001A01E3"/>
    <w:rsid w:val="001A01EF"/>
    <w:rsid w:val="001A02CF"/>
    <w:rsid w:val="001A02FC"/>
    <w:rsid w:val="001A03E6"/>
    <w:rsid w:val="001A0404"/>
    <w:rsid w:val="001A0471"/>
    <w:rsid w:val="001A04EB"/>
    <w:rsid w:val="001A05C9"/>
    <w:rsid w:val="001A0628"/>
    <w:rsid w:val="001A0644"/>
    <w:rsid w:val="001A0722"/>
    <w:rsid w:val="001A0784"/>
    <w:rsid w:val="001A079C"/>
    <w:rsid w:val="001A0A43"/>
    <w:rsid w:val="001A0A8B"/>
    <w:rsid w:val="001A0B8C"/>
    <w:rsid w:val="001A0C60"/>
    <w:rsid w:val="001A0CA4"/>
    <w:rsid w:val="001A0D32"/>
    <w:rsid w:val="001A0D35"/>
    <w:rsid w:val="001A0D7C"/>
    <w:rsid w:val="001A0DA3"/>
    <w:rsid w:val="001A0E5E"/>
    <w:rsid w:val="001A0ED4"/>
    <w:rsid w:val="001A0EF7"/>
    <w:rsid w:val="001A0EFB"/>
    <w:rsid w:val="001A0F50"/>
    <w:rsid w:val="001A0F94"/>
    <w:rsid w:val="001A0FE4"/>
    <w:rsid w:val="001A10F0"/>
    <w:rsid w:val="001A112B"/>
    <w:rsid w:val="001A1190"/>
    <w:rsid w:val="001A11AC"/>
    <w:rsid w:val="001A11C1"/>
    <w:rsid w:val="001A11D1"/>
    <w:rsid w:val="001A129B"/>
    <w:rsid w:val="001A1406"/>
    <w:rsid w:val="001A14B3"/>
    <w:rsid w:val="001A14C5"/>
    <w:rsid w:val="001A14DC"/>
    <w:rsid w:val="001A14E5"/>
    <w:rsid w:val="001A14FB"/>
    <w:rsid w:val="001A1571"/>
    <w:rsid w:val="001A15B3"/>
    <w:rsid w:val="001A15B6"/>
    <w:rsid w:val="001A163F"/>
    <w:rsid w:val="001A1662"/>
    <w:rsid w:val="001A1676"/>
    <w:rsid w:val="001A1679"/>
    <w:rsid w:val="001A16C9"/>
    <w:rsid w:val="001A1752"/>
    <w:rsid w:val="001A177C"/>
    <w:rsid w:val="001A182E"/>
    <w:rsid w:val="001A18CF"/>
    <w:rsid w:val="001A19C0"/>
    <w:rsid w:val="001A19D4"/>
    <w:rsid w:val="001A19F0"/>
    <w:rsid w:val="001A1A11"/>
    <w:rsid w:val="001A1A5C"/>
    <w:rsid w:val="001A1AA9"/>
    <w:rsid w:val="001A1AD3"/>
    <w:rsid w:val="001A1B0C"/>
    <w:rsid w:val="001A1B33"/>
    <w:rsid w:val="001A1B85"/>
    <w:rsid w:val="001A1CD9"/>
    <w:rsid w:val="001A1CEE"/>
    <w:rsid w:val="001A1D52"/>
    <w:rsid w:val="001A1D62"/>
    <w:rsid w:val="001A1DF7"/>
    <w:rsid w:val="001A1E23"/>
    <w:rsid w:val="001A1E7F"/>
    <w:rsid w:val="001A1F7F"/>
    <w:rsid w:val="001A212D"/>
    <w:rsid w:val="001A216F"/>
    <w:rsid w:val="001A2198"/>
    <w:rsid w:val="001A23C7"/>
    <w:rsid w:val="001A2412"/>
    <w:rsid w:val="001A2479"/>
    <w:rsid w:val="001A25A7"/>
    <w:rsid w:val="001A264E"/>
    <w:rsid w:val="001A2668"/>
    <w:rsid w:val="001A2692"/>
    <w:rsid w:val="001A2715"/>
    <w:rsid w:val="001A271C"/>
    <w:rsid w:val="001A27BF"/>
    <w:rsid w:val="001A27E7"/>
    <w:rsid w:val="001A27FE"/>
    <w:rsid w:val="001A2843"/>
    <w:rsid w:val="001A2899"/>
    <w:rsid w:val="001A28A8"/>
    <w:rsid w:val="001A28BE"/>
    <w:rsid w:val="001A28D2"/>
    <w:rsid w:val="001A28E4"/>
    <w:rsid w:val="001A293E"/>
    <w:rsid w:val="001A2A03"/>
    <w:rsid w:val="001A2B08"/>
    <w:rsid w:val="001A2C2B"/>
    <w:rsid w:val="001A2C44"/>
    <w:rsid w:val="001A2CE1"/>
    <w:rsid w:val="001A2D16"/>
    <w:rsid w:val="001A2D4E"/>
    <w:rsid w:val="001A2D62"/>
    <w:rsid w:val="001A2DD5"/>
    <w:rsid w:val="001A2DE5"/>
    <w:rsid w:val="001A2E12"/>
    <w:rsid w:val="001A2ED7"/>
    <w:rsid w:val="001A2F35"/>
    <w:rsid w:val="001A2F3A"/>
    <w:rsid w:val="001A2F76"/>
    <w:rsid w:val="001A318B"/>
    <w:rsid w:val="001A31B1"/>
    <w:rsid w:val="001A3279"/>
    <w:rsid w:val="001A33B7"/>
    <w:rsid w:val="001A3488"/>
    <w:rsid w:val="001A349C"/>
    <w:rsid w:val="001A3510"/>
    <w:rsid w:val="001A3537"/>
    <w:rsid w:val="001A3550"/>
    <w:rsid w:val="001A35F7"/>
    <w:rsid w:val="001A3648"/>
    <w:rsid w:val="001A36FB"/>
    <w:rsid w:val="001A36FC"/>
    <w:rsid w:val="001A3823"/>
    <w:rsid w:val="001A38A8"/>
    <w:rsid w:val="001A39B7"/>
    <w:rsid w:val="001A39D0"/>
    <w:rsid w:val="001A3A61"/>
    <w:rsid w:val="001A3AF3"/>
    <w:rsid w:val="001A3B1C"/>
    <w:rsid w:val="001A3B53"/>
    <w:rsid w:val="001A3BCA"/>
    <w:rsid w:val="001A3C26"/>
    <w:rsid w:val="001A3C45"/>
    <w:rsid w:val="001A3C47"/>
    <w:rsid w:val="001A3C4D"/>
    <w:rsid w:val="001A3C71"/>
    <w:rsid w:val="001A3C93"/>
    <w:rsid w:val="001A3EA1"/>
    <w:rsid w:val="001A3EB1"/>
    <w:rsid w:val="001A3EB3"/>
    <w:rsid w:val="001A3F21"/>
    <w:rsid w:val="001A3F3C"/>
    <w:rsid w:val="001A40D1"/>
    <w:rsid w:val="001A4129"/>
    <w:rsid w:val="001A41AC"/>
    <w:rsid w:val="001A41B7"/>
    <w:rsid w:val="001A41BC"/>
    <w:rsid w:val="001A41DF"/>
    <w:rsid w:val="001A428C"/>
    <w:rsid w:val="001A42A3"/>
    <w:rsid w:val="001A42AD"/>
    <w:rsid w:val="001A4355"/>
    <w:rsid w:val="001A43D1"/>
    <w:rsid w:val="001A4468"/>
    <w:rsid w:val="001A4553"/>
    <w:rsid w:val="001A4557"/>
    <w:rsid w:val="001A457D"/>
    <w:rsid w:val="001A460E"/>
    <w:rsid w:val="001A4613"/>
    <w:rsid w:val="001A4726"/>
    <w:rsid w:val="001A47E4"/>
    <w:rsid w:val="001A494A"/>
    <w:rsid w:val="001A4A7E"/>
    <w:rsid w:val="001A4B0A"/>
    <w:rsid w:val="001A4B23"/>
    <w:rsid w:val="001A4C6B"/>
    <w:rsid w:val="001A4D11"/>
    <w:rsid w:val="001A4D78"/>
    <w:rsid w:val="001A4D97"/>
    <w:rsid w:val="001A4DDC"/>
    <w:rsid w:val="001A4E1E"/>
    <w:rsid w:val="001A4F11"/>
    <w:rsid w:val="001A4F1C"/>
    <w:rsid w:val="001A4F49"/>
    <w:rsid w:val="001A4F68"/>
    <w:rsid w:val="001A4F75"/>
    <w:rsid w:val="001A505B"/>
    <w:rsid w:val="001A5115"/>
    <w:rsid w:val="001A51A3"/>
    <w:rsid w:val="001A51CE"/>
    <w:rsid w:val="001A51FB"/>
    <w:rsid w:val="001A527A"/>
    <w:rsid w:val="001A52CA"/>
    <w:rsid w:val="001A55F4"/>
    <w:rsid w:val="001A570E"/>
    <w:rsid w:val="001A5765"/>
    <w:rsid w:val="001A581D"/>
    <w:rsid w:val="001A5840"/>
    <w:rsid w:val="001A584D"/>
    <w:rsid w:val="001A5888"/>
    <w:rsid w:val="001A58A2"/>
    <w:rsid w:val="001A58B8"/>
    <w:rsid w:val="001A5910"/>
    <w:rsid w:val="001A596F"/>
    <w:rsid w:val="001A59C1"/>
    <w:rsid w:val="001A59D0"/>
    <w:rsid w:val="001A5B55"/>
    <w:rsid w:val="001A5B9A"/>
    <w:rsid w:val="001A5BC9"/>
    <w:rsid w:val="001A5BEF"/>
    <w:rsid w:val="001A5C27"/>
    <w:rsid w:val="001A5C83"/>
    <w:rsid w:val="001A5DC1"/>
    <w:rsid w:val="001A5E4E"/>
    <w:rsid w:val="001A5F6B"/>
    <w:rsid w:val="001A5FA4"/>
    <w:rsid w:val="001A5FAA"/>
    <w:rsid w:val="001A6098"/>
    <w:rsid w:val="001A60CA"/>
    <w:rsid w:val="001A6179"/>
    <w:rsid w:val="001A6269"/>
    <w:rsid w:val="001A6276"/>
    <w:rsid w:val="001A62B9"/>
    <w:rsid w:val="001A62FB"/>
    <w:rsid w:val="001A63DA"/>
    <w:rsid w:val="001A6440"/>
    <w:rsid w:val="001A644B"/>
    <w:rsid w:val="001A6466"/>
    <w:rsid w:val="001A64AD"/>
    <w:rsid w:val="001A64E5"/>
    <w:rsid w:val="001A6504"/>
    <w:rsid w:val="001A652F"/>
    <w:rsid w:val="001A6548"/>
    <w:rsid w:val="001A656E"/>
    <w:rsid w:val="001A656F"/>
    <w:rsid w:val="001A658E"/>
    <w:rsid w:val="001A65CF"/>
    <w:rsid w:val="001A665C"/>
    <w:rsid w:val="001A6689"/>
    <w:rsid w:val="001A66F1"/>
    <w:rsid w:val="001A6714"/>
    <w:rsid w:val="001A678B"/>
    <w:rsid w:val="001A67F4"/>
    <w:rsid w:val="001A67FB"/>
    <w:rsid w:val="001A68C7"/>
    <w:rsid w:val="001A68F8"/>
    <w:rsid w:val="001A6920"/>
    <w:rsid w:val="001A6AE6"/>
    <w:rsid w:val="001A6B29"/>
    <w:rsid w:val="001A6B2F"/>
    <w:rsid w:val="001A6BDB"/>
    <w:rsid w:val="001A6CB6"/>
    <w:rsid w:val="001A6CD6"/>
    <w:rsid w:val="001A6E79"/>
    <w:rsid w:val="001A6E7D"/>
    <w:rsid w:val="001A6EB3"/>
    <w:rsid w:val="001A6F01"/>
    <w:rsid w:val="001A6F07"/>
    <w:rsid w:val="001A7016"/>
    <w:rsid w:val="001A7087"/>
    <w:rsid w:val="001A723A"/>
    <w:rsid w:val="001A726A"/>
    <w:rsid w:val="001A72C2"/>
    <w:rsid w:val="001A72CC"/>
    <w:rsid w:val="001A7364"/>
    <w:rsid w:val="001A74A1"/>
    <w:rsid w:val="001A7591"/>
    <w:rsid w:val="001A765D"/>
    <w:rsid w:val="001A765E"/>
    <w:rsid w:val="001A7776"/>
    <w:rsid w:val="001A77D2"/>
    <w:rsid w:val="001A77EE"/>
    <w:rsid w:val="001A7825"/>
    <w:rsid w:val="001A7888"/>
    <w:rsid w:val="001A7891"/>
    <w:rsid w:val="001A7970"/>
    <w:rsid w:val="001A79ED"/>
    <w:rsid w:val="001A7A31"/>
    <w:rsid w:val="001A7B04"/>
    <w:rsid w:val="001A7B57"/>
    <w:rsid w:val="001A7CDA"/>
    <w:rsid w:val="001A7CE9"/>
    <w:rsid w:val="001A7D74"/>
    <w:rsid w:val="001A7DDD"/>
    <w:rsid w:val="001A7E3A"/>
    <w:rsid w:val="001A7EA5"/>
    <w:rsid w:val="001A7F2B"/>
    <w:rsid w:val="001A7F43"/>
    <w:rsid w:val="001A7F4B"/>
    <w:rsid w:val="001A7F55"/>
    <w:rsid w:val="001A7FCB"/>
    <w:rsid w:val="001A7FDC"/>
    <w:rsid w:val="001B0037"/>
    <w:rsid w:val="001B018B"/>
    <w:rsid w:val="001B021B"/>
    <w:rsid w:val="001B02B5"/>
    <w:rsid w:val="001B0309"/>
    <w:rsid w:val="001B03EF"/>
    <w:rsid w:val="001B03F4"/>
    <w:rsid w:val="001B0411"/>
    <w:rsid w:val="001B04AD"/>
    <w:rsid w:val="001B04B0"/>
    <w:rsid w:val="001B04B4"/>
    <w:rsid w:val="001B04DC"/>
    <w:rsid w:val="001B0520"/>
    <w:rsid w:val="001B05DB"/>
    <w:rsid w:val="001B05E6"/>
    <w:rsid w:val="001B060B"/>
    <w:rsid w:val="001B0649"/>
    <w:rsid w:val="001B066D"/>
    <w:rsid w:val="001B067E"/>
    <w:rsid w:val="001B068D"/>
    <w:rsid w:val="001B06FA"/>
    <w:rsid w:val="001B0898"/>
    <w:rsid w:val="001B0948"/>
    <w:rsid w:val="001B09C2"/>
    <w:rsid w:val="001B09CC"/>
    <w:rsid w:val="001B0A49"/>
    <w:rsid w:val="001B0A7D"/>
    <w:rsid w:val="001B0AA8"/>
    <w:rsid w:val="001B0AFD"/>
    <w:rsid w:val="001B0B45"/>
    <w:rsid w:val="001B0BBD"/>
    <w:rsid w:val="001B0BC5"/>
    <w:rsid w:val="001B0C63"/>
    <w:rsid w:val="001B0CE0"/>
    <w:rsid w:val="001B0CF0"/>
    <w:rsid w:val="001B0CF2"/>
    <w:rsid w:val="001B0D94"/>
    <w:rsid w:val="001B0D9C"/>
    <w:rsid w:val="001B0E6E"/>
    <w:rsid w:val="001B0E88"/>
    <w:rsid w:val="001B0E96"/>
    <w:rsid w:val="001B0ED3"/>
    <w:rsid w:val="001B0F97"/>
    <w:rsid w:val="001B0FB4"/>
    <w:rsid w:val="001B1023"/>
    <w:rsid w:val="001B1031"/>
    <w:rsid w:val="001B1052"/>
    <w:rsid w:val="001B1086"/>
    <w:rsid w:val="001B10E5"/>
    <w:rsid w:val="001B10E7"/>
    <w:rsid w:val="001B1135"/>
    <w:rsid w:val="001B1151"/>
    <w:rsid w:val="001B1203"/>
    <w:rsid w:val="001B12AA"/>
    <w:rsid w:val="001B12F1"/>
    <w:rsid w:val="001B1316"/>
    <w:rsid w:val="001B1335"/>
    <w:rsid w:val="001B1367"/>
    <w:rsid w:val="001B14DB"/>
    <w:rsid w:val="001B1526"/>
    <w:rsid w:val="001B1545"/>
    <w:rsid w:val="001B1590"/>
    <w:rsid w:val="001B1659"/>
    <w:rsid w:val="001B165A"/>
    <w:rsid w:val="001B1688"/>
    <w:rsid w:val="001B16C7"/>
    <w:rsid w:val="001B16E8"/>
    <w:rsid w:val="001B16FE"/>
    <w:rsid w:val="001B176F"/>
    <w:rsid w:val="001B1773"/>
    <w:rsid w:val="001B17EB"/>
    <w:rsid w:val="001B1867"/>
    <w:rsid w:val="001B1979"/>
    <w:rsid w:val="001B198F"/>
    <w:rsid w:val="001B19DC"/>
    <w:rsid w:val="001B1A8D"/>
    <w:rsid w:val="001B1B9C"/>
    <w:rsid w:val="001B1BFF"/>
    <w:rsid w:val="001B1D1B"/>
    <w:rsid w:val="001B1E0C"/>
    <w:rsid w:val="001B1E17"/>
    <w:rsid w:val="001B1E27"/>
    <w:rsid w:val="001B1E69"/>
    <w:rsid w:val="001B1EC1"/>
    <w:rsid w:val="001B1EC8"/>
    <w:rsid w:val="001B1F35"/>
    <w:rsid w:val="001B1FCB"/>
    <w:rsid w:val="001B201A"/>
    <w:rsid w:val="001B2040"/>
    <w:rsid w:val="001B20CA"/>
    <w:rsid w:val="001B20E9"/>
    <w:rsid w:val="001B21F8"/>
    <w:rsid w:val="001B2221"/>
    <w:rsid w:val="001B22CB"/>
    <w:rsid w:val="001B233A"/>
    <w:rsid w:val="001B2389"/>
    <w:rsid w:val="001B238A"/>
    <w:rsid w:val="001B243D"/>
    <w:rsid w:val="001B24BC"/>
    <w:rsid w:val="001B24CB"/>
    <w:rsid w:val="001B2516"/>
    <w:rsid w:val="001B25A3"/>
    <w:rsid w:val="001B25BB"/>
    <w:rsid w:val="001B25C8"/>
    <w:rsid w:val="001B25EA"/>
    <w:rsid w:val="001B2664"/>
    <w:rsid w:val="001B26F5"/>
    <w:rsid w:val="001B26FC"/>
    <w:rsid w:val="001B27B2"/>
    <w:rsid w:val="001B27BC"/>
    <w:rsid w:val="001B27E6"/>
    <w:rsid w:val="001B2868"/>
    <w:rsid w:val="001B286C"/>
    <w:rsid w:val="001B28E5"/>
    <w:rsid w:val="001B29CB"/>
    <w:rsid w:val="001B29D9"/>
    <w:rsid w:val="001B2B16"/>
    <w:rsid w:val="001B2B35"/>
    <w:rsid w:val="001B2B9A"/>
    <w:rsid w:val="001B2C0F"/>
    <w:rsid w:val="001B2C37"/>
    <w:rsid w:val="001B2CBE"/>
    <w:rsid w:val="001B2CEC"/>
    <w:rsid w:val="001B2D01"/>
    <w:rsid w:val="001B2D20"/>
    <w:rsid w:val="001B2E6E"/>
    <w:rsid w:val="001B2EF0"/>
    <w:rsid w:val="001B2F81"/>
    <w:rsid w:val="001B2FF6"/>
    <w:rsid w:val="001B3104"/>
    <w:rsid w:val="001B3233"/>
    <w:rsid w:val="001B3261"/>
    <w:rsid w:val="001B32D4"/>
    <w:rsid w:val="001B32F4"/>
    <w:rsid w:val="001B3382"/>
    <w:rsid w:val="001B33F7"/>
    <w:rsid w:val="001B3483"/>
    <w:rsid w:val="001B34A8"/>
    <w:rsid w:val="001B34FB"/>
    <w:rsid w:val="001B352C"/>
    <w:rsid w:val="001B3548"/>
    <w:rsid w:val="001B35FD"/>
    <w:rsid w:val="001B3633"/>
    <w:rsid w:val="001B364A"/>
    <w:rsid w:val="001B3727"/>
    <w:rsid w:val="001B379B"/>
    <w:rsid w:val="001B37D5"/>
    <w:rsid w:val="001B3869"/>
    <w:rsid w:val="001B38EB"/>
    <w:rsid w:val="001B3A21"/>
    <w:rsid w:val="001B3A54"/>
    <w:rsid w:val="001B3A64"/>
    <w:rsid w:val="001B3A91"/>
    <w:rsid w:val="001B3AA5"/>
    <w:rsid w:val="001B3AA9"/>
    <w:rsid w:val="001B3AAD"/>
    <w:rsid w:val="001B3AF7"/>
    <w:rsid w:val="001B3BF8"/>
    <w:rsid w:val="001B3BFA"/>
    <w:rsid w:val="001B3C36"/>
    <w:rsid w:val="001B3C55"/>
    <w:rsid w:val="001B3CA7"/>
    <w:rsid w:val="001B3D53"/>
    <w:rsid w:val="001B3DD0"/>
    <w:rsid w:val="001B3E85"/>
    <w:rsid w:val="001B3E93"/>
    <w:rsid w:val="001B3E96"/>
    <w:rsid w:val="001B3ECD"/>
    <w:rsid w:val="001B3FB5"/>
    <w:rsid w:val="001B3FE4"/>
    <w:rsid w:val="001B402A"/>
    <w:rsid w:val="001B4081"/>
    <w:rsid w:val="001B409B"/>
    <w:rsid w:val="001B40E5"/>
    <w:rsid w:val="001B4120"/>
    <w:rsid w:val="001B4186"/>
    <w:rsid w:val="001B41F3"/>
    <w:rsid w:val="001B4263"/>
    <w:rsid w:val="001B42CB"/>
    <w:rsid w:val="001B42D3"/>
    <w:rsid w:val="001B42EF"/>
    <w:rsid w:val="001B4383"/>
    <w:rsid w:val="001B4442"/>
    <w:rsid w:val="001B448E"/>
    <w:rsid w:val="001B4569"/>
    <w:rsid w:val="001B45C6"/>
    <w:rsid w:val="001B45D7"/>
    <w:rsid w:val="001B465E"/>
    <w:rsid w:val="001B46BA"/>
    <w:rsid w:val="001B4828"/>
    <w:rsid w:val="001B48E1"/>
    <w:rsid w:val="001B4910"/>
    <w:rsid w:val="001B4922"/>
    <w:rsid w:val="001B49EB"/>
    <w:rsid w:val="001B4A56"/>
    <w:rsid w:val="001B4ABB"/>
    <w:rsid w:val="001B4B6A"/>
    <w:rsid w:val="001B4B87"/>
    <w:rsid w:val="001B4C36"/>
    <w:rsid w:val="001B4CB6"/>
    <w:rsid w:val="001B4DC4"/>
    <w:rsid w:val="001B4DD0"/>
    <w:rsid w:val="001B4E2F"/>
    <w:rsid w:val="001B4E89"/>
    <w:rsid w:val="001B4E8B"/>
    <w:rsid w:val="001B4E8C"/>
    <w:rsid w:val="001B4EAB"/>
    <w:rsid w:val="001B4F2E"/>
    <w:rsid w:val="001B4F54"/>
    <w:rsid w:val="001B4F62"/>
    <w:rsid w:val="001B4F65"/>
    <w:rsid w:val="001B4F96"/>
    <w:rsid w:val="001B4FD4"/>
    <w:rsid w:val="001B5082"/>
    <w:rsid w:val="001B50AC"/>
    <w:rsid w:val="001B50BD"/>
    <w:rsid w:val="001B519A"/>
    <w:rsid w:val="001B51CC"/>
    <w:rsid w:val="001B51DC"/>
    <w:rsid w:val="001B5208"/>
    <w:rsid w:val="001B5262"/>
    <w:rsid w:val="001B52B7"/>
    <w:rsid w:val="001B530B"/>
    <w:rsid w:val="001B5394"/>
    <w:rsid w:val="001B53C6"/>
    <w:rsid w:val="001B540C"/>
    <w:rsid w:val="001B5499"/>
    <w:rsid w:val="001B54D3"/>
    <w:rsid w:val="001B5512"/>
    <w:rsid w:val="001B5538"/>
    <w:rsid w:val="001B559C"/>
    <w:rsid w:val="001B55FA"/>
    <w:rsid w:val="001B55FB"/>
    <w:rsid w:val="001B561F"/>
    <w:rsid w:val="001B563C"/>
    <w:rsid w:val="001B56D5"/>
    <w:rsid w:val="001B571D"/>
    <w:rsid w:val="001B5744"/>
    <w:rsid w:val="001B57B6"/>
    <w:rsid w:val="001B5818"/>
    <w:rsid w:val="001B58DA"/>
    <w:rsid w:val="001B593E"/>
    <w:rsid w:val="001B59D1"/>
    <w:rsid w:val="001B59D7"/>
    <w:rsid w:val="001B5A54"/>
    <w:rsid w:val="001B5A74"/>
    <w:rsid w:val="001B5B4A"/>
    <w:rsid w:val="001B5B55"/>
    <w:rsid w:val="001B5BCB"/>
    <w:rsid w:val="001B5C17"/>
    <w:rsid w:val="001B5C95"/>
    <w:rsid w:val="001B5D5A"/>
    <w:rsid w:val="001B5D6E"/>
    <w:rsid w:val="001B5DD3"/>
    <w:rsid w:val="001B5ED4"/>
    <w:rsid w:val="001B5EF4"/>
    <w:rsid w:val="001B5EFA"/>
    <w:rsid w:val="001B5F2F"/>
    <w:rsid w:val="001B5F5F"/>
    <w:rsid w:val="001B5F97"/>
    <w:rsid w:val="001B5FE1"/>
    <w:rsid w:val="001B6009"/>
    <w:rsid w:val="001B6049"/>
    <w:rsid w:val="001B60A1"/>
    <w:rsid w:val="001B60A2"/>
    <w:rsid w:val="001B60DC"/>
    <w:rsid w:val="001B60FC"/>
    <w:rsid w:val="001B61E6"/>
    <w:rsid w:val="001B61E7"/>
    <w:rsid w:val="001B6209"/>
    <w:rsid w:val="001B64C1"/>
    <w:rsid w:val="001B64DF"/>
    <w:rsid w:val="001B64EB"/>
    <w:rsid w:val="001B64FD"/>
    <w:rsid w:val="001B656A"/>
    <w:rsid w:val="001B65A7"/>
    <w:rsid w:val="001B66F6"/>
    <w:rsid w:val="001B66FE"/>
    <w:rsid w:val="001B6937"/>
    <w:rsid w:val="001B695F"/>
    <w:rsid w:val="001B69A0"/>
    <w:rsid w:val="001B6A72"/>
    <w:rsid w:val="001B6A76"/>
    <w:rsid w:val="001B6A99"/>
    <w:rsid w:val="001B6AA4"/>
    <w:rsid w:val="001B6AC8"/>
    <w:rsid w:val="001B6B06"/>
    <w:rsid w:val="001B6B73"/>
    <w:rsid w:val="001B6BFB"/>
    <w:rsid w:val="001B6C04"/>
    <w:rsid w:val="001B6C72"/>
    <w:rsid w:val="001B6D16"/>
    <w:rsid w:val="001B6D59"/>
    <w:rsid w:val="001B6D64"/>
    <w:rsid w:val="001B6E0E"/>
    <w:rsid w:val="001B6EC0"/>
    <w:rsid w:val="001B6F8B"/>
    <w:rsid w:val="001B7028"/>
    <w:rsid w:val="001B707A"/>
    <w:rsid w:val="001B70AC"/>
    <w:rsid w:val="001B7110"/>
    <w:rsid w:val="001B7176"/>
    <w:rsid w:val="001B71A0"/>
    <w:rsid w:val="001B73CF"/>
    <w:rsid w:val="001B73E2"/>
    <w:rsid w:val="001B7458"/>
    <w:rsid w:val="001B74B5"/>
    <w:rsid w:val="001B74BF"/>
    <w:rsid w:val="001B74CF"/>
    <w:rsid w:val="001B74F8"/>
    <w:rsid w:val="001B755C"/>
    <w:rsid w:val="001B7568"/>
    <w:rsid w:val="001B75CD"/>
    <w:rsid w:val="001B75D9"/>
    <w:rsid w:val="001B763E"/>
    <w:rsid w:val="001B76BC"/>
    <w:rsid w:val="001B76E6"/>
    <w:rsid w:val="001B7768"/>
    <w:rsid w:val="001B77AD"/>
    <w:rsid w:val="001B78A1"/>
    <w:rsid w:val="001B78A5"/>
    <w:rsid w:val="001B78C7"/>
    <w:rsid w:val="001B78DC"/>
    <w:rsid w:val="001B7906"/>
    <w:rsid w:val="001B79F9"/>
    <w:rsid w:val="001B7B31"/>
    <w:rsid w:val="001B7B97"/>
    <w:rsid w:val="001B7C05"/>
    <w:rsid w:val="001B7C17"/>
    <w:rsid w:val="001B7CA4"/>
    <w:rsid w:val="001B7CC8"/>
    <w:rsid w:val="001B7E43"/>
    <w:rsid w:val="001B7EFD"/>
    <w:rsid w:val="001B7F27"/>
    <w:rsid w:val="001B7F79"/>
    <w:rsid w:val="001B7F8D"/>
    <w:rsid w:val="001B7FE8"/>
    <w:rsid w:val="001C0030"/>
    <w:rsid w:val="001C00AD"/>
    <w:rsid w:val="001C00E3"/>
    <w:rsid w:val="001C00EA"/>
    <w:rsid w:val="001C00F9"/>
    <w:rsid w:val="001C011C"/>
    <w:rsid w:val="001C0137"/>
    <w:rsid w:val="001C0148"/>
    <w:rsid w:val="001C01CE"/>
    <w:rsid w:val="001C0200"/>
    <w:rsid w:val="001C0283"/>
    <w:rsid w:val="001C02F1"/>
    <w:rsid w:val="001C0301"/>
    <w:rsid w:val="001C0335"/>
    <w:rsid w:val="001C037A"/>
    <w:rsid w:val="001C0380"/>
    <w:rsid w:val="001C03E2"/>
    <w:rsid w:val="001C0434"/>
    <w:rsid w:val="001C04E8"/>
    <w:rsid w:val="001C04F0"/>
    <w:rsid w:val="001C04F7"/>
    <w:rsid w:val="001C0599"/>
    <w:rsid w:val="001C05AE"/>
    <w:rsid w:val="001C05FB"/>
    <w:rsid w:val="001C0781"/>
    <w:rsid w:val="001C0793"/>
    <w:rsid w:val="001C07D0"/>
    <w:rsid w:val="001C089D"/>
    <w:rsid w:val="001C08D4"/>
    <w:rsid w:val="001C0914"/>
    <w:rsid w:val="001C0931"/>
    <w:rsid w:val="001C093A"/>
    <w:rsid w:val="001C094F"/>
    <w:rsid w:val="001C0981"/>
    <w:rsid w:val="001C09E7"/>
    <w:rsid w:val="001C0A5A"/>
    <w:rsid w:val="001C0B76"/>
    <w:rsid w:val="001C0BAE"/>
    <w:rsid w:val="001C0BD9"/>
    <w:rsid w:val="001C0C19"/>
    <w:rsid w:val="001C0C48"/>
    <w:rsid w:val="001C0C76"/>
    <w:rsid w:val="001C0C90"/>
    <w:rsid w:val="001C0D9C"/>
    <w:rsid w:val="001C0DBF"/>
    <w:rsid w:val="001C0DDA"/>
    <w:rsid w:val="001C0E58"/>
    <w:rsid w:val="001C0EDA"/>
    <w:rsid w:val="001C0F1C"/>
    <w:rsid w:val="001C0F36"/>
    <w:rsid w:val="001C0F7D"/>
    <w:rsid w:val="001C0F9C"/>
    <w:rsid w:val="001C0F9F"/>
    <w:rsid w:val="001C0FB3"/>
    <w:rsid w:val="001C0FBA"/>
    <w:rsid w:val="001C1000"/>
    <w:rsid w:val="001C1046"/>
    <w:rsid w:val="001C10B2"/>
    <w:rsid w:val="001C10BD"/>
    <w:rsid w:val="001C10C0"/>
    <w:rsid w:val="001C112D"/>
    <w:rsid w:val="001C116C"/>
    <w:rsid w:val="001C11B1"/>
    <w:rsid w:val="001C1218"/>
    <w:rsid w:val="001C1234"/>
    <w:rsid w:val="001C1271"/>
    <w:rsid w:val="001C134D"/>
    <w:rsid w:val="001C13B3"/>
    <w:rsid w:val="001C13C8"/>
    <w:rsid w:val="001C14AD"/>
    <w:rsid w:val="001C151A"/>
    <w:rsid w:val="001C152C"/>
    <w:rsid w:val="001C1689"/>
    <w:rsid w:val="001C171A"/>
    <w:rsid w:val="001C17E7"/>
    <w:rsid w:val="001C1877"/>
    <w:rsid w:val="001C18AE"/>
    <w:rsid w:val="001C1967"/>
    <w:rsid w:val="001C199C"/>
    <w:rsid w:val="001C19C5"/>
    <w:rsid w:val="001C19CB"/>
    <w:rsid w:val="001C1A06"/>
    <w:rsid w:val="001C1A9B"/>
    <w:rsid w:val="001C1ACB"/>
    <w:rsid w:val="001C1B2A"/>
    <w:rsid w:val="001C1B71"/>
    <w:rsid w:val="001C1BAF"/>
    <w:rsid w:val="001C1BCF"/>
    <w:rsid w:val="001C1C0C"/>
    <w:rsid w:val="001C1C40"/>
    <w:rsid w:val="001C1CE4"/>
    <w:rsid w:val="001C1DB3"/>
    <w:rsid w:val="001C1DCF"/>
    <w:rsid w:val="001C1E12"/>
    <w:rsid w:val="001C1EFC"/>
    <w:rsid w:val="001C1F3C"/>
    <w:rsid w:val="001C1F57"/>
    <w:rsid w:val="001C1FA6"/>
    <w:rsid w:val="001C2097"/>
    <w:rsid w:val="001C20CE"/>
    <w:rsid w:val="001C20E6"/>
    <w:rsid w:val="001C21B9"/>
    <w:rsid w:val="001C2261"/>
    <w:rsid w:val="001C2272"/>
    <w:rsid w:val="001C2274"/>
    <w:rsid w:val="001C22BE"/>
    <w:rsid w:val="001C231C"/>
    <w:rsid w:val="001C2349"/>
    <w:rsid w:val="001C23C5"/>
    <w:rsid w:val="001C2553"/>
    <w:rsid w:val="001C2570"/>
    <w:rsid w:val="001C2586"/>
    <w:rsid w:val="001C263D"/>
    <w:rsid w:val="001C2698"/>
    <w:rsid w:val="001C272B"/>
    <w:rsid w:val="001C27A3"/>
    <w:rsid w:val="001C27F7"/>
    <w:rsid w:val="001C2920"/>
    <w:rsid w:val="001C295F"/>
    <w:rsid w:val="001C2963"/>
    <w:rsid w:val="001C29C6"/>
    <w:rsid w:val="001C2A19"/>
    <w:rsid w:val="001C2A1A"/>
    <w:rsid w:val="001C2A46"/>
    <w:rsid w:val="001C2A51"/>
    <w:rsid w:val="001C2BF5"/>
    <w:rsid w:val="001C2BFA"/>
    <w:rsid w:val="001C2C1A"/>
    <w:rsid w:val="001C2CF5"/>
    <w:rsid w:val="001C2D49"/>
    <w:rsid w:val="001C2E44"/>
    <w:rsid w:val="001C2E91"/>
    <w:rsid w:val="001C2F45"/>
    <w:rsid w:val="001C2F8D"/>
    <w:rsid w:val="001C2FE1"/>
    <w:rsid w:val="001C2FE9"/>
    <w:rsid w:val="001C3092"/>
    <w:rsid w:val="001C30AC"/>
    <w:rsid w:val="001C30EC"/>
    <w:rsid w:val="001C3129"/>
    <w:rsid w:val="001C3213"/>
    <w:rsid w:val="001C3331"/>
    <w:rsid w:val="001C3400"/>
    <w:rsid w:val="001C3579"/>
    <w:rsid w:val="001C3688"/>
    <w:rsid w:val="001C37BB"/>
    <w:rsid w:val="001C3813"/>
    <w:rsid w:val="001C3962"/>
    <w:rsid w:val="001C3976"/>
    <w:rsid w:val="001C3979"/>
    <w:rsid w:val="001C39AE"/>
    <w:rsid w:val="001C3A34"/>
    <w:rsid w:val="001C3A93"/>
    <w:rsid w:val="001C3B39"/>
    <w:rsid w:val="001C3B5C"/>
    <w:rsid w:val="001C3BA6"/>
    <w:rsid w:val="001C3BC4"/>
    <w:rsid w:val="001C3BCF"/>
    <w:rsid w:val="001C3BF2"/>
    <w:rsid w:val="001C3D5A"/>
    <w:rsid w:val="001C3D9C"/>
    <w:rsid w:val="001C3DB3"/>
    <w:rsid w:val="001C3DC2"/>
    <w:rsid w:val="001C3E22"/>
    <w:rsid w:val="001C3E7B"/>
    <w:rsid w:val="001C3EFD"/>
    <w:rsid w:val="001C3F58"/>
    <w:rsid w:val="001C3FA6"/>
    <w:rsid w:val="001C4047"/>
    <w:rsid w:val="001C417D"/>
    <w:rsid w:val="001C42BD"/>
    <w:rsid w:val="001C42E9"/>
    <w:rsid w:val="001C4365"/>
    <w:rsid w:val="001C44A0"/>
    <w:rsid w:val="001C44F4"/>
    <w:rsid w:val="001C4530"/>
    <w:rsid w:val="001C4544"/>
    <w:rsid w:val="001C4555"/>
    <w:rsid w:val="001C4566"/>
    <w:rsid w:val="001C4661"/>
    <w:rsid w:val="001C4663"/>
    <w:rsid w:val="001C46EA"/>
    <w:rsid w:val="001C46FE"/>
    <w:rsid w:val="001C4825"/>
    <w:rsid w:val="001C4833"/>
    <w:rsid w:val="001C4888"/>
    <w:rsid w:val="001C48AA"/>
    <w:rsid w:val="001C48E8"/>
    <w:rsid w:val="001C493A"/>
    <w:rsid w:val="001C498D"/>
    <w:rsid w:val="001C498E"/>
    <w:rsid w:val="001C4A75"/>
    <w:rsid w:val="001C4A78"/>
    <w:rsid w:val="001C4B16"/>
    <w:rsid w:val="001C4BEA"/>
    <w:rsid w:val="001C4BF4"/>
    <w:rsid w:val="001C4C2D"/>
    <w:rsid w:val="001C4C59"/>
    <w:rsid w:val="001C4CD0"/>
    <w:rsid w:val="001C4D0C"/>
    <w:rsid w:val="001C4D17"/>
    <w:rsid w:val="001C4D23"/>
    <w:rsid w:val="001C4DAF"/>
    <w:rsid w:val="001C4E71"/>
    <w:rsid w:val="001C4EF0"/>
    <w:rsid w:val="001C4F69"/>
    <w:rsid w:val="001C503B"/>
    <w:rsid w:val="001C506C"/>
    <w:rsid w:val="001C5085"/>
    <w:rsid w:val="001C509B"/>
    <w:rsid w:val="001C50D5"/>
    <w:rsid w:val="001C51A5"/>
    <w:rsid w:val="001C52FC"/>
    <w:rsid w:val="001C53A6"/>
    <w:rsid w:val="001C5422"/>
    <w:rsid w:val="001C545F"/>
    <w:rsid w:val="001C54C7"/>
    <w:rsid w:val="001C54F4"/>
    <w:rsid w:val="001C5612"/>
    <w:rsid w:val="001C5649"/>
    <w:rsid w:val="001C565A"/>
    <w:rsid w:val="001C57D0"/>
    <w:rsid w:val="001C57D2"/>
    <w:rsid w:val="001C57DD"/>
    <w:rsid w:val="001C57E5"/>
    <w:rsid w:val="001C5830"/>
    <w:rsid w:val="001C5958"/>
    <w:rsid w:val="001C5A86"/>
    <w:rsid w:val="001C5BAC"/>
    <w:rsid w:val="001C5C32"/>
    <w:rsid w:val="001C5D66"/>
    <w:rsid w:val="001C5EB2"/>
    <w:rsid w:val="001C5ED3"/>
    <w:rsid w:val="001C5F8C"/>
    <w:rsid w:val="001C5F97"/>
    <w:rsid w:val="001C5FE7"/>
    <w:rsid w:val="001C60F8"/>
    <w:rsid w:val="001C61D7"/>
    <w:rsid w:val="001C620B"/>
    <w:rsid w:val="001C621A"/>
    <w:rsid w:val="001C627D"/>
    <w:rsid w:val="001C6373"/>
    <w:rsid w:val="001C639D"/>
    <w:rsid w:val="001C63DB"/>
    <w:rsid w:val="001C6446"/>
    <w:rsid w:val="001C64AA"/>
    <w:rsid w:val="001C64CE"/>
    <w:rsid w:val="001C6519"/>
    <w:rsid w:val="001C654A"/>
    <w:rsid w:val="001C660D"/>
    <w:rsid w:val="001C6644"/>
    <w:rsid w:val="001C66B9"/>
    <w:rsid w:val="001C66FA"/>
    <w:rsid w:val="001C681D"/>
    <w:rsid w:val="001C6820"/>
    <w:rsid w:val="001C68C0"/>
    <w:rsid w:val="001C68CA"/>
    <w:rsid w:val="001C692B"/>
    <w:rsid w:val="001C6996"/>
    <w:rsid w:val="001C6A2B"/>
    <w:rsid w:val="001C6A49"/>
    <w:rsid w:val="001C6A71"/>
    <w:rsid w:val="001C6A7D"/>
    <w:rsid w:val="001C6AE1"/>
    <w:rsid w:val="001C6C20"/>
    <w:rsid w:val="001C6CA6"/>
    <w:rsid w:val="001C6D68"/>
    <w:rsid w:val="001C6DBB"/>
    <w:rsid w:val="001C6EF1"/>
    <w:rsid w:val="001C6EF5"/>
    <w:rsid w:val="001C6F09"/>
    <w:rsid w:val="001C6F0D"/>
    <w:rsid w:val="001C6F39"/>
    <w:rsid w:val="001C6FB4"/>
    <w:rsid w:val="001C6FD0"/>
    <w:rsid w:val="001C6FE4"/>
    <w:rsid w:val="001C705F"/>
    <w:rsid w:val="001C7068"/>
    <w:rsid w:val="001C707F"/>
    <w:rsid w:val="001C70A7"/>
    <w:rsid w:val="001C70BE"/>
    <w:rsid w:val="001C70E2"/>
    <w:rsid w:val="001C7133"/>
    <w:rsid w:val="001C7197"/>
    <w:rsid w:val="001C71DA"/>
    <w:rsid w:val="001C7249"/>
    <w:rsid w:val="001C725A"/>
    <w:rsid w:val="001C7282"/>
    <w:rsid w:val="001C729C"/>
    <w:rsid w:val="001C732B"/>
    <w:rsid w:val="001C73DF"/>
    <w:rsid w:val="001C73EE"/>
    <w:rsid w:val="001C75FE"/>
    <w:rsid w:val="001C778D"/>
    <w:rsid w:val="001C77E1"/>
    <w:rsid w:val="001C7875"/>
    <w:rsid w:val="001C7897"/>
    <w:rsid w:val="001C78C9"/>
    <w:rsid w:val="001C78F7"/>
    <w:rsid w:val="001C78FE"/>
    <w:rsid w:val="001C79BC"/>
    <w:rsid w:val="001C7A58"/>
    <w:rsid w:val="001C7A86"/>
    <w:rsid w:val="001C7BA2"/>
    <w:rsid w:val="001C7BAF"/>
    <w:rsid w:val="001C7C9D"/>
    <w:rsid w:val="001C7D39"/>
    <w:rsid w:val="001C7D90"/>
    <w:rsid w:val="001C7DC6"/>
    <w:rsid w:val="001C7FC4"/>
    <w:rsid w:val="001D007E"/>
    <w:rsid w:val="001D009A"/>
    <w:rsid w:val="001D012C"/>
    <w:rsid w:val="001D0149"/>
    <w:rsid w:val="001D015D"/>
    <w:rsid w:val="001D01E6"/>
    <w:rsid w:val="001D0241"/>
    <w:rsid w:val="001D036A"/>
    <w:rsid w:val="001D036F"/>
    <w:rsid w:val="001D03E1"/>
    <w:rsid w:val="001D0411"/>
    <w:rsid w:val="001D044E"/>
    <w:rsid w:val="001D04AF"/>
    <w:rsid w:val="001D04BB"/>
    <w:rsid w:val="001D04FB"/>
    <w:rsid w:val="001D0534"/>
    <w:rsid w:val="001D05E1"/>
    <w:rsid w:val="001D061C"/>
    <w:rsid w:val="001D0629"/>
    <w:rsid w:val="001D06A3"/>
    <w:rsid w:val="001D06C5"/>
    <w:rsid w:val="001D07DC"/>
    <w:rsid w:val="001D0862"/>
    <w:rsid w:val="001D0867"/>
    <w:rsid w:val="001D08B4"/>
    <w:rsid w:val="001D08D5"/>
    <w:rsid w:val="001D08D6"/>
    <w:rsid w:val="001D08E1"/>
    <w:rsid w:val="001D08EC"/>
    <w:rsid w:val="001D0990"/>
    <w:rsid w:val="001D0A6F"/>
    <w:rsid w:val="001D0AD1"/>
    <w:rsid w:val="001D0BA9"/>
    <w:rsid w:val="001D0D35"/>
    <w:rsid w:val="001D0D8B"/>
    <w:rsid w:val="001D0E32"/>
    <w:rsid w:val="001D0E3D"/>
    <w:rsid w:val="001D0E81"/>
    <w:rsid w:val="001D0ED8"/>
    <w:rsid w:val="001D0EED"/>
    <w:rsid w:val="001D0F2B"/>
    <w:rsid w:val="001D0FE2"/>
    <w:rsid w:val="001D10C2"/>
    <w:rsid w:val="001D10CE"/>
    <w:rsid w:val="001D1104"/>
    <w:rsid w:val="001D1110"/>
    <w:rsid w:val="001D116F"/>
    <w:rsid w:val="001D123C"/>
    <w:rsid w:val="001D127D"/>
    <w:rsid w:val="001D1288"/>
    <w:rsid w:val="001D129B"/>
    <w:rsid w:val="001D1322"/>
    <w:rsid w:val="001D136F"/>
    <w:rsid w:val="001D13A0"/>
    <w:rsid w:val="001D13B6"/>
    <w:rsid w:val="001D14BD"/>
    <w:rsid w:val="001D14E8"/>
    <w:rsid w:val="001D1569"/>
    <w:rsid w:val="001D15CB"/>
    <w:rsid w:val="001D16F2"/>
    <w:rsid w:val="001D1712"/>
    <w:rsid w:val="001D17BC"/>
    <w:rsid w:val="001D1883"/>
    <w:rsid w:val="001D18A2"/>
    <w:rsid w:val="001D195D"/>
    <w:rsid w:val="001D19D4"/>
    <w:rsid w:val="001D1ACE"/>
    <w:rsid w:val="001D1B2E"/>
    <w:rsid w:val="001D1B43"/>
    <w:rsid w:val="001D1B9C"/>
    <w:rsid w:val="001D1BA1"/>
    <w:rsid w:val="001D1BF6"/>
    <w:rsid w:val="001D1C9E"/>
    <w:rsid w:val="001D1D58"/>
    <w:rsid w:val="001D1DD9"/>
    <w:rsid w:val="001D1E37"/>
    <w:rsid w:val="001D1E4A"/>
    <w:rsid w:val="001D1EF6"/>
    <w:rsid w:val="001D1F5D"/>
    <w:rsid w:val="001D1F71"/>
    <w:rsid w:val="001D1FA5"/>
    <w:rsid w:val="001D1FDE"/>
    <w:rsid w:val="001D200D"/>
    <w:rsid w:val="001D2042"/>
    <w:rsid w:val="001D20C5"/>
    <w:rsid w:val="001D2125"/>
    <w:rsid w:val="001D214B"/>
    <w:rsid w:val="001D2173"/>
    <w:rsid w:val="001D21BF"/>
    <w:rsid w:val="001D2216"/>
    <w:rsid w:val="001D228D"/>
    <w:rsid w:val="001D229B"/>
    <w:rsid w:val="001D22F8"/>
    <w:rsid w:val="001D232F"/>
    <w:rsid w:val="001D2332"/>
    <w:rsid w:val="001D239B"/>
    <w:rsid w:val="001D23C4"/>
    <w:rsid w:val="001D2454"/>
    <w:rsid w:val="001D24C5"/>
    <w:rsid w:val="001D24F1"/>
    <w:rsid w:val="001D2564"/>
    <w:rsid w:val="001D257F"/>
    <w:rsid w:val="001D276C"/>
    <w:rsid w:val="001D27C5"/>
    <w:rsid w:val="001D2825"/>
    <w:rsid w:val="001D287D"/>
    <w:rsid w:val="001D28B5"/>
    <w:rsid w:val="001D2924"/>
    <w:rsid w:val="001D2926"/>
    <w:rsid w:val="001D297F"/>
    <w:rsid w:val="001D2A2C"/>
    <w:rsid w:val="001D2A35"/>
    <w:rsid w:val="001D2AFE"/>
    <w:rsid w:val="001D2C64"/>
    <w:rsid w:val="001D2C69"/>
    <w:rsid w:val="001D2C7E"/>
    <w:rsid w:val="001D2DA1"/>
    <w:rsid w:val="001D2DBC"/>
    <w:rsid w:val="001D2E14"/>
    <w:rsid w:val="001D2E88"/>
    <w:rsid w:val="001D2EF3"/>
    <w:rsid w:val="001D2F1B"/>
    <w:rsid w:val="001D2F45"/>
    <w:rsid w:val="001D2F4B"/>
    <w:rsid w:val="001D2F69"/>
    <w:rsid w:val="001D2F81"/>
    <w:rsid w:val="001D300E"/>
    <w:rsid w:val="001D30E1"/>
    <w:rsid w:val="001D3104"/>
    <w:rsid w:val="001D3112"/>
    <w:rsid w:val="001D3140"/>
    <w:rsid w:val="001D3162"/>
    <w:rsid w:val="001D3192"/>
    <w:rsid w:val="001D31AD"/>
    <w:rsid w:val="001D32B2"/>
    <w:rsid w:val="001D34C0"/>
    <w:rsid w:val="001D3513"/>
    <w:rsid w:val="001D3593"/>
    <w:rsid w:val="001D35C4"/>
    <w:rsid w:val="001D3601"/>
    <w:rsid w:val="001D3610"/>
    <w:rsid w:val="001D3621"/>
    <w:rsid w:val="001D3689"/>
    <w:rsid w:val="001D36B2"/>
    <w:rsid w:val="001D36E4"/>
    <w:rsid w:val="001D373A"/>
    <w:rsid w:val="001D3788"/>
    <w:rsid w:val="001D37FD"/>
    <w:rsid w:val="001D383A"/>
    <w:rsid w:val="001D3871"/>
    <w:rsid w:val="001D3896"/>
    <w:rsid w:val="001D38B1"/>
    <w:rsid w:val="001D3A68"/>
    <w:rsid w:val="001D3A74"/>
    <w:rsid w:val="001D3ABE"/>
    <w:rsid w:val="001D3AC4"/>
    <w:rsid w:val="001D3B2A"/>
    <w:rsid w:val="001D3B4C"/>
    <w:rsid w:val="001D3CB3"/>
    <w:rsid w:val="001D3CD4"/>
    <w:rsid w:val="001D3D17"/>
    <w:rsid w:val="001D3D2A"/>
    <w:rsid w:val="001D3D44"/>
    <w:rsid w:val="001D3D7D"/>
    <w:rsid w:val="001D3E51"/>
    <w:rsid w:val="001D3E80"/>
    <w:rsid w:val="001D3E9B"/>
    <w:rsid w:val="001D3EA1"/>
    <w:rsid w:val="001D3EBC"/>
    <w:rsid w:val="001D3ECA"/>
    <w:rsid w:val="001D3FCF"/>
    <w:rsid w:val="001D3FD0"/>
    <w:rsid w:val="001D4006"/>
    <w:rsid w:val="001D4011"/>
    <w:rsid w:val="001D4058"/>
    <w:rsid w:val="001D40F6"/>
    <w:rsid w:val="001D4125"/>
    <w:rsid w:val="001D41D1"/>
    <w:rsid w:val="001D4304"/>
    <w:rsid w:val="001D4385"/>
    <w:rsid w:val="001D443D"/>
    <w:rsid w:val="001D4477"/>
    <w:rsid w:val="001D455E"/>
    <w:rsid w:val="001D4568"/>
    <w:rsid w:val="001D456C"/>
    <w:rsid w:val="001D462C"/>
    <w:rsid w:val="001D46C4"/>
    <w:rsid w:val="001D46C7"/>
    <w:rsid w:val="001D4729"/>
    <w:rsid w:val="001D475C"/>
    <w:rsid w:val="001D477B"/>
    <w:rsid w:val="001D478C"/>
    <w:rsid w:val="001D4804"/>
    <w:rsid w:val="001D4937"/>
    <w:rsid w:val="001D493A"/>
    <w:rsid w:val="001D49B6"/>
    <w:rsid w:val="001D4B72"/>
    <w:rsid w:val="001D4C3A"/>
    <w:rsid w:val="001D4C4E"/>
    <w:rsid w:val="001D4C8F"/>
    <w:rsid w:val="001D4D1E"/>
    <w:rsid w:val="001D4E3F"/>
    <w:rsid w:val="001D4E7D"/>
    <w:rsid w:val="001D4EA8"/>
    <w:rsid w:val="001D4FA9"/>
    <w:rsid w:val="001D4FE2"/>
    <w:rsid w:val="001D501F"/>
    <w:rsid w:val="001D5037"/>
    <w:rsid w:val="001D5038"/>
    <w:rsid w:val="001D5071"/>
    <w:rsid w:val="001D5089"/>
    <w:rsid w:val="001D509E"/>
    <w:rsid w:val="001D50BF"/>
    <w:rsid w:val="001D51DD"/>
    <w:rsid w:val="001D521F"/>
    <w:rsid w:val="001D5266"/>
    <w:rsid w:val="001D52B7"/>
    <w:rsid w:val="001D52D6"/>
    <w:rsid w:val="001D5423"/>
    <w:rsid w:val="001D54B9"/>
    <w:rsid w:val="001D54F8"/>
    <w:rsid w:val="001D5570"/>
    <w:rsid w:val="001D5643"/>
    <w:rsid w:val="001D57CE"/>
    <w:rsid w:val="001D57E6"/>
    <w:rsid w:val="001D5814"/>
    <w:rsid w:val="001D5865"/>
    <w:rsid w:val="001D5895"/>
    <w:rsid w:val="001D5904"/>
    <w:rsid w:val="001D5921"/>
    <w:rsid w:val="001D5A09"/>
    <w:rsid w:val="001D5A5F"/>
    <w:rsid w:val="001D5AB6"/>
    <w:rsid w:val="001D5BAC"/>
    <w:rsid w:val="001D5BB8"/>
    <w:rsid w:val="001D5C3B"/>
    <w:rsid w:val="001D5D17"/>
    <w:rsid w:val="001D5D9E"/>
    <w:rsid w:val="001D5DE6"/>
    <w:rsid w:val="001D5EB8"/>
    <w:rsid w:val="001D5F0B"/>
    <w:rsid w:val="001D5F31"/>
    <w:rsid w:val="001D5F4F"/>
    <w:rsid w:val="001D5FC0"/>
    <w:rsid w:val="001D6001"/>
    <w:rsid w:val="001D6025"/>
    <w:rsid w:val="001D60E5"/>
    <w:rsid w:val="001D60F1"/>
    <w:rsid w:val="001D612B"/>
    <w:rsid w:val="001D6230"/>
    <w:rsid w:val="001D625D"/>
    <w:rsid w:val="001D62E6"/>
    <w:rsid w:val="001D6301"/>
    <w:rsid w:val="001D630E"/>
    <w:rsid w:val="001D634C"/>
    <w:rsid w:val="001D6375"/>
    <w:rsid w:val="001D6379"/>
    <w:rsid w:val="001D6421"/>
    <w:rsid w:val="001D6439"/>
    <w:rsid w:val="001D647E"/>
    <w:rsid w:val="001D64C3"/>
    <w:rsid w:val="001D65B4"/>
    <w:rsid w:val="001D65C5"/>
    <w:rsid w:val="001D65CE"/>
    <w:rsid w:val="001D65D2"/>
    <w:rsid w:val="001D65E7"/>
    <w:rsid w:val="001D669E"/>
    <w:rsid w:val="001D675D"/>
    <w:rsid w:val="001D6799"/>
    <w:rsid w:val="001D67F8"/>
    <w:rsid w:val="001D6841"/>
    <w:rsid w:val="001D6848"/>
    <w:rsid w:val="001D68DE"/>
    <w:rsid w:val="001D6904"/>
    <w:rsid w:val="001D6A27"/>
    <w:rsid w:val="001D6B64"/>
    <w:rsid w:val="001D6B99"/>
    <w:rsid w:val="001D6C07"/>
    <w:rsid w:val="001D6C1D"/>
    <w:rsid w:val="001D6C8F"/>
    <w:rsid w:val="001D6DDA"/>
    <w:rsid w:val="001D70AB"/>
    <w:rsid w:val="001D70FA"/>
    <w:rsid w:val="001D7158"/>
    <w:rsid w:val="001D7185"/>
    <w:rsid w:val="001D72B9"/>
    <w:rsid w:val="001D7350"/>
    <w:rsid w:val="001D73CE"/>
    <w:rsid w:val="001D741F"/>
    <w:rsid w:val="001D742F"/>
    <w:rsid w:val="001D7466"/>
    <w:rsid w:val="001D7682"/>
    <w:rsid w:val="001D76BC"/>
    <w:rsid w:val="001D76C1"/>
    <w:rsid w:val="001D76EA"/>
    <w:rsid w:val="001D7770"/>
    <w:rsid w:val="001D7794"/>
    <w:rsid w:val="001D7858"/>
    <w:rsid w:val="001D78D9"/>
    <w:rsid w:val="001D79D5"/>
    <w:rsid w:val="001D79DE"/>
    <w:rsid w:val="001D7A49"/>
    <w:rsid w:val="001D7B11"/>
    <w:rsid w:val="001D7B3C"/>
    <w:rsid w:val="001D7B42"/>
    <w:rsid w:val="001D7B45"/>
    <w:rsid w:val="001D7B4A"/>
    <w:rsid w:val="001D7B4E"/>
    <w:rsid w:val="001D7B5A"/>
    <w:rsid w:val="001D7BA9"/>
    <w:rsid w:val="001D7BFF"/>
    <w:rsid w:val="001D7CB1"/>
    <w:rsid w:val="001D7D2B"/>
    <w:rsid w:val="001D7D5F"/>
    <w:rsid w:val="001D7DE5"/>
    <w:rsid w:val="001D7DFC"/>
    <w:rsid w:val="001D7E76"/>
    <w:rsid w:val="001D7F6D"/>
    <w:rsid w:val="001D7F96"/>
    <w:rsid w:val="001D7F9A"/>
    <w:rsid w:val="001D7FC5"/>
    <w:rsid w:val="001E0010"/>
    <w:rsid w:val="001E0062"/>
    <w:rsid w:val="001E007A"/>
    <w:rsid w:val="001E0114"/>
    <w:rsid w:val="001E0168"/>
    <w:rsid w:val="001E023A"/>
    <w:rsid w:val="001E0294"/>
    <w:rsid w:val="001E03BD"/>
    <w:rsid w:val="001E03E0"/>
    <w:rsid w:val="001E044F"/>
    <w:rsid w:val="001E04CE"/>
    <w:rsid w:val="001E053B"/>
    <w:rsid w:val="001E057D"/>
    <w:rsid w:val="001E05CD"/>
    <w:rsid w:val="001E073F"/>
    <w:rsid w:val="001E0749"/>
    <w:rsid w:val="001E0765"/>
    <w:rsid w:val="001E076E"/>
    <w:rsid w:val="001E07EC"/>
    <w:rsid w:val="001E0814"/>
    <w:rsid w:val="001E085E"/>
    <w:rsid w:val="001E091B"/>
    <w:rsid w:val="001E092F"/>
    <w:rsid w:val="001E0953"/>
    <w:rsid w:val="001E09CC"/>
    <w:rsid w:val="001E0A50"/>
    <w:rsid w:val="001E0A6F"/>
    <w:rsid w:val="001E0AE9"/>
    <w:rsid w:val="001E0B60"/>
    <w:rsid w:val="001E0BC3"/>
    <w:rsid w:val="001E0BEA"/>
    <w:rsid w:val="001E0C59"/>
    <w:rsid w:val="001E0C7A"/>
    <w:rsid w:val="001E0CD4"/>
    <w:rsid w:val="001E0E72"/>
    <w:rsid w:val="001E0E9E"/>
    <w:rsid w:val="001E0EBB"/>
    <w:rsid w:val="001E0F06"/>
    <w:rsid w:val="001E0F5C"/>
    <w:rsid w:val="001E1049"/>
    <w:rsid w:val="001E1082"/>
    <w:rsid w:val="001E10A0"/>
    <w:rsid w:val="001E10EE"/>
    <w:rsid w:val="001E116C"/>
    <w:rsid w:val="001E1178"/>
    <w:rsid w:val="001E11D2"/>
    <w:rsid w:val="001E11F3"/>
    <w:rsid w:val="001E1310"/>
    <w:rsid w:val="001E14E0"/>
    <w:rsid w:val="001E154C"/>
    <w:rsid w:val="001E155C"/>
    <w:rsid w:val="001E158D"/>
    <w:rsid w:val="001E1673"/>
    <w:rsid w:val="001E1679"/>
    <w:rsid w:val="001E17CD"/>
    <w:rsid w:val="001E1803"/>
    <w:rsid w:val="001E1836"/>
    <w:rsid w:val="001E1855"/>
    <w:rsid w:val="001E1894"/>
    <w:rsid w:val="001E1913"/>
    <w:rsid w:val="001E1925"/>
    <w:rsid w:val="001E1958"/>
    <w:rsid w:val="001E19A0"/>
    <w:rsid w:val="001E19D9"/>
    <w:rsid w:val="001E19F8"/>
    <w:rsid w:val="001E1A06"/>
    <w:rsid w:val="001E1AD2"/>
    <w:rsid w:val="001E1AFF"/>
    <w:rsid w:val="001E1C49"/>
    <w:rsid w:val="001E1C60"/>
    <w:rsid w:val="001E1CF3"/>
    <w:rsid w:val="001E1D7C"/>
    <w:rsid w:val="001E1D8E"/>
    <w:rsid w:val="001E1ECD"/>
    <w:rsid w:val="001E1EF5"/>
    <w:rsid w:val="001E1F7D"/>
    <w:rsid w:val="001E20AE"/>
    <w:rsid w:val="001E20B1"/>
    <w:rsid w:val="001E20C0"/>
    <w:rsid w:val="001E20E4"/>
    <w:rsid w:val="001E2156"/>
    <w:rsid w:val="001E219D"/>
    <w:rsid w:val="001E21D5"/>
    <w:rsid w:val="001E21EA"/>
    <w:rsid w:val="001E220E"/>
    <w:rsid w:val="001E2214"/>
    <w:rsid w:val="001E22C8"/>
    <w:rsid w:val="001E22F2"/>
    <w:rsid w:val="001E2394"/>
    <w:rsid w:val="001E23A6"/>
    <w:rsid w:val="001E246B"/>
    <w:rsid w:val="001E24C6"/>
    <w:rsid w:val="001E2542"/>
    <w:rsid w:val="001E2557"/>
    <w:rsid w:val="001E2638"/>
    <w:rsid w:val="001E268C"/>
    <w:rsid w:val="001E26B9"/>
    <w:rsid w:val="001E2707"/>
    <w:rsid w:val="001E2732"/>
    <w:rsid w:val="001E284A"/>
    <w:rsid w:val="001E2878"/>
    <w:rsid w:val="001E2895"/>
    <w:rsid w:val="001E29D2"/>
    <w:rsid w:val="001E29FD"/>
    <w:rsid w:val="001E2A38"/>
    <w:rsid w:val="001E2A69"/>
    <w:rsid w:val="001E2A7B"/>
    <w:rsid w:val="001E2B1B"/>
    <w:rsid w:val="001E2CBA"/>
    <w:rsid w:val="001E2CE7"/>
    <w:rsid w:val="001E2D1D"/>
    <w:rsid w:val="001E2E1D"/>
    <w:rsid w:val="001E2EB2"/>
    <w:rsid w:val="001E2EE0"/>
    <w:rsid w:val="001E2F60"/>
    <w:rsid w:val="001E3101"/>
    <w:rsid w:val="001E3140"/>
    <w:rsid w:val="001E31DF"/>
    <w:rsid w:val="001E31EE"/>
    <w:rsid w:val="001E3250"/>
    <w:rsid w:val="001E32AE"/>
    <w:rsid w:val="001E32D4"/>
    <w:rsid w:val="001E3335"/>
    <w:rsid w:val="001E3339"/>
    <w:rsid w:val="001E3349"/>
    <w:rsid w:val="001E337C"/>
    <w:rsid w:val="001E337D"/>
    <w:rsid w:val="001E3396"/>
    <w:rsid w:val="001E3399"/>
    <w:rsid w:val="001E33B8"/>
    <w:rsid w:val="001E3412"/>
    <w:rsid w:val="001E341F"/>
    <w:rsid w:val="001E3430"/>
    <w:rsid w:val="001E3477"/>
    <w:rsid w:val="001E3481"/>
    <w:rsid w:val="001E3527"/>
    <w:rsid w:val="001E355C"/>
    <w:rsid w:val="001E35FC"/>
    <w:rsid w:val="001E366D"/>
    <w:rsid w:val="001E366E"/>
    <w:rsid w:val="001E3671"/>
    <w:rsid w:val="001E36BC"/>
    <w:rsid w:val="001E3730"/>
    <w:rsid w:val="001E373D"/>
    <w:rsid w:val="001E377A"/>
    <w:rsid w:val="001E3794"/>
    <w:rsid w:val="001E3868"/>
    <w:rsid w:val="001E38DA"/>
    <w:rsid w:val="001E3906"/>
    <w:rsid w:val="001E390D"/>
    <w:rsid w:val="001E3937"/>
    <w:rsid w:val="001E3989"/>
    <w:rsid w:val="001E3B27"/>
    <w:rsid w:val="001E3B3F"/>
    <w:rsid w:val="001E3CA1"/>
    <w:rsid w:val="001E3D0A"/>
    <w:rsid w:val="001E3D33"/>
    <w:rsid w:val="001E3D6A"/>
    <w:rsid w:val="001E3DD2"/>
    <w:rsid w:val="001E3E33"/>
    <w:rsid w:val="001E3E77"/>
    <w:rsid w:val="001E3E79"/>
    <w:rsid w:val="001E3EC2"/>
    <w:rsid w:val="001E3F52"/>
    <w:rsid w:val="001E3FB0"/>
    <w:rsid w:val="001E4098"/>
    <w:rsid w:val="001E40E3"/>
    <w:rsid w:val="001E41A1"/>
    <w:rsid w:val="001E41EA"/>
    <w:rsid w:val="001E41F6"/>
    <w:rsid w:val="001E41F8"/>
    <w:rsid w:val="001E4202"/>
    <w:rsid w:val="001E4233"/>
    <w:rsid w:val="001E4260"/>
    <w:rsid w:val="001E4357"/>
    <w:rsid w:val="001E43BC"/>
    <w:rsid w:val="001E449E"/>
    <w:rsid w:val="001E4510"/>
    <w:rsid w:val="001E458C"/>
    <w:rsid w:val="001E470A"/>
    <w:rsid w:val="001E4881"/>
    <w:rsid w:val="001E4959"/>
    <w:rsid w:val="001E49D6"/>
    <w:rsid w:val="001E4A3F"/>
    <w:rsid w:val="001E4A59"/>
    <w:rsid w:val="001E4A5A"/>
    <w:rsid w:val="001E4A7B"/>
    <w:rsid w:val="001E4AF4"/>
    <w:rsid w:val="001E4B14"/>
    <w:rsid w:val="001E4B1F"/>
    <w:rsid w:val="001E4B90"/>
    <w:rsid w:val="001E4BCF"/>
    <w:rsid w:val="001E4BDA"/>
    <w:rsid w:val="001E4BDE"/>
    <w:rsid w:val="001E4CD9"/>
    <w:rsid w:val="001E4D35"/>
    <w:rsid w:val="001E4D88"/>
    <w:rsid w:val="001E4E60"/>
    <w:rsid w:val="001E4EEE"/>
    <w:rsid w:val="001E4F0E"/>
    <w:rsid w:val="001E4F89"/>
    <w:rsid w:val="001E5063"/>
    <w:rsid w:val="001E50C9"/>
    <w:rsid w:val="001E50E8"/>
    <w:rsid w:val="001E5100"/>
    <w:rsid w:val="001E5167"/>
    <w:rsid w:val="001E51CB"/>
    <w:rsid w:val="001E5218"/>
    <w:rsid w:val="001E52B9"/>
    <w:rsid w:val="001E52E0"/>
    <w:rsid w:val="001E53D1"/>
    <w:rsid w:val="001E54D0"/>
    <w:rsid w:val="001E54E9"/>
    <w:rsid w:val="001E5550"/>
    <w:rsid w:val="001E557A"/>
    <w:rsid w:val="001E55D4"/>
    <w:rsid w:val="001E5604"/>
    <w:rsid w:val="001E5634"/>
    <w:rsid w:val="001E56D0"/>
    <w:rsid w:val="001E572A"/>
    <w:rsid w:val="001E5743"/>
    <w:rsid w:val="001E578B"/>
    <w:rsid w:val="001E57CE"/>
    <w:rsid w:val="001E5810"/>
    <w:rsid w:val="001E5824"/>
    <w:rsid w:val="001E582B"/>
    <w:rsid w:val="001E58B1"/>
    <w:rsid w:val="001E591E"/>
    <w:rsid w:val="001E59C2"/>
    <w:rsid w:val="001E5A04"/>
    <w:rsid w:val="001E5AF5"/>
    <w:rsid w:val="001E5B53"/>
    <w:rsid w:val="001E5C96"/>
    <w:rsid w:val="001E5CB8"/>
    <w:rsid w:val="001E5E92"/>
    <w:rsid w:val="001E5F14"/>
    <w:rsid w:val="001E5FAB"/>
    <w:rsid w:val="001E6000"/>
    <w:rsid w:val="001E601D"/>
    <w:rsid w:val="001E6047"/>
    <w:rsid w:val="001E6048"/>
    <w:rsid w:val="001E625E"/>
    <w:rsid w:val="001E63BC"/>
    <w:rsid w:val="001E643A"/>
    <w:rsid w:val="001E644A"/>
    <w:rsid w:val="001E64A9"/>
    <w:rsid w:val="001E6526"/>
    <w:rsid w:val="001E6564"/>
    <w:rsid w:val="001E6577"/>
    <w:rsid w:val="001E6579"/>
    <w:rsid w:val="001E6670"/>
    <w:rsid w:val="001E6733"/>
    <w:rsid w:val="001E680D"/>
    <w:rsid w:val="001E6810"/>
    <w:rsid w:val="001E6836"/>
    <w:rsid w:val="001E68D9"/>
    <w:rsid w:val="001E6A1A"/>
    <w:rsid w:val="001E6A67"/>
    <w:rsid w:val="001E6B34"/>
    <w:rsid w:val="001E6B57"/>
    <w:rsid w:val="001E6B88"/>
    <w:rsid w:val="001E6C36"/>
    <w:rsid w:val="001E6C56"/>
    <w:rsid w:val="001E6C7C"/>
    <w:rsid w:val="001E6EC0"/>
    <w:rsid w:val="001E6F08"/>
    <w:rsid w:val="001E6F19"/>
    <w:rsid w:val="001E6F44"/>
    <w:rsid w:val="001E6F8B"/>
    <w:rsid w:val="001E7225"/>
    <w:rsid w:val="001E723B"/>
    <w:rsid w:val="001E726F"/>
    <w:rsid w:val="001E7297"/>
    <w:rsid w:val="001E7321"/>
    <w:rsid w:val="001E7329"/>
    <w:rsid w:val="001E73BB"/>
    <w:rsid w:val="001E73F1"/>
    <w:rsid w:val="001E7496"/>
    <w:rsid w:val="001E749D"/>
    <w:rsid w:val="001E74A9"/>
    <w:rsid w:val="001E75D1"/>
    <w:rsid w:val="001E767A"/>
    <w:rsid w:val="001E76D4"/>
    <w:rsid w:val="001E76E9"/>
    <w:rsid w:val="001E771B"/>
    <w:rsid w:val="001E77C8"/>
    <w:rsid w:val="001E77EF"/>
    <w:rsid w:val="001E788D"/>
    <w:rsid w:val="001E78F0"/>
    <w:rsid w:val="001E78F5"/>
    <w:rsid w:val="001E79B3"/>
    <w:rsid w:val="001E79F4"/>
    <w:rsid w:val="001E7A16"/>
    <w:rsid w:val="001E7A66"/>
    <w:rsid w:val="001E7A6D"/>
    <w:rsid w:val="001E7A82"/>
    <w:rsid w:val="001E7ABB"/>
    <w:rsid w:val="001E7B03"/>
    <w:rsid w:val="001E7D3C"/>
    <w:rsid w:val="001E7D5A"/>
    <w:rsid w:val="001E7D89"/>
    <w:rsid w:val="001E7DB6"/>
    <w:rsid w:val="001E7E08"/>
    <w:rsid w:val="001E7E6D"/>
    <w:rsid w:val="001E7E73"/>
    <w:rsid w:val="001E7ECC"/>
    <w:rsid w:val="001E7EE4"/>
    <w:rsid w:val="001E7EFE"/>
    <w:rsid w:val="001E7F39"/>
    <w:rsid w:val="001E7F4C"/>
    <w:rsid w:val="001E7F78"/>
    <w:rsid w:val="001E7FA1"/>
    <w:rsid w:val="001EE2DA"/>
    <w:rsid w:val="001F0084"/>
    <w:rsid w:val="001F00F7"/>
    <w:rsid w:val="001F0178"/>
    <w:rsid w:val="001F017C"/>
    <w:rsid w:val="001F01FD"/>
    <w:rsid w:val="001F0284"/>
    <w:rsid w:val="001F02A4"/>
    <w:rsid w:val="001F0362"/>
    <w:rsid w:val="001F0452"/>
    <w:rsid w:val="001F0461"/>
    <w:rsid w:val="001F04AA"/>
    <w:rsid w:val="001F0504"/>
    <w:rsid w:val="001F0526"/>
    <w:rsid w:val="001F0577"/>
    <w:rsid w:val="001F0590"/>
    <w:rsid w:val="001F0603"/>
    <w:rsid w:val="001F064B"/>
    <w:rsid w:val="001F06CD"/>
    <w:rsid w:val="001F06F8"/>
    <w:rsid w:val="001F0738"/>
    <w:rsid w:val="001F0744"/>
    <w:rsid w:val="001F074B"/>
    <w:rsid w:val="001F0836"/>
    <w:rsid w:val="001F0862"/>
    <w:rsid w:val="001F08BD"/>
    <w:rsid w:val="001F08D6"/>
    <w:rsid w:val="001F0901"/>
    <w:rsid w:val="001F0B56"/>
    <w:rsid w:val="001F0B71"/>
    <w:rsid w:val="001F0BD4"/>
    <w:rsid w:val="001F0BE6"/>
    <w:rsid w:val="001F0C61"/>
    <w:rsid w:val="001F0CB7"/>
    <w:rsid w:val="001F0CF2"/>
    <w:rsid w:val="001F0E2B"/>
    <w:rsid w:val="001F0E94"/>
    <w:rsid w:val="001F0EAD"/>
    <w:rsid w:val="001F0EDB"/>
    <w:rsid w:val="001F0EEE"/>
    <w:rsid w:val="001F0F1D"/>
    <w:rsid w:val="001F0F32"/>
    <w:rsid w:val="001F10BF"/>
    <w:rsid w:val="001F1133"/>
    <w:rsid w:val="001F11A0"/>
    <w:rsid w:val="001F11EB"/>
    <w:rsid w:val="001F1202"/>
    <w:rsid w:val="001F1206"/>
    <w:rsid w:val="001F120B"/>
    <w:rsid w:val="001F1269"/>
    <w:rsid w:val="001F12B0"/>
    <w:rsid w:val="001F132F"/>
    <w:rsid w:val="001F14AD"/>
    <w:rsid w:val="001F14B4"/>
    <w:rsid w:val="001F14C6"/>
    <w:rsid w:val="001F14FF"/>
    <w:rsid w:val="001F1582"/>
    <w:rsid w:val="001F1597"/>
    <w:rsid w:val="001F15DE"/>
    <w:rsid w:val="001F15FE"/>
    <w:rsid w:val="001F1601"/>
    <w:rsid w:val="001F16A2"/>
    <w:rsid w:val="001F16AF"/>
    <w:rsid w:val="001F171B"/>
    <w:rsid w:val="001F1747"/>
    <w:rsid w:val="001F1756"/>
    <w:rsid w:val="001F177E"/>
    <w:rsid w:val="001F1862"/>
    <w:rsid w:val="001F1893"/>
    <w:rsid w:val="001F18BA"/>
    <w:rsid w:val="001F1931"/>
    <w:rsid w:val="001F195B"/>
    <w:rsid w:val="001F197C"/>
    <w:rsid w:val="001F1A1F"/>
    <w:rsid w:val="001F1A91"/>
    <w:rsid w:val="001F1AA2"/>
    <w:rsid w:val="001F1B48"/>
    <w:rsid w:val="001F1B72"/>
    <w:rsid w:val="001F1C56"/>
    <w:rsid w:val="001F1C83"/>
    <w:rsid w:val="001F1CA3"/>
    <w:rsid w:val="001F1CBB"/>
    <w:rsid w:val="001F1CC2"/>
    <w:rsid w:val="001F1D1F"/>
    <w:rsid w:val="001F1D25"/>
    <w:rsid w:val="001F1D46"/>
    <w:rsid w:val="001F1D9A"/>
    <w:rsid w:val="001F1D9D"/>
    <w:rsid w:val="001F1DFB"/>
    <w:rsid w:val="001F1EAD"/>
    <w:rsid w:val="001F1ECA"/>
    <w:rsid w:val="001F1F9F"/>
    <w:rsid w:val="001F1FA0"/>
    <w:rsid w:val="001F2077"/>
    <w:rsid w:val="001F20CA"/>
    <w:rsid w:val="001F20EF"/>
    <w:rsid w:val="001F20F9"/>
    <w:rsid w:val="001F218C"/>
    <w:rsid w:val="001F21BA"/>
    <w:rsid w:val="001F21BF"/>
    <w:rsid w:val="001F2225"/>
    <w:rsid w:val="001F2260"/>
    <w:rsid w:val="001F2317"/>
    <w:rsid w:val="001F237D"/>
    <w:rsid w:val="001F2528"/>
    <w:rsid w:val="001F252A"/>
    <w:rsid w:val="001F2672"/>
    <w:rsid w:val="001F26A7"/>
    <w:rsid w:val="001F26E6"/>
    <w:rsid w:val="001F2708"/>
    <w:rsid w:val="001F2734"/>
    <w:rsid w:val="001F2754"/>
    <w:rsid w:val="001F2763"/>
    <w:rsid w:val="001F2799"/>
    <w:rsid w:val="001F2901"/>
    <w:rsid w:val="001F29A0"/>
    <w:rsid w:val="001F29F2"/>
    <w:rsid w:val="001F2AB0"/>
    <w:rsid w:val="001F2ADE"/>
    <w:rsid w:val="001F2B1C"/>
    <w:rsid w:val="001F2B2F"/>
    <w:rsid w:val="001F2B3F"/>
    <w:rsid w:val="001F2CBF"/>
    <w:rsid w:val="001F2DB8"/>
    <w:rsid w:val="001F2E02"/>
    <w:rsid w:val="001F2E12"/>
    <w:rsid w:val="001F2E18"/>
    <w:rsid w:val="001F2E23"/>
    <w:rsid w:val="001F2EDB"/>
    <w:rsid w:val="001F2EF9"/>
    <w:rsid w:val="001F3078"/>
    <w:rsid w:val="001F30C6"/>
    <w:rsid w:val="001F3145"/>
    <w:rsid w:val="001F315A"/>
    <w:rsid w:val="001F31DC"/>
    <w:rsid w:val="001F32D5"/>
    <w:rsid w:val="001F3300"/>
    <w:rsid w:val="001F3395"/>
    <w:rsid w:val="001F3468"/>
    <w:rsid w:val="001F34A5"/>
    <w:rsid w:val="001F34B2"/>
    <w:rsid w:val="001F34F9"/>
    <w:rsid w:val="001F358C"/>
    <w:rsid w:val="001F359E"/>
    <w:rsid w:val="001F35F4"/>
    <w:rsid w:val="001F3667"/>
    <w:rsid w:val="001F385C"/>
    <w:rsid w:val="001F3875"/>
    <w:rsid w:val="001F3887"/>
    <w:rsid w:val="001F38D2"/>
    <w:rsid w:val="001F3939"/>
    <w:rsid w:val="001F394B"/>
    <w:rsid w:val="001F3A10"/>
    <w:rsid w:val="001F3A35"/>
    <w:rsid w:val="001F3A7E"/>
    <w:rsid w:val="001F3AD1"/>
    <w:rsid w:val="001F3ADF"/>
    <w:rsid w:val="001F3AED"/>
    <w:rsid w:val="001F3AF1"/>
    <w:rsid w:val="001F3B82"/>
    <w:rsid w:val="001F3C01"/>
    <w:rsid w:val="001F3C19"/>
    <w:rsid w:val="001F3C55"/>
    <w:rsid w:val="001F3C5C"/>
    <w:rsid w:val="001F3C68"/>
    <w:rsid w:val="001F3CED"/>
    <w:rsid w:val="001F3E0F"/>
    <w:rsid w:val="001F3E51"/>
    <w:rsid w:val="001F3F09"/>
    <w:rsid w:val="001F3F3C"/>
    <w:rsid w:val="001F3F97"/>
    <w:rsid w:val="001F3F98"/>
    <w:rsid w:val="001F4013"/>
    <w:rsid w:val="001F402D"/>
    <w:rsid w:val="001F405C"/>
    <w:rsid w:val="001F40B0"/>
    <w:rsid w:val="001F40B1"/>
    <w:rsid w:val="001F416E"/>
    <w:rsid w:val="001F41C5"/>
    <w:rsid w:val="001F421B"/>
    <w:rsid w:val="001F422E"/>
    <w:rsid w:val="001F4262"/>
    <w:rsid w:val="001F42E0"/>
    <w:rsid w:val="001F42E2"/>
    <w:rsid w:val="001F42E8"/>
    <w:rsid w:val="001F4371"/>
    <w:rsid w:val="001F4381"/>
    <w:rsid w:val="001F43F0"/>
    <w:rsid w:val="001F4400"/>
    <w:rsid w:val="001F4448"/>
    <w:rsid w:val="001F44C1"/>
    <w:rsid w:val="001F45C8"/>
    <w:rsid w:val="001F467B"/>
    <w:rsid w:val="001F46B6"/>
    <w:rsid w:val="001F46C0"/>
    <w:rsid w:val="001F46F1"/>
    <w:rsid w:val="001F46F5"/>
    <w:rsid w:val="001F46FE"/>
    <w:rsid w:val="001F470D"/>
    <w:rsid w:val="001F4710"/>
    <w:rsid w:val="001F478F"/>
    <w:rsid w:val="001F47AE"/>
    <w:rsid w:val="001F482B"/>
    <w:rsid w:val="001F4863"/>
    <w:rsid w:val="001F4870"/>
    <w:rsid w:val="001F48F5"/>
    <w:rsid w:val="001F490A"/>
    <w:rsid w:val="001F4A3C"/>
    <w:rsid w:val="001F4A6F"/>
    <w:rsid w:val="001F4A8B"/>
    <w:rsid w:val="001F4AC7"/>
    <w:rsid w:val="001F4B18"/>
    <w:rsid w:val="001F4B53"/>
    <w:rsid w:val="001F4B78"/>
    <w:rsid w:val="001F4C0C"/>
    <w:rsid w:val="001F4C21"/>
    <w:rsid w:val="001F4C9C"/>
    <w:rsid w:val="001F4CA2"/>
    <w:rsid w:val="001F4CB5"/>
    <w:rsid w:val="001F4CF6"/>
    <w:rsid w:val="001F4D60"/>
    <w:rsid w:val="001F4DC1"/>
    <w:rsid w:val="001F4E81"/>
    <w:rsid w:val="001F4F0E"/>
    <w:rsid w:val="001F4F2E"/>
    <w:rsid w:val="001F4F7F"/>
    <w:rsid w:val="001F4FDE"/>
    <w:rsid w:val="001F5003"/>
    <w:rsid w:val="001F500F"/>
    <w:rsid w:val="001F5025"/>
    <w:rsid w:val="001F5057"/>
    <w:rsid w:val="001F5071"/>
    <w:rsid w:val="001F50F7"/>
    <w:rsid w:val="001F5140"/>
    <w:rsid w:val="001F515B"/>
    <w:rsid w:val="001F519F"/>
    <w:rsid w:val="001F52BB"/>
    <w:rsid w:val="001F53E8"/>
    <w:rsid w:val="001F5433"/>
    <w:rsid w:val="001F547F"/>
    <w:rsid w:val="001F5510"/>
    <w:rsid w:val="001F5563"/>
    <w:rsid w:val="001F558D"/>
    <w:rsid w:val="001F55F6"/>
    <w:rsid w:val="001F55FA"/>
    <w:rsid w:val="001F565F"/>
    <w:rsid w:val="001F569B"/>
    <w:rsid w:val="001F57EB"/>
    <w:rsid w:val="001F585D"/>
    <w:rsid w:val="001F5A12"/>
    <w:rsid w:val="001F5B90"/>
    <w:rsid w:val="001F5BC2"/>
    <w:rsid w:val="001F5BC9"/>
    <w:rsid w:val="001F5BF5"/>
    <w:rsid w:val="001F5C9A"/>
    <w:rsid w:val="001F5C9B"/>
    <w:rsid w:val="001F5C9D"/>
    <w:rsid w:val="001F5CBF"/>
    <w:rsid w:val="001F5E62"/>
    <w:rsid w:val="001F601E"/>
    <w:rsid w:val="001F604E"/>
    <w:rsid w:val="001F60CF"/>
    <w:rsid w:val="001F6128"/>
    <w:rsid w:val="001F6129"/>
    <w:rsid w:val="001F61C0"/>
    <w:rsid w:val="001F624E"/>
    <w:rsid w:val="001F626B"/>
    <w:rsid w:val="001F62B6"/>
    <w:rsid w:val="001F62D3"/>
    <w:rsid w:val="001F636B"/>
    <w:rsid w:val="001F6376"/>
    <w:rsid w:val="001F63CD"/>
    <w:rsid w:val="001F6419"/>
    <w:rsid w:val="001F645F"/>
    <w:rsid w:val="001F6483"/>
    <w:rsid w:val="001F64A9"/>
    <w:rsid w:val="001F64D5"/>
    <w:rsid w:val="001F650F"/>
    <w:rsid w:val="001F653F"/>
    <w:rsid w:val="001F65DE"/>
    <w:rsid w:val="001F664C"/>
    <w:rsid w:val="001F6652"/>
    <w:rsid w:val="001F66E1"/>
    <w:rsid w:val="001F67D6"/>
    <w:rsid w:val="001F6827"/>
    <w:rsid w:val="001F6859"/>
    <w:rsid w:val="001F6865"/>
    <w:rsid w:val="001F6940"/>
    <w:rsid w:val="001F696B"/>
    <w:rsid w:val="001F6997"/>
    <w:rsid w:val="001F6B00"/>
    <w:rsid w:val="001F6B1B"/>
    <w:rsid w:val="001F6B3D"/>
    <w:rsid w:val="001F6B7A"/>
    <w:rsid w:val="001F6B7E"/>
    <w:rsid w:val="001F6C33"/>
    <w:rsid w:val="001F6D55"/>
    <w:rsid w:val="001F6E40"/>
    <w:rsid w:val="001F6E49"/>
    <w:rsid w:val="001F6E8B"/>
    <w:rsid w:val="001F6E9E"/>
    <w:rsid w:val="001F6EBA"/>
    <w:rsid w:val="001F6EE2"/>
    <w:rsid w:val="001F6EFB"/>
    <w:rsid w:val="001F6F34"/>
    <w:rsid w:val="001F6F93"/>
    <w:rsid w:val="001F6FCF"/>
    <w:rsid w:val="001F7013"/>
    <w:rsid w:val="001F719E"/>
    <w:rsid w:val="001F71E4"/>
    <w:rsid w:val="001F71EA"/>
    <w:rsid w:val="001F73EF"/>
    <w:rsid w:val="001F7434"/>
    <w:rsid w:val="001F743C"/>
    <w:rsid w:val="001F746F"/>
    <w:rsid w:val="001F748F"/>
    <w:rsid w:val="001F74BD"/>
    <w:rsid w:val="001F74BF"/>
    <w:rsid w:val="001F7520"/>
    <w:rsid w:val="001F7545"/>
    <w:rsid w:val="001F7585"/>
    <w:rsid w:val="001F75D3"/>
    <w:rsid w:val="001F761C"/>
    <w:rsid w:val="001F763D"/>
    <w:rsid w:val="001F76CB"/>
    <w:rsid w:val="001F7770"/>
    <w:rsid w:val="001F7781"/>
    <w:rsid w:val="001F77C2"/>
    <w:rsid w:val="001F7811"/>
    <w:rsid w:val="001F7919"/>
    <w:rsid w:val="001F7939"/>
    <w:rsid w:val="001F79D1"/>
    <w:rsid w:val="001F79ED"/>
    <w:rsid w:val="001F7A06"/>
    <w:rsid w:val="001F7A39"/>
    <w:rsid w:val="001F7A59"/>
    <w:rsid w:val="001F7AEF"/>
    <w:rsid w:val="001F7B23"/>
    <w:rsid w:val="001F7C0C"/>
    <w:rsid w:val="001F7C10"/>
    <w:rsid w:val="001F7CC6"/>
    <w:rsid w:val="001F7D17"/>
    <w:rsid w:val="001F7D62"/>
    <w:rsid w:val="001F7E5A"/>
    <w:rsid w:val="001F7E9F"/>
    <w:rsid w:val="001F7F45"/>
    <w:rsid w:val="001F7F85"/>
    <w:rsid w:val="00200008"/>
    <w:rsid w:val="0020001E"/>
    <w:rsid w:val="00200058"/>
    <w:rsid w:val="00200097"/>
    <w:rsid w:val="002000B9"/>
    <w:rsid w:val="002000DA"/>
    <w:rsid w:val="00200115"/>
    <w:rsid w:val="00200143"/>
    <w:rsid w:val="00200262"/>
    <w:rsid w:val="002003A7"/>
    <w:rsid w:val="00200402"/>
    <w:rsid w:val="0020040A"/>
    <w:rsid w:val="0020048B"/>
    <w:rsid w:val="0020048C"/>
    <w:rsid w:val="002004A0"/>
    <w:rsid w:val="002004E5"/>
    <w:rsid w:val="00200526"/>
    <w:rsid w:val="0020052A"/>
    <w:rsid w:val="00200540"/>
    <w:rsid w:val="0020057F"/>
    <w:rsid w:val="0020063D"/>
    <w:rsid w:val="00200667"/>
    <w:rsid w:val="002006AA"/>
    <w:rsid w:val="0020079E"/>
    <w:rsid w:val="002007AF"/>
    <w:rsid w:val="00200855"/>
    <w:rsid w:val="0020088C"/>
    <w:rsid w:val="002008C4"/>
    <w:rsid w:val="002009FC"/>
    <w:rsid w:val="00200B43"/>
    <w:rsid w:val="00200C2D"/>
    <w:rsid w:val="00200C5D"/>
    <w:rsid w:val="00200CA6"/>
    <w:rsid w:val="00200CAD"/>
    <w:rsid w:val="00200CC7"/>
    <w:rsid w:val="00200CF9"/>
    <w:rsid w:val="00200D14"/>
    <w:rsid w:val="00200DB4"/>
    <w:rsid w:val="00200E2A"/>
    <w:rsid w:val="00200EE3"/>
    <w:rsid w:val="00200F14"/>
    <w:rsid w:val="00200FF4"/>
    <w:rsid w:val="0020103C"/>
    <w:rsid w:val="00201081"/>
    <w:rsid w:val="0020117A"/>
    <w:rsid w:val="002011ED"/>
    <w:rsid w:val="002011FD"/>
    <w:rsid w:val="00201286"/>
    <w:rsid w:val="00201336"/>
    <w:rsid w:val="00201360"/>
    <w:rsid w:val="00201374"/>
    <w:rsid w:val="002013D1"/>
    <w:rsid w:val="0020141E"/>
    <w:rsid w:val="00201491"/>
    <w:rsid w:val="002014B8"/>
    <w:rsid w:val="00201642"/>
    <w:rsid w:val="0020165D"/>
    <w:rsid w:val="002016AA"/>
    <w:rsid w:val="002016FF"/>
    <w:rsid w:val="00201705"/>
    <w:rsid w:val="0020172D"/>
    <w:rsid w:val="0020180F"/>
    <w:rsid w:val="00201862"/>
    <w:rsid w:val="0020191B"/>
    <w:rsid w:val="00201964"/>
    <w:rsid w:val="00201A66"/>
    <w:rsid w:val="00201A71"/>
    <w:rsid w:val="00201B22"/>
    <w:rsid w:val="00201B5D"/>
    <w:rsid w:val="00201C7A"/>
    <w:rsid w:val="00201CA7"/>
    <w:rsid w:val="00201CDA"/>
    <w:rsid w:val="00201D5F"/>
    <w:rsid w:val="00201E5E"/>
    <w:rsid w:val="00201ED7"/>
    <w:rsid w:val="00201F42"/>
    <w:rsid w:val="00201FC0"/>
    <w:rsid w:val="0020204E"/>
    <w:rsid w:val="002020EA"/>
    <w:rsid w:val="00202117"/>
    <w:rsid w:val="002021B9"/>
    <w:rsid w:val="0020226C"/>
    <w:rsid w:val="00202324"/>
    <w:rsid w:val="0020237B"/>
    <w:rsid w:val="00202407"/>
    <w:rsid w:val="0020243A"/>
    <w:rsid w:val="002025C7"/>
    <w:rsid w:val="00202647"/>
    <w:rsid w:val="00202756"/>
    <w:rsid w:val="00202802"/>
    <w:rsid w:val="00202848"/>
    <w:rsid w:val="0020285F"/>
    <w:rsid w:val="00202897"/>
    <w:rsid w:val="00202914"/>
    <w:rsid w:val="00202959"/>
    <w:rsid w:val="00202978"/>
    <w:rsid w:val="00202A54"/>
    <w:rsid w:val="00202A72"/>
    <w:rsid w:val="00202A99"/>
    <w:rsid w:val="00202AE4"/>
    <w:rsid w:val="00202AEE"/>
    <w:rsid w:val="00202B1B"/>
    <w:rsid w:val="00202B6B"/>
    <w:rsid w:val="00202C12"/>
    <w:rsid w:val="00202CBD"/>
    <w:rsid w:val="00202CF5"/>
    <w:rsid w:val="00202D34"/>
    <w:rsid w:val="00202D6F"/>
    <w:rsid w:val="00202D7E"/>
    <w:rsid w:val="00202DAE"/>
    <w:rsid w:val="00202DC8"/>
    <w:rsid w:val="00202E0B"/>
    <w:rsid w:val="00202E26"/>
    <w:rsid w:val="00202E5F"/>
    <w:rsid w:val="00202E75"/>
    <w:rsid w:val="00202EF7"/>
    <w:rsid w:val="0020309C"/>
    <w:rsid w:val="0020310C"/>
    <w:rsid w:val="0020319D"/>
    <w:rsid w:val="002031E9"/>
    <w:rsid w:val="00203209"/>
    <w:rsid w:val="002032B2"/>
    <w:rsid w:val="002032EB"/>
    <w:rsid w:val="00203318"/>
    <w:rsid w:val="00203390"/>
    <w:rsid w:val="002033F9"/>
    <w:rsid w:val="002033FF"/>
    <w:rsid w:val="00203415"/>
    <w:rsid w:val="00203471"/>
    <w:rsid w:val="00203542"/>
    <w:rsid w:val="0020356A"/>
    <w:rsid w:val="002036AF"/>
    <w:rsid w:val="002036CD"/>
    <w:rsid w:val="002036D4"/>
    <w:rsid w:val="002036E6"/>
    <w:rsid w:val="00203874"/>
    <w:rsid w:val="00203880"/>
    <w:rsid w:val="002038CF"/>
    <w:rsid w:val="00203948"/>
    <w:rsid w:val="00203986"/>
    <w:rsid w:val="00203995"/>
    <w:rsid w:val="002039BB"/>
    <w:rsid w:val="002039E1"/>
    <w:rsid w:val="002039FE"/>
    <w:rsid w:val="00203A3F"/>
    <w:rsid w:val="00203A5C"/>
    <w:rsid w:val="00203C40"/>
    <w:rsid w:val="00203C46"/>
    <w:rsid w:val="00203CC6"/>
    <w:rsid w:val="00203CF9"/>
    <w:rsid w:val="00203F17"/>
    <w:rsid w:val="002040DB"/>
    <w:rsid w:val="00204283"/>
    <w:rsid w:val="00204341"/>
    <w:rsid w:val="00204399"/>
    <w:rsid w:val="00204406"/>
    <w:rsid w:val="0020445C"/>
    <w:rsid w:val="0020456C"/>
    <w:rsid w:val="00204593"/>
    <w:rsid w:val="00204655"/>
    <w:rsid w:val="00204738"/>
    <w:rsid w:val="00204745"/>
    <w:rsid w:val="00204806"/>
    <w:rsid w:val="00204833"/>
    <w:rsid w:val="002048BE"/>
    <w:rsid w:val="002048EE"/>
    <w:rsid w:val="002048F5"/>
    <w:rsid w:val="00204AA6"/>
    <w:rsid w:val="00204AE7"/>
    <w:rsid w:val="00204B29"/>
    <w:rsid w:val="00204BAE"/>
    <w:rsid w:val="00204C13"/>
    <w:rsid w:val="00204CE0"/>
    <w:rsid w:val="00204D2C"/>
    <w:rsid w:val="00204D35"/>
    <w:rsid w:val="00204D43"/>
    <w:rsid w:val="00204E1E"/>
    <w:rsid w:val="00204E5A"/>
    <w:rsid w:val="00204EBF"/>
    <w:rsid w:val="00204EDA"/>
    <w:rsid w:val="00204F48"/>
    <w:rsid w:val="00204F89"/>
    <w:rsid w:val="00204F9D"/>
    <w:rsid w:val="00205022"/>
    <w:rsid w:val="002050AE"/>
    <w:rsid w:val="002050E2"/>
    <w:rsid w:val="00205124"/>
    <w:rsid w:val="00205255"/>
    <w:rsid w:val="00205300"/>
    <w:rsid w:val="00205301"/>
    <w:rsid w:val="0020530E"/>
    <w:rsid w:val="00205377"/>
    <w:rsid w:val="002053F0"/>
    <w:rsid w:val="00205506"/>
    <w:rsid w:val="0020550E"/>
    <w:rsid w:val="00205519"/>
    <w:rsid w:val="00205598"/>
    <w:rsid w:val="002055F4"/>
    <w:rsid w:val="00205672"/>
    <w:rsid w:val="0020576B"/>
    <w:rsid w:val="00205859"/>
    <w:rsid w:val="002058CD"/>
    <w:rsid w:val="002058CE"/>
    <w:rsid w:val="00205963"/>
    <w:rsid w:val="0020597A"/>
    <w:rsid w:val="002059A4"/>
    <w:rsid w:val="002059C5"/>
    <w:rsid w:val="002059F1"/>
    <w:rsid w:val="00205A1E"/>
    <w:rsid w:val="00205A7D"/>
    <w:rsid w:val="00205B41"/>
    <w:rsid w:val="00205B6F"/>
    <w:rsid w:val="00205B77"/>
    <w:rsid w:val="00205BE0"/>
    <w:rsid w:val="00205BE2"/>
    <w:rsid w:val="00205C5D"/>
    <w:rsid w:val="00205D2D"/>
    <w:rsid w:val="00205D4B"/>
    <w:rsid w:val="00205E13"/>
    <w:rsid w:val="00205E23"/>
    <w:rsid w:val="00205ED5"/>
    <w:rsid w:val="0020604C"/>
    <w:rsid w:val="0020610B"/>
    <w:rsid w:val="00206133"/>
    <w:rsid w:val="00206158"/>
    <w:rsid w:val="002061D5"/>
    <w:rsid w:val="002061E0"/>
    <w:rsid w:val="00206235"/>
    <w:rsid w:val="0020626F"/>
    <w:rsid w:val="00206283"/>
    <w:rsid w:val="002062D9"/>
    <w:rsid w:val="002062EA"/>
    <w:rsid w:val="002063F9"/>
    <w:rsid w:val="0020642F"/>
    <w:rsid w:val="00206487"/>
    <w:rsid w:val="002064EF"/>
    <w:rsid w:val="002064F0"/>
    <w:rsid w:val="0020653D"/>
    <w:rsid w:val="002065EC"/>
    <w:rsid w:val="00206606"/>
    <w:rsid w:val="002066B0"/>
    <w:rsid w:val="002066D6"/>
    <w:rsid w:val="002066FC"/>
    <w:rsid w:val="00206769"/>
    <w:rsid w:val="0020679C"/>
    <w:rsid w:val="00206878"/>
    <w:rsid w:val="002068C8"/>
    <w:rsid w:val="002068D5"/>
    <w:rsid w:val="00206954"/>
    <w:rsid w:val="00206974"/>
    <w:rsid w:val="0020697F"/>
    <w:rsid w:val="0020698A"/>
    <w:rsid w:val="002069A4"/>
    <w:rsid w:val="00206B21"/>
    <w:rsid w:val="00206B89"/>
    <w:rsid w:val="00206C19"/>
    <w:rsid w:val="00206D08"/>
    <w:rsid w:val="00206D1C"/>
    <w:rsid w:val="00206D47"/>
    <w:rsid w:val="00206D71"/>
    <w:rsid w:val="00206EC0"/>
    <w:rsid w:val="00206F1E"/>
    <w:rsid w:val="00206F3F"/>
    <w:rsid w:val="00206F84"/>
    <w:rsid w:val="00206FD5"/>
    <w:rsid w:val="002070F2"/>
    <w:rsid w:val="0020716C"/>
    <w:rsid w:val="00207190"/>
    <w:rsid w:val="002071D2"/>
    <w:rsid w:val="002071DD"/>
    <w:rsid w:val="00207200"/>
    <w:rsid w:val="00207203"/>
    <w:rsid w:val="0020724E"/>
    <w:rsid w:val="0020724F"/>
    <w:rsid w:val="002072E5"/>
    <w:rsid w:val="00207331"/>
    <w:rsid w:val="002073CB"/>
    <w:rsid w:val="0020742C"/>
    <w:rsid w:val="00207470"/>
    <w:rsid w:val="00207521"/>
    <w:rsid w:val="00207609"/>
    <w:rsid w:val="0020768E"/>
    <w:rsid w:val="0020774E"/>
    <w:rsid w:val="0020778F"/>
    <w:rsid w:val="002077D7"/>
    <w:rsid w:val="0020782B"/>
    <w:rsid w:val="00207868"/>
    <w:rsid w:val="0020789F"/>
    <w:rsid w:val="002078BE"/>
    <w:rsid w:val="002078C1"/>
    <w:rsid w:val="002078C3"/>
    <w:rsid w:val="00207957"/>
    <w:rsid w:val="00207988"/>
    <w:rsid w:val="00207A02"/>
    <w:rsid w:val="00207A67"/>
    <w:rsid w:val="00207ABF"/>
    <w:rsid w:val="00207AE6"/>
    <w:rsid w:val="00207B79"/>
    <w:rsid w:val="00207BF5"/>
    <w:rsid w:val="00207C18"/>
    <w:rsid w:val="00207C46"/>
    <w:rsid w:val="00207CD7"/>
    <w:rsid w:val="00207D42"/>
    <w:rsid w:val="00207D7A"/>
    <w:rsid w:val="00207E1C"/>
    <w:rsid w:val="00207E87"/>
    <w:rsid w:val="00207EA6"/>
    <w:rsid w:val="00207EE5"/>
    <w:rsid w:val="00207F44"/>
    <w:rsid w:val="00207F9B"/>
    <w:rsid w:val="00207FF4"/>
    <w:rsid w:val="00210070"/>
    <w:rsid w:val="0021009D"/>
    <w:rsid w:val="002102AF"/>
    <w:rsid w:val="002102B6"/>
    <w:rsid w:val="00210356"/>
    <w:rsid w:val="002103EB"/>
    <w:rsid w:val="00210471"/>
    <w:rsid w:val="0021049B"/>
    <w:rsid w:val="002104EF"/>
    <w:rsid w:val="002105A7"/>
    <w:rsid w:val="002105AB"/>
    <w:rsid w:val="00210617"/>
    <w:rsid w:val="002106C9"/>
    <w:rsid w:val="002106CD"/>
    <w:rsid w:val="002106DD"/>
    <w:rsid w:val="00210700"/>
    <w:rsid w:val="00210735"/>
    <w:rsid w:val="002107B1"/>
    <w:rsid w:val="002107DC"/>
    <w:rsid w:val="002107F2"/>
    <w:rsid w:val="002108AA"/>
    <w:rsid w:val="002108F3"/>
    <w:rsid w:val="00210900"/>
    <w:rsid w:val="00210943"/>
    <w:rsid w:val="0021098F"/>
    <w:rsid w:val="002109FB"/>
    <w:rsid w:val="00210A81"/>
    <w:rsid w:val="00210A86"/>
    <w:rsid w:val="00210AD6"/>
    <w:rsid w:val="00210B4C"/>
    <w:rsid w:val="00210BC9"/>
    <w:rsid w:val="00210D1B"/>
    <w:rsid w:val="00210D8D"/>
    <w:rsid w:val="00210D97"/>
    <w:rsid w:val="00210DB3"/>
    <w:rsid w:val="00210DB4"/>
    <w:rsid w:val="00210E02"/>
    <w:rsid w:val="00210E05"/>
    <w:rsid w:val="00210EFE"/>
    <w:rsid w:val="00210F65"/>
    <w:rsid w:val="00210FBA"/>
    <w:rsid w:val="00210FE8"/>
    <w:rsid w:val="00211042"/>
    <w:rsid w:val="0021105C"/>
    <w:rsid w:val="00211078"/>
    <w:rsid w:val="002110D5"/>
    <w:rsid w:val="00211182"/>
    <w:rsid w:val="0021118C"/>
    <w:rsid w:val="0021118F"/>
    <w:rsid w:val="0021123A"/>
    <w:rsid w:val="002112B9"/>
    <w:rsid w:val="002112D3"/>
    <w:rsid w:val="0021138C"/>
    <w:rsid w:val="002113D9"/>
    <w:rsid w:val="002114D2"/>
    <w:rsid w:val="00211696"/>
    <w:rsid w:val="002116AE"/>
    <w:rsid w:val="00211741"/>
    <w:rsid w:val="002117EC"/>
    <w:rsid w:val="002117FE"/>
    <w:rsid w:val="00211813"/>
    <w:rsid w:val="00211855"/>
    <w:rsid w:val="002118B1"/>
    <w:rsid w:val="00211939"/>
    <w:rsid w:val="002119B2"/>
    <w:rsid w:val="002119F1"/>
    <w:rsid w:val="00211A40"/>
    <w:rsid w:val="00211A88"/>
    <w:rsid w:val="00211B0F"/>
    <w:rsid w:val="00211BBD"/>
    <w:rsid w:val="00211BD4"/>
    <w:rsid w:val="00211BD9"/>
    <w:rsid w:val="00211C88"/>
    <w:rsid w:val="00211CFD"/>
    <w:rsid w:val="00211DF4"/>
    <w:rsid w:val="00211E32"/>
    <w:rsid w:val="00211F01"/>
    <w:rsid w:val="00211FE3"/>
    <w:rsid w:val="00211FE9"/>
    <w:rsid w:val="00211FFE"/>
    <w:rsid w:val="002120EC"/>
    <w:rsid w:val="0021211A"/>
    <w:rsid w:val="0021219D"/>
    <w:rsid w:val="002121B9"/>
    <w:rsid w:val="002121DF"/>
    <w:rsid w:val="00212261"/>
    <w:rsid w:val="002123A2"/>
    <w:rsid w:val="002123AC"/>
    <w:rsid w:val="002123BD"/>
    <w:rsid w:val="00212443"/>
    <w:rsid w:val="00212479"/>
    <w:rsid w:val="002124B2"/>
    <w:rsid w:val="00212545"/>
    <w:rsid w:val="0021256D"/>
    <w:rsid w:val="002125DD"/>
    <w:rsid w:val="00212606"/>
    <w:rsid w:val="00212633"/>
    <w:rsid w:val="00212649"/>
    <w:rsid w:val="002126AC"/>
    <w:rsid w:val="002127C0"/>
    <w:rsid w:val="00212856"/>
    <w:rsid w:val="002128F0"/>
    <w:rsid w:val="002129B6"/>
    <w:rsid w:val="002129EF"/>
    <w:rsid w:val="002129F0"/>
    <w:rsid w:val="00212A20"/>
    <w:rsid w:val="00212A32"/>
    <w:rsid w:val="00212A4A"/>
    <w:rsid w:val="00212A93"/>
    <w:rsid w:val="00212AF2"/>
    <w:rsid w:val="00212BC0"/>
    <w:rsid w:val="00212EF5"/>
    <w:rsid w:val="00212F63"/>
    <w:rsid w:val="00212F75"/>
    <w:rsid w:val="00212FB7"/>
    <w:rsid w:val="00213136"/>
    <w:rsid w:val="0021318D"/>
    <w:rsid w:val="002131C3"/>
    <w:rsid w:val="002132B9"/>
    <w:rsid w:val="0021330B"/>
    <w:rsid w:val="002133E0"/>
    <w:rsid w:val="002133EE"/>
    <w:rsid w:val="002133F4"/>
    <w:rsid w:val="00213429"/>
    <w:rsid w:val="00213624"/>
    <w:rsid w:val="00213674"/>
    <w:rsid w:val="002136AE"/>
    <w:rsid w:val="002136E6"/>
    <w:rsid w:val="00213717"/>
    <w:rsid w:val="00213852"/>
    <w:rsid w:val="00213854"/>
    <w:rsid w:val="00213899"/>
    <w:rsid w:val="0021394B"/>
    <w:rsid w:val="0021394D"/>
    <w:rsid w:val="00213A5E"/>
    <w:rsid w:val="00213BC5"/>
    <w:rsid w:val="00213BFE"/>
    <w:rsid w:val="00213C3F"/>
    <w:rsid w:val="00213C54"/>
    <w:rsid w:val="00213CC8"/>
    <w:rsid w:val="00213CD4"/>
    <w:rsid w:val="00213CDE"/>
    <w:rsid w:val="00213E20"/>
    <w:rsid w:val="00213E52"/>
    <w:rsid w:val="00213F33"/>
    <w:rsid w:val="00213F3D"/>
    <w:rsid w:val="0021409E"/>
    <w:rsid w:val="002140B9"/>
    <w:rsid w:val="002140DC"/>
    <w:rsid w:val="00214170"/>
    <w:rsid w:val="002141DA"/>
    <w:rsid w:val="002141EA"/>
    <w:rsid w:val="00214200"/>
    <w:rsid w:val="0021422A"/>
    <w:rsid w:val="00214245"/>
    <w:rsid w:val="0021425E"/>
    <w:rsid w:val="002142D0"/>
    <w:rsid w:val="002142FE"/>
    <w:rsid w:val="0021438A"/>
    <w:rsid w:val="002143D8"/>
    <w:rsid w:val="002143EE"/>
    <w:rsid w:val="00214470"/>
    <w:rsid w:val="00214598"/>
    <w:rsid w:val="00214619"/>
    <w:rsid w:val="00214660"/>
    <w:rsid w:val="0021466A"/>
    <w:rsid w:val="00214676"/>
    <w:rsid w:val="0021471C"/>
    <w:rsid w:val="0021471E"/>
    <w:rsid w:val="002147D2"/>
    <w:rsid w:val="0021486D"/>
    <w:rsid w:val="0021492A"/>
    <w:rsid w:val="002149FF"/>
    <w:rsid w:val="00214A31"/>
    <w:rsid w:val="00214A40"/>
    <w:rsid w:val="00214A6A"/>
    <w:rsid w:val="00214AA3"/>
    <w:rsid w:val="00214AC5"/>
    <w:rsid w:val="00214BC2"/>
    <w:rsid w:val="00214D1D"/>
    <w:rsid w:val="00214D35"/>
    <w:rsid w:val="00214E48"/>
    <w:rsid w:val="00214E56"/>
    <w:rsid w:val="00214EF7"/>
    <w:rsid w:val="00214F11"/>
    <w:rsid w:val="00214F88"/>
    <w:rsid w:val="00215179"/>
    <w:rsid w:val="002151AA"/>
    <w:rsid w:val="002151AD"/>
    <w:rsid w:val="00215232"/>
    <w:rsid w:val="0021523A"/>
    <w:rsid w:val="0021524D"/>
    <w:rsid w:val="00215266"/>
    <w:rsid w:val="002152EE"/>
    <w:rsid w:val="00215337"/>
    <w:rsid w:val="0021540F"/>
    <w:rsid w:val="0021548D"/>
    <w:rsid w:val="0021551B"/>
    <w:rsid w:val="0021555C"/>
    <w:rsid w:val="002155E2"/>
    <w:rsid w:val="00215617"/>
    <w:rsid w:val="00215629"/>
    <w:rsid w:val="0021567A"/>
    <w:rsid w:val="002156A5"/>
    <w:rsid w:val="002156EB"/>
    <w:rsid w:val="002157F5"/>
    <w:rsid w:val="00215864"/>
    <w:rsid w:val="0021589E"/>
    <w:rsid w:val="00215920"/>
    <w:rsid w:val="00215961"/>
    <w:rsid w:val="0021596B"/>
    <w:rsid w:val="002159DF"/>
    <w:rsid w:val="00215A5D"/>
    <w:rsid w:val="00215A72"/>
    <w:rsid w:val="00215AD4"/>
    <w:rsid w:val="00215B18"/>
    <w:rsid w:val="00215B81"/>
    <w:rsid w:val="00215BD6"/>
    <w:rsid w:val="00215C27"/>
    <w:rsid w:val="00215C93"/>
    <w:rsid w:val="00215CB7"/>
    <w:rsid w:val="00215CC1"/>
    <w:rsid w:val="00215D41"/>
    <w:rsid w:val="00215DB4"/>
    <w:rsid w:val="00215DBA"/>
    <w:rsid w:val="00215F95"/>
    <w:rsid w:val="00215FB4"/>
    <w:rsid w:val="00215FF5"/>
    <w:rsid w:val="0021605D"/>
    <w:rsid w:val="002160F1"/>
    <w:rsid w:val="00216111"/>
    <w:rsid w:val="00216152"/>
    <w:rsid w:val="00216162"/>
    <w:rsid w:val="00216170"/>
    <w:rsid w:val="002161D3"/>
    <w:rsid w:val="00216208"/>
    <w:rsid w:val="0021620D"/>
    <w:rsid w:val="0021621A"/>
    <w:rsid w:val="00216255"/>
    <w:rsid w:val="002162E7"/>
    <w:rsid w:val="002162EA"/>
    <w:rsid w:val="0021631E"/>
    <w:rsid w:val="0021639E"/>
    <w:rsid w:val="002163CD"/>
    <w:rsid w:val="00216429"/>
    <w:rsid w:val="002164D6"/>
    <w:rsid w:val="0021651B"/>
    <w:rsid w:val="002166DF"/>
    <w:rsid w:val="002167F1"/>
    <w:rsid w:val="002167F4"/>
    <w:rsid w:val="00216860"/>
    <w:rsid w:val="0021693F"/>
    <w:rsid w:val="002169B8"/>
    <w:rsid w:val="00216A1B"/>
    <w:rsid w:val="00216A34"/>
    <w:rsid w:val="00216A76"/>
    <w:rsid w:val="00216A91"/>
    <w:rsid w:val="00216AE5"/>
    <w:rsid w:val="00216AEA"/>
    <w:rsid w:val="00216C3D"/>
    <w:rsid w:val="00216CDC"/>
    <w:rsid w:val="00216CEC"/>
    <w:rsid w:val="00216CF4"/>
    <w:rsid w:val="00216D25"/>
    <w:rsid w:val="00216DE8"/>
    <w:rsid w:val="00216E23"/>
    <w:rsid w:val="00216E84"/>
    <w:rsid w:val="00216E86"/>
    <w:rsid w:val="00216F66"/>
    <w:rsid w:val="00216FE8"/>
    <w:rsid w:val="0021700B"/>
    <w:rsid w:val="002170AE"/>
    <w:rsid w:val="0021717B"/>
    <w:rsid w:val="0021721B"/>
    <w:rsid w:val="00217260"/>
    <w:rsid w:val="002172A4"/>
    <w:rsid w:val="002172C5"/>
    <w:rsid w:val="0021731B"/>
    <w:rsid w:val="00217327"/>
    <w:rsid w:val="00217429"/>
    <w:rsid w:val="00217462"/>
    <w:rsid w:val="00217470"/>
    <w:rsid w:val="002174C2"/>
    <w:rsid w:val="002174E5"/>
    <w:rsid w:val="00217553"/>
    <w:rsid w:val="00217581"/>
    <w:rsid w:val="002175D1"/>
    <w:rsid w:val="002176DF"/>
    <w:rsid w:val="002176E0"/>
    <w:rsid w:val="002176E3"/>
    <w:rsid w:val="002177AA"/>
    <w:rsid w:val="00217840"/>
    <w:rsid w:val="00217890"/>
    <w:rsid w:val="0021791D"/>
    <w:rsid w:val="00217928"/>
    <w:rsid w:val="0021795E"/>
    <w:rsid w:val="002179F7"/>
    <w:rsid w:val="00217A6C"/>
    <w:rsid w:val="00217AF8"/>
    <w:rsid w:val="00217B51"/>
    <w:rsid w:val="00217BD5"/>
    <w:rsid w:val="00217BF5"/>
    <w:rsid w:val="00217E40"/>
    <w:rsid w:val="00217E64"/>
    <w:rsid w:val="00217E69"/>
    <w:rsid w:val="00217E6C"/>
    <w:rsid w:val="00217F85"/>
    <w:rsid w:val="0022001C"/>
    <w:rsid w:val="002200E8"/>
    <w:rsid w:val="0022016F"/>
    <w:rsid w:val="002201A3"/>
    <w:rsid w:val="00220280"/>
    <w:rsid w:val="00220328"/>
    <w:rsid w:val="00220370"/>
    <w:rsid w:val="00220449"/>
    <w:rsid w:val="00220533"/>
    <w:rsid w:val="00220670"/>
    <w:rsid w:val="002206EE"/>
    <w:rsid w:val="002206F2"/>
    <w:rsid w:val="0022076F"/>
    <w:rsid w:val="00220788"/>
    <w:rsid w:val="0022085A"/>
    <w:rsid w:val="002208DE"/>
    <w:rsid w:val="002208F4"/>
    <w:rsid w:val="00220992"/>
    <w:rsid w:val="00220A96"/>
    <w:rsid w:val="00220AB6"/>
    <w:rsid w:val="00220B1F"/>
    <w:rsid w:val="00220B38"/>
    <w:rsid w:val="00220B81"/>
    <w:rsid w:val="00220BD9"/>
    <w:rsid w:val="00220C81"/>
    <w:rsid w:val="00220D51"/>
    <w:rsid w:val="00220DB1"/>
    <w:rsid w:val="00220DB6"/>
    <w:rsid w:val="00220ED1"/>
    <w:rsid w:val="00220FD9"/>
    <w:rsid w:val="0022109A"/>
    <w:rsid w:val="0022111F"/>
    <w:rsid w:val="00221150"/>
    <w:rsid w:val="00221167"/>
    <w:rsid w:val="00221177"/>
    <w:rsid w:val="0022121B"/>
    <w:rsid w:val="00221360"/>
    <w:rsid w:val="0022137E"/>
    <w:rsid w:val="002213D5"/>
    <w:rsid w:val="002213DF"/>
    <w:rsid w:val="00221428"/>
    <w:rsid w:val="00221497"/>
    <w:rsid w:val="0022150F"/>
    <w:rsid w:val="002215AC"/>
    <w:rsid w:val="00221617"/>
    <w:rsid w:val="002216D9"/>
    <w:rsid w:val="00221744"/>
    <w:rsid w:val="00221754"/>
    <w:rsid w:val="00221756"/>
    <w:rsid w:val="0022175C"/>
    <w:rsid w:val="0022176F"/>
    <w:rsid w:val="002217DA"/>
    <w:rsid w:val="0022180C"/>
    <w:rsid w:val="0022182E"/>
    <w:rsid w:val="0022188A"/>
    <w:rsid w:val="002218D9"/>
    <w:rsid w:val="0022193B"/>
    <w:rsid w:val="0022195A"/>
    <w:rsid w:val="0022195F"/>
    <w:rsid w:val="0022197A"/>
    <w:rsid w:val="00221990"/>
    <w:rsid w:val="002219B5"/>
    <w:rsid w:val="00221A2E"/>
    <w:rsid w:val="00221A76"/>
    <w:rsid w:val="00221AFA"/>
    <w:rsid w:val="00221B7D"/>
    <w:rsid w:val="00221BAC"/>
    <w:rsid w:val="00221C23"/>
    <w:rsid w:val="00221C8E"/>
    <w:rsid w:val="00221D20"/>
    <w:rsid w:val="00221D24"/>
    <w:rsid w:val="00221D96"/>
    <w:rsid w:val="00221DB7"/>
    <w:rsid w:val="00221DFE"/>
    <w:rsid w:val="00221E05"/>
    <w:rsid w:val="00221E88"/>
    <w:rsid w:val="00221E95"/>
    <w:rsid w:val="00221EE2"/>
    <w:rsid w:val="00221F70"/>
    <w:rsid w:val="00221F73"/>
    <w:rsid w:val="00222054"/>
    <w:rsid w:val="002220C7"/>
    <w:rsid w:val="002220C9"/>
    <w:rsid w:val="00222142"/>
    <w:rsid w:val="00222162"/>
    <w:rsid w:val="00222194"/>
    <w:rsid w:val="002221E5"/>
    <w:rsid w:val="002221E8"/>
    <w:rsid w:val="00222205"/>
    <w:rsid w:val="0022222C"/>
    <w:rsid w:val="002222A2"/>
    <w:rsid w:val="002222DE"/>
    <w:rsid w:val="0022230C"/>
    <w:rsid w:val="002223AA"/>
    <w:rsid w:val="002223D1"/>
    <w:rsid w:val="002223E1"/>
    <w:rsid w:val="00222408"/>
    <w:rsid w:val="00222468"/>
    <w:rsid w:val="002224CE"/>
    <w:rsid w:val="00222591"/>
    <w:rsid w:val="0022260D"/>
    <w:rsid w:val="002226A2"/>
    <w:rsid w:val="002226BD"/>
    <w:rsid w:val="00222742"/>
    <w:rsid w:val="00222761"/>
    <w:rsid w:val="00222788"/>
    <w:rsid w:val="002227BB"/>
    <w:rsid w:val="002227EF"/>
    <w:rsid w:val="00222805"/>
    <w:rsid w:val="00222831"/>
    <w:rsid w:val="00222857"/>
    <w:rsid w:val="00222885"/>
    <w:rsid w:val="002228B4"/>
    <w:rsid w:val="00222908"/>
    <w:rsid w:val="0022298E"/>
    <w:rsid w:val="00222A43"/>
    <w:rsid w:val="00222A46"/>
    <w:rsid w:val="00222B3F"/>
    <w:rsid w:val="00222B65"/>
    <w:rsid w:val="00222C71"/>
    <w:rsid w:val="00222CAC"/>
    <w:rsid w:val="00222CE0"/>
    <w:rsid w:val="00222D7B"/>
    <w:rsid w:val="00222EAD"/>
    <w:rsid w:val="00222ECC"/>
    <w:rsid w:val="00222F02"/>
    <w:rsid w:val="00222F07"/>
    <w:rsid w:val="00222F1A"/>
    <w:rsid w:val="00223104"/>
    <w:rsid w:val="0022313B"/>
    <w:rsid w:val="002231DC"/>
    <w:rsid w:val="00223226"/>
    <w:rsid w:val="0022328F"/>
    <w:rsid w:val="00223317"/>
    <w:rsid w:val="0022333F"/>
    <w:rsid w:val="00223410"/>
    <w:rsid w:val="002234D2"/>
    <w:rsid w:val="002234FC"/>
    <w:rsid w:val="0022353B"/>
    <w:rsid w:val="0022358A"/>
    <w:rsid w:val="0022359C"/>
    <w:rsid w:val="002235DF"/>
    <w:rsid w:val="0022361D"/>
    <w:rsid w:val="002236AA"/>
    <w:rsid w:val="00223771"/>
    <w:rsid w:val="00223798"/>
    <w:rsid w:val="0022380A"/>
    <w:rsid w:val="00223842"/>
    <w:rsid w:val="002238EC"/>
    <w:rsid w:val="00223989"/>
    <w:rsid w:val="00223994"/>
    <w:rsid w:val="0022399A"/>
    <w:rsid w:val="00223A4E"/>
    <w:rsid w:val="00223A76"/>
    <w:rsid w:val="00223A8B"/>
    <w:rsid w:val="00223ACF"/>
    <w:rsid w:val="00223AD2"/>
    <w:rsid w:val="00223B17"/>
    <w:rsid w:val="00223B78"/>
    <w:rsid w:val="00223BDF"/>
    <w:rsid w:val="00223BE7"/>
    <w:rsid w:val="00223C02"/>
    <w:rsid w:val="00223C39"/>
    <w:rsid w:val="00223C55"/>
    <w:rsid w:val="00223C6D"/>
    <w:rsid w:val="00223C98"/>
    <w:rsid w:val="00223C99"/>
    <w:rsid w:val="00223D3B"/>
    <w:rsid w:val="00223E86"/>
    <w:rsid w:val="00223F14"/>
    <w:rsid w:val="00223F68"/>
    <w:rsid w:val="00223F99"/>
    <w:rsid w:val="00223FC0"/>
    <w:rsid w:val="00224052"/>
    <w:rsid w:val="002240D2"/>
    <w:rsid w:val="002240E6"/>
    <w:rsid w:val="00224162"/>
    <w:rsid w:val="002241AD"/>
    <w:rsid w:val="00224262"/>
    <w:rsid w:val="0022426B"/>
    <w:rsid w:val="0022430D"/>
    <w:rsid w:val="00224333"/>
    <w:rsid w:val="0022435F"/>
    <w:rsid w:val="00224418"/>
    <w:rsid w:val="00224468"/>
    <w:rsid w:val="00224487"/>
    <w:rsid w:val="00224497"/>
    <w:rsid w:val="00224503"/>
    <w:rsid w:val="002245CC"/>
    <w:rsid w:val="002245FF"/>
    <w:rsid w:val="00224724"/>
    <w:rsid w:val="00224727"/>
    <w:rsid w:val="0022475D"/>
    <w:rsid w:val="0022482D"/>
    <w:rsid w:val="00224858"/>
    <w:rsid w:val="0022486B"/>
    <w:rsid w:val="00224923"/>
    <w:rsid w:val="002249AA"/>
    <w:rsid w:val="002249C4"/>
    <w:rsid w:val="00224A0B"/>
    <w:rsid w:val="00224A58"/>
    <w:rsid w:val="00224AAA"/>
    <w:rsid w:val="00224B30"/>
    <w:rsid w:val="00224B47"/>
    <w:rsid w:val="00224B62"/>
    <w:rsid w:val="00224B69"/>
    <w:rsid w:val="00224B74"/>
    <w:rsid w:val="00224BEA"/>
    <w:rsid w:val="00224C18"/>
    <w:rsid w:val="00224C8E"/>
    <w:rsid w:val="00224CAF"/>
    <w:rsid w:val="00224CE6"/>
    <w:rsid w:val="00224DBE"/>
    <w:rsid w:val="00224E2B"/>
    <w:rsid w:val="00224E95"/>
    <w:rsid w:val="00224F13"/>
    <w:rsid w:val="00224FE5"/>
    <w:rsid w:val="0022502B"/>
    <w:rsid w:val="00225054"/>
    <w:rsid w:val="002250FC"/>
    <w:rsid w:val="0022515B"/>
    <w:rsid w:val="002251DC"/>
    <w:rsid w:val="0022520D"/>
    <w:rsid w:val="0022522C"/>
    <w:rsid w:val="00225267"/>
    <w:rsid w:val="0022534F"/>
    <w:rsid w:val="00225356"/>
    <w:rsid w:val="00225360"/>
    <w:rsid w:val="002253CF"/>
    <w:rsid w:val="00225458"/>
    <w:rsid w:val="0022548B"/>
    <w:rsid w:val="0022553E"/>
    <w:rsid w:val="00225543"/>
    <w:rsid w:val="00225553"/>
    <w:rsid w:val="00225566"/>
    <w:rsid w:val="002255A7"/>
    <w:rsid w:val="00225665"/>
    <w:rsid w:val="0022566A"/>
    <w:rsid w:val="0022567C"/>
    <w:rsid w:val="002256E6"/>
    <w:rsid w:val="0022577F"/>
    <w:rsid w:val="002257AA"/>
    <w:rsid w:val="0022587C"/>
    <w:rsid w:val="00225892"/>
    <w:rsid w:val="002258BF"/>
    <w:rsid w:val="00225938"/>
    <w:rsid w:val="002259E1"/>
    <w:rsid w:val="002259F2"/>
    <w:rsid w:val="00225A7F"/>
    <w:rsid w:val="00225B0E"/>
    <w:rsid w:val="00225B5E"/>
    <w:rsid w:val="00225B72"/>
    <w:rsid w:val="00225C27"/>
    <w:rsid w:val="00225C40"/>
    <w:rsid w:val="00225CD2"/>
    <w:rsid w:val="00225D55"/>
    <w:rsid w:val="00225DC8"/>
    <w:rsid w:val="00225E06"/>
    <w:rsid w:val="00225E68"/>
    <w:rsid w:val="00225E6E"/>
    <w:rsid w:val="00225E8D"/>
    <w:rsid w:val="00225F10"/>
    <w:rsid w:val="00225F2B"/>
    <w:rsid w:val="0022601F"/>
    <w:rsid w:val="00226066"/>
    <w:rsid w:val="002260BD"/>
    <w:rsid w:val="00226137"/>
    <w:rsid w:val="00226172"/>
    <w:rsid w:val="00226204"/>
    <w:rsid w:val="0022629D"/>
    <w:rsid w:val="00226303"/>
    <w:rsid w:val="0022632F"/>
    <w:rsid w:val="00226371"/>
    <w:rsid w:val="0022640B"/>
    <w:rsid w:val="0022644A"/>
    <w:rsid w:val="00226509"/>
    <w:rsid w:val="002266AA"/>
    <w:rsid w:val="00226714"/>
    <w:rsid w:val="00226722"/>
    <w:rsid w:val="00226804"/>
    <w:rsid w:val="002268B6"/>
    <w:rsid w:val="002268BE"/>
    <w:rsid w:val="0022695C"/>
    <w:rsid w:val="00226A15"/>
    <w:rsid w:val="00226A3A"/>
    <w:rsid w:val="00226A6B"/>
    <w:rsid w:val="00226B3B"/>
    <w:rsid w:val="00226B3E"/>
    <w:rsid w:val="00226B59"/>
    <w:rsid w:val="00226C3B"/>
    <w:rsid w:val="00226C5D"/>
    <w:rsid w:val="00226CCF"/>
    <w:rsid w:val="00226CE4"/>
    <w:rsid w:val="00226D44"/>
    <w:rsid w:val="00226D46"/>
    <w:rsid w:val="00226DF3"/>
    <w:rsid w:val="00226E1D"/>
    <w:rsid w:val="00226EA4"/>
    <w:rsid w:val="00226ED9"/>
    <w:rsid w:val="002270F4"/>
    <w:rsid w:val="0022715E"/>
    <w:rsid w:val="00227202"/>
    <w:rsid w:val="00227245"/>
    <w:rsid w:val="00227247"/>
    <w:rsid w:val="00227273"/>
    <w:rsid w:val="0022737D"/>
    <w:rsid w:val="0022745C"/>
    <w:rsid w:val="00227493"/>
    <w:rsid w:val="002274C0"/>
    <w:rsid w:val="002274C4"/>
    <w:rsid w:val="0022752A"/>
    <w:rsid w:val="00227531"/>
    <w:rsid w:val="00227595"/>
    <w:rsid w:val="002275BE"/>
    <w:rsid w:val="002275C9"/>
    <w:rsid w:val="002275FE"/>
    <w:rsid w:val="00227686"/>
    <w:rsid w:val="0022791A"/>
    <w:rsid w:val="00227A19"/>
    <w:rsid w:val="00227A65"/>
    <w:rsid w:val="00227B75"/>
    <w:rsid w:val="00227B96"/>
    <w:rsid w:val="00227BF3"/>
    <w:rsid w:val="00227C29"/>
    <w:rsid w:val="00227CF6"/>
    <w:rsid w:val="00227D5E"/>
    <w:rsid w:val="00227E4E"/>
    <w:rsid w:val="00227F1C"/>
    <w:rsid w:val="00227FD1"/>
    <w:rsid w:val="00230001"/>
    <w:rsid w:val="00230060"/>
    <w:rsid w:val="00230136"/>
    <w:rsid w:val="00230191"/>
    <w:rsid w:val="002301A3"/>
    <w:rsid w:val="002301CC"/>
    <w:rsid w:val="002301E2"/>
    <w:rsid w:val="002301EF"/>
    <w:rsid w:val="002301F5"/>
    <w:rsid w:val="00230235"/>
    <w:rsid w:val="002302FD"/>
    <w:rsid w:val="00230307"/>
    <w:rsid w:val="00230368"/>
    <w:rsid w:val="0023038B"/>
    <w:rsid w:val="0023042B"/>
    <w:rsid w:val="0023044B"/>
    <w:rsid w:val="002304CB"/>
    <w:rsid w:val="002304F4"/>
    <w:rsid w:val="00230544"/>
    <w:rsid w:val="00230555"/>
    <w:rsid w:val="002305F2"/>
    <w:rsid w:val="00230627"/>
    <w:rsid w:val="002307A3"/>
    <w:rsid w:val="002307AE"/>
    <w:rsid w:val="002307C4"/>
    <w:rsid w:val="00230843"/>
    <w:rsid w:val="002308B5"/>
    <w:rsid w:val="00230975"/>
    <w:rsid w:val="0023098A"/>
    <w:rsid w:val="00230A32"/>
    <w:rsid w:val="00230A58"/>
    <w:rsid w:val="00230A9C"/>
    <w:rsid w:val="00230CF6"/>
    <w:rsid w:val="00230D35"/>
    <w:rsid w:val="00230DCA"/>
    <w:rsid w:val="00230E3F"/>
    <w:rsid w:val="00230ED1"/>
    <w:rsid w:val="00230F4B"/>
    <w:rsid w:val="0023106F"/>
    <w:rsid w:val="002310D8"/>
    <w:rsid w:val="002311DD"/>
    <w:rsid w:val="00231224"/>
    <w:rsid w:val="0023123D"/>
    <w:rsid w:val="00231299"/>
    <w:rsid w:val="00231357"/>
    <w:rsid w:val="0023135C"/>
    <w:rsid w:val="00231423"/>
    <w:rsid w:val="00231450"/>
    <w:rsid w:val="0023146C"/>
    <w:rsid w:val="00231581"/>
    <w:rsid w:val="00231631"/>
    <w:rsid w:val="002316C5"/>
    <w:rsid w:val="00231720"/>
    <w:rsid w:val="00231770"/>
    <w:rsid w:val="002317B0"/>
    <w:rsid w:val="00231871"/>
    <w:rsid w:val="002318DC"/>
    <w:rsid w:val="00231971"/>
    <w:rsid w:val="00231988"/>
    <w:rsid w:val="00231AAE"/>
    <w:rsid w:val="00231AF0"/>
    <w:rsid w:val="00231B03"/>
    <w:rsid w:val="00231B21"/>
    <w:rsid w:val="00231B36"/>
    <w:rsid w:val="00231B3D"/>
    <w:rsid w:val="00231B94"/>
    <w:rsid w:val="00231B9D"/>
    <w:rsid w:val="00231C0F"/>
    <w:rsid w:val="00231C25"/>
    <w:rsid w:val="00231C40"/>
    <w:rsid w:val="00231C5D"/>
    <w:rsid w:val="00231CB8"/>
    <w:rsid w:val="00231D99"/>
    <w:rsid w:val="00231DFB"/>
    <w:rsid w:val="00231DFC"/>
    <w:rsid w:val="00231E07"/>
    <w:rsid w:val="00231E53"/>
    <w:rsid w:val="00231E66"/>
    <w:rsid w:val="00231EB5"/>
    <w:rsid w:val="00231ECD"/>
    <w:rsid w:val="00231F0A"/>
    <w:rsid w:val="00231F64"/>
    <w:rsid w:val="0023205E"/>
    <w:rsid w:val="0023206C"/>
    <w:rsid w:val="002320C6"/>
    <w:rsid w:val="00232151"/>
    <w:rsid w:val="002321DF"/>
    <w:rsid w:val="0023226A"/>
    <w:rsid w:val="00232296"/>
    <w:rsid w:val="0023235A"/>
    <w:rsid w:val="002323A7"/>
    <w:rsid w:val="002323D8"/>
    <w:rsid w:val="00232417"/>
    <w:rsid w:val="00232457"/>
    <w:rsid w:val="0023249B"/>
    <w:rsid w:val="00232577"/>
    <w:rsid w:val="0023259D"/>
    <w:rsid w:val="00232661"/>
    <w:rsid w:val="002326AD"/>
    <w:rsid w:val="0023273D"/>
    <w:rsid w:val="0023275D"/>
    <w:rsid w:val="00232789"/>
    <w:rsid w:val="002327CB"/>
    <w:rsid w:val="00232811"/>
    <w:rsid w:val="00232818"/>
    <w:rsid w:val="00232861"/>
    <w:rsid w:val="002328C8"/>
    <w:rsid w:val="002328CE"/>
    <w:rsid w:val="002328D9"/>
    <w:rsid w:val="002328FC"/>
    <w:rsid w:val="00232992"/>
    <w:rsid w:val="002329B9"/>
    <w:rsid w:val="002329E6"/>
    <w:rsid w:val="002329FC"/>
    <w:rsid w:val="00232A0B"/>
    <w:rsid w:val="00232A45"/>
    <w:rsid w:val="00232ACF"/>
    <w:rsid w:val="00232AF5"/>
    <w:rsid w:val="00232B51"/>
    <w:rsid w:val="00232B52"/>
    <w:rsid w:val="00232BF2"/>
    <w:rsid w:val="00232C5D"/>
    <w:rsid w:val="00232C79"/>
    <w:rsid w:val="00232CD9"/>
    <w:rsid w:val="00232D3F"/>
    <w:rsid w:val="00232E4C"/>
    <w:rsid w:val="00232F20"/>
    <w:rsid w:val="00232F72"/>
    <w:rsid w:val="00232FCF"/>
    <w:rsid w:val="00232FF7"/>
    <w:rsid w:val="00233035"/>
    <w:rsid w:val="00233080"/>
    <w:rsid w:val="002332EF"/>
    <w:rsid w:val="00233320"/>
    <w:rsid w:val="00233355"/>
    <w:rsid w:val="002333C8"/>
    <w:rsid w:val="00233408"/>
    <w:rsid w:val="0023344A"/>
    <w:rsid w:val="002334AA"/>
    <w:rsid w:val="00233509"/>
    <w:rsid w:val="002335AE"/>
    <w:rsid w:val="002335FA"/>
    <w:rsid w:val="00233727"/>
    <w:rsid w:val="0023373F"/>
    <w:rsid w:val="00233743"/>
    <w:rsid w:val="00233746"/>
    <w:rsid w:val="002337D0"/>
    <w:rsid w:val="002337DA"/>
    <w:rsid w:val="002337DC"/>
    <w:rsid w:val="0023380B"/>
    <w:rsid w:val="0023381D"/>
    <w:rsid w:val="002338B4"/>
    <w:rsid w:val="002338F1"/>
    <w:rsid w:val="0023392A"/>
    <w:rsid w:val="0023397A"/>
    <w:rsid w:val="00233A3A"/>
    <w:rsid w:val="00233A74"/>
    <w:rsid w:val="00233A86"/>
    <w:rsid w:val="00233AAB"/>
    <w:rsid w:val="00233AAF"/>
    <w:rsid w:val="00233ACC"/>
    <w:rsid w:val="00233AE8"/>
    <w:rsid w:val="00233C23"/>
    <w:rsid w:val="00233C44"/>
    <w:rsid w:val="00233C5A"/>
    <w:rsid w:val="00233D08"/>
    <w:rsid w:val="00233E22"/>
    <w:rsid w:val="00233E3E"/>
    <w:rsid w:val="00233E51"/>
    <w:rsid w:val="00233E75"/>
    <w:rsid w:val="00233EBF"/>
    <w:rsid w:val="00233F26"/>
    <w:rsid w:val="00233F68"/>
    <w:rsid w:val="00234009"/>
    <w:rsid w:val="0023401C"/>
    <w:rsid w:val="00234044"/>
    <w:rsid w:val="0023415E"/>
    <w:rsid w:val="00234195"/>
    <w:rsid w:val="002341A0"/>
    <w:rsid w:val="00234218"/>
    <w:rsid w:val="0023427A"/>
    <w:rsid w:val="0023432E"/>
    <w:rsid w:val="00234413"/>
    <w:rsid w:val="00234426"/>
    <w:rsid w:val="002345DF"/>
    <w:rsid w:val="0023460B"/>
    <w:rsid w:val="002346BC"/>
    <w:rsid w:val="002346DA"/>
    <w:rsid w:val="0023471D"/>
    <w:rsid w:val="0023472C"/>
    <w:rsid w:val="00234733"/>
    <w:rsid w:val="0023473B"/>
    <w:rsid w:val="00234774"/>
    <w:rsid w:val="0023477C"/>
    <w:rsid w:val="00234786"/>
    <w:rsid w:val="002347A1"/>
    <w:rsid w:val="00234855"/>
    <w:rsid w:val="0023489A"/>
    <w:rsid w:val="002348D9"/>
    <w:rsid w:val="0023492F"/>
    <w:rsid w:val="0023493C"/>
    <w:rsid w:val="0023497B"/>
    <w:rsid w:val="00234A1F"/>
    <w:rsid w:val="00234AD9"/>
    <w:rsid w:val="00234AED"/>
    <w:rsid w:val="00234B5B"/>
    <w:rsid w:val="00234B73"/>
    <w:rsid w:val="00234BA6"/>
    <w:rsid w:val="00234C5D"/>
    <w:rsid w:val="00234CD3"/>
    <w:rsid w:val="00234D50"/>
    <w:rsid w:val="00234DA3"/>
    <w:rsid w:val="00234E03"/>
    <w:rsid w:val="00234E47"/>
    <w:rsid w:val="00234E68"/>
    <w:rsid w:val="00234F41"/>
    <w:rsid w:val="00234F58"/>
    <w:rsid w:val="00234F67"/>
    <w:rsid w:val="00234F70"/>
    <w:rsid w:val="002350AF"/>
    <w:rsid w:val="002350C1"/>
    <w:rsid w:val="002350CF"/>
    <w:rsid w:val="002350D3"/>
    <w:rsid w:val="002350EA"/>
    <w:rsid w:val="00235138"/>
    <w:rsid w:val="002351EE"/>
    <w:rsid w:val="002352D6"/>
    <w:rsid w:val="00235438"/>
    <w:rsid w:val="00235472"/>
    <w:rsid w:val="002354B4"/>
    <w:rsid w:val="002354F8"/>
    <w:rsid w:val="00235546"/>
    <w:rsid w:val="0023559D"/>
    <w:rsid w:val="00235624"/>
    <w:rsid w:val="00235682"/>
    <w:rsid w:val="002356BB"/>
    <w:rsid w:val="0023572A"/>
    <w:rsid w:val="00235753"/>
    <w:rsid w:val="00235768"/>
    <w:rsid w:val="0023577F"/>
    <w:rsid w:val="0023578C"/>
    <w:rsid w:val="0023585E"/>
    <w:rsid w:val="0023586C"/>
    <w:rsid w:val="002358BA"/>
    <w:rsid w:val="002358F7"/>
    <w:rsid w:val="0023590F"/>
    <w:rsid w:val="00235950"/>
    <w:rsid w:val="002359A0"/>
    <w:rsid w:val="002359AB"/>
    <w:rsid w:val="002359E9"/>
    <w:rsid w:val="00235A9E"/>
    <w:rsid w:val="00235AD0"/>
    <w:rsid w:val="00235ADC"/>
    <w:rsid w:val="00235B98"/>
    <w:rsid w:val="00235C12"/>
    <w:rsid w:val="00235CFF"/>
    <w:rsid w:val="00235D09"/>
    <w:rsid w:val="00235DC0"/>
    <w:rsid w:val="00235DD0"/>
    <w:rsid w:val="00235E9B"/>
    <w:rsid w:val="00235EA1"/>
    <w:rsid w:val="00235EB9"/>
    <w:rsid w:val="00235ED8"/>
    <w:rsid w:val="00235F46"/>
    <w:rsid w:val="00235F4B"/>
    <w:rsid w:val="00235F53"/>
    <w:rsid w:val="00235FBD"/>
    <w:rsid w:val="00236005"/>
    <w:rsid w:val="002360CD"/>
    <w:rsid w:val="00236246"/>
    <w:rsid w:val="00236266"/>
    <w:rsid w:val="00236277"/>
    <w:rsid w:val="002362E5"/>
    <w:rsid w:val="002362FB"/>
    <w:rsid w:val="0023638D"/>
    <w:rsid w:val="0023639D"/>
    <w:rsid w:val="002363E7"/>
    <w:rsid w:val="00236483"/>
    <w:rsid w:val="002364C0"/>
    <w:rsid w:val="002364D7"/>
    <w:rsid w:val="0023656D"/>
    <w:rsid w:val="0023658D"/>
    <w:rsid w:val="0023664C"/>
    <w:rsid w:val="002366D3"/>
    <w:rsid w:val="002367A7"/>
    <w:rsid w:val="002367F5"/>
    <w:rsid w:val="002368FA"/>
    <w:rsid w:val="0023691C"/>
    <w:rsid w:val="00236977"/>
    <w:rsid w:val="00236A4E"/>
    <w:rsid w:val="00236A67"/>
    <w:rsid w:val="00236A71"/>
    <w:rsid w:val="00236B8D"/>
    <w:rsid w:val="00236C14"/>
    <w:rsid w:val="00236C67"/>
    <w:rsid w:val="00236CBD"/>
    <w:rsid w:val="00236CBE"/>
    <w:rsid w:val="00236DFE"/>
    <w:rsid w:val="00236E1B"/>
    <w:rsid w:val="00236EFE"/>
    <w:rsid w:val="00236F31"/>
    <w:rsid w:val="00236F34"/>
    <w:rsid w:val="00236F67"/>
    <w:rsid w:val="00236FB7"/>
    <w:rsid w:val="00237167"/>
    <w:rsid w:val="00237236"/>
    <w:rsid w:val="00237346"/>
    <w:rsid w:val="00237351"/>
    <w:rsid w:val="00237387"/>
    <w:rsid w:val="00237400"/>
    <w:rsid w:val="00237415"/>
    <w:rsid w:val="00237416"/>
    <w:rsid w:val="0023748E"/>
    <w:rsid w:val="00237546"/>
    <w:rsid w:val="00237566"/>
    <w:rsid w:val="0023758D"/>
    <w:rsid w:val="002375B7"/>
    <w:rsid w:val="002375D1"/>
    <w:rsid w:val="002375DC"/>
    <w:rsid w:val="002377C1"/>
    <w:rsid w:val="0023795A"/>
    <w:rsid w:val="002379D0"/>
    <w:rsid w:val="002379F0"/>
    <w:rsid w:val="00237B19"/>
    <w:rsid w:val="00237C07"/>
    <w:rsid w:val="00237C6C"/>
    <w:rsid w:val="00237CB9"/>
    <w:rsid w:val="00237CBB"/>
    <w:rsid w:val="00237CBC"/>
    <w:rsid w:val="00237D03"/>
    <w:rsid w:val="00237D66"/>
    <w:rsid w:val="00237DB2"/>
    <w:rsid w:val="00237DBA"/>
    <w:rsid w:val="00237E33"/>
    <w:rsid w:val="00237F73"/>
    <w:rsid w:val="00237FB1"/>
    <w:rsid w:val="002401CA"/>
    <w:rsid w:val="0024020F"/>
    <w:rsid w:val="00240425"/>
    <w:rsid w:val="00240684"/>
    <w:rsid w:val="0024068E"/>
    <w:rsid w:val="00240692"/>
    <w:rsid w:val="002406F9"/>
    <w:rsid w:val="00240771"/>
    <w:rsid w:val="00240916"/>
    <w:rsid w:val="00240966"/>
    <w:rsid w:val="0024098B"/>
    <w:rsid w:val="00240A67"/>
    <w:rsid w:val="00240A6E"/>
    <w:rsid w:val="00240A83"/>
    <w:rsid w:val="00240AD3"/>
    <w:rsid w:val="00240B42"/>
    <w:rsid w:val="00240BAC"/>
    <w:rsid w:val="00240BD6"/>
    <w:rsid w:val="00240C4D"/>
    <w:rsid w:val="00240CF9"/>
    <w:rsid w:val="00240D02"/>
    <w:rsid w:val="00240D0F"/>
    <w:rsid w:val="00240D1C"/>
    <w:rsid w:val="00240D68"/>
    <w:rsid w:val="00240D70"/>
    <w:rsid w:val="00240DE8"/>
    <w:rsid w:val="00240E5C"/>
    <w:rsid w:val="00240E7A"/>
    <w:rsid w:val="00240E9B"/>
    <w:rsid w:val="00240EAE"/>
    <w:rsid w:val="00240EB3"/>
    <w:rsid w:val="00240ECC"/>
    <w:rsid w:val="00240F2E"/>
    <w:rsid w:val="00240F3C"/>
    <w:rsid w:val="00240F41"/>
    <w:rsid w:val="00240F95"/>
    <w:rsid w:val="00241062"/>
    <w:rsid w:val="002410C2"/>
    <w:rsid w:val="00241165"/>
    <w:rsid w:val="002412EF"/>
    <w:rsid w:val="00241327"/>
    <w:rsid w:val="00241427"/>
    <w:rsid w:val="002414B7"/>
    <w:rsid w:val="002414EF"/>
    <w:rsid w:val="002414F9"/>
    <w:rsid w:val="002415D8"/>
    <w:rsid w:val="00241609"/>
    <w:rsid w:val="00241692"/>
    <w:rsid w:val="002416DA"/>
    <w:rsid w:val="0024187E"/>
    <w:rsid w:val="00241891"/>
    <w:rsid w:val="002418A2"/>
    <w:rsid w:val="00241934"/>
    <w:rsid w:val="002419E0"/>
    <w:rsid w:val="002419FD"/>
    <w:rsid w:val="00241A4A"/>
    <w:rsid w:val="00241AF0"/>
    <w:rsid w:val="00241BC6"/>
    <w:rsid w:val="00241BF9"/>
    <w:rsid w:val="00241C06"/>
    <w:rsid w:val="00241C4D"/>
    <w:rsid w:val="00241C4E"/>
    <w:rsid w:val="00241C6E"/>
    <w:rsid w:val="00241C8C"/>
    <w:rsid w:val="00241D1D"/>
    <w:rsid w:val="00241D78"/>
    <w:rsid w:val="00241D9E"/>
    <w:rsid w:val="00241DBC"/>
    <w:rsid w:val="00241EEA"/>
    <w:rsid w:val="00241F41"/>
    <w:rsid w:val="00241F9F"/>
    <w:rsid w:val="00242054"/>
    <w:rsid w:val="002420EB"/>
    <w:rsid w:val="00242153"/>
    <w:rsid w:val="002421CC"/>
    <w:rsid w:val="0024229E"/>
    <w:rsid w:val="002422AC"/>
    <w:rsid w:val="00242319"/>
    <w:rsid w:val="0024231A"/>
    <w:rsid w:val="0024239B"/>
    <w:rsid w:val="00242459"/>
    <w:rsid w:val="0024249A"/>
    <w:rsid w:val="002424B2"/>
    <w:rsid w:val="002424E0"/>
    <w:rsid w:val="00242546"/>
    <w:rsid w:val="00242572"/>
    <w:rsid w:val="002425FC"/>
    <w:rsid w:val="002426EB"/>
    <w:rsid w:val="002426F4"/>
    <w:rsid w:val="00242826"/>
    <w:rsid w:val="002428A0"/>
    <w:rsid w:val="002428CD"/>
    <w:rsid w:val="002428F0"/>
    <w:rsid w:val="00242958"/>
    <w:rsid w:val="00242A06"/>
    <w:rsid w:val="00242A39"/>
    <w:rsid w:val="00242A91"/>
    <w:rsid w:val="00242AF6"/>
    <w:rsid w:val="00242B10"/>
    <w:rsid w:val="00242B45"/>
    <w:rsid w:val="00242B59"/>
    <w:rsid w:val="00242C01"/>
    <w:rsid w:val="00242C2B"/>
    <w:rsid w:val="00242D1A"/>
    <w:rsid w:val="00242D28"/>
    <w:rsid w:val="00242D6D"/>
    <w:rsid w:val="00242E83"/>
    <w:rsid w:val="00242F27"/>
    <w:rsid w:val="00242F43"/>
    <w:rsid w:val="0024308C"/>
    <w:rsid w:val="00243092"/>
    <w:rsid w:val="002430BC"/>
    <w:rsid w:val="00243105"/>
    <w:rsid w:val="00243118"/>
    <w:rsid w:val="00243145"/>
    <w:rsid w:val="00243146"/>
    <w:rsid w:val="0024318E"/>
    <w:rsid w:val="002431E9"/>
    <w:rsid w:val="0024324D"/>
    <w:rsid w:val="00243271"/>
    <w:rsid w:val="00243279"/>
    <w:rsid w:val="002432ED"/>
    <w:rsid w:val="0024334A"/>
    <w:rsid w:val="00243369"/>
    <w:rsid w:val="0024339A"/>
    <w:rsid w:val="0024355E"/>
    <w:rsid w:val="0024357C"/>
    <w:rsid w:val="002435C0"/>
    <w:rsid w:val="00243604"/>
    <w:rsid w:val="00243659"/>
    <w:rsid w:val="00243695"/>
    <w:rsid w:val="0024370F"/>
    <w:rsid w:val="00243765"/>
    <w:rsid w:val="00243817"/>
    <w:rsid w:val="002438AB"/>
    <w:rsid w:val="002438D5"/>
    <w:rsid w:val="002438E9"/>
    <w:rsid w:val="002439A5"/>
    <w:rsid w:val="002439F2"/>
    <w:rsid w:val="00243A59"/>
    <w:rsid w:val="00243AF0"/>
    <w:rsid w:val="00243B6C"/>
    <w:rsid w:val="00243C89"/>
    <w:rsid w:val="00243CC3"/>
    <w:rsid w:val="00243D40"/>
    <w:rsid w:val="00243D58"/>
    <w:rsid w:val="00243D5E"/>
    <w:rsid w:val="00243EEF"/>
    <w:rsid w:val="00243EF5"/>
    <w:rsid w:val="00243F68"/>
    <w:rsid w:val="00243F8F"/>
    <w:rsid w:val="00243FAC"/>
    <w:rsid w:val="00243FC6"/>
    <w:rsid w:val="00244074"/>
    <w:rsid w:val="0024408D"/>
    <w:rsid w:val="00244097"/>
    <w:rsid w:val="002440AF"/>
    <w:rsid w:val="0024427F"/>
    <w:rsid w:val="002444FE"/>
    <w:rsid w:val="00244538"/>
    <w:rsid w:val="0024469B"/>
    <w:rsid w:val="00244753"/>
    <w:rsid w:val="002448AE"/>
    <w:rsid w:val="002448E4"/>
    <w:rsid w:val="00244984"/>
    <w:rsid w:val="00244A29"/>
    <w:rsid w:val="00244A36"/>
    <w:rsid w:val="00244A64"/>
    <w:rsid w:val="00244AEA"/>
    <w:rsid w:val="00244B0C"/>
    <w:rsid w:val="00244B73"/>
    <w:rsid w:val="00244C5A"/>
    <w:rsid w:val="00244CE2"/>
    <w:rsid w:val="00244D18"/>
    <w:rsid w:val="00244D53"/>
    <w:rsid w:val="00244E12"/>
    <w:rsid w:val="00244E6C"/>
    <w:rsid w:val="00244E93"/>
    <w:rsid w:val="00244EA8"/>
    <w:rsid w:val="00244EFD"/>
    <w:rsid w:val="00244FBA"/>
    <w:rsid w:val="00244FCB"/>
    <w:rsid w:val="0024507A"/>
    <w:rsid w:val="002450F0"/>
    <w:rsid w:val="0024515E"/>
    <w:rsid w:val="0024518C"/>
    <w:rsid w:val="002451AF"/>
    <w:rsid w:val="002451C3"/>
    <w:rsid w:val="00245334"/>
    <w:rsid w:val="00245354"/>
    <w:rsid w:val="002453FF"/>
    <w:rsid w:val="0024553E"/>
    <w:rsid w:val="00245625"/>
    <w:rsid w:val="0024574A"/>
    <w:rsid w:val="00245805"/>
    <w:rsid w:val="0024585C"/>
    <w:rsid w:val="002458EA"/>
    <w:rsid w:val="00245910"/>
    <w:rsid w:val="0024597F"/>
    <w:rsid w:val="00245A24"/>
    <w:rsid w:val="00245AD4"/>
    <w:rsid w:val="00245AF7"/>
    <w:rsid w:val="00245C76"/>
    <w:rsid w:val="00245C9E"/>
    <w:rsid w:val="00245F57"/>
    <w:rsid w:val="00246093"/>
    <w:rsid w:val="002461DC"/>
    <w:rsid w:val="002461F0"/>
    <w:rsid w:val="00246211"/>
    <w:rsid w:val="0024625C"/>
    <w:rsid w:val="0024639F"/>
    <w:rsid w:val="002463B7"/>
    <w:rsid w:val="002463F2"/>
    <w:rsid w:val="0024647C"/>
    <w:rsid w:val="00246575"/>
    <w:rsid w:val="002465CB"/>
    <w:rsid w:val="002465DB"/>
    <w:rsid w:val="00246650"/>
    <w:rsid w:val="002466DB"/>
    <w:rsid w:val="0024674F"/>
    <w:rsid w:val="002467E4"/>
    <w:rsid w:val="002468ED"/>
    <w:rsid w:val="0024699E"/>
    <w:rsid w:val="002469A4"/>
    <w:rsid w:val="002469C0"/>
    <w:rsid w:val="00246B4C"/>
    <w:rsid w:val="00246B5A"/>
    <w:rsid w:val="00246B5C"/>
    <w:rsid w:val="00246BA5"/>
    <w:rsid w:val="00246BB7"/>
    <w:rsid w:val="00246C61"/>
    <w:rsid w:val="00246D06"/>
    <w:rsid w:val="00246D28"/>
    <w:rsid w:val="00246D8A"/>
    <w:rsid w:val="00246DBB"/>
    <w:rsid w:val="00246E87"/>
    <w:rsid w:val="00246F9C"/>
    <w:rsid w:val="00246FDE"/>
    <w:rsid w:val="00246FE9"/>
    <w:rsid w:val="00247011"/>
    <w:rsid w:val="002470E6"/>
    <w:rsid w:val="002470F4"/>
    <w:rsid w:val="0024711B"/>
    <w:rsid w:val="0024714E"/>
    <w:rsid w:val="0024714F"/>
    <w:rsid w:val="0024716B"/>
    <w:rsid w:val="00247187"/>
    <w:rsid w:val="002471A3"/>
    <w:rsid w:val="0024739A"/>
    <w:rsid w:val="002473BB"/>
    <w:rsid w:val="002473CA"/>
    <w:rsid w:val="002474F9"/>
    <w:rsid w:val="0024757B"/>
    <w:rsid w:val="0024760E"/>
    <w:rsid w:val="0024769A"/>
    <w:rsid w:val="002477D4"/>
    <w:rsid w:val="00247859"/>
    <w:rsid w:val="002478BF"/>
    <w:rsid w:val="00247943"/>
    <w:rsid w:val="00247960"/>
    <w:rsid w:val="00247A17"/>
    <w:rsid w:val="00247A1F"/>
    <w:rsid w:val="00247A3C"/>
    <w:rsid w:val="00247AE1"/>
    <w:rsid w:val="00247B02"/>
    <w:rsid w:val="00247B0A"/>
    <w:rsid w:val="00247B6C"/>
    <w:rsid w:val="00247B93"/>
    <w:rsid w:val="00247C41"/>
    <w:rsid w:val="00247CD6"/>
    <w:rsid w:val="00247D06"/>
    <w:rsid w:val="00247D7B"/>
    <w:rsid w:val="00247E3C"/>
    <w:rsid w:val="00247E81"/>
    <w:rsid w:val="0025008F"/>
    <w:rsid w:val="002501A9"/>
    <w:rsid w:val="002502E3"/>
    <w:rsid w:val="00250357"/>
    <w:rsid w:val="0025038B"/>
    <w:rsid w:val="00250390"/>
    <w:rsid w:val="002504C2"/>
    <w:rsid w:val="002504E0"/>
    <w:rsid w:val="0025053D"/>
    <w:rsid w:val="0025054F"/>
    <w:rsid w:val="002505EB"/>
    <w:rsid w:val="0025060E"/>
    <w:rsid w:val="0025062A"/>
    <w:rsid w:val="00250756"/>
    <w:rsid w:val="002507B1"/>
    <w:rsid w:val="002507C9"/>
    <w:rsid w:val="0025085C"/>
    <w:rsid w:val="00250875"/>
    <w:rsid w:val="002509B6"/>
    <w:rsid w:val="002509E1"/>
    <w:rsid w:val="002509F0"/>
    <w:rsid w:val="00250A61"/>
    <w:rsid w:val="00250AAF"/>
    <w:rsid w:val="00250BA8"/>
    <w:rsid w:val="00250BC2"/>
    <w:rsid w:val="00250C36"/>
    <w:rsid w:val="00250C60"/>
    <w:rsid w:val="00250CC9"/>
    <w:rsid w:val="00250D7A"/>
    <w:rsid w:val="00250DDC"/>
    <w:rsid w:val="00250DEF"/>
    <w:rsid w:val="00250E76"/>
    <w:rsid w:val="00250EE4"/>
    <w:rsid w:val="00250EF6"/>
    <w:rsid w:val="00250F4B"/>
    <w:rsid w:val="00250F6A"/>
    <w:rsid w:val="00250F85"/>
    <w:rsid w:val="00250F96"/>
    <w:rsid w:val="00250FF4"/>
    <w:rsid w:val="00251210"/>
    <w:rsid w:val="00251243"/>
    <w:rsid w:val="0025127D"/>
    <w:rsid w:val="002512B9"/>
    <w:rsid w:val="00251305"/>
    <w:rsid w:val="00251337"/>
    <w:rsid w:val="00251379"/>
    <w:rsid w:val="00251452"/>
    <w:rsid w:val="00251487"/>
    <w:rsid w:val="002514BA"/>
    <w:rsid w:val="002514D4"/>
    <w:rsid w:val="0025150F"/>
    <w:rsid w:val="0025153F"/>
    <w:rsid w:val="00251545"/>
    <w:rsid w:val="00251598"/>
    <w:rsid w:val="002516AB"/>
    <w:rsid w:val="002516B2"/>
    <w:rsid w:val="00251855"/>
    <w:rsid w:val="0025193C"/>
    <w:rsid w:val="0025196E"/>
    <w:rsid w:val="00251975"/>
    <w:rsid w:val="00251993"/>
    <w:rsid w:val="002519B4"/>
    <w:rsid w:val="002519D8"/>
    <w:rsid w:val="00251A0B"/>
    <w:rsid w:val="00251AE3"/>
    <w:rsid w:val="00251AFD"/>
    <w:rsid w:val="00251B1C"/>
    <w:rsid w:val="00251BBE"/>
    <w:rsid w:val="00251CA4"/>
    <w:rsid w:val="00251CE8"/>
    <w:rsid w:val="00251CED"/>
    <w:rsid w:val="00251CFE"/>
    <w:rsid w:val="00251D0A"/>
    <w:rsid w:val="00251D5C"/>
    <w:rsid w:val="00251DB3"/>
    <w:rsid w:val="00251DCA"/>
    <w:rsid w:val="00251E06"/>
    <w:rsid w:val="00251E27"/>
    <w:rsid w:val="00251EB4"/>
    <w:rsid w:val="00251F01"/>
    <w:rsid w:val="00251F05"/>
    <w:rsid w:val="00251F14"/>
    <w:rsid w:val="00251F45"/>
    <w:rsid w:val="00251FDF"/>
    <w:rsid w:val="00251FFA"/>
    <w:rsid w:val="002520AC"/>
    <w:rsid w:val="002520F0"/>
    <w:rsid w:val="002521CA"/>
    <w:rsid w:val="002521D3"/>
    <w:rsid w:val="00252246"/>
    <w:rsid w:val="0025228B"/>
    <w:rsid w:val="002522B1"/>
    <w:rsid w:val="0025232A"/>
    <w:rsid w:val="00252341"/>
    <w:rsid w:val="0025234C"/>
    <w:rsid w:val="002523B6"/>
    <w:rsid w:val="002523CC"/>
    <w:rsid w:val="002523CD"/>
    <w:rsid w:val="00252476"/>
    <w:rsid w:val="0025251F"/>
    <w:rsid w:val="0025254B"/>
    <w:rsid w:val="002525EC"/>
    <w:rsid w:val="00252662"/>
    <w:rsid w:val="00252676"/>
    <w:rsid w:val="002526B3"/>
    <w:rsid w:val="002526B7"/>
    <w:rsid w:val="00252704"/>
    <w:rsid w:val="0025275F"/>
    <w:rsid w:val="002527D3"/>
    <w:rsid w:val="00252855"/>
    <w:rsid w:val="00252874"/>
    <w:rsid w:val="00252933"/>
    <w:rsid w:val="00252A83"/>
    <w:rsid w:val="00252AA9"/>
    <w:rsid w:val="00252AB4"/>
    <w:rsid w:val="00252AD1"/>
    <w:rsid w:val="00252B3E"/>
    <w:rsid w:val="00252B70"/>
    <w:rsid w:val="00252BD1"/>
    <w:rsid w:val="00252C48"/>
    <w:rsid w:val="00252D27"/>
    <w:rsid w:val="00252D38"/>
    <w:rsid w:val="00252DCF"/>
    <w:rsid w:val="00252DED"/>
    <w:rsid w:val="00252E00"/>
    <w:rsid w:val="00252E99"/>
    <w:rsid w:val="00252F31"/>
    <w:rsid w:val="00252F53"/>
    <w:rsid w:val="00252FAD"/>
    <w:rsid w:val="00253037"/>
    <w:rsid w:val="002530F6"/>
    <w:rsid w:val="00253115"/>
    <w:rsid w:val="00253121"/>
    <w:rsid w:val="0025312F"/>
    <w:rsid w:val="0025314E"/>
    <w:rsid w:val="002531D2"/>
    <w:rsid w:val="0025322D"/>
    <w:rsid w:val="00253260"/>
    <w:rsid w:val="002532C4"/>
    <w:rsid w:val="00253342"/>
    <w:rsid w:val="002533BF"/>
    <w:rsid w:val="00253440"/>
    <w:rsid w:val="00253447"/>
    <w:rsid w:val="002534A0"/>
    <w:rsid w:val="002534A1"/>
    <w:rsid w:val="00253573"/>
    <w:rsid w:val="002535A4"/>
    <w:rsid w:val="0025360D"/>
    <w:rsid w:val="002536DB"/>
    <w:rsid w:val="002537B7"/>
    <w:rsid w:val="002537E0"/>
    <w:rsid w:val="0025386B"/>
    <w:rsid w:val="00253953"/>
    <w:rsid w:val="002539FF"/>
    <w:rsid w:val="00253A00"/>
    <w:rsid w:val="00253A17"/>
    <w:rsid w:val="00253AA2"/>
    <w:rsid w:val="00253AA7"/>
    <w:rsid w:val="00253AD4"/>
    <w:rsid w:val="00253AFC"/>
    <w:rsid w:val="00253BA9"/>
    <w:rsid w:val="00253C19"/>
    <w:rsid w:val="00253C25"/>
    <w:rsid w:val="00253C5F"/>
    <w:rsid w:val="00253E0F"/>
    <w:rsid w:val="00253FB3"/>
    <w:rsid w:val="00253FB5"/>
    <w:rsid w:val="00254078"/>
    <w:rsid w:val="0025409F"/>
    <w:rsid w:val="002540D8"/>
    <w:rsid w:val="002540FF"/>
    <w:rsid w:val="0025424C"/>
    <w:rsid w:val="002542BC"/>
    <w:rsid w:val="002542F7"/>
    <w:rsid w:val="00254315"/>
    <w:rsid w:val="002543B0"/>
    <w:rsid w:val="002543B1"/>
    <w:rsid w:val="0025440C"/>
    <w:rsid w:val="00254482"/>
    <w:rsid w:val="0025448D"/>
    <w:rsid w:val="0025454A"/>
    <w:rsid w:val="00254561"/>
    <w:rsid w:val="002545BD"/>
    <w:rsid w:val="0025462A"/>
    <w:rsid w:val="00254639"/>
    <w:rsid w:val="00254709"/>
    <w:rsid w:val="00254892"/>
    <w:rsid w:val="0025493E"/>
    <w:rsid w:val="00254A60"/>
    <w:rsid w:val="00254BD0"/>
    <w:rsid w:val="00254BF8"/>
    <w:rsid w:val="00254CD6"/>
    <w:rsid w:val="00254D06"/>
    <w:rsid w:val="00254D1F"/>
    <w:rsid w:val="00254F1B"/>
    <w:rsid w:val="00254F7C"/>
    <w:rsid w:val="0025501B"/>
    <w:rsid w:val="0025519D"/>
    <w:rsid w:val="002551B9"/>
    <w:rsid w:val="002551CE"/>
    <w:rsid w:val="0025520D"/>
    <w:rsid w:val="002552AF"/>
    <w:rsid w:val="0025533E"/>
    <w:rsid w:val="00255449"/>
    <w:rsid w:val="002555AE"/>
    <w:rsid w:val="00255610"/>
    <w:rsid w:val="0025568D"/>
    <w:rsid w:val="0025576D"/>
    <w:rsid w:val="002557C9"/>
    <w:rsid w:val="00255819"/>
    <w:rsid w:val="00255969"/>
    <w:rsid w:val="00255971"/>
    <w:rsid w:val="00255A23"/>
    <w:rsid w:val="00255A2F"/>
    <w:rsid w:val="00255AC4"/>
    <w:rsid w:val="00255AD2"/>
    <w:rsid w:val="00255B1E"/>
    <w:rsid w:val="00255B3E"/>
    <w:rsid w:val="00255B65"/>
    <w:rsid w:val="00255BAE"/>
    <w:rsid w:val="00255BFB"/>
    <w:rsid w:val="00255C06"/>
    <w:rsid w:val="00255C18"/>
    <w:rsid w:val="00255C6C"/>
    <w:rsid w:val="00255CB2"/>
    <w:rsid w:val="00255D02"/>
    <w:rsid w:val="00255D63"/>
    <w:rsid w:val="00255E15"/>
    <w:rsid w:val="00255F90"/>
    <w:rsid w:val="00255F9E"/>
    <w:rsid w:val="00256032"/>
    <w:rsid w:val="00256095"/>
    <w:rsid w:val="00256148"/>
    <w:rsid w:val="002561D1"/>
    <w:rsid w:val="002561FE"/>
    <w:rsid w:val="00256289"/>
    <w:rsid w:val="002562A5"/>
    <w:rsid w:val="00256312"/>
    <w:rsid w:val="0025635A"/>
    <w:rsid w:val="00256395"/>
    <w:rsid w:val="0025644F"/>
    <w:rsid w:val="00256484"/>
    <w:rsid w:val="002564E2"/>
    <w:rsid w:val="00256533"/>
    <w:rsid w:val="00256576"/>
    <w:rsid w:val="002565BC"/>
    <w:rsid w:val="002566E8"/>
    <w:rsid w:val="00256707"/>
    <w:rsid w:val="0025677B"/>
    <w:rsid w:val="002567F5"/>
    <w:rsid w:val="0025682D"/>
    <w:rsid w:val="00256992"/>
    <w:rsid w:val="00256A4A"/>
    <w:rsid w:val="00256ADD"/>
    <w:rsid w:val="00256B60"/>
    <w:rsid w:val="00256B69"/>
    <w:rsid w:val="00256BE2"/>
    <w:rsid w:val="00256C3A"/>
    <w:rsid w:val="00256C56"/>
    <w:rsid w:val="00256CC7"/>
    <w:rsid w:val="00256DD0"/>
    <w:rsid w:val="00256E80"/>
    <w:rsid w:val="00256E9F"/>
    <w:rsid w:val="00256EC2"/>
    <w:rsid w:val="00256EE3"/>
    <w:rsid w:val="00256F47"/>
    <w:rsid w:val="00256F52"/>
    <w:rsid w:val="00256F70"/>
    <w:rsid w:val="00256F81"/>
    <w:rsid w:val="00256F93"/>
    <w:rsid w:val="00257111"/>
    <w:rsid w:val="002571C9"/>
    <w:rsid w:val="00257244"/>
    <w:rsid w:val="0025726A"/>
    <w:rsid w:val="00257286"/>
    <w:rsid w:val="002572D2"/>
    <w:rsid w:val="00257345"/>
    <w:rsid w:val="00257350"/>
    <w:rsid w:val="00257356"/>
    <w:rsid w:val="00257379"/>
    <w:rsid w:val="0025737B"/>
    <w:rsid w:val="0025738A"/>
    <w:rsid w:val="002573F7"/>
    <w:rsid w:val="00257406"/>
    <w:rsid w:val="00257482"/>
    <w:rsid w:val="002574A3"/>
    <w:rsid w:val="002574BF"/>
    <w:rsid w:val="0025756A"/>
    <w:rsid w:val="0025757F"/>
    <w:rsid w:val="002575C0"/>
    <w:rsid w:val="002575F7"/>
    <w:rsid w:val="00257621"/>
    <w:rsid w:val="0025762D"/>
    <w:rsid w:val="002576A9"/>
    <w:rsid w:val="002576AB"/>
    <w:rsid w:val="002576C7"/>
    <w:rsid w:val="002576CF"/>
    <w:rsid w:val="00257764"/>
    <w:rsid w:val="00257789"/>
    <w:rsid w:val="002577EE"/>
    <w:rsid w:val="0025787F"/>
    <w:rsid w:val="0025794B"/>
    <w:rsid w:val="002579A6"/>
    <w:rsid w:val="002579D8"/>
    <w:rsid w:val="00257A86"/>
    <w:rsid w:val="00257B36"/>
    <w:rsid w:val="00257B59"/>
    <w:rsid w:val="00257C38"/>
    <w:rsid w:val="00257C57"/>
    <w:rsid w:val="00257CB9"/>
    <w:rsid w:val="00257D84"/>
    <w:rsid w:val="00257DE0"/>
    <w:rsid w:val="00257DE1"/>
    <w:rsid w:val="00257E49"/>
    <w:rsid w:val="00257F3D"/>
    <w:rsid w:val="00257F44"/>
    <w:rsid w:val="00257F89"/>
    <w:rsid w:val="00257FA7"/>
    <w:rsid w:val="00257FC7"/>
    <w:rsid w:val="00260008"/>
    <w:rsid w:val="0026005A"/>
    <w:rsid w:val="00260081"/>
    <w:rsid w:val="002600E1"/>
    <w:rsid w:val="002600F6"/>
    <w:rsid w:val="0026010A"/>
    <w:rsid w:val="0026013A"/>
    <w:rsid w:val="00260189"/>
    <w:rsid w:val="002601C5"/>
    <w:rsid w:val="002602CE"/>
    <w:rsid w:val="00260306"/>
    <w:rsid w:val="0026038C"/>
    <w:rsid w:val="002604E3"/>
    <w:rsid w:val="002604ED"/>
    <w:rsid w:val="0026056C"/>
    <w:rsid w:val="0026069D"/>
    <w:rsid w:val="002606A2"/>
    <w:rsid w:val="002606D2"/>
    <w:rsid w:val="00260706"/>
    <w:rsid w:val="002607A2"/>
    <w:rsid w:val="0026081C"/>
    <w:rsid w:val="00260846"/>
    <w:rsid w:val="002608EA"/>
    <w:rsid w:val="00260976"/>
    <w:rsid w:val="00260A11"/>
    <w:rsid w:val="00260AAC"/>
    <w:rsid w:val="00260C13"/>
    <w:rsid w:val="00260C54"/>
    <w:rsid w:val="00260D00"/>
    <w:rsid w:val="00260E61"/>
    <w:rsid w:val="00260E83"/>
    <w:rsid w:val="00260F6E"/>
    <w:rsid w:val="00260F88"/>
    <w:rsid w:val="00260FA7"/>
    <w:rsid w:val="00260FB8"/>
    <w:rsid w:val="00261022"/>
    <w:rsid w:val="00261030"/>
    <w:rsid w:val="0026103D"/>
    <w:rsid w:val="002610C8"/>
    <w:rsid w:val="0026116A"/>
    <w:rsid w:val="002611C1"/>
    <w:rsid w:val="002611FE"/>
    <w:rsid w:val="00261276"/>
    <w:rsid w:val="00261294"/>
    <w:rsid w:val="002612EA"/>
    <w:rsid w:val="002612EE"/>
    <w:rsid w:val="00261356"/>
    <w:rsid w:val="00261376"/>
    <w:rsid w:val="0026137A"/>
    <w:rsid w:val="0026138C"/>
    <w:rsid w:val="0026138F"/>
    <w:rsid w:val="002613CD"/>
    <w:rsid w:val="00261408"/>
    <w:rsid w:val="0026145E"/>
    <w:rsid w:val="002614A3"/>
    <w:rsid w:val="002614AC"/>
    <w:rsid w:val="002614EF"/>
    <w:rsid w:val="0026157A"/>
    <w:rsid w:val="00261584"/>
    <w:rsid w:val="0026159B"/>
    <w:rsid w:val="002615C1"/>
    <w:rsid w:val="002615D7"/>
    <w:rsid w:val="00261763"/>
    <w:rsid w:val="0026178F"/>
    <w:rsid w:val="00261791"/>
    <w:rsid w:val="002617E4"/>
    <w:rsid w:val="002618A6"/>
    <w:rsid w:val="0026195B"/>
    <w:rsid w:val="00261963"/>
    <w:rsid w:val="00261978"/>
    <w:rsid w:val="002619DC"/>
    <w:rsid w:val="002619FA"/>
    <w:rsid w:val="00261A4B"/>
    <w:rsid w:val="00261B65"/>
    <w:rsid w:val="00261BB1"/>
    <w:rsid w:val="00261BD9"/>
    <w:rsid w:val="00261C34"/>
    <w:rsid w:val="00261C63"/>
    <w:rsid w:val="00261D47"/>
    <w:rsid w:val="00261D76"/>
    <w:rsid w:val="00261DC3"/>
    <w:rsid w:val="00261DF3"/>
    <w:rsid w:val="00261E30"/>
    <w:rsid w:val="00261ECA"/>
    <w:rsid w:val="00261F9B"/>
    <w:rsid w:val="00261FB9"/>
    <w:rsid w:val="00262048"/>
    <w:rsid w:val="0026204D"/>
    <w:rsid w:val="002620F1"/>
    <w:rsid w:val="002620F3"/>
    <w:rsid w:val="00262219"/>
    <w:rsid w:val="002622D2"/>
    <w:rsid w:val="00262309"/>
    <w:rsid w:val="00262394"/>
    <w:rsid w:val="002623B5"/>
    <w:rsid w:val="002623DC"/>
    <w:rsid w:val="002623FB"/>
    <w:rsid w:val="00262492"/>
    <w:rsid w:val="002624A7"/>
    <w:rsid w:val="00262540"/>
    <w:rsid w:val="002625DC"/>
    <w:rsid w:val="002625E1"/>
    <w:rsid w:val="002626A9"/>
    <w:rsid w:val="002626B0"/>
    <w:rsid w:val="002626DD"/>
    <w:rsid w:val="002626DF"/>
    <w:rsid w:val="002626E7"/>
    <w:rsid w:val="002626F8"/>
    <w:rsid w:val="002627D5"/>
    <w:rsid w:val="002627DE"/>
    <w:rsid w:val="00262869"/>
    <w:rsid w:val="00262952"/>
    <w:rsid w:val="0026295F"/>
    <w:rsid w:val="002629A7"/>
    <w:rsid w:val="002629CB"/>
    <w:rsid w:val="00262A25"/>
    <w:rsid w:val="00262A61"/>
    <w:rsid w:val="00262AE2"/>
    <w:rsid w:val="00262B32"/>
    <w:rsid w:val="00262B33"/>
    <w:rsid w:val="00262B3B"/>
    <w:rsid w:val="00262B67"/>
    <w:rsid w:val="00262BDF"/>
    <w:rsid w:val="00262C01"/>
    <w:rsid w:val="00262C72"/>
    <w:rsid w:val="00262C86"/>
    <w:rsid w:val="00262CF6"/>
    <w:rsid w:val="00262D53"/>
    <w:rsid w:val="00262D69"/>
    <w:rsid w:val="00262DAD"/>
    <w:rsid w:val="00262DEC"/>
    <w:rsid w:val="00262E34"/>
    <w:rsid w:val="00262E57"/>
    <w:rsid w:val="00262FB8"/>
    <w:rsid w:val="00263171"/>
    <w:rsid w:val="0026317B"/>
    <w:rsid w:val="002632FE"/>
    <w:rsid w:val="00263312"/>
    <w:rsid w:val="00263515"/>
    <w:rsid w:val="002635CB"/>
    <w:rsid w:val="002635F5"/>
    <w:rsid w:val="0026367D"/>
    <w:rsid w:val="002636D7"/>
    <w:rsid w:val="002636E7"/>
    <w:rsid w:val="00263786"/>
    <w:rsid w:val="0026399A"/>
    <w:rsid w:val="002639CB"/>
    <w:rsid w:val="002639FB"/>
    <w:rsid w:val="00263A0F"/>
    <w:rsid w:val="00263A20"/>
    <w:rsid w:val="00263A78"/>
    <w:rsid w:val="00263A85"/>
    <w:rsid w:val="00263AC4"/>
    <w:rsid w:val="00263B2C"/>
    <w:rsid w:val="00263B59"/>
    <w:rsid w:val="00263BD5"/>
    <w:rsid w:val="00263BF0"/>
    <w:rsid w:val="00263BF4"/>
    <w:rsid w:val="00263C44"/>
    <w:rsid w:val="00263D11"/>
    <w:rsid w:val="00263D28"/>
    <w:rsid w:val="00263D88"/>
    <w:rsid w:val="00263D90"/>
    <w:rsid w:val="00263DFE"/>
    <w:rsid w:val="00263E8E"/>
    <w:rsid w:val="00263E90"/>
    <w:rsid w:val="00263E91"/>
    <w:rsid w:val="0026405F"/>
    <w:rsid w:val="00264104"/>
    <w:rsid w:val="00264108"/>
    <w:rsid w:val="00264145"/>
    <w:rsid w:val="00264161"/>
    <w:rsid w:val="00264188"/>
    <w:rsid w:val="002641A6"/>
    <w:rsid w:val="002641D3"/>
    <w:rsid w:val="002641E9"/>
    <w:rsid w:val="002641EC"/>
    <w:rsid w:val="00264263"/>
    <w:rsid w:val="002642F4"/>
    <w:rsid w:val="002642F5"/>
    <w:rsid w:val="0026430B"/>
    <w:rsid w:val="0026433B"/>
    <w:rsid w:val="002643BF"/>
    <w:rsid w:val="002643F1"/>
    <w:rsid w:val="002644AE"/>
    <w:rsid w:val="0026450C"/>
    <w:rsid w:val="00264562"/>
    <w:rsid w:val="002645D3"/>
    <w:rsid w:val="0026462A"/>
    <w:rsid w:val="002646B3"/>
    <w:rsid w:val="00264874"/>
    <w:rsid w:val="0026489A"/>
    <w:rsid w:val="00264912"/>
    <w:rsid w:val="00264A08"/>
    <w:rsid w:val="00264A50"/>
    <w:rsid w:val="00264AC0"/>
    <w:rsid w:val="00264AD2"/>
    <w:rsid w:val="00264B1F"/>
    <w:rsid w:val="00264B68"/>
    <w:rsid w:val="00264C03"/>
    <w:rsid w:val="00264C15"/>
    <w:rsid w:val="00264C17"/>
    <w:rsid w:val="00264CA0"/>
    <w:rsid w:val="00264D06"/>
    <w:rsid w:val="00264D13"/>
    <w:rsid w:val="00264D58"/>
    <w:rsid w:val="00264DE9"/>
    <w:rsid w:val="00264DF9"/>
    <w:rsid w:val="00264E48"/>
    <w:rsid w:val="00264E6F"/>
    <w:rsid w:val="00264EDD"/>
    <w:rsid w:val="00264F01"/>
    <w:rsid w:val="00264F6E"/>
    <w:rsid w:val="00264F73"/>
    <w:rsid w:val="002650A4"/>
    <w:rsid w:val="00265195"/>
    <w:rsid w:val="0026530E"/>
    <w:rsid w:val="0026547D"/>
    <w:rsid w:val="002654C8"/>
    <w:rsid w:val="00265501"/>
    <w:rsid w:val="0026559D"/>
    <w:rsid w:val="00265619"/>
    <w:rsid w:val="00265646"/>
    <w:rsid w:val="0026566B"/>
    <w:rsid w:val="002657CF"/>
    <w:rsid w:val="002657DD"/>
    <w:rsid w:val="00265846"/>
    <w:rsid w:val="00265886"/>
    <w:rsid w:val="00265907"/>
    <w:rsid w:val="00265953"/>
    <w:rsid w:val="00265956"/>
    <w:rsid w:val="00265B8D"/>
    <w:rsid w:val="00265C68"/>
    <w:rsid w:val="00265C70"/>
    <w:rsid w:val="00265CFB"/>
    <w:rsid w:val="00265D20"/>
    <w:rsid w:val="00265D56"/>
    <w:rsid w:val="00265D6F"/>
    <w:rsid w:val="00265DFE"/>
    <w:rsid w:val="00265E0C"/>
    <w:rsid w:val="00265E19"/>
    <w:rsid w:val="00265F90"/>
    <w:rsid w:val="00266015"/>
    <w:rsid w:val="0026603A"/>
    <w:rsid w:val="0026604E"/>
    <w:rsid w:val="0026605C"/>
    <w:rsid w:val="002660D6"/>
    <w:rsid w:val="002660FC"/>
    <w:rsid w:val="00266101"/>
    <w:rsid w:val="00266113"/>
    <w:rsid w:val="00266267"/>
    <w:rsid w:val="0026627A"/>
    <w:rsid w:val="002662AD"/>
    <w:rsid w:val="002662EE"/>
    <w:rsid w:val="00266402"/>
    <w:rsid w:val="00266413"/>
    <w:rsid w:val="0026642A"/>
    <w:rsid w:val="002664BA"/>
    <w:rsid w:val="0026652A"/>
    <w:rsid w:val="002665D1"/>
    <w:rsid w:val="00266690"/>
    <w:rsid w:val="00266722"/>
    <w:rsid w:val="00266763"/>
    <w:rsid w:val="002667B8"/>
    <w:rsid w:val="002667DC"/>
    <w:rsid w:val="0026680E"/>
    <w:rsid w:val="00266936"/>
    <w:rsid w:val="0026693A"/>
    <w:rsid w:val="00266A05"/>
    <w:rsid w:val="00266A79"/>
    <w:rsid w:val="00266AE2"/>
    <w:rsid w:val="00266AF6"/>
    <w:rsid w:val="00266B2E"/>
    <w:rsid w:val="00266C6E"/>
    <w:rsid w:val="00266CB2"/>
    <w:rsid w:val="00266D06"/>
    <w:rsid w:val="00266D6F"/>
    <w:rsid w:val="00266DA0"/>
    <w:rsid w:val="00266E85"/>
    <w:rsid w:val="00266EAD"/>
    <w:rsid w:val="00266F09"/>
    <w:rsid w:val="00266F14"/>
    <w:rsid w:val="00266F79"/>
    <w:rsid w:val="00266FAA"/>
    <w:rsid w:val="002670D4"/>
    <w:rsid w:val="00267149"/>
    <w:rsid w:val="00267267"/>
    <w:rsid w:val="002672A9"/>
    <w:rsid w:val="002672C1"/>
    <w:rsid w:val="00267377"/>
    <w:rsid w:val="00267411"/>
    <w:rsid w:val="00267416"/>
    <w:rsid w:val="00267518"/>
    <w:rsid w:val="00267577"/>
    <w:rsid w:val="00267579"/>
    <w:rsid w:val="002675A1"/>
    <w:rsid w:val="0026760F"/>
    <w:rsid w:val="00267644"/>
    <w:rsid w:val="0026764C"/>
    <w:rsid w:val="00267726"/>
    <w:rsid w:val="00267822"/>
    <w:rsid w:val="00267864"/>
    <w:rsid w:val="0026786D"/>
    <w:rsid w:val="00267982"/>
    <w:rsid w:val="002679AF"/>
    <w:rsid w:val="002679D0"/>
    <w:rsid w:val="002679FB"/>
    <w:rsid w:val="00267A14"/>
    <w:rsid w:val="00267A59"/>
    <w:rsid w:val="00267A96"/>
    <w:rsid w:val="00267AE4"/>
    <w:rsid w:val="00267B98"/>
    <w:rsid w:val="00267C03"/>
    <w:rsid w:val="00267C64"/>
    <w:rsid w:val="00267C98"/>
    <w:rsid w:val="00267CA6"/>
    <w:rsid w:val="00267DB9"/>
    <w:rsid w:val="00267DD7"/>
    <w:rsid w:val="00267DF3"/>
    <w:rsid w:val="00267E46"/>
    <w:rsid w:val="00267E9B"/>
    <w:rsid w:val="00267EF9"/>
    <w:rsid w:val="00267F06"/>
    <w:rsid w:val="00267FD1"/>
    <w:rsid w:val="00267FD9"/>
    <w:rsid w:val="00267FE8"/>
    <w:rsid w:val="00270134"/>
    <w:rsid w:val="00270219"/>
    <w:rsid w:val="0027021B"/>
    <w:rsid w:val="002702B5"/>
    <w:rsid w:val="00270303"/>
    <w:rsid w:val="0027036C"/>
    <w:rsid w:val="00270375"/>
    <w:rsid w:val="002703B4"/>
    <w:rsid w:val="002703CA"/>
    <w:rsid w:val="002704C3"/>
    <w:rsid w:val="002704EE"/>
    <w:rsid w:val="0027051D"/>
    <w:rsid w:val="0027056B"/>
    <w:rsid w:val="002705CA"/>
    <w:rsid w:val="00270613"/>
    <w:rsid w:val="0027061F"/>
    <w:rsid w:val="0027066C"/>
    <w:rsid w:val="002706CC"/>
    <w:rsid w:val="00270704"/>
    <w:rsid w:val="0027095F"/>
    <w:rsid w:val="00270977"/>
    <w:rsid w:val="002709F1"/>
    <w:rsid w:val="00270A0C"/>
    <w:rsid w:val="00270A74"/>
    <w:rsid w:val="00270A79"/>
    <w:rsid w:val="00270AAB"/>
    <w:rsid w:val="00270ADD"/>
    <w:rsid w:val="00270AE2"/>
    <w:rsid w:val="00270B20"/>
    <w:rsid w:val="00270BF9"/>
    <w:rsid w:val="00270C21"/>
    <w:rsid w:val="00270C88"/>
    <w:rsid w:val="00270CC0"/>
    <w:rsid w:val="00270D26"/>
    <w:rsid w:val="00270E33"/>
    <w:rsid w:val="00270E66"/>
    <w:rsid w:val="00270EE7"/>
    <w:rsid w:val="00270F86"/>
    <w:rsid w:val="00270F8C"/>
    <w:rsid w:val="00270FAF"/>
    <w:rsid w:val="002710DF"/>
    <w:rsid w:val="00271204"/>
    <w:rsid w:val="0027120B"/>
    <w:rsid w:val="00271313"/>
    <w:rsid w:val="00271359"/>
    <w:rsid w:val="00271399"/>
    <w:rsid w:val="002713B4"/>
    <w:rsid w:val="00271422"/>
    <w:rsid w:val="002714BF"/>
    <w:rsid w:val="00271547"/>
    <w:rsid w:val="00271572"/>
    <w:rsid w:val="00271592"/>
    <w:rsid w:val="0027160E"/>
    <w:rsid w:val="00271624"/>
    <w:rsid w:val="00271694"/>
    <w:rsid w:val="002716DB"/>
    <w:rsid w:val="002716F6"/>
    <w:rsid w:val="00271735"/>
    <w:rsid w:val="0027179D"/>
    <w:rsid w:val="00271859"/>
    <w:rsid w:val="00271899"/>
    <w:rsid w:val="0027190A"/>
    <w:rsid w:val="00271A58"/>
    <w:rsid w:val="00271A75"/>
    <w:rsid w:val="00271A80"/>
    <w:rsid w:val="00271AA5"/>
    <w:rsid w:val="00271BBF"/>
    <w:rsid w:val="00271BC3"/>
    <w:rsid w:val="00271BCD"/>
    <w:rsid w:val="00271C27"/>
    <w:rsid w:val="00271C66"/>
    <w:rsid w:val="00271CA4"/>
    <w:rsid w:val="00271D64"/>
    <w:rsid w:val="00271DBD"/>
    <w:rsid w:val="00271DE2"/>
    <w:rsid w:val="00271EF7"/>
    <w:rsid w:val="00271FCB"/>
    <w:rsid w:val="0027204C"/>
    <w:rsid w:val="00272142"/>
    <w:rsid w:val="0027219E"/>
    <w:rsid w:val="00272211"/>
    <w:rsid w:val="002722E5"/>
    <w:rsid w:val="002722EB"/>
    <w:rsid w:val="00272322"/>
    <w:rsid w:val="00272354"/>
    <w:rsid w:val="002723F4"/>
    <w:rsid w:val="002723FD"/>
    <w:rsid w:val="00272431"/>
    <w:rsid w:val="00272449"/>
    <w:rsid w:val="00272476"/>
    <w:rsid w:val="002724E5"/>
    <w:rsid w:val="00272502"/>
    <w:rsid w:val="0027250B"/>
    <w:rsid w:val="00272526"/>
    <w:rsid w:val="00272529"/>
    <w:rsid w:val="0027253A"/>
    <w:rsid w:val="002725B1"/>
    <w:rsid w:val="002725EA"/>
    <w:rsid w:val="0027264B"/>
    <w:rsid w:val="0027264E"/>
    <w:rsid w:val="002726D8"/>
    <w:rsid w:val="002727CE"/>
    <w:rsid w:val="00272865"/>
    <w:rsid w:val="00272972"/>
    <w:rsid w:val="00272AB5"/>
    <w:rsid w:val="00272B0D"/>
    <w:rsid w:val="00272B27"/>
    <w:rsid w:val="00272B7A"/>
    <w:rsid w:val="00272BAC"/>
    <w:rsid w:val="00272BF9"/>
    <w:rsid w:val="00272CA1"/>
    <w:rsid w:val="00272CE6"/>
    <w:rsid w:val="00272D20"/>
    <w:rsid w:val="00272D5F"/>
    <w:rsid w:val="00272D79"/>
    <w:rsid w:val="00272ED0"/>
    <w:rsid w:val="00272FCB"/>
    <w:rsid w:val="00273043"/>
    <w:rsid w:val="00273070"/>
    <w:rsid w:val="00273111"/>
    <w:rsid w:val="0027317D"/>
    <w:rsid w:val="002731B4"/>
    <w:rsid w:val="002731C2"/>
    <w:rsid w:val="002731F6"/>
    <w:rsid w:val="002732F2"/>
    <w:rsid w:val="0027332C"/>
    <w:rsid w:val="00273338"/>
    <w:rsid w:val="00273451"/>
    <w:rsid w:val="0027347B"/>
    <w:rsid w:val="002734A4"/>
    <w:rsid w:val="002734AE"/>
    <w:rsid w:val="002734D2"/>
    <w:rsid w:val="00273559"/>
    <w:rsid w:val="00273575"/>
    <w:rsid w:val="002735D3"/>
    <w:rsid w:val="00273640"/>
    <w:rsid w:val="00273668"/>
    <w:rsid w:val="0027371C"/>
    <w:rsid w:val="002737A4"/>
    <w:rsid w:val="002737CC"/>
    <w:rsid w:val="0027383B"/>
    <w:rsid w:val="002738B7"/>
    <w:rsid w:val="002739B3"/>
    <w:rsid w:val="00273A14"/>
    <w:rsid w:val="00273AEF"/>
    <w:rsid w:val="00273B93"/>
    <w:rsid w:val="00273C37"/>
    <w:rsid w:val="00273CBF"/>
    <w:rsid w:val="00273CF3"/>
    <w:rsid w:val="00273D42"/>
    <w:rsid w:val="00273F93"/>
    <w:rsid w:val="00273F97"/>
    <w:rsid w:val="002740CE"/>
    <w:rsid w:val="002740E1"/>
    <w:rsid w:val="002741D4"/>
    <w:rsid w:val="002742B1"/>
    <w:rsid w:val="002742BD"/>
    <w:rsid w:val="002742C1"/>
    <w:rsid w:val="0027434D"/>
    <w:rsid w:val="00274485"/>
    <w:rsid w:val="002744B4"/>
    <w:rsid w:val="0027456C"/>
    <w:rsid w:val="002745B2"/>
    <w:rsid w:val="002745EA"/>
    <w:rsid w:val="00274630"/>
    <w:rsid w:val="00274668"/>
    <w:rsid w:val="002746C9"/>
    <w:rsid w:val="0027473A"/>
    <w:rsid w:val="00274766"/>
    <w:rsid w:val="00274799"/>
    <w:rsid w:val="002747CD"/>
    <w:rsid w:val="00274877"/>
    <w:rsid w:val="00274885"/>
    <w:rsid w:val="0027493C"/>
    <w:rsid w:val="00274980"/>
    <w:rsid w:val="00274A0D"/>
    <w:rsid w:val="00274A71"/>
    <w:rsid w:val="00274A94"/>
    <w:rsid w:val="00274ACF"/>
    <w:rsid w:val="00274B0F"/>
    <w:rsid w:val="00274B5A"/>
    <w:rsid w:val="00274BB8"/>
    <w:rsid w:val="00274C29"/>
    <w:rsid w:val="00274C6E"/>
    <w:rsid w:val="00274DD6"/>
    <w:rsid w:val="00274E73"/>
    <w:rsid w:val="00274F54"/>
    <w:rsid w:val="00274FB0"/>
    <w:rsid w:val="00274FC0"/>
    <w:rsid w:val="00274FEB"/>
    <w:rsid w:val="00275175"/>
    <w:rsid w:val="00275249"/>
    <w:rsid w:val="0027524E"/>
    <w:rsid w:val="002752BA"/>
    <w:rsid w:val="00275320"/>
    <w:rsid w:val="00275369"/>
    <w:rsid w:val="002753E9"/>
    <w:rsid w:val="002754B3"/>
    <w:rsid w:val="00275517"/>
    <w:rsid w:val="002755C4"/>
    <w:rsid w:val="002755EC"/>
    <w:rsid w:val="00275632"/>
    <w:rsid w:val="0027563E"/>
    <w:rsid w:val="0027565C"/>
    <w:rsid w:val="00275673"/>
    <w:rsid w:val="002756BA"/>
    <w:rsid w:val="002756FB"/>
    <w:rsid w:val="002757A6"/>
    <w:rsid w:val="002757BD"/>
    <w:rsid w:val="002757E8"/>
    <w:rsid w:val="00275817"/>
    <w:rsid w:val="002758A3"/>
    <w:rsid w:val="002759AD"/>
    <w:rsid w:val="00275A2A"/>
    <w:rsid w:val="00275A61"/>
    <w:rsid w:val="00275B20"/>
    <w:rsid w:val="00275B4D"/>
    <w:rsid w:val="00275BDB"/>
    <w:rsid w:val="00275BF7"/>
    <w:rsid w:val="00275C01"/>
    <w:rsid w:val="00275C0B"/>
    <w:rsid w:val="00275C4D"/>
    <w:rsid w:val="00275C87"/>
    <w:rsid w:val="00275C9E"/>
    <w:rsid w:val="00275CA2"/>
    <w:rsid w:val="00275D4D"/>
    <w:rsid w:val="00275E39"/>
    <w:rsid w:val="00275E99"/>
    <w:rsid w:val="00275EC3"/>
    <w:rsid w:val="00275F36"/>
    <w:rsid w:val="00275F94"/>
    <w:rsid w:val="00276003"/>
    <w:rsid w:val="0027603F"/>
    <w:rsid w:val="0027609E"/>
    <w:rsid w:val="00276113"/>
    <w:rsid w:val="0027616C"/>
    <w:rsid w:val="002761D3"/>
    <w:rsid w:val="00276281"/>
    <w:rsid w:val="00276293"/>
    <w:rsid w:val="00276297"/>
    <w:rsid w:val="002762D1"/>
    <w:rsid w:val="0027636B"/>
    <w:rsid w:val="002764E4"/>
    <w:rsid w:val="0027651C"/>
    <w:rsid w:val="00276529"/>
    <w:rsid w:val="00276591"/>
    <w:rsid w:val="002765AC"/>
    <w:rsid w:val="002765DB"/>
    <w:rsid w:val="00276678"/>
    <w:rsid w:val="002766E1"/>
    <w:rsid w:val="002766E6"/>
    <w:rsid w:val="0027670D"/>
    <w:rsid w:val="00276723"/>
    <w:rsid w:val="0027676C"/>
    <w:rsid w:val="002767FD"/>
    <w:rsid w:val="00276856"/>
    <w:rsid w:val="002768EA"/>
    <w:rsid w:val="0027690E"/>
    <w:rsid w:val="00276956"/>
    <w:rsid w:val="00276A3C"/>
    <w:rsid w:val="00276A6C"/>
    <w:rsid w:val="00276B76"/>
    <w:rsid w:val="00276BDB"/>
    <w:rsid w:val="00276BE9"/>
    <w:rsid w:val="00276C3A"/>
    <w:rsid w:val="00276C43"/>
    <w:rsid w:val="00276C4F"/>
    <w:rsid w:val="00276C77"/>
    <w:rsid w:val="00276E14"/>
    <w:rsid w:val="00276ECD"/>
    <w:rsid w:val="00276FD8"/>
    <w:rsid w:val="00276FE2"/>
    <w:rsid w:val="00277009"/>
    <w:rsid w:val="00277016"/>
    <w:rsid w:val="0027706A"/>
    <w:rsid w:val="00277074"/>
    <w:rsid w:val="0027707E"/>
    <w:rsid w:val="0027713A"/>
    <w:rsid w:val="00277153"/>
    <w:rsid w:val="002771F0"/>
    <w:rsid w:val="00277230"/>
    <w:rsid w:val="002772BF"/>
    <w:rsid w:val="0027730D"/>
    <w:rsid w:val="00277414"/>
    <w:rsid w:val="00277505"/>
    <w:rsid w:val="002775FD"/>
    <w:rsid w:val="002776EC"/>
    <w:rsid w:val="002777A2"/>
    <w:rsid w:val="002777B8"/>
    <w:rsid w:val="00277830"/>
    <w:rsid w:val="00277858"/>
    <w:rsid w:val="00277887"/>
    <w:rsid w:val="002778D5"/>
    <w:rsid w:val="00277901"/>
    <w:rsid w:val="0027790E"/>
    <w:rsid w:val="00277969"/>
    <w:rsid w:val="002779DD"/>
    <w:rsid w:val="00277A4C"/>
    <w:rsid w:val="00277B57"/>
    <w:rsid w:val="00277BC1"/>
    <w:rsid w:val="00277BED"/>
    <w:rsid w:val="00277BF7"/>
    <w:rsid w:val="00277CA4"/>
    <w:rsid w:val="00277D0E"/>
    <w:rsid w:val="00277D2D"/>
    <w:rsid w:val="00277D39"/>
    <w:rsid w:val="00277DB1"/>
    <w:rsid w:val="00277DBE"/>
    <w:rsid w:val="00277DEB"/>
    <w:rsid w:val="00277E4F"/>
    <w:rsid w:val="00277EBE"/>
    <w:rsid w:val="00277F0B"/>
    <w:rsid w:val="00277F41"/>
    <w:rsid w:val="00277FD0"/>
    <w:rsid w:val="00280052"/>
    <w:rsid w:val="002800D0"/>
    <w:rsid w:val="0028013D"/>
    <w:rsid w:val="0028028E"/>
    <w:rsid w:val="00280381"/>
    <w:rsid w:val="00280480"/>
    <w:rsid w:val="002804E6"/>
    <w:rsid w:val="002804E8"/>
    <w:rsid w:val="00280525"/>
    <w:rsid w:val="002807A7"/>
    <w:rsid w:val="0028082C"/>
    <w:rsid w:val="002809A6"/>
    <w:rsid w:val="002809BF"/>
    <w:rsid w:val="002809ED"/>
    <w:rsid w:val="00280B1D"/>
    <w:rsid w:val="00280B47"/>
    <w:rsid w:val="00280B4D"/>
    <w:rsid w:val="00280BC8"/>
    <w:rsid w:val="00280C9D"/>
    <w:rsid w:val="00280CF1"/>
    <w:rsid w:val="00280D3A"/>
    <w:rsid w:val="00280E04"/>
    <w:rsid w:val="00280E7A"/>
    <w:rsid w:val="00280E94"/>
    <w:rsid w:val="00280E95"/>
    <w:rsid w:val="00280ECD"/>
    <w:rsid w:val="00280F63"/>
    <w:rsid w:val="00280FA5"/>
    <w:rsid w:val="00280FAF"/>
    <w:rsid w:val="00280FD3"/>
    <w:rsid w:val="00281002"/>
    <w:rsid w:val="002810A0"/>
    <w:rsid w:val="002810FF"/>
    <w:rsid w:val="0028110D"/>
    <w:rsid w:val="00281126"/>
    <w:rsid w:val="00281189"/>
    <w:rsid w:val="00281242"/>
    <w:rsid w:val="002812BA"/>
    <w:rsid w:val="002812F9"/>
    <w:rsid w:val="00281309"/>
    <w:rsid w:val="0028132E"/>
    <w:rsid w:val="00281547"/>
    <w:rsid w:val="00281590"/>
    <w:rsid w:val="00281595"/>
    <w:rsid w:val="002815B9"/>
    <w:rsid w:val="002815F1"/>
    <w:rsid w:val="0028168B"/>
    <w:rsid w:val="002816BE"/>
    <w:rsid w:val="00281769"/>
    <w:rsid w:val="002817A0"/>
    <w:rsid w:val="002817D4"/>
    <w:rsid w:val="0028180B"/>
    <w:rsid w:val="002818E8"/>
    <w:rsid w:val="002819E9"/>
    <w:rsid w:val="00281A14"/>
    <w:rsid w:val="00281A67"/>
    <w:rsid w:val="00281AE4"/>
    <w:rsid w:val="00281C66"/>
    <w:rsid w:val="00281C9E"/>
    <w:rsid w:val="00281DB5"/>
    <w:rsid w:val="00281DC6"/>
    <w:rsid w:val="00281DCE"/>
    <w:rsid w:val="00281E00"/>
    <w:rsid w:val="00281E7E"/>
    <w:rsid w:val="00281EF5"/>
    <w:rsid w:val="00282003"/>
    <w:rsid w:val="00282018"/>
    <w:rsid w:val="0028202C"/>
    <w:rsid w:val="0028209A"/>
    <w:rsid w:val="002820AD"/>
    <w:rsid w:val="002820E2"/>
    <w:rsid w:val="0028211B"/>
    <w:rsid w:val="0028218A"/>
    <w:rsid w:val="002821D5"/>
    <w:rsid w:val="002821E2"/>
    <w:rsid w:val="0028221B"/>
    <w:rsid w:val="00282242"/>
    <w:rsid w:val="0028239F"/>
    <w:rsid w:val="002823DE"/>
    <w:rsid w:val="00282412"/>
    <w:rsid w:val="00282480"/>
    <w:rsid w:val="002824C7"/>
    <w:rsid w:val="002824E7"/>
    <w:rsid w:val="002824FB"/>
    <w:rsid w:val="00282506"/>
    <w:rsid w:val="0028251E"/>
    <w:rsid w:val="00282566"/>
    <w:rsid w:val="00282672"/>
    <w:rsid w:val="00282675"/>
    <w:rsid w:val="0028267A"/>
    <w:rsid w:val="00282708"/>
    <w:rsid w:val="00282796"/>
    <w:rsid w:val="002827F1"/>
    <w:rsid w:val="00282952"/>
    <w:rsid w:val="0028298F"/>
    <w:rsid w:val="002829C4"/>
    <w:rsid w:val="00282A74"/>
    <w:rsid w:val="00282A94"/>
    <w:rsid w:val="00282AEA"/>
    <w:rsid w:val="00282BD9"/>
    <w:rsid w:val="00282C65"/>
    <w:rsid w:val="00282CA5"/>
    <w:rsid w:val="00282D37"/>
    <w:rsid w:val="00282D95"/>
    <w:rsid w:val="00282DCE"/>
    <w:rsid w:val="00282E05"/>
    <w:rsid w:val="00282E1C"/>
    <w:rsid w:val="00282EC7"/>
    <w:rsid w:val="00282F79"/>
    <w:rsid w:val="00282FA0"/>
    <w:rsid w:val="0028301E"/>
    <w:rsid w:val="00283057"/>
    <w:rsid w:val="0028306E"/>
    <w:rsid w:val="002830C3"/>
    <w:rsid w:val="002830CF"/>
    <w:rsid w:val="002830E2"/>
    <w:rsid w:val="00283102"/>
    <w:rsid w:val="00283150"/>
    <w:rsid w:val="0028315D"/>
    <w:rsid w:val="0028317C"/>
    <w:rsid w:val="002832E2"/>
    <w:rsid w:val="00283313"/>
    <w:rsid w:val="00283338"/>
    <w:rsid w:val="0028335E"/>
    <w:rsid w:val="00283367"/>
    <w:rsid w:val="002833D9"/>
    <w:rsid w:val="002833FA"/>
    <w:rsid w:val="00283439"/>
    <w:rsid w:val="002834E6"/>
    <w:rsid w:val="0028358F"/>
    <w:rsid w:val="002835FB"/>
    <w:rsid w:val="0028362A"/>
    <w:rsid w:val="00283681"/>
    <w:rsid w:val="0028368C"/>
    <w:rsid w:val="002836C0"/>
    <w:rsid w:val="002836F3"/>
    <w:rsid w:val="00283755"/>
    <w:rsid w:val="00283806"/>
    <w:rsid w:val="002838BC"/>
    <w:rsid w:val="00283995"/>
    <w:rsid w:val="002839C7"/>
    <w:rsid w:val="002839F4"/>
    <w:rsid w:val="00283A82"/>
    <w:rsid w:val="00283B38"/>
    <w:rsid w:val="00283B9C"/>
    <w:rsid w:val="00283C7F"/>
    <w:rsid w:val="00283D44"/>
    <w:rsid w:val="00283D48"/>
    <w:rsid w:val="00283D4E"/>
    <w:rsid w:val="00283D50"/>
    <w:rsid w:val="00283D67"/>
    <w:rsid w:val="00283E0E"/>
    <w:rsid w:val="00283E74"/>
    <w:rsid w:val="0028402D"/>
    <w:rsid w:val="00284099"/>
    <w:rsid w:val="00284159"/>
    <w:rsid w:val="00284194"/>
    <w:rsid w:val="002841C7"/>
    <w:rsid w:val="00284235"/>
    <w:rsid w:val="00284243"/>
    <w:rsid w:val="0028426F"/>
    <w:rsid w:val="002842B8"/>
    <w:rsid w:val="00284340"/>
    <w:rsid w:val="002843AE"/>
    <w:rsid w:val="002843F4"/>
    <w:rsid w:val="002845C9"/>
    <w:rsid w:val="002845DB"/>
    <w:rsid w:val="00284639"/>
    <w:rsid w:val="00284708"/>
    <w:rsid w:val="00284727"/>
    <w:rsid w:val="002847C8"/>
    <w:rsid w:val="00284831"/>
    <w:rsid w:val="0028487D"/>
    <w:rsid w:val="00284946"/>
    <w:rsid w:val="00284A2C"/>
    <w:rsid w:val="00284AE6"/>
    <w:rsid w:val="00284B19"/>
    <w:rsid w:val="00284BC6"/>
    <w:rsid w:val="00284C07"/>
    <w:rsid w:val="00284C9F"/>
    <w:rsid w:val="00284D09"/>
    <w:rsid w:val="00284E54"/>
    <w:rsid w:val="00284E63"/>
    <w:rsid w:val="00284EB7"/>
    <w:rsid w:val="00284EE4"/>
    <w:rsid w:val="00284F86"/>
    <w:rsid w:val="00284FD2"/>
    <w:rsid w:val="00285018"/>
    <w:rsid w:val="002850A7"/>
    <w:rsid w:val="002850BF"/>
    <w:rsid w:val="002850F0"/>
    <w:rsid w:val="002850FD"/>
    <w:rsid w:val="00285200"/>
    <w:rsid w:val="00285231"/>
    <w:rsid w:val="002852AC"/>
    <w:rsid w:val="0028534D"/>
    <w:rsid w:val="002853FB"/>
    <w:rsid w:val="00285457"/>
    <w:rsid w:val="002854D0"/>
    <w:rsid w:val="0028552C"/>
    <w:rsid w:val="00285530"/>
    <w:rsid w:val="002856CC"/>
    <w:rsid w:val="002856ED"/>
    <w:rsid w:val="0028580E"/>
    <w:rsid w:val="0028580F"/>
    <w:rsid w:val="0028588C"/>
    <w:rsid w:val="00285890"/>
    <w:rsid w:val="002858BD"/>
    <w:rsid w:val="002858E8"/>
    <w:rsid w:val="00285902"/>
    <w:rsid w:val="002859E6"/>
    <w:rsid w:val="00285A56"/>
    <w:rsid w:val="00285A6A"/>
    <w:rsid w:val="00285A8C"/>
    <w:rsid w:val="00285B03"/>
    <w:rsid w:val="00285B09"/>
    <w:rsid w:val="00285C88"/>
    <w:rsid w:val="00285C97"/>
    <w:rsid w:val="00285CC7"/>
    <w:rsid w:val="00285DE5"/>
    <w:rsid w:val="00285E60"/>
    <w:rsid w:val="00285EA0"/>
    <w:rsid w:val="00285ED4"/>
    <w:rsid w:val="00286058"/>
    <w:rsid w:val="00286106"/>
    <w:rsid w:val="00286189"/>
    <w:rsid w:val="002861CB"/>
    <w:rsid w:val="00286280"/>
    <w:rsid w:val="002862A0"/>
    <w:rsid w:val="00286324"/>
    <w:rsid w:val="0028633F"/>
    <w:rsid w:val="002863BF"/>
    <w:rsid w:val="002863D7"/>
    <w:rsid w:val="00286451"/>
    <w:rsid w:val="002864AA"/>
    <w:rsid w:val="002864F0"/>
    <w:rsid w:val="002864F6"/>
    <w:rsid w:val="002864FD"/>
    <w:rsid w:val="00286579"/>
    <w:rsid w:val="00286690"/>
    <w:rsid w:val="0028679D"/>
    <w:rsid w:val="0028680B"/>
    <w:rsid w:val="0028684F"/>
    <w:rsid w:val="00286862"/>
    <w:rsid w:val="002868AE"/>
    <w:rsid w:val="002868CC"/>
    <w:rsid w:val="002868DD"/>
    <w:rsid w:val="00286915"/>
    <w:rsid w:val="00286926"/>
    <w:rsid w:val="00286938"/>
    <w:rsid w:val="00286958"/>
    <w:rsid w:val="0028695A"/>
    <w:rsid w:val="00286A61"/>
    <w:rsid w:val="00286A73"/>
    <w:rsid w:val="00286ADA"/>
    <w:rsid w:val="00286ADD"/>
    <w:rsid w:val="00286AF7"/>
    <w:rsid w:val="00286B76"/>
    <w:rsid w:val="00286BD8"/>
    <w:rsid w:val="00286BE9"/>
    <w:rsid w:val="00286D06"/>
    <w:rsid w:val="00286D2F"/>
    <w:rsid w:val="00286D4C"/>
    <w:rsid w:val="00286D95"/>
    <w:rsid w:val="00286F2D"/>
    <w:rsid w:val="00286F81"/>
    <w:rsid w:val="00286FE2"/>
    <w:rsid w:val="0028700B"/>
    <w:rsid w:val="0028702D"/>
    <w:rsid w:val="0028704F"/>
    <w:rsid w:val="00287158"/>
    <w:rsid w:val="0028715A"/>
    <w:rsid w:val="00287189"/>
    <w:rsid w:val="002871D1"/>
    <w:rsid w:val="0028729D"/>
    <w:rsid w:val="0028730E"/>
    <w:rsid w:val="0028734E"/>
    <w:rsid w:val="00287380"/>
    <w:rsid w:val="00287390"/>
    <w:rsid w:val="00287397"/>
    <w:rsid w:val="002873E4"/>
    <w:rsid w:val="002873FF"/>
    <w:rsid w:val="00287464"/>
    <w:rsid w:val="002874D1"/>
    <w:rsid w:val="002874EE"/>
    <w:rsid w:val="0028750E"/>
    <w:rsid w:val="002875F9"/>
    <w:rsid w:val="002877E5"/>
    <w:rsid w:val="00287824"/>
    <w:rsid w:val="0028791F"/>
    <w:rsid w:val="00287946"/>
    <w:rsid w:val="00287AE0"/>
    <w:rsid w:val="00287B70"/>
    <w:rsid w:val="00287C2B"/>
    <w:rsid w:val="00287D20"/>
    <w:rsid w:val="00287D8D"/>
    <w:rsid w:val="00287F1F"/>
    <w:rsid w:val="00287F61"/>
    <w:rsid w:val="00290000"/>
    <w:rsid w:val="00290056"/>
    <w:rsid w:val="00290094"/>
    <w:rsid w:val="002900AD"/>
    <w:rsid w:val="002900E7"/>
    <w:rsid w:val="00290119"/>
    <w:rsid w:val="0029034D"/>
    <w:rsid w:val="00290374"/>
    <w:rsid w:val="0029038B"/>
    <w:rsid w:val="002903B9"/>
    <w:rsid w:val="0029046C"/>
    <w:rsid w:val="002904C8"/>
    <w:rsid w:val="002904E0"/>
    <w:rsid w:val="002904FE"/>
    <w:rsid w:val="0029063A"/>
    <w:rsid w:val="0029070A"/>
    <w:rsid w:val="00290745"/>
    <w:rsid w:val="002908C3"/>
    <w:rsid w:val="002908FC"/>
    <w:rsid w:val="002909EB"/>
    <w:rsid w:val="002909F2"/>
    <w:rsid w:val="00290A64"/>
    <w:rsid w:val="00290AB3"/>
    <w:rsid w:val="00290AD4"/>
    <w:rsid w:val="00290AFA"/>
    <w:rsid w:val="00290B16"/>
    <w:rsid w:val="00290B30"/>
    <w:rsid w:val="00290B35"/>
    <w:rsid w:val="00290B84"/>
    <w:rsid w:val="00290B98"/>
    <w:rsid w:val="00290BD4"/>
    <w:rsid w:val="00290C0E"/>
    <w:rsid w:val="00290C9E"/>
    <w:rsid w:val="00290CBB"/>
    <w:rsid w:val="00290CCD"/>
    <w:rsid w:val="00290CE9"/>
    <w:rsid w:val="00290D15"/>
    <w:rsid w:val="00290D3C"/>
    <w:rsid w:val="00290D65"/>
    <w:rsid w:val="00290D73"/>
    <w:rsid w:val="00290DE2"/>
    <w:rsid w:val="00290E99"/>
    <w:rsid w:val="00290EF5"/>
    <w:rsid w:val="00290F8A"/>
    <w:rsid w:val="002910DA"/>
    <w:rsid w:val="002910F6"/>
    <w:rsid w:val="00291168"/>
    <w:rsid w:val="0029118D"/>
    <w:rsid w:val="00291256"/>
    <w:rsid w:val="0029131D"/>
    <w:rsid w:val="00291337"/>
    <w:rsid w:val="00291368"/>
    <w:rsid w:val="0029137C"/>
    <w:rsid w:val="00291422"/>
    <w:rsid w:val="0029142F"/>
    <w:rsid w:val="00291610"/>
    <w:rsid w:val="002916A6"/>
    <w:rsid w:val="002916AB"/>
    <w:rsid w:val="0029170E"/>
    <w:rsid w:val="002917AD"/>
    <w:rsid w:val="002917CC"/>
    <w:rsid w:val="0029182F"/>
    <w:rsid w:val="00291912"/>
    <w:rsid w:val="0029195E"/>
    <w:rsid w:val="00291A46"/>
    <w:rsid w:val="00291AD7"/>
    <w:rsid w:val="00291B24"/>
    <w:rsid w:val="00291B43"/>
    <w:rsid w:val="00291BBE"/>
    <w:rsid w:val="00291C42"/>
    <w:rsid w:val="00291C9D"/>
    <w:rsid w:val="00291D48"/>
    <w:rsid w:val="00291D9A"/>
    <w:rsid w:val="00291DCF"/>
    <w:rsid w:val="00291DFC"/>
    <w:rsid w:val="00291E01"/>
    <w:rsid w:val="00291EBD"/>
    <w:rsid w:val="00291EBF"/>
    <w:rsid w:val="00291F0B"/>
    <w:rsid w:val="00291FF0"/>
    <w:rsid w:val="00292042"/>
    <w:rsid w:val="002920A3"/>
    <w:rsid w:val="00292112"/>
    <w:rsid w:val="0029214F"/>
    <w:rsid w:val="0029215F"/>
    <w:rsid w:val="002921F7"/>
    <w:rsid w:val="002922D5"/>
    <w:rsid w:val="00292461"/>
    <w:rsid w:val="00292482"/>
    <w:rsid w:val="00292516"/>
    <w:rsid w:val="00292597"/>
    <w:rsid w:val="002925A5"/>
    <w:rsid w:val="00292685"/>
    <w:rsid w:val="002926BB"/>
    <w:rsid w:val="002926BC"/>
    <w:rsid w:val="002926D7"/>
    <w:rsid w:val="00292730"/>
    <w:rsid w:val="0029274F"/>
    <w:rsid w:val="002927AF"/>
    <w:rsid w:val="00292816"/>
    <w:rsid w:val="00292818"/>
    <w:rsid w:val="0029285C"/>
    <w:rsid w:val="0029295E"/>
    <w:rsid w:val="002929A8"/>
    <w:rsid w:val="002929AA"/>
    <w:rsid w:val="00292A3A"/>
    <w:rsid w:val="00292A8B"/>
    <w:rsid w:val="00292AF7"/>
    <w:rsid w:val="00292B25"/>
    <w:rsid w:val="00292B41"/>
    <w:rsid w:val="00292B48"/>
    <w:rsid w:val="00292B59"/>
    <w:rsid w:val="00292B78"/>
    <w:rsid w:val="00292BB3"/>
    <w:rsid w:val="00292C04"/>
    <w:rsid w:val="00292C75"/>
    <w:rsid w:val="00292F71"/>
    <w:rsid w:val="00292F73"/>
    <w:rsid w:val="00292F8E"/>
    <w:rsid w:val="00292FAC"/>
    <w:rsid w:val="00292FCA"/>
    <w:rsid w:val="00292FDC"/>
    <w:rsid w:val="00293063"/>
    <w:rsid w:val="00293067"/>
    <w:rsid w:val="00293171"/>
    <w:rsid w:val="00293213"/>
    <w:rsid w:val="0029323A"/>
    <w:rsid w:val="00293263"/>
    <w:rsid w:val="00293264"/>
    <w:rsid w:val="002932B5"/>
    <w:rsid w:val="0029337B"/>
    <w:rsid w:val="00293400"/>
    <w:rsid w:val="00293405"/>
    <w:rsid w:val="00293419"/>
    <w:rsid w:val="0029341B"/>
    <w:rsid w:val="00293517"/>
    <w:rsid w:val="0029352D"/>
    <w:rsid w:val="00293545"/>
    <w:rsid w:val="00293606"/>
    <w:rsid w:val="0029360A"/>
    <w:rsid w:val="00293683"/>
    <w:rsid w:val="002936A2"/>
    <w:rsid w:val="002936B5"/>
    <w:rsid w:val="002936B7"/>
    <w:rsid w:val="00293731"/>
    <w:rsid w:val="00293793"/>
    <w:rsid w:val="002937CF"/>
    <w:rsid w:val="00293850"/>
    <w:rsid w:val="002938CD"/>
    <w:rsid w:val="00293957"/>
    <w:rsid w:val="00293984"/>
    <w:rsid w:val="002939AB"/>
    <w:rsid w:val="00293A9E"/>
    <w:rsid w:val="00293B29"/>
    <w:rsid w:val="00293B5F"/>
    <w:rsid w:val="00293B84"/>
    <w:rsid w:val="00293B95"/>
    <w:rsid w:val="00293C1A"/>
    <w:rsid w:val="00293C70"/>
    <w:rsid w:val="00293D04"/>
    <w:rsid w:val="00293D69"/>
    <w:rsid w:val="00293DA6"/>
    <w:rsid w:val="00293DED"/>
    <w:rsid w:val="00293E0F"/>
    <w:rsid w:val="00293E75"/>
    <w:rsid w:val="00293E7A"/>
    <w:rsid w:val="00293E98"/>
    <w:rsid w:val="00293EE2"/>
    <w:rsid w:val="00293FB8"/>
    <w:rsid w:val="00294000"/>
    <w:rsid w:val="0029410C"/>
    <w:rsid w:val="0029412A"/>
    <w:rsid w:val="00294150"/>
    <w:rsid w:val="0029418A"/>
    <w:rsid w:val="00294195"/>
    <w:rsid w:val="002941EC"/>
    <w:rsid w:val="0029422E"/>
    <w:rsid w:val="00294274"/>
    <w:rsid w:val="002942E8"/>
    <w:rsid w:val="002944B4"/>
    <w:rsid w:val="002944FA"/>
    <w:rsid w:val="00294536"/>
    <w:rsid w:val="0029454A"/>
    <w:rsid w:val="00294717"/>
    <w:rsid w:val="00294731"/>
    <w:rsid w:val="0029474F"/>
    <w:rsid w:val="00294849"/>
    <w:rsid w:val="002948DB"/>
    <w:rsid w:val="002948E5"/>
    <w:rsid w:val="00294906"/>
    <w:rsid w:val="00294910"/>
    <w:rsid w:val="0029498F"/>
    <w:rsid w:val="002949AA"/>
    <w:rsid w:val="002949BD"/>
    <w:rsid w:val="00294A08"/>
    <w:rsid w:val="00294A2B"/>
    <w:rsid w:val="00294AB3"/>
    <w:rsid w:val="00294B91"/>
    <w:rsid w:val="00294BB3"/>
    <w:rsid w:val="00294BEF"/>
    <w:rsid w:val="00294C40"/>
    <w:rsid w:val="00294C91"/>
    <w:rsid w:val="00294CD7"/>
    <w:rsid w:val="00294D60"/>
    <w:rsid w:val="00294D71"/>
    <w:rsid w:val="00294E0A"/>
    <w:rsid w:val="00294E13"/>
    <w:rsid w:val="00294E5A"/>
    <w:rsid w:val="00294EE7"/>
    <w:rsid w:val="00295173"/>
    <w:rsid w:val="00295275"/>
    <w:rsid w:val="002952F4"/>
    <w:rsid w:val="0029530D"/>
    <w:rsid w:val="00295457"/>
    <w:rsid w:val="002954D8"/>
    <w:rsid w:val="002955A6"/>
    <w:rsid w:val="00295627"/>
    <w:rsid w:val="00295657"/>
    <w:rsid w:val="00295674"/>
    <w:rsid w:val="0029567A"/>
    <w:rsid w:val="00295682"/>
    <w:rsid w:val="002956C5"/>
    <w:rsid w:val="00295762"/>
    <w:rsid w:val="002957C2"/>
    <w:rsid w:val="002957C6"/>
    <w:rsid w:val="00295812"/>
    <w:rsid w:val="00295866"/>
    <w:rsid w:val="0029587A"/>
    <w:rsid w:val="0029597F"/>
    <w:rsid w:val="002959C8"/>
    <w:rsid w:val="002959F3"/>
    <w:rsid w:val="002959F7"/>
    <w:rsid w:val="00295A7F"/>
    <w:rsid w:val="00295B66"/>
    <w:rsid w:val="00295B8D"/>
    <w:rsid w:val="00295CB0"/>
    <w:rsid w:val="00295CCE"/>
    <w:rsid w:val="00295CE7"/>
    <w:rsid w:val="00295D3B"/>
    <w:rsid w:val="00295D4F"/>
    <w:rsid w:val="00295D6E"/>
    <w:rsid w:val="00295DB2"/>
    <w:rsid w:val="00295E01"/>
    <w:rsid w:val="00295EC5"/>
    <w:rsid w:val="00296003"/>
    <w:rsid w:val="0029601F"/>
    <w:rsid w:val="002960BC"/>
    <w:rsid w:val="0029623B"/>
    <w:rsid w:val="002962E5"/>
    <w:rsid w:val="00296362"/>
    <w:rsid w:val="002963B1"/>
    <w:rsid w:val="002963C8"/>
    <w:rsid w:val="002963CE"/>
    <w:rsid w:val="002964E4"/>
    <w:rsid w:val="00296507"/>
    <w:rsid w:val="00296528"/>
    <w:rsid w:val="0029654A"/>
    <w:rsid w:val="0029654B"/>
    <w:rsid w:val="002965CD"/>
    <w:rsid w:val="002965D2"/>
    <w:rsid w:val="002966E9"/>
    <w:rsid w:val="0029673E"/>
    <w:rsid w:val="002967EB"/>
    <w:rsid w:val="0029682A"/>
    <w:rsid w:val="0029696A"/>
    <w:rsid w:val="002969F1"/>
    <w:rsid w:val="00296A09"/>
    <w:rsid w:val="00296C2A"/>
    <w:rsid w:val="00296C32"/>
    <w:rsid w:val="00296C47"/>
    <w:rsid w:val="00296D71"/>
    <w:rsid w:val="00296D78"/>
    <w:rsid w:val="00296E90"/>
    <w:rsid w:val="00296EE3"/>
    <w:rsid w:val="00296EF1"/>
    <w:rsid w:val="00296F70"/>
    <w:rsid w:val="00296FAA"/>
    <w:rsid w:val="00297024"/>
    <w:rsid w:val="0029704E"/>
    <w:rsid w:val="00297056"/>
    <w:rsid w:val="00297062"/>
    <w:rsid w:val="00297082"/>
    <w:rsid w:val="002970CD"/>
    <w:rsid w:val="002970DE"/>
    <w:rsid w:val="0029712C"/>
    <w:rsid w:val="002971B2"/>
    <w:rsid w:val="002971EB"/>
    <w:rsid w:val="00297234"/>
    <w:rsid w:val="00297257"/>
    <w:rsid w:val="00297284"/>
    <w:rsid w:val="00297339"/>
    <w:rsid w:val="00297342"/>
    <w:rsid w:val="002973BA"/>
    <w:rsid w:val="00297414"/>
    <w:rsid w:val="00297419"/>
    <w:rsid w:val="0029747E"/>
    <w:rsid w:val="0029747F"/>
    <w:rsid w:val="00297491"/>
    <w:rsid w:val="002974BA"/>
    <w:rsid w:val="00297549"/>
    <w:rsid w:val="0029756C"/>
    <w:rsid w:val="002976E2"/>
    <w:rsid w:val="00297712"/>
    <w:rsid w:val="00297727"/>
    <w:rsid w:val="0029775C"/>
    <w:rsid w:val="002977C1"/>
    <w:rsid w:val="002977E2"/>
    <w:rsid w:val="002977EE"/>
    <w:rsid w:val="002977FC"/>
    <w:rsid w:val="0029783B"/>
    <w:rsid w:val="00297871"/>
    <w:rsid w:val="002978B0"/>
    <w:rsid w:val="002978F5"/>
    <w:rsid w:val="00297979"/>
    <w:rsid w:val="00297991"/>
    <w:rsid w:val="002979A5"/>
    <w:rsid w:val="002979E3"/>
    <w:rsid w:val="00297A01"/>
    <w:rsid w:val="00297A9F"/>
    <w:rsid w:val="00297B50"/>
    <w:rsid w:val="00297B62"/>
    <w:rsid w:val="00297B7F"/>
    <w:rsid w:val="00297B88"/>
    <w:rsid w:val="00297BA2"/>
    <w:rsid w:val="00297BBA"/>
    <w:rsid w:val="00297BBB"/>
    <w:rsid w:val="00297C1E"/>
    <w:rsid w:val="00297C36"/>
    <w:rsid w:val="00297D9B"/>
    <w:rsid w:val="00297E18"/>
    <w:rsid w:val="00297E8A"/>
    <w:rsid w:val="00297E8E"/>
    <w:rsid w:val="00297EB7"/>
    <w:rsid w:val="00297F2E"/>
    <w:rsid w:val="00297F62"/>
    <w:rsid w:val="00297F97"/>
    <w:rsid w:val="00297FEB"/>
    <w:rsid w:val="00297FFB"/>
    <w:rsid w:val="002A007B"/>
    <w:rsid w:val="002A00BD"/>
    <w:rsid w:val="002A0174"/>
    <w:rsid w:val="002A0175"/>
    <w:rsid w:val="002A023B"/>
    <w:rsid w:val="002A0268"/>
    <w:rsid w:val="002A0283"/>
    <w:rsid w:val="002A02B4"/>
    <w:rsid w:val="002A0310"/>
    <w:rsid w:val="002A0328"/>
    <w:rsid w:val="002A0330"/>
    <w:rsid w:val="002A0341"/>
    <w:rsid w:val="002A0388"/>
    <w:rsid w:val="002A03A4"/>
    <w:rsid w:val="002A03ED"/>
    <w:rsid w:val="002A0432"/>
    <w:rsid w:val="002A0444"/>
    <w:rsid w:val="002A04C6"/>
    <w:rsid w:val="002A0536"/>
    <w:rsid w:val="002A055B"/>
    <w:rsid w:val="002A05FD"/>
    <w:rsid w:val="002A0659"/>
    <w:rsid w:val="002A0695"/>
    <w:rsid w:val="002A0763"/>
    <w:rsid w:val="002A0780"/>
    <w:rsid w:val="002A07B6"/>
    <w:rsid w:val="002A0819"/>
    <w:rsid w:val="002A0837"/>
    <w:rsid w:val="002A0864"/>
    <w:rsid w:val="002A0970"/>
    <w:rsid w:val="002A09FD"/>
    <w:rsid w:val="002A0A1E"/>
    <w:rsid w:val="002A0A36"/>
    <w:rsid w:val="002A0A41"/>
    <w:rsid w:val="002A0A42"/>
    <w:rsid w:val="002A0AA3"/>
    <w:rsid w:val="002A0ACD"/>
    <w:rsid w:val="002A0AFD"/>
    <w:rsid w:val="002A0B31"/>
    <w:rsid w:val="002A0BBA"/>
    <w:rsid w:val="002A0BD3"/>
    <w:rsid w:val="002A0C57"/>
    <w:rsid w:val="002A0E63"/>
    <w:rsid w:val="002A0E79"/>
    <w:rsid w:val="002A0EAD"/>
    <w:rsid w:val="002A0EC6"/>
    <w:rsid w:val="002A0FA2"/>
    <w:rsid w:val="002A0FBA"/>
    <w:rsid w:val="002A0FBC"/>
    <w:rsid w:val="002A0FDC"/>
    <w:rsid w:val="002A1003"/>
    <w:rsid w:val="002A108D"/>
    <w:rsid w:val="002A11CD"/>
    <w:rsid w:val="002A11F7"/>
    <w:rsid w:val="002A12C1"/>
    <w:rsid w:val="002A12E5"/>
    <w:rsid w:val="002A1349"/>
    <w:rsid w:val="002A1544"/>
    <w:rsid w:val="002A1572"/>
    <w:rsid w:val="002A15B9"/>
    <w:rsid w:val="002A15C7"/>
    <w:rsid w:val="002A1634"/>
    <w:rsid w:val="002A163C"/>
    <w:rsid w:val="002A1664"/>
    <w:rsid w:val="002A166F"/>
    <w:rsid w:val="002A167E"/>
    <w:rsid w:val="002A1686"/>
    <w:rsid w:val="002A16B7"/>
    <w:rsid w:val="002A16F6"/>
    <w:rsid w:val="002A172B"/>
    <w:rsid w:val="002A1807"/>
    <w:rsid w:val="002A1830"/>
    <w:rsid w:val="002A18EA"/>
    <w:rsid w:val="002A1971"/>
    <w:rsid w:val="002A19B4"/>
    <w:rsid w:val="002A1A12"/>
    <w:rsid w:val="002A1ABD"/>
    <w:rsid w:val="002A1B62"/>
    <w:rsid w:val="002A1C3C"/>
    <w:rsid w:val="002A1C8C"/>
    <w:rsid w:val="002A1D99"/>
    <w:rsid w:val="002A1DBE"/>
    <w:rsid w:val="002A1DC4"/>
    <w:rsid w:val="002A1E9D"/>
    <w:rsid w:val="002A1ED2"/>
    <w:rsid w:val="002A1EEC"/>
    <w:rsid w:val="002A1F35"/>
    <w:rsid w:val="002A1FF6"/>
    <w:rsid w:val="002A20B1"/>
    <w:rsid w:val="002A20C8"/>
    <w:rsid w:val="002A2121"/>
    <w:rsid w:val="002A216C"/>
    <w:rsid w:val="002A2278"/>
    <w:rsid w:val="002A2299"/>
    <w:rsid w:val="002A22D8"/>
    <w:rsid w:val="002A22FF"/>
    <w:rsid w:val="002A2306"/>
    <w:rsid w:val="002A23C7"/>
    <w:rsid w:val="002A241F"/>
    <w:rsid w:val="002A252A"/>
    <w:rsid w:val="002A25B6"/>
    <w:rsid w:val="002A25D8"/>
    <w:rsid w:val="002A25EC"/>
    <w:rsid w:val="002A2637"/>
    <w:rsid w:val="002A26EC"/>
    <w:rsid w:val="002A26F7"/>
    <w:rsid w:val="002A2734"/>
    <w:rsid w:val="002A2798"/>
    <w:rsid w:val="002A2826"/>
    <w:rsid w:val="002A28AC"/>
    <w:rsid w:val="002A295D"/>
    <w:rsid w:val="002A29C6"/>
    <w:rsid w:val="002A29F9"/>
    <w:rsid w:val="002A2A78"/>
    <w:rsid w:val="002A2A93"/>
    <w:rsid w:val="002A2B05"/>
    <w:rsid w:val="002A2B09"/>
    <w:rsid w:val="002A2B12"/>
    <w:rsid w:val="002A2B1B"/>
    <w:rsid w:val="002A2B67"/>
    <w:rsid w:val="002A2B7F"/>
    <w:rsid w:val="002A2B83"/>
    <w:rsid w:val="002A2BC1"/>
    <w:rsid w:val="002A2C36"/>
    <w:rsid w:val="002A2D6A"/>
    <w:rsid w:val="002A2D8C"/>
    <w:rsid w:val="002A2DD5"/>
    <w:rsid w:val="002A2DFD"/>
    <w:rsid w:val="002A2F5A"/>
    <w:rsid w:val="002A2F8A"/>
    <w:rsid w:val="002A3265"/>
    <w:rsid w:val="002A32D0"/>
    <w:rsid w:val="002A3316"/>
    <w:rsid w:val="002A33AD"/>
    <w:rsid w:val="002A342C"/>
    <w:rsid w:val="002A3444"/>
    <w:rsid w:val="002A34CA"/>
    <w:rsid w:val="002A34F9"/>
    <w:rsid w:val="002A351A"/>
    <w:rsid w:val="002A363E"/>
    <w:rsid w:val="002A3691"/>
    <w:rsid w:val="002A373F"/>
    <w:rsid w:val="002A3891"/>
    <w:rsid w:val="002A3931"/>
    <w:rsid w:val="002A3A54"/>
    <w:rsid w:val="002A3B09"/>
    <w:rsid w:val="002A3B92"/>
    <w:rsid w:val="002A3BC9"/>
    <w:rsid w:val="002A3C2F"/>
    <w:rsid w:val="002A3DCB"/>
    <w:rsid w:val="002A3DE0"/>
    <w:rsid w:val="002A3E9A"/>
    <w:rsid w:val="002A3EA7"/>
    <w:rsid w:val="002A3F6A"/>
    <w:rsid w:val="002A3F93"/>
    <w:rsid w:val="002A4079"/>
    <w:rsid w:val="002A4261"/>
    <w:rsid w:val="002A427A"/>
    <w:rsid w:val="002A42F8"/>
    <w:rsid w:val="002A4314"/>
    <w:rsid w:val="002A4356"/>
    <w:rsid w:val="002A436C"/>
    <w:rsid w:val="002A43D8"/>
    <w:rsid w:val="002A4445"/>
    <w:rsid w:val="002A4448"/>
    <w:rsid w:val="002A454C"/>
    <w:rsid w:val="002A4556"/>
    <w:rsid w:val="002A4630"/>
    <w:rsid w:val="002A465E"/>
    <w:rsid w:val="002A46F4"/>
    <w:rsid w:val="002A4786"/>
    <w:rsid w:val="002A47D8"/>
    <w:rsid w:val="002A4800"/>
    <w:rsid w:val="002A481E"/>
    <w:rsid w:val="002A4871"/>
    <w:rsid w:val="002A4888"/>
    <w:rsid w:val="002A48CE"/>
    <w:rsid w:val="002A4907"/>
    <w:rsid w:val="002A4978"/>
    <w:rsid w:val="002A49EE"/>
    <w:rsid w:val="002A4A35"/>
    <w:rsid w:val="002A4A50"/>
    <w:rsid w:val="002A4B41"/>
    <w:rsid w:val="002A4B4B"/>
    <w:rsid w:val="002A4C4C"/>
    <w:rsid w:val="002A4C60"/>
    <w:rsid w:val="002A4C8E"/>
    <w:rsid w:val="002A4CA0"/>
    <w:rsid w:val="002A4CAE"/>
    <w:rsid w:val="002A4EBB"/>
    <w:rsid w:val="002A4ED7"/>
    <w:rsid w:val="002A4FCA"/>
    <w:rsid w:val="002A504B"/>
    <w:rsid w:val="002A5064"/>
    <w:rsid w:val="002A5123"/>
    <w:rsid w:val="002A5151"/>
    <w:rsid w:val="002A5159"/>
    <w:rsid w:val="002A51FD"/>
    <w:rsid w:val="002A5233"/>
    <w:rsid w:val="002A5238"/>
    <w:rsid w:val="002A5249"/>
    <w:rsid w:val="002A525F"/>
    <w:rsid w:val="002A5388"/>
    <w:rsid w:val="002A53B6"/>
    <w:rsid w:val="002A53F0"/>
    <w:rsid w:val="002A5521"/>
    <w:rsid w:val="002A556A"/>
    <w:rsid w:val="002A55F8"/>
    <w:rsid w:val="002A5643"/>
    <w:rsid w:val="002A56EF"/>
    <w:rsid w:val="002A5745"/>
    <w:rsid w:val="002A5830"/>
    <w:rsid w:val="002A587A"/>
    <w:rsid w:val="002A58D2"/>
    <w:rsid w:val="002A5990"/>
    <w:rsid w:val="002A5999"/>
    <w:rsid w:val="002A59CE"/>
    <w:rsid w:val="002A59D2"/>
    <w:rsid w:val="002A5A3F"/>
    <w:rsid w:val="002A5A6D"/>
    <w:rsid w:val="002A5A6E"/>
    <w:rsid w:val="002A5AC8"/>
    <w:rsid w:val="002A5AE1"/>
    <w:rsid w:val="002A5BF7"/>
    <w:rsid w:val="002A5C5D"/>
    <w:rsid w:val="002A5C8D"/>
    <w:rsid w:val="002A5D22"/>
    <w:rsid w:val="002A5D8F"/>
    <w:rsid w:val="002A5DF3"/>
    <w:rsid w:val="002A5E06"/>
    <w:rsid w:val="002A5E72"/>
    <w:rsid w:val="002A5F0E"/>
    <w:rsid w:val="002A5F4F"/>
    <w:rsid w:val="002A5FF3"/>
    <w:rsid w:val="002A5FFB"/>
    <w:rsid w:val="002A606B"/>
    <w:rsid w:val="002A60AB"/>
    <w:rsid w:val="002A60BB"/>
    <w:rsid w:val="002A6101"/>
    <w:rsid w:val="002A6131"/>
    <w:rsid w:val="002A6136"/>
    <w:rsid w:val="002A6148"/>
    <w:rsid w:val="002A61DF"/>
    <w:rsid w:val="002A6246"/>
    <w:rsid w:val="002A6267"/>
    <w:rsid w:val="002A62B0"/>
    <w:rsid w:val="002A62EF"/>
    <w:rsid w:val="002A633C"/>
    <w:rsid w:val="002A634B"/>
    <w:rsid w:val="002A638B"/>
    <w:rsid w:val="002A6472"/>
    <w:rsid w:val="002A64FF"/>
    <w:rsid w:val="002A650B"/>
    <w:rsid w:val="002A653C"/>
    <w:rsid w:val="002A6569"/>
    <w:rsid w:val="002A658E"/>
    <w:rsid w:val="002A65F4"/>
    <w:rsid w:val="002A6655"/>
    <w:rsid w:val="002A665B"/>
    <w:rsid w:val="002A6737"/>
    <w:rsid w:val="002A6793"/>
    <w:rsid w:val="002A67E8"/>
    <w:rsid w:val="002A6810"/>
    <w:rsid w:val="002A6816"/>
    <w:rsid w:val="002A6930"/>
    <w:rsid w:val="002A69AF"/>
    <w:rsid w:val="002A69B6"/>
    <w:rsid w:val="002A6B0F"/>
    <w:rsid w:val="002A6B54"/>
    <w:rsid w:val="002A6B60"/>
    <w:rsid w:val="002A6BB4"/>
    <w:rsid w:val="002A6BDF"/>
    <w:rsid w:val="002A6C9B"/>
    <w:rsid w:val="002A6D1F"/>
    <w:rsid w:val="002A6D74"/>
    <w:rsid w:val="002A6E0E"/>
    <w:rsid w:val="002A6E24"/>
    <w:rsid w:val="002A6EA6"/>
    <w:rsid w:val="002A6EC0"/>
    <w:rsid w:val="002A6ED5"/>
    <w:rsid w:val="002A6EE9"/>
    <w:rsid w:val="002A6F01"/>
    <w:rsid w:val="002A7007"/>
    <w:rsid w:val="002A700D"/>
    <w:rsid w:val="002A706E"/>
    <w:rsid w:val="002A70CA"/>
    <w:rsid w:val="002A71B2"/>
    <w:rsid w:val="002A7237"/>
    <w:rsid w:val="002A7285"/>
    <w:rsid w:val="002A72A5"/>
    <w:rsid w:val="002A72E5"/>
    <w:rsid w:val="002A7353"/>
    <w:rsid w:val="002A73A3"/>
    <w:rsid w:val="002A73B9"/>
    <w:rsid w:val="002A7405"/>
    <w:rsid w:val="002A7414"/>
    <w:rsid w:val="002A74F9"/>
    <w:rsid w:val="002A7507"/>
    <w:rsid w:val="002A7638"/>
    <w:rsid w:val="002A763F"/>
    <w:rsid w:val="002A76D7"/>
    <w:rsid w:val="002A76E6"/>
    <w:rsid w:val="002A7705"/>
    <w:rsid w:val="002A770D"/>
    <w:rsid w:val="002A779B"/>
    <w:rsid w:val="002A77B3"/>
    <w:rsid w:val="002A77BF"/>
    <w:rsid w:val="002A77D1"/>
    <w:rsid w:val="002A78B1"/>
    <w:rsid w:val="002A78C9"/>
    <w:rsid w:val="002A7A03"/>
    <w:rsid w:val="002A7B28"/>
    <w:rsid w:val="002A7B51"/>
    <w:rsid w:val="002A7CB9"/>
    <w:rsid w:val="002A7D13"/>
    <w:rsid w:val="002A7E23"/>
    <w:rsid w:val="002A7E26"/>
    <w:rsid w:val="002A7EAE"/>
    <w:rsid w:val="002A7F4E"/>
    <w:rsid w:val="002B002A"/>
    <w:rsid w:val="002B003F"/>
    <w:rsid w:val="002B01B5"/>
    <w:rsid w:val="002B01EC"/>
    <w:rsid w:val="002B01F7"/>
    <w:rsid w:val="002B023A"/>
    <w:rsid w:val="002B02B6"/>
    <w:rsid w:val="002B02CD"/>
    <w:rsid w:val="002B034B"/>
    <w:rsid w:val="002B038F"/>
    <w:rsid w:val="002B051A"/>
    <w:rsid w:val="002B0533"/>
    <w:rsid w:val="002B0730"/>
    <w:rsid w:val="002B0756"/>
    <w:rsid w:val="002B077C"/>
    <w:rsid w:val="002B0882"/>
    <w:rsid w:val="002B0989"/>
    <w:rsid w:val="002B09C9"/>
    <w:rsid w:val="002B0AFF"/>
    <w:rsid w:val="002B0B24"/>
    <w:rsid w:val="002B0B73"/>
    <w:rsid w:val="002B0C7C"/>
    <w:rsid w:val="002B0CCF"/>
    <w:rsid w:val="002B0D1B"/>
    <w:rsid w:val="002B0D81"/>
    <w:rsid w:val="002B0DB8"/>
    <w:rsid w:val="002B0DDB"/>
    <w:rsid w:val="002B0DE0"/>
    <w:rsid w:val="002B0DFA"/>
    <w:rsid w:val="002B0FBC"/>
    <w:rsid w:val="002B10B3"/>
    <w:rsid w:val="002B10E5"/>
    <w:rsid w:val="002B11C8"/>
    <w:rsid w:val="002B126C"/>
    <w:rsid w:val="002B127B"/>
    <w:rsid w:val="002B128A"/>
    <w:rsid w:val="002B1333"/>
    <w:rsid w:val="002B136D"/>
    <w:rsid w:val="002B15BE"/>
    <w:rsid w:val="002B1648"/>
    <w:rsid w:val="002B1682"/>
    <w:rsid w:val="002B1751"/>
    <w:rsid w:val="002B187C"/>
    <w:rsid w:val="002B18AC"/>
    <w:rsid w:val="002B18DE"/>
    <w:rsid w:val="002B1950"/>
    <w:rsid w:val="002B1995"/>
    <w:rsid w:val="002B19DA"/>
    <w:rsid w:val="002B19DE"/>
    <w:rsid w:val="002B1A05"/>
    <w:rsid w:val="002B1AA5"/>
    <w:rsid w:val="002B1B43"/>
    <w:rsid w:val="002B1B45"/>
    <w:rsid w:val="002B1BC9"/>
    <w:rsid w:val="002B1C17"/>
    <w:rsid w:val="002B1C7A"/>
    <w:rsid w:val="002B1D48"/>
    <w:rsid w:val="002B1D97"/>
    <w:rsid w:val="002B1E71"/>
    <w:rsid w:val="002B1EB8"/>
    <w:rsid w:val="002B1F7D"/>
    <w:rsid w:val="002B1F92"/>
    <w:rsid w:val="002B1FAC"/>
    <w:rsid w:val="002B1FBC"/>
    <w:rsid w:val="002B1FD2"/>
    <w:rsid w:val="002B203D"/>
    <w:rsid w:val="002B207A"/>
    <w:rsid w:val="002B20B8"/>
    <w:rsid w:val="002B20C3"/>
    <w:rsid w:val="002B20FF"/>
    <w:rsid w:val="002B2191"/>
    <w:rsid w:val="002B2198"/>
    <w:rsid w:val="002B229A"/>
    <w:rsid w:val="002B2372"/>
    <w:rsid w:val="002B247F"/>
    <w:rsid w:val="002B2583"/>
    <w:rsid w:val="002B25D0"/>
    <w:rsid w:val="002B2676"/>
    <w:rsid w:val="002B2880"/>
    <w:rsid w:val="002B28A3"/>
    <w:rsid w:val="002B28AB"/>
    <w:rsid w:val="002B2988"/>
    <w:rsid w:val="002B29BB"/>
    <w:rsid w:val="002B2A1D"/>
    <w:rsid w:val="002B2A71"/>
    <w:rsid w:val="002B2B0F"/>
    <w:rsid w:val="002B2BDB"/>
    <w:rsid w:val="002B2C8B"/>
    <w:rsid w:val="002B2CA6"/>
    <w:rsid w:val="002B2CC2"/>
    <w:rsid w:val="002B2D3E"/>
    <w:rsid w:val="002B2E06"/>
    <w:rsid w:val="002B2F90"/>
    <w:rsid w:val="002B2FFB"/>
    <w:rsid w:val="002B3068"/>
    <w:rsid w:val="002B30C5"/>
    <w:rsid w:val="002B31B5"/>
    <w:rsid w:val="002B3211"/>
    <w:rsid w:val="002B330C"/>
    <w:rsid w:val="002B33E0"/>
    <w:rsid w:val="002B3406"/>
    <w:rsid w:val="002B35DC"/>
    <w:rsid w:val="002B363D"/>
    <w:rsid w:val="002B3697"/>
    <w:rsid w:val="002B3721"/>
    <w:rsid w:val="002B388F"/>
    <w:rsid w:val="002B38B0"/>
    <w:rsid w:val="002B393E"/>
    <w:rsid w:val="002B396C"/>
    <w:rsid w:val="002B3A68"/>
    <w:rsid w:val="002B3B0D"/>
    <w:rsid w:val="002B3C7D"/>
    <w:rsid w:val="002B3CB3"/>
    <w:rsid w:val="002B3DA1"/>
    <w:rsid w:val="002B3E00"/>
    <w:rsid w:val="002B3E43"/>
    <w:rsid w:val="002B3EB6"/>
    <w:rsid w:val="002B3F12"/>
    <w:rsid w:val="002B402E"/>
    <w:rsid w:val="002B40BA"/>
    <w:rsid w:val="002B40EF"/>
    <w:rsid w:val="002B40FB"/>
    <w:rsid w:val="002B4135"/>
    <w:rsid w:val="002B41E1"/>
    <w:rsid w:val="002B4262"/>
    <w:rsid w:val="002B42E0"/>
    <w:rsid w:val="002B4316"/>
    <w:rsid w:val="002B438B"/>
    <w:rsid w:val="002B43EE"/>
    <w:rsid w:val="002B45D9"/>
    <w:rsid w:val="002B45F2"/>
    <w:rsid w:val="002B465D"/>
    <w:rsid w:val="002B46CC"/>
    <w:rsid w:val="002B4912"/>
    <w:rsid w:val="002B4924"/>
    <w:rsid w:val="002B4977"/>
    <w:rsid w:val="002B49AD"/>
    <w:rsid w:val="002B4A98"/>
    <w:rsid w:val="002B4B44"/>
    <w:rsid w:val="002B4B4E"/>
    <w:rsid w:val="002B4B89"/>
    <w:rsid w:val="002B4C45"/>
    <w:rsid w:val="002B4CD6"/>
    <w:rsid w:val="002B4D16"/>
    <w:rsid w:val="002B4D2D"/>
    <w:rsid w:val="002B4D35"/>
    <w:rsid w:val="002B4D40"/>
    <w:rsid w:val="002B4D7E"/>
    <w:rsid w:val="002B4E69"/>
    <w:rsid w:val="002B4E9E"/>
    <w:rsid w:val="002B4F10"/>
    <w:rsid w:val="002B4FB3"/>
    <w:rsid w:val="002B4FE9"/>
    <w:rsid w:val="002B502D"/>
    <w:rsid w:val="002B506E"/>
    <w:rsid w:val="002B50CF"/>
    <w:rsid w:val="002B514B"/>
    <w:rsid w:val="002B5189"/>
    <w:rsid w:val="002B518F"/>
    <w:rsid w:val="002B5193"/>
    <w:rsid w:val="002B5298"/>
    <w:rsid w:val="002B5353"/>
    <w:rsid w:val="002B53D1"/>
    <w:rsid w:val="002B53E3"/>
    <w:rsid w:val="002B5422"/>
    <w:rsid w:val="002B542C"/>
    <w:rsid w:val="002B54A2"/>
    <w:rsid w:val="002B54E7"/>
    <w:rsid w:val="002B55F3"/>
    <w:rsid w:val="002B56F2"/>
    <w:rsid w:val="002B57BC"/>
    <w:rsid w:val="002B57D2"/>
    <w:rsid w:val="002B57FD"/>
    <w:rsid w:val="002B589A"/>
    <w:rsid w:val="002B58C1"/>
    <w:rsid w:val="002B5903"/>
    <w:rsid w:val="002B5937"/>
    <w:rsid w:val="002B5987"/>
    <w:rsid w:val="002B59EF"/>
    <w:rsid w:val="002B5A41"/>
    <w:rsid w:val="002B5A93"/>
    <w:rsid w:val="002B5AAC"/>
    <w:rsid w:val="002B5AC3"/>
    <w:rsid w:val="002B5C43"/>
    <w:rsid w:val="002B5C93"/>
    <w:rsid w:val="002B5CDC"/>
    <w:rsid w:val="002B5D5C"/>
    <w:rsid w:val="002B5E06"/>
    <w:rsid w:val="002B5E61"/>
    <w:rsid w:val="002B5E69"/>
    <w:rsid w:val="002B5ECD"/>
    <w:rsid w:val="002B5ED4"/>
    <w:rsid w:val="002B5EEF"/>
    <w:rsid w:val="002B5F39"/>
    <w:rsid w:val="002B5F49"/>
    <w:rsid w:val="002B5FC6"/>
    <w:rsid w:val="002B6008"/>
    <w:rsid w:val="002B6074"/>
    <w:rsid w:val="002B60A1"/>
    <w:rsid w:val="002B60AD"/>
    <w:rsid w:val="002B60F7"/>
    <w:rsid w:val="002B6142"/>
    <w:rsid w:val="002B61E9"/>
    <w:rsid w:val="002B61F7"/>
    <w:rsid w:val="002B6294"/>
    <w:rsid w:val="002B62FE"/>
    <w:rsid w:val="002B635A"/>
    <w:rsid w:val="002B63C3"/>
    <w:rsid w:val="002B6439"/>
    <w:rsid w:val="002B6459"/>
    <w:rsid w:val="002B646D"/>
    <w:rsid w:val="002B64A2"/>
    <w:rsid w:val="002B64AA"/>
    <w:rsid w:val="002B64F1"/>
    <w:rsid w:val="002B655B"/>
    <w:rsid w:val="002B6587"/>
    <w:rsid w:val="002B65BE"/>
    <w:rsid w:val="002B65E7"/>
    <w:rsid w:val="002B65F4"/>
    <w:rsid w:val="002B664D"/>
    <w:rsid w:val="002B6774"/>
    <w:rsid w:val="002B67D6"/>
    <w:rsid w:val="002B6807"/>
    <w:rsid w:val="002B68A8"/>
    <w:rsid w:val="002B68E5"/>
    <w:rsid w:val="002B690C"/>
    <w:rsid w:val="002B6910"/>
    <w:rsid w:val="002B6A38"/>
    <w:rsid w:val="002B6A84"/>
    <w:rsid w:val="002B6AA5"/>
    <w:rsid w:val="002B6AAF"/>
    <w:rsid w:val="002B6D15"/>
    <w:rsid w:val="002B6D66"/>
    <w:rsid w:val="002B6F1E"/>
    <w:rsid w:val="002B6F29"/>
    <w:rsid w:val="002B7184"/>
    <w:rsid w:val="002B71AA"/>
    <w:rsid w:val="002B7201"/>
    <w:rsid w:val="002B7268"/>
    <w:rsid w:val="002B7360"/>
    <w:rsid w:val="002B73A1"/>
    <w:rsid w:val="002B73AC"/>
    <w:rsid w:val="002B73B9"/>
    <w:rsid w:val="002B73F6"/>
    <w:rsid w:val="002B742B"/>
    <w:rsid w:val="002B7498"/>
    <w:rsid w:val="002B749F"/>
    <w:rsid w:val="002B7565"/>
    <w:rsid w:val="002B75BE"/>
    <w:rsid w:val="002B766F"/>
    <w:rsid w:val="002B76AE"/>
    <w:rsid w:val="002B771E"/>
    <w:rsid w:val="002B7745"/>
    <w:rsid w:val="002B777F"/>
    <w:rsid w:val="002B778A"/>
    <w:rsid w:val="002B77B9"/>
    <w:rsid w:val="002B77E5"/>
    <w:rsid w:val="002B785C"/>
    <w:rsid w:val="002B788F"/>
    <w:rsid w:val="002B78AA"/>
    <w:rsid w:val="002B78B4"/>
    <w:rsid w:val="002B7A34"/>
    <w:rsid w:val="002B7AB8"/>
    <w:rsid w:val="002B7B51"/>
    <w:rsid w:val="002B7B8D"/>
    <w:rsid w:val="002B7C2E"/>
    <w:rsid w:val="002B7C30"/>
    <w:rsid w:val="002B7D03"/>
    <w:rsid w:val="002B7D05"/>
    <w:rsid w:val="002B7D75"/>
    <w:rsid w:val="002B7DA5"/>
    <w:rsid w:val="002B7E4B"/>
    <w:rsid w:val="002B7E52"/>
    <w:rsid w:val="002B7E96"/>
    <w:rsid w:val="002B7EE4"/>
    <w:rsid w:val="002B7F0B"/>
    <w:rsid w:val="002B7F45"/>
    <w:rsid w:val="002B7F6F"/>
    <w:rsid w:val="002C009E"/>
    <w:rsid w:val="002C00B9"/>
    <w:rsid w:val="002C00E4"/>
    <w:rsid w:val="002C0189"/>
    <w:rsid w:val="002C01E7"/>
    <w:rsid w:val="002C024C"/>
    <w:rsid w:val="002C030D"/>
    <w:rsid w:val="002C036C"/>
    <w:rsid w:val="002C04C0"/>
    <w:rsid w:val="002C050B"/>
    <w:rsid w:val="002C0547"/>
    <w:rsid w:val="002C0557"/>
    <w:rsid w:val="002C0636"/>
    <w:rsid w:val="002C069B"/>
    <w:rsid w:val="002C06C5"/>
    <w:rsid w:val="002C0773"/>
    <w:rsid w:val="002C084B"/>
    <w:rsid w:val="002C0878"/>
    <w:rsid w:val="002C095D"/>
    <w:rsid w:val="002C0AC8"/>
    <w:rsid w:val="002C0AC9"/>
    <w:rsid w:val="002C0BB6"/>
    <w:rsid w:val="002C0C78"/>
    <w:rsid w:val="002C0C97"/>
    <w:rsid w:val="002C0D1C"/>
    <w:rsid w:val="002C0DBF"/>
    <w:rsid w:val="002C0DC0"/>
    <w:rsid w:val="002C0DE1"/>
    <w:rsid w:val="002C0E06"/>
    <w:rsid w:val="002C0ED0"/>
    <w:rsid w:val="002C0ED1"/>
    <w:rsid w:val="002C0F08"/>
    <w:rsid w:val="002C0F1D"/>
    <w:rsid w:val="002C0FDF"/>
    <w:rsid w:val="002C102D"/>
    <w:rsid w:val="002C1035"/>
    <w:rsid w:val="002C107B"/>
    <w:rsid w:val="002C1179"/>
    <w:rsid w:val="002C1189"/>
    <w:rsid w:val="002C11D9"/>
    <w:rsid w:val="002C1214"/>
    <w:rsid w:val="002C123F"/>
    <w:rsid w:val="002C132E"/>
    <w:rsid w:val="002C140F"/>
    <w:rsid w:val="002C14A8"/>
    <w:rsid w:val="002C1538"/>
    <w:rsid w:val="002C173C"/>
    <w:rsid w:val="002C176B"/>
    <w:rsid w:val="002C17EA"/>
    <w:rsid w:val="002C1868"/>
    <w:rsid w:val="002C1885"/>
    <w:rsid w:val="002C18E0"/>
    <w:rsid w:val="002C193C"/>
    <w:rsid w:val="002C1991"/>
    <w:rsid w:val="002C1A84"/>
    <w:rsid w:val="002C1A88"/>
    <w:rsid w:val="002C1AB8"/>
    <w:rsid w:val="002C1ABC"/>
    <w:rsid w:val="002C1B06"/>
    <w:rsid w:val="002C1B50"/>
    <w:rsid w:val="002C1C86"/>
    <w:rsid w:val="002C1C8F"/>
    <w:rsid w:val="002C1C95"/>
    <w:rsid w:val="002C1CD6"/>
    <w:rsid w:val="002C1CF1"/>
    <w:rsid w:val="002C1CF3"/>
    <w:rsid w:val="002C1CF8"/>
    <w:rsid w:val="002C1CFB"/>
    <w:rsid w:val="002C1D74"/>
    <w:rsid w:val="002C1DA2"/>
    <w:rsid w:val="002C1DB4"/>
    <w:rsid w:val="002C1E01"/>
    <w:rsid w:val="002C1E65"/>
    <w:rsid w:val="002C1E96"/>
    <w:rsid w:val="002C1F5E"/>
    <w:rsid w:val="002C1F8F"/>
    <w:rsid w:val="002C1FD6"/>
    <w:rsid w:val="002C201D"/>
    <w:rsid w:val="002C205B"/>
    <w:rsid w:val="002C2130"/>
    <w:rsid w:val="002C2160"/>
    <w:rsid w:val="002C2173"/>
    <w:rsid w:val="002C21B1"/>
    <w:rsid w:val="002C21F7"/>
    <w:rsid w:val="002C2208"/>
    <w:rsid w:val="002C2280"/>
    <w:rsid w:val="002C2296"/>
    <w:rsid w:val="002C22F2"/>
    <w:rsid w:val="002C22F6"/>
    <w:rsid w:val="002C237D"/>
    <w:rsid w:val="002C2407"/>
    <w:rsid w:val="002C2414"/>
    <w:rsid w:val="002C24A2"/>
    <w:rsid w:val="002C24C1"/>
    <w:rsid w:val="002C24D4"/>
    <w:rsid w:val="002C24D7"/>
    <w:rsid w:val="002C2588"/>
    <w:rsid w:val="002C25A3"/>
    <w:rsid w:val="002C26C5"/>
    <w:rsid w:val="002C26DE"/>
    <w:rsid w:val="002C270C"/>
    <w:rsid w:val="002C281B"/>
    <w:rsid w:val="002C2834"/>
    <w:rsid w:val="002C28A6"/>
    <w:rsid w:val="002C28AA"/>
    <w:rsid w:val="002C2A5F"/>
    <w:rsid w:val="002C2B6B"/>
    <w:rsid w:val="002C2B98"/>
    <w:rsid w:val="002C2BC3"/>
    <w:rsid w:val="002C2C0B"/>
    <w:rsid w:val="002C2C4D"/>
    <w:rsid w:val="002C2C86"/>
    <w:rsid w:val="002C2C92"/>
    <w:rsid w:val="002C2CED"/>
    <w:rsid w:val="002C2D17"/>
    <w:rsid w:val="002C2D2B"/>
    <w:rsid w:val="002C2D45"/>
    <w:rsid w:val="002C2D69"/>
    <w:rsid w:val="002C2D9C"/>
    <w:rsid w:val="002C2E4E"/>
    <w:rsid w:val="002C2EDB"/>
    <w:rsid w:val="002C2F89"/>
    <w:rsid w:val="002C3087"/>
    <w:rsid w:val="002C30DF"/>
    <w:rsid w:val="002C30F0"/>
    <w:rsid w:val="002C3192"/>
    <w:rsid w:val="002C31DC"/>
    <w:rsid w:val="002C3229"/>
    <w:rsid w:val="002C3238"/>
    <w:rsid w:val="002C32B9"/>
    <w:rsid w:val="002C32F5"/>
    <w:rsid w:val="002C3371"/>
    <w:rsid w:val="002C342D"/>
    <w:rsid w:val="002C3486"/>
    <w:rsid w:val="002C34A1"/>
    <w:rsid w:val="002C35C6"/>
    <w:rsid w:val="002C3671"/>
    <w:rsid w:val="002C36F4"/>
    <w:rsid w:val="002C373C"/>
    <w:rsid w:val="002C376A"/>
    <w:rsid w:val="002C377F"/>
    <w:rsid w:val="002C383E"/>
    <w:rsid w:val="002C3854"/>
    <w:rsid w:val="002C38DE"/>
    <w:rsid w:val="002C39AB"/>
    <w:rsid w:val="002C3AC8"/>
    <w:rsid w:val="002C3C46"/>
    <w:rsid w:val="002C3D1A"/>
    <w:rsid w:val="002C3DC2"/>
    <w:rsid w:val="002C3FF9"/>
    <w:rsid w:val="002C4123"/>
    <w:rsid w:val="002C4139"/>
    <w:rsid w:val="002C414A"/>
    <w:rsid w:val="002C41A2"/>
    <w:rsid w:val="002C41B4"/>
    <w:rsid w:val="002C41D8"/>
    <w:rsid w:val="002C434A"/>
    <w:rsid w:val="002C435F"/>
    <w:rsid w:val="002C43AE"/>
    <w:rsid w:val="002C43D9"/>
    <w:rsid w:val="002C4414"/>
    <w:rsid w:val="002C447C"/>
    <w:rsid w:val="002C44D9"/>
    <w:rsid w:val="002C452B"/>
    <w:rsid w:val="002C46D1"/>
    <w:rsid w:val="002C47D1"/>
    <w:rsid w:val="002C4894"/>
    <w:rsid w:val="002C48B2"/>
    <w:rsid w:val="002C48B9"/>
    <w:rsid w:val="002C495F"/>
    <w:rsid w:val="002C499F"/>
    <w:rsid w:val="002C49C3"/>
    <w:rsid w:val="002C49E3"/>
    <w:rsid w:val="002C49E8"/>
    <w:rsid w:val="002C49EF"/>
    <w:rsid w:val="002C4A3E"/>
    <w:rsid w:val="002C4A6D"/>
    <w:rsid w:val="002C4B55"/>
    <w:rsid w:val="002C4B5A"/>
    <w:rsid w:val="002C4BAD"/>
    <w:rsid w:val="002C4BB4"/>
    <w:rsid w:val="002C4BBD"/>
    <w:rsid w:val="002C4C93"/>
    <w:rsid w:val="002C4C9A"/>
    <w:rsid w:val="002C4CAE"/>
    <w:rsid w:val="002C4CFD"/>
    <w:rsid w:val="002C4D10"/>
    <w:rsid w:val="002C4D5F"/>
    <w:rsid w:val="002C4EC1"/>
    <w:rsid w:val="002C4EF9"/>
    <w:rsid w:val="002C4F74"/>
    <w:rsid w:val="002C4F78"/>
    <w:rsid w:val="002C5268"/>
    <w:rsid w:val="002C5357"/>
    <w:rsid w:val="002C53A2"/>
    <w:rsid w:val="002C53FE"/>
    <w:rsid w:val="002C5482"/>
    <w:rsid w:val="002C54A2"/>
    <w:rsid w:val="002C54EE"/>
    <w:rsid w:val="002C5533"/>
    <w:rsid w:val="002C558E"/>
    <w:rsid w:val="002C55D7"/>
    <w:rsid w:val="002C5623"/>
    <w:rsid w:val="002C562F"/>
    <w:rsid w:val="002C5669"/>
    <w:rsid w:val="002C571C"/>
    <w:rsid w:val="002C574B"/>
    <w:rsid w:val="002C5759"/>
    <w:rsid w:val="002C575D"/>
    <w:rsid w:val="002C5783"/>
    <w:rsid w:val="002C581D"/>
    <w:rsid w:val="002C5857"/>
    <w:rsid w:val="002C5868"/>
    <w:rsid w:val="002C586A"/>
    <w:rsid w:val="002C58AE"/>
    <w:rsid w:val="002C58D9"/>
    <w:rsid w:val="002C58EB"/>
    <w:rsid w:val="002C5917"/>
    <w:rsid w:val="002C5928"/>
    <w:rsid w:val="002C596C"/>
    <w:rsid w:val="002C5991"/>
    <w:rsid w:val="002C5A63"/>
    <w:rsid w:val="002C5B60"/>
    <w:rsid w:val="002C5B7C"/>
    <w:rsid w:val="002C5BC0"/>
    <w:rsid w:val="002C5BEC"/>
    <w:rsid w:val="002C5BF3"/>
    <w:rsid w:val="002C5CFE"/>
    <w:rsid w:val="002C6027"/>
    <w:rsid w:val="002C6126"/>
    <w:rsid w:val="002C61FF"/>
    <w:rsid w:val="002C6231"/>
    <w:rsid w:val="002C6232"/>
    <w:rsid w:val="002C62C9"/>
    <w:rsid w:val="002C6333"/>
    <w:rsid w:val="002C634A"/>
    <w:rsid w:val="002C6366"/>
    <w:rsid w:val="002C638D"/>
    <w:rsid w:val="002C6424"/>
    <w:rsid w:val="002C64F2"/>
    <w:rsid w:val="002C6505"/>
    <w:rsid w:val="002C663D"/>
    <w:rsid w:val="002C66EF"/>
    <w:rsid w:val="002C66F9"/>
    <w:rsid w:val="002C66FD"/>
    <w:rsid w:val="002C676E"/>
    <w:rsid w:val="002C67ED"/>
    <w:rsid w:val="002C6810"/>
    <w:rsid w:val="002C6856"/>
    <w:rsid w:val="002C6915"/>
    <w:rsid w:val="002C691B"/>
    <w:rsid w:val="002C692A"/>
    <w:rsid w:val="002C6930"/>
    <w:rsid w:val="002C6A7C"/>
    <w:rsid w:val="002C6A9E"/>
    <w:rsid w:val="002C6C3D"/>
    <w:rsid w:val="002C6C5D"/>
    <w:rsid w:val="002C6C8D"/>
    <w:rsid w:val="002C6CB1"/>
    <w:rsid w:val="002C6CF2"/>
    <w:rsid w:val="002C6D61"/>
    <w:rsid w:val="002C6DBD"/>
    <w:rsid w:val="002C6E6A"/>
    <w:rsid w:val="002C6E72"/>
    <w:rsid w:val="002C6EF6"/>
    <w:rsid w:val="002C700B"/>
    <w:rsid w:val="002C7057"/>
    <w:rsid w:val="002C70F3"/>
    <w:rsid w:val="002C71AE"/>
    <w:rsid w:val="002C71EA"/>
    <w:rsid w:val="002C7238"/>
    <w:rsid w:val="002C7260"/>
    <w:rsid w:val="002C72CF"/>
    <w:rsid w:val="002C73D2"/>
    <w:rsid w:val="002C747E"/>
    <w:rsid w:val="002C74F3"/>
    <w:rsid w:val="002C74F4"/>
    <w:rsid w:val="002C7559"/>
    <w:rsid w:val="002C757A"/>
    <w:rsid w:val="002C7602"/>
    <w:rsid w:val="002C761A"/>
    <w:rsid w:val="002C7620"/>
    <w:rsid w:val="002C764D"/>
    <w:rsid w:val="002C7706"/>
    <w:rsid w:val="002C7730"/>
    <w:rsid w:val="002C7744"/>
    <w:rsid w:val="002C779E"/>
    <w:rsid w:val="002C77BC"/>
    <w:rsid w:val="002C77D1"/>
    <w:rsid w:val="002C78A7"/>
    <w:rsid w:val="002C7956"/>
    <w:rsid w:val="002C79A3"/>
    <w:rsid w:val="002C7A5E"/>
    <w:rsid w:val="002C7A61"/>
    <w:rsid w:val="002C7AC7"/>
    <w:rsid w:val="002C7B1F"/>
    <w:rsid w:val="002C7B28"/>
    <w:rsid w:val="002C7BCA"/>
    <w:rsid w:val="002C7BE6"/>
    <w:rsid w:val="002C7C13"/>
    <w:rsid w:val="002C7C98"/>
    <w:rsid w:val="002C7CE9"/>
    <w:rsid w:val="002C7DCE"/>
    <w:rsid w:val="002C7E04"/>
    <w:rsid w:val="002C7E6D"/>
    <w:rsid w:val="002C7F1B"/>
    <w:rsid w:val="002C7F44"/>
    <w:rsid w:val="002C7F98"/>
    <w:rsid w:val="002C7FBA"/>
    <w:rsid w:val="002D0012"/>
    <w:rsid w:val="002D0054"/>
    <w:rsid w:val="002D00B6"/>
    <w:rsid w:val="002D00C7"/>
    <w:rsid w:val="002D0124"/>
    <w:rsid w:val="002D01B3"/>
    <w:rsid w:val="002D01C9"/>
    <w:rsid w:val="002D022C"/>
    <w:rsid w:val="002D024F"/>
    <w:rsid w:val="002D026D"/>
    <w:rsid w:val="002D02FB"/>
    <w:rsid w:val="002D041E"/>
    <w:rsid w:val="002D0441"/>
    <w:rsid w:val="002D04B7"/>
    <w:rsid w:val="002D04C3"/>
    <w:rsid w:val="002D0593"/>
    <w:rsid w:val="002D069B"/>
    <w:rsid w:val="002D06B5"/>
    <w:rsid w:val="002D0771"/>
    <w:rsid w:val="002D07D4"/>
    <w:rsid w:val="002D080F"/>
    <w:rsid w:val="002D089F"/>
    <w:rsid w:val="002D08C7"/>
    <w:rsid w:val="002D08E2"/>
    <w:rsid w:val="002D0A36"/>
    <w:rsid w:val="002D0A6A"/>
    <w:rsid w:val="002D0A8A"/>
    <w:rsid w:val="002D0AA2"/>
    <w:rsid w:val="002D0BC7"/>
    <w:rsid w:val="002D0C19"/>
    <w:rsid w:val="002D0CB8"/>
    <w:rsid w:val="002D0D1F"/>
    <w:rsid w:val="002D0D5C"/>
    <w:rsid w:val="002D0DE0"/>
    <w:rsid w:val="002D0E90"/>
    <w:rsid w:val="002D0EF7"/>
    <w:rsid w:val="002D0EFA"/>
    <w:rsid w:val="002D0F57"/>
    <w:rsid w:val="002D0F9D"/>
    <w:rsid w:val="002D0FAC"/>
    <w:rsid w:val="002D0FAE"/>
    <w:rsid w:val="002D0FFE"/>
    <w:rsid w:val="002D10BF"/>
    <w:rsid w:val="002D121E"/>
    <w:rsid w:val="002D1282"/>
    <w:rsid w:val="002D1283"/>
    <w:rsid w:val="002D1290"/>
    <w:rsid w:val="002D12A9"/>
    <w:rsid w:val="002D1338"/>
    <w:rsid w:val="002D13BE"/>
    <w:rsid w:val="002D1410"/>
    <w:rsid w:val="002D1494"/>
    <w:rsid w:val="002D14B8"/>
    <w:rsid w:val="002D15E3"/>
    <w:rsid w:val="002D15F7"/>
    <w:rsid w:val="002D1650"/>
    <w:rsid w:val="002D1680"/>
    <w:rsid w:val="002D16A6"/>
    <w:rsid w:val="002D16F1"/>
    <w:rsid w:val="002D16FE"/>
    <w:rsid w:val="002D172D"/>
    <w:rsid w:val="002D184A"/>
    <w:rsid w:val="002D1864"/>
    <w:rsid w:val="002D1966"/>
    <w:rsid w:val="002D19FC"/>
    <w:rsid w:val="002D1A31"/>
    <w:rsid w:val="002D1A8A"/>
    <w:rsid w:val="002D1A91"/>
    <w:rsid w:val="002D1AC4"/>
    <w:rsid w:val="002D1ADB"/>
    <w:rsid w:val="002D1B0F"/>
    <w:rsid w:val="002D1B23"/>
    <w:rsid w:val="002D1C5B"/>
    <w:rsid w:val="002D1C5D"/>
    <w:rsid w:val="002D1CD4"/>
    <w:rsid w:val="002D1D71"/>
    <w:rsid w:val="002D1FE0"/>
    <w:rsid w:val="002D2002"/>
    <w:rsid w:val="002D2012"/>
    <w:rsid w:val="002D2052"/>
    <w:rsid w:val="002D2055"/>
    <w:rsid w:val="002D20EB"/>
    <w:rsid w:val="002D2100"/>
    <w:rsid w:val="002D21DD"/>
    <w:rsid w:val="002D21F9"/>
    <w:rsid w:val="002D2204"/>
    <w:rsid w:val="002D23C7"/>
    <w:rsid w:val="002D24F7"/>
    <w:rsid w:val="002D2541"/>
    <w:rsid w:val="002D259A"/>
    <w:rsid w:val="002D25C6"/>
    <w:rsid w:val="002D25DC"/>
    <w:rsid w:val="002D2669"/>
    <w:rsid w:val="002D26AB"/>
    <w:rsid w:val="002D2708"/>
    <w:rsid w:val="002D278F"/>
    <w:rsid w:val="002D27AB"/>
    <w:rsid w:val="002D27F1"/>
    <w:rsid w:val="002D2812"/>
    <w:rsid w:val="002D28AE"/>
    <w:rsid w:val="002D28B4"/>
    <w:rsid w:val="002D2931"/>
    <w:rsid w:val="002D296C"/>
    <w:rsid w:val="002D2A06"/>
    <w:rsid w:val="002D2A0F"/>
    <w:rsid w:val="002D2AB5"/>
    <w:rsid w:val="002D2AD2"/>
    <w:rsid w:val="002D2AE5"/>
    <w:rsid w:val="002D2B20"/>
    <w:rsid w:val="002D2B32"/>
    <w:rsid w:val="002D2B33"/>
    <w:rsid w:val="002D2B42"/>
    <w:rsid w:val="002D2B6F"/>
    <w:rsid w:val="002D2B98"/>
    <w:rsid w:val="002D2C03"/>
    <w:rsid w:val="002D2C41"/>
    <w:rsid w:val="002D2C88"/>
    <w:rsid w:val="002D2CD3"/>
    <w:rsid w:val="002D2D20"/>
    <w:rsid w:val="002D2DA5"/>
    <w:rsid w:val="002D2E0A"/>
    <w:rsid w:val="002D2E5B"/>
    <w:rsid w:val="002D2E85"/>
    <w:rsid w:val="002D2F19"/>
    <w:rsid w:val="002D2F8D"/>
    <w:rsid w:val="002D3045"/>
    <w:rsid w:val="002D30B4"/>
    <w:rsid w:val="002D3169"/>
    <w:rsid w:val="002D31E3"/>
    <w:rsid w:val="002D31F0"/>
    <w:rsid w:val="002D3321"/>
    <w:rsid w:val="002D3368"/>
    <w:rsid w:val="002D343D"/>
    <w:rsid w:val="002D356D"/>
    <w:rsid w:val="002D35EB"/>
    <w:rsid w:val="002D364A"/>
    <w:rsid w:val="002D36D5"/>
    <w:rsid w:val="002D37CF"/>
    <w:rsid w:val="002D37E5"/>
    <w:rsid w:val="002D3802"/>
    <w:rsid w:val="002D384E"/>
    <w:rsid w:val="002D3A19"/>
    <w:rsid w:val="002D3A29"/>
    <w:rsid w:val="002D3A49"/>
    <w:rsid w:val="002D3A52"/>
    <w:rsid w:val="002D3AEF"/>
    <w:rsid w:val="002D3C6A"/>
    <w:rsid w:val="002D3C99"/>
    <w:rsid w:val="002D3CC8"/>
    <w:rsid w:val="002D3CD9"/>
    <w:rsid w:val="002D3D53"/>
    <w:rsid w:val="002D3D8A"/>
    <w:rsid w:val="002D3DEA"/>
    <w:rsid w:val="002D3F00"/>
    <w:rsid w:val="002D3FB3"/>
    <w:rsid w:val="002D4038"/>
    <w:rsid w:val="002D4045"/>
    <w:rsid w:val="002D4049"/>
    <w:rsid w:val="002D404A"/>
    <w:rsid w:val="002D407C"/>
    <w:rsid w:val="002D4199"/>
    <w:rsid w:val="002D419E"/>
    <w:rsid w:val="002D41D4"/>
    <w:rsid w:val="002D42FE"/>
    <w:rsid w:val="002D4329"/>
    <w:rsid w:val="002D4335"/>
    <w:rsid w:val="002D433E"/>
    <w:rsid w:val="002D437C"/>
    <w:rsid w:val="002D438C"/>
    <w:rsid w:val="002D4394"/>
    <w:rsid w:val="002D43C2"/>
    <w:rsid w:val="002D442F"/>
    <w:rsid w:val="002D4436"/>
    <w:rsid w:val="002D4453"/>
    <w:rsid w:val="002D4456"/>
    <w:rsid w:val="002D44C4"/>
    <w:rsid w:val="002D4528"/>
    <w:rsid w:val="002D4565"/>
    <w:rsid w:val="002D45CF"/>
    <w:rsid w:val="002D4604"/>
    <w:rsid w:val="002D4630"/>
    <w:rsid w:val="002D4674"/>
    <w:rsid w:val="002D470E"/>
    <w:rsid w:val="002D472B"/>
    <w:rsid w:val="002D4759"/>
    <w:rsid w:val="002D4774"/>
    <w:rsid w:val="002D4787"/>
    <w:rsid w:val="002D47DF"/>
    <w:rsid w:val="002D4867"/>
    <w:rsid w:val="002D48D9"/>
    <w:rsid w:val="002D4954"/>
    <w:rsid w:val="002D4966"/>
    <w:rsid w:val="002D49B4"/>
    <w:rsid w:val="002D4A2F"/>
    <w:rsid w:val="002D4AFC"/>
    <w:rsid w:val="002D4BBB"/>
    <w:rsid w:val="002D4C01"/>
    <w:rsid w:val="002D4C1E"/>
    <w:rsid w:val="002D4C5B"/>
    <w:rsid w:val="002D4C66"/>
    <w:rsid w:val="002D4D1D"/>
    <w:rsid w:val="002D4D8D"/>
    <w:rsid w:val="002D4DC4"/>
    <w:rsid w:val="002D4DFC"/>
    <w:rsid w:val="002D4E90"/>
    <w:rsid w:val="002D4ED4"/>
    <w:rsid w:val="002D4F29"/>
    <w:rsid w:val="002D4F34"/>
    <w:rsid w:val="002D4F53"/>
    <w:rsid w:val="002D4F88"/>
    <w:rsid w:val="002D504A"/>
    <w:rsid w:val="002D5077"/>
    <w:rsid w:val="002D5112"/>
    <w:rsid w:val="002D5139"/>
    <w:rsid w:val="002D5161"/>
    <w:rsid w:val="002D5256"/>
    <w:rsid w:val="002D52C0"/>
    <w:rsid w:val="002D5404"/>
    <w:rsid w:val="002D5452"/>
    <w:rsid w:val="002D5457"/>
    <w:rsid w:val="002D5478"/>
    <w:rsid w:val="002D555A"/>
    <w:rsid w:val="002D5623"/>
    <w:rsid w:val="002D56C1"/>
    <w:rsid w:val="002D56EE"/>
    <w:rsid w:val="002D5716"/>
    <w:rsid w:val="002D574A"/>
    <w:rsid w:val="002D57C3"/>
    <w:rsid w:val="002D57FE"/>
    <w:rsid w:val="002D59EF"/>
    <w:rsid w:val="002D5A8C"/>
    <w:rsid w:val="002D5B51"/>
    <w:rsid w:val="002D5BD3"/>
    <w:rsid w:val="002D5BEC"/>
    <w:rsid w:val="002D5C0B"/>
    <w:rsid w:val="002D5C31"/>
    <w:rsid w:val="002D5C63"/>
    <w:rsid w:val="002D5C6A"/>
    <w:rsid w:val="002D5CEB"/>
    <w:rsid w:val="002D5E0C"/>
    <w:rsid w:val="002D5EE1"/>
    <w:rsid w:val="002D5FB7"/>
    <w:rsid w:val="002D60AE"/>
    <w:rsid w:val="002D6169"/>
    <w:rsid w:val="002D61F5"/>
    <w:rsid w:val="002D6201"/>
    <w:rsid w:val="002D625E"/>
    <w:rsid w:val="002D626B"/>
    <w:rsid w:val="002D62D8"/>
    <w:rsid w:val="002D6370"/>
    <w:rsid w:val="002D6389"/>
    <w:rsid w:val="002D63E4"/>
    <w:rsid w:val="002D6427"/>
    <w:rsid w:val="002D6514"/>
    <w:rsid w:val="002D656A"/>
    <w:rsid w:val="002D6595"/>
    <w:rsid w:val="002D660F"/>
    <w:rsid w:val="002D66DE"/>
    <w:rsid w:val="002D675E"/>
    <w:rsid w:val="002D67FC"/>
    <w:rsid w:val="002D68CB"/>
    <w:rsid w:val="002D69D4"/>
    <w:rsid w:val="002D69DC"/>
    <w:rsid w:val="002D69E4"/>
    <w:rsid w:val="002D6C0B"/>
    <w:rsid w:val="002D6C4D"/>
    <w:rsid w:val="002D6C63"/>
    <w:rsid w:val="002D6D53"/>
    <w:rsid w:val="002D6D69"/>
    <w:rsid w:val="002D6D87"/>
    <w:rsid w:val="002D6E9C"/>
    <w:rsid w:val="002D6EA5"/>
    <w:rsid w:val="002D6EE4"/>
    <w:rsid w:val="002D6F46"/>
    <w:rsid w:val="002D7008"/>
    <w:rsid w:val="002D7176"/>
    <w:rsid w:val="002D71C9"/>
    <w:rsid w:val="002D71CB"/>
    <w:rsid w:val="002D71D1"/>
    <w:rsid w:val="002D7204"/>
    <w:rsid w:val="002D72F6"/>
    <w:rsid w:val="002D7351"/>
    <w:rsid w:val="002D749F"/>
    <w:rsid w:val="002D74C7"/>
    <w:rsid w:val="002D75D7"/>
    <w:rsid w:val="002D763B"/>
    <w:rsid w:val="002D76F8"/>
    <w:rsid w:val="002D7707"/>
    <w:rsid w:val="002D7730"/>
    <w:rsid w:val="002D7776"/>
    <w:rsid w:val="002D778C"/>
    <w:rsid w:val="002D795A"/>
    <w:rsid w:val="002D796D"/>
    <w:rsid w:val="002D7972"/>
    <w:rsid w:val="002D79D6"/>
    <w:rsid w:val="002D79EB"/>
    <w:rsid w:val="002D7A41"/>
    <w:rsid w:val="002D7B16"/>
    <w:rsid w:val="002D7C08"/>
    <w:rsid w:val="002D7C34"/>
    <w:rsid w:val="002D7C98"/>
    <w:rsid w:val="002D7D6E"/>
    <w:rsid w:val="002D7DA6"/>
    <w:rsid w:val="002D7E60"/>
    <w:rsid w:val="002D7F6B"/>
    <w:rsid w:val="002D7FA9"/>
    <w:rsid w:val="002E0164"/>
    <w:rsid w:val="002E0167"/>
    <w:rsid w:val="002E01A1"/>
    <w:rsid w:val="002E0357"/>
    <w:rsid w:val="002E03B7"/>
    <w:rsid w:val="002E0400"/>
    <w:rsid w:val="002E0465"/>
    <w:rsid w:val="002E049F"/>
    <w:rsid w:val="002E0523"/>
    <w:rsid w:val="002E0580"/>
    <w:rsid w:val="002E05AF"/>
    <w:rsid w:val="002E05FE"/>
    <w:rsid w:val="002E0669"/>
    <w:rsid w:val="002E0673"/>
    <w:rsid w:val="002E06A8"/>
    <w:rsid w:val="002E06DC"/>
    <w:rsid w:val="002E06F3"/>
    <w:rsid w:val="002E0705"/>
    <w:rsid w:val="002E072D"/>
    <w:rsid w:val="002E0733"/>
    <w:rsid w:val="002E078E"/>
    <w:rsid w:val="002E0797"/>
    <w:rsid w:val="002E07DB"/>
    <w:rsid w:val="002E07FA"/>
    <w:rsid w:val="002E094C"/>
    <w:rsid w:val="002E096D"/>
    <w:rsid w:val="002E09B5"/>
    <w:rsid w:val="002E09EE"/>
    <w:rsid w:val="002E0A01"/>
    <w:rsid w:val="002E0A07"/>
    <w:rsid w:val="002E0A8C"/>
    <w:rsid w:val="002E0AA8"/>
    <w:rsid w:val="002E0B06"/>
    <w:rsid w:val="002E0B34"/>
    <w:rsid w:val="002E0BEF"/>
    <w:rsid w:val="002E0CCA"/>
    <w:rsid w:val="002E0D31"/>
    <w:rsid w:val="002E0DAA"/>
    <w:rsid w:val="002E0E79"/>
    <w:rsid w:val="002E0F45"/>
    <w:rsid w:val="002E108C"/>
    <w:rsid w:val="002E10DC"/>
    <w:rsid w:val="002E10FF"/>
    <w:rsid w:val="002E112A"/>
    <w:rsid w:val="002E11A9"/>
    <w:rsid w:val="002E1262"/>
    <w:rsid w:val="002E12BB"/>
    <w:rsid w:val="002E12DF"/>
    <w:rsid w:val="002E13FF"/>
    <w:rsid w:val="002E143A"/>
    <w:rsid w:val="002E146A"/>
    <w:rsid w:val="002E14AB"/>
    <w:rsid w:val="002E14BF"/>
    <w:rsid w:val="002E151B"/>
    <w:rsid w:val="002E1573"/>
    <w:rsid w:val="002E1575"/>
    <w:rsid w:val="002E1581"/>
    <w:rsid w:val="002E15BF"/>
    <w:rsid w:val="002E15E6"/>
    <w:rsid w:val="002E162A"/>
    <w:rsid w:val="002E1666"/>
    <w:rsid w:val="002E16F0"/>
    <w:rsid w:val="002E1727"/>
    <w:rsid w:val="002E1758"/>
    <w:rsid w:val="002E17F8"/>
    <w:rsid w:val="002E1828"/>
    <w:rsid w:val="002E18DC"/>
    <w:rsid w:val="002E1918"/>
    <w:rsid w:val="002E1949"/>
    <w:rsid w:val="002E196F"/>
    <w:rsid w:val="002E1977"/>
    <w:rsid w:val="002E19BD"/>
    <w:rsid w:val="002E1A27"/>
    <w:rsid w:val="002E1A3D"/>
    <w:rsid w:val="002E1A49"/>
    <w:rsid w:val="002E1AA8"/>
    <w:rsid w:val="002E1AD9"/>
    <w:rsid w:val="002E1B0D"/>
    <w:rsid w:val="002E1B85"/>
    <w:rsid w:val="002E1BE3"/>
    <w:rsid w:val="002E1BF1"/>
    <w:rsid w:val="002E1C38"/>
    <w:rsid w:val="002E1D57"/>
    <w:rsid w:val="002E1D8F"/>
    <w:rsid w:val="002E1E48"/>
    <w:rsid w:val="002E1E9B"/>
    <w:rsid w:val="002E1FB3"/>
    <w:rsid w:val="002E1FBD"/>
    <w:rsid w:val="002E1FF5"/>
    <w:rsid w:val="002E1FFC"/>
    <w:rsid w:val="002E20EE"/>
    <w:rsid w:val="002E22B0"/>
    <w:rsid w:val="002E2308"/>
    <w:rsid w:val="002E2375"/>
    <w:rsid w:val="002E2385"/>
    <w:rsid w:val="002E23A6"/>
    <w:rsid w:val="002E23BE"/>
    <w:rsid w:val="002E23EA"/>
    <w:rsid w:val="002E2471"/>
    <w:rsid w:val="002E2572"/>
    <w:rsid w:val="002E2599"/>
    <w:rsid w:val="002E2605"/>
    <w:rsid w:val="002E2735"/>
    <w:rsid w:val="002E287B"/>
    <w:rsid w:val="002E2950"/>
    <w:rsid w:val="002E29CA"/>
    <w:rsid w:val="002E29DD"/>
    <w:rsid w:val="002E2AA7"/>
    <w:rsid w:val="002E2ABD"/>
    <w:rsid w:val="002E2C50"/>
    <w:rsid w:val="002E2CB5"/>
    <w:rsid w:val="002E2CF8"/>
    <w:rsid w:val="002E2D22"/>
    <w:rsid w:val="002E2D69"/>
    <w:rsid w:val="002E2DE4"/>
    <w:rsid w:val="002E2E65"/>
    <w:rsid w:val="002E2F09"/>
    <w:rsid w:val="002E2F84"/>
    <w:rsid w:val="002E2FA4"/>
    <w:rsid w:val="002E30AA"/>
    <w:rsid w:val="002E30D4"/>
    <w:rsid w:val="002E30DC"/>
    <w:rsid w:val="002E312C"/>
    <w:rsid w:val="002E312D"/>
    <w:rsid w:val="002E315D"/>
    <w:rsid w:val="002E31B8"/>
    <w:rsid w:val="002E32A4"/>
    <w:rsid w:val="002E331C"/>
    <w:rsid w:val="002E333E"/>
    <w:rsid w:val="002E33D6"/>
    <w:rsid w:val="002E3430"/>
    <w:rsid w:val="002E3444"/>
    <w:rsid w:val="002E3515"/>
    <w:rsid w:val="002E35A5"/>
    <w:rsid w:val="002E3687"/>
    <w:rsid w:val="002E3709"/>
    <w:rsid w:val="002E373F"/>
    <w:rsid w:val="002E379A"/>
    <w:rsid w:val="002E381E"/>
    <w:rsid w:val="002E38A0"/>
    <w:rsid w:val="002E3984"/>
    <w:rsid w:val="002E3A3A"/>
    <w:rsid w:val="002E3A62"/>
    <w:rsid w:val="002E3A64"/>
    <w:rsid w:val="002E3A85"/>
    <w:rsid w:val="002E3AB5"/>
    <w:rsid w:val="002E3ACC"/>
    <w:rsid w:val="002E3BB5"/>
    <w:rsid w:val="002E3BB7"/>
    <w:rsid w:val="002E3C91"/>
    <w:rsid w:val="002E3CAE"/>
    <w:rsid w:val="002E3CFE"/>
    <w:rsid w:val="002E3D00"/>
    <w:rsid w:val="002E3D73"/>
    <w:rsid w:val="002E3E0C"/>
    <w:rsid w:val="002E3E5F"/>
    <w:rsid w:val="002E3E94"/>
    <w:rsid w:val="002E3FD8"/>
    <w:rsid w:val="002E3FDA"/>
    <w:rsid w:val="002E413E"/>
    <w:rsid w:val="002E4145"/>
    <w:rsid w:val="002E415C"/>
    <w:rsid w:val="002E4284"/>
    <w:rsid w:val="002E42BB"/>
    <w:rsid w:val="002E43D3"/>
    <w:rsid w:val="002E450E"/>
    <w:rsid w:val="002E451D"/>
    <w:rsid w:val="002E451E"/>
    <w:rsid w:val="002E453B"/>
    <w:rsid w:val="002E4570"/>
    <w:rsid w:val="002E4573"/>
    <w:rsid w:val="002E4614"/>
    <w:rsid w:val="002E4682"/>
    <w:rsid w:val="002E46A5"/>
    <w:rsid w:val="002E46C2"/>
    <w:rsid w:val="002E4726"/>
    <w:rsid w:val="002E4774"/>
    <w:rsid w:val="002E4835"/>
    <w:rsid w:val="002E48B8"/>
    <w:rsid w:val="002E48D3"/>
    <w:rsid w:val="002E4916"/>
    <w:rsid w:val="002E497F"/>
    <w:rsid w:val="002E49CB"/>
    <w:rsid w:val="002E49DC"/>
    <w:rsid w:val="002E4AED"/>
    <w:rsid w:val="002E4B04"/>
    <w:rsid w:val="002E4CD5"/>
    <w:rsid w:val="002E4DB1"/>
    <w:rsid w:val="002E4EA3"/>
    <w:rsid w:val="002E4EC3"/>
    <w:rsid w:val="002E4F56"/>
    <w:rsid w:val="002E4F93"/>
    <w:rsid w:val="002E4FA9"/>
    <w:rsid w:val="002E4FAF"/>
    <w:rsid w:val="002E504F"/>
    <w:rsid w:val="002E506B"/>
    <w:rsid w:val="002E50BF"/>
    <w:rsid w:val="002E5117"/>
    <w:rsid w:val="002E5121"/>
    <w:rsid w:val="002E519A"/>
    <w:rsid w:val="002E51A9"/>
    <w:rsid w:val="002E51DA"/>
    <w:rsid w:val="002E51DD"/>
    <w:rsid w:val="002E51F6"/>
    <w:rsid w:val="002E5260"/>
    <w:rsid w:val="002E5280"/>
    <w:rsid w:val="002E52AE"/>
    <w:rsid w:val="002E52EF"/>
    <w:rsid w:val="002E544C"/>
    <w:rsid w:val="002E5486"/>
    <w:rsid w:val="002E5496"/>
    <w:rsid w:val="002E54A5"/>
    <w:rsid w:val="002E54E6"/>
    <w:rsid w:val="002E5508"/>
    <w:rsid w:val="002E55BF"/>
    <w:rsid w:val="002E55C8"/>
    <w:rsid w:val="002E56D2"/>
    <w:rsid w:val="002E56FF"/>
    <w:rsid w:val="002E5745"/>
    <w:rsid w:val="002E57C3"/>
    <w:rsid w:val="002E580E"/>
    <w:rsid w:val="002E58C7"/>
    <w:rsid w:val="002E59A8"/>
    <w:rsid w:val="002E59CF"/>
    <w:rsid w:val="002E5A33"/>
    <w:rsid w:val="002E5AB3"/>
    <w:rsid w:val="002E5BB1"/>
    <w:rsid w:val="002E5C8E"/>
    <w:rsid w:val="002E5CE9"/>
    <w:rsid w:val="002E5D98"/>
    <w:rsid w:val="002E5DAF"/>
    <w:rsid w:val="002E5E37"/>
    <w:rsid w:val="002E5E43"/>
    <w:rsid w:val="002E5EB7"/>
    <w:rsid w:val="002E5F63"/>
    <w:rsid w:val="002E5FD4"/>
    <w:rsid w:val="002E5FE0"/>
    <w:rsid w:val="002E6045"/>
    <w:rsid w:val="002E60B4"/>
    <w:rsid w:val="002E60E4"/>
    <w:rsid w:val="002E613A"/>
    <w:rsid w:val="002E61A9"/>
    <w:rsid w:val="002E61F9"/>
    <w:rsid w:val="002E62F4"/>
    <w:rsid w:val="002E6364"/>
    <w:rsid w:val="002E63DC"/>
    <w:rsid w:val="002E643C"/>
    <w:rsid w:val="002E64DC"/>
    <w:rsid w:val="002E6682"/>
    <w:rsid w:val="002E66CF"/>
    <w:rsid w:val="002E66F2"/>
    <w:rsid w:val="002E6710"/>
    <w:rsid w:val="002E671A"/>
    <w:rsid w:val="002E67D6"/>
    <w:rsid w:val="002E69B8"/>
    <w:rsid w:val="002E6A45"/>
    <w:rsid w:val="002E6BA1"/>
    <w:rsid w:val="002E6BE5"/>
    <w:rsid w:val="002E6BEC"/>
    <w:rsid w:val="002E6C70"/>
    <w:rsid w:val="002E6DF6"/>
    <w:rsid w:val="002E6E1A"/>
    <w:rsid w:val="002E6E57"/>
    <w:rsid w:val="002E6EB7"/>
    <w:rsid w:val="002E6FCA"/>
    <w:rsid w:val="002E6FCB"/>
    <w:rsid w:val="002E6FD3"/>
    <w:rsid w:val="002E6FDE"/>
    <w:rsid w:val="002E6FF0"/>
    <w:rsid w:val="002E70CC"/>
    <w:rsid w:val="002E70DE"/>
    <w:rsid w:val="002E712C"/>
    <w:rsid w:val="002E7137"/>
    <w:rsid w:val="002E71BD"/>
    <w:rsid w:val="002E727D"/>
    <w:rsid w:val="002E7337"/>
    <w:rsid w:val="002E7348"/>
    <w:rsid w:val="002E742C"/>
    <w:rsid w:val="002E746F"/>
    <w:rsid w:val="002E747B"/>
    <w:rsid w:val="002E749E"/>
    <w:rsid w:val="002E74D3"/>
    <w:rsid w:val="002E74F8"/>
    <w:rsid w:val="002E75BA"/>
    <w:rsid w:val="002E7649"/>
    <w:rsid w:val="002E7663"/>
    <w:rsid w:val="002E7682"/>
    <w:rsid w:val="002E773E"/>
    <w:rsid w:val="002E7789"/>
    <w:rsid w:val="002E77BF"/>
    <w:rsid w:val="002E788C"/>
    <w:rsid w:val="002E7892"/>
    <w:rsid w:val="002E78D9"/>
    <w:rsid w:val="002E799B"/>
    <w:rsid w:val="002E79F6"/>
    <w:rsid w:val="002E7A19"/>
    <w:rsid w:val="002E7A8E"/>
    <w:rsid w:val="002E7B0A"/>
    <w:rsid w:val="002E7B2E"/>
    <w:rsid w:val="002E7BBF"/>
    <w:rsid w:val="002E7BFF"/>
    <w:rsid w:val="002E7C5F"/>
    <w:rsid w:val="002E7D02"/>
    <w:rsid w:val="002E7D03"/>
    <w:rsid w:val="002E7DC1"/>
    <w:rsid w:val="002E7DEA"/>
    <w:rsid w:val="002E7E9E"/>
    <w:rsid w:val="002E7EB0"/>
    <w:rsid w:val="002E7ED0"/>
    <w:rsid w:val="002E7F33"/>
    <w:rsid w:val="002E7F5F"/>
    <w:rsid w:val="002E7F95"/>
    <w:rsid w:val="002E7FE2"/>
    <w:rsid w:val="002E7FFE"/>
    <w:rsid w:val="002F000F"/>
    <w:rsid w:val="002F00A9"/>
    <w:rsid w:val="002F00E2"/>
    <w:rsid w:val="002F0117"/>
    <w:rsid w:val="002F0231"/>
    <w:rsid w:val="002F0242"/>
    <w:rsid w:val="002F0271"/>
    <w:rsid w:val="002F0336"/>
    <w:rsid w:val="002F03E5"/>
    <w:rsid w:val="002F041F"/>
    <w:rsid w:val="002F0520"/>
    <w:rsid w:val="002F0542"/>
    <w:rsid w:val="002F0576"/>
    <w:rsid w:val="002F05B1"/>
    <w:rsid w:val="002F0622"/>
    <w:rsid w:val="002F065D"/>
    <w:rsid w:val="002F087B"/>
    <w:rsid w:val="002F088E"/>
    <w:rsid w:val="002F09DF"/>
    <w:rsid w:val="002F0A61"/>
    <w:rsid w:val="002F0AE2"/>
    <w:rsid w:val="002F0BDE"/>
    <w:rsid w:val="002F0C12"/>
    <w:rsid w:val="002F0CD0"/>
    <w:rsid w:val="002F0D1D"/>
    <w:rsid w:val="002F0D52"/>
    <w:rsid w:val="002F0D9D"/>
    <w:rsid w:val="002F0E31"/>
    <w:rsid w:val="002F0E42"/>
    <w:rsid w:val="002F0FCD"/>
    <w:rsid w:val="002F1003"/>
    <w:rsid w:val="002F101F"/>
    <w:rsid w:val="002F1020"/>
    <w:rsid w:val="002F1030"/>
    <w:rsid w:val="002F1034"/>
    <w:rsid w:val="002F10BD"/>
    <w:rsid w:val="002F1156"/>
    <w:rsid w:val="002F11BC"/>
    <w:rsid w:val="002F1216"/>
    <w:rsid w:val="002F12B9"/>
    <w:rsid w:val="002F12F2"/>
    <w:rsid w:val="002F13E6"/>
    <w:rsid w:val="002F13F2"/>
    <w:rsid w:val="002F1479"/>
    <w:rsid w:val="002F1499"/>
    <w:rsid w:val="002F1552"/>
    <w:rsid w:val="002F15A9"/>
    <w:rsid w:val="002F1620"/>
    <w:rsid w:val="002F162D"/>
    <w:rsid w:val="002F165A"/>
    <w:rsid w:val="002F1665"/>
    <w:rsid w:val="002F16C1"/>
    <w:rsid w:val="002F16E3"/>
    <w:rsid w:val="002F179F"/>
    <w:rsid w:val="002F17D7"/>
    <w:rsid w:val="002F1846"/>
    <w:rsid w:val="002F1847"/>
    <w:rsid w:val="002F1903"/>
    <w:rsid w:val="002F1A08"/>
    <w:rsid w:val="002F1A10"/>
    <w:rsid w:val="002F1A1D"/>
    <w:rsid w:val="002F1A3E"/>
    <w:rsid w:val="002F1A68"/>
    <w:rsid w:val="002F1A8A"/>
    <w:rsid w:val="002F1AAF"/>
    <w:rsid w:val="002F1B43"/>
    <w:rsid w:val="002F1B4C"/>
    <w:rsid w:val="002F1B7D"/>
    <w:rsid w:val="002F1C28"/>
    <w:rsid w:val="002F1C2C"/>
    <w:rsid w:val="002F1C47"/>
    <w:rsid w:val="002F1CCD"/>
    <w:rsid w:val="002F1CDA"/>
    <w:rsid w:val="002F1D24"/>
    <w:rsid w:val="002F1DD5"/>
    <w:rsid w:val="002F1ECC"/>
    <w:rsid w:val="002F1EFD"/>
    <w:rsid w:val="002F1F9F"/>
    <w:rsid w:val="002F1FD0"/>
    <w:rsid w:val="002F2014"/>
    <w:rsid w:val="002F20BC"/>
    <w:rsid w:val="002F20C8"/>
    <w:rsid w:val="002F20D7"/>
    <w:rsid w:val="002F2141"/>
    <w:rsid w:val="002F21D3"/>
    <w:rsid w:val="002F2236"/>
    <w:rsid w:val="002F2302"/>
    <w:rsid w:val="002F2487"/>
    <w:rsid w:val="002F2506"/>
    <w:rsid w:val="002F266C"/>
    <w:rsid w:val="002F2675"/>
    <w:rsid w:val="002F268C"/>
    <w:rsid w:val="002F2788"/>
    <w:rsid w:val="002F2798"/>
    <w:rsid w:val="002F2804"/>
    <w:rsid w:val="002F281B"/>
    <w:rsid w:val="002F287F"/>
    <w:rsid w:val="002F28B9"/>
    <w:rsid w:val="002F29F4"/>
    <w:rsid w:val="002F2A63"/>
    <w:rsid w:val="002F2A8B"/>
    <w:rsid w:val="002F2B68"/>
    <w:rsid w:val="002F2CCA"/>
    <w:rsid w:val="002F2DA4"/>
    <w:rsid w:val="002F2DD9"/>
    <w:rsid w:val="002F2DED"/>
    <w:rsid w:val="002F2DFE"/>
    <w:rsid w:val="002F2E17"/>
    <w:rsid w:val="002F2E2E"/>
    <w:rsid w:val="002F2E3A"/>
    <w:rsid w:val="002F2FBA"/>
    <w:rsid w:val="002F315F"/>
    <w:rsid w:val="002F3160"/>
    <w:rsid w:val="002F318B"/>
    <w:rsid w:val="002F3207"/>
    <w:rsid w:val="002F327F"/>
    <w:rsid w:val="002F32D6"/>
    <w:rsid w:val="002F3312"/>
    <w:rsid w:val="002F331A"/>
    <w:rsid w:val="002F344C"/>
    <w:rsid w:val="002F3481"/>
    <w:rsid w:val="002F34B2"/>
    <w:rsid w:val="002F34C0"/>
    <w:rsid w:val="002F34E6"/>
    <w:rsid w:val="002F34FA"/>
    <w:rsid w:val="002F3521"/>
    <w:rsid w:val="002F3590"/>
    <w:rsid w:val="002F35F6"/>
    <w:rsid w:val="002F36B6"/>
    <w:rsid w:val="002F36C1"/>
    <w:rsid w:val="002F3726"/>
    <w:rsid w:val="002F374B"/>
    <w:rsid w:val="002F3831"/>
    <w:rsid w:val="002F3860"/>
    <w:rsid w:val="002F38E9"/>
    <w:rsid w:val="002F3955"/>
    <w:rsid w:val="002F39B0"/>
    <w:rsid w:val="002F3A63"/>
    <w:rsid w:val="002F3A99"/>
    <w:rsid w:val="002F3B06"/>
    <w:rsid w:val="002F3BC5"/>
    <w:rsid w:val="002F3CED"/>
    <w:rsid w:val="002F3D20"/>
    <w:rsid w:val="002F3D64"/>
    <w:rsid w:val="002F3D90"/>
    <w:rsid w:val="002F3DF2"/>
    <w:rsid w:val="002F3E43"/>
    <w:rsid w:val="002F3F63"/>
    <w:rsid w:val="002F3F77"/>
    <w:rsid w:val="002F3FD4"/>
    <w:rsid w:val="002F4017"/>
    <w:rsid w:val="002F4051"/>
    <w:rsid w:val="002F4059"/>
    <w:rsid w:val="002F40CC"/>
    <w:rsid w:val="002F40CE"/>
    <w:rsid w:val="002F413A"/>
    <w:rsid w:val="002F417D"/>
    <w:rsid w:val="002F41BD"/>
    <w:rsid w:val="002F42F5"/>
    <w:rsid w:val="002F4365"/>
    <w:rsid w:val="002F44BE"/>
    <w:rsid w:val="002F44DC"/>
    <w:rsid w:val="002F44DE"/>
    <w:rsid w:val="002F4541"/>
    <w:rsid w:val="002F4565"/>
    <w:rsid w:val="002F456C"/>
    <w:rsid w:val="002F45B2"/>
    <w:rsid w:val="002F4608"/>
    <w:rsid w:val="002F46C7"/>
    <w:rsid w:val="002F46F9"/>
    <w:rsid w:val="002F4748"/>
    <w:rsid w:val="002F4765"/>
    <w:rsid w:val="002F47B6"/>
    <w:rsid w:val="002F48D4"/>
    <w:rsid w:val="002F492C"/>
    <w:rsid w:val="002F4956"/>
    <w:rsid w:val="002F49B2"/>
    <w:rsid w:val="002F49BA"/>
    <w:rsid w:val="002F49DE"/>
    <w:rsid w:val="002F4A34"/>
    <w:rsid w:val="002F4A77"/>
    <w:rsid w:val="002F4A7C"/>
    <w:rsid w:val="002F4A8A"/>
    <w:rsid w:val="002F4AD1"/>
    <w:rsid w:val="002F4B19"/>
    <w:rsid w:val="002F4BB6"/>
    <w:rsid w:val="002F4C1F"/>
    <w:rsid w:val="002F4C20"/>
    <w:rsid w:val="002F4C36"/>
    <w:rsid w:val="002F4CE8"/>
    <w:rsid w:val="002F4D0F"/>
    <w:rsid w:val="002F4D1B"/>
    <w:rsid w:val="002F4D24"/>
    <w:rsid w:val="002F4D45"/>
    <w:rsid w:val="002F4D48"/>
    <w:rsid w:val="002F4E35"/>
    <w:rsid w:val="002F4E71"/>
    <w:rsid w:val="002F4EE2"/>
    <w:rsid w:val="002F4EE6"/>
    <w:rsid w:val="002F4F30"/>
    <w:rsid w:val="002F4F32"/>
    <w:rsid w:val="002F4F34"/>
    <w:rsid w:val="002F4FA6"/>
    <w:rsid w:val="002F4FF2"/>
    <w:rsid w:val="002F5043"/>
    <w:rsid w:val="002F50BF"/>
    <w:rsid w:val="002F50CA"/>
    <w:rsid w:val="002F51E3"/>
    <w:rsid w:val="002F52BB"/>
    <w:rsid w:val="002F5321"/>
    <w:rsid w:val="002F53E0"/>
    <w:rsid w:val="002F54C4"/>
    <w:rsid w:val="002F553F"/>
    <w:rsid w:val="002F5580"/>
    <w:rsid w:val="002F559B"/>
    <w:rsid w:val="002F5685"/>
    <w:rsid w:val="002F577E"/>
    <w:rsid w:val="002F57E4"/>
    <w:rsid w:val="002F57FB"/>
    <w:rsid w:val="002F5813"/>
    <w:rsid w:val="002F58C3"/>
    <w:rsid w:val="002F5948"/>
    <w:rsid w:val="002F59C0"/>
    <w:rsid w:val="002F59E6"/>
    <w:rsid w:val="002F5AD7"/>
    <w:rsid w:val="002F5BB5"/>
    <w:rsid w:val="002F5C00"/>
    <w:rsid w:val="002F5C39"/>
    <w:rsid w:val="002F5C40"/>
    <w:rsid w:val="002F5C6D"/>
    <w:rsid w:val="002F5CB7"/>
    <w:rsid w:val="002F5CDD"/>
    <w:rsid w:val="002F5CE6"/>
    <w:rsid w:val="002F5D1E"/>
    <w:rsid w:val="002F5D9A"/>
    <w:rsid w:val="002F5F58"/>
    <w:rsid w:val="002F5FAC"/>
    <w:rsid w:val="002F5FE1"/>
    <w:rsid w:val="002F6081"/>
    <w:rsid w:val="002F612B"/>
    <w:rsid w:val="002F6173"/>
    <w:rsid w:val="002F61B2"/>
    <w:rsid w:val="002F6289"/>
    <w:rsid w:val="002F639C"/>
    <w:rsid w:val="002F63F8"/>
    <w:rsid w:val="002F64CD"/>
    <w:rsid w:val="002F64E8"/>
    <w:rsid w:val="002F65DD"/>
    <w:rsid w:val="002F6674"/>
    <w:rsid w:val="002F673C"/>
    <w:rsid w:val="002F6777"/>
    <w:rsid w:val="002F67E1"/>
    <w:rsid w:val="002F6944"/>
    <w:rsid w:val="002F6A42"/>
    <w:rsid w:val="002F6A4A"/>
    <w:rsid w:val="002F6AC7"/>
    <w:rsid w:val="002F6ADB"/>
    <w:rsid w:val="002F6B25"/>
    <w:rsid w:val="002F6B5B"/>
    <w:rsid w:val="002F6BBF"/>
    <w:rsid w:val="002F6C13"/>
    <w:rsid w:val="002F6C52"/>
    <w:rsid w:val="002F6DBC"/>
    <w:rsid w:val="002F6E74"/>
    <w:rsid w:val="002F6E81"/>
    <w:rsid w:val="002F6E88"/>
    <w:rsid w:val="002F6ED5"/>
    <w:rsid w:val="002F6FA3"/>
    <w:rsid w:val="002F7143"/>
    <w:rsid w:val="002F7152"/>
    <w:rsid w:val="002F715D"/>
    <w:rsid w:val="002F715F"/>
    <w:rsid w:val="002F728A"/>
    <w:rsid w:val="002F7306"/>
    <w:rsid w:val="002F7315"/>
    <w:rsid w:val="002F732D"/>
    <w:rsid w:val="002F7375"/>
    <w:rsid w:val="002F73D9"/>
    <w:rsid w:val="002F7473"/>
    <w:rsid w:val="002F748D"/>
    <w:rsid w:val="002F748E"/>
    <w:rsid w:val="002F74A5"/>
    <w:rsid w:val="002F7521"/>
    <w:rsid w:val="002F757B"/>
    <w:rsid w:val="002F76AB"/>
    <w:rsid w:val="002F76C2"/>
    <w:rsid w:val="002F76C5"/>
    <w:rsid w:val="002F7727"/>
    <w:rsid w:val="002F7768"/>
    <w:rsid w:val="002F77CE"/>
    <w:rsid w:val="002F77E6"/>
    <w:rsid w:val="002F7830"/>
    <w:rsid w:val="002F7843"/>
    <w:rsid w:val="002F786A"/>
    <w:rsid w:val="002F78CD"/>
    <w:rsid w:val="002F7A45"/>
    <w:rsid w:val="002F7A69"/>
    <w:rsid w:val="002F7AAA"/>
    <w:rsid w:val="002F7B19"/>
    <w:rsid w:val="002F7B8A"/>
    <w:rsid w:val="002F7BD4"/>
    <w:rsid w:val="002F7C1F"/>
    <w:rsid w:val="002F7C24"/>
    <w:rsid w:val="002F7C8E"/>
    <w:rsid w:val="002F7E30"/>
    <w:rsid w:val="002F7E3B"/>
    <w:rsid w:val="002F7EFE"/>
    <w:rsid w:val="002F7F22"/>
    <w:rsid w:val="002F7F4E"/>
    <w:rsid w:val="002F7F83"/>
    <w:rsid w:val="002F7FE0"/>
    <w:rsid w:val="00300004"/>
    <w:rsid w:val="00300093"/>
    <w:rsid w:val="003000EB"/>
    <w:rsid w:val="003001E0"/>
    <w:rsid w:val="00300212"/>
    <w:rsid w:val="00300241"/>
    <w:rsid w:val="003002BC"/>
    <w:rsid w:val="00300342"/>
    <w:rsid w:val="003003B3"/>
    <w:rsid w:val="003003E1"/>
    <w:rsid w:val="00300447"/>
    <w:rsid w:val="0030044D"/>
    <w:rsid w:val="00300478"/>
    <w:rsid w:val="003004D6"/>
    <w:rsid w:val="00300576"/>
    <w:rsid w:val="00300578"/>
    <w:rsid w:val="003005A2"/>
    <w:rsid w:val="003005AF"/>
    <w:rsid w:val="003005E4"/>
    <w:rsid w:val="0030062B"/>
    <w:rsid w:val="0030065F"/>
    <w:rsid w:val="003006B0"/>
    <w:rsid w:val="0030078C"/>
    <w:rsid w:val="003007B5"/>
    <w:rsid w:val="003008A3"/>
    <w:rsid w:val="00300938"/>
    <w:rsid w:val="003009C5"/>
    <w:rsid w:val="003009CF"/>
    <w:rsid w:val="00300A0E"/>
    <w:rsid w:val="00300A8F"/>
    <w:rsid w:val="00300C44"/>
    <w:rsid w:val="00300CA9"/>
    <w:rsid w:val="00300DCF"/>
    <w:rsid w:val="00300DFE"/>
    <w:rsid w:val="00300F70"/>
    <w:rsid w:val="00300F93"/>
    <w:rsid w:val="00301025"/>
    <w:rsid w:val="00301047"/>
    <w:rsid w:val="003010B1"/>
    <w:rsid w:val="003010B7"/>
    <w:rsid w:val="003010C0"/>
    <w:rsid w:val="003010D5"/>
    <w:rsid w:val="00301110"/>
    <w:rsid w:val="0030112F"/>
    <w:rsid w:val="003011FE"/>
    <w:rsid w:val="00301269"/>
    <w:rsid w:val="00301282"/>
    <w:rsid w:val="00301290"/>
    <w:rsid w:val="00301293"/>
    <w:rsid w:val="00301348"/>
    <w:rsid w:val="00301503"/>
    <w:rsid w:val="0030162B"/>
    <w:rsid w:val="00301645"/>
    <w:rsid w:val="0030166C"/>
    <w:rsid w:val="00301751"/>
    <w:rsid w:val="003017C6"/>
    <w:rsid w:val="00301816"/>
    <w:rsid w:val="003018C6"/>
    <w:rsid w:val="00301A55"/>
    <w:rsid w:val="00301ACB"/>
    <w:rsid w:val="00301B66"/>
    <w:rsid w:val="00301BB3"/>
    <w:rsid w:val="00301BE7"/>
    <w:rsid w:val="00301C42"/>
    <w:rsid w:val="00301C66"/>
    <w:rsid w:val="00301D71"/>
    <w:rsid w:val="00301D9E"/>
    <w:rsid w:val="00301DA4"/>
    <w:rsid w:val="00301E8B"/>
    <w:rsid w:val="00301EA1"/>
    <w:rsid w:val="00301F0E"/>
    <w:rsid w:val="00301F31"/>
    <w:rsid w:val="00301F38"/>
    <w:rsid w:val="00301F5B"/>
    <w:rsid w:val="00301FA0"/>
    <w:rsid w:val="00302052"/>
    <w:rsid w:val="003020A9"/>
    <w:rsid w:val="003020FF"/>
    <w:rsid w:val="0030211B"/>
    <w:rsid w:val="0030225D"/>
    <w:rsid w:val="00302261"/>
    <w:rsid w:val="00302291"/>
    <w:rsid w:val="0030229B"/>
    <w:rsid w:val="003022BF"/>
    <w:rsid w:val="00302301"/>
    <w:rsid w:val="00302380"/>
    <w:rsid w:val="003023CF"/>
    <w:rsid w:val="00302487"/>
    <w:rsid w:val="003024E3"/>
    <w:rsid w:val="00302500"/>
    <w:rsid w:val="0030258B"/>
    <w:rsid w:val="003026D3"/>
    <w:rsid w:val="00302817"/>
    <w:rsid w:val="00302832"/>
    <w:rsid w:val="00302841"/>
    <w:rsid w:val="003028F9"/>
    <w:rsid w:val="00302986"/>
    <w:rsid w:val="003029B9"/>
    <w:rsid w:val="003029E0"/>
    <w:rsid w:val="00302A20"/>
    <w:rsid w:val="00302A6C"/>
    <w:rsid w:val="00302B0C"/>
    <w:rsid w:val="00302B7B"/>
    <w:rsid w:val="00302BEA"/>
    <w:rsid w:val="00302CEB"/>
    <w:rsid w:val="00302CFE"/>
    <w:rsid w:val="00302D5E"/>
    <w:rsid w:val="00302D92"/>
    <w:rsid w:val="00302E53"/>
    <w:rsid w:val="00302EDF"/>
    <w:rsid w:val="00302F26"/>
    <w:rsid w:val="00302F66"/>
    <w:rsid w:val="00302F9F"/>
    <w:rsid w:val="00303002"/>
    <w:rsid w:val="0030303D"/>
    <w:rsid w:val="0030312D"/>
    <w:rsid w:val="00303182"/>
    <w:rsid w:val="0030326E"/>
    <w:rsid w:val="00303272"/>
    <w:rsid w:val="0030339C"/>
    <w:rsid w:val="003033A1"/>
    <w:rsid w:val="003033A8"/>
    <w:rsid w:val="003033FB"/>
    <w:rsid w:val="00303401"/>
    <w:rsid w:val="003034E9"/>
    <w:rsid w:val="003034EC"/>
    <w:rsid w:val="0030350E"/>
    <w:rsid w:val="00303514"/>
    <w:rsid w:val="0030352A"/>
    <w:rsid w:val="0030356C"/>
    <w:rsid w:val="003035F6"/>
    <w:rsid w:val="00303806"/>
    <w:rsid w:val="003038AC"/>
    <w:rsid w:val="00303956"/>
    <w:rsid w:val="00303965"/>
    <w:rsid w:val="003039A2"/>
    <w:rsid w:val="003039AF"/>
    <w:rsid w:val="00303A6E"/>
    <w:rsid w:val="00303A77"/>
    <w:rsid w:val="00303B2E"/>
    <w:rsid w:val="00303B58"/>
    <w:rsid w:val="00303B69"/>
    <w:rsid w:val="00303BBF"/>
    <w:rsid w:val="00303BD3"/>
    <w:rsid w:val="00303C22"/>
    <w:rsid w:val="00303C39"/>
    <w:rsid w:val="00303C4D"/>
    <w:rsid w:val="00303C80"/>
    <w:rsid w:val="00303CC7"/>
    <w:rsid w:val="00303CD2"/>
    <w:rsid w:val="00303CF3"/>
    <w:rsid w:val="00303DD4"/>
    <w:rsid w:val="00303DDD"/>
    <w:rsid w:val="00303E3B"/>
    <w:rsid w:val="00303E4D"/>
    <w:rsid w:val="00303EE7"/>
    <w:rsid w:val="00303F2C"/>
    <w:rsid w:val="00303F6F"/>
    <w:rsid w:val="00304089"/>
    <w:rsid w:val="003040E1"/>
    <w:rsid w:val="0030413E"/>
    <w:rsid w:val="00304176"/>
    <w:rsid w:val="00304195"/>
    <w:rsid w:val="0030423A"/>
    <w:rsid w:val="003042B5"/>
    <w:rsid w:val="003042F0"/>
    <w:rsid w:val="0030431C"/>
    <w:rsid w:val="00304342"/>
    <w:rsid w:val="0030439E"/>
    <w:rsid w:val="003043AB"/>
    <w:rsid w:val="00304415"/>
    <w:rsid w:val="00304430"/>
    <w:rsid w:val="00304438"/>
    <w:rsid w:val="0030448A"/>
    <w:rsid w:val="003044AF"/>
    <w:rsid w:val="003044FE"/>
    <w:rsid w:val="0030453A"/>
    <w:rsid w:val="0030456F"/>
    <w:rsid w:val="0030457D"/>
    <w:rsid w:val="003045B3"/>
    <w:rsid w:val="00304619"/>
    <w:rsid w:val="00304660"/>
    <w:rsid w:val="0030470F"/>
    <w:rsid w:val="00304732"/>
    <w:rsid w:val="0030475E"/>
    <w:rsid w:val="0030484A"/>
    <w:rsid w:val="0030487A"/>
    <w:rsid w:val="0030487C"/>
    <w:rsid w:val="0030488E"/>
    <w:rsid w:val="003048A3"/>
    <w:rsid w:val="003049CB"/>
    <w:rsid w:val="00304A10"/>
    <w:rsid w:val="00304A54"/>
    <w:rsid w:val="00304A66"/>
    <w:rsid w:val="00304A8A"/>
    <w:rsid w:val="00304ACA"/>
    <w:rsid w:val="00304BFE"/>
    <w:rsid w:val="00304CAE"/>
    <w:rsid w:val="00304CF2"/>
    <w:rsid w:val="00304EB8"/>
    <w:rsid w:val="00304ED3"/>
    <w:rsid w:val="00304F15"/>
    <w:rsid w:val="00304F56"/>
    <w:rsid w:val="0030500F"/>
    <w:rsid w:val="0030504F"/>
    <w:rsid w:val="00305068"/>
    <w:rsid w:val="00305090"/>
    <w:rsid w:val="003050AB"/>
    <w:rsid w:val="0030513E"/>
    <w:rsid w:val="00305141"/>
    <w:rsid w:val="0030517D"/>
    <w:rsid w:val="003051C5"/>
    <w:rsid w:val="003051D3"/>
    <w:rsid w:val="003051E6"/>
    <w:rsid w:val="0030528B"/>
    <w:rsid w:val="003052A0"/>
    <w:rsid w:val="0030534F"/>
    <w:rsid w:val="003053E5"/>
    <w:rsid w:val="003054B5"/>
    <w:rsid w:val="003054DF"/>
    <w:rsid w:val="00305531"/>
    <w:rsid w:val="003055FF"/>
    <w:rsid w:val="0030563A"/>
    <w:rsid w:val="00305651"/>
    <w:rsid w:val="0030570E"/>
    <w:rsid w:val="00305712"/>
    <w:rsid w:val="00305735"/>
    <w:rsid w:val="00305774"/>
    <w:rsid w:val="0030579C"/>
    <w:rsid w:val="003058CF"/>
    <w:rsid w:val="00305960"/>
    <w:rsid w:val="00305966"/>
    <w:rsid w:val="003059BB"/>
    <w:rsid w:val="003059BF"/>
    <w:rsid w:val="003059E7"/>
    <w:rsid w:val="003059F0"/>
    <w:rsid w:val="00305A26"/>
    <w:rsid w:val="00305A4B"/>
    <w:rsid w:val="00305A8E"/>
    <w:rsid w:val="00305B6D"/>
    <w:rsid w:val="00305B7E"/>
    <w:rsid w:val="00305C3C"/>
    <w:rsid w:val="00305CB2"/>
    <w:rsid w:val="00305CD8"/>
    <w:rsid w:val="00305D6A"/>
    <w:rsid w:val="00305D72"/>
    <w:rsid w:val="00305E2B"/>
    <w:rsid w:val="00305E43"/>
    <w:rsid w:val="00305E73"/>
    <w:rsid w:val="00305E98"/>
    <w:rsid w:val="00305FA4"/>
    <w:rsid w:val="00305FC7"/>
    <w:rsid w:val="00305FD4"/>
    <w:rsid w:val="0030602F"/>
    <w:rsid w:val="0030606C"/>
    <w:rsid w:val="0030607D"/>
    <w:rsid w:val="003060E0"/>
    <w:rsid w:val="003060FC"/>
    <w:rsid w:val="00306156"/>
    <w:rsid w:val="0030618F"/>
    <w:rsid w:val="003062A4"/>
    <w:rsid w:val="003062D7"/>
    <w:rsid w:val="003062F5"/>
    <w:rsid w:val="00306329"/>
    <w:rsid w:val="00306412"/>
    <w:rsid w:val="0030647A"/>
    <w:rsid w:val="003064D4"/>
    <w:rsid w:val="003066A4"/>
    <w:rsid w:val="003066DE"/>
    <w:rsid w:val="003066E1"/>
    <w:rsid w:val="00306735"/>
    <w:rsid w:val="0030673D"/>
    <w:rsid w:val="003067A4"/>
    <w:rsid w:val="00306818"/>
    <w:rsid w:val="00306825"/>
    <w:rsid w:val="003068E6"/>
    <w:rsid w:val="0030691C"/>
    <w:rsid w:val="00306931"/>
    <w:rsid w:val="00306979"/>
    <w:rsid w:val="00306A23"/>
    <w:rsid w:val="00306B43"/>
    <w:rsid w:val="00306BA6"/>
    <w:rsid w:val="00306BBE"/>
    <w:rsid w:val="00306C4C"/>
    <w:rsid w:val="00306CB1"/>
    <w:rsid w:val="00306CD7"/>
    <w:rsid w:val="00306D82"/>
    <w:rsid w:val="00306DE4"/>
    <w:rsid w:val="00306DEF"/>
    <w:rsid w:val="00306E92"/>
    <w:rsid w:val="00306EE6"/>
    <w:rsid w:val="00306EF6"/>
    <w:rsid w:val="00306FA5"/>
    <w:rsid w:val="00306FA9"/>
    <w:rsid w:val="00306FE2"/>
    <w:rsid w:val="00307080"/>
    <w:rsid w:val="003070D0"/>
    <w:rsid w:val="003071D0"/>
    <w:rsid w:val="0030720E"/>
    <w:rsid w:val="00307253"/>
    <w:rsid w:val="00307267"/>
    <w:rsid w:val="0030727F"/>
    <w:rsid w:val="00307318"/>
    <w:rsid w:val="00307319"/>
    <w:rsid w:val="00307359"/>
    <w:rsid w:val="00307379"/>
    <w:rsid w:val="00307393"/>
    <w:rsid w:val="0030741A"/>
    <w:rsid w:val="00307445"/>
    <w:rsid w:val="00307475"/>
    <w:rsid w:val="003074C8"/>
    <w:rsid w:val="0030751C"/>
    <w:rsid w:val="0030755C"/>
    <w:rsid w:val="00307591"/>
    <w:rsid w:val="00307699"/>
    <w:rsid w:val="00307707"/>
    <w:rsid w:val="0030775A"/>
    <w:rsid w:val="0030777D"/>
    <w:rsid w:val="003077CD"/>
    <w:rsid w:val="003077ED"/>
    <w:rsid w:val="003077FB"/>
    <w:rsid w:val="00307891"/>
    <w:rsid w:val="003078F5"/>
    <w:rsid w:val="003079D1"/>
    <w:rsid w:val="003079FE"/>
    <w:rsid w:val="00307A07"/>
    <w:rsid w:val="00307A55"/>
    <w:rsid w:val="00307AFD"/>
    <w:rsid w:val="00307B2C"/>
    <w:rsid w:val="00307B6C"/>
    <w:rsid w:val="00307C3E"/>
    <w:rsid w:val="00307CC3"/>
    <w:rsid w:val="00307D88"/>
    <w:rsid w:val="00307D93"/>
    <w:rsid w:val="00307DCF"/>
    <w:rsid w:val="00307E05"/>
    <w:rsid w:val="00307E53"/>
    <w:rsid w:val="00307E54"/>
    <w:rsid w:val="00307F0D"/>
    <w:rsid w:val="00307FE1"/>
    <w:rsid w:val="00307FE3"/>
    <w:rsid w:val="00307FF2"/>
    <w:rsid w:val="0031000E"/>
    <w:rsid w:val="00310100"/>
    <w:rsid w:val="00310161"/>
    <w:rsid w:val="003101BB"/>
    <w:rsid w:val="003101EA"/>
    <w:rsid w:val="0031021A"/>
    <w:rsid w:val="0031023A"/>
    <w:rsid w:val="00310301"/>
    <w:rsid w:val="00310330"/>
    <w:rsid w:val="00310344"/>
    <w:rsid w:val="00310409"/>
    <w:rsid w:val="00310452"/>
    <w:rsid w:val="00310456"/>
    <w:rsid w:val="00310567"/>
    <w:rsid w:val="00310603"/>
    <w:rsid w:val="0031062C"/>
    <w:rsid w:val="0031067E"/>
    <w:rsid w:val="003107D4"/>
    <w:rsid w:val="003107FD"/>
    <w:rsid w:val="00310918"/>
    <w:rsid w:val="003109F0"/>
    <w:rsid w:val="00310A21"/>
    <w:rsid w:val="00310A67"/>
    <w:rsid w:val="00310AF3"/>
    <w:rsid w:val="00310BAA"/>
    <w:rsid w:val="00310BE9"/>
    <w:rsid w:val="00310C6C"/>
    <w:rsid w:val="00310CEF"/>
    <w:rsid w:val="00310D0B"/>
    <w:rsid w:val="00310D88"/>
    <w:rsid w:val="00310E0D"/>
    <w:rsid w:val="00310E7C"/>
    <w:rsid w:val="00310EE2"/>
    <w:rsid w:val="00310FC2"/>
    <w:rsid w:val="00310FFE"/>
    <w:rsid w:val="0031101A"/>
    <w:rsid w:val="003111D6"/>
    <w:rsid w:val="00311404"/>
    <w:rsid w:val="00311466"/>
    <w:rsid w:val="00311483"/>
    <w:rsid w:val="003114DF"/>
    <w:rsid w:val="003114F1"/>
    <w:rsid w:val="00311535"/>
    <w:rsid w:val="0031162A"/>
    <w:rsid w:val="0031162F"/>
    <w:rsid w:val="003116C5"/>
    <w:rsid w:val="0031170C"/>
    <w:rsid w:val="00311736"/>
    <w:rsid w:val="003118F4"/>
    <w:rsid w:val="0031192A"/>
    <w:rsid w:val="0031194D"/>
    <w:rsid w:val="003119FA"/>
    <w:rsid w:val="00311A2B"/>
    <w:rsid w:val="00311A31"/>
    <w:rsid w:val="00311A5A"/>
    <w:rsid w:val="00311AFF"/>
    <w:rsid w:val="00311B80"/>
    <w:rsid w:val="00311C1A"/>
    <w:rsid w:val="00311C28"/>
    <w:rsid w:val="00311D9E"/>
    <w:rsid w:val="00311DFA"/>
    <w:rsid w:val="00311E03"/>
    <w:rsid w:val="00311E86"/>
    <w:rsid w:val="00311EE1"/>
    <w:rsid w:val="00311F5B"/>
    <w:rsid w:val="00312067"/>
    <w:rsid w:val="003120E5"/>
    <w:rsid w:val="00312146"/>
    <w:rsid w:val="00312165"/>
    <w:rsid w:val="00312231"/>
    <w:rsid w:val="0031228F"/>
    <w:rsid w:val="00312420"/>
    <w:rsid w:val="00312505"/>
    <w:rsid w:val="0031260A"/>
    <w:rsid w:val="0031286F"/>
    <w:rsid w:val="003128B5"/>
    <w:rsid w:val="00312902"/>
    <w:rsid w:val="00312922"/>
    <w:rsid w:val="00312925"/>
    <w:rsid w:val="003129D2"/>
    <w:rsid w:val="003129FF"/>
    <w:rsid w:val="00312A6C"/>
    <w:rsid w:val="00312B57"/>
    <w:rsid w:val="00312C38"/>
    <w:rsid w:val="00312C3D"/>
    <w:rsid w:val="00312C50"/>
    <w:rsid w:val="00312CC3"/>
    <w:rsid w:val="00312D73"/>
    <w:rsid w:val="00312EA8"/>
    <w:rsid w:val="00312EAA"/>
    <w:rsid w:val="00312FEC"/>
    <w:rsid w:val="00313036"/>
    <w:rsid w:val="00313060"/>
    <w:rsid w:val="00313097"/>
    <w:rsid w:val="003131F4"/>
    <w:rsid w:val="00313206"/>
    <w:rsid w:val="00313217"/>
    <w:rsid w:val="0031323E"/>
    <w:rsid w:val="0031328A"/>
    <w:rsid w:val="00313292"/>
    <w:rsid w:val="003132B5"/>
    <w:rsid w:val="003132F0"/>
    <w:rsid w:val="0031331C"/>
    <w:rsid w:val="0031332C"/>
    <w:rsid w:val="003133FA"/>
    <w:rsid w:val="00313407"/>
    <w:rsid w:val="00313423"/>
    <w:rsid w:val="00313468"/>
    <w:rsid w:val="0031354C"/>
    <w:rsid w:val="00313676"/>
    <w:rsid w:val="00313677"/>
    <w:rsid w:val="00313694"/>
    <w:rsid w:val="003136DF"/>
    <w:rsid w:val="003136F0"/>
    <w:rsid w:val="003137B3"/>
    <w:rsid w:val="00313860"/>
    <w:rsid w:val="0031386D"/>
    <w:rsid w:val="00313870"/>
    <w:rsid w:val="00313898"/>
    <w:rsid w:val="003138F1"/>
    <w:rsid w:val="00313926"/>
    <w:rsid w:val="00313A63"/>
    <w:rsid w:val="00313B70"/>
    <w:rsid w:val="00313B94"/>
    <w:rsid w:val="00313C93"/>
    <w:rsid w:val="00313CF6"/>
    <w:rsid w:val="00313CFA"/>
    <w:rsid w:val="00313CFB"/>
    <w:rsid w:val="00313CFC"/>
    <w:rsid w:val="00313D3A"/>
    <w:rsid w:val="00313D5B"/>
    <w:rsid w:val="00313DD1"/>
    <w:rsid w:val="00313E0E"/>
    <w:rsid w:val="00313E6F"/>
    <w:rsid w:val="00313EAA"/>
    <w:rsid w:val="00313EFE"/>
    <w:rsid w:val="00313F8C"/>
    <w:rsid w:val="00313FC2"/>
    <w:rsid w:val="00314036"/>
    <w:rsid w:val="0031404A"/>
    <w:rsid w:val="003140FB"/>
    <w:rsid w:val="00314107"/>
    <w:rsid w:val="00314168"/>
    <w:rsid w:val="003141A9"/>
    <w:rsid w:val="003141DF"/>
    <w:rsid w:val="003141E1"/>
    <w:rsid w:val="003141F0"/>
    <w:rsid w:val="0031422F"/>
    <w:rsid w:val="003142A6"/>
    <w:rsid w:val="003142EC"/>
    <w:rsid w:val="00314333"/>
    <w:rsid w:val="0031433B"/>
    <w:rsid w:val="00314441"/>
    <w:rsid w:val="003144A4"/>
    <w:rsid w:val="00314709"/>
    <w:rsid w:val="0031471A"/>
    <w:rsid w:val="003147EA"/>
    <w:rsid w:val="0031489D"/>
    <w:rsid w:val="0031491F"/>
    <w:rsid w:val="003149AE"/>
    <w:rsid w:val="00314A86"/>
    <w:rsid w:val="00314B93"/>
    <w:rsid w:val="00314B9E"/>
    <w:rsid w:val="00314BF6"/>
    <w:rsid w:val="00314BF9"/>
    <w:rsid w:val="00314CBA"/>
    <w:rsid w:val="00314D7E"/>
    <w:rsid w:val="00314D97"/>
    <w:rsid w:val="00314DBE"/>
    <w:rsid w:val="00314E1D"/>
    <w:rsid w:val="00314ED2"/>
    <w:rsid w:val="00315065"/>
    <w:rsid w:val="003150C5"/>
    <w:rsid w:val="0031520C"/>
    <w:rsid w:val="00315297"/>
    <w:rsid w:val="003153B9"/>
    <w:rsid w:val="003153DD"/>
    <w:rsid w:val="00315475"/>
    <w:rsid w:val="003155AB"/>
    <w:rsid w:val="003155E9"/>
    <w:rsid w:val="003155FB"/>
    <w:rsid w:val="00315623"/>
    <w:rsid w:val="003156F5"/>
    <w:rsid w:val="00315734"/>
    <w:rsid w:val="0031573C"/>
    <w:rsid w:val="0031573F"/>
    <w:rsid w:val="00315757"/>
    <w:rsid w:val="0031575E"/>
    <w:rsid w:val="00315766"/>
    <w:rsid w:val="0031576C"/>
    <w:rsid w:val="0031585A"/>
    <w:rsid w:val="003158E6"/>
    <w:rsid w:val="003159F6"/>
    <w:rsid w:val="003159FA"/>
    <w:rsid w:val="00315A15"/>
    <w:rsid w:val="00315A39"/>
    <w:rsid w:val="00315A43"/>
    <w:rsid w:val="00315B9E"/>
    <w:rsid w:val="00315CA8"/>
    <w:rsid w:val="00315D8B"/>
    <w:rsid w:val="00315DD9"/>
    <w:rsid w:val="00315E77"/>
    <w:rsid w:val="00315F06"/>
    <w:rsid w:val="00315F7C"/>
    <w:rsid w:val="00316075"/>
    <w:rsid w:val="00316091"/>
    <w:rsid w:val="003160CE"/>
    <w:rsid w:val="003161C9"/>
    <w:rsid w:val="0031624D"/>
    <w:rsid w:val="003162A9"/>
    <w:rsid w:val="003162DF"/>
    <w:rsid w:val="00316338"/>
    <w:rsid w:val="00316460"/>
    <w:rsid w:val="0031646B"/>
    <w:rsid w:val="003164AE"/>
    <w:rsid w:val="003164F3"/>
    <w:rsid w:val="00316518"/>
    <w:rsid w:val="00316530"/>
    <w:rsid w:val="00316551"/>
    <w:rsid w:val="00316650"/>
    <w:rsid w:val="003166B1"/>
    <w:rsid w:val="00316776"/>
    <w:rsid w:val="00316791"/>
    <w:rsid w:val="003167E1"/>
    <w:rsid w:val="003167F5"/>
    <w:rsid w:val="0031688B"/>
    <w:rsid w:val="003168A6"/>
    <w:rsid w:val="003168D9"/>
    <w:rsid w:val="0031693A"/>
    <w:rsid w:val="00316947"/>
    <w:rsid w:val="00316983"/>
    <w:rsid w:val="00316A9A"/>
    <w:rsid w:val="00316B25"/>
    <w:rsid w:val="00316B82"/>
    <w:rsid w:val="00316C91"/>
    <w:rsid w:val="00316CBA"/>
    <w:rsid w:val="00316CFF"/>
    <w:rsid w:val="00316D1F"/>
    <w:rsid w:val="00316D40"/>
    <w:rsid w:val="00316DD8"/>
    <w:rsid w:val="00316E72"/>
    <w:rsid w:val="00316EAB"/>
    <w:rsid w:val="00316ECC"/>
    <w:rsid w:val="00316F19"/>
    <w:rsid w:val="00316FD8"/>
    <w:rsid w:val="00317035"/>
    <w:rsid w:val="0031719E"/>
    <w:rsid w:val="003171F6"/>
    <w:rsid w:val="0031726D"/>
    <w:rsid w:val="0031727B"/>
    <w:rsid w:val="003172BE"/>
    <w:rsid w:val="003174B1"/>
    <w:rsid w:val="003174BC"/>
    <w:rsid w:val="0031754A"/>
    <w:rsid w:val="00317566"/>
    <w:rsid w:val="0031757E"/>
    <w:rsid w:val="003175E7"/>
    <w:rsid w:val="00317646"/>
    <w:rsid w:val="00317660"/>
    <w:rsid w:val="0031769D"/>
    <w:rsid w:val="0031773C"/>
    <w:rsid w:val="00317793"/>
    <w:rsid w:val="0031779E"/>
    <w:rsid w:val="003177A0"/>
    <w:rsid w:val="003177BE"/>
    <w:rsid w:val="0031780B"/>
    <w:rsid w:val="0031785D"/>
    <w:rsid w:val="003178EF"/>
    <w:rsid w:val="003179FF"/>
    <w:rsid w:val="00317A53"/>
    <w:rsid w:val="00317A97"/>
    <w:rsid w:val="00317B3B"/>
    <w:rsid w:val="00317B45"/>
    <w:rsid w:val="00317BB1"/>
    <w:rsid w:val="00317C37"/>
    <w:rsid w:val="00317C5D"/>
    <w:rsid w:val="00317CA3"/>
    <w:rsid w:val="00317CB7"/>
    <w:rsid w:val="00317D59"/>
    <w:rsid w:val="00317D8C"/>
    <w:rsid w:val="00317DDB"/>
    <w:rsid w:val="00317F11"/>
    <w:rsid w:val="00317F31"/>
    <w:rsid w:val="00317F6C"/>
    <w:rsid w:val="00317F74"/>
    <w:rsid w:val="00317F8F"/>
    <w:rsid w:val="00317FCE"/>
    <w:rsid w:val="003200F5"/>
    <w:rsid w:val="00320248"/>
    <w:rsid w:val="00320255"/>
    <w:rsid w:val="003202C5"/>
    <w:rsid w:val="003202EC"/>
    <w:rsid w:val="003202F6"/>
    <w:rsid w:val="003202FD"/>
    <w:rsid w:val="0032034F"/>
    <w:rsid w:val="003203A9"/>
    <w:rsid w:val="00320459"/>
    <w:rsid w:val="00320559"/>
    <w:rsid w:val="0032056F"/>
    <w:rsid w:val="00320585"/>
    <w:rsid w:val="003205DF"/>
    <w:rsid w:val="00320618"/>
    <w:rsid w:val="0032065B"/>
    <w:rsid w:val="003206B9"/>
    <w:rsid w:val="00320874"/>
    <w:rsid w:val="003208C4"/>
    <w:rsid w:val="00320915"/>
    <w:rsid w:val="0032091D"/>
    <w:rsid w:val="003209E4"/>
    <w:rsid w:val="003209EA"/>
    <w:rsid w:val="00320A50"/>
    <w:rsid w:val="00320AAF"/>
    <w:rsid w:val="00320B25"/>
    <w:rsid w:val="00320B2A"/>
    <w:rsid w:val="00320BB7"/>
    <w:rsid w:val="00320D89"/>
    <w:rsid w:val="00320DCF"/>
    <w:rsid w:val="00320EE2"/>
    <w:rsid w:val="00320FB0"/>
    <w:rsid w:val="00320FFE"/>
    <w:rsid w:val="00321209"/>
    <w:rsid w:val="00321287"/>
    <w:rsid w:val="00321368"/>
    <w:rsid w:val="003213B4"/>
    <w:rsid w:val="00321419"/>
    <w:rsid w:val="0032142F"/>
    <w:rsid w:val="0032149B"/>
    <w:rsid w:val="003214B0"/>
    <w:rsid w:val="003214BD"/>
    <w:rsid w:val="003215CD"/>
    <w:rsid w:val="0032167B"/>
    <w:rsid w:val="003216D9"/>
    <w:rsid w:val="003216E8"/>
    <w:rsid w:val="0032176A"/>
    <w:rsid w:val="00321777"/>
    <w:rsid w:val="003217C9"/>
    <w:rsid w:val="00321808"/>
    <w:rsid w:val="003218B7"/>
    <w:rsid w:val="00321921"/>
    <w:rsid w:val="0032193E"/>
    <w:rsid w:val="003219C7"/>
    <w:rsid w:val="00321A40"/>
    <w:rsid w:val="00321B14"/>
    <w:rsid w:val="00321BCD"/>
    <w:rsid w:val="00321BDD"/>
    <w:rsid w:val="00321C5D"/>
    <w:rsid w:val="00321CAE"/>
    <w:rsid w:val="00321CE6"/>
    <w:rsid w:val="00321D68"/>
    <w:rsid w:val="00321DBF"/>
    <w:rsid w:val="00321DE1"/>
    <w:rsid w:val="00321E77"/>
    <w:rsid w:val="00321F3B"/>
    <w:rsid w:val="00321F71"/>
    <w:rsid w:val="00321F9B"/>
    <w:rsid w:val="00321FE2"/>
    <w:rsid w:val="00322092"/>
    <w:rsid w:val="003220A9"/>
    <w:rsid w:val="00322129"/>
    <w:rsid w:val="003221BA"/>
    <w:rsid w:val="003221D5"/>
    <w:rsid w:val="003222C2"/>
    <w:rsid w:val="0032237E"/>
    <w:rsid w:val="003223E9"/>
    <w:rsid w:val="0032245B"/>
    <w:rsid w:val="003224E1"/>
    <w:rsid w:val="00322675"/>
    <w:rsid w:val="003226EB"/>
    <w:rsid w:val="00322712"/>
    <w:rsid w:val="00322729"/>
    <w:rsid w:val="00322755"/>
    <w:rsid w:val="00322796"/>
    <w:rsid w:val="003227CA"/>
    <w:rsid w:val="0032297E"/>
    <w:rsid w:val="003229E1"/>
    <w:rsid w:val="00322A39"/>
    <w:rsid w:val="00322A4F"/>
    <w:rsid w:val="00322A99"/>
    <w:rsid w:val="00322AB3"/>
    <w:rsid w:val="00322B46"/>
    <w:rsid w:val="00322B88"/>
    <w:rsid w:val="00322BFB"/>
    <w:rsid w:val="00322C39"/>
    <w:rsid w:val="00322C9E"/>
    <w:rsid w:val="00322CAB"/>
    <w:rsid w:val="00322D03"/>
    <w:rsid w:val="00322D23"/>
    <w:rsid w:val="00322D59"/>
    <w:rsid w:val="00322D99"/>
    <w:rsid w:val="00322E3B"/>
    <w:rsid w:val="00322E7F"/>
    <w:rsid w:val="00322E94"/>
    <w:rsid w:val="00322FDF"/>
    <w:rsid w:val="0032304A"/>
    <w:rsid w:val="00323071"/>
    <w:rsid w:val="003230F5"/>
    <w:rsid w:val="00323135"/>
    <w:rsid w:val="00323176"/>
    <w:rsid w:val="0032317E"/>
    <w:rsid w:val="003231DA"/>
    <w:rsid w:val="003231E3"/>
    <w:rsid w:val="003231E4"/>
    <w:rsid w:val="0032320F"/>
    <w:rsid w:val="00323329"/>
    <w:rsid w:val="00323379"/>
    <w:rsid w:val="0032339F"/>
    <w:rsid w:val="003233A9"/>
    <w:rsid w:val="003233C7"/>
    <w:rsid w:val="0032347F"/>
    <w:rsid w:val="003234A9"/>
    <w:rsid w:val="003234CB"/>
    <w:rsid w:val="00323543"/>
    <w:rsid w:val="0032360D"/>
    <w:rsid w:val="00323627"/>
    <w:rsid w:val="00323746"/>
    <w:rsid w:val="0032375E"/>
    <w:rsid w:val="003237DA"/>
    <w:rsid w:val="00323818"/>
    <w:rsid w:val="003238C6"/>
    <w:rsid w:val="003238EA"/>
    <w:rsid w:val="0032396D"/>
    <w:rsid w:val="003239C2"/>
    <w:rsid w:val="00323A83"/>
    <w:rsid w:val="00323A97"/>
    <w:rsid w:val="00323AC7"/>
    <w:rsid w:val="00323B97"/>
    <w:rsid w:val="00323BB8"/>
    <w:rsid w:val="00323BF2"/>
    <w:rsid w:val="00323CB6"/>
    <w:rsid w:val="00323DC2"/>
    <w:rsid w:val="00323E08"/>
    <w:rsid w:val="00323E40"/>
    <w:rsid w:val="00323E8D"/>
    <w:rsid w:val="00323EAE"/>
    <w:rsid w:val="00323F91"/>
    <w:rsid w:val="00323FA5"/>
    <w:rsid w:val="00323FF6"/>
    <w:rsid w:val="0032445F"/>
    <w:rsid w:val="003244A9"/>
    <w:rsid w:val="003244C4"/>
    <w:rsid w:val="00324641"/>
    <w:rsid w:val="0032465F"/>
    <w:rsid w:val="0032468C"/>
    <w:rsid w:val="00324838"/>
    <w:rsid w:val="003248C0"/>
    <w:rsid w:val="003248C5"/>
    <w:rsid w:val="003249A2"/>
    <w:rsid w:val="003249D3"/>
    <w:rsid w:val="00324A52"/>
    <w:rsid w:val="00324AFB"/>
    <w:rsid w:val="00324C32"/>
    <w:rsid w:val="00324C9E"/>
    <w:rsid w:val="00324CB0"/>
    <w:rsid w:val="00324CC5"/>
    <w:rsid w:val="00324CFD"/>
    <w:rsid w:val="00324D4C"/>
    <w:rsid w:val="00324D62"/>
    <w:rsid w:val="00324DD7"/>
    <w:rsid w:val="00324ECD"/>
    <w:rsid w:val="00324F8F"/>
    <w:rsid w:val="00325061"/>
    <w:rsid w:val="00325173"/>
    <w:rsid w:val="003252E4"/>
    <w:rsid w:val="0032532B"/>
    <w:rsid w:val="003253F9"/>
    <w:rsid w:val="00325430"/>
    <w:rsid w:val="00325466"/>
    <w:rsid w:val="003254CE"/>
    <w:rsid w:val="003256B2"/>
    <w:rsid w:val="003256F6"/>
    <w:rsid w:val="0032573F"/>
    <w:rsid w:val="00325758"/>
    <w:rsid w:val="00325779"/>
    <w:rsid w:val="00325798"/>
    <w:rsid w:val="003257EE"/>
    <w:rsid w:val="00325A32"/>
    <w:rsid w:val="00325C6A"/>
    <w:rsid w:val="00325D3B"/>
    <w:rsid w:val="00325DE3"/>
    <w:rsid w:val="00325DEF"/>
    <w:rsid w:val="00325E13"/>
    <w:rsid w:val="00325E9E"/>
    <w:rsid w:val="00325EBF"/>
    <w:rsid w:val="00325F06"/>
    <w:rsid w:val="00325F3D"/>
    <w:rsid w:val="00325F9D"/>
    <w:rsid w:val="00325FA5"/>
    <w:rsid w:val="003260A7"/>
    <w:rsid w:val="0032615B"/>
    <w:rsid w:val="00326225"/>
    <w:rsid w:val="003262E2"/>
    <w:rsid w:val="0032632C"/>
    <w:rsid w:val="00326479"/>
    <w:rsid w:val="0032667E"/>
    <w:rsid w:val="0032675B"/>
    <w:rsid w:val="0032679E"/>
    <w:rsid w:val="003267ED"/>
    <w:rsid w:val="00326887"/>
    <w:rsid w:val="00326B0C"/>
    <w:rsid w:val="00326B6F"/>
    <w:rsid w:val="00326BAB"/>
    <w:rsid w:val="00326BD8"/>
    <w:rsid w:val="00326C09"/>
    <w:rsid w:val="00326CED"/>
    <w:rsid w:val="00326D1D"/>
    <w:rsid w:val="00326D99"/>
    <w:rsid w:val="00326DFD"/>
    <w:rsid w:val="00326E4C"/>
    <w:rsid w:val="00326E7A"/>
    <w:rsid w:val="00326E7C"/>
    <w:rsid w:val="00326E8B"/>
    <w:rsid w:val="00326EA7"/>
    <w:rsid w:val="00326ED6"/>
    <w:rsid w:val="00326F56"/>
    <w:rsid w:val="00326F58"/>
    <w:rsid w:val="00326FA8"/>
    <w:rsid w:val="0032702D"/>
    <w:rsid w:val="00327149"/>
    <w:rsid w:val="00327150"/>
    <w:rsid w:val="00327175"/>
    <w:rsid w:val="00327183"/>
    <w:rsid w:val="003271A4"/>
    <w:rsid w:val="00327209"/>
    <w:rsid w:val="00327249"/>
    <w:rsid w:val="00327299"/>
    <w:rsid w:val="003272C1"/>
    <w:rsid w:val="003273A3"/>
    <w:rsid w:val="003273B1"/>
    <w:rsid w:val="003273E6"/>
    <w:rsid w:val="00327427"/>
    <w:rsid w:val="00327441"/>
    <w:rsid w:val="0032745B"/>
    <w:rsid w:val="0032752F"/>
    <w:rsid w:val="003275B4"/>
    <w:rsid w:val="003275BC"/>
    <w:rsid w:val="003275F3"/>
    <w:rsid w:val="0032760B"/>
    <w:rsid w:val="0032763B"/>
    <w:rsid w:val="00327662"/>
    <w:rsid w:val="00327669"/>
    <w:rsid w:val="003276E0"/>
    <w:rsid w:val="003277B2"/>
    <w:rsid w:val="003277FD"/>
    <w:rsid w:val="00327812"/>
    <w:rsid w:val="00327849"/>
    <w:rsid w:val="003278BD"/>
    <w:rsid w:val="00327909"/>
    <w:rsid w:val="0032790A"/>
    <w:rsid w:val="00327936"/>
    <w:rsid w:val="00327A23"/>
    <w:rsid w:val="00327A29"/>
    <w:rsid w:val="00327A65"/>
    <w:rsid w:val="00327AA0"/>
    <w:rsid w:val="00327AC1"/>
    <w:rsid w:val="00327AF2"/>
    <w:rsid w:val="00327B5A"/>
    <w:rsid w:val="00327BAF"/>
    <w:rsid w:val="00327C20"/>
    <w:rsid w:val="00327C83"/>
    <w:rsid w:val="00327CD2"/>
    <w:rsid w:val="00327D3C"/>
    <w:rsid w:val="00327D68"/>
    <w:rsid w:val="00327D6E"/>
    <w:rsid w:val="00327ED7"/>
    <w:rsid w:val="00327F97"/>
    <w:rsid w:val="00327FF2"/>
    <w:rsid w:val="00327FF7"/>
    <w:rsid w:val="003300BE"/>
    <w:rsid w:val="003301D3"/>
    <w:rsid w:val="00330220"/>
    <w:rsid w:val="00330365"/>
    <w:rsid w:val="00330561"/>
    <w:rsid w:val="00330734"/>
    <w:rsid w:val="003307C0"/>
    <w:rsid w:val="003307E4"/>
    <w:rsid w:val="003307E5"/>
    <w:rsid w:val="0033083E"/>
    <w:rsid w:val="00330896"/>
    <w:rsid w:val="003308E9"/>
    <w:rsid w:val="003309C1"/>
    <w:rsid w:val="00330A75"/>
    <w:rsid w:val="00330A8A"/>
    <w:rsid w:val="00330ABC"/>
    <w:rsid w:val="00330B65"/>
    <w:rsid w:val="00330B7F"/>
    <w:rsid w:val="00330C05"/>
    <w:rsid w:val="00330C12"/>
    <w:rsid w:val="00330C7B"/>
    <w:rsid w:val="00330CC0"/>
    <w:rsid w:val="00330CFA"/>
    <w:rsid w:val="00330D51"/>
    <w:rsid w:val="00330DE7"/>
    <w:rsid w:val="00330E0F"/>
    <w:rsid w:val="00330EC3"/>
    <w:rsid w:val="00330FD4"/>
    <w:rsid w:val="00331010"/>
    <w:rsid w:val="00331056"/>
    <w:rsid w:val="0033119B"/>
    <w:rsid w:val="003311DC"/>
    <w:rsid w:val="0033123A"/>
    <w:rsid w:val="003312C2"/>
    <w:rsid w:val="003312E6"/>
    <w:rsid w:val="003312F5"/>
    <w:rsid w:val="003312F6"/>
    <w:rsid w:val="0033133D"/>
    <w:rsid w:val="0033135E"/>
    <w:rsid w:val="0033139A"/>
    <w:rsid w:val="0033139C"/>
    <w:rsid w:val="0033142D"/>
    <w:rsid w:val="00331472"/>
    <w:rsid w:val="00331496"/>
    <w:rsid w:val="00331595"/>
    <w:rsid w:val="00331597"/>
    <w:rsid w:val="003315CE"/>
    <w:rsid w:val="00331618"/>
    <w:rsid w:val="00331671"/>
    <w:rsid w:val="00331923"/>
    <w:rsid w:val="00331A4C"/>
    <w:rsid w:val="00331A7D"/>
    <w:rsid w:val="00331AF9"/>
    <w:rsid w:val="00331B02"/>
    <w:rsid w:val="00331B5F"/>
    <w:rsid w:val="00331B7F"/>
    <w:rsid w:val="00331B9E"/>
    <w:rsid w:val="00331BEC"/>
    <w:rsid w:val="00331C38"/>
    <w:rsid w:val="00331C7D"/>
    <w:rsid w:val="00331C81"/>
    <w:rsid w:val="00331DA2"/>
    <w:rsid w:val="00331EA6"/>
    <w:rsid w:val="00331ED1"/>
    <w:rsid w:val="00331F01"/>
    <w:rsid w:val="00331F3D"/>
    <w:rsid w:val="00331F74"/>
    <w:rsid w:val="00331F75"/>
    <w:rsid w:val="00332058"/>
    <w:rsid w:val="0033205D"/>
    <w:rsid w:val="003320BC"/>
    <w:rsid w:val="00332151"/>
    <w:rsid w:val="0033215E"/>
    <w:rsid w:val="003322E1"/>
    <w:rsid w:val="0033230F"/>
    <w:rsid w:val="00332333"/>
    <w:rsid w:val="003323D5"/>
    <w:rsid w:val="0033241A"/>
    <w:rsid w:val="00332470"/>
    <w:rsid w:val="0033249E"/>
    <w:rsid w:val="003325F6"/>
    <w:rsid w:val="003325FD"/>
    <w:rsid w:val="00332604"/>
    <w:rsid w:val="00332693"/>
    <w:rsid w:val="0033269A"/>
    <w:rsid w:val="0033270D"/>
    <w:rsid w:val="003327F2"/>
    <w:rsid w:val="00332813"/>
    <w:rsid w:val="00332913"/>
    <w:rsid w:val="00332972"/>
    <w:rsid w:val="00332A7E"/>
    <w:rsid w:val="00332A8A"/>
    <w:rsid w:val="00332AD2"/>
    <w:rsid w:val="00332ADA"/>
    <w:rsid w:val="00332B33"/>
    <w:rsid w:val="00332B5F"/>
    <w:rsid w:val="00332BD9"/>
    <w:rsid w:val="00332C0F"/>
    <w:rsid w:val="00332C7D"/>
    <w:rsid w:val="00332CB4"/>
    <w:rsid w:val="00332D5D"/>
    <w:rsid w:val="00332D7F"/>
    <w:rsid w:val="00332D91"/>
    <w:rsid w:val="00332DA5"/>
    <w:rsid w:val="00332DA9"/>
    <w:rsid w:val="00332E44"/>
    <w:rsid w:val="00332E9A"/>
    <w:rsid w:val="00332EB1"/>
    <w:rsid w:val="00332F6F"/>
    <w:rsid w:val="0033301D"/>
    <w:rsid w:val="0033308C"/>
    <w:rsid w:val="0033311B"/>
    <w:rsid w:val="0033318A"/>
    <w:rsid w:val="003331A8"/>
    <w:rsid w:val="0033324B"/>
    <w:rsid w:val="0033339D"/>
    <w:rsid w:val="003333E4"/>
    <w:rsid w:val="0033351E"/>
    <w:rsid w:val="00333542"/>
    <w:rsid w:val="003335C9"/>
    <w:rsid w:val="00333718"/>
    <w:rsid w:val="00333737"/>
    <w:rsid w:val="0033374E"/>
    <w:rsid w:val="003338C0"/>
    <w:rsid w:val="003338DB"/>
    <w:rsid w:val="003338EB"/>
    <w:rsid w:val="003338FE"/>
    <w:rsid w:val="00333900"/>
    <w:rsid w:val="00333949"/>
    <w:rsid w:val="00333A06"/>
    <w:rsid w:val="00333A29"/>
    <w:rsid w:val="00333A44"/>
    <w:rsid w:val="00333A7B"/>
    <w:rsid w:val="00333AD8"/>
    <w:rsid w:val="00333AF1"/>
    <w:rsid w:val="00333B35"/>
    <w:rsid w:val="00333B5B"/>
    <w:rsid w:val="00333B5C"/>
    <w:rsid w:val="00333B6E"/>
    <w:rsid w:val="00333B74"/>
    <w:rsid w:val="00333C64"/>
    <w:rsid w:val="00333C9E"/>
    <w:rsid w:val="00333CEC"/>
    <w:rsid w:val="00333D43"/>
    <w:rsid w:val="00333D76"/>
    <w:rsid w:val="00333D96"/>
    <w:rsid w:val="00333DE0"/>
    <w:rsid w:val="00333E41"/>
    <w:rsid w:val="00333F4B"/>
    <w:rsid w:val="00334035"/>
    <w:rsid w:val="003340C8"/>
    <w:rsid w:val="0033412D"/>
    <w:rsid w:val="00334172"/>
    <w:rsid w:val="00334197"/>
    <w:rsid w:val="0033419C"/>
    <w:rsid w:val="003341B6"/>
    <w:rsid w:val="0033429F"/>
    <w:rsid w:val="0033434F"/>
    <w:rsid w:val="003343FB"/>
    <w:rsid w:val="003344B0"/>
    <w:rsid w:val="0033456D"/>
    <w:rsid w:val="00334600"/>
    <w:rsid w:val="0033460A"/>
    <w:rsid w:val="00334627"/>
    <w:rsid w:val="003346A7"/>
    <w:rsid w:val="003346CA"/>
    <w:rsid w:val="003346F2"/>
    <w:rsid w:val="0033471D"/>
    <w:rsid w:val="00334870"/>
    <w:rsid w:val="00334888"/>
    <w:rsid w:val="003348D4"/>
    <w:rsid w:val="003348ED"/>
    <w:rsid w:val="00334904"/>
    <w:rsid w:val="00334955"/>
    <w:rsid w:val="00334997"/>
    <w:rsid w:val="00334A82"/>
    <w:rsid w:val="00334AC6"/>
    <w:rsid w:val="00334AEF"/>
    <w:rsid w:val="00334B73"/>
    <w:rsid w:val="00334C1B"/>
    <w:rsid w:val="00334C53"/>
    <w:rsid w:val="00334C76"/>
    <w:rsid w:val="00334DCA"/>
    <w:rsid w:val="00334DDA"/>
    <w:rsid w:val="00334E72"/>
    <w:rsid w:val="00334F2B"/>
    <w:rsid w:val="00334F96"/>
    <w:rsid w:val="00334F98"/>
    <w:rsid w:val="00334FC2"/>
    <w:rsid w:val="00335130"/>
    <w:rsid w:val="00335152"/>
    <w:rsid w:val="00335156"/>
    <w:rsid w:val="003351E6"/>
    <w:rsid w:val="0033539B"/>
    <w:rsid w:val="003354B4"/>
    <w:rsid w:val="003354C2"/>
    <w:rsid w:val="003354CF"/>
    <w:rsid w:val="003354E6"/>
    <w:rsid w:val="00335589"/>
    <w:rsid w:val="00335691"/>
    <w:rsid w:val="00335722"/>
    <w:rsid w:val="00335728"/>
    <w:rsid w:val="00335768"/>
    <w:rsid w:val="00335822"/>
    <w:rsid w:val="0033584B"/>
    <w:rsid w:val="00335871"/>
    <w:rsid w:val="0033590F"/>
    <w:rsid w:val="0033592F"/>
    <w:rsid w:val="003359C2"/>
    <w:rsid w:val="00335A4D"/>
    <w:rsid w:val="00335A76"/>
    <w:rsid w:val="00335A91"/>
    <w:rsid w:val="00335B10"/>
    <w:rsid w:val="00335CD9"/>
    <w:rsid w:val="00335DC4"/>
    <w:rsid w:val="00335DF3"/>
    <w:rsid w:val="00335E05"/>
    <w:rsid w:val="00335F16"/>
    <w:rsid w:val="00335F1D"/>
    <w:rsid w:val="00335F60"/>
    <w:rsid w:val="00335F72"/>
    <w:rsid w:val="00335FD7"/>
    <w:rsid w:val="003360B1"/>
    <w:rsid w:val="003360F2"/>
    <w:rsid w:val="0033611A"/>
    <w:rsid w:val="003361C0"/>
    <w:rsid w:val="00336205"/>
    <w:rsid w:val="00336235"/>
    <w:rsid w:val="0033627B"/>
    <w:rsid w:val="00336280"/>
    <w:rsid w:val="003362BC"/>
    <w:rsid w:val="0033634D"/>
    <w:rsid w:val="003363E7"/>
    <w:rsid w:val="0033648B"/>
    <w:rsid w:val="0033648F"/>
    <w:rsid w:val="003364DF"/>
    <w:rsid w:val="0033655D"/>
    <w:rsid w:val="003365AB"/>
    <w:rsid w:val="003365B8"/>
    <w:rsid w:val="0033660A"/>
    <w:rsid w:val="0033665D"/>
    <w:rsid w:val="00336719"/>
    <w:rsid w:val="00336740"/>
    <w:rsid w:val="00336742"/>
    <w:rsid w:val="00336749"/>
    <w:rsid w:val="00336783"/>
    <w:rsid w:val="00336804"/>
    <w:rsid w:val="0033691A"/>
    <w:rsid w:val="00336A04"/>
    <w:rsid w:val="00336A13"/>
    <w:rsid w:val="00336A45"/>
    <w:rsid w:val="00336B20"/>
    <w:rsid w:val="00336B28"/>
    <w:rsid w:val="00336C3E"/>
    <w:rsid w:val="00336C49"/>
    <w:rsid w:val="00336C6A"/>
    <w:rsid w:val="00336CBB"/>
    <w:rsid w:val="00336CFF"/>
    <w:rsid w:val="00336D45"/>
    <w:rsid w:val="00336D94"/>
    <w:rsid w:val="00336DAA"/>
    <w:rsid w:val="00336E18"/>
    <w:rsid w:val="00336E69"/>
    <w:rsid w:val="00336EA1"/>
    <w:rsid w:val="00336F2A"/>
    <w:rsid w:val="00336F51"/>
    <w:rsid w:val="00336F74"/>
    <w:rsid w:val="00337002"/>
    <w:rsid w:val="00337018"/>
    <w:rsid w:val="003370AC"/>
    <w:rsid w:val="00337108"/>
    <w:rsid w:val="0033714E"/>
    <w:rsid w:val="003371F0"/>
    <w:rsid w:val="00337299"/>
    <w:rsid w:val="003372A5"/>
    <w:rsid w:val="003372BA"/>
    <w:rsid w:val="003372C9"/>
    <w:rsid w:val="003372CE"/>
    <w:rsid w:val="0033732A"/>
    <w:rsid w:val="00337352"/>
    <w:rsid w:val="003373D1"/>
    <w:rsid w:val="003373D8"/>
    <w:rsid w:val="0033753F"/>
    <w:rsid w:val="00337594"/>
    <w:rsid w:val="003375AE"/>
    <w:rsid w:val="00337628"/>
    <w:rsid w:val="003376A3"/>
    <w:rsid w:val="003376A7"/>
    <w:rsid w:val="003376BF"/>
    <w:rsid w:val="003376DF"/>
    <w:rsid w:val="003376E8"/>
    <w:rsid w:val="0033771D"/>
    <w:rsid w:val="0033782E"/>
    <w:rsid w:val="003378AF"/>
    <w:rsid w:val="003378FC"/>
    <w:rsid w:val="00337901"/>
    <w:rsid w:val="0033791A"/>
    <w:rsid w:val="0033792D"/>
    <w:rsid w:val="003379D0"/>
    <w:rsid w:val="003379E6"/>
    <w:rsid w:val="003379FF"/>
    <w:rsid w:val="00337A62"/>
    <w:rsid w:val="00337A95"/>
    <w:rsid w:val="00337B70"/>
    <w:rsid w:val="00337BD6"/>
    <w:rsid w:val="00337BEF"/>
    <w:rsid w:val="00337BF4"/>
    <w:rsid w:val="00337C6F"/>
    <w:rsid w:val="00337CB9"/>
    <w:rsid w:val="00337CCC"/>
    <w:rsid w:val="00337DD2"/>
    <w:rsid w:val="00337DFE"/>
    <w:rsid w:val="00337E4E"/>
    <w:rsid w:val="00337EEF"/>
    <w:rsid w:val="00337F42"/>
    <w:rsid w:val="00337F9B"/>
    <w:rsid w:val="00337FD2"/>
    <w:rsid w:val="00337FD4"/>
    <w:rsid w:val="0033E135"/>
    <w:rsid w:val="0034002C"/>
    <w:rsid w:val="0034004C"/>
    <w:rsid w:val="003400B4"/>
    <w:rsid w:val="00340116"/>
    <w:rsid w:val="00340154"/>
    <w:rsid w:val="003401A9"/>
    <w:rsid w:val="0034020C"/>
    <w:rsid w:val="00340261"/>
    <w:rsid w:val="0034027F"/>
    <w:rsid w:val="003402D0"/>
    <w:rsid w:val="0034030B"/>
    <w:rsid w:val="00340356"/>
    <w:rsid w:val="003403A7"/>
    <w:rsid w:val="003403F6"/>
    <w:rsid w:val="00340425"/>
    <w:rsid w:val="00340508"/>
    <w:rsid w:val="00340549"/>
    <w:rsid w:val="0034055A"/>
    <w:rsid w:val="00340630"/>
    <w:rsid w:val="00340660"/>
    <w:rsid w:val="00340717"/>
    <w:rsid w:val="00340752"/>
    <w:rsid w:val="003407CD"/>
    <w:rsid w:val="0034083F"/>
    <w:rsid w:val="0034086F"/>
    <w:rsid w:val="0034097C"/>
    <w:rsid w:val="003409A1"/>
    <w:rsid w:val="003409D2"/>
    <w:rsid w:val="00340A20"/>
    <w:rsid w:val="00340B80"/>
    <w:rsid w:val="00340B8E"/>
    <w:rsid w:val="00340BB8"/>
    <w:rsid w:val="00340C2C"/>
    <w:rsid w:val="00340D87"/>
    <w:rsid w:val="00340E63"/>
    <w:rsid w:val="00340ECF"/>
    <w:rsid w:val="00341008"/>
    <w:rsid w:val="00341040"/>
    <w:rsid w:val="003410E2"/>
    <w:rsid w:val="00341119"/>
    <w:rsid w:val="00341148"/>
    <w:rsid w:val="0034116F"/>
    <w:rsid w:val="003411DD"/>
    <w:rsid w:val="003411EC"/>
    <w:rsid w:val="0034121C"/>
    <w:rsid w:val="00341264"/>
    <w:rsid w:val="003412B2"/>
    <w:rsid w:val="003413BD"/>
    <w:rsid w:val="003413DD"/>
    <w:rsid w:val="0034145E"/>
    <w:rsid w:val="00341707"/>
    <w:rsid w:val="00341722"/>
    <w:rsid w:val="00341748"/>
    <w:rsid w:val="00341863"/>
    <w:rsid w:val="003418A2"/>
    <w:rsid w:val="003418F5"/>
    <w:rsid w:val="003419A5"/>
    <w:rsid w:val="003419AF"/>
    <w:rsid w:val="00341A0C"/>
    <w:rsid w:val="00341ADE"/>
    <w:rsid w:val="00341B3B"/>
    <w:rsid w:val="00341B5B"/>
    <w:rsid w:val="00341BA3"/>
    <w:rsid w:val="00341C60"/>
    <w:rsid w:val="00341C79"/>
    <w:rsid w:val="00341DD6"/>
    <w:rsid w:val="00341E07"/>
    <w:rsid w:val="00341E13"/>
    <w:rsid w:val="00341E70"/>
    <w:rsid w:val="00341E88"/>
    <w:rsid w:val="00341E97"/>
    <w:rsid w:val="00341EBE"/>
    <w:rsid w:val="00341F71"/>
    <w:rsid w:val="00341F79"/>
    <w:rsid w:val="00342008"/>
    <w:rsid w:val="00342048"/>
    <w:rsid w:val="0034204B"/>
    <w:rsid w:val="00342105"/>
    <w:rsid w:val="0034211D"/>
    <w:rsid w:val="003422B8"/>
    <w:rsid w:val="003422D2"/>
    <w:rsid w:val="00342331"/>
    <w:rsid w:val="00342345"/>
    <w:rsid w:val="00342347"/>
    <w:rsid w:val="00342427"/>
    <w:rsid w:val="00342433"/>
    <w:rsid w:val="0034246C"/>
    <w:rsid w:val="0034247E"/>
    <w:rsid w:val="003424BF"/>
    <w:rsid w:val="00342548"/>
    <w:rsid w:val="0034256B"/>
    <w:rsid w:val="003426FC"/>
    <w:rsid w:val="0034270F"/>
    <w:rsid w:val="00342717"/>
    <w:rsid w:val="00342726"/>
    <w:rsid w:val="0034272C"/>
    <w:rsid w:val="003427CC"/>
    <w:rsid w:val="00342804"/>
    <w:rsid w:val="003428EE"/>
    <w:rsid w:val="003428F5"/>
    <w:rsid w:val="00342A06"/>
    <w:rsid w:val="00342A5E"/>
    <w:rsid w:val="00342BB4"/>
    <w:rsid w:val="00342C08"/>
    <w:rsid w:val="00342D38"/>
    <w:rsid w:val="00342D81"/>
    <w:rsid w:val="00342D8D"/>
    <w:rsid w:val="00342E3B"/>
    <w:rsid w:val="00342F1E"/>
    <w:rsid w:val="00342FDF"/>
    <w:rsid w:val="00343006"/>
    <w:rsid w:val="00343098"/>
    <w:rsid w:val="003430F5"/>
    <w:rsid w:val="00343200"/>
    <w:rsid w:val="00343299"/>
    <w:rsid w:val="003432E3"/>
    <w:rsid w:val="003432ED"/>
    <w:rsid w:val="0034336B"/>
    <w:rsid w:val="003433FC"/>
    <w:rsid w:val="00343433"/>
    <w:rsid w:val="00343456"/>
    <w:rsid w:val="003434D0"/>
    <w:rsid w:val="003435AA"/>
    <w:rsid w:val="003435BF"/>
    <w:rsid w:val="003435C1"/>
    <w:rsid w:val="003435DF"/>
    <w:rsid w:val="003436C5"/>
    <w:rsid w:val="00343728"/>
    <w:rsid w:val="0034372B"/>
    <w:rsid w:val="00343794"/>
    <w:rsid w:val="0034388A"/>
    <w:rsid w:val="003438CB"/>
    <w:rsid w:val="00343AF8"/>
    <w:rsid w:val="00343B4D"/>
    <w:rsid w:val="00343C04"/>
    <w:rsid w:val="00343CC5"/>
    <w:rsid w:val="00343D01"/>
    <w:rsid w:val="00343D1E"/>
    <w:rsid w:val="00343D72"/>
    <w:rsid w:val="00343DD0"/>
    <w:rsid w:val="00343DFF"/>
    <w:rsid w:val="00343E2F"/>
    <w:rsid w:val="00343E33"/>
    <w:rsid w:val="00343E77"/>
    <w:rsid w:val="00343F7E"/>
    <w:rsid w:val="00343F8A"/>
    <w:rsid w:val="003440D9"/>
    <w:rsid w:val="003440F1"/>
    <w:rsid w:val="00344108"/>
    <w:rsid w:val="00344144"/>
    <w:rsid w:val="003441BE"/>
    <w:rsid w:val="003441CC"/>
    <w:rsid w:val="003442D9"/>
    <w:rsid w:val="00344304"/>
    <w:rsid w:val="0034434A"/>
    <w:rsid w:val="00344382"/>
    <w:rsid w:val="003443D7"/>
    <w:rsid w:val="003443FA"/>
    <w:rsid w:val="00344453"/>
    <w:rsid w:val="00344461"/>
    <w:rsid w:val="003444D4"/>
    <w:rsid w:val="003444F7"/>
    <w:rsid w:val="00344626"/>
    <w:rsid w:val="00344658"/>
    <w:rsid w:val="00344662"/>
    <w:rsid w:val="0034478E"/>
    <w:rsid w:val="003447C2"/>
    <w:rsid w:val="003447C3"/>
    <w:rsid w:val="00344960"/>
    <w:rsid w:val="00344A4E"/>
    <w:rsid w:val="00344B7F"/>
    <w:rsid w:val="00344B9C"/>
    <w:rsid w:val="00344BD6"/>
    <w:rsid w:val="00344C13"/>
    <w:rsid w:val="00344C45"/>
    <w:rsid w:val="00344CFD"/>
    <w:rsid w:val="00344D76"/>
    <w:rsid w:val="00344D93"/>
    <w:rsid w:val="00344DAE"/>
    <w:rsid w:val="00344EA2"/>
    <w:rsid w:val="00344F27"/>
    <w:rsid w:val="00344F56"/>
    <w:rsid w:val="00344F92"/>
    <w:rsid w:val="00344FC1"/>
    <w:rsid w:val="00344FDC"/>
    <w:rsid w:val="0034503E"/>
    <w:rsid w:val="00345096"/>
    <w:rsid w:val="0034511E"/>
    <w:rsid w:val="00345141"/>
    <w:rsid w:val="003452D8"/>
    <w:rsid w:val="00345367"/>
    <w:rsid w:val="003453C4"/>
    <w:rsid w:val="0034547C"/>
    <w:rsid w:val="003454D2"/>
    <w:rsid w:val="00345542"/>
    <w:rsid w:val="0034555A"/>
    <w:rsid w:val="003455EC"/>
    <w:rsid w:val="00345702"/>
    <w:rsid w:val="00345773"/>
    <w:rsid w:val="00345778"/>
    <w:rsid w:val="003458C8"/>
    <w:rsid w:val="00345992"/>
    <w:rsid w:val="003459B1"/>
    <w:rsid w:val="00345A19"/>
    <w:rsid w:val="00345A1E"/>
    <w:rsid w:val="00345A44"/>
    <w:rsid w:val="00345A70"/>
    <w:rsid w:val="00345AAA"/>
    <w:rsid w:val="00345B15"/>
    <w:rsid w:val="00345B22"/>
    <w:rsid w:val="00345B4F"/>
    <w:rsid w:val="00345B7B"/>
    <w:rsid w:val="00345C62"/>
    <w:rsid w:val="00345CB6"/>
    <w:rsid w:val="00345DC0"/>
    <w:rsid w:val="00345EB4"/>
    <w:rsid w:val="00345ED7"/>
    <w:rsid w:val="00345F77"/>
    <w:rsid w:val="00345F94"/>
    <w:rsid w:val="00345FBE"/>
    <w:rsid w:val="003460DD"/>
    <w:rsid w:val="00346102"/>
    <w:rsid w:val="00346218"/>
    <w:rsid w:val="00346257"/>
    <w:rsid w:val="0034629C"/>
    <w:rsid w:val="003462A5"/>
    <w:rsid w:val="00346303"/>
    <w:rsid w:val="003463DD"/>
    <w:rsid w:val="003464B1"/>
    <w:rsid w:val="003464BE"/>
    <w:rsid w:val="00346599"/>
    <w:rsid w:val="003465AE"/>
    <w:rsid w:val="003465F9"/>
    <w:rsid w:val="00346645"/>
    <w:rsid w:val="00346647"/>
    <w:rsid w:val="003466FD"/>
    <w:rsid w:val="0034680C"/>
    <w:rsid w:val="0034685A"/>
    <w:rsid w:val="0034685B"/>
    <w:rsid w:val="00346881"/>
    <w:rsid w:val="003468FD"/>
    <w:rsid w:val="00346904"/>
    <w:rsid w:val="00346962"/>
    <w:rsid w:val="00346A90"/>
    <w:rsid w:val="00346A9F"/>
    <w:rsid w:val="00346ACC"/>
    <w:rsid w:val="00346B29"/>
    <w:rsid w:val="00346B41"/>
    <w:rsid w:val="00346BAB"/>
    <w:rsid w:val="00346BDD"/>
    <w:rsid w:val="00346BE1"/>
    <w:rsid w:val="00346C6A"/>
    <w:rsid w:val="00346D53"/>
    <w:rsid w:val="00346D93"/>
    <w:rsid w:val="00346DD1"/>
    <w:rsid w:val="00346DDC"/>
    <w:rsid w:val="00346E1E"/>
    <w:rsid w:val="00346E36"/>
    <w:rsid w:val="00346EAB"/>
    <w:rsid w:val="00346EB8"/>
    <w:rsid w:val="00346F2A"/>
    <w:rsid w:val="00346FAF"/>
    <w:rsid w:val="00346FB0"/>
    <w:rsid w:val="00347108"/>
    <w:rsid w:val="0034710D"/>
    <w:rsid w:val="00347193"/>
    <w:rsid w:val="00347199"/>
    <w:rsid w:val="00347229"/>
    <w:rsid w:val="0034724A"/>
    <w:rsid w:val="00347262"/>
    <w:rsid w:val="003472AD"/>
    <w:rsid w:val="003472E5"/>
    <w:rsid w:val="00347319"/>
    <w:rsid w:val="00347338"/>
    <w:rsid w:val="00347352"/>
    <w:rsid w:val="00347447"/>
    <w:rsid w:val="003474E5"/>
    <w:rsid w:val="0034754A"/>
    <w:rsid w:val="0034759D"/>
    <w:rsid w:val="00347615"/>
    <w:rsid w:val="0034765B"/>
    <w:rsid w:val="0034779D"/>
    <w:rsid w:val="003477D2"/>
    <w:rsid w:val="00347820"/>
    <w:rsid w:val="00347852"/>
    <w:rsid w:val="00347872"/>
    <w:rsid w:val="003479B4"/>
    <w:rsid w:val="00347A27"/>
    <w:rsid w:val="00347AC1"/>
    <w:rsid w:val="00347B54"/>
    <w:rsid w:val="00347B65"/>
    <w:rsid w:val="00347C0E"/>
    <w:rsid w:val="00347C61"/>
    <w:rsid w:val="00347C68"/>
    <w:rsid w:val="00347C7B"/>
    <w:rsid w:val="00347D52"/>
    <w:rsid w:val="00347DBB"/>
    <w:rsid w:val="00347E0F"/>
    <w:rsid w:val="00347F37"/>
    <w:rsid w:val="00347F4F"/>
    <w:rsid w:val="0035007F"/>
    <w:rsid w:val="00350090"/>
    <w:rsid w:val="003500AC"/>
    <w:rsid w:val="003500F0"/>
    <w:rsid w:val="00350138"/>
    <w:rsid w:val="00350155"/>
    <w:rsid w:val="00350183"/>
    <w:rsid w:val="003502D0"/>
    <w:rsid w:val="0035037F"/>
    <w:rsid w:val="003503BF"/>
    <w:rsid w:val="00350569"/>
    <w:rsid w:val="0035065C"/>
    <w:rsid w:val="003506AE"/>
    <w:rsid w:val="003506C5"/>
    <w:rsid w:val="003506DF"/>
    <w:rsid w:val="00350705"/>
    <w:rsid w:val="00350774"/>
    <w:rsid w:val="00350798"/>
    <w:rsid w:val="0035084A"/>
    <w:rsid w:val="0035084E"/>
    <w:rsid w:val="003508EA"/>
    <w:rsid w:val="00350A1A"/>
    <w:rsid w:val="00350A1B"/>
    <w:rsid w:val="00350A1F"/>
    <w:rsid w:val="00350A64"/>
    <w:rsid w:val="00350AAF"/>
    <w:rsid w:val="00350AC5"/>
    <w:rsid w:val="00350B8D"/>
    <w:rsid w:val="00350BBE"/>
    <w:rsid w:val="00350D91"/>
    <w:rsid w:val="00350DDB"/>
    <w:rsid w:val="00350E2F"/>
    <w:rsid w:val="00350E5A"/>
    <w:rsid w:val="00350E9F"/>
    <w:rsid w:val="00350F1D"/>
    <w:rsid w:val="00350F8A"/>
    <w:rsid w:val="00350F8D"/>
    <w:rsid w:val="0035100F"/>
    <w:rsid w:val="00351018"/>
    <w:rsid w:val="00351053"/>
    <w:rsid w:val="00351089"/>
    <w:rsid w:val="0035113E"/>
    <w:rsid w:val="00351218"/>
    <w:rsid w:val="0035123F"/>
    <w:rsid w:val="003512DF"/>
    <w:rsid w:val="00351314"/>
    <w:rsid w:val="00351356"/>
    <w:rsid w:val="00351381"/>
    <w:rsid w:val="003513D4"/>
    <w:rsid w:val="0035150B"/>
    <w:rsid w:val="0035157E"/>
    <w:rsid w:val="003515A0"/>
    <w:rsid w:val="003515AC"/>
    <w:rsid w:val="0035166D"/>
    <w:rsid w:val="00351693"/>
    <w:rsid w:val="003516E7"/>
    <w:rsid w:val="003517BD"/>
    <w:rsid w:val="0035188B"/>
    <w:rsid w:val="003518D1"/>
    <w:rsid w:val="003518FD"/>
    <w:rsid w:val="0035197C"/>
    <w:rsid w:val="0035199A"/>
    <w:rsid w:val="003519D7"/>
    <w:rsid w:val="00351B06"/>
    <w:rsid w:val="00351BCC"/>
    <w:rsid w:val="00351C02"/>
    <w:rsid w:val="00351C5A"/>
    <w:rsid w:val="00351C79"/>
    <w:rsid w:val="00351CE5"/>
    <w:rsid w:val="00351CE6"/>
    <w:rsid w:val="00351CFC"/>
    <w:rsid w:val="00351D4F"/>
    <w:rsid w:val="00351D5F"/>
    <w:rsid w:val="00351D7E"/>
    <w:rsid w:val="00351D89"/>
    <w:rsid w:val="00351DAF"/>
    <w:rsid w:val="00351DC1"/>
    <w:rsid w:val="00351E13"/>
    <w:rsid w:val="00351E63"/>
    <w:rsid w:val="00351E8A"/>
    <w:rsid w:val="00351EDB"/>
    <w:rsid w:val="00351F38"/>
    <w:rsid w:val="00351F9B"/>
    <w:rsid w:val="00351FAB"/>
    <w:rsid w:val="00351FE5"/>
    <w:rsid w:val="00351FF0"/>
    <w:rsid w:val="00352093"/>
    <w:rsid w:val="00352096"/>
    <w:rsid w:val="003520A0"/>
    <w:rsid w:val="003520D6"/>
    <w:rsid w:val="003520F4"/>
    <w:rsid w:val="0035219A"/>
    <w:rsid w:val="00352286"/>
    <w:rsid w:val="003522B3"/>
    <w:rsid w:val="003522C1"/>
    <w:rsid w:val="00352318"/>
    <w:rsid w:val="00352330"/>
    <w:rsid w:val="00352356"/>
    <w:rsid w:val="0035237D"/>
    <w:rsid w:val="00352394"/>
    <w:rsid w:val="00352395"/>
    <w:rsid w:val="0035242C"/>
    <w:rsid w:val="0035247A"/>
    <w:rsid w:val="0035249C"/>
    <w:rsid w:val="003524D8"/>
    <w:rsid w:val="003524DF"/>
    <w:rsid w:val="003524EC"/>
    <w:rsid w:val="00352616"/>
    <w:rsid w:val="0035262C"/>
    <w:rsid w:val="0035264D"/>
    <w:rsid w:val="0035274E"/>
    <w:rsid w:val="00352801"/>
    <w:rsid w:val="003528A3"/>
    <w:rsid w:val="003529C2"/>
    <w:rsid w:val="00352A21"/>
    <w:rsid w:val="00352A67"/>
    <w:rsid w:val="00352A76"/>
    <w:rsid w:val="00352B19"/>
    <w:rsid w:val="00352B22"/>
    <w:rsid w:val="00352B29"/>
    <w:rsid w:val="00352B90"/>
    <w:rsid w:val="00352BA4"/>
    <w:rsid w:val="00352BE2"/>
    <w:rsid w:val="00352C52"/>
    <w:rsid w:val="00352C78"/>
    <w:rsid w:val="00352D36"/>
    <w:rsid w:val="00352E06"/>
    <w:rsid w:val="00352F50"/>
    <w:rsid w:val="00352F54"/>
    <w:rsid w:val="00352F7F"/>
    <w:rsid w:val="00352F81"/>
    <w:rsid w:val="00352F95"/>
    <w:rsid w:val="00352FB0"/>
    <w:rsid w:val="003530DE"/>
    <w:rsid w:val="003530F9"/>
    <w:rsid w:val="0035317D"/>
    <w:rsid w:val="003531A5"/>
    <w:rsid w:val="003531AF"/>
    <w:rsid w:val="003531D1"/>
    <w:rsid w:val="00353244"/>
    <w:rsid w:val="0035327C"/>
    <w:rsid w:val="003532F0"/>
    <w:rsid w:val="0035332E"/>
    <w:rsid w:val="00353341"/>
    <w:rsid w:val="0035338D"/>
    <w:rsid w:val="00353420"/>
    <w:rsid w:val="00353448"/>
    <w:rsid w:val="003534AB"/>
    <w:rsid w:val="003534C3"/>
    <w:rsid w:val="00353501"/>
    <w:rsid w:val="00353519"/>
    <w:rsid w:val="0035352E"/>
    <w:rsid w:val="0035355D"/>
    <w:rsid w:val="00353572"/>
    <w:rsid w:val="0035366A"/>
    <w:rsid w:val="00353681"/>
    <w:rsid w:val="003536A8"/>
    <w:rsid w:val="003536CC"/>
    <w:rsid w:val="003536E4"/>
    <w:rsid w:val="00353726"/>
    <w:rsid w:val="003537F8"/>
    <w:rsid w:val="0035385C"/>
    <w:rsid w:val="003538FD"/>
    <w:rsid w:val="00353947"/>
    <w:rsid w:val="003539E7"/>
    <w:rsid w:val="00353A29"/>
    <w:rsid w:val="00353A47"/>
    <w:rsid w:val="00353A50"/>
    <w:rsid w:val="00353AF5"/>
    <w:rsid w:val="00353B38"/>
    <w:rsid w:val="00353BC1"/>
    <w:rsid w:val="00353C00"/>
    <w:rsid w:val="00353C2F"/>
    <w:rsid w:val="00353C35"/>
    <w:rsid w:val="00353C48"/>
    <w:rsid w:val="00353D06"/>
    <w:rsid w:val="00353D19"/>
    <w:rsid w:val="00353F1A"/>
    <w:rsid w:val="00353FA7"/>
    <w:rsid w:val="0035400A"/>
    <w:rsid w:val="00354115"/>
    <w:rsid w:val="0035411E"/>
    <w:rsid w:val="00354154"/>
    <w:rsid w:val="00354163"/>
    <w:rsid w:val="00354174"/>
    <w:rsid w:val="0035419E"/>
    <w:rsid w:val="00354238"/>
    <w:rsid w:val="0035427B"/>
    <w:rsid w:val="003543EF"/>
    <w:rsid w:val="00354448"/>
    <w:rsid w:val="0035452D"/>
    <w:rsid w:val="00354560"/>
    <w:rsid w:val="00354564"/>
    <w:rsid w:val="003545D9"/>
    <w:rsid w:val="003545E6"/>
    <w:rsid w:val="00354607"/>
    <w:rsid w:val="0035465B"/>
    <w:rsid w:val="003546CF"/>
    <w:rsid w:val="0035475C"/>
    <w:rsid w:val="0035481F"/>
    <w:rsid w:val="00354842"/>
    <w:rsid w:val="00354882"/>
    <w:rsid w:val="003548B4"/>
    <w:rsid w:val="00354978"/>
    <w:rsid w:val="003549A5"/>
    <w:rsid w:val="003549C3"/>
    <w:rsid w:val="00354AA5"/>
    <w:rsid w:val="00354B30"/>
    <w:rsid w:val="00354B64"/>
    <w:rsid w:val="00354BB8"/>
    <w:rsid w:val="00354CA0"/>
    <w:rsid w:val="00354CAB"/>
    <w:rsid w:val="00354CC5"/>
    <w:rsid w:val="00354D2D"/>
    <w:rsid w:val="00354E4D"/>
    <w:rsid w:val="00354E8D"/>
    <w:rsid w:val="00354EB9"/>
    <w:rsid w:val="00354EDC"/>
    <w:rsid w:val="00354F0A"/>
    <w:rsid w:val="00355055"/>
    <w:rsid w:val="003550A3"/>
    <w:rsid w:val="0035518C"/>
    <w:rsid w:val="003551F6"/>
    <w:rsid w:val="003551FD"/>
    <w:rsid w:val="0035529E"/>
    <w:rsid w:val="003552B0"/>
    <w:rsid w:val="003552D4"/>
    <w:rsid w:val="003552EF"/>
    <w:rsid w:val="0035530E"/>
    <w:rsid w:val="00355353"/>
    <w:rsid w:val="00355397"/>
    <w:rsid w:val="00355412"/>
    <w:rsid w:val="00355432"/>
    <w:rsid w:val="003554A4"/>
    <w:rsid w:val="003555FD"/>
    <w:rsid w:val="00355683"/>
    <w:rsid w:val="003556B8"/>
    <w:rsid w:val="00355733"/>
    <w:rsid w:val="0035574D"/>
    <w:rsid w:val="0035577C"/>
    <w:rsid w:val="003557A3"/>
    <w:rsid w:val="0035581B"/>
    <w:rsid w:val="00355836"/>
    <w:rsid w:val="00355840"/>
    <w:rsid w:val="0035584D"/>
    <w:rsid w:val="00355889"/>
    <w:rsid w:val="0035593B"/>
    <w:rsid w:val="00355994"/>
    <w:rsid w:val="003559BD"/>
    <w:rsid w:val="00355A65"/>
    <w:rsid w:val="00355B10"/>
    <w:rsid w:val="00355CFF"/>
    <w:rsid w:val="00355D0A"/>
    <w:rsid w:val="00355DFF"/>
    <w:rsid w:val="00355F51"/>
    <w:rsid w:val="00355F92"/>
    <w:rsid w:val="00355FB8"/>
    <w:rsid w:val="00355FC9"/>
    <w:rsid w:val="00356032"/>
    <w:rsid w:val="003560D0"/>
    <w:rsid w:val="00356120"/>
    <w:rsid w:val="00356146"/>
    <w:rsid w:val="00356179"/>
    <w:rsid w:val="0035619A"/>
    <w:rsid w:val="00356344"/>
    <w:rsid w:val="00356449"/>
    <w:rsid w:val="00356541"/>
    <w:rsid w:val="00356557"/>
    <w:rsid w:val="00356565"/>
    <w:rsid w:val="00356585"/>
    <w:rsid w:val="00356593"/>
    <w:rsid w:val="00356637"/>
    <w:rsid w:val="00356684"/>
    <w:rsid w:val="003566C3"/>
    <w:rsid w:val="00356700"/>
    <w:rsid w:val="0035679B"/>
    <w:rsid w:val="003567BA"/>
    <w:rsid w:val="003568AE"/>
    <w:rsid w:val="003568CC"/>
    <w:rsid w:val="003568EF"/>
    <w:rsid w:val="00356955"/>
    <w:rsid w:val="0035696E"/>
    <w:rsid w:val="00356A4E"/>
    <w:rsid w:val="00356A90"/>
    <w:rsid w:val="00356AF9"/>
    <w:rsid w:val="00356B45"/>
    <w:rsid w:val="00356B82"/>
    <w:rsid w:val="00356BEB"/>
    <w:rsid w:val="00356CA0"/>
    <w:rsid w:val="00356DFF"/>
    <w:rsid w:val="00356EB7"/>
    <w:rsid w:val="00356EBA"/>
    <w:rsid w:val="00356EF9"/>
    <w:rsid w:val="00356F9C"/>
    <w:rsid w:val="00356FC4"/>
    <w:rsid w:val="00356FE1"/>
    <w:rsid w:val="0035700A"/>
    <w:rsid w:val="00357039"/>
    <w:rsid w:val="0035705A"/>
    <w:rsid w:val="00357101"/>
    <w:rsid w:val="0035710E"/>
    <w:rsid w:val="0035712A"/>
    <w:rsid w:val="0035718A"/>
    <w:rsid w:val="003571D2"/>
    <w:rsid w:val="003571EA"/>
    <w:rsid w:val="003572AF"/>
    <w:rsid w:val="00357304"/>
    <w:rsid w:val="00357473"/>
    <w:rsid w:val="00357493"/>
    <w:rsid w:val="003574C9"/>
    <w:rsid w:val="003574D9"/>
    <w:rsid w:val="00357515"/>
    <w:rsid w:val="003575A0"/>
    <w:rsid w:val="003575FB"/>
    <w:rsid w:val="00357704"/>
    <w:rsid w:val="0035777E"/>
    <w:rsid w:val="003578F2"/>
    <w:rsid w:val="00357921"/>
    <w:rsid w:val="00357939"/>
    <w:rsid w:val="003579E9"/>
    <w:rsid w:val="00357A35"/>
    <w:rsid w:val="00357A78"/>
    <w:rsid w:val="00357B59"/>
    <w:rsid w:val="00357D58"/>
    <w:rsid w:val="00357DAA"/>
    <w:rsid w:val="00357DFE"/>
    <w:rsid w:val="00357F00"/>
    <w:rsid w:val="00357F6D"/>
    <w:rsid w:val="00357F71"/>
    <w:rsid w:val="00360000"/>
    <w:rsid w:val="003600C8"/>
    <w:rsid w:val="003600FB"/>
    <w:rsid w:val="00360156"/>
    <w:rsid w:val="0036020B"/>
    <w:rsid w:val="00360283"/>
    <w:rsid w:val="003602A6"/>
    <w:rsid w:val="003602D0"/>
    <w:rsid w:val="0036032D"/>
    <w:rsid w:val="003603B6"/>
    <w:rsid w:val="0036046B"/>
    <w:rsid w:val="0036057C"/>
    <w:rsid w:val="003605F6"/>
    <w:rsid w:val="00360602"/>
    <w:rsid w:val="00360664"/>
    <w:rsid w:val="00360797"/>
    <w:rsid w:val="003607BF"/>
    <w:rsid w:val="003607E8"/>
    <w:rsid w:val="00360930"/>
    <w:rsid w:val="00360994"/>
    <w:rsid w:val="00360C17"/>
    <w:rsid w:val="00360C55"/>
    <w:rsid w:val="00360C59"/>
    <w:rsid w:val="00360CA4"/>
    <w:rsid w:val="00360CB9"/>
    <w:rsid w:val="00360D75"/>
    <w:rsid w:val="00360DEC"/>
    <w:rsid w:val="00360E6F"/>
    <w:rsid w:val="00360E9F"/>
    <w:rsid w:val="00360EB5"/>
    <w:rsid w:val="00360F37"/>
    <w:rsid w:val="00360F3C"/>
    <w:rsid w:val="00360F96"/>
    <w:rsid w:val="00361038"/>
    <w:rsid w:val="0036104F"/>
    <w:rsid w:val="00361068"/>
    <w:rsid w:val="003610F6"/>
    <w:rsid w:val="0036121D"/>
    <w:rsid w:val="00361224"/>
    <w:rsid w:val="0036122A"/>
    <w:rsid w:val="00361275"/>
    <w:rsid w:val="003612C4"/>
    <w:rsid w:val="003612DB"/>
    <w:rsid w:val="00361308"/>
    <w:rsid w:val="00361329"/>
    <w:rsid w:val="0036135C"/>
    <w:rsid w:val="00361394"/>
    <w:rsid w:val="0036147A"/>
    <w:rsid w:val="003614AD"/>
    <w:rsid w:val="003614F5"/>
    <w:rsid w:val="00361525"/>
    <w:rsid w:val="003615FA"/>
    <w:rsid w:val="0036160A"/>
    <w:rsid w:val="00361635"/>
    <w:rsid w:val="00361654"/>
    <w:rsid w:val="00361674"/>
    <w:rsid w:val="003616A3"/>
    <w:rsid w:val="003616CC"/>
    <w:rsid w:val="00361718"/>
    <w:rsid w:val="0036172E"/>
    <w:rsid w:val="003618A4"/>
    <w:rsid w:val="003618D9"/>
    <w:rsid w:val="003618DC"/>
    <w:rsid w:val="0036195F"/>
    <w:rsid w:val="00361A84"/>
    <w:rsid w:val="00361A96"/>
    <w:rsid w:val="00361AA5"/>
    <w:rsid w:val="00361AC2"/>
    <w:rsid w:val="00361AEA"/>
    <w:rsid w:val="00361B59"/>
    <w:rsid w:val="00361BAD"/>
    <w:rsid w:val="00361BC1"/>
    <w:rsid w:val="00361C05"/>
    <w:rsid w:val="00361C3F"/>
    <w:rsid w:val="00361C90"/>
    <w:rsid w:val="00361CAF"/>
    <w:rsid w:val="00361D3F"/>
    <w:rsid w:val="00361DB0"/>
    <w:rsid w:val="00361DF5"/>
    <w:rsid w:val="00361E52"/>
    <w:rsid w:val="00361E7F"/>
    <w:rsid w:val="00361F1F"/>
    <w:rsid w:val="00361F8E"/>
    <w:rsid w:val="00361FBE"/>
    <w:rsid w:val="0036202E"/>
    <w:rsid w:val="003620A7"/>
    <w:rsid w:val="003620B7"/>
    <w:rsid w:val="003620C3"/>
    <w:rsid w:val="0036211A"/>
    <w:rsid w:val="003622C4"/>
    <w:rsid w:val="003622FA"/>
    <w:rsid w:val="00362363"/>
    <w:rsid w:val="003623EB"/>
    <w:rsid w:val="00362402"/>
    <w:rsid w:val="00362443"/>
    <w:rsid w:val="00362478"/>
    <w:rsid w:val="0036247E"/>
    <w:rsid w:val="003624C6"/>
    <w:rsid w:val="00362618"/>
    <w:rsid w:val="0036264E"/>
    <w:rsid w:val="00362668"/>
    <w:rsid w:val="00362699"/>
    <w:rsid w:val="003626CF"/>
    <w:rsid w:val="0036283F"/>
    <w:rsid w:val="00362842"/>
    <w:rsid w:val="0036291F"/>
    <w:rsid w:val="00362A32"/>
    <w:rsid w:val="00362A42"/>
    <w:rsid w:val="00362B5C"/>
    <w:rsid w:val="00362BCB"/>
    <w:rsid w:val="00362C16"/>
    <w:rsid w:val="00362C8B"/>
    <w:rsid w:val="00362D43"/>
    <w:rsid w:val="00362D4B"/>
    <w:rsid w:val="00362E5F"/>
    <w:rsid w:val="00362EDB"/>
    <w:rsid w:val="00362F1E"/>
    <w:rsid w:val="00362FA9"/>
    <w:rsid w:val="00362FEC"/>
    <w:rsid w:val="003630C6"/>
    <w:rsid w:val="00363125"/>
    <w:rsid w:val="0036312D"/>
    <w:rsid w:val="0036325D"/>
    <w:rsid w:val="003632F8"/>
    <w:rsid w:val="0036332D"/>
    <w:rsid w:val="0036337E"/>
    <w:rsid w:val="003633E8"/>
    <w:rsid w:val="0036355F"/>
    <w:rsid w:val="003635F7"/>
    <w:rsid w:val="0036364C"/>
    <w:rsid w:val="00363702"/>
    <w:rsid w:val="00363720"/>
    <w:rsid w:val="00363857"/>
    <w:rsid w:val="003638F5"/>
    <w:rsid w:val="00363940"/>
    <w:rsid w:val="0036395A"/>
    <w:rsid w:val="00363984"/>
    <w:rsid w:val="00363A26"/>
    <w:rsid w:val="00363AF9"/>
    <w:rsid w:val="00363B2C"/>
    <w:rsid w:val="00363C32"/>
    <w:rsid w:val="00363CB1"/>
    <w:rsid w:val="00363D5F"/>
    <w:rsid w:val="00363D79"/>
    <w:rsid w:val="00363DF7"/>
    <w:rsid w:val="00363EA4"/>
    <w:rsid w:val="00363ECD"/>
    <w:rsid w:val="00363ED7"/>
    <w:rsid w:val="00363F84"/>
    <w:rsid w:val="00363FAF"/>
    <w:rsid w:val="00363FCA"/>
    <w:rsid w:val="0036400D"/>
    <w:rsid w:val="003640FB"/>
    <w:rsid w:val="0036414D"/>
    <w:rsid w:val="003641BE"/>
    <w:rsid w:val="0036421D"/>
    <w:rsid w:val="0036421F"/>
    <w:rsid w:val="00364288"/>
    <w:rsid w:val="0036428C"/>
    <w:rsid w:val="003642B1"/>
    <w:rsid w:val="003642BD"/>
    <w:rsid w:val="00364355"/>
    <w:rsid w:val="003643BE"/>
    <w:rsid w:val="0036448E"/>
    <w:rsid w:val="0036458A"/>
    <w:rsid w:val="00364602"/>
    <w:rsid w:val="003646A2"/>
    <w:rsid w:val="00364700"/>
    <w:rsid w:val="00364717"/>
    <w:rsid w:val="0036477E"/>
    <w:rsid w:val="003647A6"/>
    <w:rsid w:val="00364833"/>
    <w:rsid w:val="003648A4"/>
    <w:rsid w:val="003648C9"/>
    <w:rsid w:val="00364940"/>
    <w:rsid w:val="003649B9"/>
    <w:rsid w:val="003649EB"/>
    <w:rsid w:val="003649ED"/>
    <w:rsid w:val="003649F6"/>
    <w:rsid w:val="00364A34"/>
    <w:rsid w:val="00364ADE"/>
    <w:rsid w:val="00364B4E"/>
    <w:rsid w:val="00364B6C"/>
    <w:rsid w:val="00364CA6"/>
    <w:rsid w:val="00364CC5"/>
    <w:rsid w:val="00364DB6"/>
    <w:rsid w:val="00364E04"/>
    <w:rsid w:val="00364E56"/>
    <w:rsid w:val="00364EAC"/>
    <w:rsid w:val="00364EAE"/>
    <w:rsid w:val="00364F79"/>
    <w:rsid w:val="0036503B"/>
    <w:rsid w:val="003650A2"/>
    <w:rsid w:val="003650D6"/>
    <w:rsid w:val="00365130"/>
    <w:rsid w:val="00365185"/>
    <w:rsid w:val="003651B0"/>
    <w:rsid w:val="0036523E"/>
    <w:rsid w:val="00365254"/>
    <w:rsid w:val="0036529C"/>
    <w:rsid w:val="003652B7"/>
    <w:rsid w:val="003652E2"/>
    <w:rsid w:val="00365325"/>
    <w:rsid w:val="0036538D"/>
    <w:rsid w:val="003653EB"/>
    <w:rsid w:val="00365414"/>
    <w:rsid w:val="0036547C"/>
    <w:rsid w:val="003654B3"/>
    <w:rsid w:val="003654EA"/>
    <w:rsid w:val="00365577"/>
    <w:rsid w:val="00365665"/>
    <w:rsid w:val="0036566E"/>
    <w:rsid w:val="00365737"/>
    <w:rsid w:val="00365779"/>
    <w:rsid w:val="003657EB"/>
    <w:rsid w:val="003657F8"/>
    <w:rsid w:val="00365828"/>
    <w:rsid w:val="0036595A"/>
    <w:rsid w:val="00365972"/>
    <w:rsid w:val="00365A5A"/>
    <w:rsid w:val="00365AE0"/>
    <w:rsid w:val="00365AF7"/>
    <w:rsid w:val="00365B59"/>
    <w:rsid w:val="00365C3A"/>
    <w:rsid w:val="00365C69"/>
    <w:rsid w:val="00365C85"/>
    <w:rsid w:val="00365D13"/>
    <w:rsid w:val="00365D34"/>
    <w:rsid w:val="00365D56"/>
    <w:rsid w:val="00365DCF"/>
    <w:rsid w:val="00365DFA"/>
    <w:rsid w:val="00365E3E"/>
    <w:rsid w:val="00365EAB"/>
    <w:rsid w:val="00365F6D"/>
    <w:rsid w:val="00365F71"/>
    <w:rsid w:val="00365FD8"/>
    <w:rsid w:val="0036600B"/>
    <w:rsid w:val="00366030"/>
    <w:rsid w:val="003660D4"/>
    <w:rsid w:val="0036616D"/>
    <w:rsid w:val="003661C1"/>
    <w:rsid w:val="003661D4"/>
    <w:rsid w:val="0036626D"/>
    <w:rsid w:val="003662C1"/>
    <w:rsid w:val="00366305"/>
    <w:rsid w:val="0036633B"/>
    <w:rsid w:val="00366395"/>
    <w:rsid w:val="003663FE"/>
    <w:rsid w:val="003664B8"/>
    <w:rsid w:val="003664D5"/>
    <w:rsid w:val="0036654C"/>
    <w:rsid w:val="003665CB"/>
    <w:rsid w:val="003665D2"/>
    <w:rsid w:val="003665D5"/>
    <w:rsid w:val="00366656"/>
    <w:rsid w:val="00366672"/>
    <w:rsid w:val="003666EA"/>
    <w:rsid w:val="00366736"/>
    <w:rsid w:val="003667D6"/>
    <w:rsid w:val="00366933"/>
    <w:rsid w:val="00366A3A"/>
    <w:rsid w:val="00366A46"/>
    <w:rsid w:val="00366B59"/>
    <w:rsid w:val="00366BC1"/>
    <w:rsid w:val="00366BC9"/>
    <w:rsid w:val="00366C34"/>
    <w:rsid w:val="00366D25"/>
    <w:rsid w:val="00366D8C"/>
    <w:rsid w:val="00366D95"/>
    <w:rsid w:val="00366DE1"/>
    <w:rsid w:val="00366E8A"/>
    <w:rsid w:val="00366EAE"/>
    <w:rsid w:val="00366F02"/>
    <w:rsid w:val="00366F35"/>
    <w:rsid w:val="00366F60"/>
    <w:rsid w:val="003670B1"/>
    <w:rsid w:val="00367215"/>
    <w:rsid w:val="00367268"/>
    <w:rsid w:val="003672A6"/>
    <w:rsid w:val="0036733C"/>
    <w:rsid w:val="00367374"/>
    <w:rsid w:val="003673BB"/>
    <w:rsid w:val="003674EC"/>
    <w:rsid w:val="003674F1"/>
    <w:rsid w:val="00367549"/>
    <w:rsid w:val="0036755E"/>
    <w:rsid w:val="003675C2"/>
    <w:rsid w:val="003675D4"/>
    <w:rsid w:val="00367610"/>
    <w:rsid w:val="0036761B"/>
    <w:rsid w:val="003676E9"/>
    <w:rsid w:val="003677A0"/>
    <w:rsid w:val="00367829"/>
    <w:rsid w:val="0036784D"/>
    <w:rsid w:val="003678F9"/>
    <w:rsid w:val="00367980"/>
    <w:rsid w:val="003679B4"/>
    <w:rsid w:val="00367A0C"/>
    <w:rsid w:val="00367A49"/>
    <w:rsid w:val="00367B37"/>
    <w:rsid w:val="00367C4F"/>
    <w:rsid w:val="00367C86"/>
    <w:rsid w:val="00367E80"/>
    <w:rsid w:val="00367E96"/>
    <w:rsid w:val="00367E9D"/>
    <w:rsid w:val="00367F76"/>
    <w:rsid w:val="00367FF1"/>
    <w:rsid w:val="003700B1"/>
    <w:rsid w:val="003702BB"/>
    <w:rsid w:val="003702C1"/>
    <w:rsid w:val="003702F6"/>
    <w:rsid w:val="00370343"/>
    <w:rsid w:val="0037038F"/>
    <w:rsid w:val="003703F2"/>
    <w:rsid w:val="00370440"/>
    <w:rsid w:val="00370516"/>
    <w:rsid w:val="00370535"/>
    <w:rsid w:val="0037054F"/>
    <w:rsid w:val="00370576"/>
    <w:rsid w:val="00370579"/>
    <w:rsid w:val="003705BD"/>
    <w:rsid w:val="003705D1"/>
    <w:rsid w:val="003705E3"/>
    <w:rsid w:val="00370687"/>
    <w:rsid w:val="00370779"/>
    <w:rsid w:val="003708A9"/>
    <w:rsid w:val="003708AA"/>
    <w:rsid w:val="003708C8"/>
    <w:rsid w:val="00370A62"/>
    <w:rsid w:val="00370AF9"/>
    <w:rsid w:val="00370B42"/>
    <w:rsid w:val="00370BCF"/>
    <w:rsid w:val="00370D59"/>
    <w:rsid w:val="00370D9E"/>
    <w:rsid w:val="00370E9C"/>
    <w:rsid w:val="00370EBB"/>
    <w:rsid w:val="00370EF0"/>
    <w:rsid w:val="00370EFB"/>
    <w:rsid w:val="00370EFD"/>
    <w:rsid w:val="00370F17"/>
    <w:rsid w:val="00370FA4"/>
    <w:rsid w:val="00370FC5"/>
    <w:rsid w:val="00371060"/>
    <w:rsid w:val="003710F1"/>
    <w:rsid w:val="00371123"/>
    <w:rsid w:val="00371253"/>
    <w:rsid w:val="0037137E"/>
    <w:rsid w:val="003713D4"/>
    <w:rsid w:val="003713EB"/>
    <w:rsid w:val="0037145A"/>
    <w:rsid w:val="00371471"/>
    <w:rsid w:val="003714EA"/>
    <w:rsid w:val="003715D3"/>
    <w:rsid w:val="003715FC"/>
    <w:rsid w:val="0037163A"/>
    <w:rsid w:val="0037166C"/>
    <w:rsid w:val="003716DE"/>
    <w:rsid w:val="00371746"/>
    <w:rsid w:val="003717D6"/>
    <w:rsid w:val="00371881"/>
    <w:rsid w:val="00371926"/>
    <w:rsid w:val="00371A8F"/>
    <w:rsid w:val="00371B74"/>
    <w:rsid w:val="00371B8C"/>
    <w:rsid w:val="00371C1F"/>
    <w:rsid w:val="00371C35"/>
    <w:rsid w:val="00371C7F"/>
    <w:rsid w:val="00371C88"/>
    <w:rsid w:val="00371D69"/>
    <w:rsid w:val="00371D9E"/>
    <w:rsid w:val="00371DF8"/>
    <w:rsid w:val="00371E28"/>
    <w:rsid w:val="00371E64"/>
    <w:rsid w:val="00371E99"/>
    <w:rsid w:val="00371EA5"/>
    <w:rsid w:val="00371EA9"/>
    <w:rsid w:val="00371F19"/>
    <w:rsid w:val="00371F3C"/>
    <w:rsid w:val="00371F65"/>
    <w:rsid w:val="00371F77"/>
    <w:rsid w:val="00372007"/>
    <w:rsid w:val="0037206B"/>
    <w:rsid w:val="003720C5"/>
    <w:rsid w:val="0037211E"/>
    <w:rsid w:val="00372166"/>
    <w:rsid w:val="003721AC"/>
    <w:rsid w:val="003721B3"/>
    <w:rsid w:val="003721CD"/>
    <w:rsid w:val="003721DC"/>
    <w:rsid w:val="00372226"/>
    <w:rsid w:val="003723AE"/>
    <w:rsid w:val="00372470"/>
    <w:rsid w:val="0037251D"/>
    <w:rsid w:val="0037252F"/>
    <w:rsid w:val="0037258E"/>
    <w:rsid w:val="0037259E"/>
    <w:rsid w:val="003725EA"/>
    <w:rsid w:val="00372713"/>
    <w:rsid w:val="0037274F"/>
    <w:rsid w:val="00372771"/>
    <w:rsid w:val="0037279E"/>
    <w:rsid w:val="003727B6"/>
    <w:rsid w:val="00372802"/>
    <w:rsid w:val="00372806"/>
    <w:rsid w:val="0037289A"/>
    <w:rsid w:val="0037294B"/>
    <w:rsid w:val="0037297D"/>
    <w:rsid w:val="003729B1"/>
    <w:rsid w:val="003729DF"/>
    <w:rsid w:val="00372A3A"/>
    <w:rsid w:val="00372A57"/>
    <w:rsid w:val="00372A83"/>
    <w:rsid w:val="00372AEB"/>
    <w:rsid w:val="00372B11"/>
    <w:rsid w:val="00372B24"/>
    <w:rsid w:val="00372B27"/>
    <w:rsid w:val="00372B95"/>
    <w:rsid w:val="00372C33"/>
    <w:rsid w:val="00372CDF"/>
    <w:rsid w:val="00372D55"/>
    <w:rsid w:val="00372D85"/>
    <w:rsid w:val="00372DE9"/>
    <w:rsid w:val="00372E47"/>
    <w:rsid w:val="00372E91"/>
    <w:rsid w:val="00372F2E"/>
    <w:rsid w:val="00372F6E"/>
    <w:rsid w:val="0037302F"/>
    <w:rsid w:val="003731C9"/>
    <w:rsid w:val="003732B6"/>
    <w:rsid w:val="003732E0"/>
    <w:rsid w:val="003732FA"/>
    <w:rsid w:val="00373387"/>
    <w:rsid w:val="0037338D"/>
    <w:rsid w:val="00373409"/>
    <w:rsid w:val="00373458"/>
    <w:rsid w:val="003734E8"/>
    <w:rsid w:val="0037354D"/>
    <w:rsid w:val="00373578"/>
    <w:rsid w:val="00373590"/>
    <w:rsid w:val="003735C2"/>
    <w:rsid w:val="003736BA"/>
    <w:rsid w:val="0037372B"/>
    <w:rsid w:val="0037373B"/>
    <w:rsid w:val="00373752"/>
    <w:rsid w:val="0037376A"/>
    <w:rsid w:val="003737D0"/>
    <w:rsid w:val="0037387C"/>
    <w:rsid w:val="0037388D"/>
    <w:rsid w:val="00373894"/>
    <w:rsid w:val="003738C1"/>
    <w:rsid w:val="0037394C"/>
    <w:rsid w:val="00373969"/>
    <w:rsid w:val="003739C8"/>
    <w:rsid w:val="003739E8"/>
    <w:rsid w:val="00373A70"/>
    <w:rsid w:val="00373A92"/>
    <w:rsid w:val="00373C79"/>
    <w:rsid w:val="00373CA3"/>
    <w:rsid w:val="00373DBD"/>
    <w:rsid w:val="00373DE7"/>
    <w:rsid w:val="00373E50"/>
    <w:rsid w:val="0037406A"/>
    <w:rsid w:val="003740A5"/>
    <w:rsid w:val="003740E1"/>
    <w:rsid w:val="0037410D"/>
    <w:rsid w:val="00374125"/>
    <w:rsid w:val="00374167"/>
    <w:rsid w:val="003741C3"/>
    <w:rsid w:val="003741FF"/>
    <w:rsid w:val="00374201"/>
    <w:rsid w:val="003742B1"/>
    <w:rsid w:val="003742F9"/>
    <w:rsid w:val="00374317"/>
    <w:rsid w:val="0037432C"/>
    <w:rsid w:val="00374349"/>
    <w:rsid w:val="003743D7"/>
    <w:rsid w:val="00374460"/>
    <w:rsid w:val="00374487"/>
    <w:rsid w:val="003744AF"/>
    <w:rsid w:val="0037450E"/>
    <w:rsid w:val="00374520"/>
    <w:rsid w:val="0037454B"/>
    <w:rsid w:val="003745E6"/>
    <w:rsid w:val="003746DB"/>
    <w:rsid w:val="003747B3"/>
    <w:rsid w:val="003749D1"/>
    <w:rsid w:val="003749DA"/>
    <w:rsid w:val="00374A55"/>
    <w:rsid w:val="00374AC6"/>
    <w:rsid w:val="00374ADE"/>
    <w:rsid w:val="00374B88"/>
    <w:rsid w:val="00374C6D"/>
    <w:rsid w:val="00374CA0"/>
    <w:rsid w:val="00374CBD"/>
    <w:rsid w:val="00374CD7"/>
    <w:rsid w:val="00374D56"/>
    <w:rsid w:val="00374D97"/>
    <w:rsid w:val="00374DE1"/>
    <w:rsid w:val="00374E1E"/>
    <w:rsid w:val="00374E3A"/>
    <w:rsid w:val="00374E72"/>
    <w:rsid w:val="00374F1D"/>
    <w:rsid w:val="00374F56"/>
    <w:rsid w:val="00374F57"/>
    <w:rsid w:val="00374F97"/>
    <w:rsid w:val="003750A8"/>
    <w:rsid w:val="003750B8"/>
    <w:rsid w:val="003750FA"/>
    <w:rsid w:val="0037517F"/>
    <w:rsid w:val="00375185"/>
    <w:rsid w:val="003751AF"/>
    <w:rsid w:val="00375236"/>
    <w:rsid w:val="00375254"/>
    <w:rsid w:val="00375271"/>
    <w:rsid w:val="0037532B"/>
    <w:rsid w:val="0037536D"/>
    <w:rsid w:val="00375379"/>
    <w:rsid w:val="003753D3"/>
    <w:rsid w:val="003753E1"/>
    <w:rsid w:val="00375418"/>
    <w:rsid w:val="003754F7"/>
    <w:rsid w:val="0037557F"/>
    <w:rsid w:val="003755AC"/>
    <w:rsid w:val="00375633"/>
    <w:rsid w:val="00375636"/>
    <w:rsid w:val="00375725"/>
    <w:rsid w:val="003757B5"/>
    <w:rsid w:val="003757D3"/>
    <w:rsid w:val="003757DE"/>
    <w:rsid w:val="00375877"/>
    <w:rsid w:val="00375888"/>
    <w:rsid w:val="003758CE"/>
    <w:rsid w:val="003758F2"/>
    <w:rsid w:val="0037597F"/>
    <w:rsid w:val="003759E9"/>
    <w:rsid w:val="00375A1A"/>
    <w:rsid w:val="00375B35"/>
    <w:rsid w:val="00375C2D"/>
    <w:rsid w:val="00375C7F"/>
    <w:rsid w:val="00375CDE"/>
    <w:rsid w:val="00375DD6"/>
    <w:rsid w:val="00375E74"/>
    <w:rsid w:val="00375EC7"/>
    <w:rsid w:val="00375EE6"/>
    <w:rsid w:val="00375F36"/>
    <w:rsid w:val="00375F46"/>
    <w:rsid w:val="00375FAC"/>
    <w:rsid w:val="00376003"/>
    <w:rsid w:val="003760F2"/>
    <w:rsid w:val="00376127"/>
    <w:rsid w:val="003761CB"/>
    <w:rsid w:val="00376232"/>
    <w:rsid w:val="00376261"/>
    <w:rsid w:val="003762DD"/>
    <w:rsid w:val="00376312"/>
    <w:rsid w:val="00376326"/>
    <w:rsid w:val="00376381"/>
    <w:rsid w:val="003763BB"/>
    <w:rsid w:val="0037640C"/>
    <w:rsid w:val="00376480"/>
    <w:rsid w:val="003764AD"/>
    <w:rsid w:val="00376509"/>
    <w:rsid w:val="00376527"/>
    <w:rsid w:val="00376551"/>
    <w:rsid w:val="003765A9"/>
    <w:rsid w:val="003765DA"/>
    <w:rsid w:val="003765ED"/>
    <w:rsid w:val="003765EE"/>
    <w:rsid w:val="00376622"/>
    <w:rsid w:val="003766E6"/>
    <w:rsid w:val="00376790"/>
    <w:rsid w:val="00376791"/>
    <w:rsid w:val="00376798"/>
    <w:rsid w:val="003767A4"/>
    <w:rsid w:val="003767C1"/>
    <w:rsid w:val="0037691E"/>
    <w:rsid w:val="00376A55"/>
    <w:rsid w:val="00376A68"/>
    <w:rsid w:val="00376ACA"/>
    <w:rsid w:val="00376B2C"/>
    <w:rsid w:val="00376B32"/>
    <w:rsid w:val="00376B4E"/>
    <w:rsid w:val="00376B6F"/>
    <w:rsid w:val="00376BA7"/>
    <w:rsid w:val="00376CCD"/>
    <w:rsid w:val="00376D83"/>
    <w:rsid w:val="00376D90"/>
    <w:rsid w:val="00376DDB"/>
    <w:rsid w:val="00376E67"/>
    <w:rsid w:val="00376ED3"/>
    <w:rsid w:val="00376FEF"/>
    <w:rsid w:val="00377055"/>
    <w:rsid w:val="003770AF"/>
    <w:rsid w:val="00377117"/>
    <w:rsid w:val="00377192"/>
    <w:rsid w:val="003771AA"/>
    <w:rsid w:val="003771FD"/>
    <w:rsid w:val="00377215"/>
    <w:rsid w:val="0037724A"/>
    <w:rsid w:val="00377293"/>
    <w:rsid w:val="00377419"/>
    <w:rsid w:val="00377590"/>
    <w:rsid w:val="00377663"/>
    <w:rsid w:val="0037769D"/>
    <w:rsid w:val="003776BE"/>
    <w:rsid w:val="0037770C"/>
    <w:rsid w:val="0037771A"/>
    <w:rsid w:val="00377741"/>
    <w:rsid w:val="003777F5"/>
    <w:rsid w:val="003778D5"/>
    <w:rsid w:val="00377A34"/>
    <w:rsid w:val="00377A66"/>
    <w:rsid w:val="00377A7D"/>
    <w:rsid w:val="00377ABB"/>
    <w:rsid w:val="00377B33"/>
    <w:rsid w:val="00377B6E"/>
    <w:rsid w:val="00377B85"/>
    <w:rsid w:val="00377BA4"/>
    <w:rsid w:val="00377BBA"/>
    <w:rsid w:val="00377C27"/>
    <w:rsid w:val="00377C4C"/>
    <w:rsid w:val="00377D3D"/>
    <w:rsid w:val="00377D41"/>
    <w:rsid w:val="00377D65"/>
    <w:rsid w:val="00377DD1"/>
    <w:rsid w:val="00377EC1"/>
    <w:rsid w:val="00377F2F"/>
    <w:rsid w:val="00380017"/>
    <w:rsid w:val="0038004D"/>
    <w:rsid w:val="0038005D"/>
    <w:rsid w:val="003800A3"/>
    <w:rsid w:val="003800B0"/>
    <w:rsid w:val="003800D0"/>
    <w:rsid w:val="00380103"/>
    <w:rsid w:val="00380188"/>
    <w:rsid w:val="00380335"/>
    <w:rsid w:val="00380394"/>
    <w:rsid w:val="003803C2"/>
    <w:rsid w:val="003803D1"/>
    <w:rsid w:val="00380419"/>
    <w:rsid w:val="00380449"/>
    <w:rsid w:val="003804F2"/>
    <w:rsid w:val="00380556"/>
    <w:rsid w:val="003805BC"/>
    <w:rsid w:val="0038069F"/>
    <w:rsid w:val="003807DD"/>
    <w:rsid w:val="0038082F"/>
    <w:rsid w:val="00380877"/>
    <w:rsid w:val="0038088B"/>
    <w:rsid w:val="003808BC"/>
    <w:rsid w:val="003809A6"/>
    <w:rsid w:val="003809BD"/>
    <w:rsid w:val="003809F6"/>
    <w:rsid w:val="00380AF2"/>
    <w:rsid w:val="00380BB7"/>
    <w:rsid w:val="00380C7B"/>
    <w:rsid w:val="00380CBC"/>
    <w:rsid w:val="00380CD3"/>
    <w:rsid w:val="00380CF5"/>
    <w:rsid w:val="00380D44"/>
    <w:rsid w:val="00380D5D"/>
    <w:rsid w:val="00380DA2"/>
    <w:rsid w:val="00380DCF"/>
    <w:rsid w:val="00380E9A"/>
    <w:rsid w:val="00380F4F"/>
    <w:rsid w:val="00380F8D"/>
    <w:rsid w:val="00380F99"/>
    <w:rsid w:val="00380FC5"/>
    <w:rsid w:val="00381013"/>
    <w:rsid w:val="00381015"/>
    <w:rsid w:val="003810AF"/>
    <w:rsid w:val="003810FD"/>
    <w:rsid w:val="0038115C"/>
    <w:rsid w:val="00381274"/>
    <w:rsid w:val="00381300"/>
    <w:rsid w:val="00381351"/>
    <w:rsid w:val="0038136A"/>
    <w:rsid w:val="003813DA"/>
    <w:rsid w:val="003813E1"/>
    <w:rsid w:val="003813E2"/>
    <w:rsid w:val="00381441"/>
    <w:rsid w:val="0038145F"/>
    <w:rsid w:val="003814BC"/>
    <w:rsid w:val="003815A2"/>
    <w:rsid w:val="00381629"/>
    <w:rsid w:val="003817D0"/>
    <w:rsid w:val="00381815"/>
    <w:rsid w:val="0038186D"/>
    <w:rsid w:val="00381881"/>
    <w:rsid w:val="003818DE"/>
    <w:rsid w:val="00381932"/>
    <w:rsid w:val="0038193C"/>
    <w:rsid w:val="0038199A"/>
    <w:rsid w:val="003819EA"/>
    <w:rsid w:val="00381A61"/>
    <w:rsid w:val="00381A6D"/>
    <w:rsid w:val="00381B1A"/>
    <w:rsid w:val="00381CF1"/>
    <w:rsid w:val="00381E4A"/>
    <w:rsid w:val="00381E52"/>
    <w:rsid w:val="00381EE5"/>
    <w:rsid w:val="00381F37"/>
    <w:rsid w:val="00381F4C"/>
    <w:rsid w:val="00381FAC"/>
    <w:rsid w:val="00382044"/>
    <w:rsid w:val="00382090"/>
    <w:rsid w:val="003820AA"/>
    <w:rsid w:val="003820AC"/>
    <w:rsid w:val="003820D7"/>
    <w:rsid w:val="003820E6"/>
    <w:rsid w:val="00382102"/>
    <w:rsid w:val="00382108"/>
    <w:rsid w:val="0038213B"/>
    <w:rsid w:val="00382191"/>
    <w:rsid w:val="003821E3"/>
    <w:rsid w:val="003821EC"/>
    <w:rsid w:val="0038224E"/>
    <w:rsid w:val="00382269"/>
    <w:rsid w:val="00382293"/>
    <w:rsid w:val="003822FC"/>
    <w:rsid w:val="00382329"/>
    <w:rsid w:val="003823EC"/>
    <w:rsid w:val="00382410"/>
    <w:rsid w:val="00382572"/>
    <w:rsid w:val="003825CD"/>
    <w:rsid w:val="0038266F"/>
    <w:rsid w:val="00382680"/>
    <w:rsid w:val="0038268E"/>
    <w:rsid w:val="003827BD"/>
    <w:rsid w:val="003827D3"/>
    <w:rsid w:val="003827D4"/>
    <w:rsid w:val="003827F5"/>
    <w:rsid w:val="003829BF"/>
    <w:rsid w:val="003829FF"/>
    <w:rsid w:val="00382A0A"/>
    <w:rsid w:val="00382B3E"/>
    <w:rsid w:val="00382B45"/>
    <w:rsid w:val="00382B95"/>
    <w:rsid w:val="00382BA4"/>
    <w:rsid w:val="00382BF9"/>
    <w:rsid w:val="00382CAD"/>
    <w:rsid w:val="00382CC3"/>
    <w:rsid w:val="00382D5A"/>
    <w:rsid w:val="00382D84"/>
    <w:rsid w:val="00382E2C"/>
    <w:rsid w:val="00382E9E"/>
    <w:rsid w:val="00382F00"/>
    <w:rsid w:val="00382F0B"/>
    <w:rsid w:val="0038304E"/>
    <w:rsid w:val="003830CD"/>
    <w:rsid w:val="003830E9"/>
    <w:rsid w:val="003830F9"/>
    <w:rsid w:val="00383114"/>
    <w:rsid w:val="00383150"/>
    <w:rsid w:val="0038317A"/>
    <w:rsid w:val="00383180"/>
    <w:rsid w:val="003831E8"/>
    <w:rsid w:val="003831FE"/>
    <w:rsid w:val="00383234"/>
    <w:rsid w:val="0038323D"/>
    <w:rsid w:val="0038335B"/>
    <w:rsid w:val="0038335E"/>
    <w:rsid w:val="003833AE"/>
    <w:rsid w:val="003833D1"/>
    <w:rsid w:val="0038348C"/>
    <w:rsid w:val="0038349F"/>
    <w:rsid w:val="0038350C"/>
    <w:rsid w:val="00383518"/>
    <w:rsid w:val="00383595"/>
    <w:rsid w:val="00383670"/>
    <w:rsid w:val="0038377E"/>
    <w:rsid w:val="00383860"/>
    <w:rsid w:val="003838BA"/>
    <w:rsid w:val="00383994"/>
    <w:rsid w:val="003839DF"/>
    <w:rsid w:val="00383AD9"/>
    <w:rsid w:val="00383BC2"/>
    <w:rsid w:val="00383C5D"/>
    <w:rsid w:val="00383D12"/>
    <w:rsid w:val="00383D3C"/>
    <w:rsid w:val="00383D5F"/>
    <w:rsid w:val="00383D8A"/>
    <w:rsid w:val="00383DB3"/>
    <w:rsid w:val="00383E34"/>
    <w:rsid w:val="00383E4E"/>
    <w:rsid w:val="00383EBD"/>
    <w:rsid w:val="00383EC7"/>
    <w:rsid w:val="00383FFD"/>
    <w:rsid w:val="0038401C"/>
    <w:rsid w:val="0038418F"/>
    <w:rsid w:val="003841F9"/>
    <w:rsid w:val="00384238"/>
    <w:rsid w:val="0038423F"/>
    <w:rsid w:val="0038424C"/>
    <w:rsid w:val="00384258"/>
    <w:rsid w:val="003842BA"/>
    <w:rsid w:val="0038432D"/>
    <w:rsid w:val="00384398"/>
    <w:rsid w:val="00384430"/>
    <w:rsid w:val="00384447"/>
    <w:rsid w:val="003844D0"/>
    <w:rsid w:val="0038451E"/>
    <w:rsid w:val="003845F5"/>
    <w:rsid w:val="003845FC"/>
    <w:rsid w:val="00384662"/>
    <w:rsid w:val="00384678"/>
    <w:rsid w:val="0038467E"/>
    <w:rsid w:val="003846F0"/>
    <w:rsid w:val="003846F6"/>
    <w:rsid w:val="0038473F"/>
    <w:rsid w:val="00384741"/>
    <w:rsid w:val="0038478F"/>
    <w:rsid w:val="003847EB"/>
    <w:rsid w:val="0038484A"/>
    <w:rsid w:val="0038488D"/>
    <w:rsid w:val="003848B1"/>
    <w:rsid w:val="0038490A"/>
    <w:rsid w:val="0038496E"/>
    <w:rsid w:val="003849A5"/>
    <w:rsid w:val="00384A46"/>
    <w:rsid w:val="00384A89"/>
    <w:rsid w:val="00384ACE"/>
    <w:rsid w:val="00384B18"/>
    <w:rsid w:val="00384B1E"/>
    <w:rsid w:val="00384B4B"/>
    <w:rsid w:val="00384BC3"/>
    <w:rsid w:val="00384CA3"/>
    <w:rsid w:val="00384D34"/>
    <w:rsid w:val="00384D79"/>
    <w:rsid w:val="00384DB9"/>
    <w:rsid w:val="00384DD8"/>
    <w:rsid w:val="00384DE3"/>
    <w:rsid w:val="00384DEA"/>
    <w:rsid w:val="00384E6D"/>
    <w:rsid w:val="00384E71"/>
    <w:rsid w:val="00384EB3"/>
    <w:rsid w:val="00384EC4"/>
    <w:rsid w:val="00384EFE"/>
    <w:rsid w:val="00384F38"/>
    <w:rsid w:val="00384FDD"/>
    <w:rsid w:val="003850C3"/>
    <w:rsid w:val="003850F1"/>
    <w:rsid w:val="0038512E"/>
    <w:rsid w:val="00385306"/>
    <w:rsid w:val="00385344"/>
    <w:rsid w:val="0038535E"/>
    <w:rsid w:val="00385380"/>
    <w:rsid w:val="003853A5"/>
    <w:rsid w:val="003853B4"/>
    <w:rsid w:val="003853BC"/>
    <w:rsid w:val="00385653"/>
    <w:rsid w:val="003856EF"/>
    <w:rsid w:val="00385709"/>
    <w:rsid w:val="00385745"/>
    <w:rsid w:val="00385757"/>
    <w:rsid w:val="0038580C"/>
    <w:rsid w:val="0038585C"/>
    <w:rsid w:val="003858B9"/>
    <w:rsid w:val="003858C9"/>
    <w:rsid w:val="0038592E"/>
    <w:rsid w:val="00385930"/>
    <w:rsid w:val="00385957"/>
    <w:rsid w:val="003859AD"/>
    <w:rsid w:val="003859BA"/>
    <w:rsid w:val="003859E0"/>
    <w:rsid w:val="003859EA"/>
    <w:rsid w:val="00385A56"/>
    <w:rsid w:val="00385A90"/>
    <w:rsid w:val="00385B03"/>
    <w:rsid w:val="00385B12"/>
    <w:rsid w:val="00385B2B"/>
    <w:rsid w:val="00385B64"/>
    <w:rsid w:val="00385BD3"/>
    <w:rsid w:val="00385BD4"/>
    <w:rsid w:val="00385BF8"/>
    <w:rsid w:val="00385C4A"/>
    <w:rsid w:val="00385D73"/>
    <w:rsid w:val="00385DCF"/>
    <w:rsid w:val="00385DE4"/>
    <w:rsid w:val="00385DF4"/>
    <w:rsid w:val="00385E76"/>
    <w:rsid w:val="00385E84"/>
    <w:rsid w:val="00385F1F"/>
    <w:rsid w:val="00385F4A"/>
    <w:rsid w:val="00385F52"/>
    <w:rsid w:val="00385FA0"/>
    <w:rsid w:val="00385FD5"/>
    <w:rsid w:val="00385FEE"/>
    <w:rsid w:val="00386042"/>
    <w:rsid w:val="00386095"/>
    <w:rsid w:val="0038618F"/>
    <w:rsid w:val="0038629C"/>
    <w:rsid w:val="00386301"/>
    <w:rsid w:val="0038630C"/>
    <w:rsid w:val="003863CF"/>
    <w:rsid w:val="00386425"/>
    <w:rsid w:val="00386431"/>
    <w:rsid w:val="0038643B"/>
    <w:rsid w:val="0038647B"/>
    <w:rsid w:val="003864A4"/>
    <w:rsid w:val="003865A2"/>
    <w:rsid w:val="003865B5"/>
    <w:rsid w:val="003866A8"/>
    <w:rsid w:val="00386774"/>
    <w:rsid w:val="0038681A"/>
    <w:rsid w:val="00386883"/>
    <w:rsid w:val="00386891"/>
    <w:rsid w:val="00386979"/>
    <w:rsid w:val="00386A48"/>
    <w:rsid w:val="00386CBD"/>
    <w:rsid w:val="00386D50"/>
    <w:rsid w:val="00386DD5"/>
    <w:rsid w:val="00386E48"/>
    <w:rsid w:val="00386ED4"/>
    <w:rsid w:val="00386ED9"/>
    <w:rsid w:val="00386F10"/>
    <w:rsid w:val="00387010"/>
    <w:rsid w:val="00387087"/>
    <w:rsid w:val="00387144"/>
    <w:rsid w:val="00387155"/>
    <w:rsid w:val="003871E6"/>
    <w:rsid w:val="0038721A"/>
    <w:rsid w:val="003872FD"/>
    <w:rsid w:val="003873D1"/>
    <w:rsid w:val="00387455"/>
    <w:rsid w:val="00387550"/>
    <w:rsid w:val="00387575"/>
    <w:rsid w:val="0038757C"/>
    <w:rsid w:val="003876A1"/>
    <w:rsid w:val="003876B9"/>
    <w:rsid w:val="003876DA"/>
    <w:rsid w:val="0038774D"/>
    <w:rsid w:val="003877BE"/>
    <w:rsid w:val="00387914"/>
    <w:rsid w:val="00387944"/>
    <w:rsid w:val="00387965"/>
    <w:rsid w:val="00387A35"/>
    <w:rsid w:val="00387A71"/>
    <w:rsid w:val="00387A89"/>
    <w:rsid w:val="00387AEE"/>
    <w:rsid w:val="00387B4F"/>
    <w:rsid w:val="00387BAE"/>
    <w:rsid w:val="00387C65"/>
    <w:rsid w:val="00387EE3"/>
    <w:rsid w:val="00387EE6"/>
    <w:rsid w:val="00387F6C"/>
    <w:rsid w:val="00387F95"/>
    <w:rsid w:val="00390029"/>
    <w:rsid w:val="003900B0"/>
    <w:rsid w:val="00390229"/>
    <w:rsid w:val="0039024B"/>
    <w:rsid w:val="0039028A"/>
    <w:rsid w:val="003902E9"/>
    <w:rsid w:val="003902FD"/>
    <w:rsid w:val="003903FF"/>
    <w:rsid w:val="00390447"/>
    <w:rsid w:val="0039049F"/>
    <w:rsid w:val="003904D9"/>
    <w:rsid w:val="003906C8"/>
    <w:rsid w:val="00390753"/>
    <w:rsid w:val="003907C9"/>
    <w:rsid w:val="003907DE"/>
    <w:rsid w:val="0039080D"/>
    <w:rsid w:val="003908A1"/>
    <w:rsid w:val="00390907"/>
    <w:rsid w:val="0039095B"/>
    <w:rsid w:val="003909C2"/>
    <w:rsid w:val="00390A1B"/>
    <w:rsid w:val="00390B97"/>
    <w:rsid w:val="00390BA4"/>
    <w:rsid w:val="00390BC2"/>
    <w:rsid w:val="00390D65"/>
    <w:rsid w:val="00390DED"/>
    <w:rsid w:val="00390E10"/>
    <w:rsid w:val="00390EDC"/>
    <w:rsid w:val="00390F52"/>
    <w:rsid w:val="00390F56"/>
    <w:rsid w:val="00390F6A"/>
    <w:rsid w:val="00390FBD"/>
    <w:rsid w:val="00391059"/>
    <w:rsid w:val="00391061"/>
    <w:rsid w:val="003910FF"/>
    <w:rsid w:val="0039112A"/>
    <w:rsid w:val="00391233"/>
    <w:rsid w:val="00391243"/>
    <w:rsid w:val="00391256"/>
    <w:rsid w:val="00391302"/>
    <w:rsid w:val="00391353"/>
    <w:rsid w:val="00391391"/>
    <w:rsid w:val="0039144E"/>
    <w:rsid w:val="003914CB"/>
    <w:rsid w:val="003914F2"/>
    <w:rsid w:val="003915D5"/>
    <w:rsid w:val="003915DE"/>
    <w:rsid w:val="0039167E"/>
    <w:rsid w:val="003916CF"/>
    <w:rsid w:val="0039177A"/>
    <w:rsid w:val="0039177D"/>
    <w:rsid w:val="0039182C"/>
    <w:rsid w:val="0039188B"/>
    <w:rsid w:val="00391A06"/>
    <w:rsid w:val="00391A52"/>
    <w:rsid w:val="00391AA9"/>
    <w:rsid w:val="00391ACF"/>
    <w:rsid w:val="00391AF6"/>
    <w:rsid w:val="00391AFD"/>
    <w:rsid w:val="00391B1F"/>
    <w:rsid w:val="00391B3D"/>
    <w:rsid w:val="00391BDA"/>
    <w:rsid w:val="00391C32"/>
    <w:rsid w:val="00391D8A"/>
    <w:rsid w:val="00391E80"/>
    <w:rsid w:val="00391F00"/>
    <w:rsid w:val="00391F05"/>
    <w:rsid w:val="00391F99"/>
    <w:rsid w:val="00391FBB"/>
    <w:rsid w:val="00391FC0"/>
    <w:rsid w:val="00392033"/>
    <w:rsid w:val="0039214D"/>
    <w:rsid w:val="0039220C"/>
    <w:rsid w:val="00392243"/>
    <w:rsid w:val="003924A5"/>
    <w:rsid w:val="0039257F"/>
    <w:rsid w:val="00392605"/>
    <w:rsid w:val="0039265C"/>
    <w:rsid w:val="003926F6"/>
    <w:rsid w:val="003927FF"/>
    <w:rsid w:val="00392807"/>
    <w:rsid w:val="00392857"/>
    <w:rsid w:val="00392921"/>
    <w:rsid w:val="00392979"/>
    <w:rsid w:val="003929CC"/>
    <w:rsid w:val="00392A32"/>
    <w:rsid w:val="00392A63"/>
    <w:rsid w:val="00392A92"/>
    <w:rsid w:val="00392AC3"/>
    <w:rsid w:val="00392AE8"/>
    <w:rsid w:val="00392B55"/>
    <w:rsid w:val="00392BE9"/>
    <w:rsid w:val="00392C23"/>
    <w:rsid w:val="00392C7B"/>
    <w:rsid w:val="00392CB7"/>
    <w:rsid w:val="00392CC3"/>
    <w:rsid w:val="00392CEA"/>
    <w:rsid w:val="00392D30"/>
    <w:rsid w:val="00392D84"/>
    <w:rsid w:val="00392E69"/>
    <w:rsid w:val="00392EF7"/>
    <w:rsid w:val="00392F31"/>
    <w:rsid w:val="00392F9E"/>
    <w:rsid w:val="00393053"/>
    <w:rsid w:val="00393055"/>
    <w:rsid w:val="00393077"/>
    <w:rsid w:val="00393086"/>
    <w:rsid w:val="00393112"/>
    <w:rsid w:val="0039316D"/>
    <w:rsid w:val="00393223"/>
    <w:rsid w:val="0039326B"/>
    <w:rsid w:val="003932E1"/>
    <w:rsid w:val="003932F6"/>
    <w:rsid w:val="00393318"/>
    <w:rsid w:val="003933C4"/>
    <w:rsid w:val="00393405"/>
    <w:rsid w:val="0039341F"/>
    <w:rsid w:val="00393493"/>
    <w:rsid w:val="00393497"/>
    <w:rsid w:val="003934A2"/>
    <w:rsid w:val="003934DC"/>
    <w:rsid w:val="00393578"/>
    <w:rsid w:val="003935FF"/>
    <w:rsid w:val="00393618"/>
    <w:rsid w:val="003936AF"/>
    <w:rsid w:val="00393724"/>
    <w:rsid w:val="00393746"/>
    <w:rsid w:val="0039376A"/>
    <w:rsid w:val="00393795"/>
    <w:rsid w:val="003937B7"/>
    <w:rsid w:val="003937EB"/>
    <w:rsid w:val="0039383A"/>
    <w:rsid w:val="00393899"/>
    <w:rsid w:val="003938A7"/>
    <w:rsid w:val="003938CB"/>
    <w:rsid w:val="003938E7"/>
    <w:rsid w:val="00393961"/>
    <w:rsid w:val="00393A24"/>
    <w:rsid w:val="00393A61"/>
    <w:rsid w:val="00393B06"/>
    <w:rsid w:val="00393B97"/>
    <w:rsid w:val="00393C09"/>
    <w:rsid w:val="00393C23"/>
    <w:rsid w:val="00393C55"/>
    <w:rsid w:val="00393C7B"/>
    <w:rsid w:val="00393CA6"/>
    <w:rsid w:val="00393D19"/>
    <w:rsid w:val="00393D62"/>
    <w:rsid w:val="00393D8D"/>
    <w:rsid w:val="00393DAD"/>
    <w:rsid w:val="00393ED7"/>
    <w:rsid w:val="00393F1F"/>
    <w:rsid w:val="00393F54"/>
    <w:rsid w:val="00393F65"/>
    <w:rsid w:val="00393F90"/>
    <w:rsid w:val="00394001"/>
    <w:rsid w:val="00394052"/>
    <w:rsid w:val="00394165"/>
    <w:rsid w:val="003941DB"/>
    <w:rsid w:val="00394210"/>
    <w:rsid w:val="00394246"/>
    <w:rsid w:val="00394256"/>
    <w:rsid w:val="00394267"/>
    <w:rsid w:val="003942A1"/>
    <w:rsid w:val="003942AA"/>
    <w:rsid w:val="003943CF"/>
    <w:rsid w:val="00394437"/>
    <w:rsid w:val="0039448F"/>
    <w:rsid w:val="00394664"/>
    <w:rsid w:val="003946D0"/>
    <w:rsid w:val="00394784"/>
    <w:rsid w:val="003947D1"/>
    <w:rsid w:val="003947E5"/>
    <w:rsid w:val="0039480A"/>
    <w:rsid w:val="0039481D"/>
    <w:rsid w:val="0039482E"/>
    <w:rsid w:val="00394835"/>
    <w:rsid w:val="00394934"/>
    <w:rsid w:val="003949D1"/>
    <w:rsid w:val="003949E4"/>
    <w:rsid w:val="00394A1C"/>
    <w:rsid w:val="00394A52"/>
    <w:rsid w:val="00394A94"/>
    <w:rsid w:val="00394AC6"/>
    <w:rsid w:val="00394B34"/>
    <w:rsid w:val="00394B60"/>
    <w:rsid w:val="00394B87"/>
    <w:rsid w:val="00394B95"/>
    <w:rsid w:val="00394B9D"/>
    <w:rsid w:val="00394BEE"/>
    <w:rsid w:val="00394BF6"/>
    <w:rsid w:val="00394C3D"/>
    <w:rsid w:val="00394C69"/>
    <w:rsid w:val="00394C76"/>
    <w:rsid w:val="00394CF1"/>
    <w:rsid w:val="00395020"/>
    <w:rsid w:val="0039506B"/>
    <w:rsid w:val="003950A0"/>
    <w:rsid w:val="0039515B"/>
    <w:rsid w:val="00395166"/>
    <w:rsid w:val="003953C8"/>
    <w:rsid w:val="00395406"/>
    <w:rsid w:val="00395455"/>
    <w:rsid w:val="00395523"/>
    <w:rsid w:val="00395773"/>
    <w:rsid w:val="003958DC"/>
    <w:rsid w:val="00395906"/>
    <w:rsid w:val="0039598B"/>
    <w:rsid w:val="00395993"/>
    <w:rsid w:val="003959D0"/>
    <w:rsid w:val="003959F4"/>
    <w:rsid w:val="00395A58"/>
    <w:rsid w:val="00395A64"/>
    <w:rsid w:val="00395A6C"/>
    <w:rsid w:val="00395AD0"/>
    <w:rsid w:val="00395B7D"/>
    <w:rsid w:val="00395C66"/>
    <w:rsid w:val="00395CD1"/>
    <w:rsid w:val="00395D8C"/>
    <w:rsid w:val="00395DFD"/>
    <w:rsid w:val="00395ECF"/>
    <w:rsid w:val="00395FCC"/>
    <w:rsid w:val="0039600C"/>
    <w:rsid w:val="0039600F"/>
    <w:rsid w:val="00396058"/>
    <w:rsid w:val="003960D6"/>
    <w:rsid w:val="0039616A"/>
    <w:rsid w:val="0039619A"/>
    <w:rsid w:val="003961B0"/>
    <w:rsid w:val="003961B8"/>
    <w:rsid w:val="003961E3"/>
    <w:rsid w:val="00396214"/>
    <w:rsid w:val="003962B5"/>
    <w:rsid w:val="003962BE"/>
    <w:rsid w:val="003962DF"/>
    <w:rsid w:val="00396306"/>
    <w:rsid w:val="00396388"/>
    <w:rsid w:val="00396395"/>
    <w:rsid w:val="003963DD"/>
    <w:rsid w:val="00396421"/>
    <w:rsid w:val="0039642E"/>
    <w:rsid w:val="003964ED"/>
    <w:rsid w:val="00396504"/>
    <w:rsid w:val="00396584"/>
    <w:rsid w:val="003966FC"/>
    <w:rsid w:val="003968DF"/>
    <w:rsid w:val="003969A7"/>
    <w:rsid w:val="00396ACD"/>
    <w:rsid w:val="00396B2E"/>
    <w:rsid w:val="00396C7F"/>
    <w:rsid w:val="00396CE7"/>
    <w:rsid w:val="00396D5A"/>
    <w:rsid w:val="00396DD2"/>
    <w:rsid w:val="00396E04"/>
    <w:rsid w:val="00396E3F"/>
    <w:rsid w:val="00396E4D"/>
    <w:rsid w:val="00396FB6"/>
    <w:rsid w:val="0039704A"/>
    <w:rsid w:val="00397052"/>
    <w:rsid w:val="00397108"/>
    <w:rsid w:val="00397198"/>
    <w:rsid w:val="003971FC"/>
    <w:rsid w:val="00397218"/>
    <w:rsid w:val="0039721C"/>
    <w:rsid w:val="0039725A"/>
    <w:rsid w:val="003972EC"/>
    <w:rsid w:val="00397326"/>
    <w:rsid w:val="00397451"/>
    <w:rsid w:val="003974B8"/>
    <w:rsid w:val="0039753F"/>
    <w:rsid w:val="0039762C"/>
    <w:rsid w:val="0039778F"/>
    <w:rsid w:val="003977A0"/>
    <w:rsid w:val="003977E1"/>
    <w:rsid w:val="003977E4"/>
    <w:rsid w:val="00397884"/>
    <w:rsid w:val="003978FE"/>
    <w:rsid w:val="00397A08"/>
    <w:rsid w:val="00397AB2"/>
    <w:rsid w:val="00397B0F"/>
    <w:rsid w:val="00397B13"/>
    <w:rsid w:val="00397B25"/>
    <w:rsid w:val="00397B6A"/>
    <w:rsid w:val="00397B84"/>
    <w:rsid w:val="00397B8F"/>
    <w:rsid w:val="00397BF6"/>
    <w:rsid w:val="00397C12"/>
    <w:rsid w:val="00397C5D"/>
    <w:rsid w:val="00397C60"/>
    <w:rsid w:val="00397C8D"/>
    <w:rsid w:val="00397D4E"/>
    <w:rsid w:val="00397E51"/>
    <w:rsid w:val="00397E52"/>
    <w:rsid w:val="00397E72"/>
    <w:rsid w:val="003A00C3"/>
    <w:rsid w:val="003A0147"/>
    <w:rsid w:val="003A01E7"/>
    <w:rsid w:val="003A025D"/>
    <w:rsid w:val="003A0281"/>
    <w:rsid w:val="003A029F"/>
    <w:rsid w:val="003A04F2"/>
    <w:rsid w:val="003A0510"/>
    <w:rsid w:val="003A0550"/>
    <w:rsid w:val="003A058F"/>
    <w:rsid w:val="003A0637"/>
    <w:rsid w:val="003A0732"/>
    <w:rsid w:val="003A07D2"/>
    <w:rsid w:val="003A0837"/>
    <w:rsid w:val="003A0840"/>
    <w:rsid w:val="003A0965"/>
    <w:rsid w:val="003A0994"/>
    <w:rsid w:val="003A0A7E"/>
    <w:rsid w:val="003A0B03"/>
    <w:rsid w:val="003A0B5C"/>
    <w:rsid w:val="003A0BE5"/>
    <w:rsid w:val="003A0C39"/>
    <w:rsid w:val="003A0C4D"/>
    <w:rsid w:val="003A0CD0"/>
    <w:rsid w:val="003A0DB3"/>
    <w:rsid w:val="003A0DDB"/>
    <w:rsid w:val="003A0DFF"/>
    <w:rsid w:val="003A0E55"/>
    <w:rsid w:val="003A0E5C"/>
    <w:rsid w:val="003A0F89"/>
    <w:rsid w:val="003A0FDF"/>
    <w:rsid w:val="003A1074"/>
    <w:rsid w:val="003A1113"/>
    <w:rsid w:val="003A116D"/>
    <w:rsid w:val="003A1195"/>
    <w:rsid w:val="003A11B8"/>
    <w:rsid w:val="003A11D6"/>
    <w:rsid w:val="003A11F0"/>
    <w:rsid w:val="003A126D"/>
    <w:rsid w:val="003A1271"/>
    <w:rsid w:val="003A127F"/>
    <w:rsid w:val="003A12BE"/>
    <w:rsid w:val="003A1302"/>
    <w:rsid w:val="003A1367"/>
    <w:rsid w:val="003A13EB"/>
    <w:rsid w:val="003A13FC"/>
    <w:rsid w:val="003A1410"/>
    <w:rsid w:val="003A1415"/>
    <w:rsid w:val="003A1426"/>
    <w:rsid w:val="003A14E7"/>
    <w:rsid w:val="003A15A3"/>
    <w:rsid w:val="003A15E9"/>
    <w:rsid w:val="003A1608"/>
    <w:rsid w:val="003A1613"/>
    <w:rsid w:val="003A1645"/>
    <w:rsid w:val="003A165E"/>
    <w:rsid w:val="003A169F"/>
    <w:rsid w:val="003A16C9"/>
    <w:rsid w:val="003A16F6"/>
    <w:rsid w:val="003A174A"/>
    <w:rsid w:val="003A1818"/>
    <w:rsid w:val="003A1937"/>
    <w:rsid w:val="003A1967"/>
    <w:rsid w:val="003A1979"/>
    <w:rsid w:val="003A1A39"/>
    <w:rsid w:val="003A1B0B"/>
    <w:rsid w:val="003A1B1B"/>
    <w:rsid w:val="003A1B8C"/>
    <w:rsid w:val="003A1B99"/>
    <w:rsid w:val="003A1C4A"/>
    <w:rsid w:val="003A1C66"/>
    <w:rsid w:val="003A1C6C"/>
    <w:rsid w:val="003A1CB5"/>
    <w:rsid w:val="003A1DB0"/>
    <w:rsid w:val="003A1DB2"/>
    <w:rsid w:val="003A1E8D"/>
    <w:rsid w:val="003A1F4F"/>
    <w:rsid w:val="003A1FDD"/>
    <w:rsid w:val="003A2016"/>
    <w:rsid w:val="003A20E7"/>
    <w:rsid w:val="003A2118"/>
    <w:rsid w:val="003A2137"/>
    <w:rsid w:val="003A2246"/>
    <w:rsid w:val="003A22A6"/>
    <w:rsid w:val="003A22AD"/>
    <w:rsid w:val="003A2374"/>
    <w:rsid w:val="003A2380"/>
    <w:rsid w:val="003A2456"/>
    <w:rsid w:val="003A247B"/>
    <w:rsid w:val="003A24BD"/>
    <w:rsid w:val="003A2513"/>
    <w:rsid w:val="003A2540"/>
    <w:rsid w:val="003A2567"/>
    <w:rsid w:val="003A275E"/>
    <w:rsid w:val="003A27A4"/>
    <w:rsid w:val="003A27A5"/>
    <w:rsid w:val="003A285C"/>
    <w:rsid w:val="003A287B"/>
    <w:rsid w:val="003A28A0"/>
    <w:rsid w:val="003A28D2"/>
    <w:rsid w:val="003A2928"/>
    <w:rsid w:val="003A293F"/>
    <w:rsid w:val="003A299A"/>
    <w:rsid w:val="003A2A1E"/>
    <w:rsid w:val="003A2A33"/>
    <w:rsid w:val="003A2A54"/>
    <w:rsid w:val="003A2A96"/>
    <w:rsid w:val="003A2B98"/>
    <w:rsid w:val="003A2BA1"/>
    <w:rsid w:val="003A2C2D"/>
    <w:rsid w:val="003A2CC5"/>
    <w:rsid w:val="003A2D19"/>
    <w:rsid w:val="003A2D27"/>
    <w:rsid w:val="003A2DDF"/>
    <w:rsid w:val="003A2E48"/>
    <w:rsid w:val="003A2EE3"/>
    <w:rsid w:val="003A2F34"/>
    <w:rsid w:val="003A2F6F"/>
    <w:rsid w:val="003A3128"/>
    <w:rsid w:val="003A31AA"/>
    <w:rsid w:val="003A3272"/>
    <w:rsid w:val="003A3333"/>
    <w:rsid w:val="003A334F"/>
    <w:rsid w:val="003A3408"/>
    <w:rsid w:val="003A3496"/>
    <w:rsid w:val="003A3562"/>
    <w:rsid w:val="003A35CF"/>
    <w:rsid w:val="003A35F6"/>
    <w:rsid w:val="003A3632"/>
    <w:rsid w:val="003A368A"/>
    <w:rsid w:val="003A36D9"/>
    <w:rsid w:val="003A3768"/>
    <w:rsid w:val="003A37BA"/>
    <w:rsid w:val="003A37D8"/>
    <w:rsid w:val="003A382A"/>
    <w:rsid w:val="003A3896"/>
    <w:rsid w:val="003A38D1"/>
    <w:rsid w:val="003A3934"/>
    <w:rsid w:val="003A3A37"/>
    <w:rsid w:val="003A3A77"/>
    <w:rsid w:val="003A3AA8"/>
    <w:rsid w:val="003A3B23"/>
    <w:rsid w:val="003A3C5A"/>
    <w:rsid w:val="003A3CCD"/>
    <w:rsid w:val="003A3D77"/>
    <w:rsid w:val="003A3D83"/>
    <w:rsid w:val="003A3D90"/>
    <w:rsid w:val="003A3DBC"/>
    <w:rsid w:val="003A3DD0"/>
    <w:rsid w:val="003A3E2D"/>
    <w:rsid w:val="003A3E32"/>
    <w:rsid w:val="003A3E56"/>
    <w:rsid w:val="003A3E6D"/>
    <w:rsid w:val="003A3E73"/>
    <w:rsid w:val="003A3E79"/>
    <w:rsid w:val="003A3F62"/>
    <w:rsid w:val="003A40D3"/>
    <w:rsid w:val="003A4119"/>
    <w:rsid w:val="003A4169"/>
    <w:rsid w:val="003A41A8"/>
    <w:rsid w:val="003A41EC"/>
    <w:rsid w:val="003A430F"/>
    <w:rsid w:val="003A4333"/>
    <w:rsid w:val="003A443F"/>
    <w:rsid w:val="003A4470"/>
    <w:rsid w:val="003A4480"/>
    <w:rsid w:val="003A44AC"/>
    <w:rsid w:val="003A4535"/>
    <w:rsid w:val="003A459B"/>
    <w:rsid w:val="003A45DA"/>
    <w:rsid w:val="003A461B"/>
    <w:rsid w:val="003A462D"/>
    <w:rsid w:val="003A469C"/>
    <w:rsid w:val="003A4704"/>
    <w:rsid w:val="003A47E0"/>
    <w:rsid w:val="003A47F9"/>
    <w:rsid w:val="003A482C"/>
    <w:rsid w:val="003A4830"/>
    <w:rsid w:val="003A4971"/>
    <w:rsid w:val="003A49D3"/>
    <w:rsid w:val="003A4A0C"/>
    <w:rsid w:val="003A4A26"/>
    <w:rsid w:val="003A4A82"/>
    <w:rsid w:val="003A4B41"/>
    <w:rsid w:val="003A4BD9"/>
    <w:rsid w:val="003A4C50"/>
    <w:rsid w:val="003A4C56"/>
    <w:rsid w:val="003A4C58"/>
    <w:rsid w:val="003A4C82"/>
    <w:rsid w:val="003A4CAE"/>
    <w:rsid w:val="003A4DFD"/>
    <w:rsid w:val="003A4E0C"/>
    <w:rsid w:val="003A4E2B"/>
    <w:rsid w:val="003A4E5B"/>
    <w:rsid w:val="003A4E6D"/>
    <w:rsid w:val="003A4E7D"/>
    <w:rsid w:val="003A4EB7"/>
    <w:rsid w:val="003A4F40"/>
    <w:rsid w:val="003A5017"/>
    <w:rsid w:val="003A517C"/>
    <w:rsid w:val="003A522C"/>
    <w:rsid w:val="003A52BD"/>
    <w:rsid w:val="003A53EB"/>
    <w:rsid w:val="003A53FE"/>
    <w:rsid w:val="003A5441"/>
    <w:rsid w:val="003A5458"/>
    <w:rsid w:val="003A5470"/>
    <w:rsid w:val="003A553D"/>
    <w:rsid w:val="003A5566"/>
    <w:rsid w:val="003A5650"/>
    <w:rsid w:val="003A56B4"/>
    <w:rsid w:val="003A56B6"/>
    <w:rsid w:val="003A5755"/>
    <w:rsid w:val="003A57A3"/>
    <w:rsid w:val="003A57B9"/>
    <w:rsid w:val="003A5861"/>
    <w:rsid w:val="003A58C5"/>
    <w:rsid w:val="003A58D5"/>
    <w:rsid w:val="003A592D"/>
    <w:rsid w:val="003A5941"/>
    <w:rsid w:val="003A59C0"/>
    <w:rsid w:val="003A59C6"/>
    <w:rsid w:val="003A59EF"/>
    <w:rsid w:val="003A5ACD"/>
    <w:rsid w:val="003A5AD2"/>
    <w:rsid w:val="003A5C13"/>
    <w:rsid w:val="003A5C5B"/>
    <w:rsid w:val="003A5CDB"/>
    <w:rsid w:val="003A5D7E"/>
    <w:rsid w:val="003A5DC2"/>
    <w:rsid w:val="003A5DD0"/>
    <w:rsid w:val="003A5E27"/>
    <w:rsid w:val="003A5E33"/>
    <w:rsid w:val="003A5E44"/>
    <w:rsid w:val="003A5ED8"/>
    <w:rsid w:val="003A5F5A"/>
    <w:rsid w:val="003A6001"/>
    <w:rsid w:val="003A6004"/>
    <w:rsid w:val="003A6035"/>
    <w:rsid w:val="003A6079"/>
    <w:rsid w:val="003A60D3"/>
    <w:rsid w:val="003A6102"/>
    <w:rsid w:val="003A6103"/>
    <w:rsid w:val="003A6124"/>
    <w:rsid w:val="003A61AC"/>
    <w:rsid w:val="003A6210"/>
    <w:rsid w:val="003A62BC"/>
    <w:rsid w:val="003A62D6"/>
    <w:rsid w:val="003A630F"/>
    <w:rsid w:val="003A646A"/>
    <w:rsid w:val="003A64A6"/>
    <w:rsid w:val="003A64B9"/>
    <w:rsid w:val="003A6532"/>
    <w:rsid w:val="003A654C"/>
    <w:rsid w:val="003A65A1"/>
    <w:rsid w:val="003A663D"/>
    <w:rsid w:val="003A6710"/>
    <w:rsid w:val="003A6731"/>
    <w:rsid w:val="003A6773"/>
    <w:rsid w:val="003A678B"/>
    <w:rsid w:val="003A67B8"/>
    <w:rsid w:val="003A689E"/>
    <w:rsid w:val="003A68D6"/>
    <w:rsid w:val="003A68FC"/>
    <w:rsid w:val="003A6914"/>
    <w:rsid w:val="003A691F"/>
    <w:rsid w:val="003A692C"/>
    <w:rsid w:val="003A69A5"/>
    <w:rsid w:val="003A6A1E"/>
    <w:rsid w:val="003A6A32"/>
    <w:rsid w:val="003A6AEC"/>
    <w:rsid w:val="003A6B63"/>
    <w:rsid w:val="003A6B69"/>
    <w:rsid w:val="003A6B6B"/>
    <w:rsid w:val="003A6BD9"/>
    <w:rsid w:val="003A6BE0"/>
    <w:rsid w:val="003A6C36"/>
    <w:rsid w:val="003A6C88"/>
    <w:rsid w:val="003A6D1E"/>
    <w:rsid w:val="003A6D2C"/>
    <w:rsid w:val="003A6DD3"/>
    <w:rsid w:val="003A6E78"/>
    <w:rsid w:val="003A6EA0"/>
    <w:rsid w:val="003A6ECE"/>
    <w:rsid w:val="003A6EE8"/>
    <w:rsid w:val="003A6F8E"/>
    <w:rsid w:val="003A6FF1"/>
    <w:rsid w:val="003A7040"/>
    <w:rsid w:val="003A7090"/>
    <w:rsid w:val="003A70ED"/>
    <w:rsid w:val="003A7132"/>
    <w:rsid w:val="003A719F"/>
    <w:rsid w:val="003A71B7"/>
    <w:rsid w:val="003A72EA"/>
    <w:rsid w:val="003A72FC"/>
    <w:rsid w:val="003A741D"/>
    <w:rsid w:val="003A7421"/>
    <w:rsid w:val="003A746C"/>
    <w:rsid w:val="003A750C"/>
    <w:rsid w:val="003A753A"/>
    <w:rsid w:val="003A7559"/>
    <w:rsid w:val="003A75A2"/>
    <w:rsid w:val="003A75BA"/>
    <w:rsid w:val="003A765C"/>
    <w:rsid w:val="003A7704"/>
    <w:rsid w:val="003A7718"/>
    <w:rsid w:val="003A780B"/>
    <w:rsid w:val="003A7940"/>
    <w:rsid w:val="003A7B70"/>
    <w:rsid w:val="003A7BE5"/>
    <w:rsid w:val="003A7C11"/>
    <w:rsid w:val="003A7C31"/>
    <w:rsid w:val="003A7D2A"/>
    <w:rsid w:val="003A7DD8"/>
    <w:rsid w:val="003A7DF8"/>
    <w:rsid w:val="003A7E50"/>
    <w:rsid w:val="003A7EB2"/>
    <w:rsid w:val="003A7EC2"/>
    <w:rsid w:val="003A7FD7"/>
    <w:rsid w:val="003B0023"/>
    <w:rsid w:val="003B0048"/>
    <w:rsid w:val="003B0141"/>
    <w:rsid w:val="003B0146"/>
    <w:rsid w:val="003B0222"/>
    <w:rsid w:val="003B022B"/>
    <w:rsid w:val="003B02AB"/>
    <w:rsid w:val="003B031F"/>
    <w:rsid w:val="003B03B2"/>
    <w:rsid w:val="003B0433"/>
    <w:rsid w:val="003B04BF"/>
    <w:rsid w:val="003B04D7"/>
    <w:rsid w:val="003B052C"/>
    <w:rsid w:val="003B05DF"/>
    <w:rsid w:val="003B05E3"/>
    <w:rsid w:val="003B0603"/>
    <w:rsid w:val="003B0615"/>
    <w:rsid w:val="003B0641"/>
    <w:rsid w:val="003B0676"/>
    <w:rsid w:val="003B07F7"/>
    <w:rsid w:val="003B0845"/>
    <w:rsid w:val="003B087A"/>
    <w:rsid w:val="003B087C"/>
    <w:rsid w:val="003B08AA"/>
    <w:rsid w:val="003B09A9"/>
    <w:rsid w:val="003B0A60"/>
    <w:rsid w:val="003B0A78"/>
    <w:rsid w:val="003B0A9D"/>
    <w:rsid w:val="003B0AC7"/>
    <w:rsid w:val="003B0BFE"/>
    <w:rsid w:val="003B0C3C"/>
    <w:rsid w:val="003B0C59"/>
    <w:rsid w:val="003B0C95"/>
    <w:rsid w:val="003B0CCE"/>
    <w:rsid w:val="003B0D0E"/>
    <w:rsid w:val="003B0D45"/>
    <w:rsid w:val="003B0D4C"/>
    <w:rsid w:val="003B0DBD"/>
    <w:rsid w:val="003B0DCF"/>
    <w:rsid w:val="003B0E39"/>
    <w:rsid w:val="003B0E74"/>
    <w:rsid w:val="003B0E93"/>
    <w:rsid w:val="003B0EA3"/>
    <w:rsid w:val="003B0F87"/>
    <w:rsid w:val="003B0FFA"/>
    <w:rsid w:val="003B105D"/>
    <w:rsid w:val="003B1095"/>
    <w:rsid w:val="003B10A2"/>
    <w:rsid w:val="003B11CA"/>
    <w:rsid w:val="003B122D"/>
    <w:rsid w:val="003B128A"/>
    <w:rsid w:val="003B1298"/>
    <w:rsid w:val="003B131B"/>
    <w:rsid w:val="003B1328"/>
    <w:rsid w:val="003B1339"/>
    <w:rsid w:val="003B140D"/>
    <w:rsid w:val="003B1467"/>
    <w:rsid w:val="003B15B2"/>
    <w:rsid w:val="003B1621"/>
    <w:rsid w:val="003B16CA"/>
    <w:rsid w:val="003B1725"/>
    <w:rsid w:val="003B174B"/>
    <w:rsid w:val="003B17BD"/>
    <w:rsid w:val="003B194F"/>
    <w:rsid w:val="003B1963"/>
    <w:rsid w:val="003B1979"/>
    <w:rsid w:val="003B1AE0"/>
    <w:rsid w:val="003B1B26"/>
    <w:rsid w:val="003B1BA0"/>
    <w:rsid w:val="003B1BAB"/>
    <w:rsid w:val="003B1C17"/>
    <w:rsid w:val="003B1C75"/>
    <w:rsid w:val="003B1CA3"/>
    <w:rsid w:val="003B1CD5"/>
    <w:rsid w:val="003B1D10"/>
    <w:rsid w:val="003B1E2E"/>
    <w:rsid w:val="003B1E66"/>
    <w:rsid w:val="003B1E72"/>
    <w:rsid w:val="003B1E84"/>
    <w:rsid w:val="003B1E86"/>
    <w:rsid w:val="003B1E88"/>
    <w:rsid w:val="003B1F83"/>
    <w:rsid w:val="003B1FB5"/>
    <w:rsid w:val="003B1FEC"/>
    <w:rsid w:val="003B2012"/>
    <w:rsid w:val="003B2077"/>
    <w:rsid w:val="003B20AF"/>
    <w:rsid w:val="003B20D7"/>
    <w:rsid w:val="003B210D"/>
    <w:rsid w:val="003B216D"/>
    <w:rsid w:val="003B21C9"/>
    <w:rsid w:val="003B21EE"/>
    <w:rsid w:val="003B2245"/>
    <w:rsid w:val="003B2252"/>
    <w:rsid w:val="003B2261"/>
    <w:rsid w:val="003B22C6"/>
    <w:rsid w:val="003B237A"/>
    <w:rsid w:val="003B2387"/>
    <w:rsid w:val="003B23D1"/>
    <w:rsid w:val="003B24A3"/>
    <w:rsid w:val="003B2571"/>
    <w:rsid w:val="003B25A2"/>
    <w:rsid w:val="003B25AE"/>
    <w:rsid w:val="003B25B3"/>
    <w:rsid w:val="003B25C7"/>
    <w:rsid w:val="003B25DB"/>
    <w:rsid w:val="003B265E"/>
    <w:rsid w:val="003B26EE"/>
    <w:rsid w:val="003B2740"/>
    <w:rsid w:val="003B2764"/>
    <w:rsid w:val="003B276E"/>
    <w:rsid w:val="003B2888"/>
    <w:rsid w:val="003B292C"/>
    <w:rsid w:val="003B293C"/>
    <w:rsid w:val="003B298A"/>
    <w:rsid w:val="003B2C0D"/>
    <w:rsid w:val="003B2C0F"/>
    <w:rsid w:val="003B2CA0"/>
    <w:rsid w:val="003B2CE7"/>
    <w:rsid w:val="003B2D40"/>
    <w:rsid w:val="003B2D5C"/>
    <w:rsid w:val="003B2E4D"/>
    <w:rsid w:val="003B2EAD"/>
    <w:rsid w:val="003B2ECB"/>
    <w:rsid w:val="003B2F0E"/>
    <w:rsid w:val="003B2F32"/>
    <w:rsid w:val="003B2F70"/>
    <w:rsid w:val="003B2FCB"/>
    <w:rsid w:val="003B3048"/>
    <w:rsid w:val="003B3080"/>
    <w:rsid w:val="003B30F7"/>
    <w:rsid w:val="003B312B"/>
    <w:rsid w:val="003B3158"/>
    <w:rsid w:val="003B31F8"/>
    <w:rsid w:val="003B3272"/>
    <w:rsid w:val="003B3302"/>
    <w:rsid w:val="003B3413"/>
    <w:rsid w:val="003B345D"/>
    <w:rsid w:val="003B3462"/>
    <w:rsid w:val="003B3483"/>
    <w:rsid w:val="003B3494"/>
    <w:rsid w:val="003B34C6"/>
    <w:rsid w:val="003B34D9"/>
    <w:rsid w:val="003B353E"/>
    <w:rsid w:val="003B35FC"/>
    <w:rsid w:val="003B3604"/>
    <w:rsid w:val="003B3709"/>
    <w:rsid w:val="003B3724"/>
    <w:rsid w:val="003B387E"/>
    <w:rsid w:val="003B38A1"/>
    <w:rsid w:val="003B38BF"/>
    <w:rsid w:val="003B38FC"/>
    <w:rsid w:val="003B3930"/>
    <w:rsid w:val="003B393C"/>
    <w:rsid w:val="003B3993"/>
    <w:rsid w:val="003B3A0F"/>
    <w:rsid w:val="003B3A95"/>
    <w:rsid w:val="003B3B2C"/>
    <w:rsid w:val="003B3B30"/>
    <w:rsid w:val="003B3BA5"/>
    <w:rsid w:val="003B3C21"/>
    <w:rsid w:val="003B3C40"/>
    <w:rsid w:val="003B3C9F"/>
    <w:rsid w:val="003B3CFD"/>
    <w:rsid w:val="003B3D24"/>
    <w:rsid w:val="003B3D31"/>
    <w:rsid w:val="003B3D59"/>
    <w:rsid w:val="003B3DB8"/>
    <w:rsid w:val="003B3DDD"/>
    <w:rsid w:val="003B3E3C"/>
    <w:rsid w:val="003B3E4C"/>
    <w:rsid w:val="003B3F0B"/>
    <w:rsid w:val="003B3F35"/>
    <w:rsid w:val="003B3F58"/>
    <w:rsid w:val="003B4077"/>
    <w:rsid w:val="003B40BE"/>
    <w:rsid w:val="003B40EE"/>
    <w:rsid w:val="003B4103"/>
    <w:rsid w:val="003B41CD"/>
    <w:rsid w:val="003B41F6"/>
    <w:rsid w:val="003B4283"/>
    <w:rsid w:val="003B43DC"/>
    <w:rsid w:val="003B43F2"/>
    <w:rsid w:val="003B44B9"/>
    <w:rsid w:val="003B4521"/>
    <w:rsid w:val="003B457F"/>
    <w:rsid w:val="003B458C"/>
    <w:rsid w:val="003B45B4"/>
    <w:rsid w:val="003B45E7"/>
    <w:rsid w:val="003B46D7"/>
    <w:rsid w:val="003B482F"/>
    <w:rsid w:val="003B4857"/>
    <w:rsid w:val="003B486A"/>
    <w:rsid w:val="003B48A6"/>
    <w:rsid w:val="003B48CC"/>
    <w:rsid w:val="003B49ED"/>
    <w:rsid w:val="003B4A01"/>
    <w:rsid w:val="003B4A20"/>
    <w:rsid w:val="003B4A2F"/>
    <w:rsid w:val="003B4B03"/>
    <w:rsid w:val="003B4B95"/>
    <w:rsid w:val="003B4BC2"/>
    <w:rsid w:val="003B4C06"/>
    <w:rsid w:val="003B4C12"/>
    <w:rsid w:val="003B4C59"/>
    <w:rsid w:val="003B4C6A"/>
    <w:rsid w:val="003B4C77"/>
    <w:rsid w:val="003B4C9E"/>
    <w:rsid w:val="003B4CDB"/>
    <w:rsid w:val="003B4D96"/>
    <w:rsid w:val="003B4E12"/>
    <w:rsid w:val="003B4EA5"/>
    <w:rsid w:val="003B4F11"/>
    <w:rsid w:val="003B4F35"/>
    <w:rsid w:val="003B4F36"/>
    <w:rsid w:val="003B4F87"/>
    <w:rsid w:val="003B4F91"/>
    <w:rsid w:val="003B4F92"/>
    <w:rsid w:val="003B50CC"/>
    <w:rsid w:val="003B5134"/>
    <w:rsid w:val="003B5172"/>
    <w:rsid w:val="003B5212"/>
    <w:rsid w:val="003B52D6"/>
    <w:rsid w:val="003B52F1"/>
    <w:rsid w:val="003B5378"/>
    <w:rsid w:val="003B5456"/>
    <w:rsid w:val="003B54D0"/>
    <w:rsid w:val="003B54F2"/>
    <w:rsid w:val="003B559F"/>
    <w:rsid w:val="003B5763"/>
    <w:rsid w:val="003B57D9"/>
    <w:rsid w:val="003B5945"/>
    <w:rsid w:val="003B5954"/>
    <w:rsid w:val="003B5975"/>
    <w:rsid w:val="003B5A04"/>
    <w:rsid w:val="003B5A70"/>
    <w:rsid w:val="003B5A83"/>
    <w:rsid w:val="003B5B01"/>
    <w:rsid w:val="003B5BA7"/>
    <w:rsid w:val="003B5BE4"/>
    <w:rsid w:val="003B5C3F"/>
    <w:rsid w:val="003B5CC3"/>
    <w:rsid w:val="003B5CE8"/>
    <w:rsid w:val="003B5CEA"/>
    <w:rsid w:val="003B5D72"/>
    <w:rsid w:val="003B5DB2"/>
    <w:rsid w:val="003B5DBF"/>
    <w:rsid w:val="003B5DE7"/>
    <w:rsid w:val="003B5E0D"/>
    <w:rsid w:val="003B5E18"/>
    <w:rsid w:val="003B5E3A"/>
    <w:rsid w:val="003B5F0F"/>
    <w:rsid w:val="003B5F27"/>
    <w:rsid w:val="003B5F9D"/>
    <w:rsid w:val="003B5FF3"/>
    <w:rsid w:val="003B600E"/>
    <w:rsid w:val="003B600F"/>
    <w:rsid w:val="003B6057"/>
    <w:rsid w:val="003B60FE"/>
    <w:rsid w:val="003B613E"/>
    <w:rsid w:val="003B6162"/>
    <w:rsid w:val="003B6230"/>
    <w:rsid w:val="003B6254"/>
    <w:rsid w:val="003B63BC"/>
    <w:rsid w:val="003B63E6"/>
    <w:rsid w:val="003B6419"/>
    <w:rsid w:val="003B6464"/>
    <w:rsid w:val="003B652F"/>
    <w:rsid w:val="003B6553"/>
    <w:rsid w:val="003B6584"/>
    <w:rsid w:val="003B65E2"/>
    <w:rsid w:val="003B6644"/>
    <w:rsid w:val="003B671E"/>
    <w:rsid w:val="003B6755"/>
    <w:rsid w:val="003B687B"/>
    <w:rsid w:val="003B692F"/>
    <w:rsid w:val="003B694B"/>
    <w:rsid w:val="003B69D3"/>
    <w:rsid w:val="003B69D5"/>
    <w:rsid w:val="003B6A2D"/>
    <w:rsid w:val="003B6A37"/>
    <w:rsid w:val="003B6B4D"/>
    <w:rsid w:val="003B6C83"/>
    <w:rsid w:val="003B6CEE"/>
    <w:rsid w:val="003B6CF1"/>
    <w:rsid w:val="003B6D13"/>
    <w:rsid w:val="003B6D14"/>
    <w:rsid w:val="003B6D18"/>
    <w:rsid w:val="003B6D56"/>
    <w:rsid w:val="003B6D5D"/>
    <w:rsid w:val="003B6DC6"/>
    <w:rsid w:val="003B6E4B"/>
    <w:rsid w:val="003B6E64"/>
    <w:rsid w:val="003B6F69"/>
    <w:rsid w:val="003B702E"/>
    <w:rsid w:val="003B7065"/>
    <w:rsid w:val="003B706E"/>
    <w:rsid w:val="003B7075"/>
    <w:rsid w:val="003B70CB"/>
    <w:rsid w:val="003B71D0"/>
    <w:rsid w:val="003B7251"/>
    <w:rsid w:val="003B7345"/>
    <w:rsid w:val="003B738C"/>
    <w:rsid w:val="003B73BC"/>
    <w:rsid w:val="003B74ED"/>
    <w:rsid w:val="003B752B"/>
    <w:rsid w:val="003B7575"/>
    <w:rsid w:val="003B775F"/>
    <w:rsid w:val="003B77A4"/>
    <w:rsid w:val="003B7867"/>
    <w:rsid w:val="003B796E"/>
    <w:rsid w:val="003B79CA"/>
    <w:rsid w:val="003B7A8D"/>
    <w:rsid w:val="003B7AEC"/>
    <w:rsid w:val="003B7B00"/>
    <w:rsid w:val="003B7B04"/>
    <w:rsid w:val="003B7BB3"/>
    <w:rsid w:val="003B7BE1"/>
    <w:rsid w:val="003B7C5A"/>
    <w:rsid w:val="003B7CA1"/>
    <w:rsid w:val="003B7CB5"/>
    <w:rsid w:val="003B7D22"/>
    <w:rsid w:val="003B7D9F"/>
    <w:rsid w:val="003B7DE1"/>
    <w:rsid w:val="003B7E42"/>
    <w:rsid w:val="003B7E87"/>
    <w:rsid w:val="003B7EB1"/>
    <w:rsid w:val="003B7F1C"/>
    <w:rsid w:val="003B7F39"/>
    <w:rsid w:val="003B7F74"/>
    <w:rsid w:val="003B7FBA"/>
    <w:rsid w:val="003B7FE0"/>
    <w:rsid w:val="003C0022"/>
    <w:rsid w:val="003C003F"/>
    <w:rsid w:val="003C0080"/>
    <w:rsid w:val="003C00A9"/>
    <w:rsid w:val="003C00BB"/>
    <w:rsid w:val="003C00ED"/>
    <w:rsid w:val="003C0112"/>
    <w:rsid w:val="003C0116"/>
    <w:rsid w:val="003C016B"/>
    <w:rsid w:val="003C01CE"/>
    <w:rsid w:val="003C01E0"/>
    <w:rsid w:val="003C0262"/>
    <w:rsid w:val="003C0377"/>
    <w:rsid w:val="003C03A1"/>
    <w:rsid w:val="003C03E2"/>
    <w:rsid w:val="003C042B"/>
    <w:rsid w:val="003C04C4"/>
    <w:rsid w:val="003C05D8"/>
    <w:rsid w:val="003C05DE"/>
    <w:rsid w:val="003C06AB"/>
    <w:rsid w:val="003C06D3"/>
    <w:rsid w:val="003C0726"/>
    <w:rsid w:val="003C0746"/>
    <w:rsid w:val="003C07EA"/>
    <w:rsid w:val="003C07FF"/>
    <w:rsid w:val="003C0852"/>
    <w:rsid w:val="003C08F1"/>
    <w:rsid w:val="003C08FC"/>
    <w:rsid w:val="003C0914"/>
    <w:rsid w:val="003C0944"/>
    <w:rsid w:val="003C0955"/>
    <w:rsid w:val="003C0A00"/>
    <w:rsid w:val="003C0AC5"/>
    <w:rsid w:val="003C0B0F"/>
    <w:rsid w:val="003C0B4E"/>
    <w:rsid w:val="003C0B89"/>
    <w:rsid w:val="003C0BD8"/>
    <w:rsid w:val="003C0C56"/>
    <w:rsid w:val="003C0CDB"/>
    <w:rsid w:val="003C0CEC"/>
    <w:rsid w:val="003C0D22"/>
    <w:rsid w:val="003C0D55"/>
    <w:rsid w:val="003C0E24"/>
    <w:rsid w:val="003C0F5E"/>
    <w:rsid w:val="003C0FBD"/>
    <w:rsid w:val="003C1062"/>
    <w:rsid w:val="003C10BD"/>
    <w:rsid w:val="003C10D7"/>
    <w:rsid w:val="003C1142"/>
    <w:rsid w:val="003C114F"/>
    <w:rsid w:val="003C1319"/>
    <w:rsid w:val="003C1382"/>
    <w:rsid w:val="003C1450"/>
    <w:rsid w:val="003C1452"/>
    <w:rsid w:val="003C1638"/>
    <w:rsid w:val="003C1641"/>
    <w:rsid w:val="003C1647"/>
    <w:rsid w:val="003C1708"/>
    <w:rsid w:val="003C1765"/>
    <w:rsid w:val="003C1870"/>
    <w:rsid w:val="003C18F5"/>
    <w:rsid w:val="003C191E"/>
    <w:rsid w:val="003C193C"/>
    <w:rsid w:val="003C1A86"/>
    <w:rsid w:val="003C1B08"/>
    <w:rsid w:val="003C1BC9"/>
    <w:rsid w:val="003C1BE7"/>
    <w:rsid w:val="003C1BEC"/>
    <w:rsid w:val="003C1C55"/>
    <w:rsid w:val="003C1DF7"/>
    <w:rsid w:val="003C1E15"/>
    <w:rsid w:val="003C1E4F"/>
    <w:rsid w:val="003C1EF4"/>
    <w:rsid w:val="003C1F6D"/>
    <w:rsid w:val="003C1FE0"/>
    <w:rsid w:val="003C2049"/>
    <w:rsid w:val="003C2082"/>
    <w:rsid w:val="003C209C"/>
    <w:rsid w:val="003C20EA"/>
    <w:rsid w:val="003C2184"/>
    <w:rsid w:val="003C2231"/>
    <w:rsid w:val="003C22D6"/>
    <w:rsid w:val="003C2312"/>
    <w:rsid w:val="003C2324"/>
    <w:rsid w:val="003C2359"/>
    <w:rsid w:val="003C2387"/>
    <w:rsid w:val="003C2426"/>
    <w:rsid w:val="003C2448"/>
    <w:rsid w:val="003C24B2"/>
    <w:rsid w:val="003C25E7"/>
    <w:rsid w:val="003C277A"/>
    <w:rsid w:val="003C27FB"/>
    <w:rsid w:val="003C28E5"/>
    <w:rsid w:val="003C2904"/>
    <w:rsid w:val="003C2907"/>
    <w:rsid w:val="003C296A"/>
    <w:rsid w:val="003C2A01"/>
    <w:rsid w:val="003C2B56"/>
    <w:rsid w:val="003C2BD0"/>
    <w:rsid w:val="003C2D21"/>
    <w:rsid w:val="003C2D79"/>
    <w:rsid w:val="003C2D8A"/>
    <w:rsid w:val="003C2DFF"/>
    <w:rsid w:val="003C2EE9"/>
    <w:rsid w:val="003C2F43"/>
    <w:rsid w:val="003C2F54"/>
    <w:rsid w:val="003C2F65"/>
    <w:rsid w:val="003C3012"/>
    <w:rsid w:val="003C3025"/>
    <w:rsid w:val="003C3036"/>
    <w:rsid w:val="003C305A"/>
    <w:rsid w:val="003C3062"/>
    <w:rsid w:val="003C306F"/>
    <w:rsid w:val="003C30EA"/>
    <w:rsid w:val="003C30F8"/>
    <w:rsid w:val="003C3132"/>
    <w:rsid w:val="003C324C"/>
    <w:rsid w:val="003C324E"/>
    <w:rsid w:val="003C3267"/>
    <w:rsid w:val="003C32EB"/>
    <w:rsid w:val="003C32F5"/>
    <w:rsid w:val="003C3407"/>
    <w:rsid w:val="003C3423"/>
    <w:rsid w:val="003C3454"/>
    <w:rsid w:val="003C3470"/>
    <w:rsid w:val="003C3488"/>
    <w:rsid w:val="003C34A5"/>
    <w:rsid w:val="003C34C9"/>
    <w:rsid w:val="003C36BB"/>
    <w:rsid w:val="003C36E4"/>
    <w:rsid w:val="003C36F0"/>
    <w:rsid w:val="003C375F"/>
    <w:rsid w:val="003C39D6"/>
    <w:rsid w:val="003C3A82"/>
    <w:rsid w:val="003C3AB3"/>
    <w:rsid w:val="003C3ADE"/>
    <w:rsid w:val="003C3B39"/>
    <w:rsid w:val="003C3B6F"/>
    <w:rsid w:val="003C3BD9"/>
    <w:rsid w:val="003C3BF3"/>
    <w:rsid w:val="003C3C76"/>
    <w:rsid w:val="003C3CE7"/>
    <w:rsid w:val="003C3D7D"/>
    <w:rsid w:val="003C3DF2"/>
    <w:rsid w:val="003C3E29"/>
    <w:rsid w:val="003C3E3B"/>
    <w:rsid w:val="003C3E56"/>
    <w:rsid w:val="003C4004"/>
    <w:rsid w:val="003C403A"/>
    <w:rsid w:val="003C4043"/>
    <w:rsid w:val="003C4052"/>
    <w:rsid w:val="003C405D"/>
    <w:rsid w:val="003C40C1"/>
    <w:rsid w:val="003C40CD"/>
    <w:rsid w:val="003C40FD"/>
    <w:rsid w:val="003C40FF"/>
    <w:rsid w:val="003C4122"/>
    <w:rsid w:val="003C4131"/>
    <w:rsid w:val="003C4233"/>
    <w:rsid w:val="003C427A"/>
    <w:rsid w:val="003C430C"/>
    <w:rsid w:val="003C4311"/>
    <w:rsid w:val="003C436A"/>
    <w:rsid w:val="003C4371"/>
    <w:rsid w:val="003C44DD"/>
    <w:rsid w:val="003C4521"/>
    <w:rsid w:val="003C45A2"/>
    <w:rsid w:val="003C45E2"/>
    <w:rsid w:val="003C471B"/>
    <w:rsid w:val="003C4727"/>
    <w:rsid w:val="003C47CC"/>
    <w:rsid w:val="003C4811"/>
    <w:rsid w:val="003C4853"/>
    <w:rsid w:val="003C48CE"/>
    <w:rsid w:val="003C48DB"/>
    <w:rsid w:val="003C4986"/>
    <w:rsid w:val="003C499A"/>
    <w:rsid w:val="003C499E"/>
    <w:rsid w:val="003C49C4"/>
    <w:rsid w:val="003C49CD"/>
    <w:rsid w:val="003C4A73"/>
    <w:rsid w:val="003C4ABF"/>
    <w:rsid w:val="003C4B12"/>
    <w:rsid w:val="003C4BB1"/>
    <w:rsid w:val="003C4BEF"/>
    <w:rsid w:val="003C4C6B"/>
    <w:rsid w:val="003C4CA2"/>
    <w:rsid w:val="003C4D35"/>
    <w:rsid w:val="003C4D61"/>
    <w:rsid w:val="003C4D74"/>
    <w:rsid w:val="003C4DE7"/>
    <w:rsid w:val="003C4E1A"/>
    <w:rsid w:val="003C4E35"/>
    <w:rsid w:val="003C4F25"/>
    <w:rsid w:val="003C4F48"/>
    <w:rsid w:val="003C4F85"/>
    <w:rsid w:val="003C4FE5"/>
    <w:rsid w:val="003C504C"/>
    <w:rsid w:val="003C50A1"/>
    <w:rsid w:val="003C50B4"/>
    <w:rsid w:val="003C5162"/>
    <w:rsid w:val="003C518D"/>
    <w:rsid w:val="003C527F"/>
    <w:rsid w:val="003C52B9"/>
    <w:rsid w:val="003C52D8"/>
    <w:rsid w:val="003C5347"/>
    <w:rsid w:val="003C53C0"/>
    <w:rsid w:val="003C548E"/>
    <w:rsid w:val="003C5513"/>
    <w:rsid w:val="003C5561"/>
    <w:rsid w:val="003C556E"/>
    <w:rsid w:val="003C558E"/>
    <w:rsid w:val="003C55A2"/>
    <w:rsid w:val="003C55B4"/>
    <w:rsid w:val="003C55E8"/>
    <w:rsid w:val="003C566E"/>
    <w:rsid w:val="003C5694"/>
    <w:rsid w:val="003C5708"/>
    <w:rsid w:val="003C57D5"/>
    <w:rsid w:val="003C58C8"/>
    <w:rsid w:val="003C5908"/>
    <w:rsid w:val="003C591C"/>
    <w:rsid w:val="003C592D"/>
    <w:rsid w:val="003C5947"/>
    <w:rsid w:val="003C5948"/>
    <w:rsid w:val="003C5949"/>
    <w:rsid w:val="003C5975"/>
    <w:rsid w:val="003C59B6"/>
    <w:rsid w:val="003C59F5"/>
    <w:rsid w:val="003C5A01"/>
    <w:rsid w:val="003C5A16"/>
    <w:rsid w:val="003C5A1F"/>
    <w:rsid w:val="003C5AEC"/>
    <w:rsid w:val="003C5B1C"/>
    <w:rsid w:val="003C5BE4"/>
    <w:rsid w:val="003C5C7A"/>
    <w:rsid w:val="003C5CB2"/>
    <w:rsid w:val="003C5D29"/>
    <w:rsid w:val="003C5DFD"/>
    <w:rsid w:val="003C5EB2"/>
    <w:rsid w:val="003C5EBB"/>
    <w:rsid w:val="003C5EEE"/>
    <w:rsid w:val="003C5FF0"/>
    <w:rsid w:val="003C5FF8"/>
    <w:rsid w:val="003C5FF9"/>
    <w:rsid w:val="003C6055"/>
    <w:rsid w:val="003C6074"/>
    <w:rsid w:val="003C60F7"/>
    <w:rsid w:val="003C611E"/>
    <w:rsid w:val="003C6130"/>
    <w:rsid w:val="003C618B"/>
    <w:rsid w:val="003C61C3"/>
    <w:rsid w:val="003C61D4"/>
    <w:rsid w:val="003C61E0"/>
    <w:rsid w:val="003C62A3"/>
    <w:rsid w:val="003C63DF"/>
    <w:rsid w:val="003C645C"/>
    <w:rsid w:val="003C6469"/>
    <w:rsid w:val="003C6574"/>
    <w:rsid w:val="003C658D"/>
    <w:rsid w:val="003C65E5"/>
    <w:rsid w:val="003C661A"/>
    <w:rsid w:val="003C6662"/>
    <w:rsid w:val="003C66B1"/>
    <w:rsid w:val="003C66DA"/>
    <w:rsid w:val="003C66F1"/>
    <w:rsid w:val="003C670D"/>
    <w:rsid w:val="003C6788"/>
    <w:rsid w:val="003C67CC"/>
    <w:rsid w:val="003C68E7"/>
    <w:rsid w:val="003C6926"/>
    <w:rsid w:val="003C697B"/>
    <w:rsid w:val="003C69E7"/>
    <w:rsid w:val="003C6AC8"/>
    <w:rsid w:val="003C6B98"/>
    <w:rsid w:val="003C6BAD"/>
    <w:rsid w:val="003C6BCF"/>
    <w:rsid w:val="003C6C27"/>
    <w:rsid w:val="003C6C55"/>
    <w:rsid w:val="003C6CAC"/>
    <w:rsid w:val="003C6CF7"/>
    <w:rsid w:val="003C6D63"/>
    <w:rsid w:val="003C6E0D"/>
    <w:rsid w:val="003C6E54"/>
    <w:rsid w:val="003C6EEC"/>
    <w:rsid w:val="003C6F40"/>
    <w:rsid w:val="003C6F9F"/>
    <w:rsid w:val="003C7084"/>
    <w:rsid w:val="003C708D"/>
    <w:rsid w:val="003C7190"/>
    <w:rsid w:val="003C71D2"/>
    <w:rsid w:val="003C7217"/>
    <w:rsid w:val="003C72BC"/>
    <w:rsid w:val="003C72C9"/>
    <w:rsid w:val="003C72D5"/>
    <w:rsid w:val="003C730A"/>
    <w:rsid w:val="003C7519"/>
    <w:rsid w:val="003C75A9"/>
    <w:rsid w:val="003C7601"/>
    <w:rsid w:val="003C768D"/>
    <w:rsid w:val="003C773F"/>
    <w:rsid w:val="003C777A"/>
    <w:rsid w:val="003C77A2"/>
    <w:rsid w:val="003C7829"/>
    <w:rsid w:val="003C78BA"/>
    <w:rsid w:val="003C7971"/>
    <w:rsid w:val="003C798C"/>
    <w:rsid w:val="003C79F0"/>
    <w:rsid w:val="003C7A60"/>
    <w:rsid w:val="003C7A61"/>
    <w:rsid w:val="003C7A7A"/>
    <w:rsid w:val="003C7AB9"/>
    <w:rsid w:val="003C7AC8"/>
    <w:rsid w:val="003C7B59"/>
    <w:rsid w:val="003C7C1B"/>
    <w:rsid w:val="003C7C48"/>
    <w:rsid w:val="003C7C5A"/>
    <w:rsid w:val="003C7C65"/>
    <w:rsid w:val="003C7CC6"/>
    <w:rsid w:val="003C7D05"/>
    <w:rsid w:val="003C7E05"/>
    <w:rsid w:val="003C7E58"/>
    <w:rsid w:val="003C7E96"/>
    <w:rsid w:val="003C7EC5"/>
    <w:rsid w:val="003C7F3C"/>
    <w:rsid w:val="003C7F93"/>
    <w:rsid w:val="003C7FD4"/>
    <w:rsid w:val="003D00AA"/>
    <w:rsid w:val="003D00B5"/>
    <w:rsid w:val="003D00EA"/>
    <w:rsid w:val="003D0134"/>
    <w:rsid w:val="003D015C"/>
    <w:rsid w:val="003D0199"/>
    <w:rsid w:val="003D0216"/>
    <w:rsid w:val="003D0296"/>
    <w:rsid w:val="003D029A"/>
    <w:rsid w:val="003D0418"/>
    <w:rsid w:val="003D047C"/>
    <w:rsid w:val="003D0502"/>
    <w:rsid w:val="003D05CF"/>
    <w:rsid w:val="003D0677"/>
    <w:rsid w:val="003D06E2"/>
    <w:rsid w:val="003D0705"/>
    <w:rsid w:val="003D072A"/>
    <w:rsid w:val="003D0762"/>
    <w:rsid w:val="003D077D"/>
    <w:rsid w:val="003D078F"/>
    <w:rsid w:val="003D080A"/>
    <w:rsid w:val="003D0854"/>
    <w:rsid w:val="003D0889"/>
    <w:rsid w:val="003D08AB"/>
    <w:rsid w:val="003D0915"/>
    <w:rsid w:val="003D093F"/>
    <w:rsid w:val="003D0A59"/>
    <w:rsid w:val="003D0ABF"/>
    <w:rsid w:val="003D0B05"/>
    <w:rsid w:val="003D0B14"/>
    <w:rsid w:val="003D0B32"/>
    <w:rsid w:val="003D0BFC"/>
    <w:rsid w:val="003D0D1C"/>
    <w:rsid w:val="003D0D6B"/>
    <w:rsid w:val="003D0DCB"/>
    <w:rsid w:val="003D0EA8"/>
    <w:rsid w:val="003D100A"/>
    <w:rsid w:val="003D1015"/>
    <w:rsid w:val="003D1042"/>
    <w:rsid w:val="003D10EB"/>
    <w:rsid w:val="003D114F"/>
    <w:rsid w:val="003D1150"/>
    <w:rsid w:val="003D117B"/>
    <w:rsid w:val="003D11B2"/>
    <w:rsid w:val="003D11CB"/>
    <w:rsid w:val="003D1268"/>
    <w:rsid w:val="003D12F1"/>
    <w:rsid w:val="003D1300"/>
    <w:rsid w:val="003D131B"/>
    <w:rsid w:val="003D1465"/>
    <w:rsid w:val="003D14A1"/>
    <w:rsid w:val="003D14A4"/>
    <w:rsid w:val="003D14F1"/>
    <w:rsid w:val="003D150D"/>
    <w:rsid w:val="003D1514"/>
    <w:rsid w:val="003D1522"/>
    <w:rsid w:val="003D15BF"/>
    <w:rsid w:val="003D1635"/>
    <w:rsid w:val="003D1672"/>
    <w:rsid w:val="003D179E"/>
    <w:rsid w:val="003D188A"/>
    <w:rsid w:val="003D189C"/>
    <w:rsid w:val="003D18F6"/>
    <w:rsid w:val="003D1904"/>
    <w:rsid w:val="003D1930"/>
    <w:rsid w:val="003D19B7"/>
    <w:rsid w:val="003D1A3F"/>
    <w:rsid w:val="003D1AFF"/>
    <w:rsid w:val="003D1B19"/>
    <w:rsid w:val="003D1B9A"/>
    <w:rsid w:val="003D1CDE"/>
    <w:rsid w:val="003D1DAF"/>
    <w:rsid w:val="003D1EAE"/>
    <w:rsid w:val="003D1EB3"/>
    <w:rsid w:val="003D1FBE"/>
    <w:rsid w:val="003D1FC0"/>
    <w:rsid w:val="003D202A"/>
    <w:rsid w:val="003D207F"/>
    <w:rsid w:val="003D212E"/>
    <w:rsid w:val="003D216D"/>
    <w:rsid w:val="003D220E"/>
    <w:rsid w:val="003D22E0"/>
    <w:rsid w:val="003D2352"/>
    <w:rsid w:val="003D2382"/>
    <w:rsid w:val="003D2399"/>
    <w:rsid w:val="003D2466"/>
    <w:rsid w:val="003D2510"/>
    <w:rsid w:val="003D2518"/>
    <w:rsid w:val="003D2556"/>
    <w:rsid w:val="003D2572"/>
    <w:rsid w:val="003D25AB"/>
    <w:rsid w:val="003D2649"/>
    <w:rsid w:val="003D2713"/>
    <w:rsid w:val="003D2789"/>
    <w:rsid w:val="003D2814"/>
    <w:rsid w:val="003D28CC"/>
    <w:rsid w:val="003D28D6"/>
    <w:rsid w:val="003D298A"/>
    <w:rsid w:val="003D29AB"/>
    <w:rsid w:val="003D29B1"/>
    <w:rsid w:val="003D29B4"/>
    <w:rsid w:val="003D29D6"/>
    <w:rsid w:val="003D2ACE"/>
    <w:rsid w:val="003D2B0C"/>
    <w:rsid w:val="003D2B11"/>
    <w:rsid w:val="003D2BC3"/>
    <w:rsid w:val="003D2C2E"/>
    <w:rsid w:val="003D2C96"/>
    <w:rsid w:val="003D2D4B"/>
    <w:rsid w:val="003D2D50"/>
    <w:rsid w:val="003D2DA8"/>
    <w:rsid w:val="003D2DEC"/>
    <w:rsid w:val="003D2E2E"/>
    <w:rsid w:val="003D2E3D"/>
    <w:rsid w:val="003D2E45"/>
    <w:rsid w:val="003D2F17"/>
    <w:rsid w:val="003D2F20"/>
    <w:rsid w:val="003D2F74"/>
    <w:rsid w:val="003D2FD0"/>
    <w:rsid w:val="003D3024"/>
    <w:rsid w:val="003D305B"/>
    <w:rsid w:val="003D30B9"/>
    <w:rsid w:val="003D30C0"/>
    <w:rsid w:val="003D3115"/>
    <w:rsid w:val="003D3178"/>
    <w:rsid w:val="003D31B0"/>
    <w:rsid w:val="003D33A2"/>
    <w:rsid w:val="003D33CD"/>
    <w:rsid w:val="003D3412"/>
    <w:rsid w:val="003D34DE"/>
    <w:rsid w:val="003D3523"/>
    <w:rsid w:val="003D3623"/>
    <w:rsid w:val="003D36A1"/>
    <w:rsid w:val="003D3750"/>
    <w:rsid w:val="003D3839"/>
    <w:rsid w:val="003D3945"/>
    <w:rsid w:val="003D399D"/>
    <w:rsid w:val="003D39C3"/>
    <w:rsid w:val="003D39D1"/>
    <w:rsid w:val="003D39D5"/>
    <w:rsid w:val="003D39FA"/>
    <w:rsid w:val="003D39FF"/>
    <w:rsid w:val="003D3A44"/>
    <w:rsid w:val="003D3A76"/>
    <w:rsid w:val="003D3A7D"/>
    <w:rsid w:val="003D3AC1"/>
    <w:rsid w:val="003D3ACC"/>
    <w:rsid w:val="003D3B61"/>
    <w:rsid w:val="003D3BD5"/>
    <w:rsid w:val="003D3C14"/>
    <w:rsid w:val="003D3C2F"/>
    <w:rsid w:val="003D3C74"/>
    <w:rsid w:val="003D3C76"/>
    <w:rsid w:val="003D3CCE"/>
    <w:rsid w:val="003D3CEA"/>
    <w:rsid w:val="003D3D56"/>
    <w:rsid w:val="003D3E1F"/>
    <w:rsid w:val="003D3EE2"/>
    <w:rsid w:val="003D3F53"/>
    <w:rsid w:val="003D3F9D"/>
    <w:rsid w:val="003D3FD4"/>
    <w:rsid w:val="003D405E"/>
    <w:rsid w:val="003D40BC"/>
    <w:rsid w:val="003D40C6"/>
    <w:rsid w:val="003D40E9"/>
    <w:rsid w:val="003D415D"/>
    <w:rsid w:val="003D4168"/>
    <w:rsid w:val="003D4187"/>
    <w:rsid w:val="003D419B"/>
    <w:rsid w:val="003D41BA"/>
    <w:rsid w:val="003D42F7"/>
    <w:rsid w:val="003D4307"/>
    <w:rsid w:val="003D430A"/>
    <w:rsid w:val="003D450D"/>
    <w:rsid w:val="003D459A"/>
    <w:rsid w:val="003D4672"/>
    <w:rsid w:val="003D46D6"/>
    <w:rsid w:val="003D46E2"/>
    <w:rsid w:val="003D46F4"/>
    <w:rsid w:val="003D46FB"/>
    <w:rsid w:val="003D470A"/>
    <w:rsid w:val="003D476E"/>
    <w:rsid w:val="003D47E6"/>
    <w:rsid w:val="003D4853"/>
    <w:rsid w:val="003D486E"/>
    <w:rsid w:val="003D4895"/>
    <w:rsid w:val="003D49B2"/>
    <w:rsid w:val="003D4A40"/>
    <w:rsid w:val="003D4AC6"/>
    <w:rsid w:val="003D4B16"/>
    <w:rsid w:val="003D4B3E"/>
    <w:rsid w:val="003D4B4B"/>
    <w:rsid w:val="003D4B52"/>
    <w:rsid w:val="003D4B55"/>
    <w:rsid w:val="003D4D11"/>
    <w:rsid w:val="003D4D4E"/>
    <w:rsid w:val="003D4E48"/>
    <w:rsid w:val="003D4EAB"/>
    <w:rsid w:val="003D4F1C"/>
    <w:rsid w:val="003D4F4A"/>
    <w:rsid w:val="003D4F66"/>
    <w:rsid w:val="003D4F96"/>
    <w:rsid w:val="003D4FAC"/>
    <w:rsid w:val="003D4FC7"/>
    <w:rsid w:val="003D4FF5"/>
    <w:rsid w:val="003D5049"/>
    <w:rsid w:val="003D509D"/>
    <w:rsid w:val="003D517C"/>
    <w:rsid w:val="003D5188"/>
    <w:rsid w:val="003D51EF"/>
    <w:rsid w:val="003D5249"/>
    <w:rsid w:val="003D52A8"/>
    <w:rsid w:val="003D5326"/>
    <w:rsid w:val="003D5459"/>
    <w:rsid w:val="003D547B"/>
    <w:rsid w:val="003D54B3"/>
    <w:rsid w:val="003D54C2"/>
    <w:rsid w:val="003D5507"/>
    <w:rsid w:val="003D554E"/>
    <w:rsid w:val="003D556F"/>
    <w:rsid w:val="003D55A6"/>
    <w:rsid w:val="003D55AC"/>
    <w:rsid w:val="003D55BF"/>
    <w:rsid w:val="003D5623"/>
    <w:rsid w:val="003D563A"/>
    <w:rsid w:val="003D5655"/>
    <w:rsid w:val="003D571A"/>
    <w:rsid w:val="003D5768"/>
    <w:rsid w:val="003D5859"/>
    <w:rsid w:val="003D5885"/>
    <w:rsid w:val="003D5893"/>
    <w:rsid w:val="003D5905"/>
    <w:rsid w:val="003D59AF"/>
    <w:rsid w:val="003D59D7"/>
    <w:rsid w:val="003D5A51"/>
    <w:rsid w:val="003D5AF2"/>
    <w:rsid w:val="003D5B88"/>
    <w:rsid w:val="003D5B8E"/>
    <w:rsid w:val="003D5C4E"/>
    <w:rsid w:val="003D5CC7"/>
    <w:rsid w:val="003D5CD3"/>
    <w:rsid w:val="003D5D55"/>
    <w:rsid w:val="003D5D64"/>
    <w:rsid w:val="003D5D6E"/>
    <w:rsid w:val="003D5E1B"/>
    <w:rsid w:val="003D5EFD"/>
    <w:rsid w:val="003D5F78"/>
    <w:rsid w:val="003D5FA1"/>
    <w:rsid w:val="003D5FDA"/>
    <w:rsid w:val="003D5FDC"/>
    <w:rsid w:val="003D600A"/>
    <w:rsid w:val="003D602B"/>
    <w:rsid w:val="003D6059"/>
    <w:rsid w:val="003D6075"/>
    <w:rsid w:val="003D60C1"/>
    <w:rsid w:val="003D6125"/>
    <w:rsid w:val="003D6169"/>
    <w:rsid w:val="003D6195"/>
    <w:rsid w:val="003D629A"/>
    <w:rsid w:val="003D6312"/>
    <w:rsid w:val="003D6352"/>
    <w:rsid w:val="003D63A8"/>
    <w:rsid w:val="003D640B"/>
    <w:rsid w:val="003D6488"/>
    <w:rsid w:val="003D64A0"/>
    <w:rsid w:val="003D64F3"/>
    <w:rsid w:val="003D6516"/>
    <w:rsid w:val="003D66AF"/>
    <w:rsid w:val="003D6711"/>
    <w:rsid w:val="003D671E"/>
    <w:rsid w:val="003D671F"/>
    <w:rsid w:val="003D67E2"/>
    <w:rsid w:val="003D680B"/>
    <w:rsid w:val="003D682E"/>
    <w:rsid w:val="003D6840"/>
    <w:rsid w:val="003D6852"/>
    <w:rsid w:val="003D686A"/>
    <w:rsid w:val="003D688B"/>
    <w:rsid w:val="003D6945"/>
    <w:rsid w:val="003D6953"/>
    <w:rsid w:val="003D69FD"/>
    <w:rsid w:val="003D6A0A"/>
    <w:rsid w:val="003D6A6D"/>
    <w:rsid w:val="003D6A7B"/>
    <w:rsid w:val="003D6B27"/>
    <w:rsid w:val="003D6B78"/>
    <w:rsid w:val="003D6C74"/>
    <w:rsid w:val="003D6C98"/>
    <w:rsid w:val="003D6D37"/>
    <w:rsid w:val="003D6D3B"/>
    <w:rsid w:val="003D6D64"/>
    <w:rsid w:val="003D6DD4"/>
    <w:rsid w:val="003D6E04"/>
    <w:rsid w:val="003D6EEE"/>
    <w:rsid w:val="003D6F5E"/>
    <w:rsid w:val="003D6F99"/>
    <w:rsid w:val="003D70FE"/>
    <w:rsid w:val="003D7138"/>
    <w:rsid w:val="003D71C1"/>
    <w:rsid w:val="003D721A"/>
    <w:rsid w:val="003D73B5"/>
    <w:rsid w:val="003D742F"/>
    <w:rsid w:val="003D748A"/>
    <w:rsid w:val="003D75B2"/>
    <w:rsid w:val="003D75C9"/>
    <w:rsid w:val="003D75D4"/>
    <w:rsid w:val="003D75EA"/>
    <w:rsid w:val="003D7684"/>
    <w:rsid w:val="003D7728"/>
    <w:rsid w:val="003D77A2"/>
    <w:rsid w:val="003D77A9"/>
    <w:rsid w:val="003D782D"/>
    <w:rsid w:val="003D7984"/>
    <w:rsid w:val="003D7A46"/>
    <w:rsid w:val="003D7A49"/>
    <w:rsid w:val="003D7A65"/>
    <w:rsid w:val="003D7A94"/>
    <w:rsid w:val="003D7AE7"/>
    <w:rsid w:val="003D7B0F"/>
    <w:rsid w:val="003D7B11"/>
    <w:rsid w:val="003D7B55"/>
    <w:rsid w:val="003D7B57"/>
    <w:rsid w:val="003D7B59"/>
    <w:rsid w:val="003D7CAF"/>
    <w:rsid w:val="003D7DA9"/>
    <w:rsid w:val="003D7E88"/>
    <w:rsid w:val="003D7E91"/>
    <w:rsid w:val="003E0006"/>
    <w:rsid w:val="003E0021"/>
    <w:rsid w:val="003E005C"/>
    <w:rsid w:val="003E011F"/>
    <w:rsid w:val="003E015A"/>
    <w:rsid w:val="003E0319"/>
    <w:rsid w:val="003E036E"/>
    <w:rsid w:val="003E03E4"/>
    <w:rsid w:val="003E043D"/>
    <w:rsid w:val="003E04AD"/>
    <w:rsid w:val="003E04D6"/>
    <w:rsid w:val="003E04F1"/>
    <w:rsid w:val="003E05DC"/>
    <w:rsid w:val="003E05ED"/>
    <w:rsid w:val="003E0688"/>
    <w:rsid w:val="003E0689"/>
    <w:rsid w:val="003E072F"/>
    <w:rsid w:val="003E07B7"/>
    <w:rsid w:val="003E07F4"/>
    <w:rsid w:val="003E0809"/>
    <w:rsid w:val="003E082F"/>
    <w:rsid w:val="003E083D"/>
    <w:rsid w:val="003E089C"/>
    <w:rsid w:val="003E090E"/>
    <w:rsid w:val="003E0915"/>
    <w:rsid w:val="003E096E"/>
    <w:rsid w:val="003E0A0F"/>
    <w:rsid w:val="003E0AEA"/>
    <w:rsid w:val="003E0B05"/>
    <w:rsid w:val="003E0BCD"/>
    <w:rsid w:val="003E0BE0"/>
    <w:rsid w:val="003E0C60"/>
    <w:rsid w:val="003E0C63"/>
    <w:rsid w:val="003E0C7B"/>
    <w:rsid w:val="003E0D4D"/>
    <w:rsid w:val="003E0F38"/>
    <w:rsid w:val="003E0FB9"/>
    <w:rsid w:val="003E1087"/>
    <w:rsid w:val="003E11A1"/>
    <w:rsid w:val="003E11D6"/>
    <w:rsid w:val="003E120A"/>
    <w:rsid w:val="003E1222"/>
    <w:rsid w:val="003E127B"/>
    <w:rsid w:val="003E1327"/>
    <w:rsid w:val="003E138D"/>
    <w:rsid w:val="003E13A2"/>
    <w:rsid w:val="003E13B0"/>
    <w:rsid w:val="003E1433"/>
    <w:rsid w:val="003E1459"/>
    <w:rsid w:val="003E155C"/>
    <w:rsid w:val="003E1590"/>
    <w:rsid w:val="003E15FB"/>
    <w:rsid w:val="003E1608"/>
    <w:rsid w:val="003E160D"/>
    <w:rsid w:val="003E1638"/>
    <w:rsid w:val="003E1687"/>
    <w:rsid w:val="003E17F7"/>
    <w:rsid w:val="003E1806"/>
    <w:rsid w:val="003E18C4"/>
    <w:rsid w:val="003E1942"/>
    <w:rsid w:val="003E1982"/>
    <w:rsid w:val="003E1BE8"/>
    <w:rsid w:val="003E1D85"/>
    <w:rsid w:val="003E1EA6"/>
    <w:rsid w:val="003E1F57"/>
    <w:rsid w:val="003E1FB7"/>
    <w:rsid w:val="003E1FD2"/>
    <w:rsid w:val="003E1FFB"/>
    <w:rsid w:val="003E2016"/>
    <w:rsid w:val="003E205F"/>
    <w:rsid w:val="003E21C5"/>
    <w:rsid w:val="003E229F"/>
    <w:rsid w:val="003E22A5"/>
    <w:rsid w:val="003E2346"/>
    <w:rsid w:val="003E23E8"/>
    <w:rsid w:val="003E24AE"/>
    <w:rsid w:val="003E24BE"/>
    <w:rsid w:val="003E256B"/>
    <w:rsid w:val="003E271B"/>
    <w:rsid w:val="003E27E6"/>
    <w:rsid w:val="003E2890"/>
    <w:rsid w:val="003E2893"/>
    <w:rsid w:val="003E28F4"/>
    <w:rsid w:val="003E29AB"/>
    <w:rsid w:val="003E29D4"/>
    <w:rsid w:val="003E29E3"/>
    <w:rsid w:val="003E29EE"/>
    <w:rsid w:val="003E29F5"/>
    <w:rsid w:val="003E2A59"/>
    <w:rsid w:val="003E2A84"/>
    <w:rsid w:val="003E2AF5"/>
    <w:rsid w:val="003E2B73"/>
    <w:rsid w:val="003E2C60"/>
    <w:rsid w:val="003E2CE7"/>
    <w:rsid w:val="003E2D1F"/>
    <w:rsid w:val="003E2DB4"/>
    <w:rsid w:val="003E2E05"/>
    <w:rsid w:val="003E2EB7"/>
    <w:rsid w:val="003E2F99"/>
    <w:rsid w:val="003E2FCD"/>
    <w:rsid w:val="003E3022"/>
    <w:rsid w:val="003E3066"/>
    <w:rsid w:val="003E307B"/>
    <w:rsid w:val="003E3082"/>
    <w:rsid w:val="003E30A2"/>
    <w:rsid w:val="003E3108"/>
    <w:rsid w:val="003E3124"/>
    <w:rsid w:val="003E3191"/>
    <w:rsid w:val="003E31BB"/>
    <w:rsid w:val="003E3254"/>
    <w:rsid w:val="003E3264"/>
    <w:rsid w:val="003E326A"/>
    <w:rsid w:val="003E333B"/>
    <w:rsid w:val="003E3398"/>
    <w:rsid w:val="003E33E2"/>
    <w:rsid w:val="003E33FB"/>
    <w:rsid w:val="003E3626"/>
    <w:rsid w:val="003E362A"/>
    <w:rsid w:val="003E3718"/>
    <w:rsid w:val="003E3774"/>
    <w:rsid w:val="003E3775"/>
    <w:rsid w:val="003E378E"/>
    <w:rsid w:val="003E37D9"/>
    <w:rsid w:val="003E393F"/>
    <w:rsid w:val="003E394A"/>
    <w:rsid w:val="003E39B2"/>
    <w:rsid w:val="003E39BE"/>
    <w:rsid w:val="003E39CF"/>
    <w:rsid w:val="003E3A97"/>
    <w:rsid w:val="003E3AD8"/>
    <w:rsid w:val="003E3AFE"/>
    <w:rsid w:val="003E3B92"/>
    <w:rsid w:val="003E3BB6"/>
    <w:rsid w:val="003E3CCF"/>
    <w:rsid w:val="003E3CDF"/>
    <w:rsid w:val="003E3CF3"/>
    <w:rsid w:val="003E3DB6"/>
    <w:rsid w:val="003E3DD7"/>
    <w:rsid w:val="003E3E7B"/>
    <w:rsid w:val="003E3EB2"/>
    <w:rsid w:val="003E3FDF"/>
    <w:rsid w:val="003E3FE5"/>
    <w:rsid w:val="003E4093"/>
    <w:rsid w:val="003E41D6"/>
    <w:rsid w:val="003E4213"/>
    <w:rsid w:val="003E42BF"/>
    <w:rsid w:val="003E435D"/>
    <w:rsid w:val="003E438E"/>
    <w:rsid w:val="003E447D"/>
    <w:rsid w:val="003E4482"/>
    <w:rsid w:val="003E4486"/>
    <w:rsid w:val="003E454B"/>
    <w:rsid w:val="003E4636"/>
    <w:rsid w:val="003E4668"/>
    <w:rsid w:val="003E4669"/>
    <w:rsid w:val="003E4679"/>
    <w:rsid w:val="003E468C"/>
    <w:rsid w:val="003E46D5"/>
    <w:rsid w:val="003E4852"/>
    <w:rsid w:val="003E485F"/>
    <w:rsid w:val="003E48EE"/>
    <w:rsid w:val="003E4911"/>
    <w:rsid w:val="003E4966"/>
    <w:rsid w:val="003E4968"/>
    <w:rsid w:val="003E4AE5"/>
    <w:rsid w:val="003E4AFD"/>
    <w:rsid w:val="003E4B6D"/>
    <w:rsid w:val="003E4B9A"/>
    <w:rsid w:val="003E4CBC"/>
    <w:rsid w:val="003E4CC5"/>
    <w:rsid w:val="003E4CCC"/>
    <w:rsid w:val="003E4CDF"/>
    <w:rsid w:val="003E4D45"/>
    <w:rsid w:val="003E4E6A"/>
    <w:rsid w:val="003E4ED9"/>
    <w:rsid w:val="003E4F0F"/>
    <w:rsid w:val="003E4F5E"/>
    <w:rsid w:val="003E4F69"/>
    <w:rsid w:val="003E4F83"/>
    <w:rsid w:val="003E510F"/>
    <w:rsid w:val="003E5149"/>
    <w:rsid w:val="003E51B1"/>
    <w:rsid w:val="003E51B8"/>
    <w:rsid w:val="003E51CA"/>
    <w:rsid w:val="003E51D4"/>
    <w:rsid w:val="003E5203"/>
    <w:rsid w:val="003E5222"/>
    <w:rsid w:val="003E52A5"/>
    <w:rsid w:val="003E52F3"/>
    <w:rsid w:val="003E531C"/>
    <w:rsid w:val="003E5320"/>
    <w:rsid w:val="003E5366"/>
    <w:rsid w:val="003E53C2"/>
    <w:rsid w:val="003E53E3"/>
    <w:rsid w:val="003E5439"/>
    <w:rsid w:val="003E5443"/>
    <w:rsid w:val="003E544F"/>
    <w:rsid w:val="003E5453"/>
    <w:rsid w:val="003E5499"/>
    <w:rsid w:val="003E54BF"/>
    <w:rsid w:val="003E54C2"/>
    <w:rsid w:val="003E55F3"/>
    <w:rsid w:val="003E564C"/>
    <w:rsid w:val="003E57A2"/>
    <w:rsid w:val="003E57BF"/>
    <w:rsid w:val="003E57F6"/>
    <w:rsid w:val="003E5837"/>
    <w:rsid w:val="003E587B"/>
    <w:rsid w:val="003E58D1"/>
    <w:rsid w:val="003E58E5"/>
    <w:rsid w:val="003E5A36"/>
    <w:rsid w:val="003E5A56"/>
    <w:rsid w:val="003E5A60"/>
    <w:rsid w:val="003E5AD7"/>
    <w:rsid w:val="003E5B7B"/>
    <w:rsid w:val="003E5B87"/>
    <w:rsid w:val="003E5CB0"/>
    <w:rsid w:val="003E5D22"/>
    <w:rsid w:val="003E5D42"/>
    <w:rsid w:val="003E5E09"/>
    <w:rsid w:val="003E5EB6"/>
    <w:rsid w:val="003E5F00"/>
    <w:rsid w:val="003E5F36"/>
    <w:rsid w:val="003E5F41"/>
    <w:rsid w:val="003E5F4D"/>
    <w:rsid w:val="003E5F56"/>
    <w:rsid w:val="003E5F75"/>
    <w:rsid w:val="003E5F82"/>
    <w:rsid w:val="003E5FD3"/>
    <w:rsid w:val="003E5FF9"/>
    <w:rsid w:val="003E6029"/>
    <w:rsid w:val="003E60B8"/>
    <w:rsid w:val="003E60C6"/>
    <w:rsid w:val="003E60E8"/>
    <w:rsid w:val="003E6127"/>
    <w:rsid w:val="003E614F"/>
    <w:rsid w:val="003E61B3"/>
    <w:rsid w:val="003E61BD"/>
    <w:rsid w:val="003E620B"/>
    <w:rsid w:val="003E6225"/>
    <w:rsid w:val="003E6291"/>
    <w:rsid w:val="003E632A"/>
    <w:rsid w:val="003E6342"/>
    <w:rsid w:val="003E6367"/>
    <w:rsid w:val="003E63D4"/>
    <w:rsid w:val="003E6474"/>
    <w:rsid w:val="003E6483"/>
    <w:rsid w:val="003E64B6"/>
    <w:rsid w:val="003E6539"/>
    <w:rsid w:val="003E658F"/>
    <w:rsid w:val="003E65CC"/>
    <w:rsid w:val="003E6621"/>
    <w:rsid w:val="003E6671"/>
    <w:rsid w:val="003E668F"/>
    <w:rsid w:val="003E6729"/>
    <w:rsid w:val="003E6740"/>
    <w:rsid w:val="003E681E"/>
    <w:rsid w:val="003E68C8"/>
    <w:rsid w:val="003E696F"/>
    <w:rsid w:val="003E6A46"/>
    <w:rsid w:val="003E6A63"/>
    <w:rsid w:val="003E6AF4"/>
    <w:rsid w:val="003E6B5C"/>
    <w:rsid w:val="003E6B82"/>
    <w:rsid w:val="003E6BB4"/>
    <w:rsid w:val="003E6BBF"/>
    <w:rsid w:val="003E6C30"/>
    <w:rsid w:val="003E6C8A"/>
    <w:rsid w:val="003E6CDC"/>
    <w:rsid w:val="003E6D2F"/>
    <w:rsid w:val="003E6D31"/>
    <w:rsid w:val="003E6DD0"/>
    <w:rsid w:val="003E6DE2"/>
    <w:rsid w:val="003E6E10"/>
    <w:rsid w:val="003E6E8F"/>
    <w:rsid w:val="003E6E90"/>
    <w:rsid w:val="003E6EA1"/>
    <w:rsid w:val="003E6F62"/>
    <w:rsid w:val="003E6F6B"/>
    <w:rsid w:val="003E70B6"/>
    <w:rsid w:val="003E7309"/>
    <w:rsid w:val="003E730D"/>
    <w:rsid w:val="003E7328"/>
    <w:rsid w:val="003E7335"/>
    <w:rsid w:val="003E744B"/>
    <w:rsid w:val="003E7522"/>
    <w:rsid w:val="003E7567"/>
    <w:rsid w:val="003E757C"/>
    <w:rsid w:val="003E75E2"/>
    <w:rsid w:val="003E75F3"/>
    <w:rsid w:val="003E75F7"/>
    <w:rsid w:val="003E7606"/>
    <w:rsid w:val="003E7612"/>
    <w:rsid w:val="003E76CF"/>
    <w:rsid w:val="003E7766"/>
    <w:rsid w:val="003E77C4"/>
    <w:rsid w:val="003E77CE"/>
    <w:rsid w:val="003E77E9"/>
    <w:rsid w:val="003E7817"/>
    <w:rsid w:val="003E788E"/>
    <w:rsid w:val="003E78C1"/>
    <w:rsid w:val="003E7908"/>
    <w:rsid w:val="003E791A"/>
    <w:rsid w:val="003E791B"/>
    <w:rsid w:val="003E791C"/>
    <w:rsid w:val="003E793C"/>
    <w:rsid w:val="003E7948"/>
    <w:rsid w:val="003E7959"/>
    <w:rsid w:val="003E7A94"/>
    <w:rsid w:val="003E7AEC"/>
    <w:rsid w:val="003E7B3C"/>
    <w:rsid w:val="003E7B68"/>
    <w:rsid w:val="003E7C68"/>
    <w:rsid w:val="003E7C69"/>
    <w:rsid w:val="003E7C7D"/>
    <w:rsid w:val="003E7CDD"/>
    <w:rsid w:val="003E7CE7"/>
    <w:rsid w:val="003E7D4F"/>
    <w:rsid w:val="003E7D91"/>
    <w:rsid w:val="003E7DCC"/>
    <w:rsid w:val="003E7E20"/>
    <w:rsid w:val="003E7E31"/>
    <w:rsid w:val="003E7E84"/>
    <w:rsid w:val="003E7F39"/>
    <w:rsid w:val="003E7F5C"/>
    <w:rsid w:val="003E7F6C"/>
    <w:rsid w:val="003E7FEF"/>
    <w:rsid w:val="003F000C"/>
    <w:rsid w:val="003F0048"/>
    <w:rsid w:val="003F0069"/>
    <w:rsid w:val="003F009E"/>
    <w:rsid w:val="003F00D2"/>
    <w:rsid w:val="003F012B"/>
    <w:rsid w:val="003F015F"/>
    <w:rsid w:val="003F0194"/>
    <w:rsid w:val="003F01FB"/>
    <w:rsid w:val="003F0237"/>
    <w:rsid w:val="003F02A3"/>
    <w:rsid w:val="003F0362"/>
    <w:rsid w:val="003F0450"/>
    <w:rsid w:val="003F045E"/>
    <w:rsid w:val="003F04C1"/>
    <w:rsid w:val="003F0503"/>
    <w:rsid w:val="003F0511"/>
    <w:rsid w:val="003F0553"/>
    <w:rsid w:val="003F05C5"/>
    <w:rsid w:val="003F05CB"/>
    <w:rsid w:val="003F05F6"/>
    <w:rsid w:val="003F05FC"/>
    <w:rsid w:val="003F060C"/>
    <w:rsid w:val="003F061A"/>
    <w:rsid w:val="003F0678"/>
    <w:rsid w:val="003F075E"/>
    <w:rsid w:val="003F0783"/>
    <w:rsid w:val="003F0880"/>
    <w:rsid w:val="003F0928"/>
    <w:rsid w:val="003F0AD5"/>
    <w:rsid w:val="003F0AED"/>
    <w:rsid w:val="003F0B4D"/>
    <w:rsid w:val="003F0B9A"/>
    <w:rsid w:val="003F0C55"/>
    <w:rsid w:val="003F0CD7"/>
    <w:rsid w:val="003F0D28"/>
    <w:rsid w:val="003F0D2F"/>
    <w:rsid w:val="003F0D3D"/>
    <w:rsid w:val="003F0D62"/>
    <w:rsid w:val="003F0D63"/>
    <w:rsid w:val="003F0D86"/>
    <w:rsid w:val="003F0E20"/>
    <w:rsid w:val="003F0E3D"/>
    <w:rsid w:val="003F0EEC"/>
    <w:rsid w:val="003F0F1C"/>
    <w:rsid w:val="003F0F53"/>
    <w:rsid w:val="003F0FBE"/>
    <w:rsid w:val="003F10CB"/>
    <w:rsid w:val="003F112C"/>
    <w:rsid w:val="003F1255"/>
    <w:rsid w:val="003F13AD"/>
    <w:rsid w:val="003F13E7"/>
    <w:rsid w:val="003F152B"/>
    <w:rsid w:val="003F15B5"/>
    <w:rsid w:val="003F1609"/>
    <w:rsid w:val="003F168E"/>
    <w:rsid w:val="003F16AB"/>
    <w:rsid w:val="003F16F2"/>
    <w:rsid w:val="003F16FD"/>
    <w:rsid w:val="003F171C"/>
    <w:rsid w:val="003F177E"/>
    <w:rsid w:val="003F182E"/>
    <w:rsid w:val="003F184D"/>
    <w:rsid w:val="003F1861"/>
    <w:rsid w:val="003F1918"/>
    <w:rsid w:val="003F1981"/>
    <w:rsid w:val="003F1986"/>
    <w:rsid w:val="003F19DA"/>
    <w:rsid w:val="003F19DB"/>
    <w:rsid w:val="003F19F7"/>
    <w:rsid w:val="003F1A07"/>
    <w:rsid w:val="003F1A48"/>
    <w:rsid w:val="003F1A7C"/>
    <w:rsid w:val="003F1B4C"/>
    <w:rsid w:val="003F1C04"/>
    <w:rsid w:val="003F1D43"/>
    <w:rsid w:val="003F1DA8"/>
    <w:rsid w:val="003F1E1E"/>
    <w:rsid w:val="003F1E77"/>
    <w:rsid w:val="003F1F0B"/>
    <w:rsid w:val="003F1F29"/>
    <w:rsid w:val="003F1FBC"/>
    <w:rsid w:val="003F2128"/>
    <w:rsid w:val="003F21E9"/>
    <w:rsid w:val="003F2229"/>
    <w:rsid w:val="003F228E"/>
    <w:rsid w:val="003F22A0"/>
    <w:rsid w:val="003F2345"/>
    <w:rsid w:val="003F238D"/>
    <w:rsid w:val="003F23A9"/>
    <w:rsid w:val="003F247C"/>
    <w:rsid w:val="003F2570"/>
    <w:rsid w:val="003F2575"/>
    <w:rsid w:val="003F25FA"/>
    <w:rsid w:val="003F269C"/>
    <w:rsid w:val="003F2700"/>
    <w:rsid w:val="003F2702"/>
    <w:rsid w:val="003F2729"/>
    <w:rsid w:val="003F2797"/>
    <w:rsid w:val="003F27A3"/>
    <w:rsid w:val="003F27BB"/>
    <w:rsid w:val="003F27F3"/>
    <w:rsid w:val="003F2868"/>
    <w:rsid w:val="003F2967"/>
    <w:rsid w:val="003F29E6"/>
    <w:rsid w:val="003F2A6D"/>
    <w:rsid w:val="003F2A8B"/>
    <w:rsid w:val="003F2A9C"/>
    <w:rsid w:val="003F2B71"/>
    <w:rsid w:val="003F2B89"/>
    <w:rsid w:val="003F2C0F"/>
    <w:rsid w:val="003F2C91"/>
    <w:rsid w:val="003F2CD1"/>
    <w:rsid w:val="003F2D20"/>
    <w:rsid w:val="003F2D4D"/>
    <w:rsid w:val="003F2E0B"/>
    <w:rsid w:val="003F2E89"/>
    <w:rsid w:val="003F2F28"/>
    <w:rsid w:val="003F2FA1"/>
    <w:rsid w:val="003F2FB0"/>
    <w:rsid w:val="003F3101"/>
    <w:rsid w:val="003F3173"/>
    <w:rsid w:val="003F31BF"/>
    <w:rsid w:val="003F3234"/>
    <w:rsid w:val="003F327D"/>
    <w:rsid w:val="003F342B"/>
    <w:rsid w:val="003F3504"/>
    <w:rsid w:val="003F3510"/>
    <w:rsid w:val="003F351A"/>
    <w:rsid w:val="003F36EE"/>
    <w:rsid w:val="003F391D"/>
    <w:rsid w:val="003F392C"/>
    <w:rsid w:val="003F3947"/>
    <w:rsid w:val="003F3A63"/>
    <w:rsid w:val="003F3B58"/>
    <w:rsid w:val="003F3BE3"/>
    <w:rsid w:val="003F3CC5"/>
    <w:rsid w:val="003F3D5D"/>
    <w:rsid w:val="003F3EDB"/>
    <w:rsid w:val="003F3F13"/>
    <w:rsid w:val="003F3FC9"/>
    <w:rsid w:val="003F40D8"/>
    <w:rsid w:val="003F41A9"/>
    <w:rsid w:val="003F41C5"/>
    <w:rsid w:val="003F4218"/>
    <w:rsid w:val="003F422B"/>
    <w:rsid w:val="003F42B6"/>
    <w:rsid w:val="003F431A"/>
    <w:rsid w:val="003F433E"/>
    <w:rsid w:val="003F43CB"/>
    <w:rsid w:val="003F43F1"/>
    <w:rsid w:val="003F4421"/>
    <w:rsid w:val="003F442C"/>
    <w:rsid w:val="003F4454"/>
    <w:rsid w:val="003F44C4"/>
    <w:rsid w:val="003F45E6"/>
    <w:rsid w:val="003F4600"/>
    <w:rsid w:val="003F469E"/>
    <w:rsid w:val="003F46C7"/>
    <w:rsid w:val="003F4771"/>
    <w:rsid w:val="003F47BE"/>
    <w:rsid w:val="003F47F9"/>
    <w:rsid w:val="003F4820"/>
    <w:rsid w:val="003F4872"/>
    <w:rsid w:val="003F489F"/>
    <w:rsid w:val="003F48E5"/>
    <w:rsid w:val="003F4902"/>
    <w:rsid w:val="003F49BB"/>
    <w:rsid w:val="003F4A38"/>
    <w:rsid w:val="003F4A53"/>
    <w:rsid w:val="003F4B13"/>
    <w:rsid w:val="003F4B8D"/>
    <w:rsid w:val="003F4BCF"/>
    <w:rsid w:val="003F4D26"/>
    <w:rsid w:val="003F4D52"/>
    <w:rsid w:val="003F4E30"/>
    <w:rsid w:val="003F4E57"/>
    <w:rsid w:val="003F4E6A"/>
    <w:rsid w:val="003F4E85"/>
    <w:rsid w:val="003F4EAD"/>
    <w:rsid w:val="003F4F0B"/>
    <w:rsid w:val="003F5023"/>
    <w:rsid w:val="003F5063"/>
    <w:rsid w:val="003F50EE"/>
    <w:rsid w:val="003F513D"/>
    <w:rsid w:val="003F5249"/>
    <w:rsid w:val="003F52D1"/>
    <w:rsid w:val="003F530F"/>
    <w:rsid w:val="003F5321"/>
    <w:rsid w:val="003F535B"/>
    <w:rsid w:val="003F5365"/>
    <w:rsid w:val="003F53FD"/>
    <w:rsid w:val="003F5431"/>
    <w:rsid w:val="003F54FB"/>
    <w:rsid w:val="003F5521"/>
    <w:rsid w:val="003F558E"/>
    <w:rsid w:val="003F55C4"/>
    <w:rsid w:val="003F55E8"/>
    <w:rsid w:val="003F569F"/>
    <w:rsid w:val="003F574D"/>
    <w:rsid w:val="003F57B9"/>
    <w:rsid w:val="003F57BE"/>
    <w:rsid w:val="003F5877"/>
    <w:rsid w:val="003F599C"/>
    <w:rsid w:val="003F5A0C"/>
    <w:rsid w:val="003F5AA9"/>
    <w:rsid w:val="003F5B5D"/>
    <w:rsid w:val="003F5B76"/>
    <w:rsid w:val="003F5CB1"/>
    <w:rsid w:val="003F5CF6"/>
    <w:rsid w:val="003F5DFE"/>
    <w:rsid w:val="003F5DFF"/>
    <w:rsid w:val="003F5E1F"/>
    <w:rsid w:val="003F5E2C"/>
    <w:rsid w:val="003F5E99"/>
    <w:rsid w:val="003F5F3F"/>
    <w:rsid w:val="003F5F6B"/>
    <w:rsid w:val="003F61F9"/>
    <w:rsid w:val="003F64A4"/>
    <w:rsid w:val="003F6553"/>
    <w:rsid w:val="003F65E1"/>
    <w:rsid w:val="003F662E"/>
    <w:rsid w:val="003F664A"/>
    <w:rsid w:val="003F665E"/>
    <w:rsid w:val="003F6721"/>
    <w:rsid w:val="003F677A"/>
    <w:rsid w:val="003F682F"/>
    <w:rsid w:val="003F6847"/>
    <w:rsid w:val="003F6871"/>
    <w:rsid w:val="003F6957"/>
    <w:rsid w:val="003F6B03"/>
    <w:rsid w:val="003F6B0B"/>
    <w:rsid w:val="003F6B1F"/>
    <w:rsid w:val="003F6B30"/>
    <w:rsid w:val="003F6BBB"/>
    <w:rsid w:val="003F6C38"/>
    <w:rsid w:val="003F6C75"/>
    <w:rsid w:val="003F6CDD"/>
    <w:rsid w:val="003F6D25"/>
    <w:rsid w:val="003F6D97"/>
    <w:rsid w:val="003F6DD2"/>
    <w:rsid w:val="003F6E16"/>
    <w:rsid w:val="003F6E9A"/>
    <w:rsid w:val="003F6E9D"/>
    <w:rsid w:val="003F6ED6"/>
    <w:rsid w:val="003F6F68"/>
    <w:rsid w:val="003F6FCA"/>
    <w:rsid w:val="003F7041"/>
    <w:rsid w:val="003F7107"/>
    <w:rsid w:val="003F7149"/>
    <w:rsid w:val="003F714E"/>
    <w:rsid w:val="003F725A"/>
    <w:rsid w:val="003F72C4"/>
    <w:rsid w:val="003F72DE"/>
    <w:rsid w:val="003F72E7"/>
    <w:rsid w:val="003F7374"/>
    <w:rsid w:val="003F73C6"/>
    <w:rsid w:val="003F7424"/>
    <w:rsid w:val="003F742C"/>
    <w:rsid w:val="003F74C9"/>
    <w:rsid w:val="003F7552"/>
    <w:rsid w:val="003F7571"/>
    <w:rsid w:val="003F75D6"/>
    <w:rsid w:val="003F75E4"/>
    <w:rsid w:val="003F75F2"/>
    <w:rsid w:val="003F7631"/>
    <w:rsid w:val="003F7634"/>
    <w:rsid w:val="003F768F"/>
    <w:rsid w:val="003F7841"/>
    <w:rsid w:val="003F7A55"/>
    <w:rsid w:val="003F7AAB"/>
    <w:rsid w:val="003F7AED"/>
    <w:rsid w:val="003F7B18"/>
    <w:rsid w:val="003F7B43"/>
    <w:rsid w:val="003F7BA0"/>
    <w:rsid w:val="003F7BD5"/>
    <w:rsid w:val="003F7BE6"/>
    <w:rsid w:val="003F7C2B"/>
    <w:rsid w:val="003F7C52"/>
    <w:rsid w:val="003F7D2A"/>
    <w:rsid w:val="003F7D41"/>
    <w:rsid w:val="003F7D45"/>
    <w:rsid w:val="003F7D5D"/>
    <w:rsid w:val="003F7DD0"/>
    <w:rsid w:val="003F7DE4"/>
    <w:rsid w:val="003F7E61"/>
    <w:rsid w:val="003F7E7B"/>
    <w:rsid w:val="003F7EB5"/>
    <w:rsid w:val="003F7F0A"/>
    <w:rsid w:val="003F7F27"/>
    <w:rsid w:val="003F7FDC"/>
    <w:rsid w:val="003F7FE9"/>
    <w:rsid w:val="003F7FEB"/>
    <w:rsid w:val="00400093"/>
    <w:rsid w:val="004001E9"/>
    <w:rsid w:val="00400315"/>
    <w:rsid w:val="0040033F"/>
    <w:rsid w:val="0040035E"/>
    <w:rsid w:val="004003B5"/>
    <w:rsid w:val="004003B9"/>
    <w:rsid w:val="0040045F"/>
    <w:rsid w:val="00400496"/>
    <w:rsid w:val="00400544"/>
    <w:rsid w:val="004005E0"/>
    <w:rsid w:val="00400671"/>
    <w:rsid w:val="004006CA"/>
    <w:rsid w:val="0040074C"/>
    <w:rsid w:val="0040079E"/>
    <w:rsid w:val="004007B5"/>
    <w:rsid w:val="0040083E"/>
    <w:rsid w:val="004008EC"/>
    <w:rsid w:val="0040091B"/>
    <w:rsid w:val="00400940"/>
    <w:rsid w:val="00400B82"/>
    <w:rsid w:val="00400BBA"/>
    <w:rsid w:val="00400C1F"/>
    <w:rsid w:val="00400C78"/>
    <w:rsid w:val="00400CAE"/>
    <w:rsid w:val="00400D02"/>
    <w:rsid w:val="00400D35"/>
    <w:rsid w:val="00400E2C"/>
    <w:rsid w:val="00400E40"/>
    <w:rsid w:val="00400E44"/>
    <w:rsid w:val="00400F6E"/>
    <w:rsid w:val="00401057"/>
    <w:rsid w:val="00401121"/>
    <w:rsid w:val="00401165"/>
    <w:rsid w:val="0040118E"/>
    <w:rsid w:val="004011AC"/>
    <w:rsid w:val="004011B9"/>
    <w:rsid w:val="00401364"/>
    <w:rsid w:val="00401365"/>
    <w:rsid w:val="00401370"/>
    <w:rsid w:val="00401377"/>
    <w:rsid w:val="00401395"/>
    <w:rsid w:val="004013C2"/>
    <w:rsid w:val="00401449"/>
    <w:rsid w:val="00401459"/>
    <w:rsid w:val="00401478"/>
    <w:rsid w:val="004014E3"/>
    <w:rsid w:val="004014F3"/>
    <w:rsid w:val="00401501"/>
    <w:rsid w:val="00401507"/>
    <w:rsid w:val="00401519"/>
    <w:rsid w:val="004015C7"/>
    <w:rsid w:val="0040180E"/>
    <w:rsid w:val="00401813"/>
    <w:rsid w:val="00401834"/>
    <w:rsid w:val="00401855"/>
    <w:rsid w:val="00401889"/>
    <w:rsid w:val="004018A3"/>
    <w:rsid w:val="004018FF"/>
    <w:rsid w:val="004019B7"/>
    <w:rsid w:val="00401A14"/>
    <w:rsid w:val="00401A23"/>
    <w:rsid w:val="00401AF6"/>
    <w:rsid w:val="00401BBE"/>
    <w:rsid w:val="00401C72"/>
    <w:rsid w:val="00401C9C"/>
    <w:rsid w:val="00401D2A"/>
    <w:rsid w:val="00401DB0"/>
    <w:rsid w:val="00401E29"/>
    <w:rsid w:val="00401E56"/>
    <w:rsid w:val="00401EC3"/>
    <w:rsid w:val="00401F13"/>
    <w:rsid w:val="004021E6"/>
    <w:rsid w:val="0040238C"/>
    <w:rsid w:val="004023A9"/>
    <w:rsid w:val="0040247D"/>
    <w:rsid w:val="004024A8"/>
    <w:rsid w:val="004024CF"/>
    <w:rsid w:val="00402590"/>
    <w:rsid w:val="0040264D"/>
    <w:rsid w:val="0040267F"/>
    <w:rsid w:val="00402774"/>
    <w:rsid w:val="00402789"/>
    <w:rsid w:val="0040287F"/>
    <w:rsid w:val="004028D5"/>
    <w:rsid w:val="00402938"/>
    <w:rsid w:val="00402A48"/>
    <w:rsid w:val="00402A9F"/>
    <w:rsid w:val="00402B15"/>
    <w:rsid w:val="00402B34"/>
    <w:rsid w:val="00402B78"/>
    <w:rsid w:val="00402C18"/>
    <w:rsid w:val="00402C9C"/>
    <w:rsid w:val="00402CBC"/>
    <w:rsid w:val="00402CC9"/>
    <w:rsid w:val="00402CE1"/>
    <w:rsid w:val="00402D14"/>
    <w:rsid w:val="00402D27"/>
    <w:rsid w:val="00402D5C"/>
    <w:rsid w:val="00402DCF"/>
    <w:rsid w:val="00402E0D"/>
    <w:rsid w:val="00402E60"/>
    <w:rsid w:val="00402F56"/>
    <w:rsid w:val="00402F6B"/>
    <w:rsid w:val="00402FBE"/>
    <w:rsid w:val="00403129"/>
    <w:rsid w:val="00403161"/>
    <w:rsid w:val="004031E0"/>
    <w:rsid w:val="00403273"/>
    <w:rsid w:val="004032D1"/>
    <w:rsid w:val="004032DF"/>
    <w:rsid w:val="0040336E"/>
    <w:rsid w:val="00403372"/>
    <w:rsid w:val="004033E7"/>
    <w:rsid w:val="00403479"/>
    <w:rsid w:val="004034B4"/>
    <w:rsid w:val="004034BF"/>
    <w:rsid w:val="00403542"/>
    <w:rsid w:val="00403627"/>
    <w:rsid w:val="00403653"/>
    <w:rsid w:val="00403727"/>
    <w:rsid w:val="00403735"/>
    <w:rsid w:val="0040379A"/>
    <w:rsid w:val="004037B9"/>
    <w:rsid w:val="0040384F"/>
    <w:rsid w:val="00403876"/>
    <w:rsid w:val="004038A4"/>
    <w:rsid w:val="004038DA"/>
    <w:rsid w:val="00403981"/>
    <w:rsid w:val="0040399B"/>
    <w:rsid w:val="00403A0A"/>
    <w:rsid w:val="00403A40"/>
    <w:rsid w:val="00403B09"/>
    <w:rsid w:val="00403B0D"/>
    <w:rsid w:val="00403B67"/>
    <w:rsid w:val="00403BDA"/>
    <w:rsid w:val="00403D60"/>
    <w:rsid w:val="00403DD5"/>
    <w:rsid w:val="00403E2D"/>
    <w:rsid w:val="00403E46"/>
    <w:rsid w:val="00403F59"/>
    <w:rsid w:val="0040400C"/>
    <w:rsid w:val="004040FA"/>
    <w:rsid w:val="0040417F"/>
    <w:rsid w:val="004041E6"/>
    <w:rsid w:val="0040421C"/>
    <w:rsid w:val="004042D9"/>
    <w:rsid w:val="004043CD"/>
    <w:rsid w:val="004043EE"/>
    <w:rsid w:val="004043F2"/>
    <w:rsid w:val="0040440A"/>
    <w:rsid w:val="0040445E"/>
    <w:rsid w:val="00404508"/>
    <w:rsid w:val="004045DD"/>
    <w:rsid w:val="004047CD"/>
    <w:rsid w:val="004047D5"/>
    <w:rsid w:val="004047D7"/>
    <w:rsid w:val="004047F9"/>
    <w:rsid w:val="00404841"/>
    <w:rsid w:val="00404901"/>
    <w:rsid w:val="00404935"/>
    <w:rsid w:val="0040494B"/>
    <w:rsid w:val="00404987"/>
    <w:rsid w:val="004049AB"/>
    <w:rsid w:val="004049AC"/>
    <w:rsid w:val="004049DF"/>
    <w:rsid w:val="004049F4"/>
    <w:rsid w:val="004049F9"/>
    <w:rsid w:val="00404A32"/>
    <w:rsid w:val="00404B5D"/>
    <w:rsid w:val="00404B60"/>
    <w:rsid w:val="00404C26"/>
    <w:rsid w:val="00404C9D"/>
    <w:rsid w:val="00404D45"/>
    <w:rsid w:val="00404E14"/>
    <w:rsid w:val="00404E74"/>
    <w:rsid w:val="00404F2E"/>
    <w:rsid w:val="00404F4C"/>
    <w:rsid w:val="00404F5F"/>
    <w:rsid w:val="00404F66"/>
    <w:rsid w:val="00404F74"/>
    <w:rsid w:val="00404F83"/>
    <w:rsid w:val="00405059"/>
    <w:rsid w:val="004050E6"/>
    <w:rsid w:val="004050F5"/>
    <w:rsid w:val="00405158"/>
    <w:rsid w:val="0040517A"/>
    <w:rsid w:val="004051BC"/>
    <w:rsid w:val="0040521D"/>
    <w:rsid w:val="0040525F"/>
    <w:rsid w:val="0040528A"/>
    <w:rsid w:val="004052D8"/>
    <w:rsid w:val="004052E5"/>
    <w:rsid w:val="00405316"/>
    <w:rsid w:val="00405428"/>
    <w:rsid w:val="0040542C"/>
    <w:rsid w:val="00405656"/>
    <w:rsid w:val="0040566C"/>
    <w:rsid w:val="00405755"/>
    <w:rsid w:val="004057E8"/>
    <w:rsid w:val="00405833"/>
    <w:rsid w:val="00405873"/>
    <w:rsid w:val="0040587B"/>
    <w:rsid w:val="004058F6"/>
    <w:rsid w:val="00405957"/>
    <w:rsid w:val="004059A6"/>
    <w:rsid w:val="004059ED"/>
    <w:rsid w:val="00405A47"/>
    <w:rsid w:val="00405B16"/>
    <w:rsid w:val="00405B24"/>
    <w:rsid w:val="00405B2E"/>
    <w:rsid w:val="00405B36"/>
    <w:rsid w:val="00405BE8"/>
    <w:rsid w:val="00405C04"/>
    <w:rsid w:val="00405C58"/>
    <w:rsid w:val="00405CFF"/>
    <w:rsid w:val="00405D42"/>
    <w:rsid w:val="00405DCF"/>
    <w:rsid w:val="00405DE6"/>
    <w:rsid w:val="00405FB5"/>
    <w:rsid w:val="0040601D"/>
    <w:rsid w:val="00406077"/>
    <w:rsid w:val="00406081"/>
    <w:rsid w:val="00406092"/>
    <w:rsid w:val="004060CF"/>
    <w:rsid w:val="004060FA"/>
    <w:rsid w:val="0040611A"/>
    <w:rsid w:val="00406228"/>
    <w:rsid w:val="004062F1"/>
    <w:rsid w:val="00406343"/>
    <w:rsid w:val="00406377"/>
    <w:rsid w:val="00406382"/>
    <w:rsid w:val="0040643D"/>
    <w:rsid w:val="004065C9"/>
    <w:rsid w:val="00406623"/>
    <w:rsid w:val="0040663E"/>
    <w:rsid w:val="0040666E"/>
    <w:rsid w:val="00406715"/>
    <w:rsid w:val="00406769"/>
    <w:rsid w:val="004067A2"/>
    <w:rsid w:val="004067BA"/>
    <w:rsid w:val="004067D5"/>
    <w:rsid w:val="004069A3"/>
    <w:rsid w:val="00406A10"/>
    <w:rsid w:val="00406B80"/>
    <w:rsid w:val="00406C24"/>
    <w:rsid w:val="00406C37"/>
    <w:rsid w:val="00406C5F"/>
    <w:rsid w:val="00406C83"/>
    <w:rsid w:val="00406CA7"/>
    <w:rsid w:val="00406D10"/>
    <w:rsid w:val="00406D28"/>
    <w:rsid w:val="00406DCA"/>
    <w:rsid w:val="00406DFF"/>
    <w:rsid w:val="00406E11"/>
    <w:rsid w:val="00406E2C"/>
    <w:rsid w:val="00406EB0"/>
    <w:rsid w:val="00406EC9"/>
    <w:rsid w:val="00406ECA"/>
    <w:rsid w:val="00406EE0"/>
    <w:rsid w:val="00406F08"/>
    <w:rsid w:val="00406F68"/>
    <w:rsid w:val="00406FAA"/>
    <w:rsid w:val="00406FC3"/>
    <w:rsid w:val="00406FDE"/>
    <w:rsid w:val="00406FE4"/>
    <w:rsid w:val="00407023"/>
    <w:rsid w:val="00407065"/>
    <w:rsid w:val="004070B6"/>
    <w:rsid w:val="004070CD"/>
    <w:rsid w:val="00407115"/>
    <w:rsid w:val="00407123"/>
    <w:rsid w:val="0040712B"/>
    <w:rsid w:val="00407138"/>
    <w:rsid w:val="00407141"/>
    <w:rsid w:val="004071A4"/>
    <w:rsid w:val="004071BA"/>
    <w:rsid w:val="0040727B"/>
    <w:rsid w:val="004073FD"/>
    <w:rsid w:val="004073FE"/>
    <w:rsid w:val="004074A8"/>
    <w:rsid w:val="0040761C"/>
    <w:rsid w:val="00407710"/>
    <w:rsid w:val="004077B1"/>
    <w:rsid w:val="00407866"/>
    <w:rsid w:val="004078F9"/>
    <w:rsid w:val="0040792D"/>
    <w:rsid w:val="00407932"/>
    <w:rsid w:val="00407942"/>
    <w:rsid w:val="0040794B"/>
    <w:rsid w:val="0040798A"/>
    <w:rsid w:val="00407A64"/>
    <w:rsid w:val="00407B0B"/>
    <w:rsid w:val="00407B1F"/>
    <w:rsid w:val="00407B20"/>
    <w:rsid w:val="00407B85"/>
    <w:rsid w:val="00407C18"/>
    <w:rsid w:val="00407C3C"/>
    <w:rsid w:val="00407C71"/>
    <w:rsid w:val="00407CAE"/>
    <w:rsid w:val="00407D72"/>
    <w:rsid w:val="00407D73"/>
    <w:rsid w:val="00407D9A"/>
    <w:rsid w:val="00407DCA"/>
    <w:rsid w:val="00407DF6"/>
    <w:rsid w:val="00407F18"/>
    <w:rsid w:val="00407F1C"/>
    <w:rsid w:val="00407F3C"/>
    <w:rsid w:val="00407F48"/>
    <w:rsid w:val="00407FE2"/>
    <w:rsid w:val="00410004"/>
    <w:rsid w:val="0041000A"/>
    <w:rsid w:val="00410077"/>
    <w:rsid w:val="004100D7"/>
    <w:rsid w:val="004100F6"/>
    <w:rsid w:val="00410119"/>
    <w:rsid w:val="00410209"/>
    <w:rsid w:val="00410237"/>
    <w:rsid w:val="0041029C"/>
    <w:rsid w:val="004102D6"/>
    <w:rsid w:val="00410314"/>
    <w:rsid w:val="00410328"/>
    <w:rsid w:val="00410343"/>
    <w:rsid w:val="0041034A"/>
    <w:rsid w:val="00410368"/>
    <w:rsid w:val="00410382"/>
    <w:rsid w:val="00410384"/>
    <w:rsid w:val="004103DB"/>
    <w:rsid w:val="004103E6"/>
    <w:rsid w:val="00410527"/>
    <w:rsid w:val="00410537"/>
    <w:rsid w:val="004105A5"/>
    <w:rsid w:val="004105BB"/>
    <w:rsid w:val="004105D5"/>
    <w:rsid w:val="00410675"/>
    <w:rsid w:val="00410713"/>
    <w:rsid w:val="00410743"/>
    <w:rsid w:val="00410817"/>
    <w:rsid w:val="00410839"/>
    <w:rsid w:val="0041083F"/>
    <w:rsid w:val="00410937"/>
    <w:rsid w:val="0041099B"/>
    <w:rsid w:val="00410A72"/>
    <w:rsid w:val="00410A92"/>
    <w:rsid w:val="00410A99"/>
    <w:rsid w:val="00410B26"/>
    <w:rsid w:val="00410B66"/>
    <w:rsid w:val="00410B6B"/>
    <w:rsid w:val="00410C5A"/>
    <w:rsid w:val="00410CEE"/>
    <w:rsid w:val="00410D6E"/>
    <w:rsid w:val="00410D70"/>
    <w:rsid w:val="00410D75"/>
    <w:rsid w:val="00410E48"/>
    <w:rsid w:val="00410E6B"/>
    <w:rsid w:val="00410E9F"/>
    <w:rsid w:val="00410EE0"/>
    <w:rsid w:val="00410F49"/>
    <w:rsid w:val="00410F9C"/>
    <w:rsid w:val="00411093"/>
    <w:rsid w:val="00411202"/>
    <w:rsid w:val="00411299"/>
    <w:rsid w:val="004112D7"/>
    <w:rsid w:val="0041136F"/>
    <w:rsid w:val="004113BD"/>
    <w:rsid w:val="004113DE"/>
    <w:rsid w:val="00411421"/>
    <w:rsid w:val="004114AA"/>
    <w:rsid w:val="004114CB"/>
    <w:rsid w:val="004115B5"/>
    <w:rsid w:val="004115F3"/>
    <w:rsid w:val="004115FB"/>
    <w:rsid w:val="00411626"/>
    <w:rsid w:val="0041168A"/>
    <w:rsid w:val="0041176D"/>
    <w:rsid w:val="00411777"/>
    <w:rsid w:val="00411781"/>
    <w:rsid w:val="004117D0"/>
    <w:rsid w:val="004117DA"/>
    <w:rsid w:val="00411829"/>
    <w:rsid w:val="00411864"/>
    <w:rsid w:val="004118B2"/>
    <w:rsid w:val="004118DF"/>
    <w:rsid w:val="0041197E"/>
    <w:rsid w:val="004119AB"/>
    <w:rsid w:val="00411A15"/>
    <w:rsid w:val="00411A29"/>
    <w:rsid w:val="00411A3F"/>
    <w:rsid w:val="00411A91"/>
    <w:rsid w:val="00411AD7"/>
    <w:rsid w:val="00411B28"/>
    <w:rsid w:val="00411B7E"/>
    <w:rsid w:val="00411C13"/>
    <w:rsid w:val="00411CC5"/>
    <w:rsid w:val="00411CCA"/>
    <w:rsid w:val="00411D3C"/>
    <w:rsid w:val="00411DAB"/>
    <w:rsid w:val="00411DCA"/>
    <w:rsid w:val="00411DF1"/>
    <w:rsid w:val="00411E2F"/>
    <w:rsid w:val="00411EAE"/>
    <w:rsid w:val="00411EBD"/>
    <w:rsid w:val="00411FC3"/>
    <w:rsid w:val="004120F5"/>
    <w:rsid w:val="0041215A"/>
    <w:rsid w:val="00412181"/>
    <w:rsid w:val="0041219C"/>
    <w:rsid w:val="0041219D"/>
    <w:rsid w:val="0041221C"/>
    <w:rsid w:val="0041222D"/>
    <w:rsid w:val="0041226C"/>
    <w:rsid w:val="0041226F"/>
    <w:rsid w:val="00412298"/>
    <w:rsid w:val="004122B2"/>
    <w:rsid w:val="00412306"/>
    <w:rsid w:val="00412327"/>
    <w:rsid w:val="0041239D"/>
    <w:rsid w:val="004123DF"/>
    <w:rsid w:val="00412424"/>
    <w:rsid w:val="00412433"/>
    <w:rsid w:val="00412475"/>
    <w:rsid w:val="00412478"/>
    <w:rsid w:val="0041250B"/>
    <w:rsid w:val="00412577"/>
    <w:rsid w:val="004125D1"/>
    <w:rsid w:val="004125F7"/>
    <w:rsid w:val="00412780"/>
    <w:rsid w:val="004127F7"/>
    <w:rsid w:val="00412A45"/>
    <w:rsid w:val="00412B20"/>
    <w:rsid w:val="00412B86"/>
    <w:rsid w:val="00412CFE"/>
    <w:rsid w:val="00412D4E"/>
    <w:rsid w:val="00412E46"/>
    <w:rsid w:val="00412E86"/>
    <w:rsid w:val="00412F0A"/>
    <w:rsid w:val="00412FB6"/>
    <w:rsid w:val="00412FBD"/>
    <w:rsid w:val="0041309C"/>
    <w:rsid w:val="00413127"/>
    <w:rsid w:val="0041313C"/>
    <w:rsid w:val="00413151"/>
    <w:rsid w:val="0041321D"/>
    <w:rsid w:val="00413248"/>
    <w:rsid w:val="00413356"/>
    <w:rsid w:val="00413382"/>
    <w:rsid w:val="00413412"/>
    <w:rsid w:val="0041352D"/>
    <w:rsid w:val="0041359B"/>
    <w:rsid w:val="004135EE"/>
    <w:rsid w:val="00413724"/>
    <w:rsid w:val="00413746"/>
    <w:rsid w:val="00413788"/>
    <w:rsid w:val="0041382F"/>
    <w:rsid w:val="00413867"/>
    <w:rsid w:val="004138C9"/>
    <w:rsid w:val="00413991"/>
    <w:rsid w:val="00413997"/>
    <w:rsid w:val="004139AF"/>
    <w:rsid w:val="004139B1"/>
    <w:rsid w:val="004139EF"/>
    <w:rsid w:val="00413A0B"/>
    <w:rsid w:val="00413A22"/>
    <w:rsid w:val="00413A2E"/>
    <w:rsid w:val="00413A41"/>
    <w:rsid w:val="00413A63"/>
    <w:rsid w:val="00413A6B"/>
    <w:rsid w:val="00413B01"/>
    <w:rsid w:val="00413B3C"/>
    <w:rsid w:val="00413B94"/>
    <w:rsid w:val="00413C58"/>
    <w:rsid w:val="00413C8D"/>
    <w:rsid w:val="00413CEF"/>
    <w:rsid w:val="00413D65"/>
    <w:rsid w:val="00413E46"/>
    <w:rsid w:val="00413E5F"/>
    <w:rsid w:val="00413E94"/>
    <w:rsid w:val="00413EAF"/>
    <w:rsid w:val="00414082"/>
    <w:rsid w:val="004140C6"/>
    <w:rsid w:val="004140CF"/>
    <w:rsid w:val="00414163"/>
    <w:rsid w:val="00414166"/>
    <w:rsid w:val="004141CC"/>
    <w:rsid w:val="0041421C"/>
    <w:rsid w:val="00414267"/>
    <w:rsid w:val="004142DD"/>
    <w:rsid w:val="004143A3"/>
    <w:rsid w:val="00414404"/>
    <w:rsid w:val="00414488"/>
    <w:rsid w:val="004144FC"/>
    <w:rsid w:val="0041470C"/>
    <w:rsid w:val="00414879"/>
    <w:rsid w:val="00414930"/>
    <w:rsid w:val="004149D1"/>
    <w:rsid w:val="004149D4"/>
    <w:rsid w:val="00414AE2"/>
    <w:rsid w:val="00414AEC"/>
    <w:rsid w:val="00414C46"/>
    <w:rsid w:val="00414C62"/>
    <w:rsid w:val="00414CA8"/>
    <w:rsid w:val="00414DB6"/>
    <w:rsid w:val="00414DB9"/>
    <w:rsid w:val="00414DF1"/>
    <w:rsid w:val="00414E27"/>
    <w:rsid w:val="00414E63"/>
    <w:rsid w:val="00414EAA"/>
    <w:rsid w:val="00414F24"/>
    <w:rsid w:val="00414F28"/>
    <w:rsid w:val="00414F42"/>
    <w:rsid w:val="00414F4B"/>
    <w:rsid w:val="00414F54"/>
    <w:rsid w:val="0041510C"/>
    <w:rsid w:val="00415124"/>
    <w:rsid w:val="00415149"/>
    <w:rsid w:val="0041517F"/>
    <w:rsid w:val="0041520D"/>
    <w:rsid w:val="00415223"/>
    <w:rsid w:val="00415272"/>
    <w:rsid w:val="004152F0"/>
    <w:rsid w:val="00415310"/>
    <w:rsid w:val="0041532A"/>
    <w:rsid w:val="0041546E"/>
    <w:rsid w:val="004155CA"/>
    <w:rsid w:val="004155D7"/>
    <w:rsid w:val="00415626"/>
    <w:rsid w:val="004156A2"/>
    <w:rsid w:val="004156F9"/>
    <w:rsid w:val="00415702"/>
    <w:rsid w:val="00415724"/>
    <w:rsid w:val="004157A3"/>
    <w:rsid w:val="004157AE"/>
    <w:rsid w:val="004157BC"/>
    <w:rsid w:val="004157D8"/>
    <w:rsid w:val="004157EA"/>
    <w:rsid w:val="0041580A"/>
    <w:rsid w:val="00415832"/>
    <w:rsid w:val="00415909"/>
    <w:rsid w:val="0041591B"/>
    <w:rsid w:val="00415979"/>
    <w:rsid w:val="0041599E"/>
    <w:rsid w:val="00415A54"/>
    <w:rsid w:val="00415A5A"/>
    <w:rsid w:val="00415A83"/>
    <w:rsid w:val="00415A97"/>
    <w:rsid w:val="00415ACE"/>
    <w:rsid w:val="00415B3D"/>
    <w:rsid w:val="00415B56"/>
    <w:rsid w:val="00415BA4"/>
    <w:rsid w:val="00415C31"/>
    <w:rsid w:val="00415CAB"/>
    <w:rsid w:val="00415CE0"/>
    <w:rsid w:val="00415D32"/>
    <w:rsid w:val="00415D67"/>
    <w:rsid w:val="00415D7B"/>
    <w:rsid w:val="00415D9E"/>
    <w:rsid w:val="00415E31"/>
    <w:rsid w:val="00415FF8"/>
    <w:rsid w:val="0041606F"/>
    <w:rsid w:val="0041608B"/>
    <w:rsid w:val="004161AC"/>
    <w:rsid w:val="004161CD"/>
    <w:rsid w:val="004161E0"/>
    <w:rsid w:val="00416244"/>
    <w:rsid w:val="0041628E"/>
    <w:rsid w:val="0041629E"/>
    <w:rsid w:val="004162BE"/>
    <w:rsid w:val="004162E3"/>
    <w:rsid w:val="004162F4"/>
    <w:rsid w:val="0041632E"/>
    <w:rsid w:val="00416346"/>
    <w:rsid w:val="004163B6"/>
    <w:rsid w:val="004163BD"/>
    <w:rsid w:val="0041651F"/>
    <w:rsid w:val="0041654A"/>
    <w:rsid w:val="00416694"/>
    <w:rsid w:val="004166B0"/>
    <w:rsid w:val="004167D3"/>
    <w:rsid w:val="00416828"/>
    <w:rsid w:val="0041687A"/>
    <w:rsid w:val="004168A1"/>
    <w:rsid w:val="0041690B"/>
    <w:rsid w:val="00416A77"/>
    <w:rsid w:val="00416A89"/>
    <w:rsid w:val="00416C26"/>
    <w:rsid w:val="00416C4A"/>
    <w:rsid w:val="00416C87"/>
    <w:rsid w:val="00416D65"/>
    <w:rsid w:val="00416D8A"/>
    <w:rsid w:val="00416E45"/>
    <w:rsid w:val="00416E47"/>
    <w:rsid w:val="00416E6A"/>
    <w:rsid w:val="00416E87"/>
    <w:rsid w:val="00416FA0"/>
    <w:rsid w:val="00416FE6"/>
    <w:rsid w:val="00416FEB"/>
    <w:rsid w:val="00417004"/>
    <w:rsid w:val="00417040"/>
    <w:rsid w:val="004170AB"/>
    <w:rsid w:val="004170B4"/>
    <w:rsid w:val="004171B2"/>
    <w:rsid w:val="004171CA"/>
    <w:rsid w:val="0041720A"/>
    <w:rsid w:val="0041728F"/>
    <w:rsid w:val="0041731B"/>
    <w:rsid w:val="00417335"/>
    <w:rsid w:val="0041738C"/>
    <w:rsid w:val="0041740B"/>
    <w:rsid w:val="00417469"/>
    <w:rsid w:val="00417500"/>
    <w:rsid w:val="004175BE"/>
    <w:rsid w:val="004175D6"/>
    <w:rsid w:val="00417609"/>
    <w:rsid w:val="00417624"/>
    <w:rsid w:val="00417647"/>
    <w:rsid w:val="00417692"/>
    <w:rsid w:val="00417736"/>
    <w:rsid w:val="0041784C"/>
    <w:rsid w:val="00417853"/>
    <w:rsid w:val="0041789A"/>
    <w:rsid w:val="0041790F"/>
    <w:rsid w:val="004179AF"/>
    <w:rsid w:val="00417A13"/>
    <w:rsid w:val="00417B21"/>
    <w:rsid w:val="00417B99"/>
    <w:rsid w:val="00417BB3"/>
    <w:rsid w:val="00417BC4"/>
    <w:rsid w:val="00417BE6"/>
    <w:rsid w:val="00417BEF"/>
    <w:rsid w:val="00417C10"/>
    <w:rsid w:val="00417C85"/>
    <w:rsid w:val="00417CD6"/>
    <w:rsid w:val="00417D2E"/>
    <w:rsid w:val="00417D77"/>
    <w:rsid w:val="00417D82"/>
    <w:rsid w:val="00417DC4"/>
    <w:rsid w:val="00417E53"/>
    <w:rsid w:val="00417EB0"/>
    <w:rsid w:val="00417F04"/>
    <w:rsid w:val="00417F68"/>
    <w:rsid w:val="00417F9B"/>
    <w:rsid w:val="00420048"/>
    <w:rsid w:val="0042006C"/>
    <w:rsid w:val="00420178"/>
    <w:rsid w:val="00420196"/>
    <w:rsid w:val="004201C0"/>
    <w:rsid w:val="00420236"/>
    <w:rsid w:val="0042034F"/>
    <w:rsid w:val="00420366"/>
    <w:rsid w:val="00420487"/>
    <w:rsid w:val="00420503"/>
    <w:rsid w:val="004205A5"/>
    <w:rsid w:val="0042066C"/>
    <w:rsid w:val="0042067E"/>
    <w:rsid w:val="00420684"/>
    <w:rsid w:val="004206C9"/>
    <w:rsid w:val="0042072B"/>
    <w:rsid w:val="00420782"/>
    <w:rsid w:val="004207C0"/>
    <w:rsid w:val="0042085C"/>
    <w:rsid w:val="00420883"/>
    <w:rsid w:val="004208D5"/>
    <w:rsid w:val="004208E7"/>
    <w:rsid w:val="0042095A"/>
    <w:rsid w:val="004209F2"/>
    <w:rsid w:val="00420A36"/>
    <w:rsid w:val="00420A45"/>
    <w:rsid w:val="00420A60"/>
    <w:rsid w:val="00420ABB"/>
    <w:rsid w:val="00420AF7"/>
    <w:rsid w:val="00420B18"/>
    <w:rsid w:val="00420D03"/>
    <w:rsid w:val="00420D35"/>
    <w:rsid w:val="00420D6E"/>
    <w:rsid w:val="00420D84"/>
    <w:rsid w:val="00420DBB"/>
    <w:rsid w:val="00420E34"/>
    <w:rsid w:val="00420E73"/>
    <w:rsid w:val="00420EA5"/>
    <w:rsid w:val="00420EB9"/>
    <w:rsid w:val="0042102A"/>
    <w:rsid w:val="00421083"/>
    <w:rsid w:val="0042108E"/>
    <w:rsid w:val="004210AE"/>
    <w:rsid w:val="00421114"/>
    <w:rsid w:val="00421132"/>
    <w:rsid w:val="00421258"/>
    <w:rsid w:val="0042125C"/>
    <w:rsid w:val="004212E8"/>
    <w:rsid w:val="00421327"/>
    <w:rsid w:val="00421347"/>
    <w:rsid w:val="0042142D"/>
    <w:rsid w:val="00421507"/>
    <w:rsid w:val="00421514"/>
    <w:rsid w:val="0042166F"/>
    <w:rsid w:val="0042175A"/>
    <w:rsid w:val="004217A1"/>
    <w:rsid w:val="004217D8"/>
    <w:rsid w:val="00421830"/>
    <w:rsid w:val="00421847"/>
    <w:rsid w:val="00421854"/>
    <w:rsid w:val="00421902"/>
    <w:rsid w:val="00421916"/>
    <w:rsid w:val="0042191A"/>
    <w:rsid w:val="0042199F"/>
    <w:rsid w:val="00421A15"/>
    <w:rsid w:val="00421A8F"/>
    <w:rsid w:val="00421A99"/>
    <w:rsid w:val="00421B35"/>
    <w:rsid w:val="00421BCF"/>
    <w:rsid w:val="00421C7E"/>
    <w:rsid w:val="00421C89"/>
    <w:rsid w:val="00421C99"/>
    <w:rsid w:val="00421D07"/>
    <w:rsid w:val="00421D5C"/>
    <w:rsid w:val="00421D8C"/>
    <w:rsid w:val="00421DD3"/>
    <w:rsid w:val="00421DE9"/>
    <w:rsid w:val="00421E63"/>
    <w:rsid w:val="00421E69"/>
    <w:rsid w:val="00421FC9"/>
    <w:rsid w:val="00421FFB"/>
    <w:rsid w:val="00422054"/>
    <w:rsid w:val="00422093"/>
    <w:rsid w:val="004220FC"/>
    <w:rsid w:val="0042210A"/>
    <w:rsid w:val="004221F9"/>
    <w:rsid w:val="00422213"/>
    <w:rsid w:val="00422241"/>
    <w:rsid w:val="0042224B"/>
    <w:rsid w:val="004222D3"/>
    <w:rsid w:val="0042232F"/>
    <w:rsid w:val="00422334"/>
    <w:rsid w:val="0042233B"/>
    <w:rsid w:val="00422370"/>
    <w:rsid w:val="00422375"/>
    <w:rsid w:val="0042241C"/>
    <w:rsid w:val="0042249A"/>
    <w:rsid w:val="0042249B"/>
    <w:rsid w:val="00422549"/>
    <w:rsid w:val="0042259F"/>
    <w:rsid w:val="004225AD"/>
    <w:rsid w:val="004225F8"/>
    <w:rsid w:val="00422619"/>
    <w:rsid w:val="0042262C"/>
    <w:rsid w:val="0042265C"/>
    <w:rsid w:val="00422671"/>
    <w:rsid w:val="004226C4"/>
    <w:rsid w:val="004226ED"/>
    <w:rsid w:val="004226FC"/>
    <w:rsid w:val="0042274E"/>
    <w:rsid w:val="004227F0"/>
    <w:rsid w:val="00422861"/>
    <w:rsid w:val="00422898"/>
    <w:rsid w:val="004228EC"/>
    <w:rsid w:val="0042296B"/>
    <w:rsid w:val="00422A30"/>
    <w:rsid w:val="00422A4D"/>
    <w:rsid w:val="00422A5D"/>
    <w:rsid w:val="00422A88"/>
    <w:rsid w:val="00422BE6"/>
    <w:rsid w:val="00422C74"/>
    <w:rsid w:val="00422CC6"/>
    <w:rsid w:val="00422CCD"/>
    <w:rsid w:val="00422DAC"/>
    <w:rsid w:val="00422DC8"/>
    <w:rsid w:val="00422DD9"/>
    <w:rsid w:val="00422EAE"/>
    <w:rsid w:val="00422F0D"/>
    <w:rsid w:val="00422F75"/>
    <w:rsid w:val="00422FFD"/>
    <w:rsid w:val="00423056"/>
    <w:rsid w:val="004230DA"/>
    <w:rsid w:val="00423168"/>
    <w:rsid w:val="00423192"/>
    <w:rsid w:val="00423195"/>
    <w:rsid w:val="004231A1"/>
    <w:rsid w:val="004231D7"/>
    <w:rsid w:val="00423297"/>
    <w:rsid w:val="0042334F"/>
    <w:rsid w:val="0042342D"/>
    <w:rsid w:val="004234BF"/>
    <w:rsid w:val="00423515"/>
    <w:rsid w:val="004235C0"/>
    <w:rsid w:val="004235D1"/>
    <w:rsid w:val="00423685"/>
    <w:rsid w:val="004236C7"/>
    <w:rsid w:val="0042373F"/>
    <w:rsid w:val="00423758"/>
    <w:rsid w:val="0042379B"/>
    <w:rsid w:val="00423869"/>
    <w:rsid w:val="0042390B"/>
    <w:rsid w:val="00423943"/>
    <w:rsid w:val="0042399A"/>
    <w:rsid w:val="00423A19"/>
    <w:rsid w:val="00423A50"/>
    <w:rsid w:val="00423B20"/>
    <w:rsid w:val="00423B3F"/>
    <w:rsid w:val="00423C4B"/>
    <w:rsid w:val="00423C81"/>
    <w:rsid w:val="00423CF8"/>
    <w:rsid w:val="00423D4F"/>
    <w:rsid w:val="00423D73"/>
    <w:rsid w:val="00423D85"/>
    <w:rsid w:val="00423D90"/>
    <w:rsid w:val="00423DC5"/>
    <w:rsid w:val="00423DE9"/>
    <w:rsid w:val="00423E05"/>
    <w:rsid w:val="00423ED4"/>
    <w:rsid w:val="00423F7E"/>
    <w:rsid w:val="00423FA2"/>
    <w:rsid w:val="00423FB7"/>
    <w:rsid w:val="004240CC"/>
    <w:rsid w:val="004240D6"/>
    <w:rsid w:val="004241A5"/>
    <w:rsid w:val="004241A8"/>
    <w:rsid w:val="00424204"/>
    <w:rsid w:val="00424214"/>
    <w:rsid w:val="0042441D"/>
    <w:rsid w:val="00424427"/>
    <w:rsid w:val="004244E6"/>
    <w:rsid w:val="0042455E"/>
    <w:rsid w:val="004246AA"/>
    <w:rsid w:val="004246D4"/>
    <w:rsid w:val="0042473E"/>
    <w:rsid w:val="00424754"/>
    <w:rsid w:val="004247B5"/>
    <w:rsid w:val="0042488C"/>
    <w:rsid w:val="004248A6"/>
    <w:rsid w:val="004248F6"/>
    <w:rsid w:val="004248FB"/>
    <w:rsid w:val="0042493B"/>
    <w:rsid w:val="004249A7"/>
    <w:rsid w:val="004249BC"/>
    <w:rsid w:val="00424A20"/>
    <w:rsid w:val="00424A28"/>
    <w:rsid w:val="00424A9F"/>
    <w:rsid w:val="00424ADD"/>
    <w:rsid w:val="00424B84"/>
    <w:rsid w:val="00424B9A"/>
    <w:rsid w:val="00424BBA"/>
    <w:rsid w:val="00424C34"/>
    <w:rsid w:val="00424D06"/>
    <w:rsid w:val="00424D4B"/>
    <w:rsid w:val="00424E07"/>
    <w:rsid w:val="00424E3C"/>
    <w:rsid w:val="00424EAD"/>
    <w:rsid w:val="00424F98"/>
    <w:rsid w:val="00424FA0"/>
    <w:rsid w:val="00424FF0"/>
    <w:rsid w:val="004250A1"/>
    <w:rsid w:val="004250D5"/>
    <w:rsid w:val="004250EB"/>
    <w:rsid w:val="00425117"/>
    <w:rsid w:val="00425119"/>
    <w:rsid w:val="0042514F"/>
    <w:rsid w:val="00425158"/>
    <w:rsid w:val="00425249"/>
    <w:rsid w:val="00425270"/>
    <w:rsid w:val="004252B6"/>
    <w:rsid w:val="004253ED"/>
    <w:rsid w:val="00425425"/>
    <w:rsid w:val="00425493"/>
    <w:rsid w:val="00425494"/>
    <w:rsid w:val="004254C6"/>
    <w:rsid w:val="00425626"/>
    <w:rsid w:val="00425645"/>
    <w:rsid w:val="0042579E"/>
    <w:rsid w:val="004258BA"/>
    <w:rsid w:val="00425903"/>
    <w:rsid w:val="00425959"/>
    <w:rsid w:val="004259EA"/>
    <w:rsid w:val="004259F9"/>
    <w:rsid w:val="00425A1F"/>
    <w:rsid w:val="00425A4D"/>
    <w:rsid w:val="00425AB4"/>
    <w:rsid w:val="00425C69"/>
    <w:rsid w:val="00425CE0"/>
    <w:rsid w:val="00425D89"/>
    <w:rsid w:val="00425DB1"/>
    <w:rsid w:val="00425DD9"/>
    <w:rsid w:val="00425DEE"/>
    <w:rsid w:val="00425DF8"/>
    <w:rsid w:val="00425DFC"/>
    <w:rsid w:val="00425E29"/>
    <w:rsid w:val="00425E3A"/>
    <w:rsid w:val="00425E46"/>
    <w:rsid w:val="00425EF5"/>
    <w:rsid w:val="00425F1C"/>
    <w:rsid w:val="00426012"/>
    <w:rsid w:val="00426049"/>
    <w:rsid w:val="004260A2"/>
    <w:rsid w:val="004261AE"/>
    <w:rsid w:val="004261BE"/>
    <w:rsid w:val="00426238"/>
    <w:rsid w:val="00426277"/>
    <w:rsid w:val="004262BA"/>
    <w:rsid w:val="00426391"/>
    <w:rsid w:val="0042641D"/>
    <w:rsid w:val="0042648F"/>
    <w:rsid w:val="004264BE"/>
    <w:rsid w:val="004264E5"/>
    <w:rsid w:val="004264E7"/>
    <w:rsid w:val="004264FF"/>
    <w:rsid w:val="004265EF"/>
    <w:rsid w:val="0042662E"/>
    <w:rsid w:val="0042666D"/>
    <w:rsid w:val="00426694"/>
    <w:rsid w:val="00426762"/>
    <w:rsid w:val="00426804"/>
    <w:rsid w:val="00426841"/>
    <w:rsid w:val="00426889"/>
    <w:rsid w:val="004268B8"/>
    <w:rsid w:val="00426920"/>
    <w:rsid w:val="0042694D"/>
    <w:rsid w:val="0042695A"/>
    <w:rsid w:val="00426974"/>
    <w:rsid w:val="004269A4"/>
    <w:rsid w:val="00426A09"/>
    <w:rsid w:val="00426A81"/>
    <w:rsid w:val="00426B43"/>
    <w:rsid w:val="00426CA3"/>
    <w:rsid w:val="00426D00"/>
    <w:rsid w:val="00426D3A"/>
    <w:rsid w:val="00426D79"/>
    <w:rsid w:val="00426D8C"/>
    <w:rsid w:val="00426E25"/>
    <w:rsid w:val="00426F80"/>
    <w:rsid w:val="00426FC5"/>
    <w:rsid w:val="00427006"/>
    <w:rsid w:val="00427046"/>
    <w:rsid w:val="0042707B"/>
    <w:rsid w:val="004270AF"/>
    <w:rsid w:val="004271BF"/>
    <w:rsid w:val="004271CE"/>
    <w:rsid w:val="004271D3"/>
    <w:rsid w:val="004271E5"/>
    <w:rsid w:val="00427209"/>
    <w:rsid w:val="00427228"/>
    <w:rsid w:val="0042726B"/>
    <w:rsid w:val="00427324"/>
    <w:rsid w:val="004273CB"/>
    <w:rsid w:val="00427445"/>
    <w:rsid w:val="004274FE"/>
    <w:rsid w:val="00427517"/>
    <w:rsid w:val="00427560"/>
    <w:rsid w:val="0042762E"/>
    <w:rsid w:val="004276A4"/>
    <w:rsid w:val="0042770D"/>
    <w:rsid w:val="0042772B"/>
    <w:rsid w:val="00427779"/>
    <w:rsid w:val="004277F0"/>
    <w:rsid w:val="004278F4"/>
    <w:rsid w:val="00427930"/>
    <w:rsid w:val="0042793A"/>
    <w:rsid w:val="004279A2"/>
    <w:rsid w:val="00427A04"/>
    <w:rsid w:val="00427A93"/>
    <w:rsid w:val="00427AF9"/>
    <w:rsid w:val="00427B0D"/>
    <w:rsid w:val="00427DDB"/>
    <w:rsid w:val="00427DFA"/>
    <w:rsid w:val="00427E5C"/>
    <w:rsid w:val="00427F85"/>
    <w:rsid w:val="00427FB4"/>
    <w:rsid w:val="00427FB5"/>
    <w:rsid w:val="00427FB9"/>
    <w:rsid w:val="00427FC4"/>
    <w:rsid w:val="004300B8"/>
    <w:rsid w:val="004300BD"/>
    <w:rsid w:val="00430198"/>
    <w:rsid w:val="00430208"/>
    <w:rsid w:val="0043047E"/>
    <w:rsid w:val="00430531"/>
    <w:rsid w:val="0043055F"/>
    <w:rsid w:val="00430576"/>
    <w:rsid w:val="004305DC"/>
    <w:rsid w:val="004306B8"/>
    <w:rsid w:val="004306DB"/>
    <w:rsid w:val="0043077F"/>
    <w:rsid w:val="004307A4"/>
    <w:rsid w:val="004307AB"/>
    <w:rsid w:val="004307B0"/>
    <w:rsid w:val="004307EF"/>
    <w:rsid w:val="004308AB"/>
    <w:rsid w:val="004308ED"/>
    <w:rsid w:val="004308F8"/>
    <w:rsid w:val="00430983"/>
    <w:rsid w:val="00430A0F"/>
    <w:rsid w:val="00430A21"/>
    <w:rsid w:val="00430B06"/>
    <w:rsid w:val="00430BBB"/>
    <w:rsid w:val="00430BF8"/>
    <w:rsid w:val="00430C1F"/>
    <w:rsid w:val="00430C2D"/>
    <w:rsid w:val="00430CD5"/>
    <w:rsid w:val="00430D2E"/>
    <w:rsid w:val="00430D5C"/>
    <w:rsid w:val="00430DD8"/>
    <w:rsid w:val="00430E07"/>
    <w:rsid w:val="00430E9A"/>
    <w:rsid w:val="00430EEB"/>
    <w:rsid w:val="00430F9C"/>
    <w:rsid w:val="00430FA4"/>
    <w:rsid w:val="0043109E"/>
    <w:rsid w:val="00431118"/>
    <w:rsid w:val="00431133"/>
    <w:rsid w:val="00431216"/>
    <w:rsid w:val="0043123D"/>
    <w:rsid w:val="00431261"/>
    <w:rsid w:val="0043126C"/>
    <w:rsid w:val="004312ED"/>
    <w:rsid w:val="00431347"/>
    <w:rsid w:val="004313F7"/>
    <w:rsid w:val="00431456"/>
    <w:rsid w:val="0043149C"/>
    <w:rsid w:val="004315D4"/>
    <w:rsid w:val="00431614"/>
    <w:rsid w:val="00431641"/>
    <w:rsid w:val="00431649"/>
    <w:rsid w:val="004316D4"/>
    <w:rsid w:val="004316D9"/>
    <w:rsid w:val="00431723"/>
    <w:rsid w:val="00431738"/>
    <w:rsid w:val="00431799"/>
    <w:rsid w:val="0043179B"/>
    <w:rsid w:val="00431818"/>
    <w:rsid w:val="0043183F"/>
    <w:rsid w:val="00431890"/>
    <w:rsid w:val="0043190E"/>
    <w:rsid w:val="0043192F"/>
    <w:rsid w:val="004319C5"/>
    <w:rsid w:val="00431A32"/>
    <w:rsid w:val="00431AC1"/>
    <w:rsid w:val="00431B40"/>
    <w:rsid w:val="00431B4B"/>
    <w:rsid w:val="00431B73"/>
    <w:rsid w:val="00431B75"/>
    <w:rsid w:val="00431C11"/>
    <w:rsid w:val="00431C80"/>
    <w:rsid w:val="00431CD5"/>
    <w:rsid w:val="00431D36"/>
    <w:rsid w:val="00431DF0"/>
    <w:rsid w:val="00431E97"/>
    <w:rsid w:val="00431EFC"/>
    <w:rsid w:val="00431F2A"/>
    <w:rsid w:val="00431F4B"/>
    <w:rsid w:val="00431F90"/>
    <w:rsid w:val="00431FA9"/>
    <w:rsid w:val="00431FCC"/>
    <w:rsid w:val="00432022"/>
    <w:rsid w:val="00432054"/>
    <w:rsid w:val="004320B6"/>
    <w:rsid w:val="0043212C"/>
    <w:rsid w:val="004321D8"/>
    <w:rsid w:val="00432208"/>
    <w:rsid w:val="00432242"/>
    <w:rsid w:val="0043225A"/>
    <w:rsid w:val="00432264"/>
    <w:rsid w:val="004322EE"/>
    <w:rsid w:val="004323C3"/>
    <w:rsid w:val="004323DB"/>
    <w:rsid w:val="00432480"/>
    <w:rsid w:val="004324B8"/>
    <w:rsid w:val="0043254E"/>
    <w:rsid w:val="00432553"/>
    <w:rsid w:val="00432571"/>
    <w:rsid w:val="00432690"/>
    <w:rsid w:val="00432700"/>
    <w:rsid w:val="00432711"/>
    <w:rsid w:val="00432746"/>
    <w:rsid w:val="00432780"/>
    <w:rsid w:val="004327BD"/>
    <w:rsid w:val="00432807"/>
    <w:rsid w:val="0043280E"/>
    <w:rsid w:val="00432887"/>
    <w:rsid w:val="00432889"/>
    <w:rsid w:val="00432948"/>
    <w:rsid w:val="00432A3C"/>
    <w:rsid w:val="00432A70"/>
    <w:rsid w:val="00432A81"/>
    <w:rsid w:val="00432AEB"/>
    <w:rsid w:val="00432BDB"/>
    <w:rsid w:val="00432C2F"/>
    <w:rsid w:val="00432C56"/>
    <w:rsid w:val="00432DA7"/>
    <w:rsid w:val="00432E39"/>
    <w:rsid w:val="004331D8"/>
    <w:rsid w:val="00433278"/>
    <w:rsid w:val="004333C5"/>
    <w:rsid w:val="004334C7"/>
    <w:rsid w:val="00433505"/>
    <w:rsid w:val="00433540"/>
    <w:rsid w:val="00433563"/>
    <w:rsid w:val="00433584"/>
    <w:rsid w:val="004336B0"/>
    <w:rsid w:val="004336B4"/>
    <w:rsid w:val="004336DC"/>
    <w:rsid w:val="00433723"/>
    <w:rsid w:val="0043372A"/>
    <w:rsid w:val="004337B1"/>
    <w:rsid w:val="004337C5"/>
    <w:rsid w:val="004337D6"/>
    <w:rsid w:val="0043386A"/>
    <w:rsid w:val="004339D5"/>
    <w:rsid w:val="00433A6A"/>
    <w:rsid w:val="00433A71"/>
    <w:rsid w:val="00433AA1"/>
    <w:rsid w:val="00433AB9"/>
    <w:rsid w:val="00433AC9"/>
    <w:rsid w:val="00433ACA"/>
    <w:rsid w:val="00433AD2"/>
    <w:rsid w:val="00433BB4"/>
    <w:rsid w:val="00433BFC"/>
    <w:rsid w:val="00433CB6"/>
    <w:rsid w:val="00433D90"/>
    <w:rsid w:val="00433E2C"/>
    <w:rsid w:val="00433E58"/>
    <w:rsid w:val="00433F0A"/>
    <w:rsid w:val="00433FE0"/>
    <w:rsid w:val="00433FF9"/>
    <w:rsid w:val="00434003"/>
    <w:rsid w:val="00434073"/>
    <w:rsid w:val="00434136"/>
    <w:rsid w:val="004341A9"/>
    <w:rsid w:val="00434337"/>
    <w:rsid w:val="00434347"/>
    <w:rsid w:val="00434361"/>
    <w:rsid w:val="004343CC"/>
    <w:rsid w:val="00434409"/>
    <w:rsid w:val="004344C5"/>
    <w:rsid w:val="004344CB"/>
    <w:rsid w:val="0043460E"/>
    <w:rsid w:val="004346EB"/>
    <w:rsid w:val="004346FC"/>
    <w:rsid w:val="004347A8"/>
    <w:rsid w:val="004347AA"/>
    <w:rsid w:val="004347BA"/>
    <w:rsid w:val="004347F3"/>
    <w:rsid w:val="0043482D"/>
    <w:rsid w:val="00434877"/>
    <w:rsid w:val="0043487C"/>
    <w:rsid w:val="00434887"/>
    <w:rsid w:val="004348A1"/>
    <w:rsid w:val="004348BE"/>
    <w:rsid w:val="00434922"/>
    <w:rsid w:val="00434947"/>
    <w:rsid w:val="00434980"/>
    <w:rsid w:val="00434998"/>
    <w:rsid w:val="004349CA"/>
    <w:rsid w:val="00434A13"/>
    <w:rsid w:val="00434A1B"/>
    <w:rsid w:val="00434A94"/>
    <w:rsid w:val="00434AFD"/>
    <w:rsid w:val="00434B9B"/>
    <w:rsid w:val="00434BCA"/>
    <w:rsid w:val="00434BED"/>
    <w:rsid w:val="00434BF4"/>
    <w:rsid w:val="00434C84"/>
    <w:rsid w:val="00434D4B"/>
    <w:rsid w:val="00434D89"/>
    <w:rsid w:val="00434EA8"/>
    <w:rsid w:val="00434EC5"/>
    <w:rsid w:val="00434F35"/>
    <w:rsid w:val="00434F6B"/>
    <w:rsid w:val="00434F9E"/>
    <w:rsid w:val="00434FE6"/>
    <w:rsid w:val="00434FF2"/>
    <w:rsid w:val="0043502C"/>
    <w:rsid w:val="00435197"/>
    <w:rsid w:val="0043525F"/>
    <w:rsid w:val="004352A7"/>
    <w:rsid w:val="00435410"/>
    <w:rsid w:val="00435481"/>
    <w:rsid w:val="004355B9"/>
    <w:rsid w:val="0043563A"/>
    <w:rsid w:val="00435661"/>
    <w:rsid w:val="0043569A"/>
    <w:rsid w:val="004356F3"/>
    <w:rsid w:val="00435760"/>
    <w:rsid w:val="004357B0"/>
    <w:rsid w:val="004357D6"/>
    <w:rsid w:val="00435897"/>
    <w:rsid w:val="004358A7"/>
    <w:rsid w:val="004358BC"/>
    <w:rsid w:val="00435950"/>
    <w:rsid w:val="004359C2"/>
    <w:rsid w:val="00435AC6"/>
    <w:rsid w:val="00435B16"/>
    <w:rsid w:val="00435BA2"/>
    <w:rsid w:val="00435BB9"/>
    <w:rsid w:val="00435CBA"/>
    <w:rsid w:val="00435CED"/>
    <w:rsid w:val="00435DCC"/>
    <w:rsid w:val="00435DD0"/>
    <w:rsid w:val="00435E14"/>
    <w:rsid w:val="00435E53"/>
    <w:rsid w:val="00435E79"/>
    <w:rsid w:val="00435EB2"/>
    <w:rsid w:val="00435F69"/>
    <w:rsid w:val="00436001"/>
    <w:rsid w:val="0043602C"/>
    <w:rsid w:val="004360C6"/>
    <w:rsid w:val="004360F9"/>
    <w:rsid w:val="0043612A"/>
    <w:rsid w:val="0043617F"/>
    <w:rsid w:val="004361A2"/>
    <w:rsid w:val="004361D9"/>
    <w:rsid w:val="004361E7"/>
    <w:rsid w:val="0043631C"/>
    <w:rsid w:val="004363C3"/>
    <w:rsid w:val="0043642B"/>
    <w:rsid w:val="0043645D"/>
    <w:rsid w:val="00436460"/>
    <w:rsid w:val="00436668"/>
    <w:rsid w:val="00436679"/>
    <w:rsid w:val="004366F1"/>
    <w:rsid w:val="0043675F"/>
    <w:rsid w:val="004367E7"/>
    <w:rsid w:val="00436A5A"/>
    <w:rsid w:val="00436A7C"/>
    <w:rsid w:val="00436ABB"/>
    <w:rsid w:val="00436AF1"/>
    <w:rsid w:val="00436B0A"/>
    <w:rsid w:val="00436B87"/>
    <w:rsid w:val="00436C23"/>
    <w:rsid w:val="00436C30"/>
    <w:rsid w:val="00436C60"/>
    <w:rsid w:val="00436C9D"/>
    <w:rsid w:val="00436DA6"/>
    <w:rsid w:val="00436E9C"/>
    <w:rsid w:val="00436EB9"/>
    <w:rsid w:val="00436ECD"/>
    <w:rsid w:val="00436F61"/>
    <w:rsid w:val="00436FCD"/>
    <w:rsid w:val="00437032"/>
    <w:rsid w:val="004370E8"/>
    <w:rsid w:val="004370F4"/>
    <w:rsid w:val="004371C9"/>
    <w:rsid w:val="00437417"/>
    <w:rsid w:val="00437464"/>
    <w:rsid w:val="00437472"/>
    <w:rsid w:val="0043747A"/>
    <w:rsid w:val="0043759C"/>
    <w:rsid w:val="004375D7"/>
    <w:rsid w:val="004375DC"/>
    <w:rsid w:val="0043760A"/>
    <w:rsid w:val="004376A7"/>
    <w:rsid w:val="004376AC"/>
    <w:rsid w:val="00437722"/>
    <w:rsid w:val="00437739"/>
    <w:rsid w:val="004377D8"/>
    <w:rsid w:val="00437866"/>
    <w:rsid w:val="0043787B"/>
    <w:rsid w:val="0043789B"/>
    <w:rsid w:val="00437920"/>
    <w:rsid w:val="00437924"/>
    <w:rsid w:val="004379A2"/>
    <w:rsid w:val="004379F9"/>
    <w:rsid w:val="00437A8D"/>
    <w:rsid w:val="00437AA5"/>
    <w:rsid w:val="00437AFA"/>
    <w:rsid w:val="00437B99"/>
    <w:rsid w:val="00437BAD"/>
    <w:rsid w:val="00437BC7"/>
    <w:rsid w:val="00437BF5"/>
    <w:rsid w:val="00437C83"/>
    <w:rsid w:val="00437CF9"/>
    <w:rsid w:val="00437D51"/>
    <w:rsid w:val="00437D9A"/>
    <w:rsid w:val="00437DAD"/>
    <w:rsid w:val="00437DBE"/>
    <w:rsid w:val="00437DDE"/>
    <w:rsid w:val="00437E24"/>
    <w:rsid w:val="00437E28"/>
    <w:rsid w:val="00437ED1"/>
    <w:rsid w:val="00437ED7"/>
    <w:rsid w:val="00437EE7"/>
    <w:rsid w:val="00437FA3"/>
    <w:rsid w:val="00437FCB"/>
    <w:rsid w:val="0044010D"/>
    <w:rsid w:val="0044010F"/>
    <w:rsid w:val="004401E1"/>
    <w:rsid w:val="004401FF"/>
    <w:rsid w:val="00440291"/>
    <w:rsid w:val="0044032E"/>
    <w:rsid w:val="004403E5"/>
    <w:rsid w:val="00440442"/>
    <w:rsid w:val="004404CE"/>
    <w:rsid w:val="00440578"/>
    <w:rsid w:val="004405E5"/>
    <w:rsid w:val="004406F2"/>
    <w:rsid w:val="00440834"/>
    <w:rsid w:val="0044086F"/>
    <w:rsid w:val="0044089F"/>
    <w:rsid w:val="004408E0"/>
    <w:rsid w:val="0044090D"/>
    <w:rsid w:val="0044094D"/>
    <w:rsid w:val="00440A22"/>
    <w:rsid w:val="00440ABE"/>
    <w:rsid w:val="00440B8E"/>
    <w:rsid w:val="00440B96"/>
    <w:rsid w:val="00440BC2"/>
    <w:rsid w:val="00440C27"/>
    <w:rsid w:val="00440C94"/>
    <w:rsid w:val="00440CB0"/>
    <w:rsid w:val="00440D14"/>
    <w:rsid w:val="00440D4F"/>
    <w:rsid w:val="00440D84"/>
    <w:rsid w:val="00440D8F"/>
    <w:rsid w:val="00440DC1"/>
    <w:rsid w:val="00440E26"/>
    <w:rsid w:val="00440EBA"/>
    <w:rsid w:val="00440F65"/>
    <w:rsid w:val="00440FE8"/>
    <w:rsid w:val="0044104A"/>
    <w:rsid w:val="0044107D"/>
    <w:rsid w:val="00441307"/>
    <w:rsid w:val="00441371"/>
    <w:rsid w:val="00441393"/>
    <w:rsid w:val="004413A1"/>
    <w:rsid w:val="004413BB"/>
    <w:rsid w:val="00441434"/>
    <w:rsid w:val="004414A3"/>
    <w:rsid w:val="004414CC"/>
    <w:rsid w:val="004414DE"/>
    <w:rsid w:val="004414E9"/>
    <w:rsid w:val="00441629"/>
    <w:rsid w:val="0044162A"/>
    <w:rsid w:val="0044168D"/>
    <w:rsid w:val="00441789"/>
    <w:rsid w:val="0044184E"/>
    <w:rsid w:val="00441908"/>
    <w:rsid w:val="0044194F"/>
    <w:rsid w:val="00441950"/>
    <w:rsid w:val="004419AD"/>
    <w:rsid w:val="004419B3"/>
    <w:rsid w:val="004419C6"/>
    <w:rsid w:val="00441A30"/>
    <w:rsid w:val="00441A6C"/>
    <w:rsid w:val="00441A7A"/>
    <w:rsid w:val="00441A98"/>
    <w:rsid w:val="00441AC7"/>
    <w:rsid w:val="00441AE1"/>
    <w:rsid w:val="00441B56"/>
    <w:rsid w:val="00441BA9"/>
    <w:rsid w:val="00441C4C"/>
    <w:rsid w:val="00441D73"/>
    <w:rsid w:val="00441E6E"/>
    <w:rsid w:val="00441EB5"/>
    <w:rsid w:val="00441F10"/>
    <w:rsid w:val="00441F2F"/>
    <w:rsid w:val="00441F30"/>
    <w:rsid w:val="00441F64"/>
    <w:rsid w:val="00441FC3"/>
    <w:rsid w:val="004420FC"/>
    <w:rsid w:val="00442134"/>
    <w:rsid w:val="004421F7"/>
    <w:rsid w:val="00442203"/>
    <w:rsid w:val="00442219"/>
    <w:rsid w:val="00442230"/>
    <w:rsid w:val="00442285"/>
    <w:rsid w:val="004422FC"/>
    <w:rsid w:val="0044231D"/>
    <w:rsid w:val="004423BE"/>
    <w:rsid w:val="004423E8"/>
    <w:rsid w:val="004423F3"/>
    <w:rsid w:val="0044263E"/>
    <w:rsid w:val="004426D2"/>
    <w:rsid w:val="0044277F"/>
    <w:rsid w:val="0044278C"/>
    <w:rsid w:val="00442858"/>
    <w:rsid w:val="00442871"/>
    <w:rsid w:val="00442937"/>
    <w:rsid w:val="0044293B"/>
    <w:rsid w:val="004429A3"/>
    <w:rsid w:val="004429E8"/>
    <w:rsid w:val="00442A42"/>
    <w:rsid w:val="00442A56"/>
    <w:rsid w:val="00442AB5"/>
    <w:rsid w:val="00442ACC"/>
    <w:rsid w:val="00442AE9"/>
    <w:rsid w:val="00442B3C"/>
    <w:rsid w:val="00442B46"/>
    <w:rsid w:val="00442C05"/>
    <w:rsid w:val="00442C12"/>
    <w:rsid w:val="00442C38"/>
    <w:rsid w:val="00442CA2"/>
    <w:rsid w:val="00442D56"/>
    <w:rsid w:val="00442E20"/>
    <w:rsid w:val="00442EB4"/>
    <w:rsid w:val="00442FBE"/>
    <w:rsid w:val="00442FCA"/>
    <w:rsid w:val="00443122"/>
    <w:rsid w:val="00443181"/>
    <w:rsid w:val="0044335C"/>
    <w:rsid w:val="0044339C"/>
    <w:rsid w:val="004433CC"/>
    <w:rsid w:val="004433DF"/>
    <w:rsid w:val="004433FD"/>
    <w:rsid w:val="00443463"/>
    <w:rsid w:val="004434AD"/>
    <w:rsid w:val="004434BB"/>
    <w:rsid w:val="0044350D"/>
    <w:rsid w:val="00443528"/>
    <w:rsid w:val="004435AF"/>
    <w:rsid w:val="004436BA"/>
    <w:rsid w:val="0044376F"/>
    <w:rsid w:val="0044378B"/>
    <w:rsid w:val="004437AD"/>
    <w:rsid w:val="00443895"/>
    <w:rsid w:val="004438D8"/>
    <w:rsid w:val="0044396F"/>
    <w:rsid w:val="00443988"/>
    <w:rsid w:val="00443A36"/>
    <w:rsid w:val="00443BE1"/>
    <w:rsid w:val="00443D5C"/>
    <w:rsid w:val="00443D72"/>
    <w:rsid w:val="00443EAB"/>
    <w:rsid w:val="00443EDC"/>
    <w:rsid w:val="00443EEE"/>
    <w:rsid w:val="00443EF1"/>
    <w:rsid w:val="00444004"/>
    <w:rsid w:val="00444032"/>
    <w:rsid w:val="00444167"/>
    <w:rsid w:val="004441FC"/>
    <w:rsid w:val="00444261"/>
    <w:rsid w:val="00444276"/>
    <w:rsid w:val="0044428F"/>
    <w:rsid w:val="0044433B"/>
    <w:rsid w:val="0044436A"/>
    <w:rsid w:val="0044436B"/>
    <w:rsid w:val="004443E8"/>
    <w:rsid w:val="0044444B"/>
    <w:rsid w:val="004446F7"/>
    <w:rsid w:val="00444716"/>
    <w:rsid w:val="00444743"/>
    <w:rsid w:val="0044480D"/>
    <w:rsid w:val="0044482C"/>
    <w:rsid w:val="004448F3"/>
    <w:rsid w:val="00444907"/>
    <w:rsid w:val="0044497B"/>
    <w:rsid w:val="00444A3A"/>
    <w:rsid w:val="00444A90"/>
    <w:rsid w:val="00444B65"/>
    <w:rsid w:val="00444BBF"/>
    <w:rsid w:val="00444BC8"/>
    <w:rsid w:val="00444CCA"/>
    <w:rsid w:val="00444CCB"/>
    <w:rsid w:val="00444CDB"/>
    <w:rsid w:val="00444D05"/>
    <w:rsid w:val="00444D51"/>
    <w:rsid w:val="00444D95"/>
    <w:rsid w:val="00444DAC"/>
    <w:rsid w:val="00444DF1"/>
    <w:rsid w:val="00444E9C"/>
    <w:rsid w:val="00444FC4"/>
    <w:rsid w:val="00445005"/>
    <w:rsid w:val="00445024"/>
    <w:rsid w:val="0044507E"/>
    <w:rsid w:val="00445141"/>
    <w:rsid w:val="004451D7"/>
    <w:rsid w:val="0044520F"/>
    <w:rsid w:val="00445234"/>
    <w:rsid w:val="004452D3"/>
    <w:rsid w:val="0044531C"/>
    <w:rsid w:val="004453DD"/>
    <w:rsid w:val="004453EA"/>
    <w:rsid w:val="0044540D"/>
    <w:rsid w:val="0044542E"/>
    <w:rsid w:val="00445494"/>
    <w:rsid w:val="004454AF"/>
    <w:rsid w:val="004454C5"/>
    <w:rsid w:val="004454D9"/>
    <w:rsid w:val="00445516"/>
    <w:rsid w:val="00445528"/>
    <w:rsid w:val="00445576"/>
    <w:rsid w:val="00445581"/>
    <w:rsid w:val="004455B6"/>
    <w:rsid w:val="004455B9"/>
    <w:rsid w:val="00445656"/>
    <w:rsid w:val="00445657"/>
    <w:rsid w:val="004456E5"/>
    <w:rsid w:val="00445701"/>
    <w:rsid w:val="004457EF"/>
    <w:rsid w:val="00445800"/>
    <w:rsid w:val="00445922"/>
    <w:rsid w:val="004459FF"/>
    <w:rsid w:val="00445AA1"/>
    <w:rsid w:val="00445B23"/>
    <w:rsid w:val="00445B45"/>
    <w:rsid w:val="00445BD1"/>
    <w:rsid w:val="00445C7E"/>
    <w:rsid w:val="00445C9E"/>
    <w:rsid w:val="00445CA7"/>
    <w:rsid w:val="00445D00"/>
    <w:rsid w:val="00445D48"/>
    <w:rsid w:val="00445D4A"/>
    <w:rsid w:val="00445D9D"/>
    <w:rsid w:val="00445DB3"/>
    <w:rsid w:val="00445DF4"/>
    <w:rsid w:val="00445E33"/>
    <w:rsid w:val="00445F44"/>
    <w:rsid w:val="00445F9E"/>
    <w:rsid w:val="00445FDB"/>
    <w:rsid w:val="00446088"/>
    <w:rsid w:val="004460BE"/>
    <w:rsid w:val="0044611A"/>
    <w:rsid w:val="0044629E"/>
    <w:rsid w:val="004462C0"/>
    <w:rsid w:val="00446309"/>
    <w:rsid w:val="0044635B"/>
    <w:rsid w:val="00446422"/>
    <w:rsid w:val="004464E8"/>
    <w:rsid w:val="004464EB"/>
    <w:rsid w:val="0044651F"/>
    <w:rsid w:val="00446561"/>
    <w:rsid w:val="004465CE"/>
    <w:rsid w:val="0044661C"/>
    <w:rsid w:val="00446630"/>
    <w:rsid w:val="00446721"/>
    <w:rsid w:val="0044672E"/>
    <w:rsid w:val="00446879"/>
    <w:rsid w:val="004468D0"/>
    <w:rsid w:val="00446910"/>
    <w:rsid w:val="00446916"/>
    <w:rsid w:val="0044696C"/>
    <w:rsid w:val="00446976"/>
    <w:rsid w:val="00446A07"/>
    <w:rsid w:val="00446A23"/>
    <w:rsid w:val="00446A5D"/>
    <w:rsid w:val="00446BB9"/>
    <w:rsid w:val="00446C30"/>
    <w:rsid w:val="00446C37"/>
    <w:rsid w:val="00446CD7"/>
    <w:rsid w:val="00446DD3"/>
    <w:rsid w:val="00446E36"/>
    <w:rsid w:val="00446E9E"/>
    <w:rsid w:val="00446EDE"/>
    <w:rsid w:val="00446F82"/>
    <w:rsid w:val="00447001"/>
    <w:rsid w:val="00447091"/>
    <w:rsid w:val="004470BF"/>
    <w:rsid w:val="004470D8"/>
    <w:rsid w:val="00447181"/>
    <w:rsid w:val="004471AA"/>
    <w:rsid w:val="004471F9"/>
    <w:rsid w:val="00447281"/>
    <w:rsid w:val="004472E2"/>
    <w:rsid w:val="004473C1"/>
    <w:rsid w:val="004475A6"/>
    <w:rsid w:val="00447621"/>
    <w:rsid w:val="00447622"/>
    <w:rsid w:val="00447655"/>
    <w:rsid w:val="0044767E"/>
    <w:rsid w:val="004476D3"/>
    <w:rsid w:val="0044770F"/>
    <w:rsid w:val="0044773B"/>
    <w:rsid w:val="0044776C"/>
    <w:rsid w:val="004477BB"/>
    <w:rsid w:val="00447934"/>
    <w:rsid w:val="0044793D"/>
    <w:rsid w:val="0044796E"/>
    <w:rsid w:val="004479D6"/>
    <w:rsid w:val="00447A6C"/>
    <w:rsid w:val="00447A77"/>
    <w:rsid w:val="00447A88"/>
    <w:rsid w:val="00447AAA"/>
    <w:rsid w:val="00447AD0"/>
    <w:rsid w:val="00447B87"/>
    <w:rsid w:val="00447C95"/>
    <w:rsid w:val="00447CBF"/>
    <w:rsid w:val="00447CC7"/>
    <w:rsid w:val="00447CF7"/>
    <w:rsid w:val="00447DB9"/>
    <w:rsid w:val="00447DC4"/>
    <w:rsid w:val="00447DF7"/>
    <w:rsid w:val="00447EF1"/>
    <w:rsid w:val="00447F39"/>
    <w:rsid w:val="00447F91"/>
    <w:rsid w:val="00447FA3"/>
    <w:rsid w:val="00447FAA"/>
    <w:rsid w:val="00447FB4"/>
    <w:rsid w:val="00450005"/>
    <w:rsid w:val="00450033"/>
    <w:rsid w:val="00450089"/>
    <w:rsid w:val="004500D1"/>
    <w:rsid w:val="004500F7"/>
    <w:rsid w:val="00450104"/>
    <w:rsid w:val="00450277"/>
    <w:rsid w:val="004502AB"/>
    <w:rsid w:val="00450391"/>
    <w:rsid w:val="004503CE"/>
    <w:rsid w:val="00450499"/>
    <w:rsid w:val="004504B7"/>
    <w:rsid w:val="004504B8"/>
    <w:rsid w:val="00450717"/>
    <w:rsid w:val="0045076A"/>
    <w:rsid w:val="004507A0"/>
    <w:rsid w:val="004507A4"/>
    <w:rsid w:val="004507CD"/>
    <w:rsid w:val="004507FD"/>
    <w:rsid w:val="0045081C"/>
    <w:rsid w:val="0045090C"/>
    <w:rsid w:val="0045098F"/>
    <w:rsid w:val="00450995"/>
    <w:rsid w:val="004509AF"/>
    <w:rsid w:val="00450BA6"/>
    <w:rsid w:val="00450BE7"/>
    <w:rsid w:val="00450BFF"/>
    <w:rsid w:val="00450C80"/>
    <w:rsid w:val="00450CC3"/>
    <w:rsid w:val="00450CDB"/>
    <w:rsid w:val="00450CE3"/>
    <w:rsid w:val="00450D49"/>
    <w:rsid w:val="00450E9E"/>
    <w:rsid w:val="00450EF1"/>
    <w:rsid w:val="00450EF8"/>
    <w:rsid w:val="00450F10"/>
    <w:rsid w:val="00450F1A"/>
    <w:rsid w:val="00450FD3"/>
    <w:rsid w:val="00450FF8"/>
    <w:rsid w:val="004511AE"/>
    <w:rsid w:val="0045120A"/>
    <w:rsid w:val="00451251"/>
    <w:rsid w:val="0045126C"/>
    <w:rsid w:val="0045126F"/>
    <w:rsid w:val="004512C9"/>
    <w:rsid w:val="0045138B"/>
    <w:rsid w:val="004513FA"/>
    <w:rsid w:val="00451404"/>
    <w:rsid w:val="00451412"/>
    <w:rsid w:val="0045154E"/>
    <w:rsid w:val="0045155F"/>
    <w:rsid w:val="00451584"/>
    <w:rsid w:val="004515D6"/>
    <w:rsid w:val="0045169B"/>
    <w:rsid w:val="004516E6"/>
    <w:rsid w:val="004517F3"/>
    <w:rsid w:val="00451812"/>
    <w:rsid w:val="00451825"/>
    <w:rsid w:val="00451948"/>
    <w:rsid w:val="0045194E"/>
    <w:rsid w:val="00451A43"/>
    <w:rsid w:val="00451A8C"/>
    <w:rsid w:val="00451AA1"/>
    <w:rsid w:val="00451B0E"/>
    <w:rsid w:val="00451B30"/>
    <w:rsid w:val="00451B84"/>
    <w:rsid w:val="00451BCB"/>
    <w:rsid w:val="00451C4C"/>
    <w:rsid w:val="00451C87"/>
    <w:rsid w:val="00451CCF"/>
    <w:rsid w:val="00451D19"/>
    <w:rsid w:val="00451DD4"/>
    <w:rsid w:val="00451E9C"/>
    <w:rsid w:val="00451F14"/>
    <w:rsid w:val="00451F75"/>
    <w:rsid w:val="00452029"/>
    <w:rsid w:val="00452059"/>
    <w:rsid w:val="004520CB"/>
    <w:rsid w:val="004520F5"/>
    <w:rsid w:val="00452206"/>
    <w:rsid w:val="0045236F"/>
    <w:rsid w:val="004523E1"/>
    <w:rsid w:val="0045240C"/>
    <w:rsid w:val="004524DB"/>
    <w:rsid w:val="00452539"/>
    <w:rsid w:val="0045254C"/>
    <w:rsid w:val="004525D1"/>
    <w:rsid w:val="00452607"/>
    <w:rsid w:val="0045261E"/>
    <w:rsid w:val="00452679"/>
    <w:rsid w:val="0045275A"/>
    <w:rsid w:val="004527E6"/>
    <w:rsid w:val="0045295A"/>
    <w:rsid w:val="00452A49"/>
    <w:rsid w:val="00452AB5"/>
    <w:rsid w:val="00452B5C"/>
    <w:rsid w:val="00452BB9"/>
    <w:rsid w:val="00452BDB"/>
    <w:rsid w:val="00452BE2"/>
    <w:rsid w:val="00452C40"/>
    <w:rsid w:val="00452C4F"/>
    <w:rsid w:val="00452CB7"/>
    <w:rsid w:val="00452D38"/>
    <w:rsid w:val="00452E5B"/>
    <w:rsid w:val="00452F13"/>
    <w:rsid w:val="00452F3C"/>
    <w:rsid w:val="00452F59"/>
    <w:rsid w:val="0045307D"/>
    <w:rsid w:val="00453093"/>
    <w:rsid w:val="00453114"/>
    <w:rsid w:val="0045315D"/>
    <w:rsid w:val="00453172"/>
    <w:rsid w:val="00453173"/>
    <w:rsid w:val="004531E2"/>
    <w:rsid w:val="00453238"/>
    <w:rsid w:val="00453279"/>
    <w:rsid w:val="0045327A"/>
    <w:rsid w:val="00453299"/>
    <w:rsid w:val="0045329D"/>
    <w:rsid w:val="00453322"/>
    <w:rsid w:val="0045332E"/>
    <w:rsid w:val="0045335F"/>
    <w:rsid w:val="0045338F"/>
    <w:rsid w:val="00453400"/>
    <w:rsid w:val="0045355F"/>
    <w:rsid w:val="00453563"/>
    <w:rsid w:val="0045357D"/>
    <w:rsid w:val="004535B6"/>
    <w:rsid w:val="004535BD"/>
    <w:rsid w:val="004536C3"/>
    <w:rsid w:val="00453738"/>
    <w:rsid w:val="00453739"/>
    <w:rsid w:val="00453762"/>
    <w:rsid w:val="004537A4"/>
    <w:rsid w:val="00453828"/>
    <w:rsid w:val="0045382E"/>
    <w:rsid w:val="004538D2"/>
    <w:rsid w:val="00453A5A"/>
    <w:rsid w:val="00453AB1"/>
    <w:rsid w:val="00453BDD"/>
    <w:rsid w:val="00453BF9"/>
    <w:rsid w:val="00453DB5"/>
    <w:rsid w:val="00453E71"/>
    <w:rsid w:val="00453E72"/>
    <w:rsid w:val="00453E76"/>
    <w:rsid w:val="00453E98"/>
    <w:rsid w:val="00453EB9"/>
    <w:rsid w:val="00453EDF"/>
    <w:rsid w:val="00453F39"/>
    <w:rsid w:val="00453F4F"/>
    <w:rsid w:val="00453F95"/>
    <w:rsid w:val="00453FC1"/>
    <w:rsid w:val="00453FC4"/>
    <w:rsid w:val="0045406E"/>
    <w:rsid w:val="004540DD"/>
    <w:rsid w:val="0045419F"/>
    <w:rsid w:val="004542BA"/>
    <w:rsid w:val="004542C6"/>
    <w:rsid w:val="004542F0"/>
    <w:rsid w:val="004543A8"/>
    <w:rsid w:val="0045446B"/>
    <w:rsid w:val="004544A9"/>
    <w:rsid w:val="004544E8"/>
    <w:rsid w:val="004544EB"/>
    <w:rsid w:val="00454546"/>
    <w:rsid w:val="00454562"/>
    <w:rsid w:val="00454580"/>
    <w:rsid w:val="004545CF"/>
    <w:rsid w:val="004545DD"/>
    <w:rsid w:val="00454616"/>
    <w:rsid w:val="004546A5"/>
    <w:rsid w:val="004546DD"/>
    <w:rsid w:val="004546F9"/>
    <w:rsid w:val="00454785"/>
    <w:rsid w:val="004549B6"/>
    <w:rsid w:val="00454A33"/>
    <w:rsid w:val="00454BCE"/>
    <w:rsid w:val="00454BFB"/>
    <w:rsid w:val="00454C86"/>
    <w:rsid w:val="00454DF7"/>
    <w:rsid w:val="00454E8D"/>
    <w:rsid w:val="00454F0E"/>
    <w:rsid w:val="00454F34"/>
    <w:rsid w:val="00455031"/>
    <w:rsid w:val="0045511D"/>
    <w:rsid w:val="004551A5"/>
    <w:rsid w:val="004551B6"/>
    <w:rsid w:val="004551BA"/>
    <w:rsid w:val="004551D8"/>
    <w:rsid w:val="00455205"/>
    <w:rsid w:val="0045521D"/>
    <w:rsid w:val="0045521E"/>
    <w:rsid w:val="004552C9"/>
    <w:rsid w:val="00455443"/>
    <w:rsid w:val="00455482"/>
    <w:rsid w:val="00455491"/>
    <w:rsid w:val="004554E0"/>
    <w:rsid w:val="00455593"/>
    <w:rsid w:val="0045559B"/>
    <w:rsid w:val="004555B9"/>
    <w:rsid w:val="004555C7"/>
    <w:rsid w:val="004555EC"/>
    <w:rsid w:val="0045561B"/>
    <w:rsid w:val="0045561F"/>
    <w:rsid w:val="004556E7"/>
    <w:rsid w:val="00455747"/>
    <w:rsid w:val="00455772"/>
    <w:rsid w:val="0045578A"/>
    <w:rsid w:val="004557E5"/>
    <w:rsid w:val="004557FB"/>
    <w:rsid w:val="00455861"/>
    <w:rsid w:val="004558E2"/>
    <w:rsid w:val="004558F1"/>
    <w:rsid w:val="00455B0D"/>
    <w:rsid w:val="00455B37"/>
    <w:rsid w:val="00455B59"/>
    <w:rsid w:val="00455B6D"/>
    <w:rsid w:val="00455B78"/>
    <w:rsid w:val="00455B91"/>
    <w:rsid w:val="00455C94"/>
    <w:rsid w:val="00455CA8"/>
    <w:rsid w:val="00455CC0"/>
    <w:rsid w:val="00455CC2"/>
    <w:rsid w:val="00455D81"/>
    <w:rsid w:val="00455D84"/>
    <w:rsid w:val="00455DD8"/>
    <w:rsid w:val="00455DF2"/>
    <w:rsid w:val="00455E0B"/>
    <w:rsid w:val="00455E28"/>
    <w:rsid w:val="00455F4A"/>
    <w:rsid w:val="00455FE0"/>
    <w:rsid w:val="00456022"/>
    <w:rsid w:val="00456242"/>
    <w:rsid w:val="004562AF"/>
    <w:rsid w:val="0045646A"/>
    <w:rsid w:val="004564E3"/>
    <w:rsid w:val="0045651D"/>
    <w:rsid w:val="00456555"/>
    <w:rsid w:val="0045658F"/>
    <w:rsid w:val="004565B4"/>
    <w:rsid w:val="00456680"/>
    <w:rsid w:val="004566E1"/>
    <w:rsid w:val="004566E4"/>
    <w:rsid w:val="00456716"/>
    <w:rsid w:val="00456778"/>
    <w:rsid w:val="0045682C"/>
    <w:rsid w:val="00456852"/>
    <w:rsid w:val="004568A7"/>
    <w:rsid w:val="004568C9"/>
    <w:rsid w:val="004568FB"/>
    <w:rsid w:val="0045690B"/>
    <w:rsid w:val="00456910"/>
    <w:rsid w:val="00456950"/>
    <w:rsid w:val="004569C4"/>
    <w:rsid w:val="00456A4A"/>
    <w:rsid w:val="00456B5A"/>
    <w:rsid w:val="00456BE8"/>
    <w:rsid w:val="00456C19"/>
    <w:rsid w:val="00456C68"/>
    <w:rsid w:val="00456C6B"/>
    <w:rsid w:val="00456EA6"/>
    <w:rsid w:val="00456F1D"/>
    <w:rsid w:val="00456F31"/>
    <w:rsid w:val="00456FC5"/>
    <w:rsid w:val="00457036"/>
    <w:rsid w:val="00457037"/>
    <w:rsid w:val="00457051"/>
    <w:rsid w:val="00457056"/>
    <w:rsid w:val="0045708C"/>
    <w:rsid w:val="004570BF"/>
    <w:rsid w:val="004570DD"/>
    <w:rsid w:val="00457182"/>
    <w:rsid w:val="004571B8"/>
    <w:rsid w:val="004571DC"/>
    <w:rsid w:val="004571DF"/>
    <w:rsid w:val="0045720C"/>
    <w:rsid w:val="00457256"/>
    <w:rsid w:val="00457275"/>
    <w:rsid w:val="0045727F"/>
    <w:rsid w:val="00457379"/>
    <w:rsid w:val="004573C3"/>
    <w:rsid w:val="00457482"/>
    <w:rsid w:val="00457496"/>
    <w:rsid w:val="004574DB"/>
    <w:rsid w:val="00457501"/>
    <w:rsid w:val="00457526"/>
    <w:rsid w:val="004575EE"/>
    <w:rsid w:val="0045767C"/>
    <w:rsid w:val="004576CA"/>
    <w:rsid w:val="00457733"/>
    <w:rsid w:val="00457736"/>
    <w:rsid w:val="004577E5"/>
    <w:rsid w:val="004578EB"/>
    <w:rsid w:val="0045799E"/>
    <w:rsid w:val="004579E5"/>
    <w:rsid w:val="00457A45"/>
    <w:rsid w:val="00457A70"/>
    <w:rsid w:val="00457AAC"/>
    <w:rsid w:val="00457B41"/>
    <w:rsid w:val="00457B85"/>
    <w:rsid w:val="00457BEA"/>
    <w:rsid w:val="00457C25"/>
    <w:rsid w:val="00457C5F"/>
    <w:rsid w:val="00457C8F"/>
    <w:rsid w:val="00457CC2"/>
    <w:rsid w:val="00457CF4"/>
    <w:rsid w:val="00457CFA"/>
    <w:rsid w:val="00457D34"/>
    <w:rsid w:val="00457D63"/>
    <w:rsid w:val="00457D70"/>
    <w:rsid w:val="00457DF6"/>
    <w:rsid w:val="00457E4F"/>
    <w:rsid w:val="00457E97"/>
    <w:rsid w:val="00457ED4"/>
    <w:rsid w:val="00457EFC"/>
    <w:rsid w:val="00457F15"/>
    <w:rsid w:val="00457F64"/>
    <w:rsid w:val="00457FB4"/>
    <w:rsid w:val="00460008"/>
    <w:rsid w:val="0046000A"/>
    <w:rsid w:val="00460042"/>
    <w:rsid w:val="0046018E"/>
    <w:rsid w:val="0046025D"/>
    <w:rsid w:val="00460274"/>
    <w:rsid w:val="00460282"/>
    <w:rsid w:val="004602CD"/>
    <w:rsid w:val="0046046D"/>
    <w:rsid w:val="00460487"/>
    <w:rsid w:val="00460489"/>
    <w:rsid w:val="004604E3"/>
    <w:rsid w:val="00460502"/>
    <w:rsid w:val="0046050A"/>
    <w:rsid w:val="00460543"/>
    <w:rsid w:val="00460574"/>
    <w:rsid w:val="004605C4"/>
    <w:rsid w:val="004607E4"/>
    <w:rsid w:val="004607FD"/>
    <w:rsid w:val="00460821"/>
    <w:rsid w:val="00460856"/>
    <w:rsid w:val="00460955"/>
    <w:rsid w:val="0046095A"/>
    <w:rsid w:val="0046097F"/>
    <w:rsid w:val="004609CA"/>
    <w:rsid w:val="00460AD2"/>
    <w:rsid w:val="00460AD9"/>
    <w:rsid w:val="00460B51"/>
    <w:rsid w:val="00460C13"/>
    <w:rsid w:val="00460C8F"/>
    <w:rsid w:val="00460E2A"/>
    <w:rsid w:val="00460F7D"/>
    <w:rsid w:val="00460F84"/>
    <w:rsid w:val="00460F97"/>
    <w:rsid w:val="00460FFC"/>
    <w:rsid w:val="00461010"/>
    <w:rsid w:val="00461016"/>
    <w:rsid w:val="00461020"/>
    <w:rsid w:val="00461072"/>
    <w:rsid w:val="004611B5"/>
    <w:rsid w:val="0046126A"/>
    <w:rsid w:val="004612D6"/>
    <w:rsid w:val="0046132C"/>
    <w:rsid w:val="00461391"/>
    <w:rsid w:val="004613EC"/>
    <w:rsid w:val="00461421"/>
    <w:rsid w:val="00461426"/>
    <w:rsid w:val="00461491"/>
    <w:rsid w:val="004614DC"/>
    <w:rsid w:val="004615D0"/>
    <w:rsid w:val="00461626"/>
    <w:rsid w:val="004616BF"/>
    <w:rsid w:val="00461711"/>
    <w:rsid w:val="00461745"/>
    <w:rsid w:val="0046176E"/>
    <w:rsid w:val="004617A4"/>
    <w:rsid w:val="0046180B"/>
    <w:rsid w:val="00461821"/>
    <w:rsid w:val="00461840"/>
    <w:rsid w:val="00461856"/>
    <w:rsid w:val="00461884"/>
    <w:rsid w:val="004618CB"/>
    <w:rsid w:val="00461904"/>
    <w:rsid w:val="0046195A"/>
    <w:rsid w:val="004619D2"/>
    <w:rsid w:val="00461A35"/>
    <w:rsid w:val="00461A42"/>
    <w:rsid w:val="00461A6C"/>
    <w:rsid w:val="00461A7F"/>
    <w:rsid w:val="00461AFB"/>
    <w:rsid w:val="00461C04"/>
    <w:rsid w:val="00461CBB"/>
    <w:rsid w:val="00461CE9"/>
    <w:rsid w:val="00461D4D"/>
    <w:rsid w:val="00461DF8"/>
    <w:rsid w:val="00461F87"/>
    <w:rsid w:val="0046204C"/>
    <w:rsid w:val="0046205B"/>
    <w:rsid w:val="004620EA"/>
    <w:rsid w:val="004620F9"/>
    <w:rsid w:val="0046220E"/>
    <w:rsid w:val="00462221"/>
    <w:rsid w:val="00462250"/>
    <w:rsid w:val="0046230A"/>
    <w:rsid w:val="00462398"/>
    <w:rsid w:val="0046239A"/>
    <w:rsid w:val="004623D6"/>
    <w:rsid w:val="00462492"/>
    <w:rsid w:val="0046268C"/>
    <w:rsid w:val="004627CC"/>
    <w:rsid w:val="004627F4"/>
    <w:rsid w:val="0046286D"/>
    <w:rsid w:val="00462910"/>
    <w:rsid w:val="004629A0"/>
    <w:rsid w:val="00462A47"/>
    <w:rsid w:val="00462A5D"/>
    <w:rsid w:val="00462A9E"/>
    <w:rsid w:val="00462BAA"/>
    <w:rsid w:val="00462D03"/>
    <w:rsid w:val="00462D87"/>
    <w:rsid w:val="00462D91"/>
    <w:rsid w:val="00462E1E"/>
    <w:rsid w:val="00462E24"/>
    <w:rsid w:val="00462EFA"/>
    <w:rsid w:val="00462F29"/>
    <w:rsid w:val="00462F48"/>
    <w:rsid w:val="00462F4E"/>
    <w:rsid w:val="00462F92"/>
    <w:rsid w:val="0046313B"/>
    <w:rsid w:val="004632C6"/>
    <w:rsid w:val="00463350"/>
    <w:rsid w:val="00463398"/>
    <w:rsid w:val="004633D1"/>
    <w:rsid w:val="004633DA"/>
    <w:rsid w:val="004633EA"/>
    <w:rsid w:val="00463429"/>
    <w:rsid w:val="00463461"/>
    <w:rsid w:val="00463538"/>
    <w:rsid w:val="004635D3"/>
    <w:rsid w:val="00463693"/>
    <w:rsid w:val="0046377C"/>
    <w:rsid w:val="004637F9"/>
    <w:rsid w:val="004637FC"/>
    <w:rsid w:val="0046381E"/>
    <w:rsid w:val="00463A02"/>
    <w:rsid w:val="00463A30"/>
    <w:rsid w:val="00463A4B"/>
    <w:rsid w:val="00463A62"/>
    <w:rsid w:val="00463ACA"/>
    <w:rsid w:val="00463B1D"/>
    <w:rsid w:val="00463B60"/>
    <w:rsid w:val="00463C42"/>
    <w:rsid w:val="00463DB6"/>
    <w:rsid w:val="00463ED4"/>
    <w:rsid w:val="00463EE4"/>
    <w:rsid w:val="0046406E"/>
    <w:rsid w:val="00464091"/>
    <w:rsid w:val="004640D1"/>
    <w:rsid w:val="004640E6"/>
    <w:rsid w:val="004641C4"/>
    <w:rsid w:val="004641CB"/>
    <w:rsid w:val="0046427F"/>
    <w:rsid w:val="00464297"/>
    <w:rsid w:val="00464351"/>
    <w:rsid w:val="00464394"/>
    <w:rsid w:val="004643AC"/>
    <w:rsid w:val="004643DC"/>
    <w:rsid w:val="004643FF"/>
    <w:rsid w:val="004644E5"/>
    <w:rsid w:val="004645AE"/>
    <w:rsid w:val="004645D3"/>
    <w:rsid w:val="00464667"/>
    <w:rsid w:val="004646D6"/>
    <w:rsid w:val="004646F3"/>
    <w:rsid w:val="004647E2"/>
    <w:rsid w:val="0046480B"/>
    <w:rsid w:val="0046484E"/>
    <w:rsid w:val="004648A4"/>
    <w:rsid w:val="004648A5"/>
    <w:rsid w:val="004648AE"/>
    <w:rsid w:val="004648E7"/>
    <w:rsid w:val="00464911"/>
    <w:rsid w:val="004649AC"/>
    <w:rsid w:val="00464A61"/>
    <w:rsid w:val="00464AF1"/>
    <w:rsid w:val="00464B23"/>
    <w:rsid w:val="00464B3F"/>
    <w:rsid w:val="00464B73"/>
    <w:rsid w:val="00464B9A"/>
    <w:rsid w:val="00464C4F"/>
    <w:rsid w:val="00464D23"/>
    <w:rsid w:val="00464D72"/>
    <w:rsid w:val="00464DA6"/>
    <w:rsid w:val="00464DB7"/>
    <w:rsid w:val="00464E0D"/>
    <w:rsid w:val="00464EA5"/>
    <w:rsid w:val="00464EDD"/>
    <w:rsid w:val="00464EFE"/>
    <w:rsid w:val="00464F16"/>
    <w:rsid w:val="00464F2E"/>
    <w:rsid w:val="00464F6F"/>
    <w:rsid w:val="00464FA2"/>
    <w:rsid w:val="00464FDA"/>
    <w:rsid w:val="00465019"/>
    <w:rsid w:val="0046505C"/>
    <w:rsid w:val="00465130"/>
    <w:rsid w:val="00465133"/>
    <w:rsid w:val="00465188"/>
    <w:rsid w:val="004651AA"/>
    <w:rsid w:val="004651CF"/>
    <w:rsid w:val="00465228"/>
    <w:rsid w:val="004652A3"/>
    <w:rsid w:val="004652DB"/>
    <w:rsid w:val="004653F9"/>
    <w:rsid w:val="004654A5"/>
    <w:rsid w:val="00465544"/>
    <w:rsid w:val="00465552"/>
    <w:rsid w:val="004655A5"/>
    <w:rsid w:val="004655EC"/>
    <w:rsid w:val="00465677"/>
    <w:rsid w:val="004656EA"/>
    <w:rsid w:val="004657AA"/>
    <w:rsid w:val="004657D9"/>
    <w:rsid w:val="0046588E"/>
    <w:rsid w:val="004658B4"/>
    <w:rsid w:val="004658DF"/>
    <w:rsid w:val="004658F0"/>
    <w:rsid w:val="00465940"/>
    <w:rsid w:val="00465961"/>
    <w:rsid w:val="00465A50"/>
    <w:rsid w:val="00465A72"/>
    <w:rsid w:val="00465AC8"/>
    <w:rsid w:val="00465AD8"/>
    <w:rsid w:val="00465B84"/>
    <w:rsid w:val="00465BF8"/>
    <w:rsid w:val="00465C12"/>
    <w:rsid w:val="00465D71"/>
    <w:rsid w:val="00465DC4"/>
    <w:rsid w:val="00465E71"/>
    <w:rsid w:val="00465ED0"/>
    <w:rsid w:val="00465F6B"/>
    <w:rsid w:val="00465FDB"/>
    <w:rsid w:val="00466018"/>
    <w:rsid w:val="0046602D"/>
    <w:rsid w:val="004661A3"/>
    <w:rsid w:val="00466257"/>
    <w:rsid w:val="00466296"/>
    <w:rsid w:val="004662EF"/>
    <w:rsid w:val="0046637E"/>
    <w:rsid w:val="00466444"/>
    <w:rsid w:val="00466551"/>
    <w:rsid w:val="00466555"/>
    <w:rsid w:val="004665F4"/>
    <w:rsid w:val="00466634"/>
    <w:rsid w:val="0046663E"/>
    <w:rsid w:val="00466684"/>
    <w:rsid w:val="0046670A"/>
    <w:rsid w:val="004667A1"/>
    <w:rsid w:val="004667D6"/>
    <w:rsid w:val="004667F3"/>
    <w:rsid w:val="004668AC"/>
    <w:rsid w:val="004668ED"/>
    <w:rsid w:val="00466931"/>
    <w:rsid w:val="00466973"/>
    <w:rsid w:val="00466AC1"/>
    <w:rsid w:val="00466AC6"/>
    <w:rsid w:val="00466AC9"/>
    <w:rsid w:val="00466AFD"/>
    <w:rsid w:val="00466B39"/>
    <w:rsid w:val="00466B6E"/>
    <w:rsid w:val="00466BC7"/>
    <w:rsid w:val="00466BE0"/>
    <w:rsid w:val="00466BEF"/>
    <w:rsid w:val="00466BF0"/>
    <w:rsid w:val="00466C09"/>
    <w:rsid w:val="00466C4B"/>
    <w:rsid w:val="00466CA2"/>
    <w:rsid w:val="00466CC5"/>
    <w:rsid w:val="00466CCD"/>
    <w:rsid w:val="00466CE0"/>
    <w:rsid w:val="00466DA8"/>
    <w:rsid w:val="00466DCF"/>
    <w:rsid w:val="00466E12"/>
    <w:rsid w:val="00466E90"/>
    <w:rsid w:val="00466ED7"/>
    <w:rsid w:val="0046702E"/>
    <w:rsid w:val="004670EA"/>
    <w:rsid w:val="004671F5"/>
    <w:rsid w:val="0046727C"/>
    <w:rsid w:val="004672A4"/>
    <w:rsid w:val="004672B6"/>
    <w:rsid w:val="004672C7"/>
    <w:rsid w:val="004672DC"/>
    <w:rsid w:val="00467320"/>
    <w:rsid w:val="0046733B"/>
    <w:rsid w:val="00467458"/>
    <w:rsid w:val="00467466"/>
    <w:rsid w:val="004674C6"/>
    <w:rsid w:val="004674CB"/>
    <w:rsid w:val="00467519"/>
    <w:rsid w:val="004675A7"/>
    <w:rsid w:val="00467609"/>
    <w:rsid w:val="0046762D"/>
    <w:rsid w:val="004676A7"/>
    <w:rsid w:val="004676B1"/>
    <w:rsid w:val="004676CB"/>
    <w:rsid w:val="004676FF"/>
    <w:rsid w:val="0046770C"/>
    <w:rsid w:val="00467882"/>
    <w:rsid w:val="004678D5"/>
    <w:rsid w:val="00467933"/>
    <w:rsid w:val="004679D7"/>
    <w:rsid w:val="00467A6C"/>
    <w:rsid w:val="00467AD8"/>
    <w:rsid w:val="00467B74"/>
    <w:rsid w:val="00467B7B"/>
    <w:rsid w:val="00467B8E"/>
    <w:rsid w:val="00467B92"/>
    <w:rsid w:val="00467BCD"/>
    <w:rsid w:val="00467BDD"/>
    <w:rsid w:val="00467C07"/>
    <w:rsid w:val="00467C09"/>
    <w:rsid w:val="00467CE0"/>
    <w:rsid w:val="00467D9A"/>
    <w:rsid w:val="00467E02"/>
    <w:rsid w:val="00467E22"/>
    <w:rsid w:val="00467E23"/>
    <w:rsid w:val="00467F26"/>
    <w:rsid w:val="00467F63"/>
    <w:rsid w:val="00467FB9"/>
    <w:rsid w:val="00470070"/>
    <w:rsid w:val="00470161"/>
    <w:rsid w:val="004701B3"/>
    <w:rsid w:val="00470228"/>
    <w:rsid w:val="0047025E"/>
    <w:rsid w:val="00470310"/>
    <w:rsid w:val="00470380"/>
    <w:rsid w:val="00470450"/>
    <w:rsid w:val="004705F3"/>
    <w:rsid w:val="00470715"/>
    <w:rsid w:val="00470783"/>
    <w:rsid w:val="00470864"/>
    <w:rsid w:val="004708C0"/>
    <w:rsid w:val="00470914"/>
    <w:rsid w:val="004709F6"/>
    <w:rsid w:val="00470A01"/>
    <w:rsid w:val="00470A14"/>
    <w:rsid w:val="00470A55"/>
    <w:rsid w:val="00470AAF"/>
    <w:rsid w:val="00470AB3"/>
    <w:rsid w:val="00470AEA"/>
    <w:rsid w:val="00470C48"/>
    <w:rsid w:val="00470D13"/>
    <w:rsid w:val="00470D16"/>
    <w:rsid w:val="00470EEC"/>
    <w:rsid w:val="00470EFB"/>
    <w:rsid w:val="00470F58"/>
    <w:rsid w:val="00470F75"/>
    <w:rsid w:val="00470F8C"/>
    <w:rsid w:val="00470FA3"/>
    <w:rsid w:val="00470FA7"/>
    <w:rsid w:val="00470FF1"/>
    <w:rsid w:val="00471052"/>
    <w:rsid w:val="0047105D"/>
    <w:rsid w:val="004710AC"/>
    <w:rsid w:val="00471100"/>
    <w:rsid w:val="0047114A"/>
    <w:rsid w:val="004711AF"/>
    <w:rsid w:val="004712BA"/>
    <w:rsid w:val="00471300"/>
    <w:rsid w:val="004714E5"/>
    <w:rsid w:val="00471547"/>
    <w:rsid w:val="0047159D"/>
    <w:rsid w:val="0047173C"/>
    <w:rsid w:val="004717C1"/>
    <w:rsid w:val="004717E6"/>
    <w:rsid w:val="004717F6"/>
    <w:rsid w:val="0047181C"/>
    <w:rsid w:val="00471936"/>
    <w:rsid w:val="004719B3"/>
    <w:rsid w:val="00471A71"/>
    <w:rsid w:val="00471AA8"/>
    <w:rsid w:val="00471ACC"/>
    <w:rsid w:val="00471B50"/>
    <w:rsid w:val="00471C3B"/>
    <w:rsid w:val="00471D01"/>
    <w:rsid w:val="00471D20"/>
    <w:rsid w:val="00471DEC"/>
    <w:rsid w:val="00471DF6"/>
    <w:rsid w:val="00471E92"/>
    <w:rsid w:val="00471EB5"/>
    <w:rsid w:val="00471F14"/>
    <w:rsid w:val="00471F4B"/>
    <w:rsid w:val="00471F7B"/>
    <w:rsid w:val="00471F8D"/>
    <w:rsid w:val="00471F9D"/>
    <w:rsid w:val="00471FC0"/>
    <w:rsid w:val="00471FFC"/>
    <w:rsid w:val="00472060"/>
    <w:rsid w:val="004720EA"/>
    <w:rsid w:val="004720F2"/>
    <w:rsid w:val="0047215B"/>
    <w:rsid w:val="0047215C"/>
    <w:rsid w:val="00472193"/>
    <w:rsid w:val="004721B2"/>
    <w:rsid w:val="00472258"/>
    <w:rsid w:val="00472297"/>
    <w:rsid w:val="004722BB"/>
    <w:rsid w:val="0047230D"/>
    <w:rsid w:val="0047233E"/>
    <w:rsid w:val="004723D6"/>
    <w:rsid w:val="00472441"/>
    <w:rsid w:val="0047244A"/>
    <w:rsid w:val="00472480"/>
    <w:rsid w:val="00472513"/>
    <w:rsid w:val="004725A4"/>
    <w:rsid w:val="0047264A"/>
    <w:rsid w:val="004726AB"/>
    <w:rsid w:val="004726F0"/>
    <w:rsid w:val="004726F9"/>
    <w:rsid w:val="00472718"/>
    <w:rsid w:val="0047277B"/>
    <w:rsid w:val="00472781"/>
    <w:rsid w:val="004727B3"/>
    <w:rsid w:val="004727CE"/>
    <w:rsid w:val="004727DD"/>
    <w:rsid w:val="004727DE"/>
    <w:rsid w:val="0047281C"/>
    <w:rsid w:val="00472880"/>
    <w:rsid w:val="004728B0"/>
    <w:rsid w:val="00472912"/>
    <w:rsid w:val="00472985"/>
    <w:rsid w:val="00472996"/>
    <w:rsid w:val="00472AA0"/>
    <w:rsid w:val="00472AB9"/>
    <w:rsid w:val="00472B0F"/>
    <w:rsid w:val="00472B63"/>
    <w:rsid w:val="00472B96"/>
    <w:rsid w:val="00472C44"/>
    <w:rsid w:val="00472C9E"/>
    <w:rsid w:val="00472D43"/>
    <w:rsid w:val="00472DE0"/>
    <w:rsid w:val="00472E28"/>
    <w:rsid w:val="00472E88"/>
    <w:rsid w:val="00472F49"/>
    <w:rsid w:val="00472F4E"/>
    <w:rsid w:val="00472FA1"/>
    <w:rsid w:val="0047305C"/>
    <w:rsid w:val="004730EF"/>
    <w:rsid w:val="00473104"/>
    <w:rsid w:val="00473111"/>
    <w:rsid w:val="00473171"/>
    <w:rsid w:val="004731DF"/>
    <w:rsid w:val="00473215"/>
    <w:rsid w:val="0047325A"/>
    <w:rsid w:val="004733B1"/>
    <w:rsid w:val="00473484"/>
    <w:rsid w:val="0047359B"/>
    <w:rsid w:val="004735A6"/>
    <w:rsid w:val="004736CC"/>
    <w:rsid w:val="004737F9"/>
    <w:rsid w:val="0047389B"/>
    <w:rsid w:val="00473A06"/>
    <w:rsid w:val="00473BD2"/>
    <w:rsid w:val="00473C6C"/>
    <w:rsid w:val="00473C80"/>
    <w:rsid w:val="00473CF4"/>
    <w:rsid w:val="00473E3E"/>
    <w:rsid w:val="00473ED1"/>
    <w:rsid w:val="00473F8D"/>
    <w:rsid w:val="004740B0"/>
    <w:rsid w:val="00474120"/>
    <w:rsid w:val="0047413E"/>
    <w:rsid w:val="004741B2"/>
    <w:rsid w:val="004741C1"/>
    <w:rsid w:val="004741C5"/>
    <w:rsid w:val="00474263"/>
    <w:rsid w:val="00474268"/>
    <w:rsid w:val="004742A9"/>
    <w:rsid w:val="004742B1"/>
    <w:rsid w:val="00474345"/>
    <w:rsid w:val="0047435C"/>
    <w:rsid w:val="004743B3"/>
    <w:rsid w:val="0047444F"/>
    <w:rsid w:val="004744AB"/>
    <w:rsid w:val="004744CA"/>
    <w:rsid w:val="0047452B"/>
    <w:rsid w:val="004745C4"/>
    <w:rsid w:val="004745D3"/>
    <w:rsid w:val="004745E5"/>
    <w:rsid w:val="004745F9"/>
    <w:rsid w:val="0047462B"/>
    <w:rsid w:val="004746A8"/>
    <w:rsid w:val="004746B5"/>
    <w:rsid w:val="004746BD"/>
    <w:rsid w:val="00474731"/>
    <w:rsid w:val="00474747"/>
    <w:rsid w:val="00474750"/>
    <w:rsid w:val="004747A7"/>
    <w:rsid w:val="00474805"/>
    <w:rsid w:val="00474897"/>
    <w:rsid w:val="004748D5"/>
    <w:rsid w:val="00474999"/>
    <w:rsid w:val="004749E2"/>
    <w:rsid w:val="00474A5B"/>
    <w:rsid w:val="00474AA2"/>
    <w:rsid w:val="00474B1B"/>
    <w:rsid w:val="00474B96"/>
    <w:rsid w:val="00474BD0"/>
    <w:rsid w:val="00474C8E"/>
    <w:rsid w:val="00474DA6"/>
    <w:rsid w:val="00474DAF"/>
    <w:rsid w:val="00474E01"/>
    <w:rsid w:val="00474F84"/>
    <w:rsid w:val="00474F96"/>
    <w:rsid w:val="00474FC7"/>
    <w:rsid w:val="00474FDF"/>
    <w:rsid w:val="0047501F"/>
    <w:rsid w:val="004750A8"/>
    <w:rsid w:val="004750F2"/>
    <w:rsid w:val="0047511B"/>
    <w:rsid w:val="0047512B"/>
    <w:rsid w:val="004751A7"/>
    <w:rsid w:val="004751AE"/>
    <w:rsid w:val="004751BE"/>
    <w:rsid w:val="00475205"/>
    <w:rsid w:val="004752D0"/>
    <w:rsid w:val="004752E8"/>
    <w:rsid w:val="00475383"/>
    <w:rsid w:val="0047542B"/>
    <w:rsid w:val="00475458"/>
    <w:rsid w:val="0047546A"/>
    <w:rsid w:val="00475480"/>
    <w:rsid w:val="004754F4"/>
    <w:rsid w:val="004755BE"/>
    <w:rsid w:val="004755D2"/>
    <w:rsid w:val="004755EE"/>
    <w:rsid w:val="00475631"/>
    <w:rsid w:val="0047563A"/>
    <w:rsid w:val="0047564F"/>
    <w:rsid w:val="0047569C"/>
    <w:rsid w:val="004756B3"/>
    <w:rsid w:val="004756C4"/>
    <w:rsid w:val="0047570E"/>
    <w:rsid w:val="0047571B"/>
    <w:rsid w:val="00475772"/>
    <w:rsid w:val="00475783"/>
    <w:rsid w:val="004757B9"/>
    <w:rsid w:val="004757BF"/>
    <w:rsid w:val="00475841"/>
    <w:rsid w:val="0047585F"/>
    <w:rsid w:val="004758A6"/>
    <w:rsid w:val="004758F5"/>
    <w:rsid w:val="004759A5"/>
    <w:rsid w:val="004759C0"/>
    <w:rsid w:val="00475A7B"/>
    <w:rsid w:val="00475ABF"/>
    <w:rsid w:val="00475B1D"/>
    <w:rsid w:val="00475B59"/>
    <w:rsid w:val="00475B63"/>
    <w:rsid w:val="00475B6E"/>
    <w:rsid w:val="00475BC6"/>
    <w:rsid w:val="00475CC9"/>
    <w:rsid w:val="00475CFA"/>
    <w:rsid w:val="00475D79"/>
    <w:rsid w:val="00475DC2"/>
    <w:rsid w:val="00475E05"/>
    <w:rsid w:val="00475E21"/>
    <w:rsid w:val="00475E26"/>
    <w:rsid w:val="00475EDD"/>
    <w:rsid w:val="00475F23"/>
    <w:rsid w:val="00475F9C"/>
    <w:rsid w:val="004760C4"/>
    <w:rsid w:val="00476142"/>
    <w:rsid w:val="004761C4"/>
    <w:rsid w:val="004761EB"/>
    <w:rsid w:val="0047627B"/>
    <w:rsid w:val="004762F2"/>
    <w:rsid w:val="00476324"/>
    <w:rsid w:val="0047634F"/>
    <w:rsid w:val="004763DD"/>
    <w:rsid w:val="00476479"/>
    <w:rsid w:val="004764CE"/>
    <w:rsid w:val="00476575"/>
    <w:rsid w:val="004765C2"/>
    <w:rsid w:val="004765DD"/>
    <w:rsid w:val="00476682"/>
    <w:rsid w:val="004767F7"/>
    <w:rsid w:val="004768A6"/>
    <w:rsid w:val="004768E7"/>
    <w:rsid w:val="004769C2"/>
    <w:rsid w:val="004769FF"/>
    <w:rsid w:val="00476A45"/>
    <w:rsid w:val="00476B21"/>
    <w:rsid w:val="00476B27"/>
    <w:rsid w:val="00476B6A"/>
    <w:rsid w:val="00476C2C"/>
    <w:rsid w:val="00476D16"/>
    <w:rsid w:val="00476D80"/>
    <w:rsid w:val="00476E0B"/>
    <w:rsid w:val="00476E6B"/>
    <w:rsid w:val="00476E7A"/>
    <w:rsid w:val="00476E82"/>
    <w:rsid w:val="00476EB4"/>
    <w:rsid w:val="00476EC1"/>
    <w:rsid w:val="00476EC8"/>
    <w:rsid w:val="00476EDD"/>
    <w:rsid w:val="00476F1F"/>
    <w:rsid w:val="00476F27"/>
    <w:rsid w:val="00476F56"/>
    <w:rsid w:val="00476F85"/>
    <w:rsid w:val="00476F96"/>
    <w:rsid w:val="00476F9D"/>
    <w:rsid w:val="00477079"/>
    <w:rsid w:val="004770D2"/>
    <w:rsid w:val="00477112"/>
    <w:rsid w:val="00477218"/>
    <w:rsid w:val="004772FB"/>
    <w:rsid w:val="00477339"/>
    <w:rsid w:val="0047746A"/>
    <w:rsid w:val="004774D8"/>
    <w:rsid w:val="0047751D"/>
    <w:rsid w:val="004775D5"/>
    <w:rsid w:val="00477603"/>
    <w:rsid w:val="00477621"/>
    <w:rsid w:val="00477623"/>
    <w:rsid w:val="00477661"/>
    <w:rsid w:val="00477688"/>
    <w:rsid w:val="004776AF"/>
    <w:rsid w:val="004776C0"/>
    <w:rsid w:val="00477797"/>
    <w:rsid w:val="004778E9"/>
    <w:rsid w:val="00477914"/>
    <w:rsid w:val="004779F2"/>
    <w:rsid w:val="004779F5"/>
    <w:rsid w:val="00477A15"/>
    <w:rsid w:val="00477A5B"/>
    <w:rsid w:val="00477AA8"/>
    <w:rsid w:val="00477BC0"/>
    <w:rsid w:val="00477BE8"/>
    <w:rsid w:val="00477C40"/>
    <w:rsid w:val="00477C4C"/>
    <w:rsid w:val="00477D5D"/>
    <w:rsid w:val="00477D60"/>
    <w:rsid w:val="00477E68"/>
    <w:rsid w:val="00477F3B"/>
    <w:rsid w:val="0048002E"/>
    <w:rsid w:val="004800B9"/>
    <w:rsid w:val="004800E3"/>
    <w:rsid w:val="004800ED"/>
    <w:rsid w:val="00480131"/>
    <w:rsid w:val="00480141"/>
    <w:rsid w:val="00480164"/>
    <w:rsid w:val="00480178"/>
    <w:rsid w:val="004801A6"/>
    <w:rsid w:val="004801D4"/>
    <w:rsid w:val="004801F1"/>
    <w:rsid w:val="0048020D"/>
    <w:rsid w:val="00480214"/>
    <w:rsid w:val="00480223"/>
    <w:rsid w:val="00480224"/>
    <w:rsid w:val="00480252"/>
    <w:rsid w:val="004802E5"/>
    <w:rsid w:val="0048031A"/>
    <w:rsid w:val="00480332"/>
    <w:rsid w:val="00480392"/>
    <w:rsid w:val="004803FD"/>
    <w:rsid w:val="00480427"/>
    <w:rsid w:val="00480448"/>
    <w:rsid w:val="004804D7"/>
    <w:rsid w:val="0048055B"/>
    <w:rsid w:val="004805D0"/>
    <w:rsid w:val="00480741"/>
    <w:rsid w:val="00480811"/>
    <w:rsid w:val="00480833"/>
    <w:rsid w:val="0048086F"/>
    <w:rsid w:val="00480922"/>
    <w:rsid w:val="00480925"/>
    <w:rsid w:val="00480ABE"/>
    <w:rsid w:val="00480B3B"/>
    <w:rsid w:val="00480B46"/>
    <w:rsid w:val="00480D11"/>
    <w:rsid w:val="00480D1B"/>
    <w:rsid w:val="00480D20"/>
    <w:rsid w:val="00480D66"/>
    <w:rsid w:val="00480E1E"/>
    <w:rsid w:val="00480E3F"/>
    <w:rsid w:val="00480E50"/>
    <w:rsid w:val="00480E92"/>
    <w:rsid w:val="00480EF0"/>
    <w:rsid w:val="00480FD5"/>
    <w:rsid w:val="0048105F"/>
    <w:rsid w:val="004810E8"/>
    <w:rsid w:val="00481174"/>
    <w:rsid w:val="00481221"/>
    <w:rsid w:val="00481332"/>
    <w:rsid w:val="00481415"/>
    <w:rsid w:val="00481427"/>
    <w:rsid w:val="0048147C"/>
    <w:rsid w:val="004814BE"/>
    <w:rsid w:val="004814DF"/>
    <w:rsid w:val="004815FE"/>
    <w:rsid w:val="004816D1"/>
    <w:rsid w:val="004816E6"/>
    <w:rsid w:val="004816F2"/>
    <w:rsid w:val="004817BE"/>
    <w:rsid w:val="00481866"/>
    <w:rsid w:val="00481875"/>
    <w:rsid w:val="00481899"/>
    <w:rsid w:val="004818AA"/>
    <w:rsid w:val="00481982"/>
    <w:rsid w:val="00481988"/>
    <w:rsid w:val="004819A0"/>
    <w:rsid w:val="00481A2E"/>
    <w:rsid w:val="00481A51"/>
    <w:rsid w:val="00481B45"/>
    <w:rsid w:val="00481CD3"/>
    <w:rsid w:val="00481D33"/>
    <w:rsid w:val="00481D68"/>
    <w:rsid w:val="00481D75"/>
    <w:rsid w:val="00481DA5"/>
    <w:rsid w:val="00481DE2"/>
    <w:rsid w:val="00481F25"/>
    <w:rsid w:val="00481F2D"/>
    <w:rsid w:val="00481F69"/>
    <w:rsid w:val="00481F9C"/>
    <w:rsid w:val="00482005"/>
    <w:rsid w:val="00482018"/>
    <w:rsid w:val="0048210A"/>
    <w:rsid w:val="00482152"/>
    <w:rsid w:val="00482229"/>
    <w:rsid w:val="00482326"/>
    <w:rsid w:val="00482344"/>
    <w:rsid w:val="00482363"/>
    <w:rsid w:val="00482389"/>
    <w:rsid w:val="004823A5"/>
    <w:rsid w:val="004823B1"/>
    <w:rsid w:val="00482407"/>
    <w:rsid w:val="0048245B"/>
    <w:rsid w:val="00482460"/>
    <w:rsid w:val="004824C1"/>
    <w:rsid w:val="0048259E"/>
    <w:rsid w:val="004826A8"/>
    <w:rsid w:val="00482738"/>
    <w:rsid w:val="00482743"/>
    <w:rsid w:val="00482774"/>
    <w:rsid w:val="0048278C"/>
    <w:rsid w:val="004827B1"/>
    <w:rsid w:val="004827C8"/>
    <w:rsid w:val="00482848"/>
    <w:rsid w:val="00482852"/>
    <w:rsid w:val="0048286C"/>
    <w:rsid w:val="004828AE"/>
    <w:rsid w:val="00482A40"/>
    <w:rsid w:val="00482A55"/>
    <w:rsid w:val="00482AD5"/>
    <w:rsid w:val="00482AF0"/>
    <w:rsid w:val="00482B00"/>
    <w:rsid w:val="00482C10"/>
    <w:rsid w:val="00482C8D"/>
    <w:rsid w:val="00482D02"/>
    <w:rsid w:val="00482D12"/>
    <w:rsid w:val="00482DE1"/>
    <w:rsid w:val="00482E8D"/>
    <w:rsid w:val="00482ED1"/>
    <w:rsid w:val="00482EDF"/>
    <w:rsid w:val="00482F84"/>
    <w:rsid w:val="00482FCF"/>
    <w:rsid w:val="00482FE7"/>
    <w:rsid w:val="00483009"/>
    <w:rsid w:val="00483074"/>
    <w:rsid w:val="004830B5"/>
    <w:rsid w:val="004830BF"/>
    <w:rsid w:val="00483117"/>
    <w:rsid w:val="0048320E"/>
    <w:rsid w:val="004832CC"/>
    <w:rsid w:val="0048335D"/>
    <w:rsid w:val="004834DF"/>
    <w:rsid w:val="00483680"/>
    <w:rsid w:val="00483698"/>
    <w:rsid w:val="004836BB"/>
    <w:rsid w:val="004836C1"/>
    <w:rsid w:val="004837FA"/>
    <w:rsid w:val="00483890"/>
    <w:rsid w:val="004838C6"/>
    <w:rsid w:val="004838F2"/>
    <w:rsid w:val="0048391B"/>
    <w:rsid w:val="00483948"/>
    <w:rsid w:val="004839BE"/>
    <w:rsid w:val="00483AB5"/>
    <w:rsid w:val="00483BB6"/>
    <w:rsid w:val="00483C1A"/>
    <w:rsid w:val="00483C40"/>
    <w:rsid w:val="00483C81"/>
    <w:rsid w:val="00483CBB"/>
    <w:rsid w:val="00483D3C"/>
    <w:rsid w:val="00483E5A"/>
    <w:rsid w:val="00483F07"/>
    <w:rsid w:val="00483F0B"/>
    <w:rsid w:val="0048418E"/>
    <w:rsid w:val="0048425D"/>
    <w:rsid w:val="00484381"/>
    <w:rsid w:val="004843C7"/>
    <w:rsid w:val="004843F3"/>
    <w:rsid w:val="004844FB"/>
    <w:rsid w:val="0048452C"/>
    <w:rsid w:val="004846F1"/>
    <w:rsid w:val="00484738"/>
    <w:rsid w:val="00484838"/>
    <w:rsid w:val="0048487B"/>
    <w:rsid w:val="004849A5"/>
    <w:rsid w:val="00484B18"/>
    <w:rsid w:val="00484B1D"/>
    <w:rsid w:val="00484B4C"/>
    <w:rsid w:val="00484B76"/>
    <w:rsid w:val="00484B82"/>
    <w:rsid w:val="00484BA7"/>
    <w:rsid w:val="00484BA8"/>
    <w:rsid w:val="00484CB9"/>
    <w:rsid w:val="00484CEF"/>
    <w:rsid w:val="00484D5D"/>
    <w:rsid w:val="00484E0A"/>
    <w:rsid w:val="00484E5E"/>
    <w:rsid w:val="00484EB9"/>
    <w:rsid w:val="00484EDB"/>
    <w:rsid w:val="00484F3F"/>
    <w:rsid w:val="00484F4B"/>
    <w:rsid w:val="00484F92"/>
    <w:rsid w:val="00484FE7"/>
    <w:rsid w:val="0048502F"/>
    <w:rsid w:val="0048506D"/>
    <w:rsid w:val="004850AA"/>
    <w:rsid w:val="004850AC"/>
    <w:rsid w:val="0048514B"/>
    <w:rsid w:val="00485150"/>
    <w:rsid w:val="00485186"/>
    <w:rsid w:val="0048526E"/>
    <w:rsid w:val="00485353"/>
    <w:rsid w:val="004853AC"/>
    <w:rsid w:val="004853B7"/>
    <w:rsid w:val="00485454"/>
    <w:rsid w:val="00485582"/>
    <w:rsid w:val="004855B5"/>
    <w:rsid w:val="004855B8"/>
    <w:rsid w:val="004856DD"/>
    <w:rsid w:val="004856DE"/>
    <w:rsid w:val="004856DF"/>
    <w:rsid w:val="0048570C"/>
    <w:rsid w:val="0048591D"/>
    <w:rsid w:val="00485A84"/>
    <w:rsid w:val="00485B9A"/>
    <w:rsid w:val="00485BC1"/>
    <w:rsid w:val="00485BE7"/>
    <w:rsid w:val="00485CD3"/>
    <w:rsid w:val="00485D39"/>
    <w:rsid w:val="00485D6C"/>
    <w:rsid w:val="00485DB1"/>
    <w:rsid w:val="00485DBF"/>
    <w:rsid w:val="00485E4B"/>
    <w:rsid w:val="00485E7F"/>
    <w:rsid w:val="00485F61"/>
    <w:rsid w:val="00485FA2"/>
    <w:rsid w:val="00485FBC"/>
    <w:rsid w:val="00485FD7"/>
    <w:rsid w:val="00486004"/>
    <w:rsid w:val="00486195"/>
    <w:rsid w:val="004861EB"/>
    <w:rsid w:val="00486243"/>
    <w:rsid w:val="00486257"/>
    <w:rsid w:val="00486356"/>
    <w:rsid w:val="004865E5"/>
    <w:rsid w:val="004865FC"/>
    <w:rsid w:val="00486659"/>
    <w:rsid w:val="0048674E"/>
    <w:rsid w:val="004867A4"/>
    <w:rsid w:val="004867A6"/>
    <w:rsid w:val="004867BD"/>
    <w:rsid w:val="0048680E"/>
    <w:rsid w:val="00486835"/>
    <w:rsid w:val="0048683A"/>
    <w:rsid w:val="00486844"/>
    <w:rsid w:val="00486855"/>
    <w:rsid w:val="004868AA"/>
    <w:rsid w:val="004868E9"/>
    <w:rsid w:val="00486908"/>
    <w:rsid w:val="0048690E"/>
    <w:rsid w:val="00486992"/>
    <w:rsid w:val="004869BE"/>
    <w:rsid w:val="004869BF"/>
    <w:rsid w:val="00486A55"/>
    <w:rsid w:val="00486B08"/>
    <w:rsid w:val="00486B54"/>
    <w:rsid w:val="00486BDA"/>
    <w:rsid w:val="00486BE6"/>
    <w:rsid w:val="00486C04"/>
    <w:rsid w:val="00486C3C"/>
    <w:rsid w:val="00486C6A"/>
    <w:rsid w:val="00486D76"/>
    <w:rsid w:val="00486D7B"/>
    <w:rsid w:val="00486D92"/>
    <w:rsid w:val="00486E26"/>
    <w:rsid w:val="00486E40"/>
    <w:rsid w:val="00486E65"/>
    <w:rsid w:val="00486F90"/>
    <w:rsid w:val="00486FBB"/>
    <w:rsid w:val="00486FBD"/>
    <w:rsid w:val="00487034"/>
    <w:rsid w:val="0048705F"/>
    <w:rsid w:val="00487074"/>
    <w:rsid w:val="004870AF"/>
    <w:rsid w:val="004870C0"/>
    <w:rsid w:val="004870E7"/>
    <w:rsid w:val="004870F6"/>
    <w:rsid w:val="0048719D"/>
    <w:rsid w:val="004871A2"/>
    <w:rsid w:val="004871E8"/>
    <w:rsid w:val="0048727D"/>
    <w:rsid w:val="00487283"/>
    <w:rsid w:val="004872C1"/>
    <w:rsid w:val="004872F3"/>
    <w:rsid w:val="0048731A"/>
    <w:rsid w:val="00487327"/>
    <w:rsid w:val="00487384"/>
    <w:rsid w:val="00487390"/>
    <w:rsid w:val="00487449"/>
    <w:rsid w:val="00487456"/>
    <w:rsid w:val="0048750E"/>
    <w:rsid w:val="00487589"/>
    <w:rsid w:val="00487633"/>
    <w:rsid w:val="0048763B"/>
    <w:rsid w:val="004876A5"/>
    <w:rsid w:val="004876AE"/>
    <w:rsid w:val="004876E4"/>
    <w:rsid w:val="004876EC"/>
    <w:rsid w:val="0048770F"/>
    <w:rsid w:val="004877B1"/>
    <w:rsid w:val="00487804"/>
    <w:rsid w:val="00487815"/>
    <w:rsid w:val="0048781B"/>
    <w:rsid w:val="0048783D"/>
    <w:rsid w:val="004878BD"/>
    <w:rsid w:val="004878FA"/>
    <w:rsid w:val="004879AC"/>
    <w:rsid w:val="00487A7D"/>
    <w:rsid w:val="00487AA3"/>
    <w:rsid w:val="00487AAE"/>
    <w:rsid w:val="00487CA6"/>
    <w:rsid w:val="00487CB1"/>
    <w:rsid w:val="00487D1C"/>
    <w:rsid w:val="00487D32"/>
    <w:rsid w:val="00487D3C"/>
    <w:rsid w:val="00487DA8"/>
    <w:rsid w:val="00487DAB"/>
    <w:rsid w:val="00487DBF"/>
    <w:rsid w:val="00487E31"/>
    <w:rsid w:val="00487E55"/>
    <w:rsid w:val="00487EBD"/>
    <w:rsid w:val="00487F3B"/>
    <w:rsid w:val="00487F47"/>
    <w:rsid w:val="00487FD1"/>
    <w:rsid w:val="00490043"/>
    <w:rsid w:val="004900C3"/>
    <w:rsid w:val="0049017F"/>
    <w:rsid w:val="0049025F"/>
    <w:rsid w:val="004903A1"/>
    <w:rsid w:val="004903E4"/>
    <w:rsid w:val="00490447"/>
    <w:rsid w:val="004904AD"/>
    <w:rsid w:val="00490504"/>
    <w:rsid w:val="0049052D"/>
    <w:rsid w:val="004905B3"/>
    <w:rsid w:val="004905C5"/>
    <w:rsid w:val="00490664"/>
    <w:rsid w:val="0049071E"/>
    <w:rsid w:val="00490754"/>
    <w:rsid w:val="0049075E"/>
    <w:rsid w:val="0049077D"/>
    <w:rsid w:val="00490797"/>
    <w:rsid w:val="004907EA"/>
    <w:rsid w:val="0049087A"/>
    <w:rsid w:val="004908A8"/>
    <w:rsid w:val="0049099C"/>
    <w:rsid w:val="00490B05"/>
    <w:rsid w:val="00490B4E"/>
    <w:rsid w:val="00490BE0"/>
    <w:rsid w:val="00490BF6"/>
    <w:rsid w:val="00490D60"/>
    <w:rsid w:val="00490D61"/>
    <w:rsid w:val="00490D84"/>
    <w:rsid w:val="00490EBB"/>
    <w:rsid w:val="00490EE8"/>
    <w:rsid w:val="00490FC0"/>
    <w:rsid w:val="00491149"/>
    <w:rsid w:val="00491382"/>
    <w:rsid w:val="004913BB"/>
    <w:rsid w:val="004913E7"/>
    <w:rsid w:val="00491435"/>
    <w:rsid w:val="0049143E"/>
    <w:rsid w:val="00491442"/>
    <w:rsid w:val="00491507"/>
    <w:rsid w:val="0049150A"/>
    <w:rsid w:val="00491533"/>
    <w:rsid w:val="00491542"/>
    <w:rsid w:val="00491568"/>
    <w:rsid w:val="0049157C"/>
    <w:rsid w:val="00491584"/>
    <w:rsid w:val="004915E1"/>
    <w:rsid w:val="00491614"/>
    <w:rsid w:val="00491615"/>
    <w:rsid w:val="004916CD"/>
    <w:rsid w:val="0049170B"/>
    <w:rsid w:val="00491717"/>
    <w:rsid w:val="00491832"/>
    <w:rsid w:val="0049188B"/>
    <w:rsid w:val="00491935"/>
    <w:rsid w:val="00491988"/>
    <w:rsid w:val="00491989"/>
    <w:rsid w:val="00491A9B"/>
    <w:rsid w:val="00491AA0"/>
    <w:rsid w:val="00491AED"/>
    <w:rsid w:val="00491B15"/>
    <w:rsid w:val="00491BDD"/>
    <w:rsid w:val="00491C94"/>
    <w:rsid w:val="00491DF2"/>
    <w:rsid w:val="00491DF3"/>
    <w:rsid w:val="00491E8A"/>
    <w:rsid w:val="00491EEE"/>
    <w:rsid w:val="00491F05"/>
    <w:rsid w:val="00491F38"/>
    <w:rsid w:val="00491F96"/>
    <w:rsid w:val="00492003"/>
    <w:rsid w:val="00492041"/>
    <w:rsid w:val="004920D2"/>
    <w:rsid w:val="0049210B"/>
    <w:rsid w:val="004921C6"/>
    <w:rsid w:val="004921E9"/>
    <w:rsid w:val="004922A3"/>
    <w:rsid w:val="004922C6"/>
    <w:rsid w:val="00492396"/>
    <w:rsid w:val="00492421"/>
    <w:rsid w:val="0049244E"/>
    <w:rsid w:val="004924B8"/>
    <w:rsid w:val="004924BC"/>
    <w:rsid w:val="00492580"/>
    <w:rsid w:val="004925A1"/>
    <w:rsid w:val="004925C9"/>
    <w:rsid w:val="00492681"/>
    <w:rsid w:val="004926A6"/>
    <w:rsid w:val="004926F2"/>
    <w:rsid w:val="0049271E"/>
    <w:rsid w:val="00492744"/>
    <w:rsid w:val="004927C1"/>
    <w:rsid w:val="004927EA"/>
    <w:rsid w:val="004927F0"/>
    <w:rsid w:val="004928DA"/>
    <w:rsid w:val="0049292B"/>
    <w:rsid w:val="00492956"/>
    <w:rsid w:val="00492AE2"/>
    <w:rsid w:val="00492B51"/>
    <w:rsid w:val="00492BAB"/>
    <w:rsid w:val="00492BE5"/>
    <w:rsid w:val="00492C36"/>
    <w:rsid w:val="00492C6B"/>
    <w:rsid w:val="00492C74"/>
    <w:rsid w:val="00492CB6"/>
    <w:rsid w:val="00492CB7"/>
    <w:rsid w:val="00492D34"/>
    <w:rsid w:val="00492D83"/>
    <w:rsid w:val="00492D89"/>
    <w:rsid w:val="00492D8F"/>
    <w:rsid w:val="00492E58"/>
    <w:rsid w:val="00492FB7"/>
    <w:rsid w:val="00493097"/>
    <w:rsid w:val="00493182"/>
    <w:rsid w:val="00493191"/>
    <w:rsid w:val="004931A6"/>
    <w:rsid w:val="004931B5"/>
    <w:rsid w:val="004931B6"/>
    <w:rsid w:val="00493203"/>
    <w:rsid w:val="0049327F"/>
    <w:rsid w:val="0049329E"/>
    <w:rsid w:val="00493345"/>
    <w:rsid w:val="00493367"/>
    <w:rsid w:val="00493373"/>
    <w:rsid w:val="0049338A"/>
    <w:rsid w:val="004933EF"/>
    <w:rsid w:val="00493406"/>
    <w:rsid w:val="00493432"/>
    <w:rsid w:val="00493456"/>
    <w:rsid w:val="0049347C"/>
    <w:rsid w:val="004934D4"/>
    <w:rsid w:val="004934DC"/>
    <w:rsid w:val="004934DE"/>
    <w:rsid w:val="004935A1"/>
    <w:rsid w:val="00493625"/>
    <w:rsid w:val="0049365B"/>
    <w:rsid w:val="004936EB"/>
    <w:rsid w:val="0049380B"/>
    <w:rsid w:val="00493854"/>
    <w:rsid w:val="00493AD6"/>
    <w:rsid w:val="00493AEC"/>
    <w:rsid w:val="00493AF0"/>
    <w:rsid w:val="00493AFB"/>
    <w:rsid w:val="00493B38"/>
    <w:rsid w:val="00493BA1"/>
    <w:rsid w:val="00493BEC"/>
    <w:rsid w:val="00493C23"/>
    <w:rsid w:val="00493C4F"/>
    <w:rsid w:val="00493CFA"/>
    <w:rsid w:val="00493D2D"/>
    <w:rsid w:val="00493DD6"/>
    <w:rsid w:val="00493E3C"/>
    <w:rsid w:val="00493E8B"/>
    <w:rsid w:val="00493E8D"/>
    <w:rsid w:val="00493EB4"/>
    <w:rsid w:val="00493F4E"/>
    <w:rsid w:val="00493FB9"/>
    <w:rsid w:val="0049407C"/>
    <w:rsid w:val="00494096"/>
    <w:rsid w:val="004940CB"/>
    <w:rsid w:val="004940CF"/>
    <w:rsid w:val="00494156"/>
    <w:rsid w:val="00494185"/>
    <w:rsid w:val="00494196"/>
    <w:rsid w:val="00494247"/>
    <w:rsid w:val="00494255"/>
    <w:rsid w:val="004944CF"/>
    <w:rsid w:val="00494516"/>
    <w:rsid w:val="00494528"/>
    <w:rsid w:val="00494599"/>
    <w:rsid w:val="004945F6"/>
    <w:rsid w:val="0049460A"/>
    <w:rsid w:val="00494630"/>
    <w:rsid w:val="0049466D"/>
    <w:rsid w:val="004947DB"/>
    <w:rsid w:val="00494844"/>
    <w:rsid w:val="0049489F"/>
    <w:rsid w:val="004948AD"/>
    <w:rsid w:val="004948E2"/>
    <w:rsid w:val="00494956"/>
    <w:rsid w:val="00494AED"/>
    <w:rsid w:val="00494B77"/>
    <w:rsid w:val="00494C43"/>
    <w:rsid w:val="00494C45"/>
    <w:rsid w:val="00494C87"/>
    <w:rsid w:val="00494C8E"/>
    <w:rsid w:val="00494C92"/>
    <w:rsid w:val="00494CEC"/>
    <w:rsid w:val="00494D3E"/>
    <w:rsid w:val="00494DAD"/>
    <w:rsid w:val="00494E5D"/>
    <w:rsid w:val="00494F75"/>
    <w:rsid w:val="00494FD5"/>
    <w:rsid w:val="00494FEB"/>
    <w:rsid w:val="00495125"/>
    <w:rsid w:val="0049516B"/>
    <w:rsid w:val="004951E6"/>
    <w:rsid w:val="004952CC"/>
    <w:rsid w:val="0049539B"/>
    <w:rsid w:val="004953B5"/>
    <w:rsid w:val="004953E9"/>
    <w:rsid w:val="004954A5"/>
    <w:rsid w:val="004954BD"/>
    <w:rsid w:val="004954D1"/>
    <w:rsid w:val="004955A1"/>
    <w:rsid w:val="004955AA"/>
    <w:rsid w:val="004955F1"/>
    <w:rsid w:val="00495613"/>
    <w:rsid w:val="0049563B"/>
    <w:rsid w:val="00495674"/>
    <w:rsid w:val="004956AE"/>
    <w:rsid w:val="00495707"/>
    <w:rsid w:val="0049571C"/>
    <w:rsid w:val="00495811"/>
    <w:rsid w:val="0049582B"/>
    <w:rsid w:val="00495904"/>
    <w:rsid w:val="004959DE"/>
    <w:rsid w:val="004959EE"/>
    <w:rsid w:val="00495A04"/>
    <w:rsid w:val="00495A6D"/>
    <w:rsid w:val="00495AE6"/>
    <w:rsid w:val="00495B18"/>
    <w:rsid w:val="00495B22"/>
    <w:rsid w:val="00495BBB"/>
    <w:rsid w:val="00495BCB"/>
    <w:rsid w:val="00495D69"/>
    <w:rsid w:val="00495D8C"/>
    <w:rsid w:val="00495D9B"/>
    <w:rsid w:val="00495DD3"/>
    <w:rsid w:val="00495DDB"/>
    <w:rsid w:val="00495DEB"/>
    <w:rsid w:val="00495E1C"/>
    <w:rsid w:val="00495E2C"/>
    <w:rsid w:val="00495E5E"/>
    <w:rsid w:val="00495E7E"/>
    <w:rsid w:val="00495ECB"/>
    <w:rsid w:val="00495F48"/>
    <w:rsid w:val="00496081"/>
    <w:rsid w:val="004960B2"/>
    <w:rsid w:val="004960E4"/>
    <w:rsid w:val="00496107"/>
    <w:rsid w:val="00496175"/>
    <w:rsid w:val="0049626C"/>
    <w:rsid w:val="004962D2"/>
    <w:rsid w:val="0049630D"/>
    <w:rsid w:val="00496314"/>
    <w:rsid w:val="00496396"/>
    <w:rsid w:val="004964A5"/>
    <w:rsid w:val="004964E6"/>
    <w:rsid w:val="00496508"/>
    <w:rsid w:val="00496593"/>
    <w:rsid w:val="004965BF"/>
    <w:rsid w:val="00496731"/>
    <w:rsid w:val="00496735"/>
    <w:rsid w:val="00496755"/>
    <w:rsid w:val="00496760"/>
    <w:rsid w:val="004967C3"/>
    <w:rsid w:val="004968A4"/>
    <w:rsid w:val="00496967"/>
    <w:rsid w:val="00496A2D"/>
    <w:rsid w:val="00496AE3"/>
    <w:rsid w:val="00496B08"/>
    <w:rsid w:val="00496B32"/>
    <w:rsid w:val="00496B68"/>
    <w:rsid w:val="00496B80"/>
    <w:rsid w:val="00496B92"/>
    <w:rsid w:val="00496C94"/>
    <w:rsid w:val="00496D70"/>
    <w:rsid w:val="00496D8C"/>
    <w:rsid w:val="00496D92"/>
    <w:rsid w:val="00496DE6"/>
    <w:rsid w:val="00496E43"/>
    <w:rsid w:val="00496E51"/>
    <w:rsid w:val="00496E99"/>
    <w:rsid w:val="00496EA3"/>
    <w:rsid w:val="00496F94"/>
    <w:rsid w:val="00496F95"/>
    <w:rsid w:val="00496FE1"/>
    <w:rsid w:val="00496FF5"/>
    <w:rsid w:val="0049700D"/>
    <w:rsid w:val="0049705A"/>
    <w:rsid w:val="00497271"/>
    <w:rsid w:val="004973BF"/>
    <w:rsid w:val="004974C4"/>
    <w:rsid w:val="004974C6"/>
    <w:rsid w:val="004974D6"/>
    <w:rsid w:val="0049763D"/>
    <w:rsid w:val="00497688"/>
    <w:rsid w:val="00497716"/>
    <w:rsid w:val="0049779E"/>
    <w:rsid w:val="004977B3"/>
    <w:rsid w:val="004977D1"/>
    <w:rsid w:val="00497897"/>
    <w:rsid w:val="00497928"/>
    <w:rsid w:val="004979A7"/>
    <w:rsid w:val="00497AB9"/>
    <w:rsid w:val="00497BEC"/>
    <w:rsid w:val="00497C06"/>
    <w:rsid w:val="00497C19"/>
    <w:rsid w:val="00497C93"/>
    <w:rsid w:val="00497CF2"/>
    <w:rsid w:val="00497D34"/>
    <w:rsid w:val="00497D74"/>
    <w:rsid w:val="00497DCC"/>
    <w:rsid w:val="00497E39"/>
    <w:rsid w:val="00497E5C"/>
    <w:rsid w:val="00497F65"/>
    <w:rsid w:val="00497FA2"/>
    <w:rsid w:val="004A006C"/>
    <w:rsid w:val="004A0140"/>
    <w:rsid w:val="004A028A"/>
    <w:rsid w:val="004A02D4"/>
    <w:rsid w:val="004A030E"/>
    <w:rsid w:val="004A0315"/>
    <w:rsid w:val="004A038B"/>
    <w:rsid w:val="004A0416"/>
    <w:rsid w:val="004A05BD"/>
    <w:rsid w:val="004A0620"/>
    <w:rsid w:val="004A064F"/>
    <w:rsid w:val="004A068F"/>
    <w:rsid w:val="004A06A3"/>
    <w:rsid w:val="004A06C0"/>
    <w:rsid w:val="004A07E3"/>
    <w:rsid w:val="004A07EA"/>
    <w:rsid w:val="004A07F5"/>
    <w:rsid w:val="004A0815"/>
    <w:rsid w:val="004A08DF"/>
    <w:rsid w:val="004A09C6"/>
    <w:rsid w:val="004A09D9"/>
    <w:rsid w:val="004A09E1"/>
    <w:rsid w:val="004A0A20"/>
    <w:rsid w:val="004A0B07"/>
    <w:rsid w:val="004A0B17"/>
    <w:rsid w:val="004A0B97"/>
    <w:rsid w:val="004A0C3A"/>
    <w:rsid w:val="004A0C69"/>
    <w:rsid w:val="004A0C72"/>
    <w:rsid w:val="004A0CF9"/>
    <w:rsid w:val="004A0E18"/>
    <w:rsid w:val="004A0E1A"/>
    <w:rsid w:val="004A0E80"/>
    <w:rsid w:val="004A0E91"/>
    <w:rsid w:val="004A0FB7"/>
    <w:rsid w:val="004A0FE1"/>
    <w:rsid w:val="004A1011"/>
    <w:rsid w:val="004A103B"/>
    <w:rsid w:val="004A105B"/>
    <w:rsid w:val="004A1135"/>
    <w:rsid w:val="004A1142"/>
    <w:rsid w:val="004A117A"/>
    <w:rsid w:val="004A1191"/>
    <w:rsid w:val="004A11A5"/>
    <w:rsid w:val="004A11B9"/>
    <w:rsid w:val="004A11C0"/>
    <w:rsid w:val="004A11F9"/>
    <w:rsid w:val="004A1271"/>
    <w:rsid w:val="004A127E"/>
    <w:rsid w:val="004A1285"/>
    <w:rsid w:val="004A1311"/>
    <w:rsid w:val="004A137F"/>
    <w:rsid w:val="004A13D3"/>
    <w:rsid w:val="004A143B"/>
    <w:rsid w:val="004A1527"/>
    <w:rsid w:val="004A1553"/>
    <w:rsid w:val="004A15D0"/>
    <w:rsid w:val="004A15EC"/>
    <w:rsid w:val="004A16C2"/>
    <w:rsid w:val="004A16C4"/>
    <w:rsid w:val="004A181C"/>
    <w:rsid w:val="004A185C"/>
    <w:rsid w:val="004A1899"/>
    <w:rsid w:val="004A1AB5"/>
    <w:rsid w:val="004A1BC7"/>
    <w:rsid w:val="004A1BD3"/>
    <w:rsid w:val="004A1C1D"/>
    <w:rsid w:val="004A1C4D"/>
    <w:rsid w:val="004A1C81"/>
    <w:rsid w:val="004A1C90"/>
    <w:rsid w:val="004A1CD9"/>
    <w:rsid w:val="004A1D23"/>
    <w:rsid w:val="004A1DEC"/>
    <w:rsid w:val="004A1E7C"/>
    <w:rsid w:val="004A1EEF"/>
    <w:rsid w:val="004A1F26"/>
    <w:rsid w:val="004A1F66"/>
    <w:rsid w:val="004A1FB6"/>
    <w:rsid w:val="004A2017"/>
    <w:rsid w:val="004A202D"/>
    <w:rsid w:val="004A20D6"/>
    <w:rsid w:val="004A20E8"/>
    <w:rsid w:val="004A216D"/>
    <w:rsid w:val="004A224E"/>
    <w:rsid w:val="004A22BE"/>
    <w:rsid w:val="004A2380"/>
    <w:rsid w:val="004A239C"/>
    <w:rsid w:val="004A2480"/>
    <w:rsid w:val="004A24C9"/>
    <w:rsid w:val="004A2555"/>
    <w:rsid w:val="004A2694"/>
    <w:rsid w:val="004A26D7"/>
    <w:rsid w:val="004A2709"/>
    <w:rsid w:val="004A2788"/>
    <w:rsid w:val="004A27E7"/>
    <w:rsid w:val="004A293E"/>
    <w:rsid w:val="004A2943"/>
    <w:rsid w:val="004A29E2"/>
    <w:rsid w:val="004A2A35"/>
    <w:rsid w:val="004A2AD5"/>
    <w:rsid w:val="004A2B2B"/>
    <w:rsid w:val="004A2BCE"/>
    <w:rsid w:val="004A2C8F"/>
    <w:rsid w:val="004A2D09"/>
    <w:rsid w:val="004A2D1D"/>
    <w:rsid w:val="004A2D29"/>
    <w:rsid w:val="004A2D5A"/>
    <w:rsid w:val="004A2E38"/>
    <w:rsid w:val="004A2E4E"/>
    <w:rsid w:val="004A2E84"/>
    <w:rsid w:val="004A2EFE"/>
    <w:rsid w:val="004A2F02"/>
    <w:rsid w:val="004A2F2B"/>
    <w:rsid w:val="004A2FA5"/>
    <w:rsid w:val="004A2FBC"/>
    <w:rsid w:val="004A3020"/>
    <w:rsid w:val="004A3098"/>
    <w:rsid w:val="004A3131"/>
    <w:rsid w:val="004A3191"/>
    <w:rsid w:val="004A3193"/>
    <w:rsid w:val="004A31E6"/>
    <w:rsid w:val="004A3372"/>
    <w:rsid w:val="004A33F4"/>
    <w:rsid w:val="004A3454"/>
    <w:rsid w:val="004A34B0"/>
    <w:rsid w:val="004A34F7"/>
    <w:rsid w:val="004A353E"/>
    <w:rsid w:val="004A365D"/>
    <w:rsid w:val="004A3664"/>
    <w:rsid w:val="004A36B0"/>
    <w:rsid w:val="004A36C7"/>
    <w:rsid w:val="004A3717"/>
    <w:rsid w:val="004A3773"/>
    <w:rsid w:val="004A37FA"/>
    <w:rsid w:val="004A381F"/>
    <w:rsid w:val="004A3827"/>
    <w:rsid w:val="004A383B"/>
    <w:rsid w:val="004A3895"/>
    <w:rsid w:val="004A38BC"/>
    <w:rsid w:val="004A38CF"/>
    <w:rsid w:val="004A3924"/>
    <w:rsid w:val="004A395A"/>
    <w:rsid w:val="004A3999"/>
    <w:rsid w:val="004A39B4"/>
    <w:rsid w:val="004A39D4"/>
    <w:rsid w:val="004A3A14"/>
    <w:rsid w:val="004A3BB0"/>
    <w:rsid w:val="004A3C28"/>
    <w:rsid w:val="004A3C99"/>
    <w:rsid w:val="004A3CD0"/>
    <w:rsid w:val="004A3D11"/>
    <w:rsid w:val="004A3D43"/>
    <w:rsid w:val="004A3D5D"/>
    <w:rsid w:val="004A3E32"/>
    <w:rsid w:val="004A3EA8"/>
    <w:rsid w:val="004A4001"/>
    <w:rsid w:val="004A40BD"/>
    <w:rsid w:val="004A413F"/>
    <w:rsid w:val="004A416F"/>
    <w:rsid w:val="004A4197"/>
    <w:rsid w:val="004A4202"/>
    <w:rsid w:val="004A428B"/>
    <w:rsid w:val="004A42AA"/>
    <w:rsid w:val="004A42E2"/>
    <w:rsid w:val="004A43D4"/>
    <w:rsid w:val="004A4422"/>
    <w:rsid w:val="004A44B0"/>
    <w:rsid w:val="004A44D3"/>
    <w:rsid w:val="004A4548"/>
    <w:rsid w:val="004A4563"/>
    <w:rsid w:val="004A458D"/>
    <w:rsid w:val="004A46A8"/>
    <w:rsid w:val="004A47A4"/>
    <w:rsid w:val="004A4826"/>
    <w:rsid w:val="004A48A8"/>
    <w:rsid w:val="004A48C6"/>
    <w:rsid w:val="004A49AE"/>
    <w:rsid w:val="004A49D0"/>
    <w:rsid w:val="004A49D6"/>
    <w:rsid w:val="004A49EF"/>
    <w:rsid w:val="004A49F1"/>
    <w:rsid w:val="004A4A11"/>
    <w:rsid w:val="004A4AFD"/>
    <w:rsid w:val="004A4B10"/>
    <w:rsid w:val="004A4B2F"/>
    <w:rsid w:val="004A4B83"/>
    <w:rsid w:val="004A4BE6"/>
    <w:rsid w:val="004A4BF8"/>
    <w:rsid w:val="004A4C04"/>
    <w:rsid w:val="004A4C59"/>
    <w:rsid w:val="004A4D26"/>
    <w:rsid w:val="004A4D8B"/>
    <w:rsid w:val="004A4E55"/>
    <w:rsid w:val="004A4F64"/>
    <w:rsid w:val="004A4F72"/>
    <w:rsid w:val="004A4FB8"/>
    <w:rsid w:val="004A5008"/>
    <w:rsid w:val="004A505F"/>
    <w:rsid w:val="004A5110"/>
    <w:rsid w:val="004A5145"/>
    <w:rsid w:val="004A514F"/>
    <w:rsid w:val="004A5214"/>
    <w:rsid w:val="004A5235"/>
    <w:rsid w:val="004A5250"/>
    <w:rsid w:val="004A52CB"/>
    <w:rsid w:val="004A52E6"/>
    <w:rsid w:val="004A52EA"/>
    <w:rsid w:val="004A5339"/>
    <w:rsid w:val="004A535A"/>
    <w:rsid w:val="004A53FB"/>
    <w:rsid w:val="004A5480"/>
    <w:rsid w:val="004A54DE"/>
    <w:rsid w:val="004A5545"/>
    <w:rsid w:val="004A5581"/>
    <w:rsid w:val="004A5600"/>
    <w:rsid w:val="004A5640"/>
    <w:rsid w:val="004A571B"/>
    <w:rsid w:val="004A572D"/>
    <w:rsid w:val="004A575B"/>
    <w:rsid w:val="004A57B1"/>
    <w:rsid w:val="004A57CC"/>
    <w:rsid w:val="004A57EE"/>
    <w:rsid w:val="004A5802"/>
    <w:rsid w:val="004A5873"/>
    <w:rsid w:val="004A58E3"/>
    <w:rsid w:val="004A591E"/>
    <w:rsid w:val="004A5A6D"/>
    <w:rsid w:val="004A5B48"/>
    <w:rsid w:val="004A5C39"/>
    <w:rsid w:val="004A5C78"/>
    <w:rsid w:val="004A5C99"/>
    <w:rsid w:val="004A5D5F"/>
    <w:rsid w:val="004A5DA8"/>
    <w:rsid w:val="004A5DBE"/>
    <w:rsid w:val="004A5E0D"/>
    <w:rsid w:val="004A5E36"/>
    <w:rsid w:val="004A5E65"/>
    <w:rsid w:val="004A5EA1"/>
    <w:rsid w:val="004A5F20"/>
    <w:rsid w:val="004A5FA4"/>
    <w:rsid w:val="004A6135"/>
    <w:rsid w:val="004A6274"/>
    <w:rsid w:val="004A630B"/>
    <w:rsid w:val="004A637E"/>
    <w:rsid w:val="004A63A2"/>
    <w:rsid w:val="004A6410"/>
    <w:rsid w:val="004A642C"/>
    <w:rsid w:val="004A6458"/>
    <w:rsid w:val="004A6459"/>
    <w:rsid w:val="004A6535"/>
    <w:rsid w:val="004A6576"/>
    <w:rsid w:val="004A65EB"/>
    <w:rsid w:val="004A669C"/>
    <w:rsid w:val="004A673A"/>
    <w:rsid w:val="004A67BA"/>
    <w:rsid w:val="004A67F7"/>
    <w:rsid w:val="004A682E"/>
    <w:rsid w:val="004A6859"/>
    <w:rsid w:val="004A685B"/>
    <w:rsid w:val="004A68D1"/>
    <w:rsid w:val="004A6948"/>
    <w:rsid w:val="004A6998"/>
    <w:rsid w:val="004A69A5"/>
    <w:rsid w:val="004A6A49"/>
    <w:rsid w:val="004A6B53"/>
    <w:rsid w:val="004A6B66"/>
    <w:rsid w:val="004A6B99"/>
    <w:rsid w:val="004A6C0B"/>
    <w:rsid w:val="004A6C14"/>
    <w:rsid w:val="004A6C64"/>
    <w:rsid w:val="004A6C6D"/>
    <w:rsid w:val="004A6DFA"/>
    <w:rsid w:val="004A6E88"/>
    <w:rsid w:val="004A6E8A"/>
    <w:rsid w:val="004A6F0F"/>
    <w:rsid w:val="004A7012"/>
    <w:rsid w:val="004A707B"/>
    <w:rsid w:val="004A70B9"/>
    <w:rsid w:val="004A71C6"/>
    <w:rsid w:val="004A7329"/>
    <w:rsid w:val="004A736A"/>
    <w:rsid w:val="004A73FA"/>
    <w:rsid w:val="004A7412"/>
    <w:rsid w:val="004A744E"/>
    <w:rsid w:val="004A746A"/>
    <w:rsid w:val="004A761C"/>
    <w:rsid w:val="004A7624"/>
    <w:rsid w:val="004A7661"/>
    <w:rsid w:val="004A7673"/>
    <w:rsid w:val="004A76A3"/>
    <w:rsid w:val="004A770D"/>
    <w:rsid w:val="004A7740"/>
    <w:rsid w:val="004A77A9"/>
    <w:rsid w:val="004A77E9"/>
    <w:rsid w:val="004A7850"/>
    <w:rsid w:val="004A788A"/>
    <w:rsid w:val="004A788C"/>
    <w:rsid w:val="004A79BE"/>
    <w:rsid w:val="004A7A04"/>
    <w:rsid w:val="004A7A68"/>
    <w:rsid w:val="004A7AA0"/>
    <w:rsid w:val="004A7ACB"/>
    <w:rsid w:val="004A7BA4"/>
    <w:rsid w:val="004A7BF2"/>
    <w:rsid w:val="004A7BFB"/>
    <w:rsid w:val="004A7CB8"/>
    <w:rsid w:val="004A7D64"/>
    <w:rsid w:val="004A7D74"/>
    <w:rsid w:val="004A7EED"/>
    <w:rsid w:val="004A7F12"/>
    <w:rsid w:val="004A7FD1"/>
    <w:rsid w:val="004B001F"/>
    <w:rsid w:val="004B003B"/>
    <w:rsid w:val="004B005C"/>
    <w:rsid w:val="004B0099"/>
    <w:rsid w:val="004B00C7"/>
    <w:rsid w:val="004B0296"/>
    <w:rsid w:val="004B02A1"/>
    <w:rsid w:val="004B02E7"/>
    <w:rsid w:val="004B03DA"/>
    <w:rsid w:val="004B04C4"/>
    <w:rsid w:val="004B04C6"/>
    <w:rsid w:val="004B053A"/>
    <w:rsid w:val="004B05C2"/>
    <w:rsid w:val="004B06E4"/>
    <w:rsid w:val="004B072D"/>
    <w:rsid w:val="004B0894"/>
    <w:rsid w:val="004B08FE"/>
    <w:rsid w:val="004B090F"/>
    <w:rsid w:val="004B0928"/>
    <w:rsid w:val="004B0955"/>
    <w:rsid w:val="004B0999"/>
    <w:rsid w:val="004B0AA7"/>
    <w:rsid w:val="004B0B4C"/>
    <w:rsid w:val="004B0CD2"/>
    <w:rsid w:val="004B0CDD"/>
    <w:rsid w:val="004B0CF8"/>
    <w:rsid w:val="004B0D14"/>
    <w:rsid w:val="004B0D3C"/>
    <w:rsid w:val="004B0D50"/>
    <w:rsid w:val="004B0D7D"/>
    <w:rsid w:val="004B0DD8"/>
    <w:rsid w:val="004B0E85"/>
    <w:rsid w:val="004B0FAD"/>
    <w:rsid w:val="004B10EF"/>
    <w:rsid w:val="004B11EA"/>
    <w:rsid w:val="004B11F7"/>
    <w:rsid w:val="004B1247"/>
    <w:rsid w:val="004B1368"/>
    <w:rsid w:val="004B13FA"/>
    <w:rsid w:val="004B1461"/>
    <w:rsid w:val="004B1474"/>
    <w:rsid w:val="004B1516"/>
    <w:rsid w:val="004B152B"/>
    <w:rsid w:val="004B156C"/>
    <w:rsid w:val="004B1588"/>
    <w:rsid w:val="004B1625"/>
    <w:rsid w:val="004B1634"/>
    <w:rsid w:val="004B1646"/>
    <w:rsid w:val="004B1647"/>
    <w:rsid w:val="004B178B"/>
    <w:rsid w:val="004B17AA"/>
    <w:rsid w:val="004B1934"/>
    <w:rsid w:val="004B1991"/>
    <w:rsid w:val="004B19C9"/>
    <w:rsid w:val="004B1A14"/>
    <w:rsid w:val="004B1AA3"/>
    <w:rsid w:val="004B1AC2"/>
    <w:rsid w:val="004B1B34"/>
    <w:rsid w:val="004B1B9C"/>
    <w:rsid w:val="004B1BEE"/>
    <w:rsid w:val="004B1C94"/>
    <w:rsid w:val="004B1CC7"/>
    <w:rsid w:val="004B1D22"/>
    <w:rsid w:val="004B1D5A"/>
    <w:rsid w:val="004B1D8B"/>
    <w:rsid w:val="004B1DF7"/>
    <w:rsid w:val="004B1F99"/>
    <w:rsid w:val="004B202C"/>
    <w:rsid w:val="004B20BF"/>
    <w:rsid w:val="004B2110"/>
    <w:rsid w:val="004B222D"/>
    <w:rsid w:val="004B22AD"/>
    <w:rsid w:val="004B22DF"/>
    <w:rsid w:val="004B2352"/>
    <w:rsid w:val="004B246B"/>
    <w:rsid w:val="004B2474"/>
    <w:rsid w:val="004B2554"/>
    <w:rsid w:val="004B255E"/>
    <w:rsid w:val="004B2595"/>
    <w:rsid w:val="004B2598"/>
    <w:rsid w:val="004B25C3"/>
    <w:rsid w:val="004B2621"/>
    <w:rsid w:val="004B2699"/>
    <w:rsid w:val="004B26F5"/>
    <w:rsid w:val="004B270A"/>
    <w:rsid w:val="004B27CE"/>
    <w:rsid w:val="004B2835"/>
    <w:rsid w:val="004B28B3"/>
    <w:rsid w:val="004B28E6"/>
    <w:rsid w:val="004B2901"/>
    <w:rsid w:val="004B2A62"/>
    <w:rsid w:val="004B2A77"/>
    <w:rsid w:val="004B2A9F"/>
    <w:rsid w:val="004B2B41"/>
    <w:rsid w:val="004B2B66"/>
    <w:rsid w:val="004B2BC0"/>
    <w:rsid w:val="004B2BFA"/>
    <w:rsid w:val="004B2CD5"/>
    <w:rsid w:val="004B2CE4"/>
    <w:rsid w:val="004B2D43"/>
    <w:rsid w:val="004B2DF8"/>
    <w:rsid w:val="004B2E01"/>
    <w:rsid w:val="004B2E60"/>
    <w:rsid w:val="004B2E95"/>
    <w:rsid w:val="004B2F11"/>
    <w:rsid w:val="004B2F41"/>
    <w:rsid w:val="004B2F98"/>
    <w:rsid w:val="004B2FB1"/>
    <w:rsid w:val="004B30E8"/>
    <w:rsid w:val="004B3107"/>
    <w:rsid w:val="004B313C"/>
    <w:rsid w:val="004B3140"/>
    <w:rsid w:val="004B3155"/>
    <w:rsid w:val="004B3161"/>
    <w:rsid w:val="004B3179"/>
    <w:rsid w:val="004B3189"/>
    <w:rsid w:val="004B31E8"/>
    <w:rsid w:val="004B320D"/>
    <w:rsid w:val="004B3219"/>
    <w:rsid w:val="004B3254"/>
    <w:rsid w:val="004B3267"/>
    <w:rsid w:val="004B327C"/>
    <w:rsid w:val="004B3285"/>
    <w:rsid w:val="004B3293"/>
    <w:rsid w:val="004B32B3"/>
    <w:rsid w:val="004B3307"/>
    <w:rsid w:val="004B3355"/>
    <w:rsid w:val="004B3394"/>
    <w:rsid w:val="004B33D6"/>
    <w:rsid w:val="004B33EA"/>
    <w:rsid w:val="004B3439"/>
    <w:rsid w:val="004B351C"/>
    <w:rsid w:val="004B369A"/>
    <w:rsid w:val="004B371A"/>
    <w:rsid w:val="004B374C"/>
    <w:rsid w:val="004B3776"/>
    <w:rsid w:val="004B3884"/>
    <w:rsid w:val="004B38B5"/>
    <w:rsid w:val="004B39A9"/>
    <w:rsid w:val="004B39C8"/>
    <w:rsid w:val="004B3A35"/>
    <w:rsid w:val="004B3A7E"/>
    <w:rsid w:val="004B3A8D"/>
    <w:rsid w:val="004B3ABA"/>
    <w:rsid w:val="004B3AD8"/>
    <w:rsid w:val="004B3B96"/>
    <w:rsid w:val="004B3C72"/>
    <w:rsid w:val="004B3D05"/>
    <w:rsid w:val="004B3D18"/>
    <w:rsid w:val="004B3E35"/>
    <w:rsid w:val="004B3E7A"/>
    <w:rsid w:val="004B3E7F"/>
    <w:rsid w:val="004B3E85"/>
    <w:rsid w:val="004B3EEB"/>
    <w:rsid w:val="004B3F1C"/>
    <w:rsid w:val="004B3F30"/>
    <w:rsid w:val="004B3F9F"/>
    <w:rsid w:val="004B3FC2"/>
    <w:rsid w:val="004B401A"/>
    <w:rsid w:val="004B4038"/>
    <w:rsid w:val="004B406D"/>
    <w:rsid w:val="004B40B3"/>
    <w:rsid w:val="004B40C7"/>
    <w:rsid w:val="004B40E6"/>
    <w:rsid w:val="004B40F9"/>
    <w:rsid w:val="004B4133"/>
    <w:rsid w:val="004B415D"/>
    <w:rsid w:val="004B4173"/>
    <w:rsid w:val="004B422A"/>
    <w:rsid w:val="004B425D"/>
    <w:rsid w:val="004B4265"/>
    <w:rsid w:val="004B42BB"/>
    <w:rsid w:val="004B43F6"/>
    <w:rsid w:val="004B43F7"/>
    <w:rsid w:val="004B442B"/>
    <w:rsid w:val="004B4435"/>
    <w:rsid w:val="004B4459"/>
    <w:rsid w:val="004B44A6"/>
    <w:rsid w:val="004B44CF"/>
    <w:rsid w:val="004B4535"/>
    <w:rsid w:val="004B47AD"/>
    <w:rsid w:val="004B47B5"/>
    <w:rsid w:val="004B47CB"/>
    <w:rsid w:val="004B493A"/>
    <w:rsid w:val="004B499C"/>
    <w:rsid w:val="004B4A11"/>
    <w:rsid w:val="004B4A97"/>
    <w:rsid w:val="004B4B6D"/>
    <w:rsid w:val="004B4C2F"/>
    <w:rsid w:val="004B4CAF"/>
    <w:rsid w:val="004B4CB4"/>
    <w:rsid w:val="004B4D39"/>
    <w:rsid w:val="004B4E83"/>
    <w:rsid w:val="004B4F7E"/>
    <w:rsid w:val="004B4FB3"/>
    <w:rsid w:val="004B5021"/>
    <w:rsid w:val="004B503D"/>
    <w:rsid w:val="004B50C0"/>
    <w:rsid w:val="004B50D7"/>
    <w:rsid w:val="004B5134"/>
    <w:rsid w:val="004B515F"/>
    <w:rsid w:val="004B519A"/>
    <w:rsid w:val="004B51F7"/>
    <w:rsid w:val="004B5239"/>
    <w:rsid w:val="004B5271"/>
    <w:rsid w:val="004B55C5"/>
    <w:rsid w:val="004B55F7"/>
    <w:rsid w:val="004B5614"/>
    <w:rsid w:val="004B5643"/>
    <w:rsid w:val="004B5666"/>
    <w:rsid w:val="004B5673"/>
    <w:rsid w:val="004B567C"/>
    <w:rsid w:val="004B567F"/>
    <w:rsid w:val="004B571F"/>
    <w:rsid w:val="004B57CC"/>
    <w:rsid w:val="004B57DF"/>
    <w:rsid w:val="004B57E3"/>
    <w:rsid w:val="004B582A"/>
    <w:rsid w:val="004B589D"/>
    <w:rsid w:val="004B58BF"/>
    <w:rsid w:val="004B58C4"/>
    <w:rsid w:val="004B5913"/>
    <w:rsid w:val="004B592D"/>
    <w:rsid w:val="004B59B7"/>
    <w:rsid w:val="004B5A84"/>
    <w:rsid w:val="004B5AB7"/>
    <w:rsid w:val="004B5B3B"/>
    <w:rsid w:val="004B5CB0"/>
    <w:rsid w:val="004B5CCA"/>
    <w:rsid w:val="004B5D09"/>
    <w:rsid w:val="004B5DB0"/>
    <w:rsid w:val="004B5DBF"/>
    <w:rsid w:val="004B5E35"/>
    <w:rsid w:val="004B5E47"/>
    <w:rsid w:val="004B5E59"/>
    <w:rsid w:val="004B5ED5"/>
    <w:rsid w:val="004B5EF0"/>
    <w:rsid w:val="004B5F1B"/>
    <w:rsid w:val="004B5F9A"/>
    <w:rsid w:val="004B5FCA"/>
    <w:rsid w:val="004B5FCF"/>
    <w:rsid w:val="004B6059"/>
    <w:rsid w:val="004B607D"/>
    <w:rsid w:val="004B60FB"/>
    <w:rsid w:val="004B628D"/>
    <w:rsid w:val="004B6318"/>
    <w:rsid w:val="004B63A3"/>
    <w:rsid w:val="004B63CD"/>
    <w:rsid w:val="004B640B"/>
    <w:rsid w:val="004B6419"/>
    <w:rsid w:val="004B6434"/>
    <w:rsid w:val="004B64DD"/>
    <w:rsid w:val="004B65F4"/>
    <w:rsid w:val="004B661E"/>
    <w:rsid w:val="004B6675"/>
    <w:rsid w:val="004B66B6"/>
    <w:rsid w:val="004B67B5"/>
    <w:rsid w:val="004B67FC"/>
    <w:rsid w:val="004B6833"/>
    <w:rsid w:val="004B6875"/>
    <w:rsid w:val="004B6903"/>
    <w:rsid w:val="004B693E"/>
    <w:rsid w:val="004B69AD"/>
    <w:rsid w:val="004B6AE2"/>
    <w:rsid w:val="004B6C34"/>
    <w:rsid w:val="004B6CEC"/>
    <w:rsid w:val="004B6D54"/>
    <w:rsid w:val="004B6D7B"/>
    <w:rsid w:val="004B6DF8"/>
    <w:rsid w:val="004B6E29"/>
    <w:rsid w:val="004B6EBA"/>
    <w:rsid w:val="004B6FCF"/>
    <w:rsid w:val="004B6FDD"/>
    <w:rsid w:val="004B6FE7"/>
    <w:rsid w:val="004B70A7"/>
    <w:rsid w:val="004B70F0"/>
    <w:rsid w:val="004B729F"/>
    <w:rsid w:val="004B7381"/>
    <w:rsid w:val="004B739D"/>
    <w:rsid w:val="004B7474"/>
    <w:rsid w:val="004B7569"/>
    <w:rsid w:val="004B759D"/>
    <w:rsid w:val="004B75F5"/>
    <w:rsid w:val="004B7652"/>
    <w:rsid w:val="004B76FA"/>
    <w:rsid w:val="004B781A"/>
    <w:rsid w:val="004B793B"/>
    <w:rsid w:val="004B794E"/>
    <w:rsid w:val="004B7955"/>
    <w:rsid w:val="004B7968"/>
    <w:rsid w:val="004B7977"/>
    <w:rsid w:val="004B797F"/>
    <w:rsid w:val="004B7A05"/>
    <w:rsid w:val="004B7A39"/>
    <w:rsid w:val="004B7ADD"/>
    <w:rsid w:val="004B7AEC"/>
    <w:rsid w:val="004B7B62"/>
    <w:rsid w:val="004B7C08"/>
    <w:rsid w:val="004B7C28"/>
    <w:rsid w:val="004B7C5D"/>
    <w:rsid w:val="004B7CF9"/>
    <w:rsid w:val="004B7D7A"/>
    <w:rsid w:val="004B7DA8"/>
    <w:rsid w:val="004B7F4F"/>
    <w:rsid w:val="004B7FC8"/>
    <w:rsid w:val="004C0001"/>
    <w:rsid w:val="004C00BF"/>
    <w:rsid w:val="004C00D7"/>
    <w:rsid w:val="004C014E"/>
    <w:rsid w:val="004C016A"/>
    <w:rsid w:val="004C0196"/>
    <w:rsid w:val="004C01AE"/>
    <w:rsid w:val="004C01C3"/>
    <w:rsid w:val="004C01F2"/>
    <w:rsid w:val="004C0209"/>
    <w:rsid w:val="004C024E"/>
    <w:rsid w:val="004C031F"/>
    <w:rsid w:val="004C03CE"/>
    <w:rsid w:val="004C0460"/>
    <w:rsid w:val="004C0483"/>
    <w:rsid w:val="004C0491"/>
    <w:rsid w:val="004C04FE"/>
    <w:rsid w:val="004C0598"/>
    <w:rsid w:val="004C05CE"/>
    <w:rsid w:val="004C05ED"/>
    <w:rsid w:val="004C05F1"/>
    <w:rsid w:val="004C0614"/>
    <w:rsid w:val="004C06B4"/>
    <w:rsid w:val="004C0741"/>
    <w:rsid w:val="004C07BF"/>
    <w:rsid w:val="004C08ED"/>
    <w:rsid w:val="004C0906"/>
    <w:rsid w:val="004C0AAD"/>
    <w:rsid w:val="004C0AB6"/>
    <w:rsid w:val="004C0B08"/>
    <w:rsid w:val="004C0B3F"/>
    <w:rsid w:val="004C0B7E"/>
    <w:rsid w:val="004C0C2F"/>
    <w:rsid w:val="004C0C6F"/>
    <w:rsid w:val="004C0CC9"/>
    <w:rsid w:val="004C0D16"/>
    <w:rsid w:val="004C0D3E"/>
    <w:rsid w:val="004C0DF2"/>
    <w:rsid w:val="004C0E01"/>
    <w:rsid w:val="004C0E27"/>
    <w:rsid w:val="004C0E29"/>
    <w:rsid w:val="004C0E84"/>
    <w:rsid w:val="004C0ED0"/>
    <w:rsid w:val="004C0F3C"/>
    <w:rsid w:val="004C0F87"/>
    <w:rsid w:val="004C0FA7"/>
    <w:rsid w:val="004C1015"/>
    <w:rsid w:val="004C1027"/>
    <w:rsid w:val="004C106F"/>
    <w:rsid w:val="004C107F"/>
    <w:rsid w:val="004C11C9"/>
    <w:rsid w:val="004C1240"/>
    <w:rsid w:val="004C1245"/>
    <w:rsid w:val="004C126E"/>
    <w:rsid w:val="004C1284"/>
    <w:rsid w:val="004C13F2"/>
    <w:rsid w:val="004C14C9"/>
    <w:rsid w:val="004C1521"/>
    <w:rsid w:val="004C1600"/>
    <w:rsid w:val="004C1667"/>
    <w:rsid w:val="004C167C"/>
    <w:rsid w:val="004C16A8"/>
    <w:rsid w:val="004C17F2"/>
    <w:rsid w:val="004C181B"/>
    <w:rsid w:val="004C1860"/>
    <w:rsid w:val="004C189F"/>
    <w:rsid w:val="004C18B6"/>
    <w:rsid w:val="004C18D9"/>
    <w:rsid w:val="004C1A8E"/>
    <w:rsid w:val="004C1A9B"/>
    <w:rsid w:val="004C1ACB"/>
    <w:rsid w:val="004C1AEB"/>
    <w:rsid w:val="004C1B09"/>
    <w:rsid w:val="004C1B46"/>
    <w:rsid w:val="004C1B55"/>
    <w:rsid w:val="004C1BBC"/>
    <w:rsid w:val="004C1BC3"/>
    <w:rsid w:val="004C1BFD"/>
    <w:rsid w:val="004C1C7D"/>
    <w:rsid w:val="004C1D52"/>
    <w:rsid w:val="004C1DE6"/>
    <w:rsid w:val="004C1E19"/>
    <w:rsid w:val="004C1E97"/>
    <w:rsid w:val="004C1F12"/>
    <w:rsid w:val="004C1F29"/>
    <w:rsid w:val="004C1FC3"/>
    <w:rsid w:val="004C20B4"/>
    <w:rsid w:val="004C20C6"/>
    <w:rsid w:val="004C210D"/>
    <w:rsid w:val="004C21F6"/>
    <w:rsid w:val="004C2231"/>
    <w:rsid w:val="004C237B"/>
    <w:rsid w:val="004C2425"/>
    <w:rsid w:val="004C246E"/>
    <w:rsid w:val="004C2507"/>
    <w:rsid w:val="004C2532"/>
    <w:rsid w:val="004C257F"/>
    <w:rsid w:val="004C25D7"/>
    <w:rsid w:val="004C25EA"/>
    <w:rsid w:val="004C262D"/>
    <w:rsid w:val="004C274F"/>
    <w:rsid w:val="004C293F"/>
    <w:rsid w:val="004C2940"/>
    <w:rsid w:val="004C2A58"/>
    <w:rsid w:val="004C2A7A"/>
    <w:rsid w:val="004C2AFD"/>
    <w:rsid w:val="004C2BE9"/>
    <w:rsid w:val="004C2C86"/>
    <w:rsid w:val="004C2C9A"/>
    <w:rsid w:val="004C2CF1"/>
    <w:rsid w:val="004C2D5C"/>
    <w:rsid w:val="004C2DE6"/>
    <w:rsid w:val="004C2DE7"/>
    <w:rsid w:val="004C2DFD"/>
    <w:rsid w:val="004C2EAC"/>
    <w:rsid w:val="004C2EEA"/>
    <w:rsid w:val="004C2F15"/>
    <w:rsid w:val="004C2F3F"/>
    <w:rsid w:val="004C2FE4"/>
    <w:rsid w:val="004C306D"/>
    <w:rsid w:val="004C3204"/>
    <w:rsid w:val="004C3214"/>
    <w:rsid w:val="004C3290"/>
    <w:rsid w:val="004C32D8"/>
    <w:rsid w:val="004C3350"/>
    <w:rsid w:val="004C3354"/>
    <w:rsid w:val="004C3488"/>
    <w:rsid w:val="004C34B9"/>
    <w:rsid w:val="004C359C"/>
    <w:rsid w:val="004C35CC"/>
    <w:rsid w:val="004C3621"/>
    <w:rsid w:val="004C3731"/>
    <w:rsid w:val="004C377D"/>
    <w:rsid w:val="004C380C"/>
    <w:rsid w:val="004C3836"/>
    <w:rsid w:val="004C3858"/>
    <w:rsid w:val="004C387A"/>
    <w:rsid w:val="004C3887"/>
    <w:rsid w:val="004C397D"/>
    <w:rsid w:val="004C3A01"/>
    <w:rsid w:val="004C3A18"/>
    <w:rsid w:val="004C3A20"/>
    <w:rsid w:val="004C3A35"/>
    <w:rsid w:val="004C3ABA"/>
    <w:rsid w:val="004C3AFB"/>
    <w:rsid w:val="004C3B19"/>
    <w:rsid w:val="004C3B26"/>
    <w:rsid w:val="004C3B4D"/>
    <w:rsid w:val="004C3C2F"/>
    <w:rsid w:val="004C3C31"/>
    <w:rsid w:val="004C3CBA"/>
    <w:rsid w:val="004C3CBB"/>
    <w:rsid w:val="004C3CCE"/>
    <w:rsid w:val="004C3DEC"/>
    <w:rsid w:val="004C3E61"/>
    <w:rsid w:val="004C3E7B"/>
    <w:rsid w:val="004C3EA9"/>
    <w:rsid w:val="004C3F91"/>
    <w:rsid w:val="004C3FF7"/>
    <w:rsid w:val="004C3FFB"/>
    <w:rsid w:val="004C4038"/>
    <w:rsid w:val="004C408E"/>
    <w:rsid w:val="004C413F"/>
    <w:rsid w:val="004C4164"/>
    <w:rsid w:val="004C41C3"/>
    <w:rsid w:val="004C41C9"/>
    <w:rsid w:val="004C4223"/>
    <w:rsid w:val="004C4271"/>
    <w:rsid w:val="004C4326"/>
    <w:rsid w:val="004C4367"/>
    <w:rsid w:val="004C4368"/>
    <w:rsid w:val="004C4388"/>
    <w:rsid w:val="004C43D4"/>
    <w:rsid w:val="004C43E7"/>
    <w:rsid w:val="004C43F9"/>
    <w:rsid w:val="004C441E"/>
    <w:rsid w:val="004C4461"/>
    <w:rsid w:val="004C4486"/>
    <w:rsid w:val="004C44A9"/>
    <w:rsid w:val="004C44D3"/>
    <w:rsid w:val="004C4527"/>
    <w:rsid w:val="004C467A"/>
    <w:rsid w:val="004C46B4"/>
    <w:rsid w:val="004C46BC"/>
    <w:rsid w:val="004C4706"/>
    <w:rsid w:val="004C47CB"/>
    <w:rsid w:val="004C48AB"/>
    <w:rsid w:val="004C48EF"/>
    <w:rsid w:val="004C493A"/>
    <w:rsid w:val="004C49A9"/>
    <w:rsid w:val="004C49BF"/>
    <w:rsid w:val="004C4A1A"/>
    <w:rsid w:val="004C4A31"/>
    <w:rsid w:val="004C4A39"/>
    <w:rsid w:val="004C4A79"/>
    <w:rsid w:val="004C4B8B"/>
    <w:rsid w:val="004C4C6D"/>
    <w:rsid w:val="004C4C7C"/>
    <w:rsid w:val="004C4CCA"/>
    <w:rsid w:val="004C4D14"/>
    <w:rsid w:val="004C4D6C"/>
    <w:rsid w:val="004C4F71"/>
    <w:rsid w:val="004C5053"/>
    <w:rsid w:val="004C5060"/>
    <w:rsid w:val="004C5173"/>
    <w:rsid w:val="004C51A8"/>
    <w:rsid w:val="004C52B5"/>
    <w:rsid w:val="004C5320"/>
    <w:rsid w:val="004C5348"/>
    <w:rsid w:val="004C539E"/>
    <w:rsid w:val="004C540B"/>
    <w:rsid w:val="004C5461"/>
    <w:rsid w:val="004C54BF"/>
    <w:rsid w:val="004C54CE"/>
    <w:rsid w:val="004C54DC"/>
    <w:rsid w:val="004C5503"/>
    <w:rsid w:val="004C5523"/>
    <w:rsid w:val="004C557A"/>
    <w:rsid w:val="004C559D"/>
    <w:rsid w:val="004C55DC"/>
    <w:rsid w:val="004C563B"/>
    <w:rsid w:val="004C566C"/>
    <w:rsid w:val="004C56B5"/>
    <w:rsid w:val="004C5809"/>
    <w:rsid w:val="004C5843"/>
    <w:rsid w:val="004C5A02"/>
    <w:rsid w:val="004C5A33"/>
    <w:rsid w:val="004C5A43"/>
    <w:rsid w:val="004C5A7A"/>
    <w:rsid w:val="004C5AE8"/>
    <w:rsid w:val="004C5B34"/>
    <w:rsid w:val="004C5C13"/>
    <w:rsid w:val="004C5C91"/>
    <w:rsid w:val="004C5CA6"/>
    <w:rsid w:val="004C5CC3"/>
    <w:rsid w:val="004C5CF3"/>
    <w:rsid w:val="004C5CFC"/>
    <w:rsid w:val="004C5DDD"/>
    <w:rsid w:val="004C5E64"/>
    <w:rsid w:val="004C5F06"/>
    <w:rsid w:val="004C5F09"/>
    <w:rsid w:val="004C5FD4"/>
    <w:rsid w:val="004C6229"/>
    <w:rsid w:val="004C6286"/>
    <w:rsid w:val="004C62EC"/>
    <w:rsid w:val="004C62FB"/>
    <w:rsid w:val="004C641A"/>
    <w:rsid w:val="004C64CC"/>
    <w:rsid w:val="004C656B"/>
    <w:rsid w:val="004C6585"/>
    <w:rsid w:val="004C6596"/>
    <w:rsid w:val="004C65AC"/>
    <w:rsid w:val="004C6663"/>
    <w:rsid w:val="004C66A4"/>
    <w:rsid w:val="004C66A6"/>
    <w:rsid w:val="004C66A7"/>
    <w:rsid w:val="004C66C4"/>
    <w:rsid w:val="004C66E6"/>
    <w:rsid w:val="004C66FF"/>
    <w:rsid w:val="004C6958"/>
    <w:rsid w:val="004C6972"/>
    <w:rsid w:val="004C69A1"/>
    <w:rsid w:val="004C6AF6"/>
    <w:rsid w:val="004C6B3B"/>
    <w:rsid w:val="004C6B82"/>
    <w:rsid w:val="004C6BE1"/>
    <w:rsid w:val="004C6D27"/>
    <w:rsid w:val="004C6D4B"/>
    <w:rsid w:val="004C6DDC"/>
    <w:rsid w:val="004C6E1A"/>
    <w:rsid w:val="004C6E5A"/>
    <w:rsid w:val="004C6E5B"/>
    <w:rsid w:val="004C6E5E"/>
    <w:rsid w:val="004C6F95"/>
    <w:rsid w:val="004C7165"/>
    <w:rsid w:val="004C71C1"/>
    <w:rsid w:val="004C71DA"/>
    <w:rsid w:val="004C7270"/>
    <w:rsid w:val="004C7292"/>
    <w:rsid w:val="004C72E6"/>
    <w:rsid w:val="004C72FC"/>
    <w:rsid w:val="004C7464"/>
    <w:rsid w:val="004C7486"/>
    <w:rsid w:val="004C74A7"/>
    <w:rsid w:val="004C74B5"/>
    <w:rsid w:val="004C75A0"/>
    <w:rsid w:val="004C7608"/>
    <w:rsid w:val="004C7620"/>
    <w:rsid w:val="004C76CE"/>
    <w:rsid w:val="004C776A"/>
    <w:rsid w:val="004C77E1"/>
    <w:rsid w:val="004C77E6"/>
    <w:rsid w:val="004C77E9"/>
    <w:rsid w:val="004C79B6"/>
    <w:rsid w:val="004C79E8"/>
    <w:rsid w:val="004C7AA9"/>
    <w:rsid w:val="004C7B02"/>
    <w:rsid w:val="004C7B48"/>
    <w:rsid w:val="004C7BD1"/>
    <w:rsid w:val="004C7D00"/>
    <w:rsid w:val="004C7D27"/>
    <w:rsid w:val="004C7D5A"/>
    <w:rsid w:val="004C7DCB"/>
    <w:rsid w:val="004C7E2C"/>
    <w:rsid w:val="004C7F92"/>
    <w:rsid w:val="004C7F96"/>
    <w:rsid w:val="004D002D"/>
    <w:rsid w:val="004D0041"/>
    <w:rsid w:val="004D004A"/>
    <w:rsid w:val="004D00BE"/>
    <w:rsid w:val="004D00E5"/>
    <w:rsid w:val="004D012A"/>
    <w:rsid w:val="004D016C"/>
    <w:rsid w:val="004D016D"/>
    <w:rsid w:val="004D018E"/>
    <w:rsid w:val="004D024E"/>
    <w:rsid w:val="004D02B3"/>
    <w:rsid w:val="004D031B"/>
    <w:rsid w:val="004D0376"/>
    <w:rsid w:val="004D03A8"/>
    <w:rsid w:val="004D03DD"/>
    <w:rsid w:val="004D041A"/>
    <w:rsid w:val="004D0427"/>
    <w:rsid w:val="004D0487"/>
    <w:rsid w:val="004D04EB"/>
    <w:rsid w:val="004D054C"/>
    <w:rsid w:val="004D06F0"/>
    <w:rsid w:val="004D06F8"/>
    <w:rsid w:val="004D06F9"/>
    <w:rsid w:val="004D0787"/>
    <w:rsid w:val="004D07B5"/>
    <w:rsid w:val="004D07B7"/>
    <w:rsid w:val="004D0802"/>
    <w:rsid w:val="004D08D6"/>
    <w:rsid w:val="004D0912"/>
    <w:rsid w:val="004D094A"/>
    <w:rsid w:val="004D0A47"/>
    <w:rsid w:val="004D0A74"/>
    <w:rsid w:val="004D0A7E"/>
    <w:rsid w:val="004D0B0D"/>
    <w:rsid w:val="004D0B8E"/>
    <w:rsid w:val="004D0B95"/>
    <w:rsid w:val="004D0BAB"/>
    <w:rsid w:val="004D0D49"/>
    <w:rsid w:val="004D0EFD"/>
    <w:rsid w:val="004D0F61"/>
    <w:rsid w:val="004D101E"/>
    <w:rsid w:val="004D1042"/>
    <w:rsid w:val="004D1129"/>
    <w:rsid w:val="004D1174"/>
    <w:rsid w:val="004D120F"/>
    <w:rsid w:val="004D123D"/>
    <w:rsid w:val="004D1250"/>
    <w:rsid w:val="004D127B"/>
    <w:rsid w:val="004D1284"/>
    <w:rsid w:val="004D12A3"/>
    <w:rsid w:val="004D1351"/>
    <w:rsid w:val="004D13FA"/>
    <w:rsid w:val="004D1414"/>
    <w:rsid w:val="004D1465"/>
    <w:rsid w:val="004D14B2"/>
    <w:rsid w:val="004D14D3"/>
    <w:rsid w:val="004D150F"/>
    <w:rsid w:val="004D15A5"/>
    <w:rsid w:val="004D15B4"/>
    <w:rsid w:val="004D15C4"/>
    <w:rsid w:val="004D15DD"/>
    <w:rsid w:val="004D15EF"/>
    <w:rsid w:val="004D1611"/>
    <w:rsid w:val="004D1620"/>
    <w:rsid w:val="004D1701"/>
    <w:rsid w:val="004D1755"/>
    <w:rsid w:val="004D179E"/>
    <w:rsid w:val="004D17B1"/>
    <w:rsid w:val="004D1824"/>
    <w:rsid w:val="004D193E"/>
    <w:rsid w:val="004D1958"/>
    <w:rsid w:val="004D1983"/>
    <w:rsid w:val="004D19A5"/>
    <w:rsid w:val="004D1A4E"/>
    <w:rsid w:val="004D1A83"/>
    <w:rsid w:val="004D1ACA"/>
    <w:rsid w:val="004D1B6F"/>
    <w:rsid w:val="004D1BC6"/>
    <w:rsid w:val="004D1C16"/>
    <w:rsid w:val="004D1C71"/>
    <w:rsid w:val="004D1D3F"/>
    <w:rsid w:val="004D1D95"/>
    <w:rsid w:val="004D1E2F"/>
    <w:rsid w:val="004D1F48"/>
    <w:rsid w:val="004D2000"/>
    <w:rsid w:val="004D200B"/>
    <w:rsid w:val="004D2065"/>
    <w:rsid w:val="004D206F"/>
    <w:rsid w:val="004D20E3"/>
    <w:rsid w:val="004D211C"/>
    <w:rsid w:val="004D2135"/>
    <w:rsid w:val="004D2163"/>
    <w:rsid w:val="004D21A2"/>
    <w:rsid w:val="004D21A9"/>
    <w:rsid w:val="004D222C"/>
    <w:rsid w:val="004D231F"/>
    <w:rsid w:val="004D2427"/>
    <w:rsid w:val="004D2471"/>
    <w:rsid w:val="004D248F"/>
    <w:rsid w:val="004D24F5"/>
    <w:rsid w:val="004D24FE"/>
    <w:rsid w:val="004D25B2"/>
    <w:rsid w:val="004D25BC"/>
    <w:rsid w:val="004D25E8"/>
    <w:rsid w:val="004D2619"/>
    <w:rsid w:val="004D2676"/>
    <w:rsid w:val="004D26B6"/>
    <w:rsid w:val="004D2736"/>
    <w:rsid w:val="004D2748"/>
    <w:rsid w:val="004D279F"/>
    <w:rsid w:val="004D27C8"/>
    <w:rsid w:val="004D27E1"/>
    <w:rsid w:val="004D2833"/>
    <w:rsid w:val="004D28E5"/>
    <w:rsid w:val="004D2926"/>
    <w:rsid w:val="004D29BD"/>
    <w:rsid w:val="004D29F9"/>
    <w:rsid w:val="004D2A27"/>
    <w:rsid w:val="004D2A97"/>
    <w:rsid w:val="004D2AE4"/>
    <w:rsid w:val="004D2B06"/>
    <w:rsid w:val="004D2B08"/>
    <w:rsid w:val="004D2C61"/>
    <w:rsid w:val="004D2CA4"/>
    <w:rsid w:val="004D2D3F"/>
    <w:rsid w:val="004D2D80"/>
    <w:rsid w:val="004D2DC7"/>
    <w:rsid w:val="004D2DFE"/>
    <w:rsid w:val="004D2EF6"/>
    <w:rsid w:val="004D2F00"/>
    <w:rsid w:val="004D2F01"/>
    <w:rsid w:val="004D2FC6"/>
    <w:rsid w:val="004D300E"/>
    <w:rsid w:val="004D30DF"/>
    <w:rsid w:val="004D3136"/>
    <w:rsid w:val="004D3257"/>
    <w:rsid w:val="004D3306"/>
    <w:rsid w:val="004D330F"/>
    <w:rsid w:val="004D33B3"/>
    <w:rsid w:val="004D348D"/>
    <w:rsid w:val="004D34BC"/>
    <w:rsid w:val="004D3533"/>
    <w:rsid w:val="004D353C"/>
    <w:rsid w:val="004D3550"/>
    <w:rsid w:val="004D3658"/>
    <w:rsid w:val="004D36F2"/>
    <w:rsid w:val="004D3717"/>
    <w:rsid w:val="004D3741"/>
    <w:rsid w:val="004D3750"/>
    <w:rsid w:val="004D3774"/>
    <w:rsid w:val="004D3795"/>
    <w:rsid w:val="004D3848"/>
    <w:rsid w:val="004D399E"/>
    <w:rsid w:val="004D39DD"/>
    <w:rsid w:val="004D3A2F"/>
    <w:rsid w:val="004D3AC1"/>
    <w:rsid w:val="004D3ACE"/>
    <w:rsid w:val="004D3B03"/>
    <w:rsid w:val="004D3B36"/>
    <w:rsid w:val="004D3BDF"/>
    <w:rsid w:val="004D3C0D"/>
    <w:rsid w:val="004D3C1F"/>
    <w:rsid w:val="004D3C25"/>
    <w:rsid w:val="004D3C58"/>
    <w:rsid w:val="004D3CA2"/>
    <w:rsid w:val="004D3CBE"/>
    <w:rsid w:val="004D3D03"/>
    <w:rsid w:val="004D3D5A"/>
    <w:rsid w:val="004D3EF9"/>
    <w:rsid w:val="004D3F26"/>
    <w:rsid w:val="004D3FB5"/>
    <w:rsid w:val="004D4008"/>
    <w:rsid w:val="004D404F"/>
    <w:rsid w:val="004D4102"/>
    <w:rsid w:val="004D415E"/>
    <w:rsid w:val="004D418A"/>
    <w:rsid w:val="004D41EE"/>
    <w:rsid w:val="004D4234"/>
    <w:rsid w:val="004D425E"/>
    <w:rsid w:val="004D42DB"/>
    <w:rsid w:val="004D430C"/>
    <w:rsid w:val="004D442E"/>
    <w:rsid w:val="004D447C"/>
    <w:rsid w:val="004D44D5"/>
    <w:rsid w:val="004D44FE"/>
    <w:rsid w:val="004D4578"/>
    <w:rsid w:val="004D459B"/>
    <w:rsid w:val="004D45D5"/>
    <w:rsid w:val="004D4606"/>
    <w:rsid w:val="004D462B"/>
    <w:rsid w:val="004D468E"/>
    <w:rsid w:val="004D46C0"/>
    <w:rsid w:val="004D46D3"/>
    <w:rsid w:val="004D4717"/>
    <w:rsid w:val="004D471F"/>
    <w:rsid w:val="004D473D"/>
    <w:rsid w:val="004D47E3"/>
    <w:rsid w:val="004D47FF"/>
    <w:rsid w:val="004D484F"/>
    <w:rsid w:val="004D486B"/>
    <w:rsid w:val="004D48F0"/>
    <w:rsid w:val="004D4989"/>
    <w:rsid w:val="004D4995"/>
    <w:rsid w:val="004D49AE"/>
    <w:rsid w:val="004D49D0"/>
    <w:rsid w:val="004D4A93"/>
    <w:rsid w:val="004D4AF6"/>
    <w:rsid w:val="004D4B26"/>
    <w:rsid w:val="004D4B50"/>
    <w:rsid w:val="004D4B54"/>
    <w:rsid w:val="004D4B7F"/>
    <w:rsid w:val="004D4C65"/>
    <w:rsid w:val="004D4CE7"/>
    <w:rsid w:val="004D4E26"/>
    <w:rsid w:val="004D4E43"/>
    <w:rsid w:val="004D4E58"/>
    <w:rsid w:val="004D4E6D"/>
    <w:rsid w:val="004D4F2B"/>
    <w:rsid w:val="004D4FA0"/>
    <w:rsid w:val="004D4FAC"/>
    <w:rsid w:val="004D4FB3"/>
    <w:rsid w:val="004D4FB4"/>
    <w:rsid w:val="004D50BE"/>
    <w:rsid w:val="004D527E"/>
    <w:rsid w:val="004D5301"/>
    <w:rsid w:val="004D5368"/>
    <w:rsid w:val="004D53BF"/>
    <w:rsid w:val="004D53F3"/>
    <w:rsid w:val="004D53F5"/>
    <w:rsid w:val="004D547F"/>
    <w:rsid w:val="004D54E0"/>
    <w:rsid w:val="004D5501"/>
    <w:rsid w:val="004D55FA"/>
    <w:rsid w:val="004D5606"/>
    <w:rsid w:val="004D5636"/>
    <w:rsid w:val="004D563B"/>
    <w:rsid w:val="004D564A"/>
    <w:rsid w:val="004D566F"/>
    <w:rsid w:val="004D569F"/>
    <w:rsid w:val="004D56DA"/>
    <w:rsid w:val="004D571F"/>
    <w:rsid w:val="004D5724"/>
    <w:rsid w:val="004D57FD"/>
    <w:rsid w:val="004D58A5"/>
    <w:rsid w:val="004D593C"/>
    <w:rsid w:val="004D59AD"/>
    <w:rsid w:val="004D59F2"/>
    <w:rsid w:val="004D5A3B"/>
    <w:rsid w:val="004D5B2C"/>
    <w:rsid w:val="004D5B7F"/>
    <w:rsid w:val="004D5BF9"/>
    <w:rsid w:val="004D5E20"/>
    <w:rsid w:val="004D5E91"/>
    <w:rsid w:val="004D5EB7"/>
    <w:rsid w:val="004D5ED6"/>
    <w:rsid w:val="004D5F24"/>
    <w:rsid w:val="004D606F"/>
    <w:rsid w:val="004D6132"/>
    <w:rsid w:val="004D6172"/>
    <w:rsid w:val="004D61C7"/>
    <w:rsid w:val="004D61F6"/>
    <w:rsid w:val="004D6201"/>
    <w:rsid w:val="004D623F"/>
    <w:rsid w:val="004D6321"/>
    <w:rsid w:val="004D6333"/>
    <w:rsid w:val="004D633F"/>
    <w:rsid w:val="004D634C"/>
    <w:rsid w:val="004D63D8"/>
    <w:rsid w:val="004D63FB"/>
    <w:rsid w:val="004D6559"/>
    <w:rsid w:val="004D6636"/>
    <w:rsid w:val="004D6652"/>
    <w:rsid w:val="004D665F"/>
    <w:rsid w:val="004D67C7"/>
    <w:rsid w:val="004D6886"/>
    <w:rsid w:val="004D68DB"/>
    <w:rsid w:val="004D696C"/>
    <w:rsid w:val="004D6987"/>
    <w:rsid w:val="004D69E8"/>
    <w:rsid w:val="004D69E9"/>
    <w:rsid w:val="004D69FC"/>
    <w:rsid w:val="004D6A31"/>
    <w:rsid w:val="004D6A5E"/>
    <w:rsid w:val="004D6AC1"/>
    <w:rsid w:val="004D6CE8"/>
    <w:rsid w:val="004D6D20"/>
    <w:rsid w:val="004D6D64"/>
    <w:rsid w:val="004D6DA5"/>
    <w:rsid w:val="004D6DAE"/>
    <w:rsid w:val="004D6DF8"/>
    <w:rsid w:val="004D6E59"/>
    <w:rsid w:val="004D6F1D"/>
    <w:rsid w:val="004D6F8E"/>
    <w:rsid w:val="004D6FA4"/>
    <w:rsid w:val="004D6FD6"/>
    <w:rsid w:val="004D6FD9"/>
    <w:rsid w:val="004D7038"/>
    <w:rsid w:val="004D7042"/>
    <w:rsid w:val="004D70B0"/>
    <w:rsid w:val="004D70B7"/>
    <w:rsid w:val="004D7120"/>
    <w:rsid w:val="004D7165"/>
    <w:rsid w:val="004D717A"/>
    <w:rsid w:val="004D71F7"/>
    <w:rsid w:val="004D725D"/>
    <w:rsid w:val="004D72A8"/>
    <w:rsid w:val="004D7387"/>
    <w:rsid w:val="004D73DC"/>
    <w:rsid w:val="004D740A"/>
    <w:rsid w:val="004D7434"/>
    <w:rsid w:val="004D7481"/>
    <w:rsid w:val="004D7504"/>
    <w:rsid w:val="004D7596"/>
    <w:rsid w:val="004D76B8"/>
    <w:rsid w:val="004D7753"/>
    <w:rsid w:val="004D77A7"/>
    <w:rsid w:val="004D77BD"/>
    <w:rsid w:val="004D7892"/>
    <w:rsid w:val="004D78BA"/>
    <w:rsid w:val="004D78C5"/>
    <w:rsid w:val="004D78EC"/>
    <w:rsid w:val="004D790C"/>
    <w:rsid w:val="004D79D0"/>
    <w:rsid w:val="004D79E6"/>
    <w:rsid w:val="004D7A51"/>
    <w:rsid w:val="004D7AE0"/>
    <w:rsid w:val="004D7AFE"/>
    <w:rsid w:val="004D7BAB"/>
    <w:rsid w:val="004D7BC5"/>
    <w:rsid w:val="004D7BEB"/>
    <w:rsid w:val="004D7C1F"/>
    <w:rsid w:val="004D7CA8"/>
    <w:rsid w:val="004D7CBD"/>
    <w:rsid w:val="004D7D3A"/>
    <w:rsid w:val="004D7DBA"/>
    <w:rsid w:val="004D7E41"/>
    <w:rsid w:val="004D7E63"/>
    <w:rsid w:val="004D7F2A"/>
    <w:rsid w:val="004D7F90"/>
    <w:rsid w:val="004E009B"/>
    <w:rsid w:val="004E00A0"/>
    <w:rsid w:val="004E0110"/>
    <w:rsid w:val="004E0172"/>
    <w:rsid w:val="004E01F2"/>
    <w:rsid w:val="004E024B"/>
    <w:rsid w:val="004E0279"/>
    <w:rsid w:val="004E028C"/>
    <w:rsid w:val="004E034A"/>
    <w:rsid w:val="004E034E"/>
    <w:rsid w:val="004E038D"/>
    <w:rsid w:val="004E03D0"/>
    <w:rsid w:val="004E03E7"/>
    <w:rsid w:val="004E03EC"/>
    <w:rsid w:val="004E045B"/>
    <w:rsid w:val="004E0557"/>
    <w:rsid w:val="004E05B9"/>
    <w:rsid w:val="004E0617"/>
    <w:rsid w:val="004E06D3"/>
    <w:rsid w:val="004E06F7"/>
    <w:rsid w:val="004E0758"/>
    <w:rsid w:val="004E0798"/>
    <w:rsid w:val="004E07A7"/>
    <w:rsid w:val="004E091A"/>
    <w:rsid w:val="004E09A6"/>
    <w:rsid w:val="004E09BC"/>
    <w:rsid w:val="004E09E2"/>
    <w:rsid w:val="004E0A07"/>
    <w:rsid w:val="004E0A0E"/>
    <w:rsid w:val="004E0A8D"/>
    <w:rsid w:val="004E0AFF"/>
    <w:rsid w:val="004E0B75"/>
    <w:rsid w:val="004E0BA2"/>
    <w:rsid w:val="004E0C36"/>
    <w:rsid w:val="004E0C49"/>
    <w:rsid w:val="004E0D53"/>
    <w:rsid w:val="004E0E89"/>
    <w:rsid w:val="004E0F20"/>
    <w:rsid w:val="004E0F4A"/>
    <w:rsid w:val="004E0F95"/>
    <w:rsid w:val="004E0FE0"/>
    <w:rsid w:val="004E10D5"/>
    <w:rsid w:val="004E1188"/>
    <w:rsid w:val="004E1224"/>
    <w:rsid w:val="004E1265"/>
    <w:rsid w:val="004E1288"/>
    <w:rsid w:val="004E1296"/>
    <w:rsid w:val="004E12BA"/>
    <w:rsid w:val="004E1332"/>
    <w:rsid w:val="004E1357"/>
    <w:rsid w:val="004E1372"/>
    <w:rsid w:val="004E1388"/>
    <w:rsid w:val="004E13E1"/>
    <w:rsid w:val="004E141C"/>
    <w:rsid w:val="004E1446"/>
    <w:rsid w:val="004E14CF"/>
    <w:rsid w:val="004E153F"/>
    <w:rsid w:val="004E1627"/>
    <w:rsid w:val="004E16E6"/>
    <w:rsid w:val="004E1701"/>
    <w:rsid w:val="004E1710"/>
    <w:rsid w:val="004E1719"/>
    <w:rsid w:val="004E1776"/>
    <w:rsid w:val="004E1783"/>
    <w:rsid w:val="004E1789"/>
    <w:rsid w:val="004E17D1"/>
    <w:rsid w:val="004E18A9"/>
    <w:rsid w:val="004E1938"/>
    <w:rsid w:val="004E199A"/>
    <w:rsid w:val="004E19DA"/>
    <w:rsid w:val="004E19F9"/>
    <w:rsid w:val="004E1A8F"/>
    <w:rsid w:val="004E1AC7"/>
    <w:rsid w:val="004E1B54"/>
    <w:rsid w:val="004E1BC9"/>
    <w:rsid w:val="004E1C1D"/>
    <w:rsid w:val="004E1C5A"/>
    <w:rsid w:val="004E1CB7"/>
    <w:rsid w:val="004E1D7A"/>
    <w:rsid w:val="004E1DEF"/>
    <w:rsid w:val="004E1DFB"/>
    <w:rsid w:val="004E1E91"/>
    <w:rsid w:val="004E1ECD"/>
    <w:rsid w:val="004E1F53"/>
    <w:rsid w:val="004E208B"/>
    <w:rsid w:val="004E2095"/>
    <w:rsid w:val="004E210D"/>
    <w:rsid w:val="004E211F"/>
    <w:rsid w:val="004E2193"/>
    <w:rsid w:val="004E2289"/>
    <w:rsid w:val="004E22EE"/>
    <w:rsid w:val="004E2317"/>
    <w:rsid w:val="004E238F"/>
    <w:rsid w:val="004E23F6"/>
    <w:rsid w:val="004E24B9"/>
    <w:rsid w:val="004E24C5"/>
    <w:rsid w:val="004E24D3"/>
    <w:rsid w:val="004E24EB"/>
    <w:rsid w:val="004E251D"/>
    <w:rsid w:val="004E2539"/>
    <w:rsid w:val="004E2561"/>
    <w:rsid w:val="004E258F"/>
    <w:rsid w:val="004E2596"/>
    <w:rsid w:val="004E2639"/>
    <w:rsid w:val="004E2649"/>
    <w:rsid w:val="004E264E"/>
    <w:rsid w:val="004E269B"/>
    <w:rsid w:val="004E2752"/>
    <w:rsid w:val="004E277D"/>
    <w:rsid w:val="004E287C"/>
    <w:rsid w:val="004E289F"/>
    <w:rsid w:val="004E295A"/>
    <w:rsid w:val="004E297B"/>
    <w:rsid w:val="004E29A5"/>
    <w:rsid w:val="004E29D3"/>
    <w:rsid w:val="004E2A0E"/>
    <w:rsid w:val="004E2A40"/>
    <w:rsid w:val="004E2B2D"/>
    <w:rsid w:val="004E2B83"/>
    <w:rsid w:val="004E2BCD"/>
    <w:rsid w:val="004E2BD2"/>
    <w:rsid w:val="004E2C55"/>
    <w:rsid w:val="004E2CE5"/>
    <w:rsid w:val="004E2E0E"/>
    <w:rsid w:val="004E2F7F"/>
    <w:rsid w:val="004E300D"/>
    <w:rsid w:val="004E30CA"/>
    <w:rsid w:val="004E3132"/>
    <w:rsid w:val="004E3163"/>
    <w:rsid w:val="004E3184"/>
    <w:rsid w:val="004E31BA"/>
    <w:rsid w:val="004E31BB"/>
    <w:rsid w:val="004E3355"/>
    <w:rsid w:val="004E3440"/>
    <w:rsid w:val="004E347D"/>
    <w:rsid w:val="004E3487"/>
    <w:rsid w:val="004E34A0"/>
    <w:rsid w:val="004E34A7"/>
    <w:rsid w:val="004E34C8"/>
    <w:rsid w:val="004E35B1"/>
    <w:rsid w:val="004E3620"/>
    <w:rsid w:val="004E3641"/>
    <w:rsid w:val="004E369C"/>
    <w:rsid w:val="004E36D3"/>
    <w:rsid w:val="004E37DD"/>
    <w:rsid w:val="004E384D"/>
    <w:rsid w:val="004E3869"/>
    <w:rsid w:val="004E38AB"/>
    <w:rsid w:val="004E390A"/>
    <w:rsid w:val="004E3A7E"/>
    <w:rsid w:val="004E3B36"/>
    <w:rsid w:val="004E3CB3"/>
    <w:rsid w:val="004E3CEF"/>
    <w:rsid w:val="004E3D00"/>
    <w:rsid w:val="004E3E0C"/>
    <w:rsid w:val="004E3E7C"/>
    <w:rsid w:val="004E3EC0"/>
    <w:rsid w:val="004E3ECD"/>
    <w:rsid w:val="004E3F1A"/>
    <w:rsid w:val="004E3F96"/>
    <w:rsid w:val="004E40D5"/>
    <w:rsid w:val="004E413E"/>
    <w:rsid w:val="004E419A"/>
    <w:rsid w:val="004E419C"/>
    <w:rsid w:val="004E41A3"/>
    <w:rsid w:val="004E42C4"/>
    <w:rsid w:val="004E432B"/>
    <w:rsid w:val="004E432C"/>
    <w:rsid w:val="004E4347"/>
    <w:rsid w:val="004E4361"/>
    <w:rsid w:val="004E4368"/>
    <w:rsid w:val="004E43C4"/>
    <w:rsid w:val="004E4495"/>
    <w:rsid w:val="004E4550"/>
    <w:rsid w:val="004E4564"/>
    <w:rsid w:val="004E4593"/>
    <w:rsid w:val="004E4597"/>
    <w:rsid w:val="004E467F"/>
    <w:rsid w:val="004E4718"/>
    <w:rsid w:val="004E475C"/>
    <w:rsid w:val="004E47D5"/>
    <w:rsid w:val="004E483F"/>
    <w:rsid w:val="004E4903"/>
    <w:rsid w:val="004E4A40"/>
    <w:rsid w:val="004E4AA6"/>
    <w:rsid w:val="004E4C23"/>
    <w:rsid w:val="004E4C6B"/>
    <w:rsid w:val="004E4C70"/>
    <w:rsid w:val="004E4C84"/>
    <w:rsid w:val="004E4CC6"/>
    <w:rsid w:val="004E4CC8"/>
    <w:rsid w:val="004E4D63"/>
    <w:rsid w:val="004E4D6C"/>
    <w:rsid w:val="004E4D8D"/>
    <w:rsid w:val="004E4E7D"/>
    <w:rsid w:val="004E4E9F"/>
    <w:rsid w:val="004E4EC1"/>
    <w:rsid w:val="004E4ED0"/>
    <w:rsid w:val="004E4F0C"/>
    <w:rsid w:val="004E4F94"/>
    <w:rsid w:val="004E4FF8"/>
    <w:rsid w:val="004E5084"/>
    <w:rsid w:val="004E5116"/>
    <w:rsid w:val="004E5176"/>
    <w:rsid w:val="004E5262"/>
    <w:rsid w:val="004E5271"/>
    <w:rsid w:val="004E52E2"/>
    <w:rsid w:val="004E5307"/>
    <w:rsid w:val="004E530E"/>
    <w:rsid w:val="004E5322"/>
    <w:rsid w:val="004E5333"/>
    <w:rsid w:val="004E53AD"/>
    <w:rsid w:val="004E53B0"/>
    <w:rsid w:val="004E53B9"/>
    <w:rsid w:val="004E545B"/>
    <w:rsid w:val="004E5470"/>
    <w:rsid w:val="004E54FC"/>
    <w:rsid w:val="004E5516"/>
    <w:rsid w:val="004E5543"/>
    <w:rsid w:val="004E559E"/>
    <w:rsid w:val="004E55C7"/>
    <w:rsid w:val="004E5606"/>
    <w:rsid w:val="004E560A"/>
    <w:rsid w:val="004E5634"/>
    <w:rsid w:val="004E56DC"/>
    <w:rsid w:val="004E5712"/>
    <w:rsid w:val="004E5812"/>
    <w:rsid w:val="004E583A"/>
    <w:rsid w:val="004E5A09"/>
    <w:rsid w:val="004E5B48"/>
    <w:rsid w:val="004E5BE2"/>
    <w:rsid w:val="004E5C9B"/>
    <w:rsid w:val="004E5CBD"/>
    <w:rsid w:val="004E5D8A"/>
    <w:rsid w:val="004E5D9A"/>
    <w:rsid w:val="004E5D9B"/>
    <w:rsid w:val="004E5E59"/>
    <w:rsid w:val="004E5EA4"/>
    <w:rsid w:val="004E5EDD"/>
    <w:rsid w:val="004E5F3C"/>
    <w:rsid w:val="004E5F67"/>
    <w:rsid w:val="004E5F98"/>
    <w:rsid w:val="004E5FDD"/>
    <w:rsid w:val="004E6022"/>
    <w:rsid w:val="004E605E"/>
    <w:rsid w:val="004E608A"/>
    <w:rsid w:val="004E6184"/>
    <w:rsid w:val="004E6266"/>
    <w:rsid w:val="004E6291"/>
    <w:rsid w:val="004E62B9"/>
    <w:rsid w:val="004E6337"/>
    <w:rsid w:val="004E633B"/>
    <w:rsid w:val="004E63C2"/>
    <w:rsid w:val="004E649E"/>
    <w:rsid w:val="004E655F"/>
    <w:rsid w:val="004E65AF"/>
    <w:rsid w:val="004E65E5"/>
    <w:rsid w:val="004E6607"/>
    <w:rsid w:val="004E6619"/>
    <w:rsid w:val="004E66A5"/>
    <w:rsid w:val="004E66AD"/>
    <w:rsid w:val="004E6749"/>
    <w:rsid w:val="004E6846"/>
    <w:rsid w:val="004E6855"/>
    <w:rsid w:val="004E6868"/>
    <w:rsid w:val="004E68F5"/>
    <w:rsid w:val="004E6916"/>
    <w:rsid w:val="004E6926"/>
    <w:rsid w:val="004E6A44"/>
    <w:rsid w:val="004E6AFD"/>
    <w:rsid w:val="004E6B01"/>
    <w:rsid w:val="004E6BA3"/>
    <w:rsid w:val="004E6BA8"/>
    <w:rsid w:val="004E6BDD"/>
    <w:rsid w:val="004E6CFC"/>
    <w:rsid w:val="004E6D4B"/>
    <w:rsid w:val="004E6D9C"/>
    <w:rsid w:val="004E6DFC"/>
    <w:rsid w:val="004E6E16"/>
    <w:rsid w:val="004E6E5C"/>
    <w:rsid w:val="004E6E8C"/>
    <w:rsid w:val="004E6E96"/>
    <w:rsid w:val="004E6EDF"/>
    <w:rsid w:val="004E6F08"/>
    <w:rsid w:val="004E7098"/>
    <w:rsid w:val="004E70F8"/>
    <w:rsid w:val="004E714E"/>
    <w:rsid w:val="004E7154"/>
    <w:rsid w:val="004E7217"/>
    <w:rsid w:val="004E72A2"/>
    <w:rsid w:val="004E73E1"/>
    <w:rsid w:val="004E7422"/>
    <w:rsid w:val="004E7430"/>
    <w:rsid w:val="004E7457"/>
    <w:rsid w:val="004E7496"/>
    <w:rsid w:val="004E74C4"/>
    <w:rsid w:val="004E750C"/>
    <w:rsid w:val="004E750D"/>
    <w:rsid w:val="004E7513"/>
    <w:rsid w:val="004E75DA"/>
    <w:rsid w:val="004E75EF"/>
    <w:rsid w:val="004E764A"/>
    <w:rsid w:val="004E76AF"/>
    <w:rsid w:val="004E7719"/>
    <w:rsid w:val="004E776B"/>
    <w:rsid w:val="004E7824"/>
    <w:rsid w:val="004E7870"/>
    <w:rsid w:val="004E78AF"/>
    <w:rsid w:val="004E78D8"/>
    <w:rsid w:val="004E790F"/>
    <w:rsid w:val="004E792F"/>
    <w:rsid w:val="004E7959"/>
    <w:rsid w:val="004E796B"/>
    <w:rsid w:val="004E79CA"/>
    <w:rsid w:val="004E7A40"/>
    <w:rsid w:val="004E7B30"/>
    <w:rsid w:val="004E7B4D"/>
    <w:rsid w:val="004E7B8A"/>
    <w:rsid w:val="004E7BB0"/>
    <w:rsid w:val="004E7BD2"/>
    <w:rsid w:val="004E7C0F"/>
    <w:rsid w:val="004E7C13"/>
    <w:rsid w:val="004E7C7A"/>
    <w:rsid w:val="004E7CE1"/>
    <w:rsid w:val="004E7D02"/>
    <w:rsid w:val="004E7D44"/>
    <w:rsid w:val="004E7D99"/>
    <w:rsid w:val="004E7DB4"/>
    <w:rsid w:val="004E7E06"/>
    <w:rsid w:val="004E7E50"/>
    <w:rsid w:val="004E7F3B"/>
    <w:rsid w:val="004E7F4D"/>
    <w:rsid w:val="004E7FE4"/>
    <w:rsid w:val="004F0021"/>
    <w:rsid w:val="004F012C"/>
    <w:rsid w:val="004F0164"/>
    <w:rsid w:val="004F019D"/>
    <w:rsid w:val="004F01E3"/>
    <w:rsid w:val="004F01F6"/>
    <w:rsid w:val="004F027E"/>
    <w:rsid w:val="004F02DA"/>
    <w:rsid w:val="004F02FA"/>
    <w:rsid w:val="004F0353"/>
    <w:rsid w:val="004F0398"/>
    <w:rsid w:val="004F03CD"/>
    <w:rsid w:val="004F042B"/>
    <w:rsid w:val="004F0471"/>
    <w:rsid w:val="004F0544"/>
    <w:rsid w:val="004F05A8"/>
    <w:rsid w:val="004F066C"/>
    <w:rsid w:val="004F0681"/>
    <w:rsid w:val="004F0744"/>
    <w:rsid w:val="004F07DD"/>
    <w:rsid w:val="004F08BF"/>
    <w:rsid w:val="004F094A"/>
    <w:rsid w:val="004F0978"/>
    <w:rsid w:val="004F0984"/>
    <w:rsid w:val="004F0A37"/>
    <w:rsid w:val="004F0A4D"/>
    <w:rsid w:val="004F0A57"/>
    <w:rsid w:val="004F0AAE"/>
    <w:rsid w:val="004F0B99"/>
    <w:rsid w:val="004F0C20"/>
    <w:rsid w:val="004F0D5A"/>
    <w:rsid w:val="004F0DB8"/>
    <w:rsid w:val="004F0DD3"/>
    <w:rsid w:val="004F0DF2"/>
    <w:rsid w:val="004F0E1C"/>
    <w:rsid w:val="004F0E80"/>
    <w:rsid w:val="004F0FA4"/>
    <w:rsid w:val="004F1018"/>
    <w:rsid w:val="004F1172"/>
    <w:rsid w:val="004F1188"/>
    <w:rsid w:val="004F11FD"/>
    <w:rsid w:val="004F12D0"/>
    <w:rsid w:val="004F1352"/>
    <w:rsid w:val="004F1376"/>
    <w:rsid w:val="004F13A8"/>
    <w:rsid w:val="004F145E"/>
    <w:rsid w:val="004F1480"/>
    <w:rsid w:val="004F1483"/>
    <w:rsid w:val="004F1528"/>
    <w:rsid w:val="004F153B"/>
    <w:rsid w:val="004F1672"/>
    <w:rsid w:val="004F16BC"/>
    <w:rsid w:val="004F1793"/>
    <w:rsid w:val="004F1811"/>
    <w:rsid w:val="004F185C"/>
    <w:rsid w:val="004F186A"/>
    <w:rsid w:val="004F193A"/>
    <w:rsid w:val="004F1A3B"/>
    <w:rsid w:val="004F1A98"/>
    <w:rsid w:val="004F1AD3"/>
    <w:rsid w:val="004F1AD9"/>
    <w:rsid w:val="004F1B2D"/>
    <w:rsid w:val="004F1B32"/>
    <w:rsid w:val="004F1B47"/>
    <w:rsid w:val="004F1B89"/>
    <w:rsid w:val="004F1BBB"/>
    <w:rsid w:val="004F1BE8"/>
    <w:rsid w:val="004F1C87"/>
    <w:rsid w:val="004F1CFD"/>
    <w:rsid w:val="004F1D8A"/>
    <w:rsid w:val="004F1DAE"/>
    <w:rsid w:val="004F1DEE"/>
    <w:rsid w:val="004F1EA8"/>
    <w:rsid w:val="004F1F87"/>
    <w:rsid w:val="004F1F9B"/>
    <w:rsid w:val="004F1FAF"/>
    <w:rsid w:val="004F2019"/>
    <w:rsid w:val="004F205A"/>
    <w:rsid w:val="004F2065"/>
    <w:rsid w:val="004F20C6"/>
    <w:rsid w:val="004F229E"/>
    <w:rsid w:val="004F232E"/>
    <w:rsid w:val="004F239E"/>
    <w:rsid w:val="004F23CA"/>
    <w:rsid w:val="004F23CF"/>
    <w:rsid w:val="004F2422"/>
    <w:rsid w:val="004F244C"/>
    <w:rsid w:val="004F245D"/>
    <w:rsid w:val="004F2491"/>
    <w:rsid w:val="004F24CC"/>
    <w:rsid w:val="004F2506"/>
    <w:rsid w:val="004F25B5"/>
    <w:rsid w:val="004F25DC"/>
    <w:rsid w:val="004F2668"/>
    <w:rsid w:val="004F266C"/>
    <w:rsid w:val="004F267F"/>
    <w:rsid w:val="004F26CA"/>
    <w:rsid w:val="004F2726"/>
    <w:rsid w:val="004F2729"/>
    <w:rsid w:val="004F27EC"/>
    <w:rsid w:val="004F2813"/>
    <w:rsid w:val="004F2850"/>
    <w:rsid w:val="004F2880"/>
    <w:rsid w:val="004F28C4"/>
    <w:rsid w:val="004F28D5"/>
    <w:rsid w:val="004F28DB"/>
    <w:rsid w:val="004F2A54"/>
    <w:rsid w:val="004F2A9A"/>
    <w:rsid w:val="004F2B9D"/>
    <w:rsid w:val="004F2BA1"/>
    <w:rsid w:val="004F2BD4"/>
    <w:rsid w:val="004F2C28"/>
    <w:rsid w:val="004F2D13"/>
    <w:rsid w:val="004F2D41"/>
    <w:rsid w:val="004F2D8F"/>
    <w:rsid w:val="004F2DBC"/>
    <w:rsid w:val="004F2EBB"/>
    <w:rsid w:val="004F2EDA"/>
    <w:rsid w:val="004F2F11"/>
    <w:rsid w:val="004F2F84"/>
    <w:rsid w:val="004F2FC8"/>
    <w:rsid w:val="004F3064"/>
    <w:rsid w:val="004F3069"/>
    <w:rsid w:val="004F3126"/>
    <w:rsid w:val="004F3181"/>
    <w:rsid w:val="004F321F"/>
    <w:rsid w:val="004F324C"/>
    <w:rsid w:val="004F325B"/>
    <w:rsid w:val="004F328E"/>
    <w:rsid w:val="004F32BA"/>
    <w:rsid w:val="004F32D5"/>
    <w:rsid w:val="004F332E"/>
    <w:rsid w:val="004F343C"/>
    <w:rsid w:val="004F3477"/>
    <w:rsid w:val="004F34D0"/>
    <w:rsid w:val="004F35C7"/>
    <w:rsid w:val="004F35CF"/>
    <w:rsid w:val="004F3653"/>
    <w:rsid w:val="004F366B"/>
    <w:rsid w:val="004F369E"/>
    <w:rsid w:val="004F370F"/>
    <w:rsid w:val="004F3780"/>
    <w:rsid w:val="004F37BB"/>
    <w:rsid w:val="004F3817"/>
    <w:rsid w:val="004F38AB"/>
    <w:rsid w:val="004F38D0"/>
    <w:rsid w:val="004F390A"/>
    <w:rsid w:val="004F391D"/>
    <w:rsid w:val="004F399A"/>
    <w:rsid w:val="004F39C9"/>
    <w:rsid w:val="004F3A5C"/>
    <w:rsid w:val="004F3B5F"/>
    <w:rsid w:val="004F3C20"/>
    <w:rsid w:val="004F3C8A"/>
    <w:rsid w:val="004F3CD9"/>
    <w:rsid w:val="004F3D76"/>
    <w:rsid w:val="004F3D83"/>
    <w:rsid w:val="004F3E75"/>
    <w:rsid w:val="004F3F2B"/>
    <w:rsid w:val="004F3FE1"/>
    <w:rsid w:val="004F402E"/>
    <w:rsid w:val="004F407E"/>
    <w:rsid w:val="004F40BF"/>
    <w:rsid w:val="004F40F5"/>
    <w:rsid w:val="004F4113"/>
    <w:rsid w:val="004F41B5"/>
    <w:rsid w:val="004F41BF"/>
    <w:rsid w:val="004F429D"/>
    <w:rsid w:val="004F436C"/>
    <w:rsid w:val="004F43B9"/>
    <w:rsid w:val="004F4454"/>
    <w:rsid w:val="004F465B"/>
    <w:rsid w:val="004F4742"/>
    <w:rsid w:val="004F4790"/>
    <w:rsid w:val="004F47EC"/>
    <w:rsid w:val="004F47ED"/>
    <w:rsid w:val="004F4810"/>
    <w:rsid w:val="004F49BC"/>
    <w:rsid w:val="004F49C8"/>
    <w:rsid w:val="004F49E1"/>
    <w:rsid w:val="004F4A4C"/>
    <w:rsid w:val="004F4AEB"/>
    <w:rsid w:val="004F4B0F"/>
    <w:rsid w:val="004F4C24"/>
    <w:rsid w:val="004F4C9A"/>
    <w:rsid w:val="004F4CB2"/>
    <w:rsid w:val="004F4CFA"/>
    <w:rsid w:val="004F4D28"/>
    <w:rsid w:val="004F4E0C"/>
    <w:rsid w:val="004F4E3D"/>
    <w:rsid w:val="004F4EC6"/>
    <w:rsid w:val="004F4EED"/>
    <w:rsid w:val="004F4F08"/>
    <w:rsid w:val="004F4F66"/>
    <w:rsid w:val="004F4F92"/>
    <w:rsid w:val="004F4FE6"/>
    <w:rsid w:val="004F500F"/>
    <w:rsid w:val="004F50F0"/>
    <w:rsid w:val="004F5133"/>
    <w:rsid w:val="004F51C6"/>
    <w:rsid w:val="004F522E"/>
    <w:rsid w:val="004F527E"/>
    <w:rsid w:val="004F52DA"/>
    <w:rsid w:val="004F5336"/>
    <w:rsid w:val="004F5380"/>
    <w:rsid w:val="004F53E0"/>
    <w:rsid w:val="004F5403"/>
    <w:rsid w:val="004F5427"/>
    <w:rsid w:val="004F544A"/>
    <w:rsid w:val="004F545C"/>
    <w:rsid w:val="004F54F7"/>
    <w:rsid w:val="004F5502"/>
    <w:rsid w:val="004F5544"/>
    <w:rsid w:val="004F5719"/>
    <w:rsid w:val="004F5793"/>
    <w:rsid w:val="004F57DA"/>
    <w:rsid w:val="004F580E"/>
    <w:rsid w:val="004F582F"/>
    <w:rsid w:val="004F5833"/>
    <w:rsid w:val="004F58A1"/>
    <w:rsid w:val="004F594C"/>
    <w:rsid w:val="004F596A"/>
    <w:rsid w:val="004F598C"/>
    <w:rsid w:val="004F59C7"/>
    <w:rsid w:val="004F5A36"/>
    <w:rsid w:val="004F5A5A"/>
    <w:rsid w:val="004F5AA1"/>
    <w:rsid w:val="004F5AB0"/>
    <w:rsid w:val="004F5AD9"/>
    <w:rsid w:val="004F5B1B"/>
    <w:rsid w:val="004F5B75"/>
    <w:rsid w:val="004F5BD6"/>
    <w:rsid w:val="004F5D08"/>
    <w:rsid w:val="004F5D10"/>
    <w:rsid w:val="004F5D50"/>
    <w:rsid w:val="004F5DBC"/>
    <w:rsid w:val="004F5DC2"/>
    <w:rsid w:val="004F5EBD"/>
    <w:rsid w:val="004F5EC8"/>
    <w:rsid w:val="004F5F52"/>
    <w:rsid w:val="004F5F8E"/>
    <w:rsid w:val="004F5F9A"/>
    <w:rsid w:val="004F60F1"/>
    <w:rsid w:val="004F6129"/>
    <w:rsid w:val="004F6148"/>
    <w:rsid w:val="004F617D"/>
    <w:rsid w:val="004F6182"/>
    <w:rsid w:val="004F618C"/>
    <w:rsid w:val="004F61EC"/>
    <w:rsid w:val="004F62C7"/>
    <w:rsid w:val="004F6302"/>
    <w:rsid w:val="004F6439"/>
    <w:rsid w:val="004F647D"/>
    <w:rsid w:val="004F6590"/>
    <w:rsid w:val="004F66BB"/>
    <w:rsid w:val="004F670D"/>
    <w:rsid w:val="004F6784"/>
    <w:rsid w:val="004F6786"/>
    <w:rsid w:val="004F679C"/>
    <w:rsid w:val="004F680B"/>
    <w:rsid w:val="004F6843"/>
    <w:rsid w:val="004F68B0"/>
    <w:rsid w:val="004F6967"/>
    <w:rsid w:val="004F6968"/>
    <w:rsid w:val="004F6997"/>
    <w:rsid w:val="004F6A60"/>
    <w:rsid w:val="004F6A85"/>
    <w:rsid w:val="004F6B31"/>
    <w:rsid w:val="004F6B63"/>
    <w:rsid w:val="004F6BFC"/>
    <w:rsid w:val="004F6C0C"/>
    <w:rsid w:val="004F6C50"/>
    <w:rsid w:val="004F6CF0"/>
    <w:rsid w:val="004F6D82"/>
    <w:rsid w:val="004F6DD6"/>
    <w:rsid w:val="004F6DFA"/>
    <w:rsid w:val="004F6ED8"/>
    <w:rsid w:val="004F6F19"/>
    <w:rsid w:val="004F6F8D"/>
    <w:rsid w:val="004F7049"/>
    <w:rsid w:val="004F70AD"/>
    <w:rsid w:val="004F7199"/>
    <w:rsid w:val="004F71B6"/>
    <w:rsid w:val="004F71F2"/>
    <w:rsid w:val="004F7228"/>
    <w:rsid w:val="004F7342"/>
    <w:rsid w:val="004F7464"/>
    <w:rsid w:val="004F7476"/>
    <w:rsid w:val="004F747E"/>
    <w:rsid w:val="004F7480"/>
    <w:rsid w:val="004F7529"/>
    <w:rsid w:val="004F755C"/>
    <w:rsid w:val="004F757F"/>
    <w:rsid w:val="004F75B9"/>
    <w:rsid w:val="004F75C2"/>
    <w:rsid w:val="004F75C4"/>
    <w:rsid w:val="004F75D2"/>
    <w:rsid w:val="004F7610"/>
    <w:rsid w:val="004F7613"/>
    <w:rsid w:val="004F761D"/>
    <w:rsid w:val="004F7632"/>
    <w:rsid w:val="004F764F"/>
    <w:rsid w:val="004F767A"/>
    <w:rsid w:val="004F76E8"/>
    <w:rsid w:val="004F77BF"/>
    <w:rsid w:val="004F7835"/>
    <w:rsid w:val="004F7895"/>
    <w:rsid w:val="004F792F"/>
    <w:rsid w:val="004F794C"/>
    <w:rsid w:val="004F7956"/>
    <w:rsid w:val="004F796B"/>
    <w:rsid w:val="004F79C2"/>
    <w:rsid w:val="004F79F0"/>
    <w:rsid w:val="004F7A16"/>
    <w:rsid w:val="004F7AB1"/>
    <w:rsid w:val="004F7AC0"/>
    <w:rsid w:val="004F7B0A"/>
    <w:rsid w:val="004F7BF6"/>
    <w:rsid w:val="004F7C0D"/>
    <w:rsid w:val="004F7C6C"/>
    <w:rsid w:val="004F7C81"/>
    <w:rsid w:val="004F7D04"/>
    <w:rsid w:val="004F7D9A"/>
    <w:rsid w:val="004F7EB3"/>
    <w:rsid w:val="004F7F26"/>
    <w:rsid w:val="004F7FE3"/>
    <w:rsid w:val="0050002F"/>
    <w:rsid w:val="005000B9"/>
    <w:rsid w:val="0050014F"/>
    <w:rsid w:val="005001CB"/>
    <w:rsid w:val="0050027E"/>
    <w:rsid w:val="005002E0"/>
    <w:rsid w:val="0050042C"/>
    <w:rsid w:val="00500433"/>
    <w:rsid w:val="0050046B"/>
    <w:rsid w:val="005004B6"/>
    <w:rsid w:val="005004BA"/>
    <w:rsid w:val="00500563"/>
    <w:rsid w:val="005005D0"/>
    <w:rsid w:val="005005F8"/>
    <w:rsid w:val="00500705"/>
    <w:rsid w:val="0050073C"/>
    <w:rsid w:val="0050077F"/>
    <w:rsid w:val="005007FD"/>
    <w:rsid w:val="0050095D"/>
    <w:rsid w:val="00500ADA"/>
    <w:rsid w:val="00500B22"/>
    <w:rsid w:val="00500B2D"/>
    <w:rsid w:val="00500BBD"/>
    <w:rsid w:val="00500CB3"/>
    <w:rsid w:val="00500D2D"/>
    <w:rsid w:val="00500E0A"/>
    <w:rsid w:val="00500E17"/>
    <w:rsid w:val="00500E95"/>
    <w:rsid w:val="00500F59"/>
    <w:rsid w:val="00500F7A"/>
    <w:rsid w:val="00500FF5"/>
    <w:rsid w:val="0050102A"/>
    <w:rsid w:val="00501049"/>
    <w:rsid w:val="005010BC"/>
    <w:rsid w:val="005010CD"/>
    <w:rsid w:val="0050117D"/>
    <w:rsid w:val="0050123C"/>
    <w:rsid w:val="005013DE"/>
    <w:rsid w:val="005013F4"/>
    <w:rsid w:val="00501453"/>
    <w:rsid w:val="00501484"/>
    <w:rsid w:val="00501486"/>
    <w:rsid w:val="005015D2"/>
    <w:rsid w:val="005015D4"/>
    <w:rsid w:val="005015DB"/>
    <w:rsid w:val="00501622"/>
    <w:rsid w:val="005016F9"/>
    <w:rsid w:val="005017F9"/>
    <w:rsid w:val="00501835"/>
    <w:rsid w:val="00501899"/>
    <w:rsid w:val="005018D6"/>
    <w:rsid w:val="0050190A"/>
    <w:rsid w:val="00501980"/>
    <w:rsid w:val="00501A2A"/>
    <w:rsid w:val="00501A8B"/>
    <w:rsid w:val="00501B57"/>
    <w:rsid w:val="00501BA2"/>
    <w:rsid w:val="00501C03"/>
    <w:rsid w:val="00501C55"/>
    <w:rsid w:val="00501C77"/>
    <w:rsid w:val="00501CFC"/>
    <w:rsid w:val="00501D8E"/>
    <w:rsid w:val="00501DAD"/>
    <w:rsid w:val="00501E51"/>
    <w:rsid w:val="00501F6E"/>
    <w:rsid w:val="005020E0"/>
    <w:rsid w:val="00502110"/>
    <w:rsid w:val="0050218A"/>
    <w:rsid w:val="005021D4"/>
    <w:rsid w:val="005022D2"/>
    <w:rsid w:val="005023C6"/>
    <w:rsid w:val="00502426"/>
    <w:rsid w:val="0050243A"/>
    <w:rsid w:val="005024BC"/>
    <w:rsid w:val="005024F9"/>
    <w:rsid w:val="005025EC"/>
    <w:rsid w:val="005025F2"/>
    <w:rsid w:val="00502607"/>
    <w:rsid w:val="0050267E"/>
    <w:rsid w:val="005026A4"/>
    <w:rsid w:val="005026D2"/>
    <w:rsid w:val="00502743"/>
    <w:rsid w:val="00502807"/>
    <w:rsid w:val="00502843"/>
    <w:rsid w:val="005028B5"/>
    <w:rsid w:val="00502900"/>
    <w:rsid w:val="0050293E"/>
    <w:rsid w:val="0050298D"/>
    <w:rsid w:val="00502A0F"/>
    <w:rsid w:val="00502AAD"/>
    <w:rsid w:val="00502BCF"/>
    <w:rsid w:val="00502BE6"/>
    <w:rsid w:val="00502C17"/>
    <w:rsid w:val="00502CC6"/>
    <w:rsid w:val="00502CCE"/>
    <w:rsid w:val="00502D72"/>
    <w:rsid w:val="00502EA1"/>
    <w:rsid w:val="00502EAF"/>
    <w:rsid w:val="00502F1E"/>
    <w:rsid w:val="00502F68"/>
    <w:rsid w:val="00502FA5"/>
    <w:rsid w:val="00502FDB"/>
    <w:rsid w:val="00502FFD"/>
    <w:rsid w:val="00503009"/>
    <w:rsid w:val="005030A1"/>
    <w:rsid w:val="00503167"/>
    <w:rsid w:val="0050316D"/>
    <w:rsid w:val="00503180"/>
    <w:rsid w:val="005031AB"/>
    <w:rsid w:val="005031CC"/>
    <w:rsid w:val="005031CF"/>
    <w:rsid w:val="0050324B"/>
    <w:rsid w:val="00503259"/>
    <w:rsid w:val="00503327"/>
    <w:rsid w:val="00503376"/>
    <w:rsid w:val="005033BC"/>
    <w:rsid w:val="00503437"/>
    <w:rsid w:val="0050348C"/>
    <w:rsid w:val="005034C5"/>
    <w:rsid w:val="0050357D"/>
    <w:rsid w:val="0050358C"/>
    <w:rsid w:val="005035AB"/>
    <w:rsid w:val="00503656"/>
    <w:rsid w:val="005036A0"/>
    <w:rsid w:val="005036EE"/>
    <w:rsid w:val="0050371F"/>
    <w:rsid w:val="00503722"/>
    <w:rsid w:val="0050374D"/>
    <w:rsid w:val="00503765"/>
    <w:rsid w:val="00503773"/>
    <w:rsid w:val="005037C2"/>
    <w:rsid w:val="005037D6"/>
    <w:rsid w:val="0050383A"/>
    <w:rsid w:val="00503841"/>
    <w:rsid w:val="005038D1"/>
    <w:rsid w:val="005038D5"/>
    <w:rsid w:val="005039A3"/>
    <w:rsid w:val="00503AFC"/>
    <w:rsid w:val="00503B1D"/>
    <w:rsid w:val="00503B23"/>
    <w:rsid w:val="00503B57"/>
    <w:rsid w:val="00503B6B"/>
    <w:rsid w:val="00503BB7"/>
    <w:rsid w:val="00503BBD"/>
    <w:rsid w:val="00503BC1"/>
    <w:rsid w:val="00503D8C"/>
    <w:rsid w:val="00503DB3"/>
    <w:rsid w:val="00503E31"/>
    <w:rsid w:val="00503E56"/>
    <w:rsid w:val="00503EC1"/>
    <w:rsid w:val="00503ECE"/>
    <w:rsid w:val="00503F2A"/>
    <w:rsid w:val="00503F35"/>
    <w:rsid w:val="00503F3E"/>
    <w:rsid w:val="00503F61"/>
    <w:rsid w:val="00503F9A"/>
    <w:rsid w:val="00503FF0"/>
    <w:rsid w:val="00504000"/>
    <w:rsid w:val="00504028"/>
    <w:rsid w:val="005040F7"/>
    <w:rsid w:val="005041D5"/>
    <w:rsid w:val="0050421E"/>
    <w:rsid w:val="0050426A"/>
    <w:rsid w:val="005042EF"/>
    <w:rsid w:val="00504385"/>
    <w:rsid w:val="005043F8"/>
    <w:rsid w:val="00504491"/>
    <w:rsid w:val="005044A8"/>
    <w:rsid w:val="005044ED"/>
    <w:rsid w:val="0050451F"/>
    <w:rsid w:val="005045B4"/>
    <w:rsid w:val="0050467D"/>
    <w:rsid w:val="005046F3"/>
    <w:rsid w:val="00504711"/>
    <w:rsid w:val="0050483E"/>
    <w:rsid w:val="005048B8"/>
    <w:rsid w:val="005048F7"/>
    <w:rsid w:val="005048FE"/>
    <w:rsid w:val="00504A3D"/>
    <w:rsid w:val="00504C4C"/>
    <w:rsid w:val="00504C8C"/>
    <w:rsid w:val="00504CC6"/>
    <w:rsid w:val="00504CD5"/>
    <w:rsid w:val="00504D0C"/>
    <w:rsid w:val="00504DA3"/>
    <w:rsid w:val="00504E83"/>
    <w:rsid w:val="00504E91"/>
    <w:rsid w:val="00504F67"/>
    <w:rsid w:val="00504FCF"/>
    <w:rsid w:val="00505031"/>
    <w:rsid w:val="00505076"/>
    <w:rsid w:val="00505095"/>
    <w:rsid w:val="00505135"/>
    <w:rsid w:val="0050513F"/>
    <w:rsid w:val="005051CA"/>
    <w:rsid w:val="005051E2"/>
    <w:rsid w:val="0050520C"/>
    <w:rsid w:val="00505210"/>
    <w:rsid w:val="0050526F"/>
    <w:rsid w:val="005052D1"/>
    <w:rsid w:val="005052D8"/>
    <w:rsid w:val="005052EB"/>
    <w:rsid w:val="005053AF"/>
    <w:rsid w:val="005054D1"/>
    <w:rsid w:val="00505573"/>
    <w:rsid w:val="005055AD"/>
    <w:rsid w:val="0050563F"/>
    <w:rsid w:val="00505674"/>
    <w:rsid w:val="005056C4"/>
    <w:rsid w:val="005056FD"/>
    <w:rsid w:val="00505728"/>
    <w:rsid w:val="005057A6"/>
    <w:rsid w:val="005057EC"/>
    <w:rsid w:val="00505910"/>
    <w:rsid w:val="00505930"/>
    <w:rsid w:val="0050594F"/>
    <w:rsid w:val="005059CE"/>
    <w:rsid w:val="005059D2"/>
    <w:rsid w:val="00505AAA"/>
    <w:rsid w:val="00505B13"/>
    <w:rsid w:val="00505B2C"/>
    <w:rsid w:val="00505B46"/>
    <w:rsid w:val="00505B94"/>
    <w:rsid w:val="00505BA1"/>
    <w:rsid w:val="00505BDC"/>
    <w:rsid w:val="00505C1D"/>
    <w:rsid w:val="00505C28"/>
    <w:rsid w:val="00505C39"/>
    <w:rsid w:val="00505C76"/>
    <w:rsid w:val="00505CAE"/>
    <w:rsid w:val="00505D91"/>
    <w:rsid w:val="00505E41"/>
    <w:rsid w:val="00505E79"/>
    <w:rsid w:val="00505EB3"/>
    <w:rsid w:val="00505EE9"/>
    <w:rsid w:val="00505F23"/>
    <w:rsid w:val="00505F92"/>
    <w:rsid w:val="00505FCA"/>
    <w:rsid w:val="00505FD0"/>
    <w:rsid w:val="005060DA"/>
    <w:rsid w:val="0050610A"/>
    <w:rsid w:val="00506138"/>
    <w:rsid w:val="0050613E"/>
    <w:rsid w:val="005061E1"/>
    <w:rsid w:val="0050627A"/>
    <w:rsid w:val="005063E1"/>
    <w:rsid w:val="005063F6"/>
    <w:rsid w:val="00506404"/>
    <w:rsid w:val="0050646B"/>
    <w:rsid w:val="00506502"/>
    <w:rsid w:val="00506533"/>
    <w:rsid w:val="005065AA"/>
    <w:rsid w:val="00506632"/>
    <w:rsid w:val="0050669D"/>
    <w:rsid w:val="005066A1"/>
    <w:rsid w:val="00506727"/>
    <w:rsid w:val="005067BF"/>
    <w:rsid w:val="00506884"/>
    <w:rsid w:val="00506A0E"/>
    <w:rsid w:val="00506A49"/>
    <w:rsid w:val="00506AA2"/>
    <w:rsid w:val="00506AA3"/>
    <w:rsid w:val="00506B2F"/>
    <w:rsid w:val="00506B7D"/>
    <w:rsid w:val="00506BE9"/>
    <w:rsid w:val="00506BF0"/>
    <w:rsid w:val="00506C7A"/>
    <w:rsid w:val="00506C85"/>
    <w:rsid w:val="00506D41"/>
    <w:rsid w:val="00506DD9"/>
    <w:rsid w:val="00506E0B"/>
    <w:rsid w:val="00506E19"/>
    <w:rsid w:val="00506E4F"/>
    <w:rsid w:val="00506E55"/>
    <w:rsid w:val="00506E94"/>
    <w:rsid w:val="00506EC7"/>
    <w:rsid w:val="00506F13"/>
    <w:rsid w:val="00506FF7"/>
    <w:rsid w:val="0050706E"/>
    <w:rsid w:val="00507086"/>
    <w:rsid w:val="005071B0"/>
    <w:rsid w:val="005071CD"/>
    <w:rsid w:val="00507235"/>
    <w:rsid w:val="005072C2"/>
    <w:rsid w:val="005072CF"/>
    <w:rsid w:val="005072D9"/>
    <w:rsid w:val="00507306"/>
    <w:rsid w:val="0050734D"/>
    <w:rsid w:val="00507402"/>
    <w:rsid w:val="00507404"/>
    <w:rsid w:val="0050746E"/>
    <w:rsid w:val="005074EF"/>
    <w:rsid w:val="0050755F"/>
    <w:rsid w:val="0050756E"/>
    <w:rsid w:val="0050759D"/>
    <w:rsid w:val="00507628"/>
    <w:rsid w:val="005076A6"/>
    <w:rsid w:val="005076A8"/>
    <w:rsid w:val="00507753"/>
    <w:rsid w:val="0050786B"/>
    <w:rsid w:val="00507910"/>
    <w:rsid w:val="00507979"/>
    <w:rsid w:val="00507995"/>
    <w:rsid w:val="005079FD"/>
    <w:rsid w:val="00507A87"/>
    <w:rsid w:val="00507AEF"/>
    <w:rsid w:val="00507B95"/>
    <w:rsid w:val="00507B9F"/>
    <w:rsid w:val="00507C1F"/>
    <w:rsid w:val="00507C6E"/>
    <w:rsid w:val="00507D11"/>
    <w:rsid w:val="00507DDB"/>
    <w:rsid w:val="00507E04"/>
    <w:rsid w:val="00507F6A"/>
    <w:rsid w:val="00507F99"/>
    <w:rsid w:val="00507FB0"/>
    <w:rsid w:val="00507FBE"/>
    <w:rsid w:val="0051015A"/>
    <w:rsid w:val="00510217"/>
    <w:rsid w:val="005102A0"/>
    <w:rsid w:val="00510340"/>
    <w:rsid w:val="005103C6"/>
    <w:rsid w:val="00510461"/>
    <w:rsid w:val="005104B4"/>
    <w:rsid w:val="005104BD"/>
    <w:rsid w:val="005104E2"/>
    <w:rsid w:val="00510524"/>
    <w:rsid w:val="00510599"/>
    <w:rsid w:val="005105B0"/>
    <w:rsid w:val="005105E5"/>
    <w:rsid w:val="0051064F"/>
    <w:rsid w:val="00510752"/>
    <w:rsid w:val="0051077C"/>
    <w:rsid w:val="00510780"/>
    <w:rsid w:val="005107A5"/>
    <w:rsid w:val="005107E0"/>
    <w:rsid w:val="00510804"/>
    <w:rsid w:val="0051081F"/>
    <w:rsid w:val="005108AA"/>
    <w:rsid w:val="0051090E"/>
    <w:rsid w:val="00510939"/>
    <w:rsid w:val="00510984"/>
    <w:rsid w:val="005109A1"/>
    <w:rsid w:val="005109A8"/>
    <w:rsid w:val="00510A0C"/>
    <w:rsid w:val="00510C2E"/>
    <w:rsid w:val="00510C83"/>
    <w:rsid w:val="00510C8B"/>
    <w:rsid w:val="00510CBB"/>
    <w:rsid w:val="00510D18"/>
    <w:rsid w:val="00510DE9"/>
    <w:rsid w:val="00510F11"/>
    <w:rsid w:val="00511032"/>
    <w:rsid w:val="00511045"/>
    <w:rsid w:val="005110F1"/>
    <w:rsid w:val="00511178"/>
    <w:rsid w:val="005111F8"/>
    <w:rsid w:val="0051120D"/>
    <w:rsid w:val="0051128A"/>
    <w:rsid w:val="005112FF"/>
    <w:rsid w:val="0051132A"/>
    <w:rsid w:val="005113FF"/>
    <w:rsid w:val="00511437"/>
    <w:rsid w:val="00511545"/>
    <w:rsid w:val="00511549"/>
    <w:rsid w:val="0051155C"/>
    <w:rsid w:val="00511572"/>
    <w:rsid w:val="00511581"/>
    <w:rsid w:val="00511609"/>
    <w:rsid w:val="005116F2"/>
    <w:rsid w:val="0051178E"/>
    <w:rsid w:val="00511980"/>
    <w:rsid w:val="0051199E"/>
    <w:rsid w:val="005119AF"/>
    <w:rsid w:val="00511A29"/>
    <w:rsid w:val="00511AD6"/>
    <w:rsid w:val="00511AFB"/>
    <w:rsid w:val="00511B0F"/>
    <w:rsid w:val="00511B91"/>
    <w:rsid w:val="00511BF6"/>
    <w:rsid w:val="00511CB9"/>
    <w:rsid w:val="00511D2A"/>
    <w:rsid w:val="00511D48"/>
    <w:rsid w:val="00511D62"/>
    <w:rsid w:val="00511D87"/>
    <w:rsid w:val="00511D9E"/>
    <w:rsid w:val="00511E1B"/>
    <w:rsid w:val="00511E77"/>
    <w:rsid w:val="00511ECF"/>
    <w:rsid w:val="00511EE3"/>
    <w:rsid w:val="00511F24"/>
    <w:rsid w:val="00511F5D"/>
    <w:rsid w:val="00511F96"/>
    <w:rsid w:val="00511FA2"/>
    <w:rsid w:val="00512039"/>
    <w:rsid w:val="0051205E"/>
    <w:rsid w:val="005120A2"/>
    <w:rsid w:val="005120BB"/>
    <w:rsid w:val="00512107"/>
    <w:rsid w:val="0051213F"/>
    <w:rsid w:val="005122BE"/>
    <w:rsid w:val="00512359"/>
    <w:rsid w:val="005124CF"/>
    <w:rsid w:val="0051253D"/>
    <w:rsid w:val="005125A0"/>
    <w:rsid w:val="005125A6"/>
    <w:rsid w:val="00512600"/>
    <w:rsid w:val="00512630"/>
    <w:rsid w:val="00512712"/>
    <w:rsid w:val="00512828"/>
    <w:rsid w:val="0051284F"/>
    <w:rsid w:val="005128BA"/>
    <w:rsid w:val="005128C3"/>
    <w:rsid w:val="00512989"/>
    <w:rsid w:val="0051299C"/>
    <w:rsid w:val="00512AC0"/>
    <w:rsid w:val="00512B60"/>
    <w:rsid w:val="00512BB5"/>
    <w:rsid w:val="00512BD6"/>
    <w:rsid w:val="00512CCE"/>
    <w:rsid w:val="00512CED"/>
    <w:rsid w:val="00512CF2"/>
    <w:rsid w:val="00512D41"/>
    <w:rsid w:val="00512E4B"/>
    <w:rsid w:val="00512E7B"/>
    <w:rsid w:val="00512F62"/>
    <w:rsid w:val="00512F77"/>
    <w:rsid w:val="00512F8C"/>
    <w:rsid w:val="00512FF7"/>
    <w:rsid w:val="00513030"/>
    <w:rsid w:val="005130C7"/>
    <w:rsid w:val="005130F0"/>
    <w:rsid w:val="00513115"/>
    <w:rsid w:val="00513187"/>
    <w:rsid w:val="005131A7"/>
    <w:rsid w:val="005131AA"/>
    <w:rsid w:val="005131C7"/>
    <w:rsid w:val="0051325A"/>
    <w:rsid w:val="00513262"/>
    <w:rsid w:val="005133A6"/>
    <w:rsid w:val="005133F1"/>
    <w:rsid w:val="0051342D"/>
    <w:rsid w:val="005136A7"/>
    <w:rsid w:val="005136E2"/>
    <w:rsid w:val="005137F2"/>
    <w:rsid w:val="005139CC"/>
    <w:rsid w:val="00513A0D"/>
    <w:rsid w:val="00513A0E"/>
    <w:rsid w:val="00513A60"/>
    <w:rsid w:val="00513A7F"/>
    <w:rsid w:val="00513AAA"/>
    <w:rsid w:val="00513AED"/>
    <w:rsid w:val="00513B25"/>
    <w:rsid w:val="00513B2B"/>
    <w:rsid w:val="00513B3F"/>
    <w:rsid w:val="00513C12"/>
    <w:rsid w:val="00513C38"/>
    <w:rsid w:val="00513C49"/>
    <w:rsid w:val="00513C66"/>
    <w:rsid w:val="00513CAD"/>
    <w:rsid w:val="00513D53"/>
    <w:rsid w:val="00513D58"/>
    <w:rsid w:val="00513DDE"/>
    <w:rsid w:val="00513DE0"/>
    <w:rsid w:val="00513DF8"/>
    <w:rsid w:val="00513E86"/>
    <w:rsid w:val="00513EB9"/>
    <w:rsid w:val="00513EFD"/>
    <w:rsid w:val="00513F12"/>
    <w:rsid w:val="00513F3A"/>
    <w:rsid w:val="00513F7F"/>
    <w:rsid w:val="00513FF8"/>
    <w:rsid w:val="00514027"/>
    <w:rsid w:val="0051403F"/>
    <w:rsid w:val="005140C8"/>
    <w:rsid w:val="0051434E"/>
    <w:rsid w:val="005143FD"/>
    <w:rsid w:val="0051450D"/>
    <w:rsid w:val="00514577"/>
    <w:rsid w:val="00514596"/>
    <w:rsid w:val="0051469F"/>
    <w:rsid w:val="005146E0"/>
    <w:rsid w:val="0051471E"/>
    <w:rsid w:val="00514744"/>
    <w:rsid w:val="00514758"/>
    <w:rsid w:val="00514775"/>
    <w:rsid w:val="0051478B"/>
    <w:rsid w:val="005147E8"/>
    <w:rsid w:val="00514935"/>
    <w:rsid w:val="0051495C"/>
    <w:rsid w:val="00514991"/>
    <w:rsid w:val="005149A1"/>
    <w:rsid w:val="00514A0F"/>
    <w:rsid w:val="00514A51"/>
    <w:rsid w:val="00514A98"/>
    <w:rsid w:val="00514B18"/>
    <w:rsid w:val="00514B8C"/>
    <w:rsid w:val="00514C62"/>
    <w:rsid w:val="00514C82"/>
    <w:rsid w:val="00514C9D"/>
    <w:rsid w:val="00514CF0"/>
    <w:rsid w:val="00514D0C"/>
    <w:rsid w:val="00514D14"/>
    <w:rsid w:val="00514D2B"/>
    <w:rsid w:val="00514D9F"/>
    <w:rsid w:val="00514E35"/>
    <w:rsid w:val="00514E45"/>
    <w:rsid w:val="00514ECC"/>
    <w:rsid w:val="00514F2D"/>
    <w:rsid w:val="00515023"/>
    <w:rsid w:val="005150A3"/>
    <w:rsid w:val="005150F6"/>
    <w:rsid w:val="00515127"/>
    <w:rsid w:val="005151DE"/>
    <w:rsid w:val="005151E5"/>
    <w:rsid w:val="005151E9"/>
    <w:rsid w:val="00515237"/>
    <w:rsid w:val="0051523B"/>
    <w:rsid w:val="00515246"/>
    <w:rsid w:val="005152C5"/>
    <w:rsid w:val="005152E0"/>
    <w:rsid w:val="005152F2"/>
    <w:rsid w:val="005152F7"/>
    <w:rsid w:val="00515324"/>
    <w:rsid w:val="0051536B"/>
    <w:rsid w:val="00515381"/>
    <w:rsid w:val="00515438"/>
    <w:rsid w:val="0051544B"/>
    <w:rsid w:val="00515458"/>
    <w:rsid w:val="0051549A"/>
    <w:rsid w:val="0051550D"/>
    <w:rsid w:val="0051559A"/>
    <w:rsid w:val="005155BB"/>
    <w:rsid w:val="00515619"/>
    <w:rsid w:val="005157E7"/>
    <w:rsid w:val="00515839"/>
    <w:rsid w:val="00515869"/>
    <w:rsid w:val="00515885"/>
    <w:rsid w:val="00515894"/>
    <w:rsid w:val="005158B3"/>
    <w:rsid w:val="005158DB"/>
    <w:rsid w:val="0051591A"/>
    <w:rsid w:val="00515927"/>
    <w:rsid w:val="00515A00"/>
    <w:rsid w:val="00515A55"/>
    <w:rsid w:val="00515A8A"/>
    <w:rsid w:val="00515B33"/>
    <w:rsid w:val="00515BD1"/>
    <w:rsid w:val="00515BFB"/>
    <w:rsid w:val="00515DBA"/>
    <w:rsid w:val="00515DD1"/>
    <w:rsid w:val="00515E09"/>
    <w:rsid w:val="00515E38"/>
    <w:rsid w:val="00515F4C"/>
    <w:rsid w:val="00515FC9"/>
    <w:rsid w:val="00516011"/>
    <w:rsid w:val="00516061"/>
    <w:rsid w:val="005160A9"/>
    <w:rsid w:val="005160DC"/>
    <w:rsid w:val="0051610E"/>
    <w:rsid w:val="00516115"/>
    <w:rsid w:val="0051617A"/>
    <w:rsid w:val="005161AC"/>
    <w:rsid w:val="005161D1"/>
    <w:rsid w:val="005162CF"/>
    <w:rsid w:val="00516308"/>
    <w:rsid w:val="00516318"/>
    <w:rsid w:val="00516361"/>
    <w:rsid w:val="00516399"/>
    <w:rsid w:val="005163C0"/>
    <w:rsid w:val="00516421"/>
    <w:rsid w:val="005164AA"/>
    <w:rsid w:val="005164DA"/>
    <w:rsid w:val="005164E4"/>
    <w:rsid w:val="005165D5"/>
    <w:rsid w:val="0051662C"/>
    <w:rsid w:val="005166F9"/>
    <w:rsid w:val="0051675C"/>
    <w:rsid w:val="00516770"/>
    <w:rsid w:val="00516778"/>
    <w:rsid w:val="0051678E"/>
    <w:rsid w:val="005167D0"/>
    <w:rsid w:val="00516804"/>
    <w:rsid w:val="005168A0"/>
    <w:rsid w:val="00516921"/>
    <w:rsid w:val="00516922"/>
    <w:rsid w:val="00516925"/>
    <w:rsid w:val="00516940"/>
    <w:rsid w:val="00516A16"/>
    <w:rsid w:val="00516A67"/>
    <w:rsid w:val="00516A98"/>
    <w:rsid w:val="00516ACE"/>
    <w:rsid w:val="00516AD4"/>
    <w:rsid w:val="00516AF2"/>
    <w:rsid w:val="00516B0B"/>
    <w:rsid w:val="00516B67"/>
    <w:rsid w:val="00516B6D"/>
    <w:rsid w:val="00516B8F"/>
    <w:rsid w:val="00516CAF"/>
    <w:rsid w:val="00516CB0"/>
    <w:rsid w:val="00516CE7"/>
    <w:rsid w:val="00516D55"/>
    <w:rsid w:val="00516D58"/>
    <w:rsid w:val="00516DAD"/>
    <w:rsid w:val="00516DB4"/>
    <w:rsid w:val="00516E34"/>
    <w:rsid w:val="00516E4D"/>
    <w:rsid w:val="00516EDE"/>
    <w:rsid w:val="00517002"/>
    <w:rsid w:val="005170B8"/>
    <w:rsid w:val="005170BF"/>
    <w:rsid w:val="005170C6"/>
    <w:rsid w:val="00517205"/>
    <w:rsid w:val="00517222"/>
    <w:rsid w:val="0051723F"/>
    <w:rsid w:val="005172AA"/>
    <w:rsid w:val="00517330"/>
    <w:rsid w:val="00517334"/>
    <w:rsid w:val="0051733A"/>
    <w:rsid w:val="005173C2"/>
    <w:rsid w:val="0051747F"/>
    <w:rsid w:val="0051748C"/>
    <w:rsid w:val="005174A5"/>
    <w:rsid w:val="005174AC"/>
    <w:rsid w:val="005174F0"/>
    <w:rsid w:val="0051750A"/>
    <w:rsid w:val="00517524"/>
    <w:rsid w:val="0051753A"/>
    <w:rsid w:val="00517542"/>
    <w:rsid w:val="0051756A"/>
    <w:rsid w:val="00517590"/>
    <w:rsid w:val="005175CE"/>
    <w:rsid w:val="005175D5"/>
    <w:rsid w:val="0051765E"/>
    <w:rsid w:val="00517681"/>
    <w:rsid w:val="005176C7"/>
    <w:rsid w:val="005176DA"/>
    <w:rsid w:val="005177B3"/>
    <w:rsid w:val="005177BE"/>
    <w:rsid w:val="005177D8"/>
    <w:rsid w:val="005177EF"/>
    <w:rsid w:val="00517814"/>
    <w:rsid w:val="00517827"/>
    <w:rsid w:val="0051783C"/>
    <w:rsid w:val="00517850"/>
    <w:rsid w:val="00517ABA"/>
    <w:rsid w:val="00517ABE"/>
    <w:rsid w:val="00517ADA"/>
    <w:rsid w:val="00517B70"/>
    <w:rsid w:val="00517B88"/>
    <w:rsid w:val="00517BE7"/>
    <w:rsid w:val="00517C30"/>
    <w:rsid w:val="00517CE8"/>
    <w:rsid w:val="00517D48"/>
    <w:rsid w:val="00517D68"/>
    <w:rsid w:val="00517D9D"/>
    <w:rsid w:val="00517DC8"/>
    <w:rsid w:val="00517ED2"/>
    <w:rsid w:val="00517EE2"/>
    <w:rsid w:val="00517F96"/>
    <w:rsid w:val="00517FC5"/>
    <w:rsid w:val="005200D8"/>
    <w:rsid w:val="00520124"/>
    <w:rsid w:val="005202B2"/>
    <w:rsid w:val="005202D7"/>
    <w:rsid w:val="00520334"/>
    <w:rsid w:val="00520340"/>
    <w:rsid w:val="00520352"/>
    <w:rsid w:val="005203B4"/>
    <w:rsid w:val="0052047B"/>
    <w:rsid w:val="005204F4"/>
    <w:rsid w:val="00520514"/>
    <w:rsid w:val="0052059D"/>
    <w:rsid w:val="00520613"/>
    <w:rsid w:val="0052068C"/>
    <w:rsid w:val="005206AE"/>
    <w:rsid w:val="0052074E"/>
    <w:rsid w:val="005207E2"/>
    <w:rsid w:val="005207E9"/>
    <w:rsid w:val="00520834"/>
    <w:rsid w:val="0052094D"/>
    <w:rsid w:val="00520A11"/>
    <w:rsid w:val="00520A42"/>
    <w:rsid w:val="00520A9C"/>
    <w:rsid w:val="00520AFC"/>
    <w:rsid w:val="00520B12"/>
    <w:rsid w:val="00520BAC"/>
    <w:rsid w:val="00520E23"/>
    <w:rsid w:val="00520E71"/>
    <w:rsid w:val="00520EC6"/>
    <w:rsid w:val="00520F73"/>
    <w:rsid w:val="00520F90"/>
    <w:rsid w:val="00520FF7"/>
    <w:rsid w:val="0052100C"/>
    <w:rsid w:val="00521032"/>
    <w:rsid w:val="00521038"/>
    <w:rsid w:val="00521047"/>
    <w:rsid w:val="005210FF"/>
    <w:rsid w:val="005211A9"/>
    <w:rsid w:val="00521244"/>
    <w:rsid w:val="00521246"/>
    <w:rsid w:val="00521271"/>
    <w:rsid w:val="00521329"/>
    <w:rsid w:val="0052132E"/>
    <w:rsid w:val="00521404"/>
    <w:rsid w:val="0052142E"/>
    <w:rsid w:val="00521436"/>
    <w:rsid w:val="005214A6"/>
    <w:rsid w:val="005214E7"/>
    <w:rsid w:val="0052151E"/>
    <w:rsid w:val="00521558"/>
    <w:rsid w:val="005215D9"/>
    <w:rsid w:val="00521699"/>
    <w:rsid w:val="00521715"/>
    <w:rsid w:val="00521733"/>
    <w:rsid w:val="0052178F"/>
    <w:rsid w:val="0052183C"/>
    <w:rsid w:val="005218E2"/>
    <w:rsid w:val="005218F9"/>
    <w:rsid w:val="00521A11"/>
    <w:rsid w:val="00521B00"/>
    <w:rsid w:val="00521C7C"/>
    <w:rsid w:val="00521C95"/>
    <w:rsid w:val="00521CBB"/>
    <w:rsid w:val="00521CF8"/>
    <w:rsid w:val="00521EAC"/>
    <w:rsid w:val="00521ED5"/>
    <w:rsid w:val="00521EEF"/>
    <w:rsid w:val="00521F26"/>
    <w:rsid w:val="00521F44"/>
    <w:rsid w:val="00521F48"/>
    <w:rsid w:val="005220AA"/>
    <w:rsid w:val="005220FD"/>
    <w:rsid w:val="0052210C"/>
    <w:rsid w:val="005221CA"/>
    <w:rsid w:val="0052223A"/>
    <w:rsid w:val="0052228B"/>
    <w:rsid w:val="00522387"/>
    <w:rsid w:val="005223FC"/>
    <w:rsid w:val="0052240B"/>
    <w:rsid w:val="00522414"/>
    <w:rsid w:val="00522467"/>
    <w:rsid w:val="00522480"/>
    <w:rsid w:val="00522491"/>
    <w:rsid w:val="005224CE"/>
    <w:rsid w:val="00522597"/>
    <w:rsid w:val="005225BF"/>
    <w:rsid w:val="00522654"/>
    <w:rsid w:val="0052267F"/>
    <w:rsid w:val="005226D8"/>
    <w:rsid w:val="00522820"/>
    <w:rsid w:val="00522866"/>
    <w:rsid w:val="005228E7"/>
    <w:rsid w:val="00522971"/>
    <w:rsid w:val="0052297C"/>
    <w:rsid w:val="005229C6"/>
    <w:rsid w:val="00522A67"/>
    <w:rsid w:val="00522A9B"/>
    <w:rsid w:val="00522AA9"/>
    <w:rsid w:val="00522AB9"/>
    <w:rsid w:val="00522B24"/>
    <w:rsid w:val="00522B31"/>
    <w:rsid w:val="00522B5F"/>
    <w:rsid w:val="00522B9E"/>
    <w:rsid w:val="00522BF8"/>
    <w:rsid w:val="00522C22"/>
    <w:rsid w:val="00522D30"/>
    <w:rsid w:val="00522DAA"/>
    <w:rsid w:val="00522E34"/>
    <w:rsid w:val="00522EE3"/>
    <w:rsid w:val="00522EEA"/>
    <w:rsid w:val="005230E0"/>
    <w:rsid w:val="00523108"/>
    <w:rsid w:val="00523145"/>
    <w:rsid w:val="005231A8"/>
    <w:rsid w:val="0052321D"/>
    <w:rsid w:val="00523259"/>
    <w:rsid w:val="0052327C"/>
    <w:rsid w:val="005232C0"/>
    <w:rsid w:val="005232C2"/>
    <w:rsid w:val="00523314"/>
    <w:rsid w:val="005233BB"/>
    <w:rsid w:val="00523410"/>
    <w:rsid w:val="00523427"/>
    <w:rsid w:val="005234A9"/>
    <w:rsid w:val="005234C2"/>
    <w:rsid w:val="0052350A"/>
    <w:rsid w:val="00523566"/>
    <w:rsid w:val="0052357C"/>
    <w:rsid w:val="00523582"/>
    <w:rsid w:val="00523587"/>
    <w:rsid w:val="0052360E"/>
    <w:rsid w:val="00523629"/>
    <w:rsid w:val="00523631"/>
    <w:rsid w:val="00523662"/>
    <w:rsid w:val="005236DE"/>
    <w:rsid w:val="0052375E"/>
    <w:rsid w:val="005237E8"/>
    <w:rsid w:val="0052387C"/>
    <w:rsid w:val="00523909"/>
    <w:rsid w:val="0052392D"/>
    <w:rsid w:val="005239BF"/>
    <w:rsid w:val="00523A19"/>
    <w:rsid w:val="00523BD4"/>
    <w:rsid w:val="00523BE9"/>
    <w:rsid w:val="00523BF3"/>
    <w:rsid w:val="00523BFB"/>
    <w:rsid w:val="00523C16"/>
    <w:rsid w:val="00523CAA"/>
    <w:rsid w:val="00523D1B"/>
    <w:rsid w:val="00523D2F"/>
    <w:rsid w:val="00523E60"/>
    <w:rsid w:val="00523E78"/>
    <w:rsid w:val="00523FA0"/>
    <w:rsid w:val="00524040"/>
    <w:rsid w:val="00524091"/>
    <w:rsid w:val="00524184"/>
    <w:rsid w:val="005241C3"/>
    <w:rsid w:val="005242ED"/>
    <w:rsid w:val="0052431E"/>
    <w:rsid w:val="00524329"/>
    <w:rsid w:val="00524333"/>
    <w:rsid w:val="0052436F"/>
    <w:rsid w:val="005243BF"/>
    <w:rsid w:val="005243C4"/>
    <w:rsid w:val="005243DD"/>
    <w:rsid w:val="00524400"/>
    <w:rsid w:val="00524413"/>
    <w:rsid w:val="0052444C"/>
    <w:rsid w:val="0052445A"/>
    <w:rsid w:val="0052447E"/>
    <w:rsid w:val="0052478D"/>
    <w:rsid w:val="005247EC"/>
    <w:rsid w:val="00524809"/>
    <w:rsid w:val="00524822"/>
    <w:rsid w:val="0052491D"/>
    <w:rsid w:val="005249E5"/>
    <w:rsid w:val="00524A85"/>
    <w:rsid w:val="00524B1D"/>
    <w:rsid w:val="00524B8E"/>
    <w:rsid w:val="00524BB9"/>
    <w:rsid w:val="00524BE5"/>
    <w:rsid w:val="00524C4D"/>
    <w:rsid w:val="00524C56"/>
    <w:rsid w:val="00524C8F"/>
    <w:rsid w:val="00524CBF"/>
    <w:rsid w:val="00524CDC"/>
    <w:rsid w:val="00524CEA"/>
    <w:rsid w:val="00524D5B"/>
    <w:rsid w:val="00524DAE"/>
    <w:rsid w:val="00524DB1"/>
    <w:rsid w:val="00524DFF"/>
    <w:rsid w:val="00524E13"/>
    <w:rsid w:val="00524F9F"/>
    <w:rsid w:val="00524FE0"/>
    <w:rsid w:val="00524FEE"/>
    <w:rsid w:val="0052500A"/>
    <w:rsid w:val="00525059"/>
    <w:rsid w:val="00525086"/>
    <w:rsid w:val="00525188"/>
    <w:rsid w:val="005251AB"/>
    <w:rsid w:val="00525213"/>
    <w:rsid w:val="005252FF"/>
    <w:rsid w:val="005253A3"/>
    <w:rsid w:val="005253A7"/>
    <w:rsid w:val="005253C4"/>
    <w:rsid w:val="005253F7"/>
    <w:rsid w:val="0052545F"/>
    <w:rsid w:val="00525495"/>
    <w:rsid w:val="005254F2"/>
    <w:rsid w:val="0052550F"/>
    <w:rsid w:val="00525550"/>
    <w:rsid w:val="00525573"/>
    <w:rsid w:val="00525684"/>
    <w:rsid w:val="0052569B"/>
    <w:rsid w:val="005256D0"/>
    <w:rsid w:val="00525700"/>
    <w:rsid w:val="00525738"/>
    <w:rsid w:val="0052573C"/>
    <w:rsid w:val="00525751"/>
    <w:rsid w:val="00525759"/>
    <w:rsid w:val="00525785"/>
    <w:rsid w:val="005257E2"/>
    <w:rsid w:val="005257E5"/>
    <w:rsid w:val="005257F8"/>
    <w:rsid w:val="00525803"/>
    <w:rsid w:val="005258A2"/>
    <w:rsid w:val="00525ACF"/>
    <w:rsid w:val="00525B5E"/>
    <w:rsid w:val="00525BC3"/>
    <w:rsid w:val="00525C23"/>
    <w:rsid w:val="00525C65"/>
    <w:rsid w:val="00525C94"/>
    <w:rsid w:val="00525D6A"/>
    <w:rsid w:val="00525DC7"/>
    <w:rsid w:val="00525DF1"/>
    <w:rsid w:val="00525E4A"/>
    <w:rsid w:val="00525E5C"/>
    <w:rsid w:val="00525F37"/>
    <w:rsid w:val="00525F7E"/>
    <w:rsid w:val="00526010"/>
    <w:rsid w:val="00526041"/>
    <w:rsid w:val="00526056"/>
    <w:rsid w:val="0052605A"/>
    <w:rsid w:val="00526067"/>
    <w:rsid w:val="005261DE"/>
    <w:rsid w:val="0052620A"/>
    <w:rsid w:val="00526221"/>
    <w:rsid w:val="00526241"/>
    <w:rsid w:val="005262AA"/>
    <w:rsid w:val="005262B5"/>
    <w:rsid w:val="005262D2"/>
    <w:rsid w:val="00526376"/>
    <w:rsid w:val="00526383"/>
    <w:rsid w:val="00526390"/>
    <w:rsid w:val="00526475"/>
    <w:rsid w:val="005264C1"/>
    <w:rsid w:val="0052656B"/>
    <w:rsid w:val="00526594"/>
    <w:rsid w:val="005266B1"/>
    <w:rsid w:val="005266CF"/>
    <w:rsid w:val="00526700"/>
    <w:rsid w:val="0052673A"/>
    <w:rsid w:val="005267E1"/>
    <w:rsid w:val="0052683B"/>
    <w:rsid w:val="00526851"/>
    <w:rsid w:val="00526853"/>
    <w:rsid w:val="005268C4"/>
    <w:rsid w:val="005268DA"/>
    <w:rsid w:val="005268E5"/>
    <w:rsid w:val="005269A1"/>
    <w:rsid w:val="00526A6B"/>
    <w:rsid w:val="00526AB1"/>
    <w:rsid w:val="00526ACE"/>
    <w:rsid w:val="00526AFB"/>
    <w:rsid w:val="00526BD6"/>
    <w:rsid w:val="00526D3C"/>
    <w:rsid w:val="00526D58"/>
    <w:rsid w:val="00526DF5"/>
    <w:rsid w:val="00526FB5"/>
    <w:rsid w:val="00527010"/>
    <w:rsid w:val="0052701A"/>
    <w:rsid w:val="0052702E"/>
    <w:rsid w:val="00527092"/>
    <w:rsid w:val="0052709F"/>
    <w:rsid w:val="005270AC"/>
    <w:rsid w:val="00527115"/>
    <w:rsid w:val="00527145"/>
    <w:rsid w:val="0052716E"/>
    <w:rsid w:val="00527176"/>
    <w:rsid w:val="00527270"/>
    <w:rsid w:val="0052729B"/>
    <w:rsid w:val="005272F9"/>
    <w:rsid w:val="00527364"/>
    <w:rsid w:val="00527390"/>
    <w:rsid w:val="005273B5"/>
    <w:rsid w:val="005273EA"/>
    <w:rsid w:val="00527562"/>
    <w:rsid w:val="005275EA"/>
    <w:rsid w:val="0052761E"/>
    <w:rsid w:val="0052769E"/>
    <w:rsid w:val="005276F6"/>
    <w:rsid w:val="005277A8"/>
    <w:rsid w:val="005277D5"/>
    <w:rsid w:val="0052784A"/>
    <w:rsid w:val="00527852"/>
    <w:rsid w:val="00527881"/>
    <w:rsid w:val="0052789E"/>
    <w:rsid w:val="005278A7"/>
    <w:rsid w:val="005278E5"/>
    <w:rsid w:val="005279AA"/>
    <w:rsid w:val="005279D4"/>
    <w:rsid w:val="00527A02"/>
    <w:rsid w:val="00527ABF"/>
    <w:rsid w:val="00527B12"/>
    <w:rsid w:val="00527B22"/>
    <w:rsid w:val="00527B8F"/>
    <w:rsid w:val="00527BAE"/>
    <w:rsid w:val="00527C7D"/>
    <w:rsid w:val="00527C8F"/>
    <w:rsid w:val="00527CEF"/>
    <w:rsid w:val="00527D6B"/>
    <w:rsid w:val="00527D86"/>
    <w:rsid w:val="00527D8F"/>
    <w:rsid w:val="00527DB4"/>
    <w:rsid w:val="00527ECB"/>
    <w:rsid w:val="00527F90"/>
    <w:rsid w:val="00527FCA"/>
    <w:rsid w:val="00530010"/>
    <w:rsid w:val="0053002A"/>
    <w:rsid w:val="00530077"/>
    <w:rsid w:val="005300A4"/>
    <w:rsid w:val="005301C9"/>
    <w:rsid w:val="00530215"/>
    <w:rsid w:val="005302FE"/>
    <w:rsid w:val="0053037E"/>
    <w:rsid w:val="005303C0"/>
    <w:rsid w:val="00530487"/>
    <w:rsid w:val="0053049E"/>
    <w:rsid w:val="00530500"/>
    <w:rsid w:val="00530509"/>
    <w:rsid w:val="00530621"/>
    <w:rsid w:val="0053062F"/>
    <w:rsid w:val="0053063E"/>
    <w:rsid w:val="00530690"/>
    <w:rsid w:val="005306A2"/>
    <w:rsid w:val="005306C4"/>
    <w:rsid w:val="00530720"/>
    <w:rsid w:val="00530752"/>
    <w:rsid w:val="0053081D"/>
    <w:rsid w:val="00530837"/>
    <w:rsid w:val="0053083E"/>
    <w:rsid w:val="00530844"/>
    <w:rsid w:val="005308EB"/>
    <w:rsid w:val="00530A17"/>
    <w:rsid w:val="00530AA0"/>
    <w:rsid w:val="00530ACD"/>
    <w:rsid w:val="00530ACE"/>
    <w:rsid w:val="00530BC3"/>
    <w:rsid w:val="00530BCC"/>
    <w:rsid w:val="00530C38"/>
    <w:rsid w:val="00530C4E"/>
    <w:rsid w:val="00530CE7"/>
    <w:rsid w:val="00530D33"/>
    <w:rsid w:val="00530DDA"/>
    <w:rsid w:val="00530DDF"/>
    <w:rsid w:val="00530E03"/>
    <w:rsid w:val="00530E5A"/>
    <w:rsid w:val="00530EC8"/>
    <w:rsid w:val="00530EDA"/>
    <w:rsid w:val="00530F4E"/>
    <w:rsid w:val="00530F51"/>
    <w:rsid w:val="00530F94"/>
    <w:rsid w:val="00531017"/>
    <w:rsid w:val="005310A3"/>
    <w:rsid w:val="005310B3"/>
    <w:rsid w:val="005311A2"/>
    <w:rsid w:val="005311DC"/>
    <w:rsid w:val="0053129A"/>
    <w:rsid w:val="005312DF"/>
    <w:rsid w:val="0053130D"/>
    <w:rsid w:val="00531417"/>
    <w:rsid w:val="0053144A"/>
    <w:rsid w:val="00531473"/>
    <w:rsid w:val="005314B2"/>
    <w:rsid w:val="005314E9"/>
    <w:rsid w:val="00531550"/>
    <w:rsid w:val="005315A0"/>
    <w:rsid w:val="005316BD"/>
    <w:rsid w:val="00531884"/>
    <w:rsid w:val="005318B0"/>
    <w:rsid w:val="00531AF8"/>
    <w:rsid w:val="00531B1E"/>
    <w:rsid w:val="00531BC7"/>
    <w:rsid w:val="00531BD0"/>
    <w:rsid w:val="00531C2C"/>
    <w:rsid w:val="00531CC7"/>
    <w:rsid w:val="00531DBD"/>
    <w:rsid w:val="00531F0A"/>
    <w:rsid w:val="00531F55"/>
    <w:rsid w:val="00531FBA"/>
    <w:rsid w:val="00531FF9"/>
    <w:rsid w:val="005320DC"/>
    <w:rsid w:val="005321A1"/>
    <w:rsid w:val="0053223B"/>
    <w:rsid w:val="005322A8"/>
    <w:rsid w:val="005322E0"/>
    <w:rsid w:val="00532355"/>
    <w:rsid w:val="0053235C"/>
    <w:rsid w:val="005323CE"/>
    <w:rsid w:val="005324C1"/>
    <w:rsid w:val="0053255A"/>
    <w:rsid w:val="005325B1"/>
    <w:rsid w:val="00532619"/>
    <w:rsid w:val="00532756"/>
    <w:rsid w:val="00532777"/>
    <w:rsid w:val="00532778"/>
    <w:rsid w:val="00532788"/>
    <w:rsid w:val="005327EE"/>
    <w:rsid w:val="0053282B"/>
    <w:rsid w:val="005328F6"/>
    <w:rsid w:val="0053294D"/>
    <w:rsid w:val="0053298F"/>
    <w:rsid w:val="005329EE"/>
    <w:rsid w:val="00532AD1"/>
    <w:rsid w:val="00532B4E"/>
    <w:rsid w:val="00532BED"/>
    <w:rsid w:val="00532C03"/>
    <w:rsid w:val="00532C2D"/>
    <w:rsid w:val="00532D4F"/>
    <w:rsid w:val="00532D59"/>
    <w:rsid w:val="00532D82"/>
    <w:rsid w:val="00532D86"/>
    <w:rsid w:val="00532DB0"/>
    <w:rsid w:val="00532DBD"/>
    <w:rsid w:val="00532E91"/>
    <w:rsid w:val="00532ECD"/>
    <w:rsid w:val="00532EDF"/>
    <w:rsid w:val="00532EFF"/>
    <w:rsid w:val="00532F26"/>
    <w:rsid w:val="00532F36"/>
    <w:rsid w:val="00532F71"/>
    <w:rsid w:val="00533074"/>
    <w:rsid w:val="0053309E"/>
    <w:rsid w:val="005330BE"/>
    <w:rsid w:val="00533121"/>
    <w:rsid w:val="00533231"/>
    <w:rsid w:val="0053340A"/>
    <w:rsid w:val="00533439"/>
    <w:rsid w:val="00533473"/>
    <w:rsid w:val="0053347E"/>
    <w:rsid w:val="005334A1"/>
    <w:rsid w:val="00533520"/>
    <w:rsid w:val="0053353A"/>
    <w:rsid w:val="0053356A"/>
    <w:rsid w:val="00533589"/>
    <w:rsid w:val="005336BC"/>
    <w:rsid w:val="005336CA"/>
    <w:rsid w:val="005336FE"/>
    <w:rsid w:val="005337C8"/>
    <w:rsid w:val="00533857"/>
    <w:rsid w:val="0053388C"/>
    <w:rsid w:val="005338A4"/>
    <w:rsid w:val="005338C0"/>
    <w:rsid w:val="005338D6"/>
    <w:rsid w:val="00533907"/>
    <w:rsid w:val="00533A12"/>
    <w:rsid w:val="00533A2A"/>
    <w:rsid w:val="00533A45"/>
    <w:rsid w:val="00533B89"/>
    <w:rsid w:val="00533C87"/>
    <w:rsid w:val="00533D38"/>
    <w:rsid w:val="00533D65"/>
    <w:rsid w:val="00533DE4"/>
    <w:rsid w:val="00533E3D"/>
    <w:rsid w:val="00533F13"/>
    <w:rsid w:val="00533F3B"/>
    <w:rsid w:val="00533F4A"/>
    <w:rsid w:val="00534058"/>
    <w:rsid w:val="0053409C"/>
    <w:rsid w:val="0053425E"/>
    <w:rsid w:val="00534294"/>
    <w:rsid w:val="0053432D"/>
    <w:rsid w:val="0053441D"/>
    <w:rsid w:val="005344F1"/>
    <w:rsid w:val="00534535"/>
    <w:rsid w:val="0053455A"/>
    <w:rsid w:val="00534618"/>
    <w:rsid w:val="00534818"/>
    <w:rsid w:val="0053494B"/>
    <w:rsid w:val="0053495F"/>
    <w:rsid w:val="00534A74"/>
    <w:rsid w:val="00534AF7"/>
    <w:rsid w:val="00534AFF"/>
    <w:rsid w:val="00534B45"/>
    <w:rsid w:val="00534B89"/>
    <w:rsid w:val="00534BCB"/>
    <w:rsid w:val="00534D2D"/>
    <w:rsid w:val="00534D3A"/>
    <w:rsid w:val="00534DEC"/>
    <w:rsid w:val="00534EFA"/>
    <w:rsid w:val="00534F48"/>
    <w:rsid w:val="00534F54"/>
    <w:rsid w:val="00534F5E"/>
    <w:rsid w:val="00534F90"/>
    <w:rsid w:val="00534FA4"/>
    <w:rsid w:val="00534FB0"/>
    <w:rsid w:val="00534FF7"/>
    <w:rsid w:val="00535052"/>
    <w:rsid w:val="005350A4"/>
    <w:rsid w:val="005350B3"/>
    <w:rsid w:val="00535105"/>
    <w:rsid w:val="00535136"/>
    <w:rsid w:val="00535164"/>
    <w:rsid w:val="005351D1"/>
    <w:rsid w:val="005351F4"/>
    <w:rsid w:val="00535262"/>
    <w:rsid w:val="005352D3"/>
    <w:rsid w:val="0053532A"/>
    <w:rsid w:val="005353E9"/>
    <w:rsid w:val="005354C7"/>
    <w:rsid w:val="005354D5"/>
    <w:rsid w:val="0053552B"/>
    <w:rsid w:val="005355EB"/>
    <w:rsid w:val="0053561F"/>
    <w:rsid w:val="00535639"/>
    <w:rsid w:val="00535654"/>
    <w:rsid w:val="00535761"/>
    <w:rsid w:val="005357B1"/>
    <w:rsid w:val="005357B9"/>
    <w:rsid w:val="005357C7"/>
    <w:rsid w:val="005357DB"/>
    <w:rsid w:val="00535802"/>
    <w:rsid w:val="005359B4"/>
    <w:rsid w:val="005359B6"/>
    <w:rsid w:val="005359D0"/>
    <w:rsid w:val="00535A06"/>
    <w:rsid w:val="00535A08"/>
    <w:rsid w:val="00535A0F"/>
    <w:rsid w:val="00535A50"/>
    <w:rsid w:val="00535A59"/>
    <w:rsid w:val="00535BD7"/>
    <w:rsid w:val="00535C75"/>
    <w:rsid w:val="00535C8D"/>
    <w:rsid w:val="00535CB3"/>
    <w:rsid w:val="00535CDA"/>
    <w:rsid w:val="00535D61"/>
    <w:rsid w:val="00535DD4"/>
    <w:rsid w:val="00535DFA"/>
    <w:rsid w:val="00535E1A"/>
    <w:rsid w:val="00535E6C"/>
    <w:rsid w:val="00535F5C"/>
    <w:rsid w:val="00535FA1"/>
    <w:rsid w:val="00536133"/>
    <w:rsid w:val="00536173"/>
    <w:rsid w:val="005361A8"/>
    <w:rsid w:val="00536374"/>
    <w:rsid w:val="005363C5"/>
    <w:rsid w:val="005363EE"/>
    <w:rsid w:val="0053643A"/>
    <w:rsid w:val="005364C9"/>
    <w:rsid w:val="005364F7"/>
    <w:rsid w:val="00536546"/>
    <w:rsid w:val="00536752"/>
    <w:rsid w:val="00536764"/>
    <w:rsid w:val="005368CA"/>
    <w:rsid w:val="0053699B"/>
    <w:rsid w:val="00536A38"/>
    <w:rsid w:val="00536A4D"/>
    <w:rsid w:val="00536A89"/>
    <w:rsid w:val="00536B0F"/>
    <w:rsid w:val="00536BAC"/>
    <w:rsid w:val="00536BB2"/>
    <w:rsid w:val="00536BBF"/>
    <w:rsid w:val="00536C54"/>
    <w:rsid w:val="00536C9A"/>
    <w:rsid w:val="00536D0A"/>
    <w:rsid w:val="00536D52"/>
    <w:rsid w:val="00536E3C"/>
    <w:rsid w:val="00536EB3"/>
    <w:rsid w:val="00536F10"/>
    <w:rsid w:val="00536F21"/>
    <w:rsid w:val="00536F2F"/>
    <w:rsid w:val="00536F6F"/>
    <w:rsid w:val="005371C7"/>
    <w:rsid w:val="005371E1"/>
    <w:rsid w:val="0053720A"/>
    <w:rsid w:val="00537235"/>
    <w:rsid w:val="00537294"/>
    <w:rsid w:val="005372A4"/>
    <w:rsid w:val="00537341"/>
    <w:rsid w:val="0053738F"/>
    <w:rsid w:val="00537398"/>
    <w:rsid w:val="00537448"/>
    <w:rsid w:val="00537482"/>
    <w:rsid w:val="005374BE"/>
    <w:rsid w:val="005374F5"/>
    <w:rsid w:val="0053751B"/>
    <w:rsid w:val="00537544"/>
    <w:rsid w:val="0053755F"/>
    <w:rsid w:val="005375A8"/>
    <w:rsid w:val="00537649"/>
    <w:rsid w:val="00537717"/>
    <w:rsid w:val="0053771B"/>
    <w:rsid w:val="0053776F"/>
    <w:rsid w:val="005377C0"/>
    <w:rsid w:val="005377FA"/>
    <w:rsid w:val="00537844"/>
    <w:rsid w:val="0053787D"/>
    <w:rsid w:val="005378BC"/>
    <w:rsid w:val="00537909"/>
    <w:rsid w:val="0053793D"/>
    <w:rsid w:val="00537A68"/>
    <w:rsid w:val="00537B76"/>
    <w:rsid w:val="00537B96"/>
    <w:rsid w:val="00537C44"/>
    <w:rsid w:val="00537C5C"/>
    <w:rsid w:val="00537C6C"/>
    <w:rsid w:val="00537D19"/>
    <w:rsid w:val="00537DA5"/>
    <w:rsid w:val="00537F6A"/>
    <w:rsid w:val="00537F6F"/>
    <w:rsid w:val="00537FBA"/>
    <w:rsid w:val="00537FC3"/>
    <w:rsid w:val="00540093"/>
    <w:rsid w:val="0054013B"/>
    <w:rsid w:val="00540144"/>
    <w:rsid w:val="00540196"/>
    <w:rsid w:val="005401D7"/>
    <w:rsid w:val="00540203"/>
    <w:rsid w:val="005402BB"/>
    <w:rsid w:val="005402CE"/>
    <w:rsid w:val="0054038C"/>
    <w:rsid w:val="005403B0"/>
    <w:rsid w:val="005403C7"/>
    <w:rsid w:val="005403E6"/>
    <w:rsid w:val="00540499"/>
    <w:rsid w:val="005404A7"/>
    <w:rsid w:val="005404FD"/>
    <w:rsid w:val="00540533"/>
    <w:rsid w:val="00540557"/>
    <w:rsid w:val="005405D8"/>
    <w:rsid w:val="00540654"/>
    <w:rsid w:val="00540687"/>
    <w:rsid w:val="005406C9"/>
    <w:rsid w:val="005406F8"/>
    <w:rsid w:val="00540751"/>
    <w:rsid w:val="00540775"/>
    <w:rsid w:val="005407A3"/>
    <w:rsid w:val="005407BB"/>
    <w:rsid w:val="00540933"/>
    <w:rsid w:val="0054093E"/>
    <w:rsid w:val="0054095D"/>
    <w:rsid w:val="005409D8"/>
    <w:rsid w:val="00540AE3"/>
    <w:rsid w:val="00540BA6"/>
    <w:rsid w:val="00540C48"/>
    <w:rsid w:val="00540CD5"/>
    <w:rsid w:val="00540D1D"/>
    <w:rsid w:val="00540D4B"/>
    <w:rsid w:val="00540E15"/>
    <w:rsid w:val="00540E31"/>
    <w:rsid w:val="00540E74"/>
    <w:rsid w:val="00540EB4"/>
    <w:rsid w:val="00540EF6"/>
    <w:rsid w:val="00540F11"/>
    <w:rsid w:val="00540FD0"/>
    <w:rsid w:val="0054105D"/>
    <w:rsid w:val="005410E4"/>
    <w:rsid w:val="00541163"/>
    <w:rsid w:val="0054116A"/>
    <w:rsid w:val="005411E7"/>
    <w:rsid w:val="0054126F"/>
    <w:rsid w:val="00541272"/>
    <w:rsid w:val="005412CB"/>
    <w:rsid w:val="005412D1"/>
    <w:rsid w:val="00541359"/>
    <w:rsid w:val="00541360"/>
    <w:rsid w:val="0054139E"/>
    <w:rsid w:val="005413B7"/>
    <w:rsid w:val="00541436"/>
    <w:rsid w:val="00541510"/>
    <w:rsid w:val="00541573"/>
    <w:rsid w:val="00541591"/>
    <w:rsid w:val="005415AE"/>
    <w:rsid w:val="0054161E"/>
    <w:rsid w:val="00541632"/>
    <w:rsid w:val="00541640"/>
    <w:rsid w:val="00541647"/>
    <w:rsid w:val="00541660"/>
    <w:rsid w:val="0054166A"/>
    <w:rsid w:val="00541672"/>
    <w:rsid w:val="00541766"/>
    <w:rsid w:val="005417DC"/>
    <w:rsid w:val="005418D1"/>
    <w:rsid w:val="00541923"/>
    <w:rsid w:val="0054199D"/>
    <w:rsid w:val="005419C3"/>
    <w:rsid w:val="005419F2"/>
    <w:rsid w:val="00541A38"/>
    <w:rsid w:val="00541A6E"/>
    <w:rsid w:val="00541A7D"/>
    <w:rsid w:val="00541A82"/>
    <w:rsid w:val="00541ADB"/>
    <w:rsid w:val="00541CAB"/>
    <w:rsid w:val="00541CFB"/>
    <w:rsid w:val="00541D2A"/>
    <w:rsid w:val="00541D49"/>
    <w:rsid w:val="00541DE4"/>
    <w:rsid w:val="00541E5C"/>
    <w:rsid w:val="00541E77"/>
    <w:rsid w:val="00541EAE"/>
    <w:rsid w:val="00541F5F"/>
    <w:rsid w:val="00542052"/>
    <w:rsid w:val="005420C4"/>
    <w:rsid w:val="005422B3"/>
    <w:rsid w:val="0054232E"/>
    <w:rsid w:val="0054239D"/>
    <w:rsid w:val="005423E1"/>
    <w:rsid w:val="005423EF"/>
    <w:rsid w:val="00542430"/>
    <w:rsid w:val="00542487"/>
    <w:rsid w:val="00542536"/>
    <w:rsid w:val="0054253A"/>
    <w:rsid w:val="00542566"/>
    <w:rsid w:val="0054256E"/>
    <w:rsid w:val="005425C4"/>
    <w:rsid w:val="00542783"/>
    <w:rsid w:val="005427A6"/>
    <w:rsid w:val="005427C7"/>
    <w:rsid w:val="00542846"/>
    <w:rsid w:val="0054288A"/>
    <w:rsid w:val="005428CF"/>
    <w:rsid w:val="005428DB"/>
    <w:rsid w:val="005428EB"/>
    <w:rsid w:val="005428F2"/>
    <w:rsid w:val="00542963"/>
    <w:rsid w:val="005429B7"/>
    <w:rsid w:val="00542BA2"/>
    <w:rsid w:val="00542BC2"/>
    <w:rsid w:val="00542BEB"/>
    <w:rsid w:val="00542C52"/>
    <w:rsid w:val="00542D04"/>
    <w:rsid w:val="00542E8C"/>
    <w:rsid w:val="00542EB3"/>
    <w:rsid w:val="00542F32"/>
    <w:rsid w:val="00542F9C"/>
    <w:rsid w:val="00543038"/>
    <w:rsid w:val="00543076"/>
    <w:rsid w:val="005430AE"/>
    <w:rsid w:val="005430E5"/>
    <w:rsid w:val="005430F1"/>
    <w:rsid w:val="005431D9"/>
    <w:rsid w:val="005431E4"/>
    <w:rsid w:val="005431FD"/>
    <w:rsid w:val="00543368"/>
    <w:rsid w:val="005433F3"/>
    <w:rsid w:val="0054340C"/>
    <w:rsid w:val="0054346A"/>
    <w:rsid w:val="00543483"/>
    <w:rsid w:val="005434A2"/>
    <w:rsid w:val="005434A3"/>
    <w:rsid w:val="005434E7"/>
    <w:rsid w:val="00543584"/>
    <w:rsid w:val="00543722"/>
    <w:rsid w:val="00543787"/>
    <w:rsid w:val="005437D4"/>
    <w:rsid w:val="00543897"/>
    <w:rsid w:val="005438BA"/>
    <w:rsid w:val="005438E3"/>
    <w:rsid w:val="005438EC"/>
    <w:rsid w:val="00543932"/>
    <w:rsid w:val="0054394C"/>
    <w:rsid w:val="0054397A"/>
    <w:rsid w:val="005439CE"/>
    <w:rsid w:val="005439DF"/>
    <w:rsid w:val="00543A4D"/>
    <w:rsid w:val="00543AC0"/>
    <w:rsid w:val="00543AF6"/>
    <w:rsid w:val="00543B34"/>
    <w:rsid w:val="00543BDD"/>
    <w:rsid w:val="00543BF2"/>
    <w:rsid w:val="00543C00"/>
    <w:rsid w:val="00543C0B"/>
    <w:rsid w:val="00543C48"/>
    <w:rsid w:val="00543D24"/>
    <w:rsid w:val="00543E44"/>
    <w:rsid w:val="00543E8B"/>
    <w:rsid w:val="00543F40"/>
    <w:rsid w:val="00543FF4"/>
    <w:rsid w:val="005440F5"/>
    <w:rsid w:val="00544144"/>
    <w:rsid w:val="005441A6"/>
    <w:rsid w:val="005441A9"/>
    <w:rsid w:val="005441E0"/>
    <w:rsid w:val="00544255"/>
    <w:rsid w:val="00544264"/>
    <w:rsid w:val="0054427C"/>
    <w:rsid w:val="00544285"/>
    <w:rsid w:val="00544315"/>
    <w:rsid w:val="00544486"/>
    <w:rsid w:val="005444B1"/>
    <w:rsid w:val="00544546"/>
    <w:rsid w:val="00544564"/>
    <w:rsid w:val="00544578"/>
    <w:rsid w:val="005445CF"/>
    <w:rsid w:val="005446AF"/>
    <w:rsid w:val="005446F3"/>
    <w:rsid w:val="0054476A"/>
    <w:rsid w:val="005447C1"/>
    <w:rsid w:val="005447C8"/>
    <w:rsid w:val="00544801"/>
    <w:rsid w:val="00544837"/>
    <w:rsid w:val="00544877"/>
    <w:rsid w:val="005448C2"/>
    <w:rsid w:val="005448DB"/>
    <w:rsid w:val="00544947"/>
    <w:rsid w:val="00544949"/>
    <w:rsid w:val="00544969"/>
    <w:rsid w:val="00544988"/>
    <w:rsid w:val="00544A8C"/>
    <w:rsid w:val="00544B04"/>
    <w:rsid w:val="00544C10"/>
    <w:rsid w:val="00544C2F"/>
    <w:rsid w:val="00544C56"/>
    <w:rsid w:val="00544C9F"/>
    <w:rsid w:val="00544D01"/>
    <w:rsid w:val="00544D17"/>
    <w:rsid w:val="00544D4B"/>
    <w:rsid w:val="00544E1E"/>
    <w:rsid w:val="00544E60"/>
    <w:rsid w:val="00544E68"/>
    <w:rsid w:val="00544FDB"/>
    <w:rsid w:val="00544FE6"/>
    <w:rsid w:val="00545023"/>
    <w:rsid w:val="00545285"/>
    <w:rsid w:val="005452AC"/>
    <w:rsid w:val="005452AD"/>
    <w:rsid w:val="005452F3"/>
    <w:rsid w:val="0054531C"/>
    <w:rsid w:val="0054539B"/>
    <w:rsid w:val="005453AC"/>
    <w:rsid w:val="005454A4"/>
    <w:rsid w:val="005454EB"/>
    <w:rsid w:val="005455B3"/>
    <w:rsid w:val="00545638"/>
    <w:rsid w:val="0054563B"/>
    <w:rsid w:val="00545721"/>
    <w:rsid w:val="00545739"/>
    <w:rsid w:val="00545781"/>
    <w:rsid w:val="005457CE"/>
    <w:rsid w:val="005457FF"/>
    <w:rsid w:val="005458B0"/>
    <w:rsid w:val="00545905"/>
    <w:rsid w:val="00545980"/>
    <w:rsid w:val="00545A60"/>
    <w:rsid w:val="00545A89"/>
    <w:rsid w:val="00545B37"/>
    <w:rsid w:val="00545B87"/>
    <w:rsid w:val="00545CA6"/>
    <w:rsid w:val="00545CAC"/>
    <w:rsid w:val="00545CCC"/>
    <w:rsid w:val="00545CCD"/>
    <w:rsid w:val="00545DC0"/>
    <w:rsid w:val="00545DFC"/>
    <w:rsid w:val="00545EAD"/>
    <w:rsid w:val="00545F0D"/>
    <w:rsid w:val="00545F17"/>
    <w:rsid w:val="00545F77"/>
    <w:rsid w:val="00545F84"/>
    <w:rsid w:val="00545FC2"/>
    <w:rsid w:val="00545FD4"/>
    <w:rsid w:val="00546056"/>
    <w:rsid w:val="005460A0"/>
    <w:rsid w:val="005460AB"/>
    <w:rsid w:val="0054621A"/>
    <w:rsid w:val="005462AA"/>
    <w:rsid w:val="005462D5"/>
    <w:rsid w:val="005462EA"/>
    <w:rsid w:val="005462ED"/>
    <w:rsid w:val="005462F1"/>
    <w:rsid w:val="00546332"/>
    <w:rsid w:val="005463C2"/>
    <w:rsid w:val="00546465"/>
    <w:rsid w:val="00546490"/>
    <w:rsid w:val="005464A1"/>
    <w:rsid w:val="005464CD"/>
    <w:rsid w:val="005464F0"/>
    <w:rsid w:val="00546536"/>
    <w:rsid w:val="005465B8"/>
    <w:rsid w:val="005465CD"/>
    <w:rsid w:val="00546611"/>
    <w:rsid w:val="005466FD"/>
    <w:rsid w:val="00546728"/>
    <w:rsid w:val="0054679B"/>
    <w:rsid w:val="005467E2"/>
    <w:rsid w:val="005468C9"/>
    <w:rsid w:val="005468EC"/>
    <w:rsid w:val="0054693C"/>
    <w:rsid w:val="00546964"/>
    <w:rsid w:val="005469EE"/>
    <w:rsid w:val="00546AB0"/>
    <w:rsid w:val="00546B61"/>
    <w:rsid w:val="00546BC8"/>
    <w:rsid w:val="00546C36"/>
    <w:rsid w:val="00546C65"/>
    <w:rsid w:val="00546CED"/>
    <w:rsid w:val="00546D70"/>
    <w:rsid w:val="00546D96"/>
    <w:rsid w:val="00546E39"/>
    <w:rsid w:val="00546EC3"/>
    <w:rsid w:val="00546F8D"/>
    <w:rsid w:val="00546FAA"/>
    <w:rsid w:val="00546FEE"/>
    <w:rsid w:val="00547015"/>
    <w:rsid w:val="0054705F"/>
    <w:rsid w:val="005470B0"/>
    <w:rsid w:val="005470E9"/>
    <w:rsid w:val="005470FA"/>
    <w:rsid w:val="00547123"/>
    <w:rsid w:val="005471DB"/>
    <w:rsid w:val="0054730B"/>
    <w:rsid w:val="00547419"/>
    <w:rsid w:val="005474BA"/>
    <w:rsid w:val="00547525"/>
    <w:rsid w:val="0054755A"/>
    <w:rsid w:val="005475C5"/>
    <w:rsid w:val="00547707"/>
    <w:rsid w:val="0054776F"/>
    <w:rsid w:val="00547796"/>
    <w:rsid w:val="005477AA"/>
    <w:rsid w:val="0054790A"/>
    <w:rsid w:val="00547973"/>
    <w:rsid w:val="005479F1"/>
    <w:rsid w:val="00547A27"/>
    <w:rsid w:val="00547A33"/>
    <w:rsid w:val="00547B69"/>
    <w:rsid w:val="00547C03"/>
    <w:rsid w:val="00547CB4"/>
    <w:rsid w:val="00547CC1"/>
    <w:rsid w:val="00547D14"/>
    <w:rsid w:val="00547D5E"/>
    <w:rsid w:val="00547DF4"/>
    <w:rsid w:val="00547E90"/>
    <w:rsid w:val="00547F5F"/>
    <w:rsid w:val="00547FD4"/>
    <w:rsid w:val="0055001C"/>
    <w:rsid w:val="00550066"/>
    <w:rsid w:val="005500F7"/>
    <w:rsid w:val="005501E6"/>
    <w:rsid w:val="005501EF"/>
    <w:rsid w:val="00550211"/>
    <w:rsid w:val="00550244"/>
    <w:rsid w:val="00550260"/>
    <w:rsid w:val="0055029A"/>
    <w:rsid w:val="005502D2"/>
    <w:rsid w:val="005502F7"/>
    <w:rsid w:val="00550337"/>
    <w:rsid w:val="0055035B"/>
    <w:rsid w:val="005503A9"/>
    <w:rsid w:val="005504D3"/>
    <w:rsid w:val="00550519"/>
    <w:rsid w:val="00550576"/>
    <w:rsid w:val="0055065C"/>
    <w:rsid w:val="00550669"/>
    <w:rsid w:val="00550732"/>
    <w:rsid w:val="00550738"/>
    <w:rsid w:val="00550748"/>
    <w:rsid w:val="00550768"/>
    <w:rsid w:val="00550817"/>
    <w:rsid w:val="0055083F"/>
    <w:rsid w:val="00550867"/>
    <w:rsid w:val="00550893"/>
    <w:rsid w:val="005508E5"/>
    <w:rsid w:val="00550903"/>
    <w:rsid w:val="00550941"/>
    <w:rsid w:val="00550943"/>
    <w:rsid w:val="0055096B"/>
    <w:rsid w:val="005509E1"/>
    <w:rsid w:val="00550A35"/>
    <w:rsid w:val="00550B45"/>
    <w:rsid w:val="00550B49"/>
    <w:rsid w:val="00550B64"/>
    <w:rsid w:val="00550BE5"/>
    <w:rsid w:val="00550D27"/>
    <w:rsid w:val="00550E11"/>
    <w:rsid w:val="00550E2A"/>
    <w:rsid w:val="00550E48"/>
    <w:rsid w:val="00550EA2"/>
    <w:rsid w:val="00551019"/>
    <w:rsid w:val="0055106E"/>
    <w:rsid w:val="00551072"/>
    <w:rsid w:val="0055127F"/>
    <w:rsid w:val="0055128C"/>
    <w:rsid w:val="005512A4"/>
    <w:rsid w:val="00551361"/>
    <w:rsid w:val="0055140D"/>
    <w:rsid w:val="005514A0"/>
    <w:rsid w:val="0055157E"/>
    <w:rsid w:val="005515F8"/>
    <w:rsid w:val="00551668"/>
    <w:rsid w:val="005516D3"/>
    <w:rsid w:val="0055171F"/>
    <w:rsid w:val="00551726"/>
    <w:rsid w:val="0055174D"/>
    <w:rsid w:val="005517C4"/>
    <w:rsid w:val="00551897"/>
    <w:rsid w:val="0055193E"/>
    <w:rsid w:val="00551948"/>
    <w:rsid w:val="0055197B"/>
    <w:rsid w:val="00551A4B"/>
    <w:rsid w:val="00551A7E"/>
    <w:rsid w:val="00551A97"/>
    <w:rsid w:val="00551B1B"/>
    <w:rsid w:val="00551B4B"/>
    <w:rsid w:val="00551BDA"/>
    <w:rsid w:val="00551C0C"/>
    <w:rsid w:val="00551C6D"/>
    <w:rsid w:val="00551CA0"/>
    <w:rsid w:val="00551CAB"/>
    <w:rsid w:val="00551CFF"/>
    <w:rsid w:val="00551D79"/>
    <w:rsid w:val="00551DDF"/>
    <w:rsid w:val="00551E2F"/>
    <w:rsid w:val="00551E5E"/>
    <w:rsid w:val="00551E69"/>
    <w:rsid w:val="00551E88"/>
    <w:rsid w:val="00551ED5"/>
    <w:rsid w:val="00551EE9"/>
    <w:rsid w:val="00551F29"/>
    <w:rsid w:val="00551F2E"/>
    <w:rsid w:val="0055204A"/>
    <w:rsid w:val="00552101"/>
    <w:rsid w:val="005521AF"/>
    <w:rsid w:val="005521BB"/>
    <w:rsid w:val="005521FD"/>
    <w:rsid w:val="00552205"/>
    <w:rsid w:val="00552221"/>
    <w:rsid w:val="00552247"/>
    <w:rsid w:val="00552323"/>
    <w:rsid w:val="005523DD"/>
    <w:rsid w:val="00552400"/>
    <w:rsid w:val="00552494"/>
    <w:rsid w:val="005524C7"/>
    <w:rsid w:val="005524F4"/>
    <w:rsid w:val="0055250C"/>
    <w:rsid w:val="005525BA"/>
    <w:rsid w:val="005526D5"/>
    <w:rsid w:val="00552762"/>
    <w:rsid w:val="00552815"/>
    <w:rsid w:val="0055282C"/>
    <w:rsid w:val="00552842"/>
    <w:rsid w:val="00552845"/>
    <w:rsid w:val="00552846"/>
    <w:rsid w:val="005528F0"/>
    <w:rsid w:val="00552902"/>
    <w:rsid w:val="0055297D"/>
    <w:rsid w:val="005529D9"/>
    <w:rsid w:val="005529F7"/>
    <w:rsid w:val="00552A88"/>
    <w:rsid w:val="00552A8A"/>
    <w:rsid w:val="00552AA5"/>
    <w:rsid w:val="00552B34"/>
    <w:rsid w:val="00552C58"/>
    <w:rsid w:val="00552D36"/>
    <w:rsid w:val="00552E12"/>
    <w:rsid w:val="00552E33"/>
    <w:rsid w:val="00552E53"/>
    <w:rsid w:val="00552E73"/>
    <w:rsid w:val="00552E86"/>
    <w:rsid w:val="00552EF2"/>
    <w:rsid w:val="00552F47"/>
    <w:rsid w:val="00552FFB"/>
    <w:rsid w:val="00553055"/>
    <w:rsid w:val="00553068"/>
    <w:rsid w:val="005530DE"/>
    <w:rsid w:val="005531A4"/>
    <w:rsid w:val="005531EA"/>
    <w:rsid w:val="00553266"/>
    <w:rsid w:val="00553382"/>
    <w:rsid w:val="005533AF"/>
    <w:rsid w:val="0055340E"/>
    <w:rsid w:val="0055341F"/>
    <w:rsid w:val="00553426"/>
    <w:rsid w:val="00553444"/>
    <w:rsid w:val="00553447"/>
    <w:rsid w:val="00553488"/>
    <w:rsid w:val="00553637"/>
    <w:rsid w:val="0055364E"/>
    <w:rsid w:val="00553672"/>
    <w:rsid w:val="005536E7"/>
    <w:rsid w:val="00553727"/>
    <w:rsid w:val="00553731"/>
    <w:rsid w:val="00553794"/>
    <w:rsid w:val="005537A8"/>
    <w:rsid w:val="005537CF"/>
    <w:rsid w:val="0055387F"/>
    <w:rsid w:val="005538A0"/>
    <w:rsid w:val="0055390C"/>
    <w:rsid w:val="0055391B"/>
    <w:rsid w:val="00553934"/>
    <w:rsid w:val="00553989"/>
    <w:rsid w:val="005539A9"/>
    <w:rsid w:val="00553A5B"/>
    <w:rsid w:val="00553A80"/>
    <w:rsid w:val="00553AB6"/>
    <w:rsid w:val="00553B0E"/>
    <w:rsid w:val="00553C26"/>
    <w:rsid w:val="00553D4F"/>
    <w:rsid w:val="00553DDE"/>
    <w:rsid w:val="00553E59"/>
    <w:rsid w:val="00553E65"/>
    <w:rsid w:val="00553E96"/>
    <w:rsid w:val="00553EA3"/>
    <w:rsid w:val="00553EA7"/>
    <w:rsid w:val="00553F69"/>
    <w:rsid w:val="00553F6A"/>
    <w:rsid w:val="005540DB"/>
    <w:rsid w:val="00554103"/>
    <w:rsid w:val="0055413E"/>
    <w:rsid w:val="0055414D"/>
    <w:rsid w:val="00554192"/>
    <w:rsid w:val="005541EA"/>
    <w:rsid w:val="00554229"/>
    <w:rsid w:val="00554320"/>
    <w:rsid w:val="005543B7"/>
    <w:rsid w:val="005543BE"/>
    <w:rsid w:val="005544D7"/>
    <w:rsid w:val="005545E4"/>
    <w:rsid w:val="00554661"/>
    <w:rsid w:val="00554690"/>
    <w:rsid w:val="005546B7"/>
    <w:rsid w:val="005547A8"/>
    <w:rsid w:val="00554892"/>
    <w:rsid w:val="005548D6"/>
    <w:rsid w:val="00554936"/>
    <w:rsid w:val="00554941"/>
    <w:rsid w:val="00554986"/>
    <w:rsid w:val="005549DB"/>
    <w:rsid w:val="005549EB"/>
    <w:rsid w:val="00554A1F"/>
    <w:rsid w:val="00554A23"/>
    <w:rsid w:val="00554A64"/>
    <w:rsid w:val="00554AB3"/>
    <w:rsid w:val="00554B17"/>
    <w:rsid w:val="00554B1B"/>
    <w:rsid w:val="00554B6B"/>
    <w:rsid w:val="00554BD8"/>
    <w:rsid w:val="00554C53"/>
    <w:rsid w:val="00554C58"/>
    <w:rsid w:val="00554C5B"/>
    <w:rsid w:val="00554DED"/>
    <w:rsid w:val="00554E19"/>
    <w:rsid w:val="00554F05"/>
    <w:rsid w:val="00554F33"/>
    <w:rsid w:val="00554FC9"/>
    <w:rsid w:val="00554FD3"/>
    <w:rsid w:val="00555055"/>
    <w:rsid w:val="0055509D"/>
    <w:rsid w:val="005550C9"/>
    <w:rsid w:val="005550F2"/>
    <w:rsid w:val="0055510B"/>
    <w:rsid w:val="00555117"/>
    <w:rsid w:val="005551D8"/>
    <w:rsid w:val="0055521A"/>
    <w:rsid w:val="0055529C"/>
    <w:rsid w:val="005552F0"/>
    <w:rsid w:val="0055532A"/>
    <w:rsid w:val="0055534F"/>
    <w:rsid w:val="0055539E"/>
    <w:rsid w:val="005553FB"/>
    <w:rsid w:val="00555468"/>
    <w:rsid w:val="005554AA"/>
    <w:rsid w:val="005555DB"/>
    <w:rsid w:val="005556DE"/>
    <w:rsid w:val="005556F5"/>
    <w:rsid w:val="005557A0"/>
    <w:rsid w:val="005557C3"/>
    <w:rsid w:val="005558FD"/>
    <w:rsid w:val="00555957"/>
    <w:rsid w:val="00555997"/>
    <w:rsid w:val="005559BB"/>
    <w:rsid w:val="005559FA"/>
    <w:rsid w:val="00555A20"/>
    <w:rsid w:val="00555B99"/>
    <w:rsid w:val="00555BE4"/>
    <w:rsid w:val="00555C2E"/>
    <w:rsid w:val="00555C8E"/>
    <w:rsid w:val="00555CB8"/>
    <w:rsid w:val="00555CCB"/>
    <w:rsid w:val="00555CEF"/>
    <w:rsid w:val="00555E12"/>
    <w:rsid w:val="00555E31"/>
    <w:rsid w:val="00555FEC"/>
    <w:rsid w:val="00556020"/>
    <w:rsid w:val="0055603B"/>
    <w:rsid w:val="00556070"/>
    <w:rsid w:val="0055608F"/>
    <w:rsid w:val="005560B8"/>
    <w:rsid w:val="00556172"/>
    <w:rsid w:val="00556211"/>
    <w:rsid w:val="00556291"/>
    <w:rsid w:val="00556301"/>
    <w:rsid w:val="0055633E"/>
    <w:rsid w:val="0055636A"/>
    <w:rsid w:val="00556393"/>
    <w:rsid w:val="00556469"/>
    <w:rsid w:val="00556609"/>
    <w:rsid w:val="00556647"/>
    <w:rsid w:val="005566B0"/>
    <w:rsid w:val="00556742"/>
    <w:rsid w:val="00556745"/>
    <w:rsid w:val="0055674C"/>
    <w:rsid w:val="00556870"/>
    <w:rsid w:val="00556949"/>
    <w:rsid w:val="00556962"/>
    <w:rsid w:val="005569B1"/>
    <w:rsid w:val="005569B5"/>
    <w:rsid w:val="005569C6"/>
    <w:rsid w:val="00556A3D"/>
    <w:rsid w:val="00556AC8"/>
    <w:rsid w:val="00556AC9"/>
    <w:rsid w:val="00556B17"/>
    <w:rsid w:val="00556D95"/>
    <w:rsid w:val="00556E2D"/>
    <w:rsid w:val="00556E45"/>
    <w:rsid w:val="00556E5C"/>
    <w:rsid w:val="00556E8C"/>
    <w:rsid w:val="00556EEB"/>
    <w:rsid w:val="00556F07"/>
    <w:rsid w:val="0055701F"/>
    <w:rsid w:val="0055705B"/>
    <w:rsid w:val="00557288"/>
    <w:rsid w:val="005572CF"/>
    <w:rsid w:val="005572D1"/>
    <w:rsid w:val="005573B1"/>
    <w:rsid w:val="005573C0"/>
    <w:rsid w:val="00557446"/>
    <w:rsid w:val="00557562"/>
    <w:rsid w:val="005575D4"/>
    <w:rsid w:val="00557601"/>
    <w:rsid w:val="00557613"/>
    <w:rsid w:val="005577E7"/>
    <w:rsid w:val="005577EA"/>
    <w:rsid w:val="00557872"/>
    <w:rsid w:val="005578BB"/>
    <w:rsid w:val="005578E6"/>
    <w:rsid w:val="0055790F"/>
    <w:rsid w:val="00557B72"/>
    <w:rsid w:val="00557C0D"/>
    <w:rsid w:val="00557CA6"/>
    <w:rsid w:val="00557CD3"/>
    <w:rsid w:val="00557D2A"/>
    <w:rsid w:val="00557D3C"/>
    <w:rsid w:val="00557DA4"/>
    <w:rsid w:val="00557DD7"/>
    <w:rsid w:val="00557DF5"/>
    <w:rsid w:val="00557E50"/>
    <w:rsid w:val="00557E8D"/>
    <w:rsid w:val="00557EED"/>
    <w:rsid w:val="00557F41"/>
    <w:rsid w:val="00557F46"/>
    <w:rsid w:val="00557FD3"/>
    <w:rsid w:val="005600A0"/>
    <w:rsid w:val="005600BF"/>
    <w:rsid w:val="005600DB"/>
    <w:rsid w:val="0056017D"/>
    <w:rsid w:val="005601A7"/>
    <w:rsid w:val="0056021A"/>
    <w:rsid w:val="00560237"/>
    <w:rsid w:val="00560263"/>
    <w:rsid w:val="0056026D"/>
    <w:rsid w:val="005603BE"/>
    <w:rsid w:val="0056043E"/>
    <w:rsid w:val="00560491"/>
    <w:rsid w:val="005604D6"/>
    <w:rsid w:val="005605FD"/>
    <w:rsid w:val="00560618"/>
    <w:rsid w:val="00560642"/>
    <w:rsid w:val="0056065C"/>
    <w:rsid w:val="005606AC"/>
    <w:rsid w:val="0056075E"/>
    <w:rsid w:val="005607BD"/>
    <w:rsid w:val="005607D2"/>
    <w:rsid w:val="005607EF"/>
    <w:rsid w:val="005607F1"/>
    <w:rsid w:val="0056087A"/>
    <w:rsid w:val="00560899"/>
    <w:rsid w:val="005608B2"/>
    <w:rsid w:val="00560933"/>
    <w:rsid w:val="00560960"/>
    <w:rsid w:val="005609AD"/>
    <w:rsid w:val="00560AF5"/>
    <w:rsid w:val="00560B64"/>
    <w:rsid w:val="00560D2F"/>
    <w:rsid w:val="00560D6A"/>
    <w:rsid w:val="00560E33"/>
    <w:rsid w:val="00561083"/>
    <w:rsid w:val="005610C3"/>
    <w:rsid w:val="00561135"/>
    <w:rsid w:val="00561162"/>
    <w:rsid w:val="00561186"/>
    <w:rsid w:val="0056123E"/>
    <w:rsid w:val="0056125D"/>
    <w:rsid w:val="00561293"/>
    <w:rsid w:val="00561314"/>
    <w:rsid w:val="0056133D"/>
    <w:rsid w:val="0056135F"/>
    <w:rsid w:val="00561394"/>
    <w:rsid w:val="005613AD"/>
    <w:rsid w:val="0056141F"/>
    <w:rsid w:val="0056146A"/>
    <w:rsid w:val="005614AF"/>
    <w:rsid w:val="005615A2"/>
    <w:rsid w:val="005615CF"/>
    <w:rsid w:val="00561603"/>
    <w:rsid w:val="005616A3"/>
    <w:rsid w:val="005616CF"/>
    <w:rsid w:val="00561894"/>
    <w:rsid w:val="005618A1"/>
    <w:rsid w:val="005618C6"/>
    <w:rsid w:val="005618C8"/>
    <w:rsid w:val="0056199D"/>
    <w:rsid w:val="005619B4"/>
    <w:rsid w:val="005619D0"/>
    <w:rsid w:val="00561A15"/>
    <w:rsid w:val="00561A25"/>
    <w:rsid w:val="00561B16"/>
    <w:rsid w:val="00561B9A"/>
    <w:rsid w:val="00561BFD"/>
    <w:rsid w:val="00561C00"/>
    <w:rsid w:val="00561C0C"/>
    <w:rsid w:val="00561CCB"/>
    <w:rsid w:val="00561CD8"/>
    <w:rsid w:val="00561D94"/>
    <w:rsid w:val="00561DA7"/>
    <w:rsid w:val="00561ED3"/>
    <w:rsid w:val="00561EE6"/>
    <w:rsid w:val="00561EFB"/>
    <w:rsid w:val="00562065"/>
    <w:rsid w:val="005620C2"/>
    <w:rsid w:val="0056214E"/>
    <w:rsid w:val="005621FD"/>
    <w:rsid w:val="0056220B"/>
    <w:rsid w:val="00562294"/>
    <w:rsid w:val="0056231E"/>
    <w:rsid w:val="005623D1"/>
    <w:rsid w:val="00562430"/>
    <w:rsid w:val="00562437"/>
    <w:rsid w:val="0056248B"/>
    <w:rsid w:val="00562527"/>
    <w:rsid w:val="00562564"/>
    <w:rsid w:val="0056258B"/>
    <w:rsid w:val="005625FA"/>
    <w:rsid w:val="00562627"/>
    <w:rsid w:val="0056271E"/>
    <w:rsid w:val="00562878"/>
    <w:rsid w:val="005628F3"/>
    <w:rsid w:val="005628F4"/>
    <w:rsid w:val="00562914"/>
    <w:rsid w:val="00562988"/>
    <w:rsid w:val="00562990"/>
    <w:rsid w:val="005629DA"/>
    <w:rsid w:val="00562A3D"/>
    <w:rsid w:val="00562A42"/>
    <w:rsid w:val="00562A98"/>
    <w:rsid w:val="00562B38"/>
    <w:rsid w:val="00562BC3"/>
    <w:rsid w:val="00562BD1"/>
    <w:rsid w:val="00562BF9"/>
    <w:rsid w:val="00562C3C"/>
    <w:rsid w:val="00562C95"/>
    <w:rsid w:val="00562D1B"/>
    <w:rsid w:val="00562D76"/>
    <w:rsid w:val="00562DAE"/>
    <w:rsid w:val="00562DBB"/>
    <w:rsid w:val="00562EA9"/>
    <w:rsid w:val="00562ECB"/>
    <w:rsid w:val="00563072"/>
    <w:rsid w:val="0056307D"/>
    <w:rsid w:val="005630D4"/>
    <w:rsid w:val="00563117"/>
    <w:rsid w:val="00563198"/>
    <w:rsid w:val="005631C7"/>
    <w:rsid w:val="0056322A"/>
    <w:rsid w:val="00563231"/>
    <w:rsid w:val="005632C3"/>
    <w:rsid w:val="0056332F"/>
    <w:rsid w:val="0056336F"/>
    <w:rsid w:val="00563382"/>
    <w:rsid w:val="00563679"/>
    <w:rsid w:val="005636CE"/>
    <w:rsid w:val="005636F3"/>
    <w:rsid w:val="0056371D"/>
    <w:rsid w:val="005637D9"/>
    <w:rsid w:val="0056389E"/>
    <w:rsid w:val="005638DF"/>
    <w:rsid w:val="005638E1"/>
    <w:rsid w:val="005638FE"/>
    <w:rsid w:val="00563917"/>
    <w:rsid w:val="00563918"/>
    <w:rsid w:val="005639AE"/>
    <w:rsid w:val="005639C4"/>
    <w:rsid w:val="00563A66"/>
    <w:rsid w:val="00563ADE"/>
    <w:rsid w:val="00563B8E"/>
    <w:rsid w:val="00563BFB"/>
    <w:rsid w:val="00563D6C"/>
    <w:rsid w:val="00563E16"/>
    <w:rsid w:val="00563E84"/>
    <w:rsid w:val="00563E94"/>
    <w:rsid w:val="00563F29"/>
    <w:rsid w:val="00563F32"/>
    <w:rsid w:val="00563FBB"/>
    <w:rsid w:val="00563FDD"/>
    <w:rsid w:val="0056405B"/>
    <w:rsid w:val="005640E5"/>
    <w:rsid w:val="00564214"/>
    <w:rsid w:val="005642E6"/>
    <w:rsid w:val="00564318"/>
    <w:rsid w:val="0056431F"/>
    <w:rsid w:val="0056432C"/>
    <w:rsid w:val="005643CB"/>
    <w:rsid w:val="00564406"/>
    <w:rsid w:val="005644E9"/>
    <w:rsid w:val="00564618"/>
    <w:rsid w:val="0056468F"/>
    <w:rsid w:val="00564762"/>
    <w:rsid w:val="0056479E"/>
    <w:rsid w:val="005647F6"/>
    <w:rsid w:val="0056480B"/>
    <w:rsid w:val="00564821"/>
    <w:rsid w:val="0056493F"/>
    <w:rsid w:val="00564940"/>
    <w:rsid w:val="0056496C"/>
    <w:rsid w:val="005649C2"/>
    <w:rsid w:val="005649E6"/>
    <w:rsid w:val="00564ABA"/>
    <w:rsid w:val="00564B27"/>
    <w:rsid w:val="00564B34"/>
    <w:rsid w:val="00564C09"/>
    <w:rsid w:val="00564C0F"/>
    <w:rsid w:val="00564C2C"/>
    <w:rsid w:val="00564C6D"/>
    <w:rsid w:val="00564C91"/>
    <w:rsid w:val="00564D1A"/>
    <w:rsid w:val="00564D50"/>
    <w:rsid w:val="00564D7A"/>
    <w:rsid w:val="00564DB4"/>
    <w:rsid w:val="00564E53"/>
    <w:rsid w:val="00564E88"/>
    <w:rsid w:val="00564EB2"/>
    <w:rsid w:val="00564EC0"/>
    <w:rsid w:val="00564FB5"/>
    <w:rsid w:val="00564FDB"/>
    <w:rsid w:val="00565022"/>
    <w:rsid w:val="00565061"/>
    <w:rsid w:val="0056509D"/>
    <w:rsid w:val="0056514F"/>
    <w:rsid w:val="0056515B"/>
    <w:rsid w:val="00565163"/>
    <w:rsid w:val="00565296"/>
    <w:rsid w:val="005652BD"/>
    <w:rsid w:val="005652E7"/>
    <w:rsid w:val="0056533D"/>
    <w:rsid w:val="0056536B"/>
    <w:rsid w:val="00565394"/>
    <w:rsid w:val="00565398"/>
    <w:rsid w:val="0056545D"/>
    <w:rsid w:val="005654B3"/>
    <w:rsid w:val="00565509"/>
    <w:rsid w:val="00565547"/>
    <w:rsid w:val="0056565F"/>
    <w:rsid w:val="00565755"/>
    <w:rsid w:val="0056586F"/>
    <w:rsid w:val="005659D9"/>
    <w:rsid w:val="00565A06"/>
    <w:rsid w:val="00565A1E"/>
    <w:rsid w:val="00565A23"/>
    <w:rsid w:val="00565B05"/>
    <w:rsid w:val="00565B87"/>
    <w:rsid w:val="00565B93"/>
    <w:rsid w:val="00565BB8"/>
    <w:rsid w:val="00565C41"/>
    <w:rsid w:val="00565CDC"/>
    <w:rsid w:val="00565CFB"/>
    <w:rsid w:val="00565D2E"/>
    <w:rsid w:val="00565E7F"/>
    <w:rsid w:val="00565E8D"/>
    <w:rsid w:val="00565F90"/>
    <w:rsid w:val="00565FE9"/>
    <w:rsid w:val="00566039"/>
    <w:rsid w:val="00566074"/>
    <w:rsid w:val="005660AB"/>
    <w:rsid w:val="00566137"/>
    <w:rsid w:val="00566191"/>
    <w:rsid w:val="00566208"/>
    <w:rsid w:val="0056622E"/>
    <w:rsid w:val="005662EA"/>
    <w:rsid w:val="0056638F"/>
    <w:rsid w:val="00566410"/>
    <w:rsid w:val="00566578"/>
    <w:rsid w:val="005665C2"/>
    <w:rsid w:val="005666B2"/>
    <w:rsid w:val="0056671B"/>
    <w:rsid w:val="0056671F"/>
    <w:rsid w:val="00566731"/>
    <w:rsid w:val="00566797"/>
    <w:rsid w:val="0056682F"/>
    <w:rsid w:val="0056692E"/>
    <w:rsid w:val="0056698A"/>
    <w:rsid w:val="00566A71"/>
    <w:rsid w:val="00566C24"/>
    <w:rsid w:val="00566C42"/>
    <w:rsid w:val="00566D10"/>
    <w:rsid w:val="00566D84"/>
    <w:rsid w:val="00566D90"/>
    <w:rsid w:val="00566E8A"/>
    <w:rsid w:val="00566EAC"/>
    <w:rsid w:val="00566FA3"/>
    <w:rsid w:val="00566FE9"/>
    <w:rsid w:val="00567007"/>
    <w:rsid w:val="00567017"/>
    <w:rsid w:val="00567022"/>
    <w:rsid w:val="00567096"/>
    <w:rsid w:val="00567117"/>
    <w:rsid w:val="0056713B"/>
    <w:rsid w:val="00567269"/>
    <w:rsid w:val="005672F0"/>
    <w:rsid w:val="00567313"/>
    <w:rsid w:val="0056738F"/>
    <w:rsid w:val="005673EB"/>
    <w:rsid w:val="00567460"/>
    <w:rsid w:val="005674FF"/>
    <w:rsid w:val="005675A3"/>
    <w:rsid w:val="0056767C"/>
    <w:rsid w:val="0056769A"/>
    <w:rsid w:val="005676BC"/>
    <w:rsid w:val="005676CD"/>
    <w:rsid w:val="0056772A"/>
    <w:rsid w:val="005677B6"/>
    <w:rsid w:val="005677D3"/>
    <w:rsid w:val="005677E9"/>
    <w:rsid w:val="005678AF"/>
    <w:rsid w:val="0056796E"/>
    <w:rsid w:val="00567984"/>
    <w:rsid w:val="005679A4"/>
    <w:rsid w:val="005679E1"/>
    <w:rsid w:val="00567A35"/>
    <w:rsid w:val="00567BD5"/>
    <w:rsid w:val="00567C30"/>
    <w:rsid w:val="00567C43"/>
    <w:rsid w:val="00567C9D"/>
    <w:rsid w:val="00567D19"/>
    <w:rsid w:val="00567D49"/>
    <w:rsid w:val="00567D60"/>
    <w:rsid w:val="00567D85"/>
    <w:rsid w:val="00567E6A"/>
    <w:rsid w:val="00567F19"/>
    <w:rsid w:val="00567F49"/>
    <w:rsid w:val="00567FF9"/>
    <w:rsid w:val="0057000A"/>
    <w:rsid w:val="00570064"/>
    <w:rsid w:val="005700DF"/>
    <w:rsid w:val="005700F0"/>
    <w:rsid w:val="00570105"/>
    <w:rsid w:val="00570123"/>
    <w:rsid w:val="00570125"/>
    <w:rsid w:val="00570175"/>
    <w:rsid w:val="005701B0"/>
    <w:rsid w:val="005701C2"/>
    <w:rsid w:val="005701C7"/>
    <w:rsid w:val="00570251"/>
    <w:rsid w:val="00570252"/>
    <w:rsid w:val="00570291"/>
    <w:rsid w:val="005702F5"/>
    <w:rsid w:val="00570336"/>
    <w:rsid w:val="005703C9"/>
    <w:rsid w:val="0057040B"/>
    <w:rsid w:val="00570566"/>
    <w:rsid w:val="0057058C"/>
    <w:rsid w:val="0057059C"/>
    <w:rsid w:val="00570602"/>
    <w:rsid w:val="005706AF"/>
    <w:rsid w:val="00570724"/>
    <w:rsid w:val="0057079A"/>
    <w:rsid w:val="0057079B"/>
    <w:rsid w:val="00570843"/>
    <w:rsid w:val="00570903"/>
    <w:rsid w:val="0057095E"/>
    <w:rsid w:val="00570963"/>
    <w:rsid w:val="00570A39"/>
    <w:rsid w:val="00570A99"/>
    <w:rsid w:val="00570B00"/>
    <w:rsid w:val="00570B0E"/>
    <w:rsid w:val="00570BC9"/>
    <w:rsid w:val="00570C02"/>
    <w:rsid w:val="00570C0D"/>
    <w:rsid w:val="00570E2F"/>
    <w:rsid w:val="00570E44"/>
    <w:rsid w:val="00570E87"/>
    <w:rsid w:val="00570E8C"/>
    <w:rsid w:val="00570EE6"/>
    <w:rsid w:val="00570EE7"/>
    <w:rsid w:val="00570F70"/>
    <w:rsid w:val="00570F92"/>
    <w:rsid w:val="00570FD5"/>
    <w:rsid w:val="0057107A"/>
    <w:rsid w:val="00571172"/>
    <w:rsid w:val="005711A1"/>
    <w:rsid w:val="005711ED"/>
    <w:rsid w:val="005711F3"/>
    <w:rsid w:val="00571292"/>
    <w:rsid w:val="005712DC"/>
    <w:rsid w:val="005712DE"/>
    <w:rsid w:val="005712F8"/>
    <w:rsid w:val="005713EC"/>
    <w:rsid w:val="00571491"/>
    <w:rsid w:val="005714E4"/>
    <w:rsid w:val="00571502"/>
    <w:rsid w:val="0057159E"/>
    <w:rsid w:val="00571606"/>
    <w:rsid w:val="0057163F"/>
    <w:rsid w:val="00571745"/>
    <w:rsid w:val="005717C3"/>
    <w:rsid w:val="00571925"/>
    <w:rsid w:val="0057193F"/>
    <w:rsid w:val="005719DE"/>
    <w:rsid w:val="005719FC"/>
    <w:rsid w:val="00571A6B"/>
    <w:rsid w:val="00571AD9"/>
    <w:rsid w:val="00571BC8"/>
    <w:rsid w:val="00571BCA"/>
    <w:rsid w:val="00571BCC"/>
    <w:rsid w:val="00571BCE"/>
    <w:rsid w:val="00571C41"/>
    <w:rsid w:val="00571C43"/>
    <w:rsid w:val="00571C57"/>
    <w:rsid w:val="00571C93"/>
    <w:rsid w:val="00571C9E"/>
    <w:rsid w:val="00571CD0"/>
    <w:rsid w:val="00571CD2"/>
    <w:rsid w:val="00571D61"/>
    <w:rsid w:val="00571D76"/>
    <w:rsid w:val="00571E1E"/>
    <w:rsid w:val="00571E95"/>
    <w:rsid w:val="00571EA2"/>
    <w:rsid w:val="00571EA7"/>
    <w:rsid w:val="00571EC4"/>
    <w:rsid w:val="00571F5F"/>
    <w:rsid w:val="0057202F"/>
    <w:rsid w:val="00572037"/>
    <w:rsid w:val="0057222A"/>
    <w:rsid w:val="00572274"/>
    <w:rsid w:val="005722A7"/>
    <w:rsid w:val="00572309"/>
    <w:rsid w:val="0057244A"/>
    <w:rsid w:val="005724D4"/>
    <w:rsid w:val="005725DE"/>
    <w:rsid w:val="005725EB"/>
    <w:rsid w:val="0057261C"/>
    <w:rsid w:val="0057262A"/>
    <w:rsid w:val="00572689"/>
    <w:rsid w:val="0057275E"/>
    <w:rsid w:val="00572785"/>
    <w:rsid w:val="005727BD"/>
    <w:rsid w:val="005727FF"/>
    <w:rsid w:val="00572884"/>
    <w:rsid w:val="00572A2D"/>
    <w:rsid w:val="00572A67"/>
    <w:rsid w:val="00572AAF"/>
    <w:rsid w:val="00572B18"/>
    <w:rsid w:val="00572B47"/>
    <w:rsid w:val="00572B95"/>
    <w:rsid w:val="00572BD7"/>
    <w:rsid w:val="00572C2C"/>
    <w:rsid w:val="00572C53"/>
    <w:rsid w:val="00572C90"/>
    <w:rsid w:val="00572CD3"/>
    <w:rsid w:val="00572CE8"/>
    <w:rsid w:val="00572DF5"/>
    <w:rsid w:val="00572E92"/>
    <w:rsid w:val="00572EFC"/>
    <w:rsid w:val="00572F24"/>
    <w:rsid w:val="00572F34"/>
    <w:rsid w:val="00572FAA"/>
    <w:rsid w:val="0057308B"/>
    <w:rsid w:val="005730C2"/>
    <w:rsid w:val="005731C7"/>
    <w:rsid w:val="005732C5"/>
    <w:rsid w:val="00573362"/>
    <w:rsid w:val="005733A6"/>
    <w:rsid w:val="005733B1"/>
    <w:rsid w:val="005733F7"/>
    <w:rsid w:val="005734DB"/>
    <w:rsid w:val="00573538"/>
    <w:rsid w:val="005736B6"/>
    <w:rsid w:val="005737F8"/>
    <w:rsid w:val="00573816"/>
    <w:rsid w:val="00573841"/>
    <w:rsid w:val="005738B2"/>
    <w:rsid w:val="00573913"/>
    <w:rsid w:val="00573927"/>
    <w:rsid w:val="00573A3A"/>
    <w:rsid w:val="00573AD3"/>
    <w:rsid w:val="00573B0D"/>
    <w:rsid w:val="00573B19"/>
    <w:rsid w:val="00573B2C"/>
    <w:rsid w:val="00573BA0"/>
    <w:rsid w:val="00573BD4"/>
    <w:rsid w:val="00573BDD"/>
    <w:rsid w:val="00573C37"/>
    <w:rsid w:val="00573C7C"/>
    <w:rsid w:val="00573C9A"/>
    <w:rsid w:val="00573CDF"/>
    <w:rsid w:val="00573CE7"/>
    <w:rsid w:val="00573D1D"/>
    <w:rsid w:val="00573D1E"/>
    <w:rsid w:val="00573D4F"/>
    <w:rsid w:val="00573E4A"/>
    <w:rsid w:val="00573E6B"/>
    <w:rsid w:val="00574011"/>
    <w:rsid w:val="0057407D"/>
    <w:rsid w:val="00574081"/>
    <w:rsid w:val="005740F7"/>
    <w:rsid w:val="00574176"/>
    <w:rsid w:val="005741D9"/>
    <w:rsid w:val="005741DE"/>
    <w:rsid w:val="0057424A"/>
    <w:rsid w:val="005742E0"/>
    <w:rsid w:val="005742F5"/>
    <w:rsid w:val="005745B8"/>
    <w:rsid w:val="00574610"/>
    <w:rsid w:val="00574637"/>
    <w:rsid w:val="00574675"/>
    <w:rsid w:val="0057478E"/>
    <w:rsid w:val="005747EC"/>
    <w:rsid w:val="00574814"/>
    <w:rsid w:val="005748BE"/>
    <w:rsid w:val="00574A4E"/>
    <w:rsid w:val="00574A63"/>
    <w:rsid w:val="00574B50"/>
    <w:rsid w:val="00574BB4"/>
    <w:rsid w:val="00574BE3"/>
    <w:rsid w:val="00574C2D"/>
    <w:rsid w:val="00574CC4"/>
    <w:rsid w:val="00574CFB"/>
    <w:rsid w:val="00574D41"/>
    <w:rsid w:val="00574DC8"/>
    <w:rsid w:val="00574E26"/>
    <w:rsid w:val="00574E27"/>
    <w:rsid w:val="00574E2A"/>
    <w:rsid w:val="00574E47"/>
    <w:rsid w:val="00574EA8"/>
    <w:rsid w:val="00574F56"/>
    <w:rsid w:val="00574F5F"/>
    <w:rsid w:val="00574FA2"/>
    <w:rsid w:val="00575025"/>
    <w:rsid w:val="00575060"/>
    <w:rsid w:val="0057507C"/>
    <w:rsid w:val="0057511A"/>
    <w:rsid w:val="00575263"/>
    <w:rsid w:val="005752B0"/>
    <w:rsid w:val="005752B7"/>
    <w:rsid w:val="005752BD"/>
    <w:rsid w:val="00575338"/>
    <w:rsid w:val="005753E6"/>
    <w:rsid w:val="00575439"/>
    <w:rsid w:val="0057555E"/>
    <w:rsid w:val="005755F6"/>
    <w:rsid w:val="00575629"/>
    <w:rsid w:val="005756BD"/>
    <w:rsid w:val="005756DF"/>
    <w:rsid w:val="0057574A"/>
    <w:rsid w:val="00575758"/>
    <w:rsid w:val="00575816"/>
    <w:rsid w:val="005758F5"/>
    <w:rsid w:val="0057590E"/>
    <w:rsid w:val="0057591B"/>
    <w:rsid w:val="0057597D"/>
    <w:rsid w:val="005759E5"/>
    <w:rsid w:val="00575B38"/>
    <w:rsid w:val="00575B60"/>
    <w:rsid w:val="00575B68"/>
    <w:rsid w:val="00575C06"/>
    <w:rsid w:val="00575C1F"/>
    <w:rsid w:val="00575D71"/>
    <w:rsid w:val="00575DEF"/>
    <w:rsid w:val="00575E1B"/>
    <w:rsid w:val="00575E82"/>
    <w:rsid w:val="00575F5B"/>
    <w:rsid w:val="00576002"/>
    <w:rsid w:val="0057613F"/>
    <w:rsid w:val="00576156"/>
    <w:rsid w:val="00576195"/>
    <w:rsid w:val="00576221"/>
    <w:rsid w:val="00576227"/>
    <w:rsid w:val="0057628A"/>
    <w:rsid w:val="00576348"/>
    <w:rsid w:val="00576359"/>
    <w:rsid w:val="0057635E"/>
    <w:rsid w:val="00576384"/>
    <w:rsid w:val="0057640C"/>
    <w:rsid w:val="0057643A"/>
    <w:rsid w:val="005764A0"/>
    <w:rsid w:val="0057651A"/>
    <w:rsid w:val="005765DA"/>
    <w:rsid w:val="00576601"/>
    <w:rsid w:val="00576682"/>
    <w:rsid w:val="00576777"/>
    <w:rsid w:val="0057678B"/>
    <w:rsid w:val="00576897"/>
    <w:rsid w:val="0057689A"/>
    <w:rsid w:val="005768BF"/>
    <w:rsid w:val="005769A9"/>
    <w:rsid w:val="00576A20"/>
    <w:rsid w:val="00576AB6"/>
    <w:rsid w:val="00576C02"/>
    <w:rsid w:val="00576C79"/>
    <w:rsid w:val="00576CB8"/>
    <w:rsid w:val="00576CBC"/>
    <w:rsid w:val="00576CCB"/>
    <w:rsid w:val="00576EC6"/>
    <w:rsid w:val="00576EEC"/>
    <w:rsid w:val="00576EEF"/>
    <w:rsid w:val="00576FA6"/>
    <w:rsid w:val="00577028"/>
    <w:rsid w:val="0057710D"/>
    <w:rsid w:val="00577195"/>
    <w:rsid w:val="005771B8"/>
    <w:rsid w:val="005771E1"/>
    <w:rsid w:val="00577222"/>
    <w:rsid w:val="0057724B"/>
    <w:rsid w:val="0057728B"/>
    <w:rsid w:val="005772B1"/>
    <w:rsid w:val="005772C0"/>
    <w:rsid w:val="005772CE"/>
    <w:rsid w:val="0057734F"/>
    <w:rsid w:val="00577408"/>
    <w:rsid w:val="0057757C"/>
    <w:rsid w:val="00577678"/>
    <w:rsid w:val="0057771A"/>
    <w:rsid w:val="00577744"/>
    <w:rsid w:val="00577761"/>
    <w:rsid w:val="00577888"/>
    <w:rsid w:val="005778EA"/>
    <w:rsid w:val="005778F4"/>
    <w:rsid w:val="0057796D"/>
    <w:rsid w:val="00577A06"/>
    <w:rsid w:val="00577A8C"/>
    <w:rsid w:val="00577AD9"/>
    <w:rsid w:val="00577B10"/>
    <w:rsid w:val="00577B85"/>
    <w:rsid w:val="00577BB8"/>
    <w:rsid w:val="00577BEB"/>
    <w:rsid w:val="00577C64"/>
    <w:rsid w:val="00577CCA"/>
    <w:rsid w:val="00577CCC"/>
    <w:rsid w:val="00577CF0"/>
    <w:rsid w:val="00577DAE"/>
    <w:rsid w:val="00577DE5"/>
    <w:rsid w:val="00577E07"/>
    <w:rsid w:val="00577E14"/>
    <w:rsid w:val="00577E33"/>
    <w:rsid w:val="00577EB4"/>
    <w:rsid w:val="00577EE9"/>
    <w:rsid w:val="00577F45"/>
    <w:rsid w:val="00580079"/>
    <w:rsid w:val="0058009C"/>
    <w:rsid w:val="00580144"/>
    <w:rsid w:val="005801FC"/>
    <w:rsid w:val="005802EA"/>
    <w:rsid w:val="00580315"/>
    <w:rsid w:val="00580376"/>
    <w:rsid w:val="005803D8"/>
    <w:rsid w:val="0058040B"/>
    <w:rsid w:val="0058040D"/>
    <w:rsid w:val="00580519"/>
    <w:rsid w:val="0058053E"/>
    <w:rsid w:val="0058055B"/>
    <w:rsid w:val="0058058B"/>
    <w:rsid w:val="00580659"/>
    <w:rsid w:val="00580693"/>
    <w:rsid w:val="005806AE"/>
    <w:rsid w:val="005806C6"/>
    <w:rsid w:val="005806D6"/>
    <w:rsid w:val="0058070B"/>
    <w:rsid w:val="00580718"/>
    <w:rsid w:val="0058072A"/>
    <w:rsid w:val="00580756"/>
    <w:rsid w:val="005807B2"/>
    <w:rsid w:val="005807B6"/>
    <w:rsid w:val="00580846"/>
    <w:rsid w:val="0058086C"/>
    <w:rsid w:val="005808EF"/>
    <w:rsid w:val="0058095A"/>
    <w:rsid w:val="0058095E"/>
    <w:rsid w:val="005809D3"/>
    <w:rsid w:val="00580AAF"/>
    <w:rsid w:val="00580ACC"/>
    <w:rsid w:val="00580B17"/>
    <w:rsid w:val="00580BA4"/>
    <w:rsid w:val="00580BB3"/>
    <w:rsid w:val="00580C1B"/>
    <w:rsid w:val="00580C2B"/>
    <w:rsid w:val="00580C9B"/>
    <w:rsid w:val="00580CD9"/>
    <w:rsid w:val="00580DB3"/>
    <w:rsid w:val="00580DC3"/>
    <w:rsid w:val="00580E61"/>
    <w:rsid w:val="00580EA0"/>
    <w:rsid w:val="00580EC4"/>
    <w:rsid w:val="00580F35"/>
    <w:rsid w:val="00580F41"/>
    <w:rsid w:val="00581009"/>
    <w:rsid w:val="0058104B"/>
    <w:rsid w:val="005810C1"/>
    <w:rsid w:val="005810F9"/>
    <w:rsid w:val="00581116"/>
    <w:rsid w:val="0058113D"/>
    <w:rsid w:val="00581184"/>
    <w:rsid w:val="0058122B"/>
    <w:rsid w:val="00581250"/>
    <w:rsid w:val="0058126C"/>
    <w:rsid w:val="005812CB"/>
    <w:rsid w:val="005812CD"/>
    <w:rsid w:val="00581355"/>
    <w:rsid w:val="005813E2"/>
    <w:rsid w:val="00581485"/>
    <w:rsid w:val="005814AB"/>
    <w:rsid w:val="005814D5"/>
    <w:rsid w:val="00581545"/>
    <w:rsid w:val="005815A2"/>
    <w:rsid w:val="00581636"/>
    <w:rsid w:val="0058166B"/>
    <w:rsid w:val="00581685"/>
    <w:rsid w:val="005816D3"/>
    <w:rsid w:val="005817C1"/>
    <w:rsid w:val="005819AB"/>
    <w:rsid w:val="005819D9"/>
    <w:rsid w:val="005819F5"/>
    <w:rsid w:val="00581A06"/>
    <w:rsid w:val="00581A61"/>
    <w:rsid w:val="00581A85"/>
    <w:rsid w:val="00581AAB"/>
    <w:rsid w:val="00581ABB"/>
    <w:rsid w:val="00581ABC"/>
    <w:rsid w:val="00581B4A"/>
    <w:rsid w:val="00581B54"/>
    <w:rsid w:val="00581B6A"/>
    <w:rsid w:val="00581C18"/>
    <w:rsid w:val="00581C1E"/>
    <w:rsid w:val="00581C45"/>
    <w:rsid w:val="00581C89"/>
    <w:rsid w:val="00581CC1"/>
    <w:rsid w:val="00581CE1"/>
    <w:rsid w:val="00581D3C"/>
    <w:rsid w:val="00581D64"/>
    <w:rsid w:val="00581D88"/>
    <w:rsid w:val="00581DFE"/>
    <w:rsid w:val="00581E62"/>
    <w:rsid w:val="00581E73"/>
    <w:rsid w:val="0058200D"/>
    <w:rsid w:val="00582020"/>
    <w:rsid w:val="00582051"/>
    <w:rsid w:val="00582064"/>
    <w:rsid w:val="00582073"/>
    <w:rsid w:val="0058208F"/>
    <w:rsid w:val="00582090"/>
    <w:rsid w:val="005820EE"/>
    <w:rsid w:val="005821FD"/>
    <w:rsid w:val="00582216"/>
    <w:rsid w:val="00582229"/>
    <w:rsid w:val="00582241"/>
    <w:rsid w:val="00582246"/>
    <w:rsid w:val="005822AC"/>
    <w:rsid w:val="005822D5"/>
    <w:rsid w:val="00582332"/>
    <w:rsid w:val="005824C2"/>
    <w:rsid w:val="00582545"/>
    <w:rsid w:val="005825A5"/>
    <w:rsid w:val="00582759"/>
    <w:rsid w:val="005827D2"/>
    <w:rsid w:val="00582810"/>
    <w:rsid w:val="00582856"/>
    <w:rsid w:val="00582883"/>
    <w:rsid w:val="00582984"/>
    <w:rsid w:val="0058298F"/>
    <w:rsid w:val="005829A5"/>
    <w:rsid w:val="00582A27"/>
    <w:rsid w:val="00582A35"/>
    <w:rsid w:val="00582A41"/>
    <w:rsid w:val="00582A63"/>
    <w:rsid w:val="00582AF4"/>
    <w:rsid w:val="00582BC2"/>
    <w:rsid w:val="00582D07"/>
    <w:rsid w:val="00582D95"/>
    <w:rsid w:val="00582D97"/>
    <w:rsid w:val="00582DDF"/>
    <w:rsid w:val="00582EE0"/>
    <w:rsid w:val="00582EEF"/>
    <w:rsid w:val="00582F17"/>
    <w:rsid w:val="00582F8A"/>
    <w:rsid w:val="00582FA3"/>
    <w:rsid w:val="00582FAB"/>
    <w:rsid w:val="0058303B"/>
    <w:rsid w:val="0058312F"/>
    <w:rsid w:val="0058315C"/>
    <w:rsid w:val="00583177"/>
    <w:rsid w:val="00583186"/>
    <w:rsid w:val="005831EF"/>
    <w:rsid w:val="005831F1"/>
    <w:rsid w:val="00583213"/>
    <w:rsid w:val="00583249"/>
    <w:rsid w:val="0058324F"/>
    <w:rsid w:val="00583309"/>
    <w:rsid w:val="00583326"/>
    <w:rsid w:val="0058357E"/>
    <w:rsid w:val="005835AC"/>
    <w:rsid w:val="005835BC"/>
    <w:rsid w:val="00583636"/>
    <w:rsid w:val="005836F1"/>
    <w:rsid w:val="0058372A"/>
    <w:rsid w:val="00583743"/>
    <w:rsid w:val="00583872"/>
    <w:rsid w:val="005839A1"/>
    <w:rsid w:val="005839D7"/>
    <w:rsid w:val="00583B71"/>
    <w:rsid w:val="00583B82"/>
    <w:rsid w:val="00583B9F"/>
    <w:rsid w:val="00583BAE"/>
    <w:rsid w:val="00583C04"/>
    <w:rsid w:val="00583C4D"/>
    <w:rsid w:val="00583CE9"/>
    <w:rsid w:val="00583DDB"/>
    <w:rsid w:val="00583E1D"/>
    <w:rsid w:val="00583ED0"/>
    <w:rsid w:val="00583EF4"/>
    <w:rsid w:val="0058404A"/>
    <w:rsid w:val="0058415F"/>
    <w:rsid w:val="005841A9"/>
    <w:rsid w:val="00584249"/>
    <w:rsid w:val="00584265"/>
    <w:rsid w:val="005842B6"/>
    <w:rsid w:val="00584355"/>
    <w:rsid w:val="0058435F"/>
    <w:rsid w:val="005843A7"/>
    <w:rsid w:val="005843B3"/>
    <w:rsid w:val="005844BB"/>
    <w:rsid w:val="005844D9"/>
    <w:rsid w:val="0058458B"/>
    <w:rsid w:val="0058458F"/>
    <w:rsid w:val="005845D8"/>
    <w:rsid w:val="005845ED"/>
    <w:rsid w:val="005846E5"/>
    <w:rsid w:val="00584714"/>
    <w:rsid w:val="0058473F"/>
    <w:rsid w:val="005847C6"/>
    <w:rsid w:val="0058480B"/>
    <w:rsid w:val="005848CD"/>
    <w:rsid w:val="005848E2"/>
    <w:rsid w:val="00584946"/>
    <w:rsid w:val="00584A07"/>
    <w:rsid w:val="00584A86"/>
    <w:rsid w:val="00584AE8"/>
    <w:rsid w:val="00584AF4"/>
    <w:rsid w:val="00584B33"/>
    <w:rsid w:val="00584BA6"/>
    <w:rsid w:val="00584BE8"/>
    <w:rsid w:val="00584C62"/>
    <w:rsid w:val="00584D43"/>
    <w:rsid w:val="00584D4A"/>
    <w:rsid w:val="00584D7C"/>
    <w:rsid w:val="00584DEC"/>
    <w:rsid w:val="00584E2A"/>
    <w:rsid w:val="00584EC7"/>
    <w:rsid w:val="00584FA2"/>
    <w:rsid w:val="00584FB2"/>
    <w:rsid w:val="0058503B"/>
    <w:rsid w:val="0058506A"/>
    <w:rsid w:val="00585086"/>
    <w:rsid w:val="0058509E"/>
    <w:rsid w:val="0058514D"/>
    <w:rsid w:val="00585163"/>
    <w:rsid w:val="0058517E"/>
    <w:rsid w:val="0058525E"/>
    <w:rsid w:val="00585389"/>
    <w:rsid w:val="00585420"/>
    <w:rsid w:val="005854D6"/>
    <w:rsid w:val="00585563"/>
    <w:rsid w:val="0058558D"/>
    <w:rsid w:val="005856CF"/>
    <w:rsid w:val="005856DA"/>
    <w:rsid w:val="00585770"/>
    <w:rsid w:val="0058579F"/>
    <w:rsid w:val="005857BA"/>
    <w:rsid w:val="0058581B"/>
    <w:rsid w:val="00585901"/>
    <w:rsid w:val="00585935"/>
    <w:rsid w:val="00585981"/>
    <w:rsid w:val="00585AF2"/>
    <w:rsid w:val="00585B37"/>
    <w:rsid w:val="00585BB8"/>
    <w:rsid w:val="00585BC4"/>
    <w:rsid w:val="00585C78"/>
    <w:rsid w:val="00585CFA"/>
    <w:rsid w:val="00585ECC"/>
    <w:rsid w:val="00585EFF"/>
    <w:rsid w:val="00585F4C"/>
    <w:rsid w:val="00585F74"/>
    <w:rsid w:val="00585F8B"/>
    <w:rsid w:val="00585FA6"/>
    <w:rsid w:val="00586008"/>
    <w:rsid w:val="005860C5"/>
    <w:rsid w:val="00586158"/>
    <w:rsid w:val="0058617B"/>
    <w:rsid w:val="005861BE"/>
    <w:rsid w:val="005861C3"/>
    <w:rsid w:val="0058623E"/>
    <w:rsid w:val="005862A3"/>
    <w:rsid w:val="005862BF"/>
    <w:rsid w:val="0058631B"/>
    <w:rsid w:val="005863A7"/>
    <w:rsid w:val="0058643C"/>
    <w:rsid w:val="00586500"/>
    <w:rsid w:val="0058656A"/>
    <w:rsid w:val="005865F0"/>
    <w:rsid w:val="00586642"/>
    <w:rsid w:val="005866E8"/>
    <w:rsid w:val="005866F3"/>
    <w:rsid w:val="00586931"/>
    <w:rsid w:val="00586975"/>
    <w:rsid w:val="005869C3"/>
    <w:rsid w:val="005869CF"/>
    <w:rsid w:val="005869E5"/>
    <w:rsid w:val="00586ADA"/>
    <w:rsid w:val="00586B94"/>
    <w:rsid w:val="00586D55"/>
    <w:rsid w:val="00586DA4"/>
    <w:rsid w:val="00586DEF"/>
    <w:rsid w:val="00586E99"/>
    <w:rsid w:val="00586ECD"/>
    <w:rsid w:val="00586EEA"/>
    <w:rsid w:val="00586EF5"/>
    <w:rsid w:val="00586FE4"/>
    <w:rsid w:val="005870CC"/>
    <w:rsid w:val="005870EA"/>
    <w:rsid w:val="005871FE"/>
    <w:rsid w:val="0058728E"/>
    <w:rsid w:val="005872AF"/>
    <w:rsid w:val="005872D1"/>
    <w:rsid w:val="005872E0"/>
    <w:rsid w:val="0058731E"/>
    <w:rsid w:val="005873A1"/>
    <w:rsid w:val="005873B1"/>
    <w:rsid w:val="005873E5"/>
    <w:rsid w:val="00587401"/>
    <w:rsid w:val="0058742B"/>
    <w:rsid w:val="00587499"/>
    <w:rsid w:val="00587698"/>
    <w:rsid w:val="005876A3"/>
    <w:rsid w:val="005877D6"/>
    <w:rsid w:val="0058780D"/>
    <w:rsid w:val="0058786D"/>
    <w:rsid w:val="00587889"/>
    <w:rsid w:val="0058789A"/>
    <w:rsid w:val="005878C2"/>
    <w:rsid w:val="00587923"/>
    <w:rsid w:val="0058795F"/>
    <w:rsid w:val="005879E9"/>
    <w:rsid w:val="00587A88"/>
    <w:rsid w:val="00587AD5"/>
    <w:rsid w:val="00587B39"/>
    <w:rsid w:val="00587B63"/>
    <w:rsid w:val="00587C61"/>
    <w:rsid w:val="00587C7F"/>
    <w:rsid w:val="00587CFE"/>
    <w:rsid w:val="00587D12"/>
    <w:rsid w:val="00587D77"/>
    <w:rsid w:val="00587D96"/>
    <w:rsid w:val="00587E9C"/>
    <w:rsid w:val="00587EDA"/>
    <w:rsid w:val="00587EF5"/>
    <w:rsid w:val="00587EFD"/>
    <w:rsid w:val="00587F49"/>
    <w:rsid w:val="00590068"/>
    <w:rsid w:val="005900E8"/>
    <w:rsid w:val="00590115"/>
    <w:rsid w:val="00590189"/>
    <w:rsid w:val="00590236"/>
    <w:rsid w:val="00590361"/>
    <w:rsid w:val="00590372"/>
    <w:rsid w:val="005903D9"/>
    <w:rsid w:val="005904CD"/>
    <w:rsid w:val="005904E3"/>
    <w:rsid w:val="005904EA"/>
    <w:rsid w:val="0059057B"/>
    <w:rsid w:val="0059072D"/>
    <w:rsid w:val="00590885"/>
    <w:rsid w:val="0059088C"/>
    <w:rsid w:val="005908C4"/>
    <w:rsid w:val="00590936"/>
    <w:rsid w:val="00590953"/>
    <w:rsid w:val="005909B2"/>
    <w:rsid w:val="005909D8"/>
    <w:rsid w:val="00590A3F"/>
    <w:rsid w:val="00590AD5"/>
    <w:rsid w:val="00590B61"/>
    <w:rsid w:val="00590C30"/>
    <w:rsid w:val="00590C9C"/>
    <w:rsid w:val="00590D07"/>
    <w:rsid w:val="00590D2C"/>
    <w:rsid w:val="00590D97"/>
    <w:rsid w:val="00590E46"/>
    <w:rsid w:val="00590E89"/>
    <w:rsid w:val="00590EE9"/>
    <w:rsid w:val="00590F1B"/>
    <w:rsid w:val="00590F93"/>
    <w:rsid w:val="005910F9"/>
    <w:rsid w:val="0059110C"/>
    <w:rsid w:val="0059112F"/>
    <w:rsid w:val="00591190"/>
    <w:rsid w:val="005911A4"/>
    <w:rsid w:val="00591218"/>
    <w:rsid w:val="00591233"/>
    <w:rsid w:val="00591296"/>
    <w:rsid w:val="005912AF"/>
    <w:rsid w:val="00591346"/>
    <w:rsid w:val="00591390"/>
    <w:rsid w:val="0059142F"/>
    <w:rsid w:val="0059159E"/>
    <w:rsid w:val="00591699"/>
    <w:rsid w:val="005916DB"/>
    <w:rsid w:val="00591758"/>
    <w:rsid w:val="005917B8"/>
    <w:rsid w:val="00591817"/>
    <w:rsid w:val="0059182D"/>
    <w:rsid w:val="00591879"/>
    <w:rsid w:val="00591A46"/>
    <w:rsid w:val="00591ACA"/>
    <w:rsid w:val="00591B96"/>
    <w:rsid w:val="00591CCE"/>
    <w:rsid w:val="00591D18"/>
    <w:rsid w:val="00591DD6"/>
    <w:rsid w:val="00591E36"/>
    <w:rsid w:val="00591E92"/>
    <w:rsid w:val="00591ED2"/>
    <w:rsid w:val="00591EFE"/>
    <w:rsid w:val="00591F5B"/>
    <w:rsid w:val="00591F6A"/>
    <w:rsid w:val="00592037"/>
    <w:rsid w:val="005920E0"/>
    <w:rsid w:val="00592117"/>
    <w:rsid w:val="0059213E"/>
    <w:rsid w:val="0059215A"/>
    <w:rsid w:val="005921CB"/>
    <w:rsid w:val="005921F3"/>
    <w:rsid w:val="00592212"/>
    <w:rsid w:val="0059233F"/>
    <w:rsid w:val="005924FD"/>
    <w:rsid w:val="00592512"/>
    <w:rsid w:val="005925E1"/>
    <w:rsid w:val="0059268E"/>
    <w:rsid w:val="00592713"/>
    <w:rsid w:val="0059274A"/>
    <w:rsid w:val="005927C7"/>
    <w:rsid w:val="0059299C"/>
    <w:rsid w:val="00592A2A"/>
    <w:rsid w:val="00592BB1"/>
    <w:rsid w:val="00592BC4"/>
    <w:rsid w:val="00592BDF"/>
    <w:rsid w:val="00592C0A"/>
    <w:rsid w:val="00592C21"/>
    <w:rsid w:val="00592D91"/>
    <w:rsid w:val="00592E5B"/>
    <w:rsid w:val="00592EB5"/>
    <w:rsid w:val="00592F54"/>
    <w:rsid w:val="00592FBE"/>
    <w:rsid w:val="00592FC3"/>
    <w:rsid w:val="0059308A"/>
    <w:rsid w:val="00593120"/>
    <w:rsid w:val="00593219"/>
    <w:rsid w:val="0059325E"/>
    <w:rsid w:val="005933C4"/>
    <w:rsid w:val="0059341E"/>
    <w:rsid w:val="00593495"/>
    <w:rsid w:val="00593610"/>
    <w:rsid w:val="00593615"/>
    <w:rsid w:val="00593717"/>
    <w:rsid w:val="0059373E"/>
    <w:rsid w:val="00593774"/>
    <w:rsid w:val="0059378C"/>
    <w:rsid w:val="005939A3"/>
    <w:rsid w:val="00593A46"/>
    <w:rsid w:val="00593A4C"/>
    <w:rsid w:val="00593A96"/>
    <w:rsid w:val="00593B0A"/>
    <w:rsid w:val="00593C26"/>
    <w:rsid w:val="00593C43"/>
    <w:rsid w:val="00593C5B"/>
    <w:rsid w:val="00593C72"/>
    <w:rsid w:val="00593CC0"/>
    <w:rsid w:val="00593D1D"/>
    <w:rsid w:val="00593D4F"/>
    <w:rsid w:val="00593D88"/>
    <w:rsid w:val="00593D89"/>
    <w:rsid w:val="00593EBA"/>
    <w:rsid w:val="00593F72"/>
    <w:rsid w:val="00594060"/>
    <w:rsid w:val="00594080"/>
    <w:rsid w:val="005941CA"/>
    <w:rsid w:val="00594246"/>
    <w:rsid w:val="0059428C"/>
    <w:rsid w:val="005942C9"/>
    <w:rsid w:val="00594316"/>
    <w:rsid w:val="00594327"/>
    <w:rsid w:val="00594352"/>
    <w:rsid w:val="00594376"/>
    <w:rsid w:val="005943C2"/>
    <w:rsid w:val="005943F8"/>
    <w:rsid w:val="00594441"/>
    <w:rsid w:val="00594451"/>
    <w:rsid w:val="00594492"/>
    <w:rsid w:val="005944EC"/>
    <w:rsid w:val="0059451C"/>
    <w:rsid w:val="005945C6"/>
    <w:rsid w:val="00594670"/>
    <w:rsid w:val="00594681"/>
    <w:rsid w:val="005946B3"/>
    <w:rsid w:val="00594705"/>
    <w:rsid w:val="00594708"/>
    <w:rsid w:val="00594777"/>
    <w:rsid w:val="005947C8"/>
    <w:rsid w:val="00594847"/>
    <w:rsid w:val="0059488E"/>
    <w:rsid w:val="005948A7"/>
    <w:rsid w:val="00594951"/>
    <w:rsid w:val="00594A2E"/>
    <w:rsid w:val="00594A31"/>
    <w:rsid w:val="00594AAB"/>
    <w:rsid w:val="00594AC0"/>
    <w:rsid w:val="00594B91"/>
    <w:rsid w:val="00594B98"/>
    <w:rsid w:val="00594BC8"/>
    <w:rsid w:val="00594BD0"/>
    <w:rsid w:val="00594BE8"/>
    <w:rsid w:val="00594C56"/>
    <w:rsid w:val="00594C64"/>
    <w:rsid w:val="00594C73"/>
    <w:rsid w:val="00594CA0"/>
    <w:rsid w:val="00594D31"/>
    <w:rsid w:val="00594FEE"/>
    <w:rsid w:val="0059504D"/>
    <w:rsid w:val="0059506F"/>
    <w:rsid w:val="0059509E"/>
    <w:rsid w:val="0059529D"/>
    <w:rsid w:val="00595379"/>
    <w:rsid w:val="00595485"/>
    <w:rsid w:val="005954CE"/>
    <w:rsid w:val="005954D9"/>
    <w:rsid w:val="00595540"/>
    <w:rsid w:val="00595568"/>
    <w:rsid w:val="00595591"/>
    <w:rsid w:val="005955AB"/>
    <w:rsid w:val="005955CE"/>
    <w:rsid w:val="00595620"/>
    <w:rsid w:val="00595655"/>
    <w:rsid w:val="0059566A"/>
    <w:rsid w:val="00595712"/>
    <w:rsid w:val="005957EA"/>
    <w:rsid w:val="00595845"/>
    <w:rsid w:val="005958F1"/>
    <w:rsid w:val="005959C0"/>
    <w:rsid w:val="005959DC"/>
    <w:rsid w:val="00595A55"/>
    <w:rsid w:val="00595AC3"/>
    <w:rsid w:val="00595C31"/>
    <w:rsid w:val="00595C74"/>
    <w:rsid w:val="00595C97"/>
    <w:rsid w:val="00595C99"/>
    <w:rsid w:val="00595CF2"/>
    <w:rsid w:val="00595D1A"/>
    <w:rsid w:val="00595D57"/>
    <w:rsid w:val="00595E2C"/>
    <w:rsid w:val="00595F1C"/>
    <w:rsid w:val="00595F5C"/>
    <w:rsid w:val="00595FA9"/>
    <w:rsid w:val="00596009"/>
    <w:rsid w:val="00596062"/>
    <w:rsid w:val="0059607E"/>
    <w:rsid w:val="00596099"/>
    <w:rsid w:val="005960BA"/>
    <w:rsid w:val="00596138"/>
    <w:rsid w:val="005961B9"/>
    <w:rsid w:val="005961F9"/>
    <w:rsid w:val="005961FE"/>
    <w:rsid w:val="00596204"/>
    <w:rsid w:val="00596293"/>
    <w:rsid w:val="00596340"/>
    <w:rsid w:val="0059636E"/>
    <w:rsid w:val="00596388"/>
    <w:rsid w:val="0059642B"/>
    <w:rsid w:val="00596449"/>
    <w:rsid w:val="00596533"/>
    <w:rsid w:val="00596615"/>
    <w:rsid w:val="0059667D"/>
    <w:rsid w:val="00596784"/>
    <w:rsid w:val="00596793"/>
    <w:rsid w:val="00596797"/>
    <w:rsid w:val="00596814"/>
    <w:rsid w:val="005968A4"/>
    <w:rsid w:val="005968F1"/>
    <w:rsid w:val="00596935"/>
    <w:rsid w:val="00596991"/>
    <w:rsid w:val="00596992"/>
    <w:rsid w:val="00596995"/>
    <w:rsid w:val="005969D2"/>
    <w:rsid w:val="00596A44"/>
    <w:rsid w:val="00596A5C"/>
    <w:rsid w:val="00596ABF"/>
    <w:rsid w:val="00596B26"/>
    <w:rsid w:val="00596BF3"/>
    <w:rsid w:val="00596CCB"/>
    <w:rsid w:val="00596D1D"/>
    <w:rsid w:val="00596D1F"/>
    <w:rsid w:val="00596D86"/>
    <w:rsid w:val="00596E10"/>
    <w:rsid w:val="00596E2E"/>
    <w:rsid w:val="00596E6B"/>
    <w:rsid w:val="00596E83"/>
    <w:rsid w:val="00596E84"/>
    <w:rsid w:val="00596EFE"/>
    <w:rsid w:val="00596F0C"/>
    <w:rsid w:val="00596F62"/>
    <w:rsid w:val="00596FB5"/>
    <w:rsid w:val="00596FD4"/>
    <w:rsid w:val="0059704B"/>
    <w:rsid w:val="00597054"/>
    <w:rsid w:val="0059713F"/>
    <w:rsid w:val="005971CB"/>
    <w:rsid w:val="00597222"/>
    <w:rsid w:val="00597250"/>
    <w:rsid w:val="0059725E"/>
    <w:rsid w:val="005972A8"/>
    <w:rsid w:val="005972E2"/>
    <w:rsid w:val="005972ED"/>
    <w:rsid w:val="00597371"/>
    <w:rsid w:val="005973B2"/>
    <w:rsid w:val="005973C6"/>
    <w:rsid w:val="005973DA"/>
    <w:rsid w:val="005973FD"/>
    <w:rsid w:val="00597463"/>
    <w:rsid w:val="00597479"/>
    <w:rsid w:val="00597495"/>
    <w:rsid w:val="005974A6"/>
    <w:rsid w:val="005974D7"/>
    <w:rsid w:val="005974DF"/>
    <w:rsid w:val="00597551"/>
    <w:rsid w:val="00597657"/>
    <w:rsid w:val="005976CA"/>
    <w:rsid w:val="0059774E"/>
    <w:rsid w:val="00597834"/>
    <w:rsid w:val="005978D7"/>
    <w:rsid w:val="00597974"/>
    <w:rsid w:val="005979E1"/>
    <w:rsid w:val="00597A26"/>
    <w:rsid w:val="00597ACA"/>
    <w:rsid w:val="00597BBC"/>
    <w:rsid w:val="00597BE0"/>
    <w:rsid w:val="00597C80"/>
    <w:rsid w:val="00597CB2"/>
    <w:rsid w:val="00597D87"/>
    <w:rsid w:val="00597DED"/>
    <w:rsid w:val="00597E80"/>
    <w:rsid w:val="00597F67"/>
    <w:rsid w:val="005A006A"/>
    <w:rsid w:val="005A00AA"/>
    <w:rsid w:val="005A0197"/>
    <w:rsid w:val="005A01E7"/>
    <w:rsid w:val="005A026D"/>
    <w:rsid w:val="005A0276"/>
    <w:rsid w:val="005A0301"/>
    <w:rsid w:val="005A030A"/>
    <w:rsid w:val="005A033A"/>
    <w:rsid w:val="005A0381"/>
    <w:rsid w:val="005A03A9"/>
    <w:rsid w:val="005A03D3"/>
    <w:rsid w:val="005A03DC"/>
    <w:rsid w:val="005A03FD"/>
    <w:rsid w:val="005A048A"/>
    <w:rsid w:val="005A04B3"/>
    <w:rsid w:val="005A04BB"/>
    <w:rsid w:val="005A0505"/>
    <w:rsid w:val="005A0514"/>
    <w:rsid w:val="005A0535"/>
    <w:rsid w:val="005A0575"/>
    <w:rsid w:val="005A0591"/>
    <w:rsid w:val="005A05E6"/>
    <w:rsid w:val="005A0654"/>
    <w:rsid w:val="005A066F"/>
    <w:rsid w:val="005A0681"/>
    <w:rsid w:val="005A0700"/>
    <w:rsid w:val="005A0764"/>
    <w:rsid w:val="005A0872"/>
    <w:rsid w:val="005A09B9"/>
    <w:rsid w:val="005A09EA"/>
    <w:rsid w:val="005A09FE"/>
    <w:rsid w:val="005A0A4E"/>
    <w:rsid w:val="005A0AFF"/>
    <w:rsid w:val="005A0B13"/>
    <w:rsid w:val="005A0B1B"/>
    <w:rsid w:val="005A0BE3"/>
    <w:rsid w:val="005A0BED"/>
    <w:rsid w:val="005A0C57"/>
    <w:rsid w:val="005A0C7B"/>
    <w:rsid w:val="005A0CAA"/>
    <w:rsid w:val="005A0D13"/>
    <w:rsid w:val="005A0D86"/>
    <w:rsid w:val="005A0DBB"/>
    <w:rsid w:val="005A0DE5"/>
    <w:rsid w:val="005A0E1A"/>
    <w:rsid w:val="005A0E54"/>
    <w:rsid w:val="005A0E9D"/>
    <w:rsid w:val="005A0F93"/>
    <w:rsid w:val="005A0FCB"/>
    <w:rsid w:val="005A1011"/>
    <w:rsid w:val="005A102B"/>
    <w:rsid w:val="005A1078"/>
    <w:rsid w:val="005A1087"/>
    <w:rsid w:val="005A1128"/>
    <w:rsid w:val="005A1136"/>
    <w:rsid w:val="005A1233"/>
    <w:rsid w:val="005A1429"/>
    <w:rsid w:val="005A14A9"/>
    <w:rsid w:val="005A14E3"/>
    <w:rsid w:val="005A1543"/>
    <w:rsid w:val="005A1587"/>
    <w:rsid w:val="005A15B8"/>
    <w:rsid w:val="005A15E9"/>
    <w:rsid w:val="005A1631"/>
    <w:rsid w:val="005A1672"/>
    <w:rsid w:val="005A176D"/>
    <w:rsid w:val="005A182D"/>
    <w:rsid w:val="005A1939"/>
    <w:rsid w:val="005A193A"/>
    <w:rsid w:val="005A1A3A"/>
    <w:rsid w:val="005A1A60"/>
    <w:rsid w:val="005A1AEA"/>
    <w:rsid w:val="005A1BAC"/>
    <w:rsid w:val="005A1BDE"/>
    <w:rsid w:val="005A1BF8"/>
    <w:rsid w:val="005A1C14"/>
    <w:rsid w:val="005A1C71"/>
    <w:rsid w:val="005A1C87"/>
    <w:rsid w:val="005A1C96"/>
    <w:rsid w:val="005A1E53"/>
    <w:rsid w:val="005A1E9F"/>
    <w:rsid w:val="005A1EE1"/>
    <w:rsid w:val="005A1F45"/>
    <w:rsid w:val="005A1FEC"/>
    <w:rsid w:val="005A2065"/>
    <w:rsid w:val="005A2153"/>
    <w:rsid w:val="005A2175"/>
    <w:rsid w:val="005A217F"/>
    <w:rsid w:val="005A21A7"/>
    <w:rsid w:val="005A21B7"/>
    <w:rsid w:val="005A21CC"/>
    <w:rsid w:val="005A2203"/>
    <w:rsid w:val="005A2286"/>
    <w:rsid w:val="005A2300"/>
    <w:rsid w:val="005A231D"/>
    <w:rsid w:val="005A2355"/>
    <w:rsid w:val="005A2375"/>
    <w:rsid w:val="005A238A"/>
    <w:rsid w:val="005A239C"/>
    <w:rsid w:val="005A23A7"/>
    <w:rsid w:val="005A23F1"/>
    <w:rsid w:val="005A2466"/>
    <w:rsid w:val="005A2542"/>
    <w:rsid w:val="005A255D"/>
    <w:rsid w:val="005A265F"/>
    <w:rsid w:val="005A26D4"/>
    <w:rsid w:val="005A26E0"/>
    <w:rsid w:val="005A2706"/>
    <w:rsid w:val="005A2743"/>
    <w:rsid w:val="005A2780"/>
    <w:rsid w:val="005A27C3"/>
    <w:rsid w:val="005A289B"/>
    <w:rsid w:val="005A28DF"/>
    <w:rsid w:val="005A28E7"/>
    <w:rsid w:val="005A2953"/>
    <w:rsid w:val="005A2971"/>
    <w:rsid w:val="005A2976"/>
    <w:rsid w:val="005A29D7"/>
    <w:rsid w:val="005A29E3"/>
    <w:rsid w:val="005A29EA"/>
    <w:rsid w:val="005A2A2E"/>
    <w:rsid w:val="005A2B5B"/>
    <w:rsid w:val="005A2D28"/>
    <w:rsid w:val="005A2D7D"/>
    <w:rsid w:val="005A2D7F"/>
    <w:rsid w:val="005A2E0E"/>
    <w:rsid w:val="005A2E24"/>
    <w:rsid w:val="005A2E2F"/>
    <w:rsid w:val="005A2ED3"/>
    <w:rsid w:val="005A2F4D"/>
    <w:rsid w:val="005A2F6E"/>
    <w:rsid w:val="005A2FD7"/>
    <w:rsid w:val="005A30BD"/>
    <w:rsid w:val="005A3152"/>
    <w:rsid w:val="005A3235"/>
    <w:rsid w:val="005A3373"/>
    <w:rsid w:val="005A340D"/>
    <w:rsid w:val="005A3483"/>
    <w:rsid w:val="005A34C7"/>
    <w:rsid w:val="005A3534"/>
    <w:rsid w:val="005A355A"/>
    <w:rsid w:val="005A3613"/>
    <w:rsid w:val="005A36E5"/>
    <w:rsid w:val="005A372B"/>
    <w:rsid w:val="005A374C"/>
    <w:rsid w:val="005A375A"/>
    <w:rsid w:val="005A3764"/>
    <w:rsid w:val="005A37A3"/>
    <w:rsid w:val="005A37A7"/>
    <w:rsid w:val="005A37C4"/>
    <w:rsid w:val="005A37E1"/>
    <w:rsid w:val="005A37E9"/>
    <w:rsid w:val="005A3822"/>
    <w:rsid w:val="005A3852"/>
    <w:rsid w:val="005A391F"/>
    <w:rsid w:val="005A3988"/>
    <w:rsid w:val="005A39BF"/>
    <w:rsid w:val="005A39E0"/>
    <w:rsid w:val="005A39E2"/>
    <w:rsid w:val="005A3A2E"/>
    <w:rsid w:val="005A3A5E"/>
    <w:rsid w:val="005A3A6F"/>
    <w:rsid w:val="005A3B49"/>
    <w:rsid w:val="005A3B97"/>
    <w:rsid w:val="005A3BA2"/>
    <w:rsid w:val="005A3BDB"/>
    <w:rsid w:val="005A3E07"/>
    <w:rsid w:val="005A3E20"/>
    <w:rsid w:val="005A3EBF"/>
    <w:rsid w:val="005A3ECC"/>
    <w:rsid w:val="005A3F6D"/>
    <w:rsid w:val="005A3F92"/>
    <w:rsid w:val="005A3FDB"/>
    <w:rsid w:val="005A40BC"/>
    <w:rsid w:val="005A412E"/>
    <w:rsid w:val="005A4197"/>
    <w:rsid w:val="005A419E"/>
    <w:rsid w:val="005A421D"/>
    <w:rsid w:val="005A422E"/>
    <w:rsid w:val="005A4231"/>
    <w:rsid w:val="005A4241"/>
    <w:rsid w:val="005A42DD"/>
    <w:rsid w:val="005A4345"/>
    <w:rsid w:val="005A4368"/>
    <w:rsid w:val="005A436F"/>
    <w:rsid w:val="005A43AE"/>
    <w:rsid w:val="005A43FA"/>
    <w:rsid w:val="005A43FC"/>
    <w:rsid w:val="005A4413"/>
    <w:rsid w:val="005A44DB"/>
    <w:rsid w:val="005A44F1"/>
    <w:rsid w:val="005A4515"/>
    <w:rsid w:val="005A456F"/>
    <w:rsid w:val="005A457F"/>
    <w:rsid w:val="005A4580"/>
    <w:rsid w:val="005A45B7"/>
    <w:rsid w:val="005A462A"/>
    <w:rsid w:val="005A4636"/>
    <w:rsid w:val="005A4669"/>
    <w:rsid w:val="005A46B7"/>
    <w:rsid w:val="005A46F6"/>
    <w:rsid w:val="005A4724"/>
    <w:rsid w:val="005A475C"/>
    <w:rsid w:val="005A4841"/>
    <w:rsid w:val="005A4882"/>
    <w:rsid w:val="005A4899"/>
    <w:rsid w:val="005A49CC"/>
    <w:rsid w:val="005A4A6A"/>
    <w:rsid w:val="005A4A6D"/>
    <w:rsid w:val="005A4C0A"/>
    <w:rsid w:val="005A4C21"/>
    <w:rsid w:val="005A4C2F"/>
    <w:rsid w:val="005A4C3C"/>
    <w:rsid w:val="005A4C5C"/>
    <w:rsid w:val="005A4C66"/>
    <w:rsid w:val="005A4DC3"/>
    <w:rsid w:val="005A4E23"/>
    <w:rsid w:val="005A4F5C"/>
    <w:rsid w:val="005A4F6B"/>
    <w:rsid w:val="005A4F86"/>
    <w:rsid w:val="005A4FCF"/>
    <w:rsid w:val="005A4FF1"/>
    <w:rsid w:val="005A5033"/>
    <w:rsid w:val="005A509F"/>
    <w:rsid w:val="005A50BE"/>
    <w:rsid w:val="005A50C7"/>
    <w:rsid w:val="005A520D"/>
    <w:rsid w:val="005A5286"/>
    <w:rsid w:val="005A52B5"/>
    <w:rsid w:val="005A52C2"/>
    <w:rsid w:val="005A52EA"/>
    <w:rsid w:val="005A54A5"/>
    <w:rsid w:val="005A54C3"/>
    <w:rsid w:val="005A5570"/>
    <w:rsid w:val="005A5637"/>
    <w:rsid w:val="005A5656"/>
    <w:rsid w:val="005A56DA"/>
    <w:rsid w:val="005A5722"/>
    <w:rsid w:val="005A573B"/>
    <w:rsid w:val="005A573D"/>
    <w:rsid w:val="005A5769"/>
    <w:rsid w:val="005A57B3"/>
    <w:rsid w:val="005A57E6"/>
    <w:rsid w:val="005A57FC"/>
    <w:rsid w:val="005A585E"/>
    <w:rsid w:val="005A5886"/>
    <w:rsid w:val="005A58D1"/>
    <w:rsid w:val="005A590F"/>
    <w:rsid w:val="005A5954"/>
    <w:rsid w:val="005A5A26"/>
    <w:rsid w:val="005A5A31"/>
    <w:rsid w:val="005A5AAB"/>
    <w:rsid w:val="005A5AFF"/>
    <w:rsid w:val="005A5B5A"/>
    <w:rsid w:val="005A5C76"/>
    <w:rsid w:val="005A5DC4"/>
    <w:rsid w:val="005A5E27"/>
    <w:rsid w:val="005A5E40"/>
    <w:rsid w:val="005A5EC4"/>
    <w:rsid w:val="005A5F5A"/>
    <w:rsid w:val="005A5F6B"/>
    <w:rsid w:val="005A5FA1"/>
    <w:rsid w:val="005A601E"/>
    <w:rsid w:val="005A6044"/>
    <w:rsid w:val="005A605F"/>
    <w:rsid w:val="005A60B8"/>
    <w:rsid w:val="005A60FA"/>
    <w:rsid w:val="005A61D1"/>
    <w:rsid w:val="005A61D7"/>
    <w:rsid w:val="005A6301"/>
    <w:rsid w:val="005A6303"/>
    <w:rsid w:val="005A635E"/>
    <w:rsid w:val="005A6361"/>
    <w:rsid w:val="005A641A"/>
    <w:rsid w:val="005A6437"/>
    <w:rsid w:val="005A6442"/>
    <w:rsid w:val="005A645D"/>
    <w:rsid w:val="005A6494"/>
    <w:rsid w:val="005A6549"/>
    <w:rsid w:val="005A65C4"/>
    <w:rsid w:val="005A6691"/>
    <w:rsid w:val="005A669B"/>
    <w:rsid w:val="005A66CD"/>
    <w:rsid w:val="005A676C"/>
    <w:rsid w:val="005A6859"/>
    <w:rsid w:val="005A6928"/>
    <w:rsid w:val="005A6957"/>
    <w:rsid w:val="005A6971"/>
    <w:rsid w:val="005A6A25"/>
    <w:rsid w:val="005A6A39"/>
    <w:rsid w:val="005A6ABB"/>
    <w:rsid w:val="005A6AD8"/>
    <w:rsid w:val="005A6B56"/>
    <w:rsid w:val="005A6B64"/>
    <w:rsid w:val="005A6B73"/>
    <w:rsid w:val="005A6BA4"/>
    <w:rsid w:val="005A6C00"/>
    <w:rsid w:val="005A6C5B"/>
    <w:rsid w:val="005A6CB9"/>
    <w:rsid w:val="005A6CD0"/>
    <w:rsid w:val="005A6DAD"/>
    <w:rsid w:val="005A6E21"/>
    <w:rsid w:val="005A6E4D"/>
    <w:rsid w:val="005A6ED5"/>
    <w:rsid w:val="005A6F46"/>
    <w:rsid w:val="005A6F5F"/>
    <w:rsid w:val="005A6FFC"/>
    <w:rsid w:val="005A70EA"/>
    <w:rsid w:val="005A7148"/>
    <w:rsid w:val="005A71B7"/>
    <w:rsid w:val="005A721C"/>
    <w:rsid w:val="005A7228"/>
    <w:rsid w:val="005A7332"/>
    <w:rsid w:val="005A734E"/>
    <w:rsid w:val="005A7352"/>
    <w:rsid w:val="005A7406"/>
    <w:rsid w:val="005A742C"/>
    <w:rsid w:val="005A751D"/>
    <w:rsid w:val="005A755C"/>
    <w:rsid w:val="005A75ED"/>
    <w:rsid w:val="005A7659"/>
    <w:rsid w:val="005A7683"/>
    <w:rsid w:val="005A768B"/>
    <w:rsid w:val="005A76AD"/>
    <w:rsid w:val="005A76BE"/>
    <w:rsid w:val="005A76DB"/>
    <w:rsid w:val="005A7705"/>
    <w:rsid w:val="005A7757"/>
    <w:rsid w:val="005A777F"/>
    <w:rsid w:val="005A77FE"/>
    <w:rsid w:val="005A795A"/>
    <w:rsid w:val="005A79CD"/>
    <w:rsid w:val="005A7A00"/>
    <w:rsid w:val="005A7BA5"/>
    <w:rsid w:val="005A7BE4"/>
    <w:rsid w:val="005A7C0C"/>
    <w:rsid w:val="005A7D07"/>
    <w:rsid w:val="005A7D80"/>
    <w:rsid w:val="005A7D9E"/>
    <w:rsid w:val="005A7DE8"/>
    <w:rsid w:val="005A7E04"/>
    <w:rsid w:val="005A7E86"/>
    <w:rsid w:val="005A7EB8"/>
    <w:rsid w:val="005A7EF0"/>
    <w:rsid w:val="005A7F0F"/>
    <w:rsid w:val="005A7F2D"/>
    <w:rsid w:val="005A7FF4"/>
    <w:rsid w:val="005B00D1"/>
    <w:rsid w:val="005B012C"/>
    <w:rsid w:val="005B017D"/>
    <w:rsid w:val="005B0227"/>
    <w:rsid w:val="005B0230"/>
    <w:rsid w:val="005B0231"/>
    <w:rsid w:val="005B0321"/>
    <w:rsid w:val="005B03A0"/>
    <w:rsid w:val="005B03F7"/>
    <w:rsid w:val="005B04E0"/>
    <w:rsid w:val="005B04EA"/>
    <w:rsid w:val="005B04EC"/>
    <w:rsid w:val="005B05A7"/>
    <w:rsid w:val="005B05F6"/>
    <w:rsid w:val="005B0616"/>
    <w:rsid w:val="005B067F"/>
    <w:rsid w:val="005B0680"/>
    <w:rsid w:val="005B06AF"/>
    <w:rsid w:val="005B0781"/>
    <w:rsid w:val="005B08E1"/>
    <w:rsid w:val="005B09A3"/>
    <w:rsid w:val="005B09E8"/>
    <w:rsid w:val="005B09FD"/>
    <w:rsid w:val="005B0A33"/>
    <w:rsid w:val="005B0A3D"/>
    <w:rsid w:val="005B0A5B"/>
    <w:rsid w:val="005B0B0D"/>
    <w:rsid w:val="005B0B53"/>
    <w:rsid w:val="005B0BAB"/>
    <w:rsid w:val="005B0BFC"/>
    <w:rsid w:val="005B0C96"/>
    <w:rsid w:val="005B0D2A"/>
    <w:rsid w:val="005B0D54"/>
    <w:rsid w:val="005B0F23"/>
    <w:rsid w:val="005B1016"/>
    <w:rsid w:val="005B10D9"/>
    <w:rsid w:val="005B10FD"/>
    <w:rsid w:val="005B1144"/>
    <w:rsid w:val="005B11AD"/>
    <w:rsid w:val="005B11F8"/>
    <w:rsid w:val="005B1223"/>
    <w:rsid w:val="005B12B3"/>
    <w:rsid w:val="005B135F"/>
    <w:rsid w:val="005B136D"/>
    <w:rsid w:val="005B137D"/>
    <w:rsid w:val="005B137E"/>
    <w:rsid w:val="005B144C"/>
    <w:rsid w:val="005B14EB"/>
    <w:rsid w:val="005B1503"/>
    <w:rsid w:val="005B15AD"/>
    <w:rsid w:val="005B15B2"/>
    <w:rsid w:val="005B167A"/>
    <w:rsid w:val="005B168B"/>
    <w:rsid w:val="005B16F6"/>
    <w:rsid w:val="005B1829"/>
    <w:rsid w:val="005B18AD"/>
    <w:rsid w:val="005B18DF"/>
    <w:rsid w:val="005B19D4"/>
    <w:rsid w:val="005B19FB"/>
    <w:rsid w:val="005B1ABA"/>
    <w:rsid w:val="005B1B50"/>
    <w:rsid w:val="005B1C33"/>
    <w:rsid w:val="005B1CDB"/>
    <w:rsid w:val="005B1CFB"/>
    <w:rsid w:val="005B1D06"/>
    <w:rsid w:val="005B1D10"/>
    <w:rsid w:val="005B1E73"/>
    <w:rsid w:val="005B1EB7"/>
    <w:rsid w:val="005B1ECA"/>
    <w:rsid w:val="005B1F1A"/>
    <w:rsid w:val="005B1F21"/>
    <w:rsid w:val="005B1F70"/>
    <w:rsid w:val="005B1F71"/>
    <w:rsid w:val="005B1F9E"/>
    <w:rsid w:val="005B1FB1"/>
    <w:rsid w:val="005B202E"/>
    <w:rsid w:val="005B203E"/>
    <w:rsid w:val="005B2131"/>
    <w:rsid w:val="005B21A0"/>
    <w:rsid w:val="005B21DD"/>
    <w:rsid w:val="005B2254"/>
    <w:rsid w:val="005B2271"/>
    <w:rsid w:val="005B2292"/>
    <w:rsid w:val="005B2376"/>
    <w:rsid w:val="005B23B0"/>
    <w:rsid w:val="005B23BE"/>
    <w:rsid w:val="005B23DF"/>
    <w:rsid w:val="005B23FC"/>
    <w:rsid w:val="005B2521"/>
    <w:rsid w:val="005B257F"/>
    <w:rsid w:val="005B25B2"/>
    <w:rsid w:val="005B25E0"/>
    <w:rsid w:val="005B26F1"/>
    <w:rsid w:val="005B2728"/>
    <w:rsid w:val="005B2757"/>
    <w:rsid w:val="005B2800"/>
    <w:rsid w:val="005B2823"/>
    <w:rsid w:val="005B2851"/>
    <w:rsid w:val="005B28FF"/>
    <w:rsid w:val="005B294C"/>
    <w:rsid w:val="005B2970"/>
    <w:rsid w:val="005B2980"/>
    <w:rsid w:val="005B2B9E"/>
    <w:rsid w:val="005B2C09"/>
    <w:rsid w:val="005B2C99"/>
    <w:rsid w:val="005B2CBF"/>
    <w:rsid w:val="005B2CDE"/>
    <w:rsid w:val="005B2CDF"/>
    <w:rsid w:val="005B2D32"/>
    <w:rsid w:val="005B2DA1"/>
    <w:rsid w:val="005B2E0C"/>
    <w:rsid w:val="005B2E43"/>
    <w:rsid w:val="005B2F20"/>
    <w:rsid w:val="005B2F79"/>
    <w:rsid w:val="005B2FCB"/>
    <w:rsid w:val="005B300C"/>
    <w:rsid w:val="005B3080"/>
    <w:rsid w:val="005B309C"/>
    <w:rsid w:val="005B30FC"/>
    <w:rsid w:val="005B311D"/>
    <w:rsid w:val="005B3124"/>
    <w:rsid w:val="005B3143"/>
    <w:rsid w:val="005B3173"/>
    <w:rsid w:val="005B3272"/>
    <w:rsid w:val="005B32F7"/>
    <w:rsid w:val="005B3321"/>
    <w:rsid w:val="005B336A"/>
    <w:rsid w:val="005B33AF"/>
    <w:rsid w:val="005B3457"/>
    <w:rsid w:val="005B3476"/>
    <w:rsid w:val="005B34DC"/>
    <w:rsid w:val="005B34E7"/>
    <w:rsid w:val="005B3521"/>
    <w:rsid w:val="005B3546"/>
    <w:rsid w:val="005B3568"/>
    <w:rsid w:val="005B35AF"/>
    <w:rsid w:val="005B360C"/>
    <w:rsid w:val="005B3681"/>
    <w:rsid w:val="005B37D5"/>
    <w:rsid w:val="005B37F1"/>
    <w:rsid w:val="005B3881"/>
    <w:rsid w:val="005B388D"/>
    <w:rsid w:val="005B396E"/>
    <w:rsid w:val="005B3994"/>
    <w:rsid w:val="005B39D2"/>
    <w:rsid w:val="005B3A22"/>
    <w:rsid w:val="005B3A34"/>
    <w:rsid w:val="005B3A5B"/>
    <w:rsid w:val="005B3A96"/>
    <w:rsid w:val="005B3ABB"/>
    <w:rsid w:val="005B3B84"/>
    <w:rsid w:val="005B3C4E"/>
    <w:rsid w:val="005B3CD2"/>
    <w:rsid w:val="005B3CDA"/>
    <w:rsid w:val="005B3D54"/>
    <w:rsid w:val="005B3D9B"/>
    <w:rsid w:val="005B3DAD"/>
    <w:rsid w:val="005B3DFA"/>
    <w:rsid w:val="005B3E50"/>
    <w:rsid w:val="005B3E63"/>
    <w:rsid w:val="005B3FB2"/>
    <w:rsid w:val="005B3FF5"/>
    <w:rsid w:val="005B4019"/>
    <w:rsid w:val="005B403E"/>
    <w:rsid w:val="005B40CD"/>
    <w:rsid w:val="005B4130"/>
    <w:rsid w:val="005B4220"/>
    <w:rsid w:val="005B432B"/>
    <w:rsid w:val="005B4365"/>
    <w:rsid w:val="005B439A"/>
    <w:rsid w:val="005B43A0"/>
    <w:rsid w:val="005B43EC"/>
    <w:rsid w:val="005B4420"/>
    <w:rsid w:val="005B4459"/>
    <w:rsid w:val="005B4565"/>
    <w:rsid w:val="005B4587"/>
    <w:rsid w:val="005B45B0"/>
    <w:rsid w:val="005B465B"/>
    <w:rsid w:val="005B470D"/>
    <w:rsid w:val="005B476A"/>
    <w:rsid w:val="005B477C"/>
    <w:rsid w:val="005B4790"/>
    <w:rsid w:val="005B4838"/>
    <w:rsid w:val="005B484F"/>
    <w:rsid w:val="005B4850"/>
    <w:rsid w:val="005B4893"/>
    <w:rsid w:val="005B4894"/>
    <w:rsid w:val="005B4937"/>
    <w:rsid w:val="005B49B8"/>
    <w:rsid w:val="005B4A32"/>
    <w:rsid w:val="005B4A72"/>
    <w:rsid w:val="005B4A96"/>
    <w:rsid w:val="005B4C3D"/>
    <w:rsid w:val="005B4CAB"/>
    <w:rsid w:val="005B4CC7"/>
    <w:rsid w:val="005B4D10"/>
    <w:rsid w:val="005B4DAE"/>
    <w:rsid w:val="005B4DE4"/>
    <w:rsid w:val="005B4E4D"/>
    <w:rsid w:val="005B4E93"/>
    <w:rsid w:val="005B4EAD"/>
    <w:rsid w:val="005B4EBD"/>
    <w:rsid w:val="005B4ECA"/>
    <w:rsid w:val="005B4F11"/>
    <w:rsid w:val="005B4F8A"/>
    <w:rsid w:val="005B4FFB"/>
    <w:rsid w:val="005B5079"/>
    <w:rsid w:val="005B513C"/>
    <w:rsid w:val="005B51CC"/>
    <w:rsid w:val="005B5237"/>
    <w:rsid w:val="005B5314"/>
    <w:rsid w:val="005B53E2"/>
    <w:rsid w:val="005B53F9"/>
    <w:rsid w:val="005B54CF"/>
    <w:rsid w:val="005B54E5"/>
    <w:rsid w:val="005B552C"/>
    <w:rsid w:val="005B5539"/>
    <w:rsid w:val="005B5540"/>
    <w:rsid w:val="005B557F"/>
    <w:rsid w:val="005B568D"/>
    <w:rsid w:val="005B5781"/>
    <w:rsid w:val="005B5783"/>
    <w:rsid w:val="005B57D0"/>
    <w:rsid w:val="005B5855"/>
    <w:rsid w:val="005B590B"/>
    <w:rsid w:val="005B5923"/>
    <w:rsid w:val="005B5A85"/>
    <w:rsid w:val="005B5AA5"/>
    <w:rsid w:val="005B5B14"/>
    <w:rsid w:val="005B5B88"/>
    <w:rsid w:val="005B5D27"/>
    <w:rsid w:val="005B5D37"/>
    <w:rsid w:val="005B5D53"/>
    <w:rsid w:val="005B5D67"/>
    <w:rsid w:val="005B5D77"/>
    <w:rsid w:val="005B5DDA"/>
    <w:rsid w:val="005B5E0A"/>
    <w:rsid w:val="005B5E97"/>
    <w:rsid w:val="005B5F0C"/>
    <w:rsid w:val="005B5F34"/>
    <w:rsid w:val="005B5FA6"/>
    <w:rsid w:val="005B6015"/>
    <w:rsid w:val="005B6044"/>
    <w:rsid w:val="005B6068"/>
    <w:rsid w:val="005B60EA"/>
    <w:rsid w:val="005B610A"/>
    <w:rsid w:val="005B619A"/>
    <w:rsid w:val="005B61C4"/>
    <w:rsid w:val="005B622F"/>
    <w:rsid w:val="005B6284"/>
    <w:rsid w:val="005B6352"/>
    <w:rsid w:val="005B6373"/>
    <w:rsid w:val="005B6396"/>
    <w:rsid w:val="005B6398"/>
    <w:rsid w:val="005B63BA"/>
    <w:rsid w:val="005B63E9"/>
    <w:rsid w:val="005B6411"/>
    <w:rsid w:val="005B6430"/>
    <w:rsid w:val="005B645D"/>
    <w:rsid w:val="005B64CF"/>
    <w:rsid w:val="005B655A"/>
    <w:rsid w:val="005B6567"/>
    <w:rsid w:val="005B6597"/>
    <w:rsid w:val="005B6640"/>
    <w:rsid w:val="005B66B8"/>
    <w:rsid w:val="005B66F9"/>
    <w:rsid w:val="005B67A0"/>
    <w:rsid w:val="005B67A3"/>
    <w:rsid w:val="005B682C"/>
    <w:rsid w:val="005B6847"/>
    <w:rsid w:val="005B6848"/>
    <w:rsid w:val="005B6957"/>
    <w:rsid w:val="005B6A1F"/>
    <w:rsid w:val="005B6A9A"/>
    <w:rsid w:val="005B6ABB"/>
    <w:rsid w:val="005B6AE8"/>
    <w:rsid w:val="005B6B09"/>
    <w:rsid w:val="005B6B67"/>
    <w:rsid w:val="005B6BCD"/>
    <w:rsid w:val="005B6C26"/>
    <w:rsid w:val="005B6C7C"/>
    <w:rsid w:val="005B6CDC"/>
    <w:rsid w:val="005B6D88"/>
    <w:rsid w:val="005B6E64"/>
    <w:rsid w:val="005B6E68"/>
    <w:rsid w:val="005B70A2"/>
    <w:rsid w:val="005B70A4"/>
    <w:rsid w:val="005B70BF"/>
    <w:rsid w:val="005B70E2"/>
    <w:rsid w:val="005B719F"/>
    <w:rsid w:val="005B71CE"/>
    <w:rsid w:val="005B71F8"/>
    <w:rsid w:val="005B72B0"/>
    <w:rsid w:val="005B7374"/>
    <w:rsid w:val="005B73D8"/>
    <w:rsid w:val="005B7474"/>
    <w:rsid w:val="005B7519"/>
    <w:rsid w:val="005B7550"/>
    <w:rsid w:val="005B75A0"/>
    <w:rsid w:val="005B75CB"/>
    <w:rsid w:val="005B75D4"/>
    <w:rsid w:val="005B762E"/>
    <w:rsid w:val="005B7632"/>
    <w:rsid w:val="005B763B"/>
    <w:rsid w:val="005B775A"/>
    <w:rsid w:val="005B778F"/>
    <w:rsid w:val="005B7833"/>
    <w:rsid w:val="005B792D"/>
    <w:rsid w:val="005B795E"/>
    <w:rsid w:val="005B7972"/>
    <w:rsid w:val="005B7A34"/>
    <w:rsid w:val="005B7A3B"/>
    <w:rsid w:val="005B7BAB"/>
    <w:rsid w:val="005B7BC3"/>
    <w:rsid w:val="005B7BCB"/>
    <w:rsid w:val="005B7C15"/>
    <w:rsid w:val="005B7C1D"/>
    <w:rsid w:val="005B7D09"/>
    <w:rsid w:val="005B7D2D"/>
    <w:rsid w:val="005B7D8B"/>
    <w:rsid w:val="005B7D90"/>
    <w:rsid w:val="005B7DA5"/>
    <w:rsid w:val="005B7DC2"/>
    <w:rsid w:val="005B7E03"/>
    <w:rsid w:val="005B7E9E"/>
    <w:rsid w:val="005B7EB3"/>
    <w:rsid w:val="005B7EF7"/>
    <w:rsid w:val="005B7F13"/>
    <w:rsid w:val="005B7F35"/>
    <w:rsid w:val="005B7F8C"/>
    <w:rsid w:val="005B7F91"/>
    <w:rsid w:val="005C0091"/>
    <w:rsid w:val="005C009E"/>
    <w:rsid w:val="005C010C"/>
    <w:rsid w:val="005C01DC"/>
    <w:rsid w:val="005C0261"/>
    <w:rsid w:val="005C02C9"/>
    <w:rsid w:val="005C0316"/>
    <w:rsid w:val="005C0336"/>
    <w:rsid w:val="005C033C"/>
    <w:rsid w:val="005C045E"/>
    <w:rsid w:val="005C0549"/>
    <w:rsid w:val="005C0558"/>
    <w:rsid w:val="005C0614"/>
    <w:rsid w:val="005C0663"/>
    <w:rsid w:val="005C0675"/>
    <w:rsid w:val="005C06C5"/>
    <w:rsid w:val="005C078A"/>
    <w:rsid w:val="005C0884"/>
    <w:rsid w:val="005C08AD"/>
    <w:rsid w:val="005C08FF"/>
    <w:rsid w:val="005C094A"/>
    <w:rsid w:val="005C0963"/>
    <w:rsid w:val="005C096F"/>
    <w:rsid w:val="005C09E6"/>
    <w:rsid w:val="005C0A37"/>
    <w:rsid w:val="005C0A57"/>
    <w:rsid w:val="005C0ADE"/>
    <w:rsid w:val="005C0B31"/>
    <w:rsid w:val="005C0B7E"/>
    <w:rsid w:val="005C0BC7"/>
    <w:rsid w:val="005C0C13"/>
    <w:rsid w:val="005C0D3B"/>
    <w:rsid w:val="005C0D91"/>
    <w:rsid w:val="005C0DC8"/>
    <w:rsid w:val="005C0F08"/>
    <w:rsid w:val="005C0F36"/>
    <w:rsid w:val="005C0FB1"/>
    <w:rsid w:val="005C1036"/>
    <w:rsid w:val="005C11B6"/>
    <w:rsid w:val="005C11E1"/>
    <w:rsid w:val="005C1202"/>
    <w:rsid w:val="005C1250"/>
    <w:rsid w:val="005C126E"/>
    <w:rsid w:val="005C1278"/>
    <w:rsid w:val="005C12B5"/>
    <w:rsid w:val="005C12D6"/>
    <w:rsid w:val="005C130B"/>
    <w:rsid w:val="005C13A1"/>
    <w:rsid w:val="005C1465"/>
    <w:rsid w:val="005C14C4"/>
    <w:rsid w:val="005C14D4"/>
    <w:rsid w:val="005C1524"/>
    <w:rsid w:val="005C1641"/>
    <w:rsid w:val="005C174A"/>
    <w:rsid w:val="005C17C2"/>
    <w:rsid w:val="005C17EC"/>
    <w:rsid w:val="005C1871"/>
    <w:rsid w:val="005C1890"/>
    <w:rsid w:val="005C18FC"/>
    <w:rsid w:val="005C1956"/>
    <w:rsid w:val="005C1957"/>
    <w:rsid w:val="005C19AB"/>
    <w:rsid w:val="005C19B1"/>
    <w:rsid w:val="005C1A00"/>
    <w:rsid w:val="005C1A20"/>
    <w:rsid w:val="005C1A3D"/>
    <w:rsid w:val="005C1ACE"/>
    <w:rsid w:val="005C1B56"/>
    <w:rsid w:val="005C1C49"/>
    <w:rsid w:val="005C1C4A"/>
    <w:rsid w:val="005C1C6D"/>
    <w:rsid w:val="005C1CF7"/>
    <w:rsid w:val="005C1D31"/>
    <w:rsid w:val="005C1D8C"/>
    <w:rsid w:val="005C1DBD"/>
    <w:rsid w:val="005C1E58"/>
    <w:rsid w:val="005C1E83"/>
    <w:rsid w:val="005C1F3E"/>
    <w:rsid w:val="005C1F43"/>
    <w:rsid w:val="005C2014"/>
    <w:rsid w:val="005C2058"/>
    <w:rsid w:val="005C2120"/>
    <w:rsid w:val="005C2128"/>
    <w:rsid w:val="005C2161"/>
    <w:rsid w:val="005C233E"/>
    <w:rsid w:val="005C234F"/>
    <w:rsid w:val="005C2392"/>
    <w:rsid w:val="005C239F"/>
    <w:rsid w:val="005C23FB"/>
    <w:rsid w:val="005C2458"/>
    <w:rsid w:val="005C249C"/>
    <w:rsid w:val="005C24B3"/>
    <w:rsid w:val="005C250E"/>
    <w:rsid w:val="005C2537"/>
    <w:rsid w:val="005C25E0"/>
    <w:rsid w:val="005C25F3"/>
    <w:rsid w:val="005C25FE"/>
    <w:rsid w:val="005C26D8"/>
    <w:rsid w:val="005C2721"/>
    <w:rsid w:val="005C2820"/>
    <w:rsid w:val="005C2861"/>
    <w:rsid w:val="005C28A6"/>
    <w:rsid w:val="005C28E8"/>
    <w:rsid w:val="005C28FF"/>
    <w:rsid w:val="005C29B4"/>
    <w:rsid w:val="005C2A22"/>
    <w:rsid w:val="005C2A53"/>
    <w:rsid w:val="005C2A68"/>
    <w:rsid w:val="005C2A78"/>
    <w:rsid w:val="005C2A7F"/>
    <w:rsid w:val="005C2B1E"/>
    <w:rsid w:val="005C2BBF"/>
    <w:rsid w:val="005C2BF2"/>
    <w:rsid w:val="005C2C88"/>
    <w:rsid w:val="005C2CBA"/>
    <w:rsid w:val="005C2CD1"/>
    <w:rsid w:val="005C2CD8"/>
    <w:rsid w:val="005C2D73"/>
    <w:rsid w:val="005C2EA6"/>
    <w:rsid w:val="005C2EE7"/>
    <w:rsid w:val="005C2F29"/>
    <w:rsid w:val="005C2F47"/>
    <w:rsid w:val="005C2F58"/>
    <w:rsid w:val="005C2F8C"/>
    <w:rsid w:val="005C2FB4"/>
    <w:rsid w:val="005C2FC9"/>
    <w:rsid w:val="005C2FFB"/>
    <w:rsid w:val="005C3005"/>
    <w:rsid w:val="005C303D"/>
    <w:rsid w:val="005C3085"/>
    <w:rsid w:val="005C3109"/>
    <w:rsid w:val="005C31A7"/>
    <w:rsid w:val="005C322B"/>
    <w:rsid w:val="005C3285"/>
    <w:rsid w:val="005C32AA"/>
    <w:rsid w:val="005C32F8"/>
    <w:rsid w:val="005C3329"/>
    <w:rsid w:val="005C3338"/>
    <w:rsid w:val="005C3364"/>
    <w:rsid w:val="005C33BF"/>
    <w:rsid w:val="005C33DB"/>
    <w:rsid w:val="005C360D"/>
    <w:rsid w:val="005C36AC"/>
    <w:rsid w:val="005C3702"/>
    <w:rsid w:val="005C37C6"/>
    <w:rsid w:val="005C37CE"/>
    <w:rsid w:val="005C37E0"/>
    <w:rsid w:val="005C37ED"/>
    <w:rsid w:val="005C3946"/>
    <w:rsid w:val="005C3A90"/>
    <w:rsid w:val="005C3A9C"/>
    <w:rsid w:val="005C3AE4"/>
    <w:rsid w:val="005C3AF4"/>
    <w:rsid w:val="005C3B76"/>
    <w:rsid w:val="005C3BE9"/>
    <w:rsid w:val="005C3C82"/>
    <w:rsid w:val="005C3CED"/>
    <w:rsid w:val="005C3D48"/>
    <w:rsid w:val="005C3E27"/>
    <w:rsid w:val="005C3E3E"/>
    <w:rsid w:val="005C3EE9"/>
    <w:rsid w:val="005C402E"/>
    <w:rsid w:val="005C40B2"/>
    <w:rsid w:val="005C41D9"/>
    <w:rsid w:val="005C4231"/>
    <w:rsid w:val="005C42E8"/>
    <w:rsid w:val="005C4317"/>
    <w:rsid w:val="005C431E"/>
    <w:rsid w:val="005C4453"/>
    <w:rsid w:val="005C44F2"/>
    <w:rsid w:val="005C4500"/>
    <w:rsid w:val="005C4522"/>
    <w:rsid w:val="005C4547"/>
    <w:rsid w:val="005C4579"/>
    <w:rsid w:val="005C459C"/>
    <w:rsid w:val="005C45A3"/>
    <w:rsid w:val="005C45CC"/>
    <w:rsid w:val="005C4639"/>
    <w:rsid w:val="005C467A"/>
    <w:rsid w:val="005C4713"/>
    <w:rsid w:val="005C4716"/>
    <w:rsid w:val="005C472B"/>
    <w:rsid w:val="005C474B"/>
    <w:rsid w:val="005C474D"/>
    <w:rsid w:val="005C4780"/>
    <w:rsid w:val="005C4797"/>
    <w:rsid w:val="005C47E4"/>
    <w:rsid w:val="005C47F5"/>
    <w:rsid w:val="005C47FE"/>
    <w:rsid w:val="005C4807"/>
    <w:rsid w:val="005C489B"/>
    <w:rsid w:val="005C49D9"/>
    <w:rsid w:val="005C4A94"/>
    <w:rsid w:val="005C4AB1"/>
    <w:rsid w:val="005C4B7F"/>
    <w:rsid w:val="005C4BAA"/>
    <w:rsid w:val="005C4BC3"/>
    <w:rsid w:val="005C4BE7"/>
    <w:rsid w:val="005C4BE9"/>
    <w:rsid w:val="005C4BF9"/>
    <w:rsid w:val="005C4C58"/>
    <w:rsid w:val="005C4C5D"/>
    <w:rsid w:val="005C4CC4"/>
    <w:rsid w:val="005C4CDB"/>
    <w:rsid w:val="005C4D1E"/>
    <w:rsid w:val="005C4D36"/>
    <w:rsid w:val="005C4D9C"/>
    <w:rsid w:val="005C4E01"/>
    <w:rsid w:val="005C4E3A"/>
    <w:rsid w:val="005C4FD6"/>
    <w:rsid w:val="005C4FE9"/>
    <w:rsid w:val="005C50E0"/>
    <w:rsid w:val="005C5120"/>
    <w:rsid w:val="005C5122"/>
    <w:rsid w:val="005C51D3"/>
    <w:rsid w:val="005C5208"/>
    <w:rsid w:val="005C52A0"/>
    <w:rsid w:val="005C52BD"/>
    <w:rsid w:val="005C52C0"/>
    <w:rsid w:val="005C52DD"/>
    <w:rsid w:val="005C52FE"/>
    <w:rsid w:val="005C534B"/>
    <w:rsid w:val="005C537A"/>
    <w:rsid w:val="005C53AD"/>
    <w:rsid w:val="005C54ED"/>
    <w:rsid w:val="005C5555"/>
    <w:rsid w:val="005C55F0"/>
    <w:rsid w:val="005C56CC"/>
    <w:rsid w:val="005C5762"/>
    <w:rsid w:val="005C5778"/>
    <w:rsid w:val="005C5804"/>
    <w:rsid w:val="005C5857"/>
    <w:rsid w:val="005C58F2"/>
    <w:rsid w:val="005C59C4"/>
    <w:rsid w:val="005C5A9E"/>
    <w:rsid w:val="005C5AB6"/>
    <w:rsid w:val="005C5B0A"/>
    <w:rsid w:val="005C5B49"/>
    <w:rsid w:val="005C5B4C"/>
    <w:rsid w:val="005C5B56"/>
    <w:rsid w:val="005C5B97"/>
    <w:rsid w:val="005C5BAA"/>
    <w:rsid w:val="005C5BD8"/>
    <w:rsid w:val="005C5BF4"/>
    <w:rsid w:val="005C5C2D"/>
    <w:rsid w:val="005C5C63"/>
    <w:rsid w:val="005C5C67"/>
    <w:rsid w:val="005C5C8F"/>
    <w:rsid w:val="005C5C9A"/>
    <w:rsid w:val="005C5CCF"/>
    <w:rsid w:val="005C5CE2"/>
    <w:rsid w:val="005C5DE0"/>
    <w:rsid w:val="005C5EF2"/>
    <w:rsid w:val="005C5F03"/>
    <w:rsid w:val="005C5F57"/>
    <w:rsid w:val="005C5FB0"/>
    <w:rsid w:val="005C5FF8"/>
    <w:rsid w:val="005C6196"/>
    <w:rsid w:val="005C61FB"/>
    <w:rsid w:val="005C6203"/>
    <w:rsid w:val="005C6245"/>
    <w:rsid w:val="005C6349"/>
    <w:rsid w:val="005C6408"/>
    <w:rsid w:val="005C644F"/>
    <w:rsid w:val="005C6560"/>
    <w:rsid w:val="005C65A4"/>
    <w:rsid w:val="005C66CE"/>
    <w:rsid w:val="005C6716"/>
    <w:rsid w:val="005C675C"/>
    <w:rsid w:val="005C675F"/>
    <w:rsid w:val="005C6763"/>
    <w:rsid w:val="005C6790"/>
    <w:rsid w:val="005C67F3"/>
    <w:rsid w:val="005C6834"/>
    <w:rsid w:val="005C6874"/>
    <w:rsid w:val="005C6887"/>
    <w:rsid w:val="005C68B1"/>
    <w:rsid w:val="005C68B6"/>
    <w:rsid w:val="005C68D0"/>
    <w:rsid w:val="005C68E3"/>
    <w:rsid w:val="005C69E2"/>
    <w:rsid w:val="005C6A02"/>
    <w:rsid w:val="005C6A0B"/>
    <w:rsid w:val="005C6A49"/>
    <w:rsid w:val="005C6A8C"/>
    <w:rsid w:val="005C6AD2"/>
    <w:rsid w:val="005C6AEF"/>
    <w:rsid w:val="005C6B8F"/>
    <w:rsid w:val="005C6B9D"/>
    <w:rsid w:val="005C6C45"/>
    <w:rsid w:val="005C6CB3"/>
    <w:rsid w:val="005C6CC4"/>
    <w:rsid w:val="005C6CDF"/>
    <w:rsid w:val="005C6CF9"/>
    <w:rsid w:val="005C6D45"/>
    <w:rsid w:val="005C6D9A"/>
    <w:rsid w:val="005C6E17"/>
    <w:rsid w:val="005C6E53"/>
    <w:rsid w:val="005C6EFB"/>
    <w:rsid w:val="005C6F69"/>
    <w:rsid w:val="005C7267"/>
    <w:rsid w:val="005C7285"/>
    <w:rsid w:val="005C72C6"/>
    <w:rsid w:val="005C72F5"/>
    <w:rsid w:val="005C732C"/>
    <w:rsid w:val="005C7330"/>
    <w:rsid w:val="005C7454"/>
    <w:rsid w:val="005C7496"/>
    <w:rsid w:val="005C753F"/>
    <w:rsid w:val="005C75AC"/>
    <w:rsid w:val="005C763E"/>
    <w:rsid w:val="005C76D6"/>
    <w:rsid w:val="005C7765"/>
    <w:rsid w:val="005C7859"/>
    <w:rsid w:val="005C78E3"/>
    <w:rsid w:val="005C790B"/>
    <w:rsid w:val="005C7972"/>
    <w:rsid w:val="005C79B1"/>
    <w:rsid w:val="005C79F4"/>
    <w:rsid w:val="005C7A3F"/>
    <w:rsid w:val="005C7BA3"/>
    <w:rsid w:val="005C7BA7"/>
    <w:rsid w:val="005C7BC9"/>
    <w:rsid w:val="005C7BD8"/>
    <w:rsid w:val="005C7C01"/>
    <w:rsid w:val="005C7C19"/>
    <w:rsid w:val="005C7C3A"/>
    <w:rsid w:val="005C7C85"/>
    <w:rsid w:val="005C7C9F"/>
    <w:rsid w:val="005C7D54"/>
    <w:rsid w:val="005C7DA0"/>
    <w:rsid w:val="005C7DF0"/>
    <w:rsid w:val="005C7E1C"/>
    <w:rsid w:val="005C7ED0"/>
    <w:rsid w:val="005C7FBF"/>
    <w:rsid w:val="005D00B1"/>
    <w:rsid w:val="005D00BA"/>
    <w:rsid w:val="005D00E4"/>
    <w:rsid w:val="005D014D"/>
    <w:rsid w:val="005D0159"/>
    <w:rsid w:val="005D0190"/>
    <w:rsid w:val="005D01B5"/>
    <w:rsid w:val="005D0217"/>
    <w:rsid w:val="005D0218"/>
    <w:rsid w:val="005D02AB"/>
    <w:rsid w:val="005D02B3"/>
    <w:rsid w:val="005D034E"/>
    <w:rsid w:val="005D0399"/>
    <w:rsid w:val="005D03B7"/>
    <w:rsid w:val="005D0440"/>
    <w:rsid w:val="005D04AF"/>
    <w:rsid w:val="005D04EB"/>
    <w:rsid w:val="005D0528"/>
    <w:rsid w:val="005D055B"/>
    <w:rsid w:val="005D05DF"/>
    <w:rsid w:val="005D0655"/>
    <w:rsid w:val="005D0688"/>
    <w:rsid w:val="005D068A"/>
    <w:rsid w:val="005D06E6"/>
    <w:rsid w:val="005D0778"/>
    <w:rsid w:val="005D078D"/>
    <w:rsid w:val="005D07BA"/>
    <w:rsid w:val="005D08BC"/>
    <w:rsid w:val="005D08D1"/>
    <w:rsid w:val="005D09CE"/>
    <w:rsid w:val="005D0AE5"/>
    <w:rsid w:val="005D0B10"/>
    <w:rsid w:val="005D0B4D"/>
    <w:rsid w:val="005D0B5B"/>
    <w:rsid w:val="005D0B88"/>
    <w:rsid w:val="005D0BAF"/>
    <w:rsid w:val="005D0BBC"/>
    <w:rsid w:val="005D0C05"/>
    <w:rsid w:val="005D0C27"/>
    <w:rsid w:val="005D0C3A"/>
    <w:rsid w:val="005D0D81"/>
    <w:rsid w:val="005D0DB5"/>
    <w:rsid w:val="005D0E7E"/>
    <w:rsid w:val="005D0EF2"/>
    <w:rsid w:val="005D0F3C"/>
    <w:rsid w:val="005D0FFE"/>
    <w:rsid w:val="005D10A2"/>
    <w:rsid w:val="005D10DD"/>
    <w:rsid w:val="005D10EE"/>
    <w:rsid w:val="005D116F"/>
    <w:rsid w:val="005D11B3"/>
    <w:rsid w:val="005D127A"/>
    <w:rsid w:val="005D12DC"/>
    <w:rsid w:val="005D12F5"/>
    <w:rsid w:val="005D1311"/>
    <w:rsid w:val="005D132A"/>
    <w:rsid w:val="005D138F"/>
    <w:rsid w:val="005D13AA"/>
    <w:rsid w:val="005D13EC"/>
    <w:rsid w:val="005D13FA"/>
    <w:rsid w:val="005D1432"/>
    <w:rsid w:val="005D149D"/>
    <w:rsid w:val="005D1527"/>
    <w:rsid w:val="005D15EF"/>
    <w:rsid w:val="005D15F6"/>
    <w:rsid w:val="005D16A4"/>
    <w:rsid w:val="005D17A9"/>
    <w:rsid w:val="005D17D7"/>
    <w:rsid w:val="005D180C"/>
    <w:rsid w:val="005D184F"/>
    <w:rsid w:val="005D1900"/>
    <w:rsid w:val="005D1924"/>
    <w:rsid w:val="005D1934"/>
    <w:rsid w:val="005D19D4"/>
    <w:rsid w:val="005D1A07"/>
    <w:rsid w:val="005D1A12"/>
    <w:rsid w:val="005D1AB5"/>
    <w:rsid w:val="005D1AE7"/>
    <w:rsid w:val="005D1C19"/>
    <w:rsid w:val="005D1CEA"/>
    <w:rsid w:val="005D1D17"/>
    <w:rsid w:val="005D1DFC"/>
    <w:rsid w:val="005D1E0D"/>
    <w:rsid w:val="005D1E5A"/>
    <w:rsid w:val="005D1E87"/>
    <w:rsid w:val="005D1E8E"/>
    <w:rsid w:val="005D1ECD"/>
    <w:rsid w:val="005D1F18"/>
    <w:rsid w:val="005D1F7A"/>
    <w:rsid w:val="005D1FEE"/>
    <w:rsid w:val="005D2017"/>
    <w:rsid w:val="005D2054"/>
    <w:rsid w:val="005D209C"/>
    <w:rsid w:val="005D212A"/>
    <w:rsid w:val="005D213A"/>
    <w:rsid w:val="005D2150"/>
    <w:rsid w:val="005D21B6"/>
    <w:rsid w:val="005D22E9"/>
    <w:rsid w:val="005D23AB"/>
    <w:rsid w:val="005D240D"/>
    <w:rsid w:val="005D24CB"/>
    <w:rsid w:val="005D250A"/>
    <w:rsid w:val="005D25E9"/>
    <w:rsid w:val="005D2700"/>
    <w:rsid w:val="005D27BB"/>
    <w:rsid w:val="005D27E0"/>
    <w:rsid w:val="005D27F4"/>
    <w:rsid w:val="005D286C"/>
    <w:rsid w:val="005D286E"/>
    <w:rsid w:val="005D29DA"/>
    <w:rsid w:val="005D29E3"/>
    <w:rsid w:val="005D2B12"/>
    <w:rsid w:val="005D2B76"/>
    <w:rsid w:val="005D2C3B"/>
    <w:rsid w:val="005D2C40"/>
    <w:rsid w:val="005D2C96"/>
    <w:rsid w:val="005D2CCD"/>
    <w:rsid w:val="005D2CFD"/>
    <w:rsid w:val="005D2E2B"/>
    <w:rsid w:val="005D2F45"/>
    <w:rsid w:val="005D2F53"/>
    <w:rsid w:val="005D3019"/>
    <w:rsid w:val="005D3051"/>
    <w:rsid w:val="005D30F1"/>
    <w:rsid w:val="005D30FC"/>
    <w:rsid w:val="005D3108"/>
    <w:rsid w:val="005D3124"/>
    <w:rsid w:val="005D3127"/>
    <w:rsid w:val="005D313B"/>
    <w:rsid w:val="005D3169"/>
    <w:rsid w:val="005D31C2"/>
    <w:rsid w:val="005D31E7"/>
    <w:rsid w:val="005D325C"/>
    <w:rsid w:val="005D32A3"/>
    <w:rsid w:val="005D32B4"/>
    <w:rsid w:val="005D332A"/>
    <w:rsid w:val="005D3391"/>
    <w:rsid w:val="005D33BB"/>
    <w:rsid w:val="005D33C8"/>
    <w:rsid w:val="005D33D3"/>
    <w:rsid w:val="005D33FB"/>
    <w:rsid w:val="005D341F"/>
    <w:rsid w:val="005D344C"/>
    <w:rsid w:val="005D355E"/>
    <w:rsid w:val="005D3583"/>
    <w:rsid w:val="005D36AF"/>
    <w:rsid w:val="005D37BB"/>
    <w:rsid w:val="005D37D6"/>
    <w:rsid w:val="005D3872"/>
    <w:rsid w:val="005D38E5"/>
    <w:rsid w:val="005D393E"/>
    <w:rsid w:val="005D39D3"/>
    <w:rsid w:val="005D3ADF"/>
    <w:rsid w:val="005D3B50"/>
    <w:rsid w:val="005D3C12"/>
    <w:rsid w:val="005D3C32"/>
    <w:rsid w:val="005D3C4E"/>
    <w:rsid w:val="005D3C82"/>
    <w:rsid w:val="005D3E22"/>
    <w:rsid w:val="005D3EA5"/>
    <w:rsid w:val="005D3EFA"/>
    <w:rsid w:val="005D3FB0"/>
    <w:rsid w:val="005D3FB3"/>
    <w:rsid w:val="005D3FD0"/>
    <w:rsid w:val="005D3FDE"/>
    <w:rsid w:val="005D3FF6"/>
    <w:rsid w:val="005D4003"/>
    <w:rsid w:val="005D4010"/>
    <w:rsid w:val="005D406D"/>
    <w:rsid w:val="005D41F9"/>
    <w:rsid w:val="005D421E"/>
    <w:rsid w:val="005D433D"/>
    <w:rsid w:val="005D43C6"/>
    <w:rsid w:val="005D43C7"/>
    <w:rsid w:val="005D43D6"/>
    <w:rsid w:val="005D43FC"/>
    <w:rsid w:val="005D43FE"/>
    <w:rsid w:val="005D4413"/>
    <w:rsid w:val="005D4469"/>
    <w:rsid w:val="005D44EE"/>
    <w:rsid w:val="005D4501"/>
    <w:rsid w:val="005D4551"/>
    <w:rsid w:val="005D45FF"/>
    <w:rsid w:val="005D4620"/>
    <w:rsid w:val="005D467B"/>
    <w:rsid w:val="005D4743"/>
    <w:rsid w:val="005D475E"/>
    <w:rsid w:val="005D476C"/>
    <w:rsid w:val="005D4796"/>
    <w:rsid w:val="005D47D6"/>
    <w:rsid w:val="005D4801"/>
    <w:rsid w:val="005D4807"/>
    <w:rsid w:val="005D484B"/>
    <w:rsid w:val="005D4858"/>
    <w:rsid w:val="005D4879"/>
    <w:rsid w:val="005D48D1"/>
    <w:rsid w:val="005D4917"/>
    <w:rsid w:val="005D4959"/>
    <w:rsid w:val="005D49AF"/>
    <w:rsid w:val="005D4A9F"/>
    <w:rsid w:val="005D4ADE"/>
    <w:rsid w:val="005D4B93"/>
    <w:rsid w:val="005D4C20"/>
    <w:rsid w:val="005D4CF2"/>
    <w:rsid w:val="005D4CFC"/>
    <w:rsid w:val="005D4DB4"/>
    <w:rsid w:val="005D4E16"/>
    <w:rsid w:val="005D4E27"/>
    <w:rsid w:val="005D4E30"/>
    <w:rsid w:val="005D4E35"/>
    <w:rsid w:val="005D4E74"/>
    <w:rsid w:val="005D4E7A"/>
    <w:rsid w:val="005D4E8A"/>
    <w:rsid w:val="005D4EB4"/>
    <w:rsid w:val="005D4EE4"/>
    <w:rsid w:val="005D4F40"/>
    <w:rsid w:val="005D4F76"/>
    <w:rsid w:val="005D5219"/>
    <w:rsid w:val="005D524F"/>
    <w:rsid w:val="005D52BC"/>
    <w:rsid w:val="005D53E5"/>
    <w:rsid w:val="005D540C"/>
    <w:rsid w:val="005D5447"/>
    <w:rsid w:val="005D54BA"/>
    <w:rsid w:val="005D54BC"/>
    <w:rsid w:val="005D5503"/>
    <w:rsid w:val="005D5506"/>
    <w:rsid w:val="005D5552"/>
    <w:rsid w:val="005D5582"/>
    <w:rsid w:val="005D5587"/>
    <w:rsid w:val="005D55B3"/>
    <w:rsid w:val="005D561A"/>
    <w:rsid w:val="005D5674"/>
    <w:rsid w:val="005D5678"/>
    <w:rsid w:val="005D574A"/>
    <w:rsid w:val="005D5779"/>
    <w:rsid w:val="005D57B8"/>
    <w:rsid w:val="005D5898"/>
    <w:rsid w:val="005D58FA"/>
    <w:rsid w:val="005D592D"/>
    <w:rsid w:val="005D5A35"/>
    <w:rsid w:val="005D5B33"/>
    <w:rsid w:val="005D5BA3"/>
    <w:rsid w:val="005D5BD3"/>
    <w:rsid w:val="005D5C16"/>
    <w:rsid w:val="005D5C71"/>
    <w:rsid w:val="005D5C79"/>
    <w:rsid w:val="005D5CAE"/>
    <w:rsid w:val="005D5D58"/>
    <w:rsid w:val="005D5D64"/>
    <w:rsid w:val="005D5DA8"/>
    <w:rsid w:val="005D5E4A"/>
    <w:rsid w:val="005D5F4E"/>
    <w:rsid w:val="005D5FEB"/>
    <w:rsid w:val="005D5FF8"/>
    <w:rsid w:val="005D60D5"/>
    <w:rsid w:val="005D60FE"/>
    <w:rsid w:val="005D6122"/>
    <w:rsid w:val="005D613D"/>
    <w:rsid w:val="005D61B6"/>
    <w:rsid w:val="005D6217"/>
    <w:rsid w:val="005D6232"/>
    <w:rsid w:val="005D626F"/>
    <w:rsid w:val="005D62DD"/>
    <w:rsid w:val="005D6451"/>
    <w:rsid w:val="005D64EB"/>
    <w:rsid w:val="005D6535"/>
    <w:rsid w:val="005D654F"/>
    <w:rsid w:val="005D657B"/>
    <w:rsid w:val="005D668A"/>
    <w:rsid w:val="005D6720"/>
    <w:rsid w:val="005D674D"/>
    <w:rsid w:val="005D678C"/>
    <w:rsid w:val="005D67E6"/>
    <w:rsid w:val="005D6868"/>
    <w:rsid w:val="005D688C"/>
    <w:rsid w:val="005D68C1"/>
    <w:rsid w:val="005D6900"/>
    <w:rsid w:val="005D699E"/>
    <w:rsid w:val="005D6A5C"/>
    <w:rsid w:val="005D6B91"/>
    <w:rsid w:val="005D6BD6"/>
    <w:rsid w:val="005D6C5B"/>
    <w:rsid w:val="005D6D0F"/>
    <w:rsid w:val="005D6D93"/>
    <w:rsid w:val="005D6D96"/>
    <w:rsid w:val="005D6DBA"/>
    <w:rsid w:val="005D6DCF"/>
    <w:rsid w:val="005D6E02"/>
    <w:rsid w:val="005D6EDF"/>
    <w:rsid w:val="005D6F71"/>
    <w:rsid w:val="005D6FDF"/>
    <w:rsid w:val="005D7002"/>
    <w:rsid w:val="005D700F"/>
    <w:rsid w:val="005D702F"/>
    <w:rsid w:val="005D7049"/>
    <w:rsid w:val="005D711C"/>
    <w:rsid w:val="005D7177"/>
    <w:rsid w:val="005D7202"/>
    <w:rsid w:val="005D721E"/>
    <w:rsid w:val="005D729E"/>
    <w:rsid w:val="005D72A7"/>
    <w:rsid w:val="005D72B7"/>
    <w:rsid w:val="005D730C"/>
    <w:rsid w:val="005D73A0"/>
    <w:rsid w:val="005D73C3"/>
    <w:rsid w:val="005D7406"/>
    <w:rsid w:val="005D7473"/>
    <w:rsid w:val="005D7497"/>
    <w:rsid w:val="005D74AE"/>
    <w:rsid w:val="005D762A"/>
    <w:rsid w:val="005D762D"/>
    <w:rsid w:val="005D76E0"/>
    <w:rsid w:val="005D77DB"/>
    <w:rsid w:val="005D78E7"/>
    <w:rsid w:val="005D794D"/>
    <w:rsid w:val="005D7992"/>
    <w:rsid w:val="005D7A84"/>
    <w:rsid w:val="005D7AD8"/>
    <w:rsid w:val="005D7AE0"/>
    <w:rsid w:val="005D7AEB"/>
    <w:rsid w:val="005D7AEF"/>
    <w:rsid w:val="005D7AF8"/>
    <w:rsid w:val="005D7B93"/>
    <w:rsid w:val="005D7C53"/>
    <w:rsid w:val="005D7D79"/>
    <w:rsid w:val="005D7F6A"/>
    <w:rsid w:val="005E000B"/>
    <w:rsid w:val="005E0035"/>
    <w:rsid w:val="005E0160"/>
    <w:rsid w:val="005E0168"/>
    <w:rsid w:val="005E01C0"/>
    <w:rsid w:val="005E01D2"/>
    <w:rsid w:val="005E01E6"/>
    <w:rsid w:val="005E01EB"/>
    <w:rsid w:val="005E02B8"/>
    <w:rsid w:val="005E0307"/>
    <w:rsid w:val="005E0322"/>
    <w:rsid w:val="005E037D"/>
    <w:rsid w:val="005E039A"/>
    <w:rsid w:val="005E0421"/>
    <w:rsid w:val="005E0502"/>
    <w:rsid w:val="005E0570"/>
    <w:rsid w:val="005E0599"/>
    <w:rsid w:val="005E0638"/>
    <w:rsid w:val="005E06D6"/>
    <w:rsid w:val="005E07F2"/>
    <w:rsid w:val="005E084E"/>
    <w:rsid w:val="005E0861"/>
    <w:rsid w:val="005E092A"/>
    <w:rsid w:val="005E0946"/>
    <w:rsid w:val="005E098D"/>
    <w:rsid w:val="005E09AE"/>
    <w:rsid w:val="005E09C6"/>
    <w:rsid w:val="005E0A16"/>
    <w:rsid w:val="005E0B96"/>
    <w:rsid w:val="005E0C81"/>
    <w:rsid w:val="005E0CF3"/>
    <w:rsid w:val="005E0D1C"/>
    <w:rsid w:val="005E0D7D"/>
    <w:rsid w:val="005E0E43"/>
    <w:rsid w:val="005E0E7F"/>
    <w:rsid w:val="005E0F09"/>
    <w:rsid w:val="005E0F0A"/>
    <w:rsid w:val="005E0F54"/>
    <w:rsid w:val="005E1001"/>
    <w:rsid w:val="005E1027"/>
    <w:rsid w:val="005E1072"/>
    <w:rsid w:val="005E108B"/>
    <w:rsid w:val="005E10AA"/>
    <w:rsid w:val="005E10F2"/>
    <w:rsid w:val="005E110A"/>
    <w:rsid w:val="005E11EE"/>
    <w:rsid w:val="005E1214"/>
    <w:rsid w:val="005E1266"/>
    <w:rsid w:val="005E12B4"/>
    <w:rsid w:val="005E1459"/>
    <w:rsid w:val="005E14A3"/>
    <w:rsid w:val="005E14A8"/>
    <w:rsid w:val="005E155C"/>
    <w:rsid w:val="005E1590"/>
    <w:rsid w:val="005E159D"/>
    <w:rsid w:val="005E15A4"/>
    <w:rsid w:val="005E1741"/>
    <w:rsid w:val="005E174E"/>
    <w:rsid w:val="005E1786"/>
    <w:rsid w:val="005E17B6"/>
    <w:rsid w:val="005E17DB"/>
    <w:rsid w:val="005E187D"/>
    <w:rsid w:val="005E1881"/>
    <w:rsid w:val="005E18B1"/>
    <w:rsid w:val="005E190B"/>
    <w:rsid w:val="005E1924"/>
    <w:rsid w:val="005E1958"/>
    <w:rsid w:val="005E19B0"/>
    <w:rsid w:val="005E19F8"/>
    <w:rsid w:val="005E1A55"/>
    <w:rsid w:val="005E1B41"/>
    <w:rsid w:val="005E1B6F"/>
    <w:rsid w:val="005E1BBA"/>
    <w:rsid w:val="005E1BE0"/>
    <w:rsid w:val="005E1CDF"/>
    <w:rsid w:val="005E1D39"/>
    <w:rsid w:val="005E1DBD"/>
    <w:rsid w:val="005E1E6F"/>
    <w:rsid w:val="005E1E72"/>
    <w:rsid w:val="005E200F"/>
    <w:rsid w:val="005E20D9"/>
    <w:rsid w:val="005E20DE"/>
    <w:rsid w:val="005E2126"/>
    <w:rsid w:val="005E2131"/>
    <w:rsid w:val="005E2217"/>
    <w:rsid w:val="005E22A2"/>
    <w:rsid w:val="005E22C2"/>
    <w:rsid w:val="005E2444"/>
    <w:rsid w:val="005E24AF"/>
    <w:rsid w:val="005E24B7"/>
    <w:rsid w:val="005E24D5"/>
    <w:rsid w:val="005E255E"/>
    <w:rsid w:val="005E25A5"/>
    <w:rsid w:val="005E269A"/>
    <w:rsid w:val="005E275B"/>
    <w:rsid w:val="005E28B3"/>
    <w:rsid w:val="005E2909"/>
    <w:rsid w:val="005E2920"/>
    <w:rsid w:val="005E293C"/>
    <w:rsid w:val="005E2961"/>
    <w:rsid w:val="005E2967"/>
    <w:rsid w:val="005E2AC5"/>
    <w:rsid w:val="005E2B17"/>
    <w:rsid w:val="005E2BD5"/>
    <w:rsid w:val="005E2C0D"/>
    <w:rsid w:val="005E2C6F"/>
    <w:rsid w:val="005E2CD1"/>
    <w:rsid w:val="005E2E10"/>
    <w:rsid w:val="005E2E6F"/>
    <w:rsid w:val="005E2EA2"/>
    <w:rsid w:val="005E2EB5"/>
    <w:rsid w:val="005E2EE0"/>
    <w:rsid w:val="005E2FA6"/>
    <w:rsid w:val="005E2FE4"/>
    <w:rsid w:val="005E3104"/>
    <w:rsid w:val="005E312A"/>
    <w:rsid w:val="005E3175"/>
    <w:rsid w:val="005E31C4"/>
    <w:rsid w:val="005E321D"/>
    <w:rsid w:val="005E3237"/>
    <w:rsid w:val="005E32A2"/>
    <w:rsid w:val="005E32A8"/>
    <w:rsid w:val="005E32C8"/>
    <w:rsid w:val="005E33AB"/>
    <w:rsid w:val="005E3406"/>
    <w:rsid w:val="005E3426"/>
    <w:rsid w:val="005E3437"/>
    <w:rsid w:val="005E3445"/>
    <w:rsid w:val="005E3448"/>
    <w:rsid w:val="005E34F9"/>
    <w:rsid w:val="005E3503"/>
    <w:rsid w:val="005E3584"/>
    <w:rsid w:val="005E3636"/>
    <w:rsid w:val="005E36A5"/>
    <w:rsid w:val="005E36C2"/>
    <w:rsid w:val="005E3708"/>
    <w:rsid w:val="005E3735"/>
    <w:rsid w:val="005E37AF"/>
    <w:rsid w:val="005E383C"/>
    <w:rsid w:val="005E3898"/>
    <w:rsid w:val="005E3970"/>
    <w:rsid w:val="005E3A7C"/>
    <w:rsid w:val="005E3ACA"/>
    <w:rsid w:val="005E3B46"/>
    <w:rsid w:val="005E3B5D"/>
    <w:rsid w:val="005E3CB6"/>
    <w:rsid w:val="005E3CEF"/>
    <w:rsid w:val="005E3D27"/>
    <w:rsid w:val="005E3D49"/>
    <w:rsid w:val="005E3D6E"/>
    <w:rsid w:val="005E3E2B"/>
    <w:rsid w:val="005E3ECF"/>
    <w:rsid w:val="005E3F8E"/>
    <w:rsid w:val="005E4005"/>
    <w:rsid w:val="005E4180"/>
    <w:rsid w:val="005E41F4"/>
    <w:rsid w:val="005E424C"/>
    <w:rsid w:val="005E42C6"/>
    <w:rsid w:val="005E430F"/>
    <w:rsid w:val="005E43DE"/>
    <w:rsid w:val="005E43EC"/>
    <w:rsid w:val="005E43FF"/>
    <w:rsid w:val="005E4493"/>
    <w:rsid w:val="005E44DC"/>
    <w:rsid w:val="005E450D"/>
    <w:rsid w:val="005E456F"/>
    <w:rsid w:val="005E45F8"/>
    <w:rsid w:val="005E467A"/>
    <w:rsid w:val="005E4685"/>
    <w:rsid w:val="005E47AB"/>
    <w:rsid w:val="005E47B2"/>
    <w:rsid w:val="005E47E2"/>
    <w:rsid w:val="005E4865"/>
    <w:rsid w:val="005E486C"/>
    <w:rsid w:val="005E4948"/>
    <w:rsid w:val="005E4973"/>
    <w:rsid w:val="005E4A21"/>
    <w:rsid w:val="005E4A34"/>
    <w:rsid w:val="005E4B1C"/>
    <w:rsid w:val="005E4B85"/>
    <w:rsid w:val="005E4C0B"/>
    <w:rsid w:val="005E4DE4"/>
    <w:rsid w:val="005E4E09"/>
    <w:rsid w:val="005E4E27"/>
    <w:rsid w:val="005E4E68"/>
    <w:rsid w:val="005E511D"/>
    <w:rsid w:val="005E5122"/>
    <w:rsid w:val="005E5159"/>
    <w:rsid w:val="005E5160"/>
    <w:rsid w:val="005E517C"/>
    <w:rsid w:val="005E51B2"/>
    <w:rsid w:val="005E51BA"/>
    <w:rsid w:val="005E51C1"/>
    <w:rsid w:val="005E5295"/>
    <w:rsid w:val="005E531E"/>
    <w:rsid w:val="005E5341"/>
    <w:rsid w:val="005E53F7"/>
    <w:rsid w:val="005E5446"/>
    <w:rsid w:val="005E5453"/>
    <w:rsid w:val="005E548D"/>
    <w:rsid w:val="005E54C3"/>
    <w:rsid w:val="005E5516"/>
    <w:rsid w:val="005E56B3"/>
    <w:rsid w:val="005E56E5"/>
    <w:rsid w:val="005E5718"/>
    <w:rsid w:val="005E5837"/>
    <w:rsid w:val="005E5853"/>
    <w:rsid w:val="005E5861"/>
    <w:rsid w:val="005E5880"/>
    <w:rsid w:val="005E58AB"/>
    <w:rsid w:val="005E58B4"/>
    <w:rsid w:val="005E593C"/>
    <w:rsid w:val="005E597B"/>
    <w:rsid w:val="005E5A35"/>
    <w:rsid w:val="005E5A79"/>
    <w:rsid w:val="005E5AB6"/>
    <w:rsid w:val="005E5AFC"/>
    <w:rsid w:val="005E5B04"/>
    <w:rsid w:val="005E5BBF"/>
    <w:rsid w:val="005E5C9C"/>
    <w:rsid w:val="005E5D18"/>
    <w:rsid w:val="005E5D29"/>
    <w:rsid w:val="005E5D51"/>
    <w:rsid w:val="005E5D62"/>
    <w:rsid w:val="005E5DC4"/>
    <w:rsid w:val="005E5E6D"/>
    <w:rsid w:val="005E5EBE"/>
    <w:rsid w:val="005E5F26"/>
    <w:rsid w:val="005E5F28"/>
    <w:rsid w:val="005E5F58"/>
    <w:rsid w:val="005E6043"/>
    <w:rsid w:val="005E6058"/>
    <w:rsid w:val="005E6081"/>
    <w:rsid w:val="005E60BC"/>
    <w:rsid w:val="005E60DE"/>
    <w:rsid w:val="005E6142"/>
    <w:rsid w:val="005E6155"/>
    <w:rsid w:val="005E61C9"/>
    <w:rsid w:val="005E620B"/>
    <w:rsid w:val="005E6214"/>
    <w:rsid w:val="005E6243"/>
    <w:rsid w:val="005E624A"/>
    <w:rsid w:val="005E629A"/>
    <w:rsid w:val="005E6322"/>
    <w:rsid w:val="005E6414"/>
    <w:rsid w:val="005E6446"/>
    <w:rsid w:val="005E6571"/>
    <w:rsid w:val="005E6676"/>
    <w:rsid w:val="005E6732"/>
    <w:rsid w:val="005E67A7"/>
    <w:rsid w:val="005E680D"/>
    <w:rsid w:val="005E688B"/>
    <w:rsid w:val="005E68CD"/>
    <w:rsid w:val="005E6971"/>
    <w:rsid w:val="005E6978"/>
    <w:rsid w:val="005E6985"/>
    <w:rsid w:val="005E69A4"/>
    <w:rsid w:val="005E69CA"/>
    <w:rsid w:val="005E6A5B"/>
    <w:rsid w:val="005E6B30"/>
    <w:rsid w:val="005E6C5F"/>
    <w:rsid w:val="005E6C72"/>
    <w:rsid w:val="005E6CC5"/>
    <w:rsid w:val="005E6CCB"/>
    <w:rsid w:val="005E6CEC"/>
    <w:rsid w:val="005E6D29"/>
    <w:rsid w:val="005E6D93"/>
    <w:rsid w:val="005E6E9C"/>
    <w:rsid w:val="005E6F2B"/>
    <w:rsid w:val="005E6F9F"/>
    <w:rsid w:val="005E6FA3"/>
    <w:rsid w:val="005E6FA4"/>
    <w:rsid w:val="005E706D"/>
    <w:rsid w:val="005E714F"/>
    <w:rsid w:val="005E7218"/>
    <w:rsid w:val="005E72CC"/>
    <w:rsid w:val="005E72DA"/>
    <w:rsid w:val="005E731E"/>
    <w:rsid w:val="005E7449"/>
    <w:rsid w:val="005E7495"/>
    <w:rsid w:val="005E74F3"/>
    <w:rsid w:val="005E7511"/>
    <w:rsid w:val="005E7543"/>
    <w:rsid w:val="005E7631"/>
    <w:rsid w:val="005E765F"/>
    <w:rsid w:val="005E768A"/>
    <w:rsid w:val="005E77F8"/>
    <w:rsid w:val="005E7939"/>
    <w:rsid w:val="005E79A4"/>
    <w:rsid w:val="005E7A1A"/>
    <w:rsid w:val="005E7A2B"/>
    <w:rsid w:val="005E7AE3"/>
    <w:rsid w:val="005E7CCD"/>
    <w:rsid w:val="005E7D40"/>
    <w:rsid w:val="005E7D51"/>
    <w:rsid w:val="005E7DC4"/>
    <w:rsid w:val="005E7DD6"/>
    <w:rsid w:val="005E7DED"/>
    <w:rsid w:val="005F001C"/>
    <w:rsid w:val="005F00B1"/>
    <w:rsid w:val="005F00E5"/>
    <w:rsid w:val="005F02CE"/>
    <w:rsid w:val="005F035F"/>
    <w:rsid w:val="005F03C7"/>
    <w:rsid w:val="005F041A"/>
    <w:rsid w:val="005F0444"/>
    <w:rsid w:val="005F0477"/>
    <w:rsid w:val="005F047F"/>
    <w:rsid w:val="005F04A3"/>
    <w:rsid w:val="005F04D8"/>
    <w:rsid w:val="005F051E"/>
    <w:rsid w:val="005F0561"/>
    <w:rsid w:val="005F05E0"/>
    <w:rsid w:val="005F0652"/>
    <w:rsid w:val="005F06D6"/>
    <w:rsid w:val="005F06EE"/>
    <w:rsid w:val="005F0796"/>
    <w:rsid w:val="005F0799"/>
    <w:rsid w:val="005F07AA"/>
    <w:rsid w:val="005F07BB"/>
    <w:rsid w:val="005F07D0"/>
    <w:rsid w:val="005F07FA"/>
    <w:rsid w:val="005F07FB"/>
    <w:rsid w:val="005F0861"/>
    <w:rsid w:val="005F0927"/>
    <w:rsid w:val="005F0952"/>
    <w:rsid w:val="005F0973"/>
    <w:rsid w:val="005F09E7"/>
    <w:rsid w:val="005F0A22"/>
    <w:rsid w:val="005F0A8A"/>
    <w:rsid w:val="005F0B03"/>
    <w:rsid w:val="005F0C5D"/>
    <w:rsid w:val="005F0CAB"/>
    <w:rsid w:val="005F0D17"/>
    <w:rsid w:val="005F0D1C"/>
    <w:rsid w:val="005F0E40"/>
    <w:rsid w:val="005F0F07"/>
    <w:rsid w:val="005F1031"/>
    <w:rsid w:val="005F104E"/>
    <w:rsid w:val="005F1066"/>
    <w:rsid w:val="005F10F4"/>
    <w:rsid w:val="005F10FC"/>
    <w:rsid w:val="005F10FE"/>
    <w:rsid w:val="005F1119"/>
    <w:rsid w:val="005F113A"/>
    <w:rsid w:val="005F11B4"/>
    <w:rsid w:val="005F11F2"/>
    <w:rsid w:val="005F1209"/>
    <w:rsid w:val="005F1234"/>
    <w:rsid w:val="005F1283"/>
    <w:rsid w:val="005F13D7"/>
    <w:rsid w:val="005F1483"/>
    <w:rsid w:val="005F149F"/>
    <w:rsid w:val="005F155F"/>
    <w:rsid w:val="005F156B"/>
    <w:rsid w:val="005F159A"/>
    <w:rsid w:val="005F15B7"/>
    <w:rsid w:val="005F1609"/>
    <w:rsid w:val="005F1645"/>
    <w:rsid w:val="005F1646"/>
    <w:rsid w:val="005F16D1"/>
    <w:rsid w:val="005F1700"/>
    <w:rsid w:val="005F1706"/>
    <w:rsid w:val="005F171C"/>
    <w:rsid w:val="005F17E2"/>
    <w:rsid w:val="005F1850"/>
    <w:rsid w:val="005F18E0"/>
    <w:rsid w:val="005F195C"/>
    <w:rsid w:val="005F1B6E"/>
    <w:rsid w:val="005F1BB2"/>
    <w:rsid w:val="005F1DAB"/>
    <w:rsid w:val="005F1DAE"/>
    <w:rsid w:val="005F1DC2"/>
    <w:rsid w:val="005F1FB0"/>
    <w:rsid w:val="005F1FF3"/>
    <w:rsid w:val="005F2033"/>
    <w:rsid w:val="005F208F"/>
    <w:rsid w:val="005F2101"/>
    <w:rsid w:val="005F2179"/>
    <w:rsid w:val="005F217E"/>
    <w:rsid w:val="005F21B0"/>
    <w:rsid w:val="005F221C"/>
    <w:rsid w:val="005F2258"/>
    <w:rsid w:val="005F22D6"/>
    <w:rsid w:val="005F233B"/>
    <w:rsid w:val="005F2365"/>
    <w:rsid w:val="005F240E"/>
    <w:rsid w:val="005F2424"/>
    <w:rsid w:val="005F2437"/>
    <w:rsid w:val="005F2574"/>
    <w:rsid w:val="005F2591"/>
    <w:rsid w:val="005F2595"/>
    <w:rsid w:val="005F25A2"/>
    <w:rsid w:val="005F26F0"/>
    <w:rsid w:val="005F2809"/>
    <w:rsid w:val="005F280C"/>
    <w:rsid w:val="005F28C5"/>
    <w:rsid w:val="005F2A9C"/>
    <w:rsid w:val="005F2AD7"/>
    <w:rsid w:val="005F2B06"/>
    <w:rsid w:val="005F2BBA"/>
    <w:rsid w:val="005F2BC2"/>
    <w:rsid w:val="005F2BDE"/>
    <w:rsid w:val="005F2BE0"/>
    <w:rsid w:val="005F2C00"/>
    <w:rsid w:val="005F2C04"/>
    <w:rsid w:val="005F2C1C"/>
    <w:rsid w:val="005F2C87"/>
    <w:rsid w:val="005F2CED"/>
    <w:rsid w:val="005F2D46"/>
    <w:rsid w:val="005F2DF6"/>
    <w:rsid w:val="005F2E7F"/>
    <w:rsid w:val="005F2E92"/>
    <w:rsid w:val="005F2FC4"/>
    <w:rsid w:val="005F2FCE"/>
    <w:rsid w:val="005F2FD0"/>
    <w:rsid w:val="005F2FE7"/>
    <w:rsid w:val="005F3020"/>
    <w:rsid w:val="005F3097"/>
    <w:rsid w:val="005F31DB"/>
    <w:rsid w:val="005F320F"/>
    <w:rsid w:val="005F3214"/>
    <w:rsid w:val="005F323F"/>
    <w:rsid w:val="005F3354"/>
    <w:rsid w:val="005F3542"/>
    <w:rsid w:val="005F3548"/>
    <w:rsid w:val="005F3592"/>
    <w:rsid w:val="005F35A2"/>
    <w:rsid w:val="005F36C7"/>
    <w:rsid w:val="005F3799"/>
    <w:rsid w:val="005F385F"/>
    <w:rsid w:val="005F38D8"/>
    <w:rsid w:val="005F3950"/>
    <w:rsid w:val="005F3966"/>
    <w:rsid w:val="005F39F7"/>
    <w:rsid w:val="005F3AB3"/>
    <w:rsid w:val="005F3BA3"/>
    <w:rsid w:val="005F3BD0"/>
    <w:rsid w:val="005F3CD0"/>
    <w:rsid w:val="005F3E24"/>
    <w:rsid w:val="005F3E5A"/>
    <w:rsid w:val="005F3E8D"/>
    <w:rsid w:val="005F3EA4"/>
    <w:rsid w:val="005F3F59"/>
    <w:rsid w:val="005F419E"/>
    <w:rsid w:val="005F42CC"/>
    <w:rsid w:val="005F449F"/>
    <w:rsid w:val="005F44C3"/>
    <w:rsid w:val="005F452E"/>
    <w:rsid w:val="005F4545"/>
    <w:rsid w:val="005F4546"/>
    <w:rsid w:val="005F45A2"/>
    <w:rsid w:val="005F45C8"/>
    <w:rsid w:val="005F45E5"/>
    <w:rsid w:val="005F463D"/>
    <w:rsid w:val="005F4675"/>
    <w:rsid w:val="005F4681"/>
    <w:rsid w:val="005F46CB"/>
    <w:rsid w:val="005F46DA"/>
    <w:rsid w:val="005F47CF"/>
    <w:rsid w:val="005F47D9"/>
    <w:rsid w:val="005F4828"/>
    <w:rsid w:val="005F495C"/>
    <w:rsid w:val="005F49C0"/>
    <w:rsid w:val="005F4A4B"/>
    <w:rsid w:val="005F4A9C"/>
    <w:rsid w:val="005F4B70"/>
    <w:rsid w:val="005F4BD1"/>
    <w:rsid w:val="005F4C2C"/>
    <w:rsid w:val="005F4CFB"/>
    <w:rsid w:val="005F4D3F"/>
    <w:rsid w:val="005F4D41"/>
    <w:rsid w:val="005F4DBA"/>
    <w:rsid w:val="005F4EA2"/>
    <w:rsid w:val="005F4F00"/>
    <w:rsid w:val="005F4FAB"/>
    <w:rsid w:val="005F4FE6"/>
    <w:rsid w:val="005F5011"/>
    <w:rsid w:val="005F503E"/>
    <w:rsid w:val="005F5107"/>
    <w:rsid w:val="005F511E"/>
    <w:rsid w:val="005F5141"/>
    <w:rsid w:val="005F527A"/>
    <w:rsid w:val="005F52BD"/>
    <w:rsid w:val="005F544F"/>
    <w:rsid w:val="005F5462"/>
    <w:rsid w:val="005F54C1"/>
    <w:rsid w:val="005F55A2"/>
    <w:rsid w:val="005F55A5"/>
    <w:rsid w:val="005F560F"/>
    <w:rsid w:val="005F5624"/>
    <w:rsid w:val="005F5661"/>
    <w:rsid w:val="005F5757"/>
    <w:rsid w:val="005F58EC"/>
    <w:rsid w:val="005F590D"/>
    <w:rsid w:val="005F5923"/>
    <w:rsid w:val="005F5ACB"/>
    <w:rsid w:val="005F5B8C"/>
    <w:rsid w:val="005F5BF6"/>
    <w:rsid w:val="005F5C12"/>
    <w:rsid w:val="005F5D18"/>
    <w:rsid w:val="005F5D91"/>
    <w:rsid w:val="005F5DE7"/>
    <w:rsid w:val="005F5E2C"/>
    <w:rsid w:val="005F5E8D"/>
    <w:rsid w:val="005F5E93"/>
    <w:rsid w:val="005F5EB6"/>
    <w:rsid w:val="005F5EC4"/>
    <w:rsid w:val="005F5EDB"/>
    <w:rsid w:val="005F5F3C"/>
    <w:rsid w:val="005F5FFA"/>
    <w:rsid w:val="005F600D"/>
    <w:rsid w:val="005F603B"/>
    <w:rsid w:val="005F6077"/>
    <w:rsid w:val="005F6083"/>
    <w:rsid w:val="005F60B4"/>
    <w:rsid w:val="005F61F0"/>
    <w:rsid w:val="005F62E6"/>
    <w:rsid w:val="005F63C7"/>
    <w:rsid w:val="005F63F4"/>
    <w:rsid w:val="005F6446"/>
    <w:rsid w:val="005F64E0"/>
    <w:rsid w:val="005F6515"/>
    <w:rsid w:val="005F653E"/>
    <w:rsid w:val="005F65BC"/>
    <w:rsid w:val="005F66B3"/>
    <w:rsid w:val="005F674A"/>
    <w:rsid w:val="005F67E2"/>
    <w:rsid w:val="005F6888"/>
    <w:rsid w:val="005F6939"/>
    <w:rsid w:val="005F6974"/>
    <w:rsid w:val="005F6AF5"/>
    <w:rsid w:val="005F6B33"/>
    <w:rsid w:val="005F6B35"/>
    <w:rsid w:val="005F6C10"/>
    <w:rsid w:val="005F6C83"/>
    <w:rsid w:val="005F6C9C"/>
    <w:rsid w:val="005F6DF0"/>
    <w:rsid w:val="005F6E78"/>
    <w:rsid w:val="005F6E7A"/>
    <w:rsid w:val="005F6EAB"/>
    <w:rsid w:val="005F6EE3"/>
    <w:rsid w:val="005F6F19"/>
    <w:rsid w:val="005F6F5E"/>
    <w:rsid w:val="005F6F7E"/>
    <w:rsid w:val="005F6FF3"/>
    <w:rsid w:val="005F70AF"/>
    <w:rsid w:val="005F70F8"/>
    <w:rsid w:val="005F7144"/>
    <w:rsid w:val="005F7170"/>
    <w:rsid w:val="005F7300"/>
    <w:rsid w:val="005F7423"/>
    <w:rsid w:val="005F7444"/>
    <w:rsid w:val="005F74E8"/>
    <w:rsid w:val="005F7514"/>
    <w:rsid w:val="005F7557"/>
    <w:rsid w:val="005F7572"/>
    <w:rsid w:val="005F75FA"/>
    <w:rsid w:val="005F7699"/>
    <w:rsid w:val="005F76B9"/>
    <w:rsid w:val="005F76DD"/>
    <w:rsid w:val="005F787E"/>
    <w:rsid w:val="005F788B"/>
    <w:rsid w:val="005F78A2"/>
    <w:rsid w:val="005F78AF"/>
    <w:rsid w:val="005F78CD"/>
    <w:rsid w:val="005F78E8"/>
    <w:rsid w:val="005F79F1"/>
    <w:rsid w:val="005F7A35"/>
    <w:rsid w:val="005F7B1D"/>
    <w:rsid w:val="005F7B6A"/>
    <w:rsid w:val="005F7C1E"/>
    <w:rsid w:val="005F7C43"/>
    <w:rsid w:val="005F7EA0"/>
    <w:rsid w:val="005F7EC0"/>
    <w:rsid w:val="005F7F2B"/>
    <w:rsid w:val="005F7F41"/>
    <w:rsid w:val="00600004"/>
    <w:rsid w:val="0060012E"/>
    <w:rsid w:val="00600173"/>
    <w:rsid w:val="0060019C"/>
    <w:rsid w:val="006001B5"/>
    <w:rsid w:val="00600267"/>
    <w:rsid w:val="006002B0"/>
    <w:rsid w:val="006002E1"/>
    <w:rsid w:val="00600370"/>
    <w:rsid w:val="00600511"/>
    <w:rsid w:val="0060052E"/>
    <w:rsid w:val="006005AC"/>
    <w:rsid w:val="006006B3"/>
    <w:rsid w:val="006006C0"/>
    <w:rsid w:val="006006E4"/>
    <w:rsid w:val="00600799"/>
    <w:rsid w:val="006007D2"/>
    <w:rsid w:val="006007F5"/>
    <w:rsid w:val="0060090A"/>
    <w:rsid w:val="00600950"/>
    <w:rsid w:val="00600971"/>
    <w:rsid w:val="00600A39"/>
    <w:rsid w:val="00600A78"/>
    <w:rsid w:val="00600B1D"/>
    <w:rsid w:val="00600B2C"/>
    <w:rsid w:val="00600B3D"/>
    <w:rsid w:val="00600B4D"/>
    <w:rsid w:val="00600C62"/>
    <w:rsid w:val="00600D06"/>
    <w:rsid w:val="00600D79"/>
    <w:rsid w:val="00600DCF"/>
    <w:rsid w:val="00600E7B"/>
    <w:rsid w:val="00600ED6"/>
    <w:rsid w:val="00600F93"/>
    <w:rsid w:val="00601012"/>
    <w:rsid w:val="00601044"/>
    <w:rsid w:val="00601083"/>
    <w:rsid w:val="006010C0"/>
    <w:rsid w:val="006010D2"/>
    <w:rsid w:val="006010D6"/>
    <w:rsid w:val="0060114E"/>
    <w:rsid w:val="00601170"/>
    <w:rsid w:val="00601229"/>
    <w:rsid w:val="00601297"/>
    <w:rsid w:val="0060129C"/>
    <w:rsid w:val="006012F7"/>
    <w:rsid w:val="006013B6"/>
    <w:rsid w:val="0060145C"/>
    <w:rsid w:val="006014D7"/>
    <w:rsid w:val="00601524"/>
    <w:rsid w:val="00601532"/>
    <w:rsid w:val="00601548"/>
    <w:rsid w:val="0060162A"/>
    <w:rsid w:val="00601648"/>
    <w:rsid w:val="0060175D"/>
    <w:rsid w:val="00601767"/>
    <w:rsid w:val="006017E9"/>
    <w:rsid w:val="00601891"/>
    <w:rsid w:val="00601974"/>
    <w:rsid w:val="006019DE"/>
    <w:rsid w:val="00601A86"/>
    <w:rsid w:val="00601C2C"/>
    <w:rsid w:val="00601C44"/>
    <w:rsid w:val="00601C80"/>
    <w:rsid w:val="00601CB6"/>
    <w:rsid w:val="00601CB8"/>
    <w:rsid w:val="00601CC3"/>
    <w:rsid w:val="00601D1B"/>
    <w:rsid w:val="00601E14"/>
    <w:rsid w:val="00601E59"/>
    <w:rsid w:val="00601F06"/>
    <w:rsid w:val="00601F3E"/>
    <w:rsid w:val="00602045"/>
    <w:rsid w:val="0060215C"/>
    <w:rsid w:val="00602225"/>
    <w:rsid w:val="00602308"/>
    <w:rsid w:val="00602326"/>
    <w:rsid w:val="0060233F"/>
    <w:rsid w:val="00602354"/>
    <w:rsid w:val="00602447"/>
    <w:rsid w:val="0060247E"/>
    <w:rsid w:val="00602481"/>
    <w:rsid w:val="00602487"/>
    <w:rsid w:val="0060253F"/>
    <w:rsid w:val="006025AB"/>
    <w:rsid w:val="00602608"/>
    <w:rsid w:val="00602652"/>
    <w:rsid w:val="00602689"/>
    <w:rsid w:val="006026CB"/>
    <w:rsid w:val="00602702"/>
    <w:rsid w:val="006027B7"/>
    <w:rsid w:val="006027DF"/>
    <w:rsid w:val="0060282A"/>
    <w:rsid w:val="0060287A"/>
    <w:rsid w:val="006029CE"/>
    <w:rsid w:val="00602A15"/>
    <w:rsid w:val="00602A1D"/>
    <w:rsid w:val="00602A44"/>
    <w:rsid w:val="00602A9B"/>
    <w:rsid w:val="00602AA6"/>
    <w:rsid w:val="00602B0E"/>
    <w:rsid w:val="00602BC2"/>
    <w:rsid w:val="00602BDD"/>
    <w:rsid w:val="00602C0B"/>
    <w:rsid w:val="00602C0D"/>
    <w:rsid w:val="00602D08"/>
    <w:rsid w:val="00602D1C"/>
    <w:rsid w:val="00602D4F"/>
    <w:rsid w:val="00602DBF"/>
    <w:rsid w:val="00602E36"/>
    <w:rsid w:val="00602F51"/>
    <w:rsid w:val="00602F9A"/>
    <w:rsid w:val="00602FD6"/>
    <w:rsid w:val="00603014"/>
    <w:rsid w:val="00603028"/>
    <w:rsid w:val="00603044"/>
    <w:rsid w:val="00603061"/>
    <w:rsid w:val="00603070"/>
    <w:rsid w:val="0060309B"/>
    <w:rsid w:val="0060309D"/>
    <w:rsid w:val="006030D2"/>
    <w:rsid w:val="006030EC"/>
    <w:rsid w:val="00603110"/>
    <w:rsid w:val="00603174"/>
    <w:rsid w:val="00603185"/>
    <w:rsid w:val="00603188"/>
    <w:rsid w:val="0060318F"/>
    <w:rsid w:val="006031AE"/>
    <w:rsid w:val="0060324D"/>
    <w:rsid w:val="006032B0"/>
    <w:rsid w:val="0060333A"/>
    <w:rsid w:val="006033D7"/>
    <w:rsid w:val="006033F0"/>
    <w:rsid w:val="006033FF"/>
    <w:rsid w:val="00603495"/>
    <w:rsid w:val="006034D3"/>
    <w:rsid w:val="006034D8"/>
    <w:rsid w:val="00603574"/>
    <w:rsid w:val="00603641"/>
    <w:rsid w:val="0060365E"/>
    <w:rsid w:val="006036D0"/>
    <w:rsid w:val="006037C1"/>
    <w:rsid w:val="006037E6"/>
    <w:rsid w:val="006037E7"/>
    <w:rsid w:val="006037F6"/>
    <w:rsid w:val="006038FC"/>
    <w:rsid w:val="00603B28"/>
    <w:rsid w:val="00603B7E"/>
    <w:rsid w:val="00603BBD"/>
    <w:rsid w:val="00603D6D"/>
    <w:rsid w:val="00603E31"/>
    <w:rsid w:val="00603E61"/>
    <w:rsid w:val="00603E8B"/>
    <w:rsid w:val="00603F9E"/>
    <w:rsid w:val="0060407F"/>
    <w:rsid w:val="0060417C"/>
    <w:rsid w:val="006041DE"/>
    <w:rsid w:val="0060422F"/>
    <w:rsid w:val="00604234"/>
    <w:rsid w:val="0060426F"/>
    <w:rsid w:val="0060427F"/>
    <w:rsid w:val="0060429F"/>
    <w:rsid w:val="00604314"/>
    <w:rsid w:val="0060431B"/>
    <w:rsid w:val="00604340"/>
    <w:rsid w:val="00604345"/>
    <w:rsid w:val="006043C3"/>
    <w:rsid w:val="006043FB"/>
    <w:rsid w:val="00604603"/>
    <w:rsid w:val="00604621"/>
    <w:rsid w:val="006046E7"/>
    <w:rsid w:val="006046F4"/>
    <w:rsid w:val="00604772"/>
    <w:rsid w:val="0060483C"/>
    <w:rsid w:val="0060488F"/>
    <w:rsid w:val="006048B3"/>
    <w:rsid w:val="00604906"/>
    <w:rsid w:val="00604918"/>
    <w:rsid w:val="00604993"/>
    <w:rsid w:val="00604999"/>
    <w:rsid w:val="006049DA"/>
    <w:rsid w:val="00604AA7"/>
    <w:rsid w:val="00604B03"/>
    <w:rsid w:val="00604C7C"/>
    <w:rsid w:val="00604EC2"/>
    <w:rsid w:val="00604EF5"/>
    <w:rsid w:val="00604F47"/>
    <w:rsid w:val="00604F66"/>
    <w:rsid w:val="00604F91"/>
    <w:rsid w:val="0060507A"/>
    <w:rsid w:val="006050DE"/>
    <w:rsid w:val="0060514D"/>
    <w:rsid w:val="00605170"/>
    <w:rsid w:val="0060527F"/>
    <w:rsid w:val="00605382"/>
    <w:rsid w:val="0060541B"/>
    <w:rsid w:val="006054F3"/>
    <w:rsid w:val="006055AA"/>
    <w:rsid w:val="00605613"/>
    <w:rsid w:val="006056B8"/>
    <w:rsid w:val="006056BA"/>
    <w:rsid w:val="006056D5"/>
    <w:rsid w:val="00605740"/>
    <w:rsid w:val="00605746"/>
    <w:rsid w:val="006057CE"/>
    <w:rsid w:val="00605870"/>
    <w:rsid w:val="00605925"/>
    <w:rsid w:val="006059DC"/>
    <w:rsid w:val="00605A1C"/>
    <w:rsid w:val="00605A65"/>
    <w:rsid w:val="00605AB8"/>
    <w:rsid w:val="00605B43"/>
    <w:rsid w:val="00605B5E"/>
    <w:rsid w:val="00605B9D"/>
    <w:rsid w:val="00605BDC"/>
    <w:rsid w:val="00605C8F"/>
    <w:rsid w:val="00605CBB"/>
    <w:rsid w:val="00605CCE"/>
    <w:rsid w:val="00605D44"/>
    <w:rsid w:val="00605D5F"/>
    <w:rsid w:val="00605D90"/>
    <w:rsid w:val="00605DE3"/>
    <w:rsid w:val="00605E1C"/>
    <w:rsid w:val="00605F26"/>
    <w:rsid w:val="00605F4B"/>
    <w:rsid w:val="00605F67"/>
    <w:rsid w:val="00605F75"/>
    <w:rsid w:val="00605FD7"/>
    <w:rsid w:val="00606008"/>
    <w:rsid w:val="00606057"/>
    <w:rsid w:val="0060607C"/>
    <w:rsid w:val="006060E3"/>
    <w:rsid w:val="006061E4"/>
    <w:rsid w:val="00606398"/>
    <w:rsid w:val="0060652E"/>
    <w:rsid w:val="0060652F"/>
    <w:rsid w:val="006065CB"/>
    <w:rsid w:val="006065E1"/>
    <w:rsid w:val="00606630"/>
    <w:rsid w:val="00606633"/>
    <w:rsid w:val="00606675"/>
    <w:rsid w:val="00606692"/>
    <w:rsid w:val="006066A1"/>
    <w:rsid w:val="006067A9"/>
    <w:rsid w:val="00606897"/>
    <w:rsid w:val="006068B7"/>
    <w:rsid w:val="00606924"/>
    <w:rsid w:val="006069F3"/>
    <w:rsid w:val="00606A4F"/>
    <w:rsid w:val="00606A75"/>
    <w:rsid w:val="00606AD9"/>
    <w:rsid w:val="00606B84"/>
    <w:rsid w:val="00606BE3"/>
    <w:rsid w:val="00606C28"/>
    <w:rsid w:val="00606C78"/>
    <w:rsid w:val="00606CF1"/>
    <w:rsid w:val="00606CF4"/>
    <w:rsid w:val="00606E39"/>
    <w:rsid w:val="00606F0E"/>
    <w:rsid w:val="00606F24"/>
    <w:rsid w:val="00606F9A"/>
    <w:rsid w:val="00607004"/>
    <w:rsid w:val="006070E4"/>
    <w:rsid w:val="00607111"/>
    <w:rsid w:val="0060717C"/>
    <w:rsid w:val="00607372"/>
    <w:rsid w:val="00607385"/>
    <w:rsid w:val="006073EC"/>
    <w:rsid w:val="00607446"/>
    <w:rsid w:val="0060746A"/>
    <w:rsid w:val="006074D7"/>
    <w:rsid w:val="006074E0"/>
    <w:rsid w:val="00607578"/>
    <w:rsid w:val="00607596"/>
    <w:rsid w:val="006075FA"/>
    <w:rsid w:val="0060761E"/>
    <w:rsid w:val="006076A3"/>
    <w:rsid w:val="00607714"/>
    <w:rsid w:val="0060773D"/>
    <w:rsid w:val="0060778A"/>
    <w:rsid w:val="0060780A"/>
    <w:rsid w:val="00607889"/>
    <w:rsid w:val="006078FF"/>
    <w:rsid w:val="00607903"/>
    <w:rsid w:val="00607979"/>
    <w:rsid w:val="00607990"/>
    <w:rsid w:val="006079AE"/>
    <w:rsid w:val="006079D5"/>
    <w:rsid w:val="00607A1B"/>
    <w:rsid w:val="00607A4D"/>
    <w:rsid w:val="00607B1F"/>
    <w:rsid w:val="00607B82"/>
    <w:rsid w:val="00607BC7"/>
    <w:rsid w:val="00607C66"/>
    <w:rsid w:val="00607C7F"/>
    <w:rsid w:val="00607D19"/>
    <w:rsid w:val="00607DC0"/>
    <w:rsid w:val="00607E8B"/>
    <w:rsid w:val="00607F8C"/>
    <w:rsid w:val="00607F9F"/>
    <w:rsid w:val="00607FCE"/>
    <w:rsid w:val="00607FEB"/>
    <w:rsid w:val="0061008F"/>
    <w:rsid w:val="006100A9"/>
    <w:rsid w:val="00610152"/>
    <w:rsid w:val="006101AB"/>
    <w:rsid w:val="006101C9"/>
    <w:rsid w:val="00610259"/>
    <w:rsid w:val="006102C9"/>
    <w:rsid w:val="006102D4"/>
    <w:rsid w:val="006102F3"/>
    <w:rsid w:val="006103C8"/>
    <w:rsid w:val="006104B2"/>
    <w:rsid w:val="00610508"/>
    <w:rsid w:val="00610552"/>
    <w:rsid w:val="00610559"/>
    <w:rsid w:val="006105EF"/>
    <w:rsid w:val="00610614"/>
    <w:rsid w:val="006107F6"/>
    <w:rsid w:val="00610872"/>
    <w:rsid w:val="0061087C"/>
    <w:rsid w:val="006108E2"/>
    <w:rsid w:val="00610A53"/>
    <w:rsid w:val="00610AA6"/>
    <w:rsid w:val="00610AAB"/>
    <w:rsid w:val="00610B40"/>
    <w:rsid w:val="00610BB8"/>
    <w:rsid w:val="00610C6A"/>
    <w:rsid w:val="00610C8B"/>
    <w:rsid w:val="00610CBF"/>
    <w:rsid w:val="00610CCB"/>
    <w:rsid w:val="00610D49"/>
    <w:rsid w:val="00610E87"/>
    <w:rsid w:val="00610E93"/>
    <w:rsid w:val="00610E9F"/>
    <w:rsid w:val="00610F71"/>
    <w:rsid w:val="00611062"/>
    <w:rsid w:val="00611135"/>
    <w:rsid w:val="006111FE"/>
    <w:rsid w:val="0061129C"/>
    <w:rsid w:val="006112AD"/>
    <w:rsid w:val="0061132B"/>
    <w:rsid w:val="0061146C"/>
    <w:rsid w:val="006114A6"/>
    <w:rsid w:val="00611509"/>
    <w:rsid w:val="00611523"/>
    <w:rsid w:val="0061153B"/>
    <w:rsid w:val="00611542"/>
    <w:rsid w:val="00611573"/>
    <w:rsid w:val="006115B9"/>
    <w:rsid w:val="0061163C"/>
    <w:rsid w:val="00611661"/>
    <w:rsid w:val="006116AA"/>
    <w:rsid w:val="006116AF"/>
    <w:rsid w:val="00611781"/>
    <w:rsid w:val="006117AA"/>
    <w:rsid w:val="0061183A"/>
    <w:rsid w:val="00611855"/>
    <w:rsid w:val="0061187F"/>
    <w:rsid w:val="006118B3"/>
    <w:rsid w:val="006118C1"/>
    <w:rsid w:val="006118D3"/>
    <w:rsid w:val="0061191B"/>
    <w:rsid w:val="0061194D"/>
    <w:rsid w:val="0061196C"/>
    <w:rsid w:val="00611A44"/>
    <w:rsid w:val="00611A5F"/>
    <w:rsid w:val="00611A72"/>
    <w:rsid w:val="00611AB2"/>
    <w:rsid w:val="00611B17"/>
    <w:rsid w:val="00611B71"/>
    <w:rsid w:val="00611BC5"/>
    <w:rsid w:val="00611C2F"/>
    <w:rsid w:val="00611C51"/>
    <w:rsid w:val="00611C75"/>
    <w:rsid w:val="00611D00"/>
    <w:rsid w:val="00611D76"/>
    <w:rsid w:val="00611DC9"/>
    <w:rsid w:val="00611E0A"/>
    <w:rsid w:val="00611E60"/>
    <w:rsid w:val="00611EA7"/>
    <w:rsid w:val="00611EC9"/>
    <w:rsid w:val="00611F02"/>
    <w:rsid w:val="00611FE6"/>
    <w:rsid w:val="00612009"/>
    <w:rsid w:val="0061202A"/>
    <w:rsid w:val="00612102"/>
    <w:rsid w:val="0061212E"/>
    <w:rsid w:val="006121AC"/>
    <w:rsid w:val="006121E5"/>
    <w:rsid w:val="00612380"/>
    <w:rsid w:val="0061241C"/>
    <w:rsid w:val="0061241D"/>
    <w:rsid w:val="00612465"/>
    <w:rsid w:val="006124C7"/>
    <w:rsid w:val="0061256B"/>
    <w:rsid w:val="006125A9"/>
    <w:rsid w:val="0061260E"/>
    <w:rsid w:val="00612636"/>
    <w:rsid w:val="00612670"/>
    <w:rsid w:val="0061274B"/>
    <w:rsid w:val="00612768"/>
    <w:rsid w:val="00612781"/>
    <w:rsid w:val="006127B1"/>
    <w:rsid w:val="006128A8"/>
    <w:rsid w:val="006128E5"/>
    <w:rsid w:val="00612929"/>
    <w:rsid w:val="006129EB"/>
    <w:rsid w:val="00612A90"/>
    <w:rsid w:val="00612ADF"/>
    <w:rsid w:val="00612B10"/>
    <w:rsid w:val="00612B8C"/>
    <w:rsid w:val="00612BF9"/>
    <w:rsid w:val="00612C03"/>
    <w:rsid w:val="00612C2D"/>
    <w:rsid w:val="00612C86"/>
    <w:rsid w:val="00612D09"/>
    <w:rsid w:val="00612D1C"/>
    <w:rsid w:val="00612DB2"/>
    <w:rsid w:val="00612DF8"/>
    <w:rsid w:val="00612EC8"/>
    <w:rsid w:val="00612ED5"/>
    <w:rsid w:val="00612F03"/>
    <w:rsid w:val="00612F17"/>
    <w:rsid w:val="00612FC4"/>
    <w:rsid w:val="00613076"/>
    <w:rsid w:val="0061307E"/>
    <w:rsid w:val="00613103"/>
    <w:rsid w:val="00613145"/>
    <w:rsid w:val="0061317F"/>
    <w:rsid w:val="006131AE"/>
    <w:rsid w:val="006131C9"/>
    <w:rsid w:val="006131DE"/>
    <w:rsid w:val="00613207"/>
    <w:rsid w:val="0061324B"/>
    <w:rsid w:val="006132D3"/>
    <w:rsid w:val="006133B2"/>
    <w:rsid w:val="006133B4"/>
    <w:rsid w:val="006133DF"/>
    <w:rsid w:val="00613417"/>
    <w:rsid w:val="00613419"/>
    <w:rsid w:val="0061344A"/>
    <w:rsid w:val="00613482"/>
    <w:rsid w:val="006134E4"/>
    <w:rsid w:val="006134FA"/>
    <w:rsid w:val="00613504"/>
    <w:rsid w:val="006135BE"/>
    <w:rsid w:val="006136CF"/>
    <w:rsid w:val="0061370B"/>
    <w:rsid w:val="0061374C"/>
    <w:rsid w:val="00613909"/>
    <w:rsid w:val="0061390B"/>
    <w:rsid w:val="0061395A"/>
    <w:rsid w:val="006139B5"/>
    <w:rsid w:val="006139D6"/>
    <w:rsid w:val="00613A24"/>
    <w:rsid w:val="00613AF1"/>
    <w:rsid w:val="00613B4C"/>
    <w:rsid w:val="00613C0C"/>
    <w:rsid w:val="00613C1A"/>
    <w:rsid w:val="00613C56"/>
    <w:rsid w:val="00613CA8"/>
    <w:rsid w:val="00613D3F"/>
    <w:rsid w:val="00613E19"/>
    <w:rsid w:val="00613E4B"/>
    <w:rsid w:val="00613E90"/>
    <w:rsid w:val="00613F05"/>
    <w:rsid w:val="00613F46"/>
    <w:rsid w:val="00613FA7"/>
    <w:rsid w:val="0061409D"/>
    <w:rsid w:val="00614107"/>
    <w:rsid w:val="00614149"/>
    <w:rsid w:val="00614171"/>
    <w:rsid w:val="006141D6"/>
    <w:rsid w:val="006141ED"/>
    <w:rsid w:val="00614301"/>
    <w:rsid w:val="00614316"/>
    <w:rsid w:val="0061435F"/>
    <w:rsid w:val="00614393"/>
    <w:rsid w:val="00614408"/>
    <w:rsid w:val="006144AA"/>
    <w:rsid w:val="006145B3"/>
    <w:rsid w:val="006145F8"/>
    <w:rsid w:val="0061467B"/>
    <w:rsid w:val="006146C4"/>
    <w:rsid w:val="00614733"/>
    <w:rsid w:val="006147DD"/>
    <w:rsid w:val="0061487E"/>
    <w:rsid w:val="006148B9"/>
    <w:rsid w:val="0061490D"/>
    <w:rsid w:val="006149AC"/>
    <w:rsid w:val="006149FF"/>
    <w:rsid w:val="00614A20"/>
    <w:rsid w:val="00614B0E"/>
    <w:rsid w:val="00614B17"/>
    <w:rsid w:val="00614B81"/>
    <w:rsid w:val="00614C72"/>
    <w:rsid w:val="00614C86"/>
    <w:rsid w:val="00614CC5"/>
    <w:rsid w:val="00614D0E"/>
    <w:rsid w:val="00614D53"/>
    <w:rsid w:val="00614DD5"/>
    <w:rsid w:val="00614EA9"/>
    <w:rsid w:val="00614F4B"/>
    <w:rsid w:val="00614F95"/>
    <w:rsid w:val="00614FAB"/>
    <w:rsid w:val="00614FFF"/>
    <w:rsid w:val="00615037"/>
    <w:rsid w:val="006150E5"/>
    <w:rsid w:val="006150FA"/>
    <w:rsid w:val="00615133"/>
    <w:rsid w:val="00615215"/>
    <w:rsid w:val="00615216"/>
    <w:rsid w:val="00615218"/>
    <w:rsid w:val="00615289"/>
    <w:rsid w:val="0061531D"/>
    <w:rsid w:val="00615334"/>
    <w:rsid w:val="00615489"/>
    <w:rsid w:val="006154B9"/>
    <w:rsid w:val="0061555D"/>
    <w:rsid w:val="006155A3"/>
    <w:rsid w:val="006155E0"/>
    <w:rsid w:val="0061565C"/>
    <w:rsid w:val="006156AB"/>
    <w:rsid w:val="006156DC"/>
    <w:rsid w:val="006156F2"/>
    <w:rsid w:val="006156F3"/>
    <w:rsid w:val="0061571D"/>
    <w:rsid w:val="00615733"/>
    <w:rsid w:val="0061583B"/>
    <w:rsid w:val="0061583D"/>
    <w:rsid w:val="006158F2"/>
    <w:rsid w:val="0061590A"/>
    <w:rsid w:val="0061590C"/>
    <w:rsid w:val="00615A68"/>
    <w:rsid w:val="00615A81"/>
    <w:rsid w:val="00615A8D"/>
    <w:rsid w:val="00615AD8"/>
    <w:rsid w:val="00615CB6"/>
    <w:rsid w:val="00615CE1"/>
    <w:rsid w:val="00615EAB"/>
    <w:rsid w:val="00615EEF"/>
    <w:rsid w:val="00615F4C"/>
    <w:rsid w:val="00616025"/>
    <w:rsid w:val="00616058"/>
    <w:rsid w:val="00616059"/>
    <w:rsid w:val="006160CF"/>
    <w:rsid w:val="00616146"/>
    <w:rsid w:val="0061615C"/>
    <w:rsid w:val="00616174"/>
    <w:rsid w:val="006161D3"/>
    <w:rsid w:val="006161EC"/>
    <w:rsid w:val="006161F9"/>
    <w:rsid w:val="006162CB"/>
    <w:rsid w:val="00616323"/>
    <w:rsid w:val="00616325"/>
    <w:rsid w:val="006163B2"/>
    <w:rsid w:val="00616487"/>
    <w:rsid w:val="0061649F"/>
    <w:rsid w:val="006164DB"/>
    <w:rsid w:val="006165EA"/>
    <w:rsid w:val="006166D5"/>
    <w:rsid w:val="00616713"/>
    <w:rsid w:val="0061674B"/>
    <w:rsid w:val="006167D7"/>
    <w:rsid w:val="006167DF"/>
    <w:rsid w:val="00616829"/>
    <w:rsid w:val="00616895"/>
    <w:rsid w:val="006168F9"/>
    <w:rsid w:val="006169D9"/>
    <w:rsid w:val="00616A02"/>
    <w:rsid w:val="00616A4E"/>
    <w:rsid w:val="00616B55"/>
    <w:rsid w:val="00616B6E"/>
    <w:rsid w:val="00616BA0"/>
    <w:rsid w:val="00616BA2"/>
    <w:rsid w:val="00616BB9"/>
    <w:rsid w:val="00616C34"/>
    <w:rsid w:val="00616C82"/>
    <w:rsid w:val="00616CB2"/>
    <w:rsid w:val="00616CF3"/>
    <w:rsid w:val="00616DB5"/>
    <w:rsid w:val="00616DC0"/>
    <w:rsid w:val="00616E09"/>
    <w:rsid w:val="00616E61"/>
    <w:rsid w:val="00616E67"/>
    <w:rsid w:val="00617252"/>
    <w:rsid w:val="0061736B"/>
    <w:rsid w:val="00617405"/>
    <w:rsid w:val="0061740A"/>
    <w:rsid w:val="0061752D"/>
    <w:rsid w:val="00617531"/>
    <w:rsid w:val="006175BB"/>
    <w:rsid w:val="0061765F"/>
    <w:rsid w:val="00617666"/>
    <w:rsid w:val="006176E7"/>
    <w:rsid w:val="0061772F"/>
    <w:rsid w:val="00617774"/>
    <w:rsid w:val="006177D7"/>
    <w:rsid w:val="006177F3"/>
    <w:rsid w:val="0061788E"/>
    <w:rsid w:val="00617893"/>
    <w:rsid w:val="006179B1"/>
    <w:rsid w:val="00617A67"/>
    <w:rsid w:val="00617A8E"/>
    <w:rsid w:val="00617AF7"/>
    <w:rsid w:val="00617B44"/>
    <w:rsid w:val="00617BF8"/>
    <w:rsid w:val="00617C1F"/>
    <w:rsid w:val="00617C44"/>
    <w:rsid w:val="00617CB2"/>
    <w:rsid w:val="00617DE8"/>
    <w:rsid w:val="00617E71"/>
    <w:rsid w:val="00617F00"/>
    <w:rsid w:val="00617F4B"/>
    <w:rsid w:val="00617F7C"/>
    <w:rsid w:val="00617F99"/>
    <w:rsid w:val="00620005"/>
    <w:rsid w:val="006200CA"/>
    <w:rsid w:val="00620143"/>
    <w:rsid w:val="00620165"/>
    <w:rsid w:val="006201F6"/>
    <w:rsid w:val="006202BF"/>
    <w:rsid w:val="006202C0"/>
    <w:rsid w:val="0062031C"/>
    <w:rsid w:val="00620464"/>
    <w:rsid w:val="006204EC"/>
    <w:rsid w:val="0062050B"/>
    <w:rsid w:val="00620515"/>
    <w:rsid w:val="00620573"/>
    <w:rsid w:val="006206B7"/>
    <w:rsid w:val="006206F3"/>
    <w:rsid w:val="006206FE"/>
    <w:rsid w:val="00620726"/>
    <w:rsid w:val="006207BD"/>
    <w:rsid w:val="00620831"/>
    <w:rsid w:val="006209AC"/>
    <w:rsid w:val="00620AA3"/>
    <w:rsid w:val="00620CE0"/>
    <w:rsid w:val="00620DBB"/>
    <w:rsid w:val="00620DCC"/>
    <w:rsid w:val="00620E03"/>
    <w:rsid w:val="00620E1B"/>
    <w:rsid w:val="00620EEC"/>
    <w:rsid w:val="00620F76"/>
    <w:rsid w:val="00620F89"/>
    <w:rsid w:val="00620FB5"/>
    <w:rsid w:val="00621003"/>
    <w:rsid w:val="0062102F"/>
    <w:rsid w:val="006210F8"/>
    <w:rsid w:val="00621170"/>
    <w:rsid w:val="006211AB"/>
    <w:rsid w:val="006211F1"/>
    <w:rsid w:val="006211F3"/>
    <w:rsid w:val="006212BC"/>
    <w:rsid w:val="00621316"/>
    <w:rsid w:val="00621368"/>
    <w:rsid w:val="00621414"/>
    <w:rsid w:val="00621482"/>
    <w:rsid w:val="006214A5"/>
    <w:rsid w:val="006214CA"/>
    <w:rsid w:val="00621537"/>
    <w:rsid w:val="0062157F"/>
    <w:rsid w:val="00621615"/>
    <w:rsid w:val="00621657"/>
    <w:rsid w:val="006216BF"/>
    <w:rsid w:val="006216C2"/>
    <w:rsid w:val="006216DF"/>
    <w:rsid w:val="0062170D"/>
    <w:rsid w:val="0062175D"/>
    <w:rsid w:val="00621765"/>
    <w:rsid w:val="0062190E"/>
    <w:rsid w:val="00621A65"/>
    <w:rsid w:val="00621A66"/>
    <w:rsid w:val="00621A7F"/>
    <w:rsid w:val="00621B0F"/>
    <w:rsid w:val="00621BA0"/>
    <w:rsid w:val="00621BFD"/>
    <w:rsid w:val="00621CBB"/>
    <w:rsid w:val="00621DD8"/>
    <w:rsid w:val="00621E6C"/>
    <w:rsid w:val="00621E77"/>
    <w:rsid w:val="00621F6B"/>
    <w:rsid w:val="0062209B"/>
    <w:rsid w:val="00622102"/>
    <w:rsid w:val="00622138"/>
    <w:rsid w:val="00622155"/>
    <w:rsid w:val="006221B9"/>
    <w:rsid w:val="0062222C"/>
    <w:rsid w:val="00622249"/>
    <w:rsid w:val="0062224C"/>
    <w:rsid w:val="006222B1"/>
    <w:rsid w:val="006223DC"/>
    <w:rsid w:val="00622445"/>
    <w:rsid w:val="006225A0"/>
    <w:rsid w:val="006225E9"/>
    <w:rsid w:val="00622693"/>
    <w:rsid w:val="006226DF"/>
    <w:rsid w:val="00622717"/>
    <w:rsid w:val="006227CA"/>
    <w:rsid w:val="006227DD"/>
    <w:rsid w:val="006227EA"/>
    <w:rsid w:val="0062283D"/>
    <w:rsid w:val="0062283E"/>
    <w:rsid w:val="0062290D"/>
    <w:rsid w:val="00622971"/>
    <w:rsid w:val="0062298B"/>
    <w:rsid w:val="0062298C"/>
    <w:rsid w:val="006229BB"/>
    <w:rsid w:val="00622A19"/>
    <w:rsid w:val="00622B04"/>
    <w:rsid w:val="00622B2E"/>
    <w:rsid w:val="00622B4B"/>
    <w:rsid w:val="00622BEE"/>
    <w:rsid w:val="00622C0B"/>
    <w:rsid w:val="00622C7B"/>
    <w:rsid w:val="00622D11"/>
    <w:rsid w:val="00622DC7"/>
    <w:rsid w:val="00622E3E"/>
    <w:rsid w:val="00622F47"/>
    <w:rsid w:val="00622FA3"/>
    <w:rsid w:val="006230BF"/>
    <w:rsid w:val="006230F3"/>
    <w:rsid w:val="0062310A"/>
    <w:rsid w:val="00623140"/>
    <w:rsid w:val="00623187"/>
    <w:rsid w:val="006231D3"/>
    <w:rsid w:val="00623208"/>
    <w:rsid w:val="00623268"/>
    <w:rsid w:val="00623286"/>
    <w:rsid w:val="006232A9"/>
    <w:rsid w:val="006234B7"/>
    <w:rsid w:val="006234CE"/>
    <w:rsid w:val="00623559"/>
    <w:rsid w:val="0062359D"/>
    <w:rsid w:val="00623634"/>
    <w:rsid w:val="006236B5"/>
    <w:rsid w:val="006236B6"/>
    <w:rsid w:val="00623713"/>
    <w:rsid w:val="006237E2"/>
    <w:rsid w:val="0062386C"/>
    <w:rsid w:val="006238CC"/>
    <w:rsid w:val="006238E3"/>
    <w:rsid w:val="00623943"/>
    <w:rsid w:val="00623956"/>
    <w:rsid w:val="00623ADC"/>
    <w:rsid w:val="00623AE0"/>
    <w:rsid w:val="00623C04"/>
    <w:rsid w:val="00623C2E"/>
    <w:rsid w:val="00623C59"/>
    <w:rsid w:val="00623C89"/>
    <w:rsid w:val="00623CC2"/>
    <w:rsid w:val="00623D7F"/>
    <w:rsid w:val="00623DDE"/>
    <w:rsid w:val="00623ECF"/>
    <w:rsid w:val="00623F5A"/>
    <w:rsid w:val="00623FA8"/>
    <w:rsid w:val="006240BE"/>
    <w:rsid w:val="0062411A"/>
    <w:rsid w:val="00624124"/>
    <w:rsid w:val="0062417E"/>
    <w:rsid w:val="006241D5"/>
    <w:rsid w:val="00624222"/>
    <w:rsid w:val="00624223"/>
    <w:rsid w:val="00624234"/>
    <w:rsid w:val="006243FF"/>
    <w:rsid w:val="0062444D"/>
    <w:rsid w:val="006244A1"/>
    <w:rsid w:val="006244A2"/>
    <w:rsid w:val="006244AB"/>
    <w:rsid w:val="00624512"/>
    <w:rsid w:val="006245D5"/>
    <w:rsid w:val="00624660"/>
    <w:rsid w:val="0062468F"/>
    <w:rsid w:val="006246E3"/>
    <w:rsid w:val="00624726"/>
    <w:rsid w:val="00624781"/>
    <w:rsid w:val="00624783"/>
    <w:rsid w:val="00624843"/>
    <w:rsid w:val="006248B2"/>
    <w:rsid w:val="006248B9"/>
    <w:rsid w:val="006248C7"/>
    <w:rsid w:val="00624A6E"/>
    <w:rsid w:val="00624AB7"/>
    <w:rsid w:val="00624AD7"/>
    <w:rsid w:val="00624B49"/>
    <w:rsid w:val="00624BDE"/>
    <w:rsid w:val="00624C56"/>
    <w:rsid w:val="00624CAE"/>
    <w:rsid w:val="00624CB7"/>
    <w:rsid w:val="00624D03"/>
    <w:rsid w:val="00624DBD"/>
    <w:rsid w:val="00624E74"/>
    <w:rsid w:val="00624EFC"/>
    <w:rsid w:val="00624F57"/>
    <w:rsid w:val="00624F93"/>
    <w:rsid w:val="00624FA2"/>
    <w:rsid w:val="00624FC4"/>
    <w:rsid w:val="00624FEA"/>
    <w:rsid w:val="0062503C"/>
    <w:rsid w:val="00625045"/>
    <w:rsid w:val="006250D6"/>
    <w:rsid w:val="00625153"/>
    <w:rsid w:val="00625158"/>
    <w:rsid w:val="006251A4"/>
    <w:rsid w:val="00625205"/>
    <w:rsid w:val="00625311"/>
    <w:rsid w:val="0062532A"/>
    <w:rsid w:val="00625340"/>
    <w:rsid w:val="0062539A"/>
    <w:rsid w:val="006253C4"/>
    <w:rsid w:val="006254AD"/>
    <w:rsid w:val="00625522"/>
    <w:rsid w:val="0062559D"/>
    <w:rsid w:val="006255A4"/>
    <w:rsid w:val="006256D0"/>
    <w:rsid w:val="0062578B"/>
    <w:rsid w:val="006257B2"/>
    <w:rsid w:val="00625866"/>
    <w:rsid w:val="00625868"/>
    <w:rsid w:val="00625951"/>
    <w:rsid w:val="006259AF"/>
    <w:rsid w:val="006259C4"/>
    <w:rsid w:val="006259DD"/>
    <w:rsid w:val="006259F7"/>
    <w:rsid w:val="00625A57"/>
    <w:rsid w:val="00625A7D"/>
    <w:rsid w:val="00625AB7"/>
    <w:rsid w:val="00625AF2"/>
    <w:rsid w:val="00625B27"/>
    <w:rsid w:val="00625B28"/>
    <w:rsid w:val="00625B75"/>
    <w:rsid w:val="00625BAE"/>
    <w:rsid w:val="00625BE1"/>
    <w:rsid w:val="00625C0E"/>
    <w:rsid w:val="00625C17"/>
    <w:rsid w:val="00625C5F"/>
    <w:rsid w:val="00625CC4"/>
    <w:rsid w:val="00625CF8"/>
    <w:rsid w:val="00625E0A"/>
    <w:rsid w:val="00625F00"/>
    <w:rsid w:val="00625FAE"/>
    <w:rsid w:val="00626123"/>
    <w:rsid w:val="0062619F"/>
    <w:rsid w:val="00626273"/>
    <w:rsid w:val="00626275"/>
    <w:rsid w:val="006262B4"/>
    <w:rsid w:val="006262F7"/>
    <w:rsid w:val="0062634E"/>
    <w:rsid w:val="00626382"/>
    <w:rsid w:val="006264A7"/>
    <w:rsid w:val="006264A9"/>
    <w:rsid w:val="006264C7"/>
    <w:rsid w:val="006264CF"/>
    <w:rsid w:val="006264DD"/>
    <w:rsid w:val="006264E1"/>
    <w:rsid w:val="00626510"/>
    <w:rsid w:val="00626523"/>
    <w:rsid w:val="00626559"/>
    <w:rsid w:val="00626573"/>
    <w:rsid w:val="006265D9"/>
    <w:rsid w:val="00626613"/>
    <w:rsid w:val="006266AD"/>
    <w:rsid w:val="006266C4"/>
    <w:rsid w:val="006266D8"/>
    <w:rsid w:val="006266F4"/>
    <w:rsid w:val="00626719"/>
    <w:rsid w:val="0062675B"/>
    <w:rsid w:val="0062678F"/>
    <w:rsid w:val="006267B9"/>
    <w:rsid w:val="006268F4"/>
    <w:rsid w:val="006269AB"/>
    <w:rsid w:val="00626A13"/>
    <w:rsid w:val="00626B5E"/>
    <w:rsid w:val="00626C86"/>
    <w:rsid w:val="00626C88"/>
    <w:rsid w:val="00626D53"/>
    <w:rsid w:val="00626E33"/>
    <w:rsid w:val="00626E54"/>
    <w:rsid w:val="00626E8B"/>
    <w:rsid w:val="00626ED4"/>
    <w:rsid w:val="00626F04"/>
    <w:rsid w:val="00626F53"/>
    <w:rsid w:val="00626F56"/>
    <w:rsid w:val="00626F93"/>
    <w:rsid w:val="00626F9A"/>
    <w:rsid w:val="0062709B"/>
    <w:rsid w:val="006270D7"/>
    <w:rsid w:val="006270E3"/>
    <w:rsid w:val="0062712E"/>
    <w:rsid w:val="0062714B"/>
    <w:rsid w:val="006271AF"/>
    <w:rsid w:val="0062723D"/>
    <w:rsid w:val="00627264"/>
    <w:rsid w:val="0062727B"/>
    <w:rsid w:val="006272DD"/>
    <w:rsid w:val="006273C1"/>
    <w:rsid w:val="0062746E"/>
    <w:rsid w:val="00627483"/>
    <w:rsid w:val="006274C3"/>
    <w:rsid w:val="006275A3"/>
    <w:rsid w:val="00627790"/>
    <w:rsid w:val="00627927"/>
    <w:rsid w:val="006279EA"/>
    <w:rsid w:val="006279F3"/>
    <w:rsid w:val="00627A11"/>
    <w:rsid w:val="00627A5B"/>
    <w:rsid w:val="00627A61"/>
    <w:rsid w:val="00627AF5"/>
    <w:rsid w:val="00627B05"/>
    <w:rsid w:val="00627B8F"/>
    <w:rsid w:val="00627BBB"/>
    <w:rsid w:val="00627BEB"/>
    <w:rsid w:val="00627CED"/>
    <w:rsid w:val="00627CF9"/>
    <w:rsid w:val="00627D2E"/>
    <w:rsid w:val="00627D4B"/>
    <w:rsid w:val="00627D56"/>
    <w:rsid w:val="00627D93"/>
    <w:rsid w:val="00627DBA"/>
    <w:rsid w:val="00627E26"/>
    <w:rsid w:val="00627E56"/>
    <w:rsid w:val="00627EF2"/>
    <w:rsid w:val="00627F80"/>
    <w:rsid w:val="00630008"/>
    <w:rsid w:val="0063003A"/>
    <w:rsid w:val="0063009F"/>
    <w:rsid w:val="006300A4"/>
    <w:rsid w:val="006300DA"/>
    <w:rsid w:val="006301AB"/>
    <w:rsid w:val="006302E7"/>
    <w:rsid w:val="00630388"/>
    <w:rsid w:val="006303CB"/>
    <w:rsid w:val="0063041B"/>
    <w:rsid w:val="0063047D"/>
    <w:rsid w:val="00630484"/>
    <w:rsid w:val="006304EC"/>
    <w:rsid w:val="0063053D"/>
    <w:rsid w:val="0063059F"/>
    <w:rsid w:val="006305C1"/>
    <w:rsid w:val="00630608"/>
    <w:rsid w:val="00630636"/>
    <w:rsid w:val="0063065E"/>
    <w:rsid w:val="00630666"/>
    <w:rsid w:val="0063072B"/>
    <w:rsid w:val="00630764"/>
    <w:rsid w:val="006308AA"/>
    <w:rsid w:val="006308C7"/>
    <w:rsid w:val="0063095E"/>
    <w:rsid w:val="00630A01"/>
    <w:rsid w:val="00630A06"/>
    <w:rsid w:val="00630A45"/>
    <w:rsid w:val="00630A94"/>
    <w:rsid w:val="00630AA0"/>
    <w:rsid w:val="00630B90"/>
    <w:rsid w:val="00630BA8"/>
    <w:rsid w:val="00630BED"/>
    <w:rsid w:val="00630C6C"/>
    <w:rsid w:val="00630C8C"/>
    <w:rsid w:val="00630CCF"/>
    <w:rsid w:val="00630CF0"/>
    <w:rsid w:val="00630DE1"/>
    <w:rsid w:val="00630E44"/>
    <w:rsid w:val="00630EC3"/>
    <w:rsid w:val="00630EE6"/>
    <w:rsid w:val="00630F08"/>
    <w:rsid w:val="00630F36"/>
    <w:rsid w:val="00630FDD"/>
    <w:rsid w:val="00631046"/>
    <w:rsid w:val="006310B3"/>
    <w:rsid w:val="00631126"/>
    <w:rsid w:val="00631155"/>
    <w:rsid w:val="006311DA"/>
    <w:rsid w:val="0063124C"/>
    <w:rsid w:val="0063125F"/>
    <w:rsid w:val="006312CA"/>
    <w:rsid w:val="006312F2"/>
    <w:rsid w:val="0063134F"/>
    <w:rsid w:val="00631388"/>
    <w:rsid w:val="0063147C"/>
    <w:rsid w:val="00631503"/>
    <w:rsid w:val="006315BD"/>
    <w:rsid w:val="0063160C"/>
    <w:rsid w:val="0063162E"/>
    <w:rsid w:val="00631631"/>
    <w:rsid w:val="006316CD"/>
    <w:rsid w:val="006317EE"/>
    <w:rsid w:val="00631807"/>
    <w:rsid w:val="0063186B"/>
    <w:rsid w:val="0063187B"/>
    <w:rsid w:val="006318A7"/>
    <w:rsid w:val="006318CB"/>
    <w:rsid w:val="006318FC"/>
    <w:rsid w:val="00631947"/>
    <w:rsid w:val="00631A3F"/>
    <w:rsid w:val="00631AC2"/>
    <w:rsid w:val="00631B39"/>
    <w:rsid w:val="00631C08"/>
    <w:rsid w:val="00631C84"/>
    <w:rsid w:val="00631DB1"/>
    <w:rsid w:val="00631DD0"/>
    <w:rsid w:val="00631E2A"/>
    <w:rsid w:val="00631E92"/>
    <w:rsid w:val="00631F31"/>
    <w:rsid w:val="00631FD7"/>
    <w:rsid w:val="00631FF7"/>
    <w:rsid w:val="0063205C"/>
    <w:rsid w:val="006320B2"/>
    <w:rsid w:val="00632101"/>
    <w:rsid w:val="006323D0"/>
    <w:rsid w:val="006323DE"/>
    <w:rsid w:val="00632589"/>
    <w:rsid w:val="006325D6"/>
    <w:rsid w:val="006326A0"/>
    <w:rsid w:val="0063277E"/>
    <w:rsid w:val="0063278C"/>
    <w:rsid w:val="006327BA"/>
    <w:rsid w:val="006327D4"/>
    <w:rsid w:val="006327E1"/>
    <w:rsid w:val="00632811"/>
    <w:rsid w:val="00632823"/>
    <w:rsid w:val="0063287A"/>
    <w:rsid w:val="00632A0B"/>
    <w:rsid w:val="00632A4E"/>
    <w:rsid w:val="00632A83"/>
    <w:rsid w:val="00632AF0"/>
    <w:rsid w:val="00632AFF"/>
    <w:rsid w:val="00632B7E"/>
    <w:rsid w:val="00632B8A"/>
    <w:rsid w:val="00632D5B"/>
    <w:rsid w:val="00632DC0"/>
    <w:rsid w:val="00632E15"/>
    <w:rsid w:val="00632E43"/>
    <w:rsid w:val="00632E9A"/>
    <w:rsid w:val="00632EE9"/>
    <w:rsid w:val="00632F50"/>
    <w:rsid w:val="00632F75"/>
    <w:rsid w:val="00632FC7"/>
    <w:rsid w:val="00633013"/>
    <w:rsid w:val="0063309D"/>
    <w:rsid w:val="00633191"/>
    <w:rsid w:val="0063321D"/>
    <w:rsid w:val="00633230"/>
    <w:rsid w:val="006332D0"/>
    <w:rsid w:val="006332F8"/>
    <w:rsid w:val="0063333A"/>
    <w:rsid w:val="006333D9"/>
    <w:rsid w:val="0063340E"/>
    <w:rsid w:val="00633421"/>
    <w:rsid w:val="00633532"/>
    <w:rsid w:val="0063354F"/>
    <w:rsid w:val="006335F5"/>
    <w:rsid w:val="0063361A"/>
    <w:rsid w:val="00633628"/>
    <w:rsid w:val="00633691"/>
    <w:rsid w:val="006336F0"/>
    <w:rsid w:val="00633773"/>
    <w:rsid w:val="0063379D"/>
    <w:rsid w:val="00633889"/>
    <w:rsid w:val="00633940"/>
    <w:rsid w:val="006339B2"/>
    <w:rsid w:val="00633B37"/>
    <w:rsid w:val="00633B56"/>
    <w:rsid w:val="00633B5B"/>
    <w:rsid w:val="00633B5C"/>
    <w:rsid w:val="00633BB0"/>
    <w:rsid w:val="00633BFE"/>
    <w:rsid w:val="00633C48"/>
    <w:rsid w:val="00633C70"/>
    <w:rsid w:val="00633C82"/>
    <w:rsid w:val="00633D18"/>
    <w:rsid w:val="00633D88"/>
    <w:rsid w:val="00633DAB"/>
    <w:rsid w:val="00633DE1"/>
    <w:rsid w:val="00633E57"/>
    <w:rsid w:val="00633E80"/>
    <w:rsid w:val="00633EC9"/>
    <w:rsid w:val="00633F4E"/>
    <w:rsid w:val="00633FB3"/>
    <w:rsid w:val="00633FD7"/>
    <w:rsid w:val="0063406B"/>
    <w:rsid w:val="00634103"/>
    <w:rsid w:val="0063412D"/>
    <w:rsid w:val="00634171"/>
    <w:rsid w:val="00634201"/>
    <w:rsid w:val="006342D3"/>
    <w:rsid w:val="0063430E"/>
    <w:rsid w:val="006343CD"/>
    <w:rsid w:val="006344CB"/>
    <w:rsid w:val="00634525"/>
    <w:rsid w:val="00634541"/>
    <w:rsid w:val="0063458F"/>
    <w:rsid w:val="006345F0"/>
    <w:rsid w:val="00634602"/>
    <w:rsid w:val="0063464E"/>
    <w:rsid w:val="00634682"/>
    <w:rsid w:val="0063483A"/>
    <w:rsid w:val="006348F1"/>
    <w:rsid w:val="00634945"/>
    <w:rsid w:val="00634969"/>
    <w:rsid w:val="00634976"/>
    <w:rsid w:val="00634A68"/>
    <w:rsid w:val="00634AEE"/>
    <w:rsid w:val="00634B2A"/>
    <w:rsid w:val="00634CF8"/>
    <w:rsid w:val="00634DF8"/>
    <w:rsid w:val="00634E1D"/>
    <w:rsid w:val="00634E1E"/>
    <w:rsid w:val="00634EAE"/>
    <w:rsid w:val="00634EC2"/>
    <w:rsid w:val="00634EDF"/>
    <w:rsid w:val="00634F10"/>
    <w:rsid w:val="00634F16"/>
    <w:rsid w:val="00634FBD"/>
    <w:rsid w:val="00635080"/>
    <w:rsid w:val="00635177"/>
    <w:rsid w:val="006351C3"/>
    <w:rsid w:val="006351EF"/>
    <w:rsid w:val="006352E2"/>
    <w:rsid w:val="00635417"/>
    <w:rsid w:val="00635565"/>
    <w:rsid w:val="00635572"/>
    <w:rsid w:val="00635593"/>
    <w:rsid w:val="006356E3"/>
    <w:rsid w:val="00635773"/>
    <w:rsid w:val="006357CA"/>
    <w:rsid w:val="00635806"/>
    <w:rsid w:val="0063582D"/>
    <w:rsid w:val="00635875"/>
    <w:rsid w:val="00635878"/>
    <w:rsid w:val="00635887"/>
    <w:rsid w:val="006358B3"/>
    <w:rsid w:val="00635A2C"/>
    <w:rsid w:val="00635B2F"/>
    <w:rsid w:val="00635B85"/>
    <w:rsid w:val="00635BB1"/>
    <w:rsid w:val="00635C1B"/>
    <w:rsid w:val="00635C2A"/>
    <w:rsid w:val="00635DA0"/>
    <w:rsid w:val="00635DA7"/>
    <w:rsid w:val="00635DFD"/>
    <w:rsid w:val="00635E4E"/>
    <w:rsid w:val="00635EFF"/>
    <w:rsid w:val="00635F12"/>
    <w:rsid w:val="00635F23"/>
    <w:rsid w:val="00635F39"/>
    <w:rsid w:val="00635F6F"/>
    <w:rsid w:val="00635FC9"/>
    <w:rsid w:val="00636060"/>
    <w:rsid w:val="00636087"/>
    <w:rsid w:val="0063612D"/>
    <w:rsid w:val="006361A7"/>
    <w:rsid w:val="006362AD"/>
    <w:rsid w:val="0063638C"/>
    <w:rsid w:val="0063639C"/>
    <w:rsid w:val="006364D4"/>
    <w:rsid w:val="006364FE"/>
    <w:rsid w:val="006365A0"/>
    <w:rsid w:val="006365A8"/>
    <w:rsid w:val="006365B5"/>
    <w:rsid w:val="0063666B"/>
    <w:rsid w:val="006366FE"/>
    <w:rsid w:val="0063670B"/>
    <w:rsid w:val="00636713"/>
    <w:rsid w:val="0063679B"/>
    <w:rsid w:val="00636899"/>
    <w:rsid w:val="0063699F"/>
    <w:rsid w:val="006369B9"/>
    <w:rsid w:val="006369D1"/>
    <w:rsid w:val="006369F0"/>
    <w:rsid w:val="00636B86"/>
    <w:rsid w:val="00636BE3"/>
    <w:rsid w:val="00636C87"/>
    <w:rsid w:val="00636C9A"/>
    <w:rsid w:val="00636D79"/>
    <w:rsid w:val="00636DD1"/>
    <w:rsid w:val="00636DDD"/>
    <w:rsid w:val="00636E2B"/>
    <w:rsid w:val="00636E4B"/>
    <w:rsid w:val="00636EB9"/>
    <w:rsid w:val="00636F0D"/>
    <w:rsid w:val="00636F3C"/>
    <w:rsid w:val="00637092"/>
    <w:rsid w:val="0063718D"/>
    <w:rsid w:val="006371A1"/>
    <w:rsid w:val="006371F0"/>
    <w:rsid w:val="006371FB"/>
    <w:rsid w:val="0063723F"/>
    <w:rsid w:val="0063724B"/>
    <w:rsid w:val="00637323"/>
    <w:rsid w:val="006373FA"/>
    <w:rsid w:val="006374BC"/>
    <w:rsid w:val="006374D6"/>
    <w:rsid w:val="00637505"/>
    <w:rsid w:val="0063754B"/>
    <w:rsid w:val="00637603"/>
    <w:rsid w:val="00637658"/>
    <w:rsid w:val="006376B0"/>
    <w:rsid w:val="006376EC"/>
    <w:rsid w:val="006377C4"/>
    <w:rsid w:val="006377CB"/>
    <w:rsid w:val="006377D7"/>
    <w:rsid w:val="006377E9"/>
    <w:rsid w:val="0063780A"/>
    <w:rsid w:val="00637886"/>
    <w:rsid w:val="0063789C"/>
    <w:rsid w:val="006378A0"/>
    <w:rsid w:val="0063792C"/>
    <w:rsid w:val="006379A7"/>
    <w:rsid w:val="00637A74"/>
    <w:rsid w:val="00637AA6"/>
    <w:rsid w:val="00637ABA"/>
    <w:rsid w:val="00637B4D"/>
    <w:rsid w:val="00637B71"/>
    <w:rsid w:val="00637CB2"/>
    <w:rsid w:val="00637CD2"/>
    <w:rsid w:val="00637D5E"/>
    <w:rsid w:val="00637EE2"/>
    <w:rsid w:val="00637F03"/>
    <w:rsid w:val="00637F77"/>
    <w:rsid w:val="00640002"/>
    <w:rsid w:val="00640009"/>
    <w:rsid w:val="006400E2"/>
    <w:rsid w:val="00640102"/>
    <w:rsid w:val="00640238"/>
    <w:rsid w:val="00640239"/>
    <w:rsid w:val="0064023A"/>
    <w:rsid w:val="006402D4"/>
    <w:rsid w:val="006403D6"/>
    <w:rsid w:val="0064041F"/>
    <w:rsid w:val="006405D2"/>
    <w:rsid w:val="006406D2"/>
    <w:rsid w:val="006406D3"/>
    <w:rsid w:val="00640758"/>
    <w:rsid w:val="0064075E"/>
    <w:rsid w:val="006407A1"/>
    <w:rsid w:val="00640809"/>
    <w:rsid w:val="0064085A"/>
    <w:rsid w:val="0064087D"/>
    <w:rsid w:val="006408B0"/>
    <w:rsid w:val="006408D4"/>
    <w:rsid w:val="006408D8"/>
    <w:rsid w:val="00640926"/>
    <w:rsid w:val="00640A91"/>
    <w:rsid w:val="00640AB5"/>
    <w:rsid w:val="00640AEF"/>
    <w:rsid w:val="00640BEC"/>
    <w:rsid w:val="00640C1E"/>
    <w:rsid w:val="00640C94"/>
    <w:rsid w:val="00640DE1"/>
    <w:rsid w:val="00640DEA"/>
    <w:rsid w:val="00640DF0"/>
    <w:rsid w:val="00640E0C"/>
    <w:rsid w:val="00640E4E"/>
    <w:rsid w:val="00640E6F"/>
    <w:rsid w:val="00640ECD"/>
    <w:rsid w:val="00640EEF"/>
    <w:rsid w:val="00640F82"/>
    <w:rsid w:val="00640FAF"/>
    <w:rsid w:val="00640FE8"/>
    <w:rsid w:val="00641082"/>
    <w:rsid w:val="006410C4"/>
    <w:rsid w:val="006410CA"/>
    <w:rsid w:val="006410FC"/>
    <w:rsid w:val="00641157"/>
    <w:rsid w:val="0064118A"/>
    <w:rsid w:val="006411DF"/>
    <w:rsid w:val="006411F7"/>
    <w:rsid w:val="00641240"/>
    <w:rsid w:val="00641270"/>
    <w:rsid w:val="0064129A"/>
    <w:rsid w:val="006413B0"/>
    <w:rsid w:val="0064142A"/>
    <w:rsid w:val="0064145D"/>
    <w:rsid w:val="0064157C"/>
    <w:rsid w:val="006415A5"/>
    <w:rsid w:val="006415C1"/>
    <w:rsid w:val="006415DA"/>
    <w:rsid w:val="00641682"/>
    <w:rsid w:val="00641710"/>
    <w:rsid w:val="006417E4"/>
    <w:rsid w:val="00641852"/>
    <w:rsid w:val="00641887"/>
    <w:rsid w:val="006419B8"/>
    <w:rsid w:val="00641A19"/>
    <w:rsid w:val="00641A9B"/>
    <w:rsid w:val="00641AAF"/>
    <w:rsid w:val="00641C85"/>
    <w:rsid w:val="00641CFD"/>
    <w:rsid w:val="00641DA1"/>
    <w:rsid w:val="00641E39"/>
    <w:rsid w:val="00641E5A"/>
    <w:rsid w:val="00641EF8"/>
    <w:rsid w:val="00641F1D"/>
    <w:rsid w:val="00641F56"/>
    <w:rsid w:val="0064200F"/>
    <w:rsid w:val="0064204D"/>
    <w:rsid w:val="006420B0"/>
    <w:rsid w:val="00642109"/>
    <w:rsid w:val="0064210C"/>
    <w:rsid w:val="00642111"/>
    <w:rsid w:val="006421E5"/>
    <w:rsid w:val="006421F8"/>
    <w:rsid w:val="0064233A"/>
    <w:rsid w:val="00642367"/>
    <w:rsid w:val="00642372"/>
    <w:rsid w:val="006423DD"/>
    <w:rsid w:val="0064246B"/>
    <w:rsid w:val="0064247D"/>
    <w:rsid w:val="0064257C"/>
    <w:rsid w:val="00642589"/>
    <w:rsid w:val="006425C5"/>
    <w:rsid w:val="00642637"/>
    <w:rsid w:val="0064266A"/>
    <w:rsid w:val="006426A4"/>
    <w:rsid w:val="006426DF"/>
    <w:rsid w:val="0064278B"/>
    <w:rsid w:val="00642792"/>
    <w:rsid w:val="00642832"/>
    <w:rsid w:val="00642842"/>
    <w:rsid w:val="0064297B"/>
    <w:rsid w:val="006429EF"/>
    <w:rsid w:val="00642A1B"/>
    <w:rsid w:val="00642B16"/>
    <w:rsid w:val="00642C42"/>
    <w:rsid w:val="00642D4D"/>
    <w:rsid w:val="00642DF9"/>
    <w:rsid w:val="00643087"/>
    <w:rsid w:val="006430D2"/>
    <w:rsid w:val="006431EF"/>
    <w:rsid w:val="0064336F"/>
    <w:rsid w:val="00643397"/>
    <w:rsid w:val="006433A0"/>
    <w:rsid w:val="006434B9"/>
    <w:rsid w:val="0064354E"/>
    <w:rsid w:val="006435A5"/>
    <w:rsid w:val="006435B0"/>
    <w:rsid w:val="00643692"/>
    <w:rsid w:val="006436BE"/>
    <w:rsid w:val="006436D2"/>
    <w:rsid w:val="00643746"/>
    <w:rsid w:val="0064376B"/>
    <w:rsid w:val="00643792"/>
    <w:rsid w:val="006437DE"/>
    <w:rsid w:val="006437F4"/>
    <w:rsid w:val="0064388A"/>
    <w:rsid w:val="0064389D"/>
    <w:rsid w:val="006438AA"/>
    <w:rsid w:val="00643922"/>
    <w:rsid w:val="00643997"/>
    <w:rsid w:val="00643A3E"/>
    <w:rsid w:val="00643ABF"/>
    <w:rsid w:val="00643B2A"/>
    <w:rsid w:val="00643B49"/>
    <w:rsid w:val="00643BA7"/>
    <w:rsid w:val="00643BED"/>
    <w:rsid w:val="00643BFC"/>
    <w:rsid w:val="00643C24"/>
    <w:rsid w:val="00643C7B"/>
    <w:rsid w:val="00643C7E"/>
    <w:rsid w:val="00643D1E"/>
    <w:rsid w:val="00643E86"/>
    <w:rsid w:val="00643EAA"/>
    <w:rsid w:val="00643F01"/>
    <w:rsid w:val="00643F9E"/>
    <w:rsid w:val="00644042"/>
    <w:rsid w:val="0064404C"/>
    <w:rsid w:val="0064405E"/>
    <w:rsid w:val="006440C1"/>
    <w:rsid w:val="0064422D"/>
    <w:rsid w:val="00644316"/>
    <w:rsid w:val="006443B2"/>
    <w:rsid w:val="00644437"/>
    <w:rsid w:val="00644460"/>
    <w:rsid w:val="00644476"/>
    <w:rsid w:val="006445FD"/>
    <w:rsid w:val="00644671"/>
    <w:rsid w:val="0064468A"/>
    <w:rsid w:val="00644696"/>
    <w:rsid w:val="006446AD"/>
    <w:rsid w:val="006447BF"/>
    <w:rsid w:val="006447C2"/>
    <w:rsid w:val="00644802"/>
    <w:rsid w:val="00644849"/>
    <w:rsid w:val="00644882"/>
    <w:rsid w:val="006448AB"/>
    <w:rsid w:val="00644913"/>
    <w:rsid w:val="00644938"/>
    <w:rsid w:val="006449A9"/>
    <w:rsid w:val="006449CD"/>
    <w:rsid w:val="006449E4"/>
    <w:rsid w:val="00644A3F"/>
    <w:rsid w:val="00644A67"/>
    <w:rsid w:val="00644B92"/>
    <w:rsid w:val="00644BC3"/>
    <w:rsid w:val="00644BE9"/>
    <w:rsid w:val="00644C38"/>
    <w:rsid w:val="00644C51"/>
    <w:rsid w:val="00644CBD"/>
    <w:rsid w:val="00644CEA"/>
    <w:rsid w:val="00644D8C"/>
    <w:rsid w:val="00644DA6"/>
    <w:rsid w:val="00644DB3"/>
    <w:rsid w:val="00644DF9"/>
    <w:rsid w:val="00644E02"/>
    <w:rsid w:val="00644E97"/>
    <w:rsid w:val="00644FBE"/>
    <w:rsid w:val="00644FC4"/>
    <w:rsid w:val="00644FC7"/>
    <w:rsid w:val="00644FF4"/>
    <w:rsid w:val="00645091"/>
    <w:rsid w:val="006450FD"/>
    <w:rsid w:val="00645133"/>
    <w:rsid w:val="0064516E"/>
    <w:rsid w:val="006452E7"/>
    <w:rsid w:val="00645398"/>
    <w:rsid w:val="006453F6"/>
    <w:rsid w:val="00645483"/>
    <w:rsid w:val="0064549D"/>
    <w:rsid w:val="006454C9"/>
    <w:rsid w:val="006454FC"/>
    <w:rsid w:val="00645543"/>
    <w:rsid w:val="006455A7"/>
    <w:rsid w:val="006455C5"/>
    <w:rsid w:val="006455D0"/>
    <w:rsid w:val="00645605"/>
    <w:rsid w:val="006456BA"/>
    <w:rsid w:val="006457B2"/>
    <w:rsid w:val="006457E5"/>
    <w:rsid w:val="0064589B"/>
    <w:rsid w:val="006458B9"/>
    <w:rsid w:val="006458F8"/>
    <w:rsid w:val="0064590D"/>
    <w:rsid w:val="00645923"/>
    <w:rsid w:val="00645A21"/>
    <w:rsid w:val="00645A5D"/>
    <w:rsid w:val="00645A76"/>
    <w:rsid w:val="00645A7C"/>
    <w:rsid w:val="00645B13"/>
    <w:rsid w:val="00645BEA"/>
    <w:rsid w:val="00645C98"/>
    <w:rsid w:val="00645C9E"/>
    <w:rsid w:val="00645D3D"/>
    <w:rsid w:val="00645D7D"/>
    <w:rsid w:val="00645DC7"/>
    <w:rsid w:val="00645E30"/>
    <w:rsid w:val="00645E3C"/>
    <w:rsid w:val="00645EA4"/>
    <w:rsid w:val="00646074"/>
    <w:rsid w:val="00646132"/>
    <w:rsid w:val="0064613D"/>
    <w:rsid w:val="006461C6"/>
    <w:rsid w:val="00646250"/>
    <w:rsid w:val="0064633C"/>
    <w:rsid w:val="00646386"/>
    <w:rsid w:val="0064639A"/>
    <w:rsid w:val="006463B1"/>
    <w:rsid w:val="006463EE"/>
    <w:rsid w:val="006463F7"/>
    <w:rsid w:val="00646536"/>
    <w:rsid w:val="006465F1"/>
    <w:rsid w:val="0064665C"/>
    <w:rsid w:val="0064671B"/>
    <w:rsid w:val="00646771"/>
    <w:rsid w:val="006467A3"/>
    <w:rsid w:val="006467AB"/>
    <w:rsid w:val="00646819"/>
    <w:rsid w:val="0064688D"/>
    <w:rsid w:val="006468E1"/>
    <w:rsid w:val="0064696D"/>
    <w:rsid w:val="006469A8"/>
    <w:rsid w:val="00646B08"/>
    <w:rsid w:val="00646B32"/>
    <w:rsid w:val="00646B39"/>
    <w:rsid w:val="00646BE3"/>
    <w:rsid w:val="00646C6B"/>
    <w:rsid w:val="00646D0E"/>
    <w:rsid w:val="00646D35"/>
    <w:rsid w:val="00646D44"/>
    <w:rsid w:val="00646D9B"/>
    <w:rsid w:val="00646E2C"/>
    <w:rsid w:val="0064702E"/>
    <w:rsid w:val="00647031"/>
    <w:rsid w:val="0064703F"/>
    <w:rsid w:val="00647062"/>
    <w:rsid w:val="00647066"/>
    <w:rsid w:val="00647096"/>
    <w:rsid w:val="006470A6"/>
    <w:rsid w:val="006470A7"/>
    <w:rsid w:val="00647171"/>
    <w:rsid w:val="006471EA"/>
    <w:rsid w:val="0064722F"/>
    <w:rsid w:val="006472A3"/>
    <w:rsid w:val="0064740B"/>
    <w:rsid w:val="0064747E"/>
    <w:rsid w:val="00647497"/>
    <w:rsid w:val="006474F7"/>
    <w:rsid w:val="0064761B"/>
    <w:rsid w:val="00647630"/>
    <w:rsid w:val="00647685"/>
    <w:rsid w:val="006477E7"/>
    <w:rsid w:val="00647824"/>
    <w:rsid w:val="00647849"/>
    <w:rsid w:val="00647864"/>
    <w:rsid w:val="006479DB"/>
    <w:rsid w:val="00647A29"/>
    <w:rsid w:val="00647AB0"/>
    <w:rsid w:val="00647B86"/>
    <w:rsid w:val="00647C10"/>
    <w:rsid w:val="00647C87"/>
    <w:rsid w:val="00647DA8"/>
    <w:rsid w:val="00647E4A"/>
    <w:rsid w:val="00647E70"/>
    <w:rsid w:val="00647E8E"/>
    <w:rsid w:val="00647EE3"/>
    <w:rsid w:val="00647F23"/>
    <w:rsid w:val="00647F8D"/>
    <w:rsid w:val="00647FBE"/>
    <w:rsid w:val="0065008D"/>
    <w:rsid w:val="006500CE"/>
    <w:rsid w:val="00650102"/>
    <w:rsid w:val="00650215"/>
    <w:rsid w:val="00650282"/>
    <w:rsid w:val="006502B3"/>
    <w:rsid w:val="00650331"/>
    <w:rsid w:val="006503AB"/>
    <w:rsid w:val="006503E4"/>
    <w:rsid w:val="0065041C"/>
    <w:rsid w:val="00650483"/>
    <w:rsid w:val="006504ED"/>
    <w:rsid w:val="0065054A"/>
    <w:rsid w:val="0065057C"/>
    <w:rsid w:val="00650629"/>
    <w:rsid w:val="006507B0"/>
    <w:rsid w:val="006507D1"/>
    <w:rsid w:val="00650833"/>
    <w:rsid w:val="0065089D"/>
    <w:rsid w:val="006508B0"/>
    <w:rsid w:val="006508DD"/>
    <w:rsid w:val="006509A3"/>
    <w:rsid w:val="00650A99"/>
    <w:rsid w:val="00650AF0"/>
    <w:rsid w:val="00650B15"/>
    <w:rsid w:val="00650B48"/>
    <w:rsid w:val="00650B6B"/>
    <w:rsid w:val="00650DB1"/>
    <w:rsid w:val="00650E41"/>
    <w:rsid w:val="00650E9A"/>
    <w:rsid w:val="00650EEA"/>
    <w:rsid w:val="00650FD2"/>
    <w:rsid w:val="00650FD7"/>
    <w:rsid w:val="00651010"/>
    <w:rsid w:val="0065106E"/>
    <w:rsid w:val="00651163"/>
    <w:rsid w:val="00651241"/>
    <w:rsid w:val="006512A7"/>
    <w:rsid w:val="006512AF"/>
    <w:rsid w:val="006512F7"/>
    <w:rsid w:val="0065130C"/>
    <w:rsid w:val="00651322"/>
    <w:rsid w:val="006513B0"/>
    <w:rsid w:val="006513D6"/>
    <w:rsid w:val="00651408"/>
    <w:rsid w:val="00651489"/>
    <w:rsid w:val="006514DC"/>
    <w:rsid w:val="00651503"/>
    <w:rsid w:val="00651526"/>
    <w:rsid w:val="00651563"/>
    <w:rsid w:val="00651577"/>
    <w:rsid w:val="006515DB"/>
    <w:rsid w:val="00651642"/>
    <w:rsid w:val="0065173A"/>
    <w:rsid w:val="00651865"/>
    <w:rsid w:val="006518B6"/>
    <w:rsid w:val="006518F3"/>
    <w:rsid w:val="00651930"/>
    <w:rsid w:val="00651958"/>
    <w:rsid w:val="006519E6"/>
    <w:rsid w:val="00651A63"/>
    <w:rsid w:val="00651BD3"/>
    <w:rsid w:val="00651C1F"/>
    <w:rsid w:val="00651CD9"/>
    <w:rsid w:val="00651D57"/>
    <w:rsid w:val="00651DE1"/>
    <w:rsid w:val="00651EB8"/>
    <w:rsid w:val="00651ED5"/>
    <w:rsid w:val="00651F15"/>
    <w:rsid w:val="00651F5D"/>
    <w:rsid w:val="00652047"/>
    <w:rsid w:val="00652158"/>
    <w:rsid w:val="006521A8"/>
    <w:rsid w:val="006521D8"/>
    <w:rsid w:val="0065222F"/>
    <w:rsid w:val="006522C8"/>
    <w:rsid w:val="006522DB"/>
    <w:rsid w:val="0065234C"/>
    <w:rsid w:val="00652374"/>
    <w:rsid w:val="006523CD"/>
    <w:rsid w:val="006523DD"/>
    <w:rsid w:val="0065245C"/>
    <w:rsid w:val="00652489"/>
    <w:rsid w:val="0065248E"/>
    <w:rsid w:val="006524ED"/>
    <w:rsid w:val="0065256F"/>
    <w:rsid w:val="00652585"/>
    <w:rsid w:val="0065269D"/>
    <w:rsid w:val="006526E6"/>
    <w:rsid w:val="00652796"/>
    <w:rsid w:val="006527CF"/>
    <w:rsid w:val="006527D8"/>
    <w:rsid w:val="00652824"/>
    <w:rsid w:val="0065284E"/>
    <w:rsid w:val="006528CD"/>
    <w:rsid w:val="0065293C"/>
    <w:rsid w:val="0065299E"/>
    <w:rsid w:val="006529EF"/>
    <w:rsid w:val="006529F6"/>
    <w:rsid w:val="006529FE"/>
    <w:rsid w:val="00652ABF"/>
    <w:rsid w:val="00652B29"/>
    <w:rsid w:val="00652B3D"/>
    <w:rsid w:val="00652B4F"/>
    <w:rsid w:val="00652BAC"/>
    <w:rsid w:val="00652C1C"/>
    <w:rsid w:val="00652C6D"/>
    <w:rsid w:val="00652C96"/>
    <w:rsid w:val="00652CCB"/>
    <w:rsid w:val="00652CCD"/>
    <w:rsid w:val="00652CD9"/>
    <w:rsid w:val="00652DA3"/>
    <w:rsid w:val="00652FF9"/>
    <w:rsid w:val="00653076"/>
    <w:rsid w:val="006530B0"/>
    <w:rsid w:val="00653124"/>
    <w:rsid w:val="00653148"/>
    <w:rsid w:val="00653277"/>
    <w:rsid w:val="006532A7"/>
    <w:rsid w:val="00653394"/>
    <w:rsid w:val="006533B5"/>
    <w:rsid w:val="006534BE"/>
    <w:rsid w:val="0065354B"/>
    <w:rsid w:val="006536BF"/>
    <w:rsid w:val="0065383C"/>
    <w:rsid w:val="00653889"/>
    <w:rsid w:val="006538AB"/>
    <w:rsid w:val="00653978"/>
    <w:rsid w:val="0065397F"/>
    <w:rsid w:val="006539C8"/>
    <w:rsid w:val="00653A06"/>
    <w:rsid w:val="00653A4B"/>
    <w:rsid w:val="00653A56"/>
    <w:rsid w:val="00653A76"/>
    <w:rsid w:val="00653AC7"/>
    <w:rsid w:val="00653B33"/>
    <w:rsid w:val="00653B40"/>
    <w:rsid w:val="00653C11"/>
    <w:rsid w:val="00653C2B"/>
    <w:rsid w:val="00653D64"/>
    <w:rsid w:val="00653DA5"/>
    <w:rsid w:val="00653F82"/>
    <w:rsid w:val="00653F83"/>
    <w:rsid w:val="00653FB5"/>
    <w:rsid w:val="00653FCB"/>
    <w:rsid w:val="00654101"/>
    <w:rsid w:val="00654140"/>
    <w:rsid w:val="006542B6"/>
    <w:rsid w:val="006542DD"/>
    <w:rsid w:val="00654313"/>
    <w:rsid w:val="00654441"/>
    <w:rsid w:val="00654530"/>
    <w:rsid w:val="00654612"/>
    <w:rsid w:val="0065466F"/>
    <w:rsid w:val="006546A6"/>
    <w:rsid w:val="006546CC"/>
    <w:rsid w:val="00654728"/>
    <w:rsid w:val="00654739"/>
    <w:rsid w:val="0065476A"/>
    <w:rsid w:val="0065478B"/>
    <w:rsid w:val="006547A3"/>
    <w:rsid w:val="00654809"/>
    <w:rsid w:val="0065482C"/>
    <w:rsid w:val="0065483D"/>
    <w:rsid w:val="006548B0"/>
    <w:rsid w:val="00654974"/>
    <w:rsid w:val="00654994"/>
    <w:rsid w:val="00654A2D"/>
    <w:rsid w:val="00654A47"/>
    <w:rsid w:val="00654A6C"/>
    <w:rsid w:val="00654AFC"/>
    <w:rsid w:val="00654B80"/>
    <w:rsid w:val="00654B97"/>
    <w:rsid w:val="00654BC0"/>
    <w:rsid w:val="00654BF9"/>
    <w:rsid w:val="00654C6A"/>
    <w:rsid w:val="00654C84"/>
    <w:rsid w:val="00654D05"/>
    <w:rsid w:val="00654E48"/>
    <w:rsid w:val="00654EB0"/>
    <w:rsid w:val="00654FD3"/>
    <w:rsid w:val="00655063"/>
    <w:rsid w:val="006550A0"/>
    <w:rsid w:val="0065511C"/>
    <w:rsid w:val="006552CA"/>
    <w:rsid w:val="00655383"/>
    <w:rsid w:val="006553A8"/>
    <w:rsid w:val="006553FF"/>
    <w:rsid w:val="00655513"/>
    <w:rsid w:val="00655565"/>
    <w:rsid w:val="006555C1"/>
    <w:rsid w:val="0065560D"/>
    <w:rsid w:val="0065576B"/>
    <w:rsid w:val="0065578E"/>
    <w:rsid w:val="006557BA"/>
    <w:rsid w:val="006557E2"/>
    <w:rsid w:val="00655842"/>
    <w:rsid w:val="0065584E"/>
    <w:rsid w:val="00655921"/>
    <w:rsid w:val="00655965"/>
    <w:rsid w:val="00655A26"/>
    <w:rsid w:val="00655A89"/>
    <w:rsid w:val="00655AD1"/>
    <w:rsid w:val="00655B14"/>
    <w:rsid w:val="00655B6B"/>
    <w:rsid w:val="00655BCB"/>
    <w:rsid w:val="00655C16"/>
    <w:rsid w:val="00655C50"/>
    <w:rsid w:val="00655C54"/>
    <w:rsid w:val="00655C96"/>
    <w:rsid w:val="00655CFD"/>
    <w:rsid w:val="00655D80"/>
    <w:rsid w:val="00655DC6"/>
    <w:rsid w:val="00655E02"/>
    <w:rsid w:val="00655E99"/>
    <w:rsid w:val="00655ECA"/>
    <w:rsid w:val="00655EFE"/>
    <w:rsid w:val="00655F16"/>
    <w:rsid w:val="00655F48"/>
    <w:rsid w:val="0065601A"/>
    <w:rsid w:val="0065606E"/>
    <w:rsid w:val="00656191"/>
    <w:rsid w:val="006561A8"/>
    <w:rsid w:val="006561E1"/>
    <w:rsid w:val="00656268"/>
    <w:rsid w:val="00656337"/>
    <w:rsid w:val="00656339"/>
    <w:rsid w:val="0065634A"/>
    <w:rsid w:val="00656392"/>
    <w:rsid w:val="00656538"/>
    <w:rsid w:val="00656589"/>
    <w:rsid w:val="006565D5"/>
    <w:rsid w:val="00656618"/>
    <w:rsid w:val="00656621"/>
    <w:rsid w:val="0065669F"/>
    <w:rsid w:val="00656796"/>
    <w:rsid w:val="006567A3"/>
    <w:rsid w:val="006567B9"/>
    <w:rsid w:val="0065683F"/>
    <w:rsid w:val="00656852"/>
    <w:rsid w:val="00656861"/>
    <w:rsid w:val="00656890"/>
    <w:rsid w:val="00656896"/>
    <w:rsid w:val="006568CD"/>
    <w:rsid w:val="006568D2"/>
    <w:rsid w:val="00656949"/>
    <w:rsid w:val="00656A1B"/>
    <w:rsid w:val="00656A61"/>
    <w:rsid w:val="00656A89"/>
    <w:rsid w:val="00656B05"/>
    <w:rsid w:val="00656B26"/>
    <w:rsid w:val="00656B9A"/>
    <w:rsid w:val="00656BFC"/>
    <w:rsid w:val="00656C23"/>
    <w:rsid w:val="00656C3A"/>
    <w:rsid w:val="00656C96"/>
    <w:rsid w:val="00656E01"/>
    <w:rsid w:val="00656E9C"/>
    <w:rsid w:val="00656F1D"/>
    <w:rsid w:val="00656FC0"/>
    <w:rsid w:val="00656FCA"/>
    <w:rsid w:val="0065705B"/>
    <w:rsid w:val="006570E0"/>
    <w:rsid w:val="00657109"/>
    <w:rsid w:val="0065711F"/>
    <w:rsid w:val="006571D0"/>
    <w:rsid w:val="00657207"/>
    <w:rsid w:val="00657221"/>
    <w:rsid w:val="0065723B"/>
    <w:rsid w:val="006572F1"/>
    <w:rsid w:val="00657317"/>
    <w:rsid w:val="006574A3"/>
    <w:rsid w:val="006574C8"/>
    <w:rsid w:val="00657598"/>
    <w:rsid w:val="006575C3"/>
    <w:rsid w:val="006575D0"/>
    <w:rsid w:val="006575E7"/>
    <w:rsid w:val="006576DA"/>
    <w:rsid w:val="0065771C"/>
    <w:rsid w:val="0065775A"/>
    <w:rsid w:val="006577F9"/>
    <w:rsid w:val="0065787A"/>
    <w:rsid w:val="006578D7"/>
    <w:rsid w:val="00657915"/>
    <w:rsid w:val="006579D5"/>
    <w:rsid w:val="00657A05"/>
    <w:rsid w:val="00657A6D"/>
    <w:rsid w:val="00657AE6"/>
    <w:rsid w:val="00657B3E"/>
    <w:rsid w:val="00657B6B"/>
    <w:rsid w:val="00657BEF"/>
    <w:rsid w:val="00657BF9"/>
    <w:rsid w:val="00657C4D"/>
    <w:rsid w:val="00657CB5"/>
    <w:rsid w:val="00657CE5"/>
    <w:rsid w:val="00657DBB"/>
    <w:rsid w:val="00657DD3"/>
    <w:rsid w:val="00657E19"/>
    <w:rsid w:val="00657E48"/>
    <w:rsid w:val="00657E5C"/>
    <w:rsid w:val="00657E5F"/>
    <w:rsid w:val="00657E78"/>
    <w:rsid w:val="00657ED3"/>
    <w:rsid w:val="00657EFA"/>
    <w:rsid w:val="00657F59"/>
    <w:rsid w:val="00657F5A"/>
    <w:rsid w:val="00657F60"/>
    <w:rsid w:val="00657F89"/>
    <w:rsid w:val="00657FCD"/>
    <w:rsid w:val="0066000C"/>
    <w:rsid w:val="006600D8"/>
    <w:rsid w:val="00660111"/>
    <w:rsid w:val="0066015F"/>
    <w:rsid w:val="00660195"/>
    <w:rsid w:val="006601DE"/>
    <w:rsid w:val="00660202"/>
    <w:rsid w:val="00660207"/>
    <w:rsid w:val="00660263"/>
    <w:rsid w:val="00660277"/>
    <w:rsid w:val="0066029F"/>
    <w:rsid w:val="006602CE"/>
    <w:rsid w:val="006602E4"/>
    <w:rsid w:val="0066036F"/>
    <w:rsid w:val="00660398"/>
    <w:rsid w:val="006603D7"/>
    <w:rsid w:val="00660441"/>
    <w:rsid w:val="0066045B"/>
    <w:rsid w:val="00660514"/>
    <w:rsid w:val="00660564"/>
    <w:rsid w:val="006605CA"/>
    <w:rsid w:val="006606A8"/>
    <w:rsid w:val="00660700"/>
    <w:rsid w:val="0066073E"/>
    <w:rsid w:val="00660764"/>
    <w:rsid w:val="00660857"/>
    <w:rsid w:val="006608C5"/>
    <w:rsid w:val="00660956"/>
    <w:rsid w:val="0066099B"/>
    <w:rsid w:val="006609C6"/>
    <w:rsid w:val="006609C8"/>
    <w:rsid w:val="006609E9"/>
    <w:rsid w:val="00660A21"/>
    <w:rsid w:val="00660AA2"/>
    <w:rsid w:val="00660B6C"/>
    <w:rsid w:val="00660BA2"/>
    <w:rsid w:val="00660BB8"/>
    <w:rsid w:val="00660BBD"/>
    <w:rsid w:val="00660BC6"/>
    <w:rsid w:val="00660CA0"/>
    <w:rsid w:val="00660CE1"/>
    <w:rsid w:val="00660D4C"/>
    <w:rsid w:val="00660D7A"/>
    <w:rsid w:val="00660DC7"/>
    <w:rsid w:val="00660EA9"/>
    <w:rsid w:val="00660EC6"/>
    <w:rsid w:val="00660F26"/>
    <w:rsid w:val="00660F70"/>
    <w:rsid w:val="0066103C"/>
    <w:rsid w:val="00661066"/>
    <w:rsid w:val="006610AA"/>
    <w:rsid w:val="006610BD"/>
    <w:rsid w:val="006610D3"/>
    <w:rsid w:val="006610D5"/>
    <w:rsid w:val="00661125"/>
    <w:rsid w:val="00661161"/>
    <w:rsid w:val="006611C0"/>
    <w:rsid w:val="00661254"/>
    <w:rsid w:val="0066129E"/>
    <w:rsid w:val="00661422"/>
    <w:rsid w:val="0066151E"/>
    <w:rsid w:val="00661532"/>
    <w:rsid w:val="006615EB"/>
    <w:rsid w:val="006615F5"/>
    <w:rsid w:val="0066161C"/>
    <w:rsid w:val="0066161E"/>
    <w:rsid w:val="0066165A"/>
    <w:rsid w:val="0066168E"/>
    <w:rsid w:val="006616EB"/>
    <w:rsid w:val="00661709"/>
    <w:rsid w:val="00661857"/>
    <w:rsid w:val="0066185A"/>
    <w:rsid w:val="006618EC"/>
    <w:rsid w:val="00661915"/>
    <w:rsid w:val="00661948"/>
    <w:rsid w:val="006619BE"/>
    <w:rsid w:val="006619C1"/>
    <w:rsid w:val="006619C8"/>
    <w:rsid w:val="006619E4"/>
    <w:rsid w:val="00661AD1"/>
    <w:rsid w:val="00661AEB"/>
    <w:rsid w:val="00661B7A"/>
    <w:rsid w:val="00661BEF"/>
    <w:rsid w:val="00661C37"/>
    <w:rsid w:val="00661CC2"/>
    <w:rsid w:val="00661D95"/>
    <w:rsid w:val="00661DD1"/>
    <w:rsid w:val="00661E4D"/>
    <w:rsid w:val="00661F0A"/>
    <w:rsid w:val="00661F7D"/>
    <w:rsid w:val="00661FEF"/>
    <w:rsid w:val="0066200C"/>
    <w:rsid w:val="0066201C"/>
    <w:rsid w:val="00662046"/>
    <w:rsid w:val="00662076"/>
    <w:rsid w:val="006620BC"/>
    <w:rsid w:val="006621D4"/>
    <w:rsid w:val="006621F9"/>
    <w:rsid w:val="00662218"/>
    <w:rsid w:val="00662253"/>
    <w:rsid w:val="006622B4"/>
    <w:rsid w:val="006622EC"/>
    <w:rsid w:val="00662320"/>
    <w:rsid w:val="006623CE"/>
    <w:rsid w:val="006623D0"/>
    <w:rsid w:val="00662424"/>
    <w:rsid w:val="0066252A"/>
    <w:rsid w:val="006626B7"/>
    <w:rsid w:val="006626BF"/>
    <w:rsid w:val="00662701"/>
    <w:rsid w:val="00662739"/>
    <w:rsid w:val="0066275C"/>
    <w:rsid w:val="00662892"/>
    <w:rsid w:val="006628EE"/>
    <w:rsid w:val="00662932"/>
    <w:rsid w:val="0066294D"/>
    <w:rsid w:val="0066294E"/>
    <w:rsid w:val="00662A0B"/>
    <w:rsid w:val="00662B9B"/>
    <w:rsid w:val="00662BFB"/>
    <w:rsid w:val="00662C0B"/>
    <w:rsid w:val="00662C14"/>
    <w:rsid w:val="00662C4C"/>
    <w:rsid w:val="00662CF9"/>
    <w:rsid w:val="00662D62"/>
    <w:rsid w:val="00662DA1"/>
    <w:rsid w:val="00662DAC"/>
    <w:rsid w:val="00662DB7"/>
    <w:rsid w:val="00662DBB"/>
    <w:rsid w:val="00662DFD"/>
    <w:rsid w:val="00662F0A"/>
    <w:rsid w:val="00662F55"/>
    <w:rsid w:val="00662FAE"/>
    <w:rsid w:val="0066300D"/>
    <w:rsid w:val="0066305E"/>
    <w:rsid w:val="006630E9"/>
    <w:rsid w:val="006632A0"/>
    <w:rsid w:val="00663305"/>
    <w:rsid w:val="00663336"/>
    <w:rsid w:val="0066350C"/>
    <w:rsid w:val="006635A8"/>
    <w:rsid w:val="006635E9"/>
    <w:rsid w:val="00663613"/>
    <w:rsid w:val="006636BD"/>
    <w:rsid w:val="006636C4"/>
    <w:rsid w:val="00663712"/>
    <w:rsid w:val="00663724"/>
    <w:rsid w:val="0066383E"/>
    <w:rsid w:val="00663844"/>
    <w:rsid w:val="006638A5"/>
    <w:rsid w:val="00663908"/>
    <w:rsid w:val="00663A2A"/>
    <w:rsid w:val="00663ADA"/>
    <w:rsid w:val="00663AE1"/>
    <w:rsid w:val="00663B6E"/>
    <w:rsid w:val="00663D69"/>
    <w:rsid w:val="00663DD0"/>
    <w:rsid w:val="00663DD9"/>
    <w:rsid w:val="00663E5F"/>
    <w:rsid w:val="00663E71"/>
    <w:rsid w:val="00663E80"/>
    <w:rsid w:val="00663EEA"/>
    <w:rsid w:val="00663EF1"/>
    <w:rsid w:val="00663F03"/>
    <w:rsid w:val="00663FC5"/>
    <w:rsid w:val="0066400E"/>
    <w:rsid w:val="00664080"/>
    <w:rsid w:val="00664097"/>
    <w:rsid w:val="006640D5"/>
    <w:rsid w:val="00664211"/>
    <w:rsid w:val="00664260"/>
    <w:rsid w:val="0066428A"/>
    <w:rsid w:val="006642B0"/>
    <w:rsid w:val="00664305"/>
    <w:rsid w:val="00664385"/>
    <w:rsid w:val="006644C7"/>
    <w:rsid w:val="00664529"/>
    <w:rsid w:val="0066453B"/>
    <w:rsid w:val="006645B9"/>
    <w:rsid w:val="006645E5"/>
    <w:rsid w:val="00664653"/>
    <w:rsid w:val="0066467E"/>
    <w:rsid w:val="006646A3"/>
    <w:rsid w:val="00664766"/>
    <w:rsid w:val="00664806"/>
    <w:rsid w:val="00664811"/>
    <w:rsid w:val="00664817"/>
    <w:rsid w:val="00664868"/>
    <w:rsid w:val="006648AC"/>
    <w:rsid w:val="006648CB"/>
    <w:rsid w:val="006648D9"/>
    <w:rsid w:val="0066490E"/>
    <w:rsid w:val="006649FA"/>
    <w:rsid w:val="00664A3D"/>
    <w:rsid w:val="00664A53"/>
    <w:rsid w:val="00664AB8"/>
    <w:rsid w:val="00664AE6"/>
    <w:rsid w:val="00664B2B"/>
    <w:rsid w:val="00664B4B"/>
    <w:rsid w:val="00664B79"/>
    <w:rsid w:val="00664BC0"/>
    <w:rsid w:val="00664C4E"/>
    <w:rsid w:val="00664C94"/>
    <w:rsid w:val="00664D06"/>
    <w:rsid w:val="00664D0C"/>
    <w:rsid w:val="00664D42"/>
    <w:rsid w:val="00664DF4"/>
    <w:rsid w:val="00664E9B"/>
    <w:rsid w:val="00665140"/>
    <w:rsid w:val="00665142"/>
    <w:rsid w:val="0066519F"/>
    <w:rsid w:val="00665264"/>
    <w:rsid w:val="00665289"/>
    <w:rsid w:val="006652BE"/>
    <w:rsid w:val="006652EE"/>
    <w:rsid w:val="006653F0"/>
    <w:rsid w:val="00665449"/>
    <w:rsid w:val="006654AB"/>
    <w:rsid w:val="0066554D"/>
    <w:rsid w:val="006655A9"/>
    <w:rsid w:val="006655C7"/>
    <w:rsid w:val="006655D5"/>
    <w:rsid w:val="006655E9"/>
    <w:rsid w:val="0066560D"/>
    <w:rsid w:val="00665657"/>
    <w:rsid w:val="00665766"/>
    <w:rsid w:val="006657F2"/>
    <w:rsid w:val="00665918"/>
    <w:rsid w:val="00665974"/>
    <w:rsid w:val="00665987"/>
    <w:rsid w:val="006659AE"/>
    <w:rsid w:val="006659D2"/>
    <w:rsid w:val="006659E1"/>
    <w:rsid w:val="00665A75"/>
    <w:rsid w:val="00665B81"/>
    <w:rsid w:val="00665B9B"/>
    <w:rsid w:val="00665BA1"/>
    <w:rsid w:val="00665C2D"/>
    <w:rsid w:val="00665D39"/>
    <w:rsid w:val="00665E70"/>
    <w:rsid w:val="00665ECA"/>
    <w:rsid w:val="00665FB8"/>
    <w:rsid w:val="00666063"/>
    <w:rsid w:val="00666084"/>
    <w:rsid w:val="006660FD"/>
    <w:rsid w:val="00666172"/>
    <w:rsid w:val="00666173"/>
    <w:rsid w:val="0066617E"/>
    <w:rsid w:val="00666188"/>
    <w:rsid w:val="00666286"/>
    <w:rsid w:val="006662A0"/>
    <w:rsid w:val="00666344"/>
    <w:rsid w:val="006663EA"/>
    <w:rsid w:val="0066640F"/>
    <w:rsid w:val="00666435"/>
    <w:rsid w:val="00666443"/>
    <w:rsid w:val="0066644C"/>
    <w:rsid w:val="0066656D"/>
    <w:rsid w:val="00666594"/>
    <w:rsid w:val="006665BB"/>
    <w:rsid w:val="006665CF"/>
    <w:rsid w:val="006665DB"/>
    <w:rsid w:val="00666607"/>
    <w:rsid w:val="00666646"/>
    <w:rsid w:val="0066668A"/>
    <w:rsid w:val="00666705"/>
    <w:rsid w:val="00666758"/>
    <w:rsid w:val="0066676F"/>
    <w:rsid w:val="006667F9"/>
    <w:rsid w:val="0066686F"/>
    <w:rsid w:val="006668B0"/>
    <w:rsid w:val="006668C6"/>
    <w:rsid w:val="006668E5"/>
    <w:rsid w:val="0066698E"/>
    <w:rsid w:val="006669A4"/>
    <w:rsid w:val="00666A36"/>
    <w:rsid w:val="00666A56"/>
    <w:rsid w:val="00666B58"/>
    <w:rsid w:val="00666B9B"/>
    <w:rsid w:val="00666CAD"/>
    <w:rsid w:val="00666D64"/>
    <w:rsid w:val="00666DC9"/>
    <w:rsid w:val="00666F7E"/>
    <w:rsid w:val="00666FFC"/>
    <w:rsid w:val="006670A7"/>
    <w:rsid w:val="00667105"/>
    <w:rsid w:val="00667148"/>
    <w:rsid w:val="0066717B"/>
    <w:rsid w:val="006671AD"/>
    <w:rsid w:val="006671B8"/>
    <w:rsid w:val="006671D3"/>
    <w:rsid w:val="00667220"/>
    <w:rsid w:val="006672F6"/>
    <w:rsid w:val="0066736E"/>
    <w:rsid w:val="0066738C"/>
    <w:rsid w:val="00667425"/>
    <w:rsid w:val="006674E2"/>
    <w:rsid w:val="0066754E"/>
    <w:rsid w:val="00667556"/>
    <w:rsid w:val="00667567"/>
    <w:rsid w:val="00667578"/>
    <w:rsid w:val="0066758F"/>
    <w:rsid w:val="00667595"/>
    <w:rsid w:val="006675D6"/>
    <w:rsid w:val="0066766A"/>
    <w:rsid w:val="006676F3"/>
    <w:rsid w:val="00667850"/>
    <w:rsid w:val="00667887"/>
    <w:rsid w:val="00667A58"/>
    <w:rsid w:val="00667B0A"/>
    <w:rsid w:val="00667B38"/>
    <w:rsid w:val="00667B5A"/>
    <w:rsid w:val="00667C31"/>
    <w:rsid w:val="00667CCC"/>
    <w:rsid w:val="00667D64"/>
    <w:rsid w:val="00667DB5"/>
    <w:rsid w:val="00667DC0"/>
    <w:rsid w:val="00667E07"/>
    <w:rsid w:val="00667E5B"/>
    <w:rsid w:val="00667EE3"/>
    <w:rsid w:val="00670099"/>
    <w:rsid w:val="006700FC"/>
    <w:rsid w:val="00670148"/>
    <w:rsid w:val="00670155"/>
    <w:rsid w:val="006701D8"/>
    <w:rsid w:val="006701DA"/>
    <w:rsid w:val="006701F6"/>
    <w:rsid w:val="0067027C"/>
    <w:rsid w:val="00670298"/>
    <w:rsid w:val="0067038F"/>
    <w:rsid w:val="00670394"/>
    <w:rsid w:val="006703AF"/>
    <w:rsid w:val="006703BD"/>
    <w:rsid w:val="00670427"/>
    <w:rsid w:val="006704EC"/>
    <w:rsid w:val="006705B7"/>
    <w:rsid w:val="006705CA"/>
    <w:rsid w:val="006706E0"/>
    <w:rsid w:val="00670743"/>
    <w:rsid w:val="00670780"/>
    <w:rsid w:val="006707A0"/>
    <w:rsid w:val="006707AD"/>
    <w:rsid w:val="00670886"/>
    <w:rsid w:val="006708F4"/>
    <w:rsid w:val="0067093F"/>
    <w:rsid w:val="006709A1"/>
    <w:rsid w:val="00670B5E"/>
    <w:rsid w:val="00670BA2"/>
    <w:rsid w:val="00670CFC"/>
    <w:rsid w:val="00670D86"/>
    <w:rsid w:val="00670D8B"/>
    <w:rsid w:val="00670E9B"/>
    <w:rsid w:val="006710A3"/>
    <w:rsid w:val="006710B6"/>
    <w:rsid w:val="006710CF"/>
    <w:rsid w:val="00671115"/>
    <w:rsid w:val="0067116B"/>
    <w:rsid w:val="0067118C"/>
    <w:rsid w:val="006711BF"/>
    <w:rsid w:val="006711C3"/>
    <w:rsid w:val="0067120B"/>
    <w:rsid w:val="00671216"/>
    <w:rsid w:val="00671242"/>
    <w:rsid w:val="006712EC"/>
    <w:rsid w:val="00671314"/>
    <w:rsid w:val="00671375"/>
    <w:rsid w:val="006713D3"/>
    <w:rsid w:val="00671485"/>
    <w:rsid w:val="006714B1"/>
    <w:rsid w:val="006714B4"/>
    <w:rsid w:val="00671585"/>
    <w:rsid w:val="0067165A"/>
    <w:rsid w:val="0067165F"/>
    <w:rsid w:val="006716E8"/>
    <w:rsid w:val="00671787"/>
    <w:rsid w:val="006717D2"/>
    <w:rsid w:val="00671839"/>
    <w:rsid w:val="00671851"/>
    <w:rsid w:val="0067191E"/>
    <w:rsid w:val="00671928"/>
    <w:rsid w:val="006719C2"/>
    <w:rsid w:val="006719D3"/>
    <w:rsid w:val="00671ABD"/>
    <w:rsid w:val="00671B11"/>
    <w:rsid w:val="00671B65"/>
    <w:rsid w:val="00671B6E"/>
    <w:rsid w:val="00671B86"/>
    <w:rsid w:val="00671C02"/>
    <w:rsid w:val="00671D8A"/>
    <w:rsid w:val="00671DC7"/>
    <w:rsid w:val="00671E4E"/>
    <w:rsid w:val="00671E57"/>
    <w:rsid w:val="00671EAE"/>
    <w:rsid w:val="00671F78"/>
    <w:rsid w:val="00671F7E"/>
    <w:rsid w:val="00671F9C"/>
    <w:rsid w:val="00672077"/>
    <w:rsid w:val="00672080"/>
    <w:rsid w:val="006720B2"/>
    <w:rsid w:val="00672191"/>
    <w:rsid w:val="00672222"/>
    <w:rsid w:val="006722BA"/>
    <w:rsid w:val="006722C4"/>
    <w:rsid w:val="0067230A"/>
    <w:rsid w:val="00672326"/>
    <w:rsid w:val="0067238C"/>
    <w:rsid w:val="0067239F"/>
    <w:rsid w:val="006723F2"/>
    <w:rsid w:val="00672411"/>
    <w:rsid w:val="006724AC"/>
    <w:rsid w:val="006724F1"/>
    <w:rsid w:val="00672543"/>
    <w:rsid w:val="00672548"/>
    <w:rsid w:val="006726AF"/>
    <w:rsid w:val="00672723"/>
    <w:rsid w:val="00672732"/>
    <w:rsid w:val="006727FE"/>
    <w:rsid w:val="006728C4"/>
    <w:rsid w:val="00672905"/>
    <w:rsid w:val="00672A57"/>
    <w:rsid w:val="00672A65"/>
    <w:rsid w:val="00672AE8"/>
    <w:rsid w:val="00672B18"/>
    <w:rsid w:val="00672BE2"/>
    <w:rsid w:val="00672C0C"/>
    <w:rsid w:val="00672C47"/>
    <w:rsid w:val="00672C60"/>
    <w:rsid w:val="00672D1E"/>
    <w:rsid w:val="00672D91"/>
    <w:rsid w:val="00672E9A"/>
    <w:rsid w:val="00672EBE"/>
    <w:rsid w:val="00672EE8"/>
    <w:rsid w:val="00672EF6"/>
    <w:rsid w:val="006730A3"/>
    <w:rsid w:val="006730E1"/>
    <w:rsid w:val="006730EE"/>
    <w:rsid w:val="00673269"/>
    <w:rsid w:val="0067327E"/>
    <w:rsid w:val="00673355"/>
    <w:rsid w:val="006733F6"/>
    <w:rsid w:val="00673405"/>
    <w:rsid w:val="0067343E"/>
    <w:rsid w:val="00673455"/>
    <w:rsid w:val="00673494"/>
    <w:rsid w:val="006734F8"/>
    <w:rsid w:val="00673508"/>
    <w:rsid w:val="006735C8"/>
    <w:rsid w:val="006735C9"/>
    <w:rsid w:val="006735E2"/>
    <w:rsid w:val="00673614"/>
    <w:rsid w:val="00673667"/>
    <w:rsid w:val="006736B0"/>
    <w:rsid w:val="006736B8"/>
    <w:rsid w:val="006736FF"/>
    <w:rsid w:val="00673737"/>
    <w:rsid w:val="006737DA"/>
    <w:rsid w:val="006737E0"/>
    <w:rsid w:val="0067385B"/>
    <w:rsid w:val="006738A2"/>
    <w:rsid w:val="006738C2"/>
    <w:rsid w:val="006738FF"/>
    <w:rsid w:val="00673955"/>
    <w:rsid w:val="00673980"/>
    <w:rsid w:val="006739A9"/>
    <w:rsid w:val="00673A00"/>
    <w:rsid w:val="00673A70"/>
    <w:rsid w:val="00673AA0"/>
    <w:rsid w:val="00673AF8"/>
    <w:rsid w:val="00673BC9"/>
    <w:rsid w:val="00673BF4"/>
    <w:rsid w:val="00673C87"/>
    <w:rsid w:val="00673CBC"/>
    <w:rsid w:val="00673CC7"/>
    <w:rsid w:val="00673D41"/>
    <w:rsid w:val="00673D57"/>
    <w:rsid w:val="00673D7F"/>
    <w:rsid w:val="00673E65"/>
    <w:rsid w:val="00673E7F"/>
    <w:rsid w:val="00673EC0"/>
    <w:rsid w:val="00673F3A"/>
    <w:rsid w:val="00673FCA"/>
    <w:rsid w:val="00673FDC"/>
    <w:rsid w:val="0067400E"/>
    <w:rsid w:val="00674173"/>
    <w:rsid w:val="006742F0"/>
    <w:rsid w:val="00674375"/>
    <w:rsid w:val="00674382"/>
    <w:rsid w:val="006743AE"/>
    <w:rsid w:val="006743F5"/>
    <w:rsid w:val="006744C7"/>
    <w:rsid w:val="006744F4"/>
    <w:rsid w:val="00674517"/>
    <w:rsid w:val="0067461A"/>
    <w:rsid w:val="0067484D"/>
    <w:rsid w:val="0067490D"/>
    <w:rsid w:val="00674954"/>
    <w:rsid w:val="0067498B"/>
    <w:rsid w:val="00674A37"/>
    <w:rsid w:val="00674A56"/>
    <w:rsid w:val="00674A90"/>
    <w:rsid w:val="00674AB9"/>
    <w:rsid w:val="00674B12"/>
    <w:rsid w:val="00674B96"/>
    <w:rsid w:val="00674BA2"/>
    <w:rsid w:val="00674C8C"/>
    <w:rsid w:val="00674DC2"/>
    <w:rsid w:val="00674E64"/>
    <w:rsid w:val="00674EA8"/>
    <w:rsid w:val="00674F33"/>
    <w:rsid w:val="0067502C"/>
    <w:rsid w:val="006750CD"/>
    <w:rsid w:val="006750EF"/>
    <w:rsid w:val="00675140"/>
    <w:rsid w:val="0067515A"/>
    <w:rsid w:val="00675192"/>
    <w:rsid w:val="006751DC"/>
    <w:rsid w:val="0067521A"/>
    <w:rsid w:val="0067521B"/>
    <w:rsid w:val="0067534A"/>
    <w:rsid w:val="006753FD"/>
    <w:rsid w:val="0067544E"/>
    <w:rsid w:val="006756A2"/>
    <w:rsid w:val="006756F2"/>
    <w:rsid w:val="006756FD"/>
    <w:rsid w:val="00675705"/>
    <w:rsid w:val="0067575F"/>
    <w:rsid w:val="006758B0"/>
    <w:rsid w:val="0067593B"/>
    <w:rsid w:val="00675A28"/>
    <w:rsid w:val="00675A50"/>
    <w:rsid w:val="00675A5F"/>
    <w:rsid w:val="00675AE9"/>
    <w:rsid w:val="00675B7E"/>
    <w:rsid w:val="00675B9C"/>
    <w:rsid w:val="00675C00"/>
    <w:rsid w:val="00675C0C"/>
    <w:rsid w:val="00675C17"/>
    <w:rsid w:val="00675C74"/>
    <w:rsid w:val="00675CDF"/>
    <w:rsid w:val="00675E57"/>
    <w:rsid w:val="00675EC9"/>
    <w:rsid w:val="00675EDE"/>
    <w:rsid w:val="00675EE1"/>
    <w:rsid w:val="00675F32"/>
    <w:rsid w:val="00675F35"/>
    <w:rsid w:val="00675F3B"/>
    <w:rsid w:val="00675F92"/>
    <w:rsid w:val="006761FB"/>
    <w:rsid w:val="0067622B"/>
    <w:rsid w:val="00676270"/>
    <w:rsid w:val="006762E0"/>
    <w:rsid w:val="006762E8"/>
    <w:rsid w:val="0067642B"/>
    <w:rsid w:val="00676471"/>
    <w:rsid w:val="00676483"/>
    <w:rsid w:val="006764C4"/>
    <w:rsid w:val="00676543"/>
    <w:rsid w:val="00676623"/>
    <w:rsid w:val="006766B5"/>
    <w:rsid w:val="006766F8"/>
    <w:rsid w:val="0067672F"/>
    <w:rsid w:val="00676738"/>
    <w:rsid w:val="0067673F"/>
    <w:rsid w:val="006767C7"/>
    <w:rsid w:val="006767CD"/>
    <w:rsid w:val="0067684D"/>
    <w:rsid w:val="00676904"/>
    <w:rsid w:val="00676999"/>
    <w:rsid w:val="00676A46"/>
    <w:rsid w:val="00676A8D"/>
    <w:rsid w:val="00676B0F"/>
    <w:rsid w:val="00676B23"/>
    <w:rsid w:val="00676B51"/>
    <w:rsid w:val="00676C01"/>
    <w:rsid w:val="00676C42"/>
    <w:rsid w:val="00676C8A"/>
    <w:rsid w:val="00676CD5"/>
    <w:rsid w:val="00676D00"/>
    <w:rsid w:val="00676D2D"/>
    <w:rsid w:val="00676D5A"/>
    <w:rsid w:val="00676F1B"/>
    <w:rsid w:val="00676F70"/>
    <w:rsid w:val="00676F94"/>
    <w:rsid w:val="0067704A"/>
    <w:rsid w:val="00677054"/>
    <w:rsid w:val="006770B6"/>
    <w:rsid w:val="006770F8"/>
    <w:rsid w:val="00677142"/>
    <w:rsid w:val="006771AE"/>
    <w:rsid w:val="0067722E"/>
    <w:rsid w:val="0067733C"/>
    <w:rsid w:val="00677368"/>
    <w:rsid w:val="00677371"/>
    <w:rsid w:val="00677477"/>
    <w:rsid w:val="00677499"/>
    <w:rsid w:val="006774F3"/>
    <w:rsid w:val="006775AE"/>
    <w:rsid w:val="00677600"/>
    <w:rsid w:val="00677609"/>
    <w:rsid w:val="006776BB"/>
    <w:rsid w:val="006776CC"/>
    <w:rsid w:val="00677710"/>
    <w:rsid w:val="006778AD"/>
    <w:rsid w:val="00677971"/>
    <w:rsid w:val="006779E7"/>
    <w:rsid w:val="00677A80"/>
    <w:rsid w:val="00677AD6"/>
    <w:rsid w:val="00677C09"/>
    <w:rsid w:val="00677CFE"/>
    <w:rsid w:val="00677DEC"/>
    <w:rsid w:val="00677EA1"/>
    <w:rsid w:val="00677F49"/>
    <w:rsid w:val="00677F93"/>
    <w:rsid w:val="006800F8"/>
    <w:rsid w:val="0068035B"/>
    <w:rsid w:val="006803C8"/>
    <w:rsid w:val="0068042A"/>
    <w:rsid w:val="0068049F"/>
    <w:rsid w:val="00680572"/>
    <w:rsid w:val="00680582"/>
    <w:rsid w:val="006805B7"/>
    <w:rsid w:val="006805BF"/>
    <w:rsid w:val="006806AF"/>
    <w:rsid w:val="00680719"/>
    <w:rsid w:val="0068078C"/>
    <w:rsid w:val="00680791"/>
    <w:rsid w:val="0068085B"/>
    <w:rsid w:val="006808F6"/>
    <w:rsid w:val="00680920"/>
    <w:rsid w:val="00680975"/>
    <w:rsid w:val="006809B0"/>
    <w:rsid w:val="006809DF"/>
    <w:rsid w:val="00680A23"/>
    <w:rsid w:val="00680B1C"/>
    <w:rsid w:val="00680B44"/>
    <w:rsid w:val="00680B6E"/>
    <w:rsid w:val="00680B7E"/>
    <w:rsid w:val="00680C61"/>
    <w:rsid w:val="00680CF2"/>
    <w:rsid w:val="00680D50"/>
    <w:rsid w:val="00680DB3"/>
    <w:rsid w:val="00680E1D"/>
    <w:rsid w:val="00680E31"/>
    <w:rsid w:val="00680F3A"/>
    <w:rsid w:val="00680F86"/>
    <w:rsid w:val="00681172"/>
    <w:rsid w:val="0068119A"/>
    <w:rsid w:val="00681262"/>
    <w:rsid w:val="006812CB"/>
    <w:rsid w:val="00681300"/>
    <w:rsid w:val="00681350"/>
    <w:rsid w:val="00681545"/>
    <w:rsid w:val="0068157D"/>
    <w:rsid w:val="00681609"/>
    <w:rsid w:val="00681673"/>
    <w:rsid w:val="006816A5"/>
    <w:rsid w:val="0068178D"/>
    <w:rsid w:val="00681796"/>
    <w:rsid w:val="00681799"/>
    <w:rsid w:val="006817AC"/>
    <w:rsid w:val="006817C8"/>
    <w:rsid w:val="0068189C"/>
    <w:rsid w:val="0068192A"/>
    <w:rsid w:val="00681933"/>
    <w:rsid w:val="006819D6"/>
    <w:rsid w:val="00681A29"/>
    <w:rsid w:val="00681A3B"/>
    <w:rsid w:val="00681A7D"/>
    <w:rsid w:val="00681ACD"/>
    <w:rsid w:val="00681BBB"/>
    <w:rsid w:val="00681BE4"/>
    <w:rsid w:val="00681C1E"/>
    <w:rsid w:val="00681CA1"/>
    <w:rsid w:val="00681CEC"/>
    <w:rsid w:val="00681CF3"/>
    <w:rsid w:val="00681D0D"/>
    <w:rsid w:val="00681D2A"/>
    <w:rsid w:val="00681D45"/>
    <w:rsid w:val="00681E16"/>
    <w:rsid w:val="00681E44"/>
    <w:rsid w:val="00681E68"/>
    <w:rsid w:val="00681E7B"/>
    <w:rsid w:val="00681E8D"/>
    <w:rsid w:val="00681F02"/>
    <w:rsid w:val="00681F2E"/>
    <w:rsid w:val="00681F56"/>
    <w:rsid w:val="00681FBA"/>
    <w:rsid w:val="0068202D"/>
    <w:rsid w:val="0068207C"/>
    <w:rsid w:val="006820F9"/>
    <w:rsid w:val="00682168"/>
    <w:rsid w:val="006821AB"/>
    <w:rsid w:val="006822AE"/>
    <w:rsid w:val="0068230E"/>
    <w:rsid w:val="00682328"/>
    <w:rsid w:val="0068232F"/>
    <w:rsid w:val="00682351"/>
    <w:rsid w:val="006823D4"/>
    <w:rsid w:val="006823D6"/>
    <w:rsid w:val="00682434"/>
    <w:rsid w:val="00682487"/>
    <w:rsid w:val="006824BC"/>
    <w:rsid w:val="006825A0"/>
    <w:rsid w:val="006825A4"/>
    <w:rsid w:val="006825F1"/>
    <w:rsid w:val="00682625"/>
    <w:rsid w:val="006826C2"/>
    <w:rsid w:val="00682763"/>
    <w:rsid w:val="006827C4"/>
    <w:rsid w:val="00682831"/>
    <w:rsid w:val="00682867"/>
    <w:rsid w:val="0068291F"/>
    <w:rsid w:val="006829A0"/>
    <w:rsid w:val="006829C0"/>
    <w:rsid w:val="00682B01"/>
    <w:rsid w:val="00682B9E"/>
    <w:rsid w:val="00682C2A"/>
    <w:rsid w:val="00682C36"/>
    <w:rsid w:val="00682C63"/>
    <w:rsid w:val="00682C83"/>
    <w:rsid w:val="00682CF8"/>
    <w:rsid w:val="00682D3D"/>
    <w:rsid w:val="00682DAF"/>
    <w:rsid w:val="00682DCE"/>
    <w:rsid w:val="00682EB3"/>
    <w:rsid w:val="00682EC0"/>
    <w:rsid w:val="00682F1A"/>
    <w:rsid w:val="00682F1F"/>
    <w:rsid w:val="00682FBF"/>
    <w:rsid w:val="00682FE8"/>
    <w:rsid w:val="00683016"/>
    <w:rsid w:val="00683053"/>
    <w:rsid w:val="00683166"/>
    <w:rsid w:val="006831FB"/>
    <w:rsid w:val="0068332B"/>
    <w:rsid w:val="006833C7"/>
    <w:rsid w:val="006834B4"/>
    <w:rsid w:val="00683550"/>
    <w:rsid w:val="0068362F"/>
    <w:rsid w:val="0068366F"/>
    <w:rsid w:val="006836CE"/>
    <w:rsid w:val="00683771"/>
    <w:rsid w:val="006838ED"/>
    <w:rsid w:val="00683902"/>
    <w:rsid w:val="00683A21"/>
    <w:rsid w:val="00683A31"/>
    <w:rsid w:val="00683A56"/>
    <w:rsid w:val="00683A58"/>
    <w:rsid w:val="00683A86"/>
    <w:rsid w:val="00683ACF"/>
    <w:rsid w:val="00683B13"/>
    <w:rsid w:val="00683B5E"/>
    <w:rsid w:val="00683D3D"/>
    <w:rsid w:val="00683DC9"/>
    <w:rsid w:val="00683EE8"/>
    <w:rsid w:val="00683F9A"/>
    <w:rsid w:val="00684020"/>
    <w:rsid w:val="00684074"/>
    <w:rsid w:val="00684132"/>
    <w:rsid w:val="0068414E"/>
    <w:rsid w:val="006841E4"/>
    <w:rsid w:val="006841F3"/>
    <w:rsid w:val="0068422F"/>
    <w:rsid w:val="006842DB"/>
    <w:rsid w:val="006842F2"/>
    <w:rsid w:val="0068433D"/>
    <w:rsid w:val="00684358"/>
    <w:rsid w:val="006843FA"/>
    <w:rsid w:val="00684418"/>
    <w:rsid w:val="006844A9"/>
    <w:rsid w:val="00684528"/>
    <w:rsid w:val="006845B7"/>
    <w:rsid w:val="006846F1"/>
    <w:rsid w:val="006847A3"/>
    <w:rsid w:val="006847AB"/>
    <w:rsid w:val="006847DB"/>
    <w:rsid w:val="00684822"/>
    <w:rsid w:val="006848FA"/>
    <w:rsid w:val="00684956"/>
    <w:rsid w:val="00684A43"/>
    <w:rsid w:val="00684AEE"/>
    <w:rsid w:val="00684B44"/>
    <w:rsid w:val="00684B6F"/>
    <w:rsid w:val="00684BB1"/>
    <w:rsid w:val="00684C01"/>
    <w:rsid w:val="00684C1C"/>
    <w:rsid w:val="00684CB1"/>
    <w:rsid w:val="00684D18"/>
    <w:rsid w:val="00684D94"/>
    <w:rsid w:val="00684D99"/>
    <w:rsid w:val="00684DBA"/>
    <w:rsid w:val="00684ECB"/>
    <w:rsid w:val="00684EED"/>
    <w:rsid w:val="00684F75"/>
    <w:rsid w:val="00684F95"/>
    <w:rsid w:val="00684FE5"/>
    <w:rsid w:val="00685003"/>
    <w:rsid w:val="00685083"/>
    <w:rsid w:val="00685171"/>
    <w:rsid w:val="006851CB"/>
    <w:rsid w:val="00685223"/>
    <w:rsid w:val="0068522A"/>
    <w:rsid w:val="00685288"/>
    <w:rsid w:val="006852ED"/>
    <w:rsid w:val="006853F9"/>
    <w:rsid w:val="006854C3"/>
    <w:rsid w:val="0068558C"/>
    <w:rsid w:val="006855A2"/>
    <w:rsid w:val="0068562E"/>
    <w:rsid w:val="006856C2"/>
    <w:rsid w:val="006856E5"/>
    <w:rsid w:val="00685743"/>
    <w:rsid w:val="0068574D"/>
    <w:rsid w:val="0068578C"/>
    <w:rsid w:val="006857B0"/>
    <w:rsid w:val="00685859"/>
    <w:rsid w:val="0068585D"/>
    <w:rsid w:val="0068591B"/>
    <w:rsid w:val="006859B4"/>
    <w:rsid w:val="00685A31"/>
    <w:rsid w:val="00685A6B"/>
    <w:rsid w:val="00685AB8"/>
    <w:rsid w:val="00685AB9"/>
    <w:rsid w:val="00685AC7"/>
    <w:rsid w:val="00685ACB"/>
    <w:rsid w:val="00685B3A"/>
    <w:rsid w:val="00685C4A"/>
    <w:rsid w:val="00685C89"/>
    <w:rsid w:val="00685CF6"/>
    <w:rsid w:val="00685D5F"/>
    <w:rsid w:val="00685DFE"/>
    <w:rsid w:val="00685E94"/>
    <w:rsid w:val="00685F14"/>
    <w:rsid w:val="00685F80"/>
    <w:rsid w:val="00685F8F"/>
    <w:rsid w:val="00685FC0"/>
    <w:rsid w:val="00686006"/>
    <w:rsid w:val="0068605B"/>
    <w:rsid w:val="00686061"/>
    <w:rsid w:val="00686093"/>
    <w:rsid w:val="006860A3"/>
    <w:rsid w:val="00686128"/>
    <w:rsid w:val="0068613B"/>
    <w:rsid w:val="0068613D"/>
    <w:rsid w:val="006861DF"/>
    <w:rsid w:val="006862B7"/>
    <w:rsid w:val="0068631A"/>
    <w:rsid w:val="006863C5"/>
    <w:rsid w:val="006863E4"/>
    <w:rsid w:val="006863F5"/>
    <w:rsid w:val="00686414"/>
    <w:rsid w:val="00686420"/>
    <w:rsid w:val="00686447"/>
    <w:rsid w:val="0068644A"/>
    <w:rsid w:val="00686569"/>
    <w:rsid w:val="0068663C"/>
    <w:rsid w:val="0068669E"/>
    <w:rsid w:val="0068670F"/>
    <w:rsid w:val="006867A2"/>
    <w:rsid w:val="0068687E"/>
    <w:rsid w:val="00686894"/>
    <w:rsid w:val="006868BF"/>
    <w:rsid w:val="006868D8"/>
    <w:rsid w:val="00686908"/>
    <w:rsid w:val="00686A38"/>
    <w:rsid w:val="00686A42"/>
    <w:rsid w:val="00686A99"/>
    <w:rsid w:val="00686AC4"/>
    <w:rsid w:val="00686B1B"/>
    <w:rsid w:val="00686B86"/>
    <w:rsid w:val="00686C30"/>
    <w:rsid w:val="00686C75"/>
    <w:rsid w:val="00686CCD"/>
    <w:rsid w:val="00686E5E"/>
    <w:rsid w:val="00686E86"/>
    <w:rsid w:val="00686EDA"/>
    <w:rsid w:val="00686EFA"/>
    <w:rsid w:val="00686F99"/>
    <w:rsid w:val="00686FE5"/>
    <w:rsid w:val="0068706C"/>
    <w:rsid w:val="0068707F"/>
    <w:rsid w:val="006870CE"/>
    <w:rsid w:val="00687123"/>
    <w:rsid w:val="00687215"/>
    <w:rsid w:val="0068725A"/>
    <w:rsid w:val="00687261"/>
    <w:rsid w:val="00687346"/>
    <w:rsid w:val="006873CE"/>
    <w:rsid w:val="006873D1"/>
    <w:rsid w:val="006873ED"/>
    <w:rsid w:val="006875C2"/>
    <w:rsid w:val="00687605"/>
    <w:rsid w:val="0068764B"/>
    <w:rsid w:val="0068765D"/>
    <w:rsid w:val="0068769F"/>
    <w:rsid w:val="0068784A"/>
    <w:rsid w:val="00687892"/>
    <w:rsid w:val="00687894"/>
    <w:rsid w:val="006878AD"/>
    <w:rsid w:val="00687904"/>
    <w:rsid w:val="00687A58"/>
    <w:rsid w:val="00687B37"/>
    <w:rsid w:val="00687BC0"/>
    <w:rsid w:val="00687C2A"/>
    <w:rsid w:val="00687C2B"/>
    <w:rsid w:val="00687C4C"/>
    <w:rsid w:val="00687D5A"/>
    <w:rsid w:val="00687E65"/>
    <w:rsid w:val="00687E72"/>
    <w:rsid w:val="00687E95"/>
    <w:rsid w:val="00687ECD"/>
    <w:rsid w:val="00687ED8"/>
    <w:rsid w:val="00687FF5"/>
    <w:rsid w:val="0069005E"/>
    <w:rsid w:val="00690075"/>
    <w:rsid w:val="006900BC"/>
    <w:rsid w:val="0069011F"/>
    <w:rsid w:val="006901C0"/>
    <w:rsid w:val="00690221"/>
    <w:rsid w:val="00690226"/>
    <w:rsid w:val="0069022C"/>
    <w:rsid w:val="00690282"/>
    <w:rsid w:val="006902CF"/>
    <w:rsid w:val="006902E5"/>
    <w:rsid w:val="006903C7"/>
    <w:rsid w:val="006903D3"/>
    <w:rsid w:val="006903DF"/>
    <w:rsid w:val="006904A2"/>
    <w:rsid w:val="0069066F"/>
    <w:rsid w:val="006906BA"/>
    <w:rsid w:val="0069078F"/>
    <w:rsid w:val="00690793"/>
    <w:rsid w:val="006907FD"/>
    <w:rsid w:val="006908B6"/>
    <w:rsid w:val="006908C2"/>
    <w:rsid w:val="006908EA"/>
    <w:rsid w:val="006908F1"/>
    <w:rsid w:val="00690933"/>
    <w:rsid w:val="00690939"/>
    <w:rsid w:val="00690942"/>
    <w:rsid w:val="0069098B"/>
    <w:rsid w:val="0069099F"/>
    <w:rsid w:val="006909E4"/>
    <w:rsid w:val="006909EA"/>
    <w:rsid w:val="00690A6B"/>
    <w:rsid w:val="00690A9E"/>
    <w:rsid w:val="00690AED"/>
    <w:rsid w:val="00690AF4"/>
    <w:rsid w:val="00690AFE"/>
    <w:rsid w:val="00690B16"/>
    <w:rsid w:val="00690B78"/>
    <w:rsid w:val="00690BB5"/>
    <w:rsid w:val="00690BBD"/>
    <w:rsid w:val="00690C5E"/>
    <w:rsid w:val="00690C75"/>
    <w:rsid w:val="00690CE6"/>
    <w:rsid w:val="00690D34"/>
    <w:rsid w:val="00690DA7"/>
    <w:rsid w:val="00690DAA"/>
    <w:rsid w:val="00690ED3"/>
    <w:rsid w:val="00690F8E"/>
    <w:rsid w:val="00690FB4"/>
    <w:rsid w:val="00690FDF"/>
    <w:rsid w:val="00691014"/>
    <w:rsid w:val="00691072"/>
    <w:rsid w:val="00691222"/>
    <w:rsid w:val="006912A6"/>
    <w:rsid w:val="00691307"/>
    <w:rsid w:val="00691349"/>
    <w:rsid w:val="0069136E"/>
    <w:rsid w:val="0069136F"/>
    <w:rsid w:val="00691385"/>
    <w:rsid w:val="0069139A"/>
    <w:rsid w:val="006914FF"/>
    <w:rsid w:val="00691566"/>
    <w:rsid w:val="006915DD"/>
    <w:rsid w:val="006915EF"/>
    <w:rsid w:val="006916EB"/>
    <w:rsid w:val="006918A9"/>
    <w:rsid w:val="006918FA"/>
    <w:rsid w:val="00691922"/>
    <w:rsid w:val="00691962"/>
    <w:rsid w:val="0069197F"/>
    <w:rsid w:val="006919FC"/>
    <w:rsid w:val="00691A27"/>
    <w:rsid w:val="00691AAB"/>
    <w:rsid w:val="00691AD9"/>
    <w:rsid w:val="00691ADD"/>
    <w:rsid w:val="00691B03"/>
    <w:rsid w:val="00691B0C"/>
    <w:rsid w:val="00691B9C"/>
    <w:rsid w:val="00691D1C"/>
    <w:rsid w:val="00691D6C"/>
    <w:rsid w:val="00691DF9"/>
    <w:rsid w:val="00691E1F"/>
    <w:rsid w:val="00691E96"/>
    <w:rsid w:val="00691F2D"/>
    <w:rsid w:val="00691F5C"/>
    <w:rsid w:val="00691F6A"/>
    <w:rsid w:val="00691F8F"/>
    <w:rsid w:val="00691FC2"/>
    <w:rsid w:val="00691FCB"/>
    <w:rsid w:val="0069205E"/>
    <w:rsid w:val="006920C6"/>
    <w:rsid w:val="00692168"/>
    <w:rsid w:val="0069216F"/>
    <w:rsid w:val="006921E6"/>
    <w:rsid w:val="00692214"/>
    <w:rsid w:val="00692292"/>
    <w:rsid w:val="00692327"/>
    <w:rsid w:val="00692364"/>
    <w:rsid w:val="0069239C"/>
    <w:rsid w:val="006923F3"/>
    <w:rsid w:val="00692412"/>
    <w:rsid w:val="00692540"/>
    <w:rsid w:val="00692543"/>
    <w:rsid w:val="00692746"/>
    <w:rsid w:val="0069278C"/>
    <w:rsid w:val="006927BD"/>
    <w:rsid w:val="006927E2"/>
    <w:rsid w:val="006927E5"/>
    <w:rsid w:val="00692800"/>
    <w:rsid w:val="00692860"/>
    <w:rsid w:val="006928C4"/>
    <w:rsid w:val="006928C5"/>
    <w:rsid w:val="00692944"/>
    <w:rsid w:val="00692A25"/>
    <w:rsid w:val="00692A3C"/>
    <w:rsid w:val="00692A7F"/>
    <w:rsid w:val="00692B3F"/>
    <w:rsid w:val="00692B52"/>
    <w:rsid w:val="00692BCC"/>
    <w:rsid w:val="00692BDF"/>
    <w:rsid w:val="00692C1D"/>
    <w:rsid w:val="00692CD8"/>
    <w:rsid w:val="00692CEA"/>
    <w:rsid w:val="00692D33"/>
    <w:rsid w:val="00692E0D"/>
    <w:rsid w:val="00692E46"/>
    <w:rsid w:val="00692EEA"/>
    <w:rsid w:val="00692FA5"/>
    <w:rsid w:val="00692FAB"/>
    <w:rsid w:val="00692FE7"/>
    <w:rsid w:val="006930A1"/>
    <w:rsid w:val="00693170"/>
    <w:rsid w:val="0069335C"/>
    <w:rsid w:val="0069335D"/>
    <w:rsid w:val="006933E1"/>
    <w:rsid w:val="0069347A"/>
    <w:rsid w:val="006934D3"/>
    <w:rsid w:val="006934E9"/>
    <w:rsid w:val="00693578"/>
    <w:rsid w:val="006935D6"/>
    <w:rsid w:val="006935E2"/>
    <w:rsid w:val="00693660"/>
    <w:rsid w:val="00693665"/>
    <w:rsid w:val="00693690"/>
    <w:rsid w:val="00693714"/>
    <w:rsid w:val="0069371D"/>
    <w:rsid w:val="006937B8"/>
    <w:rsid w:val="006937D3"/>
    <w:rsid w:val="0069387D"/>
    <w:rsid w:val="006938CD"/>
    <w:rsid w:val="0069390C"/>
    <w:rsid w:val="006939B7"/>
    <w:rsid w:val="00693A76"/>
    <w:rsid w:val="00693A8E"/>
    <w:rsid w:val="00693B1E"/>
    <w:rsid w:val="00693BAE"/>
    <w:rsid w:val="00693C75"/>
    <w:rsid w:val="00693C92"/>
    <w:rsid w:val="00693C9D"/>
    <w:rsid w:val="00693CC7"/>
    <w:rsid w:val="00693DF1"/>
    <w:rsid w:val="00693E74"/>
    <w:rsid w:val="00693EAC"/>
    <w:rsid w:val="00693F0D"/>
    <w:rsid w:val="00693F8A"/>
    <w:rsid w:val="00693FEE"/>
    <w:rsid w:val="00694297"/>
    <w:rsid w:val="00694337"/>
    <w:rsid w:val="00694370"/>
    <w:rsid w:val="006943AB"/>
    <w:rsid w:val="006943AF"/>
    <w:rsid w:val="006944B0"/>
    <w:rsid w:val="006944DB"/>
    <w:rsid w:val="00694536"/>
    <w:rsid w:val="00694537"/>
    <w:rsid w:val="00694538"/>
    <w:rsid w:val="00694593"/>
    <w:rsid w:val="00694691"/>
    <w:rsid w:val="006946A5"/>
    <w:rsid w:val="006946B1"/>
    <w:rsid w:val="006946CD"/>
    <w:rsid w:val="00694769"/>
    <w:rsid w:val="006947DC"/>
    <w:rsid w:val="006947DF"/>
    <w:rsid w:val="006947E2"/>
    <w:rsid w:val="006947E4"/>
    <w:rsid w:val="00694815"/>
    <w:rsid w:val="0069498B"/>
    <w:rsid w:val="00694A95"/>
    <w:rsid w:val="00694A99"/>
    <w:rsid w:val="00694BC0"/>
    <w:rsid w:val="00694C3A"/>
    <w:rsid w:val="00694CA8"/>
    <w:rsid w:val="00694CB3"/>
    <w:rsid w:val="00694D45"/>
    <w:rsid w:val="00694D7D"/>
    <w:rsid w:val="00694DB2"/>
    <w:rsid w:val="00694E89"/>
    <w:rsid w:val="00694F7B"/>
    <w:rsid w:val="00694FA5"/>
    <w:rsid w:val="00695074"/>
    <w:rsid w:val="006950FA"/>
    <w:rsid w:val="00695143"/>
    <w:rsid w:val="00695292"/>
    <w:rsid w:val="006952E7"/>
    <w:rsid w:val="00695309"/>
    <w:rsid w:val="00695332"/>
    <w:rsid w:val="006953B8"/>
    <w:rsid w:val="006953DB"/>
    <w:rsid w:val="00695436"/>
    <w:rsid w:val="0069547C"/>
    <w:rsid w:val="00695492"/>
    <w:rsid w:val="00695503"/>
    <w:rsid w:val="00695537"/>
    <w:rsid w:val="0069558C"/>
    <w:rsid w:val="006955C0"/>
    <w:rsid w:val="006955ED"/>
    <w:rsid w:val="0069569A"/>
    <w:rsid w:val="00695722"/>
    <w:rsid w:val="006957C3"/>
    <w:rsid w:val="006957F9"/>
    <w:rsid w:val="006957FF"/>
    <w:rsid w:val="0069585B"/>
    <w:rsid w:val="0069599C"/>
    <w:rsid w:val="00695B58"/>
    <w:rsid w:val="00695BF3"/>
    <w:rsid w:val="00695C62"/>
    <w:rsid w:val="00695E6E"/>
    <w:rsid w:val="00695E95"/>
    <w:rsid w:val="00695F3A"/>
    <w:rsid w:val="00695F59"/>
    <w:rsid w:val="00695FD0"/>
    <w:rsid w:val="00696037"/>
    <w:rsid w:val="0069611C"/>
    <w:rsid w:val="00696553"/>
    <w:rsid w:val="0069657D"/>
    <w:rsid w:val="006965B5"/>
    <w:rsid w:val="00696601"/>
    <w:rsid w:val="0069663F"/>
    <w:rsid w:val="00696675"/>
    <w:rsid w:val="00696678"/>
    <w:rsid w:val="0069668C"/>
    <w:rsid w:val="0069690C"/>
    <w:rsid w:val="00696948"/>
    <w:rsid w:val="00696957"/>
    <w:rsid w:val="00696A11"/>
    <w:rsid w:val="00696A4C"/>
    <w:rsid w:val="00696A74"/>
    <w:rsid w:val="00696A91"/>
    <w:rsid w:val="00696AE1"/>
    <w:rsid w:val="00696B08"/>
    <w:rsid w:val="00696B34"/>
    <w:rsid w:val="00696BB3"/>
    <w:rsid w:val="00696C9C"/>
    <w:rsid w:val="00696D0E"/>
    <w:rsid w:val="00696D83"/>
    <w:rsid w:val="00696D92"/>
    <w:rsid w:val="00696DE5"/>
    <w:rsid w:val="00696DEF"/>
    <w:rsid w:val="00696E3F"/>
    <w:rsid w:val="00696EAF"/>
    <w:rsid w:val="00696F3E"/>
    <w:rsid w:val="00696F9B"/>
    <w:rsid w:val="0069703C"/>
    <w:rsid w:val="00697061"/>
    <w:rsid w:val="00697067"/>
    <w:rsid w:val="00697090"/>
    <w:rsid w:val="00697185"/>
    <w:rsid w:val="006971ED"/>
    <w:rsid w:val="006971F7"/>
    <w:rsid w:val="00697234"/>
    <w:rsid w:val="00697344"/>
    <w:rsid w:val="0069745F"/>
    <w:rsid w:val="0069749E"/>
    <w:rsid w:val="006974DA"/>
    <w:rsid w:val="00697505"/>
    <w:rsid w:val="00697600"/>
    <w:rsid w:val="0069760D"/>
    <w:rsid w:val="0069766F"/>
    <w:rsid w:val="0069775F"/>
    <w:rsid w:val="006977A4"/>
    <w:rsid w:val="006977BC"/>
    <w:rsid w:val="0069787B"/>
    <w:rsid w:val="006978C4"/>
    <w:rsid w:val="00697A11"/>
    <w:rsid w:val="00697A34"/>
    <w:rsid w:val="00697A43"/>
    <w:rsid w:val="00697A53"/>
    <w:rsid w:val="00697B68"/>
    <w:rsid w:val="00697B87"/>
    <w:rsid w:val="00697B8E"/>
    <w:rsid w:val="00697BC1"/>
    <w:rsid w:val="00697BDC"/>
    <w:rsid w:val="00697C0E"/>
    <w:rsid w:val="00697C42"/>
    <w:rsid w:val="00697C63"/>
    <w:rsid w:val="00697C93"/>
    <w:rsid w:val="00697CDE"/>
    <w:rsid w:val="00697D23"/>
    <w:rsid w:val="00697D36"/>
    <w:rsid w:val="00697D50"/>
    <w:rsid w:val="00697D8F"/>
    <w:rsid w:val="00697DC4"/>
    <w:rsid w:val="00697DFC"/>
    <w:rsid w:val="00697E5E"/>
    <w:rsid w:val="00697EAC"/>
    <w:rsid w:val="00697ED1"/>
    <w:rsid w:val="00697EDB"/>
    <w:rsid w:val="00697F24"/>
    <w:rsid w:val="00697F5C"/>
    <w:rsid w:val="00697FC6"/>
    <w:rsid w:val="006A0093"/>
    <w:rsid w:val="006A00A6"/>
    <w:rsid w:val="006A010D"/>
    <w:rsid w:val="006A020D"/>
    <w:rsid w:val="006A0299"/>
    <w:rsid w:val="006A02A0"/>
    <w:rsid w:val="006A031C"/>
    <w:rsid w:val="006A0357"/>
    <w:rsid w:val="006A039A"/>
    <w:rsid w:val="006A0487"/>
    <w:rsid w:val="006A065D"/>
    <w:rsid w:val="006A06ED"/>
    <w:rsid w:val="006A0723"/>
    <w:rsid w:val="006A074E"/>
    <w:rsid w:val="006A07EB"/>
    <w:rsid w:val="006A0811"/>
    <w:rsid w:val="006A08B9"/>
    <w:rsid w:val="006A0928"/>
    <w:rsid w:val="006A099A"/>
    <w:rsid w:val="006A0A34"/>
    <w:rsid w:val="006A0A6F"/>
    <w:rsid w:val="006A0B43"/>
    <w:rsid w:val="006A0B6B"/>
    <w:rsid w:val="006A0B70"/>
    <w:rsid w:val="006A0B7D"/>
    <w:rsid w:val="006A0BB0"/>
    <w:rsid w:val="006A0D9F"/>
    <w:rsid w:val="006A0E10"/>
    <w:rsid w:val="006A0E77"/>
    <w:rsid w:val="006A0F06"/>
    <w:rsid w:val="006A102A"/>
    <w:rsid w:val="006A10CA"/>
    <w:rsid w:val="006A1136"/>
    <w:rsid w:val="006A1198"/>
    <w:rsid w:val="006A126B"/>
    <w:rsid w:val="006A13DE"/>
    <w:rsid w:val="006A13FE"/>
    <w:rsid w:val="006A1457"/>
    <w:rsid w:val="006A14AE"/>
    <w:rsid w:val="006A1560"/>
    <w:rsid w:val="006A15C9"/>
    <w:rsid w:val="006A15DE"/>
    <w:rsid w:val="006A1640"/>
    <w:rsid w:val="006A16C2"/>
    <w:rsid w:val="006A1731"/>
    <w:rsid w:val="006A1805"/>
    <w:rsid w:val="006A18CB"/>
    <w:rsid w:val="006A18D7"/>
    <w:rsid w:val="006A1947"/>
    <w:rsid w:val="006A1959"/>
    <w:rsid w:val="006A1983"/>
    <w:rsid w:val="006A1A25"/>
    <w:rsid w:val="006A1A32"/>
    <w:rsid w:val="006A1AAB"/>
    <w:rsid w:val="006A1ADA"/>
    <w:rsid w:val="006A1B1C"/>
    <w:rsid w:val="006A1C43"/>
    <w:rsid w:val="006A1C53"/>
    <w:rsid w:val="006A1C7B"/>
    <w:rsid w:val="006A1C7F"/>
    <w:rsid w:val="006A1CAF"/>
    <w:rsid w:val="006A1CD0"/>
    <w:rsid w:val="006A1CF0"/>
    <w:rsid w:val="006A1E95"/>
    <w:rsid w:val="006A1EC1"/>
    <w:rsid w:val="006A1F82"/>
    <w:rsid w:val="006A1F9D"/>
    <w:rsid w:val="006A1FE0"/>
    <w:rsid w:val="006A20B0"/>
    <w:rsid w:val="006A20CB"/>
    <w:rsid w:val="006A2124"/>
    <w:rsid w:val="006A2141"/>
    <w:rsid w:val="006A2190"/>
    <w:rsid w:val="006A2233"/>
    <w:rsid w:val="006A23B0"/>
    <w:rsid w:val="006A25D5"/>
    <w:rsid w:val="006A2607"/>
    <w:rsid w:val="006A260A"/>
    <w:rsid w:val="006A2654"/>
    <w:rsid w:val="006A266B"/>
    <w:rsid w:val="006A2694"/>
    <w:rsid w:val="006A27E3"/>
    <w:rsid w:val="006A2809"/>
    <w:rsid w:val="006A287B"/>
    <w:rsid w:val="006A28E9"/>
    <w:rsid w:val="006A2950"/>
    <w:rsid w:val="006A2A12"/>
    <w:rsid w:val="006A2A62"/>
    <w:rsid w:val="006A2A64"/>
    <w:rsid w:val="006A2ABF"/>
    <w:rsid w:val="006A2AFF"/>
    <w:rsid w:val="006A2B02"/>
    <w:rsid w:val="006A2B54"/>
    <w:rsid w:val="006A2B59"/>
    <w:rsid w:val="006A2B5B"/>
    <w:rsid w:val="006A2BEA"/>
    <w:rsid w:val="006A2BF7"/>
    <w:rsid w:val="006A2C93"/>
    <w:rsid w:val="006A2CB7"/>
    <w:rsid w:val="006A2CE6"/>
    <w:rsid w:val="006A2DA5"/>
    <w:rsid w:val="006A2E42"/>
    <w:rsid w:val="006A2EBF"/>
    <w:rsid w:val="006A2ECB"/>
    <w:rsid w:val="006A2EE5"/>
    <w:rsid w:val="006A2F4F"/>
    <w:rsid w:val="006A3010"/>
    <w:rsid w:val="006A3071"/>
    <w:rsid w:val="006A30D1"/>
    <w:rsid w:val="006A314B"/>
    <w:rsid w:val="006A31AD"/>
    <w:rsid w:val="006A31CA"/>
    <w:rsid w:val="006A326A"/>
    <w:rsid w:val="006A3278"/>
    <w:rsid w:val="006A334A"/>
    <w:rsid w:val="006A335C"/>
    <w:rsid w:val="006A339D"/>
    <w:rsid w:val="006A33C2"/>
    <w:rsid w:val="006A346E"/>
    <w:rsid w:val="006A34C4"/>
    <w:rsid w:val="006A36BE"/>
    <w:rsid w:val="006A36D4"/>
    <w:rsid w:val="006A37D0"/>
    <w:rsid w:val="006A37DF"/>
    <w:rsid w:val="006A37EB"/>
    <w:rsid w:val="006A387E"/>
    <w:rsid w:val="006A3897"/>
    <w:rsid w:val="006A38B4"/>
    <w:rsid w:val="006A39E2"/>
    <w:rsid w:val="006A39F7"/>
    <w:rsid w:val="006A3A60"/>
    <w:rsid w:val="006A3AA6"/>
    <w:rsid w:val="006A3AB5"/>
    <w:rsid w:val="006A3AE9"/>
    <w:rsid w:val="006A3AF5"/>
    <w:rsid w:val="006A3B16"/>
    <w:rsid w:val="006A3BE7"/>
    <w:rsid w:val="006A3C6F"/>
    <w:rsid w:val="006A3CBE"/>
    <w:rsid w:val="006A3CD0"/>
    <w:rsid w:val="006A3D22"/>
    <w:rsid w:val="006A3DAC"/>
    <w:rsid w:val="006A3E81"/>
    <w:rsid w:val="006A3F1D"/>
    <w:rsid w:val="006A3F8D"/>
    <w:rsid w:val="006A4021"/>
    <w:rsid w:val="006A4046"/>
    <w:rsid w:val="006A4053"/>
    <w:rsid w:val="006A40F5"/>
    <w:rsid w:val="006A41F0"/>
    <w:rsid w:val="006A4210"/>
    <w:rsid w:val="006A4217"/>
    <w:rsid w:val="006A4234"/>
    <w:rsid w:val="006A428E"/>
    <w:rsid w:val="006A42D2"/>
    <w:rsid w:val="006A4436"/>
    <w:rsid w:val="006A44B3"/>
    <w:rsid w:val="006A4587"/>
    <w:rsid w:val="006A45ED"/>
    <w:rsid w:val="006A466F"/>
    <w:rsid w:val="006A47FC"/>
    <w:rsid w:val="006A4854"/>
    <w:rsid w:val="006A48C1"/>
    <w:rsid w:val="006A4925"/>
    <w:rsid w:val="006A4964"/>
    <w:rsid w:val="006A4980"/>
    <w:rsid w:val="006A4AC2"/>
    <w:rsid w:val="006A4AEA"/>
    <w:rsid w:val="006A4B7A"/>
    <w:rsid w:val="006A4B89"/>
    <w:rsid w:val="006A4BBD"/>
    <w:rsid w:val="006A4C63"/>
    <w:rsid w:val="006A4C67"/>
    <w:rsid w:val="006A4CEF"/>
    <w:rsid w:val="006A4CFE"/>
    <w:rsid w:val="006A4D06"/>
    <w:rsid w:val="006A4D9F"/>
    <w:rsid w:val="006A4ED8"/>
    <w:rsid w:val="006A4EDB"/>
    <w:rsid w:val="006A4EF0"/>
    <w:rsid w:val="006A4F53"/>
    <w:rsid w:val="006A5083"/>
    <w:rsid w:val="006A5096"/>
    <w:rsid w:val="006A515E"/>
    <w:rsid w:val="006A51CF"/>
    <w:rsid w:val="006A5284"/>
    <w:rsid w:val="006A529F"/>
    <w:rsid w:val="006A539F"/>
    <w:rsid w:val="006A53E5"/>
    <w:rsid w:val="006A541D"/>
    <w:rsid w:val="006A5485"/>
    <w:rsid w:val="006A54A2"/>
    <w:rsid w:val="006A55F0"/>
    <w:rsid w:val="006A5662"/>
    <w:rsid w:val="006A5664"/>
    <w:rsid w:val="006A56A1"/>
    <w:rsid w:val="006A56B5"/>
    <w:rsid w:val="006A56DD"/>
    <w:rsid w:val="006A5751"/>
    <w:rsid w:val="006A5765"/>
    <w:rsid w:val="006A57E6"/>
    <w:rsid w:val="006A57EB"/>
    <w:rsid w:val="006A581D"/>
    <w:rsid w:val="006A58C6"/>
    <w:rsid w:val="006A594D"/>
    <w:rsid w:val="006A59CE"/>
    <w:rsid w:val="006A5B0A"/>
    <w:rsid w:val="006A5B36"/>
    <w:rsid w:val="006A5C02"/>
    <w:rsid w:val="006A5CE9"/>
    <w:rsid w:val="006A5DA3"/>
    <w:rsid w:val="006A5DA6"/>
    <w:rsid w:val="006A5E28"/>
    <w:rsid w:val="006A5E4C"/>
    <w:rsid w:val="006A5E82"/>
    <w:rsid w:val="006A5F1F"/>
    <w:rsid w:val="006A5F7C"/>
    <w:rsid w:val="006A5FB8"/>
    <w:rsid w:val="006A6065"/>
    <w:rsid w:val="006A6085"/>
    <w:rsid w:val="006A6088"/>
    <w:rsid w:val="006A60C0"/>
    <w:rsid w:val="006A61C4"/>
    <w:rsid w:val="006A61F8"/>
    <w:rsid w:val="006A62E9"/>
    <w:rsid w:val="006A6381"/>
    <w:rsid w:val="006A6397"/>
    <w:rsid w:val="006A639D"/>
    <w:rsid w:val="006A6418"/>
    <w:rsid w:val="006A6429"/>
    <w:rsid w:val="006A645E"/>
    <w:rsid w:val="006A6470"/>
    <w:rsid w:val="006A6488"/>
    <w:rsid w:val="006A64B4"/>
    <w:rsid w:val="006A64D4"/>
    <w:rsid w:val="006A6508"/>
    <w:rsid w:val="006A65A0"/>
    <w:rsid w:val="006A65C5"/>
    <w:rsid w:val="006A6637"/>
    <w:rsid w:val="006A6694"/>
    <w:rsid w:val="006A6751"/>
    <w:rsid w:val="006A6762"/>
    <w:rsid w:val="006A67A9"/>
    <w:rsid w:val="006A67F3"/>
    <w:rsid w:val="006A6809"/>
    <w:rsid w:val="006A68CA"/>
    <w:rsid w:val="006A6907"/>
    <w:rsid w:val="006A6950"/>
    <w:rsid w:val="006A6A15"/>
    <w:rsid w:val="006A6A4E"/>
    <w:rsid w:val="006A6B6E"/>
    <w:rsid w:val="006A6B7A"/>
    <w:rsid w:val="006A6BD4"/>
    <w:rsid w:val="006A6CF8"/>
    <w:rsid w:val="006A6D4F"/>
    <w:rsid w:val="006A6DF5"/>
    <w:rsid w:val="006A6E44"/>
    <w:rsid w:val="006A6E9C"/>
    <w:rsid w:val="006A70AB"/>
    <w:rsid w:val="006A70CA"/>
    <w:rsid w:val="006A7132"/>
    <w:rsid w:val="006A72CC"/>
    <w:rsid w:val="006A72F5"/>
    <w:rsid w:val="006A731B"/>
    <w:rsid w:val="006A7349"/>
    <w:rsid w:val="006A742E"/>
    <w:rsid w:val="006A749F"/>
    <w:rsid w:val="006A7558"/>
    <w:rsid w:val="006A7582"/>
    <w:rsid w:val="006A75BD"/>
    <w:rsid w:val="006A763A"/>
    <w:rsid w:val="006A76C4"/>
    <w:rsid w:val="006A76EC"/>
    <w:rsid w:val="006A773D"/>
    <w:rsid w:val="006A7793"/>
    <w:rsid w:val="006A77B8"/>
    <w:rsid w:val="006A77BF"/>
    <w:rsid w:val="006A77DC"/>
    <w:rsid w:val="006A78DE"/>
    <w:rsid w:val="006A790C"/>
    <w:rsid w:val="006A7AB4"/>
    <w:rsid w:val="006A7B0B"/>
    <w:rsid w:val="006A7BB3"/>
    <w:rsid w:val="006A7BC5"/>
    <w:rsid w:val="006A7CE3"/>
    <w:rsid w:val="006A7D29"/>
    <w:rsid w:val="006A7D69"/>
    <w:rsid w:val="006A7D6B"/>
    <w:rsid w:val="006A7D75"/>
    <w:rsid w:val="006A7DD6"/>
    <w:rsid w:val="006A7E67"/>
    <w:rsid w:val="006A7E6C"/>
    <w:rsid w:val="006A7E7D"/>
    <w:rsid w:val="006A7E7E"/>
    <w:rsid w:val="006A7EA6"/>
    <w:rsid w:val="006A7EF4"/>
    <w:rsid w:val="006A7F6B"/>
    <w:rsid w:val="006B0000"/>
    <w:rsid w:val="006B0078"/>
    <w:rsid w:val="006B01EB"/>
    <w:rsid w:val="006B020E"/>
    <w:rsid w:val="006B021E"/>
    <w:rsid w:val="006B021F"/>
    <w:rsid w:val="006B0278"/>
    <w:rsid w:val="006B0289"/>
    <w:rsid w:val="006B02EA"/>
    <w:rsid w:val="006B0362"/>
    <w:rsid w:val="006B038F"/>
    <w:rsid w:val="006B03DF"/>
    <w:rsid w:val="006B043A"/>
    <w:rsid w:val="006B050E"/>
    <w:rsid w:val="006B05E7"/>
    <w:rsid w:val="006B0601"/>
    <w:rsid w:val="006B0717"/>
    <w:rsid w:val="006B07C1"/>
    <w:rsid w:val="006B07EA"/>
    <w:rsid w:val="006B0843"/>
    <w:rsid w:val="006B0852"/>
    <w:rsid w:val="006B08BE"/>
    <w:rsid w:val="006B0908"/>
    <w:rsid w:val="006B09E1"/>
    <w:rsid w:val="006B09F6"/>
    <w:rsid w:val="006B0A7A"/>
    <w:rsid w:val="006B0B3C"/>
    <w:rsid w:val="006B0C10"/>
    <w:rsid w:val="006B0C57"/>
    <w:rsid w:val="006B0C94"/>
    <w:rsid w:val="006B0D58"/>
    <w:rsid w:val="006B0EDD"/>
    <w:rsid w:val="006B0EEC"/>
    <w:rsid w:val="006B0EF1"/>
    <w:rsid w:val="006B0F2A"/>
    <w:rsid w:val="006B0F45"/>
    <w:rsid w:val="006B0F84"/>
    <w:rsid w:val="006B0FB9"/>
    <w:rsid w:val="006B0FC4"/>
    <w:rsid w:val="006B106D"/>
    <w:rsid w:val="006B1181"/>
    <w:rsid w:val="006B11B0"/>
    <w:rsid w:val="006B11B6"/>
    <w:rsid w:val="006B11ED"/>
    <w:rsid w:val="006B1227"/>
    <w:rsid w:val="006B1269"/>
    <w:rsid w:val="006B12EF"/>
    <w:rsid w:val="006B1314"/>
    <w:rsid w:val="006B135A"/>
    <w:rsid w:val="006B13BC"/>
    <w:rsid w:val="006B13C7"/>
    <w:rsid w:val="006B1415"/>
    <w:rsid w:val="006B145E"/>
    <w:rsid w:val="006B147F"/>
    <w:rsid w:val="006B1540"/>
    <w:rsid w:val="006B15D5"/>
    <w:rsid w:val="006B15D6"/>
    <w:rsid w:val="006B15DD"/>
    <w:rsid w:val="006B15E9"/>
    <w:rsid w:val="006B1607"/>
    <w:rsid w:val="006B172A"/>
    <w:rsid w:val="006B172B"/>
    <w:rsid w:val="006B1750"/>
    <w:rsid w:val="006B175B"/>
    <w:rsid w:val="006B17D3"/>
    <w:rsid w:val="006B1904"/>
    <w:rsid w:val="006B190F"/>
    <w:rsid w:val="006B1954"/>
    <w:rsid w:val="006B1A03"/>
    <w:rsid w:val="006B1A19"/>
    <w:rsid w:val="006B1BC2"/>
    <w:rsid w:val="006B1BE2"/>
    <w:rsid w:val="006B1C98"/>
    <w:rsid w:val="006B1DB1"/>
    <w:rsid w:val="006B1E2D"/>
    <w:rsid w:val="006B1E7B"/>
    <w:rsid w:val="006B1F95"/>
    <w:rsid w:val="006B1FD8"/>
    <w:rsid w:val="006B201E"/>
    <w:rsid w:val="006B202B"/>
    <w:rsid w:val="006B20C7"/>
    <w:rsid w:val="006B20FF"/>
    <w:rsid w:val="006B2166"/>
    <w:rsid w:val="006B21B5"/>
    <w:rsid w:val="006B21F9"/>
    <w:rsid w:val="006B22CD"/>
    <w:rsid w:val="006B2324"/>
    <w:rsid w:val="006B2511"/>
    <w:rsid w:val="006B2521"/>
    <w:rsid w:val="006B261F"/>
    <w:rsid w:val="006B26EB"/>
    <w:rsid w:val="006B26FA"/>
    <w:rsid w:val="006B2710"/>
    <w:rsid w:val="006B2748"/>
    <w:rsid w:val="006B27BA"/>
    <w:rsid w:val="006B27DB"/>
    <w:rsid w:val="006B283F"/>
    <w:rsid w:val="006B28B8"/>
    <w:rsid w:val="006B28DA"/>
    <w:rsid w:val="006B2906"/>
    <w:rsid w:val="006B2A29"/>
    <w:rsid w:val="006B2A50"/>
    <w:rsid w:val="006B2A54"/>
    <w:rsid w:val="006B2A8B"/>
    <w:rsid w:val="006B2B5F"/>
    <w:rsid w:val="006B2B79"/>
    <w:rsid w:val="006B2B7B"/>
    <w:rsid w:val="006B2B9C"/>
    <w:rsid w:val="006B2BED"/>
    <w:rsid w:val="006B2C13"/>
    <w:rsid w:val="006B2C4D"/>
    <w:rsid w:val="006B2CCB"/>
    <w:rsid w:val="006B2D42"/>
    <w:rsid w:val="006B2E3E"/>
    <w:rsid w:val="006B2E61"/>
    <w:rsid w:val="006B2F8E"/>
    <w:rsid w:val="006B3140"/>
    <w:rsid w:val="006B317C"/>
    <w:rsid w:val="006B31A5"/>
    <w:rsid w:val="006B31B0"/>
    <w:rsid w:val="006B31F4"/>
    <w:rsid w:val="006B31F7"/>
    <w:rsid w:val="006B3338"/>
    <w:rsid w:val="006B3340"/>
    <w:rsid w:val="006B336F"/>
    <w:rsid w:val="006B33EB"/>
    <w:rsid w:val="006B33F7"/>
    <w:rsid w:val="006B3408"/>
    <w:rsid w:val="006B3457"/>
    <w:rsid w:val="006B3583"/>
    <w:rsid w:val="006B3586"/>
    <w:rsid w:val="006B35A2"/>
    <w:rsid w:val="006B3655"/>
    <w:rsid w:val="006B36C2"/>
    <w:rsid w:val="006B3767"/>
    <w:rsid w:val="006B379B"/>
    <w:rsid w:val="006B384F"/>
    <w:rsid w:val="006B3861"/>
    <w:rsid w:val="006B3862"/>
    <w:rsid w:val="006B3886"/>
    <w:rsid w:val="006B38E6"/>
    <w:rsid w:val="006B391E"/>
    <w:rsid w:val="006B3940"/>
    <w:rsid w:val="006B3941"/>
    <w:rsid w:val="006B39DC"/>
    <w:rsid w:val="006B3A12"/>
    <w:rsid w:val="006B3BD6"/>
    <w:rsid w:val="006B3BFA"/>
    <w:rsid w:val="006B3C6B"/>
    <w:rsid w:val="006B3CAD"/>
    <w:rsid w:val="006B3D49"/>
    <w:rsid w:val="006B3D60"/>
    <w:rsid w:val="006B3D93"/>
    <w:rsid w:val="006B3DAE"/>
    <w:rsid w:val="006B3E05"/>
    <w:rsid w:val="006B3E78"/>
    <w:rsid w:val="006B3EAA"/>
    <w:rsid w:val="006B3F57"/>
    <w:rsid w:val="006B3F58"/>
    <w:rsid w:val="006B3FDA"/>
    <w:rsid w:val="006B401B"/>
    <w:rsid w:val="006B4054"/>
    <w:rsid w:val="006B4156"/>
    <w:rsid w:val="006B4171"/>
    <w:rsid w:val="006B4188"/>
    <w:rsid w:val="006B41A4"/>
    <w:rsid w:val="006B41E2"/>
    <w:rsid w:val="006B4200"/>
    <w:rsid w:val="006B423A"/>
    <w:rsid w:val="006B4264"/>
    <w:rsid w:val="006B427A"/>
    <w:rsid w:val="006B42E2"/>
    <w:rsid w:val="006B42F6"/>
    <w:rsid w:val="006B4407"/>
    <w:rsid w:val="006B445F"/>
    <w:rsid w:val="006B4463"/>
    <w:rsid w:val="006B44F9"/>
    <w:rsid w:val="006B454F"/>
    <w:rsid w:val="006B4607"/>
    <w:rsid w:val="006B4633"/>
    <w:rsid w:val="006B4667"/>
    <w:rsid w:val="006B4744"/>
    <w:rsid w:val="006B4796"/>
    <w:rsid w:val="006B48B5"/>
    <w:rsid w:val="006B4989"/>
    <w:rsid w:val="006B4A04"/>
    <w:rsid w:val="006B4A94"/>
    <w:rsid w:val="006B4AAE"/>
    <w:rsid w:val="006B4B3D"/>
    <w:rsid w:val="006B4B6F"/>
    <w:rsid w:val="006B4B94"/>
    <w:rsid w:val="006B4C25"/>
    <w:rsid w:val="006B4C42"/>
    <w:rsid w:val="006B4C6A"/>
    <w:rsid w:val="006B4C75"/>
    <w:rsid w:val="006B4D1B"/>
    <w:rsid w:val="006B4DA1"/>
    <w:rsid w:val="006B4DF6"/>
    <w:rsid w:val="006B4DFA"/>
    <w:rsid w:val="006B4E5F"/>
    <w:rsid w:val="006B4EDB"/>
    <w:rsid w:val="006B4F01"/>
    <w:rsid w:val="006B4F2D"/>
    <w:rsid w:val="006B4FB7"/>
    <w:rsid w:val="006B503C"/>
    <w:rsid w:val="006B50CD"/>
    <w:rsid w:val="006B50CF"/>
    <w:rsid w:val="006B5113"/>
    <w:rsid w:val="006B511A"/>
    <w:rsid w:val="006B5294"/>
    <w:rsid w:val="006B52A4"/>
    <w:rsid w:val="006B5357"/>
    <w:rsid w:val="006B53A2"/>
    <w:rsid w:val="006B544E"/>
    <w:rsid w:val="006B5500"/>
    <w:rsid w:val="006B5503"/>
    <w:rsid w:val="006B5539"/>
    <w:rsid w:val="006B5558"/>
    <w:rsid w:val="006B55BB"/>
    <w:rsid w:val="006B55CA"/>
    <w:rsid w:val="006B5669"/>
    <w:rsid w:val="006B56B8"/>
    <w:rsid w:val="006B5700"/>
    <w:rsid w:val="006B5703"/>
    <w:rsid w:val="006B57DF"/>
    <w:rsid w:val="006B5879"/>
    <w:rsid w:val="006B58EE"/>
    <w:rsid w:val="006B5962"/>
    <w:rsid w:val="006B5A15"/>
    <w:rsid w:val="006B5B16"/>
    <w:rsid w:val="006B5B46"/>
    <w:rsid w:val="006B5B6F"/>
    <w:rsid w:val="006B5CAD"/>
    <w:rsid w:val="006B5D4F"/>
    <w:rsid w:val="006B5D77"/>
    <w:rsid w:val="006B5DBB"/>
    <w:rsid w:val="006B5DD8"/>
    <w:rsid w:val="006B5E6E"/>
    <w:rsid w:val="006B5F57"/>
    <w:rsid w:val="006B5F74"/>
    <w:rsid w:val="006B5F8A"/>
    <w:rsid w:val="006B60A3"/>
    <w:rsid w:val="006B60AD"/>
    <w:rsid w:val="006B61F1"/>
    <w:rsid w:val="006B623D"/>
    <w:rsid w:val="006B628F"/>
    <w:rsid w:val="006B62A9"/>
    <w:rsid w:val="006B637D"/>
    <w:rsid w:val="006B6422"/>
    <w:rsid w:val="006B642C"/>
    <w:rsid w:val="006B644D"/>
    <w:rsid w:val="006B64D0"/>
    <w:rsid w:val="006B65F3"/>
    <w:rsid w:val="006B661A"/>
    <w:rsid w:val="006B6636"/>
    <w:rsid w:val="006B6665"/>
    <w:rsid w:val="006B6678"/>
    <w:rsid w:val="006B6699"/>
    <w:rsid w:val="006B670A"/>
    <w:rsid w:val="006B6713"/>
    <w:rsid w:val="006B67BF"/>
    <w:rsid w:val="006B67EB"/>
    <w:rsid w:val="006B6830"/>
    <w:rsid w:val="006B68A7"/>
    <w:rsid w:val="006B696A"/>
    <w:rsid w:val="006B698D"/>
    <w:rsid w:val="006B69A4"/>
    <w:rsid w:val="006B69C7"/>
    <w:rsid w:val="006B6A1D"/>
    <w:rsid w:val="006B6A98"/>
    <w:rsid w:val="006B6ADA"/>
    <w:rsid w:val="006B6AF1"/>
    <w:rsid w:val="006B6B30"/>
    <w:rsid w:val="006B6BC8"/>
    <w:rsid w:val="006B6D3D"/>
    <w:rsid w:val="006B6E93"/>
    <w:rsid w:val="006B6EFE"/>
    <w:rsid w:val="006B6F4B"/>
    <w:rsid w:val="006B7008"/>
    <w:rsid w:val="006B7051"/>
    <w:rsid w:val="006B7055"/>
    <w:rsid w:val="006B7065"/>
    <w:rsid w:val="006B70D8"/>
    <w:rsid w:val="006B7205"/>
    <w:rsid w:val="006B7206"/>
    <w:rsid w:val="006B7247"/>
    <w:rsid w:val="006B726D"/>
    <w:rsid w:val="006B72B8"/>
    <w:rsid w:val="006B72BF"/>
    <w:rsid w:val="006B72E4"/>
    <w:rsid w:val="006B730C"/>
    <w:rsid w:val="006B734E"/>
    <w:rsid w:val="006B7363"/>
    <w:rsid w:val="006B73E2"/>
    <w:rsid w:val="006B7404"/>
    <w:rsid w:val="006B742E"/>
    <w:rsid w:val="006B74CB"/>
    <w:rsid w:val="006B752B"/>
    <w:rsid w:val="006B7535"/>
    <w:rsid w:val="006B7560"/>
    <w:rsid w:val="006B7613"/>
    <w:rsid w:val="006B76AE"/>
    <w:rsid w:val="006B7720"/>
    <w:rsid w:val="006B7725"/>
    <w:rsid w:val="006B77E5"/>
    <w:rsid w:val="006B784F"/>
    <w:rsid w:val="006B78B0"/>
    <w:rsid w:val="006B7922"/>
    <w:rsid w:val="006B7948"/>
    <w:rsid w:val="006B79D2"/>
    <w:rsid w:val="006B7A13"/>
    <w:rsid w:val="006B7A31"/>
    <w:rsid w:val="006B7A43"/>
    <w:rsid w:val="006B7A46"/>
    <w:rsid w:val="006B7A48"/>
    <w:rsid w:val="006B7A8C"/>
    <w:rsid w:val="006B7B74"/>
    <w:rsid w:val="006B7B75"/>
    <w:rsid w:val="006B7BFC"/>
    <w:rsid w:val="006B7C04"/>
    <w:rsid w:val="006B7C33"/>
    <w:rsid w:val="006B7CA0"/>
    <w:rsid w:val="006B7D2E"/>
    <w:rsid w:val="006B7D4B"/>
    <w:rsid w:val="006B7E64"/>
    <w:rsid w:val="006B7E94"/>
    <w:rsid w:val="006B7EA7"/>
    <w:rsid w:val="006B7F34"/>
    <w:rsid w:val="006B7F44"/>
    <w:rsid w:val="006B7F78"/>
    <w:rsid w:val="006C004A"/>
    <w:rsid w:val="006C00E3"/>
    <w:rsid w:val="006C0165"/>
    <w:rsid w:val="006C01A5"/>
    <w:rsid w:val="006C029C"/>
    <w:rsid w:val="006C02C1"/>
    <w:rsid w:val="006C02F9"/>
    <w:rsid w:val="006C0411"/>
    <w:rsid w:val="006C0461"/>
    <w:rsid w:val="006C0492"/>
    <w:rsid w:val="006C0543"/>
    <w:rsid w:val="006C055B"/>
    <w:rsid w:val="006C0566"/>
    <w:rsid w:val="006C0571"/>
    <w:rsid w:val="006C05B6"/>
    <w:rsid w:val="006C060D"/>
    <w:rsid w:val="006C061B"/>
    <w:rsid w:val="006C0626"/>
    <w:rsid w:val="006C06C8"/>
    <w:rsid w:val="006C06FD"/>
    <w:rsid w:val="006C07F8"/>
    <w:rsid w:val="006C0863"/>
    <w:rsid w:val="006C0869"/>
    <w:rsid w:val="006C09C9"/>
    <w:rsid w:val="006C09DC"/>
    <w:rsid w:val="006C09F2"/>
    <w:rsid w:val="006C0A51"/>
    <w:rsid w:val="006C0AC5"/>
    <w:rsid w:val="006C0BB5"/>
    <w:rsid w:val="006C0BC5"/>
    <w:rsid w:val="006C0BE8"/>
    <w:rsid w:val="006C0C95"/>
    <w:rsid w:val="006C0CDE"/>
    <w:rsid w:val="006C0CF1"/>
    <w:rsid w:val="006C0D83"/>
    <w:rsid w:val="006C0DAA"/>
    <w:rsid w:val="006C0E33"/>
    <w:rsid w:val="006C0E66"/>
    <w:rsid w:val="006C0E91"/>
    <w:rsid w:val="006C0ECA"/>
    <w:rsid w:val="006C0FAE"/>
    <w:rsid w:val="006C0FB9"/>
    <w:rsid w:val="006C0FBE"/>
    <w:rsid w:val="006C1060"/>
    <w:rsid w:val="006C10A9"/>
    <w:rsid w:val="006C1132"/>
    <w:rsid w:val="006C115B"/>
    <w:rsid w:val="006C120A"/>
    <w:rsid w:val="006C1251"/>
    <w:rsid w:val="006C12F5"/>
    <w:rsid w:val="006C13A9"/>
    <w:rsid w:val="006C13D8"/>
    <w:rsid w:val="006C142A"/>
    <w:rsid w:val="006C14A7"/>
    <w:rsid w:val="006C15AD"/>
    <w:rsid w:val="006C163C"/>
    <w:rsid w:val="006C1651"/>
    <w:rsid w:val="006C1698"/>
    <w:rsid w:val="006C171C"/>
    <w:rsid w:val="006C1777"/>
    <w:rsid w:val="006C179D"/>
    <w:rsid w:val="006C1814"/>
    <w:rsid w:val="006C1832"/>
    <w:rsid w:val="006C1836"/>
    <w:rsid w:val="006C187A"/>
    <w:rsid w:val="006C18AC"/>
    <w:rsid w:val="006C190A"/>
    <w:rsid w:val="006C191E"/>
    <w:rsid w:val="006C1952"/>
    <w:rsid w:val="006C1986"/>
    <w:rsid w:val="006C1B5B"/>
    <w:rsid w:val="006C1BFE"/>
    <w:rsid w:val="006C1C01"/>
    <w:rsid w:val="006C1CF1"/>
    <w:rsid w:val="006C1DBF"/>
    <w:rsid w:val="006C1DD3"/>
    <w:rsid w:val="006C1DF8"/>
    <w:rsid w:val="006C1E65"/>
    <w:rsid w:val="006C1EC1"/>
    <w:rsid w:val="006C1F09"/>
    <w:rsid w:val="006C1F5E"/>
    <w:rsid w:val="006C1F94"/>
    <w:rsid w:val="006C1FB8"/>
    <w:rsid w:val="006C1FE4"/>
    <w:rsid w:val="006C20E2"/>
    <w:rsid w:val="006C2162"/>
    <w:rsid w:val="006C21FD"/>
    <w:rsid w:val="006C232A"/>
    <w:rsid w:val="006C23DF"/>
    <w:rsid w:val="006C24F5"/>
    <w:rsid w:val="006C2543"/>
    <w:rsid w:val="006C25A9"/>
    <w:rsid w:val="006C260C"/>
    <w:rsid w:val="006C2663"/>
    <w:rsid w:val="006C2680"/>
    <w:rsid w:val="006C26A7"/>
    <w:rsid w:val="006C2824"/>
    <w:rsid w:val="006C282C"/>
    <w:rsid w:val="006C29F9"/>
    <w:rsid w:val="006C2A32"/>
    <w:rsid w:val="006C2A4D"/>
    <w:rsid w:val="006C2ABE"/>
    <w:rsid w:val="006C2B45"/>
    <w:rsid w:val="006C2B50"/>
    <w:rsid w:val="006C2BB4"/>
    <w:rsid w:val="006C2BD4"/>
    <w:rsid w:val="006C2C51"/>
    <w:rsid w:val="006C2C92"/>
    <w:rsid w:val="006C2CC1"/>
    <w:rsid w:val="006C2CC7"/>
    <w:rsid w:val="006C2D5D"/>
    <w:rsid w:val="006C2DC6"/>
    <w:rsid w:val="006C2DE1"/>
    <w:rsid w:val="006C2E02"/>
    <w:rsid w:val="006C2E7C"/>
    <w:rsid w:val="006C2F08"/>
    <w:rsid w:val="006C2F29"/>
    <w:rsid w:val="006C2FAE"/>
    <w:rsid w:val="006C2FF3"/>
    <w:rsid w:val="006C30C0"/>
    <w:rsid w:val="006C30C5"/>
    <w:rsid w:val="006C316E"/>
    <w:rsid w:val="006C31AD"/>
    <w:rsid w:val="006C321C"/>
    <w:rsid w:val="006C3269"/>
    <w:rsid w:val="006C334A"/>
    <w:rsid w:val="006C339C"/>
    <w:rsid w:val="006C33E6"/>
    <w:rsid w:val="006C348A"/>
    <w:rsid w:val="006C34A2"/>
    <w:rsid w:val="006C356B"/>
    <w:rsid w:val="006C35D9"/>
    <w:rsid w:val="006C3700"/>
    <w:rsid w:val="006C3777"/>
    <w:rsid w:val="006C3789"/>
    <w:rsid w:val="006C383D"/>
    <w:rsid w:val="006C3903"/>
    <w:rsid w:val="006C394B"/>
    <w:rsid w:val="006C39B7"/>
    <w:rsid w:val="006C39C3"/>
    <w:rsid w:val="006C3AB8"/>
    <w:rsid w:val="006C3AC3"/>
    <w:rsid w:val="006C3BDA"/>
    <w:rsid w:val="006C3BF5"/>
    <w:rsid w:val="006C3C01"/>
    <w:rsid w:val="006C3C8C"/>
    <w:rsid w:val="006C3CB9"/>
    <w:rsid w:val="006C3CDD"/>
    <w:rsid w:val="006C3DA0"/>
    <w:rsid w:val="006C3E1F"/>
    <w:rsid w:val="006C3E6D"/>
    <w:rsid w:val="006C3EE3"/>
    <w:rsid w:val="006C3EF0"/>
    <w:rsid w:val="006C3FED"/>
    <w:rsid w:val="006C4052"/>
    <w:rsid w:val="006C406F"/>
    <w:rsid w:val="006C40D7"/>
    <w:rsid w:val="006C41C3"/>
    <w:rsid w:val="006C4243"/>
    <w:rsid w:val="006C4275"/>
    <w:rsid w:val="006C42F8"/>
    <w:rsid w:val="006C4304"/>
    <w:rsid w:val="006C4335"/>
    <w:rsid w:val="006C4366"/>
    <w:rsid w:val="006C438F"/>
    <w:rsid w:val="006C441B"/>
    <w:rsid w:val="006C444A"/>
    <w:rsid w:val="006C4454"/>
    <w:rsid w:val="006C4459"/>
    <w:rsid w:val="006C4486"/>
    <w:rsid w:val="006C4570"/>
    <w:rsid w:val="006C45A4"/>
    <w:rsid w:val="006C45ED"/>
    <w:rsid w:val="006C4621"/>
    <w:rsid w:val="006C4649"/>
    <w:rsid w:val="006C4661"/>
    <w:rsid w:val="006C4668"/>
    <w:rsid w:val="006C473E"/>
    <w:rsid w:val="006C488D"/>
    <w:rsid w:val="006C4970"/>
    <w:rsid w:val="006C49F3"/>
    <w:rsid w:val="006C4A3D"/>
    <w:rsid w:val="006C4A7F"/>
    <w:rsid w:val="006C4AD8"/>
    <w:rsid w:val="006C4BD2"/>
    <w:rsid w:val="006C4D15"/>
    <w:rsid w:val="006C4D61"/>
    <w:rsid w:val="006C4DAB"/>
    <w:rsid w:val="006C4E12"/>
    <w:rsid w:val="006C4E32"/>
    <w:rsid w:val="006C4E64"/>
    <w:rsid w:val="006C4F28"/>
    <w:rsid w:val="006C50BF"/>
    <w:rsid w:val="006C5170"/>
    <w:rsid w:val="006C5175"/>
    <w:rsid w:val="006C521A"/>
    <w:rsid w:val="006C522A"/>
    <w:rsid w:val="006C52CE"/>
    <w:rsid w:val="006C5300"/>
    <w:rsid w:val="006C5325"/>
    <w:rsid w:val="006C5428"/>
    <w:rsid w:val="006C5446"/>
    <w:rsid w:val="006C548B"/>
    <w:rsid w:val="006C550E"/>
    <w:rsid w:val="006C55EA"/>
    <w:rsid w:val="006C565E"/>
    <w:rsid w:val="006C5670"/>
    <w:rsid w:val="006C5679"/>
    <w:rsid w:val="006C56BC"/>
    <w:rsid w:val="006C56CB"/>
    <w:rsid w:val="006C574C"/>
    <w:rsid w:val="006C5765"/>
    <w:rsid w:val="006C577C"/>
    <w:rsid w:val="006C5799"/>
    <w:rsid w:val="006C5970"/>
    <w:rsid w:val="006C598D"/>
    <w:rsid w:val="006C599B"/>
    <w:rsid w:val="006C59CD"/>
    <w:rsid w:val="006C5A36"/>
    <w:rsid w:val="006C5A49"/>
    <w:rsid w:val="006C5A8D"/>
    <w:rsid w:val="006C5AEF"/>
    <w:rsid w:val="006C5B0C"/>
    <w:rsid w:val="006C5B0E"/>
    <w:rsid w:val="006C5B5C"/>
    <w:rsid w:val="006C5C3A"/>
    <w:rsid w:val="006C5C4F"/>
    <w:rsid w:val="006C5D47"/>
    <w:rsid w:val="006C5D60"/>
    <w:rsid w:val="006C5E6D"/>
    <w:rsid w:val="006C5E7C"/>
    <w:rsid w:val="006C5EBA"/>
    <w:rsid w:val="006C5EF0"/>
    <w:rsid w:val="006C5FD5"/>
    <w:rsid w:val="006C6013"/>
    <w:rsid w:val="006C603A"/>
    <w:rsid w:val="006C6138"/>
    <w:rsid w:val="006C617E"/>
    <w:rsid w:val="006C61B2"/>
    <w:rsid w:val="006C626A"/>
    <w:rsid w:val="006C6280"/>
    <w:rsid w:val="006C6289"/>
    <w:rsid w:val="006C62E4"/>
    <w:rsid w:val="006C62FE"/>
    <w:rsid w:val="006C6345"/>
    <w:rsid w:val="006C63B6"/>
    <w:rsid w:val="006C63D5"/>
    <w:rsid w:val="006C63EA"/>
    <w:rsid w:val="006C6461"/>
    <w:rsid w:val="006C6474"/>
    <w:rsid w:val="006C64BD"/>
    <w:rsid w:val="006C64FF"/>
    <w:rsid w:val="006C651D"/>
    <w:rsid w:val="006C6524"/>
    <w:rsid w:val="006C6642"/>
    <w:rsid w:val="006C6750"/>
    <w:rsid w:val="006C67CA"/>
    <w:rsid w:val="006C682A"/>
    <w:rsid w:val="006C684B"/>
    <w:rsid w:val="006C6890"/>
    <w:rsid w:val="006C68BE"/>
    <w:rsid w:val="006C68F4"/>
    <w:rsid w:val="006C6916"/>
    <w:rsid w:val="006C6A16"/>
    <w:rsid w:val="006C6BD9"/>
    <w:rsid w:val="006C6CF1"/>
    <w:rsid w:val="006C6DED"/>
    <w:rsid w:val="006C6E3E"/>
    <w:rsid w:val="006C6E46"/>
    <w:rsid w:val="006C6E5E"/>
    <w:rsid w:val="006C6F27"/>
    <w:rsid w:val="006C6F48"/>
    <w:rsid w:val="006C6F9B"/>
    <w:rsid w:val="006C7005"/>
    <w:rsid w:val="006C709E"/>
    <w:rsid w:val="006C70FB"/>
    <w:rsid w:val="006C7140"/>
    <w:rsid w:val="006C71F0"/>
    <w:rsid w:val="006C720E"/>
    <w:rsid w:val="006C72F6"/>
    <w:rsid w:val="006C7311"/>
    <w:rsid w:val="006C73FB"/>
    <w:rsid w:val="006C740D"/>
    <w:rsid w:val="006C7412"/>
    <w:rsid w:val="006C747C"/>
    <w:rsid w:val="006C74C5"/>
    <w:rsid w:val="006C7589"/>
    <w:rsid w:val="006C75E8"/>
    <w:rsid w:val="006C7634"/>
    <w:rsid w:val="006C7759"/>
    <w:rsid w:val="006C77CC"/>
    <w:rsid w:val="006C780B"/>
    <w:rsid w:val="006C7907"/>
    <w:rsid w:val="006C79F6"/>
    <w:rsid w:val="006C7A3B"/>
    <w:rsid w:val="006C7A6B"/>
    <w:rsid w:val="006C7AB8"/>
    <w:rsid w:val="006C7C4E"/>
    <w:rsid w:val="006C7D01"/>
    <w:rsid w:val="006C7D12"/>
    <w:rsid w:val="006C7D7B"/>
    <w:rsid w:val="006C7D7E"/>
    <w:rsid w:val="006C7D81"/>
    <w:rsid w:val="006C7FBA"/>
    <w:rsid w:val="006D0073"/>
    <w:rsid w:val="006D00E2"/>
    <w:rsid w:val="006D0110"/>
    <w:rsid w:val="006D014F"/>
    <w:rsid w:val="006D018D"/>
    <w:rsid w:val="006D01EB"/>
    <w:rsid w:val="006D0225"/>
    <w:rsid w:val="006D0237"/>
    <w:rsid w:val="006D02C6"/>
    <w:rsid w:val="006D036B"/>
    <w:rsid w:val="006D039F"/>
    <w:rsid w:val="006D03DD"/>
    <w:rsid w:val="006D04BA"/>
    <w:rsid w:val="006D04E5"/>
    <w:rsid w:val="006D0552"/>
    <w:rsid w:val="006D0600"/>
    <w:rsid w:val="006D065D"/>
    <w:rsid w:val="006D06C5"/>
    <w:rsid w:val="006D06E2"/>
    <w:rsid w:val="006D07C3"/>
    <w:rsid w:val="006D08A0"/>
    <w:rsid w:val="006D08C6"/>
    <w:rsid w:val="006D0987"/>
    <w:rsid w:val="006D0994"/>
    <w:rsid w:val="006D0997"/>
    <w:rsid w:val="006D0A6D"/>
    <w:rsid w:val="006D0AB6"/>
    <w:rsid w:val="006D0B37"/>
    <w:rsid w:val="006D0B8F"/>
    <w:rsid w:val="006D0C78"/>
    <w:rsid w:val="006D0CDC"/>
    <w:rsid w:val="006D0D34"/>
    <w:rsid w:val="006D0DAC"/>
    <w:rsid w:val="006D0DEA"/>
    <w:rsid w:val="006D0E11"/>
    <w:rsid w:val="006D0E15"/>
    <w:rsid w:val="006D0E29"/>
    <w:rsid w:val="006D0F4F"/>
    <w:rsid w:val="006D0F7F"/>
    <w:rsid w:val="006D1072"/>
    <w:rsid w:val="006D117B"/>
    <w:rsid w:val="006D11AD"/>
    <w:rsid w:val="006D126A"/>
    <w:rsid w:val="006D12AB"/>
    <w:rsid w:val="006D12C5"/>
    <w:rsid w:val="006D12DA"/>
    <w:rsid w:val="006D1371"/>
    <w:rsid w:val="006D145D"/>
    <w:rsid w:val="006D167B"/>
    <w:rsid w:val="006D1719"/>
    <w:rsid w:val="006D180F"/>
    <w:rsid w:val="006D18C3"/>
    <w:rsid w:val="006D18D0"/>
    <w:rsid w:val="006D1953"/>
    <w:rsid w:val="006D199E"/>
    <w:rsid w:val="006D19BE"/>
    <w:rsid w:val="006D1A1E"/>
    <w:rsid w:val="006D1A2C"/>
    <w:rsid w:val="006D1B8D"/>
    <w:rsid w:val="006D1BF6"/>
    <w:rsid w:val="006D1CF7"/>
    <w:rsid w:val="006D1D20"/>
    <w:rsid w:val="006D1D38"/>
    <w:rsid w:val="006D1D73"/>
    <w:rsid w:val="006D1D87"/>
    <w:rsid w:val="006D1DC9"/>
    <w:rsid w:val="006D1E23"/>
    <w:rsid w:val="006D1EC9"/>
    <w:rsid w:val="006D1ED8"/>
    <w:rsid w:val="006D1F2D"/>
    <w:rsid w:val="006D2014"/>
    <w:rsid w:val="006D202F"/>
    <w:rsid w:val="006D2063"/>
    <w:rsid w:val="006D209D"/>
    <w:rsid w:val="006D21FC"/>
    <w:rsid w:val="006D2282"/>
    <w:rsid w:val="006D2288"/>
    <w:rsid w:val="006D22B8"/>
    <w:rsid w:val="006D22C0"/>
    <w:rsid w:val="006D23C6"/>
    <w:rsid w:val="006D23DC"/>
    <w:rsid w:val="006D241E"/>
    <w:rsid w:val="006D243D"/>
    <w:rsid w:val="006D247C"/>
    <w:rsid w:val="006D2587"/>
    <w:rsid w:val="006D268F"/>
    <w:rsid w:val="006D26B9"/>
    <w:rsid w:val="006D26F5"/>
    <w:rsid w:val="006D2702"/>
    <w:rsid w:val="006D2747"/>
    <w:rsid w:val="006D2764"/>
    <w:rsid w:val="006D27BD"/>
    <w:rsid w:val="006D27E6"/>
    <w:rsid w:val="006D27EE"/>
    <w:rsid w:val="006D2801"/>
    <w:rsid w:val="006D28C2"/>
    <w:rsid w:val="006D28D7"/>
    <w:rsid w:val="006D2905"/>
    <w:rsid w:val="006D2978"/>
    <w:rsid w:val="006D29AB"/>
    <w:rsid w:val="006D29C9"/>
    <w:rsid w:val="006D29E5"/>
    <w:rsid w:val="006D2A27"/>
    <w:rsid w:val="006D2A70"/>
    <w:rsid w:val="006D2A7C"/>
    <w:rsid w:val="006D2AB5"/>
    <w:rsid w:val="006D2B23"/>
    <w:rsid w:val="006D2B3D"/>
    <w:rsid w:val="006D2B82"/>
    <w:rsid w:val="006D2BE3"/>
    <w:rsid w:val="006D2BE4"/>
    <w:rsid w:val="006D2CFD"/>
    <w:rsid w:val="006D2D13"/>
    <w:rsid w:val="006D2D56"/>
    <w:rsid w:val="006D2D64"/>
    <w:rsid w:val="006D2DCE"/>
    <w:rsid w:val="006D2E41"/>
    <w:rsid w:val="006D2E73"/>
    <w:rsid w:val="006D2E9E"/>
    <w:rsid w:val="006D2FC8"/>
    <w:rsid w:val="006D3003"/>
    <w:rsid w:val="006D3037"/>
    <w:rsid w:val="006D304E"/>
    <w:rsid w:val="006D305B"/>
    <w:rsid w:val="006D30E2"/>
    <w:rsid w:val="006D30EB"/>
    <w:rsid w:val="006D3125"/>
    <w:rsid w:val="006D312D"/>
    <w:rsid w:val="006D312E"/>
    <w:rsid w:val="006D315B"/>
    <w:rsid w:val="006D330C"/>
    <w:rsid w:val="006D3395"/>
    <w:rsid w:val="006D33BE"/>
    <w:rsid w:val="006D3456"/>
    <w:rsid w:val="006D3488"/>
    <w:rsid w:val="006D348B"/>
    <w:rsid w:val="006D3499"/>
    <w:rsid w:val="006D34D8"/>
    <w:rsid w:val="006D3518"/>
    <w:rsid w:val="006D351B"/>
    <w:rsid w:val="006D35AA"/>
    <w:rsid w:val="006D35FF"/>
    <w:rsid w:val="006D3674"/>
    <w:rsid w:val="006D36A0"/>
    <w:rsid w:val="006D36D0"/>
    <w:rsid w:val="006D36E3"/>
    <w:rsid w:val="006D370D"/>
    <w:rsid w:val="006D3726"/>
    <w:rsid w:val="006D379F"/>
    <w:rsid w:val="006D3824"/>
    <w:rsid w:val="006D3848"/>
    <w:rsid w:val="006D3890"/>
    <w:rsid w:val="006D38D9"/>
    <w:rsid w:val="006D3A31"/>
    <w:rsid w:val="006D3B50"/>
    <w:rsid w:val="006D3B87"/>
    <w:rsid w:val="006D3BCE"/>
    <w:rsid w:val="006D3C2F"/>
    <w:rsid w:val="006D3CA4"/>
    <w:rsid w:val="006D3D71"/>
    <w:rsid w:val="006D3E98"/>
    <w:rsid w:val="006D3FD1"/>
    <w:rsid w:val="006D4011"/>
    <w:rsid w:val="006D408E"/>
    <w:rsid w:val="006D4122"/>
    <w:rsid w:val="006D412A"/>
    <w:rsid w:val="006D4149"/>
    <w:rsid w:val="006D41BC"/>
    <w:rsid w:val="006D41F0"/>
    <w:rsid w:val="006D42F5"/>
    <w:rsid w:val="006D4300"/>
    <w:rsid w:val="006D438C"/>
    <w:rsid w:val="006D43A2"/>
    <w:rsid w:val="006D447C"/>
    <w:rsid w:val="006D4594"/>
    <w:rsid w:val="006D45C2"/>
    <w:rsid w:val="006D45CE"/>
    <w:rsid w:val="006D45E0"/>
    <w:rsid w:val="006D462C"/>
    <w:rsid w:val="006D4660"/>
    <w:rsid w:val="006D4722"/>
    <w:rsid w:val="006D472A"/>
    <w:rsid w:val="006D4794"/>
    <w:rsid w:val="006D47DE"/>
    <w:rsid w:val="006D4802"/>
    <w:rsid w:val="006D48AD"/>
    <w:rsid w:val="006D4978"/>
    <w:rsid w:val="006D4983"/>
    <w:rsid w:val="006D49D4"/>
    <w:rsid w:val="006D49E6"/>
    <w:rsid w:val="006D4A1E"/>
    <w:rsid w:val="006D4B00"/>
    <w:rsid w:val="006D4B53"/>
    <w:rsid w:val="006D4CDB"/>
    <w:rsid w:val="006D4D6C"/>
    <w:rsid w:val="006D4E83"/>
    <w:rsid w:val="006D4EC6"/>
    <w:rsid w:val="006D4EE0"/>
    <w:rsid w:val="006D4EFA"/>
    <w:rsid w:val="006D4F69"/>
    <w:rsid w:val="006D4FD2"/>
    <w:rsid w:val="006D509A"/>
    <w:rsid w:val="006D50E5"/>
    <w:rsid w:val="006D5155"/>
    <w:rsid w:val="006D51B1"/>
    <w:rsid w:val="006D51DA"/>
    <w:rsid w:val="006D52DB"/>
    <w:rsid w:val="006D5314"/>
    <w:rsid w:val="006D5341"/>
    <w:rsid w:val="006D536A"/>
    <w:rsid w:val="006D53AA"/>
    <w:rsid w:val="006D5419"/>
    <w:rsid w:val="006D5454"/>
    <w:rsid w:val="006D5475"/>
    <w:rsid w:val="006D54B6"/>
    <w:rsid w:val="006D5514"/>
    <w:rsid w:val="006D55A2"/>
    <w:rsid w:val="006D55B4"/>
    <w:rsid w:val="006D5600"/>
    <w:rsid w:val="006D565E"/>
    <w:rsid w:val="006D56C6"/>
    <w:rsid w:val="006D56D3"/>
    <w:rsid w:val="006D575E"/>
    <w:rsid w:val="006D576C"/>
    <w:rsid w:val="006D582F"/>
    <w:rsid w:val="006D583D"/>
    <w:rsid w:val="006D592B"/>
    <w:rsid w:val="006D5A76"/>
    <w:rsid w:val="006D5B21"/>
    <w:rsid w:val="006D5B25"/>
    <w:rsid w:val="006D5C1E"/>
    <w:rsid w:val="006D5C83"/>
    <w:rsid w:val="006D5CA6"/>
    <w:rsid w:val="006D5CF4"/>
    <w:rsid w:val="006D5DA3"/>
    <w:rsid w:val="006D5E55"/>
    <w:rsid w:val="006D5ED3"/>
    <w:rsid w:val="006D5EE9"/>
    <w:rsid w:val="006D5F68"/>
    <w:rsid w:val="006D5F8A"/>
    <w:rsid w:val="006D5FE5"/>
    <w:rsid w:val="006D603E"/>
    <w:rsid w:val="006D609F"/>
    <w:rsid w:val="006D614F"/>
    <w:rsid w:val="006D61E8"/>
    <w:rsid w:val="006D61EF"/>
    <w:rsid w:val="006D62D9"/>
    <w:rsid w:val="006D64D9"/>
    <w:rsid w:val="006D650A"/>
    <w:rsid w:val="006D6597"/>
    <w:rsid w:val="006D65DF"/>
    <w:rsid w:val="006D660C"/>
    <w:rsid w:val="006D667F"/>
    <w:rsid w:val="006D66EA"/>
    <w:rsid w:val="006D671F"/>
    <w:rsid w:val="006D673A"/>
    <w:rsid w:val="006D678E"/>
    <w:rsid w:val="006D67BA"/>
    <w:rsid w:val="006D67F8"/>
    <w:rsid w:val="006D6805"/>
    <w:rsid w:val="006D6850"/>
    <w:rsid w:val="006D6918"/>
    <w:rsid w:val="006D6944"/>
    <w:rsid w:val="006D694E"/>
    <w:rsid w:val="006D6997"/>
    <w:rsid w:val="006D6A02"/>
    <w:rsid w:val="006D6ADE"/>
    <w:rsid w:val="006D6AF4"/>
    <w:rsid w:val="006D6B03"/>
    <w:rsid w:val="006D6B14"/>
    <w:rsid w:val="006D6B3D"/>
    <w:rsid w:val="006D6BDC"/>
    <w:rsid w:val="006D6C62"/>
    <w:rsid w:val="006D6C9C"/>
    <w:rsid w:val="006D6CB3"/>
    <w:rsid w:val="006D6CCD"/>
    <w:rsid w:val="006D6CE2"/>
    <w:rsid w:val="006D6D1D"/>
    <w:rsid w:val="006D6D95"/>
    <w:rsid w:val="006D6ECE"/>
    <w:rsid w:val="006D6F79"/>
    <w:rsid w:val="006D708A"/>
    <w:rsid w:val="006D70BA"/>
    <w:rsid w:val="006D719A"/>
    <w:rsid w:val="006D71C3"/>
    <w:rsid w:val="006D7231"/>
    <w:rsid w:val="006D729E"/>
    <w:rsid w:val="006D7328"/>
    <w:rsid w:val="006D734C"/>
    <w:rsid w:val="006D74C0"/>
    <w:rsid w:val="006D74D1"/>
    <w:rsid w:val="006D758F"/>
    <w:rsid w:val="006D759E"/>
    <w:rsid w:val="006D7745"/>
    <w:rsid w:val="006D77B5"/>
    <w:rsid w:val="006D77CC"/>
    <w:rsid w:val="006D787F"/>
    <w:rsid w:val="006D7927"/>
    <w:rsid w:val="006D7999"/>
    <w:rsid w:val="006D79EF"/>
    <w:rsid w:val="006D7A46"/>
    <w:rsid w:val="006D7AD5"/>
    <w:rsid w:val="006D7AD9"/>
    <w:rsid w:val="006D7AF4"/>
    <w:rsid w:val="006D7BE0"/>
    <w:rsid w:val="006D7D51"/>
    <w:rsid w:val="006D7DA3"/>
    <w:rsid w:val="006D7DF0"/>
    <w:rsid w:val="006D7EAF"/>
    <w:rsid w:val="006D7F06"/>
    <w:rsid w:val="006D7F9F"/>
    <w:rsid w:val="006D7FBE"/>
    <w:rsid w:val="006D7FEB"/>
    <w:rsid w:val="006E001A"/>
    <w:rsid w:val="006E007F"/>
    <w:rsid w:val="006E008B"/>
    <w:rsid w:val="006E014B"/>
    <w:rsid w:val="006E01A3"/>
    <w:rsid w:val="006E01E8"/>
    <w:rsid w:val="006E01EC"/>
    <w:rsid w:val="006E0288"/>
    <w:rsid w:val="006E02CC"/>
    <w:rsid w:val="006E0383"/>
    <w:rsid w:val="006E03A4"/>
    <w:rsid w:val="006E03BF"/>
    <w:rsid w:val="006E03E0"/>
    <w:rsid w:val="006E0443"/>
    <w:rsid w:val="006E0467"/>
    <w:rsid w:val="006E049E"/>
    <w:rsid w:val="006E0502"/>
    <w:rsid w:val="006E05C2"/>
    <w:rsid w:val="006E07F6"/>
    <w:rsid w:val="006E07F7"/>
    <w:rsid w:val="006E09FB"/>
    <w:rsid w:val="006E0A0F"/>
    <w:rsid w:val="006E0A4A"/>
    <w:rsid w:val="006E0A61"/>
    <w:rsid w:val="006E0B08"/>
    <w:rsid w:val="006E0BB1"/>
    <w:rsid w:val="006E0BDF"/>
    <w:rsid w:val="006E0CAD"/>
    <w:rsid w:val="006E0CC9"/>
    <w:rsid w:val="006E0CD0"/>
    <w:rsid w:val="006E0D24"/>
    <w:rsid w:val="006E0D68"/>
    <w:rsid w:val="006E0D96"/>
    <w:rsid w:val="006E0DB6"/>
    <w:rsid w:val="006E0E1C"/>
    <w:rsid w:val="006E0E32"/>
    <w:rsid w:val="006E0E4F"/>
    <w:rsid w:val="006E0ECA"/>
    <w:rsid w:val="006E0ED5"/>
    <w:rsid w:val="006E0F0F"/>
    <w:rsid w:val="006E0F11"/>
    <w:rsid w:val="006E0F87"/>
    <w:rsid w:val="006E0F9C"/>
    <w:rsid w:val="006E0FC1"/>
    <w:rsid w:val="006E111E"/>
    <w:rsid w:val="006E11E1"/>
    <w:rsid w:val="006E1253"/>
    <w:rsid w:val="006E125A"/>
    <w:rsid w:val="006E1272"/>
    <w:rsid w:val="006E1290"/>
    <w:rsid w:val="006E12D6"/>
    <w:rsid w:val="006E12E1"/>
    <w:rsid w:val="006E1323"/>
    <w:rsid w:val="006E134A"/>
    <w:rsid w:val="006E13B9"/>
    <w:rsid w:val="006E13DA"/>
    <w:rsid w:val="006E1465"/>
    <w:rsid w:val="006E14C1"/>
    <w:rsid w:val="006E161F"/>
    <w:rsid w:val="006E1671"/>
    <w:rsid w:val="006E16F9"/>
    <w:rsid w:val="006E1710"/>
    <w:rsid w:val="006E1795"/>
    <w:rsid w:val="006E17BE"/>
    <w:rsid w:val="006E18C1"/>
    <w:rsid w:val="006E18D5"/>
    <w:rsid w:val="006E1906"/>
    <w:rsid w:val="006E1982"/>
    <w:rsid w:val="006E19CE"/>
    <w:rsid w:val="006E19EA"/>
    <w:rsid w:val="006E1A5A"/>
    <w:rsid w:val="006E1A78"/>
    <w:rsid w:val="006E1AC7"/>
    <w:rsid w:val="006E1AD4"/>
    <w:rsid w:val="006E1B16"/>
    <w:rsid w:val="006E1B26"/>
    <w:rsid w:val="006E1B32"/>
    <w:rsid w:val="006E1B62"/>
    <w:rsid w:val="006E1B7E"/>
    <w:rsid w:val="006E1C0C"/>
    <w:rsid w:val="006E1DB0"/>
    <w:rsid w:val="006E1E8C"/>
    <w:rsid w:val="006E1ECF"/>
    <w:rsid w:val="006E1F23"/>
    <w:rsid w:val="006E1FD7"/>
    <w:rsid w:val="006E209C"/>
    <w:rsid w:val="006E2186"/>
    <w:rsid w:val="006E2196"/>
    <w:rsid w:val="006E22C4"/>
    <w:rsid w:val="006E23F1"/>
    <w:rsid w:val="006E2458"/>
    <w:rsid w:val="006E2474"/>
    <w:rsid w:val="006E256E"/>
    <w:rsid w:val="006E2594"/>
    <w:rsid w:val="006E25E0"/>
    <w:rsid w:val="006E2624"/>
    <w:rsid w:val="006E264B"/>
    <w:rsid w:val="006E273A"/>
    <w:rsid w:val="006E2774"/>
    <w:rsid w:val="006E278A"/>
    <w:rsid w:val="006E2822"/>
    <w:rsid w:val="006E2870"/>
    <w:rsid w:val="006E2875"/>
    <w:rsid w:val="006E28D8"/>
    <w:rsid w:val="006E29B9"/>
    <w:rsid w:val="006E29BF"/>
    <w:rsid w:val="006E29CA"/>
    <w:rsid w:val="006E29E7"/>
    <w:rsid w:val="006E2A04"/>
    <w:rsid w:val="006E2A32"/>
    <w:rsid w:val="006E2A43"/>
    <w:rsid w:val="006E2B09"/>
    <w:rsid w:val="006E2B0F"/>
    <w:rsid w:val="006E2B14"/>
    <w:rsid w:val="006E2BA5"/>
    <w:rsid w:val="006E2C3A"/>
    <w:rsid w:val="006E2C66"/>
    <w:rsid w:val="006E2C9F"/>
    <w:rsid w:val="006E2D1C"/>
    <w:rsid w:val="006E2E89"/>
    <w:rsid w:val="006E2F21"/>
    <w:rsid w:val="006E2F74"/>
    <w:rsid w:val="006E303C"/>
    <w:rsid w:val="006E3076"/>
    <w:rsid w:val="006E30D7"/>
    <w:rsid w:val="006E30F2"/>
    <w:rsid w:val="006E30FE"/>
    <w:rsid w:val="006E3120"/>
    <w:rsid w:val="006E3164"/>
    <w:rsid w:val="006E317A"/>
    <w:rsid w:val="006E319C"/>
    <w:rsid w:val="006E31C3"/>
    <w:rsid w:val="006E3286"/>
    <w:rsid w:val="006E331E"/>
    <w:rsid w:val="006E336B"/>
    <w:rsid w:val="006E33F6"/>
    <w:rsid w:val="006E3446"/>
    <w:rsid w:val="006E3490"/>
    <w:rsid w:val="006E3496"/>
    <w:rsid w:val="006E3521"/>
    <w:rsid w:val="006E3532"/>
    <w:rsid w:val="006E3588"/>
    <w:rsid w:val="006E360C"/>
    <w:rsid w:val="006E3646"/>
    <w:rsid w:val="006E3693"/>
    <w:rsid w:val="006E36A8"/>
    <w:rsid w:val="006E36CF"/>
    <w:rsid w:val="006E36F2"/>
    <w:rsid w:val="006E3718"/>
    <w:rsid w:val="006E3765"/>
    <w:rsid w:val="006E37A6"/>
    <w:rsid w:val="006E3847"/>
    <w:rsid w:val="006E396D"/>
    <w:rsid w:val="006E3972"/>
    <w:rsid w:val="006E39A5"/>
    <w:rsid w:val="006E3A03"/>
    <w:rsid w:val="006E3ABA"/>
    <w:rsid w:val="006E3B41"/>
    <w:rsid w:val="006E3BE0"/>
    <w:rsid w:val="006E3C62"/>
    <w:rsid w:val="006E3C7A"/>
    <w:rsid w:val="006E3CA9"/>
    <w:rsid w:val="006E3D4A"/>
    <w:rsid w:val="006E3D52"/>
    <w:rsid w:val="006E3E2A"/>
    <w:rsid w:val="006E3EE6"/>
    <w:rsid w:val="006E3EE9"/>
    <w:rsid w:val="006E3F20"/>
    <w:rsid w:val="006E3F22"/>
    <w:rsid w:val="006E40B4"/>
    <w:rsid w:val="006E40BF"/>
    <w:rsid w:val="006E40F9"/>
    <w:rsid w:val="006E411F"/>
    <w:rsid w:val="006E4161"/>
    <w:rsid w:val="006E4189"/>
    <w:rsid w:val="006E41EB"/>
    <w:rsid w:val="006E41F4"/>
    <w:rsid w:val="006E42A8"/>
    <w:rsid w:val="006E4352"/>
    <w:rsid w:val="006E43F5"/>
    <w:rsid w:val="006E446E"/>
    <w:rsid w:val="006E44AA"/>
    <w:rsid w:val="006E44F7"/>
    <w:rsid w:val="006E4602"/>
    <w:rsid w:val="006E4607"/>
    <w:rsid w:val="006E46E9"/>
    <w:rsid w:val="006E4730"/>
    <w:rsid w:val="006E47A2"/>
    <w:rsid w:val="006E47EC"/>
    <w:rsid w:val="006E4838"/>
    <w:rsid w:val="006E4862"/>
    <w:rsid w:val="006E488B"/>
    <w:rsid w:val="006E48D3"/>
    <w:rsid w:val="006E4917"/>
    <w:rsid w:val="006E4948"/>
    <w:rsid w:val="006E4950"/>
    <w:rsid w:val="006E4A24"/>
    <w:rsid w:val="006E4A49"/>
    <w:rsid w:val="006E4A9F"/>
    <w:rsid w:val="006E4B2F"/>
    <w:rsid w:val="006E4BCE"/>
    <w:rsid w:val="006E4D0E"/>
    <w:rsid w:val="006E4D26"/>
    <w:rsid w:val="006E4D38"/>
    <w:rsid w:val="006E4F82"/>
    <w:rsid w:val="006E4FD7"/>
    <w:rsid w:val="006E509E"/>
    <w:rsid w:val="006E50C8"/>
    <w:rsid w:val="006E511D"/>
    <w:rsid w:val="006E517F"/>
    <w:rsid w:val="006E52B1"/>
    <w:rsid w:val="006E52D9"/>
    <w:rsid w:val="006E5306"/>
    <w:rsid w:val="006E53FB"/>
    <w:rsid w:val="006E5427"/>
    <w:rsid w:val="006E556E"/>
    <w:rsid w:val="006E55F6"/>
    <w:rsid w:val="006E5729"/>
    <w:rsid w:val="006E572D"/>
    <w:rsid w:val="006E5771"/>
    <w:rsid w:val="006E5776"/>
    <w:rsid w:val="006E5963"/>
    <w:rsid w:val="006E5A19"/>
    <w:rsid w:val="006E5A6B"/>
    <w:rsid w:val="006E5AAF"/>
    <w:rsid w:val="006E5BE8"/>
    <w:rsid w:val="006E5C11"/>
    <w:rsid w:val="006E5C4C"/>
    <w:rsid w:val="006E5C62"/>
    <w:rsid w:val="006E5CA3"/>
    <w:rsid w:val="006E5CA9"/>
    <w:rsid w:val="006E5D93"/>
    <w:rsid w:val="006E5D9B"/>
    <w:rsid w:val="006E5DE3"/>
    <w:rsid w:val="006E5E6E"/>
    <w:rsid w:val="006E5E7C"/>
    <w:rsid w:val="006E5E90"/>
    <w:rsid w:val="006E5F91"/>
    <w:rsid w:val="006E5FA3"/>
    <w:rsid w:val="006E603F"/>
    <w:rsid w:val="006E6084"/>
    <w:rsid w:val="006E6092"/>
    <w:rsid w:val="006E6095"/>
    <w:rsid w:val="006E60A2"/>
    <w:rsid w:val="006E6104"/>
    <w:rsid w:val="006E6152"/>
    <w:rsid w:val="006E6193"/>
    <w:rsid w:val="006E61C8"/>
    <w:rsid w:val="006E61DE"/>
    <w:rsid w:val="006E62FE"/>
    <w:rsid w:val="006E635F"/>
    <w:rsid w:val="006E63AE"/>
    <w:rsid w:val="006E63E9"/>
    <w:rsid w:val="006E6413"/>
    <w:rsid w:val="006E6482"/>
    <w:rsid w:val="006E64B5"/>
    <w:rsid w:val="006E64F2"/>
    <w:rsid w:val="006E6514"/>
    <w:rsid w:val="006E65A5"/>
    <w:rsid w:val="006E6668"/>
    <w:rsid w:val="006E669E"/>
    <w:rsid w:val="006E66A9"/>
    <w:rsid w:val="006E67AA"/>
    <w:rsid w:val="006E684D"/>
    <w:rsid w:val="006E689D"/>
    <w:rsid w:val="006E6905"/>
    <w:rsid w:val="006E6918"/>
    <w:rsid w:val="006E693B"/>
    <w:rsid w:val="006E6A03"/>
    <w:rsid w:val="006E6A5D"/>
    <w:rsid w:val="006E6A7F"/>
    <w:rsid w:val="006E6AAC"/>
    <w:rsid w:val="006E6AC0"/>
    <w:rsid w:val="006E6AC2"/>
    <w:rsid w:val="006E6BAE"/>
    <w:rsid w:val="006E6C54"/>
    <w:rsid w:val="006E6CC0"/>
    <w:rsid w:val="006E6CD9"/>
    <w:rsid w:val="006E6DC2"/>
    <w:rsid w:val="006E6DD7"/>
    <w:rsid w:val="006E6EAC"/>
    <w:rsid w:val="006E6EAF"/>
    <w:rsid w:val="006E6EBA"/>
    <w:rsid w:val="006E6F70"/>
    <w:rsid w:val="006E703A"/>
    <w:rsid w:val="006E707F"/>
    <w:rsid w:val="006E70FE"/>
    <w:rsid w:val="006E7160"/>
    <w:rsid w:val="006E718B"/>
    <w:rsid w:val="006E71BD"/>
    <w:rsid w:val="006E71CF"/>
    <w:rsid w:val="006E7202"/>
    <w:rsid w:val="006E7218"/>
    <w:rsid w:val="006E7258"/>
    <w:rsid w:val="006E7266"/>
    <w:rsid w:val="006E734B"/>
    <w:rsid w:val="006E73CC"/>
    <w:rsid w:val="006E7435"/>
    <w:rsid w:val="006E74B4"/>
    <w:rsid w:val="006E74E5"/>
    <w:rsid w:val="006E74FF"/>
    <w:rsid w:val="006E7577"/>
    <w:rsid w:val="006E758D"/>
    <w:rsid w:val="006E75BC"/>
    <w:rsid w:val="006E761F"/>
    <w:rsid w:val="006E7637"/>
    <w:rsid w:val="006E7675"/>
    <w:rsid w:val="006E76BD"/>
    <w:rsid w:val="006E76DC"/>
    <w:rsid w:val="006E76EA"/>
    <w:rsid w:val="006E7745"/>
    <w:rsid w:val="006E775B"/>
    <w:rsid w:val="006E7761"/>
    <w:rsid w:val="006E77FA"/>
    <w:rsid w:val="006E7801"/>
    <w:rsid w:val="006E781B"/>
    <w:rsid w:val="006E7845"/>
    <w:rsid w:val="006E7848"/>
    <w:rsid w:val="006E787D"/>
    <w:rsid w:val="006E78F9"/>
    <w:rsid w:val="006E791C"/>
    <w:rsid w:val="006E79EC"/>
    <w:rsid w:val="006E7A2F"/>
    <w:rsid w:val="006E7A72"/>
    <w:rsid w:val="006E7AD8"/>
    <w:rsid w:val="006E7B07"/>
    <w:rsid w:val="006E7C14"/>
    <w:rsid w:val="006E7C16"/>
    <w:rsid w:val="006E7DBC"/>
    <w:rsid w:val="006E7DE5"/>
    <w:rsid w:val="006E7E20"/>
    <w:rsid w:val="006E7E21"/>
    <w:rsid w:val="006E7E3F"/>
    <w:rsid w:val="006F0042"/>
    <w:rsid w:val="006F011A"/>
    <w:rsid w:val="006F0156"/>
    <w:rsid w:val="006F01CB"/>
    <w:rsid w:val="006F01D8"/>
    <w:rsid w:val="006F0248"/>
    <w:rsid w:val="006F02F5"/>
    <w:rsid w:val="006F032B"/>
    <w:rsid w:val="006F0375"/>
    <w:rsid w:val="006F0413"/>
    <w:rsid w:val="006F044F"/>
    <w:rsid w:val="006F046E"/>
    <w:rsid w:val="006F04C9"/>
    <w:rsid w:val="006F0538"/>
    <w:rsid w:val="006F0596"/>
    <w:rsid w:val="006F06F6"/>
    <w:rsid w:val="006F0759"/>
    <w:rsid w:val="006F075D"/>
    <w:rsid w:val="006F0779"/>
    <w:rsid w:val="006F07E9"/>
    <w:rsid w:val="006F08A5"/>
    <w:rsid w:val="006F08CE"/>
    <w:rsid w:val="006F08E4"/>
    <w:rsid w:val="006F091D"/>
    <w:rsid w:val="006F097C"/>
    <w:rsid w:val="006F0987"/>
    <w:rsid w:val="006F0A71"/>
    <w:rsid w:val="006F0AAE"/>
    <w:rsid w:val="006F0ACD"/>
    <w:rsid w:val="006F0ADB"/>
    <w:rsid w:val="006F0AF1"/>
    <w:rsid w:val="006F0B17"/>
    <w:rsid w:val="006F0B51"/>
    <w:rsid w:val="006F0B63"/>
    <w:rsid w:val="006F0B8F"/>
    <w:rsid w:val="006F0B94"/>
    <w:rsid w:val="006F0BC2"/>
    <w:rsid w:val="006F0BF2"/>
    <w:rsid w:val="006F0C4B"/>
    <w:rsid w:val="006F0C89"/>
    <w:rsid w:val="006F0CEF"/>
    <w:rsid w:val="006F0CF5"/>
    <w:rsid w:val="006F0DE5"/>
    <w:rsid w:val="006F0E20"/>
    <w:rsid w:val="006F0E23"/>
    <w:rsid w:val="006F0E38"/>
    <w:rsid w:val="006F0E80"/>
    <w:rsid w:val="006F0F39"/>
    <w:rsid w:val="006F0F63"/>
    <w:rsid w:val="006F0F6B"/>
    <w:rsid w:val="006F0F8A"/>
    <w:rsid w:val="006F0F8D"/>
    <w:rsid w:val="006F105B"/>
    <w:rsid w:val="006F1060"/>
    <w:rsid w:val="006F10B2"/>
    <w:rsid w:val="006F10F1"/>
    <w:rsid w:val="006F110F"/>
    <w:rsid w:val="006F11DD"/>
    <w:rsid w:val="006F127D"/>
    <w:rsid w:val="006F12B1"/>
    <w:rsid w:val="006F1323"/>
    <w:rsid w:val="006F13BA"/>
    <w:rsid w:val="006F13E7"/>
    <w:rsid w:val="006F1422"/>
    <w:rsid w:val="006F1510"/>
    <w:rsid w:val="006F151E"/>
    <w:rsid w:val="006F1571"/>
    <w:rsid w:val="006F161C"/>
    <w:rsid w:val="006F1681"/>
    <w:rsid w:val="006F1682"/>
    <w:rsid w:val="006F16D1"/>
    <w:rsid w:val="006F16DB"/>
    <w:rsid w:val="006F173E"/>
    <w:rsid w:val="006F174C"/>
    <w:rsid w:val="006F179B"/>
    <w:rsid w:val="006F1959"/>
    <w:rsid w:val="006F19C1"/>
    <w:rsid w:val="006F1A47"/>
    <w:rsid w:val="006F1A61"/>
    <w:rsid w:val="006F1AC1"/>
    <w:rsid w:val="006F1B62"/>
    <w:rsid w:val="006F1B75"/>
    <w:rsid w:val="006F1CE3"/>
    <w:rsid w:val="006F1CF3"/>
    <w:rsid w:val="006F1DB0"/>
    <w:rsid w:val="006F1E8A"/>
    <w:rsid w:val="006F1EA4"/>
    <w:rsid w:val="006F1ED9"/>
    <w:rsid w:val="006F1EED"/>
    <w:rsid w:val="006F1F07"/>
    <w:rsid w:val="006F1F12"/>
    <w:rsid w:val="006F1F1B"/>
    <w:rsid w:val="006F209D"/>
    <w:rsid w:val="006F20E3"/>
    <w:rsid w:val="006F2118"/>
    <w:rsid w:val="006F2133"/>
    <w:rsid w:val="006F2219"/>
    <w:rsid w:val="006F2227"/>
    <w:rsid w:val="006F2312"/>
    <w:rsid w:val="006F2333"/>
    <w:rsid w:val="006F2397"/>
    <w:rsid w:val="006F2431"/>
    <w:rsid w:val="006F245D"/>
    <w:rsid w:val="006F2501"/>
    <w:rsid w:val="006F2616"/>
    <w:rsid w:val="006F2699"/>
    <w:rsid w:val="006F26A8"/>
    <w:rsid w:val="006F26C0"/>
    <w:rsid w:val="006F2778"/>
    <w:rsid w:val="006F27A6"/>
    <w:rsid w:val="006F2844"/>
    <w:rsid w:val="006F288D"/>
    <w:rsid w:val="006F299C"/>
    <w:rsid w:val="006F2A0E"/>
    <w:rsid w:val="006F2A4B"/>
    <w:rsid w:val="006F2A4E"/>
    <w:rsid w:val="006F2AF2"/>
    <w:rsid w:val="006F2B70"/>
    <w:rsid w:val="006F2B8B"/>
    <w:rsid w:val="006F2BE1"/>
    <w:rsid w:val="006F2CB3"/>
    <w:rsid w:val="006F2D6A"/>
    <w:rsid w:val="006F2DFB"/>
    <w:rsid w:val="006F2E0C"/>
    <w:rsid w:val="006F2E6B"/>
    <w:rsid w:val="006F2EB8"/>
    <w:rsid w:val="006F2EFE"/>
    <w:rsid w:val="006F2F6F"/>
    <w:rsid w:val="006F2FC8"/>
    <w:rsid w:val="006F3074"/>
    <w:rsid w:val="006F30CF"/>
    <w:rsid w:val="006F30EF"/>
    <w:rsid w:val="006F3236"/>
    <w:rsid w:val="006F32C4"/>
    <w:rsid w:val="006F3355"/>
    <w:rsid w:val="006F3391"/>
    <w:rsid w:val="006F33B7"/>
    <w:rsid w:val="006F33D3"/>
    <w:rsid w:val="006F342F"/>
    <w:rsid w:val="006F3503"/>
    <w:rsid w:val="006F351B"/>
    <w:rsid w:val="006F372B"/>
    <w:rsid w:val="006F372C"/>
    <w:rsid w:val="006F3777"/>
    <w:rsid w:val="006F37C6"/>
    <w:rsid w:val="006F37DD"/>
    <w:rsid w:val="006F37ED"/>
    <w:rsid w:val="006F3802"/>
    <w:rsid w:val="006F3869"/>
    <w:rsid w:val="006F386F"/>
    <w:rsid w:val="006F38C2"/>
    <w:rsid w:val="006F390A"/>
    <w:rsid w:val="006F3928"/>
    <w:rsid w:val="006F3950"/>
    <w:rsid w:val="006F399D"/>
    <w:rsid w:val="006F39FA"/>
    <w:rsid w:val="006F3A11"/>
    <w:rsid w:val="006F3A15"/>
    <w:rsid w:val="006F3A5E"/>
    <w:rsid w:val="006F3A77"/>
    <w:rsid w:val="006F3A78"/>
    <w:rsid w:val="006F3A84"/>
    <w:rsid w:val="006F3B2A"/>
    <w:rsid w:val="006F3BD7"/>
    <w:rsid w:val="006F3C08"/>
    <w:rsid w:val="006F3C6F"/>
    <w:rsid w:val="006F3D38"/>
    <w:rsid w:val="006F3D43"/>
    <w:rsid w:val="006F3DB9"/>
    <w:rsid w:val="006F3E0D"/>
    <w:rsid w:val="006F3E81"/>
    <w:rsid w:val="006F3F47"/>
    <w:rsid w:val="006F3F9B"/>
    <w:rsid w:val="006F3FB3"/>
    <w:rsid w:val="006F403A"/>
    <w:rsid w:val="006F4055"/>
    <w:rsid w:val="006F418C"/>
    <w:rsid w:val="006F4206"/>
    <w:rsid w:val="006F4273"/>
    <w:rsid w:val="006F42EE"/>
    <w:rsid w:val="006F42F8"/>
    <w:rsid w:val="006F432A"/>
    <w:rsid w:val="006F43BA"/>
    <w:rsid w:val="006F43EF"/>
    <w:rsid w:val="006F4421"/>
    <w:rsid w:val="006F44C3"/>
    <w:rsid w:val="006F4597"/>
    <w:rsid w:val="006F45E0"/>
    <w:rsid w:val="006F4629"/>
    <w:rsid w:val="006F4635"/>
    <w:rsid w:val="006F46D0"/>
    <w:rsid w:val="006F46D3"/>
    <w:rsid w:val="006F46EE"/>
    <w:rsid w:val="006F46F7"/>
    <w:rsid w:val="006F47BA"/>
    <w:rsid w:val="006F47D1"/>
    <w:rsid w:val="006F480B"/>
    <w:rsid w:val="006F485B"/>
    <w:rsid w:val="006F48E2"/>
    <w:rsid w:val="006F4902"/>
    <w:rsid w:val="006F4982"/>
    <w:rsid w:val="006F49C9"/>
    <w:rsid w:val="006F49D4"/>
    <w:rsid w:val="006F4A86"/>
    <w:rsid w:val="006F4A93"/>
    <w:rsid w:val="006F4B03"/>
    <w:rsid w:val="006F4B85"/>
    <w:rsid w:val="006F4D3F"/>
    <w:rsid w:val="006F4D67"/>
    <w:rsid w:val="006F4D77"/>
    <w:rsid w:val="006F4D7A"/>
    <w:rsid w:val="006F4E67"/>
    <w:rsid w:val="006F5007"/>
    <w:rsid w:val="006F5097"/>
    <w:rsid w:val="006F5159"/>
    <w:rsid w:val="006F5189"/>
    <w:rsid w:val="006F51D0"/>
    <w:rsid w:val="006F521B"/>
    <w:rsid w:val="006F524C"/>
    <w:rsid w:val="006F5350"/>
    <w:rsid w:val="006F53B2"/>
    <w:rsid w:val="006F5436"/>
    <w:rsid w:val="006F5528"/>
    <w:rsid w:val="006F5537"/>
    <w:rsid w:val="006F555F"/>
    <w:rsid w:val="006F55A6"/>
    <w:rsid w:val="006F55C1"/>
    <w:rsid w:val="006F568B"/>
    <w:rsid w:val="006F579B"/>
    <w:rsid w:val="006F5925"/>
    <w:rsid w:val="006F5985"/>
    <w:rsid w:val="006F59DA"/>
    <w:rsid w:val="006F59F6"/>
    <w:rsid w:val="006F5B3E"/>
    <w:rsid w:val="006F5C07"/>
    <w:rsid w:val="006F5C65"/>
    <w:rsid w:val="006F5CC4"/>
    <w:rsid w:val="006F5DBF"/>
    <w:rsid w:val="006F5E2B"/>
    <w:rsid w:val="006F5F46"/>
    <w:rsid w:val="006F60ED"/>
    <w:rsid w:val="006F6106"/>
    <w:rsid w:val="006F6176"/>
    <w:rsid w:val="006F61A0"/>
    <w:rsid w:val="006F61B8"/>
    <w:rsid w:val="006F61C9"/>
    <w:rsid w:val="006F61FB"/>
    <w:rsid w:val="006F6269"/>
    <w:rsid w:val="006F62B7"/>
    <w:rsid w:val="006F62D2"/>
    <w:rsid w:val="006F6399"/>
    <w:rsid w:val="006F63A0"/>
    <w:rsid w:val="006F63C9"/>
    <w:rsid w:val="006F63DC"/>
    <w:rsid w:val="006F64AC"/>
    <w:rsid w:val="006F654E"/>
    <w:rsid w:val="006F6590"/>
    <w:rsid w:val="006F65AB"/>
    <w:rsid w:val="006F663D"/>
    <w:rsid w:val="006F6671"/>
    <w:rsid w:val="006F669D"/>
    <w:rsid w:val="006F66E4"/>
    <w:rsid w:val="006F6730"/>
    <w:rsid w:val="006F674F"/>
    <w:rsid w:val="006F67D3"/>
    <w:rsid w:val="006F6858"/>
    <w:rsid w:val="006F68EF"/>
    <w:rsid w:val="006F690E"/>
    <w:rsid w:val="006F6964"/>
    <w:rsid w:val="006F697B"/>
    <w:rsid w:val="006F69CD"/>
    <w:rsid w:val="006F6A2E"/>
    <w:rsid w:val="006F6A89"/>
    <w:rsid w:val="006F6A8E"/>
    <w:rsid w:val="006F6C4A"/>
    <w:rsid w:val="006F6C72"/>
    <w:rsid w:val="006F6D94"/>
    <w:rsid w:val="006F6DDF"/>
    <w:rsid w:val="006F6DE5"/>
    <w:rsid w:val="006F6EC2"/>
    <w:rsid w:val="006F6F47"/>
    <w:rsid w:val="006F6FCE"/>
    <w:rsid w:val="006F7002"/>
    <w:rsid w:val="006F700C"/>
    <w:rsid w:val="006F702F"/>
    <w:rsid w:val="006F7081"/>
    <w:rsid w:val="006F713E"/>
    <w:rsid w:val="006F721C"/>
    <w:rsid w:val="006F7252"/>
    <w:rsid w:val="006F72A5"/>
    <w:rsid w:val="006F73A4"/>
    <w:rsid w:val="006F7407"/>
    <w:rsid w:val="006F745B"/>
    <w:rsid w:val="006F74BA"/>
    <w:rsid w:val="006F750C"/>
    <w:rsid w:val="006F7559"/>
    <w:rsid w:val="006F7583"/>
    <w:rsid w:val="006F75CE"/>
    <w:rsid w:val="006F75D8"/>
    <w:rsid w:val="006F762F"/>
    <w:rsid w:val="006F7656"/>
    <w:rsid w:val="006F76B1"/>
    <w:rsid w:val="006F772A"/>
    <w:rsid w:val="006F7739"/>
    <w:rsid w:val="006F782F"/>
    <w:rsid w:val="006F78CE"/>
    <w:rsid w:val="006F7917"/>
    <w:rsid w:val="006F7923"/>
    <w:rsid w:val="006F795D"/>
    <w:rsid w:val="006F79BD"/>
    <w:rsid w:val="006F7A25"/>
    <w:rsid w:val="006F7AAE"/>
    <w:rsid w:val="006F7C9C"/>
    <w:rsid w:val="006F7CB8"/>
    <w:rsid w:val="006F7D0E"/>
    <w:rsid w:val="006F7D2C"/>
    <w:rsid w:val="006F7D73"/>
    <w:rsid w:val="006F7DCB"/>
    <w:rsid w:val="006F7DEF"/>
    <w:rsid w:val="006F7E1A"/>
    <w:rsid w:val="006F7E65"/>
    <w:rsid w:val="006F7EDB"/>
    <w:rsid w:val="006F7EFE"/>
    <w:rsid w:val="006F7F0C"/>
    <w:rsid w:val="006F7F72"/>
    <w:rsid w:val="006F7F80"/>
    <w:rsid w:val="006F7FA6"/>
    <w:rsid w:val="006F7FCE"/>
    <w:rsid w:val="00700094"/>
    <w:rsid w:val="007000A8"/>
    <w:rsid w:val="007000EC"/>
    <w:rsid w:val="00700148"/>
    <w:rsid w:val="007001A0"/>
    <w:rsid w:val="007001B8"/>
    <w:rsid w:val="00700256"/>
    <w:rsid w:val="00700299"/>
    <w:rsid w:val="0070038E"/>
    <w:rsid w:val="00700475"/>
    <w:rsid w:val="0070047F"/>
    <w:rsid w:val="007004A0"/>
    <w:rsid w:val="007004AE"/>
    <w:rsid w:val="007004C2"/>
    <w:rsid w:val="007005A0"/>
    <w:rsid w:val="00700600"/>
    <w:rsid w:val="00700627"/>
    <w:rsid w:val="00700667"/>
    <w:rsid w:val="007006A9"/>
    <w:rsid w:val="00700793"/>
    <w:rsid w:val="007007D5"/>
    <w:rsid w:val="00700853"/>
    <w:rsid w:val="00700898"/>
    <w:rsid w:val="007008B5"/>
    <w:rsid w:val="007008D3"/>
    <w:rsid w:val="00700A23"/>
    <w:rsid w:val="00700ABD"/>
    <w:rsid w:val="00700B2B"/>
    <w:rsid w:val="00700C48"/>
    <w:rsid w:val="00700DAA"/>
    <w:rsid w:val="00700EBA"/>
    <w:rsid w:val="00700F1C"/>
    <w:rsid w:val="00700F37"/>
    <w:rsid w:val="00700F3F"/>
    <w:rsid w:val="00700F6B"/>
    <w:rsid w:val="00701001"/>
    <w:rsid w:val="00701071"/>
    <w:rsid w:val="00701075"/>
    <w:rsid w:val="007010C7"/>
    <w:rsid w:val="00701139"/>
    <w:rsid w:val="00701202"/>
    <w:rsid w:val="0070125E"/>
    <w:rsid w:val="007012D1"/>
    <w:rsid w:val="007012E3"/>
    <w:rsid w:val="00701389"/>
    <w:rsid w:val="007013D9"/>
    <w:rsid w:val="00701428"/>
    <w:rsid w:val="007015AF"/>
    <w:rsid w:val="007015F6"/>
    <w:rsid w:val="0070166B"/>
    <w:rsid w:val="007016C3"/>
    <w:rsid w:val="007016FD"/>
    <w:rsid w:val="00701746"/>
    <w:rsid w:val="0070178F"/>
    <w:rsid w:val="0070187A"/>
    <w:rsid w:val="0070187B"/>
    <w:rsid w:val="00701899"/>
    <w:rsid w:val="0070189D"/>
    <w:rsid w:val="007018BE"/>
    <w:rsid w:val="0070197D"/>
    <w:rsid w:val="007019D6"/>
    <w:rsid w:val="00701B37"/>
    <w:rsid w:val="00701BAE"/>
    <w:rsid w:val="00701C16"/>
    <w:rsid w:val="00701C5B"/>
    <w:rsid w:val="00701C5C"/>
    <w:rsid w:val="00701C62"/>
    <w:rsid w:val="00701E1D"/>
    <w:rsid w:val="00701ED1"/>
    <w:rsid w:val="00701F0B"/>
    <w:rsid w:val="00701FF1"/>
    <w:rsid w:val="00701FF7"/>
    <w:rsid w:val="0070200A"/>
    <w:rsid w:val="00702049"/>
    <w:rsid w:val="007020AB"/>
    <w:rsid w:val="007020C4"/>
    <w:rsid w:val="007020CE"/>
    <w:rsid w:val="007020EB"/>
    <w:rsid w:val="007020EC"/>
    <w:rsid w:val="00702187"/>
    <w:rsid w:val="007021EF"/>
    <w:rsid w:val="007022A9"/>
    <w:rsid w:val="007022E7"/>
    <w:rsid w:val="007022EE"/>
    <w:rsid w:val="0070245F"/>
    <w:rsid w:val="0070248E"/>
    <w:rsid w:val="0070249F"/>
    <w:rsid w:val="007024D7"/>
    <w:rsid w:val="007027F2"/>
    <w:rsid w:val="00702802"/>
    <w:rsid w:val="0070283A"/>
    <w:rsid w:val="0070284B"/>
    <w:rsid w:val="00702891"/>
    <w:rsid w:val="007028B4"/>
    <w:rsid w:val="007028D1"/>
    <w:rsid w:val="007029C0"/>
    <w:rsid w:val="00702A4A"/>
    <w:rsid w:val="00702AA2"/>
    <w:rsid w:val="00702B28"/>
    <w:rsid w:val="00702B39"/>
    <w:rsid w:val="00702B3B"/>
    <w:rsid w:val="00702B80"/>
    <w:rsid w:val="00702BD8"/>
    <w:rsid w:val="00702C7F"/>
    <w:rsid w:val="00702D2F"/>
    <w:rsid w:val="00702E01"/>
    <w:rsid w:val="00702E75"/>
    <w:rsid w:val="00702EA7"/>
    <w:rsid w:val="00702EAE"/>
    <w:rsid w:val="00702EDF"/>
    <w:rsid w:val="00702EF1"/>
    <w:rsid w:val="00702F5B"/>
    <w:rsid w:val="0070304C"/>
    <w:rsid w:val="00703086"/>
    <w:rsid w:val="007030A2"/>
    <w:rsid w:val="007030BD"/>
    <w:rsid w:val="007030EF"/>
    <w:rsid w:val="00703170"/>
    <w:rsid w:val="0070327E"/>
    <w:rsid w:val="007032AF"/>
    <w:rsid w:val="00703426"/>
    <w:rsid w:val="0070342C"/>
    <w:rsid w:val="00703481"/>
    <w:rsid w:val="0070352A"/>
    <w:rsid w:val="00703534"/>
    <w:rsid w:val="00703574"/>
    <w:rsid w:val="007035B2"/>
    <w:rsid w:val="0070361E"/>
    <w:rsid w:val="0070367F"/>
    <w:rsid w:val="00703687"/>
    <w:rsid w:val="007036EB"/>
    <w:rsid w:val="00703716"/>
    <w:rsid w:val="00703727"/>
    <w:rsid w:val="00703736"/>
    <w:rsid w:val="0070384D"/>
    <w:rsid w:val="00703879"/>
    <w:rsid w:val="0070388F"/>
    <w:rsid w:val="00703928"/>
    <w:rsid w:val="007039E2"/>
    <w:rsid w:val="00703AE2"/>
    <w:rsid w:val="00703B41"/>
    <w:rsid w:val="00703BE9"/>
    <w:rsid w:val="00703C3B"/>
    <w:rsid w:val="00703CC3"/>
    <w:rsid w:val="00703D21"/>
    <w:rsid w:val="00703D4B"/>
    <w:rsid w:val="00703DD2"/>
    <w:rsid w:val="00703DD3"/>
    <w:rsid w:val="00703E3B"/>
    <w:rsid w:val="00703E44"/>
    <w:rsid w:val="0070403A"/>
    <w:rsid w:val="00704069"/>
    <w:rsid w:val="00704135"/>
    <w:rsid w:val="00704142"/>
    <w:rsid w:val="00704207"/>
    <w:rsid w:val="007042CC"/>
    <w:rsid w:val="007042E8"/>
    <w:rsid w:val="00704417"/>
    <w:rsid w:val="007044E0"/>
    <w:rsid w:val="007044E1"/>
    <w:rsid w:val="007044F6"/>
    <w:rsid w:val="0070450D"/>
    <w:rsid w:val="00704624"/>
    <w:rsid w:val="0070470D"/>
    <w:rsid w:val="00704743"/>
    <w:rsid w:val="00704817"/>
    <w:rsid w:val="0070485D"/>
    <w:rsid w:val="007049B8"/>
    <w:rsid w:val="007049E0"/>
    <w:rsid w:val="007049E3"/>
    <w:rsid w:val="00704A46"/>
    <w:rsid w:val="00704AE0"/>
    <w:rsid w:val="00704B04"/>
    <w:rsid w:val="00704B58"/>
    <w:rsid w:val="00704BE5"/>
    <w:rsid w:val="00704C67"/>
    <w:rsid w:val="00704C75"/>
    <w:rsid w:val="00704C84"/>
    <w:rsid w:val="00704D84"/>
    <w:rsid w:val="00704EB3"/>
    <w:rsid w:val="00704F43"/>
    <w:rsid w:val="00705033"/>
    <w:rsid w:val="00705035"/>
    <w:rsid w:val="0070503A"/>
    <w:rsid w:val="00705044"/>
    <w:rsid w:val="007050A7"/>
    <w:rsid w:val="007050F6"/>
    <w:rsid w:val="0070513C"/>
    <w:rsid w:val="0070517F"/>
    <w:rsid w:val="0070529A"/>
    <w:rsid w:val="00705308"/>
    <w:rsid w:val="00705408"/>
    <w:rsid w:val="0070559F"/>
    <w:rsid w:val="00705677"/>
    <w:rsid w:val="00705682"/>
    <w:rsid w:val="007056C3"/>
    <w:rsid w:val="00705827"/>
    <w:rsid w:val="00705849"/>
    <w:rsid w:val="0070584B"/>
    <w:rsid w:val="0070588E"/>
    <w:rsid w:val="007059E3"/>
    <w:rsid w:val="00705AB3"/>
    <w:rsid w:val="00705B0F"/>
    <w:rsid w:val="00705B14"/>
    <w:rsid w:val="00705B8E"/>
    <w:rsid w:val="00705BDB"/>
    <w:rsid w:val="00705BFD"/>
    <w:rsid w:val="00705C5A"/>
    <w:rsid w:val="00705C63"/>
    <w:rsid w:val="00705D96"/>
    <w:rsid w:val="00705E82"/>
    <w:rsid w:val="00705F04"/>
    <w:rsid w:val="00705FB6"/>
    <w:rsid w:val="00706127"/>
    <w:rsid w:val="00706196"/>
    <w:rsid w:val="007061FF"/>
    <w:rsid w:val="00706247"/>
    <w:rsid w:val="00706250"/>
    <w:rsid w:val="00706263"/>
    <w:rsid w:val="00706283"/>
    <w:rsid w:val="007062D9"/>
    <w:rsid w:val="00706327"/>
    <w:rsid w:val="007063BD"/>
    <w:rsid w:val="00706478"/>
    <w:rsid w:val="007064B1"/>
    <w:rsid w:val="007064F9"/>
    <w:rsid w:val="0070654C"/>
    <w:rsid w:val="00706563"/>
    <w:rsid w:val="007065F8"/>
    <w:rsid w:val="0070662C"/>
    <w:rsid w:val="00706642"/>
    <w:rsid w:val="00706676"/>
    <w:rsid w:val="00706756"/>
    <w:rsid w:val="007067B6"/>
    <w:rsid w:val="00706809"/>
    <w:rsid w:val="007068DB"/>
    <w:rsid w:val="007068EA"/>
    <w:rsid w:val="00706937"/>
    <w:rsid w:val="00706950"/>
    <w:rsid w:val="0070696A"/>
    <w:rsid w:val="0070697D"/>
    <w:rsid w:val="00706A0B"/>
    <w:rsid w:val="00706AED"/>
    <w:rsid w:val="00706AFE"/>
    <w:rsid w:val="00706BAD"/>
    <w:rsid w:val="00706BBB"/>
    <w:rsid w:val="00706C19"/>
    <w:rsid w:val="00706C4A"/>
    <w:rsid w:val="00706C88"/>
    <w:rsid w:val="00706C93"/>
    <w:rsid w:val="00706CA4"/>
    <w:rsid w:val="00706DCB"/>
    <w:rsid w:val="00706DF8"/>
    <w:rsid w:val="00706E12"/>
    <w:rsid w:val="00706E44"/>
    <w:rsid w:val="00706F57"/>
    <w:rsid w:val="00706F81"/>
    <w:rsid w:val="00706FA8"/>
    <w:rsid w:val="00707014"/>
    <w:rsid w:val="007070AE"/>
    <w:rsid w:val="007070F9"/>
    <w:rsid w:val="00707134"/>
    <w:rsid w:val="0070718E"/>
    <w:rsid w:val="00707231"/>
    <w:rsid w:val="0070723B"/>
    <w:rsid w:val="007072EF"/>
    <w:rsid w:val="00707444"/>
    <w:rsid w:val="007074D9"/>
    <w:rsid w:val="007076C3"/>
    <w:rsid w:val="00707702"/>
    <w:rsid w:val="0070773A"/>
    <w:rsid w:val="007077A9"/>
    <w:rsid w:val="007077C7"/>
    <w:rsid w:val="00707821"/>
    <w:rsid w:val="0070787C"/>
    <w:rsid w:val="00707889"/>
    <w:rsid w:val="00707903"/>
    <w:rsid w:val="00707957"/>
    <w:rsid w:val="00707987"/>
    <w:rsid w:val="0070799E"/>
    <w:rsid w:val="007079E5"/>
    <w:rsid w:val="00707A82"/>
    <w:rsid w:val="00707A91"/>
    <w:rsid w:val="00707AA5"/>
    <w:rsid w:val="00707B13"/>
    <w:rsid w:val="00707BE7"/>
    <w:rsid w:val="00707C0A"/>
    <w:rsid w:val="00707C59"/>
    <w:rsid w:val="00707CC6"/>
    <w:rsid w:val="00707D35"/>
    <w:rsid w:val="00707D40"/>
    <w:rsid w:val="00707E3F"/>
    <w:rsid w:val="00707EBA"/>
    <w:rsid w:val="00707EC5"/>
    <w:rsid w:val="00707F75"/>
    <w:rsid w:val="00707F7B"/>
    <w:rsid w:val="00707FBB"/>
    <w:rsid w:val="007100B6"/>
    <w:rsid w:val="0071015D"/>
    <w:rsid w:val="007101DB"/>
    <w:rsid w:val="00710210"/>
    <w:rsid w:val="00710212"/>
    <w:rsid w:val="0071027C"/>
    <w:rsid w:val="007102AF"/>
    <w:rsid w:val="00710304"/>
    <w:rsid w:val="00710456"/>
    <w:rsid w:val="007104AB"/>
    <w:rsid w:val="007104E0"/>
    <w:rsid w:val="00710536"/>
    <w:rsid w:val="00710548"/>
    <w:rsid w:val="007105AF"/>
    <w:rsid w:val="00710623"/>
    <w:rsid w:val="0071066C"/>
    <w:rsid w:val="0071077C"/>
    <w:rsid w:val="007107F9"/>
    <w:rsid w:val="007108C0"/>
    <w:rsid w:val="007108F8"/>
    <w:rsid w:val="00710913"/>
    <w:rsid w:val="00710947"/>
    <w:rsid w:val="0071094F"/>
    <w:rsid w:val="0071096F"/>
    <w:rsid w:val="00710A0C"/>
    <w:rsid w:val="00710A46"/>
    <w:rsid w:val="00710A90"/>
    <w:rsid w:val="00710AA5"/>
    <w:rsid w:val="00710C09"/>
    <w:rsid w:val="00710C9E"/>
    <w:rsid w:val="00710CD5"/>
    <w:rsid w:val="00710CFF"/>
    <w:rsid w:val="00710D55"/>
    <w:rsid w:val="00710E06"/>
    <w:rsid w:val="00710E6A"/>
    <w:rsid w:val="00710E72"/>
    <w:rsid w:val="00710EF6"/>
    <w:rsid w:val="00710F21"/>
    <w:rsid w:val="00710F2E"/>
    <w:rsid w:val="00711084"/>
    <w:rsid w:val="00711114"/>
    <w:rsid w:val="00711115"/>
    <w:rsid w:val="00711160"/>
    <w:rsid w:val="007111DB"/>
    <w:rsid w:val="007112EF"/>
    <w:rsid w:val="0071136C"/>
    <w:rsid w:val="007114A5"/>
    <w:rsid w:val="007114AA"/>
    <w:rsid w:val="007114C9"/>
    <w:rsid w:val="00711531"/>
    <w:rsid w:val="0071158A"/>
    <w:rsid w:val="007115B5"/>
    <w:rsid w:val="00711612"/>
    <w:rsid w:val="00711628"/>
    <w:rsid w:val="00711651"/>
    <w:rsid w:val="0071166F"/>
    <w:rsid w:val="00711756"/>
    <w:rsid w:val="007117DA"/>
    <w:rsid w:val="0071183C"/>
    <w:rsid w:val="00711880"/>
    <w:rsid w:val="007118B5"/>
    <w:rsid w:val="007119F2"/>
    <w:rsid w:val="00711ADC"/>
    <w:rsid w:val="00711B0B"/>
    <w:rsid w:val="00711BC7"/>
    <w:rsid w:val="00711BCF"/>
    <w:rsid w:val="00711BF9"/>
    <w:rsid w:val="00711C08"/>
    <w:rsid w:val="00711C9B"/>
    <w:rsid w:val="00711CDE"/>
    <w:rsid w:val="00711D37"/>
    <w:rsid w:val="00711D44"/>
    <w:rsid w:val="00711D69"/>
    <w:rsid w:val="00711D73"/>
    <w:rsid w:val="00711DDF"/>
    <w:rsid w:val="00711DE6"/>
    <w:rsid w:val="00711DF6"/>
    <w:rsid w:val="00711E5C"/>
    <w:rsid w:val="00711F49"/>
    <w:rsid w:val="00711F52"/>
    <w:rsid w:val="00711F68"/>
    <w:rsid w:val="00711FCF"/>
    <w:rsid w:val="00712069"/>
    <w:rsid w:val="007120ED"/>
    <w:rsid w:val="007121B3"/>
    <w:rsid w:val="00712210"/>
    <w:rsid w:val="0071227A"/>
    <w:rsid w:val="0071228E"/>
    <w:rsid w:val="00712345"/>
    <w:rsid w:val="0071237E"/>
    <w:rsid w:val="0071239A"/>
    <w:rsid w:val="007123A1"/>
    <w:rsid w:val="007123B8"/>
    <w:rsid w:val="007123F5"/>
    <w:rsid w:val="00712429"/>
    <w:rsid w:val="007124E8"/>
    <w:rsid w:val="007124FF"/>
    <w:rsid w:val="00712515"/>
    <w:rsid w:val="00712588"/>
    <w:rsid w:val="00712642"/>
    <w:rsid w:val="0071267C"/>
    <w:rsid w:val="007127CA"/>
    <w:rsid w:val="007128C8"/>
    <w:rsid w:val="0071298E"/>
    <w:rsid w:val="007129A2"/>
    <w:rsid w:val="007129C6"/>
    <w:rsid w:val="00712A0B"/>
    <w:rsid w:val="00712A11"/>
    <w:rsid w:val="00712AC2"/>
    <w:rsid w:val="00712C8E"/>
    <w:rsid w:val="00712CD9"/>
    <w:rsid w:val="00712D01"/>
    <w:rsid w:val="00712D53"/>
    <w:rsid w:val="00712D88"/>
    <w:rsid w:val="00712E3B"/>
    <w:rsid w:val="00712E5C"/>
    <w:rsid w:val="00712E90"/>
    <w:rsid w:val="00712EC8"/>
    <w:rsid w:val="00712FAA"/>
    <w:rsid w:val="00712FB4"/>
    <w:rsid w:val="00712FDC"/>
    <w:rsid w:val="007130EA"/>
    <w:rsid w:val="0071311C"/>
    <w:rsid w:val="00713163"/>
    <w:rsid w:val="007131A6"/>
    <w:rsid w:val="007131BF"/>
    <w:rsid w:val="007131DD"/>
    <w:rsid w:val="00713213"/>
    <w:rsid w:val="00713225"/>
    <w:rsid w:val="0071329A"/>
    <w:rsid w:val="007133AD"/>
    <w:rsid w:val="00713496"/>
    <w:rsid w:val="007134C4"/>
    <w:rsid w:val="007134CE"/>
    <w:rsid w:val="00713536"/>
    <w:rsid w:val="00713547"/>
    <w:rsid w:val="007135D2"/>
    <w:rsid w:val="00713647"/>
    <w:rsid w:val="007136A8"/>
    <w:rsid w:val="007136DD"/>
    <w:rsid w:val="007136EA"/>
    <w:rsid w:val="007137AF"/>
    <w:rsid w:val="007137DF"/>
    <w:rsid w:val="007137F4"/>
    <w:rsid w:val="00713871"/>
    <w:rsid w:val="007138B2"/>
    <w:rsid w:val="007138B6"/>
    <w:rsid w:val="007138D7"/>
    <w:rsid w:val="00713956"/>
    <w:rsid w:val="0071395B"/>
    <w:rsid w:val="007139E1"/>
    <w:rsid w:val="00713A69"/>
    <w:rsid w:val="00713A9F"/>
    <w:rsid w:val="00713BAB"/>
    <w:rsid w:val="00713BD2"/>
    <w:rsid w:val="00713BD8"/>
    <w:rsid w:val="00713CEB"/>
    <w:rsid w:val="00713D05"/>
    <w:rsid w:val="00713D17"/>
    <w:rsid w:val="00713D3C"/>
    <w:rsid w:val="00713DFC"/>
    <w:rsid w:val="00713EC9"/>
    <w:rsid w:val="00713ECB"/>
    <w:rsid w:val="00713F06"/>
    <w:rsid w:val="00713F6C"/>
    <w:rsid w:val="00713F93"/>
    <w:rsid w:val="00714003"/>
    <w:rsid w:val="007140A6"/>
    <w:rsid w:val="007140FA"/>
    <w:rsid w:val="00714108"/>
    <w:rsid w:val="0071410A"/>
    <w:rsid w:val="00714157"/>
    <w:rsid w:val="00714192"/>
    <w:rsid w:val="007141CA"/>
    <w:rsid w:val="00714303"/>
    <w:rsid w:val="0071432F"/>
    <w:rsid w:val="0071435D"/>
    <w:rsid w:val="007143E0"/>
    <w:rsid w:val="0071445A"/>
    <w:rsid w:val="0071455B"/>
    <w:rsid w:val="007145AA"/>
    <w:rsid w:val="00714673"/>
    <w:rsid w:val="0071469B"/>
    <w:rsid w:val="007146B1"/>
    <w:rsid w:val="00714734"/>
    <w:rsid w:val="0071477D"/>
    <w:rsid w:val="0071479B"/>
    <w:rsid w:val="007147CA"/>
    <w:rsid w:val="0071480E"/>
    <w:rsid w:val="00714851"/>
    <w:rsid w:val="0071488C"/>
    <w:rsid w:val="007148C5"/>
    <w:rsid w:val="00714970"/>
    <w:rsid w:val="0071497B"/>
    <w:rsid w:val="00714B38"/>
    <w:rsid w:val="00714C47"/>
    <w:rsid w:val="00714C8C"/>
    <w:rsid w:val="00714C9F"/>
    <w:rsid w:val="00714CAD"/>
    <w:rsid w:val="00714CCA"/>
    <w:rsid w:val="00714D29"/>
    <w:rsid w:val="00714DBB"/>
    <w:rsid w:val="00714F20"/>
    <w:rsid w:val="00714F68"/>
    <w:rsid w:val="00714F74"/>
    <w:rsid w:val="00714F9F"/>
    <w:rsid w:val="00715047"/>
    <w:rsid w:val="0071505D"/>
    <w:rsid w:val="00715083"/>
    <w:rsid w:val="00715084"/>
    <w:rsid w:val="007151D6"/>
    <w:rsid w:val="00715221"/>
    <w:rsid w:val="0071522C"/>
    <w:rsid w:val="0071523F"/>
    <w:rsid w:val="00715247"/>
    <w:rsid w:val="0071525E"/>
    <w:rsid w:val="00715352"/>
    <w:rsid w:val="00715393"/>
    <w:rsid w:val="00715439"/>
    <w:rsid w:val="0071556D"/>
    <w:rsid w:val="007155DB"/>
    <w:rsid w:val="00715610"/>
    <w:rsid w:val="007156F7"/>
    <w:rsid w:val="00715747"/>
    <w:rsid w:val="007157E4"/>
    <w:rsid w:val="00715958"/>
    <w:rsid w:val="00715971"/>
    <w:rsid w:val="00715991"/>
    <w:rsid w:val="007159C7"/>
    <w:rsid w:val="00715A15"/>
    <w:rsid w:val="00715C4C"/>
    <w:rsid w:val="00715C75"/>
    <w:rsid w:val="00715DC9"/>
    <w:rsid w:val="00715E5D"/>
    <w:rsid w:val="00715EB4"/>
    <w:rsid w:val="00715EB6"/>
    <w:rsid w:val="00715F5F"/>
    <w:rsid w:val="00715F72"/>
    <w:rsid w:val="00716197"/>
    <w:rsid w:val="00716207"/>
    <w:rsid w:val="0071624F"/>
    <w:rsid w:val="00716296"/>
    <w:rsid w:val="00716385"/>
    <w:rsid w:val="007163AB"/>
    <w:rsid w:val="00716424"/>
    <w:rsid w:val="007164A8"/>
    <w:rsid w:val="007164AA"/>
    <w:rsid w:val="0071656C"/>
    <w:rsid w:val="00716584"/>
    <w:rsid w:val="007165B5"/>
    <w:rsid w:val="00716618"/>
    <w:rsid w:val="0071667C"/>
    <w:rsid w:val="007166AD"/>
    <w:rsid w:val="007166EC"/>
    <w:rsid w:val="0071671A"/>
    <w:rsid w:val="00716760"/>
    <w:rsid w:val="00716762"/>
    <w:rsid w:val="00716786"/>
    <w:rsid w:val="007167A9"/>
    <w:rsid w:val="007167F1"/>
    <w:rsid w:val="00716852"/>
    <w:rsid w:val="007169AA"/>
    <w:rsid w:val="007169C6"/>
    <w:rsid w:val="007169D7"/>
    <w:rsid w:val="00716A22"/>
    <w:rsid w:val="00716A31"/>
    <w:rsid w:val="00716A4D"/>
    <w:rsid w:val="00716A61"/>
    <w:rsid w:val="00716A69"/>
    <w:rsid w:val="00716AD8"/>
    <w:rsid w:val="00716AE9"/>
    <w:rsid w:val="00716B07"/>
    <w:rsid w:val="00716B94"/>
    <w:rsid w:val="00716C09"/>
    <w:rsid w:val="00716C49"/>
    <w:rsid w:val="00716C96"/>
    <w:rsid w:val="00716CA0"/>
    <w:rsid w:val="00716CA2"/>
    <w:rsid w:val="00716D3B"/>
    <w:rsid w:val="00716D3E"/>
    <w:rsid w:val="00716D4B"/>
    <w:rsid w:val="00716D5D"/>
    <w:rsid w:val="00716D76"/>
    <w:rsid w:val="00716EC2"/>
    <w:rsid w:val="00716F17"/>
    <w:rsid w:val="00716F65"/>
    <w:rsid w:val="00716FA5"/>
    <w:rsid w:val="00716FCD"/>
    <w:rsid w:val="007170DD"/>
    <w:rsid w:val="007170DF"/>
    <w:rsid w:val="0071710A"/>
    <w:rsid w:val="007172C5"/>
    <w:rsid w:val="0071732D"/>
    <w:rsid w:val="00717384"/>
    <w:rsid w:val="00717422"/>
    <w:rsid w:val="00717469"/>
    <w:rsid w:val="00717474"/>
    <w:rsid w:val="007175E3"/>
    <w:rsid w:val="0071761D"/>
    <w:rsid w:val="00717674"/>
    <w:rsid w:val="007176A0"/>
    <w:rsid w:val="007176D3"/>
    <w:rsid w:val="007177FD"/>
    <w:rsid w:val="00717810"/>
    <w:rsid w:val="0071781A"/>
    <w:rsid w:val="00717909"/>
    <w:rsid w:val="00717917"/>
    <w:rsid w:val="007179AB"/>
    <w:rsid w:val="007179C4"/>
    <w:rsid w:val="007179E2"/>
    <w:rsid w:val="00717A4B"/>
    <w:rsid w:val="00717A56"/>
    <w:rsid w:val="00717A82"/>
    <w:rsid w:val="00717AD2"/>
    <w:rsid w:val="00717BAE"/>
    <w:rsid w:val="00717BF9"/>
    <w:rsid w:val="00717CBF"/>
    <w:rsid w:val="00717CD7"/>
    <w:rsid w:val="00717CF2"/>
    <w:rsid w:val="00717D9A"/>
    <w:rsid w:val="00717E0F"/>
    <w:rsid w:val="00717EB3"/>
    <w:rsid w:val="00717ECD"/>
    <w:rsid w:val="0072005A"/>
    <w:rsid w:val="007200CA"/>
    <w:rsid w:val="0072019B"/>
    <w:rsid w:val="007201AB"/>
    <w:rsid w:val="007201E0"/>
    <w:rsid w:val="0072021D"/>
    <w:rsid w:val="00720268"/>
    <w:rsid w:val="00720269"/>
    <w:rsid w:val="00720360"/>
    <w:rsid w:val="0072039C"/>
    <w:rsid w:val="0072039E"/>
    <w:rsid w:val="00720442"/>
    <w:rsid w:val="0072044A"/>
    <w:rsid w:val="0072046B"/>
    <w:rsid w:val="00720476"/>
    <w:rsid w:val="0072048D"/>
    <w:rsid w:val="0072048F"/>
    <w:rsid w:val="007204F5"/>
    <w:rsid w:val="00720515"/>
    <w:rsid w:val="00720552"/>
    <w:rsid w:val="00720585"/>
    <w:rsid w:val="0072063D"/>
    <w:rsid w:val="00720696"/>
    <w:rsid w:val="00720768"/>
    <w:rsid w:val="00720786"/>
    <w:rsid w:val="007207B6"/>
    <w:rsid w:val="007207F1"/>
    <w:rsid w:val="00720872"/>
    <w:rsid w:val="00720886"/>
    <w:rsid w:val="007209A7"/>
    <w:rsid w:val="007209B1"/>
    <w:rsid w:val="00720A5B"/>
    <w:rsid w:val="00720A77"/>
    <w:rsid w:val="00720AA5"/>
    <w:rsid w:val="00720B78"/>
    <w:rsid w:val="00720BCD"/>
    <w:rsid w:val="00720C24"/>
    <w:rsid w:val="00720C74"/>
    <w:rsid w:val="00720C8A"/>
    <w:rsid w:val="00720CDF"/>
    <w:rsid w:val="00720CE7"/>
    <w:rsid w:val="00720D80"/>
    <w:rsid w:val="00720DA1"/>
    <w:rsid w:val="00720DAB"/>
    <w:rsid w:val="00720DAD"/>
    <w:rsid w:val="00720E05"/>
    <w:rsid w:val="00720E21"/>
    <w:rsid w:val="00720EA8"/>
    <w:rsid w:val="00720F34"/>
    <w:rsid w:val="007210B7"/>
    <w:rsid w:val="007210C9"/>
    <w:rsid w:val="007210D8"/>
    <w:rsid w:val="007210F7"/>
    <w:rsid w:val="0072113B"/>
    <w:rsid w:val="007211DC"/>
    <w:rsid w:val="00721270"/>
    <w:rsid w:val="00721337"/>
    <w:rsid w:val="0072144E"/>
    <w:rsid w:val="007214DB"/>
    <w:rsid w:val="00721562"/>
    <w:rsid w:val="007215D6"/>
    <w:rsid w:val="007215DE"/>
    <w:rsid w:val="00721623"/>
    <w:rsid w:val="00721880"/>
    <w:rsid w:val="00721937"/>
    <w:rsid w:val="007219CF"/>
    <w:rsid w:val="00721A3B"/>
    <w:rsid w:val="00721ABA"/>
    <w:rsid w:val="00721ADF"/>
    <w:rsid w:val="00721B6F"/>
    <w:rsid w:val="00721BFC"/>
    <w:rsid w:val="00721C16"/>
    <w:rsid w:val="00721C40"/>
    <w:rsid w:val="00721C7C"/>
    <w:rsid w:val="00721C95"/>
    <w:rsid w:val="00721CBB"/>
    <w:rsid w:val="00721D5B"/>
    <w:rsid w:val="00721DAE"/>
    <w:rsid w:val="00721DDD"/>
    <w:rsid w:val="00721EFA"/>
    <w:rsid w:val="00721F11"/>
    <w:rsid w:val="0072207A"/>
    <w:rsid w:val="0072207C"/>
    <w:rsid w:val="0072209E"/>
    <w:rsid w:val="007220A3"/>
    <w:rsid w:val="00722123"/>
    <w:rsid w:val="00722136"/>
    <w:rsid w:val="00722204"/>
    <w:rsid w:val="00722231"/>
    <w:rsid w:val="0072236D"/>
    <w:rsid w:val="007223B0"/>
    <w:rsid w:val="0072247D"/>
    <w:rsid w:val="007224FE"/>
    <w:rsid w:val="00722564"/>
    <w:rsid w:val="0072258C"/>
    <w:rsid w:val="007225A4"/>
    <w:rsid w:val="007225B6"/>
    <w:rsid w:val="007225C4"/>
    <w:rsid w:val="00722736"/>
    <w:rsid w:val="007227AA"/>
    <w:rsid w:val="00722876"/>
    <w:rsid w:val="007228B4"/>
    <w:rsid w:val="007228E9"/>
    <w:rsid w:val="00722A48"/>
    <w:rsid w:val="00722A9C"/>
    <w:rsid w:val="00722B16"/>
    <w:rsid w:val="00722B20"/>
    <w:rsid w:val="00722B92"/>
    <w:rsid w:val="00722BC5"/>
    <w:rsid w:val="00722BE5"/>
    <w:rsid w:val="00722BFC"/>
    <w:rsid w:val="00722C3C"/>
    <w:rsid w:val="00722CB2"/>
    <w:rsid w:val="00722CEE"/>
    <w:rsid w:val="00722D7B"/>
    <w:rsid w:val="00722DC1"/>
    <w:rsid w:val="00722E40"/>
    <w:rsid w:val="00722E91"/>
    <w:rsid w:val="00722EA8"/>
    <w:rsid w:val="00722F47"/>
    <w:rsid w:val="00722F57"/>
    <w:rsid w:val="00722F5E"/>
    <w:rsid w:val="00722FDD"/>
    <w:rsid w:val="0072303E"/>
    <w:rsid w:val="007230E9"/>
    <w:rsid w:val="00723125"/>
    <w:rsid w:val="00723157"/>
    <w:rsid w:val="0072316F"/>
    <w:rsid w:val="0072319A"/>
    <w:rsid w:val="00723202"/>
    <w:rsid w:val="0072320A"/>
    <w:rsid w:val="00723287"/>
    <w:rsid w:val="00723291"/>
    <w:rsid w:val="0072330D"/>
    <w:rsid w:val="0072341A"/>
    <w:rsid w:val="0072343D"/>
    <w:rsid w:val="0072351E"/>
    <w:rsid w:val="00723596"/>
    <w:rsid w:val="0072371E"/>
    <w:rsid w:val="007237AF"/>
    <w:rsid w:val="00723884"/>
    <w:rsid w:val="007238D6"/>
    <w:rsid w:val="00723932"/>
    <w:rsid w:val="007239E5"/>
    <w:rsid w:val="00723A34"/>
    <w:rsid w:val="00723AE4"/>
    <w:rsid w:val="00723B95"/>
    <w:rsid w:val="00723B9F"/>
    <w:rsid w:val="00723BAA"/>
    <w:rsid w:val="00723D5B"/>
    <w:rsid w:val="00723DDB"/>
    <w:rsid w:val="00723DDE"/>
    <w:rsid w:val="00723E8B"/>
    <w:rsid w:val="00723E94"/>
    <w:rsid w:val="00723F03"/>
    <w:rsid w:val="00723F5F"/>
    <w:rsid w:val="00724028"/>
    <w:rsid w:val="00724052"/>
    <w:rsid w:val="007240DF"/>
    <w:rsid w:val="0072419D"/>
    <w:rsid w:val="00724290"/>
    <w:rsid w:val="007242BF"/>
    <w:rsid w:val="0072432F"/>
    <w:rsid w:val="0072444F"/>
    <w:rsid w:val="00724510"/>
    <w:rsid w:val="007245C0"/>
    <w:rsid w:val="00724616"/>
    <w:rsid w:val="007246B1"/>
    <w:rsid w:val="007246D5"/>
    <w:rsid w:val="00724706"/>
    <w:rsid w:val="00724717"/>
    <w:rsid w:val="00724741"/>
    <w:rsid w:val="00724765"/>
    <w:rsid w:val="00724777"/>
    <w:rsid w:val="0072477A"/>
    <w:rsid w:val="00724798"/>
    <w:rsid w:val="00724806"/>
    <w:rsid w:val="00724853"/>
    <w:rsid w:val="00724881"/>
    <w:rsid w:val="00724897"/>
    <w:rsid w:val="007248AE"/>
    <w:rsid w:val="00724919"/>
    <w:rsid w:val="00724972"/>
    <w:rsid w:val="007249CB"/>
    <w:rsid w:val="00724A45"/>
    <w:rsid w:val="00724A4A"/>
    <w:rsid w:val="00724A5B"/>
    <w:rsid w:val="00724B9E"/>
    <w:rsid w:val="00724BA0"/>
    <w:rsid w:val="00724BDC"/>
    <w:rsid w:val="00724BDD"/>
    <w:rsid w:val="00724C55"/>
    <w:rsid w:val="00724C89"/>
    <w:rsid w:val="00724CBE"/>
    <w:rsid w:val="00724CC2"/>
    <w:rsid w:val="00724D00"/>
    <w:rsid w:val="00724DEA"/>
    <w:rsid w:val="00724DF2"/>
    <w:rsid w:val="00724E8A"/>
    <w:rsid w:val="00724EC3"/>
    <w:rsid w:val="00724F2C"/>
    <w:rsid w:val="00724F47"/>
    <w:rsid w:val="00724FC2"/>
    <w:rsid w:val="0072501D"/>
    <w:rsid w:val="0072505C"/>
    <w:rsid w:val="0072509E"/>
    <w:rsid w:val="007250E3"/>
    <w:rsid w:val="00725204"/>
    <w:rsid w:val="0072523C"/>
    <w:rsid w:val="00725277"/>
    <w:rsid w:val="0072529B"/>
    <w:rsid w:val="0072531C"/>
    <w:rsid w:val="0072539E"/>
    <w:rsid w:val="007254B6"/>
    <w:rsid w:val="007255B9"/>
    <w:rsid w:val="0072563F"/>
    <w:rsid w:val="0072566C"/>
    <w:rsid w:val="00725698"/>
    <w:rsid w:val="007256AF"/>
    <w:rsid w:val="007257B8"/>
    <w:rsid w:val="0072586F"/>
    <w:rsid w:val="00725872"/>
    <w:rsid w:val="0072599F"/>
    <w:rsid w:val="007259B0"/>
    <w:rsid w:val="007259B2"/>
    <w:rsid w:val="00725A21"/>
    <w:rsid w:val="00725A94"/>
    <w:rsid w:val="00725ABB"/>
    <w:rsid w:val="00725B42"/>
    <w:rsid w:val="00725BAE"/>
    <w:rsid w:val="00725BD5"/>
    <w:rsid w:val="00725BD7"/>
    <w:rsid w:val="00725C52"/>
    <w:rsid w:val="00725C87"/>
    <w:rsid w:val="00725D03"/>
    <w:rsid w:val="00725D2D"/>
    <w:rsid w:val="00725D5D"/>
    <w:rsid w:val="00725E20"/>
    <w:rsid w:val="00725E26"/>
    <w:rsid w:val="00725EE8"/>
    <w:rsid w:val="00725F9B"/>
    <w:rsid w:val="00725FBD"/>
    <w:rsid w:val="00725FD7"/>
    <w:rsid w:val="007261BC"/>
    <w:rsid w:val="00726209"/>
    <w:rsid w:val="0072622C"/>
    <w:rsid w:val="0072626F"/>
    <w:rsid w:val="007262D5"/>
    <w:rsid w:val="0072631C"/>
    <w:rsid w:val="00726359"/>
    <w:rsid w:val="00726496"/>
    <w:rsid w:val="00726523"/>
    <w:rsid w:val="007265A3"/>
    <w:rsid w:val="00726691"/>
    <w:rsid w:val="0072671C"/>
    <w:rsid w:val="00726722"/>
    <w:rsid w:val="0072674D"/>
    <w:rsid w:val="007267A6"/>
    <w:rsid w:val="0072688A"/>
    <w:rsid w:val="00726899"/>
    <w:rsid w:val="007268A6"/>
    <w:rsid w:val="007268D0"/>
    <w:rsid w:val="0072694C"/>
    <w:rsid w:val="00726965"/>
    <w:rsid w:val="007269A1"/>
    <w:rsid w:val="00726A01"/>
    <w:rsid w:val="00726A45"/>
    <w:rsid w:val="00726A4E"/>
    <w:rsid w:val="00726A94"/>
    <w:rsid w:val="00726A9A"/>
    <w:rsid w:val="00726AF0"/>
    <w:rsid w:val="00726B25"/>
    <w:rsid w:val="00726B47"/>
    <w:rsid w:val="00726B8B"/>
    <w:rsid w:val="00726B92"/>
    <w:rsid w:val="00726D89"/>
    <w:rsid w:val="00726E36"/>
    <w:rsid w:val="00726E68"/>
    <w:rsid w:val="00726E82"/>
    <w:rsid w:val="00726E99"/>
    <w:rsid w:val="00726F1D"/>
    <w:rsid w:val="0072707E"/>
    <w:rsid w:val="00727264"/>
    <w:rsid w:val="00727266"/>
    <w:rsid w:val="00727323"/>
    <w:rsid w:val="00727371"/>
    <w:rsid w:val="007273E4"/>
    <w:rsid w:val="0072749D"/>
    <w:rsid w:val="0072749E"/>
    <w:rsid w:val="007274B5"/>
    <w:rsid w:val="00727513"/>
    <w:rsid w:val="00727570"/>
    <w:rsid w:val="007275B4"/>
    <w:rsid w:val="007275F0"/>
    <w:rsid w:val="0072769E"/>
    <w:rsid w:val="00727706"/>
    <w:rsid w:val="00727729"/>
    <w:rsid w:val="007277B1"/>
    <w:rsid w:val="00727821"/>
    <w:rsid w:val="0072782F"/>
    <w:rsid w:val="00727871"/>
    <w:rsid w:val="007278DC"/>
    <w:rsid w:val="00727965"/>
    <w:rsid w:val="007279AD"/>
    <w:rsid w:val="00727AE1"/>
    <w:rsid w:val="00727B75"/>
    <w:rsid w:val="00727BC5"/>
    <w:rsid w:val="00727BF2"/>
    <w:rsid w:val="00727C69"/>
    <w:rsid w:val="00727C92"/>
    <w:rsid w:val="00727CA6"/>
    <w:rsid w:val="00727D56"/>
    <w:rsid w:val="00727E7B"/>
    <w:rsid w:val="00727E8D"/>
    <w:rsid w:val="00727E96"/>
    <w:rsid w:val="00727F20"/>
    <w:rsid w:val="00727F74"/>
    <w:rsid w:val="00727FD1"/>
    <w:rsid w:val="00730033"/>
    <w:rsid w:val="0073009A"/>
    <w:rsid w:val="00730123"/>
    <w:rsid w:val="00730155"/>
    <w:rsid w:val="00730222"/>
    <w:rsid w:val="0073025B"/>
    <w:rsid w:val="007302CC"/>
    <w:rsid w:val="00730350"/>
    <w:rsid w:val="00730352"/>
    <w:rsid w:val="00730385"/>
    <w:rsid w:val="00730408"/>
    <w:rsid w:val="0073040D"/>
    <w:rsid w:val="00730464"/>
    <w:rsid w:val="0073049C"/>
    <w:rsid w:val="007304E5"/>
    <w:rsid w:val="00730530"/>
    <w:rsid w:val="00730536"/>
    <w:rsid w:val="0073056E"/>
    <w:rsid w:val="007305C2"/>
    <w:rsid w:val="0073060D"/>
    <w:rsid w:val="007306B6"/>
    <w:rsid w:val="0073085A"/>
    <w:rsid w:val="0073095F"/>
    <w:rsid w:val="007309D7"/>
    <w:rsid w:val="007309DC"/>
    <w:rsid w:val="00730A2E"/>
    <w:rsid w:val="00730ADF"/>
    <w:rsid w:val="00730AF4"/>
    <w:rsid w:val="00730B0F"/>
    <w:rsid w:val="00730B1E"/>
    <w:rsid w:val="00730B52"/>
    <w:rsid w:val="00730BC6"/>
    <w:rsid w:val="00730BC8"/>
    <w:rsid w:val="00730D7F"/>
    <w:rsid w:val="00730DB6"/>
    <w:rsid w:val="00730E0B"/>
    <w:rsid w:val="00730E8D"/>
    <w:rsid w:val="00730E91"/>
    <w:rsid w:val="00730E9A"/>
    <w:rsid w:val="00730F2F"/>
    <w:rsid w:val="0073100D"/>
    <w:rsid w:val="0073105C"/>
    <w:rsid w:val="00731211"/>
    <w:rsid w:val="0073127D"/>
    <w:rsid w:val="00731296"/>
    <w:rsid w:val="00731424"/>
    <w:rsid w:val="0073146B"/>
    <w:rsid w:val="00731495"/>
    <w:rsid w:val="0073150F"/>
    <w:rsid w:val="0073161A"/>
    <w:rsid w:val="0073163E"/>
    <w:rsid w:val="007316AB"/>
    <w:rsid w:val="007316CE"/>
    <w:rsid w:val="007316E8"/>
    <w:rsid w:val="00731768"/>
    <w:rsid w:val="00731886"/>
    <w:rsid w:val="007318A3"/>
    <w:rsid w:val="007318F0"/>
    <w:rsid w:val="00731980"/>
    <w:rsid w:val="0073198C"/>
    <w:rsid w:val="007319A2"/>
    <w:rsid w:val="007319BB"/>
    <w:rsid w:val="007319FB"/>
    <w:rsid w:val="00731A46"/>
    <w:rsid w:val="00731A5D"/>
    <w:rsid w:val="00731BA2"/>
    <w:rsid w:val="00731BBE"/>
    <w:rsid w:val="00731C65"/>
    <w:rsid w:val="00731C87"/>
    <w:rsid w:val="00731CE8"/>
    <w:rsid w:val="00731DE9"/>
    <w:rsid w:val="00731ECA"/>
    <w:rsid w:val="00731F05"/>
    <w:rsid w:val="00731F3A"/>
    <w:rsid w:val="00731FBB"/>
    <w:rsid w:val="00732047"/>
    <w:rsid w:val="00732092"/>
    <w:rsid w:val="0073209C"/>
    <w:rsid w:val="007320EF"/>
    <w:rsid w:val="00732215"/>
    <w:rsid w:val="00732287"/>
    <w:rsid w:val="007322F0"/>
    <w:rsid w:val="0073244C"/>
    <w:rsid w:val="00732457"/>
    <w:rsid w:val="00732473"/>
    <w:rsid w:val="007324A9"/>
    <w:rsid w:val="007325AC"/>
    <w:rsid w:val="0073266D"/>
    <w:rsid w:val="00732682"/>
    <w:rsid w:val="007326AA"/>
    <w:rsid w:val="007326AD"/>
    <w:rsid w:val="0073275C"/>
    <w:rsid w:val="007327B5"/>
    <w:rsid w:val="0073280D"/>
    <w:rsid w:val="00732810"/>
    <w:rsid w:val="0073286D"/>
    <w:rsid w:val="00732932"/>
    <w:rsid w:val="007329B4"/>
    <w:rsid w:val="00732A9F"/>
    <w:rsid w:val="00732AC3"/>
    <w:rsid w:val="00732ACD"/>
    <w:rsid w:val="00732AF8"/>
    <w:rsid w:val="00732AFC"/>
    <w:rsid w:val="00732B1E"/>
    <w:rsid w:val="00732B23"/>
    <w:rsid w:val="00732B49"/>
    <w:rsid w:val="00732B8C"/>
    <w:rsid w:val="00732BFD"/>
    <w:rsid w:val="00732C48"/>
    <w:rsid w:val="00732C71"/>
    <w:rsid w:val="00732C9D"/>
    <w:rsid w:val="00732CE0"/>
    <w:rsid w:val="00732CEF"/>
    <w:rsid w:val="00732ECA"/>
    <w:rsid w:val="00732EE8"/>
    <w:rsid w:val="00732F53"/>
    <w:rsid w:val="00732F97"/>
    <w:rsid w:val="00732FB1"/>
    <w:rsid w:val="0073300E"/>
    <w:rsid w:val="00733015"/>
    <w:rsid w:val="00733060"/>
    <w:rsid w:val="0073309D"/>
    <w:rsid w:val="007330E4"/>
    <w:rsid w:val="0073319A"/>
    <w:rsid w:val="0073330B"/>
    <w:rsid w:val="0073331E"/>
    <w:rsid w:val="007333AB"/>
    <w:rsid w:val="007333DB"/>
    <w:rsid w:val="0073341D"/>
    <w:rsid w:val="00733547"/>
    <w:rsid w:val="007335D5"/>
    <w:rsid w:val="0073363D"/>
    <w:rsid w:val="007336BC"/>
    <w:rsid w:val="0073372E"/>
    <w:rsid w:val="00733732"/>
    <w:rsid w:val="00733757"/>
    <w:rsid w:val="00733775"/>
    <w:rsid w:val="0073379E"/>
    <w:rsid w:val="00733876"/>
    <w:rsid w:val="00733884"/>
    <w:rsid w:val="007339F3"/>
    <w:rsid w:val="007339FB"/>
    <w:rsid w:val="00733A91"/>
    <w:rsid w:val="00733AC3"/>
    <w:rsid w:val="00733B0E"/>
    <w:rsid w:val="00733B1F"/>
    <w:rsid w:val="00733B46"/>
    <w:rsid w:val="00733BE9"/>
    <w:rsid w:val="00733C7F"/>
    <w:rsid w:val="00733C9C"/>
    <w:rsid w:val="00733CCF"/>
    <w:rsid w:val="00733D64"/>
    <w:rsid w:val="00733E00"/>
    <w:rsid w:val="00733E83"/>
    <w:rsid w:val="00733EA7"/>
    <w:rsid w:val="00733FDA"/>
    <w:rsid w:val="00734074"/>
    <w:rsid w:val="00734119"/>
    <w:rsid w:val="007341C8"/>
    <w:rsid w:val="00734284"/>
    <w:rsid w:val="007342BD"/>
    <w:rsid w:val="007343CF"/>
    <w:rsid w:val="00734442"/>
    <w:rsid w:val="00734472"/>
    <w:rsid w:val="007344AC"/>
    <w:rsid w:val="007344C0"/>
    <w:rsid w:val="007345A7"/>
    <w:rsid w:val="00734685"/>
    <w:rsid w:val="007346FA"/>
    <w:rsid w:val="0073472F"/>
    <w:rsid w:val="00734763"/>
    <w:rsid w:val="00734789"/>
    <w:rsid w:val="0073479B"/>
    <w:rsid w:val="0073480A"/>
    <w:rsid w:val="00734843"/>
    <w:rsid w:val="007348B6"/>
    <w:rsid w:val="00734987"/>
    <w:rsid w:val="0073498B"/>
    <w:rsid w:val="007349AB"/>
    <w:rsid w:val="00734A30"/>
    <w:rsid w:val="00734A7C"/>
    <w:rsid w:val="00734ACA"/>
    <w:rsid w:val="00734AE3"/>
    <w:rsid w:val="00734AE7"/>
    <w:rsid w:val="00734B32"/>
    <w:rsid w:val="00734BAE"/>
    <w:rsid w:val="00734C45"/>
    <w:rsid w:val="00734CAA"/>
    <w:rsid w:val="00734CB0"/>
    <w:rsid w:val="00734D2D"/>
    <w:rsid w:val="00734D8A"/>
    <w:rsid w:val="00734DCD"/>
    <w:rsid w:val="00734E19"/>
    <w:rsid w:val="00734E93"/>
    <w:rsid w:val="00734EA9"/>
    <w:rsid w:val="00734F1F"/>
    <w:rsid w:val="00734F37"/>
    <w:rsid w:val="00734F49"/>
    <w:rsid w:val="00734F67"/>
    <w:rsid w:val="00734F82"/>
    <w:rsid w:val="00735054"/>
    <w:rsid w:val="00735140"/>
    <w:rsid w:val="00735157"/>
    <w:rsid w:val="00735158"/>
    <w:rsid w:val="0073519E"/>
    <w:rsid w:val="00735200"/>
    <w:rsid w:val="00735216"/>
    <w:rsid w:val="00735297"/>
    <w:rsid w:val="007352BE"/>
    <w:rsid w:val="007352BF"/>
    <w:rsid w:val="00735304"/>
    <w:rsid w:val="00735306"/>
    <w:rsid w:val="00735390"/>
    <w:rsid w:val="0073542F"/>
    <w:rsid w:val="00735432"/>
    <w:rsid w:val="00735456"/>
    <w:rsid w:val="007354C9"/>
    <w:rsid w:val="007354EA"/>
    <w:rsid w:val="00735556"/>
    <w:rsid w:val="00735585"/>
    <w:rsid w:val="0073560B"/>
    <w:rsid w:val="0073568B"/>
    <w:rsid w:val="0073576F"/>
    <w:rsid w:val="00735771"/>
    <w:rsid w:val="007357FE"/>
    <w:rsid w:val="00735835"/>
    <w:rsid w:val="00735934"/>
    <w:rsid w:val="00735942"/>
    <w:rsid w:val="007359EC"/>
    <w:rsid w:val="00735A3F"/>
    <w:rsid w:val="00735A89"/>
    <w:rsid w:val="00735AA9"/>
    <w:rsid w:val="00735AC8"/>
    <w:rsid w:val="00735B11"/>
    <w:rsid w:val="00735B1E"/>
    <w:rsid w:val="00735CC0"/>
    <w:rsid w:val="00735D90"/>
    <w:rsid w:val="00735DCB"/>
    <w:rsid w:val="00735E25"/>
    <w:rsid w:val="00735EFB"/>
    <w:rsid w:val="00735FA2"/>
    <w:rsid w:val="00735FA6"/>
    <w:rsid w:val="00736071"/>
    <w:rsid w:val="0073608A"/>
    <w:rsid w:val="0073609B"/>
    <w:rsid w:val="00736103"/>
    <w:rsid w:val="00736169"/>
    <w:rsid w:val="00736238"/>
    <w:rsid w:val="0073632A"/>
    <w:rsid w:val="0073636B"/>
    <w:rsid w:val="007363A7"/>
    <w:rsid w:val="00736407"/>
    <w:rsid w:val="0073662D"/>
    <w:rsid w:val="00736690"/>
    <w:rsid w:val="007366AE"/>
    <w:rsid w:val="0073686F"/>
    <w:rsid w:val="0073689A"/>
    <w:rsid w:val="00736C06"/>
    <w:rsid w:val="00736CFA"/>
    <w:rsid w:val="00736D0B"/>
    <w:rsid w:val="00736E43"/>
    <w:rsid w:val="00736EB2"/>
    <w:rsid w:val="00736F47"/>
    <w:rsid w:val="00736F82"/>
    <w:rsid w:val="00736FDA"/>
    <w:rsid w:val="00737075"/>
    <w:rsid w:val="007370CD"/>
    <w:rsid w:val="007370E7"/>
    <w:rsid w:val="0073710A"/>
    <w:rsid w:val="00737160"/>
    <w:rsid w:val="007371AB"/>
    <w:rsid w:val="007372B1"/>
    <w:rsid w:val="007372B3"/>
    <w:rsid w:val="007372FB"/>
    <w:rsid w:val="00737300"/>
    <w:rsid w:val="0073736D"/>
    <w:rsid w:val="00737508"/>
    <w:rsid w:val="00737691"/>
    <w:rsid w:val="007376A3"/>
    <w:rsid w:val="007376EC"/>
    <w:rsid w:val="00737702"/>
    <w:rsid w:val="007377BA"/>
    <w:rsid w:val="00737806"/>
    <w:rsid w:val="0073780C"/>
    <w:rsid w:val="00737841"/>
    <w:rsid w:val="00737856"/>
    <w:rsid w:val="00737948"/>
    <w:rsid w:val="0073795D"/>
    <w:rsid w:val="007379A8"/>
    <w:rsid w:val="007379A9"/>
    <w:rsid w:val="00737A08"/>
    <w:rsid w:val="00737A85"/>
    <w:rsid w:val="00737A91"/>
    <w:rsid w:val="00737B51"/>
    <w:rsid w:val="00737BCF"/>
    <w:rsid w:val="00737CFA"/>
    <w:rsid w:val="00737CFD"/>
    <w:rsid w:val="00737D23"/>
    <w:rsid w:val="00737D70"/>
    <w:rsid w:val="00737D79"/>
    <w:rsid w:val="00737DFE"/>
    <w:rsid w:val="00737E48"/>
    <w:rsid w:val="00737EE8"/>
    <w:rsid w:val="0074001A"/>
    <w:rsid w:val="007400F7"/>
    <w:rsid w:val="00740186"/>
    <w:rsid w:val="0074019F"/>
    <w:rsid w:val="007402AD"/>
    <w:rsid w:val="00740363"/>
    <w:rsid w:val="00740391"/>
    <w:rsid w:val="007403AA"/>
    <w:rsid w:val="00740449"/>
    <w:rsid w:val="00740504"/>
    <w:rsid w:val="00740572"/>
    <w:rsid w:val="00740638"/>
    <w:rsid w:val="007406C0"/>
    <w:rsid w:val="007407A2"/>
    <w:rsid w:val="007407D1"/>
    <w:rsid w:val="007407F7"/>
    <w:rsid w:val="00740845"/>
    <w:rsid w:val="00740877"/>
    <w:rsid w:val="00740884"/>
    <w:rsid w:val="00740904"/>
    <w:rsid w:val="00740914"/>
    <w:rsid w:val="00740A0F"/>
    <w:rsid w:val="00740A3F"/>
    <w:rsid w:val="00740ACA"/>
    <w:rsid w:val="00740B4E"/>
    <w:rsid w:val="00740BAE"/>
    <w:rsid w:val="00740CD5"/>
    <w:rsid w:val="00740CDA"/>
    <w:rsid w:val="00740E4D"/>
    <w:rsid w:val="00740F23"/>
    <w:rsid w:val="00740F47"/>
    <w:rsid w:val="0074102C"/>
    <w:rsid w:val="00741056"/>
    <w:rsid w:val="007410B2"/>
    <w:rsid w:val="007410EE"/>
    <w:rsid w:val="00741119"/>
    <w:rsid w:val="00741198"/>
    <w:rsid w:val="007411DA"/>
    <w:rsid w:val="007412A5"/>
    <w:rsid w:val="00741314"/>
    <w:rsid w:val="00741362"/>
    <w:rsid w:val="007414C1"/>
    <w:rsid w:val="00741555"/>
    <w:rsid w:val="00741603"/>
    <w:rsid w:val="00741618"/>
    <w:rsid w:val="00741687"/>
    <w:rsid w:val="007416B2"/>
    <w:rsid w:val="007417DD"/>
    <w:rsid w:val="0074182D"/>
    <w:rsid w:val="007419D1"/>
    <w:rsid w:val="00741A5A"/>
    <w:rsid w:val="00741ABB"/>
    <w:rsid w:val="00741BCF"/>
    <w:rsid w:val="00741C07"/>
    <w:rsid w:val="00741C17"/>
    <w:rsid w:val="00741C31"/>
    <w:rsid w:val="00741C93"/>
    <w:rsid w:val="00741CC9"/>
    <w:rsid w:val="00741CF6"/>
    <w:rsid w:val="00741D00"/>
    <w:rsid w:val="00741D1F"/>
    <w:rsid w:val="00741D66"/>
    <w:rsid w:val="00741D95"/>
    <w:rsid w:val="00741DB2"/>
    <w:rsid w:val="00741EBF"/>
    <w:rsid w:val="00741F8A"/>
    <w:rsid w:val="00742049"/>
    <w:rsid w:val="00742080"/>
    <w:rsid w:val="007420E5"/>
    <w:rsid w:val="007420FC"/>
    <w:rsid w:val="0074218A"/>
    <w:rsid w:val="007421A6"/>
    <w:rsid w:val="007421D7"/>
    <w:rsid w:val="00742221"/>
    <w:rsid w:val="0074224C"/>
    <w:rsid w:val="0074227B"/>
    <w:rsid w:val="007422AB"/>
    <w:rsid w:val="007422CA"/>
    <w:rsid w:val="00742334"/>
    <w:rsid w:val="00742380"/>
    <w:rsid w:val="00742391"/>
    <w:rsid w:val="00742453"/>
    <w:rsid w:val="007424DA"/>
    <w:rsid w:val="007424DD"/>
    <w:rsid w:val="00742617"/>
    <w:rsid w:val="0074268D"/>
    <w:rsid w:val="007426C2"/>
    <w:rsid w:val="007426CE"/>
    <w:rsid w:val="00742742"/>
    <w:rsid w:val="00742759"/>
    <w:rsid w:val="007427E6"/>
    <w:rsid w:val="00742836"/>
    <w:rsid w:val="0074286A"/>
    <w:rsid w:val="007428D0"/>
    <w:rsid w:val="007428D6"/>
    <w:rsid w:val="007428FC"/>
    <w:rsid w:val="0074296E"/>
    <w:rsid w:val="0074298B"/>
    <w:rsid w:val="007429A3"/>
    <w:rsid w:val="00742A19"/>
    <w:rsid w:val="00742A7B"/>
    <w:rsid w:val="00742AAE"/>
    <w:rsid w:val="00742AC9"/>
    <w:rsid w:val="00742B08"/>
    <w:rsid w:val="00742B54"/>
    <w:rsid w:val="00742B5F"/>
    <w:rsid w:val="00742B77"/>
    <w:rsid w:val="00742C69"/>
    <w:rsid w:val="00742C8A"/>
    <w:rsid w:val="00742CA4"/>
    <w:rsid w:val="00742CFC"/>
    <w:rsid w:val="00742D8A"/>
    <w:rsid w:val="00742DC4"/>
    <w:rsid w:val="00742E47"/>
    <w:rsid w:val="00742ED7"/>
    <w:rsid w:val="00742F0F"/>
    <w:rsid w:val="00742F2A"/>
    <w:rsid w:val="00742F9B"/>
    <w:rsid w:val="00743021"/>
    <w:rsid w:val="0074307B"/>
    <w:rsid w:val="00743091"/>
    <w:rsid w:val="007430FE"/>
    <w:rsid w:val="00743123"/>
    <w:rsid w:val="00743138"/>
    <w:rsid w:val="00743190"/>
    <w:rsid w:val="00743195"/>
    <w:rsid w:val="007432E2"/>
    <w:rsid w:val="00743332"/>
    <w:rsid w:val="0074334E"/>
    <w:rsid w:val="007433B8"/>
    <w:rsid w:val="00743467"/>
    <w:rsid w:val="0074347D"/>
    <w:rsid w:val="00743489"/>
    <w:rsid w:val="0074352A"/>
    <w:rsid w:val="007435B0"/>
    <w:rsid w:val="00743612"/>
    <w:rsid w:val="00743675"/>
    <w:rsid w:val="00743677"/>
    <w:rsid w:val="007436F6"/>
    <w:rsid w:val="00743756"/>
    <w:rsid w:val="00743783"/>
    <w:rsid w:val="007438A7"/>
    <w:rsid w:val="00743A3F"/>
    <w:rsid w:val="00743B01"/>
    <w:rsid w:val="00743BB8"/>
    <w:rsid w:val="00743BE7"/>
    <w:rsid w:val="00743C15"/>
    <w:rsid w:val="00743CD9"/>
    <w:rsid w:val="00743D28"/>
    <w:rsid w:val="00743D5B"/>
    <w:rsid w:val="00743DB8"/>
    <w:rsid w:val="00743DD2"/>
    <w:rsid w:val="00743EAB"/>
    <w:rsid w:val="00743F07"/>
    <w:rsid w:val="00744034"/>
    <w:rsid w:val="0074404F"/>
    <w:rsid w:val="00744057"/>
    <w:rsid w:val="00744085"/>
    <w:rsid w:val="007440D2"/>
    <w:rsid w:val="007440ED"/>
    <w:rsid w:val="007440FA"/>
    <w:rsid w:val="00744192"/>
    <w:rsid w:val="00744335"/>
    <w:rsid w:val="00744388"/>
    <w:rsid w:val="007443AF"/>
    <w:rsid w:val="00744427"/>
    <w:rsid w:val="00744447"/>
    <w:rsid w:val="00744497"/>
    <w:rsid w:val="007444EA"/>
    <w:rsid w:val="0074457E"/>
    <w:rsid w:val="007445CD"/>
    <w:rsid w:val="0074461B"/>
    <w:rsid w:val="007446C3"/>
    <w:rsid w:val="0074486D"/>
    <w:rsid w:val="00744948"/>
    <w:rsid w:val="00744961"/>
    <w:rsid w:val="0074499A"/>
    <w:rsid w:val="00744A19"/>
    <w:rsid w:val="00744A54"/>
    <w:rsid w:val="00744A6E"/>
    <w:rsid w:val="00744B9B"/>
    <w:rsid w:val="00744C67"/>
    <w:rsid w:val="00744C79"/>
    <w:rsid w:val="00744CDC"/>
    <w:rsid w:val="00744D08"/>
    <w:rsid w:val="00744E13"/>
    <w:rsid w:val="00744FF6"/>
    <w:rsid w:val="00745013"/>
    <w:rsid w:val="00745030"/>
    <w:rsid w:val="00745067"/>
    <w:rsid w:val="00745096"/>
    <w:rsid w:val="007450ED"/>
    <w:rsid w:val="00745100"/>
    <w:rsid w:val="00745110"/>
    <w:rsid w:val="00745128"/>
    <w:rsid w:val="00745161"/>
    <w:rsid w:val="00745329"/>
    <w:rsid w:val="0074545D"/>
    <w:rsid w:val="007455AE"/>
    <w:rsid w:val="00745608"/>
    <w:rsid w:val="00745619"/>
    <w:rsid w:val="00745687"/>
    <w:rsid w:val="007456E4"/>
    <w:rsid w:val="0074579D"/>
    <w:rsid w:val="0074586D"/>
    <w:rsid w:val="0074587E"/>
    <w:rsid w:val="00745887"/>
    <w:rsid w:val="0074589F"/>
    <w:rsid w:val="007458AE"/>
    <w:rsid w:val="0074597E"/>
    <w:rsid w:val="00745991"/>
    <w:rsid w:val="00745AF3"/>
    <w:rsid w:val="00745AF4"/>
    <w:rsid w:val="00745BB0"/>
    <w:rsid w:val="00745BD5"/>
    <w:rsid w:val="00745CC4"/>
    <w:rsid w:val="00745CCC"/>
    <w:rsid w:val="00745D37"/>
    <w:rsid w:val="00745D50"/>
    <w:rsid w:val="00745DBC"/>
    <w:rsid w:val="00745DE6"/>
    <w:rsid w:val="00745E1B"/>
    <w:rsid w:val="00745E21"/>
    <w:rsid w:val="00745EB0"/>
    <w:rsid w:val="00745F26"/>
    <w:rsid w:val="00745F74"/>
    <w:rsid w:val="00745F9C"/>
    <w:rsid w:val="0074603E"/>
    <w:rsid w:val="00746077"/>
    <w:rsid w:val="00746097"/>
    <w:rsid w:val="007460D8"/>
    <w:rsid w:val="00746138"/>
    <w:rsid w:val="007461A0"/>
    <w:rsid w:val="007461B7"/>
    <w:rsid w:val="007461D3"/>
    <w:rsid w:val="007461F9"/>
    <w:rsid w:val="00746203"/>
    <w:rsid w:val="00746274"/>
    <w:rsid w:val="007462CA"/>
    <w:rsid w:val="007462D6"/>
    <w:rsid w:val="007462D9"/>
    <w:rsid w:val="00746334"/>
    <w:rsid w:val="007463C2"/>
    <w:rsid w:val="00746443"/>
    <w:rsid w:val="007464F1"/>
    <w:rsid w:val="0074655C"/>
    <w:rsid w:val="007465B0"/>
    <w:rsid w:val="007465F1"/>
    <w:rsid w:val="0074662B"/>
    <w:rsid w:val="007466AE"/>
    <w:rsid w:val="0074674C"/>
    <w:rsid w:val="007467AA"/>
    <w:rsid w:val="007467C8"/>
    <w:rsid w:val="00746904"/>
    <w:rsid w:val="0074690C"/>
    <w:rsid w:val="0074695B"/>
    <w:rsid w:val="00746B53"/>
    <w:rsid w:val="00746B99"/>
    <w:rsid w:val="00746BA9"/>
    <w:rsid w:val="00746C4F"/>
    <w:rsid w:val="00746C74"/>
    <w:rsid w:val="00746CAE"/>
    <w:rsid w:val="00746CB8"/>
    <w:rsid w:val="00746EBB"/>
    <w:rsid w:val="00746F04"/>
    <w:rsid w:val="00746F17"/>
    <w:rsid w:val="00746F39"/>
    <w:rsid w:val="00746FD9"/>
    <w:rsid w:val="00747014"/>
    <w:rsid w:val="00747069"/>
    <w:rsid w:val="0074706B"/>
    <w:rsid w:val="00747093"/>
    <w:rsid w:val="007470B1"/>
    <w:rsid w:val="007471BC"/>
    <w:rsid w:val="00747234"/>
    <w:rsid w:val="0074732B"/>
    <w:rsid w:val="00747373"/>
    <w:rsid w:val="0074743C"/>
    <w:rsid w:val="0074749C"/>
    <w:rsid w:val="007474F5"/>
    <w:rsid w:val="00747555"/>
    <w:rsid w:val="007475AA"/>
    <w:rsid w:val="007475DA"/>
    <w:rsid w:val="0074773D"/>
    <w:rsid w:val="00747827"/>
    <w:rsid w:val="007478DD"/>
    <w:rsid w:val="0074792F"/>
    <w:rsid w:val="0074799F"/>
    <w:rsid w:val="00747A55"/>
    <w:rsid w:val="00747AA1"/>
    <w:rsid w:val="00747AAC"/>
    <w:rsid w:val="00747C35"/>
    <w:rsid w:val="00747CA1"/>
    <w:rsid w:val="00747CA2"/>
    <w:rsid w:val="00747E22"/>
    <w:rsid w:val="00747E28"/>
    <w:rsid w:val="00747E4E"/>
    <w:rsid w:val="00747E9D"/>
    <w:rsid w:val="00747F17"/>
    <w:rsid w:val="00747F24"/>
    <w:rsid w:val="00747F2B"/>
    <w:rsid w:val="007500DC"/>
    <w:rsid w:val="007501B9"/>
    <w:rsid w:val="00750216"/>
    <w:rsid w:val="0075023B"/>
    <w:rsid w:val="0075023D"/>
    <w:rsid w:val="0075024A"/>
    <w:rsid w:val="0075026C"/>
    <w:rsid w:val="007502CD"/>
    <w:rsid w:val="0075031C"/>
    <w:rsid w:val="00750349"/>
    <w:rsid w:val="0075040C"/>
    <w:rsid w:val="00750433"/>
    <w:rsid w:val="0075043E"/>
    <w:rsid w:val="0075046D"/>
    <w:rsid w:val="0075046E"/>
    <w:rsid w:val="0075048B"/>
    <w:rsid w:val="00750535"/>
    <w:rsid w:val="007505FD"/>
    <w:rsid w:val="0075061E"/>
    <w:rsid w:val="007506EB"/>
    <w:rsid w:val="007506F1"/>
    <w:rsid w:val="0075073F"/>
    <w:rsid w:val="0075078A"/>
    <w:rsid w:val="00750846"/>
    <w:rsid w:val="00750852"/>
    <w:rsid w:val="00750858"/>
    <w:rsid w:val="0075091B"/>
    <w:rsid w:val="00750AA2"/>
    <w:rsid w:val="00750C39"/>
    <w:rsid w:val="00750CB9"/>
    <w:rsid w:val="00750D7C"/>
    <w:rsid w:val="00750D9D"/>
    <w:rsid w:val="00750E36"/>
    <w:rsid w:val="00750E75"/>
    <w:rsid w:val="00750F2A"/>
    <w:rsid w:val="00750FE0"/>
    <w:rsid w:val="007510E7"/>
    <w:rsid w:val="00751152"/>
    <w:rsid w:val="0075116B"/>
    <w:rsid w:val="007511CF"/>
    <w:rsid w:val="0075123E"/>
    <w:rsid w:val="007512F8"/>
    <w:rsid w:val="007512FB"/>
    <w:rsid w:val="00751352"/>
    <w:rsid w:val="007515E7"/>
    <w:rsid w:val="007516AB"/>
    <w:rsid w:val="007517DB"/>
    <w:rsid w:val="007517E3"/>
    <w:rsid w:val="00751803"/>
    <w:rsid w:val="00751822"/>
    <w:rsid w:val="00751888"/>
    <w:rsid w:val="00751897"/>
    <w:rsid w:val="00751933"/>
    <w:rsid w:val="00751958"/>
    <w:rsid w:val="007519C3"/>
    <w:rsid w:val="007519FA"/>
    <w:rsid w:val="00751B6E"/>
    <w:rsid w:val="00751B7C"/>
    <w:rsid w:val="00751B94"/>
    <w:rsid w:val="00751CC1"/>
    <w:rsid w:val="00751CE0"/>
    <w:rsid w:val="00751D55"/>
    <w:rsid w:val="00751D75"/>
    <w:rsid w:val="00751E25"/>
    <w:rsid w:val="00751E61"/>
    <w:rsid w:val="00751F16"/>
    <w:rsid w:val="00751F44"/>
    <w:rsid w:val="00752015"/>
    <w:rsid w:val="0075205F"/>
    <w:rsid w:val="00752134"/>
    <w:rsid w:val="007522DF"/>
    <w:rsid w:val="00752355"/>
    <w:rsid w:val="00752356"/>
    <w:rsid w:val="0075235E"/>
    <w:rsid w:val="007523BF"/>
    <w:rsid w:val="0075245B"/>
    <w:rsid w:val="007524D8"/>
    <w:rsid w:val="0075256E"/>
    <w:rsid w:val="00752587"/>
    <w:rsid w:val="007526F5"/>
    <w:rsid w:val="00752776"/>
    <w:rsid w:val="00752778"/>
    <w:rsid w:val="00752844"/>
    <w:rsid w:val="0075292D"/>
    <w:rsid w:val="00752930"/>
    <w:rsid w:val="00752932"/>
    <w:rsid w:val="007529F4"/>
    <w:rsid w:val="007529FF"/>
    <w:rsid w:val="00752A43"/>
    <w:rsid w:val="00752A50"/>
    <w:rsid w:val="00752A58"/>
    <w:rsid w:val="00752AC0"/>
    <w:rsid w:val="00752B4C"/>
    <w:rsid w:val="00752C5B"/>
    <w:rsid w:val="00752C88"/>
    <w:rsid w:val="00752D95"/>
    <w:rsid w:val="00752DCF"/>
    <w:rsid w:val="00752E56"/>
    <w:rsid w:val="00752F30"/>
    <w:rsid w:val="00753025"/>
    <w:rsid w:val="00753045"/>
    <w:rsid w:val="0075305A"/>
    <w:rsid w:val="0075308B"/>
    <w:rsid w:val="00753141"/>
    <w:rsid w:val="007531BF"/>
    <w:rsid w:val="0075329F"/>
    <w:rsid w:val="00753302"/>
    <w:rsid w:val="00753303"/>
    <w:rsid w:val="0075330E"/>
    <w:rsid w:val="0075331D"/>
    <w:rsid w:val="0075336E"/>
    <w:rsid w:val="00753384"/>
    <w:rsid w:val="00753386"/>
    <w:rsid w:val="00753413"/>
    <w:rsid w:val="0075343D"/>
    <w:rsid w:val="00753459"/>
    <w:rsid w:val="00753490"/>
    <w:rsid w:val="0075349A"/>
    <w:rsid w:val="007534F8"/>
    <w:rsid w:val="00753530"/>
    <w:rsid w:val="00753580"/>
    <w:rsid w:val="0075358C"/>
    <w:rsid w:val="007535F9"/>
    <w:rsid w:val="0075368F"/>
    <w:rsid w:val="007537E0"/>
    <w:rsid w:val="00753807"/>
    <w:rsid w:val="0075383F"/>
    <w:rsid w:val="007538D1"/>
    <w:rsid w:val="0075390C"/>
    <w:rsid w:val="00753954"/>
    <w:rsid w:val="00753956"/>
    <w:rsid w:val="0075396C"/>
    <w:rsid w:val="007539B4"/>
    <w:rsid w:val="00753A77"/>
    <w:rsid w:val="00753A82"/>
    <w:rsid w:val="00753A9E"/>
    <w:rsid w:val="00753AF1"/>
    <w:rsid w:val="00753B0B"/>
    <w:rsid w:val="00753BCA"/>
    <w:rsid w:val="00753CC5"/>
    <w:rsid w:val="00753D3F"/>
    <w:rsid w:val="00753D4C"/>
    <w:rsid w:val="00753E2F"/>
    <w:rsid w:val="00753EEE"/>
    <w:rsid w:val="00753F00"/>
    <w:rsid w:val="00753F18"/>
    <w:rsid w:val="00754034"/>
    <w:rsid w:val="007540A5"/>
    <w:rsid w:val="007540D2"/>
    <w:rsid w:val="00754126"/>
    <w:rsid w:val="00754165"/>
    <w:rsid w:val="00754168"/>
    <w:rsid w:val="00754258"/>
    <w:rsid w:val="00754298"/>
    <w:rsid w:val="0075436C"/>
    <w:rsid w:val="0075439B"/>
    <w:rsid w:val="0075442D"/>
    <w:rsid w:val="00754449"/>
    <w:rsid w:val="00754587"/>
    <w:rsid w:val="007545BD"/>
    <w:rsid w:val="007545DF"/>
    <w:rsid w:val="0075469E"/>
    <w:rsid w:val="007547F7"/>
    <w:rsid w:val="00754862"/>
    <w:rsid w:val="007548DA"/>
    <w:rsid w:val="00754930"/>
    <w:rsid w:val="00754979"/>
    <w:rsid w:val="0075499D"/>
    <w:rsid w:val="0075499E"/>
    <w:rsid w:val="007549C2"/>
    <w:rsid w:val="007549C6"/>
    <w:rsid w:val="00754A22"/>
    <w:rsid w:val="00754A30"/>
    <w:rsid w:val="00754B0A"/>
    <w:rsid w:val="00754B85"/>
    <w:rsid w:val="00754C18"/>
    <w:rsid w:val="00754C33"/>
    <w:rsid w:val="00754C6F"/>
    <w:rsid w:val="00754C8B"/>
    <w:rsid w:val="00754D7E"/>
    <w:rsid w:val="00754E00"/>
    <w:rsid w:val="00754ECE"/>
    <w:rsid w:val="00754F96"/>
    <w:rsid w:val="00754FF2"/>
    <w:rsid w:val="007550D2"/>
    <w:rsid w:val="0075518C"/>
    <w:rsid w:val="0075523D"/>
    <w:rsid w:val="00755342"/>
    <w:rsid w:val="00755369"/>
    <w:rsid w:val="007553DD"/>
    <w:rsid w:val="0075544B"/>
    <w:rsid w:val="007555F0"/>
    <w:rsid w:val="007556A3"/>
    <w:rsid w:val="007556C8"/>
    <w:rsid w:val="007556F3"/>
    <w:rsid w:val="0075572A"/>
    <w:rsid w:val="00755771"/>
    <w:rsid w:val="0075581E"/>
    <w:rsid w:val="00755865"/>
    <w:rsid w:val="00755870"/>
    <w:rsid w:val="0075589C"/>
    <w:rsid w:val="00755967"/>
    <w:rsid w:val="007559F4"/>
    <w:rsid w:val="00755AF5"/>
    <w:rsid w:val="00755BE3"/>
    <w:rsid w:val="00755CD8"/>
    <w:rsid w:val="00755D07"/>
    <w:rsid w:val="00755D3F"/>
    <w:rsid w:val="00755D50"/>
    <w:rsid w:val="00755E4F"/>
    <w:rsid w:val="00755E5D"/>
    <w:rsid w:val="00755EE9"/>
    <w:rsid w:val="00755F7C"/>
    <w:rsid w:val="00755FDC"/>
    <w:rsid w:val="00756017"/>
    <w:rsid w:val="00756033"/>
    <w:rsid w:val="007561CA"/>
    <w:rsid w:val="00756249"/>
    <w:rsid w:val="0075626A"/>
    <w:rsid w:val="00756358"/>
    <w:rsid w:val="0075636F"/>
    <w:rsid w:val="0075647E"/>
    <w:rsid w:val="00756550"/>
    <w:rsid w:val="007565C2"/>
    <w:rsid w:val="007565DB"/>
    <w:rsid w:val="007565EA"/>
    <w:rsid w:val="00756600"/>
    <w:rsid w:val="00756644"/>
    <w:rsid w:val="00756649"/>
    <w:rsid w:val="0075671B"/>
    <w:rsid w:val="00756756"/>
    <w:rsid w:val="0075677A"/>
    <w:rsid w:val="0075681C"/>
    <w:rsid w:val="0075682E"/>
    <w:rsid w:val="0075682F"/>
    <w:rsid w:val="007568B1"/>
    <w:rsid w:val="0075693E"/>
    <w:rsid w:val="00756992"/>
    <w:rsid w:val="00756A25"/>
    <w:rsid w:val="00756A34"/>
    <w:rsid w:val="00756B21"/>
    <w:rsid w:val="00756B51"/>
    <w:rsid w:val="00756B55"/>
    <w:rsid w:val="00756BD5"/>
    <w:rsid w:val="00756CD4"/>
    <w:rsid w:val="00756D4F"/>
    <w:rsid w:val="00756D74"/>
    <w:rsid w:val="00756EE3"/>
    <w:rsid w:val="00756F77"/>
    <w:rsid w:val="00756F78"/>
    <w:rsid w:val="00756FF5"/>
    <w:rsid w:val="00757086"/>
    <w:rsid w:val="0075713C"/>
    <w:rsid w:val="0075722B"/>
    <w:rsid w:val="0075725F"/>
    <w:rsid w:val="00757297"/>
    <w:rsid w:val="007572A4"/>
    <w:rsid w:val="007572C5"/>
    <w:rsid w:val="0075731F"/>
    <w:rsid w:val="00757338"/>
    <w:rsid w:val="00757366"/>
    <w:rsid w:val="0075742B"/>
    <w:rsid w:val="0075746D"/>
    <w:rsid w:val="00757476"/>
    <w:rsid w:val="00757477"/>
    <w:rsid w:val="007574AA"/>
    <w:rsid w:val="00757563"/>
    <w:rsid w:val="00757621"/>
    <w:rsid w:val="0075767F"/>
    <w:rsid w:val="007576B6"/>
    <w:rsid w:val="00757740"/>
    <w:rsid w:val="0075787A"/>
    <w:rsid w:val="007578AE"/>
    <w:rsid w:val="007578F0"/>
    <w:rsid w:val="00757949"/>
    <w:rsid w:val="007579C6"/>
    <w:rsid w:val="00757A04"/>
    <w:rsid w:val="00757AC4"/>
    <w:rsid w:val="00757B11"/>
    <w:rsid w:val="00757BDC"/>
    <w:rsid w:val="00757C1A"/>
    <w:rsid w:val="00757CF1"/>
    <w:rsid w:val="00757E6E"/>
    <w:rsid w:val="00757E81"/>
    <w:rsid w:val="00757EEF"/>
    <w:rsid w:val="00757FC4"/>
    <w:rsid w:val="00757FD7"/>
    <w:rsid w:val="007600F6"/>
    <w:rsid w:val="00760294"/>
    <w:rsid w:val="007602BC"/>
    <w:rsid w:val="00760331"/>
    <w:rsid w:val="007604A9"/>
    <w:rsid w:val="007604AE"/>
    <w:rsid w:val="007604B7"/>
    <w:rsid w:val="007605EA"/>
    <w:rsid w:val="00760692"/>
    <w:rsid w:val="007606B8"/>
    <w:rsid w:val="00760702"/>
    <w:rsid w:val="007607B2"/>
    <w:rsid w:val="0076086E"/>
    <w:rsid w:val="00760872"/>
    <w:rsid w:val="007608DA"/>
    <w:rsid w:val="007608E8"/>
    <w:rsid w:val="0076098A"/>
    <w:rsid w:val="007609CA"/>
    <w:rsid w:val="00760A1B"/>
    <w:rsid w:val="00760A23"/>
    <w:rsid w:val="00760A2C"/>
    <w:rsid w:val="00760A48"/>
    <w:rsid w:val="00760ADE"/>
    <w:rsid w:val="00760AF2"/>
    <w:rsid w:val="00760BA6"/>
    <w:rsid w:val="00760BE8"/>
    <w:rsid w:val="00760C72"/>
    <w:rsid w:val="00760C9E"/>
    <w:rsid w:val="00760CE8"/>
    <w:rsid w:val="00760D3F"/>
    <w:rsid w:val="00760D88"/>
    <w:rsid w:val="00760EA6"/>
    <w:rsid w:val="00760EEF"/>
    <w:rsid w:val="00760F0E"/>
    <w:rsid w:val="0076100B"/>
    <w:rsid w:val="00761060"/>
    <w:rsid w:val="00761095"/>
    <w:rsid w:val="007610A4"/>
    <w:rsid w:val="0076116E"/>
    <w:rsid w:val="007611B9"/>
    <w:rsid w:val="00761203"/>
    <w:rsid w:val="00761208"/>
    <w:rsid w:val="00761226"/>
    <w:rsid w:val="0076122C"/>
    <w:rsid w:val="0076125E"/>
    <w:rsid w:val="0076130D"/>
    <w:rsid w:val="0076137C"/>
    <w:rsid w:val="00761382"/>
    <w:rsid w:val="007613AE"/>
    <w:rsid w:val="007613F3"/>
    <w:rsid w:val="00761414"/>
    <w:rsid w:val="0076142E"/>
    <w:rsid w:val="0076146F"/>
    <w:rsid w:val="0076148B"/>
    <w:rsid w:val="007614CC"/>
    <w:rsid w:val="007615C4"/>
    <w:rsid w:val="007615ED"/>
    <w:rsid w:val="0076162F"/>
    <w:rsid w:val="00761647"/>
    <w:rsid w:val="0076165B"/>
    <w:rsid w:val="00761697"/>
    <w:rsid w:val="007616B8"/>
    <w:rsid w:val="007616EA"/>
    <w:rsid w:val="007616F3"/>
    <w:rsid w:val="00761748"/>
    <w:rsid w:val="00761786"/>
    <w:rsid w:val="007617AA"/>
    <w:rsid w:val="007617C8"/>
    <w:rsid w:val="0076183A"/>
    <w:rsid w:val="007618BB"/>
    <w:rsid w:val="0076197E"/>
    <w:rsid w:val="007619BA"/>
    <w:rsid w:val="007619BF"/>
    <w:rsid w:val="00761A11"/>
    <w:rsid w:val="00761ABB"/>
    <w:rsid w:val="00761AE7"/>
    <w:rsid w:val="00761B09"/>
    <w:rsid w:val="00761B0B"/>
    <w:rsid w:val="00761B9B"/>
    <w:rsid w:val="00761C94"/>
    <w:rsid w:val="00761CA8"/>
    <w:rsid w:val="00761D5D"/>
    <w:rsid w:val="00761F1D"/>
    <w:rsid w:val="00761F65"/>
    <w:rsid w:val="00761FC7"/>
    <w:rsid w:val="00762113"/>
    <w:rsid w:val="00762139"/>
    <w:rsid w:val="007621B2"/>
    <w:rsid w:val="00762299"/>
    <w:rsid w:val="00762474"/>
    <w:rsid w:val="0076252D"/>
    <w:rsid w:val="0076255C"/>
    <w:rsid w:val="007625F1"/>
    <w:rsid w:val="0076274C"/>
    <w:rsid w:val="00762795"/>
    <w:rsid w:val="007627F8"/>
    <w:rsid w:val="007628C7"/>
    <w:rsid w:val="0076290B"/>
    <w:rsid w:val="00762916"/>
    <w:rsid w:val="0076296F"/>
    <w:rsid w:val="007629E3"/>
    <w:rsid w:val="007629F9"/>
    <w:rsid w:val="007629FC"/>
    <w:rsid w:val="00762A40"/>
    <w:rsid w:val="00762A6A"/>
    <w:rsid w:val="00762A85"/>
    <w:rsid w:val="00762A8D"/>
    <w:rsid w:val="00762B00"/>
    <w:rsid w:val="00762B9A"/>
    <w:rsid w:val="00762C4F"/>
    <w:rsid w:val="00762D82"/>
    <w:rsid w:val="00762E04"/>
    <w:rsid w:val="00763001"/>
    <w:rsid w:val="00763045"/>
    <w:rsid w:val="0076304A"/>
    <w:rsid w:val="0076313C"/>
    <w:rsid w:val="00763163"/>
    <w:rsid w:val="00763198"/>
    <w:rsid w:val="007631AC"/>
    <w:rsid w:val="00763211"/>
    <w:rsid w:val="00763217"/>
    <w:rsid w:val="0076322E"/>
    <w:rsid w:val="00763238"/>
    <w:rsid w:val="007632D1"/>
    <w:rsid w:val="007633AB"/>
    <w:rsid w:val="007633F1"/>
    <w:rsid w:val="00763415"/>
    <w:rsid w:val="007634A0"/>
    <w:rsid w:val="00763543"/>
    <w:rsid w:val="00763564"/>
    <w:rsid w:val="007635D7"/>
    <w:rsid w:val="007636E2"/>
    <w:rsid w:val="00763733"/>
    <w:rsid w:val="007637B9"/>
    <w:rsid w:val="007637BC"/>
    <w:rsid w:val="00763882"/>
    <w:rsid w:val="007638F2"/>
    <w:rsid w:val="00763984"/>
    <w:rsid w:val="0076398B"/>
    <w:rsid w:val="00763A0B"/>
    <w:rsid w:val="00763AB4"/>
    <w:rsid w:val="00763B8B"/>
    <w:rsid w:val="00763C51"/>
    <w:rsid w:val="00763C6E"/>
    <w:rsid w:val="00763CDD"/>
    <w:rsid w:val="00763DB4"/>
    <w:rsid w:val="00763DE9"/>
    <w:rsid w:val="00763E26"/>
    <w:rsid w:val="00763E41"/>
    <w:rsid w:val="00763E5E"/>
    <w:rsid w:val="00763EBB"/>
    <w:rsid w:val="0076400A"/>
    <w:rsid w:val="00764085"/>
    <w:rsid w:val="007640AE"/>
    <w:rsid w:val="007640CE"/>
    <w:rsid w:val="007640D0"/>
    <w:rsid w:val="00764120"/>
    <w:rsid w:val="00764217"/>
    <w:rsid w:val="00764318"/>
    <w:rsid w:val="00764357"/>
    <w:rsid w:val="007643B6"/>
    <w:rsid w:val="007643DE"/>
    <w:rsid w:val="007645AA"/>
    <w:rsid w:val="00764603"/>
    <w:rsid w:val="0076462B"/>
    <w:rsid w:val="0076462D"/>
    <w:rsid w:val="007646E2"/>
    <w:rsid w:val="00764706"/>
    <w:rsid w:val="0076475E"/>
    <w:rsid w:val="00764999"/>
    <w:rsid w:val="007649B1"/>
    <w:rsid w:val="007649DC"/>
    <w:rsid w:val="00764AF0"/>
    <w:rsid w:val="00764AFB"/>
    <w:rsid w:val="00764B36"/>
    <w:rsid w:val="00764B98"/>
    <w:rsid w:val="00764BF6"/>
    <w:rsid w:val="00764BFE"/>
    <w:rsid w:val="00764CA2"/>
    <w:rsid w:val="00764CDE"/>
    <w:rsid w:val="00764D57"/>
    <w:rsid w:val="00764DAF"/>
    <w:rsid w:val="00764DB4"/>
    <w:rsid w:val="00764E41"/>
    <w:rsid w:val="00764E63"/>
    <w:rsid w:val="00764FEE"/>
    <w:rsid w:val="0076503E"/>
    <w:rsid w:val="00765145"/>
    <w:rsid w:val="00765154"/>
    <w:rsid w:val="00765159"/>
    <w:rsid w:val="00765169"/>
    <w:rsid w:val="00765178"/>
    <w:rsid w:val="007651B0"/>
    <w:rsid w:val="007651E6"/>
    <w:rsid w:val="0076521B"/>
    <w:rsid w:val="00765288"/>
    <w:rsid w:val="007652FF"/>
    <w:rsid w:val="0076542C"/>
    <w:rsid w:val="00765430"/>
    <w:rsid w:val="0076543C"/>
    <w:rsid w:val="007654CD"/>
    <w:rsid w:val="007654EB"/>
    <w:rsid w:val="0076556F"/>
    <w:rsid w:val="00765578"/>
    <w:rsid w:val="00765615"/>
    <w:rsid w:val="007656A1"/>
    <w:rsid w:val="007656B7"/>
    <w:rsid w:val="007656CB"/>
    <w:rsid w:val="007657BD"/>
    <w:rsid w:val="00765812"/>
    <w:rsid w:val="0076585B"/>
    <w:rsid w:val="00765879"/>
    <w:rsid w:val="00765895"/>
    <w:rsid w:val="00765898"/>
    <w:rsid w:val="007658FB"/>
    <w:rsid w:val="00765927"/>
    <w:rsid w:val="00765981"/>
    <w:rsid w:val="0076599B"/>
    <w:rsid w:val="00765AF5"/>
    <w:rsid w:val="00765B43"/>
    <w:rsid w:val="00765B50"/>
    <w:rsid w:val="00765BE6"/>
    <w:rsid w:val="00765BF7"/>
    <w:rsid w:val="00765C65"/>
    <w:rsid w:val="00765CDF"/>
    <w:rsid w:val="00765CF9"/>
    <w:rsid w:val="00765D66"/>
    <w:rsid w:val="00765E12"/>
    <w:rsid w:val="00765E60"/>
    <w:rsid w:val="00765EE5"/>
    <w:rsid w:val="00765F06"/>
    <w:rsid w:val="00765F3C"/>
    <w:rsid w:val="00765F4F"/>
    <w:rsid w:val="00765FA7"/>
    <w:rsid w:val="00765FBD"/>
    <w:rsid w:val="0076600D"/>
    <w:rsid w:val="00766022"/>
    <w:rsid w:val="00766050"/>
    <w:rsid w:val="00766087"/>
    <w:rsid w:val="0076621A"/>
    <w:rsid w:val="00766234"/>
    <w:rsid w:val="00766258"/>
    <w:rsid w:val="007662C1"/>
    <w:rsid w:val="0076630C"/>
    <w:rsid w:val="0076630E"/>
    <w:rsid w:val="0076639F"/>
    <w:rsid w:val="0076646C"/>
    <w:rsid w:val="0076658B"/>
    <w:rsid w:val="007665F5"/>
    <w:rsid w:val="0076668B"/>
    <w:rsid w:val="007666F5"/>
    <w:rsid w:val="0076673D"/>
    <w:rsid w:val="00766776"/>
    <w:rsid w:val="00766856"/>
    <w:rsid w:val="00766901"/>
    <w:rsid w:val="00766996"/>
    <w:rsid w:val="00766AFA"/>
    <w:rsid w:val="00766B32"/>
    <w:rsid w:val="00766B9D"/>
    <w:rsid w:val="00766BC2"/>
    <w:rsid w:val="00766BCD"/>
    <w:rsid w:val="00766BCE"/>
    <w:rsid w:val="00766C38"/>
    <w:rsid w:val="00766C4C"/>
    <w:rsid w:val="00766C9C"/>
    <w:rsid w:val="00766D60"/>
    <w:rsid w:val="00766DE7"/>
    <w:rsid w:val="00766E10"/>
    <w:rsid w:val="00766E56"/>
    <w:rsid w:val="00766EAF"/>
    <w:rsid w:val="00766EB4"/>
    <w:rsid w:val="00766F8C"/>
    <w:rsid w:val="00766FAE"/>
    <w:rsid w:val="00766FB0"/>
    <w:rsid w:val="0076702D"/>
    <w:rsid w:val="0076706F"/>
    <w:rsid w:val="0076709A"/>
    <w:rsid w:val="007673E2"/>
    <w:rsid w:val="00767405"/>
    <w:rsid w:val="00767595"/>
    <w:rsid w:val="007675A9"/>
    <w:rsid w:val="007675CE"/>
    <w:rsid w:val="007675E8"/>
    <w:rsid w:val="007676A8"/>
    <w:rsid w:val="007676AA"/>
    <w:rsid w:val="0076773F"/>
    <w:rsid w:val="0076777C"/>
    <w:rsid w:val="00767820"/>
    <w:rsid w:val="0076786E"/>
    <w:rsid w:val="00767893"/>
    <w:rsid w:val="00767894"/>
    <w:rsid w:val="007678F3"/>
    <w:rsid w:val="00767981"/>
    <w:rsid w:val="00767A0D"/>
    <w:rsid w:val="00767A59"/>
    <w:rsid w:val="00767A73"/>
    <w:rsid w:val="00767AB1"/>
    <w:rsid w:val="00767BB6"/>
    <w:rsid w:val="00767BC4"/>
    <w:rsid w:val="00767D56"/>
    <w:rsid w:val="00767D7B"/>
    <w:rsid w:val="00767E5B"/>
    <w:rsid w:val="00767E7E"/>
    <w:rsid w:val="00767EA0"/>
    <w:rsid w:val="00770019"/>
    <w:rsid w:val="00770040"/>
    <w:rsid w:val="00770044"/>
    <w:rsid w:val="00770047"/>
    <w:rsid w:val="007701D8"/>
    <w:rsid w:val="00770201"/>
    <w:rsid w:val="0077026E"/>
    <w:rsid w:val="007702A5"/>
    <w:rsid w:val="007702C8"/>
    <w:rsid w:val="00770356"/>
    <w:rsid w:val="00770367"/>
    <w:rsid w:val="0077036E"/>
    <w:rsid w:val="007703D1"/>
    <w:rsid w:val="00770404"/>
    <w:rsid w:val="00770421"/>
    <w:rsid w:val="00770445"/>
    <w:rsid w:val="007704D0"/>
    <w:rsid w:val="00770620"/>
    <w:rsid w:val="00770677"/>
    <w:rsid w:val="007706E7"/>
    <w:rsid w:val="00770722"/>
    <w:rsid w:val="007707A0"/>
    <w:rsid w:val="007707F0"/>
    <w:rsid w:val="00770840"/>
    <w:rsid w:val="00770845"/>
    <w:rsid w:val="00770850"/>
    <w:rsid w:val="007708E9"/>
    <w:rsid w:val="00770902"/>
    <w:rsid w:val="00770956"/>
    <w:rsid w:val="007709E0"/>
    <w:rsid w:val="00770A03"/>
    <w:rsid w:val="00770B60"/>
    <w:rsid w:val="00770BA9"/>
    <w:rsid w:val="00770BAC"/>
    <w:rsid w:val="00770C90"/>
    <w:rsid w:val="00770C91"/>
    <w:rsid w:val="00770CD4"/>
    <w:rsid w:val="00770CE0"/>
    <w:rsid w:val="00770D2B"/>
    <w:rsid w:val="00770D38"/>
    <w:rsid w:val="00770DB4"/>
    <w:rsid w:val="00770DED"/>
    <w:rsid w:val="00770DF3"/>
    <w:rsid w:val="00770E44"/>
    <w:rsid w:val="00770EAE"/>
    <w:rsid w:val="00770EFA"/>
    <w:rsid w:val="00770F5C"/>
    <w:rsid w:val="00770F91"/>
    <w:rsid w:val="00770F98"/>
    <w:rsid w:val="007710B4"/>
    <w:rsid w:val="007710C1"/>
    <w:rsid w:val="007710F3"/>
    <w:rsid w:val="00771104"/>
    <w:rsid w:val="0077120D"/>
    <w:rsid w:val="007712BC"/>
    <w:rsid w:val="007712FB"/>
    <w:rsid w:val="00771323"/>
    <w:rsid w:val="0077140F"/>
    <w:rsid w:val="00771446"/>
    <w:rsid w:val="007714D9"/>
    <w:rsid w:val="007714F8"/>
    <w:rsid w:val="00771585"/>
    <w:rsid w:val="0077166D"/>
    <w:rsid w:val="007716E0"/>
    <w:rsid w:val="00771759"/>
    <w:rsid w:val="00771773"/>
    <w:rsid w:val="007717AC"/>
    <w:rsid w:val="00771807"/>
    <w:rsid w:val="00771824"/>
    <w:rsid w:val="00771880"/>
    <w:rsid w:val="00771887"/>
    <w:rsid w:val="007718CB"/>
    <w:rsid w:val="00771909"/>
    <w:rsid w:val="0077193E"/>
    <w:rsid w:val="00771A5A"/>
    <w:rsid w:val="00771A75"/>
    <w:rsid w:val="00771BC8"/>
    <w:rsid w:val="00771BCD"/>
    <w:rsid w:val="00771BDB"/>
    <w:rsid w:val="00771D56"/>
    <w:rsid w:val="00771E88"/>
    <w:rsid w:val="00771EA4"/>
    <w:rsid w:val="00771EFB"/>
    <w:rsid w:val="00771F02"/>
    <w:rsid w:val="00771F08"/>
    <w:rsid w:val="00771F14"/>
    <w:rsid w:val="00771F1C"/>
    <w:rsid w:val="00771FB3"/>
    <w:rsid w:val="00771FD9"/>
    <w:rsid w:val="00771FE6"/>
    <w:rsid w:val="00772107"/>
    <w:rsid w:val="007721A4"/>
    <w:rsid w:val="007721AC"/>
    <w:rsid w:val="007721DD"/>
    <w:rsid w:val="007721E5"/>
    <w:rsid w:val="0077221D"/>
    <w:rsid w:val="00772283"/>
    <w:rsid w:val="007722E6"/>
    <w:rsid w:val="007722E9"/>
    <w:rsid w:val="00772352"/>
    <w:rsid w:val="007723E1"/>
    <w:rsid w:val="00772500"/>
    <w:rsid w:val="00772630"/>
    <w:rsid w:val="00772660"/>
    <w:rsid w:val="00772780"/>
    <w:rsid w:val="007727DD"/>
    <w:rsid w:val="0077289B"/>
    <w:rsid w:val="00772902"/>
    <w:rsid w:val="007729F1"/>
    <w:rsid w:val="00772A39"/>
    <w:rsid w:val="00772A3F"/>
    <w:rsid w:val="00772A83"/>
    <w:rsid w:val="00772A8B"/>
    <w:rsid w:val="00772BBC"/>
    <w:rsid w:val="00772BC7"/>
    <w:rsid w:val="00772C29"/>
    <w:rsid w:val="00772C2B"/>
    <w:rsid w:val="00772C53"/>
    <w:rsid w:val="00772CB3"/>
    <w:rsid w:val="00772E58"/>
    <w:rsid w:val="00772E86"/>
    <w:rsid w:val="00772ED3"/>
    <w:rsid w:val="00772F37"/>
    <w:rsid w:val="00772F50"/>
    <w:rsid w:val="00772F54"/>
    <w:rsid w:val="00772F80"/>
    <w:rsid w:val="00772FCB"/>
    <w:rsid w:val="00772FE5"/>
    <w:rsid w:val="00773005"/>
    <w:rsid w:val="0077301A"/>
    <w:rsid w:val="0077306A"/>
    <w:rsid w:val="0077306E"/>
    <w:rsid w:val="007730B3"/>
    <w:rsid w:val="007730CF"/>
    <w:rsid w:val="0077316B"/>
    <w:rsid w:val="00773194"/>
    <w:rsid w:val="007731B8"/>
    <w:rsid w:val="0077323C"/>
    <w:rsid w:val="00773274"/>
    <w:rsid w:val="007732E8"/>
    <w:rsid w:val="007733D6"/>
    <w:rsid w:val="007733FE"/>
    <w:rsid w:val="007734EF"/>
    <w:rsid w:val="0077352D"/>
    <w:rsid w:val="0077357C"/>
    <w:rsid w:val="00773599"/>
    <w:rsid w:val="007735AF"/>
    <w:rsid w:val="007735FC"/>
    <w:rsid w:val="00773612"/>
    <w:rsid w:val="00773665"/>
    <w:rsid w:val="00773778"/>
    <w:rsid w:val="007737A9"/>
    <w:rsid w:val="007737C0"/>
    <w:rsid w:val="0077381B"/>
    <w:rsid w:val="0077386A"/>
    <w:rsid w:val="0077393C"/>
    <w:rsid w:val="007739C5"/>
    <w:rsid w:val="007739D6"/>
    <w:rsid w:val="00773A48"/>
    <w:rsid w:val="00773A6E"/>
    <w:rsid w:val="00773AB0"/>
    <w:rsid w:val="00773B5D"/>
    <w:rsid w:val="00773B8E"/>
    <w:rsid w:val="00773BCF"/>
    <w:rsid w:val="00773BD4"/>
    <w:rsid w:val="00773C22"/>
    <w:rsid w:val="00773D36"/>
    <w:rsid w:val="00773D6C"/>
    <w:rsid w:val="00773DC7"/>
    <w:rsid w:val="00773E3D"/>
    <w:rsid w:val="00773F5A"/>
    <w:rsid w:val="00773F71"/>
    <w:rsid w:val="00773F88"/>
    <w:rsid w:val="00773F92"/>
    <w:rsid w:val="00774042"/>
    <w:rsid w:val="007740ED"/>
    <w:rsid w:val="00774124"/>
    <w:rsid w:val="007741CF"/>
    <w:rsid w:val="00774205"/>
    <w:rsid w:val="0077422D"/>
    <w:rsid w:val="007742BE"/>
    <w:rsid w:val="007742C4"/>
    <w:rsid w:val="007742DD"/>
    <w:rsid w:val="00774484"/>
    <w:rsid w:val="00774515"/>
    <w:rsid w:val="007745D6"/>
    <w:rsid w:val="00774602"/>
    <w:rsid w:val="007746B9"/>
    <w:rsid w:val="00774724"/>
    <w:rsid w:val="007747BF"/>
    <w:rsid w:val="007747F6"/>
    <w:rsid w:val="00774845"/>
    <w:rsid w:val="00774903"/>
    <w:rsid w:val="00774A0D"/>
    <w:rsid w:val="00774A1A"/>
    <w:rsid w:val="00774A76"/>
    <w:rsid w:val="00774AF1"/>
    <w:rsid w:val="00774B27"/>
    <w:rsid w:val="00774B6C"/>
    <w:rsid w:val="00774BD4"/>
    <w:rsid w:val="00774BDC"/>
    <w:rsid w:val="00774C0E"/>
    <w:rsid w:val="00774C68"/>
    <w:rsid w:val="00774C82"/>
    <w:rsid w:val="00774CBC"/>
    <w:rsid w:val="00774CDE"/>
    <w:rsid w:val="00774DA5"/>
    <w:rsid w:val="00774DCB"/>
    <w:rsid w:val="00774EBA"/>
    <w:rsid w:val="00774EEB"/>
    <w:rsid w:val="00774FE0"/>
    <w:rsid w:val="0077500E"/>
    <w:rsid w:val="0077502C"/>
    <w:rsid w:val="0077503E"/>
    <w:rsid w:val="00775046"/>
    <w:rsid w:val="0077504D"/>
    <w:rsid w:val="00775057"/>
    <w:rsid w:val="00775067"/>
    <w:rsid w:val="0077506B"/>
    <w:rsid w:val="0077507D"/>
    <w:rsid w:val="00775098"/>
    <w:rsid w:val="007750A2"/>
    <w:rsid w:val="00775119"/>
    <w:rsid w:val="007751E6"/>
    <w:rsid w:val="00775232"/>
    <w:rsid w:val="00775392"/>
    <w:rsid w:val="00775399"/>
    <w:rsid w:val="007754EE"/>
    <w:rsid w:val="007754FB"/>
    <w:rsid w:val="0077550C"/>
    <w:rsid w:val="00775541"/>
    <w:rsid w:val="00775566"/>
    <w:rsid w:val="00775575"/>
    <w:rsid w:val="00775648"/>
    <w:rsid w:val="00775671"/>
    <w:rsid w:val="00775807"/>
    <w:rsid w:val="00775892"/>
    <w:rsid w:val="007758F9"/>
    <w:rsid w:val="007758FD"/>
    <w:rsid w:val="0077593F"/>
    <w:rsid w:val="0077598A"/>
    <w:rsid w:val="007759F6"/>
    <w:rsid w:val="007759F7"/>
    <w:rsid w:val="00775A4D"/>
    <w:rsid w:val="00775AE1"/>
    <w:rsid w:val="00775B91"/>
    <w:rsid w:val="00775CD5"/>
    <w:rsid w:val="00775E78"/>
    <w:rsid w:val="00775EBA"/>
    <w:rsid w:val="00775F37"/>
    <w:rsid w:val="00775F72"/>
    <w:rsid w:val="00775FC7"/>
    <w:rsid w:val="00776110"/>
    <w:rsid w:val="00776128"/>
    <w:rsid w:val="0077620F"/>
    <w:rsid w:val="0077623A"/>
    <w:rsid w:val="00776268"/>
    <w:rsid w:val="00776278"/>
    <w:rsid w:val="007762A4"/>
    <w:rsid w:val="007762DA"/>
    <w:rsid w:val="007762DB"/>
    <w:rsid w:val="0077637B"/>
    <w:rsid w:val="00776383"/>
    <w:rsid w:val="007763DE"/>
    <w:rsid w:val="007764A3"/>
    <w:rsid w:val="0077651B"/>
    <w:rsid w:val="00776539"/>
    <w:rsid w:val="00776557"/>
    <w:rsid w:val="0077656F"/>
    <w:rsid w:val="007765C5"/>
    <w:rsid w:val="007765E0"/>
    <w:rsid w:val="007765EA"/>
    <w:rsid w:val="007765F9"/>
    <w:rsid w:val="007766A1"/>
    <w:rsid w:val="007766D7"/>
    <w:rsid w:val="00776730"/>
    <w:rsid w:val="00776792"/>
    <w:rsid w:val="007767D6"/>
    <w:rsid w:val="00776871"/>
    <w:rsid w:val="0077687D"/>
    <w:rsid w:val="00776910"/>
    <w:rsid w:val="0077698E"/>
    <w:rsid w:val="00776999"/>
    <w:rsid w:val="007769B8"/>
    <w:rsid w:val="00776A27"/>
    <w:rsid w:val="00776A5C"/>
    <w:rsid w:val="00776AC8"/>
    <w:rsid w:val="00776B0D"/>
    <w:rsid w:val="00776B29"/>
    <w:rsid w:val="00776B88"/>
    <w:rsid w:val="00776BC6"/>
    <w:rsid w:val="00776BDB"/>
    <w:rsid w:val="00776C5A"/>
    <w:rsid w:val="00776C63"/>
    <w:rsid w:val="00776C8A"/>
    <w:rsid w:val="00776CB5"/>
    <w:rsid w:val="00776CD6"/>
    <w:rsid w:val="00776D36"/>
    <w:rsid w:val="00776DB8"/>
    <w:rsid w:val="00776DDC"/>
    <w:rsid w:val="00776F08"/>
    <w:rsid w:val="00776FC6"/>
    <w:rsid w:val="0077708A"/>
    <w:rsid w:val="0077712B"/>
    <w:rsid w:val="0077715E"/>
    <w:rsid w:val="0077724D"/>
    <w:rsid w:val="0077727B"/>
    <w:rsid w:val="007772F6"/>
    <w:rsid w:val="00777353"/>
    <w:rsid w:val="0077739D"/>
    <w:rsid w:val="007773ED"/>
    <w:rsid w:val="0077742B"/>
    <w:rsid w:val="0077745C"/>
    <w:rsid w:val="007774CE"/>
    <w:rsid w:val="007774EB"/>
    <w:rsid w:val="0077753F"/>
    <w:rsid w:val="00777549"/>
    <w:rsid w:val="0077756A"/>
    <w:rsid w:val="007775FA"/>
    <w:rsid w:val="0077762B"/>
    <w:rsid w:val="00777682"/>
    <w:rsid w:val="007776DC"/>
    <w:rsid w:val="0077771A"/>
    <w:rsid w:val="00777763"/>
    <w:rsid w:val="00777780"/>
    <w:rsid w:val="007777B8"/>
    <w:rsid w:val="007777FA"/>
    <w:rsid w:val="00777821"/>
    <w:rsid w:val="007778B3"/>
    <w:rsid w:val="007778DE"/>
    <w:rsid w:val="007778FE"/>
    <w:rsid w:val="00777963"/>
    <w:rsid w:val="00777972"/>
    <w:rsid w:val="00777978"/>
    <w:rsid w:val="007779E2"/>
    <w:rsid w:val="00777A46"/>
    <w:rsid w:val="00777B12"/>
    <w:rsid w:val="00777BE3"/>
    <w:rsid w:val="00777C3F"/>
    <w:rsid w:val="00777C80"/>
    <w:rsid w:val="00777CD9"/>
    <w:rsid w:val="00777D2C"/>
    <w:rsid w:val="00777E95"/>
    <w:rsid w:val="00777F3B"/>
    <w:rsid w:val="00777F7F"/>
    <w:rsid w:val="00777FC2"/>
    <w:rsid w:val="0078005A"/>
    <w:rsid w:val="0078007E"/>
    <w:rsid w:val="007800B5"/>
    <w:rsid w:val="007800C8"/>
    <w:rsid w:val="007800DD"/>
    <w:rsid w:val="00780226"/>
    <w:rsid w:val="007802B3"/>
    <w:rsid w:val="007802C4"/>
    <w:rsid w:val="007803E1"/>
    <w:rsid w:val="007803EE"/>
    <w:rsid w:val="0078055B"/>
    <w:rsid w:val="00780560"/>
    <w:rsid w:val="007805CF"/>
    <w:rsid w:val="007805F8"/>
    <w:rsid w:val="007806F2"/>
    <w:rsid w:val="0078072B"/>
    <w:rsid w:val="00780776"/>
    <w:rsid w:val="007807AF"/>
    <w:rsid w:val="007807F6"/>
    <w:rsid w:val="00780890"/>
    <w:rsid w:val="00780910"/>
    <w:rsid w:val="00780954"/>
    <w:rsid w:val="0078098A"/>
    <w:rsid w:val="00780B90"/>
    <w:rsid w:val="00780BBF"/>
    <w:rsid w:val="00780C4E"/>
    <w:rsid w:val="00780CDE"/>
    <w:rsid w:val="00780F48"/>
    <w:rsid w:val="00780F60"/>
    <w:rsid w:val="00780FB0"/>
    <w:rsid w:val="00780FD6"/>
    <w:rsid w:val="00781057"/>
    <w:rsid w:val="0078108E"/>
    <w:rsid w:val="007810B1"/>
    <w:rsid w:val="007810D0"/>
    <w:rsid w:val="007810F2"/>
    <w:rsid w:val="00781133"/>
    <w:rsid w:val="00781368"/>
    <w:rsid w:val="0078140D"/>
    <w:rsid w:val="0078147B"/>
    <w:rsid w:val="0078154D"/>
    <w:rsid w:val="00781553"/>
    <w:rsid w:val="00781623"/>
    <w:rsid w:val="00781646"/>
    <w:rsid w:val="007816D4"/>
    <w:rsid w:val="00781715"/>
    <w:rsid w:val="00781771"/>
    <w:rsid w:val="0078180A"/>
    <w:rsid w:val="00781850"/>
    <w:rsid w:val="007818C4"/>
    <w:rsid w:val="007818CF"/>
    <w:rsid w:val="007818F5"/>
    <w:rsid w:val="007818FA"/>
    <w:rsid w:val="0078194C"/>
    <w:rsid w:val="0078199D"/>
    <w:rsid w:val="00781A11"/>
    <w:rsid w:val="00781A1D"/>
    <w:rsid w:val="00781A36"/>
    <w:rsid w:val="00781A44"/>
    <w:rsid w:val="00781A62"/>
    <w:rsid w:val="00781A94"/>
    <w:rsid w:val="00781B3C"/>
    <w:rsid w:val="00781B62"/>
    <w:rsid w:val="00781BA2"/>
    <w:rsid w:val="00781C03"/>
    <w:rsid w:val="00781C21"/>
    <w:rsid w:val="00781D53"/>
    <w:rsid w:val="00781DB4"/>
    <w:rsid w:val="00781DBF"/>
    <w:rsid w:val="00781ED8"/>
    <w:rsid w:val="00781EF6"/>
    <w:rsid w:val="00781F5B"/>
    <w:rsid w:val="00781F78"/>
    <w:rsid w:val="00781FF1"/>
    <w:rsid w:val="0078203B"/>
    <w:rsid w:val="00782065"/>
    <w:rsid w:val="0078207A"/>
    <w:rsid w:val="007820A3"/>
    <w:rsid w:val="007820A6"/>
    <w:rsid w:val="007820BF"/>
    <w:rsid w:val="00782179"/>
    <w:rsid w:val="007821D4"/>
    <w:rsid w:val="0078226B"/>
    <w:rsid w:val="00782302"/>
    <w:rsid w:val="00782346"/>
    <w:rsid w:val="007823AF"/>
    <w:rsid w:val="00782480"/>
    <w:rsid w:val="007824C5"/>
    <w:rsid w:val="00782562"/>
    <w:rsid w:val="007825A7"/>
    <w:rsid w:val="00782611"/>
    <w:rsid w:val="00782663"/>
    <w:rsid w:val="0078267D"/>
    <w:rsid w:val="007826E1"/>
    <w:rsid w:val="00782721"/>
    <w:rsid w:val="00782810"/>
    <w:rsid w:val="0078281B"/>
    <w:rsid w:val="0078285F"/>
    <w:rsid w:val="0078286D"/>
    <w:rsid w:val="0078292E"/>
    <w:rsid w:val="00782934"/>
    <w:rsid w:val="0078297C"/>
    <w:rsid w:val="007829AD"/>
    <w:rsid w:val="007829D1"/>
    <w:rsid w:val="00782A2F"/>
    <w:rsid w:val="00782A7A"/>
    <w:rsid w:val="00782A7E"/>
    <w:rsid w:val="00782A87"/>
    <w:rsid w:val="00782BD2"/>
    <w:rsid w:val="00782C09"/>
    <w:rsid w:val="00782C76"/>
    <w:rsid w:val="00782CA3"/>
    <w:rsid w:val="00782D29"/>
    <w:rsid w:val="00782DF0"/>
    <w:rsid w:val="00782E38"/>
    <w:rsid w:val="00782E7F"/>
    <w:rsid w:val="00782F58"/>
    <w:rsid w:val="00782F8C"/>
    <w:rsid w:val="00783077"/>
    <w:rsid w:val="007830E9"/>
    <w:rsid w:val="00783187"/>
    <w:rsid w:val="00783317"/>
    <w:rsid w:val="00783336"/>
    <w:rsid w:val="00783350"/>
    <w:rsid w:val="00783352"/>
    <w:rsid w:val="0078342A"/>
    <w:rsid w:val="00783466"/>
    <w:rsid w:val="0078350C"/>
    <w:rsid w:val="00783580"/>
    <w:rsid w:val="007835DA"/>
    <w:rsid w:val="00783665"/>
    <w:rsid w:val="007836D8"/>
    <w:rsid w:val="00783813"/>
    <w:rsid w:val="00783856"/>
    <w:rsid w:val="0078385C"/>
    <w:rsid w:val="007838BC"/>
    <w:rsid w:val="00783A4C"/>
    <w:rsid w:val="00783AAB"/>
    <w:rsid w:val="00783AB9"/>
    <w:rsid w:val="00783B16"/>
    <w:rsid w:val="00783B56"/>
    <w:rsid w:val="00783B7E"/>
    <w:rsid w:val="00783BEE"/>
    <w:rsid w:val="00783D99"/>
    <w:rsid w:val="00783DDF"/>
    <w:rsid w:val="00783E28"/>
    <w:rsid w:val="00783E5C"/>
    <w:rsid w:val="00783FB2"/>
    <w:rsid w:val="00784016"/>
    <w:rsid w:val="00784065"/>
    <w:rsid w:val="0078408D"/>
    <w:rsid w:val="007840FF"/>
    <w:rsid w:val="00784170"/>
    <w:rsid w:val="007841F0"/>
    <w:rsid w:val="0078422C"/>
    <w:rsid w:val="007842F8"/>
    <w:rsid w:val="00784303"/>
    <w:rsid w:val="00784339"/>
    <w:rsid w:val="007843B3"/>
    <w:rsid w:val="007844D9"/>
    <w:rsid w:val="007844EE"/>
    <w:rsid w:val="007844F3"/>
    <w:rsid w:val="007844F8"/>
    <w:rsid w:val="00784537"/>
    <w:rsid w:val="00784570"/>
    <w:rsid w:val="007845F7"/>
    <w:rsid w:val="007846B6"/>
    <w:rsid w:val="007846F3"/>
    <w:rsid w:val="007846F9"/>
    <w:rsid w:val="0078476F"/>
    <w:rsid w:val="00784851"/>
    <w:rsid w:val="00784986"/>
    <w:rsid w:val="007849AE"/>
    <w:rsid w:val="00784A68"/>
    <w:rsid w:val="00784AEC"/>
    <w:rsid w:val="00784C32"/>
    <w:rsid w:val="00784C35"/>
    <w:rsid w:val="00784C43"/>
    <w:rsid w:val="00784C91"/>
    <w:rsid w:val="00784CD8"/>
    <w:rsid w:val="00784D30"/>
    <w:rsid w:val="00784DDB"/>
    <w:rsid w:val="00784DE9"/>
    <w:rsid w:val="00784E2A"/>
    <w:rsid w:val="00784E7F"/>
    <w:rsid w:val="00784FAE"/>
    <w:rsid w:val="00785058"/>
    <w:rsid w:val="00785078"/>
    <w:rsid w:val="0078507A"/>
    <w:rsid w:val="007850F5"/>
    <w:rsid w:val="007850FD"/>
    <w:rsid w:val="007851A4"/>
    <w:rsid w:val="0078521C"/>
    <w:rsid w:val="00785228"/>
    <w:rsid w:val="00785268"/>
    <w:rsid w:val="0078526D"/>
    <w:rsid w:val="0078531E"/>
    <w:rsid w:val="0078534C"/>
    <w:rsid w:val="00785396"/>
    <w:rsid w:val="0078543D"/>
    <w:rsid w:val="007854E4"/>
    <w:rsid w:val="007854E9"/>
    <w:rsid w:val="00785510"/>
    <w:rsid w:val="0078553E"/>
    <w:rsid w:val="00785550"/>
    <w:rsid w:val="00785579"/>
    <w:rsid w:val="00785603"/>
    <w:rsid w:val="0078567E"/>
    <w:rsid w:val="00785681"/>
    <w:rsid w:val="007856D3"/>
    <w:rsid w:val="00785757"/>
    <w:rsid w:val="007857A1"/>
    <w:rsid w:val="007857C6"/>
    <w:rsid w:val="0078580B"/>
    <w:rsid w:val="007858BE"/>
    <w:rsid w:val="00785A0B"/>
    <w:rsid w:val="00785A4A"/>
    <w:rsid w:val="00785A5D"/>
    <w:rsid w:val="00785A7B"/>
    <w:rsid w:val="00785A84"/>
    <w:rsid w:val="00785ABD"/>
    <w:rsid w:val="00785B14"/>
    <w:rsid w:val="00785B74"/>
    <w:rsid w:val="00785BA8"/>
    <w:rsid w:val="00785C38"/>
    <w:rsid w:val="00785DCD"/>
    <w:rsid w:val="00785E94"/>
    <w:rsid w:val="00785E97"/>
    <w:rsid w:val="00785FF1"/>
    <w:rsid w:val="00785FF7"/>
    <w:rsid w:val="00786048"/>
    <w:rsid w:val="00786088"/>
    <w:rsid w:val="007861C0"/>
    <w:rsid w:val="00786213"/>
    <w:rsid w:val="00786242"/>
    <w:rsid w:val="007862EC"/>
    <w:rsid w:val="00786325"/>
    <w:rsid w:val="00786362"/>
    <w:rsid w:val="0078637A"/>
    <w:rsid w:val="007863BE"/>
    <w:rsid w:val="007863C5"/>
    <w:rsid w:val="007863E9"/>
    <w:rsid w:val="0078641A"/>
    <w:rsid w:val="00786490"/>
    <w:rsid w:val="007864DF"/>
    <w:rsid w:val="00786513"/>
    <w:rsid w:val="007865AB"/>
    <w:rsid w:val="007865BD"/>
    <w:rsid w:val="0078668A"/>
    <w:rsid w:val="007866A2"/>
    <w:rsid w:val="007866DE"/>
    <w:rsid w:val="007866EF"/>
    <w:rsid w:val="007868D7"/>
    <w:rsid w:val="00786913"/>
    <w:rsid w:val="00786A4A"/>
    <w:rsid w:val="00786A51"/>
    <w:rsid w:val="00786A84"/>
    <w:rsid w:val="00786A8D"/>
    <w:rsid w:val="00786ACB"/>
    <w:rsid w:val="00786B12"/>
    <w:rsid w:val="00786B42"/>
    <w:rsid w:val="00786B45"/>
    <w:rsid w:val="00786C44"/>
    <w:rsid w:val="00786CE0"/>
    <w:rsid w:val="00786D2F"/>
    <w:rsid w:val="00786D3F"/>
    <w:rsid w:val="00786E08"/>
    <w:rsid w:val="00786E16"/>
    <w:rsid w:val="00786EEE"/>
    <w:rsid w:val="00786F31"/>
    <w:rsid w:val="00786F75"/>
    <w:rsid w:val="00786FEA"/>
    <w:rsid w:val="0078709B"/>
    <w:rsid w:val="007870C1"/>
    <w:rsid w:val="007870C4"/>
    <w:rsid w:val="00787124"/>
    <w:rsid w:val="00787250"/>
    <w:rsid w:val="007872CE"/>
    <w:rsid w:val="007873D9"/>
    <w:rsid w:val="0078757A"/>
    <w:rsid w:val="0078761F"/>
    <w:rsid w:val="00787649"/>
    <w:rsid w:val="0078766E"/>
    <w:rsid w:val="00787692"/>
    <w:rsid w:val="007876E5"/>
    <w:rsid w:val="007877B9"/>
    <w:rsid w:val="00787843"/>
    <w:rsid w:val="007878F5"/>
    <w:rsid w:val="00787918"/>
    <w:rsid w:val="00787935"/>
    <w:rsid w:val="0078799E"/>
    <w:rsid w:val="00787A52"/>
    <w:rsid w:val="00787B4D"/>
    <w:rsid w:val="00787B58"/>
    <w:rsid w:val="00787B9B"/>
    <w:rsid w:val="00787BAB"/>
    <w:rsid w:val="00787C37"/>
    <w:rsid w:val="00787C7C"/>
    <w:rsid w:val="00787CCD"/>
    <w:rsid w:val="00787CCF"/>
    <w:rsid w:val="00787D61"/>
    <w:rsid w:val="00787DFD"/>
    <w:rsid w:val="00787E4F"/>
    <w:rsid w:val="00787E8D"/>
    <w:rsid w:val="00787E9A"/>
    <w:rsid w:val="00787F46"/>
    <w:rsid w:val="00787FAC"/>
    <w:rsid w:val="00787FB5"/>
    <w:rsid w:val="00787FD6"/>
    <w:rsid w:val="0079002F"/>
    <w:rsid w:val="00790072"/>
    <w:rsid w:val="007900F2"/>
    <w:rsid w:val="0079015D"/>
    <w:rsid w:val="007902D0"/>
    <w:rsid w:val="00790332"/>
    <w:rsid w:val="00790391"/>
    <w:rsid w:val="007903B2"/>
    <w:rsid w:val="007903FE"/>
    <w:rsid w:val="00790508"/>
    <w:rsid w:val="0079053E"/>
    <w:rsid w:val="007905E8"/>
    <w:rsid w:val="00790634"/>
    <w:rsid w:val="00790812"/>
    <w:rsid w:val="0079083E"/>
    <w:rsid w:val="007908C4"/>
    <w:rsid w:val="007909AE"/>
    <w:rsid w:val="007909BD"/>
    <w:rsid w:val="007909EF"/>
    <w:rsid w:val="00790A68"/>
    <w:rsid w:val="00790A84"/>
    <w:rsid w:val="00790ABE"/>
    <w:rsid w:val="00790AE9"/>
    <w:rsid w:val="00790B03"/>
    <w:rsid w:val="00790B22"/>
    <w:rsid w:val="00790BC0"/>
    <w:rsid w:val="00790C51"/>
    <w:rsid w:val="00790CED"/>
    <w:rsid w:val="00790D4C"/>
    <w:rsid w:val="00790DD4"/>
    <w:rsid w:val="00790DEF"/>
    <w:rsid w:val="00790F4C"/>
    <w:rsid w:val="00790F66"/>
    <w:rsid w:val="00790FF3"/>
    <w:rsid w:val="00791142"/>
    <w:rsid w:val="00791165"/>
    <w:rsid w:val="00791172"/>
    <w:rsid w:val="0079117F"/>
    <w:rsid w:val="00791192"/>
    <w:rsid w:val="0079121B"/>
    <w:rsid w:val="0079134E"/>
    <w:rsid w:val="0079136C"/>
    <w:rsid w:val="0079145A"/>
    <w:rsid w:val="0079155A"/>
    <w:rsid w:val="00791601"/>
    <w:rsid w:val="00791642"/>
    <w:rsid w:val="00791653"/>
    <w:rsid w:val="007916B6"/>
    <w:rsid w:val="007916FD"/>
    <w:rsid w:val="00791725"/>
    <w:rsid w:val="0079178F"/>
    <w:rsid w:val="007917B4"/>
    <w:rsid w:val="007917D3"/>
    <w:rsid w:val="00791804"/>
    <w:rsid w:val="00791845"/>
    <w:rsid w:val="00791925"/>
    <w:rsid w:val="00791937"/>
    <w:rsid w:val="007919EF"/>
    <w:rsid w:val="007919FC"/>
    <w:rsid w:val="00791AA2"/>
    <w:rsid w:val="00791AE3"/>
    <w:rsid w:val="00791B08"/>
    <w:rsid w:val="00791B8B"/>
    <w:rsid w:val="00791C20"/>
    <w:rsid w:val="00791C79"/>
    <w:rsid w:val="00791CB9"/>
    <w:rsid w:val="00791D7A"/>
    <w:rsid w:val="00791E4A"/>
    <w:rsid w:val="00791F15"/>
    <w:rsid w:val="00791F78"/>
    <w:rsid w:val="00791FBA"/>
    <w:rsid w:val="00791FC3"/>
    <w:rsid w:val="00791FF1"/>
    <w:rsid w:val="0079201E"/>
    <w:rsid w:val="00792044"/>
    <w:rsid w:val="0079206C"/>
    <w:rsid w:val="0079208D"/>
    <w:rsid w:val="0079217B"/>
    <w:rsid w:val="0079219E"/>
    <w:rsid w:val="007921A0"/>
    <w:rsid w:val="007921A5"/>
    <w:rsid w:val="007922E7"/>
    <w:rsid w:val="00792301"/>
    <w:rsid w:val="00792311"/>
    <w:rsid w:val="007925AB"/>
    <w:rsid w:val="007925B0"/>
    <w:rsid w:val="007925FA"/>
    <w:rsid w:val="00792639"/>
    <w:rsid w:val="007926BF"/>
    <w:rsid w:val="007926F1"/>
    <w:rsid w:val="0079277E"/>
    <w:rsid w:val="0079279C"/>
    <w:rsid w:val="007927F5"/>
    <w:rsid w:val="00792818"/>
    <w:rsid w:val="007928D3"/>
    <w:rsid w:val="007928F7"/>
    <w:rsid w:val="0079298E"/>
    <w:rsid w:val="007929C8"/>
    <w:rsid w:val="007929CC"/>
    <w:rsid w:val="007929DB"/>
    <w:rsid w:val="007929E8"/>
    <w:rsid w:val="00792B3F"/>
    <w:rsid w:val="00792B5E"/>
    <w:rsid w:val="00792C27"/>
    <w:rsid w:val="00792C2B"/>
    <w:rsid w:val="00792CFD"/>
    <w:rsid w:val="00792ED5"/>
    <w:rsid w:val="00793003"/>
    <w:rsid w:val="0079300B"/>
    <w:rsid w:val="0079309E"/>
    <w:rsid w:val="007930B2"/>
    <w:rsid w:val="007930FC"/>
    <w:rsid w:val="00793195"/>
    <w:rsid w:val="007931FE"/>
    <w:rsid w:val="00793247"/>
    <w:rsid w:val="007932A0"/>
    <w:rsid w:val="007932B6"/>
    <w:rsid w:val="007932F3"/>
    <w:rsid w:val="0079331E"/>
    <w:rsid w:val="0079332E"/>
    <w:rsid w:val="00793399"/>
    <w:rsid w:val="007933BF"/>
    <w:rsid w:val="007933C9"/>
    <w:rsid w:val="00793459"/>
    <w:rsid w:val="00793484"/>
    <w:rsid w:val="007934AC"/>
    <w:rsid w:val="00793525"/>
    <w:rsid w:val="0079356A"/>
    <w:rsid w:val="007936E9"/>
    <w:rsid w:val="007936F9"/>
    <w:rsid w:val="00793711"/>
    <w:rsid w:val="00793745"/>
    <w:rsid w:val="0079374A"/>
    <w:rsid w:val="00793836"/>
    <w:rsid w:val="0079385C"/>
    <w:rsid w:val="00793893"/>
    <w:rsid w:val="007938F2"/>
    <w:rsid w:val="00793947"/>
    <w:rsid w:val="00793A3E"/>
    <w:rsid w:val="00793AB3"/>
    <w:rsid w:val="00793B8E"/>
    <w:rsid w:val="00793C06"/>
    <w:rsid w:val="00793CF8"/>
    <w:rsid w:val="00793D2A"/>
    <w:rsid w:val="00793D45"/>
    <w:rsid w:val="00793D7F"/>
    <w:rsid w:val="00793E11"/>
    <w:rsid w:val="00793E2F"/>
    <w:rsid w:val="00793E34"/>
    <w:rsid w:val="00793EF5"/>
    <w:rsid w:val="00793F8C"/>
    <w:rsid w:val="00793F9C"/>
    <w:rsid w:val="00793FDF"/>
    <w:rsid w:val="00793FE4"/>
    <w:rsid w:val="00794018"/>
    <w:rsid w:val="0079401C"/>
    <w:rsid w:val="0079407C"/>
    <w:rsid w:val="007940A7"/>
    <w:rsid w:val="007940C7"/>
    <w:rsid w:val="007941CA"/>
    <w:rsid w:val="00794246"/>
    <w:rsid w:val="0079432B"/>
    <w:rsid w:val="00794334"/>
    <w:rsid w:val="00794363"/>
    <w:rsid w:val="007943DD"/>
    <w:rsid w:val="0079440C"/>
    <w:rsid w:val="0079445D"/>
    <w:rsid w:val="00794471"/>
    <w:rsid w:val="007944C8"/>
    <w:rsid w:val="00794560"/>
    <w:rsid w:val="00794599"/>
    <w:rsid w:val="0079459E"/>
    <w:rsid w:val="007945F8"/>
    <w:rsid w:val="0079467D"/>
    <w:rsid w:val="00794791"/>
    <w:rsid w:val="007947CF"/>
    <w:rsid w:val="0079483A"/>
    <w:rsid w:val="00794875"/>
    <w:rsid w:val="00794907"/>
    <w:rsid w:val="00794959"/>
    <w:rsid w:val="007949B4"/>
    <w:rsid w:val="00794A07"/>
    <w:rsid w:val="00794A54"/>
    <w:rsid w:val="00794B3A"/>
    <w:rsid w:val="00794B65"/>
    <w:rsid w:val="00794BE6"/>
    <w:rsid w:val="00794C03"/>
    <w:rsid w:val="00794C43"/>
    <w:rsid w:val="00794C45"/>
    <w:rsid w:val="00794CE0"/>
    <w:rsid w:val="00794D48"/>
    <w:rsid w:val="00794D67"/>
    <w:rsid w:val="00794DE1"/>
    <w:rsid w:val="00794DE2"/>
    <w:rsid w:val="00794DF6"/>
    <w:rsid w:val="00794E30"/>
    <w:rsid w:val="00794EB3"/>
    <w:rsid w:val="00794ED9"/>
    <w:rsid w:val="00794EE0"/>
    <w:rsid w:val="00794F5F"/>
    <w:rsid w:val="00794FAA"/>
    <w:rsid w:val="00794FD4"/>
    <w:rsid w:val="00795014"/>
    <w:rsid w:val="00795078"/>
    <w:rsid w:val="00795227"/>
    <w:rsid w:val="007952A9"/>
    <w:rsid w:val="0079532B"/>
    <w:rsid w:val="0079535F"/>
    <w:rsid w:val="00795366"/>
    <w:rsid w:val="00795381"/>
    <w:rsid w:val="0079548C"/>
    <w:rsid w:val="007954FF"/>
    <w:rsid w:val="00795502"/>
    <w:rsid w:val="0079572A"/>
    <w:rsid w:val="007957BC"/>
    <w:rsid w:val="00795829"/>
    <w:rsid w:val="00795854"/>
    <w:rsid w:val="007958FE"/>
    <w:rsid w:val="00795911"/>
    <w:rsid w:val="00795959"/>
    <w:rsid w:val="007959AA"/>
    <w:rsid w:val="00795AAC"/>
    <w:rsid w:val="00795B13"/>
    <w:rsid w:val="00795B24"/>
    <w:rsid w:val="00795C9A"/>
    <w:rsid w:val="00795CD3"/>
    <w:rsid w:val="00795D0B"/>
    <w:rsid w:val="00795D88"/>
    <w:rsid w:val="00795D95"/>
    <w:rsid w:val="00795F05"/>
    <w:rsid w:val="00796022"/>
    <w:rsid w:val="00796023"/>
    <w:rsid w:val="0079602F"/>
    <w:rsid w:val="0079603A"/>
    <w:rsid w:val="007960BF"/>
    <w:rsid w:val="0079629A"/>
    <w:rsid w:val="00796312"/>
    <w:rsid w:val="007963BA"/>
    <w:rsid w:val="0079651E"/>
    <w:rsid w:val="00796538"/>
    <w:rsid w:val="00796559"/>
    <w:rsid w:val="007965BF"/>
    <w:rsid w:val="007965CA"/>
    <w:rsid w:val="00796645"/>
    <w:rsid w:val="00796743"/>
    <w:rsid w:val="007967E7"/>
    <w:rsid w:val="0079683B"/>
    <w:rsid w:val="007968A5"/>
    <w:rsid w:val="0079690F"/>
    <w:rsid w:val="00796A0F"/>
    <w:rsid w:val="00796A2A"/>
    <w:rsid w:val="00796A48"/>
    <w:rsid w:val="00796A4F"/>
    <w:rsid w:val="00796AFE"/>
    <w:rsid w:val="00796B35"/>
    <w:rsid w:val="00796B9D"/>
    <w:rsid w:val="00796BB8"/>
    <w:rsid w:val="00796DA7"/>
    <w:rsid w:val="00796E48"/>
    <w:rsid w:val="00796E53"/>
    <w:rsid w:val="00796E6D"/>
    <w:rsid w:val="00796E7B"/>
    <w:rsid w:val="00796EBE"/>
    <w:rsid w:val="00796EF1"/>
    <w:rsid w:val="00796F7F"/>
    <w:rsid w:val="00796FBC"/>
    <w:rsid w:val="00796FFC"/>
    <w:rsid w:val="007972AA"/>
    <w:rsid w:val="007972E7"/>
    <w:rsid w:val="00797307"/>
    <w:rsid w:val="0079731B"/>
    <w:rsid w:val="0079736A"/>
    <w:rsid w:val="0079737B"/>
    <w:rsid w:val="007973F0"/>
    <w:rsid w:val="00797407"/>
    <w:rsid w:val="00797558"/>
    <w:rsid w:val="007975FF"/>
    <w:rsid w:val="0079763C"/>
    <w:rsid w:val="00797711"/>
    <w:rsid w:val="0079776C"/>
    <w:rsid w:val="007977B0"/>
    <w:rsid w:val="00797855"/>
    <w:rsid w:val="0079798F"/>
    <w:rsid w:val="007979AF"/>
    <w:rsid w:val="007979FC"/>
    <w:rsid w:val="00797A16"/>
    <w:rsid w:val="00797A35"/>
    <w:rsid w:val="00797A57"/>
    <w:rsid w:val="00797B45"/>
    <w:rsid w:val="00797BBC"/>
    <w:rsid w:val="00797C4F"/>
    <w:rsid w:val="00797CB4"/>
    <w:rsid w:val="00797DB5"/>
    <w:rsid w:val="00797DFB"/>
    <w:rsid w:val="00797E64"/>
    <w:rsid w:val="00797E6D"/>
    <w:rsid w:val="00797EA6"/>
    <w:rsid w:val="00797F4D"/>
    <w:rsid w:val="00797F7D"/>
    <w:rsid w:val="00797FF3"/>
    <w:rsid w:val="007A000A"/>
    <w:rsid w:val="007A0062"/>
    <w:rsid w:val="007A0087"/>
    <w:rsid w:val="007A009B"/>
    <w:rsid w:val="007A00D3"/>
    <w:rsid w:val="007A00DE"/>
    <w:rsid w:val="007A011C"/>
    <w:rsid w:val="007A0168"/>
    <w:rsid w:val="007A0197"/>
    <w:rsid w:val="007A01DF"/>
    <w:rsid w:val="007A0267"/>
    <w:rsid w:val="007A02D0"/>
    <w:rsid w:val="007A03AD"/>
    <w:rsid w:val="007A0402"/>
    <w:rsid w:val="007A0411"/>
    <w:rsid w:val="007A045E"/>
    <w:rsid w:val="007A04CF"/>
    <w:rsid w:val="007A051A"/>
    <w:rsid w:val="007A0605"/>
    <w:rsid w:val="007A06CE"/>
    <w:rsid w:val="007A078B"/>
    <w:rsid w:val="007A08C3"/>
    <w:rsid w:val="007A08D2"/>
    <w:rsid w:val="007A08DE"/>
    <w:rsid w:val="007A0908"/>
    <w:rsid w:val="007A0A11"/>
    <w:rsid w:val="007A0A28"/>
    <w:rsid w:val="007A0A83"/>
    <w:rsid w:val="007A0A8B"/>
    <w:rsid w:val="007A0B4D"/>
    <w:rsid w:val="007A0B66"/>
    <w:rsid w:val="007A0BF4"/>
    <w:rsid w:val="007A0C53"/>
    <w:rsid w:val="007A0CDF"/>
    <w:rsid w:val="007A0D4E"/>
    <w:rsid w:val="007A0D64"/>
    <w:rsid w:val="007A0D8B"/>
    <w:rsid w:val="007A0E92"/>
    <w:rsid w:val="007A0F7D"/>
    <w:rsid w:val="007A0FA3"/>
    <w:rsid w:val="007A10C9"/>
    <w:rsid w:val="007A1145"/>
    <w:rsid w:val="007A1168"/>
    <w:rsid w:val="007A11DA"/>
    <w:rsid w:val="007A1253"/>
    <w:rsid w:val="007A134A"/>
    <w:rsid w:val="007A13F8"/>
    <w:rsid w:val="007A1462"/>
    <w:rsid w:val="007A14D2"/>
    <w:rsid w:val="007A14E1"/>
    <w:rsid w:val="007A153C"/>
    <w:rsid w:val="007A1566"/>
    <w:rsid w:val="007A1589"/>
    <w:rsid w:val="007A159B"/>
    <w:rsid w:val="007A15C7"/>
    <w:rsid w:val="007A161B"/>
    <w:rsid w:val="007A162F"/>
    <w:rsid w:val="007A169B"/>
    <w:rsid w:val="007A1749"/>
    <w:rsid w:val="007A1833"/>
    <w:rsid w:val="007A18DF"/>
    <w:rsid w:val="007A19FB"/>
    <w:rsid w:val="007A1A0A"/>
    <w:rsid w:val="007A1A5D"/>
    <w:rsid w:val="007A1AEC"/>
    <w:rsid w:val="007A1B47"/>
    <w:rsid w:val="007A1B8D"/>
    <w:rsid w:val="007A1BFA"/>
    <w:rsid w:val="007A1CD9"/>
    <w:rsid w:val="007A1EEB"/>
    <w:rsid w:val="007A1F19"/>
    <w:rsid w:val="007A1F43"/>
    <w:rsid w:val="007A1F48"/>
    <w:rsid w:val="007A1F51"/>
    <w:rsid w:val="007A1F7F"/>
    <w:rsid w:val="007A1FB0"/>
    <w:rsid w:val="007A2060"/>
    <w:rsid w:val="007A213E"/>
    <w:rsid w:val="007A2165"/>
    <w:rsid w:val="007A21B3"/>
    <w:rsid w:val="007A21C2"/>
    <w:rsid w:val="007A222B"/>
    <w:rsid w:val="007A223F"/>
    <w:rsid w:val="007A231B"/>
    <w:rsid w:val="007A2448"/>
    <w:rsid w:val="007A24CD"/>
    <w:rsid w:val="007A24EF"/>
    <w:rsid w:val="007A2584"/>
    <w:rsid w:val="007A25CA"/>
    <w:rsid w:val="007A25FF"/>
    <w:rsid w:val="007A2666"/>
    <w:rsid w:val="007A2692"/>
    <w:rsid w:val="007A26A1"/>
    <w:rsid w:val="007A27C5"/>
    <w:rsid w:val="007A27C6"/>
    <w:rsid w:val="007A27E9"/>
    <w:rsid w:val="007A2AE6"/>
    <w:rsid w:val="007A2B00"/>
    <w:rsid w:val="007A2B22"/>
    <w:rsid w:val="007A2B35"/>
    <w:rsid w:val="007A2B88"/>
    <w:rsid w:val="007A2C42"/>
    <w:rsid w:val="007A2C57"/>
    <w:rsid w:val="007A2C67"/>
    <w:rsid w:val="007A2C77"/>
    <w:rsid w:val="007A2C97"/>
    <w:rsid w:val="007A2CA1"/>
    <w:rsid w:val="007A2CAD"/>
    <w:rsid w:val="007A2D04"/>
    <w:rsid w:val="007A2D1E"/>
    <w:rsid w:val="007A2D67"/>
    <w:rsid w:val="007A2DAC"/>
    <w:rsid w:val="007A2DAD"/>
    <w:rsid w:val="007A2E98"/>
    <w:rsid w:val="007A2E9F"/>
    <w:rsid w:val="007A2EAA"/>
    <w:rsid w:val="007A2EC8"/>
    <w:rsid w:val="007A2F45"/>
    <w:rsid w:val="007A2FC7"/>
    <w:rsid w:val="007A2FDA"/>
    <w:rsid w:val="007A30D3"/>
    <w:rsid w:val="007A3163"/>
    <w:rsid w:val="007A31AC"/>
    <w:rsid w:val="007A31B9"/>
    <w:rsid w:val="007A3240"/>
    <w:rsid w:val="007A3262"/>
    <w:rsid w:val="007A328B"/>
    <w:rsid w:val="007A328E"/>
    <w:rsid w:val="007A340B"/>
    <w:rsid w:val="007A349B"/>
    <w:rsid w:val="007A34FB"/>
    <w:rsid w:val="007A3592"/>
    <w:rsid w:val="007A35A8"/>
    <w:rsid w:val="007A35F4"/>
    <w:rsid w:val="007A3618"/>
    <w:rsid w:val="007A362A"/>
    <w:rsid w:val="007A3689"/>
    <w:rsid w:val="007A3697"/>
    <w:rsid w:val="007A36AD"/>
    <w:rsid w:val="007A3723"/>
    <w:rsid w:val="007A3747"/>
    <w:rsid w:val="007A3757"/>
    <w:rsid w:val="007A376E"/>
    <w:rsid w:val="007A3799"/>
    <w:rsid w:val="007A3844"/>
    <w:rsid w:val="007A3864"/>
    <w:rsid w:val="007A3989"/>
    <w:rsid w:val="007A39B0"/>
    <w:rsid w:val="007A3A64"/>
    <w:rsid w:val="007A3AA9"/>
    <w:rsid w:val="007A3AF1"/>
    <w:rsid w:val="007A3CD3"/>
    <w:rsid w:val="007A3CE2"/>
    <w:rsid w:val="007A3DB8"/>
    <w:rsid w:val="007A3DCF"/>
    <w:rsid w:val="007A3E17"/>
    <w:rsid w:val="007A3E32"/>
    <w:rsid w:val="007A3FCD"/>
    <w:rsid w:val="007A3FDA"/>
    <w:rsid w:val="007A3FE9"/>
    <w:rsid w:val="007A3FF2"/>
    <w:rsid w:val="007A4139"/>
    <w:rsid w:val="007A41AD"/>
    <w:rsid w:val="007A41C3"/>
    <w:rsid w:val="007A41EF"/>
    <w:rsid w:val="007A4259"/>
    <w:rsid w:val="007A4311"/>
    <w:rsid w:val="007A433D"/>
    <w:rsid w:val="007A4404"/>
    <w:rsid w:val="007A4480"/>
    <w:rsid w:val="007A44A3"/>
    <w:rsid w:val="007A44E1"/>
    <w:rsid w:val="007A4590"/>
    <w:rsid w:val="007A45A3"/>
    <w:rsid w:val="007A45C5"/>
    <w:rsid w:val="007A466D"/>
    <w:rsid w:val="007A46E5"/>
    <w:rsid w:val="007A4751"/>
    <w:rsid w:val="007A47C1"/>
    <w:rsid w:val="007A480A"/>
    <w:rsid w:val="007A48E6"/>
    <w:rsid w:val="007A492A"/>
    <w:rsid w:val="007A49AA"/>
    <w:rsid w:val="007A49BA"/>
    <w:rsid w:val="007A4A30"/>
    <w:rsid w:val="007A4A5A"/>
    <w:rsid w:val="007A4B09"/>
    <w:rsid w:val="007A4B6F"/>
    <w:rsid w:val="007A4C46"/>
    <w:rsid w:val="007A4CBC"/>
    <w:rsid w:val="007A4D18"/>
    <w:rsid w:val="007A4DEE"/>
    <w:rsid w:val="007A4E72"/>
    <w:rsid w:val="007A4F9B"/>
    <w:rsid w:val="007A5000"/>
    <w:rsid w:val="007A5023"/>
    <w:rsid w:val="007A5042"/>
    <w:rsid w:val="007A506D"/>
    <w:rsid w:val="007A50BB"/>
    <w:rsid w:val="007A51B6"/>
    <w:rsid w:val="007A51FF"/>
    <w:rsid w:val="007A5242"/>
    <w:rsid w:val="007A5256"/>
    <w:rsid w:val="007A5393"/>
    <w:rsid w:val="007A53C5"/>
    <w:rsid w:val="007A53D7"/>
    <w:rsid w:val="007A54D5"/>
    <w:rsid w:val="007A54E7"/>
    <w:rsid w:val="007A5539"/>
    <w:rsid w:val="007A553D"/>
    <w:rsid w:val="007A55A8"/>
    <w:rsid w:val="007A564E"/>
    <w:rsid w:val="007A565B"/>
    <w:rsid w:val="007A56C6"/>
    <w:rsid w:val="007A572C"/>
    <w:rsid w:val="007A5744"/>
    <w:rsid w:val="007A57F5"/>
    <w:rsid w:val="007A589E"/>
    <w:rsid w:val="007A58A2"/>
    <w:rsid w:val="007A5903"/>
    <w:rsid w:val="007A5925"/>
    <w:rsid w:val="007A5952"/>
    <w:rsid w:val="007A5967"/>
    <w:rsid w:val="007A599E"/>
    <w:rsid w:val="007A5A36"/>
    <w:rsid w:val="007A5A3F"/>
    <w:rsid w:val="007A5A88"/>
    <w:rsid w:val="007A5AA9"/>
    <w:rsid w:val="007A5ABF"/>
    <w:rsid w:val="007A5ADB"/>
    <w:rsid w:val="007A5BAF"/>
    <w:rsid w:val="007A5BF8"/>
    <w:rsid w:val="007A5D7B"/>
    <w:rsid w:val="007A5DCC"/>
    <w:rsid w:val="007A5E04"/>
    <w:rsid w:val="007A5E75"/>
    <w:rsid w:val="007A5F0E"/>
    <w:rsid w:val="007A5F15"/>
    <w:rsid w:val="007A5FBC"/>
    <w:rsid w:val="007A6004"/>
    <w:rsid w:val="007A6037"/>
    <w:rsid w:val="007A60D7"/>
    <w:rsid w:val="007A6143"/>
    <w:rsid w:val="007A61AE"/>
    <w:rsid w:val="007A6209"/>
    <w:rsid w:val="007A62C0"/>
    <w:rsid w:val="007A62CF"/>
    <w:rsid w:val="007A6304"/>
    <w:rsid w:val="007A6381"/>
    <w:rsid w:val="007A63CC"/>
    <w:rsid w:val="007A63E8"/>
    <w:rsid w:val="007A63EF"/>
    <w:rsid w:val="007A641B"/>
    <w:rsid w:val="007A6449"/>
    <w:rsid w:val="007A654E"/>
    <w:rsid w:val="007A6568"/>
    <w:rsid w:val="007A65E7"/>
    <w:rsid w:val="007A65FC"/>
    <w:rsid w:val="007A6615"/>
    <w:rsid w:val="007A6640"/>
    <w:rsid w:val="007A6695"/>
    <w:rsid w:val="007A66AB"/>
    <w:rsid w:val="007A66BA"/>
    <w:rsid w:val="007A672B"/>
    <w:rsid w:val="007A6730"/>
    <w:rsid w:val="007A676D"/>
    <w:rsid w:val="007A685A"/>
    <w:rsid w:val="007A68C2"/>
    <w:rsid w:val="007A68E0"/>
    <w:rsid w:val="007A6921"/>
    <w:rsid w:val="007A692B"/>
    <w:rsid w:val="007A69E0"/>
    <w:rsid w:val="007A6A15"/>
    <w:rsid w:val="007A6B03"/>
    <w:rsid w:val="007A6B54"/>
    <w:rsid w:val="007A6B63"/>
    <w:rsid w:val="007A6B9F"/>
    <w:rsid w:val="007A6BC0"/>
    <w:rsid w:val="007A6BFF"/>
    <w:rsid w:val="007A6C5A"/>
    <w:rsid w:val="007A6C95"/>
    <w:rsid w:val="007A6CB7"/>
    <w:rsid w:val="007A6DFA"/>
    <w:rsid w:val="007A6E05"/>
    <w:rsid w:val="007A6E91"/>
    <w:rsid w:val="007A6EE3"/>
    <w:rsid w:val="007A6EFE"/>
    <w:rsid w:val="007A6F5B"/>
    <w:rsid w:val="007A7074"/>
    <w:rsid w:val="007A717D"/>
    <w:rsid w:val="007A7226"/>
    <w:rsid w:val="007A725B"/>
    <w:rsid w:val="007A72E0"/>
    <w:rsid w:val="007A7330"/>
    <w:rsid w:val="007A7401"/>
    <w:rsid w:val="007A740A"/>
    <w:rsid w:val="007A74BD"/>
    <w:rsid w:val="007A7504"/>
    <w:rsid w:val="007A758D"/>
    <w:rsid w:val="007A759F"/>
    <w:rsid w:val="007A75F1"/>
    <w:rsid w:val="007A76CE"/>
    <w:rsid w:val="007A778A"/>
    <w:rsid w:val="007A77BF"/>
    <w:rsid w:val="007A7867"/>
    <w:rsid w:val="007A7895"/>
    <w:rsid w:val="007A79B0"/>
    <w:rsid w:val="007A7A62"/>
    <w:rsid w:val="007A7A9B"/>
    <w:rsid w:val="007A7B13"/>
    <w:rsid w:val="007A7BA2"/>
    <w:rsid w:val="007A7BCC"/>
    <w:rsid w:val="007A7BF6"/>
    <w:rsid w:val="007A7C06"/>
    <w:rsid w:val="007A7C49"/>
    <w:rsid w:val="007A7C4D"/>
    <w:rsid w:val="007A7CCA"/>
    <w:rsid w:val="007A7D00"/>
    <w:rsid w:val="007A7D03"/>
    <w:rsid w:val="007A7D10"/>
    <w:rsid w:val="007A7E12"/>
    <w:rsid w:val="007A7E1B"/>
    <w:rsid w:val="007A7EF6"/>
    <w:rsid w:val="007A7F3D"/>
    <w:rsid w:val="007A7F76"/>
    <w:rsid w:val="007A7F89"/>
    <w:rsid w:val="007A7FA8"/>
    <w:rsid w:val="007B0043"/>
    <w:rsid w:val="007B004A"/>
    <w:rsid w:val="007B00A9"/>
    <w:rsid w:val="007B00C7"/>
    <w:rsid w:val="007B01A4"/>
    <w:rsid w:val="007B01F8"/>
    <w:rsid w:val="007B021E"/>
    <w:rsid w:val="007B0293"/>
    <w:rsid w:val="007B02D1"/>
    <w:rsid w:val="007B0310"/>
    <w:rsid w:val="007B0313"/>
    <w:rsid w:val="007B037E"/>
    <w:rsid w:val="007B03A0"/>
    <w:rsid w:val="007B03A2"/>
    <w:rsid w:val="007B043B"/>
    <w:rsid w:val="007B0446"/>
    <w:rsid w:val="007B0573"/>
    <w:rsid w:val="007B0640"/>
    <w:rsid w:val="007B06B0"/>
    <w:rsid w:val="007B078C"/>
    <w:rsid w:val="007B08A2"/>
    <w:rsid w:val="007B08B4"/>
    <w:rsid w:val="007B08EA"/>
    <w:rsid w:val="007B0982"/>
    <w:rsid w:val="007B0998"/>
    <w:rsid w:val="007B09C1"/>
    <w:rsid w:val="007B0A41"/>
    <w:rsid w:val="007B0B0E"/>
    <w:rsid w:val="007B0C40"/>
    <w:rsid w:val="007B0CAC"/>
    <w:rsid w:val="007B0CCC"/>
    <w:rsid w:val="007B0D2A"/>
    <w:rsid w:val="007B0D56"/>
    <w:rsid w:val="007B0D84"/>
    <w:rsid w:val="007B0E42"/>
    <w:rsid w:val="007B0E70"/>
    <w:rsid w:val="007B1059"/>
    <w:rsid w:val="007B11FE"/>
    <w:rsid w:val="007B1238"/>
    <w:rsid w:val="007B1250"/>
    <w:rsid w:val="007B12AA"/>
    <w:rsid w:val="007B1335"/>
    <w:rsid w:val="007B147E"/>
    <w:rsid w:val="007B1491"/>
    <w:rsid w:val="007B14C0"/>
    <w:rsid w:val="007B1508"/>
    <w:rsid w:val="007B15DD"/>
    <w:rsid w:val="007B164A"/>
    <w:rsid w:val="007B16EB"/>
    <w:rsid w:val="007B1753"/>
    <w:rsid w:val="007B17C9"/>
    <w:rsid w:val="007B18B4"/>
    <w:rsid w:val="007B18BD"/>
    <w:rsid w:val="007B18DE"/>
    <w:rsid w:val="007B18E3"/>
    <w:rsid w:val="007B18F4"/>
    <w:rsid w:val="007B1988"/>
    <w:rsid w:val="007B1A0C"/>
    <w:rsid w:val="007B1A4C"/>
    <w:rsid w:val="007B1AC6"/>
    <w:rsid w:val="007B1AEB"/>
    <w:rsid w:val="007B1B55"/>
    <w:rsid w:val="007B1B9E"/>
    <w:rsid w:val="007B1BFD"/>
    <w:rsid w:val="007B1CC7"/>
    <w:rsid w:val="007B1DD8"/>
    <w:rsid w:val="007B1E18"/>
    <w:rsid w:val="007B1E7B"/>
    <w:rsid w:val="007B1EBD"/>
    <w:rsid w:val="007B1EC2"/>
    <w:rsid w:val="007B1F69"/>
    <w:rsid w:val="007B1F85"/>
    <w:rsid w:val="007B1FF9"/>
    <w:rsid w:val="007B202C"/>
    <w:rsid w:val="007B2062"/>
    <w:rsid w:val="007B208E"/>
    <w:rsid w:val="007B20CB"/>
    <w:rsid w:val="007B20E2"/>
    <w:rsid w:val="007B20F8"/>
    <w:rsid w:val="007B2119"/>
    <w:rsid w:val="007B2127"/>
    <w:rsid w:val="007B216E"/>
    <w:rsid w:val="007B2190"/>
    <w:rsid w:val="007B2197"/>
    <w:rsid w:val="007B222B"/>
    <w:rsid w:val="007B228C"/>
    <w:rsid w:val="007B22A5"/>
    <w:rsid w:val="007B22C5"/>
    <w:rsid w:val="007B231B"/>
    <w:rsid w:val="007B2346"/>
    <w:rsid w:val="007B2488"/>
    <w:rsid w:val="007B24F4"/>
    <w:rsid w:val="007B258C"/>
    <w:rsid w:val="007B25F6"/>
    <w:rsid w:val="007B261B"/>
    <w:rsid w:val="007B2675"/>
    <w:rsid w:val="007B2689"/>
    <w:rsid w:val="007B273C"/>
    <w:rsid w:val="007B2793"/>
    <w:rsid w:val="007B2812"/>
    <w:rsid w:val="007B2815"/>
    <w:rsid w:val="007B28D4"/>
    <w:rsid w:val="007B291E"/>
    <w:rsid w:val="007B294F"/>
    <w:rsid w:val="007B2963"/>
    <w:rsid w:val="007B297D"/>
    <w:rsid w:val="007B2988"/>
    <w:rsid w:val="007B29A5"/>
    <w:rsid w:val="007B29B5"/>
    <w:rsid w:val="007B2B89"/>
    <w:rsid w:val="007B2BAD"/>
    <w:rsid w:val="007B2CC6"/>
    <w:rsid w:val="007B2D20"/>
    <w:rsid w:val="007B2D65"/>
    <w:rsid w:val="007B2E25"/>
    <w:rsid w:val="007B3010"/>
    <w:rsid w:val="007B3015"/>
    <w:rsid w:val="007B3084"/>
    <w:rsid w:val="007B30C6"/>
    <w:rsid w:val="007B311B"/>
    <w:rsid w:val="007B317C"/>
    <w:rsid w:val="007B3188"/>
    <w:rsid w:val="007B31CF"/>
    <w:rsid w:val="007B32CE"/>
    <w:rsid w:val="007B3316"/>
    <w:rsid w:val="007B338C"/>
    <w:rsid w:val="007B33D7"/>
    <w:rsid w:val="007B3436"/>
    <w:rsid w:val="007B349C"/>
    <w:rsid w:val="007B34B1"/>
    <w:rsid w:val="007B34D7"/>
    <w:rsid w:val="007B35A3"/>
    <w:rsid w:val="007B370E"/>
    <w:rsid w:val="007B3761"/>
    <w:rsid w:val="007B377B"/>
    <w:rsid w:val="007B37E4"/>
    <w:rsid w:val="007B385C"/>
    <w:rsid w:val="007B38A5"/>
    <w:rsid w:val="007B38D7"/>
    <w:rsid w:val="007B38E2"/>
    <w:rsid w:val="007B38EB"/>
    <w:rsid w:val="007B3957"/>
    <w:rsid w:val="007B3966"/>
    <w:rsid w:val="007B3993"/>
    <w:rsid w:val="007B39F9"/>
    <w:rsid w:val="007B3A22"/>
    <w:rsid w:val="007B3A27"/>
    <w:rsid w:val="007B3AD7"/>
    <w:rsid w:val="007B3B0E"/>
    <w:rsid w:val="007B3C1B"/>
    <w:rsid w:val="007B3C6A"/>
    <w:rsid w:val="007B3C8D"/>
    <w:rsid w:val="007B3D1C"/>
    <w:rsid w:val="007B3D6A"/>
    <w:rsid w:val="007B3DC3"/>
    <w:rsid w:val="007B3E40"/>
    <w:rsid w:val="007B3EEB"/>
    <w:rsid w:val="007B3F48"/>
    <w:rsid w:val="007B3F8F"/>
    <w:rsid w:val="007B3FE4"/>
    <w:rsid w:val="007B3FF2"/>
    <w:rsid w:val="007B401D"/>
    <w:rsid w:val="007B4029"/>
    <w:rsid w:val="007B408A"/>
    <w:rsid w:val="007B4095"/>
    <w:rsid w:val="007B4099"/>
    <w:rsid w:val="007B40E8"/>
    <w:rsid w:val="007B4126"/>
    <w:rsid w:val="007B414B"/>
    <w:rsid w:val="007B4153"/>
    <w:rsid w:val="007B41B1"/>
    <w:rsid w:val="007B4212"/>
    <w:rsid w:val="007B42D7"/>
    <w:rsid w:val="007B434D"/>
    <w:rsid w:val="007B4362"/>
    <w:rsid w:val="007B44F0"/>
    <w:rsid w:val="007B4626"/>
    <w:rsid w:val="007B4671"/>
    <w:rsid w:val="007B476A"/>
    <w:rsid w:val="007B47C7"/>
    <w:rsid w:val="007B47DD"/>
    <w:rsid w:val="007B47EA"/>
    <w:rsid w:val="007B4818"/>
    <w:rsid w:val="007B4826"/>
    <w:rsid w:val="007B48BD"/>
    <w:rsid w:val="007B48DA"/>
    <w:rsid w:val="007B4991"/>
    <w:rsid w:val="007B49EB"/>
    <w:rsid w:val="007B4A01"/>
    <w:rsid w:val="007B4A2C"/>
    <w:rsid w:val="007B4A32"/>
    <w:rsid w:val="007B4A8E"/>
    <w:rsid w:val="007B4AA2"/>
    <w:rsid w:val="007B4B3D"/>
    <w:rsid w:val="007B4B8F"/>
    <w:rsid w:val="007B4BBC"/>
    <w:rsid w:val="007B4CDE"/>
    <w:rsid w:val="007B4D12"/>
    <w:rsid w:val="007B4D4F"/>
    <w:rsid w:val="007B4D6F"/>
    <w:rsid w:val="007B4DB5"/>
    <w:rsid w:val="007B4E53"/>
    <w:rsid w:val="007B4F42"/>
    <w:rsid w:val="007B4FEC"/>
    <w:rsid w:val="007B500E"/>
    <w:rsid w:val="007B5078"/>
    <w:rsid w:val="007B515A"/>
    <w:rsid w:val="007B519F"/>
    <w:rsid w:val="007B521C"/>
    <w:rsid w:val="007B52D0"/>
    <w:rsid w:val="007B53A3"/>
    <w:rsid w:val="007B53E2"/>
    <w:rsid w:val="007B5472"/>
    <w:rsid w:val="007B54AA"/>
    <w:rsid w:val="007B5582"/>
    <w:rsid w:val="007B5678"/>
    <w:rsid w:val="007B56B8"/>
    <w:rsid w:val="007B56BE"/>
    <w:rsid w:val="007B5728"/>
    <w:rsid w:val="007B573C"/>
    <w:rsid w:val="007B5836"/>
    <w:rsid w:val="007B5874"/>
    <w:rsid w:val="007B59E1"/>
    <w:rsid w:val="007B59F9"/>
    <w:rsid w:val="007B5A5C"/>
    <w:rsid w:val="007B5AB4"/>
    <w:rsid w:val="007B5B7E"/>
    <w:rsid w:val="007B5BEE"/>
    <w:rsid w:val="007B5BF0"/>
    <w:rsid w:val="007B5D81"/>
    <w:rsid w:val="007B5DFF"/>
    <w:rsid w:val="007B5E3D"/>
    <w:rsid w:val="007B6029"/>
    <w:rsid w:val="007B6067"/>
    <w:rsid w:val="007B6214"/>
    <w:rsid w:val="007B621C"/>
    <w:rsid w:val="007B6242"/>
    <w:rsid w:val="007B6250"/>
    <w:rsid w:val="007B62D9"/>
    <w:rsid w:val="007B634D"/>
    <w:rsid w:val="007B63A7"/>
    <w:rsid w:val="007B6477"/>
    <w:rsid w:val="007B64A6"/>
    <w:rsid w:val="007B6553"/>
    <w:rsid w:val="007B669A"/>
    <w:rsid w:val="007B669C"/>
    <w:rsid w:val="007B6781"/>
    <w:rsid w:val="007B679C"/>
    <w:rsid w:val="007B680C"/>
    <w:rsid w:val="007B6875"/>
    <w:rsid w:val="007B6883"/>
    <w:rsid w:val="007B6901"/>
    <w:rsid w:val="007B6989"/>
    <w:rsid w:val="007B69E4"/>
    <w:rsid w:val="007B6A1C"/>
    <w:rsid w:val="007B6AF5"/>
    <w:rsid w:val="007B6B96"/>
    <w:rsid w:val="007B6C38"/>
    <w:rsid w:val="007B6C97"/>
    <w:rsid w:val="007B6DA8"/>
    <w:rsid w:val="007B6ED2"/>
    <w:rsid w:val="007B6F15"/>
    <w:rsid w:val="007B6F27"/>
    <w:rsid w:val="007B6F6B"/>
    <w:rsid w:val="007B6F84"/>
    <w:rsid w:val="007B7001"/>
    <w:rsid w:val="007B7062"/>
    <w:rsid w:val="007B70B7"/>
    <w:rsid w:val="007B7127"/>
    <w:rsid w:val="007B7183"/>
    <w:rsid w:val="007B71B1"/>
    <w:rsid w:val="007B71EA"/>
    <w:rsid w:val="007B7305"/>
    <w:rsid w:val="007B730D"/>
    <w:rsid w:val="007B738D"/>
    <w:rsid w:val="007B7394"/>
    <w:rsid w:val="007B73F9"/>
    <w:rsid w:val="007B740D"/>
    <w:rsid w:val="007B7454"/>
    <w:rsid w:val="007B750A"/>
    <w:rsid w:val="007B753C"/>
    <w:rsid w:val="007B759A"/>
    <w:rsid w:val="007B75CC"/>
    <w:rsid w:val="007B75F1"/>
    <w:rsid w:val="007B7644"/>
    <w:rsid w:val="007B76D1"/>
    <w:rsid w:val="007B774F"/>
    <w:rsid w:val="007B78E4"/>
    <w:rsid w:val="007B794B"/>
    <w:rsid w:val="007B79BB"/>
    <w:rsid w:val="007B7A04"/>
    <w:rsid w:val="007B7A12"/>
    <w:rsid w:val="007B7A3F"/>
    <w:rsid w:val="007B7A86"/>
    <w:rsid w:val="007B7A97"/>
    <w:rsid w:val="007B7AA5"/>
    <w:rsid w:val="007B7B12"/>
    <w:rsid w:val="007B7B14"/>
    <w:rsid w:val="007B7DA7"/>
    <w:rsid w:val="007B7DFE"/>
    <w:rsid w:val="007B7E0F"/>
    <w:rsid w:val="007B7EA3"/>
    <w:rsid w:val="007B7F00"/>
    <w:rsid w:val="007B7F86"/>
    <w:rsid w:val="007B7FAD"/>
    <w:rsid w:val="007B7FB1"/>
    <w:rsid w:val="007B7FC5"/>
    <w:rsid w:val="007BFA21"/>
    <w:rsid w:val="007C000F"/>
    <w:rsid w:val="007C006D"/>
    <w:rsid w:val="007C0098"/>
    <w:rsid w:val="007C0195"/>
    <w:rsid w:val="007C01AE"/>
    <w:rsid w:val="007C028E"/>
    <w:rsid w:val="007C02BC"/>
    <w:rsid w:val="007C02CE"/>
    <w:rsid w:val="007C02FA"/>
    <w:rsid w:val="007C033C"/>
    <w:rsid w:val="007C0344"/>
    <w:rsid w:val="007C03BE"/>
    <w:rsid w:val="007C0437"/>
    <w:rsid w:val="007C046D"/>
    <w:rsid w:val="007C0558"/>
    <w:rsid w:val="007C055D"/>
    <w:rsid w:val="007C0592"/>
    <w:rsid w:val="007C0600"/>
    <w:rsid w:val="007C0642"/>
    <w:rsid w:val="007C067D"/>
    <w:rsid w:val="007C06AD"/>
    <w:rsid w:val="007C06FF"/>
    <w:rsid w:val="007C0717"/>
    <w:rsid w:val="007C0718"/>
    <w:rsid w:val="007C07E8"/>
    <w:rsid w:val="007C0858"/>
    <w:rsid w:val="007C088A"/>
    <w:rsid w:val="007C08E9"/>
    <w:rsid w:val="007C0962"/>
    <w:rsid w:val="007C096D"/>
    <w:rsid w:val="007C0A25"/>
    <w:rsid w:val="007C0A5D"/>
    <w:rsid w:val="007C0A88"/>
    <w:rsid w:val="007C0AA1"/>
    <w:rsid w:val="007C0AFD"/>
    <w:rsid w:val="007C0B3E"/>
    <w:rsid w:val="007C0C38"/>
    <w:rsid w:val="007C0CD0"/>
    <w:rsid w:val="007C0D2A"/>
    <w:rsid w:val="007C0D87"/>
    <w:rsid w:val="007C0D96"/>
    <w:rsid w:val="007C0DBF"/>
    <w:rsid w:val="007C0E42"/>
    <w:rsid w:val="007C1013"/>
    <w:rsid w:val="007C101C"/>
    <w:rsid w:val="007C102B"/>
    <w:rsid w:val="007C10C7"/>
    <w:rsid w:val="007C10CF"/>
    <w:rsid w:val="007C111B"/>
    <w:rsid w:val="007C1123"/>
    <w:rsid w:val="007C11A9"/>
    <w:rsid w:val="007C11FB"/>
    <w:rsid w:val="007C1348"/>
    <w:rsid w:val="007C1362"/>
    <w:rsid w:val="007C13E8"/>
    <w:rsid w:val="007C147A"/>
    <w:rsid w:val="007C15DC"/>
    <w:rsid w:val="007C15E9"/>
    <w:rsid w:val="007C1604"/>
    <w:rsid w:val="007C16CD"/>
    <w:rsid w:val="007C1755"/>
    <w:rsid w:val="007C1775"/>
    <w:rsid w:val="007C17EF"/>
    <w:rsid w:val="007C1864"/>
    <w:rsid w:val="007C18AF"/>
    <w:rsid w:val="007C1938"/>
    <w:rsid w:val="007C193F"/>
    <w:rsid w:val="007C1941"/>
    <w:rsid w:val="007C194C"/>
    <w:rsid w:val="007C1964"/>
    <w:rsid w:val="007C19A3"/>
    <w:rsid w:val="007C1AA4"/>
    <w:rsid w:val="007C1AB4"/>
    <w:rsid w:val="007C1AEA"/>
    <w:rsid w:val="007C1B5F"/>
    <w:rsid w:val="007C1B60"/>
    <w:rsid w:val="007C1BBC"/>
    <w:rsid w:val="007C1BE4"/>
    <w:rsid w:val="007C1C50"/>
    <w:rsid w:val="007C1C6E"/>
    <w:rsid w:val="007C1C80"/>
    <w:rsid w:val="007C1CC9"/>
    <w:rsid w:val="007C1D1B"/>
    <w:rsid w:val="007C1DD2"/>
    <w:rsid w:val="007C1DED"/>
    <w:rsid w:val="007C1E40"/>
    <w:rsid w:val="007C1EC0"/>
    <w:rsid w:val="007C1EFB"/>
    <w:rsid w:val="007C1F06"/>
    <w:rsid w:val="007C1FAE"/>
    <w:rsid w:val="007C20BE"/>
    <w:rsid w:val="007C211F"/>
    <w:rsid w:val="007C21E0"/>
    <w:rsid w:val="007C21E7"/>
    <w:rsid w:val="007C2224"/>
    <w:rsid w:val="007C226A"/>
    <w:rsid w:val="007C2336"/>
    <w:rsid w:val="007C2369"/>
    <w:rsid w:val="007C236D"/>
    <w:rsid w:val="007C23AE"/>
    <w:rsid w:val="007C23E8"/>
    <w:rsid w:val="007C2418"/>
    <w:rsid w:val="007C24E4"/>
    <w:rsid w:val="007C2514"/>
    <w:rsid w:val="007C2583"/>
    <w:rsid w:val="007C266C"/>
    <w:rsid w:val="007C2687"/>
    <w:rsid w:val="007C2693"/>
    <w:rsid w:val="007C26A9"/>
    <w:rsid w:val="007C2806"/>
    <w:rsid w:val="007C2808"/>
    <w:rsid w:val="007C2825"/>
    <w:rsid w:val="007C286F"/>
    <w:rsid w:val="007C28A3"/>
    <w:rsid w:val="007C2990"/>
    <w:rsid w:val="007C2A2D"/>
    <w:rsid w:val="007C2A3A"/>
    <w:rsid w:val="007C2A5E"/>
    <w:rsid w:val="007C2AAA"/>
    <w:rsid w:val="007C2ADB"/>
    <w:rsid w:val="007C2B1D"/>
    <w:rsid w:val="007C2B2F"/>
    <w:rsid w:val="007C2BA5"/>
    <w:rsid w:val="007C2BB4"/>
    <w:rsid w:val="007C2BF4"/>
    <w:rsid w:val="007C2C0A"/>
    <w:rsid w:val="007C2C54"/>
    <w:rsid w:val="007C2C82"/>
    <w:rsid w:val="007C2D0F"/>
    <w:rsid w:val="007C2D7F"/>
    <w:rsid w:val="007C2E3E"/>
    <w:rsid w:val="007C2E4D"/>
    <w:rsid w:val="007C2E6D"/>
    <w:rsid w:val="007C2F49"/>
    <w:rsid w:val="007C2F4A"/>
    <w:rsid w:val="007C2FE1"/>
    <w:rsid w:val="007C3016"/>
    <w:rsid w:val="007C3069"/>
    <w:rsid w:val="007C3076"/>
    <w:rsid w:val="007C30C7"/>
    <w:rsid w:val="007C30CB"/>
    <w:rsid w:val="007C30D8"/>
    <w:rsid w:val="007C30E8"/>
    <w:rsid w:val="007C30FE"/>
    <w:rsid w:val="007C3119"/>
    <w:rsid w:val="007C3141"/>
    <w:rsid w:val="007C31E0"/>
    <w:rsid w:val="007C3212"/>
    <w:rsid w:val="007C323E"/>
    <w:rsid w:val="007C3308"/>
    <w:rsid w:val="007C3396"/>
    <w:rsid w:val="007C33A9"/>
    <w:rsid w:val="007C33ED"/>
    <w:rsid w:val="007C34C0"/>
    <w:rsid w:val="007C34C3"/>
    <w:rsid w:val="007C34DC"/>
    <w:rsid w:val="007C34DE"/>
    <w:rsid w:val="007C34F2"/>
    <w:rsid w:val="007C3518"/>
    <w:rsid w:val="007C3605"/>
    <w:rsid w:val="007C360B"/>
    <w:rsid w:val="007C3623"/>
    <w:rsid w:val="007C3642"/>
    <w:rsid w:val="007C3651"/>
    <w:rsid w:val="007C3775"/>
    <w:rsid w:val="007C3788"/>
    <w:rsid w:val="007C37E9"/>
    <w:rsid w:val="007C383A"/>
    <w:rsid w:val="007C38A6"/>
    <w:rsid w:val="007C392E"/>
    <w:rsid w:val="007C39F4"/>
    <w:rsid w:val="007C3A5B"/>
    <w:rsid w:val="007C3A60"/>
    <w:rsid w:val="007C3B4D"/>
    <w:rsid w:val="007C3C93"/>
    <w:rsid w:val="007C3D3A"/>
    <w:rsid w:val="007C3D43"/>
    <w:rsid w:val="007C3E88"/>
    <w:rsid w:val="007C3ED7"/>
    <w:rsid w:val="007C3F61"/>
    <w:rsid w:val="007C401A"/>
    <w:rsid w:val="007C403D"/>
    <w:rsid w:val="007C4115"/>
    <w:rsid w:val="007C411B"/>
    <w:rsid w:val="007C41DD"/>
    <w:rsid w:val="007C41F0"/>
    <w:rsid w:val="007C4241"/>
    <w:rsid w:val="007C4452"/>
    <w:rsid w:val="007C4484"/>
    <w:rsid w:val="007C4585"/>
    <w:rsid w:val="007C459A"/>
    <w:rsid w:val="007C45C4"/>
    <w:rsid w:val="007C45E8"/>
    <w:rsid w:val="007C4600"/>
    <w:rsid w:val="007C465A"/>
    <w:rsid w:val="007C466B"/>
    <w:rsid w:val="007C471C"/>
    <w:rsid w:val="007C4745"/>
    <w:rsid w:val="007C4782"/>
    <w:rsid w:val="007C47E8"/>
    <w:rsid w:val="007C4898"/>
    <w:rsid w:val="007C48E0"/>
    <w:rsid w:val="007C499B"/>
    <w:rsid w:val="007C49A9"/>
    <w:rsid w:val="007C4A06"/>
    <w:rsid w:val="007C4A4C"/>
    <w:rsid w:val="007C4A8A"/>
    <w:rsid w:val="007C4AD6"/>
    <w:rsid w:val="007C4B83"/>
    <w:rsid w:val="007C4B85"/>
    <w:rsid w:val="007C4BAB"/>
    <w:rsid w:val="007C4C25"/>
    <w:rsid w:val="007C4C5A"/>
    <w:rsid w:val="007C4CFA"/>
    <w:rsid w:val="007C4D00"/>
    <w:rsid w:val="007C4D3F"/>
    <w:rsid w:val="007C4D73"/>
    <w:rsid w:val="007C4D83"/>
    <w:rsid w:val="007C4D99"/>
    <w:rsid w:val="007C4D9D"/>
    <w:rsid w:val="007C4E1C"/>
    <w:rsid w:val="007C4E25"/>
    <w:rsid w:val="007C4E30"/>
    <w:rsid w:val="007C5042"/>
    <w:rsid w:val="007C508B"/>
    <w:rsid w:val="007C50EF"/>
    <w:rsid w:val="007C51A4"/>
    <w:rsid w:val="007C51B4"/>
    <w:rsid w:val="007C5216"/>
    <w:rsid w:val="007C532A"/>
    <w:rsid w:val="007C538B"/>
    <w:rsid w:val="007C53AE"/>
    <w:rsid w:val="007C53BF"/>
    <w:rsid w:val="007C53E6"/>
    <w:rsid w:val="007C549D"/>
    <w:rsid w:val="007C5556"/>
    <w:rsid w:val="007C5568"/>
    <w:rsid w:val="007C563B"/>
    <w:rsid w:val="007C5650"/>
    <w:rsid w:val="007C582E"/>
    <w:rsid w:val="007C5909"/>
    <w:rsid w:val="007C5923"/>
    <w:rsid w:val="007C5941"/>
    <w:rsid w:val="007C5999"/>
    <w:rsid w:val="007C599D"/>
    <w:rsid w:val="007C5B04"/>
    <w:rsid w:val="007C5B24"/>
    <w:rsid w:val="007C5BF9"/>
    <w:rsid w:val="007C5C6E"/>
    <w:rsid w:val="007C5CA1"/>
    <w:rsid w:val="007C5D00"/>
    <w:rsid w:val="007C5D3E"/>
    <w:rsid w:val="007C5E81"/>
    <w:rsid w:val="007C5E9B"/>
    <w:rsid w:val="007C5EEE"/>
    <w:rsid w:val="007C5F1A"/>
    <w:rsid w:val="007C5F38"/>
    <w:rsid w:val="007C5F3B"/>
    <w:rsid w:val="007C5F73"/>
    <w:rsid w:val="007C5F74"/>
    <w:rsid w:val="007C6001"/>
    <w:rsid w:val="007C6077"/>
    <w:rsid w:val="007C6086"/>
    <w:rsid w:val="007C6094"/>
    <w:rsid w:val="007C60EC"/>
    <w:rsid w:val="007C619B"/>
    <w:rsid w:val="007C620B"/>
    <w:rsid w:val="007C6321"/>
    <w:rsid w:val="007C6366"/>
    <w:rsid w:val="007C6450"/>
    <w:rsid w:val="007C649E"/>
    <w:rsid w:val="007C64AC"/>
    <w:rsid w:val="007C64D0"/>
    <w:rsid w:val="007C64F0"/>
    <w:rsid w:val="007C66EB"/>
    <w:rsid w:val="007C67A8"/>
    <w:rsid w:val="007C67CA"/>
    <w:rsid w:val="007C6897"/>
    <w:rsid w:val="007C68C7"/>
    <w:rsid w:val="007C6989"/>
    <w:rsid w:val="007C6A0B"/>
    <w:rsid w:val="007C6A2C"/>
    <w:rsid w:val="007C6ACA"/>
    <w:rsid w:val="007C6B28"/>
    <w:rsid w:val="007C6B90"/>
    <w:rsid w:val="007C6BEA"/>
    <w:rsid w:val="007C6C1E"/>
    <w:rsid w:val="007C6C39"/>
    <w:rsid w:val="007C6C42"/>
    <w:rsid w:val="007C6C84"/>
    <w:rsid w:val="007C6C9E"/>
    <w:rsid w:val="007C6DBE"/>
    <w:rsid w:val="007C6E83"/>
    <w:rsid w:val="007C6ECB"/>
    <w:rsid w:val="007C6FF0"/>
    <w:rsid w:val="007C7096"/>
    <w:rsid w:val="007C70B2"/>
    <w:rsid w:val="007C70C7"/>
    <w:rsid w:val="007C70CE"/>
    <w:rsid w:val="007C7126"/>
    <w:rsid w:val="007C714E"/>
    <w:rsid w:val="007C71C8"/>
    <w:rsid w:val="007C71DE"/>
    <w:rsid w:val="007C7203"/>
    <w:rsid w:val="007C7253"/>
    <w:rsid w:val="007C72CB"/>
    <w:rsid w:val="007C7333"/>
    <w:rsid w:val="007C7367"/>
    <w:rsid w:val="007C737E"/>
    <w:rsid w:val="007C74B4"/>
    <w:rsid w:val="007C74D5"/>
    <w:rsid w:val="007C74D6"/>
    <w:rsid w:val="007C7524"/>
    <w:rsid w:val="007C7534"/>
    <w:rsid w:val="007C75BD"/>
    <w:rsid w:val="007C762C"/>
    <w:rsid w:val="007C76AC"/>
    <w:rsid w:val="007C775F"/>
    <w:rsid w:val="007C77DB"/>
    <w:rsid w:val="007C781E"/>
    <w:rsid w:val="007C78EF"/>
    <w:rsid w:val="007C7931"/>
    <w:rsid w:val="007C7972"/>
    <w:rsid w:val="007C7980"/>
    <w:rsid w:val="007C79A1"/>
    <w:rsid w:val="007C79EF"/>
    <w:rsid w:val="007C7BA0"/>
    <w:rsid w:val="007C7BA5"/>
    <w:rsid w:val="007C7C54"/>
    <w:rsid w:val="007C7C86"/>
    <w:rsid w:val="007C7C9D"/>
    <w:rsid w:val="007C7D5C"/>
    <w:rsid w:val="007C7DC5"/>
    <w:rsid w:val="007C7E57"/>
    <w:rsid w:val="007C7E66"/>
    <w:rsid w:val="007C7E84"/>
    <w:rsid w:val="007C7EF6"/>
    <w:rsid w:val="007C7F5D"/>
    <w:rsid w:val="007D0000"/>
    <w:rsid w:val="007D0094"/>
    <w:rsid w:val="007D00B6"/>
    <w:rsid w:val="007D00E2"/>
    <w:rsid w:val="007D015A"/>
    <w:rsid w:val="007D02F4"/>
    <w:rsid w:val="007D02FC"/>
    <w:rsid w:val="007D0321"/>
    <w:rsid w:val="007D03AD"/>
    <w:rsid w:val="007D049A"/>
    <w:rsid w:val="007D04A8"/>
    <w:rsid w:val="007D04AD"/>
    <w:rsid w:val="007D04EF"/>
    <w:rsid w:val="007D0503"/>
    <w:rsid w:val="007D0561"/>
    <w:rsid w:val="007D05EF"/>
    <w:rsid w:val="007D05FC"/>
    <w:rsid w:val="007D0617"/>
    <w:rsid w:val="007D0641"/>
    <w:rsid w:val="007D0695"/>
    <w:rsid w:val="007D073A"/>
    <w:rsid w:val="007D0762"/>
    <w:rsid w:val="007D07A1"/>
    <w:rsid w:val="007D07C9"/>
    <w:rsid w:val="007D082A"/>
    <w:rsid w:val="007D083F"/>
    <w:rsid w:val="007D0861"/>
    <w:rsid w:val="007D08BC"/>
    <w:rsid w:val="007D0954"/>
    <w:rsid w:val="007D09C7"/>
    <w:rsid w:val="007D0A05"/>
    <w:rsid w:val="007D0A6B"/>
    <w:rsid w:val="007D0A7B"/>
    <w:rsid w:val="007D0B00"/>
    <w:rsid w:val="007D0BCF"/>
    <w:rsid w:val="007D0D6F"/>
    <w:rsid w:val="007D0DE5"/>
    <w:rsid w:val="007D0DE6"/>
    <w:rsid w:val="007D0DF6"/>
    <w:rsid w:val="007D0E45"/>
    <w:rsid w:val="007D0EAE"/>
    <w:rsid w:val="007D0EB8"/>
    <w:rsid w:val="007D1029"/>
    <w:rsid w:val="007D1056"/>
    <w:rsid w:val="007D105B"/>
    <w:rsid w:val="007D10FA"/>
    <w:rsid w:val="007D118E"/>
    <w:rsid w:val="007D1228"/>
    <w:rsid w:val="007D1286"/>
    <w:rsid w:val="007D1294"/>
    <w:rsid w:val="007D1375"/>
    <w:rsid w:val="007D1387"/>
    <w:rsid w:val="007D1427"/>
    <w:rsid w:val="007D1588"/>
    <w:rsid w:val="007D15DD"/>
    <w:rsid w:val="007D16D9"/>
    <w:rsid w:val="007D16E1"/>
    <w:rsid w:val="007D17E8"/>
    <w:rsid w:val="007D1811"/>
    <w:rsid w:val="007D1831"/>
    <w:rsid w:val="007D194F"/>
    <w:rsid w:val="007D1984"/>
    <w:rsid w:val="007D1A76"/>
    <w:rsid w:val="007D1AB8"/>
    <w:rsid w:val="007D1B4D"/>
    <w:rsid w:val="007D1C0D"/>
    <w:rsid w:val="007D1C69"/>
    <w:rsid w:val="007D1D11"/>
    <w:rsid w:val="007D1D21"/>
    <w:rsid w:val="007D1E82"/>
    <w:rsid w:val="007D1EA6"/>
    <w:rsid w:val="007D1F90"/>
    <w:rsid w:val="007D1FEA"/>
    <w:rsid w:val="007D203C"/>
    <w:rsid w:val="007D203E"/>
    <w:rsid w:val="007D20A4"/>
    <w:rsid w:val="007D20D5"/>
    <w:rsid w:val="007D20E8"/>
    <w:rsid w:val="007D21CD"/>
    <w:rsid w:val="007D21F5"/>
    <w:rsid w:val="007D2220"/>
    <w:rsid w:val="007D2286"/>
    <w:rsid w:val="007D22AE"/>
    <w:rsid w:val="007D22C4"/>
    <w:rsid w:val="007D2337"/>
    <w:rsid w:val="007D23CF"/>
    <w:rsid w:val="007D2444"/>
    <w:rsid w:val="007D2605"/>
    <w:rsid w:val="007D26AD"/>
    <w:rsid w:val="007D26E6"/>
    <w:rsid w:val="007D27B4"/>
    <w:rsid w:val="007D28C5"/>
    <w:rsid w:val="007D290C"/>
    <w:rsid w:val="007D291D"/>
    <w:rsid w:val="007D2948"/>
    <w:rsid w:val="007D29C8"/>
    <w:rsid w:val="007D2A0F"/>
    <w:rsid w:val="007D2A5B"/>
    <w:rsid w:val="007D2B6A"/>
    <w:rsid w:val="007D2B81"/>
    <w:rsid w:val="007D2B88"/>
    <w:rsid w:val="007D2BBC"/>
    <w:rsid w:val="007D2C85"/>
    <w:rsid w:val="007D2DE4"/>
    <w:rsid w:val="007D2E17"/>
    <w:rsid w:val="007D2EE1"/>
    <w:rsid w:val="007D2F40"/>
    <w:rsid w:val="007D2FEA"/>
    <w:rsid w:val="007D3082"/>
    <w:rsid w:val="007D30BC"/>
    <w:rsid w:val="007D3161"/>
    <w:rsid w:val="007D319C"/>
    <w:rsid w:val="007D3301"/>
    <w:rsid w:val="007D3322"/>
    <w:rsid w:val="007D3337"/>
    <w:rsid w:val="007D334D"/>
    <w:rsid w:val="007D33C2"/>
    <w:rsid w:val="007D34A4"/>
    <w:rsid w:val="007D352B"/>
    <w:rsid w:val="007D3534"/>
    <w:rsid w:val="007D3585"/>
    <w:rsid w:val="007D35A9"/>
    <w:rsid w:val="007D369D"/>
    <w:rsid w:val="007D3763"/>
    <w:rsid w:val="007D3787"/>
    <w:rsid w:val="007D37DF"/>
    <w:rsid w:val="007D3857"/>
    <w:rsid w:val="007D38C2"/>
    <w:rsid w:val="007D3954"/>
    <w:rsid w:val="007D3986"/>
    <w:rsid w:val="007D39A9"/>
    <w:rsid w:val="007D3A2C"/>
    <w:rsid w:val="007D3A86"/>
    <w:rsid w:val="007D3B1C"/>
    <w:rsid w:val="007D3B38"/>
    <w:rsid w:val="007D3BB1"/>
    <w:rsid w:val="007D3C37"/>
    <w:rsid w:val="007D3C59"/>
    <w:rsid w:val="007D3D0A"/>
    <w:rsid w:val="007D3D5C"/>
    <w:rsid w:val="007D3E04"/>
    <w:rsid w:val="007D3EEE"/>
    <w:rsid w:val="007D3F2F"/>
    <w:rsid w:val="007D3FB1"/>
    <w:rsid w:val="007D3FB5"/>
    <w:rsid w:val="007D3FFB"/>
    <w:rsid w:val="007D4050"/>
    <w:rsid w:val="007D40E7"/>
    <w:rsid w:val="007D4131"/>
    <w:rsid w:val="007D41C5"/>
    <w:rsid w:val="007D421B"/>
    <w:rsid w:val="007D44DB"/>
    <w:rsid w:val="007D459B"/>
    <w:rsid w:val="007D45D7"/>
    <w:rsid w:val="007D465D"/>
    <w:rsid w:val="007D469E"/>
    <w:rsid w:val="007D4766"/>
    <w:rsid w:val="007D4807"/>
    <w:rsid w:val="007D488B"/>
    <w:rsid w:val="007D4916"/>
    <w:rsid w:val="007D4A84"/>
    <w:rsid w:val="007D4B60"/>
    <w:rsid w:val="007D4C6C"/>
    <w:rsid w:val="007D4D27"/>
    <w:rsid w:val="007D4D77"/>
    <w:rsid w:val="007D4DD5"/>
    <w:rsid w:val="007D4DF2"/>
    <w:rsid w:val="007D4E1D"/>
    <w:rsid w:val="007D4E68"/>
    <w:rsid w:val="007D4EBA"/>
    <w:rsid w:val="007D4EDB"/>
    <w:rsid w:val="007D4F58"/>
    <w:rsid w:val="007D4FD2"/>
    <w:rsid w:val="007D5063"/>
    <w:rsid w:val="007D50CF"/>
    <w:rsid w:val="007D514A"/>
    <w:rsid w:val="007D5153"/>
    <w:rsid w:val="007D517F"/>
    <w:rsid w:val="007D5181"/>
    <w:rsid w:val="007D5211"/>
    <w:rsid w:val="007D527B"/>
    <w:rsid w:val="007D52B2"/>
    <w:rsid w:val="007D5345"/>
    <w:rsid w:val="007D5354"/>
    <w:rsid w:val="007D5360"/>
    <w:rsid w:val="007D5443"/>
    <w:rsid w:val="007D544D"/>
    <w:rsid w:val="007D5483"/>
    <w:rsid w:val="007D54D2"/>
    <w:rsid w:val="007D5505"/>
    <w:rsid w:val="007D555C"/>
    <w:rsid w:val="007D5569"/>
    <w:rsid w:val="007D55E1"/>
    <w:rsid w:val="007D5613"/>
    <w:rsid w:val="007D565A"/>
    <w:rsid w:val="007D5661"/>
    <w:rsid w:val="007D5689"/>
    <w:rsid w:val="007D5770"/>
    <w:rsid w:val="007D5864"/>
    <w:rsid w:val="007D58AF"/>
    <w:rsid w:val="007D58CB"/>
    <w:rsid w:val="007D5979"/>
    <w:rsid w:val="007D597A"/>
    <w:rsid w:val="007D5997"/>
    <w:rsid w:val="007D59B1"/>
    <w:rsid w:val="007D59F8"/>
    <w:rsid w:val="007D5A0F"/>
    <w:rsid w:val="007D5A3A"/>
    <w:rsid w:val="007D5A7E"/>
    <w:rsid w:val="007D5B17"/>
    <w:rsid w:val="007D5BDE"/>
    <w:rsid w:val="007D5C41"/>
    <w:rsid w:val="007D5C9E"/>
    <w:rsid w:val="007D5CA5"/>
    <w:rsid w:val="007D5D04"/>
    <w:rsid w:val="007D5D3E"/>
    <w:rsid w:val="007D5D5E"/>
    <w:rsid w:val="007D5E1E"/>
    <w:rsid w:val="007D5E2F"/>
    <w:rsid w:val="007D5E73"/>
    <w:rsid w:val="007D5EEB"/>
    <w:rsid w:val="007D5FBC"/>
    <w:rsid w:val="007D5FC3"/>
    <w:rsid w:val="007D6002"/>
    <w:rsid w:val="007D6083"/>
    <w:rsid w:val="007D6186"/>
    <w:rsid w:val="007D61CC"/>
    <w:rsid w:val="007D6261"/>
    <w:rsid w:val="007D6306"/>
    <w:rsid w:val="007D6315"/>
    <w:rsid w:val="007D633D"/>
    <w:rsid w:val="007D636E"/>
    <w:rsid w:val="007D63C8"/>
    <w:rsid w:val="007D63EA"/>
    <w:rsid w:val="007D642C"/>
    <w:rsid w:val="007D6453"/>
    <w:rsid w:val="007D64B0"/>
    <w:rsid w:val="007D64B8"/>
    <w:rsid w:val="007D656B"/>
    <w:rsid w:val="007D65E9"/>
    <w:rsid w:val="007D6696"/>
    <w:rsid w:val="007D6777"/>
    <w:rsid w:val="007D6786"/>
    <w:rsid w:val="007D67DD"/>
    <w:rsid w:val="007D6908"/>
    <w:rsid w:val="007D6911"/>
    <w:rsid w:val="007D6959"/>
    <w:rsid w:val="007D6A42"/>
    <w:rsid w:val="007D6A43"/>
    <w:rsid w:val="007D6B1D"/>
    <w:rsid w:val="007D6B94"/>
    <w:rsid w:val="007D6BDB"/>
    <w:rsid w:val="007D6BFB"/>
    <w:rsid w:val="007D6C34"/>
    <w:rsid w:val="007D6C4A"/>
    <w:rsid w:val="007D6C59"/>
    <w:rsid w:val="007D6C68"/>
    <w:rsid w:val="007D6CF8"/>
    <w:rsid w:val="007D6D39"/>
    <w:rsid w:val="007D6E06"/>
    <w:rsid w:val="007D6E9D"/>
    <w:rsid w:val="007D6F17"/>
    <w:rsid w:val="007D6F25"/>
    <w:rsid w:val="007D6F26"/>
    <w:rsid w:val="007D6F51"/>
    <w:rsid w:val="007D7032"/>
    <w:rsid w:val="007D705B"/>
    <w:rsid w:val="007D70F2"/>
    <w:rsid w:val="007D7120"/>
    <w:rsid w:val="007D7168"/>
    <w:rsid w:val="007D7197"/>
    <w:rsid w:val="007D71AD"/>
    <w:rsid w:val="007D7245"/>
    <w:rsid w:val="007D7252"/>
    <w:rsid w:val="007D726E"/>
    <w:rsid w:val="007D7334"/>
    <w:rsid w:val="007D73D9"/>
    <w:rsid w:val="007D74F4"/>
    <w:rsid w:val="007D7569"/>
    <w:rsid w:val="007D75B6"/>
    <w:rsid w:val="007D7634"/>
    <w:rsid w:val="007D7856"/>
    <w:rsid w:val="007D785B"/>
    <w:rsid w:val="007D7870"/>
    <w:rsid w:val="007D78D1"/>
    <w:rsid w:val="007D7960"/>
    <w:rsid w:val="007D79A8"/>
    <w:rsid w:val="007D79BA"/>
    <w:rsid w:val="007D7B6D"/>
    <w:rsid w:val="007D7BB1"/>
    <w:rsid w:val="007D7C19"/>
    <w:rsid w:val="007D7CBB"/>
    <w:rsid w:val="007D7CC9"/>
    <w:rsid w:val="007D7D7E"/>
    <w:rsid w:val="007D7E0B"/>
    <w:rsid w:val="007D7E6C"/>
    <w:rsid w:val="007D7E6D"/>
    <w:rsid w:val="007D7EA3"/>
    <w:rsid w:val="007D7FAF"/>
    <w:rsid w:val="007E010B"/>
    <w:rsid w:val="007E0125"/>
    <w:rsid w:val="007E0168"/>
    <w:rsid w:val="007E01EA"/>
    <w:rsid w:val="007E023B"/>
    <w:rsid w:val="007E0242"/>
    <w:rsid w:val="007E025B"/>
    <w:rsid w:val="007E0549"/>
    <w:rsid w:val="007E056E"/>
    <w:rsid w:val="007E05C7"/>
    <w:rsid w:val="007E05E4"/>
    <w:rsid w:val="007E05E9"/>
    <w:rsid w:val="007E0630"/>
    <w:rsid w:val="007E0638"/>
    <w:rsid w:val="007E0640"/>
    <w:rsid w:val="007E0644"/>
    <w:rsid w:val="007E06C0"/>
    <w:rsid w:val="007E0895"/>
    <w:rsid w:val="007E08B1"/>
    <w:rsid w:val="007E092D"/>
    <w:rsid w:val="007E0A03"/>
    <w:rsid w:val="007E0A3A"/>
    <w:rsid w:val="007E0AB7"/>
    <w:rsid w:val="007E0B3C"/>
    <w:rsid w:val="007E0E48"/>
    <w:rsid w:val="007E0EB3"/>
    <w:rsid w:val="007E0EBC"/>
    <w:rsid w:val="007E0EF8"/>
    <w:rsid w:val="007E0FA9"/>
    <w:rsid w:val="007E116D"/>
    <w:rsid w:val="007E11BC"/>
    <w:rsid w:val="007E11BD"/>
    <w:rsid w:val="007E11E8"/>
    <w:rsid w:val="007E127A"/>
    <w:rsid w:val="007E130E"/>
    <w:rsid w:val="007E136C"/>
    <w:rsid w:val="007E13AF"/>
    <w:rsid w:val="007E13BE"/>
    <w:rsid w:val="007E1457"/>
    <w:rsid w:val="007E1485"/>
    <w:rsid w:val="007E15B7"/>
    <w:rsid w:val="007E16AB"/>
    <w:rsid w:val="007E1787"/>
    <w:rsid w:val="007E17B1"/>
    <w:rsid w:val="007E17BB"/>
    <w:rsid w:val="007E180C"/>
    <w:rsid w:val="007E182C"/>
    <w:rsid w:val="007E18CE"/>
    <w:rsid w:val="007E194B"/>
    <w:rsid w:val="007E1995"/>
    <w:rsid w:val="007E19A1"/>
    <w:rsid w:val="007E19B2"/>
    <w:rsid w:val="007E19D2"/>
    <w:rsid w:val="007E1A49"/>
    <w:rsid w:val="007E1A53"/>
    <w:rsid w:val="007E1AEB"/>
    <w:rsid w:val="007E1B4A"/>
    <w:rsid w:val="007E1B5B"/>
    <w:rsid w:val="007E1B78"/>
    <w:rsid w:val="007E1BD4"/>
    <w:rsid w:val="007E1C3D"/>
    <w:rsid w:val="007E1C64"/>
    <w:rsid w:val="007E1CA6"/>
    <w:rsid w:val="007E1CB4"/>
    <w:rsid w:val="007E1CC9"/>
    <w:rsid w:val="007E1D00"/>
    <w:rsid w:val="007E1D3F"/>
    <w:rsid w:val="007E1EB3"/>
    <w:rsid w:val="007E1EBA"/>
    <w:rsid w:val="007E1EFE"/>
    <w:rsid w:val="007E1FD2"/>
    <w:rsid w:val="007E207C"/>
    <w:rsid w:val="007E20AB"/>
    <w:rsid w:val="007E20BE"/>
    <w:rsid w:val="007E2129"/>
    <w:rsid w:val="007E21C8"/>
    <w:rsid w:val="007E21D0"/>
    <w:rsid w:val="007E21DC"/>
    <w:rsid w:val="007E21DD"/>
    <w:rsid w:val="007E21FD"/>
    <w:rsid w:val="007E2213"/>
    <w:rsid w:val="007E2228"/>
    <w:rsid w:val="007E2249"/>
    <w:rsid w:val="007E2256"/>
    <w:rsid w:val="007E23AB"/>
    <w:rsid w:val="007E2410"/>
    <w:rsid w:val="007E2463"/>
    <w:rsid w:val="007E2541"/>
    <w:rsid w:val="007E25D0"/>
    <w:rsid w:val="007E2678"/>
    <w:rsid w:val="007E275D"/>
    <w:rsid w:val="007E2791"/>
    <w:rsid w:val="007E27AF"/>
    <w:rsid w:val="007E27E7"/>
    <w:rsid w:val="007E282A"/>
    <w:rsid w:val="007E2853"/>
    <w:rsid w:val="007E293E"/>
    <w:rsid w:val="007E2956"/>
    <w:rsid w:val="007E29F9"/>
    <w:rsid w:val="007E2B0D"/>
    <w:rsid w:val="007E2B9C"/>
    <w:rsid w:val="007E2BF6"/>
    <w:rsid w:val="007E2CBA"/>
    <w:rsid w:val="007E2CCD"/>
    <w:rsid w:val="007E2CD1"/>
    <w:rsid w:val="007E2D20"/>
    <w:rsid w:val="007E2D63"/>
    <w:rsid w:val="007E2D65"/>
    <w:rsid w:val="007E2DBE"/>
    <w:rsid w:val="007E2E1F"/>
    <w:rsid w:val="007E2E2B"/>
    <w:rsid w:val="007E2F7C"/>
    <w:rsid w:val="007E2FD2"/>
    <w:rsid w:val="007E301E"/>
    <w:rsid w:val="007E307C"/>
    <w:rsid w:val="007E30A6"/>
    <w:rsid w:val="007E30EA"/>
    <w:rsid w:val="007E30ED"/>
    <w:rsid w:val="007E30F7"/>
    <w:rsid w:val="007E3103"/>
    <w:rsid w:val="007E3165"/>
    <w:rsid w:val="007E3266"/>
    <w:rsid w:val="007E32C9"/>
    <w:rsid w:val="007E32D6"/>
    <w:rsid w:val="007E32F9"/>
    <w:rsid w:val="007E33B7"/>
    <w:rsid w:val="007E33FA"/>
    <w:rsid w:val="007E34FB"/>
    <w:rsid w:val="007E350E"/>
    <w:rsid w:val="007E35A3"/>
    <w:rsid w:val="007E37DA"/>
    <w:rsid w:val="007E3873"/>
    <w:rsid w:val="007E398C"/>
    <w:rsid w:val="007E39CE"/>
    <w:rsid w:val="007E39F3"/>
    <w:rsid w:val="007E3A1B"/>
    <w:rsid w:val="007E3A54"/>
    <w:rsid w:val="007E3B2F"/>
    <w:rsid w:val="007E3BAA"/>
    <w:rsid w:val="007E3C2B"/>
    <w:rsid w:val="007E3C35"/>
    <w:rsid w:val="007E3C41"/>
    <w:rsid w:val="007E3C76"/>
    <w:rsid w:val="007E3C79"/>
    <w:rsid w:val="007E3D34"/>
    <w:rsid w:val="007E3D6C"/>
    <w:rsid w:val="007E3E19"/>
    <w:rsid w:val="007E3E58"/>
    <w:rsid w:val="007E3E7D"/>
    <w:rsid w:val="007E3E8D"/>
    <w:rsid w:val="007E3F4B"/>
    <w:rsid w:val="007E3FA4"/>
    <w:rsid w:val="007E403E"/>
    <w:rsid w:val="007E4064"/>
    <w:rsid w:val="007E4091"/>
    <w:rsid w:val="007E40D6"/>
    <w:rsid w:val="007E4185"/>
    <w:rsid w:val="007E41DC"/>
    <w:rsid w:val="007E420B"/>
    <w:rsid w:val="007E431D"/>
    <w:rsid w:val="007E437C"/>
    <w:rsid w:val="007E43A9"/>
    <w:rsid w:val="007E43E2"/>
    <w:rsid w:val="007E453B"/>
    <w:rsid w:val="007E4561"/>
    <w:rsid w:val="007E45C2"/>
    <w:rsid w:val="007E45F6"/>
    <w:rsid w:val="007E461C"/>
    <w:rsid w:val="007E4646"/>
    <w:rsid w:val="007E4689"/>
    <w:rsid w:val="007E4734"/>
    <w:rsid w:val="007E474E"/>
    <w:rsid w:val="007E4780"/>
    <w:rsid w:val="007E47BB"/>
    <w:rsid w:val="007E484E"/>
    <w:rsid w:val="007E48F4"/>
    <w:rsid w:val="007E4902"/>
    <w:rsid w:val="007E4A64"/>
    <w:rsid w:val="007E4A7D"/>
    <w:rsid w:val="007E4AEB"/>
    <w:rsid w:val="007E4B1B"/>
    <w:rsid w:val="007E4B1D"/>
    <w:rsid w:val="007E4BA3"/>
    <w:rsid w:val="007E4BF3"/>
    <w:rsid w:val="007E4C26"/>
    <w:rsid w:val="007E4D5E"/>
    <w:rsid w:val="007E4D90"/>
    <w:rsid w:val="007E4DCF"/>
    <w:rsid w:val="007E4DEE"/>
    <w:rsid w:val="007E4DF5"/>
    <w:rsid w:val="007E4E23"/>
    <w:rsid w:val="007E4E31"/>
    <w:rsid w:val="007E4E3B"/>
    <w:rsid w:val="007E4E55"/>
    <w:rsid w:val="007E4F1D"/>
    <w:rsid w:val="007E4F22"/>
    <w:rsid w:val="007E4F9B"/>
    <w:rsid w:val="007E4F9C"/>
    <w:rsid w:val="007E5017"/>
    <w:rsid w:val="007E5043"/>
    <w:rsid w:val="007E5065"/>
    <w:rsid w:val="007E507F"/>
    <w:rsid w:val="007E51CA"/>
    <w:rsid w:val="007E5248"/>
    <w:rsid w:val="007E5266"/>
    <w:rsid w:val="007E5309"/>
    <w:rsid w:val="007E5364"/>
    <w:rsid w:val="007E53EF"/>
    <w:rsid w:val="007E54F0"/>
    <w:rsid w:val="007E5511"/>
    <w:rsid w:val="007E5530"/>
    <w:rsid w:val="007E554F"/>
    <w:rsid w:val="007E55AD"/>
    <w:rsid w:val="007E56AC"/>
    <w:rsid w:val="007E5741"/>
    <w:rsid w:val="007E5765"/>
    <w:rsid w:val="007E583E"/>
    <w:rsid w:val="007E58B5"/>
    <w:rsid w:val="007E58FE"/>
    <w:rsid w:val="007E59F7"/>
    <w:rsid w:val="007E5A6D"/>
    <w:rsid w:val="007E5A72"/>
    <w:rsid w:val="007E5A7C"/>
    <w:rsid w:val="007E5B06"/>
    <w:rsid w:val="007E5B5D"/>
    <w:rsid w:val="007E5CA7"/>
    <w:rsid w:val="007E5CAA"/>
    <w:rsid w:val="007E5CAE"/>
    <w:rsid w:val="007E5CC2"/>
    <w:rsid w:val="007E5CE5"/>
    <w:rsid w:val="007E5D7A"/>
    <w:rsid w:val="007E5D9E"/>
    <w:rsid w:val="007E5DA5"/>
    <w:rsid w:val="007E5DDA"/>
    <w:rsid w:val="007E5EB2"/>
    <w:rsid w:val="007E5F06"/>
    <w:rsid w:val="007E5F19"/>
    <w:rsid w:val="007E5F3F"/>
    <w:rsid w:val="007E5F98"/>
    <w:rsid w:val="007E6038"/>
    <w:rsid w:val="007E6088"/>
    <w:rsid w:val="007E60CC"/>
    <w:rsid w:val="007E60EE"/>
    <w:rsid w:val="007E61B0"/>
    <w:rsid w:val="007E62D8"/>
    <w:rsid w:val="007E6313"/>
    <w:rsid w:val="007E637F"/>
    <w:rsid w:val="007E6461"/>
    <w:rsid w:val="007E647A"/>
    <w:rsid w:val="007E652A"/>
    <w:rsid w:val="007E6571"/>
    <w:rsid w:val="007E6572"/>
    <w:rsid w:val="007E65C4"/>
    <w:rsid w:val="007E65C7"/>
    <w:rsid w:val="007E65D5"/>
    <w:rsid w:val="007E65E2"/>
    <w:rsid w:val="007E6651"/>
    <w:rsid w:val="007E66AD"/>
    <w:rsid w:val="007E66C0"/>
    <w:rsid w:val="007E66D2"/>
    <w:rsid w:val="007E66DD"/>
    <w:rsid w:val="007E675E"/>
    <w:rsid w:val="007E677F"/>
    <w:rsid w:val="007E6945"/>
    <w:rsid w:val="007E6976"/>
    <w:rsid w:val="007E698A"/>
    <w:rsid w:val="007E6994"/>
    <w:rsid w:val="007E69E2"/>
    <w:rsid w:val="007E6A2E"/>
    <w:rsid w:val="007E6A7F"/>
    <w:rsid w:val="007E6A99"/>
    <w:rsid w:val="007E6B06"/>
    <w:rsid w:val="007E6B90"/>
    <w:rsid w:val="007E6D09"/>
    <w:rsid w:val="007E6D18"/>
    <w:rsid w:val="007E6D98"/>
    <w:rsid w:val="007E6E79"/>
    <w:rsid w:val="007E7134"/>
    <w:rsid w:val="007E7209"/>
    <w:rsid w:val="007E723B"/>
    <w:rsid w:val="007E7292"/>
    <w:rsid w:val="007E7298"/>
    <w:rsid w:val="007E734E"/>
    <w:rsid w:val="007E737B"/>
    <w:rsid w:val="007E742B"/>
    <w:rsid w:val="007E745C"/>
    <w:rsid w:val="007E7470"/>
    <w:rsid w:val="007E7511"/>
    <w:rsid w:val="007E752F"/>
    <w:rsid w:val="007E7565"/>
    <w:rsid w:val="007E7587"/>
    <w:rsid w:val="007E75A7"/>
    <w:rsid w:val="007E75B4"/>
    <w:rsid w:val="007E76C2"/>
    <w:rsid w:val="007E76D5"/>
    <w:rsid w:val="007E76E3"/>
    <w:rsid w:val="007E783E"/>
    <w:rsid w:val="007E791B"/>
    <w:rsid w:val="007E79A2"/>
    <w:rsid w:val="007E79FE"/>
    <w:rsid w:val="007E7A21"/>
    <w:rsid w:val="007E7A74"/>
    <w:rsid w:val="007E7A8B"/>
    <w:rsid w:val="007E7A97"/>
    <w:rsid w:val="007E7B4D"/>
    <w:rsid w:val="007E7B83"/>
    <w:rsid w:val="007E7BA1"/>
    <w:rsid w:val="007E7BC4"/>
    <w:rsid w:val="007E7BE6"/>
    <w:rsid w:val="007E7C05"/>
    <w:rsid w:val="007E7C3F"/>
    <w:rsid w:val="007E7C6C"/>
    <w:rsid w:val="007E7CDB"/>
    <w:rsid w:val="007E7D41"/>
    <w:rsid w:val="007E7D51"/>
    <w:rsid w:val="007E7D57"/>
    <w:rsid w:val="007E7D81"/>
    <w:rsid w:val="007E7E4E"/>
    <w:rsid w:val="007E7E79"/>
    <w:rsid w:val="007E7EF1"/>
    <w:rsid w:val="007E7F6E"/>
    <w:rsid w:val="007E7F7E"/>
    <w:rsid w:val="007E7FA9"/>
    <w:rsid w:val="007E7FC9"/>
    <w:rsid w:val="007E7FEF"/>
    <w:rsid w:val="007F0022"/>
    <w:rsid w:val="007F0035"/>
    <w:rsid w:val="007F0059"/>
    <w:rsid w:val="007F006D"/>
    <w:rsid w:val="007F007F"/>
    <w:rsid w:val="007F008E"/>
    <w:rsid w:val="007F0136"/>
    <w:rsid w:val="007F0140"/>
    <w:rsid w:val="007F014D"/>
    <w:rsid w:val="007F0170"/>
    <w:rsid w:val="007F018D"/>
    <w:rsid w:val="007F01DB"/>
    <w:rsid w:val="007F0255"/>
    <w:rsid w:val="007F0259"/>
    <w:rsid w:val="007F02C7"/>
    <w:rsid w:val="007F02F2"/>
    <w:rsid w:val="007F0354"/>
    <w:rsid w:val="007F0452"/>
    <w:rsid w:val="007F04FF"/>
    <w:rsid w:val="007F051C"/>
    <w:rsid w:val="007F05A9"/>
    <w:rsid w:val="007F0658"/>
    <w:rsid w:val="007F06C8"/>
    <w:rsid w:val="007F0745"/>
    <w:rsid w:val="007F088B"/>
    <w:rsid w:val="007F096E"/>
    <w:rsid w:val="007F0ABB"/>
    <w:rsid w:val="007F0ACC"/>
    <w:rsid w:val="007F0B1F"/>
    <w:rsid w:val="007F0B29"/>
    <w:rsid w:val="007F0BBA"/>
    <w:rsid w:val="007F0BDD"/>
    <w:rsid w:val="007F0BE3"/>
    <w:rsid w:val="007F0C89"/>
    <w:rsid w:val="007F0CA4"/>
    <w:rsid w:val="007F0CAB"/>
    <w:rsid w:val="007F0CB6"/>
    <w:rsid w:val="007F0CC0"/>
    <w:rsid w:val="007F0DCB"/>
    <w:rsid w:val="007F0EED"/>
    <w:rsid w:val="007F0F71"/>
    <w:rsid w:val="007F0F76"/>
    <w:rsid w:val="007F0F9F"/>
    <w:rsid w:val="007F0FC5"/>
    <w:rsid w:val="007F1008"/>
    <w:rsid w:val="007F1081"/>
    <w:rsid w:val="007F109B"/>
    <w:rsid w:val="007F11A6"/>
    <w:rsid w:val="007F11BA"/>
    <w:rsid w:val="007F11D4"/>
    <w:rsid w:val="007F1224"/>
    <w:rsid w:val="007F1235"/>
    <w:rsid w:val="007F130F"/>
    <w:rsid w:val="007F133E"/>
    <w:rsid w:val="007F1342"/>
    <w:rsid w:val="007F142C"/>
    <w:rsid w:val="007F14D7"/>
    <w:rsid w:val="007F14E9"/>
    <w:rsid w:val="007F150D"/>
    <w:rsid w:val="007F1521"/>
    <w:rsid w:val="007F16AF"/>
    <w:rsid w:val="007F16DE"/>
    <w:rsid w:val="007F1770"/>
    <w:rsid w:val="007F1819"/>
    <w:rsid w:val="007F183D"/>
    <w:rsid w:val="007F18B8"/>
    <w:rsid w:val="007F18F5"/>
    <w:rsid w:val="007F1998"/>
    <w:rsid w:val="007F19B4"/>
    <w:rsid w:val="007F19F0"/>
    <w:rsid w:val="007F1A0C"/>
    <w:rsid w:val="007F1A50"/>
    <w:rsid w:val="007F1A76"/>
    <w:rsid w:val="007F1BAB"/>
    <w:rsid w:val="007F1BBF"/>
    <w:rsid w:val="007F1BD2"/>
    <w:rsid w:val="007F1BD6"/>
    <w:rsid w:val="007F1BE3"/>
    <w:rsid w:val="007F1C20"/>
    <w:rsid w:val="007F1C67"/>
    <w:rsid w:val="007F1CB6"/>
    <w:rsid w:val="007F1CC0"/>
    <w:rsid w:val="007F1D4F"/>
    <w:rsid w:val="007F1D68"/>
    <w:rsid w:val="007F1D6F"/>
    <w:rsid w:val="007F1DCC"/>
    <w:rsid w:val="007F1E14"/>
    <w:rsid w:val="007F1EAF"/>
    <w:rsid w:val="007F1F26"/>
    <w:rsid w:val="007F1F34"/>
    <w:rsid w:val="007F2052"/>
    <w:rsid w:val="007F207B"/>
    <w:rsid w:val="007F2120"/>
    <w:rsid w:val="007F21B1"/>
    <w:rsid w:val="007F2209"/>
    <w:rsid w:val="007F222C"/>
    <w:rsid w:val="007F2231"/>
    <w:rsid w:val="007F2239"/>
    <w:rsid w:val="007F235D"/>
    <w:rsid w:val="007F23B4"/>
    <w:rsid w:val="007F24CC"/>
    <w:rsid w:val="007F24DF"/>
    <w:rsid w:val="007F2511"/>
    <w:rsid w:val="007F2550"/>
    <w:rsid w:val="007F2566"/>
    <w:rsid w:val="007F25E4"/>
    <w:rsid w:val="007F25EA"/>
    <w:rsid w:val="007F268E"/>
    <w:rsid w:val="007F26A6"/>
    <w:rsid w:val="007F26E4"/>
    <w:rsid w:val="007F2732"/>
    <w:rsid w:val="007F2786"/>
    <w:rsid w:val="007F27EE"/>
    <w:rsid w:val="007F27F4"/>
    <w:rsid w:val="007F295E"/>
    <w:rsid w:val="007F2977"/>
    <w:rsid w:val="007F2983"/>
    <w:rsid w:val="007F2AB3"/>
    <w:rsid w:val="007F2B9C"/>
    <w:rsid w:val="007F2C5A"/>
    <w:rsid w:val="007F2CD3"/>
    <w:rsid w:val="007F2CE6"/>
    <w:rsid w:val="007F2CEE"/>
    <w:rsid w:val="007F2D57"/>
    <w:rsid w:val="007F2DB1"/>
    <w:rsid w:val="007F2E68"/>
    <w:rsid w:val="007F2E83"/>
    <w:rsid w:val="007F2E90"/>
    <w:rsid w:val="007F2E96"/>
    <w:rsid w:val="007F2EC9"/>
    <w:rsid w:val="007F2ECE"/>
    <w:rsid w:val="007F2F05"/>
    <w:rsid w:val="007F2F34"/>
    <w:rsid w:val="007F3067"/>
    <w:rsid w:val="007F3083"/>
    <w:rsid w:val="007F322B"/>
    <w:rsid w:val="007F32CB"/>
    <w:rsid w:val="007F32CF"/>
    <w:rsid w:val="007F32D7"/>
    <w:rsid w:val="007F33A9"/>
    <w:rsid w:val="007F33F3"/>
    <w:rsid w:val="007F3400"/>
    <w:rsid w:val="007F354D"/>
    <w:rsid w:val="007F35CD"/>
    <w:rsid w:val="007F36CF"/>
    <w:rsid w:val="007F36E8"/>
    <w:rsid w:val="007F3703"/>
    <w:rsid w:val="007F3728"/>
    <w:rsid w:val="007F3761"/>
    <w:rsid w:val="007F37A8"/>
    <w:rsid w:val="007F37B9"/>
    <w:rsid w:val="007F3959"/>
    <w:rsid w:val="007F3A6D"/>
    <w:rsid w:val="007F3B0A"/>
    <w:rsid w:val="007F3B33"/>
    <w:rsid w:val="007F3B4B"/>
    <w:rsid w:val="007F3BAE"/>
    <w:rsid w:val="007F3BFC"/>
    <w:rsid w:val="007F3C5E"/>
    <w:rsid w:val="007F3C78"/>
    <w:rsid w:val="007F3D15"/>
    <w:rsid w:val="007F3D39"/>
    <w:rsid w:val="007F3D5B"/>
    <w:rsid w:val="007F3D86"/>
    <w:rsid w:val="007F3DB8"/>
    <w:rsid w:val="007F3DDC"/>
    <w:rsid w:val="007F3DE9"/>
    <w:rsid w:val="007F3E0C"/>
    <w:rsid w:val="007F3E23"/>
    <w:rsid w:val="007F3E66"/>
    <w:rsid w:val="007F3E9B"/>
    <w:rsid w:val="007F3F08"/>
    <w:rsid w:val="007F3F23"/>
    <w:rsid w:val="007F3F39"/>
    <w:rsid w:val="007F3F5E"/>
    <w:rsid w:val="007F3F76"/>
    <w:rsid w:val="007F3F83"/>
    <w:rsid w:val="007F3FD6"/>
    <w:rsid w:val="007F3FF5"/>
    <w:rsid w:val="007F3FF9"/>
    <w:rsid w:val="007F4046"/>
    <w:rsid w:val="007F4060"/>
    <w:rsid w:val="007F408F"/>
    <w:rsid w:val="007F40DD"/>
    <w:rsid w:val="007F415C"/>
    <w:rsid w:val="007F4160"/>
    <w:rsid w:val="007F42D0"/>
    <w:rsid w:val="007F430A"/>
    <w:rsid w:val="007F4383"/>
    <w:rsid w:val="007F4384"/>
    <w:rsid w:val="007F4426"/>
    <w:rsid w:val="007F4466"/>
    <w:rsid w:val="007F44C6"/>
    <w:rsid w:val="007F44EA"/>
    <w:rsid w:val="007F4577"/>
    <w:rsid w:val="007F462E"/>
    <w:rsid w:val="007F4662"/>
    <w:rsid w:val="007F4706"/>
    <w:rsid w:val="007F47B5"/>
    <w:rsid w:val="007F4879"/>
    <w:rsid w:val="007F48BA"/>
    <w:rsid w:val="007F4984"/>
    <w:rsid w:val="007F4A2F"/>
    <w:rsid w:val="007F4B3E"/>
    <w:rsid w:val="007F4BBA"/>
    <w:rsid w:val="007F4BC4"/>
    <w:rsid w:val="007F4C1B"/>
    <w:rsid w:val="007F4D4A"/>
    <w:rsid w:val="007F4D86"/>
    <w:rsid w:val="007F4DC8"/>
    <w:rsid w:val="007F4DC9"/>
    <w:rsid w:val="007F4E01"/>
    <w:rsid w:val="007F4E93"/>
    <w:rsid w:val="007F4F69"/>
    <w:rsid w:val="007F4F7F"/>
    <w:rsid w:val="007F5085"/>
    <w:rsid w:val="007F5216"/>
    <w:rsid w:val="007F52F2"/>
    <w:rsid w:val="007F530F"/>
    <w:rsid w:val="007F5326"/>
    <w:rsid w:val="007F5333"/>
    <w:rsid w:val="007F53E3"/>
    <w:rsid w:val="007F53EA"/>
    <w:rsid w:val="007F5441"/>
    <w:rsid w:val="007F5457"/>
    <w:rsid w:val="007F546A"/>
    <w:rsid w:val="007F55A5"/>
    <w:rsid w:val="007F55DE"/>
    <w:rsid w:val="007F5661"/>
    <w:rsid w:val="007F58F3"/>
    <w:rsid w:val="007F5962"/>
    <w:rsid w:val="007F59B6"/>
    <w:rsid w:val="007F5A81"/>
    <w:rsid w:val="007F5A98"/>
    <w:rsid w:val="007F5B5C"/>
    <w:rsid w:val="007F5BD5"/>
    <w:rsid w:val="007F5C5B"/>
    <w:rsid w:val="007F5DD9"/>
    <w:rsid w:val="007F5DF2"/>
    <w:rsid w:val="007F5EA9"/>
    <w:rsid w:val="007F5EB2"/>
    <w:rsid w:val="007F5F83"/>
    <w:rsid w:val="007F5F8D"/>
    <w:rsid w:val="007F6003"/>
    <w:rsid w:val="007F6103"/>
    <w:rsid w:val="007F6115"/>
    <w:rsid w:val="007F6142"/>
    <w:rsid w:val="007F6152"/>
    <w:rsid w:val="007F6195"/>
    <w:rsid w:val="007F61F8"/>
    <w:rsid w:val="007F622A"/>
    <w:rsid w:val="007F6240"/>
    <w:rsid w:val="007F6287"/>
    <w:rsid w:val="007F6330"/>
    <w:rsid w:val="007F6397"/>
    <w:rsid w:val="007F63D7"/>
    <w:rsid w:val="007F642B"/>
    <w:rsid w:val="007F6447"/>
    <w:rsid w:val="007F6498"/>
    <w:rsid w:val="007F64BD"/>
    <w:rsid w:val="007F64CA"/>
    <w:rsid w:val="007F6551"/>
    <w:rsid w:val="007F6558"/>
    <w:rsid w:val="007F65E5"/>
    <w:rsid w:val="007F65F1"/>
    <w:rsid w:val="007F67EE"/>
    <w:rsid w:val="007F67F9"/>
    <w:rsid w:val="007F68E6"/>
    <w:rsid w:val="007F69D8"/>
    <w:rsid w:val="007F6A46"/>
    <w:rsid w:val="007F6B13"/>
    <w:rsid w:val="007F6B9B"/>
    <w:rsid w:val="007F6BD1"/>
    <w:rsid w:val="007F6C27"/>
    <w:rsid w:val="007F6C38"/>
    <w:rsid w:val="007F6C3B"/>
    <w:rsid w:val="007F6C5D"/>
    <w:rsid w:val="007F6C90"/>
    <w:rsid w:val="007F6CF3"/>
    <w:rsid w:val="007F6D16"/>
    <w:rsid w:val="007F6D74"/>
    <w:rsid w:val="007F6DBD"/>
    <w:rsid w:val="007F6F80"/>
    <w:rsid w:val="007F702D"/>
    <w:rsid w:val="007F707B"/>
    <w:rsid w:val="007F71A1"/>
    <w:rsid w:val="007F71BA"/>
    <w:rsid w:val="007F71E5"/>
    <w:rsid w:val="007F720B"/>
    <w:rsid w:val="007F74E8"/>
    <w:rsid w:val="007F756B"/>
    <w:rsid w:val="007F7616"/>
    <w:rsid w:val="007F7685"/>
    <w:rsid w:val="007F76A2"/>
    <w:rsid w:val="007F76F7"/>
    <w:rsid w:val="007F772B"/>
    <w:rsid w:val="007F7781"/>
    <w:rsid w:val="007F77AA"/>
    <w:rsid w:val="007F7813"/>
    <w:rsid w:val="007F785C"/>
    <w:rsid w:val="007F78C5"/>
    <w:rsid w:val="007F7931"/>
    <w:rsid w:val="007F79A6"/>
    <w:rsid w:val="007F7A12"/>
    <w:rsid w:val="007F7B61"/>
    <w:rsid w:val="007F7B70"/>
    <w:rsid w:val="007F7B8E"/>
    <w:rsid w:val="007F7B9B"/>
    <w:rsid w:val="007F7BDA"/>
    <w:rsid w:val="007F7C2A"/>
    <w:rsid w:val="007F7C3F"/>
    <w:rsid w:val="007F7CE5"/>
    <w:rsid w:val="007F7D3B"/>
    <w:rsid w:val="007F7D4E"/>
    <w:rsid w:val="007F7DB5"/>
    <w:rsid w:val="007F7DC3"/>
    <w:rsid w:val="007F7E65"/>
    <w:rsid w:val="007F7E98"/>
    <w:rsid w:val="00800038"/>
    <w:rsid w:val="0080012F"/>
    <w:rsid w:val="0080013F"/>
    <w:rsid w:val="008001C7"/>
    <w:rsid w:val="008001FB"/>
    <w:rsid w:val="008002D4"/>
    <w:rsid w:val="00800320"/>
    <w:rsid w:val="00800355"/>
    <w:rsid w:val="008003A1"/>
    <w:rsid w:val="008003D9"/>
    <w:rsid w:val="008003E7"/>
    <w:rsid w:val="0080048C"/>
    <w:rsid w:val="00800516"/>
    <w:rsid w:val="00800585"/>
    <w:rsid w:val="0080066F"/>
    <w:rsid w:val="00800696"/>
    <w:rsid w:val="00800737"/>
    <w:rsid w:val="008007F9"/>
    <w:rsid w:val="00800853"/>
    <w:rsid w:val="0080090E"/>
    <w:rsid w:val="0080093F"/>
    <w:rsid w:val="00800951"/>
    <w:rsid w:val="00800991"/>
    <w:rsid w:val="008009AA"/>
    <w:rsid w:val="008009C3"/>
    <w:rsid w:val="008009E8"/>
    <w:rsid w:val="00800ABB"/>
    <w:rsid w:val="00800AEA"/>
    <w:rsid w:val="00800C33"/>
    <w:rsid w:val="00800CBD"/>
    <w:rsid w:val="00800CC6"/>
    <w:rsid w:val="00800D67"/>
    <w:rsid w:val="00800DD3"/>
    <w:rsid w:val="00800E05"/>
    <w:rsid w:val="00800E19"/>
    <w:rsid w:val="00800EAB"/>
    <w:rsid w:val="00800FC6"/>
    <w:rsid w:val="00800FE6"/>
    <w:rsid w:val="008010C4"/>
    <w:rsid w:val="008010E2"/>
    <w:rsid w:val="00801116"/>
    <w:rsid w:val="00801155"/>
    <w:rsid w:val="008011B9"/>
    <w:rsid w:val="008011BB"/>
    <w:rsid w:val="008011E9"/>
    <w:rsid w:val="0080124B"/>
    <w:rsid w:val="0080129D"/>
    <w:rsid w:val="008012F8"/>
    <w:rsid w:val="00801301"/>
    <w:rsid w:val="00801387"/>
    <w:rsid w:val="00801394"/>
    <w:rsid w:val="008013B4"/>
    <w:rsid w:val="0080143F"/>
    <w:rsid w:val="00801477"/>
    <w:rsid w:val="00801480"/>
    <w:rsid w:val="00801495"/>
    <w:rsid w:val="00801557"/>
    <w:rsid w:val="008015C4"/>
    <w:rsid w:val="00801651"/>
    <w:rsid w:val="008016B8"/>
    <w:rsid w:val="00801785"/>
    <w:rsid w:val="008017B7"/>
    <w:rsid w:val="008017D4"/>
    <w:rsid w:val="00801865"/>
    <w:rsid w:val="008018D9"/>
    <w:rsid w:val="00801913"/>
    <w:rsid w:val="0080191C"/>
    <w:rsid w:val="0080193C"/>
    <w:rsid w:val="00801970"/>
    <w:rsid w:val="00801988"/>
    <w:rsid w:val="008019F5"/>
    <w:rsid w:val="00801A1B"/>
    <w:rsid w:val="00801A2D"/>
    <w:rsid w:val="00801B73"/>
    <w:rsid w:val="00801BAF"/>
    <w:rsid w:val="00801E18"/>
    <w:rsid w:val="00801E20"/>
    <w:rsid w:val="00801E87"/>
    <w:rsid w:val="00801EB4"/>
    <w:rsid w:val="0080200F"/>
    <w:rsid w:val="00802241"/>
    <w:rsid w:val="00802271"/>
    <w:rsid w:val="008022A1"/>
    <w:rsid w:val="008022A4"/>
    <w:rsid w:val="0080232F"/>
    <w:rsid w:val="0080234B"/>
    <w:rsid w:val="0080237B"/>
    <w:rsid w:val="008023E9"/>
    <w:rsid w:val="008024C7"/>
    <w:rsid w:val="008024DE"/>
    <w:rsid w:val="008024E1"/>
    <w:rsid w:val="008024E3"/>
    <w:rsid w:val="008024F2"/>
    <w:rsid w:val="00802507"/>
    <w:rsid w:val="00802508"/>
    <w:rsid w:val="00802510"/>
    <w:rsid w:val="00802529"/>
    <w:rsid w:val="0080255E"/>
    <w:rsid w:val="008025A8"/>
    <w:rsid w:val="008025B3"/>
    <w:rsid w:val="008025BC"/>
    <w:rsid w:val="008025C6"/>
    <w:rsid w:val="008026A1"/>
    <w:rsid w:val="008026C5"/>
    <w:rsid w:val="008026D4"/>
    <w:rsid w:val="00802760"/>
    <w:rsid w:val="00802772"/>
    <w:rsid w:val="0080277C"/>
    <w:rsid w:val="008027B5"/>
    <w:rsid w:val="0080283A"/>
    <w:rsid w:val="0080288A"/>
    <w:rsid w:val="00802A3D"/>
    <w:rsid w:val="00802AA1"/>
    <w:rsid w:val="00802B1A"/>
    <w:rsid w:val="00802B46"/>
    <w:rsid w:val="00802BE1"/>
    <w:rsid w:val="00802CC0"/>
    <w:rsid w:val="00802CDA"/>
    <w:rsid w:val="00802CF5"/>
    <w:rsid w:val="00802D76"/>
    <w:rsid w:val="00802EBF"/>
    <w:rsid w:val="00802EEA"/>
    <w:rsid w:val="00802EF8"/>
    <w:rsid w:val="00802FC2"/>
    <w:rsid w:val="00802FF1"/>
    <w:rsid w:val="00803025"/>
    <w:rsid w:val="00803041"/>
    <w:rsid w:val="0080306B"/>
    <w:rsid w:val="008030E7"/>
    <w:rsid w:val="008032AF"/>
    <w:rsid w:val="0080331D"/>
    <w:rsid w:val="00803356"/>
    <w:rsid w:val="00803361"/>
    <w:rsid w:val="00803368"/>
    <w:rsid w:val="008033DD"/>
    <w:rsid w:val="008034D5"/>
    <w:rsid w:val="0080353F"/>
    <w:rsid w:val="00803547"/>
    <w:rsid w:val="00803667"/>
    <w:rsid w:val="008037D6"/>
    <w:rsid w:val="008037ED"/>
    <w:rsid w:val="008037F5"/>
    <w:rsid w:val="008037F9"/>
    <w:rsid w:val="00803817"/>
    <w:rsid w:val="00803873"/>
    <w:rsid w:val="00803925"/>
    <w:rsid w:val="00803933"/>
    <w:rsid w:val="008039FB"/>
    <w:rsid w:val="00803A87"/>
    <w:rsid w:val="00803AE3"/>
    <w:rsid w:val="00803C34"/>
    <w:rsid w:val="00803CF2"/>
    <w:rsid w:val="00803D88"/>
    <w:rsid w:val="00803EFA"/>
    <w:rsid w:val="00803F50"/>
    <w:rsid w:val="00803F94"/>
    <w:rsid w:val="00803FF0"/>
    <w:rsid w:val="00804069"/>
    <w:rsid w:val="008040A2"/>
    <w:rsid w:val="008040C3"/>
    <w:rsid w:val="00804176"/>
    <w:rsid w:val="008041F6"/>
    <w:rsid w:val="0080426F"/>
    <w:rsid w:val="008042E3"/>
    <w:rsid w:val="0080430A"/>
    <w:rsid w:val="00804384"/>
    <w:rsid w:val="008045B9"/>
    <w:rsid w:val="008045BD"/>
    <w:rsid w:val="008045C3"/>
    <w:rsid w:val="008046C0"/>
    <w:rsid w:val="008046D2"/>
    <w:rsid w:val="00804797"/>
    <w:rsid w:val="008047BE"/>
    <w:rsid w:val="00804896"/>
    <w:rsid w:val="00804944"/>
    <w:rsid w:val="0080494A"/>
    <w:rsid w:val="008049FF"/>
    <w:rsid w:val="00804A04"/>
    <w:rsid w:val="00804A24"/>
    <w:rsid w:val="00804A3C"/>
    <w:rsid w:val="00804A49"/>
    <w:rsid w:val="00804B17"/>
    <w:rsid w:val="00804B8D"/>
    <w:rsid w:val="00804C38"/>
    <w:rsid w:val="00804C56"/>
    <w:rsid w:val="00804D50"/>
    <w:rsid w:val="00804D88"/>
    <w:rsid w:val="00804D9D"/>
    <w:rsid w:val="00804DCF"/>
    <w:rsid w:val="00804E16"/>
    <w:rsid w:val="00805162"/>
    <w:rsid w:val="008051A5"/>
    <w:rsid w:val="008051B3"/>
    <w:rsid w:val="00805251"/>
    <w:rsid w:val="0080527D"/>
    <w:rsid w:val="0080529C"/>
    <w:rsid w:val="0080530B"/>
    <w:rsid w:val="0080533E"/>
    <w:rsid w:val="0080538B"/>
    <w:rsid w:val="00805390"/>
    <w:rsid w:val="008053AE"/>
    <w:rsid w:val="008053D5"/>
    <w:rsid w:val="0080544E"/>
    <w:rsid w:val="00805459"/>
    <w:rsid w:val="0080549C"/>
    <w:rsid w:val="00805536"/>
    <w:rsid w:val="0080555B"/>
    <w:rsid w:val="00805579"/>
    <w:rsid w:val="008055E4"/>
    <w:rsid w:val="00805669"/>
    <w:rsid w:val="0080569A"/>
    <w:rsid w:val="0080576B"/>
    <w:rsid w:val="008057C1"/>
    <w:rsid w:val="00805823"/>
    <w:rsid w:val="00805A60"/>
    <w:rsid w:val="00805AC9"/>
    <w:rsid w:val="00805B40"/>
    <w:rsid w:val="00805B46"/>
    <w:rsid w:val="00805BCB"/>
    <w:rsid w:val="00805BE3"/>
    <w:rsid w:val="00805C5B"/>
    <w:rsid w:val="00805D43"/>
    <w:rsid w:val="00805D7E"/>
    <w:rsid w:val="00805E7A"/>
    <w:rsid w:val="00805F3C"/>
    <w:rsid w:val="00805F77"/>
    <w:rsid w:val="00805FB7"/>
    <w:rsid w:val="00805FF6"/>
    <w:rsid w:val="00806029"/>
    <w:rsid w:val="0080602F"/>
    <w:rsid w:val="008060E5"/>
    <w:rsid w:val="008060EA"/>
    <w:rsid w:val="0080616C"/>
    <w:rsid w:val="0080618E"/>
    <w:rsid w:val="00806194"/>
    <w:rsid w:val="008061B8"/>
    <w:rsid w:val="0080623A"/>
    <w:rsid w:val="00806369"/>
    <w:rsid w:val="00806424"/>
    <w:rsid w:val="00806470"/>
    <w:rsid w:val="008064A7"/>
    <w:rsid w:val="008064F2"/>
    <w:rsid w:val="00806514"/>
    <w:rsid w:val="008065A6"/>
    <w:rsid w:val="008065DA"/>
    <w:rsid w:val="00806690"/>
    <w:rsid w:val="0080671C"/>
    <w:rsid w:val="00806747"/>
    <w:rsid w:val="008067A5"/>
    <w:rsid w:val="00806888"/>
    <w:rsid w:val="0080689F"/>
    <w:rsid w:val="008068F8"/>
    <w:rsid w:val="008069E6"/>
    <w:rsid w:val="00806A59"/>
    <w:rsid w:val="00806A85"/>
    <w:rsid w:val="00806AAC"/>
    <w:rsid w:val="00806B01"/>
    <w:rsid w:val="00806B66"/>
    <w:rsid w:val="00806BC6"/>
    <w:rsid w:val="00806C6E"/>
    <w:rsid w:val="00806CCD"/>
    <w:rsid w:val="00806CD3"/>
    <w:rsid w:val="00806D1C"/>
    <w:rsid w:val="00806D4D"/>
    <w:rsid w:val="00806E62"/>
    <w:rsid w:val="00806E63"/>
    <w:rsid w:val="00806F2E"/>
    <w:rsid w:val="00806F7D"/>
    <w:rsid w:val="00806F98"/>
    <w:rsid w:val="0080701C"/>
    <w:rsid w:val="00807056"/>
    <w:rsid w:val="008070DF"/>
    <w:rsid w:val="008070EB"/>
    <w:rsid w:val="00807106"/>
    <w:rsid w:val="00807108"/>
    <w:rsid w:val="008071C3"/>
    <w:rsid w:val="008071EE"/>
    <w:rsid w:val="00807226"/>
    <w:rsid w:val="0080723C"/>
    <w:rsid w:val="008073C2"/>
    <w:rsid w:val="008073F0"/>
    <w:rsid w:val="00807421"/>
    <w:rsid w:val="0080742C"/>
    <w:rsid w:val="0080743C"/>
    <w:rsid w:val="008074E7"/>
    <w:rsid w:val="00807513"/>
    <w:rsid w:val="00807599"/>
    <w:rsid w:val="008075AA"/>
    <w:rsid w:val="008075D0"/>
    <w:rsid w:val="0080770D"/>
    <w:rsid w:val="008078DD"/>
    <w:rsid w:val="00807952"/>
    <w:rsid w:val="00807999"/>
    <w:rsid w:val="008079AD"/>
    <w:rsid w:val="00807A06"/>
    <w:rsid w:val="00807A30"/>
    <w:rsid w:val="00807A34"/>
    <w:rsid w:val="00807A3A"/>
    <w:rsid w:val="00807BDE"/>
    <w:rsid w:val="00807C93"/>
    <w:rsid w:val="00807CE2"/>
    <w:rsid w:val="00807F71"/>
    <w:rsid w:val="00807FD0"/>
    <w:rsid w:val="0081007D"/>
    <w:rsid w:val="0081010D"/>
    <w:rsid w:val="008101C8"/>
    <w:rsid w:val="008101D4"/>
    <w:rsid w:val="008101EE"/>
    <w:rsid w:val="00810385"/>
    <w:rsid w:val="008103B1"/>
    <w:rsid w:val="008103CF"/>
    <w:rsid w:val="00810415"/>
    <w:rsid w:val="008104A6"/>
    <w:rsid w:val="008104D4"/>
    <w:rsid w:val="008104F1"/>
    <w:rsid w:val="0081050D"/>
    <w:rsid w:val="00810518"/>
    <w:rsid w:val="0081058B"/>
    <w:rsid w:val="008105EA"/>
    <w:rsid w:val="00810607"/>
    <w:rsid w:val="008106A4"/>
    <w:rsid w:val="008107AC"/>
    <w:rsid w:val="008107C5"/>
    <w:rsid w:val="008107CA"/>
    <w:rsid w:val="0081080A"/>
    <w:rsid w:val="00810895"/>
    <w:rsid w:val="0081097F"/>
    <w:rsid w:val="00810989"/>
    <w:rsid w:val="00810999"/>
    <w:rsid w:val="008109DC"/>
    <w:rsid w:val="008109F6"/>
    <w:rsid w:val="00810BDF"/>
    <w:rsid w:val="00810C07"/>
    <w:rsid w:val="00810C6E"/>
    <w:rsid w:val="00810CB1"/>
    <w:rsid w:val="00810CBD"/>
    <w:rsid w:val="00810CE5"/>
    <w:rsid w:val="00810D53"/>
    <w:rsid w:val="00810DC3"/>
    <w:rsid w:val="00810E46"/>
    <w:rsid w:val="00810E63"/>
    <w:rsid w:val="00810ED5"/>
    <w:rsid w:val="00810EF6"/>
    <w:rsid w:val="00810F4A"/>
    <w:rsid w:val="00810FFB"/>
    <w:rsid w:val="00811050"/>
    <w:rsid w:val="0081114E"/>
    <w:rsid w:val="0081117C"/>
    <w:rsid w:val="00811293"/>
    <w:rsid w:val="00811335"/>
    <w:rsid w:val="00811374"/>
    <w:rsid w:val="00811475"/>
    <w:rsid w:val="0081147D"/>
    <w:rsid w:val="00811480"/>
    <w:rsid w:val="0081148A"/>
    <w:rsid w:val="00811517"/>
    <w:rsid w:val="00811659"/>
    <w:rsid w:val="0081166B"/>
    <w:rsid w:val="008116A9"/>
    <w:rsid w:val="008116CA"/>
    <w:rsid w:val="008117DF"/>
    <w:rsid w:val="00811877"/>
    <w:rsid w:val="00811882"/>
    <w:rsid w:val="0081194E"/>
    <w:rsid w:val="00811966"/>
    <w:rsid w:val="00811A44"/>
    <w:rsid w:val="00811A55"/>
    <w:rsid w:val="00811A58"/>
    <w:rsid w:val="00811ACC"/>
    <w:rsid w:val="00811B0B"/>
    <w:rsid w:val="00811B37"/>
    <w:rsid w:val="00811B5D"/>
    <w:rsid w:val="00811B76"/>
    <w:rsid w:val="00811C9A"/>
    <w:rsid w:val="00811CB3"/>
    <w:rsid w:val="00811DEB"/>
    <w:rsid w:val="00811E5E"/>
    <w:rsid w:val="00811E6A"/>
    <w:rsid w:val="00811F61"/>
    <w:rsid w:val="00811F62"/>
    <w:rsid w:val="008120F4"/>
    <w:rsid w:val="0081216C"/>
    <w:rsid w:val="008121AD"/>
    <w:rsid w:val="0081220A"/>
    <w:rsid w:val="0081227D"/>
    <w:rsid w:val="008122D1"/>
    <w:rsid w:val="008122E2"/>
    <w:rsid w:val="00812324"/>
    <w:rsid w:val="0081233B"/>
    <w:rsid w:val="0081240D"/>
    <w:rsid w:val="008124D4"/>
    <w:rsid w:val="00812528"/>
    <w:rsid w:val="00812554"/>
    <w:rsid w:val="008125C4"/>
    <w:rsid w:val="008125CB"/>
    <w:rsid w:val="0081260C"/>
    <w:rsid w:val="00812680"/>
    <w:rsid w:val="008126B6"/>
    <w:rsid w:val="00812708"/>
    <w:rsid w:val="0081277D"/>
    <w:rsid w:val="0081284D"/>
    <w:rsid w:val="008128A3"/>
    <w:rsid w:val="008128A4"/>
    <w:rsid w:val="008128D3"/>
    <w:rsid w:val="008128FA"/>
    <w:rsid w:val="00812A33"/>
    <w:rsid w:val="00812A6B"/>
    <w:rsid w:val="00812AA7"/>
    <w:rsid w:val="00812B07"/>
    <w:rsid w:val="00812B81"/>
    <w:rsid w:val="00812B89"/>
    <w:rsid w:val="00812BDC"/>
    <w:rsid w:val="00812C61"/>
    <w:rsid w:val="00812CA6"/>
    <w:rsid w:val="00812CAC"/>
    <w:rsid w:val="00812CE6"/>
    <w:rsid w:val="00812D36"/>
    <w:rsid w:val="00812D37"/>
    <w:rsid w:val="00812D8C"/>
    <w:rsid w:val="00812DD6"/>
    <w:rsid w:val="00812E5B"/>
    <w:rsid w:val="00812ED6"/>
    <w:rsid w:val="00812F03"/>
    <w:rsid w:val="00812F1E"/>
    <w:rsid w:val="00812F2D"/>
    <w:rsid w:val="00812F4E"/>
    <w:rsid w:val="00812F84"/>
    <w:rsid w:val="00812FA9"/>
    <w:rsid w:val="00813103"/>
    <w:rsid w:val="0081311B"/>
    <w:rsid w:val="008131A9"/>
    <w:rsid w:val="008131AE"/>
    <w:rsid w:val="00813219"/>
    <w:rsid w:val="0081321A"/>
    <w:rsid w:val="008132C7"/>
    <w:rsid w:val="008132DB"/>
    <w:rsid w:val="00813306"/>
    <w:rsid w:val="008133CD"/>
    <w:rsid w:val="008133FB"/>
    <w:rsid w:val="008134DA"/>
    <w:rsid w:val="008136A6"/>
    <w:rsid w:val="008136BA"/>
    <w:rsid w:val="008136E6"/>
    <w:rsid w:val="00813794"/>
    <w:rsid w:val="00813814"/>
    <w:rsid w:val="0081386A"/>
    <w:rsid w:val="0081387B"/>
    <w:rsid w:val="00813883"/>
    <w:rsid w:val="00813895"/>
    <w:rsid w:val="00813995"/>
    <w:rsid w:val="008139B1"/>
    <w:rsid w:val="008139C2"/>
    <w:rsid w:val="008139C8"/>
    <w:rsid w:val="008139E7"/>
    <w:rsid w:val="00813AEF"/>
    <w:rsid w:val="00813B98"/>
    <w:rsid w:val="00813BAB"/>
    <w:rsid w:val="00813BAE"/>
    <w:rsid w:val="00813C37"/>
    <w:rsid w:val="00813C45"/>
    <w:rsid w:val="00813D26"/>
    <w:rsid w:val="00813DA3"/>
    <w:rsid w:val="00813EB5"/>
    <w:rsid w:val="00813EBE"/>
    <w:rsid w:val="00813F65"/>
    <w:rsid w:val="0081404D"/>
    <w:rsid w:val="008141E8"/>
    <w:rsid w:val="00814260"/>
    <w:rsid w:val="00814285"/>
    <w:rsid w:val="008142B8"/>
    <w:rsid w:val="008142C5"/>
    <w:rsid w:val="008142D1"/>
    <w:rsid w:val="00814308"/>
    <w:rsid w:val="00814366"/>
    <w:rsid w:val="008143F9"/>
    <w:rsid w:val="00814469"/>
    <w:rsid w:val="008144AE"/>
    <w:rsid w:val="008144C4"/>
    <w:rsid w:val="0081457A"/>
    <w:rsid w:val="00814583"/>
    <w:rsid w:val="008145C2"/>
    <w:rsid w:val="008145D9"/>
    <w:rsid w:val="008145E4"/>
    <w:rsid w:val="00814819"/>
    <w:rsid w:val="00814847"/>
    <w:rsid w:val="00814848"/>
    <w:rsid w:val="00814946"/>
    <w:rsid w:val="0081494D"/>
    <w:rsid w:val="008149E8"/>
    <w:rsid w:val="00814A40"/>
    <w:rsid w:val="00814AA0"/>
    <w:rsid w:val="00814AA6"/>
    <w:rsid w:val="00814B9B"/>
    <w:rsid w:val="00814B9E"/>
    <w:rsid w:val="00814CB5"/>
    <w:rsid w:val="00814D07"/>
    <w:rsid w:val="00814DB9"/>
    <w:rsid w:val="00814E69"/>
    <w:rsid w:val="00814ED0"/>
    <w:rsid w:val="00814ED5"/>
    <w:rsid w:val="00814F5C"/>
    <w:rsid w:val="00814F9F"/>
    <w:rsid w:val="00814FA9"/>
    <w:rsid w:val="00814FEF"/>
    <w:rsid w:val="00815001"/>
    <w:rsid w:val="00815013"/>
    <w:rsid w:val="00815109"/>
    <w:rsid w:val="0081519C"/>
    <w:rsid w:val="008151B2"/>
    <w:rsid w:val="008151BE"/>
    <w:rsid w:val="00815228"/>
    <w:rsid w:val="00815250"/>
    <w:rsid w:val="008152A8"/>
    <w:rsid w:val="008152FA"/>
    <w:rsid w:val="00815314"/>
    <w:rsid w:val="0081531F"/>
    <w:rsid w:val="00815354"/>
    <w:rsid w:val="0081536F"/>
    <w:rsid w:val="00815487"/>
    <w:rsid w:val="00815547"/>
    <w:rsid w:val="00815614"/>
    <w:rsid w:val="00815632"/>
    <w:rsid w:val="00815633"/>
    <w:rsid w:val="00815726"/>
    <w:rsid w:val="00815776"/>
    <w:rsid w:val="00815787"/>
    <w:rsid w:val="0081578B"/>
    <w:rsid w:val="00815823"/>
    <w:rsid w:val="00815837"/>
    <w:rsid w:val="0081584D"/>
    <w:rsid w:val="0081585A"/>
    <w:rsid w:val="008158D2"/>
    <w:rsid w:val="00815948"/>
    <w:rsid w:val="00815952"/>
    <w:rsid w:val="008159B0"/>
    <w:rsid w:val="00815B0D"/>
    <w:rsid w:val="00815BEA"/>
    <w:rsid w:val="00815BEE"/>
    <w:rsid w:val="00815C24"/>
    <w:rsid w:val="00815D6F"/>
    <w:rsid w:val="00815DE7"/>
    <w:rsid w:val="00815E15"/>
    <w:rsid w:val="00815E2C"/>
    <w:rsid w:val="00815EB3"/>
    <w:rsid w:val="0081605E"/>
    <w:rsid w:val="0081614B"/>
    <w:rsid w:val="00816155"/>
    <w:rsid w:val="008161CB"/>
    <w:rsid w:val="00816206"/>
    <w:rsid w:val="00816234"/>
    <w:rsid w:val="00816307"/>
    <w:rsid w:val="00816324"/>
    <w:rsid w:val="0081634D"/>
    <w:rsid w:val="008163B2"/>
    <w:rsid w:val="008163BD"/>
    <w:rsid w:val="00816403"/>
    <w:rsid w:val="008164B0"/>
    <w:rsid w:val="008164C7"/>
    <w:rsid w:val="00816561"/>
    <w:rsid w:val="008165F2"/>
    <w:rsid w:val="00816633"/>
    <w:rsid w:val="0081663D"/>
    <w:rsid w:val="00816678"/>
    <w:rsid w:val="008166A4"/>
    <w:rsid w:val="008166D4"/>
    <w:rsid w:val="00816705"/>
    <w:rsid w:val="00816766"/>
    <w:rsid w:val="008167CF"/>
    <w:rsid w:val="008168C0"/>
    <w:rsid w:val="008168C3"/>
    <w:rsid w:val="008168F0"/>
    <w:rsid w:val="00816930"/>
    <w:rsid w:val="00816A20"/>
    <w:rsid w:val="00816A3E"/>
    <w:rsid w:val="00816A6A"/>
    <w:rsid w:val="00816A96"/>
    <w:rsid w:val="00816B3B"/>
    <w:rsid w:val="00816BCC"/>
    <w:rsid w:val="00816C5D"/>
    <w:rsid w:val="00816C94"/>
    <w:rsid w:val="00816CB3"/>
    <w:rsid w:val="00816CF0"/>
    <w:rsid w:val="00816E14"/>
    <w:rsid w:val="00816E2E"/>
    <w:rsid w:val="00816E7D"/>
    <w:rsid w:val="00816E7E"/>
    <w:rsid w:val="00816E81"/>
    <w:rsid w:val="00816E94"/>
    <w:rsid w:val="00816EE4"/>
    <w:rsid w:val="00816F0D"/>
    <w:rsid w:val="00816FD2"/>
    <w:rsid w:val="00817041"/>
    <w:rsid w:val="0081709E"/>
    <w:rsid w:val="00817118"/>
    <w:rsid w:val="00817149"/>
    <w:rsid w:val="008171D2"/>
    <w:rsid w:val="008171F1"/>
    <w:rsid w:val="00817206"/>
    <w:rsid w:val="0081736D"/>
    <w:rsid w:val="00817475"/>
    <w:rsid w:val="008174AE"/>
    <w:rsid w:val="00817585"/>
    <w:rsid w:val="008175A2"/>
    <w:rsid w:val="008175FB"/>
    <w:rsid w:val="00817664"/>
    <w:rsid w:val="0081769B"/>
    <w:rsid w:val="008176F5"/>
    <w:rsid w:val="00817747"/>
    <w:rsid w:val="0081775E"/>
    <w:rsid w:val="00817826"/>
    <w:rsid w:val="00817957"/>
    <w:rsid w:val="00817A43"/>
    <w:rsid w:val="00817AE3"/>
    <w:rsid w:val="00817B95"/>
    <w:rsid w:val="00817BC1"/>
    <w:rsid w:val="00817C01"/>
    <w:rsid w:val="00817C57"/>
    <w:rsid w:val="00817CEA"/>
    <w:rsid w:val="00817D2A"/>
    <w:rsid w:val="00817D39"/>
    <w:rsid w:val="00817DB3"/>
    <w:rsid w:val="00817DF4"/>
    <w:rsid w:val="00817DF6"/>
    <w:rsid w:val="00817E1A"/>
    <w:rsid w:val="00817E79"/>
    <w:rsid w:val="00817E85"/>
    <w:rsid w:val="00817EF0"/>
    <w:rsid w:val="00817FCD"/>
    <w:rsid w:val="00820075"/>
    <w:rsid w:val="00820079"/>
    <w:rsid w:val="008200E9"/>
    <w:rsid w:val="00820135"/>
    <w:rsid w:val="0082019B"/>
    <w:rsid w:val="008201D7"/>
    <w:rsid w:val="0082020E"/>
    <w:rsid w:val="00820283"/>
    <w:rsid w:val="008202A0"/>
    <w:rsid w:val="008202BD"/>
    <w:rsid w:val="008202CE"/>
    <w:rsid w:val="008202FC"/>
    <w:rsid w:val="008203B8"/>
    <w:rsid w:val="008203F5"/>
    <w:rsid w:val="0082047D"/>
    <w:rsid w:val="00820527"/>
    <w:rsid w:val="0082053A"/>
    <w:rsid w:val="0082053B"/>
    <w:rsid w:val="00820674"/>
    <w:rsid w:val="00820699"/>
    <w:rsid w:val="008206AE"/>
    <w:rsid w:val="0082078A"/>
    <w:rsid w:val="008207C8"/>
    <w:rsid w:val="00820823"/>
    <w:rsid w:val="0082083F"/>
    <w:rsid w:val="00820915"/>
    <w:rsid w:val="008209A1"/>
    <w:rsid w:val="00820A3F"/>
    <w:rsid w:val="00820B17"/>
    <w:rsid w:val="00820BBA"/>
    <w:rsid w:val="00820BF7"/>
    <w:rsid w:val="00820D14"/>
    <w:rsid w:val="00820D49"/>
    <w:rsid w:val="00820DFD"/>
    <w:rsid w:val="00820E04"/>
    <w:rsid w:val="00820E37"/>
    <w:rsid w:val="00820E42"/>
    <w:rsid w:val="00820EBB"/>
    <w:rsid w:val="00820F2F"/>
    <w:rsid w:val="00820FF3"/>
    <w:rsid w:val="00821047"/>
    <w:rsid w:val="0082108B"/>
    <w:rsid w:val="008210BE"/>
    <w:rsid w:val="008210F4"/>
    <w:rsid w:val="0082112C"/>
    <w:rsid w:val="0082116D"/>
    <w:rsid w:val="008211A6"/>
    <w:rsid w:val="00821231"/>
    <w:rsid w:val="00821247"/>
    <w:rsid w:val="0082127F"/>
    <w:rsid w:val="00821305"/>
    <w:rsid w:val="008213E7"/>
    <w:rsid w:val="008213EF"/>
    <w:rsid w:val="00821414"/>
    <w:rsid w:val="008214EF"/>
    <w:rsid w:val="008214F5"/>
    <w:rsid w:val="008214FE"/>
    <w:rsid w:val="00821534"/>
    <w:rsid w:val="0082156C"/>
    <w:rsid w:val="008215BC"/>
    <w:rsid w:val="008215EA"/>
    <w:rsid w:val="008215F4"/>
    <w:rsid w:val="008217EA"/>
    <w:rsid w:val="008217F4"/>
    <w:rsid w:val="00821862"/>
    <w:rsid w:val="0082189A"/>
    <w:rsid w:val="008218DD"/>
    <w:rsid w:val="008218F9"/>
    <w:rsid w:val="0082193B"/>
    <w:rsid w:val="008219E9"/>
    <w:rsid w:val="00821B25"/>
    <w:rsid w:val="00821B3A"/>
    <w:rsid w:val="00821B40"/>
    <w:rsid w:val="00821B70"/>
    <w:rsid w:val="00821C0B"/>
    <w:rsid w:val="00821C80"/>
    <w:rsid w:val="00821D2A"/>
    <w:rsid w:val="00821D75"/>
    <w:rsid w:val="00821D80"/>
    <w:rsid w:val="00821DA0"/>
    <w:rsid w:val="00821DE7"/>
    <w:rsid w:val="00821E26"/>
    <w:rsid w:val="00821E41"/>
    <w:rsid w:val="00821EB2"/>
    <w:rsid w:val="00821F74"/>
    <w:rsid w:val="00821FAD"/>
    <w:rsid w:val="00821FFB"/>
    <w:rsid w:val="008220AD"/>
    <w:rsid w:val="008220D2"/>
    <w:rsid w:val="00822134"/>
    <w:rsid w:val="008221DD"/>
    <w:rsid w:val="008222B3"/>
    <w:rsid w:val="008222F2"/>
    <w:rsid w:val="0082233B"/>
    <w:rsid w:val="00822381"/>
    <w:rsid w:val="0082238E"/>
    <w:rsid w:val="0082241D"/>
    <w:rsid w:val="0082250F"/>
    <w:rsid w:val="00822589"/>
    <w:rsid w:val="0082258A"/>
    <w:rsid w:val="0082262A"/>
    <w:rsid w:val="008226C9"/>
    <w:rsid w:val="0082275C"/>
    <w:rsid w:val="008227B9"/>
    <w:rsid w:val="0082280B"/>
    <w:rsid w:val="0082285B"/>
    <w:rsid w:val="0082287B"/>
    <w:rsid w:val="008228FD"/>
    <w:rsid w:val="0082292B"/>
    <w:rsid w:val="00822960"/>
    <w:rsid w:val="0082299E"/>
    <w:rsid w:val="00822A3F"/>
    <w:rsid w:val="00822A86"/>
    <w:rsid w:val="00822AE1"/>
    <w:rsid w:val="00822B9E"/>
    <w:rsid w:val="00822C25"/>
    <w:rsid w:val="00822C3E"/>
    <w:rsid w:val="00822C6B"/>
    <w:rsid w:val="00822C79"/>
    <w:rsid w:val="00822CB3"/>
    <w:rsid w:val="00822CE3"/>
    <w:rsid w:val="00822D0C"/>
    <w:rsid w:val="00822D41"/>
    <w:rsid w:val="00822D6D"/>
    <w:rsid w:val="00822D84"/>
    <w:rsid w:val="00822DB4"/>
    <w:rsid w:val="00822E32"/>
    <w:rsid w:val="00822E53"/>
    <w:rsid w:val="00822E94"/>
    <w:rsid w:val="00822E95"/>
    <w:rsid w:val="00822EAC"/>
    <w:rsid w:val="00822FB8"/>
    <w:rsid w:val="00822FFE"/>
    <w:rsid w:val="00823094"/>
    <w:rsid w:val="00823150"/>
    <w:rsid w:val="0082315D"/>
    <w:rsid w:val="00823164"/>
    <w:rsid w:val="0082317D"/>
    <w:rsid w:val="00823188"/>
    <w:rsid w:val="0082319F"/>
    <w:rsid w:val="00823203"/>
    <w:rsid w:val="008232BA"/>
    <w:rsid w:val="008232C7"/>
    <w:rsid w:val="008232E4"/>
    <w:rsid w:val="00823301"/>
    <w:rsid w:val="00823392"/>
    <w:rsid w:val="0082339F"/>
    <w:rsid w:val="008233C8"/>
    <w:rsid w:val="0082341B"/>
    <w:rsid w:val="00823481"/>
    <w:rsid w:val="0082353B"/>
    <w:rsid w:val="00823567"/>
    <w:rsid w:val="0082363D"/>
    <w:rsid w:val="0082365B"/>
    <w:rsid w:val="008236D5"/>
    <w:rsid w:val="00823711"/>
    <w:rsid w:val="00823713"/>
    <w:rsid w:val="00823764"/>
    <w:rsid w:val="0082379B"/>
    <w:rsid w:val="008237FD"/>
    <w:rsid w:val="0082387A"/>
    <w:rsid w:val="00823944"/>
    <w:rsid w:val="00823953"/>
    <w:rsid w:val="00823AD8"/>
    <w:rsid w:val="00823B6A"/>
    <w:rsid w:val="00823BEE"/>
    <w:rsid w:val="00823D6D"/>
    <w:rsid w:val="00823E68"/>
    <w:rsid w:val="00823FCA"/>
    <w:rsid w:val="0082413A"/>
    <w:rsid w:val="008241A7"/>
    <w:rsid w:val="00824211"/>
    <w:rsid w:val="00824216"/>
    <w:rsid w:val="0082427B"/>
    <w:rsid w:val="008242B4"/>
    <w:rsid w:val="008242D7"/>
    <w:rsid w:val="008242EB"/>
    <w:rsid w:val="0082435A"/>
    <w:rsid w:val="008243EE"/>
    <w:rsid w:val="00824469"/>
    <w:rsid w:val="008244E5"/>
    <w:rsid w:val="00824548"/>
    <w:rsid w:val="008245AB"/>
    <w:rsid w:val="008245D5"/>
    <w:rsid w:val="008245FC"/>
    <w:rsid w:val="00824666"/>
    <w:rsid w:val="0082471B"/>
    <w:rsid w:val="00824743"/>
    <w:rsid w:val="00824751"/>
    <w:rsid w:val="00824754"/>
    <w:rsid w:val="00824757"/>
    <w:rsid w:val="0082482E"/>
    <w:rsid w:val="0082483E"/>
    <w:rsid w:val="0082486D"/>
    <w:rsid w:val="00824937"/>
    <w:rsid w:val="0082496A"/>
    <w:rsid w:val="0082499B"/>
    <w:rsid w:val="00824A2C"/>
    <w:rsid w:val="00824A5F"/>
    <w:rsid w:val="00824AA4"/>
    <w:rsid w:val="00824AAF"/>
    <w:rsid w:val="00824C6A"/>
    <w:rsid w:val="00824C8A"/>
    <w:rsid w:val="00824DE1"/>
    <w:rsid w:val="00824E31"/>
    <w:rsid w:val="00824EF4"/>
    <w:rsid w:val="00824FB3"/>
    <w:rsid w:val="00824FC8"/>
    <w:rsid w:val="00825096"/>
    <w:rsid w:val="008250CD"/>
    <w:rsid w:val="0082516C"/>
    <w:rsid w:val="008251FF"/>
    <w:rsid w:val="00825242"/>
    <w:rsid w:val="008252AA"/>
    <w:rsid w:val="008252B2"/>
    <w:rsid w:val="008252D6"/>
    <w:rsid w:val="008252EB"/>
    <w:rsid w:val="00825396"/>
    <w:rsid w:val="008253A5"/>
    <w:rsid w:val="008253B3"/>
    <w:rsid w:val="008253C9"/>
    <w:rsid w:val="008253D3"/>
    <w:rsid w:val="0082548B"/>
    <w:rsid w:val="0082551B"/>
    <w:rsid w:val="008255A0"/>
    <w:rsid w:val="00825656"/>
    <w:rsid w:val="0082581E"/>
    <w:rsid w:val="00825834"/>
    <w:rsid w:val="0082586F"/>
    <w:rsid w:val="00825894"/>
    <w:rsid w:val="00825897"/>
    <w:rsid w:val="00825A0C"/>
    <w:rsid w:val="00825A18"/>
    <w:rsid w:val="00825A7C"/>
    <w:rsid w:val="00825AEE"/>
    <w:rsid w:val="00825B2D"/>
    <w:rsid w:val="00825B96"/>
    <w:rsid w:val="00825BB0"/>
    <w:rsid w:val="00825BE4"/>
    <w:rsid w:val="00825BF2"/>
    <w:rsid w:val="00825CEC"/>
    <w:rsid w:val="00825D48"/>
    <w:rsid w:val="00825D61"/>
    <w:rsid w:val="00825F84"/>
    <w:rsid w:val="008260FB"/>
    <w:rsid w:val="00826126"/>
    <w:rsid w:val="00826141"/>
    <w:rsid w:val="00826170"/>
    <w:rsid w:val="008261A3"/>
    <w:rsid w:val="00826204"/>
    <w:rsid w:val="00826262"/>
    <w:rsid w:val="0082631B"/>
    <w:rsid w:val="0082631E"/>
    <w:rsid w:val="00826328"/>
    <w:rsid w:val="00826360"/>
    <w:rsid w:val="0082637E"/>
    <w:rsid w:val="008263AB"/>
    <w:rsid w:val="008263E8"/>
    <w:rsid w:val="0082641A"/>
    <w:rsid w:val="00826435"/>
    <w:rsid w:val="008264F5"/>
    <w:rsid w:val="008265B5"/>
    <w:rsid w:val="008265E4"/>
    <w:rsid w:val="008265F5"/>
    <w:rsid w:val="00826611"/>
    <w:rsid w:val="00826627"/>
    <w:rsid w:val="00826689"/>
    <w:rsid w:val="008266F9"/>
    <w:rsid w:val="0082671F"/>
    <w:rsid w:val="00826933"/>
    <w:rsid w:val="00826946"/>
    <w:rsid w:val="0082697D"/>
    <w:rsid w:val="008269A5"/>
    <w:rsid w:val="008269B6"/>
    <w:rsid w:val="00826A2F"/>
    <w:rsid w:val="00826A3B"/>
    <w:rsid w:val="00826A50"/>
    <w:rsid w:val="00826AB0"/>
    <w:rsid w:val="00826AB7"/>
    <w:rsid w:val="00826AFF"/>
    <w:rsid w:val="00826B0B"/>
    <w:rsid w:val="00826BA7"/>
    <w:rsid w:val="00826C1B"/>
    <w:rsid w:val="00826C7B"/>
    <w:rsid w:val="00826D11"/>
    <w:rsid w:val="00826D38"/>
    <w:rsid w:val="00826D58"/>
    <w:rsid w:val="00826F08"/>
    <w:rsid w:val="00826F0B"/>
    <w:rsid w:val="00826F85"/>
    <w:rsid w:val="00827017"/>
    <w:rsid w:val="00827122"/>
    <w:rsid w:val="00827124"/>
    <w:rsid w:val="0082714A"/>
    <w:rsid w:val="008271AA"/>
    <w:rsid w:val="0082722B"/>
    <w:rsid w:val="00827237"/>
    <w:rsid w:val="008272FB"/>
    <w:rsid w:val="00827314"/>
    <w:rsid w:val="0082738A"/>
    <w:rsid w:val="008273FA"/>
    <w:rsid w:val="0082743B"/>
    <w:rsid w:val="00827455"/>
    <w:rsid w:val="0082748D"/>
    <w:rsid w:val="00827516"/>
    <w:rsid w:val="00827574"/>
    <w:rsid w:val="008275B8"/>
    <w:rsid w:val="008275F7"/>
    <w:rsid w:val="00827633"/>
    <w:rsid w:val="0082766C"/>
    <w:rsid w:val="008276F7"/>
    <w:rsid w:val="00827707"/>
    <w:rsid w:val="008278C3"/>
    <w:rsid w:val="008278CD"/>
    <w:rsid w:val="008278D2"/>
    <w:rsid w:val="0082794E"/>
    <w:rsid w:val="00827989"/>
    <w:rsid w:val="008279E7"/>
    <w:rsid w:val="00827AAD"/>
    <w:rsid w:val="00827BA7"/>
    <w:rsid w:val="00827D2F"/>
    <w:rsid w:val="00827DC6"/>
    <w:rsid w:val="00827DEA"/>
    <w:rsid w:val="00827E24"/>
    <w:rsid w:val="00827ED0"/>
    <w:rsid w:val="00827EE1"/>
    <w:rsid w:val="00827EEF"/>
    <w:rsid w:val="00827EF4"/>
    <w:rsid w:val="00827F02"/>
    <w:rsid w:val="00827FA4"/>
    <w:rsid w:val="00830010"/>
    <w:rsid w:val="00830124"/>
    <w:rsid w:val="0083017B"/>
    <w:rsid w:val="0083019F"/>
    <w:rsid w:val="0083022C"/>
    <w:rsid w:val="00830293"/>
    <w:rsid w:val="00830390"/>
    <w:rsid w:val="008303AB"/>
    <w:rsid w:val="008303D1"/>
    <w:rsid w:val="0083050A"/>
    <w:rsid w:val="00830543"/>
    <w:rsid w:val="008305B1"/>
    <w:rsid w:val="008305D4"/>
    <w:rsid w:val="00830631"/>
    <w:rsid w:val="008306EE"/>
    <w:rsid w:val="00830707"/>
    <w:rsid w:val="008307AA"/>
    <w:rsid w:val="008307BA"/>
    <w:rsid w:val="00830849"/>
    <w:rsid w:val="008309AC"/>
    <w:rsid w:val="008309E6"/>
    <w:rsid w:val="00830BD3"/>
    <w:rsid w:val="00830CC3"/>
    <w:rsid w:val="00830CEF"/>
    <w:rsid w:val="00830DCB"/>
    <w:rsid w:val="00830EAD"/>
    <w:rsid w:val="00830EFF"/>
    <w:rsid w:val="00830F01"/>
    <w:rsid w:val="00830F24"/>
    <w:rsid w:val="00830F36"/>
    <w:rsid w:val="00830F49"/>
    <w:rsid w:val="008310A5"/>
    <w:rsid w:val="008310BA"/>
    <w:rsid w:val="008310FB"/>
    <w:rsid w:val="0083110E"/>
    <w:rsid w:val="008311CA"/>
    <w:rsid w:val="00831217"/>
    <w:rsid w:val="00831230"/>
    <w:rsid w:val="0083125A"/>
    <w:rsid w:val="0083129E"/>
    <w:rsid w:val="0083135F"/>
    <w:rsid w:val="008313BA"/>
    <w:rsid w:val="00831470"/>
    <w:rsid w:val="00831584"/>
    <w:rsid w:val="008315E0"/>
    <w:rsid w:val="008315EB"/>
    <w:rsid w:val="00831604"/>
    <w:rsid w:val="0083166F"/>
    <w:rsid w:val="00831783"/>
    <w:rsid w:val="008317DD"/>
    <w:rsid w:val="008317F2"/>
    <w:rsid w:val="00831807"/>
    <w:rsid w:val="00831824"/>
    <w:rsid w:val="00831865"/>
    <w:rsid w:val="0083191F"/>
    <w:rsid w:val="0083198F"/>
    <w:rsid w:val="00831A36"/>
    <w:rsid w:val="00831A54"/>
    <w:rsid w:val="00831AC3"/>
    <w:rsid w:val="00831ADE"/>
    <w:rsid w:val="00831B52"/>
    <w:rsid w:val="00831B58"/>
    <w:rsid w:val="00831BA9"/>
    <w:rsid w:val="00831BB5"/>
    <w:rsid w:val="00831C7F"/>
    <w:rsid w:val="00831CA2"/>
    <w:rsid w:val="00831D22"/>
    <w:rsid w:val="00831D86"/>
    <w:rsid w:val="00831DBA"/>
    <w:rsid w:val="00831F20"/>
    <w:rsid w:val="00831F28"/>
    <w:rsid w:val="00831F37"/>
    <w:rsid w:val="00831F52"/>
    <w:rsid w:val="00831FB6"/>
    <w:rsid w:val="0083203D"/>
    <w:rsid w:val="0083205D"/>
    <w:rsid w:val="00832070"/>
    <w:rsid w:val="00832092"/>
    <w:rsid w:val="008320D9"/>
    <w:rsid w:val="0083220D"/>
    <w:rsid w:val="0083221C"/>
    <w:rsid w:val="00832285"/>
    <w:rsid w:val="00832328"/>
    <w:rsid w:val="00832373"/>
    <w:rsid w:val="00832402"/>
    <w:rsid w:val="00832441"/>
    <w:rsid w:val="0083246F"/>
    <w:rsid w:val="0083255B"/>
    <w:rsid w:val="0083259A"/>
    <w:rsid w:val="008325BD"/>
    <w:rsid w:val="00832726"/>
    <w:rsid w:val="0083279B"/>
    <w:rsid w:val="008327B1"/>
    <w:rsid w:val="008327B6"/>
    <w:rsid w:val="008327C3"/>
    <w:rsid w:val="00832835"/>
    <w:rsid w:val="0083284F"/>
    <w:rsid w:val="0083287C"/>
    <w:rsid w:val="0083289C"/>
    <w:rsid w:val="008328FA"/>
    <w:rsid w:val="00832A3E"/>
    <w:rsid w:val="00832A96"/>
    <w:rsid w:val="00832AE1"/>
    <w:rsid w:val="00832AFB"/>
    <w:rsid w:val="00832B99"/>
    <w:rsid w:val="00832C65"/>
    <w:rsid w:val="00832CE1"/>
    <w:rsid w:val="00832CEE"/>
    <w:rsid w:val="00832D1A"/>
    <w:rsid w:val="00832D70"/>
    <w:rsid w:val="00832DA3"/>
    <w:rsid w:val="00832DDB"/>
    <w:rsid w:val="00832DDF"/>
    <w:rsid w:val="00832E44"/>
    <w:rsid w:val="00832E6D"/>
    <w:rsid w:val="00832E82"/>
    <w:rsid w:val="00832FF1"/>
    <w:rsid w:val="00833056"/>
    <w:rsid w:val="008330C2"/>
    <w:rsid w:val="008330CF"/>
    <w:rsid w:val="0083313A"/>
    <w:rsid w:val="00833164"/>
    <w:rsid w:val="008331A1"/>
    <w:rsid w:val="008331D9"/>
    <w:rsid w:val="00833260"/>
    <w:rsid w:val="0083336D"/>
    <w:rsid w:val="00833390"/>
    <w:rsid w:val="00833597"/>
    <w:rsid w:val="008336B7"/>
    <w:rsid w:val="008336D9"/>
    <w:rsid w:val="00833713"/>
    <w:rsid w:val="00833742"/>
    <w:rsid w:val="008337B8"/>
    <w:rsid w:val="008337C1"/>
    <w:rsid w:val="008337E6"/>
    <w:rsid w:val="00833816"/>
    <w:rsid w:val="008338D1"/>
    <w:rsid w:val="008338DA"/>
    <w:rsid w:val="0083399B"/>
    <w:rsid w:val="00833A0D"/>
    <w:rsid w:val="00833A1A"/>
    <w:rsid w:val="00833A49"/>
    <w:rsid w:val="00833A9A"/>
    <w:rsid w:val="00833A9B"/>
    <w:rsid w:val="00833A9F"/>
    <w:rsid w:val="00833B8C"/>
    <w:rsid w:val="00833BDF"/>
    <w:rsid w:val="00833BE2"/>
    <w:rsid w:val="00833CA7"/>
    <w:rsid w:val="00833D5C"/>
    <w:rsid w:val="00833D88"/>
    <w:rsid w:val="00833D95"/>
    <w:rsid w:val="00833DCE"/>
    <w:rsid w:val="00833E1A"/>
    <w:rsid w:val="00833E21"/>
    <w:rsid w:val="00833E27"/>
    <w:rsid w:val="00833E3A"/>
    <w:rsid w:val="00833E48"/>
    <w:rsid w:val="00833E5A"/>
    <w:rsid w:val="00833E92"/>
    <w:rsid w:val="00833ED8"/>
    <w:rsid w:val="00833F1F"/>
    <w:rsid w:val="00833F33"/>
    <w:rsid w:val="00833F76"/>
    <w:rsid w:val="00833F9E"/>
    <w:rsid w:val="00834027"/>
    <w:rsid w:val="0083409C"/>
    <w:rsid w:val="00834115"/>
    <w:rsid w:val="008341AC"/>
    <w:rsid w:val="008341FE"/>
    <w:rsid w:val="00834207"/>
    <w:rsid w:val="00834228"/>
    <w:rsid w:val="00834250"/>
    <w:rsid w:val="00834354"/>
    <w:rsid w:val="00834371"/>
    <w:rsid w:val="008343C5"/>
    <w:rsid w:val="00834444"/>
    <w:rsid w:val="008344CC"/>
    <w:rsid w:val="00834558"/>
    <w:rsid w:val="008345AE"/>
    <w:rsid w:val="00834642"/>
    <w:rsid w:val="0083466E"/>
    <w:rsid w:val="00834706"/>
    <w:rsid w:val="008347A4"/>
    <w:rsid w:val="00834809"/>
    <w:rsid w:val="00834817"/>
    <w:rsid w:val="00834871"/>
    <w:rsid w:val="00834982"/>
    <w:rsid w:val="008349BC"/>
    <w:rsid w:val="00834A3E"/>
    <w:rsid w:val="00834A44"/>
    <w:rsid w:val="00834AA0"/>
    <w:rsid w:val="00834BC1"/>
    <w:rsid w:val="00834C07"/>
    <w:rsid w:val="00834C15"/>
    <w:rsid w:val="00834C5A"/>
    <w:rsid w:val="00834C6C"/>
    <w:rsid w:val="00834C8A"/>
    <w:rsid w:val="00834CDB"/>
    <w:rsid w:val="00834D63"/>
    <w:rsid w:val="00834D8E"/>
    <w:rsid w:val="00834E77"/>
    <w:rsid w:val="00834FA0"/>
    <w:rsid w:val="0083505D"/>
    <w:rsid w:val="0083518B"/>
    <w:rsid w:val="008351B4"/>
    <w:rsid w:val="008351F8"/>
    <w:rsid w:val="008352AA"/>
    <w:rsid w:val="008352B0"/>
    <w:rsid w:val="008352C9"/>
    <w:rsid w:val="008352EA"/>
    <w:rsid w:val="00835434"/>
    <w:rsid w:val="0083548E"/>
    <w:rsid w:val="008354A5"/>
    <w:rsid w:val="008354CC"/>
    <w:rsid w:val="008354EF"/>
    <w:rsid w:val="008355B5"/>
    <w:rsid w:val="00835700"/>
    <w:rsid w:val="008357DB"/>
    <w:rsid w:val="0083582F"/>
    <w:rsid w:val="0083589D"/>
    <w:rsid w:val="00835982"/>
    <w:rsid w:val="008359A8"/>
    <w:rsid w:val="008359EC"/>
    <w:rsid w:val="00835A95"/>
    <w:rsid w:val="00835B49"/>
    <w:rsid w:val="00835B89"/>
    <w:rsid w:val="00835BA9"/>
    <w:rsid w:val="00835C11"/>
    <w:rsid w:val="00835C19"/>
    <w:rsid w:val="00835C45"/>
    <w:rsid w:val="00835C89"/>
    <w:rsid w:val="00835CB5"/>
    <w:rsid w:val="00835CE1"/>
    <w:rsid w:val="00835D4D"/>
    <w:rsid w:val="00835DC3"/>
    <w:rsid w:val="00835E59"/>
    <w:rsid w:val="00835E6F"/>
    <w:rsid w:val="00835EE9"/>
    <w:rsid w:val="00835EEC"/>
    <w:rsid w:val="00835F0C"/>
    <w:rsid w:val="00835F17"/>
    <w:rsid w:val="00835F57"/>
    <w:rsid w:val="00835F6B"/>
    <w:rsid w:val="008360BA"/>
    <w:rsid w:val="00836291"/>
    <w:rsid w:val="008362BA"/>
    <w:rsid w:val="00836347"/>
    <w:rsid w:val="00836364"/>
    <w:rsid w:val="0083636D"/>
    <w:rsid w:val="0083638F"/>
    <w:rsid w:val="008363C7"/>
    <w:rsid w:val="008363DC"/>
    <w:rsid w:val="00836425"/>
    <w:rsid w:val="0083643B"/>
    <w:rsid w:val="00836550"/>
    <w:rsid w:val="008365FC"/>
    <w:rsid w:val="00836604"/>
    <w:rsid w:val="00836750"/>
    <w:rsid w:val="00836782"/>
    <w:rsid w:val="00836807"/>
    <w:rsid w:val="0083684B"/>
    <w:rsid w:val="0083687E"/>
    <w:rsid w:val="00836889"/>
    <w:rsid w:val="008368A1"/>
    <w:rsid w:val="00836905"/>
    <w:rsid w:val="00836954"/>
    <w:rsid w:val="008369B4"/>
    <w:rsid w:val="008369BF"/>
    <w:rsid w:val="008369CC"/>
    <w:rsid w:val="00836A27"/>
    <w:rsid w:val="00836A34"/>
    <w:rsid w:val="00836A4F"/>
    <w:rsid w:val="00836AA5"/>
    <w:rsid w:val="00836ADE"/>
    <w:rsid w:val="00836AFD"/>
    <w:rsid w:val="00836B04"/>
    <w:rsid w:val="00836B65"/>
    <w:rsid w:val="00836CCE"/>
    <w:rsid w:val="00836D1F"/>
    <w:rsid w:val="00836D3C"/>
    <w:rsid w:val="00836D8A"/>
    <w:rsid w:val="00836D8C"/>
    <w:rsid w:val="00836D9D"/>
    <w:rsid w:val="00836DAF"/>
    <w:rsid w:val="00836E7E"/>
    <w:rsid w:val="00836E9B"/>
    <w:rsid w:val="0083702A"/>
    <w:rsid w:val="00837122"/>
    <w:rsid w:val="00837197"/>
    <w:rsid w:val="0083735B"/>
    <w:rsid w:val="00837398"/>
    <w:rsid w:val="008373A0"/>
    <w:rsid w:val="0083740F"/>
    <w:rsid w:val="008374B0"/>
    <w:rsid w:val="00837532"/>
    <w:rsid w:val="008375D0"/>
    <w:rsid w:val="008375EA"/>
    <w:rsid w:val="0083761B"/>
    <w:rsid w:val="008376E8"/>
    <w:rsid w:val="00837718"/>
    <w:rsid w:val="0083773E"/>
    <w:rsid w:val="0083780C"/>
    <w:rsid w:val="0083783E"/>
    <w:rsid w:val="00837A29"/>
    <w:rsid w:val="00837A37"/>
    <w:rsid w:val="00837A4D"/>
    <w:rsid w:val="00837AD8"/>
    <w:rsid w:val="00837B75"/>
    <w:rsid w:val="00837B8A"/>
    <w:rsid w:val="00837C53"/>
    <w:rsid w:val="00837C9A"/>
    <w:rsid w:val="00837CF1"/>
    <w:rsid w:val="00837D22"/>
    <w:rsid w:val="00837ED3"/>
    <w:rsid w:val="00837F7D"/>
    <w:rsid w:val="00837F83"/>
    <w:rsid w:val="00840021"/>
    <w:rsid w:val="008400A8"/>
    <w:rsid w:val="0084017B"/>
    <w:rsid w:val="00840188"/>
    <w:rsid w:val="008401B5"/>
    <w:rsid w:val="00840207"/>
    <w:rsid w:val="0084022B"/>
    <w:rsid w:val="008402E6"/>
    <w:rsid w:val="008403DF"/>
    <w:rsid w:val="00840454"/>
    <w:rsid w:val="008404EF"/>
    <w:rsid w:val="008405A5"/>
    <w:rsid w:val="008405BC"/>
    <w:rsid w:val="008405D6"/>
    <w:rsid w:val="0084061A"/>
    <w:rsid w:val="00840799"/>
    <w:rsid w:val="0084079E"/>
    <w:rsid w:val="00840845"/>
    <w:rsid w:val="008408B0"/>
    <w:rsid w:val="008408FD"/>
    <w:rsid w:val="0084092E"/>
    <w:rsid w:val="00840992"/>
    <w:rsid w:val="00840996"/>
    <w:rsid w:val="008409E6"/>
    <w:rsid w:val="008409E9"/>
    <w:rsid w:val="00840A00"/>
    <w:rsid w:val="00840AD4"/>
    <w:rsid w:val="00840B9A"/>
    <w:rsid w:val="00840C18"/>
    <w:rsid w:val="00840C1F"/>
    <w:rsid w:val="00840D4B"/>
    <w:rsid w:val="00840D8B"/>
    <w:rsid w:val="00840EEE"/>
    <w:rsid w:val="00840F0F"/>
    <w:rsid w:val="00840F43"/>
    <w:rsid w:val="00841064"/>
    <w:rsid w:val="00841065"/>
    <w:rsid w:val="00841289"/>
    <w:rsid w:val="008412A0"/>
    <w:rsid w:val="0084136C"/>
    <w:rsid w:val="00841438"/>
    <w:rsid w:val="008414A0"/>
    <w:rsid w:val="008415F3"/>
    <w:rsid w:val="00841628"/>
    <w:rsid w:val="0084164F"/>
    <w:rsid w:val="00841659"/>
    <w:rsid w:val="0084166A"/>
    <w:rsid w:val="00841676"/>
    <w:rsid w:val="00841689"/>
    <w:rsid w:val="0084170F"/>
    <w:rsid w:val="00841837"/>
    <w:rsid w:val="008418D7"/>
    <w:rsid w:val="0084190E"/>
    <w:rsid w:val="00841963"/>
    <w:rsid w:val="00841987"/>
    <w:rsid w:val="00841A68"/>
    <w:rsid w:val="00841A6C"/>
    <w:rsid w:val="00841AA0"/>
    <w:rsid w:val="00841B1D"/>
    <w:rsid w:val="00841C73"/>
    <w:rsid w:val="00841C89"/>
    <w:rsid w:val="00841E84"/>
    <w:rsid w:val="00841E88"/>
    <w:rsid w:val="00841E94"/>
    <w:rsid w:val="00841EAA"/>
    <w:rsid w:val="00841F22"/>
    <w:rsid w:val="00841F8B"/>
    <w:rsid w:val="00841FC7"/>
    <w:rsid w:val="0084203B"/>
    <w:rsid w:val="00842049"/>
    <w:rsid w:val="00842052"/>
    <w:rsid w:val="00842076"/>
    <w:rsid w:val="008420E0"/>
    <w:rsid w:val="00842139"/>
    <w:rsid w:val="00842274"/>
    <w:rsid w:val="008423F0"/>
    <w:rsid w:val="00842428"/>
    <w:rsid w:val="0084243C"/>
    <w:rsid w:val="0084243F"/>
    <w:rsid w:val="00842463"/>
    <w:rsid w:val="00842480"/>
    <w:rsid w:val="00842487"/>
    <w:rsid w:val="008424DA"/>
    <w:rsid w:val="008424FE"/>
    <w:rsid w:val="00842591"/>
    <w:rsid w:val="0084264F"/>
    <w:rsid w:val="0084268B"/>
    <w:rsid w:val="008426AE"/>
    <w:rsid w:val="00842750"/>
    <w:rsid w:val="0084276C"/>
    <w:rsid w:val="008427A2"/>
    <w:rsid w:val="008427A8"/>
    <w:rsid w:val="00842838"/>
    <w:rsid w:val="00842899"/>
    <w:rsid w:val="00842902"/>
    <w:rsid w:val="00842904"/>
    <w:rsid w:val="00842934"/>
    <w:rsid w:val="0084295B"/>
    <w:rsid w:val="0084296F"/>
    <w:rsid w:val="00842ADD"/>
    <w:rsid w:val="00842C17"/>
    <w:rsid w:val="00842C49"/>
    <w:rsid w:val="00842C4C"/>
    <w:rsid w:val="00842CDB"/>
    <w:rsid w:val="00842DAA"/>
    <w:rsid w:val="00842DE7"/>
    <w:rsid w:val="00842DF0"/>
    <w:rsid w:val="00842DF9"/>
    <w:rsid w:val="00842E30"/>
    <w:rsid w:val="00842E50"/>
    <w:rsid w:val="00842F33"/>
    <w:rsid w:val="00842F8A"/>
    <w:rsid w:val="00843012"/>
    <w:rsid w:val="0084305E"/>
    <w:rsid w:val="00843084"/>
    <w:rsid w:val="0084309F"/>
    <w:rsid w:val="008430C6"/>
    <w:rsid w:val="008430E9"/>
    <w:rsid w:val="00843112"/>
    <w:rsid w:val="0084315D"/>
    <w:rsid w:val="00843249"/>
    <w:rsid w:val="00843270"/>
    <w:rsid w:val="008432C2"/>
    <w:rsid w:val="008432EE"/>
    <w:rsid w:val="0084330C"/>
    <w:rsid w:val="0084338C"/>
    <w:rsid w:val="008433C1"/>
    <w:rsid w:val="0084341E"/>
    <w:rsid w:val="0084348D"/>
    <w:rsid w:val="00843497"/>
    <w:rsid w:val="008434F5"/>
    <w:rsid w:val="00843525"/>
    <w:rsid w:val="0084366C"/>
    <w:rsid w:val="008436A0"/>
    <w:rsid w:val="00843817"/>
    <w:rsid w:val="00843830"/>
    <w:rsid w:val="008438EA"/>
    <w:rsid w:val="0084390B"/>
    <w:rsid w:val="008439D1"/>
    <w:rsid w:val="00843A1C"/>
    <w:rsid w:val="00843BD6"/>
    <w:rsid w:val="00843CB2"/>
    <w:rsid w:val="00843CE5"/>
    <w:rsid w:val="00843CF2"/>
    <w:rsid w:val="00843D63"/>
    <w:rsid w:val="00843DA3"/>
    <w:rsid w:val="00843E9E"/>
    <w:rsid w:val="00843EAD"/>
    <w:rsid w:val="00843EF3"/>
    <w:rsid w:val="00843F5E"/>
    <w:rsid w:val="00843F81"/>
    <w:rsid w:val="00843F94"/>
    <w:rsid w:val="00843FD4"/>
    <w:rsid w:val="0084415F"/>
    <w:rsid w:val="0084416D"/>
    <w:rsid w:val="0084418F"/>
    <w:rsid w:val="008441BE"/>
    <w:rsid w:val="0084420A"/>
    <w:rsid w:val="008442B4"/>
    <w:rsid w:val="0084433A"/>
    <w:rsid w:val="0084439B"/>
    <w:rsid w:val="00844522"/>
    <w:rsid w:val="00844600"/>
    <w:rsid w:val="0084467A"/>
    <w:rsid w:val="008446F5"/>
    <w:rsid w:val="00844739"/>
    <w:rsid w:val="0084473C"/>
    <w:rsid w:val="008447D3"/>
    <w:rsid w:val="008447D5"/>
    <w:rsid w:val="00844893"/>
    <w:rsid w:val="008448D4"/>
    <w:rsid w:val="00844948"/>
    <w:rsid w:val="00844962"/>
    <w:rsid w:val="00844A0B"/>
    <w:rsid w:val="00844AD8"/>
    <w:rsid w:val="00844ADA"/>
    <w:rsid w:val="00844AFA"/>
    <w:rsid w:val="00844B06"/>
    <w:rsid w:val="00844B10"/>
    <w:rsid w:val="00844B4D"/>
    <w:rsid w:val="00844BE3"/>
    <w:rsid w:val="00844CD0"/>
    <w:rsid w:val="00844D21"/>
    <w:rsid w:val="00844D34"/>
    <w:rsid w:val="00844D57"/>
    <w:rsid w:val="00844E2F"/>
    <w:rsid w:val="00844F1A"/>
    <w:rsid w:val="00844F75"/>
    <w:rsid w:val="00844FB3"/>
    <w:rsid w:val="00844FD5"/>
    <w:rsid w:val="00845039"/>
    <w:rsid w:val="00845047"/>
    <w:rsid w:val="0084509A"/>
    <w:rsid w:val="00845167"/>
    <w:rsid w:val="008451DD"/>
    <w:rsid w:val="00845245"/>
    <w:rsid w:val="008452B2"/>
    <w:rsid w:val="0084537D"/>
    <w:rsid w:val="008453A5"/>
    <w:rsid w:val="008453E4"/>
    <w:rsid w:val="00845484"/>
    <w:rsid w:val="00845492"/>
    <w:rsid w:val="00845507"/>
    <w:rsid w:val="00845553"/>
    <w:rsid w:val="008455B8"/>
    <w:rsid w:val="0084562E"/>
    <w:rsid w:val="00845632"/>
    <w:rsid w:val="00845795"/>
    <w:rsid w:val="008457D2"/>
    <w:rsid w:val="00845820"/>
    <w:rsid w:val="00845889"/>
    <w:rsid w:val="008458B7"/>
    <w:rsid w:val="00845939"/>
    <w:rsid w:val="00845987"/>
    <w:rsid w:val="00845A2C"/>
    <w:rsid w:val="00845A7A"/>
    <w:rsid w:val="00845A9A"/>
    <w:rsid w:val="00845B49"/>
    <w:rsid w:val="00845BD8"/>
    <w:rsid w:val="00845D53"/>
    <w:rsid w:val="00845DFC"/>
    <w:rsid w:val="00845ECC"/>
    <w:rsid w:val="00845F12"/>
    <w:rsid w:val="00845F7E"/>
    <w:rsid w:val="00845FC5"/>
    <w:rsid w:val="0084602A"/>
    <w:rsid w:val="00846037"/>
    <w:rsid w:val="00846044"/>
    <w:rsid w:val="0084605F"/>
    <w:rsid w:val="008460B9"/>
    <w:rsid w:val="008460DC"/>
    <w:rsid w:val="008460E6"/>
    <w:rsid w:val="008460F1"/>
    <w:rsid w:val="00846107"/>
    <w:rsid w:val="00846212"/>
    <w:rsid w:val="0084631E"/>
    <w:rsid w:val="00846340"/>
    <w:rsid w:val="0084638F"/>
    <w:rsid w:val="008463CC"/>
    <w:rsid w:val="008463F3"/>
    <w:rsid w:val="0084640F"/>
    <w:rsid w:val="00846410"/>
    <w:rsid w:val="00846442"/>
    <w:rsid w:val="008464CB"/>
    <w:rsid w:val="008464E6"/>
    <w:rsid w:val="0084650D"/>
    <w:rsid w:val="00846525"/>
    <w:rsid w:val="0084652F"/>
    <w:rsid w:val="00846595"/>
    <w:rsid w:val="008466B4"/>
    <w:rsid w:val="00846783"/>
    <w:rsid w:val="00846842"/>
    <w:rsid w:val="008469C2"/>
    <w:rsid w:val="00846A1D"/>
    <w:rsid w:val="00846A2C"/>
    <w:rsid w:val="00846A78"/>
    <w:rsid w:val="00846ADC"/>
    <w:rsid w:val="00846AE1"/>
    <w:rsid w:val="00846B29"/>
    <w:rsid w:val="00846C62"/>
    <w:rsid w:val="00846C89"/>
    <w:rsid w:val="00846CDE"/>
    <w:rsid w:val="00846D2D"/>
    <w:rsid w:val="00846D4A"/>
    <w:rsid w:val="00846DD0"/>
    <w:rsid w:val="00846E13"/>
    <w:rsid w:val="00846E20"/>
    <w:rsid w:val="00846EC3"/>
    <w:rsid w:val="00846F4C"/>
    <w:rsid w:val="00846F72"/>
    <w:rsid w:val="00846FCE"/>
    <w:rsid w:val="0084709D"/>
    <w:rsid w:val="008470A2"/>
    <w:rsid w:val="008470BB"/>
    <w:rsid w:val="00847168"/>
    <w:rsid w:val="00847182"/>
    <w:rsid w:val="00847191"/>
    <w:rsid w:val="008471DF"/>
    <w:rsid w:val="00847287"/>
    <w:rsid w:val="008472F0"/>
    <w:rsid w:val="00847319"/>
    <w:rsid w:val="00847347"/>
    <w:rsid w:val="00847368"/>
    <w:rsid w:val="008473E5"/>
    <w:rsid w:val="00847413"/>
    <w:rsid w:val="008474AA"/>
    <w:rsid w:val="00847646"/>
    <w:rsid w:val="00847670"/>
    <w:rsid w:val="008476BE"/>
    <w:rsid w:val="0084775A"/>
    <w:rsid w:val="0084779D"/>
    <w:rsid w:val="00847825"/>
    <w:rsid w:val="008478CE"/>
    <w:rsid w:val="00847901"/>
    <w:rsid w:val="00847A12"/>
    <w:rsid w:val="00847A1E"/>
    <w:rsid w:val="00847A45"/>
    <w:rsid w:val="00847B2C"/>
    <w:rsid w:val="00847B84"/>
    <w:rsid w:val="00847BEC"/>
    <w:rsid w:val="00847BFF"/>
    <w:rsid w:val="00847C89"/>
    <w:rsid w:val="00847D18"/>
    <w:rsid w:val="00847E0B"/>
    <w:rsid w:val="00847E1A"/>
    <w:rsid w:val="00847EB6"/>
    <w:rsid w:val="00847FA4"/>
    <w:rsid w:val="00847FDD"/>
    <w:rsid w:val="008500BE"/>
    <w:rsid w:val="008500F1"/>
    <w:rsid w:val="0085010F"/>
    <w:rsid w:val="00850157"/>
    <w:rsid w:val="0085028C"/>
    <w:rsid w:val="0085028E"/>
    <w:rsid w:val="008502CE"/>
    <w:rsid w:val="00850335"/>
    <w:rsid w:val="0085033F"/>
    <w:rsid w:val="00850395"/>
    <w:rsid w:val="0085045D"/>
    <w:rsid w:val="008504C8"/>
    <w:rsid w:val="00850513"/>
    <w:rsid w:val="0085052E"/>
    <w:rsid w:val="00850544"/>
    <w:rsid w:val="00850553"/>
    <w:rsid w:val="00850564"/>
    <w:rsid w:val="0085060A"/>
    <w:rsid w:val="00850656"/>
    <w:rsid w:val="008506A7"/>
    <w:rsid w:val="008506E9"/>
    <w:rsid w:val="008507B9"/>
    <w:rsid w:val="008507D1"/>
    <w:rsid w:val="008508BC"/>
    <w:rsid w:val="008508E8"/>
    <w:rsid w:val="00850925"/>
    <w:rsid w:val="00850938"/>
    <w:rsid w:val="0085097A"/>
    <w:rsid w:val="008509D1"/>
    <w:rsid w:val="00850A80"/>
    <w:rsid w:val="00850AAD"/>
    <w:rsid w:val="00850AED"/>
    <w:rsid w:val="00850C5E"/>
    <w:rsid w:val="00850D13"/>
    <w:rsid w:val="00850EE1"/>
    <w:rsid w:val="00850F28"/>
    <w:rsid w:val="00850F71"/>
    <w:rsid w:val="00850F9D"/>
    <w:rsid w:val="00850FBE"/>
    <w:rsid w:val="00851008"/>
    <w:rsid w:val="008510BD"/>
    <w:rsid w:val="008510FA"/>
    <w:rsid w:val="008511B0"/>
    <w:rsid w:val="008511B6"/>
    <w:rsid w:val="008511E5"/>
    <w:rsid w:val="00851202"/>
    <w:rsid w:val="0085132B"/>
    <w:rsid w:val="0085137A"/>
    <w:rsid w:val="008513B6"/>
    <w:rsid w:val="0085141A"/>
    <w:rsid w:val="008514A4"/>
    <w:rsid w:val="008514EA"/>
    <w:rsid w:val="00851525"/>
    <w:rsid w:val="00851531"/>
    <w:rsid w:val="00851570"/>
    <w:rsid w:val="0085161E"/>
    <w:rsid w:val="00851649"/>
    <w:rsid w:val="0085164C"/>
    <w:rsid w:val="0085166A"/>
    <w:rsid w:val="008516F9"/>
    <w:rsid w:val="00851719"/>
    <w:rsid w:val="008518EA"/>
    <w:rsid w:val="008518ED"/>
    <w:rsid w:val="008518F8"/>
    <w:rsid w:val="00851900"/>
    <w:rsid w:val="008519D5"/>
    <w:rsid w:val="008519D6"/>
    <w:rsid w:val="00851A1F"/>
    <w:rsid w:val="00851ABB"/>
    <w:rsid w:val="00851BA2"/>
    <w:rsid w:val="00851C68"/>
    <w:rsid w:val="00851DF6"/>
    <w:rsid w:val="00851F89"/>
    <w:rsid w:val="00851FD0"/>
    <w:rsid w:val="00852068"/>
    <w:rsid w:val="00852082"/>
    <w:rsid w:val="00852177"/>
    <w:rsid w:val="00852272"/>
    <w:rsid w:val="008522D6"/>
    <w:rsid w:val="00852351"/>
    <w:rsid w:val="008524B0"/>
    <w:rsid w:val="008524FA"/>
    <w:rsid w:val="00852538"/>
    <w:rsid w:val="008525E3"/>
    <w:rsid w:val="008525EE"/>
    <w:rsid w:val="008525EF"/>
    <w:rsid w:val="00852604"/>
    <w:rsid w:val="00852614"/>
    <w:rsid w:val="00852621"/>
    <w:rsid w:val="00852629"/>
    <w:rsid w:val="00852656"/>
    <w:rsid w:val="00852662"/>
    <w:rsid w:val="008526A4"/>
    <w:rsid w:val="008526B5"/>
    <w:rsid w:val="008527A9"/>
    <w:rsid w:val="00852954"/>
    <w:rsid w:val="00852992"/>
    <w:rsid w:val="00852A06"/>
    <w:rsid w:val="00852A0C"/>
    <w:rsid w:val="00852A1B"/>
    <w:rsid w:val="00852B64"/>
    <w:rsid w:val="00852B90"/>
    <w:rsid w:val="00852BD1"/>
    <w:rsid w:val="00852BF2"/>
    <w:rsid w:val="00852C65"/>
    <w:rsid w:val="00852CEB"/>
    <w:rsid w:val="00852CF5"/>
    <w:rsid w:val="00852D1C"/>
    <w:rsid w:val="00852D4C"/>
    <w:rsid w:val="00852D61"/>
    <w:rsid w:val="00852D87"/>
    <w:rsid w:val="00852DCD"/>
    <w:rsid w:val="00852E69"/>
    <w:rsid w:val="00852F20"/>
    <w:rsid w:val="00852F30"/>
    <w:rsid w:val="00853128"/>
    <w:rsid w:val="00853154"/>
    <w:rsid w:val="00853222"/>
    <w:rsid w:val="00853299"/>
    <w:rsid w:val="0085334A"/>
    <w:rsid w:val="008533CF"/>
    <w:rsid w:val="008533F9"/>
    <w:rsid w:val="008534DE"/>
    <w:rsid w:val="008534E9"/>
    <w:rsid w:val="00853506"/>
    <w:rsid w:val="00853606"/>
    <w:rsid w:val="00853615"/>
    <w:rsid w:val="0085363E"/>
    <w:rsid w:val="00853686"/>
    <w:rsid w:val="008536B5"/>
    <w:rsid w:val="0085370F"/>
    <w:rsid w:val="0085379D"/>
    <w:rsid w:val="008538CB"/>
    <w:rsid w:val="008538DD"/>
    <w:rsid w:val="00853954"/>
    <w:rsid w:val="00853964"/>
    <w:rsid w:val="008539E5"/>
    <w:rsid w:val="008539E8"/>
    <w:rsid w:val="008539F8"/>
    <w:rsid w:val="00853A35"/>
    <w:rsid w:val="00853A5E"/>
    <w:rsid w:val="00853A65"/>
    <w:rsid w:val="00853B28"/>
    <w:rsid w:val="00853B3A"/>
    <w:rsid w:val="00853B81"/>
    <w:rsid w:val="00853BFE"/>
    <w:rsid w:val="00853C24"/>
    <w:rsid w:val="00853CAD"/>
    <w:rsid w:val="00853CC6"/>
    <w:rsid w:val="00853D2D"/>
    <w:rsid w:val="00853D40"/>
    <w:rsid w:val="00853E38"/>
    <w:rsid w:val="00853EE6"/>
    <w:rsid w:val="00853F93"/>
    <w:rsid w:val="00853F96"/>
    <w:rsid w:val="00853FA4"/>
    <w:rsid w:val="00853FBB"/>
    <w:rsid w:val="00853FD0"/>
    <w:rsid w:val="00853FF4"/>
    <w:rsid w:val="0085405E"/>
    <w:rsid w:val="00854144"/>
    <w:rsid w:val="00854172"/>
    <w:rsid w:val="008541BA"/>
    <w:rsid w:val="008541C0"/>
    <w:rsid w:val="008541C4"/>
    <w:rsid w:val="008541CC"/>
    <w:rsid w:val="008541D2"/>
    <w:rsid w:val="0085420A"/>
    <w:rsid w:val="00854339"/>
    <w:rsid w:val="00854429"/>
    <w:rsid w:val="008544ED"/>
    <w:rsid w:val="00854552"/>
    <w:rsid w:val="0085458D"/>
    <w:rsid w:val="008545A0"/>
    <w:rsid w:val="008545EC"/>
    <w:rsid w:val="0085464D"/>
    <w:rsid w:val="008546C6"/>
    <w:rsid w:val="00854705"/>
    <w:rsid w:val="0085470A"/>
    <w:rsid w:val="00854730"/>
    <w:rsid w:val="0085480D"/>
    <w:rsid w:val="0085483A"/>
    <w:rsid w:val="00854842"/>
    <w:rsid w:val="00854861"/>
    <w:rsid w:val="00854872"/>
    <w:rsid w:val="0085487A"/>
    <w:rsid w:val="00854884"/>
    <w:rsid w:val="00854898"/>
    <w:rsid w:val="008548CA"/>
    <w:rsid w:val="00854901"/>
    <w:rsid w:val="0085494C"/>
    <w:rsid w:val="00854990"/>
    <w:rsid w:val="00854A13"/>
    <w:rsid w:val="00854A19"/>
    <w:rsid w:val="00854A5C"/>
    <w:rsid w:val="00854AA9"/>
    <w:rsid w:val="00854B54"/>
    <w:rsid w:val="00854CAE"/>
    <w:rsid w:val="00854CB4"/>
    <w:rsid w:val="00854D6C"/>
    <w:rsid w:val="00854D70"/>
    <w:rsid w:val="00854EC3"/>
    <w:rsid w:val="00854EF6"/>
    <w:rsid w:val="00854FF5"/>
    <w:rsid w:val="0085508F"/>
    <w:rsid w:val="008550DE"/>
    <w:rsid w:val="008551C3"/>
    <w:rsid w:val="008551C5"/>
    <w:rsid w:val="0085523E"/>
    <w:rsid w:val="00855258"/>
    <w:rsid w:val="008552AE"/>
    <w:rsid w:val="008552DE"/>
    <w:rsid w:val="008553B3"/>
    <w:rsid w:val="008553BB"/>
    <w:rsid w:val="00855416"/>
    <w:rsid w:val="00855479"/>
    <w:rsid w:val="008555CB"/>
    <w:rsid w:val="008556B5"/>
    <w:rsid w:val="008556ED"/>
    <w:rsid w:val="00855755"/>
    <w:rsid w:val="00855771"/>
    <w:rsid w:val="00855784"/>
    <w:rsid w:val="0085587C"/>
    <w:rsid w:val="008558E1"/>
    <w:rsid w:val="00855906"/>
    <w:rsid w:val="00855930"/>
    <w:rsid w:val="00855956"/>
    <w:rsid w:val="00855A20"/>
    <w:rsid w:val="00855A6E"/>
    <w:rsid w:val="00855AC4"/>
    <w:rsid w:val="00855AE9"/>
    <w:rsid w:val="00855B4B"/>
    <w:rsid w:val="00855BA5"/>
    <w:rsid w:val="00855C6F"/>
    <w:rsid w:val="00855CBF"/>
    <w:rsid w:val="00855CCF"/>
    <w:rsid w:val="00855D01"/>
    <w:rsid w:val="00855D33"/>
    <w:rsid w:val="00855DB9"/>
    <w:rsid w:val="00855F2C"/>
    <w:rsid w:val="00855F5F"/>
    <w:rsid w:val="0085600F"/>
    <w:rsid w:val="008561E6"/>
    <w:rsid w:val="00856216"/>
    <w:rsid w:val="00856227"/>
    <w:rsid w:val="00856251"/>
    <w:rsid w:val="00856280"/>
    <w:rsid w:val="00856334"/>
    <w:rsid w:val="0085637B"/>
    <w:rsid w:val="00856428"/>
    <w:rsid w:val="00856434"/>
    <w:rsid w:val="0085648C"/>
    <w:rsid w:val="00856545"/>
    <w:rsid w:val="00856603"/>
    <w:rsid w:val="008566C0"/>
    <w:rsid w:val="00856720"/>
    <w:rsid w:val="00856768"/>
    <w:rsid w:val="00856885"/>
    <w:rsid w:val="00856984"/>
    <w:rsid w:val="0085698B"/>
    <w:rsid w:val="00856A87"/>
    <w:rsid w:val="00856B30"/>
    <w:rsid w:val="00856B52"/>
    <w:rsid w:val="00856BA2"/>
    <w:rsid w:val="00856C0B"/>
    <w:rsid w:val="00856C3A"/>
    <w:rsid w:val="00856C51"/>
    <w:rsid w:val="00856C58"/>
    <w:rsid w:val="00856C83"/>
    <w:rsid w:val="00856CB0"/>
    <w:rsid w:val="00856CBD"/>
    <w:rsid w:val="00856D04"/>
    <w:rsid w:val="00856D38"/>
    <w:rsid w:val="00856DB4"/>
    <w:rsid w:val="00856E9C"/>
    <w:rsid w:val="00856EE4"/>
    <w:rsid w:val="00856F01"/>
    <w:rsid w:val="00856F2A"/>
    <w:rsid w:val="00857011"/>
    <w:rsid w:val="00857095"/>
    <w:rsid w:val="0085717B"/>
    <w:rsid w:val="008571A1"/>
    <w:rsid w:val="008572E0"/>
    <w:rsid w:val="008572E4"/>
    <w:rsid w:val="008572FC"/>
    <w:rsid w:val="00857386"/>
    <w:rsid w:val="00857393"/>
    <w:rsid w:val="008573A2"/>
    <w:rsid w:val="008573DC"/>
    <w:rsid w:val="00857408"/>
    <w:rsid w:val="00857439"/>
    <w:rsid w:val="008574E1"/>
    <w:rsid w:val="00857500"/>
    <w:rsid w:val="00857513"/>
    <w:rsid w:val="00857658"/>
    <w:rsid w:val="00857663"/>
    <w:rsid w:val="008576DB"/>
    <w:rsid w:val="008576FB"/>
    <w:rsid w:val="0085773F"/>
    <w:rsid w:val="0085774A"/>
    <w:rsid w:val="008577A5"/>
    <w:rsid w:val="0085791F"/>
    <w:rsid w:val="0085794F"/>
    <w:rsid w:val="0085797D"/>
    <w:rsid w:val="00857A00"/>
    <w:rsid w:val="00857A71"/>
    <w:rsid w:val="00857AA1"/>
    <w:rsid w:val="00857B19"/>
    <w:rsid w:val="00857B2C"/>
    <w:rsid w:val="00857B61"/>
    <w:rsid w:val="00857B9B"/>
    <w:rsid w:val="00857BD8"/>
    <w:rsid w:val="00857BDE"/>
    <w:rsid w:val="00857C2B"/>
    <w:rsid w:val="00857C5A"/>
    <w:rsid w:val="00857D4C"/>
    <w:rsid w:val="00857D72"/>
    <w:rsid w:val="00857D85"/>
    <w:rsid w:val="00857DB5"/>
    <w:rsid w:val="00857DC5"/>
    <w:rsid w:val="00857E65"/>
    <w:rsid w:val="00857E89"/>
    <w:rsid w:val="00857E92"/>
    <w:rsid w:val="00857EA6"/>
    <w:rsid w:val="00857EF4"/>
    <w:rsid w:val="00857F73"/>
    <w:rsid w:val="0086002A"/>
    <w:rsid w:val="00860047"/>
    <w:rsid w:val="0086004C"/>
    <w:rsid w:val="00860088"/>
    <w:rsid w:val="008600A4"/>
    <w:rsid w:val="008600C3"/>
    <w:rsid w:val="00860192"/>
    <w:rsid w:val="0086019C"/>
    <w:rsid w:val="0086021E"/>
    <w:rsid w:val="0086024D"/>
    <w:rsid w:val="0086029B"/>
    <w:rsid w:val="00860365"/>
    <w:rsid w:val="008603C9"/>
    <w:rsid w:val="00860479"/>
    <w:rsid w:val="008604FD"/>
    <w:rsid w:val="00860502"/>
    <w:rsid w:val="0086059C"/>
    <w:rsid w:val="00860638"/>
    <w:rsid w:val="0086064B"/>
    <w:rsid w:val="008606F5"/>
    <w:rsid w:val="00860727"/>
    <w:rsid w:val="00860760"/>
    <w:rsid w:val="0086079F"/>
    <w:rsid w:val="00860823"/>
    <w:rsid w:val="00860892"/>
    <w:rsid w:val="00860913"/>
    <w:rsid w:val="00860951"/>
    <w:rsid w:val="008609A1"/>
    <w:rsid w:val="008609D8"/>
    <w:rsid w:val="008609F8"/>
    <w:rsid w:val="00860B0E"/>
    <w:rsid w:val="00860B12"/>
    <w:rsid w:val="00860B75"/>
    <w:rsid w:val="00860B79"/>
    <w:rsid w:val="00860B8E"/>
    <w:rsid w:val="00860BA0"/>
    <w:rsid w:val="00860BBF"/>
    <w:rsid w:val="00860BD7"/>
    <w:rsid w:val="00860D12"/>
    <w:rsid w:val="00860D21"/>
    <w:rsid w:val="00860D72"/>
    <w:rsid w:val="00860DA6"/>
    <w:rsid w:val="00860DA8"/>
    <w:rsid w:val="00860DB3"/>
    <w:rsid w:val="00860E1F"/>
    <w:rsid w:val="00860EE1"/>
    <w:rsid w:val="008610CC"/>
    <w:rsid w:val="008610D7"/>
    <w:rsid w:val="00861154"/>
    <w:rsid w:val="00861175"/>
    <w:rsid w:val="0086120A"/>
    <w:rsid w:val="0086127E"/>
    <w:rsid w:val="00861284"/>
    <w:rsid w:val="008612A7"/>
    <w:rsid w:val="008613DB"/>
    <w:rsid w:val="0086146C"/>
    <w:rsid w:val="008614CC"/>
    <w:rsid w:val="008614FA"/>
    <w:rsid w:val="00861516"/>
    <w:rsid w:val="00861523"/>
    <w:rsid w:val="0086159B"/>
    <w:rsid w:val="0086159C"/>
    <w:rsid w:val="00861603"/>
    <w:rsid w:val="0086162C"/>
    <w:rsid w:val="00861655"/>
    <w:rsid w:val="008616BD"/>
    <w:rsid w:val="008616CA"/>
    <w:rsid w:val="00861746"/>
    <w:rsid w:val="008617C4"/>
    <w:rsid w:val="00861813"/>
    <w:rsid w:val="008618DB"/>
    <w:rsid w:val="008618F3"/>
    <w:rsid w:val="00861927"/>
    <w:rsid w:val="00861931"/>
    <w:rsid w:val="0086196A"/>
    <w:rsid w:val="0086199C"/>
    <w:rsid w:val="008619B5"/>
    <w:rsid w:val="008619C5"/>
    <w:rsid w:val="008619F1"/>
    <w:rsid w:val="00861A28"/>
    <w:rsid w:val="00861A47"/>
    <w:rsid w:val="00861A79"/>
    <w:rsid w:val="00861B0E"/>
    <w:rsid w:val="00861B18"/>
    <w:rsid w:val="00861B39"/>
    <w:rsid w:val="00861B5E"/>
    <w:rsid w:val="00861BC5"/>
    <w:rsid w:val="00861C29"/>
    <w:rsid w:val="00861C83"/>
    <w:rsid w:val="00861D15"/>
    <w:rsid w:val="00861D86"/>
    <w:rsid w:val="00861DB4"/>
    <w:rsid w:val="00861E00"/>
    <w:rsid w:val="00861E40"/>
    <w:rsid w:val="00861F1F"/>
    <w:rsid w:val="00861F21"/>
    <w:rsid w:val="00861F4F"/>
    <w:rsid w:val="00862066"/>
    <w:rsid w:val="00862088"/>
    <w:rsid w:val="00862089"/>
    <w:rsid w:val="00862127"/>
    <w:rsid w:val="0086219F"/>
    <w:rsid w:val="00862201"/>
    <w:rsid w:val="00862257"/>
    <w:rsid w:val="008622C9"/>
    <w:rsid w:val="008622D0"/>
    <w:rsid w:val="00862435"/>
    <w:rsid w:val="008624AB"/>
    <w:rsid w:val="008624BC"/>
    <w:rsid w:val="008624D3"/>
    <w:rsid w:val="00862516"/>
    <w:rsid w:val="0086252F"/>
    <w:rsid w:val="0086255E"/>
    <w:rsid w:val="008625F7"/>
    <w:rsid w:val="008626AF"/>
    <w:rsid w:val="0086276D"/>
    <w:rsid w:val="0086276F"/>
    <w:rsid w:val="0086279A"/>
    <w:rsid w:val="008627B1"/>
    <w:rsid w:val="008627B3"/>
    <w:rsid w:val="00862867"/>
    <w:rsid w:val="0086287B"/>
    <w:rsid w:val="008629CA"/>
    <w:rsid w:val="00862A21"/>
    <w:rsid w:val="00862AD0"/>
    <w:rsid w:val="00862ADF"/>
    <w:rsid w:val="00862CB0"/>
    <w:rsid w:val="00862CB4"/>
    <w:rsid w:val="00862CCF"/>
    <w:rsid w:val="00862CD3"/>
    <w:rsid w:val="00862D3A"/>
    <w:rsid w:val="00862E02"/>
    <w:rsid w:val="00862E0B"/>
    <w:rsid w:val="00862E25"/>
    <w:rsid w:val="00862E28"/>
    <w:rsid w:val="00862E57"/>
    <w:rsid w:val="00862E5B"/>
    <w:rsid w:val="00862EE2"/>
    <w:rsid w:val="00862EF4"/>
    <w:rsid w:val="00862F0D"/>
    <w:rsid w:val="00862F34"/>
    <w:rsid w:val="0086307E"/>
    <w:rsid w:val="008630AB"/>
    <w:rsid w:val="00863171"/>
    <w:rsid w:val="008631B7"/>
    <w:rsid w:val="008632BD"/>
    <w:rsid w:val="008632CD"/>
    <w:rsid w:val="008632D5"/>
    <w:rsid w:val="00863354"/>
    <w:rsid w:val="008633EF"/>
    <w:rsid w:val="00863419"/>
    <w:rsid w:val="00863492"/>
    <w:rsid w:val="008634CC"/>
    <w:rsid w:val="00863670"/>
    <w:rsid w:val="00863686"/>
    <w:rsid w:val="00863701"/>
    <w:rsid w:val="00863748"/>
    <w:rsid w:val="008637E8"/>
    <w:rsid w:val="0086392F"/>
    <w:rsid w:val="0086394B"/>
    <w:rsid w:val="008639B0"/>
    <w:rsid w:val="008639FC"/>
    <w:rsid w:val="00863A4C"/>
    <w:rsid w:val="00863A9D"/>
    <w:rsid w:val="00863AD7"/>
    <w:rsid w:val="00863B65"/>
    <w:rsid w:val="00863BC5"/>
    <w:rsid w:val="00863BF4"/>
    <w:rsid w:val="00863C35"/>
    <w:rsid w:val="00863CDD"/>
    <w:rsid w:val="00863EB8"/>
    <w:rsid w:val="00863F05"/>
    <w:rsid w:val="00863F4D"/>
    <w:rsid w:val="00863F5F"/>
    <w:rsid w:val="00863FC5"/>
    <w:rsid w:val="00863FE0"/>
    <w:rsid w:val="00864040"/>
    <w:rsid w:val="00864044"/>
    <w:rsid w:val="00864081"/>
    <w:rsid w:val="008640A6"/>
    <w:rsid w:val="008641A7"/>
    <w:rsid w:val="008641D8"/>
    <w:rsid w:val="008641E4"/>
    <w:rsid w:val="00864225"/>
    <w:rsid w:val="0086424A"/>
    <w:rsid w:val="0086425F"/>
    <w:rsid w:val="00864263"/>
    <w:rsid w:val="00864428"/>
    <w:rsid w:val="00864482"/>
    <w:rsid w:val="008644C0"/>
    <w:rsid w:val="00864511"/>
    <w:rsid w:val="00864526"/>
    <w:rsid w:val="0086456A"/>
    <w:rsid w:val="00864589"/>
    <w:rsid w:val="00864610"/>
    <w:rsid w:val="00864616"/>
    <w:rsid w:val="0086462C"/>
    <w:rsid w:val="00864660"/>
    <w:rsid w:val="0086466F"/>
    <w:rsid w:val="008646A0"/>
    <w:rsid w:val="008646EA"/>
    <w:rsid w:val="008647FE"/>
    <w:rsid w:val="0086480E"/>
    <w:rsid w:val="00864810"/>
    <w:rsid w:val="00864856"/>
    <w:rsid w:val="0086487F"/>
    <w:rsid w:val="008648BE"/>
    <w:rsid w:val="00864907"/>
    <w:rsid w:val="0086490F"/>
    <w:rsid w:val="00864A20"/>
    <w:rsid w:val="00864A58"/>
    <w:rsid w:val="00864A59"/>
    <w:rsid w:val="00864AB4"/>
    <w:rsid w:val="00864AFA"/>
    <w:rsid w:val="00864B0E"/>
    <w:rsid w:val="00864B99"/>
    <w:rsid w:val="00864C77"/>
    <w:rsid w:val="00864D41"/>
    <w:rsid w:val="00864DCC"/>
    <w:rsid w:val="00864E2E"/>
    <w:rsid w:val="00864E61"/>
    <w:rsid w:val="00864F3D"/>
    <w:rsid w:val="00864F84"/>
    <w:rsid w:val="008650AA"/>
    <w:rsid w:val="0086510C"/>
    <w:rsid w:val="008651A6"/>
    <w:rsid w:val="00865261"/>
    <w:rsid w:val="00865282"/>
    <w:rsid w:val="0086529E"/>
    <w:rsid w:val="008652E2"/>
    <w:rsid w:val="008653B3"/>
    <w:rsid w:val="008653B4"/>
    <w:rsid w:val="00865463"/>
    <w:rsid w:val="008654D3"/>
    <w:rsid w:val="00865509"/>
    <w:rsid w:val="00865588"/>
    <w:rsid w:val="008655AC"/>
    <w:rsid w:val="008655D2"/>
    <w:rsid w:val="00865665"/>
    <w:rsid w:val="00865713"/>
    <w:rsid w:val="00865734"/>
    <w:rsid w:val="00865743"/>
    <w:rsid w:val="008657B3"/>
    <w:rsid w:val="008657C7"/>
    <w:rsid w:val="00865954"/>
    <w:rsid w:val="008659DA"/>
    <w:rsid w:val="00865A11"/>
    <w:rsid w:val="00865C7E"/>
    <w:rsid w:val="00865C8C"/>
    <w:rsid w:val="00865CB8"/>
    <w:rsid w:val="00865D0F"/>
    <w:rsid w:val="00865D8F"/>
    <w:rsid w:val="00865DDD"/>
    <w:rsid w:val="00865DE5"/>
    <w:rsid w:val="00865EF0"/>
    <w:rsid w:val="00865EF3"/>
    <w:rsid w:val="008660EA"/>
    <w:rsid w:val="00866105"/>
    <w:rsid w:val="0086610A"/>
    <w:rsid w:val="0086614D"/>
    <w:rsid w:val="00866169"/>
    <w:rsid w:val="00866205"/>
    <w:rsid w:val="0086621E"/>
    <w:rsid w:val="008662BC"/>
    <w:rsid w:val="008663B6"/>
    <w:rsid w:val="0086647B"/>
    <w:rsid w:val="0086667D"/>
    <w:rsid w:val="00866685"/>
    <w:rsid w:val="008666D9"/>
    <w:rsid w:val="00866721"/>
    <w:rsid w:val="00866775"/>
    <w:rsid w:val="00866798"/>
    <w:rsid w:val="00866894"/>
    <w:rsid w:val="008668E1"/>
    <w:rsid w:val="00866933"/>
    <w:rsid w:val="0086695C"/>
    <w:rsid w:val="008669A7"/>
    <w:rsid w:val="00866A19"/>
    <w:rsid w:val="00866A66"/>
    <w:rsid w:val="00866A8A"/>
    <w:rsid w:val="00866B41"/>
    <w:rsid w:val="00866B5B"/>
    <w:rsid w:val="00866C93"/>
    <w:rsid w:val="00866CF2"/>
    <w:rsid w:val="00866D29"/>
    <w:rsid w:val="00866D42"/>
    <w:rsid w:val="00866D50"/>
    <w:rsid w:val="00866E18"/>
    <w:rsid w:val="00866E81"/>
    <w:rsid w:val="00866E8C"/>
    <w:rsid w:val="00866ECA"/>
    <w:rsid w:val="00866EE3"/>
    <w:rsid w:val="00866F2F"/>
    <w:rsid w:val="00866F39"/>
    <w:rsid w:val="00866F5A"/>
    <w:rsid w:val="0086703F"/>
    <w:rsid w:val="008670A5"/>
    <w:rsid w:val="008670D4"/>
    <w:rsid w:val="0086714B"/>
    <w:rsid w:val="00867164"/>
    <w:rsid w:val="008671E6"/>
    <w:rsid w:val="008672AF"/>
    <w:rsid w:val="0086737C"/>
    <w:rsid w:val="0086738D"/>
    <w:rsid w:val="008673C3"/>
    <w:rsid w:val="00867400"/>
    <w:rsid w:val="00867470"/>
    <w:rsid w:val="008675A6"/>
    <w:rsid w:val="008676D8"/>
    <w:rsid w:val="008676E0"/>
    <w:rsid w:val="00867768"/>
    <w:rsid w:val="0086776C"/>
    <w:rsid w:val="008677DE"/>
    <w:rsid w:val="008677F2"/>
    <w:rsid w:val="0086781E"/>
    <w:rsid w:val="00867882"/>
    <w:rsid w:val="008678BF"/>
    <w:rsid w:val="008678CD"/>
    <w:rsid w:val="008678E1"/>
    <w:rsid w:val="008679D5"/>
    <w:rsid w:val="008679EF"/>
    <w:rsid w:val="00867AE1"/>
    <w:rsid w:val="00867B3F"/>
    <w:rsid w:val="00867BE7"/>
    <w:rsid w:val="00867C0F"/>
    <w:rsid w:val="00867C63"/>
    <w:rsid w:val="00867CDD"/>
    <w:rsid w:val="00867D0C"/>
    <w:rsid w:val="00867D4F"/>
    <w:rsid w:val="00867F17"/>
    <w:rsid w:val="00867F31"/>
    <w:rsid w:val="00867F7D"/>
    <w:rsid w:val="00867F87"/>
    <w:rsid w:val="00867FB6"/>
    <w:rsid w:val="00867FEE"/>
    <w:rsid w:val="00870034"/>
    <w:rsid w:val="0087007C"/>
    <w:rsid w:val="008700B3"/>
    <w:rsid w:val="0087011C"/>
    <w:rsid w:val="0087012B"/>
    <w:rsid w:val="0087013B"/>
    <w:rsid w:val="00870182"/>
    <w:rsid w:val="00870187"/>
    <w:rsid w:val="00870239"/>
    <w:rsid w:val="008702C5"/>
    <w:rsid w:val="00870312"/>
    <w:rsid w:val="00870317"/>
    <w:rsid w:val="0087037D"/>
    <w:rsid w:val="008703F5"/>
    <w:rsid w:val="0087041B"/>
    <w:rsid w:val="0087042F"/>
    <w:rsid w:val="008704A4"/>
    <w:rsid w:val="00870509"/>
    <w:rsid w:val="00870560"/>
    <w:rsid w:val="00870580"/>
    <w:rsid w:val="008705C7"/>
    <w:rsid w:val="00870613"/>
    <w:rsid w:val="0087066C"/>
    <w:rsid w:val="0087066F"/>
    <w:rsid w:val="00870831"/>
    <w:rsid w:val="00870878"/>
    <w:rsid w:val="00870A15"/>
    <w:rsid w:val="00870B14"/>
    <w:rsid w:val="00870BD0"/>
    <w:rsid w:val="00870D8E"/>
    <w:rsid w:val="00870E6A"/>
    <w:rsid w:val="00870F72"/>
    <w:rsid w:val="00870F75"/>
    <w:rsid w:val="00871043"/>
    <w:rsid w:val="00871072"/>
    <w:rsid w:val="0087107A"/>
    <w:rsid w:val="0087113C"/>
    <w:rsid w:val="0087118C"/>
    <w:rsid w:val="0087127D"/>
    <w:rsid w:val="0087128E"/>
    <w:rsid w:val="008712AF"/>
    <w:rsid w:val="008712F3"/>
    <w:rsid w:val="008713CE"/>
    <w:rsid w:val="0087140C"/>
    <w:rsid w:val="00871411"/>
    <w:rsid w:val="00871431"/>
    <w:rsid w:val="0087146E"/>
    <w:rsid w:val="00871471"/>
    <w:rsid w:val="008714C9"/>
    <w:rsid w:val="00871553"/>
    <w:rsid w:val="00871561"/>
    <w:rsid w:val="008715BD"/>
    <w:rsid w:val="008715EC"/>
    <w:rsid w:val="00871657"/>
    <w:rsid w:val="0087168B"/>
    <w:rsid w:val="008716F1"/>
    <w:rsid w:val="0087175C"/>
    <w:rsid w:val="00871784"/>
    <w:rsid w:val="008717A5"/>
    <w:rsid w:val="00871809"/>
    <w:rsid w:val="0087185F"/>
    <w:rsid w:val="00871963"/>
    <w:rsid w:val="008719CD"/>
    <w:rsid w:val="008719E3"/>
    <w:rsid w:val="00871A65"/>
    <w:rsid w:val="00871AC2"/>
    <w:rsid w:val="00871B06"/>
    <w:rsid w:val="00871B44"/>
    <w:rsid w:val="00871B6E"/>
    <w:rsid w:val="00871B79"/>
    <w:rsid w:val="00871B9A"/>
    <w:rsid w:val="00871C2B"/>
    <w:rsid w:val="00871C35"/>
    <w:rsid w:val="00871C48"/>
    <w:rsid w:val="00871CE4"/>
    <w:rsid w:val="00871CF9"/>
    <w:rsid w:val="00871D57"/>
    <w:rsid w:val="00871DFD"/>
    <w:rsid w:val="00871E25"/>
    <w:rsid w:val="00871E79"/>
    <w:rsid w:val="00871EBE"/>
    <w:rsid w:val="00871F4C"/>
    <w:rsid w:val="00871F9D"/>
    <w:rsid w:val="00871FD5"/>
    <w:rsid w:val="00871FD6"/>
    <w:rsid w:val="00872073"/>
    <w:rsid w:val="008720A3"/>
    <w:rsid w:val="008720B8"/>
    <w:rsid w:val="008720BD"/>
    <w:rsid w:val="008720E6"/>
    <w:rsid w:val="00872153"/>
    <w:rsid w:val="008722BF"/>
    <w:rsid w:val="00872318"/>
    <w:rsid w:val="008723B3"/>
    <w:rsid w:val="0087242B"/>
    <w:rsid w:val="00872432"/>
    <w:rsid w:val="00872450"/>
    <w:rsid w:val="0087255E"/>
    <w:rsid w:val="0087263A"/>
    <w:rsid w:val="0087263B"/>
    <w:rsid w:val="00872688"/>
    <w:rsid w:val="00872690"/>
    <w:rsid w:val="00872741"/>
    <w:rsid w:val="0087276C"/>
    <w:rsid w:val="008727FE"/>
    <w:rsid w:val="00872806"/>
    <w:rsid w:val="00872818"/>
    <w:rsid w:val="0087282B"/>
    <w:rsid w:val="00872832"/>
    <w:rsid w:val="00872858"/>
    <w:rsid w:val="008728E0"/>
    <w:rsid w:val="008728EA"/>
    <w:rsid w:val="00872A2F"/>
    <w:rsid w:val="00872A82"/>
    <w:rsid w:val="00872A9C"/>
    <w:rsid w:val="00872AF7"/>
    <w:rsid w:val="00872B8A"/>
    <w:rsid w:val="00872BAB"/>
    <w:rsid w:val="00872C7B"/>
    <w:rsid w:val="00872CC3"/>
    <w:rsid w:val="00872CF9"/>
    <w:rsid w:val="00872D26"/>
    <w:rsid w:val="00872D5C"/>
    <w:rsid w:val="00872D5E"/>
    <w:rsid w:val="00872D6A"/>
    <w:rsid w:val="00872DB7"/>
    <w:rsid w:val="00872DF0"/>
    <w:rsid w:val="00872EF4"/>
    <w:rsid w:val="00872FE5"/>
    <w:rsid w:val="0087307A"/>
    <w:rsid w:val="008730A2"/>
    <w:rsid w:val="008730CC"/>
    <w:rsid w:val="008730F1"/>
    <w:rsid w:val="0087312A"/>
    <w:rsid w:val="00873174"/>
    <w:rsid w:val="00873222"/>
    <w:rsid w:val="00873239"/>
    <w:rsid w:val="00873254"/>
    <w:rsid w:val="008732EC"/>
    <w:rsid w:val="0087336B"/>
    <w:rsid w:val="008733F7"/>
    <w:rsid w:val="0087349E"/>
    <w:rsid w:val="008734D9"/>
    <w:rsid w:val="008734FF"/>
    <w:rsid w:val="0087355D"/>
    <w:rsid w:val="00873574"/>
    <w:rsid w:val="0087358A"/>
    <w:rsid w:val="008735C0"/>
    <w:rsid w:val="008735CF"/>
    <w:rsid w:val="008735FA"/>
    <w:rsid w:val="0087366A"/>
    <w:rsid w:val="00873679"/>
    <w:rsid w:val="008736B5"/>
    <w:rsid w:val="00873779"/>
    <w:rsid w:val="00873795"/>
    <w:rsid w:val="0087380D"/>
    <w:rsid w:val="0087383E"/>
    <w:rsid w:val="00873886"/>
    <w:rsid w:val="0087391E"/>
    <w:rsid w:val="00873950"/>
    <w:rsid w:val="00873960"/>
    <w:rsid w:val="0087399A"/>
    <w:rsid w:val="00873A64"/>
    <w:rsid w:val="00873A79"/>
    <w:rsid w:val="00873AB3"/>
    <w:rsid w:val="00873B00"/>
    <w:rsid w:val="00873B75"/>
    <w:rsid w:val="00873B8E"/>
    <w:rsid w:val="00873B9E"/>
    <w:rsid w:val="00873C23"/>
    <w:rsid w:val="00873C64"/>
    <w:rsid w:val="00873C66"/>
    <w:rsid w:val="00873C6F"/>
    <w:rsid w:val="00873CC9"/>
    <w:rsid w:val="00873D5E"/>
    <w:rsid w:val="00873DAC"/>
    <w:rsid w:val="00873DCE"/>
    <w:rsid w:val="00873DE0"/>
    <w:rsid w:val="00873DE2"/>
    <w:rsid w:val="00873E36"/>
    <w:rsid w:val="00873E66"/>
    <w:rsid w:val="00873F32"/>
    <w:rsid w:val="0087401E"/>
    <w:rsid w:val="0087409D"/>
    <w:rsid w:val="008740D8"/>
    <w:rsid w:val="00874119"/>
    <w:rsid w:val="008741E7"/>
    <w:rsid w:val="00874214"/>
    <w:rsid w:val="00874266"/>
    <w:rsid w:val="00874276"/>
    <w:rsid w:val="008742D7"/>
    <w:rsid w:val="00874303"/>
    <w:rsid w:val="0087432A"/>
    <w:rsid w:val="00874392"/>
    <w:rsid w:val="008743B6"/>
    <w:rsid w:val="008743EF"/>
    <w:rsid w:val="0087443F"/>
    <w:rsid w:val="0087444F"/>
    <w:rsid w:val="008744EE"/>
    <w:rsid w:val="0087450E"/>
    <w:rsid w:val="008745F5"/>
    <w:rsid w:val="0087465A"/>
    <w:rsid w:val="008746D8"/>
    <w:rsid w:val="008747B9"/>
    <w:rsid w:val="008748D8"/>
    <w:rsid w:val="00874911"/>
    <w:rsid w:val="00874926"/>
    <w:rsid w:val="0087495E"/>
    <w:rsid w:val="0087498D"/>
    <w:rsid w:val="00874A7C"/>
    <w:rsid w:val="00874A8F"/>
    <w:rsid w:val="00874AEE"/>
    <w:rsid w:val="00874B0B"/>
    <w:rsid w:val="00874B3A"/>
    <w:rsid w:val="00874C39"/>
    <w:rsid w:val="00874C4B"/>
    <w:rsid w:val="00874D1D"/>
    <w:rsid w:val="00874D4F"/>
    <w:rsid w:val="00874DF6"/>
    <w:rsid w:val="00874E0A"/>
    <w:rsid w:val="00874E7C"/>
    <w:rsid w:val="00875007"/>
    <w:rsid w:val="0087501C"/>
    <w:rsid w:val="00875047"/>
    <w:rsid w:val="008750BB"/>
    <w:rsid w:val="008750E1"/>
    <w:rsid w:val="00875174"/>
    <w:rsid w:val="00875263"/>
    <w:rsid w:val="008752A2"/>
    <w:rsid w:val="008752B6"/>
    <w:rsid w:val="008753B3"/>
    <w:rsid w:val="008753E1"/>
    <w:rsid w:val="00875439"/>
    <w:rsid w:val="0087543C"/>
    <w:rsid w:val="0087546D"/>
    <w:rsid w:val="0087546F"/>
    <w:rsid w:val="00875649"/>
    <w:rsid w:val="00875654"/>
    <w:rsid w:val="00875722"/>
    <w:rsid w:val="0087575B"/>
    <w:rsid w:val="00875801"/>
    <w:rsid w:val="00875821"/>
    <w:rsid w:val="00875835"/>
    <w:rsid w:val="008759C4"/>
    <w:rsid w:val="008759D9"/>
    <w:rsid w:val="00875A22"/>
    <w:rsid w:val="00875B01"/>
    <w:rsid w:val="00875B21"/>
    <w:rsid w:val="00875B29"/>
    <w:rsid w:val="00875B2D"/>
    <w:rsid w:val="00875B5A"/>
    <w:rsid w:val="00875BE9"/>
    <w:rsid w:val="00875BF9"/>
    <w:rsid w:val="00875CC0"/>
    <w:rsid w:val="00875D59"/>
    <w:rsid w:val="00875D68"/>
    <w:rsid w:val="00875DED"/>
    <w:rsid w:val="00875E17"/>
    <w:rsid w:val="00875E61"/>
    <w:rsid w:val="00875EAC"/>
    <w:rsid w:val="00875ECB"/>
    <w:rsid w:val="00875F4E"/>
    <w:rsid w:val="00875F52"/>
    <w:rsid w:val="00875F7B"/>
    <w:rsid w:val="00875FE0"/>
    <w:rsid w:val="0087600F"/>
    <w:rsid w:val="00876014"/>
    <w:rsid w:val="00876098"/>
    <w:rsid w:val="008760C5"/>
    <w:rsid w:val="008760EA"/>
    <w:rsid w:val="0087612E"/>
    <w:rsid w:val="008761B5"/>
    <w:rsid w:val="00876226"/>
    <w:rsid w:val="00876247"/>
    <w:rsid w:val="008763FD"/>
    <w:rsid w:val="00876429"/>
    <w:rsid w:val="00876467"/>
    <w:rsid w:val="008764DA"/>
    <w:rsid w:val="00876503"/>
    <w:rsid w:val="00876734"/>
    <w:rsid w:val="00876748"/>
    <w:rsid w:val="008767B7"/>
    <w:rsid w:val="008767C4"/>
    <w:rsid w:val="008768A6"/>
    <w:rsid w:val="008768DE"/>
    <w:rsid w:val="00876930"/>
    <w:rsid w:val="0087696F"/>
    <w:rsid w:val="00876987"/>
    <w:rsid w:val="0087698F"/>
    <w:rsid w:val="00876991"/>
    <w:rsid w:val="00876A69"/>
    <w:rsid w:val="00876AD5"/>
    <w:rsid w:val="00876AFC"/>
    <w:rsid w:val="00876B95"/>
    <w:rsid w:val="00876C62"/>
    <w:rsid w:val="00876C75"/>
    <w:rsid w:val="00876D0B"/>
    <w:rsid w:val="00876D71"/>
    <w:rsid w:val="00876DA3"/>
    <w:rsid w:val="00876DDE"/>
    <w:rsid w:val="00876E57"/>
    <w:rsid w:val="00876E7B"/>
    <w:rsid w:val="00876EC7"/>
    <w:rsid w:val="00876ECF"/>
    <w:rsid w:val="00876F0B"/>
    <w:rsid w:val="00876FDA"/>
    <w:rsid w:val="00876FF1"/>
    <w:rsid w:val="00877005"/>
    <w:rsid w:val="0087701E"/>
    <w:rsid w:val="00877030"/>
    <w:rsid w:val="008770B0"/>
    <w:rsid w:val="008770C5"/>
    <w:rsid w:val="00877222"/>
    <w:rsid w:val="00877301"/>
    <w:rsid w:val="00877308"/>
    <w:rsid w:val="0087733E"/>
    <w:rsid w:val="00877366"/>
    <w:rsid w:val="0087737A"/>
    <w:rsid w:val="00877387"/>
    <w:rsid w:val="008773A9"/>
    <w:rsid w:val="0087753D"/>
    <w:rsid w:val="00877592"/>
    <w:rsid w:val="008776A4"/>
    <w:rsid w:val="008776D0"/>
    <w:rsid w:val="00877746"/>
    <w:rsid w:val="008777C1"/>
    <w:rsid w:val="00877829"/>
    <w:rsid w:val="00877892"/>
    <w:rsid w:val="00877939"/>
    <w:rsid w:val="00877978"/>
    <w:rsid w:val="008779C2"/>
    <w:rsid w:val="00877A9E"/>
    <w:rsid w:val="00877AA0"/>
    <w:rsid w:val="00877AFD"/>
    <w:rsid w:val="00877B3F"/>
    <w:rsid w:val="00877B40"/>
    <w:rsid w:val="00877BF4"/>
    <w:rsid w:val="00877C2D"/>
    <w:rsid w:val="00877C41"/>
    <w:rsid w:val="00877C49"/>
    <w:rsid w:val="00877CA7"/>
    <w:rsid w:val="00877CBD"/>
    <w:rsid w:val="00877CF0"/>
    <w:rsid w:val="00877DC3"/>
    <w:rsid w:val="00877E30"/>
    <w:rsid w:val="00877EF8"/>
    <w:rsid w:val="00877F3B"/>
    <w:rsid w:val="00877F46"/>
    <w:rsid w:val="00877FC4"/>
    <w:rsid w:val="00880051"/>
    <w:rsid w:val="008800F7"/>
    <w:rsid w:val="008802BD"/>
    <w:rsid w:val="008803C6"/>
    <w:rsid w:val="0088048D"/>
    <w:rsid w:val="008804E5"/>
    <w:rsid w:val="00880511"/>
    <w:rsid w:val="008805F8"/>
    <w:rsid w:val="0088067E"/>
    <w:rsid w:val="00880681"/>
    <w:rsid w:val="00880754"/>
    <w:rsid w:val="0088076C"/>
    <w:rsid w:val="008807FA"/>
    <w:rsid w:val="008807FE"/>
    <w:rsid w:val="00880805"/>
    <w:rsid w:val="00880808"/>
    <w:rsid w:val="00880835"/>
    <w:rsid w:val="008808A8"/>
    <w:rsid w:val="008808AF"/>
    <w:rsid w:val="008809FD"/>
    <w:rsid w:val="00880A97"/>
    <w:rsid w:val="00880BA6"/>
    <w:rsid w:val="00880C09"/>
    <w:rsid w:val="00880C4D"/>
    <w:rsid w:val="00880CE0"/>
    <w:rsid w:val="00880D0F"/>
    <w:rsid w:val="00880D84"/>
    <w:rsid w:val="00880E0D"/>
    <w:rsid w:val="00880F34"/>
    <w:rsid w:val="00880F5B"/>
    <w:rsid w:val="00880F64"/>
    <w:rsid w:val="00880F70"/>
    <w:rsid w:val="00880FBD"/>
    <w:rsid w:val="0088100D"/>
    <w:rsid w:val="0088108E"/>
    <w:rsid w:val="0088110B"/>
    <w:rsid w:val="008811A3"/>
    <w:rsid w:val="008811CC"/>
    <w:rsid w:val="00881232"/>
    <w:rsid w:val="0088123B"/>
    <w:rsid w:val="008812D7"/>
    <w:rsid w:val="008812E0"/>
    <w:rsid w:val="008812FA"/>
    <w:rsid w:val="00881379"/>
    <w:rsid w:val="008813B8"/>
    <w:rsid w:val="00881404"/>
    <w:rsid w:val="00881520"/>
    <w:rsid w:val="0088153F"/>
    <w:rsid w:val="008815B1"/>
    <w:rsid w:val="008815FB"/>
    <w:rsid w:val="00881609"/>
    <w:rsid w:val="008816B1"/>
    <w:rsid w:val="008816CA"/>
    <w:rsid w:val="008816E9"/>
    <w:rsid w:val="00881741"/>
    <w:rsid w:val="008817A0"/>
    <w:rsid w:val="00881805"/>
    <w:rsid w:val="00881841"/>
    <w:rsid w:val="008818F0"/>
    <w:rsid w:val="00881945"/>
    <w:rsid w:val="0088198F"/>
    <w:rsid w:val="00881AA1"/>
    <w:rsid w:val="00881ABA"/>
    <w:rsid w:val="00881B13"/>
    <w:rsid w:val="00881B14"/>
    <w:rsid w:val="00881B65"/>
    <w:rsid w:val="00881BAF"/>
    <w:rsid w:val="00881BBA"/>
    <w:rsid w:val="00881C4E"/>
    <w:rsid w:val="00881CFA"/>
    <w:rsid w:val="00881D12"/>
    <w:rsid w:val="00881D68"/>
    <w:rsid w:val="00881DCB"/>
    <w:rsid w:val="00881EEE"/>
    <w:rsid w:val="00881EFC"/>
    <w:rsid w:val="00881FA5"/>
    <w:rsid w:val="00881FB6"/>
    <w:rsid w:val="00882007"/>
    <w:rsid w:val="00882009"/>
    <w:rsid w:val="00882015"/>
    <w:rsid w:val="00882064"/>
    <w:rsid w:val="008820F7"/>
    <w:rsid w:val="008821BB"/>
    <w:rsid w:val="008822F0"/>
    <w:rsid w:val="00882366"/>
    <w:rsid w:val="008824CF"/>
    <w:rsid w:val="008824EC"/>
    <w:rsid w:val="008824F3"/>
    <w:rsid w:val="0088253C"/>
    <w:rsid w:val="00882566"/>
    <w:rsid w:val="00882592"/>
    <w:rsid w:val="008825E9"/>
    <w:rsid w:val="008825F9"/>
    <w:rsid w:val="0088263D"/>
    <w:rsid w:val="008826D8"/>
    <w:rsid w:val="008826F7"/>
    <w:rsid w:val="00882785"/>
    <w:rsid w:val="00882786"/>
    <w:rsid w:val="008828B2"/>
    <w:rsid w:val="008828B7"/>
    <w:rsid w:val="008828DF"/>
    <w:rsid w:val="008828E5"/>
    <w:rsid w:val="00882904"/>
    <w:rsid w:val="00882914"/>
    <w:rsid w:val="00882938"/>
    <w:rsid w:val="00882969"/>
    <w:rsid w:val="00882996"/>
    <w:rsid w:val="008829A4"/>
    <w:rsid w:val="008829BC"/>
    <w:rsid w:val="00882AC7"/>
    <w:rsid w:val="00882AF2"/>
    <w:rsid w:val="00882B05"/>
    <w:rsid w:val="00882B84"/>
    <w:rsid w:val="00882BA5"/>
    <w:rsid w:val="00882BB9"/>
    <w:rsid w:val="00882C26"/>
    <w:rsid w:val="00882D22"/>
    <w:rsid w:val="00882D6A"/>
    <w:rsid w:val="00882ED1"/>
    <w:rsid w:val="00882EE3"/>
    <w:rsid w:val="00882F29"/>
    <w:rsid w:val="00882F69"/>
    <w:rsid w:val="00882F99"/>
    <w:rsid w:val="00882FA5"/>
    <w:rsid w:val="00882FAD"/>
    <w:rsid w:val="00883040"/>
    <w:rsid w:val="00883239"/>
    <w:rsid w:val="0088324E"/>
    <w:rsid w:val="008832BC"/>
    <w:rsid w:val="0088333C"/>
    <w:rsid w:val="008834D8"/>
    <w:rsid w:val="00883556"/>
    <w:rsid w:val="00883634"/>
    <w:rsid w:val="0088366C"/>
    <w:rsid w:val="00883681"/>
    <w:rsid w:val="008836CB"/>
    <w:rsid w:val="008837F6"/>
    <w:rsid w:val="00883808"/>
    <w:rsid w:val="00883926"/>
    <w:rsid w:val="00883939"/>
    <w:rsid w:val="00883990"/>
    <w:rsid w:val="008839B7"/>
    <w:rsid w:val="008839D3"/>
    <w:rsid w:val="00883A20"/>
    <w:rsid w:val="00883B5F"/>
    <w:rsid w:val="00883BBA"/>
    <w:rsid w:val="00883C58"/>
    <w:rsid w:val="00883C81"/>
    <w:rsid w:val="00883CA3"/>
    <w:rsid w:val="00883CD8"/>
    <w:rsid w:val="00883D8C"/>
    <w:rsid w:val="00883DFD"/>
    <w:rsid w:val="00883EB9"/>
    <w:rsid w:val="008840C1"/>
    <w:rsid w:val="008840C5"/>
    <w:rsid w:val="008840D7"/>
    <w:rsid w:val="008840E5"/>
    <w:rsid w:val="00884152"/>
    <w:rsid w:val="0088426D"/>
    <w:rsid w:val="00884416"/>
    <w:rsid w:val="00884442"/>
    <w:rsid w:val="008845E6"/>
    <w:rsid w:val="0088461A"/>
    <w:rsid w:val="00884643"/>
    <w:rsid w:val="008846E6"/>
    <w:rsid w:val="0088477C"/>
    <w:rsid w:val="00884807"/>
    <w:rsid w:val="0088484A"/>
    <w:rsid w:val="0088498A"/>
    <w:rsid w:val="008849B0"/>
    <w:rsid w:val="008849BC"/>
    <w:rsid w:val="008849E1"/>
    <w:rsid w:val="008849E2"/>
    <w:rsid w:val="008849FF"/>
    <w:rsid w:val="00884A10"/>
    <w:rsid w:val="00884B34"/>
    <w:rsid w:val="00884B35"/>
    <w:rsid w:val="00884B9F"/>
    <w:rsid w:val="00884BD5"/>
    <w:rsid w:val="00884C20"/>
    <w:rsid w:val="00884CE0"/>
    <w:rsid w:val="00884D30"/>
    <w:rsid w:val="00884D3C"/>
    <w:rsid w:val="00884D92"/>
    <w:rsid w:val="00884DE3"/>
    <w:rsid w:val="00884E13"/>
    <w:rsid w:val="00884ECD"/>
    <w:rsid w:val="00884F59"/>
    <w:rsid w:val="0088505F"/>
    <w:rsid w:val="00885082"/>
    <w:rsid w:val="00885142"/>
    <w:rsid w:val="00885180"/>
    <w:rsid w:val="00885282"/>
    <w:rsid w:val="00885298"/>
    <w:rsid w:val="008852F9"/>
    <w:rsid w:val="008854C2"/>
    <w:rsid w:val="00885582"/>
    <w:rsid w:val="0088563E"/>
    <w:rsid w:val="0088566C"/>
    <w:rsid w:val="00885689"/>
    <w:rsid w:val="00885756"/>
    <w:rsid w:val="0088576B"/>
    <w:rsid w:val="0088576C"/>
    <w:rsid w:val="0088578E"/>
    <w:rsid w:val="008857F8"/>
    <w:rsid w:val="00885871"/>
    <w:rsid w:val="0088588B"/>
    <w:rsid w:val="00885898"/>
    <w:rsid w:val="008858B8"/>
    <w:rsid w:val="008858BA"/>
    <w:rsid w:val="008858D2"/>
    <w:rsid w:val="008858ED"/>
    <w:rsid w:val="00885935"/>
    <w:rsid w:val="00885962"/>
    <w:rsid w:val="00885990"/>
    <w:rsid w:val="008859EA"/>
    <w:rsid w:val="00885A29"/>
    <w:rsid w:val="00885A9D"/>
    <w:rsid w:val="00885B16"/>
    <w:rsid w:val="00885B71"/>
    <w:rsid w:val="00885BD4"/>
    <w:rsid w:val="00885C78"/>
    <w:rsid w:val="00885D1C"/>
    <w:rsid w:val="00885D37"/>
    <w:rsid w:val="00885E43"/>
    <w:rsid w:val="00885F2C"/>
    <w:rsid w:val="00886013"/>
    <w:rsid w:val="00886015"/>
    <w:rsid w:val="00886040"/>
    <w:rsid w:val="00886055"/>
    <w:rsid w:val="00886087"/>
    <w:rsid w:val="0088609C"/>
    <w:rsid w:val="008860EC"/>
    <w:rsid w:val="008861E7"/>
    <w:rsid w:val="0088622E"/>
    <w:rsid w:val="008862D3"/>
    <w:rsid w:val="008863A2"/>
    <w:rsid w:val="008863DD"/>
    <w:rsid w:val="008863E2"/>
    <w:rsid w:val="00886402"/>
    <w:rsid w:val="00886406"/>
    <w:rsid w:val="00886466"/>
    <w:rsid w:val="00886490"/>
    <w:rsid w:val="00886539"/>
    <w:rsid w:val="0088653B"/>
    <w:rsid w:val="0088656C"/>
    <w:rsid w:val="0088659A"/>
    <w:rsid w:val="008866EC"/>
    <w:rsid w:val="0088680D"/>
    <w:rsid w:val="00886833"/>
    <w:rsid w:val="008869D0"/>
    <w:rsid w:val="00886A18"/>
    <w:rsid w:val="00886B59"/>
    <w:rsid w:val="00886C1B"/>
    <w:rsid w:val="00886C43"/>
    <w:rsid w:val="00886C55"/>
    <w:rsid w:val="00886CAD"/>
    <w:rsid w:val="00886D82"/>
    <w:rsid w:val="00886DAA"/>
    <w:rsid w:val="00886DFA"/>
    <w:rsid w:val="00886E00"/>
    <w:rsid w:val="00886E4C"/>
    <w:rsid w:val="00886E9A"/>
    <w:rsid w:val="00886EBC"/>
    <w:rsid w:val="00886F9E"/>
    <w:rsid w:val="00887050"/>
    <w:rsid w:val="0088706A"/>
    <w:rsid w:val="008870BE"/>
    <w:rsid w:val="008871BA"/>
    <w:rsid w:val="0088722F"/>
    <w:rsid w:val="00887246"/>
    <w:rsid w:val="00887253"/>
    <w:rsid w:val="008872AD"/>
    <w:rsid w:val="00887334"/>
    <w:rsid w:val="00887340"/>
    <w:rsid w:val="0088736F"/>
    <w:rsid w:val="008873EC"/>
    <w:rsid w:val="00887408"/>
    <w:rsid w:val="0088744B"/>
    <w:rsid w:val="0088746A"/>
    <w:rsid w:val="008874C5"/>
    <w:rsid w:val="00887612"/>
    <w:rsid w:val="008876B0"/>
    <w:rsid w:val="00887713"/>
    <w:rsid w:val="0088778C"/>
    <w:rsid w:val="008877B4"/>
    <w:rsid w:val="008877B7"/>
    <w:rsid w:val="00887838"/>
    <w:rsid w:val="00887846"/>
    <w:rsid w:val="00887895"/>
    <w:rsid w:val="008878DF"/>
    <w:rsid w:val="008878F4"/>
    <w:rsid w:val="008879F3"/>
    <w:rsid w:val="00887B1A"/>
    <w:rsid w:val="00887D04"/>
    <w:rsid w:val="00887E40"/>
    <w:rsid w:val="00887EC8"/>
    <w:rsid w:val="00887ED4"/>
    <w:rsid w:val="00887EF4"/>
    <w:rsid w:val="00887F32"/>
    <w:rsid w:val="00890025"/>
    <w:rsid w:val="0089003E"/>
    <w:rsid w:val="008900A9"/>
    <w:rsid w:val="008901B9"/>
    <w:rsid w:val="008901DB"/>
    <w:rsid w:val="008902C0"/>
    <w:rsid w:val="00890471"/>
    <w:rsid w:val="00890477"/>
    <w:rsid w:val="00890569"/>
    <w:rsid w:val="00890596"/>
    <w:rsid w:val="00890602"/>
    <w:rsid w:val="0089064C"/>
    <w:rsid w:val="008906B8"/>
    <w:rsid w:val="008906EF"/>
    <w:rsid w:val="008907F1"/>
    <w:rsid w:val="0089080F"/>
    <w:rsid w:val="00890815"/>
    <w:rsid w:val="008908A3"/>
    <w:rsid w:val="008909BE"/>
    <w:rsid w:val="008909DD"/>
    <w:rsid w:val="00890A04"/>
    <w:rsid w:val="00890A6E"/>
    <w:rsid w:val="00890A75"/>
    <w:rsid w:val="00890AA2"/>
    <w:rsid w:val="00890ABF"/>
    <w:rsid w:val="00890ACA"/>
    <w:rsid w:val="00890B26"/>
    <w:rsid w:val="00890B47"/>
    <w:rsid w:val="00890BFC"/>
    <w:rsid w:val="00890C34"/>
    <w:rsid w:val="00890C55"/>
    <w:rsid w:val="00890D64"/>
    <w:rsid w:val="00890D66"/>
    <w:rsid w:val="00890D95"/>
    <w:rsid w:val="00890D96"/>
    <w:rsid w:val="00890DFA"/>
    <w:rsid w:val="00890E19"/>
    <w:rsid w:val="00890EA3"/>
    <w:rsid w:val="00890ECB"/>
    <w:rsid w:val="00890F1F"/>
    <w:rsid w:val="00890FA4"/>
    <w:rsid w:val="00891029"/>
    <w:rsid w:val="00891038"/>
    <w:rsid w:val="00891146"/>
    <w:rsid w:val="008911C9"/>
    <w:rsid w:val="008911E4"/>
    <w:rsid w:val="00891203"/>
    <w:rsid w:val="008913FF"/>
    <w:rsid w:val="00891414"/>
    <w:rsid w:val="008914E7"/>
    <w:rsid w:val="008914F1"/>
    <w:rsid w:val="00891599"/>
    <w:rsid w:val="00891608"/>
    <w:rsid w:val="0089161A"/>
    <w:rsid w:val="008916B4"/>
    <w:rsid w:val="0089180B"/>
    <w:rsid w:val="00891815"/>
    <w:rsid w:val="00891819"/>
    <w:rsid w:val="0089181A"/>
    <w:rsid w:val="008918D8"/>
    <w:rsid w:val="00891985"/>
    <w:rsid w:val="00891A4A"/>
    <w:rsid w:val="00891A4E"/>
    <w:rsid w:val="00891A86"/>
    <w:rsid w:val="00891A88"/>
    <w:rsid w:val="00891A8A"/>
    <w:rsid w:val="00891A9F"/>
    <w:rsid w:val="00891AA8"/>
    <w:rsid w:val="00891AE1"/>
    <w:rsid w:val="00891AF6"/>
    <w:rsid w:val="00891B10"/>
    <w:rsid w:val="00891BC4"/>
    <w:rsid w:val="00891BCB"/>
    <w:rsid w:val="00891C76"/>
    <w:rsid w:val="00891CBD"/>
    <w:rsid w:val="00891CC9"/>
    <w:rsid w:val="00891CD6"/>
    <w:rsid w:val="00891CF8"/>
    <w:rsid w:val="00891E1B"/>
    <w:rsid w:val="00891E3C"/>
    <w:rsid w:val="00891E82"/>
    <w:rsid w:val="00891E98"/>
    <w:rsid w:val="00891EBC"/>
    <w:rsid w:val="00891F20"/>
    <w:rsid w:val="00891FB7"/>
    <w:rsid w:val="00891FD3"/>
    <w:rsid w:val="00891FE1"/>
    <w:rsid w:val="008920DA"/>
    <w:rsid w:val="00892115"/>
    <w:rsid w:val="00892145"/>
    <w:rsid w:val="008921F0"/>
    <w:rsid w:val="008921F4"/>
    <w:rsid w:val="0089224D"/>
    <w:rsid w:val="008922CA"/>
    <w:rsid w:val="008922E3"/>
    <w:rsid w:val="008922FB"/>
    <w:rsid w:val="0089232F"/>
    <w:rsid w:val="0089236D"/>
    <w:rsid w:val="00892382"/>
    <w:rsid w:val="008923CB"/>
    <w:rsid w:val="008923FA"/>
    <w:rsid w:val="00892447"/>
    <w:rsid w:val="00892558"/>
    <w:rsid w:val="00892563"/>
    <w:rsid w:val="00892564"/>
    <w:rsid w:val="00892570"/>
    <w:rsid w:val="00892600"/>
    <w:rsid w:val="00892659"/>
    <w:rsid w:val="00892709"/>
    <w:rsid w:val="0089276C"/>
    <w:rsid w:val="00892795"/>
    <w:rsid w:val="0089282F"/>
    <w:rsid w:val="008928ED"/>
    <w:rsid w:val="00892ABA"/>
    <w:rsid w:val="00892AFC"/>
    <w:rsid w:val="00892B12"/>
    <w:rsid w:val="00892B62"/>
    <w:rsid w:val="00892B84"/>
    <w:rsid w:val="00892B89"/>
    <w:rsid w:val="00892BE7"/>
    <w:rsid w:val="00892BEA"/>
    <w:rsid w:val="00892C15"/>
    <w:rsid w:val="00892D11"/>
    <w:rsid w:val="00892D1A"/>
    <w:rsid w:val="00892D53"/>
    <w:rsid w:val="00892D7B"/>
    <w:rsid w:val="00892E39"/>
    <w:rsid w:val="00892E5B"/>
    <w:rsid w:val="00892EBC"/>
    <w:rsid w:val="00892EF0"/>
    <w:rsid w:val="00892EF6"/>
    <w:rsid w:val="00892F38"/>
    <w:rsid w:val="00892F44"/>
    <w:rsid w:val="00892F4E"/>
    <w:rsid w:val="00892F92"/>
    <w:rsid w:val="0089301A"/>
    <w:rsid w:val="00893028"/>
    <w:rsid w:val="00893064"/>
    <w:rsid w:val="008930BC"/>
    <w:rsid w:val="008931BC"/>
    <w:rsid w:val="008931D4"/>
    <w:rsid w:val="008931EE"/>
    <w:rsid w:val="0089320F"/>
    <w:rsid w:val="0089325F"/>
    <w:rsid w:val="008932BE"/>
    <w:rsid w:val="00893307"/>
    <w:rsid w:val="00893351"/>
    <w:rsid w:val="0089335D"/>
    <w:rsid w:val="0089339A"/>
    <w:rsid w:val="008933B3"/>
    <w:rsid w:val="008933BC"/>
    <w:rsid w:val="0089340A"/>
    <w:rsid w:val="0089345D"/>
    <w:rsid w:val="00893500"/>
    <w:rsid w:val="008935B4"/>
    <w:rsid w:val="008935E6"/>
    <w:rsid w:val="00893654"/>
    <w:rsid w:val="00893741"/>
    <w:rsid w:val="008937A9"/>
    <w:rsid w:val="008937B6"/>
    <w:rsid w:val="008937D2"/>
    <w:rsid w:val="008937FD"/>
    <w:rsid w:val="008937FF"/>
    <w:rsid w:val="00893801"/>
    <w:rsid w:val="00893821"/>
    <w:rsid w:val="0089382D"/>
    <w:rsid w:val="008938AB"/>
    <w:rsid w:val="008938E2"/>
    <w:rsid w:val="00893936"/>
    <w:rsid w:val="00893B12"/>
    <w:rsid w:val="00893C20"/>
    <w:rsid w:val="00893C5A"/>
    <w:rsid w:val="00893C85"/>
    <w:rsid w:val="00893C9A"/>
    <w:rsid w:val="00893CF6"/>
    <w:rsid w:val="00893DF5"/>
    <w:rsid w:val="00893E17"/>
    <w:rsid w:val="00893E40"/>
    <w:rsid w:val="00893E42"/>
    <w:rsid w:val="00893E70"/>
    <w:rsid w:val="00893EEA"/>
    <w:rsid w:val="00893FFA"/>
    <w:rsid w:val="00894033"/>
    <w:rsid w:val="008940EA"/>
    <w:rsid w:val="00894143"/>
    <w:rsid w:val="0089417E"/>
    <w:rsid w:val="008941CA"/>
    <w:rsid w:val="008941F6"/>
    <w:rsid w:val="00894204"/>
    <w:rsid w:val="00894230"/>
    <w:rsid w:val="00894234"/>
    <w:rsid w:val="008942AF"/>
    <w:rsid w:val="00894380"/>
    <w:rsid w:val="00894382"/>
    <w:rsid w:val="0089438C"/>
    <w:rsid w:val="008943AC"/>
    <w:rsid w:val="008943D0"/>
    <w:rsid w:val="008943DE"/>
    <w:rsid w:val="008944CE"/>
    <w:rsid w:val="00894500"/>
    <w:rsid w:val="00894527"/>
    <w:rsid w:val="0089467C"/>
    <w:rsid w:val="008946C8"/>
    <w:rsid w:val="008946CF"/>
    <w:rsid w:val="008947AF"/>
    <w:rsid w:val="008947F1"/>
    <w:rsid w:val="00894803"/>
    <w:rsid w:val="0089487D"/>
    <w:rsid w:val="0089489C"/>
    <w:rsid w:val="008948DC"/>
    <w:rsid w:val="00894A7B"/>
    <w:rsid w:val="00894AAC"/>
    <w:rsid w:val="00894AE5"/>
    <w:rsid w:val="00894C58"/>
    <w:rsid w:val="00894C7D"/>
    <w:rsid w:val="00894CBB"/>
    <w:rsid w:val="00894CFF"/>
    <w:rsid w:val="00894D1A"/>
    <w:rsid w:val="00894DD0"/>
    <w:rsid w:val="00894F72"/>
    <w:rsid w:val="0089505F"/>
    <w:rsid w:val="00895068"/>
    <w:rsid w:val="00895088"/>
    <w:rsid w:val="008950D6"/>
    <w:rsid w:val="0089511C"/>
    <w:rsid w:val="0089526B"/>
    <w:rsid w:val="00895299"/>
    <w:rsid w:val="0089536A"/>
    <w:rsid w:val="00895384"/>
    <w:rsid w:val="008953DC"/>
    <w:rsid w:val="00895400"/>
    <w:rsid w:val="008954E2"/>
    <w:rsid w:val="00895596"/>
    <w:rsid w:val="00895714"/>
    <w:rsid w:val="00895802"/>
    <w:rsid w:val="00895814"/>
    <w:rsid w:val="00895829"/>
    <w:rsid w:val="00895889"/>
    <w:rsid w:val="0089597C"/>
    <w:rsid w:val="00895984"/>
    <w:rsid w:val="008959A3"/>
    <w:rsid w:val="008959F4"/>
    <w:rsid w:val="00895A32"/>
    <w:rsid w:val="00895A67"/>
    <w:rsid w:val="00895A9D"/>
    <w:rsid w:val="00895BC6"/>
    <w:rsid w:val="00895C0B"/>
    <w:rsid w:val="00895CEA"/>
    <w:rsid w:val="00895DC0"/>
    <w:rsid w:val="00895DEE"/>
    <w:rsid w:val="00895DFF"/>
    <w:rsid w:val="00895E06"/>
    <w:rsid w:val="00895F49"/>
    <w:rsid w:val="00895F79"/>
    <w:rsid w:val="00895FBC"/>
    <w:rsid w:val="00895FFD"/>
    <w:rsid w:val="00896036"/>
    <w:rsid w:val="00896042"/>
    <w:rsid w:val="00896046"/>
    <w:rsid w:val="00896059"/>
    <w:rsid w:val="00896124"/>
    <w:rsid w:val="00896184"/>
    <w:rsid w:val="00896196"/>
    <w:rsid w:val="00896204"/>
    <w:rsid w:val="00896230"/>
    <w:rsid w:val="00896247"/>
    <w:rsid w:val="008962BC"/>
    <w:rsid w:val="00896307"/>
    <w:rsid w:val="00896329"/>
    <w:rsid w:val="0089645C"/>
    <w:rsid w:val="0089646E"/>
    <w:rsid w:val="00896633"/>
    <w:rsid w:val="008966DE"/>
    <w:rsid w:val="0089677E"/>
    <w:rsid w:val="008967B3"/>
    <w:rsid w:val="0089681D"/>
    <w:rsid w:val="00896887"/>
    <w:rsid w:val="008968BA"/>
    <w:rsid w:val="008968E6"/>
    <w:rsid w:val="00896921"/>
    <w:rsid w:val="0089699D"/>
    <w:rsid w:val="00896A3B"/>
    <w:rsid w:val="00896A62"/>
    <w:rsid w:val="00896AE3"/>
    <w:rsid w:val="00896B1E"/>
    <w:rsid w:val="00896B6E"/>
    <w:rsid w:val="00896C29"/>
    <w:rsid w:val="00896D21"/>
    <w:rsid w:val="00896D2A"/>
    <w:rsid w:val="00896D49"/>
    <w:rsid w:val="00896D5C"/>
    <w:rsid w:val="00896D7A"/>
    <w:rsid w:val="00896F0C"/>
    <w:rsid w:val="00896F8C"/>
    <w:rsid w:val="0089700B"/>
    <w:rsid w:val="008970C9"/>
    <w:rsid w:val="00897151"/>
    <w:rsid w:val="0089715C"/>
    <w:rsid w:val="0089716A"/>
    <w:rsid w:val="008972F5"/>
    <w:rsid w:val="00897340"/>
    <w:rsid w:val="008973DB"/>
    <w:rsid w:val="008973EC"/>
    <w:rsid w:val="00897499"/>
    <w:rsid w:val="008974CA"/>
    <w:rsid w:val="008974E1"/>
    <w:rsid w:val="00897617"/>
    <w:rsid w:val="0089761F"/>
    <w:rsid w:val="00897621"/>
    <w:rsid w:val="0089769C"/>
    <w:rsid w:val="008976EE"/>
    <w:rsid w:val="00897731"/>
    <w:rsid w:val="00897789"/>
    <w:rsid w:val="008977E7"/>
    <w:rsid w:val="008977F1"/>
    <w:rsid w:val="00897861"/>
    <w:rsid w:val="0089789D"/>
    <w:rsid w:val="00897964"/>
    <w:rsid w:val="00897977"/>
    <w:rsid w:val="00897987"/>
    <w:rsid w:val="00897AA1"/>
    <w:rsid w:val="00897AA3"/>
    <w:rsid w:val="00897BD7"/>
    <w:rsid w:val="00897C22"/>
    <w:rsid w:val="00897C70"/>
    <w:rsid w:val="00897CC8"/>
    <w:rsid w:val="00897D59"/>
    <w:rsid w:val="00897D7D"/>
    <w:rsid w:val="00897F6D"/>
    <w:rsid w:val="00897F6E"/>
    <w:rsid w:val="008A0022"/>
    <w:rsid w:val="008A00AD"/>
    <w:rsid w:val="008A00B1"/>
    <w:rsid w:val="008A010F"/>
    <w:rsid w:val="008A02E5"/>
    <w:rsid w:val="008A02F8"/>
    <w:rsid w:val="008A0315"/>
    <w:rsid w:val="008A0323"/>
    <w:rsid w:val="008A0344"/>
    <w:rsid w:val="008A034F"/>
    <w:rsid w:val="008A06CC"/>
    <w:rsid w:val="008A0700"/>
    <w:rsid w:val="008A07B5"/>
    <w:rsid w:val="008A07B8"/>
    <w:rsid w:val="008A08A8"/>
    <w:rsid w:val="008A0914"/>
    <w:rsid w:val="008A0964"/>
    <w:rsid w:val="008A0B01"/>
    <w:rsid w:val="008A0B09"/>
    <w:rsid w:val="008A0B41"/>
    <w:rsid w:val="008A0B6C"/>
    <w:rsid w:val="008A0BE9"/>
    <w:rsid w:val="008A0CC5"/>
    <w:rsid w:val="008A0DBC"/>
    <w:rsid w:val="008A0EFB"/>
    <w:rsid w:val="008A0FB3"/>
    <w:rsid w:val="008A0FCF"/>
    <w:rsid w:val="008A1050"/>
    <w:rsid w:val="008A10EE"/>
    <w:rsid w:val="008A11A1"/>
    <w:rsid w:val="008A126A"/>
    <w:rsid w:val="008A12CA"/>
    <w:rsid w:val="008A1367"/>
    <w:rsid w:val="008A1395"/>
    <w:rsid w:val="008A13B2"/>
    <w:rsid w:val="008A14FC"/>
    <w:rsid w:val="008A155F"/>
    <w:rsid w:val="008A1596"/>
    <w:rsid w:val="008A15B9"/>
    <w:rsid w:val="008A170F"/>
    <w:rsid w:val="008A1726"/>
    <w:rsid w:val="008A1727"/>
    <w:rsid w:val="008A18C4"/>
    <w:rsid w:val="008A18F1"/>
    <w:rsid w:val="008A19E4"/>
    <w:rsid w:val="008A1A82"/>
    <w:rsid w:val="008A1BBC"/>
    <w:rsid w:val="008A1C00"/>
    <w:rsid w:val="008A1C78"/>
    <w:rsid w:val="008A1CF7"/>
    <w:rsid w:val="008A1D12"/>
    <w:rsid w:val="008A1DB3"/>
    <w:rsid w:val="008A1E8E"/>
    <w:rsid w:val="008A1E9E"/>
    <w:rsid w:val="008A1F06"/>
    <w:rsid w:val="008A1FC5"/>
    <w:rsid w:val="008A204E"/>
    <w:rsid w:val="008A20E7"/>
    <w:rsid w:val="008A20F7"/>
    <w:rsid w:val="008A21B5"/>
    <w:rsid w:val="008A228F"/>
    <w:rsid w:val="008A22CB"/>
    <w:rsid w:val="008A2311"/>
    <w:rsid w:val="008A23B7"/>
    <w:rsid w:val="008A23C0"/>
    <w:rsid w:val="008A23F8"/>
    <w:rsid w:val="008A23FF"/>
    <w:rsid w:val="008A2431"/>
    <w:rsid w:val="008A24A9"/>
    <w:rsid w:val="008A25AB"/>
    <w:rsid w:val="008A261A"/>
    <w:rsid w:val="008A27AD"/>
    <w:rsid w:val="008A2862"/>
    <w:rsid w:val="008A2956"/>
    <w:rsid w:val="008A2A1B"/>
    <w:rsid w:val="008A2A88"/>
    <w:rsid w:val="008A2AAC"/>
    <w:rsid w:val="008A2AC0"/>
    <w:rsid w:val="008A2B26"/>
    <w:rsid w:val="008A2C1C"/>
    <w:rsid w:val="008A2C66"/>
    <w:rsid w:val="008A2D51"/>
    <w:rsid w:val="008A2D58"/>
    <w:rsid w:val="008A2D73"/>
    <w:rsid w:val="008A2D9D"/>
    <w:rsid w:val="008A2DD3"/>
    <w:rsid w:val="008A2E5D"/>
    <w:rsid w:val="008A2E63"/>
    <w:rsid w:val="008A2E95"/>
    <w:rsid w:val="008A2F58"/>
    <w:rsid w:val="008A2F82"/>
    <w:rsid w:val="008A2F8D"/>
    <w:rsid w:val="008A2FA2"/>
    <w:rsid w:val="008A303D"/>
    <w:rsid w:val="008A3082"/>
    <w:rsid w:val="008A30DD"/>
    <w:rsid w:val="008A31A4"/>
    <w:rsid w:val="008A3246"/>
    <w:rsid w:val="008A327C"/>
    <w:rsid w:val="008A32A5"/>
    <w:rsid w:val="008A3326"/>
    <w:rsid w:val="008A337F"/>
    <w:rsid w:val="008A3380"/>
    <w:rsid w:val="008A345D"/>
    <w:rsid w:val="008A3464"/>
    <w:rsid w:val="008A3477"/>
    <w:rsid w:val="008A34D4"/>
    <w:rsid w:val="008A34F2"/>
    <w:rsid w:val="008A353D"/>
    <w:rsid w:val="008A3561"/>
    <w:rsid w:val="008A3562"/>
    <w:rsid w:val="008A3598"/>
    <w:rsid w:val="008A35A6"/>
    <w:rsid w:val="008A35B3"/>
    <w:rsid w:val="008A3671"/>
    <w:rsid w:val="008A368C"/>
    <w:rsid w:val="008A36A0"/>
    <w:rsid w:val="008A36BB"/>
    <w:rsid w:val="008A36FF"/>
    <w:rsid w:val="008A3734"/>
    <w:rsid w:val="008A3849"/>
    <w:rsid w:val="008A384F"/>
    <w:rsid w:val="008A390C"/>
    <w:rsid w:val="008A3929"/>
    <w:rsid w:val="008A3931"/>
    <w:rsid w:val="008A3987"/>
    <w:rsid w:val="008A39C7"/>
    <w:rsid w:val="008A3A36"/>
    <w:rsid w:val="008A3A43"/>
    <w:rsid w:val="008A3A95"/>
    <w:rsid w:val="008A3B0A"/>
    <w:rsid w:val="008A3BCD"/>
    <w:rsid w:val="008A3C08"/>
    <w:rsid w:val="008A3C5A"/>
    <w:rsid w:val="008A3D3C"/>
    <w:rsid w:val="008A3E5A"/>
    <w:rsid w:val="008A3E7D"/>
    <w:rsid w:val="008A3EA7"/>
    <w:rsid w:val="008A3EAB"/>
    <w:rsid w:val="008A4003"/>
    <w:rsid w:val="008A401B"/>
    <w:rsid w:val="008A4078"/>
    <w:rsid w:val="008A40B8"/>
    <w:rsid w:val="008A4187"/>
    <w:rsid w:val="008A41FC"/>
    <w:rsid w:val="008A4261"/>
    <w:rsid w:val="008A42B8"/>
    <w:rsid w:val="008A432D"/>
    <w:rsid w:val="008A43CE"/>
    <w:rsid w:val="008A44F4"/>
    <w:rsid w:val="008A45C2"/>
    <w:rsid w:val="008A4634"/>
    <w:rsid w:val="008A4646"/>
    <w:rsid w:val="008A4700"/>
    <w:rsid w:val="008A4712"/>
    <w:rsid w:val="008A4751"/>
    <w:rsid w:val="008A478F"/>
    <w:rsid w:val="008A482F"/>
    <w:rsid w:val="008A485D"/>
    <w:rsid w:val="008A4884"/>
    <w:rsid w:val="008A4889"/>
    <w:rsid w:val="008A4895"/>
    <w:rsid w:val="008A48BB"/>
    <w:rsid w:val="008A49B1"/>
    <w:rsid w:val="008A4AE8"/>
    <w:rsid w:val="008A4AEA"/>
    <w:rsid w:val="008A4AFC"/>
    <w:rsid w:val="008A4B3F"/>
    <w:rsid w:val="008A4B82"/>
    <w:rsid w:val="008A4BC6"/>
    <w:rsid w:val="008A4BE8"/>
    <w:rsid w:val="008A4BFE"/>
    <w:rsid w:val="008A4C33"/>
    <w:rsid w:val="008A4C98"/>
    <w:rsid w:val="008A4EAE"/>
    <w:rsid w:val="008A4EE3"/>
    <w:rsid w:val="008A4EF4"/>
    <w:rsid w:val="008A4F4A"/>
    <w:rsid w:val="008A4F8A"/>
    <w:rsid w:val="008A4FB4"/>
    <w:rsid w:val="008A4FF4"/>
    <w:rsid w:val="008A50BD"/>
    <w:rsid w:val="008A51CA"/>
    <w:rsid w:val="008A52A2"/>
    <w:rsid w:val="008A52D9"/>
    <w:rsid w:val="008A52EB"/>
    <w:rsid w:val="008A5379"/>
    <w:rsid w:val="008A537B"/>
    <w:rsid w:val="008A5388"/>
    <w:rsid w:val="008A53A6"/>
    <w:rsid w:val="008A53D9"/>
    <w:rsid w:val="008A5480"/>
    <w:rsid w:val="008A549F"/>
    <w:rsid w:val="008A5556"/>
    <w:rsid w:val="008A55CA"/>
    <w:rsid w:val="008A565A"/>
    <w:rsid w:val="008A5686"/>
    <w:rsid w:val="008A56F3"/>
    <w:rsid w:val="008A578C"/>
    <w:rsid w:val="008A57A4"/>
    <w:rsid w:val="008A57BA"/>
    <w:rsid w:val="008A57E8"/>
    <w:rsid w:val="008A58C1"/>
    <w:rsid w:val="008A5A45"/>
    <w:rsid w:val="008A5AA2"/>
    <w:rsid w:val="008A5ABB"/>
    <w:rsid w:val="008A5B37"/>
    <w:rsid w:val="008A5BAB"/>
    <w:rsid w:val="008A5BB4"/>
    <w:rsid w:val="008A5BFB"/>
    <w:rsid w:val="008A5D1B"/>
    <w:rsid w:val="008A5D51"/>
    <w:rsid w:val="008A5D60"/>
    <w:rsid w:val="008A5D8A"/>
    <w:rsid w:val="008A5DC1"/>
    <w:rsid w:val="008A5DD3"/>
    <w:rsid w:val="008A5F63"/>
    <w:rsid w:val="008A5FC3"/>
    <w:rsid w:val="008A5FD3"/>
    <w:rsid w:val="008A5FE4"/>
    <w:rsid w:val="008A609C"/>
    <w:rsid w:val="008A60C7"/>
    <w:rsid w:val="008A60FE"/>
    <w:rsid w:val="008A6103"/>
    <w:rsid w:val="008A6105"/>
    <w:rsid w:val="008A6112"/>
    <w:rsid w:val="008A6191"/>
    <w:rsid w:val="008A619D"/>
    <w:rsid w:val="008A61BF"/>
    <w:rsid w:val="008A629B"/>
    <w:rsid w:val="008A62E6"/>
    <w:rsid w:val="008A6317"/>
    <w:rsid w:val="008A63B4"/>
    <w:rsid w:val="008A6415"/>
    <w:rsid w:val="008A6433"/>
    <w:rsid w:val="008A643B"/>
    <w:rsid w:val="008A649D"/>
    <w:rsid w:val="008A64D9"/>
    <w:rsid w:val="008A64E7"/>
    <w:rsid w:val="008A658F"/>
    <w:rsid w:val="008A66CC"/>
    <w:rsid w:val="008A66EF"/>
    <w:rsid w:val="008A6708"/>
    <w:rsid w:val="008A670E"/>
    <w:rsid w:val="008A6750"/>
    <w:rsid w:val="008A6867"/>
    <w:rsid w:val="008A68A3"/>
    <w:rsid w:val="008A68EB"/>
    <w:rsid w:val="008A69A7"/>
    <w:rsid w:val="008A69CF"/>
    <w:rsid w:val="008A69EE"/>
    <w:rsid w:val="008A69F9"/>
    <w:rsid w:val="008A6B3F"/>
    <w:rsid w:val="008A6B8F"/>
    <w:rsid w:val="008A6BDF"/>
    <w:rsid w:val="008A6C5E"/>
    <w:rsid w:val="008A6CB0"/>
    <w:rsid w:val="008A6D26"/>
    <w:rsid w:val="008A6D76"/>
    <w:rsid w:val="008A6D99"/>
    <w:rsid w:val="008A6E21"/>
    <w:rsid w:val="008A6E73"/>
    <w:rsid w:val="008A6FF9"/>
    <w:rsid w:val="008A7054"/>
    <w:rsid w:val="008A70AC"/>
    <w:rsid w:val="008A70AF"/>
    <w:rsid w:val="008A70B5"/>
    <w:rsid w:val="008A70BE"/>
    <w:rsid w:val="008A713E"/>
    <w:rsid w:val="008A714E"/>
    <w:rsid w:val="008A7176"/>
    <w:rsid w:val="008A71E5"/>
    <w:rsid w:val="008A72EC"/>
    <w:rsid w:val="008A7342"/>
    <w:rsid w:val="008A7397"/>
    <w:rsid w:val="008A739D"/>
    <w:rsid w:val="008A73C0"/>
    <w:rsid w:val="008A7479"/>
    <w:rsid w:val="008A74AC"/>
    <w:rsid w:val="008A74BB"/>
    <w:rsid w:val="008A750B"/>
    <w:rsid w:val="008A75A1"/>
    <w:rsid w:val="008A7625"/>
    <w:rsid w:val="008A7661"/>
    <w:rsid w:val="008A76A8"/>
    <w:rsid w:val="008A76C0"/>
    <w:rsid w:val="008A7780"/>
    <w:rsid w:val="008A77AA"/>
    <w:rsid w:val="008A788E"/>
    <w:rsid w:val="008A78E4"/>
    <w:rsid w:val="008A78EE"/>
    <w:rsid w:val="008A78F2"/>
    <w:rsid w:val="008A79AB"/>
    <w:rsid w:val="008A79B2"/>
    <w:rsid w:val="008A7A38"/>
    <w:rsid w:val="008A7ABD"/>
    <w:rsid w:val="008A7B34"/>
    <w:rsid w:val="008A7B3A"/>
    <w:rsid w:val="008A7B50"/>
    <w:rsid w:val="008A7BF9"/>
    <w:rsid w:val="008A7CAC"/>
    <w:rsid w:val="008A7E01"/>
    <w:rsid w:val="008A7E4A"/>
    <w:rsid w:val="008A7EF9"/>
    <w:rsid w:val="008A7F00"/>
    <w:rsid w:val="008A7F32"/>
    <w:rsid w:val="008A7F85"/>
    <w:rsid w:val="008A7FCB"/>
    <w:rsid w:val="008A7FD4"/>
    <w:rsid w:val="008B000E"/>
    <w:rsid w:val="008B001C"/>
    <w:rsid w:val="008B00BC"/>
    <w:rsid w:val="008B00E9"/>
    <w:rsid w:val="008B018B"/>
    <w:rsid w:val="008B0356"/>
    <w:rsid w:val="008B0388"/>
    <w:rsid w:val="008B046A"/>
    <w:rsid w:val="008B0496"/>
    <w:rsid w:val="008B0499"/>
    <w:rsid w:val="008B0588"/>
    <w:rsid w:val="008B05DB"/>
    <w:rsid w:val="008B060C"/>
    <w:rsid w:val="008B073A"/>
    <w:rsid w:val="008B07BE"/>
    <w:rsid w:val="008B07FD"/>
    <w:rsid w:val="008B0905"/>
    <w:rsid w:val="008B0923"/>
    <w:rsid w:val="008B0956"/>
    <w:rsid w:val="008B0962"/>
    <w:rsid w:val="008B096F"/>
    <w:rsid w:val="008B0970"/>
    <w:rsid w:val="008B0989"/>
    <w:rsid w:val="008B0A33"/>
    <w:rsid w:val="008B0A6C"/>
    <w:rsid w:val="008B0ABD"/>
    <w:rsid w:val="008B0B51"/>
    <w:rsid w:val="008B0B7B"/>
    <w:rsid w:val="008B0BC5"/>
    <w:rsid w:val="008B0BCE"/>
    <w:rsid w:val="008B0C83"/>
    <w:rsid w:val="008B0C87"/>
    <w:rsid w:val="008B0C8F"/>
    <w:rsid w:val="008B0CB4"/>
    <w:rsid w:val="008B0D92"/>
    <w:rsid w:val="008B0DEA"/>
    <w:rsid w:val="008B0E38"/>
    <w:rsid w:val="008B0EB9"/>
    <w:rsid w:val="008B0EC6"/>
    <w:rsid w:val="008B0EC7"/>
    <w:rsid w:val="008B0F6A"/>
    <w:rsid w:val="008B0FE5"/>
    <w:rsid w:val="008B0FF5"/>
    <w:rsid w:val="008B10B3"/>
    <w:rsid w:val="008B10D1"/>
    <w:rsid w:val="008B10E9"/>
    <w:rsid w:val="008B1114"/>
    <w:rsid w:val="008B1159"/>
    <w:rsid w:val="008B119F"/>
    <w:rsid w:val="008B120C"/>
    <w:rsid w:val="008B1368"/>
    <w:rsid w:val="008B13A2"/>
    <w:rsid w:val="008B1444"/>
    <w:rsid w:val="008B1467"/>
    <w:rsid w:val="008B1487"/>
    <w:rsid w:val="008B149B"/>
    <w:rsid w:val="008B15E9"/>
    <w:rsid w:val="008B16DA"/>
    <w:rsid w:val="008B1762"/>
    <w:rsid w:val="008B17D9"/>
    <w:rsid w:val="008B180C"/>
    <w:rsid w:val="008B1825"/>
    <w:rsid w:val="008B1852"/>
    <w:rsid w:val="008B18AE"/>
    <w:rsid w:val="008B195C"/>
    <w:rsid w:val="008B19AF"/>
    <w:rsid w:val="008B19BA"/>
    <w:rsid w:val="008B19DE"/>
    <w:rsid w:val="008B1A10"/>
    <w:rsid w:val="008B1A40"/>
    <w:rsid w:val="008B1A86"/>
    <w:rsid w:val="008B1B4A"/>
    <w:rsid w:val="008B1BBC"/>
    <w:rsid w:val="008B1CBA"/>
    <w:rsid w:val="008B1DAC"/>
    <w:rsid w:val="008B1DE9"/>
    <w:rsid w:val="008B1E11"/>
    <w:rsid w:val="008B1E57"/>
    <w:rsid w:val="008B1E88"/>
    <w:rsid w:val="008B1FD3"/>
    <w:rsid w:val="008B207F"/>
    <w:rsid w:val="008B209E"/>
    <w:rsid w:val="008B21BC"/>
    <w:rsid w:val="008B21E0"/>
    <w:rsid w:val="008B224C"/>
    <w:rsid w:val="008B224F"/>
    <w:rsid w:val="008B22AC"/>
    <w:rsid w:val="008B22CE"/>
    <w:rsid w:val="008B22F8"/>
    <w:rsid w:val="008B2338"/>
    <w:rsid w:val="008B245F"/>
    <w:rsid w:val="008B2499"/>
    <w:rsid w:val="008B2503"/>
    <w:rsid w:val="008B2538"/>
    <w:rsid w:val="008B2575"/>
    <w:rsid w:val="008B25FC"/>
    <w:rsid w:val="008B2600"/>
    <w:rsid w:val="008B2618"/>
    <w:rsid w:val="008B2635"/>
    <w:rsid w:val="008B270E"/>
    <w:rsid w:val="008B2718"/>
    <w:rsid w:val="008B278C"/>
    <w:rsid w:val="008B27A0"/>
    <w:rsid w:val="008B27D5"/>
    <w:rsid w:val="008B27D9"/>
    <w:rsid w:val="008B27F3"/>
    <w:rsid w:val="008B2819"/>
    <w:rsid w:val="008B282F"/>
    <w:rsid w:val="008B2876"/>
    <w:rsid w:val="008B288A"/>
    <w:rsid w:val="008B2892"/>
    <w:rsid w:val="008B2926"/>
    <w:rsid w:val="008B29C4"/>
    <w:rsid w:val="008B29E9"/>
    <w:rsid w:val="008B2B59"/>
    <w:rsid w:val="008B2BAA"/>
    <w:rsid w:val="008B2BEA"/>
    <w:rsid w:val="008B2CE0"/>
    <w:rsid w:val="008B2D1D"/>
    <w:rsid w:val="008B2D80"/>
    <w:rsid w:val="008B2DDB"/>
    <w:rsid w:val="008B2DEA"/>
    <w:rsid w:val="008B2EE9"/>
    <w:rsid w:val="008B2F80"/>
    <w:rsid w:val="008B2FF2"/>
    <w:rsid w:val="008B303E"/>
    <w:rsid w:val="008B3065"/>
    <w:rsid w:val="008B30D2"/>
    <w:rsid w:val="008B3125"/>
    <w:rsid w:val="008B3225"/>
    <w:rsid w:val="008B3232"/>
    <w:rsid w:val="008B3256"/>
    <w:rsid w:val="008B32A1"/>
    <w:rsid w:val="008B3314"/>
    <w:rsid w:val="008B336F"/>
    <w:rsid w:val="008B33F7"/>
    <w:rsid w:val="008B3512"/>
    <w:rsid w:val="008B35D6"/>
    <w:rsid w:val="008B3603"/>
    <w:rsid w:val="008B36E6"/>
    <w:rsid w:val="008B36FA"/>
    <w:rsid w:val="008B372A"/>
    <w:rsid w:val="008B377D"/>
    <w:rsid w:val="008B38F0"/>
    <w:rsid w:val="008B3931"/>
    <w:rsid w:val="008B393D"/>
    <w:rsid w:val="008B3986"/>
    <w:rsid w:val="008B398E"/>
    <w:rsid w:val="008B39C0"/>
    <w:rsid w:val="008B39C7"/>
    <w:rsid w:val="008B39F5"/>
    <w:rsid w:val="008B3A08"/>
    <w:rsid w:val="008B3AE2"/>
    <w:rsid w:val="008B3B0B"/>
    <w:rsid w:val="008B3B8E"/>
    <w:rsid w:val="008B3BD4"/>
    <w:rsid w:val="008B3BF0"/>
    <w:rsid w:val="008B3CD8"/>
    <w:rsid w:val="008B3DA4"/>
    <w:rsid w:val="008B3DED"/>
    <w:rsid w:val="008B3EF6"/>
    <w:rsid w:val="008B3EF9"/>
    <w:rsid w:val="008B4002"/>
    <w:rsid w:val="008B4011"/>
    <w:rsid w:val="008B40C0"/>
    <w:rsid w:val="008B4101"/>
    <w:rsid w:val="008B4113"/>
    <w:rsid w:val="008B412F"/>
    <w:rsid w:val="008B4155"/>
    <w:rsid w:val="008B4160"/>
    <w:rsid w:val="008B4173"/>
    <w:rsid w:val="008B41CA"/>
    <w:rsid w:val="008B4308"/>
    <w:rsid w:val="008B433E"/>
    <w:rsid w:val="008B4341"/>
    <w:rsid w:val="008B4474"/>
    <w:rsid w:val="008B44F4"/>
    <w:rsid w:val="008B46CC"/>
    <w:rsid w:val="008B46E6"/>
    <w:rsid w:val="008B4718"/>
    <w:rsid w:val="008B4790"/>
    <w:rsid w:val="008B4792"/>
    <w:rsid w:val="008B4799"/>
    <w:rsid w:val="008B480F"/>
    <w:rsid w:val="008B487E"/>
    <w:rsid w:val="008B48E0"/>
    <w:rsid w:val="008B48FE"/>
    <w:rsid w:val="008B4908"/>
    <w:rsid w:val="008B4962"/>
    <w:rsid w:val="008B49C3"/>
    <w:rsid w:val="008B4A43"/>
    <w:rsid w:val="008B4B5E"/>
    <w:rsid w:val="008B4B5F"/>
    <w:rsid w:val="008B4B74"/>
    <w:rsid w:val="008B4B7C"/>
    <w:rsid w:val="008B4C67"/>
    <w:rsid w:val="008B4D21"/>
    <w:rsid w:val="008B4D90"/>
    <w:rsid w:val="008B4DF8"/>
    <w:rsid w:val="008B4DFE"/>
    <w:rsid w:val="008B4E04"/>
    <w:rsid w:val="008B4E71"/>
    <w:rsid w:val="008B4E8A"/>
    <w:rsid w:val="008B4EEF"/>
    <w:rsid w:val="008B4F53"/>
    <w:rsid w:val="008B4F74"/>
    <w:rsid w:val="008B4FA1"/>
    <w:rsid w:val="008B4FBD"/>
    <w:rsid w:val="008B5046"/>
    <w:rsid w:val="008B5091"/>
    <w:rsid w:val="008B509C"/>
    <w:rsid w:val="008B50CC"/>
    <w:rsid w:val="008B5153"/>
    <w:rsid w:val="008B51BA"/>
    <w:rsid w:val="008B51EA"/>
    <w:rsid w:val="008B5210"/>
    <w:rsid w:val="008B525E"/>
    <w:rsid w:val="008B5277"/>
    <w:rsid w:val="008B52FD"/>
    <w:rsid w:val="008B5309"/>
    <w:rsid w:val="008B54A7"/>
    <w:rsid w:val="008B564D"/>
    <w:rsid w:val="008B565D"/>
    <w:rsid w:val="008B5718"/>
    <w:rsid w:val="008B5740"/>
    <w:rsid w:val="008B5791"/>
    <w:rsid w:val="008B585C"/>
    <w:rsid w:val="008B5967"/>
    <w:rsid w:val="008B5971"/>
    <w:rsid w:val="008B5977"/>
    <w:rsid w:val="008B59AD"/>
    <w:rsid w:val="008B59C9"/>
    <w:rsid w:val="008B59FD"/>
    <w:rsid w:val="008B5A04"/>
    <w:rsid w:val="008B5A89"/>
    <w:rsid w:val="008B5AAF"/>
    <w:rsid w:val="008B5ACF"/>
    <w:rsid w:val="008B5B20"/>
    <w:rsid w:val="008B5B43"/>
    <w:rsid w:val="008B5C5B"/>
    <w:rsid w:val="008B5C78"/>
    <w:rsid w:val="008B5CAE"/>
    <w:rsid w:val="008B5CC3"/>
    <w:rsid w:val="008B5D4C"/>
    <w:rsid w:val="008B5DE4"/>
    <w:rsid w:val="008B5E22"/>
    <w:rsid w:val="008B5E6E"/>
    <w:rsid w:val="008B5EDB"/>
    <w:rsid w:val="008B5EDD"/>
    <w:rsid w:val="008B5F06"/>
    <w:rsid w:val="008B5F78"/>
    <w:rsid w:val="008B5F87"/>
    <w:rsid w:val="008B5FC4"/>
    <w:rsid w:val="008B5FE2"/>
    <w:rsid w:val="008B6008"/>
    <w:rsid w:val="008B604C"/>
    <w:rsid w:val="008B60C3"/>
    <w:rsid w:val="008B611E"/>
    <w:rsid w:val="008B615D"/>
    <w:rsid w:val="008B6272"/>
    <w:rsid w:val="008B628C"/>
    <w:rsid w:val="008B631E"/>
    <w:rsid w:val="008B6396"/>
    <w:rsid w:val="008B63B1"/>
    <w:rsid w:val="008B63EF"/>
    <w:rsid w:val="008B644B"/>
    <w:rsid w:val="008B6468"/>
    <w:rsid w:val="008B65BE"/>
    <w:rsid w:val="008B65EF"/>
    <w:rsid w:val="008B66B6"/>
    <w:rsid w:val="008B66C6"/>
    <w:rsid w:val="008B66E9"/>
    <w:rsid w:val="008B67A1"/>
    <w:rsid w:val="008B67B2"/>
    <w:rsid w:val="008B67F7"/>
    <w:rsid w:val="008B684D"/>
    <w:rsid w:val="008B695D"/>
    <w:rsid w:val="008B6992"/>
    <w:rsid w:val="008B69B1"/>
    <w:rsid w:val="008B69DE"/>
    <w:rsid w:val="008B6A0C"/>
    <w:rsid w:val="008B6A35"/>
    <w:rsid w:val="008B6ABB"/>
    <w:rsid w:val="008B6B1B"/>
    <w:rsid w:val="008B6B7F"/>
    <w:rsid w:val="008B6C34"/>
    <w:rsid w:val="008B6C76"/>
    <w:rsid w:val="008B6C91"/>
    <w:rsid w:val="008B6CE2"/>
    <w:rsid w:val="008B6D1E"/>
    <w:rsid w:val="008B6DA8"/>
    <w:rsid w:val="008B6E24"/>
    <w:rsid w:val="008B6EBE"/>
    <w:rsid w:val="008B6F14"/>
    <w:rsid w:val="008B6F89"/>
    <w:rsid w:val="008B6FBD"/>
    <w:rsid w:val="008B7011"/>
    <w:rsid w:val="008B7015"/>
    <w:rsid w:val="008B705E"/>
    <w:rsid w:val="008B70C9"/>
    <w:rsid w:val="008B71DB"/>
    <w:rsid w:val="008B724B"/>
    <w:rsid w:val="008B72CE"/>
    <w:rsid w:val="008B7361"/>
    <w:rsid w:val="008B754C"/>
    <w:rsid w:val="008B760E"/>
    <w:rsid w:val="008B7654"/>
    <w:rsid w:val="008B765A"/>
    <w:rsid w:val="008B77F4"/>
    <w:rsid w:val="008B77F6"/>
    <w:rsid w:val="008B786F"/>
    <w:rsid w:val="008B7883"/>
    <w:rsid w:val="008B7898"/>
    <w:rsid w:val="008B78F9"/>
    <w:rsid w:val="008B7900"/>
    <w:rsid w:val="008B7977"/>
    <w:rsid w:val="008B799D"/>
    <w:rsid w:val="008B79E0"/>
    <w:rsid w:val="008B7A4B"/>
    <w:rsid w:val="008B7B79"/>
    <w:rsid w:val="008B7B93"/>
    <w:rsid w:val="008B7B9D"/>
    <w:rsid w:val="008B7D90"/>
    <w:rsid w:val="008B7EB0"/>
    <w:rsid w:val="008B7EF8"/>
    <w:rsid w:val="008B7F02"/>
    <w:rsid w:val="008B7F0B"/>
    <w:rsid w:val="008B7F49"/>
    <w:rsid w:val="008B7F69"/>
    <w:rsid w:val="008B7FA5"/>
    <w:rsid w:val="008C004E"/>
    <w:rsid w:val="008C0056"/>
    <w:rsid w:val="008C0087"/>
    <w:rsid w:val="008C0119"/>
    <w:rsid w:val="008C02F4"/>
    <w:rsid w:val="008C0351"/>
    <w:rsid w:val="008C0364"/>
    <w:rsid w:val="008C03C4"/>
    <w:rsid w:val="008C0442"/>
    <w:rsid w:val="008C0455"/>
    <w:rsid w:val="008C045B"/>
    <w:rsid w:val="008C04AB"/>
    <w:rsid w:val="008C0598"/>
    <w:rsid w:val="008C05C6"/>
    <w:rsid w:val="008C0636"/>
    <w:rsid w:val="008C06B8"/>
    <w:rsid w:val="008C06C4"/>
    <w:rsid w:val="008C0759"/>
    <w:rsid w:val="008C0782"/>
    <w:rsid w:val="008C07BC"/>
    <w:rsid w:val="008C07EE"/>
    <w:rsid w:val="008C0887"/>
    <w:rsid w:val="008C0893"/>
    <w:rsid w:val="008C097B"/>
    <w:rsid w:val="008C09CF"/>
    <w:rsid w:val="008C0A46"/>
    <w:rsid w:val="008C0B00"/>
    <w:rsid w:val="008C0BFA"/>
    <w:rsid w:val="008C0C9B"/>
    <w:rsid w:val="008C0CBE"/>
    <w:rsid w:val="008C0D99"/>
    <w:rsid w:val="008C0DF5"/>
    <w:rsid w:val="008C0E63"/>
    <w:rsid w:val="008C0E77"/>
    <w:rsid w:val="008C0EB2"/>
    <w:rsid w:val="008C0FA9"/>
    <w:rsid w:val="008C0FB6"/>
    <w:rsid w:val="008C100E"/>
    <w:rsid w:val="008C1096"/>
    <w:rsid w:val="008C111B"/>
    <w:rsid w:val="008C118C"/>
    <w:rsid w:val="008C1235"/>
    <w:rsid w:val="008C12AB"/>
    <w:rsid w:val="008C131E"/>
    <w:rsid w:val="008C1372"/>
    <w:rsid w:val="008C137C"/>
    <w:rsid w:val="008C13B4"/>
    <w:rsid w:val="008C1416"/>
    <w:rsid w:val="008C144E"/>
    <w:rsid w:val="008C15C6"/>
    <w:rsid w:val="008C165D"/>
    <w:rsid w:val="008C1694"/>
    <w:rsid w:val="008C16F0"/>
    <w:rsid w:val="008C1733"/>
    <w:rsid w:val="008C1821"/>
    <w:rsid w:val="008C1836"/>
    <w:rsid w:val="008C18C0"/>
    <w:rsid w:val="008C18F3"/>
    <w:rsid w:val="008C18F7"/>
    <w:rsid w:val="008C1969"/>
    <w:rsid w:val="008C19D3"/>
    <w:rsid w:val="008C1A95"/>
    <w:rsid w:val="008C1AE1"/>
    <w:rsid w:val="008C1B6D"/>
    <w:rsid w:val="008C1BFA"/>
    <w:rsid w:val="008C1C4E"/>
    <w:rsid w:val="008C1CE5"/>
    <w:rsid w:val="008C1D63"/>
    <w:rsid w:val="008C1DF5"/>
    <w:rsid w:val="008C1E25"/>
    <w:rsid w:val="008C1EC5"/>
    <w:rsid w:val="008C1F00"/>
    <w:rsid w:val="008C1F85"/>
    <w:rsid w:val="008C1FA7"/>
    <w:rsid w:val="008C2020"/>
    <w:rsid w:val="008C2023"/>
    <w:rsid w:val="008C2044"/>
    <w:rsid w:val="008C2079"/>
    <w:rsid w:val="008C21E3"/>
    <w:rsid w:val="008C22C3"/>
    <w:rsid w:val="008C22FF"/>
    <w:rsid w:val="008C2383"/>
    <w:rsid w:val="008C23A3"/>
    <w:rsid w:val="008C2479"/>
    <w:rsid w:val="008C24C3"/>
    <w:rsid w:val="008C24D1"/>
    <w:rsid w:val="008C2592"/>
    <w:rsid w:val="008C2631"/>
    <w:rsid w:val="008C2656"/>
    <w:rsid w:val="008C265E"/>
    <w:rsid w:val="008C26C3"/>
    <w:rsid w:val="008C2797"/>
    <w:rsid w:val="008C27A1"/>
    <w:rsid w:val="008C2803"/>
    <w:rsid w:val="008C280B"/>
    <w:rsid w:val="008C2879"/>
    <w:rsid w:val="008C2890"/>
    <w:rsid w:val="008C28DC"/>
    <w:rsid w:val="008C2946"/>
    <w:rsid w:val="008C2987"/>
    <w:rsid w:val="008C2A9A"/>
    <w:rsid w:val="008C2B1B"/>
    <w:rsid w:val="008C2B4A"/>
    <w:rsid w:val="008C2B6E"/>
    <w:rsid w:val="008C2B96"/>
    <w:rsid w:val="008C2CC4"/>
    <w:rsid w:val="008C2D26"/>
    <w:rsid w:val="008C2D6B"/>
    <w:rsid w:val="008C2D79"/>
    <w:rsid w:val="008C2E17"/>
    <w:rsid w:val="008C2E5F"/>
    <w:rsid w:val="008C2EAE"/>
    <w:rsid w:val="008C2F7E"/>
    <w:rsid w:val="008C2FA1"/>
    <w:rsid w:val="008C2FEA"/>
    <w:rsid w:val="008C303A"/>
    <w:rsid w:val="008C308B"/>
    <w:rsid w:val="008C30B1"/>
    <w:rsid w:val="008C3182"/>
    <w:rsid w:val="008C3200"/>
    <w:rsid w:val="008C3300"/>
    <w:rsid w:val="008C3347"/>
    <w:rsid w:val="008C3415"/>
    <w:rsid w:val="008C342A"/>
    <w:rsid w:val="008C350E"/>
    <w:rsid w:val="008C3621"/>
    <w:rsid w:val="008C366C"/>
    <w:rsid w:val="008C3672"/>
    <w:rsid w:val="008C3705"/>
    <w:rsid w:val="008C373C"/>
    <w:rsid w:val="008C378B"/>
    <w:rsid w:val="008C37A5"/>
    <w:rsid w:val="008C37D3"/>
    <w:rsid w:val="008C3817"/>
    <w:rsid w:val="008C3911"/>
    <w:rsid w:val="008C3A49"/>
    <w:rsid w:val="008C3ADD"/>
    <w:rsid w:val="008C3AFE"/>
    <w:rsid w:val="008C3B8B"/>
    <w:rsid w:val="008C3BCE"/>
    <w:rsid w:val="008C3C1D"/>
    <w:rsid w:val="008C3CBC"/>
    <w:rsid w:val="008C3D1D"/>
    <w:rsid w:val="008C3D39"/>
    <w:rsid w:val="008C3DF1"/>
    <w:rsid w:val="008C3E3C"/>
    <w:rsid w:val="008C402B"/>
    <w:rsid w:val="008C403D"/>
    <w:rsid w:val="008C4050"/>
    <w:rsid w:val="008C4171"/>
    <w:rsid w:val="008C42E3"/>
    <w:rsid w:val="008C4302"/>
    <w:rsid w:val="008C4374"/>
    <w:rsid w:val="008C43C9"/>
    <w:rsid w:val="008C4470"/>
    <w:rsid w:val="008C45C7"/>
    <w:rsid w:val="008C45CC"/>
    <w:rsid w:val="008C45FC"/>
    <w:rsid w:val="008C4741"/>
    <w:rsid w:val="008C474C"/>
    <w:rsid w:val="008C479F"/>
    <w:rsid w:val="008C47BE"/>
    <w:rsid w:val="008C47D5"/>
    <w:rsid w:val="008C47EE"/>
    <w:rsid w:val="008C48D9"/>
    <w:rsid w:val="008C4907"/>
    <w:rsid w:val="008C492B"/>
    <w:rsid w:val="008C4958"/>
    <w:rsid w:val="008C4978"/>
    <w:rsid w:val="008C4979"/>
    <w:rsid w:val="008C49C6"/>
    <w:rsid w:val="008C49D6"/>
    <w:rsid w:val="008C4ACA"/>
    <w:rsid w:val="008C4B09"/>
    <w:rsid w:val="008C4B1E"/>
    <w:rsid w:val="008C4C12"/>
    <w:rsid w:val="008C4C6A"/>
    <w:rsid w:val="008C4CB5"/>
    <w:rsid w:val="008C4DCC"/>
    <w:rsid w:val="008C4DE9"/>
    <w:rsid w:val="008C4E00"/>
    <w:rsid w:val="008C4E59"/>
    <w:rsid w:val="008C4E6F"/>
    <w:rsid w:val="008C4F06"/>
    <w:rsid w:val="008C4F69"/>
    <w:rsid w:val="008C50E2"/>
    <w:rsid w:val="008C50FA"/>
    <w:rsid w:val="008C5132"/>
    <w:rsid w:val="008C5169"/>
    <w:rsid w:val="008C5197"/>
    <w:rsid w:val="008C5255"/>
    <w:rsid w:val="008C527B"/>
    <w:rsid w:val="008C52A3"/>
    <w:rsid w:val="008C541C"/>
    <w:rsid w:val="008C5442"/>
    <w:rsid w:val="008C54F6"/>
    <w:rsid w:val="008C55B5"/>
    <w:rsid w:val="008C55D3"/>
    <w:rsid w:val="008C55E0"/>
    <w:rsid w:val="008C5669"/>
    <w:rsid w:val="008C56C5"/>
    <w:rsid w:val="008C56D1"/>
    <w:rsid w:val="008C5856"/>
    <w:rsid w:val="008C595A"/>
    <w:rsid w:val="008C596D"/>
    <w:rsid w:val="008C5981"/>
    <w:rsid w:val="008C5993"/>
    <w:rsid w:val="008C5996"/>
    <w:rsid w:val="008C59FB"/>
    <w:rsid w:val="008C5A04"/>
    <w:rsid w:val="008C5ACA"/>
    <w:rsid w:val="008C5AD6"/>
    <w:rsid w:val="008C5BBB"/>
    <w:rsid w:val="008C5BE6"/>
    <w:rsid w:val="008C5CB6"/>
    <w:rsid w:val="008C5CE9"/>
    <w:rsid w:val="008C5D0F"/>
    <w:rsid w:val="008C5D51"/>
    <w:rsid w:val="008C5E5D"/>
    <w:rsid w:val="008C5E82"/>
    <w:rsid w:val="008C5EBE"/>
    <w:rsid w:val="008C5F5C"/>
    <w:rsid w:val="008C5FAC"/>
    <w:rsid w:val="008C6019"/>
    <w:rsid w:val="008C6118"/>
    <w:rsid w:val="008C615F"/>
    <w:rsid w:val="008C61CA"/>
    <w:rsid w:val="008C61E2"/>
    <w:rsid w:val="008C61F6"/>
    <w:rsid w:val="008C62D2"/>
    <w:rsid w:val="008C62DF"/>
    <w:rsid w:val="008C6317"/>
    <w:rsid w:val="008C63A9"/>
    <w:rsid w:val="008C63B6"/>
    <w:rsid w:val="008C63D3"/>
    <w:rsid w:val="008C63DE"/>
    <w:rsid w:val="008C6416"/>
    <w:rsid w:val="008C6429"/>
    <w:rsid w:val="008C6442"/>
    <w:rsid w:val="008C64A8"/>
    <w:rsid w:val="008C64C4"/>
    <w:rsid w:val="008C650B"/>
    <w:rsid w:val="008C6533"/>
    <w:rsid w:val="008C65A7"/>
    <w:rsid w:val="008C66A3"/>
    <w:rsid w:val="008C67C2"/>
    <w:rsid w:val="008C67C4"/>
    <w:rsid w:val="008C6800"/>
    <w:rsid w:val="008C688F"/>
    <w:rsid w:val="008C68DF"/>
    <w:rsid w:val="008C696F"/>
    <w:rsid w:val="008C6996"/>
    <w:rsid w:val="008C69CB"/>
    <w:rsid w:val="008C6B2E"/>
    <w:rsid w:val="008C6BB7"/>
    <w:rsid w:val="008C6BFF"/>
    <w:rsid w:val="008C6C42"/>
    <w:rsid w:val="008C6C90"/>
    <w:rsid w:val="008C6CAF"/>
    <w:rsid w:val="008C6D1A"/>
    <w:rsid w:val="008C6D8C"/>
    <w:rsid w:val="008C6DA9"/>
    <w:rsid w:val="008C6DB0"/>
    <w:rsid w:val="008C6DD8"/>
    <w:rsid w:val="008C6DE8"/>
    <w:rsid w:val="008C6E49"/>
    <w:rsid w:val="008C6F19"/>
    <w:rsid w:val="008C6F24"/>
    <w:rsid w:val="008C6F38"/>
    <w:rsid w:val="008C6F4A"/>
    <w:rsid w:val="008C6F6A"/>
    <w:rsid w:val="008C6FBC"/>
    <w:rsid w:val="008C7014"/>
    <w:rsid w:val="008C7030"/>
    <w:rsid w:val="008C7069"/>
    <w:rsid w:val="008C70A9"/>
    <w:rsid w:val="008C70BE"/>
    <w:rsid w:val="008C70F8"/>
    <w:rsid w:val="008C713A"/>
    <w:rsid w:val="008C724C"/>
    <w:rsid w:val="008C72D6"/>
    <w:rsid w:val="008C73B1"/>
    <w:rsid w:val="008C73E7"/>
    <w:rsid w:val="008C744D"/>
    <w:rsid w:val="008C7474"/>
    <w:rsid w:val="008C74B2"/>
    <w:rsid w:val="008C74CC"/>
    <w:rsid w:val="008C74E2"/>
    <w:rsid w:val="008C7578"/>
    <w:rsid w:val="008C7605"/>
    <w:rsid w:val="008C766B"/>
    <w:rsid w:val="008C76CA"/>
    <w:rsid w:val="008C7711"/>
    <w:rsid w:val="008C7763"/>
    <w:rsid w:val="008C787C"/>
    <w:rsid w:val="008C7890"/>
    <w:rsid w:val="008C78A4"/>
    <w:rsid w:val="008C78B2"/>
    <w:rsid w:val="008C78D0"/>
    <w:rsid w:val="008C79A3"/>
    <w:rsid w:val="008C79B8"/>
    <w:rsid w:val="008C7AAF"/>
    <w:rsid w:val="008C7AF6"/>
    <w:rsid w:val="008C7B2A"/>
    <w:rsid w:val="008C7BB9"/>
    <w:rsid w:val="008C7C29"/>
    <w:rsid w:val="008C7C65"/>
    <w:rsid w:val="008C7D51"/>
    <w:rsid w:val="008C7D71"/>
    <w:rsid w:val="008C7E4D"/>
    <w:rsid w:val="008C7E75"/>
    <w:rsid w:val="008C7E79"/>
    <w:rsid w:val="008C7E8F"/>
    <w:rsid w:val="008C7E9A"/>
    <w:rsid w:val="008C7EB5"/>
    <w:rsid w:val="008C7EF6"/>
    <w:rsid w:val="008C7F81"/>
    <w:rsid w:val="008C7FC7"/>
    <w:rsid w:val="008D0005"/>
    <w:rsid w:val="008D0065"/>
    <w:rsid w:val="008D0097"/>
    <w:rsid w:val="008D0122"/>
    <w:rsid w:val="008D01DC"/>
    <w:rsid w:val="008D022C"/>
    <w:rsid w:val="008D0266"/>
    <w:rsid w:val="008D02B7"/>
    <w:rsid w:val="008D0362"/>
    <w:rsid w:val="008D03E2"/>
    <w:rsid w:val="008D0419"/>
    <w:rsid w:val="008D044B"/>
    <w:rsid w:val="008D048B"/>
    <w:rsid w:val="008D04F1"/>
    <w:rsid w:val="008D051E"/>
    <w:rsid w:val="008D0562"/>
    <w:rsid w:val="008D05EA"/>
    <w:rsid w:val="008D064F"/>
    <w:rsid w:val="008D06D8"/>
    <w:rsid w:val="008D0843"/>
    <w:rsid w:val="008D085D"/>
    <w:rsid w:val="008D08E1"/>
    <w:rsid w:val="008D0974"/>
    <w:rsid w:val="008D0A3B"/>
    <w:rsid w:val="008D0A64"/>
    <w:rsid w:val="008D0AA9"/>
    <w:rsid w:val="008D0C25"/>
    <w:rsid w:val="008D0CB9"/>
    <w:rsid w:val="008D0CF0"/>
    <w:rsid w:val="008D0D14"/>
    <w:rsid w:val="008D0D1B"/>
    <w:rsid w:val="008D0D40"/>
    <w:rsid w:val="008D0D75"/>
    <w:rsid w:val="008D0DA5"/>
    <w:rsid w:val="008D0E07"/>
    <w:rsid w:val="008D0F7B"/>
    <w:rsid w:val="008D0F8F"/>
    <w:rsid w:val="008D10C9"/>
    <w:rsid w:val="008D1119"/>
    <w:rsid w:val="008D1229"/>
    <w:rsid w:val="008D125C"/>
    <w:rsid w:val="008D1270"/>
    <w:rsid w:val="008D1276"/>
    <w:rsid w:val="008D1319"/>
    <w:rsid w:val="008D139C"/>
    <w:rsid w:val="008D140F"/>
    <w:rsid w:val="008D141C"/>
    <w:rsid w:val="008D14CC"/>
    <w:rsid w:val="008D14E1"/>
    <w:rsid w:val="008D153A"/>
    <w:rsid w:val="008D155C"/>
    <w:rsid w:val="008D1579"/>
    <w:rsid w:val="008D1601"/>
    <w:rsid w:val="008D161B"/>
    <w:rsid w:val="008D163B"/>
    <w:rsid w:val="008D16BD"/>
    <w:rsid w:val="008D16E5"/>
    <w:rsid w:val="008D16F1"/>
    <w:rsid w:val="008D175A"/>
    <w:rsid w:val="008D1829"/>
    <w:rsid w:val="008D18C1"/>
    <w:rsid w:val="008D18EA"/>
    <w:rsid w:val="008D199B"/>
    <w:rsid w:val="008D19F9"/>
    <w:rsid w:val="008D1A2C"/>
    <w:rsid w:val="008D1AB7"/>
    <w:rsid w:val="008D1AC6"/>
    <w:rsid w:val="008D1B11"/>
    <w:rsid w:val="008D1B1F"/>
    <w:rsid w:val="008D1B66"/>
    <w:rsid w:val="008D1C16"/>
    <w:rsid w:val="008D1C7E"/>
    <w:rsid w:val="008D1D1E"/>
    <w:rsid w:val="008D1D46"/>
    <w:rsid w:val="008D1D4A"/>
    <w:rsid w:val="008D1DB9"/>
    <w:rsid w:val="008D1E34"/>
    <w:rsid w:val="008D1EC1"/>
    <w:rsid w:val="008D1EE7"/>
    <w:rsid w:val="008D1FC6"/>
    <w:rsid w:val="008D1FD8"/>
    <w:rsid w:val="008D1FE9"/>
    <w:rsid w:val="008D20D9"/>
    <w:rsid w:val="008D21B0"/>
    <w:rsid w:val="008D21EB"/>
    <w:rsid w:val="008D2288"/>
    <w:rsid w:val="008D229E"/>
    <w:rsid w:val="008D2436"/>
    <w:rsid w:val="008D249B"/>
    <w:rsid w:val="008D24B4"/>
    <w:rsid w:val="008D24EE"/>
    <w:rsid w:val="008D2502"/>
    <w:rsid w:val="008D2535"/>
    <w:rsid w:val="008D2578"/>
    <w:rsid w:val="008D25B8"/>
    <w:rsid w:val="008D261F"/>
    <w:rsid w:val="008D26EB"/>
    <w:rsid w:val="008D273A"/>
    <w:rsid w:val="008D2767"/>
    <w:rsid w:val="008D27AD"/>
    <w:rsid w:val="008D27DD"/>
    <w:rsid w:val="008D27EF"/>
    <w:rsid w:val="008D2833"/>
    <w:rsid w:val="008D28EF"/>
    <w:rsid w:val="008D2989"/>
    <w:rsid w:val="008D2A0D"/>
    <w:rsid w:val="008D2A41"/>
    <w:rsid w:val="008D2A83"/>
    <w:rsid w:val="008D2ACA"/>
    <w:rsid w:val="008D2B59"/>
    <w:rsid w:val="008D2C33"/>
    <w:rsid w:val="008D2CE0"/>
    <w:rsid w:val="008D2CF6"/>
    <w:rsid w:val="008D2D19"/>
    <w:rsid w:val="008D2D39"/>
    <w:rsid w:val="008D2D4F"/>
    <w:rsid w:val="008D2D58"/>
    <w:rsid w:val="008D2D67"/>
    <w:rsid w:val="008D2DBB"/>
    <w:rsid w:val="008D2DE0"/>
    <w:rsid w:val="008D2E13"/>
    <w:rsid w:val="008D2E7F"/>
    <w:rsid w:val="008D2EA2"/>
    <w:rsid w:val="008D2EB4"/>
    <w:rsid w:val="008D2EC3"/>
    <w:rsid w:val="008D2EFA"/>
    <w:rsid w:val="008D2F35"/>
    <w:rsid w:val="008D2FC2"/>
    <w:rsid w:val="008D2FE6"/>
    <w:rsid w:val="008D309D"/>
    <w:rsid w:val="008D318E"/>
    <w:rsid w:val="008D3253"/>
    <w:rsid w:val="008D3323"/>
    <w:rsid w:val="008D337F"/>
    <w:rsid w:val="008D33D6"/>
    <w:rsid w:val="008D33F3"/>
    <w:rsid w:val="008D3434"/>
    <w:rsid w:val="008D3437"/>
    <w:rsid w:val="008D3493"/>
    <w:rsid w:val="008D34F5"/>
    <w:rsid w:val="008D34F6"/>
    <w:rsid w:val="008D361A"/>
    <w:rsid w:val="008D374B"/>
    <w:rsid w:val="008D374C"/>
    <w:rsid w:val="008D379C"/>
    <w:rsid w:val="008D37E5"/>
    <w:rsid w:val="008D3841"/>
    <w:rsid w:val="008D38C5"/>
    <w:rsid w:val="008D38EF"/>
    <w:rsid w:val="008D38FF"/>
    <w:rsid w:val="008D39B5"/>
    <w:rsid w:val="008D39F8"/>
    <w:rsid w:val="008D3A86"/>
    <w:rsid w:val="008D3ADF"/>
    <w:rsid w:val="008D3B3C"/>
    <w:rsid w:val="008D3BED"/>
    <w:rsid w:val="008D3C4B"/>
    <w:rsid w:val="008D3CCD"/>
    <w:rsid w:val="008D3E67"/>
    <w:rsid w:val="008D3E8C"/>
    <w:rsid w:val="008D3EA5"/>
    <w:rsid w:val="008D3ED0"/>
    <w:rsid w:val="008D3F1C"/>
    <w:rsid w:val="008D3F51"/>
    <w:rsid w:val="008D3FA0"/>
    <w:rsid w:val="008D3FB9"/>
    <w:rsid w:val="008D4064"/>
    <w:rsid w:val="008D40A8"/>
    <w:rsid w:val="008D4113"/>
    <w:rsid w:val="008D411E"/>
    <w:rsid w:val="008D4157"/>
    <w:rsid w:val="008D4174"/>
    <w:rsid w:val="008D4273"/>
    <w:rsid w:val="008D4360"/>
    <w:rsid w:val="008D436E"/>
    <w:rsid w:val="008D43DA"/>
    <w:rsid w:val="008D4407"/>
    <w:rsid w:val="008D441D"/>
    <w:rsid w:val="008D4430"/>
    <w:rsid w:val="008D44F4"/>
    <w:rsid w:val="008D4570"/>
    <w:rsid w:val="008D45A1"/>
    <w:rsid w:val="008D466B"/>
    <w:rsid w:val="008D4693"/>
    <w:rsid w:val="008D4709"/>
    <w:rsid w:val="008D4739"/>
    <w:rsid w:val="008D474B"/>
    <w:rsid w:val="008D4818"/>
    <w:rsid w:val="008D482A"/>
    <w:rsid w:val="008D4870"/>
    <w:rsid w:val="008D4936"/>
    <w:rsid w:val="008D494B"/>
    <w:rsid w:val="008D4992"/>
    <w:rsid w:val="008D4A16"/>
    <w:rsid w:val="008D4A3F"/>
    <w:rsid w:val="008D4A59"/>
    <w:rsid w:val="008D4A9F"/>
    <w:rsid w:val="008D4B73"/>
    <w:rsid w:val="008D4BA3"/>
    <w:rsid w:val="008D4BA4"/>
    <w:rsid w:val="008D4CC3"/>
    <w:rsid w:val="008D4D01"/>
    <w:rsid w:val="008D4D17"/>
    <w:rsid w:val="008D4D48"/>
    <w:rsid w:val="008D4DA6"/>
    <w:rsid w:val="008D4DB6"/>
    <w:rsid w:val="008D4DF2"/>
    <w:rsid w:val="008D4DF9"/>
    <w:rsid w:val="008D4E0E"/>
    <w:rsid w:val="008D4E13"/>
    <w:rsid w:val="008D4F3F"/>
    <w:rsid w:val="008D5025"/>
    <w:rsid w:val="008D5026"/>
    <w:rsid w:val="008D506C"/>
    <w:rsid w:val="008D50E0"/>
    <w:rsid w:val="008D5144"/>
    <w:rsid w:val="008D5221"/>
    <w:rsid w:val="008D5248"/>
    <w:rsid w:val="008D5312"/>
    <w:rsid w:val="008D5374"/>
    <w:rsid w:val="008D547B"/>
    <w:rsid w:val="008D5481"/>
    <w:rsid w:val="008D548A"/>
    <w:rsid w:val="008D54FC"/>
    <w:rsid w:val="008D5534"/>
    <w:rsid w:val="008D55D3"/>
    <w:rsid w:val="008D5751"/>
    <w:rsid w:val="008D575B"/>
    <w:rsid w:val="008D57E4"/>
    <w:rsid w:val="008D58EE"/>
    <w:rsid w:val="008D592C"/>
    <w:rsid w:val="008D593D"/>
    <w:rsid w:val="008D594E"/>
    <w:rsid w:val="008D59DD"/>
    <w:rsid w:val="008D59EC"/>
    <w:rsid w:val="008D5B03"/>
    <w:rsid w:val="008D5B5E"/>
    <w:rsid w:val="008D5B7A"/>
    <w:rsid w:val="008D5B7C"/>
    <w:rsid w:val="008D5B80"/>
    <w:rsid w:val="008D5BBD"/>
    <w:rsid w:val="008D5BFD"/>
    <w:rsid w:val="008D5C9A"/>
    <w:rsid w:val="008D5CB7"/>
    <w:rsid w:val="008D5CC5"/>
    <w:rsid w:val="008D5CE0"/>
    <w:rsid w:val="008D5D1A"/>
    <w:rsid w:val="008D5DF2"/>
    <w:rsid w:val="008D5E1B"/>
    <w:rsid w:val="008D5E5F"/>
    <w:rsid w:val="008D5E71"/>
    <w:rsid w:val="008D5E78"/>
    <w:rsid w:val="008D5EDC"/>
    <w:rsid w:val="008D5F75"/>
    <w:rsid w:val="008D5F9C"/>
    <w:rsid w:val="008D5FEB"/>
    <w:rsid w:val="008D5FF4"/>
    <w:rsid w:val="008D5FFB"/>
    <w:rsid w:val="008D6011"/>
    <w:rsid w:val="008D6050"/>
    <w:rsid w:val="008D60C2"/>
    <w:rsid w:val="008D6103"/>
    <w:rsid w:val="008D613B"/>
    <w:rsid w:val="008D6252"/>
    <w:rsid w:val="008D62AA"/>
    <w:rsid w:val="008D62DB"/>
    <w:rsid w:val="008D6319"/>
    <w:rsid w:val="008D63E9"/>
    <w:rsid w:val="008D6456"/>
    <w:rsid w:val="008D64C2"/>
    <w:rsid w:val="008D650E"/>
    <w:rsid w:val="008D6533"/>
    <w:rsid w:val="008D6537"/>
    <w:rsid w:val="008D658D"/>
    <w:rsid w:val="008D659B"/>
    <w:rsid w:val="008D659D"/>
    <w:rsid w:val="008D668B"/>
    <w:rsid w:val="008D6723"/>
    <w:rsid w:val="008D673D"/>
    <w:rsid w:val="008D687B"/>
    <w:rsid w:val="008D6894"/>
    <w:rsid w:val="008D690F"/>
    <w:rsid w:val="008D6917"/>
    <w:rsid w:val="008D6935"/>
    <w:rsid w:val="008D69D0"/>
    <w:rsid w:val="008D6A17"/>
    <w:rsid w:val="008D6A21"/>
    <w:rsid w:val="008D6A97"/>
    <w:rsid w:val="008D6A98"/>
    <w:rsid w:val="008D6B4B"/>
    <w:rsid w:val="008D6C00"/>
    <w:rsid w:val="008D6CA9"/>
    <w:rsid w:val="008D6D07"/>
    <w:rsid w:val="008D6D3E"/>
    <w:rsid w:val="008D6D77"/>
    <w:rsid w:val="008D6E4F"/>
    <w:rsid w:val="008D6ECA"/>
    <w:rsid w:val="008D6ED8"/>
    <w:rsid w:val="008D6F48"/>
    <w:rsid w:val="008D7097"/>
    <w:rsid w:val="008D70E7"/>
    <w:rsid w:val="008D7106"/>
    <w:rsid w:val="008D712B"/>
    <w:rsid w:val="008D7164"/>
    <w:rsid w:val="008D7170"/>
    <w:rsid w:val="008D717D"/>
    <w:rsid w:val="008D71CB"/>
    <w:rsid w:val="008D722D"/>
    <w:rsid w:val="008D724D"/>
    <w:rsid w:val="008D7288"/>
    <w:rsid w:val="008D728F"/>
    <w:rsid w:val="008D72B7"/>
    <w:rsid w:val="008D73D7"/>
    <w:rsid w:val="008D7538"/>
    <w:rsid w:val="008D7556"/>
    <w:rsid w:val="008D75EA"/>
    <w:rsid w:val="008D7621"/>
    <w:rsid w:val="008D7655"/>
    <w:rsid w:val="008D765B"/>
    <w:rsid w:val="008D7670"/>
    <w:rsid w:val="008D7769"/>
    <w:rsid w:val="008D7804"/>
    <w:rsid w:val="008D7817"/>
    <w:rsid w:val="008D792A"/>
    <w:rsid w:val="008D796C"/>
    <w:rsid w:val="008D79D7"/>
    <w:rsid w:val="008D7A06"/>
    <w:rsid w:val="008D7AA2"/>
    <w:rsid w:val="008D7B6B"/>
    <w:rsid w:val="008D7C88"/>
    <w:rsid w:val="008D7C92"/>
    <w:rsid w:val="008D7D24"/>
    <w:rsid w:val="008D7D43"/>
    <w:rsid w:val="008D7D99"/>
    <w:rsid w:val="008D7E87"/>
    <w:rsid w:val="008D7FA1"/>
    <w:rsid w:val="008E0095"/>
    <w:rsid w:val="008E010B"/>
    <w:rsid w:val="008E01C7"/>
    <w:rsid w:val="008E0226"/>
    <w:rsid w:val="008E0246"/>
    <w:rsid w:val="008E02AA"/>
    <w:rsid w:val="008E02B0"/>
    <w:rsid w:val="008E0309"/>
    <w:rsid w:val="008E0311"/>
    <w:rsid w:val="008E0365"/>
    <w:rsid w:val="008E03DC"/>
    <w:rsid w:val="008E04A2"/>
    <w:rsid w:val="008E0554"/>
    <w:rsid w:val="008E0597"/>
    <w:rsid w:val="008E05F1"/>
    <w:rsid w:val="008E0645"/>
    <w:rsid w:val="008E06FE"/>
    <w:rsid w:val="008E071A"/>
    <w:rsid w:val="008E0726"/>
    <w:rsid w:val="008E078B"/>
    <w:rsid w:val="008E082A"/>
    <w:rsid w:val="008E0835"/>
    <w:rsid w:val="008E099A"/>
    <w:rsid w:val="008E09E5"/>
    <w:rsid w:val="008E0B4F"/>
    <w:rsid w:val="008E0B56"/>
    <w:rsid w:val="008E0B5A"/>
    <w:rsid w:val="008E0C4F"/>
    <w:rsid w:val="008E0C6D"/>
    <w:rsid w:val="008E0CC1"/>
    <w:rsid w:val="008E0D2E"/>
    <w:rsid w:val="008E0D96"/>
    <w:rsid w:val="008E0D9E"/>
    <w:rsid w:val="008E0DF4"/>
    <w:rsid w:val="008E0EA2"/>
    <w:rsid w:val="008E0F1A"/>
    <w:rsid w:val="008E1063"/>
    <w:rsid w:val="008E110B"/>
    <w:rsid w:val="008E1147"/>
    <w:rsid w:val="008E11DF"/>
    <w:rsid w:val="008E1266"/>
    <w:rsid w:val="008E12B9"/>
    <w:rsid w:val="008E131D"/>
    <w:rsid w:val="008E13D0"/>
    <w:rsid w:val="008E146A"/>
    <w:rsid w:val="008E14C1"/>
    <w:rsid w:val="008E153E"/>
    <w:rsid w:val="008E1573"/>
    <w:rsid w:val="008E159B"/>
    <w:rsid w:val="008E1643"/>
    <w:rsid w:val="008E16BC"/>
    <w:rsid w:val="008E1703"/>
    <w:rsid w:val="008E184F"/>
    <w:rsid w:val="008E1941"/>
    <w:rsid w:val="008E1968"/>
    <w:rsid w:val="008E1982"/>
    <w:rsid w:val="008E19E8"/>
    <w:rsid w:val="008E1A88"/>
    <w:rsid w:val="008E1B83"/>
    <w:rsid w:val="008E1C50"/>
    <w:rsid w:val="008E1C99"/>
    <w:rsid w:val="008E1DF6"/>
    <w:rsid w:val="008E1DFD"/>
    <w:rsid w:val="008E1E2E"/>
    <w:rsid w:val="008E1E46"/>
    <w:rsid w:val="008E1E56"/>
    <w:rsid w:val="008E1E94"/>
    <w:rsid w:val="008E1EB9"/>
    <w:rsid w:val="008E1F73"/>
    <w:rsid w:val="008E1FA0"/>
    <w:rsid w:val="008E1FCB"/>
    <w:rsid w:val="008E1FFE"/>
    <w:rsid w:val="008E20DD"/>
    <w:rsid w:val="008E2136"/>
    <w:rsid w:val="008E2169"/>
    <w:rsid w:val="008E21EC"/>
    <w:rsid w:val="008E22B2"/>
    <w:rsid w:val="008E22E7"/>
    <w:rsid w:val="008E2359"/>
    <w:rsid w:val="008E23DA"/>
    <w:rsid w:val="008E23F6"/>
    <w:rsid w:val="008E2417"/>
    <w:rsid w:val="008E2499"/>
    <w:rsid w:val="008E24F3"/>
    <w:rsid w:val="008E2533"/>
    <w:rsid w:val="008E262C"/>
    <w:rsid w:val="008E2694"/>
    <w:rsid w:val="008E26A8"/>
    <w:rsid w:val="008E26AD"/>
    <w:rsid w:val="008E271F"/>
    <w:rsid w:val="008E2759"/>
    <w:rsid w:val="008E282B"/>
    <w:rsid w:val="008E28B1"/>
    <w:rsid w:val="008E2969"/>
    <w:rsid w:val="008E2B53"/>
    <w:rsid w:val="008E2B93"/>
    <w:rsid w:val="008E2C37"/>
    <w:rsid w:val="008E2C4E"/>
    <w:rsid w:val="008E2CC3"/>
    <w:rsid w:val="008E2CDD"/>
    <w:rsid w:val="008E2DA0"/>
    <w:rsid w:val="008E2E19"/>
    <w:rsid w:val="008E2E9A"/>
    <w:rsid w:val="008E2EB5"/>
    <w:rsid w:val="008E2F77"/>
    <w:rsid w:val="008E2FDF"/>
    <w:rsid w:val="008E300F"/>
    <w:rsid w:val="008E306B"/>
    <w:rsid w:val="008E3078"/>
    <w:rsid w:val="008E30EA"/>
    <w:rsid w:val="008E3148"/>
    <w:rsid w:val="008E3243"/>
    <w:rsid w:val="008E324A"/>
    <w:rsid w:val="008E3276"/>
    <w:rsid w:val="008E3339"/>
    <w:rsid w:val="008E337B"/>
    <w:rsid w:val="008E339C"/>
    <w:rsid w:val="008E33C3"/>
    <w:rsid w:val="008E33D7"/>
    <w:rsid w:val="008E33DC"/>
    <w:rsid w:val="008E3477"/>
    <w:rsid w:val="008E3507"/>
    <w:rsid w:val="008E351A"/>
    <w:rsid w:val="008E3521"/>
    <w:rsid w:val="008E356E"/>
    <w:rsid w:val="008E35AB"/>
    <w:rsid w:val="008E36BC"/>
    <w:rsid w:val="008E37B8"/>
    <w:rsid w:val="008E37C9"/>
    <w:rsid w:val="008E3849"/>
    <w:rsid w:val="008E3853"/>
    <w:rsid w:val="008E3857"/>
    <w:rsid w:val="008E3862"/>
    <w:rsid w:val="008E3902"/>
    <w:rsid w:val="008E399A"/>
    <w:rsid w:val="008E39F0"/>
    <w:rsid w:val="008E3A0F"/>
    <w:rsid w:val="008E3A27"/>
    <w:rsid w:val="008E3A9C"/>
    <w:rsid w:val="008E3B5D"/>
    <w:rsid w:val="008E3B6A"/>
    <w:rsid w:val="008E3BC6"/>
    <w:rsid w:val="008E3BCF"/>
    <w:rsid w:val="008E3BDC"/>
    <w:rsid w:val="008E3C24"/>
    <w:rsid w:val="008E3C5E"/>
    <w:rsid w:val="008E3C7D"/>
    <w:rsid w:val="008E3CA4"/>
    <w:rsid w:val="008E3E2E"/>
    <w:rsid w:val="008E3EC7"/>
    <w:rsid w:val="008E4025"/>
    <w:rsid w:val="008E403C"/>
    <w:rsid w:val="008E4065"/>
    <w:rsid w:val="008E417C"/>
    <w:rsid w:val="008E4228"/>
    <w:rsid w:val="008E4229"/>
    <w:rsid w:val="008E42D5"/>
    <w:rsid w:val="008E43A0"/>
    <w:rsid w:val="008E43AD"/>
    <w:rsid w:val="008E43C4"/>
    <w:rsid w:val="008E441E"/>
    <w:rsid w:val="008E4429"/>
    <w:rsid w:val="008E4502"/>
    <w:rsid w:val="008E4563"/>
    <w:rsid w:val="008E4575"/>
    <w:rsid w:val="008E45F9"/>
    <w:rsid w:val="008E464E"/>
    <w:rsid w:val="008E465F"/>
    <w:rsid w:val="008E466A"/>
    <w:rsid w:val="008E4685"/>
    <w:rsid w:val="008E4717"/>
    <w:rsid w:val="008E497E"/>
    <w:rsid w:val="008E49C4"/>
    <w:rsid w:val="008E4A05"/>
    <w:rsid w:val="008E4A40"/>
    <w:rsid w:val="008E4A9D"/>
    <w:rsid w:val="008E4AD9"/>
    <w:rsid w:val="008E4B5D"/>
    <w:rsid w:val="008E4CD3"/>
    <w:rsid w:val="008E4CF8"/>
    <w:rsid w:val="008E4D83"/>
    <w:rsid w:val="008E4E6C"/>
    <w:rsid w:val="008E4FA8"/>
    <w:rsid w:val="008E5025"/>
    <w:rsid w:val="008E5097"/>
    <w:rsid w:val="008E5194"/>
    <w:rsid w:val="008E51F0"/>
    <w:rsid w:val="008E5239"/>
    <w:rsid w:val="008E526B"/>
    <w:rsid w:val="008E529A"/>
    <w:rsid w:val="008E52DF"/>
    <w:rsid w:val="008E52F9"/>
    <w:rsid w:val="008E534D"/>
    <w:rsid w:val="008E5393"/>
    <w:rsid w:val="008E53BA"/>
    <w:rsid w:val="008E54C3"/>
    <w:rsid w:val="008E5502"/>
    <w:rsid w:val="008E5584"/>
    <w:rsid w:val="008E55A3"/>
    <w:rsid w:val="008E561A"/>
    <w:rsid w:val="008E56BF"/>
    <w:rsid w:val="008E56DA"/>
    <w:rsid w:val="008E578C"/>
    <w:rsid w:val="008E579D"/>
    <w:rsid w:val="008E5809"/>
    <w:rsid w:val="008E5841"/>
    <w:rsid w:val="008E588D"/>
    <w:rsid w:val="008E58FB"/>
    <w:rsid w:val="008E596C"/>
    <w:rsid w:val="008E5A86"/>
    <w:rsid w:val="008E5AA1"/>
    <w:rsid w:val="008E5B0E"/>
    <w:rsid w:val="008E5B87"/>
    <w:rsid w:val="008E5D07"/>
    <w:rsid w:val="008E5D1F"/>
    <w:rsid w:val="008E5D2B"/>
    <w:rsid w:val="008E5D31"/>
    <w:rsid w:val="008E5D48"/>
    <w:rsid w:val="008E5DD0"/>
    <w:rsid w:val="008E5E07"/>
    <w:rsid w:val="008E5E37"/>
    <w:rsid w:val="008E5E7A"/>
    <w:rsid w:val="008E5E8A"/>
    <w:rsid w:val="008E5EB3"/>
    <w:rsid w:val="008E5EEB"/>
    <w:rsid w:val="008E5F3B"/>
    <w:rsid w:val="008E5F74"/>
    <w:rsid w:val="008E6137"/>
    <w:rsid w:val="008E6291"/>
    <w:rsid w:val="008E62B1"/>
    <w:rsid w:val="008E6305"/>
    <w:rsid w:val="008E6349"/>
    <w:rsid w:val="008E641C"/>
    <w:rsid w:val="008E64AA"/>
    <w:rsid w:val="008E64EF"/>
    <w:rsid w:val="008E6515"/>
    <w:rsid w:val="008E6526"/>
    <w:rsid w:val="008E65BE"/>
    <w:rsid w:val="008E6637"/>
    <w:rsid w:val="008E67A3"/>
    <w:rsid w:val="008E67D2"/>
    <w:rsid w:val="008E68F9"/>
    <w:rsid w:val="008E69C5"/>
    <w:rsid w:val="008E6A58"/>
    <w:rsid w:val="008E6ADB"/>
    <w:rsid w:val="008E6ADC"/>
    <w:rsid w:val="008E6BE5"/>
    <w:rsid w:val="008E6C05"/>
    <w:rsid w:val="008E6C40"/>
    <w:rsid w:val="008E6D61"/>
    <w:rsid w:val="008E6E9F"/>
    <w:rsid w:val="008E6EA5"/>
    <w:rsid w:val="008E6F15"/>
    <w:rsid w:val="008E6FD3"/>
    <w:rsid w:val="008E6FD6"/>
    <w:rsid w:val="008E6FDD"/>
    <w:rsid w:val="008E7021"/>
    <w:rsid w:val="008E7085"/>
    <w:rsid w:val="008E70F5"/>
    <w:rsid w:val="008E7141"/>
    <w:rsid w:val="008E724D"/>
    <w:rsid w:val="008E73DE"/>
    <w:rsid w:val="008E7434"/>
    <w:rsid w:val="008E753E"/>
    <w:rsid w:val="008E7567"/>
    <w:rsid w:val="008E75D0"/>
    <w:rsid w:val="008E769B"/>
    <w:rsid w:val="008E770D"/>
    <w:rsid w:val="008E77C6"/>
    <w:rsid w:val="008E7826"/>
    <w:rsid w:val="008E783E"/>
    <w:rsid w:val="008E7862"/>
    <w:rsid w:val="008E78A3"/>
    <w:rsid w:val="008E799C"/>
    <w:rsid w:val="008E79B9"/>
    <w:rsid w:val="008E79D7"/>
    <w:rsid w:val="008E7AA4"/>
    <w:rsid w:val="008E7AA6"/>
    <w:rsid w:val="008E7ABA"/>
    <w:rsid w:val="008E7B2C"/>
    <w:rsid w:val="008E7B38"/>
    <w:rsid w:val="008E7BC4"/>
    <w:rsid w:val="008E7CF1"/>
    <w:rsid w:val="008E7DB8"/>
    <w:rsid w:val="008E7E30"/>
    <w:rsid w:val="008E7E49"/>
    <w:rsid w:val="008E7FCB"/>
    <w:rsid w:val="008F0002"/>
    <w:rsid w:val="008F000B"/>
    <w:rsid w:val="008F00B1"/>
    <w:rsid w:val="008F00BB"/>
    <w:rsid w:val="008F014E"/>
    <w:rsid w:val="008F017E"/>
    <w:rsid w:val="008F0221"/>
    <w:rsid w:val="008F0292"/>
    <w:rsid w:val="008F029F"/>
    <w:rsid w:val="008F02C2"/>
    <w:rsid w:val="008F02CD"/>
    <w:rsid w:val="008F039E"/>
    <w:rsid w:val="008F0402"/>
    <w:rsid w:val="008F044A"/>
    <w:rsid w:val="008F046A"/>
    <w:rsid w:val="008F0523"/>
    <w:rsid w:val="008F0595"/>
    <w:rsid w:val="008F0673"/>
    <w:rsid w:val="008F0677"/>
    <w:rsid w:val="008F068D"/>
    <w:rsid w:val="008F06AB"/>
    <w:rsid w:val="008F06F4"/>
    <w:rsid w:val="008F0758"/>
    <w:rsid w:val="008F07D3"/>
    <w:rsid w:val="008F085E"/>
    <w:rsid w:val="008F08BD"/>
    <w:rsid w:val="008F08C2"/>
    <w:rsid w:val="008F08FF"/>
    <w:rsid w:val="008F0904"/>
    <w:rsid w:val="008F0A38"/>
    <w:rsid w:val="008F0A8C"/>
    <w:rsid w:val="008F0A96"/>
    <w:rsid w:val="008F0B40"/>
    <w:rsid w:val="008F0C30"/>
    <w:rsid w:val="008F0CA4"/>
    <w:rsid w:val="008F0E23"/>
    <w:rsid w:val="008F0F80"/>
    <w:rsid w:val="008F1059"/>
    <w:rsid w:val="008F10EF"/>
    <w:rsid w:val="008F1266"/>
    <w:rsid w:val="008F12F5"/>
    <w:rsid w:val="008F132E"/>
    <w:rsid w:val="008F13BE"/>
    <w:rsid w:val="008F13D5"/>
    <w:rsid w:val="008F1468"/>
    <w:rsid w:val="008F14A2"/>
    <w:rsid w:val="008F151E"/>
    <w:rsid w:val="008F1561"/>
    <w:rsid w:val="008F15CF"/>
    <w:rsid w:val="008F164C"/>
    <w:rsid w:val="008F17B2"/>
    <w:rsid w:val="008F187E"/>
    <w:rsid w:val="008F1942"/>
    <w:rsid w:val="008F19F4"/>
    <w:rsid w:val="008F1A12"/>
    <w:rsid w:val="008F1A16"/>
    <w:rsid w:val="008F1A98"/>
    <w:rsid w:val="008F1ABC"/>
    <w:rsid w:val="008F1AC5"/>
    <w:rsid w:val="008F1B0A"/>
    <w:rsid w:val="008F1B9C"/>
    <w:rsid w:val="008F1BF7"/>
    <w:rsid w:val="008F1C0B"/>
    <w:rsid w:val="008F1CD8"/>
    <w:rsid w:val="008F1D43"/>
    <w:rsid w:val="008F1D82"/>
    <w:rsid w:val="008F1DDB"/>
    <w:rsid w:val="008F1E3D"/>
    <w:rsid w:val="008F1E9C"/>
    <w:rsid w:val="008F1ED6"/>
    <w:rsid w:val="008F1F41"/>
    <w:rsid w:val="008F1FB0"/>
    <w:rsid w:val="008F2023"/>
    <w:rsid w:val="008F2031"/>
    <w:rsid w:val="008F20DC"/>
    <w:rsid w:val="008F220B"/>
    <w:rsid w:val="008F2238"/>
    <w:rsid w:val="008F228F"/>
    <w:rsid w:val="008F23DC"/>
    <w:rsid w:val="008F2410"/>
    <w:rsid w:val="008F2507"/>
    <w:rsid w:val="008F2591"/>
    <w:rsid w:val="008F260F"/>
    <w:rsid w:val="008F2688"/>
    <w:rsid w:val="008F26CD"/>
    <w:rsid w:val="008F275D"/>
    <w:rsid w:val="008F2926"/>
    <w:rsid w:val="008F293B"/>
    <w:rsid w:val="008F2A04"/>
    <w:rsid w:val="008F2AF2"/>
    <w:rsid w:val="008F2B39"/>
    <w:rsid w:val="008F2B4D"/>
    <w:rsid w:val="008F2B57"/>
    <w:rsid w:val="008F2C17"/>
    <w:rsid w:val="008F2C25"/>
    <w:rsid w:val="008F2C3C"/>
    <w:rsid w:val="008F2C4C"/>
    <w:rsid w:val="008F2C53"/>
    <w:rsid w:val="008F2C85"/>
    <w:rsid w:val="008F2CC6"/>
    <w:rsid w:val="008F2D9B"/>
    <w:rsid w:val="008F2DB2"/>
    <w:rsid w:val="008F2E66"/>
    <w:rsid w:val="008F2E6E"/>
    <w:rsid w:val="008F2E87"/>
    <w:rsid w:val="008F2F7B"/>
    <w:rsid w:val="008F2F8F"/>
    <w:rsid w:val="008F3035"/>
    <w:rsid w:val="008F3086"/>
    <w:rsid w:val="008F3108"/>
    <w:rsid w:val="008F3170"/>
    <w:rsid w:val="008F3173"/>
    <w:rsid w:val="008F31E7"/>
    <w:rsid w:val="008F3264"/>
    <w:rsid w:val="008F32F8"/>
    <w:rsid w:val="008F33A1"/>
    <w:rsid w:val="008F33E9"/>
    <w:rsid w:val="008F3442"/>
    <w:rsid w:val="008F345C"/>
    <w:rsid w:val="008F34CD"/>
    <w:rsid w:val="008F34D5"/>
    <w:rsid w:val="008F356D"/>
    <w:rsid w:val="008F357D"/>
    <w:rsid w:val="008F365A"/>
    <w:rsid w:val="008F36B0"/>
    <w:rsid w:val="008F36BC"/>
    <w:rsid w:val="008F3727"/>
    <w:rsid w:val="008F3743"/>
    <w:rsid w:val="008F37CB"/>
    <w:rsid w:val="008F38DA"/>
    <w:rsid w:val="008F3969"/>
    <w:rsid w:val="008F39DA"/>
    <w:rsid w:val="008F3A78"/>
    <w:rsid w:val="008F3B2D"/>
    <w:rsid w:val="008F3B2E"/>
    <w:rsid w:val="008F3B34"/>
    <w:rsid w:val="008F3BAB"/>
    <w:rsid w:val="008F3CCF"/>
    <w:rsid w:val="008F3CE4"/>
    <w:rsid w:val="008F3D45"/>
    <w:rsid w:val="008F3D77"/>
    <w:rsid w:val="008F3DD8"/>
    <w:rsid w:val="008F3EED"/>
    <w:rsid w:val="008F3EFC"/>
    <w:rsid w:val="008F3FF5"/>
    <w:rsid w:val="008F3FF6"/>
    <w:rsid w:val="008F4008"/>
    <w:rsid w:val="008F4075"/>
    <w:rsid w:val="008F40B1"/>
    <w:rsid w:val="008F4107"/>
    <w:rsid w:val="008F416C"/>
    <w:rsid w:val="008F417F"/>
    <w:rsid w:val="008F41E1"/>
    <w:rsid w:val="008F41FB"/>
    <w:rsid w:val="008F4253"/>
    <w:rsid w:val="008F4265"/>
    <w:rsid w:val="008F426A"/>
    <w:rsid w:val="008F42A6"/>
    <w:rsid w:val="008F42B3"/>
    <w:rsid w:val="008F42CD"/>
    <w:rsid w:val="008F42EF"/>
    <w:rsid w:val="008F4306"/>
    <w:rsid w:val="008F43BC"/>
    <w:rsid w:val="008F4451"/>
    <w:rsid w:val="008F455E"/>
    <w:rsid w:val="008F458E"/>
    <w:rsid w:val="008F45D6"/>
    <w:rsid w:val="008F461B"/>
    <w:rsid w:val="008F46CF"/>
    <w:rsid w:val="008F4777"/>
    <w:rsid w:val="008F479B"/>
    <w:rsid w:val="008F4821"/>
    <w:rsid w:val="008F487C"/>
    <w:rsid w:val="008F48B0"/>
    <w:rsid w:val="008F4900"/>
    <w:rsid w:val="008F4955"/>
    <w:rsid w:val="008F4AFB"/>
    <w:rsid w:val="008F4AFF"/>
    <w:rsid w:val="008F4B95"/>
    <w:rsid w:val="008F4B97"/>
    <w:rsid w:val="008F4B99"/>
    <w:rsid w:val="008F4C52"/>
    <w:rsid w:val="008F4C6B"/>
    <w:rsid w:val="008F4CD5"/>
    <w:rsid w:val="008F4E05"/>
    <w:rsid w:val="008F4E3C"/>
    <w:rsid w:val="008F4E58"/>
    <w:rsid w:val="008F4E60"/>
    <w:rsid w:val="008F4F21"/>
    <w:rsid w:val="008F4F23"/>
    <w:rsid w:val="008F4F52"/>
    <w:rsid w:val="008F4FF9"/>
    <w:rsid w:val="008F502E"/>
    <w:rsid w:val="008F5049"/>
    <w:rsid w:val="008F50A1"/>
    <w:rsid w:val="008F510A"/>
    <w:rsid w:val="008F514F"/>
    <w:rsid w:val="008F5164"/>
    <w:rsid w:val="008F51CC"/>
    <w:rsid w:val="008F528F"/>
    <w:rsid w:val="008F5299"/>
    <w:rsid w:val="008F52DB"/>
    <w:rsid w:val="008F5320"/>
    <w:rsid w:val="008F5388"/>
    <w:rsid w:val="008F5405"/>
    <w:rsid w:val="008F545A"/>
    <w:rsid w:val="008F5472"/>
    <w:rsid w:val="008F5512"/>
    <w:rsid w:val="008F558C"/>
    <w:rsid w:val="008F5622"/>
    <w:rsid w:val="008F5727"/>
    <w:rsid w:val="008F57B6"/>
    <w:rsid w:val="008F57EE"/>
    <w:rsid w:val="008F57F2"/>
    <w:rsid w:val="008F5834"/>
    <w:rsid w:val="008F5846"/>
    <w:rsid w:val="008F58D5"/>
    <w:rsid w:val="008F5929"/>
    <w:rsid w:val="008F592E"/>
    <w:rsid w:val="008F593B"/>
    <w:rsid w:val="008F595B"/>
    <w:rsid w:val="008F598F"/>
    <w:rsid w:val="008F5A63"/>
    <w:rsid w:val="008F5ADB"/>
    <w:rsid w:val="008F5AE2"/>
    <w:rsid w:val="008F5B79"/>
    <w:rsid w:val="008F5C4A"/>
    <w:rsid w:val="008F5CFB"/>
    <w:rsid w:val="008F5D40"/>
    <w:rsid w:val="008F5E6F"/>
    <w:rsid w:val="008F5E73"/>
    <w:rsid w:val="008F5ED2"/>
    <w:rsid w:val="008F601A"/>
    <w:rsid w:val="008F6077"/>
    <w:rsid w:val="008F6093"/>
    <w:rsid w:val="008F60BE"/>
    <w:rsid w:val="008F6155"/>
    <w:rsid w:val="008F6208"/>
    <w:rsid w:val="008F6213"/>
    <w:rsid w:val="008F6220"/>
    <w:rsid w:val="008F623A"/>
    <w:rsid w:val="008F6252"/>
    <w:rsid w:val="008F6386"/>
    <w:rsid w:val="008F64AD"/>
    <w:rsid w:val="008F654D"/>
    <w:rsid w:val="008F6571"/>
    <w:rsid w:val="008F65B3"/>
    <w:rsid w:val="008F6686"/>
    <w:rsid w:val="008F66A1"/>
    <w:rsid w:val="008F66D8"/>
    <w:rsid w:val="008F679C"/>
    <w:rsid w:val="008F67D4"/>
    <w:rsid w:val="008F6818"/>
    <w:rsid w:val="008F68AC"/>
    <w:rsid w:val="008F692F"/>
    <w:rsid w:val="008F6A1D"/>
    <w:rsid w:val="008F6A3E"/>
    <w:rsid w:val="008F6A71"/>
    <w:rsid w:val="008F6AA9"/>
    <w:rsid w:val="008F6AF6"/>
    <w:rsid w:val="008F6B50"/>
    <w:rsid w:val="008F6BB0"/>
    <w:rsid w:val="008F6BC5"/>
    <w:rsid w:val="008F6CE4"/>
    <w:rsid w:val="008F6D09"/>
    <w:rsid w:val="008F6D47"/>
    <w:rsid w:val="008F6E14"/>
    <w:rsid w:val="008F6E32"/>
    <w:rsid w:val="008F6F09"/>
    <w:rsid w:val="008F6F62"/>
    <w:rsid w:val="008F6FA9"/>
    <w:rsid w:val="008F6FCA"/>
    <w:rsid w:val="008F7057"/>
    <w:rsid w:val="008F7077"/>
    <w:rsid w:val="008F709C"/>
    <w:rsid w:val="008F70C5"/>
    <w:rsid w:val="008F70F6"/>
    <w:rsid w:val="008F71EC"/>
    <w:rsid w:val="008F723A"/>
    <w:rsid w:val="008F7292"/>
    <w:rsid w:val="008F7344"/>
    <w:rsid w:val="008F73A8"/>
    <w:rsid w:val="008F73F1"/>
    <w:rsid w:val="008F7402"/>
    <w:rsid w:val="008F74A2"/>
    <w:rsid w:val="008F74AD"/>
    <w:rsid w:val="008F7536"/>
    <w:rsid w:val="008F7551"/>
    <w:rsid w:val="008F7555"/>
    <w:rsid w:val="008F761C"/>
    <w:rsid w:val="008F7759"/>
    <w:rsid w:val="008F775B"/>
    <w:rsid w:val="008F778E"/>
    <w:rsid w:val="008F7808"/>
    <w:rsid w:val="008F7845"/>
    <w:rsid w:val="008F78E1"/>
    <w:rsid w:val="008F7934"/>
    <w:rsid w:val="008F79B0"/>
    <w:rsid w:val="008F79BC"/>
    <w:rsid w:val="008F7A52"/>
    <w:rsid w:val="008F7B00"/>
    <w:rsid w:val="008F7B81"/>
    <w:rsid w:val="008F7BD4"/>
    <w:rsid w:val="008F7C14"/>
    <w:rsid w:val="008F7CCC"/>
    <w:rsid w:val="008F7CE0"/>
    <w:rsid w:val="008F7DA7"/>
    <w:rsid w:val="008F7DBC"/>
    <w:rsid w:val="008F7E89"/>
    <w:rsid w:val="008F7F90"/>
    <w:rsid w:val="008F7FB1"/>
    <w:rsid w:val="008F7FCA"/>
    <w:rsid w:val="009000F5"/>
    <w:rsid w:val="009000F6"/>
    <w:rsid w:val="00900112"/>
    <w:rsid w:val="009001D3"/>
    <w:rsid w:val="009001F0"/>
    <w:rsid w:val="00900216"/>
    <w:rsid w:val="0090028F"/>
    <w:rsid w:val="009002BA"/>
    <w:rsid w:val="0090035F"/>
    <w:rsid w:val="009003D1"/>
    <w:rsid w:val="00900426"/>
    <w:rsid w:val="009005E9"/>
    <w:rsid w:val="0090063E"/>
    <w:rsid w:val="009006E4"/>
    <w:rsid w:val="00900768"/>
    <w:rsid w:val="0090077B"/>
    <w:rsid w:val="009007C0"/>
    <w:rsid w:val="00900840"/>
    <w:rsid w:val="0090086A"/>
    <w:rsid w:val="00900870"/>
    <w:rsid w:val="0090092D"/>
    <w:rsid w:val="009009A1"/>
    <w:rsid w:val="009009AD"/>
    <w:rsid w:val="00900AE8"/>
    <w:rsid w:val="00900B0D"/>
    <w:rsid w:val="00900B1B"/>
    <w:rsid w:val="00900BF4"/>
    <w:rsid w:val="00900C32"/>
    <w:rsid w:val="00900C36"/>
    <w:rsid w:val="00900C7C"/>
    <w:rsid w:val="00900D6F"/>
    <w:rsid w:val="00900D72"/>
    <w:rsid w:val="00900D74"/>
    <w:rsid w:val="00900DC7"/>
    <w:rsid w:val="00900DE7"/>
    <w:rsid w:val="00900E8B"/>
    <w:rsid w:val="00900F12"/>
    <w:rsid w:val="00900F64"/>
    <w:rsid w:val="00900FDE"/>
    <w:rsid w:val="00901049"/>
    <w:rsid w:val="0090121A"/>
    <w:rsid w:val="00901235"/>
    <w:rsid w:val="00901273"/>
    <w:rsid w:val="00901345"/>
    <w:rsid w:val="0090139F"/>
    <w:rsid w:val="00901447"/>
    <w:rsid w:val="0090144A"/>
    <w:rsid w:val="00901495"/>
    <w:rsid w:val="009015DF"/>
    <w:rsid w:val="009016BA"/>
    <w:rsid w:val="00901701"/>
    <w:rsid w:val="0090171B"/>
    <w:rsid w:val="00901813"/>
    <w:rsid w:val="00901827"/>
    <w:rsid w:val="00901891"/>
    <w:rsid w:val="009018B3"/>
    <w:rsid w:val="00901942"/>
    <w:rsid w:val="0090199B"/>
    <w:rsid w:val="009019ED"/>
    <w:rsid w:val="00901A7F"/>
    <w:rsid w:val="00901B35"/>
    <w:rsid w:val="00901BA7"/>
    <w:rsid w:val="00901BE5"/>
    <w:rsid w:val="00901CF4"/>
    <w:rsid w:val="00901D21"/>
    <w:rsid w:val="00901D2D"/>
    <w:rsid w:val="00901DB1"/>
    <w:rsid w:val="00901E07"/>
    <w:rsid w:val="00901E1C"/>
    <w:rsid w:val="00901EEF"/>
    <w:rsid w:val="00901F12"/>
    <w:rsid w:val="00901F4A"/>
    <w:rsid w:val="00901F50"/>
    <w:rsid w:val="00901F55"/>
    <w:rsid w:val="00901F5D"/>
    <w:rsid w:val="00901F95"/>
    <w:rsid w:val="00901FAF"/>
    <w:rsid w:val="009020A8"/>
    <w:rsid w:val="009020F8"/>
    <w:rsid w:val="0090215D"/>
    <w:rsid w:val="0090216F"/>
    <w:rsid w:val="00902179"/>
    <w:rsid w:val="0090223F"/>
    <w:rsid w:val="00902246"/>
    <w:rsid w:val="009022BD"/>
    <w:rsid w:val="00902369"/>
    <w:rsid w:val="0090236F"/>
    <w:rsid w:val="0090237D"/>
    <w:rsid w:val="00902416"/>
    <w:rsid w:val="00902523"/>
    <w:rsid w:val="00902560"/>
    <w:rsid w:val="00902612"/>
    <w:rsid w:val="00902651"/>
    <w:rsid w:val="009026DD"/>
    <w:rsid w:val="0090271D"/>
    <w:rsid w:val="00902770"/>
    <w:rsid w:val="00902772"/>
    <w:rsid w:val="00902779"/>
    <w:rsid w:val="00902799"/>
    <w:rsid w:val="009027CA"/>
    <w:rsid w:val="00902991"/>
    <w:rsid w:val="00902AF6"/>
    <w:rsid w:val="00902B70"/>
    <w:rsid w:val="00902BE2"/>
    <w:rsid w:val="00902C64"/>
    <w:rsid w:val="00902C7D"/>
    <w:rsid w:val="00902E47"/>
    <w:rsid w:val="00902E5C"/>
    <w:rsid w:val="00902F84"/>
    <w:rsid w:val="00902FBF"/>
    <w:rsid w:val="00903040"/>
    <w:rsid w:val="0090304C"/>
    <w:rsid w:val="009030B8"/>
    <w:rsid w:val="009030B9"/>
    <w:rsid w:val="00903139"/>
    <w:rsid w:val="00903165"/>
    <w:rsid w:val="009031A4"/>
    <w:rsid w:val="009031EF"/>
    <w:rsid w:val="009032C1"/>
    <w:rsid w:val="009032D3"/>
    <w:rsid w:val="00903343"/>
    <w:rsid w:val="00903424"/>
    <w:rsid w:val="0090342F"/>
    <w:rsid w:val="00903605"/>
    <w:rsid w:val="0090361A"/>
    <w:rsid w:val="00903687"/>
    <w:rsid w:val="00903764"/>
    <w:rsid w:val="00903782"/>
    <w:rsid w:val="009039A5"/>
    <w:rsid w:val="00903A06"/>
    <w:rsid w:val="00903AB1"/>
    <w:rsid w:val="00903B2E"/>
    <w:rsid w:val="00903B2F"/>
    <w:rsid w:val="00903B57"/>
    <w:rsid w:val="00903B73"/>
    <w:rsid w:val="00903B88"/>
    <w:rsid w:val="00903BBB"/>
    <w:rsid w:val="00903D78"/>
    <w:rsid w:val="00903E76"/>
    <w:rsid w:val="00903EB1"/>
    <w:rsid w:val="00903F56"/>
    <w:rsid w:val="009040E1"/>
    <w:rsid w:val="0090411D"/>
    <w:rsid w:val="00904175"/>
    <w:rsid w:val="009041C3"/>
    <w:rsid w:val="00904270"/>
    <w:rsid w:val="00904276"/>
    <w:rsid w:val="009042F2"/>
    <w:rsid w:val="009043B8"/>
    <w:rsid w:val="0090441B"/>
    <w:rsid w:val="0090442F"/>
    <w:rsid w:val="00904437"/>
    <w:rsid w:val="00904439"/>
    <w:rsid w:val="0090459F"/>
    <w:rsid w:val="009045F8"/>
    <w:rsid w:val="00904600"/>
    <w:rsid w:val="00904639"/>
    <w:rsid w:val="0090471C"/>
    <w:rsid w:val="009047C3"/>
    <w:rsid w:val="00904820"/>
    <w:rsid w:val="009048F7"/>
    <w:rsid w:val="009049D0"/>
    <w:rsid w:val="009049D6"/>
    <w:rsid w:val="00904A0F"/>
    <w:rsid w:val="00904ABE"/>
    <w:rsid w:val="00904AFB"/>
    <w:rsid w:val="00904B2A"/>
    <w:rsid w:val="00904B97"/>
    <w:rsid w:val="00904BBA"/>
    <w:rsid w:val="00904BBB"/>
    <w:rsid w:val="00904BC1"/>
    <w:rsid w:val="00904BCB"/>
    <w:rsid w:val="00904C40"/>
    <w:rsid w:val="00904C5E"/>
    <w:rsid w:val="00904D61"/>
    <w:rsid w:val="00904D68"/>
    <w:rsid w:val="00904D7A"/>
    <w:rsid w:val="00904DB4"/>
    <w:rsid w:val="00904E85"/>
    <w:rsid w:val="00904F1C"/>
    <w:rsid w:val="00904F24"/>
    <w:rsid w:val="00904F49"/>
    <w:rsid w:val="00904F72"/>
    <w:rsid w:val="00904FC8"/>
    <w:rsid w:val="00905079"/>
    <w:rsid w:val="009050A3"/>
    <w:rsid w:val="00905176"/>
    <w:rsid w:val="009051DB"/>
    <w:rsid w:val="009051DD"/>
    <w:rsid w:val="00905250"/>
    <w:rsid w:val="00905316"/>
    <w:rsid w:val="0090533D"/>
    <w:rsid w:val="009053C8"/>
    <w:rsid w:val="009053FD"/>
    <w:rsid w:val="00905455"/>
    <w:rsid w:val="00905488"/>
    <w:rsid w:val="009055E0"/>
    <w:rsid w:val="0090575F"/>
    <w:rsid w:val="009057FA"/>
    <w:rsid w:val="0090585B"/>
    <w:rsid w:val="009058CB"/>
    <w:rsid w:val="009059EB"/>
    <w:rsid w:val="00905A0C"/>
    <w:rsid w:val="00905A2F"/>
    <w:rsid w:val="00905A97"/>
    <w:rsid w:val="00905B2C"/>
    <w:rsid w:val="00905B52"/>
    <w:rsid w:val="00905B56"/>
    <w:rsid w:val="00905BD7"/>
    <w:rsid w:val="00905BD9"/>
    <w:rsid w:val="00905C18"/>
    <w:rsid w:val="00905C2A"/>
    <w:rsid w:val="00905CC0"/>
    <w:rsid w:val="00905D2C"/>
    <w:rsid w:val="00905E28"/>
    <w:rsid w:val="009060CF"/>
    <w:rsid w:val="009061A9"/>
    <w:rsid w:val="009061AF"/>
    <w:rsid w:val="009061FF"/>
    <w:rsid w:val="00906245"/>
    <w:rsid w:val="00906253"/>
    <w:rsid w:val="0090634A"/>
    <w:rsid w:val="00906359"/>
    <w:rsid w:val="0090638B"/>
    <w:rsid w:val="009063CC"/>
    <w:rsid w:val="009063D3"/>
    <w:rsid w:val="009063D8"/>
    <w:rsid w:val="00906500"/>
    <w:rsid w:val="00906518"/>
    <w:rsid w:val="00906669"/>
    <w:rsid w:val="00906684"/>
    <w:rsid w:val="009066CB"/>
    <w:rsid w:val="0090673F"/>
    <w:rsid w:val="0090674E"/>
    <w:rsid w:val="0090677B"/>
    <w:rsid w:val="00906821"/>
    <w:rsid w:val="00906822"/>
    <w:rsid w:val="0090695B"/>
    <w:rsid w:val="00906994"/>
    <w:rsid w:val="009069DE"/>
    <w:rsid w:val="00906A12"/>
    <w:rsid w:val="00906A90"/>
    <w:rsid w:val="00906AC9"/>
    <w:rsid w:val="00906B40"/>
    <w:rsid w:val="00906BC5"/>
    <w:rsid w:val="00906C5C"/>
    <w:rsid w:val="00906CAD"/>
    <w:rsid w:val="00906CDF"/>
    <w:rsid w:val="00906D17"/>
    <w:rsid w:val="00906E8C"/>
    <w:rsid w:val="00906E92"/>
    <w:rsid w:val="00906EBB"/>
    <w:rsid w:val="00906EC6"/>
    <w:rsid w:val="00906EE4"/>
    <w:rsid w:val="00906F64"/>
    <w:rsid w:val="009070DE"/>
    <w:rsid w:val="009070E2"/>
    <w:rsid w:val="00907154"/>
    <w:rsid w:val="0090716C"/>
    <w:rsid w:val="0090718E"/>
    <w:rsid w:val="00907346"/>
    <w:rsid w:val="0090735C"/>
    <w:rsid w:val="009073AB"/>
    <w:rsid w:val="009073F6"/>
    <w:rsid w:val="00907476"/>
    <w:rsid w:val="00907559"/>
    <w:rsid w:val="009075C3"/>
    <w:rsid w:val="00907609"/>
    <w:rsid w:val="0090769F"/>
    <w:rsid w:val="00907711"/>
    <w:rsid w:val="009077B1"/>
    <w:rsid w:val="00907833"/>
    <w:rsid w:val="00907905"/>
    <w:rsid w:val="009079A0"/>
    <w:rsid w:val="009079AA"/>
    <w:rsid w:val="00907A19"/>
    <w:rsid w:val="00907C1D"/>
    <w:rsid w:val="00907D8B"/>
    <w:rsid w:val="00907EA8"/>
    <w:rsid w:val="0091001E"/>
    <w:rsid w:val="00910037"/>
    <w:rsid w:val="0091016A"/>
    <w:rsid w:val="009101A0"/>
    <w:rsid w:val="00910228"/>
    <w:rsid w:val="0091026A"/>
    <w:rsid w:val="009102DF"/>
    <w:rsid w:val="009102E3"/>
    <w:rsid w:val="009102FD"/>
    <w:rsid w:val="0091032C"/>
    <w:rsid w:val="0091032F"/>
    <w:rsid w:val="00910378"/>
    <w:rsid w:val="0091037D"/>
    <w:rsid w:val="0091043E"/>
    <w:rsid w:val="009104A3"/>
    <w:rsid w:val="0091053C"/>
    <w:rsid w:val="0091059F"/>
    <w:rsid w:val="00910622"/>
    <w:rsid w:val="00910644"/>
    <w:rsid w:val="00910656"/>
    <w:rsid w:val="0091070A"/>
    <w:rsid w:val="009107AD"/>
    <w:rsid w:val="00910899"/>
    <w:rsid w:val="009108BD"/>
    <w:rsid w:val="009108FC"/>
    <w:rsid w:val="00910A46"/>
    <w:rsid w:val="00910AF0"/>
    <w:rsid w:val="00910B98"/>
    <w:rsid w:val="00910B9C"/>
    <w:rsid w:val="00910C36"/>
    <w:rsid w:val="00910CA6"/>
    <w:rsid w:val="00910D39"/>
    <w:rsid w:val="00910F26"/>
    <w:rsid w:val="00910F5C"/>
    <w:rsid w:val="00910F8D"/>
    <w:rsid w:val="00910FAB"/>
    <w:rsid w:val="00910FB1"/>
    <w:rsid w:val="00911088"/>
    <w:rsid w:val="009110C7"/>
    <w:rsid w:val="00911105"/>
    <w:rsid w:val="0091115D"/>
    <w:rsid w:val="009111B0"/>
    <w:rsid w:val="00911292"/>
    <w:rsid w:val="009112B8"/>
    <w:rsid w:val="00911329"/>
    <w:rsid w:val="00911392"/>
    <w:rsid w:val="009113D2"/>
    <w:rsid w:val="00911451"/>
    <w:rsid w:val="009114DD"/>
    <w:rsid w:val="00911584"/>
    <w:rsid w:val="009115ED"/>
    <w:rsid w:val="0091164D"/>
    <w:rsid w:val="0091166A"/>
    <w:rsid w:val="0091169E"/>
    <w:rsid w:val="009116D8"/>
    <w:rsid w:val="009116E3"/>
    <w:rsid w:val="0091179D"/>
    <w:rsid w:val="00911800"/>
    <w:rsid w:val="00911829"/>
    <w:rsid w:val="0091184A"/>
    <w:rsid w:val="0091187B"/>
    <w:rsid w:val="009118AD"/>
    <w:rsid w:val="0091194E"/>
    <w:rsid w:val="0091199E"/>
    <w:rsid w:val="009119A9"/>
    <w:rsid w:val="009119C3"/>
    <w:rsid w:val="009119DF"/>
    <w:rsid w:val="00911A28"/>
    <w:rsid w:val="00911A8B"/>
    <w:rsid w:val="00911AAA"/>
    <w:rsid w:val="00911B62"/>
    <w:rsid w:val="00911C43"/>
    <w:rsid w:val="00911C8D"/>
    <w:rsid w:val="00911D0D"/>
    <w:rsid w:val="00911D0E"/>
    <w:rsid w:val="00911D1B"/>
    <w:rsid w:val="00911E24"/>
    <w:rsid w:val="00911E65"/>
    <w:rsid w:val="00911EC3"/>
    <w:rsid w:val="00911ECA"/>
    <w:rsid w:val="00911EE5"/>
    <w:rsid w:val="00911F2D"/>
    <w:rsid w:val="00911F8B"/>
    <w:rsid w:val="00912029"/>
    <w:rsid w:val="0091214E"/>
    <w:rsid w:val="00912166"/>
    <w:rsid w:val="0091222D"/>
    <w:rsid w:val="00912249"/>
    <w:rsid w:val="00912259"/>
    <w:rsid w:val="00912287"/>
    <w:rsid w:val="009122A1"/>
    <w:rsid w:val="009122A2"/>
    <w:rsid w:val="009122ED"/>
    <w:rsid w:val="00912313"/>
    <w:rsid w:val="009123CF"/>
    <w:rsid w:val="00912470"/>
    <w:rsid w:val="00912552"/>
    <w:rsid w:val="009125A5"/>
    <w:rsid w:val="009126CF"/>
    <w:rsid w:val="00912750"/>
    <w:rsid w:val="00912781"/>
    <w:rsid w:val="0091278C"/>
    <w:rsid w:val="009127F5"/>
    <w:rsid w:val="00912805"/>
    <w:rsid w:val="0091281B"/>
    <w:rsid w:val="00912938"/>
    <w:rsid w:val="009129FD"/>
    <w:rsid w:val="00912AF0"/>
    <w:rsid w:val="00912C41"/>
    <w:rsid w:val="00912D5C"/>
    <w:rsid w:val="00912D63"/>
    <w:rsid w:val="00912D64"/>
    <w:rsid w:val="00912DBA"/>
    <w:rsid w:val="00912DE7"/>
    <w:rsid w:val="00912E0E"/>
    <w:rsid w:val="00912E86"/>
    <w:rsid w:val="00912EE4"/>
    <w:rsid w:val="00912F13"/>
    <w:rsid w:val="00912F28"/>
    <w:rsid w:val="00912F35"/>
    <w:rsid w:val="00912F6B"/>
    <w:rsid w:val="0091301D"/>
    <w:rsid w:val="00913043"/>
    <w:rsid w:val="00913058"/>
    <w:rsid w:val="00913062"/>
    <w:rsid w:val="009130DD"/>
    <w:rsid w:val="00913168"/>
    <w:rsid w:val="00913229"/>
    <w:rsid w:val="00913270"/>
    <w:rsid w:val="009132AD"/>
    <w:rsid w:val="009132C3"/>
    <w:rsid w:val="00913371"/>
    <w:rsid w:val="00913385"/>
    <w:rsid w:val="0091339F"/>
    <w:rsid w:val="009133F6"/>
    <w:rsid w:val="009133FB"/>
    <w:rsid w:val="009133FC"/>
    <w:rsid w:val="00913467"/>
    <w:rsid w:val="0091353B"/>
    <w:rsid w:val="009135AF"/>
    <w:rsid w:val="009135BA"/>
    <w:rsid w:val="009135E5"/>
    <w:rsid w:val="0091364F"/>
    <w:rsid w:val="009136C0"/>
    <w:rsid w:val="009138BB"/>
    <w:rsid w:val="009138EE"/>
    <w:rsid w:val="00913988"/>
    <w:rsid w:val="00913A6C"/>
    <w:rsid w:val="00913B0A"/>
    <w:rsid w:val="00913B44"/>
    <w:rsid w:val="00913B6D"/>
    <w:rsid w:val="00913B99"/>
    <w:rsid w:val="00913BC7"/>
    <w:rsid w:val="00913C81"/>
    <w:rsid w:val="00913CA3"/>
    <w:rsid w:val="00913D16"/>
    <w:rsid w:val="00913D24"/>
    <w:rsid w:val="00913D35"/>
    <w:rsid w:val="00913D3A"/>
    <w:rsid w:val="00913D77"/>
    <w:rsid w:val="00913DF0"/>
    <w:rsid w:val="00913F0A"/>
    <w:rsid w:val="00913FF8"/>
    <w:rsid w:val="00914014"/>
    <w:rsid w:val="00914026"/>
    <w:rsid w:val="0091402E"/>
    <w:rsid w:val="009140EB"/>
    <w:rsid w:val="00914160"/>
    <w:rsid w:val="009142EC"/>
    <w:rsid w:val="00914309"/>
    <w:rsid w:val="00914355"/>
    <w:rsid w:val="00914393"/>
    <w:rsid w:val="009143A1"/>
    <w:rsid w:val="00914466"/>
    <w:rsid w:val="00914500"/>
    <w:rsid w:val="0091458D"/>
    <w:rsid w:val="00914623"/>
    <w:rsid w:val="0091462C"/>
    <w:rsid w:val="00914650"/>
    <w:rsid w:val="00914667"/>
    <w:rsid w:val="009146A1"/>
    <w:rsid w:val="009147BA"/>
    <w:rsid w:val="009147DE"/>
    <w:rsid w:val="00914843"/>
    <w:rsid w:val="0091485E"/>
    <w:rsid w:val="00914900"/>
    <w:rsid w:val="0091497F"/>
    <w:rsid w:val="00914A47"/>
    <w:rsid w:val="00914A72"/>
    <w:rsid w:val="00914AD5"/>
    <w:rsid w:val="00914C1A"/>
    <w:rsid w:val="00914C3B"/>
    <w:rsid w:val="00914C7D"/>
    <w:rsid w:val="00914D07"/>
    <w:rsid w:val="00914D31"/>
    <w:rsid w:val="00914D4B"/>
    <w:rsid w:val="00914DA1"/>
    <w:rsid w:val="00914EBD"/>
    <w:rsid w:val="00914F65"/>
    <w:rsid w:val="0091503D"/>
    <w:rsid w:val="00915054"/>
    <w:rsid w:val="009150AC"/>
    <w:rsid w:val="00915110"/>
    <w:rsid w:val="0091513E"/>
    <w:rsid w:val="009151C3"/>
    <w:rsid w:val="009151D0"/>
    <w:rsid w:val="0091520E"/>
    <w:rsid w:val="009152CE"/>
    <w:rsid w:val="00915331"/>
    <w:rsid w:val="00915355"/>
    <w:rsid w:val="00915387"/>
    <w:rsid w:val="009153BE"/>
    <w:rsid w:val="009153E2"/>
    <w:rsid w:val="009153EF"/>
    <w:rsid w:val="00915600"/>
    <w:rsid w:val="00915678"/>
    <w:rsid w:val="0091567D"/>
    <w:rsid w:val="009156B6"/>
    <w:rsid w:val="0091571E"/>
    <w:rsid w:val="00915724"/>
    <w:rsid w:val="00915792"/>
    <w:rsid w:val="009157D0"/>
    <w:rsid w:val="009157D1"/>
    <w:rsid w:val="00915808"/>
    <w:rsid w:val="0091584F"/>
    <w:rsid w:val="009158DA"/>
    <w:rsid w:val="00915945"/>
    <w:rsid w:val="0091594C"/>
    <w:rsid w:val="00915950"/>
    <w:rsid w:val="00915954"/>
    <w:rsid w:val="009159F6"/>
    <w:rsid w:val="00915A06"/>
    <w:rsid w:val="00915A78"/>
    <w:rsid w:val="00915A8F"/>
    <w:rsid w:val="00915B21"/>
    <w:rsid w:val="00915BD0"/>
    <w:rsid w:val="00915D7E"/>
    <w:rsid w:val="00915D8F"/>
    <w:rsid w:val="00915DCA"/>
    <w:rsid w:val="00915DFA"/>
    <w:rsid w:val="00915FEA"/>
    <w:rsid w:val="00916063"/>
    <w:rsid w:val="00916064"/>
    <w:rsid w:val="00916089"/>
    <w:rsid w:val="009160A4"/>
    <w:rsid w:val="0091615C"/>
    <w:rsid w:val="009161B0"/>
    <w:rsid w:val="0091624B"/>
    <w:rsid w:val="00916262"/>
    <w:rsid w:val="009162C2"/>
    <w:rsid w:val="0091631E"/>
    <w:rsid w:val="00916387"/>
    <w:rsid w:val="009163C7"/>
    <w:rsid w:val="00916432"/>
    <w:rsid w:val="00916453"/>
    <w:rsid w:val="00916493"/>
    <w:rsid w:val="00916570"/>
    <w:rsid w:val="00916626"/>
    <w:rsid w:val="00916627"/>
    <w:rsid w:val="009166B4"/>
    <w:rsid w:val="009167BF"/>
    <w:rsid w:val="0091684F"/>
    <w:rsid w:val="0091689A"/>
    <w:rsid w:val="009168D3"/>
    <w:rsid w:val="009168D5"/>
    <w:rsid w:val="00916907"/>
    <w:rsid w:val="00916933"/>
    <w:rsid w:val="00916937"/>
    <w:rsid w:val="00916964"/>
    <w:rsid w:val="00916A7E"/>
    <w:rsid w:val="00916A9B"/>
    <w:rsid w:val="00916AEF"/>
    <w:rsid w:val="00916B18"/>
    <w:rsid w:val="00916BE6"/>
    <w:rsid w:val="00916C82"/>
    <w:rsid w:val="00916D43"/>
    <w:rsid w:val="00916D87"/>
    <w:rsid w:val="00916DCF"/>
    <w:rsid w:val="00916E55"/>
    <w:rsid w:val="00916EE9"/>
    <w:rsid w:val="0091705D"/>
    <w:rsid w:val="0091715F"/>
    <w:rsid w:val="0091723E"/>
    <w:rsid w:val="00917284"/>
    <w:rsid w:val="00917288"/>
    <w:rsid w:val="0091740F"/>
    <w:rsid w:val="00917451"/>
    <w:rsid w:val="009174A5"/>
    <w:rsid w:val="009174E0"/>
    <w:rsid w:val="00917504"/>
    <w:rsid w:val="0091756B"/>
    <w:rsid w:val="0091760C"/>
    <w:rsid w:val="009176B2"/>
    <w:rsid w:val="00917711"/>
    <w:rsid w:val="00917717"/>
    <w:rsid w:val="0091775D"/>
    <w:rsid w:val="00917826"/>
    <w:rsid w:val="00917843"/>
    <w:rsid w:val="0091792F"/>
    <w:rsid w:val="00917941"/>
    <w:rsid w:val="0091794B"/>
    <w:rsid w:val="0091799C"/>
    <w:rsid w:val="00917A17"/>
    <w:rsid w:val="00917A39"/>
    <w:rsid w:val="00917C6F"/>
    <w:rsid w:val="00917D11"/>
    <w:rsid w:val="00917DAB"/>
    <w:rsid w:val="00917E61"/>
    <w:rsid w:val="00917E97"/>
    <w:rsid w:val="00917F93"/>
    <w:rsid w:val="00917FCF"/>
    <w:rsid w:val="00917FD4"/>
    <w:rsid w:val="009200D9"/>
    <w:rsid w:val="0092019D"/>
    <w:rsid w:val="009201B5"/>
    <w:rsid w:val="009201E9"/>
    <w:rsid w:val="0092029E"/>
    <w:rsid w:val="009202BD"/>
    <w:rsid w:val="00920308"/>
    <w:rsid w:val="00920315"/>
    <w:rsid w:val="0092036D"/>
    <w:rsid w:val="0092038F"/>
    <w:rsid w:val="009203B4"/>
    <w:rsid w:val="00920408"/>
    <w:rsid w:val="0092042F"/>
    <w:rsid w:val="00920458"/>
    <w:rsid w:val="0092045A"/>
    <w:rsid w:val="00920479"/>
    <w:rsid w:val="009204A2"/>
    <w:rsid w:val="009204E5"/>
    <w:rsid w:val="009204F6"/>
    <w:rsid w:val="00920548"/>
    <w:rsid w:val="00920575"/>
    <w:rsid w:val="00920588"/>
    <w:rsid w:val="009205AE"/>
    <w:rsid w:val="00920619"/>
    <w:rsid w:val="009206E4"/>
    <w:rsid w:val="00920761"/>
    <w:rsid w:val="00920873"/>
    <w:rsid w:val="0092096E"/>
    <w:rsid w:val="00920989"/>
    <w:rsid w:val="009209FC"/>
    <w:rsid w:val="00920ADD"/>
    <w:rsid w:val="00920AF6"/>
    <w:rsid w:val="00920C51"/>
    <w:rsid w:val="00920C70"/>
    <w:rsid w:val="00920C91"/>
    <w:rsid w:val="00920D54"/>
    <w:rsid w:val="00920D6B"/>
    <w:rsid w:val="00920D88"/>
    <w:rsid w:val="00920D8F"/>
    <w:rsid w:val="00920DE4"/>
    <w:rsid w:val="00920E45"/>
    <w:rsid w:val="00920EBA"/>
    <w:rsid w:val="00920EF8"/>
    <w:rsid w:val="00920F4A"/>
    <w:rsid w:val="00920F5C"/>
    <w:rsid w:val="00920F9B"/>
    <w:rsid w:val="00921136"/>
    <w:rsid w:val="00921152"/>
    <w:rsid w:val="009212E1"/>
    <w:rsid w:val="00921443"/>
    <w:rsid w:val="00921469"/>
    <w:rsid w:val="00921472"/>
    <w:rsid w:val="009214B9"/>
    <w:rsid w:val="009214DB"/>
    <w:rsid w:val="009214E0"/>
    <w:rsid w:val="0092163C"/>
    <w:rsid w:val="009216E2"/>
    <w:rsid w:val="00921733"/>
    <w:rsid w:val="009218D6"/>
    <w:rsid w:val="00921907"/>
    <w:rsid w:val="0092191A"/>
    <w:rsid w:val="00921A93"/>
    <w:rsid w:val="00921B22"/>
    <w:rsid w:val="00921B57"/>
    <w:rsid w:val="00921B97"/>
    <w:rsid w:val="00921C2E"/>
    <w:rsid w:val="00921C89"/>
    <w:rsid w:val="00921CF4"/>
    <w:rsid w:val="00921DEC"/>
    <w:rsid w:val="00921ECA"/>
    <w:rsid w:val="00921F02"/>
    <w:rsid w:val="00921FAD"/>
    <w:rsid w:val="00921FD2"/>
    <w:rsid w:val="009220BA"/>
    <w:rsid w:val="009220F4"/>
    <w:rsid w:val="0092215C"/>
    <w:rsid w:val="00922166"/>
    <w:rsid w:val="00922316"/>
    <w:rsid w:val="0092235A"/>
    <w:rsid w:val="009224A4"/>
    <w:rsid w:val="009224D6"/>
    <w:rsid w:val="009225BD"/>
    <w:rsid w:val="00922684"/>
    <w:rsid w:val="00922687"/>
    <w:rsid w:val="00922765"/>
    <w:rsid w:val="00922811"/>
    <w:rsid w:val="009229C2"/>
    <w:rsid w:val="00922A4E"/>
    <w:rsid w:val="00922B04"/>
    <w:rsid w:val="00922DE7"/>
    <w:rsid w:val="00922E76"/>
    <w:rsid w:val="00922E9D"/>
    <w:rsid w:val="00922EBE"/>
    <w:rsid w:val="00922F2B"/>
    <w:rsid w:val="00923084"/>
    <w:rsid w:val="009230B4"/>
    <w:rsid w:val="0092312A"/>
    <w:rsid w:val="009231FB"/>
    <w:rsid w:val="00923206"/>
    <w:rsid w:val="0092321F"/>
    <w:rsid w:val="00923249"/>
    <w:rsid w:val="0092327A"/>
    <w:rsid w:val="009232F0"/>
    <w:rsid w:val="009233F1"/>
    <w:rsid w:val="00923537"/>
    <w:rsid w:val="0092354D"/>
    <w:rsid w:val="0092358E"/>
    <w:rsid w:val="00923641"/>
    <w:rsid w:val="00923659"/>
    <w:rsid w:val="0092366B"/>
    <w:rsid w:val="00923722"/>
    <w:rsid w:val="009237FC"/>
    <w:rsid w:val="0092383C"/>
    <w:rsid w:val="009238DB"/>
    <w:rsid w:val="009239FB"/>
    <w:rsid w:val="00923A44"/>
    <w:rsid w:val="00923AE0"/>
    <w:rsid w:val="00923B80"/>
    <w:rsid w:val="00923C6D"/>
    <w:rsid w:val="00923D71"/>
    <w:rsid w:val="00923DC5"/>
    <w:rsid w:val="00923DEA"/>
    <w:rsid w:val="00923E0B"/>
    <w:rsid w:val="00923E90"/>
    <w:rsid w:val="00923F78"/>
    <w:rsid w:val="00923F8B"/>
    <w:rsid w:val="00924049"/>
    <w:rsid w:val="009240B5"/>
    <w:rsid w:val="00924111"/>
    <w:rsid w:val="00924262"/>
    <w:rsid w:val="009242B0"/>
    <w:rsid w:val="009242F4"/>
    <w:rsid w:val="00924342"/>
    <w:rsid w:val="009243B0"/>
    <w:rsid w:val="00924432"/>
    <w:rsid w:val="00924470"/>
    <w:rsid w:val="00924495"/>
    <w:rsid w:val="0092451E"/>
    <w:rsid w:val="0092456C"/>
    <w:rsid w:val="00924575"/>
    <w:rsid w:val="00924578"/>
    <w:rsid w:val="009245C1"/>
    <w:rsid w:val="009246B9"/>
    <w:rsid w:val="009247E7"/>
    <w:rsid w:val="00924844"/>
    <w:rsid w:val="009248A0"/>
    <w:rsid w:val="009248B7"/>
    <w:rsid w:val="0092499C"/>
    <w:rsid w:val="009249CF"/>
    <w:rsid w:val="009249E1"/>
    <w:rsid w:val="00924A08"/>
    <w:rsid w:val="00924A0B"/>
    <w:rsid w:val="00924B33"/>
    <w:rsid w:val="00924B46"/>
    <w:rsid w:val="00924B6E"/>
    <w:rsid w:val="00924BAD"/>
    <w:rsid w:val="00924BB2"/>
    <w:rsid w:val="00924C4C"/>
    <w:rsid w:val="00924CED"/>
    <w:rsid w:val="00924D18"/>
    <w:rsid w:val="00924D36"/>
    <w:rsid w:val="00924DA8"/>
    <w:rsid w:val="00924E44"/>
    <w:rsid w:val="00924ED7"/>
    <w:rsid w:val="00924F53"/>
    <w:rsid w:val="00924FA1"/>
    <w:rsid w:val="009250CF"/>
    <w:rsid w:val="00925186"/>
    <w:rsid w:val="009251DB"/>
    <w:rsid w:val="0092526D"/>
    <w:rsid w:val="00925370"/>
    <w:rsid w:val="0092537A"/>
    <w:rsid w:val="0092541D"/>
    <w:rsid w:val="00925479"/>
    <w:rsid w:val="009254C2"/>
    <w:rsid w:val="009254D3"/>
    <w:rsid w:val="009254D9"/>
    <w:rsid w:val="009254EB"/>
    <w:rsid w:val="00925575"/>
    <w:rsid w:val="00925656"/>
    <w:rsid w:val="009256B4"/>
    <w:rsid w:val="009256D0"/>
    <w:rsid w:val="0092571D"/>
    <w:rsid w:val="0092573F"/>
    <w:rsid w:val="00925766"/>
    <w:rsid w:val="009257BE"/>
    <w:rsid w:val="00925816"/>
    <w:rsid w:val="00925826"/>
    <w:rsid w:val="0092584D"/>
    <w:rsid w:val="009258B1"/>
    <w:rsid w:val="009258C1"/>
    <w:rsid w:val="009258DC"/>
    <w:rsid w:val="00925921"/>
    <w:rsid w:val="009259E4"/>
    <w:rsid w:val="00925AA9"/>
    <w:rsid w:val="00925B37"/>
    <w:rsid w:val="00925B8E"/>
    <w:rsid w:val="00925BE9"/>
    <w:rsid w:val="00925CDB"/>
    <w:rsid w:val="00925DFE"/>
    <w:rsid w:val="00925EF9"/>
    <w:rsid w:val="00925F0B"/>
    <w:rsid w:val="00925F82"/>
    <w:rsid w:val="00925F89"/>
    <w:rsid w:val="00925FEC"/>
    <w:rsid w:val="0092602A"/>
    <w:rsid w:val="0092607B"/>
    <w:rsid w:val="0092609C"/>
    <w:rsid w:val="009260C9"/>
    <w:rsid w:val="009260DE"/>
    <w:rsid w:val="009260F1"/>
    <w:rsid w:val="00926147"/>
    <w:rsid w:val="00926183"/>
    <w:rsid w:val="009261C4"/>
    <w:rsid w:val="009261E9"/>
    <w:rsid w:val="00926248"/>
    <w:rsid w:val="00926367"/>
    <w:rsid w:val="009263A2"/>
    <w:rsid w:val="009263EC"/>
    <w:rsid w:val="009263F7"/>
    <w:rsid w:val="0092647A"/>
    <w:rsid w:val="009264F1"/>
    <w:rsid w:val="00926501"/>
    <w:rsid w:val="0092651F"/>
    <w:rsid w:val="00926533"/>
    <w:rsid w:val="00926544"/>
    <w:rsid w:val="009265D2"/>
    <w:rsid w:val="00926657"/>
    <w:rsid w:val="009266F7"/>
    <w:rsid w:val="009266F8"/>
    <w:rsid w:val="00926757"/>
    <w:rsid w:val="0092678F"/>
    <w:rsid w:val="009267E9"/>
    <w:rsid w:val="00926832"/>
    <w:rsid w:val="0092683E"/>
    <w:rsid w:val="009268B5"/>
    <w:rsid w:val="00926925"/>
    <w:rsid w:val="0092696E"/>
    <w:rsid w:val="00926B09"/>
    <w:rsid w:val="00926B1C"/>
    <w:rsid w:val="00926C44"/>
    <w:rsid w:val="00926CD7"/>
    <w:rsid w:val="00926D1A"/>
    <w:rsid w:val="00926D4F"/>
    <w:rsid w:val="00926DA9"/>
    <w:rsid w:val="00926DBB"/>
    <w:rsid w:val="00926E4F"/>
    <w:rsid w:val="00926F23"/>
    <w:rsid w:val="00927085"/>
    <w:rsid w:val="0092708B"/>
    <w:rsid w:val="009270C1"/>
    <w:rsid w:val="0092714F"/>
    <w:rsid w:val="009271C4"/>
    <w:rsid w:val="009271DE"/>
    <w:rsid w:val="00927245"/>
    <w:rsid w:val="0092725F"/>
    <w:rsid w:val="0092730C"/>
    <w:rsid w:val="0092736A"/>
    <w:rsid w:val="00927380"/>
    <w:rsid w:val="009273F6"/>
    <w:rsid w:val="0092744E"/>
    <w:rsid w:val="009274E0"/>
    <w:rsid w:val="0092750E"/>
    <w:rsid w:val="0092752A"/>
    <w:rsid w:val="00927586"/>
    <w:rsid w:val="009275A8"/>
    <w:rsid w:val="00927635"/>
    <w:rsid w:val="0092772C"/>
    <w:rsid w:val="0092772E"/>
    <w:rsid w:val="009277CC"/>
    <w:rsid w:val="009277D3"/>
    <w:rsid w:val="00927829"/>
    <w:rsid w:val="009278F8"/>
    <w:rsid w:val="0092790C"/>
    <w:rsid w:val="00927960"/>
    <w:rsid w:val="009279BB"/>
    <w:rsid w:val="009279C7"/>
    <w:rsid w:val="00927A0A"/>
    <w:rsid w:val="00927A2D"/>
    <w:rsid w:val="00927ACD"/>
    <w:rsid w:val="00927B22"/>
    <w:rsid w:val="00927B76"/>
    <w:rsid w:val="00927B7C"/>
    <w:rsid w:val="00927CA1"/>
    <w:rsid w:val="00927D72"/>
    <w:rsid w:val="00927DAC"/>
    <w:rsid w:val="00927DE5"/>
    <w:rsid w:val="00927DFE"/>
    <w:rsid w:val="00927E34"/>
    <w:rsid w:val="00927E55"/>
    <w:rsid w:val="00927FEA"/>
    <w:rsid w:val="0093001C"/>
    <w:rsid w:val="00930071"/>
    <w:rsid w:val="00930158"/>
    <w:rsid w:val="00930316"/>
    <w:rsid w:val="0093044A"/>
    <w:rsid w:val="009304FD"/>
    <w:rsid w:val="00930512"/>
    <w:rsid w:val="00930539"/>
    <w:rsid w:val="009305AC"/>
    <w:rsid w:val="009305FC"/>
    <w:rsid w:val="00930660"/>
    <w:rsid w:val="00930674"/>
    <w:rsid w:val="0093068C"/>
    <w:rsid w:val="009306A0"/>
    <w:rsid w:val="0093072B"/>
    <w:rsid w:val="0093072F"/>
    <w:rsid w:val="009307E6"/>
    <w:rsid w:val="00930864"/>
    <w:rsid w:val="00930988"/>
    <w:rsid w:val="00930A14"/>
    <w:rsid w:val="00930A18"/>
    <w:rsid w:val="00930A4E"/>
    <w:rsid w:val="00930A5C"/>
    <w:rsid w:val="00930B07"/>
    <w:rsid w:val="00930B57"/>
    <w:rsid w:val="00930C1E"/>
    <w:rsid w:val="00930C77"/>
    <w:rsid w:val="00930C7B"/>
    <w:rsid w:val="00930C87"/>
    <w:rsid w:val="00930CFE"/>
    <w:rsid w:val="00930DA9"/>
    <w:rsid w:val="00930E20"/>
    <w:rsid w:val="00930EA2"/>
    <w:rsid w:val="00930FA8"/>
    <w:rsid w:val="00930FD7"/>
    <w:rsid w:val="00930FE7"/>
    <w:rsid w:val="0093102F"/>
    <w:rsid w:val="009310E9"/>
    <w:rsid w:val="009310F2"/>
    <w:rsid w:val="00931168"/>
    <w:rsid w:val="00931185"/>
    <w:rsid w:val="009311C9"/>
    <w:rsid w:val="009311CC"/>
    <w:rsid w:val="0093122E"/>
    <w:rsid w:val="0093123B"/>
    <w:rsid w:val="00931240"/>
    <w:rsid w:val="00931386"/>
    <w:rsid w:val="009313BF"/>
    <w:rsid w:val="009314E8"/>
    <w:rsid w:val="00931501"/>
    <w:rsid w:val="00931509"/>
    <w:rsid w:val="00931512"/>
    <w:rsid w:val="009315D4"/>
    <w:rsid w:val="009315EA"/>
    <w:rsid w:val="009316C1"/>
    <w:rsid w:val="009316DB"/>
    <w:rsid w:val="009316DE"/>
    <w:rsid w:val="00931737"/>
    <w:rsid w:val="00931750"/>
    <w:rsid w:val="009317E2"/>
    <w:rsid w:val="00931856"/>
    <w:rsid w:val="009318EB"/>
    <w:rsid w:val="00931B1C"/>
    <w:rsid w:val="00931B43"/>
    <w:rsid w:val="00931C0C"/>
    <w:rsid w:val="00931D0D"/>
    <w:rsid w:val="00931D90"/>
    <w:rsid w:val="00931E10"/>
    <w:rsid w:val="00931E12"/>
    <w:rsid w:val="00931E2A"/>
    <w:rsid w:val="00931E63"/>
    <w:rsid w:val="00931EA6"/>
    <w:rsid w:val="00931ED8"/>
    <w:rsid w:val="00931F7F"/>
    <w:rsid w:val="00931FEE"/>
    <w:rsid w:val="00932050"/>
    <w:rsid w:val="00932058"/>
    <w:rsid w:val="009320AF"/>
    <w:rsid w:val="009320F7"/>
    <w:rsid w:val="0093213E"/>
    <w:rsid w:val="009321A4"/>
    <w:rsid w:val="009321C3"/>
    <w:rsid w:val="009321C5"/>
    <w:rsid w:val="009321D4"/>
    <w:rsid w:val="00932201"/>
    <w:rsid w:val="009322D2"/>
    <w:rsid w:val="0093246B"/>
    <w:rsid w:val="009324A6"/>
    <w:rsid w:val="00932565"/>
    <w:rsid w:val="009325DB"/>
    <w:rsid w:val="009325E5"/>
    <w:rsid w:val="009326C6"/>
    <w:rsid w:val="009326E1"/>
    <w:rsid w:val="009326EC"/>
    <w:rsid w:val="009326F5"/>
    <w:rsid w:val="0093279B"/>
    <w:rsid w:val="009327D3"/>
    <w:rsid w:val="009329C9"/>
    <w:rsid w:val="00932A9D"/>
    <w:rsid w:val="00932AF4"/>
    <w:rsid w:val="00932B0B"/>
    <w:rsid w:val="00932B26"/>
    <w:rsid w:val="00932C12"/>
    <w:rsid w:val="00932C1E"/>
    <w:rsid w:val="00932C37"/>
    <w:rsid w:val="00932C68"/>
    <w:rsid w:val="00932C79"/>
    <w:rsid w:val="00932CBD"/>
    <w:rsid w:val="00932CFC"/>
    <w:rsid w:val="00932D39"/>
    <w:rsid w:val="00932DD6"/>
    <w:rsid w:val="00932E46"/>
    <w:rsid w:val="00932F47"/>
    <w:rsid w:val="00932F7E"/>
    <w:rsid w:val="00932FD9"/>
    <w:rsid w:val="00933247"/>
    <w:rsid w:val="00933258"/>
    <w:rsid w:val="009332E9"/>
    <w:rsid w:val="00933362"/>
    <w:rsid w:val="009333A3"/>
    <w:rsid w:val="009333AA"/>
    <w:rsid w:val="0093352A"/>
    <w:rsid w:val="0093354C"/>
    <w:rsid w:val="009335BD"/>
    <w:rsid w:val="009335D4"/>
    <w:rsid w:val="00933660"/>
    <w:rsid w:val="0093366A"/>
    <w:rsid w:val="0093368D"/>
    <w:rsid w:val="00933807"/>
    <w:rsid w:val="00933835"/>
    <w:rsid w:val="009338C1"/>
    <w:rsid w:val="009338FF"/>
    <w:rsid w:val="0093394E"/>
    <w:rsid w:val="00933978"/>
    <w:rsid w:val="00933988"/>
    <w:rsid w:val="009339B0"/>
    <w:rsid w:val="00933AC0"/>
    <w:rsid w:val="00933AEA"/>
    <w:rsid w:val="00933B50"/>
    <w:rsid w:val="00933BAB"/>
    <w:rsid w:val="00933BD9"/>
    <w:rsid w:val="00933D1B"/>
    <w:rsid w:val="00933D42"/>
    <w:rsid w:val="00933D5D"/>
    <w:rsid w:val="00933E24"/>
    <w:rsid w:val="00933E7F"/>
    <w:rsid w:val="00933ED1"/>
    <w:rsid w:val="00933EFD"/>
    <w:rsid w:val="0093406F"/>
    <w:rsid w:val="0093409A"/>
    <w:rsid w:val="009340AE"/>
    <w:rsid w:val="00934102"/>
    <w:rsid w:val="009341B9"/>
    <w:rsid w:val="009341E2"/>
    <w:rsid w:val="009341FB"/>
    <w:rsid w:val="00934223"/>
    <w:rsid w:val="009342AE"/>
    <w:rsid w:val="009342EE"/>
    <w:rsid w:val="00934349"/>
    <w:rsid w:val="009343CA"/>
    <w:rsid w:val="009343E4"/>
    <w:rsid w:val="009343E7"/>
    <w:rsid w:val="0093442E"/>
    <w:rsid w:val="0093445B"/>
    <w:rsid w:val="009344B9"/>
    <w:rsid w:val="009344D8"/>
    <w:rsid w:val="009344EE"/>
    <w:rsid w:val="00934520"/>
    <w:rsid w:val="009345CD"/>
    <w:rsid w:val="009345FA"/>
    <w:rsid w:val="00934663"/>
    <w:rsid w:val="00934676"/>
    <w:rsid w:val="009346EB"/>
    <w:rsid w:val="009347C2"/>
    <w:rsid w:val="009347CC"/>
    <w:rsid w:val="009348C8"/>
    <w:rsid w:val="009348D9"/>
    <w:rsid w:val="0093492B"/>
    <w:rsid w:val="0093493C"/>
    <w:rsid w:val="0093496A"/>
    <w:rsid w:val="00934A64"/>
    <w:rsid w:val="00934B2E"/>
    <w:rsid w:val="00934B40"/>
    <w:rsid w:val="00934B82"/>
    <w:rsid w:val="00934C1A"/>
    <w:rsid w:val="00934C69"/>
    <w:rsid w:val="00934D4B"/>
    <w:rsid w:val="00934D9B"/>
    <w:rsid w:val="00934DBE"/>
    <w:rsid w:val="00934DC1"/>
    <w:rsid w:val="00934DC3"/>
    <w:rsid w:val="00934E12"/>
    <w:rsid w:val="00934E79"/>
    <w:rsid w:val="00934F1D"/>
    <w:rsid w:val="00934F32"/>
    <w:rsid w:val="00934F77"/>
    <w:rsid w:val="00934F88"/>
    <w:rsid w:val="00934FD7"/>
    <w:rsid w:val="00935028"/>
    <w:rsid w:val="00935098"/>
    <w:rsid w:val="00935119"/>
    <w:rsid w:val="0093512C"/>
    <w:rsid w:val="00935210"/>
    <w:rsid w:val="00935273"/>
    <w:rsid w:val="00935356"/>
    <w:rsid w:val="00935373"/>
    <w:rsid w:val="00935382"/>
    <w:rsid w:val="00935391"/>
    <w:rsid w:val="009354AA"/>
    <w:rsid w:val="0093552E"/>
    <w:rsid w:val="0093564B"/>
    <w:rsid w:val="009356D9"/>
    <w:rsid w:val="0093572F"/>
    <w:rsid w:val="0093575C"/>
    <w:rsid w:val="009358F9"/>
    <w:rsid w:val="00935976"/>
    <w:rsid w:val="009359CB"/>
    <w:rsid w:val="00935AAF"/>
    <w:rsid w:val="00935B16"/>
    <w:rsid w:val="00935B1E"/>
    <w:rsid w:val="00935BC3"/>
    <w:rsid w:val="00935BC7"/>
    <w:rsid w:val="00935C9A"/>
    <w:rsid w:val="00935D0F"/>
    <w:rsid w:val="00935D16"/>
    <w:rsid w:val="00935DD8"/>
    <w:rsid w:val="00935DFD"/>
    <w:rsid w:val="00935F68"/>
    <w:rsid w:val="00936007"/>
    <w:rsid w:val="00936054"/>
    <w:rsid w:val="00936072"/>
    <w:rsid w:val="009362C2"/>
    <w:rsid w:val="009362C7"/>
    <w:rsid w:val="0093637B"/>
    <w:rsid w:val="00936390"/>
    <w:rsid w:val="00936435"/>
    <w:rsid w:val="009364A2"/>
    <w:rsid w:val="00936537"/>
    <w:rsid w:val="00936569"/>
    <w:rsid w:val="009365D2"/>
    <w:rsid w:val="00936637"/>
    <w:rsid w:val="00936699"/>
    <w:rsid w:val="00936729"/>
    <w:rsid w:val="009367DB"/>
    <w:rsid w:val="009368A5"/>
    <w:rsid w:val="009369D4"/>
    <w:rsid w:val="009369FB"/>
    <w:rsid w:val="00936A8E"/>
    <w:rsid w:val="00936AC0"/>
    <w:rsid w:val="00936ADD"/>
    <w:rsid w:val="00936B26"/>
    <w:rsid w:val="00936BA6"/>
    <w:rsid w:val="00936D31"/>
    <w:rsid w:val="00936D40"/>
    <w:rsid w:val="00936DC4"/>
    <w:rsid w:val="00936DF5"/>
    <w:rsid w:val="00936E11"/>
    <w:rsid w:val="00936E21"/>
    <w:rsid w:val="00936F13"/>
    <w:rsid w:val="00936FDA"/>
    <w:rsid w:val="0093705E"/>
    <w:rsid w:val="009370D2"/>
    <w:rsid w:val="0093720C"/>
    <w:rsid w:val="0093731C"/>
    <w:rsid w:val="0093734C"/>
    <w:rsid w:val="009373D3"/>
    <w:rsid w:val="00937404"/>
    <w:rsid w:val="00937452"/>
    <w:rsid w:val="00937470"/>
    <w:rsid w:val="009374DE"/>
    <w:rsid w:val="00937530"/>
    <w:rsid w:val="009375CE"/>
    <w:rsid w:val="009375D4"/>
    <w:rsid w:val="00937609"/>
    <w:rsid w:val="0093760D"/>
    <w:rsid w:val="009377C3"/>
    <w:rsid w:val="009377EA"/>
    <w:rsid w:val="00937849"/>
    <w:rsid w:val="0093785E"/>
    <w:rsid w:val="009378A3"/>
    <w:rsid w:val="009378CA"/>
    <w:rsid w:val="0093793E"/>
    <w:rsid w:val="0093795C"/>
    <w:rsid w:val="009379CA"/>
    <w:rsid w:val="00937A02"/>
    <w:rsid w:val="00937A33"/>
    <w:rsid w:val="00937A59"/>
    <w:rsid w:val="00937B6E"/>
    <w:rsid w:val="00937B78"/>
    <w:rsid w:val="00937BAE"/>
    <w:rsid w:val="00937BD5"/>
    <w:rsid w:val="00937C57"/>
    <w:rsid w:val="00937D28"/>
    <w:rsid w:val="00937D9D"/>
    <w:rsid w:val="00937E25"/>
    <w:rsid w:val="00937E80"/>
    <w:rsid w:val="00937EB9"/>
    <w:rsid w:val="00937F15"/>
    <w:rsid w:val="00937F3B"/>
    <w:rsid w:val="00940087"/>
    <w:rsid w:val="009400B9"/>
    <w:rsid w:val="00940112"/>
    <w:rsid w:val="009401F3"/>
    <w:rsid w:val="00940203"/>
    <w:rsid w:val="0094024A"/>
    <w:rsid w:val="009402EE"/>
    <w:rsid w:val="00940330"/>
    <w:rsid w:val="0094039F"/>
    <w:rsid w:val="009403A7"/>
    <w:rsid w:val="009403AD"/>
    <w:rsid w:val="009403E7"/>
    <w:rsid w:val="0094042D"/>
    <w:rsid w:val="0094045C"/>
    <w:rsid w:val="00940476"/>
    <w:rsid w:val="0094053A"/>
    <w:rsid w:val="009405EA"/>
    <w:rsid w:val="00940651"/>
    <w:rsid w:val="009406E6"/>
    <w:rsid w:val="00940731"/>
    <w:rsid w:val="0094073D"/>
    <w:rsid w:val="0094075B"/>
    <w:rsid w:val="009407DB"/>
    <w:rsid w:val="009408AF"/>
    <w:rsid w:val="009408CB"/>
    <w:rsid w:val="00940924"/>
    <w:rsid w:val="00940971"/>
    <w:rsid w:val="00940A0C"/>
    <w:rsid w:val="00940ADD"/>
    <w:rsid w:val="00940AFA"/>
    <w:rsid w:val="00940B9C"/>
    <w:rsid w:val="00940C05"/>
    <w:rsid w:val="00940C61"/>
    <w:rsid w:val="00940D6D"/>
    <w:rsid w:val="00940FF7"/>
    <w:rsid w:val="009410AA"/>
    <w:rsid w:val="009410DD"/>
    <w:rsid w:val="009411F7"/>
    <w:rsid w:val="009411F8"/>
    <w:rsid w:val="009412A1"/>
    <w:rsid w:val="009412E3"/>
    <w:rsid w:val="0094130D"/>
    <w:rsid w:val="00941313"/>
    <w:rsid w:val="0094136B"/>
    <w:rsid w:val="00941372"/>
    <w:rsid w:val="009413CB"/>
    <w:rsid w:val="009413E3"/>
    <w:rsid w:val="00941443"/>
    <w:rsid w:val="00941524"/>
    <w:rsid w:val="00941574"/>
    <w:rsid w:val="00941577"/>
    <w:rsid w:val="009415EF"/>
    <w:rsid w:val="00941664"/>
    <w:rsid w:val="00941679"/>
    <w:rsid w:val="009416A1"/>
    <w:rsid w:val="00941706"/>
    <w:rsid w:val="00941723"/>
    <w:rsid w:val="009417A5"/>
    <w:rsid w:val="009418A1"/>
    <w:rsid w:val="009418D4"/>
    <w:rsid w:val="009418DC"/>
    <w:rsid w:val="0094192F"/>
    <w:rsid w:val="009419F0"/>
    <w:rsid w:val="00941A17"/>
    <w:rsid w:val="00941A2C"/>
    <w:rsid w:val="00941B06"/>
    <w:rsid w:val="00941B1A"/>
    <w:rsid w:val="00941B62"/>
    <w:rsid w:val="00941B8D"/>
    <w:rsid w:val="00941BA8"/>
    <w:rsid w:val="00941C69"/>
    <w:rsid w:val="00941D37"/>
    <w:rsid w:val="00941D51"/>
    <w:rsid w:val="00941D8D"/>
    <w:rsid w:val="00941DBA"/>
    <w:rsid w:val="00941E2F"/>
    <w:rsid w:val="00941F27"/>
    <w:rsid w:val="00942073"/>
    <w:rsid w:val="009420C2"/>
    <w:rsid w:val="009420DA"/>
    <w:rsid w:val="00942113"/>
    <w:rsid w:val="009421D4"/>
    <w:rsid w:val="00942258"/>
    <w:rsid w:val="00942278"/>
    <w:rsid w:val="0094231F"/>
    <w:rsid w:val="00942402"/>
    <w:rsid w:val="009424E2"/>
    <w:rsid w:val="009424EE"/>
    <w:rsid w:val="009425C7"/>
    <w:rsid w:val="00942687"/>
    <w:rsid w:val="00942786"/>
    <w:rsid w:val="0094294D"/>
    <w:rsid w:val="00942981"/>
    <w:rsid w:val="00942AD7"/>
    <w:rsid w:val="00942B63"/>
    <w:rsid w:val="00942B95"/>
    <w:rsid w:val="00942BB0"/>
    <w:rsid w:val="00942BE2"/>
    <w:rsid w:val="00942C4D"/>
    <w:rsid w:val="00942DD5"/>
    <w:rsid w:val="00942DE4"/>
    <w:rsid w:val="00942DEA"/>
    <w:rsid w:val="00942E34"/>
    <w:rsid w:val="00942E7F"/>
    <w:rsid w:val="00942ED1"/>
    <w:rsid w:val="00942FBF"/>
    <w:rsid w:val="00942FC8"/>
    <w:rsid w:val="009430BD"/>
    <w:rsid w:val="0094312A"/>
    <w:rsid w:val="00943177"/>
    <w:rsid w:val="00943182"/>
    <w:rsid w:val="009431C9"/>
    <w:rsid w:val="0094324E"/>
    <w:rsid w:val="009432B6"/>
    <w:rsid w:val="009432DF"/>
    <w:rsid w:val="00943304"/>
    <w:rsid w:val="00943387"/>
    <w:rsid w:val="009433B1"/>
    <w:rsid w:val="00943456"/>
    <w:rsid w:val="009434CB"/>
    <w:rsid w:val="009434D6"/>
    <w:rsid w:val="009435AB"/>
    <w:rsid w:val="00943642"/>
    <w:rsid w:val="0094369D"/>
    <w:rsid w:val="009436B9"/>
    <w:rsid w:val="009436FF"/>
    <w:rsid w:val="00943707"/>
    <w:rsid w:val="00943773"/>
    <w:rsid w:val="00943785"/>
    <w:rsid w:val="0094378A"/>
    <w:rsid w:val="00943806"/>
    <w:rsid w:val="00943823"/>
    <w:rsid w:val="00943839"/>
    <w:rsid w:val="00943957"/>
    <w:rsid w:val="009439BF"/>
    <w:rsid w:val="00943A1A"/>
    <w:rsid w:val="00943AD2"/>
    <w:rsid w:val="00943B90"/>
    <w:rsid w:val="00943C35"/>
    <w:rsid w:val="00943CAB"/>
    <w:rsid w:val="00943CDD"/>
    <w:rsid w:val="00943CF2"/>
    <w:rsid w:val="00943D3E"/>
    <w:rsid w:val="00943D7D"/>
    <w:rsid w:val="00943DAA"/>
    <w:rsid w:val="00943E39"/>
    <w:rsid w:val="00943EAD"/>
    <w:rsid w:val="00943F2D"/>
    <w:rsid w:val="00943F50"/>
    <w:rsid w:val="00943F7F"/>
    <w:rsid w:val="00943F8F"/>
    <w:rsid w:val="00943FAC"/>
    <w:rsid w:val="00943FCC"/>
    <w:rsid w:val="00944058"/>
    <w:rsid w:val="0094411C"/>
    <w:rsid w:val="00944166"/>
    <w:rsid w:val="0094417F"/>
    <w:rsid w:val="009441E3"/>
    <w:rsid w:val="009441F0"/>
    <w:rsid w:val="00944299"/>
    <w:rsid w:val="009442B5"/>
    <w:rsid w:val="0094430E"/>
    <w:rsid w:val="0094440B"/>
    <w:rsid w:val="00944418"/>
    <w:rsid w:val="0094447A"/>
    <w:rsid w:val="009444D9"/>
    <w:rsid w:val="00944560"/>
    <w:rsid w:val="009445A7"/>
    <w:rsid w:val="009445B3"/>
    <w:rsid w:val="009445BB"/>
    <w:rsid w:val="009445D9"/>
    <w:rsid w:val="0094464A"/>
    <w:rsid w:val="009446BC"/>
    <w:rsid w:val="009446F2"/>
    <w:rsid w:val="00944701"/>
    <w:rsid w:val="00944712"/>
    <w:rsid w:val="00944725"/>
    <w:rsid w:val="0094475C"/>
    <w:rsid w:val="00944773"/>
    <w:rsid w:val="009448E6"/>
    <w:rsid w:val="009448F0"/>
    <w:rsid w:val="00944906"/>
    <w:rsid w:val="00944954"/>
    <w:rsid w:val="0094496E"/>
    <w:rsid w:val="009449B3"/>
    <w:rsid w:val="00944A05"/>
    <w:rsid w:val="00944AE9"/>
    <w:rsid w:val="00944B12"/>
    <w:rsid w:val="00944BC0"/>
    <w:rsid w:val="00944BDD"/>
    <w:rsid w:val="00944D37"/>
    <w:rsid w:val="00944E9C"/>
    <w:rsid w:val="00944F33"/>
    <w:rsid w:val="00944F38"/>
    <w:rsid w:val="00944F87"/>
    <w:rsid w:val="00944FA7"/>
    <w:rsid w:val="0094504B"/>
    <w:rsid w:val="0094512B"/>
    <w:rsid w:val="00945175"/>
    <w:rsid w:val="00945195"/>
    <w:rsid w:val="0094519A"/>
    <w:rsid w:val="009451BF"/>
    <w:rsid w:val="00945244"/>
    <w:rsid w:val="00945280"/>
    <w:rsid w:val="00945300"/>
    <w:rsid w:val="009453B5"/>
    <w:rsid w:val="00945450"/>
    <w:rsid w:val="009454EB"/>
    <w:rsid w:val="00945533"/>
    <w:rsid w:val="0094554E"/>
    <w:rsid w:val="00945554"/>
    <w:rsid w:val="0094557C"/>
    <w:rsid w:val="00945679"/>
    <w:rsid w:val="00945733"/>
    <w:rsid w:val="0094574C"/>
    <w:rsid w:val="00945767"/>
    <w:rsid w:val="009457C0"/>
    <w:rsid w:val="00945816"/>
    <w:rsid w:val="00945866"/>
    <w:rsid w:val="0094587D"/>
    <w:rsid w:val="0094589A"/>
    <w:rsid w:val="009458A0"/>
    <w:rsid w:val="009458BB"/>
    <w:rsid w:val="009458F0"/>
    <w:rsid w:val="0094591E"/>
    <w:rsid w:val="00945948"/>
    <w:rsid w:val="00945998"/>
    <w:rsid w:val="00945A2A"/>
    <w:rsid w:val="00945A34"/>
    <w:rsid w:val="00945A6B"/>
    <w:rsid w:val="00945B35"/>
    <w:rsid w:val="00945B40"/>
    <w:rsid w:val="00945BF0"/>
    <w:rsid w:val="00945C17"/>
    <w:rsid w:val="00945D86"/>
    <w:rsid w:val="00945DFC"/>
    <w:rsid w:val="00945E84"/>
    <w:rsid w:val="00945E87"/>
    <w:rsid w:val="00945F4E"/>
    <w:rsid w:val="00945F66"/>
    <w:rsid w:val="00945FCF"/>
    <w:rsid w:val="009460FE"/>
    <w:rsid w:val="00946169"/>
    <w:rsid w:val="009461AE"/>
    <w:rsid w:val="009461CC"/>
    <w:rsid w:val="00946212"/>
    <w:rsid w:val="00946250"/>
    <w:rsid w:val="00946266"/>
    <w:rsid w:val="00946392"/>
    <w:rsid w:val="00946401"/>
    <w:rsid w:val="00946406"/>
    <w:rsid w:val="0094640D"/>
    <w:rsid w:val="009464AF"/>
    <w:rsid w:val="009464EC"/>
    <w:rsid w:val="009464F7"/>
    <w:rsid w:val="00946592"/>
    <w:rsid w:val="009466DB"/>
    <w:rsid w:val="00946724"/>
    <w:rsid w:val="0094672E"/>
    <w:rsid w:val="0094673B"/>
    <w:rsid w:val="00946745"/>
    <w:rsid w:val="009467B8"/>
    <w:rsid w:val="0094688E"/>
    <w:rsid w:val="009468B3"/>
    <w:rsid w:val="0094693E"/>
    <w:rsid w:val="00946961"/>
    <w:rsid w:val="00946969"/>
    <w:rsid w:val="00946A69"/>
    <w:rsid w:val="00946B2E"/>
    <w:rsid w:val="00946BC7"/>
    <w:rsid w:val="00946BDE"/>
    <w:rsid w:val="00946BEE"/>
    <w:rsid w:val="00946C29"/>
    <w:rsid w:val="00946C2C"/>
    <w:rsid w:val="00946C39"/>
    <w:rsid w:val="00946D25"/>
    <w:rsid w:val="00946D95"/>
    <w:rsid w:val="00946DDE"/>
    <w:rsid w:val="00946F78"/>
    <w:rsid w:val="00946F7D"/>
    <w:rsid w:val="00946FB3"/>
    <w:rsid w:val="00947102"/>
    <w:rsid w:val="0094716E"/>
    <w:rsid w:val="0094722F"/>
    <w:rsid w:val="009472A2"/>
    <w:rsid w:val="009472DC"/>
    <w:rsid w:val="00947339"/>
    <w:rsid w:val="0094737D"/>
    <w:rsid w:val="009473E0"/>
    <w:rsid w:val="0094743A"/>
    <w:rsid w:val="009474F9"/>
    <w:rsid w:val="00947584"/>
    <w:rsid w:val="009476D5"/>
    <w:rsid w:val="00947711"/>
    <w:rsid w:val="00947809"/>
    <w:rsid w:val="0094780D"/>
    <w:rsid w:val="00947819"/>
    <w:rsid w:val="00947885"/>
    <w:rsid w:val="009478BF"/>
    <w:rsid w:val="009478D2"/>
    <w:rsid w:val="009478EF"/>
    <w:rsid w:val="00947904"/>
    <w:rsid w:val="00947919"/>
    <w:rsid w:val="0094792B"/>
    <w:rsid w:val="00947936"/>
    <w:rsid w:val="00947950"/>
    <w:rsid w:val="009479B6"/>
    <w:rsid w:val="00947A09"/>
    <w:rsid w:val="00947A1A"/>
    <w:rsid w:val="00947A4D"/>
    <w:rsid w:val="00947A98"/>
    <w:rsid w:val="00947B3E"/>
    <w:rsid w:val="00947C31"/>
    <w:rsid w:val="00947C68"/>
    <w:rsid w:val="00947DE0"/>
    <w:rsid w:val="00947ECE"/>
    <w:rsid w:val="00947EEA"/>
    <w:rsid w:val="00947EEB"/>
    <w:rsid w:val="00947F00"/>
    <w:rsid w:val="00947F8D"/>
    <w:rsid w:val="00950121"/>
    <w:rsid w:val="0095015E"/>
    <w:rsid w:val="00950200"/>
    <w:rsid w:val="0095020F"/>
    <w:rsid w:val="00950273"/>
    <w:rsid w:val="009502BE"/>
    <w:rsid w:val="009502BF"/>
    <w:rsid w:val="0095035A"/>
    <w:rsid w:val="009504DB"/>
    <w:rsid w:val="00950602"/>
    <w:rsid w:val="00950612"/>
    <w:rsid w:val="00950805"/>
    <w:rsid w:val="00950860"/>
    <w:rsid w:val="00950978"/>
    <w:rsid w:val="0095097F"/>
    <w:rsid w:val="00950B4B"/>
    <w:rsid w:val="00950B6A"/>
    <w:rsid w:val="00950C36"/>
    <w:rsid w:val="00950CE9"/>
    <w:rsid w:val="00950D08"/>
    <w:rsid w:val="00950DBF"/>
    <w:rsid w:val="00950E43"/>
    <w:rsid w:val="00950E5A"/>
    <w:rsid w:val="00950F74"/>
    <w:rsid w:val="00950F7B"/>
    <w:rsid w:val="0095104A"/>
    <w:rsid w:val="0095106B"/>
    <w:rsid w:val="009510A7"/>
    <w:rsid w:val="00951161"/>
    <w:rsid w:val="009511FE"/>
    <w:rsid w:val="00951235"/>
    <w:rsid w:val="00951273"/>
    <w:rsid w:val="009512BC"/>
    <w:rsid w:val="009512FE"/>
    <w:rsid w:val="00951316"/>
    <w:rsid w:val="00951321"/>
    <w:rsid w:val="0095135D"/>
    <w:rsid w:val="009513AA"/>
    <w:rsid w:val="009514EE"/>
    <w:rsid w:val="00951502"/>
    <w:rsid w:val="0095158E"/>
    <w:rsid w:val="009515F7"/>
    <w:rsid w:val="009516A8"/>
    <w:rsid w:val="00951719"/>
    <w:rsid w:val="00951732"/>
    <w:rsid w:val="009517B0"/>
    <w:rsid w:val="009517E8"/>
    <w:rsid w:val="0095196E"/>
    <w:rsid w:val="00951A27"/>
    <w:rsid w:val="00951A86"/>
    <w:rsid w:val="00951A90"/>
    <w:rsid w:val="00951B29"/>
    <w:rsid w:val="00951B3D"/>
    <w:rsid w:val="00951B57"/>
    <w:rsid w:val="00951B8E"/>
    <w:rsid w:val="00951CBA"/>
    <w:rsid w:val="00951D14"/>
    <w:rsid w:val="00951D79"/>
    <w:rsid w:val="00951E90"/>
    <w:rsid w:val="00951E9F"/>
    <w:rsid w:val="00951EDF"/>
    <w:rsid w:val="00951F50"/>
    <w:rsid w:val="00952040"/>
    <w:rsid w:val="00952057"/>
    <w:rsid w:val="00952068"/>
    <w:rsid w:val="009520CC"/>
    <w:rsid w:val="00952101"/>
    <w:rsid w:val="009521AB"/>
    <w:rsid w:val="009522E3"/>
    <w:rsid w:val="0095235F"/>
    <w:rsid w:val="00952361"/>
    <w:rsid w:val="00952392"/>
    <w:rsid w:val="009523D2"/>
    <w:rsid w:val="0095244D"/>
    <w:rsid w:val="009524AB"/>
    <w:rsid w:val="0095259D"/>
    <w:rsid w:val="009525C0"/>
    <w:rsid w:val="00952762"/>
    <w:rsid w:val="009528C7"/>
    <w:rsid w:val="009529B5"/>
    <w:rsid w:val="00952A1C"/>
    <w:rsid w:val="00952AAC"/>
    <w:rsid w:val="00952AAD"/>
    <w:rsid w:val="00952AC5"/>
    <w:rsid w:val="00952ACE"/>
    <w:rsid w:val="00952AEC"/>
    <w:rsid w:val="00952AFC"/>
    <w:rsid w:val="00952B59"/>
    <w:rsid w:val="00952CC8"/>
    <w:rsid w:val="00952CD8"/>
    <w:rsid w:val="00952DAF"/>
    <w:rsid w:val="00952E0E"/>
    <w:rsid w:val="00952E1A"/>
    <w:rsid w:val="00952E1D"/>
    <w:rsid w:val="00952E22"/>
    <w:rsid w:val="00952F7E"/>
    <w:rsid w:val="00952FC6"/>
    <w:rsid w:val="00953082"/>
    <w:rsid w:val="009530F0"/>
    <w:rsid w:val="00953107"/>
    <w:rsid w:val="00953163"/>
    <w:rsid w:val="00953199"/>
    <w:rsid w:val="0095322A"/>
    <w:rsid w:val="009532E8"/>
    <w:rsid w:val="0095338A"/>
    <w:rsid w:val="00953393"/>
    <w:rsid w:val="009533AE"/>
    <w:rsid w:val="009533F9"/>
    <w:rsid w:val="0095342A"/>
    <w:rsid w:val="0095344F"/>
    <w:rsid w:val="00953460"/>
    <w:rsid w:val="00953615"/>
    <w:rsid w:val="00953774"/>
    <w:rsid w:val="00953786"/>
    <w:rsid w:val="009537BD"/>
    <w:rsid w:val="009537E3"/>
    <w:rsid w:val="009537F2"/>
    <w:rsid w:val="00953809"/>
    <w:rsid w:val="0095395D"/>
    <w:rsid w:val="00953969"/>
    <w:rsid w:val="0095396A"/>
    <w:rsid w:val="00953989"/>
    <w:rsid w:val="00953A83"/>
    <w:rsid w:val="00953A84"/>
    <w:rsid w:val="00953AE7"/>
    <w:rsid w:val="00953B5A"/>
    <w:rsid w:val="00953BC5"/>
    <w:rsid w:val="00953C03"/>
    <w:rsid w:val="00953C1C"/>
    <w:rsid w:val="00953C23"/>
    <w:rsid w:val="00953C4D"/>
    <w:rsid w:val="00953C7E"/>
    <w:rsid w:val="00953C86"/>
    <w:rsid w:val="00953C93"/>
    <w:rsid w:val="00953D4A"/>
    <w:rsid w:val="00953E8F"/>
    <w:rsid w:val="00953EAF"/>
    <w:rsid w:val="00953F54"/>
    <w:rsid w:val="0095407E"/>
    <w:rsid w:val="0095416C"/>
    <w:rsid w:val="009541D1"/>
    <w:rsid w:val="00954222"/>
    <w:rsid w:val="00954397"/>
    <w:rsid w:val="00954398"/>
    <w:rsid w:val="00954464"/>
    <w:rsid w:val="0095453D"/>
    <w:rsid w:val="009545CC"/>
    <w:rsid w:val="0095462C"/>
    <w:rsid w:val="009546AD"/>
    <w:rsid w:val="00954725"/>
    <w:rsid w:val="0095475A"/>
    <w:rsid w:val="009547A4"/>
    <w:rsid w:val="0095496D"/>
    <w:rsid w:val="009549BB"/>
    <w:rsid w:val="009549BF"/>
    <w:rsid w:val="00954A0F"/>
    <w:rsid w:val="00954A27"/>
    <w:rsid w:val="00954AD9"/>
    <w:rsid w:val="00954B41"/>
    <w:rsid w:val="00954CC2"/>
    <w:rsid w:val="00954E58"/>
    <w:rsid w:val="00954F00"/>
    <w:rsid w:val="00954F7D"/>
    <w:rsid w:val="00954FE0"/>
    <w:rsid w:val="00955032"/>
    <w:rsid w:val="0095504A"/>
    <w:rsid w:val="009550B9"/>
    <w:rsid w:val="009550F1"/>
    <w:rsid w:val="0095529A"/>
    <w:rsid w:val="009552DC"/>
    <w:rsid w:val="0095533C"/>
    <w:rsid w:val="009555A5"/>
    <w:rsid w:val="009555E6"/>
    <w:rsid w:val="00955714"/>
    <w:rsid w:val="00955716"/>
    <w:rsid w:val="00955763"/>
    <w:rsid w:val="0095579E"/>
    <w:rsid w:val="009557F9"/>
    <w:rsid w:val="00955885"/>
    <w:rsid w:val="009558E4"/>
    <w:rsid w:val="00955919"/>
    <w:rsid w:val="00955956"/>
    <w:rsid w:val="0095598E"/>
    <w:rsid w:val="00955A11"/>
    <w:rsid w:val="00955B4B"/>
    <w:rsid w:val="00955B92"/>
    <w:rsid w:val="00955BEF"/>
    <w:rsid w:val="00955C17"/>
    <w:rsid w:val="00955C83"/>
    <w:rsid w:val="00955CAA"/>
    <w:rsid w:val="00955D0C"/>
    <w:rsid w:val="00955D25"/>
    <w:rsid w:val="00955D9E"/>
    <w:rsid w:val="00955DC6"/>
    <w:rsid w:val="00955E6D"/>
    <w:rsid w:val="00955E72"/>
    <w:rsid w:val="00955EC9"/>
    <w:rsid w:val="00955F0B"/>
    <w:rsid w:val="00955F0D"/>
    <w:rsid w:val="00955F32"/>
    <w:rsid w:val="00956023"/>
    <w:rsid w:val="009560E8"/>
    <w:rsid w:val="00956161"/>
    <w:rsid w:val="009561EC"/>
    <w:rsid w:val="00956295"/>
    <w:rsid w:val="009562C3"/>
    <w:rsid w:val="00956340"/>
    <w:rsid w:val="009563AA"/>
    <w:rsid w:val="009563B4"/>
    <w:rsid w:val="0095641F"/>
    <w:rsid w:val="00956423"/>
    <w:rsid w:val="0095644C"/>
    <w:rsid w:val="009565F3"/>
    <w:rsid w:val="0095665F"/>
    <w:rsid w:val="009566E7"/>
    <w:rsid w:val="00956719"/>
    <w:rsid w:val="009567EB"/>
    <w:rsid w:val="00956807"/>
    <w:rsid w:val="009568D8"/>
    <w:rsid w:val="009568E6"/>
    <w:rsid w:val="0095691E"/>
    <w:rsid w:val="0095695E"/>
    <w:rsid w:val="00956A98"/>
    <w:rsid w:val="00956BE7"/>
    <w:rsid w:val="00956BEC"/>
    <w:rsid w:val="00956C6E"/>
    <w:rsid w:val="00956CD9"/>
    <w:rsid w:val="00956D15"/>
    <w:rsid w:val="00956D30"/>
    <w:rsid w:val="00956DA9"/>
    <w:rsid w:val="00956DFD"/>
    <w:rsid w:val="00956E03"/>
    <w:rsid w:val="00956E5C"/>
    <w:rsid w:val="00956EAD"/>
    <w:rsid w:val="00956EF0"/>
    <w:rsid w:val="00956F95"/>
    <w:rsid w:val="00956FC8"/>
    <w:rsid w:val="00957001"/>
    <w:rsid w:val="00957011"/>
    <w:rsid w:val="0095703A"/>
    <w:rsid w:val="00957055"/>
    <w:rsid w:val="0095706D"/>
    <w:rsid w:val="0095708C"/>
    <w:rsid w:val="009570A8"/>
    <w:rsid w:val="009570F2"/>
    <w:rsid w:val="00957138"/>
    <w:rsid w:val="00957141"/>
    <w:rsid w:val="00957291"/>
    <w:rsid w:val="009572D1"/>
    <w:rsid w:val="00957319"/>
    <w:rsid w:val="00957328"/>
    <w:rsid w:val="0095734C"/>
    <w:rsid w:val="009573BF"/>
    <w:rsid w:val="009573E6"/>
    <w:rsid w:val="0095749A"/>
    <w:rsid w:val="009574B1"/>
    <w:rsid w:val="009574C2"/>
    <w:rsid w:val="00957565"/>
    <w:rsid w:val="0095756A"/>
    <w:rsid w:val="00957599"/>
    <w:rsid w:val="009576BE"/>
    <w:rsid w:val="0095775A"/>
    <w:rsid w:val="00957840"/>
    <w:rsid w:val="009578A8"/>
    <w:rsid w:val="009579BE"/>
    <w:rsid w:val="009579F3"/>
    <w:rsid w:val="00957A2B"/>
    <w:rsid w:val="00957A56"/>
    <w:rsid w:val="00957AD4"/>
    <w:rsid w:val="00957B0F"/>
    <w:rsid w:val="00957CBC"/>
    <w:rsid w:val="00957CEA"/>
    <w:rsid w:val="00957D10"/>
    <w:rsid w:val="00957D8D"/>
    <w:rsid w:val="00957DE6"/>
    <w:rsid w:val="00957F84"/>
    <w:rsid w:val="00957FAE"/>
    <w:rsid w:val="00957FD9"/>
    <w:rsid w:val="00957FDA"/>
    <w:rsid w:val="00960028"/>
    <w:rsid w:val="009600C2"/>
    <w:rsid w:val="009600C9"/>
    <w:rsid w:val="0096017F"/>
    <w:rsid w:val="00960183"/>
    <w:rsid w:val="009602B1"/>
    <w:rsid w:val="0096033D"/>
    <w:rsid w:val="009604B7"/>
    <w:rsid w:val="009604DF"/>
    <w:rsid w:val="00960597"/>
    <w:rsid w:val="009606D2"/>
    <w:rsid w:val="009606E6"/>
    <w:rsid w:val="00960705"/>
    <w:rsid w:val="0096076C"/>
    <w:rsid w:val="009607C8"/>
    <w:rsid w:val="00960823"/>
    <w:rsid w:val="00960920"/>
    <w:rsid w:val="00960931"/>
    <w:rsid w:val="00960936"/>
    <w:rsid w:val="009609C1"/>
    <w:rsid w:val="00960A87"/>
    <w:rsid w:val="00960ABE"/>
    <w:rsid w:val="00960B6F"/>
    <w:rsid w:val="00960BE7"/>
    <w:rsid w:val="00960C32"/>
    <w:rsid w:val="00960C8B"/>
    <w:rsid w:val="00960D7A"/>
    <w:rsid w:val="00960DBE"/>
    <w:rsid w:val="00960DD6"/>
    <w:rsid w:val="00960DFA"/>
    <w:rsid w:val="00960DFC"/>
    <w:rsid w:val="00960E16"/>
    <w:rsid w:val="00960EA6"/>
    <w:rsid w:val="00960F49"/>
    <w:rsid w:val="00960F6B"/>
    <w:rsid w:val="00961086"/>
    <w:rsid w:val="0096111F"/>
    <w:rsid w:val="009611CC"/>
    <w:rsid w:val="009611CE"/>
    <w:rsid w:val="009611FC"/>
    <w:rsid w:val="00961220"/>
    <w:rsid w:val="00961222"/>
    <w:rsid w:val="00961273"/>
    <w:rsid w:val="009612C6"/>
    <w:rsid w:val="00961300"/>
    <w:rsid w:val="0096130D"/>
    <w:rsid w:val="0096133D"/>
    <w:rsid w:val="00961400"/>
    <w:rsid w:val="0096153F"/>
    <w:rsid w:val="0096158E"/>
    <w:rsid w:val="00961668"/>
    <w:rsid w:val="009616B2"/>
    <w:rsid w:val="009616E9"/>
    <w:rsid w:val="0096177B"/>
    <w:rsid w:val="00961788"/>
    <w:rsid w:val="009617CA"/>
    <w:rsid w:val="00961876"/>
    <w:rsid w:val="009618D3"/>
    <w:rsid w:val="0096196D"/>
    <w:rsid w:val="009619CE"/>
    <w:rsid w:val="00961A09"/>
    <w:rsid w:val="00961A7E"/>
    <w:rsid w:val="00961BDB"/>
    <w:rsid w:val="00961C28"/>
    <w:rsid w:val="00961C9E"/>
    <w:rsid w:val="00961CB5"/>
    <w:rsid w:val="00961D63"/>
    <w:rsid w:val="00961DDA"/>
    <w:rsid w:val="00961E57"/>
    <w:rsid w:val="00961EF3"/>
    <w:rsid w:val="009620DE"/>
    <w:rsid w:val="00962127"/>
    <w:rsid w:val="00962184"/>
    <w:rsid w:val="0096218C"/>
    <w:rsid w:val="0096218E"/>
    <w:rsid w:val="0096219D"/>
    <w:rsid w:val="0096227B"/>
    <w:rsid w:val="009622FE"/>
    <w:rsid w:val="0096239B"/>
    <w:rsid w:val="009623B1"/>
    <w:rsid w:val="009623F3"/>
    <w:rsid w:val="0096246C"/>
    <w:rsid w:val="00962473"/>
    <w:rsid w:val="0096248C"/>
    <w:rsid w:val="009624F0"/>
    <w:rsid w:val="0096255C"/>
    <w:rsid w:val="00962671"/>
    <w:rsid w:val="00962712"/>
    <w:rsid w:val="00962799"/>
    <w:rsid w:val="009627AC"/>
    <w:rsid w:val="009627BF"/>
    <w:rsid w:val="009627D5"/>
    <w:rsid w:val="009627D8"/>
    <w:rsid w:val="00962814"/>
    <w:rsid w:val="009628B4"/>
    <w:rsid w:val="0096296D"/>
    <w:rsid w:val="00962988"/>
    <w:rsid w:val="009629F2"/>
    <w:rsid w:val="00962A01"/>
    <w:rsid w:val="00962A19"/>
    <w:rsid w:val="00962A2C"/>
    <w:rsid w:val="00962A69"/>
    <w:rsid w:val="00962B56"/>
    <w:rsid w:val="00962B8F"/>
    <w:rsid w:val="00962B9C"/>
    <w:rsid w:val="00962BD1"/>
    <w:rsid w:val="00962C67"/>
    <w:rsid w:val="00962C8C"/>
    <w:rsid w:val="00962CA1"/>
    <w:rsid w:val="00962CA4"/>
    <w:rsid w:val="00962CEB"/>
    <w:rsid w:val="00962D7E"/>
    <w:rsid w:val="00962DE2"/>
    <w:rsid w:val="00962E29"/>
    <w:rsid w:val="00962E90"/>
    <w:rsid w:val="00962F11"/>
    <w:rsid w:val="00962F35"/>
    <w:rsid w:val="00962F45"/>
    <w:rsid w:val="00962FBA"/>
    <w:rsid w:val="00962FEF"/>
    <w:rsid w:val="009630E6"/>
    <w:rsid w:val="00963109"/>
    <w:rsid w:val="00963219"/>
    <w:rsid w:val="00963236"/>
    <w:rsid w:val="009632E3"/>
    <w:rsid w:val="00963309"/>
    <w:rsid w:val="00963310"/>
    <w:rsid w:val="00963320"/>
    <w:rsid w:val="00963332"/>
    <w:rsid w:val="0096334B"/>
    <w:rsid w:val="009633D0"/>
    <w:rsid w:val="009633EF"/>
    <w:rsid w:val="00963408"/>
    <w:rsid w:val="00963521"/>
    <w:rsid w:val="00963548"/>
    <w:rsid w:val="00963594"/>
    <w:rsid w:val="009635DF"/>
    <w:rsid w:val="009635E0"/>
    <w:rsid w:val="00963611"/>
    <w:rsid w:val="00963676"/>
    <w:rsid w:val="009636C8"/>
    <w:rsid w:val="009637A9"/>
    <w:rsid w:val="009637E7"/>
    <w:rsid w:val="009639CC"/>
    <w:rsid w:val="009639DE"/>
    <w:rsid w:val="00963ADD"/>
    <w:rsid w:val="00963B2A"/>
    <w:rsid w:val="00963BA6"/>
    <w:rsid w:val="00963BB2"/>
    <w:rsid w:val="00963BE6"/>
    <w:rsid w:val="00963C27"/>
    <w:rsid w:val="00963C74"/>
    <w:rsid w:val="00963D24"/>
    <w:rsid w:val="00963D8D"/>
    <w:rsid w:val="00963E2E"/>
    <w:rsid w:val="00963FDC"/>
    <w:rsid w:val="00964006"/>
    <w:rsid w:val="00964037"/>
    <w:rsid w:val="00964066"/>
    <w:rsid w:val="009640F1"/>
    <w:rsid w:val="00964127"/>
    <w:rsid w:val="00964153"/>
    <w:rsid w:val="00964193"/>
    <w:rsid w:val="009641BA"/>
    <w:rsid w:val="00964317"/>
    <w:rsid w:val="00964335"/>
    <w:rsid w:val="009643DA"/>
    <w:rsid w:val="00964405"/>
    <w:rsid w:val="00964434"/>
    <w:rsid w:val="0096444D"/>
    <w:rsid w:val="00964463"/>
    <w:rsid w:val="00964493"/>
    <w:rsid w:val="009644C2"/>
    <w:rsid w:val="00964515"/>
    <w:rsid w:val="00964562"/>
    <w:rsid w:val="00964579"/>
    <w:rsid w:val="0096458F"/>
    <w:rsid w:val="00964594"/>
    <w:rsid w:val="009645B0"/>
    <w:rsid w:val="00964853"/>
    <w:rsid w:val="009649D1"/>
    <w:rsid w:val="00964A05"/>
    <w:rsid w:val="00964A3A"/>
    <w:rsid w:val="00964C52"/>
    <w:rsid w:val="00964C60"/>
    <w:rsid w:val="00964C78"/>
    <w:rsid w:val="00964D6F"/>
    <w:rsid w:val="00964D7B"/>
    <w:rsid w:val="00964F4E"/>
    <w:rsid w:val="00964FD5"/>
    <w:rsid w:val="00965021"/>
    <w:rsid w:val="009650A9"/>
    <w:rsid w:val="009650F5"/>
    <w:rsid w:val="009650FF"/>
    <w:rsid w:val="0096515E"/>
    <w:rsid w:val="00965238"/>
    <w:rsid w:val="009652CD"/>
    <w:rsid w:val="009652EF"/>
    <w:rsid w:val="0096530B"/>
    <w:rsid w:val="0096533C"/>
    <w:rsid w:val="00965397"/>
    <w:rsid w:val="00965491"/>
    <w:rsid w:val="00965494"/>
    <w:rsid w:val="009654CC"/>
    <w:rsid w:val="009654FB"/>
    <w:rsid w:val="00965528"/>
    <w:rsid w:val="0096568A"/>
    <w:rsid w:val="009656B6"/>
    <w:rsid w:val="0096573A"/>
    <w:rsid w:val="009657A7"/>
    <w:rsid w:val="009657D0"/>
    <w:rsid w:val="009658C3"/>
    <w:rsid w:val="0096594D"/>
    <w:rsid w:val="00965955"/>
    <w:rsid w:val="009659AB"/>
    <w:rsid w:val="009659EB"/>
    <w:rsid w:val="00965A7B"/>
    <w:rsid w:val="00965B13"/>
    <w:rsid w:val="00965B76"/>
    <w:rsid w:val="00965BB6"/>
    <w:rsid w:val="00965BD6"/>
    <w:rsid w:val="00965BF1"/>
    <w:rsid w:val="00965CD6"/>
    <w:rsid w:val="00965D9E"/>
    <w:rsid w:val="00965E18"/>
    <w:rsid w:val="00965E55"/>
    <w:rsid w:val="00965F29"/>
    <w:rsid w:val="00966013"/>
    <w:rsid w:val="00966019"/>
    <w:rsid w:val="0096602A"/>
    <w:rsid w:val="00966074"/>
    <w:rsid w:val="009660D7"/>
    <w:rsid w:val="0096611B"/>
    <w:rsid w:val="009661B0"/>
    <w:rsid w:val="009661C1"/>
    <w:rsid w:val="00966224"/>
    <w:rsid w:val="00966227"/>
    <w:rsid w:val="009663BC"/>
    <w:rsid w:val="00966426"/>
    <w:rsid w:val="009664E7"/>
    <w:rsid w:val="00966519"/>
    <w:rsid w:val="0096652E"/>
    <w:rsid w:val="0096657B"/>
    <w:rsid w:val="0096665A"/>
    <w:rsid w:val="00966769"/>
    <w:rsid w:val="00966852"/>
    <w:rsid w:val="00966872"/>
    <w:rsid w:val="0096688B"/>
    <w:rsid w:val="009668AD"/>
    <w:rsid w:val="00966944"/>
    <w:rsid w:val="009669A9"/>
    <w:rsid w:val="009669BF"/>
    <w:rsid w:val="009669ED"/>
    <w:rsid w:val="009669FF"/>
    <w:rsid w:val="00966AA9"/>
    <w:rsid w:val="00966B17"/>
    <w:rsid w:val="00966BE8"/>
    <w:rsid w:val="00966C50"/>
    <w:rsid w:val="00966DCD"/>
    <w:rsid w:val="00966DEB"/>
    <w:rsid w:val="00966EBB"/>
    <w:rsid w:val="00966EE0"/>
    <w:rsid w:val="00966F36"/>
    <w:rsid w:val="00967032"/>
    <w:rsid w:val="00967119"/>
    <w:rsid w:val="0096716C"/>
    <w:rsid w:val="00967199"/>
    <w:rsid w:val="009672F9"/>
    <w:rsid w:val="0096735C"/>
    <w:rsid w:val="0096736B"/>
    <w:rsid w:val="0096752B"/>
    <w:rsid w:val="00967613"/>
    <w:rsid w:val="00967705"/>
    <w:rsid w:val="0096773B"/>
    <w:rsid w:val="009677C8"/>
    <w:rsid w:val="00967835"/>
    <w:rsid w:val="009679F8"/>
    <w:rsid w:val="00967A33"/>
    <w:rsid w:val="00967A70"/>
    <w:rsid w:val="00967B65"/>
    <w:rsid w:val="00967B93"/>
    <w:rsid w:val="00967BA7"/>
    <w:rsid w:val="00967BD4"/>
    <w:rsid w:val="00967C9A"/>
    <w:rsid w:val="00967CA5"/>
    <w:rsid w:val="00967CD5"/>
    <w:rsid w:val="00967D74"/>
    <w:rsid w:val="00967DA0"/>
    <w:rsid w:val="00967DB4"/>
    <w:rsid w:val="00967E77"/>
    <w:rsid w:val="00967EBD"/>
    <w:rsid w:val="00967F0F"/>
    <w:rsid w:val="00967F1F"/>
    <w:rsid w:val="00967F37"/>
    <w:rsid w:val="00967F6F"/>
    <w:rsid w:val="00967F7D"/>
    <w:rsid w:val="00967FE1"/>
    <w:rsid w:val="00970030"/>
    <w:rsid w:val="009700DB"/>
    <w:rsid w:val="00970161"/>
    <w:rsid w:val="0097018E"/>
    <w:rsid w:val="009702C7"/>
    <w:rsid w:val="0097030D"/>
    <w:rsid w:val="0097039A"/>
    <w:rsid w:val="009703DC"/>
    <w:rsid w:val="0097046D"/>
    <w:rsid w:val="0097047E"/>
    <w:rsid w:val="00970498"/>
    <w:rsid w:val="009704CD"/>
    <w:rsid w:val="009704DE"/>
    <w:rsid w:val="00970567"/>
    <w:rsid w:val="00970574"/>
    <w:rsid w:val="009705C5"/>
    <w:rsid w:val="00970636"/>
    <w:rsid w:val="00970681"/>
    <w:rsid w:val="00970730"/>
    <w:rsid w:val="0097077B"/>
    <w:rsid w:val="00970836"/>
    <w:rsid w:val="00970A80"/>
    <w:rsid w:val="00970AA5"/>
    <w:rsid w:val="00970AE1"/>
    <w:rsid w:val="00970B08"/>
    <w:rsid w:val="00970B0C"/>
    <w:rsid w:val="00970BA4"/>
    <w:rsid w:val="00970C59"/>
    <w:rsid w:val="00970CAB"/>
    <w:rsid w:val="00970D01"/>
    <w:rsid w:val="00970D4F"/>
    <w:rsid w:val="00970E03"/>
    <w:rsid w:val="00970F01"/>
    <w:rsid w:val="00970F03"/>
    <w:rsid w:val="00970F33"/>
    <w:rsid w:val="00970F8C"/>
    <w:rsid w:val="00970FE0"/>
    <w:rsid w:val="00970FF6"/>
    <w:rsid w:val="00971097"/>
    <w:rsid w:val="009710A7"/>
    <w:rsid w:val="009710FF"/>
    <w:rsid w:val="009711A2"/>
    <w:rsid w:val="009711AB"/>
    <w:rsid w:val="00971276"/>
    <w:rsid w:val="009713A4"/>
    <w:rsid w:val="009713E0"/>
    <w:rsid w:val="0097141E"/>
    <w:rsid w:val="00971427"/>
    <w:rsid w:val="00971470"/>
    <w:rsid w:val="00971473"/>
    <w:rsid w:val="009714A0"/>
    <w:rsid w:val="009715A6"/>
    <w:rsid w:val="00971641"/>
    <w:rsid w:val="00971777"/>
    <w:rsid w:val="00971780"/>
    <w:rsid w:val="009717DC"/>
    <w:rsid w:val="00971833"/>
    <w:rsid w:val="009718A2"/>
    <w:rsid w:val="00971983"/>
    <w:rsid w:val="009719D8"/>
    <w:rsid w:val="00971A12"/>
    <w:rsid w:val="00971B24"/>
    <w:rsid w:val="00971B36"/>
    <w:rsid w:val="00971C76"/>
    <w:rsid w:val="00971CA9"/>
    <w:rsid w:val="00971CD6"/>
    <w:rsid w:val="00971CEF"/>
    <w:rsid w:val="00971D17"/>
    <w:rsid w:val="00971D4E"/>
    <w:rsid w:val="00971D98"/>
    <w:rsid w:val="00971DFF"/>
    <w:rsid w:val="00971E01"/>
    <w:rsid w:val="00971F23"/>
    <w:rsid w:val="00971F6B"/>
    <w:rsid w:val="0097203A"/>
    <w:rsid w:val="00972165"/>
    <w:rsid w:val="0097225C"/>
    <w:rsid w:val="009722F1"/>
    <w:rsid w:val="009722FB"/>
    <w:rsid w:val="0097231F"/>
    <w:rsid w:val="00972365"/>
    <w:rsid w:val="00972391"/>
    <w:rsid w:val="009723C1"/>
    <w:rsid w:val="009723C7"/>
    <w:rsid w:val="009723D3"/>
    <w:rsid w:val="009723FC"/>
    <w:rsid w:val="0097247B"/>
    <w:rsid w:val="00972483"/>
    <w:rsid w:val="00972489"/>
    <w:rsid w:val="00972496"/>
    <w:rsid w:val="009724C3"/>
    <w:rsid w:val="009724E7"/>
    <w:rsid w:val="0097253A"/>
    <w:rsid w:val="009725C2"/>
    <w:rsid w:val="00972666"/>
    <w:rsid w:val="009726E8"/>
    <w:rsid w:val="00972761"/>
    <w:rsid w:val="0097291D"/>
    <w:rsid w:val="00972A14"/>
    <w:rsid w:val="00972AB4"/>
    <w:rsid w:val="00972B0B"/>
    <w:rsid w:val="00972B97"/>
    <w:rsid w:val="00972BB5"/>
    <w:rsid w:val="00972BCC"/>
    <w:rsid w:val="00972C3C"/>
    <w:rsid w:val="00972D46"/>
    <w:rsid w:val="00972D85"/>
    <w:rsid w:val="00972E19"/>
    <w:rsid w:val="00972E9C"/>
    <w:rsid w:val="009731EB"/>
    <w:rsid w:val="0097320C"/>
    <w:rsid w:val="00973297"/>
    <w:rsid w:val="00973317"/>
    <w:rsid w:val="009733B9"/>
    <w:rsid w:val="0097341D"/>
    <w:rsid w:val="009734B4"/>
    <w:rsid w:val="00973571"/>
    <w:rsid w:val="009735C8"/>
    <w:rsid w:val="009735E0"/>
    <w:rsid w:val="009736C6"/>
    <w:rsid w:val="00973700"/>
    <w:rsid w:val="00973756"/>
    <w:rsid w:val="00973829"/>
    <w:rsid w:val="009738F1"/>
    <w:rsid w:val="009739AC"/>
    <w:rsid w:val="00973A09"/>
    <w:rsid w:val="00973ACC"/>
    <w:rsid w:val="00973B0D"/>
    <w:rsid w:val="00973BA6"/>
    <w:rsid w:val="00973BF7"/>
    <w:rsid w:val="00973C78"/>
    <w:rsid w:val="00973E2F"/>
    <w:rsid w:val="00973F75"/>
    <w:rsid w:val="00974043"/>
    <w:rsid w:val="0097410A"/>
    <w:rsid w:val="0097411F"/>
    <w:rsid w:val="0097423B"/>
    <w:rsid w:val="00974309"/>
    <w:rsid w:val="009743B4"/>
    <w:rsid w:val="00974437"/>
    <w:rsid w:val="00974446"/>
    <w:rsid w:val="0097446B"/>
    <w:rsid w:val="0097447C"/>
    <w:rsid w:val="0097459C"/>
    <w:rsid w:val="009746AA"/>
    <w:rsid w:val="00974701"/>
    <w:rsid w:val="00974774"/>
    <w:rsid w:val="009747E4"/>
    <w:rsid w:val="00974850"/>
    <w:rsid w:val="00974904"/>
    <w:rsid w:val="00974978"/>
    <w:rsid w:val="0097497C"/>
    <w:rsid w:val="00974B02"/>
    <w:rsid w:val="00974B3A"/>
    <w:rsid w:val="00974C75"/>
    <w:rsid w:val="00974C9E"/>
    <w:rsid w:val="00974D0F"/>
    <w:rsid w:val="00974D8E"/>
    <w:rsid w:val="00974DE6"/>
    <w:rsid w:val="00974DFA"/>
    <w:rsid w:val="00974DFC"/>
    <w:rsid w:val="00974E25"/>
    <w:rsid w:val="00974E3A"/>
    <w:rsid w:val="00974E56"/>
    <w:rsid w:val="00974EB4"/>
    <w:rsid w:val="00974F2C"/>
    <w:rsid w:val="00974F83"/>
    <w:rsid w:val="00974FFA"/>
    <w:rsid w:val="00975029"/>
    <w:rsid w:val="00975043"/>
    <w:rsid w:val="009750BA"/>
    <w:rsid w:val="00975240"/>
    <w:rsid w:val="009752F2"/>
    <w:rsid w:val="009752FA"/>
    <w:rsid w:val="00975312"/>
    <w:rsid w:val="0097537A"/>
    <w:rsid w:val="009753B2"/>
    <w:rsid w:val="00975427"/>
    <w:rsid w:val="00975453"/>
    <w:rsid w:val="009754CB"/>
    <w:rsid w:val="009754F5"/>
    <w:rsid w:val="009755F6"/>
    <w:rsid w:val="00975624"/>
    <w:rsid w:val="0097578C"/>
    <w:rsid w:val="009757B3"/>
    <w:rsid w:val="009757BA"/>
    <w:rsid w:val="009757BB"/>
    <w:rsid w:val="00975801"/>
    <w:rsid w:val="009758D9"/>
    <w:rsid w:val="0097592E"/>
    <w:rsid w:val="0097592F"/>
    <w:rsid w:val="00975941"/>
    <w:rsid w:val="009759D1"/>
    <w:rsid w:val="009759D6"/>
    <w:rsid w:val="009759DE"/>
    <w:rsid w:val="00975AC5"/>
    <w:rsid w:val="00975B07"/>
    <w:rsid w:val="00975B69"/>
    <w:rsid w:val="00975BE2"/>
    <w:rsid w:val="00975C49"/>
    <w:rsid w:val="00975C53"/>
    <w:rsid w:val="00975D1D"/>
    <w:rsid w:val="00975DCE"/>
    <w:rsid w:val="00975E9A"/>
    <w:rsid w:val="00975F27"/>
    <w:rsid w:val="00975F33"/>
    <w:rsid w:val="00975F91"/>
    <w:rsid w:val="00975FCD"/>
    <w:rsid w:val="00976086"/>
    <w:rsid w:val="009760F4"/>
    <w:rsid w:val="009760FB"/>
    <w:rsid w:val="00976162"/>
    <w:rsid w:val="009761C2"/>
    <w:rsid w:val="0097621E"/>
    <w:rsid w:val="0097631F"/>
    <w:rsid w:val="00976344"/>
    <w:rsid w:val="00976397"/>
    <w:rsid w:val="00976413"/>
    <w:rsid w:val="00976444"/>
    <w:rsid w:val="00976676"/>
    <w:rsid w:val="0097686A"/>
    <w:rsid w:val="00976892"/>
    <w:rsid w:val="009768D5"/>
    <w:rsid w:val="009768F4"/>
    <w:rsid w:val="0097695D"/>
    <w:rsid w:val="00976965"/>
    <w:rsid w:val="00976A39"/>
    <w:rsid w:val="00976AB6"/>
    <w:rsid w:val="00976AE2"/>
    <w:rsid w:val="00976B10"/>
    <w:rsid w:val="00976B63"/>
    <w:rsid w:val="00976BD6"/>
    <w:rsid w:val="00976BE8"/>
    <w:rsid w:val="00976C14"/>
    <w:rsid w:val="00976C35"/>
    <w:rsid w:val="00976C71"/>
    <w:rsid w:val="00976CF0"/>
    <w:rsid w:val="00976CFF"/>
    <w:rsid w:val="00976DCF"/>
    <w:rsid w:val="00976E4F"/>
    <w:rsid w:val="00976E53"/>
    <w:rsid w:val="00976E80"/>
    <w:rsid w:val="00976ED3"/>
    <w:rsid w:val="00976EFF"/>
    <w:rsid w:val="00976F7F"/>
    <w:rsid w:val="0097707F"/>
    <w:rsid w:val="00977113"/>
    <w:rsid w:val="009771A2"/>
    <w:rsid w:val="00977230"/>
    <w:rsid w:val="0097724A"/>
    <w:rsid w:val="0097727B"/>
    <w:rsid w:val="009772B6"/>
    <w:rsid w:val="009772B8"/>
    <w:rsid w:val="009773B6"/>
    <w:rsid w:val="0097741C"/>
    <w:rsid w:val="00977494"/>
    <w:rsid w:val="00977517"/>
    <w:rsid w:val="00977536"/>
    <w:rsid w:val="00977558"/>
    <w:rsid w:val="00977620"/>
    <w:rsid w:val="0097762A"/>
    <w:rsid w:val="009777A1"/>
    <w:rsid w:val="009777B7"/>
    <w:rsid w:val="009777D3"/>
    <w:rsid w:val="00977819"/>
    <w:rsid w:val="009778D6"/>
    <w:rsid w:val="009778FE"/>
    <w:rsid w:val="00977953"/>
    <w:rsid w:val="0097797F"/>
    <w:rsid w:val="00977A66"/>
    <w:rsid w:val="00977B25"/>
    <w:rsid w:val="00977B62"/>
    <w:rsid w:val="00977B82"/>
    <w:rsid w:val="00977B98"/>
    <w:rsid w:val="00977C4E"/>
    <w:rsid w:val="00977CBE"/>
    <w:rsid w:val="00977CCC"/>
    <w:rsid w:val="00977DC4"/>
    <w:rsid w:val="00977E03"/>
    <w:rsid w:val="00977E25"/>
    <w:rsid w:val="00977E2E"/>
    <w:rsid w:val="00977E52"/>
    <w:rsid w:val="00977EB2"/>
    <w:rsid w:val="00977EDA"/>
    <w:rsid w:val="00977F16"/>
    <w:rsid w:val="00977F9D"/>
    <w:rsid w:val="00977FD8"/>
    <w:rsid w:val="0098008B"/>
    <w:rsid w:val="009800F0"/>
    <w:rsid w:val="009801C6"/>
    <w:rsid w:val="00980215"/>
    <w:rsid w:val="009803AD"/>
    <w:rsid w:val="00980468"/>
    <w:rsid w:val="0098047D"/>
    <w:rsid w:val="009804F4"/>
    <w:rsid w:val="00980523"/>
    <w:rsid w:val="00980555"/>
    <w:rsid w:val="00980592"/>
    <w:rsid w:val="0098064A"/>
    <w:rsid w:val="009806D8"/>
    <w:rsid w:val="00980713"/>
    <w:rsid w:val="0098071F"/>
    <w:rsid w:val="009807CF"/>
    <w:rsid w:val="00980807"/>
    <w:rsid w:val="0098084F"/>
    <w:rsid w:val="009808D8"/>
    <w:rsid w:val="0098091E"/>
    <w:rsid w:val="0098092A"/>
    <w:rsid w:val="009809A6"/>
    <w:rsid w:val="00980A39"/>
    <w:rsid w:val="00980AA1"/>
    <w:rsid w:val="00980ABC"/>
    <w:rsid w:val="00980B56"/>
    <w:rsid w:val="00980BA6"/>
    <w:rsid w:val="00980BD7"/>
    <w:rsid w:val="00980BEB"/>
    <w:rsid w:val="00980C29"/>
    <w:rsid w:val="00980C6E"/>
    <w:rsid w:val="00980CCE"/>
    <w:rsid w:val="00980D05"/>
    <w:rsid w:val="00980D62"/>
    <w:rsid w:val="00980DB5"/>
    <w:rsid w:val="00980DBC"/>
    <w:rsid w:val="00980E04"/>
    <w:rsid w:val="00980E2C"/>
    <w:rsid w:val="00980E54"/>
    <w:rsid w:val="00980EC3"/>
    <w:rsid w:val="00980ED6"/>
    <w:rsid w:val="00980EF2"/>
    <w:rsid w:val="00980F90"/>
    <w:rsid w:val="00980FD4"/>
    <w:rsid w:val="00980FF4"/>
    <w:rsid w:val="00981118"/>
    <w:rsid w:val="0098115B"/>
    <w:rsid w:val="0098119F"/>
    <w:rsid w:val="009811DD"/>
    <w:rsid w:val="00981221"/>
    <w:rsid w:val="00981331"/>
    <w:rsid w:val="00981394"/>
    <w:rsid w:val="0098142D"/>
    <w:rsid w:val="0098153D"/>
    <w:rsid w:val="009815E7"/>
    <w:rsid w:val="00981665"/>
    <w:rsid w:val="009816C4"/>
    <w:rsid w:val="0098177D"/>
    <w:rsid w:val="00981793"/>
    <w:rsid w:val="009817D1"/>
    <w:rsid w:val="009817DA"/>
    <w:rsid w:val="0098182E"/>
    <w:rsid w:val="009818E1"/>
    <w:rsid w:val="009818EC"/>
    <w:rsid w:val="00981B1A"/>
    <w:rsid w:val="00981B1D"/>
    <w:rsid w:val="00981C15"/>
    <w:rsid w:val="00981CF1"/>
    <w:rsid w:val="00981D52"/>
    <w:rsid w:val="00981D55"/>
    <w:rsid w:val="00981DBE"/>
    <w:rsid w:val="00981DC1"/>
    <w:rsid w:val="00981E19"/>
    <w:rsid w:val="00981F36"/>
    <w:rsid w:val="00981F49"/>
    <w:rsid w:val="00981F78"/>
    <w:rsid w:val="00981FCB"/>
    <w:rsid w:val="00982073"/>
    <w:rsid w:val="00982080"/>
    <w:rsid w:val="00982097"/>
    <w:rsid w:val="00982124"/>
    <w:rsid w:val="0098213B"/>
    <w:rsid w:val="00982146"/>
    <w:rsid w:val="009821DA"/>
    <w:rsid w:val="00982259"/>
    <w:rsid w:val="00982281"/>
    <w:rsid w:val="009822BB"/>
    <w:rsid w:val="00982325"/>
    <w:rsid w:val="00982404"/>
    <w:rsid w:val="00982405"/>
    <w:rsid w:val="00982406"/>
    <w:rsid w:val="00982492"/>
    <w:rsid w:val="00982514"/>
    <w:rsid w:val="00982522"/>
    <w:rsid w:val="0098254C"/>
    <w:rsid w:val="00982589"/>
    <w:rsid w:val="009825BB"/>
    <w:rsid w:val="009825FE"/>
    <w:rsid w:val="00982604"/>
    <w:rsid w:val="0098260B"/>
    <w:rsid w:val="00982651"/>
    <w:rsid w:val="00982661"/>
    <w:rsid w:val="0098270D"/>
    <w:rsid w:val="00982741"/>
    <w:rsid w:val="00982773"/>
    <w:rsid w:val="00982779"/>
    <w:rsid w:val="009827A0"/>
    <w:rsid w:val="009827EA"/>
    <w:rsid w:val="009827FD"/>
    <w:rsid w:val="00982A7B"/>
    <w:rsid w:val="00982AB1"/>
    <w:rsid w:val="00982B30"/>
    <w:rsid w:val="00982C16"/>
    <w:rsid w:val="00982C4F"/>
    <w:rsid w:val="00982C60"/>
    <w:rsid w:val="00982CFF"/>
    <w:rsid w:val="00982D02"/>
    <w:rsid w:val="00982D3A"/>
    <w:rsid w:val="00982D75"/>
    <w:rsid w:val="00982DB0"/>
    <w:rsid w:val="00982E31"/>
    <w:rsid w:val="00982E36"/>
    <w:rsid w:val="00982E39"/>
    <w:rsid w:val="00982E61"/>
    <w:rsid w:val="00982E62"/>
    <w:rsid w:val="00982EDB"/>
    <w:rsid w:val="00982F16"/>
    <w:rsid w:val="00982FB1"/>
    <w:rsid w:val="0098300B"/>
    <w:rsid w:val="00983016"/>
    <w:rsid w:val="009830F9"/>
    <w:rsid w:val="0098319E"/>
    <w:rsid w:val="009831AB"/>
    <w:rsid w:val="009831B0"/>
    <w:rsid w:val="009831DB"/>
    <w:rsid w:val="009831E5"/>
    <w:rsid w:val="00983233"/>
    <w:rsid w:val="00983271"/>
    <w:rsid w:val="0098334E"/>
    <w:rsid w:val="00983373"/>
    <w:rsid w:val="00983374"/>
    <w:rsid w:val="009833EA"/>
    <w:rsid w:val="00983477"/>
    <w:rsid w:val="00983595"/>
    <w:rsid w:val="0098359A"/>
    <w:rsid w:val="00983619"/>
    <w:rsid w:val="0098373F"/>
    <w:rsid w:val="0098382B"/>
    <w:rsid w:val="009838BF"/>
    <w:rsid w:val="00983964"/>
    <w:rsid w:val="009839B5"/>
    <w:rsid w:val="009839B6"/>
    <w:rsid w:val="00983A6F"/>
    <w:rsid w:val="00983AC2"/>
    <w:rsid w:val="00983BD3"/>
    <w:rsid w:val="00983BF3"/>
    <w:rsid w:val="00983C1A"/>
    <w:rsid w:val="00983C32"/>
    <w:rsid w:val="00983C55"/>
    <w:rsid w:val="00983C67"/>
    <w:rsid w:val="00983D01"/>
    <w:rsid w:val="00983E24"/>
    <w:rsid w:val="00983F53"/>
    <w:rsid w:val="00983FAB"/>
    <w:rsid w:val="00983FB7"/>
    <w:rsid w:val="009840DE"/>
    <w:rsid w:val="00984247"/>
    <w:rsid w:val="0098424C"/>
    <w:rsid w:val="00984260"/>
    <w:rsid w:val="009842BA"/>
    <w:rsid w:val="0098432E"/>
    <w:rsid w:val="0098434E"/>
    <w:rsid w:val="009843D5"/>
    <w:rsid w:val="00984419"/>
    <w:rsid w:val="00984446"/>
    <w:rsid w:val="00984483"/>
    <w:rsid w:val="009844BD"/>
    <w:rsid w:val="009844EA"/>
    <w:rsid w:val="0098457A"/>
    <w:rsid w:val="00984592"/>
    <w:rsid w:val="00984653"/>
    <w:rsid w:val="0098466F"/>
    <w:rsid w:val="009846CE"/>
    <w:rsid w:val="00984732"/>
    <w:rsid w:val="00984752"/>
    <w:rsid w:val="009847AB"/>
    <w:rsid w:val="009847C0"/>
    <w:rsid w:val="009847F3"/>
    <w:rsid w:val="00984825"/>
    <w:rsid w:val="00984868"/>
    <w:rsid w:val="009848D8"/>
    <w:rsid w:val="0098498B"/>
    <w:rsid w:val="009849C7"/>
    <w:rsid w:val="009849D9"/>
    <w:rsid w:val="00984A8B"/>
    <w:rsid w:val="00984A96"/>
    <w:rsid w:val="00984AA6"/>
    <w:rsid w:val="00984B03"/>
    <w:rsid w:val="00984C03"/>
    <w:rsid w:val="00984CD6"/>
    <w:rsid w:val="00984CEC"/>
    <w:rsid w:val="00984D1B"/>
    <w:rsid w:val="00984D24"/>
    <w:rsid w:val="00984DC7"/>
    <w:rsid w:val="00984E62"/>
    <w:rsid w:val="00984E6E"/>
    <w:rsid w:val="00984E97"/>
    <w:rsid w:val="00984F71"/>
    <w:rsid w:val="00985044"/>
    <w:rsid w:val="0098519E"/>
    <w:rsid w:val="009851D2"/>
    <w:rsid w:val="00985207"/>
    <w:rsid w:val="00985270"/>
    <w:rsid w:val="00985279"/>
    <w:rsid w:val="009852E4"/>
    <w:rsid w:val="00985319"/>
    <w:rsid w:val="00985378"/>
    <w:rsid w:val="00985379"/>
    <w:rsid w:val="009853B4"/>
    <w:rsid w:val="0098540B"/>
    <w:rsid w:val="00985415"/>
    <w:rsid w:val="009854B0"/>
    <w:rsid w:val="00985563"/>
    <w:rsid w:val="0098556E"/>
    <w:rsid w:val="00985605"/>
    <w:rsid w:val="00985641"/>
    <w:rsid w:val="00985660"/>
    <w:rsid w:val="00985717"/>
    <w:rsid w:val="009857EF"/>
    <w:rsid w:val="0098589C"/>
    <w:rsid w:val="0098592E"/>
    <w:rsid w:val="0098595A"/>
    <w:rsid w:val="009859C0"/>
    <w:rsid w:val="00985A98"/>
    <w:rsid w:val="00985AC2"/>
    <w:rsid w:val="00985B50"/>
    <w:rsid w:val="00985BB3"/>
    <w:rsid w:val="00985BB8"/>
    <w:rsid w:val="00985BFE"/>
    <w:rsid w:val="00985C0B"/>
    <w:rsid w:val="00985C15"/>
    <w:rsid w:val="00985C5A"/>
    <w:rsid w:val="00985C99"/>
    <w:rsid w:val="00985CAA"/>
    <w:rsid w:val="00985CD2"/>
    <w:rsid w:val="00985CDF"/>
    <w:rsid w:val="00985DC2"/>
    <w:rsid w:val="00985E0E"/>
    <w:rsid w:val="00985EAE"/>
    <w:rsid w:val="00985EC5"/>
    <w:rsid w:val="00985FFE"/>
    <w:rsid w:val="00986054"/>
    <w:rsid w:val="00986099"/>
    <w:rsid w:val="009860BD"/>
    <w:rsid w:val="009860BF"/>
    <w:rsid w:val="00986100"/>
    <w:rsid w:val="00986137"/>
    <w:rsid w:val="00986155"/>
    <w:rsid w:val="009861A1"/>
    <w:rsid w:val="00986251"/>
    <w:rsid w:val="009862B0"/>
    <w:rsid w:val="009862F5"/>
    <w:rsid w:val="009862F6"/>
    <w:rsid w:val="00986344"/>
    <w:rsid w:val="00986369"/>
    <w:rsid w:val="009863F4"/>
    <w:rsid w:val="00986506"/>
    <w:rsid w:val="00986540"/>
    <w:rsid w:val="0098654D"/>
    <w:rsid w:val="00986556"/>
    <w:rsid w:val="0098662A"/>
    <w:rsid w:val="00986657"/>
    <w:rsid w:val="0098668F"/>
    <w:rsid w:val="009867B3"/>
    <w:rsid w:val="009867D3"/>
    <w:rsid w:val="009867DD"/>
    <w:rsid w:val="00986878"/>
    <w:rsid w:val="0098689A"/>
    <w:rsid w:val="0098697B"/>
    <w:rsid w:val="0098697F"/>
    <w:rsid w:val="00986998"/>
    <w:rsid w:val="009869AD"/>
    <w:rsid w:val="00986A0B"/>
    <w:rsid w:val="00986A36"/>
    <w:rsid w:val="00986A57"/>
    <w:rsid w:val="00986A6C"/>
    <w:rsid w:val="00986AAE"/>
    <w:rsid w:val="00986AEF"/>
    <w:rsid w:val="00986C40"/>
    <w:rsid w:val="00986C48"/>
    <w:rsid w:val="00986C69"/>
    <w:rsid w:val="00986C86"/>
    <w:rsid w:val="00986E1E"/>
    <w:rsid w:val="00986ED5"/>
    <w:rsid w:val="00986EE8"/>
    <w:rsid w:val="00986F5E"/>
    <w:rsid w:val="00986FC5"/>
    <w:rsid w:val="00986FE9"/>
    <w:rsid w:val="00987029"/>
    <w:rsid w:val="009870B0"/>
    <w:rsid w:val="009871A0"/>
    <w:rsid w:val="009871EC"/>
    <w:rsid w:val="009871FC"/>
    <w:rsid w:val="00987241"/>
    <w:rsid w:val="00987283"/>
    <w:rsid w:val="0098728E"/>
    <w:rsid w:val="00987297"/>
    <w:rsid w:val="0098730C"/>
    <w:rsid w:val="00987380"/>
    <w:rsid w:val="009873A8"/>
    <w:rsid w:val="00987400"/>
    <w:rsid w:val="00987408"/>
    <w:rsid w:val="0098740A"/>
    <w:rsid w:val="009874AE"/>
    <w:rsid w:val="009874B2"/>
    <w:rsid w:val="009874C6"/>
    <w:rsid w:val="00987505"/>
    <w:rsid w:val="0098751D"/>
    <w:rsid w:val="00987577"/>
    <w:rsid w:val="0098759D"/>
    <w:rsid w:val="0098760C"/>
    <w:rsid w:val="00987637"/>
    <w:rsid w:val="0098764C"/>
    <w:rsid w:val="0098767F"/>
    <w:rsid w:val="009876EA"/>
    <w:rsid w:val="009877A5"/>
    <w:rsid w:val="009877B7"/>
    <w:rsid w:val="0098783A"/>
    <w:rsid w:val="009878C2"/>
    <w:rsid w:val="0098792A"/>
    <w:rsid w:val="00987967"/>
    <w:rsid w:val="0098796B"/>
    <w:rsid w:val="00987978"/>
    <w:rsid w:val="009879FF"/>
    <w:rsid w:val="00987AD1"/>
    <w:rsid w:val="00987B2E"/>
    <w:rsid w:val="00987B59"/>
    <w:rsid w:val="00987BC2"/>
    <w:rsid w:val="00987BFD"/>
    <w:rsid w:val="00987CB6"/>
    <w:rsid w:val="00987DD6"/>
    <w:rsid w:val="00987E21"/>
    <w:rsid w:val="00987E3F"/>
    <w:rsid w:val="00987E76"/>
    <w:rsid w:val="00987F03"/>
    <w:rsid w:val="00987F75"/>
    <w:rsid w:val="00987FA0"/>
    <w:rsid w:val="00990056"/>
    <w:rsid w:val="009900B2"/>
    <w:rsid w:val="00990124"/>
    <w:rsid w:val="0099022C"/>
    <w:rsid w:val="0099023F"/>
    <w:rsid w:val="009902B3"/>
    <w:rsid w:val="00990323"/>
    <w:rsid w:val="009903DE"/>
    <w:rsid w:val="00990416"/>
    <w:rsid w:val="0099043B"/>
    <w:rsid w:val="00990575"/>
    <w:rsid w:val="00990600"/>
    <w:rsid w:val="00990613"/>
    <w:rsid w:val="00990674"/>
    <w:rsid w:val="0099067E"/>
    <w:rsid w:val="00990684"/>
    <w:rsid w:val="009906C7"/>
    <w:rsid w:val="009906D0"/>
    <w:rsid w:val="009906ED"/>
    <w:rsid w:val="009906FE"/>
    <w:rsid w:val="00990708"/>
    <w:rsid w:val="00990761"/>
    <w:rsid w:val="009907F0"/>
    <w:rsid w:val="0099080D"/>
    <w:rsid w:val="00990863"/>
    <w:rsid w:val="009908B9"/>
    <w:rsid w:val="00990914"/>
    <w:rsid w:val="00990A2A"/>
    <w:rsid w:val="00990AD5"/>
    <w:rsid w:val="00990B0A"/>
    <w:rsid w:val="00990B2B"/>
    <w:rsid w:val="00990B32"/>
    <w:rsid w:val="00990C06"/>
    <w:rsid w:val="00990C72"/>
    <w:rsid w:val="00990D26"/>
    <w:rsid w:val="00990D47"/>
    <w:rsid w:val="00990DC3"/>
    <w:rsid w:val="00990E14"/>
    <w:rsid w:val="00990E2B"/>
    <w:rsid w:val="00990E7E"/>
    <w:rsid w:val="00990EC8"/>
    <w:rsid w:val="00990EFB"/>
    <w:rsid w:val="0099106A"/>
    <w:rsid w:val="00991109"/>
    <w:rsid w:val="0099113F"/>
    <w:rsid w:val="0099120B"/>
    <w:rsid w:val="00991279"/>
    <w:rsid w:val="00991301"/>
    <w:rsid w:val="0099141E"/>
    <w:rsid w:val="009914E4"/>
    <w:rsid w:val="0099156D"/>
    <w:rsid w:val="009915B4"/>
    <w:rsid w:val="009915E8"/>
    <w:rsid w:val="00991730"/>
    <w:rsid w:val="00991731"/>
    <w:rsid w:val="009917CB"/>
    <w:rsid w:val="009917F8"/>
    <w:rsid w:val="0099182E"/>
    <w:rsid w:val="0099189C"/>
    <w:rsid w:val="009918D6"/>
    <w:rsid w:val="00991906"/>
    <w:rsid w:val="00991925"/>
    <w:rsid w:val="00991A1A"/>
    <w:rsid w:val="00991A41"/>
    <w:rsid w:val="00991B09"/>
    <w:rsid w:val="00991B21"/>
    <w:rsid w:val="00991B43"/>
    <w:rsid w:val="00991B9D"/>
    <w:rsid w:val="00991BE0"/>
    <w:rsid w:val="00991C13"/>
    <w:rsid w:val="00991CCA"/>
    <w:rsid w:val="00991CD3"/>
    <w:rsid w:val="00991D49"/>
    <w:rsid w:val="00991D66"/>
    <w:rsid w:val="00991D7D"/>
    <w:rsid w:val="00991E04"/>
    <w:rsid w:val="00991E0A"/>
    <w:rsid w:val="00991E5C"/>
    <w:rsid w:val="00991F09"/>
    <w:rsid w:val="00991F34"/>
    <w:rsid w:val="00991FAE"/>
    <w:rsid w:val="00992004"/>
    <w:rsid w:val="0099205B"/>
    <w:rsid w:val="009920C1"/>
    <w:rsid w:val="0099215F"/>
    <w:rsid w:val="0099216A"/>
    <w:rsid w:val="009922A6"/>
    <w:rsid w:val="009922B0"/>
    <w:rsid w:val="009922B7"/>
    <w:rsid w:val="009922C4"/>
    <w:rsid w:val="009922ED"/>
    <w:rsid w:val="00992381"/>
    <w:rsid w:val="009923E3"/>
    <w:rsid w:val="00992492"/>
    <w:rsid w:val="009924D4"/>
    <w:rsid w:val="00992519"/>
    <w:rsid w:val="0099256D"/>
    <w:rsid w:val="00992579"/>
    <w:rsid w:val="00992626"/>
    <w:rsid w:val="0099271B"/>
    <w:rsid w:val="0099276C"/>
    <w:rsid w:val="00992781"/>
    <w:rsid w:val="0099280B"/>
    <w:rsid w:val="00992893"/>
    <w:rsid w:val="009928B3"/>
    <w:rsid w:val="00992948"/>
    <w:rsid w:val="00992953"/>
    <w:rsid w:val="009929AD"/>
    <w:rsid w:val="00992A0A"/>
    <w:rsid w:val="00992A6A"/>
    <w:rsid w:val="00992B45"/>
    <w:rsid w:val="00992B7F"/>
    <w:rsid w:val="00992B83"/>
    <w:rsid w:val="00992B87"/>
    <w:rsid w:val="00992BAB"/>
    <w:rsid w:val="00992BF9"/>
    <w:rsid w:val="00992C24"/>
    <w:rsid w:val="00992C70"/>
    <w:rsid w:val="00992CBF"/>
    <w:rsid w:val="00992D62"/>
    <w:rsid w:val="00992D6B"/>
    <w:rsid w:val="00992DD2"/>
    <w:rsid w:val="00992E1E"/>
    <w:rsid w:val="00992E35"/>
    <w:rsid w:val="00992E45"/>
    <w:rsid w:val="00992E77"/>
    <w:rsid w:val="00992EBC"/>
    <w:rsid w:val="00992EF2"/>
    <w:rsid w:val="00992F47"/>
    <w:rsid w:val="00992F92"/>
    <w:rsid w:val="00993003"/>
    <w:rsid w:val="0099305F"/>
    <w:rsid w:val="0099306A"/>
    <w:rsid w:val="00993078"/>
    <w:rsid w:val="009930D8"/>
    <w:rsid w:val="00993152"/>
    <w:rsid w:val="00993168"/>
    <w:rsid w:val="0099319F"/>
    <w:rsid w:val="00993212"/>
    <w:rsid w:val="00993262"/>
    <w:rsid w:val="00993310"/>
    <w:rsid w:val="00993417"/>
    <w:rsid w:val="0099345C"/>
    <w:rsid w:val="00993462"/>
    <w:rsid w:val="00993489"/>
    <w:rsid w:val="009934C2"/>
    <w:rsid w:val="009934D2"/>
    <w:rsid w:val="00993511"/>
    <w:rsid w:val="00993528"/>
    <w:rsid w:val="0099352A"/>
    <w:rsid w:val="0099360D"/>
    <w:rsid w:val="0099365B"/>
    <w:rsid w:val="0099365D"/>
    <w:rsid w:val="00993672"/>
    <w:rsid w:val="009936DA"/>
    <w:rsid w:val="009936FB"/>
    <w:rsid w:val="00993702"/>
    <w:rsid w:val="0099374C"/>
    <w:rsid w:val="00993793"/>
    <w:rsid w:val="009937A2"/>
    <w:rsid w:val="0099387C"/>
    <w:rsid w:val="009938DC"/>
    <w:rsid w:val="009938E7"/>
    <w:rsid w:val="00993904"/>
    <w:rsid w:val="00993951"/>
    <w:rsid w:val="00993957"/>
    <w:rsid w:val="00993978"/>
    <w:rsid w:val="00993A30"/>
    <w:rsid w:val="00993B41"/>
    <w:rsid w:val="00993BC5"/>
    <w:rsid w:val="00993C2D"/>
    <w:rsid w:val="00993C40"/>
    <w:rsid w:val="00993D05"/>
    <w:rsid w:val="00993D1E"/>
    <w:rsid w:val="00993D54"/>
    <w:rsid w:val="00993DDF"/>
    <w:rsid w:val="00993F06"/>
    <w:rsid w:val="00993F36"/>
    <w:rsid w:val="00993FF3"/>
    <w:rsid w:val="0099409F"/>
    <w:rsid w:val="00994156"/>
    <w:rsid w:val="0099419F"/>
    <w:rsid w:val="00994269"/>
    <w:rsid w:val="009942BB"/>
    <w:rsid w:val="009942C9"/>
    <w:rsid w:val="009942F0"/>
    <w:rsid w:val="00994325"/>
    <w:rsid w:val="00994381"/>
    <w:rsid w:val="00994389"/>
    <w:rsid w:val="009943BF"/>
    <w:rsid w:val="009943C6"/>
    <w:rsid w:val="009943DD"/>
    <w:rsid w:val="009945A8"/>
    <w:rsid w:val="009945EB"/>
    <w:rsid w:val="00994671"/>
    <w:rsid w:val="0099469C"/>
    <w:rsid w:val="00994757"/>
    <w:rsid w:val="00994944"/>
    <w:rsid w:val="0099494B"/>
    <w:rsid w:val="009949D1"/>
    <w:rsid w:val="009949DE"/>
    <w:rsid w:val="00994A35"/>
    <w:rsid w:val="00994A55"/>
    <w:rsid w:val="00994B46"/>
    <w:rsid w:val="00994B8C"/>
    <w:rsid w:val="00994BB3"/>
    <w:rsid w:val="00994D7B"/>
    <w:rsid w:val="00994E80"/>
    <w:rsid w:val="00994E96"/>
    <w:rsid w:val="00994E9E"/>
    <w:rsid w:val="00994EA2"/>
    <w:rsid w:val="00994FCB"/>
    <w:rsid w:val="00994FEA"/>
    <w:rsid w:val="00995029"/>
    <w:rsid w:val="0099521C"/>
    <w:rsid w:val="009952C7"/>
    <w:rsid w:val="009952DA"/>
    <w:rsid w:val="00995348"/>
    <w:rsid w:val="0099537D"/>
    <w:rsid w:val="009953B0"/>
    <w:rsid w:val="009953E5"/>
    <w:rsid w:val="00995452"/>
    <w:rsid w:val="0099545D"/>
    <w:rsid w:val="0099556B"/>
    <w:rsid w:val="0099562F"/>
    <w:rsid w:val="00995685"/>
    <w:rsid w:val="0099571C"/>
    <w:rsid w:val="009957C5"/>
    <w:rsid w:val="009957CA"/>
    <w:rsid w:val="009957DC"/>
    <w:rsid w:val="009957E6"/>
    <w:rsid w:val="009958C2"/>
    <w:rsid w:val="00995900"/>
    <w:rsid w:val="00995921"/>
    <w:rsid w:val="009959C7"/>
    <w:rsid w:val="00995A5F"/>
    <w:rsid w:val="00995AC1"/>
    <w:rsid w:val="00995B10"/>
    <w:rsid w:val="00995B99"/>
    <w:rsid w:val="00995BAA"/>
    <w:rsid w:val="00995C30"/>
    <w:rsid w:val="00995C4A"/>
    <w:rsid w:val="00995CA2"/>
    <w:rsid w:val="00995CAB"/>
    <w:rsid w:val="00995CFB"/>
    <w:rsid w:val="00995D02"/>
    <w:rsid w:val="00995D0C"/>
    <w:rsid w:val="00995D28"/>
    <w:rsid w:val="00995DAE"/>
    <w:rsid w:val="00995EDD"/>
    <w:rsid w:val="00995F37"/>
    <w:rsid w:val="00995FF1"/>
    <w:rsid w:val="0099600E"/>
    <w:rsid w:val="009960A8"/>
    <w:rsid w:val="009960A9"/>
    <w:rsid w:val="009961BC"/>
    <w:rsid w:val="009962D4"/>
    <w:rsid w:val="00996370"/>
    <w:rsid w:val="0099643A"/>
    <w:rsid w:val="0099648A"/>
    <w:rsid w:val="009964D9"/>
    <w:rsid w:val="009965BE"/>
    <w:rsid w:val="00996655"/>
    <w:rsid w:val="0099672C"/>
    <w:rsid w:val="00996820"/>
    <w:rsid w:val="0099685D"/>
    <w:rsid w:val="00996898"/>
    <w:rsid w:val="00996907"/>
    <w:rsid w:val="00996992"/>
    <w:rsid w:val="00996A24"/>
    <w:rsid w:val="00996A2E"/>
    <w:rsid w:val="00996A57"/>
    <w:rsid w:val="00996B50"/>
    <w:rsid w:val="00996B84"/>
    <w:rsid w:val="00996B87"/>
    <w:rsid w:val="00996BDB"/>
    <w:rsid w:val="00996BE3"/>
    <w:rsid w:val="00996C2F"/>
    <w:rsid w:val="00996C60"/>
    <w:rsid w:val="00996CAB"/>
    <w:rsid w:val="00996D28"/>
    <w:rsid w:val="00996E53"/>
    <w:rsid w:val="00996EA1"/>
    <w:rsid w:val="00996F1B"/>
    <w:rsid w:val="00996F46"/>
    <w:rsid w:val="00996F5B"/>
    <w:rsid w:val="00996F65"/>
    <w:rsid w:val="00996F78"/>
    <w:rsid w:val="0099716B"/>
    <w:rsid w:val="009971B0"/>
    <w:rsid w:val="009971C5"/>
    <w:rsid w:val="009972F2"/>
    <w:rsid w:val="009973BC"/>
    <w:rsid w:val="009973C6"/>
    <w:rsid w:val="009974D5"/>
    <w:rsid w:val="00997503"/>
    <w:rsid w:val="0099760D"/>
    <w:rsid w:val="00997650"/>
    <w:rsid w:val="009976D7"/>
    <w:rsid w:val="009976E6"/>
    <w:rsid w:val="00997783"/>
    <w:rsid w:val="00997962"/>
    <w:rsid w:val="009979AC"/>
    <w:rsid w:val="00997A2E"/>
    <w:rsid w:val="00997A38"/>
    <w:rsid w:val="00997A3D"/>
    <w:rsid w:val="00997A55"/>
    <w:rsid w:val="00997A64"/>
    <w:rsid w:val="00997B82"/>
    <w:rsid w:val="00997BAB"/>
    <w:rsid w:val="00997BAC"/>
    <w:rsid w:val="00997BBB"/>
    <w:rsid w:val="00997D5F"/>
    <w:rsid w:val="00997DE8"/>
    <w:rsid w:val="00997E19"/>
    <w:rsid w:val="00997EA7"/>
    <w:rsid w:val="00997F38"/>
    <w:rsid w:val="00997FD1"/>
    <w:rsid w:val="009A0046"/>
    <w:rsid w:val="009A004D"/>
    <w:rsid w:val="009A00D1"/>
    <w:rsid w:val="009A016B"/>
    <w:rsid w:val="009A01F2"/>
    <w:rsid w:val="009A0287"/>
    <w:rsid w:val="009A0363"/>
    <w:rsid w:val="009A0382"/>
    <w:rsid w:val="009A03CA"/>
    <w:rsid w:val="009A0459"/>
    <w:rsid w:val="009A0460"/>
    <w:rsid w:val="009A04AB"/>
    <w:rsid w:val="009A04AC"/>
    <w:rsid w:val="009A0596"/>
    <w:rsid w:val="009A0613"/>
    <w:rsid w:val="009A0618"/>
    <w:rsid w:val="009A06A3"/>
    <w:rsid w:val="009A06A9"/>
    <w:rsid w:val="009A06F3"/>
    <w:rsid w:val="009A06F6"/>
    <w:rsid w:val="009A06FF"/>
    <w:rsid w:val="009A07A8"/>
    <w:rsid w:val="009A0828"/>
    <w:rsid w:val="009A084B"/>
    <w:rsid w:val="009A0928"/>
    <w:rsid w:val="009A0A01"/>
    <w:rsid w:val="009A0A15"/>
    <w:rsid w:val="009A0AD1"/>
    <w:rsid w:val="009A0C68"/>
    <w:rsid w:val="009A0E25"/>
    <w:rsid w:val="009A0E50"/>
    <w:rsid w:val="009A0E6E"/>
    <w:rsid w:val="009A0ED9"/>
    <w:rsid w:val="009A0FE6"/>
    <w:rsid w:val="009A10CF"/>
    <w:rsid w:val="009A11C3"/>
    <w:rsid w:val="009A126E"/>
    <w:rsid w:val="009A12E8"/>
    <w:rsid w:val="009A13B6"/>
    <w:rsid w:val="009A140B"/>
    <w:rsid w:val="009A1485"/>
    <w:rsid w:val="009A14DB"/>
    <w:rsid w:val="009A1524"/>
    <w:rsid w:val="009A15A2"/>
    <w:rsid w:val="009A161B"/>
    <w:rsid w:val="009A16A7"/>
    <w:rsid w:val="009A16CE"/>
    <w:rsid w:val="009A1713"/>
    <w:rsid w:val="009A179A"/>
    <w:rsid w:val="009A17AD"/>
    <w:rsid w:val="009A17B2"/>
    <w:rsid w:val="009A17E9"/>
    <w:rsid w:val="009A17F3"/>
    <w:rsid w:val="009A17FF"/>
    <w:rsid w:val="009A1806"/>
    <w:rsid w:val="009A18CD"/>
    <w:rsid w:val="009A19A5"/>
    <w:rsid w:val="009A1A3C"/>
    <w:rsid w:val="009A1A6C"/>
    <w:rsid w:val="009A1AA8"/>
    <w:rsid w:val="009A1AC2"/>
    <w:rsid w:val="009A1AC8"/>
    <w:rsid w:val="009A1BE0"/>
    <w:rsid w:val="009A1C21"/>
    <w:rsid w:val="009A1CD0"/>
    <w:rsid w:val="009A1E12"/>
    <w:rsid w:val="009A1EE3"/>
    <w:rsid w:val="009A1F2C"/>
    <w:rsid w:val="009A2030"/>
    <w:rsid w:val="009A206C"/>
    <w:rsid w:val="009A20BB"/>
    <w:rsid w:val="009A2109"/>
    <w:rsid w:val="009A2111"/>
    <w:rsid w:val="009A2228"/>
    <w:rsid w:val="009A2249"/>
    <w:rsid w:val="009A2252"/>
    <w:rsid w:val="009A2256"/>
    <w:rsid w:val="009A226E"/>
    <w:rsid w:val="009A22BE"/>
    <w:rsid w:val="009A22C3"/>
    <w:rsid w:val="009A22F1"/>
    <w:rsid w:val="009A2400"/>
    <w:rsid w:val="009A241E"/>
    <w:rsid w:val="009A267E"/>
    <w:rsid w:val="009A26CD"/>
    <w:rsid w:val="009A280E"/>
    <w:rsid w:val="009A2899"/>
    <w:rsid w:val="009A2902"/>
    <w:rsid w:val="009A2940"/>
    <w:rsid w:val="009A299F"/>
    <w:rsid w:val="009A29C5"/>
    <w:rsid w:val="009A29EE"/>
    <w:rsid w:val="009A29F6"/>
    <w:rsid w:val="009A2A39"/>
    <w:rsid w:val="009A2A5C"/>
    <w:rsid w:val="009A2A89"/>
    <w:rsid w:val="009A2B1D"/>
    <w:rsid w:val="009A2B4D"/>
    <w:rsid w:val="009A2BF4"/>
    <w:rsid w:val="009A2C3B"/>
    <w:rsid w:val="009A2C9A"/>
    <w:rsid w:val="009A2CF9"/>
    <w:rsid w:val="009A2D54"/>
    <w:rsid w:val="009A2EC5"/>
    <w:rsid w:val="009A2F4B"/>
    <w:rsid w:val="009A2F61"/>
    <w:rsid w:val="009A2F8D"/>
    <w:rsid w:val="009A2F93"/>
    <w:rsid w:val="009A3055"/>
    <w:rsid w:val="009A3064"/>
    <w:rsid w:val="009A30DE"/>
    <w:rsid w:val="009A3117"/>
    <w:rsid w:val="009A3140"/>
    <w:rsid w:val="009A3189"/>
    <w:rsid w:val="009A31BD"/>
    <w:rsid w:val="009A31ED"/>
    <w:rsid w:val="009A3208"/>
    <w:rsid w:val="009A3232"/>
    <w:rsid w:val="009A3241"/>
    <w:rsid w:val="009A32CB"/>
    <w:rsid w:val="009A32FB"/>
    <w:rsid w:val="009A33ED"/>
    <w:rsid w:val="009A33EF"/>
    <w:rsid w:val="009A3432"/>
    <w:rsid w:val="009A3452"/>
    <w:rsid w:val="009A3481"/>
    <w:rsid w:val="009A34E4"/>
    <w:rsid w:val="009A35DC"/>
    <w:rsid w:val="009A35E6"/>
    <w:rsid w:val="009A36AE"/>
    <w:rsid w:val="009A36B3"/>
    <w:rsid w:val="009A36CE"/>
    <w:rsid w:val="009A371F"/>
    <w:rsid w:val="009A37BC"/>
    <w:rsid w:val="009A3898"/>
    <w:rsid w:val="009A389E"/>
    <w:rsid w:val="009A38D5"/>
    <w:rsid w:val="009A3900"/>
    <w:rsid w:val="009A3947"/>
    <w:rsid w:val="009A397B"/>
    <w:rsid w:val="009A39B8"/>
    <w:rsid w:val="009A3A09"/>
    <w:rsid w:val="009A3A6E"/>
    <w:rsid w:val="009A3ACB"/>
    <w:rsid w:val="009A3B12"/>
    <w:rsid w:val="009A3B28"/>
    <w:rsid w:val="009A3B36"/>
    <w:rsid w:val="009A3B7B"/>
    <w:rsid w:val="009A3BB1"/>
    <w:rsid w:val="009A3C5C"/>
    <w:rsid w:val="009A3CC1"/>
    <w:rsid w:val="009A3D13"/>
    <w:rsid w:val="009A3DAD"/>
    <w:rsid w:val="009A3DED"/>
    <w:rsid w:val="009A3E57"/>
    <w:rsid w:val="009A3E58"/>
    <w:rsid w:val="009A3E84"/>
    <w:rsid w:val="009A3E88"/>
    <w:rsid w:val="009A3EFA"/>
    <w:rsid w:val="009A3F2A"/>
    <w:rsid w:val="009A3FA6"/>
    <w:rsid w:val="009A3FC6"/>
    <w:rsid w:val="009A4076"/>
    <w:rsid w:val="009A4098"/>
    <w:rsid w:val="009A40B7"/>
    <w:rsid w:val="009A40EB"/>
    <w:rsid w:val="009A410B"/>
    <w:rsid w:val="009A412E"/>
    <w:rsid w:val="009A412F"/>
    <w:rsid w:val="009A4135"/>
    <w:rsid w:val="009A416E"/>
    <w:rsid w:val="009A418F"/>
    <w:rsid w:val="009A4225"/>
    <w:rsid w:val="009A429B"/>
    <w:rsid w:val="009A42BA"/>
    <w:rsid w:val="009A439F"/>
    <w:rsid w:val="009A43EB"/>
    <w:rsid w:val="009A44A2"/>
    <w:rsid w:val="009A44CE"/>
    <w:rsid w:val="009A451D"/>
    <w:rsid w:val="009A4524"/>
    <w:rsid w:val="009A452B"/>
    <w:rsid w:val="009A4649"/>
    <w:rsid w:val="009A468F"/>
    <w:rsid w:val="009A46FC"/>
    <w:rsid w:val="009A475F"/>
    <w:rsid w:val="009A482F"/>
    <w:rsid w:val="009A4837"/>
    <w:rsid w:val="009A48CA"/>
    <w:rsid w:val="009A48D4"/>
    <w:rsid w:val="009A4932"/>
    <w:rsid w:val="009A496A"/>
    <w:rsid w:val="009A49C8"/>
    <w:rsid w:val="009A4AB6"/>
    <w:rsid w:val="009A4B06"/>
    <w:rsid w:val="009A4B16"/>
    <w:rsid w:val="009A4B5D"/>
    <w:rsid w:val="009A4B95"/>
    <w:rsid w:val="009A4BE6"/>
    <w:rsid w:val="009A4C3A"/>
    <w:rsid w:val="009A4CCF"/>
    <w:rsid w:val="009A4D46"/>
    <w:rsid w:val="009A4E74"/>
    <w:rsid w:val="009A4E79"/>
    <w:rsid w:val="009A4F88"/>
    <w:rsid w:val="009A4FE2"/>
    <w:rsid w:val="009A5001"/>
    <w:rsid w:val="009A5081"/>
    <w:rsid w:val="009A50B7"/>
    <w:rsid w:val="009A50D6"/>
    <w:rsid w:val="009A5143"/>
    <w:rsid w:val="009A515F"/>
    <w:rsid w:val="009A51E8"/>
    <w:rsid w:val="009A51EF"/>
    <w:rsid w:val="009A5205"/>
    <w:rsid w:val="009A528E"/>
    <w:rsid w:val="009A5352"/>
    <w:rsid w:val="009A5449"/>
    <w:rsid w:val="009A544F"/>
    <w:rsid w:val="009A5458"/>
    <w:rsid w:val="009A5466"/>
    <w:rsid w:val="009A5485"/>
    <w:rsid w:val="009A54A1"/>
    <w:rsid w:val="009A54E2"/>
    <w:rsid w:val="009A5528"/>
    <w:rsid w:val="009A55C5"/>
    <w:rsid w:val="009A560C"/>
    <w:rsid w:val="009A56C8"/>
    <w:rsid w:val="009A5707"/>
    <w:rsid w:val="009A573E"/>
    <w:rsid w:val="009A57B8"/>
    <w:rsid w:val="009A5851"/>
    <w:rsid w:val="009A591D"/>
    <w:rsid w:val="009A59DD"/>
    <w:rsid w:val="009A59DF"/>
    <w:rsid w:val="009A5A1C"/>
    <w:rsid w:val="009A5B16"/>
    <w:rsid w:val="009A5B31"/>
    <w:rsid w:val="009A5B4E"/>
    <w:rsid w:val="009A5BF0"/>
    <w:rsid w:val="009A5DAC"/>
    <w:rsid w:val="009A5DBA"/>
    <w:rsid w:val="009A5DDA"/>
    <w:rsid w:val="009A5DF5"/>
    <w:rsid w:val="009A5E00"/>
    <w:rsid w:val="009A5FAF"/>
    <w:rsid w:val="009A610F"/>
    <w:rsid w:val="009A614F"/>
    <w:rsid w:val="009A6174"/>
    <w:rsid w:val="009A6197"/>
    <w:rsid w:val="009A61DA"/>
    <w:rsid w:val="009A61EF"/>
    <w:rsid w:val="009A6377"/>
    <w:rsid w:val="009A6395"/>
    <w:rsid w:val="009A640A"/>
    <w:rsid w:val="009A6426"/>
    <w:rsid w:val="009A6468"/>
    <w:rsid w:val="009A6497"/>
    <w:rsid w:val="009A654F"/>
    <w:rsid w:val="009A6574"/>
    <w:rsid w:val="009A6607"/>
    <w:rsid w:val="009A6691"/>
    <w:rsid w:val="009A67CF"/>
    <w:rsid w:val="009A67F5"/>
    <w:rsid w:val="009A687A"/>
    <w:rsid w:val="009A68C0"/>
    <w:rsid w:val="009A68CE"/>
    <w:rsid w:val="009A6921"/>
    <w:rsid w:val="009A6931"/>
    <w:rsid w:val="009A6987"/>
    <w:rsid w:val="009A6990"/>
    <w:rsid w:val="009A6AAE"/>
    <w:rsid w:val="009A6AF6"/>
    <w:rsid w:val="009A6BA6"/>
    <w:rsid w:val="009A6C08"/>
    <w:rsid w:val="009A6C18"/>
    <w:rsid w:val="009A6C75"/>
    <w:rsid w:val="009A6DFA"/>
    <w:rsid w:val="009A6EE3"/>
    <w:rsid w:val="009A6EFE"/>
    <w:rsid w:val="009A6FB7"/>
    <w:rsid w:val="009A704E"/>
    <w:rsid w:val="009A705D"/>
    <w:rsid w:val="009A708E"/>
    <w:rsid w:val="009A711F"/>
    <w:rsid w:val="009A7196"/>
    <w:rsid w:val="009A71EC"/>
    <w:rsid w:val="009A7237"/>
    <w:rsid w:val="009A7325"/>
    <w:rsid w:val="009A73A3"/>
    <w:rsid w:val="009A73AD"/>
    <w:rsid w:val="009A74D4"/>
    <w:rsid w:val="009A751F"/>
    <w:rsid w:val="009A7546"/>
    <w:rsid w:val="009A7555"/>
    <w:rsid w:val="009A7626"/>
    <w:rsid w:val="009A7669"/>
    <w:rsid w:val="009A76D2"/>
    <w:rsid w:val="009A7714"/>
    <w:rsid w:val="009A77C1"/>
    <w:rsid w:val="009A77DF"/>
    <w:rsid w:val="009A77FC"/>
    <w:rsid w:val="009A7871"/>
    <w:rsid w:val="009A78B3"/>
    <w:rsid w:val="009A7A01"/>
    <w:rsid w:val="009A7A82"/>
    <w:rsid w:val="009A7C09"/>
    <w:rsid w:val="009A7C4B"/>
    <w:rsid w:val="009A7C7E"/>
    <w:rsid w:val="009A7CEC"/>
    <w:rsid w:val="009A7D58"/>
    <w:rsid w:val="009A7E94"/>
    <w:rsid w:val="009A7ECC"/>
    <w:rsid w:val="009B0023"/>
    <w:rsid w:val="009B0074"/>
    <w:rsid w:val="009B00DB"/>
    <w:rsid w:val="009B00E9"/>
    <w:rsid w:val="009B00FD"/>
    <w:rsid w:val="009B0146"/>
    <w:rsid w:val="009B0148"/>
    <w:rsid w:val="009B0180"/>
    <w:rsid w:val="009B025C"/>
    <w:rsid w:val="009B02DE"/>
    <w:rsid w:val="009B02F9"/>
    <w:rsid w:val="009B03A3"/>
    <w:rsid w:val="009B03E1"/>
    <w:rsid w:val="009B03F2"/>
    <w:rsid w:val="009B0444"/>
    <w:rsid w:val="009B047F"/>
    <w:rsid w:val="009B04FC"/>
    <w:rsid w:val="009B0553"/>
    <w:rsid w:val="009B0567"/>
    <w:rsid w:val="009B05DD"/>
    <w:rsid w:val="009B05EB"/>
    <w:rsid w:val="009B05FB"/>
    <w:rsid w:val="009B061A"/>
    <w:rsid w:val="009B072D"/>
    <w:rsid w:val="009B0742"/>
    <w:rsid w:val="009B0788"/>
    <w:rsid w:val="009B07C7"/>
    <w:rsid w:val="009B07D7"/>
    <w:rsid w:val="009B0800"/>
    <w:rsid w:val="009B0843"/>
    <w:rsid w:val="009B0876"/>
    <w:rsid w:val="009B08B6"/>
    <w:rsid w:val="009B0933"/>
    <w:rsid w:val="009B09B3"/>
    <w:rsid w:val="009B0A17"/>
    <w:rsid w:val="009B0B5A"/>
    <w:rsid w:val="009B0B91"/>
    <w:rsid w:val="009B0C5F"/>
    <w:rsid w:val="009B0C82"/>
    <w:rsid w:val="009B0C92"/>
    <w:rsid w:val="009B0CB1"/>
    <w:rsid w:val="009B0D3F"/>
    <w:rsid w:val="009B0DF8"/>
    <w:rsid w:val="009B0E6B"/>
    <w:rsid w:val="009B0FC4"/>
    <w:rsid w:val="009B100B"/>
    <w:rsid w:val="009B1112"/>
    <w:rsid w:val="009B1182"/>
    <w:rsid w:val="009B1189"/>
    <w:rsid w:val="009B1276"/>
    <w:rsid w:val="009B12D8"/>
    <w:rsid w:val="009B12DA"/>
    <w:rsid w:val="009B1315"/>
    <w:rsid w:val="009B1350"/>
    <w:rsid w:val="009B135B"/>
    <w:rsid w:val="009B1380"/>
    <w:rsid w:val="009B13F9"/>
    <w:rsid w:val="009B1465"/>
    <w:rsid w:val="009B14F5"/>
    <w:rsid w:val="009B1526"/>
    <w:rsid w:val="009B159C"/>
    <w:rsid w:val="009B15B2"/>
    <w:rsid w:val="009B15BA"/>
    <w:rsid w:val="009B1629"/>
    <w:rsid w:val="009B1645"/>
    <w:rsid w:val="009B16FE"/>
    <w:rsid w:val="009B1738"/>
    <w:rsid w:val="009B17C8"/>
    <w:rsid w:val="009B17C9"/>
    <w:rsid w:val="009B17FF"/>
    <w:rsid w:val="009B1815"/>
    <w:rsid w:val="009B1837"/>
    <w:rsid w:val="009B18A9"/>
    <w:rsid w:val="009B18B7"/>
    <w:rsid w:val="009B1A86"/>
    <w:rsid w:val="009B1A8E"/>
    <w:rsid w:val="009B1AD0"/>
    <w:rsid w:val="009B1AD1"/>
    <w:rsid w:val="009B1B5E"/>
    <w:rsid w:val="009B1C08"/>
    <w:rsid w:val="009B1C5E"/>
    <w:rsid w:val="009B1D68"/>
    <w:rsid w:val="009B1D99"/>
    <w:rsid w:val="009B1EEB"/>
    <w:rsid w:val="009B1F0F"/>
    <w:rsid w:val="009B1F6B"/>
    <w:rsid w:val="009B1F7B"/>
    <w:rsid w:val="009B2018"/>
    <w:rsid w:val="009B204E"/>
    <w:rsid w:val="009B21F4"/>
    <w:rsid w:val="009B2206"/>
    <w:rsid w:val="009B2213"/>
    <w:rsid w:val="009B229F"/>
    <w:rsid w:val="009B22BB"/>
    <w:rsid w:val="009B2389"/>
    <w:rsid w:val="009B23A1"/>
    <w:rsid w:val="009B23C6"/>
    <w:rsid w:val="009B2428"/>
    <w:rsid w:val="009B2461"/>
    <w:rsid w:val="009B2576"/>
    <w:rsid w:val="009B2583"/>
    <w:rsid w:val="009B2594"/>
    <w:rsid w:val="009B2635"/>
    <w:rsid w:val="009B2735"/>
    <w:rsid w:val="009B274F"/>
    <w:rsid w:val="009B2776"/>
    <w:rsid w:val="009B27B2"/>
    <w:rsid w:val="009B27C8"/>
    <w:rsid w:val="009B27F8"/>
    <w:rsid w:val="009B28B0"/>
    <w:rsid w:val="009B292A"/>
    <w:rsid w:val="009B2976"/>
    <w:rsid w:val="009B29A6"/>
    <w:rsid w:val="009B2AB5"/>
    <w:rsid w:val="009B2B26"/>
    <w:rsid w:val="009B2B93"/>
    <w:rsid w:val="009B2BC2"/>
    <w:rsid w:val="009B2C75"/>
    <w:rsid w:val="009B2CEF"/>
    <w:rsid w:val="009B2D3B"/>
    <w:rsid w:val="009B2D74"/>
    <w:rsid w:val="009B2D7B"/>
    <w:rsid w:val="009B2DBC"/>
    <w:rsid w:val="009B2DD0"/>
    <w:rsid w:val="009B2DDA"/>
    <w:rsid w:val="009B2E17"/>
    <w:rsid w:val="009B2E8B"/>
    <w:rsid w:val="009B2EA7"/>
    <w:rsid w:val="009B2EE4"/>
    <w:rsid w:val="009B2F03"/>
    <w:rsid w:val="009B30A7"/>
    <w:rsid w:val="009B3353"/>
    <w:rsid w:val="009B337B"/>
    <w:rsid w:val="009B33B4"/>
    <w:rsid w:val="009B3582"/>
    <w:rsid w:val="009B35DE"/>
    <w:rsid w:val="009B35FB"/>
    <w:rsid w:val="009B370B"/>
    <w:rsid w:val="009B3711"/>
    <w:rsid w:val="009B3743"/>
    <w:rsid w:val="009B3860"/>
    <w:rsid w:val="009B39F2"/>
    <w:rsid w:val="009B39FF"/>
    <w:rsid w:val="009B3A1B"/>
    <w:rsid w:val="009B3A38"/>
    <w:rsid w:val="009B3A5C"/>
    <w:rsid w:val="009B3AB0"/>
    <w:rsid w:val="009B3BAE"/>
    <w:rsid w:val="009B3BB6"/>
    <w:rsid w:val="009B3CBD"/>
    <w:rsid w:val="009B3E88"/>
    <w:rsid w:val="009B3F3F"/>
    <w:rsid w:val="009B3F6D"/>
    <w:rsid w:val="009B40D2"/>
    <w:rsid w:val="009B40D5"/>
    <w:rsid w:val="009B41DE"/>
    <w:rsid w:val="009B41EC"/>
    <w:rsid w:val="009B4237"/>
    <w:rsid w:val="009B42DB"/>
    <w:rsid w:val="009B42E8"/>
    <w:rsid w:val="009B4375"/>
    <w:rsid w:val="009B43A4"/>
    <w:rsid w:val="009B43B9"/>
    <w:rsid w:val="009B43BC"/>
    <w:rsid w:val="009B4401"/>
    <w:rsid w:val="009B4473"/>
    <w:rsid w:val="009B4529"/>
    <w:rsid w:val="009B4535"/>
    <w:rsid w:val="009B45B4"/>
    <w:rsid w:val="009B45F6"/>
    <w:rsid w:val="009B4649"/>
    <w:rsid w:val="009B479F"/>
    <w:rsid w:val="009B47A7"/>
    <w:rsid w:val="009B47E2"/>
    <w:rsid w:val="009B4872"/>
    <w:rsid w:val="009B48AA"/>
    <w:rsid w:val="009B4900"/>
    <w:rsid w:val="009B4936"/>
    <w:rsid w:val="009B49AC"/>
    <w:rsid w:val="009B49AD"/>
    <w:rsid w:val="009B49E9"/>
    <w:rsid w:val="009B49F5"/>
    <w:rsid w:val="009B4A9C"/>
    <w:rsid w:val="009B4AFB"/>
    <w:rsid w:val="009B4B54"/>
    <w:rsid w:val="009B4B61"/>
    <w:rsid w:val="009B4BAD"/>
    <w:rsid w:val="009B4BDA"/>
    <w:rsid w:val="009B4C5F"/>
    <w:rsid w:val="009B4C9C"/>
    <w:rsid w:val="009B4CE0"/>
    <w:rsid w:val="009B4D33"/>
    <w:rsid w:val="009B4D5A"/>
    <w:rsid w:val="009B4D71"/>
    <w:rsid w:val="009B4D73"/>
    <w:rsid w:val="009B4D7E"/>
    <w:rsid w:val="009B4E5F"/>
    <w:rsid w:val="009B4F18"/>
    <w:rsid w:val="009B4F22"/>
    <w:rsid w:val="009B4F93"/>
    <w:rsid w:val="009B4FD1"/>
    <w:rsid w:val="009B5090"/>
    <w:rsid w:val="009B516F"/>
    <w:rsid w:val="009B51DC"/>
    <w:rsid w:val="009B52C9"/>
    <w:rsid w:val="009B5328"/>
    <w:rsid w:val="009B547A"/>
    <w:rsid w:val="009B5535"/>
    <w:rsid w:val="009B55EA"/>
    <w:rsid w:val="009B5624"/>
    <w:rsid w:val="009B565C"/>
    <w:rsid w:val="009B5662"/>
    <w:rsid w:val="009B5665"/>
    <w:rsid w:val="009B56A2"/>
    <w:rsid w:val="009B56AF"/>
    <w:rsid w:val="009B56B7"/>
    <w:rsid w:val="009B56B8"/>
    <w:rsid w:val="009B571D"/>
    <w:rsid w:val="009B576A"/>
    <w:rsid w:val="009B5814"/>
    <w:rsid w:val="009B5825"/>
    <w:rsid w:val="009B583A"/>
    <w:rsid w:val="009B5849"/>
    <w:rsid w:val="009B584C"/>
    <w:rsid w:val="009B5942"/>
    <w:rsid w:val="009B5956"/>
    <w:rsid w:val="009B5975"/>
    <w:rsid w:val="009B59A4"/>
    <w:rsid w:val="009B5ADA"/>
    <w:rsid w:val="009B5B22"/>
    <w:rsid w:val="009B5B2A"/>
    <w:rsid w:val="009B5B36"/>
    <w:rsid w:val="009B5BC6"/>
    <w:rsid w:val="009B5C90"/>
    <w:rsid w:val="009B5D5F"/>
    <w:rsid w:val="009B5D72"/>
    <w:rsid w:val="009B5ED2"/>
    <w:rsid w:val="009B5ED5"/>
    <w:rsid w:val="009B5ED7"/>
    <w:rsid w:val="009B5F28"/>
    <w:rsid w:val="009B605C"/>
    <w:rsid w:val="009B6075"/>
    <w:rsid w:val="009B607D"/>
    <w:rsid w:val="009B6096"/>
    <w:rsid w:val="009B615E"/>
    <w:rsid w:val="009B616D"/>
    <w:rsid w:val="009B6241"/>
    <w:rsid w:val="009B6244"/>
    <w:rsid w:val="009B625F"/>
    <w:rsid w:val="009B629D"/>
    <w:rsid w:val="009B638B"/>
    <w:rsid w:val="009B6425"/>
    <w:rsid w:val="009B64D1"/>
    <w:rsid w:val="009B6549"/>
    <w:rsid w:val="009B6595"/>
    <w:rsid w:val="009B6616"/>
    <w:rsid w:val="009B6638"/>
    <w:rsid w:val="009B6666"/>
    <w:rsid w:val="009B6673"/>
    <w:rsid w:val="009B668C"/>
    <w:rsid w:val="009B670A"/>
    <w:rsid w:val="009B67EB"/>
    <w:rsid w:val="009B684A"/>
    <w:rsid w:val="009B6898"/>
    <w:rsid w:val="009B69FE"/>
    <w:rsid w:val="009B6A12"/>
    <w:rsid w:val="009B6A30"/>
    <w:rsid w:val="009B6A48"/>
    <w:rsid w:val="009B6B83"/>
    <w:rsid w:val="009B6BC5"/>
    <w:rsid w:val="009B6BE0"/>
    <w:rsid w:val="009B6D5E"/>
    <w:rsid w:val="009B6E04"/>
    <w:rsid w:val="009B6E19"/>
    <w:rsid w:val="009B6E45"/>
    <w:rsid w:val="009B6E4F"/>
    <w:rsid w:val="009B6F94"/>
    <w:rsid w:val="009B7042"/>
    <w:rsid w:val="009B705A"/>
    <w:rsid w:val="009B707A"/>
    <w:rsid w:val="009B7175"/>
    <w:rsid w:val="009B71DC"/>
    <w:rsid w:val="009B7208"/>
    <w:rsid w:val="009B726C"/>
    <w:rsid w:val="009B7307"/>
    <w:rsid w:val="009B73C9"/>
    <w:rsid w:val="009B7431"/>
    <w:rsid w:val="009B74CE"/>
    <w:rsid w:val="009B7504"/>
    <w:rsid w:val="009B7518"/>
    <w:rsid w:val="009B7533"/>
    <w:rsid w:val="009B75CC"/>
    <w:rsid w:val="009B75D5"/>
    <w:rsid w:val="009B75E3"/>
    <w:rsid w:val="009B7607"/>
    <w:rsid w:val="009B76D3"/>
    <w:rsid w:val="009B7739"/>
    <w:rsid w:val="009B7817"/>
    <w:rsid w:val="009B7849"/>
    <w:rsid w:val="009B78CB"/>
    <w:rsid w:val="009B78F1"/>
    <w:rsid w:val="009B7997"/>
    <w:rsid w:val="009B7A44"/>
    <w:rsid w:val="009B7A5B"/>
    <w:rsid w:val="009B7AE3"/>
    <w:rsid w:val="009B7B24"/>
    <w:rsid w:val="009B7B46"/>
    <w:rsid w:val="009B7B63"/>
    <w:rsid w:val="009B7C2D"/>
    <w:rsid w:val="009B7C35"/>
    <w:rsid w:val="009B7DE2"/>
    <w:rsid w:val="009B7DF8"/>
    <w:rsid w:val="009B7E8F"/>
    <w:rsid w:val="009B7EDC"/>
    <w:rsid w:val="009B7F74"/>
    <w:rsid w:val="009C001B"/>
    <w:rsid w:val="009C0043"/>
    <w:rsid w:val="009C0067"/>
    <w:rsid w:val="009C00F4"/>
    <w:rsid w:val="009C011A"/>
    <w:rsid w:val="009C013B"/>
    <w:rsid w:val="009C0266"/>
    <w:rsid w:val="009C026A"/>
    <w:rsid w:val="009C026D"/>
    <w:rsid w:val="009C03B2"/>
    <w:rsid w:val="009C03C0"/>
    <w:rsid w:val="009C03E7"/>
    <w:rsid w:val="009C047A"/>
    <w:rsid w:val="009C04C7"/>
    <w:rsid w:val="009C0580"/>
    <w:rsid w:val="009C0619"/>
    <w:rsid w:val="009C06E6"/>
    <w:rsid w:val="009C06F5"/>
    <w:rsid w:val="009C0771"/>
    <w:rsid w:val="009C07B0"/>
    <w:rsid w:val="009C0879"/>
    <w:rsid w:val="009C08E9"/>
    <w:rsid w:val="009C0983"/>
    <w:rsid w:val="009C0A43"/>
    <w:rsid w:val="009C0AFF"/>
    <w:rsid w:val="009C0B93"/>
    <w:rsid w:val="009C0C14"/>
    <w:rsid w:val="009C0C43"/>
    <w:rsid w:val="009C0C61"/>
    <w:rsid w:val="009C0CBF"/>
    <w:rsid w:val="009C0D28"/>
    <w:rsid w:val="009C0D6D"/>
    <w:rsid w:val="009C0D80"/>
    <w:rsid w:val="009C0E6D"/>
    <w:rsid w:val="009C0F97"/>
    <w:rsid w:val="009C0FEC"/>
    <w:rsid w:val="009C1073"/>
    <w:rsid w:val="009C1088"/>
    <w:rsid w:val="009C11E8"/>
    <w:rsid w:val="009C11FF"/>
    <w:rsid w:val="009C1202"/>
    <w:rsid w:val="009C124E"/>
    <w:rsid w:val="009C1398"/>
    <w:rsid w:val="009C13F0"/>
    <w:rsid w:val="009C14A4"/>
    <w:rsid w:val="009C14CD"/>
    <w:rsid w:val="009C14D3"/>
    <w:rsid w:val="009C15F8"/>
    <w:rsid w:val="009C1681"/>
    <w:rsid w:val="009C16B8"/>
    <w:rsid w:val="009C170F"/>
    <w:rsid w:val="009C17D5"/>
    <w:rsid w:val="009C1832"/>
    <w:rsid w:val="009C18D7"/>
    <w:rsid w:val="009C1A62"/>
    <w:rsid w:val="009C1A90"/>
    <w:rsid w:val="009C1B6F"/>
    <w:rsid w:val="009C1B7B"/>
    <w:rsid w:val="009C1BEA"/>
    <w:rsid w:val="009C1C4C"/>
    <w:rsid w:val="009C1D04"/>
    <w:rsid w:val="009C1DAE"/>
    <w:rsid w:val="009C1DC5"/>
    <w:rsid w:val="009C1DD6"/>
    <w:rsid w:val="009C1DD9"/>
    <w:rsid w:val="009C1E1E"/>
    <w:rsid w:val="009C1F1C"/>
    <w:rsid w:val="009C2009"/>
    <w:rsid w:val="009C2071"/>
    <w:rsid w:val="009C20FD"/>
    <w:rsid w:val="009C2126"/>
    <w:rsid w:val="009C2146"/>
    <w:rsid w:val="009C2193"/>
    <w:rsid w:val="009C2198"/>
    <w:rsid w:val="009C21B1"/>
    <w:rsid w:val="009C21C1"/>
    <w:rsid w:val="009C221F"/>
    <w:rsid w:val="009C2235"/>
    <w:rsid w:val="009C226F"/>
    <w:rsid w:val="009C22AB"/>
    <w:rsid w:val="009C22FB"/>
    <w:rsid w:val="009C2321"/>
    <w:rsid w:val="009C237E"/>
    <w:rsid w:val="009C2413"/>
    <w:rsid w:val="009C2470"/>
    <w:rsid w:val="009C24F0"/>
    <w:rsid w:val="009C2570"/>
    <w:rsid w:val="009C268D"/>
    <w:rsid w:val="009C26A1"/>
    <w:rsid w:val="009C2807"/>
    <w:rsid w:val="009C2819"/>
    <w:rsid w:val="009C282A"/>
    <w:rsid w:val="009C287E"/>
    <w:rsid w:val="009C2881"/>
    <w:rsid w:val="009C28F9"/>
    <w:rsid w:val="009C2947"/>
    <w:rsid w:val="009C2963"/>
    <w:rsid w:val="009C2980"/>
    <w:rsid w:val="009C29D9"/>
    <w:rsid w:val="009C2A97"/>
    <w:rsid w:val="009C2AC8"/>
    <w:rsid w:val="009C2AFC"/>
    <w:rsid w:val="009C2AFD"/>
    <w:rsid w:val="009C2B20"/>
    <w:rsid w:val="009C2BC6"/>
    <w:rsid w:val="009C2D38"/>
    <w:rsid w:val="009C2DFD"/>
    <w:rsid w:val="009C2DFE"/>
    <w:rsid w:val="009C2E87"/>
    <w:rsid w:val="009C2F32"/>
    <w:rsid w:val="009C2F48"/>
    <w:rsid w:val="009C2F54"/>
    <w:rsid w:val="009C2F96"/>
    <w:rsid w:val="009C303F"/>
    <w:rsid w:val="009C3047"/>
    <w:rsid w:val="009C3093"/>
    <w:rsid w:val="009C30B9"/>
    <w:rsid w:val="009C30D2"/>
    <w:rsid w:val="009C3152"/>
    <w:rsid w:val="009C31BC"/>
    <w:rsid w:val="009C3271"/>
    <w:rsid w:val="009C33B6"/>
    <w:rsid w:val="009C33F4"/>
    <w:rsid w:val="009C34DE"/>
    <w:rsid w:val="009C352E"/>
    <w:rsid w:val="009C3572"/>
    <w:rsid w:val="009C3683"/>
    <w:rsid w:val="009C37D8"/>
    <w:rsid w:val="009C37E9"/>
    <w:rsid w:val="009C3876"/>
    <w:rsid w:val="009C38C6"/>
    <w:rsid w:val="009C38D2"/>
    <w:rsid w:val="009C38E4"/>
    <w:rsid w:val="009C3982"/>
    <w:rsid w:val="009C399F"/>
    <w:rsid w:val="009C39C1"/>
    <w:rsid w:val="009C3ADB"/>
    <w:rsid w:val="009C3AF4"/>
    <w:rsid w:val="009C3B7C"/>
    <w:rsid w:val="009C3BEB"/>
    <w:rsid w:val="009C3C0C"/>
    <w:rsid w:val="009C3CFD"/>
    <w:rsid w:val="009C3D04"/>
    <w:rsid w:val="009C3D1C"/>
    <w:rsid w:val="009C3E01"/>
    <w:rsid w:val="009C3E12"/>
    <w:rsid w:val="009C3E7F"/>
    <w:rsid w:val="009C3EB5"/>
    <w:rsid w:val="009C3FA2"/>
    <w:rsid w:val="009C4035"/>
    <w:rsid w:val="009C4049"/>
    <w:rsid w:val="009C4089"/>
    <w:rsid w:val="009C4092"/>
    <w:rsid w:val="009C40C6"/>
    <w:rsid w:val="009C4104"/>
    <w:rsid w:val="009C419B"/>
    <w:rsid w:val="009C41B7"/>
    <w:rsid w:val="009C42EB"/>
    <w:rsid w:val="009C4359"/>
    <w:rsid w:val="009C43C4"/>
    <w:rsid w:val="009C43EA"/>
    <w:rsid w:val="009C442C"/>
    <w:rsid w:val="009C44C2"/>
    <w:rsid w:val="009C44CA"/>
    <w:rsid w:val="009C44E3"/>
    <w:rsid w:val="009C4516"/>
    <w:rsid w:val="009C4573"/>
    <w:rsid w:val="009C461F"/>
    <w:rsid w:val="009C462E"/>
    <w:rsid w:val="009C467F"/>
    <w:rsid w:val="009C47D3"/>
    <w:rsid w:val="009C487D"/>
    <w:rsid w:val="009C487F"/>
    <w:rsid w:val="009C488F"/>
    <w:rsid w:val="009C48F9"/>
    <w:rsid w:val="009C48FA"/>
    <w:rsid w:val="009C494E"/>
    <w:rsid w:val="009C49C0"/>
    <w:rsid w:val="009C49CE"/>
    <w:rsid w:val="009C49D5"/>
    <w:rsid w:val="009C4A2D"/>
    <w:rsid w:val="009C4B23"/>
    <w:rsid w:val="009C4B2A"/>
    <w:rsid w:val="009C4C5B"/>
    <w:rsid w:val="009C4CA5"/>
    <w:rsid w:val="009C4CC5"/>
    <w:rsid w:val="009C4CD9"/>
    <w:rsid w:val="009C4CFB"/>
    <w:rsid w:val="009C4D1B"/>
    <w:rsid w:val="009C4DA8"/>
    <w:rsid w:val="009C4E31"/>
    <w:rsid w:val="009C4E46"/>
    <w:rsid w:val="009C4E68"/>
    <w:rsid w:val="009C4ECC"/>
    <w:rsid w:val="009C4EED"/>
    <w:rsid w:val="009C4F0C"/>
    <w:rsid w:val="009C4F1A"/>
    <w:rsid w:val="009C5050"/>
    <w:rsid w:val="009C50B1"/>
    <w:rsid w:val="009C513C"/>
    <w:rsid w:val="009C518B"/>
    <w:rsid w:val="009C51D2"/>
    <w:rsid w:val="009C528E"/>
    <w:rsid w:val="009C5348"/>
    <w:rsid w:val="009C53B9"/>
    <w:rsid w:val="009C5417"/>
    <w:rsid w:val="009C54A2"/>
    <w:rsid w:val="009C54B7"/>
    <w:rsid w:val="009C54E4"/>
    <w:rsid w:val="009C551F"/>
    <w:rsid w:val="009C55C2"/>
    <w:rsid w:val="009C55DE"/>
    <w:rsid w:val="009C5648"/>
    <w:rsid w:val="009C5656"/>
    <w:rsid w:val="009C56A4"/>
    <w:rsid w:val="009C570A"/>
    <w:rsid w:val="009C5718"/>
    <w:rsid w:val="009C5753"/>
    <w:rsid w:val="009C57A8"/>
    <w:rsid w:val="009C583C"/>
    <w:rsid w:val="009C5947"/>
    <w:rsid w:val="009C59C3"/>
    <w:rsid w:val="009C5A33"/>
    <w:rsid w:val="009C5B20"/>
    <w:rsid w:val="009C5B91"/>
    <w:rsid w:val="009C5BD0"/>
    <w:rsid w:val="009C5BFA"/>
    <w:rsid w:val="009C5C89"/>
    <w:rsid w:val="009C5CC1"/>
    <w:rsid w:val="009C5CD1"/>
    <w:rsid w:val="009C5CF0"/>
    <w:rsid w:val="009C5D30"/>
    <w:rsid w:val="009C5D4D"/>
    <w:rsid w:val="009C5D64"/>
    <w:rsid w:val="009C5DC6"/>
    <w:rsid w:val="009C5E28"/>
    <w:rsid w:val="009C5ED5"/>
    <w:rsid w:val="009C5F39"/>
    <w:rsid w:val="009C6086"/>
    <w:rsid w:val="009C60A0"/>
    <w:rsid w:val="009C6186"/>
    <w:rsid w:val="009C63CC"/>
    <w:rsid w:val="009C6493"/>
    <w:rsid w:val="009C64DE"/>
    <w:rsid w:val="009C64F5"/>
    <w:rsid w:val="009C650D"/>
    <w:rsid w:val="009C6519"/>
    <w:rsid w:val="009C658E"/>
    <w:rsid w:val="009C659A"/>
    <w:rsid w:val="009C6640"/>
    <w:rsid w:val="009C6678"/>
    <w:rsid w:val="009C6713"/>
    <w:rsid w:val="009C673F"/>
    <w:rsid w:val="009C6888"/>
    <w:rsid w:val="009C68BB"/>
    <w:rsid w:val="009C68DD"/>
    <w:rsid w:val="009C697A"/>
    <w:rsid w:val="009C6A9B"/>
    <w:rsid w:val="009C6C21"/>
    <w:rsid w:val="009C6C6E"/>
    <w:rsid w:val="009C6C85"/>
    <w:rsid w:val="009C6CF6"/>
    <w:rsid w:val="009C6D0C"/>
    <w:rsid w:val="009C6D38"/>
    <w:rsid w:val="009C6DBE"/>
    <w:rsid w:val="009C6E4F"/>
    <w:rsid w:val="009C6E5C"/>
    <w:rsid w:val="009C6E69"/>
    <w:rsid w:val="009C6E89"/>
    <w:rsid w:val="009C6EB9"/>
    <w:rsid w:val="009C6EBF"/>
    <w:rsid w:val="009C6F82"/>
    <w:rsid w:val="009C701A"/>
    <w:rsid w:val="009C707F"/>
    <w:rsid w:val="009C70AA"/>
    <w:rsid w:val="009C710B"/>
    <w:rsid w:val="009C712A"/>
    <w:rsid w:val="009C72FB"/>
    <w:rsid w:val="009C7373"/>
    <w:rsid w:val="009C73DB"/>
    <w:rsid w:val="009C73FB"/>
    <w:rsid w:val="009C742F"/>
    <w:rsid w:val="009C7448"/>
    <w:rsid w:val="009C74A4"/>
    <w:rsid w:val="009C74EC"/>
    <w:rsid w:val="009C7530"/>
    <w:rsid w:val="009C7665"/>
    <w:rsid w:val="009C767C"/>
    <w:rsid w:val="009C768F"/>
    <w:rsid w:val="009C76E3"/>
    <w:rsid w:val="009C770F"/>
    <w:rsid w:val="009C7738"/>
    <w:rsid w:val="009C775F"/>
    <w:rsid w:val="009C77BB"/>
    <w:rsid w:val="009C77E5"/>
    <w:rsid w:val="009C7875"/>
    <w:rsid w:val="009C7877"/>
    <w:rsid w:val="009C7934"/>
    <w:rsid w:val="009C7978"/>
    <w:rsid w:val="009C7A0C"/>
    <w:rsid w:val="009C7A35"/>
    <w:rsid w:val="009C7B0C"/>
    <w:rsid w:val="009C7BAB"/>
    <w:rsid w:val="009C7CBF"/>
    <w:rsid w:val="009C7D19"/>
    <w:rsid w:val="009C7D5C"/>
    <w:rsid w:val="009C7DA2"/>
    <w:rsid w:val="009C7DB3"/>
    <w:rsid w:val="009C7DF3"/>
    <w:rsid w:val="009C7E89"/>
    <w:rsid w:val="009C7EF0"/>
    <w:rsid w:val="009C7F20"/>
    <w:rsid w:val="009C7F81"/>
    <w:rsid w:val="009C7F90"/>
    <w:rsid w:val="009C7FEC"/>
    <w:rsid w:val="009D003D"/>
    <w:rsid w:val="009D00B1"/>
    <w:rsid w:val="009D020A"/>
    <w:rsid w:val="009D0264"/>
    <w:rsid w:val="009D0280"/>
    <w:rsid w:val="009D02D0"/>
    <w:rsid w:val="009D02DE"/>
    <w:rsid w:val="009D0302"/>
    <w:rsid w:val="009D0346"/>
    <w:rsid w:val="009D0351"/>
    <w:rsid w:val="009D03BB"/>
    <w:rsid w:val="009D03C0"/>
    <w:rsid w:val="009D03D3"/>
    <w:rsid w:val="009D03DC"/>
    <w:rsid w:val="009D03F5"/>
    <w:rsid w:val="009D0401"/>
    <w:rsid w:val="009D0457"/>
    <w:rsid w:val="009D04CB"/>
    <w:rsid w:val="009D0532"/>
    <w:rsid w:val="009D056E"/>
    <w:rsid w:val="009D056F"/>
    <w:rsid w:val="009D0598"/>
    <w:rsid w:val="009D05EE"/>
    <w:rsid w:val="009D0651"/>
    <w:rsid w:val="009D067E"/>
    <w:rsid w:val="009D06F9"/>
    <w:rsid w:val="009D070A"/>
    <w:rsid w:val="009D0720"/>
    <w:rsid w:val="009D073A"/>
    <w:rsid w:val="009D077E"/>
    <w:rsid w:val="009D079B"/>
    <w:rsid w:val="009D07AB"/>
    <w:rsid w:val="009D07F8"/>
    <w:rsid w:val="009D080D"/>
    <w:rsid w:val="009D0853"/>
    <w:rsid w:val="009D08A7"/>
    <w:rsid w:val="009D08DC"/>
    <w:rsid w:val="009D09B4"/>
    <w:rsid w:val="009D0B67"/>
    <w:rsid w:val="009D0B8A"/>
    <w:rsid w:val="009D0B95"/>
    <w:rsid w:val="009D0C50"/>
    <w:rsid w:val="009D0C86"/>
    <w:rsid w:val="009D0CE3"/>
    <w:rsid w:val="009D0D04"/>
    <w:rsid w:val="009D0D14"/>
    <w:rsid w:val="009D0EDE"/>
    <w:rsid w:val="009D0F6C"/>
    <w:rsid w:val="009D10B0"/>
    <w:rsid w:val="009D10E2"/>
    <w:rsid w:val="009D117D"/>
    <w:rsid w:val="009D118F"/>
    <w:rsid w:val="009D1247"/>
    <w:rsid w:val="009D12F9"/>
    <w:rsid w:val="009D139C"/>
    <w:rsid w:val="009D13BB"/>
    <w:rsid w:val="009D1428"/>
    <w:rsid w:val="009D158D"/>
    <w:rsid w:val="009D1617"/>
    <w:rsid w:val="009D165E"/>
    <w:rsid w:val="009D16B6"/>
    <w:rsid w:val="009D16F4"/>
    <w:rsid w:val="009D170B"/>
    <w:rsid w:val="009D176C"/>
    <w:rsid w:val="009D17A0"/>
    <w:rsid w:val="009D17C3"/>
    <w:rsid w:val="009D183A"/>
    <w:rsid w:val="009D1867"/>
    <w:rsid w:val="009D189D"/>
    <w:rsid w:val="009D18E6"/>
    <w:rsid w:val="009D18EB"/>
    <w:rsid w:val="009D18F5"/>
    <w:rsid w:val="009D19A3"/>
    <w:rsid w:val="009D1A13"/>
    <w:rsid w:val="009D1A14"/>
    <w:rsid w:val="009D1A6A"/>
    <w:rsid w:val="009D1A92"/>
    <w:rsid w:val="009D1AD1"/>
    <w:rsid w:val="009D1B2F"/>
    <w:rsid w:val="009D1B5E"/>
    <w:rsid w:val="009D1C19"/>
    <w:rsid w:val="009D1C97"/>
    <w:rsid w:val="009D1CAE"/>
    <w:rsid w:val="009D1D3C"/>
    <w:rsid w:val="009D1DE4"/>
    <w:rsid w:val="009D1DEF"/>
    <w:rsid w:val="009D1F32"/>
    <w:rsid w:val="009D1F76"/>
    <w:rsid w:val="009D1FD1"/>
    <w:rsid w:val="009D1FD3"/>
    <w:rsid w:val="009D200F"/>
    <w:rsid w:val="009D21E9"/>
    <w:rsid w:val="009D225B"/>
    <w:rsid w:val="009D22FB"/>
    <w:rsid w:val="009D230E"/>
    <w:rsid w:val="009D2328"/>
    <w:rsid w:val="009D23B8"/>
    <w:rsid w:val="009D23C8"/>
    <w:rsid w:val="009D2449"/>
    <w:rsid w:val="009D24C3"/>
    <w:rsid w:val="009D25C3"/>
    <w:rsid w:val="009D2607"/>
    <w:rsid w:val="009D2626"/>
    <w:rsid w:val="009D2671"/>
    <w:rsid w:val="009D2683"/>
    <w:rsid w:val="009D26AA"/>
    <w:rsid w:val="009D26DB"/>
    <w:rsid w:val="009D2716"/>
    <w:rsid w:val="009D28DA"/>
    <w:rsid w:val="009D28E1"/>
    <w:rsid w:val="009D2961"/>
    <w:rsid w:val="009D29C7"/>
    <w:rsid w:val="009D2A10"/>
    <w:rsid w:val="009D2A2E"/>
    <w:rsid w:val="009D2A4D"/>
    <w:rsid w:val="009D2A50"/>
    <w:rsid w:val="009D2AD3"/>
    <w:rsid w:val="009D2B3A"/>
    <w:rsid w:val="009D2B41"/>
    <w:rsid w:val="009D2BA2"/>
    <w:rsid w:val="009D2C4D"/>
    <w:rsid w:val="009D2C66"/>
    <w:rsid w:val="009D2CD5"/>
    <w:rsid w:val="009D2EEB"/>
    <w:rsid w:val="009D2FF8"/>
    <w:rsid w:val="009D3041"/>
    <w:rsid w:val="009D3086"/>
    <w:rsid w:val="009D31D3"/>
    <w:rsid w:val="009D3209"/>
    <w:rsid w:val="009D32C4"/>
    <w:rsid w:val="009D33DC"/>
    <w:rsid w:val="009D33DF"/>
    <w:rsid w:val="009D34AA"/>
    <w:rsid w:val="009D34F3"/>
    <w:rsid w:val="009D3545"/>
    <w:rsid w:val="009D357F"/>
    <w:rsid w:val="009D35DB"/>
    <w:rsid w:val="009D35EA"/>
    <w:rsid w:val="009D36F3"/>
    <w:rsid w:val="009D372B"/>
    <w:rsid w:val="009D3750"/>
    <w:rsid w:val="009D37E2"/>
    <w:rsid w:val="009D380C"/>
    <w:rsid w:val="009D383A"/>
    <w:rsid w:val="009D38F7"/>
    <w:rsid w:val="009D3939"/>
    <w:rsid w:val="009D396A"/>
    <w:rsid w:val="009D39E2"/>
    <w:rsid w:val="009D3AB7"/>
    <w:rsid w:val="009D3AEA"/>
    <w:rsid w:val="009D3AF8"/>
    <w:rsid w:val="009D3B18"/>
    <w:rsid w:val="009D3B26"/>
    <w:rsid w:val="009D3B84"/>
    <w:rsid w:val="009D3F47"/>
    <w:rsid w:val="009D3FB9"/>
    <w:rsid w:val="009D4026"/>
    <w:rsid w:val="009D4050"/>
    <w:rsid w:val="009D40A1"/>
    <w:rsid w:val="009D40B6"/>
    <w:rsid w:val="009D41CF"/>
    <w:rsid w:val="009D41D8"/>
    <w:rsid w:val="009D421F"/>
    <w:rsid w:val="009D4242"/>
    <w:rsid w:val="009D4328"/>
    <w:rsid w:val="009D43D2"/>
    <w:rsid w:val="009D444E"/>
    <w:rsid w:val="009D445D"/>
    <w:rsid w:val="009D4486"/>
    <w:rsid w:val="009D45A0"/>
    <w:rsid w:val="009D46B7"/>
    <w:rsid w:val="009D46BC"/>
    <w:rsid w:val="009D46CC"/>
    <w:rsid w:val="009D46ED"/>
    <w:rsid w:val="009D4769"/>
    <w:rsid w:val="009D476C"/>
    <w:rsid w:val="009D4818"/>
    <w:rsid w:val="009D4885"/>
    <w:rsid w:val="009D48AC"/>
    <w:rsid w:val="009D48BA"/>
    <w:rsid w:val="009D48D7"/>
    <w:rsid w:val="009D48ED"/>
    <w:rsid w:val="009D49A5"/>
    <w:rsid w:val="009D4A96"/>
    <w:rsid w:val="009D4AAD"/>
    <w:rsid w:val="009D4AD5"/>
    <w:rsid w:val="009D4B13"/>
    <w:rsid w:val="009D4BB5"/>
    <w:rsid w:val="009D4C2A"/>
    <w:rsid w:val="009D4C9E"/>
    <w:rsid w:val="009D4CA2"/>
    <w:rsid w:val="009D4D0F"/>
    <w:rsid w:val="009D4D5C"/>
    <w:rsid w:val="009D4E31"/>
    <w:rsid w:val="009D4E41"/>
    <w:rsid w:val="009D4F87"/>
    <w:rsid w:val="009D4F91"/>
    <w:rsid w:val="009D4FAB"/>
    <w:rsid w:val="009D5025"/>
    <w:rsid w:val="009D5099"/>
    <w:rsid w:val="009D50BC"/>
    <w:rsid w:val="009D5149"/>
    <w:rsid w:val="009D5159"/>
    <w:rsid w:val="009D518F"/>
    <w:rsid w:val="009D521B"/>
    <w:rsid w:val="009D5288"/>
    <w:rsid w:val="009D52B3"/>
    <w:rsid w:val="009D52C9"/>
    <w:rsid w:val="009D5343"/>
    <w:rsid w:val="009D54BA"/>
    <w:rsid w:val="009D5525"/>
    <w:rsid w:val="009D560B"/>
    <w:rsid w:val="009D5626"/>
    <w:rsid w:val="009D563C"/>
    <w:rsid w:val="009D5662"/>
    <w:rsid w:val="009D568E"/>
    <w:rsid w:val="009D56A4"/>
    <w:rsid w:val="009D56A9"/>
    <w:rsid w:val="009D56C4"/>
    <w:rsid w:val="009D573C"/>
    <w:rsid w:val="009D5756"/>
    <w:rsid w:val="009D5796"/>
    <w:rsid w:val="009D579F"/>
    <w:rsid w:val="009D57E8"/>
    <w:rsid w:val="009D57ED"/>
    <w:rsid w:val="009D5906"/>
    <w:rsid w:val="009D592A"/>
    <w:rsid w:val="009D593F"/>
    <w:rsid w:val="009D59B2"/>
    <w:rsid w:val="009D59F0"/>
    <w:rsid w:val="009D5A2D"/>
    <w:rsid w:val="009D5ABE"/>
    <w:rsid w:val="009D5B21"/>
    <w:rsid w:val="009D5B2A"/>
    <w:rsid w:val="009D5B48"/>
    <w:rsid w:val="009D5BB2"/>
    <w:rsid w:val="009D5BCF"/>
    <w:rsid w:val="009D5C4C"/>
    <w:rsid w:val="009D5CC1"/>
    <w:rsid w:val="009D5CE5"/>
    <w:rsid w:val="009D5CE7"/>
    <w:rsid w:val="009D5D72"/>
    <w:rsid w:val="009D5DEA"/>
    <w:rsid w:val="009D5E4F"/>
    <w:rsid w:val="009D5EB0"/>
    <w:rsid w:val="009D5EE7"/>
    <w:rsid w:val="009D5F37"/>
    <w:rsid w:val="009D61AD"/>
    <w:rsid w:val="009D61DC"/>
    <w:rsid w:val="009D6316"/>
    <w:rsid w:val="009D6338"/>
    <w:rsid w:val="009D63DD"/>
    <w:rsid w:val="009D6400"/>
    <w:rsid w:val="009D6413"/>
    <w:rsid w:val="009D647A"/>
    <w:rsid w:val="009D647E"/>
    <w:rsid w:val="009D64B8"/>
    <w:rsid w:val="009D65A1"/>
    <w:rsid w:val="009D65BD"/>
    <w:rsid w:val="009D66DA"/>
    <w:rsid w:val="009D698F"/>
    <w:rsid w:val="009D6A11"/>
    <w:rsid w:val="009D6B0B"/>
    <w:rsid w:val="009D6B17"/>
    <w:rsid w:val="009D6BBB"/>
    <w:rsid w:val="009D6C2B"/>
    <w:rsid w:val="009D6C6B"/>
    <w:rsid w:val="009D6C73"/>
    <w:rsid w:val="009D6D35"/>
    <w:rsid w:val="009D6D6D"/>
    <w:rsid w:val="009D6D75"/>
    <w:rsid w:val="009D6D90"/>
    <w:rsid w:val="009D6D9C"/>
    <w:rsid w:val="009D6E3F"/>
    <w:rsid w:val="009D6E56"/>
    <w:rsid w:val="009D6E60"/>
    <w:rsid w:val="009D6EDC"/>
    <w:rsid w:val="009D6FFE"/>
    <w:rsid w:val="009D701E"/>
    <w:rsid w:val="009D703A"/>
    <w:rsid w:val="009D70F5"/>
    <w:rsid w:val="009D7119"/>
    <w:rsid w:val="009D7120"/>
    <w:rsid w:val="009D7174"/>
    <w:rsid w:val="009D717A"/>
    <w:rsid w:val="009D71D6"/>
    <w:rsid w:val="009D7211"/>
    <w:rsid w:val="009D725B"/>
    <w:rsid w:val="009D72CC"/>
    <w:rsid w:val="009D72EB"/>
    <w:rsid w:val="009D72F4"/>
    <w:rsid w:val="009D7341"/>
    <w:rsid w:val="009D7368"/>
    <w:rsid w:val="009D73BD"/>
    <w:rsid w:val="009D73DD"/>
    <w:rsid w:val="009D7409"/>
    <w:rsid w:val="009D748E"/>
    <w:rsid w:val="009D7567"/>
    <w:rsid w:val="009D7707"/>
    <w:rsid w:val="009D7897"/>
    <w:rsid w:val="009D7974"/>
    <w:rsid w:val="009D798E"/>
    <w:rsid w:val="009D7A31"/>
    <w:rsid w:val="009D7B71"/>
    <w:rsid w:val="009D7C55"/>
    <w:rsid w:val="009D7CC8"/>
    <w:rsid w:val="009D7CDA"/>
    <w:rsid w:val="009D7E3E"/>
    <w:rsid w:val="009D7E60"/>
    <w:rsid w:val="009D7EAF"/>
    <w:rsid w:val="009D7ED5"/>
    <w:rsid w:val="009D7EF1"/>
    <w:rsid w:val="009E00F6"/>
    <w:rsid w:val="009E00FD"/>
    <w:rsid w:val="009E016B"/>
    <w:rsid w:val="009E0182"/>
    <w:rsid w:val="009E0201"/>
    <w:rsid w:val="009E0235"/>
    <w:rsid w:val="009E0347"/>
    <w:rsid w:val="009E03F2"/>
    <w:rsid w:val="009E0479"/>
    <w:rsid w:val="009E04BF"/>
    <w:rsid w:val="009E04CF"/>
    <w:rsid w:val="009E0522"/>
    <w:rsid w:val="009E060F"/>
    <w:rsid w:val="009E0631"/>
    <w:rsid w:val="009E06AC"/>
    <w:rsid w:val="009E06DB"/>
    <w:rsid w:val="009E07B3"/>
    <w:rsid w:val="009E082A"/>
    <w:rsid w:val="009E0872"/>
    <w:rsid w:val="009E0918"/>
    <w:rsid w:val="009E0947"/>
    <w:rsid w:val="009E098C"/>
    <w:rsid w:val="009E09B0"/>
    <w:rsid w:val="009E09B3"/>
    <w:rsid w:val="009E09D3"/>
    <w:rsid w:val="009E0A2A"/>
    <w:rsid w:val="009E0A36"/>
    <w:rsid w:val="009E0A7A"/>
    <w:rsid w:val="009E0B44"/>
    <w:rsid w:val="009E0B72"/>
    <w:rsid w:val="009E0BA1"/>
    <w:rsid w:val="009E0BD8"/>
    <w:rsid w:val="009E0C04"/>
    <w:rsid w:val="009E0C32"/>
    <w:rsid w:val="009E0C96"/>
    <w:rsid w:val="009E0D0A"/>
    <w:rsid w:val="009E0D90"/>
    <w:rsid w:val="009E0DA4"/>
    <w:rsid w:val="009E0DFD"/>
    <w:rsid w:val="009E0E74"/>
    <w:rsid w:val="009E0F14"/>
    <w:rsid w:val="009E0F49"/>
    <w:rsid w:val="009E101E"/>
    <w:rsid w:val="009E1050"/>
    <w:rsid w:val="009E111A"/>
    <w:rsid w:val="009E1219"/>
    <w:rsid w:val="009E1295"/>
    <w:rsid w:val="009E131B"/>
    <w:rsid w:val="009E1338"/>
    <w:rsid w:val="009E13AC"/>
    <w:rsid w:val="009E13B5"/>
    <w:rsid w:val="009E1440"/>
    <w:rsid w:val="009E14E0"/>
    <w:rsid w:val="009E14E2"/>
    <w:rsid w:val="009E14F8"/>
    <w:rsid w:val="009E152A"/>
    <w:rsid w:val="009E156C"/>
    <w:rsid w:val="009E15E0"/>
    <w:rsid w:val="009E1640"/>
    <w:rsid w:val="009E16BF"/>
    <w:rsid w:val="009E16C2"/>
    <w:rsid w:val="009E16CB"/>
    <w:rsid w:val="009E16F0"/>
    <w:rsid w:val="009E1751"/>
    <w:rsid w:val="009E176E"/>
    <w:rsid w:val="009E17C1"/>
    <w:rsid w:val="009E1822"/>
    <w:rsid w:val="009E18BA"/>
    <w:rsid w:val="009E18C3"/>
    <w:rsid w:val="009E190E"/>
    <w:rsid w:val="009E193B"/>
    <w:rsid w:val="009E1A5F"/>
    <w:rsid w:val="009E1A8D"/>
    <w:rsid w:val="009E1AAE"/>
    <w:rsid w:val="009E1AE6"/>
    <w:rsid w:val="009E1B27"/>
    <w:rsid w:val="009E1B9E"/>
    <w:rsid w:val="009E1BAE"/>
    <w:rsid w:val="009E1BF3"/>
    <w:rsid w:val="009E1C2D"/>
    <w:rsid w:val="009E1CD3"/>
    <w:rsid w:val="009E1D23"/>
    <w:rsid w:val="009E1D97"/>
    <w:rsid w:val="009E1D9E"/>
    <w:rsid w:val="009E1DAB"/>
    <w:rsid w:val="009E1E3D"/>
    <w:rsid w:val="009E1E78"/>
    <w:rsid w:val="009E1EB7"/>
    <w:rsid w:val="009E1F4C"/>
    <w:rsid w:val="009E1FBE"/>
    <w:rsid w:val="009E2019"/>
    <w:rsid w:val="009E209F"/>
    <w:rsid w:val="009E20A4"/>
    <w:rsid w:val="009E20A5"/>
    <w:rsid w:val="009E20AC"/>
    <w:rsid w:val="009E2168"/>
    <w:rsid w:val="009E23B8"/>
    <w:rsid w:val="009E23BD"/>
    <w:rsid w:val="009E2457"/>
    <w:rsid w:val="009E2585"/>
    <w:rsid w:val="009E2588"/>
    <w:rsid w:val="009E2589"/>
    <w:rsid w:val="009E25FF"/>
    <w:rsid w:val="009E27C3"/>
    <w:rsid w:val="009E283A"/>
    <w:rsid w:val="009E2849"/>
    <w:rsid w:val="009E28BE"/>
    <w:rsid w:val="009E28E5"/>
    <w:rsid w:val="009E28F6"/>
    <w:rsid w:val="009E29AE"/>
    <w:rsid w:val="009E29B8"/>
    <w:rsid w:val="009E29BA"/>
    <w:rsid w:val="009E2A39"/>
    <w:rsid w:val="009E2A6B"/>
    <w:rsid w:val="009E2A71"/>
    <w:rsid w:val="009E2B79"/>
    <w:rsid w:val="009E2B9C"/>
    <w:rsid w:val="009E2C06"/>
    <w:rsid w:val="009E2CE4"/>
    <w:rsid w:val="009E2DF8"/>
    <w:rsid w:val="009E2F0A"/>
    <w:rsid w:val="009E2F66"/>
    <w:rsid w:val="009E3008"/>
    <w:rsid w:val="009E301D"/>
    <w:rsid w:val="009E30AD"/>
    <w:rsid w:val="009E3182"/>
    <w:rsid w:val="009E31E9"/>
    <w:rsid w:val="009E31F0"/>
    <w:rsid w:val="009E3200"/>
    <w:rsid w:val="009E326D"/>
    <w:rsid w:val="009E32C3"/>
    <w:rsid w:val="009E32C5"/>
    <w:rsid w:val="009E32E5"/>
    <w:rsid w:val="009E33F4"/>
    <w:rsid w:val="009E3455"/>
    <w:rsid w:val="009E3474"/>
    <w:rsid w:val="009E3493"/>
    <w:rsid w:val="009E34B3"/>
    <w:rsid w:val="009E36F5"/>
    <w:rsid w:val="009E36F9"/>
    <w:rsid w:val="009E370F"/>
    <w:rsid w:val="009E37CE"/>
    <w:rsid w:val="009E3833"/>
    <w:rsid w:val="009E3890"/>
    <w:rsid w:val="009E3940"/>
    <w:rsid w:val="009E39B4"/>
    <w:rsid w:val="009E3B17"/>
    <w:rsid w:val="009E3B41"/>
    <w:rsid w:val="009E3BA8"/>
    <w:rsid w:val="009E3BB1"/>
    <w:rsid w:val="009E3BC2"/>
    <w:rsid w:val="009E3C28"/>
    <w:rsid w:val="009E3C61"/>
    <w:rsid w:val="009E3C7B"/>
    <w:rsid w:val="009E3D17"/>
    <w:rsid w:val="009E3D2F"/>
    <w:rsid w:val="009E3D7F"/>
    <w:rsid w:val="009E3DD7"/>
    <w:rsid w:val="009E3E3B"/>
    <w:rsid w:val="009E3E69"/>
    <w:rsid w:val="009E3EA9"/>
    <w:rsid w:val="009E3EB7"/>
    <w:rsid w:val="009E3F16"/>
    <w:rsid w:val="009E3F7E"/>
    <w:rsid w:val="009E3FF1"/>
    <w:rsid w:val="009E411B"/>
    <w:rsid w:val="009E412A"/>
    <w:rsid w:val="009E4156"/>
    <w:rsid w:val="009E4233"/>
    <w:rsid w:val="009E423D"/>
    <w:rsid w:val="009E42EB"/>
    <w:rsid w:val="009E43DB"/>
    <w:rsid w:val="009E4427"/>
    <w:rsid w:val="009E446B"/>
    <w:rsid w:val="009E44F1"/>
    <w:rsid w:val="009E461A"/>
    <w:rsid w:val="009E4638"/>
    <w:rsid w:val="009E4661"/>
    <w:rsid w:val="009E468B"/>
    <w:rsid w:val="009E470B"/>
    <w:rsid w:val="009E470F"/>
    <w:rsid w:val="009E4749"/>
    <w:rsid w:val="009E4764"/>
    <w:rsid w:val="009E476E"/>
    <w:rsid w:val="009E47A8"/>
    <w:rsid w:val="009E47AE"/>
    <w:rsid w:val="009E47E5"/>
    <w:rsid w:val="009E4897"/>
    <w:rsid w:val="009E48A8"/>
    <w:rsid w:val="009E48F3"/>
    <w:rsid w:val="009E4B4F"/>
    <w:rsid w:val="009E4BB5"/>
    <w:rsid w:val="009E4D5D"/>
    <w:rsid w:val="009E4D7D"/>
    <w:rsid w:val="009E4D85"/>
    <w:rsid w:val="009E4E14"/>
    <w:rsid w:val="009E4E4E"/>
    <w:rsid w:val="009E4E92"/>
    <w:rsid w:val="009E4EA6"/>
    <w:rsid w:val="009E4EE1"/>
    <w:rsid w:val="009E4F48"/>
    <w:rsid w:val="009E5021"/>
    <w:rsid w:val="009E506B"/>
    <w:rsid w:val="009E5077"/>
    <w:rsid w:val="009E50CA"/>
    <w:rsid w:val="009E511A"/>
    <w:rsid w:val="009E5136"/>
    <w:rsid w:val="009E5192"/>
    <w:rsid w:val="009E51F7"/>
    <w:rsid w:val="009E520D"/>
    <w:rsid w:val="009E5212"/>
    <w:rsid w:val="009E521C"/>
    <w:rsid w:val="009E521D"/>
    <w:rsid w:val="009E5295"/>
    <w:rsid w:val="009E52CC"/>
    <w:rsid w:val="009E5372"/>
    <w:rsid w:val="009E538A"/>
    <w:rsid w:val="009E539A"/>
    <w:rsid w:val="009E5473"/>
    <w:rsid w:val="009E5486"/>
    <w:rsid w:val="009E55FE"/>
    <w:rsid w:val="009E5669"/>
    <w:rsid w:val="009E568A"/>
    <w:rsid w:val="009E56FD"/>
    <w:rsid w:val="009E572E"/>
    <w:rsid w:val="009E574E"/>
    <w:rsid w:val="009E5896"/>
    <w:rsid w:val="009E58DD"/>
    <w:rsid w:val="009E58F9"/>
    <w:rsid w:val="009E5985"/>
    <w:rsid w:val="009E598C"/>
    <w:rsid w:val="009E5A4C"/>
    <w:rsid w:val="009E5AAE"/>
    <w:rsid w:val="009E5BDA"/>
    <w:rsid w:val="009E5C02"/>
    <w:rsid w:val="009E5C64"/>
    <w:rsid w:val="009E5C67"/>
    <w:rsid w:val="009E5C79"/>
    <w:rsid w:val="009E5CBC"/>
    <w:rsid w:val="009E5D37"/>
    <w:rsid w:val="009E5E34"/>
    <w:rsid w:val="009E5EBE"/>
    <w:rsid w:val="009E5EF3"/>
    <w:rsid w:val="009E5F2C"/>
    <w:rsid w:val="009E5F95"/>
    <w:rsid w:val="009E5FB7"/>
    <w:rsid w:val="009E603B"/>
    <w:rsid w:val="009E607B"/>
    <w:rsid w:val="009E60B7"/>
    <w:rsid w:val="009E60C8"/>
    <w:rsid w:val="009E60FA"/>
    <w:rsid w:val="009E6112"/>
    <w:rsid w:val="009E615A"/>
    <w:rsid w:val="009E627E"/>
    <w:rsid w:val="009E62C2"/>
    <w:rsid w:val="009E62D0"/>
    <w:rsid w:val="009E62D9"/>
    <w:rsid w:val="009E62F8"/>
    <w:rsid w:val="009E6373"/>
    <w:rsid w:val="009E6430"/>
    <w:rsid w:val="009E644D"/>
    <w:rsid w:val="009E645B"/>
    <w:rsid w:val="009E6466"/>
    <w:rsid w:val="009E6471"/>
    <w:rsid w:val="009E64B8"/>
    <w:rsid w:val="009E651B"/>
    <w:rsid w:val="009E65DE"/>
    <w:rsid w:val="009E673C"/>
    <w:rsid w:val="009E67D6"/>
    <w:rsid w:val="009E67E8"/>
    <w:rsid w:val="009E682D"/>
    <w:rsid w:val="009E68BA"/>
    <w:rsid w:val="009E6913"/>
    <w:rsid w:val="009E6939"/>
    <w:rsid w:val="009E69AA"/>
    <w:rsid w:val="009E69C1"/>
    <w:rsid w:val="009E69E4"/>
    <w:rsid w:val="009E6B32"/>
    <w:rsid w:val="009E6B9B"/>
    <w:rsid w:val="009E6BF8"/>
    <w:rsid w:val="009E6C73"/>
    <w:rsid w:val="009E6CB0"/>
    <w:rsid w:val="009E6CBA"/>
    <w:rsid w:val="009E6CC0"/>
    <w:rsid w:val="009E6E4A"/>
    <w:rsid w:val="009E6E5D"/>
    <w:rsid w:val="009E6EDC"/>
    <w:rsid w:val="009E6F0C"/>
    <w:rsid w:val="009E6F32"/>
    <w:rsid w:val="009E6F67"/>
    <w:rsid w:val="009E6FA0"/>
    <w:rsid w:val="009E6FB9"/>
    <w:rsid w:val="009E6FE6"/>
    <w:rsid w:val="009E7005"/>
    <w:rsid w:val="009E70C6"/>
    <w:rsid w:val="009E70FD"/>
    <w:rsid w:val="009E710A"/>
    <w:rsid w:val="009E711D"/>
    <w:rsid w:val="009E712A"/>
    <w:rsid w:val="009E712C"/>
    <w:rsid w:val="009E71B1"/>
    <w:rsid w:val="009E72B9"/>
    <w:rsid w:val="009E72C0"/>
    <w:rsid w:val="009E7305"/>
    <w:rsid w:val="009E7311"/>
    <w:rsid w:val="009E741E"/>
    <w:rsid w:val="009E75A9"/>
    <w:rsid w:val="009E75B4"/>
    <w:rsid w:val="009E75FF"/>
    <w:rsid w:val="009E7704"/>
    <w:rsid w:val="009E7751"/>
    <w:rsid w:val="009E7773"/>
    <w:rsid w:val="009E7809"/>
    <w:rsid w:val="009E793B"/>
    <w:rsid w:val="009E7AE3"/>
    <w:rsid w:val="009E7AFB"/>
    <w:rsid w:val="009E7B6F"/>
    <w:rsid w:val="009E7C36"/>
    <w:rsid w:val="009E7C9C"/>
    <w:rsid w:val="009E7CBB"/>
    <w:rsid w:val="009E7D07"/>
    <w:rsid w:val="009E7D78"/>
    <w:rsid w:val="009E7DC9"/>
    <w:rsid w:val="009E7E9E"/>
    <w:rsid w:val="009E7F9D"/>
    <w:rsid w:val="009F0020"/>
    <w:rsid w:val="009F0219"/>
    <w:rsid w:val="009F0260"/>
    <w:rsid w:val="009F0274"/>
    <w:rsid w:val="009F02A5"/>
    <w:rsid w:val="009F02A7"/>
    <w:rsid w:val="009F03B0"/>
    <w:rsid w:val="009F041F"/>
    <w:rsid w:val="009F0432"/>
    <w:rsid w:val="009F04A6"/>
    <w:rsid w:val="009F04E3"/>
    <w:rsid w:val="009F05AF"/>
    <w:rsid w:val="009F05FC"/>
    <w:rsid w:val="009F064B"/>
    <w:rsid w:val="009F069D"/>
    <w:rsid w:val="009F074C"/>
    <w:rsid w:val="009F0797"/>
    <w:rsid w:val="009F083B"/>
    <w:rsid w:val="009F0845"/>
    <w:rsid w:val="009F08E3"/>
    <w:rsid w:val="009F0901"/>
    <w:rsid w:val="009F0974"/>
    <w:rsid w:val="009F0A18"/>
    <w:rsid w:val="009F0B09"/>
    <w:rsid w:val="009F0B45"/>
    <w:rsid w:val="009F0BC9"/>
    <w:rsid w:val="009F0BE7"/>
    <w:rsid w:val="009F0BF8"/>
    <w:rsid w:val="009F0C2E"/>
    <w:rsid w:val="009F0CAE"/>
    <w:rsid w:val="009F0CC1"/>
    <w:rsid w:val="009F0CCA"/>
    <w:rsid w:val="009F0CD8"/>
    <w:rsid w:val="009F0CF1"/>
    <w:rsid w:val="009F0CFB"/>
    <w:rsid w:val="009F0D0A"/>
    <w:rsid w:val="009F0DEB"/>
    <w:rsid w:val="009F0EF2"/>
    <w:rsid w:val="009F0EFD"/>
    <w:rsid w:val="009F0FDE"/>
    <w:rsid w:val="009F1019"/>
    <w:rsid w:val="009F107B"/>
    <w:rsid w:val="009F10F5"/>
    <w:rsid w:val="009F1264"/>
    <w:rsid w:val="009F12D9"/>
    <w:rsid w:val="009F1342"/>
    <w:rsid w:val="009F1346"/>
    <w:rsid w:val="009F1370"/>
    <w:rsid w:val="009F1392"/>
    <w:rsid w:val="009F1432"/>
    <w:rsid w:val="009F1452"/>
    <w:rsid w:val="009F1464"/>
    <w:rsid w:val="009F14A9"/>
    <w:rsid w:val="009F14BE"/>
    <w:rsid w:val="009F15D2"/>
    <w:rsid w:val="009F167D"/>
    <w:rsid w:val="009F16F4"/>
    <w:rsid w:val="009F172D"/>
    <w:rsid w:val="009F1782"/>
    <w:rsid w:val="009F1798"/>
    <w:rsid w:val="009F17BB"/>
    <w:rsid w:val="009F17DA"/>
    <w:rsid w:val="009F1839"/>
    <w:rsid w:val="009F190E"/>
    <w:rsid w:val="009F1945"/>
    <w:rsid w:val="009F195D"/>
    <w:rsid w:val="009F19CA"/>
    <w:rsid w:val="009F1A9D"/>
    <w:rsid w:val="009F1B03"/>
    <w:rsid w:val="009F1B3B"/>
    <w:rsid w:val="009F1B7D"/>
    <w:rsid w:val="009F1C01"/>
    <w:rsid w:val="009F1C12"/>
    <w:rsid w:val="009F1C2F"/>
    <w:rsid w:val="009F1C49"/>
    <w:rsid w:val="009F1C63"/>
    <w:rsid w:val="009F1CAB"/>
    <w:rsid w:val="009F1CC9"/>
    <w:rsid w:val="009F1CFC"/>
    <w:rsid w:val="009F1DCD"/>
    <w:rsid w:val="009F1E74"/>
    <w:rsid w:val="009F1F11"/>
    <w:rsid w:val="009F1F68"/>
    <w:rsid w:val="009F1F89"/>
    <w:rsid w:val="009F20AF"/>
    <w:rsid w:val="009F20B6"/>
    <w:rsid w:val="009F20CB"/>
    <w:rsid w:val="009F21CB"/>
    <w:rsid w:val="009F21E0"/>
    <w:rsid w:val="009F2230"/>
    <w:rsid w:val="009F22F6"/>
    <w:rsid w:val="009F231D"/>
    <w:rsid w:val="009F24A2"/>
    <w:rsid w:val="009F2598"/>
    <w:rsid w:val="009F2681"/>
    <w:rsid w:val="009F26B3"/>
    <w:rsid w:val="009F26C7"/>
    <w:rsid w:val="009F289F"/>
    <w:rsid w:val="009F28BD"/>
    <w:rsid w:val="009F28CB"/>
    <w:rsid w:val="009F292F"/>
    <w:rsid w:val="009F2A89"/>
    <w:rsid w:val="009F2AF6"/>
    <w:rsid w:val="009F2B02"/>
    <w:rsid w:val="009F2B3F"/>
    <w:rsid w:val="009F2B51"/>
    <w:rsid w:val="009F2B80"/>
    <w:rsid w:val="009F2B96"/>
    <w:rsid w:val="009F2BA6"/>
    <w:rsid w:val="009F2C78"/>
    <w:rsid w:val="009F2C79"/>
    <w:rsid w:val="009F2CC1"/>
    <w:rsid w:val="009F2DD2"/>
    <w:rsid w:val="009F2E24"/>
    <w:rsid w:val="009F2E83"/>
    <w:rsid w:val="009F2F17"/>
    <w:rsid w:val="009F3005"/>
    <w:rsid w:val="009F301D"/>
    <w:rsid w:val="009F30FC"/>
    <w:rsid w:val="009F315F"/>
    <w:rsid w:val="009F31D8"/>
    <w:rsid w:val="009F321D"/>
    <w:rsid w:val="009F325F"/>
    <w:rsid w:val="009F3277"/>
    <w:rsid w:val="009F32CF"/>
    <w:rsid w:val="009F32F2"/>
    <w:rsid w:val="009F333B"/>
    <w:rsid w:val="009F33D5"/>
    <w:rsid w:val="009F33E7"/>
    <w:rsid w:val="009F3402"/>
    <w:rsid w:val="009F3494"/>
    <w:rsid w:val="009F34EF"/>
    <w:rsid w:val="009F3507"/>
    <w:rsid w:val="009F35B7"/>
    <w:rsid w:val="009F363B"/>
    <w:rsid w:val="009F3719"/>
    <w:rsid w:val="009F372B"/>
    <w:rsid w:val="009F3828"/>
    <w:rsid w:val="009F388A"/>
    <w:rsid w:val="009F395F"/>
    <w:rsid w:val="009F3988"/>
    <w:rsid w:val="009F39B6"/>
    <w:rsid w:val="009F3ABF"/>
    <w:rsid w:val="009F3AD4"/>
    <w:rsid w:val="009F3B4E"/>
    <w:rsid w:val="009F3B5F"/>
    <w:rsid w:val="009F3B6C"/>
    <w:rsid w:val="009F3BEC"/>
    <w:rsid w:val="009F3C00"/>
    <w:rsid w:val="009F3C5B"/>
    <w:rsid w:val="009F3C8B"/>
    <w:rsid w:val="009F3D25"/>
    <w:rsid w:val="009F3D29"/>
    <w:rsid w:val="009F3DE1"/>
    <w:rsid w:val="009F3E98"/>
    <w:rsid w:val="009F3E9A"/>
    <w:rsid w:val="009F3F57"/>
    <w:rsid w:val="009F3FB0"/>
    <w:rsid w:val="009F4023"/>
    <w:rsid w:val="009F4071"/>
    <w:rsid w:val="009F40CD"/>
    <w:rsid w:val="009F4184"/>
    <w:rsid w:val="009F41CF"/>
    <w:rsid w:val="009F41D1"/>
    <w:rsid w:val="009F4291"/>
    <w:rsid w:val="009F42BB"/>
    <w:rsid w:val="009F42F7"/>
    <w:rsid w:val="009F4353"/>
    <w:rsid w:val="009F43EB"/>
    <w:rsid w:val="009F440F"/>
    <w:rsid w:val="009F4430"/>
    <w:rsid w:val="009F4466"/>
    <w:rsid w:val="009F448F"/>
    <w:rsid w:val="009F4496"/>
    <w:rsid w:val="009F44BF"/>
    <w:rsid w:val="009F44F0"/>
    <w:rsid w:val="009F452C"/>
    <w:rsid w:val="009F454B"/>
    <w:rsid w:val="009F4580"/>
    <w:rsid w:val="009F4582"/>
    <w:rsid w:val="009F45CE"/>
    <w:rsid w:val="009F45D8"/>
    <w:rsid w:val="009F4639"/>
    <w:rsid w:val="009F46A6"/>
    <w:rsid w:val="009F4730"/>
    <w:rsid w:val="009F4804"/>
    <w:rsid w:val="009F4817"/>
    <w:rsid w:val="009F4831"/>
    <w:rsid w:val="009F4839"/>
    <w:rsid w:val="009F4858"/>
    <w:rsid w:val="009F489F"/>
    <w:rsid w:val="009F492C"/>
    <w:rsid w:val="009F494E"/>
    <w:rsid w:val="009F4994"/>
    <w:rsid w:val="009F49EF"/>
    <w:rsid w:val="009F4A5B"/>
    <w:rsid w:val="009F4B21"/>
    <w:rsid w:val="009F4B98"/>
    <w:rsid w:val="009F4BF6"/>
    <w:rsid w:val="009F4C09"/>
    <w:rsid w:val="009F4C0F"/>
    <w:rsid w:val="009F4C45"/>
    <w:rsid w:val="009F4D95"/>
    <w:rsid w:val="009F4DA7"/>
    <w:rsid w:val="009F4DC7"/>
    <w:rsid w:val="009F4DF2"/>
    <w:rsid w:val="009F4DF9"/>
    <w:rsid w:val="009F4E3D"/>
    <w:rsid w:val="009F4E52"/>
    <w:rsid w:val="009F4E5C"/>
    <w:rsid w:val="009F4E93"/>
    <w:rsid w:val="009F4EB9"/>
    <w:rsid w:val="009F4F47"/>
    <w:rsid w:val="009F4FB5"/>
    <w:rsid w:val="009F4FFF"/>
    <w:rsid w:val="009F50E0"/>
    <w:rsid w:val="009F51B8"/>
    <w:rsid w:val="009F51BC"/>
    <w:rsid w:val="009F51E1"/>
    <w:rsid w:val="009F5352"/>
    <w:rsid w:val="009F543B"/>
    <w:rsid w:val="009F546E"/>
    <w:rsid w:val="009F54CC"/>
    <w:rsid w:val="009F5557"/>
    <w:rsid w:val="009F5583"/>
    <w:rsid w:val="009F5691"/>
    <w:rsid w:val="009F56C7"/>
    <w:rsid w:val="009F56EA"/>
    <w:rsid w:val="009F576C"/>
    <w:rsid w:val="009F57CA"/>
    <w:rsid w:val="009F580E"/>
    <w:rsid w:val="009F58CD"/>
    <w:rsid w:val="009F595C"/>
    <w:rsid w:val="009F59C3"/>
    <w:rsid w:val="009F59F5"/>
    <w:rsid w:val="009F5A06"/>
    <w:rsid w:val="009F5A1F"/>
    <w:rsid w:val="009F5A39"/>
    <w:rsid w:val="009F5A53"/>
    <w:rsid w:val="009F5A77"/>
    <w:rsid w:val="009F5AD3"/>
    <w:rsid w:val="009F5B8B"/>
    <w:rsid w:val="009F5B9A"/>
    <w:rsid w:val="009F5C24"/>
    <w:rsid w:val="009F5CAB"/>
    <w:rsid w:val="009F5CD6"/>
    <w:rsid w:val="009F5D43"/>
    <w:rsid w:val="009F5E08"/>
    <w:rsid w:val="009F5E26"/>
    <w:rsid w:val="009F5EA7"/>
    <w:rsid w:val="009F5EE7"/>
    <w:rsid w:val="009F5F27"/>
    <w:rsid w:val="009F5F74"/>
    <w:rsid w:val="009F600D"/>
    <w:rsid w:val="009F6030"/>
    <w:rsid w:val="009F61AA"/>
    <w:rsid w:val="009F63CE"/>
    <w:rsid w:val="009F63D5"/>
    <w:rsid w:val="009F63F9"/>
    <w:rsid w:val="009F6442"/>
    <w:rsid w:val="009F657A"/>
    <w:rsid w:val="009F662C"/>
    <w:rsid w:val="009F66C5"/>
    <w:rsid w:val="009F6737"/>
    <w:rsid w:val="009F67A7"/>
    <w:rsid w:val="009F6868"/>
    <w:rsid w:val="009F692D"/>
    <w:rsid w:val="009F698D"/>
    <w:rsid w:val="009F6A05"/>
    <w:rsid w:val="009F6A4D"/>
    <w:rsid w:val="009F6A69"/>
    <w:rsid w:val="009F6AE9"/>
    <w:rsid w:val="009F6B19"/>
    <w:rsid w:val="009F6B4C"/>
    <w:rsid w:val="009F6BBE"/>
    <w:rsid w:val="009F6BD1"/>
    <w:rsid w:val="009F6BFE"/>
    <w:rsid w:val="009F6C0A"/>
    <w:rsid w:val="009F6C1F"/>
    <w:rsid w:val="009F6C32"/>
    <w:rsid w:val="009F6C41"/>
    <w:rsid w:val="009F6E2E"/>
    <w:rsid w:val="009F6E47"/>
    <w:rsid w:val="009F6F36"/>
    <w:rsid w:val="009F7021"/>
    <w:rsid w:val="009F7031"/>
    <w:rsid w:val="009F7052"/>
    <w:rsid w:val="009F710E"/>
    <w:rsid w:val="009F7240"/>
    <w:rsid w:val="009F724B"/>
    <w:rsid w:val="009F7259"/>
    <w:rsid w:val="009F741D"/>
    <w:rsid w:val="009F745E"/>
    <w:rsid w:val="009F74D4"/>
    <w:rsid w:val="009F74D6"/>
    <w:rsid w:val="009F7502"/>
    <w:rsid w:val="009F75B4"/>
    <w:rsid w:val="009F75D3"/>
    <w:rsid w:val="009F7688"/>
    <w:rsid w:val="009F770C"/>
    <w:rsid w:val="009F7750"/>
    <w:rsid w:val="009F781B"/>
    <w:rsid w:val="009F7884"/>
    <w:rsid w:val="009F78DA"/>
    <w:rsid w:val="009F78DB"/>
    <w:rsid w:val="009F78E9"/>
    <w:rsid w:val="009F7904"/>
    <w:rsid w:val="009F79E8"/>
    <w:rsid w:val="009F7A27"/>
    <w:rsid w:val="009F7A45"/>
    <w:rsid w:val="009F7ACB"/>
    <w:rsid w:val="009F7B71"/>
    <w:rsid w:val="009F7B7F"/>
    <w:rsid w:val="009F7DE8"/>
    <w:rsid w:val="009F7E0F"/>
    <w:rsid w:val="009F7E27"/>
    <w:rsid w:val="009F7EC5"/>
    <w:rsid w:val="009F7F09"/>
    <w:rsid w:val="009F7F1F"/>
    <w:rsid w:val="009F7F38"/>
    <w:rsid w:val="009F7FD8"/>
    <w:rsid w:val="00A00084"/>
    <w:rsid w:val="00A000BB"/>
    <w:rsid w:val="00A00133"/>
    <w:rsid w:val="00A001D2"/>
    <w:rsid w:val="00A0020F"/>
    <w:rsid w:val="00A00256"/>
    <w:rsid w:val="00A002DE"/>
    <w:rsid w:val="00A0035B"/>
    <w:rsid w:val="00A00373"/>
    <w:rsid w:val="00A003AB"/>
    <w:rsid w:val="00A003BA"/>
    <w:rsid w:val="00A003F6"/>
    <w:rsid w:val="00A00414"/>
    <w:rsid w:val="00A0041D"/>
    <w:rsid w:val="00A00421"/>
    <w:rsid w:val="00A00463"/>
    <w:rsid w:val="00A004A8"/>
    <w:rsid w:val="00A004DC"/>
    <w:rsid w:val="00A00550"/>
    <w:rsid w:val="00A00593"/>
    <w:rsid w:val="00A005AA"/>
    <w:rsid w:val="00A00667"/>
    <w:rsid w:val="00A0067F"/>
    <w:rsid w:val="00A006DF"/>
    <w:rsid w:val="00A0074A"/>
    <w:rsid w:val="00A00761"/>
    <w:rsid w:val="00A0076E"/>
    <w:rsid w:val="00A007E7"/>
    <w:rsid w:val="00A0086D"/>
    <w:rsid w:val="00A008D1"/>
    <w:rsid w:val="00A008EF"/>
    <w:rsid w:val="00A008F9"/>
    <w:rsid w:val="00A0091D"/>
    <w:rsid w:val="00A009A9"/>
    <w:rsid w:val="00A009BC"/>
    <w:rsid w:val="00A009E1"/>
    <w:rsid w:val="00A00A3C"/>
    <w:rsid w:val="00A00ACB"/>
    <w:rsid w:val="00A00AE6"/>
    <w:rsid w:val="00A00B44"/>
    <w:rsid w:val="00A00B78"/>
    <w:rsid w:val="00A00BB7"/>
    <w:rsid w:val="00A00C5F"/>
    <w:rsid w:val="00A00C63"/>
    <w:rsid w:val="00A00CAB"/>
    <w:rsid w:val="00A00CEA"/>
    <w:rsid w:val="00A00DB7"/>
    <w:rsid w:val="00A00DBD"/>
    <w:rsid w:val="00A00DBE"/>
    <w:rsid w:val="00A00DBF"/>
    <w:rsid w:val="00A00E1C"/>
    <w:rsid w:val="00A00E9C"/>
    <w:rsid w:val="00A00EC0"/>
    <w:rsid w:val="00A0116A"/>
    <w:rsid w:val="00A011BE"/>
    <w:rsid w:val="00A0126B"/>
    <w:rsid w:val="00A0136E"/>
    <w:rsid w:val="00A0137A"/>
    <w:rsid w:val="00A01403"/>
    <w:rsid w:val="00A0144C"/>
    <w:rsid w:val="00A014AA"/>
    <w:rsid w:val="00A014EB"/>
    <w:rsid w:val="00A015C7"/>
    <w:rsid w:val="00A01698"/>
    <w:rsid w:val="00A016DA"/>
    <w:rsid w:val="00A0172D"/>
    <w:rsid w:val="00A01775"/>
    <w:rsid w:val="00A01788"/>
    <w:rsid w:val="00A017EC"/>
    <w:rsid w:val="00A01940"/>
    <w:rsid w:val="00A01A16"/>
    <w:rsid w:val="00A01AC4"/>
    <w:rsid w:val="00A01B09"/>
    <w:rsid w:val="00A01CA7"/>
    <w:rsid w:val="00A01DA1"/>
    <w:rsid w:val="00A01F15"/>
    <w:rsid w:val="00A01F1A"/>
    <w:rsid w:val="00A01FC5"/>
    <w:rsid w:val="00A02056"/>
    <w:rsid w:val="00A02077"/>
    <w:rsid w:val="00A02096"/>
    <w:rsid w:val="00A0218F"/>
    <w:rsid w:val="00A022A4"/>
    <w:rsid w:val="00A02395"/>
    <w:rsid w:val="00A023A3"/>
    <w:rsid w:val="00A023FF"/>
    <w:rsid w:val="00A02438"/>
    <w:rsid w:val="00A02530"/>
    <w:rsid w:val="00A025E3"/>
    <w:rsid w:val="00A02621"/>
    <w:rsid w:val="00A02683"/>
    <w:rsid w:val="00A026DD"/>
    <w:rsid w:val="00A02712"/>
    <w:rsid w:val="00A02715"/>
    <w:rsid w:val="00A02723"/>
    <w:rsid w:val="00A0273B"/>
    <w:rsid w:val="00A027C7"/>
    <w:rsid w:val="00A027E5"/>
    <w:rsid w:val="00A02853"/>
    <w:rsid w:val="00A02856"/>
    <w:rsid w:val="00A028EE"/>
    <w:rsid w:val="00A0292B"/>
    <w:rsid w:val="00A02A73"/>
    <w:rsid w:val="00A02AFB"/>
    <w:rsid w:val="00A02B69"/>
    <w:rsid w:val="00A02BD4"/>
    <w:rsid w:val="00A02C6D"/>
    <w:rsid w:val="00A02CA3"/>
    <w:rsid w:val="00A02CAF"/>
    <w:rsid w:val="00A02CE2"/>
    <w:rsid w:val="00A02CEA"/>
    <w:rsid w:val="00A02DCA"/>
    <w:rsid w:val="00A02E2D"/>
    <w:rsid w:val="00A02E75"/>
    <w:rsid w:val="00A02F61"/>
    <w:rsid w:val="00A02F7D"/>
    <w:rsid w:val="00A03018"/>
    <w:rsid w:val="00A0303A"/>
    <w:rsid w:val="00A030CF"/>
    <w:rsid w:val="00A0316E"/>
    <w:rsid w:val="00A03233"/>
    <w:rsid w:val="00A032B8"/>
    <w:rsid w:val="00A03334"/>
    <w:rsid w:val="00A0336C"/>
    <w:rsid w:val="00A03375"/>
    <w:rsid w:val="00A03452"/>
    <w:rsid w:val="00A03475"/>
    <w:rsid w:val="00A034A3"/>
    <w:rsid w:val="00A034EC"/>
    <w:rsid w:val="00A03566"/>
    <w:rsid w:val="00A03568"/>
    <w:rsid w:val="00A0369A"/>
    <w:rsid w:val="00A03745"/>
    <w:rsid w:val="00A037F1"/>
    <w:rsid w:val="00A03877"/>
    <w:rsid w:val="00A038F8"/>
    <w:rsid w:val="00A0398F"/>
    <w:rsid w:val="00A039D4"/>
    <w:rsid w:val="00A03A76"/>
    <w:rsid w:val="00A03C77"/>
    <w:rsid w:val="00A03CE6"/>
    <w:rsid w:val="00A03D73"/>
    <w:rsid w:val="00A03DBB"/>
    <w:rsid w:val="00A03DC9"/>
    <w:rsid w:val="00A03E31"/>
    <w:rsid w:val="00A03EB8"/>
    <w:rsid w:val="00A03EF2"/>
    <w:rsid w:val="00A03F7B"/>
    <w:rsid w:val="00A03F8B"/>
    <w:rsid w:val="00A04057"/>
    <w:rsid w:val="00A04096"/>
    <w:rsid w:val="00A0415E"/>
    <w:rsid w:val="00A04244"/>
    <w:rsid w:val="00A0429A"/>
    <w:rsid w:val="00A04384"/>
    <w:rsid w:val="00A043D3"/>
    <w:rsid w:val="00A044AB"/>
    <w:rsid w:val="00A04528"/>
    <w:rsid w:val="00A045BC"/>
    <w:rsid w:val="00A04680"/>
    <w:rsid w:val="00A04685"/>
    <w:rsid w:val="00A04699"/>
    <w:rsid w:val="00A04725"/>
    <w:rsid w:val="00A04806"/>
    <w:rsid w:val="00A04874"/>
    <w:rsid w:val="00A04886"/>
    <w:rsid w:val="00A048EF"/>
    <w:rsid w:val="00A04927"/>
    <w:rsid w:val="00A04932"/>
    <w:rsid w:val="00A04940"/>
    <w:rsid w:val="00A04949"/>
    <w:rsid w:val="00A0495B"/>
    <w:rsid w:val="00A049D4"/>
    <w:rsid w:val="00A049FF"/>
    <w:rsid w:val="00A04B3D"/>
    <w:rsid w:val="00A04BC3"/>
    <w:rsid w:val="00A04C89"/>
    <w:rsid w:val="00A04CC4"/>
    <w:rsid w:val="00A04D36"/>
    <w:rsid w:val="00A04ED6"/>
    <w:rsid w:val="00A04F6B"/>
    <w:rsid w:val="00A05027"/>
    <w:rsid w:val="00A05076"/>
    <w:rsid w:val="00A050D9"/>
    <w:rsid w:val="00A0516C"/>
    <w:rsid w:val="00A051EF"/>
    <w:rsid w:val="00A0526A"/>
    <w:rsid w:val="00A0526C"/>
    <w:rsid w:val="00A053AB"/>
    <w:rsid w:val="00A053B6"/>
    <w:rsid w:val="00A053DB"/>
    <w:rsid w:val="00A0546E"/>
    <w:rsid w:val="00A0549D"/>
    <w:rsid w:val="00A054A5"/>
    <w:rsid w:val="00A05576"/>
    <w:rsid w:val="00A055BB"/>
    <w:rsid w:val="00A05612"/>
    <w:rsid w:val="00A0561D"/>
    <w:rsid w:val="00A0564A"/>
    <w:rsid w:val="00A056DB"/>
    <w:rsid w:val="00A056E1"/>
    <w:rsid w:val="00A05732"/>
    <w:rsid w:val="00A05753"/>
    <w:rsid w:val="00A057C7"/>
    <w:rsid w:val="00A05877"/>
    <w:rsid w:val="00A0588A"/>
    <w:rsid w:val="00A0590F"/>
    <w:rsid w:val="00A05A17"/>
    <w:rsid w:val="00A05C39"/>
    <w:rsid w:val="00A05CFB"/>
    <w:rsid w:val="00A05D66"/>
    <w:rsid w:val="00A05D78"/>
    <w:rsid w:val="00A05E39"/>
    <w:rsid w:val="00A05E8F"/>
    <w:rsid w:val="00A05EB9"/>
    <w:rsid w:val="00A06028"/>
    <w:rsid w:val="00A0608F"/>
    <w:rsid w:val="00A060F9"/>
    <w:rsid w:val="00A0619F"/>
    <w:rsid w:val="00A062D4"/>
    <w:rsid w:val="00A062F3"/>
    <w:rsid w:val="00A06337"/>
    <w:rsid w:val="00A0635E"/>
    <w:rsid w:val="00A06408"/>
    <w:rsid w:val="00A06436"/>
    <w:rsid w:val="00A06453"/>
    <w:rsid w:val="00A064BE"/>
    <w:rsid w:val="00A064CE"/>
    <w:rsid w:val="00A065EA"/>
    <w:rsid w:val="00A065F1"/>
    <w:rsid w:val="00A0661C"/>
    <w:rsid w:val="00A066BE"/>
    <w:rsid w:val="00A0675C"/>
    <w:rsid w:val="00A067C4"/>
    <w:rsid w:val="00A067F4"/>
    <w:rsid w:val="00A0687D"/>
    <w:rsid w:val="00A068D9"/>
    <w:rsid w:val="00A06B7A"/>
    <w:rsid w:val="00A06B83"/>
    <w:rsid w:val="00A06BC7"/>
    <w:rsid w:val="00A06BF3"/>
    <w:rsid w:val="00A06BF4"/>
    <w:rsid w:val="00A06CC4"/>
    <w:rsid w:val="00A06D64"/>
    <w:rsid w:val="00A06D6A"/>
    <w:rsid w:val="00A06E23"/>
    <w:rsid w:val="00A06E56"/>
    <w:rsid w:val="00A06EE9"/>
    <w:rsid w:val="00A06FD1"/>
    <w:rsid w:val="00A06FFB"/>
    <w:rsid w:val="00A0700B"/>
    <w:rsid w:val="00A0700F"/>
    <w:rsid w:val="00A07073"/>
    <w:rsid w:val="00A070FC"/>
    <w:rsid w:val="00A0710F"/>
    <w:rsid w:val="00A07145"/>
    <w:rsid w:val="00A0715C"/>
    <w:rsid w:val="00A071B0"/>
    <w:rsid w:val="00A071E6"/>
    <w:rsid w:val="00A07206"/>
    <w:rsid w:val="00A072A9"/>
    <w:rsid w:val="00A073A1"/>
    <w:rsid w:val="00A073EB"/>
    <w:rsid w:val="00A07449"/>
    <w:rsid w:val="00A0746B"/>
    <w:rsid w:val="00A07495"/>
    <w:rsid w:val="00A074D5"/>
    <w:rsid w:val="00A074FB"/>
    <w:rsid w:val="00A0754B"/>
    <w:rsid w:val="00A07584"/>
    <w:rsid w:val="00A075B8"/>
    <w:rsid w:val="00A075F0"/>
    <w:rsid w:val="00A075FD"/>
    <w:rsid w:val="00A07635"/>
    <w:rsid w:val="00A07646"/>
    <w:rsid w:val="00A076A9"/>
    <w:rsid w:val="00A0782F"/>
    <w:rsid w:val="00A07835"/>
    <w:rsid w:val="00A078F1"/>
    <w:rsid w:val="00A07977"/>
    <w:rsid w:val="00A079DE"/>
    <w:rsid w:val="00A079FC"/>
    <w:rsid w:val="00A07A08"/>
    <w:rsid w:val="00A07A3E"/>
    <w:rsid w:val="00A07A6E"/>
    <w:rsid w:val="00A07AAF"/>
    <w:rsid w:val="00A07ADB"/>
    <w:rsid w:val="00A07B0D"/>
    <w:rsid w:val="00A07C10"/>
    <w:rsid w:val="00A07C24"/>
    <w:rsid w:val="00A07C87"/>
    <w:rsid w:val="00A07D3A"/>
    <w:rsid w:val="00A07D7B"/>
    <w:rsid w:val="00A07DC0"/>
    <w:rsid w:val="00A07E91"/>
    <w:rsid w:val="00A07F5E"/>
    <w:rsid w:val="00A07F87"/>
    <w:rsid w:val="00A07FD7"/>
    <w:rsid w:val="00A1001C"/>
    <w:rsid w:val="00A100CE"/>
    <w:rsid w:val="00A100F0"/>
    <w:rsid w:val="00A1012D"/>
    <w:rsid w:val="00A101A6"/>
    <w:rsid w:val="00A101E2"/>
    <w:rsid w:val="00A101FA"/>
    <w:rsid w:val="00A1020A"/>
    <w:rsid w:val="00A10247"/>
    <w:rsid w:val="00A10264"/>
    <w:rsid w:val="00A103E8"/>
    <w:rsid w:val="00A10483"/>
    <w:rsid w:val="00A1048D"/>
    <w:rsid w:val="00A104FD"/>
    <w:rsid w:val="00A10551"/>
    <w:rsid w:val="00A10648"/>
    <w:rsid w:val="00A10658"/>
    <w:rsid w:val="00A1066D"/>
    <w:rsid w:val="00A10679"/>
    <w:rsid w:val="00A106E6"/>
    <w:rsid w:val="00A106F8"/>
    <w:rsid w:val="00A106FA"/>
    <w:rsid w:val="00A10722"/>
    <w:rsid w:val="00A1078F"/>
    <w:rsid w:val="00A1079C"/>
    <w:rsid w:val="00A107C0"/>
    <w:rsid w:val="00A10892"/>
    <w:rsid w:val="00A10980"/>
    <w:rsid w:val="00A10B0F"/>
    <w:rsid w:val="00A10B52"/>
    <w:rsid w:val="00A10B8F"/>
    <w:rsid w:val="00A10C05"/>
    <w:rsid w:val="00A10C68"/>
    <w:rsid w:val="00A10C74"/>
    <w:rsid w:val="00A10CD1"/>
    <w:rsid w:val="00A10D67"/>
    <w:rsid w:val="00A10DF1"/>
    <w:rsid w:val="00A10E45"/>
    <w:rsid w:val="00A10F00"/>
    <w:rsid w:val="00A10F04"/>
    <w:rsid w:val="00A10F3D"/>
    <w:rsid w:val="00A10FBC"/>
    <w:rsid w:val="00A1101A"/>
    <w:rsid w:val="00A11039"/>
    <w:rsid w:val="00A110AE"/>
    <w:rsid w:val="00A110F2"/>
    <w:rsid w:val="00A110F6"/>
    <w:rsid w:val="00A111A9"/>
    <w:rsid w:val="00A111BD"/>
    <w:rsid w:val="00A11235"/>
    <w:rsid w:val="00A11248"/>
    <w:rsid w:val="00A1126B"/>
    <w:rsid w:val="00A112DA"/>
    <w:rsid w:val="00A1140B"/>
    <w:rsid w:val="00A11497"/>
    <w:rsid w:val="00A114E6"/>
    <w:rsid w:val="00A11558"/>
    <w:rsid w:val="00A1158C"/>
    <w:rsid w:val="00A115C5"/>
    <w:rsid w:val="00A115CE"/>
    <w:rsid w:val="00A11628"/>
    <w:rsid w:val="00A11675"/>
    <w:rsid w:val="00A11692"/>
    <w:rsid w:val="00A116FC"/>
    <w:rsid w:val="00A11722"/>
    <w:rsid w:val="00A11780"/>
    <w:rsid w:val="00A117AC"/>
    <w:rsid w:val="00A117F8"/>
    <w:rsid w:val="00A11881"/>
    <w:rsid w:val="00A1192F"/>
    <w:rsid w:val="00A119BA"/>
    <w:rsid w:val="00A119BE"/>
    <w:rsid w:val="00A11A09"/>
    <w:rsid w:val="00A11A29"/>
    <w:rsid w:val="00A11AA7"/>
    <w:rsid w:val="00A11AB5"/>
    <w:rsid w:val="00A11AD9"/>
    <w:rsid w:val="00A11B19"/>
    <w:rsid w:val="00A11B74"/>
    <w:rsid w:val="00A11BD1"/>
    <w:rsid w:val="00A11C2A"/>
    <w:rsid w:val="00A11C57"/>
    <w:rsid w:val="00A11C79"/>
    <w:rsid w:val="00A11CB9"/>
    <w:rsid w:val="00A11CE7"/>
    <w:rsid w:val="00A11D41"/>
    <w:rsid w:val="00A11DED"/>
    <w:rsid w:val="00A11E51"/>
    <w:rsid w:val="00A11E6A"/>
    <w:rsid w:val="00A11E89"/>
    <w:rsid w:val="00A11F53"/>
    <w:rsid w:val="00A11FB6"/>
    <w:rsid w:val="00A11FF0"/>
    <w:rsid w:val="00A1212E"/>
    <w:rsid w:val="00A121C3"/>
    <w:rsid w:val="00A121DB"/>
    <w:rsid w:val="00A121DC"/>
    <w:rsid w:val="00A12208"/>
    <w:rsid w:val="00A122A9"/>
    <w:rsid w:val="00A12333"/>
    <w:rsid w:val="00A12343"/>
    <w:rsid w:val="00A123F7"/>
    <w:rsid w:val="00A12521"/>
    <w:rsid w:val="00A125A2"/>
    <w:rsid w:val="00A125BD"/>
    <w:rsid w:val="00A125D4"/>
    <w:rsid w:val="00A12639"/>
    <w:rsid w:val="00A1266D"/>
    <w:rsid w:val="00A1269B"/>
    <w:rsid w:val="00A126F1"/>
    <w:rsid w:val="00A12802"/>
    <w:rsid w:val="00A12822"/>
    <w:rsid w:val="00A12861"/>
    <w:rsid w:val="00A128BA"/>
    <w:rsid w:val="00A12931"/>
    <w:rsid w:val="00A12946"/>
    <w:rsid w:val="00A12A4F"/>
    <w:rsid w:val="00A12A80"/>
    <w:rsid w:val="00A12AA8"/>
    <w:rsid w:val="00A12ABC"/>
    <w:rsid w:val="00A12B24"/>
    <w:rsid w:val="00A12C49"/>
    <w:rsid w:val="00A12C9C"/>
    <w:rsid w:val="00A12E91"/>
    <w:rsid w:val="00A12ECA"/>
    <w:rsid w:val="00A12F73"/>
    <w:rsid w:val="00A12FB8"/>
    <w:rsid w:val="00A12FC7"/>
    <w:rsid w:val="00A13022"/>
    <w:rsid w:val="00A13073"/>
    <w:rsid w:val="00A1308A"/>
    <w:rsid w:val="00A130B6"/>
    <w:rsid w:val="00A130C9"/>
    <w:rsid w:val="00A1316F"/>
    <w:rsid w:val="00A1317A"/>
    <w:rsid w:val="00A131FE"/>
    <w:rsid w:val="00A13282"/>
    <w:rsid w:val="00A132BC"/>
    <w:rsid w:val="00A13320"/>
    <w:rsid w:val="00A1336E"/>
    <w:rsid w:val="00A133A2"/>
    <w:rsid w:val="00A133EE"/>
    <w:rsid w:val="00A1341C"/>
    <w:rsid w:val="00A13476"/>
    <w:rsid w:val="00A13523"/>
    <w:rsid w:val="00A13598"/>
    <w:rsid w:val="00A135A2"/>
    <w:rsid w:val="00A135A4"/>
    <w:rsid w:val="00A135C5"/>
    <w:rsid w:val="00A135C6"/>
    <w:rsid w:val="00A136B4"/>
    <w:rsid w:val="00A1370B"/>
    <w:rsid w:val="00A138ED"/>
    <w:rsid w:val="00A13922"/>
    <w:rsid w:val="00A1392B"/>
    <w:rsid w:val="00A1398C"/>
    <w:rsid w:val="00A139DC"/>
    <w:rsid w:val="00A13A24"/>
    <w:rsid w:val="00A13A59"/>
    <w:rsid w:val="00A13B6C"/>
    <w:rsid w:val="00A13B83"/>
    <w:rsid w:val="00A13C1D"/>
    <w:rsid w:val="00A13C40"/>
    <w:rsid w:val="00A13C51"/>
    <w:rsid w:val="00A13C83"/>
    <w:rsid w:val="00A13D3A"/>
    <w:rsid w:val="00A13D55"/>
    <w:rsid w:val="00A13E26"/>
    <w:rsid w:val="00A13E90"/>
    <w:rsid w:val="00A13F0B"/>
    <w:rsid w:val="00A13F6C"/>
    <w:rsid w:val="00A14005"/>
    <w:rsid w:val="00A140A5"/>
    <w:rsid w:val="00A140B1"/>
    <w:rsid w:val="00A140FC"/>
    <w:rsid w:val="00A14208"/>
    <w:rsid w:val="00A1424B"/>
    <w:rsid w:val="00A1427D"/>
    <w:rsid w:val="00A143C2"/>
    <w:rsid w:val="00A14442"/>
    <w:rsid w:val="00A1445B"/>
    <w:rsid w:val="00A14464"/>
    <w:rsid w:val="00A144BE"/>
    <w:rsid w:val="00A144EE"/>
    <w:rsid w:val="00A1450B"/>
    <w:rsid w:val="00A14524"/>
    <w:rsid w:val="00A1456E"/>
    <w:rsid w:val="00A145B0"/>
    <w:rsid w:val="00A145D1"/>
    <w:rsid w:val="00A146CF"/>
    <w:rsid w:val="00A146D8"/>
    <w:rsid w:val="00A146E8"/>
    <w:rsid w:val="00A14739"/>
    <w:rsid w:val="00A1473A"/>
    <w:rsid w:val="00A14768"/>
    <w:rsid w:val="00A1478D"/>
    <w:rsid w:val="00A14839"/>
    <w:rsid w:val="00A1485E"/>
    <w:rsid w:val="00A148FB"/>
    <w:rsid w:val="00A14973"/>
    <w:rsid w:val="00A149C0"/>
    <w:rsid w:val="00A149CD"/>
    <w:rsid w:val="00A149E1"/>
    <w:rsid w:val="00A149EC"/>
    <w:rsid w:val="00A14A46"/>
    <w:rsid w:val="00A14A96"/>
    <w:rsid w:val="00A14B0F"/>
    <w:rsid w:val="00A14B58"/>
    <w:rsid w:val="00A14B70"/>
    <w:rsid w:val="00A14C37"/>
    <w:rsid w:val="00A14C62"/>
    <w:rsid w:val="00A14CD0"/>
    <w:rsid w:val="00A14D1D"/>
    <w:rsid w:val="00A14D86"/>
    <w:rsid w:val="00A14DC9"/>
    <w:rsid w:val="00A14E12"/>
    <w:rsid w:val="00A14E28"/>
    <w:rsid w:val="00A14E61"/>
    <w:rsid w:val="00A14E77"/>
    <w:rsid w:val="00A14E84"/>
    <w:rsid w:val="00A14F22"/>
    <w:rsid w:val="00A14F4B"/>
    <w:rsid w:val="00A14F97"/>
    <w:rsid w:val="00A15024"/>
    <w:rsid w:val="00A150AE"/>
    <w:rsid w:val="00A15119"/>
    <w:rsid w:val="00A15141"/>
    <w:rsid w:val="00A15155"/>
    <w:rsid w:val="00A15234"/>
    <w:rsid w:val="00A15291"/>
    <w:rsid w:val="00A1529D"/>
    <w:rsid w:val="00A15324"/>
    <w:rsid w:val="00A1532B"/>
    <w:rsid w:val="00A15331"/>
    <w:rsid w:val="00A15379"/>
    <w:rsid w:val="00A1537C"/>
    <w:rsid w:val="00A153CB"/>
    <w:rsid w:val="00A153FF"/>
    <w:rsid w:val="00A1540B"/>
    <w:rsid w:val="00A1547E"/>
    <w:rsid w:val="00A15493"/>
    <w:rsid w:val="00A154A9"/>
    <w:rsid w:val="00A154ED"/>
    <w:rsid w:val="00A15527"/>
    <w:rsid w:val="00A155A9"/>
    <w:rsid w:val="00A155B8"/>
    <w:rsid w:val="00A15619"/>
    <w:rsid w:val="00A156F7"/>
    <w:rsid w:val="00A1570B"/>
    <w:rsid w:val="00A15750"/>
    <w:rsid w:val="00A157F3"/>
    <w:rsid w:val="00A15805"/>
    <w:rsid w:val="00A158C5"/>
    <w:rsid w:val="00A158F7"/>
    <w:rsid w:val="00A15963"/>
    <w:rsid w:val="00A15966"/>
    <w:rsid w:val="00A15AC0"/>
    <w:rsid w:val="00A15AC8"/>
    <w:rsid w:val="00A15CBC"/>
    <w:rsid w:val="00A15CE8"/>
    <w:rsid w:val="00A15E0B"/>
    <w:rsid w:val="00A15E6A"/>
    <w:rsid w:val="00A15E9A"/>
    <w:rsid w:val="00A15EC7"/>
    <w:rsid w:val="00A15EEB"/>
    <w:rsid w:val="00A16031"/>
    <w:rsid w:val="00A160E8"/>
    <w:rsid w:val="00A16151"/>
    <w:rsid w:val="00A16157"/>
    <w:rsid w:val="00A16192"/>
    <w:rsid w:val="00A162F4"/>
    <w:rsid w:val="00A16311"/>
    <w:rsid w:val="00A1633B"/>
    <w:rsid w:val="00A16381"/>
    <w:rsid w:val="00A163AC"/>
    <w:rsid w:val="00A163D4"/>
    <w:rsid w:val="00A16408"/>
    <w:rsid w:val="00A16499"/>
    <w:rsid w:val="00A164E9"/>
    <w:rsid w:val="00A16507"/>
    <w:rsid w:val="00A16528"/>
    <w:rsid w:val="00A16590"/>
    <w:rsid w:val="00A165CC"/>
    <w:rsid w:val="00A165F1"/>
    <w:rsid w:val="00A16639"/>
    <w:rsid w:val="00A16679"/>
    <w:rsid w:val="00A166A8"/>
    <w:rsid w:val="00A16704"/>
    <w:rsid w:val="00A16710"/>
    <w:rsid w:val="00A16731"/>
    <w:rsid w:val="00A16747"/>
    <w:rsid w:val="00A1686D"/>
    <w:rsid w:val="00A1691B"/>
    <w:rsid w:val="00A1692E"/>
    <w:rsid w:val="00A169B9"/>
    <w:rsid w:val="00A16B75"/>
    <w:rsid w:val="00A16BC1"/>
    <w:rsid w:val="00A16C00"/>
    <w:rsid w:val="00A16C26"/>
    <w:rsid w:val="00A16D03"/>
    <w:rsid w:val="00A16D58"/>
    <w:rsid w:val="00A16D9F"/>
    <w:rsid w:val="00A16DDC"/>
    <w:rsid w:val="00A16E58"/>
    <w:rsid w:val="00A16E8B"/>
    <w:rsid w:val="00A16F29"/>
    <w:rsid w:val="00A16F43"/>
    <w:rsid w:val="00A16F8A"/>
    <w:rsid w:val="00A170CE"/>
    <w:rsid w:val="00A171C4"/>
    <w:rsid w:val="00A171F8"/>
    <w:rsid w:val="00A17202"/>
    <w:rsid w:val="00A17265"/>
    <w:rsid w:val="00A1729C"/>
    <w:rsid w:val="00A17328"/>
    <w:rsid w:val="00A17335"/>
    <w:rsid w:val="00A17398"/>
    <w:rsid w:val="00A173CD"/>
    <w:rsid w:val="00A17411"/>
    <w:rsid w:val="00A1745D"/>
    <w:rsid w:val="00A1749E"/>
    <w:rsid w:val="00A17538"/>
    <w:rsid w:val="00A17586"/>
    <w:rsid w:val="00A17596"/>
    <w:rsid w:val="00A17693"/>
    <w:rsid w:val="00A176A8"/>
    <w:rsid w:val="00A177FC"/>
    <w:rsid w:val="00A1782C"/>
    <w:rsid w:val="00A17841"/>
    <w:rsid w:val="00A17846"/>
    <w:rsid w:val="00A17883"/>
    <w:rsid w:val="00A17892"/>
    <w:rsid w:val="00A178D2"/>
    <w:rsid w:val="00A1798E"/>
    <w:rsid w:val="00A179AB"/>
    <w:rsid w:val="00A17A1B"/>
    <w:rsid w:val="00A17A3C"/>
    <w:rsid w:val="00A17A70"/>
    <w:rsid w:val="00A17AC5"/>
    <w:rsid w:val="00A17AEE"/>
    <w:rsid w:val="00A17B5F"/>
    <w:rsid w:val="00A17B6D"/>
    <w:rsid w:val="00A17B79"/>
    <w:rsid w:val="00A17BCB"/>
    <w:rsid w:val="00A17BD5"/>
    <w:rsid w:val="00A17C7A"/>
    <w:rsid w:val="00A17CB7"/>
    <w:rsid w:val="00A17D8C"/>
    <w:rsid w:val="00A17DB3"/>
    <w:rsid w:val="00A17DC1"/>
    <w:rsid w:val="00A17DD9"/>
    <w:rsid w:val="00A17DDE"/>
    <w:rsid w:val="00A17E1E"/>
    <w:rsid w:val="00A17F20"/>
    <w:rsid w:val="00A17FB3"/>
    <w:rsid w:val="00A17FD7"/>
    <w:rsid w:val="00A2005A"/>
    <w:rsid w:val="00A200A4"/>
    <w:rsid w:val="00A200B7"/>
    <w:rsid w:val="00A201D7"/>
    <w:rsid w:val="00A201F4"/>
    <w:rsid w:val="00A2020A"/>
    <w:rsid w:val="00A20241"/>
    <w:rsid w:val="00A2026E"/>
    <w:rsid w:val="00A20271"/>
    <w:rsid w:val="00A20309"/>
    <w:rsid w:val="00A2030C"/>
    <w:rsid w:val="00A20360"/>
    <w:rsid w:val="00A2039F"/>
    <w:rsid w:val="00A20435"/>
    <w:rsid w:val="00A20460"/>
    <w:rsid w:val="00A2049F"/>
    <w:rsid w:val="00A204AB"/>
    <w:rsid w:val="00A205FE"/>
    <w:rsid w:val="00A20607"/>
    <w:rsid w:val="00A20631"/>
    <w:rsid w:val="00A20671"/>
    <w:rsid w:val="00A2071D"/>
    <w:rsid w:val="00A20739"/>
    <w:rsid w:val="00A207BA"/>
    <w:rsid w:val="00A207F7"/>
    <w:rsid w:val="00A20900"/>
    <w:rsid w:val="00A209BB"/>
    <w:rsid w:val="00A20A54"/>
    <w:rsid w:val="00A20ACD"/>
    <w:rsid w:val="00A20BE8"/>
    <w:rsid w:val="00A20BEB"/>
    <w:rsid w:val="00A20C43"/>
    <w:rsid w:val="00A20C7B"/>
    <w:rsid w:val="00A20C86"/>
    <w:rsid w:val="00A20D08"/>
    <w:rsid w:val="00A20D50"/>
    <w:rsid w:val="00A20D58"/>
    <w:rsid w:val="00A20ED6"/>
    <w:rsid w:val="00A20F15"/>
    <w:rsid w:val="00A20F20"/>
    <w:rsid w:val="00A210C3"/>
    <w:rsid w:val="00A21170"/>
    <w:rsid w:val="00A211A7"/>
    <w:rsid w:val="00A2120A"/>
    <w:rsid w:val="00A21223"/>
    <w:rsid w:val="00A21388"/>
    <w:rsid w:val="00A213B6"/>
    <w:rsid w:val="00A213D3"/>
    <w:rsid w:val="00A2140E"/>
    <w:rsid w:val="00A21434"/>
    <w:rsid w:val="00A21498"/>
    <w:rsid w:val="00A214AF"/>
    <w:rsid w:val="00A214D6"/>
    <w:rsid w:val="00A214E2"/>
    <w:rsid w:val="00A21528"/>
    <w:rsid w:val="00A21555"/>
    <w:rsid w:val="00A2156E"/>
    <w:rsid w:val="00A21572"/>
    <w:rsid w:val="00A215B7"/>
    <w:rsid w:val="00A215C2"/>
    <w:rsid w:val="00A2165D"/>
    <w:rsid w:val="00A21668"/>
    <w:rsid w:val="00A21765"/>
    <w:rsid w:val="00A21776"/>
    <w:rsid w:val="00A21827"/>
    <w:rsid w:val="00A2183A"/>
    <w:rsid w:val="00A21883"/>
    <w:rsid w:val="00A219BB"/>
    <w:rsid w:val="00A219CD"/>
    <w:rsid w:val="00A219E4"/>
    <w:rsid w:val="00A219FB"/>
    <w:rsid w:val="00A21AAA"/>
    <w:rsid w:val="00A21AE0"/>
    <w:rsid w:val="00A21AF9"/>
    <w:rsid w:val="00A21B0D"/>
    <w:rsid w:val="00A21B1A"/>
    <w:rsid w:val="00A21B54"/>
    <w:rsid w:val="00A21B59"/>
    <w:rsid w:val="00A21BC3"/>
    <w:rsid w:val="00A21BF5"/>
    <w:rsid w:val="00A21C51"/>
    <w:rsid w:val="00A21C54"/>
    <w:rsid w:val="00A21C5B"/>
    <w:rsid w:val="00A21CA1"/>
    <w:rsid w:val="00A21D52"/>
    <w:rsid w:val="00A21E64"/>
    <w:rsid w:val="00A21EB9"/>
    <w:rsid w:val="00A21EE5"/>
    <w:rsid w:val="00A21EF7"/>
    <w:rsid w:val="00A21FD2"/>
    <w:rsid w:val="00A22057"/>
    <w:rsid w:val="00A22063"/>
    <w:rsid w:val="00A2208C"/>
    <w:rsid w:val="00A220E1"/>
    <w:rsid w:val="00A22120"/>
    <w:rsid w:val="00A2215E"/>
    <w:rsid w:val="00A2215F"/>
    <w:rsid w:val="00A221AF"/>
    <w:rsid w:val="00A221E4"/>
    <w:rsid w:val="00A2229C"/>
    <w:rsid w:val="00A222A8"/>
    <w:rsid w:val="00A222F5"/>
    <w:rsid w:val="00A2236A"/>
    <w:rsid w:val="00A22481"/>
    <w:rsid w:val="00A225FC"/>
    <w:rsid w:val="00A22608"/>
    <w:rsid w:val="00A2260D"/>
    <w:rsid w:val="00A226A7"/>
    <w:rsid w:val="00A22700"/>
    <w:rsid w:val="00A22776"/>
    <w:rsid w:val="00A227D6"/>
    <w:rsid w:val="00A2280D"/>
    <w:rsid w:val="00A228CC"/>
    <w:rsid w:val="00A229E7"/>
    <w:rsid w:val="00A22A08"/>
    <w:rsid w:val="00A22A72"/>
    <w:rsid w:val="00A22B9E"/>
    <w:rsid w:val="00A22C2C"/>
    <w:rsid w:val="00A22C7C"/>
    <w:rsid w:val="00A22C93"/>
    <w:rsid w:val="00A22D52"/>
    <w:rsid w:val="00A22D99"/>
    <w:rsid w:val="00A22E49"/>
    <w:rsid w:val="00A22E4A"/>
    <w:rsid w:val="00A22F3E"/>
    <w:rsid w:val="00A22F48"/>
    <w:rsid w:val="00A22F73"/>
    <w:rsid w:val="00A22FD5"/>
    <w:rsid w:val="00A230C9"/>
    <w:rsid w:val="00A23147"/>
    <w:rsid w:val="00A23176"/>
    <w:rsid w:val="00A231DA"/>
    <w:rsid w:val="00A231E0"/>
    <w:rsid w:val="00A23246"/>
    <w:rsid w:val="00A2327F"/>
    <w:rsid w:val="00A232EC"/>
    <w:rsid w:val="00A234C0"/>
    <w:rsid w:val="00A23597"/>
    <w:rsid w:val="00A235F5"/>
    <w:rsid w:val="00A23691"/>
    <w:rsid w:val="00A236E6"/>
    <w:rsid w:val="00A23741"/>
    <w:rsid w:val="00A2378A"/>
    <w:rsid w:val="00A237D0"/>
    <w:rsid w:val="00A2398E"/>
    <w:rsid w:val="00A23A27"/>
    <w:rsid w:val="00A23A4E"/>
    <w:rsid w:val="00A23AB3"/>
    <w:rsid w:val="00A23B19"/>
    <w:rsid w:val="00A23B50"/>
    <w:rsid w:val="00A23BB7"/>
    <w:rsid w:val="00A23BCC"/>
    <w:rsid w:val="00A23BF6"/>
    <w:rsid w:val="00A23C05"/>
    <w:rsid w:val="00A23C67"/>
    <w:rsid w:val="00A23CC3"/>
    <w:rsid w:val="00A23D42"/>
    <w:rsid w:val="00A23D92"/>
    <w:rsid w:val="00A23F0F"/>
    <w:rsid w:val="00A23F6B"/>
    <w:rsid w:val="00A23FF7"/>
    <w:rsid w:val="00A24092"/>
    <w:rsid w:val="00A24190"/>
    <w:rsid w:val="00A241BB"/>
    <w:rsid w:val="00A241CD"/>
    <w:rsid w:val="00A24287"/>
    <w:rsid w:val="00A2428A"/>
    <w:rsid w:val="00A242B2"/>
    <w:rsid w:val="00A242E9"/>
    <w:rsid w:val="00A24341"/>
    <w:rsid w:val="00A2434D"/>
    <w:rsid w:val="00A244F3"/>
    <w:rsid w:val="00A2453F"/>
    <w:rsid w:val="00A24541"/>
    <w:rsid w:val="00A2460E"/>
    <w:rsid w:val="00A2462B"/>
    <w:rsid w:val="00A24650"/>
    <w:rsid w:val="00A24681"/>
    <w:rsid w:val="00A24682"/>
    <w:rsid w:val="00A247A7"/>
    <w:rsid w:val="00A24803"/>
    <w:rsid w:val="00A248DB"/>
    <w:rsid w:val="00A249D3"/>
    <w:rsid w:val="00A24A4D"/>
    <w:rsid w:val="00A24A83"/>
    <w:rsid w:val="00A24B08"/>
    <w:rsid w:val="00A24B9A"/>
    <w:rsid w:val="00A24C45"/>
    <w:rsid w:val="00A24DD6"/>
    <w:rsid w:val="00A24E03"/>
    <w:rsid w:val="00A24E80"/>
    <w:rsid w:val="00A24E92"/>
    <w:rsid w:val="00A24F02"/>
    <w:rsid w:val="00A24F14"/>
    <w:rsid w:val="00A24F23"/>
    <w:rsid w:val="00A24F2D"/>
    <w:rsid w:val="00A25002"/>
    <w:rsid w:val="00A25061"/>
    <w:rsid w:val="00A25069"/>
    <w:rsid w:val="00A25095"/>
    <w:rsid w:val="00A250AD"/>
    <w:rsid w:val="00A250F8"/>
    <w:rsid w:val="00A25105"/>
    <w:rsid w:val="00A25118"/>
    <w:rsid w:val="00A2518C"/>
    <w:rsid w:val="00A251FF"/>
    <w:rsid w:val="00A25293"/>
    <w:rsid w:val="00A252A9"/>
    <w:rsid w:val="00A252AD"/>
    <w:rsid w:val="00A25310"/>
    <w:rsid w:val="00A25328"/>
    <w:rsid w:val="00A25349"/>
    <w:rsid w:val="00A253F9"/>
    <w:rsid w:val="00A25484"/>
    <w:rsid w:val="00A25512"/>
    <w:rsid w:val="00A2560D"/>
    <w:rsid w:val="00A256D9"/>
    <w:rsid w:val="00A257C8"/>
    <w:rsid w:val="00A2584B"/>
    <w:rsid w:val="00A25857"/>
    <w:rsid w:val="00A258A1"/>
    <w:rsid w:val="00A258E1"/>
    <w:rsid w:val="00A2591D"/>
    <w:rsid w:val="00A25956"/>
    <w:rsid w:val="00A259AA"/>
    <w:rsid w:val="00A259D5"/>
    <w:rsid w:val="00A259FA"/>
    <w:rsid w:val="00A25A86"/>
    <w:rsid w:val="00A25AFF"/>
    <w:rsid w:val="00A25B2C"/>
    <w:rsid w:val="00A25B34"/>
    <w:rsid w:val="00A25B69"/>
    <w:rsid w:val="00A25C65"/>
    <w:rsid w:val="00A25CED"/>
    <w:rsid w:val="00A25CFF"/>
    <w:rsid w:val="00A25E21"/>
    <w:rsid w:val="00A25E83"/>
    <w:rsid w:val="00A25EA4"/>
    <w:rsid w:val="00A25EFE"/>
    <w:rsid w:val="00A25F0D"/>
    <w:rsid w:val="00A25F3F"/>
    <w:rsid w:val="00A25F57"/>
    <w:rsid w:val="00A25FBD"/>
    <w:rsid w:val="00A2600F"/>
    <w:rsid w:val="00A2607D"/>
    <w:rsid w:val="00A26112"/>
    <w:rsid w:val="00A26258"/>
    <w:rsid w:val="00A262AF"/>
    <w:rsid w:val="00A262DF"/>
    <w:rsid w:val="00A26310"/>
    <w:rsid w:val="00A26327"/>
    <w:rsid w:val="00A26337"/>
    <w:rsid w:val="00A263A5"/>
    <w:rsid w:val="00A263A7"/>
    <w:rsid w:val="00A26411"/>
    <w:rsid w:val="00A26412"/>
    <w:rsid w:val="00A2643A"/>
    <w:rsid w:val="00A264C1"/>
    <w:rsid w:val="00A2653F"/>
    <w:rsid w:val="00A2660E"/>
    <w:rsid w:val="00A266AA"/>
    <w:rsid w:val="00A26717"/>
    <w:rsid w:val="00A26765"/>
    <w:rsid w:val="00A267CE"/>
    <w:rsid w:val="00A26809"/>
    <w:rsid w:val="00A2681B"/>
    <w:rsid w:val="00A26826"/>
    <w:rsid w:val="00A26854"/>
    <w:rsid w:val="00A2688F"/>
    <w:rsid w:val="00A268B3"/>
    <w:rsid w:val="00A268B4"/>
    <w:rsid w:val="00A268DE"/>
    <w:rsid w:val="00A26928"/>
    <w:rsid w:val="00A26A08"/>
    <w:rsid w:val="00A26ABF"/>
    <w:rsid w:val="00A26B20"/>
    <w:rsid w:val="00A26B62"/>
    <w:rsid w:val="00A26CA3"/>
    <w:rsid w:val="00A26CD4"/>
    <w:rsid w:val="00A26D07"/>
    <w:rsid w:val="00A26D09"/>
    <w:rsid w:val="00A26D21"/>
    <w:rsid w:val="00A26D86"/>
    <w:rsid w:val="00A26DD5"/>
    <w:rsid w:val="00A26E24"/>
    <w:rsid w:val="00A26E71"/>
    <w:rsid w:val="00A26EB5"/>
    <w:rsid w:val="00A26ED4"/>
    <w:rsid w:val="00A27001"/>
    <w:rsid w:val="00A270BE"/>
    <w:rsid w:val="00A27103"/>
    <w:rsid w:val="00A27104"/>
    <w:rsid w:val="00A27135"/>
    <w:rsid w:val="00A2717C"/>
    <w:rsid w:val="00A271E9"/>
    <w:rsid w:val="00A2733B"/>
    <w:rsid w:val="00A2748F"/>
    <w:rsid w:val="00A2750A"/>
    <w:rsid w:val="00A2753E"/>
    <w:rsid w:val="00A2754B"/>
    <w:rsid w:val="00A27550"/>
    <w:rsid w:val="00A27565"/>
    <w:rsid w:val="00A27620"/>
    <w:rsid w:val="00A27649"/>
    <w:rsid w:val="00A276B3"/>
    <w:rsid w:val="00A276CA"/>
    <w:rsid w:val="00A276ED"/>
    <w:rsid w:val="00A276FD"/>
    <w:rsid w:val="00A27777"/>
    <w:rsid w:val="00A277F4"/>
    <w:rsid w:val="00A2785F"/>
    <w:rsid w:val="00A2786B"/>
    <w:rsid w:val="00A27929"/>
    <w:rsid w:val="00A27A2A"/>
    <w:rsid w:val="00A27A5A"/>
    <w:rsid w:val="00A27AA5"/>
    <w:rsid w:val="00A27B00"/>
    <w:rsid w:val="00A27B16"/>
    <w:rsid w:val="00A27B22"/>
    <w:rsid w:val="00A27B2A"/>
    <w:rsid w:val="00A27C33"/>
    <w:rsid w:val="00A27C3C"/>
    <w:rsid w:val="00A27CC8"/>
    <w:rsid w:val="00A27CEC"/>
    <w:rsid w:val="00A27CFF"/>
    <w:rsid w:val="00A27D54"/>
    <w:rsid w:val="00A27D9E"/>
    <w:rsid w:val="00A27E29"/>
    <w:rsid w:val="00A27ED1"/>
    <w:rsid w:val="00A27F83"/>
    <w:rsid w:val="00A27FEE"/>
    <w:rsid w:val="00A30023"/>
    <w:rsid w:val="00A30077"/>
    <w:rsid w:val="00A300B2"/>
    <w:rsid w:val="00A300FD"/>
    <w:rsid w:val="00A30114"/>
    <w:rsid w:val="00A3011A"/>
    <w:rsid w:val="00A30174"/>
    <w:rsid w:val="00A30176"/>
    <w:rsid w:val="00A30210"/>
    <w:rsid w:val="00A3032B"/>
    <w:rsid w:val="00A30346"/>
    <w:rsid w:val="00A30499"/>
    <w:rsid w:val="00A304B0"/>
    <w:rsid w:val="00A304E0"/>
    <w:rsid w:val="00A30507"/>
    <w:rsid w:val="00A30522"/>
    <w:rsid w:val="00A30528"/>
    <w:rsid w:val="00A305F9"/>
    <w:rsid w:val="00A3065D"/>
    <w:rsid w:val="00A30677"/>
    <w:rsid w:val="00A306F3"/>
    <w:rsid w:val="00A30789"/>
    <w:rsid w:val="00A3078D"/>
    <w:rsid w:val="00A307CE"/>
    <w:rsid w:val="00A30830"/>
    <w:rsid w:val="00A308D2"/>
    <w:rsid w:val="00A308EA"/>
    <w:rsid w:val="00A30918"/>
    <w:rsid w:val="00A30936"/>
    <w:rsid w:val="00A30A70"/>
    <w:rsid w:val="00A30AD7"/>
    <w:rsid w:val="00A30ADC"/>
    <w:rsid w:val="00A30B2B"/>
    <w:rsid w:val="00A30B89"/>
    <w:rsid w:val="00A30BE8"/>
    <w:rsid w:val="00A30C67"/>
    <w:rsid w:val="00A30DA4"/>
    <w:rsid w:val="00A30F0B"/>
    <w:rsid w:val="00A30F6A"/>
    <w:rsid w:val="00A30F6E"/>
    <w:rsid w:val="00A30F87"/>
    <w:rsid w:val="00A30FE6"/>
    <w:rsid w:val="00A3102A"/>
    <w:rsid w:val="00A310DB"/>
    <w:rsid w:val="00A3116E"/>
    <w:rsid w:val="00A31198"/>
    <w:rsid w:val="00A31225"/>
    <w:rsid w:val="00A3122F"/>
    <w:rsid w:val="00A31283"/>
    <w:rsid w:val="00A312FE"/>
    <w:rsid w:val="00A3134E"/>
    <w:rsid w:val="00A3134F"/>
    <w:rsid w:val="00A3138A"/>
    <w:rsid w:val="00A313D9"/>
    <w:rsid w:val="00A313F4"/>
    <w:rsid w:val="00A31475"/>
    <w:rsid w:val="00A31561"/>
    <w:rsid w:val="00A315E3"/>
    <w:rsid w:val="00A3163D"/>
    <w:rsid w:val="00A31668"/>
    <w:rsid w:val="00A3177D"/>
    <w:rsid w:val="00A3179C"/>
    <w:rsid w:val="00A317C6"/>
    <w:rsid w:val="00A31880"/>
    <w:rsid w:val="00A31883"/>
    <w:rsid w:val="00A318FD"/>
    <w:rsid w:val="00A319CA"/>
    <w:rsid w:val="00A319D5"/>
    <w:rsid w:val="00A31AD2"/>
    <w:rsid w:val="00A31AFF"/>
    <w:rsid w:val="00A31B74"/>
    <w:rsid w:val="00A31C07"/>
    <w:rsid w:val="00A31C23"/>
    <w:rsid w:val="00A31C6B"/>
    <w:rsid w:val="00A31C72"/>
    <w:rsid w:val="00A31CDC"/>
    <w:rsid w:val="00A31D0E"/>
    <w:rsid w:val="00A31D92"/>
    <w:rsid w:val="00A31DF9"/>
    <w:rsid w:val="00A31E27"/>
    <w:rsid w:val="00A31E6A"/>
    <w:rsid w:val="00A31EBB"/>
    <w:rsid w:val="00A31EF6"/>
    <w:rsid w:val="00A31FBC"/>
    <w:rsid w:val="00A3200C"/>
    <w:rsid w:val="00A3208F"/>
    <w:rsid w:val="00A3213F"/>
    <w:rsid w:val="00A32204"/>
    <w:rsid w:val="00A3222D"/>
    <w:rsid w:val="00A322AC"/>
    <w:rsid w:val="00A322DC"/>
    <w:rsid w:val="00A32322"/>
    <w:rsid w:val="00A3235D"/>
    <w:rsid w:val="00A323A5"/>
    <w:rsid w:val="00A3246A"/>
    <w:rsid w:val="00A3246B"/>
    <w:rsid w:val="00A32483"/>
    <w:rsid w:val="00A324C2"/>
    <w:rsid w:val="00A325C0"/>
    <w:rsid w:val="00A325EF"/>
    <w:rsid w:val="00A32613"/>
    <w:rsid w:val="00A32650"/>
    <w:rsid w:val="00A32669"/>
    <w:rsid w:val="00A32756"/>
    <w:rsid w:val="00A3279F"/>
    <w:rsid w:val="00A3281B"/>
    <w:rsid w:val="00A32875"/>
    <w:rsid w:val="00A328E6"/>
    <w:rsid w:val="00A32A6F"/>
    <w:rsid w:val="00A32AF8"/>
    <w:rsid w:val="00A32BA5"/>
    <w:rsid w:val="00A32C2D"/>
    <w:rsid w:val="00A32C5C"/>
    <w:rsid w:val="00A32C6C"/>
    <w:rsid w:val="00A32D33"/>
    <w:rsid w:val="00A32D9D"/>
    <w:rsid w:val="00A32DA4"/>
    <w:rsid w:val="00A32E14"/>
    <w:rsid w:val="00A32EA4"/>
    <w:rsid w:val="00A32EC9"/>
    <w:rsid w:val="00A32EDF"/>
    <w:rsid w:val="00A32F32"/>
    <w:rsid w:val="00A32FB5"/>
    <w:rsid w:val="00A3300D"/>
    <w:rsid w:val="00A331EC"/>
    <w:rsid w:val="00A33270"/>
    <w:rsid w:val="00A332C0"/>
    <w:rsid w:val="00A332F5"/>
    <w:rsid w:val="00A33346"/>
    <w:rsid w:val="00A334E2"/>
    <w:rsid w:val="00A33545"/>
    <w:rsid w:val="00A33574"/>
    <w:rsid w:val="00A3357E"/>
    <w:rsid w:val="00A3360C"/>
    <w:rsid w:val="00A3362C"/>
    <w:rsid w:val="00A33647"/>
    <w:rsid w:val="00A3368A"/>
    <w:rsid w:val="00A337C4"/>
    <w:rsid w:val="00A337FB"/>
    <w:rsid w:val="00A33875"/>
    <w:rsid w:val="00A33893"/>
    <w:rsid w:val="00A338AE"/>
    <w:rsid w:val="00A33930"/>
    <w:rsid w:val="00A3395B"/>
    <w:rsid w:val="00A33960"/>
    <w:rsid w:val="00A33980"/>
    <w:rsid w:val="00A33A38"/>
    <w:rsid w:val="00A33A47"/>
    <w:rsid w:val="00A33A5D"/>
    <w:rsid w:val="00A33AB3"/>
    <w:rsid w:val="00A33B4A"/>
    <w:rsid w:val="00A33B84"/>
    <w:rsid w:val="00A33BFC"/>
    <w:rsid w:val="00A33C41"/>
    <w:rsid w:val="00A33C62"/>
    <w:rsid w:val="00A33C9C"/>
    <w:rsid w:val="00A33CA0"/>
    <w:rsid w:val="00A33D57"/>
    <w:rsid w:val="00A33D9C"/>
    <w:rsid w:val="00A33EDC"/>
    <w:rsid w:val="00A33F1A"/>
    <w:rsid w:val="00A33F36"/>
    <w:rsid w:val="00A33FDB"/>
    <w:rsid w:val="00A33FE0"/>
    <w:rsid w:val="00A33FFA"/>
    <w:rsid w:val="00A34043"/>
    <w:rsid w:val="00A340BE"/>
    <w:rsid w:val="00A34101"/>
    <w:rsid w:val="00A341D8"/>
    <w:rsid w:val="00A34285"/>
    <w:rsid w:val="00A34291"/>
    <w:rsid w:val="00A3434B"/>
    <w:rsid w:val="00A3435F"/>
    <w:rsid w:val="00A3436C"/>
    <w:rsid w:val="00A343CA"/>
    <w:rsid w:val="00A343F2"/>
    <w:rsid w:val="00A343F6"/>
    <w:rsid w:val="00A343F8"/>
    <w:rsid w:val="00A3443A"/>
    <w:rsid w:val="00A34503"/>
    <w:rsid w:val="00A34530"/>
    <w:rsid w:val="00A34561"/>
    <w:rsid w:val="00A345B0"/>
    <w:rsid w:val="00A345FD"/>
    <w:rsid w:val="00A34620"/>
    <w:rsid w:val="00A34859"/>
    <w:rsid w:val="00A348BF"/>
    <w:rsid w:val="00A3491A"/>
    <w:rsid w:val="00A349A2"/>
    <w:rsid w:val="00A349ED"/>
    <w:rsid w:val="00A34AEB"/>
    <w:rsid w:val="00A34B8E"/>
    <w:rsid w:val="00A34BA9"/>
    <w:rsid w:val="00A34BF1"/>
    <w:rsid w:val="00A34CA0"/>
    <w:rsid w:val="00A34CE8"/>
    <w:rsid w:val="00A34D38"/>
    <w:rsid w:val="00A34DBE"/>
    <w:rsid w:val="00A34E96"/>
    <w:rsid w:val="00A34F20"/>
    <w:rsid w:val="00A34F3C"/>
    <w:rsid w:val="00A34F72"/>
    <w:rsid w:val="00A34F8A"/>
    <w:rsid w:val="00A3500C"/>
    <w:rsid w:val="00A35037"/>
    <w:rsid w:val="00A351AD"/>
    <w:rsid w:val="00A351FE"/>
    <w:rsid w:val="00A35330"/>
    <w:rsid w:val="00A35533"/>
    <w:rsid w:val="00A3558A"/>
    <w:rsid w:val="00A355AB"/>
    <w:rsid w:val="00A35628"/>
    <w:rsid w:val="00A35661"/>
    <w:rsid w:val="00A35690"/>
    <w:rsid w:val="00A356A7"/>
    <w:rsid w:val="00A358B5"/>
    <w:rsid w:val="00A35909"/>
    <w:rsid w:val="00A35934"/>
    <w:rsid w:val="00A359C0"/>
    <w:rsid w:val="00A35A09"/>
    <w:rsid w:val="00A35A0D"/>
    <w:rsid w:val="00A35A36"/>
    <w:rsid w:val="00A35A77"/>
    <w:rsid w:val="00A35A8D"/>
    <w:rsid w:val="00A35AF0"/>
    <w:rsid w:val="00A35B42"/>
    <w:rsid w:val="00A35B4F"/>
    <w:rsid w:val="00A35B76"/>
    <w:rsid w:val="00A35BAA"/>
    <w:rsid w:val="00A35BF4"/>
    <w:rsid w:val="00A35C2C"/>
    <w:rsid w:val="00A35C37"/>
    <w:rsid w:val="00A35C3F"/>
    <w:rsid w:val="00A35C83"/>
    <w:rsid w:val="00A35CC3"/>
    <w:rsid w:val="00A35CC8"/>
    <w:rsid w:val="00A35CFF"/>
    <w:rsid w:val="00A35E1D"/>
    <w:rsid w:val="00A35E73"/>
    <w:rsid w:val="00A35ECF"/>
    <w:rsid w:val="00A35F56"/>
    <w:rsid w:val="00A35F60"/>
    <w:rsid w:val="00A35F94"/>
    <w:rsid w:val="00A360AE"/>
    <w:rsid w:val="00A36228"/>
    <w:rsid w:val="00A3624E"/>
    <w:rsid w:val="00A36295"/>
    <w:rsid w:val="00A36496"/>
    <w:rsid w:val="00A364C3"/>
    <w:rsid w:val="00A364F3"/>
    <w:rsid w:val="00A3650D"/>
    <w:rsid w:val="00A365C8"/>
    <w:rsid w:val="00A365DF"/>
    <w:rsid w:val="00A365E2"/>
    <w:rsid w:val="00A36631"/>
    <w:rsid w:val="00A366B9"/>
    <w:rsid w:val="00A3670B"/>
    <w:rsid w:val="00A36721"/>
    <w:rsid w:val="00A3676D"/>
    <w:rsid w:val="00A3677A"/>
    <w:rsid w:val="00A367D9"/>
    <w:rsid w:val="00A3690A"/>
    <w:rsid w:val="00A36911"/>
    <w:rsid w:val="00A3693D"/>
    <w:rsid w:val="00A369A6"/>
    <w:rsid w:val="00A369BD"/>
    <w:rsid w:val="00A369CC"/>
    <w:rsid w:val="00A36A11"/>
    <w:rsid w:val="00A36B77"/>
    <w:rsid w:val="00A36B8D"/>
    <w:rsid w:val="00A36B96"/>
    <w:rsid w:val="00A36C35"/>
    <w:rsid w:val="00A36C3D"/>
    <w:rsid w:val="00A36C9D"/>
    <w:rsid w:val="00A36CD2"/>
    <w:rsid w:val="00A36E13"/>
    <w:rsid w:val="00A36EE7"/>
    <w:rsid w:val="00A36EED"/>
    <w:rsid w:val="00A36F23"/>
    <w:rsid w:val="00A3701E"/>
    <w:rsid w:val="00A37033"/>
    <w:rsid w:val="00A3709F"/>
    <w:rsid w:val="00A3715B"/>
    <w:rsid w:val="00A37166"/>
    <w:rsid w:val="00A3717B"/>
    <w:rsid w:val="00A371FA"/>
    <w:rsid w:val="00A371FB"/>
    <w:rsid w:val="00A37297"/>
    <w:rsid w:val="00A3733B"/>
    <w:rsid w:val="00A373F2"/>
    <w:rsid w:val="00A37411"/>
    <w:rsid w:val="00A37423"/>
    <w:rsid w:val="00A3742B"/>
    <w:rsid w:val="00A3753C"/>
    <w:rsid w:val="00A375BD"/>
    <w:rsid w:val="00A375D7"/>
    <w:rsid w:val="00A37601"/>
    <w:rsid w:val="00A376AE"/>
    <w:rsid w:val="00A376ED"/>
    <w:rsid w:val="00A37704"/>
    <w:rsid w:val="00A3770B"/>
    <w:rsid w:val="00A378C8"/>
    <w:rsid w:val="00A37909"/>
    <w:rsid w:val="00A37A2A"/>
    <w:rsid w:val="00A37A35"/>
    <w:rsid w:val="00A37B3B"/>
    <w:rsid w:val="00A37B9E"/>
    <w:rsid w:val="00A37C40"/>
    <w:rsid w:val="00A37CB3"/>
    <w:rsid w:val="00A37CBA"/>
    <w:rsid w:val="00A37CD7"/>
    <w:rsid w:val="00A37E50"/>
    <w:rsid w:val="00A37E65"/>
    <w:rsid w:val="00A37ECC"/>
    <w:rsid w:val="00A37F33"/>
    <w:rsid w:val="00A37FDB"/>
    <w:rsid w:val="00A4000C"/>
    <w:rsid w:val="00A40024"/>
    <w:rsid w:val="00A40078"/>
    <w:rsid w:val="00A400E5"/>
    <w:rsid w:val="00A40103"/>
    <w:rsid w:val="00A40221"/>
    <w:rsid w:val="00A40322"/>
    <w:rsid w:val="00A40378"/>
    <w:rsid w:val="00A40379"/>
    <w:rsid w:val="00A4037F"/>
    <w:rsid w:val="00A403B8"/>
    <w:rsid w:val="00A403DC"/>
    <w:rsid w:val="00A40402"/>
    <w:rsid w:val="00A4052F"/>
    <w:rsid w:val="00A4064A"/>
    <w:rsid w:val="00A4074E"/>
    <w:rsid w:val="00A40771"/>
    <w:rsid w:val="00A40787"/>
    <w:rsid w:val="00A4079D"/>
    <w:rsid w:val="00A407E4"/>
    <w:rsid w:val="00A4080B"/>
    <w:rsid w:val="00A4089F"/>
    <w:rsid w:val="00A409B8"/>
    <w:rsid w:val="00A409FE"/>
    <w:rsid w:val="00A40A03"/>
    <w:rsid w:val="00A40AD2"/>
    <w:rsid w:val="00A40B5A"/>
    <w:rsid w:val="00A40BA7"/>
    <w:rsid w:val="00A40BAC"/>
    <w:rsid w:val="00A40BB5"/>
    <w:rsid w:val="00A40BF9"/>
    <w:rsid w:val="00A40C1B"/>
    <w:rsid w:val="00A40CE0"/>
    <w:rsid w:val="00A40CFB"/>
    <w:rsid w:val="00A40D45"/>
    <w:rsid w:val="00A40D76"/>
    <w:rsid w:val="00A40DC5"/>
    <w:rsid w:val="00A40E23"/>
    <w:rsid w:val="00A40F64"/>
    <w:rsid w:val="00A40F98"/>
    <w:rsid w:val="00A40FA1"/>
    <w:rsid w:val="00A40FFB"/>
    <w:rsid w:val="00A4103B"/>
    <w:rsid w:val="00A41059"/>
    <w:rsid w:val="00A410C2"/>
    <w:rsid w:val="00A410CC"/>
    <w:rsid w:val="00A41165"/>
    <w:rsid w:val="00A41186"/>
    <w:rsid w:val="00A411EF"/>
    <w:rsid w:val="00A41280"/>
    <w:rsid w:val="00A41307"/>
    <w:rsid w:val="00A4130C"/>
    <w:rsid w:val="00A41392"/>
    <w:rsid w:val="00A413C4"/>
    <w:rsid w:val="00A413CB"/>
    <w:rsid w:val="00A413D6"/>
    <w:rsid w:val="00A413DF"/>
    <w:rsid w:val="00A4142B"/>
    <w:rsid w:val="00A4147E"/>
    <w:rsid w:val="00A414A3"/>
    <w:rsid w:val="00A414BF"/>
    <w:rsid w:val="00A414FD"/>
    <w:rsid w:val="00A415C9"/>
    <w:rsid w:val="00A415EF"/>
    <w:rsid w:val="00A41617"/>
    <w:rsid w:val="00A4165E"/>
    <w:rsid w:val="00A4169D"/>
    <w:rsid w:val="00A41878"/>
    <w:rsid w:val="00A418DA"/>
    <w:rsid w:val="00A419A6"/>
    <w:rsid w:val="00A419CE"/>
    <w:rsid w:val="00A41A0E"/>
    <w:rsid w:val="00A41A54"/>
    <w:rsid w:val="00A41AB3"/>
    <w:rsid w:val="00A41ABA"/>
    <w:rsid w:val="00A41AD2"/>
    <w:rsid w:val="00A41AF9"/>
    <w:rsid w:val="00A41B17"/>
    <w:rsid w:val="00A41B48"/>
    <w:rsid w:val="00A41C0C"/>
    <w:rsid w:val="00A41CAA"/>
    <w:rsid w:val="00A41E2B"/>
    <w:rsid w:val="00A41E37"/>
    <w:rsid w:val="00A41E48"/>
    <w:rsid w:val="00A41E69"/>
    <w:rsid w:val="00A41E91"/>
    <w:rsid w:val="00A41FD8"/>
    <w:rsid w:val="00A42022"/>
    <w:rsid w:val="00A4212C"/>
    <w:rsid w:val="00A42135"/>
    <w:rsid w:val="00A42166"/>
    <w:rsid w:val="00A42259"/>
    <w:rsid w:val="00A422A6"/>
    <w:rsid w:val="00A42329"/>
    <w:rsid w:val="00A4234B"/>
    <w:rsid w:val="00A424C9"/>
    <w:rsid w:val="00A424DD"/>
    <w:rsid w:val="00A424F1"/>
    <w:rsid w:val="00A42570"/>
    <w:rsid w:val="00A4260F"/>
    <w:rsid w:val="00A4261A"/>
    <w:rsid w:val="00A4265E"/>
    <w:rsid w:val="00A4268E"/>
    <w:rsid w:val="00A426EB"/>
    <w:rsid w:val="00A427A8"/>
    <w:rsid w:val="00A428B3"/>
    <w:rsid w:val="00A42906"/>
    <w:rsid w:val="00A42A03"/>
    <w:rsid w:val="00A42B69"/>
    <w:rsid w:val="00A42B91"/>
    <w:rsid w:val="00A42CF2"/>
    <w:rsid w:val="00A42D66"/>
    <w:rsid w:val="00A42FA3"/>
    <w:rsid w:val="00A43142"/>
    <w:rsid w:val="00A431A9"/>
    <w:rsid w:val="00A43231"/>
    <w:rsid w:val="00A432BE"/>
    <w:rsid w:val="00A433A1"/>
    <w:rsid w:val="00A434AC"/>
    <w:rsid w:val="00A43525"/>
    <w:rsid w:val="00A4354B"/>
    <w:rsid w:val="00A43677"/>
    <w:rsid w:val="00A43719"/>
    <w:rsid w:val="00A4371D"/>
    <w:rsid w:val="00A438BA"/>
    <w:rsid w:val="00A4395B"/>
    <w:rsid w:val="00A439CB"/>
    <w:rsid w:val="00A43AD6"/>
    <w:rsid w:val="00A43AFD"/>
    <w:rsid w:val="00A43B02"/>
    <w:rsid w:val="00A43B30"/>
    <w:rsid w:val="00A43B43"/>
    <w:rsid w:val="00A43B61"/>
    <w:rsid w:val="00A43B66"/>
    <w:rsid w:val="00A43BA5"/>
    <w:rsid w:val="00A43BE0"/>
    <w:rsid w:val="00A43BE3"/>
    <w:rsid w:val="00A43C29"/>
    <w:rsid w:val="00A43C57"/>
    <w:rsid w:val="00A43C99"/>
    <w:rsid w:val="00A43CB3"/>
    <w:rsid w:val="00A43CD0"/>
    <w:rsid w:val="00A43D5A"/>
    <w:rsid w:val="00A43E9D"/>
    <w:rsid w:val="00A43EDD"/>
    <w:rsid w:val="00A43F17"/>
    <w:rsid w:val="00A43FBA"/>
    <w:rsid w:val="00A440A8"/>
    <w:rsid w:val="00A440ED"/>
    <w:rsid w:val="00A4410C"/>
    <w:rsid w:val="00A44232"/>
    <w:rsid w:val="00A442D3"/>
    <w:rsid w:val="00A442F4"/>
    <w:rsid w:val="00A4436E"/>
    <w:rsid w:val="00A443B5"/>
    <w:rsid w:val="00A44435"/>
    <w:rsid w:val="00A44556"/>
    <w:rsid w:val="00A445F5"/>
    <w:rsid w:val="00A4462E"/>
    <w:rsid w:val="00A4465A"/>
    <w:rsid w:val="00A44675"/>
    <w:rsid w:val="00A4470C"/>
    <w:rsid w:val="00A44731"/>
    <w:rsid w:val="00A44741"/>
    <w:rsid w:val="00A4479A"/>
    <w:rsid w:val="00A447BC"/>
    <w:rsid w:val="00A447C8"/>
    <w:rsid w:val="00A44828"/>
    <w:rsid w:val="00A4482E"/>
    <w:rsid w:val="00A44850"/>
    <w:rsid w:val="00A4494C"/>
    <w:rsid w:val="00A44965"/>
    <w:rsid w:val="00A449AB"/>
    <w:rsid w:val="00A449CD"/>
    <w:rsid w:val="00A44A7C"/>
    <w:rsid w:val="00A44AA6"/>
    <w:rsid w:val="00A44B12"/>
    <w:rsid w:val="00A44C45"/>
    <w:rsid w:val="00A44C6E"/>
    <w:rsid w:val="00A44C87"/>
    <w:rsid w:val="00A44DC7"/>
    <w:rsid w:val="00A44E21"/>
    <w:rsid w:val="00A44E4E"/>
    <w:rsid w:val="00A44E81"/>
    <w:rsid w:val="00A44F10"/>
    <w:rsid w:val="00A44FC5"/>
    <w:rsid w:val="00A4503E"/>
    <w:rsid w:val="00A4508E"/>
    <w:rsid w:val="00A4508F"/>
    <w:rsid w:val="00A4509E"/>
    <w:rsid w:val="00A45181"/>
    <w:rsid w:val="00A45261"/>
    <w:rsid w:val="00A45314"/>
    <w:rsid w:val="00A453B3"/>
    <w:rsid w:val="00A4545C"/>
    <w:rsid w:val="00A4549B"/>
    <w:rsid w:val="00A454C0"/>
    <w:rsid w:val="00A454D1"/>
    <w:rsid w:val="00A454E2"/>
    <w:rsid w:val="00A45518"/>
    <w:rsid w:val="00A45577"/>
    <w:rsid w:val="00A4557A"/>
    <w:rsid w:val="00A4561A"/>
    <w:rsid w:val="00A4562D"/>
    <w:rsid w:val="00A456DC"/>
    <w:rsid w:val="00A45703"/>
    <w:rsid w:val="00A45704"/>
    <w:rsid w:val="00A4573A"/>
    <w:rsid w:val="00A45764"/>
    <w:rsid w:val="00A4578E"/>
    <w:rsid w:val="00A4584A"/>
    <w:rsid w:val="00A45888"/>
    <w:rsid w:val="00A458A9"/>
    <w:rsid w:val="00A45966"/>
    <w:rsid w:val="00A45A5F"/>
    <w:rsid w:val="00A45A88"/>
    <w:rsid w:val="00A45AD5"/>
    <w:rsid w:val="00A45BEB"/>
    <w:rsid w:val="00A45C83"/>
    <w:rsid w:val="00A45CA2"/>
    <w:rsid w:val="00A45CE6"/>
    <w:rsid w:val="00A45CEE"/>
    <w:rsid w:val="00A45D15"/>
    <w:rsid w:val="00A45D9F"/>
    <w:rsid w:val="00A45DD7"/>
    <w:rsid w:val="00A45EA9"/>
    <w:rsid w:val="00A45F7A"/>
    <w:rsid w:val="00A45FC9"/>
    <w:rsid w:val="00A46029"/>
    <w:rsid w:val="00A4607C"/>
    <w:rsid w:val="00A460B1"/>
    <w:rsid w:val="00A460CD"/>
    <w:rsid w:val="00A460E2"/>
    <w:rsid w:val="00A46157"/>
    <w:rsid w:val="00A46190"/>
    <w:rsid w:val="00A461DE"/>
    <w:rsid w:val="00A461F5"/>
    <w:rsid w:val="00A462E0"/>
    <w:rsid w:val="00A46351"/>
    <w:rsid w:val="00A46402"/>
    <w:rsid w:val="00A464C2"/>
    <w:rsid w:val="00A46532"/>
    <w:rsid w:val="00A465F3"/>
    <w:rsid w:val="00A46743"/>
    <w:rsid w:val="00A467B3"/>
    <w:rsid w:val="00A467D1"/>
    <w:rsid w:val="00A467F3"/>
    <w:rsid w:val="00A4682C"/>
    <w:rsid w:val="00A468CC"/>
    <w:rsid w:val="00A468DA"/>
    <w:rsid w:val="00A468EE"/>
    <w:rsid w:val="00A46920"/>
    <w:rsid w:val="00A46B0D"/>
    <w:rsid w:val="00A46B5B"/>
    <w:rsid w:val="00A46BB1"/>
    <w:rsid w:val="00A46BC9"/>
    <w:rsid w:val="00A46BEA"/>
    <w:rsid w:val="00A46D07"/>
    <w:rsid w:val="00A46D63"/>
    <w:rsid w:val="00A46D9E"/>
    <w:rsid w:val="00A46E2B"/>
    <w:rsid w:val="00A46EB1"/>
    <w:rsid w:val="00A46EB4"/>
    <w:rsid w:val="00A46F6D"/>
    <w:rsid w:val="00A46FAF"/>
    <w:rsid w:val="00A46FB6"/>
    <w:rsid w:val="00A46FB7"/>
    <w:rsid w:val="00A46FCB"/>
    <w:rsid w:val="00A47072"/>
    <w:rsid w:val="00A4707D"/>
    <w:rsid w:val="00A47124"/>
    <w:rsid w:val="00A47139"/>
    <w:rsid w:val="00A4713C"/>
    <w:rsid w:val="00A47236"/>
    <w:rsid w:val="00A472E8"/>
    <w:rsid w:val="00A47301"/>
    <w:rsid w:val="00A47322"/>
    <w:rsid w:val="00A47357"/>
    <w:rsid w:val="00A4736B"/>
    <w:rsid w:val="00A47378"/>
    <w:rsid w:val="00A4742B"/>
    <w:rsid w:val="00A474D6"/>
    <w:rsid w:val="00A474F4"/>
    <w:rsid w:val="00A4750B"/>
    <w:rsid w:val="00A47514"/>
    <w:rsid w:val="00A4755D"/>
    <w:rsid w:val="00A475D1"/>
    <w:rsid w:val="00A476F7"/>
    <w:rsid w:val="00A47741"/>
    <w:rsid w:val="00A477FA"/>
    <w:rsid w:val="00A47935"/>
    <w:rsid w:val="00A479A7"/>
    <w:rsid w:val="00A47A0C"/>
    <w:rsid w:val="00A47AD9"/>
    <w:rsid w:val="00A47B3D"/>
    <w:rsid w:val="00A47B6B"/>
    <w:rsid w:val="00A47C16"/>
    <w:rsid w:val="00A47C2E"/>
    <w:rsid w:val="00A47CF4"/>
    <w:rsid w:val="00A47D12"/>
    <w:rsid w:val="00A47DD2"/>
    <w:rsid w:val="00A47E0B"/>
    <w:rsid w:val="00A47EA3"/>
    <w:rsid w:val="00A47FB9"/>
    <w:rsid w:val="00A5008B"/>
    <w:rsid w:val="00A500A9"/>
    <w:rsid w:val="00A5015B"/>
    <w:rsid w:val="00A501A8"/>
    <w:rsid w:val="00A50205"/>
    <w:rsid w:val="00A5020D"/>
    <w:rsid w:val="00A5028C"/>
    <w:rsid w:val="00A50297"/>
    <w:rsid w:val="00A50324"/>
    <w:rsid w:val="00A5037B"/>
    <w:rsid w:val="00A50395"/>
    <w:rsid w:val="00A50461"/>
    <w:rsid w:val="00A5048E"/>
    <w:rsid w:val="00A504AA"/>
    <w:rsid w:val="00A5057E"/>
    <w:rsid w:val="00A5059E"/>
    <w:rsid w:val="00A50656"/>
    <w:rsid w:val="00A50688"/>
    <w:rsid w:val="00A50716"/>
    <w:rsid w:val="00A50738"/>
    <w:rsid w:val="00A5073E"/>
    <w:rsid w:val="00A50758"/>
    <w:rsid w:val="00A5079A"/>
    <w:rsid w:val="00A5079C"/>
    <w:rsid w:val="00A507D9"/>
    <w:rsid w:val="00A507E8"/>
    <w:rsid w:val="00A507EA"/>
    <w:rsid w:val="00A508C6"/>
    <w:rsid w:val="00A5092C"/>
    <w:rsid w:val="00A50997"/>
    <w:rsid w:val="00A50B1B"/>
    <w:rsid w:val="00A50B91"/>
    <w:rsid w:val="00A50C18"/>
    <w:rsid w:val="00A50C60"/>
    <w:rsid w:val="00A50C8D"/>
    <w:rsid w:val="00A50CDF"/>
    <w:rsid w:val="00A50D47"/>
    <w:rsid w:val="00A50DB9"/>
    <w:rsid w:val="00A50DEB"/>
    <w:rsid w:val="00A50EB1"/>
    <w:rsid w:val="00A50EFA"/>
    <w:rsid w:val="00A50F16"/>
    <w:rsid w:val="00A50F70"/>
    <w:rsid w:val="00A51011"/>
    <w:rsid w:val="00A51019"/>
    <w:rsid w:val="00A510C7"/>
    <w:rsid w:val="00A51159"/>
    <w:rsid w:val="00A512A7"/>
    <w:rsid w:val="00A513B3"/>
    <w:rsid w:val="00A513F7"/>
    <w:rsid w:val="00A51518"/>
    <w:rsid w:val="00A516C8"/>
    <w:rsid w:val="00A51710"/>
    <w:rsid w:val="00A51724"/>
    <w:rsid w:val="00A51758"/>
    <w:rsid w:val="00A5179F"/>
    <w:rsid w:val="00A517AD"/>
    <w:rsid w:val="00A51B28"/>
    <w:rsid w:val="00A51B39"/>
    <w:rsid w:val="00A51B9F"/>
    <w:rsid w:val="00A51C18"/>
    <w:rsid w:val="00A51C33"/>
    <w:rsid w:val="00A51C76"/>
    <w:rsid w:val="00A51C90"/>
    <w:rsid w:val="00A51CF0"/>
    <w:rsid w:val="00A51D0D"/>
    <w:rsid w:val="00A51DCF"/>
    <w:rsid w:val="00A51DF0"/>
    <w:rsid w:val="00A51E5E"/>
    <w:rsid w:val="00A51E5F"/>
    <w:rsid w:val="00A51EC6"/>
    <w:rsid w:val="00A51F0D"/>
    <w:rsid w:val="00A5201A"/>
    <w:rsid w:val="00A520AD"/>
    <w:rsid w:val="00A520B4"/>
    <w:rsid w:val="00A52258"/>
    <w:rsid w:val="00A52259"/>
    <w:rsid w:val="00A522AD"/>
    <w:rsid w:val="00A52303"/>
    <w:rsid w:val="00A52360"/>
    <w:rsid w:val="00A5237F"/>
    <w:rsid w:val="00A523DD"/>
    <w:rsid w:val="00A52420"/>
    <w:rsid w:val="00A524AC"/>
    <w:rsid w:val="00A525B4"/>
    <w:rsid w:val="00A52635"/>
    <w:rsid w:val="00A52686"/>
    <w:rsid w:val="00A527AC"/>
    <w:rsid w:val="00A527C9"/>
    <w:rsid w:val="00A5280D"/>
    <w:rsid w:val="00A5281E"/>
    <w:rsid w:val="00A52893"/>
    <w:rsid w:val="00A528DA"/>
    <w:rsid w:val="00A5293F"/>
    <w:rsid w:val="00A52981"/>
    <w:rsid w:val="00A529AD"/>
    <w:rsid w:val="00A529D0"/>
    <w:rsid w:val="00A529DC"/>
    <w:rsid w:val="00A52A47"/>
    <w:rsid w:val="00A52A68"/>
    <w:rsid w:val="00A52AAB"/>
    <w:rsid w:val="00A52B8D"/>
    <w:rsid w:val="00A52BDA"/>
    <w:rsid w:val="00A52C7F"/>
    <w:rsid w:val="00A52CE5"/>
    <w:rsid w:val="00A52CF8"/>
    <w:rsid w:val="00A52D38"/>
    <w:rsid w:val="00A52E33"/>
    <w:rsid w:val="00A52EFD"/>
    <w:rsid w:val="00A52F62"/>
    <w:rsid w:val="00A52F83"/>
    <w:rsid w:val="00A52FC6"/>
    <w:rsid w:val="00A52FD6"/>
    <w:rsid w:val="00A52FE1"/>
    <w:rsid w:val="00A53042"/>
    <w:rsid w:val="00A5309B"/>
    <w:rsid w:val="00A530C8"/>
    <w:rsid w:val="00A53146"/>
    <w:rsid w:val="00A53211"/>
    <w:rsid w:val="00A532AF"/>
    <w:rsid w:val="00A532F4"/>
    <w:rsid w:val="00A5334E"/>
    <w:rsid w:val="00A53376"/>
    <w:rsid w:val="00A5339E"/>
    <w:rsid w:val="00A533D6"/>
    <w:rsid w:val="00A53425"/>
    <w:rsid w:val="00A53448"/>
    <w:rsid w:val="00A53465"/>
    <w:rsid w:val="00A5346F"/>
    <w:rsid w:val="00A53495"/>
    <w:rsid w:val="00A534FE"/>
    <w:rsid w:val="00A5351D"/>
    <w:rsid w:val="00A53579"/>
    <w:rsid w:val="00A535AF"/>
    <w:rsid w:val="00A5360B"/>
    <w:rsid w:val="00A53672"/>
    <w:rsid w:val="00A5370C"/>
    <w:rsid w:val="00A53773"/>
    <w:rsid w:val="00A537A8"/>
    <w:rsid w:val="00A537B5"/>
    <w:rsid w:val="00A537F8"/>
    <w:rsid w:val="00A53808"/>
    <w:rsid w:val="00A53905"/>
    <w:rsid w:val="00A5397C"/>
    <w:rsid w:val="00A539A7"/>
    <w:rsid w:val="00A539F3"/>
    <w:rsid w:val="00A53A01"/>
    <w:rsid w:val="00A53ADA"/>
    <w:rsid w:val="00A53B01"/>
    <w:rsid w:val="00A53BEF"/>
    <w:rsid w:val="00A53C55"/>
    <w:rsid w:val="00A53CA5"/>
    <w:rsid w:val="00A53CCB"/>
    <w:rsid w:val="00A53CD0"/>
    <w:rsid w:val="00A53CD9"/>
    <w:rsid w:val="00A53DAF"/>
    <w:rsid w:val="00A53E93"/>
    <w:rsid w:val="00A53EAE"/>
    <w:rsid w:val="00A53EE0"/>
    <w:rsid w:val="00A53EF9"/>
    <w:rsid w:val="00A53F5B"/>
    <w:rsid w:val="00A53F7E"/>
    <w:rsid w:val="00A53F84"/>
    <w:rsid w:val="00A53F8A"/>
    <w:rsid w:val="00A54036"/>
    <w:rsid w:val="00A5406D"/>
    <w:rsid w:val="00A540E6"/>
    <w:rsid w:val="00A54207"/>
    <w:rsid w:val="00A54313"/>
    <w:rsid w:val="00A5432C"/>
    <w:rsid w:val="00A5440A"/>
    <w:rsid w:val="00A544BE"/>
    <w:rsid w:val="00A544C6"/>
    <w:rsid w:val="00A5454A"/>
    <w:rsid w:val="00A5459A"/>
    <w:rsid w:val="00A545AF"/>
    <w:rsid w:val="00A545B3"/>
    <w:rsid w:val="00A546C0"/>
    <w:rsid w:val="00A547EE"/>
    <w:rsid w:val="00A5484C"/>
    <w:rsid w:val="00A54877"/>
    <w:rsid w:val="00A548A4"/>
    <w:rsid w:val="00A548EC"/>
    <w:rsid w:val="00A5493D"/>
    <w:rsid w:val="00A5496A"/>
    <w:rsid w:val="00A54998"/>
    <w:rsid w:val="00A549CE"/>
    <w:rsid w:val="00A549D3"/>
    <w:rsid w:val="00A549F7"/>
    <w:rsid w:val="00A54A05"/>
    <w:rsid w:val="00A54A81"/>
    <w:rsid w:val="00A54AD0"/>
    <w:rsid w:val="00A54B81"/>
    <w:rsid w:val="00A54B90"/>
    <w:rsid w:val="00A54C00"/>
    <w:rsid w:val="00A54C0C"/>
    <w:rsid w:val="00A54CCC"/>
    <w:rsid w:val="00A54CE2"/>
    <w:rsid w:val="00A54D36"/>
    <w:rsid w:val="00A54D70"/>
    <w:rsid w:val="00A54DDD"/>
    <w:rsid w:val="00A54E36"/>
    <w:rsid w:val="00A54EA7"/>
    <w:rsid w:val="00A54F7B"/>
    <w:rsid w:val="00A55067"/>
    <w:rsid w:val="00A55078"/>
    <w:rsid w:val="00A550A5"/>
    <w:rsid w:val="00A55118"/>
    <w:rsid w:val="00A55124"/>
    <w:rsid w:val="00A5512C"/>
    <w:rsid w:val="00A55180"/>
    <w:rsid w:val="00A55196"/>
    <w:rsid w:val="00A551F6"/>
    <w:rsid w:val="00A5522C"/>
    <w:rsid w:val="00A55268"/>
    <w:rsid w:val="00A5537D"/>
    <w:rsid w:val="00A553CD"/>
    <w:rsid w:val="00A554B3"/>
    <w:rsid w:val="00A554CB"/>
    <w:rsid w:val="00A55515"/>
    <w:rsid w:val="00A5552C"/>
    <w:rsid w:val="00A55539"/>
    <w:rsid w:val="00A5559E"/>
    <w:rsid w:val="00A555A0"/>
    <w:rsid w:val="00A55621"/>
    <w:rsid w:val="00A556C9"/>
    <w:rsid w:val="00A55817"/>
    <w:rsid w:val="00A5583A"/>
    <w:rsid w:val="00A5584C"/>
    <w:rsid w:val="00A558AE"/>
    <w:rsid w:val="00A558CD"/>
    <w:rsid w:val="00A55959"/>
    <w:rsid w:val="00A5596A"/>
    <w:rsid w:val="00A55970"/>
    <w:rsid w:val="00A559B2"/>
    <w:rsid w:val="00A559C1"/>
    <w:rsid w:val="00A55A00"/>
    <w:rsid w:val="00A55B51"/>
    <w:rsid w:val="00A55B74"/>
    <w:rsid w:val="00A55CAC"/>
    <w:rsid w:val="00A55CC3"/>
    <w:rsid w:val="00A55D07"/>
    <w:rsid w:val="00A55D22"/>
    <w:rsid w:val="00A55D40"/>
    <w:rsid w:val="00A55D71"/>
    <w:rsid w:val="00A55D9B"/>
    <w:rsid w:val="00A55F08"/>
    <w:rsid w:val="00A55FF9"/>
    <w:rsid w:val="00A55FFA"/>
    <w:rsid w:val="00A56027"/>
    <w:rsid w:val="00A56042"/>
    <w:rsid w:val="00A5604E"/>
    <w:rsid w:val="00A5608A"/>
    <w:rsid w:val="00A56093"/>
    <w:rsid w:val="00A560D4"/>
    <w:rsid w:val="00A56100"/>
    <w:rsid w:val="00A5612E"/>
    <w:rsid w:val="00A56159"/>
    <w:rsid w:val="00A561A0"/>
    <w:rsid w:val="00A5626E"/>
    <w:rsid w:val="00A562F5"/>
    <w:rsid w:val="00A56354"/>
    <w:rsid w:val="00A563B2"/>
    <w:rsid w:val="00A5642F"/>
    <w:rsid w:val="00A564A8"/>
    <w:rsid w:val="00A564C8"/>
    <w:rsid w:val="00A564D8"/>
    <w:rsid w:val="00A565C7"/>
    <w:rsid w:val="00A566DB"/>
    <w:rsid w:val="00A56774"/>
    <w:rsid w:val="00A56830"/>
    <w:rsid w:val="00A5688B"/>
    <w:rsid w:val="00A568D8"/>
    <w:rsid w:val="00A568F2"/>
    <w:rsid w:val="00A5693A"/>
    <w:rsid w:val="00A56976"/>
    <w:rsid w:val="00A569E3"/>
    <w:rsid w:val="00A56A0B"/>
    <w:rsid w:val="00A56A3D"/>
    <w:rsid w:val="00A56BD0"/>
    <w:rsid w:val="00A56BD6"/>
    <w:rsid w:val="00A56C15"/>
    <w:rsid w:val="00A56C6E"/>
    <w:rsid w:val="00A56D7D"/>
    <w:rsid w:val="00A56DA4"/>
    <w:rsid w:val="00A56E5B"/>
    <w:rsid w:val="00A56E61"/>
    <w:rsid w:val="00A56E7D"/>
    <w:rsid w:val="00A56F88"/>
    <w:rsid w:val="00A56FA6"/>
    <w:rsid w:val="00A56FB4"/>
    <w:rsid w:val="00A56FCC"/>
    <w:rsid w:val="00A570C5"/>
    <w:rsid w:val="00A57144"/>
    <w:rsid w:val="00A5719D"/>
    <w:rsid w:val="00A571AD"/>
    <w:rsid w:val="00A57204"/>
    <w:rsid w:val="00A57253"/>
    <w:rsid w:val="00A57353"/>
    <w:rsid w:val="00A57451"/>
    <w:rsid w:val="00A57535"/>
    <w:rsid w:val="00A575F5"/>
    <w:rsid w:val="00A57623"/>
    <w:rsid w:val="00A57693"/>
    <w:rsid w:val="00A57705"/>
    <w:rsid w:val="00A5772C"/>
    <w:rsid w:val="00A577EA"/>
    <w:rsid w:val="00A57848"/>
    <w:rsid w:val="00A5788B"/>
    <w:rsid w:val="00A57996"/>
    <w:rsid w:val="00A57A17"/>
    <w:rsid w:val="00A57ADA"/>
    <w:rsid w:val="00A57AF3"/>
    <w:rsid w:val="00A57B74"/>
    <w:rsid w:val="00A57C4A"/>
    <w:rsid w:val="00A57CD1"/>
    <w:rsid w:val="00A57D93"/>
    <w:rsid w:val="00A57DF3"/>
    <w:rsid w:val="00A60034"/>
    <w:rsid w:val="00A6012C"/>
    <w:rsid w:val="00A6018D"/>
    <w:rsid w:val="00A60309"/>
    <w:rsid w:val="00A60334"/>
    <w:rsid w:val="00A6057F"/>
    <w:rsid w:val="00A60685"/>
    <w:rsid w:val="00A606B1"/>
    <w:rsid w:val="00A60707"/>
    <w:rsid w:val="00A60774"/>
    <w:rsid w:val="00A607BC"/>
    <w:rsid w:val="00A60820"/>
    <w:rsid w:val="00A60876"/>
    <w:rsid w:val="00A608B6"/>
    <w:rsid w:val="00A60903"/>
    <w:rsid w:val="00A60940"/>
    <w:rsid w:val="00A609C5"/>
    <w:rsid w:val="00A60A80"/>
    <w:rsid w:val="00A60A83"/>
    <w:rsid w:val="00A60B07"/>
    <w:rsid w:val="00A60BEA"/>
    <w:rsid w:val="00A60C1E"/>
    <w:rsid w:val="00A60C2B"/>
    <w:rsid w:val="00A60C84"/>
    <w:rsid w:val="00A60CC7"/>
    <w:rsid w:val="00A60D06"/>
    <w:rsid w:val="00A60D0B"/>
    <w:rsid w:val="00A60D17"/>
    <w:rsid w:val="00A60E4D"/>
    <w:rsid w:val="00A60E54"/>
    <w:rsid w:val="00A60E5A"/>
    <w:rsid w:val="00A60ECE"/>
    <w:rsid w:val="00A60FA6"/>
    <w:rsid w:val="00A60FDB"/>
    <w:rsid w:val="00A61060"/>
    <w:rsid w:val="00A610A9"/>
    <w:rsid w:val="00A6115C"/>
    <w:rsid w:val="00A612A5"/>
    <w:rsid w:val="00A612A6"/>
    <w:rsid w:val="00A612AD"/>
    <w:rsid w:val="00A613C2"/>
    <w:rsid w:val="00A613D5"/>
    <w:rsid w:val="00A61456"/>
    <w:rsid w:val="00A61484"/>
    <w:rsid w:val="00A6149C"/>
    <w:rsid w:val="00A614B7"/>
    <w:rsid w:val="00A61560"/>
    <w:rsid w:val="00A61612"/>
    <w:rsid w:val="00A61670"/>
    <w:rsid w:val="00A61699"/>
    <w:rsid w:val="00A616D3"/>
    <w:rsid w:val="00A61703"/>
    <w:rsid w:val="00A61712"/>
    <w:rsid w:val="00A61799"/>
    <w:rsid w:val="00A617C7"/>
    <w:rsid w:val="00A61855"/>
    <w:rsid w:val="00A618AD"/>
    <w:rsid w:val="00A618CB"/>
    <w:rsid w:val="00A618DC"/>
    <w:rsid w:val="00A61951"/>
    <w:rsid w:val="00A61981"/>
    <w:rsid w:val="00A619AE"/>
    <w:rsid w:val="00A61AD8"/>
    <w:rsid w:val="00A61AED"/>
    <w:rsid w:val="00A61B17"/>
    <w:rsid w:val="00A61BB9"/>
    <w:rsid w:val="00A61C58"/>
    <w:rsid w:val="00A61C66"/>
    <w:rsid w:val="00A61D09"/>
    <w:rsid w:val="00A61D31"/>
    <w:rsid w:val="00A61E61"/>
    <w:rsid w:val="00A61F1B"/>
    <w:rsid w:val="00A62045"/>
    <w:rsid w:val="00A620A6"/>
    <w:rsid w:val="00A620CC"/>
    <w:rsid w:val="00A6215E"/>
    <w:rsid w:val="00A62285"/>
    <w:rsid w:val="00A62293"/>
    <w:rsid w:val="00A622FF"/>
    <w:rsid w:val="00A62309"/>
    <w:rsid w:val="00A6239F"/>
    <w:rsid w:val="00A623AA"/>
    <w:rsid w:val="00A623DF"/>
    <w:rsid w:val="00A624C7"/>
    <w:rsid w:val="00A62567"/>
    <w:rsid w:val="00A6256C"/>
    <w:rsid w:val="00A625AD"/>
    <w:rsid w:val="00A6260B"/>
    <w:rsid w:val="00A62642"/>
    <w:rsid w:val="00A626FA"/>
    <w:rsid w:val="00A6281A"/>
    <w:rsid w:val="00A6284E"/>
    <w:rsid w:val="00A6285F"/>
    <w:rsid w:val="00A6287F"/>
    <w:rsid w:val="00A62898"/>
    <w:rsid w:val="00A629BF"/>
    <w:rsid w:val="00A62AF2"/>
    <w:rsid w:val="00A62D70"/>
    <w:rsid w:val="00A62EBC"/>
    <w:rsid w:val="00A62F45"/>
    <w:rsid w:val="00A62F8E"/>
    <w:rsid w:val="00A630AD"/>
    <w:rsid w:val="00A6312A"/>
    <w:rsid w:val="00A63143"/>
    <w:rsid w:val="00A63161"/>
    <w:rsid w:val="00A63209"/>
    <w:rsid w:val="00A632D4"/>
    <w:rsid w:val="00A63373"/>
    <w:rsid w:val="00A633B2"/>
    <w:rsid w:val="00A63533"/>
    <w:rsid w:val="00A63536"/>
    <w:rsid w:val="00A63558"/>
    <w:rsid w:val="00A63592"/>
    <w:rsid w:val="00A635D9"/>
    <w:rsid w:val="00A63612"/>
    <w:rsid w:val="00A63649"/>
    <w:rsid w:val="00A636A4"/>
    <w:rsid w:val="00A636B3"/>
    <w:rsid w:val="00A636D7"/>
    <w:rsid w:val="00A6379D"/>
    <w:rsid w:val="00A637EF"/>
    <w:rsid w:val="00A637F4"/>
    <w:rsid w:val="00A6382A"/>
    <w:rsid w:val="00A63869"/>
    <w:rsid w:val="00A6391A"/>
    <w:rsid w:val="00A63994"/>
    <w:rsid w:val="00A63A4A"/>
    <w:rsid w:val="00A63AA4"/>
    <w:rsid w:val="00A63AE9"/>
    <w:rsid w:val="00A63B0B"/>
    <w:rsid w:val="00A63CFF"/>
    <w:rsid w:val="00A63D18"/>
    <w:rsid w:val="00A63D2E"/>
    <w:rsid w:val="00A63E0A"/>
    <w:rsid w:val="00A63F1F"/>
    <w:rsid w:val="00A63F5B"/>
    <w:rsid w:val="00A63F5D"/>
    <w:rsid w:val="00A63FE6"/>
    <w:rsid w:val="00A640A6"/>
    <w:rsid w:val="00A640CE"/>
    <w:rsid w:val="00A640F5"/>
    <w:rsid w:val="00A64100"/>
    <w:rsid w:val="00A64137"/>
    <w:rsid w:val="00A64197"/>
    <w:rsid w:val="00A64199"/>
    <w:rsid w:val="00A641D3"/>
    <w:rsid w:val="00A641EF"/>
    <w:rsid w:val="00A6426F"/>
    <w:rsid w:val="00A64290"/>
    <w:rsid w:val="00A642A4"/>
    <w:rsid w:val="00A642A6"/>
    <w:rsid w:val="00A642B4"/>
    <w:rsid w:val="00A642B5"/>
    <w:rsid w:val="00A642EB"/>
    <w:rsid w:val="00A64356"/>
    <w:rsid w:val="00A643CA"/>
    <w:rsid w:val="00A64519"/>
    <w:rsid w:val="00A6459F"/>
    <w:rsid w:val="00A645D0"/>
    <w:rsid w:val="00A64609"/>
    <w:rsid w:val="00A64643"/>
    <w:rsid w:val="00A64650"/>
    <w:rsid w:val="00A647EF"/>
    <w:rsid w:val="00A64853"/>
    <w:rsid w:val="00A6493E"/>
    <w:rsid w:val="00A649D4"/>
    <w:rsid w:val="00A649E3"/>
    <w:rsid w:val="00A64A10"/>
    <w:rsid w:val="00A64A8D"/>
    <w:rsid w:val="00A64B8D"/>
    <w:rsid w:val="00A64BAC"/>
    <w:rsid w:val="00A64BDF"/>
    <w:rsid w:val="00A64BE1"/>
    <w:rsid w:val="00A64C99"/>
    <w:rsid w:val="00A64CC6"/>
    <w:rsid w:val="00A64CEE"/>
    <w:rsid w:val="00A64D01"/>
    <w:rsid w:val="00A64D3A"/>
    <w:rsid w:val="00A64D55"/>
    <w:rsid w:val="00A64D8B"/>
    <w:rsid w:val="00A64DA9"/>
    <w:rsid w:val="00A64DE7"/>
    <w:rsid w:val="00A64E41"/>
    <w:rsid w:val="00A64F09"/>
    <w:rsid w:val="00A64F40"/>
    <w:rsid w:val="00A64F43"/>
    <w:rsid w:val="00A6507D"/>
    <w:rsid w:val="00A65153"/>
    <w:rsid w:val="00A65172"/>
    <w:rsid w:val="00A651AB"/>
    <w:rsid w:val="00A65255"/>
    <w:rsid w:val="00A65278"/>
    <w:rsid w:val="00A652CD"/>
    <w:rsid w:val="00A652E5"/>
    <w:rsid w:val="00A6530B"/>
    <w:rsid w:val="00A65365"/>
    <w:rsid w:val="00A653A1"/>
    <w:rsid w:val="00A653F3"/>
    <w:rsid w:val="00A65583"/>
    <w:rsid w:val="00A655B4"/>
    <w:rsid w:val="00A65689"/>
    <w:rsid w:val="00A656E4"/>
    <w:rsid w:val="00A656F2"/>
    <w:rsid w:val="00A65715"/>
    <w:rsid w:val="00A6575C"/>
    <w:rsid w:val="00A6585C"/>
    <w:rsid w:val="00A65867"/>
    <w:rsid w:val="00A65887"/>
    <w:rsid w:val="00A65951"/>
    <w:rsid w:val="00A65970"/>
    <w:rsid w:val="00A65982"/>
    <w:rsid w:val="00A65A28"/>
    <w:rsid w:val="00A65A88"/>
    <w:rsid w:val="00A65AA2"/>
    <w:rsid w:val="00A65AE8"/>
    <w:rsid w:val="00A65AF1"/>
    <w:rsid w:val="00A65C26"/>
    <w:rsid w:val="00A65C28"/>
    <w:rsid w:val="00A65D07"/>
    <w:rsid w:val="00A65DA0"/>
    <w:rsid w:val="00A65FCB"/>
    <w:rsid w:val="00A65FE9"/>
    <w:rsid w:val="00A6605C"/>
    <w:rsid w:val="00A6609E"/>
    <w:rsid w:val="00A6611D"/>
    <w:rsid w:val="00A66141"/>
    <w:rsid w:val="00A66218"/>
    <w:rsid w:val="00A66266"/>
    <w:rsid w:val="00A662E1"/>
    <w:rsid w:val="00A662FE"/>
    <w:rsid w:val="00A6639C"/>
    <w:rsid w:val="00A663EC"/>
    <w:rsid w:val="00A6644D"/>
    <w:rsid w:val="00A66451"/>
    <w:rsid w:val="00A66484"/>
    <w:rsid w:val="00A664F0"/>
    <w:rsid w:val="00A6654B"/>
    <w:rsid w:val="00A66648"/>
    <w:rsid w:val="00A66675"/>
    <w:rsid w:val="00A66705"/>
    <w:rsid w:val="00A66709"/>
    <w:rsid w:val="00A66772"/>
    <w:rsid w:val="00A66790"/>
    <w:rsid w:val="00A66793"/>
    <w:rsid w:val="00A668CC"/>
    <w:rsid w:val="00A66A5C"/>
    <w:rsid w:val="00A66AAF"/>
    <w:rsid w:val="00A66AE8"/>
    <w:rsid w:val="00A66B41"/>
    <w:rsid w:val="00A66B5A"/>
    <w:rsid w:val="00A66B90"/>
    <w:rsid w:val="00A66BF7"/>
    <w:rsid w:val="00A66C32"/>
    <w:rsid w:val="00A66D1E"/>
    <w:rsid w:val="00A66E27"/>
    <w:rsid w:val="00A66EA8"/>
    <w:rsid w:val="00A67099"/>
    <w:rsid w:val="00A670A4"/>
    <w:rsid w:val="00A6721A"/>
    <w:rsid w:val="00A6725F"/>
    <w:rsid w:val="00A67284"/>
    <w:rsid w:val="00A67294"/>
    <w:rsid w:val="00A672A6"/>
    <w:rsid w:val="00A67424"/>
    <w:rsid w:val="00A674A6"/>
    <w:rsid w:val="00A674B7"/>
    <w:rsid w:val="00A674D5"/>
    <w:rsid w:val="00A6756B"/>
    <w:rsid w:val="00A6757C"/>
    <w:rsid w:val="00A6767C"/>
    <w:rsid w:val="00A676B9"/>
    <w:rsid w:val="00A67793"/>
    <w:rsid w:val="00A677B9"/>
    <w:rsid w:val="00A677E4"/>
    <w:rsid w:val="00A67918"/>
    <w:rsid w:val="00A679DB"/>
    <w:rsid w:val="00A67AA7"/>
    <w:rsid w:val="00A67B12"/>
    <w:rsid w:val="00A67B77"/>
    <w:rsid w:val="00A67BA3"/>
    <w:rsid w:val="00A67BB1"/>
    <w:rsid w:val="00A67C6F"/>
    <w:rsid w:val="00A67C89"/>
    <w:rsid w:val="00A67CB1"/>
    <w:rsid w:val="00A67CB6"/>
    <w:rsid w:val="00A67D9A"/>
    <w:rsid w:val="00A67DE4"/>
    <w:rsid w:val="00A67E05"/>
    <w:rsid w:val="00A70043"/>
    <w:rsid w:val="00A70060"/>
    <w:rsid w:val="00A70096"/>
    <w:rsid w:val="00A700CC"/>
    <w:rsid w:val="00A701BE"/>
    <w:rsid w:val="00A701CE"/>
    <w:rsid w:val="00A70221"/>
    <w:rsid w:val="00A70242"/>
    <w:rsid w:val="00A70252"/>
    <w:rsid w:val="00A70426"/>
    <w:rsid w:val="00A704A5"/>
    <w:rsid w:val="00A7050D"/>
    <w:rsid w:val="00A70594"/>
    <w:rsid w:val="00A70595"/>
    <w:rsid w:val="00A705EC"/>
    <w:rsid w:val="00A7069B"/>
    <w:rsid w:val="00A70791"/>
    <w:rsid w:val="00A70869"/>
    <w:rsid w:val="00A708F8"/>
    <w:rsid w:val="00A70903"/>
    <w:rsid w:val="00A7094F"/>
    <w:rsid w:val="00A70A4A"/>
    <w:rsid w:val="00A70A72"/>
    <w:rsid w:val="00A70B5B"/>
    <w:rsid w:val="00A70B7F"/>
    <w:rsid w:val="00A70BB5"/>
    <w:rsid w:val="00A70C29"/>
    <w:rsid w:val="00A70D15"/>
    <w:rsid w:val="00A70D60"/>
    <w:rsid w:val="00A70D6D"/>
    <w:rsid w:val="00A70DD3"/>
    <w:rsid w:val="00A70E52"/>
    <w:rsid w:val="00A70F05"/>
    <w:rsid w:val="00A70F39"/>
    <w:rsid w:val="00A7108C"/>
    <w:rsid w:val="00A711AF"/>
    <w:rsid w:val="00A711B9"/>
    <w:rsid w:val="00A711DC"/>
    <w:rsid w:val="00A711FC"/>
    <w:rsid w:val="00A712C5"/>
    <w:rsid w:val="00A712CA"/>
    <w:rsid w:val="00A71373"/>
    <w:rsid w:val="00A71486"/>
    <w:rsid w:val="00A714C8"/>
    <w:rsid w:val="00A714D5"/>
    <w:rsid w:val="00A7156D"/>
    <w:rsid w:val="00A715E7"/>
    <w:rsid w:val="00A715F9"/>
    <w:rsid w:val="00A71649"/>
    <w:rsid w:val="00A716EA"/>
    <w:rsid w:val="00A7176E"/>
    <w:rsid w:val="00A71861"/>
    <w:rsid w:val="00A71885"/>
    <w:rsid w:val="00A718B6"/>
    <w:rsid w:val="00A719DD"/>
    <w:rsid w:val="00A71A18"/>
    <w:rsid w:val="00A71B1F"/>
    <w:rsid w:val="00A71BFB"/>
    <w:rsid w:val="00A71CB4"/>
    <w:rsid w:val="00A71CD2"/>
    <w:rsid w:val="00A71D4E"/>
    <w:rsid w:val="00A71D81"/>
    <w:rsid w:val="00A71DD9"/>
    <w:rsid w:val="00A71E68"/>
    <w:rsid w:val="00A71EFF"/>
    <w:rsid w:val="00A71F1B"/>
    <w:rsid w:val="00A72029"/>
    <w:rsid w:val="00A7202E"/>
    <w:rsid w:val="00A7207A"/>
    <w:rsid w:val="00A72092"/>
    <w:rsid w:val="00A72097"/>
    <w:rsid w:val="00A720A6"/>
    <w:rsid w:val="00A720B8"/>
    <w:rsid w:val="00A720D4"/>
    <w:rsid w:val="00A72138"/>
    <w:rsid w:val="00A721AF"/>
    <w:rsid w:val="00A72211"/>
    <w:rsid w:val="00A72390"/>
    <w:rsid w:val="00A72393"/>
    <w:rsid w:val="00A72461"/>
    <w:rsid w:val="00A72470"/>
    <w:rsid w:val="00A724C1"/>
    <w:rsid w:val="00A724C3"/>
    <w:rsid w:val="00A724E1"/>
    <w:rsid w:val="00A72561"/>
    <w:rsid w:val="00A725F6"/>
    <w:rsid w:val="00A7260E"/>
    <w:rsid w:val="00A726BB"/>
    <w:rsid w:val="00A7272E"/>
    <w:rsid w:val="00A7278B"/>
    <w:rsid w:val="00A728F7"/>
    <w:rsid w:val="00A72983"/>
    <w:rsid w:val="00A729F6"/>
    <w:rsid w:val="00A72A0C"/>
    <w:rsid w:val="00A72A2F"/>
    <w:rsid w:val="00A72A59"/>
    <w:rsid w:val="00A72AF9"/>
    <w:rsid w:val="00A72BB5"/>
    <w:rsid w:val="00A72C46"/>
    <w:rsid w:val="00A72C70"/>
    <w:rsid w:val="00A72CAE"/>
    <w:rsid w:val="00A72CED"/>
    <w:rsid w:val="00A72CF7"/>
    <w:rsid w:val="00A72CF8"/>
    <w:rsid w:val="00A72D65"/>
    <w:rsid w:val="00A72DBD"/>
    <w:rsid w:val="00A72DEC"/>
    <w:rsid w:val="00A72E59"/>
    <w:rsid w:val="00A72E62"/>
    <w:rsid w:val="00A72E69"/>
    <w:rsid w:val="00A72F64"/>
    <w:rsid w:val="00A72FDC"/>
    <w:rsid w:val="00A72FFD"/>
    <w:rsid w:val="00A7304B"/>
    <w:rsid w:val="00A73052"/>
    <w:rsid w:val="00A73064"/>
    <w:rsid w:val="00A73090"/>
    <w:rsid w:val="00A731B5"/>
    <w:rsid w:val="00A731B7"/>
    <w:rsid w:val="00A731E5"/>
    <w:rsid w:val="00A731F2"/>
    <w:rsid w:val="00A7320E"/>
    <w:rsid w:val="00A73268"/>
    <w:rsid w:val="00A73291"/>
    <w:rsid w:val="00A732C4"/>
    <w:rsid w:val="00A7333D"/>
    <w:rsid w:val="00A73377"/>
    <w:rsid w:val="00A733F7"/>
    <w:rsid w:val="00A73405"/>
    <w:rsid w:val="00A73428"/>
    <w:rsid w:val="00A73468"/>
    <w:rsid w:val="00A7346B"/>
    <w:rsid w:val="00A73475"/>
    <w:rsid w:val="00A7351A"/>
    <w:rsid w:val="00A73540"/>
    <w:rsid w:val="00A736D6"/>
    <w:rsid w:val="00A7374C"/>
    <w:rsid w:val="00A737D3"/>
    <w:rsid w:val="00A7380F"/>
    <w:rsid w:val="00A738F1"/>
    <w:rsid w:val="00A73947"/>
    <w:rsid w:val="00A7394E"/>
    <w:rsid w:val="00A739AA"/>
    <w:rsid w:val="00A739BF"/>
    <w:rsid w:val="00A73A1B"/>
    <w:rsid w:val="00A73A7C"/>
    <w:rsid w:val="00A73AC1"/>
    <w:rsid w:val="00A73AD1"/>
    <w:rsid w:val="00A73B12"/>
    <w:rsid w:val="00A73B33"/>
    <w:rsid w:val="00A73B4A"/>
    <w:rsid w:val="00A73B4B"/>
    <w:rsid w:val="00A73BEA"/>
    <w:rsid w:val="00A73D22"/>
    <w:rsid w:val="00A73D44"/>
    <w:rsid w:val="00A73DAA"/>
    <w:rsid w:val="00A73DB6"/>
    <w:rsid w:val="00A73E3C"/>
    <w:rsid w:val="00A73E51"/>
    <w:rsid w:val="00A73EA3"/>
    <w:rsid w:val="00A73F6A"/>
    <w:rsid w:val="00A73FD4"/>
    <w:rsid w:val="00A740DC"/>
    <w:rsid w:val="00A74157"/>
    <w:rsid w:val="00A741F2"/>
    <w:rsid w:val="00A74251"/>
    <w:rsid w:val="00A74309"/>
    <w:rsid w:val="00A7430A"/>
    <w:rsid w:val="00A743B7"/>
    <w:rsid w:val="00A744CB"/>
    <w:rsid w:val="00A74500"/>
    <w:rsid w:val="00A745C1"/>
    <w:rsid w:val="00A745CD"/>
    <w:rsid w:val="00A74622"/>
    <w:rsid w:val="00A74718"/>
    <w:rsid w:val="00A74791"/>
    <w:rsid w:val="00A7479E"/>
    <w:rsid w:val="00A747A0"/>
    <w:rsid w:val="00A748A8"/>
    <w:rsid w:val="00A748C2"/>
    <w:rsid w:val="00A748DC"/>
    <w:rsid w:val="00A7496B"/>
    <w:rsid w:val="00A74983"/>
    <w:rsid w:val="00A74994"/>
    <w:rsid w:val="00A74995"/>
    <w:rsid w:val="00A749E3"/>
    <w:rsid w:val="00A74A1C"/>
    <w:rsid w:val="00A74A24"/>
    <w:rsid w:val="00A74A7A"/>
    <w:rsid w:val="00A74ABF"/>
    <w:rsid w:val="00A74B1C"/>
    <w:rsid w:val="00A74B4F"/>
    <w:rsid w:val="00A74B68"/>
    <w:rsid w:val="00A74C0A"/>
    <w:rsid w:val="00A74D34"/>
    <w:rsid w:val="00A74D74"/>
    <w:rsid w:val="00A74D82"/>
    <w:rsid w:val="00A74E28"/>
    <w:rsid w:val="00A74E6D"/>
    <w:rsid w:val="00A74E70"/>
    <w:rsid w:val="00A74EB7"/>
    <w:rsid w:val="00A74EBE"/>
    <w:rsid w:val="00A74ED6"/>
    <w:rsid w:val="00A74EEF"/>
    <w:rsid w:val="00A74F4B"/>
    <w:rsid w:val="00A74F6E"/>
    <w:rsid w:val="00A74F71"/>
    <w:rsid w:val="00A74FD8"/>
    <w:rsid w:val="00A750AE"/>
    <w:rsid w:val="00A75176"/>
    <w:rsid w:val="00A75225"/>
    <w:rsid w:val="00A75255"/>
    <w:rsid w:val="00A75275"/>
    <w:rsid w:val="00A753E6"/>
    <w:rsid w:val="00A7548C"/>
    <w:rsid w:val="00A754AE"/>
    <w:rsid w:val="00A754FB"/>
    <w:rsid w:val="00A75544"/>
    <w:rsid w:val="00A756CE"/>
    <w:rsid w:val="00A756E0"/>
    <w:rsid w:val="00A75733"/>
    <w:rsid w:val="00A757F1"/>
    <w:rsid w:val="00A758A3"/>
    <w:rsid w:val="00A758BA"/>
    <w:rsid w:val="00A758C8"/>
    <w:rsid w:val="00A75906"/>
    <w:rsid w:val="00A7590D"/>
    <w:rsid w:val="00A759A5"/>
    <w:rsid w:val="00A759E7"/>
    <w:rsid w:val="00A75A49"/>
    <w:rsid w:val="00A75AC0"/>
    <w:rsid w:val="00A75B1F"/>
    <w:rsid w:val="00A75CC4"/>
    <w:rsid w:val="00A75CEA"/>
    <w:rsid w:val="00A75D32"/>
    <w:rsid w:val="00A75DC3"/>
    <w:rsid w:val="00A75DE8"/>
    <w:rsid w:val="00A75DFC"/>
    <w:rsid w:val="00A75E2A"/>
    <w:rsid w:val="00A75E39"/>
    <w:rsid w:val="00A75EA3"/>
    <w:rsid w:val="00A75EBB"/>
    <w:rsid w:val="00A75EDB"/>
    <w:rsid w:val="00A75F4D"/>
    <w:rsid w:val="00A75F70"/>
    <w:rsid w:val="00A75FD5"/>
    <w:rsid w:val="00A76013"/>
    <w:rsid w:val="00A7605A"/>
    <w:rsid w:val="00A76073"/>
    <w:rsid w:val="00A76152"/>
    <w:rsid w:val="00A7616E"/>
    <w:rsid w:val="00A76189"/>
    <w:rsid w:val="00A761F4"/>
    <w:rsid w:val="00A761F7"/>
    <w:rsid w:val="00A7625A"/>
    <w:rsid w:val="00A76273"/>
    <w:rsid w:val="00A762D6"/>
    <w:rsid w:val="00A762F7"/>
    <w:rsid w:val="00A762FF"/>
    <w:rsid w:val="00A76318"/>
    <w:rsid w:val="00A7636B"/>
    <w:rsid w:val="00A76386"/>
    <w:rsid w:val="00A763FE"/>
    <w:rsid w:val="00A764A4"/>
    <w:rsid w:val="00A7651F"/>
    <w:rsid w:val="00A76614"/>
    <w:rsid w:val="00A7671F"/>
    <w:rsid w:val="00A7673E"/>
    <w:rsid w:val="00A7690C"/>
    <w:rsid w:val="00A76A16"/>
    <w:rsid w:val="00A76A2F"/>
    <w:rsid w:val="00A76A35"/>
    <w:rsid w:val="00A76A60"/>
    <w:rsid w:val="00A76B3B"/>
    <w:rsid w:val="00A76B78"/>
    <w:rsid w:val="00A76B80"/>
    <w:rsid w:val="00A76BA2"/>
    <w:rsid w:val="00A76BDC"/>
    <w:rsid w:val="00A76BEF"/>
    <w:rsid w:val="00A76CC4"/>
    <w:rsid w:val="00A76D47"/>
    <w:rsid w:val="00A76D4C"/>
    <w:rsid w:val="00A76D86"/>
    <w:rsid w:val="00A76DB0"/>
    <w:rsid w:val="00A76DE1"/>
    <w:rsid w:val="00A76E17"/>
    <w:rsid w:val="00A76E2C"/>
    <w:rsid w:val="00A76E76"/>
    <w:rsid w:val="00A76F2A"/>
    <w:rsid w:val="00A76F36"/>
    <w:rsid w:val="00A76F3E"/>
    <w:rsid w:val="00A76FA4"/>
    <w:rsid w:val="00A77021"/>
    <w:rsid w:val="00A77028"/>
    <w:rsid w:val="00A7703D"/>
    <w:rsid w:val="00A77125"/>
    <w:rsid w:val="00A7718B"/>
    <w:rsid w:val="00A771B3"/>
    <w:rsid w:val="00A77238"/>
    <w:rsid w:val="00A7727D"/>
    <w:rsid w:val="00A772E0"/>
    <w:rsid w:val="00A77348"/>
    <w:rsid w:val="00A77374"/>
    <w:rsid w:val="00A773BA"/>
    <w:rsid w:val="00A773DB"/>
    <w:rsid w:val="00A7767F"/>
    <w:rsid w:val="00A77782"/>
    <w:rsid w:val="00A777A6"/>
    <w:rsid w:val="00A777BB"/>
    <w:rsid w:val="00A777D1"/>
    <w:rsid w:val="00A77809"/>
    <w:rsid w:val="00A7780F"/>
    <w:rsid w:val="00A7788E"/>
    <w:rsid w:val="00A778B1"/>
    <w:rsid w:val="00A778EE"/>
    <w:rsid w:val="00A77955"/>
    <w:rsid w:val="00A77960"/>
    <w:rsid w:val="00A779CD"/>
    <w:rsid w:val="00A77A08"/>
    <w:rsid w:val="00A77A43"/>
    <w:rsid w:val="00A77A6F"/>
    <w:rsid w:val="00A77A91"/>
    <w:rsid w:val="00A77AB8"/>
    <w:rsid w:val="00A77C11"/>
    <w:rsid w:val="00A77C14"/>
    <w:rsid w:val="00A77C85"/>
    <w:rsid w:val="00A77DF0"/>
    <w:rsid w:val="00A77DFD"/>
    <w:rsid w:val="00A77F21"/>
    <w:rsid w:val="00A77F22"/>
    <w:rsid w:val="00A77F65"/>
    <w:rsid w:val="00A80049"/>
    <w:rsid w:val="00A8012F"/>
    <w:rsid w:val="00A8014B"/>
    <w:rsid w:val="00A80171"/>
    <w:rsid w:val="00A8017A"/>
    <w:rsid w:val="00A80184"/>
    <w:rsid w:val="00A80236"/>
    <w:rsid w:val="00A802C7"/>
    <w:rsid w:val="00A80365"/>
    <w:rsid w:val="00A8037A"/>
    <w:rsid w:val="00A8038D"/>
    <w:rsid w:val="00A804B5"/>
    <w:rsid w:val="00A80511"/>
    <w:rsid w:val="00A8061E"/>
    <w:rsid w:val="00A8064D"/>
    <w:rsid w:val="00A80650"/>
    <w:rsid w:val="00A80695"/>
    <w:rsid w:val="00A80696"/>
    <w:rsid w:val="00A80768"/>
    <w:rsid w:val="00A80782"/>
    <w:rsid w:val="00A807C6"/>
    <w:rsid w:val="00A8081E"/>
    <w:rsid w:val="00A809FE"/>
    <w:rsid w:val="00A80AC9"/>
    <w:rsid w:val="00A80AF3"/>
    <w:rsid w:val="00A80B30"/>
    <w:rsid w:val="00A80BC8"/>
    <w:rsid w:val="00A80C28"/>
    <w:rsid w:val="00A80C50"/>
    <w:rsid w:val="00A80C5E"/>
    <w:rsid w:val="00A80C79"/>
    <w:rsid w:val="00A80C95"/>
    <w:rsid w:val="00A80D06"/>
    <w:rsid w:val="00A80D11"/>
    <w:rsid w:val="00A80D6F"/>
    <w:rsid w:val="00A80D71"/>
    <w:rsid w:val="00A80D78"/>
    <w:rsid w:val="00A80DAF"/>
    <w:rsid w:val="00A80E21"/>
    <w:rsid w:val="00A80E5E"/>
    <w:rsid w:val="00A80EDF"/>
    <w:rsid w:val="00A80F32"/>
    <w:rsid w:val="00A80F95"/>
    <w:rsid w:val="00A80FA5"/>
    <w:rsid w:val="00A80FF1"/>
    <w:rsid w:val="00A81045"/>
    <w:rsid w:val="00A810CC"/>
    <w:rsid w:val="00A8112C"/>
    <w:rsid w:val="00A811AE"/>
    <w:rsid w:val="00A811D8"/>
    <w:rsid w:val="00A811DF"/>
    <w:rsid w:val="00A81317"/>
    <w:rsid w:val="00A813AC"/>
    <w:rsid w:val="00A813D5"/>
    <w:rsid w:val="00A814A6"/>
    <w:rsid w:val="00A814B3"/>
    <w:rsid w:val="00A814CC"/>
    <w:rsid w:val="00A81576"/>
    <w:rsid w:val="00A815C2"/>
    <w:rsid w:val="00A815F2"/>
    <w:rsid w:val="00A815F6"/>
    <w:rsid w:val="00A8166A"/>
    <w:rsid w:val="00A81786"/>
    <w:rsid w:val="00A817D4"/>
    <w:rsid w:val="00A8181C"/>
    <w:rsid w:val="00A819D1"/>
    <w:rsid w:val="00A819FC"/>
    <w:rsid w:val="00A81A1F"/>
    <w:rsid w:val="00A81A7F"/>
    <w:rsid w:val="00A81AC5"/>
    <w:rsid w:val="00A81B06"/>
    <w:rsid w:val="00A81B3F"/>
    <w:rsid w:val="00A81B57"/>
    <w:rsid w:val="00A81B6D"/>
    <w:rsid w:val="00A81BF7"/>
    <w:rsid w:val="00A81C3D"/>
    <w:rsid w:val="00A81CA1"/>
    <w:rsid w:val="00A81CA9"/>
    <w:rsid w:val="00A81D13"/>
    <w:rsid w:val="00A81DFC"/>
    <w:rsid w:val="00A81E0B"/>
    <w:rsid w:val="00A81F4F"/>
    <w:rsid w:val="00A81F5B"/>
    <w:rsid w:val="00A81F7A"/>
    <w:rsid w:val="00A8208D"/>
    <w:rsid w:val="00A82197"/>
    <w:rsid w:val="00A821B2"/>
    <w:rsid w:val="00A821C0"/>
    <w:rsid w:val="00A821D2"/>
    <w:rsid w:val="00A821E4"/>
    <w:rsid w:val="00A8223F"/>
    <w:rsid w:val="00A82260"/>
    <w:rsid w:val="00A822FD"/>
    <w:rsid w:val="00A8230A"/>
    <w:rsid w:val="00A82352"/>
    <w:rsid w:val="00A82363"/>
    <w:rsid w:val="00A823CC"/>
    <w:rsid w:val="00A82424"/>
    <w:rsid w:val="00A824A3"/>
    <w:rsid w:val="00A824A9"/>
    <w:rsid w:val="00A824D6"/>
    <w:rsid w:val="00A82510"/>
    <w:rsid w:val="00A82557"/>
    <w:rsid w:val="00A8255E"/>
    <w:rsid w:val="00A8266A"/>
    <w:rsid w:val="00A82694"/>
    <w:rsid w:val="00A826B6"/>
    <w:rsid w:val="00A826C5"/>
    <w:rsid w:val="00A826D7"/>
    <w:rsid w:val="00A8271C"/>
    <w:rsid w:val="00A827FD"/>
    <w:rsid w:val="00A82834"/>
    <w:rsid w:val="00A828CE"/>
    <w:rsid w:val="00A8298B"/>
    <w:rsid w:val="00A82A52"/>
    <w:rsid w:val="00A82A82"/>
    <w:rsid w:val="00A82AB9"/>
    <w:rsid w:val="00A82AC4"/>
    <w:rsid w:val="00A82AC9"/>
    <w:rsid w:val="00A82B00"/>
    <w:rsid w:val="00A82B09"/>
    <w:rsid w:val="00A82B45"/>
    <w:rsid w:val="00A82B97"/>
    <w:rsid w:val="00A82B9B"/>
    <w:rsid w:val="00A82BF8"/>
    <w:rsid w:val="00A82C3E"/>
    <w:rsid w:val="00A82C4A"/>
    <w:rsid w:val="00A82C91"/>
    <w:rsid w:val="00A82CC1"/>
    <w:rsid w:val="00A82D5D"/>
    <w:rsid w:val="00A82D9E"/>
    <w:rsid w:val="00A82DCB"/>
    <w:rsid w:val="00A82DED"/>
    <w:rsid w:val="00A82DFA"/>
    <w:rsid w:val="00A82E2A"/>
    <w:rsid w:val="00A82EF5"/>
    <w:rsid w:val="00A82EFE"/>
    <w:rsid w:val="00A830A3"/>
    <w:rsid w:val="00A830A5"/>
    <w:rsid w:val="00A8314F"/>
    <w:rsid w:val="00A8318A"/>
    <w:rsid w:val="00A83232"/>
    <w:rsid w:val="00A8335A"/>
    <w:rsid w:val="00A833A7"/>
    <w:rsid w:val="00A8341C"/>
    <w:rsid w:val="00A834F1"/>
    <w:rsid w:val="00A83518"/>
    <w:rsid w:val="00A83664"/>
    <w:rsid w:val="00A8368A"/>
    <w:rsid w:val="00A836BE"/>
    <w:rsid w:val="00A836E4"/>
    <w:rsid w:val="00A836F0"/>
    <w:rsid w:val="00A83733"/>
    <w:rsid w:val="00A837B0"/>
    <w:rsid w:val="00A8380F"/>
    <w:rsid w:val="00A838D4"/>
    <w:rsid w:val="00A8394D"/>
    <w:rsid w:val="00A8396A"/>
    <w:rsid w:val="00A83A15"/>
    <w:rsid w:val="00A83ADC"/>
    <w:rsid w:val="00A83B60"/>
    <w:rsid w:val="00A83B76"/>
    <w:rsid w:val="00A83C68"/>
    <w:rsid w:val="00A83E5C"/>
    <w:rsid w:val="00A83E9D"/>
    <w:rsid w:val="00A83F49"/>
    <w:rsid w:val="00A83F79"/>
    <w:rsid w:val="00A83FFD"/>
    <w:rsid w:val="00A84021"/>
    <w:rsid w:val="00A840C8"/>
    <w:rsid w:val="00A840DB"/>
    <w:rsid w:val="00A840E0"/>
    <w:rsid w:val="00A84257"/>
    <w:rsid w:val="00A842F2"/>
    <w:rsid w:val="00A842FA"/>
    <w:rsid w:val="00A8443C"/>
    <w:rsid w:val="00A84460"/>
    <w:rsid w:val="00A84529"/>
    <w:rsid w:val="00A845B4"/>
    <w:rsid w:val="00A84613"/>
    <w:rsid w:val="00A8466A"/>
    <w:rsid w:val="00A8467D"/>
    <w:rsid w:val="00A84690"/>
    <w:rsid w:val="00A846BA"/>
    <w:rsid w:val="00A847A3"/>
    <w:rsid w:val="00A8480B"/>
    <w:rsid w:val="00A8480F"/>
    <w:rsid w:val="00A84858"/>
    <w:rsid w:val="00A8487C"/>
    <w:rsid w:val="00A848AD"/>
    <w:rsid w:val="00A8499E"/>
    <w:rsid w:val="00A84A8D"/>
    <w:rsid w:val="00A84AF2"/>
    <w:rsid w:val="00A84B2A"/>
    <w:rsid w:val="00A84B4B"/>
    <w:rsid w:val="00A84D24"/>
    <w:rsid w:val="00A84D76"/>
    <w:rsid w:val="00A84D9C"/>
    <w:rsid w:val="00A84DA1"/>
    <w:rsid w:val="00A84DC5"/>
    <w:rsid w:val="00A84E98"/>
    <w:rsid w:val="00A84F73"/>
    <w:rsid w:val="00A84F8C"/>
    <w:rsid w:val="00A84FF7"/>
    <w:rsid w:val="00A85036"/>
    <w:rsid w:val="00A8525E"/>
    <w:rsid w:val="00A85348"/>
    <w:rsid w:val="00A853CC"/>
    <w:rsid w:val="00A85431"/>
    <w:rsid w:val="00A85546"/>
    <w:rsid w:val="00A85618"/>
    <w:rsid w:val="00A8566C"/>
    <w:rsid w:val="00A85698"/>
    <w:rsid w:val="00A856E1"/>
    <w:rsid w:val="00A856F9"/>
    <w:rsid w:val="00A85714"/>
    <w:rsid w:val="00A857A6"/>
    <w:rsid w:val="00A857CF"/>
    <w:rsid w:val="00A857DF"/>
    <w:rsid w:val="00A8580D"/>
    <w:rsid w:val="00A8586E"/>
    <w:rsid w:val="00A8589F"/>
    <w:rsid w:val="00A859AC"/>
    <w:rsid w:val="00A85ADD"/>
    <w:rsid w:val="00A85B23"/>
    <w:rsid w:val="00A85B31"/>
    <w:rsid w:val="00A85BCF"/>
    <w:rsid w:val="00A85BD8"/>
    <w:rsid w:val="00A85C86"/>
    <w:rsid w:val="00A85CDF"/>
    <w:rsid w:val="00A85D23"/>
    <w:rsid w:val="00A85D9E"/>
    <w:rsid w:val="00A85DA9"/>
    <w:rsid w:val="00A85E81"/>
    <w:rsid w:val="00A85F14"/>
    <w:rsid w:val="00A85FCB"/>
    <w:rsid w:val="00A86067"/>
    <w:rsid w:val="00A860EB"/>
    <w:rsid w:val="00A86193"/>
    <w:rsid w:val="00A8619E"/>
    <w:rsid w:val="00A8620E"/>
    <w:rsid w:val="00A86448"/>
    <w:rsid w:val="00A8645C"/>
    <w:rsid w:val="00A864D4"/>
    <w:rsid w:val="00A8651B"/>
    <w:rsid w:val="00A86525"/>
    <w:rsid w:val="00A86623"/>
    <w:rsid w:val="00A86637"/>
    <w:rsid w:val="00A86674"/>
    <w:rsid w:val="00A866E0"/>
    <w:rsid w:val="00A867A4"/>
    <w:rsid w:val="00A86828"/>
    <w:rsid w:val="00A86854"/>
    <w:rsid w:val="00A868E7"/>
    <w:rsid w:val="00A86908"/>
    <w:rsid w:val="00A86925"/>
    <w:rsid w:val="00A8693B"/>
    <w:rsid w:val="00A8697C"/>
    <w:rsid w:val="00A869BD"/>
    <w:rsid w:val="00A86A60"/>
    <w:rsid w:val="00A86A81"/>
    <w:rsid w:val="00A86AAD"/>
    <w:rsid w:val="00A86ADF"/>
    <w:rsid w:val="00A86AF0"/>
    <w:rsid w:val="00A86B57"/>
    <w:rsid w:val="00A86BD8"/>
    <w:rsid w:val="00A86D04"/>
    <w:rsid w:val="00A86D0E"/>
    <w:rsid w:val="00A86E45"/>
    <w:rsid w:val="00A86ED5"/>
    <w:rsid w:val="00A86F27"/>
    <w:rsid w:val="00A86F98"/>
    <w:rsid w:val="00A87053"/>
    <w:rsid w:val="00A87082"/>
    <w:rsid w:val="00A87107"/>
    <w:rsid w:val="00A8714B"/>
    <w:rsid w:val="00A872B7"/>
    <w:rsid w:val="00A8731D"/>
    <w:rsid w:val="00A87390"/>
    <w:rsid w:val="00A87523"/>
    <w:rsid w:val="00A875AF"/>
    <w:rsid w:val="00A875CA"/>
    <w:rsid w:val="00A87667"/>
    <w:rsid w:val="00A87682"/>
    <w:rsid w:val="00A876FB"/>
    <w:rsid w:val="00A87719"/>
    <w:rsid w:val="00A8782C"/>
    <w:rsid w:val="00A8789B"/>
    <w:rsid w:val="00A87933"/>
    <w:rsid w:val="00A87950"/>
    <w:rsid w:val="00A879AB"/>
    <w:rsid w:val="00A879B3"/>
    <w:rsid w:val="00A87A0B"/>
    <w:rsid w:val="00A87A32"/>
    <w:rsid w:val="00A87A3B"/>
    <w:rsid w:val="00A87A55"/>
    <w:rsid w:val="00A87ADD"/>
    <w:rsid w:val="00A87AF2"/>
    <w:rsid w:val="00A87DF4"/>
    <w:rsid w:val="00A87F5E"/>
    <w:rsid w:val="00A87F86"/>
    <w:rsid w:val="00A87FF0"/>
    <w:rsid w:val="00A90048"/>
    <w:rsid w:val="00A90082"/>
    <w:rsid w:val="00A90132"/>
    <w:rsid w:val="00A90136"/>
    <w:rsid w:val="00A901B0"/>
    <w:rsid w:val="00A90222"/>
    <w:rsid w:val="00A90243"/>
    <w:rsid w:val="00A90312"/>
    <w:rsid w:val="00A903C4"/>
    <w:rsid w:val="00A904A8"/>
    <w:rsid w:val="00A9054B"/>
    <w:rsid w:val="00A906B9"/>
    <w:rsid w:val="00A9071A"/>
    <w:rsid w:val="00A90793"/>
    <w:rsid w:val="00A907CE"/>
    <w:rsid w:val="00A908AB"/>
    <w:rsid w:val="00A908D9"/>
    <w:rsid w:val="00A90A0B"/>
    <w:rsid w:val="00A90A30"/>
    <w:rsid w:val="00A90A49"/>
    <w:rsid w:val="00A90A5C"/>
    <w:rsid w:val="00A90BE5"/>
    <w:rsid w:val="00A90C12"/>
    <w:rsid w:val="00A90C70"/>
    <w:rsid w:val="00A90C75"/>
    <w:rsid w:val="00A90D1F"/>
    <w:rsid w:val="00A90D39"/>
    <w:rsid w:val="00A90DE2"/>
    <w:rsid w:val="00A90E1E"/>
    <w:rsid w:val="00A90ED9"/>
    <w:rsid w:val="00A90EDF"/>
    <w:rsid w:val="00A90EE5"/>
    <w:rsid w:val="00A90FD5"/>
    <w:rsid w:val="00A9102A"/>
    <w:rsid w:val="00A910E2"/>
    <w:rsid w:val="00A91131"/>
    <w:rsid w:val="00A91199"/>
    <w:rsid w:val="00A912BA"/>
    <w:rsid w:val="00A912C8"/>
    <w:rsid w:val="00A913A6"/>
    <w:rsid w:val="00A91464"/>
    <w:rsid w:val="00A915B2"/>
    <w:rsid w:val="00A915CA"/>
    <w:rsid w:val="00A915CD"/>
    <w:rsid w:val="00A9165B"/>
    <w:rsid w:val="00A9165F"/>
    <w:rsid w:val="00A9166E"/>
    <w:rsid w:val="00A9171D"/>
    <w:rsid w:val="00A917CF"/>
    <w:rsid w:val="00A917E4"/>
    <w:rsid w:val="00A918F4"/>
    <w:rsid w:val="00A9194E"/>
    <w:rsid w:val="00A91952"/>
    <w:rsid w:val="00A91964"/>
    <w:rsid w:val="00A91983"/>
    <w:rsid w:val="00A919BE"/>
    <w:rsid w:val="00A91A2D"/>
    <w:rsid w:val="00A91AF9"/>
    <w:rsid w:val="00A91AFC"/>
    <w:rsid w:val="00A91B1B"/>
    <w:rsid w:val="00A91B3F"/>
    <w:rsid w:val="00A91C1E"/>
    <w:rsid w:val="00A91C55"/>
    <w:rsid w:val="00A91C88"/>
    <w:rsid w:val="00A91CA7"/>
    <w:rsid w:val="00A91D2B"/>
    <w:rsid w:val="00A91D3D"/>
    <w:rsid w:val="00A91D62"/>
    <w:rsid w:val="00A91D77"/>
    <w:rsid w:val="00A91E06"/>
    <w:rsid w:val="00A91E47"/>
    <w:rsid w:val="00A92029"/>
    <w:rsid w:val="00A920DE"/>
    <w:rsid w:val="00A920FC"/>
    <w:rsid w:val="00A9211F"/>
    <w:rsid w:val="00A921CB"/>
    <w:rsid w:val="00A921F2"/>
    <w:rsid w:val="00A921FD"/>
    <w:rsid w:val="00A92217"/>
    <w:rsid w:val="00A92314"/>
    <w:rsid w:val="00A92419"/>
    <w:rsid w:val="00A92444"/>
    <w:rsid w:val="00A9249C"/>
    <w:rsid w:val="00A924E4"/>
    <w:rsid w:val="00A9253E"/>
    <w:rsid w:val="00A92616"/>
    <w:rsid w:val="00A9261D"/>
    <w:rsid w:val="00A92631"/>
    <w:rsid w:val="00A92688"/>
    <w:rsid w:val="00A926D6"/>
    <w:rsid w:val="00A927D6"/>
    <w:rsid w:val="00A927FF"/>
    <w:rsid w:val="00A928BC"/>
    <w:rsid w:val="00A928C6"/>
    <w:rsid w:val="00A92988"/>
    <w:rsid w:val="00A929E9"/>
    <w:rsid w:val="00A92A1D"/>
    <w:rsid w:val="00A92B68"/>
    <w:rsid w:val="00A92C19"/>
    <w:rsid w:val="00A92D10"/>
    <w:rsid w:val="00A92D51"/>
    <w:rsid w:val="00A92DF4"/>
    <w:rsid w:val="00A92DFB"/>
    <w:rsid w:val="00A92E67"/>
    <w:rsid w:val="00A93028"/>
    <w:rsid w:val="00A930A6"/>
    <w:rsid w:val="00A9311E"/>
    <w:rsid w:val="00A9317B"/>
    <w:rsid w:val="00A932BC"/>
    <w:rsid w:val="00A932DB"/>
    <w:rsid w:val="00A9333E"/>
    <w:rsid w:val="00A9336E"/>
    <w:rsid w:val="00A9346F"/>
    <w:rsid w:val="00A9348F"/>
    <w:rsid w:val="00A934C8"/>
    <w:rsid w:val="00A93515"/>
    <w:rsid w:val="00A935E9"/>
    <w:rsid w:val="00A93683"/>
    <w:rsid w:val="00A93690"/>
    <w:rsid w:val="00A936EC"/>
    <w:rsid w:val="00A93700"/>
    <w:rsid w:val="00A93811"/>
    <w:rsid w:val="00A9383B"/>
    <w:rsid w:val="00A93849"/>
    <w:rsid w:val="00A938F4"/>
    <w:rsid w:val="00A93944"/>
    <w:rsid w:val="00A9395D"/>
    <w:rsid w:val="00A93A1C"/>
    <w:rsid w:val="00A93A49"/>
    <w:rsid w:val="00A93ABF"/>
    <w:rsid w:val="00A93BE5"/>
    <w:rsid w:val="00A93D10"/>
    <w:rsid w:val="00A93D9C"/>
    <w:rsid w:val="00A93DB7"/>
    <w:rsid w:val="00A93DF2"/>
    <w:rsid w:val="00A93E26"/>
    <w:rsid w:val="00A93E51"/>
    <w:rsid w:val="00A93E89"/>
    <w:rsid w:val="00A93ED5"/>
    <w:rsid w:val="00A93F06"/>
    <w:rsid w:val="00A93F2A"/>
    <w:rsid w:val="00A93FE3"/>
    <w:rsid w:val="00A93FE8"/>
    <w:rsid w:val="00A94047"/>
    <w:rsid w:val="00A9408C"/>
    <w:rsid w:val="00A940A7"/>
    <w:rsid w:val="00A941B8"/>
    <w:rsid w:val="00A941DC"/>
    <w:rsid w:val="00A943CA"/>
    <w:rsid w:val="00A94463"/>
    <w:rsid w:val="00A9447E"/>
    <w:rsid w:val="00A9469E"/>
    <w:rsid w:val="00A946AE"/>
    <w:rsid w:val="00A9478F"/>
    <w:rsid w:val="00A947A9"/>
    <w:rsid w:val="00A9481D"/>
    <w:rsid w:val="00A948D9"/>
    <w:rsid w:val="00A9498C"/>
    <w:rsid w:val="00A949C9"/>
    <w:rsid w:val="00A94A42"/>
    <w:rsid w:val="00A94A59"/>
    <w:rsid w:val="00A94AD4"/>
    <w:rsid w:val="00A94B25"/>
    <w:rsid w:val="00A94BB2"/>
    <w:rsid w:val="00A94C67"/>
    <w:rsid w:val="00A94C9B"/>
    <w:rsid w:val="00A94D22"/>
    <w:rsid w:val="00A94D4A"/>
    <w:rsid w:val="00A94DEF"/>
    <w:rsid w:val="00A94E8F"/>
    <w:rsid w:val="00A94EAB"/>
    <w:rsid w:val="00A94EC7"/>
    <w:rsid w:val="00A94F60"/>
    <w:rsid w:val="00A95036"/>
    <w:rsid w:val="00A95075"/>
    <w:rsid w:val="00A950B9"/>
    <w:rsid w:val="00A95130"/>
    <w:rsid w:val="00A95154"/>
    <w:rsid w:val="00A95182"/>
    <w:rsid w:val="00A95189"/>
    <w:rsid w:val="00A95224"/>
    <w:rsid w:val="00A9522D"/>
    <w:rsid w:val="00A9525B"/>
    <w:rsid w:val="00A95263"/>
    <w:rsid w:val="00A95336"/>
    <w:rsid w:val="00A95354"/>
    <w:rsid w:val="00A9535B"/>
    <w:rsid w:val="00A95371"/>
    <w:rsid w:val="00A9539C"/>
    <w:rsid w:val="00A9540C"/>
    <w:rsid w:val="00A9541A"/>
    <w:rsid w:val="00A95425"/>
    <w:rsid w:val="00A9543F"/>
    <w:rsid w:val="00A95475"/>
    <w:rsid w:val="00A954B0"/>
    <w:rsid w:val="00A954D2"/>
    <w:rsid w:val="00A95582"/>
    <w:rsid w:val="00A9558A"/>
    <w:rsid w:val="00A955A0"/>
    <w:rsid w:val="00A955B2"/>
    <w:rsid w:val="00A9569D"/>
    <w:rsid w:val="00A956EA"/>
    <w:rsid w:val="00A956F6"/>
    <w:rsid w:val="00A95701"/>
    <w:rsid w:val="00A957D7"/>
    <w:rsid w:val="00A958DA"/>
    <w:rsid w:val="00A958E1"/>
    <w:rsid w:val="00A958F0"/>
    <w:rsid w:val="00A958F5"/>
    <w:rsid w:val="00A959A2"/>
    <w:rsid w:val="00A959BA"/>
    <w:rsid w:val="00A959D5"/>
    <w:rsid w:val="00A95A1D"/>
    <w:rsid w:val="00A95A29"/>
    <w:rsid w:val="00A95A3C"/>
    <w:rsid w:val="00A95A5A"/>
    <w:rsid w:val="00A95A5E"/>
    <w:rsid w:val="00A95AB8"/>
    <w:rsid w:val="00A95AD1"/>
    <w:rsid w:val="00A95B32"/>
    <w:rsid w:val="00A95BEB"/>
    <w:rsid w:val="00A95C5E"/>
    <w:rsid w:val="00A95C72"/>
    <w:rsid w:val="00A95C9C"/>
    <w:rsid w:val="00A95E30"/>
    <w:rsid w:val="00A95F25"/>
    <w:rsid w:val="00A95FD5"/>
    <w:rsid w:val="00A95FED"/>
    <w:rsid w:val="00A96049"/>
    <w:rsid w:val="00A9612B"/>
    <w:rsid w:val="00A9622D"/>
    <w:rsid w:val="00A96281"/>
    <w:rsid w:val="00A96302"/>
    <w:rsid w:val="00A96321"/>
    <w:rsid w:val="00A9632D"/>
    <w:rsid w:val="00A9633A"/>
    <w:rsid w:val="00A96367"/>
    <w:rsid w:val="00A963E5"/>
    <w:rsid w:val="00A964BB"/>
    <w:rsid w:val="00A964D5"/>
    <w:rsid w:val="00A96548"/>
    <w:rsid w:val="00A9663D"/>
    <w:rsid w:val="00A96679"/>
    <w:rsid w:val="00A966A5"/>
    <w:rsid w:val="00A966BB"/>
    <w:rsid w:val="00A96703"/>
    <w:rsid w:val="00A96784"/>
    <w:rsid w:val="00A9679A"/>
    <w:rsid w:val="00A967DD"/>
    <w:rsid w:val="00A9688B"/>
    <w:rsid w:val="00A9689F"/>
    <w:rsid w:val="00A968A6"/>
    <w:rsid w:val="00A968BD"/>
    <w:rsid w:val="00A96903"/>
    <w:rsid w:val="00A969CC"/>
    <w:rsid w:val="00A969F6"/>
    <w:rsid w:val="00A96AB6"/>
    <w:rsid w:val="00A96AE9"/>
    <w:rsid w:val="00A96B96"/>
    <w:rsid w:val="00A96C3D"/>
    <w:rsid w:val="00A96CFB"/>
    <w:rsid w:val="00A96D0C"/>
    <w:rsid w:val="00A96D3B"/>
    <w:rsid w:val="00A96EB8"/>
    <w:rsid w:val="00A96F17"/>
    <w:rsid w:val="00A96F57"/>
    <w:rsid w:val="00A96F6E"/>
    <w:rsid w:val="00A96F77"/>
    <w:rsid w:val="00A97032"/>
    <w:rsid w:val="00A9708A"/>
    <w:rsid w:val="00A970FE"/>
    <w:rsid w:val="00A97177"/>
    <w:rsid w:val="00A971A4"/>
    <w:rsid w:val="00A971B6"/>
    <w:rsid w:val="00A971E8"/>
    <w:rsid w:val="00A97295"/>
    <w:rsid w:val="00A972C5"/>
    <w:rsid w:val="00A97313"/>
    <w:rsid w:val="00A9733A"/>
    <w:rsid w:val="00A97367"/>
    <w:rsid w:val="00A973DF"/>
    <w:rsid w:val="00A97498"/>
    <w:rsid w:val="00A974D2"/>
    <w:rsid w:val="00A9750B"/>
    <w:rsid w:val="00A97587"/>
    <w:rsid w:val="00A976D9"/>
    <w:rsid w:val="00A97749"/>
    <w:rsid w:val="00A97771"/>
    <w:rsid w:val="00A978CD"/>
    <w:rsid w:val="00A9790E"/>
    <w:rsid w:val="00A9791A"/>
    <w:rsid w:val="00A97936"/>
    <w:rsid w:val="00A97A36"/>
    <w:rsid w:val="00A97A4D"/>
    <w:rsid w:val="00A97A8F"/>
    <w:rsid w:val="00A97ACF"/>
    <w:rsid w:val="00A97B30"/>
    <w:rsid w:val="00A97B5D"/>
    <w:rsid w:val="00A97B8A"/>
    <w:rsid w:val="00A97B9A"/>
    <w:rsid w:val="00A97C25"/>
    <w:rsid w:val="00A97C4B"/>
    <w:rsid w:val="00A97C80"/>
    <w:rsid w:val="00A97D8D"/>
    <w:rsid w:val="00A97D9E"/>
    <w:rsid w:val="00A97DB0"/>
    <w:rsid w:val="00A97DDE"/>
    <w:rsid w:val="00A97EC7"/>
    <w:rsid w:val="00A97F57"/>
    <w:rsid w:val="00A97F73"/>
    <w:rsid w:val="00A97F78"/>
    <w:rsid w:val="00A97F88"/>
    <w:rsid w:val="00A97FA4"/>
    <w:rsid w:val="00A97FA8"/>
    <w:rsid w:val="00A97FAF"/>
    <w:rsid w:val="00AA0008"/>
    <w:rsid w:val="00AA0043"/>
    <w:rsid w:val="00AA004B"/>
    <w:rsid w:val="00AA0050"/>
    <w:rsid w:val="00AA0056"/>
    <w:rsid w:val="00AA0064"/>
    <w:rsid w:val="00AA007A"/>
    <w:rsid w:val="00AA00AD"/>
    <w:rsid w:val="00AA00F4"/>
    <w:rsid w:val="00AA012C"/>
    <w:rsid w:val="00AA01BC"/>
    <w:rsid w:val="00AA01C0"/>
    <w:rsid w:val="00AA022A"/>
    <w:rsid w:val="00AA023E"/>
    <w:rsid w:val="00AA02A8"/>
    <w:rsid w:val="00AA0387"/>
    <w:rsid w:val="00AA03FE"/>
    <w:rsid w:val="00AA041C"/>
    <w:rsid w:val="00AA04A5"/>
    <w:rsid w:val="00AA04BF"/>
    <w:rsid w:val="00AA050D"/>
    <w:rsid w:val="00AA0573"/>
    <w:rsid w:val="00AA05C8"/>
    <w:rsid w:val="00AA05DE"/>
    <w:rsid w:val="00AA0601"/>
    <w:rsid w:val="00AA0609"/>
    <w:rsid w:val="00AA061A"/>
    <w:rsid w:val="00AA065A"/>
    <w:rsid w:val="00AA06A5"/>
    <w:rsid w:val="00AA0702"/>
    <w:rsid w:val="00AA0743"/>
    <w:rsid w:val="00AA074C"/>
    <w:rsid w:val="00AA0753"/>
    <w:rsid w:val="00AA07CC"/>
    <w:rsid w:val="00AA085F"/>
    <w:rsid w:val="00AA08A0"/>
    <w:rsid w:val="00AA0907"/>
    <w:rsid w:val="00AA095B"/>
    <w:rsid w:val="00AA0998"/>
    <w:rsid w:val="00AA09FF"/>
    <w:rsid w:val="00AA0A70"/>
    <w:rsid w:val="00AA0A95"/>
    <w:rsid w:val="00AA0ACA"/>
    <w:rsid w:val="00AA0B4A"/>
    <w:rsid w:val="00AA0B5B"/>
    <w:rsid w:val="00AA0B83"/>
    <w:rsid w:val="00AA0C69"/>
    <w:rsid w:val="00AA0CD3"/>
    <w:rsid w:val="00AA0DC7"/>
    <w:rsid w:val="00AA0E04"/>
    <w:rsid w:val="00AA0E18"/>
    <w:rsid w:val="00AA0E29"/>
    <w:rsid w:val="00AA0EAB"/>
    <w:rsid w:val="00AA0EFA"/>
    <w:rsid w:val="00AA0F73"/>
    <w:rsid w:val="00AA1008"/>
    <w:rsid w:val="00AA1022"/>
    <w:rsid w:val="00AA10F0"/>
    <w:rsid w:val="00AA113D"/>
    <w:rsid w:val="00AA12BE"/>
    <w:rsid w:val="00AA12D6"/>
    <w:rsid w:val="00AA13AF"/>
    <w:rsid w:val="00AA13B5"/>
    <w:rsid w:val="00AA141F"/>
    <w:rsid w:val="00AA143A"/>
    <w:rsid w:val="00AA1444"/>
    <w:rsid w:val="00AA1481"/>
    <w:rsid w:val="00AA1489"/>
    <w:rsid w:val="00AA156E"/>
    <w:rsid w:val="00AA162E"/>
    <w:rsid w:val="00AA168E"/>
    <w:rsid w:val="00AA1746"/>
    <w:rsid w:val="00AA1863"/>
    <w:rsid w:val="00AA1864"/>
    <w:rsid w:val="00AA18BA"/>
    <w:rsid w:val="00AA18C7"/>
    <w:rsid w:val="00AA18D2"/>
    <w:rsid w:val="00AA18F9"/>
    <w:rsid w:val="00AA191E"/>
    <w:rsid w:val="00AA196F"/>
    <w:rsid w:val="00AA19CE"/>
    <w:rsid w:val="00AA19E3"/>
    <w:rsid w:val="00AA19E7"/>
    <w:rsid w:val="00AA1A0B"/>
    <w:rsid w:val="00AA1A76"/>
    <w:rsid w:val="00AA1AEA"/>
    <w:rsid w:val="00AA1AEE"/>
    <w:rsid w:val="00AA1B04"/>
    <w:rsid w:val="00AA1B2A"/>
    <w:rsid w:val="00AA1B43"/>
    <w:rsid w:val="00AA1C2F"/>
    <w:rsid w:val="00AA1C6F"/>
    <w:rsid w:val="00AA1C94"/>
    <w:rsid w:val="00AA1D05"/>
    <w:rsid w:val="00AA1D52"/>
    <w:rsid w:val="00AA1E25"/>
    <w:rsid w:val="00AA1E51"/>
    <w:rsid w:val="00AA1E75"/>
    <w:rsid w:val="00AA1E8E"/>
    <w:rsid w:val="00AA1F5C"/>
    <w:rsid w:val="00AA1F6C"/>
    <w:rsid w:val="00AA1FD7"/>
    <w:rsid w:val="00AA2042"/>
    <w:rsid w:val="00AA2087"/>
    <w:rsid w:val="00AA20C9"/>
    <w:rsid w:val="00AA210D"/>
    <w:rsid w:val="00AA2150"/>
    <w:rsid w:val="00AA219C"/>
    <w:rsid w:val="00AA21F2"/>
    <w:rsid w:val="00AA2275"/>
    <w:rsid w:val="00AA2379"/>
    <w:rsid w:val="00AA2382"/>
    <w:rsid w:val="00AA23B5"/>
    <w:rsid w:val="00AA23D4"/>
    <w:rsid w:val="00AA2452"/>
    <w:rsid w:val="00AA24C8"/>
    <w:rsid w:val="00AA2505"/>
    <w:rsid w:val="00AA250A"/>
    <w:rsid w:val="00AA250C"/>
    <w:rsid w:val="00AA2524"/>
    <w:rsid w:val="00AA2550"/>
    <w:rsid w:val="00AA2562"/>
    <w:rsid w:val="00AA25D2"/>
    <w:rsid w:val="00AA2659"/>
    <w:rsid w:val="00AA2695"/>
    <w:rsid w:val="00AA26FE"/>
    <w:rsid w:val="00AA273B"/>
    <w:rsid w:val="00AA27BC"/>
    <w:rsid w:val="00AA2800"/>
    <w:rsid w:val="00AA284B"/>
    <w:rsid w:val="00AA2879"/>
    <w:rsid w:val="00AA28E9"/>
    <w:rsid w:val="00AA298C"/>
    <w:rsid w:val="00AA29B4"/>
    <w:rsid w:val="00AA29D9"/>
    <w:rsid w:val="00AA2A18"/>
    <w:rsid w:val="00AA2C28"/>
    <w:rsid w:val="00AA2EF4"/>
    <w:rsid w:val="00AA2F27"/>
    <w:rsid w:val="00AA2F81"/>
    <w:rsid w:val="00AA310C"/>
    <w:rsid w:val="00AA319E"/>
    <w:rsid w:val="00AA31EF"/>
    <w:rsid w:val="00AA3231"/>
    <w:rsid w:val="00AA32AC"/>
    <w:rsid w:val="00AA3470"/>
    <w:rsid w:val="00AA34A3"/>
    <w:rsid w:val="00AA34BC"/>
    <w:rsid w:val="00AA34E1"/>
    <w:rsid w:val="00AA34F2"/>
    <w:rsid w:val="00AA34F9"/>
    <w:rsid w:val="00AA3550"/>
    <w:rsid w:val="00AA3748"/>
    <w:rsid w:val="00AA379D"/>
    <w:rsid w:val="00AA3804"/>
    <w:rsid w:val="00AA38FD"/>
    <w:rsid w:val="00AA3903"/>
    <w:rsid w:val="00AA3990"/>
    <w:rsid w:val="00AA39E0"/>
    <w:rsid w:val="00AA3A47"/>
    <w:rsid w:val="00AA3AC2"/>
    <w:rsid w:val="00AA3AE0"/>
    <w:rsid w:val="00AA3B2A"/>
    <w:rsid w:val="00AA3BB5"/>
    <w:rsid w:val="00AA3C1B"/>
    <w:rsid w:val="00AA3C5F"/>
    <w:rsid w:val="00AA3C82"/>
    <w:rsid w:val="00AA3D83"/>
    <w:rsid w:val="00AA3D9D"/>
    <w:rsid w:val="00AA3DA3"/>
    <w:rsid w:val="00AA3DE4"/>
    <w:rsid w:val="00AA3E11"/>
    <w:rsid w:val="00AA3E5B"/>
    <w:rsid w:val="00AA3F30"/>
    <w:rsid w:val="00AA3F6B"/>
    <w:rsid w:val="00AA3F81"/>
    <w:rsid w:val="00AA3FCE"/>
    <w:rsid w:val="00AA3FD5"/>
    <w:rsid w:val="00AA3FD6"/>
    <w:rsid w:val="00AA400B"/>
    <w:rsid w:val="00AA4012"/>
    <w:rsid w:val="00AA4030"/>
    <w:rsid w:val="00AA4173"/>
    <w:rsid w:val="00AA41BB"/>
    <w:rsid w:val="00AA42CA"/>
    <w:rsid w:val="00AA4373"/>
    <w:rsid w:val="00AA43D6"/>
    <w:rsid w:val="00AA44DB"/>
    <w:rsid w:val="00AA46EB"/>
    <w:rsid w:val="00AA473F"/>
    <w:rsid w:val="00AA475E"/>
    <w:rsid w:val="00AA483E"/>
    <w:rsid w:val="00AA4847"/>
    <w:rsid w:val="00AA4851"/>
    <w:rsid w:val="00AA4862"/>
    <w:rsid w:val="00AA492E"/>
    <w:rsid w:val="00AA493E"/>
    <w:rsid w:val="00AA4A0C"/>
    <w:rsid w:val="00AA4AF2"/>
    <w:rsid w:val="00AA4B0D"/>
    <w:rsid w:val="00AA4B87"/>
    <w:rsid w:val="00AA4BA3"/>
    <w:rsid w:val="00AA4BC4"/>
    <w:rsid w:val="00AA4C09"/>
    <w:rsid w:val="00AA4CF8"/>
    <w:rsid w:val="00AA4D0D"/>
    <w:rsid w:val="00AA4DFA"/>
    <w:rsid w:val="00AA4E3A"/>
    <w:rsid w:val="00AA4ECD"/>
    <w:rsid w:val="00AA4F2C"/>
    <w:rsid w:val="00AA4F63"/>
    <w:rsid w:val="00AA4FD8"/>
    <w:rsid w:val="00AA5018"/>
    <w:rsid w:val="00AA505D"/>
    <w:rsid w:val="00AA515A"/>
    <w:rsid w:val="00AA5162"/>
    <w:rsid w:val="00AA5208"/>
    <w:rsid w:val="00AA5284"/>
    <w:rsid w:val="00AA5317"/>
    <w:rsid w:val="00AA531D"/>
    <w:rsid w:val="00AA5384"/>
    <w:rsid w:val="00AA5510"/>
    <w:rsid w:val="00AA5546"/>
    <w:rsid w:val="00AA5571"/>
    <w:rsid w:val="00AA55BF"/>
    <w:rsid w:val="00AA55DE"/>
    <w:rsid w:val="00AA55EB"/>
    <w:rsid w:val="00AA55FD"/>
    <w:rsid w:val="00AA5653"/>
    <w:rsid w:val="00AA5672"/>
    <w:rsid w:val="00AA56BD"/>
    <w:rsid w:val="00AA56F5"/>
    <w:rsid w:val="00AA5741"/>
    <w:rsid w:val="00AA57C9"/>
    <w:rsid w:val="00AA57EC"/>
    <w:rsid w:val="00AA582A"/>
    <w:rsid w:val="00AA585A"/>
    <w:rsid w:val="00AA5903"/>
    <w:rsid w:val="00AA59B5"/>
    <w:rsid w:val="00AA5ABF"/>
    <w:rsid w:val="00AA5AF1"/>
    <w:rsid w:val="00AA5B1C"/>
    <w:rsid w:val="00AA5B24"/>
    <w:rsid w:val="00AA5B41"/>
    <w:rsid w:val="00AA5C3E"/>
    <w:rsid w:val="00AA5C71"/>
    <w:rsid w:val="00AA5C86"/>
    <w:rsid w:val="00AA5E6E"/>
    <w:rsid w:val="00AA5EB7"/>
    <w:rsid w:val="00AA5EEF"/>
    <w:rsid w:val="00AA5F71"/>
    <w:rsid w:val="00AA604C"/>
    <w:rsid w:val="00AA60D9"/>
    <w:rsid w:val="00AA60DF"/>
    <w:rsid w:val="00AA60F9"/>
    <w:rsid w:val="00AA61B6"/>
    <w:rsid w:val="00AA61B8"/>
    <w:rsid w:val="00AA6238"/>
    <w:rsid w:val="00AA62DE"/>
    <w:rsid w:val="00AA6336"/>
    <w:rsid w:val="00AA63AB"/>
    <w:rsid w:val="00AA63C6"/>
    <w:rsid w:val="00AA63F2"/>
    <w:rsid w:val="00AA6426"/>
    <w:rsid w:val="00AA6475"/>
    <w:rsid w:val="00AA64AA"/>
    <w:rsid w:val="00AA658F"/>
    <w:rsid w:val="00AA65A1"/>
    <w:rsid w:val="00AA65CE"/>
    <w:rsid w:val="00AA6621"/>
    <w:rsid w:val="00AA663A"/>
    <w:rsid w:val="00AA6641"/>
    <w:rsid w:val="00AA6644"/>
    <w:rsid w:val="00AA66A3"/>
    <w:rsid w:val="00AA66F6"/>
    <w:rsid w:val="00AA67C7"/>
    <w:rsid w:val="00AA68F7"/>
    <w:rsid w:val="00AA6950"/>
    <w:rsid w:val="00AA69A6"/>
    <w:rsid w:val="00AA69B5"/>
    <w:rsid w:val="00AA69D1"/>
    <w:rsid w:val="00AA6A84"/>
    <w:rsid w:val="00AA6B5A"/>
    <w:rsid w:val="00AA6B7A"/>
    <w:rsid w:val="00AA6BCC"/>
    <w:rsid w:val="00AA6C8D"/>
    <w:rsid w:val="00AA6C90"/>
    <w:rsid w:val="00AA6D2A"/>
    <w:rsid w:val="00AA6D57"/>
    <w:rsid w:val="00AA6D6B"/>
    <w:rsid w:val="00AA6D80"/>
    <w:rsid w:val="00AA6DD6"/>
    <w:rsid w:val="00AA6E03"/>
    <w:rsid w:val="00AA6E0D"/>
    <w:rsid w:val="00AA6E4C"/>
    <w:rsid w:val="00AA6E59"/>
    <w:rsid w:val="00AA6E6F"/>
    <w:rsid w:val="00AA6EC1"/>
    <w:rsid w:val="00AA6EE5"/>
    <w:rsid w:val="00AA6F09"/>
    <w:rsid w:val="00AA6F80"/>
    <w:rsid w:val="00AA6FD5"/>
    <w:rsid w:val="00AA6FD9"/>
    <w:rsid w:val="00AA7039"/>
    <w:rsid w:val="00AA70B2"/>
    <w:rsid w:val="00AA714D"/>
    <w:rsid w:val="00AA7201"/>
    <w:rsid w:val="00AA723A"/>
    <w:rsid w:val="00AA7379"/>
    <w:rsid w:val="00AA7412"/>
    <w:rsid w:val="00AA7417"/>
    <w:rsid w:val="00AA74B7"/>
    <w:rsid w:val="00AA7504"/>
    <w:rsid w:val="00AA7595"/>
    <w:rsid w:val="00AA75C5"/>
    <w:rsid w:val="00AA75D3"/>
    <w:rsid w:val="00AA75EA"/>
    <w:rsid w:val="00AA76EE"/>
    <w:rsid w:val="00AA77F7"/>
    <w:rsid w:val="00AA7824"/>
    <w:rsid w:val="00AA787B"/>
    <w:rsid w:val="00AA7882"/>
    <w:rsid w:val="00AA7908"/>
    <w:rsid w:val="00AA79DC"/>
    <w:rsid w:val="00AA7A05"/>
    <w:rsid w:val="00AA7A86"/>
    <w:rsid w:val="00AA7BB4"/>
    <w:rsid w:val="00AA7E1D"/>
    <w:rsid w:val="00AA7EB5"/>
    <w:rsid w:val="00AB0049"/>
    <w:rsid w:val="00AB0056"/>
    <w:rsid w:val="00AB015C"/>
    <w:rsid w:val="00AB0283"/>
    <w:rsid w:val="00AB03FF"/>
    <w:rsid w:val="00AB0428"/>
    <w:rsid w:val="00AB0515"/>
    <w:rsid w:val="00AB05D6"/>
    <w:rsid w:val="00AB05F1"/>
    <w:rsid w:val="00AB0612"/>
    <w:rsid w:val="00AB068E"/>
    <w:rsid w:val="00AB071E"/>
    <w:rsid w:val="00AB0757"/>
    <w:rsid w:val="00AB0785"/>
    <w:rsid w:val="00AB085E"/>
    <w:rsid w:val="00AB08A8"/>
    <w:rsid w:val="00AB0A39"/>
    <w:rsid w:val="00AB0A95"/>
    <w:rsid w:val="00AB0B60"/>
    <w:rsid w:val="00AB0BD0"/>
    <w:rsid w:val="00AB0C0C"/>
    <w:rsid w:val="00AB0C19"/>
    <w:rsid w:val="00AB0D7C"/>
    <w:rsid w:val="00AB0F4D"/>
    <w:rsid w:val="00AB0FE4"/>
    <w:rsid w:val="00AB1059"/>
    <w:rsid w:val="00AB110B"/>
    <w:rsid w:val="00AB11C3"/>
    <w:rsid w:val="00AB124D"/>
    <w:rsid w:val="00AB12EE"/>
    <w:rsid w:val="00AB13EC"/>
    <w:rsid w:val="00AB143C"/>
    <w:rsid w:val="00AB152D"/>
    <w:rsid w:val="00AB1534"/>
    <w:rsid w:val="00AB1535"/>
    <w:rsid w:val="00AB1589"/>
    <w:rsid w:val="00AB15CB"/>
    <w:rsid w:val="00AB164C"/>
    <w:rsid w:val="00AB1662"/>
    <w:rsid w:val="00AB17E0"/>
    <w:rsid w:val="00AB187A"/>
    <w:rsid w:val="00AB189D"/>
    <w:rsid w:val="00AB18D5"/>
    <w:rsid w:val="00AB1927"/>
    <w:rsid w:val="00AB19D4"/>
    <w:rsid w:val="00AB1AD5"/>
    <w:rsid w:val="00AB1AD9"/>
    <w:rsid w:val="00AB1B2D"/>
    <w:rsid w:val="00AB1B58"/>
    <w:rsid w:val="00AB1C08"/>
    <w:rsid w:val="00AB1C15"/>
    <w:rsid w:val="00AB1CD5"/>
    <w:rsid w:val="00AB1D91"/>
    <w:rsid w:val="00AB1E06"/>
    <w:rsid w:val="00AB1E3C"/>
    <w:rsid w:val="00AB1ECE"/>
    <w:rsid w:val="00AB1F08"/>
    <w:rsid w:val="00AB1FFF"/>
    <w:rsid w:val="00AB201F"/>
    <w:rsid w:val="00AB20FC"/>
    <w:rsid w:val="00AB2166"/>
    <w:rsid w:val="00AB218A"/>
    <w:rsid w:val="00AB21A7"/>
    <w:rsid w:val="00AB2232"/>
    <w:rsid w:val="00AB2346"/>
    <w:rsid w:val="00AB2391"/>
    <w:rsid w:val="00AB249B"/>
    <w:rsid w:val="00AB24B0"/>
    <w:rsid w:val="00AB2502"/>
    <w:rsid w:val="00AB251C"/>
    <w:rsid w:val="00AB2526"/>
    <w:rsid w:val="00AB2597"/>
    <w:rsid w:val="00AB265A"/>
    <w:rsid w:val="00AB267F"/>
    <w:rsid w:val="00AB279E"/>
    <w:rsid w:val="00AB27B0"/>
    <w:rsid w:val="00AB27BD"/>
    <w:rsid w:val="00AB281A"/>
    <w:rsid w:val="00AB2856"/>
    <w:rsid w:val="00AB2871"/>
    <w:rsid w:val="00AB2931"/>
    <w:rsid w:val="00AB297C"/>
    <w:rsid w:val="00AB2999"/>
    <w:rsid w:val="00AB29EB"/>
    <w:rsid w:val="00AB2A0D"/>
    <w:rsid w:val="00AB2AD3"/>
    <w:rsid w:val="00AB2AD9"/>
    <w:rsid w:val="00AB2B15"/>
    <w:rsid w:val="00AB2B27"/>
    <w:rsid w:val="00AB2BE9"/>
    <w:rsid w:val="00AB2C40"/>
    <w:rsid w:val="00AB2CBB"/>
    <w:rsid w:val="00AB2D0D"/>
    <w:rsid w:val="00AB2D12"/>
    <w:rsid w:val="00AB2DD5"/>
    <w:rsid w:val="00AB2FA9"/>
    <w:rsid w:val="00AB300C"/>
    <w:rsid w:val="00AB300F"/>
    <w:rsid w:val="00AB3013"/>
    <w:rsid w:val="00AB3060"/>
    <w:rsid w:val="00AB3095"/>
    <w:rsid w:val="00AB31D3"/>
    <w:rsid w:val="00AB324A"/>
    <w:rsid w:val="00AB3279"/>
    <w:rsid w:val="00AB3296"/>
    <w:rsid w:val="00AB32CE"/>
    <w:rsid w:val="00AB3382"/>
    <w:rsid w:val="00AB3400"/>
    <w:rsid w:val="00AB348D"/>
    <w:rsid w:val="00AB35DA"/>
    <w:rsid w:val="00AB363A"/>
    <w:rsid w:val="00AB3656"/>
    <w:rsid w:val="00AB36EC"/>
    <w:rsid w:val="00AB376F"/>
    <w:rsid w:val="00AB3787"/>
    <w:rsid w:val="00AB37CD"/>
    <w:rsid w:val="00AB37D3"/>
    <w:rsid w:val="00AB380A"/>
    <w:rsid w:val="00AB389A"/>
    <w:rsid w:val="00AB3924"/>
    <w:rsid w:val="00AB397F"/>
    <w:rsid w:val="00AB3A38"/>
    <w:rsid w:val="00AB3A99"/>
    <w:rsid w:val="00AB3AE1"/>
    <w:rsid w:val="00AB3B66"/>
    <w:rsid w:val="00AB3BB3"/>
    <w:rsid w:val="00AB3C77"/>
    <w:rsid w:val="00AB3CD8"/>
    <w:rsid w:val="00AB3D27"/>
    <w:rsid w:val="00AB3D7E"/>
    <w:rsid w:val="00AB3D80"/>
    <w:rsid w:val="00AB3E02"/>
    <w:rsid w:val="00AB3E05"/>
    <w:rsid w:val="00AB3E23"/>
    <w:rsid w:val="00AB3E40"/>
    <w:rsid w:val="00AB3E5D"/>
    <w:rsid w:val="00AB3EAF"/>
    <w:rsid w:val="00AB3F5C"/>
    <w:rsid w:val="00AB3FA8"/>
    <w:rsid w:val="00AB4004"/>
    <w:rsid w:val="00AB402A"/>
    <w:rsid w:val="00AB4046"/>
    <w:rsid w:val="00AB41CF"/>
    <w:rsid w:val="00AB4254"/>
    <w:rsid w:val="00AB42AB"/>
    <w:rsid w:val="00AB437E"/>
    <w:rsid w:val="00AB438E"/>
    <w:rsid w:val="00AB43B2"/>
    <w:rsid w:val="00AB4431"/>
    <w:rsid w:val="00AB44A9"/>
    <w:rsid w:val="00AB4579"/>
    <w:rsid w:val="00AB4582"/>
    <w:rsid w:val="00AB45D4"/>
    <w:rsid w:val="00AB4662"/>
    <w:rsid w:val="00AB46D9"/>
    <w:rsid w:val="00AB46DF"/>
    <w:rsid w:val="00AB473B"/>
    <w:rsid w:val="00AB4759"/>
    <w:rsid w:val="00AB4876"/>
    <w:rsid w:val="00AB48B8"/>
    <w:rsid w:val="00AB48BE"/>
    <w:rsid w:val="00AB48D0"/>
    <w:rsid w:val="00AB491F"/>
    <w:rsid w:val="00AB4982"/>
    <w:rsid w:val="00AB498B"/>
    <w:rsid w:val="00AB49A6"/>
    <w:rsid w:val="00AB49A7"/>
    <w:rsid w:val="00AB4A7A"/>
    <w:rsid w:val="00AB4A7C"/>
    <w:rsid w:val="00AB4AA6"/>
    <w:rsid w:val="00AB4B3B"/>
    <w:rsid w:val="00AB4B42"/>
    <w:rsid w:val="00AB4B43"/>
    <w:rsid w:val="00AB4B44"/>
    <w:rsid w:val="00AB4B91"/>
    <w:rsid w:val="00AB4C32"/>
    <w:rsid w:val="00AB4D33"/>
    <w:rsid w:val="00AB4D6D"/>
    <w:rsid w:val="00AB4DA1"/>
    <w:rsid w:val="00AB4DEC"/>
    <w:rsid w:val="00AB4E19"/>
    <w:rsid w:val="00AB4ED7"/>
    <w:rsid w:val="00AB4F2C"/>
    <w:rsid w:val="00AB4F2E"/>
    <w:rsid w:val="00AB4F41"/>
    <w:rsid w:val="00AB4FF3"/>
    <w:rsid w:val="00AB50DC"/>
    <w:rsid w:val="00AB50E0"/>
    <w:rsid w:val="00AB51A9"/>
    <w:rsid w:val="00AB524F"/>
    <w:rsid w:val="00AB5268"/>
    <w:rsid w:val="00AB52CD"/>
    <w:rsid w:val="00AB52D5"/>
    <w:rsid w:val="00AB52F7"/>
    <w:rsid w:val="00AB53F0"/>
    <w:rsid w:val="00AB5517"/>
    <w:rsid w:val="00AB55A1"/>
    <w:rsid w:val="00AB55B7"/>
    <w:rsid w:val="00AB561C"/>
    <w:rsid w:val="00AB568C"/>
    <w:rsid w:val="00AB570D"/>
    <w:rsid w:val="00AB57F8"/>
    <w:rsid w:val="00AB582C"/>
    <w:rsid w:val="00AB595A"/>
    <w:rsid w:val="00AB5982"/>
    <w:rsid w:val="00AB5983"/>
    <w:rsid w:val="00AB59BF"/>
    <w:rsid w:val="00AB5A32"/>
    <w:rsid w:val="00AB5A4F"/>
    <w:rsid w:val="00AB5A58"/>
    <w:rsid w:val="00AB5AF7"/>
    <w:rsid w:val="00AB5B38"/>
    <w:rsid w:val="00AB5C27"/>
    <w:rsid w:val="00AB5CB3"/>
    <w:rsid w:val="00AB5D56"/>
    <w:rsid w:val="00AB5D6E"/>
    <w:rsid w:val="00AB5D93"/>
    <w:rsid w:val="00AB5E14"/>
    <w:rsid w:val="00AB5E25"/>
    <w:rsid w:val="00AB5E34"/>
    <w:rsid w:val="00AB5E74"/>
    <w:rsid w:val="00AB5F36"/>
    <w:rsid w:val="00AB5FF4"/>
    <w:rsid w:val="00AB60A9"/>
    <w:rsid w:val="00AB60B5"/>
    <w:rsid w:val="00AB627B"/>
    <w:rsid w:val="00AB62EB"/>
    <w:rsid w:val="00AB6339"/>
    <w:rsid w:val="00AB633A"/>
    <w:rsid w:val="00AB637A"/>
    <w:rsid w:val="00AB638C"/>
    <w:rsid w:val="00AB63F5"/>
    <w:rsid w:val="00AB6509"/>
    <w:rsid w:val="00AB6525"/>
    <w:rsid w:val="00AB652D"/>
    <w:rsid w:val="00AB6531"/>
    <w:rsid w:val="00AB65CF"/>
    <w:rsid w:val="00AB65DE"/>
    <w:rsid w:val="00AB660E"/>
    <w:rsid w:val="00AB66BA"/>
    <w:rsid w:val="00AB6740"/>
    <w:rsid w:val="00AB67B2"/>
    <w:rsid w:val="00AB67FB"/>
    <w:rsid w:val="00AB680F"/>
    <w:rsid w:val="00AB682E"/>
    <w:rsid w:val="00AB6844"/>
    <w:rsid w:val="00AB68D3"/>
    <w:rsid w:val="00AB6903"/>
    <w:rsid w:val="00AB690A"/>
    <w:rsid w:val="00AB6955"/>
    <w:rsid w:val="00AB6A36"/>
    <w:rsid w:val="00AB6A64"/>
    <w:rsid w:val="00AB6AE3"/>
    <w:rsid w:val="00AB6B85"/>
    <w:rsid w:val="00AB6CAB"/>
    <w:rsid w:val="00AB6D21"/>
    <w:rsid w:val="00AB6D3E"/>
    <w:rsid w:val="00AB6D65"/>
    <w:rsid w:val="00AB6DC2"/>
    <w:rsid w:val="00AB6EDD"/>
    <w:rsid w:val="00AB6F01"/>
    <w:rsid w:val="00AB6F13"/>
    <w:rsid w:val="00AB6F39"/>
    <w:rsid w:val="00AB6F77"/>
    <w:rsid w:val="00AB6FEB"/>
    <w:rsid w:val="00AB7020"/>
    <w:rsid w:val="00AB7118"/>
    <w:rsid w:val="00AB7144"/>
    <w:rsid w:val="00AB7284"/>
    <w:rsid w:val="00AB7318"/>
    <w:rsid w:val="00AB7319"/>
    <w:rsid w:val="00AB73F6"/>
    <w:rsid w:val="00AB7483"/>
    <w:rsid w:val="00AB748B"/>
    <w:rsid w:val="00AB751F"/>
    <w:rsid w:val="00AB759F"/>
    <w:rsid w:val="00AB762C"/>
    <w:rsid w:val="00AB7723"/>
    <w:rsid w:val="00AB785A"/>
    <w:rsid w:val="00AB7866"/>
    <w:rsid w:val="00AB7875"/>
    <w:rsid w:val="00AB7922"/>
    <w:rsid w:val="00AB7ACE"/>
    <w:rsid w:val="00AB7B43"/>
    <w:rsid w:val="00AB7B6C"/>
    <w:rsid w:val="00AB7B7C"/>
    <w:rsid w:val="00AB7BD9"/>
    <w:rsid w:val="00AB7CB4"/>
    <w:rsid w:val="00AB7D2F"/>
    <w:rsid w:val="00AB7D3C"/>
    <w:rsid w:val="00AB7D59"/>
    <w:rsid w:val="00AB7D7C"/>
    <w:rsid w:val="00AB7DB2"/>
    <w:rsid w:val="00AB7DE5"/>
    <w:rsid w:val="00AB7DE8"/>
    <w:rsid w:val="00AB7E28"/>
    <w:rsid w:val="00AB7E65"/>
    <w:rsid w:val="00AB7F6F"/>
    <w:rsid w:val="00AB7F84"/>
    <w:rsid w:val="00AB7FAC"/>
    <w:rsid w:val="00AB7FBC"/>
    <w:rsid w:val="00AC00B6"/>
    <w:rsid w:val="00AC00DD"/>
    <w:rsid w:val="00AC00E5"/>
    <w:rsid w:val="00AC00F7"/>
    <w:rsid w:val="00AC0127"/>
    <w:rsid w:val="00AC01A2"/>
    <w:rsid w:val="00AC0210"/>
    <w:rsid w:val="00AC0245"/>
    <w:rsid w:val="00AC02B2"/>
    <w:rsid w:val="00AC02D3"/>
    <w:rsid w:val="00AC033C"/>
    <w:rsid w:val="00AC0392"/>
    <w:rsid w:val="00AC03B8"/>
    <w:rsid w:val="00AC03EE"/>
    <w:rsid w:val="00AC0424"/>
    <w:rsid w:val="00AC04E8"/>
    <w:rsid w:val="00AC0514"/>
    <w:rsid w:val="00AC05F0"/>
    <w:rsid w:val="00AC05F3"/>
    <w:rsid w:val="00AC06F6"/>
    <w:rsid w:val="00AC072C"/>
    <w:rsid w:val="00AC077B"/>
    <w:rsid w:val="00AC0816"/>
    <w:rsid w:val="00AC0881"/>
    <w:rsid w:val="00AC08B2"/>
    <w:rsid w:val="00AC08CD"/>
    <w:rsid w:val="00AC08DB"/>
    <w:rsid w:val="00AC08EE"/>
    <w:rsid w:val="00AC08F3"/>
    <w:rsid w:val="00AC0946"/>
    <w:rsid w:val="00AC09DE"/>
    <w:rsid w:val="00AC0A3F"/>
    <w:rsid w:val="00AC0A5F"/>
    <w:rsid w:val="00AC0BA0"/>
    <w:rsid w:val="00AC0BD2"/>
    <w:rsid w:val="00AC0BDA"/>
    <w:rsid w:val="00AC0CA9"/>
    <w:rsid w:val="00AC0CAA"/>
    <w:rsid w:val="00AC0CB5"/>
    <w:rsid w:val="00AC0D4C"/>
    <w:rsid w:val="00AC0DB0"/>
    <w:rsid w:val="00AC0DDC"/>
    <w:rsid w:val="00AC0E01"/>
    <w:rsid w:val="00AC0E11"/>
    <w:rsid w:val="00AC0E4E"/>
    <w:rsid w:val="00AC0E59"/>
    <w:rsid w:val="00AC0E65"/>
    <w:rsid w:val="00AC0ED7"/>
    <w:rsid w:val="00AC0EF2"/>
    <w:rsid w:val="00AC0F34"/>
    <w:rsid w:val="00AC1021"/>
    <w:rsid w:val="00AC1026"/>
    <w:rsid w:val="00AC1063"/>
    <w:rsid w:val="00AC1073"/>
    <w:rsid w:val="00AC1074"/>
    <w:rsid w:val="00AC10AD"/>
    <w:rsid w:val="00AC10D0"/>
    <w:rsid w:val="00AC1183"/>
    <w:rsid w:val="00AC11B0"/>
    <w:rsid w:val="00AC120E"/>
    <w:rsid w:val="00AC121C"/>
    <w:rsid w:val="00AC1260"/>
    <w:rsid w:val="00AC12D4"/>
    <w:rsid w:val="00AC12FC"/>
    <w:rsid w:val="00AC14FC"/>
    <w:rsid w:val="00AC15F5"/>
    <w:rsid w:val="00AC1708"/>
    <w:rsid w:val="00AC181A"/>
    <w:rsid w:val="00AC18C8"/>
    <w:rsid w:val="00AC18CE"/>
    <w:rsid w:val="00AC1A30"/>
    <w:rsid w:val="00AC1ADC"/>
    <w:rsid w:val="00AC1C09"/>
    <w:rsid w:val="00AC1C76"/>
    <w:rsid w:val="00AC1C84"/>
    <w:rsid w:val="00AC1DA9"/>
    <w:rsid w:val="00AC1E00"/>
    <w:rsid w:val="00AC1E4B"/>
    <w:rsid w:val="00AC1E7B"/>
    <w:rsid w:val="00AC1EBC"/>
    <w:rsid w:val="00AC1EE8"/>
    <w:rsid w:val="00AC1EEB"/>
    <w:rsid w:val="00AC1F56"/>
    <w:rsid w:val="00AC1F98"/>
    <w:rsid w:val="00AC1FDC"/>
    <w:rsid w:val="00AC1FE8"/>
    <w:rsid w:val="00AC209B"/>
    <w:rsid w:val="00AC20C5"/>
    <w:rsid w:val="00AC211F"/>
    <w:rsid w:val="00AC21AB"/>
    <w:rsid w:val="00AC226F"/>
    <w:rsid w:val="00AC246F"/>
    <w:rsid w:val="00AC2581"/>
    <w:rsid w:val="00AC25AA"/>
    <w:rsid w:val="00AC2641"/>
    <w:rsid w:val="00AC26DA"/>
    <w:rsid w:val="00AC2703"/>
    <w:rsid w:val="00AC2760"/>
    <w:rsid w:val="00AC2778"/>
    <w:rsid w:val="00AC2814"/>
    <w:rsid w:val="00AC28AC"/>
    <w:rsid w:val="00AC28E7"/>
    <w:rsid w:val="00AC28E9"/>
    <w:rsid w:val="00AC2952"/>
    <w:rsid w:val="00AC2971"/>
    <w:rsid w:val="00AC2983"/>
    <w:rsid w:val="00AC2A05"/>
    <w:rsid w:val="00AC2AC1"/>
    <w:rsid w:val="00AC2AEC"/>
    <w:rsid w:val="00AC2AFA"/>
    <w:rsid w:val="00AC2B53"/>
    <w:rsid w:val="00AC2BB8"/>
    <w:rsid w:val="00AC2C37"/>
    <w:rsid w:val="00AC2C8D"/>
    <w:rsid w:val="00AC2D54"/>
    <w:rsid w:val="00AC2F33"/>
    <w:rsid w:val="00AC3164"/>
    <w:rsid w:val="00AC3182"/>
    <w:rsid w:val="00AC338D"/>
    <w:rsid w:val="00AC33A9"/>
    <w:rsid w:val="00AC33D6"/>
    <w:rsid w:val="00AC3451"/>
    <w:rsid w:val="00AC3529"/>
    <w:rsid w:val="00AC3551"/>
    <w:rsid w:val="00AC35BA"/>
    <w:rsid w:val="00AC363E"/>
    <w:rsid w:val="00AC36D9"/>
    <w:rsid w:val="00AC3743"/>
    <w:rsid w:val="00AC3800"/>
    <w:rsid w:val="00AC3868"/>
    <w:rsid w:val="00AC38EE"/>
    <w:rsid w:val="00AC38F8"/>
    <w:rsid w:val="00AC38FD"/>
    <w:rsid w:val="00AC39A9"/>
    <w:rsid w:val="00AC39C5"/>
    <w:rsid w:val="00AC3A3C"/>
    <w:rsid w:val="00AC3A47"/>
    <w:rsid w:val="00AC3A77"/>
    <w:rsid w:val="00AC3ABF"/>
    <w:rsid w:val="00AC3AD2"/>
    <w:rsid w:val="00AC3C5E"/>
    <w:rsid w:val="00AC3C8B"/>
    <w:rsid w:val="00AC3CC4"/>
    <w:rsid w:val="00AC3CEC"/>
    <w:rsid w:val="00AC3D6A"/>
    <w:rsid w:val="00AC3F08"/>
    <w:rsid w:val="00AC3F9B"/>
    <w:rsid w:val="00AC3FE4"/>
    <w:rsid w:val="00AC4060"/>
    <w:rsid w:val="00AC4103"/>
    <w:rsid w:val="00AC4171"/>
    <w:rsid w:val="00AC4262"/>
    <w:rsid w:val="00AC42E9"/>
    <w:rsid w:val="00AC4383"/>
    <w:rsid w:val="00AC447C"/>
    <w:rsid w:val="00AC44C6"/>
    <w:rsid w:val="00AC44D2"/>
    <w:rsid w:val="00AC4508"/>
    <w:rsid w:val="00AC453C"/>
    <w:rsid w:val="00AC4543"/>
    <w:rsid w:val="00AC459D"/>
    <w:rsid w:val="00AC45C4"/>
    <w:rsid w:val="00AC45FD"/>
    <w:rsid w:val="00AC46F8"/>
    <w:rsid w:val="00AC4741"/>
    <w:rsid w:val="00AC47C5"/>
    <w:rsid w:val="00AC47E7"/>
    <w:rsid w:val="00AC495D"/>
    <w:rsid w:val="00AC4A0B"/>
    <w:rsid w:val="00AC4A30"/>
    <w:rsid w:val="00AC4A78"/>
    <w:rsid w:val="00AC4A7D"/>
    <w:rsid w:val="00AC4A8B"/>
    <w:rsid w:val="00AC4ABD"/>
    <w:rsid w:val="00AC4B4E"/>
    <w:rsid w:val="00AC4BBA"/>
    <w:rsid w:val="00AC4C09"/>
    <w:rsid w:val="00AC4C91"/>
    <w:rsid w:val="00AC4D6A"/>
    <w:rsid w:val="00AC4E15"/>
    <w:rsid w:val="00AC4E98"/>
    <w:rsid w:val="00AC4EAE"/>
    <w:rsid w:val="00AC4ED3"/>
    <w:rsid w:val="00AC4F00"/>
    <w:rsid w:val="00AC4F2F"/>
    <w:rsid w:val="00AC4F90"/>
    <w:rsid w:val="00AC4FDD"/>
    <w:rsid w:val="00AC51BA"/>
    <w:rsid w:val="00AC5216"/>
    <w:rsid w:val="00AC5275"/>
    <w:rsid w:val="00AC52DE"/>
    <w:rsid w:val="00AC5302"/>
    <w:rsid w:val="00AC5390"/>
    <w:rsid w:val="00AC53A3"/>
    <w:rsid w:val="00AC54B3"/>
    <w:rsid w:val="00AC5503"/>
    <w:rsid w:val="00AC558B"/>
    <w:rsid w:val="00AC5590"/>
    <w:rsid w:val="00AC569B"/>
    <w:rsid w:val="00AC56A9"/>
    <w:rsid w:val="00AC56B1"/>
    <w:rsid w:val="00AC56D5"/>
    <w:rsid w:val="00AC56D6"/>
    <w:rsid w:val="00AC57CD"/>
    <w:rsid w:val="00AC5843"/>
    <w:rsid w:val="00AC584E"/>
    <w:rsid w:val="00AC5928"/>
    <w:rsid w:val="00AC59AB"/>
    <w:rsid w:val="00AC59FF"/>
    <w:rsid w:val="00AC5A7D"/>
    <w:rsid w:val="00AC5BCF"/>
    <w:rsid w:val="00AC5BEE"/>
    <w:rsid w:val="00AC5C5F"/>
    <w:rsid w:val="00AC5E98"/>
    <w:rsid w:val="00AC5ECB"/>
    <w:rsid w:val="00AC5F00"/>
    <w:rsid w:val="00AC602F"/>
    <w:rsid w:val="00AC6131"/>
    <w:rsid w:val="00AC6181"/>
    <w:rsid w:val="00AC61E2"/>
    <w:rsid w:val="00AC6279"/>
    <w:rsid w:val="00AC62BB"/>
    <w:rsid w:val="00AC63F4"/>
    <w:rsid w:val="00AC640E"/>
    <w:rsid w:val="00AC6486"/>
    <w:rsid w:val="00AC64AE"/>
    <w:rsid w:val="00AC64B2"/>
    <w:rsid w:val="00AC65B7"/>
    <w:rsid w:val="00AC660A"/>
    <w:rsid w:val="00AC6774"/>
    <w:rsid w:val="00AC6784"/>
    <w:rsid w:val="00AC67FF"/>
    <w:rsid w:val="00AC6810"/>
    <w:rsid w:val="00AC6861"/>
    <w:rsid w:val="00AC686E"/>
    <w:rsid w:val="00AC6886"/>
    <w:rsid w:val="00AC688C"/>
    <w:rsid w:val="00AC691D"/>
    <w:rsid w:val="00AC693F"/>
    <w:rsid w:val="00AC6974"/>
    <w:rsid w:val="00AC6B24"/>
    <w:rsid w:val="00AC6B40"/>
    <w:rsid w:val="00AC6B5D"/>
    <w:rsid w:val="00AC6BB1"/>
    <w:rsid w:val="00AC6BD9"/>
    <w:rsid w:val="00AC6C9B"/>
    <w:rsid w:val="00AC6CB0"/>
    <w:rsid w:val="00AC6CC3"/>
    <w:rsid w:val="00AC6D08"/>
    <w:rsid w:val="00AC6D55"/>
    <w:rsid w:val="00AC6DAB"/>
    <w:rsid w:val="00AC6DCA"/>
    <w:rsid w:val="00AC6E01"/>
    <w:rsid w:val="00AC6E20"/>
    <w:rsid w:val="00AC6E2E"/>
    <w:rsid w:val="00AC6EA2"/>
    <w:rsid w:val="00AC6ECF"/>
    <w:rsid w:val="00AC6FB4"/>
    <w:rsid w:val="00AC6FC0"/>
    <w:rsid w:val="00AC6FEF"/>
    <w:rsid w:val="00AC6FF8"/>
    <w:rsid w:val="00AC7033"/>
    <w:rsid w:val="00AC7060"/>
    <w:rsid w:val="00AC7082"/>
    <w:rsid w:val="00AC70D8"/>
    <w:rsid w:val="00AC715C"/>
    <w:rsid w:val="00AC717E"/>
    <w:rsid w:val="00AC7185"/>
    <w:rsid w:val="00AC7221"/>
    <w:rsid w:val="00AC7240"/>
    <w:rsid w:val="00AC72E4"/>
    <w:rsid w:val="00AC72FF"/>
    <w:rsid w:val="00AC732F"/>
    <w:rsid w:val="00AC7365"/>
    <w:rsid w:val="00AC73B8"/>
    <w:rsid w:val="00AC73F9"/>
    <w:rsid w:val="00AC7442"/>
    <w:rsid w:val="00AC74B9"/>
    <w:rsid w:val="00AC7532"/>
    <w:rsid w:val="00AC7586"/>
    <w:rsid w:val="00AC75E3"/>
    <w:rsid w:val="00AC76A0"/>
    <w:rsid w:val="00AC76A3"/>
    <w:rsid w:val="00AC76DA"/>
    <w:rsid w:val="00AC7786"/>
    <w:rsid w:val="00AC77D4"/>
    <w:rsid w:val="00AC7953"/>
    <w:rsid w:val="00AC79CC"/>
    <w:rsid w:val="00AC79E4"/>
    <w:rsid w:val="00AC79EC"/>
    <w:rsid w:val="00AC79FC"/>
    <w:rsid w:val="00AC7A25"/>
    <w:rsid w:val="00AC7A54"/>
    <w:rsid w:val="00AC7B37"/>
    <w:rsid w:val="00AC7B57"/>
    <w:rsid w:val="00AC7B5C"/>
    <w:rsid w:val="00AC7B96"/>
    <w:rsid w:val="00AC7BF6"/>
    <w:rsid w:val="00AC7C0A"/>
    <w:rsid w:val="00AC7CB7"/>
    <w:rsid w:val="00AC7D15"/>
    <w:rsid w:val="00AC7DA9"/>
    <w:rsid w:val="00AC7E2B"/>
    <w:rsid w:val="00AC7E4E"/>
    <w:rsid w:val="00AC7E55"/>
    <w:rsid w:val="00AC7EA2"/>
    <w:rsid w:val="00AC7EA8"/>
    <w:rsid w:val="00AC7ED6"/>
    <w:rsid w:val="00AC7F0E"/>
    <w:rsid w:val="00AC7F43"/>
    <w:rsid w:val="00AC7F4F"/>
    <w:rsid w:val="00AC7F97"/>
    <w:rsid w:val="00AC7FBD"/>
    <w:rsid w:val="00AC7FC9"/>
    <w:rsid w:val="00AD005C"/>
    <w:rsid w:val="00AD00D0"/>
    <w:rsid w:val="00AD011C"/>
    <w:rsid w:val="00AD01E6"/>
    <w:rsid w:val="00AD01FF"/>
    <w:rsid w:val="00AD0212"/>
    <w:rsid w:val="00AD026D"/>
    <w:rsid w:val="00AD03D9"/>
    <w:rsid w:val="00AD03ED"/>
    <w:rsid w:val="00AD045A"/>
    <w:rsid w:val="00AD04A4"/>
    <w:rsid w:val="00AD04D9"/>
    <w:rsid w:val="00AD04DA"/>
    <w:rsid w:val="00AD0553"/>
    <w:rsid w:val="00AD0626"/>
    <w:rsid w:val="00AD062F"/>
    <w:rsid w:val="00AD0639"/>
    <w:rsid w:val="00AD0672"/>
    <w:rsid w:val="00AD067A"/>
    <w:rsid w:val="00AD06EA"/>
    <w:rsid w:val="00AD073F"/>
    <w:rsid w:val="00AD076A"/>
    <w:rsid w:val="00AD07B7"/>
    <w:rsid w:val="00AD07EA"/>
    <w:rsid w:val="00AD080D"/>
    <w:rsid w:val="00AD0858"/>
    <w:rsid w:val="00AD08FC"/>
    <w:rsid w:val="00AD0923"/>
    <w:rsid w:val="00AD096E"/>
    <w:rsid w:val="00AD0992"/>
    <w:rsid w:val="00AD09BC"/>
    <w:rsid w:val="00AD0ACF"/>
    <w:rsid w:val="00AD0AE1"/>
    <w:rsid w:val="00AD0AED"/>
    <w:rsid w:val="00AD0B06"/>
    <w:rsid w:val="00AD0B38"/>
    <w:rsid w:val="00AD0B9C"/>
    <w:rsid w:val="00AD0BA8"/>
    <w:rsid w:val="00AD0C25"/>
    <w:rsid w:val="00AD0CD0"/>
    <w:rsid w:val="00AD0CF2"/>
    <w:rsid w:val="00AD0D1B"/>
    <w:rsid w:val="00AD0D5C"/>
    <w:rsid w:val="00AD0DC2"/>
    <w:rsid w:val="00AD0EEC"/>
    <w:rsid w:val="00AD0F1F"/>
    <w:rsid w:val="00AD0F38"/>
    <w:rsid w:val="00AD0FCE"/>
    <w:rsid w:val="00AD1078"/>
    <w:rsid w:val="00AD1108"/>
    <w:rsid w:val="00AD114E"/>
    <w:rsid w:val="00AD11E3"/>
    <w:rsid w:val="00AD11F1"/>
    <w:rsid w:val="00AD11F5"/>
    <w:rsid w:val="00AD1206"/>
    <w:rsid w:val="00AD12ED"/>
    <w:rsid w:val="00AD1302"/>
    <w:rsid w:val="00AD13AB"/>
    <w:rsid w:val="00AD13E6"/>
    <w:rsid w:val="00AD14DF"/>
    <w:rsid w:val="00AD1595"/>
    <w:rsid w:val="00AD15D8"/>
    <w:rsid w:val="00AD162B"/>
    <w:rsid w:val="00AD16AE"/>
    <w:rsid w:val="00AD1731"/>
    <w:rsid w:val="00AD1882"/>
    <w:rsid w:val="00AD1893"/>
    <w:rsid w:val="00AD18E9"/>
    <w:rsid w:val="00AD191D"/>
    <w:rsid w:val="00AD1923"/>
    <w:rsid w:val="00AD1944"/>
    <w:rsid w:val="00AD1990"/>
    <w:rsid w:val="00AD19C2"/>
    <w:rsid w:val="00AD1A7C"/>
    <w:rsid w:val="00AD1B83"/>
    <w:rsid w:val="00AD1CE5"/>
    <w:rsid w:val="00AD1D19"/>
    <w:rsid w:val="00AD1D7E"/>
    <w:rsid w:val="00AD1D82"/>
    <w:rsid w:val="00AD1DDD"/>
    <w:rsid w:val="00AD1E00"/>
    <w:rsid w:val="00AD1E04"/>
    <w:rsid w:val="00AD1E50"/>
    <w:rsid w:val="00AD1F1D"/>
    <w:rsid w:val="00AD1F65"/>
    <w:rsid w:val="00AD1FDE"/>
    <w:rsid w:val="00AD208B"/>
    <w:rsid w:val="00AD20EB"/>
    <w:rsid w:val="00AD2225"/>
    <w:rsid w:val="00AD2231"/>
    <w:rsid w:val="00AD2241"/>
    <w:rsid w:val="00AD2279"/>
    <w:rsid w:val="00AD22B5"/>
    <w:rsid w:val="00AD22EF"/>
    <w:rsid w:val="00AD230D"/>
    <w:rsid w:val="00AD24B1"/>
    <w:rsid w:val="00AD2643"/>
    <w:rsid w:val="00AD267C"/>
    <w:rsid w:val="00AD2720"/>
    <w:rsid w:val="00AD27F4"/>
    <w:rsid w:val="00AD2873"/>
    <w:rsid w:val="00AD28AE"/>
    <w:rsid w:val="00AD28FA"/>
    <w:rsid w:val="00AD294A"/>
    <w:rsid w:val="00AD2961"/>
    <w:rsid w:val="00AD297D"/>
    <w:rsid w:val="00AD29B8"/>
    <w:rsid w:val="00AD29D6"/>
    <w:rsid w:val="00AD29EC"/>
    <w:rsid w:val="00AD2A08"/>
    <w:rsid w:val="00AD2A18"/>
    <w:rsid w:val="00AD2A70"/>
    <w:rsid w:val="00AD2AE9"/>
    <w:rsid w:val="00AD2B02"/>
    <w:rsid w:val="00AD2B0B"/>
    <w:rsid w:val="00AD2B32"/>
    <w:rsid w:val="00AD2B39"/>
    <w:rsid w:val="00AD2B44"/>
    <w:rsid w:val="00AD2BCB"/>
    <w:rsid w:val="00AD2CA4"/>
    <w:rsid w:val="00AD2D0C"/>
    <w:rsid w:val="00AD2D2C"/>
    <w:rsid w:val="00AD2DB9"/>
    <w:rsid w:val="00AD2DF9"/>
    <w:rsid w:val="00AD2E2A"/>
    <w:rsid w:val="00AD2EBD"/>
    <w:rsid w:val="00AD2EF6"/>
    <w:rsid w:val="00AD2F17"/>
    <w:rsid w:val="00AD2F3A"/>
    <w:rsid w:val="00AD2F43"/>
    <w:rsid w:val="00AD2F9D"/>
    <w:rsid w:val="00AD2FEE"/>
    <w:rsid w:val="00AD3065"/>
    <w:rsid w:val="00AD313A"/>
    <w:rsid w:val="00AD317F"/>
    <w:rsid w:val="00AD3187"/>
    <w:rsid w:val="00AD320D"/>
    <w:rsid w:val="00AD321B"/>
    <w:rsid w:val="00AD3288"/>
    <w:rsid w:val="00AD32AA"/>
    <w:rsid w:val="00AD330F"/>
    <w:rsid w:val="00AD3340"/>
    <w:rsid w:val="00AD33C6"/>
    <w:rsid w:val="00AD33E1"/>
    <w:rsid w:val="00AD3450"/>
    <w:rsid w:val="00AD3587"/>
    <w:rsid w:val="00AD3596"/>
    <w:rsid w:val="00AD35E4"/>
    <w:rsid w:val="00AD3606"/>
    <w:rsid w:val="00AD3629"/>
    <w:rsid w:val="00AD36EE"/>
    <w:rsid w:val="00AD370A"/>
    <w:rsid w:val="00AD372D"/>
    <w:rsid w:val="00AD3761"/>
    <w:rsid w:val="00AD37D2"/>
    <w:rsid w:val="00AD380B"/>
    <w:rsid w:val="00AD387C"/>
    <w:rsid w:val="00AD38A4"/>
    <w:rsid w:val="00AD38D5"/>
    <w:rsid w:val="00AD38DE"/>
    <w:rsid w:val="00AD392B"/>
    <w:rsid w:val="00AD399E"/>
    <w:rsid w:val="00AD39A4"/>
    <w:rsid w:val="00AD3A79"/>
    <w:rsid w:val="00AD3ABD"/>
    <w:rsid w:val="00AD3B1A"/>
    <w:rsid w:val="00AD3BE7"/>
    <w:rsid w:val="00AD3C3A"/>
    <w:rsid w:val="00AD3C75"/>
    <w:rsid w:val="00AD3DAD"/>
    <w:rsid w:val="00AD3E47"/>
    <w:rsid w:val="00AD3E8F"/>
    <w:rsid w:val="00AD3F8B"/>
    <w:rsid w:val="00AD409E"/>
    <w:rsid w:val="00AD41CD"/>
    <w:rsid w:val="00AD4214"/>
    <w:rsid w:val="00AD425D"/>
    <w:rsid w:val="00AD425F"/>
    <w:rsid w:val="00AD427E"/>
    <w:rsid w:val="00AD42C9"/>
    <w:rsid w:val="00AD4319"/>
    <w:rsid w:val="00AD4320"/>
    <w:rsid w:val="00AD4356"/>
    <w:rsid w:val="00AD448E"/>
    <w:rsid w:val="00AD4517"/>
    <w:rsid w:val="00AD45CB"/>
    <w:rsid w:val="00AD4741"/>
    <w:rsid w:val="00AD47B8"/>
    <w:rsid w:val="00AD47BD"/>
    <w:rsid w:val="00AD4814"/>
    <w:rsid w:val="00AD4922"/>
    <w:rsid w:val="00AD49A2"/>
    <w:rsid w:val="00AD4A53"/>
    <w:rsid w:val="00AD4BB7"/>
    <w:rsid w:val="00AD4C7F"/>
    <w:rsid w:val="00AD4DAA"/>
    <w:rsid w:val="00AD4E0F"/>
    <w:rsid w:val="00AD4F3D"/>
    <w:rsid w:val="00AD5003"/>
    <w:rsid w:val="00AD50B9"/>
    <w:rsid w:val="00AD50D3"/>
    <w:rsid w:val="00AD5230"/>
    <w:rsid w:val="00AD524C"/>
    <w:rsid w:val="00AD5255"/>
    <w:rsid w:val="00AD52A1"/>
    <w:rsid w:val="00AD52CF"/>
    <w:rsid w:val="00AD52D0"/>
    <w:rsid w:val="00AD5396"/>
    <w:rsid w:val="00AD539E"/>
    <w:rsid w:val="00AD53B1"/>
    <w:rsid w:val="00AD5695"/>
    <w:rsid w:val="00AD56A0"/>
    <w:rsid w:val="00AD56CA"/>
    <w:rsid w:val="00AD56F1"/>
    <w:rsid w:val="00AD574A"/>
    <w:rsid w:val="00AD5779"/>
    <w:rsid w:val="00AD578E"/>
    <w:rsid w:val="00AD57A2"/>
    <w:rsid w:val="00AD5871"/>
    <w:rsid w:val="00AD5925"/>
    <w:rsid w:val="00AD592D"/>
    <w:rsid w:val="00AD5983"/>
    <w:rsid w:val="00AD59F6"/>
    <w:rsid w:val="00AD5A93"/>
    <w:rsid w:val="00AD5ADE"/>
    <w:rsid w:val="00AD5B1C"/>
    <w:rsid w:val="00AD5B61"/>
    <w:rsid w:val="00AD5C30"/>
    <w:rsid w:val="00AD5D06"/>
    <w:rsid w:val="00AD5D1E"/>
    <w:rsid w:val="00AD5D9A"/>
    <w:rsid w:val="00AD5DE4"/>
    <w:rsid w:val="00AD5DEB"/>
    <w:rsid w:val="00AD5E56"/>
    <w:rsid w:val="00AD5E74"/>
    <w:rsid w:val="00AD5EFA"/>
    <w:rsid w:val="00AD5F81"/>
    <w:rsid w:val="00AD5F97"/>
    <w:rsid w:val="00AD5FA4"/>
    <w:rsid w:val="00AD5FB1"/>
    <w:rsid w:val="00AD5FE2"/>
    <w:rsid w:val="00AD60D5"/>
    <w:rsid w:val="00AD6191"/>
    <w:rsid w:val="00AD621F"/>
    <w:rsid w:val="00AD6281"/>
    <w:rsid w:val="00AD6418"/>
    <w:rsid w:val="00AD6421"/>
    <w:rsid w:val="00AD64E1"/>
    <w:rsid w:val="00AD64E3"/>
    <w:rsid w:val="00AD6638"/>
    <w:rsid w:val="00AD6748"/>
    <w:rsid w:val="00AD6814"/>
    <w:rsid w:val="00AD681F"/>
    <w:rsid w:val="00AD6850"/>
    <w:rsid w:val="00AD6863"/>
    <w:rsid w:val="00AD6884"/>
    <w:rsid w:val="00AD692B"/>
    <w:rsid w:val="00AD6952"/>
    <w:rsid w:val="00AD697C"/>
    <w:rsid w:val="00AD6981"/>
    <w:rsid w:val="00AD69CC"/>
    <w:rsid w:val="00AD6A14"/>
    <w:rsid w:val="00AD6A95"/>
    <w:rsid w:val="00AD6B5C"/>
    <w:rsid w:val="00AD6BDB"/>
    <w:rsid w:val="00AD6BF0"/>
    <w:rsid w:val="00AD6CC9"/>
    <w:rsid w:val="00AD6CDA"/>
    <w:rsid w:val="00AD6D77"/>
    <w:rsid w:val="00AD6D8A"/>
    <w:rsid w:val="00AD6EEC"/>
    <w:rsid w:val="00AD6EF8"/>
    <w:rsid w:val="00AD6F2A"/>
    <w:rsid w:val="00AD6FC2"/>
    <w:rsid w:val="00AD7054"/>
    <w:rsid w:val="00AD7076"/>
    <w:rsid w:val="00AD71DD"/>
    <w:rsid w:val="00AD7272"/>
    <w:rsid w:val="00AD7284"/>
    <w:rsid w:val="00AD72A6"/>
    <w:rsid w:val="00AD733E"/>
    <w:rsid w:val="00AD734B"/>
    <w:rsid w:val="00AD73FF"/>
    <w:rsid w:val="00AD742D"/>
    <w:rsid w:val="00AD7486"/>
    <w:rsid w:val="00AD74A3"/>
    <w:rsid w:val="00AD74D8"/>
    <w:rsid w:val="00AD74E9"/>
    <w:rsid w:val="00AD74EE"/>
    <w:rsid w:val="00AD7510"/>
    <w:rsid w:val="00AD7658"/>
    <w:rsid w:val="00AD7696"/>
    <w:rsid w:val="00AD7699"/>
    <w:rsid w:val="00AD7908"/>
    <w:rsid w:val="00AD7953"/>
    <w:rsid w:val="00AD7A34"/>
    <w:rsid w:val="00AD7A5E"/>
    <w:rsid w:val="00AD7A7D"/>
    <w:rsid w:val="00AD7BDC"/>
    <w:rsid w:val="00AD7C5F"/>
    <w:rsid w:val="00AD7D3D"/>
    <w:rsid w:val="00AD7DA2"/>
    <w:rsid w:val="00AD7DA4"/>
    <w:rsid w:val="00AD7DBF"/>
    <w:rsid w:val="00AD7E4B"/>
    <w:rsid w:val="00AD7E6E"/>
    <w:rsid w:val="00AD7E99"/>
    <w:rsid w:val="00AD7F41"/>
    <w:rsid w:val="00AD7F46"/>
    <w:rsid w:val="00AD7F5E"/>
    <w:rsid w:val="00AE0019"/>
    <w:rsid w:val="00AE0067"/>
    <w:rsid w:val="00AE006F"/>
    <w:rsid w:val="00AE00C1"/>
    <w:rsid w:val="00AE01A6"/>
    <w:rsid w:val="00AE027A"/>
    <w:rsid w:val="00AE037B"/>
    <w:rsid w:val="00AE0380"/>
    <w:rsid w:val="00AE03BB"/>
    <w:rsid w:val="00AE03CC"/>
    <w:rsid w:val="00AE03FB"/>
    <w:rsid w:val="00AE04CE"/>
    <w:rsid w:val="00AE0544"/>
    <w:rsid w:val="00AE05D0"/>
    <w:rsid w:val="00AE05FE"/>
    <w:rsid w:val="00AE060D"/>
    <w:rsid w:val="00AE0618"/>
    <w:rsid w:val="00AE0668"/>
    <w:rsid w:val="00AE06A0"/>
    <w:rsid w:val="00AE06E8"/>
    <w:rsid w:val="00AE06F3"/>
    <w:rsid w:val="00AE072F"/>
    <w:rsid w:val="00AE0731"/>
    <w:rsid w:val="00AE0794"/>
    <w:rsid w:val="00AE0847"/>
    <w:rsid w:val="00AE0850"/>
    <w:rsid w:val="00AE097D"/>
    <w:rsid w:val="00AE0A64"/>
    <w:rsid w:val="00AE0AB4"/>
    <w:rsid w:val="00AE0B59"/>
    <w:rsid w:val="00AE0C85"/>
    <w:rsid w:val="00AE0D7E"/>
    <w:rsid w:val="00AE0E51"/>
    <w:rsid w:val="00AE0E95"/>
    <w:rsid w:val="00AE0EBA"/>
    <w:rsid w:val="00AE103C"/>
    <w:rsid w:val="00AE1043"/>
    <w:rsid w:val="00AE108D"/>
    <w:rsid w:val="00AE1109"/>
    <w:rsid w:val="00AE1186"/>
    <w:rsid w:val="00AE11DD"/>
    <w:rsid w:val="00AE12B2"/>
    <w:rsid w:val="00AE12DF"/>
    <w:rsid w:val="00AE1387"/>
    <w:rsid w:val="00AE151F"/>
    <w:rsid w:val="00AE1537"/>
    <w:rsid w:val="00AE1574"/>
    <w:rsid w:val="00AE15E1"/>
    <w:rsid w:val="00AE1639"/>
    <w:rsid w:val="00AE1662"/>
    <w:rsid w:val="00AE1678"/>
    <w:rsid w:val="00AE173F"/>
    <w:rsid w:val="00AE17B7"/>
    <w:rsid w:val="00AE17E9"/>
    <w:rsid w:val="00AE1829"/>
    <w:rsid w:val="00AE1871"/>
    <w:rsid w:val="00AE1876"/>
    <w:rsid w:val="00AE18CF"/>
    <w:rsid w:val="00AE190E"/>
    <w:rsid w:val="00AE1996"/>
    <w:rsid w:val="00AE1B6F"/>
    <w:rsid w:val="00AE1BC3"/>
    <w:rsid w:val="00AE1BDD"/>
    <w:rsid w:val="00AE1D01"/>
    <w:rsid w:val="00AE1EDB"/>
    <w:rsid w:val="00AE1F02"/>
    <w:rsid w:val="00AE1F45"/>
    <w:rsid w:val="00AE1FD1"/>
    <w:rsid w:val="00AE20B4"/>
    <w:rsid w:val="00AE20F1"/>
    <w:rsid w:val="00AE21A1"/>
    <w:rsid w:val="00AE21D7"/>
    <w:rsid w:val="00AE2250"/>
    <w:rsid w:val="00AE2302"/>
    <w:rsid w:val="00AE241B"/>
    <w:rsid w:val="00AE2597"/>
    <w:rsid w:val="00AE25A2"/>
    <w:rsid w:val="00AE25BE"/>
    <w:rsid w:val="00AE269E"/>
    <w:rsid w:val="00AE273B"/>
    <w:rsid w:val="00AE274F"/>
    <w:rsid w:val="00AE28EE"/>
    <w:rsid w:val="00AE29BB"/>
    <w:rsid w:val="00AE29F9"/>
    <w:rsid w:val="00AE2A5C"/>
    <w:rsid w:val="00AE2B36"/>
    <w:rsid w:val="00AE2B5A"/>
    <w:rsid w:val="00AE2B73"/>
    <w:rsid w:val="00AE2C7B"/>
    <w:rsid w:val="00AE2C87"/>
    <w:rsid w:val="00AE2D56"/>
    <w:rsid w:val="00AE2DB2"/>
    <w:rsid w:val="00AE2E2E"/>
    <w:rsid w:val="00AE2E40"/>
    <w:rsid w:val="00AE2E46"/>
    <w:rsid w:val="00AE2E85"/>
    <w:rsid w:val="00AE2ED9"/>
    <w:rsid w:val="00AE2F36"/>
    <w:rsid w:val="00AE2F42"/>
    <w:rsid w:val="00AE3028"/>
    <w:rsid w:val="00AE32A6"/>
    <w:rsid w:val="00AE32EB"/>
    <w:rsid w:val="00AE333F"/>
    <w:rsid w:val="00AE336C"/>
    <w:rsid w:val="00AE340C"/>
    <w:rsid w:val="00AE34C3"/>
    <w:rsid w:val="00AE34C7"/>
    <w:rsid w:val="00AE34D5"/>
    <w:rsid w:val="00AE36C8"/>
    <w:rsid w:val="00AE3747"/>
    <w:rsid w:val="00AE37D9"/>
    <w:rsid w:val="00AE3890"/>
    <w:rsid w:val="00AE38E0"/>
    <w:rsid w:val="00AE394F"/>
    <w:rsid w:val="00AE395A"/>
    <w:rsid w:val="00AE39A0"/>
    <w:rsid w:val="00AE3B16"/>
    <w:rsid w:val="00AE3BD8"/>
    <w:rsid w:val="00AE3BF0"/>
    <w:rsid w:val="00AE3C8F"/>
    <w:rsid w:val="00AE3CAC"/>
    <w:rsid w:val="00AE3D15"/>
    <w:rsid w:val="00AE3DBF"/>
    <w:rsid w:val="00AE3DEA"/>
    <w:rsid w:val="00AE3E32"/>
    <w:rsid w:val="00AE3EC4"/>
    <w:rsid w:val="00AE3ED7"/>
    <w:rsid w:val="00AE3F42"/>
    <w:rsid w:val="00AE3FB7"/>
    <w:rsid w:val="00AE3FE6"/>
    <w:rsid w:val="00AE3FF2"/>
    <w:rsid w:val="00AE407B"/>
    <w:rsid w:val="00AE4091"/>
    <w:rsid w:val="00AE4098"/>
    <w:rsid w:val="00AE40B4"/>
    <w:rsid w:val="00AE411C"/>
    <w:rsid w:val="00AE413D"/>
    <w:rsid w:val="00AE4184"/>
    <w:rsid w:val="00AE41AD"/>
    <w:rsid w:val="00AE41D2"/>
    <w:rsid w:val="00AE41F4"/>
    <w:rsid w:val="00AE420A"/>
    <w:rsid w:val="00AE4216"/>
    <w:rsid w:val="00AE422B"/>
    <w:rsid w:val="00AE4238"/>
    <w:rsid w:val="00AE428C"/>
    <w:rsid w:val="00AE435A"/>
    <w:rsid w:val="00AE43F4"/>
    <w:rsid w:val="00AE4437"/>
    <w:rsid w:val="00AE448E"/>
    <w:rsid w:val="00AE44B3"/>
    <w:rsid w:val="00AE4728"/>
    <w:rsid w:val="00AE477D"/>
    <w:rsid w:val="00AE480B"/>
    <w:rsid w:val="00AE485B"/>
    <w:rsid w:val="00AE4879"/>
    <w:rsid w:val="00AE4990"/>
    <w:rsid w:val="00AE49F2"/>
    <w:rsid w:val="00AE4A26"/>
    <w:rsid w:val="00AE4B2E"/>
    <w:rsid w:val="00AE4B9F"/>
    <w:rsid w:val="00AE4BA1"/>
    <w:rsid w:val="00AE4BA3"/>
    <w:rsid w:val="00AE4C28"/>
    <w:rsid w:val="00AE4CA3"/>
    <w:rsid w:val="00AE4D07"/>
    <w:rsid w:val="00AE4D5A"/>
    <w:rsid w:val="00AE4DE2"/>
    <w:rsid w:val="00AE4DFE"/>
    <w:rsid w:val="00AE4E1A"/>
    <w:rsid w:val="00AE4EA8"/>
    <w:rsid w:val="00AE4ED8"/>
    <w:rsid w:val="00AE5013"/>
    <w:rsid w:val="00AE511F"/>
    <w:rsid w:val="00AE51B1"/>
    <w:rsid w:val="00AE5267"/>
    <w:rsid w:val="00AE5293"/>
    <w:rsid w:val="00AE5375"/>
    <w:rsid w:val="00AE537D"/>
    <w:rsid w:val="00AE54A7"/>
    <w:rsid w:val="00AE54E7"/>
    <w:rsid w:val="00AE5535"/>
    <w:rsid w:val="00AE5562"/>
    <w:rsid w:val="00AE5646"/>
    <w:rsid w:val="00AE56C8"/>
    <w:rsid w:val="00AE5758"/>
    <w:rsid w:val="00AE57B0"/>
    <w:rsid w:val="00AE5869"/>
    <w:rsid w:val="00AE58A8"/>
    <w:rsid w:val="00AE590A"/>
    <w:rsid w:val="00AE59E3"/>
    <w:rsid w:val="00AE5A9D"/>
    <w:rsid w:val="00AE5AB1"/>
    <w:rsid w:val="00AE5CEC"/>
    <w:rsid w:val="00AE5D1E"/>
    <w:rsid w:val="00AE5D9E"/>
    <w:rsid w:val="00AE5DAA"/>
    <w:rsid w:val="00AE5E84"/>
    <w:rsid w:val="00AE5F83"/>
    <w:rsid w:val="00AE5FB4"/>
    <w:rsid w:val="00AE6016"/>
    <w:rsid w:val="00AE60FE"/>
    <w:rsid w:val="00AE61A2"/>
    <w:rsid w:val="00AE6267"/>
    <w:rsid w:val="00AE634A"/>
    <w:rsid w:val="00AE635C"/>
    <w:rsid w:val="00AE637C"/>
    <w:rsid w:val="00AE63B2"/>
    <w:rsid w:val="00AE6420"/>
    <w:rsid w:val="00AE643D"/>
    <w:rsid w:val="00AE654D"/>
    <w:rsid w:val="00AE6587"/>
    <w:rsid w:val="00AE658B"/>
    <w:rsid w:val="00AE65BB"/>
    <w:rsid w:val="00AE65DB"/>
    <w:rsid w:val="00AE65F4"/>
    <w:rsid w:val="00AE6691"/>
    <w:rsid w:val="00AE6696"/>
    <w:rsid w:val="00AE66CC"/>
    <w:rsid w:val="00AE66E0"/>
    <w:rsid w:val="00AE6783"/>
    <w:rsid w:val="00AE678F"/>
    <w:rsid w:val="00AE679B"/>
    <w:rsid w:val="00AE67A3"/>
    <w:rsid w:val="00AE67C0"/>
    <w:rsid w:val="00AE6825"/>
    <w:rsid w:val="00AE6C03"/>
    <w:rsid w:val="00AE6C1C"/>
    <w:rsid w:val="00AE6CBA"/>
    <w:rsid w:val="00AE6CBD"/>
    <w:rsid w:val="00AE6CC4"/>
    <w:rsid w:val="00AE6CCC"/>
    <w:rsid w:val="00AE6D09"/>
    <w:rsid w:val="00AE6D74"/>
    <w:rsid w:val="00AE6D79"/>
    <w:rsid w:val="00AE6D83"/>
    <w:rsid w:val="00AE6D99"/>
    <w:rsid w:val="00AE6D9E"/>
    <w:rsid w:val="00AE6DA7"/>
    <w:rsid w:val="00AE6E1F"/>
    <w:rsid w:val="00AE6E5A"/>
    <w:rsid w:val="00AE6F3B"/>
    <w:rsid w:val="00AE6F84"/>
    <w:rsid w:val="00AE7007"/>
    <w:rsid w:val="00AE7012"/>
    <w:rsid w:val="00AE7047"/>
    <w:rsid w:val="00AE70B4"/>
    <w:rsid w:val="00AE70E4"/>
    <w:rsid w:val="00AE70EB"/>
    <w:rsid w:val="00AE7137"/>
    <w:rsid w:val="00AE7193"/>
    <w:rsid w:val="00AE71A3"/>
    <w:rsid w:val="00AE71B3"/>
    <w:rsid w:val="00AE71F9"/>
    <w:rsid w:val="00AE7228"/>
    <w:rsid w:val="00AE72BA"/>
    <w:rsid w:val="00AE7355"/>
    <w:rsid w:val="00AE7356"/>
    <w:rsid w:val="00AE73D8"/>
    <w:rsid w:val="00AE7446"/>
    <w:rsid w:val="00AE7486"/>
    <w:rsid w:val="00AE74A2"/>
    <w:rsid w:val="00AE75E5"/>
    <w:rsid w:val="00AE7686"/>
    <w:rsid w:val="00AE77BD"/>
    <w:rsid w:val="00AE77DE"/>
    <w:rsid w:val="00AE78D4"/>
    <w:rsid w:val="00AE79B5"/>
    <w:rsid w:val="00AE7A6A"/>
    <w:rsid w:val="00AE7A7D"/>
    <w:rsid w:val="00AE7CA4"/>
    <w:rsid w:val="00AE7CA6"/>
    <w:rsid w:val="00AE7D5F"/>
    <w:rsid w:val="00AE7D9A"/>
    <w:rsid w:val="00AE7DC6"/>
    <w:rsid w:val="00AE7DCF"/>
    <w:rsid w:val="00AE7DEB"/>
    <w:rsid w:val="00AE7E7B"/>
    <w:rsid w:val="00AE7E94"/>
    <w:rsid w:val="00AE7EA1"/>
    <w:rsid w:val="00AE7EDC"/>
    <w:rsid w:val="00AE7F4F"/>
    <w:rsid w:val="00AE7F59"/>
    <w:rsid w:val="00AE7F61"/>
    <w:rsid w:val="00AE7F97"/>
    <w:rsid w:val="00AE7FFD"/>
    <w:rsid w:val="00AF0012"/>
    <w:rsid w:val="00AF005B"/>
    <w:rsid w:val="00AF008A"/>
    <w:rsid w:val="00AF009C"/>
    <w:rsid w:val="00AF00ED"/>
    <w:rsid w:val="00AF0110"/>
    <w:rsid w:val="00AF0125"/>
    <w:rsid w:val="00AF01B0"/>
    <w:rsid w:val="00AF023E"/>
    <w:rsid w:val="00AF02A1"/>
    <w:rsid w:val="00AF02C9"/>
    <w:rsid w:val="00AF0316"/>
    <w:rsid w:val="00AF0356"/>
    <w:rsid w:val="00AF0366"/>
    <w:rsid w:val="00AF03AC"/>
    <w:rsid w:val="00AF03E7"/>
    <w:rsid w:val="00AF03F2"/>
    <w:rsid w:val="00AF0407"/>
    <w:rsid w:val="00AF0475"/>
    <w:rsid w:val="00AF04FA"/>
    <w:rsid w:val="00AF0503"/>
    <w:rsid w:val="00AF05CB"/>
    <w:rsid w:val="00AF0625"/>
    <w:rsid w:val="00AF069A"/>
    <w:rsid w:val="00AF06A0"/>
    <w:rsid w:val="00AF06A4"/>
    <w:rsid w:val="00AF0789"/>
    <w:rsid w:val="00AF0808"/>
    <w:rsid w:val="00AF0836"/>
    <w:rsid w:val="00AF083C"/>
    <w:rsid w:val="00AF0847"/>
    <w:rsid w:val="00AF0861"/>
    <w:rsid w:val="00AF086B"/>
    <w:rsid w:val="00AF0882"/>
    <w:rsid w:val="00AF0893"/>
    <w:rsid w:val="00AF08F4"/>
    <w:rsid w:val="00AF09DA"/>
    <w:rsid w:val="00AF0D86"/>
    <w:rsid w:val="00AF0D9C"/>
    <w:rsid w:val="00AF0E2B"/>
    <w:rsid w:val="00AF0F79"/>
    <w:rsid w:val="00AF0F99"/>
    <w:rsid w:val="00AF1054"/>
    <w:rsid w:val="00AF10C8"/>
    <w:rsid w:val="00AF1120"/>
    <w:rsid w:val="00AF1142"/>
    <w:rsid w:val="00AF11C4"/>
    <w:rsid w:val="00AF11FE"/>
    <w:rsid w:val="00AF12A7"/>
    <w:rsid w:val="00AF12CE"/>
    <w:rsid w:val="00AF1409"/>
    <w:rsid w:val="00AF143B"/>
    <w:rsid w:val="00AF1478"/>
    <w:rsid w:val="00AF1583"/>
    <w:rsid w:val="00AF15B3"/>
    <w:rsid w:val="00AF15C8"/>
    <w:rsid w:val="00AF1606"/>
    <w:rsid w:val="00AF16D0"/>
    <w:rsid w:val="00AF16E8"/>
    <w:rsid w:val="00AF189B"/>
    <w:rsid w:val="00AF18DA"/>
    <w:rsid w:val="00AF19E8"/>
    <w:rsid w:val="00AF1A81"/>
    <w:rsid w:val="00AF1BE2"/>
    <w:rsid w:val="00AF1BE7"/>
    <w:rsid w:val="00AF1C6E"/>
    <w:rsid w:val="00AF1C87"/>
    <w:rsid w:val="00AF1C8C"/>
    <w:rsid w:val="00AF1C8E"/>
    <w:rsid w:val="00AF1C96"/>
    <w:rsid w:val="00AF1D98"/>
    <w:rsid w:val="00AF1DA9"/>
    <w:rsid w:val="00AF1DC1"/>
    <w:rsid w:val="00AF1E09"/>
    <w:rsid w:val="00AF1E1F"/>
    <w:rsid w:val="00AF1EA4"/>
    <w:rsid w:val="00AF1EE2"/>
    <w:rsid w:val="00AF1F6A"/>
    <w:rsid w:val="00AF21E9"/>
    <w:rsid w:val="00AF21F7"/>
    <w:rsid w:val="00AF2218"/>
    <w:rsid w:val="00AF229A"/>
    <w:rsid w:val="00AF230B"/>
    <w:rsid w:val="00AF230E"/>
    <w:rsid w:val="00AF23C7"/>
    <w:rsid w:val="00AF241F"/>
    <w:rsid w:val="00AF2438"/>
    <w:rsid w:val="00AF2450"/>
    <w:rsid w:val="00AF247F"/>
    <w:rsid w:val="00AF252C"/>
    <w:rsid w:val="00AF255A"/>
    <w:rsid w:val="00AF2599"/>
    <w:rsid w:val="00AF259E"/>
    <w:rsid w:val="00AF25E3"/>
    <w:rsid w:val="00AF2601"/>
    <w:rsid w:val="00AF2664"/>
    <w:rsid w:val="00AF26A1"/>
    <w:rsid w:val="00AF26AD"/>
    <w:rsid w:val="00AF26BF"/>
    <w:rsid w:val="00AF28A5"/>
    <w:rsid w:val="00AF28A8"/>
    <w:rsid w:val="00AF28C3"/>
    <w:rsid w:val="00AF2926"/>
    <w:rsid w:val="00AF2984"/>
    <w:rsid w:val="00AF29F2"/>
    <w:rsid w:val="00AF2A04"/>
    <w:rsid w:val="00AF2A2A"/>
    <w:rsid w:val="00AF2A2D"/>
    <w:rsid w:val="00AF2A35"/>
    <w:rsid w:val="00AF2B64"/>
    <w:rsid w:val="00AF2CC0"/>
    <w:rsid w:val="00AF2E04"/>
    <w:rsid w:val="00AF2E28"/>
    <w:rsid w:val="00AF2EA4"/>
    <w:rsid w:val="00AF2EF4"/>
    <w:rsid w:val="00AF301D"/>
    <w:rsid w:val="00AF3032"/>
    <w:rsid w:val="00AF3044"/>
    <w:rsid w:val="00AF3046"/>
    <w:rsid w:val="00AF3075"/>
    <w:rsid w:val="00AF30E5"/>
    <w:rsid w:val="00AF3175"/>
    <w:rsid w:val="00AF320B"/>
    <w:rsid w:val="00AF322C"/>
    <w:rsid w:val="00AF323A"/>
    <w:rsid w:val="00AF3256"/>
    <w:rsid w:val="00AF32E9"/>
    <w:rsid w:val="00AF32EE"/>
    <w:rsid w:val="00AF3356"/>
    <w:rsid w:val="00AF340C"/>
    <w:rsid w:val="00AF3479"/>
    <w:rsid w:val="00AF3558"/>
    <w:rsid w:val="00AF356B"/>
    <w:rsid w:val="00AF35A1"/>
    <w:rsid w:val="00AF35FB"/>
    <w:rsid w:val="00AF361C"/>
    <w:rsid w:val="00AF363F"/>
    <w:rsid w:val="00AF3674"/>
    <w:rsid w:val="00AF36BA"/>
    <w:rsid w:val="00AF3718"/>
    <w:rsid w:val="00AF37A3"/>
    <w:rsid w:val="00AF37E9"/>
    <w:rsid w:val="00AF397D"/>
    <w:rsid w:val="00AF39E4"/>
    <w:rsid w:val="00AF3A58"/>
    <w:rsid w:val="00AF3A89"/>
    <w:rsid w:val="00AF3AF8"/>
    <w:rsid w:val="00AF3BA4"/>
    <w:rsid w:val="00AF3BD7"/>
    <w:rsid w:val="00AF3C18"/>
    <w:rsid w:val="00AF3C32"/>
    <w:rsid w:val="00AF3C72"/>
    <w:rsid w:val="00AF3C97"/>
    <w:rsid w:val="00AF3CBE"/>
    <w:rsid w:val="00AF3CCC"/>
    <w:rsid w:val="00AF3CF3"/>
    <w:rsid w:val="00AF3D05"/>
    <w:rsid w:val="00AF3DA2"/>
    <w:rsid w:val="00AF3DA4"/>
    <w:rsid w:val="00AF3DE1"/>
    <w:rsid w:val="00AF3DFF"/>
    <w:rsid w:val="00AF3E8B"/>
    <w:rsid w:val="00AF3F24"/>
    <w:rsid w:val="00AF3F25"/>
    <w:rsid w:val="00AF3FB2"/>
    <w:rsid w:val="00AF3FCD"/>
    <w:rsid w:val="00AF409C"/>
    <w:rsid w:val="00AF40CE"/>
    <w:rsid w:val="00AF4155"/>
    <w:rsid w:val="00AF4159"/>
    <w:rsid w:val="00AF416F"/>
    <w:rsid w:val="00AF4187"/>
    <w:rsid w:val="00AF418D"/>
    <w:rsid w:val="00AF41BC"/>
    <w:rsid w:val="00AF4223"/>
    <w:rsid w:val="00AF4255"/>
    <w:rsid w:val="00AF427C"/>
    <w:rsid w:val="00AF431A"/>
    <w:rsid w:val="00AF4375"/>
    <w:rsid w:val="00AF4388"/>
    <w:rsid w:val="00AF43C0"/>
    <w:rsid w:val="00AF4478"/>
    <w:rsid w:val="00AF44A1"/>
    <w:rsid w:val="00AF44C6"/>
    <w:rsid w:val="00AF44EF"/>
    <w:rsid w:val="00AF4512"/>
    <w:rsid w:val="00AF452D"/>
    <w:rsid w:val="00AF4542"/>
    <w:rsid w:val="00AF4565"/>
    <w:rsid w:val="00AF45D8"/>
    <w:rsid w:val="00AF473F"/>
    <w:rsid w:val="00AF4752"/>
    <w:rsid w:val="00AF475C"/>
    <w:rsid w:val="00AF47DD"/>
    <w:rsid w:val="00AF4826"/>
    <w:rsid w:val="00AF4844"/>
    <w:rsid w:val="00AF4881"/>
    <w:rsid w:val="00AF48DC"/>
    <w:rsid w:val="00AF4965"/>
    <w:rsid w:val="00AF4A21"/>
    <w:rsid w:val="00AF4A38"/>
    <w:rsid w:val="00AF4AFC"/>
    <w:rsid w:val="00AF4B1F"/>
    <w:rsid w:val="00AF4B55"/>
    <w:rsid w:val="00AF4BE8"/>
    <w:rsid w:val="00AF4C52"/>
    <w:rsid w:val="00AF4C6B"/>
    <w:rsid w:val="00AF4D34"/>
    <w:rsid w:val="00AF4D6A"/>
    <w:rsid w:val="00AF4DEE"/>
    <w:rsid w:val="00AF4F28"/>
    <w:rsid w:val="00AF50B1"/>
    <w:rsid w:val="00AF50C7"/>
    <w:rsid w:val="00AF511C"/>
    <w:rsid w:val="00AF5145"/>
    <w:rsid w:val="00AF51C0"/>
    <w:rsid w:val="00AF528A"/>
    <w:rsid w:val="00AF52EB"/>
    <w:rsid w:val="00AF5353"/>
    <w:rsid w:val="00AF549E"/>
    <w:rsid w:val="00AF54A8"/>
    <w:rsid w:val="00AF54C4"/>
    <w:rsid w:val="00AF54E6"/>
    <w:rsid w:val="00AF5555"/>
    <w:rsid w:val="00AF555D"/>
    <w:rsid w:val="00AF55FA"/>
    <w:rsid w:val="00AF5617"/>
    <w:rsid w:val="00AF5765"/>
    <w:rsid w:val="00AF57D9"/>
    <w:rsid w:val="00AF580D"/>
    <w:rsid w:val="00AF58A4"/>
    <w:rsid w:val="00AF5ADD"/>
    <w:rsid w:val="00AF5B21"/>
    <w:rsid w:val="00AF5BAD"/>
    <w:rsid w:val="00AF5BBF"/>
    <w:rsid w:val="00AF5D73"/>
    <w:rsid w:val="00AF5D92"/>
    <w:rsid w:val="00AF5EF2"/>
    <w:rsid w:val="00AF5FA9"/>
    <w:rsid w:val="00AF6034"/>
    <w:rsid w:val="00AF603C"/>
    <w:rsid w:val="00AF608A"/>
    <w:rsid w:val="00AF60AB"/>
    <w:rsid w:val="00AF60FA"/>
    <w:rsid w:val="00AF60FF"/>
    <w:rsid w:val="00AF6116"/>
    <w:rsid w:val="00AF6141"/>
    <w:rsid w:val="00AF6151"/>
    <w:rsid w:val="00AF6184"/>
    <w:rsid w:val="00AF61C1"/>
    <w:rsid w:val="00AF61CD"/>
    <w:rsid w:val="00AF61D1"/>
    <w:rsid w:val="00AF61E5"/>
    <w:rsid w:val="00AF61F3"/>
    <w:rsid w:val="00AF6215"/>
    <w:rsid w:val="00AF621D"/>
    <w:rsid w:val="00AF62B3"/>
    <w:rsid w:val="00AF62BD"/>
    <w:rsid w:val="00AF6380"/>
    <w:rsid w:val="00AF6467"/>
    <w:rsid w:val="00AF647F"/>
    <w:rsid w:val="00AF64AD"/>
    <w:rsid w:val="00AF657D"/>
    <w:rsid w:val="00AF65F3"/>
    <w:rsid w:val="00AF6719"/>
    <w:rsid w:val="00AF67BD"/>
    <w:rsid w:val="00AF6937"/>
    <w:rsid w:val="00AF69C8"/>
    <w:rsid w:val="00AF69CC"/>
    <w:rsid w:val="00AF69EA"/>
    <w:rsid w:val="00AF6ACB"/>
    <w:rsid w:val="00AF6B40"/>
    <w:rsid w:val="00AF6C15"/>
    <w:rsid w:val="00AF6C3E"/>
    <w:rsid w:val="00AF6C7D"/>
    <w:rsid w:val="00AF6CC5"/>
    <w:rsid w:val="00AF6D2B"/>
    <w:rsid w:val="00AF6D77"/>
    <w:rsid w:val="00AF6D78"/>
    <w:rsid w:val="00AF6D8B"/>
    <w:rsid w:val="00AF6DC7"/>
    <w:rsid w:val="00AF6E58"/>
    <w:rsid w:val="00AF6F43"/>
    <w:rsid w:val="00AF6F6A"/>
    <w:rsid w:val="00AF6F86"/>
    <w:rsid w:val="00AF7014"/>
    <w:rsid w:val="00AF7032"/>
    <w:rsid w:val="00AF703A"/>
    <w:rsid w:val="00AF7042"/>
    <w:rsid w:val="00AF7094"/>
    <w:rsid w:val="00AF70CE"/>
    <w:rsid w:val="00AF70CF"/>
    <w:rsid w:val="00AF70DF"/>
    <w:rsid w:val="00AF70E2"/>
    <w:rsid w:val="00AF7209"/>
    <w:rsid w:val="00AF724E"/>
    <w:rsid w:val="00AF726E"/>
    <w:rsid w:val="00AF738B"/>
    <w:rsid w:val="00AF7434"/>
    <w:rsid w:val="00AF74DA"/>
    <w:rsid w:val="00AF7503"/>
    <w:rsid w:val="00AF7571"/>
    <w:rsid w:val="00AF75BA"/>
    <w:rsid w:val="00AF7607"/>
    <w:rsid w:val="00AF76B9"/>
    <w:rsid w:val="00AF76DC"/>
    <w:rsid w:val="00AF77C2"/>
    <w:rsid w:val="00AF77C4"/>
    <w:rsid w:val="00AF77F7"/>
    <w:rsid w:val="00AF7839"/>
    <w:rsid w:val="00AF790F"/>
    <w:rsid w:val="00AF79A5"/>
    <w:rsid w:val="00AF7A52"/>
    <w:rsid w:val="00AF7A5D"/>
    <w:rsid w:val="00AF7B13"/>
    <w:rsid w:val="00AF7B26"/>
    <w:rsid w:val="00AF7BBA"/>
    <w:rsid w:val="00AF7BCF"/>
    <w:rsid w:val="00AF7C6D"/>
    <w:rsid w:val="00AF7C8B"/>
    <w:rsid w:val="00AF7DC9"/>
    <w:rsid w:val="00AF7E57"/>
    <w:rsid w:val="00AF7E87"/>
    <w:rsid w:val="00AF7F13"/>
    <w:rsid w:val="00B00068"/>
    <w:rsid w:val="00B000D6"/>
    <w:rsid w:val="00B000D7"/>
    <w:rsid w:val="00B000EE"/>
    <w:rsid w:val="00B000F0"/>
    <w:rsid w:val="00B0017A"/>
    <w:rsid w:val="00B00286"/>
    <w:rsid w:val="00B002D1"/>
    <w:rsid w:val="00B00333"/>
    <w:rsid w:val="00B003A4"/>
    <w:rsid w:val="00B003BD"/>
    <w:rsid w:val="00B00490"/>
    <w:rsid w:val="00B004B3"/>
    <w:rsid w:val="00B00514"/>
    <w:rsid w:val="00B00656"/>
    <w:rsid w:val="00B006AE"/>
    <w:rsid w:val="00B006D5"/>
    <w:rsid w:val="00B006FD"/>
    <w:rsid w:val="00B00721"/>
    <w:rsid w:val="00B0076E"/>
    <w:rsid w:val="00B0077F"/>
    <w:rsid w:val="00B00812"/>
    <w:rsid w:val="00B0091E"/>
    <w:rsid w:val="00B00954"/>
    <w:rsid w:val="00B00975"/>
    <w:rsid w:val="00B009C4"/>
    <w:rsid w:val="00B00A6D"/>
    <w:rsid w:val="00B00A7D"/>
    <w:rsid w:val="00B00A8C"/>
    <w:rsid w:val="00B00A99"/>
    <w:rsid w:val="00B00AB3"/>
    <w:rsid w:val="00B00AB8"/>
    <w:rsid w:val="00B00B9D"/>
    <w:rsid w:val="00B00BC1"/>
    <w:rsid w:val="00B00C07"/>
    <w:rsid w:val="00B00D07"/>
    <w:rsid w:val="00B00DBB"/>
    <w:rsid w:val="00B00DC5"/>
    <w:rsid w:val="00B00E3D"/>
    <w:rsid w:val="00B00E51"/>
    <w:rsid w:val="00B00E9A"/>
    <w:rsid w:val="00B00EEE"/>
    <w:rsid w:val="00B00FC7"/>
    <w:rsid w:val="00B00FDC"/>
    <w:rsid w:val="00B00FFF"/>
    <w:rsid w:val="00B0108A"/>
    <w:rsid w:val="00B010A9"/>
    <w:rsid w:val="00B011D6"/>
    <w:rsid w:val="00B0120C"/>
    <w:rsid w:val="00B01244"/>
    <w:rsid w:val="00B012AC"/>
    <w:rsid w:val="00B0137C"/>
    <w:rsid w:val="00B013DC"/>
    <w:rsid w:val="00B01430"/>
    <w:rsid w:val="00B014A0"/>
    <w:rsid w:val="00B014B2"/>
    <w:rsid w:val="00B014E4"/>
    <w:rsid w:val="00B0161C"/>
    <w:rsid w:val="00B01724"/>
    <w:rsid w:val="00B01762"/>
    <w:rsid w:val="00B01826"/>
    <w:rsid w:val="00B01843"/>
    <w:rsid w:val="00B018A5"/>
    <w:rsid w:val="00B018EC"/>
    <w:rsid w:val="00B018FB"/>
    <w:rsid w:val="00B01902"/>
    <w:rsid w:val="00B01937"/>
    <w:rsid w:val="00B019A5"/>
    <w:rsid w:val="00B019E0"/>
    <w:rsid w:val="00B01A8A"/>
    <w:rsid w:val="00B01B06"/>
    <w:rsid w:val="00B01B59"/>
    <w:rsid w:val="00B01B68"/>
    <w:rsid w:val="00B01B9C"/>
    <w:rsid w:val="00B01BCD"/>
    <w:rsid w:val="00B01BDC"/>
    <w:rsid w:val="00B01BDE"/>
    <w:rsid w:val="00B01CB1"/>
    <w:rsid w:val="00B01CC5"/>
    <w:rsid w:val="00B01CF4"/>
    <w:rsid w:val="00B01D05"/>
    <w:rsid w:val="00B01D62"/>
    <w:rsid w:val="00B01D8A"/>
    <w:rsid w:val="00B01E2C"/>
    <w:rsid w:val="00B01F2F"/>
    <w:rsid w:val="00B02054"/>
    <w:rsid w:val="00B020FB"/>
    <w:rsid w:val="00B0214B"/>
    <w:rsid w:val="00B021DE"/>
    <w:rsid w:val="00B0220C"/>
    <w:rsid w:val="00B0223D"/>
    <w:rsid w:val="00B02276"/>
    <w:rsid w:val="00B024DF"/>
    <w:rsid w:val="00B02503"/>
    <w:rsid w:val="00B02526"/>
    <w:rsid w:val="00B0256D"/>
    <w:rsid w:val="00B02573"/>
    <w:rsid w:val="00B025CB"/>
    <w:rsid w:val="00B02603"/>
    <w:rsid w:val="00B0264D"/>
    <w:rsid w:val="00B02752"/>
    <w:rsid w:val="00B02789"/>
    <w:rsid w:val="00B027E8"/>
    <w:rsid w:val="00B02856"/>
    <w:rsid w:val="00B0285B"/>
    <w:rsid w:val="00B02878"/>
    <w:rsid w:val="00B0289C"/>
    <w:rsid w:val="00B02912"/>
    <w:rsid w:val="00B0294F"/>
    <w:rsid w:val="00B029B2"/>
    <w:rsid w:val="00B02A03"/>
    <w:rsid w:val="00B02ABD"/>
    <w:rsid w:val="00B02AF3"/>
    <w:rsid w:val="00B02B79"/>
    <w:rsid w:val="00B02C50"/>
    <w:rsid w:val="00B02CAC"/>
    <w:rsid w:val="00B02D28"/>
    <w:rsid w:val="00B02D5A"/>
    <w:rsid w:val="00B02DAC"/>
    <w:rsid w:val="00B02DEF"/>
    <w:rsid w:val="00B02E41"/>
    <w:rsid w:val="00B02E60"/>
    <w:rsid w:val="00B02EDF"/>
    <w:rsid w:val="00B02F06"/>
    <w:rsid w:val="00B02FF5"/>
    <w:rsid w:val="00B03045"/>
    <w:rsid w:val="00B0305C"/>
    <w:rsid w:val="00B03086"/>
    <w:rsid w:val="00B0318F"/>
    <w:rsid w:val="00B0319C"/>
    <w:rsid w:val="00B031DE"/>
    <w:rsid w:val="00B03252"/>
    <w:rsid w:val="00B032EF"/>
    <w:rsid w:val="00B03316"/>
    <w:rsid w:val="00B03425"/>
    <w:rsid w:val="00B03431"/>
    <w:rsid w:val="00B0349C"/>
    <w:rsid w:val="00B03538"/>
    <w:rsid w:val="00B035C1"/>
    <w:rsid w:val="00B03633"/>
    <w:rsid w:val="00B0365D"/>
    <w:rsid w:val="00B03710"/>
    <w:rsid w:val="00B03718"/>
    <w:rsid w:val="00B0373F"/>
    <w:rsid w:val="00B037A8"/>
    <w:rsid w:val="00B037F0"/>
    <w:rsid w:val="00B0385A"/>
    <w:rsid w:val="00B03904"/>
    <w:rsid w:val="00B0390D"/>
    <w:rsid w:val="00B03923"/>
    <w:rsid w:val="00B039DC"/>
    <w:rsid w:val="00B03A3D"/>
    <w:rsid w:val="00B03ACE"/>
    <w:rsid w:val="00B03B21"/>
    <w:rsid w:val="00B03C2C"/>
    <w:rsid w:val="00B03C4E"/>
    <w:rsid w:val="00B03D24"/>
    <w:rsid w:val="00B03D46"/>
    <w:rsid w:val="00B03D95"/>
    <w:rsid w:val="00B03E38"/>
    <w:rsid w:val="00B03E5E"/>
    <w:rsid w:val="00B03E61"/>
    <w:rsid w:val="00B03EBC"/>
    <w:rsid w:val="00B03EDE"/>
    <w:rsid w:val="00B03F01"/>
    <w:rsid w:val="00B03F40"/>
    <w:rsid w:val="00B03F42"/>
    <w:rsid w:val="00B040B2"/>
    <w:rsid w:val="00B04177"/>
    <w:rsid w:val="00B04204"/>
    <w:rsid w:val="00B042B6"/>
    <w:rsid w:val="00B042B8"/>
    <w:rsid w:val="00B0430E"/>
    <w:rsid w:val="00B04318"/>
    <w:rsid w:val="00B04338"/>
    <w:rsid w:val="00B04419"/>
    <w:rsid w:val="00B04465"/>
    <w:rsid w:val="00B0447B"/>
    <w:rsid w:val="00B04529"/>
    <w:rsid w:val="00B045C9"/>
    <w:rsid w:val="00B045DB"/>
    <w:rsid w:val="00B046DA"/>
    <w:rsid w:val="00B0481F"/>
    <w:rsid w:val="00B0482A"/>
    <w:rsid w:val="00B04842"/>
    <w:rsid w:val="00B0488C"/>
    <w:rsid w:val="00B049BE"/>
    <w:rsid w:val="00B049D2"/>
    <w:rsid w:val="00B049FB"/>
    <w:rsid w:val="00B04AA8"/>
    <w:rsid w:val="00B04B17"/>
    <w:rsid w:val="00B04B6D"/>
    <w:rsid w:val="00B04BAB"/>
    <w:rsid w:val="00B04BCA"/>
    <w:rsid w:val="00B04C16"/>
    <w:rsid w:val="00B04D09"/>
    <w:rsid w:val="00B04D0C"/>
    <w:rsid w:val="00B04D0F"/>
    <w:rsid w:val="00B04D79"/>
    <w:rsid w:val="00B04E37"/>
    <w:rsid w:val="00B04F49"/>
    <w:rsid w:val="00B04F56"/>
    <w:rsid w:val="00B04F5E"/>
    <w:rsid w:val="00B04F9C"/>
    <w:rsid w:val="00B04FA1"/>
    <w:rsid w:val="00B04FCB"/>
    <w:rsid w:val="00B04FD0"/>
    <w:rsid w:val="00B04FE1"/>
    <w:rsid w:val="00B04FED"/>
    <w:rsid w:val="00B05109"/>
    <w:rsid w:val="00B051AA"/>
    <w:rsid w:val="00B05289"/>
    <w:rsid w:val="00B052A9"/>
    <w:rsid w:val="00B0536F"/>
    <w:rsid w:val="00B05403"/>
    <w:rsid w:val="00B05413"/>
    <w:rsid w:val="00B0542F"/>
    <w:rsid w:val="00B05489"/>
    <w:rsid w:val="00B0548A"/>
    <w:rsid w:val="00B0551C"/>
    <w:rsid w:val="00B0559B"/>
    <w:rsid w:val="00B055A0"/>
    <w:rsid w:val="00B055C9"/>
    <w:rsid w:val="00B05649"/>
    <w:rsid w:val="00B056A3"/>
    <w:rsid w:val="00B056B9"/>
    <w:rsid w:val="00B0574F"/>
    <w:rsid w:val="00B05792"/>
    <w:rsid w:val="00B05862"/>
    <w:rsid w:val="00B058F0"/>
    <w:rsid w:val="00B05954"/>
    <w:rsid w:val="00B05A80"/>
    <w:rsid w:val="00B05AE6"/>
    <w:rsid w:val="00B05B8E"/>
    <w:rsid w:val="00B05BA6"/>
    <w:rsid w:val="00B05BD4"/>
    <w:rsid w:val="00B05CC3"/>
    <w:rsid w:val="00B05D17"/>
    <w:rsid w:val="00B05DE8"/>
    <w:rsid w:val="00B05E8B"/>
    <w:rsid w:val="00B05ECA"/>
    <w:rsid w:val="00B05ECB"/>
    <w:rsid w:val="00B05F1E"/>
    <w:rsid w:val="00B05F25"/>
    <w:rsid w:val="00B05F53"/>
    <w:rsid w:val="00B05F93"/>
    <w:rsid w:val="00B05FAF"/>
    <w:rsid w:val="00B0604A"/>
    <w:rsid w:val="00B06097"/>
    <w:rsid w:val="00B060D3"/>
    <w:rsid w:val="00B060E6"/>
    <w:rsid w:val="00B06107"/>
    <w:rsid w:val="00B06134"/>
    <w:rsid w:val="00B061A1"/>
    <w:rsid w:val="00B0620B"/>
    <w:rsid w:val="00B062C1"/>
    <w:rsid w:val="00B062D4"/>
    <w:rsid w:val="00B06338"/>
    <w:rsid w:val="00B06349"/>
    <w:rsid w:val="00B063F9"/>
    <w:rsid w:val="00B0640E"/>
    <w:rsid w:val="00B0641B"/>
    <w:rsid w:val="00B06441"/>
    <w:rsid w:val="00B06449"/>
    <w:rsid w:val="00B06467"/>
    <w:rsid w:val="00B064B5"/>
    <w:rsid w:val="00B06539"/>
    <w:rsid w:val="00B06554"/>
    <w:rsid w:val="00B0661F"/>
    <w:rsid w:val="00B06655"/>
    <w:rsid w:val="00B06675"/>
    <w:rsid w:val="00B0668C"/>
    <w:rsid w:val="00B066AE"/>
    <w:rsid w:val="00B066D7"/>
    <w:rsid w:val="00B067A8"/>
    <w:rsid w:val="00B067B3"/>
    <w:rsid w:val="00B06812"/>
    <w:rsid w:val="00B068DF"/>
    <w:rsid w:val="00B06A18"/>
    <w:rsid w:val="00B06A42"/>
    <w:rsid w:val="00B06A63"/>
    <w:rsid w:val="00B06A8E"/>
    <w:rsid w:val="00B06B11"/>
    <w:rsid w:val="00B06B22"/>
    <w:rsid w:val="00B06B66"/>
    <w:rsid w:val="00B06BC8"/>
    <w:rsid w:val="00B06BDD"/>
    <w:rsid w:val="00B06BE2"/>
    <w:rsid w:val="00B06D5B"/>
    <w:rsid w:val="00B06E10"/>
    <w:rsid w:val="00B06E21"/>
    <w:rsid w:val="00B06E2C"/>
    <w:rsid w:val="00B06F19"/>
    <w:rsid w:val="00B06F4D"/>
    <w:rsid w:val="00B06F79"/>
    <w:rsid w:val="00B07063"/>
    <w:rsid w:val="00B070E0"/>
    <w:rsid w:val="00B070F3"/>
    <w:rsid w:val="00B07110"/>
    <w:rsid w:val="00B0716B"/>
    <w:rsid w:val="00B071B4"/>
    <w:rsid w:val="00B071DC"/>
    <w:rsid w:val="00B07227"/>
    <w:rsid w:val="00B0722A"/>
    <w:rsid w:val="00B0730B"/>
    <w:rsid w:val="00B0732A"/>
    <w:rsid w:val="00B07346"/>
    <w:rsid w:val="00B073D6"/>
    <w:rsid w:val="00B07497"/>
    <w:rsid w:val="00B07534"/>
    <w:rsid w:val="00B0754D"/>
    <w:rsid w:val="00B07577"/>
    <w:rsid w:val="00B07580"/>
    <w:rsid w:val="00B075DE"/>
    <w:rsid w:val="00B07832"/>
    <w:rsid w:val="00B07857"/>
    <w:rsid w:val="00B07935"/>
    <w:rsid w:val="00B0793F"/>
    <w:rsid w:val="00B079DE"/>
    <w:rsid w:val="00B079FA"/>
    <w:rsid w:val="00B07A07"/>
    <w:rsid w:val="00B07A1A"/>
    <w:rsid w:val="00B07A52"/>
    <w:rsid w:val="00B07AE5"/>
    <w:rsid w:val="00B07B3F"/>
    <w:rsid w:val="00B07BA6"/>
    <w:rsid w:val="00B07BBA"/>
    <w:rsid w:val="00B07BED"/>
    <w:rsid w:val="00B07BFD"/>
    <w:rsid w:val="00B07C0A"/>
    <w:rsid w:val="00B07C62"/>
    <w:rsid w:val="00B07D0A"/>
    <w:rsid w:val="00B07DEB"/>
    <w:rsid w:val="00B07EFF"/>
    <w:rsid w:val="00B07F80"/>
    <w:rsid w:val="00B07FA5"/>
    <w:rsid w:val="00B10054"/>
    <w:rsid w:val="00B1006B"/>
    <w:rsid w:val="00B100C6"/>
    <w:rsid w:val="00B10103"/>
    <w:rsid w:val="00B1010B"/>
    <w:rsid w:val="00B10160"/>
    <w:rsid w:val="00B10197"/>
    <w:rsid w:val="00B1026A"/>
    <w:rsid w:val="00B102E3"/>
    <w:rsid w:val="00B10393"/>
    <w:rsid w:val="00B103A5"/>
    <w:rsid w:val="00B10421"/>
    <w:rsid w:val="00B10581"/>
    <w:rsid w:val="00B10584"/>
    <w:rsid w:val="00B106B4"/>
    <w:rsid w:val="00B106C2"/>
    <w:rsid w:val="00B106FD"/>
    <w:rsid w:val="00B1075F"/>
    <w:rsid w:val="00B107D7"/>
    <w:rsid w:val="00B1087B"/>
    <w:rsid w:val="00B10894"/>
    <w:rsid w:val="00B108AF"/>
    <w:rsid w:val="00B109A2"/>
    <w:rsid w:val="00B109BC"/>
    <w:rsid w:val="00B109D0"/>
    <w:rsid w:val="00B109D2"/>
    <w:rsid w:val="00B10A45"/>
    <w:rsid w:val="00B10A85"/>
    <w:rsid w:val="00B10A86"/>
    <w:rsid w:val="00B10B1C"/>
    <w:rsid w:val="00B10B22"/>
    <w:rsid w:val="00B10BE4"/>
    <w:rsid w:val="00B10CAD"/>
    <w:rsid w:val="00B10CE6"/>
    <w:rsid w:val="00B10D37"/>
    <w:rsid w:val="00B10D3C"/>
    <w:rsid w:val="00B10DCF"/>
    <w:rsid w:val="00B10F0B"/>
    <w:rsid w:val="00B110EE"/>
    <w:rsid w:val="00B1119F"/>
    <w:rsid w:val="00B111F9"/>
    <w:rsid w:val="00B11279"/>
    <w:rsid w:val="00B11287"/>
    <w:rsid w:val="00B112AE"/>
    <w:rsid w:val="00B112F6"/>
    <w:rsid w:val="00B11342"/>
    <w:rsid w:val="00B11349"/>
    <w:rsid w:val="00B1139C"/>
    <w:rsid w:val="00B113B7"/>
    <w:rsid w:val="00B11475"/>
    <w:rsid w:val="00B1147E"/>
    <w:rsid w:val="00B11554"/>
    <w:rsid w:val="00B11558"/>
    <w:rsid w:val="00B11569"/>
    <w:rsid w:val="00B115C2"/>
    <w:rsid w:val="00B115CF"/>
    <w:rsid w:val="00B115F7"/>
    <w:rsid w:val="00B11602"/>
    <w:rsid w:val="00B11680"/>
    <w:rsid w:val="00B116AB"/>
    <w:rsid w:val="00B116CC"/>
    <w:rsid w:val="00B117CF"/>
    <w:rsid w:val="00B117DD"/>
    <w:rsid w:val="00B11800"/>
    <w:rsid w:val="00B11878"/>
    <w:rsid w:val="00B118D3"/>
    <w:rsid w:val="00B118D5"/>
    <w:rsid w:val="00B11904"/>
    <w:rsid w:val="00B11930"/>
    <w:rsid w:val="00B11946"/>
    <w:rsid w:val="00B1198E"/>
    <w:rsid w:val="00B119C9"/>
    <w:rsid w:val="00B119D7"/>
    <w:rsid w:val="00B11A9C"/>
    <w:rsid w:val="00B11ADF"/>
    <w:rsid w:val="00B11B21"/>
    <w:rsid w:val="00B11B3A"/>
    <w:rsid w:val="00B11BA2"/>
    <w:rsid w:val="00B11BF8"/>
    <w:rsid w:val="00B11C33"/>
    <w:rsid w:val="00B11D57"/>
    <w:rsid w:val="00B11D84"/>
    <w:rsid w:val="00B11DA3"/>
    <w:rsid w:val="00B11DD3"/>
    <w:rsid w:val="00B11E58"/>
    <w:rsid w:val="00B11E7E"/>
    <w:rsid w:val="00B11EF7"/>
    <w:rsid w:val="00B11F91"/>
    <w:rsid w:val="00B11FAF"/>
    <w:rsid w:val="00B11FBF"/>
    <w:rsid w:val="00B12026"/>
    <w:rsid w:val="00B12080"/>
    <w:rsid w:val="00B121B2"/>
    <w:rsid w:val="00B121C1"/>
    <w:rsid w:val="00B121E3"/>
    <w:rsid w:val="00B121E7"/>
    <w:rsid w:val="00B1221D"/>
    <w:rsid w:val="00B1226E"/>
    <w:rsid w:val="00B12278"/>
    <w:rsid w:val="00B1232E"/>
    <w:rsid w:val="00B12342"/>
    <w:rsid w:val="00B12379"/>
    <w:rsid w:val="00B12397"/>
    <w:rsid w:val="00B12398"/>
    <w:rsid w:val="00B123A3"/>
    <w:rsid w:val="00B123F9"/>
    <w:rsid w:val="00B124AD"/>
    <w:rsid w:val="00B125E1"/>
    <w:rsid w:val="00B125F9"/>
    <w:rsid w:val="00B126AC"/>
    <w:rsid w:val="00B126CB"/>
    <w:rsid w:val="00B12825"/>
    <w:rsid w:val="00B1296E"/>
    <w:rsid w:val="00B12993"/>
    <w:rsid w:val="00B129A3"/>
    <w:rsid w:val="00B129C5"/>
    <w:rsid w:val="00B12A6C"/>
    <w:rsid w:val="00B12A6F"/>
    <w:rsid w:val="00B12AEC"/>
    <w:rsid w:val="00B12AFB"/>
    <w:rsid w:val="00B12B11"/>
    <w:rsid w:val="00B12BF3"/>
    <w:rsid w:val="00B12C09"/>
    <w:rsid w:val="00B12C12"/>
    <w:rsid w:val="00B12C25"/>
    <w:rsid w:val="00B12D63"/>
    <w:rsid w:val="00B12DA6"/>
    <w:rsid w:val="00B12EA4"/>
    <w:rsid w:val="00B12F42"/>
    <w:rsid w:val="00B12F4F"/>
    <w:rsid w:val="00B12F90"/>
    <w:rsid w:val="00B12FBF"/>
    <w:rsid w:val="00B1300C"/>
    <w:rsid w:val="00B13078"/>
    <w:rsid w:val="00B130D0"/>
    <w:rsid w:val="00B130D9"/>
    <w:rsid w:val="00B131E8"/>
    <w:rsid w:val="00B13270"/>
    <w:rsid w:val="00B1329D"/>
    <w:rsid w:val="00B132C1"/>
    <w:rsid w:val="00B132C5"/>
    <w:rsid w:val="00B1330B"/>
    <w:rsid w:val="00B13392"/>
    <w:rsid w:val="00B13416"/>
    <w:rsid w:val="00B13464"/>
    <w:rsid w:val="00B1347D"/>
    <w:rsid w:val="00B134BE"/>
    <w:rsid w:val="00B134C5"/>
    <w:rsid w:val="00B13513"/>
    <w:rsid w:val="00B13525"/>
    <w:rsid w:val="00B13542"/>
    <w:rsid w:val="00B13576"/>
    <w:rsid w:val="00B135E9"/>
    <w:rsid w:val="00B13710"/>
    <w:rsid w:val="00B137F2"/>
    <w:rsid w:val="00B13801"/>
    <w:rsid w:val="00B13853"/>
    <w:rsid w:val="00B138F4"/>
    <w:rsid w:val="00B13909"/>
    <w:rsid w:val="00B1390A"/>
    <w:rsid w:val="00B13A13"/>
    <w:rsid w:val="00B13A3F"/>
    <w:rsid w:val="00B13B24"/>
    <w:rsid w:val="00B13B7D"/>
    <w:rsid w:val="00B13BC6"/>
    <w:rsid w:val="00B13C09"/>
    <w:rsid w:val="00B13C3A"/>
    <w:rsid w:val="00B13CB4"/>
    <w:rsid w:val="00B13D25"/>
    <w:rsid w:val="00B13D3C"/>
    <w:rsid w:val="00B13D80"/>
    <w:rsid w:val="00B13DBC"/>
    <w:rsid w:val="00B13E35"/>
    <w:rsid w:val="00B13E85"/>
    <w:rsid w:val="00B13F98"/>
    <w:rsid w:val="00B14114"/>
    <w:rsid w:val="00B14159"/>
    <w:rsid w:val="00B142B5"/>
    <w:rsid w:val="00B143A6"/>
    <w:rsid w:val="00B143B4"/>
    <w:rsid w:val="00B1442B"/>
    <w:rsid w:val="00B1444B"/>
    <w:rsid w:val="00B14496"/>
    <w:rsid w:val="00B1455B"/>
    <w:rsid w:val="00B145A2"/>
    <w:rsid w:val="00B145AF"/>
    <w:rsid w:val="00B14641"/>
    <w:rsid w:val="00B14645"/>
    <w:rsid w:val="00B14663"/>
    <w:rsid w:val="00B146F3"/>
    <w:rsid w:val="00B146F9"/>
    <w:rsid w:val="00B147C3"/>
    <w:rsid w:val="00B14871"/>
    <w:rsid w:val="00B14922"/>
    <w:rsid w:val="00B14953"/>
    <w:rsid w:val="00B14955"/>
    <w:rsid w:val="00B14A08"/>
    <w:rsid w:val="00B14A47"/>
    <w:rsid w:val="00B14A7B"/>
    <w:rsid w:val="00B14AD9"/>
    <w:rsid w:val="00B14AF9"/>
    <w:rsid w:val="00B14C42"/>
    <w:rsid w:val="00B14C56"/>
    <w:rsid w:val="00B14CB4"/>
    <w:rsid w:val="00B14CD8"/>
    <w:rsid w:val="00B14D66"/>
    <w:rsid w:val="00B14D98"/>
    <w:rsid w:val="00B14EBA"/>
    <w:rsid w:val="00B14F33"/>
    <w:rsid w:val="00B15006"/>
    <w:rsid w:val="00B1502D"/>
    <w:rsid w:val="00B15044"/>
    <w:rsid w:val="00B150A3"/>
    <w:rsid w:val="00B1512E"/>
    <w:rsid w:val="00B1516E"/>
    <w:rsid w:val="00B15298"/>
    <w:rsid w:val="00B15490"/>
    <w:rsid w:val="00B1549C"/>
    <w:rsid w:val="00B15506"/>
    <w:rsid w:val="00B15524"/>
    <w:rsid w:val="00B1564E"/>
    <w:rsid w:val="00B1568C"/>
    <w:rsid w:val="00B156C0"/>
    <w:rsid w:val="00B156EE"/>
    <w:rsid w:val="00B157DF"/>
    <w:rsid w:val="00B15840"/>
    <w:rsid w:val="00B15845"/>
    <w:rsid w:val="00B15995"/>
    <w:rsid w:val="00B15AF8"/>
    <w:rsid w:val="00B15B43"/>
    <w:rsid w:val="00B15C43"/>
    <w:rsid w:val="00B15C44"/>
    <w:rsid w:val="00B15C73"/>
    <w:rsid w:val="00B15CC3"/>
    <w:rsid w:val="00B15CCB"/>
    <w:rsid w:val="00B15DDD"/>
    <w:rsid w:val="00B15E12"/>
    <w:rsid w:val="00B15EE4"/>
    <w:rsid w:val="00B15EF7"/>
    <w:rsid w:val="00B15F6B"/>
    <w:rsid w:val="00B15F6D"/>
    <w:rsid w:val="00B15FA1"/>
    <w:rsid w:val="00B15FD9"/>
    <w:rsid w:val="00B15FDA"/>
    <w:rsid w:val="00B1608E"/>
    <w:rsid w:val="00B160FB"/>
    <w:rsid w:val="00B1610D"/>
    <w:rsid w:val="00B1612A"/>
    <w:rsid w:val="00B1616C"/>
    <w:rsid w:val="00B161E0"/>
    <w:rsid w:val="00B161F5"/>
    <w:rsid w:val="00B162C1"/>
    <w:rsid w:val="00B16301"/>
    <w:rsid w:val="00B16331"/>
    <w:rsid w:val="00B16390"/>
    <w:rsid w:val="00B163C7"/>
    <w:rsid w:val="00B164B9"/>
    <w:rsid w:val="00B164F7"/>
    <w:rsid w:val="00B16590"/>
    <w:rsid w:val="00B16606"/>
    <w:rsid w:val="00B1666D"/>
    <w:rsid w:val="00B166C9"/>
    <w:rsid w:val="00B1675D"/>
    <w:rsid w:val="00B16867"/>
    <w:rsid w:val="00B1690C"/>
    <w:rsid w:val="00B16A88"/>
    <w:rsid w:val="00B16B31"/>
    <w:rsid w:val="00B16B4B"/>
    <w:rsid w:val="00B16B4D"/>
    <w:rsid w:val="00B16B7D"/>
    <w:rsid w:val="00B16BBD"/>
    <w:rsid w:val="00B16C4E"/>
    <w:rsid w:val="00B16D85"/>
    <w:rsid w:val="00B16DAE"/>
    <w:rsid w:val="00B16DB7"/>
    <w:rsid w:val="00B16DC4"/>
    <w:rsid w:val="00B16DC8"/>
    <w:rsid w:val="00B16DCD"/>
    <w:rsid w:val="00B16DD7"/>
    <w:rsid w:val="00B16E77"/>
    <w:rsid w:val="00B16EB9"/>
    <w:rsid w:val="00B16ED3"/>
    <w:rsid w:val="00B16EEC"/>
    <w:rsid w:val="00B16F1A"/>
    <w:rsid w:val="00B16F78"/>
    <w:rsid w:val="00B17049"/>
    <w:rsid w:val="00B172AF"/>
    <w:rsid w:val="00B172F5"/>
    <w:rsid w:val="00B173B5"/>
    <w:rsid w:val="00B173DB"/>
    <w:rsid w:val="00B173FC"/>
    <w:rsid w:val="00B174BA"/>
    <w:rsid w:val="00B17513"/>
    <w:rsid w:val="00B1753C"/>
    <w:rsid w:val="00B175DB"/>
    <w:rsid w:val="00B176BD"/>
    <w:rsid w:val="00B17738"/>
    <w:rsid w:val="00B1797F"/>
    <w:rsid w:val="00B179D8"/>
    <w:rsid w:val="00B17A60"/>
    <w:rsid w:val="00B17A66"/>
    <w:rsid w:val="00B17C2F"/>
    <w:rsid w:val="00B17CE5"/>
    <w:rsid w:val="00B17CF6"/>
    <w:rsid w:val="00B17D90"/>
    <w:rsid w:val="00B17DDB"/>
    <w:rsid w:val="00B17E98"/>
    <w:rsid w:val="00B17EB0"/>
    <w:rsid w:val="00B17F09"/>
    <w:rsid w:val="00B17FFB"/>
    <w:rsid w:val="00B20028"/>
    <w:rsid w:val="00B20030"/>
    <w:rsid w:val="00B20065"/>
    <w:rsid w:val="00B2006E"/>
    <w:rsid w:val="00B20163"/>
    <w:rsid w:val="00B201B0"/>
    <w:rsid w:val="00B2020E"/>
    <w:rsid w:val="00B20213"/>
    <w:rsid w:val="00B2022F"/>
    <w:rsid w:val="00B20231"/>
    <w:rsid w:val="00B20257"/>
    <w:rsid w:val="00B2025A"/>
    <w:rsid w:val="00B20265"/>
    <w:rsid w:val="00B20291"/>
    <w:rsid w:val="00B202BE"/>
    <w:rsid w:val="00B2039F"/>
    <w:rsid w:val="00B203A9"/>
    <w:rsid w:val="00B2042A"/>
    <w:rsid w:val="00B2042D"/>
    <w:rsid w:val="00B204F7"/>
    <w:rsid w:val="00B20579"/>
    <w:rsid w:val="00B2058E"/>
    <w:rsid w:val="00B20597"/>
    <w:rsid w:val="00B2069F"/>
    <w:rsid w:val="00B206A4"/>
    <w:rsid w:val="00B2077B"/>
    <w:rsid w:val="00B207C0"/>
    <w:rsid w:val="00B20863"/>
    <w:rsid w:val="00B20876"/>
    <w:rsid w:val="00B20884"/>
    <w:rsid w:val="00B2091B"/>
    <w:rsid w:val="00B20992"/>
    <w:rsid w:val="00B20A87"/>
    <w:rsid w:val="00B20AB4"/>
    <w:rsid w:val="00B20BA6"/>
    <w:rsid w:val="00B20BBD"/>
    <w:rsid w:val="00B20BFD"/>
    <w:rsid w:val="00B20C46"/>
    <w:rsid w:val="00B20E67"/>
    <w:rsid w:val="00B20F62"/>
    <w:rsid w:val="00B20FAF"/>
    <w:rsid w:val="00B20FCC"/>
    <w:rsid w:val="00B20FD0"/>
    <w:rsid w:val="00B21100"/>
    <w:rsid w:val="00B21137"/>
    <w:rsid w:val="00B2114F"/>
    <w:rsid w:val="00B2118D"/>
    <w:rsid w:val="00B211D9"/>
    <w:rsid w:val="00B211F1"/>
    <w:rsid w:val="00B211FB"/>
    <w:rsid w:val="00B21233"/>
    <w:rsid w:val="00B21298"/>
    <w:rsid w:val="00B21306"/>
    <w:rsid w:val="00B213B8"/>
    <w:rsid w:val="00B21421"/>
    <w:rsid w:val="00B2145A"/>
    <w:rsid w:val="00B214AC"/>
    <w:rsid w:val="00B214B1"/>
    <w:rsid w:val="00B2155C"/>
    <w:rsid w:val="00B21596"/>
    <w:rsid w:val="00B215B0"/>
    <w:rsid w:val="00B215F7"/>
    <w:rsid w:val="00B216C0"/>
    <w:rsid w:val="00B21773"/>
    <w:rsid w:val="00B217F0"/>
    <w:rsid w:val="00B2182A"/>
    <w:rsid w:val="00B219A9"/>
    <w:rsid w:val="00B219CB"/>
    <w:rsid w:val="00B21AD4"/>
    <w:rsid w:val="00B21B12"/>
    <w:rsid w:val="00B21B29"/>
    <w:rsid w:val="00B21B53"/>
    <w:rsid w:val="00B21BFE"/>
    <w:rsid w:val="00B21C55"/>
    <w:rsid w:val="00B21CB5"/>
    <w:rsid w:val="00B21CCE"/>
    <w:rsid w:val="00B21CF1"/>
    <w:rsid w:val="00B21D78"/>
    <w:rsid w:val="00B21E21"/>
    <w:rsid w:val="00B21E37"/>
    <w:rsid w:val="00B21EE7"/>
    <w:rsid w:val="00B21F14"/>
    <w:rsid w:val="00B21F42"/>
    <w:rsid w:val="00B21F63"/>
    <w:rsid w:val="00B2200B"/>
    <w:rsid w:val="00B220C1"/>
    <w:rsid w:val="00B220E6"/>
    <w:rsid w:val="00B2212C"/>
    <w:rsid w:val="00B22143"/>
    <w:rsid w:val="00B22188"/>
    <w:rsid w:val="00B221DB"/>
    <w:rsid w:val="00B2226B"/>
    <w:rsid w:val="00B2229D"/>
    <w:rsid w:val="00B222A9"/>
    <w:rsid w:val="00B222CF"/>
    <w:rsid w:val="00B222F4"/>
    <w:rsid w:val="00B22358"/>
    <w:rsid w:val="00B223C9"/>
    <w:rsid w:val="00B22486"/>
    <w:rsid w:val="00B22613"/>
    <w:rsid w:val="00B2261F"/>
    <w:rsid w:val="00B22722"/>
    <w:rsid w:val="00B2272C"/>
    <w:rsid w:val="00B227AF"/>
    <w:rsid w:val="00B227B6"/>
    <w:rsid w:val="00B227D5"/>
    <w:rsid w:val="00B22838"/>
    <w:rsid w:val="00B22863"/>
    <w:rsid w:val="00B22879"/>
    <w:rsid w:val="00B22881"/>
    <w:rsid w:val="00B228BA"/>
    <w:rsid w:val="00B228F1"/>
    <w:rsid w:val="00B2290B"/>
    <w:rsid w:val="00B2296D"/>
    <w:rsid w:val="00B229B0"/>
    <w:rsid w:val="00B22A19"/>
    <w:rsid w:val="00B22A4B"/>
    <w:rsid w:val="00B22A81"/>
    <w:rsid w:val="00B22A85"/>
    <w:rsid w:val="00B22A96"/>
    <w:rsid w:val="00B22AAA"/>
    <w:rsid w:val="00B22AB5"/>
    <w:rsid w:val="00B22B2D"/>
    <w:rsid w:val="00B22B39"/>
    <w:rsid w:val="00B22B3D"/>
    <w:rsid w:val="00B22B62"/>
    <w:rsid w:val="00B22C5A"/>
    <w:rsid w:val="00B22CD2"/>
    <w:rsid w:val="00B22D60"/>
    <w:rsid w:val="00B22D77"/>
    <w:rsid w:val="00B22D7C"/>
    <w:rsid w:val="00B22E0A"/>
    <w:rsid w:val="00B22F22"/>
    <w:rsid w:val="00B22FBF"/>
    <w:rsid w:val="00B23078"/>
    <w:rsid w:val="00B23093"/>
    <w:rsid w:val="00B230B1"/>
    <w:rsid w:val="00B2313F"/>
    <w:rsid w:val="00B231B4"/>
    <w:rsid w:val="00B23292"/>
    <w:rsid w:val="00B23308"/>
    <w:rsid w:val="00B23379"/>
    <w:rsid w:val="00B23524"/>
    <w:rsid w:val="00B235A6"/>
    <w:rsid w:val="00B23650"/>
    <w:rsid w:val="00B236BF"/>
    <w:rsid w:val="00B236DC"/>
    <w:rsid w:val="00B2372E"/>
    <w:rsid w:val="00B238AA"/>
    <w:rsid w:val="00B23939"/>
    <w:rsid w:val="00B23971"/>
    <w:rsid w:val="00B23998"/>
    <w:rsid w:val="00B239B0"/>
    <w:rsid w:val="00B239DC"/>
    <w:rsid w:val="00B23A32"/>
    <w:rsid w:val="00B23A68"/>
    <w:rsid w:val="00B23A69"/>
    <w:rsid w:val="00B23AEF"/>
    <w:rsid w:val="00B23AF9"/>
    <w:rsid w:val="00B23B4A"/>
    <w:rsid w:val="00B23B5B"/>
    <w:rsid w:val="00B23C26"/>
    <w:rsid w:val="00B23CA2"/>
    <w:rsid w:val="00B23CA8"/>
    <w:rsid w:val="00B23D1F"/>
    <w:rsid w:val="00B23D3C"/>
    <w:rsid w:val="00B23DBF"/>
    <w:rsid w:val="00B23EE3"/>
    <w:rsid w:val="00B2411E"/>
    <w:rsid w:val="00B24226"/>
    <w:rsid w:val="00B2424E"/>
    <w:rsid w:val="00B2432E"/>
    <w:rsid w:val="00B2434E"/>
    <w:rsid w:val="00B243D7"/>
    <w:rsid w:val="00B243DB"/>
    <w:rsid w:val="00B243FA"/>
    <w:rsid w:val="00B24426"/>
    <w:rsid w:val="00B2448C"/>
    <w:rsid w:val="00B2449A"/>
    <w:rsid w:val="00B244DF"/>
    <w:rsid w:val="00B244E7"/>
    <w:rsid w:val="00B24530"/>
    <w:rsid w:val="00B24591"/>
    <w:rsid w:val="00B24699"/>
    <w:rsid w:val="00B246CE"/>
    <w:rsid w:val="00B246E8"/>
    <w:rsid w:val="00B2472B"/>
    <w:rsid w:val="00B2476E"/>
    <w:rsid w:val="00B24795"/>
    <w:rsid w:val="00B24815"/>
    <w:rsid w:val="00B24878"/>
    <w:rsid w:val="00B2493F"/>
    <w:rsid w:val="00B24969"/>
    <w:rsid w:val="00B249AB"/>
    <w:rsid w:val="00B249DE"/>
    <w:rsid w:val="00B24ACC"/>
    <w:rsid w:val="00B24B3D"/>
    <w:rsid w:val="00B24BF7"/>
    <w:rsid w:val="00B24C46"/>
    <w:rsid w:val="00B24D1C"/>
    <w:rsid w:val="00B24DE0"/>
    <w:rsid w:val="00B250E1"/>
    <w:rsid w:val="00B25101"/>
    <w:rsid w:val="00B25108"/>
    <w:rsid w:val="00B2510D"/>
    <w:rsid w:val="00B25127"/>
    <w:rsid w:val="00B25128"/>
    <w:rsid w:val="00B25225"/>
    <w:rsid w:val="00B25230"/>
    <w:rsid w:val="00B25272"/>
    <w:rsid w:val="00B2530B"/>
    <w:rsid w:val="00B25371"/>
    <w:rsid w:val="00B2538C"/>
    <w:rsid w:val="00B253BE"/>
    <w:rsid w:val="00B253DB"/>
    <w:rsid w:val="00B2541B"/>
    <w:rsid w:val="00B25475"/>
    <w:rsid w:val="00B254C0"/>
    <w:rsid w:val="00B255DF"/>
    <w:rsid w:val="00B255ED"/>
    <w:rsid w:val="00B2564B"/>
    <w:rsid w:val="00B257C6"/>
    <w:rsid w:val="00B25874"/>
    <w:rsid w:val="00B2589A"/>
    <w:rsid w:val="00B258EE"/>
    <w:rsid w:val="00B25913"/>
    <w:rsid w:val="00B25919"/>
    <w:rsid w:val="00B25979"/>
    <w:rsid w:val="00B259A9"/>
    <w:rsid w:val="00B25AE5"/>
    <w:rsid w:val="00B25B81"/>
    <w:rsid w:val="00B25B8B"/>
    <w:rsid w:val="00B25C51"/>
    <w:rsid w:val="00B25C94"/>
    <w:rsid w:val="00B25CAD"/>
    <w:rsid w:val="00B25CE4"/>
    <w:rsid w:val="00B25E25"/>
    <w:rsid w:val="00B25E37"/>
    <w:rsid w:val="00B25EC6"/>
    <w:rsid w:val="00B25F79"/>
    <w:rsid w:val="00B26043"/>
    <w:rsid w:val="00B2609A"/>
    <w:rsid w:val="00B26102"/>
    <w:rsid w:val="00B26126"/>
    <w:rsid w:val="00B2614E"/>
    <w:rsid w:val="00B261EB"/>
    <w:rsid w:val="00B26256"/>
    <w:rsid w:val="00B2628E"/>
    <w:rsid w:val="00B262C9"/>
    <w:rsid w:val="00B2630A"/>
    <w:rsid w:val="00B26457"/>
    <w:rsid w:val="00B2648D"/>
    <w:rsid w:val="00B26536"/>
    <w:rsid w:val="00B26574"/>
    <w:rsid w:val="00B26590"/>
    <w:rsid w:val="00B26717"/>
    <w:rsid w:val="00B26779"/>
    <w:rsid w:val="00B2677F"/>
    <w:rsid w:val="00B267F2"/>
    <w:rsid w:val="00B26841"/>
    <w:rsid w:val="00B26887"/>
    <w:rsid w:val="00B268BB"/>
    <w:rsid w:val="00B268E7"/>
    <w:rsid w:val="00B269CC"/>
    <w:rsid w:val="00B26A15"/>
    <w:rsid w:val="00B26A55"/>
    <w:rsid w:val="00B26A57"/>
    <w:rsid w:val="00B26AF2"/>
    <w:rsid w:val="00B26BA4"/>
    <w:rsid w:val="00B26BF6"/>
    <w:rsid w:val="00B26C8C"/>
    <w:rsid w:val="00B26CAA"/>
    <w:rsid w:val="00B26D81"/>
    <w:rsid w:val="00B26DB7"/>
    <w:rsid w:val="00B26E0C"/>
    <w:rsid w:val="00B26E45"/>
    <w:rsid w:val="00B26E6F"/>
    <w:rsid w:val="00B26EE1"/>
    <w:rsid w:val="00B26FBE"/>
    <w:rsid w:val="00B26FDF"/>
    <w:rsid w:val="00B2709D"/>
    <w:rsid w:val="00B27101"/>
    <w:rsid w:val="00B2710A"/>
    <w:rsid w:val="00B2712B"/>
    <w:rsid w:val="00B27186"/>
    <w:rsid w:val="00B2718E"/>
    <w:rsid w:val="00B271C1"/>
    <w:rsid w:val="00B2723B"/>
    <w:rsid w:val="00B27262"/>
    <w:rsid w:val="00B27274"/>
    <w:rsid w:val="00B272E1"/>
    <w:rsid w:val="00B27306"/>
    <w:rsid w:val="00B2732A"/>
    <w:rsid w:val="00B2738A"/>
    <w:rsid w:val="00B27395"/>
    <w:rsid w:val="00B27396"/>
    <w:rsid w:val="00B2739B"/>
    <w:rsid w:val="00B273AA"/>
    <w:rsid w:val="00B273CE"/>
    <w:rsid w:val="00B273F8"/>
    <w:rsid w:val="00B27437"/>
    <w:rsid w:val="00B27564"/>
    <w:rsid w:val="00B275C0"/>
    <w:rsid w:val="00B27612"/>
    <w:rsid w:val="00B27642"/>
    <w:rsid w:val="00B276D0"/>
    <w:rsid w:val="00B27704"/>
    <w:rsid w:val="00B27735"/>
    <w:rsid w:val="00B27746"/>
    <w:rsid w:val="00B2778A"/>
    <w:rsid w:val="00B277CD"/>
    <w:rsid w:val="00B278C5"/>
    <w:rsid w:val="00B279CC"/>
    <w:rsid w:val="00B27AA5"/>
    <w:rsid w:val="00B27B4A"/>
    <w:rsid w:val="00B27C77"/>
    <w:rsid w:val="00B27CAD"/>
    <w:rsid w:val="00B27D0C"/>
    <w:rsid w:val="00B27D2C"/>
    <w:rsid w:val="00B27D33"/>
    <w:rsid w:val="00B27DB6"/>
    <w:rsid w:val="00B27EE9"/>
    <w:rsid w:val="00B27F75"/>
    <w:rsid w:val="00B27FB1"/>
    <w:rsid w:val="00B3006E"/>
    <w:rsid w:val="00B30177"/>
    <w:rsid w:val="00B301B8"/>
    <w:rsid w:val="00B301F9"/>
    <w:rsid w:val="00B30233"/>
    <w:rsid w:val="00B30317"/>
    <w:rsid w:val="00B30341"/>
    <w:rsid w:val="00B30388"/>
    <w:rsid w:val="00B3040D"/>
    <w:rsid w:val="00B30467"/>
    <w:rsid w:val="00B3052F"/>
    <w:rsid w:val="00B3058D"/>
    <w:rsid w:val="00B305A2"/>
    <w:rsid w:val="00B30683"/>
    <w:rsid w:val="00B306CF"/>
    <w:rsid w:val="00B30754"/>
    <w:rsid w:val="00B30786"/>
    <w:rsid w:val="00B307BA"/>
    <w:rsid w:val="00B307DB"/>
    <w:rsid w:val="00B309D4"/>
    <w:rsid w:val="00B30A4B"/>
    <w:rsid w:val="00B30A9F"/>
    <w:rsid w:val="00B30B62"/>
    <w:rsid w:val="00B30C8E"/>
    <w:rsid w:val="00B30CDF"/>
    <w:rsid w:val="00B30D68"/>
    <w:rsid w:val="00B30E2C"/>
    <w:rsid w:val="00B30E80"/>
    <w:rsid w:val="00B30E8D"/>
    <w:rsid w:val="00B30ED4"/>
    <w:rsid w:val="00B30F6D"/>
    <w:rsid w:val="00B30F8C"/>
    <w:rsid w:val="00B30FA4"/>
    <w:rsid w:val="00B30FC5"/>
    <w:rsid w:val="00B310F0"/>
    <w:rsid w:val="00B311B6"/>
    <w:rsid w:val="00B311D2"/>
    <w:rsid w:val="00B31244"/>
    <w:rsid w:val="00B312A6"/>
    <w:rsid w:val="00B3143C"/>
    <w:rsid w:val="00B314B9"/>
    <w:rsid w:val="00B314F3"/>
    <w:rsid w:val="00B31558"/>
    <w:rsid w:val="00B31588"/>
    <w:rsid w:val="00B315C3"/>
    <w:rsid w:val="00B31609"/>
    <w:rsid w:val="00B3166B"/>
    <w:rsid w:val="00B31722"/>
    <w:rsid w:val="00B3177F"/>
    <w:rsid w:val="00B31814"/>
    <w:rsid w:val="00B31872"/>
    <w:rsid w:val="00B31893"/>
    <w:rsid w:val="00B31955"/>
    <w:rsid w:val="00B31AD9"/>
    <w:rsid w:val="00B31B03"/>
    <w:rsid w:val="00B31B97"/>
    <w:rsid w:val="00B31BF4"/>
    <w:rsid w:val="00B31E5E"/>
    <w:rsid w:val="00B31E92"/>
    <w:rsid w:val="00B31EB0"/>
    <w:rsid w:val="00B31ED5"/>
    <w:rsid w:val="00B31EDD"/>
    <w:rsid w:val="00B31F51"/>
    <w:rsid w:val="00B31F90"/>
    <w:rsid w:val="00B31FD9"/>
    <w:rsid w:val="00B31FE1"/>
    <w:rsid w:val="00B31FE5"/>
    <w:rsid w:val="00B32016"/>
    <w:rsid w:val="00B32069"/>
    <w:rsid w:val="00B320AB"/>
    <w:rsid w:val="00B320E0"/>
    <w:rsid w:val="00B320F9"/>
    <w:rsid w:val="00B32127"/>
    <w:rsid w:val="00B32134"/>
    <w:rsid w:val="00B3216F"/>
    <w:rsid w:val="00B321C9"/>
    <w:rsid w:val="00B32213"/>
    <w:rsid w:val="00B3226C"/>
    <w:rsid w:val="00B322DE"/>
    <w:rsid w:val="00B322F1"/>
    <w:rsid w:val="00B32302"/>
    <w:rsid w:val="00B32358"/>
    <w:rsid w:val="00B323D5"/>
    <w:rsid w:val="00B323FC"/>
    <w:rsid w:val="00B32406"/>
    <w:rsid w:val="00B324D5"/>
    <w:rsid w:val="00B3255A"/>
    <w:rsid w:val="00B32640"/>
    <w:rsid w:val="00B32776"/>
    <w:rsid w:val="00B327A8"/>
    <w:rsid w:val="00B327D5"/>
    <w:rsid w:val="00B3285B"/>
    <w:rsid w:val="00B32890"/>
    <w:rsid w:val="00B328B0"/>
    <w:rsid w:val="00B32938"/>
    <w:rsid w:val="00B32A0F"/>
    <w:rsid w:val="00B32A5F"/>
    <w:rsid w:val="00B32ABA"/>
    <w:rsid w:val="00B32B7F"/>
    <w:rsid w:val="00B32BD1"/>
    <w:rsid w:val="00B32BE0"/>
    <w:rsid w:val="00B32BEB"/>
    <w:rsid w:val="00B32CA6"/>
    <w:rsid w:val="00B32CC2"/>
    <w:rsid w:val="00B32CF8"/>
    <w:rsid w:val="00B32CFB"/>
    <w:rsid w:val="00B32D1C"/>
    <w:rsid w:val="00B32D62"/>
    <w:rsid w:val="00B32D77"/>
    <w:rsid w:val="00B32D97"/>
    <w:rsid w:val="00B32EA1"/>
    <w:rsid w:val="00B32F01"/>
    <w:rsid w:val="00B32F29"/>
    <w:rsid w:val="00B32F38"/>
    <w:rsid w:val="00B32F65"/>
    <w:rsid w:val="00B3301E"/>
    <w:rsid w:val="00B3308D"/>
    <w:rsid w:val="00B331E5"/>
    <w:rsid w:val="00B3331F"/>
    <w:rsid w:val="00B33325"/>
    <w:rsid w:val="00B33366"/>
    <w:rsid w:val="00B333F7"/>
    <w:rsid w:val="00B3345C"/>
    <w:rsid w:val="00B334B2"/>
    <w:rsid w:val="00B334D8"/>
    <w:rsid w:val="00B33552"/>
    <w:rsid w:val="00B33684"/>
    <w:rsid w:val="00B336CE"/>
    <w:rsid w:val="00B3374C"/>
    <w:rsid w:val="00B337D9"/>
    <w:rsid w:val="00B33836"/>
    <w:rsid w:val="00B33896"/>
    <w:rsid w:val="00B338B0"/>
    <w:rsid w:val="00B338B3"/>
    <w:rsid w:val="00B338D4"/>
    <w:rsid w:val="00B338EB"/>
    <w:rsid w:val="00B339B3"/>
    <w:rsid w:val="00B339C5"/>
    <w:rsid w:val="00B339D7"/>
    <w:rsid w:val="00B33A25"/>
    <w:rsid w:val="00B33ADC"/>
    <w:rsid w:val="00B33B5E"/>
    <w:rsid w:val="00B33B7E"/>
    <w:rsid w:val="00B33B85"/>
    <w:rsid w:val="00B33BA4"/>
    <w:rsid w:val="00B33C58"/>
    <w:rsid w:val="00B33C5C"/>
    <w:rsid w:val="00B33C5F"/>
    <w:rsid w:val="00B33C81"/>
    <w:rsid w:val="00B33CD1"/>
    <w:rsid w:val="00B33D68"/>
    <w:rsid w:val="00B33D8C"/>
    <w:rsid w:val="00B33DBB"/>
    <w:rsid w:val="00B33E4C"/>
    <w:rsid w:val="00B33E6F"/>
    <w:rsid w:val="00B33EC8"/>
    <w:rsid w:val="00B33EFA"/>
    <w:rsid w:val="00B34001"/>
    <w:rsid w:val="00B34054"/>
    <w:rsid w:val="00B34063"/>
    <w:rsid w:val="00B340BD"/>
    <w:rsid w:val="00B3412E"/>
    <w:rsid w:val="00B34207"/>
    <w:rsid w:val="00B34221"/>
    <w:rsid w:val="00B34222"/>
    <w:rsid w:val="00B3425C"/>
    <w:rsid w:val="00B3426E"/>
    <w:rsid w:val="00B3428F"/>
    <w:rsid w:val="00B34347"/>
    <w:rsid w:val="00B343FE"/>
    <w:rsid w:val="00B34482"/>
    <w:rsid w:val="00B34489"/>
    <w:rsid w:val="00B344B7"/>
    <w:rsid w:val="00B344CE"/>
    <w:rsid w:val="00B345B1"/>
    <w:rsid w:val="00B34627"/>
    <w:rsid w:val="00B34864"/>
    <w:rsid w:val="00B3488A"/>
    <w:rsid w:val="00B348F9"/>
    <w:rsid w:val="00B34961"/>
    <w:rsid w:val="00B349DA"/>
    <w:rsid w:val="00B34A9D"/>
    <w:rsid w:val="00B34ADD"/>
    <w:rsid w:val="00B34ADF"/>
    <w:rsid w:val="00B34AF7"/>
    <w:rsid w:val="00B34C15"/>
    <w:rsid w:val="00B34C1E"/>
    <w:rsid w:val="00B34C8A"/>
    <w:rsid w:val="00B34C91"/>
    <w:rsid w:val="00B34CBC"/>
    <w:rsid w:val="00B34DDC"/>
    <w:rsid w:val="00B34E22"/>
    <w:rsid w:val="00B34E47"/>
    <w:rsid w:val="00B34E6E"/>
    <w:rsid w:val="00B34F2F"/>
    <w:rsid w:val="00B34F88"/>
    <w:rsid w:val="00B34FFE"/>
    <w:rsid w:val="00B35054"/>
    <w:rsid w:val="00B350FC"/>
    <w:rsid w:val="00B35193"/>
    <w:rsid w:val="00B351CD"/>
    <w:rsid w:val="00B351DB"/>
    <w:rsid w:val="00B3527F"/>
    <w:rsid w:val="00B35281"/>
    <w:rsid w:val="00B352DF"/>
    <w:rsid w:val="00B352EA"/>
    <w:rsid w:val="00B35380"/>
    <w:rsid w:val="00B353A0"/>
    <w:rsid w:val="00B353E2"/>
    <w:rsid w:val="00B35448"/>
    <w:rsid w:val="00B35491"/>
    <w:rsid w:val="00B354AD"/>
    <w:rsid w:val="00B355FC"/>
    <w:rsid w:val="00B35660"/>
    <w:rsid w:val="00B3567D"/>
    <w:rsid w:val="00B356B4"/>
    <w:rsid w:val="00B3584A"/>
    <w:rsid w:val="00B35895"/>
    <w:rsid w:val="00B3598F"/>
    <w:rsid w:val="00B359A0"/>
    <w:rsid w:val="00B359B6"/>
    <w:rsid w:val="00B35A11"/>
    <w:rsid w:val="00B35A35"/>
    <w:rsid w:val="00B35AC3"/>
    <w:rsid w:val="00B35BCF"/>
    <w:rsid w:val="00B35BD0"/>
    <w:rsid w:val="00B35BEF"/>
    <w:rsid w:val="00B35C13"/>
    <w:rsid w:val="00B35C40"/>
    <w:rsid w:val="00B35C69"/>
    <w:rsid w:val="00B35C6D"/>
    <w:rsid w:val="00B35C88"/>
    <w:rsid w:val="00B35CCD"/>
    <w:rsid w:val="00B35EB3"/>
    <w:rsid w:val="00B35EC4"/>
    <w:rsid w:val="00B35EF7"/>
    <w:rsid w:val="00B35F71"/>
    <w:rsid w:val="00B360EC"/>
    <w:rsid w:val="00B361F8"/>
    <w:rsid w:val="00B362C5"/>
    <w:rsid w:val="00B362D2"/>
    <w:rsid w:val="00B362F5"/>
    <w:rsid w:val="00B363B1"/>
    <w:rsid w:val="00B364CF"/>
    <w:rsid w:val="00B364FE"/>
    <w:rsid w:val="00B36551"/>
    <w:rsid w:val="00B36566"/>
    <w:rsid w:val="00B365D2"/>
    <w:rsid w:val="00B365D4"/>
    <w:rsid w:val="00B36621"/>
    <w:rsid w:val="00B3667B"/>
    <w:rsid w:val="00B366A3"/>
    <w:rsid w:val="00B366DF"/>
    <w:rsid w:val="00B36742"/>
    <w:rsid w:val="00B36752"/>
    <w:rsid w:val="00B3675C"/>
    <w:rsid w:val="00B36812"/>
    <w:rsid w:val="00B36886"/>
    <w:rsid w:val="00B36897"/>
    <w:rsid w:val="00B368AD"/>
    <w:rsid w:val="00B368C0"/>
    <w:rsid w:val="00B368CD"/>
    <w:rsid w:val="00B36902"/>
    <w:rsid w:val="00B36A18"/>
    <w:rsid w:val="00B36A36"/>
    <w:rsid w:val="00B36A9C"/>
    <w:rsid w:val="00B36B0A"/>
    <w:rsid w:val="00B36B1B"/>
    <w:rsid w:val="00B36B6D"/>
    <w:rsid w:val="00B36BA6"/>
    <w:rsid w:val="00B36BE3"/>
    <w:rsid w:val="00B36C1E"/>
    <w:rsid w:val="00B36C6D"/>
    <w:rsid w:val="00B36CB3"/>
    <w:rsid w:val="00B36CBF"/>
    <w:rsid w:val="00B36CE4"/>
    <w:rsid w:val="00B36D14"/>
    <w:rsid w:val="00B36D23"/>
    <w:rsid w:val="00B36D55"/>
    <w:rsid w:val="00B36DA1"/>
    <w:rsid w:val="00B36DF2"/>
    <w:rsid w:val="00B36EAD"/>
    <w:rsid w:val="00B36EE8"/>
    <w:rsid w:val="00B36F1C"/>
    <w:rsid w:val="00B36F24"/>
    <w:rsid w:val="00B36F56"/>
    <w:rsid w:val="00B3707F"/>
    <w:rsid w:val="00B37093"/>
    <w:rsid w:val="00B370FC"/>
    <w:rsid w:val="00B371DF"/>
    <w:rsid w:val="00B3729F"/>
    <w:rsid w:val="00B372E0"/>
    <w:rsid w:val="00B3753A"/>
    <w:rsid w:val="00B37641"/>
    <w:rsid w:val="00B3776F"/>
    <w:rsid w:val="00B377B6"/>
    <w:rsid w:val="00B377E1"/>
    <w:rsid w:val="00B377E5"/>
    <w:rsid w:val="00B3784A"/>
    <w:rsid w:val="00B378AC"/>
    <w:rsid w:val="00B37990"/>
    <w:rsid w:val="00B37B1A"/>
    <w:rsid w:val="00B37B23"/>
    <w:rsid w:val="00B37B8B"/>
    <w:rsid w:val="00B37BD2"/>
    <w:rsid w:val="00B37CE7"/>
    <w:rsid w:val="00B37CEC"/>
    <w:rsid w:val="00B37D6A"/>
    <w:rsid w:val="00B37DB5"/>
    <w:rsid w:val="00B37EFD"/>
    <w:rsid w:val="00B37FF6"/>
    <w:rsid w:val="00B37FF8"/>
    <w:rsid w:val="00B4013C"/>
    <w:rsid w:val="00B40190"/>
    <w:rsid w:val="00B4034E"/>
    <w:rsid w:val="00B403AC"/>
    <w:rsid w:val="00B404C8"/>
    <w:rsid w:val="00B40500"/>
    <w:rsid w:val="00B40570"/>
    <w:rsid w:val="00B40573"/>
    <w:rsid w:val="00B40595"/>
    <w:rsid w:val="00B40597"/>
    <w:rsid w:val="00B405AA"/>
    <w:rsid w:val="00B40634"/>
    <w:rsid w:val="00B40678"/>
    <w:rsid w:val="00B406D7"/>
    <w:rsid w:val="00B4070A"/>
    <w:rsid w:val="00B40714"/>
    <w:rsid w:val="00B4071F"/>
    <w:rsid w:val="00B40788"/>
    <w:rsid w:val="00B4091C"/>
    <w:rsid w:val="00B40942"/>
    <w:rsid w:val="00B409A7"/>
    <w:rsid w:val="00B409B1"/>
    <w:rsid w:val="00B409D4"/>
    <w:rsid w:val="00B409DB"/>
    <w:rsid w:val="00B409F4"/>
    <w:rsid w:val="00B40A21"/>
    <w:rsid w:val="00B40B9C"/>
    <w:rsid w:val="00B40CA8"/>
    <w:rsid w:val="00B40D0C"/>
    <w:rsid w:val="00B40D5B"/>
    <w:rsid w:val="00B40D8E"/>
    <w:rsid w:val="00B40E51"/>
    <w:rsid w:val="00B40E61"/>
    <w:rsid w:val="00B40ED9"/>
    <w:rsid w:val="00B40F50"/>
    <w:rsid w:val="00B40F79"/>
    <w:rsid w:val="00B40FEE"/>
    <w:rsid w:val="00B410B5"/>
    <w:rsid w:val="00B41217"/>
    <w:rsid w:val="00B41374"/>
    <w:rsid w:val="00B41395"/>
    <w:rsid w:val="00B413F0"/>
    <w:rsid w:val="00B41520"/>
    <w:rsid w:val="00B41539"/>
    <w:rsid w:val="00B41543"/>
    <w:rsid w:val="00B41550"/>
    <w:rsid w:val="00B4159B"/>
    <w:rsid w:val="00B415B0"/>
    <w:rsid w:val="00B41696"/>
    <w:rsid w:val="00B4169D"/>
    <w:rsid w:val="00B416CE"/>
    <w:rsid w:val="00B416CF"/>
    <w:rsid w:val="00B41874"/>
    <w:rsid w:val="00B418B6"/>
    <w:rsid w:val="00B4191A"/>
    <w:rsid w:val="00B41956"/>
    <w:rsid w:val="00B419C5"/>
    <w:rsid w:val="00B41AB0"/>
    <w:rsid w:val="00B41ACF"/>
    <w:rsid w:val="00B41B3C"/>
    <w:rsid w:val="00B41B5E"/>
    <w:rsid w:val="00B41B88"/>
    <w:rsid w:val="00B41C02"/>
    <w:rsid w:val="00B41C12"/>
    <w:rsid w:val="00B41C67"/>
    <w:rsid w:val="00B41C77"/>
    <w:rsid w:val="00B41DBC"/>
    <w:rsid w:val="00B41DC6"/>
    <w:rsid w:val="00B41DD1"/>
    <w:rsid w:val="00B41DE8"/>
    <w:rsid w:val="00B41E35"/>
    <w:rsid w:val="00B41F33"/>
    <w:rsid w:val="00B41F40"/>
    <w:rsid w:val="00B41F8A"/>
    <w:rsid w:val="00B41FB3"/>
    <w:rsid w:val="00B41FD7"/>
    <w:rsid w:val="00B41FF5"/>
    <w:rsid w:val="00B42081"/>
    <w:rsid w:val="00B420AF"/>
    <w:rsid w:val="00B420D4"/>
    <w:rsid w:val="00B421B6"/>
    <w:rsid w:val="00B42347"/>
    <w:rsid w:val="00B4239A"/>
    <w:rsid w:val="00B4242D"/>
    <w:rsid w:val="00B4243B"/>
    <w:rsid w:val="00B42461"/>
    <w:rsid w:val="00B425CA"/>
    <w:rsid w:val="00B42660"/>
    <w:rsid w:val="00B42697"/>
    <w:rsid w:val="00B426D2"/>
    <w:rsid w:val="00B4272C"/>
    <w:rsid w:val="00B42810"/>
    <w:rsid w:val="00B4285C"/>
    <w:rsid w:val="00B428EE"/>
    <w:rsid w:val="00B42910"/>
    <w:rsid w:val="00B4293F"/>
    <w:rsid w:val="00B42A3F"/>
    <w:rsid w:val="00B42A86"/>
    <w:rsid w:val="00B42AF9"/>
    <w:rsid w:val="00B42B05"/>
    <w:rsid w:val="00B42B58"/>
    <w:rsid w:val="00B42BD9"/>
    <w:rsid w:val="00B42C14"/>
    <w:rsid w:val="00B42C84"/>
    <w:rsid w:val="00B42CD5"/>
    <w:rsid w:val="00B42D50"/>
    <w:rsid w:val="00B42D6B"/>
    <w:rsid w:val="00B42D6F"/>
    <w:rsid w:val="00B42E50"/>
    <w:rsid w:val="00B42E5C"/>
    <w:rsid w:val="00B42E7F"/>
    <w:rsid w:val="00B42EF3"/>
    <w:rsid w:val="00B42F75"/>
    <w:rsid w:val="00B43014"/>
    <w:rsid w:val="00B43033"/>
    <w:rsid w:val="00B43085"/>
    <w:rsid w:val="00B430A9"/>
    <w:rsid w:val="00B430C4"/>
    <w:rsid w:val="00B43162"/>
    <w:rsid w:val="00B432EA"/>
    <w:rsid w:val="00B4333C"/>
    <w:rsid w:val="00B43454"/>
    <w:rsid w:val="00B43460"/>
    <w:rsid w:val="00B434C2"/>
    <w:rsid w:val="00B434E7"/>
    <w:rsid w:val="00B434FC"/>
    <w:rsid w:val="00B435CE"/>
    <w:rsid w:val="00B435CF"/>
    <w:rsid w:val="00B43696"/>
    <w:rsid w:val="00B436FD"/>
    <w:rsid w:val="00B4375A"/>
    <w:rsid w:val="00B43781"/>
    <w:rsid w:val="00B43936"/>
    <w:rsid w:val="00B4394E"/>
    <w:rsid w:val="00B439B8"/>
    <w:rsid w:val="00B439EE"/>
    <w:rsid w:val="00B43ADD"/>
    <w:rsid w:val="00B43AFD"/>
    <w:rsid w:val="00B43B0D"/>
    <w:rsid w:val="00B43C82"/>
    <w:rsid w:val="00B43D00"/>
    <w:rsid w:val="00B43D57"/>
    <w:rsid w:val="00B43DFA"/>
    <w:rsid w:val="00B43E0D"/>
    <w:rsid w:val="00B43E4C"/>
    <w:rsid w:val="00B43E9B"/>
    <w:rsid w:val="00B43FB8"/>
    <w:rsid w:val="00B44024"/>
    <w:rsid w:val="00B4407B"/>
    <w:rsid w:val="00B440B0"/>
    <w:rsid w:val="00B440EB"/>
    <w:rsid w:val="00B440F1"/>
    <w:rsid w:val="00B440F8"/>
    <w:rsid w:val="00B440F9"/>
    <w:rsid w:val="00B44101"/>
    <w:rsid w:val="00B4413B"/>
    <w:rsid w:val="00B4414D"/>
    <w:rsid w:val="00B441EC"/>
    <w:rsid w:val="00B4426D"/>
    <w:rsid w:val="00B44282"/>
    <w:rsid w:val="00B442F6"/>
    <w:rsid w:val="00B442F7"/>
    <w:rsid w:val="00B44376"/>
    <w:rsid w:val="00B44395"/>
    <w:rsid w:val="00B44478"/>
    <w:rsid w:val="00B4449A"/>
    <w:rsid w:val="00B444D1"/>
    <w:rsid w:val="00B44502"/>
    <w:rsid w:val="00B44534"/>
    <w:rsid w:val="00B4457E"/>
    <w:rsid w:val="00B446A1"/>
    <w:rsid w:val="00B44715"/>
    <w:rsid w:val="00B44839"/>
    <w:rsid w:val="00B44936"/>
    <w:rsid w:val="00B44AA6"/>
    <w:rsid w:val="00B44AF2"/>
    <w:rsid w:val="00B44B67"/>
    <w:rsid w:val="00B44C0B"/>
    <w:rsid w:val="00B44CE3"/>
    <w:rsid w:val="00B44D70"/>
    <w:rsid w:val="00B44D7C"/>
    <w:rsid w:val="00B44D8F"/>
    <w:rsid w:val="00B44E62"/>
    <w:rsid w:val="00B44EC2"/>
    <w:rsid w:val="00B45054"/>
    <w:rsid w:val="00B450F4"/>
    <w:rsid w:val="00B4512F"/>
    <w:rsid w:val="00B4513D"/>
    <w:rsid w:val="00B451A5"/>
    <w:rsid w:val="00B4523D"/>
    <w:rsid w:val="00B452DF"/>
    <w:rsid w:val="00B4531D"/>
    <w:rsid w:val="00B45324"/>
    <w:rsid w:val="00B45420"/>
    <w:rsid w:val="00B454C8"/>
    <w:rsid w:val="00B454D6"/>
    <w:rsid w:val="00B454DF"/>
    <w:rsid w:val="00B4571B"/>
    <w:rsid w:val="00B4586A"/>
    <w:rsid w:val="00B45886"/>
    <w:rsid w:val="00B4593A"/>
    <w:rsid w:val="00B4594E"/>
    <w:rsid w:val="00B459CC"/>
    <w:rsid w:val="00B459F0"/>
    <w:rsid w:val="00B45A3A"/>
    <w:rsid w:val="00B45A98"/>
    <w:rsid w:val="00B45A9E"/>
    <w:rsid w:val="00B45ACA"/>
    <w:rsid w:val="00B45AF9"/>
    <w:rsid w:val="00B45B29"/>
    <w:rsid w:val="00B45B6A"/>
    <w:rsid w:val="00B45B6F"/>
    <w:rsid w:val="00B45B79"/>
    <w:rsid w:val="00B45BA6"/>
    <w:rsid w:val="00B45C4F"/>
    <w:rsid w:val="00B45D2E"/>
    <w:rsid w:val="00B45D77"/>
    <w:rsid w:val="00B45D87"/>
    <w:rsid w:val="00B45F29"/>
    <w:rsid w:val="00B45FDB"/>
    <w:rsid w:val="00B46047"/>
    <w:rsid w:val="00B461A0"/>
    <w:rsid w:val="00B461DB"/>
    <w:rsid w:val="00B462D7"/>
    <w:rsid w:val="00B4630A"/>
    <w:rsid w:val="00B46387"/>
    <w:rsid w:val="00B46409"/>
    <w:rsid w:val="00B46440"/>
    <w:rsid w:val="00B4647D"/>
    <w:rsid w:val="00B46484"/>
    <w:rsid w:val="00B46510"/>
    <w:rsid w:val="00B46558"/>
    <w:rsid w:val="00B46577"/>
    <w:rsid w:val="00B465B0"/>
    <w:rsid w:val="00B46600"/>
    <w:rsid w:val="00B4660B"/>
    <w:rsid w:val="00B46703"/>
    <w:rsid w:val="00B46707"/>
    <w:rsid w:val="00B467EF"/>
    <w:rsid w:val="00B46877"/>
    <w:rsid w:val="00B4696F"/>
    <w:rsid w:val="00B4697C"/>
    <w:rsid w:val="00B469ED"/>
    <w:rsid w:val="00B46A07"/>
    <w:rsid w:val="00B46AA0"/>
    <w:rsid w:val="00B46B5B"/>
    <w:rsid w:val="00B46BB3"/>
    <w:rsid w:val="00B46C00"/>
    <w:rsid w:val="00B46C78"/>
    <w:rsid w:val="00B46C8E"/>
    <w:rsid w:val="00B46CE2"/>
    <w:rsid w:val="00B46DA5"/>
    <w:rsid w:val="00B46E56"/>
    <w:rsid w:val="00B46F3C"/>
    <w:rsid w:val="00B46F4B"/>
    <w:rsid w:val="00B47108"/>
    <w:rsid w:val="00B47121"/>
    <w:rsid w:val="00B472D9"/>
    <w:rsid w:val="00B47354"/>
    <w:rsid w:val="00B473D8"/>
    <w:rsid w:val="00B47487"/>
    <w:rsid w:val="00B474F3"/>
    <w:rsid w:val="00B4753A"/>
    <w:rsid w:val="00B4754D"/>
    <w:rsid w:val="00B47587"/>
    <w:rsid w:val="00B475A5"/>
    <w:rsid w:val="00B47629"/>
    <w:rsid w:val="00B47746"/>
    <w:rsid w:val="00B4779D"/>
    <w:rsid w:val="00B47813"/>
    <w:rsid w:val="00B4788C"/>
    <w:rsid w:val="00B47A5D"/>
    <w:rsid w:val="00B47B06"/>
    <w:rsid w:val="00B47B88"/>
    <w:rsid w:val="00B47BE3"/>
    <w:rsid w:val="00B47CA3"/>
    <w:rsid w:val="00B47CC0"/>
    <w:rsid w:val="00B47D05"/>
    <w:rsid w:val="00B47DB5"/>
    <w:rsid w:val="00B47E58"/>
    <w:rsid w:val="00B47F07"/>
    <w:rsid w:val="00B47F32"/>
    <w:rsid w:val="00B47F51"/>
    <w:rsid w:val="00B47FA2"/>
    <w:rsid w:val="00B50007"/>
    <w:rsid w:val="00B500D2"/>
    <w:rsid w:val="00B501C8"/>
    <w:rsid w:val="00B5028C"/>
    <w:rsid w:val="00B502C6"/>
    <w:rsid w:val="00B502F6"/>
    <w:rsid w:val="00B502FE"/>
    <w:rsid w:val="00B50369"/>
    <w:rsid w:val="00B50382"/>
    <w:rsid w:val="00B50466"/>
    <w:rsid w:val="00B504B1"/>
    <w:rsid w:val="00B50500"/>
    <w:rsid w:val="00B5058E"/>
    <w:rsid w:val="00B50591"/>
    <w:rsid w:val="00B5062B"/>
    <w:rsid w:val="00B506BF"/>
    <w:rsid w:val="00B506E9"/>
    <w:rsid w:val="00B5070E"/>
    <w:rsid w:val="00B507BD"/>
    <w:rsid w:val="00B5082E"/>
    <w:rsid w:val="00B50882"/>
    <w:rsid w:val="00B508D4"/>
    <w:rsid w:val="00B508FC"/>
    <w:rsid w:val="00B50978"/>
    <w:rsid w:val="00B509EA"/>
    <w:rsid w:val="00B50A11"/>
    <w:rsid w:val="00B50A72"/>
    <w:rsid w:val="00B50B1B"/>
    <w:rsid w:val="00B50C33"/>
    <w:rsid w:val="00B50C5E"/>
    <w:rsid w:val="00B50C73"/>
    <w:rsid w:val="00B50CBE"/>
    <w:rsid w:val="00B50D10"/>
    <w:rsid w:val="00B50DC6"/>
    <w:rsid w:val="00B50E33"/>
    <w:rsid w:val="00B50E9B"/>
    <w:rsid w:val="00B50EAF"/>
    <w:rsid w:val="00B50ED7"/>
    <w:rsid w:val="00B50F48"/>
    <w:rsid w:val="00B50F51"/>
    <w:rsid w:val="00B50FA3"/>
    <w:rsid w:val="00B50FE1"/>
    <w:rsid w:val="00B50FF9"/>
    <w:rsid w:val="00B51114"/>
    <w:rsid w:val="00B51208"/>
    <w:rsid w:val="00B51212"/>
    <w:rsid w:val="00B51328"/>
    <w:rsid w:val="00B513E1"/>
    <w:rsid w:val="00B514AE"/>
    <w:rsid w:val="00B514E4"/>
    <w:rsid w:val="00B5152E"/>
    <w:rsid w:val="00B5156E"/>
    <w:rsid w:val="00B515C7"/>
    <w:rsid w:val="00B515ED"/>
    <w:rsid w:val="00B515FB"/>
    <w:rsid w:val="00B51637"/>
    <w:rsid w:val="00B51670"/>
    <w:rsid w:val="00B516BE"/>
    <w:rsid w:val="00B516F5"/>
    <w:rsid w:val="00B51737"/>
    <w:rsid w:val="00B517B9"/>
    <w:rsid w:val="00B517C1"/>
    <w:rsid w:val="00B517D1"/>
    <w:rsid w:val="00B51857"/>
    <w:rsid w:val="00B51872"/>
    <w:rsid w:val="00B518EF"/>
    <w:rsid w:val="00B51938"/>
    <w:rsid w:val="00B51992"/>
    <w:rsid w:val="00B51A36"/>
    <w:rsid w:val="00B51A3C"/>
    <w:rsid w:val="00B51B26"/>
    <w:rsid w:val="00B51DA9"/>
    <w:rsid w:val="00B51E0D"/>
    <w:rsid w:val="00B51E50"/>
    <w:rsid w:val="00B51E5D"/>
    <w:rsid w:val="00B51E98"/>
    <w:rsid w:val="00B51EF6"/>
    <w:rsid w:val="00B51EFF"/>
    <w:rsid w:val="00B51F53"/>
    <w:rsid w:val="00B51F78"/>
    <w:rsid w:val="00B52015"/>
    <w:rsid w:val="00B5209F"/>
    <w:rsid w:val="00B52160"/>
    <w:rsid w:val="00B52187"/>
    <w:rsid w:val="00B521EB"/>
    <w:rsid w:val="00B52206"/>
    <w:rsid w:val="00B5222A"/>
    <w:rsid w:val="00B522B3"/>
    <w:rsid w:val="00B52331"/>
    <w:rsid w:val="00B5237C"/>
    <w:rsid w:val="00B523E4"/>
    <w:rsid w:val="00B523E6"/>
    <w:rsid w:val="00B52405"/>
    <w:rsid w:val="00B5245D"/>
    <w:rsid w:val="00B5256A"/>
    <w:rsid w:val="00B525A8"/>
    <w:rsid w:val="00B525B8"/>
    <w:rsid w:val="00B5266D"/>
    <w:rsid w:val="00B5273D"/>
    <w:rsid w:val="00B5277A"/>
    <w:rsid w:val="00B52903"/>
    <w:rsid w:val="00B52918"/>
    <w:rsid w:val="00B52920"/>
    <w:rsid w:val="00B52A1E"/>
    <w:rsid w:val="00B52A3A"/>
    <w:rsid w:val="00B52B37"/>
    <w:rsid w:val="00B52BD2"/>
    <w:rsid w:val="00B52BFB"/>
    <w:rsid w:val="00B52C22"/>
    <w:rsid w:val="00B52C58"/>
    <w:rsid w:val="00B52C6A"/>
    <w:rsid w:val="00B52C89"/>
    <w:rsid w:val="00B52CC5"/>
    <w:rsid w:val="00B52D4C"/>
    <w:rsid w:val="00B52D6B"/>
    <w:rsid w:val="00B52E25"/>
    <w:rsid w:val="00B52EC2"/>
    <w:rsid w:val="00B52FE4"/>
    <w:rsid w:val="00B531B4"/>
    <w:rsid w:val="00B5320C"/>
    <w:rsid w:val="00B53296"/>
    <w:rsid w:val="00B532A0"/>
    <w:rsid w:val="00B532A8"/>
    <w:rsid w:val="00B532F3"/>
    <w:rsid w:val="00B53376"/>
    <w:rsid w:val="00B5337F"/>
    <w:rsid w:val="00B533EA"/>
    <w:rsid w:val="00B53401"/>
    <w:rsid w:val="00B53465"/>
    <w:rsid w:val="00B53477"/>
    <w:rsid w:val="00B53608"/>
    <w:rsid w:val="00B53637"/>
    <w:rsid w:val="00B53657"/>
    <w:rsid w:val="00B53676"/>
    <w:rsid w:val="00B5377C"/>
    <w:rsid w:val="00B53794"/>
    <w:rsid w:val="00B537F9"/>
    <w:rsid w:val="00B5387D"/>
    <w:rsid w:val="00B53892"/>
    <w:rsid w:val="00B538C5"/>
    <w:rsid w:val="00B53948"/>
    <w:rsid w:val="00B53954"/>
    <w:rsid w:val="00B539A4"/>
    <w:rsid w:val="00B53AAD"/>
    <w:rsid w:val="00B53BDF"/>
    <w:rsid w:val="00B53C49"/>
    <w:rsid w:val="00B53CE1"/>
    <w:rsid w:val="00B53D6E"/>
    <w:rsid w:val="00B53D9A"/>
    <w:rsid w:val="00B53DA2"/>
    <w:rsid w:val="00B53DA3"/>
    <w:rsid w:val="00B53E96"/>
    <w:rsid w:val="00B53EAF"/>
    <w:rsid w:val="00B53EBE"/>
    <w:rsid w:val="00B53EF7"/>
    <w:rsid w:val="00B53F0A"/>
    <w:rsid w:val="00B53F3E"/>
    <w:rsid w:val="00B53F56"/>
    <w:rsid w:val="00B54098"/>
    <w:rsid w:val="00B5410B"/>
    <w:rsid w:val="00B5410D"/>
    <w:rsid w:val="00B54143"/>
    <w:rsid w:val="00B5417F"/>
    <w:rsid w:val="00B5418C"/>
    <w:rsid w:val="00B5419B"/>
    <w:rsid w:val="00B541D0"/>
    <w:rsid w:val="00B541EF"/>
    <w:rsid w:val="00B5420F"/>
    <w:rsid w:val="00B542CE"/>
    <w:rsid w:val="00B54384"/>
    <w:rsid w:val="00B543AC"/>
    <w:rsid w:val="00B543B6"/>
    <w:rsid w:val="00B543C4"/>
    <w:rsid w:val="00B543CF"/>
    <w:rsid w:val="00B543D8"/>
    <w:rsid w:val="00B54432"/>
    <w:rsid w:val="00B54544"/>
    <w:rsid w:val="00B5456C"/>
    <w:rsid w:val="00B54574"/>
    <w:rsid w:val="00B545B6"/>
    <w:rsid w:val="00B54758"/>
    <w:rsid w:val="00B547F1"/>
    <w:rsid w:val="00B54834"/>
    <w:rsid w:val="00B5488F"/>
    <w:rsid w:val="00B548FD"/>
    <w:rsid w:val="00B5493E"/>
    <w:rsid w:val="00B54A99"/>
    <w:rsid w:val="00B54AA0"/>
    <w:rsid w:val="00B54ACB"/>
    <w:rsid w:val="00B54AFA"/>
    <w:rsid w:val="00B54B7A"/>
    <w:rsid w:val="00B54C82"/>
    <w:rsid w:val="00B54CA5"/>
    <w:rsid w:val="00B54CE9"/>
    <w:rsid w:val="00B54CFE"/>
    <w:rsid w:val="00B54D77"/>
    <w:rsid w:val="00B54D84"/>
    <w:rsid w:val="00B54DD7"/>
    <w:rsid w:val="00B54E1C"/>
    <w:rsid w:val="00B54E2F"/>
    <w:rsid w:val="00B54E36"/>
    <w:rsid w:val="00B54EE2"/>
    <w:rsid w:val="00B54EFF"/>
    <w:rsid w:val="00B54F22"/>
    <w:rsid w:val="00B54F34"/>
    <w:rsid w:val="00B54FDF"/>
    <w:rsid w:val="00B55061"/>
    <w:rsid w:val="00B55099"/>
    <w:rsid w:val="00B550AF"/>
    <w:rsid w:val="00B55169"/>
    <w:rsid w:val="00B55191"/>
    <w:rsid w:val="00B551DB"/>
    <w:rsid w:val="00B551E5"/>
    <w:rsid w:val="00B551F2"/>
    <w:rsid w:val="00B5520F"/>
    <w:rsid w:val="00B55276"/>
    <w:rsid w:val="00B55287"/>
    <w:rsid w:val="00B552D0"/>
    <w:rsid w:val="00B552FA"/>
    <w:rsid w:val="00B55389"/>
    <w:rsid w:val="00B55390"/>
    <w:rsid w:val="00B5539C"/>
    <w:rsid w:val="00B553A4"/>
    <w:rsid w:val="00B5541C"/>
    <w:rsid w:val="00B55431"/>
    <w:rsid w:val="00B55470"/>
    <w:rsid w:val="00B554EE"/>
    <w:rsid w:val="00B55591"/>
    <w:rsid w:val="00B555BF"/>
    <w:rsid w:val="00B55721"/>
    <w:rsid w:val="00B5575B"/>
    <w:rsid w:val="00B55853"/>
    <w:rsid w:val="00B5588C"/>
    <w:rsid w:val="00B558A7"/>
    <w:rsid w:val="00B559D9"/>
    <w:rsid w:val="00B559F3"/>
    <w:rsid w:val="00B55A06"/>
    <w:rsid w:val="00B55A3C"/>
    <w:rsid w:val="00B55B9B"/>
    <w:rsid w:val="00B55BAF"/>
    <w:rsid w:val="00B55C2E"/>
    <w:rsid w:val="00B55C79"/>
    <w:rsid w:val="00B55CF2"/>
    <w:rsid w:val="00B55D6C"/>
    <w:rsid w:val="00B55E1C"/>
    <w:rsid w:val="00B55EB5"/>
    <w:rsid w:val="00B55F5F"/>
    <w:rsid w:val="00B55F89"/>
    <w:rsid w:val="00B55F9B"/>
    <w:rsid w:val="00B55FE8"/>
    <w:rsid w:val="00B56006"/>
    <w:rsid w:val="00B56067"/>
    <w:rsid w:val="00B5608A"/>
    <w:rsid w:val="00B5610B"/>
    <w:rsid w:val="00B56177"/>
    <w:rsid w:val="00B5619B"/>
    <w:rsid w:val="00B56213"/>
    <w:rsid w:val="00B5622C"/>
    <w:rsid w:val="00B562CA"/>
    <w:rsid w:val="00B562FB"/>
    <w:rsid w:val="00B5633D"/>
    <w:rsid w:val="00B563B3"/>
    <w:rsid w:val="00B563FA"/>
    <w:rsid w:val="00B56425"/>
    <w:rsid w:val="00B56499"/>
    <w:rsid w:val="00B564CD"/>
    <w:rsid w:val="00B565CE"/>
    <w:rsid w:val="00B56633"/>
    <w:rsid w:val="00B56741"/>
    <w:rsid w:val="00B5679A"/>
    <w:rsid w:val="00B5679F"/>
    <w:rsid w:val="00B567E0"/>
    <w:rsid w:val="00B56831"/>
    <w:rsid w:val="00B56832"/>
    <w:rsid w:val="00B568D2"/>
    <w:rsid w:val="00B5692F"/>
    <w:rsid w:val="00B569DF"/>
    <w:rsid w:val="00B56A11"/>
    <w:rsid w:val="00B56A7F"/>
    <w:rsid w:val="00B56AAC"/>
    <w:rsid w:val="00B56ACF"/>
    <w:rsid w:val="00B56C1F"/>
    <w:rsid w:val="00B56C27"/>
    <w:rsid w:val="00B56C9A"/>
    <w:rsid w:val="00B56CE7"/>
    <w:rsid w:val="00B56D1B"/>
    <w:rsid w:val="00B56D5C"/>
    <w:rsid w:val="00B56D72"/>
    <w:rsid w:val="00B56D73"/>
    <w:rsid w:val="00B56DD8"/>
    <w:rsid w:val="00B56E27"/>
    <w:rsid w:val="00B56E81"/>
    <w:rsid w:val="00B56EE3"/>
    <w:rsid w:val="00B56F7A"/>
    <w:rsid w:val="00B5702C"/>
    <w:rsid w:val="00B57037"/>
    <w:rsid w:val="00B57049"/>
    <w:rsid w:val="00B570EA"/>
    <w:rsid w:val="00B5712F"/>
    <w:rsid w:val="00B57165"/>
    <w:rsid w:val="00B571AD"/>
    <w:rsid w:val="00B571B6"/>
    <w:rsid w:val="00B571E8"/>
    <w:rsid w:val="00B5727B"/>
    <w:rsid w:val="00B5728A"/>
    <w:rsid w:val="00B572D6"/>
    <w:rsid w:val="00B57347"/>
    <w:rsid w:val="00B57364"/>
    <w:rsid w:val="00B573E9"/>
    <w:rsid w:val="00B57420"/>
    <w:rsid w:val="00B574C5"/>
    <w:rsid w:val="00B574EC"/>
    <w:rsid w:val="00B575CF"/>
    <w:rsid w:val="00B575FD"/>
    <w:rsid w:val="00B57675"/>
    <w:rsid w:val="00B57693"/>
    <w:rsid w:val="00B576EF"/>
    <w:rsid w:val="00B57785"/>
    <w:rsid w:val="00B577D6"/>
    <w:rsid w:val="00B577E1"/>
    <w:rsid w:val="00B5789E"/>
    <w:rsid w:val="00B579D1"/>
    <w:rsid w:val="00B57B61"/>
    <w:rsid w:val="00B57C04"/>
    <w:rsid w:val="00B57C08"/>
    <w:rsid w:val="00B57C36"/>
    <w:rsid w:val="00B57C40"/>
    <w:rsid w:val="00B57C6E"/>
    <w:rsid w:val="00B57D53"/>
    <w:rsid w:val="00B57D80"/>
    <w:rsid w:val="00B57D8A"/>
    <w:rsid w:val="00B57D95"/>
    <w:rsid w:val="00B57D9A"/>
    <w:rsid w:val="00B57DC4"/>
    <w:rsid w:val="00B57E87"/>
    <w:rsid w:val="00B57F13"/>
    <w:rsid w:val="00B57F49"/>
    <w:rsid w:val="00B57F7A"/>
    <w:rsid w:val="00B57F90"/>
    <w:rsid w:val="00B57FC4"/>
    <w:rsid w:val="00B60154"/>
    <w:rsid w:val="00B60161"/>
    <w:rsid w:val="00B60166"/>
    <w:rsid w:val="00B6017D"/>
    <w:rsid w:val="00B6020C"/>
    <w:rsid w:val="00B6025C"/>
    <w:rsid w:val="00B6029C"/>
    <w:rsid w:val="00B60321"/>
    <w:rsid w:val="00B603FD"/>
    <w:rsid w:val="00B6040D"/>
    <w:rsid w:val="00B60439"/>
    <w:rsid w:val="00B60526"/>
    <w:rsid w:val="00B60570"/>
    <w:rsid w:val="00B6062F"/>
    <w:rsid w:val="00B6071F"/>
    <w:rsid w:val="00B6077E"/>
    <w:rsid w:val="00B607D0"/>
    <w:rsid w:val="00B607E3"/>
    <w:rsid w:val="00B6086D"/>
    <w:rsid w:val="00B608E5"/>
    <w:rsid w:val="00B60950"/>
    <w:rsid w:val="00B60993"/>
    <w:rsid w:val="00B609A7"/>
    <w:rsid w:val="00B609CF"/>
    <w:rsid w:val="00B60A8E"/>
    <w:rsid w:val="00B60A93"/>
    <w:rsid w:val="00B60ABF"/>
    <w:rsid w:val="00B60B7B"/>
    <w:rsid w:val="00B60B8A"/>
    <w:rsid w:val="00B60BB0"/>
    <w:rsid w:val="00B60BF4"/>
    <w:rsid w:val="00B60C19"/>
    <w:rsid w:val="00B60C42"/>
    <w:rsid w:val="00B60CA3"/>
    <w:rsid w:val="00B60CEC"/>
    <w:rsid w:val="00B60D0C"/>
    <w:rsid w:val="00B60FB7"/>
    <w:rsid w:val="00B60FCD"/>
    <w:rsid w:val="00B611AC"/>
    <w:rsid w:val="00B611F6"/>
    <w:rsid w:val="00B6125B"/>
    <w:rsid w:val="00B612BA"/>
    <w:rsid w:val="00B612CC"/>
    <w:rsid w:val="00B6130B"/>
    <w:rsid w:val="00B6133A"/>
    <w:rsid w:val="00B613BC"/>
    <w:rsid w:val="00B61407"/>
    <w:rsid w:val="00B61460"/>
    <w:rsid w:val="00B61465"/>
    <w:rsid w:val="00B614CA"/>
    <w:rsid w:val="00B61536"/>
    <w:rsid w:val="00B615E2"/>
    <w:rsid w:val="00B6160C"/>
    <w:rsid w:val="00B61613"/>
    <w:rsid w:val="00B61667"/>
    <w:rsid w:val="00B617B6"/>
    <w:rsid w:val="00B617FB"/>
    <w:rsid w:val="00B6182C"/>
    <w:rsid w:val="00B618B8"/>
    <w:rsid w:val="00B618D0"/>
    <w:rsid w:val="00B61A36"/>
    <w:rsid w:val="00B61B13"/>
    <w:rsid w:val="00B61B20"/>
    <w:rsid w:val="00B61B4A"/>
    <w:rsid w:val="00B61B6B"/>
    <w:rsid w:val="00B61B85"/>
    <w:rsid w:val="00B61C01"/>
    <w:rsid w:val="00B61C74"/>
    <w:rsid w:val="00B61C81"/>
    <w:rsid w:val="00B61CE7"/>
    <w:rsid w:val="00B61D08"/>
    <w:rsid w:val="00B61E2D"/>
    <w:rsid w:val="00B61E49"/>
    <w:rsid w:val="00B61E56"/>
    <w:rsid w:val="00B61E9F"/>
    <w:rsid w:val="00B61F42"/>
    <w:rsid w:val="00B62005"/>
    <w:rsid w:val="00B6202B"/>
    <w:rsid w:val="00B6206A"/>
    <w:rsid w:val="00B62096"/>
    <w:rsid w:val="00B620C8"/>
    <w:rsid w:val="00B62373"/>
    <w:rsid w:val="00B62388"/>
    <w:rsid w:val="00B624CE"/>
    <w:rsid w:val="00B62573"/>
    <w:rsid w:val="00B625A7"/>
    <w:rsid w:val="00B6262C"/>
    <w:rsid w:val="00B6265F"/>
    <w:rsid w:val="00B626A8"/>
    <w:rsid w:val="00B627F9"/>
    <w:rsid w:val="00B6298E"/>
    <w:rsid w:val="00B629AC"/>
    <w:rsid w:val="00B62A85"/>
    <w:rsid w:val="00B62ADE"/>
    <w:rsid w:val="00B62B47"/>
    <w:rsid w:val="00B62BDA"/>
    <w:rsid w:val="00B62C64"/>
    <w:rsid w:val="00B62DA3"/>
    <w:rsid w:val="00B62DA9"/>
    <w:rsid w:val="00B62DAE"/>
    <w:rsid w:val="00B62E23"/>
    <w:rsid w:val="00B62E47"/>
    <w:rsid w:val="00B62EA6"/>
    <w:rsid w:val="00B62EE1"/>
    <w:rsid w:val="00B62F1A"/>
    <w:rsid w:val="00B63003"/>
    <w:rsid w:val="00B63040"/>
    <w:rsid w:val="00B6304B"/>
    <w:rsid w:val="00B631E0"/>
    <w:rsid w:val="00B63274"/>
    <w:rsid w:val="00B63293"/>
    <w:rsid w:val="00B632A8"/>
    <w:rsid w:val="00B632B5"/>
    <w:rsid w:val="00B632BA"/>
    <w:rsid w:val="00B63311"/>
    <w:rsid w:val="00B6336E"/>
    <w:rsid w:val="00B633C0"/>
    <w:rsid w:val="00B633CB"/>
    <w:rsid w:val="00B6340E"/>
    <w:rsid w:val="00B63428"/>
    <w:rsid w:val="00B634E2"/>
    <w:rsid w:val="00B6350C"/>
    <w:rsid w:val="00B63513"/>
    <w:rsid w:val="00B6351D"/>
    <w:rsid w:val="00B635BC"/>
    <w:rsid w:val="00B635D1"/>
    <w:rsid w:val="00B63605"/>
    <w:rsid w:val="00B63618"/>
    <w:rsid w:val="00B63627"/>
    <w:rsid w:val="00B63718"/>
    <w:rsid w:val="00B637AA"/>
    <w:rsid w:val="00B6384C"/>
    <w:rsid w:val="00B638DD"/>
    <w:rsid w:val="00B63911"/>
    <w:rsid w:val="00B63958"/>
    <w:rsid w:val="00B63A54"/>
    <w:rsid w:val="00B63A88"/>
    <w:rsid w:val="00B63BEA"/>
    <w:rsid w:val="00B63C14"/>
    <w:rsid w:val="00B63C16"/>
    <w:rsid w:val="00B63C71"/>
    <w:rsid w:val="00B63C75"/>
    <w:rsid w:val="00B63CB2"/>
    <w:rsid w:val="00B63D33"/>
    <w:rsid w:val="00B63DD7"/>
    <w:rsid w:val="00B63DDA"/>
    <w:rsid w:val="00B63E0B"/>
    <w:rsid w:val="00B63E1E"/>
    <w:rsid w:val="00B63E62"/>
    <w:rsid w:val="00B63E63"/>
    <w:rsid w:val="00B63E66"/>
    <w:rsid w:val="00B63EC7"/>
    <w:rsid w:val="00B63ECB"/>
    <w:rsid w:val="00B63EF5"/>
    <w:rsid w:val="00B63F1A"/>
    <w:rsid w:val="00B63F3F"/>
    <w:rsid w:val="00B63F7A"/>
    <w:rsid w:val="00B63F90"/>
    <w:rsid w:val="00B63FDD"/>
    <w:rsid w:val="00B64054"/>
    <w:rsid w:val="00B6412E"/>
    <w:rsid w:val="00B64265"/>
    <w:rsid w:val="00B6430B"/>
    <w:rsid w:val="00B64360"/>
    <w:rsid w:val="00B6439D"/>
    <w:rsid w:val="00B643A3"/>
    <w:rsid w:val="00B643A9"/>
    <w:rsid w:val="00B643F6"/>
    <w:rsid w:val="00B64436"/>
    <w:rsid w:val="00B64469"/>
    <w:rsid w:val="00B64494"/>
    <w:rsid w:val="00B644DF"/>
    <w:rsid w:val="00B64519"/>
    <w:rsid w:val="00B645BB"/>
    <w:rsid w:val="00B645C4"/>
    <w:rsid w:val="00B64601"/>
    <w:rsid w:val="00B6461B"/>
    <w:rsid w:val="00B64630"/>
    <w:rsid w:val="00B6463A"/>
    <w:rsid w:val="00B6485B"/>
    <w:rsid w:val="00B64865"/>
    <w:rsid w:val="00B6494A"/>
    <w:rsid w:val="00B64A4C"/>
    <w:rsid w:val="00B64AF3"/>
    <w:rsid w:val="00B64B26"/>
    <w:rsid w:val="00B64B2C"/>
    <w:rsid w:val="00B64B46"/>
    <w:rsid w:val="00B64B99"/>
    <w:rsid w:val="00B64BAE"/>
    <w:rsid w:val="00B64BB9"/>
    <w:rsid w:val="00B64BD7"/>
    <w:rsid w:val="00B64C64"/>
    <w:rsid w:val="00B64D31"/>
    <w:rsid w:val="00B64D5B"/>
    <w:rsid w:val="00B64D63"/>
    <w:rsid w:val="00B64D8F"/>
    <w:rsid w:val="00B64DDE"/>
    <w:rsid w:val="00B64F02"/>
    <w:rsid w:val="00B64F23"/>
    <w:rsid w:val="00B64F24"/>
    <w:rsid w:val="00B64F6C"/>
    <w:rsid w:val="00B64FB6"/>
    <w:rsid w:val="00B65074"/>
    <w:rsid w:val="00B650CC"/>
    <w:rsid w:val="00B650D2"/>
    <w:rsid w:val="00B650D3"/>
    <w:rsid w:val="00B65121"/>
    <w:rsid w:val="00B65161"/>
    <w:rsid w:val="00B651B7"/>
    <w:rsid w:val="00B651C6"/>
    <w:rsid w:val="00B65201"/>
    <w:rsid w:val="00B6525D"/>
    <w:rsid w:val="00B652AB"/>
    <w:rsid w:val="00B652AE"/>
    <w:rsid w:val="00B652DA"/>
    <w:rsid w:val="00B652E9"/>
    <w:rsid w:val="00B653F7"/>
    <w:rsid w:val="00B6540F"/>
    <w:rsid w:val="00B65429"/>
    <w:rsid w:val="00B6543F"/>
    <w:rsid w:val="00B6550D"/>
    <w:rsid w:val="00B6565F"/>
    <w:rsid w:val="00B656AF"/>
    <w:rsid w:val="00B656BF"/>
    <w:rsid w:val="00B65739"/>
    <w:rsid w:val="00B65796"/>
    <w:rsid w:val="00B658F5"/>
    <w:rsid w:val="00B65905"/>
    <w:rsid w:val="00B65945"/>
    <w:rsid w:val="00B659D6"/>
    <w:rsid w:val="00B65A4C"/>
    <w:rsid w:val="00B65AF1"/>
    <w:rsid w:val="00B65B12"/>
    <w:rsid w:val="00B65B29"/>
    <w:rsid w:val="00B65B7C"/>
    <w:rsid w:val="00B65B88"/>
    <w:rsid w:val="00B65BCD"/>
    <w:rsid w:val="00B65C36"/>
    <w:rsid w:val="00B65C72"/>
    <w:rsid w:val="00B65C7E"/>
    <w:rsid w:val="00B65D7A"/>
    <w:rsid w:val="00B65DDE"/>
    <w:rsid w:val="00B65E30"/>
    <w:rsid w:val="00B65E50"/>
    <w:rsid w:val="00B65E6C"/>
    <w:rsid w:val="00B65EC6"/>
    <w:rsid w:val="00B65EF9"/>
    <w:rsid w:val="00B65FDF"/>
    <w:rsid w:val="00B65FFD"/>
    <w:rsid w:val="00B66030"/>
    <w:rsid w:val="00B66075"/>
    <w:rsid w:val="00B661E9"/>
    <w:rsid w:val="00B663E5"/>
    <w:rsid w:val="00B66404"/>
    <w:rsid w:val="00B664EA"/>
    <w:rsid w:val="00B66529"/>
    <w:rsid w:val="00B66660"/>
    <w:rsid w:val="00B666A9"/>
    <w:rsid w:val="00B66778"/>
    <w:rsid w:val="00B66A10"/>
    <w:rsid w:val="00B66B4C"/>
    <w:rsid w:val="00B66BF2"/>
    <w:rsid w:val="00B66C59"/>
    <w:rsid w:val="00B66D17"/>
    <w:rsid w:val="00B66DD0"/>
    <w:rsid w:val="00B66E1F"/>
    <w:rsid w:val="00B66E42"/>
    <w:rsid w:val="00B66EC9"/>
    <w:rsid w:val="00B66EE0"/>
    <w:rsid w:val="00B66EFE"/>
    <w:rsid w:val="00B66F00"/>
    <w:rsid w:val="00B66F26"/>
    <w:rsid w:val="00B67000"/>
    <w:rsid w:val="00B67024"/>
    <w:rsid w:val="00B6705A"/>
    <w:rsid w:val="00B6709E"/>
    <w:rsid w:val="00B67153"/>
    <w:rsid w:val="00B67177"/>
    <w:rsid w:val="00B671CB"/>
    <w:rsid w:val="00B6720A"/>
    <w:rsid w:val="00B67241"/>
    <w:rsid w:val="00B67262"/>
    <w:rsid w:val="00B67389"/>
    <w:rsid w:val="00B67391"/>
    <w:rsid w:val="00B673F9"/>
    <w:rsid w:val="00B67437"/>
    <w:rsid w:val="00B674F2"/>
    <w:rsid w:val="00B67514"/>
    <w:rsid w:val="00B6753E"/>
    <w:rsid w:val="00B67566"/>
    <w:rsid w:val="00B675E7"/>
    <w:rsid w:val="00B675E9"/>
    <w:rsid w:val="00B67616"/>
    <w:rsid w:val="00B676AF"/>
    <w:rsid w:val="00B6778C"/>
    <w:rsid w:val="00B6782A"/>
    <w:rsid w:val="00B6782C"/>
    <w:rsid w:val="00B67833"/>
    <w:rsid w:val="00B67837"/>
    <w:rsid w:val="00B67858"/>
    <w:rsid w:val="00B67893"/>
    <w:rsid w:val="00B67937"/>
    <w:rsid w:val="00B67977"/>
    <w:rsid w:val="00B6798D"/>
    <w:rsid w:val="00B679D8"/>
    <w:rsid w:val="00B679FA"/>
    <w:rsid w:val="00B67AC8"/>
    <w:rsid w:val="00B67AD2"/>
    <w:rsid w:val="00B67AFF"/>
    <w:rsid w:val="00B67B2C"/>
    <w:rsid w:val="00B67BB2"/>
    <w:rsid w:val="00B67C15"/>
    <w:rsid w:val="00B67D53"/>
    <w:rsid w:val="00B67DE6"/>
    <w:rsid w:val="00B67DEB"/>
    <w:rsid w:val="00B67F49"/>
    <w:rsid w:val="00B67FED"/>
    <w:rsid w:val="00B70062"/>
    <w:rsid w:val="00B70068"/>
    <w:rsid w:val="00B700ED"/>
    <w:rsid w:val="00B7017F"/>
    <w:rsid w:val="00B701A1"/>
    <w:rsid w:val="00B701BE"/>
    <w:rsid w:val="00B70236"/>
    <w:rsid w:val="00B703F4"/>
    <w:rsid w:val="00B70404"/>
    <w:rsid w:val="00B70414"/>
    <w:rsid w:val="00B704FE"/>
    <w:rsid w:val="00B705B9"/>
    <w:rsid w:val="00B705D7"/>
    <w:rsid w:val="00B706AA"/>
    <w:rsid w:val="00B706B4"/>
    <w:rsid w:val="00B706DA"/>
    <w:rsid w:val="00B7071C"/>
    <w:rsid w:val="00B7073C"/>
    <w:rsid w:val="00B70744"/>
    <w:rsid w:val="00B7075D"/>
    <w:rsid w:val="00B70768"/>
    <w:rsid w:val="00B707B9"/>
    <w:rsid w:val="00B707D4"/>
    <w:rsid w:val="00B70830"/>
    <w:rsid w:val="00B7083B"/>
    <w:rsid w:val="00B70871"/>
    <w:rsid w:val="00B7088A"/>
    <w:rsid w:val="00B7088E"/>
    <w:rsid w:val="00B70892"/>
    <w:rsid w:val="00B708A9"/>
    <w:rsid w:val="00B7092C"/>
    <w:rsid w:val="00B70966"/>
    <w:rsid w:val="00B7099E"/>
    <w:rsid w:val="00B70A24"/>
    <w:rsid w:val="00B70A3E"/>
    <w:rsid w:val="00B70A9B"/>
    <w:rsid w:val="00B70B25"/>
    <w:rsid w:val="00B70B8A"/>
    <w:rsid w:val="00B70C4C"/>
    <w:rsid w:val="00B70CFE"/>
    <w:rsid w:val="00B70D40"/>
    <w:rsid w:val="00B70D52"/>
    <w:rsid w:val="00B70D5D"/>
    <w:rsid w:val="00B70D68"/>
    <w:rsid w:val="00B70DA3"/>
    <w:rsid w:val="00B70DCA"/>
    <w:rsid w:val="00B70DF3"/>
    <w:rsid w:val="00B70E35"/>
    <w:rsid w:val="00B70E98"/>
    <w:rsid w:val="00B70EB1"/>
    <w:rsid w:val="00B70F36"/>
    <w:rsid w:val="00B70F8D"/>
    <w:rsid w:val="00B70FF2"/>
    <w:rsid w:val="00B71001"/>
    <w:rsid w:val="00B71035"/>
    <w:rsid w:val="00B7108B"/>
    <w:rsid w:val="00B710EF"/>
    <w:rsid w:val="00B7115F"/>
    <w:rsid w:val="00B711AE"/>
    <w:rsid w:val="00B7121C"/>
    <w:rsid w:val="00B7132B"/>
    <w:rsid w:val="00B7133D"/>
    <w:rsid w:val="00B713C5"/>
    <w:rsid w:val="00B713F0"/>
    <w:rsid w:val="00B714A0"/>
    <w:rsid w:val="00B714F4"/>
    <w:rsid w:val="00B716C6"/>
    <w:rsid w:val="00B7172F"/>
    <w:rsid w:val="00B71775"/>
    <w:rsid w:val="00B71842"/>
    <w:rsid w:val="00B71846"/>
    <w:rsid w:val="00B7188E"/>
    <w:rsid w:val="00B718CF"/>
    <w:rsid w:val="00B71908"/>
    <w:rsid w:val="00B71922"/>
    <w:rsid w:val="00B71A96"/>
    <w:rsid w:val="00B71AA3"/>
    <w:rsid w:val="00B71AF8"/>
    <w:rsid w:val="00B71AFD"/>
    <w:rsid w:val="00B71B69"/>
    <w:rsid w:val="00B71B94"/>
    <w:rsid w:val="00B71BDF"/>
    <w:rsid w:val="00B71C44"/>
    <w:rsid w:val="00B71CC8"/>
    <w:rsid w:val="00B71CC9"/>
    <w:rsid w:val="00B71CD1"/>
    <w:rsid w:val="00B71CD5"/>
    <w:rsid w:val="00B71D09"/>
    <w:rsid w:val="00B71D4F"/>
    <w:rsid w:val="00B71D92"/>
    <w:rsid w:val="00B71E17"/>
    <w:rsid w:val="00B71EBB"/>
    <w:rsid w:val="00B71F31"/>
    <w:rsid w:val="00B71F55"/>
    <w:rsid w:val="00B71FC4"/>
    <w:rsid w:val="00B72027"/>
    <w:rsid w:val="00B7203E"/>
    <w:rsid w:val="00B721D2"/>
    <w:rsid w:val="00B722B1"/>
    <w:rsid w:val="00B722FD"/>
    <w:rsid w:val="00B72321"/>
    <w:rsid w:val="00B72328"/>
    <w:rsid w:val="00B724D3"/>
    <w:rsid w:val="00B725B4"/>
    <w:rsid w:val="00B725BA"/>
    <w:rsid w:val="00B725C0"/>
    <w:rsid w:val="00B725CC"/>
    <w:rsid w:val="00B7260F"/>
    <w:rsid w:val="00B72654"/>
    <w:rsid w:val="00B72665"/>
    <w:rsid w:val="00B72811"/>
    <w:rsid w:val="00B7284A"/>
    <w:rsid w:val="00B72852"/>
    <w:rsid w:val="00B728E8"/>
    <w:rsid w:val="00B728F2"/>
    <w:rsid w:val="00B72946"/>
    <w:rsid w:val="00B7299F"/>
    <w:rsid w:val="00B729F8"/>
    <w:rsid w:val="00B72A41"/>
    <w:rsid w:val="00B72AC2"/>
    <w:rsid w:val="00B72B90"/>
    <w:rsid w:val="00B72C2E"/>
    <w:rsid w:val="00B72D25"/>
    <w:rsid w:val="00B72DC4"/>
    <w:rsid w:val="00B72EF8"/>
    <w:rsid w:val="00B7311A"/>
    <w:rsid w:val="00B731A1"/>
    <w:rsid w:val="00B7320D"/>
    <w:rsid w:val="00B73268"/>
    <w:rsid w:val="00B73354"/>
    <w:rsid w:val="00B73356"/>
    <w:rsid w:val="00B733BF"/>
    <w:rsid w:val="00B7341E"/>
    <w:rsid w:val="00B734DE"/>
    <w:rsid w:val="00B73514"/>
    <w:rsid w:val="00B7352F"/>
    <w:rsid w:val="00B7355D"/>
    <w:rsid w:val="00B73772"/>
    <w:rsid w:val="00B737E1"/>
    <w:rsid w:val="00B738AA"/>
    <w:rsid w:val="00B738AC"/>
    <w:rsid w:val="00B738FE"/>
    <w:rsid w:val="00B73901"/>
    <w:rsid w:val="00B73903"/>
    <w:rsid w:val="00B73907"/>
    <w:rsid w:val="00B73AE4"/>
    <w:rsid w:val="00B73B07"/>
    <w:rsid w:val="00B73BDE"/>
    <w:rsid w:val="00B73BE0"/>
    <w:rsid w:val="00B73BF2"/>
    <w:rsid w:val="00B73C1A"/>
    <w:rsid w:val="00B73C4B"/>
    <w:rsid w:val="00B73C67"/>
    <w:rsid w:val="00B73D02"/>
    <w:rsid w:val="00B73D1B"/>
    <w:rsid w:val="00B73D4E"/>
    <w:rsid w:val="00B73D86"/>
    <w:rsid w:val="00B73D8D"/>
    <w:rsid w:val="00B73E99"/>
    <w:rsid w:val="00B73ED3"/>
    <w:rsid w:val="00B73EE7"/>
    <w:rsid w:val="00B73F8A"/>
    <w:rsid w:val="00B73FD6"/>
    <w:rsid w:val="00B74086"/>
    <w:rsid w:val="00B74142"/>
    <w:rsid w:val="00B7416E"/>
    <w:rsid w:val="00B74198"/>
    <w:rsid w:val="00B741E1"/>
    <w:rsid w:val="00B74242"/>
    <w:rsid w:val="00B742BB"/>
    <w:rsid w:val="00B742C9"/>
    <w:rsid w:val="00B742D5"/>
    <w:rsid w:val="00B74320"/>
    <w:rsid w:val="00B743BE"/>
    <w:rsid w:val="00B743D6"/>
    <w:rsid w:val="00B74457"/>
    <w:rsid w:val="00B744E0"/>
    <w:rsid w:val="00B744F8"/>
    <w:rsid w:val="00B74526"/>
    <w:rsid w:val="00B7456F"/>
    <w:rsid w:val="00B745B8"/>
    <w:rsid w:val="00B745C8"/>
    <w:rsid w:val="00B745D2"/>
    <w:rsid w:val="00B7461C"/>
    <w:rsid w:val="00B7462B"/>
    <w:rsid w:val="00B74642"/>
    <w:rsid w:val="00B746A0"/>
    <w:rsid w:val="00B746A7"/>
    <w:rsid w:val="00B746BE"/>
    <w:rsid w:val="00B7470D"/>
    <w:rsid w:val="00B747A0"/>
    <w:rsid w:val="00B747C2"/>
    <w:rsid w:val="00B7482F"/>
    <w:rsid w:val="00B74890"/>
    <w:rsid w:val="00B74966"/>
    <w:rsid w:val="00B74A30"/>
    <w:rsid w:val="00B74A57"/>
    <w:rsid w:val="00B74AC3"/>
    <w:rsid w:val="00B74AE1"/>
    <w:rsid w:val="00B74BBB"/>
    <w:rsid w:val="00B74BE7"/>
    <w:rsid w:val="00B74C19"/>
    <w:rsid w:val="00B74C71"/>
    <w:rsid w:val="00B74E24"/>
    <w:rsid w:val="00B74E55"/>
    <w:rsid w:val="00B74E5D"/>
    <w:rsid w:val="00B74EE1"/>
    <w:rsid w:val="00B7500E"/>
    <w:rsid w:val="00B750AE"/>
    <w:rsid w:val="00B750DB"/>
    <w:rsid w:val="00B75103"/>
    <w:rsid w:val="00B7512F"/>
    <w:rsid w:val="00B75148"/>
    <w:rsid w:val="00B751DB"/>
    <w:rsid w:val="00B7521E"/>
    <w:rsid w:val="00B7533A"/>
    <w:rsid w:val="00B75350"/>
    <w:rsid w:val="00B754A1"/>
    <w:rsid w:val="00B75538"/>
    <w:rsid w:val="00B755E1"/>
    <w:rsid w:val="00B756BE"/>
    <w:rsid w:val="00B75708"/>
    <w:rsid w:val="00B75732"/>
    <w:rsid w:val="00B7575A"/>
    <w:rsid w:val="00B7589B"/>
    <w:rsid w:val="00B75900"/>
    <w:rsid w:val="00B75A2C"/>
    <w:rsid w:val="00B75B0B"/>
    <w:rsid w:val="00B75B8F"/>
    <w:rsid w:val="00B75B9E"/>
    <w:rsid w:val="00B75BAC"/>
    <w:rsid w:val="00B75BEA"/>
    <w:rsid w:val="00B75C8A"/>
    <w:rsid w:val="00B75CC7"/>
    <w:rsid w:val="00B75D0C"/>
    <w:rsid w:val="00B75D14"/>
    <w:rsid w:val="00B75D3E"/>
    <w:rsid w:val="00B75DF6"/>
    <w:rsid w:val="00B75E2C"/>
    <w:rsid w:val="00B75E9C"/>
    <w:rsid w:val="00B75F07"/>
    <w:rsid w:val="00B75F08"/>
    <w:rsid w:val="00B75F92"/>
    <w:rsid w:val="00B7603E"/>
    <w:rsid w:val="00B76091"/>
    <w:rsid w:val="00B76138"/>
    <w:rsid w:val="00B7613F"/>
    <w:rsid w:val="00B76144"/>
    <w:rsid w:val="00B76178"/>
    <w:rsid w:val="00B7625B"/>
    <w:rsid w:val="00B7626B"/>
    <w:rsid w:val="00B762FA"/>
    <w:rsid w:val="00B7633F"/>
    <w:rsid w:val="00B76408"/>
    <w:rsid w:val="00B7648A"/>
    <w:rsid w:val="00B76548"/>
    <w:rsid w:val="00B7657C"/>
    <w:rsid w:val="00B765D2"/>
    <w:rsid w:val="00B76643"/>
    <w:rsid w:val="00B76691"/>
    <w:rsid w:val="00B766B7"/>
    <w:rsid w:val="00B76746"/>
    <w:rsid w:val="00B7678C"/>
    <w:rsid w:val="00B767B7"/>
    <w:rsid w:val="00B7682A"/>
    <w:rsid w:val="00B7683A"/>
    <w:rsid w:val="00B7684C"/>
    <w:rsid w:val="00B768A8"/>
    <w:rsid w:val="00B769E4"/>
    <w:rsid w:val="00B769FC"/>
    <w:rsid w:val="00B76ACB"/>
    <w:rsid w:val="00B76AD6"/>
    <w:rsid w:val="00B76B2B"/>
    <w:rsid w:val="00B76B62"/>
    <w:rsid w:val="00B76BBA"/>
    <w:rsid w:val="00B76BE4"/>
    <w:rsid w:val="00B76C1F"/>
    <w:rsid w:val="00B76CAF"/>
    <w:rsid w:val="00B76D72"/>
    <w:rsid w:val="00B76EC6"/>
    <w:rsid w:val="00B76F33"/>
    <w:rsid w:val="00B76F39"/>
    <w:rsid w:val="00B76FFB"/>
    <w:rsid w:val="00B77056"/>
    <w:rsid w:val="00B77094"/>
    <w:rsid w:val="00B770CD"/>
    <w:rsid w:val="00B7712A"/>
    <w:rsid w:val="00B7729A"/>
    <w:rsid w:val="00B77317"/>
    <w:rsid w:val="00B77372"/>
    <w:rsid w:val="00B77396"/>
    <w:rsid w:val="00B773D1"/>
    <w:rsid w:val="00B773D3"/>
    <w:rsid w:val="00B773F2"/>
    <w:rsid w:val="00B7740A"/>
    <w:rsid w:val="00B7744E"/>
    <w:rsid w:val="00B77457"/>
    <w:rsid w:val="00B774CE"/>
    <w:rsid w:val="00B7751B"/>
    <w:rsid w:val="00B7754B"/>
    <w:rsid w:val="00B77556"/>
    <w:rsid w:val="00B7759E"/>
    <w:rsid w:val="00B775A2"/>
    <w:rsid w:val="00B775CB"/>
    <w:rsid w:val="00B77605"/>
    <w:rsid w:val="00B77771"/>
    <w:rsid w:val="00B77780"/>
    <w:rsid w:val="00B777B0"/>
    <w:rsid w:val="00B777B9"/>
    <w:rsid w:val="00B77915"/>
    <w:rsid w:val="00B779C6"/>
    <w:rsid w:val="00B779D3"/>
    <w:rsid w:val="00B77A1D"/>
    <w:rsid w:val="00B77A22"/>
    <w:rsid w:val="00B77A26"/>
    <w:rsid w:val="00B77A33"/>
    <w:rsid w:val="00B77A52"/>
    <w:rsid w:val="00B77A6D"/>
    <w:rsid w:val="00B77AF4"/>
    <w:rsid w:val="00B77AF5"/>
    <w:rsid w:val="00B77B90"/>
    <w:rsid w:val="00B77C97"/>
    <w:rsid w:val="00B77CD0"/>
    <w:rsid w:val="00B77D14"/>
    <w:rsid w:val="00B77D27"/>
    <w:rsid w:val="00B77D3F"/>
    <w:rsid w:val="00B77FA1"/>
    <w:rsid w:val="00B80028"/>
    <w:rsid w:val="00B80037"/>
    <w:rsid w:val="00B80066"/>
    <w:rsid w:val="00B8007B"/>
    <w:rsid w:val="00B8009E"/>
    <w:rsid w:val="00B80133"/>
    <w:rsid w:val="00B8019C"/>
    <w:rsid w:val="00B801A4"/>
    <w:rsid w:val="00B801E0"/>
    <w:rsid w:val="00B802A6"/>
    <w:rsid w:val="00B802D3"/>
    <w:rsid w:val="00B80316"/>
    <w:rsid w:val="00B80332"/>
    <w:rsid w:val="00B80358"/>
    <w:rsid w:val="00B8045D"/>
    <w:rsid w:val="00B8047F"/>
    <w:rsid w:val="00B804A8"/>
    <w:rsid w:val="00B80527"/>
    <w:rsid w:val="00B8052B"/>
    <w:rsid w:val="00B80637"/>
    <w:rsid w:val="00B8071A"/>
    <w:rsid w:val="00B80892"/>
    <w:rsid w:val="00B809BF"/>
    <w:rsid w:val="00B809DC"/>
    <w:rsid w:val="00B80A64"/>
    <w:rsid w:val="00B80AE2"/>
    <w:rsid w:val="00B80AF8"/>
    <w:rsid w:val="00B80B30"/>
    <w:rsid w:val="00B80B50"/>
    <w:rsid w:val="00B80C05"/>
    <w:rsid w:val="00B80CDD"/>
    <w:rsid w:val="00B80DCF"/>
    <w:rsid w:val="00B80E6E"/>
    <w:rsid w:val="00B80ED0"/>
    <w:rsid w:val="00B80ED5"/>
    <w:rsid w:val="00B80F75"/>
    <w:rsid w:val="00B80FB0"/>
    <w:rsid w:val="00B80FB7"/>
    <w:rsid w:val="00B80FE0"/>
    <w:rsid w:val="00B81057"/>
    <w:rsid w:val="00B8108C"/>
    <w:rsid w:val="00B810B9"/>
    <w:rsid w:val="00B8115C"/>
    <w:rsid w:val="00B81182"/>
    <w:rsid w:val="00B811A3"/>
    <w:rsid w:val="00B811A9"/>
    <w:rsid w:val="00B811C7"/>
    <w:rsid w:val="00B811FE"/>
    <w:rsid w:val="00B812A6"/>
    <w:rsid w:val="00B8132B"/>
    <w:rsid w:val="00B81358"/>
    <w:rsid w:val="00B8135B"/>
    <w:rsid w:val="00B81382"/>
    <w:rsid w:val="00B8145D"/>
    <w:rsid w:val="00B81486"/>
    <w:rsid w:val="00B814C2"/>
    <w:rsid w:val="00B81501"/>
    <w:rsid w:val="00B81576"/>
    <w:rsid w:val="00B816C5"/>
    <w:rsid w:val="00B818A9"/>
    <w:rsid w:val="00B819BF"/>
    <w:rsid w:val="00B819CC"/>
    <w:rsid w:val="00B819CF"/>
    <w:rsid w:val="00B819E9"/>
    <w:rsid w:val="00B81A11"/>
    <w:rsid w:val="00B81A77"/>
    <w:rsid w:val="00B81A80"/>
    <w:rsid w:val="00B81A88"/>
    <w:rsid w:val="00B81B1B"/>
    <w:rsid w:val="00B81B7D"/>
    <w:rsid w:val="00B81BB8"/>
    <w:rsid w:val="00B81BBE"/>
    <w:rsid w:val="00B81BC9"/>
    <w:rsid w:val="00B81BF0"/>
    <w:rsid w:val="00B81C45"/>
    <w:rsid w:val="00B81C5B"/>
    <w:rsid w:val="00B81C5E"/>
    <w:rsid w:val="00B81C83"/>
    <w:rsid w:val="00B81CB3"/>
    <w:rsid w:val="00B81CB7"/>
    <w:rsid w:val="00B81CE5"/>
    <w:rsid w:val="00B81D68"/>
    <w:rsid w:val="00B81D7A"/>
    <w:rsid w:val="00B81DF2"/>
    <w:rsid w:val="00B81E05"/>
    <w:rsid w:val="00B81E50"/>
    <w:rsid w:val="00B81E5E"/>
    <w:rsid w:val="00B81F13"/>
    <w:rsid w:val="00B81F4B"/>
    <w:rsid w:val="00B81F7F"/>
    <w:rsid w:val="00B81F80"/>
    <w:rsid w:val="00B81F83"/>
    <w:rsid w:val="00B81F87"/>
    <w:rsid w:val="00B81FA0"/>
    <w:rsid w:val="00B82027"/>
    <w:rsid w:val="00B82081"/>
    <w:rsid w:val="00B82095"/>
    <w:rsid w:val="00B820BF"/>
    <w:rsid w:val="00B82101"/>
    <w:rsid w:val="00B82115"/>
    <w:rsid w:val="00B822A5"/>
    <w:rsid w:val="00B82336"/>
    <w:rsid w:val="00B823A9"/>
    <w:rsid w:val="00B82465"/>
    <w:rsid w:val="00B82497"/>
    <w:rsid w:val="00B824B8"/>
    <w:rsid w:val="00B824DC"/>
    <w:rsid w:val="00B82524"/>
    <w:rsid w:val="00B8252D"/>
    <w:rsid w:val="00B825FC"/>
    <w:rsid w:val="00B8266A"/>
    <w:rsid w:val="00B8271B"/>
    <w:rsid w:val="00B8280C"/>
    <w:rsid w:val="00B82815"/>
    <w:rsid w:val="00B82863"/>
    <w:rsid w:val="00B8288E"/>
    <w:rsid w:val="00B82901"/>
    <w:rsid w:val="00B82937"/>
    <w:rsid w:val="00B82948"/>
    <w:rsid w:val="00B82976"/>
    <w:rsid w:val="00B829B0"/>
    <w:rsid w:val="00B82A41"/>
    <w:rsid w:val="00B82AF4"/>
    <w:rsid w:val="00B82BD5"/>
    <w:rsid w:val="00B82C01"/>
    <w:rsid w:val="00B82C18"/>
    <w:rsid w:val="00B82CA2"/>
    <w:rsid w:val="00B82CE2"/>
    <w:rsid w:val="00B82D43"/>
    <w:rsid w:val="00B82D44"/>
    <w:rsid w:val="00B82D9F"/>
    <w:rsid w:val="00B82E1F"/>
    <w:rsid w:val="00B82E37"/>
    <w:rsid w:val="00B82E54"/>
    <w:rsid w:val="00B82ED3"/>
    <w:rsid w:val="00B82F0A"/>
    <w:rsid w:val="00B82F2F"/>
    <w:rsid w:val="00B82F33"/>
    <w:rsid w:val="00B82F3B"/>
    <w:rsid w:val="00B82FE8"/>
    <w:rsid w:val="00B83007"/>
    <w:rsid w:val="00B83125"/>
    <w:rsid w:val="00B83173"/>
    <w:rsid w:val="00B831D0"/>
    <w:rsid w:val="00B83291"/>
    <w:rsid w:val="00B8329C"/>
    <w:rsid w:val="00B8329F"/>
    <w:rsid w:val="00B83367"/>
    <w:rsid w:val="00B83396"/>
    <w:rsid w:val="00B833E1"/>
    <w:rsid w:val="00B83431"/>
    <w:rsid w:val="00B83463"/>
    <w:rsid w:val="00B834AB"/>
    <w:rsid w:val="00B83533"/>
    <w:rsid w:val="00B8356B"/>
    <w:rsid w:val="00B836ED"/>
    <w:rsid w:val="00B836F7"/>
    <w:rsid w:val="00B8378B"/>
    <w:rsid w:val="00B838A1"/>
    <w:rsid w:val="00B838C1"/>
    <w:rsid w:val="00B8393B"/>
    <w:rsid w:val="00B83AD2"/>
    <w:rsid w:val="00B83B21"/>
    <w:rsid w:val="00B83BF1"/>
    <w:rsid w:val="00B83CAE"/>
    <w:rsid w:val="00B83D11"/>
    <w:rsid w:val="00B83D2A"/>
    <w:rsid w:val="00B83D63"/>
    <w:rsid w:val="00B83DD6"/>
    <w:rsid w:val="00B83DE6"/>
    <w:rsid w:val="00B83E9C"/>
    <w:rsid w:val="00B83F38"/>
    <w:rsid w:val="00B83FA7"/>
    <w:rsid w:val="00B8400B"/>
    <w:rsid w:val="00B84076"/>
    <w:rsid w:val="00B8407A"/>
    <w:rsid w:val="00B840D2"/>
    <w:rsid w:val="00B84150"/>
    <w:rsid w:val="00B84196"/>
    <w:rsid w:val="00B8423B"/>
    <w:rsid w:val="00B842CA"/>
    <w:rsid w:val="00B8441A"/>
    <w:rsid w:val="00B84483"/>
    <w:rsid w:val="00B844DE"/>
    <w:rsid w:val="00B84546"/>
    <w:rsid w:val="00B84593"/>
    <w:rsid w:val="00B845B7"/>
    <w:rsid w:val="00B84640"/>
    <w:rsid w:val="00B846D6"/>
    <w:rsid w:val="00B847C7"/>
    <w:rsid w:val="00B847F0"/>
    <w:rsid w:val="00B8490C"/>
    <w:rsid w:val="00B84922"/>
    <w:rsid w:val="00B84973"/>
    <w:rsid w:val="00B84987"/>
    <w:rsid w:val="00B84998"/>
    <w:rsid w:val="00B8499A"/>
    <w:rsid w:val="00B849B2"/>
    <w:rsid w:val="00B84A94"/>
    <w:rsid w:val="00B84AC3"/>
    <w:rsid w:val="00B84C96"/>
    <w:rsid w:val="00B84C98"/>
    <w:rsid w:val="00B84CA7"/>
    <w:rsid w:val="00B84CC8"/>
    <w:rsid w:val="00B84DB6"/>
    <w:rsid w:val="00B84DD9"/>
    <w:rsid w:val="00B84E88"/>
    <w:rsid w:val="00B84E89"/>
    <w:rsid w:val="00B84F03"/>
    <w:rsid w:val="00B84F43"/>
    <w:rsid w:val="00B84FAE"/>
    <w:rsid w:val="00B84FEC"/>
    <w:rsid w:val="00B85009"/>
    <w:rsid w:val="00B85021"/>
    <w:rsid w:val="00B85055"/>
    <w:rsid w:val="00B85074"/>
    <w:rsid w:val="00B850AA"/>
    <w:rsid w:val="00B85110"/>
    <w:rsid w:val="00B8518A"/>
    <w:rsid w:val="00B85251"/>
    <w:rsid w:val="00B85293"/>
    <w:rsid w:val="00B85347"/>
    <w:rsid w:val="00B85422"/>
    <w:rsid w:val="00B85490"/>
    <w:rsid w:val="00B854C4"/>
    <w:rsid w:val="00B8566B"/>
    <w:rsid w:val="00B85698"/>
    <w:rsid w:val="00B856E5"/>
    <w:rsid w:val="00B856F4"/>
    <w:rsid w:val="00B85877"/>
    <w:rsid w:val="00B859DE"/>
    <w:rsid w:val="00B85A42"/>
    <w:rsid w:val="00B85A69"/>
    <w:rsid w:val="00B85A96"/>
    <w:rsid w:val="00B85B24"/>
    <w:rsid w:val="00B85B8E"/>
    <w:rsid w:val="00B85C2C"/>
    <w:rsid w:val="00B85C2D"/>
    <w:rsid w:val="00B85C82"/>
    <w:rsid w:val="00B85CD4"/>
    <w:rsid w:val="00B85D12"/>
    <w:rsid w:val="00B85EF0"/>
    <w:rsid w:val="00B85F52"/>
    <w:rsid w:val="00B85FF2"/>
    <w:rsid w:val="00B8604E"/>
    <w:rsid w:val="00B8605A"/>
    <w:rsid w:val="00B860A5"/>
    <w:rsid w:val="00B860B7"/>
    <w:rsid w:val="00B860E1"/>
    <w:rsid w:val="00B86182"/>
    <w:rsid w:val="00B861D4"/>
    <w:rsid w:val="00B861EF"/>
    <w:rsid w:val="00B861F0"/>
    <w:rsid w:val="00B8622C"/>
    <w:rsid w:val="00B8626C"/>
    <w:rsid w:val="00B862D9"/>
    <w:rsid w:val="00B862FB"/>
    <w:rsid w:val="00B863B0"/>
    <w:rsid w:val="00B863B6"/>
    <w:rsid w:val="00B864D2"/>
    <w:rsid w:val="00B8654B"/>
    <w:rsid w:val="00B86585"/>
    <w:rsid w:val="00B8659C"/>
    <w:rsid w:val="00B8666E"/>
    <w:rsid w:val="00B866BE"/>
    <w:rsid w:val="00B8671B"/>
    <w:rsid w:val="00B86721"/>
    <w:rsid w:val="00B86772"/>
    <w:rsid w:val="00B86798"/>
    <w:rsid w:val="00B867A8"/>
    <w:rsid w:val="00B867BB"/>
    <w:rsid w:val="00B8680E"/>
    <w:rsid w:val="00B8683C"/>
    <w:rsid w:val="00B868A3"/>
    <w:rsid w:val="00B868D2"/>
    <w:rsid w:val="00B86941"/>
    <w:rsid w:val="00B8694D"/>
    <w:rsid w:val="00B8695D"/>
    <w:rsid w:val="00B869AF"/>
    <w:rsid w:val="00B869D8"/>
    <w:rsid w:val="00B86A27"/>
    <w:rsid w:val="00B86A29"/>
    <w:rsid w:val="00B86AFB"/>
    <w:rsid w:val="00B86B94"/>
    <w:rsid w:val="00B86D57"/>
    <w:rsid w:val="00B86DBF"/>
    <w:rsid w:val="00B86DE1"/>
    <w:rsid w:val="00B86DF6"/>
    <w:rsid w:val="00B86E7D"/>
    <w:rsid w:val="00B86F23"/>
    <w:rsid w:val="00B86FF9"/>
    <w:rsid w:val="00B8701C"/>
    <w:rsid w:val="00B87046"/>
    <w:rsid w:val="00B87063"/>
    <w:rsid w:val="00B870C1"/>
    <w:rsid w:val="00B8710F"/>
    <w:rsid w:val="00B871EB"/>
    <w:rsid w:val="00B872C9"/>
    <w:rsid w:val="00B87334"/>
    <w:rsid w:val="00B87555"/>
    <w:rsid w:val="00B875FA"/>
    <w:rsid w:val="00B87631"/>
    <w:rsid w:val="00B8768C"/>
    <w:rsid w:val="00B876AE"/>
    <w:rsid w:val="00B876BD"/>
    <w:rsid w:val="00B876BE"/>
    <w:rsid w:val="00B8775F"/>
    <w:rsid w:val="00B87760"/>
    <w:rsid w:val="00B877A6"/>
    <w:rsid w:val="00B877A9"/>
    <w:rsid w:val="00B8784E"/>
    <w:rsid w:val="00B87894"/>
    <w:rsid w:val="00B87920"/>
    <w:rsid w:val="00B8792A"/>
    <w:rsid w:val="00B87A20"/>
    <w:rsid w:val="00B87B0B"/>
    <w:rsid w:val="00B87C3D"/>
    <w:rsid w:val="00B87CC0"/>
    <w:rsid w:val="00B87CF5"/>
    <w:rsid w:val="00B87D74"/>
    <w:rsid w:val="00B87DAD"/>
    <w:rsid w:val="00B87DC1"/>
    <w:rsid w:val="00B87DF9"/>
    <w:rsid w:val="00B87E0B"/>
    <w:rsid w:val="00B87E1B"/>
    <w:rsid w:val="00B87F3A"/>
    <w:rsid w:val="00B87F7A"/>
    <w:rsid w:val="00B87F89"/>
    <w:rsid w:val="00B87FB0"/>
    <w:rsid w:val="00B87FD3"/>
    <w:rsid w:val="00B9009B"/>
    <w:rsid w:val="00B9010C"/>
    <w:rsid w:val="00B90139"/>
    <w:rsid w:val="00B9031F"/>
    <w:rsid w:val="00B9034E"/>
    <w:rsid w:val="00B90408"/>
    <w:rsid w:val="00B90418"/>
    <w:rsid w:val="00B9041F"/>
    <w:rsid w:val="00B90452"/>
    <w:rsid w:val="00B90493"/>
    <w:rsid w:val="00B90494"/>
    <w:rsid w:val="00B904E1"/>
    <w:rsid w:val="00B9052F"/>
    <w:rsid w:val="00B9053F"/>
    <w:rsid w:val="00B90563"/>
    <w:rsid w:val="00B90658"/>
    <w:rsid w:val="00B90685"/>
    <w:rsid w:val="00B9076C"/>
    <w:rsid w:val="00B9078E"/>
    <w:rsid w:val="00B907D2"/>
    <w:rsid w:val="00B907E7"/>
    <w:rsid w:val="00B90941"/>
    <w:rsid w:val="00B9095E"/>
    <w:rsid w:val="00B90A67"/>
    <w:rsid w:val="00B90AF9"/>
    <w:rsid w:val="00B90B1D"/>
    <w:rsid w:val="00B90B85"/>
    <w:rsid w:val="00B90BC3"/>
    <w:rsid w:val="00B90BEE"/>
    <w:rsid w:val="00B90C62"/>
    <w:rsid w:val="00B90C95"/>
    <w:rsid w:val="00B90DA8"/>
    <w:rsid w:val="00B90E22"/>
    <w:rsid w:val="00B90E2E"/>
    <w:rsid w:val="00B90E48"/>
    <w:rsid w:val="00B90E8E"/>
    <w:rsid w:val="00B90ED3"/>
    <w:rsid w:val="00B90F62"/>
    <w:rsid w:val="00B90F85"/>
    <w:rsid w:val="00B90FCC"/>
    <w:rsid w:val="00B91015"/>
    <w:rsid w:val="00B91077"/>
    <w:rsid w:val="00B9109B"/>
    <w:rsid w:val="00B910A8"/>
    <w:rsid w:val="00B910BB"/>
    <w:rsid w:val="00B9114B"/>
    <w:rsid w:val="00B911C5"/>
    <w:rsid w:val="00B911CC"/>
    <w:rsid w:val="00B91233"/>
    <w:rsid w:val="00B912A4"/>
    <w:rsid w:val="00B91303"/>
    <w:rsid w:val="00B91367"/>
    <w:rsid w:val="00B91397"/>
    <w:rsid w:val="00B913C0"/>
    <w:rsid w:val="00B91405"/>
    <w:rsid w:val="00B9143D"/>
    <w:rsid w:val="00B91456"/>
    <w:rsid w:val="00B914F0"/>
    <w:rsid w:val="00B9159D"/>
    <w:rsid w:val="00B91642"/>
    <w:rsid w:val="00B916D1"/>
    <w:rsid w:val="00B917CE"/>
    <w:rsid w:val="00B91808"/>
    <w:rsid w:val="00B91816"/>
    <w:rsid w:val="00B91933"/>
    <w:rsid w:val="00B91978"/>
    <w:rsid w:val="00B91AA7"/>
    <w:rsid w:val="00B91ABE"/>
    <w:rsid w:val="00B91B53"/>
    <w:rsid w:val="00B91B7B"/>
    <w:rsid w:val="00B91BB1"/>
    <w:rsid w:val="00B91C25"/>
    <w:rsid w:val="00B91D87"/>
    <w:rsid w:val="00B91E28"/>
    <w:rsid w:val="00B91E38"/>
    <w:rsid w:val="00B91E4A"/>
    <w:rsid w:val="00B91E87"/>
    <w:rsid w:val="00B91FAD"/>
    <w:rsid w:val="00B91FE0"/>
    <w:rsid w:val="00B9206A"/>
    <w:rsid w:val="00B921E0"/>
    <w:rsid w:val="00B921FC"/>
    <w:rsid w:val="00B922C4"/>
    <w:rsid w:val="00B922D2"/>
    <w:rsid w:val="00B922E9"/>
    <w:rsid w:val="00B9232E"/>
    <w:rsid w:val="00B923EE"/>
    <w:rsid w:val="00B92584"/>
    <w:rsid w:val="00B92631"/>
    <w:rsid w:val="00B92694"/>
    <w:rsid w:val="00B926AD"/>
    <w:rsid w:val="00B9271D"/>
    <w:rsid w:val="00B927D1"/>
    <w:rsid w:val="00B92B4B"/>
    <w:rsid w:val="00B92B5F"/>
    <w:rsid w:val="00B92BA6"/>
    <w:rsid w:val="00B92BB6"/>
    <w:rsid w:val="00B92BDA"/>
    <w:rsid w:val="00B92C08"/>
    <w:rsid w:val="00B92C26"/>
    <w:rsid w:val="00B92C69"/>
    <w:rsid w:val="00B92D77"/>
    <w:rsid w:val="00B92DB7"/>
    <w:rsid w:val="00B92DE7"/>
    <w:rsid w:val="00B92F01"/>
    <w:rsid w:val="00B92F38"/>
    <w:rsid w:val="00B92F43"/>
    <w:rsid w:val="00B92FB1"/>
    <w:rsid w:val="00B9312E"/>
    <w:rsid w:val="00B93149"/>
    <w:rsid w:val="00B931A6"/>
    <w:rsid w:val="00B931F3"/>
    <w:rsid w:val="00B93209"/>
    <w:rsid w:val="00B932BF"/>
    <w:rsid w:val="00B932DF"/>
    <w:rsid w:val="00B93334"/>
    <w:rsid w:val="00B933AD"/>
    <w:rsid w:val="00B933D6"/>
    <w:rsid w:val="00B93408"/>
    <w:rsid w:val="00B934B2"/>
    <w:rsid w:val="00B934CE"/>
    <w:rsid w:val="00B93533"/>
    <w:rsid w:val="00B935FF"/>
    <w:rsid w:val="00B9360A"/>
    <w:rsid w:val="00B93654"/>
    <w:rsid w:val="00B9375F"/>
    <w:rsid w:val="00B93789"/>
    <w:rsid w:val="00B9381D"/>
    <w:rsid w:val="00B93876"/>
    <w:rsid w:val="00B93890"/>
    <w:rsid w:val="00B93947"/>
    <w:rsid w:val="00B939AC"/>
    <w:rsid w:val="00B939BD"/>
    <w:rsid w:val="00B93A16"/>
    <w:rsid w:val="00B93A69"/>
    <w:rsid w:val="00B93B80"/>
    <w:rsid w:val="00B93C45"/>
    <w:rsid w:val="00B93C61"/>
    <w:rsid w:val="00B93D44"/>
    <w:rsid w:val="00B93D51"/>
    <w:rsid w:val="00B93E79"/>
    <w:rsid w:val="00B93EC3"/>
    <w:rsid w:val="00B93F98"/>
    <w:rsid w:val="00B93FE8"/>
    <w:rsid w:val="00B93FF8"/>
    <w:rsid w:val="00B9404C"/>
    <w:rsid w:val="00B941B5"/>
    <w:rsid w:val="00B9421B"/>
    <w:rsid w:val="00B94265"/>
    <w:rsid w:val="00B94281"/>
    <w:rsid w:val="00B94294"/>
    <w:rsid w:val="00B9432C"/>
    <w:rsid w:val="00B94443"/>
    <w:rsid w:val="00B9445F"/>
    <w:rsid w:val="00B94507"/>
    <w:rsid w:val="00B945B2"/>
    <w:rsid w:val="00B945B6"/>
    <w:rsid w:val="00B94600"/>
    <w:rsid w:val="00B94628"/>
    <w:rsid w:val="00B94632"/>
    <w:rsid w:val="00B946B4"/>
    <w:rsid w:val="00B9479F"/>
    <w:rsid w:val="00B947E7"/>
    <w:rsid w:val="00B9489D"/>
    <w:rsid w:val="00B948AD"/>
    <w:rsid w:val="00B94937"/>
    <w:rsid w:val="00B94A3B"/>
    <w:rsid w:val="00B94A99"/>
    <w:rsid w:val="00B94B4C"/>
    <w:rsid w:val="00B94C3B"/>
    <w:rsid w:val="00B94CE2"/>
    <w:rsid w:val="00B94D3B"/>
    <w:rsid w:val="00B94D5B"/>
    <w:rsid w:val="00B94D5C"/>
    <w:rsid w:val="00B94DCB"/>
    <w:rsid w:val="00B94DDF"/>
    <w:rsid w:val="00B94E06"/>
    <w:rsid w:val="00B94E9A"/>
    <w:rsid w:val="00B94EA7"/>
    <w:rsid w:val="00B94EA9"/>
    <w:rsid w:val="00B95025"/>
    <w:rsid w:val="00B95070"/>
    <w:rsid w:val="00B9515D"/>
    <w:rsid w:val="00B95202"/>
    <w:rsid w:val="00B95244"/>
    <w:rsid w:val="00B952B1"/>
    <w:rsid w:val="00B95316"/>
    <w:rsid w:val="00B95350"/>
    <w:rsid w:val="00B953A6"/>
    <w:rsid w:val="00B953BB"/>
    <w:rsid w:val="00B953D5"/>
    <w:rsid w:val="00B9541B"/>
    <w:rsid w:val="00B9542C"/>
    <w:rsid w:val="00B95447"/>
    <w:rsid w:val="00B954E8"/>
    <w:rsid w:val="00B95599"/>
    <w:rsid w:val="00B956A0"/>
    <w:rsid w:val="00B95719"/>
    <w:rsid w:val="00B95773"/>
    <w:rsid w:val="00B95787"/>
    <w:rsid w:val="00B957DB"/>
    <w:rsid w:val="00B95859"/>
    <w:rsid w:val="00B95894"/>
    <w:rsid w:val="00B95896"/>
    <w:rsid w:val="00B958D4"/>
    <w:rsid w:val="00B95925"/>
    <w:rsid w:val="00B9596B"/>
    <w:rsid w:val="00B95993"/>
    <w:rsid w:val="00B95A29"/>
    <w:rsid w:val="00B95AEC"/>
    <w:rsid w:val="00B95B70"/>
    <w:rsid w:val="00B95B8F"/>
    <w:rsid w:val="00B95B9E"/>
    <w:rsid w:val="00B95BA0"/>
    <w:rsid w:val="00B95BA9"/>
    <w:rsid w:val="00B95BDD"/>
    <w:rsid w:val="00B95C03"/>
    <w:rsid w:val="00B95C73"/>
    <w:rsid w:val="00B95CED"/>
    <w:rsid w:val="00B95CFC"/>
    <w:rsid w:val="00B95D4F"/>
    <w:rsid w:val="00B95DC7"/>
    <w:rsid w:val="00B95DCB"/>
    <w:rsid w:val="00B95E15"/>
    <w:rsid w:val="00B95F01"/>
    <w:rsid w:val="00B95F14"/>
    <w:rsid w:val="00B95F85"/>
    <w:rsid w:val="00B95FAB"/>
    <w:rsid w:val="00B96009"/>
    <w:rsid w:val="00B9600C"/>
    <w:rsid w:val="00B96040"/>
    <w:rsid w:val="00B9606D"/>
    <w:rsid w:val="00B9607C"/>
    <w:rsid w:val="00B96092"/>
    <w:rsid w:val="00B96245"/>
    <w:rsid w:val="00B962CD"/>
    <w:rsid w:val="00B9631F"/>
    <w:rsid w:val="00B96437"/>
    <w:rsid w:val="00B96472"/>
    <w:rsid w:val="00B9651C"/>
    <w:rsid w:val="00B965B2"/>
    <w:rsid w:val="00B967DB"/>
    <w:rsid w:val="00B967EA"/>
    <w:rsid w:val="00B96837"/>
    <w:rsid w:val="00B96881"/>
    <w:rsid w:val="00B969ED"/>
    <w:rsid w:val="00B96A94"/>
    <w:rsid w:val="00B96B79"/>
    <w:rsid w:val="00B96BD2"/>
    <w:rsid w:val="00B96CF0"/>
    <w:rsid w:val="00B96D52"/>
    <w:rsid w:val="00B96DC1"/>
    <w:rsid w:val="00B96E1C"/>
    <w:rsid w:val="00B96E1D"/>
    <w:rsid w:val="00B96EAD"/>
    <w:rsid w:val="00B96EBC"/>
    <w:rsid w:val="00B96ED1"/>
    <w:rsid w:val="00B96F1A"/>
    <w:rsid w:val="00B96F74"/>
    <w:rsid w:val="00B97086"/>
    <w:rsid w:val="00B970C0"/>
    <w:rsid w:val="00B97103"/>
    <w:rsid w:val="00B9714E"/>
    <w:rsid w:val="00B97213"/>
    <w:rsid w:val="00B9723B"/>
    <w:rsid w:val="00B97269"/>
    <w:rsid w:val="00B972C2"/>
    <w:rsid w:val="00B973B7"/>
    <w:rsid w:val="00B97489"/>
    <w:rsid w:val="00B974C0"/>
    <w:rsid w:val="00B975C3"/>
    <w:rsid w:val="00B975DE"/>
    <w:rsid w:val="00B975E1"/>
    <w:rsid w:val="00B975FF"/>
    <w:rsid w:val="00B9760F"/>
    <w:rsid w:val="00B9767A"/>
    <w:rsid w:val="00B97698"/>
    <w:rsid w:val="00B9772F"/>
    <w:rsid w:val="00B9777A"/>
    <w:rsid w:val="00B97842"/>
    <w:rsid w:val="00B97878"/>
    <w:rsid w:val="00B978B7"/>
    <w:rsid w:val="00B978CF"/>
    <w:rsid w:val="00B9797A"/>
    <w:rsid w:val="00B97A05"/>
    <w:rsid w:val="00B97A14"/>
    <w:rsid w:val="00B97B0A"/>
    <w:rsid w:val="00B97C21"/>
    <w:rsid w:val="00B97D68"/>
    <w:rsid w:val="00B97ED5"/>
    <w:rsid w:val="00B97F00"/>
    <w:rsid w:val="00B97F58"/>
    <w:rsid w:val="00B97FF5"/>
    <w:rsid w:val="00BA0057"/>
    <w:rsid w:val="00BA0074"/>
    <w:rsid w:val="00BA015C"/>
    <w:rsid w:val="00BA0178"/>
    <w:rsid w:val="00BA0190"/>
    <w:rsid w:val="00BA0248"/>
    <w:rsid w:val="00BA0286"/>
    <w:rsid w:val="00BA0360"/>
    <w:rsid w:val="00BA03CD"/>
    <w:rsid w:val="00BA03CE"/>
    <w:rsid w:val="00BA0517"/>
    <w:rsid w:val="00BA0587"/>
    <w:rsid w:val="00BA058B"/>
    <w:rsid w:val="00BA05E6"/>
    <w:rsid w:val="00BA06EB"/>
    <w:rsid w:val="00BA077F"/>
    <w:rsid w:val="00BA07CC"/>
    <w:rsid w:val="00BA08C3"/>
    <w:rsid w:val="00BA08CB"/>
    <w:rsid w:val="00BA092E"/>
    <w:rsid w:val="00BA096D"/>
    <w:rsid w:val="00BA0975"/>
    <w:rsid w:val="00BA0A08"/>
    <w:rsid w:val="00BA0AAF"/>
    <w:rsid w:val="00BA0AFE"/>
    <w:rsid w:val="00BA0B41"/>
    <w:rsid w:val="00BA0B54"/>
    <w:rsid w:val="00BA0BB3"/>
    <w:rsid w:val="00BA0BCE"/>
    <w:rsid w:val="00BA0C6E"/>
    <w:rsid w:val="00BA0D63"/>
    <w:rsid w:val="00BA0DD1"/>
    <w:rsid w:val="00BA0E11"/>
    <w:rsid w:val="00BA0E9A"/>
    <w:rsid w:val="00BA0F5E"/>
    <w:rsid w:val="00BA0FFA"/>
    <w:rsid w:val="00BA1027"/>
    <w:rsid w:val="00BA1049"/>
    <w:rsid w:val="00BA1108"/>
    <w:rsid w:val="00BA11A6"/>
    <w:rsid w:val="00BA11B8"/>
    <w:rsid w:val="00BA1221"/>
    <w:rsid w:val="00BA124F"/>
    <w:rsid w:val="00BA127F"/>
    <w:rsid w:val="00BA12B2"/>
    <w:rsid w:val="00BA1307"/>
    <w:rsid w:val="00BA131C"/>
    <w:rsid w:val="00BA139A"/>
    <w:rsid w:val="00BA13B3"/>
    <w:rsid w:val="00BA13FA"/>
    <w:rsid w:val="00BA1463"/>
    <w:rsid w:val="00BA149A"/>
    <w:rsid w:val="00BA14A0"/>
    <w:rsid w:val="00BA14C7"/>
    <w:rsid w:val="00BA14CF"/>
    <w:rsid w:val="00BA15BA"/>
    <w:rsid w:val="00BA15D9"/>
    <w:rsid w:val="00BA1682"/>
    <w:rsid w:val="00BA169B"/>
    <w:rsid w:val="00BA16BF"/>
    <w:rsid w:val="00BA1704"/>
    <w:rsid w:val="00BA1722"/>
    <w:rsid w:val="00BA1912"/>
    <w:rsid w:val="00BA1946"/>
    <w:rsid w:val="00BA1A2B"/>
    <w:rsid w:val="00BA1B73"/>
    <w:rsid w:val="00BA1B91"/>
    <w:rsid w:val="00BA1CC1"/>
    <w:rsid w:val="00BA1D33"/>
    <w:rsid w:val="00BA1D6D"/>
    <w:rsid w:val="00BA1D80"/>
    <w:rsid w:val="00BA1DAC"/>
    <w:rsid w:val="00BA1E65"/>
    <w:rsid w:val="00BA1E76"/>
    <w:rsid w:val="00BA1EB4"/>
    <w:rsid w:val="00BA1F5D"/>
    <w:rsid w:val="00BA1F70"/>
    <w:rsid w:val="00BA1FDB"/>
    <w:rsid w:val="00BA1FFC"/>
    <w:rsid w:val="00BA206B"/>
    <w:rsid w:val="00BA2075"/>
    <w:rsid w:val="00BA210F"/>
    <w:rsid w:val="00BA21DD"/>
    <w:rsid w:val="00BA21E5"/>
    <w:rsid w:val="00BA22AB"/>
    <w:rsid w:val="00BA22B4"/>
    <w:rsid w:val="00BA22CC"/>
    <w:rsid w:val="00BA234F"/>
    <w:rsid w:val="00BA245B"/>
    <w:rsid w:val="00BA251C"/>
    <w:rsid w:val="00BA26BB"/>
    <w:rsid w:val="00BA26C0"/>
    <w:rsid w:val="00BA2737"/>
    <w:rsid w:val="00BA2764"/>
    <w:rsid w:val="00BA27AF"/>
    <w:rsid w:val="00BA27C6"/>
    <w:rsid w:val="00BA27EB"/>
    <w:rsid w:val="00BA283D"/>
    <w:rsid w:val="00BA28D5"/>
    <w:rsid w:val="00BA28EA"/>
    <w:rsid w:val="00BA2915"/>
    <w:rsid w:val="00BA29BC"/>
    <w:rsid w:val="00BA2A4B"/>
    <w:rsid w:val="00BA2A93"/>
    <w:rsid w:val="00BA2AC8"/>
    <w:rsid w:val="00BA2B67"/>
    <w:rsid w:val="00BA2CAA"/>
    <w:rsid w:val="00BA2D24"/>
    <w:rsid w:val="00BA2DD0"/>
    <w:rsid w:val="00BA2E9F"/>
    <w:rsid w:val="00BA2ED6"/>
    <w:rsid w:val="00BA3102"/>
    <w:rsid w:val="00BA3105"/>
    <w:rsid w:val="00BA3121"/>
    <w:rsid w:val="00BA318B"/>
    <w:rsid w:val="00BA31CB"/>
    <w:rsid w:val="00BA31DF"/>
    <w:rsid w:val="00BA3304"/>
    <w:rsid w:val="00BA3396"/>
    <w:rsid w:val="00BA34B8"/>
    <w:rsid w:val="00BA356F"/>
    <w:rsid w:val="00BA35B6"/>
    <w:rsid w:val="00BA36A8"/>
    <w:rsid w:val="00BA3712"/>
    <w:rsid w:val="00BA3739"/>
    <w:rsid w:val="00BA3862"/>
    <w:rsid w:val="00BA3937"/>
    <w:rsid w:val="00BA393C"/>
    <w:rsid w:val="00BA3997"/>
    <w:rsid w:val="00BA39CD"/>
    <w:rsid w:val="00BA39CF"/>
    <w:rsid w:val="00BA3A27"/>
    <w:rsid w:val="00BA3A31"/>
    <w:rsid w:val="00BA3ADB"/>
    <w:rsid w:val="00BA3AEC"/>
    <w:rsid w:val="00BA3B4B"/>
    <w:rsid w:val="00BA3B6E"/>
    <w:rsid w:val="00BA3BE4"/>
    <w:rsid w:val="00BA3BF9"/>
    <w:rsid w:val="00BA3C17"/>
    <w:rsid w:val="00BA3D7F"/>
    <w:rsid w:val="00BA3D8D"/>
    <w:rsid w:val="00BA3D92"/>
    <w:rsid w:val="00BA3DAA"/>
    <w:rsid w:val="00BA3E7B"/>
    <w:rsid w:val="00BA3E93"/>
    <w:rsid w:val="00BA3F03"/>
    <w:rsid w:val="00BA3F74"/>
    <w:rsid w:val="00BA3FD7"/>
    <w:rsid w:val="00BA4002"/>
    <w:rsid w:val="00BA404D"/>
    <w:rsid w:val="00BA40C7"/>
    <w:rsid w:val="00BA40D4"/>
    <w:rsid w:val="00BA410F"/>
    <w:rsid w:val="00BA416E"/>
    <w:rsid w:val="00BA41B0"/>
    <w:rsid w:val="00BA41B7"/>
    <w:rsid w:val="00BA4258"/>
    <w:rsid w:val="00BA444A"/>
    <w:rsid w:val="00BA4468"/>
    <w:rsid w:val="00BA4513"/>
    <w:rsid w:val="00BA4598"/>
    <w:rsid w:val="00BA4640"/>
    <w:rsid w:val="00BA4683"/>
    <w:rsid w:val="00BA47E4"/>
    <w:rsid w:val="00BA4856"/>
    <w:rsid w:val="00BA485A"/>
    <w:rsid w:val="00BA48B3"/>
    <w:rsid w:val="00BA494C"/>
    <w:rsid w:val="00BA4AB8"/>
    <w:rsid w:val="00BA4B00"/>
    <w:rsid w:val="00BA4B09"/>
    <w:rsid w:val="00BA4B3E"/>
    <w:rsid w:val="00BA4BBC"/>
    <w:rsid w:val="00BA4BDE"/>
    <w:rsid w:val="00BA4BF1"/>
    <w:rsid w:val="00BA4C1B"/>
    <w:rsid w:val="00BA4C8C"/>
    <w:rsid w:val="00BA4D05"/>
    <w:rsid w:val="00BA4E95"/>
    <w:rsid w:val="00BA4F04"/>
    <w:rsid w:val="00BA4F13"/>
    <w:rsid w:val="00BA4F49"/>
    <w:rsid w:val="00BA4F54"/>
    <w:rsid w:val="00BA4F95"/>
    <w:rsid w:val="00BA50D2"/>
    <w:rsid w:val="00BA50E6"/>
    <w:rsid w:val="00BA510B"/>
    <w:rsid w:val="00BA5126"/>
    <w:rsid w:val="00BA51B9"/>
    <w:rsid w:val="00BA5215"/>
    <w:rsid w:val="00BA525C"/>
    <w:rsid w:val="00BA5260"/>
    <w:rsid w:val="00BA5297"/>
    <w:rsid w:val="00BA52D4"/>
    <w:rsid w:val="00BA52E8"/>
    <w:rsid w:val="00BA5427"/>
    <w:rsid w:val="00BA54F8"/>
    <w:rsid w:val="00BA551C"/>
    <w:rsid w:val="00BA5560"/>
    <w:rsid w:val="00BA5580"/>
    <w:rsid w:val="00BA55AC"/>
    <w:rsid w:val="00BA5645"/>
    <w:rsid w:val="00BA5673"/>
    <w:rsid w:val="00BA56BC"/>
    <w:rsid w:val="00BA5729"/>
    <w:rsid w:val="00BA576F"/>
    <w:rsid w:val="00BA57B8"/>
    <w:rsid w:val="00BA585C"/>
    <w:rsid w:val="00BA58F7"/>
    <w:rsid w:val="00BA5998"/>
    <w:rsid w:val="00BA59A0"/>
    <w:rsid w:val="00BA59CF"/>
    <w:rsid w:val="00BA5A08"/>
    <w:rsid w:val="00BA5A14"/>
    <w:rsid w:val="00BA5A48"/>
    <w:rsid w:val="00BA5AFD"/>
    <w:rsid w:val="00BA5B88"/>
    <w:rsid w:val="00BA5B8B"/>
    <w:rsid w:val="00BA5BD2"/>
    <w:rsid w:val="00BA5BF1"/>
    <w:rsid w:val="00BA5C08"/>
    <w:rsid w:val="00BA5C55"/>
    <w:rsid w:val="00BA5C66"/>
    <w:rsid w:val="00BA5C7D"/>
    <w:rsid w:val="00BA5CD1"/>
    <w:rsid w:val="00BA5CEA"/>
    <w:rsid w:val="00BA5DAC"/>
    <w:rsid w:val="00BA5DDC"/>
    <w:rsid w:val="00BA5E14"/>
    <w:rsid w:val="00BA5E50"/>
    <w:rsid w:val="00BA5E60"/>
    <w:rsid w:val="00BA5E68"/>
    <w:rsid w:val="00BA5E8E"/>
    <w:rsid w:val="00BA5E9D"/>
    <w:rsid w:val="00BA5F3D"/>
    <w:rsid w:val="00BA5F90"/>
    <w:rsid w:val="00BA5FC9"/>
    <w:rsid w:val="00BA5FD6"/>
    <w:rsid w:val="00BA610C"/>
    <w:rsid w:val="00BA6260"/>
    <w:rsid w:val="00BA62A9"/>
    <w:rsid w:val="00BA62C9"/>
    <w:rsid w:val="00BA62CE"/>
    <w:rsid w:val="00BA62EC"/>
    <w:rsid w:val="00BA6378"/>
    <w:rsid w:val="00BA64A2"/>
    <w:rsid w:val="00BA64CB"/>
    <w:rsid w:val="00BA64E9"/>
    <w:rsid w:val="00BA6601"/>
    <w:rsid w:val="00BA6605"/>
    <w:rsid w:val="00BA665C"/>
    <w:rsid w:val="00BA667C"/>
    <w:rsid w:val="00BA6725"/>
    <w:rsid w:val="00BA6764"/>
    <w:rsid w:val="00BA67B7"/>
    <w:rsid w:val="00BA67CC"/>
    <w:rsid w:val="00BA6894"/>
    <w:rsid w:val="00BA689F"/>
    <w:rsid w:val="00BA695A"/>
    <w:rsid w:val="00BA69A9"/>
    <w:rsid w:val="00BA69B9"/>
    <w:rsid w:val="00BA6A4C"/>
    <w:rsid w:val="00BA6A52"/>
    <w:rsid w:val="00BA6A96"/>
    <w:rsid w:val="00BA6A9A"/>
    <w:rsid w:val="00BA6AC9"/>
    <w:rsid w:val="00BA6B34"/>
    <w:rsid w:val="00BA6B50"/>
    <w:rsid w:val="00BA6B6D"/>
    <w:rsid w:val="00BA6B90"/>
    <w:rsid w:val="00BA6C25"/>
    <w:rsid w:val="00BA6D3B"/>
    <w:rsid w:val="00BA6D44"/>
    <w:rsid w:val="00BA6D4C"/>
    <w:rsid w:val="00BA6D8C"/>
    <w:rsid w:val="00BA6E18"/>
    <w:rsid w:val="00BA6E72"/>
    <w:rsid w:val="00BA6F20"/>
    <w:rsid w:val="00BA6F29"/>
    <w:rsid w:val="00BA6F3F"/>
    <w:rsid w:val="00BA6FC5"/>
    <w:rsid w:val="00BA6FE1"/>
    <w:rsid w:val="00BA700E"/>
    <w:rsid w:val="00BA7048"/>
    <w:rsid w:val="00BA7074"/>
    <w:rsid w:val="00BA7082"/>
    <w:rsid w:val="00BA70A3"/>
    <w:rsid w:val="00BA70FD"/>
    <w:rsid w:val="00BA7132"/>
    <w:rsid w:val="00BA7173"/>
    <w:rsid w:val="00BA71BF"/>
    <w:rsid w:val="00BA724A"/>
    <w:rsid w:val="00BA728C"/>
    <w:rsid w:val="00BA72A6"/>
    <w:rsid w:val="00BA72C1"/>
    <w:rsid w:val="00BA72FA"/>
    <w:rsid w:val="00BA7362"/>
    <w:rsid w:val="00BA744D"/>
    <w:rsid w:val="00BA7471"/>
    <w:rsid w:val="00BA748C"/>
    <w:rsid w:val="00BA74A9"/>
    <w:rsid w:val="00BA75C3"/>
    <w:rsid w:val="00BA75C6"/>
    <w:rsid w:val="00BA75CB"/>
    <w:rsid w:val="00BA765B"/>
    <w:rsid w:val="00BA76AE"/>
    <w:rsid w:val="00BA76D1"/>
    <w:rsid w:val="00BA76FF"/>
    <w:rsid w:val="00BA773F"/>
    <w:rsid w:val="00BA7792"/>
    <w:rsid w:val="00BA77C9"/>
    <w:rsid w:val="00BA77CF"/>
    <w:rsid w:val="00BA7801"/>
    <w:rsid w:val="00BA78AC"/>
    <w:rsid w:val="00BA78DE"/>
    <w:rsid w:val="00BA791A"/>
    <w:rsid w:val="00BA7975"/>
    <w:rsid w:val="00BA7B03"/>
    <w:rsid w:val="00BA7C29"/>
    <w:rsid w:val="00BA7C54"/>
    <w:rsid w:val="00BA7C62"/>
    <w:rsid w:val="00BA7C9E"/>
    <w:rsid w:val="00BA7CE9"/>
    <w:rsid w:val="00BA7DE2"/>
    <w:rsid w:val="00BA7E21"/>
    <w:rsid w:val="00BA7E22"/>
    <w:rsid w:val="00BA7E68"/>
    <w:rsid w:val="00BA7F04"/>
    <w:rsid w:val="00BA7F5E"/>
    <w:rsid w:val="00BA7F9D"/>
    <w:rsid w:val="00BA7FA9"/>
    <w:rsid w:val="00BA7FD7"/>
    <w:rsid w:val="00BB0021"/>
    <w:rsid w:val="00BB00DC"/>
    <w:rsid w:val="00BB00DF"/>
    <w:rsid w:val="00BB01A6"/>
    <w:rsid w:val="00BB01B5"/>
    <w:rsid w:val="00BB0225"/>
    <w:rsid w:val="00BB0264"/>
    <w:rsid w:val="00BB02DD"/>
    <w:rsid w:val="00BB02E2"/>
    <w:rsid w:val="00BB03BD"/>
    <w:rsid w:val="00BB040C"/>
    <w:rsid w:val="00BB0499"/>
    <w:rsid w:val="00BB0538"/>
    <w:rsid w:val="00BB0660"/>
    <w:rsid w:val="00BB0809"/>
    <w:rsid w:val="00BB0876"/>
    <w:rsid w:val="00BB088D"/>
    <w:rsid w:val="00BB0912"/>
    <w:rsid w:val="00BB093D"/>
    <w:rsid w:val="00BB09AA"/>
    <w:rsid w:val="00BB0A57"/>
    <w:rsid w:val="00BB0C1B"/>
    <w:rsid w:val="00BB0C63"/>
    <w:rsid w:val="00BB0C6D"/>
    <w:rsid w:val="00BB0C82"/>
    <w:rsid w:val="00BB0D07"/>
    <w:rsid w:val="00BB0D33"/>
    <w:rsid w:val="00BB0D88"/>
    <w:rsid w:val="00BB0D90"/>
    <w:rsid w:val="00BB0E2B"/>
    <w:rsid w:val="00BB0EB3"/>
    <w:rsid w:val="00BB0F4E"/>
    <w:rsid w:val="00BB0FB7"/>
    <w:rsid w:val="00BB0FC4"/>
    <w:rsid w:val="00BB100F"/>
    <w:rsid w:val="00BB105B"/>
    <w:rsid w:val="00BB1173"/>
    <w:rsid w:val="00BB11EC"/>
    <w:rsid w:val="00BB1208"/>
    <w:rsid w:val="00BB1279"/>
    <w:rsid w:val="00BB1283"/>
    <w:rsid w:val="00BB12EE"/>
    <w:rsid w:val="00BB131C"/>
    <w:rsid w:val="00BB136E"/>
    <w:rsid w:val="00BB13E1"/>
    <w:rsid w:val="00BB145A"/>
    <w:rsid w:val="00BB146A"/>
    <w:rsid w:val="00BB1470"/>
    <w:rsid w:val="00BB14AE"/>
    <w:rsid w:val="00BB14B6"/>
    <w:rsid w:val="00BB1551"/>
    <w:rsid w:val="00BB1564"/>
    <w:rsid w:val="00BB156F"/>
    <w:rsid w:val="00BB1596"/>
    <w:rsid w:val="00BB15C7"/>
    <w:rsid w:val="00BB163E"/>
    <w:rsid w:val="00BB164C"/>
    <w:rsid w:val="00BB165C"/>
    <w:rsid w:val="00BB1666"/>
    <w:rsid w:val="00BB169E"/>
    <w:rsid w:val="00BB16EC"/>
    <w:rsid w:val="00BB172E"/>
    <w:rsid w:val="00BB174F"/>
    <w:rsid w:val="00BB179C"/>
    <w:rsid w:val="00BB18A6"/>
    <w:rsid w:val="00BB1A09"/>
    <w:rsid w:val="00BB1A22"/>
    <w:rsid w:val="00BB1A5D"/>
    <w:rsid w:val="00BB1B82"/>
    <w:rsid w:val="00BB1BEC"/>
    <w:rsid w:val="00BB1C25"/>
    <w:rsid w:val="00BB1C5A"/>
    <w:rsid w:val="00BB1C70"/>
    <w:rsid w:val="00BB1D13"/>
    <w:rsid w:val="00BB1D4C"/>
    <w:rsid w:val="00BB1D4E"/>
    <w:rsid w:val="00BB1D5B"/>
    <w:rsid w:val="00BB1F18"/>
    <w:rsid w:val="00BB1F1C"/>
    <w:rsid w:val="00BB1F45"/>
    <w:rsid w:val="00BB20B2"/>
    <w:rsid w:val="00BB20BD"/>
    <w:rsid w:val="00BB20F3"/>
    <w:rsid w:val="00BB21BD"/>
    <w:rsid w:val="00BB21F8"/>
    <w:rsid w:val="00BB237B"/>
    <w:rsid w:val="00BB23CA"/>
    <w:rsid w:val="00BB24BD"/>
    <w:rsid w:val="00BB2525"/>
    <w:rsid w:val="00BB25CF"/>
    <w:rsid w:val="00BB2621"/>
    <w:rsid w:val="00BB262B"/>
    <w:rsid w:val="00BB2651"/>
    <w:rsid w:val="00BB267F"/>
    <w:rsid w:val="00BB26F6"/>
    <w:rsid w:val="00BB273E"/>
    <w:rsid w:val="00BB28CC"/>
    <w:rsid w:val="00BB2920"/>
    <w:rsid w:val="00BB2925"/>
    <w:rsid w:val="00BB29F2"/>
    <w:rsid w:val="00BB2A91"/>
    <w:rsid w:val="00BB2C3F"/>
    <w:rsid w:val="00BB2D09"/>
    <w:rsid w:val="00BB2DB3"/>
    <w:rsid w:val="00BB2ECA"/>
    <w:rsid w:val="00BB2F14"/>
    <w:rsid w:val="00BB2F7D"/>
    <w:rsid w:val="00BB2FA2"/>
    <w:rsid w:val="00BB3077"/>
    <w:rsid w:val="00BB3129"/>
    <w:rsid w:val="00BB3133"/>
    <w:rsid w:val="00BB313B"/>
    <w:rsid w:val="00BB3263"/>
    <w:rsid w:val="00BB326F"/>
    <w:rsid w:val="00BB32BE"/>
    <w:rsid w:val="00BB3353"/>
    <w:rsid w:val="00BB33F2"/>
    <w:rsid w:val="00BB343C"/>
    <w:rsid w:val="00BB34C5"/>
    <w:rsid w:val="00BB34F8"/>
    <w:rsid w:val="00BB35D2"/>
    <w:rsid w:val="00BB36AC"/>
    <w:rsid w:val="00BB3780"/>
    <w:rsid w:val="00BB37F8"/>
    <w:rsid w:val="00BB3869"/>
    <w:rsid w:val="00BB39FF"/>
    <w:rsid w:val="00BB3A9E"/>
    <w:rsid w:val="00BB3ABB"/>
    <w:rsid w:val="00BB3AC7"/>
    <w:rsid w:val="00BB3BBA"/>
    <w:rsid w:val="00BB3BFB"/>
    <w:rsid w:val="00BB3C22"/>
    <w:rsid w:val="00BB3CA2"/>
    <w:rsid w:val="00BB3CCF"/>
    <w:rsid w:val="00BB3D2E"/>
    <w:rsid w:val="00BB3D8B"/>
    <w:rsid w:val="00BB3DDA"/>
    <w:rsid w:val="00BB3FB0"/>
    <w:rsid w:val="00BB3FEB"/>
    <w:rsid w:val="00BB40C6"/>
    <w:rsid w:val="00BB415B"/>
    <w:rsid w:val="00BB41AC"/>
    <w:rsid w:val="00BB41B3"/>
    <w:rsid w:val="00BB426E"/>
    <w:rsid w:val="00BB4356"/>
    <w:rsid w:val="00BB4363"/>
    <w:rsid w:val="00BB43C9"/>
    <w:rsid w:val="00BB445C"/>
    <w:rsid w:val="00BB448B"/>
    <w:rsid w:val="00BB4494"/>
    <w:rsid w:val="00BB44A0"/>
    <w:rsid w:val="00BB44E3"/>
    <w:rsid w:val="00BB458B"/>
    <w:rsid w:val="00BB46C4"/>
    <w:rsid w:val="00BB46CF"/>
    <w:rsid w:val="00BB46F5"/>
    <w:rsid w:val="00BB4748"/>
    <w:rsid w:val="00BB4751"/>
    <w:rsid w:val="00BB48FC"/>
    <w:rsid w:val="00BB49E1"/>
    <w:rsid w:val="00BB4A04"/>
    <w:rsid w:val="00BB4AA9"/>
    <w:rsid w:val="00BB4B18"/>
    <w:rsid w:val="00BB4BB0"/>
    <w:rsid w:val="00BB4BF8"/>
    <w:rsid w:val="00BB4C42"/>
    <w:rsid w:val="00BB4C93"/>
    <w:rsid w:val="00BB4C9E"/>
    <w:rsid w:val="00BB4DF7"/>
    <w:rsid w:val="00BB4F1E"/>
    <w:rsid w:val="00BB4F32"/>
    <w:rsid w:val="00BB4F5D"/>
    <w:rsid w:val="00BB4F78"/>
    <w:rsid w:val="00BB4F86"/>
    <w:rsid w:val="00BB5031"/>
    <w:rsid w:val="00BB508F"/>
    <w:rsid w:val="00BB50E6"/>
    <w:rsid w:val="00BB5152"/>
    <w:rsid w:val="00BB5164"/>
    <w:rsid w:val="00BB519E"/>
    <w:rsid w:val="00BB51DB"/>
    <w:rsid w:val="00BB5202"/>
    <w:rsid w:val="00BB5210"/>
    <w:rsid w:val="00BB52F3"/>
    <w:rsid w:val="00BB530B"/>
    <w:rsid w:val="00BB53F5"/>
    <w:rsid w:val="00BB549D"/>
    <w:rsid w:val="00BB5515"/>
    <w:rsid w:val="00BB5528"/>
    <w:rsid w:val="00BB55CB"/>
    <w:rsid w:val="00BB5629"/>
    <w:rsid w:val="00BB565B"/>
    <w:rsid w:val="00BB5677"/>
    <w:rsid w:val="00BB5685"/>
    <w:rsid w:val="00BB56EB"/>
    <w:rsid w:val="00BB5700"/>
    <w:rsid w:val="00BB57B6"/>
    <w:rsid w:val="00BB57BE"/>
    <w:rsid w:val="00BB5831"/>
    <w:rsid w:val="00BB5833"/>
    <w:rsid w:val="00BB58AF"/>
    <w:rsid w:val="00BB592E"/>
    <w:rsid w:val="00BB5983"/>
    <w:rsid w:val="00BB59A3"/>
    <w:rsid w:val="00BB5A64"/>
    <w:rsid w:val="00BB5AE7"/>
    <w:rsid w:val="00BB5B24"/>
    <w:rsid w:val="00BB5B59"/>
    <w:rsid w:val="00BB5B60"/>
    <w:rsid w:val="00BB5BA7"/>
    <w:rsid w:val="00BB5C09"/>
    <w:rsid w:val="00BB5CC7"/>
    <w:rsid w:val="00BB5D26"/>
    <w:rsid w:val="00BB5D63"/>
    <w:rsid w:val="00BB5DF8"/>
    <w:rsid w:val="00BB5EAB"/>
    <w:rsid w:val="00BB5ED6"/>
    <w:rsid w:val="00BB5F2B"/>
    <w:rsid w:val="00BB5F95"/>
    <w:rsid w:val="00BB5FA9"/>
    <w:rsid w:val="00BB6043"/>
    <w:rsid w:val="00BB605A"/>
    <w:rsid w:val="00BB6065"/>
    <w:rsid w:val="00BB60C3"/>
    <w:rsid w:val="00BB614E"/>
    <w:rsid w:val="00BB615D"/>
    <w:rsid w:val="00BB617A"/>
    <w:rsid w:val="00BB61B6"/>
    <w:rsid w:val="00BB61C5"/>
    <w:rsid w:val="00BB61E2"/>
    <w:rsid w:val="00BB621B"/>
    <w:rsid w:val="00BB6251"/>
    <w:rsid w:val="00BB639A"/>
    <w:rsid w:val="00BB63D7"/>
    <w:rsid w:val="00BB63DF"/>
    <w:rsid w:val="00BB63F4"/>
    <w:rsid w:val="00BB6405"/>
    <w:rsid w:val="00BB6420"/>
    <w:rsid w:val="00BB6549"/>
    <w:rsid w:val="00BB6757"/>
    <w:rsid w:val="00BB68D9"/>
    <w:rsid w:val="00BB68FD"/>
    <w:rsid w:val="00BB6971"/>
    <w:rsid w:val="00BB6A34"/>
    <w:rsid w:val="00BB6B75"/>
    <w:rsid w:val="00BB6BF6"/>
    <w:rsid w:val="00BB6C62"/>
    <w:rsid w:val="00BB6CB5"/>
    <w:rsid w:val="00BB6D26"/>
    <w:rsid w:val="00BB6D54"/>
    <w:rsid w:val="00BB6E01"/>
    <w:rsid w:val="00BB6E1F"/>
    <w:rsid w:val="00BB6E28"/>
    <w:rsid w:val="00BB6E5C"/>
    <w:rsid w:val="00BB6E8B"/>
    <w:rsid w:val="00BB6F19"/>
    <w:rsid w:val="00BB6F37"/>
    <w:rsid w:val="00BB6F67"/>
    <w:rsid w:val="00BB7003"/>
    <w:rsid w:val="00BB7017"/>
    <w:rsid w:val="00BB7038"/>
    <w:rsid w:val="00BB707B"/>
    <w:rsid w:val="00BB72B9"/>
    <w:rsid w:val="00BB7320"/>
    <w:rsid w:val="00BB7367"/>
    <w:rsid w:val="00BB7372"/>
    <w:rsid w:val="00BB7373"/>
    <w:rsid w:val="00BB7440"/>
    <w:rsid w:val="00BB7442"/>
    <w:rsid w:val="00BB7479"/>
    <w:rsid w:val="00BB752D"/>
    <w:rsid w:val="00BB7551"/>
    <w:rsid w:val="00BB75E5"/>
    <w:rsid w:val="00BB7634"/>
    <w:rsid w:val="00BB764F"/>
    <w:rsid w:val="00BB768B"/>
    <w:rsid w:val="00BB768E"/>
    <w:rsid w:val="00BB76E2"/>
    <w:rsid w:val="00BB7707"/>
    <w:rsid w:val="00BB7733"/>
    <w:rsid w:val="00BB7768"/>
    <w:rsid w:val="00BB7781"/>
    <w:rsid w:val="00BB77F1"/>
    <w:rsid w:val="00BB7862"/>
    <w:rsid w:val="00BB78B9"/>
    <w:rsid w:val="00BB78BE"/>
    <w:rsid w:val="00BB78F9"/>
    <w:rsid w:val="00BB7930"/>
    <w:rsid w:val="00BB7935"/>
    <w:rsid w:val="00BB79B1"/>
    <w:rsid w:val="00BB79D6"/>
    <w:rsid w:val="00BB79E9"/>
    <w:rsid w:val="00BB7A10"/>
    <w:rsid w:val="00BB7A43"/>
    <w:rsid w:val="00BB7A7F"/>
    <w:rsid w:val="00BB7ABF"/>
    <w:rsid w:val="00BB7AE9"/>
    <w:rsid w:val="00BB7B08"/>
    <w:rsid w:val="00BB7B7E"/>
    <w:rsid w:val="00BB7C01"/>
    <w:rsid w:val="00BB7C3A"/>
    <w:rsid w:val="00BB7C4C"/>
    <w:rsid w:val="00BB7C50"/>
    <w:rsid w:val="00BB7C9D"/>
    <w:rsid w:val="00BB7CB5"/>
    <w:rsid w:val="00BB7CF8"/>
    <w:rsid w:val="00BB7D14"/>
    <w:rsid w:val="00BB7E68"/>
    <w:rsid w:val="00BB7F20"/>
    <w:rsid w:val="00BB7F75"/>
    <w:rsid w:val="00BB7FA3"/>
    <w:rsid w:val="00BB7FF6"/>
    <w:rsid w:val="00BC00A3"/>
    <w:rsid w:val="00BC0116"/>
    <w:rsid w:val="00BC01A2"/>
    <w:rsid w:val="00BC01BE"/>
    <w:rsid w:val="00BC0248"/>
    <w:rsid w:val="00BC03D7"/>
    <w:rsid w:val="00BC04AA"/>
    <w:rsid w:val="00BC04CE"/>
    <w:rsid w:val="00BC04D9"/>
    <w:rsid w:val="00BC05AD"/>
    <w:rsid w:val="00BC05CF"/>
    <w:rsid w:val="00BC0635"/>
    <w:rsid w:val="00BC0671"/>
    <w:rsid w:val="00BC07A2"/>
    <w:rsid w:val="00BC07E5"/>
    <w:rsid w:val="00BC0822"/>
    <w:rsid w:val="00BC0845"/>
    <w:rsid w:val="00BC08A2"/>
    <w:rsid w:val="00BC0908"/>
    <w:rsid w:val="00BC094D"/>
    <w:rsid w:val="00BC0955"/>
    <w:rsid w:val="00BC09A1"/>
    <w:rsid w:val="00BC0A2A"/>
    <w:rsid w:val="00BC0A5C"/>
    <w:rsid w:val="00BC0A99"/>
    <w:rsid w:val="00BC0ABA"/>
    <w:rsid w:val="00BC0ABD"/>
    <w:rsid w:val="00BC0AD2"/>
    <w:rsid w:val="00BC0B23"/>
    <w:rsid w:val="00BC0B62"/>
    <w:rsid w:val="00BC0BA6"/>
    <w:rsid w:val="00BC0C6C"/>
    <w:rsid w:val="00BC0C85"/>
    <w:rsid w:val="00BC0C86"/>
    <w:rsid w:val="00BC0CDC"/>
    <w:rsid w:val="00BC0D35"/>
    <w:rsid w:val="00BC0DB8"/>
    <w:rsid w:val="00BC0DD2"/>
    <w:rsid w:val="00BC0E27"/>
    <w:rsid w:val="00BC0E61"/>
    <w:rsid w:val="00BC0EF7"/>
    <w:rsid w:val="00BC0FAA"/>
    <w:rsid w:val="00BC0FC4"/>
    <w:rsid w:val="00BC0FD5"/>
    <w:rsid w:val="00BC104C"/>
    <w:rsid w:val="00BC10F9"/>
    <w:rsid w:val="00BC111A"/>
    <w:rsid w:val="00BC11A1"/>
    <w:rsid w:val="00BC12DB"/>
    <w:rsid w:val="00BC1333"/>
    <w:rsid w:val="00BC1439"/>
    <w:rsid w:val="00BC147A"/>
    <w:rsid w:val="00BC1494"/>
    <w:rsid w:val="00BC152B"/>
    <w:rsid w:val="00BC1534"/>
    <w:rsid w:val="00BC158B"/>
    <w:rsid w:val="00BC163F"/>
    <w:rsid w:val="00BC164F"/>
    <w:rsid w:val="00BC1739"/>
    <w:rsid w:val="00BC1819"/>
    <w:rsid w:val="00BC1823"/>
    <w:rsid w:val="00BC1833"/>
    <w:rsid w:val="00BC1858"/>
    <w:rsid w:val="00BC1875"/>
    <w:rsid w:val="00BC18D0"/>
    <w:rsid w:val="00BC1A5C"/>
    <w:rsid w:val="00BC1BA4"/>
    <w:rsid w:val="00BC1D88"/>
    <w:rsid w:val="00BC1DD3"/>
    <w:rsid w:val="00BC1E0D"/>
    <w:rsid w:val="00BC1EF4"/>
    <w:rsid w:val="00BC1F02"/>
    <w:rsid w:val="00BC1F32"/>
    <w:rsid w:val="00BC1F65"/>
    <w:rsid w:val="00BC1FDB"/>
    <w:rsid w:val="00BC206B"/>
    <w:rsid w:val="00BC209C"/>
    <w:rsid w:val="00BC2117"/>
    <w:rsid w:val="00BC2203"/>
    <w:rsid w:val="00BC2295"/>
    <w:rsid w:val="00BC2401"/>
    <w:rsid w:val="00BC2410"/>
    <w:rsid w:val="00BC243B"/>
    <w:rsid w:val="00BC24E8"/>
    <w:rsid w:val="00BC2550"/>
    <w:rsid w:val="00BC25AA"/>
    <w:rsid w:val="00BC263D"/>
    <w:rsid w:val="00BC26E3"/>
    <w:rsid w:val="00BC2719"/>
    <w:rsid w:val="00BC2734"/>
    <w:rsid w:val="00BC2765"/>
    <w:rsid w:val="00BC284D"/>
    <w:rsid w:val="00BC2857"/>
    <w:rsid w:val="00BC2890"/>
    <w:rsid w:val="00BC29A3"/>
    <w:rsid w:val="00BC2A20"/>
    <w:rsid w:val="00BC2A38"/>
    <w:rsid w:val="00BC2A49"/>
    <w:rsid w:val="00BC2A71"/>
    <w:rsid w:val="00BC2B5B"/>
    <w:rsid w:val="00BC2C08"/>
    <w:rsid w:val="00BC2C09"/>
    <w:rsid w:val="00BC2C13"/>
    <w:rsid w:val="00BC2C26"/>
    <w:rsid w:val="00BC2C32"/>
    <w:rsid w:val="00BC2C53"/>
    <w:rsid w:val="00BC2C83"/>
    <w:rsid w:val="00BC2D1D"/>
    <w:rsid w:val="00BC2D5F"/>
    <w:rsid w:val="00BC2DDE"/>
    <w:rsid w:val="00BC2EA0"/>
    <w:rsid w:val="00BC2F15"/>
    <w:rsid w:val="00BC3005"/>
    <w:rsid w:val="00BC3006"/>
    <w:rsid w:val="00BC3019"/>
    <w:rsid w:val="00BC3096"/>
    <w:rsid w:val="00BC310B"/>
    <w:rsid w:val="00BC3143"/>
    <w:rsid w:val="00BC314C"/>
    <w:rsid w:val="00BC3163"/>
    <w:rsid w:val="00BC31CA"/>
    <w:rsid w:val="00BC31D9"/>
    <w:rsid w:val="00BC324C"/>
    <w:rsid w:val="00BC333A"/>
    <w:rsid w:val="00BC3378"/>
    <w:rsid w:val="00BC3402"/>
    <w:rsid w:val="00BC344A"/>
    <w:rsid w:val="00BC3450"/>
    <w:rsid w:val="00BC3460"/>
    <w:rsid w:val="00BC347C"/>
    <w:rsid w:val="00BC34EF"/>
    <w:rsid w:val="00BC361F"/>
    <w:rsid w:val="00BC372F"/>
    <w:rsid w:val="00BC3842"/>
    <w:rsid w:val="00BC3849"/>
    <w:rsid w:val="00BC3869"/>
    <w:rsid w:val="00BC3876"/>
    <w:rsid w:val="00BC38E0"/>
    <w:rsid w:val="00BC395B"/>
    <w:rsid w:val="00BC395E"/>
    <w:rsid w:val="00BC39A4"/>
    <w:rsid w:val="00BC39F9"/>
    <w:rsid w:val="00BC3A25"/>
    <w:rsid w:val="00BC3A9E"/>
    <w:rsid w:val="00BC3AAB"/>
    <w:rsid w:val="00BC3B40"/>
    <w:rsid w:val="00BC3B66"/>
    <w:rsid w:val="00BC3C72"/>
    <w:rsid w:val="00BC3C88"/>
    <w:rsid w:val="00BC3CD3"/>
    <w:rsid w:val="00BC3DF4"/>
    <w:rsid w:val="00BC3DFF"/>
    <w:rsid w:val="00BC3E93"/>
    <w:rsid w:val="00BC3EE9"/>
    <w:rsid w:val="00BC3F14"/>
    <w:rsid w:val="00BC3F30"/>
    <w:rsid w:val="00BC4031"/>
    <w:rsid w:val="00BC410C"/>
    <w:rsid w:val="00BC41BB"/>
    <w:rsid w:val="00BC41BF"/>
    <w:rsid w:val="00BC41D2"/>
    <w:rsid w:val="00BC4228"/>
    <w:rsid w:val="00BC448D"/>
    <w:rsid w:val="00BC4519"/>
    <w:rsid w:val="00BC4534"/>
    <w:rsid w:val="00BC466F"/>
    <w:rsid w:val="00BC4671"/>
    <w:rsid w:val="00BC46D9"/>
    <w:rsid w:val="00BC46FE"/>
    <w:rsid w:val="00BC4715"/>
    <w:rsid w:val="00BC474F"/>
    <w:rsid w:val="00BC4760"/>
    <w:rsid w:val="00BC4777"/>
    <w:rsid w:val="00BC47CE"/>
    <w:rsid w:val="00BC47D1"/>
    <w:rsid w:val="00BC481B"/>
    <w:rsid w:val="00BC4923"/>
    <w:rsid w:val="00BC4926"/>
    <w:rsid w:val="00BC4934"/>
    <w:rsid w:val="00BC4A55"/>
    <w:rsid w:val="00BC4A7F"/>
    <w:rsid w:val="00BC4ACF"/>
    <w:rsid w:val="00BC4BC9"/>
    <w:rsid w:val="00BC4C7E"/>
    <w:rsid w:val="00BC4CB0"/>
    <w:rsid w:val="00BC4CD6"/>
    <w:rsid w:val="00BC4CF7"/>
    <w:rsid w:val="00BC4D42"/>
    <w:rsid w:val="00BC4DB2"/>
    <w:rsid w:val="00BC4F05"/>
    <w:rsid w:val="00BC4F23"/>
    <w:rsid w:val="00BC4FD1"/>
    <w:rsid w:val="00BC50C1"/>
    <w:rsid w:val="00BC517C"/>
    <w:rsid w:val="00BC51D9"/>
    <w:rsid w:val="00BC51DD"/>
    <w:rsid w:val="00BC529C"/>
    <w:rsid w:val="00BC5301"/>
    <w:rsid w:val="00BC5309"/>
    <w:rsid w:val="00BC5316"/>
    <w:rsid w:val="00BC5439"/>
    <w:rsid w:val="00BC547D"/>
    <w:rsid w:val="00BC55A9"/>
    <w:rsid w:val="00BC5661"/>
    <w:rsid w:val="00BC56C1"/>
    <w:rsid w:val="00BC56E4"/>
    <w:rsid w:val="00BC5720"/>
    <w:rsid w:val="00BC5723"/>
    <w:rsid w:val="00BC57BE"/>
    <w:rsid w:val="00BC5849"/>
    <w:rsid w:val="00BC58DE"/>
    <w:rsid w:val="00BC58EC"/>
    <w:rsid w:val="00BC5909"/>
    <w:rsid w:val="00BC590F"/>
    <w:rsid w:val="00BC5988"/>
    <w:rsid w:val="00BC59A9"/>
    <w:rsid w:val="00BC5ACC"/>
    <w:rsid w:val="00BC5AFF"/>
    <w:rsid w:val="00BC5BE1"/>
    <w:rsid w:val="00BC5C31"/>
    <w:rsid w:val="00BC5C76"/>
    <w:rsid w:val="00BC5D54"/>
    <w:rsid w:val="00BC5EAC"/>
    <w:rsid w:val="00BC5ECA"/>
    <w:rsid w:val="00BC5EE9"/>
    <w:rsid w:val="00BC5F0B"/>
    <w:rsid w:val="00BC5F33"/>
    <w:rsid w:val="00BC5F72"/>
    <w:rsid w:val="00BC5F8C"/>
    <w:rsid w:val="00BC5FF3"/>
    <w:rsid w:val="00BC5FFE"/>
    <w:rsid w:val="00BC606D"/>
    <w:rsid w:val="00BC6071"/>
    <w:rsid w:val="00BC607D"/>
    <w:rsid w:val="00BC6087"/>
    <w:rsid w:val="00BC613B"/>
    <w:rsid w:val="00BC6152"/>
    <w:rsid w:val="00BC6252"/>
    <w:rsid w:val="00BC6268"/>
    <w:rsid w:val="00BC62C6"/>
    <w:rsid w:val="00BC62C7"/>
    <w:rsid w:val="00BC62D3"/>
    <w:rsid w:val="00BC633E"/>
    <w:rsid w:val="00BC635C"/>
    <w:rsid w:val="00BC6378"/>
    <w:rsid w:val="00BC656E"/>
    <w:rsid w:val="00BC6590"/>
    <w:rsid w:val="00BC6599"/>
    <w:rsid w:val="00BC65EA"/>
    <w:rsid w:val="00BC65EC"/>
    <w:rsid w:val="00BC65F9"/>
    <w:rsid w:val="00BC6646"/>
    <w:rsid w:val="00BC664B"/>
    <w:rsid w:val="00BC665F"/>
    <w:rsid w:val="00BC6695"/>
    <w:rsid w:val="00BC66AE"/>
    <w:rsid w:val="00BC67CE"/>
    <w:rsid w:val="00BC67DF"/>
    <w:rsid w:val="00BC6848"/>
    <w:rsid w:val="00BC6859"/>
    <w:rsid w:val="00BC6882"/>
    <w:rsid w:val="00BC68B5"/>
    <w:rsid w:val="00BC68DD"/>
    <w:rsid w:val="00BC68F6"/>
    <w:rsid w:val="00BC697C"/>
    <w:rsid w:val="00BC69A2"/>
    <w:rsid w:val="00BC6A1F"/>
    <w:rsid w:val="00BC6A55"/>
    <w:rsid w:val="00BC6A65"/>
    <w:rsid w:val="00BC6AB6"/>
    <w:rsid w:val="00BC6AE2"/>
    <w:rsid w:val="00BC6B9E"/>
    <w:rsid w:val="00BC6BDE"/>
    <w:rsid w:val="00BC6CDC"/>
    <w:rsid w:val="00BC6DD4"/>
    <w:rsid w:val="00BC6E39"/>
    <w:rsid w:val="00BC6E42"/>
    <w:rsid w:val="00BC6E86"/>
    <w:rsid w:val="00BC6EE2"/>
    <w:rsid w:val="00BC6F59"/>
    <w:rsid w:val="00BC6F62"/>
    <w:rsid w:val="00BC6FC7"/>
    <w:rsid w:val="00BC708F"/>
    <w:rsid w:val="00BC7160"/>
    <w:rsid w:val="00BC717A"/>
    <w:rsid w:val="00BC71D5"/>
    <w:rsid w:val="00BC7264"/>
    <w:rsid w:val="00BC7272"/>
    <w:rsid w:val="00BC730E"/>
    <w:rsid w:val="00BC73B0"/>
    <w:rsid w:val="00BC73FE"/>
    <w:rsid w:val="00BC7438"/>
    <w:rsid w:val="00BC7446"/>
    <w:rsid w:val="00BC74BD"/>
    <w:rsid w:val="00BC74CC"/>
    <w:rsid w:val="00BC754F"/>
    <w:rsid w:val="00BC75D1"/>
    <w:rsid w:val="00BC75FA"/>
    <w:rsid w:val="00BC7637"/>
    <w:rsid w:val="00BC7698"/>
    <w:rsid w:val="00BC7762"/>
    <w:rsid w:val="00BC7766"/>
    <w:rsid w:val="00BC7798"/>
    <w:rsid w:val="00BC77DF"/>
    <w:rsid w:val="00BC77EC"/>
    <w:rsid w:val="00BC77F9"/>
    <w:rsid w:val="00BC7837"/>
    <w:rsid w:val="00BC791D"/>
    <w:rsid w:val="00BC794C"/>
    <w:rsid w:val="00BC79D4"/>
    <w:rsid w:val="00BC7A25"/>
    <w:rsid w:val="00BC7A65"/>
    <w:rsid w:val="00BC7A67"/>
    <w:rsid w:val="00BC7AC1"/>
    <w:rsid w:val="00BC7AD3"/>
    <w:rsid w:val="00BC7BFD"/>
    <w:rsid w:val="00BC7C8D"/>
    <w:rsid w:val="00BC7D37"/>
    <w:rsid w:val="00BC7D76"/>
    <w:rsid w:val="00BC7E1D"/>
    <w:rsid w:val="00BC7E2C"/>
    <w:rsid w:val="00BC7E8B"/>
    <w:rsid w:val="00BC7EA2"/>
    <w:rsid w:val="00BC7F22"/>
    <w:rsid w:val="00BC7FB0"/>
    <w:rsid w:val="00BC7FEE"/>
    <w:rsid w:val="00BD0056"/>
    <w:rsid w:val="00BD008D"/>
    <w:rsid w:val="00BD0110"/>
    <w:rsid w:val="00BD018C"/>
    <w:rsid w:val="00BD01F5"/>
    <w:rsid w:val="00BD021E"/>
    <w:rsid w:val="00BD0257"/>
    <w:rsid w:val="00BD0369"/>
    <w:rsid w:val="00BD044D"/>
    <w:rsid w:val="00BD04B5"/>
    <w:rsid w:val="00BD05EE"/>
    <w:rsid w:val="00BD05F3"/>
    <w:rsid w:val="00BD0682"/>
    <w:rsid w:val="00BD06C5"/>
    <w:rsid w:val="00BD06E3"/>
    <w:rsid w:val="00BD06F8"/>
    <w:rsid w:val="00BD077B"/>
    <w:rsid w:val="00BD08B5"/>
    <w:rsid w:val="00BD08CE"/>
    <w:rsid w:val="00BD09D3"/>
    <w:rsid w:val="00BD0AB0"/>
    <w:rsid w:val="00BD0B05"/>
    <w:rsid w:val="00BD0B13"/>
    <w:rsid w:val="00BD0B35"/>
    <w:rsid w:val="00BD0BAD"/>
    <w:rsid w:val="00BD0C03"/>
    <w:rsid w:val="00BD0C1C"/>
    <w:rsid w:val="00BD0C9B"/>
    <w:rsid w:val="00BD0C9D"/>
    <w:rsid w:val="00BD0CA1"/>
    <w:rsid w:val="00BD0D29"/>
    <w:rsid w:val="00BD0D8E"/>
    <w:rsid w:val="00BD0E68"/>
    <w:rsid w:val="00BD0EAC"/>
    <w:rsid w:val="00BD0FE2"/>
    <w:rsid w:val="00BD0FEE"/>
    <w:rsid w:val="00BD103A"/>
    <w:rsid w:val="00BD104A"/>
    <w:rsid w:val="00BD107A"/>
    <w:rsid w:val="00BD1102"/>
    <w:rsid w:val="00BD11B3"/>
    <w:rsid w:val="00BD11C5"/>
    <w:rsid w:val="00BD1200"/>
    <w:rsid w:val="00BD127D"/>
    <w:rsid w:val="00BD12D4"/>
    <w:rsid w:val="00BD12E2"/>
    <w:rsid w:val="00BD12EF"/>
    <w:rsid w:val="00BD13BF"/>
    <w:rsid w:val="00BD1453"/>
    <w:rsid w:val="00BD1481"/>
    <w:rsid w:val="00BD1504"/>
    <w:rsid w:val="00BD154E"/>
    <w:rsid w:val="00BD1579"/>
    <w:rsid w:val="00BD166F"/>
    <w:rsid w:val="00BD16A5"/>
    <w:rsid w:val="00BD1710"/>
    <w:rsid w:val="00BD1715"/>
    <w:rsid w:val="00BD17DE"/>
    <w:rsid w:val="00BD17F2"/>
    <w:rsid w:val="00BD1817"/>
    <w:rsid w:val="00BD18A9"/>
    <w:rsid w:val="00BD18B7"/>
    <w:rsid w:val="00BD18CA"/>
    <w:rsid w:val="00BD18DB"/>
    <w:rsid w:val="00BD1945"/>
    <w:rsid w:val="00BD1AC2"/>
    <w:rsid w:val="00BD1B39"/>
    <w:rsid w:val="00BD1BE5"/>
    <w:rsid w:val="00BD1BE7"/>
    <w:rsid w:val="00BD1C0E"/>
    <w:rsid w:val="00BD1C7F"/>
    <w:rsid w:val="00BD1CE4"/>
    <w:rsid w:val="00BD1DA1"/>
    <w:rsid w:val="00BD1DC4"/>
    <w:rsid w:val="00BD1F15"/>
    <w:rsid w:val="00BD1F60"/>
    <w:rsid w:val="00BD1F77"/>
    <w:rsid w:val="00BD1FF7"/>
    <w:rsid w:val="00BD1FFF"/>
    <w:rsid w:val="00BD200D"/>
    <w:rsid w:val="00BD20BF"/>
    <w:rsid w:val="00BD212B"/>
    <w:rsid w:val="00BD21B6"/>
    <w:rsid w:val="00BD21BF"/>
    <w:rsid w:val="00BD221E"/>
    <w:rsid w:val="00BD2251"/>
    <w:rsid w:val="00BD2252"/>
    <w:rsid w:val="00BD238F"/>
    <w:rsid w:val="00BD2392"/>
    <w:rsid w:val="00BD241E"/>
    <w:rsid w:val="00BD2553"/>
    <w:rsid w:val="00BD25CE"/>
    <w:rsid w:val="00BD26DB"/>
    <w:rsid w:val="00BD26E2"/>
    <w:rsid w:val="00BD271F"/>
    <w:rsid w:val="00BD2759"/>
    <w:rsid w:val="00BD2766"/>
    <w:rsid w:val="00BD276B"/>
    <w:rsid w:val="00BD27E4"/>
    <w:rsid w:val="00BD2841"/>
    <w:rsid w:val="00BD2903"/>
    <w:rsid w:val="00BD291A"/>
    <w:rsid w:val="00BD2A37"/>
    <w:rsid w:val="00BD2A56"/>
    <w:rsid w:val="00BD2ABC"/>
    <w:rsid w:val="00BD2AC7"/>
    <w:rsid w:val="00BD2B2D"/>
    <w:rsid w:val="00BD2B7D"/>
    <w:rsid w:val="00BD2C4B"/>
    <w:rsid w:val="00BD2CAC"/>
    <w:rsid w:val="00BD2CAD"/>
    <w:rsid w:val="00BD2CE5"/>
    <w:rsid w:val="00BD2D0E"/>
    <w:rsid w:val="00BD2D11"/>
    <w:rsid w:val="00BD2E7F"/>
    <w:rsid w:val="00BD2EC9"/>
    <w:rsid w:val="00BD2EF2"/>
    <w:rsid w:val="00BD2F8E"/>
    <w:rsid w:val="00BD3075"/>
    <w:rsid w:val="00BD31E2"/>
    <w:rsid w:val="00BD32F4"/>
    <w:rsid w:val="00BD3358"/>
    <w:rsid w:val="00BD3374"/>
    <w:rsid w:val="00BD3476"/>
    <w:rsid w:val="00BD348E"/>
    <w:rsid w:val="00BD3529"/>
    <w:rsid w:val="00BD35C8"/>
    <w:rsid w:val="00BD35CB"/>
    <w:rsid w:val="00BD35F3"/>
    <w:rsid w:val="00BD3662"/>
    <w:rsid w:val="00BD366D"/>
    <w:rsid w:val="00BD374A"/>
    <w:rsid w:val="00BD3902"/>
    <w:rsid w:val="00BD394A"/>
    <w:rsid w:val="00BD3951"/>
    <w:rsid w:val="00BD3957"/>
    <w:rsid w:val="00BD3968"/>
    <w:rsid w:val="00BD39EF"/>
    <w:rsid w:val="00BD3AB7"/>
    <w:rsid w:val="00BD3AEE"/>
    <w:rsid w:val="00BD3B0C"/>
    <w:rsid w:val="00BD3B24"/>
    <w:rsid w:val="00BD3C05"/>
    <w:rsid w:val="00BD3C0C"/>
    <w:rsid w:val="00BD3C3C"/>
    <w:rsid w:val="00BD3C44"/>
    <w:rsid w:val="00BD3CBA"/>
    <w:rsid w:val="00BD3CBC"/>
    <w:rsid w:val="00BD3D3D"/>
    <w:rsid w:val="00BD3DB5"/>
    <w:rsid w:val="00BD3E0C"/>
    <w:rsid w:val="00BD3EB0"/>
    <w:rsid w:val="00BD3F28"/>
    <w:rsid w:val="00BD3FF0"/>
    <w:rsid w:val="00BD4021"/>
    <w:rsid w:val="00BD4042"/>
    <w:rsid w:val="00BD40AB"/>
    <w:rsid w:val="00BD40D9"/>
    <w:rsid w:val="00BD4195"/>
    <w:rsid w:val="00BD41B4"/>
    <w:rsid w:val="00BD4232"/>
    <w:rsid w:val="00BD426A"/>
    <w:rsid w:val="00BD42DF"/>
    <w:rsid w:val="00BD4304"/>
    <w:rsid w:val="00BD4306"/>
    <w:rsid w:val="00BD4345"/>
    <w:rsid w:val="00BD44E8"/>
    <w:rsid w:val="00BD4573"/>
    <w:rsid w:val="00BD45F7"/>
    <w:rsid w:val="00BD4611"/>
    <w:rsid w:val="00BD46BD"/>
    <w:rsid w:val="00BD4838"/>
    <w:rsid w:val="00BD4887"/>
    <w:rsid w:val="00BD498B"/>
    <w:rsid w:val="00BD49AA"/>
    <w:rsid w:val="00BD49FF"/>
    <w:rsid w:val="00BD4AE3"/>
    <w:rsid w:val="00BD4C1B"/>
    <w:rsid w:val="00BD4C85"/>
    <w:rsid w:val="00BD4C95"/>
    <w:rsid w:val="00BD4CE9"/>
    <w:rsid w:val="00BD4D45"/>
    <w:rsid w:val="00BD4DDD"/>
    <w:rsid w:val="00BD4F0B"/>
    <w:rsid w:val="00BD4FA5"/>
    <w:rsid w:val="00BD4FB2"/>
    <w:rsid w:val="00BD504F"/>
    <w:rsid w:val="00BD5130"/>
    <w:rsid w:val="00BD515A"/>
    <w:rsid w:val="00BD51B5"/>
    <w:rsid w:val="00BD51F5"/>
    <w:rsid w:val="00BD5228"/>
    <w:rsid w:val="00BD522F"/>
    <w:rsid w:val="00BD52A0"/>
    <w:rsid w:val="00BD52C0"/>
    <w:rsid w:val="00BD52F9"/>
    <w:rsid w:val="00BD53B2"/>
    <w:rsid w:val="00BD53E2"/>
    <w:rsid w:val="00BD5471"/>
    <w:rsid w:val="00BD5476"/>
    <w:rsid w:val="00BD5489"/>
    <w:rsid w:val="00BD5499"/>
    <w:rsid w:val="00BD54D8"/>
    <w:rsid w:val="00BD5565"/>
    <w:rsid w:val="00BD5596"/>
    <w:rsid w:val="00BD55B1"/>
    <w:rsid w:val="00BD5672"/>
    <w:rsid w:val="00BD56BA"/>
    <w:rsid w:val="00BD56EA"/>
    <w:rsid w:val="00BD5757"/>
    <w:rsid w:val="00BD5769"/>
    <w:rsid w:val="00BD5798"/>
    <w:rsid w:val="00BD586E"/>
    <w:rsid w:val="00BD5875"/>
    <w:rsid w:val="00BD5880"/>
    <w:rsid w:val="00BD58E8"/>
    <w:rsid w:val="00BD5926"/>
    <w:rsid w:val="00BD5933"/>
    <w:rsid w:val="00BD595B"/>
    <w:rsid w:val="00BD59A6"/>
    <w:rsid w:val="00BD59B0"/>
    <w:rsid w:val="00BD59B5"/>
    <w:rsid w:val="00BD5A0D"/>
    <w:rsid w:val="00BD5A55"/>
    <w:rsid w:val="00BD5A57"/>
    <w:rsid w:val="00BD5A62"/>
    <w:rsid w:val="00BD5A83"/>
    <w:rsid w:val="00BD5AB6"/>
    <w:rsid w:val="00BD5AF0"/>
    <w:rsid w:val="00BD5B3B"/>
    <w:rsid w:val="00BD5B4A"/>
    <w:rsid w:val="00BD5B61"/>
    <w:rsid w:val="00BD5B7E"/>
    <w:rsid w:val="00BD5C07"/>
    <w:rsid w:val="00BD5CE5"/>
    <w:rsid w:val="00BD5CEC"/>
    <w:rsid w:val="00BD5D84"/>
    <w:rsid w:val="00BD5DE0"/>
    <w:rsid w:val="00BD5E6C"/>
    <w:rsid w:val="00BD5EDC"/>
    <w:rsid w:val="00BD5EDD"/>
    <w:rsid w:val="00BD5F10"/>
    <w:rsid w:val="00BD5F96"/>
    <w:rsid w:val="00BD5F98"/>
    <w:rsid w:val="00BD605F"/>
    <w:rsid w:val="00BD6095"/>
    <w:rsid w:val="00BD60C4"/>
    <w:rsid w:val="00BD60EC"/>
    <w:rsid w:val="00BD6105"/>
    <w:rsid w:val="00BD61BC"/>
    <w:rsid w:val="00BD61D4"/>
    <w:rsid w:val="00BD61EE"/>
    <w:rsid w:val="00BD624A"/>
    <w:rsid w:val="00BD6261"/>
    <w:rsid w:val="00BD62AD"/>
    <w:rsid w:val="00BD62C4"/>
    <w:rsid w:val="00BD633A"/>
    <w:rsid w:val="00BD63AE"/>
    <w:rsid w:val="00BD6405"/>
    <w:rsid w:val="00BD649B"/>
    <w:rsid w:val="00BD64C6"/>
    <w:rsid w:val="00BD64EB"/>
    <w:rsid w:val="00BD6503"/>
    <w:rsid w:val="00BD6513"/>
    <w:rsid w:val="00BD6536"/>
    <w:rsid w:val="00BD654A"/>
    <w:rsid w:val="00BD6555"/>
    <w:rsid w:val="00BD6621"/>
    <w:rsid w:val="00BD6685"/>
    <w:rsid w:val="00BD6726"/>
    <w:rsid w:val="00BD6735"/>
    <w:rsid w:val="00BD6778"/>
    <w:rsid w:val="00BD678E"/>
    <w:rsid w:val="00BD67A7"/>
    <w:rsid w:val="00BD67ED"/>
    <w:rsid w:val="00BD6808"/>
    <w:rsid w:val="00BD6829"/>
    <w:rsid w:val="00BD6834"/>
    <w:rsid w:val="00BD6930"/>
    <w:rsid w:val="00BD695A"/>
    <w:rsid w:val="00BD6972"/>
    <w:rsid w:val="00BD6A17"/>
    <w:rsid w:val="00BD6A60"/>
    <w:rsid w:val="00BD6AC1"/>
    <w:rsid w:val="00BD6B97"/>
    <w:rsid w:val="00BD6BD9"/>
    <w:rsid w:val="00BD6BE5"/>
    <w:rsid w:val="00BD6C41"/>
    <w:rsid w:val="00BD6CC3"/>
    <w:rsid w:val="00BD6D19"/>
    <w:rsid w:val="00BD6D21"/>
    <w:rsid w:val="00BD6D3F"/>
    <w:rsid w:val="00BD6D61"/>
    <w:rsid w:val="00BD6DD3"/>
    <w:rsid w:val="00BD6DF7"/>
    <w:rsid w:val="00BD6E7A"/>
    <w:rsid w:val="00BD6E7E"/>
    <w:rsid w:val="00BD6F18"/>
    <w:rsid w:val="00BD6F30"/>
    <w:rsid w:val="00BD6F5F"/>
    <w:rsid w:val="00BD6F8A"/>
    <w:rsid w:val="00BD6FC2"/>
    <w:rsid w:val="00BD6FED"/>
    <w:rsid w:val="00BD700D"/>
    <w:rsid w:val="00BD7010"/>
    <w:rsid w:val="00BD7060"/>
    <w:rsid w:val="00BD70B8"/>
    <w:rsid w:val="00BD7111"/>
    <w:rsid w:val="00BD714F"/>
    <w:rsid w:val="00BD71A5"/>
    <w:rsid w:val="00BD71C7"/>
    <w:rsid w:val="00BD722B"/>
    <w:rsid w:val="00BD7298"/>
    <w:rsid w:val="00BD73C5"/>
    <w:rsid w:val="00BD7413"/>
    <w:rsid w:val="00BD74B6"/>
    <w:rsid w:val="00BD751A"/>
    <w:rsid w:val="00BD7573"/>
    <w:rsid w:val="00BD75A9"/>
    <w:rsid w:val="00BD7648"/>
    <w:rsid w:val="00BD7755"/>
    <w:rsid w:val="00BD775A"/>
    <w:rsid w:val="00BD77A9"/>
    <w:rsid w:val="00BD77F0"/>
    <w:rsid w:val="00BD7840"/>
    <w:rsid w:val="00BD7879"/>
    <w:rsid w:val="00BD7963"/>
    <w:rsid w:val="00BD79E8"/>
    <w:rsid w:val="00BD7A13"/>
    <w:rsid w:val="00BD7A18"/>
    <w:rsid w:val="00BD7A44"/>
    <w:rsid w:val="00BD7A9C"/>
    <w:rsid w:val="00BD7AFE"/>
    <w:rsid w:val="00BD7B38"/>
    <w:rsid w:val="00BD7C4D"/>
    <w:rsid w:val="00BD7CAF"/>
    <w:rsid w:val="00BD7CFC"/>
    <w:rsid w:val="00BD7D70"/>
    <w:rsid w:val="00BD7DA8"/>
    <w:rsid w:val="00BD7EF6"/>
    <w:rsid w:val="00BD7EF9"/>
    <w:rsid w:val="00BE002E"/>
    <w:rsid w:val="00BE00EE"/>
    <w:rsid w:val="00BE011D"/>
    <w:rsid w:val="00BE0165"/>
    <w:rsid w:val="00BE0187"/>
    <w:rsid w:val="00BE01E2"/>
    <w:rsid w:val="00BE02FE"/>
    <w:rsid w:val="00BE035B"/>
    <w:rsid w:val="00BE03C1"/>
    <w:rsid w:val="00BE03ED"/>
    <w:rsid w:val="00BE03F1"/>
    <w:rsid w:val="00BE0419"/>
    <w:rsid w:val="00BE044B"/>
    <w:rsid w:val="00BE0497"/>
    <w:rsid w:val="00BE0525"/>
    <w:rsid w:val="00BE0539"/>
    <w:rsid w:val="00BE0609"/>
    <w:rsid w:val="00BE0668"/>
    <w:rsid w:val="00BE06E2"/>
    <w:rsid w:val="00BE0718"/>
    <w:rsid w:val="00BE085B"/>
    <w:rsid w:val="00BE0887"/>
    <w:rsid w:val="00BE08AE"/>
    <w:rsid w:val="00BE0921"/>
    <w:rsid w:val="00BE09AC"/>
    <w:rsid w:val="00BE0AB4"/>
    <w:rsid w:val="00BE0ADD"/>
    <w:rsid w:val="00BE0AF3"/>
    <w:rsid w:val="00BE0B54"/>
    <w:rsid w:val="00BE0B91"/>
    <w:rsid w:val="00BE0BCB"/>
    <w:rsid w:val="00BE0C1E"/>
    <w:rsid w:val="00BE0D2A"/>
    <w:rsid w:val="00BE0D45"/>
    <w:rsid w:val="00BE0E06"/>
    <w:rsid w:val="00BE0E32"/>
    <w:rsid w:val="00BE0F5D"/>
    <w:rsid w:val="00BE10A2"/>
    <w:rsid w:val="00BE1183"/>
    <w:rsid w:val="00BE11D1"/>
    <w:rsid w:val="00BE1211"/>
    <w:rsid w:val="00BE12AD"/>
    <w:rsid w:val="00BE1321"/>
    <w:rsid w:val="00BE1385"/>
    <w:rsid w:val="00BE13E4"/>
    <w:rsid w:val="00BE1435"/>
    <w:rsid w:val="00BE14D1"/>
    <w:rsid w:val="00BE14E3"/>
    <w:rsid w:val="00BE1530"/>
    <w:rsid w:val="00BE154F"/>
    <w:rsid w:val="00BE1556"/>
    <w:rsid w:val="00BE16A1"/>
    <w:rsid w:val="00BE1727"/>
    <w:rsid w:val="00BE176F"/>
    <w:rsid w:val="00BE17B6"/>
    <w:rsid w:val="00BE17D0"/>
    <w:rsid w:val="00BE17DC"/>
    <w:rsid w:val="00BE18ED"/>
    <w:rsid w:val="00BE18FC"/>
    <w:rsid w:val="00BE192E"/>
    <w:rsid w:val="00BE1A68"/>
    <w:rsid w:val="00BE1A6A"/>
    <w:rsid w:val="00BE1AB1"/>
    <w:rsid w:val="00BE1AE5"/>
    <w:rsid w:val="00BE1AFB"/>
    <w:rsid w:val="00BE1B26"/>
    <w:rsid w:val="00BE1C52"/>
    <w:rsid w:val="00BE1D0D"/>
    <w:rsid w:val="00BE1D25"/>
    <w:rsid w:val="00BE1D48"/>
    <w:rsid w:val="00BE1D5B"/>
    <w:rsid w:val="00BE1DCD"/>
    <w:rsid w:val="00BE1E68"/>
    <w:rsid w:val="00BE1F13"/>
    <w:rsid w:val="00BE1F88"/>
    <w:rsid w:val="00BE2061"/>
    <w:rsid w:val="00BE20B4"/>
    <w:rsid w:val="00BE20CE"/>
    <w:rsid w:val="00BE2193"/>
    <w:rsid w:val="00BE21D8"/>
    <w:rsid w:val="00BE21E2"/>
    <w:rsid w:val="00BE2223"/>
    <w:rsid w:val="00BE22D4"/>
    <w:rsid w:val="00BE233A"/>
    <w:rsid w:val="00BE2348"/>
    <w:rsid w:val="00BE2364"/>
    <w:rsid w:val="00BE23A2"/>
    <w:rsid w:val="00BE252E"/>
    <w:rsid w:val="00BE2544"/>
    <w:rsid w:val="00BE2559"/>
    <w:rsid w:val="00BE2568"/>
    <w:rsid w:val="00BE25C4"/>
    <w:rsid w:val="00BE25D1"/>
    <w:rsid w:val="00BE26B4"/>
    <w:rsid w:val="00BE270F"/>
    <w:rsid w:val="00BE278A"/>
    <w:rsid w:val="00BE28A4"/>
    <w:rsid w:val="00BE2937"/>
    <w:rsid w:val="00BE2B04"/>
    <w:rsid w:val="00BE2BF0"/>
    <w:rsid w:val="00BE2C1C"/>
    <w:rsid w:val="00BE2CE1"/>
    <w:rsid w:val="00BE2E6B"/>
    <w:rsid w:val="00BE2E6C"/>
    <w:rsid w:val="00BE2EBB"/>
    <w:rsid w:val="00BE2EE3"/>
    <w:rsid w:val="00BE2F1B"/>
    <w:rsid w:val="00BE2F60"/>
    <w:rsid w:val="00BE2F78"/>
    <w:rsid w:val="00BE2F82"/>
    <w:rsid w:val="00BE30AF"/>
    <w:rsid w:val="00BE3128"/>
    <w:rsid w:val="00BE3161"/>
    <w:rsid w:val="00BE3179"/>
    <w:rsid w:val="00BE31BA"/>
    <w:rsid w:val="00BE3279"/>
    <w:rsid w:val="00BE334D"/>
    <w:rsid w:val="00BE33A9"/>
    <w:rsid w:val="00BE33B5"/>
    <w:rsid w:val="00BE33B9"/>
    <w:rsid w:val="00BE349B"/>
    <w:rsid w:val="00BE3514"/>
    <w:rsid w:val="00BE35B7"/>
    <w:rsid w:val="00BE3653"/>
    <w:rsid w:val="00BE36E1"/>
    <w:rsid w:val="00BE3772"/>
    <w:rsid w:val="00BE378C"/>
    <w:rsid w:val="00BE37A5"/>
    <w:rsid w:val="00BE37D8"/>
    <w:rsid w:val="00BE3871"/>
    <w:rsid w:val="00BE3902"/>
    <w:rsid w:val="00BE3928"/>
    <w:rsid w:val="00BE3A0B"/>
    <w:rsid w:val="00BE3ACD"/>
    <w:rsid w:val="00BE3AD6"/>
    <w:rsid w:val="00BE3B67"/>
    <w:rsid w:val="00BE3BEB"/>
    <w:rsid w:val="00BE3C29"/>
    <w:rsid w:val="00BE3C96"/>
    <w:rsid w:val="00BE3D59"/>
    <w:rsid w:val="00BE3DCC"/>
    <w:rsid w:val="00BE3DDC"/>
    <w:rsid w:val="00BE3DF8"/>
    <w:rsid w:val="00BE3E0B"/>
    <w:rsid w:val="00BE3F1B"/>
    <w:rsid w:val="00BE3FFB"/>
    <w:rsid w:val="00BE4018"/>
    <w:rsid w:val="00BE4053"/>
    <w:rsid w:val="00BE408D"/>
    <w:rsid w:val="00BE40CE"/>
    <w:rsid w:val="00BE40D0"/>
    <w:rsid w:val="00BE40FD"/>
    <w:rsid w:val="00BE4130"/>
    <w:rsid w:val="00BE4166"/>
    <w:rsid w:val="00BE417C"/>
    <w:rsid w:val="00BE418D"/>
    <w:rsid w:val="00BE41AF"/>
    <w:rsid w:val="00BE425E"/>
    <w:rsid w:val="00BE432B"/>
    <w:rsid w:val="00BE433F"/>
    <w:rsid w:val="00BE43DD"/>
    <w:rsid w:val="00BE4461"/>
    <w:rsid w:val="00BE4531"/>
    <w:rsid w:val="00BE46F8"/>
    <w:rsid w:val="00BE472A"/>
    <w:rsid w:val="00BE475C"/>
    <w:rsid w:val="00BE4771"/>
    <w:rsid w:val="00BE479D"/>
    <w:rsid w:val="00BE47A8"/>
    <w:rsid w:val="00BE4824"/>
    <w:rsid w:val="00BE48C6"/>
    <w:rsid w:val="00BE49A2"/>
    <w:rsid w:val="00BE49DE"/>
    <w:rsid w:val="00BE4B2A"/>
    <w:rsid w:val="00BE4B5B"/>
    <w:rsid w:val="00BE4B89"/>
    <w:rsid w:val="00BE4BD9"/>
    <w:rsid w:val="00BE4BEA"/>
    <w:rsid w:val="00BE4C0B"/>
    <w:rsid w:val="00BE4C13"/>
    <w:rsid w:val="00BE4C63"/>
    <w:rsid w:val="00BE4CD8"/>
    <w:rsid w:val="00BE4D15"/>
    <w:rsid w:val="00BE4F29"/>
    <w:rsid w:val="00BE4F42"/>
    <w:rsid w:val="00BE4F90"/>
    <w:rsid w:val="00BE4FD1"/>
    <w:rsid w:val="00BE50AE"/>
    <w:rsid w:val="00BE51CE"/>
    <w:rsid w:val="00BE51DF"/>
    <w:rsid w:val="00BE51EE"/>
    <w:rsid w:val="00BE5365"/>
    <w:rsid w:val="00BE5380"/>
    <w:rsid w:val="00BE5439"/>
    <w:rsid w:val="00BE543A"/>
    <w:rsid w:val="00BE5487"/>
    <w:rsid w:val="00BE5545"/>
    <w:rsid w:val="00BE574F"/>
    <w:rsid w:val="00BE578E"/>
    <w:rsid w:val="00BE5796"/>
    <w:rsid w:val="00BE585A"/>
    <w:rsid w:val="00BE5868"/>
    <w:rsid w:val="00BE58A1"/>
    <w:rsid w:val="00BE58C5"/>
    <w:rsid w:val="00BE5912"/>
    <w:rsid w:val="00BE59A1"/>
    <w:rsid w:val="00BE5A7A"/>
    <w:rsid w:val="00BE5ABA"/>
    <w:rsid w:val="00BE5AF6"/>
    <w:rsid w:val="00BE5B67"/>
    <w:rsid w:val="00BE5BA1"/>
    <w:rsid w:val="00BE5CA0"/>
    <w:rsid w:val="00BE5CC8"/>
    <w:rsid w:val="00BE5E1D"/>
    <w:rsid w:val="00BE5E4D"/>
    <w:rsid w:val="00BE5E6B"/>
    <w:rsid w:val="00BE5EA1"/>
    <w:rsid w:val="00BE5F0E"/>
    <w:rsid w:val="00BE5F1C"/>
    <w:rsid w:val="00BE60E2"/>
    <w:rsid w:val="00BE6121"/>
    <w:rsid w:val="00BE612E"/>
    <w:rsid w:val="00BE6170"/>
    <w:rsid w:val="00BE62A0"/>
    <w:rsid w:val="00BE62D6"/>
    <w:rsid w:val="00BE62E3"/>
    <w:rsid w:val="00BE6310"/>
    <w:rsid w:val="00BE6357"/>
    <w:rsid w:val="00BE6370"/>
    <w:rsid w:val="00BE6373"/>
    <w:rsid w:val="00BE6432"/>
    <w:rsid w:val="00BE644A"/>
    <w:rsid w:val="00BE6523"/>
    <w:rsid w:val="00BE654A"/>
    <w:rsid w:val="00BE6583"/>
    <w:rsid w:val="00BE6643"/>
    <w:rsid w:val="00BE664F"/>
    <w:rsid w:val="00BE675F"/>
    <w:rsid w:val="00BE6796"/>
    <w:rsid w:val="00BE67B5"/>
    <w:rsid w:val="00BE67B6"/>
    <w:rsid w:val="00BE68A9"/>
    <w:rsid w:val="00BE68EB"/>
    <w:rsid w:val="00BE6921"/>
    <w:rsid w:val="00BE69D8"/>
    <w:rsid w:val="00BE6A35"/>
    <w:rsid w:val="00BE6AC6"/>
    <w:rsid w:val="00BE6AC9"/>
    <w:rsid w:val="00BE6B36"/>
    <w:rsid w:val="00BE6BC8"/>
    <w:rsid w:val="00BE6C0A"/>
    <w:rsid w:val="00BE6C14"/>
    <w:rsid w:val="00BE6C99"/>
    <w:rsid w:val="00BE6CBB"/>
    <w:rsid w:val="00BE6CFF"/>
    <w:rsid w:val="00BE6D0F"/>
    <w:rsid w:val="00BE6E91"/>
    <w:rsid w:val="00BE6ED9"/>
    <w:rsid w:val="00BE6EFD"/>
    <w:rsid w:val="00BE6F2A"/>
    <w:rsid w:val="00BE6F59"/>
    <w:rsid w:val="00BE6FBB"/>
    <w:rsid w:val="00BE6FE9"/>
    <w:rsid w:val="00BE6FF1"/>
    <w:rsid w:val="00BE7161"/>
    <w:rsid w:val="00BE72BD"/>
    <w:rsid w:val="00BE72C2"/>
    <w:rsid w:val="00BE72C8"/>
    <w:rsid w:val="00BE72CD"/>
    <w:rsid w:val="00BE731B"/>
    <w:rsid w:val="00BE739A"/>
    <w:rsid w:val="00BE73BD"/>
    <w:rsid w:val="00BE7464"/>
    <w:rsid w:val="00BE74AC"/>
    <w:rsid w:val="00BE757F"/>
    <w:rsid w:val="00BE7617"/>
    <w:rsid w:val="00BE7630"/>
    <w:rsid w:val="00BE764C"/>
    <w:rsid w:val="00BE765C"/>
    <w:rsid w:val="00BE765F"/>
    <w:rsid w:val="00BE779E"/>
    <w:rsid w:val="00BE7881"/>
    <w:rsid w:val="00BE78FE"/>
    <w:rsid w:val="00BE7A92"/>
    <w:rsid w:val="00BE7ADC"/>
    <w:rsid w:val="00BE7B22"/>
    <w:rsid w:val="00BE7C0C"/>
    <w:rsid w:val="00BE7C14"/>
    <w:rsid w:val="00BE7C5F"/>
    <w:rsid w:val="00BE7C97"/>
    <w:rsid w:val="00BE7D68"/>
    <w:rsid w:val="00BE7D81"/>
    <w:rsid w:val="00BE7E38"/>
    <w:rsid w:val="00BE7E9A"/>
    <w:rsid w:val="00BE7F78"/>
    <w:rsid w:val="00BE7F82"/>
    <w:rsid w:val="00BE7F87"/>
    <w:rsid w:val="00BE7FE8"/>
    <w:rsid w:val="00BF0027"/>
    <w:rsid w:val="00BF00AE"/>
    <w:rsid w:val="00BF00BC"/>
    <w:rsid w:val="00BF00D1"/>
    <w:rsid w:val="00BF0118"/>
    <w:rsid w:val="00BF02A9"/>
    <w:rsid w:val="00BF031A"/>
    <w:rsid w:val="00BF04C9"/>
    <w:rsid w:val="00BF0564"/>
    <w:rsid w:val="00BF05CA"/>
    <w:rsid w:val="00BF0650"/>
    <w:rsid w:val="00BF06A3"/>
    <w:rsid w:val="00BF06A5"/>
    <w:rsid w:val="00BF06BC"/>
    <w:rsid w:val="00BF06D5"/>
    <w:rsid w:val="00BF0703"/>
    <w:rsid w:val="00BF07DE"/>
    <w:rsid w:val="00BF08F7"/>
    <w:rsid w:val="00BF0924"/>
    <w:rsid w:val="00BF09E3"/>
    <w:rsid w:val="00BF09F7"/>
    <w:rsid w:val="00BF0AC3"/>
    <w:rsid w:val="00BF0ADC"/>
    <w:rsid w:val="00BF0BB3"/>
    <w:rsid w:val="00BF0C0B"/>
    <w:rsid w:val="00BF0C84"/>
    <w:rsid w:val="00BF0CCF"/>
    <w:rsid w:val="00BF0E0F"/>
    <w:rsid w:val="00BF0E54"/>
    <w:rsid w:val="00BF0E7E"/>
    <w:rsid w:val="00BF0EB9"/>
    <w:rsid w:val="00BF0F63"/>
    <w:rsid w:val="00BF0F7B"/>
    <w:rsid w:val="00BF0F86"/>
    <w:rsid w:val="00BF0F92"/>
    <w:rsid w:val="00BF0FBB"/>
    <w:rsid w:val="00BF0FE7"/>
    <w:rsid w:val="00BF112D"/>
    <w:rsid w:val="00BF1137"/>
    <w:rsid w:val="00BF11C1"/>
    <w:rsid w:val="00BF11CD"/>
    <w:rsid w:val="00BF12D5"/>
    <w:rsid w:val="00BF1356"/>
    <w:rsid w:val="00BF1431"/>
    <w:rsid w:val="00BF1445"/>
    <w:rsid w:val="00BF14F0"/>
    <w:rsid w:val="00BF151D"/>
    <w:rsid w:val="00BF152E"/>
    <w:rsid w:val="00BF1552"/>
    <w:rsid w:val="00BF1562"/>
    <w:rsid w:val="00BF1603"/>
    <w:rsid w:val="00BF1660"/>
    <w:rsid w:val="00BF166A"/>
    <w:rsid w:val="00BF16B9"/>
    <w:rsid w:val="00BF16FE"/>
    <w:rsid w:val="00BF183C"/>
    <w:rsid w:val="00BF186E"/>
    <w:rsid w:val="00BF18A8"/>
    <w:rsid w:val="00BF19F2"/>
    <w:rsid w:val="00BF1A0A"/>
    <w:rsid w:val="00BF1A7A"/>
    <w:rsid w:val="00BF1A86"/>
    <w:rsid w:val="00BF1B2F"/>
    <w:rsid w:val="00BF1B8E"/>
    <w:rsid w:val="00BF1C49"/>
    <w:rsid w:val="00BF1D5A"/>
    <w:rsid w:val="00BF1D6D"/>
    <w:rsid w:val="00BF1D76"/>
    <w:rsid w:val="00BF1E0E"/>
    <w:rsid w:val="00BF1E23"/>
    <w:rsid w:val="00BF1E40"/>
    <w:rsid w:val="00BF1E4B"/>
    <w:rsid w:val="00BF1EC1"/>
    <w:rsid w:val="00BF1F12"/>
    <w:rsid w:val="00BF1F25"/>
    <w:rsid w:val="00BF1F75"/>
    <w:rsid w:val="00BF200A"/>
    <w:rsid w:val="00BF2023"/>
    <w:rsid w:val="00BF2033"/>
    <w:rsid w:val="00BF2142"/>
    <w:rsid w:val="00BF21FB"/>
    <w:rsid w:val="00BF22B2"/>
    <w:rsid w:val="00BF23E8"/>
    <w:rsid w:val="00BF23FD"/>
    <w:rsid w:val="00BF2410"/>
    <w:rsid w:val="00BF2484"/>
    <w:rsid w:val="00BF252D"/>
    <w:rsid w:val="00BF2599"/>
    <w:rsid w:val="00BF260D"/>
    <w:rsid w:val="00BF26C1"/>
    <w:rsid w:val="00BF2728"/>
    <w:rsid w:val="00BF27BC"/>
    <w:rsid w:val="00BF27D7"/>
    <w:rsid w:val="00BF27E5"/>
    <w:rsid w:val="00BF2877"/>
    <w:rsid w:val="00BF2897"/>
    <w:rsid w:val="00BF28EA"/>
    <w:rsid w:val="00BF2969"/>
    <w:rsid w:val="00BF29E3"/>
    <w:rsid w:val="00BF2A16"/>
    <w:rsid w:val="00BF2A9F"/>
    <w:rsid w:val="00BF2B0A"/>
    <w:rsid w:val="00BF2B8E"/>
    <w:rsid w:val="00BF2BC8"/>
    <w:rsid w:val="00BF2BCD"/>
    <w:rsid w:val="00BF2C01"/>
    <w:rsid w:val="00BF2C0D"/>
    <w:rsid w:val="00BF2C25"/>
    <w:rsid w:val="00BF2C6E"/>
    <w:rsid w:val="00BF2CCE"/>
    <w:rsid w:val="00BF2D03"/>
    <w:rsid w:val="00BF2D82"/>
    <w:rsid w:val="00BF2F23"/>
    <w:rsid w:val="00BF2FE2"/>
    <w:rsid w:val="00BF3041"/>
    <w:rsid w:val="00BF307A"/>
    <w:rsid w:val="00BF30BC"/>
    <w:rsid w:val="00BF3141"/>
    <w:rsid w:val="00BF3144"/>
    <w:rsid w:val="00BF3194"/>
    <w:rsid w:val="00BF31CE"/>
    <w:rsid w:val="00BF321C"/>
    <w:rsid w:val="00BF326A"/>
    <w:rsid w:val="00BF32A3"/>
    <w:rsid w:val="00BF32B7"/>
    <w:rsid w:val="00BF32C4"/>
    <w:rsid w:val="00BF32F5"/>
    <w:rsid w:val="00BF32FB"/>
    <w:rsid w:val="00BF33F0"/>
    <w:rsid w:val="00BF342A"/>
    <w:rsid w:val="00BF3450"/>
    <w:rsid w:val="00BF3494"/>
    <w:rsid w:val="00BF34AC"/>
    <w:rsid w:val="00BF3515"/>
    <w:rsid w:val="00BF3531"/>
    <w:rsid w:val="00BF35D6"/>
    <w:rsid w:val="00BF37DA"/>
    <w:rsid w:val="00BF3879"/>
    <w:rsid w:val="00BF38F5"/>
    <w:rsid w:val="00BF392A"/>
    <w:rsid w:val="00BF395B"/>
    <w:rsid w:val="00BF3986"/>
    <w:rsid w:val="00BF3A12"/>
    <w:rsid w:val="00BF3A52"/>
    <w:rsid w:val="00BF3A56"/>
    <w:rsid w:val="00BF3A75"/>
    <w:rsid w:val="00BF3AFD"/>
    <w:rsid w:val="00BF3C49"/>
    <w:rsid w:val="00BF3CB7"/>
    <w:rsid w:val="00BF3CC0"/>
    <w:rsid w:val="00BF3CD7"/>
    <w:rsid w:val="00BF3D35"/>
    <w:rsid w:val="00BF3DAC"/>
    <w:rsid w:val="00BF3E3A"/>
    <w:rsid w:val="00BF3E7F"/>
    <w:rsid w:val="00BF3EB2"/>
    <w:rsid w:val="00BF3EC5"/>
    <w:rsid w:val="00BF3EC6"/>
    <w:rsid w:val="00BF3F0D"/>
    <w:rsid w:val="00BF3F9A"/>
    <w:rsid w:val="00BF3FC6"/>
    <w:rsid w:val="00BF400D"/>
    <w:rsid w:val="00BF40E8"/>
    <w:rsid w:val="00BF412A"/>
    <w:rsid w:val="00BF41B3"/>
    <w:rsid w:val="00BF41BF"/>
    <w:rsid w:val="00BF422E"/>
    <w:rsid w:val="00BF4284"/>
    <w:rsid w:val="00BF4354"/>
    <w:rsid w:val="00BF4390"/>
    <w:rsid w:val="00BF44A8"/>
    <w:rsid w:val="00BF44BC"/>
    <w:rsid w:val="00BF44C6"/>
    <w:rsid w:val="00BF458C"/>
    <w:rsid w:val="00BF45C5"/>
    <w:rsid w:val="00BF4653"/>
    <w:rsid w:val="00BF4661"/>
    <w:rsid w:val="00BF46A1"/>
    <w:rsid w:val="00BF46D9"/>
    <w:rsid w:val="00BF46EF"/>
    <w:rsid w:val="00BF4746"/>
    <w:rsid w:val="00BF4757"/>
    <w:rsid w:val="00BF4767"/>
    <w:rsid w:val="00BF47C5"/>
    <w:rsid w:val="00BF47D1"/>
    <w:rsid w:val="00BF47E3"/>
    <w:rsid w:val="00BF4912"/>
    <w:rsid w:val="00BF4996"/>
    <w:rsid w:val="00BF4A32"/>
    <w:rsid w:val="00BF4A41"/>
    <w:rsid w:val="00BF4BEB"/>
    <w:rsid w:val="00BF4C85"/>
    <w:rsid w:val="00BF4D11"/>
    <w:rsid w:val="00BF4D1B"/>
    <w:rsid w:val="00BF4D69"/>
    <w:rsid w:val="00BF4E07"/>
    <w:rsid w:val="00BF4E28"/>
    <w:rsid w:val="00BF4EAD"/>
    <w:rsid w:val="00BF5002"/>
    <w:rsid w:val="00BF5060"/>
    <w:rsid w:val="00BF50A4"/>
    <w:rsid w:val="00BF51D5"/>
    <w:rsid w:val="00BF5391"/>
    <w:rsid w:val="00BF53F3"/>
    <w:rsid w:val="00BF544F"/>
    <w:rsid w:val="00BF5457"/>
    <w:rsid w:val="00BF54DF"/>
    <w:rsid w:val="00BF5573"/>
    <w:rsid w:val="00BF55E5"/>
    <w:rsid w:val="00BF5671"/>
    <w:rsid w:val="00BF5672"/>
    <w:rsid w:val="00BF569A"/>
    <w:rsid w:val="00BF57ED"/>
    <w:rsid w:val="00BF5813"/>
    <w:rsid w:val="00BF583B"/>
    <w:rsid w:val="00BF587F"/>
    <w:rsid w:val="00BF591A"/>
    <w:rsid w:val="00BF59A4"/>
    <w:rsid w:val="00BF5A2D"/>
    <w:rsid w:val="00BF5A5F"/>
    <w:rsid w:val="00BF5B99"/>
    <w:rsid w:val="00BF5C09"/>
    <w:rsid w:val="00BF5CDC"/>
    <w:rsid w:val="00BF5D2A"/>
    <w:rsid w:val="00BF5DB9"/>
    <w:rsid w:val="00BF5DEC"/>
    <w:rsid w:val="00BF5E29"/>
    <w:rsid w:val="00BF5E97"/>
    <w:rsid w:val="00BF5EF7"/>
    <w:rsid w:val="00BF5F2A"/>
    <w:rsid w:val="00BF5F38"/>
    <w:rsid w:val="00BF6084"/>
    <w:rsid w:val="00BF609D"/>
    <w:rsid w:val="00BF6120"/>
    <w:rsid w:val="00BF622A"/>
    <w:rsid w:val="00BF62F4"/>
    <w:rsid w:val="00BF63BE"/>
    <w:rsid w:val="00BF6423"/>
    <w:rsid w:val="00BF6477"/>
    <w:rsid w:val="00BF647A"/>
    <w:rsid w:val="00BF65BE"/>
    <w:rsid w:val="00BF65E8"/>
    <w:rsid w:val="00BF6713"/>
    <w:rsid w:val="00BF6743"/>
    <w:rsid w:val="00BF67B0"/>
    <w:rsid w:val="00BF67C7"/>
    <w:rsid w:val="00BF67DD"/>
    <w:rsid w:val="00BF6895"/>
    <w:rsid w:val="00BF689C"/>
    <w:rsid w:val="00BF689F"/>
    <w:rsid w:val="00BF69FD"/>
    <w:rsid w:val="00BF6A11"/>
    <w:rsid w:val="00BF6A70"/>
    <w:rsid w:val="00BF6B4E"/>
    <w:rsid w:val="00BF6B54"/>
    <w:rsid w:val="00BF6B87"/>
    <w:rsid w:val="00BF6BB4"/>
    <w:rsid w:val="00BF6C46"/>
    <w:rsid w:val="00BF6C6C"/>
    <w:rsid w:val="00BF6D96"/>
    <w:rsid w:val="00BF6DC4"/>
    <w:rsid w:val="00BF6DE9"/>
    <w:rsid w:val="00BF6E22"/>
    <w:rsid w:val="00BF6E2B"/>
    <w:rsid w:val="00BF6E69"/>
    <w:rsid w:val="00BF6E84"/>
    <w:rsid w:val="00BF6EA0"/>
    <w:rsid w:val="00BF6F51"/>
    <w:rsid w:val="00BF6F9B"/>
    <w:rsid w:val="00BF6FC4"/>
    <w:rsid w:val="00BF6FD9"/>
    <w:rsid w:val="00BF70AD"/>
    <w:rsid w:val="00BF70CB"/>
    <w:rsid w:val="00BF70F5"/>
    <w:rsid w:val="00BF719B"/>
    <w:rsid w:val="00BF71A8"/>
    <w:rsid w:val="00BF7273"/>
    <w:rsid w:val="00BF72AE"/>
    <w:rsid w:val="00BF72E6"/>
    <w:rsid w:val="00BF7314"/>
    <w:rsid w:val="00BF733D"/>
    <w:rsid w:val="00BF7354"/>
    <w:rsid w:val="00BF73AF"/>
    <w:rsid w:val="00BF7536"/>
    <w:rsid w:val="00BF768A"/>
    <w:rsid w:val="00BF77B7"/>
    <w:rsid w:val="00BF7800"/>
    <w:rsid w:val="00BF7A0C"/>
    <w:rsid w:val="00BF7A86"/>
    <w:rsid w:val="00BF7B4F"/>
    <w:rsid w:val="00BF7B7F"/>
    <w:rsid w:val="00BF7B8D"/>
    <w:rsid w:val="00BF7BFD"/>
    <w:rsid w:val="00BF7C4F"/>
    <w:rsid w:val="00BF7C8B"/>
    <w:rsid w:val="00BF7C99"/>
    <w:rsid w:val="00BF7D09"/>
    <w:rsid w:val="00BF7D6E"/>
    <w:rsid w:val="00BF7D8A"/>
    <w:rsid w:val="00BF7DA7"/>
    <w:rsid w:val="00BF7DC4"/>
    <w:rsid w:val="00BF7DDD"/>
    <w:rsid w:val="00BF7EC9"/>
    <w:rsid w:val="00BF7FA8"/>
    <w:rsid w:val="00C00043"/>
    <w:rsid w:val="00C0009E"/>
    <w:rsid w:val="00C00108"/>
    <w:rsid w:val="00C0014F"/>
    <w:rsid w:val="00C00150"/>
    <w:rsid w:val="00C0019A"/>
    <w:rsid w:val="00C001E3"/>
    <w:rsid w:val="00C0031E"/>
    <w:rsid w:val="00C00347"/>
    <w:rsid w:val="00C00369"/>
    <w:rsid w:val="00C003B1"/>
    <w:rsid w:val="00C004A3"/>
    <w:rsid w:val="00C004BD"/>
    <w:rsid w:val="00C00507"/>
    <w:rsid w:val="00C00623"/>
    <w:rsid w:val="00C00632"/>
    <w:rsid w:val="00C00646"/>
    <w:rsid w:val="00C0066D"/>
    <w:rsid w:val="00C006C2"/>
    <w:rsid w:val="00C006FE"/>
    <w:rsid w:val="00C007AD"/>
    <w:rsid w:val="00C007B7"/>
    <w:rsid w:val="00C0096B"/>
    <w:rsid w:val="00C00978"/>
    <w:rsid w:val="00C00A44"/>
    <w:rsid w:val="00C00A6A"/>
    <w:rsid w:val="00C00B0B"/>
    <w:rsid w:val="00C00B22"/>
    <w:rsid w:val="00C00B2F"/>
    <w:rsid w:val="00C00BA5"/>
    <w:rsid w:val="00C00BCC"/>
    <w:rsid w:val="00C00C42"/>
    <w:rsid w:val="00C00C74"/>
    <w:rsid w:val="00C00CC6"/>
    <w:rsid w:val="00C00D74"/>
    <w:rsid w:val="00C00D85"/>
    <w:rsid w:val="00C00DE6"/>
    <w:rsid w:val="00C00E05"/>
    <w:rsid w:val="00C00E5D"/>
    <w:rsid w:val="00C00F1E"/>
    <w:rsid w:val="00C00FEF"/>
    <w:rsid w:val="00C00FF7"/>
    <w:rsid w:val="00C0107D"/>
    <w:rsid w:val="00C010CF"/>
    <w:rsid w:val="00C01137"/>
    <w:rsid w:val="00C011AA"/>
    <w:rsid w:val="00C011B2"/>
    <w:rsid w:val="00C011D6"/>
    <w:rsid w:val="00C0126E"/>
    <w:rsid w:val="00C0127F"/>
    <w:rsid w:val="00C012AB"/>
    <w:rsid w:val="00C012C0"/>
    <w:rsid w:val="00C01386"/>
    <w:rsid w:val="00C01411"/>
    <w:rsid w:val="00C01418"/>
    <w:rsid w:val="00C01462"/>
    <w:rsid w:val="00C014A4"/>
    <w:rsid w:val="00C01500"/>
    <w:rsid w:val="00C01657"/>
    <w:rsid w:val="00C0165F"/>
    <w:rsid w:val="00C01661"/>
    <w:rsid w:val="00C016A0"/>
    <w:rsid w:val="00C017D1"/>
    <w:rsid w:val="00C0187D"/>
    <w:rsid w:val="00C0189D"/>
    <w:rsid w:val="00C018AC"/>
    <w:rsid w:val="00C019CA"/>
    <w:rsid w:val="00C019D8"/>
    <w:rsid w:val="00C01A2B"/>
    <w:rsid w:val="00C01A3F"/>
    <w:rsid w:val="00C01A71"/>
    <w:rsid w:val="00C01B3F"/>
    <w:rsid w:val="00C01B90"/>
    <w:rsid w:val="00C01B9E"/>
    <w:rsid w:val="00C01BB2"/>
    <w:rsid w:val="00C01BB7"/>
    <w:rsid w:val="00C01C0E"/>
    <w:rsid w:val="00C01C30"/>
    <w:rsid w:val="00C01C3E"/>
    <w:rsid w:val="00C01C4D"/>
    <w:rsid w:val="00C01C54"/>
    <w:rsid w:val="00C01C76"/>
    <w:rsid w:val="00C01D17"/>
    <w:rsid w:val="00C01D35"/>
    <w:rsid w:val="00C01D55"/>
    <w:rsid w:val="00C01D93"/>
    <w:rsid w:val="00C01DA6"/>
    <w:rsid w:val="00C01DE8"/>
    <w:rsid w:val="00C01E09"/>
    <w:rsid w:val="00C01E19"/>
    <w:rsid w:val="00C01E4A"/>
    <w:rsid w:val="00C01E72"/>
    <w:rsid w:val="00C01EC2"/>
    <w:rsid w:val="00C01EC9"/>
    <w:rsid w:val="00C01F91"/>
    <w:rsid w:val="00C02017"/>
    <w:rsid w:val="00C0209B"/>
    <w:rsid w:val="00C020AF"/>
    <w:rsid w:val="00C02197"/>
    <w:rsid w:val="00C021E8"/>
    <w:rsid w:val="00C02212"/>
    <w:rsid w:val="00C02240"/>
    <w:rsid w:val="00C022D4"/>
    <w:rsid w:val="00C02329"/>
    <w:rsid w:val="00C02354"/>
    <w:rsid w:val="00C023E7"/>
    <w:rsid w:val="00C02464"/>
    <w:rsid w:val="00C0248F"/>
    <w:rsid w:val="00C024CB"/>
    <w:rsid w:val="00C024E8"/>
    <w:rsid w:val="00C024F0"/>
    <w:rsid w:val="00C0252A"/>
    <w:rsid w:val="00C025A1"/>
    <w:rsid w:val="00C025C2"/>
    <w:rsid w:val="00C025D0"/>
    <w:rsid w:val="00C025E3"/>
    <w:rsid w:val="00C025FF"/>
    <w:rsid w:val="00C02602"/>
    <w:rsid w:val="00C0275B"/>
    <w:rsid w:val="00C0276F"/>
    <w:rsid w:val="00C0279B"/>
    <w:rsid w:val="00C028A7"/>
    <w:rsid w:val="00C028EE"/>
    <w:rsid w:val="00C02990"/>
    <w:rsid w:val="00C02A2E"/>
    <w:rsid w:val="00C02A31"/>
    <w:rsid w:val="00C02A60"/>
    <w:rsid w:val="00C02B76"/>
    <w:rsid w:val="00C02C4E"/>
    <w:rsid w:val="00C02C58"/>
    <w:rsid w:val="00C02C7B"/>
    <w:rsid w:val="00C02CDE"/>
    <w:rsid w:val="00C02CE4"/>
    <w:rsid w:val="00C02D44"/>
    <w:rsid w:val="00C02D84"/>
    <w:rsid w:val="00C02DB3"/>
    <w:rsid w:val="00C02DC0"/>
    <w:rsid w:val="00C02DC9"/>
    <w:rsid w:val="00C02DE1"/>
    <w:rsid w:val="00C02DF8"/>
    <w:rsid w:val="00C02F89"/>
    <w:rsid w:val="00C02FCB"/>
    <w:rsid w:val="00C0317F"/>
    <w:rsid w:val="00C03181"/>
    <w:rsid w:val="00C03196"/>
    <w:rsid w:val="00C031CF"/>
    <w:rsid w:val="00C0320F"/>
    <w:rsid w:val="00C0323C"/>
    <w:rsid w:val="00C0324B"/>
    <w:rsid w:val="00C0326B"/>
    <w:rsid w:val="00C032C9"/>
    <w:rsid w:val="00C03313"/>
    <w:rsid w:val="00C0331D"/>
    <w:rsid w:val="00C03485"/>
    <w:rsid w:val="00C034E3"/>
    <w:rsid w:val="00C036CD"/>
    <w:rsid w:val="00C03727"/>
    <w:rsid w:val="00C0374A"/>
    <w:rsid w:val="00C03758"/>
    <w:rsid w:val="00C03775"/>
    <w:rsid w:val="00C0379A"/>
    <w:rsid w:val="00C03842"/>
    <w:rsid w:val="00C03856"/>
    <w:rsid w:val="00C03944"/>
    <w:rsid w:val="00C03AE5"/>
    <w:rsid w:val="00C03C07"/>
    <w:rsid w:val="00C03D0F"/>
    <w:rsid w:val="00C03D27"/>
    <w:rsid w:val="00C03D78"/>
    <w:rsid w:val="00C03E30"/>
    <w:rsid w:val="00C03EA6"/>
    <w:rsid w:val="00C03EA9"/>
    <w:rsid w:val="00C03EAF"/>
    <w:rsid w:val="00C03EB4"/>
    <w:rsid w:val="00C0400E"/>
    <w:rsid w:val="00C04039"/>
    <w:rsid w:val="00C04054"/>
    <w:rsid w:val="00C040C9"/>
    <w:rsid w:val="00C040F3"/>
    <w:rsid w:val="00C0411B"/>
    <w:rsid w:val="00C04129"/>
    <w:rsid w:val="00C04170"/>
    <w:rsid w:val="00C04176"/>
    <w:rsid w:val="00C0421B"/>
    <w:rsid w:val="00C04259"/>
    <w:rsid w:val="00C0429B"/>
    <w:rsid w:val="00C042FD"/>
    <w:rsid w:val="00C0437E"/>
    <w:rsid w:val="00C043AF"/>
    <w:rsid w:val="00C043DB"/>
    <w:rsid w:val="00C043EA"/>
    <w:rsid w:val="00C043F7"/>
    <w:rsid w:val="00C04400"/>
    <w:rsid w:val="00C04445"/>
    <w:rsid w:val="00C04447"/>
    <w:rsid w:val="00C0445F"/>
    <w:rsid w:val="00C04499"/>
    <w:rsid w:val="00C044CC"/>
    <w:rsid w:val="00C044ED"/>
    <w:rsid w:val="00C04530"/>
    <w:rsid w:val="00C045B5"/>
    <w:rsid w:val="00C0461B"/>
    <w:rsid w:val="00C0464B"/>
    <w:rsid w:val="00C04675"/>
    <w:rsid w:val="00C0469C"/>
    <w:rsid w:val="00C046AB"/>
    <w:rsid w:val="00C04727"/>
    <w:rsid w:val="00C047AD"/>
    <w:rsid w:val="00C047D6"/>
    <w:rsid w:val="00C0489A"/>
    <w:rsid w:val="00C048F3"/>
    <w:rsid w:val="00C04900"/>
    <w:rsid w:val="00C04956"/>
    <w:rsid w:val="00C049B2"/>
    <w:rsid w:val="00C04A1F"/>
    <w:rsid w:val="00C04AB1"/>
    <w:rsid w:val="00C04AB5"/>
    <w:rsid w:val="00C04AE4"/>
    <w:rsid w:val="00C04D18"/>
    <w:rsid w:val="00C04D2C"/>
    <w:rsid w:val="00C04D39"/>
    <w:rsid w:val="00C04DC8"/>
    <w:rsid w:val="00C04E3D"/>
    <w:rsid w:val="00C04E49"/>
    <w:rsid w:val="00C04E8D"/>
    <w:rsid w:val="00C04FFD"/>
    <w:rsid w:val="00C05006"/>
    <w:rsid w:val="00C050C0"/>
    <w:rsid w:val="00C0516B"/>
    <w:rsid w:val="00C05266"/>
    <w:rsid w:val="00C052C9"/>
    <w:rsid w:val="00C052D5"/>
    <w:rsid w:val="00C0533C"/>
    <w:rsid w:val="00C05429"/>
    <w:rsid w:val="00C0547E"/>
    <w:rsid w:val="00C05522"/>
    <w:rsid w:val="00C056D2"/>
    <w:rsid w:val="00C056E5"/>
    <w:rsid w:val="00C058CC"/>
    <w:rsid w:val="00C05929"/>
    <w:rsid w:val="00C05932"/>
    <w:rsid w:val="00C05953"/>
    <w:rsid w:val="00C0597D"/>
    <w:rsid w:val="00C059F9"/>
    <w:rsid w:val="00C05A01"/>
    <w:rsid w:val="00C05A46"/>
    <w:rsid w:val="00C05A63"/>
    <w:rsid w:val="00C05A71"/>
    <w:rsid w:val="00C05AC2"/>
    <w:rsid w:val="00C05B50"/>
    <w:rsid w:val="00C05B52"/>
    <w:rsid w:val="00C05B5A"/>
    <w:rsid w:val="00C05CA7"/>
    <w:rsid w:val="00C05D42"/>
    <w:rsid w:val="00C05D55"/>
    <w:rsid w:val="00C05DA9"/>
    <w:rsid w:val="00C05E62"/>
    <w:rsid w:val="00C05E69"/>
    <w:rsid w:val="00C05E72"/>
    <w:rsid w:val="00C05E79"/>
    <w:rsid w:val="00C05EB9"/>
    <w:rsid w:val="00C05FF7"/>
    <w:rsid w:val="00C06023"/>
    <w:rsid w:val="00C060BE"/>
    <w:rsid w:val="00C06102"/>
    <w:rsid w:val="00C06118"/>
    <w:rsid w:val="00C06182"/>
    <w:rsid w:val="00C06191"/>
    <w:rsid w:val="00C06224"/>
    <w:rsid w:val="00C06261"/>
    <w:rsid w:val="00C0628E"/>
    <w:rsid w:val="00C062C6"/>
    <w:rsid w:val="00C06409"/>
    <w:rsid w:val="00C0640B"/>
    <w:rsid w:val="00C064A4"/>
    <w:rsid w:val="00C064C7"/>
    <w:rsid w:val="00C06514"/>
    <w:rsid w:val="00C0651E"/>
    <w:rsid w:val="00C06542"/>
    <w:rsid w:val="00C0655B"/>
    <w:rsid w:val="00C06607"/>
    <w:rsid w:val="00C0665A"/>
    <w:rsid w:val="00C0666E"/>
    <w:rsid w:val="00C06673"/>
    <w:rsid w:val="00C0672F"/>
    <w:rsid w:val="00C06731"/>
    <w:rsid w:val="00C06765"/>
    <w:rsid w:val="00C067AB"/>
    <w:rsid w:val="00C068DE"/>
    <w:rsid w:val="00C0691A"/>
    <w:rsid w:val="00C06943"/>
    <w:rsid w:val="00C06951"/>
    <w:rsid w:val="00C0695E"/>
    <w:rsid w:val="00C0696E"/>
    <w:rsid w:val="00C069E9"/>
    <w:rsid w:val="00C06A13"/>
    <w:rsid w:val="00C06A15"/>
    <w:rsid w:val="00C06BDB"/>
    <w:rsid w:val="00C06C61"/>
    <w:rsid w:val="00C06CC8"/>
    <w:rsid w:val="00C06CE2"/>
    <w:rsid w:val="00C06D3E"/>
    <w:rsid w:val="00C06DA2"/>
    <w:rsid w:val="00C06DB0"/>
    <w:rsid w:val="00C06DBB"/>
    <w:rsid w:val="00C06F1B"/>
    <w:rsid w:val="00C06F48"/>
    <w:rsid w:val="00C06F6D"/>
    <w:rsid w:val="00C06F7A"/>
    <w:rsid w:val="00C06F8B"/>
    <w:rsid w:val="00C06FB3"/>
    <w:rsid w:val="00C07044"/>
    <w:rsid w:val="00C07178"/>
    <w:rsid w:val="00C071DD"/>
    <w:rsid w:val="00C0724D"/>
    <w:rsid w:val="00C0736B"/>
    <w:rsid w:val="00C07425"/>
    <w:rsid w:val="00C07438"/>
    <w:rsid w:val="00C07456"/>
    <w:rsid w:val="00C0748C"/>
    <w:rsid w:val="00C074B7"/>
    <w:rsid w:val="00C074D1"/>
    <w:rsid w:val="00C075B6"/>
    <w:rsid w:val="00C075ED"/>
    <w:rsid w:val="00C075F8"/>
    <w:rsid w:val="00C07641"/>
    <w:rsid w:val="00C07660"/>
    <w:rsid w:val="00C07786"/>
    <w:rsid w:val="00C077AB"/>
    <w:rsid w:val="00C077EB"/>
    <w:rsid w:val="00C0781D"/>
    <w:rsid w:val="00C07840"/>
    <w:rsid w:val="00C0784F"/>
    <w:rsid w:val="00C078E7"/>
    <w:rsid w:val="00C078F6"/>
    <w:rsid w:val="00C07920"/>
    <w:rsid w:val="00C0794A"/>
    <w:rsid w:val="00C07957"/>
    <w:rsid w:val="00C07968"/>
    <w:rsid w:val="00C079BA"/>
    <w:rsid w:val="00C079C9"/>
    <w:rsid w:val="00C07A02"/>
    <w:rsid w:val="00C07A6F"/>
    <w:rsid w:val="00C07ADC"/>
    <w:rsid w:val="00C07B1A"/>
    <w:rsid w:val="00C07BC0"/>
    <w:rsid w:val="00C07BC7"/>
    <w:rsid w:val="00C07C02"/>
    <w:rsid w:val="00C07CE3"/>
    <w:rsid w:val="00C07D11"/>
    <w:rsid w:val="00C07D2D"/>
    <w:rsid w:val="00C07D68"/>
    <w:rsid w:val="00C07E69"/>
    <w:rsid w:val="00C07F5C"/>
    <w:rsid w:val="00C07FE6"/>
    <w:rsid w:val="00C100AB"/>
    <w:rsid w:val="00C101F5"/>
    <w:rsid w:val="00C102A2"/>
    <w:rsid w:val="00C102BC"/>
    <w:rsid w:val="00C10325"/>
    <w:rsid w:val="00C10328"/>
    <w:rsid w:val="00C103BC"/>
    <w:rsid w:val="00C103E7"/>
    <w:rsid w:val="00C103FC"/>
    <w:rsid w:val="00C10403"/>
    <w:rsid w:val="00C10442"/>
    <w:rsid w:val="00C10448"/>
    <w:rsid w:val="00C104A9"/>
    <w:rsid w:val="00C10515"/>
    <w:rsid w:val="00C10546"/>
    <w:rsid w:val="00C10577"/>
    <w:rsid w:val="00C106B2"/>
    <w:rsid w:val="00C10740"/>
    <w:rsid w:val="00C107A0"/>
    <w:rsid w:val="00C107F1"/>
    <w:rsid w:val="00C10893"/>
    <w:rsid w:val="00C108CA"/>
    <w:rsid w:val="00C109A1"/>
    <w:rsid w:val="00C10ACC"/>
    <w:rsid w:val="00C10B84"/>
    <w:rsid w:val="00C10B87"/>
    <w:rsid w:val="00C10C5D"/>
    <w:rsid w:val="00C10CA3"/>
    <w:rsid w:val="00C10CB7"/>
    <w:rsid w:val="00C10CFC"/>
    <w:rsid w:val="00C10D43"/>
    <w:rsid w:val="00C10D7C"/>
    <w:rsid w:val="00C10DD7"/>
    <w:rsid w:val="00C10DE9"/>
    <w:rsid w:val="00C10E36"/>
    <w:rsid w:val="00C10EE3"/>
    <w:rsid w:val="00C10F93"/>
    <w:rsid w:val="00C10FB0"/>
    <w:rsid w:val="00C10FC0"/>
    <w:rsid w:val="00C10FEE"/>
    <w:rsid w:val="00C10FFC"/>
    <w:rsid w:val="00C1103E"/>
    <w:rsid w:val="00C1105D"/>
    <w:rsid w:val="00C1117B"/>
    <w:rsid w:val="00C11261"/>
    <w:rsid w:val="00C11328"/>
    <w:rsid w:val="00C1134C"/>
    <w:rsid w:val="00C11435"/>
    <w:rsid w:val="00C1144A"/>
    <w:rsid w:val="00C1145D"/>
    <w:rsid w:val="00C114C6"/>
    <w:rsid w:val="00C11562"/>
    <w:rsid w:val="00C1166D"/>
    <w:rsid w:val="00C11678"/>
    <w:rsid w:val="00C1177B"/>
    <w:rsid w:val="00C117C3"/>
    <w:rsid w:val="00C117DC"/>
    <w:rsid w:val="00C117FF"/>
    <w:rsid w:val="00C11826"/>
    <w:rsid w:val="00C118D4"/>
    <w:rsid w:val="00C11957"/>
    <w:rsid w:val="00C11977"/>
    <w:rsid w:val="00C119B6"/>
    <w:rsid w:val="00C119BB"/>
    <w:rsid w:val="00C119C6"/>
    <w:rsid w:val="00C11A8D"/>
    <w:rsid w:val="00C11A96"/>
    <w:rsid w:val="00C11A9A"/>
    <w:rsid w:val="00C11B04"/>
    <w:rsid w:val="00C11C01"/>
    <w:rsid w:val="00C11D27"/>
    <w:rsid w:val="00C11DAF"/>
    <w:rsid w:val="00C11DE3"/>
    <w:rsid w:val="00C11DF2"/>
    <w:rsid w:val="00C11ED5"/>
    <w:rsid w:val="00C12037"/>
    <w:rsid w:val="00C12143"/>
    <w:rsid w:val="00C121E0"/>
    <w:rsid w:val="00C122F9"/>
    <w:rsid w:val="00C12496"/>
    <w:rsid w:val="00C124DD"/>
    <w:rsid w:val="00C124F4"/>
    <w:rsid w:val="00C12577"/>
    <w:rsid w:val="00C12584"/>
    <w:rsid w:val="00C12606"/>
    <w:rsid w:val="00C12642"/>
    <w:rsid w:val="00C12795"/>
    <w:rsid w:val="00C1286A"/>
    <w:rsid w:val="00C1286B"/>
    <w:rsid w:val="00C128B5"/>
    <w:rsid w:val="00C12957"/>
    <w:rsid w:val="00C129AA"/>
    <w:rsid w:val="00C12A35"/>
    <w:rsid w:val="00C12A91"/>
    <w:rsid w:val="00C12A98"/>
    <w:rsid w:val="00C12AB8"/>
    <w:rsid w:val="00C12B1F"/>
    <w:rsid w:val="00C12B4D"/>
    <w:rsid w:val="00C12B96"/>
    <w:rsid w:val="00C12BBE"/>
    <w:rsid w:val="00C12C6B"/>
    <w:rsid w:val="00C12C83"/>
    <w:rsid w:val="00C12CF7"/>
    <w:rsid w:val="00C12D18"/>
    <w:rsid w:val="00C12D61"/>
    <w:rsid w:val="00C12E6F"/>
    <w:rsid w:val="00C12EDA"/>
    <w:rsid w:val="00C12EEA"/>
    <w:rsid w:val="00C12F96"/>
    <w:rsid w:val="00C130F1"/>
    <w:rsid w:val="00C1311A"/>
    <w:rsid w:val="00C131A6"/>
    <w:rsid w:val="00C131CA"/>
    <w:rsid w:val="00C132BA"/>
    <w:rsid w:val="00C13323"/>
    <w:rsid w:val="00C13347"/>
    <w:rsid w:val="00C134FE"/>
    <w:rsid w:val="00C135A0"/>
    <w:rsid w:val="00C135C4"/>
    <w:rsid w:val="00C135C8"/>
    <w:rsid w:val="00C135D9"/>
    <w:rsid w:val="00C135DC"/>
    <w:rsid w:val="00C13612"/>
    <w:rsid w:val="00C13637"/>
    <w:rsid w:val="00C136A6"/>
    <w:rsid w:val="00C136BB"/>
    <w:rsid w:val="00C136BE"/>
    <w:rsid w:val="00C13730"/>
    <w:rsid w:val="00C13749"/>
    <w:rsid w:val="00C13751"/>
    <w:rsid w:val="00C1376A"/>
    <w:rsid w:val="00C13770"/>
    <w:rsid w:val="00C137DE"/>
    <w:rsid w:val="00C137EE"/>
    <w:rsid w:val="00C1388F"/>
    <w:rsid w:val="00C138CE"/>
    <w:rsid w:val="00C138E2"/>
    <w:rsid w:val="00C138E7"/>
    <w:rsid w:val="00C13A47"/>
    <w:rsid w:val="00C13ABD"/>
    <w:rsid w:val="00C13B13"/>
    <w:rsid w:val="00C13BCF"/>
    <w:rsid w:val="00C13BF3"/>
    <w:rsid w:val="00C13E2C"/>
    <w:rsid w:val="00C13E4C"/>
    <w:rsid w:val="00C13F53"/>
    <w:rsid w:val="00C13F76"/>
    <w:rsid w:val="00C13F9B"/>
    <w:rsid w:val="00C13FF7"/>
    <w:rsid w:val="00C1403F"/>
    <w:rsid w:val="00C14056"/>
    <w:rsid w:val="00C14064"/>
    <w:rsid w:val="00C1406D"/>
    <w:rsid w:val="00C1408F"/>
    <w:rsid w:val="00C14165"/>
    <w:rsid w:val="00C141D8"/>
    <w:rsid w:val="00C142D7"/>
    <w:rsid w:val="00C1430E"/>
    <w:rsid w:val="00C14328"/>
    <w:rsid w:val="00C143C9"/>
    <w:rsid w:val="00C14452"/>
    <w:rsid w:val="00C14471"/>
    <w:rsid w:val="00C14553"/>
    <w:rsid w:val="00C14566"/>
    <w:rsid w:val="00C1457C"/>
    <w:rsid w:val="00C145CA"/>
    <w:rsid w:val="00C1464C"/>
    <w:rsid w:val="00C1474F"/>
    <w:rsid w:val="00C14753"/>
    <w:rsid w:val="00C14796"/>
    <w:rsid w:val="00C14818"/>
    <w:rsid w:val="00C1488A"/>
    <w:rsid w:val="00C148C8"/>
    <w:rsid w:val="00C14A06"/>
    <w:rsid w:val="00C14A3C"/>
    <w:rsid w:val="00C14AA8"/>
    <w:rsid w:val="00C14B17"/>
    <w:rsid w:val="00C14B1A"/>
    <w:rsid w:val="00C14B79"/>
    <w:rsid w:val="00C14BBE"/>
    <w:rsid w:val="00C14C64"/>
    <w:rsid w:val="00C14CC9"/>
    <w:rsid w:val="00C14D0F"/>
    <w:rsid w:val="00C14DF9"/>
    <w:rsid w:val="00C14E13"/>
    <w:rsid w:val="00C14E2B"/>
    <w:rsid w:val="00C14EF9"/>
    <w:rsid w:val="00C14F51"/>
    <w:rsid w:val="00C14F63"/>
    <w:rsid w:val="00C14F7A"/>
    <w:rsid w:val="00C15049"/>
    <w:rsid w:val="00C150A0"/>
    <w:rsid w:val="00C150AD"/>
    <w:rsid w:val="00C150F1"/>
    <w:rsid w:val="00C15108"/>
    <w:rsid w:val="00C15190"/>
    <w:rsid w:val="00C15206"/>
    <w:rsid w:val="00C15220"/>
    <w:rsid w:val="00C15231"/>
    <w:rsid w:val="00C152AF"/>
    <w:rsid w:val="00C152BD"/>
    <w:rsid w:val="00C152C5"/>
    <w:rsid w:val="00C153F9"/>
    <w:rsid w:val="00C1543D"/>
    <w:rsid w:val="00C1549A"/>
    <w:rsid w:val="00C154D0"/>
    <w:rsid w:val="00C15570"/>
    <w:rsid w:val="00C1567F"/>
    <w:rsid w:val="00C156D0"/>
    <w:rsid w:val="00C156EB"/>
    <w:rsid w:val="00C15773"/>
    <w:rsid w:val="00C15774"/>
    <w:rsid w:val="00C157C3"/>
    <w:rsid w:val="00C1583E"/>
    <w:rsid w:val="00C158E0"/>
    <w:rsid w:val="00C15940"/>
    <w:rsid w:val="00C15A31"/>
    <w:rsid w:val="00C15ACE"/>
    <w:rsid w:val="00C15AF5"/>
    <w:rsid w:val="00C15B39"/>
    <w:rsid w:val="00C15BC3"/>
    <w:rsid w:val="00C15BEA"/>
    <w:rsid w:val="00C15BED"/>
    <w:rsid w:val="00C15BF1"/>
    <w:rsid w:val="00C15C21"/>
    <w:rsid w:val="00C15C78"/>
    <w:rsid w:val="00C15C8F"/>
    <w:rsid w:val="00C15C9D"/>
    <w:rsid w:val="00C15CCB"/>
    <w:rsid w:val="00C15D17"/>
    <w:rsid w:val="00C15EE7"/>
    <w:rsid w:val="00C15F17"/>
    <w:rsid w:val="00C15F22"/>
    <w:rsid w:val="00C1603D"/>
    <w:rsid w:val="00C16063"/>
    <w:rsid w:val="00C160CB"/>
    <w:rsid w:val="00C16104"/>
    <w:rsid w:val="00C1611F"/>
    <w:rsid w:val="00C16143"/>
    <w:rsid w:val="00C16156"/>
    <w:rsid w:val="00C1622A"/>
    <w:rsid w:val="00C1622B"/>
    <w:rsid w:val="00C1625C"/>
    <w:rsid w:val="00C162AD"/>
    <w:rsid w:val="00C1633B"/>
    <w:rsid w:val="00C16346"/>
    <w:rsid w:val="00C16412"/>
    <w:rsid w:val="00C1646C"/>
    <w:rsid w:val="00C1649C"/>
    <w:rsid w:val="00C1651B"/>
    <w:rsid w:val="00C16594"/>
    <w:rsid w:val="00C165CA"/>
    <w:rsid w:val="00C165E7"/>
    <w:rsid w:val="00C165FF"/>
    <w:rsid w:val="00C1663D"/>
    <w:rsid w:val="00C1667E"/>
    <w:rsid w:val="00C166D2"/>
    <w:rsid w:val="00C167C5"/>
    <w:rsid w:val="00C167CC"/>
    <w:rsid w:val="00C16837"/>
    <w:rsid w:val="00C16860"/>
    <w:rsid w:val="00C16867"/>
    <w:rsid w:val="00C16974"/>
    <w:rsid w:val="00C169D0"/>
    <w:rsid w:val="00C169F1"/>
    <w:rsid w:val="00C16AE5"/>
    <w:rsid w:val="00C16B93"/>
    <w:rsid w:val="00C16BDD"/>
    <w:rsid w:val="00C16BF2"/>
    <w:rsid w:val="00C16C01"/>
    <w:rsid w:val="00C16C6B"/>
    <w:rsid w:val="00C16CBC"/>
    <w:rsid w:val="00C16D16"/>
    <w:rsid w:val="00C16D53"/>
    <w:rsid w:val="00C16E13"/>
    <w:rsid w:val="00C16E26"/>
    <w:rsid w:val="00C16EAE"/>
    <w:rsid w:val="00C16EFD"/>
    <w:rsid w:val="00C17052"/>
    <w:rsid w:val="00C17099"/>
    <w:rsid w:val="00C170D0"/>
    <w:rsid w:val="00C171CD"/>
    <w:rsid w:val="00C1720D"/>
    <w:rsid w:val="00C17249"/>
    <w:rsid w:val="00C17261"/>
    <w:rsid w:val="00C17268"/>
    <w:rsid w:val="00C17321"/>
    <w:rsid w:val="00C173E0"/>
    <w:rsid w:val="00C17402"/>
    <w:rsid w:val="00C1741F"/>
    <w:rsid w:val="00C174A7"/>
    <w:rsid w:val="00C17552"/>
    <w:rsid w:val="00C175C4"/>
    <w:rsid w:val="00C1764A"/>
    <w:rsid w:val="00C176B0"/>
    <w:rsid w:val="00C17814"/>
    <w:rsid w:val="00C17874"/>
    <w:rsid w:val="00C1796A"/>
    <w:rsid w:val="00C179A0"/>
    <w:rsid w:val="00C17A5A"/>
    <w:rsid w:val="00C17AD7"/>
    <w:rsid w:val="00C17ADA"/>
    <w:rsid w:val="00C17AFD"/>
    <w:rsid w:val="00C17B47"/>
    <w:rsid w:val="00C17C57"/>
    <w:rsid w:val="00C17CB5"/>
    <w:rsid w:val="00C17CB7"/>
    <w:rsid w:val="00C17CFE"/>
    <w:rsid w:val="00C17DCB"/>
    <w:rsid w:val="00C17EE4"/>
    <w:rsid w:val="00C17F8B"/>
    <w:rsid w:val="00C17FAB"/>
    <w:rsid w:val="00C17FC9"/>
    <w:rsid w:val="00C20006"/>
    <w:rsid w:val="00C20079"/>
    <w:rsid w:val="00C2009A"/>
    <w:rsid w:val="00C201B5"/>
    <w:rsid w:val="00C2021E"/>
    <w:rsid w:val="00C2023D"/>
    <w:rsid w:val="00C202CD"/>
    <w:rsid w:val="00C203A4"/>
    <w:rsid w:val="00C2045C"/>
    <w:rsid w:val="00C204C2"/>
    <w:rsid w:val="00C204CD"/>
    <w:rsid w:val="00C204F6"/>
    <w:rsid w:val="00C20653"/>
    <w:rsid w:val="00C20665"/>
    <w:rsid w:val="00C20668"/>
    <w:rsid w:val="00C20708"/>
    <w:rsid w:val="00C20753"/>
    <w:rsid w:val="00C20768"/>
    <w:rsid w:val="00C20788"/>
    <w:rsid w:val="00C207F2"/>
    <w:rsid w:val="00C207FF"/>
    <w:rsid w:val="00C20815"/>
    <w:rsid w:val="00C2084A"/>
    <w:rsid w:val="00C2087F"/>
    <w:rsid w:val="00C20881"/>
    <w:rsid w:val="00C20889"/>
    <w:rsid w:val="00C208C5"/>
    <w:rsid w:val="00C208D0"/>
    <w:rsid w:val="00C209C7"/>
    <w:rsid w:val="00C20A12"/>
    <w:rsid w:val="00C20AE4"/>
    <w:rsid w:val="00C20B04"/>
    <w:rsid w:val="00C20B92"/>
    <w:rsid w:val="00C20BD8"/>
    <w:rsid w:val="00C20C4A"/>
    <w:rsid w:val="00C20D33"/>
    <w:rsid w:val="00C20DDA"/>
    <w:rsid w:val="00C20DE4"/>
    <w:rsid w:val="00C20E8C"/>
    <w:rsid w:val="00C20ED1"/>
    <w:rsid w:val="00C20F83"/>
    <w:rsid w:val="00C20FDB"/>
    <w:rsid w:val="00C2101F"/>
    <w:rsid w:val="00C21025"/>
    <w:rsid w:val="00C21074"/>
    <w:rsid w:val="00C21280"/>
    <w:rsid w:val="00C21283"/>
    <w:rsid w:val="00C212A9"/>
    <w:rsid w:val="00C21317"/>
    <w:rsid w:val="00C2132A"/>
    <w:rsid w:val="00C21333"/>
    <w:rsid w:val="00C21396"/>
    <w:rsid w:val="00C213AA"/>
    <w:rsid w:val="00C213E2"/>
    <w:rsid w:val="00C21405"/>
    <w:rsid w:val="00C21411"/>
    <w:rsid w:val="00C21414"/>
    <w:rsid w:val="00C2145E"/>
    <w:rsid w:val="00C21499"/>
    <w:rsid w:val="00C21586"/>
    <w:rsid w:val="00C216D6"/>
    <w:rsid w:val="00C21757"/>
    <w:rsid w:val="00C2178B"/>
    <w:rsid w:val="00C21885"/>
    <w:rsid w:val="00C21A77"/>
    <w:rsid w:val="00C21AA8"/>
    <w:rsid w:val="00C21B2E"/>
    <w:rsid w:val="00C21B3C"/>
    <w:rsid w:val="00C21B73"/>
    <w:rsid w:val="00C21C34"/>
    <w:rsid w:val="00C21C77"/>
    <w:rsid w:val="00C21CA1"/>
    <w:rsid w:val="00C21CD7"/>
    <w:rsid w:val="00C21CEA"/>
    <w:rsid w:val="00C21D03"/>
    <w:rsid w:val="00C21D9F"/>
    <w:rsid w:val="00C21DC3"/>
    <w:rsid w:val="00C21E3A"/>
    <w:rsid w:val="00C21E47"/>
    <w:rsid w:val="00C21EC2"/>
    <w:rsid w:val="00C21FA6"/>
    <w:rsid w:val="00C21FD2"/>
    <w:rsid w:val="00C22003"/>
    <w:rsid w:val="00C22012"/>
    <w:rsid w:val="00C2207F"/>
    <w:rsid w:val="00C2209C"/>
    <w:rsid w:val="00C220CB"/>
    <w:rsid w:val="00C22131"/>
    <w:rsid w:val="00C221A0"/>
    <w:rsid w:val="00C221C6"/>
    <w:rsid w:val="00C221CA"/>
    <w:rsid w:val="00C22228"/>
    <w:rsid w:val="00C22268"/>
    <w:rsid w:val="00C222DD"/>
    <w:rsid w:val="00C222E8"/>
    <w:rsid w:val="00C2231F"/>
    <w:rsid w:val="00C223B9"/>
    <w:rsid w:val="00C223FA"/>
    <w:rsid w:val="00C22483"/>
    <w:rsid w:val="00C22531"/>
    <w:rsid w:val="00C22544"/>
    <w:rsid w:val="00C22546"/>
    <w:rsid w:val="00C22605"/>
    <w:rsid w:val="00C2260E"/>
    <w:rsid w:val="00C2266A"/>
    <w:rsid w:val="00C22697"/>
    <w:rsid w:val="00C22712"/>
    <w:rsid w:val="00C227C5"/>
    <w:rsid w:val="00C227CC"/>
    <w:rsid w:val="00C227FE"/>
    <w:rsid w:val="00C2285E"/>
    <w:rsid w:val="00C22880"/>
    <w:rsid w:val="00C228BC"/>
    <w:rsid w:val="00C228FD"/>
    <w:rsid w:val="00C22931"/>
    <w:rsid w:val="00C229A1"/>
    <w:rsid w:val="00C229BB"/>
    <w:rsid w:val="00C229EB"/>
    <w:rsid w:val="00C22A48"/>
    <w:rsid w:val="00C22AFB"/>
    <w:rsid w:val="00C22B62"/>
    <w:rsid w:val="00C22BE2"/>
    <w:rsid w:val="00C22CCB"/>
    <w:rsid w:val="00C22CE9"/>
    <w:rsid w:val="00C22D1A"/>
    <w:rsid w:val="00C22D1E"/>
    <w:rsid w:val="00C22D7D"/>
    <w:rsid w:val="00C22D84"/>
    <w:rsid w:val="00C22DA9"/>
    <w:rsid w:val="00C22DD8"/>
    <w:rsid w:val="00C22DED"/>
    <w:rsid w:val="00C22E47"/>
    <w:rsid w:val="00C22F29"/>
    <w:rsid w:val="00C22F42"/>
    <w:rsid w:val="00C23009"/>
    <w:rsid w:val="00C2302E"/>
    <w:rsid w:val="00C2305A"/>
    <w:rsid w:val="00C231A0"/>
    <w:rsid w:val="00C231AD"/>
    <w:rsid w:val="00C231BE"/>
    <w:rsid w:val="00C231E5"/>
    <w:rsid w:val="00C23233"/>
    <w:rsid w:val="00C23244"/>
    <w:rsid w:val="00C23376"/>
    <w:rsid w:val="00C2344F"/>
    <w:rsid w:val="00C234A1"/>
    <w:rsid w:val="00C23529"/>
    <w:rsid w:val="00C235D3"/>
    <w:rsid w:val="00C235FA"/>
    <w:rsid w:val="00C235FE"/>
    <w:rsid w:val="00C2361B"/>
    <w:rsid w:val="00C236F7"/>
    <w:rsid w:val="00C2370A"/>
    <w:rsid w:val="00C23746"/>
    <w:rsid w:val="00C2379A"/>
    <w:rsid w:val="00C2390B"/>
    <w:rsid w:val="00C2393C"/>
    <w:rsid w:val="00C23984"/>
    <w:rsid w:val="00C23A1A"/>
    <w:rsid w:val="00C23B43"/>
    <w:rsid w:val="00C23C01"/>
    <w:rsid w:val="00C23C32"/>
    <w:rsid w:val="00C23CA1"/>
    <w:rsid w:val="00C23CB3"/>
    <w:rsid w:val="00C23D22"/>
    <w:rsid w:val="00C23DA6"/>
    <w:rsid w:val="00C23E1D"/>
    <w:rsid w:val="00C23EEC"/>
    <w:rsid w:val="00C23FCC"/>
    <w:rsid w:val="00C24142"/>
    <w:rsid w:val="00C2414B"/>
    <w:rsid w:val="00C241B7"/>
    <w:rsid w:val="00C241CA"/>
    <w:rsid w:val="00C241CE"/>
    <w:rsid w:val="00C241DA"/>
    <w:rsid w:val="00C241DE"/>
    <w:rsid w:val="00C24292"/>
    <w:rsid w:val="00C24315"/>
    <w:rsid w:val="00C24385"/>
    <w:rsid w:val="00C24397"/>
    <w:rsid w:val="00C243AF"/>
    <w:rsid w:val="00C24469"/>
    <w:rsid w:val="00C24497"/>
    <w:rsid w:val="00C24564"/>
    <w:rsid w:val="00C245B4"/>
    <w:rsid w:val="00C2468E"/>
    <w:rsid w:val="00C246CB"/>
    <w:rsid w:val="00C246EE"/>
    <w:rsid w:val="00C24812"/>
    <w:rsid w:val="00C24818"/>
    <w:rsid w:val="00C24828"/>
    <w:rsid w:val="00C248EE"/>
    <w:rsid w:val="00C24983"/>
    <w:rsid w:val="00C24A1B"/>
    <w:rsid w:val="00C24A23"/>
    <w:rsid w:val="00C24A40"/>
    <w:rsid w:val="00C24A85"/>
    <w:rsid w:val="00C24AC4"/>
    <w:rsid w:val="00C24B20"/>
    <w:rsid w:val="00C24C3F"/>
    <w:rsid w:val="00C24C9C"/>
    <w:rsid w:val="00C24CA1"/>
    <w:rsid w:val="00C24D14"/>
    <w:rsid w:val="00C24DE3"/>
    <w:rsid w:val="00C24DEA"/>
    <w:rsid w:val="00C24DEF"/>
    <w:rsid w:val="00C24EE2"/>
    <w:rsid w:val="00C24FDD"/>
    <w:rsid w:val="00C25029"/>
    <w:rsid w:val="00C2503F"/>
    <w:rsid w:val="00C25150"/>
    <w:rsid w:val="00C25228"/>
    <w:rsid w:val="00C25274"/>
    <w:rsid w:val="00C2527E"/>
    <w:rsid w:val="00C25360"/>
    <w:rsid w:val="00C25384"/>
    <w:rsid w:val="00C253C4"/>
    <w:rsid w:val="00C2540D"/>
    <w:rsid w:val="00C2540E"/>
    <w:rsid w:val="00C25453"/>
    <w:rsid w:val="00C2547A"/>
    <w:rsid w:val="00C2547E"/>
    <w:rsid w:val="00C25485"/>
    <w:rsid w:val="00C254C5"/>
    <w:rsid w:val="00C25567"/>
    <w:rsid w:val="00C256BF"/>
    <w:rsid w:val="00C25746"/>
    <w:rsid w:val="00C25819"/>
    <w:rsid w:val="00C258C5"/>
    <w:rsid w:val="00C2599C"/>
    <w:rsid w:val="00C259FA"/>
    <w:rsid w:val="00C25A2A"/>
    <w:rsid w:val="00C25A69"/>
    <w:rsid w:val="00C25B05"/>
    <w:rsid w:val="00C25B83"/>
    <w:rsid w:val="00C25CD0"/>
    <w:rsid w:val="00C25D35"/>
    <w:rsid w:val="00C25DB3"/>
    <w:rsid w:val="00C25DC2"/>
    <w:rsid w:val="00C25DC3"/>
    <w:rsid w:val="00C25E3C"/>
    <w:rsid w:val="00C25E4A"/>
    <w:rsid w:val="00C25EF3"/>
    <w:rsid w:val="00C25F32"/>
    <w:rsid w:val="00C25F79"/>
    <w:rsid w:val="00C260A2"/>
    <w:rsid w:val="00C260CA"/>
    <w:rsid w:val="00C2611F"/>
    <w:rsid w:val="00C26181"/>
    <w:rsid w:val="00C2620E"/>
    <w:rsid w:val="00C2621A"/>
    <w:rsid w:val="00C26254"/>
    <w:rsid w:val="00C26298"/>
    <w:rsid w:val="00C2629A"/>
    <w:rsid w:val="00C262FF"/>
    <w:rsid w:val="00C26392"/>
    <w:rsid w:val="00C26396"/>
    <w:rsid w:val="00C26444"/>
    <w:rsid w:val="00C264C6"/>
    <w:rsid w:val="00C264F9"/>
    <w:rsid w:val="00C2653E"/>
    <w:rsid w:val="00C26547"/>
    <w:rsid w:val="00C2660E"/>
    <w:rsid w:val="00C266C6"/>
    <w:rsid w:val="00C26748"/>
    <w:rsid w:val="00C26766"/>
    <w:rsid w:val="00C267DD"/>
    <w:rsid w:val="00C26872"/>
    <w:rsid w:val="00C268A5"/>
    <w:rsid w:val="00C2693D"/>
    <w:rsid w:val="00C269F8"/>
    <w:rsid w:val="00C26A28"/>
    <w:rsid w:val="00C26ABD"/>
    <w:rsid w:val="00C26B17"/>
    <w:rsid w:val="00C26B33"/>
    <w:rsid w:val="00C26B5F"/>
    <w:rsid w:val="00C26BAB"/>
    <w:rsid w:val="00C26CC9"/>
    <w:rsid w:val="00C26D1E"/>
    <w:rsid w:val="00C26D82"/>
    <w:rsid w:val="00C26E25"/>
    <w:rsid w:val="00C26E3B"/>
    <w:rsid w:val="00C26E48"/>
    <w:rsid w:val="00C26EFE"/>
    <w:rsid w:val="00C26F38"/>
    <w:rsid w:val="00C26F6B"/>
    <w:rsid w:val="00C26FA1"/>
    <w:rsid w:val="00C270B6"/>
    <w:rsid w:val="00C2719E"/>
    <w:rsid w:val="00C272AA"/>
    <w:rsid w:val="00C272AB"/>
    <w:rsid w:val="00C272DE"/>
    <w:rsid w:val="00C272EA"/>
    <w:rsid w:val="00C2732B"/>
    <w:rsid w:val="00C27347"/>
    <w:rsid w:val="00C273AC"/>
    <w:rsid w:val="00C27525"/>
    <w:rsid w:val="00C275BA"/>
    <w:rsid w:val="00C275D7"/>
    <w:rsid w:val="00C2763A"/>
    <w:rsid w:val="00C27658"/>
    <w:rsid w:val="00C27661"/>
    <w:rsid w:val="00C27673"/>
    <w:rsid w:val="00C276A8"/>
    <w:rsid w:val="00C27776"/>
    <w:rsid w:val="00C2779D"/>
    <w:rsid w:val="00C277FD"/>
    <w:rsid w:val="00C278E5"/>
    <w:rsid w:val="00C278FF"/>
    <w:rsid w:val="00C2793B"/>
    <w:rsid w:val="00C2799A"/>
    <w:rsid w:val="00C27AE5"/>
    <w:rsid w:val="00C27B70"/>
    <w:rsid w:val="00C27B9D"/>
    <w:rsid w:val="00C27BC7"/>
    <w:rsid w:val="00C27BDF"/>
    <w:rsid w:val="00C27C85"/>
    <w:rsid w:val="00C27CC1"/>
    <w:rsid w:val="00C27D35"/>
    <w:rsid w:val="00C27D9B"/>
    <w:rsid w:val="00C27E6A"/>
    <w:rsid w:val="00C27EC6"/>
    <w:rsid w:val="00C27EF2"/>
    <w:rsid w:val="00C27F3F"/>
    <w:rsid w:val="00C27F87"/>
    <w:rsid w:val="00C301C1"/>
    <w:rsid w:val="00C301CB"/>
    <w:rsid w:val="00C3029D"/>
    <w:rsid w:val="00C302FF"/>
    <w:rsid w:val="00C3034C"/>
    <w:rsid w:val="00C3038F"/>
    <w:rsid w:val="00C303A0"/>
    <w:rsid w:val="00C303B2"/>
    <w:rsid w:val="00C30599"/>
    <w:rsid w:val="00C305AD"/>
    <w:rsid w:val="00C305C5"/>
    <w:rsid w:val="00C30660"/>
    <w:rsid w:val="00C30698"/>
    <w:rsid w:val="00C306D4"/>
    <w:rsid w:val="00C306DE"/>
    <w:rsid w:val="00C307F0"/>
    <w:rsid w:val="00C308A9"/>
    <w:rsid w:val="00C309C5"/>
    <w:rsid w:val="00C30AFF"/>
    <w:rsid w:val="00C30B46"/>
    <w:rsid w:val="00C30B64"/>
    <w:rsid w:val="00C30C01"/>
    <w:rsid w:val="00C30C4F"/>
    <w:rsid w:val="00C30CAF"/>
    <w:rsid w:val="00C30CD5"/>
    <w:rsid w:val="00C30CED"/>
    <w:rsid w:val="00C30D17"/>
    <w:rsid w:val="00C30D7D"/>
    <w:rsid w:val="00C30DBE"/>
    <w:rsid w:val="00C30DBF"/>
    <w:rsid w:val="00C30E64"/>
    <w:rsid w:val="00C30F09"/>
    <w:rsid w:val="00C30F49"/>
    <w:rsid w:val="00C30FD1"/>
    <w:rsid w:val="00C31015"/>
    <w:rsid w:val="00C31106"/>
    <w:rsid w:val="00C3110F"/>
    <w:rsid w:val="00C31164"/>
    <w:rsid w:val="00C311BA"/>
    <w:rsid w:val="00C311D3"/>
    <w:rsid w:val="00C31204"/>
    <w:rsid w:val="00C31250"/>
    <w:rsid w:val="00C312F2"/>
    <w:rsid w:val="00C31305"/>
    <w:rsid w:val="00C3136C"/>
    <w:rsid w:val="00C313D5"/>
    <w:rsid w:val="00C31400"/>
    <w:rsid w:val="00C314D7"/>
    <w:rsid w:val="00C314F8"/>
    <w:rsid w:val="00C315F0"/>
    <w:rsid w:val="00C3160A"/>
    <w:rsid w:val="00C316DE"/>
    <w:rsid w:val="00C3170E"/>
    <w:rsid w:val="00C31888"/>
    <w:rsid w:val="00C3194B"/>
    <w:rsid w:val="00C319D2"/>
    <w:rsid w:val="00C31A8F"/>
    <w:rsid w:val="00C31AEA"/>
    <w:rsid w:val="00C31C0B"/>
    <w:rsid w:val="00C31C15"/>
    <w:rsid w:val="00C31C4B"/>
    <w:rsid w:val="00C31D0A"/>
    <w:rsid w:val="00C31D2E"/>
    <w:rsid w:val="00C31E7A"/>
    <w:rsid w:val="00C31E81"/>
    <w:rsid w:val="00C31EE7"/>
    <w:rsid w:val="00C31EF5"/>
    <w:rsid w:val="00C31F40"/>
    <w:rsid w:val="00C31F51"/>
    <w:rsid w:val="00C31F6D"/>
    <w:rsid w:val="00C32051"/>
    <w:rsid w:val="00C320A2"/>
    <w:rsid w:val="00C320EB"/>
    <w:rsid w:val="00C321A7"/>
    <w:rsid w:val="00C322AB"/>
    <w:rsid w:val="00C322CC"/>
    <w:rsid w:val="00C322D1"/>
    <w:rsid w:val="00C322DE"/>
    <w:rsid w:val="00C32364"/>
    <w:rsid w:val="00C323F7"/>
    <w:rsid w:val="00C32423"/>
    <w:rsid w:val="00C3242D"/>
    <w:rsid w:val="00C324C0"/>
    <w:rsid w:val="00C32503"/>
    <w:rsid w:val="00C32523"/>
    <w:rsid w:val="00C32540"/>
    <w:rsid w:val="00C32664"/>
    <w:rsid w:val="00C32699"/>
    <w:rsid w:val="00C326D0"/>
    <w:rsid w:val="00C32701"/>
    <w:rsid w:val="00C32772"/>
    <w:rsid w:val="00C3277F"/>
    <w:rsid w:val="00C327B0"/>
    <w:rsid w:val="00C32839"/>
    <w:rsid w:val="00C32988"/>
    <w:rsid w:val="00C32A0D"/>
    <w:rsid w:val="00C32A46"/>
    <w:rsid w:val="00C32B13"/>
    <w:rsid w:val="00C32BA0"/>
    <w:rsid w:val="00C32CED"/>
    <w:rsid w:val="00C32D57"/>
    <w:rsid w:val="00C32DA3"/>
    <w:rsid w:val="00C32DDF"/>
    <w:rsid w:val="00C32E2C"/>
    <w:rsid w:val="00C32E41"/>
    <w:rsid w:val="00C32E53"/>
    <w:rsid w:val="00C32F60"/>
    <w:rsid w:val="00C32FF8"/>
    <w:rsid w:val="00C33008"/>
    <w:rsid w:val="00C3308B"/>
    <w:rsid w:val="00C33127"/>
    <w:rsid w:val="00C3324A"/>
    <w:rsid w:val="00C33265"/>
    <w:rsid w:val="00C332DD"/>
    <w:rsid w:val="00C332F3"/>
    <w:rsid w:val="00C33374"/>
    <w:rsid w:val="00C333C9"/>
    <w:rsid w:val="00C333E4"/>
    <w:rsid w:val="00C33409"/>
    <w:rsid w:val="00C33419"/>
    <w:rsid w:val="00C3343A"/>
    <w:rsid w:val="00C33538"/>
    <w:rsid w:val="00C3359D"/>
    <w:rsid w:val="00C335B6"/>
    <w:rsid w:val="00C335CD"/>
    <w:rsid w:val="00C335DC"/>
    <w:rsid w:val="00C335EE"/>
    <w:rsid w:val="00C3364C"/>
    <w:rsid w:val="00C336C5"/>
    <w:rsid w:val="00C336F3"/>
    <w:rsid w:val="00C3374B"/>
    <w:rsid w:val="00C337CC"/>
    <w:rsid w:val="00C337EF"/>
    <w:rsid w:val="00C3385A"/>
    <w:rsid w:val="00C33872"/>
    <w:rsid w:val="00C3387C"/>
    <w:rsid w:val="00C338E3"/>
    <w:rsid w:val="00C338E4"/>
    <w:rsid w:val="00C338E8"/>
    <w:rsid w:val="00C3395C"/>
    <w:rsid w:val="00C33996"/>
    <w:rsid w:val="00C339C2"/>
    <w:rsid w:val="00C339D6"/>
    <w:rsid w:val="00C33B26"/>
    <w:rsid w:val="00C33B2C"/>
    <w:rsid w:val="00C33B37"/>
    <w:rsid w:val="00C33B55"/>
    <w:rsid w:val="00C33B5F"/>
    <w:rsid w:val="00C33B97"/>
    <w:rsid w:val="00C33C20"/>
    <w:rsid w:val="00C33C30"/>
    <w:rsid w:val="00C33C3E"/>
    <w:rsid w:val="00C33C48"/>
    <w:rsid w:val="00C33D3B"/>
    <w:rsid w:val="00C33D3D"/>
    <w:rsid w:val="00C33D50"/>
    <w:rsid w:val="00C33E46"/>
    <w:rsid w:val="00C33F1A"/>
    <w:rsid w:val="00C33FB5"/>
    <w:rsid w:val="00C34063"/>
    <w:rsid w:val="00C341B6"/>
    <w:rsid w:val="00C3422B"/>
    <w:rsid w:val="00C34230"/>
    <w:rsid w:val="00C3423D"/>
    <w:rsid w:val="00C34240"/>
    <w:rsid w:val="00C34379"/>
    <w:rsid w:val="00C34451"/>
    <w:rsid w:val="00C3446B"/>
    <w:rsid w:val="00C3447A"/>
    <w:rsid w:val="00C34499"/>
    <w:rsid w:val="00C34523"/>
    <w:rsid w:val="00C345A7"/>
    <w:rsid w:val="00C345EC"/>
    <w:rsid w:val="00C34653"/>
    <w:rsid w:val="00C34662"/>
    <w:rsid w:val="00C34678"/>
    <w:rsid w:val="00C3469C"/>
    <w:rsid w:val="00C346C9"/>
    <w:rsid w:val="00C34729"/>
    <w:rsid w:val="00C34745"/>
    <w:rsid w:val="00C3476A"/>
    <w:rsid w:val="00C3483A"/>
    <w:rsid w:val="00C348D7"/>
    <w:rsid w:val="00C34A90"/>
    <w:rsid w:val="00C34B51"/>
    <w:rsid w:val="00C34B68"/>
    <w:rsid w:val="00C34C17"/>
    <w:rsid w:val="00C34C18"/>
    <w:rsid w:val="00C34C74"/>
    <w:rsid w:val="00C34CF5"/>
    <w:rsid w:val="00C34D20"/>
    <w:rsid w:val="00C34EC1"/>
    <w:rsid w:val="00C34F53"/>
    <w:rsid w:val="00C34FB2"/>
    <w:rsid w:val="00C35091"/>
    <w:rsid w:val="00C350A0"/>
    <w:rsid w:val="00C35108"/>
    <w:rsid w:val="00C35151"/>
    <w:rsid w:val="00C3516D"/>
    <w:rsid w:val="00C351A0"/>
    <w:rsid w:val="00C35288"/>
    <w:rsid w:val="00C352B4"/>
    <w:rsid w:val="00C35310"/>
    <w:rsid w:val="00C35314"/>
    <w:rsid w:val="00C3548A"/>
    <w:rsid w:val="00C3548F"/>
    <w:rsid w:val="00C354B6"/>
    <w:rsid w:val="00C354D0"/>
    <w:rsid w:val="00C35599"/>
    <w:rsid w:val="00C355A3"/>
    <w:rsid w:val="00C355B8"/>
    <w:rsid w:val="00C355ED"/>
    <w:rsid w:val="00C355F6"/>
    <w:rsid w:val="00C355FE"/>
    <w:rsid w:val="00C35607"/>
    <w:rsid w:val="00C3563A"/>
    <w:rsid w:val="00C3568B"/>
    <w:rsid w:val="00C35697"/>
    <w:rsid w:val="00C35709"/>
    <w:rsid w:val="00C35761"/>
    <w:rsid w:val="00C357C5"/>
    <w:rsid w:val="00C357F2"/>
    <w:rsid w:val="00C35926"/>
    <w:rsid w:val="00C359B4"/>
    <w:rsid w:val="00C35B2E"/>
    <w:rsid w:val="00C35B46"/>
    <w:rsid w:val="00C35BCF"/>
    <w:rsid w:val="00C35BE6"/>
    <w:rsid w:val="00C35C25"/>
    <w:rsid w:val="00C35CB1"/>
    <w:rsid w:val="00C35CB6"/>
    <w:rsid w:val="00C35CBA"/>
    <w:rsid w:val="00C35D0B"/>
    <w:rsid w:val="00C35D54"/>
    <w:rsid w:val="00C35DB1"/>
    <w:rsid w:val="00C35EE9"/>
    <w:rsid w:val="00C35EF6"/>
    <w:rsid w:val="00C35F00"/>
    <w:rsid w:val="00C35F23"/>
    <w:rsid w:val="00C35F47"/>
    <w:rsid w:val="00C35FDE"/>
    <w:rsid w:val="00C3600D"/>
    <w:rsid w:val="00C36079"/>
    <w:rsid w:val="00C36080"/>
    <w:rsid w:val="00C360AC"/>
    <w:rsid w:val="00C360F8"/>
    <w:rsid w:val="00C36128"/>
    <w:rsid w:val="00C3614E"/>
    <w:rsid w:val="00C361B6"/>
    <w:rsid w:val="00C361F3"/>
    <w:rsid w:val="00C36225"/>
    <w:rsid w:val="00C3623C"/>
    <w:rsid w:val="00C362A4"/>
    <w:rsid w:val="00C362CA"/>
    <w:rsid w:val="00C36350"/>
    <w:rsid w:val="00C36378"/>
    <w:rsid w:val="00C3639C"/>
    <w:rsid w:val="00C363A0"/>
    <w:rsid w:val="00C36457"/>
    <w:rsid w:val="00C36461"/>
    <w:rsid w:val="00C3646F"/>
    <w:rsid w:val="00C3648E"/>
    <w:rsid w:val="00C364B2"/>
    <w:rsid w:val="00C364D7"/>
    <w:rsid w:val="00C36512"/>
    <w:rsid w:val="00C36515"/>
    <w:rsid w:val="00C365E9"/>
    <w:rsid w:val="00C366A6"/>
    <w:rsid w:val="00C3677A"/>
    <w:rsid w:val="00C367C4"/>
    <w:rsid w:val="00C367F9"/>
    <w:rsid w:val="00C36854"/>
    <w:rsid w:val="00C36868"/>
    <w:rsid w:val="00C368A6"/>
    <w:rsid w:val="00C368E7"/>
    <w:rsid w:val="00C368FF"/>
    <w:rsid w:val="00C36952"/>
    <w:rsid w:val="00C36986"/>
    <w:rsid w:val="00C369A6"/>
    <w:rsid w:val="00C369C1"/>
    <w:rsid w:val="00C369DA"/>
    <w:rsid w:val="00C36A29"/>
    <w:rsid w:val="00C36A96"/>
    <w:rsid w:val="00C36B5F"/>
    <w:rsid w:val="00C36B61"/>
    <w:rsid w:val="00C36B65"/>
    <w:rsid w:val="00C36B84"/>
    <w:rsid w:val="00C36BC4"/>
    <w:rsid w:val="00C36BDF"/>
    <w:rsid w:val="00C36C2D"/>
    <w:rsid w:val="00C36C57"/>
    <w:rsid w:val="00C36CBE"/>
    <w:rsid w:val="00C36DAB"/>
    <w:rsid w:val="00C36E4F"/>
    <w:rsid w:val="00C36F0B"/>
    <w:rsid w:val="00C36F76"/>
    <w:rsid w:val="00C36FD3"/>
    <w:rsid w:val="00C37011"/>
    <w:rsid w:val="00C37018"/>
    <w:rsid w:val="00C37059"/>
    <w:rsid w:val="00C3707D"/>
    <w:rsid w:val="00C3715B"/>
    <w:rsid w:val="00C371A1"/>
    <w:rsid w:val="00C371AF"/>
    <w:rsid w:val="00C37261"/>
    <w:rsid w:val="00C3731F"/>
    <w:rsid w:val="00C3734D"/>
    <w:rsid w:val="00C37362"/>
    <w:rsid w:val="00C3736E"/>
    <w:rsid w:val="00C373FC"/>
    <w:rsid w:val="00C37441"/>
    <w:rsid w:val="00C3749C"/>
    <w:rsid w:val="00C374FD"/>
    <w:rsid w:val="00C37516"/>
    <w:rsid w:val="00C3757F"/>
    <w:rsid w:val="00C375EF"/>
    <w:rsid w:val="00C37613"/>
    <w:rsid w:val="00C3764C"/>
    <w:rsid w:val="00C376B0"/>
    <w:rsid w:val="00C376CB"/>
    <w:rsid w:val="00C377C7"/>
    <w:rsid w:val="00C37831"/>
    <w:rsid w:val="00C37859"/>
    <w:rsid w:val="00C378A7"/>
    <w:rsid w:val="00C37986"/>
    <w:rsid w:val="00C37A6B"/>
    <w:rsid w:val="00C37B36"/>
    <w:rsid w:val="00C37B5F"/>
    <w:rsid w:val="00C37BB3"/>
    <w:rsid w:val="00C37C6B"/>
    <w:rsid w:val="00C37D06"/>
    <w:rsid w:val="00C37E04"/>
    <w:rsid w:val="00C37E0F"/>
    <w:rsid w:val="00C37E8F"/>
    <w:rsid w:val="00C37F0D"/>
    <w:rsid w:val="00C37F34"/>
    <w:rsid w:val="00C37F63"/>
    <w:rsid w:val="00C37F64"/>
    <w:rsid w:val="00C37FB3"/>
    <w:rsid w:val="00C37FFE"/>
    <w:rsid w:val="00C400ED"/>
    <w:rsid w:val="00C401EA"/>
    <w:rsid w:val="00C402A8"/>
    <w:rsid w:val="00C4036E"/>
    <w:rsid w:val="00C403C6"/>
    <w:rsid w:val="00C403F7"/>
    <w:rsid w:val="00C404B8"/>
    <w:rsid w:val="00C4050F"/>
    <w:rsid w:val="00C40554"/>
    <w:rsid w:val="00C4057B"/>
    <w:rsid w:val="00C4058E"/>
    <w:rsid w:val="00C405A9"/>
    <w:rsid w:val="00C406E5"/>
    <w:rsid w:val="00C406F7"/>
    <w:rsid w:val="00C40805"/>
    <w:rsid w:val="00C40843"/>
    <w:rsid w:val="00C4088A"/>
    <w:rsid w:val="00C408A9"/>
    <w:rsid w:val="00C40956"/>
    <w:rsid w:val="00C40967"/>
    <w:rsid w:val="00C40972"/>
    <w:rsid w:val="00C40A3D"/>
    <w:rsid w:val="00C40A6D"/>
    <w:rsid w:val="00C40A95"/>
    <w:rsid w:val="00C40A99"/>
    <w:rsid w:val="00C40ACB"/>
    <w:rsid w:val="00C40BA6"/>
    <w:rsid w:val="00C40C0A"/>
    <w:rsid w:val="00C40C67"/>
    <w:rsid w:val="00C40CB1"/>
    <w:rsid w:val="00C40D84"/>
    <w:rsid w:val="00C40DBC"/>
    <w:rsid w:val="00C40DE5"/>
    <w:rsid w:val="00C40E50"/>
    <w:rsid w:val="00C40F06"/>
    <w:rsid w:val="00C40F4F"/>
    <w:rsid w:val="00C40F80"/>
    <w:rsid w:val="00C40F84"/>
    <w:rsid w:val="00C40F93"/>
    <w:rsid w:val="00C40FF4"/>
    <w:rsid w:val="00C41032"/>
    <w:rsid w:val="00C4107A"/>
    <w:rsid w:val="00C41083"/>
    <w:rsid w:val="00C410A1"/>
    <w:rsid w:val="00C410AD"/>
    <w:rsid w:val="00C4110B"/>
    <w:rsid w:val="00C41134"/>
    <w:rsid w:val="00C41190"/>
    <w:rsid w:val="00C41282"/>
    <w:rsid w:val="00C412DF"/>
    <w:rsid w:val="00C412E1"/>
    <w:rsid w:val="00C4135D"/>
    <w:rsid w:val="00C4136D"/>
    <w:rsid w:val="00C41372"/>
    <w:rsid w:val="00C41456"/>
    <w:rsid w:val="00C414AE"/>
    <w:rsid w:val="00C41525"/>
    <w:rsid w:val="00C41558"/>
    <w:rsid w:val="00C41565"/>
    <w:rsid w:val="00C4158B"/>
    <w:rsid w:val="00C415C0"/>
    <w:rsid w:val="00C415C1"/>
    <w:rsid w:val="00C41681"/>
    <w:rsid w:val="00C41686"/>
    <w:rsid w:val="00C416EF"/>
    <w:rsid w:val="00C41751"/>
    <w:rsid w:val="00C417D1"/>
    <w:rsid w:val="00C41808"/>
    <w:rsid w:val="00C4186E"/>
    <w:rsid w:val="00C418ED"/>
    <w:rsid w:val="00C41949"/>
    <w:rsid w:val="00C4199F"/>
    <w:rsid w:val="00C419AF"/>
    <w:rsid w:val="00C419E0"/>
    <w:rsid w:val="00C419E2"/>
    <w:rsid w:val="00C419F1"/>
    <w:rsid w:val="00C41A06"/>
    <w:rsid w:val="00C41A12"/>
    <w:rsid w:val="00C41A19"/>
    <w:rsid w:val="00C41AA3"/>
    <w:rsid w:val="00C41AAE"/>
    <w:rsid w:val="00C41AD5"/>
    <w:rsid w:val="00C41AF9"/>
    <w:rsid w:val="00C41BA8"/>
    <w:rsid w:val="00C41C67"/>
    <w:rsid w:val="00C41C6E"/>
    <w:rsid w:val="00C41C74"/>
    <w:rsid w:val="00C41D63"/>
    <w:rsid w:val="00C41DE3"/>
    <w:rsid w:val="00C41E0F"/>
    <w:rsid w:val="00C41E14"/>
    <w:rsid w:val="00C41E15"/>
    <w:rsid w:val="00C41E22"/>
    <w:rsid w:val="00C41E4C"/>
    <w:rsid w:val="00C41E7A"/>
    <w:rsid w:val="00C41F1B"/>
    <w:rsid w:val="00C41FD4"/>
    <w:rsid w:val="00C41FF0"/>
    <w:rsid w:val="00C42012"/>
    <w:rsid w:val="00C42047"/>
    <w:rsid w:val="00C42051"/>
    <w:rsid w:val="00C42135"/>
    <w:rsid w:val="00C421CB"/>
    <w:rsid w:val="00C421F0"/>
    <w:rsid w:val="00C4221A"/>
    <w:rsid w:val="00C422E1"/>
    <w:rsid w:val="00C42368"/>
    <w:rsid w:val="00C42374"/>
    <w:rsid w:val="00C42379"/>
    <w:rsid w:val="00C42393"/>
    <w:rsid w:val="00C4239A"/>
    <w:rsid w:val="00C4240D"/>
    <w:rsid w:val="00C4241B"/>
    <w:rsid w:val="00C4243A"/>
    <w:rsid w:val="00C424C7"/>
    <w:rsid w:val="00C42590"/>
    <w:rsid w:val="00C425A0"/>
    <w:rsid w:val="00C425AB"/>
    <w:rsid w:val="00C4260B"/>
    <w:rsid w:val="00C426BB"/>
    <w:rsid w:val="00C4279C"/>
    <w:rsid w:val="00C427D8"/>
    <w:rsid w:val="00C42812"/>
    <w:rsid w:val="00C4284F"/>
    <w:rsid w:val="00C42853"/>
    <w:rsid w:val="00C42891"/>
    <w:rsid w:val="00C42954"/>
    <w:rsid w:val="00C4296C"/>
    <w:rsid w:val="00C42973"/>
    <w:rsid w:val="00C429A3"/>
    <w:rsid w:val="00C429DE"/>
    <w:rsid w:val="00C42A44"/>
    <w:rsid w:val="00C42AEE"/>
    <w:rsid w:val="00C42BBD"/>
    <w:rsid w:val="00C42CA6"/>
    <w:rsid w:val="00C42CDB"/>
    <w:rsid w:val="00C42CE0"/>
    <w:rsid w:val="00C42CF4"/>
    <w:rsid w:val="00C42D0F"/>
    <w:rsid w:val="00C42D20"/>
    <w:rsid w:val="00C42D3A"/>
    <w:rsid w:val="00C42DBE"/>
    <w:rsid w:val="00C42DFE"/>
    <w:rsid w:val="00C42F08"/>
    <w:rsid w:val="00C42F1A"/>
    <w:rsid w:val="00C42F72"/>
    <w:rsid w:val="00C42FA0"/>
    <w:rsid w:val="00C4300C"/>
    <w:rsid w:val="00C43137"/>
    <w:rsid w:val="00C43156"/>
    <w:rsid w:val="00C43185"/>
    <w:rsid w:val="00C431EF"/>
    <w:rsid w:val="00C43265"/>
    <w:rsid w:val="00C4329F"/>
    <w:rsid w:val="00C432B3"/>
    <w:rsid w:val="00C4330A"/>
    <w:rsid w:val="00C43314"/>
    <w:rsid w:val="00C43394"/>
    <w:rsid w:val="00C433C0"/>
    <w:rsid w:val="00C434B2"/>
    <w:rsid w:val="00C434C4"/>
    <w:rsid w:val="00C434CD"/>
    <w:rsid w:val="00C43576"/>
    <w:rsid w:val="00C4369B"/>
    <w:rsid w:val="00C436E7"/>
    <w:rsid w:val="00C4370D"/>
    <w:rsid w:val="00C43793"/>
    <w:rsid w:val="00C437B0"/>
    <w:rsid w:val="00C437B8"/>
    <w:rsid w:val="00C43821"/>
    <w:rsid w:val="00C4387B"/>
    <w:rsid w:val="00C4388D"/>
    <w:rsid w:val="00C43894"/>
    <w:rsid w:val="00C438B4"/>
    <w:rsid w:val="00C43990"/>
    <w:rsid w:val="00C439D4"/>
    <w:rsid w:val="00C43A7C"/>
    <w:rsid w:val="00C43AC6"/>
    <w:rsid w:val="00C43AE7"/>
    <w:rsid w:val="00C43AEF"/>
    <w:rsid w:val="00C43AF2"/>
    <w:rsid w:val="00C43B78"/>
    <w:rsid w:val="00C43BD1"/>
    <w:rsid w:val="00C43C39"/>
    <w:rsid w:val="00C43C7B"/>
    <w:rsid w:val="00C43D02"/>
    <w:rsid w:val="00C43D39"/>
    <w:rsid w:val="00C43D9F"/>
    <w:rsid w:val="00C43E3B"/>
    <w:rsid w:val="00C43E48"/>
    <w:rsid w:val="00C43E79"/>
    <w:rsid w:val="00C43F32"/>
    <w:rsid w:val="00C43F5B"/>
    <w:rsid w:val="00C43FC1"/>
    <w:rsid w:val="00C43FC2"/>
    <w:rsid w:val="00C44013"/>
    <w:rsid w:val="00C4408B"/>
    <w:rsid w:val="00C44107"/>
    <w:rsid w:val="00C44108"/>
    <w:rsid w:val="00C4415A"/>
    <w:rsid w:val="00C4416C"/>
    <w:rsid w:val="00C441E2"/>
    <w:rsid w:val="00C441E6"/>
    <w:rsid w:val="00C442AB"/>
    <w:rsid w:val="00C442F5"/>
    <w:rsid w:val="00C44310"/>
    <w:rsid w:val="00C44333"/>
    <w:rsid w:val="00C443D2"/>
    <w:rsid w:val="00C444B1"/>
    <w:rsid w:val="00C444C1"/>
    <w:rsid w:val="00C445CD"/>
    <w:rsid w:val="00C445F0"/>
    <w:rsid w:val="00C44633"/>
    <w:rsid w:val="00C446EC"/>
    <w:rsid w:val="00C4474B"/>
    <w:rsid w:val="00C447B6"/>
    <w:rsid w:val="00C447B9"/>
    <w:rsid w:val="00C448A4"/>
    <w:rsid w:val="00C448B9"/>
    <w:rsid w:val="00C44919"/>
    <w:rsid w:val="00C449A6"/>
    <w:rsid w:val="00C44A58"/>
    <w:rsid w:val="00C44A9F"/>
    <w:rsid w:val="00C44D03"/>
    <w:rsid w:val="00C44DD0"/>
    <w:rsid w:val="00C44E9E"/>
    <w:rsid w:val="00C44EA0"/>
    <w:rsid w:val="00C44EA6"/>
    <w:rsid w:val="00C44EA7"/>
    <w:rsid w:val="00C44ECC"/>
    <w:rsid w:val="00C44F8E"/>
    <w:rsid w:val="00C450ED"/>
    <w:rsid w:val="00C4511E"/>
    <w:rsid w:val="00C451CD"/>
    <w:rsid w:val="00C45296"/>
    <w:rsid w:val="00C4542B"/>
    <w:rsid w:val="00C454D6"/>
    <w:rsid w:val="00C45513"/>
    <w:rsid w:val="00C455EB"/>
    <w:rsid w:val="00C455F7"/>
    <w:rsid w:val="00C455FF"/>
    <w:rsid w:val="00C45630"/>
    <w:rsid w:val="00C45655"/>
    <w:rsid w:val="00C456A6"/>
    <w:rsid w:val="00C456B8"/>
    <w:rsid w:val="00C456DC"/>
    <w:rsid w:val="00C45709"/>
    <w:rsid w:val="00C4574D"/>
    <w:rsid w:val="00C4577F"/>
    <w:rsid w:val="00C458FD"/>
    <w:rsid w:val="00C45944"/>
    <w:rsid w:val="00C4596E"/>
    <w:rsid w:val="00C459B7"/>
    <w:rsid w:val="00C45A01"/>
    <w:rsid w:val="00C45A69"/>
    <w:rsid w:val="00C45A88"/>
    <w:rsid w:val="00C45A95"/>
    <w:rsid w:val="00C45ACD"/>
    <w:rsid w:val="00C45AE0"/>
    <w:rsid w:val="00C45B03"/>
    <w:rsid w:val="00C45B3C"/>
    <w:rsid w:val="00C45B7C"/>
    <w:rsid w:val="00C45BA6"/>
    <w:rsid w:val="00C45BC2"/>
    <w:rsid w:val="00C45BD8"/>
    <w:rsid w:val="00C45BF9"/>
    <w:rsid w:val="00C45C01"/>
    <w:rsid w:val="00C45C83"/>
    <w:rsid w:val="00C45D42"/>
    <w:rsid w:val="00C45D4F"/>
    <w:rsid w:val="00C45D71"/>
    <w:rsid w:val="00C45DAD"/>
    <w:rsid w:val="00C45E6D"/>
    <w:rsid w:val="00C45E95"/>
    <w:rsid w:val="00C45F74"/>
    <w:rsid w:val="00C45FE4"/>
    <w:rsid w:val="00C45FEA"/>
    <w:rsid w:val="00C45FF6"/>
    <w:rsid w:val="00C4604E"/>
    <w:rsid w:val="00C46130"/>
    <w:rsid w:val="00C4623A"/>
    <w:rsid w:val="00C4626C"/>
    <w:rsid w:val="00C46283"/>
    <w:rsid w:val="00C4629A"/>
    <w:rsid w:val="00C462E5"/>
    <w:rsid w:val="00C462FC"/>
    <w:rsid w:val="00C46395"/>
    <w:rsid w:val="00C46437"/>
    <w:rsid w:val="00C464AC"/>
    <w:rsid w:val="00C464D6"/>
    <w:rsid w:val="00C46501"/>
    <w:rsid w:val="00C46581"/>
    <w:rsid w:val="00C465F4"/>
    <w:rsid w:val="00C46612"/>
    <w:rsid w:val="00C4664D"/>
    <w:rsid w:val="00C4669F"/>
    <w:rsid w:val="00C4675E"/>
    <w:rsid w:val="00C468BE"/>
    <w:rsid w:val="00C468C7"/>
    <w:rsid w:val="00C468FD"/>
    <w:rsid w:val="00C46955"/>
    <w:rsid w:val="00C469D9"/>
    <w:rsid w:val="00C46A8C"/>
    <w:rsid w:val="00C46B06"/>
    <w:rsid w:val="00C46CE7"/>
    <w:rsid w:val="00C46FC5"/>
    <w:rsid w:val="00C46FF3"/>
    <w:rsid w:val="00C47027"/>
    <w:rsid w:val="00C47031"/>
    <w:rsid w:val="00C47063"/>
    <w:rsid w:val="00C47097"/>
    <w:rsid w:val="00C470AC"/>
    <w:rsid w:val="00C470EF"/>
    <w:rsid w:val="00C470F3"/>
    <w:rsid w:val="00C4714E"/>
    <w:rsid w:val="00C4716E"/>
    <w:rsid w:val="00C47270"/>
    <w:rsid w:val="00C47280"/>
    <w:rsid w:val="00C4729B"/>
    <w:rsid w:val="00C47337"/>
    <w:rsid w:val="00C4737B"/>
    <w:rsid w:val="00C4746C"/>
    <w:rsid w:val="00C47476"/>
    <w:rsid w:val="00C47544"/>
    <w:rsid w:val="00C4756E"/>
    <w:rsid w:val="00C475A6"/>
    <w:rsid w:val="00C475BF"/>
    <w:rsid w:val="00C476F6"/>
    <w:rsid w:val="00C4777E"/>
    <w:rsid w:val="00C47967"/>
    <w:rsid w:val="00C4796B"/>
    <w:rsid w:val="00C47991"/>
    <w:rsid w:val="00C47A0C"/>
    <w:rsid w:val="00C47A7A"/>
    <w:rsid w:val="00C47B02"/>
    <w:rsid w:val="00C47B5F"/>
    <w:rsid w:val="00C47BFE"/>
    <w:rsid w:val="00C47CBE"/>
    <w:rsid w:val="00C47CDD"/>
    <w:rsid w:val="00C47CE2"/>
    <w:rsid w:val="00C47CF5"/>
    <w:rsid w:val="00C47D54"/>
    <w:rsid w:val="00C47E04"/>
    <w:rsid w:val="00C47E22"/>
    <w:rsid w:val="00C47E46"/>
    <w:rsid w:val="00C47EC5"/>
    <w:rsid w:val="00C47ED5"/>
    <w:rsid w:val="00C47F69"/>
    <w:rsid w:val="00C47FC9"/>
    <w:rsid w:val="00C50010"/>
    <w:rsid w:val="00C5001E"/>
    <w:rsid w:val="00C50030"/>
    <w:rsid w:val="00C50040"/>
    <w:rsid w:val="00C50079"/>
    <w:rsid w:val="00C5007D"/>
    <w:rsid w:val="00C500EB"/>
    <w:rsid w:val="00C5015E"/>
    <w:rsid w:val="00C501D7"/>
    <w:rsid w:val="00C501E4"/>
    <w:rsid w:val="00C501F0"/>
    <w:rsid w:val="00C5024B"/>
    <w:rsid w:val="00C50268"/>
    <w:rsid w:val="00C5028C"/>
    <w:rsid w:val="00C50313"/>
    <w:rsid w:val="00C503BC"/>
    <w:rsid w:val="00C50487"/>
    <w:rsid w:val="00C504CD"/>
    <w:rsid w:val="00C504D1"/>
    <w:rsid w:val="00C504D2"/>
    <w:rsid w:val="00C5053B"/>
    <w:rsid w:val="00C5066F"/>
    <w:rsid w:val="00C506A4"/>
    <w:rsid w:val="00C50717"/>
    <w:rsid w:val="00C5079A"/>
    <w:rsid w:val="00C507F2"/>
    <w:rsid w:val="00C50854"/>
    <w:rsid w:val="00C508F0"/>
    <w:rsid w:val="00C5094E"/>
    <w:rsid w:val="00C50A5E"/>
    <w:rsid w:val="00C50A8E"/>
    <w:rsid w:val="00C50ACA"/>
    <w:rsid w:val="00C50ACF"/>
    <w:rsid w:val="00C50B77"/>
    <w:rsid w:val="00C50B96"/>
    <w:rsid w:val="00C50C8D"/>
    <w:rsid w:val="00C50CA3"/>
    <w:rsid w:val="00C50CD5"/>
    <w:rsid w:val="00C50D4F"/>
    <w:rsid w:val="00C50D5F"/>
    <w:rsid w:val="00C50DE6"/>
    <w:rsid w:val="00C50E31"/>
    <w:rsid w:val="00C50E75"/>
    <w:rsid w:val="00C50E77"/>
    <w:rsid w:val="00C50EC6"/>
    <w:rsid w:val="00C50F70"/>
    <w:rsid w:val="00C50FC2"/>
    <w:rsid w:val="00C51149"/>
    <w:rsid w:val="00C5119B"/>
    <w:rsid w:val="00C5119E"/>
    <w:rsid w:val="00C511AB"/>
    <w:rsid w:val="00C5122B"/>
    <w:rsid w:val="00C51252"/>
    <w:rsid w:val="00C51329"/>
    <w:rsid w:val="00C51351"/>
    <w:rsid w:val="00C51378"/>
    <w:rsid w:val="00C513A7"/>
    <w:rsid w:val="00C513D9"/>
    <w:rsid w:val="00C51417"/>
    <w:rsid w:val="00C5143E"/>
    <w:rsid w:val="00C51523"/>
    <w:rsid w:val="00C5157E"/>
    <w:rsid w:val="00C515E8"/>
    <w:rsid w:val="00C5164D"/>
    <w:rsid w:val="00C51676"/>
    <w:rsid w:val="00C51698"/>
    <w:rsid w:val="00C5173C"/>
    <w:rsid w:val="00C51770"/>
    <w:rsid w:val="00C517AB"/>
    <w:rsid w:val="00C517B3"/>
    <w:rsid w:val="00C517C6"/>
    <w:rsid w:val="00C5188C"/>
    <w:rsid w:val="00C51945"/>
    <w:rsid w:val="00C5197D"/>
    <w:rsid w:val="00C519A3"/>
    <w:rsid w:val="00C519A4"/>
    <w:rsid w:val="00C51A02"/>
    <w:rsid w:val="00C51B06"/>
    <w:rsid w:val="00C51C28"/>
    <w:rsid w:val="00C51C9A"/>
    <w:rsid w:val="00C51CDF"/>
    <w:rsid w:val="00C51CF2"/>
    <w:rsid w:val="00C51D46"/>
    <w:rsid w:val="00C51DA2"/>
    <w:rsid w:val="00C51DCD"/>
    <w:rsid w:val="00C51E04"/>
    <w:rsid w:val="00C51EBB"/>
    <w:rsid w:val="00C51EFD"/>
    <w:rsid w:val="00C51F26"/>
    <w:rsid w:val="00C51F61"/>
    <w:rsid w:val="00C51FE1"/>
    <w:rsid w:val="00C52020"/>
    <w:rsid w:val="00C5204D"/>
    <w:rsid w:val="00C52077"/>
    <w:rsid w:val="00C520D7"/>
    <w:rsid w:val="00C5215B"/>
    <w:rsid w:val="00C5217A"/>
    <w:rsid w:val="00C5218E"/>
    <w:rsid w:val="00C521CE"/>
    <w:rsid w:val="00C521ED"/>
    <w:rsid w:val="00C52235"/>
    <w:rsid w:val="00C52246"/>
    <w:rsid w:val="00C52271"/>
    <w:rsid w:val="00C522AC"/>
    <w:rsid w:val="00C522C7"/>
    <w:rsid w:val="00C5249D"/>
    <w:rsid w:val="00C524A3"/>
    <w:rsid w:val="00C524B4"/>
    <w:rsid w:val="00C524CE"/>
    <w:rsid w:val="00C524F0"/>
    <w:rsid w:val="00C52587"/>
    <w:rsid w:val="00C5259B"/>
    <w:rsid w:val="00C525B6"/>
    <w:rsid w:val="00C525EB"/>
    <w:rsid w:val="00C5268B"/>
    <w:rsid w:val="00C526A6"/>
    <w:rsid w:val="00C5271B"/>
    <w:rsid w:val="00C52779"/>
    <w:rsid w:val="00C527CA"/>
    <w:rsid w:val="00C52894"/>
    <w:rsid w:val="00C52897"/>
    <w:rsid w:val="00C5293C"/>
    <w:rsid w:val="00C52A97"/>
    <w:rsid w:val="00C52ABC"/>
    <w:rsid w:val="00C52ACC"/>
    <w:rsid w:val="00C52B5A"/>
    <w:rsid w:val="00C52B71"/>
    <w:rsid w:val="00C52BC1"/>
    <w:rsid w:val="00C52D9D"/>
    <w:rsid w:val="00C52EBD"/>
    <w:rsid w:val="00C52F44"/>
    <w:rsid w:val="00C52FC7"/>
    <w:rsid w:val="00C52FE6"/>
    <w:rsid w:val="00C53007"/>
    <w:rsid w:val="00C5300B"/>
    <w:rsid w:val="00C5302C"/>
    <w:rsid w:val="00C5304E"/>
    <w:rsid w:val="00C53051"/>
    <w:rsid w:val="00C5308A"/>
    <w:rsid w:val="00C53179"/>
    <w:rsid w:val="00C53185"/>
    <w:rsid w:val="00C531FF"/>
    <w:rsid w:val="00C5325A"/>
    <w:rsid w:val="00C5339D"/>
    <w:rsid w:val="00C533AA"/>
    <w:rsid w:val="00C533BA"/>
    <w:rsid w:val="00C533BE"/>
    <w:rsid w:val="00C533ED"/>
    <w:rsid w:val="00C53482"/>
    <w:rsid w:val="00C53561"/>
    <w:rsid w:val="00C5356F"/>
    <w:rsid w:val="00C5362B"/>
    <w:rsid w:val="00C5366D"/>
    <w:rsid w:val="00C53720"/>
    <w:rsid w:val="00C537A8"/>
    <w:rsid w:val="00C537AA"/>
    <w:rsid w:val="00C537D3"/>
    <w:rsid w:val="00C537ED"/>
    <w:rsid w:val="00C53823"/>
    <w:rsid w:val="00C53957"/>
    <w:rsid w:val="00C53958"/>
    <w:rsid w:val="00C53964"/>
    <w:rsid w:val="00C53A7F"/>
    <w:rsid w:val="00C53B62"/>
    <w:rsid w:val="00C53B98"/>
    <w:rsid w:val="00C53CD7"/>
    <w:rsid w:val="00C53CFE"/>
    <w:rsid w:val="00C53D56"/>
    <w:rsid w:val="00C53D77"/>
    <w:rsid w:val="00C53DD6"/>
    <w:rsid w:val="00C53DFE"/>
    <w:rsid w:val="00C53E46"/>
    <w:rsid w:val="00C53E59"/>
    <w:rsid w:val="00C53F09"/>
    <w:rsid w:val="00C53F50"/>
    <w:rsid w:val="00C53F68"/>
    <w:rsid w:val="00C53FC0"/>
    <w:rsid w:val="00C540FD"/>
    <w:rsid w:val="00C541A2"/>
    <w:rsid w:val="00C541BC"/>
    <w:rsid w:val="00C5422A"/>
    <w:rsid w:val="00C542D6"/>
    <w:rsid w:val="00C54329"/>
    <w:rsid w:val="00C54374"/>
    <w:rsid w:val="00C54375"/>
    <w:rsid w:val="00C543A8"/>
    <w:rsid w:val="00C54424"/>
    <w:rsid w:val="00C54486"/>
    <w:rsid w:val="00C5449F"/>
    <w:rsid w:val="00C544AF"/>
    <w:rsid w:val="00C54685"/>
    <w:rsid w:val="00C5480E"/>
    <w:rsid w:val="00C54939"/>
    <w:rsid w:val="00C5498C"/>
    <w:rsid w:val="00C54A40"/>
    <w:rsid w:val="00C54A52"/>
    <w:rsid w:val="00C54AAD"/>
    <w:rsid w:val="00C54B18"/>
    <w:rsid w:val="00C54B22"/>
    <w:rsid w:val="00C54B59"/>
    <w:rsid w:val="00C54B6F"/>
    <w:rsid w:val="00C54B80"/>
    <w:rsid w:val="00C54C02"/>
    <w:rsid w:val="00C54D5C"/>
    <w:rsid w:val="00C54D60"/>
    <w:rsid w:val="00C54D67"/>
    <w:rsid w:val="00C54D7C"/>
    <w:rsid w:val="00C54DFB"/>
    <w:rsid w:val="00C54E4F"/>
    <w:rsid w:val="00C54E69"/>
    <w:rsid w:val="00C55092"/>
    <w:rsid w:val="00C5512D"/>
    <w:rsid w:val="00C55186"/>
    <w:rsid w:val="00C551DC"/>
    <w:rsid w:val="00C55342"/>
    <w:rsid w:val="00C5549D"/>
    <w:rsid w:val="00C55510"/>
    <w:rsid w:val="00C55578"/>
    <w:rsid w:val="00C555A5"/>
    <w:rsid w:val="00C555D3"/>
    <w:rsid w:val="00C556C7"/>
    <w:rsid w:val="00C55724"/>
    <w:rsid w:val="00C557A9"/>
    <w:rsid w:val="00C557E0"/>
    <w:rsid w:val="00C55A16"/>
    <w:rsid w:val="00C55A79"/>
    <w:rsid w:val="00C55A92"/>
    <w:rsid w:val="00C55AD6"/>
    <w:rsid w:val="00C55ADA"/>
    <w:rsid w:val="00C55BF0"/>
    <w:rsid w:val="00C55CD0"/>
    <w:rsid w:val="00C55D0D"/>
    <w:rsid w:val="00C55D16"/>
    <w:rsid w:val="00C55D47"/>
    <w:rsid w:val="00C55DC7"/>
    <w:rsid w:val="00C55E0F"/>
    <w:rsid w:val="00C55E6E"/>
    <w:rsid w:val="00C55EF8"/>
    <w:rsid w:val="00C55F68"/>
    <w:rsid w:val="00C55F90"/>
    <w:rsid w:val="00C55F9B"/>
    <w:rsid w:val="00C55FBF"/>
    <w:rsid w:val="00C56073"/>
    <w:rsid w:val="00C56097"/>
    <w:rsid w:val="00C560A7"/>
    <w:rsid w:val="00C560ED"/>
    <w:rsid w:val="00C56284"/>
    <w:rsid w:val="00C5639E"/>
    <w:rsid w:val="00C56406"/>
    <w:rsid w:val="00C5649B"/>
    <w:rsid w:val="00C564A2"/>
    <w:rsid w:val="00C564AB"/>
    <w:rsid w:val="00C564FB"/>
    <w:rsid w:val="00C56516"/>
    <w:rsid w:val="00C5656B"/>
    <w:rsid w:val="00C56584"/>
    <w:rsid w:val="00C5659F"/>
    <w:rsid w:val="00C565A0"/>
    <w:rsid w:val="00C565CD"/>
    <w:rsid w:val="00C565D5"/>
    <w:rsid w:val="00C566D0"/>
    <w:rsid w:val="00C566F7"/>
    <w:rsid w:val="00C5674D"/>
    <w:rsid w:val="00C567A4"/>
    <w:rsid w:val="00C56835"/>
    <w:rsid w:val="00C568EC"/>
    <w:rsid w:val="00C56933"/>
    <w:rsid w:val="00C56A32"/>
    <w:rsid w:val="00C56A90"/>
    <w:rsid w:val="00C56ABA"/>
    <w:rsid w:val="00C56ADC"/>
    <w:rsid w:val="00C56AE0"/>
    <w:rsid w:val="00C56B3D"/>
    <w:rsid w:val="00C56B42"/>
    <w:rsid w:val="00C56B4C"/>
    <w:rsid w:val="00C56BF1"/>
    <w:rsid w:val="00C56C4B"/>
    <w:rsid w:val="00C56CD9"/>
    <w:rsid w:val="00C56DFF"/>
    <w:rsid w:val="00C56F44"/>
    <w:rsid w:val="00C57089"/>
    <w:rsid w:val="00C57093"/>
    <w:rsid w:val="00C5710B"/>
    <w:rsid w:val="00C5711F"/>
    <w:rsid w:val="00C57148"/>
    <w:rsid w:val="00C57328"/>
    <w:rsid w:val="00C57421"/>
    <w:rsid w:val="00C57493"/>
    <w:rsid w:val="00C574E9"/>
    <w:rsid w:val="00C57539"/>
    <w:rsid w:val="00C57596"/>
    <w:rsid w:val="00C5759B"/>
    <w:rsid w:val="00C575F1"/>
    <w:rsid w:val="00C5764C"/>
    <w:rsid w:val="00C57719"/>
    <w:rsid w:val="00C57802"/>
    <w:rsid w:val="00C5785D"/>
    <w:rsid w:val="00C578A1"/>
    <w:rsid w:val="00C578DB"/>
    <w:rsid w:val="00C578E9"/>
    <w:rsid w:val="00C5796B"/>
    <w:rsid w:val="00C5798C"/>
    <w:rsid w:val="00C57B20"/>
    <w:rsid w:val="00C57C07"/>
    <w:rsid w:val="00C57C17"/>
    <w:rsid w:val="00C57C2D"/>
    <w:rsid w:val="00C57C33"/>
    <w:rsid w:val="00C57C62"/>
    <w:rsid w:val="00C57CBD"/>
    <w:rsid w:val="00C57CEE"/>
    <w:rsid w:val="00C57D7B"/>
    <w:rsid w:val="00C57D80"/>
    <w:rsid w:val="00C57E58"/>
    <w:rsid w:val="00C57F30"/>
    <w:rsid w:val="00C57F5A"/>
    <w:rsid w:val="00C6002E"/>
    <w:rsid w:val="00C6006D"/>
    <w:rsid w:val="00C600F7"/>
    <w:rsid w:val="00C6018C"/>
    <w:rsid w:val="00C601C9"/>
    <w:rsid w:val="00C601EB"/>
    <w:rsid w:val="00C60232"/>
    <w:rsid w:val="00C60309"/>
    <w:rsid w:val="00C60332"/>
    <w:rsid w:val="00C60354"/>
    <w:rsid w:val="00C6037D"/>
    <w:rsid w:val="00C6037F"/>
    <w:rsid w:val="00C60396"/>
    <w:rsid w:val="00C603B0"/>
    <w:rsid w:val="00C603E1"/>
    <w:rsid w:val="00C603EB"/>
    <w:rsid w:val="00C6046C"/>
    <w:rsid w:val="00C60638"/>
    <w:rsid w:val="00C6067E"/>
    <w:rsid w:val="00C606C9"/>
    <w:rsid w:val="00C6074A"/>
    <w:rsid w:val="00C60848"/>
    <w:rsid w:val="00C60890"/>
    <w:rsid w:val="00C608E3"/>
    <w:rsid w:val="00C60922"/>
    <w:rsid w:val="00C609B3"/>
    <w:rsid w:val="00C60A01"/>
    <w:rsid w:val="00C60A93"/>
    <w:rsid w:val="00C60ADF"/>
    <w:rsid w:val="00C60B52"/>
    <w:rsid w:val="00C60BCA"/>
    <w:rsid w:val="00C60C36"/>
    <w:rsid w:val="00C60C4E"/>
    <w:rsid w:val="00C60D33"/>
    <w:rsid w:val="00C60E0F"/>
    <w:rsid w:val="00C60E25"/>
    <w:rsid w:val="00C60E29"/>
    <w:rsid w:val="00C60E35"/>
    <w:rsid w:val="00C60E82"/>
    <w:rsid w:val="00C60E84"/>
    <w:rsid w:val="00C61168"/>
    <w:rsid w:val="00C611D6"/>
    <w:rsid w:val="00C6127A"/>
    <w:rsid w:val="00C612F4"/>
    <w:rsid w:val="00C612FF"/>
    <w:rsid w:val="00C61304"/>
    <w:rsid w:val="00C61312"/>
    <w:rsid w:val="00C61337"/>
    <w:rsid w:val="00C6136B"/>
    <w:rsid w:val="00C61371"/>
    <w:rsid w:val="00C6148E"/>
    <w:rsid w:val="00C614BC"/>
    <w:rsid w:val="00C614E1"/>
    <w:rsid w:val="00C6156F"/>
    <w:rsid w:val="00C6164E"/>
    <w:rsid w:val="00C616C3"/>
    <w:rsid w:val="00C617B4"/>
    <w:rsid w:val="00C6180F"/>
    <w:rsid w:val="00C6182A"/>
    <w:rsid w:val="00C6188B"/>
    <w:rsid w:val="00C618A7"/>
    <w:rsid w:val="00C61998"/>
    <w:rsid w:val="00C61ADB"/>
    <w:rsid w:val="00C61AF4"/>
    <w:rsid w:val="00C61C51"/>
    <w:rsid w:val="00C61D58"/>
    <w:rsid w:val="00C61D87"/>
    <w:rsid w:val="00C61DB7"/>
    <w:rsid w:val="00C61DDA"/>
    <w:rsid w:val="00C61DF7"/>
    <w:rsid w:val="00C61DFB"/>
    <w:rsid w:val="00C61E3C"/>
    <w:rsid w:val="00C61E76"/>
    <w:rsid w:val="00C61F5C"/>
    <w:rsid w:val="00C61F65"/>
    <w:rsid w:val="00C620C2"/>
    <w:rsid w:val="00C6214C"/>
    <w:rsid w:val="00C6216B"/>
    <w:rsid w:val="00C62257"/>
    <w:rsid w:val="00C62356"/>
    <w:rsid w:val="00C6242F"/>
    <w:rsid w:val="00C6251D"/>
    <w:rsid w:val="00C6254F"/>
    <w:rsid w:val="00C62558"/>
    <w:rsid w:val="00C62633"/>
    <w:rsid w:val="00C6264B"/>
    <w:rsid w:val="00C62664"/>
    <w:rsid w:val="00C62693"/>
    <w:rsid w:val="00C626B9"/>
    <w:rsid w:val="00C626C8"/>
    <w:rsid w:val="00C626CF"/>
    <w:rsid w:val="00C62718"/>
    <w:rsid w:val="00C62730"/>
    <w:rsid w:val="00C62757"/>
    <w:rsid w:val="00C628AF"/>
    <w:rsid w:val="00C6291C"/>
    <w:rsid w:val="00C62990"/>
    <w:rsid w:val="00C629A2"/>
    <w:rsid w:val="00C629A8"/>
    <w:rsid w:val="00C629F9"/>
    <w:rsid w:val="00C62AC1"/>
    <w:rsid w:val="00C62B9C"/>
    <w:rsid w:val="00C62BAA"/>
    <w:rsid w:val="00C62C0D"/>
    <w:rsid w:val="00C62C0F"/>
    <w:rsid w:val="00C62C34"/>
    <w:rsid w:val="00C62CC2"/>
    <w:rsid w:val="00C62CCC"/>
    <w:rsid w:val="00C62D74"/>
    <w:rsid w:val="00C62D88"/>
    <w:rsid w:val="00C62DAA"/>
    <w:rsid w:val="00C62DC1"/>
    <w:rsid w:val="00C62E10"/>
    <w:rsid w:val="00C62EB3"/>
    <w:rsid w:val="00C62F02"/>
    <w:rsid w:val="00C62FE3"/>
    <w:rsid w:val="00C6304D"/>
    <w:rsid w:val="00C630FB"/>
    <w:rsid w:val="00C631DB"/>
    <w:rsid w:val="00C631DF"/>
    <w:rsid w:val="00C6327C"/>
    <w:rsid w:val="00C632D1"/>
    <w:rsid w:val="00C63305"/>
    <w:rsid w:val="00C63326"/>
    <w:rsid w:val="00C6343E"/>
    <w:rsid w:val="00C63442"/>
    <w:rsid w:val="00C63469"/>
    <w:rsid w:val="00C634FE"/>
    <w:rsid w:val="00C635BF"/>
    <w:rsid w:val="00C6363D"/>
    <w:rsid w:val="00C637EF"/>
    <w:rsid w:val="00C63891"/>
    <w:rsid w:val="00C638A1"/>
    <w:rsid w:val="00C6394D"/>
    <w:rsid w:val="00C6396B"/>
    <w:rsid w:val="00C63989"/>
    <w:rsid w:val="00C6398F"/>
    <w:rsid w:val="00C63A16"/>
    <w:rsid w:val="00C63AAF"/>
    <w:rsid w:val="00C63AE8"/>
    <w:rsid w:val="00C63AF8"/>
    <w:rsid w:val="00C63B45"/>
    <w:rsid w:val="00C63B93"/>
    <w:rsid w:val="00C63C30"/>
    <w:rsid w:val="00C63D14"/>
    <w:rsid w:val="00C63D65"/>
    <w:rsid w:val="00C63DCC"/>
    <w:rsid w:val="00C63DDF"/>
    <w:rsid w:val="00C63DF5"/>
    <w:rsid w:val="00C63E2C"/>
    <w:rsid w:val="00C63E67"/>
    <w:rsid w:val="00C63F5C"/>
    <w:rsid w:val="00C63FB8"/>
    <w:rsid w:val="00C63FF7"/>
    <w:rsid w:val="00C640C8"/>
    <w:rsid w:val="00C640E4"/>
    <w:rsid w:val="00C640EB"/>
    <w:rsid w:val="00C64136"/>
    <w:rsid w:val="00C6418F"/>
    <w:rsid w:val="00C6424D"/>
    <w:rsid w:val="00C64264"/>
    <w:rsid w:val="00C642D6"/>
    <w:rsid w:val="00C6434E"/>
    <w:rsid w:val="00C64400"/>
    <w:rsid w:val="00C64424"/>
    <w:rsid w:val="00C64448"/>
    <w:rsid w:val="00C6445C"/>
    <w:rsid w:val="00C64485"/>
    <w:rsid w:val="00C644F8"/>
    <w:rsid w:val="00C6458F"/>
    <w:rsid w:val="00C6462C"/>
    <w:rsid w:val="00C64713"/>
    <w:rsid w:val="00C64805"/>
    <w:rsid w:val="00C64848"/>
    <w:rsid w:val="00C6487F"/>
    <w:rsid w:val="00C64966"/>
    <w:rsid w:val="00C64986"/>
    <w:rsid w:val="00C64A81"/>
    <w:rsid w:val="00C64BEA"/>
    <w:rsid w:val="00C64BF8"/>
    <w:rsid w:val="00C64C3A"/>
    <w:rsid w:val="00C64C80"/>
    <w:rsid w:val="00C64CB3"/>
    <w:rsid w:val="00C64D82"/>
    <w:rsid w:val="00C64D8F"/>
    <w:rsid w:val="00C64DA3"/>
    <w:rsid w:val="00C64DD2"/>
    <w:rsid w:val="00C64DF8"/>
    <w:rsid w:val="00C64E96"/>
    <w:rsid w:val="00C64EF5"/>
    <w:rsid w:val="00C65044"/>
    <w:rsid w:val="00C650D6"/>
    <w:rsid w:val="00C6513B"/>
    <w:rsid w:val="00C6516C"/>
    <w:rsid w:val="00C651E5"/>
    <w:rsid w:val="00C651FB"/>
    <w:rsid w:val="00C65200"/>
    <w:rsid w:val="00C653B2"/>
    <w:rsid w:val="00C653EB"/>
    <w:rsid w:val="00C65491"/>
    <w:rsid w:val="00C654E9"/>
    <w:rsid w:val="00C65535"/>
    <w:rsid w:val="00C65579"/>
    <w:rsid w:val="00C656A6"/>
    <w:rsid w:val="00C6574C"/>
    <w:rsid w:val="00C65757"/>
    <w:rsid w:val="00C6575A"/>
    <w:rsid w:val="00C6578C"/>
    <w:rsid w:val="00C65889"/>
    <w:rsid w:val="00C6593C"/>
    <w:rsid w:val="00C659E1"/>
    <w:rsid w:val="00C65A1E"/>
    <w:rsid w:val="00C65A40"/>
    <w:rsid w:val="00C65AB6"/>
    <w:rsid w:val="00C65AEE"/>
    <w:rsid w:val="00C65B14"/>
    <w:rsid w:val="00C65B21"/>
    <w:rsid w:val="00C65B45"/>
    <w:rsid w:val="00C65B8F"/>
    <w:rsid w:val="00C65B97"/>
    <w:rsid w:val="00C65BBE"/>
    <w:rsid w:val="00C65BC9"/>
    <w:rsid w:val="00C65BE7"/>
    <w:rsid w:val="00C65BEA"/>
    <w:rsid w:val="00C65C14"/>
    <w:rsid w:val="00C65C74"/>
    <w:rsid w:val="00C65D73"/>
    <w:rsid w:val="00C65E73"/>
    <w:rsid w:val="00C65E97"/>
    <w:rsid w:val="00C65EC0"/>
    <w:rsid w:val="00C65F5D"/>
    <w:rsid w:val="00C65F78"/>
    <w:rsid w:val="00C65FA5"/>
    <w:rsid w:val="00C66043"/>
    <w:rsid w:val="00C66073"/>
    <w:rsid w:val="00C660BF"/>
    <w:rsid w:val="00C661B7"/>
    <w:rsid w:val="00C661CD"/>
    <w:rsid w:val="00C661FD"/>
    <w:rsid w:val="00C6626E"/>
    <w:rsid w:val="00C662BD"/>
    <w:rsid w:val="00C662C8"/>
    <w:rsid w:val="00C66318"/>
    <w:rsid w:val="00C6632F"/>
    <w:rsid w:val="00C66345"/>
    <w:rsid w:val="00C66357"/>
    <w:rsid w:val="00C66406"/>
    <w:rsid w:val="00C66443"/>
    <w:rsid w:val="00C664AD"/>
    <w:rsid w:val="00C66504"/>
    <w:rsid w:val="00C66618"/>
    <w:rsid w:val="00C66683"/>
    <w:rsid w:val="00C66686"/>
    <w:rsid w:val="00C666DE"/>
    <w:rsid w:val="00C66737"/>
    <w:rsid w:val="00C6673B"/>
    <w:rsid w:val="00C667AB"/>
    <w:rsid w:val="00C667B5"/>
    <w:rsid w:val="00C667B7"/>
    <w:rsid w:val="00C667C2"/>
    <w:rsid w:val="00C668CF"/>
    <w:rsid w:val="00C668F3"/>
    <w:rsid w:val="00C6690D"/>
    <w:rsid w:val="00C66929"/>
    <w:rsid w:val="00C66943"/>
    <w:rsid w:val="00C66B37"/>
    <w:rsid w:val="00C66B5D"/>
    <w:rsid w:val="00C66C49"/>
    <w:rsid w:val="00C66CDA"/>
    <w:rsid w:val="00C66D16"/>
    <w:rsid w:val="00C66D19"/>
    <w:rsid w:val="00C66E74"/>
    <w:rsid w:val="00C66ED4"/>
    <w:rsid w:val="00C66ED6"/>
    <w:rsid w:val="00C66FF4"/>
    <w:rsid w:val="00C67080"/>
    <w:rsid w:val="00C670F9"/>
    <w:rsid w:val="00C67167"/>
    <w:rsid w:val="00C67270"/>
    <w:rsid w:val="00C6728B"/>
    <w:rsid w:val="00C672A2"/>
    <w:rsid w:val="00C67391"/>
    <w:rsid w:val="00C67410"/>
    <w:rsid w:val="00C67495"/>
    <w:rsid w:val="00C674C1"/>
    <w:rsid w:val="00C67500"/>
    <w:rsid w:val="00C67551"/>
    <w:rsid w:val="00C67632"/>
    <w:rsid w:val="00C67636"/>
    <w:rsid w:val="00C6769E"/>
    <w:rsid w:val="00C6777D"/>
    <w:rsid w:val="00C677BC"/>
    <w:rsid w:val="00C677D9"/>
    <w:rsid w:val="00C677F9"/>
    <w:rsid w:val="00C678F4"/>
    <w:rsid w:val="00C6790C"/>
    <w:rsid w:val="00C67914"/>
    <w:rsid w:val="00C67A1D"/>
    <w:rsid w:val="00C67A2F"/>
    <w:rsid w:val="00C67A5F"/>
    <w:rsid w:val="00C67AA9"/>
    <w:rsid w:val="00C67BA6"/>
    <w:rsid w:val="00C67BB2"/>
    <w:rsid w:val="00C67C92"/>
    <w:rsid w:val="00C67CA2"/>
    <w:rsid w:val="00C67CE6"/>
    <w:rsid w:val="00C67D26"/>
    <w:rsid w:val="00C67D77"/>
    <w:rsid w:val="00C67DE9"/>
    <w:rsid w:val="00C67E63"/>
    <w:rsid w:val="00C67EB7"/>
    <w:rsid w:val="00C67F08"/>
    <w:rsid w:val="00C67F54"/>
    <w:rsid w:val="00C67F91"/>
    <w:rsid w:val="00C67F99"/>
    <w:rsid w:val="00C67FDF"/>
    <w:rsid w:val="00C70006"/>
    <w:rsid w:val="00C70207"/>
    <w:rsid w:val="00C70251"/>
    <w:rsid w:val="00C70287"/>
    <w:rsid w:val="00C7039E"/>
    <w:rsid w:val="00C703EC"/>
    <w:rsid w:val="00C703F4"/>
    <w:rsid w:val="00C7042C"/>
    <w:rsid w:val="00C704AC"/>
    <w:rsid w:val="00C704EF"/>
    <w:rsid w:val="00C70616"/>
    <w:rsid w:val="00C7069E"/>
    <w:rsid w:val="00C706C0"/>
    <w:rsid w:val="00C70747"/>
    <w:rsid w:val="00C707CC"/>
    <w:rsid w:val="00C708AC"/>
    <w:rsid w:val="00C70984"/>
    <w:rsid w:val="00C70A14"/>
    <w:rsid w:val="00C70A54"/>
    <w:rsid w:val="00C70A5B"/>
    <w:rsid w:val="00C70AB2"/>
    <w:rsid w:val="00C70B33"/>
    <w:rsid w:val="00C70BA7"/>
    <w:rsid w:val="00C70BDF"/>
    <w:rsid w:val="00C70C98"/>
    <w:rsid w:val="00C70CE7"/>
    <w:rsid w:val="00C70D2E"/>
    <w:rsid w:val="00C70D89"/>
    <w:rsid w:val="00C70E0B"/>
    <w:rsid w:val="00C70E46"/>
    <w:rsid w:val="00C70E59"/>
    <w:rsid w:val="00C70ED2"/>
    <w:rsid w:val="00C70ED7"/>
    <w:rsid w:val="00C70EE5"/>
    <w:rsid w:val="00C70EFB"/>
    <w:rsid w:val="00C70F38"/>
    <w:rsid w:val="00C70F58"/>
    <w:rsid w:val="00C70FA8"/>
    <w:rsid w:val="00C7105F"/>
    <w:rsid w:val="00C71067"/>
    <w:rsid w:val="00C7107D"/>
    <w:rsid w:val="00C71083"/>
    <w:rsid w:val="00C7109D"/>
    <w:rsid w:val="00C710DE"/>
    <w:rsid w:val="00C710F8"/>
    <w:rsid w:val="00C71105"/>
    <w:rsid w:val="00C7111C"/>
    <w:rsid w:val="00C71219"/>
    <w:rsid w:val="00C7131D"/>
    <w:rsid w:val="00C71371"/>
    <w:rsid w:val="00C713DC"/>
    <w:rsid w:val="00C7141A"/>
    <w:rsid w:val="00C71472"/>
    <w:rsid w:val="00C7147E"/>
    <w:rsid w:val="00C714D3"/>
    <w:rsid w:val="00C714DE"/>
    <w:rsid w:val="00C715F9"/>
    <w:rsid w:val="00C715FA"/>
    <w:rsid w:val="00C71622"/>
    <w:rsid w:val="00C7172F"/>
    <w:rsid w:val="00C7177C"/>
    <w:rsid w:val="00C717B0"/>
    <w:rsid w:val="00C71881"/>
    <w:rsid w:val="00C718EF"/>
    <w:rsid w:val="00C7190A"/>
    <w:rsid w:val="00C719F0"/>
    <w:rsid w:val="00C71AD1"/>
    <w:rsid w:val="00C71B39"/>
    <w:rsid w:val="00C71B72"/>
    <w:rsid w:val="00C71B75"/>
    <w:rsid w:val="00C71BF3"/>
    <w:rsid w:val="00C71C28"/>
    <w:rsid w:val="00C71C6F"/>
    <w:rsid w:val="00C71CB2"/>
    <w:rsid w:val="00C71D0A"/>
    <w:rsid w:val="00C71D11"/>
    <w:rsid w:val="00C71DD0"/>
    <w:rsid w:val="00C71DDF"/>
    <w:rsid w:val="00C71E32"/>
    <w:rsid w:val="00C71E6C"/>
    <w:rsid w:val="00C71E70"/>
    <w:rsid w:val="00C71E7B"/>
    <w:rsid w:val="00C71EE8"/>
    <w:rsid w:val="00C71FBF"/>
    <w:rsid w:val="00C72017"/>
    <w:rsid w:val="00C72068"/>
    <w:rsid w:val="00C72108"/>
    <w:rsid w:val="00C72114"/>
    <w:rsid w:val="00C7211B"/>
    <w:rsid w:val="00C7212D"/>
    <w:rsid w:val="00C72149"/>
    <w:rsid w:val="00C7224A"/>
    <w:rsid w:val="00C722F1"/>
    <w:rsid w:val="00C723E8"/>
    <w:rsid w:val="00C72420"/>
    <w:rsid w:val="00C72447"/>
    <w:rsid w:val="00C72586"/>
    <w:rsid w:val="00C72628"/>
    <w:rsid w:val="00C72689"/>
    <w:rsid w:val="00C726B6"/>
    <w:rsid w:val="00C72708"/>
    <w:rsid w:val="00C728CF"/>
    <w:rsid w:val="00C728D6"/>
    <w:rsid w:val="00C72960"/>
    <w:rsid w:val="00C729A8"/>
    <w:rsid w:val="00C72A4C"/>
    <w:rsid w:val="00C72AA8"/>
    <w:rsid w:val="00C72AD2"/>
    <w:rsid w:val="00C72AE9"/>
    <w:rsid w:val="00C72AF3"/>
    <w:rsid w:val="00C72B38"/>
    <w:rsid w:val="00C72BBA"/>
    <w:rsid w:val="00C72BCB"/>
    <w:rsid w:val="00C72BE8"/>
    <w:rsid w:val="00C72D18"/>
    <w:rsid w:val="00C72EDA"/>
    <w:rsid w:val="00C72F1D"/>
    <w:rsid w:val="00C72F3D"/>
    <w:rsid w:val="00C7303E"/>
    <w:rsid w:val="00C73043"/>
    <w:rsid w:val="00C73092"/>
    <w:rsid w:val="00C730DD"/>
    <w:rsid w:val="00C73150"/>
    <w:rsid w:val="00C7315A"/>
    <w:rsid w:val="00C731CD"/>
    <w:rsid w:val="00C73327"/>
    <w:rsid w:val="00C733B6"/>
    <w:rsid w:val="00C73413"/>
    <w:rsid w:val="00C73421"/>
    <w:rsid w:val="00C734AD"/>
    <w:rsid w:val="00C734F3"/>
    <w:rsid w:val="00C73515"/>
    <w:rsid w:val="00C7353B"/>
    <w:rsid w:val="00C7358A"/>
    <w:rsid w:val="00C735C6"/>
    <w:rsid w:val="00C735EA"/>
    <w:rsid w:val="00C7363C"/>
    <w:rsid w:val="00C73641"/>
    <w:rsid w:val="00C73793"/>
    <w:rsid w:val="00C73797"/>
    <w:rsid w:val="00C737DA"/>
    <w:rsid w:val="00C73871"/>
    <w:rsid w:val="00C7387B"/>
    <w:rsid w:val="00C73924"/>
    <w:rsid w:val="00C739AC"/>
    <w:rsid w:val="00C73A2B"/>
    <w:rsid w:val="00C73A50"/>
    <w:rsid w:val="00C73AAE"/>
    <w:rsid w:val="00C73ACF"/>
    <w:rsid w:val="00C73B0C"/>
    <w:rsid w:val="00C73B43"/>
    <w:rsid w:val="00C73BCE"/>
    <w:rsid w:val="00C73BFE"/>
    <w:rsid w:val="00C73C3B"/>
    <w:rsid w:val="00C73C44"/>
    <w:rsid w:val="00C73DB9"/>
    <w:rsid w:val="00C73DD0"/>
    <w:rsid w:val="00C73E1E"/>
    <w:rsid w:val="00C73EB7"/>
    <w:rsid w:val="00C73ED7"/>
    <w:rsid w:val="00C73F98"/>
    <w:rsid w:val="00C740EB"/>
    <w:rsid w:val="00C741CA"/>
    <w:rsid w:val="00C741DF"/>
    <w:rsid w:val="00C742AE"/>
    <w:rsid w:val="00C7431F"/>
    <w:rsid w:val="00C74347"/>
    <w:rsid w:val="00C743AB"/>
    <w:rsid w:val="00C743D2"/>
    <w:rsid w:val="00C743E3"/>
    <w:rsid w:val="00C74400"/>
    <w:rsid w:val="00C7444D"/>
    <w:rsid w:val="00C74502"/>
    <w:rsid w:val="00C7450F"/>
    <w:rsid w:val="00C74539"/>
    <w:rsid w:val="00C7454F"/>
    <w:rsid w:val="00C745C0"/>
    <w:rsid w:val="00C747A6"/>
    <w:rsid w:val="00C74829"/>
    <w:rsid w:val="00C74853"/>
    <w:rsid w:val="00C74855"/>
    <w:rsid w:val="00C74866"/>
    <w:rsid w:val="00C74901"/>
    <w:rsid w:val="00C74A1E"/>
    <w:rsid w:val="00C74A71"/>
    <w:rsid w:val="00C74B44"/>
    <w:rsid w:val="00C74B70"/>
    <w:rsid w:val="00C74C13"/>
    <w:rsid w:val="00C74CAA"/>
    <w:rsid w:val="00C74CB3"/>
    <w:rsid w:val="00C74DF5"/>
    <w:rsid w:val="00C74E7A"/>
    <w:rsid w:val="00C74EEE"/>
    <w:rsid w:val="00C74F4B"/>
    <w:rsid w:val="00C74F56"/>
    <w:rsid w:val="00C74F5E"/>
    <w:rsid w:val="00C74FF9"/>
    <w:rsid w:val="00C750BB"/>
    <w:rsid w:val="00C75200"/>
    <w:rsid w:val="00C75255"/>
    <w:rsid w:val="00C75291"/>
    <w:rsid w:val="00C752CA"/>
    <w:rsid w:val="00C752F7"/>
    <w:rsid w:val="00C75301"/>
    <w:rsid w:val="00C7533B"/>
    <w:rsid w:val="00C7549A"/>
    <w:rsid w:val="00C754D0"/>
    <w:rsid w:val="00C75550"/>
    <w:rsid w:val="00C75556"/>
    <w:rsid w:val="00C755E5"/>
    <w:rsid w:val="00C75688"/>
    <w:rsid w:val="00C756A1"/>
    <w:rsid w:val="00C756E2"/>
    <w:rsid w:val="00C756E8"/>
    <w:rsid w:val="00C756F2"/>
    <w:rsid w:val="00C75760"/>
    <w:rsid w:val="00C757B9"/>
    <w:rsid w:val="00C75881"/>
    <w:rsid w:val="00C7589F"/>
    <w:rsid w:val="00C75901"/>
    <w:rsid w:val="00C75991"/>
    <w:rsid w:val="00C75997"/>
    <w:rsid w:val="00C759FB"/>
    <w:rsid w:val="00C75A1D"/>
    <w:rsid w:val="00C75A9C"/>
    <w:rsid w:val="00C75B77"/>
    <w:rsid w:val="00C75BD7"/>
    <w:rsid w:val="00C75BE5"/>
    <w:rsid w:val="00C75BF2"/>
    <w:rsid w:val="00C75BFA"/>
    <w:rsid w:val="00C75C39"/>
    <w:rsid w:val="00C75C85"/>
    <w:rsid w:val="00C75C93"/>
    <w:rsid w:val="00C75D2E"/>
    <w:rsid w:val="00C75D41"/>
    <w:rsid w:val="00C75D9A"/>
    <w:rsid w:val="00C75DC8"/>
    <w:rsid w:val="00C75E8F"/>
    <w:rsid w:val="00C75EFF"/>
    <w:rsid w:val="00C75F2F"/>
    <w:rsid w:val="00C75FCA"/>
    <w:rsid w:val="00C76007"/>
    <w:rsid w:val="00C76234"/>
    <w:rsid w:val="00C7623F"/>
    <w:rsid w:val="00C76273"/>
    <w:rsid w:val="00C762FE"/>
    <w:rsid w:val="00C7638C"/>
    <w:rsid w:val="00C763C4"/>
    <w:rsid w:val="00C76469"/>
    <w:rsid w:val="00C764BD"/>
    <w:rsid w:val="00C766AC"/>
    <w:rsid w:val="00C766E6"/>
    <w:rsid w:val="00C7675E"/>
    <w:rsid w:val="00C76838"/>
    <w:rsid w:val="00C76868"/>
    <w:rsid w:val="00C76885"/>
    <w:rsid w:val="00C768AF"/>
    <w:rsid w:val="00C7690F"/>
    <w:rsid w:val="00C76977"/>
    <w:rsid w:val="00C769CD"/>
    <w:rsid w:val="00C76A7D"/>
    <w:rsid w:val="00C76AC6"/>
    <w:rsid w:val="00C76AFB"/>
    <w:rsid w:val="00C76B1B"/>
    <w:rsid w:val="00C76B26"/>
    <w:rsid w:val="00C76B2F"/>
    <w:rsid w:val="00C76CA7"/>
    <w:rsid w:val="00C76CF7"/>
    <w:rsid w:val="00C76D73"/>
    <w:rsid w:val="00C76E11"/>
    <w:rsid w:val="00C76E23"/>
    <w:rsid w:val="00C76EC0"/>
    <w:rsid w:val="00C76ED2"/>
    <w:rsid w:val="00C76F77"/>
    <w:rsid w:val="00C770FD"/>
    <w:rsid w:val="00C77126"/>
    <w:rsid w:val="00C77171"/>
    <w:rsid w:val="00C7717C"/>
    <w:rsid w:val="00C7717E"/>
    <w:rsid w:val="00C771E7"/>
    <w:rsid w:val="00C7720C"/>
    <w:rsid w:val="00C772F9"/>
    <w:rsid w:val="00C77327"/>
    <w:rsid w:val="00C77395"/>
    <w:rsid w:val="00C773B9"/>
    <w:rsid w:val="00C774BE"/>
    <w:rsid w:val="00C7753E"/>
    <w:rsid w:val="00C77578"/>
    <w:rsid w:val="00C7758F"/>
    <w:rsid w:val="00C77696"/>
    <w:rsid w:val="00C7778A"/>
    <w:rsid w:val="00C777B8"/>
    <w:rsid w:val="00C7788C"/>
    <w:rsid w:val="00C77899"/>
    <w:rsid w:val="00C778B6"/>
    <w:rsid w:val="00C77912"/>
    <w:rsid w:val="00C77925"/>
    <w:rsid w:val="00C7793A"/>
    <w:rsid w:val="00C7794A"/>
    <w:rsid w:val="00C779AB"/>
    <w:rsid w:val="00C779B6"/>
    <w:rsid w:val="00C77B74"/>
    <w:rsid w:val="00C77BA1"/>
    <w:rsid w:val="00C77BA8"/>
    <w:rsid w:val="00C77BB0"/>
    <w:rsid w:val="00C77C0C"/>
    <w:rsid w:val="00C77C38"/>
    <w:rsid w:val="00C77C42"/>
    <w:rsid w:val="00C77D44"/>
    <w:rsid w:val="00C77ECE"/>
    <w:rsid w:val="00C77F5D"/>
    <w:rsid w:val="00C77F6E"/>
    <w:rsid w:val="00C80035"/>
    <w:rsid w:val="00C80051"/>
    <w:rsid w:val="00C80089"/>
    <w:rsid w:val="00C80108"/>
    <w:rsid w:val="00C80128"/>
    <w:rsid w:val="00C80163"/>
    <w:rsid w:val="00C80219"/>
    <w:rsid w:val="00C80226"/>
    <w:rsid w:val="00C802F0"/>
    <w:rsid w:val="00C802F6"/>
    <w:rsid w:val="00C8031A"/>
    <w:rsid w:val="00C804E2"/>
    <w:rsid w:val="00C8050F"/>
    <w:rsid w:val="00C8051C"/>
    <w:rsid w:val="00C80580"/>
    <w:rsid w:val="00C8066E"/>
    <w:rsid w:val="00C806B3"/>
    <w:rsid w:val="00C80737"/>
    <w:rsid w:val="00C80764"/>
    <w:rsid w:val="00C80772"/>
    <w:rsid w:val="00C80849"/>
    <w:rsid w:val="00C8092F"/>
    <w:rsid w:val="00C80AAA"/>
    <w:rsid w:val="00C80AC8"/>
    <w:rsid w:val="00C80B01"/>
    <w:rsid w:val="00C80B0E"/>
    <w:rsid w:val="00C80B39"/>
    <w:rsid w:val="00C80B71"/>
    <w:rsid w:val="00C80CB1"/>
    <w:rsid w:val="00C80D3A"/>
    <w:rsid w:val="00C80D5D"/>
    <w:rsid w:val="00C80D97"/>
    <w:rsid w:val="00C80DD9"/>
    <w:rsid w:val="00C80E44"/>
    <w:rsid w:val="00C80EA9"/>
    <w:rsid w:val="00C80EBE"/>
    <w:rsid w:val="00C80EC0"/>
    <w:rsid w:val="00C80ECB"/>
    <w:rsid w:val="00C80ED0"/>
    <w:rsid w:val="00C80EE1"/>
    <w:rsid w:val="00C81001"/>
    <w:rsid w:val="00C81172"/>
    <w:rsid w:val="00C811A8"/>
    <w:rsid w:val="00C812F4"/>
    <w:rsid w:val="00C812FB"/>
    <w:rsid w:val="00C81304"/>
    <w:rsid w:val="00C8133A"/>
    <w:rsid w:val="00C813D0"/>
    <w:rsid w:val="00C8143F"/>
    <w:rsid w:val="00C81454"/>
    <w:rsid w:val="00C81525"/>
    <w:rsid w:val="00C81689"/>
    <w:rsid w:val="00C81736"/>
    <w:rsid w:val="00C8174C"/>
    <w:rsid w:val="00C81767"/>
    <w:rsid w:val="00C8178C"/>
    <w:rsid w:val="00C817FB"/>
    <w:rsid w:val="00C81854"/>
    <w:rsid w:val="00C8191A"/>
    <w:rsid w:val="00C81986"/>
    <w:rsid w:val="00C819AE"/>
    <w:rsid w:val="00C81AD7"/>
    <w:rsid w:val="00C81B0D"/>
    <w:rsid w:val="00C81B30"/>
    <w:rsid w:val="00C81B91"/>
    <w:rsid w:val="00C81CE5"/>
    <w:rsid w:val="00C81D86"/>
    <w:rsid w:val="00C81E1B"/>
    <w:rsid w:val="00C81E5F"/>
    <w:rsid w:val="00C81E7B"/>
    <w:rsid w:val="00C81ED5"/>
    <w:rsid w:val="00C81EF1"/>
    <w:rsid w:val="00C81F5A"/>
    <w:rsid w:val="00C8209E"/>
    <w:rsid w:val="00C820D8"/>
    <w:rsid w:val="00C8218B"/>
    <w:rsid w:val="00C82275"/>
    <w:rsid w:val="00C822AA"/>
    <w:rsid w:val="00C8233A"/>
    <w:rsid w:val="00C823F8"/>
    <w:rsid w:val="00C824B0"/>
    <w:rsid w:val="00C824C1"/>
    <w:rsid w:val="00C824C8"/>
    <w:rsid w:val="00C82519"/>
    <w:rsid w:val="00C8254E"/>
    <w:rsid w:val="00C8258B"/>
    <w:rsid w:val="00C825A5"/>
    <w:rsid w:val="00C825B7"/>
    <w:rsid w:val="00C82637"/>
    <w:rsid w:val="00C826D7"/>
    <w:rsid w:val="00C826F5"/>
    <w:rsid w:val="00C826FA"/>
    <w:rsid w:val="00C8270B"/>
    <w:rsid w:val="00C82733"/>
    <w:rsid w:val="00C82767"/>
    <w:rsid w:val="00C8279B"/>
    <w:rsid w:val="00C827EB"/>
    <w:rsid w:val="00C827ED"/>
    <w:rsid w:val="00C82833"/>
    <w:rsid w:val="00C8289A"/>
    <w:rsid w:val="00C82985"/>
    <w:rsid w:val="00C8299B"/>
    <w:rsid w:val="00C82A17"/>
    <w:rsid w:val="00C82A82"/>
    <w:rsid w:val="00C82B26"/>
    <w:rsid w:val="00C82B41"/>
    <w:rsid w:val="00C82BAA"/>
    <w:rsid w:val="00C82BC1"/>
    <w:rsid w:val="00C82C0B"/>
    <w:rsid w:val="00C82C67"/>
    <w:rsid w:val="00C82CDE"/>
    <w:rsid w:val="00C82D38"/>
    <w:rsid w:val="00C82D8C"/>
    <w:rsid w:val="00C82DAF"/>
    <w:rsid w:val="00C82DD0"/>
    <w:rsid w:val="00C82E0F"/>
    <w:rsid w:val="00C82E23"/>
    <w:rsid w:val="00C82E55"/>
    <w:rsid w:val="00C82EDC"/>
    <w:rsid w:val="00C82F43"/>
    <w:rsid w:val="00C830C6"/>
    <w:rsid w:val="00C83136"/>
    <w:rsid w:val="00C831C7"/>
    <w:rsid w:val="00C8329C"/>
    <w:rsid w:val="00C83368"/>
    <w:rsid w:val="00C8351A"/>
    <w:rsid w:val="00C83548"/>
    <w:rsid w:val="00C835FE"/>
    <w:rsid w:val="00C8363F"/>
    <w:rsid w:val="00C83670"/>
    <w:rsid w:val="00C83698"/>
    <w:rsid w:val="00C836A5"/>
    <w:rsid w:val="00C836F3"/>
    <w:rsid w:val="00C83702"/>
    <w:rsid w:val="00C8375E"/>
    <w:rsid w:val="00C8378D"/>
    <w:rsid w:val="00C83813"/>
    <w:rsid w:val="00C8382B"/>
    <w:rsid w:val="00C83890"/>
    <w:rsid w:val="00C83ACF"/>
    <w:rsid w:val="00C83B63"/>
    <w:rsid w:val="00C83B6E"/>
    <w:rsid w:val="00C83BD0"/>
    <w:rsid w:val="00C83C16"/>
    <w:rsid w:val="00C83C95"/>
    <w:rsid w:val="00C83D27"/>
    <w:rsid w:val="00C83DF0"/>
    <w:rsid w:val="00C83E04"/>
    <w:rsid w:val="00C83E40"/>
    <w:rsid w:val="00C83E59"/>
    <w:rsid w:val="00C83F35"/>
    <w:rsid w:val="00C83FDB"/>
    <w:rsid w:val="00C8402C"/>
    <w:rsid w:val="00C840ED"/>
    <w:rsid w:val="00C84126"/>
    <w:rsid w:val="00C84175"/>
    <w:rsid w:val="00C84198"/>
    <w:rsid w:val="00C841E5"/>
    <w:rsid w:val="00C842B4"/>
    <w:rsid w:val="00C842DA"/>
    <w:rsid w:val="00C842E9"/>
    <w:rsid w:val="00C842FE"/>
    <w:rsid w:val="00C84308"/>
    <w:rsid w:val="00C843A8"/>
    <w:rsid w:val="00C843BD"/>
    <w:rsid w:val="00C843E8"/>
    <w:rsid w:val="00C8446D"/>
    <w:rsid w:val="00C844EE"/>
    <w:rsid w:val="00C84503"/>
    <w:rsid w:val="00C846DA"/>
    <w:rsid w:val="00C84717"/>
    <w:rsid w:val="00C8472C"/>
    <w:rsid w:val="00C84829"/>
    <w:rsid w:val="00C84846"/>
    <w:rsid w:val="00C849D3"/>
    <w:rsid w:val="00C84A17"/>
    <w:rsid w:val="00C84B72"/>
    <w:rsid w:val="00C84B95"/>
    <w:rsid w:val="00C84BC7"/>
    <w:rsid w:val="00C84C07"/>
    <w:rsid w:val="00C84C9E"/>
    <w:rsid w:val="00C84CCB"/>
    <w:rsid w:val="00C84CFF"/>
    <w:rsid w:val="00C84E61"/>
    <w:rsid w:val="00C84E9B"/>
    <w:rsid w:val="00C84F46"/>
    <w:rsid w:val="00C84F8A"/>
    <w:rsid w:val="00C84FAC"/>
    <w:rsid w:val="00C85010"/>
    <w:rsid w:val="00C85026"/>
    <w:rsid w:val="00C8502C"/>
    <w:rsid w:val="00C85074"/>
    <w:rsid w:val="00C85153"/>
    <w:rsid w:val="00C85185"/>
    <w:rsid w:val="00C85199"/>
    <w:rsid w:val="00C851E9"/>
    <w:rsid w:val="00C8522B"/>
    <w:rsid w:val="00C8524C"/>
    <w:rsid w:val="00C85268"/>
    <w:rsid w:val="00C852BE"/>
    <w:rsid w:val="00C85369"/>
    <w:rsid w:val="00C85453"/>
    <w:rsid w:val="00C85464"/>
    <w:rsid w:val="00C8548A"/>
    <w:rsid w:val="00C85527"/>
    <w:rsid w:val="00C85566"/>
    <w:rsid w:val="00C8559C"/>
    <w:rsid w:val="00C8560F"/>
    <w:rsid w:val="00C856E7"/>
    <w:rsid w:val="00C857B1"/>
    <w:rsid w:val="00C857C6"/>
    <w:rsid w:val="00C857CA"/>
    <w:rsid w:val="00C857DF"/>
    <w:rsid w:val="00C8584D"/>
    <w:rsid w:val="00C85888"/>
    <w:rsid w:val="00C858EA"/>
    <w:rsid w:val="00C8593F"/>
    <w:rsid w:val="00C85942"/>
    <w:rsid w:val="00C85A31"/>
    <w:rsid w:val="00C85B89"/>
    <w:rsid w:val="00C85BAB"/>
    <w:rsid w:val="00C85C28"/>
    <w:rsid w:val="00C85CA1"/>
    <w:rsid w:val="00C85D4C"/>
    <w:rsid w:val="00C85E06"/>
    <w:rsid w:val="00C86038"/>
    <w:rsid w:val="00C8607F"/>
    <w:rsid w:val="00C86090"/>
    <w:rsid w:val="00C86117"/>
    <w:rsid w:val="00C86285"/>
    <w:rsid w:val="00C862C8"/>
    <w:rsid w:val="00C86301"/>
    <w:rsid w:val="00C86366"/>
    <w:rsid w:val="00C86375"/>
    <w:rsid w:val="00C863C2"/>
    <w:rsid w:val="00C863CA"/>
    <w:rsid w:val="00C863FD"/>
    <w:rsid w:val="00C864AB"/>
    <w:rsid w:val="00C86522"/>
    <w:rsid w:val="00C865A7"/>
    <w:rsid w:val="00C8660A"/>
    <w:rsid w:val="00C86612"/>
    <w:rsid w:val="00C86688"/>
    <w:rsid w:val="00C866C6"/>
    <w:rsid w:val="00C866FB"/>
    <w:rsid w:val="00C86765"/>
    <w:rsid w:val="00C86775"/>
    <w:rsid w:val="00C867AC"/>
    <w:rsid w:val="00C86925"/>
    <w:rsid w:val="00C86961"/>
    <w:rsid w:val="00C86AF8"/>
    <w:rsid w:val="00C86B7D"/>
    <w:rsid w:val="00C86BA3"/>
    <w:rsid w:val="00C86BD4"/>
    <w:rsid w:val="00C86D3C"/>
    <w:rsid w:val="00C86E6D"/>
    <w:rsid w:val="00C86E90"/>
    <w:rsid w:val="00C86F19"/>
    <w:rsid w:val="00C86FC7"/>
    <w:rsid w:val="00C86FD6"/>
    <w:rsid w:val="00C8708B"/>
    <w:rsid w:val="00C870CA"/>
    <w:rsid w:val="00C87105"/>
    <w:rsid w:val="00C8711A"/>
    <w:rsid w:val="00C87192"/>
    <w:rsid w:val="00C871BB"/>
    <w:rsid w:val="00C87254"/>
    <w:rsid w:val="00C872E2"/>
    <w:rsid w:val="00C87309"/>
    <w:rsid w:val="00C87348"/>
    <w:rsid w:val="00C8735C"/>
    <w:rsid w:val="00C873BB"/>
    <w:rsid w:val="00C873F5"/>
    <w:rsid w:val="00C8742A"/>
    <w:rsid w:val="00C87554"/>
    <w:rsid w:val="00C87563"/>
    <w:rsid w:val="00C8756E"/>
    <w:rsid w:val="00C875A4"/>
    <w:rsid w:val="00C875B3"/>
    <w:rsid w:val="00C8764D"/>
    <w:rsid w:val="00C876BF"/>
    <w:rsid w:val="00C87700"/>
    <w:rsid w:val="00C8771E"/>
    <w:rsid w:val="00C87747"/>
    <w:rsid w:val="00C877E7"/>
    <w:rsid w:val="00C87850"/>
    <w:rsid w:val="00C87851"/>
    <w:rsid w:val="00C878C7"/>
    <w:rsid w:val="00C878EE"/>
    <w:rsid w:val="00C87929"/>
    <w:rsid w:val="00C87BB3"/>
    <w:rsid w:val="00C87BD7"/>
    <w:rsid w:val="00C87C8F"/>
    <w:rsid w:val="00C87C9B"/>
    <w:rsid w:val="00C87D6F"/>
    <w:rsid w:val="00C87DBB"/>
    <w:rsid w:val="00C87EC1"/>
    <w:rsid w:val="00C87ED8"/>
    <w:rsid w:val="00C87EF8"/>
    <w:rsid w:val="00C9003C"/>
    <w:rsid w:val="00C90046"/>
    <w:rsid w:val="00C9005F"/>
    <w:rsid w:val="00C900D7"/>
    <w:rsid w:val="00C90260"/>
    <w:rsid w:val="00C9028F"/>
    <w:rsid w:val="00C90311"/>
    <w:rsid w:val="00C9048E"/>
    <w:rsid w:val="00C9049B"/>
    <w:rsid w:val="00C904C1"/>
    <w:rsid w:val="00C90543"/>
    <w:rsid w:val="00C90558"/>
    <w:rsid w:val="00C90594"/>
    <w:rsid w:val="00C9064C"/>
    <w:rsid w:val="00C90810"/>
    <w:rsid w:val="00C9083F"/>
    <w:rsid w:val="00C908CA"/>
    <w:rsid w:val="00C90943"/>
    <w:rsid w:val="00C9098A"/>
    <w:rsid w:val="00C90A46"/>
    <w:rsid w:val="00C90A5E"/>
    <w:rsid w:val="00C90AA1"/>
    <w:rsid w:val="00C90B35"/>
    <w:rsid w:val="00C90B3B"/>
    <w:rsid w:val="00C90C6D"/>
    <w:rsid w:val="00C90C92"/>
    <w:rsid w:val="00C90D1C"/>
    <w:rsid w:val="00C90D63"/>
    <w:rsid w:val="00C90E29"/>
    <w:rsid w:val="00C90F02"/>
    <w:rsid w:val="00C91004"/>
    <w:rsid w:val="00C910D6"/>
    <w:rsid w:val="00C9110F"/>
    <w:rsid w:val="00C91181"/>
    <w:rsid w:val="00C91185"/>
    <w:rsid w:val="00C911AC"/>
    <w:rsid w:val="00C911F8"/>
    <w:rsid w:val="00C91236"/>
    <w:rsid w:val="00C91276"/>
    <w:rsid w:val="00C9128F"/>
    <w:rsid w:val="00C912D3"/>
    <w:rsid w:val="00C912D7"/>
    <w:rsid w:val="00C912E0"/>
    <w:rsid w:val="00C912FF"/>
    <w:rsid w:val="00C91308"/>
    <w:rsid w:val="00C913A1"/>
    <w:rsid w:val="00C913ED"/>
    <w:rsid w:val="00C91465"/>
    <w:rsid w:val="00C91479"/>
    <w:rsid w:val="00C91495"/>
    <w:rsid w:val="00C914A8"/>
    <w:rsid w:val="00C914C4"/>
    <w:rsid w:val="00C91579"/>
    <w:rsid w:val="00C91623"/>
    <w:rsid w:val="00C9163D"/>
    <w:rsid w:val="00C91647"/>
    <w:rsid w:val="00C916CE"/>
    <w:rsid w:val="00C91795"/>
    <w:rsid w:val="00C917A4"/>
    <w:rsid w:val="00C917F2"/>
    <w:rsid w:val="00C91847"/>
    <w:rsid w:val="00C91885"/>
    <w:rsid w:val="00C919AE"/>
    <w:rsid w:val="00C919EC"/>
    <w:rsid w:val="00C91A3D"/>
    <w:rsid w:val="00C91A9D"/>
    <w:rsid w:val="00C91ADE"/>
    <w:rsid w:val="00C91B7E"/>
    <w:rsid w:val="00C91BA5"/>
    <w:rsid w:val="00C91C77"/>
    <w:rsid w:val="00C91CAC"/>
    <w:rsid w:val="00C91DB2"/>
    <w:rsid w:val="00C91E54"/>
    <w:rsid w:val="00C91F15"/>
    <w:rsid w:val="00C91F28"/>
    <w:rsid w:val="00C9204F"/>
    <w:rsid w:val="00C920AE"/>
    <w:rsid w:val="00C9212C"/>
    <w:rsid w:val="00C92165"/>
    <w:rsid w:val="00C922E6"/>
    <w:rsid w:val="00C92380"/>
    <w:rsid w:val="00C92398"/>
    <w:rsid w:val="00C92417"/>
    <w:rsid w:val="00C92479"/>
    <w:rsid w:val="00C9248A"/>
    <w:rsid w:val="00C924BA"/>
    <w:rsid w:val="00C924D2"/>
    <w:rsid w:val="00C9252E"/>
    <w:rsid w:val="00C92542"/>
    <w:rsid w:val="00C92544"/>
    <w:rsid w:val="00C92783"/>
    <w:rsid w:val="00C927E7"/>
    <w:rsid w:val="00C92806"/>
    <w:rsid w:val="00C928C7"/>
    <w:rsid w:val="00C9294B"/>
    <w:rsid w:val="00C9295E"/>
    <w:rsid w:val="00C929E0"/>
    <w:rsid w:val="00C92A51"/>
    <w:rsid w:val="00C92A76"/>
    <w:rsid w:val="00C92AA0"/>
    <w:rsid w:val="00C92AFC"/>
    <w:rsid w:val="00C92B78"/>
    <w:rsid w:val="00C92B9D"/>
    <w:rsid w:val="00C92BFA"/>
    <w:rsid w:val="00C92C4E"/>
    <w:rsid w:val="00C92C5C"/>
    <w:rsid w:val="00C92C97"/>
    <w:rsid w:val="00C92D03"/>
    <w:rsid w:val="00C92D2E"/>
    <w:rsid w:val="00C92D30"/>
    <w:rsid w:val="00C92D37"/>
    <w:rsid w:val="00C92E53"/>
    <w:rsid w:val="00C92EAE"/>
    <w:rsid w:val="00C92ED2"/>
    <w:rsid w:val="00C92F1B"/>
    <w:rsid w:val="00C92F2F"/>
    <w:rsid w:val="00C92F80"/>
    <w:rsid w:val="00C92FED"/>
    <w:rsid w:val="00C93020"/>
    <w:rsid w:val="00C93065"/>
    <w:rsid w:val="00C93119"/>
    <w:rsid w:val="00C9316E"/>
    <w:rsid w:val="00C93189"/>
    <w:rsid w:val="00C931A3"/>
    <w:rsid w:val="00C9325B"/>
    <w:rsid w:val="00C932E1"/>
    <w:rsid w:val="00C932EB"/>
    <w:rsid w:val="00C933FA"/>
    <w:rsid w:val="00C9342D"/>
    <w:rsid w:val="00C93537"/>
    <w:rsid w:val="00C93567"/>
    <w:rsid w:val="00C9356F"/>
    <w:rsid w:val="00C935EC"/>
    <w:rsid w:val="00C93605"/>
    <w:rsid w:val="00C9364E"/>
    <w:rsid w:val="00C9376E"/>
    <w:rsid w:val="00C9378C"/>
    <w:rsid w:val="00C937D0"/>
    <w:rsid w:val="00C937D5"/>
    <w:rsid w:val="00C937E0"/>
    <w:rsid w:val="00C9380C"/>
    <w:rsid w:val="00C9380F"/>
    <w:rsid w:val="00C9382E"/>
    <w:rsid w:val="00C9388A"/>
    <w:rsid w:val="00C938C1"/>
    <w:rsid w:val="00C93AA3"/>
    <w:rsid w:val="00C93AE1"/>
    <w:rsid w:val="00C93AF3"/>
    <w:rsid w:val="00C93B3E"/>
    <w:rsid w:val="00C93B41"/>
    <w:rsid w:val="00C93B65"/>
    <w:rsid w:val="00C93CAE"/>
    <w:rsid w:val="00C93D1B"/>
    <w:rsid w:val="00C93D32"/>
    <w:rsid w:val="00C93D69"/>
    <w:rsid w:val="00C93D82"/>
    <w:rsid w:val="00C93E53"/>
    <w:rsid w:val="00C93F43"/>
    <w:rsid w:val="00C9400E"/>
    <w:rsid w:val="00C940AE"/>
    <w:rsid w:val="00C940D3"/>
    <w:rsid w:val="00C94161"/>
    <w:rsid w:val="00C94191"/>
    <w:rsid w:val="00C94199"/>
    <w:rsid w:val="00C941C4"/>
    <w:rsid w:val="00C94291"/>
    <w:rsid w:val="00C94316"/>
    <w:rsid w:val="00C9437E"/>
    <w:rsid w:val="00C943AB"/>
    <w:rsid w:val="00C9459A"/>
    <w:rsid w:val="00C945A6"/>
    <w:rsid w:val="00C945FF"/>
    <w:rsid w:val="00C94618"/>
    <w:rsid w:val="00C9462E"/>
    <w:rsid w:val="00C946B1"/>
    <w:rsid w:val="00C946F2"/>
    <w:rsid w:val="00C94741"/>
    <w:rsid w:val="00C947F1"/>
    <w:rsid w:val="00C948B1"/>
    <w:rsid w:val="00C9494B"/>
    <w:rsid w:val="00C94951"/>
    <w:rsid w:val="00C94A05"/>
    <w:rsid w:val="00C94AB9"/>
    <w:rsid w:val="00C94ABB"/>
    <w:rsid w:val="00C94ABC"/>
    <w:rsid w:val="00C94AD7"/>
    <w:rsid w:val="00C94B05"/>
    <w:rsid w:val="00C94BD6"/>
    <w:rsid w:val="00C94C2B"/>
    <w:rsid w:val="00C94C5D"/>
    <w:rsid w:val="00C94DD1"/>
    <w:rsid w:val="00C94DED"/>
    <w:rsid w:val="00C94EAB"/>
    <w:rsid w:val="00C9500A"/>
    <w:rsid w:val="00C950BE"/>
    <w:rsid w:val="00C9510B"/>
    <w:rsid w:val="00C95142"/>
    <w:rsid w:val="00C95205"/>
    <w:rsid w:val="00C95295"/>
    <w:rsid w:val="00C95321"/>
    <w:rsid w:val="00C953AD"/>
    <w:rsid w:val="00C95441"/>
    <w:rsid w:val="00C95511"/>
    <w:rsid w:val="00C9555A"/>
    <w:rsid w:val="00C95560"/>
    <w:rsid w:val="00C955D2"/>
    <w:rsid w:val="00C955FB"/>
    <w:rsid w:val="00C9563D"/>
    <w:rsid w:val="00C956A1"/>
    <w:rsid w:val="00C95701"/>
    <w:rsid w:val="00C9570C"/>
    <w:rsid w:val="00C9572E"/>
    <w:rsid w:val="00C957B8"/>
    <w:rsid w:val="00C957D0"/>
    <w:rsid w:val="00C95827"/>
    <w:rsid w:val="00C95829"/>
    <w:rsid w:val="00C95859"/>
    <w:rsid w:val="00C958BA"/>
    <w:rsid w:val="00C958CC"/>
    <w:rsid w:val="00C95923"/>
    <w:rsid w:val="00C95978"/>
    <w:rsid w:val="00C95984"/>
    <w:rsid w:val="00C959FD"/>
    <w:rsid w:val="00C95A00"/>
    <w:rsid w:val="00C95B80"/>
    <w:rsid w:val="00C95BDB"/>
    <w:rsid w:val="00C95BF9"/>
    <w:rsid w:val="00C95C61"/>
    <w:rsid w:val="00C95D8E"/>
    <w:rsid w:val="00C95E59"/>
    <w:rsid w:val="00C95E68"/>
    <w:rsid w:val="00C95EAB"/>
    <w:rsid w:val="00C95F9D"/>
    <w:rsid w:val="00C96058"/>
    <w:rsid w:val="00C962E4"/>
    <w:rsid w:val="00C962F8"/>
    <w:rsid w:val="00C96314"/>
    <w:rsid w:val="00C9631A"/>
    <w:rsid w:val="00C9638B"/>
    <w:rsid w:val="00C963AD"/>
    <w:rsid w:val="00C964CB"/>
    <w:rsid w:val="00C964D5"/>
    <w:rsid w:val="00C964EB"/>
    <w:rsid w:val="00C9657E"/>
    <w:rsid w:val="00C9662D"/>
    <w:rsid w:val="00C9668C"/>
    <w:rsid w:val="00C96806"/>
    <w:rsid w:val="00C96820"/>
    <w:rsid w:val="00C9689A"/>
    <w:rsid w:val="00C96A6E"/>
    <w:rsid w:val="00C96AB7"/>
    <w:rsid w:val="00C96B09"/>
    <w:rsid w:val="00C96B5C"/>
    <w:rsid w:val="00C96B75"/>
    <w:rsid w:val="00C96BE2"/>
    <w:rsid w:val="00C96C1A"/>
    <w:rsid w:val="00C96C4F"/>
    <w:rsid w:val="00C96C5C"/>
    <w:rsid w:val="00C96D1F"/>
    <w:rsid w:val="00C96D37"/>
    <w:rsid w:val="00C96D58"/>
    <w:rsid w:val="00C96D8F"/>
    <w:rsid w:val="00C96DDD"/>
    <w:rsid w:val="00C96E66"/>
    <w:rsid w:val="00C96EED"/>
    <w:rsid w:val="00C96F30"/>
    <w:rsid w:val="00C96FB4"/>
    <w:rsid w:val="00C96FEF"/>
    <w:rsid w:val="00C9709F"/>
    <w:rsid w:val="00C970F1"/>
    <w:rsid w:val="00C9710E"/>
    <w:rsid w:val="00C971FD"/>
    <w:rsid w:val="00C9724C"/>
    <w:rsid w:val="00C97270"/>
    <w:rsid w:val="00C9727E"/>
    <w:rsid w:val="00C972F6"/>
    <w:rsid w:val="00C9731E"/>
    <w:rsid w:val="00C97356"/>
    <w:rsid w:val="00C973CA"/>
    <w:rsid w:val="00C973E5"/>
    <w:rsid w:val="00C9740A"/>
    <w:rsid w:val="00C9749A"/>
    <w:rsid w:val="00C97514"/>
    <w:rsid w:val="00C97593"/>
    <w:rsid w:val="00C975F2"/>
    <w:rsid w:val="00C97624"/>
    <w:rsid w:val="00C9767C"/>
    <w:rsid w:val="00C97703"/>
    <w:rsid w:val="00C9774F"/>
    <w:rsid w:val="00C9777D"/>
    <w:rsid w:val="00C9779E"/>
    <w:rsid w:val="00C9785C"/>
    <w:rsid w:val="00C9787B"/>
    <w:rsid w:val="00C979B9"/>
    <w:rsid w:val="00C979F5"/>
    <w:rsid w:val="00C97A51"/>
    <w:rsid w:val="00C97ACE"/>
    <w:rsid w:val="00C97B35"/>
    <w:rsid w:val="00C97B6D"/>
    <w:rsid w:val="00C97B7B"/>
    <w:rsid w:val="00C97C32"/>
    <w:rsid w:val="00C97DAA"/>
    <w:rsid w:val="00C97E12"/>
    <w:rsid w:val="00C97E4C"/>
    <w:rsid w:val="00C97EBC"/>
    <w:rsid w:val="00C97F4F"/>
    <w:rsid w:val="00C97F59"/>
    <w:rsid w:val="00C97F5A"/>
    <w:rsid w:val="00C97F7E"/>
    <w:rsid w:val="00C97F8E"/>
    <w:rsid w:val="00C97FCB"/>
    <w:rsid w:val="00C97FF6"/>
    <w:rsid w:val="00CA0007"/>
    <w:rsid w:val="00CA0035"/>
    <w:rsid w:val="00CA0131"/>
    <w:rsid w:val="00CA0142"/>
    <w:rsid w:val="00CA0161"/>
    <w:rsid w:val="00CA01D1"/>
    <w:rsid w:val="00CA02A6"/>
    <w:rsid w:val="00CA02DF"/>
    <w:rsid w:val="00CA035E"/>
    <w:rsid w:val="00CA0382"/>
    <w:rsid w:val="00CA03E9"/>
    <w:rsid w:val="00CA04E5"/>
    <w:rsid w:val="00CA04F1"/>
    <w:rsid w:val="00CA0572"/>
    <w:rsid w:val="00CA059D"/>
    <w:rsid w:val="00CA05CD"/>
    <w:rsid w:val="00CA0626"/>
    <w:rsid w:val="00CA0649"/>
    <w:rsid w:val="00CA0654"/>
    <w:rsid w:val="00CA0687"/>
    <w:rsid w:val="00CA06CD"/>
    <w:rsid w:val="00CA0747"/>
    <w:rsid w:val="00CA075C"/>
    <w:rsid w:val="00CA07A6"/>
    <w:rsid w:val="00CA0856"/>
    <w:rsid w:val="00CA088D"/>
    <w:rsid w:val="00CA08BB"/>
    <w:rsid w:val="00CA08FE"/>
    <w:rsid w:val="00CA090F"/>
    <w:rsid w:val="00CA0991"/>
    <w:rsid w:val="00CA09C5"/>
    <w:rsid w:val="00CA0A42"/>
    <w:rsid w:val="00CA0A56"/>
    <w:rsid w:val="00CA0A67"/>
    <w:rsid w:val="00CA0A7D"/>
    <w:rsid w:val="00CA0AE8"/>
    <w:rsid w:val="00CA0B25"/>
    <w:rsid w:val="00CA0B91"/>
    <w:rsid w:val="00CA0BF7"/>
    <w:rsid w:val="00CA0C39"/>
    <w:rsid w:val="00CA0C8D"/>
    <w:rsid w:val="00CA0D26"/>
    <w:rsid w:val="00CA0D94"/>
    <w:rsid w:val="00CA0EC1"/>
    <w:rsid w:val="00CA0F9D"/>
    <w:rsid w:val="00CA0FFE"/>
    <w:rsid w:val="00CA105E"/>
    <w:rsid w:val="00CA10C3"/>
    <w:rsid w:val="00CA10CF"/>
    <w:rsid w:val="00CA11E8"/>
    <w:rsid w:val="00CA121F"/>
    <w:rsid w:val="00CA122A"/>
    <w:rsid w:val="00CA12FE"/>
    <w:rsid w:val="00CA130E"/>
    <w:rsid w:val="00CA145A"/>
    <w:rsid w:val="00CA14F5"/>
    <w:rsid w:val="00CA1505"/>
    <w:rsid w:val="00CA151B"/>
    <w:rsid w:val="00CA1530"/>
    <w:rsid w:val="00CA1534"/>
    <w:rsid w:val="00CA1590"/>
    <w:rsid w:val="00CA15DE"/>
    <w:rsid w:val="00CA1625"/>
    <w:rsid w:val="00CA162A"/>
    <w:rsid w:val="00CA16B7"/>
    <w:rsid w:val="00CA16C1"/>
    <w:rsid w:val="00CA16D9"/>
    <w:rsid w:val="00CA1748"/>
    <w:rsid w:val="00CA17E6"/>
    <w:rsid w:val="00CA185B"/>
    <w:rsid w:val="00CA1980"/>
    <w:rsid w:val="00CA19D4"/>
    <w:rsid w:val="00CA1BCF"/>
    <w:rsid w:val="00CA1D0D"/>
    <w:rsid w:val="00CA1D76"/>
    <w:rsid w:val="00CA1DA8"/>
    <w:rsid w:val="00CA1DA9"/>
    <w:rsid w:val="00CA1DB9"/>
    <w:rsid w:val="00CA1E0A"/>
    <w:rsid w:val="00CA1E4C"/>
    <w:rsid w:val="00CA1EB1"/>
    <w:rsid w:val="00CA1EDA"/>
    <w:rsid w:val="00CA1F1E"/>
    <w:rsid w:val="00CA1FB2"/>
    <w:rsid w:val="00CA200E"/>
    <w:rsid w:val="00CA2099"/>
    <w:rsid w:val="00CA20EB"/>
    <w:rsid w:val="00CA21DD"/>
    <w:rsid w:val="00CA21DE"/>
    <w:rsid w:val="00CA220F"/>
    <w:rsid w:val="00CA225A"/>
    <w:rsid w:val="00CA2301"/>
    <w:rsid w:val="00CA2488"/>
    <w:rsid w:val="00CA24DC"/>
    <w:rsid w:val="00CA2530"/>
    <w:rsid w:val="00CA2544"/>
    <w:rsid w:val="00CA2566"/>
    <w:rsid w:val="00CA2595"/>
    <w:rsid w:val="00CA2639"/>
    <w:rsid w:val="00CA2682"/>
    <w:rsid w:val="00CA273A"/>
    <w:rsid w:val="00CA2800"/>
    <w:rsid w:val="00CA2831"/>
    <w:rsid w:val="00CA2905"/>
    <w:rsid w:val="00CA2A8E"/>
    <w:rsid w:val="00CA2AC5"/>
    <w:rsid w:val="00CA2AE7"/>
    <w:rsid w:val="00CA2B5A"/>
    <w:rsid w:val="00CA2BD7"/>
    <w:rsid w:val="00CA2C1B"/>
    <w:rsid w:val="00CA2C23"/>
    <w:rsid w:val="00CA2C56"/>
    <w:rsid w:val="00CA2C98"/>
    <w:rsid w:val="00CA2CB3"/>
    <w:rsid w:val="00CA2CD5"/>
    <w:rsid w:val="00CA2DFC"/>
    <w:rsid w:val="00CA2ED2"/>
    <w:rsid w:val="00CA2F7E"/>
    <w:rsid w:val="00CA2F8A"/>
    <w:rsid w:val="00CA305B"/>
    <w:rsid w:val="00CA3068"/>
    <w:rsid w:val="00CA312B"/>
    <w:rsid w:val="00CA319E"/>
    <w:rsid w:val="00CA32B7"/>
    <w:rsid w:val="00CA3388"/>
    <w:rsid w:val="00CA33C0"/>
    <w:rsid w:val="00CA3408"/>
    <w:rsid w:val="00CA345E"/>
    <w:rsid w:val="00CA34BD"/>
    <w:rsid w:val="00CA34C1"/>
    <w:rsid w:val="00CA3533"/>
    <w:rsid w:val="00CA3538"/>
    <w:rsid w:val="00CA35B0"/>
    <w:rsid w:val="00CA365C"/>
    <w:rsid w:val="00CA372B"/>
    <w:rsid w:val="00CA3778"/>
    <w:rsid w:val="00CA3872"/>
    <w:rsid w:val="00CA39C3"/>
    <w:rsid w:val="00CA3B1D"/>
    <w:rsid w:val="00CA3B1F"/>
    <w:rsid w:val="00CA3C37"/>
    <w:rsid w:val="00CA3C73"/>
    <w:rsid w:val="00CA3C8D"/>
    <w:rsid w:val="00CA3D2D"/>
    <w:rsid w:val="00CA3E2A"/>
    <w:rsid w:val="00CA3E74"/>
    <w:rsid w:val="00CA3E93"/>
    <w:rsid w:val="00CA3ECB"/>
    <w:rsid w:val="00CA3EE0"/>
    <w:rsid w:val="00CA3EE2"/>
    <w:rsid w:val="00CA3F0F"/>
    <w:rsid w:val="00CA3F5B"/>
    <w:rsid w:val="00CA3FE1"/>
    <w:rsid w:val="00CA4004"/>
    <w:rsid w:val="00CA4046"/>
    <w:rsid w:val="00CA42D2"/>
    <w:rsid w:val="00CA433D"/>
    <w:rsid w:val="00CA43D0"/>
    <w:rsid w:val="00CA44CC"/>
    <w:rsid w:val="00CA4523"/>
    <w:rsid w:val="00CA4577"/>
    <w:rsid w:val="00CA45B3"/>
    <w:rsid w:val="00CA45E9"/>
    <w:rsid w:val="00CA45ED"/>
    <w:rsid w:val="00CA462F"/>
    <w:rsid w:val="00CA46BF"/>
    <w:rsid w:val="00CA46C8"/>
    <w:rsid w:val="00CA4714"/>
    <w:rsid w:val="00CA473F"/>
    <w:rsid w:val="00CA474A"/>
    <w:rsid w:val="00CA4762"/>
    <w:rsid w:val="00CA4868"/>
    <w:rsid w:val="00CA487E"/>
    <w:rsid w:val="00CA4918"/>
    <w:rsid w:val="00CA496C"/>
    <w:rsid w:val="00CA4B45"/>
    <w:rsid w:val="00CA4B48"/>
    <w:rsid w:val="00CA4B7C"/>
    <w:rsid w:val="00CA4BC7"/>
    <w:rsid w:val="00CA4C15"/>
    <w:rsid w:val="00CA4C2B"/>
    <w:rsid w:val="00CA4CD9"/>
    <w:rsid w:val="00CA4D6C"/>
    <w:rsid w:val="00CA4D72"/>
    <w:rsid w:val="00CA4D9B"/>
    <w:rsid w:val="00CA4DB8"/>
    <w:rsid w:val="00CA4E05"/>
    <w:rsid w:val="00CA4E51"/>
    <w:rsid w:val="00CA4E60"/>
    <w:rsid w:val="00CA4F82"/>
    <w:rsid w:val="00CA4F8E"/>
    <w:rsid w:val="00CA4FC4"/>
    <w:rsid w:val="00CA5096"/>
    <w:rsid w:val="00CA5104"/>
    <w:rsid w:val="00CA519B"/>
    <w:rsid w:val="00CA51C1"/>
    <w:rsid w:val="00CA5260"/>
    <w:rsid w:val="00CA5286"/>
    <w:rsid w:val="00CA52FD"/>
    <w:rsid w:val="00CA543D"/>
    <w:rsid w:val="00CA54CD"/>
    <w:rsid w:val="00CA54E1"/>
    <w:rsid w:val="00CA54F3"/>
    <w:rsid w:val="00CA54FD"/>
    <w:rsid w:val="00CA551F"/>
    <w:rsid w:val="00CA55AB"/>
    <w:rsid w:val="00CA55C3"/>
    <w:rsid w:val="00CA562F"/>
    <w:rsid w:val="00CA570E"/>
    <w:rsid w:val="00CA573A"/>
    <w:rsid w:val="00CA573B"/>
    <w:rsid w:val="00CA577B"/>
    <w:rsid w:val="00CA5812"/>
    <w:rsid w:val="00CA5869"/>
    <w:rsid w:val="00CA589A"/>
    <w:rsid w:val="00CA58BA"/>
    <w:rsid w:val="00CA58BF"/>
    <w:rsid w:val="00CA58E8"/>
    <w:rsid w:val="00CA5920"/>
    <w:rsid w:val="00CA5A03"/>
    <w:rsid w:val="00CA5A37"/>
    <w:rsid w:val="00CA5A44"/>
    <w:rsid w:val="00CA5A8B"/>
    <w:rsid w:val="00CA5A97"/>
    <w:rsid w:val="00CA5B41"/>
    <w:rsid w:val="00CA5B6D"/>
    <w:rsid w:val="00CA5B7A"/>
    <w:rsid w:val="00CA5C3B"/>
    <w:rsid w:val="00CA5D37"/>
    <w:rsid w:val="00CA5D9A"/>
    <w:rsid w:val="00CA5E63"/>
    <w:rsid w:val="00CA5F36"/>
    <w:rsid w:val="00CA5F88"/>
    <w:rsid w:val="00CA6094"/>
    <w:rsid w:val="00CA60CC"/>
    <w:rsid w:val="00CA6128"/>
    <w:rsid w:val="00CA61C6"/>
    <w:rsid w:val="00CA6303"/>
    <w:rsid w:val="00CA6312"/>
    <w:rsid w:val="00CA6371"/>
    <w:rsid w:val="00CA63B0"/>
    <w:rsid w:val="00CA63DD"/>
    <w:rsid w:val="00CA6403"/>
    <w:rsid w:val="00CA6499"/>
    <w:rsid w:val="00CA64C7"/>
    <w:rsid w:val="00CA64D4"/>
    <w:rsid w:val="00CA650C"/>
    <w:rsid w:val="00CA653D"/>
    <w:rsid w:val="00CA6545"/>
    <w:rsid w:val="00CA6659"/>
    <w:rsid w:val="00CA66BC"/>
    <w:rsid w:val="00CA6759"/>
    <w:rsid w:val="00CA6891"/>
    <w:rsid w:val="00CA68D2"/>
    <w:rsid w:val="00CA6906"/>
    <w:rsid w:val="00CA694A"/>
    <w:rsid w:val="00CA6969"/>
    <w:rsid w:val="00CA6A04"/>
    <w:rsid w:val="00CA6C5B"/>
    <w:rsid w:val="00CA6C9F"/>
    <w:rsid w:val="00CA6CA3"/>
    <w:rsid w:val="00CA6CF7"/>
    <w:rsid w:val="00CA6D57"/>
    <w:rsid w:val="00CA6DAD"/>
    <w:rsid w:val="00CA6E18"/>
    <w:rsid w:val="00CA6E2F"/>
    <w:rsid w:val="00CA6E3C"/>
    <w:rsid w:val="00CA6E5C"/>
    <w:rsid w:val="00CA6E7E"/>
    <w:rsid w:val="00CA6ED1"/>
    <w:rsid w:val="00CA6F27"/>
    <w:rsid w:val="00CA6F96"/>
    <w:rsid w:val="00CA6FAF"/>
    <w:rsid w:val="00CA6FB1"/>
    <w:rsid w:val="00CA71DA"/>
    <w:rsid w:val="00CA71E2"/>
    <w:rsid w:val="00CA7298"/>
    <w:rsid w:val="00CA72E6"/>
    <w:rsid w:val="00CA735B"/>
    <w:rsid w:val="00CA7398"/>
    <w:rsid w:val="00CA73AB"/>
    <w:rsid w:val="00CA7413"/>
    <w:rsid w:val="00CA7460"/>
    <w:rsid w:val="00CA74D3"/>
    <w:rsid w:val="00CA754B"/>
    <w:rsid w:val="00CA758E"/>
    <w:rsid w:val="00CA759F"/>
    <w:rsid w:val="00CA75E2"/>
    <w:rsid w:val="00CA7650"/>
    <w:rsid w:val="00CA76AF"/>
    <w:rsid w:val="00CA77BD"/>
    <w:rsid w:val="00CA77BF"/>
    <w:rsid w:val="00CA787B"/>
    <w:rsid w:val="00CA7885"/>
    <w:rsid w:val="00CA78A1"/>
    <w:rsid w:val="00CA7972"/>
    <w:rsid w:val="00CA79C6"/>
    <w:rsid w:val="00CA79E9"/>
    <w:rsid w:val="00CA7AE7"/>
    <w:rsid w:val="00CA7AFB"/>
    <w:rsid w:val="00CA7B71"/>
    <w:rsid w:val="00CA7BD6"/>
    <w:rsid w:val="00CA7C08"/>
    <w:rsid w:val="00CA7C43"/>
    <w:rsid w:val="00CA7C9C"/>
    <w:rsid w:val="00CA7CA7"/>
    <w:rsid w:val="00CA7D01"/>
    <w:rsid w:val="00CA7D25"/>
    <w:rsid w:val="00CA7DA6"/>
    <w:rsid w:val="00CA7DAC"/>
    <w:rsid w:val="00CA7DBF"/>
    <w:rsid w:val="00CA7E40"/>
    <w:rsid w:val="00CA7E68"/>
    <w:rsid w:val="00CA7E74"/>
    <w:rsid w:val="00CA7EAA"/>
    <w:rsid w:val="00CA7FA5"/>
    <w:rsid w:val="00CB0035"/>
    <w:rsid w:val="00CB00D9"/>
    <w:rsid w:val="00CB00EE"/>
    <w:rsid w:val="00CB01DC"/>
    <w:rsid w:val="00CB01DD"/>
    <w:rsid w:val="00CB01E5"/>
    <w:rsid w:val="00CB034C"/>
    <w:rsid w:val="00CB035A"/>
    <w:rsid w:val="00CB03A3"/>
    <w:rsid w:val="00CB0463"/>
    <w:rsid w:val="00CB046C"/>
    <w:rsid w:val="00CB05E3"/>
    <w:rsid w:val="00CB0652"/>
    <w:rsid w:val="00CB068E"/>
    <w:rsid w:val="00CB086F"/>
    <w:rsid w:val="00CB08AB"/>
    <w:rsid w:val="00CB08F9"/>
    <w:rsid w:val="00CB099B"/>
    <w:rsid w:val="00CB0B64"/>
    <w:rsid w:val="00CB0C48"/>
    <w:rsid w:val="00CB0C62"/>
    <w:rsid w:val="00CB0CED"/>
    <w:rsid w:val="00CB0D19"/>
    <w:rsid w:val="00CB0D88"/>
    <w:rsid w:val="00CB0DAE"/>
    <w:rsid w:val="00CB0DF8"/>
    <w:rsid w:val="00CB0E4D"/>
    <w:rsid w:val="00CB0F6F"/>
    <w:rsid w:val="00CB0FC2"/>
    <w:rsid w:val="00CB107B"/>
    <w:rsid w:val="00CB1106"/>
    <w:rsid w:val="00CB111F"/>
    <w:rsid w:val="00CB11A4"/>
    <w:rsid w:val="00CB11C5"/>
    <w:rsid w:val="00CB11F2"/>
    <w:rsid w:val="00CB12D9"/>
    <w:rsid w:val="00CB12E6"/>
    <w:rsid w:val="00CB13B7"/>
    <w:rsid w:val="00CB140A"/>
    <w:rsid w:val="00CB1497"/>
    <w:rsid w:val="00CB155F"/>
    <w:rsid w:val="00CB1599"/>
    <w:rsid w:val="00CB1632"/>
    <w:rsid w:val="00CB1655"/>
    <w:rsid w:val="00CB177B"/>
    <w:rsid w:val="00CB1789"/>
    <w:rsid w:val="00CB17BE"/>
    <w:rsid w:val="00CB17C3"/>
    <w:rsid w:val="00CB1878"/>
    <w:rsid w:val="00CB1897"/>
    <w:rsid w:val="00CB18B3"/>
    <w:rsid w:val="00CB1901"/>
    <w:rsid w:val="00CB1A2C"/>
    <w:rsid w:val="00CB1A60"/>
    <w:rsid w:val="00CB1C2F"/>
    <w:rsid w:val="00CB1C33"/>
    <w:rsid w:val="00CB1CAF"/>
    <w:rsid w:val="00CB1D70"/>
    <w:rsid w:val="00CB1E42"/>
    <w:rsid w:val="00CB1F07"/>
    <w:rsid w:val="00CB1F9B"/>
    <w:rsid w:val="00CB1FCF"/>
    <w:rsid w:val="00CB200F"/>
    <w:rsid w:val="00CB204B"/>
    <w:rsid w:val="00CB204F"/>
    <w:rsid w:val="00CB20D1"/>
    <w:rsid w:val="00CB210D"/>
    <w:rsid w:val="00CB21F9"/>
    <w:rsid w:val="00CB235C"/>
    <w:rsid w:val="00CB238C"/>
    <w:rsid w:val="00CB23FC"/>
    <w:rsid w:val="00CB2564"/>
    <w:rsid w:val="00CB25CF"/>
    <w:rsid w:val="00CB2704"/>
    <w:rsid w:val="00CB27BF"/>
    <w:rsid w:val="00CB27C2"/>
    <w:rsid w:val="00CB283A"/>
    <w:rsid w:val="00CB2867"/>
    <w:rsid w:val="00CB2875"/>
    <w:rsid w:val="00CB2900"/>
    <w:rsid w:val="00CB2A54"/>
    <w:rsid w:val="00CB2A95"/>
    <w:rsid w:val="00CB2B10"/>
    <w:rsid w:val="00CB2B4C"/>
    <w:rsid w:val="00CB2C27"/>
    <w:rsid w:val="00CB2C47"/>
    <w:rsid w:val="00CB2D43"/>
    <w:rsid w:val="00CB2DB9"/>
    <w:rsid w:val="00CB2DCF"/>
    <w:rsid w:val="00CB2F4B"/>
    <w:rsid w:val="00CB319E"/>
    <w:rsid w:val="00CB3227"/>
    <w:rsid w:val="00CB325A"/>
    <w:rsid w:val="00CB326D"/>
    <w:rsid w:val="00CB3293"/>
    <w:rsid w:val="00CB32D8"/>
    <w:rsid w:val="00CB33D0"/>
    <w:rsid w:val="00CB33F1"/>
    <w:rsid w:val="00CB3415"/>
    <w:rsid w:val="00CB347A"/>
    <w:rsid w:val="00CB34BA"/>
    <w:rsid w:val="00CB354A"/>
    <w:rsid w:val="00CB3575"/>
    <w:rsid w:val="00CB3606"/>
    <w:rsid w:val="00CB368C"/>
    <w:rsid w:val="00CB3709"/>
    <w:rsid w:val="00CB378C"/>
    <w:rsid w:val="00CB3882"/>
    <w:rsid w:val="00CB392D"/>
    <w:rsid w:val="00CB39B5"/>
    <w:rsid w:val="00CB39D4"/>
    <w:rsid w:val="00CB3A4D"/>
    <w:rsid w:val="00CB3A86"/>
    <w:rsid w:val="00CB3AAD"/>
    <w:rsid w:val="00CB3AD7"/>
    <w:rsid w:val="00CB3AF8"/>
    <w:rsid w:val="00CB3CDC"/>
    <w:rsid w:val="00CB3D78"/>
    <w:rsid w:val="00CB3D95"/>
    <w:rsid w:val="00CB3DE4"/>
    <w:rsid w:val="00CB3DFD"/>
    <w:rsid w:val="00CB3E3F"/>
    <w:rsid w:val="00CB3ED2"/>
    <w:rsid w:val="00CB3FC4"/>
    <w:rsid w:val="00CB403A"/>
    <w:rsid w:val="00CB40A0"/>
    <w:rsid w:val="00CB40CB"/>
    <w:rsid w:val="00CB40F8"/>
    <w:rsid w:val="00CB4132"/>
    <w:rsid w:val="00CB4158"/>
    <w:rsid w:val="00CB418F"/>
    <w:rsid w:val="00CB4203"/>
    <w:rsid w:val="00CB423F"/>
    <w:rsid w:val="00CB429F"/>
    <w:rsid w:val="00CB42C0"/>
    <w:rsid w:val="00CB4305"/>
    <w:rsid w:val="00CB4312"/>
    <w:rsid w:val="00CB431A"/>
    <w:rsid w:val="00CB433E"/>
    <w:rsid w:val="00CB4353"/>
    <w:rsid w:val="00CB4369"/>
    <w:rsid w:val="00CB4473"/>
    <w:rsid w:val="00CB457E"/>
    <w:rsid w:val="00CB4601"/>
    <w:rsid w:val="00CB468D"/>
    <w:rsid w:val="00CB46CB"/>
    <w:rsid w:val="00CB4707"/>
    <w:rsid w:val="00CB47DE"/>
    <w:rsid w:val="00CB487E"/>
    <w:rsid w:val="00CB48BF"/>
    <w:rsid w:val="00CB4A39"/>
    <w:rsid w:val="00CB4AD0"/>
    <w:rsid w:val="00CB4C11"/>
    <w:rsid w:val="00CB4C37"/>
    <w:rsid w:val="00CB4CB7"/>
    <w:rsid w:val="00CB4D3A"/>
    <w:rsid w:val="00CB4D49"/>
    <w:rsid w:val="00CB4DEA"/>
    <w:rsid w:val="00CB4DF7"/>
    <w:rsid w:val="00CB4EBD"/>
    <w:rsid w:val="00CB4FF5"/>
    <w:rsid w:val="00CB5012"/>
    <w:rsid w:val="00CB502B"/>
    <w:rsid w:val="00CB5060"/>
    <w:rsid w:val="00CB5147"/>
    <w:rsid w:val="00CB5217"/>
    <w:rsid w:val="00CB5286"/>
    <w:rsid w:val="00CB5295"/>
    <w:rsid w:val="00CB52B3"/>
    <w:rsid w:val="00CB53BA"/>
    <w:rsid w:val="00CB542E"/>
    <w:rsid w:val="00CB549A"/>
    <w:rsid w:val="00CB5502"/>
    <w:rsid w:val="00CB552A"/>
    <w:rsid w:val="00CB558C"/>
    <w:rsid w:val="00CB561C"/>
    <w:rsid w:val="00CB56EB"/>
    <w:rsid w:val="00CB570B"/>
    <w:rsid w:val="00CB5780"/>
    <w:rsid w:val="00CB57CE"/>
    <w:rsid w:val="00CB5825"/>
    <w:rsid w:val="00CB589F"/>
    <w:rsid w:val="00CB5929"/>
    <w:rsid w:val="00CB5943"/>
    <w:rsid w:val="00CB5A4A"/>
    <w:rsid w:val="00CB5A7C"/>
    <w:rsid w:val="00CB5A95"/>
    <w:rsid w:val="00CB5AB3"/>
    <w:rsid w:val="00CB5B1A"/>
    <w:rsid w:val="00CB5B4D"/>
    <w:rsid w:val="00CB5B52"/>
    <w:rsid w:val="00CB5BD2"/>
    <w:rsid w:val="00CB5BDA"/>
    <w:rsid w:val="00CB5C04"/>
    <w:rsid w:val="00CB5C24"/>
    <w:rsid w:val="00CB5C25"/>
    <w:rsid w:val="00CB5C61"/>
    <w:rsid w:val="00CB5CDA"/>
    <w:rsid w:val="00CB5D84"/>
    <w:rsid w:val="00CB5E0A"/>
    <w:rsid w:val="00CB5E55"/>
    <w:rsid w:val="00CB5E5D"/>
    <w:rsid w:val="00CB5E65"/>
    <w:rsid w:val="00CB5EA6"/>
    <w:rsid w:val="00CB5F88"/>
    <w:rsid w:val="00CB5FC7"/>
    <w:rsid w:val="00CB5FD4"/>
    <w:rsid w:val="00CB60C7"/>
    <w:rsid w:val="00CB60D7"/>
    <w:rsid w:val="00CB614A"/>
    <w:rsid w:val="00CB6180"/>
    <w:rsid w:val="00CB61B1"/>
    <w:rsid w:val="00CB62CE"/>
    <w:rsid w:val="00CB6306"/>
    <w:rsid w:val="00CB6318"/>
    <w:rsid w:val="00CB6342"/>
    <w:rsid w:val="00CB642B"/>
    <w:rsid w:val="00CB646A"/>
    <w:rsid w:val="00CB64F5"/>
    <w:rsid w:val="00CB668B"/>
    <w:rsid w:val="00CB66DD"/>
    <w:rsid w:val="00CB6710"/>
    <w:rsid w:val="00CB6723"/>
    <w:rsid w:val="00CB6725"/>
    <w:rsid w:val="00CB676F"/>
    <w:rsid w:val="00CB6797"/>
    <w:rsid w:val="00CB67AD"/>
    <w:rsid w:val="00CB67C1"/>
    <w:rsid w:val="00CB67D6"/>
    <w:rsid w:val="00CB682F"/>
    <w:rsid w:val="00CB6852"/>
    <w:rsid w:val="00CB6861"/>
    <w:rsid w:val="00CB68E2"/>
    <w:rsid w:val="00CB6963"/>
    <w:rsid w:val="00CB69D2"/>
    <w:rsid w:val="00CB6A09"/>
    <w:rsid w:val="00CB6A83"/>
    <w:rsid w:val="00CB6A94"/>
    <w:rsid w:val="00CB6B0D"/>
    <w:rsid w:val="00CB6BDC"/>
    <w:rsid w:val="00CB6C16"/>
    <w:rsid w:val="00CB6C1B"/>
    <w:rsid w:val="00CB6CAF"/>
    <w:rsid w:val="00CB6D0B"/>
    <w:rsid w:val="00CB6E89"/>
    <w:rsid w:val="00CB6EB5"/>
    <w:rsid w:val="00CB6F03"/>
    <w:rsid w:val="00CB6FA1"/>
    <w:rsid w:val="00CB6FAE"/>
    <w:rsid w:val="00CB70AD"/>
    <w:rsid w:val="00CB70EF"/>
    <w:rsid w:val="00CB7105"/>
    <w:rsid w:val="00CB71B6"/>
    <w:rsid w:val="00CB71DD"/>
    <w:rsid w:val="00CB7315"/>
    <w:rsid w:val="00CB73DD"/>
    <w:rsid w:val="00CB7457"/>
    <w:rsid w:val="00CB7474"/>
    <w:rsid w:val="00CB74BE"/>
    <w:rsid w:val="00CB74DC"/>
    <w:rsid w:val="00CB74DE"/>
    <w:rsid w:val="00CB74E6"/>
    <w:rsid w:val="00CB74FF"/>
    <w:rsid w:val="00CB7508"/>
    <w:rsid w:val="00CB7661"/>
    <w:rsid w:val="00CB7693"/>
    <w:rsid w:val="00CB76BA"/>
    <w:rsid w:val="00CB76E2"/>
    <w:rsid w:val="00CB7720"/>
    <w:rsid w:val="00CB77A4"/>
    <w:rsid w:val="00CB7943"/>
    <w:rsid w:val="00CB794D"/>
    <w:rsid w:val="00CB79E7"/>
    <w:rsid w:val="00CB7A85"/>
    <w:rsid w:val="00CB7B6E"/>
    <w:rsid w:val="00CB7D57"/>
    <w:rsid w:val="00CB7E76"/>
    <w:rsid w:val="00CB7EA7"/>
    <w:rsid w:val="00CB7EBF"/>
    <w:rsid w:val="00CC0042"/>
    <w:rsid w:val="00CC0143"/>
    <w:rsid w:val="00CC019A"/>
    <w:rsid w:val="00CC01D2"/>
    <w:rsid w:val="00CC021D"/>
    <w:rsid w:val="00CC0220"/>
    <w:rsid w:val="00CC023B"/>
    <w:rsid w:val="00CC027C"/>
    <w:rsid w:val="00CC028C"/>
    <w:rsid w:val="00CC02AE"/>
    <w:rsid w:val="00CC030A"/>
    <w:rsid w:val="00CC038F"/>
    <w:rsid w:val="00CC03F1"/>
    <w:rsid w:val="00CC045B"/>
    <w:rsid w:val="00CC046B"/>
    <w:rsid w:val="00CC047C"/>
    <w:rsid w:val="00CC0513"/>
    <w:rsid w:val="00CC056B"/>
    <w:rsid w:val="00CC058C"/>
    <w:rsid w:val="00CC05F2"/>
    <w:rsid w:val="00CC063C"/>
    <w:rsid w:val="00CC0746"/>
    <w:rsid w:val="00CC0755"/>
    <w:rsid w:val="00CC07CD"/>
    <w:rsid w:val="00CC07E3"/>
    <w:rsid w:val="00CC07E6"/>
    <w:rsid w:val="00CC0822"/>
    <w:rsid w:val="00CC08D6"/>
    <w:rsid w:val="00CC08E7"/>
    <w:rsid w:val="00CC099D"/>
    <w:rsid w:val="00CC09B1"/>
    <w:rsid w:val="00CC09C2"/>
    <w:rsid w:val="00CC09D4"/>
    <w:rsid w:val="00CC0A16"/>
    <w:rsid w:val="00CC0A2D"/>
    <w:rsid w:val="00CC0AFD"/>
    <w:rsid w:val="00CC0B05"/>
    <w:rsid w:val="00CC0B08"/>
    <w:rsid w:val="00CC0B0D"/>
    <w:rsid w:val="00CC0B10"/>
    <w:rsid w:val="00CC0BF9"/>
    <w:rsid w:val="00CC0CA6"/>
    <w:rsid w:val="00CC0CD7"/>
    <w:rsid w:val="00CC0CEF"/>
    <w:rsid w:val="00CC0E1C"/>
    <w:rsid w:val="00CC0E5C"/>
    <w:rsid w:val="00CC0E63"/>
    <w:rsid w:val="00CC0EE2"/>
    <w:rsid w:val="00CC0F22"/>
    <w:rsid w:val="00CC0FF4"/>
    <w:rsid w:val="00CC1141"/>
    <w:rsid w:val="00CC11E6"/>
    <w:rsid w:val="00CC1258"/>
    <w:rsid w:val="00CC12CF"/>
    <w:rsid w:val="00CC1411"/>
    <w:rsid w:val="00CC146D"/>
    <w:rsid w:val="00CC157C"/>
    <w:rsid w:val="00CC15FE"/>
    <w:rsid w:val="00CC16DB"/>
    <w:rsid w:val="00CC17A2"/>
    <w:rsid w:val="00CC18D5"/>
    <w:rsid w:val="00CC1948"/>
    <w:rsid w:val="00CC1976"/>
    <w:rsid w:val="00CC199B"/>
    <w:rsid w:val="00CC19B4"/>
    <w:rsid w:val="00CC19CC"/>
    <w:rsid w:val="00CC19E5"/>
    <w:rsid w:val="00CC1A64"/>
    <w:rsid w:val="00CC1AD2"/>
    <w:rsid w:val="00CC1B53"/>
    <w:rsid w:val="00CC1BD1"/>
    <w:rsid w:val="00CC1BE1"/>
    <w:rsid w:val="00CC1C74"/>
    <w:rsid w:val="00CC1CC8"/>
    <w:rsid w:val="00CC1D01"/>
    <w:rsid w:val="00CC1D16"/>
    <w:rsid w:val="00CC1D61"/>
    <w:rsid w:val="00CC1E0B"/>
    <w:rsid w:val="00CC1E73"/>
    <w:rsid w:val="00CC1E90"/>
    <w:rsid w:val="00CC1F5B"/>
    <w:rsid w:val="00CC1F90"/>
    <w:rsid w:val="00CC1FA9"/>
    <w:rsid w:val="00CC1FE1"/>
    <w:rsid w:val="00CC203E"/>
    <w:rsid w:val="00CC2046"/>
    <w:rsid w:val="00CC2070"/>
    <w:rsid w:val="00CC20A2"/>
    <w:rsid w:val="00CC211C"/>
    <w:rsid w:val="00CC2124"/>
    <w:rsid w:val="00CC217D"/>
    <w:rsid w:val="00CC21A1"/>
    <w:rsid w:val="00CC223D"/>
    <w:rsid w:val="00CC2270"/>
    <w:rsid w:val="00CC232C"/>
    <w:rsid w:val="00CC2361"/>
    <w:rsid w:val="00CC23D8"/>
    <w:rsid w:val="00CC2496"/>
    <w:rsid w:val="00CC249C"/>
    <w:rsid w:val="00CC24BF"/>
    <w:rsid w:val="00CC2558"/>
    <w:rsid w:val="00CC256F"/>
    <w:rsid w:val="00CC25A6"/>
    <w:rsid w:val="00CC2620"/>
    <w:rsid w:val="00CC266A"/>
    <w:rsid w:val="00CC267C"/>
    <w:rsid w:val="00CC2740"/>
    <w:rsid w:val="00CC2802"/>
    <w:rsid w:val="00CC2821"/>
    <w:rsid w:val="00CC28F0"/>
    <w:rsid w:val="00CC292D"/>
    <w:rsid w:val="00CC2944"/>
    <w:rsid w:val="00CC2949"/>
    <w:rsid w:val="00CC295D"/>
    <w:rsid w:val="00CC2A01"/>
    <w:rsid w:val="00CC2A26"/>
    <w:rsid w:val="00CC2A42"/>
    <w:rsid w:val="00CC2AAF"/>
    <w:rsid w:val="00CC2ABB"/>
    <w:rsid w:val="00CC2AFD"/>
    <w:rsid w:val="00CC2B91"/>
    <w:rsid w:val="00CC2BCD"/>
    <w:rsid w:val="00CC2C5A"/>
    <w:rsid w:val="00CC2C68"/>
    <w:rsid w:val="00CC2DA5"/>
    <w:rsid w:val="00CC2E0C"/>
    <w:rsid w:val="00CC2E3E"/>
    <w:rsid w:val="00CC2ECC"/>
    <w:rsid w:val="00CC2EDD"/>
    <w:rsid w:val="00CC2F6B"/>
    <w:rsid w:val="00CC2F71"/>
    <w:rsid w:val="00CC2FF2"/>
    <w:rsid w:val="00CC3011"/>
    <w:rsid w:val="00CC3025"/>
    <w:rsid w:val="00CC303C"/>
    <w:rsid w:val="00CC3114"/>
    <w:rsid w:val="00CC3156"/>
    <w:rsid w:val="00CC318C"/>
    <w:rsid w:val="00CC32A9"/>
    <w:rsid w:val="00CC3348"/>
    <w:rsid w:val="00CC3365"/>
    <w:rsid w:val="00CC33BB"/>
    <w:rsid w:val="00CC33DF"/>
    <w:rsid w:val="00CC346F"/>
    <w:rsid w:val="00CC351A"/>
    <w:rsid w:val="00CC3557"/>
    <w:rsid w:val="00CC3578"/>
    <w:rsid w:val="00CC35AA"/>
    <w:rsid w:val="00CC35AF"/>
    <w:rsid w:val="00CC37FF"/>
    <w:rsid w:val="00CC38BA"/>
    <w:rsid w:val="00CC396F"/>
    <w:rsid w:val="00CC3A50"/>
    <w:rsid w:val="00CC3A64"/>
    <w:rsid w:val="00CC3A7C"/>
    <w:rsid w:val="00CC3AD5"/>
    <w:rsid w:val="00CC3BDF"/>
    <w:rsid w:val="00CC3C17"/>
    <w:rsid w:val="00CC3D0B"/>
    <w:rsid w:val="00CC3D72"/>
    <w:rsid w:val="00CC3DDD"/>
    <w:rsid w:val="00CC3E22"/>
    <w:rsid w:val="00CC3E63"/>
    <w:rsid w:val="00CC3F3C"/>
    <w:rsid w:val="00CC3FC3"/>
    <w:rsid w:val="00CC4156"/>
    <w:rsid w:val="00CC4225"/>
    <w:rsid w:val="00CC42BC"/>
    <w:rsid w:val="00CC42F5"/>
    <w:rsid w:val="00CC435C"/>
    <w:rsid w:val="00CC43B8"/>
    <w:rsid w:val="00CC440E"/>
    <w:rsid w:val="00CC4439"/>
    <w:rsid w:val="00CC44D7"/>
    <w:rsid w:val="00CC454B"/>
    <w:rsid w:val="00CC4636"/>
    <w:rsid w:val="00CC468A"/>
    <w:rsid w:val="00CC46A0"/>
    <w:rsid w:val="00CC46B1"/>
    <w:rsid w:val="00CC46B8"/>
    <w:rsid w:val="00CC46C5"/>
    <w:rsid w:val="00CC476A"/>
    <w:rsid w:val="00CC479B"/>
    <w:rsid w:val="00CC4866"/>
    <w:rsid w:val="00CC4870"/>
    <w:rsid w:val="00CC48C7"/>
    <w:rsid w:val="00CC48D1"/>
    <w:rsid w:val="00CC48EF"/>
    <w:rsid w:val="00CC4981"/>
    <w:rsid w:val="00CC49C4"/>
    <w:rsid w:val="00CC4B59"/>
    <w:rsid w:val="00CC4B5B"/>
    <w:rsid w:val="00CC4C05"/>
    <w:rsid w:val="00CC4D05"/>
    <w:rsid w:val="00CC4D2E"/>
    <w:rsid w:val="00CC4DFB"/>
    <w:rsid w:val="00CC4EA9"/>
    <w:rsid w:val="00CC4EB9"/>
    <w:rsid w:val="00CC4F8C"/>
    <w:rsid w:val="00CC4FC0"/>
    <w:rsid w:val="00CC4FF5"/>
    <w:rsid w:val="00CC500B"/>
    <w:rsid w:val="00CC51AA"/>
    <w:rsid w:val="00CC5206"/>
    <w:rsid w:val="00CC5299"/>
    <w:rsid w:val="00CC52A2"/>
    <w:rsid w:val="00CC531B"/>
    <w:rsid w:val="00CC5343"/>
    <w:rsid w:val="00CC53A5"/>
    <w:rsid w:val="00CC545B"/>
    <w:rsid w:val="00CC548E"/>
    <w:rsid w:val="00CC5500"/>
    <w:rsid w:val="00CC5595"/>
    <w:rsid w:val="00CC560A"/>
    <w:rsid w:val="00CC566D"/>
    <w:rsid w:val="00CC569C"/>
    <w:rsid w:val="00CC56B0"/>
    <w:rsid w:val="00CC573B"/>
    <w:rsid w:val="00CC574D"/>
    <w:rsid w:val="00CC57B3"/>
    <w:rsid w:val="00CC57D5"/>
    <w:rsid w:val="00CC58EA"/>
    <w:rsid w:val="00CC5933"/>
    <w:rsid w:val="00CC5947"/>
    <w:rsid w:val="00CC5992"/>
    <w:rsid w:val="00CC5AD9"/>
    <w:rsid w:val="00CC5C13"/>
    <w:rsid w:val="00CC5C58"/>
    <w:rsid w:val="00CC5D15"/>
    <w:rsid w:val="00CC5D4F"/>
    <w:rsid w:val="00CC5E39"/>
    <w:rsid w:val="00CC5E5C"/>
    <w:rsid w:val="00CC5EBD"/>
    <w:rsid w:val="00CC5EF6"/>
    <w:rsid w:val="00CC5F6C"/>
    <w:rsid w:val="00CC5F84"/>
    <w:rsid w:val="00CC604A"/>
    <w:rsid w:val="00CC613E"/>
    <w:rsid w:val="00CC618F"/>
    <w:rsid w:val="00CC622A"/>
    <w:rsid w:val="00CC6230"/>
    <w:rsid w:val="00CC6252"/>
    <w:rsid w:val="00CC6273"/>
    <w:rsid w:val="00CC62FC"/>
    <w:rsid w:val="00CC630E"/>
    <w:rsid w:val="00CC633A"/>
    <w:rsid w:val="00CC63AA"/>
    <w:rsid w:val="00CC63FC"/>
    <w:rsid w:val="00CC6422"/>
    <w:rsid w:val="00CC6426"/>
    <w:rsid w:val="00CC6427"/>
    <w:rsid w:val="00CC6480"/>
    <w:rsid w:val="00CC64B5"/>
    <w:rsid w:val="00CC650E"/>
    <w:rsid w:val="00CC65D3"/>
    <w:rsid w:val="00CC65F3"/>
    <w:rsid w:val="00CC6627"/>
    <w:rsid w:val="00CC666B"/>
    <w:rsid w:val="00CC6673"/>
    <w:rsid w:val="00CC67C3"/>
    <w:rsid w:val="00CC67D7"/>
    <w:rsid w:val="00CC67DE"/>
    <w:rsid w:val="00CC6849"/>
    <w:rsid w:val="00CC685A"/>
    <w:rsid w:val="00CC68A4"/>
    <w:rsid w:val="00CC68E4"/>
    <w:rsid w:val="00CC6920"/>
    <w:rsid w:val="00CC6964"/>
    <w:rsid w:val="00CC6985"/>
    <w:rsid w:val="00CC69E5"/>
    <w:rsid w:val="00CC6A05"/>
    <w:rsid w:val="00CC6A2E"/>
    <w:rsid w:val="00CC6A4D"/>
    <w:rsid w:val="00CC6AD1"/>
    <w:rsid w:val="00CC6C10"/>
    <w:rsid w:val="00CC6C60"/>
    <w:rsid w:val="00CC6D79"/>
    <w:rsid w:val="00CC6DA0"/>
    <w:rsid w:val="00CC7065"/>
    <w:rsid w:val="00CC7149"/>
    <w:rsid w:val="00CC7152"/>
    <w:rsid w:val="00CC71C7"/>
    <w:rsid w:val="00CC7258"/>
    <w:rsid w:val="00CC737C"/>
    <w:rsid w:val="00CC73C6"/>
    <w:rsid w:val="00CC73F3"/>
    <w:rsid w:val="00CC7449"/>
    <w:rsid w:val="00CC7483"/>
    <w:rsid w:val="00CC74A8"/>
    <w:rsid w:val="00CC757B"/>
    <w:rsid w:val="00CC758C"/>
    <w:rsid w:val="00CC75F9"/>
    <w:rsid w:val="00CC7658"/>
    <w:rsid w:val="00CC766C"/>
    <w:rsid w:val="00CC76CD"/>
    <w:rsid w:val="00CC7749"/>
    <w:rsid w:val="00CC77EE"/>
    <w:rsid w:val="00CC7809"/>
    <w:rsid w:val="00CC7824"/>
    <w:rsid w:val="00CC7825"/>
    <w:rsid w:val="00CC7888"/>
    <w:rsid w:val="00CC7890"/>
    <w:rsid w:val="00CC7898"/>
    <w:rsid w:val="00CC7904"/>
    <w:rsid w:val="00CC7912"/>
    <w:rsid w:val="00CC7962"/>
    <w:rsid w:val="00CC7A0A"/>
    <w:rsid w:val="00CC7A4C"/>
    <w:rsid w:val="00CC7A5F"/>
    <w:rsid w:val="00CC7AC8"/>
    <w:rsid w:val="00CC7ADF"/>
    <w:rsid w:val="00CC7AF8"/>
    <w:rsid w:val="00CC7BE4"/>
    <w:rsid w:val="00CC7C48"/>
    <w:rsid w:val="00CC7C92"/>
    <w:rsid w:val="00CC7C9F"/>
    <w:rsid w:val="00CC7CA0"/>
    <w:rsid w:val="00CC7CAE"/>
    <w:rsid w:val="00CC7D79"/>
    <w:rsid w:val="00CC7D7F"/>
    <w:rsid w:val="00CC7E0D"/>
    <w:rsid w:val="00CC7E3A"/>
    <w:rsid w:val="00CC7EAA"/>
    <w:rsid w:val="00CC7EAF"/>
    <w:rsid w:val="00CC7EC9"/>
    <w:rsid w:val="00CC7F04"/>
    <w:rsid w:val="00CC7F4F"/>
    <w:rsid w:val="00CC7F6A"/>
    <w:rsid w:val="00CC7F70"/>
    <w:rsid w:val="00CC7FCC"/>
    <w:rsid w:val="00CD000D"/>
    <w:rsid w:val="00CD00ED"/>
    <w:rsid w:val="00CD016A"/>
    <w:rsid w:val="00CD016C"/>
    <w:rsid w:val="00CD0196"/>
    <w:rsid w:val="00CD01E3"/>
    <w:rsid w:val="00CD0213"/>
    <w:rsid w:val="00CD027E"/>
    <w:rsid w:val="00CD02BF"/>
    <w:rsid w:val="00CD02DC"/>
    <w:rsid w:val="00CD04E0"/>
    <w:rsid w:val="00CD04EB"/>
    <w:rsid w:val="00CD0531"/>
    <w:rsid w:val="00CD05D1"/>
    <w:rsid w:val="00CD063B"/>
    <w:rsid w:val="00CD068B"/>
    <w:rsid w:val="00CD06E1"/>
    <w:rsid w:val="00CD06FD"/>
    <w:rsid w:val="00CD07A1"/>
    <w:rsid w:val="00CD07DA"/>
    <w:rsid w:val="00CD08C8"/>
    <w:rsid w:val="00CD09A1"/>
    <w:rsid w:val="00CD0A28"/>
    <w:rsid w:val="00CD0A44"/>
    <w:rsid w:val="00CD0B0B"/>
    <w:rsid w:val="00CD0B16"/>
    <w:rsid w:val="00CD0B74"/>
    <w:rsid w:val="00CD0BAE"/>
    <w:rsid w:val="00CD0C23"/>
    <w:rsid w:val="00CD0C4B"/>
    <w:rsid w:val="00CD0C8C"/>
    <w:rsid w:val="00CD0CAE"/>
    <w:rsid w:val="00CD0DC3"/>
    <w:rsid w:val="00CD0E16"/>
    <w:rsid w:val="00CD0E95"/>
    <w:rsid w:val="00CD0F27"/>
    <w:rsid w:val="00CD0F50"/>
    <w:rsid w:val="00CD0FAD"/>
    <w:rsid w:val="00CD1049"/>
    <w:rsid w:val="00CD1072"/>
    <w:rsid w:val="00CD113B"/>
    <w:rsid w:val="00CD1180"/>
    <w:rsid w:val="00CD1210"/>
    <w:rsid w:val="00CD122E"/>
    <w:rsid w:val="00CD12A8"/>
    <w:rsid w:val="00CD12C2"/>
    <w:rsid w:val="00CD12D7"/>
    <w:rsid w:val="00CD145D"/>
    <w:rsid w:val="00CD149A"/>
    <w:rsid w:val="00CD15DF"/>
    <w:rsid w:val="00CD169C"/>
    <w:rsid w:val="00CD169E"/>
    <w:rsid w:val="00CD19F1"/>
    <w:rsid w:val="00CD1A54"/>
    <w:rsid w:val="00CD1A76"/>
    <w:rsid w:val="00CD1A88"/>
    <w:rsid w:val="00CD1A94"/>
    <w:rsid w:val="00CD1ACF"/>
    <w:rsid w:val="00CD1AE4"/>
    <w:rsid w:val="00CD1AF9"/>
    <w:rsid w:val="00CD1B25"/>
    <w:rsid w:val="00CD1BA9"/>
    <w:rsid w:val="00CD1C07"/>
    <w:rsid w:val="00CD1C46"/>
    <w:rsid w:val="00CD1C8C"/>
    <w:rsid w:val="00CD1C90"/>
    <w:rsid w:val="00CD1CFD"/>
    <w:rsid w:val="00CD1E02"/>
    <w:rsid w:val="00CD1EAE"/>
    <w:rsid w:val="00CD1EEE"/>
    <w:rsid w:val="00CD1F0F"/>
    <w:rsid w:val="00CD1F20"/>
    <w:rsid w:val="00CD1F61"/>
    <w:rsid w:val="00CD1F85"/>
    <w:rsid w:val="00CD1FBB"/>
    <w:rsid w:val="00CD2007"/>
    <w:rsid w:val="00CD20C5"/>
    <w:rsid w:val="00CD21FF"/>
    <w:rsid w:val="00CD2215"/>
    <w:rsid w:val="00CD2340"/>
    <w:rsid w:val="00CD23BF"/>
    <w:rsid w:val="00CD2459"/>
    <w:rsid w:val="00CD24D9"/>
    <w:rsid w:val="00CD24E0"/>
    <w:rsid w:val="00CD255E"/>
    <w:rsid w:val="00CD2584"/>
    <w:rsid w:val="00CD285C"/>
    <w:rsid w:val="00CD2926"/>
    <w:rsid w:val="00CD298E"/>
    <w:rsid w:val="00CD2A1F"/>
    <w:rsid w:val="00CD2A2D"/>
    <w:rsid w:val="00CD2A32"/>
    <w:rsid w:val="00CD2A69"/>
    <w:rsid w:val="00CD2A6C"/>
    <w:rsid w:val="00CD2AA2"/>
    <w:rsid w:val="00CD2B6A"/>
    <w:rsid w:val="00CD2B8D"/>
    <w:rsid w:val="00CD2B9E"/>
    <w:rsid w:val="00CD2BF0"/>
    <w:rsid w:val="00CD2BFB"/>
    <w:rsid w:val="00CD2C2C"/>
    <w:rsid w:val="00CD2C79"/>
    <w:rsid w:val="00CD2D6E"/>
    <w:rsid w:val="00CD2E4F"/>
    <w:rsid w:val="00CD2E79"/>
    <w:rsid w:val="00CD2E85"/>
    <w:rsid w:val="00CD2F19"/>
    <w:rsid w:val="00CD2F47"/>
    <w:rsid w:val="00CD2F5F"/>
    <w:rsid w:val="00CD3004"/>
    <w:rsid w:val="00CD309E"/>
    <w:rsid w:val="00CD30B0"/>
    <w:rsid w:val="00CD31BB"/>
    <w:rsid w:val="00CD31F5"/>
    <w:rsid w:val="00CD320E"/>
    <w:rsid w:val="00CD3216"/>
    <w:rsid w:val="00CD3217"/>
    <w:rsid w:val="00CD32B7"/>
    <w:rsid w:val="00CD32C8"/>
    <w:rsid w:val="00CD330D"/>
    <w:rsid w:val="00CD3470"/>
    <w:rsid w:val="00CD35B8"/>
    <w:rsid w:val="00CD3612"/>
    <w:rsid w:val="00CD3632"/>
    <w:rsid w:val="00CD36C0"/>
    <w:rsid w:val="00CD3705"/>
    <w:rsid w:val="00CD37FB"/>
    <w:rsid w:val="00CD3813"/>
    <w:rsid w:val="00CD385F"/>
    <w:rsid w:val="00CD38EE"/>
    <w:rsid w:val="00CD3917"/>
    <w:rsid w:val="00CD3925"/>
    <w:rsid w:val="00CD39B2"/>
    <w:rsid w:val="00CD3B2C"/>
    <w:rsid w:val="00CD3B53"/>
    <w:rsid w:val="00CD3B74"/>
    <w:rsid w:val="00CD3B88"/>
    <w:rsid w:val="00CD3BFC"/>
    <w:rsid w:val="00CD3C5A"/>
    <w:rsid w:val="00CD3CF3"/>
    <w:rsid w:val="00CD3D77"/>
    <w:rsid w:val="00CD3D85"/>
    <w:rsid w:val="00CD3DA2"/>
    <w:rsid w:val="00CD3E2D"/>
    <w:rsid w:val="00CD3E4F"/>
    <w:rsid w:val="00CD3E82"/>
    <w:rsid w:val="00CD3EB3"/>
    <w:rsid w:val="00CD3F19"/>
    <w:rsid w:val="00CD3F24"/>
    <w:rsid w:val="00CD3F4C"/>
    <w:rsid w:val="00CD3F5F"/>
    <w:rsid w:val="00CD408A"/>
    <w:rsid w:val="00CD40E2"/>
    <w:rsid w:val="00CD4184"/>
    <w:rsid w:val="00CD41B4"/>
    <w:rsid w:val="00CD4212"/>
    <w:rsid w:val="00CD435A"/>
    <w:rsid w:val="00CD44B3"/>
    <w:rsid w:val="00CD44BC"/>
    <w:rsid w:val="00CD457E"/>
    <w:rsid w:val="00CD4598"/>
    <w:rsid w:val="00CD466A"/>
    <w:rsid w:val="00CD4683"/>
    <w:rsid w:val="00CD4691"/>
    <w:rsid w:val="00CD46A0"/>
    <w:rsid w:val="00CD470A"/>
    <w:rsid w:val="00CD47DF"/>
    <w:rsid w:val="00CD4878"/>
    <w:rsid w:val="00CD48A1"/>
    <w:rsid w:val="00CD490E"/>
    <w:rsid w:val="00CD4925"/>
    <w:rsid w:val="00CD49A5"/>
    <w:rsid w:val="00CD4A16"/>
    <w:rsid w:val="00CD4AD4"/>
    <w:rsid w:val="00CD4ADE"/>
    <w:rsid w:val="00CD4BAD"/>
    <w:rsid w:val="00CD4C3E"/>
    <w:rsid w:val="00CD4D73"/>
    <w:rsid w:val="00CD4EE8"/>
    <w:rsid w:val="00CD4EED"/>
    <w:rsid w:val="00CD4EF7"/>
    <w:rsid w:val="00CD4F5F"/>
    <w:rsid w:val="00CD5048"/>
    <w:rsid w:val="00CD506F"/>
    <w:rsid w:val="00CD50E6"/>
    <w:rsid w:val="00CD5262"/>
    <w:rsid w:val="00CD5273"/>
    <w:rsid w:val="00CD5282"/>
    <w:rsid w:val="00CD529C"/>
    <w:rsid w:val="00CD5340"/>
    <w:rsid w:val="00CD5374"/>
    <w:rsid w:val="00CD53BA"/>
    <w:rsid w:val="00CD53FF"/>
    <w:rsid w:val="00CD542A"/>
    <w:rsid w:val="00CD545D"/>
    <w:rsid w:val="00CD548D"/>
    <w:rsid w:val="00CD5549"/>
    <w:rsid w:val="00CD55AB"/>
    <w:rsid w:val="00CD5707"/>
    <w:rsid w:val="00CD5781"/>
    <w:rsid w:val="00CD57D7"/>
    <w:rsid w:val="00CD57E6"/>
    <w:rsid w:val="00CD581D"/>
    <w:rsid w:val="00CD584A"/>
    <w:rsid w:val="00CD592C"/>
    <w:rsid w:val="00CD5955"/>
    <w:rsid w:val="00CD596F"/>
    <w:rsid w:val="00CD5989"/>
    <w:rsid w:val="00CD59C4"/>
    <w:rsid w:val="00CD5B2E"/>
    <w:rsid w:val="00CD5BAA"/>
    <w:rsid w:val="00CD5C11"/>
    <w:rsid w:val="00CD5D3E"/>
    <w:rsid w:val="00CD5DD9"/>
    <w:rsid w:val="00CD5DE3"/>
    <w:rsid w:val="00CD5E36"/>
    <w:rsid w:val="00CD5E92"/>
    <w:rsid w:val="00CD5EC2"/>
    <w:rsid w:val="00CD5F06"/>
    <w:rsid w:val="00CD5F09"/>
    <w:rsid w:val="00CD5F0E"/>
    <w:rsid w:val="00CD5F90"/>
    <w:rsid w:val="00CD5F99"/>
    <w:rsid w:val="00CD600B"/>
    <w:rsid w:val="00CD601B"/>
    <w:rsid w:val="00CD6027"/>
    <w:rsid w:val="00CD606F"/>
    <w:rsid w:val="00CD60E1"/>
    <w:rsid w:val="00CD61A0"/>
    <w:rsid w:val="00CD6205"/>
    <w:rsid w:val="00CD621F"/>
    <w:rsid w:val="00CD62B5"/>
    <w:rsid w:val="00CD62F4"/>
    <w:rsid w:val="00CD6319"/>
    <w:rsid w:val="00CD63A9"/>
    <w:rsid w:val="00CD63B7"/>
    <w:rsid w:val="00CD63F4"/>
    <w:rsid w:val="00CD6455"/>
    <w:rsid w:val="00CD6489"/>
    <w:rsid w:val="00CD648E"/>
    <w:rsid w:val="00CD6535"/>
    <w:rsid w:val="00CD6578"/>
    <w:rsid w:val="00CD65BF"/>
    <w:rsid w:val="00CD66DC"/>
    <w:rsid w:val="00CD67A7"/>
    <w:rsid w:val="00CD68B5"/>
    <w:rsid w:val="00CD68D9"/>
    <w:rsid w:val="00CD68F2"/>
    <w:rsid w:val="00CD699A"/>
    <w:rsid w:val="00CD69CF"/>
    <w:rsid w:val="00CD69E9"/>
    <w:rsid w:val="00CD6A5E"/>
    <w:rsid w:val="00CD6B3B"/>
    <w:rsid w:val="00CD6BEF"/>
    <w:rsid w:val="00CD6C80"/>
    <w:rsid w:val="00CD6D15"/>
    <w:rsid w:val="00CD6DCB"/>
    <w:rsid w:val="00CD6DEE"/>
    <w:rsid w:val="00CD6E1C"/>
    <w:rsid w:val="00CD6EA0"/>
    <w:rsid w:val="00CD6F09"/>
    <w:rsid w:val="00CD6F1E"/>
    <w:rsid w:val="00CD6F38"/>
    <w:rsid w:val="00CD704F"/>
    <w:rsid w:val="00CD70B1"/>
    <w:rsid w:val="00CD70DC"/>
    <w:rsid w:val="00CD70E7"/>
    <w:rsid w:val="00CD715D"/>
    <w:rsid w:val="00CD71BB"/>
    <w:rsid w:val="00CD7279"/>
    <w:rsid w:val="00CD7286"/>
    <w:rsid w:val="00CD72A0"/>
    <w:rsid w:val="00CD73C4"/>
    <w:rsid w:val="00CD7416"/>
    <w:rsid w:val="00CD7442"/>
    <w:rsid w:val="00CD7491"/>
    <w:rsid w:val="00CD74E3"/>
    <w:rsid w:val="00CD74F7"/>
    <w:rsid w:val="00CD760B"/>
    <w:rsid w:val="00CD7662"/>
    <w:rsid w:val="00CD767C"/>
    <w:rsid w:val="00CD768E"/>
    <w:rsid w:val="00CD76A3"/>
    <w:rsid w:val="00CD76BC"/>
    <w:rsid w:val="00CD76C7"/>
    <w:rsid w:val="00CD76D9"/>
    <w:rsid w:val="00CD76E6"/>
    <w:rsid w:val="00CD779C"/>
    <w:rsid w:val="00CD77FB"/>
    <w:rsid w:val="00CD7838"/>
    <w:rsid w:val="00CD78BB"/>
    <w:rsid w:val="00CD78DD"/>
    <w:rsid w:val="00CD7916"/>
    <w:rsid w:val="00CD7A50"/>
    <w:rsid w:val="00CD7C64"/>
    <w:rsid w:val="00CD7C83"/>
    <w:rsid w:val="00CD7D2F"/>
    <w:rsid w:val="00CD7E06"/>
    <w:rsid w:val="00CD7E22"/>
    <w:rsid w:val="00CD7E9F"/>
    <w:rsid w:val="00CD7EF0"/>
    <w:rsid w:val="00CD7F01"/>
    <w:rsid w:val="00CD7F61"/>
    <w:rsid w:val="00CD7F6C"/>
    <w:rsid w:val="00CD7F96"/>
    <w:rsid w:val="00CE007D"/>
    <w:rsid w:val="00CE0105"/>
    <w:rsid w:val="00CE011C"/>
    <w:rsid w:val="00CE013B"/>
    <w:rsid w:val="00CE01BC"/>
    <w:rsid w:val="00CE01D4"/>
    <w:rsid w:val="00CE021B"/>
    <w:rsid w:val="00CE0227"/>
    <w:rsid w:val="00CE0287"/>
    <w:rsid w:val="00CE0440"/>
    <w:rsid w:val="00CE0512"/>
    <w:rsid w:val="00CE0571"/>
    <w:rsid w:val="00CE0573"/>
    <w:rsid w:val="00CE05AC"/>
    <w:rsid w:val="00CE05C2"/>
    <w:rsid w:val="00CE064D"/>
    <w:rsid w:val="00CE067C"/>
    <w:rsid w:val="00CE06C4"/>
    <w:rsid w:val="00CE06DA"/>
    <w:rsid w:val="00CE07BF"/>
    <w:rsid w:val="00CE0835"/>
    <w:rsid w:val="00CE086A"/>
    <w:rsid w:val="00CE0873"/>
    <w:rsid w:val="00CE087B"/>
    <w:rsid w:val="00CE08CC"/>
    <w:rsid w:val="00CE093E"/>
    <w:rsid w:val="00CE09A7"/>
    <w:rsid w:val="00CE0A00"/>
    <w:rsid w:val="00CE0A3D"/>
    <w:rsid w:val="00CE0A7B"/>
    <w:rsid w:val="00CE0B74"/>
    <w:rsid w:val="00CE0C06"/>
    <w:rsid w:val="00CE0CB8"/>
    <w:rsid w:val="00CE0D3C"/>
    <w:rsid w:val="00CE0D47"/>
    <w:rsid w:val="00CE0D56"/>
    <w:rsid w:val="00CE0E2B"/>
    <w:rsid w:val="00CE0E6F"/>
    <w:rsid w:val="00CE0E86"/>
    <w:rsid w:val="00CE0EC5"/>
    <w:rsid w:val="00CE0F0B"/>
    <w:rsid w:val="00CE10CE"/>
    <w:rsid w:val="00CE10CF"/>
    <w:rsid w:val="00CE10F2"/>
    <w:rsid w:val="00CE1196"/>
    <w:rsid w:val="00CE11B0"/>
    <w:rsid w:val="00CE11B2"/>
    <w:rsid w:val="00CE11F5"/>
    <w:rsid w:val="00CE1204"/>
    <w:rsid w:val="00CE121B"/>
    <w:rsid w:val="00CE12E8"/>
    <w:rsid w:val="00CE1313"/>
    <w:rsid w:val="00CE132E"/>
    <w:rsid w:val="00CE144C"/>
    <w:rsid w:val="00CE148A"/>
    <w:rsid w:val="00CE14F0"/>
    <w:rsid w:val="00CE1507"/>
    <w:rsid w:val="00CE153C"/>
    <w:rsid w:val="00CE1565"/>
    <w:rsid w:val="00CE1568"/>
    <w:rsid w:val="00CE15D6"/>
    <w:rsid w:val="00CE161A"/>
    <w:rsid w:val="00CE16AF"/>
    <w:rsid w:val="00CE173C"/>
    <w:rsid w:val="00CE1769"/>
    <w:rsid w:val="00CE1851"/>
    <w:rsid w:val="00CE1968"/>
    <w:rsid w:val="00CE1ABA"/>
    <w:rsid w:val="00CE1B6B"/>
    <w:rsid w:val="00CE1B95"/>
    <w:rsid w:val="00CE1C7E"/>
    <w:rsid w:val="00CE1D06"/>
    <w:rsid w:val="00CE1DBE"/>
    <w:rsid w:val="00CE1DD3"/>
    <w:rsid w:val="00CE1DD7"/>
    <w:rsid w:val="00CE1E6F"/>
    <w:rsid w:val="00CE1EE9"/>
    <w:rsid w:val="00CE1F23"/>
    <w:rsid w:val="00CE1F2C"/>
    <w:rsid w:val="00CE1F3D"/>
    <w:rsid w:val="00CE1F8F"/>
    <w:rsid w:val="00CE2067"/>
    <w:rsid w:val="00CE20B5"/>
    <w:rsid w:val="00CE20F5"/>
    <w:rsid w:val="00CE20FB"/>
    <w:rsid w:val="00CE218D"/>
    <w:rsid w:val="00CE21B2"/>
    <w:rsid w:val="00CE21BF"/>
    <w:rsid w:val="00CE2204"/>
    <w:rsid w:val="00CE220F"/>
    <w:rsid w:val="00CE2230"/>
    <w:rsid w:val="00CE2265"/>
    <w:rsid w:val="00CE2293"/>
    <w:rsid w:val="00CE2398"/>
    <w:rsid w:val="00CE2487"/>
    <w:rsid w:val="00CE24C2"/>
    <w:rsid w:val="00CE260B"/>
    <w:rsid w:val="00CE263E"/>
    <w:rsid w:val="00CE2640"/>
    <w:rsid w:val="00CE265D"/>
    <w:rsid w:val="00CE27E6"/>
    <w:rsid w:val="00CE286F"/>
    <w:rsid w:val="00CE28D0"/>
    <w:rsid w:val="00CE290E"/>
    <w:rsid w:val="00CE294F"/>
    <w:rsid w:val="00CE299B"/>
    <w:rsid w:val="00CE29E9"/>
    <w:rsid w:val="00CE29FA"/>
    <w:rsid w:val="00CE2ABD"/>
    <w:rsid w:val="00CE2AC6"/>
    <w:rsid w:val="00CE2B0D"/>
    <w:rsid w:val="00CE2B6C"/>
    <w:rsid w:val="00CE2B79"/>
    <w:rsid w:val="00CE2B9D"/>
    <w:rsid w:val="00CE2CD2"/>
    <w:rsid w:val="00CE2CE9"/>
    <w:rsid w:val="00CE2DC2"/>
    <w:rsid w:val="00CE2DFC"/>
    <w:rsid w:val="00CE2E4B"/>
    <w:rsid w:val="00CE2E4E"/>
    <w:rsid w:val="00CE2F75"/>
    <w:rsid w:val="00CE2F7D"/>
    <w:rsid w:val="00CE2FE8"/>
    <w:rsid w:val="00CE3062"/>
    <w:rsid w:val="00CE313F"/>
    <w:rsid w:val="00CE316F"/>
    <w:rsid w:val="00CE321A"/>
    <w:rsid w:val="00CE3336"/>
    <w:rsid w:val="00CE3376"/>
    <w:rsid w:val="00CE3410"/>
    <w:rsid w:val="00CE3494"/>
    <w:rsid w:val="00CE34D0"/>
    <w:rsid w:val="00CE34DC"/>
    <w:rsid w:val="00CE34E7"/>
    <w:rsid w:val="00CE34E9"/>
    <w:rsid w:val="00CE356F"/>
    <w:rsid w:val="00CE358F"/>
    <w:rsid w:val="00CE366D"/>
    <w:rsid w:val="00CE3684"/>
    <w:rsid w:val="00CE36AB"/>
    <w:rsid w:val="00CE36B5"/>
    <w:rsid w:val="00CE36D9"/>
    <w:rsid w:val="00CE36F7"/>
    <w:rsid w:val="00CE371F"/>
    <w:rsid w:val="00CE3765"/>
    <w:rsid w:val="00CE37BC"/>
    <w:rsid w:val="00CE3865"/>
    <w:rsid w:val="00CE388A"/>
    <w:rsid w:val="00CE390A"/>
    <w:rsid w:val="00CE39BD"/>
    <w:rsid w:val="00CE3A1B"/>
    <w:rsid w:val="00CE3A3D"/>
    <w:rsid w:val="00CE3A6F"/>
    <w:rsid w:val="00CE3AA5"/>
    <w:rsid w:val="00CE3AFE"/>
    <w:rsid w:val="00CE3BD9"/>
    <w:rsid w:val="00CE3C4A"/>
    <w:rsid w:val="00CE3C8D"/>
    <w:rsid w:val="00CE3D75"/>
    <w:rsid w:val="00CE3EA4"/>
    <w:rsid w:val="00CE3EDC"/>
    <w:rsid w:val="00CE3F38"/>
    <w:rsid w:val="00CE3F82"/>
    <w:rsid w:val="00CE3FAD"/>
    <w:rsid w:val="00CE3FC1"/>
    <w:rsid w:val="00CE3FE8"/>
    <w:rsid w:val="00CE40AA"/>
    <w:rsid w:val="00CE41E0"/>
    <w:rsid w:val="00CE421A"/>
    <w:rsid w:val="00CE42C2"/>
    <w:rsid w:val="00CE439A"/>
    <w:rsid w:val="00CE43C1"/>
    <w:rsid w:val="00CE4441"/>
    <w:rsid w:val="00CE4463"/>
    <w:rsid w:val="00CE448D"/>
    <w:rsid w:val="00CE44EB"/>
    <w:rsid w:val="00CE459B"/>
    <w:rsid w:val="00CE45C2"/>
    <w:rsid w:val="00CE45F1"/>
    <w:rsid w:val="00CE4606"/>
    <w:rsid w:val="00CE4613"/>
    <w:rsid w:val="00CE4619"/>
    <w:rsid w:val="00CE46CF"/>
    <w:rsid w:val="00CE4723"/>
    <w:rsid w:val="00CE4740"/>
    <w:rsid w:val="00CE4744"/>
    <w:rsid w:val="00CE48C3"/>
    <w:rsid w:val="00CE48CC"/>
    <w:rsid w:val="00CE48D2"/>
    <w:rsid w:val="00CE491B"/>
    <w:rsid w:val="00CE493A"/>
    <w:rsid w:val="00CE49D5"/>
    <w:rsid w:val="00CE49F4"/>
    <w:rsid w:val="00CE4AB4"/>
    <w:rsid w:val="00CE4AEE"/>
    <w:rsid w:val="00CE4B30"/>
    <w:rsid w:val="00CE4C0B"/>
    <w:rsid w:val="00CE4C19"/>
    <w:rsid w:val="00CE4C4C"/>
    <w:rsid w:val="00CE4C55"/>
    <w:rsid w:val="00CE4C67"/>
    <w:rsid w:val="00CE4CA5"/>
    <w:rsid w:val="00CE4D43"/>
    <w:rsid w:val="00CE4D8D"/>
    <w:rsid w:val="00CE4DAF"/>
    <w:rsid w:val="00CE4DE5"/>
    <w:rsid w:val="00CE4E84"/>
    <w:rsid w:val="00CE4F3D"/>
    <w:rsid w:val="00CE4F73"/>
    <w:rsid w:val="00CE520E"/>
    <w:rsid w:val="00CE5215"/>
    <w:rsid w:val="00CE5267"/>
    <w:rsid w:val="00CE529F"/>
    <w:rsid w:val="00CE52D9"/>
    <w:rsid w:val="00CE5424"/>
    <w:rsid w:val="00CE544C"/>
    <w:rsid w:val="00CE5460"/>
    <w:rsid w:val="00CE54A3"/>
    <w:rsid w:val="00CE54B5"/>
    <w:rsid w:val="00CE5519"/>
    <w:rsid w:val="00CE5559"/>
    <w:rsid w:val="00CE55AD"/>
    <w:rsid w:val="00CE5670"/>
    <w:rsid w:val="00CE568C"/>
    <w:rsid w:val="00CE56C4"/>
    <w:rsid w:val="00CE5777"/>
    <w:rsid w:val="00CE577D"/>
    <w:rsid w:val="00CE57BA"/>
    <w:rsid w:val="00CE58C7"/>
    <w:rsid w:val="00CE5A43"/>
    <w:rsid w:val="00CE5A77"/>
    <w:rsid w:val="00CE5AF5"/>
    <w:rsid w:val="00CE5C04"/>
    <w:rsid w:val="00CE5C2E"/>
    <w:rsid w:val="00CE5D2F"/>
    <w:rsid w:val="00CE5D7B"/>
    <w:rsid w:val="00CE5DAB"/>
    <w:rsid w:val="00CE5DE5"/>
    <w:rsid w:val="00CE5DEA"/>
    <w:rsid w:val="00CE5E49"/>
    <w:rsid w:val="00CE5E54"/>
    <w:rsid w:val="00CE5E9B"/>
    <w:rsid w:val="00CE5ECB"/>
    <w:rsid w:val="00CE5ED7"/>
    <w:rsid w:val="00CE5EF6"/>
    <w:rsid w:val="00CE5EF9"/>
    <w:rsid w:val="00CE5FA5"/>
    <w:rsid w:val="00CE5FD4"/>
    <w:rsid w:val="00CE6116"/>
    <w:rsid w:val="00CE61CC"/>
    <w:rsid w:val="00CE6203"/>
    <w:rsid w:val="00CE62D9"/>
    <w:rsid w:val="00CE62ED"/>
    <w:rsid w:val="00CE63BC"/>
    <w:rsid w:val="00CE63C6"/>
    <w:rsid w:val="00CE6403"/>
    <w:rsid w:val="00CE64B1"/>
    <w:rsid w:val="00CE655C"/>
    <w:rsid w:val="00CE655E"/>
    <w:rsid w:val="00CE65C3"/>
    <w:rsid w:val="00CE65EC"/>
    <w:rsid w:val="00CE6600"/>
    <w:rsid w:val="00CE6698"/>
    <w:rsid w:val="00CE669C"/>
    <w:rsid w:val="00CE66E4"/>
    <w:rsid w:val="00CE6785"/>
    <w:rsid w:val="00CE6857"/>
    <w:rsid w:val="00CE68D4"/>
    <w:rsid w:val="00CE68E4"/>
    <w:rsid w:val="00CE696C"/>
    <w:rsid w:val="00CE6982"/>
    <w:rsid w:val="00CE6A12"/>
    <w:rsid w:val="00CE6A6E"/>
    <w:rsid w:val="00CE6B8C"/>
    <w:rsid w:val="00CE6B97"/>
    <w:rsid w:val="00CE6BA0"/>
    <w:rsid w:val="00CE6CA2"/>
    <w:rsid w:val="00CE6D3B"/>
    <w:rsid w:val="00CE6D64"/>
    <w:rsid w:val="00CE6E58"/>
    <w:rsid w:val="00CE6F6D"/>
    <w:rsid w:val="00CE7016"/>
    <w:rsid w:val="00CE7019"/>
    <w:rsid w:val="00CE702F"/>
    <w:rsid w:val="00CE7081"/>
    <w:rsid w:val="00CE708F"/>
    <w:rsid w:val="00CE70B7"/>
    <w:rsid w:val="00CE7142"/>
    <w:rsid w:val="00CE716A"/>
    <w:rsid w:val="00CE71B8"/>
    <w:rsid w:val="00CE727C"/>
    <w:rsid w:val="00CE7294"/>
    <w:rsid w:val="00CE7303"/>
    <w:rsid w:val="00CE735C"/>
    <w:rsid w:val="00CE736D"/>
    <w:rsid w:val="00CE7370"/>
    <w:rsid w:val="00CE7432"/>
    <w:rsid w:val="00CE743B"/>
    <w:rsid w:val="00CE74A5"/>
    <w:rsid w:val="00CE7563"/>
    <w:rsid w:val="00CE7594"/>
    <w:rsid w:val="00CE75D2"/>
    <w:rsid w:val="00CE7606"/>
    <w:rsid w:val="00CE771A"/>
    <w:rsid w:val="00CE7779"/>
    <w:rsid w:val="00CE7805"/>
    <w:rsid w:val="00CE7874"/>
    <w:rsid w:val="00CE789B"/>
    <w:rsid w:val="00CE7948"/>
    <w:rsid w:val="00CE7963"/>
    <w:rsid w:val="00CE79AB"/>
    <w:rsid w:val="00CE79BD"/>
    <w:rsid w:val="00CE79C3"/>
    <w:rsid w:val="00CE79F4"/>
    <w:rsid w:val="00CE7A20"/>
    <w:rsid w:val="00CE7A3A"/>
    <w:rsid w:val="00CE7AE5"/>
    <w:rsid w:val="00CE7B61"/>
    <w:rsid w:val="00CE7BA5"/>
    <w:rsid w:val="00CE7BDA"/>
    <w:rsid w:val="00CE7C14"/>
    <w:rsid w:val="00CE7C42"/>
    <w:rsid w:val="00CE7CC6"/>
    <w:rsid w:val="00CE7D0C"/>
    <w:rsid w:val="00CE7E06"/>
    <w:rsid w:val="00CE7E28"/>
    <w:rsid w:val="00CE7E83"/>
    <w:rsid w:val="00CF00CA"/>
    <w:rsid w:val="00CF00ED"/>
    <w:rsid w:val="00CF0124"/>
    <w:rsid w:val="00CF012D"/>
    <w:rsid w:val="00CF0236"/>
    <w:rsid w:val="00CF023F"/>
    <w:rsid w:val="00CF02C0"/>
    <w:rsid w:val="00CF02D3"/>
    <w:rsid w:val="00CF0321"/>
    <w:rsid w:val="00CF055D"/>
    <w:rsid w:val="00CF05F0"/>
    <w:rsid w:val="00CF0640"/>
    <w:rsid w:val="00CF0659"/>
    <w:rsid w:val="00CF0674"/>
    <w:rsid w:val="00CF0686"/>
    <w:rsid w:val="00CF06EF"/>
    <w:rsid w:val="00CF06FF"/>
    <w:rsid w:val="00CF0720"/>
    <w:rsid w:val="00CF076D"/>
    <w:rsid w:val="00CF0815"/>
    <w:rsid w:val="00CF087D"/>
    <w:rsid w:val="00CF08C7"/>
    <w:rsid w:val="00CF0928"/>
    <w:rsid w:val="00CF0A23"/>
    <w:rsid w:val="00CF0A8B"/>
    <w:rsid w:val="00CF0C89"/>
    <w:rsid w:val="00CF0C9E"/>
    <w:rsid w:val="00CF0D4A"/>
    <w:rsid w:val="00CF0D97"/>
    <w:rsid w:val="00CF0F42"/>
    <w:rsid w:val="00CF0FC0"/>
    <w:rsid w:val="00CF0FF2"/>
    <w:rsid w:val="00CF1030"/>
    <w:rsid w:val="00CF108D"/>
    <w:rsid w:val="00CF10E6"/>
    <w:rsid w:val="00CF1236"/>
    <w:rsid w:val="00CF1254"/>
    <w:rsid w:val="00CF12A9"/>
    <w:rsid w:val="00CF137F"/>
    <w:rsid w:val="00CF13B3"/>
    <w:rsid w:val="00CF13C6"/>
    <w:rsid w:val="00CF13CA"/>
    <w:rsid w:val="00CF13FA"/>
    <w:rsid w:val="00CF14DE"/>
    <w:rsid w:val="00CF1542"/>
    <w:rsid w:val="00CF1623"/>
    <w:rsid w:val="00CF162B"/>
    <w:rsid w:val="00CF16CD"/>
    <w:rsid w:val="00CF16E2"/>
    <w:rsid w:val="00CF1746"/>
    <w:rsid w:val="00CF1793"/>
    <w:rsid w:val="00CF17F2"/>
    <w:rsid w:val="00CF186D"/>
    <w:rsid w:val="00CF1873"/>
    <w:rsid w:val="00CF1982"/>
    <w:rsid w:val="00CF19D1"/>
    <w:rsid w:val="00CF19F3"/>
    <w:rsid w:val="00CF1A70"/>
    <w:rsid w:val="00CF1AAD"/>
    <w:rsid w:val="00CF1AB7"/>
    <w:rsid w:val="00CF1B01"/>
    <w:rsid w:val="00CF1BBD"/>
    <w:rsid w:val="00CF1CA4"/>
    <w:rsid w:val="00CF1EC6"/>
    <w:rsid w:val="00CF1FB2"/>
    <w:rsid w:val="00CF201A"/>
    <w:rsid w:val="00CF201D"/>
    <w:rsid w:val="00CF2076"/>
    <w:rsid w:val="00CF208D"/>
    <w:rsid w:val="00CF20E8"/>
    <w:rsid w:val="00CF211E"/>
    <w:rsid w:val="00CF212E"/>
    <w:rsid w:val="00CF218C"/>
    <w:rsid w:val="00CF21DE"/>
    <w:rsid w:val="00CF2249"/>
    <w:rsid w:val="00CF22F3"/>
    <w:rsid w:val="00CF2373"/>
    <w:rsid w:val="00CF23A3"/>
    <w:rsid w:val="00CF25C4"/>
    <w:rsid w:val="00CF2613"/>
    <w:rsid w:val="00CF2643"/>
    <w:rsid w:val="00CF266A"/>
    <w:rsid w:val="00CF26AD"/>
    <w:rsid w:val="00CF2824"/>
    <w:rsid w:val="00CF2825"/>
    <w:rsid w:val="00CF2843"/>
    <w:rsid w:val="00CF284A"/>
    <w:rsid w:val="00CF28EB"/>
    <w:rsid w:val="00CF2A0B"/>
    <w:rsid w:val="00CF2A41"/>
    <w:rsid w:val="00CF2A88"/>
    <w:rsid w:val="00CF2B1C"/>
    <w:rsid w:val="00CF2BA2"/>
    <w:rsid w:val="00CF2C19"/>
    <w:rsid w:val="00CF2C5D"/>
    <w:rsid w:val="00CF2CE5"/>
    <w:rsid w:val="00CF2CF0"/>
    <w:rsid w:val="00CF2DDA"/>
    <w:rsid w:val="00CF2E90"/>
    <w:rsid w:val="00CF2EBD"/>
    <w:rsid w:val="00CF2F30"/>
    <w:rsid w:val="00CF3011"/>
    <w:rsid w:val="00CF30E3"/>
    <w:rsid w:val="00CF3109"/>
    <w:rsid w:val="00CF315E"/>
    <w:rsid w:val="00CF3196"/>
    <w:rsid w:val="00CF31DC"/>
    <w:rsid w:val="00CF3293"/>
    <w:rsid w:val="00CF3344"/>
    <w:rsid w:val="00CF3346"/>
    <w:rsid w:val="00CF3444"/>
    <w:rsid w:val="00CF3506"/>
    <w:rsid w:val="00CF3674"/>
    <w:rsid w:val="00CF367A"/>
    <w:rsid w:val="00CF368F"/>
    <w:rsid w:val="00CF379B"/>
    <w:rsid w:val="00CF37F0"/>
    <w:rsid w:val="00CF3857"/>
    <w:rsid w:val="00CF3880"/>
    <w:rsid w:val="00CF391F"/>
    <w:rsid w:val="00CF3992"/>
    <w:rsid w:val="00CF39AD"/>
    <w:rsid w:val="00CF3A07"/>
    <w:rsid w:val="00CF3AB6"/>
    <w:rsid w:val="00CF3B15"/>
    <w:rsid w:val="00CF3B29"/>
    <w:rsid w:val="00CF3C0D"/>
    <w:rsid w:val="00CF3D00"/>
    <w:rsid w:val="00CF3D6A"/>
    <w:rsid w:val="00CF3DA9"/>
    <w:rsid w:val="00CF3DCE"/>
    <w:rsid w:val="00CF3DF4"/>
    <w:rsid w:val="00CF3E07"/>
    <w:rsid w:val="00CF3EC2"/>
    <w:rsid w:val="00CF3F66"/>
    <w:rsid w:val="00CF3FBF"/>
    <w:rsid w:val="00CF4146"/>
    <w:rsid w:val="00CF4193"/>
    <w:rsid w:val="00CF4257"/>
    <w:rsid w:val="00CF42C1"/>
    <w:rsid w:val="00CF42C3"/>
    <w:rsid w:val="00CF42E2"/>
    <w:rsid w:val="00CF4316"/>
    <w:rsid w:val="00CF43E8"/>
    <w:rsid w:val="00CF4456"/>
    <w:rsid w:val="00CF45A6"/>
    <w:rsid w:val="00CF45AB"/>
    <w:rsid w:val="00CF45D4"/>
    <w:rsid w:val="00CF45ED"/>
    <w:rsid w:val="00CF4637"/>
    <w:rsid w:val="00CF4651"/>
    <w:rsid w:val="00CF469A"/>
    <w:rsid w:val="00CF46E0"/>
    <w:rsid w:val="00CF4711"/>
    <w:rsid w:val="00CF4777"/>
    <w:rsid w:val="00CF479A"/>
    <w:rsid w:val="00CF47C8"/>
    <w:rsid w:val="00CF47DE"/>
    <w:rsid w:val="00CF480B"/>
    <w:rsid w:val="00CF490B"/>
    <w:rsid w:val="00CF493D"/>
    <w:rsid w:val="00CF497D"/>
    <w:rsid w:val="00CF498C"/>
    <w:rsid w:val="00CF4AC3"/>
    <w:rsid w:val="00CF4B19"/>
    <w:rsid w:val="00CF4BD0"/>
    <w:rsid w:val="00CF4BF3"/>
    <w:rsid w:val="00CF4BF7"/>
    <w:rsid w:val="00CF4C00"/>
    <w:rsid w:val="00CF4C45"/>
    <w:rsid w:val="00CF4C81"/>
    <w:rsid w:val="00CF4D13"/>
    <w:rsid w:val="00CF4DA3"/>
    <w:rsid w:val="00CF4F20"/>
    <w:rsid w:val="00CF4F63"/>
    <w:rsid w:val="00CF5007"/>
    <w:rsid w:val="00CF5166"/>
    <w:rsid w:val="00CF525E"/>
    <w:rsid w:val="00CF52FB"/>
    <w:rsid w:val="00CF5376"/>
    <w:rsid w:val="00CF53FA"/>
    <w:rsid w:val="00CF5445"/>
    <w:rsid w:val="00CF54C0"/>
    <w:rsid w:val="00CF553B"/>
    <w:rsid w:val="00CF553D"/>
    <w:rsid w:val="00CF5545"/>
    <w:rsid w:val="00CF57EB"/>
    <w:rsid w:val="00CF5828"/>
    <w:rsid w:val="00CF5859"/>
    <w:rsid w:val="00CF5887"/>
    <w:rsid w:val="00CF596E"/>
    <w:rsid w:val="00CF59B4"/>
    <w:rsid w:val="00CF59C3"/>
    <w:rsid w:val="00CF59C8"/>
    <w:rsid w:val="00CF59E3"/>
    <w:rsid w:val="00CF5AB8"/>
    <w:rsid w:val="00CF5B86"/>
    <w:rsid w:val="00CF5C65"/>
    <w:rsid w:val="00CF5C69"/>
    <w:rsid w:val="00CF5C6E"/>
    <w:rsid w:val="00CF5CE3"/>
    <w:rsid w:val="00CF5D20"/>
    <w:rsid w:val="00CF5D76"/>
    <w:rsid w:val="00CF5D96"/>
    <w:rsid w:val="00CF5DA3"/>
    <w:rsid w:val="00CF5DAB"/>
    <w:rsid w:val="00CF5ECC"/>
    <w:rsid w:val="00CF5EE9"/>
    <w:rsid w:val="00CF5EEC"/>
    <w:rsid w:val="00CF5F97"/>
    <w:rsid w:val="00CF5FB2"/>
    <w:rsid w:val="00CF5FFE"/>
    <w:rsid w:val="00CF60AA"/>
    <w:rsid w:val="00CF60D1"/>
    <w:rsid w:val="00CF61CC"/>
    <w:rsid w:val="00CF620E"/>
    <w:rsid w:val="00CF6384"/>
    <w:rsid w:val="00CF63E9"/>
    <w:rsid w:val="00CF647E"/>
    <w:rsid w:val="00CF64A3"/>
    <w:rsid w:val="00CF64BC"/>
    <w:rsid w:val="00CF6515"/>
    <w:rsid w:val="00CF659A"/>
    <w:rsid w:val="00CF6617"/>
    <w:rsid w:val="00CF6632"/>
    <w:rsid w:val="00CF66F0"/>
    <w:rsid w:val="00CF67D1"/>
    <w:rsid w:val="00CF6816"/>
    <w:rsid w:val="00CF68B4"/>
    <w:rsid w:val="00CF69D7"/>
    <w:rsid w:val="00CF69DA"/>
    <w:rsid w:val="00CF69EB"/>
    <w:rsid w:val="00CF69F0"/>
    <w:rsid w:val="00CF6B2A"/>
    <w:rsid w:val="00CF6BD5"/>
    <w:rsid w:val="00CF6BD6"/>
    <w:rsid w:val="00CF6C9B"/>
    <w:rsid w:val="00CF6CA4"/>
    <w:rsid w:val="00CF6CBC"/>
    <w:rsid w:val="00CF6DBC"/>
    <w:rsid w:val="00CF6DED"/>
    <w:rsid w:val="00CF6DFF"/>
    <w:rsid w:val="00CF6E08"/>
    <w:rsid w:val="00CF6EF2"/>
    <w:rsid w:val="00CF6EFE"/>
    <w:rsid w:val="00CF6F68"/>
    <w:rsid w:val="00CF6FF9"/>
    <w:rsid w:val="00CF706D"/>
    <w:rsid w:val="00CF70BB"/>
    <w:rsid w:val="00CF7140"/>
    <w:rsid w:val="00CF71DF"/>
    <w:rsid w:val="00CF72AC"/>
    <w:rsid w:val="00CF72D3"/>
    <w:rsid w:val="00CF72E0"/>
    <w:rsid w:val="00CF72FE"/>
    <w:rsid w:val="00CF73BE"/>
    <w:rsid w:val="00CF73E2"/>
    <w:rsid w:val="00CF745E"/>
    <w:rsid w:val="00CF747B"/>
    <w:rsid w:val="00CF7493"/>
    <w:rsid w:val="00CF74BA"/>
    <w:rsid w:val="00CF74F4"/>
    <w:rsid w:val="00CF7546"/>
    <w:rsid w:val="00CF7551"/>
    <w:rsid w:val="00CF75BB"/>
    <w:rsid w:val="00CF7610"/>
    <w:rsid w:val="00CF7641"/>
    <w:rsid w:val="00CF76B3"/>
    <w:rsid w:val="00CF76DB"/>
    <w:rsid w:val="00CF76FD"/>
    <w:rsid w:val="00CF7896"/>
    <w:rsid w:val="00CF7A2B"/>
    <w:rsid w:val="00CF7A68"/>
    <w:rsid w:val="00CF7AA5"/>
    <w:rsid w:val="00CF7AFA"/>
    <w:rsid w:val="00CF7B1D"/>
    <w:rsid w:val="00CF7B64"/>
    <w:rsid w:val="00CF7B7E"/>
    <w:rsid w:val="00CF7BD3"/>
    <w:rsid w:val="00CF7CC8"/>
    <w:rsid w:val="00CF7CCC"/>
    <w:rsid w:val="00CF7CE3"/>
    <w:rsid w:val="00CF7CE4"/>
    <w:rsid w:val="00CF7D7D"/>
    <w:rsid w:val="00CF7DA0"/>
    <w:rsid w:val="00CF7DE9"/>
    <w:rsid w:val="00CF7E2F"/>
    <w:rsid w:val="00CF7E88"/>
    <w:rsid w:val="00CF7FB4"/>
    <w:rsid w:val="00CF7FCF"/>
    <w:rsid w:val="00D000B0"/>
    <w:rsid w:val="00D000EB"/>
    <w:rsid w:val="00D001BD"/>
    <w:rsid w:val="00D001DB"/>
    <w:rsid w:val="00D0024E"/>
    <w:rsid w:val="00D00283"/>
    <w:rsid w:val="00D00373"/>
    <w:rsid w:val="00D00375"/>
    <w:rsid w:val="00D00427"/>
    <w:rsid w:val="00D004A9"/>
    <w:rsid w:val="00D00585"/>
    <w:rsid w:val="00D0058D"/>
    <w:rsid w:val="00D005BD"/>
    <w:rsid w:val="00D005C2"/>
    <w:rsid w:val="00D00672"/>
    <w:rsid w:val="00D00679"/>
    <w:rsid w:val="00D00728"/>
    <w:rsid w:val="00D007B8"/>
    <w:rsid w:val="00D007DE"/>
    <w:rsid w:val="00D00859"/>
    <w:rsid w:val="00D00888"/>
    <w:rsid w:val="00D00A47"/>
    <w:rsid w:val="00D00A5A"/>
    <w:rsid w:val="00D00A72"/>
    <w:rsid w:val="00D00AD0"/>
    <w:rsid w:val="00D00AFA"/>
    <w:rsid w:val="00D00B4F"/>
    <w:rsid w:val="00D00B60"/>
    <w:rsid w:val="00D00CA1"/>
    <w:rsid w:val="00D00E4A"/>
    <w:rsid w:val="00D00E51"/>
    <w:rsid w:val="00D00EA4"/>
    <w:rsid w:val="00D00EC4"/>
    <w:rsid w:val="00D00EC6"/>
    <w:rsid w:val="00D00F3B"/>
    <w:rsid w:val="00D00FD8"/>
    <w:rsid w:val="00D00FEA"/>
    <w:rsid w:val="00D0101C"/>
    <w:rsid w:val="00D010BA"/>
    <w:rsid w:val="00D010BF"/>
    <w:rsid w:val="00D0112C"/>
    <w:rsid w:val="00D0114A"/>
    <w:rsid w:val="00D01184"/>
    <w:rsid w:val="00D011D8"/>
    <w:rsid w:val="00D0122A"/>
    <w:rsid w:val="00D01272"/>
    <w:rsid w:val="00D012D6"/>
    <w:rsid w:val="00D01300"/>
    <w:rsid w:val="00D01385"/>
    <w:rsid w:val="00D014AD"/>
    <w:rsid w:val="00D01507"/>
    <w:rsid w:val="00D01588"/>
    <w:rsid w:val="00D015B0"/>
    <w:rsid w:val="00D01678"/>
    <w:rsid w:val="00D016CB"/>
    <w:rsid w:val="00D0175B"/>
    <w:rsid w:val="00D01804"/>
    <w:rsid w:val="00D018DF"/>
    <w:rsid w:val="00D01900"/>
    <w:rsid w:val="00D0194A"/>
    <w:rsid w:val="00D01995"/>
    <w:rsid w:val="00D019F2"/>
    <w:rsid w:val="00D01A5C"/>
    <w:rsid w:val="00D01A60"/>
    <w:rsid w:val="00D01A77"/>
    <w:rsid w:val="00D01AA9"/>
    <w:rsid w:val="00D01AFF"/>
    <w:rsid w:val="00D01B16"/>
    <w:rsid w:val="00D01B34"/>
    <w:rsid w:val="00D01BAD"/>
    <w:rsid w:val="00D01BC5"/>
    <w:rsid w:val="00D01C0A"/>
    <w:rsid w:val="00D01C18"/>
    <w:rsid w:val="00D01C2B"/>
    <w:rsid w:val="00D01C48"/>
    <w:rsid w:val="00D01C4F"/>
    <w:rsid w:val="00D01CD4"/>
    <w:rsid w:val="00D01EA2"/>
    <w:rsid w:val="00D01EF2"/>
    <w:rsid w:val="00D01F39"/>
    <w:rsid w:val="00D01F67"/>
    <w:rsid w:val="00D020E8"/>
    <w:rsid w:val="00D0211E"/>
    <w:rsid w:val="00D021A9"/>
    <w:rsid w:val="00D0223A"/>
    <w:rsid w:val="00D0223C"/>
    <w:rsid w:val="00D022B0"/>
    <w:rsid w:val="00D022CF"/>
    <w:rsid w:val="00D02308"/>
    <w:rsid w:val="00D0238C"/>
    <w:rsid w:val="00D023BF"/>
    <w:rsid w:val="00D02405"/>
    <w:rsid w:val="00D02424"/>
    <w:rsid w:val="00D024AA"/>
    <w:rsid w:val="00D024D8"/>
    <w:rsid w:val="00D0252C"/>
    <w:rsid w:val="00D02548"/>
    <w:rsid w:val="00D0256A"/>
    <w:rsid w:val="00D02577"/>
    <w:rsid w:val="00D02583"/>
    <w:rsid w:val="00D025A2"/>
    <w:rsid w:val="00D02617"/>
    <w:rsid w:val="00D02638"/>
    <w:rsid w:val="00D0264B"/>
    <w:rsid w:val="00D026EB"/>
    <w:rsid w:val="00D02717"/>
    <w:rsid w:val="00D0272F"/>
    <w:rsid w:val="00D02747"/>
    <w:rsid w:val="00D02790"/>
    <w:rsid w:val="00D02927"/>
    <w:rsid w:val="00D029BE"/>
    <w:rsid w:val="00D02ACB"/>
    <w:rsid w:val="00D02AF7"/>
    <w:rsid w:val="00D02C11"/>
    <w:rsid w:val="00D02C52"/>
    <w:rsid w:val="00D02C59"/>
    <w:rsid w:val="00D02DB9"/>
    <w:rsid w:val="00D02E68"/>
    <w:rsid w:val="00D02F38"/>
    <w:rsid w:val="00D02F3A"/>
    <w:rsid w:val="00D02F65"/>
    <w:rsid w:val="00D03039"/>
    <w:rsid w:val="00D0309F"/>
    <w:rsid w:val="00D03103"/>
    <w:rsid w:val="00D0314A"/>
    <w:rsid w:val="00D032C9"/>
    <w:rsid w:val="00D033E0"/>
    <w:rsid w:val="00D0346C"/>
    <w:rsid w:val="00D0347F"/>
    <w:rsid w:val="00D03490"/>
    <w:rsid w:val="00D034D6"/>
    <w:rsid w:val="00D034E6"/>
    <w:rsid w:val="00D035A0"/>
    <w:rsid w:val="00D035BF"/>
    <w:rsid w:val="00D03685"/>
    <w:rsid w:val="00D036BD"/>
    <w:rsid w:val="00D036BE"/>
    <w:rsid w:val="00D03701"/>
    <w:rsid w:val="00D03762"/>
    <w:rsid w:val="00D037A2"/>
    <w:rsid w:val="00D038AA"/>
    <w:rsid w:val="00D038D4"/>
    <w:rsid w:val="00D03982"/>
    <w:rsid w:val="00D039BB"/>
    <w:rsid w:val="00D03A55"/>
    <w:rsid w:val="00D03A7A"/>
    <w:rsid w:val="00D03AA2"/>
    <w:rsid w:val="00D03AF0"/>
    <w:rsid w:val="00D03BDB"/>
    <w:rsid w:val="00D03CBB"/>
    <w:rsid w:val="00D03D60"/>
    <w:rsid w:val="00D03E99"/>
    <w:rsid w:val="00D03EDC"/>
    <w:rsid w:val="00D03F42"/>
    <w:rsid w:val="00D03F68"/>
    <w:rsid w:val="00D03F8A"/>
    <w:rsid w:val="00D03FC4"/>
    <w:rsid w:val="00D03FDE"/>
    <w:rsid w:val="00D04069"/>
    <w:rsid w:val="00D04096"/>
    <w:rsid w:val="00D040E6"/>
    <w:rsid w:val="00D040FA"/>
    <w:rsid w:val="00D0411C"/>
    <w:rsid w:val="00D0416C"/>
    <w:rsid w:val="00D041BF"/>
    <w:rsid w:val="00D041E2"/>
    <w:rsid w:val="00D041FE"/>
    <w:rsid w:val="00D04277"/>
    <w:rsid w:val="00D04447"/>
    <w:rsid w:val="00D04472"/>
    <w:rsid w:val="00D044D0"/>
    <w:rsid w:val="00D04542"/>
    <w:rsid w:val="00D04552"/>
    <w:rsid w:val="00D045AD"/>
    <w:rsid w:val="00D0460F"/>
    <w:rsid w:val="00D0468A"/>
    <w:rsid w:val="00D0470B"/>
    <w:rsid w:val="00D047D1"/>
    <w:rsid w:val="00D0480D"/>
    <w:rsid w:val="00D04999"/>
    <w:rsid w:val="00D049EF"/>
    <w:rsid w:val="00D04A11"/>
    <w:rsid w:val="00D04A13"/>
    <w:rsid w:val="00D04A5E"/>
    <w:rsid w:val="00D04A77"/>
    <w:rsid w:val="00D04C21"/>
    <w:rsid w:val="00D04C39"/>
    <w:rsid w:val="00D04C9F"/>
    <w:rsid w:val="00D04D72"/>
    <w:rsid w:val="00D04E02"/>
    <w:rsid w:val="00D04E07"/>
    <w:rsid w:val="00D04EA6"/>
    <w:rsid w:val="00D04EDB"/>
    <w:rsid w:val="00D04F32"/>
    <w:rsid w:val="00D04F6F"/>
    <w:rsid w:val="00D05068"/>
    <w:rsid w:val="00D0508C"/>
    <w:rsid w:val="00D050A3"/>
    <w:rsid w:val="00D050AA"/>
    <w:rsid w:val="00D05105"/>
    <w:rsid w:val="00D05111"/>
    <w:rsid w:val="00D05147"/>
    <w:rsid w:val="00D051AA"/>
    <w:rsid w:val="00D051DB"/>
    <w:rsid w:val="00D051FF"/>
    <w:rsid w:val="00D05221"/>
    <w:rsid w:val="00D05249"/>
    <w:rsid w:val="00D0531A"/>
    <w:rsid w:val="00D05360"/>
    <w:rsid w:val="00D05381"/>
    <w:rsid w:val="00D053E0"/>
    <w:rsid w:val="00D053F3"/>
    <w:rsid w:val="00D05425"/>
    <w:rsid w:val="00D05432"/>
    <w:rsid w:val="00D054F3"/>
    <w:rsid w:val="00D05520"/>
    <w:rsid w:val="00D055FB"/>
    <w:rsid w:val="00D056E7"/>
    <w:rsid w:val="00D05844"/>
    <w:rsid w:val="00D058FA"/>
    <w:rsid w:val="00D05936"/>
    <w:rsid w:val="00D05950"/>
    <w:rsid w:val="00D05A5B"/>
    <w:rsid w:val="00D05A7F"/>
    <w:rsid w:val="00D05A95"/>
    <w:rsid w:val="00D05AAE"/>
    <w:rsid w:val="00D05ACA"/>
    <w:rsid w:val="00D05B00"/>
    <w:rsid w:val="00D05B23"/>
    <w:rsid w:val="00D05BEA"/>
    <w:rsid w:val="00D05C10"/>
    <w:rsid w:val="00D05C9A"/>
    <w:rsid w:val="00D05CBD"/>
    <w:rsid w:val="00D05CD9"/>
    <w:rsid w:val="00D05E3B"/>
    <w:rsid w:val="00D05E48"/>
    <w:rsid w:val="00D05E83"/>
    <w:rsid w:val="00D05EEB"/>
    <w:rsid w:val="00D05F04"/>
    <w:rsid w:val="00D05F6F"/>
    <w:rsid w:val="00D05FD7"/>
    <w:rsid w:val="00D06017"/>
    <w:rsid w:val="00D0601B"/>
    <w:rsid w:val="00D060AF"/>
    <w:rsid w:val="00D060D3"/>
    <w:rsid w:val="00D060FE"/>
    <w:rsid w:val="00D0610A"/>
    <w:rsid w:val="00D0614E"/>
    <w:rsid w:val="00D06198"/>
    <w:rsid w:val="00D061C3"/>
    <w:rsid w:val="00D0620C"/>
    <w:rsid w:val="00D06343"/>
    <w:rsid w:val="00D0639F"/>
    <w:rsid w:val="00D063AF"/>
    <w:rsid w:val="00D06403"/>
    <w:rsid w:val="00D06414"/>
    <w:rsid w:val="00D06419"/>
    <w:rsid w:val="00D065A0"/>
    <w:rsid w:val="00D066AF"/>
    <w:rsid w:val="00D066DA"/>
    <w:rsid w:val="00D06715"/>
    <w:rsid w:val="00D06784"/>
    <w:rsid w:val="00D06791"/>
    <w:rsid w:val="00D067CC"/>
    <w:rsid w:val="00D068AD"/>
    <w:rsid w:val="00D06947"/>
    <w:rsid w:val="00D06A26"/>
    <w:rsid w:val="00D06A3B"/>
    <w:rsid w:val="00D06A77"/>
    <w:rsid w:val="00D06A78"/>
    <w:rsid w:val="00D06B38"/>
    <w:rsid w:val="00D06BC3"/>
    <w:rsid w:val="00D06BDD"/>
    <w:rsid w:val="00D06C78"/>
    <w:rsid w:val="00D06D50"/>
    <w:rsid w:val="00D06D52"/>
    <w:rsid w:val="00D06E3B"/>
    <w:rsid w:val="00D06F7E"/>
    <w:rsid w:val="00D06FDF"/>
    <w:rsid w:val="00D07006"/>
    <w:rsid w:val="00D0708C"/>
    <w:rsid w:val="00D070D7"/>
    <w:rsid w:val="00D070E2"/>
    <w:rsid w:val="00D07137"/>
    <w:rsid w:val="00D0716A"/>
    <w:rsid w:val="00D07173"/>
    <w:rsid w:val="00D071E0"/>
    <w:rsid w:val="00D07272"/>
    <w:rsid w:val="00D0729B"/>
    <w:rsid w:val="00D072D7"/>
    <w:rsid w:val="00D07322"/>
    <w:rsid w:val="00D0733C"/>
    <w:rsid w:val="00D073CE"/>
    <w:rsid w:val="00D073D9"/>
    <w:rsid w:val="00D0753E"/>
    <w:rsid w:val="00D075CD"/>
    <w:rsid w:val="00D07741"/>
    <w:rsid w:val="00D0779F"/>
    <w:rsid w:val="00D0780E"/>
    <w:rsid w:val="00D07833"/>
    <w:rsid w:val="00D07872"/>
    <w:rsid w:val="00D0788F"/>
    <w:rsid w:val="00D07892"/>
    <w:rsid w:val="00D079BA"/>
    <w:rsid w:val="00D07A2A"/>
    <w:rsid w:val="00D07AA4"/>
    <w:rsid w:val="00D07AD1"/>
    <w:rsid w:val="00D07ADA"/>
    <w:rsid w:val="00D07AED"/>
    <w:rsid w:val="00D07B4A"/>
    <w:rsid w:val="00D07C64"/>
    <w:rsid w:val="00D07C96"/>
    <w:rsid w:val="00D07CA9"/>
    <w:rsid w:val="00D07CDE"/>
    <w:rsid w:val="00D07CE1"/>
    <w:rsid w:val="00D07DE4"/>
    <w:rsid w:val="00D07E37"/>
    <w:rsid w:val="00D07E3F"/>
    <w:rsid w:val="00D07E4D"/>
    <w:rsid w:val="00D07EAE"/>
    <w:rsid w:val="00D07F0C"/>
    <w:rsid w:val="00D07F58"/>
    <w:rsid w:val="00D07F8C"/>
    <w:rsid w:val="00D07FD2"/>
    <w:rsid w:val="00D10082"/>
    <w:rsid w:val="00D10093"/>
    <w:rsid w:val="00D10137"/>
    <w:rsid w:val="00D10151"/>
    <w:rsid w:val="00D10169"/>
    <w:rsid w:val="00D1016D"/>
    <w:rsid w:val="00D10184"/>
    <w:rsid w:val="00D101D0"/>
    <w:rsid w:val="00D10275"/>
    <w:rsid w:val="00D102B2"/>
    <w:rsid w:val="00D102D5"/>
    <w:rsid w:val="00D10344"/>
    <w:rsid w:val="00D1038D"/>
    <w:rsid w:val="00D103E8"/>
    <w:rsid w:val="00D10431"/>
    <w:rsid w:val="00D10475"/>
    <w:rsid w:val="00D10493"/>
    <w:rsid w:val="00D104C2"/>
    <w:rsid w:val="00D104C8"/>
    <w:rsid w:val="00D10594"/>
    <w:rsid w:val="00D105E8"/>
    <w:rsid w:val="00D105EB"/>
    <w:rsid w:val="00D10618"/>
    <w:rsid w:val="00D1062E"/>
    <w:rsid w:val="00D106AC"/>
    <w:rsid w:val="00D1072A"/>
    <w:rsid w:val="00D107E2"/>
    <w:rsid w:val="00D10818"/>
    <w:rsid w:val="00D10876"/>
    <w:rsid w:val="00D1089D"/>
    <w:rsid w:val="00D108B8"/>
    <w:rsid w:val="00D10A08"/>
    <w:rsid w:val="00D10A25"/>
    <w:rsid w:val="00D10A3C"/>
    <w:rsid w:val="00D10A92"/>
    <w:rsid w:val="00D10AD7"/>
    <w:rsid w:val="00D10ADA"/>
    <w:rsid w:val="00D10AF2"/>
    <w:rsid w:val="00D10B5B"/>
    <w:rsid w:val="00D10D12"/>
    <w:rsid w:val="00D10DF2"/>
    <w:rsid w:val="00D10F22"/>
    <w:rsid w:val="00D11026"/>
    <w:rsid w:val="00D11031"/>
    <w:rsid w:val="00D11090"/>
    <w:rsid w:val="00D110A6"/>
    <w:rsid w:val="00D110C5"/>
    <w:rsid w:val="00D11165"/>
    <w:rsid w:val="00D1117C"/>
    <w:rsid w:val="00D111DC"/>
    <w:rsid w:val="00D111EE"/>
    <w:rsid w:val="00D11221"/>
    <w:rsid w:val="00D1128D"/>
    <w:rsid w:val="00D112AE"/>
    <w:rsid w:val="00D112F3"/>
    <w:rsid w:val="00D11339"/>
    <w:rsid w:val="00D1142E"/>
    <w:rsid w:val="00D11448"/>
    <w:rsid w:val="00D1146A"/>
    <w:rsid w:val="00D11477"/>
    <w:rsid w:val="00D114DA"/>
    <w:rsid w:val="00D1155B"/>
    <w:rsid w:val="00D115F2"/>
    <w:rsid w:val="00D115F8"/>
    <w:rsid w:val="00D1165A"/>
    <w:rsid w:val="00D11671"/>
    <w:rsid w:val="00D11827"/>
    <w:rsid w:val="00D11917"/>
    <w:rsid w:val="00D1191F"/>
    <w:rsid w:val="00D11A40"/>
    <w:rsid w:val="00D11A68"/>
    <w:rsid w:val="00D11AFB"/>
    <w:rsid w:val="00D11B8C"/>
    <w:rsid w:val="00D11BE4"/>
    <w:rsid w:val="00D11BFF"/>
    <w:rsid w:val="00D11CDD"/>
    <w:rsid w:val="00D11DA9"/>
    <w:rsid w:val="00D11E1A"/>
    <w:rsid w:val="00D11E58"/>
    <w:rsid w:val="00D11E73"/>
    <w:rsid w:val="00D11E78"/>
    <w:rsid w:val="00D11F04"/>
    <w:rsid w:val="00D11FA5"/>
    <w:rsid w:val="00D12046"/>
    <w:rsid w:val="00D12079"/>
    <w:rsid w:val="00D120A6"/>
    <w:rsid w:val="00D12171"/>
    <w:rsid w:val="00D121CC"/>
    <w:rsid w:val="00D12329"/>
    <w:rsid w:val="00D12387"/>
    <w:rsid w:val="00D124F8"/>
    <w:rsid w:val="00D12511"/>
    <w:rsid w:val="00D1251A"/>
    <w:rsid w:val="00D12576"/>
    <w:rsid w:val="00D12614"/>
    <w:rsid w:val="00D126B9"/>
    <w:rsid w:val="00D126F4"/>
    <w:rsid w:val="00D12727"/>
    <w:rsid w:val="00D1272D"/>
    <w:rsid w:val="00D12752"/>
    <w:rsid w:val="00D12814"/>
    <w:rsid w:val="00D1285B"/>
    <w:rsid w:val="00D129BE"/>
    <w:rsid w:val="00D129C8"/>
    <w:rsid w:val="00D12A52"/>
    <w:rsid w:val="00D12A82"/>
    <w:rsid w:val="00D12AD3"/>
    <w:rsid w:val="00D12B2E"/>
    <w:rsid w:val="00D12CF2"/>
    <w:rsid w:val="00D12DDD"/>
    <w:rsid w:val="00D12E2E"/>
    <w:rsid w:val="00D12E32"/>
    <w:rsid w:val="00D12E86"/>
    <w:rsid w:val="00D12E9B"/>
    <w:rsid w:val="00D12EB2"/>
    <w:rsid w:val="00D12EFD"/>
    <w:rsid w:val="00D12FF0"/>
    <w:rsid w:val="00D1301F"/>
    <w:rsid w:val="00D1310D"/>
    <w:rsid w:val="00D13141"/>
    <w:rsid w:val="00D13163"/>
    <w:rsid w:val="00D131E3"/>
    <w:rsid w:val="00D13263"/>
    <w:rsid w:val="00D13279"/>
    <w:rsid w:val="00D1327D"/>
    <w:rsid w:val="00D132B0"/>
    <w:rsid w:val="00D132DC"/>
    <w:rsid w:val="00D132F2"/>
    <w:rsid w:val="00D13355"/>
    <w:rsid w:val="00D13388"/>
    <w:rsid w:val="00D1346C"/>
    <w:rsid w:val="00D1355C"/>
    <w:rsid w:val="00D136FB"/>
    <w:rsid w:val="00D13715"/>
    <w:rsid w:val="00D1386B"/>
    <w:rsid w:val="00D139DC"/>
    <w:rsid w:val="00D13A77"/>
    <w:rsid w:val="00D13AA1"/>
    <w:rsid w:val="00D13AAB"/>
    <w:rsid w:val="00D13B29"/>
    <w:rsid w:val="00D13B4C"/>
    <w:rsid w:val="00D13BB2"/>
    <w:rsid w:val="00D13BBF"/>
    <w:rsid w:val="00D13BE0"/>
    <w:rsid w:val="00D13C68"/>
    <w:rsid w:val="00D13C9A"/>
    <w:rsid w:val="00D13D7C"/>
    <w:rsid w:val="00D13D9D"/>
    <w:rsid w:val="00D13DA6"/>
    <w:rsid w:val="00D13DAE"/>
    <w:rsid w:val="00D13E49"/>
    <w:rsid w:val="00D13E99"/>
    <w:rsid w:val="00D13EA6"/>
    <w:rsid w:val="00D13ED7"/>
    <w:rsid w:val="00D13FEC"/>
    <w:rsid w:val="00D14035"/>
    <w:rsid w:val="00D1409C"/>
    <w:rsid w:val="00D140F5"/>
    <w:rsid w:val="00D14156"/>
    <w:rsid w:val="00D14191"/>
    <w:rsid w:val="00D141A0"/>
    <w:rsid w:val="00D141A9"/>
    <w:rsid w:val="00D141BB"/>
    <w:rsid w:val="00D141BF"/>
    <w:rsid w:val="00D14215"/>
    <w:rsid w:val="00D1434A"/>
    <w:rsid w:val="00D14413"/>
    <w:rsid w:val="00D14419"/>
    <w:rsid w:val="00D14421"/>
    <w:rsid w:val="00D14441"/>
    <w:rsid w:val="00D14460"/>
    <w:rsid w:val="00D1449B"/>
    <w:rsid w:val="00D144AF"/>
    <w:rsid w:val="00D1457B"/>
    <w:rsid w:val="00D14603"/>
    <w:rsid w:val="00D14686"/>
    <w:rsid w:val="00D14691"/>
    <w:rsid w:val="00D146C4"/>
    <w:rsid w:val="00D146F5"/>
    <w:rsid w:val="00D146FF"/>
    <w:rsid w:val="00D1473B"/>
    <w:rsid w:val="00D147FF"/>
    <w:rsid w:val="00D148B0"/>
    <w:rsid w:val="00D148F0"/>
    <w:rsid w:val="00D148F9"/>
    <w:rsid w:val="00D1491D"/>
    <w:rsid w:val="00D14997"/>
    <w:rsid w:val="00D149CA"/>
    <w:rsid w:val="00D149CE"/>
    <w:rsid w:val="00D14A1B"/>
    <w:rsid w:val="00D14AB5"/>
    <w:rsid w:val="00D14AC9"/>
    <w:rsid w:val="00D14ADE"/>
    <w:rsid w:val="00D14ADF"/>
    <w:rsid w:val="00D14BBA"/>
    <w:rsid w:val="00D14BBE"/>
    <w:rsid w:val="00D14BD6"/>
    <w:rsid w:val="00D14C68"/>
    <w:rsid w:val="00D14C6D"/>
    <w:rsid w:val="00D14C92"/>
    <w:rsid w:val="00D14CD3"/>
    <w:rsid w:val="00D14D33"/>
    <w:rsid w:val="00D14E32"/>
    <w:rsid w:val="00D14E8D"/>
    <w:rsid w:val="00D14EFE"/>
    <w:rsid w:val="00D14F5A"/>
    <w:rsid w:val="00D14F5B"/>
    <w:rsid w:val="00D14FA5"/>
    <w:rsid w:val="00D14FB6"/>
    <w:rsid w:val="00D15010"/>
    <w:rsid w:val="00D150CC"/>
    <w:rsid w:val="00D15121"/>
    <w:rsid w:val="00D1523A"/>
    <w:rsid w:val="00D152BC"/>
    <w:rsid w:val="00D153DB"/>
    <w:rsid w:val="00D154DE"/>
    <w:rsid w:val="00D155E1"/>
    <w:rsid w:val="00D1563D"/>
    <w:rsid w:val="00D156C9"/>
    <w:rsid w:val="00D1576D"/>
    <w:rsid w:val="00D1580E"/>
    <w:rsid w:val="00D15880"/>
    <w:rsid w:val="00D158A1"/>
    <w:rsid w:val="00D158A7"/>
    <w:rsid w:val="00D158BD"/>
    <w:rsid w:val="00D15965"/>
    <w:rsid w:val="00D1598A"/>
    <w:rsid w:val="00D159FD"/>
    <w:rsid w:val="00D15B04"/>
    <w:rsid w:val="00D15B20"/>
    <w:rsid w:val="00D15BC6"/>
    <w:rsid w:val="00D15C03"/>
    <w:rsid w:val="00D15C39"/>
    <w:rsid w:val="00D15C61"/>
    <w:rsid w:val="00D15C84"/>
    <w:rsid w:val="00D15CE4"/>
    <w:rsid w:val="00D15D14"/>
    <w:rsid w:val="00D15D9B"/>
    <w:rsid w:val="00D15E11"/>
    <w:rsid w:val="00D15E7A"/>
    <w:rsid w:val="00D15EA9"/>
    <w:rsid w:val="00D15F1B"/>
    <w:rsid w:val="00D15F3B"/>
    <w:rsid w:val="00D15F4A"/>
    <w:rsid w:val="00D15F5A"/>
    <w:rsid w:val="00D15F75"/>
    <w:rsid w:val="00D15F83"/>
    <w:rsid w:val="00D15F90"/>
    <w:rsid w:val="00D15F98"/>
    <w:rsid w:val="00D15FCA"/>
    <w:rsid w:val="00D15FD9"/>
    <w:rsid w:val="00D1602F"/>
    <w:rsid w:val="00D16186"/>
    <w:rsid w:val="00D16231"/>
    <w:rsid w:val="00D16311"/>
    <w:rsid w:val="00D163FD"/>
    <w:rsid w:val="00D164C9"/>
    <w:rsid w:val="00D16535"/>
    <w:rsid w:val="00D16592"/>
    <w:rsid w:val="00D166C7"/>
    <w:rsid w:val="00D16760"/>
    <w:rsid w:val="00D167DC"/>
    <w:rsid w:val="00D1684D"/>
    <w:rsid w:val="00D16881"/>
    <w:rsid w:val="00D16893"/>
    <w:rsid w:val="00D16919"/>
    <w:rsid w:val="00D1696F"/>
    <w:rsid w:val="00D16989"/>
    <w:rsid w:val="00D16B00"/>
    <w:rsid w:val="00D16B12"/>
    <w:rsid w:val="00D16B45"/>
    <w:rsid w:val="00D16BBD"/>
    <w:rsid w:val="00D16C21"/>
    <w:rsid w:val="00D16C41"/>
    <w:rsid w:val="00D16CBE"/>
    <w:rsid w:val="00D16D66"/>
    <w:rsid w:val="00D16D6B"/>
    <w:rsid w:val="00D16E91"/>
    <w:rsid w:val="00D16E9A"/>
    <w:rsid w:val="00D16EB2"/>
    <w:rsid w:val="00D16F4C"/>
    <w:rsid w:val="00D16FBC"/>
    <w:rsid w:val="00D17028"/>
    <w:rsid w:val="00D17079"/>
    <w:rsid w:val="00D170A2"/>
    <w:rsid w:val="00D170C0"/>
    <w:rsid w:val="00D1713B"/>
    <w:rsid w:val="00D17267"/>
    <w:rsid w:val="00D17293"/>
    <w:rsid w:val="00D172C7"/>
    <w:rsid w:val="00D17311"/>
    <w:rsid w:val="00D1737D"/>
    <w:rsid w:val="00D173FE"/>
    <w:rsid w:val="00D17411"/>
    <w:rsid w:val="00D17463"/>
    <w:rsid w:val="00D174AA"/>
    <w:rsid w:val="00D17524"/>
    <w:rsid w:val="00D17558"/>
    <w:rsid w:val="00D17559"/>
    <w:rsid w:val="00D175AA"/>
    <w:rsid w:val="00D175FF"/>
    <w:rsid w:val="00D17645"/>
    <w:rsid w:val="00D176D1"/>
    <w:rsid w:val="00D177C7"/>
    <w:rsid w:val="00D17824"/>
    <w:rsid w:val="00D1787F"/>
    <w:rsid w:val="00D17A5D"/>
    <w:rsid w:val="00D17A60"/>
    <w:rsid w:val="00D17A7D"/>
    <w:rsid w:val="00D17A89"/>
    <w:rsid w:val="00D17A9E"/>
    <w:rsid w:val="00D17AEE"/>
    <w:rsid w:val="00D17B31"/>
    <w:rsid w:val="00D17B68"/>
    <w:rsid w:val="00D17BB8"/>
    <w:rsid w:val="00D17C05"/>
    <w:rsid w:val="00D17D47"/>
    <w:rsid w:val="00D17D58"/>
    <w:rsid w:val="00D17DD4"/>
    <w:rsid w:val="00D17E20"/>
    <w:rsid w:val="00D17E96"/>
    <w:rsid w:val="00D17EA3"/>
    <w:rsid w:val="00D17FE5"/>
    <w:rsid w:val="00D201B2"/>
    <w:rsid w:val="00D201E8"/>
    <w:rsid w:val="00D20260"/>
    <w:rsid w:val="00D20266"/>
    <w:rsid w:val="00D202CF"/>
    <w:rsid w:val="00D20318"/>
    <w:rsid w:val="00D20398"/>
    <w:rsid w:val="00D203C6"/>
    <w:rsid w:val="00D203CA"/>
    <w:rsid w:val="00D20435"/>
    <w:rsid w:val="00D2047E"/>
    <w:rsid w:val="00D204EE"/>
    <w:rsid w:val="00D204F0"/>
    <w:rsid w:val="00D2057A"/>
    <w:rsid w:val="00D205C9"/>
    <w:rsid w:val="00D205EF"/>
    <w:rsid w:val="00D206B1"/>
    <w:rsid w:val="00D2073D"/>
    <w:rsid w:val="00D20767"/>
    <w:rsid w:val="00D207AF"/>
    <w:rsid w:val="00D207FE"/>
    <w:rsid w:val="00D20857"/>
    <w:rsid w:val="00D2090C"/>
    <w:rsid w:val="00D2092D"/>
    <w:rsid w:val="00D2098A"/>
    <w:rsid w:val="00D20AEB"/>
    <w:rsid w:val="00D20B3D"/>
    <w:rsid w:val="00D20B7E"/>
    <w:rsid w:val="00D20BE1"/>
    <w:rsid w:val="00D20C41"/>
    <w:rsid w:val="00D20CD6"/>
    <w:rsid w:val="00D20D18"/>
    <w:rsid w:val="00D20E53"/>
    <w:rsid w:val="00D20E5D"/>
    <w:rsid w:val="00D20E8B"/>
    <w:rsid w:val="00D20F91"/>
    <w:rsid w:val="00D20FE4"/>
    <w:rsid w:val="00D2109C"/>
    <w:rsid w:val="00D21167"/>
    <w:rsid w:val="00D211E7"/>
    <w:rsid w:val="00D2121F"/>
    <w:rsid w:val="00D21318"/>
    <w:rsid w:val="00D21356"/>
    <w:rsid w:val="00D2135D"/>
    <w:rsid w:val="00D21362"/>
    <w:rsid w:val="00D2137A"/>
    <w:rsid w:val="00D213CD"/>
    <w:rsid w:val="00D21468"/>
    <w:rsid w:val="00D21499"/>
    <w:rsid w:val="00D214A7"/>
    <w:rsid w:val="00D21581"/>
    <w:rsid w:val="00D2158D"/>
    <w:rsid w:val="00D215A0"/>
    <w:rsid w:val="00D2165C"/>
    <w:rsid w:val="00D21704"/>
    <w:rsid w:val="00D217C1"/>
    <w:rsid w:val="00D21856"/>
    <w:rsid w:val="00D21878"/>
    <w:rsid w:val="00D2187E"/>
    <w:rsid w:val="00D218BC"/>
    <w:rsid w:val="00D21A2E"/>
    <w:rsid w:val="00D21AB8"/>
    <w:rsid w:val="00D21AF4"/>
    <w:rsid w:val="00D21B10"/>
    <w:rsid w:val="00D21B50"/>
    <w:rsid w:val="00D21C43"/>
    <w:rsid w:val="00D21C8B"/>
    <w:rsid w:val="00D21CAA"/>
    <w:rsid w:val="00D21ECE"/>
    <w:rsid w:val="00D21EDB"/>
    <w:rsid w:val="00D21F0B"/>
    <w:rsid w:val="00D21F21"/>
    <w:rsid w:val="00D21F68"/>
    <w:rsid w:val="00D21FA2"/>
    <w:rsid w:val="00D21FC4"/>
    <w:rsid w:val="00D21FDD"/>
    <w:rsid w:val="00D22021"/>
    <w:rsid w:val="00D220C7"/>
    <w:rsid w:val="00D2213C"/>
    <w:rsid w:val="00D22144"/>
    <w:rsid w:val="00D221D2"/>
    <w:rsid w:val="00D22231"/>
    <w:rsid w:val="00D2224C"/>
    <w:rsid w:val="00D22382"/>
    <w:rsid w:val="00D22388"/>
    <w:rsid w:val="00D223F3"/>
    <w:rsid w:val="00D22444"/>
    <w:rsid w:val="00D22467"/>
    <w:rsid w:val="00D2246A"/>
    <w:rsid w:val="00D22678"/>
    <w:rsid w:val="00D226A8"/>
    <w:rsid w:val="00D226DB"/>
    <w:rsid w:val="00D22752"/>
    <w:rsid w:val="00D2277C"/>
    <w:rsid w:val="00D2280C"/>
    <w:rsid w:val="00D22811"/>
    <w:rsid w:val="00D22874"/>
    <w:rsid w:val="00D228F8"/>
    <w:rsid w:val="00D22944"/>
    <w:rsid w:val="00D22988"/>
    <w:rsid w:val="00D229AF"/>
    <w:rsid w:val="00D229B6"/>
    <w:rsid w:val="00D22A19"/>
    <w:rsid w:val="00D22A1B"/>
    <w:rsid w:val="00D22AAE"/>
    <w:rsid w:val="00D22AB5"/>
    <w:rsid w:val="00D22AD7"/>
    <w:rsid w:val="00D22B3D"/>
    <w:rsid w:val="00D22B51"/>
    <w:rsid w:val="00D22D6F"/>
    <w:rsid w:val="00D22DA0"/>
    <w:rsid w:val="00D22DDE"/>
    <w:rsid w:val="00D22DF0"/>
    <w:rsid w:val="00D22E22"/>
    <w:rsid w:val="00D22E71"/>
    <w:rsid w:val="00D22EB2"/>
    <w:rsid w:val="00D22EE9"/>
    <w:rsid w:val="00D22F1C"/>
    <w:rsid w:val="00D22F3A"/>
    <w:rsid w:val="00D23028"/>
    <w:rsid w:val="00D23095"/>
    <w:rsid w:val="00D2314B"/>
    <w:rsid w:val="00D2316E"/>
    <w:rsid w:val="00D231E4"/>
    <w:rsid w:val="00D2322E"/>
    <w:rsid w:val="00D232E3"/>
    <w:rsid w:val="00D232EA"/>
    <w:rsid w:val="00D23317"/>
    <w:rsid w:val="00D23344"/>
    <w:rsid w:val="00D233AE"/>
    <w:rsid w:val="00D23488"/>
    <w:rsid w:val="00D2350B"/>
    <w:rsid w:val="00D235A6"/>
    <w:rsid w:val="00D23722"/>
    <w:rsid w:val="00D23889"/>
    <w:rsid w:val="00D238C9"/>
    <w:rsid w:val="00D23919"/>
    <w:rsid w:val="00D2391E"/>
    <w:rsid w:val="00D23A3B"/>
    <w:rsid w:val="00D23A5B"/>
    <w:rsid w:val="00D23A79"/>
    <w:rsid w:val="00D23A8F"/>
    <w:rsid w:val="00D23AD5"/>
    <w:rsid w:val="00D23AF7"/>
    <w:rsid w:val="00D23B57"/>
    <w:rsid w:val="00D23B80"/>
    <w:rsid w:val="00D23CC9"/>
    <w:rsid w:val="00D23D3B"/>
    <w:rsid w:val="00D23D55"/>
    <w:rsid w:val="00D23D60"/>
    <w:rsid w:val="00D23D61"/>
    <w:rsid w:val="00D23E04"/>
    <w:rsid w:val="00D23EB3"/>
    <w:rsid w:val="00D23EE0"/>
    <w:rsid w:val="00D23F04"/>
    <w:rsid w:val="00D23F16"/>
    <w:rsid w:val="00D23F92"/>
    <w:rsid w:val="00D23FAA"/>
    <w:rsid w:val="00D23FC9"/>
    <w:rsid w:val="00D23FDA"/>
    <w:rsid w:val="00D24063"/>
    <w:rsid w:val="00D24081"/>
    <w:rsid w:val="00D2408D"/>
    <w:rsid w:val="00D240FA"/>
    <w:rsid w:val="00D2415E"/>
    <w:rsid w:val="00D241B7"/>
    <w:rsid w:val="00D241D3"/>
    <w:rsid w:val="00D241F7"/>
    <w:rsid w:val="00D242EC"/>
    <w:rsid w:val="00D24318"/>
    <w:rsid w:val="00D24355"/>
    <w:rsid w:val="00D245BE"/>
    <w:rsid w:val="00D245DE"/>
    <w:rsid w:val="00D2474B"/>
    <w:rsid w:val="00D2483A"/>
    <w:rsid w:val="00D2483F"/>
    <w:rsid w:val="00D24889"/>
    <w:rsid w:val="00D248A4"/>
    <w:rsid w:val="00D248BE"/>
    <w:rsid w:val="00D248D5"/>
    <w:rsid w:val="00D248F1"/>
    <w:rsid w:val="00D2490B"/>
    <w:rsid w:val="00D24A38"/>
    <w:rsid w:val="00D24A74"/>
    <w:rsid w:val="00D24A91"/>
    <w:rsid w:val="00D24B57"/>
    <w:rsid w:val="00D24B95"/>
    <w:rsid w:val="00D24C77"/>
    <w:rsid w:val="00D24C7D"/>
    <w:rsid w:val="00D24CA0"/>
    <w:rsid w:val="00D24D70"/>
    <w:rsid w:val="00D24DAE"/>
    <w:rsid w:val="00D24E75"/>
    <w:rsid w:val="00D24FDD"/>
    <w:rsid w:val="00D2503A"/>
    <w:rsid w:val="00D250A6"/>
    <w:rsid w:val="00D2516E"/>
    <w:rsid w:val="00D251AF"/>
    <w:rsid w:val="00D251BA"/>
    <w:rsid w:val="00D25288"/>
    <w:rsid w:val="00D252C5"/>
    <w:rsid w:val="00D252F6"/>
    <w:rsid w:val="00D25383"/>
    <w:rsid w:val="00D253CE"/>
    <w:rsid w:val="00D253D0"/>
    <w:rsid w:val="00D253D3"/>
    <w:rsid w:val="00D253F0"/>
    <w:rsid w:val="00D2544D"/>
    <w:rsid w:val="00D254DA"/>
    <w:rsid w:val="00D254ED"/>
    <w:rsid w:val="00D2558A"/>
    <w:rsid w:val="00D255B1"/>
    <w:rsid w:val="00D2567C"/>
    <w:rsid w:val="00D25684"/>
    <w:rsid w:val="00D256AE"/>
    <w:rsid w:val="00D256E3"/>
    <w:rsid w:val="00D256E5"/>
    <w:rsid w:val="00D256E6"/>
    <w:rsid w:val="00D25799"/>
    <w:rsid w:val="00D2584F"/>
    <w:rsid w:val="00D259D5"/>
    <w:rsid w:val="00D25A56"/>
    <w:rsid w:val="00D25A88"/>
    <w:rsid w:val="00D25B09"/>
    <w:rsid w:val="00D25B4D"/>
    <w:rsid w:val="00D25B4F"/>
    <w:rsid w:val="00D25B71"/>
    <w:rsid w:val="00D25BCD"/>
    <w:rsid w:val="00D25BD0"/>
    <w:rsid w:val="00D25C43"/>
    <w:rsid w:val="00D25D2C"/>
    <w:rsid w:val="00D25D7F"/>
    <w:rsid w:val="00D25E91"/>
    <w:rsid w:val="00D25EC2"/>
    <w:rsid w:val="00D25ED4"/>
    <w:rsid w:val="00D25EDD"/>
    <w:rsid w:val="00D25EFE"/>
    <w:rsid w:val="00D25F84"/>
    <w:rsid w:val="00D25FFD"/>
    <w:rsid w:val="00D260BA"/>
    <w:rsid w:val="00D260BE"/>
    <w:rsid w:val="00D26236"/>
    <w:rsid w:val="00D26277"/>
    <w:rsid w:val="00D26359"/>
    <w:rsid w:val="00D263BE"/>
    <w:rsid w:val="00D263C2"/>
    <w:rsid w:val="00D26524"/>
    <w:rsid w:val="00D265BB"/>
    <w:rsid w:val="00D265C6"/>
    <w:rsid w:val="00D266BA"/>
    <w:rsid w:val="00D26723"/>
    <w:rsid w:val="00D267A4"/>
    <w:rsid w:val="00D267E5"/>
    <w:rsid w:val="00D26808"/>
    <w:rsid w:val="00D268C3"/>
    <w:rsid w:val="00D2694B"/>
    <w:rsid w:val="00D26978"/>
    <w:rsid w:val="00D26979"/>
    <w:rsid w:val="00D269A1"/>
    <w:rsid w:val="00D269A3"/>
    <w:rsid w:val="00D26A4A"/>
    <w:rsid w:val="00D26A66"/>
    <w:rsid w:val="00D26AC8"/>
    <w:rsid w:val="00D26B31"/>
    <w:rsid w:val="00D26BAF"/>
    <w:rsid w:val="00D26C05"/>
    <w:rsid w:val="00D26CBA"/>
    <w:rsid w:val="00D26CF1"/>
    <w:rsid w:val="00D26D06"/>
    <w:rsid w:val="00D26D96"/>
    <w:rsid w:val="00D26DED"/>
    <w:rsid w:val="00D26E7D"/>
    <w:rsid w:val="00D26ED8"/>
    <w:rsid w:val="00D2707C"/>
    <w:rsid w:val="00D27082"/>
    <w:rsid w:val="00D27083"/>
    <w:rsid w:val="00D2708B"/>
    <w:rsid w:val="00D2709E"/>
    <w:rsid w:val="00D270B7"/>
    <w:rsid w:val="00D270C3"/>
    <w:rsid w:val="00D270D8"/>
    <w:rsid w:val="00D270DC"/>
    <w:rsid w:val="00D270F6"/>
    <w:rsid w:val="00D2712F"/>
    <w:rsid w:val="00D27147"/>
    <w:rsid w:val="00D27186"/>
    <w:rsid w:val="00D27269"/>
    <w:rsid w:val="00D27277"/>
    <w:rsid w:val="00D272E7"/>
    <w:rsid w:val="00D2743A"/>
    <w:rsid w:val="00D2743C"/>
    <w:rsid w:val="00D27459"/>
    <w:rsid w:val="00D27476"/>
    <w:rsid w:val="00D27482"/>
    <w:rsid w:val="00D27489"/>
    <w:rsid w:val="00D274B1"/>
    <w:rsid w:val="00D274EE"/>
    <w:rsid w:val="00D2751C"/>
    <w:rsid w:val="00D2754E"/>
    <w:rsid w:val="00D2756A"/>
    <w:rsid w:val="00D2756E"/>
    <w:rsid w:val="00D27595"/>
    <w:rsid w:val="00D275C0"/>
    <w:rsid w:val="00D27623"/>
    <w:rsid w:val="00D27663"/>
    <w:rsid w:val="00D27674"/>
    <w:rsid w:val="00D27693"/>
    <w:rsid w:val="00D276B4"/>
    <w:rsid w:val="00D27728"/>
    <w:rsid w:val="00D277D0"/>
    <w:rsid w:val="00D277EE"/>
    <w:rsid w:val="00D278A1"/>
    <w:rsid w:val="00D27911"/>
    <w:rsid w:val="00D27A52"/>
    <w:rsid w:val="00D27ABF"/>
    <w:rsid w:val="00D27BD4"/>
    <w:rsid w:val="00D27C0F"/>
    <w:rsid w:val="00D27D19"/>
    <w:rsid w:val="00D27D65"/>
    <w:rsid w:val="00D27DA1"/>
    <w:rsid w:val="00D27E79"/>
    <w:rsid w:val="00D27EFD"/>
    <w:rsid w:val="00D27F0F"/>
    <w:rsid w:val="00D27F35"/>
    <w:rsid w:val="00D27FC7"/>
    <w:rsid w:val="00D3008A"/>
    <w:rsid w:val="00D30096"/>
    <w:rsid w:val="00D30171"/>
    <w:rsid w:val="00D30181"/>
    <w:rsid w:val="00D301AF"/>
    <w:rsid w:val="00D301F0"/>
    <w:rsid w:val="00D30262"/>
    <w:rsid w:val="00D303FE"/>
    <w:rsid w:val="00D30452"/>
    <w:rsid w:val="00D3051B"/>
    <w:rsid w:val="00D305A5"/>
    <w:rsid w:val="00D305E7"/>
    <w:rsid w:val="00D3065F"/>
    <w:rsid w:val="00D306D4"/>
    <w:rsid w:val="00D30700"/>
    <w:rsid w:val="00D30766"/>
    <w:rsid w:val="00D307F0"/>
    <w:rsid w:val="00D30816"/>
    <w:rsid w:val="00D3081B"/>
    <w:rsid w:val="00D30880"/>
    <w:rsid w:val="00D3088E"/>
    <w:rsid w:val="00D3093E"/>
    <w:rsid w:val="00D30994"/>
    <w:rsid w:val="00D309B9"/>
    <w:rsid w:val="00D309D2"/>
    <w:rsid w:val="00D30A18"/>
    <w:rsid w:val="00D30A44"/>
    <w:rsid w:val="00D30A82"/>
    <w:rsid w:val="00D30A9A"/>
    <w:rsid w:val="00D30ACB"/>
    <w:rsid w:val="00D30AEF"/>
    <w:rsid w:val="00D30BB9"/>
    <w:rsid w:val="00D30C0E"/>
    <w:rsid w:val="00D30C16"/>
    <w:rsid w:val="00D30C1C"/>
    <w:rsid w:val="00D30C6C"/>
    <w:rsid w:val="00D30D31"/>
    <w:rsid w:val="00D30D56"/>
    <w:rsid w:val="00D30E59"/>
    <w:rsid w:val="00D30F61"/>
    <w:rsid w:val="00D30F64"/>
    <w:rsid w:val="00D30FC3"/>
    <w:rsid w:val="00D3102E"/>
    <w:rsid w:val="00D3105D"/>
    <w:rsid w:val="00D3123E"/>
    <w:rsid w:val="00D3124B"/>
    <w:rsid w:val="00D31252"/>
    <w:rsid w:val="00D31277"/>
    <w:rsid w:val="00D312C3"/>
    <w:rsid w:val="00D312CB"/>
    <w:rsid w:val="00D312E6"/>
    <w:rsid w:val="00D3133A"/>
    <w:rsid w:val="00D313A7"/>
    <w:rsid w:val="00D313BA"/>
    <w:rsid w:val="00D313D2"/>
    <w:rsid w:val="00D31451"/>
    <w:rsid w:val="00D31506"/>
    <w:rsid w:val="00D31587"/>
    <w:rsid w:val="00D315B0"/>
    <w:rsid w:val="00D315B5"/>
    <w:rsid w:val="00D3165C"/>
    <w:rsid w:val="00D31744"/>
    <w:rsid w:val="00D3174F"/>
    <w:rsid w:val="00D317AF"/>
    <w:rsid w:val="00D317D8"/>
    <w:rsid w:val="00D317DB"/>
    <w:rsid w:val="00D3180D"/>
    <w:rsid w:val="00D318AD"/>
    <w:rsid w:val="00D318DC"/>
    <w:rsid w:val="00D3198E"/>
    <w:rsid w:val="00D319BB"/>
    <w:rsid w:val="00D319E6"/>
    <w:rsid w:val="00D31A1B"/>
    <w:rsid w:val="00D31A25"/>
    <w:rsid w:val="00D31A27"/>
    <w:rsid w:val="00D31A98"/>
    <w:rsid w:val="00D31AF0"/>
    <w:rsid w:val="00D31B1F"/>
    <w:rsid w:val="00D31B2C"/>
    <w:rsid w:val="00D31B2F"/>
    <w:rsid w:val="00D31B51"/>
    <w:rsid w:val="00D31B77"/>
    <w:rsid w:val="00D31BAF"/>
    <w:rsid w:val="00D31C4F"/>
    <w:rsid w:val="00D31D84"/>
    <w:rsid w:val="00D31D9E"/>
    <w:rsid w:val="00D31DEF"/>
    <w:rsid w:val="00D31E8B"/>
    <w:rsid w:val="00D31EDC"/>
    <w:rsid w:val="00D31F26"/>
    <w:rsid w:val="00D31F37"/>
    <w:rsid w:val="00D31FFD"/>
    <w:rsid w:val="00D32098"/>
    <w:rsid w:val="00D320A6"/>
    <w:rsid w:val="00D321F2"/>
    <w:rsid w:val="00D3220C"/>
    <w:rsid w:val="00D32210"/>
    <w:rsid w:val="00D32220"/>
    <w:rsid w:val="00D3230B"/>
    <w:rsid w:val="00D323A4"/>
    <w:rsid w:val="00D323DC"/>
    <w:rsid w:val="00D3243A"/>
    <w:rsid w:val="00D32456"/>
    <w:rsid w:val="00D325A0"/>
    <w:rsid w:val="00D325AF"/>
    <w:rsid w:val="00D325CB"/>
    <w:rsid w:val="00D3267C"/>
    <w:rsid w:val="00D326CC"/>
    <w:rsid w:val="00D326D3"/>
    <w:rsid w:val="00D3271E"/>
    <w:rsid w:val="00D327A5"/>
    <w:rsid w:val="00D32808"/>
    <w:rsid w:val="00D32890"/>
    <w:rsid w:val="00D328D4"/>
    <w:rsid w:val="00D328F7"/>
    <w:rsid w:val="00D3290C"/>
    <w:rsid w:val="00D32946"/>
    <w:rsid w:val="00D329DD"/>
    <w:rsid w:val="00D32AC2"/>
    <w:rsid w:val="00D32B90"/>
    <w:rsid w:val="00D32C08"/>
    <w:rsid w:val="00D32C0F"/>
    <w:rsid w:val="00D32C9C"/>
    <w:rsid w:val="00D32CE9"/>
    <w:rsid w:val="00D32D08"/>
    <w:rsid w:val="00D32DE5"/>
    <w:rsid w:val="00D32E41"/>
    <w:rsid w:val="00D32E5C"/>
    <w:rsid w:val="00D32E9D"/>
    <w:rsid w:val="00D32EF0"/>
    <w:rsid w:val="00D32FA2"/>
    <w:rsid w:val="00D3307A"/>
    <w:rsid w:val="00D330A2"/>
    <w:rsid w:val="00D330D0"/>
    <w:rsid w:val="00D330E8"/>
    <w:rsid w:val="00D3318A"/>
    <w:rsid w:val="00D331F0"/>
    <w:rsid w:val="00D33220"/>
    <w:rsid w:val="00D33259"/>
    <w:rsid w:val="00D332B4"/>
    <w:rsid w:val="00D332F9"/>
    <w:rsid w:val="00D33338"/>
    <w:rsid w:val="00D33375"/>
    <w:rsid w:val="00D333BF"/>
    <w:rsid w:val="00D333F8"/>
    <w:rsid w:val="00D33411"/>
    <w:rsid w:val="00D33471"/>
    <w:rsid w:val="00D33496"/>
    <w:rsid w:val="00D334B6"/>
    <w:rsid w:val="00D334F4"/>
    <w:rsid w:val="00D3354A"/>
    <w:rsid w:val="00D33556"/>
    <w:rsid w:val="00D335B3"/>
    <w:rsid w:val="00D335B5"/>
    <w:rsid w:val="00D33649"/>
    <w:rsid w:val="00D336E8"/>
    <w:rsid w:val="00D33736"/>
    <w:rsid w:val="00D3373A"/>
    <w:rsid w:val="00D3382F"/>
    <w:rsid w:val="00D33858"/>
    <w:rsid w:val="00D33991"/>
    <w:rsid w:val="00D339A5"/>
    <w:rsid w:val="00D339D0"/>
    <w:rsid w:val="00D33A04"/>
    <w:rsid w:val="00D33A0D"/>
    <w:rsid w:val="00D33A1E"/>
    <w:rsid w:val="00D33A3F"/>
    <w:rsid w:val="00D33B10"/>
    <w:rsid w:val="00D33BC9"/>
    <w:rsid w:val="00D33BDC"/>
    <w:rsid w:val="00D33BDD"/>
    <w:rsid w:val="00D33C27"/>
    <w:rsid w:val="00D33C29"/>
    <w:rsid w:val="00D33C63"/>
    <w:rsid w:val="00D33C74"/>
    <w:rsid w:val="00D33CA4"/>
    <w:rsid w:val="00D33D98"/>
    <w:rsid w:val="00D33DB4"/>
    <w:rsid w:val="00D33E3D"/>
    <w:rsid w:val="00D33F2C"/>
    <w:rsid w:val="00D3400A"/>
    <w:rsid w:val="00D3405B"/>
    <w:rsid w:val="00D34099"/>
    <w:rsid w:val="00D340E4"/>
    <w:rsid w:val="00D34136"/>
    <w:rsid w:val="00D34273"/>
    <w:rsid w:val="00D3429B"/>
    <w:rsid w:val="00D342A5"/>
    <w:rsid w:val="00D34356"/>
    <w:rsid w:val="00D34358"/>
    <w:rsid w:val="00D34371"/>
    <w:rsid w:val="00D34397"/>
    <w:rsid w:val="00D3446E"/>
    <w:rsid w:val="00D34557"/>
    <w:rsid w:val="00D3455D"/>
    <w:rsid w:val="00D34622"/>
    <w:rsid w:val="00D346B7"/>
    <w:rsid w:val="00D347CC"/>
    <w:rsid w:val="00D347E6"/>
    <w:rsid w:val="00D34969"/>
    <w:rsid w:val="00D34A10"/>
    <w:rsid w:val="00D34A67"/>
    <w:rsid w:val="00D34AB3"/>
    <w:rsid w:val="00D34B4E"/>
    <w:rsid w:val="00D34B63"/>
    <w:rsid w:val="00D34B94"/>
    <w:rsid w:val="00D34D51"/>
    <w:rsid w:val="00D34D5E"/>
    <w:rsid w:val="00D34E23"/>
    <w:rsid w:val="00D34E38"/>
    <w:rsid w:val="00D34E5F"/>
    <w:rsid w:val="00D34E95"/>
    <w:rsid w:val="00D34F27"/>
    <w:rsid w:val="00D34F95"/>
    <w:rsid w:val="00D350D6"/>
    <w:rsid w:val="00D350DD"/>
    <w:rsid w:val="00D3518B"/>
    <w:rsid w:val="00D351EC"/>
    <w:rsid w:val="00D3528F"/>
    <w:rsid w:val="00D352C2"/>
    <w:rsid w:val="00D35317"/>
    <w:rsid w:val="00D35393"/>
    <w:rsid w:val="00D353BD"/>
    <w:rsid w:val="00D353D4"/>
    <w:rsid w:val="00D35460"/>
    <w:rsid w:val="00D3555E"/>
    <w:rsid w:val="00D355B1"/>
    <w:rsid w:val="00D355D9"/>
    <w:rsid w:val="00D3565A"/>
    <w:rsid w:val="00D3566B"/>
    <w:rsid w:val="00D356AF"/>
    <w:rsid w:val="00D35717"/>
    <w:rsid w:val="00D357C8"/>
    <w:rsid w:val="00D357D9"/>
    <w:rsid w:val="00D3582F"/>
    <w:rsid w:val="00D3583E"/>
    <w:rsid w:val="00D35918"/>
    <w:rsid w:val="00D35A01"/>
    <w:rsid w:val="00D35A16"/>
    <w:rsid w:val="00D35A1A"/>
    <w:rsid w:val="00D35A40"/>
    <w:rsid w:val="00D35A9C"/>
    <w:rsid w:val="00D35AA8"/>
    <w:rsid w:val="00D35AAD"/>
    <w:rsid w:val="00D35B55"/>
    <w:rsid w:val="00D35B64"/>
    <w:rsid w:val="00D35B72"/>
    <w:rsid w:val="00D35BA4"/>
    <w:rsid w:val="00D35BA9"/>
    <w:rsid w:val="00D35CCC"/>
    <w:rsid w:val="00D35DAA"/>
    <w:rsid w:val="00D35DCD"/>
    <w:rsid w:val="00D35E22"/>
    <w:rsid w:val="00D35ED0"/>
    <w:rsid w:val="00D35F02"/>
    <w:rsid w:val="00D35FF1"/>
    <w:rsid w:val="00D36073"/>
    <w:rsid w:val="00D3609A"/>
    <w:rsid w:val="00D360FC"/>
    <w:rsid w:val="00D36190"/>
    <w:rsid w:val="00D362E0"/>
    <w:rsid w:val="00D3638C"/>
    <w:rsid w:val="00D36456"/>
    <w:rsid w:val="00D364EC"/>
    <w:rsid w:val="00D36514"/>
    <w:rsid w:val="00D3656B"/>
    <w:rsid w:val="00D36587"/>
    <w:rsid w:val="00D365F5"/>
    <w:rsid w:val="00D36604"/>
    <w:rsid w:val="00D36684"/>
    <w:rsid w:val="00D36688"/>
    <w:rsid w:val="00D366AF"/>
    <w:rsid w:val="00D36740"/>
    <w:rsid w:val="00D3679F"/>
    <w:rsid w:val="00D367A5"/>
    <w:rsid w:val="00D36823"/>
    <w:rsid w:val="00D3687A"/>
    <w:rsid w:val="00D368F1"/>
    <w:rsid w:val="00D36932"/>
    <w:rsid w:val="00D369AC"/>
    <w:rsid w:val="00D36A3F"/>
    <w:rsid w:val="00D36A60"/>
    <w:rsid w:val="00D36AC4"/>
    <w:rsid w:val="00D36AF3"/>
    <w:rsid w:val="00D36B04"/>
    <w:rsid w:val="00D36B15"/>
    <w:rsid w:val="00D36B22"/>
    <w:rsid w:val="00D36B54"/>
    <w:rsid w:val="00D36B56"/>
    <w:rsid w:val="00D36B66"/>
    <w:rsid w:val="00D36BA6"/>
    <w:rsid w:val="00D36BCA"/>
    <w:rsid w:val="00D36C11"/>
    <w:rsid w:val="00D36C20"/>
    <w:rsid w:val="00D36C6D"/>
    <w:rsid w:val="00D36C7F"/>
    <w:rsid w:val="00D36CE1"/>
    <w:rsid w:val="00D36CF2"/>
    <w:rsid w:val="00D36EC8"/>
    <w:rsid w:val="00D36EEF"/>
    <w:rsid w:val="00D36F16"/>
    <w:rsid w:val="00D36FDE"/>
    <w:rsid w:val="00D37002"/>
    <w:rsid w:val="00D37053"/>
    <w:rsid w:val="00D370A4"/>
    <w:rsid w:val="00D3713F"/>
    <w:rsid w:val="00D37153"/>
    <w:rsid w:val="00D37159"/>
    <w:rsid w:val="00D3716D"/>
    <w:rsid w:val="00D3724C"/>
    <w:rsid w:val="00D37260"/>
    <w:rsid w:val="00D37275"/>
    <w:rsid w:val="00D372FD"/>
    <w:rsid w:val="00D37429"/>
    <w:rsid w:val="00D37531"/>
    <w:rsid w:val="00D375C0"/>
    <w:rsid w:val="00D37601"/>
    <w:rsid w:val="00D37621"/>
    <w:rsid w:val="00D37691"/>
    <w:rsid w:val="00D376E5"/>
    <w:rsid w:val="00D37750"/>
    <w:rsid w:val="00D378C7"/>
    <w:rsid w:val="00D378E0"/>
    <w:rsid w:val="00D37950"/>
    <w:rsid w:val="00D37967"/>
    <w:rsid w:val="00D3796C"/>
    <w:rsid w:val="00D379D3"/>
    <w:rsid w:val="00D37A1D"/>
    <w:rsid w:val="00D37A7C"/>
    <w:rsid w:val="00D37A9E"/>
    <w:rsid w:val="00D37CA7"/>
    <w:rsid w:val="00D37D1A"/>
    <w:rsid w:val="00D37E42"/>
    <w:rsid w:val="00D37F5F"/>
    <w:rsid w:val="00D40023"/>
    <w:rsid w:val="00D40029"/>
    <w:rsid w:val="00D4005E"/>
    <w:rsid w:val="00D4007D"/>
    <w:rsid w:val="00D40088"/>
    <w:rsid w:val="00D40142"/>
    <w:rsid w:val="00D40144"/>
    <w:rsid w:val="00D401E1"/>
    <w:rsid w:val="00D4026B"/>
    <w:rsid w:val="00D40350"/>
    <w:rsid w:val="00D40361"/>
    <w:rsid w:val="00D40392"/>
    <w:rsid w:val="00D40395"/>
    <w:rsid w:val="00D4039E"/>
    <w:rsid w:val="00D4048E"/>
    <w:rsid w:val="00D4049B"/>
    <w:rsid w:val="00D404EF"/>
    <w:rsid w:val="00D404F3"/>
    <w:rsid w:val="00D4057C"/>
    <w:rsid w:val="00D405D7"/>
    <w:rsid w:val="00D40614"/>
    <w:rsid w:val="00D406D7"/>
    <w:rsid w:val="00D40753"/>
    <w:rsid w:val="00D407EA"/>
    <w:rsid w:val="00D407EF"/>
    <w:rsid w:val="00D40894"/>
    <w:rsid w:val="00D4097D"/>
    <w:rsid w:val="00D409B7"/>
    <w:rsid w:val="00D40A3C"/>
    <w:rsid w:val="00D40A93"/>
    <w:rsid w:val="00D40B4A"/>
    <w:rsid w:val="00D40B7C"/>
    <w:rsid w:val="00D40C10"/>
    <w:rsid w:val="00D40C57"/>
    <w:rsid w:val="00D40C74"/>
    <w:rsid w:val="00D40C81"/>
    <w:rsid w:val="00D40CA1"/>
    <w:rsid w:val="00D40CDC"/>
    <w:rsid w:val="00D40D1D"/>
    <w:rsid w:val="00D40E68"/>
    <w:rsid w:val="00D40E9C"/>
    <w:rsid w:val="00D40F0A"/>
    <w:rsid w:val="00D4103E"/>
    <w:rsid w:val="00D4105B"/>
    <w:rsid w:val="00D4119B"/>
    <w:rsid w:val="00D4121E"/>
    <w:rsid w:val="00D41221"/>
    <w:rsid w:val="00D41436"/>
    <w:rsid w:val="00D414BA"/>
    <w:rsid w:val="00D414C5"/>
    <w:rsid w:val="00D414CA"/>
    <w:rsid w:val="00D414EB"/>
    <w:rsid w:val="00D41546"/>
    <w:rsid w:val="00D4156C"/>
    <w:rsid w:val="00D415AD"/>
    <w:rsid w:val="00D416A3"/>
    <w:rsid w:val="00D416DC"/>
    <w:rsid w:val="00D41779"/>
    <w:rsid w:val="00D41790"/>
    <w:rsid w:val="00D417A5"/>
    <w:rsid w:val="00D417F6"/>
    <w:rsid w:val="00D418B9"/>
    <w:rsid w:val="00D41905"/>
    <w:rsid w:val="00D4198A"/>
    <w:rsid w:val="00D419E1"/>
    <w:rsid w:val="00D419F1"/>
    <w:rsid w:val="00D41A64"/>
    <w:rsid w:val="00D41B5F"/>
    <w:rsid w:val="00D41B6D"/>
    <w:rsid w:val="00D41B77"/>
    <w:rsid w:val="00D41BCD"/>
    <w:rsid w:val="00D41CFA"/>
    <w:rsid w:val="00D41D75"/>
    <w:rsid w:val="00D41D9E"/>
    <w:rsid w:val="00D41DD0"/>
    <w:rsid w:val="00D41DDA"/>
    <w:rsid w:val="00D41E2D"/>
    <w:rsid w:val="00D41E3C"/>
    <w:rsid w:val="00D41E83"/>
    <w:rsid w:val="00D41EF1"/>
    <w:rsid w:val="00D41F1C"/>
    <w:rsid w:val="00D41F38"/>
    <w:rsid w:val="00D41FB8"/>
    <w:rsid w:val="00D4201A"/>
    <w:rsid w:val="00D42021"/>
    <w:rsid w:val="00D420BF"/>
    <w:rsid w:val="00D42140"/>
    <w:rsid w:val="00D42156"/>
    <w:rsid w:val="00D42177"/>
    <w:rsid w:val="00D4223D"/>
    <w:rsid w:val="00D423C0"/>
    <w:rsid w:val="00D42429"/>
    <w:rsid w:val="00D4243F"/>
    <w:rsid w:val="00D4247F"/>
    <w:rsid w:val="00D4248F"/>
    <w:rsid w:val="00D424C1"/>
    <w:rsid w:val="00D425FA"/>
    <w:rsid w:val="00D4262A"/>
    <w:rsid w:val="00D4264B"/>
    <w:rsid w:val="00D42662"/>
    <w:rsid w:val="00D42716"/>
    <w:rsid w:val="00D4275B"/>
    <w:rsid w:val="00D428FD"/>
    <w:rsid w:val="00D42932"/>
    <w:rsid w:val="00D4295A"/>
    <w:rsid w:val="00D42984"/>
    <w:rsid w:val="00D429D1"/>
    <w:rsid w:val="00D429FF"/>
    <w:rsid w:val="00D42A30"/>
    <w:rsid w:val="00D42A9A"/>
    <w:rsid w:val="00D42B08"/>
    <w:rsid w:val="00D42B92"/>
    <w:rsid w:val="00D42C27"/>
    <w:rsid w:val="00D42C97"/>
    <w:rsid w:val="00D42D3F"/>
    <w:rsid w:val="00D42D8A"/>
    <w:rsid w:val="00D42D96"/>
    <w:rsid w:val="00D42E3D"/>
    <w:rsid w:val="00D42F6F"/>
    <w:rsid w:val="00D43018"/>
    <w:rsid w:val="00D4306A"/>
    <w:rsid w:val="00D4308F"/>
    <w:rsid w:val="00D430AF"/>
    <w:rsid w:val="00D4311F"/>
    <w:rsid w:val="00D43150"/>
    <w:rsid w:val="00D43162"/>
    <w:rsid w:val="00D43297"/>
    <w:rsid w:val="00D432AB"/>
    <w:rsid w:val="00D4338E"/>
    <w:rsid w:val="00D433CD"/>
    <w:rsid w:val="00D4340F"/>
    <w:rsid w:val="00D43456"/>
    <w:rsid w:val="00D4349A"/>
    <w:rsid w:val="00D435E3"/>
    <w:rsid w:val="00D43668"/>
    <w:rsid w:val="00D436AF"/>
    <w:rsid w:val="00D43733"/>
    <w:rsid w:val="00D437A6"/>
    <w:rsid w:val="00D437C3"/>
    <w:rsid w:val="00D439A1"/>
    <w:rsid w:val="00D43A15"/>
    <w:rsid w:val="00D43BEB"/>
    <w:rsid w:val="00D43C42"/>
    <w:rsid w:val="00D43C5B"/>
    <w:rsid w:val="00D43C6C"/>
    <w:rsid w:val="00D43C82"/>
    <w:rsid w:val="00D43CA9"/>
    <w:rsid w:val="00D43CF8"/>
    <w:rsid w:val="00D43D82"/>
    <w:rsid w:val="00D43DE6"/>
    <w:rsid w:val="00D43DF3"/>
    <w:rsid w:val="00D43E28"/>
    <w:rsid w:val="00D43E49"/>
    <w:rsid w:val="00D43E83"/>
    <w:rsid w:val="00D43F01"/>
    <w:rsid w:val="00D43F95"/>
    <w:rsid w:val="00D44028"/>
    <w:rsid w:val="00D4402D"/>
    <w:rsid w:val="00D4406D"/>
    <w:rsid w:val="00D441A5"/>
    <w:rsid w:val="00D441B7"/>
    <w:rsid w:val="00D44273"/>
    <w:rsid w:val="00D442F4"/>
    <w:rsid w:val="00D442FD"/>
    <w:rsid w:val="00D44474"/>
    <w:rsid w:val="00D44576"/>
    <w:rsid w:val="00D4458E"/>
    <w:rsid w:val="00D445CB"/>
    <w:rsid w:val="00D44629"/>
    <w:rsid w:val="00D44642"/>
    <w:rsid w:val="00D4469D"/>
    <w:rsid w:val="00D446CE"/>
    <w:rsid w:val="00D446F2"/>
    <w:rsid w:val="00D449B0"/>
    <w:rsid w:val="00D44A2C"/>
    <w:rsid w:val="00D44A91"/>
    <w:rsid w:val="00D44B0D"/>
    <w:rsid w:val="00D44C8C"/>
    <w:rsid w:val="00D44D4E"/>
    <w:rsid w:val="00D44D6A"/>
    <w:rsid w:val="00D44DD2"/>
    <w:rsid w:val="00D44E28"/>
    <w:rsid w:val="00D44E7D"/>
    <w:rsid w:val="00D44ED3"/>
    <w:rsid w:val="00D44EE4"/>
    <w:rsid w:val="00D44F95"/>
    <w:rsid w:val="00D44FE9"/>
    <w:rsid w:val="00D44FF6"/>
    <w:rsid w:val="00D45001"/>
    <w:rsid w:val="00D45039"/>
    <w:rsid w:val="00D4503E"/>
    <w:rsid w:val="00D4508E"/>
    <w:rsid w:val="00D45112"/>
    <w:rsid w:val="00D45155"/>
    <w:rsid w:val="00D4519A"/>
    <w:rsid w:val="00D4524D"/>
    <w:rsid w:val="00D452DD"/>
    <w:rsid w:val="00D453F7"/>
    <w:rsid w:val="00D4541D"/>
    <w:rsid w:val="00D45462"/>
    <w:rsid w:val="00D4547B"/>
    <w:rsid w:val="00D454E2"/>
    <w:rsid w:val="00D45510"/>
    <w:rsid w:val="00D4553C"/>
    <w:rsid w:val="00D455E6"/>
    <w:rsid w:val="00D45603"/>
    <w:rsid w:val="00D45649"/>
    <w:rsid w:val="00D4567C"/>
    <w:rsid w:val="00D4569B"/>
    <w:rsid w:val="00D45710"/>
    <w:rsid w:val="00D4576A"/>
    <w:rsid w:val="00D45785"/>
    <w:rsid w:val="00D45789"/>
    <w:rsid w:val="00D45811"/>
    <w:rsid w:val="00D4590E"/>
    <w:rsid w:val="00D4591A"/>
    <w:rsid w:val="00D4593B"/>
    <w:rsid w:val="00D4593C"/>
    <w:rsid w:val="00D459F0"/>
    <w:rsid w:val="00D459FE"/>
    <w:rsid w:val="00D45AA1"/>
    <w:rsid w:val="00D45AAD"/>
    <w:rsid w:val="00D45ACE"/>
    <w:rsid w:val="00D45B19"/>
    <w:rsid w:val="00D45B6E"/>
    <w:rsid w:val="00D45BA8"/>
    <w:rsid w:val="00D45BF7"/>
    <w:rsid w:val="00D45C84"/>
    <w:rsid w:val="00D45DFC"/>
    <w:rsid w:val="00D45E8D"/>
    <w:rsid w:val="00D45E9E"/>
    <w:rsid w:val="00D45F87"/>
    <w:rsid w:val="00D46165"/>
    <w:rsid w:val="00D4616B"/>
    <w:rsid w:val="00D4616F"/>
    <w:rsid w:val="00D46180"/>
    <w:rsid w:val="00D461AB"/>
    <w:rsid w:val="00D46402"/>
    <w:rsid w:val="00D46408"/>
    <w:rsid w:val="00D464CE"/>
    <w:rsid w:val="00D46507"/>
    <w:rsid w:val="00D4650F"/>
    <w:rsid w:val="00D4653B"/>
    <w:rsid w:val="00D46553"/>
    <w:rsid w:val="00D465FB"/>
    <w:rsid w:val="00D465FE"/>
    <w:rsid w:val="00D4669C"/>
    <w:rsid w:val="00D467D9"/>
    <w:rsid w:val="00D46999"/>
    <w:rsid w:val="00D46BCA"/>
    <w:rsid w:val="00D46CF7"/>
    <w:rsid w:val="00D46D61"/>
    <w:rsid w:val="00D46DEE"/>
    <w:rsid w:val="00D46E33"/>
    <w:rsid w:val="00D46E71"/>
    <w:rsid w:val="00D46EC9"/>
    <w:rsid w:val="00D46F1E"/>
    <w:rsid w:val="00D46F52"/>
    <w:rsid w:val="00D46F7B"/>
    <w:rsid w:val="00D46FD6"/>
    <w:rsid w:val="00D46FFB"/>
    <w:rsid w:val="00D47034"/>
    <w:rsid w:val="00D47076"/>
    <w:rsid w:val="00D4713D"/>
    <w:rsid w:val="00D47141"/>
    <w:rsid w:val="00D47145"/>
    <w:rsid w:val="00D4720E"/>
    <w:rsid w:val="00D4722D"/>
    <w:rsid w:val="00D472E9"/>
    <w:rsid w:val="00D4734E"/>
    <w:rsid w:val="00D4741E"/>
    <w:rsid w:val="00D47432"/>
    <w:rsid w:val="00D4744D"/>
    <w:rsid w:val="00D47475"/>
    <w:rsid w:val="00D474B2"/>
    <w:rsid w:val="00D4751E"/>
    <w:rsid w:val="00D47583"/>
    <w:rsid w:val="00D475DF"/>
    <w:rsid w:val="00D4762B"/>
    <w:rsid w:val="00D476B7"/>
    <w:rsid w:val="00D47700"/>
    <w:rsid w:val="00D47785"/>
    <w:rsid w:val="00D477AE"/>
    <w:rsid w:val="00D477B0"/>
    <w:rsid w:val="00D4780D"/>
    <w:rsid w:val="00D47822"/>
    <w:rsid w:val="00D47838"/>
    <w:rsid w:val="00D47868"/>
    <w:rsid w:val="00D47924"/>
    <w:rsid w:val="00D47933"/>
    <w:rsid w:val="00D47A12"/>
    <w:rsid w:val="00D47A68"/>
    <w:rsid w:val="00D47A94"/>
    <w:rsid w:val="00D47B73"/>
    <w:rsid w:val="00D47B76"/>
    <w:rsid w:val="00D47BAF"/>
    <w:rsid w:val="00D47C1F"/>
    <w:rsid w:val="00D47CDD"/>
    <w:rsid w:val="00D47D0D"/>
    <w:rsid w:val="00D47D14"/>
    <w:rsid w:val="00D47D19"/>
    <w:rsid w:val="00D47DB2"/>
    <w:rsid w:val="00D47E87"/>
    <w:rsid w:val="00D47EF2"/>
    <w:rsid w:val="00D47F1F"/>
    <w:rsid w:val="00D47F86"/>
    <w:rsid w:val="00D47FAD"/>
    <w:rsid w:val="00D500B5"/>
    <w:rsid w:val="00D50105"/>
    <w:rsid w:val="00D50115"/>
    <w:rsid w:val="00D50172"/>
    <w:rsid w:val="00D50203"/>
    <w:rsid w:val="00D502A8"/>
    <w:rsid w:val="00D50339"/>
    <w:rsid w:val="00D50362"/>
    <w:rsid w:val="00D50367"/>
    <w:rsid w:val="00D50465"/>
    <w:rsid w:val="00D504AF"/>
    <w:rsid w:val="00D50573"/>
    <w:rsid w:val="00D50598"/>
    <w:rsid w:val="00D50620"/>
    <w:rsid w:val="00D50654"/>
    <w:rsid w:val="00D5069F"/>
    <w:rsid w:val="00D50735"/>
    <w:rsid w:val="00D5079D"/>
    <w:rsid w:val="00D5092F"/>
    <w:rsid w:val="00D50A06"/>
    <w:rsid w:val="00D50A68"/>
    <w:rsid w:val="00D50AE1"/>
    <w:rsid w:val="00D50BA5"/>
    <w:rsid w:val="00D50C05"/>
    <w:rsid w:val="00D50C08"/>
    <w:rsid w:val="00D50C86"/>
    <w:rsid w:val="00D50CB1"/>
    <w:rsid w:val="00D50CFA"/>
    <w:rsid w:val="00D50E00"/>
    <w:rsid w:val="00D50E7C"/>
    <w:rsid w:val="00D50E84"/>
    <w:rsid w:val="00D50EA5"/>
    <w:rsid w:val="00D50EB5"/>
    <w:rsid w:val="00D50EC5"/>
    <w:rsid w:val="00D50ED0"/>
    <w:rsid w:val="00D50F1A"/>
    <w:rsid w:val="00D50FBA"/>
    <w:rsid w:val="00D5101E"/>
    <w:rsid w:val="00D51110"/>
    <w:rsid w:val="00D511C5"/>
    <w:rsid w:val="00D51284"/>
    <w:rsid w:val="00D512A5"/>
    <w:rsid w:val="00D512F8"/>
    <w:rsid w:val="00D5136C"/>
    <w:rsid w:val="00D513D5"/>
    <w:rsid w:val="00D51427"/>
    <w:rsid w:val="00D5147B"/>
    <w:rsid w:val="00D51487"/>
    <w:rsid w:val="00D51489"/>
    <w:rsid w:val="00D51583"/>
    <w:rsid w:val="00D515EF"/>
    <w:rsid w:val="00D51615"/>
    <w:rsid w:val="00D516AD"/>
    <w:rsid w:val="00D516CC"/>
    <w:rsid w:val="00D51709"/>
    <w:rsid w:val="00D517DF"/>
    <w:rsid w:val="00D517E7"/>
    <w:rsid w:val="00D517FA"/>
    <w:rsid w:val="00D51983"/>
    <w:rsid w:val="00D5198B"/>
    <w:rsid w:val="00D51A3A"/>
    <w:rsid w:val="00D51AD8"/>
    <w:rsid w:val="00D51ADC"/>
    <w:rsid w:val="00D51B33"/>
    <w:rsid w:val="00D51B42"/>
    <w:rsid w:val="00D51B68"/>
    <w:rsid w:val="00D51B7E"/>
    <w:rsid w:val="00D51B8C"/>
    <w:rsid w:val="00D51C8F"/>
    <w:rsid w:val="00D51CA5"/>
    <w:rsid w:val="00D51CD1"/>
    <w:rsid w:val="00D51CDF"/>
    <w:rsid w:val="00D51D29"/>
    <w:rsid w:val="00D51DD2"/>
    <w:rsid w:val="00D51E4F"/>
    <w:rsid w:val="00D51EB6"/>
    <w:rsid w:val="00D51F43"/>
    <w:rsid w:val="00D51F45"/>
    <w:rsid w:val="00D52000"/>
    <w:rsid w:val="00D5200B"/>
    <w:rsid w:val="00D52015"/>
    <w:rsid w:val="00D520A2"/>
    <w:rsid w:val="00D52155"/>
    <w:rsid w:val="00D52163"/>
    <w:rsid w:val="00D5226F"/>
    <w:rsid w:val="00D5234E"/>
    <w:rsid w:val="00D52382"/>
    <w:rsid w:val="00D52391"/>
    <w:rsid w:val="00D523B6"/>
    <w:rsid w:val="00D523BC"/>
    <w:rsid w:val="00D52427"/>
    <w:rsid w:val="00D5244E"/>
    <w:rsid w:val="00D52463"/>
    <w:rsid w:val="00D5278D"/>
    <w:rsid w:val="00D527F6"/>
    <w:rsid w:val="00D52839"/>
    <w:rsid w:val="00D52893"/>
    <w:rsid w:val="00D52908"/>
    <w:rsid w:val="00D52A21"/>
    <w:rsid w:val="00D52A79"/>
    <w:rsid w:val="00D52A7E"/>
    <w:rsid w:val="00D52B6E"/>
    <w:rsid w:val="00D52BCB"/>
    <w:rsid w:val="00D52BFC"/>
    <w:rsid w:val="00D52C0C"/>
    <w:rsid w:val="00D52CA9"/>
    <w:rsid w:val="00D52E1E"/>
    <w:rsid w:val="00D52E6E"/>
    <w:rsid w:val="00D52E82"/>
    <w:rsid w:val="00D52FA1"/>
    <w:rsid w:val="00D52FE0"/>
    <w:rsid w:val="00D52FF2"/>
    <w:rsid w:val="00D53150"/>
    <w:rsid w:val="00D531B0"/>
    <w:rsid w:val="00D531CD"/>
    <w:rsid w:val="00D531D4"/>
    <w:rsid w:val="00D5320E"/>
    <w:rsid w:val="00D533E0"/>
    <w:rsid w:val="00D53404"/>
    <w:rsid w:val="00D53569"/>
    <w:rsid w:val="00D535B7"/>
    <w:rsid w:val="00D53632"/>
    <w:rsid w:val="00D53634"/>
    <w:rsid w:val="00D53683"/>
    <w:rsid w:val="00D536AB"/>
    <w:rsid w:val="00D53750"/>
    <w:rsid w:val="00D5376B"/>
    <w:rsid w:val="00D537AB"/>
    <w:rsid w:val="00D537AF"/>
    <w:rsid w:val="00D537EF"/>
    <w:rsid w:val="00D538F1"/>
    <w:rsid w:val="00D5391E"/>
    <w:rsid w:val="00D5392C"/>
    <w:rsid w:val="00D5393E"/>
    <w:rsid w:val="00D53964"/>
    <w:rsid w:val="00D53979"/>
    <w:rsid w:val="00D53A5B"/>
    <w:rsid w:val="00D53B00"/>
    <w:rsid w:val="00D53BB7"/>
    <w:rsid w:val="00D53BE5"/>
    <w:rsid w:val="00D53C6B"/>
    <w:rsid w:val="00D53C70"/>
    <w:rsid w:val="00D53CB4"/>
    <w:rsid w:val="00D53CBB"/>
    <w:rsid w:val="00D53D47"/>
    <w:rsid w:val="00D53D62"/>
    <w:rsid w:val="00D53D99"/>
    <w:rsid w:val="00D53DE1"/>
    <w:rsid w:val="00D53E50"/>
    <w:rsid w:val="00D53E53"/>
    <w:rsid w:val="00D53E81"/>
    <w:rsid w:val="00D53E8C"/>
    <w:rsid w:val="00D53EC0"/>
    <w:rsid w:val="00D53F02"/>
    <w:rsid w:val="00D53F04"/>
    <w:rsid w:val="00D53F4B"/>
    <w:rsid w:val="00D53F57"/>
    <w:rsid w:val="00D53FA4"/>
    <w:rsid w:val="00D53FE5"/>
    <w:rsid w:val="00D53FE8"/>
    <w:rsid w:val="00D54020"/>
    <w:rsid w:val="00D540AC"/>
    <w:rsid w:val="00D540C4"/>
    <w:rsid w:val="00D54252"/>
    <w:rsid w:val="00D542F3"/>
    <w:rsid w:val="00D54388"/>
    <w:rsid w:val="00D543D7"/>
    <w:rsid w:val="00D543DA"/>
    <w:rsid w:val="00D543F3"/>
    <w:rsid w:val="00D54428"/>
    <w:rsid w:val="00D544A0"/>
    <w:rsid w:val="00D54581"/>
    <w:rsid w:val="00D54615"/>
    <w:rsid w:val="00D546FE"/>
    <w:rsid w:val="00D547ED"/>
    <w:rsid w:val="00D548AC"/>
    <w:rsid w:val="00D54966"/>
    <w:rsid w:val="00D549D6"/>
    <w:rsid w:val="00D54A49"/>
    <w:rsid w:val="00D54AC1"/>
    <w:rsid w:val="00D54AF2"/>
    <w:rsid w:val="00D54BB7"/>
    <w:rsid w:val="00D54BE4"/>
    <w:rsid w:val="00D54C4C"/>
    <w:rsid w:val="00D54CAC"/>
    <w:rsid w:val="00D54D20"/>
    <w:rsid w:val="00D54D73"/>
    <w:rsid w:val="00D54DCA"/>
    <w:rsid w:val="00D54E5B"/>
    <w:rsid w:val="00D54EF1"/>
    <w:rsid w:val="00D54F58"/>
    <w:rsid w:val="00D54FA1"/>
    <w:rsid w:val="00D54FA3"/>
    <w:rsid w:val="00D5502F"/>
    <w:rsid w:val="00D55043"/>
    <w:rsid w:val="00D55098"/>
    <w:rsid w:val="00D55130"/>
    <w:rsid w:val="00D5516A"/>
    <w:rsid w:val="00D5517D"/>
    <w:rsid w:val="00D55198"/>
    <w:rsid w:val="00D551BC"/>
    <w:rsid w:val="00D55237"/>
    <w:rsid w:val="00D552ED"/>
    <w:rsid w:val="00D553EF"/>
    <w:rsid w:val="00D55431"/>
    <w:rsid w:val="00D55458"/>
    <w:rsid w:val="00D554B1"/>
    <w:rsid w:val="00D554DB"/>
    <w:rsid w:val="00D5552E"/>
    <w:rsid w:val="00D5554E"/>
    <w:rsid w:val="00D55577"/>
    <w:rsid w:val="00D555B3"/>
    <w:rsid w:val="00D5565A"/>
    <w:rsid w:val="00D5573A"/>
    <w:rsid w:val="00D55758"/>
    <w:rsid w:val="00D5586D"/>
    <w:rsid w:val="00D5587B"/>
    <w:rsid w:val="00D5594C"/>
    <w:rsid w:val="00D5595C"/>
    <w:rsid w:val="00D5596D"/>
    <w:rsid w:val="00D559BB"/>
    <w:rsid w:val="00D559E6"/>
    <w:rsid w:val="00D55A1D"/>
    <w:rsid w:val="00D55B38"/>
    <w:rsid w:val="00D55B39"/>
    <w:rsid w:val="00D55B76"/>
    <w:rsid w:val="00D55B88"/>
    <w:rsid w:val="00D55C06"/>
    <w:rsid w:val="00D55C9A"/>
    <w:rsid w:val="00D55CBD"/>
    <w:rsid w:val="00D55CC8"/>
    <w:rsid w:val="00D55CDB"/>
    <w:rsid w:val="00D55D27"/>
    <w:rsid w:val="00D55DA7"/>
    <w:rsid w:val="00D55E0A"/>
    <w:rsid w:val="00D55E39"/>
    <w:rsid w:val="00D55E94"/>
    <w:rsid w:val="00D55F25"/>
    <w:rsid w:val="00D55F6D"/>
    <w:rsid w:val="00D56094"/>
    <w:rsid w:val="00D560A3"/>
    <w:rsid w:val="00D56131"/>
    <w:rsid w:val="00D56172"/>
    <w:rsid w:val="00D561C6"/>
    <w:rsid w:val="00D561F9"/>
    <w:rsid w:val="00D56219"/>
    <w:rsid w:val="00D562C0"/>
    <w:rsid w:val="00D5642B"/>
    <w:rsid w:val="00D56444"/>
    <w:rsid w:val="00D5657B"/>
    <w:rsid w:val="00D5660F"/>
    <w:rsid w:val="00D56679"/>
    <w:rsid w:val="00D5667D"/>
    <w:rsid w:val="00D566F1"/>
    <w:rsid w:val="00D56700"/>
    <w:rsid w:val="00D56802"/>
    <w:rsid w:val="00D5689C"/>
    <w:rsid w:val="00D568BB"/>
    <w:rsid w:val="00D569B7"/>
    <w:rsid w:val="00D569D9"/>
    <w:rsid w:val="00D569DE"/>
    <w:rsid w:val="00D56A4F"/>
    <w:rsid w:val="00D56AE1"/>
    <w:rsid w:val="00D56B11"/>
    <w:rsid w:val="00D56B1C"/>
    <w:rsid w:val="00D56BA3"/>
    <w:rsid w:val="00D56BB1"/>
    <w:rsid w:val="00D56BC0"/>
    <w:rsid w:val="00D56C30"/>
    <w:rsid w:val="00D56C97"/>
    <w:rsid w:val="00D56CA4"/>
    <w:rsid w:val="00D56D34"/>
    <w:rsid w:val="00D56DFD"/>
    <w:rsid w:val="00D56F96"/>
    <w:rsid w:val="00D56FBC"/>
    <w:rsid w:val="00D56FE9"/>
    <w:rsid w:val="00D57044"/>
    <w:rsid w:val="00D57137"/>
    <w:rsid w:val="00D5713F"/>
    <w:rsid w:val="00D57146"/>
    <w:rsid w:val="00D57221"/>
    <w:rsid w:val="00D57257"/>
    <w:rsid w:val="00D5728E"/>
    <w:rsid w:val="00D57315"/>
    <w:rsid w:val="00D5732C"/>
    <w:rsid w:val="00D57332"/>
    <w:rsid w:val="00D5737E"/>
    <w:rsid w:val="00D57421"/>
    <w:rsid w:val="00D57441"/>
    <w:rsid w:val="00D57453"/>
    <w:rsid w:val="00D5748D"/>
    <w:rsid w:val="00D5756A"/>
    <w:rsid w:val="00D5758B"/>
    <w:rsid w:val="00D57609"/>
    <w:rsid w:val="00D576A4"/>
    <w:rsid w:val="00D57786"/>
    <w:rsid w:val="00D577A3"/>
    <w:rsid w:val="00D57859"/>
    <w:rsid w:val="00D578FC"/>
    <w:rsid w:val="00D579A6"/>
    <w:rsid w:val="00D579AF"/>
    <w:rsid w:val="00D579F1"/>
    <w:rsid w:val="00D57A05"/>
    <w:rsid w:val="00D57A16"/>
    <w:rsid w:val="00D57A27"/>
    <w:rsid w:val="00D57AB8"/>
    <w:rsid w:val="00D57B07"/>
    <w:rsid w:val="00D57B5E"/>
    <w:rsid w:val="00D57B7E"/>
    <w:rsid w:val="00D57BAF"/>
    <w:rsid w:val="00D57BF5"/>
    <w:rsid w:val="00D57C02"/>
    <w:rsid w:val="00D57C03"/>
    <w:rsid w:val="00D57C2C"/>
    <w:rsid w:val="00D57CEE"/>
    <w:rsid w:val="00D57D98"/>
    <w:rsid w:val="00D57DFB"/>
    <w:rsid w:val="00D57E27"/>
    <w:rsid w:val="00D57E3C"/>
    <w:rsid w:val="00D57FBD"/>
    <w:rsid w:val="00D57FEB"/>
    <w:rsid w:val="00D60050"/>
    <w:rsid w:val="00D60082"/>
    <w:rsid w:val="00D600AD"/>
    <w:rsid w:val="00D600FE"/>
    <w:rsid w:val="00D60144"/>
    <w:rsid w:val="00D601F0"/>
    <w:rsid w:val="00D603C3"/>
    <w:rsid w:val="00D603CB"/>
    <w:rsid w:val="00D604CC"/>
    <w:rsid w:val="00D604F1"/>
    <w:rsid w:val="00D60632"/>
    <w:rsid w:val="00D60649"/>
    <w:rsid w:val="00D606C7"/>
    <w:rsid w:val="00D60700"/>
    <w:rsid w:val="00D607F9"/>
    <w:rsid w:val="00D60949"/>
    <w:rsid w:val="00D60972"/>
    <w:rsid w:val="00D60973"/>
    <w:rsid w:val="00D60975"/>
    <w:rsid w:val="00D609E7"/>
    <w:rsid w:val="00D60AD5"/>
    <w:rsid w:val="00D60BA2"/>
    <w:rsid w:val="00D60BE2"/>
    <w:rsid w:val="00D60BEE"/>
    <w:rsid w:val="00D60C50"/>
    <w:rsid w:val="00D60C6E"/>
    <w:rsid w:val="00D60C94"/>
    <w:rsid w:val="00D60CE2"/>
    <w:rsid w:val="00D60D0B"/>
    <w:rsid w:val="00D60D60"/>
    <w:rsid w:val="00D60E85"/>
    <w:rsid w:val="00D60E87"/>
    <w:rsid w:val="00D60E95"/>
    <w:rsid w:val="00D60ED4"/>
    <w:rsid w:val="00D60EDA"/>
    <w:rsid w:val="00D6103E"/>
    <w:rsid w:val="00D61127"/>
    <w:rsid w:val="00D61206"/>
    <w:rsid w:val="00D61247"/>
    <w:rsid w:val="00D6130F"/>
    <w:rsid w:val="00D6145D"/>
    <w:rsid w:val="00D61464"/>
    <w:rsid w:val="00D6147F"/>
    <w:rsid w:val="00D61501"/>
    <w:rsid w:val="00D61521"/>
    <w:rsid w:val="00D615DD"/>
    <w:rsid w:val="00D61606"/>
    <w:rsid w:val="00D616CE"/>
    <w:rsid w:val="00D617F5"/>
    <w:rsid w:val="00D6183A"/>
    <w:rsid w:val="00D6187D"/>
    <w:rsid w:val="00D6187E"/>
    <w:rsid w:val="00D61A5F"/>
    <w:rsid w:val="00D61B19"/>
    <w:rsid w:val="00D61B45"/>
    <w:rsid w:val="00D61B60"/>
    <w:rsid w:val="00D61B9B"/>
    <w:rsid w:val="00D61BB1"/>
    <w:rsid w:val="00D61BFC"/>
    <w:rsid w:val="00D61C53"/>
    <w:rsid w:val="00D61C5A"/>
    <w:rsid w:val="00D61C92"/>
    <w:rsid w:val="00D61CA6"/>
    <w:rsid w:val="00D61D0B"/>
    <w:rsid w:val="00D61D70"/>
    <w:rsid w:val="00D61DB3"/>
    <w:rsid w:val="00D61DB7"/>
    <w:rsid w:val="00D61E70"/>
    <w:rsid w:val="00D61F48"/>
    <w:rsid w:val="00D61F52"/>
    <w:rsid w:val="00D62034"/>
    <w:rsid w:val="00D62044"/>
    <w:rsid w:val="00D6205C"/>
    <w:rsid w:val="00D6209C"/>
    <w:rsid w:val="00D6217D"/>
    <w:rsid w:val="00D621C0"/>
    <w:rsid w:val="00D6228D"/>
    <w:rsid w:val="00D622DA"/>
    <w:rsid w:val="00D622E5"/>
    <w:rsid w:val="00D6234D"/>
    <w:rsid w:val="00D6236F"/>
    <w:rsid w:val="00D623EF"/>
    <w:rsid w:val="00D6240A"/>
    <w:rsid w:val="00D62525"/>
    <w:rsid w:val="00D62587"/>
    <w:rsid w:val="00D625C5"/>
    <w:rsid w:val="00D625D0"/>
    <w:rsid w:val="00D62721"/>
    <w:rsid w:val="00D62775"/>
    <w:rsid w:val="00D6277E"/>
    <w:rsid w:val="00D628BD"/>
    <w:rsid w:val="00D62A0F"/>
    <w:rsid w:val="00D62C56"/>
    <w:rsid w:val="00D62C57"/>
    <w:rsid w:val="00D62C8F"/>
    <w:rsid w:val="00D62CB2"/>
    <w:rsid w:val="00D62CFE"/>
    <w:rsid w:val="00D62D08"/>
    <w:rsid w:val="00D62D24"/>
    <w:rsid w:val="00D62D3C"/>
    <w:rsid w:val="00D62D4D"/>
    <w:rsid w:val="00D62D81"/>
    <w:rsid w:val="00D62DC4"/>
    <w:rsid w:val="00D62E04"/>
    <w:rsid w:val="00D62E3D"/>
    <w:rsid w:val="00D62E62"/>
    <w:rsid w:val="00D62ED7"/>
    <w:rsid w:val="00D62F5B"/>
    <w:rsid w:val="00D62F67"/>
    <w:rsid w:val="00D63020"/>
    <w:rsid w:val="00D6308B"/>
    <w:rsid w:val="00D6308E"/>
    <w:rsid w:val="00D630A1"/>
    <w:rsid w:val="00D630D4"/>
    <w:rsid w:val="00D63185"/>
    <w:rsid w:val="00D631BA"/>
    <w:rsid w:val="00D6327A"/>
    <w:rsid w:val="00D632AB"/>
    <w:rsid w:val="00D632E2"/>
    <w:rsid w:val="00D6330F"/>
    <w:rsid w:val="00D63345"/>
    <w:rsid w:val="00D6337D"/>
    <w:rsid w:val="00D6345C"/>
    <w:rsid w:val="00D63505"/>
    <w:rsid w:val="00D636F2"/>
    <w:rsid w:val="00D6372B"/>
    <w:rsid w:val="00D63753"/>
    <w:rsid w:val="00D63767"/>
    <w:rsid w:val="00D6391E"/>
    <w:rsid w:val="00D63A39"/>
    <w:rsid w:val="00D63A47"/>
    <w:rsid w:val="00D63B3C"/>
    <w:rsid w:val="00D63B60"/>
    <w:rsid w:val="00D63BD9"/>
    <w:rsid w:val="00D63C35"/>
    <w:rsid w:val="00D63CB7"/>
    <w:rsid w:val="00D63CE9"/>
    <w:rsid w:val="00D63CF4"/>
    <w:rsid w:val="00D63D06"/>
    <w:rsid w:val="00D63D12"/>
    <w:rsid w:val="00D63DC1"/>
    <w:rsid w:val="00D63E05"/>
    <w:rsid w:val="00D63E14"/>
    <w:rsid w:val="00D63E9E"/>
    <w:rsid w:val="00D63FD6"/>
    <w:rsid w:val="00D64029"/>
    <w:rsid w:val="00D6403E"/>
    <w:rsid w:val="00D6407C"/>
    <w:rsid w:val="00D6419A"/>
    <w:rsid w:val="00D641AC"/>
    <w:rsid w:val="00D641E8"/>
    <w:rsid w:val="00D641F6"/>
    <w:rsid w:val="00D64205"/>
    <w:rsid w:val="00D6421E"/>
    <w:rsid w:val="00D6436C"/>
    <w:rsid w:val="00D643CC"/>
    <w:rsid w:val="00D6440E"/>
    <w:rsid w:val="00D6449B"/>
    <w:rsid w:val="00D6451F"/>
    <w:rsid w:val="00D64528"/>
    <w:rsid w:val="00D6466E"/>
    <w:rsid w:val="00D646C7"/>
    <w:rsid w:val="00D64750"/>
    <w:rsid w:val="00D6487F"/>
    <w:rsid w:val="00D648CB"/>
    <w:rsid w:val="00D64915"/>
    <w:rsid w:val="00D6491D"/>
    <w:rsid w:val="00D64925"/>
    <w:rsid w:val="00D64949"/>
    <w:rsid w:val="00D6498D"/>
    <w:rsid w:val="00D64A4B"/>
    <w:rsid w:val="00D64A71"/>
    <w:rsid w:val="00D64AE1"/>
    <w:rsid w:val="00D64AE5"/>
    <w:rsid w:val="00D64B51"/>
    <w:rsid w:val="00D64C13"/>
    <w:rsid w:val="00D64C1F"/>
    <w:rsid w:val="00D64C63"/>
    <w:rsid w:val="00D64E34"/>
    <w:rsid w:val="00D64F09"/>
    <w:rsid w:val="00D64F44"/>
    <w:rsid w:val="00D64F78"/>
    <w:rsid w:val="00D64F82"/>
    <w:rsid w:val="00D65048"/>
    <w:rsid w:val="00D6505E"/>
    <w:rsid w:val="00D65092"/>
    <w:rsid w:val="00D6509C"/>
    <w:rsid w:val="00D650A1"/>
    <w:rsid w:val="00D650D9"/>
    <w:rsid w:val="00D650EF"/>
    <w:rsid w:val="00D65136"/>
    <w:rsid w:val="00D651CC"/>
    <w:rsid w:val="00D651F8"/>
    <w:rsid w:val="00D652A1"/>
    <w:rsid w:val="00D652FD"/>
    <w:rsid w:val="00D6532B"/>
    <w:rsid w:val="00D6534D"/>
    <w:rsid w:val="00D65350"/>
    <w:rsid w:val="00D65503"/>
    <w:rsid w:val="00D65560"/>
    <w:rsid w:val="00D65620"/>
    <w:rsid w:val="00D6574A"/>
    <w:rsid w:val="00D657C4"/>
    <w:rsid w:val="00D65871"/>
    <w:rsid w:val="00D658CC"/>
    <w:rsid w:val="00D65936"/>
    <w:rsid w:val="00D6596A"/>
    <w:rsid w:val="00D659F0"/>
    <w:rsid w:val="00D65A1D"/>
    <w:rsid w:val="00D65A9C"/>
    <w:rsid w:val="00D65AC0"/>
    <w:rsid w:val="00D65B05"/>
    <w:rsid w:val="00D65C08"/>
    <w:rsid w:val="00D65C47"/>
    <w:rsid w:val="00D65CE8"/>
    <w:rsid w:val="00D65D02"/>
    <w:rsid w:val="00D65D07"/>
    <w:rsid w:val="00D65D8C"/>
    <w:rsid w:val="00D65DE2"/>
    <w:rsid w:val="00D65DFA"/>
    <w:rsid w:val="00D65EA8"/>
    <w:rsid w:val="00D65EBE"/>
    <w:rsid w:val="00D65F33"/>
    <w:rsid w:val="00D65F54"/>
    <w:rsid w:val="00D65F86"/>
    <w:rsid w:val="00D65FEB"/>
    <w:rsid w:val="00D6601F"/>
    <w:rsid w:val="00D66049"/>
    <w:rsid w:val="00D6606A"/>
    <w:rsid w:val="00D6615C"/>
    <w:rsid w:val="00D661A8"/>
    <w:rsid w:val="00D661B8"/>
    <w:rsid w:val="00D66337"/>
    <w:rsid w:val="00D663D5"/>
    <w:rsid w:val="00D66469"/>
    <w:rsid w:val="00D6651B"/>
    <w:rsid w:val="00D66608"/>
    <w:rsid w:val="00D6662C"/>
    <w:rsid w:val="00D66638"/>
    <w:rsid w:val="00D66649"/>
    <w:rsid w:val="00D666DA"/>
    <w:rsid w:val="00D6674B"/>
    <w:rsid w:val="00D66776"/>
    <w:rsid w:val="00D667BF"/>
    <w:rsid w:val="00D667F5"/>
    <w:rsid w:val="00D66839"/>
    <w:rsid w:val="00D66849"/>
    <w:rsid w:val="00D66A43"/>
    <w:rsid w:val="00D66A9B"/>
    <w:rsid w:val="00D66ACB"/>
    <w:rsid w:val="00D66B28"/>
    <w:rsid w:val="00D66BCD"/>
    <w:rsid w:val="00D66CF4"/>
    <w:rsid w:val="00D66D59"/>
    <w:rsid w:val="00D66D68"/>
    <w:rsid w:val="00D66DB5"/>
    <w:rsid w:val="00D66E72"/>
    <w:rsid w:val="00D66E79"/>
    <w:rsid w:val="00D66E88"/>
    <w:rsid w:val="00D66EAE"/>
    <w:rsid w:val="00D66F19"/>
    <w:rsid w:val="00D6701F"/>
    <w:rsid w:val="00D670CF"/>
    <w:rsid w:val="00D670DF"/>
    <w:rsid w:val="00D670F2"/>
    <w:rsid w:val="00D67184"/>
    <w:rsid w:val="00D672A0"/>
    <w:rsid w:val="00D672D5"/>
    <w:rsid w:val="00D6733E"/>
    <w:rsid w:val="00D6735E"/>
    <w:rsid w:val="00D673A3"/>
    <w:rsid w:val="00D673FB"/>
    <w:rsid w:val="00D67462"/>
    <w:rsid w:val="00D67520"/>
    <w:rsid w:val="00D67541"/>
    <w:rsid w:val="00D6759A"/>
    <w:rsid w:val="00D675B1"/>
    <w:rsid w:val="00D6765A"/>
    <w:rsid w:val="00D67692"/>
    <w:rsid w:val="00D676FB"/>
    <w:rsid w:val="00D67757"/>
    <w:rsid w:val="00D67778"/>
    <w:rsid w:val="00D6778D"/>
    <w:rsid w:val="00D6779F"/>
    <w:rsid w:val="00D677C9"/>
    <w:rsid w:val="00D67802"/>
    <w:rsid w:val="00D67844"/>
    <w:rsid w:val="00D67877"/>
    <w:rsid w:val="00D6793D"/>
    <w:rsid w:val="00D679DE"/>
    <w:rsid w:val="00D67A27"/>
    <w:rsid w:val="00D67A4C"/>
    <w:rsid w:val="00D67A4F"/>
    <w:rsid w:val="00D67AB8"/>
    <w:rsid w:val="00D67ADE"/>
    <w:rsid w:val="00D67BF5"/>
    <w:rsid w:val="00D67BF7"/>
    <w:rsid w:val="00D67C46"/>
    <w:rsid w:val="00D67C8A"/>
    <w:rsid w:val="00D67C95"/>
    <w:rsid w:val="00D67CB4"/>
    <w:rsid w:val="00D67D11"/>
    <w:rsid w:val="00D67EAE"/>
    <w:rsid w:val="00D67EAF"/>
    <w:rsid w:val="00D67EFE"/>
    <w:rsid w:val="00D7000D"/>
    <w:rsid w:val="00D70053"/>
    <w:rsid w:val="00D70085"/>
    <w:rsid w:val="00D700A1"/>
    <w:rsid w:val="00D7015B"/>
    <w:rsid w:val="00D70204"/>
    <w:rsid w:val="00D70243"/>
    <w:rsid w:val="00D70333"/>
    <w:rsid w:val="00D7040D"/>
    <w:rsid w:val="00D70412"/>
    <w:rsid w:val="00D70463"/>
    <w:rsid w:val="00D70493"/>
    <w:rsid w:val="00D704C6"/>
    <w:rsid w:val="00D70533"/>
    <w:rsid w:val="00D7057C"/>
    <w:rsid w:val="00D705E0"/>
    <w:rsid w:val="00D70722"/>
    <w:rsid w:val="00D7077E"/>
    <w:rsid w:val="00D707B9"/>
    <w:rsid w:val="00D7084A"/>
    <w:rsid w:val="00D70858"/>
    <w:rsid w:val="00D709E8"/>
    <w:rsid w:val="00D70A43"/>
    <w:rsid w:val="00D70A46"/>
    <w:rsid w:val="00D70A5D"/>
    <w:rsid w:val="00D70A68"/>
    <w:rsid w:val="00D70A6F"/>
    <w:rsid w:val="00D70AC5"/>
    <w:rsid w:val="00D70BE8"/>
    <w:rsid w:val="00D70C17"/>
    <w:rsid w:val="00D70CAE"/>
    <w:rsid w:val="00D70D2D"/>
    <w:rsid w:val="00D70D30"/>
    <w:rsid w:val="00D70D34"/>
    <w:rsid w:val="00D70DC9"/>
    <w:rsid w:val="00D70DCA"/>
    <w:rsid w:val="00D70E43"/>
    <w:rsid w:val="00D70E93"/>
    <w:rsid w:val="00D70F00"/>
    <w:rsid w:val="00D70F74"/>
    <w:rsid w:val="00D70FD0"/>
    <w:rsid w:val="00D70FFB"/>
    <w:rsid w:val="00D71055"/>
    <w:rsid w:val="00D710FE"/>
    <w:rsid w:val="00D7118D"/>
    <w:rsid w:val="00D711A5"/>
    <w:rsid w:val="00D711C0"/>
    <w:rsid w:val="00D71246"/>
    <w:rsid w:val="00D71254"/>
    <w:rsid w:val="00D71416"/>
    <w:rsid w:val="00D71420"/>
    <w:rsid w:val="00D71427"/>
    <w:rsid w:val="00D7146A"/>
    <w:rsid w:val="00D714E9"/>
    <w:rsid w:val="00D71560"/>
    <w:rsid w:val="00D716DD"/>
    <w:rsid w:val="00D716E5"/>
    <w:rsid w:val="00D716F9"/>
    <w:rsid w:val="00D7175F"/>
    <w:rsid w:val="00D71769"/>
    <w:rsid w:val="00D71784"/>
    <w:rsid w:val="00D71839"/>
    <w:rsid w:val="00D7184C"/>
    <w:rsid w:val="00D7186F"/>
    <w:rsid w:val="00D718AF"/>
    <w:rsid w:val="00D7195C"/>
    <w:rsid w:val="00D71998"/>
    <w:rsid w:val="00D719AD"/>
    <w:rsid w:val="00D719E4"/>
    <w:rsid w:val="00D719F0"/>
    <w:rsid w:val="00D71B97"/>
    <w:rsid w:val="00D71C09"/>
    <w:rsid w:val="00D71C9B"/>
    <w:rsid w:val="00D71CC2"/>
    <w:rsid w:val="00D71D5E"/>
    <w:rsid w:val="00D71DA3"/>
    <w:rsid w:val="00D71E8A"/>
    <w:rsid w:val="00D71ED2"/>
    <w:rsid w:val="00D71EE7"/>
    <w:rsid w:val="00D72036"/>
    <w:rsid w:val="00D72040"/>
    <w:rsid w:val="00D720B2"/>
    <w:rsid w:val="00D7226B"/>
    <w:rsid w:val="00D722B0"/>
    <w:rsid w:val="00D72458"/>
    <w:rsid w:val="00D724A3"/>
    <w:rsid w:val="00D72568"/>
    <w:rsid w:val="00D72658"/>
    <w:rsid w:val="00D726D8"/>
    <w:rsid w:val="00D7283B"/>
    <w:rsid w:val="00D72910"/>
    <w:rsid w:val="00D72931"/>
    <w:rsid w:val="00D72975"/>
    <w:rsid w:val="00D729D2"/>
    <w:rsid w:val="00D729D7"/>
    <w:rsid w:val="00D72A31"/>
    <w:rsid w:val="00D72A35"/>
    <w:rsid w:val="00D72A78"/>
    <w:rsid w:val="00D72AC5"/>
    <w:rsid w:val="00D72AFA"/>
    <w:rsid w:val="00D72BD4"/>
    <w:rsid w:val="00D72C97"/>
    <w:rsid w:val="00D72CA6"/>
    <w:rsid w:val="00D72D73"/>
    <w:rsid w:val="00D72DFF"/>
    <w:rsid w:val="00D72E14"/>
    <w:rsid w:val="00D72EC1"/>
    <w:rsid w:val="00D72FB3"/>
    <w:rsid w:val="00D730D3"/>
    <w:rsid w:val="00D730D4"/>
    <w:rsid w:val="00D73101"/>
    <w:rsid w:val="00D73139"/>
    <w:rsid w:val="00D73183"/>
    <w:rsid w:val="00D73185"/>
    <w:rsid w:val="00D73194"/>
    <w:rsid w:val="00D731CB"/>
    <w:rsid w:val="00D731DC"/>
    <w:rsid w:val="00D73208"/>
    <w:rsid w:val="00D73281"/>
    <w:rsid w:val="00D73391"/>
    <w:rsid w:val="00D733AD"/>
    <w:rsid w:val="00D73470"/>
    <w:rsid w:val="00D7348F"/>
    <w:rsid w:val="00D734A8"/>
    <w:rsid w:val="00D734DB"/>
    <w:rsid w:val="00D734F7"/>
    <w:rsid w:val="00D73587"/>
    <w:rsid w:val="00D73592"/>
    <w:rsid w:val="00D735A3"/>
    <w:rsid w:val="00D735B5"/>
    <w:rsid w:val="00D735BD"/>
    <w:rsid w:val="00D7361A"/>
    <w:rsid w:val="00D73710"/>
    <w:rsid w:val="00D73718"/>
    <w:rsid w:val="00D73790"/>
    <w:rsid w:val="00D7380A"/>
    <w:rsid w:val="00D7384C"/>
    <w:rsid w:val="00D73883"/>
    <w:rsid w:val="00D7388B"/>
    <w:rsid w:val="00D738E6"/>
    <w:rsid w:val="00D73979"/>
    <w:rsid w:val="00D73997"/>
    <w:rsid w:val="00D739A1"/>
    <w:rsid w:val="00D739CC"/>
    <w:rsid w:val="00D739DD"/>
    <w:rsid w:val="00D739ED"/>
    <w:rsid w:val="00D73A8A"/>
    <w:rsid w:val="00D73AE7"/>
    <w:rsid w:val="00D73B23"/>
    <w:rsid w:val="00D73BAE"/>
    <w:rsid w:val="00D73C25"/>
    <w:rsid w:val="00D73C2A"/>
    <w:rsid w:val="00D73C44"/>
    <w:rsid w:val="00D73C6F"/>
    <w:rsid w:val="00D73CAF"/>
    <w:rsid w:val="00D73CB4"/>
    <w:rsid w:val="00D73D0F"/>
    <w:rsid w:val="00D73D1B"/>
    <w:rsid w:val="00D73DE4"/>
    <w:rsid w:val="00D73E6A"/>
    <w:rsid w:val="00D73E87"/>
    <w:rsid w:val="00D73ED3"/>
    <w:rsid w:val="00D73F47"/>
    <w:rsid w:val="00D73F8E"/>
    <w:rsid w:val="00D73FE0"/>
    <w:rsid w:val="00D7402A"/>
    <w:rsid w:val="00D7407C"/>
    <w:rsid w:val="00D7408C"/>
    <w:rsid w:val="00D7409D"/>
    <w:rsid w:val="00D740FB"/>
    <w:rsid w:val="00D741B6"/>
    <w:rsid w:val="00D741ED"/>
    <w:rsid w:val="00D7421C"/>
    <w:rsid w:val="00D74249"/>
    <w:rsid w:val="00D7425D"/>
    <w:rsid w:val="00D74266"/>
    <w:rsid w:val="00D742F0"/>
    <w:rsid w:val="00D742FB"/>
    <w:rsid w:val="00D74379"/>
    <w:rsid w:val="00D744E5"/>
    <w:rsid w:val="00D744E8"/>
    <w:rsid w:val="00D744EC"/>
    <w:rsid w:val="00D745D7"/>
    <w:rsid w:val="00D7461D"/>
    <w:rsid w:val="00D7465C"/>
    <w:rsid w:val="00D746E3"/>
    <w:rsid w:val="00D74764"/>
    <w:rsid w:val="00D74803"/>
    <w:rsid w:val="00D74883"/>
    <w:rsid w:val="00D74896"/>
    <w:rsid w:val="00D748A8"/>
    <w:rsid w:val="00D748E3"/>
    <w:rsid w:val="00D748F7"/>
    <w:rsid w:val="00D74939"/>
    <w:rsid w:val="00D7493A"/>
    <w:rsid w:val="00D74954"/>
    <w:rsid w:val="00D74961"/>
    <w:rsid w:val="00D749B8"/>
    <w:rsid w:val="00D74A09"/>
    <w:rsid w:val="00D74B4D"/>
    <w:rsid w:val="00D74B58"/>
    <w:rsid w:val="00D74BD1"/>
    <w:rsid w:val="00D74BF8"/>
    <w:rsid w:val="00D74C0D"/>
    <w:rsid w:val="00D74C4C"/>
    <w:rsid w:val="00D74CBE"/>
    <w:rsid w:val="00D74CD4"/>
    <w:rsid w:val="00D74E67"/>
    <w:rsid w:val="00D74E76"/>
    <w:rsid w:val="00D74F10"/>
    <w:rsid w:val="00D74FA6"/>
    <w:rsid w:val="00D74FAE"/>
    <w:rsid w:val="00D75047"/>
    <w:rsid w:val="00D75096"/>
    <w:rsid w:val="00D750B1"/>
    <w:rsid w:val="00D750B7"/>
    <w:rsid w:val="00D75164"/>
    <w:rsid w:val="00D751E5"/>
    <w:rsid w:val="00D75205"/>
    <w:rsid w:val="00D7521C"/>
    <w:rsid w:val="00D75279"/>
    <w:rsid w:val="00D752D9"/>
    <w:rsid w:val="00D75352"/>
    <w:rsid w:val="00D7539C"/>
    <w:rsid w:val="00D753FC"/>
    <w:rsid w:val="00D75404"/>
    <w:rsid w:val="00D75444"/>
    <w:rsid w:val="00D754A2"/>
    <w:rsid w:val="00D7550C"/>
    <w:rsid w:val="00D75517"/>
    <w:rsid w:val="00D755A7"/>
    <w:rsid w:val="00D755E2"/>
    <w:rsid w:val="00D75646"/>
    <w:rsid w:val="00D75661"/>
    <w:rsid w:val="00D75694"/>
    <w:rsid w:val="00D75697"/>
    <w:rsid w:val="00D756D1"/>
    <w:rsid w:val="00D756F1"/>
    <w:rsid w:val="00D75750"/>
    <w:rsid w:val="00D75759"/>
    <w:rsid w:val="00D75776"/>
    <w:rsid w:val="00D757C0"/>
    <w:rsid w:val="00D75956"/>
    <w:rsid w:val="00D7595A"/>
    <w:rsid w:val="00D759A0"/>
    <w:rsid w:val="00D759EA"/>
    <w:rsid w:val="00D759FF"/>
    <w:rsid w:val="00D75A79"/>
    <w:rsid w:val="00D75AC1"/>
    <w:rsid w:val="00D75B02"/>
    <w:rsid w:val="00D75B82"/>
    <w:rsid w:val="00D75BC2"/>
    <w:rsid w:val="00D75C1A"/>
    <w:rsid w:val="00D75C1D"/>
    <w:rsid w:val="00D75C5B"/>
    <w:rsid w:val="00D75C8C"/>
    <w:rsid w:val="00D75CBD"/>
    <w:rsid w:val="00D75CEF"/>
    <w:rsid w:val="00D75CF2"/>
    <w:rsid w:val="00D75D1A"/>
    <w:rsid w:val="00D75D76"/>
    <w:rsid w:val="00D75EE2"/>
    <w:rsid w:val="00D75F5C"/>
    <w:rsid w:val="00D76025"/>
    <w:rsid w:val="00D76072"/>
    <w:rsid w:val="00D76095"/>
    <w:rsid w:val="00D760D6"/>
    <w:rsid w:val="00D76144"/>
    <w:rsid w:val="00D76326"/>
    <w:rsid w:val="00D76366"/>
    <w:rsid w:val="00D76448"/>
    <w:rsid w:val="00D76490"/>
    <w:rsid w:val="00D764D5"/>
    <w:rsid w:val="00D76502"/>
    <w:rsid w:val="00D76526"/>
    <w:rsid w:val="00D76528"/>
    <w:rsid w:val="00D7661E"/>
    <w:rsid w:val="00D7664B"/>
    <w:rsid w:val="00D7672D"/>
    <w:rsid w:val="00D767FB"/>
    <w:rsid w:val="00D767FF"/>
    <w:rsid w:val="00D7680A"/>
    <w:rsid w:val="00D768AC"/>
    <w:rsid w:val="00D768EB"/>
    <w:rsid w:val="00D7693D"/>
    <w:rsid w:val="00D76AD3"/>
    <w:rsid w:val="00D76AE2"/>
    <w:rsid w:val="00D76AF6"/>
    <w:rsid w:val="00D76B64"/>
    <w:rsid w:val="00D76C48"/>
    <w:rsid w:val="00D76CBD"/>
    <w:rsid w:val="00D76CC9"/>
    <w:rsid w:val="00D76D87"/>
    <w:rsid w:val="00D76D9F"/>
    <w:rsid w:val="00D76DAD"/>
    <w:rsid w:val="00D76DEF"/>
    <w:rsid w:val="00D76E59"/>
    <w:rsid w:val="00D76EE6"/>
    <w:rsid w:val="00D76FFE"/>
    <w:rsid w:val="00D770FF"/>
    <w:rsid w:val="00D7711C"/>
    <w:rsid w:val="00D77135"/>
    <w:rsid w:val="00D77182"/>
    <w:rsid w:val="00D7725B"/>
    <w:rsid w:val="00D77269"/>
    <w:rsid w:val="00D7728B"/>
    <w:rsid w:val="00D77294"/>
    <w:rsid w:val="00D7736F"/>
    <w:rsid w:val="00D77378"/>
    <w:rsid w:val="00D77380"/>
    <w:rsid w:val="00D77419"/>
    <w:rsid w:val="00D77458"/>
    <w:rsid w:val="00D77482"/>
    <w:rsid w:val="00D774A2"/>
    <w:rsid w:val="00D77590"/>
    <w:rsid w:val="00D77604"/>
    <w:rsid w:val="00D77713"/>
    <w:rsid w:val="00D77716"/>
    <w:rsid w:val="00D77734"/>
    <w:rsid w:val="00D777F0"/>
    <w:rsid w:val="00D77870"/>
    <w:rsid w:val="00D77881"/>
    <w:rsid w:val="00D77897"/>
    <w:rsid w:val="00D778D6"/>
    <w:rsid w:val="00D778F5"/>
    <w:rsid w:val="00D7795A"/>
    <w:rsid w:val="00D779A5"/>
    <w:rsid w:val="00D779D5"/>
    <w:rsid w:val="00D779F6"/>
    <w:rsid w:val="00D77A40"/>
    <w:rsid w:val="00D77A70"/>
    <w:rsid w:val="00D77AC9"/>
    <w:rsid w:val="00D77B08"/>
    <w:rsid w:val="00D77CD9"/>
    <w:rsid w:val="00D77D3A"/>
    <w:rsid w:val="00D77EA6"/>
    <w:rsid w:val="00D77F1E"/>
    <w:rsid w:val="00D77F4A"/>
    <w:rsid w:val="00D80140"/>
    <w:rsid w:val="00D8015D"/>
    <w:rsid w:val="00D8037E"/>
    <w:rsid w:val="00D80435"/>
    <w:rsid w:val="00D804B7"/>
    <w:rsid w:val="00D8050F"/>
    <w:rsid w:val="00D8059E"/>
    <w:rsid w:val="00D80700"/>
    <w:rsid w:val="00D807DC"/>
    <w:rsid w:val="00D8082E"/>
    <w:rsid w:val="00D80836"/>
    <w:rsid w:val="00D8085A"/>
    <w:rsid w:val="00D808BA"/>
    <w:rsid w:val="00D808C6"/>
    <w:rsid w:val="00D808D0"/>
    <w:rsid w:val="00D80A0F"/>
    <w:rsid w:val="00D80A15"/>
    <w:rsid w:val="00D80A2A"/>
    <w:rsid w:val="00D80AE2"/>
    <w:rsid w:val="00D80C23"/>
    <w:rsid w:val="00D80C6F"/>
    <w:rsid w:val="00D80CF0"/>
    <w:rsid w:val="00D80D34"/>
    <w:rsid w:val="00D80D91"/>
    <w:rsid w:val="00D80E36"/>
    <w:rsid w:val="00D80F92"/>
    <w:rsid w:val="00D80FC6"/>
    <w:rsid w:val="00D81022"/>
    <w:rsid w:val="00D81113"/>
    <w:rsid w:val="00D81148"/>
    <w:rsid w:val="00D8114A"/>
    <w:rsid w:val="00D8115C"/>
    <w:rsid w:val="00D811C0"/>
    <w:rsid w:val="00D811C3"/>
    <w:rsid w:val="00D8121C"/>
    <w:rsid w:val="00D81227"/>
    <w:rsid w:val="00D8125D"/>
    <w:rsid w:val="00D81347"/>
    <w:rsid w:val="00D81396"/>
    <w:rsid w:val="00D813E6"/>
    <w:rsid w:val="00D81489"/>
    <w:rsid w:val="00D81500"/>
    <w:rsid w:val="00D81558"/>
    <w:rsid w:val="00D81616"/>
    <w:rsid w:val="00D81655"/>
    <w:rsid w:val="00D81656"/>
    <w:rsid w:val="00D816DB"/>
    <w:rsid w:val="00D8171B"/>
    <w:rsid w:val="00D8173F"/>
    <w:rsid w:val="00D81756"/>
    <w:rsid w:val="00D81780"/>
    <w:rsid w:val="00D81786"/>
    <w:rsid w:val="00D817EA"/>
    <w:rsid w:val="00D817EF"/>
    <w:rsid w:val="00D8186D"/>
    <w:rsid w:val="00D81A94"/>
    <w:rsid w:val="00D81B4E"/>
    <w:rsid w:val="00D81C09"/>
    <w:rsid w:val="00D81C88"/>
    <w:rsid w:val="00D81D93"/>
    <w:rsid w:val="00D81DB5"/>
    <w:rsid w:val="00D81DC0"/>
    <w:rsid w:val="00D81E0C"/>
    <w:rsid w:val="00D81E34"/>
    <w:rsid w:val="00D81EB1"/>
    <w:rsid w:val="00D81ED9"/>
    <w:rsid w:val="00D81F73"/>
    <w:rsid w:val="00D8200D"/>
    <w:rsid w:val="00D82034"/>
    <w:rsid w:val="00D8208A"/>
    <w:rsid w:val="00D8217B"/>
    <w:rsid w:val="00D82189"/>
    <w:rsid w:val="00D8222A"/>
    <w:rsid w:val="00D822B1"/>
    <w:rsid w:val="00D822C8"/>
    <w:rsid w:val="00D82313"/>
    <w:rsid w:val="00D82331"/>
    <w:rsid w:val="00D8235E"/>
    <w:rsid w:val="00D82369"/>
    <w:rsid w:val="00D824ED"/>
    <w:rsid w:val="00D82503"/>
    <w:rsid w:val="00D8251A"/>
    <w:rsid w:val="00D825DB"/>
    <w:rsid w:val="00D825E6"/>
    <w:rsid w:val="00D8273B"/>
    <w:rsid w:val="00D82779"/>
    <w:rsid w:val="00D82878"/>
    <w:rsid w:val="00D828E8"/>
    <w:rsid w:val="00D829B7"/>
    <w:rsid w:val="00D829B9"/>
    <w:rsid w:val="00D82A54"/>
    <w:rsid w:val="00D82BB0"/>
    <w:rsid w:val="00D82C7C"/>
    <w:rsid w:val="00D82D50"/>
    <w:rsid w:val="00D82E4C"/>
    <w:rsid w:val="00D82F0F"/>
    <w:rsid w:val="00D82F92"/>
    <w:rsid w:val="00D830F7"/>
    <w:rsid w:val="00D83167"/>
    <w:rsid w:val="00D83192"/>
    <w:rsid w:val="00D831E9"/>
    <w:rsid w:val="00D83238"/>
    <w:rsid w:val="00D8324C"/>
    <w:rsid w:val="00D83329"/>
    <w:rsid w:val="00D83416"/>
    <w:rsid w:val="00D8347D"/>
    <w:rsid w:val="00D834B8"/>
    <w:rsid w:val="00D8356C"/>
    <w:rsid w:val="00D835B9"/>
    <w:rsid w:val="00D835C3"/>
    <w:rsid w:val="00D836E0"/>
    <w:rsid w:val="00D83783"/>
    <w:rsid w:val="00D8379E"/>
    <w:rsid w:val="00D837DA"/>
    <w:rsid w:val="00D839DF"/>
    <w:rsid w:val="00D83A3E"/>
    <w:rsid w:val="00D83B15"/>
    <w:rsid w:val="00D83BE5"/>
    <w:rsid w:val="00D83BFD"/>
    <w:rsid w:val="00D83C4C"/>
    <w:rsid w:val="00D83CFD"/>
    <w:rsid w:val="00D83D3A"/>
    <w:rsid w:val="00D83DB8"/>
    <w:rsid w:val="00D83E72"/>
    <w:rsid w:val="00D83EE2"/>
    <w:rsid w:val="00D83EF5"/>
    <w:rsid w:val="00D83F3E"/>
    <w:rsid w:val="00D83FFF"/>
    <w:rsid w:val="00D8407E"/>
    <w:rsid w:val="00D84149"/>
    <w:rsid w:val="00D8414D"/>
    <w:rsid w:val="00D8421E"/>
    <w:rsid w:val="00D84240"/>
    <w:rsid w:val="00D8434E"/>
    <w:rsid w:val="00D8436A"/>
    <w:rsid w:val="00D843EC"/>
    <w:rsid w:val="00D844AA"/>
    <w:rsid w:val="00D845B1"/>
    <w:rsid w:val="00D845C7"/>
    <w:rsid w:val="00D847E1"/>
    <w:rsid w:val="00D84897"/>
    <w:rsid w:val="00D8495B"/>
    <w:rsid w:val="00D84998"/>
    <w:rsid w:val="00D84A91"/>
    <w:rsid w:val="00D84AF1"/>
    <w:rsid w:val="00D84BC9"/>
    <w:rsid w:val="00D84BF3"/>
    <w:rsid w:val="00D84C5A"/>
    <w:rsid w:val="00D84C5E"/>
    <w:rsid w:val="00D84C73"/>
    <w:rsid w:val="00D84CA5"/>
    <w:rsid w:val="00D84D6C"/>
    <w:rsid w:val="00D84E05"/>
    <w:rsid w:val="00D84E3E"/>
    <w:rsid w:val="00D84FD6"/>
    <w:rsid w:val="00D8502F"/>
    <w:rsid w:val="00D8506B"/>
    <w:rsid w:val="00D850AA"/>
    <w:rsid w:val="00D852D6"/>
    <w:rsid w:val="00D852F7"/>
    <w:rsid w:val="00D853B2"/>
    <w:rsid w:val="00D855E6"/>
    <w:rsid w:val="00D85618"/>
    <w:rsid w:val="00D8562F"/>
    <w:rsid w:val="00D85639"/>
    <w:rsid w:val="00D856AF"/>
    <w:rsid w:val="00D856B8"/>
    <w:rsid w:val="00D8571A"/>
    <w:rsid w:val="00D85758"/>
    <w:rsid w:val="00D857A2"/>
    <w:rsid w:val="00D857E5"/>
    <w:rsid w:val="00D8582C"/>
    <w:rsid w:val="00D85927"/>
    <w:rsid w:val="00D859BD"/>
    <w:rsid w:val="00D859DA"/>
    <w:rsid w:val="00D859EA"/>
    <w:rsid w:val="00D859FB"/>
    <w:rsid w:val="00D85A00"/>
    <w:rsid w:val="00D85A70"/>
    <w:rsid w:val="00D85AB3"/>
    <w:rsid w:val="00D85B67"/>
    <w:rsid w:val="00D85BF2"/>
    <w:rsid w:val="00D85CB7"/>
    <w:rsid w:val="00D85D82"/>
    <w:rsid w:val="00D85DB9"/>
    <w:rsid w:val="00D85DC8"/>
    <w:rsid w:val="00D85E18"/>
    <w:rsid w:val="00D85E67"/>
    <w:rsid w:val="00D85E9A"/>
    <w:rsid w:val="00D85F03"/>
    <w:rsid w:val="00D8603A"/>
    <w:rsid w:val="00D860CE"/>
    <w:rsid w:val="00D86188"/>
    <w:rsid w:val="00D861AC"/>
    <w:rsid w:val="00D86250"/>
    <w:rsid w:val="00D86260"/>
    <w:rsid w:val="00D86268"/>
    <w:rsid w:val="00D8630D"/>
    <w:rsid w:val="00D86383"/>
    <w:rsid w:val="00D86395"/>
    <w:rsid w:val="00D8646D"/>
    <w:rsid w:val="00D864BB"/>
    <w:rsid w:val="00D8654B"/>
    <w:rsid w:val="00D86647"/>
    <w:rsid w:val="00D866BB"/>
    <w:rsid w:val="00D866F8"/>
    <w:rsid w:val="00D8671C"/>
    <w:rsid w:val="00D86836"/>
    <w:rsid w:val="00D86882"/>
    <w:rsid w:val="00D868CD"/>
    <w:rsid w:val="00D8692E"/>
    <w:rsid w:val="00D8694B"/>
    <w:rsid w:val="00D869C0"/>
    <w:rsid w:val="00D869CD"/>
    <w:rsid w:val="00D869EA"/>
    <w:rsid w:val="00D86B2A"/>
    <w:rsid w:val="00D86B30"/>
    <w:rsid w:val="00D86B86"/>
    <w:rsid w:val="00D86B98"/>
    <w:rsid w:val="00D86BA6"/>
    <w:rsid w:val="00D86C0C"/>
    <w:rsid w:val="00D86C3C"/>
    <w:rsid w:val="00D86D1A"/>
    <w:rsid w:val="00D86D3E"/>
    <w:rsid w:val="00D86D97"/>
    <w:rsid w:val="00D86DF1"/>
    <w:rsid w:val="00D86EF1"/>
    <w:rsid w:val="00D86F46"/>
    <w:rsid w:val="00D87147"/>
    <w:rsid w:val="00D8715E"/>
    <w:rsid w:val="00D872EB"/>
    <w:rsid w:val="00D872F8"/>
    <w:rsid w:val="00D872F9"/>
    <w:rsid w:val="00D87323"/>
    <w:rsid w:val="00D87364"/>
    <w:rsid w:val="00D87384"/>
    <w:rsid w:val="00D8739B"/>
    <w:rsid w:val="00D873B3"/>
    <w:rsid w:val="00D873FF"/>
    <w:rsid w:val="00D87476"/>
    <w:rsid w:val="00D8753F"/>
    <w:rsid w:val="00D87541"/>
    <w:rsid w:val="00D875DB"/>
    <w:rsid w:val="00D87603"/>
    <w:rsid w:val="00D876B6"/>
    <w:rsid w:val="00D8772C"/>
    <w:rsid w:val="00D87767"/>
    <w:rsid w:val="00D8776B"/>
    <w:rsid w:val="00D87771"/>
    <w:rsid w:val="00D87809"/>
    <w:rsid w:val="00D87949"/>
    <w:rsid w:val="00D879AD"/>
    <w:rsid w:val="00D87A6B"/>
    <w:rsid w:val="00D87BDC"/>
    <w:rsid w:val="00D87CC3"/>
    <w:rsid w:val="00D87D3B"/>
    <w:rsid w:val="00D87D78"/>
    <w:rsid w:val="00D87DD1"/>
    <w:rsid w:val="00D87DF8"/>
    <w:rsid w:val="00D87E43"/>
    <w:rsid w:val="00D87E6F"/>
    <w:rsid w:val="00D87E7F"/>
    <w:rsid w:val="00D87EC7"/>
    <w:rsid w:val="00D87EFB"/>
    <w:rsid w:val="00D87F06"/>
    <w:rsid w:val="00D87F62"/>
    <w:rsid w:val="00D87F8F"/>
    <w:rsid w:val="00D87FA9"/>
    <w:rsid w:val="00D9001A"/>
    <w:rsid w:val="00D90164"/>
    <w:rsid w:val="00D9018D"/>
    <w:rsid w:val="00D90358"/>
    <w:rsid w:val="00D9036B"/>
    <w:rsid w:val="00D903F5"/>
    <w:rsid w:val="00D90408"/>
    <w:rsid w:val="00D904B3"/>
    <w:rsid w:val="00D90546"/>
    <w:rsid w:val="00D905B5"/>
    <w:rsid w:val="00D905DC"/>
    <w:rsid w:val="00D90750"/>
    <w:rsid w:val="00D907C2"/>
    <w:rsid w:val="00D90802"/>
    <w:rsid w:val="00D9083F"/>
    <w:rsid w:val="00D9086F"/>
    <w:rsid w:val="00D90881"/>
    <w:rsid w:val="00D90989"/>
    <w:rsid w:val="00D90A0D"/>
    <w:rsid w:val="00D90AB9"/>
    <w:rsid w:val="00D90B18"/>
    <w:rsid w:val="00D90B65"/>
    <w:rsid w:val="00D90BB3"/>
    <w:rsid w:val="00D90C1F"/>
    <w:rsid w:val="00D90C22"/>
    <w:rsid w:val="00D90DB9"/>
    <w:rsid w:val="00D90ECC"/>
    <w:rsid w:val="00D90EF3"/>
    <w:rsid w:val="00D90F0E"/>
    <w:rsid w:val="00D90F31"/>
    <w:rsid w:val="00D90F42"/>
    <w:rsid w:val="00D9102C"/>
    <w:rsid w:val="00D9105B"/>
    <w:rsid w:val="00D91068"/>
    <w:rsid w:val="00D9106D"/>
    <w:rsid w:val="00D9118A"/>
    <w:rsid w:val="00D911AD"/>
    <w:rsid w:val="00D9121A"/>
    <w:rsid w:val="00D912A4"/>
    <w:rsid w:val="00D912C7"/>
    <w:rsid w:val="00D9148D"/>
    <w:rsid w:val="00D914B8"/>
    <w:rsid w:val="00D914F4"/>
    <w:rsid w:val="00D91515"/>
    <w:rsid w:val="00D9158A"/>
    <w:rsid w:val="00D91613"/>
    <w:rsid w:val="00D91727"/>
    <w:rsid w:val="00D91787"/>
    <w:rsid w:val="00D9179F"/>
    <w:rsid w:val="00D917B0"/>
    <w:rsid w:val="00D9181D"/>
    <w:rsid w:val="00D9188F"/>
    <w:rsid w:val="00D918E8"/>
    <w:rsid w:val="00D918F5"/>
    <w:rsid w:val="00D91A1F"/>
    <w:rsid w:val="00D91AC6"/>
    <w:rsid w:val="00D91BB9"/>
    <w:rsid w:val="00D91D05"/>
    <w:rsid w:val="00D91E43"/>
    <w:rsid w:val="00D91E93"/>
    <w:rsid w:val="00D91E94"/>
    <w:rsid w:val="00D91FD0"/>
    <w:rsid w:val="00D9210E"/>
    <w:rsid w:val="00D921A0"/>
    <w:rsid w:val="00D921DD"/>
    <w:rsid w:val="00D92224"/>
    <w:rsid w:val="00D9225F"/>
    <w:rsid w:val="00D92266"/>
    <w:rsid w:val="00D922A5"/>
    <w:rsid w:val="00D923BC"/>
    <w:rsid w:val="00D9240C"/>
    <w:rsid w:val="00D9243E"/>
    <w:rsid w:val="00D924D5"/>
    <w:rsid w:val="00D924F1"/>
    <w:rsid w:val="00D924F5"/>
    <w:rsid w:val="00D9260E"/>
    <w:rsid w:val="00D927AD"/>
    <w:rsid w:val="00D9294C"/>
    <w:rsid w:val="00D92A97"/>
    <w:rsid w:val="00D92BC1"/>
    <w:rsid w:val="00D92BF6"/>
    <w:rsid w:val="00D92CB0"/>
    <w:rsid w:val="00D92CF2"/>
    <w:rsid w:val="00D92D45"/>
    <w:rsid w:val="00D92DCA"/>
    <w:rsid w:val="00D92E5F"/>
    <w:rsid w:val="00D92E60"/>
    <w:rsid w:val="00D92E89"/>
    <w:rsid w:val="00D92F48"/>
    <w:rsid w:val="00D92F95"/>
    <w:rsid w:val="00D92FB8"/>
    <w:rsid w:val="00D93009"/>
    <w:rsid w:val="00D930A8"/>
    <w:rsid w:val="00D93143"/>
    <w:rsid w:val="00D93189"/>
    <w:rsid w:val="00D931B8"/>
    <w:rsid w:val="00D931BD"/>
    <w:rsid w:val="00D931F5"/>
    <w:rsid w:val="00D931FE"/>
    <w:rsid w:val="00D93247"/>
    <w:rsid w:val="00D93284"/>
    <w:rsid w:val="00D9336F"/>
    <w:rsid w:val="00D933E0"/>
    <w:rsid w:val="00D93441"/>
    <w:rsid w:val="00D93536"/>
    <w:rsid w:val="00D93657"/>
    <w:rsid w:val="00D936C8"/>
    <w:rsid w:val="00D9375F"/>
    <w:rsid w:val="00D9378E"/>
    <w:rsid w:val="00D9383D"/>
    <w:rsid w:val="00D93891"/>
    <w:rsid w:val="00D938B7"/>
    <w:rsid w:val="00D938CA"/>
    <w:rsid w:val="00D9392B"/>
    <w:rsid w:val="00D93A6C"/>
    <w:rsid w:val="00D93AAF"/>
    <w:rsid w:val="00D93AE0"/>
    <w:rsid w:val="00D93B2B"/>
    <w:rsid w:val="00D93C9C"/>
    <w:rsid w:val="00D93CA0"/>
    <w:rsid w:val="00D93CA5"/>
    <w:rsid w:val="00D93CDC"/>
    <w:rsid w:val="00D93CFD"/>
    <w:rsid w:val="00D93D5D"/>
    <w:rsid w:val="00D93D76"/>
    <w:rsid w:val="00D93DA2"/>
    <w:rsid w:val="00D93DAC"/>
    <w:rsid w:val="00D93ECC"/>
    <w:rsid w:val="00D93F12"/>
    <w:rsid w:val="00D93F5D"/>
    <w:rsid w:val="00D93F7A"/>
    <w:rsid w:val="00D93FC7"/>
    <w:rsid w:val="00D94057"/>
    <w:rsid w:val="00D94060"/>
    <w:rsid w:val="00D940DB"/>
    <w:rsid w:val="00D940DC"/>
    <w:rsid w:val="00D940F6"/>
    <w:rsid w:val="00D940FA"/>
    <w:rsid w:val="00D9419A"/>
    <w:rsid w:val="00D941BD"/>
    <w:rsid w:val="00D94212"/>
    <w:rsid w:val="00D94298"/>
    <w:rsid w:val="00D94461"/>
    <w:rsid w:val="00D9449E"/>
    <w:rsid w:val="00D944E4"/>
    <w:rsid w:val="00D9454F"/>
    <w:rsid w:val="00D94581"/>
    <w:rsid w:val="00D945C9"/>
    <w:rsid w:val="00D945FD"/>
    <w:rsid w:val="00D9463C"/>
    <w:rsid w:val="00D94663"/>
    <w:rsid w:val="00D9488B"/>
    <w:rsid w:val="00D948EE"/>
    <w:rsid w:val="00D94A13"/>
    <w:rsid w:val="00D94B04"/>
    <w:rsid w:val="00D94B51"/>
    <w:rsid w:val="00D94BA6"/>
    <w:rsid w:val="00D94BD0"/>
    <w:rsid w:val="00D94C35"/>
    <w:rsid w:val="00D94C3B"/>
    <w:rsid w:val="00D94C4C"/>
    <w:rsid w:val="00D94CBB"/>
    <w:rsid w:val="00D94D30"/>
    <w:rsid w:val="00D94D80"/>
    <w:rsid w:val="00D94DA2"/>
    <w:rsid w:val="00D94E06"/>
    <w:rsid w:val="00D94E2C"/>
    <w:rsid w:val="00D94E79"/>
    <w:rsid w:val="00D94E81"/>
    <w:rsid w:val="00D94EB9"/>
    <w:rsid w:val="00D94EBF"/>
    <w:rsid w:val="00D94F1A"/>
    <w:rsid w:val="00D94FF5"/>
    <w:rsid w:val="00D9503F"/>
    <w:rsid w:val="00D950A3"/>
    <w:rsid w:val="00D95117"/>
    <w:rsid w:val="00D95126"/>
    <w:rsid w:val="00D95188"/>
    <w:rsid w:val="00D951BA"/>
    <w:rsid w:val="00D95209"/>
    <w:rsid w:val="00D95213"/>
    <w:rsid w:val="00D95222"/>
    <w:rsid w:val="00D95280"/>
    <w:rsid w:val="00D95284"/>
    <w:rsid w:val="00D952B9"/>
    <w:rsid w:val="00D95364"/>
    <w:rsid w:val="00D95399"/>
    <w:rsid w:val="00D95522"/>
    <w:rsid w:val="00D9564C"/>
    <w:rsid w:val="00D95680"/>
    <w:rsid w:val="00D95722"/>
    <w:rsid w:val="00D95780"/>
    <w:rsid w:val="00D95785"/>
    <w:rsid w:val="00D95813"/>
    <w:rsid w:val="00D9582C"/>
    <w:rsid w:val="00D95840"/>
    <w:rsid w:val="00D958C9"/>
    <w:rsid w:val="00D95924"/>
    <w:rsid w:val="00D95942"/>
    <w:rsid w:val="00D9595B"/>
    <w:rsid w:val="00D95A41"/>
    <w:rsid w:val="00D95AAD"/>
    <w:rsid w:val="00D95B23"/>
    <w:rsid w:val="00D95BBC"/>
    <w:rsid w:val="00D95BF5"/>
    <w:rsid w:val="00D95C6F"/>
    <w:rsid w:val="00D95D3F"/>
    <w:rsid w:val="00D95D48"/>
    <w:rsid w:val="00D95D96"/>
    <w:rsid w:val="00D95E02"/>
    <w:rsid w:val="00D95E34"/>
    <w:rsid w:val="00D95F13"/>
    <w:rsid w:val="00D95F61"/>
    <w:rsid w:val="00D95F9F"/>
    <w:rsid w:val="00D95FB2"/>
    <w:rsid w:val="00D960BD"/>
    <w:rsid w:val="00D96129"/>
    <w:rsid w:val="00D961E4"/>
    <w:rsid w:val="00D962AF"/>
    <w:rsid w:val="00D96354"/>
    <w:rsid w:val="00D96360"/>
    <w:rsid w:val="00D96375"/>
    <w:rsid w:val="00D963C0"/>
    <w:rsid w:val="00D96411"/>
    <w:rsid w:val="00D964FD"/>
    <w:rsid w:val="00D9654A"/>
    <w:rsid w:val="00D9659E"/>
    <w:rsid w:val="00D965B0"/>
    <w:rsid w:val="00D96663"/>
    <w:rsid w:val="00D96689"/>
    <w:rsid w:val="00D966D4"/>
    <w:rsid w:val="00D967C1"/>
    <w:rsid w:val="00D967E0"/>
    <w:rsid w:val="00D9683F"/>
    <w:rsid w:val="00D96880"/>
    <w:rsid w:val="00D96884"/>
    <w:rsid w:val="00D968D9"/>
    <w:rsid w:val="00D969BA"/>
    <w:rsid w:val="00D969C2"/>
    <w:rsid w:val="00D96A93"/>
    <w:rsid w:val="00D96AA4"/>
    <w:rsid w:val="00D96AA9"/>
    <w:rsid w:val="00D96AAD"/>
    <w:rsid w:val="00D96AE3"/>
    <w:rsid w:val="00D96AE6"/>
    <w:rsid w:val="00D96B14"/>
    <w:rsid w:val="00D96B3A"/>
    <w:rsid w:val="00D96BFC"/>
    <w:rsid w:val="00D96C0C"/>
    <w:rsid w:val="00D96C23"/>
    <w:rsid w:val="00D96C26"/>
    <w:rsid w:val="00D96C4D"/>
    <w:rsid w:val="00D96CC2"/>
    <w:rsid w:val="00D96D00"/>
    <w:rsid w:val="00D96E0B"/>
    <w:rsid w:val="00D96E61"/>
    <w:rsid w:val="00D96EA9"/>
    <w:rsid w:val="00D96F6F"/>
    <w:rsid w:val="00D96FDF"/>
    <w:rsid w:val="00D96FFF"/>
    <w:rsid w:val="00D970B6"/>
    <w:rsid w:val="00D970EC"/>
    <w:rsid w:val="00D97124"/>
    <w:rsid w:val="00D9713F"/>
    <w:rsid w:val="00D97160"/>
    <w:rsid w:val="00D97197"/>
    <w:rsid w:val="00D971A2"/>
    <w:rsid w:val="00D971AF"/>
    <w:rsid w:val="00D971C6"/>
    <w:rsid w:val="00D97254"/>
    <w:rsid w:val="00D972B6"/>
    <w:rsid w:val="00D972CA"/>
    <w:rsid w:val="00D972DF"/>
    <w:rsid w:val="00D97352"/>
    <w:rsid w:val="00D973D6"/>
    <w:rsid w:val="00D9745A"/>
    <w:rsid w:val="00D97512"/>
    <w:rsid w:val="00D9753A"/>
    <w:rsid w:val="00D97594"/>
    <w:rsid w:val="00D97596"/>
    <w:rsid w:val="00D975C4"/>
    <w:rsid w:val="00D975CF"/>
    <w:rsid w:val="00D975ED"/>
    <w:rsid w:val="00D97715"/>
    <w:rsid w:val="00D978B7"/>
    <w:rsid w:val="00D978F6"/>
    <w:rsid w:val="00D9790F"/>
    <w:rsid w:val="00D97A75"/>
    <w:rsid w:val="00D97A77"/>
    <w:rsid w:val="00D97AF6"/>
    <w:rsid w:val="00D97B30"/>
    <w:rsid w:val="00D97BC1"/>
    <w:rsid w:val="00D97CB7"/>
    <w:rsid w:val="00D97D13"/>
    <w:rsid w:val="00D97D7D"/>
    <w:rsid w:val="00D97DF3"/>
    <w:rsid w:val="00D97DFB"/>
    <w:rsid w:val="00D97E3B"/>
    <w:rsid w:val="00D97EA6"/>
    <w:rsid w:val="00D97EDE"/>
    <w:rsid w:val="00D97F28"/>
    <w:rsid w:val="00D97F2D"/>
    <w:rsid w:val="00D97F3F"/>
    <w:rsid w:val="00D97F54"/>
    <w:rsid w:val="00D97F61"/>
    <w:rsid w:val="00D97F74"/>
    <w:rsid w:val="00DA0000"/>
    <w:rsid w:val="00DA004F"/>
    <w:rsid w:val="00DA00AA"/>
    <w:rsid w:val="00DA0123"/>
    <w:rsid w:val="00DA016C"/>
    <w:rsid w:val="00DA0183"/>
    <w:rsid w:val="00DA01F8"/>
    <w:rsid w:val="00DA035B"/>
    <w:rsid w:val="00DA0392"/>
    <w:rsid w:val="00DA0398"/>
    <w:rsid w:val="00DA03C9"/>
    <w:rsid w:val="00DA040E"/>
    <w:rsid w:val="00DA0441"/>
    <w:rsid w:val="00DA045B"/>
    <w:rsid w:val="00DA04A4"/>
    <w:rsid w:val="00DA04B2"/>
    <w:rsid w:val="00DA04BE"/>
    <w:rsid w:val="00DA0563"/>
    <w:rsid w:val="00DA0583"/>
    <w:rsid w:val="00DA05BF"/>
    <w:rsid w:val="00DA05FC"/>
    <w:rsid w:val="00DA062D"/>
    <w:rsid w:val="00DA0643"/>
    <w:rsid w:val="00DA0656"/>
    <w:rsid w:val="00DA065D"/>
    <w:rsid w:val="00DA0663"/>
    <w:rsid w:val="00DA06A5"/>
    <w:rsid w:val="00DA06D4"/>
    <w:rsid w:val="00DA07B5"/>
    <w:rsid w:val="00DA07FD"/>
    <w:rsid w:val="00DA082B"/>
    <w:rsid w:val="00DA086A"/>
    <w:rsid w:val="00DA08F3"/>
    <w:rsid w:val="00DA0924"/>
    <w:rsid w:val="00DA0946"/>
    <w:rsid w:val="00DA099B"/>
    <w:rsid w:val="00DA0A08"/>
    <w:rsid w:val="00DA0A0D"/>
    <w:rsid w:val="00DA0A20"/>
    <w:rsid w:val="00DA0AE6"/>
    <w:rsid w:val="00DA0C85"/>
    <w:rsid w:val="00DA0CA0"/>
    <w:rsid w:val="00DA0CEE"/>
    <w:rsid w:val="00DA0D82"/>
    <w:rsid w:val="00DA0DA4"/>
    <w:rsid w:val="00DA0E36"/>
    <w:rsid w:val="00DA0E64"/>
    <w:rsid w:val="00DA0ECC"/>
    <w:rsid w:val="00DA0EF8"/>
    <w:rsid w:val="00DA0F0B"/>
    <w:rsid w:val="00DA0F3C"/>
    <w:rsid w:val="00DA0FD1"/>
    <w:rsid w:val="00DA10D5"/>
    <w:rsid w:val="00DA1134"/>
    <w:rsid w:val="00DA11E6"/>
    <w:rsid w:val="00DA123F"/>
    <w:rsid w:val="00DA131D"/>
    <w:rsid w:val="00DA1391"/>
    <w:rsid w:val="00DA1403"/>
    <w:rsid w:val="00DA1424"/>
    <w:rsid w:val="00DA146E"/>
    <w:rsid w:val="00DA14B3"/>
    <w:rsid w:val="00DA15BC"/>
    <w:rsid w:val="00DA16D9"/>
    <w:rsid w:val="00DA178B"/>
    <w:rsid w:val="00DA17A8"/>
    <w:rsid w:val="00DA1850"/>
    <w:rsid w:val="00DA1859"/>
    <w:rsid w:val="00DA186E"/>
    <w:rsid w:val="00DA1930"/>
    <w:rsid w:val="00DA1960"/>
    <w:rsid w:val="00DA1A87"/>
    <w:rsid w:val="00DA1AE3"/>
    <w:rsid w:val="00DA1B58"/>
    <w:rsid w:val="00DA1B5D"/>
    <w:rsid w:val="00DA1B8A"/>
    <w:rsid w:val="00DA1B9C"/>
    <w:rsid w:val="00DA1BCC"/>
    <w:rsid w:val="00DA1BFE"/>
    <w:rsid w:val="00DA1C2E"/>
    <w:rsid w:val="00DA1C7B"/>
    <w:rsid w:val="00DA1C9B"/>
    <w:rsid w:val="00DA1CCB"/>
    <w:rsid w:val="00DA1D41"/>
    <w:rsid w:val="00DA1D5B"/>
    <w:rsid w:val="00DA1DAA"/>
    <w:rsid w:val="00DA1DB7"/>
    <w:rsid w:val="00DA1DC4"/>
    <w:rsid w:val="00DA1EB8"/>
    <w:rsid w:val="00DA1F5A"/>
    <w:rsid w:val="00DA1FD5"/>
    <w:rsid w:val="00DA2045"/>
    <w:rsid w:val="00DA207A"/>
    <w:rsid w:val="00DA20AF"/>
    <w:rsid w:val="00DA20D9"/>
    <w:rsid w:val="00DA2107"/>
    <w:rsid w:val="00DA2208"/>
    <w:rsid w:val="00DA22C4"/>
    <w:rsid w:val="00DA2423"/>
    <w:rsid w:val="00DA24EE"/>
    <w:rsid w:val="00DA2501"/>
    <w:rsid w:val="00DA25F1"/>
    <w:rsid w:val="00DA25FC"/>
    <w:rsid w:val="00DA2616"/>
    <w:rsid w:val="00DA2796"/>
    <w:rsid w:val="00DA27DF"/>
    <w:rsid w:val="00DA281C"/>
    <w:rsid w:val="00DA28C7"/>
    <w:rsid w:val="00DA2998"/>
    <w:rsid w:val="00DA29D8"/>
    <w:rsid w:val="00DA2A11"/>
    <w:rsid w:val="00DA2AB6"/>
    <w:rsid w:val="00DA2ACC"/>
    <w:rsid w:val="00DA2B3C"/>
    <w:rsid w:val="00DA2B4A"/>
    <w:rsid w:val="00DA2C1B"/>
    <w:rsid w:val="00DA2C71"/>
    <w:rsid w:val="00DA2CD0"/>
    <w:rsid w:val="00DA2CD5"/>
    <w:rsid w:val="00DA2D5A"/>
    <w:rsid w:val="00DA2DD8"/>
    <w:rsid w:val="00DA2DDC"/>
    <w:rsid w:val="00DA2DF5"/>
    <w:rsid w:val="00DA2E81"/>
    <w:rsid w:val="00DA2E86"/>
    <w:rsid w:val="00DA2FF3"/>
    <w:rsid w:val="00DA30BE"/>
    <w:rsid w:val="00DA3159"/>
    <w:rsid w:val="00DA326A"/>
    <w:rsid w:val="00DA33B7"/>
    <w:rsid w:val="00DA347C"/>
    <w:rsid w:val="00DA34A0"/>
    <w:rsid w:val="00DA34B3"/>
    <w:rsid w:val="00DA3506"/>
    <w:rsid w:val="00DA3522"/>
    <w:rsid w:val="00DA355C"/>
    <w:rsid w:val="00DA3647"/>
    <w:rsid w:val="00DA3726"/>
    <w:rsid w:val="00DA3734"/>
    <w:rsid w:val="00DA37A4"/>
    <w:rsid w:val="00DA37AF"/>
    <w:rsid w:val="00DA37F6"/>
    <w:rsid w:val="00DA3835"/>
    <w:rsid w:val="00DA3870"/>
    <w:rsid w:val="00DA38BF"/>
    <w:rsid w:val="00DA3909"/>
    <w:rsid w:val="00DA3A51"/>
    <w:rsid w:val="00DA3B11"/>
    <w:rsid w:val="00DA3B8B"/>
    <w:rsid w:val="00DA3BB9"/>
    <w:rsid w:val="00DA3BE1"/>
    <w:rsid w:val="00DA3C4F"/>
    <w:rsid w:val="00DA3C56"/>
    <w:rsid w:val="00DA3C9F"/>
    <w:rsid w:val="00DA3D93"/>
    <w:rsid w:val="00DA3DE5"/>
    <w:rsid w:val="00DA3E72"/>
    <w:rsid w:val="00DA3EB7"/>
    <w:rsid w:val="00DA3EF0"/>
    <w:rsid w:val="00DA404A"/>
    <w:rsid w:val="00DA404F"/>
    <w:rsid w:val="00DA40CC"/>
    <w:rsid w:val="00DA4144"/>
    <w:rsid w:val="00DA4153"/>
    <w:rsid w:val="00DA41C6"/>
    <w:rsid w:val="00DA4230"/>
    <w:rsid w:val="00DA423D"/>
    <w:rsid w:val="00DA424B"/>
    <w:rsid w:val="00DA428F"/>
    <w:rsid w:val="00DA42B5"/>
    <w:rsid w:val="00DA42CD"/>
    <w:rsid w:val="00DA4309"/>
    <w:rsid w:val="00DA4312"/>
    <w:rsid w:val="00DA4320"/>
    <w:rsid w:val="00DA4414"/>
    <w:rsid w:val="00DA44C3"/>
    <w:rsid w:val="00DA44E7"/>
    <w:rsid w:val="00DA4532"/>
    <w:rsid w:val="00DA455A"/>
    <w:rsid w:val="00DA45AA"/>
    <w:rsid w:val="00DA461D"/>
    <w:rsid w:val="00DA464B"/>
    <w:rsid w:val="00DA46C2"/>
    <w:rsid w:val="00DA4758"/>
    <w:rsid w:val="00DA47C5"/>
    <w:rsid w:val="00DA47FA"/>
    <w:rsid w:val="00DA4894"/>
    <w:rsid w:val="00DA48FC"/>
    <w:rsid w:val="00DA4919"/>
    <w:rsid w:val="00DA4997"/>
    <w:rsid w:val="00DA4A42"/>
    <w:rsid w:val="00DA4A71"/>
    <w:rsid w:val="00DA4B73"/>
    <w:rsid w:val="00DA4B96"/>
    <w:rsid w:val="00DA4C07"/>
    <w:rsid w:val="00DA4C84"/>
    <w:rsid w:val="00DA4CC3"/>
    <w:rsid w:val="00DA4DC6"/>
    <w:rsid w:val="00DA4DD3"/>
    <w:rsid w:val="00DA4E9A"/>
    <w:rsid w:val="00DA4EB6"/>
    <w:rsid w:val="00DA4EB9"/>
    <w:rsid w:val="00DA4F2F"/>
    <w:rsid w:val="00DA4FD4"/>
    <w:rsid w:val="00DA5020"/>
    <w:rsid w:val="00DA5259"/>
    <w:rsid w:val="00DA525C"/>
    <w:rsid w:val="00DA5274"/>
    <w:rsid w:val="00DA5376"/>
    <w:rsid w:val="00DA53AD"/>
    <w:rsid w:val="00DA5587"/>
    <w:rsid w:val="00DA55F5"/>
    <w:rsid w:val="00DA5639"/>
    <w:rsid w:val="00DA56E5"/>
    <w:rsid w:val="00DA5896"/>
    <w:rsid w:val="00DA59FB"/>
    <w:rsid w:val="00DA5A76"/>
    <w:rsid w:val="00DA5A8C"/>
    <w:rsid w:val="00DA5BA7"/>
    <w:rsid w:val="00DA5BD3"/>
    <w:rsid w:val="00DA5BE6"/>
    <w:rsid w:val="00DA5C1B"/>
    <w:rsid w:val="00DA5C51"/>
    <w:rsid w:val="00DA5D3F"/>
    <w:rsid w:val="00DA5D63"/>
    <w:rsid w:val="00DA5DC6"/>
    <w:rsid w:val="00DA5DEB"/>
    <w:rsid w:val="00DA5E43"/>
    <w:rsid w:val="00DA5F49"/>
    <w:rsid w:val="00DA5F51"/>
    <w:rsid w:val="00DA5F72"/>
    <w:rsid w:val="00DA5FED"/>
    <w:rsid w:val="00DA603F"/>
    <w:rsid w:val="00DA60E7"/>
    <w:rsid w:val="00DA6293"/>
    <w:rsid w:val="00DA6312"/>
    <w:rsid w:val="00DA6372"/>
    <w:rsid w:val="00DA64A1"/>
    <w:rsid w:val="00DA658E"/>
    <w:rsid w:val="00DA659C"/>
    <w:rsid w:val="00DA6633"/>
    <w:rsid w:val="00DA6644"/>
    <w:rsid w:val="00DA669D"/>
    <w:rsid w:val="00DA66FB"/>
    <w:rsid w:val="00DA6753"/>
    <w:rsid w:val="00DA676C"/>
    <w:rsid w:val="00DA684C"/>
    <w:rsid w:val="00DA6880"/>
    <w:rsid w:val="00DA68E9"/>
    <w:rsid w:val="00DA6918"/>
    <w:rsid w:val="00DA6924"/>
    <w:rsid w:val="00DA6947"/>
    <w:rsid w:val="00DA69D4"/>
    <w:rsid w:val="00DA6A1D"/>
    <w:rsid w:val="00DA6A78"/>
    <w:rsid w:val="00DA6AB5"/>
    <w:rsid w:val="00DA6B46"/>
    <w:rsid w:val="00DA6B4B"/>
    <w:rsid w:val="00DA6BA2"/>
    <w:rsid w:val="00DA6BCA"/>
    <w:rsid w:val="00DA6C06"/>
    <w:rsid w:val="00DA6C86"/>
    <w:rsid w:val="00DA6EAA"/>
    <w:rsid w:val="00DA6EB7"/>
    <w:rsid w:val="00DA6F71"/>
    <w:rsid w:val="00DA700C"/>
    <w:rsid w:val="00DA70A2"/>
    <w:rsid w:val="00DA70EB"/>
    <w:rsid w:val="00DA712B"/>
    <w:rsid w:val="00DA7150"/>
    <w:rsid w:val="00DA715D"/>
    <w:rsid w:val="00DA7172"/>
    <w:rsid w:val="00DA7223"/>
    <w:rsid w:val="00DA7256"/>
    <w:rsid w:val="00DA72EF"/>
    <w:rsid w:val="00DA7359"/>
    <w:rsid w:val="00DA7488"/>
    <w:rsid w:val="00DA75B7"/>
    <w:rsid w:val="00DA75C1"/>
    <w:rsid w:val="00DA7604"/>
    <w:rsid w:val="00DA7641"/>
    <w:rsid w:val="00DA765A"/>
    <w:rsid w:val="00DA766A"/>
    <w:rsid w:val="00DA767B"/>
    <w:rsid w:val="00DA76E3"/>
    <w:rsid w:val="00DA7707"/>
    <w:rsid w:val="00DA770B"/>
    <w:rsid w:val="00DA7744"/>
    <w:rsid w:val="00DA778C"/>
    <w:rsid w:val="00DA7793"/>
    <w:rsid w:val="00DA77C5"/>
    <w:rsid w:val="00DA784E"/>
    <w:rsid w:val="00DA78B9"/>
    <w:rsid w:val="00DA78C8"/>
    <w:rsid w:val="00DA78CC"/>
    <w:rsid w:val="00DA791A"/>
    <w:rsid w:val="00DA7968"/>
    <w:rsid w:val="00DA7A53"/>
    <w:rsid w:val="00DA7BA7"/>
    <w:rsid w:val="00DA7BD8"/>
    <w:rsid w:val="00DA7C36"/>
    <w:rsid w:val="00DA7C4E"/>
    <w:rsid w:val="00DA7D4D"/>
    <w:rsid w:val="00DA7D4E"/>
    <w:rsid w:val="00DA7D5F"/>
    <w:rsid w:val="00DA7DC3"/>
    <w:rsid w:val="00DA7DF3"/>
    <w:rsid w:val="00DA7E31"/>
    <w:rsid w:val="00DA7EC1"/>
    <w:rsid w:val="00DA7F03"/>
    <w:rsid w:val="00DA7FEB"/>
    <w:rsid w:val="00DB001B"/>
    <w:rsid w:val="00DB0051"/>
    <w:rsid w:val="00DB0068"/>
    <w:rsid w:val="00DB0142"/>
    <w:rsid w:val="00DB01B7"/>
    <w:rsid w:val="00DB0259"/>
    <w:rsid w:val="00DB028C"/>
    <w:rsid w:val="00DB033B"/>
    <w:rsid w:val="00DB0384"/>
    <w:rsid w:val="00DB0449"/>
    <w:rsid w:val="00DB055C"/>
    <w:rsid w:val="00DB05B0"/>
    <w:rsid w:val="00DB05B3"/>
    <w:rsid w:val="00DB0631"/>
    <w:rsid w:val="00DB06C8"/>
    <w:rsid w:val="00DB074C"/>
    <w:rsid w:val="00DB07BF"/>
    <w:rsid w:val="00DB0811"/>
    <w:rsid w:val="00DB0A74"/>
    <w:rsid w:val="00DB0AEF"/>
    <w:rsid w:val="00DB0B03"/>
    <w:rsid w:val="00DB0B1A"/>
    <w:rsid w:val="00DB0B2B"/>
    <w:rsid w:val="00DB0B8E"/>
    <w:rsid w:val="00DB0BA0"/>
    <w:rsid w:val="00DB0C3E"/>
    <w:rsid w:val="00DB0CF3"/>
    <w:rsid w:val="00DB0D3E"/>
    <w:rsid w:val="00DB0E22"/>
    <w:rsid w:val="00DB0E31"/>
    <w:rsid w:val="00DB0E78"/>
    <w:rsid w:val="00DB0E7F"/>
    <w:rsid w:val="00DB0EDE"/>
    <w:rsid w:val="00DB0F2F"/>
    <w:rsid w:val="00DB0F51"/>
    <w:rsid w:val="00DB1026"/>
    <w:rsid w:val="00DB1047"/>
    <w:rsid w:val="00DB1101"/>
    <w:rsid w:val="00DB110A"/>
    <w:rsid w:val="00DB114A"/>
    <w:rsid w:val="00DB1289"/>
    <w:rsid w:val="00DB1298"/>
    <w:rsid w:val="00DB134D"/>
    <w:rsid w:val="00DB1375"/>
    <w:rsid w:val="00DB13AE"/>
    <w:rsid w:val="00DB1424"/>
    <w:rsid w:val="00DB14E0"/>
    <w:rsid w:val="00DB156B"/>
    <w:rsid w:val="00DB15E7"/>
    <w:rsid w:val="00DB1605"/>
    <w:rsid w:val="00DB168D"/>
    <w:rsid w:val="00DB1697"/>
    <w:rsid w:val="00DB16DA"/>
    <w:rsid w:val="00DB1745"/>
    <w:rsid w:val="00DB1884"/>
    <w:rsid w:val="00DB1967"/>
    <w:rsid w:val="00DB19A1"/>
    <w:rsid w:val="00DB19E4"/>
    <w:rsid w:val="00DB1AF2"/>
    <w:rsid w:val="00DB1B07"/>
    <w:rsid w:val="00DB1B21"/>
    <w:rsid w:val="00DB1C94"/>
    <w:rsid w:val="00DB1CDB"/>
    <w:rsid w:val="00DB1D03"/>
    <w:rsid w:val="00DB1D1A"/>
    <w:rsid w:val="00DB1D5A"/>
    <w:rsid w:val="00DB1D8F"/>
    <w:rsid w:val="00DB1E72"/>
    <w:rsid w:val="00DB1EBE"/>
    <w:rsid w:val="00DB1F2D"/>
    <w:rsid w:val="00DB1F63"/>
    <w:rsid w:val="00DB1F85"/>
    <w:rsid w:val="00DB205E"/>
    <w:rsid w:val="00DB20AB"/>
    <w:rsid w:val="00DB2153"/>
    <w:rsid w:val="00DB218D"/>
    <w:rsid w:val="00DB2217"/>
    <w:rsid w:val="00DB22A9"/>
    <w:rsid w:val="00DB23D9"/>
    <w:rsid w:val="00DB241D"/>
    <w:rsid w:val="00DB242B"/>
    <w:rsid w:val="00DB2454"/>
    <w:rsid w:val="00DB246D"/>
    <w:rsid w:val="00DB2494"/>
    <w:rsid w:val="00DB251C"/>
    <w:rsid w:val="00DB257B"/>
    <w:rsid w:val="00DB2587"/>
    <w:rsid w:val="00DB25F8"/>
    <w:rsid w:val="00DB2607"/>
    <w:rsid w:val="00DB269D"/>
    <w:rsid w:val="00DB26DC"/>
    <w:rsid w:val="00DB2741"/>
    <w:rsid w:val="00DB27A1"/>
    <w:rsid w:val="00DB28A4"/>
    <w:rsid w:val="00DB28EA"/>
    <w:rsid w:val="00DB2932"/>
    <w:rsid w:val="00DB293E"/>
    <w:rsid w:val="00DB2947"/>
    <w:rsid w:val="00DB294B"/>
    <w:rsid w:val="00DB2957"/>
    <w:rsid w:val="00DB29D9"/>
    <w:rsid w:val="00DB2AC8"/>
    <w:rsid w:val="00DB2AF1"/>
    <w:rsid w:val="00DB2B10"/>
    <w:rsid w:val="00DB2B27"/>
    <w:rsid w:val="00DB2C1E"/>
    <w:rsid w:val="00DB2C79"/>
    <w:rsid w:val="00DB2C7C"/>
    <w:rsid w:val="00DB2CBC"/>
    <w:rsid w:val="00DB2CE5"/>
    <w:rsid w:val="00DB2D40"/>
    <w:rsid w:val="00DB2D62"/>
    <w:rsid w:val="00DB2D6B"/>
    <w:rsid w:val="00DB2DD6"/>
    <w:rsid w:val="00DB2E5F"/>
    <w:rsid w:val="00DB302B"/>
    <w:rsid w:val="00DB3068"/>
    <w:rsid w:val="00DB306A"/>
    <w:rsid w:val="00DB308E"/>
    <w:rsid w:val="00DB30D7"/>
    <w:rsid w:val="00DB3105"/>
    <w:rsid w:val="00DB3184"/>
    <w:rsid w:val="00DB31D1"/>
    <w:rsid w:val="00DB322A"/>
    <w:rsid w:val="00DB331E"/>
    <w:rsid w:val="00DB336B"/>
    <w:rsid w:val="00DB339A"/>
    <w:rsid w:val="00DB33C4"/>
    <w:rsid w:val="00DB33DC"/>
    <w:rsid w:val="00DB3437"/>
    <w:rsid w:val="00DB3489"/>
    <w:rsid w:val="00DB34B8"/>
    <w:rsid w:val="00DB35AC"/>
    <w:rsid w:val="00DB3614"/>
    <w:rsid w:val="00DB3683"/>
    <w:rsid w:val="00DB3743"/>
    <w:rsid w:val="00DB37E9"/>
    <w:rsid w:val="00DB37FE"/>
    <w:rsid w:val="00DB384D"/>
    <w:rsid w:val="00DB3862"/>
    <w:rsid w:val="00DB391F"/>
    <w:rsid w:val="00DB3922"/>
    <w:rsid w:val="00DB39B9"/>
    <w:rsid w:val="00DB39E3"/>
    <w:rsid w:val="00DB3A5F"/>
    <w:rsid w:val="00DB3A71"/>
    <w:rsid w:val="00DB3AA7"/>
    <w:rsid w:val="00DB3ADC"/>
    <w:rsid w:val="00DB3AFF"/>
    <w:rsid w:val="00DB3B75"/>
    <w:rsid w:val="00DB3BD8"/>
    <w:rsid w:val="00DB3BFE"/>
    <w:rsid w:val="00DB3C37"/>
    <w:rsid w:val="00DB3CF3"/>
    <w:rsid w:val="00DB3F13"/>
    <w:rsid w:val="00DB3F6E"/>
    <w:rsid w:val="00DB3FBC"/>
    <w:rsid w:val="00DB3FE2"/>
    <w:rsid w:val="00DB400D"/>
    <w:rsid w:val="00DB404C"/>
    <w:rsid w:val="00DB4091"/>
    <w:rsid w:val="00DB409B"/>
    <w:rsid w:val="00DB40A9"/>
    <w:rsid w:val="00DB40C3"/>
    <w:rsid w:val="00DB40C4"/>
    <w:rsid w:val="00DB41DD"/>
    <w:rsid w:val="00DB4294"/>
    <w:rsid w:val="00DB430C"/>
    <w:rsid w:val="00DB4415"/>
    <w:rsid w:val="00DB4573"/>
    <w:rsid w:val="00DB46F7"/>
    <w:rsid w:val="00DB4721"/>
    <w:rsid w:val="00DB47B8"/>
    <w:rsid w:val="00DB47C3"/>
    <w:rsid w:val="00DB47F4"/>
    <w:rsid w:val="00DB47FB"/>
    <w:rsid w:val="00DB480C"/>
    <w:rsid w:val="00DB4868"/>
    <w:rsid w:val="00DB487D"/>
    <w:rsid w:val="00DB48CE"/>
    <w:rsid w:val="00DB48F2"/>
    <w:rsid w:val="00DB48F5"/>
    <w:rsid w:val="00DB492B"/>
    <w:rsid w:val="00DB49AE"/>
    <w:rsid w:val="00DB49C1"/>
    <w:rsid w:val="00DB49C9"/>
    <w:rsid w:val="00DB4A12"/>
    <w:rsid w:val="00DB4A66"/>
    <w:rsid w:val="00DB4B20"/>
    <w:rsid w:val="00DB4B63"/>
    <w:rsid w:val="00DB4CA7"/>
    <w:rsid w:val="00DB4CC2"/>
    <w:rsid w:val="00DB4D32"/>
    <w:rsid w:val="00DB4F2F"/>
    <w:rsid w:val="00DB4F9E"/>
    <w:rsid w:val="00DB5026"/>
    <w:rsid w:val="00DB505A"/>
    <w:rsid w:val="00DB50AB"/>
    <w:rsid w:val="00DB51BC"/>
    <w:rsid w:val="00DB51F0"/>
    <w:rsid w:val="00DB523B"/>
    <w:rsid w:val="00DB527C"/>
    <w:rsid w:val="00DB5283"/>
    <w:rsid w:val="00DB52A2"/>
    <w:rsid w:val="00DB52FC"/>
    <w:rsid w:val="00DB5348"/>
    <w:rsid w:val="00DB53B6"/>
    <w:rsid w:val="00DB53D7"/>
    <w:rsid w:val="00DB5429"/>
    <w:rsid w:val="00DB543E"/>
    <w:rsid w:val="00DB54A8"/>
    <w:rsid w:val="00DB550F"/>
    <w:rsid w:val="00DB5589"/>
    <w:rsid w:val="00DB567D"/>
    <w:rsid w:val="00DB56DF"/>
    <w:rsid w:val="00DB5748"/>
    <w:rsid w:val="00DB57C3"/>
    <w:rsid w:val="00DB5801"/>
    <w:rsid w:val="00DB58A7"/>
    <w:rsid w:val="00DB58D5"/>
    <w:rsid w:val="00DB5944"/>
    <w:rsid w:val="00DB5988"/>
    <w:rsid w:val="00DB5A68"/>
    <w:rsid w:val="00DB5ADE"/>
    <w:rsid w:val="00DB5B0C"/>
    <w:rsid w:val="00DB5B80"/>
    <w:rsid w:val="00DB5BA8"/>
    <w:rsid w:val="00DB5BAE"/>
    <w:rsid w:val="00DB5BB9"/>
    <w:rsid w:val="00DB5BFA"/>
    <w:rsid w:val="00DB5C2A"/>
    <w:rsid w:val="00DB5D01"/>
    <w:rsid w:val="00DB5D7A"/>
    <w:rsid w:val="00DB5DF0"/>
    <w:rsid w:val="00DB5DF6"/>
    <w:rsid w:val="00DB5E30"/>
    <w:rsid w:val="00DB5E7C"/>
    <w:rsid w:val="00DB5F74"/>
    <w:rsid w:val="00DB5F98"/>
    <w:rsid w:val="00DB5FE2"/>
    <w:rsid w:val="00DB5FFA"/>
    <w:rsid w:val="00DB6033"/>
    <w:rsid w:val="00DB605A"/>
    <w:rsid w:val="00DB60DC"/>
    <w:rsid w:val="00DB60FC"/>
    <w:rsid w:val="00DB6164"/>
    <w:rsid w:val="00DB61A4"/>
    <w:rsid w:val="00DB61B6"/>
    <w:rsid w:val="00DB6286"/>
    <w:rsid w:val="00DB62D8"/>
    <w:rsid w:val="00DB6321"/>
    <w:rsid w:val="00DB6325"/>
    <w:rsid w:val="00DB63C6"/>
    <w:rsid w:val="00DB6436"/>
    <w:rsid w:val="00DB64BA"/>
    <w:rsid w:val="00DB6558"/>
    <w:rsid w:val="00DB65A3"/>
    <w:rsid w:val="00DB65CB"/>
    <w:rsid w:val="00DB65F9"/>
    <w:rsid w:val="00DB667F"/>
    <w:rsid w:val="00DB6697"/>
    <w:rsid w:val="00DB66B9"/>
    <w:rsid w:val="00DB6709"/>
    <w:rsid w:val="00DB679D"/>
    <w:rsid w:val="00DB682C"/>
    <w:rsid w:val="00DB6874"/>
    <w:rsid w:val="00DB68D2"/>
    <w:rsid w:val="00DB6947"/>
    <w:rsid w:val="00DB698A"/>
    <w:rsid w:val="00DB6A6D"/>
    <w:rsid w:val="00DB6B93"/>
    <w:rsid w:val="00DB6BA8"/>
    <w:rsid w:val="00DB6BFE"/>
    <w:rsid w:val="00DB6C24"/>
    <w:rsid w:val="00DB6C92"/>
    <w:rsid w:val="00DB6D31"/>
    <w:rsid w:val="00DB6DB2"/>
    <w:rsid w:val="00DB6DE4"/>
    <w:rsid w:val="00DB6DF1"/>
    <w:rsid w:val="00DB6E45"/>
    <w:rsid w:val="00DB6F57"/>
    <w:rsid w:val="00DB6FE1"/>
    <w:rsid w:val="00DB7041"/>
    <w:rsid w:val="00DB70E8"/>
    <w:rsid w:val="00DB711E"/>
    <w:rsid w:val="00DB7149"/>
    <w:rsid w:val="00DB715F"/>
    <w:rsid w:val="00DB718A"/>
    <w:rsid w:val="00DB7263"/>
    <w:rsid w:val="00DB72D4"/>
    <w:rsid w:val="00DB733F"/>
    <w:rsid w:val="00DB7402"/>
    <w:rsid w:val="00DB7429"/>
    <w:rsid w:val="00DB74E0"/>
    <w:rsid w:val="00DB74EF"/>
    <w:rsid w:val="00DB7547"/>
    <w:rsid w:val="00DB7554"/>
    <w:rsid w:val="00DB7593"/>
    <w:rsid w:val="00DB76C5"/>
    <w:rsid w:val="00DB76FA"/>
    <w:rsid w:val="00DB7721"/>
    <w:rsid w:val="00DB77EF"/>
    <w:rsid w:val="00DB79CC"/>
    <w:rsid w:val="00DB7A47"/>
    <w:rsid w:val="00DB7A88"/>
    <w:rsid w:val="00DB7ADC"/>
    <w:rsid w:val="00DB7B15"/>
    <w:rsid w:val="00DB7B64"/>
    <w:rsid w:val="00DB7BCF"/>
    <w:rsid w:val="00DB7BD0"/>
    <w:rsid w:val="00DB7BD2"/>
    <w:rsid w:val="00DB7C8A"/>
    <w:rsid w:val="00DB7CC5"/>
    <w:rsid w:val="00DB7D1C"/>
    <w:rsid w:val="00DB7D6E"/>
    <w:rsid w:val="00DB7DB5"/>
    <w:rsid w:val="00DB7DEB"/>
    <w:rsid w:val="00DB7E6D"/>
    <w:rsid w:val="00DB7EAA"/>
    <w:rsid w:val="00DB7EAB"/>
    <w:rsid w:val="00DB7F39"/>
    <w:rsid w:val="00DB7F4A"/>
    <w:rsid w:val="00DB7F65"/>
    <w:rsid w:val="00DB7F71"/>
    <w:rsid w:val="00DB7F80"/>
    <w:rsid w:val="00DB7FE5"/>
    <w:rsid w:val="00DC0132"/>
    <w:rsid w:val="00DC01D3"/>
    <w:rsid w:val="00DC026E"/>
    <w:rsid w:val="00DC0281"/>
    <w:rsid w:val="00DC02EB"/>
    <w:rsid w:val="00DC03C8"/>
    <w:rsid w:val="00DC03E6"/>
    <w:rsid w:val="00DC0418"/>
    <w:rsid w:val="00DC04B8"/>
    <w:rsid w:val="00DC0550"/>
    <w:rsid w:val="00DC0602"/>
    <w:rsid w:val="00DC0632"/>
    <w:rsid w:val="00DC0674"/>
    <w:rsid w:val="00DC06A4"/>
    <w:rsid w:val="00DC0712"/>
    <w:rsid w:val="00DC078D"/>
    <w:rsid w:val="00DC081F"/>
    <w:rsid w:val="00DC0845"/>
    <w:rsid w:val="00DC0A44"/>
    <w:rsid w:val="00DC0A6D"/>
    <w:rsid w:val="00DC0A6E"/>
    <w:rsid w:val="00DC0AA5"/>
    <w:rsid w:val="00DC0AB7"/>
    <w:rsid w:val="00DC0AFE"/>
    <w:rsid w:val="00DC0B2E"/>
    <w:rsid w:val="00DC0B39"/>
    <w:rsid w:val="00DC0C46"/>
    <w:rsid w:val="00DC0CB6"/>
    <w:rsid w:val="00DC0CBA"/>
    <w:rsid w:val="00DC0D08"/>
    <w:rsid w:val="00DC0D1A"/>
    <w:rsid w:val="00DC0D31"/>
    <w:rsid w:val="00DC0EE8"/>
    <w:rsid w:val="00DC0F9A"/>
    <w:rsid w:val="00DC100F"/>
    <w:rsid w:val="00DC106F"/>
    <w:rsid w:val="00DC1125"/>
    <w:rsid w:val="00DC1209"/>
    <w:rsid w:val="00DC127F"/>
    <w:rsid w:val="00DC12BF"/>
    <w:rsid w:val="00DC1369"/>
    <w:rsid w:val="00DC1472"/>
    <w:rsid w:val="00DC14EB"/>
    <w:rsid w:val="00DC1520"/>
    <w:rsid w:val="00DC15C2"/>
    <w:rsid w:val="00DC171A"/>
    <w:rsid w:val="00DC1734"/>
    <w:rsid w:val="00DC1748"/>
    <w:rsid w:val="00DC176D"/>
    <w:rsid w:val="00DC178B"/>
    <w:rsid w:val="00DC17B1"/>
    <w:rsid w:val="00DC17FF"/>
    <w:rsid w:val="00DC184F"/>
    <w:rsid w:val="00DC18C3"/>
    <w:rsid w:val="00DC18FA"/>
    <w:rsid w:val="00DC1904"/>
    <w:rsid w:val="00DC1943"/>
    <w:rsid w:val="00DC1A68"/>
    <w:rsid w:val="00DC1A8F"/>
    <w:rsid w:val="00DC1B45"/>
    <w:rsid w:val="00DC1B69"/>
    <w:rsid w:val="00DC1BC2"/>
    <w:rsid w:val="00DC1C05"/>
    <w:rsid w:val="00DC1D5E"/>
    <w:rsid w:val="00DC1EAD"/>
    <w:rsid w:val="00DC1EF1"/>
    <w:rsid w:val="00DC1F1E"/>
    <w:rsid w:val="00DC1F29"/>
    <w:rsid w:val="00DC1F8E"/>
    <w:rsid w:val="00DC1FB1"/>
    <w:rsid w:val="00DC1FC0"/>
    <w:rsid w:val="00DC2048"/>
    <w:rsid w:val="00DC2087"/>
    <w:rsid w:val="00DC2089"/>
    <w:rsid w:val="00DC208E"/>
    <w:rsid w:val="00DC209B"/>
    <w:rsid w:val="00DC20EA"/>
    <w:rsid w:val="00DC2247"/>
    <w:rsid w:val="00DC2447"/>
    <w:rsid w:val="00DC251F"/>
    <w:rsid w:val="00DC25CE"/>
    <w:rsid w:val="00DC25CF"/>
    <w:rsid w:val="00DC2661"/>
    <w:rsid w:val="00DC26D7"/>
    <w:rsid w:val="00DC285F"/>
    <w:rsid w:val="00DC28A3"/>
    <w:rsid w:val="00DC28FF"/>
    <w:rsid w:val="00DC2921"/>
    <w:rsid w:val="00DC292F"/>
    <w:rsid w:val="00DC296E"/>
    <w:rsid w:val="00DC299E"/>
    <w:rsid w:val="00DC299F"/>
    <w:rsid w:val="00DC29D9"/>
    <w:rsid w:val="00DC29FD"/>
    <w:rsid w:val="00DC2A14"/>
    <w:rsid w:val="00DC2A20"/>
    <w:rsid w:val="00DC2AA0"/>
    <w:rsid w:val="00DC2AE4"/>
    <w:rsid w:val="00DC2BB7"/>
    <w:rsid w:val="00DC2BB9"/>
    <w:rsid w:val="00DC2C4D"/>
    <w:rsid w:val="00DC2D3A"/>
    <w:rsid w:val="00DC2F5F"/>
    <w:rsid w:val="00DC2FCA"/>
    <w:rsid w:val="00DC2FF2"/>
    <w:rsid w:val="00DC3040"/>
    <w:rsid w:val="00DC306C"/>
    <w:rsid w:val="00DC3272"/>
    <w:rsid w:val="00DC3282"/>
    <w:rsid w:val="00DC32A6"/>
    <w:rsid w:val="00DC3374"/>
    <w:rsid w:val="00DC33E7"/>
    <w:rsid w:val="00DC3470"/>
    <w:rsid w:val="00DC34A0"/>
    <w:rsid w:val="00DC34A8"/>
    <w:rsid w:val="00DC3609"/>
    <w:rsid w:val="00DC364A"/>
    <w:rsid w:val="00DC3652"/>
    <w:rsid w:val="00DC365E"/>
    <w:rsid w:val="00DC36AD"/>
    <w:rsid w:val="00DC36BE"/>
    <w:rsid w:val="00DC36D7"/>
    <w:rsid w:val="00DC370E"/>
    <w:rsid w:val="00DC3710"/>
    <w:rsid w:val="00DC3749"/>
    <w:rsid w:val="00DC3759"/>
    <w:rsid w:val="00DC3771"/>
    <w:rsid w:val="00DC37B0"/>
    <w:rsid w:val="00DC37CE"/>
    <w:rsid w:val="00DC37E7"/>
    <w:rsid w:val="00DC3831"/>
    <w:rsid w:val="00DC3856"/>
    <w:rsid w:val="00DC38A5"/>
    <w:rsid w:val="00DC38D1"/>
    <w:rsid w:val="00DC39B2"/>
    <w:rsid w:val="00DC3A02"/>
    <w:rsid w:val="00DC3A0F"/>
    <w:rsid w:val="00DC3A4A"/>
    <w:rsid w:val="00DC3A8A"/>
    <w:rsid w:val="00DC3ADB"/>
    <w:rsid w:val="00DC3AE8"/>
    <w:rsid w:val="00DC3B21"/>
    <w:rsid w:val="00DC3BC8"/>
    <w:rsid w:val="00DC3C5D"/>
    <w:rsid w:val="00DC3E66"/>
    <w:rsid w:val="00DC3E8A"/>
    <w:rsid w:val="00DC3EA7"/>
    <w:rsid w:val="00DC3EE3"/>
    <w:rsid w:val="00DC40A5"/>
    <w:rsid w:val="00DC40D1"/>
    <w:rsid w:val="00DC410A"/>
    <w:rsid w:val="00DC4157"/>
    <w:rsid w:val="00DC420D"/>
    <w:rsid w:val="00DC4290"/>
    <w:rsid w:val="00DC42DF"/>
    <w:rsid w:val="00DC42FC"/>
    <w:rsid w:val="00DC431C"/>
    <w:rsid w:val="00DC433D"/>
    <w:rsid w:val="00DC438B"/>
    <w:rsid w:val="00DC43C4"/>
    <w:rsid w:val="00DC444C"/>
    <w:rsid w:val="00DC4450"/>
    <w:rsid w:val="00DC44C1"/>
    <w:rsid w:val="00DC454E"/>
    <w:rsid w:val="00DC4608"/>
    <w:rsid w:val="00DC4631"/>
    <w:rsid w:val="00DC46E7"/>
    <w:rsid w:val="00DC4708"/>
    <w:rsid w:val="00DC4803"/>
    <w:rsid w:val="00DC48B3"/>
    <w:rsid w:val="00DC490D"/>
    <w:rsid w:val="00DC49AD"/>
    <w:rsid w:val="00DC49D5"/>
    <w:rsid w:val="00DC49EE"/>
    <w:rsid w:val="00DC4A03"/>
    <w:rsid w:val="00DC4B70"/>
    <w:rsid w:val="00DC4BDB"/>
    <w:rsid w:val="00DC4BE7"/>
    <w:rsid w:val="00DC4C56"/>
    <w:rsid w:val="00DC4CCD"/>
    <w:rsid w:val="00DC4E85"/>
    <w:rsid w:val="00DC4EA3"/>
    <w:rsid w:val="00DC4FEC"/>
    <w:rsid w:val="00DC500F"/>
    <w:rsid w:val="00DC50B5"/>
    <w:rsid w:val="00DC5147"/>
    <w:rsid w:val="00DC5184"/>
    <w:rsid w:val="00DC51D4"/>
    <w:rsid w:val="00DC51DB"/>
    <w:rsid w:val="00DC5218"/>
    <w:rsid w:val="00DC5282"/>
    <w:rsid w:val="00DC52B0"/>
    <w:rsid w:val="00DC53E5"/>
    <w:rsid w:val="00DC53F5"/>
    <w:rsid w:val="00DC54AB"/>
    <w:rsid w:val="00DC54CC"/>
    <w:rsid w:val="00DC5563"/>
    <w:rsid w:val="00DC5603"/>
    <w:rsid w:val="00DC5712"/>
    <w:rsid w:val="00DC5742"/>
    <w:rsid w:val="00DC577D"/>
    <w:rsid w:val="00DC57D3"/>
    <w:rsid w:val="00DC5814"/>
    <w:rsid w:val="00DC58B2"/>
    <w:rsid w:val="00DC58CD"/>
    <w:rsid w:val="00DC5902"/>
    <w:rsid w:val="00DC5974"/>
    <w:rsid w:val="00DC5986"/>
    <w:rsid w:val="00DC5996"/>
    <w:rsid w:val="00DC59CB"/>
    <w:rsid w:val="00DC5A0F"/>
    <w:rsid w:val="00DC5A38"/>
    <w:rsid w:val="00DC5A3F"/>
    <w:rsid w:val="00DC5A48"/>
    <w:rsid w:val="00DC5AE6"/>
    <w:rsid w:val="00DC5CDD"/>
    <w:rsid w:val="00DC5CEB"/>
    <w:rsid w:val="00DC5D85"/>
    <w:rsid w:val="00DC5DF8"/>
    <w:rsid w:val="00DC5E83"/>
    <w:rsid w:val="00DC5ED4"/>
    <w:rsid w:val="00DC5EFA"/>
    <w:rsid w:val="00DC5F5E"/>
    <w:rsid w:val="00DC5F65"/>
    <w:rsid w:val="00DC5F6E"/>
    <w:rsid w:val="00DC5F8A"/>
    <w:rsid w:val="00DC5FF9"/>
    <w:rsid w:val="00DC601B"/>
    <w:rsid w:val="00DC6078"/>
    <w:rsid w:val="00DC60CB"/>
    <w:rsid w:val="00DC6120"/>
    <w:rsid w:val="00DC623B"/>
    <w:rsid w:val="00DC6273"/>
    <w:rsid w:val="00DC63FE"/>
    <w:rsid w:val="00DC6405"/>
    <w:rsid w:val="00DC644B"/>
    <w:rsid w:val="00DC6457"/>
    <w:rsid w:val="00DC647E"/>
    <w:rsid w:val="00DC64C4"/>
    <w:rsid w:val="00DC6595"/>
    <w:rsid w:val="00DC65B8"/>
    <w:rsid w:val="00DC65C3"/>
    <w:rsid w:val="00DC6645"/>
    <w:rsid w:val="00DC668B"/>
    <w:rsid w:val="00DC66EA"/>
    <w:rsid w:val="00DC677C"/>
    <w:rsid w:val="00DC67A5"/>
    <w:rsid w:val="00DC67B1"/>
    <w:rsid w:val="00DC681B"/>
    <w:rsid w:val="00DC68A0"/>
    <w:rsid w:val="00DC6923"/>
    <w:rsid w:val="00DC6997"/>
    <w:rsid w:val="00DC69A3"/>
    <w:rsid w:val="00DC69DE"/>
    <w:rsid w:val="00DC6A04"/>
    <w:rsid w:val="00DC6A6B"/>
    <w:rsid w:val="00DC6AB4"/>
    <w:rsid w:val="00DC6AFF"/>
    <w:rsid w:val="00DC6B00"/>
    <w:rsid w:val="00DC6BA6"/>
    <w:rsid w:val="00DC6C2A"/>
    <w:rsid w:val="00DC6C3C"/>
    <w:rsid w:val="00DC6C63"/>
    <w:rsid w:val="00DC6C66"/>
    <w:rsid w:val="00DC6CD0"/>
    <w:rsid w:val="00DC6CF9"/>
    <w:rsid w:val="00DC6D11"/>
    <w:rsid w:val="00DC6D32"/>
    <w:rsid w:val="00DC6D80"/>
    <w:rsid w:val="00DC6E88"/>
    <w:rsid w:val="00DC6F06"/>
    <w:rsid w:val="00DC6F8C"/>
    <w:rsid w:val="00DC707C"/>
    <w:rsid w:val="00DC7155"/>
    <w:rsid w:val="00DC71B0"/>
    <w:rsid w:val="00DC7269"/>
    <w:rsid w:val="00DC7286"/>
    <w:rsid w:val="00DC72D8"/>
    <w:rsid w:val="00DC72F2"/>
    <w:rsid w:val="00DC7320"/>
    <w:rsid w:val="00DC738A"/>
    <w:rsid w:val="00DC738F"/>
    <w:rsid w:val="00DC73E6"/>
    <w:rsid w:val="00DC73F0"/>
    <w:rsid w:val="00DC750C"/>
    <w:rsid w:val="00DC75B2"/>
    <w:rsid w:val="00DC7681"/>
    <w:rsid w:val="00DC76C1"/>
    <w:rsid w:val="00DC76DA"/>
    <w:rsid w:val="00DC7774"/>
    <w:rsid w:val="00DC7829"/>
    <w:rsid w:val="00DC788B"/>
    <w:rsid w:val="00DC78D5"/>
    <w:rsid w:val="00DC795D"/>
    <w:rsid w:val="00DC7A56"/>
    <w:rsid w:val="00DC7A60"/>
    <w:rsid w:val="00DC7A97"/>
    <w:rsid w:val="00DC7B6B"/>
    <w:rsid w:val="00DC7BEC"/>
    <w:rsid w:val="00DC7C6B"/>
    <w:rsid w:val="00DC7CED"/>
    <w:rsid w:val="00DC7D37"/>
    <w:rsid w:val="00DC7D74"/>
    <w:rsid w:val="00DC7D89"/>
    <w:rsid w:val="00DC7DB5"/>
    <w:rsid w:val="00DC7DB6"/>
    <w:rsid w:val="00DC7DF5"/>
    <w:rsid w:val="00DC7E1E"/>
    <w:rsid w:val="00DC7F1D"/>
    <w:rsid w:val="00DC7F89"/>
    <w:rsid w:val="00DC7FAD"/>
    <w:rsid w:val="00DC7FAF"/>
    <w:rsid w:val="00DC7FC4"/>
    <w:rsid w:val="00DD0078"/>
    <w:rsid w:val="00DD00D5"/>
    <w:rsid w:val="00DD0100"/>
    <w:rsid w:val="00DD01A2"/>
    <w:rsid w:val="00DD0349"/>
    <w:rsid w:val="00DD03A9"/>
    <w:rsid w:val="00DD03D2"/>
    <w:rsid w:val="00DD0437"/>
    <w:rsid w:val="00DD05A6"/>
    <w:rsid w:val="00DD05B6"/>
    <w:rsid w:val="00DD05E9"/>
    <w:rsid w:val="00DD05EC"/>
    <w:rsid w:val="00DD0791"/>
    <w:rsid w:val="00DD086C"/>
    <w:rsid w:val="00DD0883"/>
    <w:rsid w:val="00DD08B6"/>
    <w:rsid w:val="00DD08F4"/>
    <w:rsid w:val="00DD0973"/>
    <w:rsid w:val="00DD09FA"/>
    <w:rsid w:val="00DD0A1D"/>
    <w:rsid w:val="00DD0A79"/>
    <w:rsid w:val="00DD0B16"/>
    <w:rsid w:val="00DD0B57"/>
    <w:rsid w:val="00DD0BC2"/>
    <w:rsid w:val="00DD0C89"/>
    <w:rsid w:val="00DD0CBB"/>
    <w:rsid w:val="00DD0CE3"/>
    <w:rsid w:val="00DD0D69"/>
    <w:rsid w:val="00DD0D90"/>
    <w:rsid w:val="00DD0D99"/>
    <w:rsid w:val="00DD0D9D"/>
    <w:rsid w:val="00DD0DBD"/>
    <w:rsid w:val="00DD0DCB"/>
    <w:rsid w:val="00DD0E11"/>
    <w:rsid w:val="00DD0E83"/>
    <w:rsid w:val="00DD0EA7"/>
    <w:rsid w:val="00DD0EDA"/>
    <w:rsid w:val="00DD0FF4"/>
    <w:rsid w:val="00DD113A"/>
    <w:rsid w:val="00DD11E1"/>
    <w:rsid w:val="00DD11F6"/>
    <w:rsid w:val="00DD122F"/>
    <w:rsid w:val="00DD138F"/>
    <w:rsid w:val="00DD13F8"/>
    <w:rsid w:val="00DD1464"/>
    <w:rsid w:val="00DD158B"/>
    <w:rsid w:val="00DD15BE"/>
    <w:rsid w:val="00DD160A"/>
    <w:rsid w:val="00DD16C8"/>
    <w:rsid w:val="00DD16F4"/>
    <w:rsid w:val="00DD16FA"/>
    <w:rsid w:val="00DD17FC"/>
    <w:rsid w:val="00DD1801"/>
    <w:rsid w:val="00DD1841"/>
    <w:rsid w:val="00DD198F"/>
    <w:rsid w:val="00DD19E0"/>
    <w:rsid w:val="00DD1A4D"/>
    <w:rsid w:val="00DD1C47"/>
    <w:rsid w:val="00DD1C49"/>
    <w:rsid w:val="00DD1C58"/>
    <w:rsid w:val="00DD1C87"/>
    <w:rsid w:val="00DD1C95"/>
    <w:rsid w:val="00DD1D34"/>
    <w:rsid w:val="00DD1E24"/>
    <w:rsid w:val="00DD1F4B"/>
    <w:rsid w:val="00DD1F7D"/>
    <w:rsid w:val="00DD2028"/>
    <w:rsid w:val="00DD2088"/>
    <w:rsid w:val="00DD20A8"/>
    <w:rsid w:val="00DD20F4"/>
    <w:rsid w:val="00DD21ED"/>
    <w:rsid w:val="00DD21FD"/>
    <w:rsid w:val="00DD2205"/>
    <w:rsid w:val="00DD2267"/>
    <w:rsid w:val="00DD22EA"/>
    <w:rsid w:val="00DD2363"/>
    <w:rsid w:val="00DD2387"/>
    <w:rsid w:val="00DD23A4"/>
    <w:rsid w:val="00DD247B"/>
    <w:rsid w:val="00DD2667"/>
    <w:rsid w:val="00DD278E"/>
    <w:rsid w:val="00DD279D"/>
    <w:rsid w:val="00DD280A"/>
    <w:rsid w:val="00DD285A"/>
    <w:rsid w:val="00DD286E"/>
    <w:rsid w:val="00DD2880"/>
    <w:rsid w:val="00DD29C7"/>
    <w:rsid w:val="00DD2A90"/>
    <w:rsid w:val="00DD2A9E"/>
    <w:rsid w:val="00DD2B46"/>
    <w:rsid w:val="00DD2C34"/>
    <w:rsid w:val="00DD2D23"/>
    <w:rsid w:val="00DD2D6C"/>
    <w:rsid w:val="00DD2D8E"/>
    <w:rsid w:val="00DD2DF4"/>
    <w:rsid w:val="00DD2FA5"/>
    <w:rsid w:val="00DD2FB4"/>
    <w:rsid w:val="00DD2FC7"/>
    <w:rsid w:val="00DD303E"/>
    <w:rsid w:val="00DD3076"/>
    <w:rsid w:val="00DD3094"/>
    <w:rsid w:val="00DD3182"/>
    <w:rsid w:val="00DD3184"/>
    <w:rsid w:val="00DD31EA"/>
    <w:rsid w:val="00DD31FA"/>
    <w:rsid w:val="00DD3206"/>
    <w:rsid w:val="00DD324B"/>
    <w:rsid w:val="00DD32E6"/>
    <w:rsid w:val="00DD3353"/>
    <w:rsid w:val="00DD3443"/>
    <w:rsid w:val="00DD346F"/>
    <w:rsid w:val="00DD364F"/>
    <w:rsid w:val="00DD37B1"/>
    <w:rsid w:val="00DD382E"/>
    <w:rsid w:val="00DD38CF"/>
    <w:rsid w:val="00DD3920"/>
    <w:rsid w:val="00DD3932"/>
    <w:rsid w:val="00DD399D"/>
    <w:rsid w:val="00DD39D3"/>
    <w:rsid w:val="00DD3A18"/>
    <w:rsid w:val="00DD3A37"/>
    <w:rsid w:val="00DD3A5D"/>
    <w:rsid w:val="00DD3B08"/>
    <w:rsid w:val="00DD3B62"/>
    <w:rsid w:val="00DD3B8D"/>
    <w:rsid w:val="00DD3BC9"/>
    <w:rsid w:val="00DD3C3E"/>
    <w:rsid w:val="00DD3C55"/>
    <w:rsid w:val="00DD3C98"/>
    <w:rsid w:val="00DD3CB7"/>
    <w:rsid w:val="00DD3CC1"/>
    <w:rsid w:val="00DD3EAD"/>
    <w:rsid w:val="00DD3EC0"/>
    <w:rsid w:val="00DD3EDF"/>
    <w:rsid w:val="00DD3FBA"/>
    <w:rsid w:val="00DD4021"/>
    <w:rsid w:val="00DD4034"/>
    <w:rsid w:val="00DD403C"/>
    <w:rsid w:val="00DD4047"/>
    <w:rsid w:val="00DD4069"/>
    <w:rsid w:val="00DD40AF"/>
    <w:rsid w:val="00DD41D4"/>
    <w:rsid w:val="00DD4243"/>
    <w:rsid w:val="00DD424D"/>
    <w:rsid w:val="00DD4280"/>
    <w:rsid w:val="00DD428C"/>
    <w:rsid w:val="00DD435E"/>
    <w:rsid w:val="00DD4425"/>
    <w:rsid w:val="00DD442A"/>
    <w:rsid w:val="00DD446F"/>
    <w:rsid w:val="00DD4544"/>
    <w:rsid w:val="00DD4560"/>
    <w:rsid w:val="00DD4582"/>
    <w:rsid w:val="00DD45AC"/>
    <w:rsid w:val="00DD4640"/>
    <w:rsid w:val="00DD4665"/>
    <w:rsid w:val="00DD4679"/>
    <w:rsid w:val="00DD4734"/>
    <w:rsid w:val="00DD4746"/>
    <w:rsid w:val="00DD4799"/>
    <w:rsid w:val="00DD4822"/>
    <w:rsid w:val="00DD4852"/>
    <w:rsid w:val="00DD48EC"/>
    <w:rsid w:val="00DD4912"/>
    <w:rsid w:val="00DD49CF"/>
    <w:rsid w:val="00DD4B02"/>
    <w:rsid w:val="00DD4B39"/>
    <w:rsid w:val="00DD4C2E"/>
    <w:rsid w:val="00DD4C7D"/>
    <w:rsid w:val="00DD4C92"/>
    <w:rsid w:val="00DD4C93"/>
    <w:rsid w:val="00DD4D3E"/>
    <w:rsid w:val="00DD4E3A"/>
    <w:rsid w:val="00DD4E44"/>
    <w:rsid w:val="00DD4F8D"/>
    <w:rsid w:val="00DD5095"/>
    <w:rsid w:val="00DD5127"/>
    <w:rsid w:val="00DD515C"/>
    <w:rsid w:val="00DD5238"/>
    <w:rsid w:val="00DD526F"/>
    <w:rsid w:val="00DD5273"/>
    <w:rsid w:val="00DD5289"/>
    <w:rsid w:val="00DD52A2"/>
    <w:rsid w:val="00DD530E"/>
    <w:rsid w:val="00DD5343"/>
    <w:rsid w:val="00DD53A1"/>
    <w:rsid w:val="00DD53B8"/>
    <w:rsid w:val="00DD5410"/>
    <w:rsid w:val="00DD54AE"/>
    <w:rsid w:val="00DD55DD"/>
    <w:rsid w:val="00DD55F8"/>
    <w:rsid w:val="00DD560E"/>
    <w:rsid w:val="00DD5691"/>
    <w:rsid w:val="00DD56F9"/>
    <w:rsid w:val="00DD5750"/>
    <w:rsid w:val="00DD57F4"/>
    <w:rsid w:val="00DD5840"/>
    <w:rsid w:val="00DD5844"/>
    <w:rsid w:val="00DD598E"/>
    <w:rsid w:val="00DD59C0"/>
    <w:rsid w:val="00DD59E8"/>
    <w:rsid w:val="00DD5B55"/>
    <w:rsid w:val="00DD5BD3"/>
    <w:rsid w:val="00DD5C46"/>
    <w:rsid w:val="00DD5C5E"/>
    <w:rsid w:val="00DD5CA6"/>
    <w:rsid w:val="00DD5D48"/>
    <w:rsid w:val="00DD5D5C"/>
    <w:rsid w:val="00DD5D6D"/>
    <w:rsid w:val="00DD5EC3"/>
    <w:rsid w:val="00DD5F64"/>
    <w:rsid w:val="00DD6067"/>
    <w:rsid w:val="00DD61FD"/>
    <w:rsid w:val="00DD6212"/>
    <w:rsid w:val="00DD6216"/>
    <w:rsid w:val="00DD6238"/>
    <w:rsid w:val="00DD62AA"/>
    <w:rsid w:val="00DD631E"/>
    <w:rsid w:val="00DD6340"/>
    <w:rsid w:val="00DD637A"/>
    <w:rsid w:val="00DD63A3"/>
    <w:rsid w:val="00DD63A5"/>
    <w:rsid w:val="00DD6461"/>
    <w:rsid w:val="00DD648F"/>
    <w:rsid w:val="00DD64A0"/>
    <w:rsid w:val="00DD64E0"/>
    <w:rsid w:val="00DD651A"/>
    <w:rsid w:val="00DD6637"/>
    <w:rsid w:val="00DD6675"/>
    <w:rsid w:val="00DD66FD"/>
    <w:rsid w:val="00DD6759"/>
    <w:rsid w:val="00DD6785"/>
    <w:rsid w:val="00DD6800"/>
    <w:rsid w:val="00DD6874"/>
    <w:rsid w:val="00DD68C7"/>
    <w:rsid w:val="00DD6964"/>
    <w:rsid w:val="00DD696A"/>
    <w:rsid w:val="00DD6A19"/>
    <w:rsid w:val="00DD6BA5"/>
    <w:rsid w:val="00DD6BD3"/>
    <w:rsid w:val="00DD6C04"/>
    <w:rsid w:val="00DD6C33"/>
    <w:rsid w:val="00DD6CA7"/>
    <w:rsid w:val="00DD6CD7"/>
    <w:rsid w:val="00DD6D76"/>
    <w:rsid w:val="00DD6D80"/>
    <w:rsid w:val="00DD6D8F"/>
    <w:rsid w:val="00DD6E97"/>
    <w:rsid w:val="00DD6FBF"/>
    <w:rsid w:val="00DD7002"/>
    <w:rsid w:val="00DD7073"/>
    <w:rsid w:val="00DD713E"/>
    <w:rsid w:val="00DD719D"/>
    <w:rsid w:val="00DD71C3"/>
    <w:rsid w:val="00DD72AD"/>
    <w:rsid w:val="00DD72C6"/>
    <w:rsid w:val="00DD738C"/>
    <w:rsid w:val="00DD73C0"/>
    <w:rsid w:val="00DD73EE"/>
    <w:rsid w:val="00DD7421"/>
    <w:rsid w:val="00DD74B4"/>
    <w:rsid w:val="00DD7536"/>
    <w:rsid w:val="00DD753F"/>
    <w:rsid w:val="00DD7544"/>
    <w:rsid w:val="00DD75A2"/>
    <w:rsid w:val="00DD75C1"/>
    <w:rsid w:val="00DD75C5"/>
    <w:rsid w:val="00DD7656"/>
    <w:rsid w:val="00DD765E"/>
    <w:rsid w:val="00DD76A5"/>
    <w:rsid w:val="00DD777A"/>
    <w:rsid w:val="00DD7816"/>
    <w:rsid w:val="00DD78A9"/>
    <w:rsid w:val="00DD791F"/>
    <w:rsid w:val="00DD79E3"/>
    <w:rsid w:val="00DD7A0C"/>
    <w:rsid w:val="00DD7A16"/>
    <w:rsid w:val="00DD7AA3"/>
    <w:rsid w:val="00DD7AF9"/>
    <w:rsid w:val="00DD7B72"/>
    <w:rsid w:val="00DD7CD4"/>
    <w:rsid w:val="00DD7E27"/>
    <w:rsid w:val="00DD7FA5"/>
    <w:rsid w:val="00DE006A"/>
    <w:rsid w:val="00DE00A9"/>
    <w:rsid w:val="00DE00DD"/>
    <w:rsid w:val="00DE0121"/>
    <w:rsid w:val="00DE013A"/>
    <w:rsid w:val="00DE030F"/>
    <w:rsid w:val="00DE0327"/>
    <w:rsid w:val="00DE03AD"/>
    <w:rsid w:val="00DE043F"/>
    <w:rsid w:val="00DE044F"/>
    <w:rsid w:val="00DE04D1"/>
    <w:rsid w:val="00DE04F4"/>
    <w:rsid w:val="00DE05D0"/>
    <w:rsid w:val="00DE05F2"/>
    <w:rsid w:val="00DE0637"/>
    <w:rsid w:val="00DE068B"/>
    <w:rsid w:val="00DE06AA"/>
    <w:rsid w:val="00DE07B0"/>
    <w:rsid w:val="00DE07D8"/>
    <w:rsid w:val="00DE0929"/>
    <w:rsid w:val="00DE095C"/>
    <w:rsid w:val="00DE0A16"/>
    <w:rsid w:val="00DE0A43"/>
    <w:rsid w:val="00DE0A5D"/>
    <w:rsid w:val="00DE0A9D"/>
    <w:rsid w:val="00DE0B70"/>
    <w:rsid w:val="00DE0BC3"/>
    <w:rsid w:val="00DE0C22"/>
    <w:rsid w:val="00DE0CAD"/>
    <w:rsid w:val="00DE0CD2"/>
    <w:rsid w:val="00DE0CFC"/>
    <w:rsid w:val="00DE0DAD"/>
    <w:rsid w:val="00DE0E4B"/>
    <w:rsid w:val="00DE0E56"/>
    <w:rsid w:val="00DE0E97"/>
    <w:rsid w:val="00DE0EA8"/>
    <w:rsid w:val="00DE0ED5"/>
    <w:rsid w:val="00DE0F12"/>
    <w:rsid w:val="00DE125A"/>
    <w:rsid w:val="00DE126E"/>
    <w:rsid w:val="00DE1344"/>
    <w:rsid w:val="00DE134B"/>
    <w:rsid w:val="00DE1428"/>
    <w:rsid w:val="00DE1434"/>
    <w:rsid w:val="00DE14D2"/>
    <w:rsid w:val="00DE1541"/>
    <w:rsid w:val="00DE158B"/>
    <w:rsid w:val="00DE15A1"/>
    <w:rsid w:val="00DE164A"/>
    <w:rsid w:val="00DE1659"/>
    <w:rsid w:val="00DE1672"/>
    <w:rsid w:val="00DE16B0"/>
    <w:rsid w:val="00DE171E"/>
    <w:rsid w:val="00DE1787"/>
    <w:rsid w:val="00DE1788"/>
    <w:rsid w:val="00DE1791"/>
    <w:rsid w:val="00DE17B0"/>
    <w:rsid w:val="00DE1898"/>
    <w:rsid w:val="00DE1913"/>
    <w:rsid w:val="00DE1A39"/>
    <w:rsid w:val="00DE1A5A"/>
    <w:rsid w:val="00DE1AAE"/>
    <w:rsid w:val="00DE1AC3"/>
    <w:rsid w:val="00DE1AFC"/>
    <w:rsid w:val="00DE1B50"/>
    <w:rsid w:val="00DE1BA1"/>
    <w:rsid w:val="00DE1D0C"/>
    <w:rsid w:val="00DE1EA1"/>
    <w:rsid w:val="00DE1EB9"/>
    <w:rsid w:val="00DE1EE0"/>
    <w:rsid w:val="00DE1F3F"/>
    <w:rsid w:val="00DE1F4D"/>
    <w:rsid w:val="00DE1F9D"/>
    <w:rsid w:val="00DE1FBD"/>
    <w:rsid w:val="00DE1FC7"/>
    <w:rsid w:val="00DE1FC8"/>
    <w:rsid w:val="00DE2086"/>
    <w:rsid w:val="00DE20A7"/>
    <w:rsid w:val="00DE213F"/>
    <w:rsid w:val="00DE2141"/>
    <w:rsid w:val="00DE2164"/>
    <w:rsid w:val="00DE21BB"/>
    <w:rsid w:val="00DE2274"/>
    <w:rsid w:val="00DE2282"/>
    <w:rsid w:val="00DE2303"/>
    <w:rsid w:val="00DE2417"/>
    <w:rsid w:val="00DE24D2"/>
    <w:rsid w:val="00DE24F6"/>
    <w:rsid w:val="00DE256E"/>
    <w:rsid w:val="00DE25B0"/>
    <w:rsid w:val="00DE25B3"/>
    <w:rsid w:val="00DE25BE"/>
    <w:rsid w:val="00DE25E6"/>
    <w:rsid w:val="00DE260A"/>
    <w:rsid w:val="00DE266B"/>
    <w:rsid w:val="00DE2758"/>
    <w:rsid w:val="00DE2785"/>
    <w:rsid w:val="00DE2844"/>
    <w:rsid w:val="00DE2915"/>
    <w:rsid w:val="00DE291A"/>
    <w:rsid w:val="00DE2A14"/>
    <w:rsid w:val="00DE2A57"/>
    <w:rsid w:val="00DE2A59"/>
    <w:rsid w:val="00DE2AD4"/>
    <w:rsid w:val="00DE2AFA"/>
    <w:rsid w:val="00DE2BBA"/>
    <w:rsid w:val="00DE2C7F"/>
    <w:rsid w:val="00DE2CCB"/>
    <w:rsid w:val="00DE2D2E"/>
    <w:rsid w:val="00DE2D74"/>
    <w:rsid w:val="00DE2DE9"/>
    <w:rsid w:val="00DE2E28"/>
    <w:rsid w:val="00DE2E47"/>
    <w:rsid w:val="00DE2EA7"/>
    <w:rsid w:val="00DE2F7A"/>
    <w:rsid w:val="00DE2F83"/>
    <w:rsid w:val="00DE2FEF"/>
    <w:rsid w:val="00DE3012"/>
    <w:rsid w:val="00DE304A"/>
    <w:rsid w:val="00DE3087"/>
    <w:rsid w:val="00DE30BF"/>
    <w:rsid w:val="00DE3157"/>
    <w:rsid w:val="00DE3172"/>
    <w:rsid w:val="00DE319B"/>
    <w:rsid w:val="00DE31AC"/>
    <w:rsid w:val="00DE3266"/>
    <w:rsid w:val="00DE3331"/>
    <w:rsid w:val="00DE3375"/>
    <w:rsid w:val="00DE341C"/>
    <w:rsid w:val="00DE3439"/>
    <w:rsid w:val="00DE34C6"/>
    <w:rsid w:val="00DE353D"/>
    <w:rsid w:val="00DE3559"/>
    <w:rsid w:val="00DE3583"/>
    <w:rsid w:val="00DE3615"/>
    <w:rsid w:val="00DE36AE"/>
    <w:rsid w:val="00DE3709"/>
    <w:rsid w:val="00DE377A"/>
    <w:rsid w:val="00DE3837"/>
    <w:rsid w:val="00DE385F"/>
    <w:rsid w:val="00DE3900"/>
    <w:rsid w:val="00DE394B"/>
    <w:rsid w:val="00DE397D"/>
    <w:rsid w:val="00DE3AFC"/>
    <w:rsid w:val="00DE3B17"/>
    <w:rsid w:val="00DE3B71"/>
    <w:rsid w:val="00DE3BC7"/>
    <w:rsid w:val="00DE3C21"/>
    <w:rsid w:val="00DE3D34"/>
    <w:rsid w:val="00DE3D7F"/>
    <w:rsid w:val="00DE3D93"/>
    <w:rsid w:val="00DE3DB9"/>
    <w:rsid w:val="00DE3E3E"/>
    <w:rsid w:val="00DE3E50"/>
    <w:rsid w:val="00DE3E78"/>
    <w:rsid w:val="00DE3EBA"/>
    <w:rsid w:val="00DE3F0B"/>
    <w:rsid w:val="00DE3F73"/>
    <w:rsid w:val="00DE3F7F"/>
    <w:rsid w:val="00DE3FD4"/>
    <w:rsid w:val="00DE40B7"/>
    <w:rsid w:val="00DE40C3"/>
    <w:rsid w:val="00DE414B"/>
    <w:rsid w:val="00DE4208"/>
    <w:rsid w:val="00DE424F"/>
    <w:rsid w:val="00DE427E"/>
    <w:rsid w:val="00DE428E"/>
    <w:rsid w:val="00DE42DC"/>
    <w:rsid w:val="00DE42E2"/>
    <w:rsid w:val="00DE43BD"/>
    <w:rsid w:val="00DE43FD"/>
    <w:rsid w:val="00DE442C"/>
    <w:rsid w:val="00DE447E"/>
    <w:rsid w:val="00DE44E6"/>
    <w:rsid w:val="00DE44FD"/>
    <w:rsid w:val="00DE452F"/>
    <w:rsid w:val="00DE4560"/>
    <w:rsid w:val="00DE4669"/>
    <w:rsid w:val="00DE46F7"/>
    <w:rsid w:val="00DE47DC"/>
    <w:rsid w:val="00DE4819"/>
    <w:rsid w:val="00DE485D"/>
    <w:rsid w:val="00DE4907"/>
    <w:rsid w:val="00DE4960"/>
    <w:rsid w:val="00DE4A20"/>
    <w:rsid w:val="00DE4A42"/>
    <w:rsid w:val="00DE4AC4"/>
    <w:rsid w:val="00DE4AE4"/>
    <w:rsid w:val="00DE4B0B"/>
    <w:rsid w:val="00DE4C8E"/>
    <w:rsid w:val="00DE4C99"/>
    <w:rsid w:val="00DE4D46"/>
    <w:rsid w:val="00DE4D88"/>
    <w:rsid w:val="00DE4D90"/>
    <w:rsid w:val="00DE4DC2"/>
    <w:rsid w:val="00DE4DE1"/>
    <w:rsid w:val="00DE4DE2"/>
    <w:rsid w:val="00DE4E10"/>
    <w:rsid w:val="00DE4E2A"/>
    <w:rsid w:val="00DE4E81"/>
    <w:rsid w:val="00DE4EC5"/>
    <w:rsid w:val="00DE4ECB"/>
    <w:rsid w:val="00DE4ED4"/>
    <w:rsid w:val="00DE4FD9"/>
    <w:rsid w:val="00DE5015"/>
    <w:rsid w:val="00DE5058"/>
    <w:rsid w:val="00DE505E"/>
    <w:rsid w:val="00DE5091"/>
    <w:rsid w:val="00DE50E4"/>
    <w:rsid w:val="00DE5116"/>
    <w:rsid w:val="00DE517D"/>
    <w:rsid w:val="00DE524C"/>
    <w:rsid w:val="00DE52C9"/>
    <w:rsid w:val="00DE5326"/>
    <w:rsid w:val="00DE5331"/>
    <w:rsid w:val="00DE53B0"/>
    <w:rsid w:val="00DE5407"/>
    <w:rsid w:val="00DE5438"/>
    <w:rsid w:val="00DE5476"/>
    <w:rsid w:val="00DE5521"/>
    <w:rsid w:val="00DE55D0"/>
    <w:rsid w:val="00DE5651"/>
    <w:rsid w:val="00DE5665"/>
    <w:rsid w:val="00DE56A0"/>
    <w:rsid w:val="00DE56A1"/>
    <w:rsid w:val="00DE56A2"/>
    <w:rsid w:val="00DE56B4"/>
    <w:rsid w:val="00DE56B8"/>
    <w:rsid w:val="00DE56DC"/>
    <w:rsid w:val="00DE575C"/>
    <w:rsid w:val="00DE57C5"/>
    <w:rsid w:val="00DE57CF"/>
    <w:rsid w:val="00DE5831"/>
    <w:rsid w:val="00DE5924"/>
    <w:rsid w:val="00DE5997"/>
    <w:rsid w:val="00DE5A1B"/>
    <w:rsid w:val="00DE5AA8"/>
    <w:rsid w:val="00DE5B30"/>
    <w:rsid w:val="00DE5BBB"/>
    <w:rsid w:val="00DE5C7B"/>
    <w:rsid w:val="00DE5C87"/>
    <w:rsid w:val="00DE5CDB"/>
    <w:rsid w:val="00DE5D01"/>
    <w:rsid w:val="00DE5D46"/>
    <w:rsid w:val="00DE5D77"/>
    <w:rsid w:val="00DE5D79"/>
    <w:rsid w:val="00DE5D8A"/>
    <w:rsid w:val="00DE5DCB"/>
    <w:rsid w:val="00DE5DDA"/>
    <w:rsid w:val="00DE5E96"/>
    <w:rsid w:val="00DE5EB9"/>
    <w:rsid w:val="00DE5F6F"/>
    <w:rsid w:val="00DE6014"/>
    <w:rsid w:val="00DE601A"/>
    <w:rsid w:val="00DE6034"/>
    <w:rsid w:val="00DE6047"/>
    <w:rsid w:val="00DE60E7"/>
    <w:rsid w:val="00DE6102"/>
    <w:rsid w:val="00DE61A2"/>
    <w:rsid w:val="00DE6209"/>
    <w:rsid w:val="00DE6252"/>
    <w:rsid w:val="00DE6262"/>
    <w:rsid w:val="00DE6281"/>
    <w:rsid w:val="00DE6343"/>
    <w:rsid w:val="00DE6394"/>
    <w:rsid w:val="00DE63BA"/>
    <w:rsid w:val="00DE6492"/>
    <w:rsid w:val="00DE64FF"/>
    <w:rsid w:val="00DE6592"/>
    <w:rsid w:val="00DE65F6"/>
    <w:rsid w:val="00DE6621"/>
    <w:rsid w:val="00DE674D"/>
    <w:rsid w:val="00DE6757"/>
    <w:rsid w:val="00DE67D4"/>
    <w:rsid w:val="00DE6848"/>
    <w:rsid w:val="00DE684D"/>
    <w:rsid w:val="00DE68C3"/>
    <w:rsid w:val="00DE6906"/>
    <w:rsid w:val="00DE69D0"/>
    <w:rsid w:val="00DE6A2E"/>
    <w:rsid w:val="00DE6A61"/>
    <w:rsid w:val="00DE6AB1"/>
    <w:rsid w:val="00DE6ACD"/>
    <w:rsid w:val="00DE6CC0"/>
    <w:rsid w:val="00DE6CD5"/>
    <w:rsid w:val="00DE6D12"/>
    <w:rsid w:val="00DE6D2D"/>
    <w:rsid w:val="00DE6D30"/>
    <w:rsid w:val="00DE6D37"/>
    <w:rsid w:val="00DE6D51"/>
    <w:rsid w:val="00DE6D55"/>
    <w:rsid w:val="00DE6D89"/>
    <w:rsid w:val="00DE6DCD"/>
    <w:rsid w:val="00DE6E27"/>
    <w:rsid w:val="00DE6E66"/>
    <w:rsid w:val="00DE6EED"/>
    <w:rsid w:val="00DE6EFE"/>
    <w:rsid w:val="00DE6F7D"/>
    <w:rsid w:val="00DE703C"/>
    <w:rsid w:val="00DE711B"/>
    <w:rsid w:val="00DE7154"/>
    <w:rsid w:val="00DE716D"/>
    <w:rsid w:val="00DE71BE"/>
    <w:rsid w:val="00DE71F1"/>
    <w:rsid w:val="00DE71F9"/>
    <w:rsid w:val="00DE72A7"/>
    <w:rsid w:val="00DE731E"/>
    <w:rsid w:val="00DE73E7"/>
    <w:rsid w:val="00DE7404"/>
    <w:rsid w:val="00DE74CA"/>
    <w:rsid w:val="00DE7528"/>
    <w:rsid w:val="00DE754E"/>
    <w:rsid w:val="00DE758E"/>
    <w:rsid w:val="00DE75EF"/>
    <w:rsid w:val="00DE7663"/>
    <w:rsid w:val="00DE76D2"/>
    <w:rsid w:val="00DE76E1"/>
    <w:rsid w:val="00DE7747"/>
    <w:rsid w:val="00DE7776"/>
    <w:rsid w:val="00DE7821"/>
    <w:rsid w:val="00DE78A3"/>
    <w:rsid w:val="00DE78DA"/>
    <w:rsid w:val="00DE78DB"/>
    <w:rsid w:val="00DE78F2"/>
    <w:rsid w:val="00DE790E"/>
    <w:rsid w:val="00DE7999"/>
    <w:rsid w:val="00DE7A13"/>
    <w:rsid w:val="00DE7A29"/>
    <w:rsid w:val="00DE7AA5"/>
    <w:rsid w:val="00DE7B58"/>
    <w:rsid w:val="00DE7BE3"/>
    <w:rsid w:val="00DE7C18"/>
    <w:rsid w:val="00DE7C19"/>
    <w:rsid w:val="00DE7C1B"/>
    <w:rsid w:val="00DE7CE9"/>
    <w:rsid w:val="00DE7D79"/>
    <w:rsid w:val="00DE7D7B"/>
    <w:rsid w:val="00DE7DD7"/>
    <w:rsid w:val="00DE7E14"/>
    <w:rsid w:val="00DE7E19"/>
    <w:rsid w:val="00DE7E31"/>
    <w:rsid w:val="00DE7E87"/>
    <w:rsid w:val="00DF00B6"/>
    <w:rsid w:val="00DF00E6"/>
    <w:rsid w:val="00DF00E7"/>
    <w:rsid w:val="00DF01A2"/>
    <w:rsid w:val="00DF01D0"/>
    <w:rsid w:val="00DF01F6"/>
    <w:rsid w:val="00DF023A"/>
    <w:rsid w:val="00DF02BE"/>
    <w:rsid w:val="00DF032F"/>
    <w:rsid w:val="00DF0340"/>
    <w:rsid w:val="00DF0349"/>
    <w:rsid w:val="00DF0362"/>
    <w:rsid w:val="00DF042D"/>
    <w:rsid w:val="00DF050E"/>
    <w:rsid w:val="00DF051B"/>
    <w:rsid w:val="00DF0566"/>
    <w:rsid w:val="00DF0584"/>
    <w:rsid w:val="00DF0617"/>
    <w:rsid w:val="00DF067E"/>
    <w:rsid w:val="00DF0686"/>
    <w:rsid w:val="00DF06B9"/>
    <w:rsid w:val="00DF070D"/>
    <w:rsid w:val="00DF0724"/>
    <w:rsid w:val="00DF077A"/>
    <w:rsid w:val="00DF0808"/>
    <w:rsid w:val="00DF080D"/>
    <w:rsid w:val="00DF0937"/>
    <w:rsid w:val="00DF0992"/>
    <w:rsid w:val="00DF0A20"/>
    <w:rsid w:val="00DF0A24"/>
    <w:rsid w:val="00DF0A6A"/>
    <w:rsid w:val="00DF0B98"/>
    <w:rsid w:val="00DF0BB0"/>
    <w:rsid w:val="00DF0BD3"/>
    <w:rsid w:val="00DF0BFF"/>
    <w:rsid w:val="00DF0C97"/>
    <w:rsid w:val="00DF0CBB"/>
    <w:rsid w:val="00DF0D20"/>
    <w:rsid w:val="00DF0E05"/>
    <w:rsid w:val="00DF0EA9"/>
    <w:rsid w:val="00DF0F1A"/>
    <w:rsid w:val="00DF0F31"/>
    <w:rsid w:val="00DF0FE7"/>
    <w:rsid w:val="00DF10C7"/>
    <w:rsid w:val="00DF1208"/>
    <w:rsid w:val="00DF12ED"/>
    <w:rsid w:val="00DF1307"/>
    <w:rsid w:val="00DF1316"/>
    <w:rsid w:val="00DF132C"/>
    <w:rsid w:val="00DF13AC"/>
    <w:rsid w:val="00DF13C9"/>
    <w:rsid w:val="00DF160B"/>
    <w:rsid w:val="00DF1622"/>
    <w:rsid w:val="00DF163D"/>
    <w:rsid w:val="00DF1640"/>
    <w:rsid w:val="00DF16A0"/>
    <w:rsid w:val="00DF1715"/>
    <w:rsid w:val="00DF178E"/>
    <w:rsid w:val="00DF1790"/>
    <w:rsid w:val="00DF1798"/>
    <w:rsid w:val="00DF183D"/>
    <w:rsid w:val="00DF1877"/>
    <w:rsid w:val="00DF18DB"/>
    <w:rsid w:val="00DF18E9"/>
    <w:rsid w:val="00DF1A6C"/>
    <w:rsid w:val="00DF1ADB"/>
    <w:rsid w:val="00DF1B15"/>
    <w:rsid w:val="00DF1C49"/>
    <w:rsid w:val="00DF1C7D"/>
    <w:rsid w:val="00DF1CB8"/>
    <w:rsid w:val="00DF1D64"/>
    <w:rsid w:val="00DF1D70"/>
    <w:rsid w:val="00DF1EB8"/>
    <w:rsid w:val="00DF1ED0"/>
    <w:rsid w:val="00DF1ED4"/>
    <w:rsid w:val="00DF1F82"/>
    <w:rsid w:val="00DF2020"/>
    <w:rsid w:val="00DF209D"/>
    <w:rsid w:val="00DF215D"/>
    <w:rsid w:val="00DF2183"/>
    <w:rsid w:val="00DF21CF"/>
    <w:rsid w:val="00DF2224"/>
    <w:rsid w:val="00DF22C8"/>
    <w:rsid w:val="00DF22E4"/>
    <w:rsid w:val="00DF22E8"/>
    <w:rsid w:val="00DF234F"/>
    <w:rsid w:val="00DF2368"/>
    <w:rsid w:val="00DF23ED"/>
    <w:rsid w:val="00DF2405"/>
    <w:rsid w:val="00DF2480"/>
    <w:rsid w:val="00DF24D3"/>
    <w:rsid w:val="00DF253A"/>
    <w:rsid w:val="00DF257F"/>
    <w:rsid w:val="00DF2592"/>
    <w:rsid w:val="00DF2620"/>
    <w:rsid w:val="00DF2647"/>
    <w:rsid w:val="00DF2663"/>
    <w:rsid w:val="00DF268C"/>
    <w:rsid w:val="00DF268D"/>
    <w:rsid w:val="00DF280F"/>
    <w:rsid w:val="00DF288A"/>
    <w:rsid w:val="00DF2998"/>
    <w:rsid w:val="00DF29A2"/>
    <w:rsid w:val="00DF29EE"/>
    <w:rsid w:val="00DF2A81"/>
    <w:rsid w:val="00DF2A9F"/>
    <w:rsid w:val="00DF2B7C"/>
    <w:rsid w:val="00DF2B9C"/>
    <w:rsid w:val="00DF2C48"/>
    <w:rsid w:val="00DF2C5C"/>
    <w:rsid w:val="00DF2C77"/>
    <w:rsid w:val="00DF2C7C"/>
    <w:rsid w:val="00DF2D10"/>
    <w:rsid w:val="00DF2D5C"/>
    <w:rsid w:val="00DF2DC6"/>
    <w:rsid w:val="00DF2E0F"/>
    <w:rsid w:val="00DF3048"/>
    <w:rsid w:val="00DF306E"/>
    <w:rsid w:val="00DF312F"/>
    <w:rsid w:val="00DF32C9"/>
    <w:rsid w:val="00DF3312"/>
    <w:rsid w:val="00DF336B"/>
    <w:rsid w:val="00DF33CE"/>
    <w:rsid w:val="00DF33FA"/>
    <w:rsid w:val="00DF3412"/>
    <w:rsid w:val="00DF34B0"/>
    <w:rsid w:val="00DF35E3"/>
    <w:rsid w:val="00DF35FF"/>
    <w:rsid w:val="00DF36B7"/>
    <w:rsid w:val="00DF36F6"/>
    <w:rsid w:val="00DF3775"/>
    <w:rsid w:val="00DF37EA"/>
    <w:rsid w:val="00DF38CA"/>
    <w:rsid w:val="00DF39CB"/>
    <w:rsid w:val="00DF39FB"/>
    <w:rsid w:val="00DF3A63"/>
    <w:rsid w:val="00DF3A64"/>
    <w:rsid w:val="00DF3A6F"/>
    <w:rsid w:val="00DF3A76"/>
    <w:rsid w:val="00DF3AE8"/>
    <w:rsid w:val="00DF3BA8"/>
    <w:rsid w:val="00DF3BD6"/>
    <w:rsid w:val="00DF3BF8"/>
    <w:rsid w:val="00DF3C7A"/>
    <w:rsid w:val="00DF3C8B"/>
    <w:rsid w:val="00DF3CF8"/>
    <w:rsid w:val="00DF3D10"/>
    <w:rsid w:val="00DF3D15"/>
    <w:rsid w:val="00DF3D17"/>
    <w:rsid w:val="00DF3E12"/>
    <w:rsid w:val="00DF3EFB"/>
    <w:rsid w:val="00DF409D"/>
    <w:rsid w:val="00DF40F3"/>
    <w:rsid w:val="00DF417B"/>
    <w:rsid w:val="00DF41B4"/>
    <w:rsid w:val="00DF41B7"/>
    <w:rsid w:val="00DF41BA"/>
    <w:rsid w:val="00DF42A4"/>
    <w:rsid w:val="00DF42B2"/>
    <w:rsid w:val="00DF42D3"/>
    <w:rsid w:val="00DF42E3"/>
    <w:rsid w:val="00DF43AF"/>
    <w:rsid w:val="00DF43C2"/>
    <w:rsid w:val="00DF43D4"/>
    <w:rsid w:val="00DF4424"/>
    <w:rsid w:val="00DF45E1"/>
    <w:rsid w:val="00DF4634"/>
    <w:rsid w:val="00DF4680"/>
    <w:rsid w:val="00DF46A5"/>
    <w:rsid w:val="00DF46E5"/>
    <w:rsid w:val="00DF47C5"/>
    <w:rsid w:val="00DF4833"/>
    <w:rsid w:val="00DF4864"/>
    <w:rsid w:val="00DF4971"/>
    <w:rsid w:val="00DF49AB"/>
    <w:rsid w:val="00DF49E6"/>
    <w:rsid w:val="00DF4A4F"/>
    <w:rsid w:val="00DF4A71"/>
    <w:rsid w:val="00DF4A8D"/>
    <w:rsid w:val="00DF4AC0"/>
    <w:rsid w:val="00DF4AD1"/>
    <w:rsid w:val="00DF4B46"/>
    <w:rsid w:val="00DF4D01"/>
    <w:rsid w:val="00DF4D7D"/>
    <w:rsid w:val="00DF4DCE"/>
    <w:rsid w:val="00DF4E7C"/>
    <w:rsid w:val="00DF4EC8"/>
    <w:rsid w:val="00DF4ED1"/>
    <w:rsid w:val="00DF4EEC"/>
    <w:rsid w:val="00DF4F33"/>
    <w:rsid w:val="00DF4F3C"/>
    <w:rsid w:val="00DF4F52"/>
    <w:rsid w:val="00DF4FB1"/>
    <w:rsid w:val="00DF4FCF"/>
    <w:rsid w:val="00DF501F"/>
    <w:rsid w:val="00DF50FB"/>
    <w:rsid w:val="00DF5165"/>
    <w:rsid w:val="00DF5198"/>
    <w:rsid w:val="00DF51A8"/>
    <w:rsid w:val="00DF5231"/>
    <w:rsid w:val="00DF5257"/>
    <w:rsid w:val="00DF52DE"/>
    <w:rsid w:val="00DF5332"/>
    <w:rsid w:val="00DF546F"/>
    <w:rsid w:val="00DF5512"/>
    <w:rsid w:val="00DF55B7"/>
    <w:rsid w:val="00DF5768"/>
    <w:rsid w:val="00DF5775"/>
    <w:rsid w:val="00DF580A"/>
    <w:rsid w:val="00DF58CE"/>
    <w:rsid w:val="00DF58EA"/>
    <w:rsid w:val="00DF5910"/>
    <w:rsid w:val="00DF595C"/>
    <w:rsid w:val="00DF5997"/>
    <w:rsid w:val="00DF59B2"/>
    <w:rsid w:val="00DF5A81"/>
    <w:rsid w:val="00DF5A8C"/>
    <w:rsid w:val="00DF5AA5"/>
    <w:rsid w:val="00DF5AD3"/>
    <w:rsid w:val="00DF5BE8"/>
    <w:rsid w:val="00DF5C8D"/>
    <w:rsid w:val="00DF5CA9"/>
    <w:rsid w:val="00DF5D04"/>
    <w:rsid w:val="00DF5D61"/>
    <w:rsid w:val="00DF5D70"/>
    <w:rsid w:val="00DF5DD1"/>
    <w:rsid w:val="00DF5E43"/>
    <w:rsid w:val="00DF5EAF"/>
    <w:rsid w:val="00DF5F01"/>
    <w:rsid w:val="00DF6086"/>
    <w:rsid w:val="00DF60E1"/>
    <w:rsid w:val="00DF6112"/>
    <w:rsid w:val="00DF6193"/>
    <w:rsid w:val="00DF622A"/>
    <w:rsid w:val="00DF6308"/>
    <w:rsid w:val="00DF6367"/>
    <w:rsid w:val="00DF64CB"/>
    <w:rsid w:val="00DF6562"/>
    <w:rsid w:val="00DF6734"/>
    <w:rsid w:val="00DF675E"/>
    <w:rsid w:val="00DF680B"/>
    <w:rsid w:val="00DF6838"/>
    <w:rsid w:val="00DF68B1"/>
    <w:rsid w:val="00DF68D9"/>
    <w:rsid w:val="00DF68DD"/>
    <w:rsid w:val="00DF6A1D"/>
    <w:rsid w:val="00DF6B75"/>
    <w:rsid w:val="00DF6C1C"/>
    <w:rsid w:val="00DF6C71"/>
    <w:rsid w:val="00DF6D3F"/>
    <w:rsid w:val="00DF6D4A"/>
    <w:rsid w:val="00DF6DF0"/>
    <w:rsid w:val="00DF6E12"/>
    <w:rsid w:val="00DF6F6A"/>
    <w:rsid w:val="00DF6F79"/>
    <w:rsid w:val="00DF7035"/>
    <w:rsid w:val="00DF70B8"/>
    <w:rsid w:val="00DF70FE"/>
    <w:rsid w:val="00DF7187"/>
    <w:rsid w:val="00DF7215"/>
    <w:rsid w:val="00DF72B3"/>
    <w:rsid w:val="00DF7325"/>
    <w:rsid w:val="00DF7349"/>
    <w:rsid w:val="00DF73A3"/>
    <w:rsid w:val="00DF7412"/>
    <w:rsid w:val="00DF7487"/>
    <w:rsid w:val="00DF7511"/>
    <w:rsid w:val="00DF75E5"/>
    <w:rsid w:val="00DF7680"/>
    <w:rsid w:val="00DF76A1"/>
    <w:rsid w:val="00DF777A"/>
    <w:rsid w:val="00DF77FA"/>
    <w:rsid w:val="00DF7852"/>
    <w:rsid w:val="00DF78A5"/>
    <w:rsid w:val="00DF78D3"/>
    <w:rsid w:val="00DF7927"/>
    <w:rsid w:val="00DF797F"/>
    <w:rsid w:val="00DF79F6"/>
    <w:rsid w:val="00DF79F9"/>
    <w:rsid w:val="00DF7A05"/>
    <w:rsid w:val="00DF7A3A"/>
    <w:rsid w:val="00DF7A7C"/>
    <w:rsid w:val="00DF7ABD"/>
    <w:rsid w:val="00DF7B21"/>
    <w:rsid w:val="00DF7B95"/>
    <w:rsid w:val="00DF7BB9"/>
    <w:rsid w:val="00DF7D03"/>
    <w:rsid w:val="00DF7E10"/>
    <w:rsid w:val="00DF7E2E"/>
    <w:rsid w:val="00DF7E62"/>
    <w:rsid w:val="00DF7E7C"/>
    <w:rsid w:val="00DF7E84"/>
    <w:rsid w:val="00DF7FAD"/>
    <w:rsid w:val="00DF7FF9"/>
    <w:rsid w:val="00E0001C"/>
    <w:rsid w:val="00E00034"/>
    <w:rsid w:val="00E000AA"/>
    <w:rsid w:val="00E00146"/>
    <w:rsid w:val="00E00155"/>
    <w:rsid w:val="00E0023B"/>
    <w:rsid w:val="00E00284"/>
    <w:rsid w:val="00E002B4"/>
    <w:rsid w:val="00E002BF"/>
    <w:rsid w:val="00E00387"/>
    <w:rsid w:val="00E00428"/>
    <w:rsid w:val="00E00433"/>
    <w:rsid w:val="00E00456"/>
    <w:rsid w:val="00E00461"/>
    <w:rsid w:val="00E0048A"/>
    <w:rsid w:val="00E00525"/>
    <w:rsid w:val="00E00526"/>
    <w:rsid w:val="00E00681"/>
    <w:rsid w:val="00E00683"/>
    <w:rsid w:val="00E006E4"/>
    <w:rsid w:val="00E00759"/>
    <w:rsid w:val="00E00779"/>
    <w:rsid w:val="00E007FB"/>
    <w:rsid w:val="00E008F1"/>
    <w:rsid w:val="00E00991"/>
    <w:rsid w:val="00E0099E"/>
    <w:rsid w:val="00E009CD"/>
    <w:rsid w:val="00E00A29"/>
    <w:rsid w:val="00E00A51"/>
    <w:rsid w:val="00E00A5F"/>
    <w:rsid w:val="00E00AD3"/>
    <w:rsid w:val="00E00AEA"/>
    <w:rsid w:val="00E00BFB"/>
    <w:rsid w:val="00E00C01"/>
    <w:rsid w:val="00E00C60"/>
    <w:rsid w:val="00E00EB3"/>
    <w:rsid w:val="00E00EE4"/>
    <w:rsid w:val="00E00EED"/>
    <w:rsid w:val="00E00F4A"/>
    <w:rsid w:val="00E01003"/>
    <w:rsid w:val="00E0109E"/>
    <w:rsid w:val="00E010E7"/>
    <w:rsid w:val="00E01108"/>
    <w:rsid w:val="00E01157"/>
    <w:rsid w:val="00E01159"/>
    <w:rsid w:val="00E011CF"/>
    <w:rsid w:val="00E0121E"/>
    <w:rsid w:val="00E01282"/>
    <w:rsid w:val="00E01315"/>
    <w:rsid w:val="00E01352"/>
    <w:rsid w:val="00E013B9"/>
    <w:rsid w:val="00E013D5"/>
    <w:rsid w:val="00E0144A"/>
    <w:rsid w:val="00E0144B"/>
    <w:rsid w:val="00E01451"/>
    <w:rsid w:val="00E01469"/>
    <w:rsid w:val="00E014A6"/>
    <w:rsid w:val="00E01508"/>
    <w:rsid w:val="00E0150A"/>
    <w:rsid w:val="00E01528"/>
    <w:rsid w:val="00E0161D"/>
    <w:rsid w:val="00E01622"/>
    <w:rsid w:val="00E01649"/>
    <w:rsid w:val="00E01663"/>
    <w:rsid w:val="00E01668"/>
    <w:rsid w:val="00E01859"/>
    <w:rsid w:val="00E01871"/>
    <w:rsid w:val="00E01896"/>
    <w:rsid w:val="00E0197F"/>
    <w:rsid w:val="00E019AE"/>
    <w:rsid w:val="00E01A49"/>
    <w:rsid w:val="00E01A7B"/>
    <w:rsid w:val="00E01ACF"/>
    <w:rsid w:val="00E01BAC"/>
    <w:rsid w:val="00E01CD5"/>
    <w:rsid w:val="00E01D32"/>
    <w:rsid w:val="00E01DDC"/>
    <w:rsid w:val="00E01DF5"/>
    <w:rsid w:val="00E01F00"/>
    <w:rsid w:val="00E01F12"/>
    <w:rsid w:val="00E01F72"/>
    <w:rsid w:val="00E01FDF"/>
    <w:rsid w:val="00E02016"/>
    <w:rsid w:val="00E02105"/>
    <w:rsid w:val="00E0213F"/>
    <w:rsid w:val="00E02154"/>
    <w:rsid w:val="00E0228F"/>
    <w:rsid w:val="00E022B6"/>
    <w:rsid w:val="00E023A0"/>
    <w:rsid w:val="00E023B4"/>
    <w:rsid w:val="00E023C2"/>
    <w:rsid w:val="00E023D4"/>
    <w:rsid w:val="00E02481"/>
    <w:rsid w:val="00E02498"/>
    <w:rsid w:val="00E024CE"/>
    <w:rsid w:val="00E02596"/>
    <w:rsid w:val="00E025D0"/>
    <w:rsid w:val="00E025EB"/>
    <w:rsid w:val="00E02657"/>
    <w:rsid w:val="00E0268C"/>
    <w:rsid w:val="00E026BB"/>
    <w:rsid w:val="00E026D4"/>
    <w:rsid w:val="00E026F7"/>
    <w:rsid w:val="00E02704"/>
    <w:rsid w:val="00E02740"/>
    <w:rsid w:val="00E02747"/>
    <w:rsid w:val="00E027B2"/>
    <w:rsid w:val="00E027E0"/>
    <w:rsid w:val="00E02847"/>
    <w:rsid w:val="00E0284F"/>
    <w:rsid w:val="00E02886"/>
    <w:rsid w:val="00E028F6"/>
    <w:rsid w:val="00E029A0"/>
    <w:rsid w:val="00E029AA"/>
    <w:rsid w:val="00E02B0C"/>
    <w:rsid w:val="00E02BC2"/>
    <w:rsid w:val="00E02BFD"/>
    <w:rsid w:val="00E02C63"/>
    <w:rsid w:val="00E02CDF"/>
    <w:rsid w:val="00E02D04"/>
    <w:rsid w:val="00E02DBE"/>
    <w:rsid w:val="00E02EF3"/>
    <w:rsid w:val="00E02F1D"/>
    <w:rsid w:val="00E02FD5"/>
    <w:rsid w:val="00E02FF3"/>
    <w:rsid w:val="00E031A5"/>
    <w:rsid w:val="00E031D4"/>
    <w:rsid w:val="00E031FC"/>
    <w:rsid w:val="00E032FC"/>
    <w:rsid w:val="00E03314"/>
    <w:rsid w:val="00E03315"/>
    <w:rsid w:val="00E03444"/>
    <w:rsid w:val="00E03452"/>
    <w:rsid w:val="00E03478"/>
    <w:rsid w:val="00E03504"/>
    <w:rsid w:val="00E03591"/>
    <w:rsid w:val="00E035C2"/>
    <w:rsid w:val="00E035D2"/>
    <w:rsid w:val="00E036BF"/>
    <w:rsid w:val="00E036D1"/>
    <w:rsid w:val="00E0370D"/>
    <w:rsid w:val="00E0374E"/>
    <w:rsid w:val="00E0375B"/>
    <w:rsid w:val="00E0375D"/>
    <w:rsid w:val="00E03774"/>
    <w:rsid w:val="00E037C3"/>
    <w:rsid w:val="00E0383A"/>
    <w:rsid w:val="00E038BC"/>
    <w:rsid w:val="00E038CD"/>
    <w:rsid w:val="00E038F2"/>
    <w:rsid w:val="00E03966"/>
    <w:rsid w:val="00E03AE2"/>
    <w:rsid w:val="00E03B04"/>
    <w:rsid w:val="00E03B32"/>
    <w:rsid w:val="00E03B74"/>
    <w:rsid w:val="00E03C4C"/>
    <w:rsid w:val="00E03CDA"/>
    <w:rsid w:val="00E03CE2"/>
    <w:rsid w:val="00E03D00"/>
    <w:rsid w:val="00E03D98"/>
    <w:rsid w:val="00E03E59"/>
    <w:rsid w:val="00E03EB6"/>
    <w:rsid w:val="00E03F3F"/>
    <w:rsid w:val="00E03F6A"/>
    <w:rsid w:val="00E03FD9"/>
    <w:rsid w:val="00E0400E"/>
    <w:rsid w:val="00E040D4"/>
    <w:rsid w:val="00E040F0"/>
    <w:rsid w:val="00E040F6"/>
    <w:rsid w:val="00E04193"/>
    <w:rsid w:val="00E04203"/>
    <w:rsid w:val="00E04208"/>
    <w:rsid w:val="00E04250"/>
    <w:rsid w:val="00E04268"/>
    <w:rsid w:val="00E042AF"/>
    <w:rsid w:val="00E04357"/>
    <w:rsid w:val="00E04399"/>
    <w:rsid w:val="00E043CD"/>
    <w:rsid w:val="00E0443E"/>
    <w:rsid w:val="00E0449A"/>
    <w:rsid w:val="00E044AC"/>
    <w:rsid w:val="00E044BD"/>
    <w:rsid w:val="00E044DE"/>
    <w:rsid w:val="00E0451D"/>
    <w:rsid w:val="00E04524"/>
    <w:rsid w:val="00E045BB"/>
    <w:rsid w:val="00E046B0"/>
    <w:rsid w:val="00E0472D"/>
    <w:rsid w:val="00E047C7"/>
    <w:rsid w:val="00E048B0"/>
    <w:rsid w:val="00E048B5"/>
    <w:rsid w:val="00E0498A"/>
    <w:rsid w:val="00E04A34"/>
    <w:rsid w:val="00E04A81"/>
    <w:rsid w:val="00E04B19"/>
    <w:rsid w:val="00E04B4C"/>
    <w:rsid w:val="00E04B94"/>
    <w:rsid w:val="00E04B9E"/>
    <w:rsid w:val="00E04BB2"/>
    <w:rsid w:val="00E04BE7"/>
    <w:rsid w:val="00E04C10"/>
    <w:rsid w:val="00E04DFC"/>
    <w:rsid w:val="00E04E36"/>
    <w:rsid w:val="00E04E75"/>
    <w:rsid w:val="00E04E80"/>
    <w:rsid w:val="00E04EE7"/>
    <w:rsid w:val="00E04F66"/>
    <w:rsid w:val="00E04F69"/>
    <w:rsid w:val="00E05057"/>
    <w:rsid w:val="00E0506E"/>
    <w:rsid w:val="00E050F5"/>
    <w:rsid w:val="00E05164"/>
    <w:rsid w:val="00E051F8"/>
    <w:rsid w:val="00E05205"/>
    <w:rsid w:val="00E0520A"/>
    <w:rsid w:val="00E0520E"/>
    <w:rsid w:val="00E052C9"/>
    <w:rsid w:val="00E053B4"/>
    <w:rsid w:val="00E0540C"/>
    <w:rsid w:val="00E05412"/>
    <w:rsid w:val="00E0545B"/>
    <w:rsid w:val="00E05485"/>
    <w:rsid w:val="00E05506"/>
    <w:rsid w:val="00E05523"/>
    <w:rsid w:val="00E0567C"/>
    <w:rsid w:val="00E056A5"/>
    <w:rsid w:val="00E05704"/>
    <w:rsid w:val="00E057D5"/>
    <w:rsid w:val="00E058A8"/>
    <w:rsid w:val="00E059C5"/>
    <w:rsid w:val="00E059CD"/>
    <w:rsid w:val="00E059D2"/>
    <w:rsid w:val="00E05A20"/>
    <w:rsid w:val="00E05A94"/>
    <w:rsid w:val="00E05AA1"/>
    <w:rsid w:val="00E05C6E"/>
    <w:rsid w:val="00E05F58"/>
    <w:rsid w:val="00E05FAB"/>
    <w:rsid w:val="00E05FED"/>
    <w:rsid w:val="00E0617F"/>
    <w:rsid w:val="00E061F3"/>
    <w:rsid w:val="00E06221"/>
    <w:rsid w:val="00E0626F"/>
    <w:rsid w:val="00E0630D"/>
    <w:rsid w:val="00E06422"/>
    <w:rsid w:val="00E0649F"/>
    <w:rsid w:val="00E06605"/>
    <w:rsid w:val="00E06744"/>
    <w:rsid w:val="00E067B7"/>
    <w:rsid w:val="00E068B1"/>
    <w:rsid w:val="00E068DC"/>
    <w:rsid w:val="00E068E4"/>
    <w:rsid w:val="00E0690E"/>
    <w:rsid w:val="00E06962"/>
    <w:rsid w:val="00E06984"/>
    <w:rsid w:val="00E069CF"/>
    <w:rsid w:val="00E06B10"/>
    <w:rsid w:val="00E06B58"/>
    <w:rsid w:val="00E06BCA"/>
    <w:rsid w:val="00E06C32"/>
    <w:rsid w:val="00E06D16"/>
    <w:rsid w:val="00E06D69"/>
    <w:rsid w:val="00E06DC4"/>
    <w:rsid w:val="00E06E97"/>
    <w:rsid w:val="00E06F6E"/>
    <w:rsid w:val="00E0702E"/>
    <w:rsid w:val="00E07128"/>
    <w:rsid w:val="00E07174"/>
    <w:rsid w:val="00E07235"/>
    <w:rsid w:val="00E0723D"/>
    <w:rsid w:val="00E072CF"/>
    <w:rsid w:val="00E07300"/>
    <w:rsid w:val="00E073A4"/>
    <w:rsid w:val="00E07449"/>
    <w:rsid w:val="00E07479"/>
    <w:rsid w:val="00E074E4"/>
    <w:rsid w:val="00E0751F"/>
    <w:rsid w:val="00E075DA"/>
    <w:rsid w:val="00E07608"/>
    <w:rsid w:val="00E07616"/>
    <w:rsid w:val="00E0766F"/>
    <w:rsid w:val="00E076FC"/>
    <w:rsid w:val="00E0780C"/>
    <w:rsid w:val="00E07831"/>
    <w:rsid w:val="00E07843"/>
    <w:rsid w:val="00E0786C"/>
    <w:rsid w:val="00E078C4"/>
    <w:rsid w:val="00E078F2"/>
    <w:rsid w:val="00E07944"/>
    <w:rsid w:val="00E07960"/>
    <w:rsid w:val="00E0796F"/>
    <w:rsid w:val="00E07A16"/>
    <w:rsid w:val="00E07A68"/>
    <w:rsid w:val="00E07B3F"/>
    <w:rsid w:val="00E07BEF"/>
    <w:rsid w:val="00E07C18"/>
    <w:rsid w:val="00E07C5F"/>
    <w:rsid w:val="00E07CEA"/>
    <w:rsid w:val="00E07DAA"/>
    <w:rsid w:val="00E07DEA"/>
    <w:rsid w:val="00E07E79"/>
    <w:rsid w:val="00E100AE"/>
    <w:rsid w:val="00E100B4"/>
    <w:rsid w:val="00E101CA"/>
    <w:rsid w:val="00E102EE"/>
    <w:rsid w:val="00E10308"/>
    <w:rsid w:val="00E1030F"/>
    <w:rsid w:val="00E1032B"/>
    <w:rsid w:val="00E1036E"/>
    <w:rsid w:val="00E103BB"/>
    <w:rsid w:val="00E10400"/>
    <w:rsid w:val="00E1059A"/>
    <w:rsid w:val="00E105A8"/>
    <w:rsid w:val="00E1061F"/>
    <w:rsid w:val="00E10629"/>
    <w:rsid w:val="00E10666"/>
    <w:rsid w:val="00E1077C"/>
    <w:rsid w:val="00E10813"/>
    <w:rsid w:val="00E108E9"/>
    <w:rsid w:val="00E108FB"/>
    <w:rsid w:val="00E10901"/>
    <w:rsid w:val="00E109CE"/>
    <w:rsid w:val="00E10A8C"/>
    <w:rsid w:val="00E10B4A"/>
    <w:rsid w:val="00E10BA6"/>
    <w:rsid w:val="00E10BA9"/>
    <w:rsid w:val="00E10C7E"/>
    <w:rsid w:val="00E10CD7"/>
    <w:rsid w:val="00E10D47"/>
    <w:rsid w:val="00E10D99"/>
    <w:rsid w:val="00E10DEF"/>
    <w:rsid w:val="00E10E3F"/>
    <w:rsid w:val="00E10E79"/>
    <w:rsid w:val="00E10F19"/>
    <w:rsid w:val="00E10F89"/>
    <w:rsid w:val="00E10F8C"/>
    <w:rsid w:val="00E11035"/>
    <w:rsid w:val="00E110B0"/>
    <w:rsid w:val="00E11156"/>
    <w:rsid w:val="00E11197"/>
    <w:rsid w:val="00E111B7"/>
    <w:rsid w:val="00E112D0"/>
    <w:rsid w:val="00E112D9"/>
    <w:rsid w:val="00E11316"/>
    <w:rsid w:val="00E113B3"/>
    <w:rsid w:val="00E114B4"/>
    <w:rsid w:val="00E11511"/>
    <w:rsid w:val="00E1157E"/>
    <w:rsid w:val="00E115EC"/>
    <w:rsid w:val="00E1177E"/>
    <w:rsid w:val="00E11796"/>
    <w:rsid w:val="00E1180E"/>
    <w:rsid w:val="00E11876"/>
    <w:rsid w:val="00E11881"/>
    <w:rsid w:val="00E11890"/>
    <w:rsid w:val="00E118A8"/>
    <w:rsid w:val="00E118E0"/>
    <w:rsid w:val="00E118FC"/>
    <w:rsid w:val="00E1192B"/>
    <w:rsid w:val="00E11981"/>
    <w:rsid w:val="00E1198A"/>
    <w:rsid w:val="00E1199A"/>
    <w:rsid w:val="00E119CA"/>
    <w:rsid w:val="00E11ACA"/>
    <w:rsid w:val="00E11AD1"/>
    <w:rsid w:val="00E11B25"/>
    <w:rsid w:val="00E11B5D"/>
    <w:rsid w:val="00E11B9F"/>
    <w:rsid w:val="00E11C10"/>
    <w:rsid w:val="00E11C60"/>
    <w:rsid w:val="00E11C67"/>
    <w:rsid w:val="00E11D63"/>
    <w:rsid w:val="00E11E65"/>
    <w:rsid w:val="00E11E69"/>
    <w:rsid w:val="00E11F39"/>
    <w:rsid w:val="00E11F87"/>
    <w:rsid w:val="00E11FDA"/>
    <w:rsid w:val="00E12005"/>
    <w:rsid w:val="00E120B1"/>
    <w:rsid w:val="00E1212B"/>
    <w:rsid w:val="00E12139"/>
    <w:rsid w:val="00E1214D"/>
    <w:rsid w:val="00E12172"/>
    <w:rsid w:val="00E12198"/>
    <w:rsid w:val="00E121DC"/>
    <w:rsid w:val="00E121DD"/>
    <w:rsid w:val="00E121FB"/>
    <w:rsid w:val="00E122C1"/>
    <w:rsid w:val="00E123E0"/>
    <w:rsid w:val="00E124FA"/>
    <w:rsid w:val="00E12586"/>
    <w:rsid w:val="00E125CA"/>
    <w:rsid w:val="00E125D8"/>
    <w:rsid w:val="00E1260A"/>
    <w:rsid w:val="00E126D4"/>
    <w:rsid w:val="00E126D7"/>
    <w:rsid w:val="00E126F3"/>
    <w:rsid w:val="00E1271D"/>
    <w:rsid w:val="00E1274C"/>
    <w:rsid w:val="00E127DF"/>
    <w:rsid w:val="00E127E6"/>
    <w:rsid w:val="00E127FC"/>
    <w:rsid w:val="00E12874"/>
    <w:rsid w:val="00E12935"/>
    <w:rsid w:val="00E1299D"/>
    <w:rsid w:val="00E12A3E"/>
    <w:rsid w:val="00E12ABF"/>
    <w:rsid w:val="00E12B77"/>
    <w:rsid w:val="00E12B97"/>
    <w:rsid w:val="00E12BE8"/>
    <w:rsid w:val="00E12CF0"/>
    <w:rsid w:val="00E12D30"/>
    <w:rsid w:val="00E12D74"/>
    <w:rsid w:val="00E12DE5"/>
    <w:rsid w:val="00E12E4A"/>
    <w:rsid w:val="00E12E6D"/>
    <w:rsid w:val="00E12EB5"/>
    <w:rsid w:val="00E12FEE"/>
    <w:rsid w:val="00E13004"/>
    <w:rsid w:val="00E130BB"/>
    <w:rsid w:val="00E130DE"/>
    <w:rsid w:val="00E1316A"/>
    <w:rsid w:val="00E13178"/>
    <w:rsid w:val="00E13186"/>
    <w:rsid w:val="00E131E7"/>
    <w:rsid w:val="00E132AE"/>
    <w:rsid w:val="00E132CE"/>
    <w:rsid w:val="00E1336D"/>
    <w:rsid w:val="00E1339E"/>
    <w:rsid w:val="00E133AE"/>
    <w:rsid w:val="00E133E5"/>
    <w:rsid w:val="00E1345C"/>
    <w:rsid w:val="00E134B3"/>
    <w:rsid w:val="00E134BE"/>
    <w:rsid w:val="00E13508"/>
    <w:rsid w:val="00E13524"/>
    <w:rsid w:val="00E13581"/>
    <w:rsid w:val="00E13585"/>
    <w:rsid w:val="00E1358A"/>
    <w:rsid w:val="00E135F9"/>
    <w:rsid w:val="00E13693"/>
    <w:rsid w:val="00E136B6"/>
    <w:rsid w:val="00E1380D"/>
    <w:rsid w:val="00E138C0"/>
    <w:rsid w:val="00E138F3"/>
    <w:rsid w:val="00E1392B"/>
    <w:rsid w:val="00E13944"/>
    <w:rsid w:val="00E139B2"/>
    <w:rsid w:val="00E139F9"/>
    <w:rsid w:val="00E13AD9"/>
    <w:rsid w:val="00E13B9A"/>
    <w:rsid w:val="00E13BA4"/>
    <w:rsid w:val="00E13BD5"/>
    <w:rsid w:val="00E13BD7"/>
    <w:rsid w:val="00E13C05"/>
    <w:rsid w:val="00E13C14"/>
    <w:rsid w:val="00E13C41"/>
    <w:rsid w:val="00E13CC1"/>
    <w:rsid w:val="00E13CE0"/>
    <w:rsid w:val="00E13CE9"/>
    <w:rsid w:val="00E13D14"/>
    <w:rsid w:val="00E13DA2"/>
    <w:rsid w:val="00E13E64"/>
    <w:rsid w:val="00E13E75"/>
    <w:rsid w:val="00E13EC0"/>
    <w:rsid w:val="00E13F49"/>
    <w:rsid w:val="00E13F52"/>
    <w:rsid w:val="00E1403E"/>
    <w:rsid w:val="00E1410B"/>
    <w:rsid w:val="00E1411A"/>
    <w:rsid w:val="00E14128"/>
    <w:rsid w:val="00E14273"/>
    <w:rsid w:val="00E1427A"/>
    <w:rsid w:val="00E14290"/>
    <w:rsid w:val="00E142BD"/>
    <w:rsid w:val="00E1434B"/>
    <w:rsid w:val="00E143C1"/>
    <w:rsid w:val="00E143FC"/>
    <w:rsid w:val="00E14431"/>
    <w:rsid w:val="00E144C4"/>
    <w:rsid w:val="00E14551"/>
    <w:rsid w:val="00E14556"/>
    <w:rsid w:val="00E1456D"/>
    <w:rsid w:val="00E1459D"/>
    <w:rsid w:val="00E145C9"/>
    <w:rsid w:val="00E145D1"/>
    <w:rsid w:val="00E1467F"/>
    <w:rsid w:val="00E146FC"/>
    <w:rsid w:val="00E1470C"/>
    <w:rsid w:val="00E1473D"/>
    <w:rsid w:val="00E14765"/>
    <w:rsid w:val="00E14768"/>
    <w:rsid w:val="00E14789"/>
    <w:rsid w:val="00E147E9"/>
    <w:rsid w:val="00E147F1"/>
    <w:rsid w:val="00E1480B"/>
    <w:rsid w:val="00E14875"/>
    <w:rsid w:val="00E148F0"/>
    <w:rsid w:val="00E14951"/>
    <w:rsid w:val="00E1495F"/>
    <w:rsid w:val="00E149D8"/>
    <w:rsid w:val="00E14A3B"/>
    <w:rsid w:val="00E14A77"/>
    <w:rsid w:val="00E14ABE"/>
    <w:rsid w:val="00E14B05"/>
    <w:rsid w:val="00E14BAD"/>
    <w:rsid w:val="00E14C75"/>
    <w:rsid w:val="00E14D4B"/>
    <w:rsid w:val="00E14E88"/>
    <w:rsid w:val="00E14E89"/>
    <w:rsid w:val="00E14EB7"/>
    <w:rsid w:val="00E14F72"/>
    <w:rsid w:val="00E14FD9"/>
    <w:rsid w:val="00E14FF7"/>
    <w:rsid w:val="00E15040"/>
    <w:rsid w:val="00E150C4"/>
    <w:rsid w:val="00E1512C"/>
    <w:rsid w:val="00E15131"/>
    <w:rsid w:val="00E15187"/>
    <w:rsid w:val="00E151E3"/>
    <w:rsid w:val="00E1528F"/>
    <w:rsid w:val="00E1532E"/>
    <w:rsid w:val="00E15354"/>
    <w:rsid w:val="00E154F8"/>
    <w:rsid w:val="00E155C5"/>
    <w:rsid w:val="00E15634"/>
    <w:rsid w:val="00E1567A"/>
    <w:rsid w:val="00E156E7"/>
    <w:rsid w:val="00E15764"/>
    <w:rsid w:val="00E1577D"/>
    <w:rsid w:val="00E157DA"/>
    <w:rsid w:val="00E15840"/>
    <w:rsid w:val="00E1585F"/>
    <w:rsid w:val="00E15899"/>
    <w:rsid w:val="00E1593C"/>
    <w:rsid w:val="00E15948"/>
    <w:rsid w:val="00E1594B"/>
    <w:rsid w:val="00E159D1"/>
    <w:rsid w:val="00E159DA"/>
    <w:rsid w:val="00E15AB9"/>
    <w:rsid w:val="00E15B0A"/>
    <w:rsid w:val="00E15B21"/>
    <w:rsid w:val="00E15B22"/>
    <w:rsid w:val="00E15B43"/>
    <w:rsid w:val="00E15BA8"/>
    <w:rsid w:val="00E15BF4"/>
    <w:rsid w:val="00E15C2F"/>
    <w:rsid w:val="00E15C4A"/>
    <w:rsid w:val="00E15C68"/>
    <w:rsid w:val="00E15D20"/>
    <w:rsid w:val="00E15D73"/>
    <w:rsid w:val="00E15D84"/>
    <w:rsid w:val="00E15D8C"/>
    <w:rsid w:val="00E15DA9"/>
    <w:rsid w:val="00E15DB5"/>
    <w:rsid w:val="00E15DEB"/>
    <w:rsid w:val="00E15E29"/>
    <w:rsid w:val="00E15E6A"/>
    <w:rsid w:val="00E15EAE"/>
    <w:rsid w:val="00E15EC4"/>
    <w:rsid w:val="00E15FE6"/>
    <w:rsid w:val="00E15FF5"/>
    <w:rsid w:val="00E16048"/>
    <w:rsid w:val="00E1605F"/>
    <w:rsid w:val="00E160BA"/>
    <w:rsid w:val="00E161E9"/>
    <w:rsid w:val="00E16208"/>
    <w:rsid w:val="00E1623C"/>
    <w:rsid w:val="00E16245"/>
    <w:rsid w:val="00E16299"/>
    <w:rsid w:val="00E1632C"/>
    <w:rsid w:val="00E1633C"/>
    <w:rsid w:val="00E16374"/>
    <w:rsid w:val="00E163AE"/>
    <w:rsid w:val="00E164B4"/>
    <w:rsid w:val="00E16511"/>
    <w:rsid w:val="00E16527"/>
    <w:rsid w:val="00E165BF"/>
    <w:rsid w:val="00E16640"/>
    <w:rsid w:val="00E16669"/>
    <w:rsid w:val="00E16789"/>
    <w:rsid w:val="00E1679C"/>
    <w:rsid w:val="00E167DB"/>
    <w:rsid w:val="00E168BC"/>
    <w:rsid w:val="00E168F3"/>
    <w:rsid w:val="00E16912"/>
    <w:rsid w:val="00E169BF"/>
    <w:rsid w:val="00E16A05"/>
    <w:rsid w:val="00E16A47"/>
    <w:rsid w:val="00E16A94"/>
    <w:rsid w:val="00E16B1C"/>
    <w:rsid w:val="00E16C32"/>
    <w:rsid w:val="00E16CB6"/>
    <w:rsid w:val="00E16CCB"/>
    <w:rsid w:val="00E16CD2"/>
    <w:rsid w:val="00E16CD4"/>
    <w:rsid w:val="00E16CE2"/>
    <w:rsid w:val="00E16CF5"/>
    <w:rsid w:val="00E16D5A"/>
    <w:rsid w:val="00E16E7C"/>
    <w:rsid w:val="00E16ECA"/>
    <w:rsid w:val="00E16F26"/>
    <w:rsid w:val="00E170C7"/>
    <w:rsid w:val="00E170DF"/>
    <w:rsid w:val="00E170EB"/>
    <w:rsid w:val="00E17293"/>
    <w:rsid w:val="00E172D3"/>
    <w:rsid w:val="00E173ED"/>
    <w:rsid w:val="00E17478"/>
    <w:rsid w:val="00E1758E"/>
    <w:rsid w:val="00E17644"/>
    <w:rsid w:val="00E176A8"/>
    <w:rsid w:val="00E176C3"/>
    <w:rsid w:val="00E176DF"/>
    <w:rsid w:val="00E17724"/>
    <w:rsid w:val="00E1775A"/>
    <w:rsid w:val="00E17770"/>
    <w:rsid w:val="00E177F4"/>
    <w:rsid w:val="00E177F9"/>
    <w:rsid w:val="00E1785D"/>
    <w:rsid w:val="00E1787A"/>
    <w:rsid w:val="00E178AB"/>
    <w:rsid w:val="00E178C6"/>
    <w:rsid w:val="00E1792E"/>
    <w:rsid w:val="00E17939"/>
    <w:rsid w:val="00E17967"/>
    <w:rsid w:val="00E179F9"/>
    <w:rsid w:val="00E17B24"/>
    <w:rsid w:val="00E17B63"/>
    <w:rsid w:val="00E17B8D"/>
    <w:rsid w:val="00E17B98"/>
    <w:rsid w:val="00E17C5C"/>
    <w:rsid w:val="00E17CCC"/>
    <w:rsid w:val="00E17D2A"/>
    <w:rsid w:val="00E17D4C"/>
    <w:rsid w:val="00E17DB4"/>
    <w:rsid w:val="00E17E8B"/>
    <w:rsid w:val="00E17EC6"/>
    <w:rsid w:val="00E17F3A"/>
    <w:rsid w:val="00E17F3C"/>
    <w:rsid w:val="00E17F4C"/>
    <w:rsid w:val="00E17FBA"/>
    <w:rsid w:val="00E17FF4"/>
    <w:rsid w:val="00E200DE"/>
    <w:rsid w:val="00E20110"/>
    <w:rsid w:val="00E20165"/>
    <w:rsid w:val="00E201E7"/>
    <w:rsid w:val="00E20274"/>
    <w:rsid w:val="00E2027C"/>
    <w:rsid w:val="00E20297"/>
    <w:rsid w:val="00E2029E"/>
    <w:rsid w:val="00E202BE"/>
    <w:rsid w:val="00E2030F"/>
    <w:rsid w:val="00E2036B"/>
    <w:rsid w:val="00E203D3"/>
    <w:rsid w:val="00E203E1"/>
    <w:rsid w:val="00E203F9"/>
    <w:rsid w:val="00E20448"/>
    <w:rsid w:val="00E204B4"/>
    <w:rsid w:val="00E205F8"/>
    <w:rsid w:val="00E2060A"/>
    <w:rsid w:val="00E20729"/>
    <w:rsid w:val="00E2074B"/>
    <w:rsid w:val="00E20751"/>
    <w:rsid w:val="00E2089E"/>
    <w:rsid w:val="00E2097B"/>
    <w:rsid w:val="00E209B5"/>
    <w:rsid w:val="00E209ED"/>
    <w:rsid w:val="00E20A08"/>
    <w:rsid w:val="00E20A14"/>
    <w:rsid w:val="00E20A5D"/>
    <w:rsid w:val="00E20B12"/>
    <w:rsid w:val="00E20B52"/>
    <w:rsid w:val="00E20BAE"/>
    <w:rsid w:val="00E20BBD"/>
    <w:rsid w:val="00E20C76"/>
    <w:rsid w:val="00E20CAD"/>
    <w:rsid w:val="00E20CFE"/>
    <w:rsid w:val="00E20D83"/>
    <w:rsid w:val="00E20DC8"/>
    <w:rsid w:val="00E20DF4"/>
    <w:rsid w:val="00E20E77"/>
    <w:rsid w:val="00E20E9E"/>
    <w:rsid w:val="00E20EF5"/>
    <w:rsid w:val="00E20F35"/>
    <w:rsid w:val="00E20F98"/>
    <w:rsid w:val="00E210D3"/>
    <w:rsid w:val="00E212DF"/>
    <w:rsid w:val="00E21374"/>
    <w:rsid w:val="00E213D2"/>
    <w:rsid w:val="00E2141C"/>
    <w:rsid w:val="00E21479"/>
    <w:rsid w:val="00E214FD"/>
    <w:rsid w:val="00E2151E"/>
    <w:rsid w:val="00E21623"/>
    <w:rsid w:val="00E21632"/>
    <w:rsid w:val="00E216C3"/>
    <w:rsid w:val="00E21726"/>
    <w:rsid w:val="00E21732"/>
    <w:rsid w:val="00E21775"/>
    <w:rsid w:val="00E21789"/>
    <w:rsid w:val="00E21797"/>
    <w:rsid w:val="00E218C2"/>
    <w:rsid w:val="00E219DA"/>
    <w:rsid w:val="00E21A00"/>
    <w:rsid w:val="00E21A66"/>
    <w:rsid w:val="00E21B20"/>
    <w:rsid w:val="00E21B4E"/>
    <w:rsid w:val="00E21B8F"/>
    <w:rsid w:val="00E21BB1"/>
    <w:rsid w:val="00E21CA9"/>
    <w:rsid w:val="00E21D5D"/>
    <w:rsid w:val="00E21F15"/>
    <w:rsid w:val="00E21F59"/>
    <w:rsid w:val="00E21F5C"/>
    <w:rsid w:val="00E21F73"/>
    <w:rsid w:val="00E21FC0"/>
    <w:rsid w:val="00E22091"/>
    <w:rsid w:val="00E2219C"/>
    <w:rsid w:val="00E221D7"/>
    <w:rsid w:val="00E22229"/>
    <w:rsid w:val="00E22275"/>
    <w:rsid w:val="00E22299"/>
    <w:rsid w:val="00E222AC"/>
    <w:rsid w:val="00E2231C"/>
    <w:rsid w:val="00E22364"/>
    <w:rsid w:val="00E223E5"/>
    <w:rsid w:val="00E22407"/>
    <w:rsid w:val="00E22424"/>
    <w:rsid w:val="00E22495"/>
    <w:rsid w:val="00E22527"/>
    <w:rsid w:val="00E22545"/>
    <w:rsid w:val="00E22556"/>
    <w:rsid w:val="00E22572"/>
    <w:rsid w:val="00E225A8"/>
    <w:rsid w:val="00E225CE"/>
    <w:rsid w:val="00E225FC"/>
    <w:rsid w:val="00E2264C"/>
    <w:rsid w:val="00E22758"/>
    <w:rsid w:val="00E22768"/>
    <w:rsid w:val="00E2285C"/>
    <w:rsid w:val="00E2287B"/>
    <w:rsid w:val="00E22887"/>
    <w:rsid w:val="00E2288D"/>
    <w:rsid w:val="00E228AA"/>
    <w:rsid w:val="00E229C7"/>
    <w:rsid w:val="00E22AF3"/>
    <w:rsid w:val="00E22B0D"/>
    <w:rsid w:val="00E22B3F"/>
    <w:rsid w:val="00E22B5D"/>
    <w:rsid w:val="00E22C4E"/>
    <w:rsid w:val="00E22D32"/>
    <w:rsid w:val="00E22D7A"/>
    <w:rsid w:val="00E22DA0"/>
    <w:rsid w:val="00E22DA1"/>
    <w:rsid w:val="00E22DFC"/>
    <w:rsid w:val="00E22E35"/>
    <w:rsid w:val="00E22E91"/>
    <w:rsid w:val="00E22EDE"/>
    <w:rsid w:val="00E22F9C"/>
    <w:rsid w:val="00E22FE7"/>
    <w:rsid w:val="00E23064"/>
    <w:rsid w:val="00E2309A"/>
    <w:rsid w:val="00E23122"/>
    <w:rsid w:val="00E23172"/>
    <w:rsid w:val="00E231A9"/>
    <w:rsid w:val="00E231BB"/>
    <w:rsid w:val="00E23230"/>
    <w:rsid w:val="00E23287"/>
    <w:rsid w:val="00E23295"/>
    <w:rsid w:val="00E232D3"/>
    <w:rsid w:val="00E2332F"/>
    <w:rsid w:val="00E23347"/>
    <w:rsid w:val="00E2334A"/>
    <w:rsid w:val="00E2349C"/>
    <w:rsid w:val="00E234D6"/>
    <w:rsid w:val="00E2354D"/>
    <w:rsid w:val="00E2361D"/>
    <w:rsid w:val="00E23693"/>
    <w:rsid w:val="00E236B9"/>
    <w:rsid w:val="00E23731"/>
    <w:rsid w:val="00E2375D"/>
    <w:rsid w:val="00E23896"/>
    <w:rsid w:val="00E238D2"/>
    <w:rsid w:val="00E23957"/>
    <w:rsid w:val="00E23A2E"/>
    <w:rsid w:val="00E23BF3"/>
    <w:rsid w:val="00E23C33"/>
    <w:rsid w:val="00E23CC4"/>
    <w:rsid w:val="00E23CE4"/>
    <w:rsid w:val="00E23D0D"/>
    <w:rsid w:val="00E23DCF"/>
    <w:rsid w:val="00E23E09"/>
    <w:rsid w:val="00E23E16"/>
    <w:rsid w:val="00E23EC2"/>
    <w:rsid w:val="00E23F11"/>
    <w:rsid w:val="00E23F45"/>
    <w:rsid w:val="00E23F91"/>
    <w:rsid w:val="00E2403B"/>
    <w:rsid w:val="00E24087"/>
    <w:rsid w:val="00E240B0"/>
    <w:rsid w:val="00E240B5"/>
    <w:rsid w:val="00E24111"/>
    <w:rsid w:val="00E24151"/>
    <w:rsid w:val="00E241A3"/>
    <w:rsid w:val="00E241AC"/>
    <w:rsid w:val="00E241DC"/>
    <w:rsid w:val="00E241DF"/>
    <w:rsid w:val="00E2421A"/>
    <w:rsid w:val="00E24333"/>
    <w:rsid w:val="00E24387"/>
    <w:rsid w:val="00E243B2"/>
    <w:rsid w:val="00E243BC"/>
    <w:rsid w:val="00E2449A"/>
    <w:rsid w:val="00E24513"/>
    <w:rsid w:val="00E24521"/>
    <w:rsid w:val="00E24675"/>
    <w:rsid w:val="00E246F5"/>
    <w:rsid w:val="00E24722"/>
    <w:rsid w:val="00E2475C"/>
    <w:rsid w:val="00E2479E"/>
    <w:rsid w:val="00E2483E"/>
    <w:rsid w:val="00E248B1"/>
    <w:rsid w:val="00E249F9"/>
    <w:rsid w:val="00E24A74"/>
    <w:rsid w:val="00E24A99"/>
    <w:rsid w:val="00E24AAF"/>
    <w:rsid w:val="00E24B09"/>
    <w:rsid w:val="00E24B49"/>
    <w:rsid w:val="00E24BC6"/>
    <w:rsid w:val="00E24C07"/>
    <w:rsid w:val="00E24C49"/>
    <w:rsid w:val="00E24D03"/>
    <w:rsid w:val="00E24DA8"/>
    <w:rsid w:val="00E24E16"/>
    <w:rsid w:val="00E24E75"/>
    <w:rsid w:val="00E24ECB"/>
    <w:rsid w:val="00E24F32"/>
    <w:rsid w:val="00E24FCC"/>
    <w:rsid w:val="00E25048"/>
    <w:rsid w:val="00E25099"/>
    <w:rsid w:val="00E250D6"/>
    <w:rsid w:val="00E250F0"/>
    <w:rsid w:val="00E25103"/>
    <w:rsid w:val="00E2512C"/>
    <w:rsid w:val="00E2525B"/>
    <w:rsid w:val="00E252FB"/>
    <w:rsid w:val="00E25316"/>
    <w:rsid w:val="00E253EC"/>
    <w:rsid w:val="00E25415"/>
    <w:rsid w:val="00E254C5"/>
    <w:rsid w:val="00E254DC"/>
    <w:rsid w:val="00E25548"/>
    <w:rsid w:val="00E2554F"/>
    <w:rsid w:val="00E2562E"/>
    <w:rsid w:val="00E25687"/>
    <w:rsid w:val="00E256BF"/>
    <w:rsid w:val="00E2574F"/>
    <w:rsid w:val="00E2584D"/>
    <w:rsid w:val="00E258D0"/>
    <w:rsid w:val="00E2594E"/>
    <w:rsid w:val="00E2595F"/>
    <w:rsid w:val="00E259FD"/>
    <w:rsid w:val="00E25A04"/>
    <w:rsid w:val="00E25A2A"/>
    <w:rsid w:val="00E25A38"/>
    <w:rsid w:val="00E25A55"/>
    <w:rsid w:val="00E25AD4"/>
    <w:rsid w:val="00E25B36"/>
    <w:rsid w:val="00E25C03"/>
    <w:rsid w:val="00E25C19"/>
    <w:rsid w:val="00E25C21"/>
    <w:rsid w:val="00E25CE9"/>
    <w:rsid w:val="00E25DA1"/>
    <w:rsid w:val="00E25E14"/>
    <w:rsid w:val="00E25E28"/>
    <w:rsid w:val="00E25E3B"/>
    <w:rsid w:val="00E25E8A"/>
    <w:rsid w:val="00E25F14"/>
    <w:rsid w:val="00E25F65"/>
    <w:rsid w:val="00E25F81"/>
    <w:rsid w:val="00E25FD2"/>
    <w:rsid w:val="00E2601C"/>
    <w:rsid w:val="00E26067"/>
    <w:rsid w:val="00E26081"/>
    <w:rsid w:val="00E26170"/>
    <w:rsid w:val="00E261A6"/>
    <w:rsid w:val="00E261B4"/>
    <w:rsid w:val="00E261E0"/>
    <w:rsid w:val="00E261E2"/>
    <w:rsid w:val="00E262ED"/>
    <w:rsid w:val="00E26351"/>
    <w:rsid w:val="00E2636C"/>
    <w:rsid w:val="00E263D8"/>
    <w:rsid w:val="00E264B2"/>
    <w:rsid w:val="00E264CD"/>
    <w:rsid w:val="00E26517"/>
    <w:rsid w:val="00E26545"/>
    <w:rsid w:val="00E2654E"/>
    <w:rsid w:val="00E2655C"/>
    <w:rsid w:val="00E26594"/>
    <w:rsid w:val="00E265A2"/>
    <w:rsid w:val="00E26629"/>
    <w:rsid w:val="00E26773"/>
    <w:rsid w:val="00E268AD"/>
    <w:rsid w:val="00E269CA"/>
    <w:rsid w:val="00E26ACB"/>
    <w:rsid w:val="00E26B1C"/>
    <w:rsid w:val="00E26BDC"/>
    <w:rsid w:val="00E26CBC"/>
    <w:rsid w:val="00E26D25"/>
    <w:rsid w:val="00E26E67"/>
    <w:rsid w:val="00E26F48"/>
    <w:rsid w:val="00E2702C"/>
    <w:rsid w:val="00E270E3"/>
    <w:rsid w:val="00E27140"/>
    <w:rsid w:val="00E271F0"/>
    <w:rsid w:val="00E27206"/>
    <w:rsid w:val="00E27254"/>
    <w:rsid w:val="00E2730B"/>
    <w:rsid w:val="00E273FE"/>
    <w:rsid w:val="00E27402"/>
    <w:rsid w:val="00E27412"/>
    <w:rsid w:val="00E27530"/>
    <w:rsid w:val="00E27579"/>
    <w:rsid w:val="00E275B6"/>
    <w:rsid w:val="00E27787"/>
    <w:rsid w:val="00E277A7"/>
    <w:rsid w:val="00E277DB"/>
    <w:rsid w:val="00E27990"/>
    <w:rsid w:val="00E279AF"/>
    <w:rsid w:val="00E279DA"/>
    <w:rsid w:val="00E27A0D"/>
    <w:rsid w:val="00E27AA6"/>
    <w:rsid w:val="00E27AAF"/>
    <w:rsid w:val="00E27ABD"/>
    <w:rsid w:val="00E27B48"/>
    <w:rsid w:val="00E27BAE"/>
    <w:rsid w:val="00E27D06"/>
    <w:rsid w:val="00E27D1C"/>
    <w:rsid w:val="00E27DC9"/>
    <w:rsid w:val="00E27EBB"/>
    <w:rsid w:val="00E27EDC"/>
    <w:rsid w:val="00E3008A"/>
    <w:rsid w:val="00E300EB"/>
    <w:rsid w:val="00E3012C"/>
    <w:rsid w:val="00E30181"/>
    <w:rsid w:val="00E301F3"/>
    <w:rsid w:val="00E301FB"/>
    <w:rsid w:val="00E30219"/>
    <w:rsid w:val="00E30231"/>
    <w:rsid w:val="00E30262"/>
    <w:rsid w:val="00E302BB"/>
    <w:rsid w:val="00E3038C"/>
    <w:rsid w:val="00E3044F"/>
    <w:rsid w:val="00E3045B"/>
    <w:rsid w:val="00E3046E"/>
    <w:rsid w:val="00E305AA"/>
    <w:rsid w:val="00E305F8"/>
    <w:rsid w:val="00E30677"/>
    <w:rsid w:val="00E30692"/>
    <w:rsid w:val="00E306E3"/>
    <w:rsid w:val="00E306EB"/>
    <w:rsid w:val="00E307CB"/>
    <w:rsid w:val="00E307D0"/>
    <w:rsid w:val="00E307F0"/>
    <w:rsid w:val="00E3080C"/>
    <w:rsid w:val="00E308E2"/>
    <w:rsid w:val="00E30B6B"/>
    <w:rsid w:val="00E30B9A"/>
    <w:rsid w:val="00E30BAD"/>
    <w:rsid w:val="00E30C33"/>
    <w:rsid w:val="00E30C71"/>
    <w:rsid w:val="00E30CCD"/>
    <w:rsid w:val="00E30CD7"/>
    <w:rsid w:val="00E30D34"/>
    <w:rsid w:val="00E30D56"/>
    <w:rsid w:val="00E30E1A"/>
    <w:rsid w:val="00E30EAB"/>
    <w:rsid w:val="00E30F80"/>
    <w:rsid w:val="00E30FA3"/>
    <w:rsid w:val="00E30FDA"/>
    <w:rsid w:val="00E310B2"/>
    <w:rsid w:val="00E310D5"/>
    <w:rsid w:val="00E3112F"/>
    <w:rsid w:val="00E31161"/>
    <w:rsid w:val="00E31238"/>
    <w:rsid w:val="00E31239"/>
    <w:rsid w:val="00E3123E"/>
    <w:rsid w:val="00E3123F"/>
    <w:rsid w:val="00E31250"/>
    <w:rsid w:val="00E3126A"/>
    <w:rsid w:val="00E3127D"/>
    <w:rsid w:val="00E312B0"/>
    <w:rsid w:val="00E312C2"/>
    <w:rsid w:val="00E31470"/>
    <w:rsid w:val="00E31481"/>
    <w:rsid w:val="00E31492"/>
    <w:rsid w:val="00E31498"/>
    <w:rsid w:val="00E31529"/>
    <w:rsid w:val="00E31581"/>
    <w:rsid w:val="00E315ED"/>
    <w:rsid w:val="00E3168A"/>
    <w:rsid w:val="00E31712"/>
    <w:rsid w:val="00E3175A"/>
    <w:rsid w:val="00E31784"/>
    <w:rsid w:val="00E317DB"/>
    <w:rsid w:val="00E31854"/>
    <w:rsid w:val="00E31934"/>
    <w:rsid w:val="00E31948"/>
    <w:rsid w:val="00E3194A"/>
    <w:rsid w:val="00E319DD"/>
    <w:rsid w:val="00E319F1"/>
    <w:rsid w:val="00E31A9C"/>
    <w:rsid w:val="00E31B29"/>
    <w:rsid w:val="00E31BDD"/>
    <w:rsid w:val="00E31C88"/>
    <w:rsid w:val="00E31C8D"/>
    <w:rsid w:val="00E31CBF"/>
    <w:rsid w:val="00E31CCA"/>
    <w:rsid w:val="00E31CDD"/>
    <w:rsid w:val="00E31D25"/>
    <w:rsid w:val="00E31D59"/>
    <w:rsid w:val="00E31E08"/>
    <w:rsid w:val="00E31E6C"/>
    <w:rsid w:val="00E31E82"/>
    <w:rsid w:val="00E31F42"/>
    <w:rsid w:val="00E31F86"/>
    <w:rsid w:val="00E32035"/>
    <w:rsid w:val="00E32049"/>
    <w:rsid w:val="00E32087"/>
    <w:rsid w:val="00E320A4"/>
    <w:rsid w:val="00E32170"/>
    <w:rsid w:val="00E3222B"/>
    <w:rsid w:val="00E3234C"/>
    <w:rsid w:val="00E3234D"/>
    <w:rsid w:val="00E32386"/>
    <w:rsid w:val="00E32390"/>
    <w:rsid w:val="00E32483"/>
    <w:rsid w:val="00E324BB"/>
    <w:rsid w:val="00E324E4"/>
    <w:rsid w:val="00E32533"/>
    <w:rsid w:val="00E325B1"/>
    <w:rsid w:val="00E32622"/>
    <w:rsid w:val="00E326D5"/>
    <w:rsid w:val="00E32735"/>
    <w:rsid w:val="00E3279C"/>
    <w:rsid w:val="00E32868"/>
    <w:rsid w:val="00E328AE"/>
    <w:rsid w:val="00E32A48"/>
    <w:rsid w:val="00E32B6E"/>
    <w:rsid w:val="00E32B88"/>
    <w:rsid w:val="00E32B92"/>
    <w:rsid w:val="00E32BE2"/>
    <w:rsid w:val="00E32C0D"/>
    <w:rsid w:val="00E32C34"/>
    <w:rsid w:val="00E32C67"/>
    <w:rsid w:val="00E32CC7"/>
    <w:rsid w:val="00E32D1A"/>
    <w:rsid w:val="00E32D45"/>
    <w:rsid w:val="00E32D6E"/>
    <w:rsid w:val="00E32E10"/>
    <w:rsid w:val="00E32E29"/>
    <w:rsid w:val="00E32E2A"/>
    <w:rsid w:val="00E32E3A"/>
    <w:rsid w:val="00E32ECE"/>
    <w:rsid w:val="00E32FAE"/>
    <w:rsid w:val="00E330B9"/>
    <w:rsid w:val="00E330D7"/>
    <w:rsid w:val="00E3310A"/>
    <w:rsid w:val="00E33145"/>
    <w:rsid w:val="00E331C0"/>
    <w:rsid w:val="00E3325A"/>
    <w:rsid w:val="00E33274"/>
    <w:rsid w:val="00E33454"/>
    <w:rsid w:val="00E3346C"/>
    <w:rsid w:val="00E33565"/>
    <w:rsid w:val="00E33575"/>
    <w:rsid w:val="00E335CD"/>
    <w:rsid w:val="00E33657"/>
    <w:rsid w:val="00E33681"/>
    <w:rsid w:val="00E3369C"/>
    <w:rsid w:val="00E336AD"/>
    <w:rsid w:val="00E33756"/>
    <w:rsid w:val="00E33783"/>
    <w:rsid w:val="00E33815"/>
    <w:rsid w:val="00E338BB"/>
    <w:rsid w:val="00E3392F"/>
    <w:rsid w:val="00E33930"/>
    <w:rsid w:val="00E33A4E"/>
    <w:rsid w:val="00E33AF1"/>
    <w:rsid w:val="00E33B3C"/>
    <w:rsid w:val="00E33BB4"/>
    <w:rsid w:val="00E33BEB"/>
    <w:rsid w:val="00E33C0E"/>
    <w:rsid w:val="00E33C15"/>
    <w:rsid w:val="00E33C9F"/>
    <w:rsid w:val="00E33D03"/>
    <w:rsid w:val="00E33D91"/>
    <w:rsid w:val="00E33E62"/>
    <w:rsid w:val="00E33F2D"/>
    <w:rsid w:val="00E33F48"/>
    <w:rsid w:val="00E33F64"/>
    <w:rsid w:val="00E33F6A"/>
    <w:rsid w:val="00E34135"/>
    <w:rsid w:val="00E3424C"/>
    <w:rsid w:val="00E3429B"/>
    <w:rsid w:val="00E342C6"/>
    <w:rsid w:val="00E342DE"/>
    <w:rsid w:val="00E34454"/>
    <w:rsid w:val="00E3448E"/>
    <w:rsid w:val="00E34530"/>
    <w:rsid w:val="00E34534"/>
    <w:rsid w:val="00E345B9"/>
    <w:rsid w:val="00E345E1"/>
    <w:rsid w:val="00E34696"/>
    <w:rsid w:val="00E34765"/>
    <w:rsid w:val="00E34859"/>
    <w:rsid w:val="00E34872"/>
    <w:rsid w:val="00E348B0"/>
    <w:rsid w:val="00E34958"/>
    <w:rsid w:val="00E3498D"/>
    <w:rsid w:val="00E3499C"/>
    <w:rsid w:val="00E34A4F"/>
    <w:rsid w:val="00E34A99"/>
    <w:rsid w:val="00E34AF1"/>
    <w:rsid w:val="00E34B5B"/>
    <w:rsid w:val="00E34B9C"/>
    <w:rsid w:val="00E34BE6"/>
    <w:rsid w:val="00E34C07"/>
    <w:rsid w:val="00E34C30"/>
    <w:rsid w:val="00E34CC4"/>
    <w:rsid w:val="00E34E14"/>
    <w:rsid w:val="00E34E4F"/>
    <w:rsid w:val="00E34EC2"/>
    <w:rsid w:val="00E34EC6"/>
    <w:rsid w:val="00E34F74"/>
    <w:rsid w:val="00E3515D"/>
    <w:rsid w:val="00E35194"/>
    <w:rsid w:val="00E351F8"/>
    <w:rsid w:val="00E3522C"/>
    <w:rsid w:val="00E35278"/>
    <w:rsid w:val="00E3535D"/>
    <w:rsid w:val="00E35368"/>
    <w:rsid w:val="00E3543C"/>
    <w:rsid w:val="00E35442"/>
    <w:rsid w:val="00E354A4"/>
    <w:rsid w:val="00E354CA"/>
    <w:rsid w:val="00E354E2"/>
    <w:rsid w:val="00E354F2"/>
    <w:rsid w:val="00E35504"/>
    <w:rsid w:val="00E35550"/>
    <w:rsid w:val="00E3558D"/>
    <w:rsid w:val="00E35590"/>
    <w:rsid w:val="00E35827"/>
    <w:rsid w:val="00E35876"/>
    <w:rsid w:val="00E35893"/>
    <w:rsid w:val="00E3589A"/>
    <w:rsid w:val="00E358CC"/>
    <w:rsid w:val="00E358D7"/>
    <w:rsid w:val="00E3590A"/>
    <w:rsid w:val="00E35982"/>
    <w:rsid w:val="00E35A1F"/>
    <w:rsid w:val="00E35A87"/>
    <w:rsid w:val="00E35ACD"/>
    <w:rsid w:val="00E35AEC"/>
    <w:rsid w:val="00E35AF9"/>
    <w:rsid w:val="00E35B58"/>
    <w:rsid w:val="00E35B97"/>
    <w:rsid w:val="00E35BB3"/>
    <w:rsid w:val="00E35BD9"/>
    <w:rsid w:val="00E35BE1"/>
    <w:rsid w:val="00E35BF1"/>
    <w:rsid w:val="00E35C4F"/>
    <w:rsid w:val="00E35C79"/>
    <w:rsid w:val="00E35CC0"/>
    <w:rsid w:val="00E35D89"/>
    <w:rsid w:val="00E35DC3"/>
    <w:rsid w:val="00E35E40"/>
    <w:rsid w:val="00E35E42"/>
    <w:rsid w:val="00E35E5B"/>
    <w:rsid w:val="00E35E86"/>
    <w:rsid w:val="00E35E9E"/>
    <w:rsid w:val="00E36019"/>
    <w:rsid w:val="00E3601F"/>
    <w:rsid w:val="00E36154"/>
    <w:rsid w:val="00E36177"/>
    <w:rsid w:val="00E3618A"/>
    <w:rsid w:val="00E361DA"/>
    <w:rsid w:val="00E361FE"/>
    <w:rsid w:val="00E361FF"/>
    <w:rsid w:val="00E36206"/>
    <w:rsid w:val="00E36218"/>
    <w:rsid w:val="00E3622F"/>
    <w:rsid w:val="00E362BE"/>
    <w:rsid w:val="00E36303"/>
    <w:rsid w:val="00E36305"/>
    <w:rsid w:val="00E3630E"/>
    <w:rsid w:val="00E36314"/>
    <w:rsid w:val="00E363F2"/>
    <w:rsid w:val="00E3646B"/>
    <w:rsid w:val="00E36488"/>
    <w:rsid w:val="00E36492"/>
    <w:rsid w:val="00E36519"/>
    <w:rsid w:val="00E3651E"/>
    <w:rsid w:val="00E36530"/>
    <w:rsid w:val="00E3663A"/>
    <w:rsid w:val="00E3666D"/>
    <w:rsid w:val="00E36699"/>
    <w:rsid w:val="00E366B4"/>
    <w:rsid w:val="00E36788"/>
    <w:rsid w:val="00E36794"/>
    <w:rsid w:val="00E367AA"/>
    <w:rsid w:val="00E367E1"/>
    <w:rsid w:val="00E3686B"/>
    <w:rsid w:val="00E36911"/>
    <w:rsid w:val="00E3692E"/>
    <w:rsid w:val="00E36936"/>
    <w:rsid w:val="00E369CE"/>
    <w:rsid w:val="00E36A02"/>
    <w:rsid w:val="00E36A93"/>
    <w:rsid w:val="00E36B05"/>
    <w:rsid w:val="00E36C64"/>
    <w:rsid w:val="00E36D4A"/>
    <w:rsid w:val="00E36D86"/>
    <w:rsid w:val="00E36E55"/>
    <w:rsid w:val="00E36EA5"/>
    <w:rsid w:val="00E36EEC"/>
    <w:rsid w:val="00E36F23"/>
    <w:rsid w:val="00E36F5B"/>
    <w:rsid w:val="00E36FFD"/>
    <w:rsid w:val="00E3704F"/>
    <w:rsid w:val="00E37076"/>
    <w:rsid w:val="00E371D8"/>
    <w:rsid w:val="00E37238"/>
    <w:rsid w:val="00E37270"/>
    <w:rsid w:val="00E37283"/>
    <w:rsid w:val="00E3732F"/>
    <w:rsid w:val="00E3743D"/>
    <w:rsid w:val="00E3744E"/>
    <w:rsid w:val="00E3745F"/>
    <w:rsid w:val="00E374BC"/>
    <w:rsid w:val="00E3755D"/>
    <w:rsid w:val="00E3776A"/>
    <w:rsid w:val="00E37798"/>
    <w:rsid w:val="00E377ED"/>
    <w:rsid w:val="00E377F3"/>
    <w:rsid w:val="00E378E3"/>
    <w:rsid w:val="00E37912"/>
    <w:rsid w:val="00E37997"/>
    <w:rsid w:val="00E37A10"/>
    <w:rsid w:val="00E37A64"/>
    <w:rsid w:val="00E37AE2"/>
    <w:rsid w:val="00E37B15"/>
    <w:rsid w:val="00E37C00"/>
    <w:rsid w:val="00E37C78"/>
    <w:rsid w:val="00E37CAE"/>
    <w:rsid w:val="00E37D3A"/>
    <w:rsid w:val="00E37D8D"/>
    <w:rsid w:val="00E37E37"/>
    <w:rsid w:val="00E37E5C"/>
    <w:rsid w:val="00E37E9E"/>
    <w:rsid w:val="00E37FC6"/>
    <w:rsid w:val="00E4007C"/>
    <w:rsid w:val="00E40154"/>
    <w:rsid w:val="00E4025F"/>
    <w:rsid w:val="00E402BE"/>
    <w:rsid w:val="00E40341"/>
    <w:rsid w:val="00E4035D"/>
    <w:rsid w:val="00E4037D"/>
    <w:rsid w:val="00E403FB"/>
    <w:rsid w:val="00E4041F"/>
    <w:rsid w:val="00E404CA"/>
    <w:rsid w:val="00E404E1"/>
    <w:rsid w:val="00E404EF"/>
    <w:rsid w:val="00E4050A"/>
    <w:rsid w:val="00E40542"/>
    <w:rsid w:val="00E40546"/>
    <w:rsid w:val="00E4057D"/>
    <w:rsid w:val="00E405EB"/>
    <w:rsid w:val="00E40678"/>
    <w:rsid w:val="00E40748"/>
    <w:rsid w:val="00E40755"/>
    <w:rsid w:val="00E40851"/>
    <w:rsid w:val="00E40863"/>
    <w:rsid w:val="00E40889"/>
    <w:rsid w:val="00E408E7"/>
    <w:rsid w:val="00E40922"/>
    <w:rsid w:val="00E4097E"/>
    <w:rsid w:val="00E40BFB"/>
    <w:rsid w:val="00E40C3F"/>
    <w:rsid w:val="00E40CC6"/>
    <w:rsid w:val="00E40CEC"/>
    <w:rsid w:val="00E40CEF"/>
    <w:rsid w:val="00E40D0A"/>
    <w:rsid w:val="00E40D1C"/>
    <w:rsid w:val="00E40E44"/>
    <w:rsid w:val="00E40EA1"/>
    <w:rsid w:val="00E40FF0"/>
    <w:rsid w:val="00E41067"/>
    <w:rsid w:val="00E4108E"/>
    <w:rsid w:val="00E410D7"/>
    <w:rsid w:val="00E410E3"/>
    <w:rsid w:val="00E41138"/>
    <w:rsid w:val="00E41169"/>
    <w:rsid w:val="00E411D7"/>
    <w:rsid w:val="00E41282"/>
    <w:rsid w:val="00E4129A"/>
    <w:rsid w:val="00E4130D"/>
    <w:rsid w:val="00E413EA"/>
    <w:rsid w:val="00E4143A"/>
    <w:rsid w:val="00E4146F"/>
    <w:rsid w:val="00E4147E"/>
    <w:rsid w:val="00E41484"/>
    <w:rsid w:val="00E4148A"/>
    <w:rsid w:val="00E414AE"/>
    <w:rsid w:val="00E41601"/>
    <w:rsid w:val="00E41603"/>
    <w:rsid w:val="00E41649"/>
    <w:rsid w:val="00E41748"/>
    <w:rsid w:val="00E41775"/>
    <w:rsid w:val="00E41803"/>
    <w:rsid w:val="00E41949"/>
    <w:rsid w:val="00E41998"/>
    <w:rsid w:val="00E41A0B"/>
    <w:rsid w:val="00E41B25"/>
    <w:rsid w:val="00E41B4F"/>
    <w:rsid w:val="00E41B71"/>
    <w:rsid w:val="00E41B9A"/>
    <w:rsid w:val="00E41C87"/>
    <w:rsid w:val="00E41DF7"/>
    <w:rsid w:val="00E41EE8"/>
    <w:rsid w:val="00E41F6F"/>
    <w:rsid w:val="00E42094"/>
    <w:rsid w:val="00E420AD"/>
    <w:rsid w:val="00E420F0"/>
    <w:rsid w:val="00E42151"/>
    <w:rsid w:val="00E42163"/>
    <w:rsid w:val="00E42199"/>
    <w:rsid w:val="00E421EC"/>
    <w:rsid w:val="00E42241"/>
    <w:rsid w:val="00E42303"/>
    <w:rsid w:val="00E42318"/>
    <w:rsid w:val="00E42338"/>
    <w:rsid w:val="00E42448"/>
    <w:rsid w:val="00E4246D"/>
    <w:rsid w:val="00E424D8"/>
    <w:rsid w:val="00E42538"/>
    <w:rsid w:val="00E4254C"/>
    <w:rsid w:val="00E4256D"/>
    <w:rsid w:val="00E425EF"/>
    <w:rsid w:val="00E42632"/>
    <w:rsid w:val="00E42861"/>
    <w:rsid w:val="00E4287F"/>
    <w:rsid w:val="00E4296A"/>
    <w:rsid w:val="00E429E4"/>
    <w:rsid w:val="00E42A13"/>
    <w:rsid w:val="00E42A9A"/>
    <w:rsid w:val="00E42AF4"/>
    <w:rsid w:val="00E42B4C"/>
    <w:rsid w:val="00E42BA7"/>
    <w:rsid w:val="00E42C22"/>
    <w:rsid w:val="00E42C26"/>
    <w:rsid w:val="00E42C6F"/>
    <w:rsid w:val="00E42CFA"/>
    <w:rsid w:val="00E42E1D"/>
    <w:rsid w:val="00E42E59"/>
    <w:rsid w:val="00E42EDF"/>
    <w:rsid w:val="00E42F24"/>
    <w:rsid w:val="00E42F96"/>
    <w:rsid w:val="00E43065"/>
    <w:rsid w:val="00E43079"/>
    <w:rsid w:val="00E430A6"/>
    <w:rsid w:val="00E430B1"/>
    <w:rsid w:val="00E430E5"/>
    <w:rsid w:val="00E43108"/>
    <w:rsid w:val="00E4313A"/>
    <w:rsid w:val="00E43183"/>
    <w:rsid w:val="00E431E2"/>
    <w:rsid w:val="00E432AB"/>
    <w:rsid w:val="00E43339"/>
    <w:rsid w:val="00E4339B"/>
    <w:rsid w:val="00E433F2"/>
    <w:rsid w:val="00E43410"/>
    <w:rsid w:val="00E43452"/>
    <w:rsid w:val="00E43461"/>
    <w:rsid w:val="00E43464"/>
    <w:rsid w:val="00E4347B"/>
    <w:rsid w:val="00E434FF"/>
    <w:rsid w:val="00E43543"/>
    <w:rsid w:val="00E4361F"/>
    <w:rsid w:val="00E43629"/>
    <w:rsid w:val="00E43668"/>
    <w:rsid w:val="00E43682"/>
    <w:rsid w:val="00E4368B"/>
    <w:rsid w:val="00E4370C"/>
    <w:rsid w:val="00E4373D"/>
    <w:rsid w:val="00E43751"/>
    <w:rsid w:val="00E43752"/>
    <w:rsid w:val="00E4375E"/>
    <w:rsid w:val="00E4376F"/>
    <w:rsid w:val="00E4377F"/>
    <w:rsid w:val="00E437D9"/>
    <w:rsid w:val="00E43824"/>
    <w:rsid w:val="00E4389C"/>
    <w:rsid w:val="00E43934"/>
    <w:rsid w:val="00E439CF"/>
    <w:rsid w:val="00E439E9"/>
    <w:rsid w:val="00E43AEC"/>
    <w:rsid w:val="00E43B2F"/>
    <w:rsid w:val="00E43B69"/>
    <w:rsid w:val="00E43B71"/>
    <w:rsid w:val="00E43BB5"/>
    <w:rsid w:val="00E43C0A"/>
    <w:rsid w:val="00E43C72"/>
    <w:rsid w:val="00E43CB4"/>
    <w:rsid w:val="00E43D83"/>
    <w:rsid w:val="00E43DDF"/>
    <w:rsid w:val="00E43E88"/>
    <w:rsid w:val="00E43EB8"/>
    <w:rsid w:val="00E43F69"/>
    <w:rsid w:val="00E43F94"/>
    <w:rsid w:val="00E43FE1"/>
    <w:rsid w:val="00E43FF7"/>
    <w:rsid w:val="00E440ED"/>
    <w:rsid w:val="00E4414E"/>
    <w:rsid w:val="00E4416A"/>
    <w:rsid w:val="00E44194"/>
    <w:rsid w:val="00E44214"/>
    <w:rsid w:val="00E44244"/>
    <w:rsid w:val="00E44258"/>
    <w:rsid w:val="00E44277"/>
    <w:rsid w:val="00E44296"/>
    <w:rsid w:val="00E442A0"/>
    <w:rsid w:val="00E44340"/>
    <w:rsid w:val="00E4437E"/>
    <w:rsid w:val="00E443B0"/>
    <w:rsid w:val="00E44426"/>
    <w:rsid w:val="00E4443A"/>
    <w:rsid w:val="00E44491"/>
    <w:rsid w:val="00E444B0"/>
    <w:rsid w:val="00E44526"/>
    <w:rsid w:val="00E44535"/>
    <w:rsid w:val="00E44545"/>
    <w:rsid w:val="00E44560"/>
    <w:rsid w:val="00E44620"/>
    <w:rsid w:val="00E44689"/>
    <w:rsid w:val="00E446BA"/>
    <w:rsid w:val="00E4471E"/>
    <w:rsid w:val="00E4471F"/>
    <w:rsid w:val="00E4475E"/>
    <w:rsid w:val="00E447E4"/>
    <w:rsid w:val="00E44815"/>
    <w:rsid w:val="00E4486E"/>
    <w:rsid w:val="00E4487B"/>
    <w:rsid w:val="00E4491A"/>
    <w:rsid w:val="00E4491C"/>
    <w:rsid w:val="00E4492F"/>
    <w:rsid w:val="00E44965"/>
    <w:rsid w:val="00E44970"/>
    <w:rsid w:val="00E4498D"/>
    <w:rsid w:val="00E449BD"/>
    <w:rsid w:val="00E44ACC"/>
    <w:rsid w:val="00E44ACD"/>
    <w:rsid w:val="00E44B41"/>
    <w:rsid w:val="00E44BA3"/>
    <w:rsid w:val="00E44BAD"/>
    <w:rsid w:val="00E44C6F"/>
    <w:rsid w:val="00E44D0A"/>
    <w:rsid w:val="00E44E30"/>
    <w:rsid w:val="00E44E4F"/>
    <w:rsid w:val="00E44E6A"/>
    <w:rsid w:val="00E44EAF"/>
    <w:rsid w:val="00E44EBE"/>
    <w:rsid w:val="00E44F75"/>
    <w:rsid w:val="00E44FA0"/>
    <w:rsid w:val="00E44FC1"/>
    <w:rsid w:val="00E45030"/>
    <w:rsid w:val="00E45090"/>
    <w:rsid w:val="00E4513D"/>
    <w:rsid w:val="00E451CD"/>
    <w:rsid w:val="00E45244"/>
    <w:rsid w:val="00E45269"/>
    <w:rsid w:val="00E45302"/>
    <w:rsid w:val="00E45347"/>
    <w:rsid w:val="00E453FA"/>
    <w:rsid w:val="00E45405"/>
    <w:rsid w:val="00E4546A"/>
    <w:rsid w:val="00E454E6"/>
    <w:rsid w:val="00E45528"/>
    <w:rsid w:val="00E45540"/>
    <w:rsid w:val="00E45576"/>
    <w:rsid w:val="00E4557B"/>
    <w:rsid w:val="00E45605"/>
    <w:rsid w:val="00E45634"/>
    <w:rsid w:val="00E45656"/>
    <w:rsid w:val="00E45685"/>
    <w:rsid w:val="00E457D3"/>
    <w:rsid w:val="00E45870"/>
    <w:rsid w:val="00E45881"/>
    <w:rsid w:val="00E45912"/>
    <w:rsid w:val="00E4593F"/>
    <w:rsid w:val="00E45961"/>
    <w:rsid w:val="00E45995"/>
    <w:rsid w:val="00E45A5F"/>
    <w:rsid w:val="00E45AE7"/>
    <w:rsid w:val="00E45B38"/>
    <w:rsid w:val="00E45B4C"/>
    <w:rsid w:val="00E45B74"/>
    <w:rsid w:val="00E45C0F"/>
    <w:rsid w:val="00E45C68"/>
    <w:rsid w:val="00E45CA0"/>
    <w:rsid w:val="00E45DB7"/>
    <w:rsid w:val="00E45E19"/>
    <w:rsid w:val="00E45E21"/>
    <w:rsid w:val="00E45ED3"/>
    <w:rsid w:val="00E45F03"/>
    <w:rsid w:val="00E45F45"/>
    <w:rsid w:val="00E45FC9"/>
    <w:rsid w:val="00E4600B"/>
    <w:rsid w:val="00E46062"/>
    <w:rsid w:val="00E46094"/>
    <w:rsid w:val="00E460BA"/>
    <w:rsid w:val="00E460C6"/>
    <w:rsid w:val="00E460DB"/>
    <w:rsid w:val="00E46137"/>
    <w:rsid w:val="00E4617D"/>
    <w:rsid w:val="00E461FF"/>
    <w:rsid w:val="00E462DB"/>
    <w:rsid w:val="00E4634D"/>
    <w:rsid w:val="00E4637F"/>
    <w:rsid w:val="00E463EF"/>
    <w:rsid w:val="00E46417"/>
    <w:rsid w:val="00E46504"/>
    <w:rsid w:val="00E46516"/>
    <w:rsid w:val="00E465B5"/>
    <w:rsid w:val="00E465F8"/>
    <w:rsid w:val="00E4664B"/>
    <w:rsid w:val="00E46661"/>
    <w:rsid w:val="00E4666E"/>
    <w:rsid w:val="00E46688"/>
    <w:rsid w:val="00E466F6"/>
    <w:rsid w:val="00E467A3"/>
    <w:rsid w:val="00E46802"/>
    <w:rsid w:val="00E4683C"/>
    <w:rsid w:val="00E46877"/>
    <w:rsid w:val="00E4687C"/>
    <w:rsid w:val="00E468CC"/>
    <w:rsid w:val="00E468F4"/>
    <w:rsid w:val="00E469EE"/>
    <w:rsid w:val="00E46A28"/>
    <w:rsid w:val="00E46A41"/>
    <w:rsid w:val="00E46B98"/>
    <w:rsid w:val="00E46BC0"/>
    <w:rsid w:val="00E46CC7"/>
    <w:rsid w:val="00E46CF4"/>
    <w:rsid w:val="00E46E08"/>
    <w:rsid w:val="00E46E47"/>
    <w:rsid w:val="00E46E98"/>
    <w:rsid w:val="00E47019"/>
    <w:rsid w:val="00E470A8"/>
    <w:rsid w:val="00E471DA"/>
    <w:rsid w:val="00E471EB"/>
    <w:rsid w:val="00E47270"/>
    <w:rsid w:val="00E47383"/>
    <w:rsid w:val="00E473BA"/>
    <w:rsid w:val="00E4741F"/>
    <w:rsid w:val="00E474B7"/>
    <w:rsid w:val="00E475A4"/>
    <w:rsid w:val="00E47647"/>
    <w:rsid w:val="00E476A5"/>
    <w:rsid w:val="00E476DF"/>
    <w:rsid w:val="00E47716"/>
    <w:rsid w:val="00E4775B"/>
    <w:rsid w:val="00E477EB"/>
    <w:rsid w:val="00E478B5"/>
    <w:rsid w:val="00E47918"/>
    <w:rsid w:val="00E47926"/>
    <w:rsid w:val="00E4792C"/>
    <w:rsid w:val="00E47A04"/>
    <w:rsid w:val="00E47A74"/>
    <w:rsid w:val="00E47B0D"/>
    <w:rsid w:val="00E47C54"/>
    <w:rsid w:val="00E47C90"/>
    <w:rsid w:val="00E47CC5"/>
    <w:rsid w:val="00E47CD0"/>
    <w:rsid w:val="00E47CF5"/>
    <w:rsid w:val="00E47D0A"/>
    <w:rsid w:val="00E47D5D"/>
    <w:rsid w:val="00E47D7B"/>
    <w:rsid w:val="00E47DFF"/>
    <w:rsid w:val="00E47E6D"/>
    <w:rsid w:val="00E47EAF"/>
    <w:rsid w:val="00E47FB0"/>
    <w:rsid w:val="00E50012"/>
    <w:rsid w:val="00E50029"/>
    <w:rsid w:val="00E5004D"/>
    <w:rsid w:val="00E50051"/>
    <w:rsid w:val="00E50076"/>
    <w:rsid w:val="00E5007C"/>
    <w:rsid w:val="00E50121"/>
    <w:rsid w:val="00E5013D"/>
    <w:rsid w:val="00E50161"/>
    <w:rsid w:val="00E5016E"/>
    <w:rsid w:val="00E501DB"/>
    <w:rsid w:val="00E501FF"/>
    <w:rsid w:val="00E50358"/>
    <w:rsid w:val="00E503F5"/>
    <w:rsid w:val="00E5049A"/>
    <w:rsid w:val="00E5054D"/>
    <w:rsid w:val="00E50558"/>
    <w:rsid w:val="00E50571"/>
    <w:rsid w:val="00E505B7"/>
    <w:rsid w:val="00E505C6"/>
    <w:rsid w:val="00E505F6"/>
    <w:rsid w:val="00E5068B"/>
    <w:rsid w:val="00E506FB"/>
    <w:rsid w:val="00E50766"/>
    <w:rsid w:val="00E508AE"/>
    <w:rsid w:val="00E50901"/>
    <w:rsid w:val="00E50947"/>
    <w:rsid w:val="00E50949"/>
    <w:rsid w:val="00E50983"/>
    <w:rsid w:val="00E50A0E"/>
    <w:rsid w:val="00E50A50"/>
    <w:rsid w:val="00E50A51"/>
    <w:rsid w:val="00E50A79"/>
    <w:rsid w:val="00E50A7B"/>
    <w:rsid w:val="00E50AFF"/>
    <w:rsid w:val="00E50BB8"/>
    <w:rsid w:val="00E50BCA"/>
    <w:rsid w:val="00E50C22"/>
    <w:rsid w:val="00E50C9D"/>
    <w:rsid w:val="00E50CFB"/>
    <w:rsid w:val="00E50DB8"/>
    <w:rsid w:val="00E50DC7"/>
    <w:rsid w:val="00E50DFB"/>
    <w:rsid w:val="00E50EA0"/>
    <w:rsid w:val="00E50EED"/>
    <w:rsid w:val="00E50EF7"/>
    <w:rsid w:val="00E50F06"/>
    <w:rsid w:val="00E50F95"/>
    <w:rsid w:val="00E50FD1"/>
    <w:rsid w:val="00E50FEE"/>
    <w:rsid w:val="00E5100B"/>
    <w:rsid w:val="00E51056"/>
    <w:rsid w:val="00E51096"/>
    <w:rsid w:val="00E51278"/>
    <w:rsid w:val="00E51317"/>
    <w:rsid w:val="00E5133A"/>
    <w:rsid w:val="00E513AB"/>
    <w:rsid w:val="00E5140D"/>
    <w:rsid w:val="00E51476"/>
    <w:rsid w:val="00E5147A"/>
    <w:rsid w:val="00E51570"/>
    <w:rsid w:val="00E51616"/>
    <w:rsid w:val="00E51622"/>
    <w:rsid w:val="00E51623"/>
    <w:rsid w:val="00E51635"/>
    <w:rsid w:val="00E51672"/>
    <w:rsid w:val="00E5170D"/>
    <w:rsid w:val="00E51759"/>
    <w:rsid w:val="00E517FF"/>
    <w:rsid w:val="00E518DE"/>
    <w:rsid w:val="00E518E6"/>
    <w:rsid w:val="00E518FE"/>
    <w:rsid w:val="00E51ABF"/>
    <w:rsid w:val="00E51AE3"/>
    <w:rsid w:val="00E51AED"/>
    <w:rsid w:val="00E51B58"/>
    <w:rsid w:val="00E51C3F"/>
    <w:rsid w:val="00E51C7B"/>
    <w:rsid w:val="00E51C7F"/>
    <w:rsid w:val="00E51D7C"/>
    <w:rsid w:val="00E51E0F"/>
    <w:rsid w:val="00E51E62"/>
    <w:rsid w:val="00E51E6B"/>
    <w:rsid w:val="00E51EDB"/>
    <w:rsid w:val="00E51EE3"/>
    <w:rsid w:val="00E51F7C"/>
    <w:rsid w:val="00E51FB0"/>
    <w:rsid w:val="00E5202D"/>
    <w:rsid w:val="00E520A4"/>
    <w:rsid w:val="00E52120"/>
    <w:rsid w:val="00E52189"/>
    <w:rsid w:val="00E52210"/>
    <w:rsid w:val="00E5222C"/>
    <w:rsid w:val="00E5229B"/>
    <w:rsid w:val="00E522B7"/>
    <w:rsid w:val="00E522C8"/>
    <w:rsid w:val="00E522CE"/>
    <w:rsid w:val="00E522D9"/>
    <w:rsid w:val="00E52356"/>
    <w:rsid w:val="00E5240D"/>
    <w:rsid w:val="00E524B2"/>
    <w:rsid w:val="00E52630"/>
    <w:rsid w:val="00E5265B"/>
    <w:rsid w:val="00E52687"/>
    <w:rsid w:val="00E5268B"/>
    <w:rsid w:val="00E5274C"/>
    <w:rsid w:val="00E52785"/>
    <w:rsid w:val="00E527B7"/>
    <w:rsid w:val="00E529D6"/>
    <w:rsid w:val="00E52ABD"/>
    <w:rsid w:val="00E52B5C"/>
    <w:rsid w:val="00E52B7F"/>
    <w:rsid w:val="00E52C47"/>
    <w:rsid w:val="00E52C5C"/>
    <w:rsid w:val="00E52C6F"/>
    <w:rsid w:val="00E52DB1"/>
    <w:rsid w:val="00E52E73"/>
    <w:rsid w:val="00E52E9D"/>
    <w:rsid w:val="00E52EA4"/>
    <w:rsid w:val="00E52EE4"/>
    <w:rsid w:val="00E52FBE"/>
    <w:rsid w:val="00E53009"/>
    <w:rsid w:val="00E5302E"/>
    <w:rsid w:val="00E53039"/>
    <w:rsid w:val="00E5305F"/>
    <w:rsid w:val="00E5312D"/>
    <w:rsid w:val="00E53272"/>
    <w:rsid w:val="00E5333B"/>
    <w:rsid w:val="00E53401"/>
    <w:rsid w:val="00E53429"/>
    <w:rsid w:val="00E53451"/>
    <w:rsid w:val="00E53514"/>
    <w:rsid w:val="00E53524"/>
    <w:rsid w:val="00E53562"/>
    <w:rsid w:val="00E535A1"/>
    <w:rsid w:val="00E535F3"/>
    <w:rsid w:val="00E53639"/>
    <w:rsid w:val="00E5365E"/>
    <w:rsid w:val="00E536EF"/>
    <w:rsid w:val="00E53754"/>
    <w:rsid w:val="00E537A9"/>
    <w:rsid w:val="00E537BD"/>
    <w:rsid w:val="00E537D9"/>
    <w:rsid w:val="00E53832"/>
    <w:rsid w:val="00E5385C"/>
    <w:rsid w:val="00E538D1"/>
    <w:rsid w:val="00E5397B"/>
    <w:rsid w:val="00E5398C"/>
    <w:rsid w:val="00E53A12"/>
    <w:rsid w:val="00E53A1C"/>
    <w:rsid w:val="00E53A2A"/>
    <w:rsid w:val="00E53A96"/>
    <w:rsid w:val="00E53B65"/>
    <w:rsid w:val="00E53BC8"/>
    <w:rsid w:val="00E53C07"/>
    <w:rsid w:val="00E53C30"/>
    <w:rsid w:val="00E53C61"/>
    <w:rsid w:val="00E53CCB"/>
    <w:rsid w:val="00E53D42"/>
    <w:rsid w:val="00E53D76"/>
    <w:rsid w:val="00E53DD9"/>
    <w:rsid w:val="00E53E93"/>
    <w:rsid w:val="00E53E9B"/>
    <w:rsid w:val="00E53EAB"/>
    <w:rsid w:val="00E53EBD"/>
    <w:rsid w:val="00E53EDC"/>
    <w:rsid w:val="00E53F1C"/>
    <w:rsid w:val="00E53F74"/>
    <w:rsid w:val="00E53F79"/>
    <w:rsid w:val="00E5411D"/>
    <w:rsid w:val="00E54183"/>
    <w:rsid w:val="00E54211"/>
    <w:rsid w:val="00E54228"/>
    <w:rsid w:val="00E54264"/>
    <w:rsid w:val="00E5427E"/>
    <w:rsid w:val="00E5429A"/>
    <w:rsid w:val="00E542D3"/>
    <w:rsid w:val="00E54329"/>
    <w:rsid w:val="00E5432F"/>
    <w:rsid w:val="00E5434D"/>
    <w:rsid w:val="00E54394"/>
    <w:rsid w:val="00E54399"/>
    <w:rsid w:val="00E543AE"/>
    <w:rsid w:val="00E5440A"/>
    <w:rsid w:val="00E5449A"/>
    <w:rsid w:val="00E544D7"/>
    <w:rsid w:val="00E544F4"/>
    <w:rsid w:val="00E5450C"/>
    <w:rsid w:val="00E54529"/>
    <w:rsid w:val="00E54564"/>
    <w:rsid w:val="00E54640"/>
    <w:rsid w:val="00E54673"/>
    <w:rsid w:val="00E54683"/>
    <w:rsid w:val="00E5468D"/>
    <w:rsid w:val="00E54698"/>
    <w:rsid w:val="00E54742"/>
    <w:rsid w:val="00E5475A"/>
    <w:rsid w:val="00E54760"/>
    <w:rsid w:val="00E548DE"/>
    <w:rsid w:val="00E54924"/>
    <w:rsid w:val="00E549A0"/>
    <w:rsid w:val="00E549CB"/>
    <w:rsid w:val="00E54A5D"/>
    <w:rsid w:val="00E54A92"/>
    <w:rsid w:val="00E54AA3"/>
    <w:rsid w:val="00E54BFB"/>
    <w:rsid w:val="00E54C37"/>
    <w:rsid w:val="00E54C4B"/>
    <w:rsid w:val="00E54D22"/>
    <w:rsid w:val="00E54D2B"/>
    <w:rsid w:val="00E54D45"/>
    <w:rsid w:val="00E54D85"/>
    <w:rsid w:val="00E54DD1"/>
    <w:rsid w:val="00E54DD8"/>
    <w:rsid w:val="00E54E31"/>
    <w:rsid w:val="00E54F90"/>
    <w:rsid w:val="00E55080"/>
    <w:rsid w:val="00E550E9"/>
    <w:rsid w:val="00E551BE"/>
    <w:rsid w:val="00E55210"/>
    <w:rsid w:val="00E552D8"/>
    <w:rsid w:val="00E553ED"/>
    <w:rsid w:val="00E5540F"/>
    <w:rsid w:val="00E55420"/>
    <w:rsid w:val="00E554DB"/>
    <w:rsid w:val="00E55534"/>
    <w:rsid w:val="00E5560E"/>
    <w:rsid w:val="00E55633"/>
    <w:rsid w:val="00E55669"/>
    <w:rsid w:val="00E55681"/>
    <w:rsid w:val="00E5569C"/>
    <w:rsid w:val="00E55739"/>
    <w:rsid w:val="00E557A1"/>
    <w:rsid w:val="00E55885"/>
    <w:rsid w:val="00E558F2"/>
    <w:rsid w:val="00E558F7"/>
    <w:rsid w:val="00E5593F"/>
    <w:rsid w:val="00E55973"/>
    <w:rsid w:val="00E559B0"/>
    <w:rsid w:val="00E55A6B"/>
    <w:rsid w:val="00E55B48"/>
    <w:rsid w:val="00E55B60"/>
    <w:rsid w:val="00E55BAF"/>
    <w:rsid w:val="00E55C6C"/>
    <w:rsid w:val="00E55C84"/>
    <w:rsid w:val="00E55D0C"/>
    <w:rsid w:val="00E55DAD"/>
    <w:rsid w:val="00E55DC6"/>
    <w:rsid w:val="00E55E11"/>
    <w:rsid w:val="00E55E65"/>
    <w:rsid w:val="00E55EA8"/>
    <w:rsid w:val="00E55ECE"/>
    <w:rsid w:val="00E55F51"/>
    <w:rsid w:val="00E55F89"/>
    <w:rsid w:val="00E55F97"/>
    <w:rsid w:val="00E55FE8"/>
    <w:rsid w:val="00E56086"/>
    <w:rsid w:val="00E5613D"/>
    <w:rsid w:val="00E5617A"/>
    <w:rsid w:val="00E5618B"/>
    <w:rsid w:val="00E561D3"/>
    <w:rsid w:val="00E5626C"/>
    <w:rsid w:val="00E562A2"/>
    <w:rsid w:val="00E562EE"/>
    <w:rsid w:val="00E56336"/>
    <w:rsid w:val="00E5639A"/>
    <w:rsid w:val="00E563E6"/>
    <w:rsid w:val="00E564EC"/>
    <w:rsid w:val="00E565BD"/>
    <w:rsid w:val="00E566E5"/>
    <w:rsid w:val="00E567DA"/>
    <w:rsid w:val="00E56801"/>
    <w:rsid w:val="00E568C4"/>
    <w:rsid w:val="00E5692F"/>
    <w:rsid w:val="00E5693C"/>
    <w:rsid w:val="00E5693F"/>
    <w:rsid w:val="00E56A4E"/>
    <w:rsid w:val="00E56B13"/>
    <w:rsid w:val="00E56B74"/>
    <w:rsid w:val="00E56B81"/>
    <w:rsid w:val="00E56B87"/>
    <w:rsid w:val="00E56D51"/>
    <w:rsid w:val="00E56D77"/>
    <w:rsid w:val="00E56D98"/>
    <w:rsid w:val="00E56DC6"/>
    <w:rsid w:val="00E56DCF"/>
    <w:rsid w:val="00E56E17"/>
    <w:rsid w:val="00E56E5B"/>
    <w:rsid w:val="00E56F17"/>
    <w:rsid w:val="00E56F1E"/>
    <w:rsid w:val="00E56F61"/>
    <w:rsid w:val="00E56F84"/>
    <w:rsid w:val="00E56F9D"/>
    <w:rsid w:val="00E57095"/>
    <w:rsid w:val="00E5714F"/>
    <w:rsid w:val="00E571C6"/>
    <w:rsid w:val="00E571F0"/>
    <w:rsid w:val="00E571FB"/>
    <w:rsid w:val="00E5726C"/>
    <w:rsid w:val="00E57316"/>
    <w:rsid w:val="00E57341"/>
    <w:rsid w:val="00E57392"/>
    <w:rsid w:val="00E573AB"/>
    <w:rsid w:val="00E576C7"/>
    <w:rsid w:val="00E577CA"/>
    <w:rsid w:val="00E5783A"/>
    <w:rsid w:val="00E578C1"/>
    <w:rsid w:val="00E57A22"/>
    <w:rsid w:val="00E57B7C"/>
    <w:rsid w:val="00E57B80"/>
    <w:rsid w:val="00E57D1E"/>
    <w:rsid w:val="00E57D98"/>
    <w:rsid w:val="00E57E55"/>
    <w:rsid w:val="00E57EAC"/>
    <w:rsid w:val="00E57EB7"/>
    <w:rsid w:val="00E57F5C"/>
    <w:rsid w:val="00E6001E"/>
    <w:rsid w:val="00E600DF"/>
    <w:rsid w:val="00E60139"/>
    <w:rsid w:val="00E60180"/>
    <w:rsid w:val="00E60187"/>
    <w:rsid w:val="00E6030C"/>
    <w:rsid w:val="00E60311"/>
    <w:rsid w:val="00E60339"/>
    <w:rsid w:val="00E60356"/>
    <w:rsid w:val="00E605E7"/>
    <w:rsid w:val="00E60688"/>
    <w:rsid w:val="00E60727"/>
    <w:rsid w:val="00E607CB"/>
    <w:rsid w:val="00E609AE"/>
    <w:rsid w:val="00E609B1"/>
    <w:rsid w:val="00E609F5"/>
    <w:rsid w:val="00E609FD"/>
    <w:rsid w:val="00E60AD4"/>
    <w:rsid w:val="00E60B97"/>
    <w:rsid w:val="00E60CA4"/>
    <w:rsid w:val="00E60D25"/>
    <w:rsid w:val="00E60D2C"/>
    <w:rsid w:val="00E60DBA"/>
    <w:rsid w:val="00E60DE6"/>
    <w:rsid w:val="00E60E63"/>
    <w:rsid w:val="00E60EC9"/>
    <w:rsid w:val="00E60ED0"/>
    <w:rsid w:val="00E60EE9"/>
    <w:rsid w:val="00E60F60"/>
    <w:rsid w:val="00E60F8B"/>
    <w:rsid w:val="00E60FE4"/>
    <w:rsid w:val="00E610BD"/>
    <w:rsid w:val="00E6118C"/>
    <w:rsid w:val="00E6119A"/>
    <w:rsid w:val="00E6120B"/>
    <w:rsid w:val="00E6133B"/>
    <w:rsid w:val="00E61393"/>
    <w:rsid w:val="00E613AA"/>
    <w:rsid w:val="00E6140A"/>
    <w:rsid w:val="00E6146C"/>
    <w:rsid w:val="00E614B6"/>
    <w:rsid w:val="00E6153D"/>
    <w:rsid w:val="00E61569"/>
    <w:rsid w:val="00E6157E"/>
    <w:rsid w:val="00E615B5"/>
    <w:rsid w:val="00E615B7"/>
    <w:rsid w:val="00E615DA"/>
    <w:rsid w:val="00E615F5"/>
    <w:rsid w:val="00E61649"/>
    <w:rsid w:val="00E6165B"/>
    <w:rsid w:val="00E6169F"/>
    <w:rsid w:val="00E61736"/>
    <w:rsid w:val="00E61838"/>
    <w:rsid w:val="00E61A19"/>
    <w:rsid w:val="00E61A27"/>
    <w:rsid w:val="00E61AA8"/>
    <w:rsid w:val="00E61B2C"/>
    <w:rsid w:val="00E61BEF"/>
    <w:rsid w:val="00E61BF5"/>
    <w:rsid w:val="00E61CCA"/>
    <w:rsid w:val="00E61D81"/>
    <w:rsid w:val="00E61DB3"/>
    <w:rsid w:val="00E61DD3"/>
    <w:rsid w:val="00E61EC3"/>
    <w:rsid w:val="00E61F00"/>
    <w:rsid w:val="00E62095"/>
    <w:rsid w:val="00E62097"/>
    <w:rsid w:val="00E62144"/>
    <w:rsid w:val="00E62186"/>
    <w:rsid w:val="00E621D0"/>
    <w:rsid w:val="00E62214"/>
    <w:rsid w:val="00E62239"/>
    <w:rsid w:val="00E62248"/>
    <w:rsid w:val="00E6230C"/>
    <w:rsid w:val="00E6231C"/>
    <w:rsid w:val="00E6236C"/>
    <w:rsid w:val="00E62380"/>
    <w:rsid w:val="00E623DF"/>
    <w:rsid w:val="00E62412"/>
    <w:rsid w:val="00E624CD"/>
    <w:rsid w:val="00E62599"/>
    <w:rsid w:val="00E62637"/>
    <w:rsid w:val="00E62661"/>
    <w:rsid w:val="00E62683"/>
    <w:rsid w:val="00E627F7"/>
    <w:rsid w:val="00E6283C"/>
    <w:rsid w:val="00E62882"/>
    <w:rsid w:val="00E62910"/>
    <w:rsid w:val="00E629D1"/>
    <w:rsid w:val="00E62A7E"/>
    <w:rsid w:val="00E62AD2"/>
    <w:rsid w:val="00E62AF1"/>
    <w:rsid w:val="00E62B36"/>
    <w:rsid w:val="00E62B95"/>
    <w:rsid w:val="00E62C7A"/>
    <w:rsid w:val="00E62D06"/>
    <w:rsid w:val="00E62DA1"/>
    <w:rsid w:val="00E62DC5"/>
    <w:rsid w:val="00E62DDE"/>
    <w:rsid w:val="00E62EEC"/>
    <w:rsid w:val="00E62F55"/>
    <w:rsid w:val="00E62FC0"/>
    <w:rsid w:val="00E6305B"/>
    <w:rsid w:val="00E6308C"/>
    <w:rsid w:val="00E63164"/>
    <w:rsid w:val="00E63165"/>
    <w:rsid w:val="00E6319E"/>
    <w:rsid w:val="00E631A0"/>
    <w:rsid w:val="00E6321B"/>
    <w:rsid w:val="00E632C4"/>
    <w:rsid w:val="00E632CD"/>
    <w:rsid w:val="00E63324"/>
    <w:rsid w:val="00E6334A"/>
    <w:rsid w:val="00E63422"/>
    <w:rsid w:val="00E6347C"/>
    <w:rsid w:val="00E634C2"/>
    <w:rsid w:val="00E634F7"/>
    <w:rsid w:val="00E63587"/>
    <w:rsid w:val="00E63599"/>
    <w:rsid w:val="00E635E0"/>
    <w:rsid w:val="00E635E8"/>
    <w:rsid w:val="00E63688"/>
    <w:rsid w:val="00E6373E"/>
    <w:rsid w:val="00E637A3"/>
    <w:rsid w:val="00E63844"/>
    <w:rsid w:val="00E63851"/>
    <w:rsid w:val="00E63876"/>
    <w:rsid w:val="00E6388D"/>
    <w:rsid w:val="00E63899"/>
    <w:rsid w:val="00E63991"/>
    <w:rsid w:val="00E639C8"/>
    <w:rsid w:val="00E639DA"/>
    <w:rsid w:val="00E639EC"/>
    <w:rsid w:val="00E639F3"/>
    <w:rsid w:val="00E63A66"/>
    <w:rsid w:val="00E63B8D"/>
    <w:rsid w:val="00E63CBB"/>
    <w:rsid w:val="00E63D8E"/>
    <w:rsid w:val="00E63E97"/>
    <w:rsid w:val="00E63FB6"/>
    <w:rsid w:val="00E64056"/>
    <w:rsid w:val="00E64087"/>
    <w:rsid w:val="00E64121"/>
    <w:rsid w:val="00E64137"/>
    <w:rsid w:val="00E64167"/>
    <w:rsid w:val="00E642D3"/>
    <w:rsid w:val="00E642F5"/>
    <w:rsid w:val="00E64344"/>
    <w:rsid w:val="00E643A7"/>
    <w:rsid w:val="00E6441F"/>
    <w:rsid w:val="00E644A8"/>
    <w:rsid w:val="00E645EB"/>
    <w:rsid w:val="00E6463E"/>
    <w:rsid w:val="00E6466D"/>
    <w:rsid w:val="00E6469C"/>
    <w:rsid w:val="00E64711"/>
    <w:rsid w:val="00E64752"/>
    <w:rsid w:val="00E647DB"/>
    <w:rsid w:val="00E648D7"/>
    <w:rsid w:val="00E64911"/>
    <w:rsid w:val="00E64A0D"/>
    <w:rsid w:val="00E64A23"/>
    <w:rsid w:val="00E64A49"/>
    <w:rsid w:val="00E64A62"/>
    <w:rsid w:val="00E64AC7"/>
    <w:rsid w:val="00E64C88"/>
    <w:rsid w:val="00E64D2B"/>
    <w:rsid w:val="00E64D68"/>
    <w:rsid w:val="00E64D77"/>
    <w:rsid w:val="00E64D78"/>
    <w:rsid w:val="00E64EB5"/>
    <w:rsid w:val="00E64ED9"/>
    <w:rsid w:val="00E64EF2"/>
    <w:rsid w:val="00E64F42"/>
    <w:rsid w:val="00E65049"/>
    <w:rsid w:val="00E65091"/>
    <w:rsid w:val="00E65123"/>
    <w:rsid w:val="00E651F3"/>
    <w:rsid w:val="00E651F4"/>
    <w:rsid w:val="00E651F8"/>
    <w:rsid w:val="00E6523A"/>
    <w:rsid w:val="00E65345"/>
    <w:rsid w:val="00E653FA"/>
    <w:rsid w:val="00E65418"/>
    <w:rsid w:val="00E65424"/>
    <w:rsid w:val="00E65446"/>
    <w:rsid w:val="00E655C9"/>
    <w:rsid w:val="00E6577B"/>
    <w:rsid w:val="00E65900"/>
    <w:rsid w:val="00E65992"/>
    <w:rsid w:val="00E65A27"/>
    <w:rsid w:val="00E65A39"/>
    <w:rsid w:val="00E65B06"/>
    <w:rsid w:val="00E65B7E"/>
    <w:rsid w:val="00E65BA5"/>
    <w:rsid w:val="00E65BD2"/>
    <w:rsid w:val="00E65BD6"/>
    <w:rsid w:val="00E65C05"/>
    <w:rsid w:val="00E65D60"/>
    <w:rsid w:val="00E65E0D"/>
    <w:rsid w:val="00E65E43"/>
    <w:rsid w:val="00E65E6E"/>
    <w:rsid w:val="00E65EDC"/>
    <w:rsid w:val="00E65F1E"/>
    <w:rsid w:val="00E65F65"/>
    <w:rsid w:val="00E65FD3"/>
    <w:rsid w:val="00E6600B"/>
    <w:rsid w:val="00E6607F"/>
    <w:rsid w:val="00E660A4"/>
    <w:rsid w:val="00E66134"/>
    <w:rsid w:val="00E66181"/>
    <w:rsid w:val="00E66247"/>
    <w:rsid w:val="00E662CE"/>
    <w:rsid w:val="00E6633C"/>
    <w:rsid w:val="00E66371"/>
    <w:rsid w:val="00E663A0"/>
    <w:rsid w:val="00E663CF"/>
    <w:rsid w:val="00E663FD"/>
    <w:rsid w:val="00E66590"/>
    <w:rsid w:val="00E665EA"/>
    <w:rsid w:val="00E666A5"/>
    <w:rsid w:val="00E666CD"/>
    <w:rsid w:val="00E66703"/>
    <w:rsid w:val="00E6671D"/>
    <w:rsid w:val="00E668BB"/>
    <w:rsid w:val="00E668C7"/>
    <w:rsid w:val="00E6690F"/>
    <w:rsid w:val="00E66952"/>
    <w:rsid w:val="00E66A29"/>
    <w:rsid w:val="00E66A52"/>
    <w:rsid w:val="00E66A5E"/>
    <w:rsid w:val="00E66A86"/>
    <w:rsid w:val="00E66CA1"/>
    <w:rsid w:val="00E66DA2"/>
    <w:rsid w:val="00E66DD1"/>
    <w:rsid w:val="00E66DE9"/>
    <w:rsid w:val="00E66DF3"/>
    <w:rsid w:val="00E66E65"/>
    <w:rsid w:val="00E66EBD"/>
    <w:rsid w:val="00E66EE2"/>
    <w:rsid w:val="00E671E4"/>
    <w:rsid w:val="00E67205"/>
    <w:rsid w:val="00E67230"/>
    <w:rsid w:val="00E6731F"/>
    <w:rsid w:val="00E67332"/>
    <w:rsid w:val="00E67337"/>
    <w:rsid w:val="00E6734D"/>
    <w:rsid w:val="00E67426"/>
    <w:rsid w:val="00E67446"/>
    <w:rsid w:val="00E67523"/>
    <w:rsid w:val="00E67538"/>
    <w:rsid w:val="00E6753A"/>
    <w:rsid w:val="00E67637"/>
    <w:rsid w:val="00E6769A"/>
    <w:rsid w:val="00E67701"/>
    <w:rsid w:val="00E67728"/>
    <w:rsid w:val="00E6777F"/>
    <w:rsid w:val="00E677BF"/>
    <w:rsid w:val="00E67814"/>
    <w:rsid w:val="00E67847"/>
    <w:rsid w:val="00E67854"/>
    <w:rsid w:val="00E6786A"/>
    <w:rsid w:val="00E67879"/>
    <w:rsid w:val="00E678A5"/>
    <w:rsid w:val="00E67963"/>
    <w:rsid w:val="00E679BC"/>
    <w:rsid w:val="00E67B55"/>
    <w:rsid w:val="00E67BB3"/>
    <w:rsid w:val="00E67C3F"/>
    <w:rsid w:val="00E67D06"/>
    <w:rsid w:val="00E67D3B"/>
    <w:rsid w:val="00E67EDA"/>
    <w:rsid w:val="00E67EFE"/>
    <w:rsid w:val="00E67FB4"/>
    <w:rsid w:val="00E7005D"/>
    <w:rsid w:val="00E70064"/>
    <w:rsid w:val="00E70117"/>
    <w:rsid w:val="00E701D7"/>
    <w:rsid w:val="00E7020C"/>
    <w:rsid w:val="00E70267"/>
    <w:rsid w:val="00E702C5"/>
    <w:rsid w:val="00E7037D"/>
    <w:rsid w:val="00E703B7"/>
    <w:rsid w:val="00E703EB"/>
    <w:rsid w:val="00E70434"/>
    <w:rsid w:val="00E704CE"/>
    <w:rsid w:val="00E704E1"/>
    <w:rsid w:val="00E70558"/>
    <w:rsid w:val="00E7059E"/>
    <w:rsid w:val="00E705F4"/>
    <w:rsid w:val="00E70712"/>
    <w:rsid w:val="00E7079C"/>
    <w:rsid w:val="00E708C3"/>
    <w:rsid w:val="00E708C9"/>
    <w:rsid w:val="00E708E7"/>
    <w:rsid w:val="00E7092F"/>
    <w:rsid w:val="00E70965"/>
    <w:rsid w:val="00E7098F"/>
    <w:rsid w:val="00E70B3A"/>
    <w:rsid w:val="00E70B5E"/>
    <w:rsid w:val="00E70B61"/>
    <w:rsid w:val="00E70BCB"/>
    <w:rsid w:val="00E70BEF"/>
    <w:rsid w:val="00E70C32"/>
    <w:rsid w:val="00E70CCB"/>
    <w:rsid w:val="00E70CE8"/>
    <w:rsid w:val="00E70D71"/>
    <w:rsid w:val="00E70DDF"/>
    <w:rsid w:val="00E70EA3"/>
    <w:rsid w:val="00E70EAA"/>
    <w:rsid w:val="00E70F55"/>
    <w:rsid w:val="00E70FCD"/>
    <w:rsid w:val="00E71070"/>
    <w:rsid w:val="00E71085"/>
    <w:rsid w:val="00E710FF"/>
    <w:rsid w:val="00E71108"/>
    <w:rsid w:val="00E71144"/>
    <w:rsid w:val="00E711BD"/>
    <w:rsid w:val="00E71277"/>
    <w:rsid w:val="00E7128B"/>
    <w:rsid w:val="00E71341"/>
    <w:rsid w:val="00E713CB"/>
    <w:rsid w:val="00E7142F"/>
    <w:rsid w:val="00E71453"/>
    <w:rsid w:val="00E714D9"/>
    <w:rsid w:val="00E71512"/>
    <w:rsid w:val="00E71574"/>
    <w:rsid w:val="00E715C1"/>
    <w:rsid w:val="00E716B8"/>
    <w:rsid w:val="00E717F0"/>
    <w:rsid w:val="00E718A6"/>
    <w:rsid w:val="00E71915"/>
    <w:rsid w:val="00E71985"/>
    <w:rsid w:val="00E719E4"/>
    <w:rsid w:val="00E71ABF"/>
    <w:rsid w:val="00E71B32"/>
    <w:rsid w:val="00E71B62"/>
    <w:rsid w:val="00E71BB7"/>
    <w:rsid w:val="00E71BF3"/>
    <w:rsid w:val="00E71C03"/>
    <w:rsid w:val="00E71C68"/>
    <w:rsid w:val="00E71CA3"/>
    <w:rsid w:val="00E71D0C"/>
    <w:rsid w:val="00E71D3D"/>
    <w:rsid w:val="00E71D58"/>
    <w:rsid w:val="00E71D7A"/>
    <w:rsid w:val="00E71DC4"/>
    <w:rsid w:val="00E71E1C"/>
    <w:rsid w:val="00E71E5B"/>
    <w:rsid w:val="00E71ECD"/>
    <w:rsid w:val="00E71EFF"/>
    <w:rsid w:val="00E71F11"/>
    <w:rsid w:val="00E71FEF"/>
    <w:rsid w:val="00E720F5"/>
    <w:rsid w:val="00E72267"/>
    <w:rsid w:val="00E722CF"/>
    <w:rsid w:val="00E723B1"/>
    <w:rsid w:val="00E723D6"/>
    <w:rsid w:val="00E72516"/>
    <w:rsid w:val="00E725BB"/>
    <w:rsid w:val="00E725E8"/>
    <w:rsid w:val="00E726C0"/>
    <w:rsid w:val="00E72743"/>
    <w:rsid w:val="00E72747"/>
    <w:rsid w:val="00E7276B"/>
    <w:rsid w:val="00E727D7"/>
    <w:rsid w:val="00E727DF"/>
    <w:rsid w:val="00E72870"/>
    <w:rsid w:val="00E728FF"/>
    <w:rsid w:val="00E7292B"/>
    <w:rsid w:val="00E729D3"/>
    <w:rsid w:val="00E729ED"/>
    <w:rsid w:val="00E72AC1"/>
    <w:rsid w:val="00E72ACD"/>
    <w:rsid w:val="00E72BBE"/>
    <w:rsid w:val="00E72BC0"/>
    <w:rsid w:val="00E72C64"/>
    <w:rsid w:val="00E72CEA"/>
    <w:rsid w:val="00E72D28"/>
    <w:rsid w:val="00E72E5E"/>
    <w:rsid w:val="00E72E66"/>
    <w:rsid w:val="00E72E6F"/>
    <w:rsid w:val="00E72EFF"/>
    <w:rsid w:val="00E72F2E"/>
    <w:rsid w:val="00E7305B"/>
    <w:rsid w:val="00E730D7"/>
    <w:rsid w:val="00E730E9"/>
    <w:rsid w:val="00E73105"/>
    <w:rsid w:val="00E7319E"/>
    <w:rsid w:val="00E731B3"/>
    <w:rsid w:val="00E731DF"/>
    <w:rsid w:val="00E7322D"/>
    <w:rsid w:val="00E732AA"/>
    <w:rsid w:val="00E732F0"/>
    <w:rsid w:val="00E733FF"/>
    <w:rsid w:val="00E73464"/>
    <w:rsid w:val="00E7346F"/>
    <w:rsid w:val="00E73526"/>
    <w:rsid w:val="00E7353E"/>
    <w:rsid w:val="00E73579"/>
    <w:rsid w:val="00E735FB"/>
    <w:rsid w:val="00E7364B"/>
    <w:rsid w:val="00E73660"/>
    <w:rsid w:val="00E73676"/>
    <w:rsid w:val="00E736AE"/>
    <w:rsid w:val="00E736B5"/>
    <w:rsid w:val="00E736C8"/>
    <w:rsid w:val="00E73724"/>
    <w:rsid w:val="00E73729"/>
    <w:rsid w:val="00E737BF"/>
    <w:rsid w:val="00E737D0"/>
    <w:rsid w:val="00E737FA"/>
    <w:rsid w:val="00E7386D"/>
    <w:rsid w:val="00E7387A"/>
    <w:rsid w:val="00E73936"/>
    <w:rsid w:val="00E73993"/>
    <w:rsid w:val="00E739A7"/>
    <w:rsid w:val="00E73A7E"/>
    <w:rsid w:val="00E73A83"/>
    <w:rsid w:val="00E73A8C"/>
    <w:rsid w:val="00E73ADF"/>
    <w:rsid w:val="00E73B3E"/>
    <w:rsid w:val="00E73B41"/>
    <w:rsid w:val="00E73BC0"/>
    <w:rsid w:val="00E73BF2"/>
    <w:rsid w:val="00E73CE9"/>
    <w:rsid w:val="00E73D33"/>
    <w:rsid w:val="00E73D43"/>
    <w:rsid w:val="00E73F7F"/>
    <w:rsid w:val="00E73FF8"/>
    <w:rsid w:val="00E7413F"/>
    <w:rsid w:val="00E741CD"/>
    <w:rsid w:val="00E74346"/>
    <w:rsid w:val="00E743C1"/>
    <w:rsid w:val="00E743F7"/>
    <w:rsid w:val="00E743FA"/>
    <w:rsid w:val="00E74402"/>
    <w:rsid w:val="00E74404"/>
    <w:rsid w:val="00E7441A"/>
    <w:rsid w:val="00E74496"/>
    <w:rsid w:val="00E74572"/>
    <w:rsid w:val="00E7459F"/>
    <w:rsid w:val="00E745DE"/>
    <w:rsid w:val="00E74749"/>
    <w:rsid w:val="00E74793"/>
    <w:rsid w:val="00E747C1"/>
    <w:rsid w:val="00E747C4"/>
    <w:rsid w:val="00E747FB"/>
    <w:rsid w:val="00E74811"/>
    <w:rsid w:val="00E748E4"/>
    <w:rsid w:val="00E74947"/>
    <w:rsid w:val="00E74A44"/>
    <w:rsid w:val="00E74A7C"/>
    <w:rsid w:val="00E74B42"/>
    <w:rsid w:val="00E74B75"/>
    <w:rsid w:val="00E74BF0"/>
    <w:rsid w:val="00E74CC5"/>
    <w:rsid w:val="00E74CEA"/>
    <w:rsid w:val="00E74D04"/>
    <w:rsid w:val="00E74D41"/>
    <w:rsid w:val="00E74D62"/>
    <w:rsid w:val="00E74DAF"/>
    <w:rsid w:val="00E74EA0"/>
    <w:rsid w:val="00E74F31"/>
    <w:rsid w:val="00E7506C"/>
    <w:rsid w:val="00E7514C"/>
    <w:rsid w:val="00E751AF"/>
    <w:rsid w:val="00E751EC"/>
    <w:rsid w:val="00E7524B"/>
    <w:rsid w:val="00E75253"/>
    <w:rsid w:val="00E7528B"/>
    <w:rsid w:val="00E7529D"/>
    <w:rsid w:val="00E752B4"/>
    <w:rsid w:val="00E753F8"/>
    <w:rsid w:val="00E75443"/>
    <w:rsid w:val="00E754C5"/>
    <w:rsid w:val="00E754EE"/>
    <w:rsid w:val="00E755CC"/>
    <w:rsid w:val="00E755D0"/>
    <w:rsid w:val="00E755D2"/>
    <w:rsid w:val="00E756C1"/>
    <w:rsid w:val="00E756C8"/>
    <w:rsid w:val="00E756F1"/>
    <w:rsid w:val="00E75744"/>
    <w:rsid w:val="00E757A3"/>
    <w:rsid w:val="00E757C3"/>
    <w:rsid w:val="00E75855"/>
    <w:rsid w:val="00E758AD"/>
    <w:rsid w:val="00E759BD"/>
    <w:rsid w:val="00E75AF7"/>
    <w:rsid w:val="00E75BD2"/>
    <w:rsid w:val="00E75BDB"/>
    <w:rsid w:val="00E75CCA"/>
    <w:rsid w:val="00E75D7B"/>
    <w:rsid w:val="00E75DAC"/>
    <w:rsid w:val="00E75EBA"/>
    <w:rsid w:val="00E75F20"/>
    <w:rsid w:val="00E75F32"/>
    <w:rsid w:val="00E75F56"/>
    <w:rsid w:val="00E75F76"/>
    <w:rsid w:val="00E75F97"/>
    <w:rsid w:val="00E75FD5"/>
    <w:rsid w:val="00E75FE8"/>
    <w:rsid w:val="00E7607F"/>
    <w:rsid w:val="00E760B3"/>
    <w:rsid w:val="00E760B8"/>
    <w:rsid w:val="00E760DD"/>
    <w:rsid w:val="00E76226"/>
    <w:rsid w:val="00E76241"/>
    <w:rsid w:val="00E76267"/>
    <w:rsid w:val="00E76285"/>
    <w:rsid w:val="00E76319"/>
    <w:rsid w:val="00E7639A"/>
    <w:rsid w:val="00E763DB"/>
    <w:rsid w:val="00E7641A"/>
    <w:rsid w:val="00E7643A"/>
    <w:rsid w:val="00E76472"/>
    <w:rsid w:val="00E765E3"/>
    <w:rsid w:val="00E76621"/>
    <w:rsid w:val="00E766AF"/>
    <w:rsid w:val="00E766C6"/>
    <w:rsid w:val="00E767C5"/>
    <w:rsid w:val="00E76866"/>
    <w:rsid w:val="00E76930"/>
    <w:rsid w:val="00E769F6"/>
    <w:rsid w:val="00E769FF"/>
    <w:rsid w:val="00E76A4C"/>
    <w:rsid w:val="00E76A86"/>
    <w:rsid w:val="00E76ADE"/>
    <w:rsid w:val="00E76B22"/>
    <w:rsid w:val="00E76B74"/>
    <w:rsid w:val="00E76BDB"/>
    <w:rsid w:val="00E76BEA"/>
    <w:rsid w:val="00E76BF6"/>
    <w:rsid w:val="00E76CD7"/>
    <w:rsid w:val="00E76D06"/>
    <w:rsid w:val="00E76D15"/>
    <w:rsid w:val="00E76D2C"/>
    <w:rsid w:val="00E76D4B"/>
    <w:rsid w:val="00E76D52"/>
    <w:rsid w:val="00E76D53"/>
    <w:rsid w:val="00E76E22"/>
    <w:rsid w:val="00E76E8E"/>
    <w:rsid w:val="00E76F45"/>
    <w:rsid w:val="00E76F71"/>
    <w:rsid w:val="00E77013"/>
    <w:rsid w:val="00E77127"/>
    <w:rsid w:val="00E77162"/>
    <w:rsid w:val="00E77183"/>
    <w:rsid w:val="00E771F8"/>
    <w:rsid w:val="00E7728C"/>
    <w:rsid w:val="00E772E8"/>
    <w:rsid w:val="00E772FF"/>
    <w:rsid w:val="00E7735F"/>
    <w:rsid w:val="00E77361"/>
    <w:rsid w:val="00E773BB"/>
    <w:rsid w:val="00E773F0"/>
    <w:rsid w:val="00E7747B"/>
    <w:rsid w:val="00E77561"/>
    <w:rsid w:val="00E7771C"/>
    <w:rsid w:val="00E77727"/>
    <w:rsid w:val="00E777B6"/>
    <w:rsid w:val="00E777D9"/>
    <w:rsid w:val="00E77813"/>
    <w:rsid w:val="00E77852"/>
    <w:rsid w:val="00E77943"/>
    <w:rsid w:val="00E77B08"/>
    <w:rsid w:val="00E77C9C"/>
    <w:rsid w:val="00E77CA4"/>
    <w:rsid w:val="00E77D63"/>
    <w:rsid w:val="00E77D7D"/>
    <w:rsid w:val="00E77D80"/>
    <w:rsid w:val="00E77F4B"/>
    <w:rsid w:val="00E77F6C"/>
    <w:rsid w:val="00E77F70"/>
    <w:rsid w:val="00E80060"/>
    <w:rsid w:val="00E800A9"/>
    <w:rsid w:val="00E800CC"/>
    <w:rsid w:val="00E8016D"/>
    <w:rsid w:val="00E801F1"/>
    <w:rsid w:val="00E801FA"/>
    <w:rsid w:val="00E802FF"/>
    <w:rsid w:val="00E80309"/>
    <w:rsid w:val="00E8032B"/>
    <w:rsid w:val="00E8033F"/>
    <w:rsid w:val="00E80440"/>
    <w:rsid w:val="00E804D2"/>
    <w:rsid w:val="00E8063E"/>
    <w:rsid w:val="00E80641"/>
    <w:rsid w:val="00E806DC"/>
    <w:rsid w:val="00E8070C"/>
    <w:rsid w:val="00E80726"/>
    <w:rsid w:val="00E80730"/>
    <w:rsid w:val="00E80839"/>
    <w:rsid w:val="00E808A4"/>
    <w:rsid w:val="00E808D2"/>
    <w:rsid w:val="00E8096E"/>
    <w:rsid w:val="00E809CA"/>
    <w:rsid w:val="00E80A39"/>
    <w:rsid w:val="00E80A7C"/>
    <w:rsid w:val="00E80BC1"/>
    <w:rsid w:val="00E80BF8"/>
    <w:rsid w:val="00E80C09"/>
    <w:rsid w:val="00E80C68"/>
    <w:rsid w:val="00E80CA2"/>
    <w:rsid w:val="00E80CC6"/>
    <w:rsid w:val="00E80CEF"/>
    <w:rsid w:val="00E80D40"/>
    <w:rsid w:val="00E80E32"/>
    <w:rsid w:val="00E80E78"/>
    <w:rsid w:val="00E80EA5"/>
    <w:rsid w:val="00E80F43"/>
    <w:rsid w:val="00E80FB6"/>
    <w:rsid w:val="00E8108B"/>
    <w:rsid w:val="00E810D2"/>
    <w:rsid w:val="00E81114"/>
    <w:rsid w:val="00E81134"/>
    <w:rsid w:val="00E81199"/>
    <w:rsid w:val="00E811AE"/>
    <w:rsid w:val="00E811D4"/>
    <w:rsid w:val="00E811EE"/>
    <w:rsid w:val="00E8124C"/>
    <w:rsid w:val="00E8127F"/>
    <w:rsid w:val="00E812AB"/>
    <w:rsid w:val="00E81307"/>
    <w:rsid w:val="00E8138F"/>
    <w:rsid w:val="00E813E8"/>
    <w:rsid w:val="00E81426"/>
    <w:rsid w:val="00E81430"/>
    <w:rsid w:val="00E8143F"/>
    <w:rsid w:val="00E81561"/>
    <w:rsid w:val="00E8158E"/>
    <w:rsid w:val="00E8159B"/>
    <w:rsid w:val="00E81604"/>
    <w:rsid w:val="00E81619"/>
    <w:rsid w:val="00E8163A"/>
    <w:rsid w:val="00E81654"/>
    <w:rsid w:val="00E8165E"/>
    <w:rsid w:val="00E81673"/>
    <w:rsid w:val="00E81695"/>
    <w:rsid w:val="00E816B3"/>
    <w:rsid w:val="00E816FF"/>
    <w:rsid w:val="00E817F3"/>
    <w:rsid w:val="00E81817"/>
    <w:rsid w:val="00E81875"/>
    <w:rsid w:val="00E818E3"/>
    <w:rsid w:val="00E8190A"/>
    <w:rsid w:val="00E81933"/>
    <w:rsid w:val="00E8194A"/>
    <w:rsid w:val="00E8194D"/>
    <w:rsid w:val="00E8196E"/>
    <w:rsid w:val="00E81A62"/>
    <w:rsid w:val="00E81A69"/>
    <w:rsid w:val="00E81AAF"/>
    <w:rsid w:val="00E81B1E"/>
    <w:rsid w:val="00E81B28"/>
    <w:rsid w:val="00E81C2E"/>
    <w:rsid w:val="00E81CCC"/>
    <w:rsid w:val="00E81D6A"/>
    <w:rsid w:val="00E81D7D"/>
    <w:rsid w:val="00E81D7E"/>
    <w:rsid w:val="00E81DB4"/>
    <w:rsid w:val="00E81ECE"/>
    <w:rsid w:val="00E81ED1"/>
    <w:rsid w:val="00E81F39"/>
    <w:rsid w:val="00E81FFB"/>
    <w:rsid w:val="00E8204B"/>
    <w:rsid w:val="00E82082"/>
    <w:rsid w:val="00E8208F"/>
    <w:rsid w:val="00E82095"/>
    <w:rsid w:val="00E820B4"/>
    <w:rsid w:val="00E821C2"/>
    <w:rsid w:val="00E8227A"/>
    <w:rsid w:val="00E822E9"/>
    <w:rsid w:val="00E82324"/>
    <w:rsid w:val="00E8237D"/>
    <w:rsid w:val="00E82386"/>
    <w:rsid w:val="00E823AE"/>
    <w:rsid w:val="00E8240B"/>
    <w:rsid w:val="00E82411"/>
    <w:rsid w:val="00E824FB"/>
    <w:rsid w:val="00E8256C"/>
    <w:rsid w:val="00E825D2"/>
    <w:rsid w:val="00E825FC"/>
    <w:rsid w:val="00E82629"/>
    <w:rsid w:val="00E8268D"/>
    <w:rsid w:val="00E826F1"/>
    <w:rsid w:val="00E827CC"/>
    <w:rsid w:val="00E827D4"/>
    <w:rsid w:val="00E827EF"/>
    <w:rsid w:val="00E828F7"/>
    <w:rsid w:val="00E82953"/>
    <w:rsid w:val="00E82A49"/>
    <w:rsid w:val="00E82A4A"/>
    <w:rsid w:val="00E82A5C"/>
    <w:rsid w:val="00E82A85"/>
    <w:rsid w:val="00E82AC1"/>
    <w:rsid w:val="00E82B0B"/>
    <w:rsid w:val="00E82B4D"/>
    <w:rsid w:val="00E82B91"/>
    <w:rsid w:val="00E82C60"/>
    <w:rsid w:val="00E82D0C"/>
    <w:rsid w:val="00E82D58"/>
    <w:rsid w:val="00E82E05"/>
    <w:rsid w:val="00E82E61"/>
    <w:rsid w:val="00E82F30"/>
    <w:rsid w:val="00E82FB8"/>
    <w:rsid w:val="00E82FD3"/>
    <w:rsid w:val="00E8312A"/>
    <w:rsid w:val="00E8315F"/>
    <w:rsid w:val="00E83167"/>
    <w:rsid w:val="00E831BD"/>
    <w:rsid w:val="00E83227"/>
    <w:rsid w:val="00E832D8"/>
    <w:rsid w:val="00E8337B"/>
    <w:rsid w:val="00E833BE"/>
    <w:rsid w:val="00E833C9"/>
    <w:rsid w:val="00E833CC"/>
    <w:rsid w:val="00E8350A"/>
    <w:rsid w:val="00E8352F"/>
    <w:rsid w:val="00E835C7"/>
    <w:rsid w:val="00E8360D"/>
    <w:rsid w:val="00E8374A"/>
    <w:rsid w:val="00E83789"/>
    <w:rsid w:val="00E837C4"/>
    <w:rsid w:val="00E837E0"/>
    <w:rsid w:val="00E838A3"/>
    <w:rsid w:val="00E83929"/>
    <w:rsid w:val="00E83969"/>
    <w:rsid w:val="00E839E9"/>
    <w:rsid w:val="00E83AEF"/>
    <w:rsid w:val="00E83BB1"/>
    <w:rsid w:val="00E83BF5"/>
    <w:rsid w:val="00E83C72"/>
    <w:rsid w:val="00E83C79"/>
    <w:rsid w:val="00E83CD7"/>
    <w:rsid w:val="00E83CF6"/>
    <w:rsid w:val="00E83D01"/>
    <w:rsid w:val="00E83D22"/>
    <w:rsid w:val="00E83DA4"/>
    <w:rsid w:val="00E83DAD"/>
    <w:rsid w:val="00E83E36"/>
    <w:rsid w:val="00E83E61"/>
    <w:rsid w:val="00E83EDF"/>
    <w:rsid w:val="00E83F18"/>
    <w:rsid w:val="00E83F78"/>
    <w:rsid w:val="00E83FD4"/>
    <w:rsid w:val="00E8406E"/>
    <w:rsid w:val="00E8417F"/>
    <w:rsid w:val="00E8418C"/>
    <w:rsid w:val="00E84297"/>
    <w:rsid w:val="00E842C3"/>
    <w:rsid w:val="00E8430A"/>
    <w:rsid w:val="00E84357"/>
    <w:rsid w:val="00E84370"/>
    <w:rsid w:val="00E8445D"/>
    <w:rsid w:val="00E8446A"/>
    <w:rsid w:val="00E84478"/>
    <w:rsid w:val="00E844AD"/>
    <w:rsid w:val="00E8459A"/>
    <w:rsid w:val="00E845D4"/>
    <w:rsid w:val="00E846A6"/>
    <w:rsid w:val="00E84703"/>
    <w:rsid w:val="00E8471E"/>
    <w:rsid w:val="00E8472D"/>
    <w:rsid w:val="00E84781"/>
    <w:rsid w:val="00E84790"/>
    <w:rsid w:val="00E84792"/>
    <w:rsid w:val="00E847DE"/>
    <w:rsid w:val="00E8481E"/>
    <w:rsid w:val="00E8481F"/>
    <w:rsid w:val="00E84823"/>
    <w:rsid w:val="00E8484C"/>
    <w:rsid w:val="00E848B3"/>
    <w:rsid w:val="00E848E8"/>
    <w:rsid w:val="00E84912"/>
    <w:rsid w:val="00E849B3"/>
    <w:rsid w:val="00E849B9"/>
    <w:rsid w:val="00E84A8D"/>
    <w:rsid w:val="00E84ADE"/>
    <w:rsid w:val="00E84AE6"/>
    <w:rsid w:val="00E84B3F"/>
    <w:rsid w:val="00E84BEA"/>
    <w:rsid w:val="00E84C80"/>
    <w:rsid w:val="00E84CB1"/>
    <w:rsid w:val="00E84CC2"/>
    <w:rsid w:val="00E84D62"/>
    <w:rsid w:val="00E84DA2"/>
    <w:rsid w:val="00E84DAE"/>
    <w:rsid w:val="00E84DFB"/>
    <w:rsid w:val="00E84E5B"/>
    <w:rsid w:val="00E84FEF"/>
    <w:rsid w:val="00E85291"/>
    <w:rsid w:val="00E85370"/>
    <w:rsid w:val="00E853A2"/>
    <w:rsid w:val="00E854BC"/>
    <w:rsid w:val="00E85514"/>
    <w:rsid w:val="00E85534"/>
    <w:rsid w:val="00E8553C"/>
    <w:rsid w:val="00E8558D"/>
    <w:rsid w:val="00E855DD"/>
    <w:rsid w:val="00E855E8"/>
    <w:rsid w:val="00E85614"/>
    <w:rsid w:val="00E8563B"/>
    <w:rsid w:val="00E85660"/>
    <w:rsid w:val="00E856EE"/>
    <w:rsid w:val="00E856FA"/>
    <w:rsid w:val="00E85734"/>
    <w:rsid w:val="00E857C3"/>
    <w:rsid w:val="00E857EE"/>
    <w:rsid w:val="00E8585D"/>
    <w:rsid w:val="00E858A5"/>
    <w:rsid w:val="00E858D2"/>
    <w:rsid w:val="00E85937"/>
    <w:rsid w:val="00E85945"/>
    <w:rsid w:val="00E85A19"/>
    <w:rsid w:val="00E85AB0"/>
    <w:rsid w:val="00E85C51"/>
    <w:rsid w:val="00E85C9D"/>
    <w:rsid w:val="00E85D8C"/>
    <w:rsid w:val="00E85D9B"/>
    <w:rsid w:val="00E85DB7"/>
    <w:rsid w:val="00E85E1D"/>
    <w:rsid w:val="00E85EBF"/>
    <w:rsid w:val="00E85EE0"/>
    <w:rsid w:val="00E85FAD"/>
    <w:rsid w:val="00E86069"/>
    <w:rsid w:val="00E86081"/>
    <w:rsid w:val="00E8614E"/>
    <w:rsid w:val="00E86202"/>
    <w:rsid w:val="00E86360"/>
    <w:rsid w:val="00E863B6"/>
    <w:rsid w:val="00E863E3"/>
    <w:rsid w:val="00E863FD"/>
    <w:rsid w:val="00E86431"/>
    <w:rsid w:val="00E86440"/>
    <w:rsid w:val="00E864AF"/>
    <w:rsid w:val="00E8650A"/>
    <w:rsid w:val="00E8650C"/>
    <w:rsid w:val="00E8651B"/>
    <w:rsid w:val="00E865B8"/>
    <w:rsid w:val="00E8662D"/>
    <w:rsid w:val="00E866B2"/>
    <w:rsid w:val="00E866C8"/>
    <w:rsid w:val="00E867D7"/>
    <w:rsid w:val="00E86812"/>
    <w:rsid w:val="00E8685A"/>
    <w:rsid w:val="00E86870"/>
    <w:rsid w:val="00E86887"/>
    <w:rsid w:val="00E86889"/>
    <w:rsid w:val="00E868D2"/>
    <w:rsid w:val="00E8690D"/>
    <w:rsid w:val="00E8691F"/>
    <w:rsid w:val="00E86B1E"/>
    <w:rsid w:val="00E86B55"/>
    <w:rsid w:val="00E86B7D"/>
    <w:rsid w:val="00E86C77"/>
    <w:rsid w:val="00E86CB4"/>
    <w:rsid w:val="00E86CD1"/>
    <w:rsid w:val="00E86DA4"/>
    <w:rsid w:val="00E86DC9"/>
    <w:rsid w:val="00E86DCE"/>
    <w:rsid w:val="00E86F0E"/>
    <w:rsid w:val="00E86F8B"/>
    <w:rsid w:val="00E86FF0"/>
    <w:rsid w:val="00E87046"/>
    <w:rsid w:val="00E87078"/>
    <w:rsid w:val="00E870B1"/>
    <w:rsid w:val="00E87153"/>
    <w:rsid w:val="00E871CA"/>
    <w:rsid w:val="00E87284"/>
    <w:rsid w:val="00E87327"/>
    <w:rsid w:val="00E87348"/>
    <w:rsid w:val="00E87403"/>
    <w:rsid w:val="00E87428"/>
    <w:rsid w:val="00E8747D"/>
    <w:rsid w:val="00E874A3"/>
    <w:rsid w:val="00E8750F"/>
    <w:rsid w:val="00E8754C"/>
    <w:rsid w:val="00E87576"/>
    <w:rsid w:val="00E87635"/>
    <w:rsid w:val="00E8776D"/>
    <w:rsid w:val="00E87778"/>
    <w:rsid w:val="00E87811"/>
    <w:rsid w:val="00E8783F"/>
    <w:rsid w:val="00E87887"/>
    <w:rsid w:val="00E878D6"/>
    <w:rsid w:val="00E878D8"/>
    <w:rsid w:val="00E878DA"/>
    <w:rsid w:val="00E87902"/>
    <w:rsid w:val="00E8798B"/>
    <w:rsid w:val="00E87A8A"/>
    <w:rsid w:val="00E87AAF"/>
    <w:rsid w:val="00E87AB1"/>
    <w:rsid w:val="00E87B29"/>
    <w:rsid w:val="00E87B96"/>
    <w:rsid w:val="00E87C0D"/>
    <w:rsid w:val="00E87CB7"/>
    <w:rsid w:val="00E87DA4"/>
    <w:rsid w:val="00E87DC3"/>
    <w:rsid w:val="00E87E3F"/>
    <w:rsid w:val="00E87ED3"/>
    <w:rsid w:val="00E87EEC"/>
    <w:rsid w:val="00E87EFC"/>
    <w:rsid w:val="00E900A4"/>
    <w:rsid w:val="00E900F8"/>
    <w:rsid w:val="00E90167"/>
    <w:rsid w:val="00E90171"/>
    <w:rsid w:val="00E901F5"/>
    <w:rsid w:val="00E90299"/>
    <w:rsid w:val="00E90367"/>
    <w:rsid w:val="00E9036D"/>
    <w:rsid w:val="00E9039C"/>
    <w:rsid w:val="00E904C7"/>
    <w:rsid w:val="00E90547"/>
    <w:rsid w:val="00E9054F"/>
    <w:rsid w:val="00E906BD"/>
    <w:rsid w:val="00E906D5"/>
    <w:rsid w:val="00E906EB"/>
    <w:rsid w:val="00E9074F"/>
    <w:rsid w:val="00E90887"/>
    <w:rsid w:val="00E9088B"/>
    <w:rsid w:val="00E9092D"/>
    <w:rsid w:val="00E90949"/>
    <w:rsid w:val="00E90AA7"/>
    <w:rsid w:val="00E90AF0"/>
    <w:rsid w:val="00E90D0F"/>
    <w:rsid w:val="00E90E25"/>
    <w:rsid w:val="00E90E65"/>
    <w:rsid w:val="00E90E8C"/>
    <w:rsid w:val="00E90F4C"/>
    <w:rsid w:val="00E90F68"/>
    <w:rsid w:val="00E90F69"/>
    <w:rsid w:val="00E90F78"/>
    <w:rsid w:val="00E90FA4"/>
    <w:rsid w:val="00E90FEE"/>
    <w:rsid w:val="00E9105C"/>
    <w:rsid w:val="00E911AC"/>
    <w:rsid w:val="00E911F6"/>
    <w:rsid w:val="00E91260"/>
    <w:rsid w:val="00E91274"/>
    <w:rsid w:val="00E912C8"/>
    <w:rsid w:val="00E912F7"/>
    <w:rsid w:val="00E9131A"/>
    <w:rsid w:val="00E91322"/>
    <w:rsid w:val="00E913B8"/>
    <w:rsid w:val="00E91460"/>
    <w:rsid w:val="00E91478"/>
    <w:rsid w:val="00E914A8"/>
    <w:rsid w:val="00E914F0"/>
    <w:rsid w:val="00E9156B"/>
    <w:rsid w:val="00E916D0"/>
    <w:rsid w:val="00E916FE"/>
    <w:rsid w:val="00E91739"/>
    <w:rsid w:val="00E91742"/>
    <w:rsid w:val="00E91797"/>
    <w:rsid w:val="00E917B9"/>
    <w:rsid w:val="00E91801"/>
    <w:rsid w:val="00E91874"/>
    <w:rsid w:val="00E91879"/>
    <w:rsid w:val="00E91950"/>
    <w:rsid w:val="00E9198E"/>
    <w:rsid w:val="00E919C2"/>
    <w:rsid w:val="00E919D1"/>
    <w:rsid w:val="00E919E0"/>
    <w:rsid w:val="00E919F9"/>
    <w:rsid w:val="00E91AE3"/>
    <w:rsid w:val="00E91AF2"/>
    <w:rsid w:val="00E91C00"/>
    <w:rsid w:val="00E91CAF"/>
    <w:rsid w:val="00E91D40"/>
    <w:rsid w:val="00E91DD8"/>
    <w:rsid w:val="00E91DF7"/>
    <w:rsid w:val="00E91F11"/>
    <w:rsid w:val="00E91F1C"/>
    <w:rsid w:val="00E91F55"/>
    <w:rsid w:val="00E92046"/>
    <w:rsid w:val="00E9208B"/>
    <w:rsid w:val="00E920C9"/>
    <w:rsid w:val="00E920EB"/>
    <w:rsid w:val="00E92161"/>
    <w:rsid w:val="00E92162"/>
    <w:rsid w:val="00E9216D"/>
    <w:rsid w:val="00E92230"/>
    <w:rsid w:val="00E92255"/>
    <w:rsid w:val="00E9226A"/>
    <w:rsid w:val="00E9229A"/>
    <w:rsid w:val="00E922C3"/>
    <w:rsid w:val="00E92302"/>
    <w:rsid w:val="00E92341"/>
    <w:rsid w:val="00E92393"/>
    <w:rsid w:val="00E923BB"/>
    <w:rsid w:val="00E924A8"/>
    <w:rsid w:val="00E92500"/>
    <w:rsid w:val="00E92508"/>
    <w:rsid w:val="00E92509"/>
    <w:rsid w:val="00E92566"/>
    <w:rsid w:val="00E92615"/>
    <w:rsid w:val="00E9268B"/>
    <w:rsid w:val="00E926C3"/>
    <w:rsid w:val="00E926E3"/>
    <w:rsid w:val="00E926EC"/>
    <w:rsid w:val="00E92770"/>
    <w:rsid w:val="00E927B4"/>
    <w:rsid w:val="00E927BA"/>
    <w:rsid w:val="00E92815"/>
    <w:rsid w:val="00E92822"/>
    <w:rsid w:val="00E9287F"/>
    <w:rsid w:val="00E928B3"/>
    <w:rsid w:val="00E928E0"/>
    <w:rsid w:val="00E92997"/>
    <w:rsid w:val="00E929D3"/>
    <w:rsid w:val="00E92A85"/>
    <w:rsid w:val="00E92ACA"/>
    <w:rsid w:val="00E92B3F"/>
    <w:rsid w:val="00E92B4B"/>
    <w:rsid w:val="00E92B50"/>
    <w:rsid w:val="00E92BCB"/>
    <w:rsid w:val="00E92C4F"/>
    <w:rsid w:val="00E92C64"/>
    <w:rsid w:val="00E92C83"/>
    <w:rsid w:val="00E92D1D"/>
    <w:rsid w:val="00E92DE6"/>
    <w:rsid w:val="00E92DEA"/>
    <w:rsid w:val="00E92FCC"/>
    <w:rsid w:val="00E93123"/>
    <w:rsid w:val="00E931AD"/>
    <w:rsid w:val="00E9327C"/>
    <w:rsid w:val="00E93288"/>
    <w:rsid w:val="00E9334E"/>
    <w:rsid w:val="00E93354"/>
    <w:rsid w:val="00E93385"/>
    <w:rsid w:val="00E934A3"/>
    <w:rsid w:val="00E934B7"/>
    <w:rsid w:val="00E934D9"/>
    <w:rsid w:val="00E935C9"/>
    <w:rsid w:val="00E935D0"/>
    <w:rsid w:val="00E936A8"/>
    <w:rsid w:val="00E936C3"/>
    <w:rsid w:val="00E93734"/>
    <w:rsid w:val="00E93841"/>
    <w:rsid w:val="00E93A84"/>
    <w:rsid w:val="00E93AB6"/>
    <w:rsid w:val="00E93AF3"/>
    <w:rsid w:val="00E93BC7"/>
    <w:rsid w:val="00E93BF1"/>
    <w:rsid w:val="00E93C38"/>
    <w:rsid w:val="00E93D0D"/>
    <w:rsid w:val="00E93D2B"/>
    <w:rsid w:val="00E93D4D"/>
    <w:rsid w:val="00E93DD6"/>
    <w:rsid w:val="00E93DE8"/>
    <w:rsid w:val="00E93E57"/>
    <w:rsid w:val="00E93E89"/>
    <w:rsid w:val="00E93F20"/>
    <w:rsid w:val="00E93F39"/>
    <w:rsid w:val="00E93FAA"/>
    <w:rsid w:val="00E93FF5"/>
    <w:rsid w:val="00E940EB"/>
    <w:rsid w:val="00E9410D"/>
    <w:rsid w:val="00E94133"/>
    <w:rsid w:val="00E9413F"/>
    <w:rsid w:val="00E94215"/>
    <w:rsid w:val="00E94279"/>
    <w:rsid w:val="00E94353"/>
    <w:rsid w:val="00E94390"/>
    <w:rsid w:val="00E943C1"/>
    <w:rsid w:val="00E943C6"/>
    <w:rsid w:val="00E94483"/>
    <w:rsid w:val="00E94499"/>
    <w:rsid w:val="00E94516"/>
    <w:rsid w:val="00E9461B"/>
    <w:rsid w:val="00E946B4"/>
    <w:rsid w:val="00E9471A"/>
    <w:rsid w:val="00E94793"/>
    <w:rsid w:val="00E9492D"/>
    <w:rsid w:val="00E949CC"/>
    <w:rsid w:val="00E94AA8"/>
    <w:rsid w:val="00E94AB1"/>
    <w:rsid w:val="00E94B41"/>
    <w:rsid w:val="00E94B6E"/>
    <w:rsid w:val="00E94B8B"/>
    <w:rsid w:val="00E94BFA"/>
    <w:rsid w:val="00E94C24"/>
    <w:rsid w:val="00E94C2C"/>
    <w:rsid w:val="00E94C52"/>
    <w:rsid w:val="00E94C75"/>
    <w:rsid w:val="00E94CA4"/>
    <w:rsid w:val="00E94CA5"/>
    <w:rsid w:val="00E94E2E"/>
    <w:rsid w:val="00E94E31"/>
    <w:rsid w:val="00E94EC9"/>
    <w:rsid w:val="00E94ED1"/>
    <w:rsid w:val="00E94EFA"/>
    <w:rsid w:val="00E94F14"/>
    <w:rsid w:val="00E9504A"/>
    <w:rsid w:val="00E9506F"/>
    <w:rsid w:val="00E9508A"/>
    <w:rsid w:val="00E950E1"/>
    <w:rsid w:val="00E95107"/>
    <w:rsid w:val="00E95144"/>
    <w:rsid w:val="00E951AB"/>
    <w:rsid w:val="00E951E4"/>
    <w:rsid w:val="00E9525E"/>
    <w:rsid w:val="00E952A6"/>
    <w:rsid w:val="00E952BC"/>
    <w:rsid w:val="00E95394"/>
    <w:rsid w:val="00E953BC"/>
    <w:rsid w:val="00E953CB"/>
    <w:rsid w:val="00E9545D"/>
    <w:rsid w:val="00E9547E"/>
    <w:rsid w:val="00E954DC"/>
    <w:rsid w:val="00E954DE"/>
    <w:rsid w:val="00E95553"/>
    <w:rsid w:val="00E956DA"/>
    <w:rsid w:val="00E956E2"/>
    <w:rsid w:val="00E956FD"/>
    <w:rsid w:val="00E957AB"/>
    <w:rsid w:val="00E957CD"/>
    <w:rsid w:val="00E957FC"/>
    <w:rsid w:val="00E95853"/>
    <w:rsid w:val="00E9588A"/>
    <w:rsid w:val="00E958A3"/>
    <w:rsid w:val="00E9595F"/>
    <w:rsid w:val="00E959C7"/>
    <w:rsid w:val="00E959DB"/>
    <w:rsid w:val="00E95A74"/>
    <w:rsid w:val="00E95A96"/>
    <w:rsid w:val="00E95A9F"/>
    <w:rsid w:val="00E95B0E"/>
    <w:rsid w:val="00E95B29"/>
    <w:rsid w:val="00E95B2A"/>
    <w:rsid w:val="00E95B81"/>
    <w:rsid w:val="00E95BEE"/>
    <w:rsid w:val="00E95BFB"/>
    <w:rsid w:val="00E95C82"/>
    <w:rsid w:val="00E95CDB"/>
    <w:rsid w:val="00E95CDE"/>
    <w:rsid w:val="00E95D85"/>
    <w:rsid w:val="00E95DAD"/>
    <w:rsid w:val="00E95E6E"/>
    <w:rsid w:val="00E95EAC"/>
    <w:rsid w:val="00E95F5F"/>
    <w:rsid w:val="00E95F77"/>
    <w:rsid w:val="00E96087"/>
    <w:rsid w:val="00E96118"/>
    <w:rsid w:val="00E9614A"/>
    <w:rsid w:val="00E962CF"/>
    <w:rsid w:val="00E96318"/>
    <w:rsid w:val="00E9635E"/>
    <w:rsid w:val="00E96384"/>
    <w:rsid w:val="00E96417"/>
    <w:rsid w:val="00E9642B"/>
    <w:rsid w:val="00E96490"/>
    <w:rsid w:val="00E964C8"/>
    <w:rsid w:val="00E9650C"/>
    <w:rsid w:val="00E9659C"/>
    <w:rsid w:val="00E9659F"/>
    <w:rsid w:val="00E96606"/>
    <w:rsid w:val="00E96656"/>
    <w:rsid w:val="00E966BD"/>
    <w:rsid w:val="00E9684B"/>
    <w:rsid w:val="00E96868"/>
    <w:rsid w:val="00E968A4"/>
    <w:rsid w:val="00E968BA"/>
    <w:rsid w:val="00E969BD"/>
    <w:rsid w:val="00E96A56"/>
    <w:rsid w:val="00E96AA9"/>
    <w:rsid w:val="00E96ACF"/>
    <w:rsid w:val="00E96B74"/>
    <w:rsid w:val="00E96BA9"/>
    <w:rsid w:val="00E96BC9"/>
    <w:rsid w:val="00E96C5A"/>
    <w:rsid w:val="00E96C90"/>
    <w:rsid w:val="00E96D26"/>
    <w:rsid w:val="00E96D3A"/>
    <w:rsid w:val="00E96D5D"/>
    <w:rsid w:val="00E96D80"/>
    <w:rsid w:val="00E96E52"/>
    <w:rsid w:val="00E96E98"/>
    <w:rsid w:val="00E96ECC"/>
    <w:rsid w:val="00E96F2B"/>
    <w:rsid w:val="00E96F33"/>
    <w:rsid w:val="00E96F83"/>
    <w:rsid w:val="00E97027"/>
    <w:rsid w:val="00E9707B"/>
    <w:rsid w:val="00E9709D"/>
    <w:rsid w:val="00E970A3"/>
    <w:rsid w:val="00E97139"/>
    <w:rsid w:val="00E97186"/>
    <w:rsid w:val="00E971AC"/>
    <w:rsid w:val="00E971FE"/>
    <w:rsid w:val="00E97278"/>
    <w:rsid w:val="00E972D1"/>
    <w:rsid w:val="00E9730B"/>
    <w:rsid w:val="00E9736C"/>
    <w:rsid w:val="00E97386"/>
    <w:rsid w:val="00E973F8"/>
    <w:rsid w:val="00E97486"/>
    <w:rsid w:val="00E974A5"/>
    <w:rsid w:val="00E974A7"/>
    <w:rsid w:val="00E9756A"/>
    <w:rsid w:val="00E9758F"/>
    <w:rsid w:val="00E975F5"/>
    <w:rsid w:val="00E9764D"/>
    <w:rsid w:val="00E9767B"/>
    <w:rsid w:val="00E976A7"/>
    <w:rsid w:val="00E97783"/>
    <w:rsid w:val="00E977CB"/>
    <w:rsid w:val="00E97829"/>
    <w:rsid w:val="00E9783C"/>
    <w:rsid w:val="00E9787D"/>
    <w:rsid w:val="00E97912"/>
    <w:rsid w:val="00E9791D"/>
    <w:rsid w:val="00E97924"/>
    <w:rsid w:val="00E97943"/>
    <w:rsid w:val="00E979AB"/>
    <w:rsid w:val="00E979F4"/>
    <w:rsid w:val="00E97A12"/>
    <w:rsid w:val="00E97A35"/>
    <w:rsid w:val="00E97A87"/>
    <w:rsid w:val="00E97AC0"/>
    <w:rsid w:val="00E97AC3"/>
    <w:rsid w:val="00E97BD0"/>
    <w:rsid w:val="00E97D2D"/>
    <w:rsid w:val="00E97D5D"/>
    <w:rsid w:val="00E97DD2"/>
    <w:rsid w:val="00E97E3B"/>
    <w:rsid w:val="00E97FC7"/>
    <w:rsid w:val="00EA00DD"/>
    <w:rsid w:val="00EA0163"/>
    <w:rsid w:val="00EA01BE"/>
    <w:rsid w:val="00EA01ED"/>
    <w:rsid w:val="00EA0275"/>
    <w:rsid w:val="00EA02FF"/>
    <w:rsid w:val="00EA03BB"/>
    <w:rsid w:val="00EA0415"/>
    <w:rsid w:val="00EA04AC"/>
    <w:rsid w:val="00EA051A"/>
    <w:rsid w:val="00EA05A1"/>
    <w:rsid w:val="00EA06B5"/>
    <w:rsid w:val="00EA06CC"/>
    <w:rsid w:val="00EA0751"/>
    <w:rsid w:val="00EA078E"/>
    <w:rsid w:val="00EA0792"/>
    <w:rsid w:val="00EA0897"/>
    <w:rsid w:val="00EA0913"/>
    <w:rsid w:val="00EA0986"/>
    <w:rsid w:val="00EA09B4"/>
    <w:rsid w:val="00EA0B4E"/>
    <w:rsid w:val="00EA0B63"/>
    <w:rsid w:val="00EA0B8C"/>
    <w:rsid w:val="00EA0BCE"/>
    <w:rsid w:val="00EA0C0C"/>
    <w:rsid w:val="00EA0CE8"/>
    <w:rsid w:val="00EA0D4B"/>
    <w:rsid w:val="00EA0D8F"/>
    <w:rsid w:val="00EA0DCA"/>
    <w:rsid w:val="00EA0DDE"/>
    <w:rsid w:val="00EA0E70"/>
    <w:rsid w:val="00EA0F4C"/>
    <w:rsid w:val="00EA0F56"/>
    <w:rsid w:val="00EA0FD6"/>
    <w:rsid w:val="00EA1033"/>
    <w:rsid w:val="00EA10D2"/>
    <w:rsid w:val="00EA10DB"/>
    <w:rsid w:val="00EA116E"/>
    <w:rsid w:val="00EA11F7"/>
    <w:rsid w:val="00EA1236"/>
    <w:rsid w:val="00EA1261"/>
    <w:rsid w:val="00EA126E"/>
    <w:rsid w:val="00EA128C"/>
    <w:rsid w:val="00EA133C"/>
    <w:rsid w:val="00EA1348"/>
    <w:rsid w:val="00EA13D5"/>
    <w:rsid w:val="00EA1483"/>
    <w:rsid w:val="00EA14D3"/>
    <w:rsid w:val="00EA156B"/>
    <w:rsid w:val="00EA15A0"/>
    <w:rsid w:val="00EA15C0"/>
    <w:rsid w:val="00EA15F1"/>
    <w:rsid w:val="00EA15FB"/>
    <w:rsid w:val="00EA16AC"/>
    <w:rsid w:val="00EA182F"/>
    <w:rsid w:val="00EA18B3"/>
    <w:rsid w:val="00EA1909"/>
    <w:rsid w:val="00EA193C"/>
    <w:rsid w:val="00EA195E"/>
    <w:rsid w:val="00EA19DD"/>
    <w:rsid w:val="00EA1A73"/>
    <w:rsid w:val="00EA1B0D"/>
    <w:rsid w:val="00EA1B59"/>
    <w:rsid w:val="00EA1BAC"/>
    <w:rsid w:val="00EA1BED"/>
    <w:rsid w:val="00EA1C00"/>
    <w:rsid w:val="00EA1C17"/>
    <w:rsid w:val="00EA1C2F"/>
    <w:rsid w:val="00EA1C50"/>
    <w:rsid w:val="00EA1C66"/>
    <w:rsid w:val="00EA1C8C"/>
    <w:rsid w:val="00EA1C98"/>
    <w:rsid w:val="00EA1C9F"/>
    <w:rsid w:val="00EA1CB0"/>
    <w:rsid w:val="00EA1CC0"/>
    <w:rsid w:val="00EA1D00"/>
    <w:rsid w:val="00EA1D35"/>
    <w:rsid w:val="00EA1E4C"/>
    <w:rsid w:val="00EA1E53"/>
    <w:rsid w:val="00EA1EC3"/>
    <w:rsid w:val="00EA1F03"/>
    <w:rsid w:val="00EA1F26"/>
    <w:rsid w:val="00EA1FD2"/>
    <w:rsid w:val="00EA2090"/>
    <w:rsid w:val="00EA20A8"/>
    <w:rsid w:val="00EA20A9"/>
    <w:rsid w:val="00EA21A6"/>
    <w:rsid w:val="00EA21A7"/>
    <w:rsid w:val="00EA2236"/>
    <w:rsid w:val="00EA22B0"/>
    <w:rsid w:val="00EA22F4"/>
    <w:rsid w:val="00EA2309"/>
    <w:rsid w:val="00EA2392"/>
    <w:rsid w:val="00EA240E"/>
    <w:rsid w:val="00EA243A"/>
    <w:rsid w:val="00EA2513"/>
    <w:rsid w:val="00EA25FE"/>
    <w:rsid w:val="00EA2613"/>
    <w:rsid w:val="00EA2720"/>
    <w:rsid w:val="00EA2729"/>
    <w:rsid w:val="00EA272E"/>
    <w:rsid w:val="00EA274B"/>
    <w:rsid w:val="00EA27EE"/>
    <w:rsid w:val="00EA289C"/>
    <w:rsid w:val="00EA2933"/>
    <w:rsid w:val="00EA29EB"/>
    <w:rsid w:val="00EA2A4D"/>
    <w:rsid w:val="00EA2AC8"/>
    <w:rsid w:val="00EA2AD5"/>
    <w:rsid w:val="00EA2AF8"/>
    <w:rsid w:val="00EA2BC8"/>
    <w:rsid w:val="00EA2BED"/>
    <w:rsid w:val="00EA2C0D"/>
    <w:rsid w:val="00EA2CA5"/>
    <w:rsid w:val="00EA2D7A"/>
    <w:rsid w:val="00EA2D93"/>
    <w:rsid w:val="00EA2DB6"/>
    <w:rsid w:val="00EA3076"/>
    <w:rsid w:val="00EA314D"/>
    <w:rsid w:val="00EA320C"/>
    <w:rsid w:val="00EA3317"/>
    <w:rsid w:val="00EA335A"/>
    <w:rsid w:val="00EA33D2"/>
    <w:rsid w:val="00EA3404"/>
    <w:rsid w:val="00EA34E8"/>
    <w:rsid w:val="00EA3541"/>
    <w:rsid w:val="00EA364C"/>
    <w:rsid w:val="00EA3658"/>
    <w:rsid w:val="00EA370F"/>
    <w:rsid w:val="00EA3786"/>
    <w:rsid w:val="00EA37DB"/>
    <w:rsid w:val="00EA37F5"/>
    <w:rsid w:val="00EA3832"/>
    <w:rsid w:val="00EA3836"/>
    <w:rsid w:val="00EA3838"/>
    <w:rsid w:val="00EA3879"/>
    <w:rsid w:val="00EA397A"/>
    <w:rsid w:val="00EA398F"/>
    <w:rsid w:val="00EA3AA6"/>
    <w:rsid w:val="00EA3B11"/>
    <w:rsid w:val="00EA3B21"/>
    <w:rsid w:val="00EA3B5E"/>
    <w:rsid w:val="00EA3BF9"/>
    <w:rsid w:val="00EA3C48"/>
    <w:rsid w:val="00EA3C51"/>
    <w:rsid w:val="00EA3CF0"/>
    <w:rsid w:val="00EA3CFB"/>
    <w:rsid w:val="00EA3D55"/>
    <w:rsid w:val="00EA3DFF"/>
    <w:rsid w:val="00EA3EDB"/>
    <w:rsid w:val="00EA3EDC"/>
    <w:rsid w:val="00EA3FC3"/>
    <w:rsid w:val="00EA3FF5"/>
    <w:rsid w:val="00EA4102"/>
    <w:rsid w:val="00EA4117"/>
    <w:rsid w:val="00EA412A"/>
    <w:rsid w:val="00EA4145"/>
    <w:rsid w:val="00EA4154"/>
    <w:rsid w:val="00EA41E3"/>
    <w:rsid w:val="00EA42AE"/>
    <w:rsid w:val="00EA431F"/>
    <w:rsid w:val="00EA4324"/>
    <w:rsid w:val="00EA43AF"/>
    <w:rsid w:val="00EA43C2"/>
    <w:rsid w:val="00EA442B"/>
    <w:rsid w:val="00EA464B"/>
    <w:rsid w:val="00EA464C"/>
    <w:rsid w:val="00EA4652"/>
    <w:rsid w:val="00EA46E8"/>
    <w:rsid w:val="00EA47FB"/>
    <w:rsid w:val="00EA4846"/>
    <w:rsid w:val="00EA489A"/>
    <w:rsid w:val="00EA48B6"/>
    <w:rsid w:val="00EA4947"/>
    <w:rsid w:val="00EA49BB"/>
    <w:rsid w:val="00EA4B32"/>
    <w:rsid w:val="00EA4C57"/>
    <w:rsid w:val="00EA4C70"/>
    <w:rsid w:val="00EA4C74"/>
    <w:rsid w:val="00EA4DCF"/>
    <w:rsid w:val="00EA4DDE"/>
    <w:rsid w:val="00EA4E01"/>
    <w:rsid w:val="00EA4E89"/>
    <w:rsid w:val="00EA4F14"/>
    <w:rsid w:val="00EA4FBB"/>
    <w:rsid w:val="00EA4FD4"/>
    <w:rsid w:val="00EA5042"/>
    <w:rsid w:val="00EA505D"/>
    <w:rsid w:val="00EA5063"/>
    <w:rsid w:val="00EA509A"/>
    <w:rsid w:val="00EA5116"/>
    <w:rsid w:val="00EA5249"/>
    <w:rsid w:val="00EA5254"/>
    <w:rsid w:val="00EA5317"/>
    <w:rsid w:val="00EA53E5"/>
    <w:rsid w:val="00EA53E7"/>
    <w:rsid w:val="00EA5405"/>
    <w:rsid w:val="00EA5417"/>
    <w:rsid w:val="00EA541D"/>
    <w:rsid w:val="00EA54CA"/>
    <w:rsid w:val="00EA5512"/>
    <w:rsid w:val="00EA5587"/>
    <w:rsid w:val="00EA55BC"/>
    <w:rsid w:val="00EA5652"/>
    <w:rsid w:val="00EA568B"/>
    <w:rsid w:val="00EA56B5"/>
    <w:rsid w:val="00EA5716"/>
    <w:rsid w:val="00EA586F"/>
    <w:rsid w:val="00EA58F6"/>
    <w:rsid w:val="00EA5950"/>
    <w:rsid w:val="00EA5A97"/>
    <w:rsid w:val="00EA5B36"/>
    <w:rsid w:val="00EA5B88"/>
    <w:rsid w:val="00EA5BB6"/>
    <w:rsid w:val="00EA5BFB"/>
    <w:rsid w:val="00EA5C58"/>
    <w:rsid w:val="00EA5C7A"/>
    <w:rsid w:val="00EA5DDA"/>
    <w:rsid w:val="00EA5DEF"/>
    <w:rsid w:val="00EA5E80"/>
    <w:rsid w:val="00EA5EC8"/>
    <w:rsid w:val="00EA60A2"/>
    <w:rsid w:val="00EA60EB"/>
    <w:rsid w:val="00EA61B7"/>
    <w:rsid w:val="00EA628C"/>
    <w:rsid w:val="00EA6348"/>
    <w:rsid w:val="00EA63D1"/>
    <w:rsid w:val="00EA644F"/>
    <w:rsid w:val="00EA648C"/>
    <w:rsid w:val="00EA6547"/>
    <w:rsid w:val="00EA662D"/>
    <w:rsid w:val="00EA66D2"/>
    <w:rsid w:val="00EA66F7"/>
    <w:rsid w:val="00EA6830"/>
    <w:rsid w:val="00EA6845"/>
    <w:rsid w:val="00EA688A"/>
    <w:rsid w:val="00EA6901"/>
    <w:rsid w:val="00EA691E"/>
    <w:rsid w:val="00EA6928"/>
    <w:rsid w:val="00EA698B"/>
    <w:rsid w:val="00EA699E"/>
    <w:rsid w:val="00EA6A64"/>
    <w:rsid w:val="00EA6AA4"/>
    <w:rsid w:val="00EA6AFB"/>
    <w:rsid w:val="00EA6B1C"/>
    <w:rsid w:val="00EA6C76"/>
    <w:rsid w:val="00EA6CB3"/>
    <w:rsid w:val="00EA6CB7"/>
    <w:rsid w:val="00EA6D51"/>
    <w:rsid w:val="00EA6DFE"/>
    <w:rsid w:val="00EA6E99"/>
    <w:rsid w:val="00EA6EAA"/>
    <w:rsid w:val="00EA6EAE"/>
    <w:rsid w:val="00EA6EB5"/>
    <w:rsid w:val="00EA6F64"/>
    <w:rsid w:val="00EA6FA7"/>
    <w:rsid w:val="00EA704B"/>
    <w:rsid w:val="00EA70A2"/>
    <w:rsid w:val="00EA70FD"/>
    <w:rsid w:val="00EA71D2"/>
    <w:rsid w:val="00EA71E1"/>
    <w:rsid w:val="00EA71F4"/>
    <w:rsid w:val="00EA723A"/>
    <w:rsid w:val="00EA7298"/>
    <w:rsid w:val="00EA72C0"/>
    <w:rsid w:val="00EA7307"/>
    <w:rsid w:val="00EA73F8"/>
    <w:rsid w:val="00EA7421"/>
    <w:rsid w:val="00EA7454"/>
    <w:rsid w:val="00EA7485"/>
    <w:rsid w:val="00EA74A4"/>
    <w:rsid w:val="00EA752D"/>
    <w:rsid w:val="00EA755F"/>
    <w:rsid w:val="00EA756C"/>
    <w:rsid w:val="00EA75F2"/>
    <w:rsid w:val="00EA76AE"/>
    <w:rsid w:val="00EA76B9"/>
    <w:rsid w:val="00EA7741"/>
    <w:rsid w:val="00EA7781"/>
    <w:rsid w:val="00EA77A4"/>
    <w:rsid w:val="00EA78FF"/>
    <w:rsid w:val="00EA7A96"/>
    <w:rsid w:val="00EA7ACB"/>
    <w:rsid w:val="00EA7AE6"/>
    <w:rsid w:val="00EA7B47"/>
    <w:rsid w:val="00EA7B9C"/>
    <w:rsid w:val="00EA7BBD"/>
    <w:rsid w:val="00EA7C29"/>
    <w:rsid w:val="00EA7D2C"/>
    <w:rsid w:val="00EA7DDF"/>
    <w:rsid w:val="00EA7DFE"/>
    <w:rsid w:val="00EA7ED6"/>
    <w:rsid w:val="00EA7FA5"/>
    <w:rsid w:val="00EA7FB0"/>
    <w:rsid w:val="00EA7FDC"/>
    <w:rsid w:val="00EA7FF2"/>
    <w:rsid w:val="00EB0029"/>
    <w:rsid w:val="00EB003C"/>
    <w:rsid w:val="00EB005B"/>
    <w:rsid w:val="00EB00FB"/>
    <w:rsid w:val="00EB0148"/>
    <w:rsid w:val="00EB01C2"/>
    <w:rsid w:val="00EB01E5"/>
    <w:rsid w:val="00EB01EE"/>
    <w:rsid w:val="00EB0340"/>
    <w:rsid w:val="00EB039C"/>
    <w:rsid w:val="00EB0437"/>
    <w:rsid w:val="00EB043E"/>
    <w:rsid w:val="00EB04FC"/>
    <w:rsid w:val="00EB0514"/>
    <w:rsid w:val="00EB05C0"/>
    <w:rsid w:val="00EB0785"/>
    <w:rsid w:val="00EB07C0"/>
    <w:rsid w:val="00EB0840"/>
    <w:rsid w:val="00EB08AD"/>
    <w:rsid w:val="00EB08F4"/>
    <w:rsid w:val="00EB091F"/>
    <w:rsid w:val="00EB093E"/>
    <w:rsid w:val="00EB095C"/>
    <w:rsid w:val="00EB098D"/>
    <w:rsid w:val="00EB0A2D"/>
    <w:rsid w:val="00EB0BFB"/>
    <w:rsid w:val="00EB0C57"/>
    <w:rsid w:val="00EB0C74"/>
    <w:rsid w:val="00EB0DD9"/>
    <w:rsid w:val="00EB0E47"/>
    <w:rsid w:val="00EB0E9B"/>
    <w:rsid w:val="00EB0EA7"/>
    <w:rsid w:val="00EB0F06"/>
    <w:rsid w:val="00EB0F2A"/>
    <w:rsid w:val="00EB0FB2"/>
    <w:rsid w:val="00EB1008"/>
    <w:rsid w:val="00EB10FE"/>
    <w:rsid w:val="00EB1115"/>
    <w:rsid w:val="00EB114C"/>
    <w:rsid w:val="00EB115A"/>
    <w:rsid w:val="00EB1197"/>
    <w:rsid w:val="00EB11B3"/>
    <w:rsid w:val="00EB1211"/>
    <w:rsid w:val="00EB1279"/>
    <w:rsid w:val="00EB132C"/>
    <w:rsid w:val="00EB135D"/>
    <w:rsid w:val="00EB13EE"/>
    <w:rsid w:val="00EB1422"/>
    <w:rsid w:val="00EB147F"/>
    <w:rsid w:val="00EB14C9"/>
    <w:rsid w:val="00EB14D4"/>
    <w:rsid w:val="00EB14F2"/>
    <w:rsid w:val="00EB1541"/>
    <w:rsid w:val="00EB154B"/>
    <w:rsid w:val="00EB154F"/>
    <w:rsid w:val="00EB1580"/>
    <w:rsid w:val="00EB167A"/>
    <w:rsid w:val="00EB16A8"/>
    <w:rsid w:val="00EB16AE"/>
    <w:rsid w:val="00EB16D8"/>
    <w:rsid w:val="00EB1747"/>
    <w:rsid w:val="00EB1829"/>
    <w:rsid w:val="00EB1885"/>
    <w:rsid w:val="00EB1A19"/>
    <w:rsid w:val="00EB1AA9"/>
    <w:rsid w:val="00EB1B6E"/>
    <w:rsid w:val="00EB1B93"/>
    <w:rsid w:val="00EB1BF7"/>
    <w:rsid w:val="00EB1C0D"/>
    <w:rsid w:val="00EB1CD2"/>
    <w:rsid w:val="00EB1CDF"/>
    <w:rsid w:val="00EB1D84"/>
    <w:rsid w:val="00EB1DC4"/>
    <w:rsid w:val="00EB1DCE"/>
    <w:rsid w:val="00EB1DF4"/>
    <w:rsid w:val="00EB1E4B"/>
    <w:rsid w:val="00EB1F02"/>
    <w:rsid w:val="00EB1F56"/>
    <w:rsid w:val="00EB1F79"/>
    <w:rsid w:val="00EB1F8C"/>
    <w:rsid w:val="00EB1FA3"/>
    <w:rsid w:val="00EB205C"/>
    <w:rsid w:val="00EB21CB"/>
    <w:rsid w:val="00EB21D0"/>
    <w:rsid w:val="00EB227C"/>
    <w:rsid w:val="00EB22E2"/>
    <w:rsid w:val="00EB22F1"/>
    <w:rsid w:val="00EB2306"/>
    <w:rsid w:val="00EB2316"/>
    <w:rsid w:val="00EB2357"/>
    <w:rsid w:val="00EB23B0"/>
    <w:rsid w:val="00EB23FC"/>
    <w:rsid w:val="00EB243F"/>
    <w:rsid w:val="00EB2470"/>
    <w:rsid w:val="00EB2519"/>
    <w:rsid w:val="00EB2589"/>
    <w:rsid w:val="00EB25EA"/>
    <w:rsid w:val="00EB25FD"/>
    <w:rsid w:val="00EB26A3"/>
    <w:rsid w:val="00EB281A"/>
    <w:rsid w:val="00EB287D"/>
    <w:rsid w:val="00EB288E"/>
    <w:rsid w:val="00EB28A1"/>
    <w:rsid w:val="00EB28FC"/>
    <w:rsid w:val="00EB2940"/>
    <w:rsid w:val="00EB294A"/>
    <w:rsid w:val="00EB2993"/>
    <w:rsid w:val="00EB29D2"/>
    <w:rsid w:val="00EB2A59"/>
    <w:rsid w:val="00EB2ABA"/>
    <w:rsid w:val="00EB2C01"/>
    <w:rsid w:val="00EB2C6E"/>
    <w:rsid w:val="00EB2C85"/>
    <w:rsid w:val="00EB2C86"/>
    <w:rsid w:val="00EB2C97"/>
    <w:rsid w:val="00EB2D36"/>
    <w:rsid w:val="00EB2D72"/>
    <w:rsid w:val="00EB2DCE"/>
    <w:rsid w:val="00EB2E09"/>
    <w:rsid w:val="00EB2E54"/>
    <w:rsid w:val="00EB3051"/>
    <w:rsid w:val="00EB3084"/>
    <w:rsid w:val="00EB30F6"/>
    <w:rsid w:val="00EB319C"/>
    <w:rsid w:val="00EB31B2"/>
    <w:rsid w:val="00EB3238"/>
    <w:rsid w:val="00EB329B"/>
    <w:rsid w:val="00EB32EB"/>
    <w:rsid w:val="00EB3342"/>
    <w:rsid w:val="00EB3364"/>
    <w:rsid w:val="00EB3381"/>
    <w:rsid w:val="00EB3382"/>
    <w:rsid w:val="00EB3395"/>
    <w:rsid w:val="00EB33A7"/>
    <w:rsid w:val="00EB33AC"/>
    <w:rsid w:val="00EB33AF"/>
    <w:rsid w:val="00EB33C5"/>
    <w:rsid w:val="00EB33D9"/>
    <w:rsid w:val="00EB33EB"/>
    <w:rsid w:val="00EB33FE"/>
    <w:rsid w:val="00EB3467"/>
    <w:rsid w:val="00EB34BD"/>
    <w:rsid w:val="00EB34C9"/>
    <w:rsid w:val="00EB350A"/>
    <w:rsid w:val="00EB358F"/>
    <w:rsid w:val="00EB35CE"/>
    <w:rsid w:val="00EB36BC"/>
    <w:rsid w:val="00EB36DC"/>
    <w:rsid w:val="00EB3781"/>
    <w:rsid w:val="00EB37DF"/>
    <w:rsid w:val="00EB37EC"/>
    <w:rsid w:val="00EB37F7"/>
    <w:rsid w:val="00EB3874"/>
    <w:rsid w:val="00EB388F"/>
    <w:rsid w:val="00EB38FE"/>
    <w:rsid w:val="00EB392C"/>
    <w:rsid w:val="00EB393C"/>
    <w:rsid w:val="00EB3960"/>
    <w:rsid w:val="00EB39BF"/>
    <w:rsid w:val="00EB3A27"/>
    <w:rsid w:val="00EB3A67"/>
    <w:rsid w:val="00EB3A80"/>
    <w:rsid w:val="00EB3B42"/>
    <w:rsid w:val="00EB3B8A"/>
    <w:rsid w:val="00EB3BA2"/>
    <w:rsid w:val="00EB3C0D"/>
    <w:rsid w:val="00EB3C3C"/>
    <w:rsid w:val="00EB3C83"/>
    <w:rsid w:val="00EB3C96"/>
    <w:rsid w:val="00EB3D43"/>
    <w:rsid w:val="00EB3D68"/>
    <w:rsid w:val="00EB3DA8"/>
    <w:rsid w:val="00EB3DB6"/>
    <w:rsid w:val="00EB3DC0"/>
    <w:rsid w:val="00EB3E65"/>
    <w:rsid w:val="00EB3ECC"/>
    <w:rsid w:val="00EB3F2E"/>
    <w:rsid w:val="00EB3FA5"/>
    <w:rsid w:val="00EB4013"/>
    <w:rsid w:val="00EB40B3"/>
    <w:rsid w:val="00EB40C9"/>
    <w:rsid w:val="00EB40DE"/>
    <w:rsid w:val="00EB4161"/>
    <w:rsid w:val="00EB4205"/>
    <w:rsid w:val="00EB42CA"/>
    <w:rsid w:val="00EB4342"/>
    <w:rsid w:val="00EB4367"/>
    <w:rsid w:val="00EB44D0"/>
    <w:rsid w:val="00EB452A"/>
    <w:rsid w:val="00EB456F"/>
    <w:rsid w:val="00EB45FF"/>
    <w:rsid w:val="00EB46B5"/>
    <w:rsid w:val="00EB46B9"/>
    <w:rsid w:val="00EB4788"/>
    <w:rsid w:val="00EB47BD"/>
    <w:rsid w:val="00EB47DF"/>
    <w:rsid w:val="00EB489C"/>
    <w:rsid w:val="00EB492A"/>
    <w:rsid w:val="00EB4935"/>
    <w:rsid w:val="00EB4960"/>
    <w:rsid w:val="00EB4A0C"/>
    <w:rsid w:val="00EB4A37"/>
    <w:rsid w:val="00EB4A8B"/>
    <w:rsid w:val="00EB4B77"/>
    <w:rsid w:val="00EB4C10"/>
    <w:rsid w:val="00EB4C4D"/>
    <w:rsid w:val="00EB4C61"/>
    <w:rsid w:val="00EB4CBC"/>
    <w:rsid w:val="00EB4CE7"/>
    <w:rsid w:val="00EB4D9E"/>
    <w:rsid w:val="00EB4DCD"/>
    <w:rsid w:val="00EB4FF5"/>
    <w:rsid w:val="00EB501A"/>
    <w:rsid w:val="00EB504D"/>
    <w:rsid w:val="00EB507F"/>
    <w:rsid w:val="00EB5081"/>
    <w:rsid w:val="00EB50E9"/>
    <w:rsid w:val="00EB51C1"/>
    <w:rsid w:val="00EB52E8"/>
    <w:rsid w:val="00EB547E"/>
    <w:rsid w:val="00EB54E7"/>
    <w:rsid w:val="00EB54F9"/>
    <w:rsid w:val="00EB5568"/>
    <w:rsid w:val="00EB558C"/>
    <w:rsid w:val="00EB55B1"/>
    <w:rsid w:val="00EB55B8"/>
    <w:rsid w:val="00EB55F6"/>
    <w:rsid w:val="00EB55F8"/>
    <w:rsid w:val="00EB5609"/>
    <w:rsid w:val="00EB562A"/>
    <w:rsid w:val="00EB562C"/>
    <w:rsid w:val="00EB5631"/>
    <w:rsid w:val="00EB56B9"/>
    <w:rsid w:val="00EB56F8"/>
    <w:rsid w:val="00EB57C9"/>
    <w:rsid w:val="00EB58A6"/>
    <w:rsid w:val="00EB5980"/>
    <w:rsid w:val="00EB5A84"/>
    <w:rsid w:val="00EB5AA4"/>
    <w:rsid w:val="00EB5AC1"/>
    <w:rsid w:val="00EB5B50"/>
    <w:rsid w:val="00EB5B99"/>
    <w:rsid w:val="00EB5BB3"/>
    <w:rsid w:val="00EB5C67"/>
    <w:rsid w:val="00EB5CA6"/>
    <w:rsid w:val="00EB5CBF"/>
    <w:rsid w:val="00EB5ED6"/>
    <w:rsid w:val="00EB5F6F"/>
    <w:rsid w:val="00EB6061"/>
    <w:rsid w:val="00EB60CE"/>
    <w:rsid w:val="00EB6161"/>
    <w:rsid w:val="00EB6184"/>
    <w:rsid w:val="00EB6196"/>
    <w:rsid w:val="00EB61CE"/>
    <w:rsid w:val="00EB61E0"/>
    <w:rsid w:val="00EB6218"/>
    <w:rsid w:val="00EB623A"/>
    <w:rsid w:val="00EB625E"/>
    <w:rsid w:val="00EB630D"/>
    <w:rsid w:val="00EB6333"/>
    <w:rsid w:val="00EB63A2"/>
    <w:rsid w:val="00EB63CA"/>
    <w:rsid w:val="00EB63F8"/>
    <w:rsid w:val="00EB6511"/>
    <w:rsid w:val="00EB65EB"/>
    <w:rsid w:val="00EB667B"/>
    <w:rsid w:val="00EB6680"/>
    <w:rsid w:val="00EB66AA"/>
    <w:rsid w:val="00EB6761"/>
    <w:rsid w:val="00EB67A2"/>
    <w:rsid w:val="00EB6800"/>
    <w:rsid w:val="00EB6852"/>
    <w:rsid w:val="00EB689D"/>
    <w:rsid w:val="00EB68B0"/>
    <w:rsid w:val="00EB68B5"/>
    <w:rsid w:val="00EB6966"/>
    <w:rsid w:val="00EB6AA6"/>
    <w:rsid w:val="00EB6AC0"/>
    <w:rsid w:val="00EB6BFE"/>
    <w:rsid w:val="00EB6C66"/>
    <w:rsid w:val="00EB6C6A"/>
    <w:rsid w:val="00EB6C70"/>
    <w:rsid w:val="00EB6DC0"/>
    <w:rsid w:val="00EB6DC1"/>
    <w:rsid w:val="00EB6DE8"/>
    <w:rsid w:val="00EB6DEB"/>
    <w:rsid w:val="00EB6E19"/>
    <w:rsid w:val="00EB6E24"/>
    <w:rsid w:val="00EB6FDE"/>
    <w:rsid w:val="00EB7025"/>
    <w:rsid w:val="00EB7133"/>
    <w:rsid w:val="00EB714C"/>
    <w:rsid w:val="00EB7154"/>
    <w:rsid w:val="00EB735D"/>
    <w:rsid w:val="00EB7458"/>
    <w:rsid w:val="00EB74A1"/>
    <w:rsid w:val="00EB74AD"/>
    <w:rsid w:val="00EB74EE"/>
    <w:rsid w:val="00EB74EF"/>
    <w:rsid w:val="00EB74FC"/>
    <w:rsid w:val="00EB758F"/>
    <w:rsid w:val="00EB76AB"/>
    <w:rsid w:val="00EB76EF"/>
    <w:rsid w:val="00EB7720"/>
    <w:rsid w:val="00EB7742"/>
    <w:rsid w:val="00EB778A"/>
    <w:rsid w:val="00EB77D7"/>
    <w:rsid w:val="00EB7854"/>
    <w:rsid w:val="00EB78D7"/>
    <w:rsid w:val="00EB7910"/>
    <w:rsid w:val="00EB7A4E"/>
    <w:rsid w:val="00EB7A67"/>
    <w:rsid w:val="00EB7A78"/>
    <w:rsid w:val="00EB7A96"/>
    <w:rsid w:val="00EB7B55"/>
    <w:rsid w:val="00EB7CB1"/>
    <w:rsid w:val="00EB7CFD"/>
    <w:rsid w:val="00EB7E5B"/>
    <w:rsid w:val="00EB7F7D"/>
    <w:rsid w:val="00EC000B"/>
    <w:rsid w:val="00EC0045"/>
    <w:rsid w:val="00EC0085"/>
    <w:rsid w:val="00EC013F"/>
    <w:rsid w:val="00EC016E"/>
    <w:rsid w:val="00EC019C"/>
    <w:rsid w:val="00EC0201"/>
    <w:rsid w:val="00EC0253"/>
    <w:rsid w:val="00EC0334"/>
    <w:rsid w:val="00EC03FF"/>
    <w:rsid w:val="00EC0411"/>
    <w:rsid w:val="00EC041B"/>
    <w:rsid w:val="00EC0443"/>
    <w:rsid w:val="00EC0478"/>
    <w:rsid w:val="00EC0493"/>
    <w:rsid w:val="00EC04A2"/>
    <w:rsid w:val="00EC050B"/>
    <w:rsid w:val="00EC0513"/>
    <w:rsid w:val="00EC057D"/>
    <w:rsid w:val="00EC0697"/>
    <w:rsid w:val="00EC0699"/>
    <w:rsid w:val="00EC06BF"/>
    <w:rsid w:val="00EC073F"/>
    <w:rsid w:val="00EC0889"/>
    <w:rsid w:val="00EC08CE"/>
    <w:rsid w:val="00EC09FD"/>
    <w:rsid w:val="00EC0A23"/>
    <w:rsid w:val="00EC0A8D"/>
    <w:rsid w:val="00EC0AEC"/>
    <w:rsid w:val="00EC0BC3"/>
    <w:rsid w:val="00EC0BD3"/>
    <w:rsid w:val="00EC0C5D"/>
    <w:rsid w:val="00EC0C6F"/>
    <w:rsid w:val="00EC0CCE"/>
    <w:rsid w:val="00EC0CF9"/>
    <w:rsid w:val="00EC0D58"/>
    <w:rsid w:val="00EC0D59"/>
    <w:rsid w:val="00EC0DE7"/>
    <w:rsid w:val="00EC0E01"/>
    <w:rsid w:val="00EC0E81"/>
    <w:rsid w:val="00EC0F07"/>
    <w:rsid w:val="00EC0F24"/>
    <w:rsid w:val="00EC0F7F"/>
    <w:rsid w:val="00EC0FAA"/>
    <w:rsid w:val="00EC108D"/>
    <w:rsid w:val="00EC1144"/>
    <w:rsid w:val="00EC1223"/>
    <w:rsid w:val="00EC1249"/>
    <w:rsid w:val="00EC124B"/>
    <w:rsid w:val="00EC1258"/>
    <w:rsid w:val="00EC12D5"/>
    <w:rsid w:val="00EC1317"/>
    <w:rsid w:val="00EC1451"/>
    <w:rsid w:val="00EC147A"/>
    <w:rsid w:val="00EC14BC"/>
    <w:rsid w:val="00EC15A5"/>
    <w:rsid w:val="00EC15C9"/>
    <w:rsid w:val="00EC15DB"/>
    <w:rsid w:val="00EC160C"/>
    <w:rsid w:val="00EC1649"/>
    <w:rsid w:val="00EC1668"/>
    <w:rsid w:val="00EC1670"/>
    <w:rsid w:val="00EC16CA"/>
    <w:rsid w:val="00EC173B"/>
    <w:rsid w:val="00EC17FE"/>
    <w:rsid w:val="00EC183F"/>
    <w:rsid w:val="00EC18B5"/>
    <w:rsid w:val="00EC18CE"/>
    <w:rsid w:val="00EC191A"/>
    <w:rsid w:val="00EC1923"/>
    <w:rsid w:val="00EC19B5"/>
    <w:rsid w:val="00EC19DE"/>
    <w:rsid w:val="00EC19E0"/>
    <w:rsid w:val="00EC1A37"/>
    <w:rsid w:val="00EC1A69"/>
    <w:rsid w:val="00EC1B95"/>
    <w:rsid w:val="00EC1BD0"/>
    <w:rsid w:val="00EC1BE7"/>
    <w:rsid w:val="00EC1C0A"/>
    <w:rsid w:val="00EC1CC0"/>
    <w:rsid w:val="00EC1D58"/>
    <w:rsid w:val="00EC1E9E"/>
    <w:rsid w:val="00EC1EB1"/>
    <w:rsid w:val="00EC1EC7"/>
    <w:rsid w:val="00EC210D"/>
    <w:rsid w:val="00EC21BB"/>
    <w:rsid w:val="00EC2268"/>
    <w:rsid w:val="00EC23C2"/>
    <w:rsid w:val="00EC244A"/>
    <w:rsid w:val="00EC248B"/>
    <w:rsid w:val="00EC24A5"/>
    <w:rsid w:val="00EC24F3"/>
    <w:rsid w:val="00EC255E"/>
    <w:rsid w:val="00EC25EA"/>
    <w:rsid w:val="00EC269C"/>
    <w:rsid w:val="00EC26A9"/>
    <w:rsid w:val="00EC276F"/>
    <w:rsid w:val="00EC27AB"/>
    <w:rsid w:val="00EC27EA"/>
    <w:rsid w:val="00EC27F8"/>
    <w:rsid w:val="00EC2804"/>
    <w:rsid w:val="00EC2A0C"/>
    <w:rsid w:val="00EC2A7D"/>
    <w:rsid w:val="00EC2B5F"/>
    <w:rsid w:val="00EC2B75"/>
    <w:rsid w:val="00EC2B86"/>
    <w:rsid w:val="00EC2BD9"/>
    <w:rsid w:val="00EC2C11"/>
    <w:rsid w:val="00EC2CF8"/>
    <w:rsid w:val="00EC2D01"/>
    <w:rsid w:val="00EC2D71"/>
    <w:rsid w:val="00EC2DB5"/>
    <w:rsid w:val="00EC2EAD"/>
    <w:rsid w:val="00EC2F5B"/>
    <w:rsid w:val="00EC3008"/>
    <w:rsid w:val="00EC30CD"/>
    <w:rsid w:val="00EC310C"/>
    <w:rsid w:val="00EC3143"/>
    <w:rsid w:val="00EC31DA"/>
    <w:rsid w:val="00EC322F"/>
    <w:rsid w:val="00EC32FE"/>
    <w:rsid w:val="00EC3306"/>
    <w:rsid w:val="00EC332D"/>
    <w:rsid w:val="00EC332F"/>
    <w:rsid w:val="00EC3359"/>
    <w:rsid w:val="00EC3362"/>
    <w:rsid w:val="00EC3369"/>
    <w:rsid w:val="00EC337A"/>
    <w:rsid w:val="00EC33CB"/>
    <w:rsid w:val="00EC3428"/>
    <w:rsid w:val="00EC34B0"/>
    <w:rsid w:val="00EC3507"/>
    <w:rsid w:val="00EC3762"/>
    <w:rsid w:val="00EC3780"/>
    <w:rsid w:val="00EC379B"/>
    <w:rsid w:val="00EC37F6"/>
    <w:rsid w:val="00EC3947"/>
    <w:rsid w:val="00EC39BC"/>
    <w:rsid w:val="00EC3A0D"/>
    <w:rsid w:val="00EC3A7C"/>
    <w:rsid w:val="00EC3A80"/>
    <w:rsid w:val="00EC3A92"/>
    <w:rsid w:val="00EC3AED"/>
    <w:rsid w:val="00EC3AF4"/>
    <w:rsid w:val="00EC3B5C"/>
    <w:rsid w:val="00EC3B94"/>
    <w:rsid w:val="00EC3BD9"/>
    <w:rsid w:val="00EC3E41"/>
    <w:rsid w:val="00EC3E6F"/>
    <w:rsid w:val="00EC3E91"/>
    <w:rsid w:val="00EC3EE5"/>
    <w:rsid w:val="00EC3F87"/>
    <w:rsid w:val="00EC3FAA"/>
    <w:rsid w:val="00EC3FB3"/>
    <w:rsid w:val="00EC4028"/>
    <w:rsid w:val="00EC4070"/>
    <w:rsid w:val="00EC41C0"/>
    <w:rsid w:val="00EC41DA"/>
    <w:rsid w:val="00EC4327"/>
    <w:rsid w:val="00EC433A"/>
    <w:rsid w:val="00EC435C"/>
    <w:rsid w:val="00EC43D8"/>
    <w:rsid w:val="00EC43E5"/>
    <w:rsid w:val="00EC449B"/>
    <w:rsid w:val="00EC4678"/>
    <w:rsid w:val="00EC4692"/>
    <w:rsid w:val="00EC4760"/>
    <w:rsid w:val="00EC4800"/>
    <w:rsid w:val="00EC4963"/>
    <w:rsid w:val="00EC49BF"/>
    <w:rsid w:val="00EC49FB"/>
    <w:rsid w:val="00EC4A64"/>
    <w:rsid w:val="00EC4A76"/>
    <w:rsid w:val="00EC4A9D"/>
    <w:rsid w:val="00EC4ADA"/>
    <w:rsid w:val="00EC4B9D"/>
    <w:rsid w:val="00EC4BCF"/>
    <w:rsid w:val="00EC4C7A"/>
    <w:rsid w:val="00EC4C85"/>
    <w:rsid w:val="00EC4CFF"/>
    <w:rsid w:val="00EC4ED8"/>
    <w:rsid w:val="00EC4F15"/>
    <w:rsid w:val="00EC4F1B"/>
    <w:rsid w:val="00EC4FA1"/>
    <w:rsid w:val="00EC4FB2"/>
    <w:rsid w:val="00EC508C"/>
    <w:rsid w:val="00EC5091"/>
    <w:rsid w:val="00EC50AE"/>
    <w:rsid w:val="00EC50C3"/>
    <w:rsid w:val="00EC50F5"/>
    <w:rsid w:val="00EC5251"/>
    <w:rsid w:val="00EC5267"/>
    <w:rsid w:val="00EC5289"/>
    <w:rsid w:val="00EC5305"/>
    <w:rsid w:val="00EC536B"/>
    <w:rsid w:val="00EC5414"/>
    <w:rsid w:val="00EC549B"/>
    <w:rsid w:val="00EC54EC"/>
    <w:rsid w:val="00EC5546"/>
    <w:rsid w:val="00EC556C"/>
    <w:rsid w:val="00EC5596"/>
    <w:rsid w:val="00EC55DE"/>
    <w:rsid w:val="00EC5602"/>
    <w:rsid w:val="00EC568B"/>
    <w:rsid w:val="00EC56B3"/>
    <w:rsid w:val="00EC5726"/>
    <w:rsid w:val="00EC572F"/>
    <w:rsid w:val="00EC5879"/>
    <w:rsid w:val="00EC598C"/>
    <w:rsid w:val="00EC59B4"/>
    <w:rsid w:val="00EC59C1"/>
    <w:rsid w:val="00EC5A26"/>
    <w:rsid w:val="00EC5A35"/>
    <w:rsid w:val="00EC5A4B"/>
    <w:rsid w:val="00EC5B15"/>
    <w:rsid w:val="00EC5B87"/>
    <w:rsid w:val="00EC5C30"/>
    <w:rsid w:val="00EC5C59"/>
    <w:rsid w:val="00EC5C71"/>
    <w:rsid w:val="00EC5CF1"/>
    <w:rsid w:val="00EC5D12"/>
    <w:rsid w:val="00EC5D73"/>
    <w:rsid w:val="00EC5D77"/>
    <w:rsid w:val="00EC5EE6"/>
    <w:rsid w:val="00EC5FF7"/>
    <w:rsid w:val="00EC5FFB"/>
    <w:rsid w:val="00EC6029"/>
    <w:rsid w:val="00EC6048"/>
    <w:rsid w:val="00EC614D"/>
    <w:rsid w:val="00EC615B"/>
    <w:rsid w:val="00EC6187"/>
    <w:rsid w:val="00EC6205"/>
    <w:rsid w:val="00EC6234"/>
    <w:rsid w:val="00EC62F3"/>
    <w:rsid w:val="00EC62F7"/>
    <w:rsid w:val="00EC6338"/>
    <w:rsid w:val="00EC6346"/>
    <w:rsid w:val="00EC6370"/>
    <w:rsid w:val="00EC6469"/>
    <w:rsid w:val="00EC64BB"/>
    <w:rsid w:val="00EC6563"/>
    <w:rsid w:val="00EC657A"/>
    <w:rsid w:val="00EC658E"/>
    <w:rsid w:val="00EC65C1"/>
    <w:rsid w:val="00EC65D6"/>
    <w:rsid w:val="00EC660D"/>
    <w:rsid w:val="00EC6621"/>
    <w:rsid w:val="00EC6733"/>
    <w:rsid w:val="00EC6734"/>
    <w:rsid w:val="00EC67D4"/>
    <w:rsid w:val="00EC6809"/>
    <w:rsid w:val="00EC6853"/>
    <w:rsid w:val="00EC6984"/>
    <w:rsid w:val="00EC699A"/>
    <w:rsid w:val="00EC69AC"/>
    <w:rsid w:val="00EC69D6"/>
    <w:rsid w:val="00EC6A38"/>
    <w:rsid w:val="00EC6A7E"/>
    <w:rsid w:val="00EC6AD4"/>
    <w:rsid w:val="00EC6AF6"/>
    <w:rsid w:val="00EC6BD0"/>
    <w:rsid w:val="00EC6C08"/>
    <w:rsid w:val="00EC6C0F"/>
    <w:rsid w:val="00EC6C34"/>
    <w:rsid w:val="00EC6C89"/>
    <w:rsid w:val="00EC6CF0"/>
    <w:rsid w:val="00EC6CFC"/>
    <w:rsid w:val="00EC6D89"/>
    <w:rsid w:val="00EC6DE8"/>
    <w:rsid w:val="00EC6E7A"/>
    <w:rsid w:val="00EC6EE7"/>
    <w:rsid w:val="00EC6F1E"/>
    <w:rsid w:val="00EC6F60"/>
    <w:rsid w:val="00EC6F73"/>
    <w:rsid w:val="00EC6FBD"/>
    <w:rsid w:val="00EC70B0"/>
    <w:rsid w:val="00EC716D"/>
    <w:rsid w:val="00EC71DE"/>
    <w:rsid w:val="00EC725E"/>
    <w:rsid w:val="00EC7275"/>
    <w:rsid w:val="00EC7367"/>
    <w:rsid w:val="00EC75F4"/>
    <w:rsid w:val="00EC763F"/>
    <w:rsid w:val="00EC7798"/>
    <w:rsid w:val="00EC77F4"/>
    <w:rsid w:val="00EC7864"/>
    <w:rsid w:val="00EC7A22"/>
    <w:rsid w:val="00EC7A70"/>
    <w:rsid w:val="00EC7AB8"/>
    <w:rsid w:val="00EC7ACB"/>
    <w:rsid w:val="00EC7B4D"/>
    <w:rsid w:val="00EC7B4F"/>
    <w:rsid w:val="00EC7B54"/>
    <w:rsid w:val="00EC7BA2"/>
    <w:rsid w:val="00EC7C5D"/>
    <w:rsid w:val="00EC7CC6"/>
    <w:rsid w:val="00EC7D22"/>
    <w:rsid w:val="00EC7D50"/>
    <w:rsid w:val="00EC7E10"/>
    <w:rsid w:val="00EC7E87"/>
    <w:rsid w:val="00EC7EDD"/>
    <w:rsid w:val="00EC7EFA"/>
    <w:rsid w:val="00EC7F70"/>
    <w:rsid w:val="00ED00BF"/>
    <w:rsid w:val="00ED00F3"/>
    <w:rsid w:val="00ED0187"/>
    <w:rsid w:val="00ED028E"/>
    <w:rsid w:val="00ED02A9"/>
    <w:rsid w:val="00ED02D9"/>
    <w:rsid w:val="00ED0324"/>
    <w:rsid w:val="00ED03AD"/>
    <w:rsid w:val="00ED0416"/>
    <w:rsid w:val="00ED0482"/>
    <w:rsid w:val="00ED0584"/>
    <w:rsid w:val="00ED0606"/>
    <w:rsid w:val="00ED065A"/>
    <w:rsid w:val="00ED0665"/>
    <w:rsid w:val="00ED06F7"/>
    <w:rsid w:val="00ED0755"/>
    <w:rsid w:val="00ED0852"/>
    <w:rsid w:val="00ED089B"/>
    <w:rsid w:val="00ED08A7"/>
    <w:rsid w:val="00ED08F0"/>
    <w:rsid w:val="00ED093D"/>
    <w:rsid w:val="00ED094E"/>
    <w:rsid w:val="00ED0A61"/>
    <w:rsid w:val="00ED0AC3"/>
    <w:rsid w:val="00ED0ACD"/>
    <w:rsid w:val="00ED0BB8"/>
    <w:rsid w:val="00ED0BBE"/>
    <w:rsid w:val="00ED0C0C"/>
    <w:rsid w:val="00ED0CD6"/>
    <w:rsid w:val="00ED0D41"/>
    <w:rsid w:val="00ED0D71"/>
    <w:rsid w:val="00ED0E09"/>
    <w:rsid w:val="00ED0E14"/>
    <w:rsid w:val="00ED0F42"/>
    <w:rsid w:val="00ED0FEC"/>
    <w:rsid w:val="00ED102A"/>
    <w:rsid w:val="00ED108B"/>
    <w:rsid w:val="00ED1171"/>
    <w:rsid w:val="00ED11E0"/>
    <w:rsid w:val="00ED12C4"/>
    <w:rsid w:val="00ED1302"/>
    <w:rsid w:val="00ED1373"/>
    <w:rsid w:val="00ED137B"/>
    <w:rsid w:val="00ED140F"/>
    <w:rsid w:val="00ED141D"/>
    <w:rsid w:val="00ED142A"/>
    <w:rsid w:val="00ED1479"/>
    <w:rsid w:val="00ED1527"/>
    <w:rsid w:val="00ED152F"/>
    <w:rsid w:val="00ED1560"/>
    <w:rsid w:val="00ED1568"/>
    <w:rsid w:val="00ED16B0"/>
    <w:rsid w:val="00ED16BA"/>
    <w:rsid w:val="00ED1897"/>
    <w:rsid w:val="00ED1937"/>
    <w:rsid w:val="00ED1940"/>
    <w:rsid w:val="00ED1971"/>
    <w:rsid w:val="00ED1AA2"/>
    <w:rsid w:val="00ED1BBF"/>
    <w:rsid w:val="00ED1C65"/>
    <w:rsid w:val="00ED1C9F"/>
    <w:rsid w:val="00ED1DA0"/>
    <w:rsid w:val="00ED1F3D"/>
    <w:rsid w:val="00ED1F63"/>
    <w:rsid w:val="00ED1F93"/>
    <w:rsid w:val="00ED1FB8"/>
    <w:rsid w:val="00ED1FD2"/>
    <w:rsid w:val="00ED2053"/>
    <w:rsid w:val="00ED20AB"/>
    <w:rsid w:val="00ED20AD"/>
    <w:rsid w:val="00ED20C1"/>
    <w:rsid w:val="00ED20C6"/>
    <w:rsid w:val="00ED20CF"/>
    <w:rsid w:val="00ED20D1"/>
    <w:rsid w:val="00ED2126"/>
    <w:rsid w:val="00ED2135"/>
    <w:rsid w:val="00ED21A3"/>
    <w:rsid w:val="00ED2202"/>
    <w:rsid w:val="00ED225A"/>
    <w:rsid w:val="00ED22E6"/>
    <w:rsid w:val="00ED231C"/>
    <w:rsid w:val="00ED2353"/>
    <w:rsid w:val="00ED2356"/>
    <w:rsid w:val="00ED236C"/>
    <w:rsid w:val="00ED238C"/>
    <w:rsid w:val="00ED23DE"/>
    <w:rsid w:val="00ED2415"/>
    <w:rsid w:val="00ED249F"/>
    <w:rsid w:val="00ED24B4"/>
    <w:rsid w:val="00ED257A"/>
    <w:rsid w:val="00ED25C1"/>
    <w:rsid w:val="00ED25DC"/>
    <w:rsid w:val="00ED25F6"/>
    <w:rsid w:val="00ED2681"/>
    <w:rsid w:val="00ED269F"/>
    <w:rsid w:val="00ED26D4"/>
    <w:rsid w:val="00ED27A4"/>
    <w:rsid w:val="00ED28CF"/>
    <w:rsid w:val="00ED29F1"/>
    <w:rsid w:val="00ED2A50"/>
    <w:rsid w:val="00ED2A6C"/>
    <w:rsid w:val="00ED2B50"/>
    <w:rsid w:val="00ED2C29"/>
    <w:rsid w:val="00ED2C85"/>
    <w:rsid w:val="00ED2D76"/>
    <w:rsid w:val="00ED2E0A"/>
    <w:rsid w:val="00ED2E4C"/>
    <w:rsid w:val="00ED2EA1"/>
    <w:rsid w:val="00ED2EBD"/>
    <w:rsid w:val="00ED2EC2"/>
    <w:rsid w:val="00ED2EC5"/>
    <w:rsid w:val="00ED2F3E"/>
    <w:rsid w:val="00ED2FB5"/>
    <w:rsid w:val="00ED2FCA"/>
    <w:rsid w:val="00ED2FCE"/>
    <w:rsid w:val="00ED3002"/>
    <w:rsid w:val="00ED302A"/>
    <w:rsid w:val="00ED3127"/>
    <w:rsid w:val="00ED323B"/>
    <w:rsid w:val="00ED3296"/>
    <w:rsid w:val="00ED32C0"/>
    <w:rsid w:val="00ED32DB"/>
    <w:rsid w:val="00ED331B"/>
    <w:rsid w:val="00ED3322"/>
    <w:rsid w:val="00ED335F"/>
    <w:rsid w:val="00ED340A"/>
    <w:rsid w:val="00ED342F"/>
    <w:rsid w:val="00ED3464"/>
    <w:rsid w:val="00ED352B"/>
    <w:rsid w:val="00ED3563"/>
    <w:rsid w:val="00ED3593"/>
    <w:rsid w:val="00ED364A"/>
    <w:rsid w:val="00ED3650"/>
    <w:rsid w:val="00ED3676"/>
    <w:rsid w:val="00ED36F9"/>
    <w:rsid w:val="00ED3706"/>
    <w:rsid w:val="00ED3766"/>
    <w:rsid w:val="00ED37CD"/>
    <w:rsid w:val="00ED3821"/>
    <w:rsid w:val="00ED3866"/>
    <w:rsid w:val="00ED3869"/>
    <w:rsid w:val="00ED386E"/>
    <w:rsid w:val="00ED38BD"/>
    <w:rsid w:val="00ED38EF"/>
    <w:rsid w:val="00ED39A7"/>
    <w:rsid w:val="00ED3A0B"/>
    <w:rsid w:val="00ED3A8A"/>
    <w:rsid w:val="00ED3AF0"/>
    <w:rsid w:val="00ED3B14"/>
    <w:rsid w:val="00ED3B3B"/>
    <w:rsid w:val="00ED3B47"/>
    <w:rsid w:val="00ED3B79"/>
    <w:rsid w:val="00ED3B95"/>
    <w:rsid w:val="00ED3C68"/>
    <w:rsid w:val="00ED3C7E"/>
    <w:rsid w:val="00ED3CDA"/>
    <w:rsid w:val="00ED3D16"/>
    <w:rsid w:val="00ED3D4F"/>
    <w:rsid w:val="00ED3E16"/>
    <w:rsid w:val="00ED3E37"/>
    <w:rsid w:val="00ED3E8C"/>
    <w:rsid w:val="00ED3EC3"/>
    <w:rsid w:val="00ED400C"/>
    <w:rsid w:val="00ED4023"/>
    <w:rsid w:val="00ED4025"/>
    <w:rsid w:val="00ED4078"/>
    <w:rsid w:val="00ED4103"/>
    <w:rsid w:val="00ED411B"/>
    <w:rsid w:val="00ED415F"/>
    <w:rsid w:val="00ED41BB"/>
    <w:rsid w:val="00ED42C3"/>
    <w:rsid w:val="00ED43B0"/>
    <w:rsid w:val="00ED4508"/>
    <w:rsid w:val="00ED459F"/>
    <w:rsid w:val="00ED45B5"/>
    <w:rsid w:val="00ED45C2"/>
    <w:rsid w:val="00ED45CD"/>
    <w:rsid w:val="00ED46BF"/>
    <w:rsid w:val="00ED479C"/>
    <w:rsid w:val="00ED4825"/>
    <w:rsid w:val="00ED4849"/>
    <w:rsid w:val="00ED4892"/>
    <w:rsid w:val="00ED4985"/>
    <w:rsid w:val="00ED49A0"/>
    <w:rsid w:val="00ED4A2D"/>
    <w:rsid w:val="00ED4A4E"/>
    <w:rsid w:val="00ED4A7E"/>
    <w:rsid w:val="00ED4A9B"/>
    <w:rsid w:val="00ED4B4E"/>
    <w:rsid w:val="00ED4BB1"/>
    <w:rsid w:val="00ED4C3F"/>
    <w:rsid w:val="00ED4C78"/>
    <w:rsid w:val="00ED4CA8"/>
    <w:rsid w:val="00ED4D7F"/>
    <w:rsid w:val="00ED4DA5"/>
    <w:rsid w:val="00ED4DCD"/>
    <w:rsid w:val="00ED4DF7"/>
    <w:rsid w:val="00ED4E92"/>
    <w:rsid w:val="00ED4E9E"/>
    <w:rsid w:val="00ED4EA9"/>
    <w:rsid w:val="00ED4EFB"/>
    <w:rsid w:val="00ED4F4F"/>
    <w:rsid w:val="00ED4F7C"/>
    <w:rsid w:val="00ED4FC6"/>
    <w:rsid w:val="00ED5052"/>
    <w:rsid w:val="00ED50AD"/>
    <w:rsid w:val="00ED50B2"/>
    <w:rsid w:val="00ED50D5"/>
    <w:rsid w:val="00ED5135"/>
    <w:rsid w:val="00ED513E"/>
    <w:rsid w:val="00ED518F"/>
    <w:rsid w:val="00ED5192"/>
    <w:rsid w:val="00ED51DB"/>
    <w:rsid w:val="00ED51F6"/>
    <w:rsid w:val="00ED525F"/>
    <w:rsid w:val="00ED52DB"/>
    <w:rsid w:val="00ED5343"/>
    <w:rsid w:val="00ED543E"/>
    <w:rsid w:val="00ED5462"/>
    <w:rsid w:val="00ED5466"/>
    <w:rsid w:val="00ED5492"/>
    <w:rsid w:val="00ED554E"/>
    <w:rsid w:val="00ED56E1"/>
    <w:rsid w:val="00ED5751"/>
    <w:rsid w:val="00ED586D"/>
    <w:rsid w:val="00ED58B3"/>
    <w:rsid w:val="00ED58B5"/>
    <w:rsid w:val="00ED58D8"/>
    <w:rsid w:val="00ED599F"/>
    <w:rsid w:val="00ED5A58"/>
    <w:rsid w:val="00ED5A88"/>
    <w:rsid w:val="00ED5B59"/>
    <w:rsid w:val="00ED5B64"/>
    <w:rsid w:val="00ED5B8C"/>
    <w:rsid w:val="00ED5BF1"/>
    <w:rsid w:val="00ED5C58"/>
    <w:rsid w:val="00ED5DBA"/>
    <w:rsid w:val="00ED5F5A"/>
    <w:rsid w:val="00ED6022"/>
    <w:rsid w:val="00ED6083"/>
    <w:rsid w:val="00ED6154"/>
    <w:rsid w:val="00ED6288"/>
    <w:rsid w:val="00ED62A7"/>
    <w:rsid w:val="00ED6360"/>
    <w:rsid w:val="00ED6410"/>
    <w:rsid w:val="00ED6483"/>
    <w:rsid w:val="00ED64C9"/>
    <w:rsid w:val="00ED6504"/>
    <w:rsid w:val="00ED6574"/>
    <w:rsid w:val="00ED6615"/>
    <w:rsid w:val="00ED6737"/>
    <w:rsid w:val="00ED673E"/>
    <w:rsid w:val="00ED674A"/>
    <w:rsid w:val="00ED6793"/>
    <w:rsid w:val="00ED6837"/>
    <w:rsid w:val="00ED6887"/>
    <w:rsid w:val="00ED68B1"/>
    <w:rsid w:val="00ED6906"/>
    <w:rsid w:val="00ED6929"/>
    <w:rsid w:val="00ED69BC"/>
    <w:rsid w:val="00ED6B24"/>
    <w:rsid w:val="00ED6BAB"/>
    <w:rsid w:val="00ED6BB2"/>
    <w:rsid w:val="00ED6BDC"/>
    <w:rsid w:val="00ED6D16"/>
    <w:rsid w:val="00ED6DA2"/>
    <w:rsid w:val="00ED6DDE"/>
    <w:rsid w:val="00ED6E07"/>
    <w:rsid w:val="00ED6E52"/>
    <w:rsid w:val="00ED6E64"/>
    <w:rsid w:val="00ED6F4C"/>
    <w:rsid w:val="00ED6FA0"/>
    <w:rsid w:val="00ED704F"/>
    <w:rsid w:val="00ED7106"/>
    <w:rsid w:val="00ED7167"/>
    <w:rsid w:val="00ED71F9"/>
    <w:rsid w:val="00ED72C7"/>
    <w:rsid w:val="00ED72CB"/>
    <w:rsid w:val="00ED72E8"/>
    <w:rsid w:val="00ED7323"/>
    <w:rsid w:val="00ED7353"/>
    <w:rsid w:val="00ED737B"/>
    <w:rsid w:val="00ED7382"/>
    <w:rsid w:val="00ED73A3"/>
    <w:rsid w:val="00ED73B0"/>
    <w:rsid w:val="00ED73F2"/>
    <w:rsid w:val="00ED73FB"/>
    <w:rsid w:val="00ED740C"/>
    <w:rsid w:val="00ED7441"/>
    <w:rsid w:val="00ED748C"/>
    <w:rsid w:val="00ED750A"/>
    <w:rsid w:val="00ED7535"/>
    <w:rsid w:val="00ED75E4"/>
    <w:rsid w:val="00ED76CF"/>
    <w:rsid w:val="00ED7735"/>
    <w:rsid w:val="00ED773B"/>
    <w:rsid w:val="00ED77E2"/>
    <w:rsid w:val="00ED7822"/>
    <w:rsid w:val="00ED783C"/>
    <w:rsid w:val="00ED7864"/>
    <w:rsid w:val="00ED7988"/>
    <w:rsid w:val="00ED7998"/>
    <w:rsid w:val="00ED7A3C"/>
    <w:rsid w:val="00ED7A4C"/>
    <w:rsid w:val="00ED7B39"/>
    <w:rsid w:val="00ED7B8A"/>
    <w:rsid w:val="00ED7BBF"/>
    <w:rsid w:val="00ED7C0D"/>
    <w:rsid w:val="00ED7C3E"/>
    <w:rsid w:val="00ED7D2E"/>
    <w:rsid w:val="00ED7D50"/>
    <w:rsid w:val="00ED7E44"/>
    <w:rsid w:val="00ED7ECB"/>
    <w:rsid w:val="00ED7ED0"/>
    <w:rsid w:val="00ED7FA6"/>
    <w:rsid w:val="00ED7FCF"/>
    <w:rsid w:val="00ED877A"/>
    <w:rsid w:val="00EE00E7"/>
    <w:rsid w:val="00EE011F"/>
    <w:rsid w:val="00EE01DE"/>
    <w:rsid w:val="00EE0293"/>
    <w:rsid w:val="00EE02DB"/>
    <w:rsid w:val="00EE0318"/>
    <w:rsid w:val="00EE0319"/>
    <w:rsid w:val="00EE03B0"/>
    <w:rsid w:val="00EE03D0"/>
    <w:rsid w:val="00EE03FD"/>
    <w:rsid w:val="00EE03FF"/>
    <w:rsid w:val="00EE0406"/>
    <w:rsid w:val="00EE04B6"/>
    <w:rsid w:val="00EE04EE"/>
    <w:rsid w:val="00EE0507"/>
    <w:rsid w:val="00EE0568"/>
    <w:rsid w:val="00EE0591"/>
    <w:rsid w:val="00EE0722"/>
    <w:rsid w:val="00EE0751"/>
    <w:rsid w:val="00EE07AA"/>
    <w:rsid w:val="00EE07DE"/>
    <w:rsid w:val="00EE0939"/>
    <w:rsid w:val="00EE09FD"/>
    <w:rsid w:val="00EE0A28"/>
    <w:rsid w:val="00EE0AC4"/>
    <w:rsid w:val="00EE0B2D"/>
    <w:rsid w:val="00EE0BA3"/>
    <w:rsid w:val="00EE0BD2"/>
    <w:rsid w:val="00EE0C62"/>
    <w:rsid w:val="00EE0D6A"/>
    <w:rsid w:val="00EE0DA8"/>
    <w:rsid w:val="00EE0DAA"/>
    <w:rsid w:val="00EE0DEF"/>
    <w:rsid w:val="00EE0E89"/>
    <w:rsid w:val="00EE0EDF"/>
    <w:rsid w:val="00EE0FAC"/>
    <w:rsid w:val="00EE0FF0"/>
    <w:rsid w:val="00EE1032"/>
    <w:rsid w:val="00EE1053"/>
    <w:rsid w:val="00EE10CE"/>
    <w:rsid w:val="00EE1251"/>
    <w:rsid w:val="00EE126F"/>
    <w:rsid w:val="00EE12F3"/>
    <w:rsid w:val="00EE132D"/>
    <w:rsid w:val="00EE1371"/>
    <w:rsid w:val="00EE13BC"/>
    <w:rsid w:val="00EE140B"/>
    <w:rsid w:val="00EE1456"/>
    <w:rsid w:val="00EE1465"/>
    <w:rsid w:val="00EE148F"/>
    <w:rsid w:val="00EE14F3"/>
    <w:rsid w:val="00EE1533"/>
    <w:rsid w:val="00EE15C5"/>
    <w:rsid w:val="00EE1694"/>
    <w:rsid w:val="00EE182A"/>
    <w:rsid w:val="00EE1861"/>
    <w:rsid w:val="00EE18B3"/>
    <w:rsid w:val="00EE18D0"/>
    <w:rsid w:val="00EE18F0"/>
    <w:rsid w:val="00EE19D3"/>
    <w:rsid w:val="00EE1A48"/>
    <w:rsid w:val="00EE1A6D"/>
    <w:rsid w:val="00EE1A86"/>
    <w:rsid w:val="00EE1B45"/>
    <w:rsid w:val="00EE1BB1"/>
    <w:rsid w:val="00EE1BD9"/>
    <w:rsid w:val="00EE1BE4"/>
    <w:rsid w:val="00EE1C4D"/>
    <w:rsid w:val="00EE1C99"/>
    <w:rsid w:val="00EE1D89"/>
    <w:rsid w:val="00EE1DA9"/>
    <w:rsid w:val="00EE1E1E"/>
    <w:rsid w:val="00EE1E73"/>
    <w:rsid w:val="00EE1F06"/>
    <w:rsid w:val="00EE1F36"/>
    <w:rsid w:val="00EE1F80"/>
    <w:rsid w:val="00EE1FA7"/>
    <w:rsid w:val="00EE1FBE"/>
    <w:rsid w:val="00EE2008"/>
    <w:rsid w:val="00EE2054"/>
    <w:rsid w:val="00EE2056"/>
    <w:rsid w:val="00EE207C"/>
    <w:rsid w:val="00EE20D5"/>
    <w:rsid w:val="00EE20F9"/>
    <w:rsid w:val="00EE2171"/>
    <w:rsid w:val="00EE2180"/>
    <w:rsid w:val="00EE2183"/>
    <w:rsid w:val="00EE2278"/>
    <w:rsid w:val="00EE22BE"/>
    <w:rsid w:val="00EE22EC"/>
    <w:rsid w:val="00EE230B"/>
    <w:rsid w:val="00EE234B"/>
    <w:rsid w:val="00EE235B"/>
    <w:rsid w:val="00EE23E8"/>
    <w:rsid w:val="00EE2429"/>
    <w:rsid w:val="00EE2441"/>
    <w:rsid w:val="00EE245B"/>
    <w:rsid w:val="00EE24E1"/>
    <w:rsid w:val="00EE2513"/>
    <w:rsid w:val="00EE2559"/>
    <w:rsid w:val="00EE2561"/>
    <w:rsid w:val="00EE25A1"/>
    <w:rsid w:val="00EE2605"/>
    <w:rsid w:val="00EE2672"/>
    <w:rsid w:val="00EE26AC"/>
    <w:rsid w:val="00EE26F4"/>
    <w:rsid w:val="00EE271D"/>
    <w:rsid w:val="00EE274B"/>
    <w:rsid w:val="00EE274F"/>
    <w:rsid w:val="00EE27C3"/>
    <w:rsid w:val="00EE27C8"/>
    <w:rsid w:val="00EE27F1"/>
    <w:rsid w:val="00EE27FA"/>
    <w:rsid w:val="00EE27FC"/>
    <w:rsid w:val="00EE284A"/>
    <w:rsid w:val="00EE28C0"/>
    <w:rsid w:val="00EE2939"/>
    <w:rsid w:val="00EE2986"/>
    <w:rsid w:val="00EE2A87"/>
    <w:rsid w:val="00EE2AEF"/>
    <w:rsid w:val="00EE2B43"/>
    <w:rsid w:val="00EE2B4B"/>
    <w:rsid w:val="00EE2B5B"/>
    <w:rsid w:val="00EE2B6A"/>
    <w:rsid w:val="00EE2BCE"/>
    <w:rsid w:val="00EE2C03"/>
    <w:rsid w:val="00EE2C1F"/>
    <w:rsid w:val="00EE2CCE"/>
    <w:rsid w:val="00EE2CD3"/>
    <w:rsid w:val="00EE2CD6"/>
    <w:rsid w:val="00EE2D23"/>
    <w:rsid w:val="00EE2D36"/>
    <w:rsid w:val="00EE2D4D"/>
    <w:rsid w:val="00EE2D6E"/>
    <w:rsid w:val="00EE2DC0"/>
    <w:rsid w:val="00EE2E6D"/>
    <w:rsid w:val="00EE2E77"/>
    <w:rsid w:val="00EE2E93"/>
    <w:rsid w:val="00EE2EA3"/>
    <w:rsid w:val="00EE2EE7"/>
    <w:rsid w:val="00EE2F65"/>
    <w:rsid w:val="00EE30A0"/>
    <w:rsid w:val="00EE3140"/>
    <w:rsid w:val="00EE316F"/>
    <w:rsid w:val="00EE31F0"/>
    <w:rsid w:val="00EE3330"/>
    <w:rsid w:val="00EE3393"/>
    <w:rsid w:val="00EE3404"/>
    <w:rsid w:val="00EE345B"/>
    <w:rsid w:val="00EE35A7"/>
    <w:rsid w:val="00EE35B9"/>
    <w:rsid w:val="00EE35BF"/>
    <w:rsid w:val="00EE361D"/>
    <w:rsid w:val="00EE36D3"/>
    <w:rsid w:val="00EE3747"/>
    <w:rsid w:val="00EE37CA"/>
    <w:rsid w:val="00EE37E5"/>
    <w:rsid w:val="00EE3818"/>
    <w:rsid w:val="00EE38AB"/>
    <w:rsid w:val="00EE38FA"/>
    <w:rsid w:val="00EE3979"/>
    <w:rsid w:val="00EE3994"/>
    <w:rsid w:val="00EE39DD"/>
    <w:rsid w:val="00EE3A99"/>
    <w:rsid w:val="00EE3ADF"/>
    <w:rsid w:val="00EE3B63"/>
    <w:rsid w:val="00EE3BD6"/>
    <w:rsid w:val="00EE3BF9"/>
    <w:rsid w:val="00EE3D43"/>
    <w:rsid w:val="00EE3D4C"/>
    <w:rsid w:val="00EE3D5A"/>
    <w:rsid w:val="00EE3DCB"/>
    <w:rsid w:val="00EE3DDA"/>
    <w:rsid w:val="00EE3E42"/>
    <w:rsid w:val="00EE3E9C"/>
    <w:rsid w:val="00EE3EB0"/>
    <w:rsid w:val="00EE3EFB"/>
    <w:rsid w:val="00EE3F27"/>
    <w:rsid w:val="00EE3FC8"/>
    <w:rsid w:val="00EE3FFD"/>
    <w:rsid w:val="00EE4003"/>
    <w:rsid w:val="00EE401E"/>
    <w:rsid w:val="00EE401F"/>
    <w:rsid w:val="00EE4039"/>
    <w:rsid w:val="00EE405B"/>
    <w:rsid w:val="00EE4076"/>
    <w:rsid w:val="00EE4127"/>
    <w:rsid w:val="00EE4180"/>
    <w:rsid w:val="00EE418D"/>
    <w:rsid w:val="00EE41A4"/>
    <w:rsid w:val="00EE41F5"/>
    <w:rsid w:val="00EE425C"/>
    <w:rsid w:val="00EE428B"/>
    <w:rsid w:val="00EE42AB"/>
    <w:rsid w:val="00EE42DA"/>
    <w:rsid w:val="00EE4376"/>
    <w:rsid w:val="00EE43BF"/>
    <w:rsid w:val="00EE446B"/>
    <w:rsid w:val="00EE44D9"/>
    <w:rsid w:val="00EE4511"/>
    <w:rsid w:val="00EE45A5"/>
    <w:rsid w:val="00EE45D1"/>
    <w:rsid w:val="00EE45D4"/>
    <w:rsid w:val="00EE4610"/>
    <w:rsid w:val="00EE46A5"/>
    <w:rsid w:val="00EE46F5"/>
    <w:rsid w:val="00EE46FC"/>
    <w:rsid w:val="00EE474D"/>
    <w:rsid w:val="00EE4767"/>
    <w:rsid w:val="00EE4842"/>
    <w:rsid w:val="00EE4A37"/>
    <w:rsid w:val="00EE4A93"/>
    <w:rsid w:val="00EE4AF2"/>
    <w:rsid w:val="00EE4B35"/>
    <w:rsid w:val="00EE4C0A"/>
    <w:rsid w:val="00EE4C98"/>
    <w:rsid w:val="00EE4CE9"/>
    <w:rsid w:val="00EE4D43"/>
    <w:rsid w:val="00EE4DD9"/>
    <w:rsid w:val="00EE4E10"/>
    <w:rsid w:val="00EE4F3E"/>
    <w:rsid w:val="00EE4F73"/>
    <w:rsid w:val="00EE4F8D"/>
    <w:rsid w:val="00EE5142"/>
    <w:rsid w:val="00EE5191"/>
    <w:rsid w:val="00EE520B"/>
    <w:rsid w:val="00EE5212"/>
    <w:rsid w:val="00EE521A"/>
    <w:rsid w:val="00EE5290"/>
    <w:rsid w:val="00EE5330"/>
    <w:rsid w:val="00EE5363"/>
    <w:rsid w:val="00EE5400"/>
    <w:rsid w:val="00EE542A"/>
    <w:rsid w:val="00EE55E5"/>
    <w:rsid w:val="00EE5716"/>
    <w:rsid w:val="00EE573A"/>
    <w:rsid w:val="00EE5800"/>
    <w:rsid w:val="00EE58EE"/>
    <w:rsid w:val="00EE59F1"/>
    <w:rsid w:val="00EE5A8D"/>
    <w:rsid w:val="00EE5B57"/>
    <w:rsid w:val="00EE5BA4"/>
    <w:rsid w:val="00EE5C5D"/>
    <w:rsid w:val="00EE5D8E"/>
    <w:rsid w:val="00EE5E08"/>
    <w:rsid w:val="00EE5F3E"/>
    <w:rsid w:val="00EE5F57"/>
    <w:rsid w:val="00EE5F73"/>
    <w:rsid w:val="00EE5FF3"/>
    <w:rsid w:val="00EE60B6"/>
    <w:rsid w:val="00EE61C9"/>
    <w:rsid w:val="00EE632A"/>
    <w:rsid w:val="00EE6402"/>
    <w:rsid w:val="00EE6407"/>
    <w:rsid w:val="00EE6462"/>
    <w:rsid w:val="00EE649D"/>
    <w:rsid w:val="00EE64C7"/>
    <w:rsid w:val="00EE64DC"/>
    <w:rsid w:val="00EE6717"/>
    <w:rsid w:val="00EE678B"/>
    <w:rsid w:val="00EE6801"/>
    <w:rsid w:val="00EE68C3"/>
    <w:rsid w:val="00EE6BA9"/>
    <w:rsid w:val="00EE6BC7"/>
    <w:rsid w:val="00EE6BF5"/>
    <w:rsid w:val="00EE6C32"/>
    <w:rsid w:val="00EE6C9D"/>
    <w:rsid w:val="00EE6CEE"/>
    <w:rsid w:val="00EE6D0B"/>
    <w:rsid w:val="00EE6D2E"/>
    <w:rsid w:val="00EE6D81"/>
    <w:rsid w:val="00EE6E1A"/>
    <w:rsid w:val="00EE6E33"/>
    <w:rsid w:val="00EE6E49"/>
    <w:rsid w:val="00EE6E89"/>
    <w:rsid w:val="00EE6FCA"/>
    <w:rsid w:val="00EE700B"/>
    <w:rsid w:val="00EE704F"/>
    <w:rsid w:val="00EE709E"/>
    <w:rsid w:val="00EE7116"/>
    <w:rsid w:val="00EE7119"/>
    <w:rsid w:val="00EE715E"/>
    <w:rsid w:val="00EE71F2"/>
    <w:rsid w:val="00EE7225"/>
    <w:rsid w:val="00EE7353"/>
    <w:rsid w:val="00EE73B2"/>
    <w:rsid w:val="00EE7403"/>
    <w:rsid w:val="00EE74FD"/>
    <w:rsid w:val="00EE75C7"/>
    <w:rsid w:val="00EE76BE"/>
    <w:rsid w:val="00EE773B"/>
    <w:rsid w:val="00EE7761"/>
    <w:rsid w:val="00EE77ED"/>
    <w:rsid w:val="00EE77FB"/>
    <w:rsid w:val="00EE7813"/>
    <w:rsid w:val="00EE7926"/>
    <w:rsid w:val="00EE795D"/>
    <w:rsid w:val="00EE7967"/>
    <w:rsid w:val="00EE798C"/>
    <w:rsid w:val="00EE798E"/>
    <w:rsid w:val="00EE79A8"/>
    <w:rsid w:val="00EE7A08"/>
    <w:rsid w:val="00EE7A30"/>
    <w:rsid w:val="00EE7B65"/>
    <w:rsid w:val="00EE7B77"/>
    <w:rsid w:val="00EE7BE1"/>
    <w:rsid w:val="00EE7BFC"/>
    <w:rsid w:val="00EE7C6E"/>
    <w:rsid w:val="00EE7D03"/>
    <w:rsid w:val="00EE7E1E"/>
    <w:rsid w:val="00EE7E95"/>
    <w:rsid w:val="00EE7F94"/>
    <w:rsid w:val="00EE7F9D"/>
    <w:rsid w:val="00EF00B6"/>
    <w:rsid w:val="00EF017D"/>
    <w:rsid w:val="00EF0223"/>
    <w:rsid w:val="00EF022C"/>
    <w:rsid w:val="00EF0394"/>
    <w:rsid w:val="00EF04E7"/>
    <w:rsid w:val="00EF04F8"/>
    <w:rsid w:val="00EF0575"/>
    <w:rsid w:val="00EF057A"/>
    <w:rsid w:val="00EF06DC"/>
    <w:rsid w:val="00EF0741"/>
    <w:rsid w:val="00EF0761"/>
    <w:rsid w:val="00EF0789"/>
    <w:rsid w:val="00EF07F7"/>
    <w:rsid w:val="00EF080A"/>
    <w:rsid w:val="00EF0A26"/>
    <w:rsid w:val="00EF0B16"/>
    <w:rsid w:val="00EF0BAD"/>
    <w:rsid w:val="00EF0BEC"/>
    <w:rsid w:val="00EF0C5D"/>
    <w:rsid w:val="00EF0C88"/>
    <w:rsid w:val="00EF0CBB"/>
    <w:rsid w:val="00EF0CC7"/>
    <w:rsid w:val="00EF0CE6"/>
    <w:rsid w:val="00EF0D70"/>
    <w:rsid w:val="00EF0D77"/>
    <w:rsid w:val="00EF0D8C"/>
    <w:rsid w:val="00EF0DF9"/>
    <w:rsid w:val="00EF0EEA"/>
    <w:rsid w:val="00EF0FA5"/>
    <w:rsid w:val="00EF0FB4"/>
    <w:rsid w:val="00EF1094"/>
    <w:rsid w:val="00EF1097"/>
    <w:rsid w:val="00EF1182"/>
    <w:rsid w:val="00EF1233"/>
    <w:rsid w:val="00EF125F"/>
    <w:rsid w:val="00EF13A8"/>
    <w:rsid w:val="00EF1482"/>
    <w:rsid w:val="00EF14E7"/>
    <w:rsid w:val="00EF14F0"/>
    <w:rsid w:val="00EF1508"/>
    <w:rsid w:val="00EF1607"/>
    <w:rsid w:val="00EF1779"/>
    <w:rsid w:val="00EF1824"/>
    <w:rsid w:val="00EF1832"/>
    <w:rsid w:val="00EF185D"/>
    <w:rsid w:val="00EF185F"/>
    <w:rsid w:val="00EF189D"/>
    <w:rsid w:val="00EF18AC"/>
    <w:rsid w:val="00EF19B6"/>
    <w:rsid w:val="00EF19F5"/>
    <w:rsid w:val="00EF1A63"/>
    <w:rsid w:val="00EF1B35"/>
    <w:rsid w:val="00EF1BCD"/>
    <w:rsid w:val="00EF1BEE"/>
    <w:rsid w:val="00EF1C48"/>
    <w:rsid w:val="00EF1CA8"/>
    <w:rsid w:val="00EF1CE4"/>
    <w:rsid w:val="00EF1D94"/>
    <w:rsid w:val="00EF1E15"/>
    <w:rsid w:val="00EF1EFA"/>
    <w:rsid w:val="00EF1FC5"/>
    <w:rsid w:val="00EF2038"/>
    <w:rsid w:val="00EF20CE"/>
    <w:rsid w:val="00EF2234"/>
    <w:rsid w:val="00EF223C"/>
    <w:rsid w:val="00EF2272"/>
    <w:rsid w:val="00EF22B1"/>
    <w:rsid w:val="00EF2318"/>
    <w:rsid w:val="00EF2341"/>
    <w:rsid w:val="00EF236E"/>
    <w:rsid w:val="00EF237D"/>
    <w:rsid w:val="00EF23BF"/>
    <w:rsid w:val="00EF246C"/>
    <w:rsid w:val="00EF2500"/>
    <w:rsid w:val="00EF2585"/>
    <w:rsid w:val="00EF25F4"/>
    <w:rsid w:val="00EF2664"/>
    <w:rsid w:val="00EF270A"/>
    <w:rsid w:val="00EF280A"/>
    <w:rsid w:val="00EF2843"/>
    <w:rsid w:val="00EF2990"/>
    <w:rsid w:val="00EF2A04"/>
    <w:rsid w:val="00EF2A1F"/>
    <w:rsid w:val="00EF2AA1"/>
    <w:rsid w:val="00EF2BCA"/>
    <w:rsid w:val="00EF2BE6"/>
    <w:rsid w:val="00EF2C07"/>
    <w:rsid w:val="00EF2C5E"/>
    <w:rsid w:val="00EF2D16"/>
    <w:rsid w:val="00EF2D4F"/>
    <w:rsid w:val="00EF2DAB"/>
    <w:rsid w:val="00EF2DF6"/>
    <w:rsid w:val="00EF2E11"/>
    <w:rsid w:val="00EF2E5F"/>
    <w:rsid w:val="00EF2EAB"/>
    <w:rsid w:val="00EF2F8B"/>
    <w:rsid w:val="00EF2FFD"/>
    <w:rsid w:val="00EF313A"/>
    <w:rsid w:val="00EF31B4"/>
    <w:rsid w:val="00EF3213"/>
    <w:rsid w:val="00EF329E"/>
    <w:rsid w:val="00EF32EA"/>
    <w:rsid w:val="00EF32EE"/>
    <w:rsid w:val="00EF32F4"/>
    <w:rsid w:val="00EF3308"/>
    <w:rsid w:val="00EF3316"/>
    <w:rsid w:val="00EF3366"/>
    <w:rsid w:val="00EF3373"/>
    <w:rsid w:val="00EF33CC"/>
    <w:rsid w:val="00EF33FA"/>
    <w:rsid w:val="00EF343C"/>
    <w:rsid w:val="00EF34B7"/>
    <w:rsid w:val="00EF34FB"/>
    <w:rsid w:val="00EF3510"/>
    <w:rsid w:val="00EF3572"/>
    <w:rsid w:val="00EF35B6"/>
    <w:rsid w:val="00EF35C7"/>
    <w:rsid w:val="00EF36BE"/>
    <w:rsid w:val="00EF36D5"/>
    <w:rsid w:val="00EF36DB"/>
    <w:rsid w:val="00EF37A0"/>
    <w:rsid w:val="00EF380C"/>
    <w:rsid w:val="00EF395C"/>
    <w:rsid w:val="00EF395E"/>
    <w:rsid w:val="00EF3974"/>
    <w:rsid w:val="00EF3A0D"/>
    <w:rsid w:val="00EF3AA3"/>
    <w:rsid w:val="00EF3AC9"/>
    <w:rsid w:val="00EF3AF7"/>
    <w:rsid w:val="00EF3B51"/>
    <w:rsid w:val="00EF3B52"/>
    <w:rsid w:val="00EF3B67"/>
    <w:rsid w:val="00EF3C30"/>
    <w:rsid w:val="00EF3C7E"/>
    <w:rsid w:val="00EF3CA1"/>
    <w:rsid w:val="00EF3DB1"/>
    <w:rsid w:val="00EF3DED"/>
    <w:rsid w:val="00EF3E29"/>
    <w:rsid w:val="00EF3E90"/>
    <w:rsid w:val="00EF3ED8"/>
    <w:rsid w:val="00EF3F0F"/>
    <w:rsid w:val="00EF4061"/>
    <w:rsid w:val="00EF40CE"/>
    <w:rsid w:val="00EF4103"/>
    <w:rsid w:val="00EF410F"/>
    <w:rsid w:val="00EF4189"/>
    <w:rsid w:val="00EF41E2"/>
    <w:rsid w:val="00EF421B"/>
    <w:rsid w:val="00EF4237"/>
    <w:rsid w:val="00EF4354"/>
    <w:rsid w:val="00EF4363"/>
    <w:rsid w:val="00EF4556"/>
    <w:rsid w:val="00EF4559"/>
    <w:rsid w:val="00EF457F"/>
    <w:rsid w:val="00EF458D"/>
    <w:rsid w:val="00EF45A9"/>
    <w:rsid w:val="00EF45B2"/>
    <w:rsid w:val="00EF45B8"/>
    <w:rsid w:val="00EF45C0"/>
    <w:rsid w:val="00EF4692"/>
    <w:rsid w:val="00EF46E1"/>
    <w:rsid w:val="00EF47BB"/>
    <w:rsid w:val="00EF4834"/>
    <w:rsid w:val="00EF48F2"/>
    <w:rsid w:val="00EF4973"/>
    <w:rsid w:val="00EF4A6E"/>
    <w:rsid w:val="00EF4ADA"/>
    <w:rsid w:val="00EF4AFB"/>
    <w:rsid w:val="00EF4B52"/>
    <w:rsid w:val="00EF4C49"/>
    <w:rsid w:val="00EF4C71"/>
    <w:rsid w:val="00EF4C79"/>
    <w:rsid w:val="00EF4C82"/>
    <w:rsid w:val="00EF4CF8"/>
    <w:rsid w:val="00EF4D70"/>
    <w:rsid w:val="00EF4DA1"/>
    <w:rsid w:val="00EF4DE3"/>
    <w:rsid w:val="00EF4E5A"/>
    <w:rsid w:val="00EF4EBF"/>
    <w:rsid w:val="00EF4ED1"/>
    <w:rsid w:val="00EF4EF7"/>
    <w:rsid w:val="00EF4EF9"/>
    <w:rsid w:val="00EF4F41"/>
    <w:rsid w:val="00EF4F48"/>
    <w:rsid w:val="00EF506C"/>
    <w:rsid w:val="00EF5157"/>
    <w:rsid w:val="00EF527B"/>
    <w:rsid w:val="00EF5306"/>
    <w:rsid w:val="00EF5308"/>
    <w:rsid w:val="00EF5367"/>
    <w:rsid w:val="00EF53E3"/>
    <w:rsid w:val="00EF5419"/>
    <w:rsid w:val="00EF5585"/>
    <w:rsid w:val="00EF5660"/>
    <w:rsid w:val="00EF56C6"/>
    <w:rsid w:val="00EF56DF"/>
    <w:rsid w:val="00EF5750"/>
    <w:rsid w:val="00EF575E"/>
    <w:rsid w:val="00EF5765"/>
    <w:rsid w:val="00EF5766"/>
    <w:rsid w:val="00EF576D"/>
    <w:rsid w:val="00EF57D3"/>
    <w:rsid w:val="00EF5822"/>
    <w:rsid w:val="00EF5896"/>
    <w:rsid w:val="00EF5937"/>
    <w:rsid w:val="00EF5976"/>
    <w:rsid w:val="00EF5A9A"/>
    <w:rsid w:val="00EF5B05"/>
    <w:rsid w:val="00EF5B9B"/>
    <w:rsid w:val="00EF5BDE"/>
    <w:rsid w:val="00EF5C58"/>
    <w:rsid w:val="00EF5CE9"/>
    <w:rsid w:val="00EF5CEF"/>
    <w:rsid w:val="00EF5D0F"/>
    <w:rsid w:val="00EF5D51"/>
    <w:rsid w:val="00EF5E8B"/>
    <w:rsid w:val="00EF5EF9"/>
    <w:rsid w:val="00EF5F0F"/>
    <w:rsid w:val="00EF5F70"/>
    <w:rsid w:val="00EF5FCE"/>
    <w:rsid w:val="00EF6029"/>
    <w:rsid w:val="00EF6052"/>
    <w:rsid w:val="00EF60E6"/>
    <w:rsid w:val="00EF6201"/>
    <w:rsid w:val="00EF6224"/>
    <w:rsid w:val="00EF623E"/>
    <w:rsid w:val="00EF627A"/>
    <w:rsid w:val="00EF62DA"/>
    <w:rsid w:val="00EF630E"/>
    <w:rsid w:val="00EF630F"/>
    <w:rsid w:val="00EF63BE"/>
    <w:rsid w:val="00EF63E2"/>
    <w:rsid w:val="00EF64D9"/>
    <w:rsid w:val="00EF64EE"/>
    <w:rsid w:val="00EF6552"/>
    <w:rsid w:val="00EF65DE"/>
    <w:rsid w:val="00EF665A"/>
    <w:rsid w:val="00EF670B"/>
    <w:rsid w:val="00EF672C"/>
    <w:rsid w:val="00EF672D"/>
    <w:rsid w:val="00EF67B8"/>
    <w:rsid w:val="00EF684E"/>
    <w:rsid w:val="00EF6881"/>
    <w:rsid w:val="00EF6908"/>
    <w:rsid w:val="00EF6971"/>
    <w:rsid w:val="00EF69CB"/>
    <w:rsid w:val="00EF69F0"/>
    <w:rsid w:val="00EF6A0E"/>
    <w:rsid w:val="00EF6A9C"/>
    <w:rsid w:val="00EF6AEF"/>
    <w:rsid w:val="00EF6B03"/>
    <w:rsid w:val="00EF6B90"/>
    <w:rsid w:val="00EF6C02"/>
    <w:rsid w:val="00EF6DC3"/>
    <w:rsid w:val="00EF6EAB"/>
    <w:rsid w:val="00EF6EB9"/>
    <w:rsid w:val="00EF6EF5"/>
    <w:rsid w:val="00EF6F31"/>
    <w:rsid w:val="00EF6F77"/>
    <w:rsid w:val="00EF6F7B"/>
    <w:rsid w:val="00EF7018"/>
    <w:rsid w:val="00EF70C6"/>
    <w:rsid w:val="00EF714D"/>
    <w:rsid w:val="00EF7189"/>
    <w:rsid w:val="00EF71BA"/>
    <w:rsid w:val="00EF71FC"/>
    <w:rsid w:val="00EF723E"/>
    <w:rsid w:val="00EF725C"/>
    <w:rsid w:val="00EF726C"/>
    <w:rsid w:val="00EF729A"/>
    <w:rsid w:val="00EF72C6"/>
    <w:rsid w:val="00EF72D6"/>
    <w:rsid w:val="00EF7307"/>
    <w:rsid w:val="00EF7320"/>
    <w:rsid w:val="00EF7393"/>
    <w:rsid w:val="00EF739D"/>
    <w:rsid w:val="00EF73B7"/>
    <w:rsid w:val="00EF741A"/>
    <w:rsid w:val="00EF74B9"/>
    <w:rsid w:val="00EF75C0"/>
    <w:rsid w:val="00EF75DD"/>
    <w:rsid w:val="00EF7711"/>
    <w:rsid w:val="00EF7714"/>
    <w:rsid w:val="00EF774C"/>
    <w:rsid w:val="00EF7799"/>
    <w:rsid w:val="00EF77D8"/>
    <w:rsid w:val="00EF77E8"/>
    <w:rsid w:val="00EF788F"/>
    <w:rsid w:val="00EF794A"/>
    <w:rsid w:val="00EF79BF"/>
    <w:rsid w:val="00EF79CD"/>
    <w:rsid w:val="00EF7A2A"/>
    <w:rsid w:val="00EF7AF2"/>
    <w:rsid w:val="00EF7B2B"/>
    <w:rsid w:val="00EF7CAB"/>
    <w:rsid w:val="00EF7CC0"/>
    <w:rsid w:val="00EF7CE8"/>
    <w:rsid w:val="00EF7D24"/>
    <w:rsid w:val="00EF7D51"/>
    <w:rsid w:val="00EF7D9E"/>
    <w:rsid w:val="00EF7DBD"/>
    <w:rsid w:val="00EF7DD4"/>
    <w:rsid w:val="00EF7DDE"/>
    <w:rsid w:val="00EF7E06"/>
    <w:rsid w:val="00EF7E53"/>
    <w:rsid w:val="00EF7E78"/>
    <w:rsid w:val="00EF7F31"/>
    <w:rsid w:val="00EF7FC5"/>
    <w:rsid w:val="00F0000A"/>
    <w:rsid w:val="00F0006A"/>
    <w:rsid w:val="00F0009C"/>
    <w:rsid w:val="00F000AD"/>
    <w:rsid w:val="00F00100"/>
    <w:rsid w:val="00F00186"/>
    <w:rsid w:val="00F0018F"/>
    <w:rsid w:val="00F001B5"/>
    <w:rsid w:val="00F001C6"/>
    <w:rsid w:val="00F0029C"/>
    <w:rsid w:val="00F0032C"/>
    <w:rsid w:val="00F003CA"/>
    <w:rsid w:val="00F003DF"/>
    <w:rsid w:val="00F00462"/>
    <w:rsid w:val="00F004CB"/>
    <w:rsid w:val="00F00501"/>
    <w:rsid w:val="00F00526"/>
    <w:rsid w:val="00F005DA"/>
    <w:rsid w:val="00F0065F"/>
    <w:rsid w:val="00F00698"/>
    <w:rsid w:val="00F006B5"/>
    <w:rsid w:val="00F00744"/>
    <w:rsid w:val="00F00794"/>
    <w:rsid w:val="00F007E8"/>
    <w:rsid w:val="00F00837"/>
    <w:rsid w:val="00F008A4"/>
    <w:rsid w:val="00F008FE"/>
    <w:rsid w:val="00F00993"/>
    <w:rsid w:val="00F00A04"/>
    <w:rsid w:val="00F00A97"/>
    <w:rsid w:val="00F00CBB"/>
    <w:rsid w:val="00F00D5E"/>
    <w:rsid w:val="00F00E49"/>
    <w:rsid w:val="00F00F2E"/>
    <w:rsid w:val="00F00F8C"/>
    <w:rsid w:val="00F01030"/>
    <w:rsid w:val="00F0105A"/>
    <w:rsid w:val="00F010BD"/>
    <w:rsid w:val="00F011CB"/>
    <w:rsid w:val="00F0122B"/>
    <w:rsid w:val="00F0125F"/>
    <w:rsid w:val="00F0128D"/>
    <w:rsid w:val="00F012D9"/>
    <w:rsid w:val="00F012F3"/>
    <w:rsid w:val="00F01327"/>
    <w:rsid w:val="00F0132B"/>
    <w:rsid w:val="00F013F8"/>
    <w:rsid w:val="00F01407"/>
    <w:rsid w:val="00F0143C"/>
    <w:rsid w:val="00F01465"/>
    <w:rsid w:val="00F01483"/>
    <w:rsid w:val="00F0167E"/>
    <w:rsid w:val="00F0175B"/>
    <w:rsid w:val="00F0176E"/>
    <w:rsid w:val="00F017B6"/>
    <w:rsid w:val="00F0189A"/>
    <w:rsid w:val="00F018A4"/>
    <w:rsid w:val="00F018D1"/>
    <w:rsid w:val="00F018FA"/>
    <w:rsid w:val="00F01901"/>
    <w:rsid w:val="00F01909"/>
    <w:rsid w:val="00F019E7"/>
    <w:rsid w:val="00F01AE1"/>
    <w:rsid w:val="00F01B7A"/>
    <w:rsid w:val="00F01BF6"/>
    <w:rsid w:val="00F01BFA"/>
    <w:rsid w:val="00F01C52"/>
    <w:rsid w:val="00F01C69"/>
    <w:rsid w:val="00F01C7D"/>
    <w:rsid w:val="00F01D0B"/>
    <w:rsid w:val="00F01D60"/>
    <w:rsid w:val="00F01E07"/>
    <w:rsid w:val="00F01E77"/>
    <w:rsid w:val="00F01E80"/>
    <w:rsid w:val="00F01F04"/>
    <w:rsid w:val="00F01F0F"/>
    <w:rsid w:val="00F01F4F"/>
    <w:rsid w:val="00F01FA9"/>
    <w:rsid w:val="00F01FEA"/>
    <w:rsid w:val="00F0203C"/>
    <w:rsid w:val="00F020CD"/>
    <w:rsid w:val="00F02122"/>
    <w:rsid w:val="00F02136"/>
    <w:rsid w:val="00F0216C"/>
    <w:rsid w:val="00F021E7"/>
    <w:rsid w:val="00F021ED"/>
    <w:rsid w:val="00F022EC"/>
    <w:rsid w:val="00F02321"/>
    <w:rsid w:val="00F0234C"/>
    <w:rsid w:val="00F02360"/>
    <w:rsid w:val="00F02371"/>
    <w:rsid w:val="00F02379"/>
    <w:rsid w:val="00F0239C"/>
    <w:rsid w:val="00F023C0"/>
    <w:rsid w:val="00F0245A"/>
    <w:rsid w:val="00F02477"/>
    <w:rsid w:val="00F0247F"/>
    <w:rsid w:val="00F024F7"/>
    <w:rsid w:val="00F0250A"/>
    <w:rsid w:val="00F0260D"/>
    <w:rsid w:val="00F02645"/>
    <w:rsid w:val="00F0277F"/>
    <w:rsid w:val="00F027A4"/>
    <w:rsid w:val="00F02841"/>
    <w:rsid w:val="00F02884"/>
    <w:rsid w:val="00F028BA"/>
    <w:rsid w:val="00F02900"/>
    <w:rsid w:val="00F02954"/>
    <w:rsid w:val="00F0297C"/>
    <w:rsid w:val="00F029DF"/>
    <w:rsid w:val="00F02A11"/>
    <w:rsid w:val="00F02B72"/>
    <w:rsid w:val="00F02BB4"/>
    <w:rsid w:val="00F02C29"/>
    <w:rsid w:val="00F02C71"/>
    <w:rsid w:val="00F02CBF"/>
    <w:rsid w:val="00F02CC8"/>
    <w:rsid w:val="00F02CFB"/>
    <w:rsid w:val="00F02D17"/>
    <w:rsid w:val="00F02D72"/>
    <w:rsid w:val="00F02DBD"/>
    <w:rsid w:val="00F02E1C"/>
    <w:rsid w:val="00F02F1F"/>
    <w:rsid w:val="00F02F8B"/>
    <w:rsid w:val="00F02FDB"/>
    <w:rsid w:val="00F03052"/>
    <w:rsid w:val="00F0306A"/>
    <w:rsid w:val="00F03091"/>
    <w:rsid w:val="00F03157"/>
    <w:rsid w:val="00F031B8"/>
    <w:rsid w:val="00F031FF"/>
    <w:rsid w:val="00F0330B"/>
    <w:rsid w:val="00F03335"/>
    <w:rsid w:val="00F03378"/>
    <w:rsid w:val="00F033DB"/>
    <w:rsid w:val="00F0345F"/>
    <w:rsid w:val="00F0348F"/>
    <w:rsid w:val="00F0349A"/>
    <w:rsid w:val="00F03580"/>
    <w:rsid w:val="00F035EB"/>
    <w:rsid w:val="00F03639"/>
    <w:rsid w:val="00F03748"/>
    <w:rsid w:val="00F0378E"/>
    <w:rsid w:val="00F03824"/>
    <w:rsid w:val="00F038E0"/>
    <w:rsid w:val="00F038F9"/>
    <w:rsid w:val="00F0395C"/>
    <w:rsid w:val="00F03A01"/>
    <w:rsid w:val="00F03A80"/>
    <w:rsid w:val="00F03A85"/>
    <w:rsid w:val="00F03A87"/>
    <w:rsid w:val="00F03B0A"/>
    <w:rsid w:val="00F03BC9"/>
    <w:rsid w:val="00F03C04"/>
    <w:rsid w:val="00F03CBB"/>
    <w:rsid w:val="00F03E28"/>
    <w:rsid w:val="00F03E63"/>
    <w:rsid w:val="00F03E95"/>
    <w:rsid w:val="00F03F83"/>
    <w:rsid w:val="00F03FB2"/>
    <w:rsid w:val="00F03FF9"/>
    <w:rsid w:val="00F04062"/>
    <w:rsid w:val="00F0409D"/>
    <w:rsid w:val="00F040CF"/>
    <w:rsid w:val="00F041CB"/>
    <w:rsid w:val="00F0426F"/>
    <w:rsid w:val="00F04270"/>
    <w:rsid w:val="00F04325"/>
    <w:rsid w:val="00F04359"/>
    <w:rsid w:val="00F04385"/>
    <w:rsid w:val="00F044A3"/>
    <w:rsid w:val="00F04572"/>
    <w:rsid w:val="00F047DE"/>
    <w:rsid w:val="00F047EF"/>
    <w:rsid w:val="00F04813"/>
    <w:rsid w:val="00F0486B"/>
    <w:rsid w:val="00F048CB"/>
    <w:rsid w:val="00F0497F"/>
    <w:rsid w:val="00F0499E"/>
    <w:rsid w:val="00F04A14"/>
    <w:rsid w:val="00F04A70"/>
    <w:rsid w:val="00F04B72"/>
    <w:rsid w:val="00F04BE8"/>
    <w:rsid w:val="00F04BF6"/>
    <w:rsid w:val="00F04C02"/>
    <w:rsid w:val="00F04C8B"/>
    <w:rsid w:val="00F04CC3"/>
    <w:rsid w:val="00F04D2B"/>
    <w:rsid w:val="00F04DA8"/>
    <w:rsid w:val="00F04E10"/>
    <w:rsid w:val="00F04E12"/>
    <w:rsid w:val="00F04E9B"/>
    <w:rsid w:val="00F04FEA"/>
    <w:rsid w:val="00F05007"/>
    <w:rsid w:val="00F0500D"/>
    <w:rsid w:val="00F050CC"/>
    <w:rsid w:val="00F050D8"/>
    <w:rsid w:val="00F05188"/>
    <w:rsid w:val="00F051AF"/>
    <w:rsid w:val="00F0538A"/>
    <w:rsid w:val="00F053DF"/>
    <w:rsid w:val="00F053EE"/>
    <w:rsid w:val="00F0541A"/>
    <w:rsid w:val="00F054C3"/>
    <w:rsid w:val="00F0555F"/>
    <w:rsid w:val="00F05618"/>
    <w:rsid w:val="00F0566F"/>
    <w:rsid w:val="00F05696"/>
    <w:rsid w:val="00F056A3"/>
    <w:rsid w:val="00F0571F"/>
    <w:rsid w:val="00F05748"/>
    <w:rsid w:val="00F0577B"/>
    <w:rsid w:val="00F05784"/>
    <w:rsid w:val="00F05819"/>
    <w:rsid w:val="00F058C2"/>
    <w:rsid w:val="00F058F7"/>
    <w:rsid w:val="00F05958"/>
    <w:rsid w:val="00F05ACB"/>
    <w:rsid w:val="00F05B1F"/>
    <w:rsid w:val="00F05B4C"/>
    <w:rsid w:val="00F05BBC"/>
    <w:rsid w:val="00F05BD8"/>
    <w:rsid w:val="00F05C86"/>
    <w:rsid w:val="00F05DD4"/>
    <w:rsid w:val="00F05E61"/>
    <w:rsid w:val="00F05EE5"/>
    <w:rsid w:val="00F05F96"/>
    <w:rsid w:val="00F060C6"/>
    <w:rsid w:val="00F06114"/>
    <w:rsid w:val="00F06154"/>
    <w:rsid w:val="00F0622C"/>
    <w:rsid w:val="00F06269"/>
    <w:rsid w:val="00F062B5"/>
    <w:rsid w:val="00F06369"/>
    <w:rsid w:val="00F063BB"/>
    <w:rsid w:val="00F063C2"/>
    <w:rsid w:val="00F064C3"/>
    <w:rsid w:val="00F064CE"/>
    <w:rsid w:val="00F06559"/>
    <w:rsid w:val="00F06604"/>
    <w:rsid w:val="00F066B1"/>
    <w:rsid w:val="00F066DC"/>
    <w:rsid w:val="00F06724"/>
    <w:rsid w:val="00F0675A"/>
    <w:rsid w:val="00F067D1"/>
    <w:rsid w:val="00F067ED"/>
    <w:rsid w:val="00F06817"/>
    <w:rsid w:val="00F068D7"/>
    <w:rsid w:val="00F068DA"/>
    <w:rsid w:val="00F06916"/>
    <w:rsid w:val="00F0699F"/>
    <w:rsid w:val="00F06A01"/>
    <w:rsid w:val="00F06A3F"/>
    <w:rsid w:val="00F06B7C"/>
    <w:rsid w:val="00F06BF9"/>
    <w:rsid w:val="00F06C44"/>
    <w:rsid w:val="00F06D04"/>
    <w:rsid w:val="00F06DA5"/>
    <w:rsid w:val="00F06DDB"/>
    <w:rsid w:val="00F06DFC"/>
    <w:rsid w:val="00F06E12"/>
    <w:rsid w:val="00F06E5E"/>
    <w:rsid w:val="00F06E64"/>
    <w:rsid w:val="00F06F19"/>
    <w:rsid w:val="00F06F78"/>
    <w:rsid w:val="00F06F8E"/>
    <w:rsid w:val="00F07018"/>
    <w:rsid w:val="00F0707E"/>
    <w:rsid w:val="00F070EE"/>
    <w:rsid w:val="00F07109"/>
    <w:rsid w:val="00F0722B"/>
    <w:rsid w:val="00F07288"/>
    <w:rsid w:val="00F07327"/>
    <w:rsid w:val="00F07374"/>
    <w:rsid w:val="00F07376"/>
    <w:rsid w:val="00F0740C"/>
    <w:rsid w:val="00F07441"/>
    <w:rsid w:val="00F07475"/>
    <w:rsid w:val="00F074B0"/>
    <w:rsid w:val="00F074E0"/>
    <w:rsid w:val="00F074F3"/>
    <w:rsid w:val="00F07533"/>
    <w:rsid w:val="00F07598"/>
    <w:rsid w:val="00F075B7"/>
    <w:rsid w:val="00F075CC"/>
    <w:rsid w:val="00F0765B"/>
    <w:rsid w:val="00F076F2"/>
    <w:rsid w:val="00F07718"/>
    <w:rsid w:val="00F0771E"/>
    <w:rsid w:val="00F07748"/>
    <w:rsid w:val="00F07787"/>
    <w:rsid w:val="00F077BD"/>
    <w:rsid w:val="00F077EC"/>
    <w:rsid w:val="00F0791A"/>
    <w:rsid w:val="00F07954"/>
    <w:rsid w:val="00F0798B"/>
    <w:rsid w:val="00F07A0D"/>
    <w:rsid w:val="00F07A62"/>
    <w:rsid w:val="00F07ABB"/>
    <w:rsid w:val="00F07B19"/>
    <w:rsid w:val="00F07B5F"/>
    <w:rsid w:val="00F07B7F"/>
    <w:rsid w:val="00F07BA4"/>
    <w:rsid w:val="00F07BFD"/>
    <w:rsid w:val="00F07C84"/>
    <w:rsid w:val="00F07CA4"/>
    <w:rsid w:val="00F07D73"/>
    <w:rsid w:val="00F07E48"/>
    <w:rsid w:val="00F07EA3"/>
    <w:rsid w:val="00F07F2A"/>
    <w:rsid w:val="00F07F6A"/>
    <w:rsid w:val="00F07F7F"/>
    <w:rsid w:val="00F07F8D"/>
    <w:rsid w:val="00F10027"/>
    <w:rsid w:val="00F100A3"/>
    <w:rsid w:val="00F1013A"/>
    <w:rsid w:val="00F1013C"/>
    <w:rsid w:val="00F10161"/>
    <w:rsid w:val="00F10184"/>
    <w:rsid w:val="00F101B0"/>
    <w:rsid w:val="00F101DE"/>
    <w:rsid w:val="00F10302"/>
    <w:rsid w:val="00F1032C"/>
    <w:rsid w:val="00F103A3"/>
    <w:rsid w:val="00F10430"/>
    <w:rsid w:val="00F1046E"/>
    <w:rsid w:val="00F104DD"/>
    <w:rsid w:val="00F104F9"/>
    <w:rsid w:val="00F1055F"/>
    <w:rsid w:val="00F105A6"/>
    <w:rsid w:val="00F10651"/>
    <w:rsid w:val="00F10668"/>
    <w:rsid w:val="00F106F5"/>
    <w:rsid w:val="00F10720"/>
    <w:rsid w:val="00F1072C"/>
    <w:rsid w:val="00F10738"/>
    <w:rsid w:val="00F107A2"/>
    <w:rsid w:val="00F107C1"/>
    <w:rsid w:val="00F108BF"/>
    <w:rsid w:val="00F1097B"/>
    <w:rsid w:val="00F10988"/>
    <w:rsid w:val="00F10989"/>
    <w:rsid w:val="00F109AD"/>
    <w:rsid w:val="00F10A39"/>
    <w:rsid w:val="00F10ACD"/>
    <w:rsid w:val="00F10B31"/>
    <w:rsid w:val="00F10B73"/>
    <w:rsid w:val="00F10CC7"/>
    <w:rsid w:val="00F10D05"/>
    <w:rsid w:val="00F10D95"/>
    <w:rsid w:val="00F10E12"/>
    <w:rsid w:val="00F10E7A"/>
    <w:rsid w:val="00F1102F"/>
    <w:rsid w:val="00F1103F"/>
    <w:rsid w:val="00F11088"/>
    <w:rsid w:val="00F11089"/>
    <w:rsid w:val="00F110F8"/>
    <w:rsid w:val="00F111A7"/>
    <w:rsid w:val="00F111D0"/>
    <w:rsid w:val="00F111D3"/>
    <w:rsid w:val="00F112AA"/>
    <w:rsid w:val="00F112EC"/>
    <w:rsid w:val="00F1141C"/>
    <w:rsid w:val="00F11439"/>
    <w:rsid w:val="00F11568"/>
    <w:rsid w:val="00F115A1"/>
    <w:rsid w:val="00F115D2"/>
    <w:rsid w:val="00F115E4"/>
    <w:rsid w:val="00F11629"/>
    <w:rsid w:val="00F117A6"/>
    <w:rsid w:val="00F117CC"/>
    <w:rsid w:val="00F1194B"/>
    <w:rsid w:val="00F11A0C"/>
    <w:rsid w:val="00F11A30"/>
    <w:rsid w:val="00F11A57"/>
    <w:rsid w:val="00F11AB1"/>
    <w:rsid w:val="00F11AE5"/>
    <w:rsid w:val="00F11B8B"/>
    <w:rsid w:val="00F11C16"/>
    <w:rsid w:val="00F11C9B"/>
    <w:rsid w:val="00F11E5D"/>
    <w:rsid w:val="00F11E61"/>
    <w:rsid w:val="00F11ECE"/>
    <w:rsid w:val="00F11EFB"/>
    <w:rsid w:val="00F11F61"/>
    <w:rsid w:val="00F11F75"/>
    <w:rsid w:val="00F11FFE"/>
    <w:rsid w:val="00F12059"/>
    <w:rsid w:val="00F120B3"/>
    <w:rsid w:val="00F1212C"/>
    <w:rsid w:val="00F1215E"/>
    <w:rsid w:val="00F12189"/>
    <w:rsid w:val="00F1219D"/>
    <w:rsid w:val="00F121BA"/>
    <w:rsid w:val="00F121D9"/>
    <w:rsid w:val="00F12202"/>
    <w:rsid w:val="00F1228D"/>
    <w:rsid w:val="00F122D1"/>
    <w:rsid w:val="00F12325"/>
    <w:rsid w:val="00F1238D"/>
    <w:rsid w:val="00F12452"/>
    <w:rsid w:val="00F12478"/>
    <w:rsid w:val="00F12558"/>
    <w:rsid w:val="00F12560"/>
    <w:rsid w:val="00F12562"/>
    <w:rsid w:val="00F12593"/>
    <w:rsid w:val="00F125B3"/>
    <w:rsid w:val="00F125E5"/>
    <w:rsid w:val="00F12803"/>
    <w:rsid w:val="00F12878"/>
    <w:rsid w:val="00F128CC"/>
    <w:rsid w:val="00F1292E"/>
    <w:rsid w:val="00F12A31"/>
    <w:rsid w:val="00F12A3F"/>
    <w:rsid w:val="00F12A45"/>
    <w:rsid w:val="00F12A5E"/>
    <w:rsid w:val="00F12A95"/>
    <w:rsid w:val="00F12AE9"/>
    <w:rsid w:val="00F12AFA"/>
    <w:rsid w:val="00F12B90"/>
    <w:rsid w:val="00F12B97"/>
    <w:rsid w:val="00F12BDF"/>
    <w:rsid w:val="00F12C12"/>
    <w:rsid w:val="00F12CC1"/>
    <w:rsid w:val="00F12CFF"/>
    <w:rsid w:val="00F12D3D"/>
    <w:rsid w:val="00F12D70"/>
    <w:rsid w:val="00F12DAF"/>
    <w:rsid w:val="00F12DF0"/>
    <w:rsid w:val="00F12E0F"/>
    <w:rsid w:val="00F12EA1"/>
    <w:rsid w:val="00F12F08"/>
    <w:rsid w:val="00F12F5F"/>
    <w:rsid w:val="00F12FCA"/>
    <w:rsid w:val="00F1306D"/>
    <w:rsid w:val="00F130FA"/>
    <w:rsid w:val="00F1313F"/>
    <w:rsid w:val="00F13197"/>
    <w:rsid w:val="00F131AE"/>
    <w:rsid w:val="00F13273"/>
    <w:rsid w:val="00F1328D"/>
    <w:rsid w:val="00F132A8"/>
    <w:rsid w:val="00F132EB"/>
    <w:rsid w:val="00F134AD"/>
    <w:rsid w:val="00F134EA"/>
    <w:rsid w:val="00F1350A"/>
    <w:rsid w:val="00F135DD"/>
    <w:rsid w:val="00F137BC"/>
    <w:rsid w:val="00F13861"/>
    <w:rsid w:val="00F1389F"/>
    <w:rsid w:val="00F138B3"/>
    <w:rsid w:val="00F138E1"/>
    <w:rsid w:val="00F13939"/>
    <w:rsid w:val="00F139A2"/>
    <w:rsid w:val="00F139D6"/>
    <w:rsid w:val="00F13A34"/>
    <w:rsid w:val="00F13A77"/>
    <w:rsid w:val="00F13AF1"/>
    <w:rsid w:val="00F13B21"/>
    <w:rsid w:val="00F13BBD"/>
    <w:rsid w:val="00F13BC7"/>
    <w:rsid w:val="00F13D11"/>
    <w:rsid w:val="00F13D4B"/>
    <w:rsid w:val="00F13DA9"/>
    <w:rsid w:val="00F13E17"/>
    <w:rsid w:val="00F13E19"/>
    <w:rsid w:val="00F13E3A"/>
    <w:rsid w:val="00F13E4D"/>
    <w:rsid w:val="00F13E69"/>
    <w:rsid w:val="00F13E6B"/>
    <w:rsid w:val="00F13FDB"/>
    <w:rsid w:val="00F13FE9"/>
    <w:rsid w:val="00F14023"/>
    <w:rsid w:val="00F14228"/>
    <w:rsid w:val="00F142B1"/>
    <w:rsid w:val="00F142CB"/>
    <w:rsid w:val="00F14357"/>
    <w:rsid w:val="00F14556"/>
    <w:rsid w:val="00F145D3"/>
    <w:rsid w:val="00F145DD"/>
    <w:rsid w:val="00F14703"/>
    <w:rsid w:val="00F14719"/>
    <w:rsid w:val="00F1477F"/>
    <w:rsid w:val="00F147DB"/>
    <w:rsid w:val="00F147EB"/>
    <w:rsid w:val="00F14813"/>
    <w:rsid w:val="00F1486D"/>
    <w:rsid w:val="00F14881"/>
    <w:rsid w:val="00F148A2"/>
    <w:rsid w:val="00F14933"/>
    <w:rsid w:val="00F14955"/>
    <w:rsid w:val="00F149C4"/>
    <w:rsid w:val="00F14A72"/>
    <w:rsid w:val="00F14A81"/>
    <w:rsid w:val="00F14A92"/>
    <w:rsid w:val="00F14B4A"/>
    <w:rsid w:val="00F14B6C"/>
    <w:rsid w:val="00F14BC2"/>
    <w:rsid w:val="00F14C5A"/>
    <w:rsid w:val="00F14C66"/>
    <w:rsid w:val="00F14D02"/>
    <w:rsid w:val="00F14D5E"/>
    <w:rsid w:val="00F14E28"/>
    <w:rsid w:val="00F14E30"/>
    <w:rsid w:val="00F14E5E"/>
    <w:rsid w:val="00F14EBF"/>
    <w:rsid w:val="00F14F31"/>
    <w:rsid w:val="00F14F80"/>
    <w:rsid w:val="00F14F87"/>
    <w:rsid w:val="00F15063"/>
    <w:rsid w:val="00F15193"/>
    <w:rsid w:val="00F151F8"/>
    <w:rsid w:val="00F15250"/>
    <w:rsid w:val="00F15282"/>
    <w:rsid w:val="00F15313"/>
    <w:rsid w:val="00F153CB"/>
    <w:rsid w:val="00F15422"/>
    <w:rsid w:val="00F15453"/>
    <w:rsid w:val="00F15549"/>
    <w:rsid w:val="00F1555A"/>
    <w:rsid w:val="00F1559E"/>
    <w:rsid w:val="00F15629"/>
    <w:rsid w:val="00F1566F"/>
    <w:rsid w:val="00F15699"/>
    <w:rsid w:val="00F156D6"/>
    <w:rsid w:val="00F15787"/>
    <w:rsid w:val="00F157C2"/>
    <w:rsid w:val="00F15883"/>
    <w:rsid w:val="00F15893"/>
    <w:rsid w:val="00F158C0"/>
    <w:rsid w:val="00F158D9"/>
    <w:rsid w:val="00F15967"/>
    <w:rsid w:val="00F159A8"/>
    <w:rsid w:val="00F159C8"/>
    <w:rsid w:val="00F15A5C"/>
    <w:rsid w:val="00F15A74"/>
    <w:rsid w:val="00F15B65"/>
    <w:rsid w:val="00F15B79"/>
    <w:rsid w:val="00F15BAD"/>
    <w:rsid w:val="00F15BCB"/>
    <w:rsid w:val="00F15BD6"/>
    <w:rsid w:val="00F15BF7"/>
    <w:rsid w:val="00F15C29"/>
    <w:rsid w:val="00F15C57"/>
    <w:rsid w:val="00F15CC5"/>
    <w:rsid w:val="00F15D4D"/>
    <w:rsid w:val="00F15D6B"/>
    <w:rsid w:val="00F15D9E"/>
    <w:rsid w:val="00F15DC5"/>
    <w:rsid w:val="00F15DCA"/>
    <w:rsid w:val="00F15E53"/>
    <w:rsid w:val="00F15E64"/>
    <w:rsid w:val="00F15EA4"/>
    <w:rsid w:val="00F15F37"/>
    <w:rsid w:val="00F15F72"/>
    <w:rsid w:val="00F15FAE"/>
    <w:rsid w:val="00F1602A"/>
    <w:rsid w:val="00F1606E"/>
    <w:rsid w:val="00F1614C"/>
    <w:rsid w:val="00F1622C"/>
    <w:rsid w:val="00F16277"/>
    <w:rsid w:val="00F162AB"/>
    <w:rsid w:val="00F1639A"/>
    <w:rsid w:val="00F163EF"/>
    <w:rsid w:val="00F16420"/>
    <w:rsid w:val="00F164AC"/>
    <w:rsid w:val="00F1660B"/>
    <w:rsid w:val="00F16739"/>
    <w:rsid w:val="00F1675D"/>
    <w:rsid w:val="00F1677C"/>
    <w:rsid w:val="00F167E8"/>
    <w:rsid w:val="00F1680F"/>
    <w:rsid w:val="00F16834"/>
    <w:rsid w:val="00F1690C"/>
    <w:rsid w:val="00F16926"/>
    <w:rsid w:val="00F169BE"/>
    <w:rsid w:val="00F169CE"/>
    <w:rsid w:val="00F16B2B"/>
    <w:rsid w:val="00F16B39"/>
    <w:rsid w:val="00F16C40"/>
    <w:rsid w:val="00F16CB2"/>
    <w:rsid w:val="00F16CC8"/>
    <w:rsid w:val="00F16E0D"/>
    <w:rsid w:val="00F16E86"/>
    <w:rsid w:val="00F16ED7"/>
    <w:rsid w:val="00F16F02"/>
    <w:rsid w:val="00F16F58"/>
    <w:rsid w:val="00F16F8B"/>
    <w:rsid w:val="00F16FA1"/>
    <w:rsid w:val="00F170C2"/>
    <w:rsid w:val="00F17101"/>
    <w:rsid w:val="00F17203"/>
    <w:rsid w:val="00F1733E"/>
    <w:rsid w:val="00F17402"/>
    <w:rsid w:val="00F1741E"/>
    <w:rsid w:val="00F17490"/>
    <w:rsid w:val="00F174E4"/>
    <w:rsid w:val="00F174EF"/>
    <w:rsid w:val="00F1756B"/>
    <w:rsid w:val="00F1757E"/>
    <w:rsid w:val="00F1758E"/>
    <w:rsid w:val="00F175F7"/>
    <w:rsid w:val="00F17870"/>
    <w:rsid w:val="00F17A45"/>
    <w:rsid w:val="00F17A88"/>
    <w:rsid w:val="00F17ADB"/>
    <w:rsid w:val="00F17AF0"/>
    <w:rsid w:val="00F17B3E"/>
    <w:rsid w:val="00F17B76"/>
    <w:rsid w:val="00F17BD7"/>
    <w:rsid w:val="00F17BE2"/>
    <w:rsid w:val="00F17C52"/>
    <w:rsid w:val="00F17C96"/>
    <w:rsid w:val="00F17C98"/>
    <w:rsid w:val="00F17CB2"/>
    <w:rsid w:val="00F17CBE"/>
    <w:rsid w:val="00F17CC8"/>
    <w:rsid w:val="00F17D21"/>
    <w:rsid w:val="00F17D64"/>
    <w:rsid w:val="00F17D75"/>
    <w:rsid w:val="00F17D83"/>
    <w:rsid w:val="00F17D8C"/>
    <w:rsid w:val="00F17DE4"/>
    <w:rsid w:val="00F17E02"/>
    <w:rsid w:val="00F17E42"/>
    <w:rsid w:val="00F17E94"/>
    <w:rsid w:val="00F17F41"/>
    <w:rsid w:val="00F17F61"/>
    <w:rsid w:val="00F17FA3"/>
    <w:rsid w:val="00F17FB4"/>
    <w:rsid w:val="00F17FDE"/>
    <w:rsid w:val="00F20116"/>
    <w:rsid w:val="00F20221"/>
    <w:rsid w:val="00F2024E"/>
    <w:rsid w:val="00F202A3"/>
    <w:rsid w:val="00F202BD"/>
    <w:rsid w:val="00F20311"/>
    <w:rsid w:val="00F20352"/>
    <w:rsid w:val="00F20394"/>
    <w:rsid w:val="00F20489"/>
    <w:rsid w:val="00F204D2"/>
    <w:rsid w:val="00F20503"/>
    <w:rsid w:val="00F2050D"/>
    <w:rsid w:val="00F20544"/>
    <w:rsid w:val="00F2055A"/>
    <w:rsid w:val="00F2058C"/>
    <w:rsid w:val="00F205DE"/>
    <w:rsid w:val="00F2060B"/>
    <w:rsid w:val="00F2061A"/>
    <w:rsid w:val="00F2063A"/>
    <w:rsid w:val="00F20678"/>
    <w:rsid w:val="00F20714"/>
    <w:rsid w:val="00F20732"/>
    <w:rsid w:val="00F20767"/>
    <w:rsid w:val="00F207C5"/>
    <w:rsid w:val="00F2081A"/>
    <w:rsid w:val="00F208FE"/>
    <w:rsid w:val="00F2090F"/>
    <w:rsid w:val="00F209E2"/>
    <w:rsid w:val="00F209EB"/>
    <w:rsid w:val="00F20A08"/>
    <w:rsid w:val="00F20A92"/>
    <w:rsid w:val="00F20AAA"/>
    <w:rsid w:val="00F20AAC"/>
    <w:rsid w:val="00F20ABE"/>
    <w:rsid w:val="00F20B20"/>
    <w:rsid w:val="00F20B55"/>
    <w:rsid w:val="00F20B93"/>
    <w:rsid w:val="00F20BBB"/>
    <w:rsid w:val="00F20C42"/>
    <w:rsid w:val="00F20C53"/>
    <w:rsid w:val="00F20D3D"/>
    <w:rsid w:val="00F20D73"/>
    <w:rsid w:val="00F20DE6"/>
    <w:rsid w:val="00F20EB5"/>
    <w:rsid w:val="00F20F5B"/>
    <w:rsid w:val="00F20FD0"/>
    <w:rsid w:val="00F20FE3"/>
    <w:rsid w:val="00F21036"/>
    <w:rsid w:val="00F2104A"/>
    <w:rsid w:val="00F2110A"/>
    <w:rsid w:val="00F211AD"/>
    <w:rsid w:val="00F211CE"/>
    <w:rsid w:val="00F21207"/>
    <w:rsid w:val="00F21256"/>
    <w:rsid w:val="00F21274"/>
    <w:rsid w:val="00F21374"/>
    <w:rsid w:val="00F213D7"/>
    <w:rsid w:val="00F213E0"/>
    <w:rsid w:val="00F21427"/>
    <w:rsid w:val="00F21457"/>
    <w:rsid w:val="00F21481"/>
    <w:rsid w:val="00F214E1"/>
    <w:rsid w:val="00F214FB"/>
    <w:rsid w:val="00F21608"/>
    <w:rsid w:val="00F216AE"/>
    <w:rsid w:val="00F216B0"/>
    <w:rsid w:val="00F216F4"/>
    <w:rsid w:val="00F21791"/>
    <w:rsid w:val="00F217E2"/>
    <w:rsid w:val="00F21861"/>
    <w:rsid w:val="00F218EF"/>
    <w:rsid w:val="00F21A13"/>
    <w:rsid w:val="00F21A6B"/>
    <w:rsid w:val="00F21AC9"/>
    <w:rsid w:val="00F21B49"/>
    <w:rsid w:val="00F21B97"/>
    <w:rsid w:val="00F21B99"/>
    <w:rsid w:val="00F21C68"/>
    <w:rsid w:val="00F21D78"/>
    <w:rsid w:val="00F21D7F"/>
    <w:rsid w:val="00F21D95"/>
    <w:rsid w:val="00F21DBC"/>
    <w:rsid w:val="00F21E3F"/>
    <w:rsid w:val="00F21E7F"/>
    <w:rsid w:val="00F21E91"/>
    <w:rsid w:val="00F21EA7"/>
    <w:rsid w:val="00F21ED4"/>
    <w:rsid w:val="00F21F2A"/>
    <w:rsid w:val="00F21F6F"/>
    <w:rsid w:val="00F21F86"/>
    <w:rsid w:val="00F22000"/>
    <w:rsid w:val="00F22037"/>
    <w:rsid w:val="00F2207B"/>
    <w:rsid w:val="00F220B8"/>
    <w:rsid w:val="00F220C6"/>
    <w:rsid w:val="00F22199"/>
    <w:rsid w:val="00F22224"/>
    <w:rsid w:val="00F22235"/>
    <w:rsid w:val="00F222E0"/>
    <w:rsid w:val="00F22364"/>
    <w:rsid w:val="00F22367"/>
    <w:rsid w:val="00F223B4"/>
    <w:rsid w:val="00F223FD"/>
    <w:rsid w:val="00F2245B"/>
    <w:rsid w:val="00F22478"/>
    <w:rsid w:val="00F2248D"/>
    <w:rsid w:val="00F224BF"/>
    <w:rsid w:val="00F22503"/>
    <w:rsid w:val="00F22584"/>
    <w:rsid w:val="00F2272D"/>
    <w:rsid w:val="00F227A9"/>
    <w:rsid w:val="00F227B3"/>
    <w:rsid w:val="00F2286C"/>
    <w:rsid w:val="00F22A25"/>
    <w:rsid w:val="00F22A46"/>
    <w:rsid w:val="00F22AA9"/>
    <w:rsid w:val="00F22ADF"/>
    <w:rsid w:val="00F22C05"/>
    <w:rsid w:val="00F22C7E"/>
    <w:rsid w:val="00F22C91"/>
    <w:rsid w:val="00F22D6B"/>
    <w:rsid w:val="00F22E2C"/>
    <w:rsid w:val="00F22E87"/>
    <w:rsid w:val="00F22E90"/>
    <w:rsid w:val="00F22F37"/>
    <w:rsid w:val="00F22FD7"/>
    <w:rsid w:val="00F23008"/>
    <w:rsid w:val="00F230A5"/>
    <w:rsid w:val="00F2311C"/>
    <w:rsid w:val="00F23227"/>
    <w:rsid w:val="00F23264"/>
    <w:rsid w:val="00F232F7"/>
    <w:rsid w:val="00F23306"/>
    <w:rsid w:val="00F23395"/>
    <w:rsid w:val="00F233E9"/>
    <w:rsid w:val="00F23486"/>
    <w:rsid w:val="00F2348A"/>
    <w:rsid w:val="00F235EC"/>
    <w:rsid w:val="00F23640"/>
    <w:rsid w:val="00F23660"/>
    <w:rsid w:val="00F23681"/>
    <w:rsid w:val="00F23685"/>
    <w:rsid w:val="00F236F2"/>
    <w:rsid w:val="00F23707"/>
    <w:rsid w:val="00F2375E"/>
    <w:rsid w:val="00F2379F"/>
    <w:rsid w:val="00F237A1"/>
    <w:rsid w:val="00F237AC"/>
    <w:rsid w:val="00F23870"/>
    <w:rsid w:val="00F23876"/>
    <w:rsid w:val="00F238AE"/>
    <w:rsid w:val="00F2398C"/>
    <w:rsid w:val="00F23A70"/>
    <w:rsid w:val="00F23B50"/>
    <w:rsid w:val="00F23C17"/>
    <w:rsid w:val="00F23CB8"/>
    <w:rsid w:val="00F23D4C"/>
    <w:rsid w:val="00F23D8E"/>
    <w:rsid w:val="00F23D97"/>
    <w:rsid w:val="00F23DC7"/>
    <w:rsid w:val="00F23E17"/>
    <w:rsid w:val="00F23EA1"/>
    <w:rsid w:val="00F23F75"/>
    <w:rsid w:val="00F23FF8"/>
    <w:rsid w:val="00F2411B"/>
    <w:rsid w:val="00F2420C"/>
    <w:rsid w:val="00F242D9"/>
    <w:rsid w:val="00F2431D"/>
    <w:rsid w:val="00F24355"/>
    <w:rsid w:val="00F2435C"/>
    <w:rsid w:val="00F24399"/>
    <w:rsid w:val="00F24424"/>
    <w:rsid w:val="00F2449B"/>
    <w:rsid w:val="00F244CF"/>
    <w:rsid w:val="00F244EE"/>
    <w:rsid w:val="00F2451C"/>
    <w:rsid w:val="00F2454F"/>
    <w:rsid w:val="00F24603"/>
    <w:rsid w:val="00F24627"/>
    <w:rsid w:val="00F2465F"/>
    <w:rsid w:val="00F24660"/>
    <w:rsid w:val="00F2473F"/>
    <w:rsid w:val="00F2474A"/>
    <w:rsid w:val="00F2476A"/>
    <w:rsid w:val="00F247F7"/>
    <w:rsid w:val="00F24841"/>
    <w:rsid w:val="00F24857"/>
    <w:rsid w:val="00F2498F"/>
    <w:rsid w:val="00F249A5"/>
    <w:rsid w:val="00F249D5"/>
    <w:rsid w:val="00F249EB"/>
    <w:rsid w:val="00F24AB1"/>
    <w:rsid w:val="00F24AC3"/>
    <w:rsid w:val="00F24ADE"/>
    <w:rsid w:val="00F24B43"/>
    <w:rsid w:val="00F24B4F"/>
    <w:rsid w:val="00F24C41"/>
    <w:rsid w:val="00F24C54"/>
    <w:rsid w:val="00F24D24"/>
    <w:rsid w:val="00F24D59"/>
    <w:rsid w:val="00F24D86"/>
    <w:rsid w:val="00F24E0F"/>
    <w:rsid w:val="00F24E1E"/>
    <w:rsid w:val="00F24E75"/>
    <w:rsid w:val="00F24EE4"/>
    <w:rsid w:val="00F24F00"/>
    <w:rsid w:val="00F24F72"/>
    <w:rsid w:val="00F24F81"/>
    <w:rsid w:val="00F25144"/>
    <w:rsid w:val="00F251D8"/>
    <w:rsid w:val="00F25278"/>
    <w:rsid w:val="00F252EC"/>
    <w:rsid w:val="00F2535C"/>
    <w:rsid w:val="00F253AF"/>
    <w:rsid w:val="00F25511"/>
    <w:rsid w:val="00F2551B"/>
    <w:rsid w:val="00F2560A"/>
    <w:rsid w:val="00F2561E"/>
    <w:rsid w:val="00F256B7"/>
    <w:rsid w:val="00F256B9"/>
    <w:rsid w:val="00F256D0"/>
    <w:rsid w:val="00F256EE"/>
    <w:rsid w:val="00F2574B"/>
    <w:rsid w:val="00F257BF"/>
    <w:rsid w:val="00F257D2"/>
    <w:rsid w:val="00F25891"/>
    <w:rsid w:val="00F258FB"/>
    <w:rsid w:val="00F25912"/>
    <w:rsid w:val="00F25966"/>
    <w:rsid w:val="00F259BB"/>
    <w:rsid w:val="00F259E8"/>
    <w:rsid w:val="00F25A6F"/>
    <w:rsid w:val="00F25B18"/>
    <w:rsid w:val="00F25BD1"/>
    <w:rsid w:val="00F25BEE"/>
    <w:rsid w:val="00F25DA4"/>
    <w:rsid w:val="00F25DE1"/>
    <w:rsid w:val="00F25E4D"/>
    <w:rsid w:val="00F25E98"/>
    <w:rsid w:val="00F25F8E"/>
    <w:rsid w:val="00F25FAB"/>
    <w:rsid w:val="00F25FCE"/>
    <w:rsid w:val="00F26024"/>
    <w:rsid w:val="00F2606B"/>
    <w:rsid w:val="00F2608F"/>
    <w:rsid w:val="00F260A2"/>
    <w:rsid w:val="00F26108"/>
    <w:rsid w:val="00F26185"/>
    <w:rsid w:val="00F26198"/>
    <w:rsid w:val="00F26353"/>
    <w:rsid w:val="00F263DC"/>
    <w:rsid w:val="00F263FC"/>
    <w:rsid w:val="00F2642C"/>
    <w:rsid w:val="00F26454"/>
    <w:rsid w:val="00F2659A"/>
    <w:rsid w:val="00F2668E"/>
    <w:rsid w:val="00F266B7"/>
    <w:rsid w:val="00F266DF"/>
    <w:rsid w:val="00F2679A"/>
    <w:rsid w:val="00F267F8"/>
    <w:rsid w:val="00F2680D"/>
    <w:rsid w:val="00F2684B"/>
    <w:rsid w:val="00F26899"/>
    <w:rsid w:val="00F268CB"/>
    <w:rsid w:val="00F268EE"/>
    <w:rsid w:val="00F2690A"/>
    <w:rsid w:val="00F26970"/>
    <w:rsid w:val="00F26A60"/>
    <w:rsid w:val="00F26B00"/>
    <w:rsid w:val="00F26B51"/>
    <w:rsid w:val="00F26B80"/>
    <w:rsid w:val="00F26BA2"/>
    <w:rsid w:val="00F26D11"/>
    <w:rsid w:val="00F26D9C"/>
    <w:rsid w:val="00F26E20"/>
    <w:rsid w:val="00F26E78"/>
    <w:rsid w:val="00F26E7A"/>
    <w:rsid w:val="00F26FDC"/>
    <w:rsid w:val="00F26FEC"/>
    <w:rsid w:val="00F27000"/>
    <w:rsid w:val="00F27024"/>
    <w:rsid w:val="00F2702F"/>
    <w:rsid w:val="00F270A4"/>
    <w:rsid w:val="00F27115"/>
    <w:rsid w:val="00F2711C"/>
    <w:rsid w:val="00F27123"/>
    <w:rsid w:val="00F27124"/>
    <w:rsid w:val="00F271C0"/>
    <w:rsid w:val="00F271D8"/>
    <w:rsid w:val="00F272BC"/>
    <w:rsid w:val="00F272E7"/>
    <w:rsid w:val="00F2734B"/>
    <w:rsid w:val="00F27458"/>
    <w:rsid w:val="00F274B3"/>
    <w:rsid w:val="00F27518"/>
    <w:rsid w:val="00F2752E"/>
    <w:rsid w:val="00F27587"/>
    <w:rsid w:val="00F27614"/>
    <w:rsid w:val="00F277C0"/>
    <w:rsid w:val="00F27815"/>
    <w:rsid w:val="00F27822"/>
    <w:rsid w:val="00F27875"/>
    <w:rsid w:val="00F2797D"/>
    <w:rsid w:val="00F279AC"/>
    <w:rsid w:val="00F279CA"/>
    <w:rsid w:val="00F279D2"/>
    <w:rsid w:val="00F27A24"/>
    <w:rsid w:val="00F27A33"/>
    <w:rsid w:val="00F27AA9"/>
    <w:rsid w:val="00F27B33"/>
    <w:rsid w:val="00F27B95"/>
    <w:rsid w:val="00F27BBA"/>
    <w:rsid w:val="00F27C19"/>
    <w:rsid w:val="00F27C5F"/>
    <w:rsid w:val="00F27C6C"/>
    <w:rsid w:val="00F27CA5"/>
    <w:rsid w:val="00F27CBD"/>
    <w:rsid w:val="00F27D20"/>
    <w:rsid w:val="00F27D5F"/>
    <w:rsid w:val="00F27D63"/>
    <w:rsid w:val="00F27DD3"/>
    <w:rsid w:val="00F27DD9"/>
    <w:rsid w:val="00F27E0D"/>
    <w:rsid w:val="00F27EFD"/>
    <w:rsid w:val="00F27FE2"/>
    <w:rsid w:val="00F300CC"/>
    <w:rsid w:val="00F300CF"/>
    <w:rsid w:val="00F300D5"/>
    <w:rsid w:val="00F30131"/>
    <w:rsid w:val="00F301A7"/>
    <w:rsid w:val="00F30278"/>
    <w:rsid w:val="00F3029C"/>
    <w:rsid w:val="00F302CE"/>
    <w:rsid w:val="00F303F7"/>
    <w:rsid w:val="00F30440"/>
    <w:rsid w:val="00F30463"/>
    <w:rsid w:val="00F30475"/>
    <w:rsid w:val="00F3053F"/>
    <w:rsid w:val="00F30571"/>
    <w:rsid w:val="00F30586"/>
    <w:rsid w:val="00F305A5"/>
    <w:rsid w:val="00F305BC"/>
    <w:rsid w:val="00F30657"/>
    <w:rsid w:val="00F30989"/>
    <w:rsid w:val="00F30998"/>
    <w:rsid w:val="00F309BC"/>
    <w:rsid w:val="00F309C7"/>
    <w:rsid w:val="00F30A11"/>
    <w:rsid w:val="00F30A37"/>
    <w:rsid w:val="00F30A60"/>
    <w:rsid w:val="00F30A77"/>
    <w:rsid w:val="00F30A81"/>
    <w:rsid w:val="00F30ADA"/>
    <w:rsid w:val="00F30B2C"/>
    <w:rsid w:val="00F30B9C"/>
    <w:rsid w:val="00F30BDF"/>
    <w:rsid w:val="00F30C79"/>
    <w:rsid w:val="00F30DB0"/>
    <w:rsid w:val="00F30E07"/>
    <w:rsid w:val="00F30E4A"/>
    <w:rsid w:val="00F30E4D"/>
    <w:rsid w:val="00F30EA9"/>
    <w:rsid w:val="00F30EFF"/>
    <w:rsid w:val="00F30FC5"/>
    <w:rsid w:val="00F31078"/>
    <w:rsid w:val="00F31088"/>
    <w:rsid w:val="00F31134"/>
    <w:rsid w:val="00F311EC"/>
    <w:rsid w:val="00F311F1"/>
    <w:rsid w:val="00F31202"/>
    <w:rsid w:val="00F3125B"/>
    <w:rsid w:val="00F31316"/>
    <w:rsid w:val="00F314FE"/>
    <w:rsid w:val="00F315E0"/>
    <w:rsid w:val="00F3167F"/>
    <w:rsid w:val="00F3177B"/>
    <w:rsid w:val="00F317E6"/>
    <w:rsid w:val="00F31837"/>
    <w:rsid w:val="00F3187C"/>
    <w:rsid w:val="00F318DE"/>
    <w:rsid w:val="00F3190F"/>
    <w:rsid w:val="00F319E9"/>
    <w:rsid w:val="00F319F3"/>
    <w:rsid w:val="00F31A38"/>
    <w:rsid w:val="00F31B8C"/>
    <w:rsid w:val="00F31CD4"/>
    <w:rsid w:val="00F31D36"/>
    <w:rsid w:val="00F31D7D"/>
    <w:rsid w:val="00F31EDE"/>
    <w:rsid w:val="00F31FA8"/>
    <w:rsid w:val="00F32011"/>
    <w:rsid w:val="00F32089"/>
    <w:rsid w:val="00F32091"/>
    <w:rsid w:val="00F3209D"/>
    <w:rsid w:val="00F3216A"/>
    <w:rsid w:val="00F321E9"/>
    <w:rsid w:val="00F321F1"/>
    <w:rsid w:val="00F32245"/>
    <w:rsid w:val="00F32268"/>
    <w:rsid w:val="00F322C4"/>
    <w:rsid w:val="00F322FE"/>
    <w:rsid w:val="00F3232F"/>
    <w:rsid w:val="00F323C9"/>
    <w:rsid w:val="00F323F4"/>
    <w:rsid w:val="00F32454"/>
    <w:rsid w:val="00F324D0"/>
    <w:rsid w:val="00F325FE"/>
    <w:rsid w:val="00F3264A"/>
    <w:rsid w:val="00F32659"/>
    <w:rsid w:val="00F326EA"/>
    <w:rsid w:val="00F32710"/>
    <w:rsid w:val="00F32791"/>
    <w:rsid w:val="00F32838"/>
    <w:rsid w:val="00F3287E"/>
    <w:rsid w:val="00F328EC"/>
    <w:rsid w:val="00F329A3"/>
    <w:rsid w:val="00F32A25"/>
    <w:rsid w:val="00F32B88"/>
    <w:rsid w:val="00F32BA6"/>
    <w:rsid w:val="00F32BCE"/>
    <w:rsid w:val="00F32C33"/>
    <w:rsid w:val="00F32C42"/>
    <w:rsid w:val="00F32C54"/>
    <w:rsid w:val="00F32C8E"/>
    <w:rsid w:val="00F32C98"/>
    <w:rsid w:val="00F32CCE"/>
    <w:rsid w:val="00F32D68"/>
    <w:rsid w:val="00F32D91"/>
    <w:rsid w:val="00F32DC2"/>
    <w:rsid w:val="00F32E5A"/>
    <w:rsid w:val="00F32FA2"/>
    <w:rsid w:val="00F3304C"/>
    <w:rsid w:val="00F3306C"/>
    <w:rsid w:val="00F33090"/>
    <w:rsid w:val="00F331A9"/>
    <w:rsid w:val="00F33236"/>
    <w:rsid w:val="00F33263"/>
    <w:rsid w:val="00F332A3"/>
    <w:rsid w:val="00F33385"/>
    <w:rsid w:val="00F3340D"/>
    <w:rsid w:val="00F3343C"/>
    <w:rsid w:val="00F3344F"/>
    <w:rsid w:val="00F334A5"/>
    <w:rsid w:val="00F3356E"/>
    <w:rsid w:val="00F3366C"/>
    <w:rsid w:val="00F336A0"/>
    <w:rsid w:val="00F336DF"/>
    <w:rsid w:val="00F33712"/>
    <w:rsid w:val="00F3374B"/>
    <w:rsid w:val="00F33764"/>
    <w:rsid w:val="00F3377F"/>
    <w:rsid w:val="00F337A0"/>
    <w:rsid w:val="00F337B3"/>
    <w:rsid w:val="00F337F9"/>
    <w:rsid w:val="00F33819"/>
    <w:rsid w:val="00F33825"/>
    <w:rsid w:val="00F3382D"/>
    <w:rsid w:val="00F338E3"/>
    <w:rsid w:val="00F33970"/>
    <w:rsid w:val="00F339DC"/>
    <w:rsid w:val="00F33A52"/>
    <w:rsid w:val="00F33A6A"/>
    <w:rsid w:val="00F33A87"/>
    <w:rsid w:val="00F33B14"/>
    <w:rsid w:val="00F33B1A"/>
    <w:rsid w:val="00F33B89"/>
    <w:rsid w:val="00F33BA3"/>
    <w:rsid w:val="00F33BAD"/>
    <w:rsid w:val="00F33BEF"/>
    <w:rsid w:val="00F33C50"/>
    <w:rsid w:val="00F33CB8"/>
    <w:rsid w:val="00F33D7F"/>
    <w:rsid w:val="00F33DAF"/>
    <w:rsid w:val="00F33DCA"/>
    <w:rsid w:val="00F33E7F"/>
    <w:rsid w:val="00F33EAD"/>
    <w:rsid w:val="00F33F35"/>
    <w:rsid w:val="00F34116"/>
    <w:rsid w:val="00F34171"/>
    <w:rsid w:val="00F341D2"/>
    <w:rsid w:val="00F341F1"/>
    <w:rsid w:val="00F341F9"/>
    <w:rsid w:val="00F34221"/>
    <w:rsid w:val="00F342A0"/>
    <w:rsid w:val="00F342A6"/>
    <w:rsid w:val="00F342B5"/>
    <w:rsid w:val="00F34419"/>
    <w:rsid w:val="00F3445C"/>
    <w:rsid w:val="00F34509"/>
    <w:rsid w:val="00F34523"/>
    <w:rsid w:val="00F34593"/>
    <w:rsid w:val="00F34599"/>
    <w:rsid w:val="00F34650"/>
    <w:rsid w:val="00F34745"/>
    <w:rsid w:val="00F34756"/>
    <w:rsid w:val="00F347F3"/>
    <w:rsid w:val="00F348F6"/>
    <w:rsid w:val="00F34900"/>
    <w:rsid w:val="00F34920"/>
    <w:rsid w:val="00F34A09"/>
    <w:rsid w:val="00F34A58"/>
    <w:rsid w:val="00F34A74"/>
    <w:rsid w:val="00F34AB4"/>
    <w:rsid w:val="00F34B9B"/>
    <w:rsid w:val="00F34C88"/>
    <w:rsid w:val="00F34CED"/>
    <w:rsid w:val="00F34D29"/>
    <w:rsid w:val="00F34D79"/>
    <w:rsid w:val="00F34DD7"/>
    <w:rsid w:val="00F34DF0"/>
    <w:rsid w:val="00F34FBB"/>
    <w:rsid w:val="00F34FD5"/>
    <w:rsid w:val="00F34FEF"/>
    <w:rsid w:val="00F35010"/>
    <w:rsid w:val="00F3501D"/>
    <w:rsid w:val="00F35059"/>
    <w:rsid w:val="00F350CA"/>
    <w:rsid w:val="00F3513B"/>
    <w:rsid w:val="00F35176"/>
    <w:rsid w:val="00F3525E"/>
    <w:rsid w:val="00F3532A"/>
    <w:rsid w:val="00F35337"/>
    <w:rsid w:val="00F35377"/>
    <w:rsid w:val="00F353F0"/>
    <w:rsid w:val="00F3545D"/>
    <w:rsid w:val="00F355C1"/>
    <w:rsid w:val="00F355E5"/>
    <w:rsid w:val="00F355EA"/>
    <w:rsid w:val="00F35638"/>
    <w:rsid w:val="00F35727"/>
    <w:rsid w:val="00F35768"/>
    <w:rsid w:val="00F35966"/>
    <w:rsid w:val="00F359F0"/>
    <w:rsid w:val="00F35AB8"/>
    <w:rsid w:val="00F35AC5"/>
    <w:rsid w:val="00F35AFF"/>
    <w:rsid w:val="00F35B46"/>
    <w:rsid w:val="00F35B48"/>
    <w:rsid w:val="00F35B64"/>
    <w:rsid w:val="00F35BC1"/>
    <w:rsid w:val="00F35C24"/>
    <w:rsid w:val="00F35CD3"/>
    <w:rsid w:val="00F35CD7"/>
    <w:rsid w:val="00F35D84"/>
    <w:rsid w:val="00F35D87"/>
    <w:rsid w:val="00F35D97"/>
    <w:rsid w:val="00F35E2C"/>
    <w:rsid w:val="00F35E4C"/>
    <w:rsid w:val="00F35E87"/>
    <w:rsid w:val="00F35F4A"/>
    <w:rsid w:val="00F36282"/>
    <w:rsid w:val="00F36342"/>
    <w:rsid w:val="00F3639C"/>
    <w:rsid w:val="00F363A3"/>
    <w:rsid w:val="00F3640C"/>
    <w:rsid w:val="00F3641B"/>
    <w:rsid w:val="00F3644A"/>
    <w:rsid w:val="00F364E3"/>
    <w:rsid w:val="00F3655B"/>
    <w:rsid w:val="00F36575"/>
    <w:rsid w:val="00F365D8"/>
    <w:rsid w:val="00F365FE"/>
    <w:rsid w:val="00F36643"/>
    <w:rsid w:val="00F36645"/>
    <w:rsid w:val="00F36656"/>
    <w:rsid w:val="00F36685"/>
    <w:rsid w:val="00F366A8"/>
    <w:rsid w:val="00F3679C"/>
    <w:rsid w:val="00F367C0"/>
    <w:rsid w:val="00F367C2"/>
    <w:rsid w:val="00F367C5"/>
    <w:rsid w:val="00F36877"/>
    <w:rsid w:val="00F36899"/>
    <w:rsid w:val="00F369F1"/>
    <w:rsid w:val="00F36AD6"/>
    <w:rsid w:val="00F36B3E"/>
    <w:rsid w:val="00F36B41"/>
    <w:rsid w:val="00F36C3F"/>
    <w:rsid w:val="00F36C60"/>
    <w:rsid w:val="00F36CA5"/>
    <w:rsid w:val="00F36D1F"/>
    <w:rsid w:val="00F36D2B"/>
    <w:rsid w:val="00F36D84"/>
    <w:rsid w:val="00F36E2D"/>
    <w:rsid w:val="00F36E88"/>
    <w:rsid w:val="00F36E8E"/>
    <w:rsid w:val="00F36EF3"/>
    <w:rsid w:val="00F36F13"/>
    <w:rsid w:val="00F36F14"/>
    <w:rsid w:val="00F36F6C"/>
    <w:rsid w:val="00F36FA7"/>
    <w:rsid w:val="00F37019"/>
    <w:rsid w:val="00F37059"/>
    <w:rsid w:val="00F3706E"/>
    <w:rsid w:val="00F3709F"/>
    <w:rsid w:val="00F370AB"/>
    <w:rsid w:val="00F3710A"/>
    <w:rsid w:val="00F372E7"/>
    <w:rsid w:val="00F372FF"/>
    <w:rsid w:val="00F37374"/>
    <w:rsid w:val="00F37393"/>
    <w:rsid w:val="00F37437"/>
    <w:rsid w:val="00F374BA"/>
    <w:rsid w:val="00F374E2"/>
    <w:rsid w:val="00F37526"/>
    <w:rsid w:val="00F3757D"/>
    <w:rsid w:val="00F37580"/>
    <w:rsid w:val="00F375A5"/>
    <w:rsid w:val="00F37646"/>
    <w:rsid w:val="00F3765A"/>
    <w:rsid w:val="00F3767B"/>
    <w:rsid w:val="00F376A4"/>
    <w:rsid w:val="00F376C9"/>
    <w:rsid w:val="00F376D7"/>
    <w:rsid w:val="00F37705"/>
    <w:rsid w:val="00F37791"/>
    <w:rsid w:val="00F377E2"/>
    <w:rsid w:val="00F3781A"/>
    <w:rsid w:val="00F37909"/>
    <w:rsid w:val="00F37975"/>
    <w:rsid w:val="00F379D4"/>
    <w:rsid w:val="00F37B0A"/>
    <w:rsid w:val="00F37B51"/>
    <w:rsid w:val="00F37BD6"/>
    <w:rsid w:val="00F37BD9"/>
    <w:rsid w:val="00F37CA5"/>
    <w:rsid w:val="00F37CC2"/>
    <w:rsid w:val="00F37CCD"/>
    <w:rsid w:val="00F37DE5"/>
    <w:rsid w:val="00F37E1B"/>
    <w:rsid w:val="00F37E34"/>
    <w:rsid w:val="00F37E9F"/>
    <w:rsid w:val="00F37EC6"/>
    <w:rsid w:val="00F37FE4"/>
    <w:rsid w:val="00F40087"/>
    <w:rsid w:val="00F4009A"/>
    <w:rsid w:val="00F400B2"/>
    <w:rsid w:val="00F400E4"/>
    <w:rsid w:val="00F4028D"/>
    <w:rsid w:val="00F4029F"/>
    <w:rsid w:val="00F40304"/>
    <w:rsid w:val="00F4038C"/>
    <w:rsid w:val="00F40392"/>
    <w:rsid w:val="00F403E5"/>
    <w:rsid w:val="00F40476"/>
    <w:rsid w:val="00F404FE"/>
    <w:rsid w:val="00F4055A"/>
    <w:rsid w:val="00F40574"/>
    <w:rsid w:val="00F40672"/>
    <w:rsid w:val="00F406B7"/>
    <w:rsid w:val="00F4073F"/>
    <w:rsid w:val="00F4074F"/>
    <w:rsid w:val="00F40785"/>
    <w:rsid w:val="00F407CD"/>
    <w:rsid w:val="00F407F1"/>
    <w:rsid w:val="00F40831"/>
    <w:rsid w:val="00F408C3"/>
    <w:rsid w:val="00F4095D"/>
    <w:rsid w:val="00F4098B"/>
    <w:rsid w:val="00F409BF"/>
    <w:rsid w:val="00F40A10"/>
    <w:rsid w:val="00F40B52"/>
    <w:rsid w:val="00F40B5A"/>
    <w:rsid w:val="00F40C7E"/>
    <w:rsid w:val="00F40C86"/>
    <w:rsid w:val="00F40D50"/>
    <w:rsid w:val="00F40E07"/>
    <w:rsid w:val="00F40E25"/>
    <w:rsid w:val="00F40E5F"/>
    <w:rsid w:val="00F40E68"/>
    <w:rsid w:val="00F40ECC"/>
    <w:rsid w:val="00F40ED3"/>
    <w:rsid w:val="00F40F10"/>
    <w:rsid w:val="00F40FB6"/>
    <w:rsid w:val="00F41057"/>
    <w:rsid w:val="00F410D6"/>
    <w:rsid w:val="00F410F1"/>
    <w:rsid w:val="00F41187"/>
    <w:rsid w:val="00F4119B"/>
    <w:rsid w:val="00F412BB"/>
    <w:rsid w:val="00F41307"/>
    <w:rsid w:val="00F4131B"/>
    <w:rsid w:val="00F4135D"/>
    <w:rsid w:val="00F41377"/>
    <w:rsid w:val="00F41378"/>
    <w:rsid w:val="00F4138F"/>
    <w:rsid w:val="00F413D8"/>
    <w:rsid w:val="00F4141D"/>
    <w:rsid w:val="00F41442"/>
    <w:rsid w:val="00F41507"/>
    <w:rsid w:val="00F416B0"/>
    <w:rsid w:val="00F4170D"/>
    <w:rsid w:val="00F41748"/>
    <w:rsid w:val="00F4178F"/>
    <w:rsid w:val="00F418E0"/>
    <w:rsid w:val="00F418E2"/>
    <w:rsid w:val="00F41919"/>
    <w:rsid w:val="00F41AE6"/>
    <w:rsid w:val="00F41B33"/>
    <w:rsid w:val="00F41B84"/>
    <w:rsid w:val="00F41B93"/>
    <w:rsid w:val="00F41BE7"/>
    <w:rsid w:val="00F41CED"/>
    <w:rsid w:val="00F41E02"/>
    <w:rsid w:val="00F41E32"/>
    <w:rsid w:val="00F41E46"/>
    <w:rsid w:val="00F41E8C"/>
    <w:rsid w:val="00F41EF4"/>
    <w:rsid w:val="00F41F23"/>
    <w:rsid w:val="00F4202F"/>
    <w:rsid w:val="00F420FE"/>
    <w:rsid w:val="00F42113"/>
    <w:rsid w:val="00F42142"/>
    <w:rsid w:val="00F4227B"/>
    <w:rsid w:val="00F42367"/>
    <w:rsid w:val="00F423EC"/>
    <w:rsid w:val="00F4242A"/>
    <w:rsid w:val="00F42451"/>
    <w:rsid w:val="00F4247C"/>
    <w:rsid w:val="00F4249A"/>
    <w:rsid w:val="00F42503"/>
    <w:rsid w:val="00F425B6"/>
    <w:rsid w:val="00F425CB"/>
    <w:rsid w:val="00F426D4"/>
    <w:rsid w:val="00F4281A"/>
    <w:rsid w:val="00F4281B"/>
    <w:rsid w:val="00F4281D"/>
    <w:rsid w:val="00F4289C"/>
    <w:rsid w:val="00F42959"/>
    <w:rsid w:val="00F42972"/>
    <w:rsid w:val="00F42A10"/>
    <w:rsid w:val="00F42B54"/>
    <w:rsid w:val="00F42B6C"/>
    <w:rsid w:val="00F42B8C"/>
    <w:rsid w:val="00F42C01"/>
    <w:rsid w:val="00F42D1D"/>
    <w:rsid w:val="00F42D97"/>
    <w:rsid w:val="00F42E7F"/>
    <w:rsid w:val="00F42F07"/>
    <w:rsid w:val="00F42F1E"/>
    <w:rsid w:val="00F42F40"/>
    <w:rsid w:val="00F42FA9"/>
    <w:rsid w:val="00F43013"/>
    <w:rsid w:val="00F43123"/>
    <w:rsid w:val="00F43198"/>
    <w:rsid w:val="00F43315"/>
    <w:rsid w:val="00F43418"/>
    <w:rsid w:val="00F43422"/>
    <w:rsid w:val="00F4342D"/>
    <w:rsid w:val="00F43504"/>
    <w:rsid w:val="00F4350F"/>
    <w:rsid w:val="00F43564"/>
    <w:rsid w:val="00F43885"/>
    <w:rsid w:val="00F4392B"/>
    <w:rsid w:val="00F43938"/>
    <w:rsid w:val="00F43957"/>
    <w:rsid w:val="00F43997"/>
    <w:rsid w:val="00F439C1"/>
    <w:rsid w:val="00F43ABA"/>
    <w:rsid w:val="00F43AFA"/>
    <w:rsid w:val="00F43B05"/>
    <w:rsid w:val="00F43B98"/>
    <w:rsid w:val="00F43C81"/>
    <w:rsid w:val="00F43DF5"/>
    <w:rsid w:val="00F43E27"/>
    <w:rsid w:val="00F43E55"/>
    <w:rsid w:val="00F43E63"/>
    <w:rsid w:val="00F43E6B"/>
    <w:rsid w:val="00F43E8C"/>
    <w:rsid w:val="00F43F23"/>
    <w:rsid w:val="00F43FC5"/>
    <w:rsid w:val="00F4400D"/>
    <w:rsid w:val="00F4406C"/>
    <w:rsid w:val="00F4411A"/>
    <w:rsid w:val="00F441E5"/>
    <w:rsid w:val="00F441EC"/>
    <w:rsid w:val="00F442A2"/>
    <w:rsid w:val="00F442A5"/>
    <w:rsid w:val="00F442D6"/>
    <w:rsid w:val="00F443AC"/>
    <w:rsid w:val="00F44417"/>
    <w:rsid w:val="00F4450D"/>
    <w:rsid w:val="00F4454E"/>
    <w:rsid w:val="00F4464D"/>
    <w:rsid w:val="00F446A8"/>
    <w:rsid w:val="00F446C8"/>
    <w:rsid w:val="00F44732"/>
    <w:rsid w:val="00F4474B"/>
    <w:rsid w:val="00F44768"/>
    <w:rsid w:val="00F4476F"/>
    <w:rsid w:val="00F447EF"/>
    <w:rsid w:val="00F4484D"/>
    <w:rsid w:val="00F44877"/>
    <w:rsid w:val="00F4487B"/>
    <w:rsid w:val="00F4488B"/>
    <w:rsid w:val="00F448C5"/>
    <w:rsid w:val="00F4490D"/>
    <w:rsid w:val="00F4494B"/>
    <w:rsid w:val="00F4494D"/>
    <w:rsid w:val="00F44978"/>
    <w:rsid w:val="00F44A2F"/>
    <w:rsid w:val="00F44A68"/>
    <w:rsid w:val="00F44AA7"/>
    <w:rsid w:val="00F44B1E"/>
    <w:rsid w:val="00F44B97"/>
    <w:rsid w:val="00F44C1C"/>
    <w:rsid w:val="00F44C59"/>
    <w:rsid w:val="00F44D26"/>
    <w:rsid w:val="00F44D40"/>
    <w:rsid w:val="00F44E17"/>
    <w:rsid w:val="00F44E33"/>
    <w:rsid w:val="00F44E95"/>
    <w:rsid w:val="00F44FE7"/>
    <w:rsid w:val="00F45016"/>
    <w:rsid w:val="00F45018"/>
    <w:rsid w:val="00F4504B"/>
    <w:rsid w:val="00F4504C"/>
    <w:rsid w:val="00F450A2"/>
    <w:rsid w:val="00F45165"/>
    <w:rsid w:val="00F4522E"/>
    <w:rsid w:val="00F4528B"/>
    <w:rsid w:val="00F452AC"/>
    <w:rsid w:val="00F452BC"/>
    <w:rsid w:val="00F452BE"/>
    <w:rsid w:val="00F4534D"/>
    <w:rsid w:val="00F4547A"/>
    <w:rsid w:val="00F4547F"/>
    <w:rsid w:val="00F454AB"/>
    <w:rsid w:val="00F454BE"/>
    <w:rsid w:val="00F45508"/>
    <w:rsid w:val="00F4557E"/>
    <w:rsid w:val="00F455A1"/>
    <w:rsid w:val="00F45617"/>
    <w:rsid w:val="00F45639"/>
    <w:rsid w:val="00F45645"/>
    <w:rsid w:val="00F4570C"/>
    <w:rsid w:val="00F4571B"/>
    <w:rsid w:val="00F45727"/>
    <w:rsid w:val="00F4572D"/>
    <w:rsid w:val="00F45758"/>
    <w:rsid w:val="00F45781"/>
    <w:rsid w:val="00F457E0"/>
    <w:rsid w:val="00F4585B"/>
    <w:rsid w:val="00F458A2"/>
    <w:rsid w:val="00F458C4"/>
    <w:rsid w:val="00F45932"/>
    <w:rsid w:val="00F459E9"/>
    <w:rsid w:val="00F45A10"/>
    <w:rsid w:val="00F45AB0"/>
    <w:rsid w:val="00F45B73"/>
    <w:rsid w:val="00F45BE7"/>
    <w:rsid w:val="00F45E12"/>
    <w:rsid w:val="00F45E52"/>
    <w:rsid w:val="00F45EC2"/>
    <w:rsid w:val="00F45FA8"/>
    <w:rsid w:val="00F460A5"/>
    <w:rsid w:val="00F4615F"/>
    <w:rsid w:val="00F46163"/>
    <w:rsid w:val="00F461B1"/>
    <w:rsid w:val="00F46228"/>
    <w:rsid w:val="00F4623E"/>
    <w:rsid w:val="00F4629D"/>
    <w:rsid w:val="00F463B8"/>
    <w:rsid w:val="00F46410"/>
    <w:rsid w:val="00F46418"/>
    <w:rsid w:val="00F46434"/>
    <w:rsid w:val="00F464C6"/>
    <w:rsid w:val="00F465D6"/>
    <w:rsid w:val="00F465E3"/>
    <w:rsid w:val="00F46618"/>
    <w:rsid w:val="00F467A9"/>
    <w:rsid w:val="00F467C6"/>
    <w:rsid w:val="00F46868"/>
    <w:rsid w:val="00F468DC"/>
    <w:rsid w:val="00F4690E"/>
    <w:rsid w:val="00F46973"/>
    <w:rsid w:val="00F46990"/>
    <w:rsid w:val="00F4699E"/>
    <w:rsid w:val="00F46A3B"/>
    <w:rsid w:val="00F46AEF"/>
    <w:rsid w:val="00F46BA1"/>
    <w:rsid w:val="00F46BFF"/>
    <w:rsid w:val="00F46C34"/>
    <w:rsid w:val="00F46D17"/>
    <w:rsid w:val="00F46D19"/>
    <w:rsid w:val="00F46D64"/>
    <w:rsid w:val="00F46E04"/>
    <w:rsid w:val="00F46F1F"/>
    <w:rsid w:val="00F46FAA"/>
    <w:rsid w:val="00F46FC6"/>
    <w:rsid w:val="00F46FC8"/>
    <w:rsid w:val="00F47014"/>
    <w:rsid w:val="00F470E9"/>
    <w:rsid w:val="00F47155"/>
    <w:rsid w:val="00F4717D"/>
    <w:rsid w:val="00F472B5"/>
    <w:rsid w:val="00F47372"/>
    <w:rsid w:val="00F47399"/>
    <w:rsid w:val="00F473E4"/>
    <w:rsid w:val="00F47422"/>
    <w:rsid w:val="00F4742B"/>
    <w:rsid w:val="00F47450"/>
    <w:rsid w:val="00F47453"/>
    <w:rsid w:val="00F4750B"/>
    <w:rsid w:val="00F47629"/>
    <w:rsid w:val="00F47676"/>
    <w:rsid w:val="00F47695"/>
    <w:rsid w:val="00F476B9"/>
    <w:rsid w:val="00F47783"/>
    <w:rsid w:val="00F477BC"/>
    <w:rsid w:val="00F47807"/>
    <w:rsid w:val="00F47878"/>
    <w:rsid w:val="00F478FF"/>
    <w:rsid w:val="00F479B4"/>
    <w:rsid w:val="00F47A5E"/>
    <w:rsid w:val="00F47AB3"/>
    <w:rsid w:val="00F47AB4"/>
    <w:rsid w:val="00F47B1D"/>
    <w:rsid w:val="00F47B3F"/>
    <w:rsid w:val="00F47B57"/>
    <w:rsid w:val="00F47B78"/>
    <w:rsid w:val="00F47B7D"/>
    <w:rsid w:val="00F47BB9"/>
    <w:rsid w:val="00F47BFD"/>
    <w:rsid w:val="00F47C02"/>
    <w:rsid w:val="00F47C0C"/>
    <w:rsid w:val="00F47C79"/>
    <w:rsid w:val="00F47C96"/>
    <w:rsid w:val="00F47D30"/>
    <w:rsid w:val="00F47E50"/>
    <w:rsid w:val="00F47E82"/>
    <w:rsid w:val="00F47EC4"/>
    <w:rsid w:val="00F47F0A"/>
    <w:rsid w:val="00F47F1E"/>
    <w:rsid w:val="00F47F32"/>
    <w:rsid w:val="00F47F45"/>
    <w:rsid w:val="00F47F81"/>
    <w:rsid w:val="00F47FAE"/>
    <w:rsid w:val="00F47FD7"/>
    <w:rsid w:val="00F50012"/>
    <w:rsid w:val="00F50082"/>
    <w:rsid w:val="00F501B6"/>
    <w:rsid w:val="00F501EC"/>
    <w:rsid w:val="00F50342"/>
    <w:rsid w:val="00F50348"/>
    <w:rsid w:val="00F503BA"/>
    <w:rsid w:val="00F503E2"/>
    <w:rsid w:val="00F50516"/>
    <w:rsid w:val="00F50598"/>
    <w:rsid w:val="00F505FE"/>
    <w:rsid w:val="00F50677"/>
    <w:rsid w:val="00F506C0"/>
    <w:rsid w:val="00F50702"/>
    <w:rsid w:val="00F50751"/>
    <w:rsid w:val="00F507D4"/>
    <w:rsid w:val="00F50949"/>
    <w:rsid w:val="00F50A19"/>
    <w:rsid w:val="00F50BAD"/>
    <w:rsid w:val="00F50BBA"/>
    <w:rsid w:val="00F50BDE"/>
    <w:rsid w:val="00F50C03"/>
    <w:rsid w:val="00F50C28"/>
    <w:rsid w:val="00F50CB2"/>
    <w:rsid w:val="00F50CF4"/>
    <w:rsid w:val="00F50D73"/>
    <w:rsid w:val="00F50DCF"/>
    <w:rsid w:val="00F50DE8"/>
    <w:rsid w:val="00F50E20"/>
    <w:rsid w:val="00F50E39"/>
    <w:rsid w:val="00F50EB5"/>
    <w:rsid w:val="00F50F29"/>
    <w:rsid w:val="00F50FD3"/>
    <w:rsid w:val="00F51008"/>
    <w:rsid w:val="00F5102C"/>
    <w:rsid w:val="00F5103E"/>
    <w:rsid w:val="00F51040"/>
    <w:rsid w:val="00F51128"/>
    <w:rsid w:val="00F51168"/>
    <w:rsid w:val="00F51196"/>
    <w:rsid w:val="00F51198"/>
    <w:rsid w:val="00F511AB"/>
    <w:rsid w:val="00F511AC"/>
    <w:rsid w:val="00F511C1"/>
    <w:rsid w:val="00F5123E"/>
    <w:rsid w:val="00F51301"/>
    <w:rsid w:val="00F51331"/>
    <w:rsid w:val="00F513D5"/>
    <w:rsid w:val="00F513E5"/>
    <w:rsid w:val="00F51403"/>
    <w:rsid w:val="00F5142A"/>
    <w:rsid w:val="00F51615"/>
    <w:rsid w:val="00F5164C"/>
    <w:rsid w:val="00F51686"/>
    <w:rsid w:val="00F5169D"/>
    <w:rsid w:val="00F516F8"/>
    <w:rsid w:val="00F51967"/>
    <w:rsid w:val="00F51A5E"/>
    <w:rsid w:val="00F51AA0"/>
    <w:rsid w:val="00F51AB7"/>
    <w:rsid w:val="00F51ADD"/>
    <w:rsid w:val="00F51AF7"/>
    <w:rsid w:val="00F51B7A"/>
    <w:rsid w:val="00F51B8A"/>
    <w:rsid w:val="00F51B8C"/>
    <w:rsid w:val="00F51C5D"/>
    <w:rsid w:val="00F51D51"/>
    <w:rsid w:val="00F51D82"/>
    <w:rsid w:val="00F51DF5"/>
    <w:rsid w:val="00F51E47"/>
    <w:rsid w:val="00F51EBF"/>
    <w:rsid w:val="00F51FBD"/>
    <w:rsid w:val="00F52071"/>
    <w:rsid w:val="00F5212F"/>
    <w:rsid w:val="00F521DE"/>
    <w:rsid w:val="00F522AA"/>
    <w:rsid w:val="00F52302"/>
    <w:rsid w:val="00F52327"/>
    <w:rsid w:val="00F5232B"/>
    <w:rsid w:val="00F52355"/>
    <w:rsid w:val="00F523AB"/>
    <w:rsid w:val="00F523AF"/>
    <w:rsid w:val="00F524F7"/>
    <w:rsid w:val="00F5256D"/>
    <w:rsid w:val="00F52635"/>
    <w:rsid w:val="00F52669"/>
    <w:rsid w:val="00F526B5"/>
    <w:rsid w:val="00F526CA"/>
    <w:rsid w:val="00F526F6"/>
    <w:rsid w:val="00F527B8"/>
    <w:rsid w:val="00F527C4"/>
    <w:rsid w:val="00F527E7"/>
    <w:rsid w:val="00F527E9"/>
    <w:rsid w:val="00F527F6"/>
    <w:rsid w:val="00F52828"/>
    <w:rsid w:val="00F5285A"/>
    <w:rsid w:val="00F529B5"/>
    <w:rsid w:val="00F529CF"/>
    <w:rsid w:val="00F52A07"/>
    <w:rsid w:val="00F52A9A"/>
    <w:rsid w:val="00F52AD3"/>
    <w:rsid w:val="00F52B21"/>
    <w:rsid w:val="00F52B2F"/>
    <w:rsid w:val="00F52C0A"/>
    <w:rsid w:val="00F52C0B"/>
    <w:rsid w:val="00F52C11"/>
    <w:rsid w:val="00F52D10"/>
    <w:rsid w:val="00F52D5E"/>
    <w:rsid w:val="00F52DF5"/>
    <w:rsid w:val="00F52ECE"/>
    <w:rsid w:val="00F52EE7"/>
    <w:rsid w:val="00F52FFE"/>
    <w:rsid w:val="00F53026"/>
    <w:rsid w:val="00F5304B"/>
    <w:rsid w:val="00F53052"/>
    <w:rsid w:val="00F5307E"/>
    <w:rsid w:val="00F530B1"/>
    <w:rsid w:val="00F5310B"/>
    <w:rsid w:val="00F5311C"/>
    <w:rsid w:val="00F53173"/>
    <w:rsid w:val="00F531E6"/>
    <w:rsid w:val="00F531E9"/>
    <w:rsid w:val="00F5323D"/>
    <w:rsid w:val="00F5323F"/>
    <w:rsid w:val="00F53247"/>
    <w:rsid w:val="00F53272"/>
    <w:rsid w:val="00F532DE"/>
    <w:rsid w:val="00F53346"/>
    <w:rsid w:val="00F53357"/>
    <w:rsid w:val="00F53380"/>
    <w:rsid w:val="00F533D7"/>
    <w:rsid w:val="00F53403"/>
    <w:rsid w:val="00F53424"/>
    <w:rsid w:val="00F5342D"/>
    <w:rsid w:val="00F53438"/>
    <w:rsid w:val="00F53452"/>
    <w:rsid w:val="00F53474"/>
    <w:rsid w:val="00F53496"/>
    <w:rsid w:val="00F534E5"/>
    <w:rsid w:val="00F5351C"/>
    <w:rsid w:val="00F5356D"/>
    <w:rsid w:val="00F535C0"/>
    <w:rsid w:val="00F536BF"/>
    <w:rsid w:val="00F536D0"/>
    <w:rsid w:val="00F5371D"/>
    <w:rsid w:val="00F5379E"/>
    <w:rsid w:val="00F537A7"/>
    <w:rsid w:val="00F53812"/>
    <w:rsid w:val="00F53872"/>
    <w:rsid w:val="00F538AF"/>
    <w:rsid w:val="00F538F0"/>
    <w:rsid w:val="00F5396F"/>
    <w:rsid w:val="00F53A07"/>
    <w:rsid w:val="00F53A95"/>
    <w:rsid w:val="00F53AC3"/>
    <w:rsid w:val="00F53BC7"/>
    <w:rsid w:val="00F53BD2"/>
    <w:rsid w:val="00F53C82"/>
    <w:rsid w:val="00F53C88"/>
    <w:rsid w:val="00F53C91"/>
    <w:rsid w:val="00F53E32"/>
    <w:rsid w:val="00F53E46"/>
    <w:rsid w:val="00F53E88"/>
    <w:rsid w:val="00F53F65"/>
    <w:rsid w:val="00F53F73"/>
    <w:rsid w:val="00F53F8C"/>
    <w:rsid w:val="00F53FEE"/>
    <w:rsid w:val="00F54094"/>
    <w:rsid w:val="00F540A2"/>
    <w:rsid w:val="00F540CC"/>
    <w:rsid w:val="00F540DA"/>
    <w:rsid w:val="00F540E3"/>
    <w:rsid w:val="00F541E9"/>
    <w:rsid w:val="00F54212"/>
    <w:rsid w:val="00F542DB"/>
    <w:rsid w:val="00F5433A"/>
    <w:rsid w:val="00F54533"/>
    <w:rsid w:val="00F5453F"/>
    <w:rsid w:val="00F545D2"/>
    <w:rsid w:val="00F54607"/>
    <w:rsid w:val="00F54642"/>
    <w:rsid w:val="00F54661"/>
    <w:rsid w:val="00F5466D"/>
    <w:rsid w:val="00F54700"/>
    <w:rsid w:val="00F54753"/>
    <w:rsid w:val="00F547CC"/>
    <w:rsid w:val="00F54837"/>
    <w:rsid w:val="00F54838"/>
    <w:rsid w:val="00F548BF"/>
    <w:rsid w:val="00F548E8"/>
    <w:rsid w:val="00F54914"/>
    <w:rsid w:val="00F5499F"/>
    <w:rsid w:val="00F549AD"/>
    <w:rsid w:val="00F54A2A"/>
    <w:rsid w:val="00F54AC6"/>
    <w:rsid w:val="00F54AF0"/>
    <w:rsid w:val="00F54AF6"/>
    <w:rsid w:val="00F54AF9"/>
    <w:rsid w:val="00F54BA7"/>
    <w:rsid w:val="00F54BAE"/>
    <w:rsid w:val="00F54BB7"/>
    <w:rsid w:val="00F54BF6"/>
    <w:rsid w:val="00F54C7E"/>
    <w:rsid w:val="00F54D0B"/>
    <w:rsid w:val="00F54D5B"/>
    <w:rsid w:val="00F54D85"/>
    <w:rsid w:val="00F54DCF"/>
    <w:rsid w:val="00F54DD1"/>
    <w:rsid w:val="00F54DF8"/>
    <w:rsid w:val="00F54E27"/>
    <w:rsid w:val="00F54E48"/>
    <w:rsid w:val="00F54E58"/>
    <w:rsid w:val="00F54F88"/>
    <w:rsid w:val="00F54FA2"/>
    <w:rsid w:val="00F54FC8"/>
    <w:rsid w:val="00F54FE5"/>
    <w:rsid w:val="00F550FC"/>
    <w:rsid w:val="00F5512D"/>
    <w:rsid w:val="00F55160"/>
    <w:rsid w:val="00F55252"/>
    <w:rsid w:val="00F55274"/>
    <w:rsid w:val="00F552AB"/>
    <w:rsid w:val="00F553AF"/>
    <w:rsid w:val="00F5553F"/>
    <w:rsid w:val="00F555E7"/>
    <w:rsid w:val="00F55614"/>
    <w:rsid w:val="00F5563E"/>
    <w:rsid w:val="00F5564C"/>
    <w:rsid w:val="00F5567F"/>
    <w:rsid w:val="00F556BF"/>
    <w:rsid w:val="00F557B9"/>
    <w:rsid w:val="00F55837"/>
    <w:rsid w:val="00F558DC"/>
    <w:rsid w:val="00F55994"/>
    <w:rsid w:val="00F55B07"/>
    <w:rsid w:val="00F55B24"/>
    <w:rsid w:val="00F55B46"/>
    <w:rsid w:val="00F55B4D"/>
    <w:rsid w:val="00F55C0A"/>
    <w:rsid w:val="00F55C65"/>
    <w:rsid w:val="00F55CA5"/>
    <w:rsid w:val="00F55CB8"/>
    <w:rsid w:val="00F55CC3"/>
    <w:rsid w:val="00F55CC8"/>
    <w:rsid w:val="00F55D7B"/>
    <w:rsid w:val="00F55DC0"/>
    <w:rsid w:val="00F55DCB"/>
    <w:rsid w:val="00F55E0B"/>
    <w:rsid w:val="00F55E6C"/>
    <w:rsid w:val="00F55E89"/>
    <w:rsid w:val="00F55E8A"/>
    <w:rsid w:val="00F55E8B"/>
    <w:rsid w:val="00F55F92"/>
    <w:rsid w:val="00F55F9F"/>
    <w:rsid w:val="00F56031"/>
    <w:rsid w:val="00F5608D"/>
    <w:rsid w:val="00F560BB"/>
    <w:rsid w:val="00F562EF"/>
    <w:rsid w:val="00F56344"/>
    <w:rsid w:val="00F56351"/>
    <w:rsid w:val="00F56420"/>
    <w:rsid w:val="00F5643C"/>
    <w:rsid w:val="00F56583"/>
    <w:rsid w:val="00F565A4"/>
    <w:rsid w:val="00F566FB"/>
    <w:rsid w:val="00F567AD"/>
    <w:rsid w:val="00F56832"/>
    <w:rsid w:val="00F56857"/>
    <w:rsid w:val="00F5685A"/>
    <w:rsid w:val="00F5688F"/>
    <w:rsid w:val="00F5690B"/>
    <w:rsid w:val="00F569AA"/>
    <w:rsid w:val="00F56A53"/>
    <w:rsid w:val="00F56BA7"/>
    <w:rsid w:val="00F56C35"/>
    <w:rsid w:val="00F56C3B"/>
    <w:rsid w:val="00F56CAA"/>
    <w:rsid w:val="00F56CC2"/>
    <w:rsid w:val="00F56CC5"/>
    <w:rsid w:val="00F56CCB"/>
    <w:rsid w:val="00F56CF6"/>
    <w:rsid w:val="00F56DCB"/>
    <w:rsid w:val="00F56F26"/>
    <w:rsid w:val="00F56FB0"/>
    <w:rsid w:val="00F5705D"/>
    <w:rsid w:val="00F5708E"/>
    <w:rsid w:val="00F57166"/>
    <w:rsid w:val="00F5716C"/>
    <w:rsid w:val="00F571BC"/>
    <w:rsid w:val="00F571EA"/>
    <w:rsid w:val="00F57225"/>
    <w:rsid w:val="00F57234"/>
    <w:rsid w:val="00F57267"/>
    <w:rsid w:val="00F572D0"/>
    <w:rsid w:val="00F572E2"/>
    <w:rsid w:val="00F57331"/>
    <w:rsid w:val="00F573D7"/>
    <w:rsid w:val="00F573E3"/>
    <w:rsid w:val="00F57482"/>
    <w:rsid w:val="00F574CF"/>
    <w:rsid w:val="00F5766C"/>
    <w:rsid w:val="00F576B7"/>
    <w:rsid w:val="00F576FF"/>
    <w:rsid w:val="00F57721"/>
    <w:rsid w:val="00F57808"/>
    <w:rsid w:val="00F578C9"/>
    <w:rsid w:val="00F578FF"/>
    <w:rsid w:val="00F5793F"/>
    <w:rsid w:val="00F5795D"/>
    <w:rsid w:val="00F579AB"/>
    <w:rsid w:val="00F57B12"/>
    <w:rsid w:val="00F57B99"/>
    <w:rsid w:val="00F57BEF"/>
    <w:rsid w:val="00F57C21"/>
    <w:rsid w:val="00F57C41"/>
    <w:rsid w:val="00F57CA6"/>
    <w:rsid w:val="00F57CB9"/>
    <w:rsid w:val="00F57CBD"/>
    <w:rsid w:val="00F57D25"/>
    <w:rsid w:val="00F57D28"/>
    <w:rsid w:val="00F57D9E"/>
    <w:rsid w:val="00F57E4D"/>
    <w:rsid w:val="00F57ECB"/>
    <w:rsid w:val="00F57F70"/>
    <w:rsid w:val="00F57FE1"/>
    <w:rsid w:val="00F600AF"/>
    <w:rsid w:val="00F600B8"/>
    <w:rsid w:val="00F6010B"/>
    <w:rsid w:val="00F6011C"/>
    <w:rsid w:val="00F60269"/>
    <w:rsid w:val="00F602A6"/>
    <w:rsid w:val="00F602A8"/>
    <w:rsid w:val="00F602C6"/>
    <w:rsid w:val="00F60333"/>
    <w:rsid w:val="00F60351"/>
    <w:rsid w:val="00F603AF"/>
    <w:rsid w:val="00F603BB"/>
    <w:rsid w:val="00F60471"/>
    <w:rsid w:val="00F604F4"/>
    <w:rsid w:val="00F604F8"/>
    <w:rsid w:val="00F6053D"/>
    <w:rsid w:val="00F60557"/>
    <w:rsid w:val="00F60618"/>
    <w:rsid w:val="00F60677"/>
    <w:rsid w:val="00F60679"/>
    <w:rsid w:val="00F6074E"/>
    <w:rsid w:val="00F607DE"/>
    <w:rsid w:val="00F607FB"/>
    <w:rsid w:val="00F60811"/>
    <w:rsid w:val="00F6083A"/>
    <w:rsid w:val="00F608BA"/>
    <w:rsid w:val="00F608D6"/>
    <w:rsid w:val="00F608E1"/>
    <w:rsid w:val="00F6092F"/>
    <w:rsid w:val="00F60959"/>
    <w:rsid w:val="00F609A5"/>
    <w:rsid w:val="00F609D2"/>
    <w:rsid w:val="00F609E3"/>
    <w:rsid w:val="00F60A10"/>
    <w:rsid w:val="00F60A71"/>
    <w:rsid w:val="00F60AA7"/>
    <w:rsid w:val="00F60AC5"/>
    <w:rsid w:val="00F60AD4"/>
    <w:rsid w:val="00F60AE0"/>
    <w:rsid w:val="00F60AE8"/>
    <w:rsid w:val="00F60B0E"/>
    <w:rsid w:val="00F60BAD"/>
    <w:rsid w:val="00F60C01"/>
    <w:rsid w:val="00F60C36"/>
    <w:rsid w:val="00F60CD3"/>
    <w:rsid w:val="00F60E27"/>
    <w:rsid w:val="00F60E95"/>
    <w:rsid w:val="00F60ED0"/>
    <w:rsid w:val="00F60F3C"/>
    <w:rsid w:val="00F610E5"/>
    <w:rsid w:val="00F61182"/>
    <w:rsid w:val="00F611BE"/>
    <w:rsid w:val="00F611D2"/>
    <w:rsid w:val="00F61266"/>
    <w:rsid w:val="00F612D2"/>
    <w:rsid w:val="00F613C8"/>
    <w:rsid w:val="00F61441"/>
    <w:rsid w:val="00F61482"/>
    <w:rsid w:val="00F6151A"/>
    <w:rsid w:val="00F6154A"/>
    <w:rsid w:val="00F61552"/>
    <w:rsid w:val="00F61570"/>
    <w:rsid w:val="00F61624"/>
    <w:rsid w:val="00F616B6"/>
    <w:rsid w:val="00F61719"/>
    <w:rsid w:val="00F617AD"/>
    <w:rsid w:val="00F617EF"/>
    <w:rsid w:val="00F617FA"/>
    <w:rsid w:val="00F6185B"/>
    <w:rsid w:val="00F6189E"/>
    <w:rsid w:val="00F618CF"/>
    <w:rsid w:val="00F618E9"/>
    <w:rsid w:val="00F61911"/>
    <w:rsid w:val="00F61921"/>
    <w:rsid w:val="00F6194C"/>
    <w:rsid w:val="00F619AD"/>
    <w:rsid w:val="00F619CD"/>
    <w:rsid w:val="00F61AE0"/>
    <w:rsid w:val="00F61B59"/>
    <w:rsid w:val="00F61B6B"/>
    <w:rsid w:val="00F61DD9"/>
    <w:rsid w:val="00F61E14"/>
    <w:rsid w:val="00F61E26"/>
    <w:rsid w:val="00F61E2A"/>
    <w:rsid w:val="00F61ECC"/>
    <w:rsid w:val="00F62021"/>
    <w:rsid w:val="00F6206A"/>
    <w:rsid w:val="00F62083"/>
    <w:rsid w:val="00F621F9"/>
    <w:rsid w:val="00F621FB"/>
    <w:rsid w:val="00F62216"/>
    <w:rsid w:val="00F62236"/>
    <w:rsid w:val="00F62293"/>
    <w:rsid w:val="00F6234F"/>
    <w:rsid w:val="00F6237B"/>
    <w:rsid w:val="00F6238F"/>
    <w:rsid w:val="00F623B9"/>
    <w:rsid w:val="00F623E8"/>
    <w:rsid w:val="00F624F0"/>
    <w:rsid w:val="00F624F5"/>
    <w:rsid w:val="00F624F8"/>
    <w:rsid w:val="00F6258A"/>
    <w:rsid w:val="00F625BC"/>
    <w:rsid w:val="00F627B0"/>
    <w:rsid w:val="00F627B5"/>
    <w:rsid w:val="00F627EA"/>
    <w:rsid w:val="00F62829"/>
    <w:rsid w:val="00F62886"/>
    <w:rsid w:val="00F62A67"/>
    <w:rsid w:val="00F62B0F"/>
    <w:rsid w:val="00F62B44"/>
    <w:rsid w:val="00F62B74"/>
    <w:rsid w:val="00F62CC4"/>
    <w:rsid w:val="00F62CDC"/>
    <w:rsid w:val="00F62CF8"/>
    <w:rsid w:val="00F62DAF"/>
    <w:rsid w:val="00F62DE7"/>
    <w:rsid w:val="00F62E42"/>
    <w:rsid w:val="00F62F3C"/>
    <w:rsid w:val="00F62FD5"/>
    <w:rsid w:val="00F6301B"/>
    <w:rsid w:val="00F630A5"/>
    <w:rsid w:val="00F63178"/>
    <w:rsid w:val="00F63181"/>
    <w:rsid w:val="00F631A8"/>
    <w:rsid w:val="00F631CF"/>
    <w:rsid w:val="00F63244"/>
    <w:rsid w:val="00F6324D"/>
    <w:rsid w:val="00F63253"/>
    <w:rsid w:val="00F6331E"/>
    <w:rsid w:val="00F63368"/>
    <w:rsid w:val="00F634A8"/>
    <w:rsid w:val="00F63539"/>
    <w:rsid w:val="00F635A7"/>
    <w:rsid w:val="00F635BA"/>
    <w:rsid w:val="00F636EC"/>
    <w:rsid w:val="00F63705"/>
    <w:rsid w:val="00F637FF"/>
    <w:rsid w:val="00F63831"/>
    <w:rsid w:val="00F63893"/>
    <w:rsid w:val="00F63A07"/>
    <w:rsid w:val="00F63A1A"/>
    <w:rsid w:val="00F63BEF"/>
    <w:rsid w:val="00F63CAA"/>
    <w:rsid w:val="00F63CAD"/>
    <w:rsid w:val="00F63CEB"/>
    <w:rsid w:val="00F63D32"/>
    <w:rsid w:val="00F63E26"/>
    <w:rsid w:val="00F63E6D"/>
    <w:rsid w:val="00F63EE2"/>
    <w:rsid w:val="00F63FC4"/>
    <w:rsid w:val="00F63FE2"/>
    <w:rsid w:val="00F64028"/>
    <w:rsid w:val="00F6403F"/>
    <w:rsid w:val="00F6411B"/>
    <w:rsid w:val="00F64128"/>
    <w:rsid w:val="00F641AA"/>
    <w:rsid w:val="00F641AC"/>
    <w:rsid w:val="00F641EE"/>
    <w:rsid w:val="00F64203"/>
    <w:rsid w:val="00F64235"/>
    <w:rsid w:val="00F6423D"/>
    <w:rsid w:val="00F6424B"/>
    <w:rsid w:val="00F642DF"/>
    <w:rsid w:val="00F64331"/>
    <w:rsid w:val="00F643C6"/>
    <w:rsid w:val="00F644F6"/>
    <w:rsid w:val="00F646D2"/>
    <w:rsid w:val="00F647CA"/>
    <w:rsid w:val="00F64866"/>
    <w:rsid w:val="00F648CF"/>
    <w:rsid w:val="00F648DB"/>
    <w:rsid w:val="00F64947"/>
    <w:rsid w:val="00F649B9"/>
    <w:rsid w:val="00F64A10"/>
    <w:rsid w:val="00F64A1B"/>
    <w:rsid w:val="00F64AD0"/>
    <w:rsid w:val="00F64B3A"/>
    <w:rsid w:val="00F64C22"/>
    <w:rsid w:val="00F64D73"/>
    <w:rsid w:val="00F64EFB"/>
    <w:rsid w:val="00F64F4D"/>
    <w:rsid w:val="00F64F55"/>
    <w:rsid w:val="00F64F65"/>
    <w:rsid w:val="00F64F8F"/>
    <w:rsid w:val="00F64FB3"/>
    <w:rsid w:val="00F6500A"/>
    <w:rsid w:val="00F650D5"/>
    <w:rsid w:val="00F65135"/>
    <w:rsid w:val="00F65186"/>
    <w:rsid w:val="00F65215"/>
    <w:rsid w:val="00F65292"/>
    <w:rsid w:val="00F6531D"/>
    <w:rsid w:val="00F65354"/>
    <w:rsid w:val="00F653B6"/>
    <w:rsid w:val="00F653F3"/>
    <w:rsid w:val="00F653F7"/>
    <w:rsid w:val="00F654FB"/>
    <w:rsid w:val="00F65515"/>
    <w:rsid w:val="00F6552C"/>
    <w:rsid w:val="00F65681"/>
    <w:rsid w:val="00F65734"/>
    <w:rsid w:val="00F65749"/>
    <w:rsid w:val="00F657AF"/>
    <w:rsid w:val="00F657E3"/>
    <w:rsid w:val="00F65840"/>
    <w:rsid w:val="00F6585C"/>
    <w:rsid w:val="00F658D2"/>
    <w:rsid w:val="00F659B9"/>
    <w:rsid w:val="00F659FE"/>
    <w:rsid w:val="00F65A01"/>
    <w:rsid w:val="00F65A03"/>
    <w:rsid w:val="00F65A2E"/>
    <w:rsid w:val="00F65B54"/>
    <w:rsid w:val="00F65B9B"/>
    <w:rsid w:val="00F65EB3"/>
    <w:rsid w:val="00F65F00"/>
    <w:rsid w:val="00F66016"/>
    <w:rsid w:val="00F66040"/>
    <w:rsid w:val="00F66080"/>
    <w:rsid w:val="00F66136"/>
    <w:rsid w:val="00F6621A"/>
    <w:rsid w:val="00F66246"/>
    <w:rsid w:val="00F66272"/>
    <w:rsid w:val="00F662EC"/>
    <w:rsid w:val="00F66365"/>
    <w:rsid w:val="00F663F9"/>
    <w:rsid w:val="00F66403"/>
    <w:rsid w:val="00F664E9"/>
    <w:rsid w:val="00F664F5"/>
    <w:rsid w:val="00F6663E"/>
    <w:rsid w:val="00F66647"/>
    <w:rsid w:val="00F6668E"/>
    <w:rsid w:val="00F66698"/>
    <w:rsid w:val="00F666A9"/>
    <w:rsid w:val="00F666D6"/>
    <w:rsid w:val="00F66746"/>
    <w:rsid w:val="00F6688E"/>
    <w:rsid w:val="00F668AD"/>
    <w:rsid w:val="00F6692B"/>
    <w:rsid w:val="00F66A88"/>
    <w:rsid w:val="00F66B35"/>
    <w:rsid w:val="00F66B3C"/>
    <w:rsid w:val="00F66B8C"/>
    <w:rsid w:val="00F66C01"/>
    <w:rsid w:val="00F66CF5"/>
    <w:rsid w:val="00F66D1D"/>
    <w:rsid w:val="00F66DBC"/>
    <w:rsid w:val="00F66E64"/>
    <w:rsid w:val="00F66EE7"/>
    <w:rsid w:val="00F66EF0"/>
    <w:rsid w:val="00F66F0E"/>
    <w:rsid w:val="00F66FE8"/>
    <w:rsid w:val="00F67037"/>
    <w:rsid w:val="00F670D8"/>
    <w:rsid w:val="00F670EA"/>
    <w:rsid w:val="00F670FC"/>
    <w:rsid w:val="00F670FD"/>
    <w:rsid w:val="00F67167"/>
    <w:rsid w:val="00F67184"/>
    <w:rsid w:val="00F671C7"/>
    <w:rsid w:val="00F673E7"/>
    <w:rsid w:val="00F67490"/>
    <w:rsid w:val="00F6754F"/>
    <w:rsid w:val="00F675AE"/>
    <w:rsid w:val="00F675D5"/>
    <w:rsid w:val="00F6761C"/>
    <w:rsid w:val="00F67625"/>
    <w:rsid w:val="00F67737"/>
    <w:rsid w:val="00F6776F"/>
    <w:rsid w:val="00F67775"/>
    <w:rsid w:val="00F677AC"/>
    <w:rsid w:val="00F67923"/>
    <w:rsid w:val="00F67982"/>
    <w:rsid w:val="00F67C1C"/>
    <w:rsid w:val="00F67C8F"/>
    <w:rsid w:val="00F67CE7"/>
    <w:rsid w:val="00F67D39"/>
    <w:rsid w:val="00F67D9D"/>
    <w:rsid w:val="00F67DDE"/>
    <w:rsid w:val="00F67E85"/>
    <w:rsid w:val="00F67EEE"/>
    <w:rsid w:val="00F67F3D"/>
    <w:rsid w:val="00F67FB2"/>
    <w:rsid w:val="00F67FE4"/>
    <w:rsid w:val="00F70042"/>
    <w:rsid w:val="00F70073"/>
    <w:rsid w:val="00F700A0"/>
    <w:rsid w:val="00F700A2"/>
    <w:rsid w:val="00F700E2"/>
    <w:rsid w:val="00F70141"/>
    <w:rsid w:val="00F7016D"/>
    <w:rsid w:val="00F701B1"/>
    <w:rsid w:val="00F701FA"/>
    <w:rsid w:val="00F702A9"/>
    <w:rsid w:val="00F70301"/>
    <w:rsid w:val="00F7035A"/>
    <w:rsid w:val="00F703D1"/>
    <w:rsid w:val="00F70417"/>
    <w:rsid w:val="00F70499"/>
    <w:rsid w:val="00F704B1"/>
    <w:rsid w:val="00F70539"/>
    <w:rsid w:val="00F7059C"/>
    <w:rsid w:val="00F705C6"/>
    <w:rsid w:val="00F70672"/>
    <w:rsid w:val="00F70752"/>
    <w:rsid w:val="00F70753"/>
    <w:rsid w:val="00F70836"/>
    <w:rsid w:val="00F70851"/>
    <w:rsid w:val="00F708D1"/>
    <w:rsid w:val="00F708E0"/>
    <w:rsid w:val="00F708E4"/>
    <w:rsid w:val="00F7092B"/>
    <w:rsid w:val="00F7092D"/>
    <w:rsid w:val="00F709B3"/>
    <w:rsid w:val="00F70A4E"/>
    <w:rsid w:val="00F70A74"/>
    <w:rsid w:val="00F70AD4"/>
    <w:rsid w:val="00F70ADC"/>
    <w:rsid w:val="00F70B7A"/>
    <w:rsid w:val="00F70B85"/>
    <w:rsid w:val="00F70BDA"/>
    <w:rsid w:val="00F70C03"/>
    <w:rsid w:val="00F70C22"/>
    <w:rsid w:val="00F70CD4"/>
    <w:rsid w:val="00F70CE9"/>
    <w:rsid w:val="00F70D75"/>
    <w:rsid w:val="00F70DB2"/>
    <w:rsid w:val="00F70DB8"/>
    <w:rsid w:val="00F70FC1"/>
    <w:rsid w:val="00F71086"/>
    <w:rsid w:val="00F71122"/>
    <w:rsid w:val="00F7115B"/>
    <w:rsid w:val="00F711FC"/>
    <w:rsid w:val="00F711FD"/>
    <w:rsid w:val="00F7129A"/>
    <w:rsid w:val="00F712A2"/>
    <w:rsid w:val="00F71325"/>
    <w:rsid w:val="00F7139E"/>
    <w:rsid w:val="00F713FC"/>
    <w:rsid w:val="00F71468"/>
    <w:rsid w:val="00F7155C"/>
    <w:rsid w:val="00F7155E"/>
    <w:rsid w:val="00F71584"/>
    <w:rsid w:val="00F71634"/>
    <w:rsid w:val="00F71679"/>
    <w:rsid w:val="00F716A0"/>
    <w:rsid w:val="00F716B3"/>
    <w:rsid w:val="00F716E6"/>
    <w:rsid w:val="00F7175E"/>
    <w:rsid w:val="00F71760"/>
    <w:rsid w:val="00F717EA"/>
    <w:rsid w:val="00F71825"/>
    <w:rsid w:val="00F7190F"/>
    <w:rsid w:val="00F71991"/>
    <w:rsid w:val="00F719F7"/>
    <w:rsid w:val="00F71A5D"/>
    <w:rsid w:val="00F71A70"/>
    <w:rsid w:val="00F71AA1"/>
    <w:rsid w:val="00F71ADD"/>
    <w:rsid w:val="00F71AF4"/>
    <w:rsid w:val="00F71B07"/>
    <w:rsid w:val="00F71B8A"/>
    <w:rsid w:val="00F71BDB"/>
    <w:rsid w:val="00F71C2E"/>
    <w:rsid w:val="00F71C64"/>
    <w:rsid w:val="00F71CEC"/>
    <w:rsid w:val="00F71D49"/>
    <w:rsid w:val="00F71D6C"/>
    <w:rsid w:val="00F71D9C"/>
    <w:rsid w:val="00F71DA0"/>
    <w:rsid w:val="00F71DA3"/>
    <w:rsid w:val="00F71DEA"/>
    <w:rsid w:val="00F71E01"/>
    <w:rsid w:val="00F71E11"/>
    <w:rsid w:val="00F71E51"/>
    <w:rsid w:val="00F71E5A"/>
    <w:rsid w:val="00F71EC0"/>
    <w:rsid w:val="00F71F32"/>
    <w:rsid w:val="00F71F9A"/>
    <w:rsid w:val="00F71FCD"/>
    <w:rsid w:val="00F72001"/>
    <w:rsid w:val="00F7209D"/>
    <w:rsid w:val="00F720C4"/>
    <w:rsid w:val="00F7215F"/>
    <w:rsid w:val="00F72219"/>
    <w:rsid w:val="00F7227C"/>
    <w:rsid w:val="00F72390"/>
    <w:rsid w:val="00F723DF"/>
    <w:rsid w:val="00F72537"/>
    <w:rsid w:val="00F72652"/>
    <w:rsid w:val="00F72715"/>
    <w:rsid w:val="00F72721"/>
    <w:rsid w:val="00F72828"/>
    <w:rsid w:val="00F72886"/>
    <w:rsid w:val="00F728A8"/>
    <w:rsid w:val="00F728D6"/>
    <w:rsid w:val="00F72903"/>
    <w:rsid w:val="00F72913"/>
    <w:rsid w:val="00F7297D"/>
    <w:rsid w:val="00F7297E"/>
    <w:rsid w:val="00F729B4"/>
    <w:rsid w:val="00F729C5"/>
    <w:rsid w:val="00F72ABB"/>
    <w:rsid w:val="00F72AEA"/>
    <w:rsid w:val="00F72AFA"/>
    <w:rsid w:val="00F72B10"/>
    <w:rsid w:val="00F72B5F"/>
    <w:rsid w:val="00F72C2D"/>
    <w:rsid w:val="00F72D72"/>
    <w:rsid w:val="00F72D83"/>
    <w:rsid w:val="00F72DBE"/>
    <w:rsid w:val="00F72F8A"/>
    <w:rsid w:val="00F7304E"/>
    <w:rsid w:val="00F7307B"/>
    <w:rsid w:val="00F730F4"/>
    <w:rsid w:val="00F73112"/>
    <w:rsid w:val="00F73182"/>
    <w:rsid w:val="00F73363"/>
    <w:rsid w:val="00F73366"/>
    <w:rsid w:val="00F7345E"/>
    <w:rsid w:val="00F734BB"/>
    <w:rsid w:val="00F734CD"/>
    <w:rsid w:val="00F73518"/>
    <w:rsid w:val="00F73553"/>
    <w:rsid w:val="00F7355C"/>
    <w:rsid w:val="00F7356D"/>
    <w:rsid w:val="00F73572"/>
    <w:rsid w:val="00F73606"/>
    <w:rsid w:val="00F736D8"/>
    <w:rsid w:val="00F736E0"/>
    <w:rsid w:val="00F736F7"/>
    <w:rsid w:val="00F7371F"/>
    <w:rsid w:val="00F73751"/>
    <w:rsid w:val="00F7376C"/>
    <w:rsid w:val="00F73770"/>
    <w:rsid w:val="00F737E9"/>
    <w:rsid w:val="00F7380C"/>
    <w:rsid w:val="00F73810"/>
    <w:rsid w:val="00F73921"/>
    <w:rsid w:val="00F73951"/>
    <w:rsid w:val="00F739B2"/>
    <w:rsid w:val="00F739D0"/>
    <w:rsid w:val="00F73A67"/>
    <w:rsid w:val="00F73A6B"/>
    <w:rsid w:val="00F73A97"/>
    <w:rsid w:val="00F73AD9"/>
    <w:rsid w:val="00F73AF2"/>
    <w:rsid w:val="00F73B46"/>
    <w:rsid w:val="00F73BAA"/>
    <w:rsid w:val="00F73BD6"/>
    <w:rsid w:val="00F73BE1"/>
    <w:rsid w:val="00F73C48"/>
    <w:rsid w:val="00F73D58"/>
    <w:rsid w:val="00F73E21"/>
    <w:rsid w:val="00F73E3D"/>
    <w:rsid w:val="00F73EB5"/>
    <w:rsid w:val="00F73EB9"/>
    <w:rsid w:val="00F73F61"/>
    <w:rsid w:val="00F73F90"/>
    <w:rsid w:val="00F73F94"/>
    <w:rsid w:val="00F73F95"/>
    <w:rsid w:val="00F73FAB"/>
    <w:rsid w:val="00F73FB3"/>
    <w:rsid w:val="00F74008"/>
    <w:rsid w:val="00F7402C"/>
    <w:rsid w:val="00F740AF"/>
    <w:rsid w:val="00F740B0"/>
    <w:rsid w:val="00F7417E"/>
    <w:rsid w:val="00F741A1"/>
    <w:rsid w:val="00F741A3"/>
    <w:rsid w:val="00F743DD"/>
    <w:rsid w:val="00F74426"/>
    <w:rsid w:val="00F7442B"/>
    <w:rsid w:val="00F744F7"/>
    <w:rsid w:val="00F745E9"/>
    <w:rsid w:val="00F74697"/>
    <w:rsid w:val="00F746A6"/>
    <w:rsid w:val="00F746AB"/>
    <w:rsid w:val="00F7478E"/>
    <w:rsid w:val="00F747C7"/>
    <w:rsid w:val="00F747DA"/>
    <w:rsid w:val="00F747F8"/>
    <w:rsid w:val="00F7491F"/>
    <w:rsid w:val="00F74926"/>
    <w:rsid w:val="00F7492A"/>
    <w:rsid w:val="00F7498A"/>
    <w:rsid w:val="00F749E6"/>
    <w:rsid w:val="00F749EF"/>
    <w:rsid w:val="00F749FA"/>
    <w:rsid w:val="00F74A01"/>
    <w:rsid w:val="00F74A45"/>
    <w:rsid w:val="00F74B4C"/>
    <w:rsid w:val="00F74C10"/>
    <w:rsid w:val="00F74C5F"/>
    <w:rsid w:val="00F74D2C"/>
    <w:rsid w:val="00F74D44"/>
    <w:rsid w:val="00F74F0A"/>
    <w:rsid w:val="00F74F18"/>
    <w:rsid w:val="00F74FEC"/>
    <w:rsid w:val="00F75005"/>
    <w:rsid w:val="00F7500F"/>
    <w:rsid w:val="00F75024"/>
    <w:rsid w:val="00F75032"/>
    <w:rsid w:val="00F750EC"/>
    <w:rsid w:val="00F7512B"/>
    <w:rsid w:val="00F75252"/>
    <w:rsid w:val="00F75253"/>
    <w:rsid w:val="00F752CB"/>
    <w:rsid w:val="00F752F6"/>
    <w:rsid w:val="00F75300"/>
    <w:rsid w:val="00F75427"/>
    <w:rsid w:val="00F754A0"/>
    <w:rsid w:val="00F754E4"/>
    <w:rsid w:val="00F75574"/>
    <w:rsid w:val="00F755A0"/>
    <w:rsid w:val="00F75654"/>
    <w:rsid w:val="00F756AC"/>
    <w:rsid w:val="00F756DF"/>
    <w:rsid w:val="00F7572A"/>
    <w:rsid w:val="00F7573F"/>
    <w:rsid w:val="00F757AF"/>
    <w:rsid w:val="00F757E6"/>
    <w:rsid w:val="00F7588B"/>
    <w:rsid w:val="00F759D6"/>
    <w:rsid w:val="00F759E3"/>
    <w:rsid w:val="00F75A33"/>
    <w:rsid w:val="00F75AA1"/>
    <w:rsid w:val="00F75AC2"/>
    <w:rsid w:val="00F75ADD"/>
    <w:rsid w:val="00F75BDD"/>
    <w:rsid w:val="00F75C2E"/>
    <w:rsid w:val="00F75C31"/>
    <w:rsid w:val="00F75CB6"/>
    <w:rsid w:val="00F75D08"/>
    <w:rsid w:val="00F75D11"/>
    <w:rsid w:val="00F75D29"/>
    <w:rsid w:val="00F75DCA"/>
    <w:rsid w:val="00F75DFF"/>
    <w:rsid w:val="00F75E3D"/>
    <w:rsid w:val="00F75EFE"/>
    <w:rsid w:val="00F75F1D"/>
    <w:rsid w:val="00F75F39"/>
    <w:rsid w:val="00F75F51"/>
    <w:rsid w:val="00F75FA6"/>
    <w:rsid w:val="00F76010"/>
    <w:rsid w:val="00F7609D"/>
    <w:rsid w:val="00F76144"/>
    <w:rsid w:val="00F76365"/>
    <w:rsid w:val="00F7637F"/>
    <w:rsid w:val="00F764C4"/>
    <w:rsid w:val="00F7650D"/>
    <w:rsid w:val="00F7659B"/>
    <w:rsid w:val="00F7666F"/>
    <w:rsid w:val="00F766FF"/>
    <w:rsid w:val="00F76731"/>
    <w:rsid w:val="00F7676B"/>
    <w:rsid w:val="00F7676E"/>
    <w:rsid w:val="00F767B8"/>
    <w:rsid w:val="00F76890"/>
    <w:rsid w:val="00F768B0"/>
    <w:rsid w:val="00F768BC"/>
    <w:rsid w:val="00F768EC"/>
    <w:rsid w:val="00F7693C"/>
    <w:rsid w:val="00F7694F"/>
    <w:rsid w:val="00F769E4"/>
    <w:rsid w:val="00F769FB"/>
    <w:rsid w:val="00F76A7C"/>
    <w:rsid w:val="00F76A9B"/>
    <w:rsid w:val="00F76AD1"/>
    <w:rsid w:val="00F76AD7"/>
    <w:rsid w:val="00F76B83"/>
    <w:rsid w:val="00F76B8D"/>
    <w:rsid w:val="00F76C01"/>
    <w:rsid w:val="00F76C38"/>
    <w:rsid w:val="00F76C51"/>
    <w:rsid w:val="00F76C81"/>
    <w:rsid w:val="00F76D42"/>
    <w:rsid w:val="00F76D52"/>
    <w:rsid w:val="00F76D64"/>
    <w:rsid w:val="00F76D87"/>
    <w:rsid w:val="00F76DAF"/>
    <w:rsid w:val="00F76DD3"/>
    <w:rsid w:val="00F76ECC"/>
    <w:rsid w:val="00F76ED0"/>
    <w:rsid w:val="00F76EDB"/>
    <w:rsid w:val="00F76F01"/>
    <w:rsid w:val="00F76F2E"/>
    <w:rsid w:val="00F76FDF"/>
    <w:rsid w:val="00F77032"/>
    <w:rsid w:val="00F77059"/>
    <w:rsid w:val="00F770D6"/>
    <w:rsid w:val="00F770D9"/>
    <w:rsid w:val="00F7710B"/>
    <w:rsid w:val="00F77119"/>
    <w:rsid w:val="00F771D0"/>
    <w:rsid w:val="00F771FF"/>
    <w:rsid w:val="00F772AA"/>
    <w:rsid w:val="00F772E8"/>
    <w:rsid w:val="00F77359"/>
    <w:rsid w:val="00F7736E"/>
    <w:rsid w:val="00F773D9"/>
    <w:rsid w:val="00F774D8"/>
    <w:rsid w:val="00F7751A"/>
    <w:rsid w:val="00F7754A"/>
    <w:rsid w:val="00F77579"/>
    <w:rsid w:val="00F775FC"/>
    <w:rsid w:val="00F77602"/>
    <w:rsid w:val="00F776DC"/>
    <w:rsid w:val="00F776ED"/>
    <w:rsid w:val="00F776F4"/>
    <w:rsid w:val="00F77722"/>
    <w:rsid w:val="00F77757"/>
    <w:rsid w:val="00F7778A"/>
    <w:rsid w:val="00F77846"/>
    <w:rsid w:val="00F77893"/>
    <w:rsid w:val="00F7791E"/>
    <w:rsid w:val="00F7791F"/>
    <w:rsid w:val="00F7797C"/>
    <w:rsid w:val="00F779D5"/>
    <w:rsid w:val="00F77AE3"/>
    <w:rsid w:val="00F77B0D"/>
    <w:rsid w:val="00F77B2E"/>
    <w:rsid w:val="00F77C19"/>
    <w:rsid w:val="00F77C41"/>
    <w:rsid w:val="00F77C80"/>
    <w:rsid w:val="00F77D03"/>
    <w:rsid w:val="00F77D5B"/>
    <w:rsid w:val="00F77D7A"/>
    <w:rsid w:val="00F77D7D"/>
    <w:rsid w:val="00F77D81"/>
    <w:rsid w:val="00F77DDC"/>
    <w:rsid w:val="00F77DF7"/>
    <w:rsid w:val="00F77EFF"/>
    <w:rsid w:val="00F77F26"/>
    <w:rsid w:val="00F77F48"/>
    <w:rsid w:val="00F77F59"/>
    <w:rsid w:val="00F77FA2"/>
    <w:rsid w:val="00F77FB1"/>
    <w:rsid w:val="00F77FF9"/>
    <w:rsid w:val="00F8006A"/>
    <w:rsid w:val="00F8013D"/>
    <w:rsid w:val="00F80144"/>
    <w:rsid w:val="00F801D6"/>
    <w:rsid w:val="00F80260"/>
    <w:rsid w:val="00F80306"/>
    <w:rsid w:val="00F8037A"/>
    <w:rsid w:val="00F80482"/>
    <w:rsid w:val="00F804B6"/>
    <w:rsid w:val="00F804B9"/>
    <w:rsid w:val="00F804BE"/>
    <w:rsid w:val="00F805BF"/>
    <w:rsid w:val="00F805C8"/>
    <w:rsid w:val="00F8086B"/>
    <w:rsid w:val="00F808B5"/>
    <w:rsid w:val="00F809B4"/>
    <w:rsid w:val="00F809CF"/>
    <w:rsid w:val="00F80AEE"/>
    <w:rsid w:val="00F80AF3"/>
    <w:rsid w:val="00F80BE8"/>
    <w:rsid w:val="00F80C22"/>
    <w:rsid w:val="00F80C61"/>
    <w:rsid w:val="00F80D61"/>
    <w:rsid w:val="00F80DA5"/>
    <w:rsid w:val="00F80DAA"/>
    <w:rsid w:val="00F80DDA"/>
    <w:rsid w:val="00F80E5B"/>
    <w:rsid w:val="00F80E7A"/>
    <w:rsid w:val="00F80ECF"/>
    <w:rsid w:val="00F80F2D"/>
    <w:rsid w:val="00F8118E"/>
    <w:rsid w:val="00F81217"/>
    <w:rsid w:val="00F81280"/>
    <w:rsid w:val="00F8132A"/>
    <w:rsid w:val="00F813EE"/>
    <w:rsid w:val="00F814F5"/>
    <w:rsid w:val="00F81563"/>
    <w:rsid w:val="00F815AC"/>
    <w:rsid w:val="00F815D0"/>
    <w:rsid w:val="00F8160B"/>
    <w:rsid w:val="00F8161B"/>
    <w:rsid w:val="00F81686"/>
    <w:rsid w:val="00F8168F"/>
    <w:rsid w:val="00F81766"/>
    <w:rsid w:val="00F81795"/>
    <w:rsid w:val="00F81892"/>
    <w:rsid w:val="00F8189B"/>
    <w:rsid w:val="00F81918"/>
    <w:rsid w:val="00F8196F"/>
    <w:rsid w:val="00F81A04"/>
    <w:rsid w:val="00F81A40"/>
    <w:rsid w:val="00F81A85"/>
    <w:rsid w:val="00F81AE1"/>
    <w:rsid w:val="00F81AE4"/>
    <w:rsid w:val="00F81BB6"/>
    <w:rsid w:val="00F81BC4"/>
    <w:rsid w:val="00F81CE7"/>
    <w:rsid w:val="00F81E39"/>
    <w:rsid w:val="00F81EC5"/>
    <w:rsid w:val="00F81EDE"/>
    <w:rsid w:val="00F81F5D"/>
    <w:rsid w:val="00F81FA6"/>
    <w:rsid w:val="00F81FBD"/>
    <w:rsid w:val="00F82002"/>
    <w:rsid w:val="00F8205F"/>
    <w:rsid w:val="00F820C3"/>
    <w:rsid w:val="00F82164"/>
    <w:rsid w:val="00F821C2"/>
    <w:rsid w:val="00F8224E"/>
    <w:rsid w:val="00F8231F"/>
    <w:rsid w:val="00F823B3"/>
    <w:rsid w:val="00F823CC"/>
    <w:rsid w:val="00F8242A"/>
    <w:rsid w:val="00F82438"/>
    <w:rsid w:val="00F8245C"/>
    <w:rsid w:val="00F82468"/>
    <w:rsid w:val="00F82484"/>
    <w:rsid w:val="00F82490"/>
    <w:rsid w:val="00F82532"/>
    <w:rsid w:val="00F82555"/>
    <w:rsid w:val="00F8260C"/>
    <w:rsid w:val="00F8264A"/>
    <w:rsid w:val="00F826E7"/>
    <w:rsid w:val="00F82727"/>
    <w:rsid w:val="00F82759"/>
    <w:rsid w:val="00F82773"/>
    <w:rsid w:val="00F827AD"/>
    <w:rsid w:val="00F82875"/>
    <w:rsid w:val="00F82949"/>
    <w:rsid w:val="00F829B6"/>
    <w:rsid w:val="00F829E3"/>
    <w:rsid w:val="00F829EE"/>
    <w:rsid w:val="00F82A43"/>
    <w:rsid w:val="00F82A5B"/>
    <w:rsid w:val="00F82A9F"/>
    <w:rsid w:val="00F82AD6"/>
    <w:rsid w:val="00F82B4B"/>
    <w:rsid w:val="00F82B8B"/>
    <w:rsid w:val="00F82BA5"/>
    <w:rsid w:val="00F82BC3"/>
    <w:rsid w:val="00F82D8D"/>
    <w:rsid w:val="00F82DCA"/>
    <w:rsid w:val="00F82DD6"/>
    <w:rsid w:val="00F82EAF"/>
    <w:rsid w:val="00F82F42"/>
    <w:rsid w:val="00F82F8A"/>
    <w:rsid w:val="00F82FBC"/>
    <w:rsid w:val="00F82FD7"/>
    <w:rsid w:val="00F82FD8"/>
    <w:rsid w:val="00F82FE4"/>
    <w:rsid w:val="00F830AA"/>
    <w:rsid w:val="00F830B0"/>
    <w:rsid w:val="00F83171"/>
    <w:rsid w:val="00F831BA"/>
    <w:rsid w:val="00F831DE"/>
    <w:rsid w:val="00F8322D"/>
    <w:rsid w:val="00F83230"/>
    <w:rsid w:val="00F832B3"/>
    <w:rsid w:val="00F8332F"/>
    <w:rsid w:val="00F83361"/>
    <w:rsid w:val="00F833E9"/>
    <w:rsid w:val="00F8340B"/>
    <w:rsid w:val="00F8347F"/>
    <w:rsid w:val="00F834CD"/>
    <w:rsid w:val="00F834E1"/>
    <w:rsid w:val="00F835B5"/>
    <w:rsid w:val="00F835E0"/>
    <w:rsid w:val="00F83629"/>
    <w:rsid w:val="00F83660"/>
    <w:rsid w:val="00F83670"/>
    <w:rsid w:val="00F83746"/>
    <w:rsid w:val="00F837F0"/>
    <w:rsid w:val="00F8385F"/>
    <w:rsid w:val="00F838CF"/>
    <w:rsid w:val="00F839B7"/>
    <w:rsid w:val="00F83B04"/>
    <w:rsid w:val="00F83B5B"/>
    <w:rsid w:val="00F83B95"/>
    <w:rsid w:val="00F83C01"/>
    <w:rsid w:val="00F83C12"/>
    <w:rsid w:val="00F83C15"/>
    <w:rsid w:val="00F83C38"/>
    <w:rsid w:val="00F83CEA"/>
    <w:rsid w:val="00F83DD1"/>
    <w:rsid w:val="00F83DF3"/>
    <w:rsid w:val="00F83E13"/>
    <w:rsid w:val="00F83E30"/>
    <w:rsid w:val="00F83E53"/>
    <w:rsid w:val="00F83F19"/>
    <w:rsid w:val="00F83F2A"/>
    <w:rsid w:val="00F83F80"/>
    <w:rsid w:val="00F83FCA"/>
    <w:rsid w:val="00F8401D"/>
    <w:rsid w:val="00F84062"/>
    <w:rsid w:val="00F840F6"/>
    <w:rsid w:val="00F841DC"/>
    <w:rsid w:val="00F841FF"/>
    <w:rsid w:val="00F84224"/>
    <w:rsid w:val="00F84274"/>
    <w:rsid w:val="00F842E6"/>
    <w:rsid w:val="00F84348"/>
    <w:rsid w:val="00F8436D"/>
    <w:rsid w:val="00F843A9"/>
    <w:rsid w:val="00F84511"/>
    <w:rsid w:val="00F84541"/>
    <w:rsid w:val="00F846EB"/>
    <w:rsid w:val="00F8470F"/>
    <w:rsid w:val="00F84797"/>
    <w:rsid w:val="00F84816"/>
    <w:rsid w:val="00F84984"/>
    <w:rsid w:val="00F84996"/>
    <w:rsid w:val="00F84A08"/>
    <w:rsid w:val="00F84AD9"/>
    <w:rsid w:val="00F84C0E"/>
    <w:rsid w:val="00F84D11"/>
    <w:rsid w:val="00F84DAF"/>
    <w:rsid w:val="00F84DF0"/>
    <w:rsid w:val="00F84EA9"/>
    <w:rsid w:val="00F84EE8"/>
    <w:rsid w:val="00F84EF4"/>
    <w:rsid w:val="00F84F04"/>
    <w:rsid w:val="00F84F33"/>
    <w:rsid w:val="00F84F69"/>
    <w:rsid w:val="00F84FC4"/>
    <w:rsid w:val="00F85090"/>
    <w:rsid w:val="00F850B5"/>
    <w:rsid w:val="00F8511F"/>
    <w:rsid w:val="00F8513F"/>
    <w:rsid w:val="00F85147"/>
    <w:rsid w:val="00F85170"/>
    <w:rsid w:val="00F851A7"/>
    <w:rsid w:val="00F85239"/>
    <w:rsid w:val="00F853EF"/>
    <w:rsid w:val="00F8541A"/>
    <w:rsid w:val="00F8542F"/>
    <w:rsid w:val="00F85497"/>
    <w:rsid w:val="00F85514"/>
    <w:rsid w:val="00F8561D"/>
    <w:rsid w:val="00F85668"/>
    <w:rsid w:val="00F856B7"/>
    <w:rsid w:val="00F856ED"/>
    <w:rsid w:val="00F85714"/>
    <w:rsid w:val="00F85765"/>
    <w:rsid w:val="00F85782"/>
    <w:rsid w:val="00F857EA"/>
    <w:rsid w:val="00F858C0"/>
    <w:rsid w:val="00F8590C"/>
    <w:rsid w:val="00F859CA"/>
    <w:rsid w:val="00F85ACB"/>
    <w:rsid w:val="00F85AEB"/>
    <w:rsid w:val="00F85B3C"/>
    <w:rsid w:val="00F85B5B"/>
    <w:rsid w:val="00F85B9E"/>
    <w:rsid w:val="00F85C3C"/>
    <w:rsid w:val="00F85C47"/>
    <w:rsid w:val="00F85C76"/>
    <w:rsid w:val="00F85C9B"/>
    <w:rsid w:val="00F85CCB"/>
    <w:rsid w:val="00F85D78"/>
    <w:rsid w:val="00F85EF8"/>
    <w:rsid w:val="00F85F3D"/>
    <w:rsid w:val="00F85F5C"/>
    <w:rsid w:val="00F85FB4"/>
    <w:rsid w:val="00F8600F"/>
    <w:rsid w:val="00F8607B"/>
    <w:rsid w:val="00F8607E"/>
    <w:rsid w:val="00F860BF"/>
    <w:rsid w:val="00F86100"/>
    <w:rsid w:val="00F8616E"/>
    <w:rsid w:val="00F86198"/>
    <w:rsid w:val="00F861D4"/>
    <w:rsid w:val="00F86216"/>
    <w:rsid w:val="00F8624C"/>
    <w:rsid w:val="00F86273"/>
    <w:rsid w:val="00F862AE"/>
    <w:rsid w:val="00F864AA"/>
    <w:rsid w:val="00F864C7"/>
    <w:rsid w:val="00F86540"/>
    <w:rsid w:val="00F865C7"/>
    <w:rsid w:val="00F86659"/>
    <w:rsid w:val="00F86694"/>
    <w:rsid w:val="00F8672A"/>
    <w:rsid w:val="00F86749"/>
    <w:rsid w:val="00F86820"/>
    <w:rsid w:val="00F86897"/>
    <w:rsid w:val="00F869A0"/>
    <w:rsid w:val="00F86A7D"/>
    <w:rsid w:val="00F86A80"/>
    <w:rsid w:val="00F86AA8"/>
    <w:rsid w:val="00F86ADC"/>
    <w:rsid w:val="00F86B07"/>
    <w:rsid w:val="00F86B14"/>
    <w:rsid w:val="00F86B78"/>
    <w:rsid w:val="00F86C6B"/>
    <w:rsid w:val="00F86C6C"/>
    <w:rsid w:val="00F86CE1"/>
    <w:rsid w:val="00F86CFF"/>
    <w:rsid w:val="00F86D06"/>
    <w:rsid w:val="00F86D0D"/>
    <w:rsid w:val="00F86D5B"/>
    <w:rsid w:val="00F86E86"/>
    <w:rsid w:val="00F86EB7"/>
    <w:rsid w:val="00F86F5E"/>
    <w:rsid w:val="00F86F62"/>
    <w:rsid w:val="00F86F67"/>
    <w:rsid w:val="00F86F9B"/>
    <w:rsid w:val="00F86FEC"/>
    <w:rsid w:val="00F87006"/>
    <w:rsid w:val="00F87028"/>
    <w:rsid w:val="00F87034"/>
    <w:rsid w:val="00F870D7"/>
    <w:rsid w:val="00F870ED"/>
    <w:rsid w:val="00F87261"/>
    <w:rsid w:val="00F87265"/>
    <w:rsid w:val="00F8727C"/>
    <w:rsid w:val="00F872D8"/>
    <w:rsid w:val="00F8731D"/>
    <w:rsid w:val="00F8733C"/>
    <w:rsid w:val="00F8736F"/>
    <w:rsid w:val="00F8737D"/>
    <w:rsid w:val="00F873B5"/>
    <w:rsid w:val="00F873FA"/>
    <w:rsid w:val="00F874BC"/>
    <w:rsid w:val="00F874D8"/>
    <w:rsid w:val="00F87532"/>
    <w:rsid w:val="00F87533"/>
    <w:rsid w:val="00F875BB"/>
    <w:rsid w:val="00F87601"/>
    <w:rsid w:val="00F876F5"/>
    <w:rsid w:val="00F87718"/>
    <w:rsid w:val="00F87762"/>
    <w:rsid w:val="00F87829"/>
    <w:rsid w:val="00F87886"/>
    <w:rsid w:val="00F878EA"/>
    <w:rsid w:val="00F8791F"/>
    <w:rsid w:val="00F87979"/>
    <w:rsid w:val="00F87A3F"/>
    <w:rsid w:val="00F87A43"/>
    <w:rsid w:val="00F87A60"/>
    <w:rsid w:val="00F87AE4"/>
    <w:rsid w:val="00F87B3E"/>
    <w:rsid w:val="00F87BB0"/>
    <w:rsid w:val="00F87BCD"/>
    <w:rsid w:val="00F87C1F"/>
    <w:rsid w:val="00F87DB9"/>
    <w:rsid w:val="00F90008"/>
    <w:rsid w:val="00F90022"/>
    <w:rsid w:val="00F90035"/>
    <w:rsid w:val="00F900B4"/>
    <w:rsid w:val="00F90152"/>
    <w:rsid w:val="00F90173"/>
    <w:rsid w:val="00F901B0"/>
    <w:rsid w:val="00F901CE"/>
    <w:rsid w:val="00F9024B"/>
    <w:rsid w:val="00F90288"/>
    <w:rsid w:val="00F9030E"/>
    <w:rsid w:val="00F903E7"/>
    <w:rsid w:val="00F904A5"/>
    <w:rsid w:val="00F904CD"/>
    <w:rsid w:val="00F904D2"/>
    <w:rsid w:val="00F904E1"/>
    <w:rsid w:val="00F90520"/>
    <w:rsid w:val="00F905DB"/>
    <w:rsid w:val="00F90642"/>
    <w:rsid w:val="00F906C2"/>
    <w:rsid w:val="00F906F0"/>
    <w:rsid w:val="00F9080A"/>
    <w:rsid w:val="00F908D6"/>
    <w:rsid w:val="00F908F3"/>
    <w:rsid w:val="00F90903"/>
    <w:rsid w:val="00F90A01"/>
    <w:rsid w:val="00F90ABC"/>
    <w:rsid w:val="00F90ACA"/>
    <w:rsid w:val="00F90B0F"/>
    <w:rsid w:val="00F90C89"/>
    <w:rsid w:val="00F90CE4"/>
    <w:rsid w:val="00F90D7B"/>
    <w:rsid w:val="00F90D88"/>
    <w:rsid w:val="00F90D96"/>
    <w:rsid w:val="00F90DB0"/>
    <w:rsid w:val="00F90E0E"/>
    <w:rsid w:val="00F90F62"/>
    <w:rsid w:val="00F9103A"/>
    <w:rsid w:val="00F910AB"/>
    <w:rsid w:val="00F9111C"/>
    <w:rsid w:val="00F91132"/>
    <w:rsid w:val="00F911AA"/>
    <w:rsid w:val="00F911C8"/>
    <w:rsid w:val="00F9138E"/>
    <w:rsid w:val="00F91423"/>
    <w:rsid w:val="00F914DA"/>
    <w:rsid w:val="00F9155C"/>
    <w:rsid w:val="00F915D4"/>
    <w:rsid w:val="00F915D5"/>
    <w:rsid w:val="00F9164D"/>
    <w:rsid w:val="00F9165F"/>
    <w:rsid w:val="00F91693"/>
    <w:rsid w:val="00F916F6"/>
    <w:rsid w:val="00F916FA"/>
    <w:rsid w:val="00F9170B"/>
    <w:rsid w:val="00F917D2"/>
    <w:rsid w:val="00F917D5"/>
    <w:rsid w:val="00F91804"/>
    <w:rsid w:val="00F9191A"/>
    <w:rsid w:val="00F91968"/>
    <w:rsid w:val="00F919AE"/>
    <w:rsid w:val="00F919DB"/>
    <w:rsid w:val="00F91A8E"/>
    <w:rsid w:val="00F91ABF"/>
    <w:rsid w:val="00F91D23"/>
    <w:rsid w:val="00F91D76"/>
    <w:rsid w:val="00F91DB5"/>
    <w:rsid w:val="00F91DCA"/>
    <w:rsid w:val="00F91E5E"/>
    <w:rsid w:val="00F91EF2"/>
    <w:rsid w:val="00F91F2C"/>
    <w:rsid w:val="00F91F32"/>
    <w:rsid w:val="00F91FC5"/>
    <w:rsid w:val="00F9201A"/>
    <w:rsid w:val="00F920D0"/>
    <w:rsid w:val="00F920EE"/>
    <w:rsid w:val="00F92115"/>
    <w:rsid w:val="00F921BB"/>
    <w:rsid w:val="00F921F7"/>
    <w:rsid w:val="00F92204"/>
    <w:rsid w:val="00F9220A"/>
    <w:rsid w:val="00F9220F"/>
    <w:rsid w:val="00F92370"/>
    <w:rsid w:val="00F923EF"/>
    <w:rsid w:val="00F92400"/>
    <w:rsid w:val="00F9253E"/>
    <w:rsid w:val="00F9255D"/>
    <w:rsid w:val="00F92662"/>
    <w:rsid w:val="00F92667"/>
    <w:rsid w:val="00F9269D"/>
    <w:rsid w:val="00F926B1"/>
    <w:rsid w:val="00F926E8"/>
    <w:rsid w:val="00F9276D"/>
    <w:rsid w:val="00F92799"/>
    <w:rsid w:val="00F927D2"/>
    <w:rsid w:val="00F9281E"/>
    <w:rsid w:val="00F9287E"/>
    <w:rsid w:val="00F9289F"/>
    <w:rsid w:val="00F928AA"/>
    <w:rsid w:val="00F928AF"/>
    <w:rsid w:val="00F928DA"/>
    <w:rsid w:val="00F92946"/>
    <w:rsid w:val="00F929CE"/>
    <w:rsid w:val="00F92A0B"/>
    <w:rsid w:val="00F92AA7"/>
    <w:rsid w:val="00F92BBD"/>
    <w:rsid w:val="00F92BC8"/>
    <w:rsid w:val="00F92CEA"/>
    <w:rsid w:val="00F92D3F"/>
    <w:rsid w:val="00F92DC5"/>
    <w:rsid w:val="00F92E34"/>
    <w:rsid w:val="00F92F19"/>
    <w:rsid w:val="00F92F33"/>
    <w:rsid w:val="00F92FA9"/>
    <w:rsid w:val="00F92FD1"/>
    <w:rsid w:val="00F92FFE"/>
    <w:rsid w:val="00F9305E"/>
    <w:rsid w:val="00F93144"/>
    <w:rsid w:val="00F93159"/>
    <w:rsid w:val="00F931FE"/>
    <w:rsid w:val="00F93242"/>
    <w:rsid w:val="00F9330C"/>
    <w:rsid w:val="00F933AC"/>
    <w:rsid w:val="00F933BA"/>
    <w:rsid w:val="00F93521"/>
    <w:rsid w:val="00F93588"/>
    <w:rsid w:val="00F935B2"/>
    <w:rsid w:val="00F935CE"/>
    <w:rsid w:val="00F93687"/>
    <w:rsid w:val="00F936DF"/>
    <w:rsid w:val="00F93706"/>
    <w:rsid w:val="00F937B2"/>
    <w:rsid w:val="00F93853"/>
    <w:rsid w:val="00F938A1"/>
    <w:rsid w:val="00F93943"/>
    <w:rsid w:val="00F93A16"/>
    <w:rsid w:val="00F93B0E"/>
    <w:rsid w:val="00F93B34"/>
    <w:rsid w:val="00F93B6F"/>
    <w:rsid w:val="00F93BA0"/>
    <w:rsid w:val="00F93BA6"/>
    <w:rsid w:val="00F93CAD"/>
    <w:rsid w:val="00F93CD7"/>
    <w:rsid w:val="00F93D18"/>
    <w:rsid w:val="00F93DE0"/>
    <w:rsid w:val="00F93E81"/>
    <w:rsid w:val="00F93F14"/>
    <w:rsid w:val="00F93F33"/>
    <w:rsid w:val="00F93FA1"/>
    <w:rsid w:val="00F94090"/>
    <w:rsid w:val="00F940F6"/>
    <w:rsid w:val="00F94107"/>
    <w:rsid w:val="00F94127"/>
    <w:rsid w:val="00F94182"/>
    <w:rsid w:val="00F94232"/>
    <w:rsid w:val="00F9423E"/>
    <w:rsid w:val="00F94322"/>
    <w:rsid w:val="00F94364"/>
    <w:rsid w:val="00F943B4"/>
    <w:rsid w:val="00F94496"/>
    <w:rsid w:val="00F94509"/>
    <w:rsid w:val="00F94524"/>
    <w:rsid w:val="00F945B2"/>
    <w:rsid w:val="00F945F1"/>
    <w:rsid w:val="00F9463C"/>
    <w:rsid w:val="00F94641"/>
    <w:rsid w:val="00F946B5"/>
    <w:rsid w:val="00F94759"/>
    <w:rsid w:val="00F94776"/>
    <w:rsid w:val="00F947A8"/>
    <w:rsid w:val="00F9480C"/>
    <w:rsid w:val="00F94896"/>
    <w:rsid w:val="00F94920"/>
    <w:rsid w:val="00F9494E"/>
    <w:rsid w:val="00F94981"/>
    <w:rsid w:val="00F949D1"/>
    <w:rsid w:val="00F94A2E"/>
    <w:rsid w:val="00F94A7B"/>
    <w:rsid w:val="00F94BB4"/>
    <w:rsid w:val="00F94BB6"/>
    <w:rsid w:val="00F94C06"/>
    <w:rsid w:val="00F94CA0"/>
    <w:rsid w:val="00F94D6C"/>
    <w:rsid w:val="00F94D6D"/>
    <w:rsid w:val="00F94DFF"/>
    <w:rsid w:val="00F94F20"/>
    <w:rsid w:val="00F94F9A"/>
    <w:rsid w:val="00F94FA9"/>
    <w:rsid w:val="00F95059"/>
    <w:rsid w:val="00F9511B"/>
    <w:rsid w:val="00F951C7"/>
    <w:rsid w:val="00F95219"/>
    <w:rsid w:val="00F9521E"/>
    <w:rsid w:val="00F9537C"/>
    <w:rsid w:val="00F95413"/>
    <w:rsid w:val="00F95458"/>
    <w:rsid w:val="00F95469"/>
    <w:rsid w:val="00F95477"/>
    <w:rsid w:val="00F9552A"/>
    <w:rsid w:val="00F9554E"/>
    <w:rsid w:val="00F95557"/>
    <w:rsid w:val="00F9555C"/>
    <w:rsid w:val="00F95579"/>
    <w:rsid w:val="00F95590"/>
    <w:rsid w:val="00F955C4"/>
    <w:rsid w:val="00F955E2"/>
    <w:rsid w:val="00F95602"/>
    <w:rsid w:val="00F95692"/>
    <w:rsid w:val="00F9572B"/>
    <w:rsid w:val="00F95743"/>
    <w:rsid w:val="00F95750"/>
    <w:rsid w:val="00F95879"/>
    <w:rsid w:val="00F95887"/>
    <w:rsid w:val="00F95894"/>
    <w:rsid w:val="00F958BC"/>
    <w:rsid w:val="00F9592F"/>
    <w:rsid w:val="00F959BF"/>
    <w:rsid w:val="00F959EE"/>
    <w:rsid w:val="00F95A06"/>
    <w:rsid w:val="00F95A85"/>
    <w:rsid w:val="00F95A9D"/>
    <w:rsid w:val="00F95B5B"/>
    <w:rsid w:val="00F95BF2"/>
    <w:rsid w:val="00F95C67"/>
    <w:rsid w:val="00F95DCD"/>
    <w:rsid w:val="00F95E10"/>
    <w:rsid w:val="00F95E44"/>
    <w:rsid w:val="00F95E78"/>
    <w:rsid w:val="00F95EE1"/>
    <w:rsid w:val="00F95F62"/>
    <w:rsid w:val="00F96029"/>
    <w:rsid w:val="00F96038"/>
    <w:rsid w:val="00F96048"/>
    <w:rsid w:val="00F96065"/>
    <w:rsid w:val="00F960C1"/>
    <w:rsid w:val="00F960D9"/>
    <w:rsid w:val="00F960EE"/>
    <w:rsid w:val="00F9610A"/>
    <w:rsid w:val="00F9610D"/>
    <w:rsid w:val="00F9614C"/>
    <w:rsid w:val="00F96165"/>
    <w:rsid w:val="00F96172"/>
    <w:rsid w:val="00F9618C"/>
    <w:rsid w:val="00F961E8"/>
    <w:rsid w:val="00F96233"/>
    <w:rsid w:val="00F9623F"/>
    <w:rsid w:val="00F9629B"/>
    <w:rsid w:val="00F962AF"/>
    <w:rsid w:val="00F962C1"/>
    <w:rsid w:val="00F962C2"/>
    <w:rsid w:val="00F9640A"/>
    <w:rsid w:val="00F96423"/>
    <w:rsid w:val="00F9650E"/>
    <w:rsid w:val="00F96575"/>
    <w:rsid w:val="00F965A6"/>
    <w:rsid w:val="00F9662C"/>
    <w:rsid w:val="00F9662E"/>
    <w:rsid w:val="00F9663E"/>
    <w:rsid w:val="00F966B8"/>
    <w:rsid w:val="00F96721"/>
    <w:rsid w:val="00F96738"/>
    <w:rsid w:val="00F9677A"/>
    <w:rsid w:val="00F967B8"/>
    <w:rsid w:val="00F9686E"/>
    <w:rsid w:val="00F968BF"/>
    <w:rsid w:val="00F9691F"/>
    <w:rsid w:val="00F96939"/>
    <w:rsid w:val="00F9698D"/>
    <w:rsid w:val="00F96A27"/>
    <w:rsid w:val="00F96A6A"/>
    <w:rsid w:val="00F96A8A"/>
    <w:rsid w:val="00F96AAA"/>
    <w:rsid w:val="00F96AB1"/>
    <w:rsid w:val="00F96B16"/>
    <w:rsid w:val="00F96B33"/>
    <w:rsid w:val="00F96B82"/>
    <w:rsid w:val="00F96B85"/>
    <w:rsid w:val="00F96C06"/>
    <w:rsid w:val="00F96C29"/>
    <w:rsid w:val="00F96C47"/>
    <w:rsid w:val="00F96D28"/>
    <w:rsid w:val="00F96D7D"/>
    <w:rsid w:val="00F96DB8"/>
    <w:rsid w:val="00F96DC5"/>
    <w:rsid w:val="00F96F47"/>
    <w:rsid w:val="00F96F5A"/>
    <w:rsid w:val="00F96F77"/>
    <w:rsid w:val="00F97077"/>
    <w:rsid w:val="00F970FC"/>
    <w:rsid w:val="00F97183"/>
    <w:rsid w:val="00F971A4"/>
    <w:rsid w:val="00F9725B"/>
    <w:rsid w:val="00F97275"/>
    <w:rsid w:val="00F972B2"/>
    <w:rsid w:val="00F9736C"/>
    <w:rsid w:val="00F973C5"/>
    <w:rsid w:val="00F97483"/>
    <w:rsid w:val="00F97526"/>
    <w:rsid w:val="00F97539"/>
    <w:rsid w:val="00F9753E"/>
    <w:rsid w:val="00F975CB"/>
    <w:rsid w:val="00F976A0"/>
    <w:rsid w:val="00F97730"/>
    <w:rsid w:val="00F97743"/>
    <w:rsid w:val="00F97758"/>
    <w:rsid w:val="00F97763"/>
    <w:rsid w:val="00F977F5"/>
    <w:rsid w:val="00F978A7"/>
    <w:rsid w:val="00F978C0"/>
    <w:rsid w:val="00F978FD"/>
    <w:rsid w:val="00F97991"/>
    <w:rsid w:val="00F979A6"/>
    <w:rsid w:val="00F97A24"/>
    <w:rsid w:val="00F97A52"/>
    <w:rsid w:val="00F97A65"/>
    <w:rsid w:val="00F97A95"/>
    <w:rsid w:val="00F97AC6"/>
    <w:rsid w:val="00F97AE8"/>
    <w:rsid w:val="00F97B8C"/>
    <w:rsid w:val="00F97B9E"/>
    <w:rsid w:val="00F97BE9"/>
    <w:rsid w:val="00F97BED"/>
    <w:rsid w:val="00F97C5A"/>
    <w:rsid w:val="00F97C7B"/>
    <w:rsid w:val="00F97D00"/>
    <w:rsid w:val="00F97D27"/>
    <w:rsid w:val="00F97DA3"/>
    <w:rsid w:val="00F97E0D"/>
    <w:rsid w:val="00F97ED5"/>
    <w:rsid w:val="00F97F15"/>
    <w:rsid w:val="00F97FAA"/>
    <w:rsid w:val="00F97FB0"/>
    <w:rsid w:val="00FA0034"/>
    <w:rsid w:val="00FA018E"/>
    <w:rsid w:val="00FA021D"/>
    <w:rsid w:val="00FA044A"/>
    <w:rsid w:val="00FA04DE"/>
    <w:rsid w:val="00FA05A2"/>
    <w:rsid w:val="00FA05E1"/>
    <w:rsid w:val="00FA061B"/>
    <w:rsid w:val="00FA06CD"/>
    <w:rsid w:val="00FA06FA"/>
    <w:rsid w:val="00FA0702"/>
    <w:rsid w:val="00FA07DD"/>
    <w:rsid w:val="00FA0808"/>
    <w:rsid w:val="00FA0847"/>
    <w:rsid w:val="00FA08CA"/>
    <w:rsid w:val="00FA0905"/>
    <w:rsid w:val="00FA0999"/>
    <w:rsid w:val="00FA09C1"/>
    <w:rsid w:val="00FA0A01"/>
    <w:rsid w:val="00FA0A73"/>
    <w:rsid w:val="00FA0AD7"/>
    <w:rsid w:val="00FA0B01"/>
    <w:rsid w:val="00FA0B29"/>
    <w:rsid w:val="00FA0B70"/>
    <w:rsid w:val="00FA0B95"/>
    <w:rsid w:val="00FA0BE7"/>
    <w:rsid w:val="00FA0C0F"/>
    <w:rsid w:val="00FA0C8C"/>
    <w:rsid w:val="00FA0CDC"/>
    <w:rsid w:val="00FA0D9B"/>
    <w:rsid w:val="00FA0DB7"/>
    <w:rsid w:val="00FA0E00"/>
    <w:rsid w:val="00FA0E42"/>
    <w:rsid w:val="00FA0E7C"/>
    <w:rsid w:val="00FA0E9D"/>
    <w:rsid w:val="00FA0EAA"/>
    <w:rsid w:val="00FA0F23"/>
    <w:rsid w:val="00FA0FD8"/>
    <w:rsid w:val="00FA1008"/>
    <w:rsid w:val="00FA103A"/>
    <w:rsid w:val="00FA1126"/>
    <w:rsid w:val="00FA112B"/>
    <w:rsid w:val="00FA11BA"/>
    <w:rsid w:val="00FA127E"/>
    <w:rsid w:val="00FA12D1"/>
    <w:rsid w:val="00FA13A0"/>
    <w:rsid w:val="00FA14C1"/>
    <w:rsid w:val="00FA164F"/>
    <w:rsid w:val="00FA16D7"/>
    <w:rsid w:val="00FA1736"/>
    <w:rsid w:val="00FA1811"/>
    <w:rsid w:val="00FA1954"/>
    <w:rsid w:val="00FA1957"/>
    <w:rsid w:val="00FA1A89"/>
    <w:rsid w:val="00FA1B17"/>
    <w:rsid w:val="00FA1C72"/>
    <w:rsid w:val="00FA1D10"/>
    <w:rsid w:val="00FA1DB2"/>
    <w:rsid w:val="00FA1DCB"/>
    <w:rsid w:val="00FA1E5B"/>
    <w:rsid w:val="00FA1E67"/>
    <w:rsid w:val="00FA1EA5"/>
    <w:rsid w:val="00FA1F4B"/>
    <w:rsid w:val="00FA2018"/>
    <w:rsid w:val="00FA20E0"/>
    <w:rsid w:val="00FA21C9"/>
    <w:rsid w:val="00FA225C"/>
    <w:rsid w:val="00FA226A"/>
    <w:rsid w:val="00FA22C4"/>
    <w:rsid w:val="00FA22E8"/>
    <w:rsid w:val="00FA2358"/>
    <w:rsid w:val="00FA2418"/>
    <w:rsid w:val="00FA24B0"/>
    <w:rsid w:val="00FA2507"/>
    <w:rsid w:val="00FA2517"/>
    <w:rsid w:val="00FA254F"/>
    <w:rsid w:val="00FA25A5"/>
    <w:rsid w:val="00FA2673"/>
    <w:rsid w:val="00FA285F"/>
    <w:rsid w:val="00FA2869"/>
    <w:rsid w:val="00FA28D1"/>
    <w:rsid w:val="00FA290A"/>
    <w:rsid w:val="00FA2946"/>
    <w:rsid w:val="00FA296C"/>
    <w:rsid w:val="00FA2977"/>
    <w:rsid w:val="00FA2A21"/>
    <w:rsid w:val="00FA2AE9"/>
    <w:rsid w:val="00FA2B84"/>
    <w:rsid w:val="00FA2C01"/>
    <w:rsid w:val="00FA2C19"/>
    <w:rsid w:val="00FA2C28"/>
    <w:rsid w:val="00FA2C7B"/>
    <w:rsid w:val="00FA2C98"/>
    <w:rsid w:val="00FA2CA9"/>
    <w:rsid w:val="00FA2D7E"/>
    <w:rsid w:val="00FA2DC9"/>
    <w:rsid w:val="00FA2DEB"/>
    <w:rsid w:val="00FA2DF0"/>
    <w:rsid w:val="00FA2EFD"/>
    <w:rsid w:val="00FA2FCE"/>
    <w:rsid w:val="00FA307B"/>
    <w:rsid w:val="00FA3159"/>
    <w:rsid w:val="00FA316F"/>
    <w:rsid w:val="00FA31EE"/>
    <w:rsid w:val="00FA3201"/>
    <w:rsid w:val="00FA320C"/>
    <w:rsid w:val="00FA3211"/>
    <w:rsid w:val="00FA327A"/>
    <w:rsid w:val="00FA329A"/>
    <w:rsid w:val="00FA3376"/>
    <w:rsid w:val="00FA3400"/>
    <w:rsid w:val="00FA340B"/>
    <w:rsid w:val="00FA340F"/>
    <w:rsid w:val="00FA347B"/>
    <w:rsid w:val="00FA34CB"/>
    <w:rsid w:val="00FA34FB"/>
    <w:rsid w:val="00FA35D9"/>
    <w:rsid w:val="00FA36C0"/>
    <w:rsid w:val="00FA37A8"/>
    <w:rsid w:val="00FA37AF"/>
    <w:rsid w:val="00FA3867"/>
    <w:rsid w:val="00FA3896"/>
    <w:rsid w:val="00FA394F"/>
    <w:rsid w:val="00FA399D"/>
    <w:rsid w:val="00FA3A2A"/>
    <w:rsid w:val="00FA3AEA"/>
    <w:rsid w:val="00FA3B01"/>
    <w:rsid w:val="00FA3B6A"/>
    <w:rsid w:val="00FA3BC2"/>
    <w:rsid w:val="00FA3C04"/>
    <w:rsid w:val="00FA3CDF"/>
    <w:rsid w:val="00FA3DC6"/>
    <w:rsid w:val="00FA3E54"/>
    <w:rsid w:val="00FA3EC8"/>
    <w:rsid w:val="00FA3F4C"/>
    <w:rsid w:val="00FA4010"/>
    <w:rsid w:val="00FA407D"/>
    <w:rsid w:val="00FA40B5"/>
    <w:rsid w:val="00FA4177"/>
    <w:rsid w:val="00FA417A"/>
    <w:rsid w:val="00FA41D1"/>
    <w:rsid w:val="00FA4251"/>
    <w:rsid w:val="00FA426A"/>
    <w:rsid w:val="00FA4343"/>
    <w:rsid w:val="00FA4351"/>
    <w:rsid w:val="00FA43B9"/>
    <w:rsid w:val="00FA446A"/>
    <w:rsid w:val="00FA4491"/>
    <w:rsid w:val="00FA4512"/>
    <w:rsid w:val="00FA454F"/>
    <w:rsid w:val="00FA45BF"/>
    <w:rsid w:val="00FA4652"/>
    <w:rsid w:val="00FA477D"/>
    <w:rsid w:val="00FA4780"/>
    <w:rsid w:val="00FA47C8"/>
    <w:rsid w:val="00FA47DC"/>
    <w:rsid w:val="00FA482C"/>
    <w:rsid w:val="00FA4950"/>
    <w:rsid w:val="00FA4A03"/>
    <w:rsid w:val="00FA4AA2"/>
    <w:rsid w:val="00FA4B8D"/>
    <w:rsid w:val="00FA4B9E"/>
    <w:rsid w:val="00FA4BB1"/>
    <w:rsid w:val="00FA4C2B"/>
    <w:rsid w:val="00FA4C33"/>
    <w:rsid w:val="00FA4CE1"/>
    <w:rsid w:val="00FA4D7E"/>
    <w:rsid w:val="00FA4D91"/>
    <w:rsid w:val="00FA4DB6"/>
    <w:rsid w:val="00FA4DBC"/>
    <w:rsid w:val="00FA4DFC"/>
    <w:rsid w:val="00FA4E19"/>
    <w:rsid w:val="00FA4E6E"/>
    <w:rsid w:val="00FA4ED6"/>
    <w:rsid w:val="00FA4EF4"/>
    <w:rsid w:val="00FA4F8A"/>
    <w:rsid w:val="00FA50C2"/>
    <w:rsid w:val="00FA5158"/>
    <w:rsid w:val="00FA517D"/>
    <w:rsid w:val="00FA51D0"/>
    <w:rsid w:val="00FA51FD"/>
    <w:rsid w:val="00FA529B"/>
    <w:rsid w:val="00FA5341"/>
    <w:rsid w:val="00FA53B9"/>
    <w:rsid w:val="00FA5416"/>
    <w:rsid w:val="00FA5438"/>
    <w:rsid w:val="00FA5463"/>
    <w:rsid w:val="00FA5470"/>
    <w:rsid w:val="00FA5481"/>
    <w:rsid w:val="00FA5517"/>
    <w:rsid w:val="00FA5533"/>
    <w:rsid w:val="00FA5565"/>
    <w:rsid w:val="00FA5727"/>
    <w:rsid w:val="00FA5766"/>
    <w:rsid w:val="00FA5797"/>
    <w:rsid w:val="00FA57E0"/>
    <w:rsid w:val="00FA59F1"/>
    <w:rsid w:val="00FA5A05"/>
    <w:rsid w:val="00FA5A32"/>
    <w:rsid w:val="00FA5B78"/>
    <w:rsid w:val="00FA5BAE"/>
    <w:rsid w:val="00FA5C30"/>
    <w:rsid w:val="00FA5D01"/>
    <w:rsid w:val="00FA5E17"/>
    <w:rsid w:val="00FA5E33"/>
    <w:rsid w:val="00FA5EAA"/>
    <w:rsid w:val="00FA5ECF"/>
    <w:rsid w:val="00FA5F30"/>
    <w:rsid w:val="00FA5F56"/>
    <w:rsid w:val="00FA6048"/>
    <w:rsid w:val="00FA62A2"/>
    <w:rsid w:val="00FA63E5"/>
    <w:rsid w:val="00FA63ED"/>
    <w:rsid w:val="00FA646E"/>
    <w:rsid w:val="00FA659B"/>
    <w:rsid w:val="00FA65F9"/>
    <w:rsid w:val="00FA6600"/>
    <w:rsid w:val="00FA661F"/>
    <w:rsid w:val="00FA6624"/>
    <w:rsid w:val="00FA66FB"/>
    <w:rsid w:val="00FA670D"/>
    <w:rsid w:val="00FA6849"/>
    <w:rsid w:val="00FA68C2"/>
    <w:rsid w:val="00FA68C9"/>
    <w:rsid w:val="00FA693E"/>
    <w:rsid w:val="00FA695E"/>
    <w:rsid w:val="00FA6976"/>
    <w:rsid w:val="00FA69B9"/>
    <w:rsid w:val="00FA6A3D"/>
    <w:rsid w:val="00FA6A62"/>
    <w:rsid w:val="00FA6A9C"/>
    <w:rsid w:val="00FA6B48"/>
    <w:rsid w:val="00FA6BF5"/>
    <w:rsid w:val="00FA6C9B"/>
    <w:rsid w:val="00FA6D04"/>
    <w:rsid w:val="00FA6DC9"/>
    <w:rsid w:val="00FA6E41"/>
    <w:rsid w:val="00FA6E6F"/>
    <w:rsid w:val="00FA6F0D"/>
    <w:rsid w:val="00FA6F19"/>
    <w:rsid w:val="00FA6F2F"/>
    <w:rsid w:val="00FA6FC4"/>
    <w:rsid w:val="00FA6FC5"/>
    <w:rsid w:val="00FA6FD1"/>
    <w:rsid w:val="00FA70C2"/>
    <w:rsid w:val="00FA70D6"/>
    <w:rsid w:val="00FA7222"/>
    <w:rsid w:val="00FA7269"/>
    <w:rsid w:val="00FA72D2"/>
    <w:rsid w:val="00FA7344"/>
    <w:rsid w:val="00FA737B"/>
    <w:rsid w:val="00FA73C1"/>
    <w:rsid w:val="00FA7422"/>
    <w:rsid w:val="00FA74DB"/>
    <w:rsid w:val="00FA75E2"/>
    <w:rsid w:val="00FA75FF"/>
    <w:rsid w:val="00FA762D"/>
    <w:rsid w:val="00FA762E"/>
    <w:rsid w:val="00FA76BC"/>
    <w:rsid w:val="00FA76E4"/>
    <w:rsid w:val="00FA76FB"/>
    <w:rsid w:val="00FA770C"/>
    <w:rsid w:val="00FA7721"/>
    <w:rsid w:val="00FA7725"/>
    <w:rsid w:val="00FA7754"/>
    <w:rsid w:val="00FA7780"/>
    <w:rsid w:val="00FA785F"/>
    <w:rsid w:val="00FA7871"/>
    <w:rsid w:val="00FA7883"/>
    <w:rsid w:val="00FA7940"/>
    <w:rsid w:val="00FA79D4"/>
    <w:rsid w:val="00FA7A15"/>
    <w:rsid w:val="00FA7A62"/>
    <w:rsid w:val="00FA7A69"/>
    <w:rsid w:val="00FA7A8B"/>
    <w:rsid w:val="00FA7B20"/>
    <w:rsid w:val="00FA7CEF"/>
    <w:rsid w:val="00FA7D5C"/>
    <w:rsid w:val="00FA7D99"/>
    <w:rsid w:val="00FA7E31"/>
    <w:rsid w:val="00FA7EE1"/>
    <w:rsid w:val="00FA7EF0"/>
    <w:rsid w:val="00FA7FEE"/>
    <w:rsid w:val="00FB00A8"/>
    <w:rsid w:val="00FB00DC"/>
    <w:rsid w:val="00FB015D"/>
    <w:rsid w:val="00FB0187"/>
    <w:rsid w:val="00FB0190"/>
    <w:rsid w:val="00FB01AB"/>
    <w:rsid w:val="00FB01EB"/>
    <w:rsid w:val="00FB029F"/>
    <w:rsid w:val="00FB02B9"/>
    <w:rsid w:val="00FB0313"/>
    <w:rsid w:val="00FB0326"/>
    <w:rsid w:val="00FB0337"/>
    <w:rsid w:val="00FB0394"/>
    <w:rsid w:val="00FB03BF"/>
    <w:rsid w:val="00FB03D0"/>
    <w:rsid w:val="00FB040F"/>
    <w:rsid w:val="00FB04FE"/>
    <w:rsid w:val="00FB0634"/>
    <w:rsid w:val="00FB0640"/>
    <w:rsid w:val="00FB06CB"/>
    <w:rsid w:val="00FB0726"/>
    <w:rsid w:val="00FB07D7"/>
    <w:rsid w:val="00FB07EA"/>
    <w:rsid w:val="00FB08D2"/>
    <w:rsid w:val="00FB08D6"/>
    <w:rsid w:val="00FB0934"/>
    <w:rsid w:val="00FB099D"/>
    <w:rsid w:val="00FB0A43"/>
    <w:rsid w:val="00FB0A5C"/>
    <w:rsid w:val="00FB0BA8"/>
    <w:rsid w:val="00FB0BC1"/>
    <w:rsid w:val="00FB0BE5"/>
    <w:rsid w:val="00FB0C55"/>
    <w:rsid w:val="00FB0C8F"/>
    <w:rsid w:val="00FB0CA3"/>
    <w:rsid w:val="00FB0D54"/>
    <w:rsid w:val="00FB0E0E"/>
    <w:rsid w:val="00FB0E5A"/>
    <w:rsid w:val="00FB0F62"/>
    <w:rsid w:val="00FB0F9C"/>
    <w:rsid w:val="00FB1026"/>
    <w:rsid w:val="00FB102F"/>
    <w:rsid w:val="00FB107E"/>
    <w:rsid w:val="00FB1144"/>
    <w:rsid w:val="00FB1169"/>
    <w:rsid w:val="00FB1175"/>
    <w:rsid w:val="00FB11A4"/>
    <w:rsid w:val="00FB11CC"/>
    <w:rsid w:val="00FB120C"/>
    <w:rsid w:val="00FB1215"/>
    <w:rsid w:val="00FB1222"/>
    <w:rsid w:val="00FB125C"/>
    <w:rsid w:val="00FB13CE"/>
    <w:rsid w:val="00FB13EA"/>
    <w:rsid w:val="00FB14E4"/>
    <w:rsid w:val="00FB14EF"/>
    <w:rsid w:val="00FB15A2"/>
    <w:rsid w:val="00FB1622"/>
    <w:rsid w:val="00FB16CE"/>
    <w:rsid w:val="00FB1762"/>
    <w:rsid w:val="00FB1766"/>
    <w:rsid w:val="00FB17F3"/>
    <w:rsid w:val="00FB1870"/>
    <w:rsid w:val="00FB187B"/>
    <w:rsid w:val="00FB1880"/>
    <w:rsid w:val="00FB191F"/>
    <w:rsid w:val="00FB19A5"/>
    <w:rsid w:val="00FB1A0A"/>
    <w:rsid w:val="00FB1ABC"/>
    <w:rsid w:val="00FB1ABE"/>
    <w:rsid w:val="00FB1B43"/>
    <w:rsid w:val="00FB1DBF"/>
    <w:rsid w:val="00FB1DE9"/>
    <w:rsid w:val="00FB1DF4"/>
    <w:rsid w:val="00FB1DFB"/>
    <w:rsid w:val="00FB1E15"/>
    <w:rsid w:val="00FB1E2D"/>
    <w:rsid w:val="00FB1E9C"/>
    <w:rsid w:val="00FB1EF2"/>
    <w:rsid w:val="00FB1F1C"/>
    <w:rsid w:val="00FB1F6D"/>
    <w:rsid w:val="00FB1FBC"/>
    <w:rsid w:val="00FB2051"/>
    <w:rsid w:val="00FB2056"/>
    <w:rsid w:val="00FB207C"/>
    <w:rsid w:val="00FB2097"/>
    <w:rsid w:val="00FB2149"/>
    <w:rsid w:val="00FB218D"/>
    <w:rsid w:val="00FB221B"/>
    <w:rsid w:val="00FB226C"/>
    <w:rsid w:val="00FB228E"/>
    <w:rsid w:val="00FB2319"/>
    <w:rsid w:val="00FB23DA"/>
    <w:rsid w:val="00FB23DF"/>
    <w:rsid w:val="00FB23E4"/>
    <w:rsid w:val="00FB23F5"/>
    <w:rsid w:val="00FB24C0"/>
    <w:rsid w:val="00FB24EC"/>
    <w:rsid w:val="00FB2514"/>
    <w:rsid w:val="00FB25F2"/>
    <w:rsid w:val="00FB262B"/>
    <w:rsid w:val="00FB2762"/>
    <w:rsid w:val="00FB2860"/>
    <w:rsid w:val="00FB2876"/>
    <w:rsid w:val="00FB2A58"/>
    <w:rsid w:val="00FB2AC5"/>
    <w:rsid w:val="00FB2ADB"/>
    <w:rsid w:val="00FB2B63"/>
    <w:rsid w:val="00FB2B77"/>
    <w:rsid w:val="00FB2B88"/>
    <w:rsid w:val="00FB2C33"/>
    <w:rsid w:val="00FB2C5A"/>
    <w:rsid w:val="00FB2CCF"/>
    <w:rsid w:val="00FB2E0A"/>
    <w:rsid w:val="00FB2EF4"/>
    <w:rsid w:val="00FB2F22"/>
    <w:rsid w:val="00FB2F50"/>
    <w:rsid w:val="00FB2F8A"/>
    <w:rsid w:val="00FB2F97"/>
    <w:rsid w:val="00FB2FF0"/>
    <w:rsid w:val="00FB3017"/>
    <w:rsid w:val="00FB3020"/>
    <w:rsid w:val="00FB3059"/>
    <w:rsid w:val="00FB305E"/>
    <w:rsid w:val="00FB30D1"/>
    <w:rsid w:val="00FB3100"/>
    <w:rsid w:val="00FB3194"/>
    <w:rsid w:val="00FB3216"/>
    <w:rsid w:val="00FB32A7"/>
    <w:rsid w:val="00FB32F7"/>
    <w:rsid w:val="00FB32F9"/>
    <w:rsid w:val="00FB331E"/>
    <w:rsid w:val="00FB3353"/>
    <w:rsid w:val="00FB33C7"/>
    <w:rsid w:val="00FB344A"/>
    <w:rsid w:val="00FB344E"/>
    <w:rsid w:val="00FB34C8"/>
    <w:rsid w:val="00FB35DE"/>
    <w:rsid w:val="00FB35E6"/>
    <w:rsid w:val="00FB360A"/>
    <w:rsid w:val="00FB364B"/>
    <w:rsid w:val="00FB3674"/>
    <w:rsid w:val="00FB3747"/>
    <w:rsid w:val="00FB37FB"/>
    <w:rsid w:val="00FB3845"/>
    <w:rsid w:val="00FB3887"/>
    <w:rsid w:val="00FB3896"/>
    <w:rsid w:val="00FB38D3"/>
    <w:rsid w:val="00FB3950"/>
    <w:rsid w:val="00FB396A"/>
    <w:rsid w:val="00FB3A1B"/>
    <w:rsid w:val="00FB3A93"/>
    <w:rsid w:val="00FB3B1F"/>
    <w:rsid w:val="00FB3BB0"/>
    <w:rsid w:val="00FB3C52"/>
    <w:rsid w:val="00FB3D32"/>
    <w:rsid w:val="00FB3D33"/>
    <w:rsid w:val="00FB3D9C"/>
    <w:rsid w:val="00FB3DAE"/>
    <w:rsid w:val="00FB3DE6"/>
    <w:rsid w:val="00FB3E02"/>
    <w:rsid w:val="00FB3E38"/>
    <w:rsid w:val="00FB3E3C"/>
    <w:rsid w:val="00FB3E43"/>
    <w:rsid w:val="00FB3E4C"/>
    <w:rsid w:val="00FB3E6C"/>
    <w:rsid w:val="00FB3E9C"/>
    <w:rsid w:val="00FB3EC3"/>
    <w:rsid w:val="00FB3F28"/>
    <w:rsid w:val="00FB3F8E"/>
    <w:rsid w:val="00FB419A"/>
    <w:rsid w:val="00FB41C6"/>
    <w:rsid w:val="00FB4202"/>
    <w:rsid w:val="00FB428F"/>
    <w:rsid w:val="00FB4299"/>
    <w:rsid w:val="00FB42E3"/>
    <w:rsid w:val="00FB438D"/>
    <w:rsid w:val="00FB4396"/>
    <w:rsid w:val="00FB43D4"/>
    <w:rsid w:val="00FB43FC"/>
    <w:rsid w:val="00FB45D4"/>
    <w:rsid w:val="00FB45D9"/>
    <w:rsid w:val="00FB4633"/>
    <w:rsid w:val="00FB4683"/>
    <w:rsid w:val="00FB4694"/>
    <w:rsid w:val="00FB46F6"/>
    <w:rsid w:val="00FB4762"/>
    <w:rsid w:val="00FB47FD"/>
    <w:rsid w:val="00FB4875"/>
    <w:rsid w:val="00FB4987"/>
    <w:rsid w:val="00FB498F"/>
    <w:rsid w:val="00FB499B"/>
    <w:rsid w:val="00FB49E5"/>
    <w:rsid w:val="00FB4A36"/>
    <w:rsid w:val="00FB4A82"/>
    <w:rsid w:val="00FB4B18"/>
    <w:rsid w:val="00FB4B6D"/>
    <w:rsid w:val="00FB4B89"/>
    <w:rsid w:val="00FB4BC7"/>
    <w:rsid w:val="00FB4BE5"/>
    <w:rsid w:val="00FB4D09"/>
    <w:rsid w:val="00FB4D15"/>
    <w:rsid w:val="00FB4DA4"/>
    <w:rsid w:val="00FB4DCF"/>
    <w:rsid w:val="00FB4E11"/>
    <w:rsid w:val="00FB4E83"/>
    <w:rsid w:val="00FB4F22"/>
    <w:rsid w:val="00FB4FA0"/>
    <w:rsid w:val="00FB4FB6"/>
    <w:rsid w:val="00FB4FCE"/>
    <w:rsid w:val="00FB5070"/>
    <w:rsid w:val="00FB50E0"/>
    <w:rsid w:val="00FB511D"/>
    <w:rsid w:val="00FB519F"/>
    <w:rsid w:val="00FB51C6"/>
    <w:rsid w:val="00FB51CF"/>
    <w:rsid w:val="00FB525C"/>
    <w:rsid w:val="00FB52D1"/>
    <w:rsid w:val="00FB531E"/>
    <w:rsid w:val="00FB5487"/>
    <w:rsid w:val="00FB54A3"/>
    <w:rsid w:val="00FB54A7"/>
    <w:rsid w:val="00FB552A"/>
    <w:rsid w:val="00FB5569"/>
    <w:rsid w:val="00FB557D"/>
    <w:rsid w:val="00FB557E"/>
    <w:rsid w:val="00FB55A3"/>
    <w:rsid w:val="00FB55C1"/>
    <w:rsid w:val="00FB5687"/>
    <w:rsid w:val="00FB569F"/>
    <w:rsid w:val="00FB56AD"/>
    <w:rsid w:val="00FB5700"/>
    <w:rsid w:val="00FB5706"/>
    <w:rsid w:val="00FB583B"/>
    <w:rsid w:val="00FB588D"/>
    <w:rsid w:val="00FB589A"/>
    <w:rsid w:val="00FB592F"/>
    <w:rsid w:val="00FB5A42"/>
    <w:rsid w:val="00FB5A76"/>
    <w:rsid w:val="00FB5B06"/>
    <w:rsid w:val="00FB5B1D"/>
    <w:rsid w:val="00FB5B39"/>
    <w:rsid w:val="00FB5CC6"/>
    <w:rsid w:val="00FB5CE4"/>
    <w:rsid w:val="00FB5CE9"/>
    <w:rsid w:val="00FB5D34"/>
    <w:rsid w:val="00FB5D3A"/>
    <w:rsid w:val="00FB5D66"/>
    <w:rsid w:val="00FB5DE6"/>
    <w:rsid w:val="00FB5F83"/>
    <w:rsid w:val="00FB6153"/>
    <w:rsid w:val="00FB6186"/>
    <w:rsid w:val="00FB6262"/>
    <w:rsid w:val="00FB6276"/>
    <w:rsid w:val="00FB6284"/>
    <w:rsid w:val="00FB62EC"/>
    <w:rsid w:val="00FB6352"/>
    <w:rsid w:val="00FB6359"/>
    <w:rsid w:val="00FB638E"/>
    <w:rsid w:val="00FB63B8"/>
    <w:rsid w:val="00FB64D4"/>
    <w:rsid w:val="00FB64FE"/>
    <w:rsid w:val="00FB6587"/>
    <w:rsid w:val="00FB65D5"/>
    <w:rsid w:val="00FB6631"/>
    <w:rsid w:val="00FB6635"/>
    <w:rsid w:val="00FB66FE"/>
    <w:rsid w:val="00FB6789"/>
    <w:rsid w:val="00FB67EE"/>
    <w:rsid w:val="00FB684F"/>
    <w:rsid w:val="00FB68D1"/>
    <w:rsid w:val="00FB690D"/>
    <w:rsid w:val="00FB6948"/>
    <w:rsid w:val="00FB69A5"/>
    <w:rsid w:val="00FB6A32"/>
    <w:rsid w:val="00FB6A97"/>
    <w:rsid w:val="00FB6AD0"/>
    <w:rsid w:val="00FB6ADC"/>
    <w:rsid w:val="00FB6AED"/>
    <w:rsid w:val="00FB6B99"/>
    <w:rsid w:val="00FB6C16"/>
    <w:rsid w:val="00FB6C42"/>
    <w:rsid w:val="00FB6CC1"/>
    <w:rsid w:val="00FB6CD6"/>
    <w:rsid w:val="00FB6CF2"/>
    <w:rsid w:val="00FB6DC7"/>
    <w:rsid w:val="00FB6DF9"/>
    <w:rsid w:val="00FB6E88"/>
    <w:rsid w:val="00FB6ECC"/>
    <w:rsid w:val="00FB6F0D"/>
    <w:rsid w:val="00FB6FB5"/>
    <w:rsid w:val="00FB7058"/>
    <w:rsid w:val="00FB708A"/>
    <w:rsid w:val="00FB70A1"/>
    <w:rsid w:val="00FB70A7"/>
    <w:rsid w:val="00FB717F"/>
    <w:rsid w:val="00FB7226"/>
    <w:rsid w:val="00FB7278"/>
    <w:rsid w:val="00FB72D2"/>
    <w:rsid w:val="00FB72D3"/>
    <w:rsid w:val="00FB72E5"/>
    <w:rsid w:val="00FB7389"/>
    <w:rsid w:val="00FB73BB"/>
    <w:rsid w:val="00FB73D8"/>
    <w:rsid w:val="00FB7493"/>
    <w:rsid w:val="00FB74E1"/>
    <w:rsid w:val="00FB7502"/>
    <w:rsid w:val="00FB7572"/>
    <w:rsid w:val="00FB765F"/>
    <w:rsid w:val="00FB767C"/>
    <w:rsid w:val="00FB767D"/>
    <w:rsid w:val="00FB76AC"/>
    <w:rsid w:val="00FB76F8"/>
    <w:rsid w:val="00FB773F"/>
    <w:rsid w:val="00FB7747"/>
    <w:rsid w:val="00FB777B"/>
    <w:rsid w:val="00FB77A5"/>
    <w:rsid w:val="00FB77FE"/>
    <w:rsid w:val="00FB786E"/>
    <w:rsid w:val="00FB78FA"/>
    <w:rsid w:val="00FB799B"/>
    <w:rsid w:val="00FB79A0"/>
    <w:rsid w:val="00FB79D1"/>
    <w:rsid w:val="00FB7A00"/>
    <w:rsid w:val="00FB7A8D"/>
    <w:rsid w:val="00FB7AC4"/>
    <w:rsid w:val="00FB7B78"/>
    <w:rsid w:val="00FB7B80"/>
    <w:rsid w:val="00FB7BCA"/>
    <w:rsid w:val="00FB7C57"/>
    <w:rsid w:val="00FB7CD4"/>
    <w:rsid w:val="00FB7CD6"/>
    <w:rsid w:val="00FB7E0A"/>
    <w:rsid w:val="00FB7E6E"/>
    <w:rsid w:val="00FC004C"/>
    <w:rsid w:val="00FC0054"/>
    <w:rsid w:val="00FC00BC"/>
    <w:rsid w:val="00FC0180"/>
    <w:rsid w:val="00FC025B"/>
    <w:rsid w:val="00FC0262"/>
    <w:rsid w:val="00FC02F1"/>
    <w:rsid w:val="00FC0356"/>
    <w:rsid w:val="00FC0398"/>
    <w:rsid w:val="00FC03D8"/>
    <w:rsid w:val="00FC0414"/>
    <w:rsid w:val="00FC0427"/>
    <w:rsid w:val="00FC04DA"/>
    <w:rsid w:val="00FC0520"/>
    <w:rsid w:val="00FC052F"/>
    <w:rsid w:val="00FC057F"/>
    <w:rsid w:val="00FC067E"/>
    <w:rsid w:val="00FC06AC"/>
    <w:rsid w:val="00FC07A8"/>
    <w:rsid w:val="00FC07B4"/>
    <w:rsid w:val="00FC07B5"/>
    <w:rsid w:val="00FC0805"/>
    <w:rsid w:val="00FC0850"/>
    <w:rsid w:val="00FC089D"/>
    <w:rsid w:val="00FC091D"/>
    <w:rsid w:val="00FC0929"/>
    <w:rsid w:val="00FC0933"/>
    <w:rsid w:val="00FC0947"/>
    <w:rsid w:val="00FC09D6"/>
    <w:rsid w:val="00FC0B24"/>
    <w:rsid w:val="00FC0C33"/>
    <w:rsid w:val="00FC0D75"/>
    <w:rsid w:val="00FC0DEE"/>
    <w:rsid w:val="00FC0DFE"/>
    <w:rsid w:val="00FC0EAE"/>
    <w:rsid w:val="00FC0EBB"/>
    <w:rsid w:val="00FC0EC4"/>
    <w:rsid w:val="00FC0F0C"/>
    <w:rsid w:val="00FC1070"/>
    <w:rsid w:val="00FC1074"/>
    <w:rsid w:val="00FC1162"/>
    <w:rsid w:val="00FC117B"/>
    <w:rsid w:val="00FC1199"/>
    <w:rsid w:val="00FC11CE"/>
    <w:rsid w:val="00FC11D9"/>
    <w:rsid w:val="00FC1245"/>
    <w:rsid w:val="00FC1275"/>
    <w:rsid w:val="00FC12EB"/>
    <w:rsid w:val="00FC1365"/>
    <w:rsid w:val="00FC13E0"/>
    <w:rsid w:val="00FC1487"/>
    <w:rsid w:val="00FC14AB"/>
    <w:rsid w:val="00FC15F1"/>
    <w:rsid w:val="00FC163D"/>
    <w:rsid w:val="00FC1664"/>
    <w:rsid w:val="00FC16C2"/>
    <w:rsid w:val="00FC16E7"/>
    <w:rsid w:val="00FC1747"/>
    <w:rsid w:val="00FC180A"/>
    <w:rsid w:val="00FC1955"/>
    <w:rsid w:val="00FC199C"/>
    <w:rsid w:val="00FC19FB"/>
    <w:rsid w:val="00FC1AA8"/>
    <w:rsid w:val="00FC1B01"/>
    <w:rsid w:val="00FC1B41"/>
    <w:rsid w:val="00FC1B47"/>
    <w:rsid w:val="00FC1B8E"/>
    <w:rsid w:val="00FC1BC2"/>
    <w:rsid w:val="00FC1E4B"/>
    <w:rsid w:val="00FC1E59"/>
    <w:rsid w:val="00FC1F1E"/>
    <w:rsid w:val="00FC1F6F"/>
    <w:rsid w:val="00FC1FD4"/>
    <w:rsid w:val="00FC209D"/>
    <w:rsid w:val="00FC20BE"/>
    <w:rsid w:val="00FC20D4"/>
    <w:rsid w:val="00FC20EC"/>
    <w:rsid w:val="00FC2158"/>
    <w:rsid w:val="00FC21D0"/>
    <w:rsid w:val="00FC225B"/>
    <w:rsid w:val="00FC22AB"/>
    <w:rsid w:val="00FC2304"/>
    <w:rsid w:val="00FC2349"/>
    <w:rsid w:val="00FC238C"/>
    <w:rsid w:val="00FC2396"/>
    <w:rsid w:val="00FC2399"/>
    <w:rsid w:val="00FC23C3"/>
    <w:rsid w:val="00FC2463"/>
    <w:rsid w:val="00FC246A"/>
    <w:rsid w:val="00FC24B3"/>
    <w:rsid w:val="00FC24D8"/>
    <w:rsid w:val="00FC254A"/>
    <w:rsid w:val="00FC2580"/>
    <w:rsid w:val="00FC26B7"/>
    <w:rsid w:val="00FC280E"/>
    <w:rsid w:val="00FC2848"/>
    <w:rsid w:val="00FC2867"/>
    <w:rsid w:val="00FC2982"/>
    <w:rsid w:val="00FC298D"/>
    <w:rsid w:val="00FC299C"/>
    <w:rsid w:val="00FC2A47"/>
    <w:rsid w:val="00FC2AF3"/>
    <w:rsid w:val="00FC2BA7"/>
    <w:rsid w:val="00FC2C24"/>
    <w:rsid w:val="00FC2CEE"/>
    <w:rsid w:val="00FC2D27"/>
    <w:rsid w:val="00FC2DE8"/>
    <w:rsid w:val="00FC2DF5"/>
    <w:rsid w:val="00FC2E7F"/>
    <w:rsid w:val="00FC2E95"/>
    <w:rsid w:val="00FC2F8B"/>
    <w:rsid w:val="00FC3049"/>
    <w:rsid w:val="00FC30F9"/>
    <w:rsid w:val="00FC3123"/>
    <w:rsid w:val="00FC3131"/>
    <w:rsid w:val="00FC31CD"/>
    <w:rsid w:val="00FC31D1"/>
    <w:rsid w:val="00FC31D5"/>
    <w:rsid w:val="00FC31F5"/>
    <w:rsid w:val="00FC323B"/>
    <w:rsid w:val="00FC332C"/>
    <w:rsid w:val="00FC33EF"/>
    <w:rsid w:val="00FC33F6"/>
    <w:rsid w:val="00FC342B"/>
    <w:rsid w:val="00FC3469"/>
    <w:rsid w:val="00FC3523"/>
    <w:rsid w:val="00FC354E"/>
    <w:rsid w:val="00FC3557"/>
    <w:rsid w:val="00FC3591"/>
    <w:rsid w:val="00FC35CE"/>
    <w:rsid w:val="00FC365E"/>
    <w:rsid w:val="00FC366A"/>
    <w:rsid w:val="00FC3698"/>
    <w:rsid w:val="00FC3732"/>
    <w:rsid w:val="00FC37A4"/>
    <w:rsid w:val="00FC38A8"/>
    <w:rsid w:val="00FC38D0"/>
    <w:rsid w:val="00FC38DE"/>
    <w:rsid w:val="00FC390B"/>
    <w:rsid w:val="00FC392E"/>
    <w:rsid w:val="00FC3975"/>
    <w:rsid w:val="00FC39D7"/>
    <w:rsid w:val="00FC3A2E"/>
    <w:rsid w:val="00FC3A49"/>
    <w:rsid w:val="00FC3B6E"/>
    <w:rsid w:val="00FC3B89"/>
    <w:rsid w:val="00FC3BA6"/>
    <w:rsid w:val="00FC3BD3"/>
    <w:rsid w:val="00FC3C08"/>
    <w:rsid w:val="00FC3C61"/>
    <w:rsid w:val="00FC3CE8"/>
    <w:rsid w:val="00FC3D81"/>
    <w:rsid w:val="00FC3DEA"/>
    <w:rsid w:val="00FC3DFE"/>
    <w:rsid w:val="00FC3E02"/>
    <w:rsid w:val="00FC3E3C"/>
    <w:rsid w:val="00FC3EE1"/>
    <w:rsid w:val="00FC3F5F"/>
    <w:rsid w:val="00FC3F73"/>
    <w:rsid w:val="00FC3FD5"/>
    <w:rsid w:val="00FC3FFF"/>
    <w:rsid w:val="00FC4044"/>
    <w:rsid w:val="00FC406F"/>
    <w:rsid w:val="00FC4118"/>
    <w:rsid w:val="00FC4148"/>
    <w:rsid w:val="00FC41D5"/>
    <w:rsid w:val="00FC41DB"/>
    <w:rsid w:val="00FC42F4"/>
    <w:rsid w:val="00FC433F"/>
    <w:rsid w:val="00FC434E"/>
    <w:rsid w:val="00FC4422"/>
    <w:rsid w:val="00FC4446"/>
    <w:rsid w:val="00FC4449"/>
    <w:rsid w:val="00FC4452"/>
    <w:rsid w:val="00FC44E3"/>
    <w:rsid w:val="00FC44FB"/>
    <w:rsid w:val="00FC452D"/>
    <w:rsid w:val="00FC4569"/>
    <w:rsid w:val="00FC45FB"/>
    <w:rsid w:val="00FC4698"/>
    <w:rsid w:val="00FC46DB"/>
    <w:rsid w:val="00FC46DC"/>
    <w:rsid w:val="00FC4735"/>
    <w:rsid w:val="00FC4771"/>
    <w:rsid w:val="00FC4829"/>
    <w:rsid w:val="00FC482F"/>
    <w:rsid w:val="00FC484A"/>
    <w:rsid w:val="00FC4873"/>
    <w:rsid w:val="00FC4A26"/>
    <w:rsid w:val="00FC4A4F"/>
    <w:rsid w:val="00FC4B67"/>
    <w:rsid w:val="00FC4B8D"/>
    <w:rsid w:val="00FC4C4E"/>
    <w:rsid w:val="00FC4C89"/>
    <w:rsid w:val="00FC4D1A"/>
    <w:rsid w:val="00FC4D70"/>
    <w:rsid w:val="00FC4D7A"/>
    <w:rsid w:val="00FC4D7C"/>
    <w:rsid w:val="00FC4DD5"/>
    <w:rsid w:val="00FC4E19"/>
    <w:rsid w:val="00FC4E41"/>
    <w:rsid w:val="00FC4EE7"/>
    <w:rsid w:val="00FC4EF1"/>
    <w:rsid w:val="00FC4F5D"/>
    <w:rsid w:val="00FC501D"/>
    <w:rsid w:val="00FC50C1"/>
    <w:rsid w:val="00FC5150"/>
    <w:rsid w:val="00FC5192"/>
    <w:rsid w:val="00FC5323"/>
    <w:rsid w:val="00FC53B4"/>
    <w:rsid w:val="00FC53E6"/>
    <w:rsid w:val="00FC54D0"/>
    <w:rsid w:val="00FC54D8"/>
    <w:rsid w:val="00FC5500"/>
    <w:rsid w:val="00FC55E4"/>
    <w:rsid w:val="00FC55F8"/>
    <w:rsid w:val="00FC5624"/>
    <w:rsid w:val="00FC56B4"/>
    <w:rsid w:val="00FC5712"/>
    <w:rsid w:val="00FC5829"/>
    <w:rsid w:val="00FC5867"/>
    <w:rsid w:val="00FC587F"/>
    <w:rsid w:val="00FC5980"/>
    <w:rsid w:val="00FC5A01"/>
    <w:rsid w:val="00FC5A56"/>
    <w:rsid w:val="00FC5A61"/>
    <w:rsid w:val="00FC5ACD"/>
    <w:rsid w:val="00FC5B3C"/>
    <w:rsid w:val="00FC5BD2"/>
    <w:rsid w:val="00FC5BF0"/>
    <w:rsid w:val="00FC5C46"/>
    <w:rsid w:val="00FC5DDB"/>
    <w:rsid w:val="00FC5DEA"/>
    <w:rsid w:val="00FC5E03"/>
    <w:rsid w:val="00FC5E51"/>
    <w:rsid w:val="00FC5EB0"/>
    <w:rsid w:val="00FC6019"/>
    <w:rsid w:val="00FC6028"/>
    <w:rsid w:val="00FC60F2"/>
    <w:rsid w:val="00FC6109"/>
    <w:rsid w:val="00FC61D0"/>
    <w:rsid w:val="00FC6210"/>
    <w:rsid w:val="00FC626D"/>
    <w:rsid w:val="00FC6284"/>
    <w:rsid w:val="00FC6290"/>
    <w:rsid w:val="00FC62A2"/>
    <w:rsid w:val="00FC62D6"/>
    <w:rsid w:val="00FC62EF"/>
    <w:rsid w:val="00FC6309"/>
    <w:rsid w:val="00FC642A"/>
    <w:rsid w:val="00FC6434"/>
    <w:rsid w:val="00FC64D4"/>
    <w:rsid w:val="00FC64E2"/>
    <w:rsid w:val="00FC64E8"/>
    <w:rsid w:val="00FC6513"/>
    <w:rsid w:val="00FC6658"/>
    <w:rsid w:val="00FC673D"/>
    <w:rsid w:val="00FC673F"/>
    <w:rsid w:val="00FC677D"/>
    <w:rsid w:val="00FC67B1"/>
    <w:rsid w:val="00FC689E"/>
    <w:rsid w:val="00FC68BC"/>
    <w:rsid w:val="00FC6953"/>
    <w:rsid w:val="00FC6A39"/>
    <w:rsid w:val="00FC6A40"/>
    <w:rsid w:val="00FC6A43"/>
    <w:rsid w:val="00FC6A50"/>
    <w:rsid w:val="00FC6AAC"/>
    <w:rsid w:val="00FC6AB7"/>
    <w:rsid w:val="00FC6AC2"/>
    <w:rsid w:val="00FC6AD9"/>
    <w:rsid w:val="00FC6B11"/>
    <w:rsid w:val="00FC6BBF"/>
    <w:rsid w:val="00FC6BD7"/>
    <w:rsid w:val="00FC6BDB"/>
    <w:rsid w:val="00FC6C04"/>
    <w:rsid w:val="00FC6CBB"/>
    <w:rsid w:val="00FC6CBC"/>
    <w:rsid w:val="00FC6D22"/>
    <w:rsid w:val="00FC6D30"/>
    <w:rsid w:val="00FC6E13"/>
    <w:rsid w:val="00FC6F4B"/>
    <w:rsid w:val="00FC6F60"/>
    <w:rsid w:val="00FC6FD2"/>
    <w:rsid w:val="00FC7012"/>
    <w:rsid w:val="00FC7016"/>
    <w:rsid w:val="00FC708A"/>
    <w:rsid w:val="00FC70CE"/>
    <w:rsid w:val="00FC70F6"/>
    <w:rsid w:val="00FC71EC"/>
    <w:rsid w:val="00FC71F3"/>
    <w:rsid w:val="00FC71FB"/>
    <w:rsid w:val="00FC7263"/>
    <w:rsid w:val="00FC72D7"/>
    <w:rsid w:val="00FC7348"/>
    <w:rsid w:val="00FC734E"/>
    <w:rsid w:val="00FC735F"/>
    <w:rsid w:val="00FC7376"/>
    <w:rsid w:val="00FC737A"/>
    <w:rsid w:val="00FC73AD"/>
    <w:rsid w:val="00FC7417"/>
    <w:rsid w:val="00FC7446"/>
    <w:rsid w:val="00FC747E"/>
    <w:rsid w:val="00FC7633"/>
    <w:rsid w:val="00FC7654"/>
    <w:rsid w:val="00FC766C"/>
    <w:rsid w:val="00FC76D7"/>
    <w:rsid w:val="00FC777D"/>
    <w:rsid w:val="00FC77A1"/>
    <w:rsid w:val="00FC7838"/>
    <w:rsid w:val="00FC7846"/>
    <w:rsid w:val="00FC794E"/>
    <w:rsid w:val="00FC7B14"/>
    <w:rsid w:val="00FC7C19"/>
    <w:rsid w:val="00FC7C68"/>
    <w:rsid w:val="00FC7C8F"/>
    <w:rsid w:val="00FC7CC6"/>
    <w:rsid w:val="00FC7D53"/>
    <w:rsid w:val="00FC7FC5"/>
    <w:rsid w:val="00FD0018"/>
    <w:rsid w:val="00FD004E"/>
    <w:rsid w:val="00FD005A"/>
    <w:rsid w:val="00FD01BB"/>
    <w:rsid w:val="00FD01FC"/>
    <w:rsid w:val="00FD0216"/>
    <w:rsid w:val="00FD024D"/>
    <w:rsid w:val="00FD0303"/>
    <w:rsid w:val="00FD03EC"/>
    <w:rsid w:val="00FD0465"/>
    <w:rsid w:val="00FD04C0"/>
    <w:rsid w:val="00FD05CE"/>
    <w:rsid w:val="00FD0651"/>
    <w:rsid w:val="00FD065F"/>
    <w:rsid w:val="00FD0694"/>
    <w:rsid w:val="00FD06AB"/>
    <w:rsid w:val="00FD0731"/>
    <w:rsid w:val="00FD07DB"/>
    <w:rsid w:val="00FD0826"/>
    <w:rsid w:val="00FD08C6"/>
    <w:rsid w:val="00FD08D3"/>
    <w:rsid w:val="00FD092E"/>
    <w:rsid w:val="00FD094E"/>
    <w:rsid w:val="00FD09BE"/>
    <w:rsid w:val="00FD0B1E"/>
    <w:rsid w:val="00FD0B92"/>
    <w:rsid w:val="00FD0BFE"/>
    <w:rsid w:val="00FD0C1D"/>
    <w:rsid w:val="00FD0C8C"/>
    <w:rsid w:val="00FD0CDF"/>
    <w:rsid w:val="00FD0D11"/>
    <w:rsid w:val="00FD0D13"/>
    <w:rsid w:val="00FD0DFC"/>
    <w:rsid w:val="00FD0E19"/>
    <w:rsid w:val="00FD0E6C"/>
    <w:rsid w:val="00FD0F2D"/>
    <w:rsid w:val="00FD0F77"/>
    <w:rsid w:val="00FD0F89"/>
    <w:rsid w:val="00FD0FC1"/>
    <w:rsid w:val="00FD1053"/>
    <w:rsid w:val="00FD1068"/>
    <w:rsid w:val="00FD10DD"/>
    <w:rsid w:val="00FD1115"/>
    <w:rsid w:val="00FD1140"/>
    <w:rsid w:val="00FD1165"/>
    <w:rsid w:val="00FD11A8"/>
    <w:rsid w:val="00FD11B6"/>
    <w:rsid w:val="00FD11BF"/>
    <w:rsid w:val="00FD12C9"/>
    <w:rsid w:val="00FD1453"/>
    <w:rsid w:val="00FD1462"/>
    <w:rsid w:val="00FD14A9"/>
    <w:rsid w:val="00FD14BF"/>
    <w:rsid w:val="00FD14DB"/>
    <w:rsid w:val="00FD1513"/>
    <w:rsid w:val="00FD1517"/>
    <w:rsid w:val="00FD1536"/>
    <w:rsid w:val="00FD15D2"/>
    <w:rsid w:val="00FD15DD"/>
    <w:rsid w:val="00FD15E5"/>
    <w:rsid w:val="00FD1698"/>
    <w:rsid w:val="00FD16CA"/>
    <w:rsid w:val="00FD16F1"/>
    <w:rsid w:val="00FD1758"/>
    <w:rsid w:val="00FD17C8"/>
    <w:rsid w:val="00FD17F9"/>
    <w:rsid w:val="00FD18DA"/>
    <w:rsid w:val="00FD1966"/>
    <w:rsid w:val="00FD197F"/>
    <w:rsid w:val="00FD19A5"/>
    <w:rsid w:val="00FD1A41"/>
    <w:rsid w:val="00FD1A86"/>
    <w:rsid w:val="00FD1A9A"/>
    <w:rsid w:val="00FD1ACF"/>
    <w:rsid w:val="00FD1B47"/>
    <w:rsid w:val="00FD1BB8"/>
    <w:rsid w:val="00FD1C1C"/>
    <w:rsid w:val="00FD1C5C"/>
    <w:rsid w:val="00FD1C6F"/>
    <w:rsid w:val="00FD1DEC"/>
    <w:rsid w:val="00FD1EFF"/>
    <w:rsid w:val="00FD2007"/>
    <w:rsid w:val="00FD202D"/>
    <w:rsid w:val="00FD2041"/>
    <w:rsid w:val="00FD2055"/>
    <w:rsid w:val="00FD20D1"/>
    <w:rsid w:val="00FD2121"/>
    <w:rsid w:val="00FD21EB"/>
    <w:rsid w:val="00FD2200"/>
    <w:rsid w:val="00FD2254"/>
    <w:rsid w:val="00FD233B"/>
    <w:rsid w:val="00FD2354"/>
    <w:rsid w:val="00FD23A2"/>
    <w:rsid w:val="00FD23D3"/>
    <w:rsid w:val="00FD2421"/>
    <w:rsid w:val="00FD245D"/>
    <w:rsid w:val="00FD2473"/>
    <w:rsid w:val="00FD24B1"/>
    <w:rsid w:val="00FD24FD"/>
    <w:rsid w:val="00FD2623"/>
    <w:rsid w:val="00FD26C0"/>
    <w:rsid w:val="00FD2722"/>
    <w:rsid w:val="00FD27C7"/>
    <w:rsid w:val="00FD2807"/>
    <w:rsid w:val="00FD2808"/>
    <w:rsid w:val="00FD2851"/>
    <w:rsid w:val="00FD28FA"/>
    <w:rsid w:val="00FD2921"/>
    <w:rsid w:val="00FD2923"/>
    <w:rsid w:val="00FD2A1F"/>
    <w:rsid w:val="00FD2A2C"/>
    <w:rsid w:val="00FD2AAA"/>
    <w:rsid w:val="00FD2B97"/>
    <w:rsid w:val="00FD2CBE"/>
    <w:rsid w:val="00FD2D21"/>
    <w:rsid w:val="00FD2D4B"/>
    <w:rsid w:val="00FD2D6B"/>
    <w:rsid w:val="00FD2D7B"/>
    <w:rsid w:val="00FD2DB3"/>
    <w:rsid w:val="00FD2E05"/>
    <w:rsid w:val="00FD2E53"/>
    <w:rsid w:val="00FD2EEA"/>
    <w:rsid w:val="00FD2F01"/>
    <w:rsid w:val="00FD2F4B"/>
    <w:rsid w:val="00FD2F83"/>
    <w:rsid w:val="00FD2FAD"/>
    <w:rsid w:val="00FD3025"/>
    <w:rsid w:val="00FD3048"/>
    <w:rsid w:val="00FD305B"/>
    <w:rsid w:val="00FD313E"/>
    <w:rsid w:val="00FD31EC"/>
    <w:rsid w:val="00FD3210"/>
    <w:rsid w:val="00FD3267"/>
    <w:rsid w:val="00FD3278"/>
    <w:rsid w:val="00FD3279"/>
    <w:rsid w:val="00FD32AF"/>
    <w:rsid w:val="00FD346A"/>
    <w:rsid w:val="00FD3482"/>
    <w:rsid w:val="00FD351D"/>
    <w:rsid w:val="00FD3537"/>
    <w:rsid w:val="00FD357B"/>
    <w:rsid w:val="00FD363D"/>
    <w:rsid w:val="00FD3640"/>
    <w:rsid w:val="00FD3642"/>
    <w:rsid w:val="00FD366A"/>
    <w:rsid w:val="00FD3670"/>
    <w:rsid w:val="00FD36A2"/>
    <w:rsid w:val="00FD36B8"/>
    <w:rsid w:val="00FD37EF"/>
    <w:rsid w:val="00FD387C"/>
    <w:rsid w:val="00FD38A1"/>
    <w:rsid w:val="00FD38E9"/>
    <w:rsid w:val="00FD38EA"/>
    <w:rsid w:val="00FD3912"/>
    <w:rsid w:val="00FD3996"/>
    <w:rsid w:val="00FD3A05"/>
    <w:rsid w:val="00FD3A31"/>
    <w:rsid w:val="00FD3A8D"/>
    <w:rsid w:val="00FD3B4F"/>
    <w:rsid w:val="00FD3B68"/>
    <w:rsid w:val="00FD3C35"/>
    <w:rsid w:val="00FD3C55"/>
    <w:rsid w:val="00FD3D9B"/>
    <w:rsid w:val="00FD3DCA"/>
    <w:rsid w:val="00FD3DD0"/>
    <w:rsid w:val="00FD3F77"/>
    <w:rsid w:val="00FD3F8C"/>
    <w:rsid w:val="00FD4070"/>
    <w:rsid w:val="00FD40A8"/>
    <w:rsid w:val="00FD40EB"/>
    <w:rsid w:val="00FD41A1"/>
    <w:rsid w:val="00FD41A3"/>
    <w:rsid w:val="00FD41B4"/>
    <w:rsid w:val="00FD41BE"/>
    <w:rsid w:val="00FD421F"/>
    <w:rsid w:val="00FD423D"/>
    <w:rsid w:val="00FD42A9"/>
    <w:rsid w:val="00FD42F2"/>
    <w:rsid w:val="00FD4449"/>
    <w:rsid w:val="00FD44D2"/>
    <w:rsid w:val="00FD454F"/>
    <w:rsid w:val="00FD4565"/>
    <w:rsid w:val="00FD463F"/>
    <w:rsid w:val="00FD46D0"/>
    <w:rsid w:val="00FD471B"/>
    <w:rsid w:val="00FD47B7"/>
    <w:rsid w:val="00FD480D"/>
    <w:rsid w:val="00FD481D"/>
    <w:rsid w:val="00FD485D"/>
    <w:rsid w:val="00FD4873"/>
    <w:rsid w:val="00FD4890"/>
    <w:rsid w:val="00FD4922"/>
    <w:rsid w:val="00FD49E8"/>
    <w:rsid w:val="00FD4A03"/>
    <w:rsid w:val="00FD4A1C"/>
    <w:rsid w:val="00FD4A2B"/>
    <w:rsid w:val="00FD4B28"/>
    <w:rsid w:val="00FD4BEC"/>
    <w:rsid w:val="00FD4BF4"/>
    <w:rsid w:val="00FD4C18"/>
    <w:rsid w:val="00FD4C25"/>
    <w:rsid w:val="00FD4C2C"/>
    <w:rsid w:val="00FD4C32"/>
    <w:rsid w:val="00FD4C75"/>
    <w:rsid w:val="00FD4CBD"/>
    <w:rsid w:val="00FD4D3B"/>
    <w:rsid w:val="00FD4D65"/>
    <w:rsid w:val="00FD4DED"/>
    <w:rsid w:val="00FD4EB5"/>
    <w:rsid w:val="00FD4EBD"/>
    <w:rsid w:val="00FD4F30"/>
    <w:rsid w:val="00FD501E"/>
    <w:rsid w:val="00FD50FA"/>
    <w:rsid w:val="00FD5249"/>
    <w:rsid w:val="00FD5285"/>
    <w:rsid w:val="00FD5359"/>
    <w:rsid w:val="00FD5381"/>
    <w:rsid w:val="00FD5388"/>
    <w:rsid w:val="00FD5450"/>
    <w:rsid w:val="00FD5506"/>
    <w:rsid w:val="00FD5525"/>
    <w:rsid w:val="00FD5533"/>
    <w:rsid w:val="00FD5597"/>
    <w:rsid w:val="00FD566C"/>
    <w:rsid w:val="00FD576D"/>
    <w:rsid w:val="00FD57A4"/>
    <w:rsid w:val="00FD5841"/>
    <w:rsid w:val="00FD5965"/>
    <w:rsid w:val="00FD59DD"/>
    <w:rsid w:val="00FD5A6C"/>
    <w:rsid w:val="00FD5AB7"/>
    <w:rsid w:val="00FD5ABF"/>
    <w:rsid w:val="00FD5B44"/>
    <w:rsid w:val="00FD5BA3"/>
    <w:rsid w:val="00FD5C15"/>
    <w:rsid w:val="00FD5C46"/>
    <w:rsid w:val="00FD5C8E"/>
    <w:rsid w:val="00FD5C92"/>
    <w:rsid w:val="00FD5CF1"/>
    <w:rsid w:val="00FD5D1A"/>
    <w:rsid w:val="00FD5D1E"/>
    <w:rsid w:val="00FD5D3E"/>
    <w:rsid w:val="00FD5DAA"/>
    <w:rsid w:val="00FD5E6C"/>
    <w:rsid w:val="00FD5EE7"/>
    <w:rsid w:val="00FD5F76"/>
    <w:rsid w:val="00FD601E"/>
    <w:rsid w:val="00FD60A6"/>
    <w:rsid w:val="00FD60C1"/>
    <w:rsid w:val="00FD6113"/>
    <w:rsid w:val="00FD6119"/>
    <w:rsid w:val="00FD614B"/>
    <w:rsid w:val="00FD6164"/>
    <w:rsid w:val="00FD6243"/>
    <w:rsid w:val="00FD6252"/>
    <w:rsid w:val="00FD626F"/>
    <w:rsid w:val="00FD6285"/>
    <w:rsid w:val="00FD62BF"/>
    <w:rsid w:val="00FD62E3"/>
    <w:rsid w:val="00FD631A"/>
    <w:rsid w:val="00FD6342"/>
    <w:rsid w:val="00FD6451"/>
    <w:rsid w:val="00FD6545"/>
    <w:rsid w:val="00FD6711"/>
    <w:rsid w:val="00FD67B1"/>
    <w:rsid w:val="00FD67B5"/>
    <w:rsid w:val="00FD6848"/>
    <w:rsid w:val="00FD687C"/>
    <w:rsid w:val="00FD688C"/>
    <w:rsid w:val="00FD68C5"/>
    <w:rsid w:val="00FD695B"/>
    <w:rsid w:val="00FD6A40"/>
    <w:rsid w:val="00FD6A4B"/>
    <w:rsid w:val="00FD6A56"/>
    <w:rsid w:val="00FD6A77"/>
    <w:rsid w:val="00FD6B69"/>
    <w:rsid w:val="00FD6B73"/>
    <w:rsid w:val="00FD6BD8"/>
    <w:rsid w:val="00FD6C99"/>
    <w:rsid w:val="00FD6CEA"/>
    <w:rsid w:val="00FD6CFD"/>
    <w:rsid w:val="00FD6DEC"/>
    <w:rsid w:val="00FD6E08"/>
    <w:rsid w:val="00FD6E5D"/>
    <w:rsid w:val="00FD6E8A"/>
    <w:rsid w:val="00FD6E9C"/>
    <w:rsid w:val="00FD6F6C"/>
    <w:rsid w:val="00FD6F80"/>
    <w:rsid w:val="00FD6FD1"/>
    <w:rsid w:val="00FD7000"/>
    <w:rsid w:val="00FD702E"/>
    <w:rsid w:val="00FD70BB"/>
    <w:rsid w:val="00FD70D8"/>
    <w:rsid w:val="00FD7248"/>
    <w:rsid w:val="00FD724A"/>
    <w:rsid w:val="00FD72BD"/>
    <w:rsid w:val="00FD72CC"/>
    <w:rsid w:val="00FD72E6"/>
    <w:rsid w:val="00FD7370"/>
    <w:rsid w:val="00FD749C"/>
    <w:rsid w:val="00FD74C3"/>
    <w:rsid w:val="00FD74EA"/>
    <w:rsid w:val="00FD750F"/>
    <w:rsid w:val="00FD7534"/>
    <w:rsid w:val="00FD7544"/>
    <w:rsid w:val="00FD758B"/>
    <w:rsid w:val="00FD75A9"/>
    <w:rsid w:val="00FD75D2"/>
    <w:rsid w:val="00FD7619"/>
    <w:rsid w:val="00FD7696"/>
    <w:rsid w:val="00FD772A"/>
    <w:rsid w:val="00FD77BF"/>
    <w:rsid w:val="00FD77E6"/>
    <w:rsid w:val="00FD7846"/>
    <w:rsid w:val="00FD788F"/>
    <w:rsid w:val="00FD78E2"/>
    <w:rsid w:val="00FD79AB"/>
    <w:rsid w:val="00FD79D4"/>
    <w:rsid w:val="00FD7A40"/>
    <w:rsid w:val="00FD7B25"/>
    <w:rsid w:val="00FD7BE3"/>
    <w:rsid w:val="00FD7C20"/>
    <w:rsid w:val="00FD7C48"/>
    <w:rsid w:val="00FD7CC6"/>
    <w:rsid w:val="00FD7CC9"/>
    <w:rsid w:val="00FD7CD6"/>
    <w:rsid w:val="00FD7CF5"/>
    <w:rsid w:val="00FD7EBF"/>
    <w:rsid w:val="00FD7EF7"/>
    <w:rsid w:val="00FD7EFA"/>
    <w:rsid w:val="00FD7EFC"/>
    <w:rsid w:val="00FD7F17"/>
    <w:rsid w:val="00FD7F6E"/>
    <w:rsid w:val="00FD7FBD"/>
    <w:rsid w:val="00FE002C"/>
    <w:rsid w:val="00FE00C4"/>
    <w:rsid w:val="00FE00EA"/>
    <w:rsid w:val="00FE0190"/>
    <w:rsid w:val="00FE020A"/>
    <w:rsid w:val="00FE02DF"/>
    <w:rsid w:val="00FE02ED"/>
    <w:rsid w:val="00FE02F9"/>
    <w:rsid w:val="00FE030D"/>
    <w:rsid w:val="00FE042A"/>
    <w:rsid w:val="00FE043C"/>
    <w:rsid w:val="00FE0487"/>
    <w:rsid w:val="00FE0551"/>
    <w:rsid w:val="00FE0597"/>
    <w:rsid w:val="00FE05DE"/>
    <w:rsid w:val="00FE0602"/>
    <w:rsid w:val="00FE062A"/>
    <w:rsid w:val="00FE06C2"/>
    <w:rsid w:val="00FE07ED"/>
    <w:rsid w:val="00FE08B4"/>
    <w:rsid w:val="00FE0951"/>
    <w:rsid w:val="00FE096D"/>
    <w:rsid w:val="00FE098D"/>
    <w:rsid w:val="00FE0993"/>
    <w:rsid w:val="00FE099F"/>
    <w:rsid w:val="00FE0B34"/>
    <w:rsid w:val="00FE0BCD"/>
    <w:rsid w:val="00FE0C5F"/>
    <w:rsid w:val="00FE0D0F"/>
    <w:rsid w:val="00FE0DCB"/>
    <w:rsid w:val="00FE0EB0"/>
    <w:rsid w:val="00FE0EBD"/>
    <w:rsid w:val="00FE0F45"/>
    <w:rsid w:val="00FE0F60"/>
    <w:rsid w:val="00FE0FB7"/>
    <w:rsid w:val="00FE0FBE"/>
    <w:rsid w:val="00FE101E"/>
    <w:rsid w:val="00FE10A2"/>
    <w:rsid w:val="00FE10BD"/>
    <w:rsid w:val="00FE1113"/>
    <w:rsid w:val="00FE11A4"/>
    <w:rsid w:val="00FE11A5"/>
    <w:rsid w:val="00FE11D3"/>
    <w:rsid w:val="00FE1257"/>
    <w:rsid w:val="00FE125D"/>
    <w:rsid w:val="00FE12A3"/>
    <w:rsid w:val="00FE1307"/>
    <w:rsid w:val="00FE132A"/>
    <w:rsid w:val="00FE136B"/>
    <w:rsid w:val="00FE13AB"/>
    <w:rsid w:val="00FE13E7"/>
    <w:rsid w:val="00FE13F4"/>
    <w:rsid w:val="00FE147C"/>
    <w:rsid w:val="00FE14C8"/>
    <w:rsid w:val="00FE14D2"/>
    <w:rsid w:val="00FE14E3"/>
    <w:rsid w:val="00FE14F8"/>
    <w:rsid w:val="00FE157F"/>
    <w:rsid w:val="00FE15FC"/>
    <w:rsid w:val="00FE1706"/>
    <w:rsid w:val="00FE1796"/>
    <w:rsid w:val="00FE17B6"/>
    <w:rsid w:val="00FE17D1"/>
    <w:rsid w:val="00FE17DF"/>
    <w:rsid w:val="00FE17FE"/>
    <w:rsid w:val="00FE1854"/>
    <w:rsid w:val="00FE18BA"/>
    <w:rsid w:val="00FE198B"/>
    <w:rsid w:val="00FE1A56"/>
    <w:rsid w:val="00FE1A8F"/>
    <w:rsid w:val="00FE1C0D"/>
    <w:rsid w:val="00FE1C7C"/>
    <w:rsid w:val="00FE1C9C"/>
    <w:rsid w:val="00FE1CD6"/>
    <w:rsid w:val="00FE1E79"/>
    <w:rsid w:val="00FE1F8D"/>
    <w:rsid w:val="00FE1FB9"/>
    <w:rsid w:val="00FE1FCD"/>
    <w:rsid w:val="00FE2037"/>
    <w:rsid w:val="00FE209E"/>
    <w:rsid w:val="00FE20CF"/>
    <w:rsid w:val="00FE20DA"/>
    <w:rsid w:val="00FE21CC"/>
    <w:rsid w:val="00FE2259"/>
    <w:rsid w:val="00FE2277"/>
    <w:rsid w:val="00FE229B"/>
    <w:rsid w:val="00FE22DD"/>
    <w:rsid w:val="00FE232E"/>
    <w:rsid w:val="00FE2366"/>
    <w:rsid w:val="00FE243A"/>
    <w:rsid w:val="00FE2445"/>
    <w:rsid w:val="00FE245D"/>
    <w:rsid w:val="00FE24BB"/>
    <w:rsid w:val="00FE2502"/>
    <w:rsid w:val="00FE2504"/>
    <w:rsid w:val="00FE253F"/>
    <w:rsid w:val="00FE2577"/>
    <w:rsid w:val="00FE25A4"/>
    <w:rsid w:val="00FE25FF"/>
    <w:rsid w:val="00FE261E"/>
    <w:rsid w:val="00FE2667"/>
    <w:rsid w:val="00FE26ED"/>
    <w:rsid w:val="00FE2785"/>
    <w:rsid w:val="00FE27F4"/>
    <w:rsid w:val="00FE2822"/>
    <w:rsid w:val="00FE28B2"/>
    <w:rsid w:val="00FE2919"/>
    <w:rsid w:val="00FE291E"/>
    <w:rsid w:val="00FE2924"/>
    <w:rsid w:val="00FE29C4"/>
    <w:rsid w:val="00FE2A59"/>
    <w:rsid w:val="00FE2AA1"/>
    <w:rsid w:val="00FE2ADB"/>
    <w:rsid w:val="00FE2B56"/>
    <w:rsid w:val="00FE2BF7"/>
    <w:rsid w:val="00FE2C06"/>
    <w:rsid w:val="00FE2C43"/>
    <w:rsid w:val="00FE2D5C"/>
    <w:rsid w:val="00FE2D84"/>
    <w:rsid w:val="00FE2EBF"/>
    <w:rsid w:val="00FE2EFE"/>
    <w:rsid w:val="00FE2F1C"/>
    <w:rsid w:val="00FE2F53"/>
    <w:rsid w:val="00FE2FC8"/>
    <w:rsid w:val="00FE3132"/>
    <w:rsid w:val="00FE31B4"/>
    <w:rsid w:val="00FE31F4"/>
    <w:rsid w:val="00FE3397"/>
    <w:rsid w:val="00FE33FC"/>
    <w:rsid w:val="00FE345E"/>
    <w:rsid w:val="00FE3553"/>
    <w:rsid w:val="00FE35AF"/>
    <w:rsid w:val="00FE36EA"/>
    <w:rsid w:val="00FE3734"/>
    <w:rsid w:val="00FE3765"/>
    <w:rsid w:val="00FE37B2"/>
    <w:rsid w:val="00FE3831"/>
    <w:rsid w:val="00FE383D"/>
    <w:rsid w:val="00FE387E"/>
    <w:rsid w:val="00FE388D"/>
    <w:rsid w:val="00FE38C3"/>
    <w:rsid w:val="00FE38FA"/>
    <w:rsid w:val="00FE3904"/>
    <w:rsid w:val="00FE391C"/>
    <w:rsid w:val="00FE397B"/>
    <w:rsid w:val="00FE3A2F"/>
    <w:rsid w:val="00FE3A96"/>
    <w:rsid w:val="00FE3AC0"/>
    <w:rsid w:val="00FE3B24"/>
    <w:rsid w:val="00FE3B50"/>
    <w:rsid w:val="00FE3BCA"/>
    <w:rsid w:val="00FE3C8A"/>
    <w:rsid w:val="00FE3D43"/>
    <w:rsid w:val="00FE3D92"/>
    <w:rsid w:val="00FE3E96"/>
    <w:rsid w:val="00FE3F92"/>
    <w:rsid w:val="00FE3FF9"/>
    <w:rsid w:val="00FE4059"/>
    <w:rsid w:val="00FE4129"/>
    <w:rsid w:val="00FE4145"/>
    <w:rsid w:val="00FE4168"/>
    <w:rsid w:val="00FE4236"/>
    <w:rsid w:val="00FE42B4"/>
    <w:rsid w:val="00FE42EB"/>
    <w:rsid w:val="00FE431A"/>
    <w:rsid w:val="00FE4392"/>
    <w:rsid w:val="00FE43CA"/>
    <w:rsid w:val="00FE4430"/>
    <w:rsid w:val="00FE4477"/>
    <w:rsid w:val="00FE4505"/>
    <w:rsid w:val="00FE4564"/>
    <w:rsid w:val="00FE45F4"/>
    <w:rsid w:val="00FE4638"/>
    <w:rsid w:val="00FE4654"/>
    <w:rsid w:val="00FE481E"/>
    <w:rsid w:val="00FE4892"/>
    <w:rsid w:val="00FE48C8"/>
    <w:rsid w:val="00FE48D1"/>
    <w:rsid w:val="00FE4919"/>
    <w:rsid w:val="00FE49B3"/>
    <w:rsid w:val="00FE49C6"/>
    <w:rsid w:val="00FE4A61"/>
    <w:rsid w:val="00FE4A9D"/>
    <w:rsid w:val="00FE4B1A"/>
    <w:rsid w:val="00FE4BD7"/>
    <w:rsid w:val="00FE4C0A"/>
    <w:rsid w:val="00FE4DB6"/>
    <w:rsid w:val="00FE4E17"/>
    <w:rsid w:val="00FE4E74"/>
    <w:rsid w:val="00FE4F51"/>
    <w:rsid w:val="00FE4F5A"/>
    <w:rsid w:val="00FE512B"/>
    <w:rsid w:val="00FE515A"/>
    <w:rsid w:val="00FE516A"/>
    <w:rsid w:val="00FE518F"/>
    <w:rsid w:val="00FE51B6"/>
    <w:rsid w:val="00FE51C8"/>
    <w:rsid w:val="00FE5259"/>
    <w:rsid w:val="00FE5359"/>
    <w:rsid w:val="00FE547C"/>
    <w:rsid w:val="00FE559C"/>
    <w:rsid w:val="00FE568D"/>
    <w:rsid w:val="00FE56AA"/>
    <w:rsid w:val="00FE577F"/>
    <w:rsid w:val="00FE57D1"/>
    <w:rsid w:val="00FE5817"/>
    <w:rsid w:val="00FE58B7"/>
    <w:rsid w:val="00FE5984"/>
    <w:rsid w:val="00FE59FA"/>
    <w:rsid w:val="00FE5A41"/>
    <w:rsid w:val="00FE5BA3"/>
    <w:rsid w:val="00FE5BDA"/>
    <w:rsid w:val="00FE5BF5"/>
    <w:rsid w:val="00FE5C45"/>
    <w:rsid w:val="00FE5C4D"/>
    <w:rsid w:val="00FE5CE3"/>
    <w:rsid w:val="00FE5DB9"/>
    <w:rsid w:val="00FE5F30"/>
    <w:rsid w:val="00FE5F98"/>
    <w:rsid w:val="00FE5FF7"/>
    <w:rsid w:val="00FE602F"/>
    <w:rsid w:val="00FE6041"/>
    <w:rsid w:val="00FE60B7"/>
    <w:rsid w:val="00FE6178"/>
    <w:rsid w:val="00FE61DA"/>
    <w:rsid w:val="00FE624A"/>
    <w:rsid w:val="00FE6280"/>
    <w:rsid w:val="00FE6329"/>
    <w:rsid w:val="00FE6359"/>
    <w:rsid w:val="00FE64CD"/>
    <w:rsid w:val="00FE65AA"/>
    <w:rsid w:val="00FE65B7"/>
    <w:rsid w:val="00FE6619"/>
    <w:rsid w:val="00FE663D"/>
    <w:rsid w:val="00FE6804"/>
    <w:rsid w:val="00FE6841"/>
    <w:rsid w:val="00FE6874"/>
    <w:rsid w:val="00FE68BB"/>
    <w:rsid w:val="00FE68E7"/>
    <w:rsid w:val="00FE68FB"/>
    <w:rsid w:val="00FE694D"/>
    <w:rsid w:val="00FE69F2"/>
    <w:rsid w:val="00FE6A6C"/>
    <w:rsid w:val="00FE6A8A"/>
    <w:rsid w:val="00FE6AA3"/>
    <w:rsid w:val="00FE6AAF"/>
    <w:rsid w:val="00FE6B9E"/>
    <w:rsid w:val="00FE6BC5"/>
    <w:rsid w:val="00FE6C0B"/>
    <w:rsid w:val="00FE6C6A"/>
    <w:rsid w:val="00FE6CC3"/>
    <w:rsid w:val="00FE6CF7"/>
    <w:rsid w:val="00FE6D70"/>
    <w:rsid w:val="00FE6DBE"/>
    <w:rsid w:val="00FE6DF9"/>
    <w:rsid w:val="00FE6DFF"/>
    <w:rsid w:val="00FE6EE0"/>
    <w:rsid w:val="00FE6F90"/>
    <w:rsid w:val="00FE6FA6"/>
    <w:rsid w:val="00FE6FFD"/>
    <w:rsid w:val="00FE7064"/>
    <w:rsid w:val="00FE7104"/>
    <w:rsid w:val="00FE7114"/>
    <w:rsid w:val="00FE71DB"/>
    <w:rsid w:val="00FE723B"/>
    <w:rsid w:val="00FE72A1"/>
    <w:rsid w:val="00FE73BA"/>
    <w:rsid w:val="00FE73CF"/>
    <w:rsid w:val="00FE7407"/>
    <w:rsid w:val="00FE7444"/>
    <w:rsid w:val="00FE7451"/>
    <w:rsid w:val="00FE749A"/>
    <w:rsid w:val="00FE754B"/>
    <w:rsid w:val="00FE759F"/>
    <w:rsid w:val="00FE75C2"/>
    <w:rsid w:val="00FE75DC"/>
    <w:rsid w:val="00FE75FB"/>
    <w:rsid w:val="00FE7652"/>
    <w:rsid w:val="00FE765B"/>
    <w:rsid w:val="00FE766A"/>
    <w:rsid w:val="00FE77D7"/>
    <w:rsid w:val="00FE7922"/>
    <w:rsid w:val="00FE7958"/>
    <w:rsid w:val="00FE79CE"/>
    <w:rsid w:val="00FE7A02"/>
    <w:rsid w:val="00FE7A67"/>
    <w:rsid w:val="00FE7B2D"/>
    <w:rsid w:val="00FE7BA7"/>
    <w:rsid w:val="00FE7BF7"/>
    <w:rsid w:val="00FE7C5B"/>
    <w:rsid w:val="00FE7D14"/>
    <w:rsid w:val="00FE7D30"/>
    <w:rsid w:val="00FE7D6A"/>
    <w:rsid w:val="00FE7DA9"/>
    <w:rsid w:val="00FE7DBF"/>
    <w:rsid w:val="00FE7DC4"/>
    <w:rsid w:val="00FE7E63"/>
    <w:rsid w:val="00FE7EC3"/>
    <w:rsid w:val="00FE7FCA"/>
    <w:rsid w:val="00FF0016"/>
    <w:rsid w:val="00FF0059"/>
    <w:rsid w:val="00FF00D6"/>
    <w:rsid w:val="00FF0189"/>
    <w:rsid w:val="00FF0213"/>
    <w:rsid w:val="00FF0230"/>
    <w:rsid w:val="00FF0233"/>
    <w:rsid w:val="00FF025F"/>
    <w:rsid w:val="00FF030E"/>
    <w:rsid w:val="00FF037D"/>
    <w:rsid w:val="00FF0387"/>
    <w:rsid w:val="00FF03A7"/>
    <w:rsid w:val="00FF03F1"/>
    <w:rsid w:val="00FF04BA"/>
    <w:rsid w:val="00FF04E5"/>
    <w:rsid w:val="00FF0544"/>
    <w:rsid w:val="00FF05DA"/>
    <w:rsid w:val="00FF0611"/>
    <w:rsid w:val="00FF0672"/>
    <w:rsid w:val="00FF06DA"/>
    <w:rsid w:val="00FF06DF"/>
    <w:rsid w:val="00FF0767"/>
    <w:rsid w:val="00FF076A"/>
    <w:rsid w:val="00FF07C7"/>
    <w:rsid w:val="00FF082C"/>
    <w:rsid w:val="00FF0865"/>
    <w:rsid w:val="00FF087C"/>
    <w:rsid w:val="00FF08B0"/>
    <w:rsid w:val="00FF090E"/>
    <w:rsid w:val="00FF0910"/>
    <w:rsid w:val="00FF092B"/>
    <w:rsid w:val="00FF09E9"/>
    <w:rsid w:val="00FF0A30"/>
    <w:rsid w:val="00FF0AFC"/>
    <w:rsid w:val="00FF0B64"/>
    <w:rsid w:val="00FF0B73"/>
    <w:rsid w:val="00FF0B88"/>
    <w:rsid w:val="00FF0CA0"/>
    <w:rsid w:val="00FF0D3D"/>
    <w:rsid w:val="00FF0E21"/>
    <w:rsid w:val="00FF0E2D"/>
    <w:rsid w:val="00FF0E33"/>
    <w:rsid w:val="00FF0EE6"/>
    <w:rsid w:val="00FF0F72"/>
    <w:rsid w:val="00FF1008"/>
    <w:rsid w:val="00FF1017"/>
    <w:rsid w:val="00FF1046"/>
    <w:rsid w:val="00FF1080"/>
    <w:rsid w:val="00FF1098"/>
    <w:rsid w:val="00FF10D2"/>
    <w:rsid w:val="00FF10EE"/>
    <w:rsid w:val="00FF1117"/>
    <w:rsid w:val="00FF113A"/>
    <w:rsid w:val="00FF1161"/>
    <w:rsid w:val="00FF1220"/>
    <w:rsid w:val="00FF1281"/>
    <w:rsid w:val="00FF12B4"/>
    <w:rsid w:val="00FF132F"/>
    <w:rsid w:val="00FF13B4"/>
    <w:rsid w:val="00FF14E2"/>
    <w:rsid w:val="00FF15B3"/>
    <w:rsid w:val="00FF15E4"/>
    <w:rsid w:val="00FF173A"/>
    <w:rsid w:val="00FF18D4"/>
    <w:rsid w:val="00FF1919"/>
    <w:rsid w:val="00FF19CC"/>
    <w:rsid w:val="00FF1A03"/>
    <w:rsid w:val="00FF1A12"/>
    <w:rsid w:val="00FF1A76"/>
    <w:rsid w:val="00FF1AAA"/>
    <w:rsid w:val="00FF1B2E"/>
    <w:rsid w:val="00FF1B9C"/>
    <w:rsid w:val="00FF1C6E"/>
    <w:rsid w:val="00FF1CB0"/>
    <w:rsid w:val="00FF1D1B"/>
    <w:rsid w:val="00FF1E1D"/>
    <w:rsid w:val="00FF1E5D"/>
    <w:rsid w:val="00FF1E91"/>
    <w:rsid w:val="00FF1F4F"/>
    <w:rsid w:val="00FF1FAB"/>
    <w:rsid w:val="00FF2009"/>
    <w:rsid w:val="00FF2019"/>
    <w:rsid w:val="00FF20AF"/>
    <w:rsid w:val="00FF2139"/>
    <w:rsid w:val="00FF2148"/>
    <w:rsid w:val="00FF214A"/>
    <w:rsid w:val="00FF2209"/>
    <w:rsid w:val="00FF234D"/>
    <w:rsid w:val="00FF2476"/>
    <w:rsid w:val="00FF24F1"/>
    <w:rsid w:val="00FF252E"/>
    <w:rsid w:val="00FF25C2"/>
    <w:rsid w:val="00FF2754"/>
    <w:rsid w:val="00FF2759"/>
    <w:rsid w:val="00FF2768"/>
    <w:rsid w:val="00FF281B"/>
    <w:rsid w:val="00FF2875"/>
    <w:rsid w:val="00FF28D7"/>
    <w:rsid w:val="00FF28F1"/>
    <w:rsid w:val="00FF292D"/>
    <w:rsid w:val="00FF296E"/>
    <w:rsid w:val="00FF2A13"/>
    <w:rsid w:val="00FF2A3F"/>
    <w:rsid w:val="00FF2ABC"/>
    <w:rsid w:val="00FF2B23"/>
    <w:rsid w:val="00FF2B2E"/>
    <w:rsid w:val="00FF2BFB"/>
    <w:rsid w:val="00FF2C02"/>
    <w:rsid w:val="00FF2C18"/>
    <w:rsid w:val="00FF2D67"/>
    <w:rsid w:val="00FF2E38"/>
    <w:rsid w:val="00FF2E52"/>
    <w:rsid w:val="00FF2F84"/>
    <w:rsid w:val="00FF2FB6"/>
    <w:rsid w:val="00FF2FD6"/>
    <w:rsid w:val="00FF306E"/>
    <w:rsid w:val="00FF3125"/>
    <w:rsid w:val="00FF31B2"/>
    <w:rsid w:val="00FF3234"/>
    <w:rsid w:val="00FF32E8"/>
    <w:rsid w:val="00FF33CE"/>
    <w:rsid w:val="00FF3453"/>
    <w:rsid w:val="00FF35BE"/>
    <w:rsid w:val="00FF360B"/>
    <w:rsid w:val="00FF37D2"/>
    <w:rsid w:val="00FF3812"/>
    <w:rsid w:val="00FF393D"/>
    <w:rsid w:val="00FF3A30"/>
    <w:rsid w:val="00FF3AAF"/>
    <w:rsid w:val="00FF3B2D"/>
    <w:rsid w:val="00FF3D39"/>
    <w:rsid w:val="00FF3D8A"/>
    <w:rsid w:val="00FF3DA8"/>
    <w:rsid w:val="00FF3DBC"/>
    <w:rsid w:val="00FF3E14"/>
    <w:rsid w:val="00FF3E37"/>
    <w:rsid w:val="00FF3E50"/>
    <w:rsid w:val="00FF3EF2"/>
    <w:rsid w:val="00FF3EFC"/>
    <w:rsid w:val="00FF3F72"/>
    <w:rsid w:val="00FF3F8D"/>
    <w:rsid w:val="00FF40D4"/>
    <w:rsid w:val="00FF40EB"/>
    <w:rsid w:val="00FF40F5"/>
    <w:rsid w:val="00FF41AF"/>
    <w:rsid w:val="00FF41FF"/>
    <w:rsid w:val="00FF425A"/>
    <w:rsid w:val="00FF4296"/>
    <w:rsid w:val="00FF42B2"/>
    <w:rsid w:val="00FF431E"/>
    <w:rsid w:val="00FF4363"/>
    <w:rsid w:val="00FF4374"/>
    <w:rsid w:val="00FF4410"/>
    <w:rsid w:val="00FF447E"/>
    <w:rsid w:val="00FF44DB"/>
    <w:rsid w:val="00FF457B"/>
    <w:rsid w:val="00FF45DE"/>
    <w:rsid w:val="00FF45F5"/>
    <w:rsid w:val="00FF4604"/>
    <w:rsid w:val="00FF465A"/>
    <w:rsid w:val="00FF4833"/>
    <w:rsid w:val="00FF4877"/>
    <w:rsid w:val="00FF4918"/>
    <w:rsid w:val="00FF4941"/>
    <w:rsid w:val="00FF4967"/>
    <w:rsid w:val="00FF4984"/>
    <w:rsid w:val="00FF49AF"/>
    <w:rsid w:val="00FF4A25"/>
    <w:rsid w:val="00FF4A43"/>
    <w:rsid w:val="00FF4A5D"/>
    <w:rsid w:val="00FF4B16"/>
    <w:rsid w:val="00FF4B5D"/>
    <w:rsid w:val="00FF4B6B"/>
    <w:rsid w:val="00FF4B98"/>
    <w:rsid w:val="00FF4EB6"/>
    <w:rsid w:val="00FF4EC2"/>
    <w:rsid w:val="00FF4F87"/>
    <w:rsid w:val="00FF4FAA"/>
    <w:rsid w:val="00FF5046"/>
    <w:rsid w:val="00FF5140"/>
    <w:rsid w:val="00FF5160"/>
    <w:rsid w:val="00FF51A4"/>
    <w:rsid w:val="00FF51BE"/>
    <w:rsid w:val="00FF51DD"/>
    <w:rsid w:val="00FF51EA"/>
    <w:rsid w:val="00FF5202"/>
    <w:rsid w:val="00FF52E9"/>
    <w:rsid w:val="00FF5329"/>
    <w:rsid w:val="00FF5454"/>
    <w:rsid w:val="00FF5474"/>
    <w:rsid w:val="00FF5497"/>
    <w:rsid w:val="00FF54AC"/>
    <w:rsid w:val="00FF54E7"/>
    <w:rsid w:val="00FF5572"/>
    <w:rsid w:val="00FF569C"/>
    <w:rsid w:val="00FF56B1"/>
    <w:rsid w:val="00FF57CD"/>
    <w:rsid w:val="00FF57F7"/>
    <w:rsid w:val="00FF5816"/>
    <w:rsid w:val="00FF5898"/>
    <w:rsid w:val="00FF5A9C"/>
    <w:rsid w:val="00FF5AB1"/>
    <w:rsid w:val="00FF5B30"/>
    <w:rsid w:val="00FF5B40"/>
    <w:rsid w:val="00FF5BEF"/>
    <w:rsid w:val="00FF5C0A"/>
    <w:rsid w:val="00FF5C45"/>
    <w:rsid w:val="00FF5CA7"/>
    <w:rsid w:val="00FF5CC2"/>
    <w:rsid w:val="00FF5CFE"/>
    <w:rsid w:val="00FF5D00"/>
    <w:rsid w:val="00FF5DA1"/>
    <w:rsid w:val="00FF5E18"/>
    <w:rsid w:val="00FF5ECD"/>
    <w:rsid w:val="00FF5ED0"/>
    <w:rsid w:val="00FF5EF5"/>
    <w:rsid w:val="00FF5F2D"/>
    <w:rsid w:val="00FF5FA5"/>
    <w:rsid w:val="00FF5FD1"/>
    <w:rsid w:val="00FF6131"/>
    <w:rsid w:val="00FF61D1"/>
    <w:rsid w:val="00FF61F4"/>
    <w:rsid w:val="00FF622A"/>
    <w:rsid w:val="00FF6246"/>
    <w:rsid w:val="00FF62D2"/>
    <w:rsid w:val="00FF62D6"/>
    <w:rsid w:val="00FF6310"/>
    <w:rsid w:val="00FF636B"/>
    <w:rsid w:val="00FF63E6"/>
    <w:rsid w:val="00FF64C6"/>
    <w:rsid w:val="00FF64D7"/>
    <w:rsid w:val="00FF653A"/>
    <w:rsid w:val="00FF656D"/>
    <w:rsid w:val="00FF65B2"/>
    <w:rsid w:val="00FF65F1"/>
    <w:rsid w:val="00FF661C"/>
    <w:rsid w:val="00FF661E"/>
    <w:rsid w:val="00FF669B"/>
    <w:rsid w:val="00FF66B7"/>
    <w:rsid w:val="00FF66F9"/>
    <w:rsid w:val="00FF681D"/>
    <w:rsid w:val="00FF6A45"/>
    <w:rsid w:val="00FF6A64"/>
    <w:rsid w:val="00FF6AB0"/>
    <w:rsid w:val="00FF6AF6"/>
    <w:rsid w:val="00FF6B0B"/>
    <w:rsid w:val="00FF6BAD"/>
    <w:rsid w:val="00FF6C67"/>
    <w:rsid w:val="00FF6C81"/>
    <w:rsid w:val="00FF6CA0"/>
    <w:rsid w:val="00FF6CE7"/>
    <w:rsid w:val="00FF6D3A"/>
    <w:rsid w:val="00FF6D52"/>
    <w:rsid w:val="00FF6D7C"/>
    <w:rsid w:val="00FF6DAC"/>
    <w:rsid w:val="00FF6DE7"/>
    <w:rsid w:val="00FF6E0C"/>
    <w:rsid w:val="00FF6E21"/>
    <w:rsid w:val="00FF6E2C"/>
    <w:rsid w:val="00FF6E47"/>
    <w:rsid w:val="00FF6F30"/>
    <w:rsid w:val="00FF6F52"/>
    <w:rsid w:val="00FF6F6B"/>
    <w:rsid w:val="00FF6F6D"/>
    <w:rsid w:val="00FF6F88"/>
    <w:rsid w:val="00FF6FAD"/>
    <w:rsid w:val="00FF6FE3"/>
    <w:rsid w:val="00FF703E"/>
    <w:rsid w:val="00FF7064"/>
    <w:rsid w:val="00FF70AE"/>
    <w:rsid w:val="00FF7249"/>
    <w:rsid w:val="00FF7275"/>
    <w:rsid w:val="00FF7277"/>
    <w:rsid w:val="00FF7290"/>
    <w:rsid w:val="00FF732A"/>
    <w:rsid w:val="00FF7437"/>
    <w:rsid w:val="00FF744F"/>
    <w:rsid w:val="00FF74D8"/>
    <w:rsid w:val="00FF7551"/>
    <w:rsid w:val="00FF7597"/>
    <w:rsid w:val="00FF759A"/>
    <w:rsid w:val="00FF75C2"/>
    <w:rsid w:val="00FF771A"/>
    <w:rsid w:val="00FF777F"/>
    <w:rsid w:val="00FF786F"/>
    <w:rsid w:val="00FF793B"/>
    <w:rsid w:val="00FF7A29"/>
    <w:rsid w:val="00FF7A77"/>
    <w:rsid w:val="00FF7AB2"/>
    <w:rsid w:val="00FF7B0E"/>
    <w:rsid w:val="00FF7B5F"/>
    <w:rsid w:val="00FF7BFF"/>
    <w:rsid w:val="00FF7C8A"/>
    <w:rsid w:val="00FF7C8D"/>
    <w:rsid w:val="00FF7C8E"/>
    <w:rsid w:val="00FF7C95"/>
    <w:rsid w:val="00FF7C9A"/>
    <w:rsid w:val="00FF7CFA"/>
    <w:rsid w:val="00FF7D23"/>
    <w:rsid w:val="00FF7D37"/>
    <w:rsid w:val="00FF7D3A"/>
    <w:rsid w:val="00FF7D94"/>
    <w:rsid w:val="00FF7E31"/>
    <w:rsid w:val="00FF7E52"/>
    <w:rsid w:val="00FF7E83"/>
    <w:rsid w:val="00FF7ED1"/>
    <w:rsid w:val="00FF7EEC"/>
    <w:rsid w:val="00FF7F92"/>
    <w:rsid w:val="010A205B"/>
    <w:rsid w:val="010A5465"/>
    <w:rsid w:val="01180705"/>
    <w:rsid w:val="011A4829"/>
    <w:rsid w:val="013A9A8F"/>
    <w:rsid w:val="013B7F82"/>
    <w:rsid w:val="013C4BC1"/>
    <w:rsid w:val="013EE90C"/>
    <w:rsid w:val="014865FE"/>
    <w:rsid w:val="014C9D78"/>
    <w:rsid w:val="014D8A51"/>
    <w:rsid w:val="0158641F"/>
    <w:rsid w:val="015A28C6"/>
    <w:rsid w:val="015DFA4C"/>
    <w:rsid w:val="0164509C"/>
    <w:rsid w:val="016AFE83"/>
    <w:rsid w:val="017FABA1"/>
    <w:rsid w:val="0180AAD9"/>
    <w:rsid w:val="0184FC7D"/>
    <w:rsid w:val="0188AFB0"/>
    <w:rsid w:val="018D6820"/>
    <w:rsid w:val="018DB6D2"/>
    <w:rsid w:val="01960705"/>
    <w:rsid w:val="019A5AF0"/>
    <w:rsid w:val="019C75A5"/>
    <w:rsid w:val="01A19E3B"/>
    <w:rsid w:val="01B129BD"/>
    <w:rsid w:val="01DDC6D6"/>
    <w:rsid w:val="01E6DB4F"/>
    <w:rsid w:val="01FCBEF6"/>
    <w:rsid w:val="020AC511"/>
    <w:rsid w:val="020F8A8B"/>
    <w:rsid w:val="0231612F"/>
    <w:rsid w:val="0231BE75"/>
    <w:rsid w:val="02469CCE"/>
    <w:rsid w:val="02476031"/>
    <w:rsid w:val="024ECCD2"/>
    <w:rsid w:val="0255456B"/>
    <w:rsid w:val="0264BE90"/>
    <w:rsid w:val="026C3C6F"/>
    <w:rsid w:val="0276B6C8"/>
    <w:rsid w:val="027EBAB1"/>
    <w:rsid w:val="028522C6"/>
    <w:rsid w:val="02963306"/>
    <w:rsid w:val="02A58682"/>
    <w:rsid w:val="02A9D7CC"/>
    <w:rsid w:val="02AA6544"/>
    <w:rsid w:val="02AE47F9"/>
    <w:rsid w:val="02B8E503"/>
    <w:rsid w:val="02BAA562"/>
    <w:rsid w:val="02BE3070"/>
    <w:rsid w:val="02CA7ECB"/>
    <w:rsid w:val="02D4F29D"/>
    <w:rsid w:val="02ECE307"/>
    <w:rsid w:val="02FA8480"/>
    <w:rsid w:val="0305618A"/>
    <w:rsid w:val="030A6AFF"/>
    <w:rsid w:val="03231DEF"/>
    <w:rsid w:val="0325EB57"/>
    <w:rsid w:val="0325FE2E"/>
    <w:rsid w:val="034201FC"/>
    <w:rsid w:val="03441CBB"/>
    <w:rsid w:val="0363F82C"/>
    <w:rsid w:val="03663A16"/>
    <w:rsid w:val="0385B61F"/>
    <w:rsid w:val="038E8F19"/>
    <w:rsid w:val="039EC17A"/>
    <w:rsid w:val="03C0C92E"/>
    <w:rsid w:val="03C1A1C0"/>
    <w:rsid w:val="03C76DB0"/>
    <w:rsid w:val="03CCDE0F"/>
    <w:rsid w:val="03CE4F43"/>
    <w:rsid w:val="03D46608"/>
    <w:rsid w:val="03D60268"/>
    <w:rsid w:val="03E11E8B"/>
    <w:rsid w:val="03EB4F74"/>
    <w:rsid w:val="03ED5332"/>
    <w:rsid w:val="03F1581B"/>
    <w:rsid w:val="03F6D88C"/>
    <w:rsid w:val="03F90378"/>
    <w:rsid w:val="040103F0"/>
    <w:rsid w:val="040C18CD"/>
    <w:rsid w:val="040D8F1C"/>
    <w:rsid w:val="0426AE9B"/>
    <w:rsid w:val="043A0A3F"/>
    <w:rsid w:val="043E4361"/>
    <w:rsid w:val="043EB1ED"/>
    <w:rsid w:val="04431874"/>
    <w:rsid w:val="046AEA1F"/>
    <w:rsid w:val="046B967B"/>
    <w:rsid w:val="0475512C"/>
    <w:rsid w:val="047C058E"/>
    <w:rsid w:val="048CBA93"/>
    <w:rsid w:val="0491B659"/>
    <w:rsid w:val="049616F4"/>
    <w:rsid w:val="0496BFE2"/>
    <w:rsid w:val="04AF2F8C"/>
    <w:rsid w:val="04B69B4E"/>
    <w:rsid w:val="04CBE762"/>
    <w:rsid w:val="04D88B2D"/>
    <w:rsid w:val="04DE623D"/>
    <w:rsid w:val="04E7D399"/>
    <w:rsid w:val="04FC720C"/>
    <w:rsid w:val="04FDE6BC"/>
    <w:rsid w:val="0505085B"/>
    <w:rsid w:val="050DCD87"/>
    <w:rsid w:val="0513E260"/>
    <w:rsid w:val="0515D5A1"/>
    <w:rsid w:val="051CC087"/>
    <w:rsid w:val="051DE8E2"/>
    <w:rsid w:val="05531F45"/>
    <w:rsid w:val="055B36CE"/>
    <w:rsid w:val="0584F186"/>
    <w:rsid w:val="058B3C8E"/>
    <w:rsid w:val="059146B5"/>
    <w:rsid w:val="0598E2CD"/>
    <w:rsid w:val="05A1FB15"/>
    <w:rsid w:val="05A2058E"/>
    <w:rsid w:val="05A3476E"/>
    <w:rsid w:val="05BAAB23"/>
    <w:rsid w:val="05BD6A9E"/>
    <w:rsid w:val="05C296C2"/>
    <w:rsid w:val="05C46921"/>
    <w:rsid w:val="05E1D243"/>
    <w:rsid w:val="05EA6672"/>
    <w:rsid w:val="05EAE50D"/>
    <w:rsid w:val="05F8B246"/>
    <w:rsid w:val="05FBD59C"/>
    <w:rsid w:val="060A5E1D"/>
    <w:rsid w:val="060FF3EC"/>
    <w:rsid w:val="061A01A7"/>
    <w:rsid w:val="061D0E0C"/>
    <w:rsid w:val="0621CC5E"/>
    <w:rsid w:val="0622D713"/>
    <w:rsid w:val="0634A46C"/>
    <w:rsid w:val="063873D3"/>
    <w:rsid w:val="063C6EE0"/>
    <w:rsid w:val="06469B62"/>
    <w:rsid w:val="0647C003"/>
    <w:rsid w:val="064934C0"/>
    <w:rsid w:val="0649BD78"/>
    <w:rsid w:val="064E9DF1"/>
    <w:rsid w:val="065868AB"/>
    <w:rsid w:val="0661CAD3"/>
    <w:rsid w:val="06721376"/>
    <w:rsid w:val="068180FA"/>
    <w:rsid w:val="0682D914"/>
    <w:rsid w:val="06837F9A"/>
    <w:rsid w:val="068C15F9"/>
    <w:rsid w:val="068D371A"/>
    <w:rsid w:val="068DB80B"/>
    <w:rsid w:val="069FCDA3"/>
    <w:rsid w:val="06A98424"/>
    <w:rsid w:val="06B6C72D"/>
    <w:rsid w:val="06B9C529"/>
    <w:rsid w:val="06BE17FD"/>
    <w:rsid w:val="06BEBC77"/>
    <w:rsid w:val="06DB11F1"/>
    <w:rsid w:val="06DD69E8"/>
    <w:rsid w:val="06DFFC41"/>
    <w:rsid w:val="06E0978E"/>
    <w:rsid w:val="06FBDD08"/>
    <w:rsid w:val="06FE147F"/>
    <w:rsid w:val="070427BA"/>
    <w:rsid w:val="070E733E"/>
    <w:rsid w:val="070F82AE"/>
    <w:rsid w:val="070FD001"/>
    <w:rsid w:val="071033A1"/>
    <w:rsid w:val="07120175"/>
    <w:rsid w:val="0714DD39"/>
    <w:rsid w:val="0716BE8F"/>
    <w:rsid w:val="07183D5B"/>
    <w:rsid w:val="0718974F"/>
    <w:rsid w:val="071D2B28"/>
    <w:rsid w:val="072AA806"/>
    <w:rsid w:val="074543A8"/>
    <w:rsid w:val="075044E4"/>
    <w:rsid w:val="077E562E"/>
    <w:rsid w:val="077FC33D"/>
    <w:rsid w:val="07814601"/>
    <w:rsid w:val="079C9A32"/>
    <w:rsid w:val="079E3121"/>
    <w:rsid w:val="07A2DEA1"/>
    <w:rsid w:val="07A5CCE0"/>
    <w:rsid w:val="07B17ED8"/>
    <w:rsid w:val="07B33099"/>
    <w:rsid w:val="07E31FCF"/>
    <w:rsid w:val="07E46000"/>
    <w:rsid w:val="080193F8"/>
    <w:rsid w:val="0803D7A8"/>
    <w:rsid w:val="08085BF0"/>
    <w:rsid w:val="080EC1CF"/>
    <w:rsid w:val="0811611C"/>
    <w:rsid w:val="0814F421"/>
    <w:rsid w:val="08159272"/>
    <w:rsid w:val="0818E518"/>
    <w:rsid w:val="0822D6B1"/>
    <w:rsid w:val="082E04DB"/>
    <w:rsid w:val="084EB14D"/>
    <w:rsid w:val="08579160"/>
    <w:rsid w:val="0879D506"/>
    <w:rsid w:val="08847053"/>
    <w:rsid w:val="08857A5B"/>
    <w:rsid w:val="088D71F9"/>
    <w:rsid w:val="088F809E"/>
    <w:rsid w:val="08A6B37F"/>
    <w:rsid w:val="08AE372A"/>
    <w:rsid w:val="08BA6E4B"/>
    <w:rsid w:val="08BBCFF6"/>
    <w:rsid w:val="08BF3CB0"/>
    <w:rsid w:val="08CB6204"/>
    <w:rsid w:val="08EA3C3A"/>
    <w:rsid w:val="08F1C2BA"/>
    <w:rsid w:val="08FFF570"/>
    <w:rsid w:val="09116B8A"/>
    <w:rsid w:val="0913CA5F"/>
    <w:rsid w:val="09156116"/>
    <w:rsid w:val="09171A88"/>
    <w:rsid w:val="0925A812"/>
    <w:rsid w:val="092D120E"/>
    <w:rsid w:val="0939E1E3"/>
    <w:rsid w:val="09537D3D"/>
    <w:rsid w:val="0956DF26"/>
    <w:rsid w:val="09582712"/>
    <w:rsid w:val="095C9257"/>
    <w:rsid w:val="09697B34"/>
    <w:rsid w:val="096FB472"/>
    <w:rsid w:val="0990338E"/>
    <w:rsid w:val="0996F05F"/>
    <w:rsid w:val="099B97B0"/>
    <w:rsid w:val="09A2F40F"/>
    <w:rsid w:val="09A314ED"/>
    <w:rsid w:val="09A620C0"/>
    <w:rsid w:val="09B6917D"/>
    <w:rsid w:val="09BB224F"/>
    <w:rsid w:val="09C48B92"/>
    <w:rsid w:val="09C54160"/>
    <w:rsid w:val="09CE0069"/>
    <w:rsid w:val="09CE6B54"/>
    <w:rsid w:val="09D33084"/>
    <w:rsid w:val="09D606E3"/>
    <w:rsid w:val="09D86107"/>
    <w:rsid w:val="09EC55D7"/>
    <w:rsid w:val="09F72D60"/>
    <w:rsid w:val="09F898C6"/>
    <w:rsid w:val="09FE8D5C"/>
    <w:rsid w:val="0A0F75A6"/>
    <w:rsid w:val="0A11845E"/>
    <w:rsid w:val="0A139D30"/>
    <w:rsid w:val="0A1E6ACA"/>
    <w:rsid w:val="0A2D1E2C"/>
    <w:rsid w:val="0A2F7EE3"/>
    <w:rsid w:val="0A4B9DE8"/>
    <w:rsid w:val="0A54B104"/>
    <w:rsid w:val="0A5732B1"/>
    <w:rsid w:val="0A661AC3"/>
    <w:rsid w:val="0A6F1DC4"/>
    <w:rsid w:val="0A8BA088"/>
    <w:rsid w:val="0A8D64B5"/>
    <w:rsid w:val="0A8DC8FF"/>
    <w:rsid w:val="0A94465F"/>
    <w:rsid w:val="0A98C915"/>
    <w:rsid w:val="0A992C3D"/>
    <w:rsid w:val="0AC3F24B"/>
    <w:rsid w:val="0AD9E60B"/>
    <w:rsid w:val="0AF50FA8"/>
    <w:rsid w:val="0B0FF0D7"/>
    <w:rsid w:val="0B1150C5"/>
    <w:rsid w:val="0B422988"/>
    <w:rsid w:val="0B427117"/>
    <w:rsid w:val="0B47CC05"/>
    <w:rsid w:val="0B53F249"/>
    <w:rsid w:val="0B5AE96F"/>
    <w:rsid w:val="0B6A23F5"/>
    <w:rsid w:val="0B829922"/>
    <w:rsid w:val="0B836127"/>
    <w:rsid w:val="0B8EF1FF"/>
    <w:rsid w:val="0BAEBE53"/>
    <w:rsid w:val="0BAF800B"/>
    <w:rsid w:val="0BB33309"/>
    <w:rsid w:val="0BB69098"/>
    <w:rsid w:val="0BC5F045"/>
    <w:rsid w:val="0BE2920B"/>
    <w:rsid w:val="0BE419AC"/>
    <w:rsid w:val="0BEE3DD0"/>
    <w:rsid w:val="0BFB6173"/>
    <w:rsid w:val="0C0521EE"/>
    <w:rsid w:val="0C0C2612"/>
    <w:rsid w:val="0C24798C"/>
    <w:rsid w:val="0C34D45B"/>
    <w:rsid w:val="0C36A2CA"/>
    <w:rsid w:val="0C480853"/>
    <w:rsid w:val="0C51674A"/>
    <w:rsid w:val="0C581BFF"/>
    <w:rsid w:val="0C5D5631"/>
    <w:rsid w:val="0C5E95D0"/>
    <w:rsid w:val="0C6447F2"/>
    <w:rsid w:val="0C6A0BA8"/>
    <w:rsid w:val="0C759643"/>
    <w:rsid w:val="0C883E69"/>
    <w:rsid w:val="0C88778D"/>
    <w:rsid w:val="0C943FF4"/>
    <w:rsid w:val="0C9C3BC4"/>
    <w:rsid w:val="0CA48A23"/>
    <w:rsid w:val="0CA4E5BE"/>
    <w:rsid w:val="0CA8A29D"/>
    <w:rsid w:val="0CB2D724"/>
    <w:rsid w:val="0CBA6945"/>
    <w:rsid w:val="0CC43DAC"/>
    <w:rsid w:val="0CCFEB3C"/>
    <w:rsid w:val="0CD51D29"/>
    <w:rsid w:val="0CE75BEE"/>
    <w:rsid w:val="0CE77DD3"/>
    <w:rsid w:val="0CEDA3A2"/>
    <w:rsid w:val="0CEEB91E"/>
    <w:rsid w:val="0CF486EB"/>
    <w:rsid w:val="0CFEAB5B"/>
    <w:rsid w:val="0D0BF62E"/>
    <w:rsid w:val="0D0F638D"/>
    <w:rsid w:val="0D18DD3A"/>
    <w:rsid w:val="0D194B82"/>
    <w:rsid w:val="0D36E17D"/>
    <w:rsid w:val="0D376B83"/>
    <w:rsid w:val="0D38395D"/>
    <w:rsid w:val="0D38B308"/>
    <w:rsid w:val="0D394843"/>
    <w:rsid w:val="0D3C7C9B"/>
    <w:rsid w:val="0D4101E3"/>
    <w:rsid w:val="0D426287"/>
    <w:rsid w:val="0D4DC44F"/>
    <w:rsid w:val="0D541002"/>
    <w:rsid w:val="0D5871EE"/>
    <w:rsid w:val="0D5CE8AC"/>
    <w:rsid w:val="0D60A1C1"/>
    <w:rsid w:val="0D7E1150"/>
    <w:rsid w:val="0D7E5043"/>
    <w:rsid w:val="0D82684A"/>
    <w:rsid w:val="0D827B9B"/>
    <w:rsid w:val="0D832C8A"/>
    <w:rsid w:val="0D838EBA"/>
    <w:rsid w:val="0D8AA63A"/>
    <w:rsid w:val="0D8D30C4"/>
    <w:rsid w:val="0D9097FB"/>
    <w:rsid w:val="0D994A8F"/>
    <w:rsid w:val="0D9E4F9D"/>
    <w:rsid w:val="0DA6F899"/>
    <w:rsid w:val="0DAD100C"/>
    <w:rsid w:val="0DAEE7DF"/>
    <w:rsid w:val="0DD6E888"/>
    <w:rsid w:val="0DEC4640"/>
    <w:rsid w:val="0E02CA67"/>
    <w:rsid w:val="0E0467C2"/>
    <w:rsid w:val="0E08DFFA"/>
    <w:rsid w:val="0E0C54E2"/>
    <w:rsid w:val="0E0CCC55"/>
    <w:rsid w:val="0E164B27"/>
    <w:rsid w:val="0E3EB574"/>
    <w:rsid w:val="0E3FDDE5"/>
    <w:rsid w:val="0E3FF5E0"/>
    <w:rsid w:val="0E43CA60"/>
    <w:rsid w:val="0E6027A7"/>
    <w:rsid w:val="0E69F923"/>
    <w:rsid w:val="0E705699"/>
    <w:rsid w:val="0E93B783"/>
    <w:rsid w:val="0E999CB7"/>
    <w:rsid w:val="0EA0C16F"/>
    <w:rsid w:val="0EB694CD"/>
    <w:rsid w:val="0EBB9997"/>
    <w:rsid w:val="0EC0227E"/>
    <w:rsid w:val="0ED09ED8"/>
    <w:rsid w:val="0ED2E910"/>
    <w:rsid w:val="0EDDC467"/>
    <w:rsid w:val="0EDFDC53"/>
    <w:rsid w:val="0F048FF2"/>
    <w:rsid w:val="0F0AA611"/>
    <w:rsid w:val="0F0D06AC"/>
    <w:rsid w:val="0F102956"/>
    <w:rsid w:val="0F19BF07"/>
    <w:rsid w:val="0F28B5D4"/>
    <w:rsid w:val="0F2C646F"/>
    <w:rsid w:val="0F323372"/>
    <w:rsid w:val="0F3947DB"/>
    <w:rsid w:val="0F563836"/>
    <w:rsid w:val="0F643BD4"/>
    <w:rsid w:val="0F6AC308"/>
    <w:rsid w:val="0F6C3F17"/>
    <w:rsid w:val="0F6DF103"/>
    <w:rsid w:val="0F732EC1"/>
    <w:rsid w:val="0F73A2A4"/>
    <w:rsid w:val="0F7533B3"/>
    <w:rsid w:val="0F837901"/>
    <w:rsid w:val="0F92B572"/>
    <w:rsid w:val="0FA8E67D"/>
    <w:rsid w:val="0FB0ACC9"/>
    <w:rsid w:val="0FB20A3C"/>
    <w:rsid w:val="0FB2AB7E"/>
    <w:rsid w:val="0FB765C0"/>
    <w:rsid w:val="0FBA1348"/>
    <w:rsid w:val="0FBFDF2B"/>
    <w:rsid w:val="0FC41D11"/>
    <w:rsid w:val="0FD6B69A"/>
    <w:rsid w:val="0FDA6886"/>
    <w:rsid w:val="0FDE86A2"/>
    <w:rsid w:val="1003AF72"/>
    <w:rsid w:val="10116469"/>
    <w:rsid w:val="10275C3D"/>
    <w:rsid w:val="102871ED"/>
    <w:rsid w:val="102AD61A"/>
    <w:rsid w:val="102BE1D7"/>
    <w:rsid w:val="10341CD9"/>
    <w:rsid w:val="1034A3F2"/>
    <w:rsid w:val="1042D33A"/>
    <w:rsid w:val="1049C226"/>
    <w:rsid w:val="104A9AAF"/>
    <w:rsid w:val="104C4562"/>
    <w:rsid w:val="1052DCE2"/>
    <w:rsid w:val="105809D1"/>
    <w:rsid w:val="105B8866"/>
    <w:rsid w:val="106140B0"/>
    <w:rsid w:val="109515A7"/>
    <w:rsid w:val="10A269A2"/>
    <w:rsid w:val="10A6C162"/>
    <w:rsid w:val="10D28385"/>
    <w:rsid w:val="10E8F78E"/>
    <w:rsid w:val="10F72666"/>
    <w:rsid w:val="10FAE39E"/>
    <w:rsid w:val="10FCD289"/>
    <w:rsid w:val="111A22B6"/>
    <w:rsid w:val="111E25F0"/>
    <w:rsid w:val="111E8518"/>
    <w:rsid w:val="11270096"/>
    <w:rsid w:val="112968DA"/>
    <w:rsid w:val="112D52F2"/>
    <w:rsid w:val="112DF981"/>
    <w:rsid w:val="112E5057"/>
    <w:rsid w:val="1146C6BC"/>
    <w:rsid w:val="114E1733"/>
    <w:rsid w:val="114ED7C6"/>
    <w:rsid w:val="114F98AC"/>
    <w:rsid w:val="1161B576"/>
    <w:rsid w:val="1167B089"/>
    <w:rsid w:val="116C45C5"/>
    <w:rsid w:val="116E2E80"/>
    <w:rsid w:val="11716B2C"/>
    <w:rsid w:val="1171903F"/>
    <w:rsid w:val="117DF22D"/>
    <w:rsid w:val="119ED127"/>
    <w:rsid w:val="119F8A96"/>
    <w:rsid w:val="11AEB712"/>
    <w:rsid w:val="11B98546"/>
    <w:rsid w:val="11BA1AB1"/>
    <w:rsid w:val="11BAB090"/>
    <w:rsid w:val="11BD9D21"/>
    <w:rsid w:val="11C33E58"/>
    <w:rsid w:val="11D26F8D"/>
    <w:rsid w:val="11D2D157"/>
    <w:rsid w:val="11D75CA8"/>
    <w:rsid w:val="11E08059"/>
    <w:rsid w:val="11E611B7"/>
    <w:rsid w:val="11E7EF53"/>
    <w:rsid w:val="11FBE898"/>
    <w:rsid w:val="11FF55EC"/>
    <w:rsid w:val="1201DDBA"/>
    <w:rsid w:val="121996B3"/>
    <w:rsid w:val="121E2158"/>
    <w:rsid w:val="1228D191"/>
    <w:rsid w:val="1229AE89"/>
    <w:rsid w:val="123581FE"/>
    <w:rsid w:val="123A972B"/>
    <w:rsid w:val="1259212B"/>
    <w:rsid w:val="125D2D25"/>
    <w:rsid w:val="12698A77"/>
    <w:rsid w:val="126ADBA8"/>
    <w:rsid w:val="127B54E9"/>
    <w:rsid w:val="1285FEA0"/>
    <w:rsid w:val="1287F20E"/>
    <w:rsid w:val="12A02168"/>
    <w:rsid w:val="12AB422D"/>
    <w:rsid w:val="12CFB8C8"/>
    <w:rsid w:val="12D998E5"/>
    <w:rsid w:val="12E2A6E3"/>
    <w:rsid w:val="12E33436"/>
    <w:rsid w:val="12FBB128"/>
    <w:rsid w:val="13174C42"/>
    <w:rsid w:val="131DF71D"/>
    <w:rsid w:val="131F1FFC"/>
    <w:rsid w:val="135141D0"/>
    <w:rsid w:val="13787E3B"/>
    <w:rsid w:val="1384FF41"/>
    <w:rsid w:val="13AD4CB7"/>
    <w:rsid w:val="13B72831"/>
    <w:rsid w:val="13B922A4"/>
    <w:rsid w:val="13BD1966"/>
    <w:rsid w:val="13C4C37C"/>
    <w:rsid w:val="13D4F2D9"/>
    <w:rsid w:val="13D735E5"/>
    <w:rsid w:val="13E37CEA"/>
    <w:rsid w:val="13E6EF1D"/>
    <w:rsid w:val="13F03527"/>
    <w:rsid w:val="13F1DA49"/>
    <w:rsid w:val="13F33E97"/>
    <w:rsid w:val="13F9695D"/>
    <w:rsid w:val="140E6393"/>
    <w:rsid w:val="1411F778"/>
    <w:rsid w:val="1415C6A2"/>
    <w:rsid w:val="1417575C"/>
    <w:rsid w:val="1418D4FF"/>
    <w:rsid w:val="1433FF72"/>
    <w:rsid w:val="144A8EF5"/>
    <w:rsid w:val="147764C3"/>
    <w:rsid w:val="1479DCD9"/>
    <w:rsid w:val="147C4C1D"/>
    <w:rsid w:val="147E1101"/>
    <w:rsid w:val="1495F69D"/>
    <w:rsid w:val="14A0FBA5"/>
    <w:rsid w:val="14B135EE"/>
    <w:rsid w:val="14BC39C6"/>
    <w:rsid w:val="14BD9D72"/>
    <w:rsid w:val="14D26403"/>
    <w:rsid w:val="14D65B7E"/>
    <w:rsid w:val="14D65E7A"/>
    <w:rsid w:val="14D83E25"/>
    <w:rsid w:val="14DD9C46"/>
    <w:rsid w:val="14E465D1"/>
    <w:rsid w:val="14E86BAD"/>
    <w:rsid w:val="1502EFA7"/>
    <w:rsid w:val="150D3AD8"/>
    <w:rsid w:val="1525A7F6"/>
    <w:rsid w:val="1525D117"/>
    <w:rsid w:val="1530FA34"/>
    <w:rsid w:val="153B4484"/>
    <w:rsid w:val="154E22BD"/>
    <w:rsid w:val="1558DE4D"/>
    <w:rsid w:val="155C03F8"/>
    <w:rsid w:val="156BEB1A"/>
    <w:rsid w:val="1570B85B"/>
    <w:rsid w:val="1574D19A"/>
    <w:rsid w:val="1577D9F9"/>
    <w:rsid w:val="157F4E7A"/>
    <w:rsid w:val="158F384A"/>
    <w:rsid w:val="1596A3D5"/>
    <w:rsid w:val="159F8B8F"/>
    <w:rsid w:val="159FB159"/>
    <w:rsid w:val="15ABB288"/>
    <w:rsid w:val="15AD742B"/>
    <w:rsid w:val="15BC8A1D"/>
    <w:rsid w:val="15CEAE8F"/>
    <w:rsid w:val="15CFF589"/>
    <w:rsid w:val="15D7A19D"/>
    <w:rsid w:val="15DDCA1B"/>
    <w:rsid w:val="15E23330"/>
    <w:rsid w:val="160D44D4"/>
    <w:rsid w:val="1612397C"/>
    <w:rsid w:val="163352E2"/>
    <w:rsid w:val="163740AE"/>
    <w:rsid w:val="16427BE2"/>
    <w:rsid w:val="1642B5CD"/>
    <w:rsid w:val="164B5352"/>
    <w:rsid w:val="1651EA74"/>
    <w:rsid w:val="1659C3A7"/>
    <w:rsid w:val="1661B290"/>
    <w:rsid w:val="166714F7"/>
    <w:rsid w:val="16708177"/>
    <w:rsid w:val="169875A8"/>
    <w:rsid w:val="16BD332C"/>
    <w:rsid w:val="16C2C44C"/>
    <w:rsid w:val="16C50B1B"/>
    <w:rsid w:val="16D8F935"/>
    <w:rsid w:val="16DDC65C"/>
    <w:rsid w:val="16ECFB62"/>
    <w:rsid w:val="16F86EAE"/>
    <w:rsid w:val="1704D31D"/>
    <w:rsid w:val="170E6ABF"/>
    <w:rsid w:val="170F5D74"/>
    <w:rsid w:val="1714124F"/>
    <w:rsid w:val="1717640E"/>
    <w:rsid w:val="17177FCB"/>
    <w:rsid w:val="17211683"/>
    <w:rsid w:val="1723A23F"/>
    <w:rsid w:val="1725743E"/>
    <w:rsid w:val="17291664"/>
    <w:rsid w:val="172A761E"/>
    <w:rsid w:val="1734F915"/>
    <w:rsid w:val="17412E76"/>
    <w:rsid w:val="174E8DA7"/>
    <w:rsid w:val="17500734"/>
    <w:rsid w:val="175E2F99"/>
    <w:rsid w:val="1788EB1F"/>
    <w:rsid w:val="1790563E"/>
    <w:rsid w:val="17BF7B5E"/>
    <w:rsid w:val="17C40F46"/>
    <w:rsid w:val="17DEC1D3"/>
    <w:rsid w:val="17E827D7"/>
    <w:rsid w:val="17E9DDF1"/>
    <w:rsid w:val="17EEF949"/>
    <w:rsid w:val="17EF3BF0"/>
    <w:rsid w:val="18053D47"/>
    <w:rsid w:val="180A25F1"/>
    <w:rsid w:val="181AB508"/>
    <w:rsid w:val="18310F1D"/>
    <w:rsid w:val="183AA188"/>
    <w:rsid w:val="18410B47"/>
    <w:rsid w:val="184225D2"/>
    <w:rsid w:val="18486BCF"/>
    <w:rsid w:val="184EE8CE"/>
    <w:rsid w:val="1851DF42"/>
    <w:rsid w:val="185A8CCD"/>
    <w:rsid w:val="185FE33B"/>
    <w:rsid w:val="186B9A6F"/>
    <w:rsid w:val="1873053B"/>
    <w:rsid w:val="18742579"/>
    <w:rsid w:val="188FF976"/>
    <w:rsid w:val="18A01DE2"/>
    <w:rsid w:val="18A0746D"/>
    <w:rsid w:val="18A656F5"/>
    <w:rsid w:val="18BEB403"/>
    <w:rsid w:val="18C0638B"/>
    <w:rsid w:val="18D2F2EA"/>
    <w:rsid w:val="18D39B6A"/>
    <w:rsid w:val="18D602AE"/>
    <w:rsid w:val="18EA9A79"/>
    <w:rsid w:val="18F4D9F3"/>
    <w:rsid w:val="18F51F60"/>
    <w:rsid w:val="1903B5C3"/>
    <w:rsid w:val="1906C7CA"/>
    <w:rsid w:val="190C3E48"/>
    <w:rsid w:val="1919D31D"/>
    <w:rsid w:val="191D79F1"/>
    <w:rsid w:val="191EF0AD"/>
    <w:rsid w:val="193846C7"/>
    <w:rsid w:val="193E9DED"/>
    <w:rsid w:val="194BD602"/>
    <w:rsid w:val="194D0830"/>
    <w:rsid w:val="196A05E3"/>
    <w:rsid w:val="198165BF"/>
    <w:rsid w:val="199E4922"/>
    <w:rsid w:val="19A8D0B3"/>
    <w:rsid w:val="19ACCEDB"/>
    <w:rsid w:val="19AE0919"/>
    <w:rsid w:val="19B76E75"/>
    <w:rsid w:val="19B9A441"/>
    <w:rsid w:val="19BE0F8A"/>
    <w:rsid w:val="19C2C87E"/>
    <w:rsid w:val="19C62C2F"/>
    <w:rsid w:val="19CB46A4"/>
    <w:rsid w:val="19CEC39C"/>
    <w:rsid w:val="19D08666"/>
    <w:rsid w:val="19D63812"/>
    <w:rsid w:val="19D86C35"/>
    <w:rsid w:val="19D898CD"/>
    <w:rsid w:val="19E6949F"/>
    <w:rsid w:val="1A02C162"/>
    <w:rsid w:val="1A0E5E7B"/>
    <w:rsid w:val="1A12C3D1"/>
    <w:rsid w:val="1A2123FB"/>
    <w:rsid w:val="1A23C7CB"/>
    <w:rsid w:val="1A2C81C0"/>
    <w:rsid w:val="1A2C85AF"/>
    <w:rsid w:val="1A3BB893"/>
    <w:rsid w:val="1A455D7C"/>
    <w:rsid w:val="1A6CD35C"/>
    <w:rsid w:val="1A6E0BCB"/>
    <w:rsid w:val="1A75F293"/>
    <w:rsid w:val="1A8434A0"/>
    <w:rsid w:val="1A943724"/>
    <w:rsid w:val="1A96356D"/>
    <w:rsid w:val="1AA1E626"/>
    <w:rsid w:val="1AA287AF"/>
    <w:rsid w:val="1AA602D6"/>
    <w:rsid w:val="1AAEB799"/>
    <w:rsid w:val="1ABF2E02"/>
    <w:rsid w:val="1AC700DE"/>
    <w:rsid w:val="1AC924B4"/>
    <w:rsid w:val="1ACE7316"/>
    <w:rsid w:val="1AD2F444"/>
    <w:rsid w:val="1AD3F31B"/>
    <w:rsid w:val="1AD92E13"/>
    <w:rsid w:val="1AEEFA07"/>
    <w:rsid w:val="1B03F3B7"/>
    <w:rsid w:val="1B10EA2A"/>
    <w:rsid w:val="1B11E7F8"/>
    <w:rsid w:val="1B1211D4"/>
    <w:rsid w:val="1B141F57"/>
    <w:rsid w:val="1B23858B"/>
    <w:rsid w:val="1B287ED6"/>
    <w:rsid w:val="1B31B242"/>
    <w:rsid w:val="1B48E759"/>
    <w:rsid w:val="1B6B7083"/>
    <w:rsid w:val="1B6EA53A"/>
    <w:rsid w:val="1B778305"/>
    <w:rsid w:val="1B8FCCA6"/>
    <w:rsid w:val="1B93C35A"/>
    <w:rsid w:val="1B94E51D"/>
    <w:rsid w:val="1BA0BAC8"/>
    <w:rsid w:val="1BA7A83C"/>
    <w:rsid w:val="1BB1E3C3"/>
    <w:rsid w:val="1BC02F42"/>
    <w:rsid w:val="1BC12160"/>
    <w:rsid w:val="1BDEC28E"/>
    <w:rsid w:val="1BE4DE83"/>
    <w:rsid w:val="1BE873EF"/>
    <w:rsid w:val="1BF6BD67"/>
    <w:rsid w:val="1C3CAAAB"/>
    <w:rsid w:val="1C492A7D"/>
    <w:rsid w:val="1C4C1BB5"/>
    <w:rsid w:val="1C61EE53"/>
    <w:rsid w:val="1C734F5B"/>
    <w:rsid w:val="1C754382"/>
    <w:rsid w:val="1C8012FE"/>
    <w:rsid w:val="1C818353"/>
    <w:rsid w:val="1C8897F6"/>
    <w:rsid w:val="1C905B7D"/>
    <w:rsid w:val="1CA3761B"/>
    <w:rsid w:val="1CA39B55"/>
    <w:rsid w:val="1CB4D87F"/>
    <w:rsid w:val="1CB92065"/>
    <w:rsid w:val="1CDCCCD5"/>
    <w:rsid w:val="1CE4EE1E"/>
    <w:rsid w:val="1CE774C0"/>
    <w:rsid w:val="1CEBD6E4"/>
    <w:rsid w:val="1CF1B425"/>
    <w:rsid w:val="1D03C2F1"/>
    <w:rsid w:val="1D0410F4"/>
    <w:rsid w:val="1D0513AD"/>
    <w:rsid w:val="1D09A8A9"/>
    <w:rsid w:val="1D1CEF6B"/>
    <w:rsid w:val="1D35131E"/>
    <w:rsid w:val="1D355FE0"/>
    <w:rsid w:val="1D45E3BC"/>
    <w:rsid w:val="1D56C4EB"/>
    <w:rsid w:val="1D63FF27"/>
    <w:rsid w:val="1D6A5E01"/>
    <w:rsid w:val="1D7B0753"/>
    <w:rsid w:val="1D7F5226"/>
    <w:rsid w:val="1D9508E2"/>
    <w:rsid w:val="1DC661AC"/>
    <w:rsid w:val="1DCBAE5E"/>
    <w:rsid w:val="1DDED2DC"/>
    <w:rsid w:val="1DE11536"/>
    <w:rsid w:val="1E0486C7"/>
    <w:rsid w:val="1E0DF62D"/>
    <w:rsid w:val="1E0E8026"/>
    <w:rsid w:val="1E100C8B"/>
    <w:rsid w:val="1E167ECE"/>
    <w:rsid w:val="1E16BFFF"/>
    <w:rsid w:val="1E19BB33"/>
    <w:rsid w:val="1E224470"/>
    <w:rsid w:val="1E28CFF7"/>
    <w:rsid w:val="1E2E9D19"/>
    <w:rsid w:val="1E2F1E25"/>
    <w:rsid w:val="1E30191F"/>
    <w:rsid w:val="1E34DCBE"/>
    <w:rsid w:val="1E3837D5"/>
    <w:rsid w:val="1E3C7129"/>
    <w:rsid w:val="1E6BAC88"/>
    <w:rsid w:val="1E8ABDA2"/>
    <w:rsid w:val="1E93E48D"/>
    <w:rsid w:val="1E9D9490"/>
    <w:rsid w:val="1EAE3E9C"/>
    <w:rsid w:val="1ECCDCF9"/>
    <w:rsid w:val="1EDB5A2E"/>
    <w:rsid w:val="1EE07835"/>
    <w:rsid w:val="1F02FD36"/>
    <w:rsid w:val="1F05A06B"/>
    <w:rsid w:val="1F0F151A"/>
    <w:rsid w:val="1F20C1DA"/>
    <w:rsid w:val="1F2B9A65"/>
    <w:rsid w:val="1F31769F"/>
    <w:rsid w:val="1F31DC26"/>
    <w:rsid w:val="1F384A8A"/>
    <w:rsid w:val="1F3A4A8C"/>
    <w:rsid w:val="1F42733B"/>
    <w:rsid w:val="1F476175"/>
    <w:rsid w:val="1F510B55"/>
    <w:rsid w:val="1F6094A6"/>
    <w:rsid w:val="1F63A1FB"/>
    <w:rsid w:val="1F717840"/>
    <w:rsid w:val="1F72ACBF"/>
    <w:rsid w:val="1F76C40F"/>
    <w:rsid w:val="1F783775"/>
    <w:rsid w:val="1F933067"/>
    <w:rsid w:val="1F9ACCE7"/>
    <w:rsid w:val="1FA1EF29"/>
    <w:rsid w:val="1FA2DCB8"/>
    <w:rsid w:val="1FAC7FD1"/>
    <w:rsid w:val="1FAFEAFC"/>
    <w:rsid w:val="1FBEB025"/>
    <w:rsid w:val="1FC6E62A"/>
    <w:rsid w:val="1FCD37CD"/>
    <w:rsid w:val="1FE3482C"/>
    <w:rsid w:val="1FE92933"/>
    <w:rsid w:val="1FF38F92"/>
    <w:rsid w:val="1FFDF62B"/>
    <w:rsid w:val="200B28A3"/>
    <w:rsid w:val="200FDEE5"/>
    <w:rsid w:val="201B3070"/>
    <w:rsid w:val="20238116"/>
    <w:rsid w:val="202D08E6"/>
    <w:rsid w:val="203AF1EE"/>
    <w:rsid w:val="20534F90"/>
    <w:rsid w:val="20569AE3"/>
    <w:rsid w:val="2057697E"/>
    <w:rsid w:val="205BACCF"/>
    <w:rsid w:val="205E0D98"/>
    <w:rsid w:val="2065FD38"/>
    <w:rsid w:val="206686E5"/>
    <w:rsid w:val="206E0ACF"/>
    <w:rsid w:val="206FCA06"/>
    <w:rsid w:val="20742D9B"/>
    <w:rsid w:val="208DB261"/>
    <w:rsid w:val="2098B85A"/>
    <w:rsid w:val="209B52C1"/>
    <w:rsid w:val="209C2DB0"/>
    <w:rsid w:val="20A10368"/>
    <w:rsid w:val="20AB1A3E"/>
    <w:rsid w:val="20B7A222"/>
    <w:rsid w:val="20BD4AFF"/>
    <w:rsid w:val="20CD938D"/>
    <w:rsid w:val="20DAE2A5"/>
    <w:rsid w:val="20E4A496"/>
    <w:rsid w:val="20EB1819"/>
    <w:rsid w:val="20ECE198"/>
    <w:rsid w:val="21081277"/>
    <w:rsid w:val="210B95E8"/>
    <w:rsid w:val="210C5390"/>
    <w:rsid w:val="21152BD9"/>
    <w:rsid w:val="212D6506"/>
    <w:rsid w:val="2136E282"/>
    <w:rsid w:val="213AE796"/>
    <w:rsid w:val="213E1C1A"/>
    <w:rsid w:val="214107EC"/>
    <w:rsid w:val="21464D13"/>
    <w:rsid w:val="21608D47"/>
    <w:rsid w:val="21645886"/>
    <w:rsid w:val="216757B0"/>
    <w:rsid w:val="217BC60D"/>
    <w:rsid w:val="217C9B9B"/>
    <w:rsid w:val="2188B4BA"/>
    <w:rsid w:val="2189750F"/>
    <w:rsid w:val="218E29E4"/>
    <w:rsid w:val="219C1A36"/>
    <w:rsid w:val="21A1CDC6"/>
    <w:rsid w:val="21A43B87"/>
    <w:rsid w:val="21A7C076"/>
    <w:rsid w:val="21A90EE9"/>
    <w:rsid w:val="21A9B2A4"/>
    <w:rsid w:val="21AA35A4"/>
    <w:rsid w:val="21BC7E1F"/>
    <w:rsid w:val="21CC43A5"/>
    <w:rsid w:val="21FA94CC"/>
    <w:rsid w:val="22110285"/>
    <w:rsid w:val="22170864"/>
    <w:rsid w:val="221C5BE4"/>
    <w:rsid w:val="221D1371"/>
    <w:rsid w:val="221EC6E3"/>
    <w:rsid w:val="22225703"/>
    <w:rsid w:val="222448BD"/>
    <w:rsid w:val="2229812B"/>
    <w:rsid w:val="2231FFB9"/>
    <w:rsid w:val="2232B16D"/>
    <w:rsid w:val="223E473B"/>
    <w:rsid w:val="2240C0E0"/>
    <w:rsid w:val="22628EFE"/>
    <w:rsid w:val="226AC0E4"/>
    <w:rsid w:val="226EBDDD"/>
    <w:rsid w:val="227986B6"/>
    <w:rsid w:val="228CDF42"/>
    <w:rsid w:val="22ABAEA7"/>
    <w:rsid w:val="22B3B7D3"/>
    <w:rsid w:val="22B8DE4A"/>
    <w:rsid w:val="22CBFB40"/>
    <w:rsid w:val="22D3D108"/>
    <w:rsid w:val="22DDF95B"/>
    <w:rsid w:val="23066448"/>
    <w:rsid w:val="230C9CE7"/>
    <w:rsid w:val="2312E017"/>
    <w:rsid w:val="2314094A"/>
    <w:rsid w:val="231727FB"/>
    <w:rsid w:val="231C7EA6"/>
    <w:rsid w:val="232BEC8D"/>
    <w:rsid w:val="232C7789"/>
    <w:rsid w:val="233EFA49"/>
    <w:rsid w:val="23481A98"/>
    <w:rsid w:val="2348744F"/>
    <w:rsid w:val="234B42EC"/>
    <w:rsid w:val="234EA1BB"/>
    <w:rsid w:val="235CDEC3"/>
    <w:rsid w:val="2362AEA9"/>
    <w:rsid w:val="236FBCA9"/>
    <w:rsid w:val="23762452"/>
    <w:rsid w:val="2376BEDA"/>
    <w:rsid w:val="23938237"/>
    <w:rsid w:val="2395AE5A"/>
    <w:rsid w:val="239BFCE3"/>
    <w:rsid w:val="23A035B7"/>
    <w:rsid w:val="23ACD2E6"/>
    <w:rsid w:val="23B1983E"/>
    <w:rsid w:val="23B6622F"/>
    <w:rsid w:val="23CC93BE"/>
    <w:rsid w:val="23CD1EAD"/>
    <w:rsid w:val="23D9C407"/>
    <w:rsid w:val="23DD4A3C"/>
    <w:rsid w:val="23E6F91E"/>
    <w:rsid w:val="23F1051E"/>
    <w:rsid w:val="23F2471D"/>
    <w:rsid w:val="23F86AB6"/>
    <w:rsid w:val="240344BB"/>
    <w:rsid w:val="240C8851"/>
    <w:rsid w:val="2410D148"/>
    <w:rsid w:val="24127BA3"/>
    <w:rsid w:val="24200B9D"/>
    <w:rsid w:val="242014E3"/>
    <w:rsid w:val="24217200"/>
    <w:rsid w:val="242C064C"/>
    <w:rsid w:val="24514106"/>
    <w:rsid w:val="24580844"/>
    <w:rsid w:val="245EA42D"/>
    <w:rsid w:val="2460B16D"/>
    <w:rsid w:val="24615332"/>
    <w:rsid w:val="246467BE"/>
    <w:rsid w:val="24656959"/>
    <w:rsid w:val="246870BD"/>
    <w:rsid w:val="24713C8F"/>
    <w:rsid w:val="247E20DB"/>
    <w:rsid w:val="2486EA71"/>
    <w:rsid w:val="2497DE5D"/>
    <w:rsid w:val="24991360"/>
    <w:rsid w:val="24BBDCE9"/>
    <w:rsid w:val="24BFF941"/>
    <w:rsid w:val="24C341B7"/>
    <w:rsid w:val="24C379D9"/>
    <w:rsid w:val="24CC394C"/>
    <w:rsid w:val="24D3B0B9"/>
    <w:rsid w:val="24DFCB01"/>
    <w:rsid w:val="24F4EF06"/>
    <w:rsid w:val="24F59E53"/>
    <w:rsid w:val="24FA38D0"/>
    <w:rsid w:val="250AD8B8"/>
    <w:rsid w:val="251B6B68"/>
    <w:rsid w:val="252E585D"/>
    <w:rsid w:val="253FDC69"/>
    <w:rsid w:val="254CDB76"/>
    <w:rsid w:val="255DEF2F"/>
    <w:rsid w:val="255E2F8D"/>
    <w:rsid w:val="2569FC3E"/>
    <w:rsid w:val="256D5FBC"/>
    <w:rsid w:val="25777373"/>
    <w:rsid w:val="257E1767"/>
    <w:rsid w:val="2597BBF8"/>
    <w:rsid w:val="259C1092"/>
    <w:rsid w:val="259F2933"/>
    <w:rsid w:val="25A65493"/>
    <w:rsid w:val="25A8A7E5"/>
    <w:rsid w:val="25CAD1A2"/>
    <w:rsid w:val="25E1F27C"/>
    <w:rsid w:val="25E2E148"/>
    <w:rsid w:val="25E32F42"/>
    <w:rsid w:val="25E712DE"/>
    <w:rsid w:val="25EC8ED2"/>
    <w:rsid w:val="25F3EF1D"/>
    <w:rsid w:val="261A9262"/>
    <w:rsid w:val="262D63DA"/>
    <w:rsid w:val="263DD4EC"/>
    <w:rsid w:val="26423877"/>
    <w:rsid w:val="264920D9"/>
    <w:rsid w:val="266BF65F"/>
    <w:rsid w:val="266EF458"/>
    <w:rsid w:val="2673E99D"/>
    <w:rsid w:val="267A6228"/>
    <w:rsid w:val="267C7E06"/>
    <w:rsid w:val="26942E1F"/>
    <w:rsid w:val="269E934C"/>
    <w:rsid w:val="26A26D89"/>
    <w:rsid w:val="26A8BAED"/>
    <w:rsid w:val="26B24132"/>
    <w:rsid w:val="26C31E66"/>
    <w:rsid w:val="26D66568"/>
    <w:rsid w:val="26E52637"/>
    <w:rsid w:val="26F1E26E"/>
    <w:rsid w:val="26F61138"/>
    <w:rsid w:val="26F94F00"/>
    <w:rsid w:val="27085019"/>
    <w:rsid w:val="27098792"/>
    <w:rsid w:val="270B00B3"/>
    <w:rsid w:val="2711CC96"/>
    <w:rsid w:val="2740232A"/>
    <w:rsid w:val="27439030"/>
    <w:rsid w:val="274B197F"/>
    <w:rsid w:val="2764F96B"/>
    <w:rsid w:val="276A05B6"/>
    <w:rsid w:val="276BC3C6"/>
    <w:rsid w:val="2770F4AA"/>
    <w:rsid w:val="27792A1E"/>
    <w:rsid w:val="27799F36"/>
    <w:rsid w:val="27914D05"/>
    <w:rsid w:val="27959CE7"/>
    <w:rsid w:val="27AF9724"/>
    <w:rsid w:val="27BBA004"/>
    <w:rsid w:val="27C1D530"/>
    <w:rsid w:val="27C22267"/>
    <w:rsid w:val="27C769BB"/>
    <w:rsid w:val="27C85936"/>
    <w:rsid w:val="27C88DA8"/>
    <w:rsid w:val="27CBC388"/>
    <w:rsid w:val="27CD3B6A"/>
    <w:rsid w:val="27CDF65C"/>
    <w:rsid w:val="27D0C7A0"/>
    <w:rsid w:val="27D56221"/>
    <w:rsid w:val="27D98C56"/>
    <w:rsid w:val="27F5DDCC"/>
    <w:rsid w:val="27F861C0"/>
    <w:rsid w:val="27FE179D"/>
    <w:rsid w:val="2803D944"/>
    <w:rsid w:val="280959F2"/>
    <w:rsid w:val="280CB4EF"/>
    <w:rsid w:val="28165ADA"/>
    <w:rsid w:val="281718A5"/>
    <w:rsid w:val="28187380"/>
    <w:rsid w:val="2818A6C1"/>
    <w:rsid w:val="281F7A7E"/>
    <w:rsid w:val="282E2DFF"/>
    <w:rsid w:val="282E7052"/>
    <w:rsid w:val="28360557"/>
    <w:rsid w:val="283FDC73"/>
    <w:rsid w:val="28402518"/>
    <w:rsid w:val="284CDF9C"/>
    <w:rsid w:val="284DB288"/>
    <w:rsid w:val="284F474F"/>
    <w:rsid w:val="285131B7"/>
    <w:rsid w:val="2852C194"/>
    <w:rsid w:val="2855D67E"/>
    <w:rsid w:val="285B1276"/>
    <w:rsid w:val="28628C4B"/>
    <w:rsid w:val="2866EB0F"/>
    <w:rsid w:val="286B3ED7"/>
    <w:rsid w:val="28889B46"/>
    <w:rsid w:val="28ABF46C"/>
    <w:rsid w:val="28BBC4FA"/>
    <w:rsid w:val="28C9ADE8"/>
    <w:rsid w:val="28D57F37"/>
    <w:rsid w:val="28E30901"/>
    <w:rsid w:val="28EA804D"/>
    <w:rsid w:val="28F4BA3A"/>
    <w:rsid w:val="28F61012"/>
    <w:rsid w:val="28FC561F"/>
    <w:rsid w:val="29082F8F"/>
    <w:rsid w:val="29101C59"/>
    <w:rsid w:val="2910BDD9"/>
    <w:rsid w:val="2911D1FD"/>
    <w:rsid w:val="291B46FE"/>
    <w:rsid w:val="2921BE42"/>
    <w:rsid w:val="2924B8DB"/>
    <w:rsid w:val="29267789"/>
    <w:rsid w:val="295D317B"/>
    <w:rsid w:val="2963B057"/>
    <w:rsid w:val="297F3918"/>
    <w:rsid w:val="298BF979"/>
    <w:rsid w:val="2991D2C1"/>
    <w:rsid w:val="2991F6E7"/>
    <w:rsid w:val="299442AE"/>
    <w:rsid w:val="2998A2DE"/>
    <w:rsid w:val="29A51D50"/>
    <w:rsid w:val="29C388B4"/>
    <w:rsid w:val="29CFA14C"/>
    <w:rsid w:val="29D23CBC"/>
    <w:rsid w:val="29D5C885"/>
    <w:rsid w:val="29DFD49B"/>
    <w:rsid w:val="29EA23A0"/>
    <w:rsid w:val="29F38BA6"/>
    <w:rsid w:val="29F7471D"/>
    <w:rsid w:val="29F80B37"/>
    <w:rsid w:val="2A05B11C"/>
    <w:rsid w:val="2A15878E"/>
    <w:rsid w:val="2A19A847"/>
    <w:rsid w:val="2A1FB237"/>
    <w:rsid w:val="2A21A1DF"/>
    <w:rsid w:val="2A2444AA"/>
    <w:rsid w:val="2A28AD1B"/>
    <w:rsid w:val="2A2B8E6A"/>
    <w:rsid w:val="2A2C18EB"/>
    <w:rsid w:val="2A5511C6"/>
    <w:rsid w:val="2A5F63F9"/>
    <w:rsid w:val="2A639840"/>
    <w:rsid w:val="2A74B1CA"/>
    <w:rsid w:val="2A802732"/>
    <w:rsid w:val="2A81F580"/>
    <w:rsid w:val="2A960622"/>
    <w:rsid w:val="2A982680"/>
    <w:rsid w:val="2A9894B4"/>
    <w:rsid w:val="2A9CEEB3"/>
    <w:rsid w:val="2AAF57C3"/>
    <w:rsid w:val="2AB13075"/>
    <w:rsid w:val="2ABBC1E8"/>
    <w:rsid w:val="2AC5FE39"/>
    <w:rsid w:val="2ACB38D4"/>
    <w:rsid w:val="2ACF3DE0"/>
    <w:rsid w:val="2AD1CB4D"/>
    <w:rsid w:val="2AD28497"/>
    <w:rsid w:val="2ADE7567"/>
    <w:rsid w:val="2ADF6A9E"/>
    <w:rsid w:val="2AE32C81"/>
    <w:rsid w:val="2AE3B014"/>
    <w:rsid w:val="2AF08DEF"/>
    <w:rsid w:val="2AFE10FC"/>
    <w:rsid w:val="2B039D0A"/>
    <w:rsid w:val="2B094E20"/>
    <w:rsid w:val="2B1C15DD"/>
    <w:rsid w:val="2B33C6A7"/>
    <w:rsid w:val="2B385B95"/>
    <w:rsid w:val="2B59F6C6"/>
    <w:rsid w:val="2B5E8A99"/>
    <w:rsid w:val="2B5FB97C"/>
    <w:rsid w:val="2B6B6D3F"/>
    <w:rsid w:val="2B84B1B8"/>
    <w:rsid w:val="2B877328"/>
    <w:rsid w:val="2B8A7072"/>
    <w:rsid w:val="2B8F7658"/>
    <w:rsid w:val="2B90FD2C"/>
    <w:rsid w:val="2B9DC992"/>
    <w:rsid w:val="2B9F7C83"/>
    <w:rsid w:val="2BAC707E"/>
    <w:rsid w:val="2BAF1C05"/>
    <w:rsid w:val="2BB6E9ED"/>
    <w:rsid w:val="2BD37133"/>
    <w:rsid w:val="2BDF8800"/>
    <w:rsid w:val="2BF6159D"/>
    <w:rsid w:val="2BFE56F4"/>
    <w:rsid w:val="2C01462A"/>
    <w:rsid w:val="2C194DF7"/>
    <w:rsid w:val="2C1CA73B"/>
    <w:rsid w:val="2C2FE99F"/>
    <w:rsid w:val="2C302D99"/>
    <w:rsid w:val="2C407137"/>
    <w:rsid w:val="2C4D437E"/>
    <w:rsid w:val="2C52DE4A"/>
    <w:rsid w:val="2C56241D"/>
    <w:rsid w:val="2C57B73B"/>
    <w:rsid w:val="2C5C3760"/>
    <w:rsid w:val="2C638191"/>
    <w:rsid w:val="2C74E146"/>
    <w:rsid w:val="2C82C7AA"/>
    <w:rsid w:val="2C899BC7"/>
    <w:rsid w:val="2C8E8541"/>
    <w:rsid w:val="2C973516"/>
    <w:rsid w:val="2C979FA3"/>
    <w:rsid w:val="2C9BE37E"/>
    <w:rsid w:val="2CA5C3CD"/>
    <w:rsid w:val="2CAFF9DD"/>
    <w:rsid w:val="2CB7EF4D"/>
    <w:rsid w:val="2CB8D42D"/>
    <w:rsid w:val="2CB9E1F4"/>
    <w:rsid w:val="2CCA4718"/>
    <w:rsid w:val="2CDACE71"/>
    <w:rsid w:val="2CDAEB2F"/>
    <w:rsid w:val="2CE541DB"/>
    <w:rsid w:val="2CEA4746"/>
    <w:rsid w:val="2CEBE63A"/>
    <w:rsid w:val="2CEFD32F"/>
    <w:rsid w:val="2CFD3027"/>
    <w:rsid w:val="2D089C7B"/>
    <w:rsid w:val="2D0F4D0C"/>
    <w:rsid w:val="2D0FC65F"/>
    <w:rsid w:val="2D1F4244"/>
    <w:rsid w:val="2D215351"/>
    <w:rsid w:val="2D26B25D"/>
    <w:rsid w:val="2D3B68C0"/>
    <w:rsid w:val="2D4796BD"/>
    <w:rsid w:val="2D4D1DDE"/>
    <w:rsid w:val="2D512155"/>
    <w:rsid w:val="2D5BB4E8"/>
    <w:rsid w:val="2D5D4A97"/>
    <w:rsid w:val="2D5FDE6F"/>
    <w:rsid w:val="2D609BD2"/>
    <w:rsid w:val="2D61F9C1"/>
    <w:rsid w:val="2D6B6E5F"/>
    <w:rsid w:val="2D6C7131"/>
    <w:rsid w:val="2D6C7F00"/>
    <w:rsid w:val="2D6EFEE9"/>
    <w:rsid w:val="2D7DFE46"/>
    <w:rsid w:val="2D864CF7"/>
    <w:rsid w:val="2D86F7DF"/>
    <w:rsid w:val="2D9005A8"/>
    <w:rsid w:val="2DAB0D25"/>
    <w:rsid w:val="2DACC6AC"/>
    <w:rsid w:val="2DB02F4F"/>
    <w:rsid w:val="2DB0F513"/>
    <w:rsid w:val="2DBFA337"/>
    <w:rsid w:val="2DCE3028"/>
    <w:rsid w:val="2DD0BC96"/>
    <w:rsid w:val="2DD20E08"/>
    <w:rsid w:val="2DEDBD90"/>
    <w:rsid w:val="2DF665F2"/>
    <w:rsid w:val="2DFEB33C"/>
    <w:rsid w:val="2E106E70"/>
    <w:rsid w:val="2E26BD73"/>
    <w:rsid w:val="2E2720A1"/>
    <w:rsid w:val="2E2E4FC2"/>
    <w:rsid w:val="2E38F0AC"/>
    <w:rsid w:val="2E40E159"/>
    <w:rsid w:val="2E455A8D"/>
    <w:rsid w:val="2E4A371F"/>
    <w:rsid w:val="2E4DEFC4"/>
    <w:rsid w:val="2E4ECA40"/>
    <w:rsid w:val="2E6E1B5F"/>
    <w:rsid w:val="2E829256"/>
    <w:rsid w:val="2E83BED2"/>
    <w:rsid w:val="2E927D36"/>
    <w:rsid w:val="2EA26BF2"/>
    <w:rsid w:val="2EAAFF88"/>
    <w:rsid w:val="2EB85AF5"/>
    <w:rsid w:val="2ED49936"/>
    <w:rsid w:val="2EDE1DF0"/>
    <w:rsid w:val="2EE87DD3"/>
    <w:rsid w:val="2EEA2201"/>
    <w:rsid w:val="2EEBFCF6"/>
    <w:rsid w:val="2EECE065"/>
    <w:rsid w:val="2EEF17E7"/>
    <w:rsid w:val="2EF3B37A"/>
    <w:rsid w:val="2F0BA9D3"/>
    <w:rsid w:val="2F2647E2"/>
    <w:rsid w:val="2F2BC746"/>
    <w:rsid w:val="2F3B6E4B"/>
    <w:rsid w:val="2F558477"/>
    <w:rsid w:val="2F57CB6A"/>
    <w:rsid w:val="2F58F765"/>
    <w:rsid w:val="2F783511"/>
    <w:rsid w:val="2F78B768"/>
    <w:rsid w:val="2F7B9551"/>
    <w:rsid w:val="2F7D5C91"/>
    <w:rsid w:val="2F944083"/>
    <w:rsid w:val="2F94C170"/>
    <w:rsid w:val="2F97F378"/>
    <w:rsid w:val="2FAB817D"/>
    <w:rsid w:val="2FB5F6CC"/>
    <w:rsid w:val="2FBED666"/>
    <w:rsid w:val="2FC8FA7B"/>
    <w:rsid w:val="2FCA6AED"/>
    <w:rsid w:val="2FCD58D1"/>
    <w:rsid w:val="2FD0DFA5"/>
    <w:rsid w:val="2FD89E86"/>
    <w:rsid w:val="30033A67"/>
    <w:rsid w:val="300B4CF7"/>
    <w:rsid w:val="3014FABA"/>
    <w:rsid w:val="3035EC28"/>
    <w:rsid w:val="3035FDBC"/>
    <w:rsid w:val="30432A92"/>
    <w:rsid w:val="304A723D"/>
    <w:rsid w:val="304AAE56"/>
    <w:rsid w:val="30552858"/>
    <w:rsid w:val="30655ABB"/>
    <w:rsid w:val="306B1B33"/>
    <w:rsid w:val="306E98C1"/>
    <w:rsid w:val="307DCC08"/>
    <w:rsid w:val="307DDDDE"/>
    <w:rsid w:val="30818B4C"/>
    <w:rsid w:val="3083346F"/>
    <w:rsid w:val="30901857"/>
    <w:rsid w:val="30955EE3"/>
    <w:rsid w:val="309AF013"/>
    <w:rsid w:val="30A895DF"/>
    <w:rsid w:val="30B041AC"/>
    <w:rsid w:val="30B1028B"/>
    <w:rsid w:val="30C1D48A"/>
    <w:rsid w:val="30C59585"/>
    <w:rsid w:val="30C8FBA1"/>
    <w:rsid w:val="30D64157"/>
    <w:rsid w:val="30E4A720"/>
    <w:rsid w:val="30F6253A"/>
    <w:rsid w:val="3110B70E"/>
    <w:rsid w:val="311178D7"/>
    <w:rsid w:val="311DF390"/>
    <w:rsid w:val="3122658F"/>
    <w:rsid w:val="3125DAAE"/>
    <w:rsid w:val="31334E82"/>
    <w:rsid w:val="315ECA3C"/>
    <w:rsid w:val="31668FA6"/>
    <w:rsid w:val="3169D72E"/>
    <w:rsid w:val="316B2A99"/>
    <w:rsid w:val="3173A2DA"/>
    <w:rsid w:val="31850151"/>
    <w:rsid w:val="319BF8A0"/>
    <w:rsid w:val="31A14FD9"/>
    <w:rsid w:val="31A7FE7E"/>
    <w:rsid w:val="31AD6DC5"/>
    <w:rsid w:val="31AEDB72"/>
    <w:rsid w:val="31C06B94"/>
    <w:rsid w:val="31C2FC85"/>
    <w:rsid w:val="31C5E15B"/>
    <w:rsid w:val="31D58A76"/>
    <w:rsid w:val="31D80FB0"/>
    <w:rsid w:val="31DEE9EB"/>
    <w:rsid w:val="31E757C2"/>
    <w:rsid w:val="31EEE94F"/>
    <w:rsid w:val="31FB8F7F"/>
    <w:rsid w:val="31FFB746"/>
    <w:rsid w:val="320585C4"/>
    <w:rsid w:val="320867FD"/>
    <w:rsid w:val="320BB3CE"/>
    <w:rsid w:val="32219C99"/>
    <w:rsid w:val="32262949"/>
    <w:rsid w:val="323E699E"/>
    <w:rsid w:val="323FC10D"/>
    <w:rsid w:val="32597BAE"/>
    <w:rsid w:val="32632EA3"/>
    <w:rsid w:val="32698998"/>
    <w:rsid w:val="326A04EC"/>
    <w:rsid w:val="326ACF09"/>
    <w:rsid w:val="327605D9"/>
    <w:rsid w:val="327E2497"/>
    <w:rsid w:val="329343E5"/>
    <w:rsid w:val="329FEBEC"/>
    <w:rsid w:val="32A74973"/>
    <w:rsid w:val="32DBB557"/>
    <w:rsid w:val="32DFAE8B"/>
    <w:rsid w:val="32E19B12"/>
    <w:rsid w:val="32E954E2"/>
    <w:rsid w:val="32F703E0"/>
    <w:rsid w:val="33009DC9"/>
    <w:rsid w:val="330E44F0"/>
    <w:rsid w:val="331FE590"/>
    <w:rsid w:val="33255B15"/>
    <w:rsid w:val="3334C760"/>
    <w:rsid w:val="3339BC33"/>
    <w:rsid w:val="3343374C"/>
    <w:rsid w:val="334E9F17"/>
    <w:rsid w:val="335B1AB9"/>
    <w:rsid w:val="335BEFF3"/>
    <w:rsid w:val="33612522"/>
    <w:rsid w:val="3367F1BA"/>
    <w:rsid w:val="337879CD"/>
    <w:rsid w:val="337B6B48"/>
    <w:rsid w:val="33872B4B"/>
    <w:rsid w:val="338B4475"/>
    <w:rsid w:val="338C38F5"/>
    <w:rsid w:val="339E3544"/>
    <w:rsid w:val="33A41001"/>
    <w:rsid w:val="33A79B0E"/>
    <w:rsid w:val="33AE08C4"/>
    <w:rsid w:val="33BBC661"/>
    <w:rsid w:val="33C21952"/>
    <w:rsid w:val="33C31319"/>
    <w:rsid w:val="33CAB4A9"/>
    <w:rsid w:val="33CF437E"/>
    <w:rsid w:val="33E0C969"/>
    <w:rsid w:val="33E7B307"/>
    <w:rsid w:val="33EF5EAF"/>
    <w:rsid w:val="33F490A6"/>
    <w:rsid w:val="33FA7657"/>
    <w:rsid w:val="34041C35"/>
    <w:rsid w:val="341ADCAB"/>
    <w:rsid w:val="343BF6DF"/>
    <w:rsid w:val="34458146"/>
    <w:rsid w:val="345BB202"/>
    <w:rsid w:val="34657550"/>
    <w:rsid w:val="346EB7F3"/>
    <w:rsid w:val="34781410"/>
    <w:rsid w:val="34789788"/>
    <w:rsid w:val="347C08AB"/>
    <w:rsid w:val="347C93FC"/>
    <w:rsid w:val="34804F0F"/>
    <w:rsid w:val="348648F4"/>
    <w:rsid w:val="348B3647"/>
    <w:rsid w:val="34A0EDCD"/>
    <w:rsid w:val="34AF5AD3"/>
    <w:rsid w:val="34B3D631"/>
    <w:rsid w:val="34BDB346"/>
    <w:rsid w:val="34DB034B"/>
    <w:rsid w:val="34DF4B75"/>
    <w:rsid w:val="34F5FF3E"/>
    <w:rsid w:val="35019BDC"/>
    <w:rsid w:val="35036BC3"/>
    <w:rsid w:val="350E8F5F"/>
    <w:rsid w:val="3518F255"/>
    <w:rsid w:val="3524E75E"/>
    <w:rsid w:val="352F063C"/>
    <w:rsid w:val="352F2A1C"/>
    <w:rsid w:val="3533D65A"/>
    <w:rsid w:val="35410901"/>
    <w:rsid w:val="354A7C41"/>
    <w:rsid w:val="355212D4"/>
    <w:rsid w:val="355FDAFD"/>
    <w:rsid w:val="356CDAD7"/>
    <w:rsid w:val="356DFD2E"/>
    <w:rsid w:val="357821FA"/>
    <w:rsid w:val="3581728B"/>
    <w:rsid w:val="358B6F74"/>
    <w:rsid w:val="35A21FFE"/>
    <w:rsid w:val="35C246F1"/>
    <w:rsid w:val="35D35E7E"/>
    <w:rsid w:val="35E4190F"/>
    <w:rsid w:val="35FABC38"/>
    <w:rsid w:val="3611ECE1"/>
    <w:rsid w:val="3618A083"/>
    <w:rsid w:val="362458AE"/>
    <w:rsid w:val="36251C1C"/>
    <w:rsid w:val="36426DC1"/>
    <w:rsid w:val="3647243D"/>
    <w:rsid w:val="364DC72F"/>
    <w:rsid w:val="3652D68A"/>
    <w:rsid w:val="3659AD6E"/>
    <w:rsid w:val="365FE51D"/>
    <w:rsid w:val="366275F4"/>
    <w:rsid w:val="3666CCDB"/>
    <w:rsid w:val="36832744"/>
    <w:rsid w:val="36871D6F"/>
    <w:rsid w:val="36A755E0"/>
    <w:rsid w:val="36CDE1C8"/>
    <w:rsid w:val="36DB4CC9"/>
    <w:rsid w:val="36E4276D"/>
    <w:rsid w:val="36EF33C0"/>
    <w:rsid w:val="36F0F75D"/>
    <w:rsid w:val="371207DC"/>
    <w:rsid w:val="372F72A0"/>
    <w:rsid w:val="3737B594"/>
    <w:rsid w:val="373D902F"/>
    <w:rsid w:val="374ACA3B"/>
    <w:rsid w:val="374C7925"/>
    <w:rsid w:val="37503B4D"/>
    <w:rsid w:val="375AA1BD"/>
    <w:rsid w:val="37649FED"/>
    <w:rsid w:val="37720072"/>
    <w:rsid w:val="377419B9"/>
    <w:rsid w:val="3797C27B"/>
    <w:rsid w:val="37A64BE0"/>
    <w:rsid w:val="37A8635A"/>
    <w:rsid w:val="37B6A86C"/>
    <w:rsid w:val="37B9E1A6"/>
    <w:rsid w:val="37BDB8EB"/>
    <w:rsid w:val="37BE0D7C"/>
    <w:rsid w:val="37C74CCA"/>
    <w:rsid w:val="37CE10FF"/>
    <w:rsid w:val="37CE7619"/>
    <w:rsid w:val="37D6C78D"/>
    <w:rsid w:val="37D98062"/>
    <w:rsid w:val="37DA5AF8"/>
    <w:rsid w:val="37E11B6B"/>
    <w:rsid w:val="37E26561"/>
    <w:rsid w:val="37F09D17"/>
    <w:rsid w:val="37F19DA3"/>
    <w:rsid w:val="3801EEA6"/>
    <w:rsid w:val="380606F2"/>
    <w:rsid w:val="38067FB9"/>
    <w:rsid w:val="38240BCD"/>
    <w:rsid w:val="38420632"/>
    <w:rsid w:val="3853AEBE"/>
    <w:rsid w:val="38592A1A"/>
    <w:rsid w:val="3860AC02"/>
    <w:rsid w:val="38630D23"/>
    <w:rsid w:val="3873B9A5"/>
    <w:rsid w:val="3879AEE1"/>
    <w:rsid w:val="38861754"/>
    <w:rsid w:val="3887F5C6"/>
    <w:rsid w:val="388A1F8B"/>
    <w:rsid w:val="389B526A"/>
    <w:rsid w:val="38A2F421"/>
    <w:rsid w:val="38A777EF"/>
    <w:rsid w:val="38B3B4C6"/>
    <w:rsid w:val="38C9A92D"/>
    <w:rsid w:val="38D19061"/>
    <w:rsid w:val="38D4D32A"/>
    <w:rsid w:val="38D9321F"/>
    <w:rsid w:val="38F45934"/>
    <w:rsid w:val="3901E4F7"/>
    <w:rsid w:val="391DC734"/>
    <w:rsid w:val="392177A7"/>
    <w:rsid w:val="3925EDA9"/>
    <w:rsid w:val="392CF1C4"/>
    <w:rsid w:val="392F1436"/>
    <w:rsid w:val="39446951"/>
    <w:rsid w:val="39669BDB"/>
    <w:rsid w:val="396716DE"/>
    <w:rsid w:val="39681940"/>
    <w:rsid w:val="396F755D"/>
    <w:rsid w:val="3971F613"/>
    <w:rsid w:val="3977CB97"/>
    <w:rsid w:val="397959A6"/>
    <w:rsid w:val="3984B1D0"/>
    <w:rsid w:val="39882454"/>
    <w:rsid w:val="398E4251"/>
    <w:rsid w:val="398E49EE"/>
    <w:rsid w:val="39A18E70"/>
    <w:rsid w:val="39A3298B"/>
    <w:rsid w:val="39A5058D"/>
    <w:rsid w:val="39ABD9AE"/>
    <w:rsid w:val="39CD41DB"/>
    <w:rsid w:val="39D21A3E"/>
    <w:rsid w:val="39D71A43"/>
    <w:rsid w:val="39E9F09A"/>
    <w:rsid w:val="39F943F0"/>
    <w:rsid w:val="3A2AD89F"/>
    <w:rsid w:val="3A2DC777"/>
    <w:rsid w:val="3A2F5784"/>
    <w:rsid w:val="3A3876B4"/>
    <w:rsid w:val="3A4A8557"/>
    <w:rsid w:val="3A53D8DA"/>
    <w:rsid w:val="3A568AAB"/>
    <w:rsid w:val="3A662856"/>
    <w:rsid w:val="3A6D8D4A"/>
    <w:rsid w:val="3A7E856E"/>
    <w:rsid w:val="3A9397C5"/>
    <w:rsid w:val="3AA3DC6A"/>
    <w:rsid w:val="3AA8DD6B"/>
    <w:rsid w:val="3AB1AD2C"/>
    <w:rsid w:val="3ABEEC9F"/>
    <w:rsid w:val="3AC72761"/>
    <w:rsid w:val="3AC8BB40"/>
    <w:rsid w:val="3AE3C763"/>
    <w:rsid w:val="3AF1DE24"/>
    <w:rsid w:val="3AF6A058"/>
    <w:rsid w:val="3AFA1BBA"/>
    <w:rsid w:val="3B021138"/>
    <w:rsid w:val="3B093EE5"/>
    <w:rsid w:val="3B3AD970"/>
    <w:rsid w:val="3B3FA191"/>
    <w:rsid w:val="3B460FB2"/>
    <w:rsid w:val="3B5BE3B8"/>
    <w:rsid w:val="3B5DB582"/>
    <w:rsid w:val="3B6047F5"/>
    <w:rsid w:val="3B62F960"/>
    <w:rsid w:val="3B6C696B"/>
    <w:rsid w:val="3B7372DE"/>
    <w:rsid w:val="3B75D04D"/>
    <w:rsid w:val="3B829FCB"/>
    <w:rsid w:val="3B914149"/>
    <w:rsid w:val="3B9BA321"/>
    <w:rsid w:val="3BB07F03"/>
    <w:rsid w:val="3BB88DFE"/>
    <w:rsid w:val="3BBD570D"/>
    <w:rsid w:val="3BC9C0A8"/>
    <w:rsid w:val="3BCB3B9C"/>
    <w:rsid w:val="3BCB42BD"/>
    <w:rsid w:val="3BD3C9E1"/>
    <w:rsid w:val="3BD427E1"/>
    <w:rsid w:val="3BE07722"/>
    <w:rsid w:val="3BF8F024"/>
    <w:rsid w:val="3C0749E6"/>
    <w:rsid w:val="3C09F7EB"/>
    <w:rsid w:val="3C0AB74F"/>
    <w:rsid w:val="3C26C933"/>
    <w:rsid w:val="3C2E71A9"/>
    <w:rsid w:val="3C32288C"/>
    <w:rsid w:val="3C328D16"/>
    <w:rsid w:val="3C35A192"/>
    <w:rsid w:val="3C43A052"/>
    <w:rsid w:val="3C475D23"/>
    <w:rsid w:val="3C49D023"/>
    <w:rsid w:val="3C4A52B3"/>
    <w:rsid w:val="3C6520AE"/>
    <w:rsid w:val="3C6DD9ED"/>
    <w:rsid w:val="3C7435C0"/>
    <w:rsid w:val="3C8BCCA3"/>
    <w:rsid w:val="3C94F32C"/>
    <w:rsid w:val="3C9B44CB"/>
    <w:rsid w:val="3C9FE555"/>
    <w:rsid w:val="3CA2323F"/>
    <w:rsid w:val="3CA85474"/>
    <w:rsid w:val="3CAD8987"/>
    <w:rsid w:val="3CB8BD12"/>
    <w:rsid w:val="3CBE7CBE"/>
    <w:rsid w:val="3CEFFC9D"/>
    <w:rsid w:val="3D112A2D"/>
    <w:rsid w:val="3D11D393"/>
    <w:rsid w:val="3D1F5747"/>
    <w:rsid w:val="3D22D55F"/>
    <w:rsid w:val="3D2A3D3A"/>
    <w:rsid w:val="3D2AB368"/>
    <w:rsid w:val="3D409F34"/>
    <w:rsid w:val="3D47432D"/>
    <w:rsid w:val="3D522432"/>
    <w:rsid w:val="3D52AEE2"/>
    <w:rsid w:val="3D7EA67B"/>
    <w:rsid w:val="3D87D55D"/>
    <w:rsid w:val="3D885C93"/>
    <w:rsid w:val="3D9159B8"/>
    <w:rsid w:val="3D9CEF11"/>
    <w:rsid w:val="3D9E0B71"/>
    <w:rsid w:val="3D9F237F"/>
    <w:rsid w:val="3DA63256"/>
    <w:rsid w:val="3DA97873"/>
    <w:rsid w:val="3DC8A7C7"/>
    <w:rsid w:val="3DCACE93"/>
    <w:rsid w:val="3DCCD1D8"/>
    <w:rsid w:val="3DD52C55"/>
    <w:rsid w:val="3DDF09A9"/>
    <w:rsid w:val="3DE64D2B"/>
    <w:rsid w:val="3DEFEA79"/>
    <w:rsid w:val="3E074101"/>
    <w:rsid w:val="3E1B91FA"/>
    <w:rsid w:val="3E2BC957"/>
    <w:rsid w:val="3E2EAB39"/>
    <w:rsid w:val="3E3705BF"/>
    <w:rsid w:val="3E459921"/>
    <w:rsid w:val="3E4EA088"/>
    <w:rsid w:val="3E698AE4"/>
    <w:rsid w:val="3E721805"/>
    <w:rsid w:val="3E971117"/>
    <w:rsid w:val="3EA92598"/>
    <w:rsid w:val="3EAA8C17"/>
    <w:rsid w:val="3EABC6CC"/>
    <w:rsid w:val="3EAFF03C"/>
    <w:rsid w:val="3EBD4691"/>
    <w:rsid w:val="3ED58BC6"/>
    <w:rsid w:val="3EE69A6F"/>
    <w:rsid w:val="3EF46E80"/>
    <w:rsid w:val="3F027C58"/>
    <w:rsid w:val="3F0F22ED"/>
    <w:rsid w:val="3F1396FC"/>
    <w:rsid w:val="3F1F0E22"/>
    <w:rsid w:val="3F3EF952"/>
    <w:rsid w:val="3F42CCB3"/>
    <w:rsid w:val="3F48842C"/>
    <w:rsid w:val="3F54425A"/>
    <w:rsid w:val="3F560684"/>
    <w:rsid w:val="3F581A05"/>
    <w:rsid w:val="3F6D2C43"/>
    <w:rsid w:val="3F7BC1DB"/>
    <w:rsid w:val="3F7DED6F"/>
    <w:rsid w:val="3F905E81"/>
    <w:rsid w:val="3F95FA00"/>
    <w:rsid w:val="3F96629C"/>
    <w:rsid w:val="3FA3C50C"/>
    <w:rsid w:val="3FA5454B"/>
    <w:rsid w:val="3FA88701"/>
    <w:rsid w:val="3FB3A143"/>
    <w:rsid w:val="3FE20F3B"/>
    <w:rsid w:val="3FF30638"/>
    <w:rsid w:val="3FF5470B"/>
    <w:rsid w:val="3FF6BEDF"/>
    <w:rsid w:val="3FFFA100"/>
    <w:rsid w:val="4002FB59"/>
    <w:rsid w:val="400595FF"/>
    <w:rsid w:val="4007B6CE"/>
    <w:rsid w:val="40090A2F"/>
    <w:rsid w:val="400F6F06"/>
    <w:rsid w:val="40124ECA"/>
    <w:rsid w:val="402E5A20"/>
    <w:rsid w:val="40344EDE"/>
    <w:rsid w:val="40405658"/>
    <w:rsid w:val="40750BFA"/>
    <w:rsid w:val="407CB8B9"/>
    <w:rsid w:val="407D83EA"/>
    <w:rsid w:val="40862171"/>
    <w:rsid w:val="408A4FA4"/>
    <w:rsid w:val="40A7507F"/>
    <w:rsid w:val="40AC4D22"/>
    <w:rsid w:val="40B75F0F"/>
    <w:rsid w:val="40B9A003"/>
    <w:rsid w:val="40BFD5D8"/>
    <w:rsid w:val="40CBC561"/>
    <w:rsid w:val="40CE151B"/>
    <w:rsid w:val="40E05752"/>
    <w:rsid w:val="40F5A00C"/>
    <w:rsid w:val="40F83555"/>
    <w:rsid w:val="40F88B63"/>
    <w:rsid w:val="40FD7C28"/>
    <w:rsid w:val="410EF3F7"/>
    <w:rsid w:val="410F4657"/>
    <w:rsid w:val="41120707"/>
    <w:rsid w:val="4123C03B"/>
    <w:rsid w:val="412A5AE4"/>
    <w:rsid w:val="41314218"/>
    <w:rsid w:val="41481C1B"/>
    <w:rsid w:val="41532F7B"/>
    <w:rsid w:val="415DDD11"/>
    <w:rsid w:val="417252BA"/>
    <w:rsid w:val="4174A20E"/>
    <w:rsid w:val="41A7211C"/>
    <w:rsid w:val="41BA189E"/>
    <w:rsid w:val="41BC4868"/>
    <w:rsid w:val="41C4D7E6"/>
    <w:rsid w:val="41C722DC"/>
    <w:rsid w:val="41C95E38"/>
    <w:rsid w:val="41CA904E"/>
    <w:rsid w:val="41CBA32C"/>
    <w:rsid w:val="41D877E5"/>
    <w:rsid w:val="41DA93AD"/>
    <w:rsid w:val="41E456F3"/>
    <w:rsid w:val="41E4ED6C"/>
    <w:rsid w:val="42060040"/>
    <w:rsid w:val="420610C1"/>
    <w:rsid w:val="4214CE63"/>
    <w:rsid w:val="4224BDBE"/>
    <w:rsid w:val="422E8FC8"/>
    <w:rsid w:val="42332C74"/>
    <w:rsid w:val="4241DBC8"/>
    <w:rsid w:val="425007F4"/>
    <w:rsid w:val="425C9976"/>
    <w:rsid w:val="425F196B"/>
    <w:rsid w:val="427B2466"/>
    <w:rsid w:val="4281BFF6"/>
    <w:rsid w:val="4282FBCB"/>
    <w:rsid w:val="429A9D15"/>
    <w:rsid w:val="42A1436A"/>
    <w:rsid w:val="42AF9BB8"/>
    <w:rsid w:val="42B12F53"/>
    <w:rsid w:val="42B41B2D"/>
    <w:rsid w:val="42B7440F"/>
    <w:rsid w:val="42BB504A"/>
    <w:rsid w:val="42C30B51"/>
    <w:rsid w:val="42DF3595"/>
    <w:rsid w:val="42E84F2A"/>
    <w:rsid w:val="42ECE2EE"/>
    <w:rsid w:val="42EEFE94"/>
    <w:rsid w:val="42F1908A"/>
    <w:rsid w:val="4309C779"/>
    <w:rsid w:val="431523FB"/>
    <w:rsid w:val="4332A5CF"/>
    <w:rsid w:val="43351CD2"/>
    <w:rsid w:val="43362FD6"/>
    <w:rsid w:val="434155DB"/>
    <w:rsid w:val="434E5864"/>
    <w:rsid w:val="434F8183"/>
    <w:rsid w:val="4354D1DC"/>
    <w:rsid w:val="43619EE7"/>
    <w:rsid w:val="43694BB1"/>
    <w:rsid w:val="436F2B18"/>
    <w:rsid w:val="43857AF2"/>
    <w:rsid w:val="43961F4C"/>
    <w:rsid w:val="43967F38"/>
    <w:rsid w:val="43984FF1"/>
    <w:rsid w:val="43A60B68"/>
    <w:rsid w:val="43A9C1C3"/>
    <w:rsid w:val="43AEE640"/>
    <w:rsid w:val="43C4A030"/>
    <w:rsid w:val="43CF4620"/>
    <w:rsid w:val="43D036E0"/>
    <w:rsid w:val="43DDAD7A"/>
    <w:rsid w:val="43E40833"/>
    <w:rsid w:val="43ECCC0E"/>
    <w:rsid w:val="43FE7AFC"/>
    <w:rsid w:val="440E7843"/>
    <w:rsid w:val="4414310D"/>
    <w:rsid w:val="4417F70D"/>
    <w:rsid w:val="442CEF65"/>
    <w:rsid w:val="4431325C"/>
    <w:rsid w:val="4431358A"/>
    <w:rsid w:val="443216D6"/>
    <w:rsid w:val="44367C6B"/>
    <w:rsid w:val="44652C87"/>
    <w:rsid w:val="447557A2"/>
    <w:rsid w:val="447A3B3B"/>
    <w:rsid w:val="448C486D"/>
    <w:rsid w:val="44A5914B"/>
    <w:rsid w:val="44B4EB47"/>
    <w:rsid w:val="44C1F9F4"/>
    <w:rsid w:val="44D4FC8C"/>
    <w:rsid w:val="44DB8B16"/>
    <w:rsid w:val="44DDA674"/>
    <w:rsid w:val="44EB64E6"/>
    <w:rsid w:val="44EE64B3"/>
    <w:rsid w:val="44F6F075"/>
    <w:rsid w:val="44FE0452"/>
    <w:rsid w:val="451A507F"/>
    <w:rsid w:val="452A3A13"/>
    <w:rsid w:val="452B5EF3"/>
    <w:rsid w:val="4543EC94"/>
    <w:rsid w:val="454BF03C"/>
    <w:rsid w:val="454DF791"/>
    <w:rsid w:val="4552E50D"/>
    <w:rsid w:val="455E1F74"/>
    <w:rsid w:val="455EF17E"/>
    <w:rsid w:val="45644EC3"/>
    <w:rsid w:val="4564A150"/>
    <w:rsid w:val="4566F7AB"/>
    <w:rsid w:val="456C0741"/>
    <w:rsid w:val="4581B904"/>
    <w:rsid w:val="4584C774"/>
    <w:rsid w:val="45921DE5"/>
    <w:rsid w:val="45A87105"/>
    <w:rsid w:val="45BCA0AB"/>
    <w:rsid w:val="45C3D57A"/>
    <w:rsid w:val="45D4A98F"/>
    <w:rsid w:val="45E116CE"/>
    <w:rsid w:val="45E294D1"/>
    <w:rsid w:val="45F4C239"/>
    <w:rsid w:val="45F8B681"/>
    <w:rsid w:val="4601CBDE"/>
    <w:rsid w:val="461BE57D"/>
    <w:rsid w:val="462A91FF"/>
    <w:rsid w:val="462B2C90"/>
    <w:rsid w:val="46315470"/>
    <w:rsid w:val="463A9C33"/>
    <w:rsid w:val="4644233A"/>
    <w:rsid w:val="4648CBC3"/>
    <w:rsid w:val="46534B1F"/>
    <w:rsid w:val="46635267"/>
    <w:rsid w:val="4666044C"/>
    <w:rsid w:val="46661F51"/>
    <w:rsid w:val="466FECAD"/>
    <w:rsid w:val="4670383A"/>
    <w:rsid w:val="467A090A"/>
    <w:rsid w:val="468E58BE"/>
    <w:rsid w:val="468EFC89"/>
    <w:rsid w:val="46A314C4"/>
    <w:rsid w:val="46B214D7"/>
    <w:rsid w:val="46B27047"/>
    <w:rsid w:val="46BC3C00"/>
    <w:rsid w:val="46C28ED6"/>
    <w:rsid w:val="46C2A77B"/>
    <w:rsid w:val="46DD4468"/>
    <w:rsid w:val="46DE59EE"/>
    <w:rsid w:val="46EF2CFE"/>
    <w:rsid w:val="46F8A412"/>
    <w:rsid w:val="47090757"/>
    <w:rsid w:val="47099AD5"/>
    <w:rsid w:val="470F3677"/>
    <w:rsid w:val="4719DBED"/>
    <w:rsid w:val="472B6B2F"/>
    <w:rsid w:val="4737E000"/>
    <w:rsid w:val="473893A0"/>
    <w:rsid w:val="473EA336"/>
    <w:rsid w:val="4740530A"/>
    <w:rsid w:val="4743B793"/>
    <w:rsid w:val="47465B91"/>
    <w:rsid w:val="47476104"/>
    <w:rsid w:val="474F702F"/>
    <w:rsid w:val="475E9E58"/>
    <w:rsid w:val="47604C0C"/>
    <w:rsid w:val="47687FED"/>
    <w:rsid w:val="476D678A"/>
    <w:rsid w:val="4776DE88"/>
    <w:rsid w:val="47781C0A"/>
    <w:rsid w:val="477C25BA"/>
    <w:rsid w:val="478354E6"/>
    <w:rsid w:val="47899D57"/>
    <w:rsid w:val="478D9676"/>
    <w:rsid w:val="4790874D"/>
    <w:rsid w:val="4793D088"/>
    <w:rsid w:val="479955C9"/>
    <w:rsid w:val="479B7D68"/>
    <w:rsid w:val="47A397B0"/>
    <w:rsid w:val="47AE8073"/>
    <w:rsid w:val="47B42603"/>
    <w:rsid w:val="47B48627"/>
    <w:rsid w:val="47BFEE6F"/>
    <w:rsid w:val="47C66480"/>
    <w:rsid w:val="47CC379D"/>
    <w:rsid w:val="47D28D65"/>
    <w:rsid w:val="47D6C843"/>
    <w:rsid w:val="47D97597"/>
    <w:rsid w:val="47DA1AFB"/>
    <w:rsid w:val="47DD9ECB"/>
    <w:rsid w:val="47E0AFDA"/>
    <w:rsid w:val="47E6A1E3"/>
    <w:rsid w:val="47EBA67A"/>
    <w:rsid w:val="47EE1BF2"/>
    <w:rsid w:val="47FC2489"/>
    <w:rsid w:val="480C6D42"/>
    <w:rsid w:val="480CD194"/>
    <w:rsid w:val="480D548A"/>
    <w:rsid w:val="480EFB1F"/>
    <w:rsid w:val="481E723B"/>
    <w:rsid w:val="48271674"/>
    <w:rsid w:val="4827F811"/>
    <w:rsid w:val="482DA2BC"/>
    <w:rsid w:val="482DED7F"/>
    <w:rsid w:val="48305799"/>
    <w:rsid w:val="4833D499"/>
    <w:rsid w:val="4833D58C"/>
    <w:rsid w:val="48434246"/>
    <w:rsid w:val="485427BA"/>
    <w:rsid w:val="485BF52C"/>
    <w:rsid w:val="486716D3"/>
    <w:rsid w:val="487E5ADE"/>
    <w:rsid w:val="48A1151B"/>
    <w:rsid w:val="48A13465"/>
    <w:rsid w:val="48A2FBB2"/>
    <w:rsid w:val="48A49208"/>
    <w:rsid w:val="48A57050"/>
    <w:rsid w:val="48A5D1ED"/>
    <w:rsid w:val="48A957C3"/>
    <w:rsid w:val="48AADFEF"/>
    <w:rsid w:val="48BA6192"/>
    <w:rsid w:val="48D4769D"/>
    <w:rsid w:val="48D95973"/>
    <w:rsid w:val="48EA2210"/>
    <w:rsid w:val="48ED4356"/>
    <w:rsid w:val="48EF88DB"/>
    <w:rsid w:val="48F427C6"/>
    <w:rsid w:val="48FE82DA"/>
    <w:rsid w:val="49056F08"/>
    <w:rsid w:val="490F6FE6"/>
    <w:rsid w:val="49154233"/>
    <w:rsid w:val="491B90C7"/>
    <w:rsid w:val="4929DC82"/>
    <w:rsid w:val="492D9CB2"/>
    <w:rsid w:val="4931C1E2"/>
    <w:rsid w:val="493928E5"/>
    <w:rsid w:val="49489CF6"/>
    <w:rsid w:val="4959530A"/>
    <w:rsid w:val="497B2F94"/>
    <w:rsid w:val="4981C98B"/>
    <w:rsid w:val="4981E713"/>
    <w:rsid w:val="498C305A"/>
    <w:rsid w:val="49906358"/>
    <w:rsid w:val="4997FBE3"/>
    <w:rsid w:val="499BA72E"/>
    <w:rsid w:val="499D30AD"/>
    <w:rsid w:val="49A0C735"/>
    <w:rsid w:val="49A24415"/>
    <w:rsid w:val="49B090BA"/>
    <w:rsid w:val="49B1E258"/>
    <w:rsid w:val="49C5D627"/>
    <w:rsid w:val="49EBF47F"/>
    <w:rsid w:val="49ECD7D3"/>
    <w:rsid w:val="49F840F8"/>
    <w:rsid w:val="49FB3751"/>
    <w:rsid w:val="49FE3D93"/>
    <w:rsid w:val="4A00D273"/>
    <w:rsid w:val="4A0246BB"/>
    <w:rsid w:val="4A0F4FDD"/>
    <w:rsid w:val="4A0FBB27"/>
    <w:rsid w:val="4A17DA15"/>
    <w:rsid w:val="4A23B242"/>
    <w:rsid w:val="4A387C9A"/>
    <w:rsid w:val="4A4084C3"/>
    <w:rsid w:val="4A427C3B"/>
    <w:rsid w:val="4A469785"/>
    <w:rsid w:val="4A596D81"/>
    <w:rsid w:val="4A5CDF0C"/>
    <w:rsid w:val="4A667FFC"/>
    <w:rsid w:val="4A71CAD2"/>
    <w:rsid w:val="4A8ACCEA"/>
    <w:rsid w:val="4A951B79"/>
    <w:rsid w:val="4A9D2F86"/>
    <w:rsid w:val="4AAADE88"/>
    <w:rsid w:val="4AAE094B"/>
    <w:rsid w:val="4AC0D8E0"/>
    <w:rsid w:val="4ACDAD59"/>
    <w:rsid w:val="4B13BF8E"/>
    <w:rsid w:val="4B22FFF5"/>
    <w:rsid w:val="4B240945"/>
    <w:rsid w:val="4B247CCA"/>
    <w:rsid w:val="4B26BD83"/>
    <w:rsid w:val="4B29E7C5"/>
    <w:rsid w:val="4B3AC477"/>
    <w:rsid w:val="4B4F2AE8"/>
    <w:rsid w:val="4B5D7C07"/>
    <w:rsid w:val="4B6060AB"/>
    <w:rsid w:val="4B6951CC"/>
    <w:rsid w:val="4B69B550"/>
    <w:rsid w:val="4B713D4B"/>
    <w:rsid w:val="4B795611"/>
    <w:rsid w:val="4B848FDB"/>
    <w:rsid w:val="4B8C4FE3"/>
    <w:rsid w:val="4BACF866"/>
    <w:rsid w:val="4BB52C0E"/>
    <w:rsid w:val="4BC1BD62"/>
    <w:rsid w:val="4BC200DF"/>
    <w:rsid w:val="4BC3A639"/>
    <w:rsid w:val="4BC5C247"/>
    <w:rsid w:val="4BD57122"/>
    <w:rsid w:val="4BD72E57"/>
    <w:rsid w:val="4BE50CD6"/>
    <w:rsid w:val="4BE691B3"/>
    <w:rsid w:val="4BFCE621"/>
    <w:rsid w:val="4C0F6F7C"/>
    <w:rsid w:val="4C26FE21"/>
    <w:rsid w:val="4C2A5EC7"/>
    <w:rsid w:val="4C3572C3"/>
    <w:rsid w:val="4C36219F"/>
    <w:rsid w:val="4C37D5B6"/>
    <w:rsid w:val="4C552F92"/>
    <w:rsid w:val="4C578519"/>
    <w:rsid w:val="4C5C7CA1"/>
    <w:rsid w:val="4C894A12"/>
    <w:rsid w:val="4C8BFDEC"/>
    <w:rsid w:val="4C9D2070"/>
    <w:rsid w:val="4CA25710"/>
    <w:rsid w:val="4CA8F547"/>
    <w:rsid w:val="4CDC3B16"/>
    <w:rsid w:val="4CDCC942"/>
    <w:rsid w:val="4CDFC2C2"/>
    <w:rsid w:val="4CE91059"/>
    <w:rsid w:val="4CEAE72F"/>
    <w:rsid w:val="4CF62679"/>
    <w:rsid w:val="4CF8B9E7"/>
    <w:rsid w:val="4CFE5988"/>
    <w:rsid w:val="4CFF0DA0"/>
    <w:rsid w:val="4D0996B3"/>
    <w:rsid w:val="4D1A2F82"/>
    <w:rsid w:val="4D23CC76"/>
    <w:rsid w:val="4D28EEF3"/>
    <w:rsid w:val="4D396DC9"/>
    <w:rsid w:val="4D3D348A"/>
    <w:rsid w:val="4D3FE462"/>
    <w:rsid w:val="4D4235F1"/>
    <w:rsid w:val="4D43B023"/>
    <w:rsid w:val="4D56A783"/>
    <w:rsid w:val="4D5EAE04"/>
    <w:rsid w:val="4D6B28A0"/>
    <w:rsid w:val="4D6CB1BA"/>
    <w:rsid w:val="4D9E74C4"/>
    <w:rsid w:val="4DA6D705"/>
    <w:rsid w:val="4DAA8CFB"/>
    <w:rsid w:val="4DAE693F"/>
    <w:rsid w:val="4DB29338"/>
    <w:rsid w:val="4DBE52C1"/>
    <w:rsid w:val="4DD9FF0B"/>
    <w:rsid w:val="4DDE07C3"/>
    <w:rsid w:val="4DE85206"/>
    <w:rsid w:val="4DE85F9E"/>
    <w:rsid w:val="4DE939D1"/>
    <w:rsid w:val="4DFB38B4"/>
    <w:rsid w:val="4DFB5077"/>
    <w:rsid w:val="4E01B05E"/>
    <w:rsid w:val="4E0ACC41"/>
    <w:rsid w:val="4E217BD6"/>
    <w:rsid w:val="4E25BD96"/>
    <w:rsid w:val="4E2CA03D"/>
    <w:rsid w:val="4E31BB2D"/>
    <w:rsid w:val="4E3A5A2A"/>
    <w:rsid w:val="4E4FEC86"/>
    <w:rsid w:val="4E510B19"/>
    <w:rsid w:val="4E5E3271"/>
    <w:rsid w:val="4E6F5E89"/>
    <w:rsid w:val="4E81C2D1"/>
    <w:rsid w:val="4E8775E9"/>
    <w:rsid w:val="4EA84836"/>
    <w:rsid w:val="4EC4CC67"/>
    <w:rsid w:val="4EC50F09"/>
    <w:rsid w:val="4ED0683D"/>
    <w:rsid w:val="4EDC901A"/>
    <w:rsid w:val="4EE2B6E6"/>
    <w:rsid w:val="4EE3D935"/>
    <w:rsid w:val="4EE77359"/>
    <w:rsid w:val="4EEBDE7C"/>
    <w:rsid w:val="4EED0788"/>
    <w:rsid w:val="4EF7EB47"/>
    <w:rsid w:val="4EF96159"/>
    <w:rsid w:val="4F04A085"/>
    <w:rsid w:val="4F0BF5A7"/>
    <w:rsid w:val="4F0FBDAC"/>
    <w:rsid w:val="4F190FF0"/>
    <w:rsid w:val="4F1A4EEC"/>
    <w:rsid w:val="4F1C3A81"/>
    <w:rsid w:val="4F2AB878"/>
    <w:rsid w:val="4F2F21EB"/>
    <w:rsid w:val="4F319E07"/>
    <w:rsid w:val="4F363642"/>
    <w:rsid w:val="4F4030A8"/>
    <w:rsid w:val="4F465890"/>
    <w:rsid w:val="4F4EA479"/>
    <w:rsid w:val="4F56FC01"/>
    <w:rsid w:val="4F60611D"/>
    <w:rsid w:val="4F6ADA52"/>
    <w:rsid w:val="4F788243"/>
    <w:rsid w:val="4F851419"/>
    <w:rsid w:val="4F889A16"/>
    <w:rsid w:val="4FA60851"/>
    <w:rsid w:val="4FA95EF7"/>
    <w:rsid w:val="4FB29B8B"/>
    <w:rsid w:val="4FB59798"/>
    <w:rsid w:val="4FB7E50F"/>
    <w:rsid w:val="4FC0929D"/>
    <w:rsid w:val="4FC0A5CB"/>
    <w:rsid w:val="4FC2C79A"/>
    <w:rsid w:val="4FC9654E"/>
    <w:rsid w:val="4FCD9044"/>
    <w:rsid w:val="4FD96069"/>
    <w:rsid w:val="4FE46729"/>
    <w:rsid w:val="4FE52CE0"/>
    <w:rsid w:val="4FE730B1"/>
    <w:rsid w:val="4FEB2CF4"/>
    <w:rsid w:val="5011B657"/>
    <w:rsid w:val="5016DAA3"/>
    <w:rsid w:val="502864F1"/>
    <w:rsid w:val="5034BD26"/>
    <w:rsid w:val="503906D1"/>
    <w:rsid w:val="504152F3"/>
    <w:rsid w:val="50418A12"/>
    <w:rsid w:val="50677525"/>
    <w:rsid w:val="50701F50"/>
    <w:rsid w:val="50851CFB"/>
    <w:rsid w:val="50A09E7E"/>
    <w:rsid w:val="50A6B244"/>
    <w:rsid w:val="50AE544E"/>
    <w:rsid w:val="50B556CA"/>
    <w:rsid w:val="50BBA49F"/>
    <w:rsid w:val="50BBC4BD"/>
    <w:rsid w:val="50BC8570"/>
    <w:rsid w:val="50BD3B28"/>
    <w:rsid w:val="50C05035"/>
    <w:rsid w:val="50C7A505"/>
    <w:rsid w:val="50CBC8EC"/>
    <w:rsid w:val="50CF05AE"/>
    <w:rsid w:val="50D0ED1B"/>
    <w:rsid w:val="50D1CABE"/>
    <w:rsid w:val="50D59937"/>
    <w:rsid w:val="50D8E51C"/>
    <w:rsid w:val="50D8EFD3"/>
    <w:rsid w:val="50DDCF28"/>
    <w:rsid w:val="50E6C524"/>
    <w:rsid w:val="50F8ACA6"/>
    <w:rsid w:val="510B74EB"/>
    <w:rsid w:val="510D0FE2"/>
    <w:rsid w:val="511BD834"/>
    <w:rsid w:val="511CD25D"/>
    <w:rsid w:val="5125C0F1"/>
    <w:rsid w:val="513B3107"/>
    <w:rsid w:val="5149A68E"/>
    <w:rsid w:val="51534B16"/>
    <w:rsid w:val="51590955"/>
    <w:rsid w:val="515B85B8"/>
    <w:rsid w:val="516636E8"/>
    <w:rsid w:val="51686732"/>
    <w:rsid w:val="5168D519"/>
    <w:rsid w:val="516A440A"/>
    <w:rsid w:val="516F8D0C"/>
    <w:rsid w:val="5173D8AE"/>
    <w:rsid w:val="51819C43"/>
    <w:rsid w:val="5188196D"/>
    <w:rsid w:val="51977B84"/>
    <w:rsid w:val="51A09803"/>
    <w:rsid w:val="51A0E433"/>
    <w:rsid w:val="51A41D40"/>
    <w:rsid w:val="51C1904B"/>
    <w:rsid w:val="51C25B04"/>
    <w:rsid w:val="51CD33E7"/>
    <w:rsid w:val="51E15685"/>
    <w:rsid w:val="51E32E3C"/>
    <w:rsid w:val="51F55DBA"/>
    <w:rsid w:val="5208DA66"/>
    <w:rsid w:val="520E09E3"/>
    <w:rsid w:val="52132335"/>
    <w:rsid w:val="525B2B20"/>
    <w:rsid w:val="52627D8F"/>
    <w:rsid w:val="526E6833"/>
    <w:rsid w:val="5274C034"/>
    <w:rsid w:val="527AAC71"/>
    <w:rsid w:val="527E74EB"/>
    <w:rsid w:val="527F9B61"/>
    <w:rsid w:val="5286049D"/>
    <w:rsid w:val="528D57E6"/>
    <w:rsid w:val="528FD4F1"/>
    <w:rsid w:val="529D619F"/>
    <w:rsid w:val="52C0C5D1"/>
    <w:rsid w:val="52D180CF"/>
    <w:rsid w:val="52DFC469"/>
    <w:rsid w:val="52DFCC47"/>
    <w:rsid w:val="52FCC9A0"/>
    <w:rsid w:val="5306C48B"/>
    <w:rsid w:val="530D2C6D"/>
    <w:rsid w:val="53121680"/>
    <w:rsid w:val="5313B9B9"/>
    <w:rsid w:val="53256B10"/>
    <w:rsid w:val="5326262E"/>
    <w:rsid w:val="5332F578"/>
    <w:rsid w:val="5333BABA"/>
    <w:rsid w:val="533FD9D3"/>
    <w:rsid w:val="534560DB"/>
    <w:rsid w:val="53467EC3"/>
    <w:rsid w:val="5346A32A"/>
    <w:rsid w:val="535D7BCF"/>
    <w:rsid w:val="535E9553"/>
    <w:rsid w:val="536AB186"/>
    <w:rsid w:val="537FF31F"/>
    <w:rsid w:val="5385A828"/>
    <w:rsid w:val="5385B28E"/>
    <w:rsid w:val="538B2986"/>
    <w:rsid w:val="538E2F8F"/>
    <w:rsid w:val="53A2B506"/>
    <w:rsid w:val="53A7D09F"/>
    <w:rsid w:val="53AC092E"/>
    <w:rsid w:val="53B561AD"/>
    <w:rsid w:val="53C03FE8"/>
    <w:rsid w:val="53C57351"/>
    <w:rsid w:val="53DA1845"/>
    <w:rsid w:val="53DA83BB"/>
    <w:rsid w:val="53E256DC"/>
    <w:rsid w:val="53E2E3BE"/>
    <w:rsid w:val="53E69D1D"/>
    <w:rsid w:val="53F3806E"/>
    <w:rsid w:val="540ABFD9"/>
    <w:rsid w:val="54203BAC"/>
    <w:rsid w:val="5423C3D7"/>
    <w:rsid w:val="5432E4D6"/>
    <w:rsid w:val="5439AF78"/>
    <w:rsid w:val="543A181B"/>
    <w:rsid w:val="5467A972"/>
    <w:rsid w:val="54760905"/>
    <w:rsid w:val="547D3A56"/>
    <w:rsid w:val="5496521B"/>
    <w:rsid w:val="549C59CB"/>
    <w:rsid w:val="54A19048"/>
    <w:rsid w:val="54D1296A"/>
    <w:rsid w:val="54F1A757"/>
    <w:rsid w:val="550C0427"/>
    <w:rsid w:val="55101D56"/>
    <w:rsid w:val="55107D4E"/>
    <w:rsid w:val="551A5C52"/>
    <w:rsid w:val="5521C65E"/>
    <w:rsid w:val="55233C58"/>
    <w:rsid w:val="55249EBC"/>
    <w:rsid w:val="5540089D"/>
    <w:rsid w:val="5544001C"/>
    <w:rsid w:val="5549FB8A"/>
    <w:rsid w:val="555D9BBE"/>
    <w:rsid w:val="556F434B"/>
    <w:rsid w:val="5577EF98"/>
    <w:rsid w:val="557D781F"/>
    <w:rsid w:val="557F3614"/>
    <w:rsid w:val="55860D3B"/>
    <w:rsid w:val="559255FD"/>
    <w:rsid w:val="559671CE"/>
    <w:rsid w:val="55991F64"/>
    <w:rsid w:val="5599BC4E"/>
    <w:rsid w:val="55A4BB09"/>
    <w:rsid w:val="55ABA281"/>
    <w:rsid w:val="55B99DBC"/>
    <w:rsid w:val="55BC8369"/>
    <w:rsid w:val="55C55D78"/>
    <w:rsid w:val="55CD6702"/>
    <w:rsid w:val="55D8E970"/>
    <w:rsid w:val="55D95886"/>
    <w:rsid w:val="55D9CEE1"/>
    <w:rsid w:val="55DADF1C"/>
    <w:rsid w:val="55E3F6B1"/>
    <w:rsid w:val="55F6FE9A"/>
    <w:rsid w:val="5604ED21"/>
    <w:rsid w:val="560EAE27"/>
    <w:rsid w:val="560F1407"/>
    <w:rsid w:val="561C46F6"/>
    <w:rsid w:val="561FA116"/>
    <w:rsid w:val="5621014E"/>
    <w:rsid w:val="562B7197"/>
    <w:rsid w:val="562C0C80"/>
    <w:rsid w:val="5649398A"/>
    <w:rsid w:val="56495D34"/>
    <w:rsid w:val="5649A0FA"/>
    <w:rsid w:val="564D47B2"/>
    <w:rsid w:val="564F5993"/>
    <w:rsid w:val="5651B829"/>
    <w:rsid w:val="56550DFD"/>
    <w:rsid w:val="566F8F2C"/>
    <w:rsid w:val="5675E6BC"/>
    <w:rsid w:val="567BAFAB"/>
    <w:rsid w:val="56880CBB"/>
    <w:rsid w:val="5689B59F"/>
    <w:rsid w:val="56935CFC"/>
    <w:rsid w:val="56A84855"/>
    <w:rsid w:val="56C9BE83"/>
    <w:rsid w:val="56CEC07F"/>
    <w:rsid w:val="56D0D6E2"/>
    <w:rsid w:val="56F1C73C"/>
    <w:rsid w:val="57084011"/>
    <w:rsid w:val="57092969"/>
    <w:rsid w:val="57143476"/>
    <w:rsid w:val="571AA794"/>
    <w:rsid w:val="5727824F"/>
    <w:rsid w:val="572B2745"/>
    <w:rsid w:val="5732553D"/>
    <w:rsid w:val="5736E5B9"/>
    <w:rsid w:val="5745A095"/>
    <w:rsid w:val="57772AEE"/>
    <w:rsid w:val="577E1DA8"/>
    <w:rsid w:val="578044B8"/>
    <w:rsid w:val="57835DB6"/>
    <w:rsid w:val="57908F6A"/>
    <w:rsid w:val="579CC51B"/>
    <w:rsid w:val="57A54400"/>
    <w:rsid w:val="57B2B7A4"/>
    <w:rsid w:val="57B7F507"/>
    <w:rsid w:val="57C32506"/>
    <w:rsid w:val="57C38292"/>
    <w:rsid w:val="57C66174"/>
    <w:rsid w:val="57CAEFF7"/>
    <w:rsid w:val="57DF17E7"/>
    <w:rsid w:val="57EC507E"/>
    <w:rsid w:val="57F13E5A"/>
    <w:rsid w:val="57F46B9A"/>
    <w:rsid w:val="57F89602"/>
    <w:rsid w:val="57FD0EE4"/>
    <w:rsid w:val="57FEDF2F"/>
    <w:rsid w:val="580E989C"/>
    <w:rsid w:val="580F2974"/>
    <w:rsid w:val="5826C425"/>
    <w:rsid w:val="58296FBB"/>
    <w:rsid w:val="582A7AF8"/>
    <w:rsid w:val="584043F5"/>
    <w:rsid w:val="5846B745"/>
    <w:rsid w:val="58531387"/>
    <w:rsid w:val="585904D3"/>
    <w:rsid w:val="587E7A91"/>
    <w:rsid w:val="587E7E62"/>
    <w:rsid w:val="58ABBDE0"/>
    <w:rsid w:val="58AEDD99"/>
    <w:rsid w:val="58C71D88"/>
    <w:rsid w:val="58D6E3F2"/>
    <w:rsid w:val="58E814BA"/>
    <w:rsid w:val="58F861CA"/>
    <w:rsid w:val="58FD3111"/>
    <w:rsid w:val="58FDC31A"/>
    <w:rsid w:val="5901B8C9"/>
    <w:rsid w:val="5915E69E"/>
    <w:rsid w:val="59277C90"/>
    <w:rsid w:val="5942AC8A"/>
    <w:rsid w:val="5944AB21"/>
    <w:rsid w:val="5946318B"/>
    <w:rsid w:val="59520161"/>
    <w:rsid w:val="5963CCE7"/>
    <w:rsid w:val="59675403"/>
    <w:rsid w:val="597AC15F"/>
    <w:rsid w:val="59813197"/>
    <w:rsid w:val="5983F2D1"/>
    <w:rsid w:val="5988B89C"/>
    <w:rsid w:val="598AA259"/>
    <w:rsid w:val="5990CAE4"/>
    <w:rsid w:val="599BA460"/>
    <w:rsid w:val="599BFB86"/>
    <w:rsid w:val="599DD2D6"/>
    <w:rsid w:val="59A33EDB"/>
    <w:rsid w:val="59B3FFEC"/>
    <w:rsid w:val="59BC0B69"/>
    <w:rsid w:val="59BF24E2"/>
    <w:rsid w:val="59BFDED0"/>
    <w:rsid w:val="59F5D59D"/>
    <w:rsid w:val="59FBFB95"/>
    <w:rsid w:val="5A00F543"/>
    <w:rsid w:val="5A012444"/>
    <w:rsid w:val="5A0F4426"/>
    <w:rsid w:val="5A1A1E38"/>
    <w:rsid w:val="5A299202"/>
    <w:rsid w:val="5A2E00A4"/>
    <w:rsid w:val="5A2E0AB8"/>
    <w:rsid w:val="5A3595F1"/>
    <w:rsid w:val="5A367080"/>
    <w:rsid w:val="5A36AF4B"/>
    <w:rsid w:val="5A50668F"/>
    <w:rsid w:val="5A777581"/>
    <w:rsid w:val="5A783569"/>
    <w:rsid w:val="5A8EB01F"/>
    <w:rsid w:val="5A8FDF4C"/>
    <w:rsid w:val="5A9786D7"/>
    <w:rsid w:val="5AAF6F9B"/>
    <w:rsid w:val="5AB793CA"/>
    <w:rsid w:val="5ADB0B76"/>
    <w:rsid w:val="5ADB3017"/>
    <w:rsid w:val="5AE87ED5"/>
    <w:rsid w:val="5AF51ABB"/>
    <w:rsid w:val="5AF65C80"/>
    <w:rsid w:val="5B003AEC"/>
    <w:rsid w:val="5B06002C"/>
    <w:rsid w:val="5B0F562C"/>
    <w:rsid w:val="5B19BB57"/>
    <w:rsid w:val="5B1E78DB"/>
    <w:rsid w:val="5B30BD6E"/>
    <w:rsid w:val="5B33D1A2"/>
    <w:rsid w:val="5B5A941E"/>
    <w:rsid w:val="5B6A62FD"/>
    <w:rsid w:val="5B6CB91F"/>
    <w:rsid w:val="5B6F6FCF"/>
    <w:rsid w:val="5B77DD80"/>
    <w:rsid w:val="5B7D88E5"/>
    <w:rsid w:val="5B86C84E"/>
    <w:rsid w:val="5B911F33"/>
    <w:rsid w:val="5B9B918B"/>
    <w:rsid w:val="5BA1B683"/>
    <w:rsid w:val="5BA2FDF7"/>
    <w:rsid w:val="5BA324C9"/>
    <w:rsid w:val="5BAF1A5A"/>
    <w:rsid w:val="5BC43569"/>
    <w:rsid w:val="5BCDDC2D"/>
    <w:rsid w:val="5BD6AF81"/>
    <w:rsid w:val="5BE7C12E"/>
    <w:rsid w:val="5BEB2D08"/>
    <w:rsid w:val="5BEEFCDE"/>
    <w:rsid w:val="5BF3E0E1"/>
    <w:rsid w:val="5C0185DD"/>
    <w:rsid w:val="5C06BC30"/>
    <w:rsid w:val="5C1862F9"/>
    <w:rsid w:val="5C3381AF"/>
    <w:rsid w:val="5C33D968"/>
    <w:rsid w:val="5C3D4309"/>
    <w:rsid w:val="5C401A44"/>
    <w:rsid w:val="5C426EFD"/>
    <w:rsid w:val="5C5A07E8"/>
    <w:rsid w:val="5C621C93"/>
    <w:rsid w:val="5C6F032C"/>
    <w:rsid w:val="5C6FDD3B"/>
    <w:rsid w:val="5C882ADA"/>
    <w:rsid w:val="5C8C4237"/>
    <w:rsid w:val="5C95E422"/>
    <w:rsid w:val="5C9B6DCA"/>
    <w:rsid w:val="5C9DE654"/>
    <w:rsid w:val="5CC01C7A"/>
    <w:rsid w:val="5CC228BF"/>
    <w:rsid w:val="5CC2FD61"/>
    <w:rsid w:val="5CCB42CF"/>
    <w:rsid w:val="5CD08D02"/>
    <w:rsid w:val="5CE161C4"/>
    <w:rsid w:val="5CF45B56"/>
    <w:rsid w:val="5CF5D281"/>
    <w:rsid w:val="5D0ABF3D"/>
    <w:rsid w:val="5D1172C7"/>
    <w:rsid w:val="5D4A9026"/>
    <w:rsid w:val="5D4C31C8"/>
    <w:rsid w:val="5D5D7B51"/>
    <w:rsid w:val="5D7DF347"/>
    <w:rsid w:val="5D90607B"/>
    <w:rsid w:val="5D92646C"/>
    <w:rsid w:val="5D9BA36D"/>
    <w:rsid w:val="5D9BC235"/>
    <w:rsid w:val="5DA68CE5"/>
    <w:rsid w:val="5DAE129C"/>
    <w:rsid w:val="5DB83E5D"/>
    <w:rsid w:val="5DCCE902"/>
    <w:rsid w:val="5DCF8E09"/>
    <w:rsid w:val="5DD68197"/>
    <w:rsid w:val="5DE92DAA"/>
    <w:rsid w:val="5DEAE56B"/>
    <w:rsid w:val="5DEB807F"/>
    <w:rsid w:val="5DF4FF41"/>
    <w:rsid w:val="5E096203"/>
    <w:rsid w:val="5E28A50C"/>
    <w:rsid w:val="5E302B99"/>
    <w:rsid w:val="5E3DD916"/>
    <w:rsid w:val="5E427334"/>
    <w:rsid w:val="5E42F100"/>
    <w:rsid w:val="5E4D0952"/>
    <w:rsid w:val="5E4D5B2F"/>
    <w:rsid w:val="5E535594"/>
    <w:rsid w:val="5E544609"/>
    <w:rsid w:val="5E5FC402"/>
    <w:rsid w:val="5E6EDE85"/>
    <w:rsid w:val="5E818F91"/>
    <w:rsid w:val="5E908548"/>
    <w:rsid w:val="5E9BFC6B"/>
    <w:rsid w:val="5E9E7F82"/>
    <w:rsid w:val="5EA4D33E"/>
    <w:rsid w:val="5EA97D68"/>
    <w:rsid w:val="5EACECAC"/>
    <w:rsid w:val="5EAD2285"/>
    <w:rsid w:val="5EC80334"/>
    <w:rsid w:val="5ED15189"/>
    <w:rsid w:val="5EEF54B1"/>
    <w:rsid w:val="5EF3DF0B"/>
    <w:rsid w:val="5EF68210"/>
    <w:rsid w:val="5F04284C"/>
    <w:rsid w:val="5F0C666C"/>
    <w:rsid w:val="5F0CFFA8"/>
    <w:rsid w:val="5F288C77"/>
    <w:rsid w:val="5F29317E"/>
    <w:rsid w:val="5F34C585"/>
    <w:rsid w:val="5F39EE19"/>
    <w:rsid w:val="5F3CB45F"/>
    <w:rsid w:val="5F54D5EA"/>
    <w:rsid w:val="5F6BAB60"/>
    <w:rsid w:val="5F707763"/>
    <w:rsid w:val="5F75E1B9"/>
    <w:rsid w:val="5F7872A2"/>
    <w:rsid w:val="5F7CE3CE"/>
    <w:rsid w:val="5F800242"/>
    <w:rsid w:val="5F873BA1"/>
    <w:rsid w:val="5F891E45"/>
    <w:rsid w:val="5F8FB978"/>
    <w:rsid w:val="5F90339D"/>
    <w:rsid w:val="5F9CAC29"/>
    <w:rsid w:val="5FBDCFC5"/>
    <w:rsid w:val="5FBE63BA"/>
    <w:rsid w:val="5FCC67DE"/>
    <w:rsid w:val="5FF00210"/>
    <w:rsid w:val="5FF22A65"/>
    <w:rsid w:val="60016DD9"/>
    <w:rsid w:val="6021F427"/>
    <w:rsid w:val="60227A43"/>
    <w:rsid w:val="6025BBEE"/>
    <w:rsid w:val="6028D04B"/>
    <w:rsid w:val="60346081"/>
    <w:rsid w:val="6037A27E"/>
    <w:rsid w:val="603911BE"/>
    <w:rsid w:val="603B11D0"/>
    <w:rsid w:val="60464139"/>
    <w:rsid w:val="604A7187"/>
    <w:rsid w:val="6058C4AE"/>
    <w:rsid w:val="60697B6E"/>
    <w:rsid w:val="606F72B2"/>
    <w:rsid w:val="60734EB5"/>
    <w:rsid w:val="6079A152"/>
    <w:rsid w:val="6079AFEB"/>
    <w:rsid w:val="6083333F"/>
    <w:rsid w:val="608CA70E"/>
    <w:rsid w:val="608CF9D8"/>
    <w:rsid w:val="609A4345"/>
    <w:rsid w:val="60ACB046"/>
    <w:rsid w:val="60B49C72"/>
    <w:rsid w:val="60C700B0"/>
    <w:rsid w:val="60D100C2"/>
    <w:rsid w:val="60DF69BD"/>
    <w:rsid w:val="60F28425"/>
    <w:rsid w:val="60F45C1C"/>
    <w:rsid w:val="60F76ADA"/>
    <w:rsid w:val="60FE5784"/>
    <w:rsid w:val="6100F9A8"/>
    <w:rsid w:val="610457AF"/>
    <w:rsid w:val="6111AEB0"/>
    <w:rsid w:val="611423F2"/>
    <w:rsid w:val="611E11FC"/>
    <w:rsid w:val="6135532F"/>
    <w:rsid w:val="6135DDCA"/>
    <w:rsid w:val="61386332"/>
    <w:rsid w:val="614C4F5D"/>
    <w:rsid w:val="614EEF2E"/>
    <w:rsid w:val="615F3873"/>
    <w:rsid w:val="616131A3"/>
    <w:rsid w:val="616F5A38"/>
    <w:rsid w:val="6179C1DD"/>
    <w:rsid w:val="61B0835E"/>
    <w:rsid w:val="61B2C22C"/>
    <w:rsid w:val="61BC2E55"/>
    <w:rsid w:val="61BF28E7"/>
    <w:rsid w:val="61CA9ED4"/>
    <w:rsid w:val="61D0FC6D"/>
    <w:rsid w:val="61D629C4"/>
    <w:rsid w:val="61DB3E63"/>
    <w:rsid w:val="61F6570C"/>
    <w:rsid w:val="62237711"/>
    <w:rsid w:val="62259D18"/>
    <w:rsid w:val="624AC72F"/>
    <w:rsid w:val="626DB5AA"/>
    <w:rsid w:val="6271BBA1"/>
    <w:rsid w:val="6290EFDE"/>
    <w:rsid w:val="62914A1A"/>
    <w:rsid w:val="6293E2FA"/>
    <w:rsid w:val="629927A6"/>
    <w:rsid w:val="62AC6398"/>
    <w:rsid w:val="62B1ECF0"/>
    <w:rsid w:val="62B452F3"/>
    <w:rsid w:val="62BB851B"/>
    <w:rsid w:val="62C25C77"/>
    <w:rsid w:val="62CB17DB"/>
    <w:rsid w:val="62D1751D"/>
    <w:rsid w:val="62D36BC2"/>
    <w:rsid w:val="62D60137"/>
    <w:rsid w:val="62DDF9AC"/>
    <w:rsid w:val="62EF8A9E"/>
    <w:rsid w:val="62FBDBD1"/>
    <w:rsid w:val="630001D9"/>
    <w:rsid w:val="6303049D"/>
    <w:rsid w:val="63030EEC"/>
    <w:rsid w:val="631B361B"/>
    <w:rsid w:val="632240E4"/>
    <w:rsid w:val="6334878B"/>
    <w:rsid w:val="63359AFA"/>
    <w:rsid w:val="633808B3"/>
    <w:rsid w:val="6339924D"/>
    <w:rsid w:val="63466A15"/>
    <w:rsid w:val="63475D55"/>
    <w:rsid w:val="634C5079"/>
    <w:rsid w:val="635205D3"/>
    <w:rsid w:val="6354E90B"/>
    <w:rsid w:val="636008A7"/>
    <w:rsid w:val="63695256"/>
    <w:rsid w:val="636C3D3B"/>
    <w:rsid w:val="636FEC40"/>
    <w:rsid w:val="63746B15"/>
    <w:rsid w:val="6377B35D"/>
    <w:rsid w:val="637912BC"/>
    <w:rsid w:val="6380E285"/>
    <w:rsid w:val="6381A906"/>
    <w:rsid w:val="638EB8E3"/>
    <w:rsid w:val="63908845"/>
    <w:rsid w:val="63A288CC"/>
    <w:rsid w:val="63BCCB5F"/>
    <w:rsid w:val="63C73F35"/>
    <w:rsid w:val="63DBA0C6"/>
    <w:rsid w:val="63E78EEB"/>
    <w:rsid w:val="640A2894"/>
    <w:rsid w:val="640D8C02"/>
    <w:rsid w:val="6417514D"/>
    <w:rsid w:val="64199680"/>
    <w:rsid w:val="64267BBF"/>
    <w:rsid w:val="642F644A"/>
    <w:rsid w:val="6438248F"/>
    <w:rsid w:val="64468E3E"/>
    <w:rsid w:val="6448C97C"/>
    <w:rsid w:val="64571D87"/>
    <w:rsid w:val="646B8741"/>
    <w:rsid w:val="647E40EC"/>
    <w:rsid w:val="648637A4"/>
    <w:rsid w:val="648B7547"/>
    <w:rsid w:val="648FB81B"/>
    <w:rsid w:val="6494FE11"/>
    <w:rsid w:val="64983E19"/>
    <w:rsid w:val="64A4F2C0"/>
    <w:rsid w:val="64C036A0"/>
    <w:rsid w:val="64C0C124"/>
    <w:rsid w:val="64E85C2A"/>
    <w:rsid w:val="64EF423A"/>
    <w:rsid w:val="64F07F64"/>
    <w:rsid w:val="64F70844"/>
    <w:rsid w:val="64FBA1EE"/>
    <w:rsid w:val="64FE12A6"/>
    <w:rsid w:val="650AD5C6"/>
    <w:rsid w:val="6513613B"/>
    <w:rsid w:val="652475FA"/>
    <w:rsid w:val="652BD123"/>
    <w:rsid w:val="652F770E"/>
    <w:rsid w:val="6533B9B3"/>
    <w:rsid w:val="653EFF0D"/>
    <w:rsid w:val="65482344"/>
    <w:rsid w:val="654DF5E0"/>
    <w:rsid w:val="655A5FB3"/>
    <w:rsid w:val="655EDB30"/>
    <w:rsid w:val="655F8E78"/>
    <w:rsid w:val="656E5B09"/>
    <w:rsid w:val="657BC964"/>
    <w:rsid w:val="6582505C"/>
    <w:rsid w:val="658E5E56"/>
    <w:rsid w:val="6592F8E1"/>
    <w:rsid w:val="65949983"/>
    <w:rsid w:val="65A4521F"/>
    <w:rsid w:val="65AA3BDA"/>
    <w:rsid w:val="65BBE2FD"/>
    <w:rsid w:val="65BF5582"/>
    <w:rsid w:val="65C89664"/>
    <w:rsid w:val="65D5B3CD"/>
    <w:rsid w:val="65D98454"/>
    <w:rsid w:val="65DF3DD8"/>
    <w:rsid w:val="65DFB0F2"/>
    <w:rsid w:val="65E1412D"/>
    <w:rsid w:val="65E304A1"/>
    <w:rsid w:val="65E89819"/>
    <w:rsid w:val="65F06945"/>
    <w:rsid w:val="65F6E416"/>
    <w:rsid w:val="6601C678"/>
    <w:rsid w:val="6618B260"/>
    <w:rsid w:val="661D11D4"/>
    <w:rsid w:val="66461B37"/>
    <w:rsid w:val="664BAC45"/>
    <w:rsid w:val="665EE90C"/>
    <w:rsid w:val="666913DA"/>
    <w:rsid w:val="666C1054"/>
    <w:rsid w:val="666E97EF"/>
    <w:rsid w:val="6675E37D"/>
    <w:rsid w:val="66782B1D"/>
    <w:rsid w:val="6680DD49"/>
    <w:rsid w:val="668FD699"/>
    <w:rsid w:val="669229AC"/>
    <w:rsid w:val="66B3649A"/>
    <w:rsid w:val="66B4FE9B"/>
    <w:rsid w:val="66B8D6D8"/>
    <w:rsid w:val="66CCE614"/>
    <w:rsid w:val="66D7ED41"/>
    <w:rsid w:val="66DD7893"/>
    <w:rsid w:val="66E76CCB"/>
    <w:rsid w:val="66ED8A67"/>
    <w:rsid w:val="66F791B2"/>
    <w:rsid w:val="66FA63A3"/>
    <w:rsid w:val="66FCD058"/>
    <w:rsid w:val="66FE5FAE"/>
    <w:rsid w:val="67038D4C"/>
    <w:rsid w:val="67055669"/>
    <w:rsid w:val="670EF28E"/>
    <w:rsid w:val="67121A65"/>
    <w:rsid w:val="671919AE"/>
    <w:rsid w:val="673454BC"/>
    <w:rsid w:val="67347BB8"/>
    <w:rsid w:val="67377212"/>
    <w:rsid w:val="6741428E"/>
    <w:rsid w:val="67423057"/>
    <w:rsid w:val="675439CF"/>
    <w:rsid w:val="67562384"/>
    <w:rsid w:val="676025D6"/>
    <w:rsid w:val="676F4DDA"/>
    <w:rsid w:val="67840478"/>
    <w:rsid w:val="67A2EF35"/>
    <w:rsid w:val="67B1E7C6"/>
    <w:rsid w:val="67B20298"/>
    <w:rsid w:val="67BC5595"/>
    <w:rsid w:val="67C3FBF3"/>
    <w:rsid w:val="67C8BDAA"/>
    <w:rsid w:val="67CABCA9"/>
    <w:rsid w:val="67DE5E74"/>
    <w:rsid w:val="67E5F96E"/>
    <w:rsid w:val="67F4A322"/>
    <w:rsid w:val="67FC2996"/>
    <w:rsid w:val="67FE780A"/>
    <w:rsid w:val="6801DE67"/>
    <w:rsid w:val="680E36A1"/>
    <w:rsid w:val="68184E85"/>
    <w:rsid w:val="6822DD95"/>
    <w:rsid w:val="682DA11D"/>
    <w:rsid w:val="682FB5E9"/>
    <w:rsid w:val="68411170"/>
    <w:rsid w:val="684375DF"/>
    <w:rsid w:val="684510F0"/>
    <w:rsid w:val="684886DF"/>
    <w:rsid w:val="684986FA"/>
    <w:rsid w:val="684A15B1"/>
    <w:rsid w:val="684F8AEE"/>
    <w:rsid w:val="68534E12"/>
    <w:rsid w:val="685803CE"/>
    <w:rsid w:val="685BD836"/>
    <w:rsid w:val="685CB5D1"/>
    <w:rsid w:val="689B9AF7"/>
    <w:rsid w:val="68A81A61"/>
    <w:rsid w:val="68AA031B"/>
    <w:rsid w:val="68BA0A85"/>
    <w:rsid w:val="68BE7748"/>
    <w:rsid w:val="68C17D93"/>
    <w:rsid w:val="68C4672D"/>
    <w:rsid w:val="68D6DD7B"/>
    <w:rsid w:val="68DA7977"/>
    <w:rsid w:val="68E87C7D"/>
    <w:rsid w:val="68FBC7A8"/>
    <w:rsid w:val="68FC1026"/>
    <w:rsid w:val="68FC9E5F"/>
    <w:rsid w:val="6903E92D"/>
    <w:rsid w:val="69199EC5"/>
    <w:rsid w:val="691DEA0C"/>
    <w:rsid w:val="691ECDFE"/>
    <w:rsid w:val="69249827"/>
    <w:rsid w:val="693023B5"/>
    <w:rsid w:val="693CFBF7"/>
    <w:rsid w:val="693DD37D"/>
    <w:rsid w:val="69424885"/>
    <w:rsid w:val="6945683A"/>
    <w:rsid w:val="6946775B"/>
    <w:rsid w:val="694D8CCF"/>
    <w:rsid w:val="695426A5"/>
    <w:rsid w:val="6954B799"/>
    <w:rsid w:val="69556225"/>
    <w:rsid w:val="6958E76D"/>
    <w:rsid w:val="695D2A99"/>
    <w:rsid w:val="695DA7D0"/>
    <w:rsid w:val="69633E69"/>
    <w:rsid w:val="6968533D"/>
    <w:rsid w:val="69732AD9"/>
    <w:rsid w:val="6973A030"/>
    <w:rsid w:val="69767497"/>
    <w:rsid w:val="6979C9F7"/>
    <w:rsid w:val="69824C43"/>
    <w:rsid w:val="69836670"/>
    <w:rsid w:val="69895D76"/>
    <w:rsid w:val="6997ABA9"/>
    <w:rsid w:val="699A62BA"/>
    <w:rsid w:val="69A43139"/>
    <w:rsid w:val="69A755BF"/>
    <w:rsid w:val="69A75DB8"/>
    <w:rsid w:val="69A8649A"/>
    <w:rsid w:val="69C2CD47"/>
    <w:rsid w:val="69C3C115"/>
    <w:rsid w:val="69DA8C9E"/>
    <w:rsid w:val="69DA904D"/>
    <w:rsid w:val="69E0454E"/>
    <w:rsid w:val="69EC2D62"/>
    <w:rsid w:val="69F4E3E9"/>
    <w:rsid w:val="6A02883C"/>
    <w:rsid w:val="6A04542D"/>
    <w:rsid w:val="6A10C894"/>
    <w:rsid w:val="6A1204F3"/>
    <w:rsid w:val="6A137F75"/>
    <w:rsid w:val="6A23561A"/>
    <w:rsid w:val="6A25DC34"/>
    <w:rsid w:val="6A50C796"/>
    <w:rsid w:val="6A5C4F7F"/>
    <w:rsid w:val="6A6AF76C"/>
    <w:rsid w:val="6A6E2B35"/>
    <w:rsid w:val="6A7A0CC3"/>
    <w:rsid w:val="6A8E387C"/>
    <w:rsid w:val="6A9DFD11"/>
    <w:rsid w:val="6AA649B7"/>
    <w:rsid w:val="6AB0B45F"/>
    <w:rsid w:val="6AB2214B"/>
    <w:rsid w:val="6ABDE68C"/>
    <w:rsid w:val="6AC03070"/>
    <w:rsid w:val="6AD0A777"/>
    <w:rsid w:val="6AD4A8AF"/>
    <w:rsid w:val="6ADDB1E1"/>
    <w:rsid w:val="6AEA0732"/>
    <w:rsid w:val="6AEADBBB"/>
    <w:rsid w:val="6AEF1A7C"/>
    <w:rsid w:val="6AEFDEEF"/>
    <w:rsid w:val="6AFF543A"/>
    <w:rsid w:val="6B030C27"/>
    <w:rsid w:val="6B051C9A"/>
    <w:rsid w:val="6B0FBCC5"/>
    <w:rsid w:val="6B1C39A4"/>
    <w:rsid w:val="6B1F454F"/>
    <w:rsid w:val="6B265372"/>
    <w:rsid w:val="6B3A1949"/>
    <w:rsid w:val="6B458B0C"/>
    <w:rsid w:val="6B4936D4"/>
    <w:rsid w:val="6B4A651B"/>
    <w:rsid w:val="6B59F44E"/>
    <w:rsid w:val="6B5B2BAA"/>
    <w:rsid w:val="6B64C7FD"/>
    <w:rsid w:val="6B88EEBA"/>
    <w:rsid w:val="6B92B9C9"/>
    <w:rsid w:val="6BAA6765"/>
    <w:rsid w:val="6BB1A36E"/>
    <w:rsid w:val="6BB5576E"/>
    <w:rsid w:val="6BC0524F"/>
    <w:rsid w:val="6BC9408C"/>
    <w:rsid w:val="6BCAF215"/>
    <w:rsid w:val="6BD5E87D"/>
    <w:rsid w:val="6BD5FBA6"/>
    <w:rsid w:val="6BDA6565"/>
    <w:rsid w:val="6BE57BD7"/>
    <w:rsid w:val="6BE6B28C"/>
    <w:rsid w:val="6BEF63F1"/>
    <w:rsid w:val="6BF2B04F"/>
    <w:rsid w:val="6BF8F756"/>
    <w:rsid w:val="6BFA9A1E"/>
    <w:rsid w:val="6BFAC47A"/>
    <w:rsid w:val="6C0998ED"/>
    <w:rsid w:val="6C0BAE92"/>
    <w:rsid w:val="6C0CEB36"/>
    <w:rsid w:val="6C13B6A1"/>
    <w:rsid w:val="6C1E1493"/>
    <w:rsid w:val="6C24F0B9"/>
    <w:rsid w:val="6C35DE6C"/>
    <w:rsid w:val="6C40A468"/>
    <w:rsid w:val="6C512294"/>
    <w:rsid w:val="6C665224"/>
    <w:rsid w:val="6C75B201"/>
    <w:rsid w:val="6C7726E7"/>
    <w:rsid w:val="6C7F4C07"/>
    <w:rsid w:val="6C86BFA1"/>
    <w:rsid w:val="6C872EC6"/>
    <w:rsid w:val="6C8F2B44"/>
    <w:rsid w:val="6C8F4D9F"/>
    <w:rsid w:val="6C9AAFFE"/>
    <w:rsid w:val="6C9D5704"/>
    <w:rsid w:val="6CAC3BD0"/>
    <w:rsid w:val="6CB5839B"/>
    <w:rsid w:val="6CE16881"/>
    <w:rsid w:val="6CE6D879"/>
    <w:rsid w:val="6CFB02E0"/>
    <w:rsid w:val="6CFF96C3"/>
    <w:rsid w:val="6D063AF0"/>
    <w:rsid w:val="6D0AE56B"/>
    <w:rsid w:val="6D0F1815"/>
    <w:rsid w:val="6D118FA6"/>
    <w:rsid w:val="6D185A7B"/>
    <w:rsid w:val="6D29F7DC"/>
    <w:rsid w:val="6D2CE559"/>
    <w:rsid w:val="6D30B8C3"/>
    <w:rsid w:val="6D30FA1C"/>
    <w:rsid w:val="6D3784F6"/>
    <w:rsid w:val="6D56850E"/>
    <w:rsid w:val="6D66747E"/>
    <w:rsid w:val="6D6E3060"/>
    <w:rsid w:val="6D6EAE0B"/>
    <w:rsid w:val="6D6F909C"/>
    <w:rsid w:val="6D71BCB6"/>
    <w:rsid w:val="6D756FDC"/>
    <w:rsid w:val="6D930862"/>
    <w:rsid w:val="6D987496"/>
    <w:rsid w:val="6D9C3D53"/>
    <w:rsid w:val="6DA303A5"/>
    <w:rsid w:val="6DA45375"/>
    <w:rsid w:val="6DA9632C"/>
    <w:rsid w:val="6DB46E48"/>
    <w:rsid w:val="6DB79694"/>
    <w:rsid w:val="6DBE352B"/>
    <w:rsid w:val="6DCFC43C"/>
    <w:rsid w:val="6DD1BED8"/>
    <w:rsid w:val="6DDCEA59"/>
    <w:rsid w:val="6DE58333"/>
    <w:rsid w:val="6DF2DF8E"/>
    <w:rsid w:val="6DFCF48F"/>
    <w:rsid w:val="6DFFFAEF"/>
    <w:rsid w:val="6E06E9D7"/>
    <w:rsid w:val="6E334442"/>
    <w:rsid w:val="6E348E44"/>
    <w:rsid w:val="6E3A66E9"/>
    <w:rsid w:val="6E3CDAE6"/>
    <w:rsid w:val="6E57CD76"/>
    <w:rsid w:val="6E5EB80A"/>
    <w:rsid w:val="6E7BDD11"/>
    <w:rsid w:val="6E7D64AE"/>
    <w:rsid w:val="6E95639B"/>
    <w:rsid w:val="6E971E5A"/>
    <w:rsid w:val="6E9984D3"/>
    <w:rsid w:val="6E9DFB82"/>
    <w:rsid w:val="6EAC8EBB"/>
    <w:rsid w:val="6EB68966"/>
    <w:rsid w:val="6EBEAAA2"/>
    <w:rsid w:val="6EBF75F4"/>
    <w:rsid w:val="6ED04E35"/>
    <w:rsid w:val="6EDA996F"/>
    <w:rsid w:val="6EFF6E19"/>
    <w:rsid w:val="6F0B171D"/>
    <w:rsid w:val="6F122031"/>
    <w:rsid w:val="6F43A8D1"/>
    <w:rsid w:val="6F45E4D3"/>
    <w:rsid w:val="6F47F24B"/>
    <w:rsid w:val="6F492D0A"/>
    <w:rsid w:val="6F4D1FAB"/>
    <w:rsid w:val="6F542E4D"/>
    <w:rsid w:val="6F598444"/>
    <w:rsid w:val="6F7FF29B"/>
    <w:rsid w:val="6F841AAD"/>
    <w:rsid w:val="6F8F2E1C"/>
    <w:rsid w:val="6FA0B3CB"/>
    <w:rsid w:val="6FA712F5"/>
    <w:rsid w:val="6FB7BF27"/>
    <w:rsid w:val="6FBFAA0C"/>
    <w:rsid w:val="6FD6387F"/>
    <w:rsid w:val="6FD7CCC1"/>
    <w:rsid w:val="6FD8933E"/>
    <w:rsid w:val="6FF4117E"/>
    <w:rsid w:val="6FFC51BB"/>
    <w:rsid w:val="700496DF"/>
    <w:rsid w:val="70054209"/>
    <w:rsid w:val="701C3CAE"/>
    <w:rsid w:val="7021B937"/>
    <w:rsid w:val="702D5491"/>
    <w:rsid w:val="702FB7EF"/>
    <w:rsid w:val="70301D82"/>
    <w:rsid w:val="7035FE2D"/>
    <w:rsid w:val="706101BB"/>
    <w:rsid w:val="7064A339"/>
    <w:rsid w:val="706B81A3"/>
    <w:rsid w:val="706F6D4B"/>
    <w:rsid w:val="7081C874"/>
    <w:rsid w:val="70867734"/>
    <w:rsid w:val="7087D972"/>
    <w:rsid w:val="70891FFC"/>
    <w:rsid w:val="708E4FAE"/>
    <w:rsid w:val="708E942C"/>
    <w:rsid w:val="7096F6E7"/>
    <w:rsid w:val="70A1FC0B"/>
    <w:rsid w:val="70A68547"/>
    <w:rsid w:val="70C084F8"/>
    <w:rsid w:val="70DD4720"/>
    <w:rsid w:val="70E157E8"/>
    <w:rsid w:val="70E1F3AD"/>
    <w:rsid w:val="70FECF64"/>
    <w:rsid w:val="710359BC"/>
    <w:rsid w:val="710398D9"/>
    <w:rsid w:val="711EF758"/>
    <w:rsid w:val="712047D7"/>
    <w:rsid w:val="7124900F"/>
    <w:rsid w:val="71300859"/>
    <w:rsid w:val="7139E1FE"/>
    <w:rsid w:val="714AE9A5"/>
    <w:rsid w:val="714BB763"/>
    <w:rsid w:val="7157749B"/>
    <w:rsid w:val="715FA7E8"/>
    <w:rsid w:val="716011E8"/>
    <w:rsid w:val="7165E475"/>
    <w:rsid w:val="7166102A"/>
    <w:rsid w:val="71777ABE"/>
    <w:rsid w:val="718049DB"/>
    <w:rsid w:val="7185E0F3"/>
    <w:rsid w:val="71920A83"/>
    <w:rsid w:val="71AA7CA3"/>
    <w:rsid w:val="71AB612A"/>
    <w:rsid w:val="71CC956C"/>
    <w:rsid w:val="71D9EB50"/>
    <w:rsid w:val="71DF48EA"/>
    <w:rsid w:val="71FFC7CD"/>
    <w:rsid w:val="72040391"/>
    <w:rsid w:val="7210CA2A"/>
    <w:rsid w:val="722121DA"/>
    <w:rsid w:val="72231AFE"/>
    <w:rsid w:val="72233243"/>
    <w:rsid w:val="72353C5E"/>
    <w:rsid w:val="723C55BC"/>
    <w:rsid w:val="723ED354"/>
    <w:rsid w:val="72464EF0"/>
    <w:rsid w:val="7250141B"/>
    <w:rsid w:val="7256B68C"/>
    <w:rsid w:val="725CB089"/>
    <w:rsid w:val="725E3C29"/>
    <w:rsid w:val="726DF4C4"/>
    <w:rsid w:val="7281C736"/>
    <w:rsid w:val="729F7FF5"/>
    <w:rsid w:val="72A81746"/>
    <w:rsid w:val="72A93A50"/>
    <w:rsid w:val="72AE35C7"/>
    <w:rsid w:val="72B5AA79"/>
    <w:rsid w:val="72BB2ECC"/>
    <w:rsid w:val="72C77673"/>
    <w:rsid w:val="72CAA599"/>
    <w:rsid w:val="72CF3F82"/>
    <w:rsid w:val="72D8BFB2"/>
    <w:rsid w:val="72DA35ED"/>
    <w:rsid w:val="72DD084D"/>
    <w:rsid w:val="72DD1557"/>
    <w:rsid w:val="72EA69A3"/>
    <w:rsid w:val="72F7056E"/>
    <w:rsid w:val="7301C764"/>
    <w:rsid w:val="7302932A"/>
    <w:rsid w:val="7307AD9F"/>
    <w:rsid w:val="731D19DE"/>
    <w:rsid w:val="73329C4A"/>
    <w:rsid w:val="734B5297"/>
    <w:rsid w:val="734ED612"/>
    <w:rsid w:val="734F3D6F"/>
    <w:rsid w:val="735981BF"/>
    <w:rsid w:val="7360EF90"/>
    <w:rsid w:val="73632657"/>
    <w:rsid w:val="737E69C1"/>
    <w:rsid w:val="7390FD94"/>
    <w:rsid w:val="7394D25E"/>
    <w:rsid w:val="739662E7"/>
    <w:rsid w:val="739D568E"/>
    <w:rsid w:val="739FCF3E"/>
    <w:rsid w:val="73A6AA92"/>
    <w:rsid w:val="73B36E09"/>
    <w:rsid w:val="73BAF330"/>
    <w:rsid w:val="73BDDA63"/>
    <w:rsid w:val="73C6760B"/>
    <w:rsid w:val="73CEA866"/>
    <w:rsid w:val="73D4C544"/>
    <w:rsid w:val="73D9E718"/>
    <w:rsid w:val="73DDFF76"/>
    <w:rsid w:val="73E577B6"/>
    <w:rsid w:val="73E9257A"/>
    <w:rsid w:val="73EBDA3F"/>
    <w:rsid w:val="73F19AD1"/>
    <w:rsid w:val="73F2DCCF"/>
    <w:rsid w:val="73F63D05"/>
    <w:rsid w:val="7403ED1E"/>
    <w:rsid w:val="740DCF2B"/>
    <w:rsid w:val="7410401E"/>
    <w:rsid w:val="7410BCDE"/>
    <w:rsid w:val="7414D763"/>
    <w:rsid w:val="7417DA80"/>
    <w:rsid w:val="7419EECD"/>
    <w:rsid w:val="741CAD63"/>
    <w:rsid w:val="74254551"/>
    <w:rsid w:val="744020BE"/>
    <w:rsid w:val="744149E1"/>
    <w:rsid w:val="74431903"/>
    <w:rsid w:val="747A5148"/>
    <w:rsid w:val="7485391A"/>
    <w:rsid w:val="74A04B74"/>
    <w:rsid w:val="74A28D67"/>
    <w:rsid w:val="74B1AE7C"/>
    <w:rsid w:val="74C2CA06"/>
    <w:rsid w:val="74C8DCE8"/>
    <w:rsid w:val="74D449C2"/>
    <w:rsid w:val="74E7099E"/>
    <w:rsid w:val="74F655C7"/>
    <w:rsid w:val="750288D2"/>
    <w:rsid w:val="750E51AF"/>
    <w:rsid w:val="751103D4"/>
    <w:rsid w:val="7514BDCD"/>
    <w:rsid w:val="7516ACC5"/>
    <w:rsid w:val="751A03F1"/>
    <w:rsid w:val="752E7361"/>
    <w:rsid w:val="75311BFA"/>
    <w:rsid w:val="75371F64"/>
    <w:rsid w:val="753EEA5B"/>
    <w:rsid w:val="75544680"/>
    <w:rsid w:val="755487AF"/>
    <w:rsid w:val="75588A4B"/>
    <w:rsid w:val="755A4377"/>
    <w:rsid w:val="755A8DA1"/>
    <w:rsid w:val="7566819E"/>
    <w:rsid w:val="757A5226"/>
    <w:rsid w:val="75813813"/>
    <w:rsid w:val="758C0FB0"/>
    <w:rsid w:val="758F2B15"/>
    <w:rsid w:val="75912048"/>
    <w:rsid w:val="759B42FF"/>
    <w:rsid w:val="759DB061"/>
    <w:rsid w:val="75A4AE6E"/>
    <w:rsid w:val="75BCB7F4"/>
    <w:rsid w:val="75BEBB4E"/>
    <w:rsid w:val="75BFF7C6"/>
    <w:rsid w:val="75C3CED7"/>
    <w:rsid w:val="75D96F8B"/>
    <w:rsid w:val="75EBB230"/>
    <w:rsid w:val="75ECF27D"/>
    <w:rsid w:val="75F0AC8F"/>
    <w:rsid w:val="75F6D701"/>
    <w:rsid w:val="75FBE34B"/>
    <w:rsid w:val="76017C99"/>
    <w:rsid w:val="7608517D"/>
    <w:rsid w:val="76178A81"/>
    <w:rsid w:val="762F3430"/>
    <w:rsid w:val="764BE4AF"/>
    <w:rsid w:val="765A5FF5"/>
    <w:rsid w:val="7665DB29"/>
    <w:rsid w:val="766F17B3"/>
    <w:rsid w:val="76718DF2"/>
    <w:rsid w:val="7679309C"/>
    <w:rsid w:val="767F7D39"/>
    <w:rsid w:val="768AB553"/>
    <w:rsid w:val="76919329"/>
    <w:rsid w:val="76939285"/>
    <w:rsid w:val="7697C3B2"/>
    <w:rsid w:val="76A0670C"/>
    <w:rsid w:val="76BE5A5C"/>
    <w:rsid w:val="76C6825D"/>
    <w:rsid w:val="76E3BCF2"/>
    <w:rsid w:val="76F818BC"/>
    <w:rsid w:val="76F8FB68"/>
    <w:rsid w:val="7705FDA0"/>
    <w:rsid w:val="7706E898"/>
    <w:rsid w:val="771885D6"/>
    <w:rsid w:val="771C44C4"/>
    <w:rsid w:val="7724B502"/>
    <w:rsid w:val="7725DBE3"/>
    <w:rsid w:val="773072DC"/>
    <w:rsid w:val="773526D5"/>
    <w:rsid w:val="7742211C"/>
    <w:rsid w:val="77451244"/>
    <w:rsid w:val="774D9127"/>
    <w:rsid w:val="775D580B"/>
    <w:rsid w:val="7772F9C6"/>
    <w:rsid w:val="777ED2A2"/>
    <w:rsid w:val="778008F8"/>
    <w:rsid w:val="77882987"/>
    <w:rsid w:val="77B3149C"/>
    <w:rsid w:val="77B6D5B3"/>
    <w:rsid w:val="77C90FA2"/>
    <w:rsid w:val="77F2ADC4"/>
    <w:rsid w:val="77FD25B9"/>
    <w:rsid w:val="77FE4CAE"/>
    <w:rsid w:val="780E4B05"/>
    <w:rsid w:val="780F8BD4"/>
    <w:rsid w:val="7812E48F"/>
    <w:rsid w:val="7817FD54"/>
    <w:rsid w:val="7821E253"/>
    <w:rsid w:val="7826AA30"/>
    <w:rsid w:val="782EF3DC"/>
    <w:rsid w:val="78357C12"/>
    <w:rsid w:val="783F408F"/>
    <w:rsid w:val="784CD450"/>
    <w:rsid w:val="7855021C"/>
    <w:rsid w:val="786595F0"/>
    <w:rsid w:val="78792916"/>
    <w:rsid w:val="787FEF46"/>
    <w:rsid w:val="788FD1B0"/>
    <w:rsid w:val="78B13FF1"/>
    <w:rsid w:val="78B5E4AD"/>
    <w:rsid w:val="78B6E2BA"/>
    <w:rsid w:val="78C44BD4"/>
    <w:rsid w:val="78C67A36"/>
    <w:rsid w:val="78CC4A61"/>
    <w:rsid w:val="78D5F40D"/>
    <w:rsid w:val="78D63A4B"/>
    <w:rsid w:val="78DE1691"/>
    <w:rsid w:val="78EDDF8E"/>
    <w:rsid w:val="78F12364"/>
    <w:rsid w:val="78FDF2EC"/>
    <w:rsid w:val="78FE4459"/>
    <w:rsid w:val="7900C7AF"/>
    <w:rsid w:val="790F1662"/>
    <w:rsid w:val="7910C328"/>
    <w:rsid w:val="791168D1"/>
    <w:rsid w:val="792D293F"/>
    <w:rsid w:val="7931CEA1"/>
    <w:rsid w:val="79352672"/>
    <w:rsid w:val="793B5B8E"/>
    <w:rsid w:val="793BF64E"/>
    <w:rsid w:val="793DCDAB"/>
    <w:rsid w:val="794F4A35"/>
    <w:rsid w:val="794F51C2"/>
    <w:rsid w:val="7956CFCF"/>
    <w:rsid w:val="797E0D53"/>
    <w:rsid w:val="798D8409"/>
    <w:rsid w:val="798F2D0A"/>
    <w:rsid w:val="7994235E"/>
    <w:rsid w:val="79A237DB"/>
    <w:rsid w:val="79A43D67"/>
    <w:rsid w:val="79A71702"/>
    <w:rsid w:val="79C073D0"/>
    <w:rsid w:val="79C18385"/>
    <w:rsid w:val="79CC85F8"/>
    <w:rsid w:val="79D07D0F"/>
    <w:rsid w:val="79D3FF13"/>
    <w:rsid w:val="79DC8789"/>
    <w:rsid w:val="79E08772"/>
    <w:rsid w:val="79E98CB6"/>
    <w:rsid w:val="79F09201"/>
    <w:rsid w:val="79F6AEA3"/>
    <w:rsid w:val="79FCEB8A"/>
    <w:rsid w:val="7A0FB1F2"/>
    <w:rsid w:val="7A16EE65"/>
    <w:rsid w:val="7A29E90C"/>
    <w:rsid w:val="7A3092BE"/>
    <w:rsid w:val="7A47ED3A"/>
    <w:rsid w:val="7A4FDD9C"/>
    <w:rsid w:val="7A5A588E"/>
    <w:rsid w:val="7A68C56A"/>
    <w:rsid w:val="7A752A7E"/>
    <w:rsid w:val="7A76C0F2"/>
    <w:rsid w:val="7A78D1E5"/>
    <w:rsid w:val="7A7A49DF"/>
    <w:rsid w:val="7A871F59"/>
    <w:rsid w:val="7A88FE5F"/>
    <w:rsid w:val="7A8E5E8E"/>
    <w:rsid w:val="7A9966B7"/>
    <w:rsid w:val="7AA2F393"/>
    <w:rsid w:val="7AAA93D8"/>
    <w:rsid w:val="7AB20857"/>
    <w:rsid w:val="7AB3C5CC"/>
    <w:rsid w:val="7ABBC691"/>
    <w:rsid w:val="7ABFAFFD"/>
    <w:rsid w:val="7AC3D3CD"/>
    <w:rsid w:val="7ACD3C17"/>
    <w:rsid w:val="7AD50C09"/>
    <w:rsid w:val="7AE49570"/>
    <w:rsid w:val="7AE6AFC2"/>
    <w:rsid w:val="7AEB3C5D"/>
    <w:rsid w:val="7AEF5438"/>
    <w:rsid w:val="7B145A14"/>
    <w:rsid w:val="7B2BB057"/>
    <w:rsid w:val="7B3300FD"/>
    <w:rsid w:val="7B35463D"/>
    <w:rsid w:val="7B4519DB"/>
    <w:rsid w:val="7B48D59F"/>
    <w:rsid w:val="7B592E58"/>
    <w:rsid w:val="7B6A7B93"/>
    <w:rsid w:val="7B6C6033"/>
    <w:rsid w:val="7B7E80B7"/>
    <w:rsid w:val="7B828A23"/>
    <w:rsid w:val="7B8534F3"/>
    <w:rsid w:val="7B90D95E"/>
    <w:rsid w:val="7B9B4C4C"/>
    <w:rsid w:val="7BB72977"/>
    <w:rsid w:val="7BC1F978"/>
    <w:rsid w:val="7BC64BDC"/>
    <w:rsid w:val="7BE52F64"/>
    <w:rsid w:val="7BE93341"/>
    <w:rsid w:val="7BEED98F"/>
    <w:rsid w:val="7BF7ACD2"/>
    <w:rsid w:val="7BFE1047"/>
    <w:rsid w:val="7C0C0D65"/>
    <w:rsid w:val="7C104361"/>
    <w:rsid w:val="7C1B868C"/>
    <w:rsid w:val="7C1BF06B"/>
    <w:rsid w:val="7C23EE30"/>
    <w:rsid w:val="7C28D8EA"/>
    <w:rsid w:val="7C2D8568"/>
    <w:rsid w:val="7C390C34"/>
    <w:rsid w:val="7C3A969F"/>
    <w:rsid w:val="7C3F0191"/>
    <w:rsid w:val="7C4837B7"/>
    <w:rsid w:val="7C4CBEEE"/>
    <w:rsid w:val="7C4FD921"/>
    <w:rsid w:val="7C55DF3C"/>
    <w:rsid w:val="7C5F0120"/>
    <w:rsid w:val="7C614E75"/>
    <w:rsid w:val="7C6E7E26"/>
    <w:rsid w:val="7C79A4F1"/>
    <w:rsid w:val="7C82559C"/>
    <w:rsid w:val="7C8FD687"/>
    <w:rsid w:val="7C919319"/>
    <w:rsid w:val="7C9671A6"/>
    <w:rsid w:val="7C9D25F6"/>
    <w:rsid w:val="7C9EAF95"/>
    <w:rsid w:val="7CA46205"/>
    <w:rsid w:val="7CAC9134"/>
    <w:rsid w:val="7CB3FB55"/>
    <w:rsid w:val="7CBA7818"/>
    <w:rsid w:val="7CCC182E"/>
    <w:rsid w:val="7CD3D6C6"/>
    <w:rsid w:val="7CD51441"/>
    <w:rsid w:val="7CE75E5D"/>
    <w:rsid w:val="7CFA930E"/>
    <w:rsid w:val="7D0148E4"/>
    <w:rsid w:val="7D0A7999"/>
    <w:rsid w:val="7D0B9D2A"/>
    <w:rsid w:val="7D108630"/>
    <w:rsid w:val="7D27E593"/>
    <w:rsid w:val="7D2FFF04"/>
    <w:rsid w:val="7D4606F0"/>
    <w:rsid w:val="7D4D60C9"/>
    <w:rsid w:val="7D4DF645"/>
    <w:rsid w:val="7D69F6FA"/>
    <w:rsid w:val="7D6F991A"/>
    <w:rsid w:val="7D712832"/>
    <w:rsid w:val="7D757F31"/>
    <w:rsid w:val="7D7CADE7"/>
    <w:rsid w:val="7D7D3235"/>
    <w:rsid w:val="7D950FB0"/>
    <w:rsid w:val="7D96EEE8"/>
    <w:rsid w:val="7D9E7DDE"/>
    <w:rsid w:val="7D9E97C4"/>
    <w:rsid w:val="7DA16563"/>
    <w:rsid w:val="7DAB09A5"/>
    <w:rsid w:val="7DAD4D31"/>
    <w:rsid w:val="7DB361EE"/>
    <w:rsid w:val="7DD178D1"/>
    <w:rsid w:val="7DE1E009"/>
    <w:rsid w:val="7DEC7E1A"/>
    <w:rsid w:val="7DECDB7D"/>
    <w:rsid w:val="7E0B08B8"/>
    <w:rsid w:val="7E19CEB5"/>
    <w:rsid w:val="7E1CE565"/>
    <w:rsid w:val="7E24558E"/>
    <w:rsid w:val="7E29B005"/>
    <w:rsid w:val="7E322E09"/>
    <w:rsid w:val="7E387E0F"/>
    <w:rsid w:val="7E43EDC5"/>
    <w:rsid w:val="7E470603"/>
    <w:rsid w:val="7E4E11C2"/>
    <w:rsid w:val="7E62C42B"/>
    <w:rsid w:val="7E65E6E1"/>
    <w:rsid w:val="7E673F21"/>
    <w:rsid w:val="7E7CD7FB"/>
    <w:rsid w:val="7E7FB1CC"/>
    <w:rsid w:val="7E858BC6"/>
    <w:rsid w:val="7E9679D8"/>
    <w:rsid w:val="7EA3BD76"/>
    <w:rsid w:val="7EBA2F7A"/>
    <w:rsid w:val="7EC0E377"/>
    <w:rsid w:val="7EC30963"/>
    <w:rsid w:val="7EC744B6"/>
    <w:rsid w:val="7EE09B65"/>
    <w:rsid w:val="7EE4E103"/>
    <w:rsid w:val="7EE5349D"/>
    <w:rsid w:val="7EF98933"/>
    <w:rsid w:val="7F037A20"/>
    <w:rsid w:val="7F0779D9"/>
    <w:rsid w:val="7F0F87DD"/>
    <w:rsid w:val="7F1040A7"/>
    <w:rsid w:val="7F1195C2"/>
    <w:rsid w:val="7F2E0B7C"/>
    <w:rsid w:val="7F33FD6E"/>
    <w:rsid w:val="7F34D17E"/>
    <w:rsid w:val="7F38E853"/>
    <w:rsid w:val="7F3AC93A"/>
    <w:rsid w:val="7F3F666E"/>
    <w:rsid w:val="7F4C326E"/>
    <w:rsid w:val="7F5685B0"/>
    <w:rsid w:val="7F5EBD9A"/>
    <w:rsid w:val="7F5EFCA7"/>
    <w:rsid w:val="7F6E4FF9"/>
    <w:rsid w:val="7F71C280"/>
    <w:rsid w:val="7F81F32F"/>
    <w:rsid w:val="7F89ABA9"/>
    <w:rsid w:val="7F8CFE4E"/>
    <w:rsid w:val="7F8D4152"/>
    <w:rsid w:val="7F9FE8C7"/>
    <w:rsid w:val="7FA2F30D"/>
    <w:rsid w:val="7FA3E7C7"/>
    <w:rsid w:val="7FA93810"/>
    <w:rsid w:val="7FAADABD"/>
    <w:rsid w:val="7FABC3CB"/>
    <w:rsid w:val="7FAEB5E7"/>
    <w:rsid w:val="7FB351F0"/>
    <w:rsid w:val="7FB45BDF"/>
    <w:rsid w:val="7FB661F2"/>
    <w:rsid w:val="7FC1F342"/>
    <w:rsid w:val="7FCE2C6D"/>
    <w:rsid w:val="7FD42CB9"/>
    <w:rsid w:val="7FE17A75"/>
    <w:rsid w:val="7FE67E79"/>
    <w:rsid w:val="7FE9E8CE"/>
    <w:rsid w:val="7FEC42E6"/>
    <w:rsid w:val="7FEF6B50"/>
    <w:rsid w:val="7FF1136A"/>
    <w:rsid w:val="7FF5E4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F4BC95"/>
  <w15:docId w15:val="{BEA2683A-7429-4431-AFDE-D92B355F8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9D7707"/>
    <w:rPr>
      <w:rFonts w:ascii="Times New Roman" w:hAnsi="Times New Roman" w:cs="Times New Roman"/>
      <w:sz w:val="24"/>
      <w:lang w:val="ro-RO"/>
    </w:rPr>
  </w:style>
  <w:style w:type="character" w:customStyle="1" w:styleId="FooterChar">
    <w:name w:val="Footer Char"/>
    <w:basedOn w:val="DefaultParagraphFont"/>
    <w:link w:val="Footer"/>
    <w:uiPriority w:val="99"/>
    <w:rsid w:val="009D770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D770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D7707"/>
    <w:pPr>
      <w:spacing w:before="0"/>
      <w:jc w:val="right"/>
    </w:pPr>
    <w:rPr>
      <w:sz w:val="28"/>
    </w:rPr>
  </w:style>
  <w:style w:type="paragraph" w:customStyle="1" w:styleId="FooterSensitivity">
    <w:name w:val="Footer Sensitivity"/>
    <w:basedOn w:val="Normal"/>
    <w:rsid w:val="009D770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D7707"/>
    <w:pPr>
      <w:tabs>
        <w:tab w:val="center" w:pos="4535"/>
        <w:tab w:val="right" w:pos="9071"/>
      </w:tabs>
      <w:spacing w:before="0"/>
    </w:pPr>
  </w:style>
  <w:style w:type="paragraph" w:customStyle="1" w:styleId="HeaderLandscape">
    <w:name w:val="HeaderLandscape"/>
    <w:basedOn w:val="Normal"/>
    <w:rsid w:val="009D7707"/>
    <w:pPr>
      <w:tabs>
        <w:tab w:val="center" w:pos="7285"/>
        <w:tab w:val="right" w:pos="14003"/>
      </w:tabs>
      <w:spacing w:before="0"/>
    </w:pPr>
  </w:style>
  <w:style w:type="paragraph" w:styleId="Footer">
    <w:name w:val="footer"/>
    <w:basedOn w:val="Normal"/>
    <w:link w:val="FooterChar"/>
    <w:uiPriority w:val="99"/>
    <w:unhideWhenUsed/>
    <w:rsid w:val="009D770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D770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eli/C/2025/667/oj" TargetMode="External"/><Relationship Id="rId4" Type="http://schemas.openxmlformats.org/officeDocument/2006/relationships/hyperlink" Target="http://data.europa.eu/eli/C/2026/18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AEF6B-AAF9-486C-BF22-A250D36CA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14</Pages>
  <Words>6632</Words>
  <Characters>37807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2026-05-29T14:04:00Z</dcterms:created>
  <dcterms:modified xsi:type="dcterms:W3CDTF">2026-06-12T07:27:00Z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2026-05-29T14:04:13Z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c3f9d446-9a52-45d8-8d8d-1b313374cdf9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