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1B69D" w14:textId="702BCB3D" w:rsidR="00CA0B25" w:rsidRPr="00E92DD8" w:rsidRDefault="00F26696" w:rsidP="00F26696">
      <w:pPr>
        <w:pStyle w:val="Pagedecouverture"/>
        <w:rPr>
          <w:noProof/>
        </w:rPr>
      </w:pPr>
      <w:r>
        <w:rPr>
          <w:noProof/>
        </w:rPr>
        <w:pict w14:anchorId="6EE8DB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2CE02B-EBEF-43EB-A594-6CE8DED55E5C" style="width:455.25pt;height:330.75pt">
            <v:imagedata r:id="rId8" o:title=""/>
          </v:shape>
        </w:pict>
      </w:r>
    </w:p>
    <w:p w14:paraId="2F579834" w14:textId="77777777" w:rsidR="000C4C4E" w:rsidRPr="00E92DD8" w:rsidRDefault="000C4C4E" w:rsidP="000C4C4E">
      <w:pPr>
        <w:rPr>
          <w:noProof/>
        </w:rPr>
        <w:sectPr w:rsidR="000C4C4E" w:rsidRPr="00E92DD8" w:rsidSect="00F26696">
          <w:footerReference w:type="even" r:id="rId9"/>
          <w:footerReference w:type="default" r:id="rId10"/>
          <w:pgSz w:w="11907" w:h="16839"/>
          <w:pgMar w:top="1134" w:right="1417" w:bottom="1134" w:left="1417" w:header="709" w:footer="709" w:gutter="0"/>
          <w:pgNumType w:start="0"/>
          <w:cols w:space="720"/>
          <w:docGrid w:linePitch="360"/>
        </w:sectPr>
      </w:pPr>
    </w:p>
    <w:p w14:paraId="4E76BD56" w14:textId="6012F369" w:rsidR="0012523D" w:rsidRPr="00E92DD8" w:rsidRDefault="00E92DD8" w:rsidP="00E92DD8">
      <w:pPr>
        <w:pStyle w:val="Statut"/>
        <w:rPr>
          <w:noProof/>
        </w:rPr>
      </w:pPr>
      <w:bookmarkStart w:id="0" w:name="_GoBack"/>
      <w:bookmarkEnd w:id="0"/>
      <w:r w:rsidRPr="00E92DD8">
        <w:rPr>
          <w:noProof/>
        </w:rPr>
        <w:lastRenderedPageBreak/>
        <w:t>Recommandation de</w:t>
      </w:r>
    </w:p>
    <w:p w14:paraId="3C4A59CB" w14:textId="70AC0B28" w:rsidR="51361ABA" w:rsidRPr="00E92DD8" w:rsidRDefault="00E92DD8" w:rsidP="00E92DD8">
      <w:pPr>
        <w:pStyle w:val="Typedudocument"/>
        <w:rPr>
          <w:noProof/>
        </w:rPr>
      </w:pPr>
      <w:r w:rsidRPr="00E92DD8">
        <w:rPr>
          <w:noProof/>
        </w:rPr>
        <w:t>RECOMMANDATION DU CONSEIL</w:t>
      </w:r>
    </w:p>
    <w:p w14:paraId="0B639A84" w14:textId="7375615A" w:rsidR="0012523D" w:rsidRPr="00E92DD8" w:rsidRDefault="00E92DD8" w:rsidP="00E92DD8">
      <w:pPr>
        <w:pStyle w:val="Titreobjet"/>
        <w:rPr>
          <w:noProof/>
        </w:rPr>
      </w:pPr>
      <w:r w:rsidRPr="00E92DD8">
        <w:rPr>
          <w:noProof/>
        </w:rPr>
        <w:t>relative aux politiques économique, sociale, de l’emploi, structurelle et budgétaire de l’Italie</w:t>
      </w:r>
    </w:p>
    <w:p w14:paraId="072B5E4C" w14:textId="77777777" w:rsidR="00CA0B25" w:rsidRPr="00E92DD8" w:rsidRDefault="00CA0B25" w:rsidP="005131C7">
      <w:pPr>
        <w:pStyle w:val="Institutionquiagit"/>
        <w:rPr>
          <w:noProof/>
        </w:rPr>
      </w:pPr>
      <w:r w:rsidRPr="00E92DD8">
        <w:rPr>
          <w:noProof/>
        </w:rPr>
        <w:t>LE CONSEIL DE L’UNION EUROPÉENNE,</w:t>
      </w:r>
    </w:p>
    <w:p w14:paraId="25CD40C2" w14:textId="77777777" w:rsidR="00373387" w:rsidRPr="00E92DD8" w:rsidRDefault="00373387" w:rsidP="00373387">
      <w:pPr>
        <w:rPr>
          <w:noProof/>
        </w:rPr>
      </w:pPr>
      <w:r w:rsidRPr="00E92DD8">
        <w:rPr>
          <w:noProof/>
        </w:rPr>
        <w:t>vu le traité sur le fonctionnement de l’Union européenne, et notamment son article 121, paragraphe 2, et son article 148, paragraphe 4,</w:t>
      </w:r>
    </w:p>
    <w:p w14:paraId="4E3A2054" w14:textId="77777777" w:rsidR="00373387" w:rsidRPr="00E92DD8" w:rsidRDefault="2D3B68C0" w:rsidP="00373387">
      <w:pPr>
        <w:rPr>
          <w:noProof/>
        </w:rPr>
      </w:pPr>
      <w:r w:rsidRPr="00E92DD8">
        <w:rPr>
          <w:noProof/>
        </w:rPr>
        <w:t>vu le règlement (UE) 2024/1263</w:t>
      </w:r>
      <w:r w:rsidRPr="00E92DD8">
        <w:rPr>
          <w:rStyle w:val="cf01"/>
          <w:noProof/>
        </w:rPr>
        <w:t xml:space="preserve"> </w:t>
      </w:r>
      <w:r w:rsidRPr="00E92DD8">
        <w:rPr>
          <w:noProof/>
        </w:rPr>
        <w:t>du Parlement européen et du Conseil du 29 avril 2024 relatif à la coordination efficace des politiques économiques et à la surveillance budgétaire multilatérale et abrogeant le règlement (CE) nº 1466/97 du Conseil (</w:t>
      </w:r>
      <w:r w:rsidRPr="00E92DD8">
        <w:rPr>
          <w:rStyle w:val="FootnoteReference"/>
          <w:noProof/>
        </w:rPr>
        <w:footnoteReference w:id="2"/>
      </w:r>
      <w:r w:rsidRPr="00E92DD8">
        <w:rPr>
          <w:noProof/>
        </w:rPr>
        <w:t>), et notamment son article 3, paragraphe 3,</w:t>
      </w:r>
    </w:p>
    <w:p w14:paraId="26F705CB" w14:textId="5C42AEC2" w:rsidR="00373387" w:rsidRPr="00E92DD8" w:rsidRDefault="3F581A05" w:rsidP="00373387">
      <w:pPr>
        <w:rPr>
          <w:noProof/>
        </w:rPr>
      </w:pPr>
      <w:r w:rsidRPr="00E92DD8">
        <w:rPr>
          <w:noProof/>
        </w:rPr>
        <w:t>vu le règlement (UE) nº 1176/2011 du Parlement européen et du Conseil du 16 novembre 2011 sur la prévention et la correction des déséquilibres macroéconomiques (</w:t>
      </w:r>
      <w:r w:rsidRPr="00E92DD8">
        <w:rPr>
          <w:rStyle w:val="FootnoteReference"/>
          <w:noProof/>
        </w:rPr>
        <w:footnoteReference w:id="3"/>
      </w:r>
      <w:r w:rsidRPr="00E92DD8">
        <w:rPr>
          <w:noProof/>
        </w:rPr>
        <w:t>), et notamment son article 6, paragraphe 1,</w:t>
      </w:r>
    </w:p>
    <w:p w14:paraId="6DA5F6F7" w14:textId="77777777" w:rsidR="00373387" w:rsidRPr="00E92DD8" w:rsidRDefault="00373387" w:rsidP="00373387">
      <w:pPr>
        <w:rPr>
          <w:noProof/>
        </w:rPr>
      </w:pPr>
      <w:r w:rsidRPr="00E92DD8">
        <w:rPr>
          <w:noProof/>
        </w:rPr>
        <w:t>vu la recommandation de la Commission européenne,</w:t>
      </w:r>
    </w:p>
    <w:p w14:paraId="130040BE" w14:textId="77777777" w:rsidR="00373387" w:rsidRPr="00E92DD8" w:rsidRDefault="00373387" w:rsidP="00373387">
      <w:pPr>
        <w:rPr>
          <w:noProof/>
        </w:rPr>
      </w:pPr>
      <w:r w:rsidRPr="00E92DD8">
        <w:rPr>
          <w:noProof/>
        </w:rPr>
        <w:t>vu les résolutions du Parlement européen,</w:t>
      </w:r>
    </w:p>
    <w:p w14:paraId="0BC078CA" w14:textId="77777777" w:rsidR="00373387" w:rsidRPr="00E92DD8" w:rsidRDefault="00373387" w:rsidP="00373387">
      <w:pPr>
        <w:outlineLvl w:val="0"/>
        <w:rPr>
          <w:noProof/>
        </w:rPr>
      </w:pPr>
      <w:r w:rsidRPr="00E92DD8">
        <w:rPr>
          <w:noProof/>
        </w:rPr>
        <w:t>vu les conclusions du Conseil européen,</w:t>
      </w:r>
    </w:p>
    <w:p w14:paraId="71E6A6F6" w14:textId="77777777" w:rsidR="00373387" w:rsidRPr="00E92DD8" w:rsidRDefault="00373387" w:rsidP="00373387">
      <w:pPr>
        <w:rPr>
          <w:noProof/>
        </w:rPr>
      </w:pPr>
      <w:r w:rsidRPr="00E92DD8">
        <w:rPr>
          <w:noProof/>
        </w:rPr>
        <w:t>vu l’avis du Comité de l’emploi,</w:t>
      </w:r>
    </w:p>
    <w:p w14:paraId="38A01372" w14:textId="77777777" w:rsidR="00373387" w:rsidRPr="00E92DD8" w:rsidRDefault="00373387" w:rsidP="00373387">
      <w:pPr>
        <w:rPr>
          <w:noProof/>
        </w:rPr>
      </w:pPr>
      <w:r w:rsidRPr="00E92DD8">
        <w:rPr>
          <w:noProof/>
        </w:rPr>
        <w:t>vu l’avis du comité économique et financier,</w:t>
      </w:r>
    </w:p>
    <w:p w14:paraId="7016BB6D" w14:textId="77777777" w:rsidR="00373387" w:rsidRPr="00E92DD8" w:rsidRDefault="00373387" w:rsidP="00373387">
      <w:pPr>
        <w:rPr>
          <w:noProof/>
        </w:rPr>
      </w:pPr>
      <w:r w:rsidRPr="00E92DD8">
        <w:rPr>
          <w:noProof/>
        </w:rPr>
        <w:t>vu l’avis du comité de la protection sociale,</w:t>
      </w:r>
    </w:p>
    <w:p w14:paraId="33213B96" w14:textId="77777777" w:rsidR="00006579" w:rsidRPr="00E92DD8" w:rsidRDefault="00373387" w:rsidP="00373387">
      <w:pPr>
        <w:rPr>
          <w:noProof/>
        </w:rPr>
      </w:pPr>
      <w:r w:rsidRPr="00E92DD8">
        <w:rPr>
          <w:noProof/>
        </w:rPr>
        <w:t>vu l’avis du comité de politique économique,</w:t>
      </w:r>
    </w:p>
    <w:p w14:paraId="1CF7AE0E" w14:textId="77777777" w:rsidR="00793D7F" w:rsidRPr="00E92DD8" w:rsidRDefault="6997ABA9" w:rsidP="00793D7F">
      <w:pPr>
        <w:rPr>
          <w:noProof/>
        </w:rPr>
      </w:pPr>
      <w:r w:rsidRPr="00E92DD8">
        <w:rPr>
          <w:noProof/>
        </w:rPr>
        <w:t>considérant ce qui suit:</w:t>
      </w:r>
    </w:p>
    <w:p w14:paraId="521953D1" w14:textId="77777777" w:rsidR="005C5893" w:rsidRPr="00E92DD8" w:rsidRDefault="7C4A2DF1" w:rsidP="00B855DC">
      <w:pPr>
        <w:pStyle w:val="ManualConsidrant"/>
        <w:rPr>
          <w:noProof/>
        </w:rPr>
      </w:pPr>
      <w:r>
        <w:rPr>
          <w:noProof/>
        </w:rPr>
        <w:t>(1)</w:t>
      </w:r>
      <w:r>
        <w:rPr>
          <w:noProof/>
        </w:rPr>
        <w:tab/>
      </w:r>
      <w:r w:rsidRPr="00E92DD8">
        <w:rPr>
          <w:noProof/>
        </w:rPr>
        <w:t>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15F2BB8C" w14:textId="77777777" w:rsidR="005C5893" w:rsidRPr="00E92DD8" w:rsidRDefault="29C513B2" w:rsidP="005C5893">
      <w:pPr>
        <w:pStyle w:val="ManualConsidrant"/>
        <w:rPr>
          <w:noProof/>
        </w:rPr>
      </w:pPr>
      <w:r>
        <w:rPr>
          <w:noProof/>
        </w:rPr>
        <w:t>(2)</w:t>
      </w:r>
      <w:r>
        <w:rPr>
          <w:noProof/>
        </w:rPr>
        <w:tab/>
      </w:r>
      <w:r w:rsidRPr="00E92DD8">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E92DD8">
        <w:rPr>
          <w:rStyle w:val="FootnoteReference"/>
          <w:noProof/>
        </w:rPr>
        <w:footnoteReference w:id="4"/>
      </w:r>
      <w:r w:rsidRPr="00E92DD8">
        <w:rPr>
          <w:noProof/>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7422FEB4" w14:textId="77777777" w:rsidR="005C5893" w:rsidRPr="00E92DD8" w:rsidRDefault="674F614B" w:rsidP="005C5893">
      <w:pPr>
        <w:pStyle w:val="ManualConsidrant"/>
        <w:rPr>
          <w:noProof/>
        </w:rPr>
      </w:pPr>
      <w:r>
        <w:rPr>
          <w:noProof/>
        </w:rPr>
        <w:t>(3)</w:t>
      </w:r>
      <w:r>
        <w:rPr>
          <w:noProof/>
        </w:rPr>
        <w:tab/>
      </w:r>
      <w:r w:rsidRPr="00E92DD8">
        <w:rPr>
          <w:noProof/>
        </w:rPr>
        <w:t>Le 25 novembre 2025, la Commission a adopté un avis sur le projet de plan budgétaire 2026 de l’Italie. Le même jour, la Commission a adopté, sur la base du règlement (UE) nº 1176/2011, le rapport 2026 sur le mécanisme d’alerte, dans lequel l’Italie est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E92DD8">
        <w:rPr>
          <w:rStyle w:val="FootnoteReference"/>
          <w:noProof/>
        </w:rPr>
        <w:footnoteReference w:id="5"/>
      </w:r>
      <w:r w:rsidRPr="00E92DD8">
        <w:rPr>
          <w:noProof/>
        </w:rPr>
        <w:t xml:space="preserve">) le 21 avril 2026 et le rapport conjoint sur l’emploi et la recommandation relative au capital humain le 9 mars 2026. </w:t>
      </w:r>
    </w:p>
    <w:p w14:paraId="7EDCC75B" w14:textId="77777777" w:rsidR="005C5893" w:rsidRPr="00E92DD8" w:rsidRDefault="23C22055" w:rsidP="005C5893">
      <w:pPr>
        <w:pStyle w:val="ManualConsidrant"/>
        <w:rPr>
          <w:noProof/>
        </w:rPr>
      </w:pPr>
      <w:r>
        <w:rPr>
          <w:noProof/>
        </w:rPr>
        <w:t>(4)</w:t>
      </w:r>
      <w:r>
        <w:rPr>
          <w:noProof/>
        </w:rPr>
        <w:tab/>
      </w:r>
      <w:r w:rsidRPr="00E92DD8">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4C6961E2" w14:textId="77777777" w:rsidR="005C5893" w:rsidRPr="00E92DD8" w:rsidRDefault="6DE4285F" w:rsidP="005C5893">
      <w:pPr>
        <w:pStyle w:val="ManualConsidrant"/>
        <w:rPr>
          <w:noProof/>
        </w:rPr>
      </w:pPr>
      <w:r>
        <w:rPr>
          <w:noProof/>
        </w:rPr>
        <w:t>(5)</w:t>
      </w:r>
      <w:r>
        <w:rPr>
          <w:noProof/>
        </w:rPr>
        <w:tab/>
      </w:r>
      <w:r w:rsidRPr="00E92DD8">
        <w:rPr>
          <w:noProof/>
        </w:rPr>
        <w:t>En 2026, le Semestre européen pour la coordination des politiques économiques se déroule toujours parallèlement à la mise en œuvre de la facilité pour la reprise et la résilience (FRR) (</w:t>
      </w:r>
      <w:r w:rsidRPr="00E92DD8">
        <w:rPr>
          <w:rStyle w:val="FootnoteReference"/>
          <w:noProof/>
        </w:rPr>
        <w:footnoteReference w:id="6"/>
      </w:r>
      <w:r w:rsidRPr="00E92DD8">
        <w:rPr>
          <w:noProof/>
        </w:rPr>
        <w:t>), dans sa dernière phase.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2102D925" w14:textId="77777777" w:rsidR="005C5893" w:rsidRPr="00E92DD8" w:rsidRDefault="09A73702" w:rsidP="005C5893">
      <w:pPr>
        <w:pStyle w:val="ManualConsidrant"/>
        <w:rPr>
          <w:noProof/>
        </w:rPr>
      </w:pPr>
      <w:r>
        <w:rPr>
          <w:noProof/>
        </w:rPr>
        <w:t>(6)</w:t>
      </w:r>
      <w:r>
        <w:rPr>
          <w:noProof/>
        </w:rPr>
        <w:tab/>
      </w:r>
      <w:r w:rsidRPr="00E92DD8">
        <w:rPr>
          <w:noProof/>
        </w:rPr>
        <w:t>Le 3 juin 2026, la Commission a publié le rapport 2026 pour l’Italie. Ce rapport évalue les progrès accomplis par l’Italie à l’égard des recommandations qui lui ont été adressées et fait le point de la mise en œuvre, par l’Italie, de son PRR. Sur la base de cette analyse, il identifie les défis les plus pressants auxquels l’Italie est confrontée. Il évalue également les progrès accomplis par l’Italie dans la mise en œuvre du socle européen des droits sociaux et dans la réalisation des grands objectifs de l’Union en matière d’emploi, de compétences et de réduction de la pauvreté, ainsi que dans la réalisation des objectifs de développement durable des Nations unies.</w:t>
      </w:r>
    </w:p>
    <w:p w14:paraId="32EA581E" w14:textId="72574866" w:rsidR="005C5893" w:rsidRPr="00E92DD8" w:rsidRDefault="0D286F77" w:rsidP="005C5893">
      <w:pPr>
        <w:pStyle w:val="ManualConsidrant"/>
        <w:rPr>
          <w:noProof/>
        </w:rPr>
      </w:pPr>
      <w:r>
        <w:rPr>
          <w:noProof/>
        </w:rPr>
        <w:t>(7)</w:t>
      </w:r>
      <w:r>
        <w:rPr>
          <w:noProof/>
        </w:rPr>
        <w:tab/>
      </w:r>
      <w:r w:rsidRPr="00E92DD8">
        <w:rPr>
          <w:noProof/>
        </w:rPr>
        <w:t>La Commission a procédé à un bilan approfondi en vertu de l’article 5 du règlement (UE) nº 1176/2011 pour l’Italie. Les principales conclusions de l’évaluation par les services de la Commission, aux fins dudit règlement, des vulnérabilités macroéconomiques de l’Italie ont été publiées le 20 mai 2026 (</w:t>
      </w:r>
      <w:r w:rsidRPr="00ED2FD1">
        <w:rPr>
          <w:rStyle w:val="FootnoteReference"/>
          <w:noProof/>
        </w:rPr>
        <w:footnoteReference w:id="7"/>
      </w:r>
      <w:r w:rsidRPr="00E92DD8">
        <w:rPr>
          <w:noProof/>
        </w:rPr>
        <w:t>).</w:t>
      </w:r>
      <w:r w:rsidRPr="00E92DD8">
        <w:rPr>
          <w:noProof/>
          <w:color w:val="000000" w:themeColor="text1"/>
        </w:rPr>
        <w:t xml:space="preserve"> </w:t>
      </w:r>
      <w:r w:rsidRPr="00E92DD8">
        <w:rPr>
          <w:noProof/>
        </w:rPr>
        <w:t>Le 3 juin 2026, la Commission a conclu que l’Italie connaissait des déséquilibres macroéconomiques.</w:t>
      </w:r>
      <w:r w:rsidRPr="00E92DD8">
        <w:rPr>
          <w:noProof/>
          <w:color w:val="000000" w:themeColor="text1"/>
        </w:rPr>
        <w:t xml:space="preserve"> En particulier, l’Italie reste confrontée à des vulnérabilités liées au niveau élevé de la dette publique et à la faible croissance de la productivité, qui ont des répercussions au-delà des frontières. La mise en œuvre continue et efficace de réformes et d’investissements propices à la croissance, ainsi qu’une orientation budgétaire prudente, demeurent essentielles pour réduire ces vulnérabilités. La dette publique exprimée en pourcentage du PIB a diminué après la pandémie, mais a augmenté en 2024, puis à nouveau en 2025, en raison du ralentissement de la croissance du PIB nominal, de l’incidence décalée des crédits d’impôt pour les rénovations de logements des années précédentes et de déficits publics encore importants. Le ratio de la dette publique devrait continuer d’augmenter en 2026 et 2027. La productivité a récemment diminué et devrait stagner, limitant la croissance potentielle du PIB et entravant ainsi la réduction du ratio de la dette publique. Les banques ont considérablement renforcé la qualité et la rentabilité de leurs actifs et réduit leurs prêts improductifs, mais le cercle vicieux qui s’est créé entre la dette souveraine et les banques reste préoccupant, étant donné que les banques continuent de détenir une part importante d’instruments de dette publique nationale dans leurs actifs, en particulier pour les établissements moins importants et les banques coopératives. Le marché du travail a continué de s’améliorer, mais le potentiel de main-d’œuvre ne semble pas être pleinement exploité. Des mesures ont été prises pour remédier aux vulnérabilités de longue date, mais, malgré les vastes réformes menées récemment, d’importants gains de productivité doivent encore se concrétiser. À l’avenir, la poursuite et la mise en œuvre continue et efficace de réformes et d’investissements propices à la croissance, ainsi qu’une orientation budgétaire prudente, restent essentielles pour améliorer la croissance de la productivité et réduire le ratio de la dette publique au PIB.</w:t>
      </w:r>
      <w:bookmarkStart w:id="1" w:name="_Hlk224223954"/>
    </w:p>
    <w:p w14:paraId="4DE802CC" w14:textId="78C9FEFD" w:rsidR="005C5893" w:rsidRPr="00E92DD8" w:rsidRDefault="1FA5C7ED" w:rsidP="005C5893">
      <w:pPr>
        <w:pStyle w:val="ManualConsidrant"/>
        <w:rPr>
          <w:noProof/>
        </w:rPr>
      </w:pPr>
      <w:r>
        <w:rPr>
          <w:noProof/>
        </w:rPr>
        <w:t>(8)</w:t>
      </w:r>
      <w:r>
        <w:rPr>
          <w:noProof/>
        </w:rPr>
        <w:tab/>
      </w:r>
      <w:r w:rsidRPr="00E92DD8">
        <w:rPr>
          <w:noProof/>
        </w:rPr>
        <w:t>Le 21 janvier 2025, le Conseil a adopté, à la suite de l’évaluation de la Commission et sur recommandation de celle-ci, une recommandation approuvant le plan budgétaire et structurel national à moyen terme de l’Italie (</w:t>
      </w:r>
      <w:r w:rsidRPr="00E92DD8">
        <w:rPr>
          <w:rStyle w:val="FootnoteReference"/>
          <w:rFonts w:eastAsia="Times New Roman"/>
          <w:noProof/>
        </w:rPr>
        <w:footnoteReference w:id="8"/>
      </w:r>
      <w:r w:rsidRPr="00E92DD8">
        <w:rPr>
          <w:rStyle w:val="FootnoteReference"/>
          <w:rFonts w:eastAsia="Times New Roman"/>
          <w:noProof/>
          <w:vertAlign w:val="baseline"/>
        </w:rPr>
        <w:t xml:space="preserve">) </w:t>
      </w:r>
      <w:r w:rsidRPr="00E92DD8">
        <w:rPr>
          <w:noProof/>
        </w:rPr>
        <w:t>). Ce plan couvre la période 2025-2029 et présente un ajustement budgétaire étalé sur sept ans. Le Conseil a recommandé les taux de croissance maximaux suivants pour les dépenses nettes: 1,3 % en 2025, 1,6 % en 2026, 1,9 % en 2027, 1,7 % en 2028 et 1,5 % en 2029, ce qui correspond à des taux de croissance cumulés maximaux calculés par rapport à l’année 2023 de -0,7 % en 2025, de 0,9 % en 2026, de 2,8 % en 2027, de 4,6 % en 2028 et de 6,2 % en 2029. Pour la période 2025-2026, ces taux de croissance maximaux des dépenses nettes correspondent à la trajectoire de correction précisée, comme recommandé par le Conseil le 21 janvier 2025, en application de l’article 126, paragraphe 7, du TFUE, en vue de mettre un terme à la situation de déficit excessif (</w:t>
      </w:r>
      <w:r w:rsidRPr="00E92DD8">
        <w:rPr>
          <w:rStyle w:val="FootnoteReference"/>
          <w:rFonts w:eastAsia="Times New Roman"/>
          <w:noProof/>
        </w:rPr>
        <w:footnoteReference w:id="9"/>
      </w:r>
      <w:r w:rsidRPr="00E92DD8">
        <w:rPr>
          <w:rStyle w:val="FootnoteReference"/>
          <w:rFonts w:eastAsia="Times New Roman"/>
          <w:noProof/>
          <w:vertAlign w:val="baseline"/>
        </w:rPr>
        <w:t xml:space="preserve">) </w:t>
      </w:r>
      <w:r w:rsidRPr="00E92DD8">
        <w:rPr>
          <w:noProof/>
        </w:rPr>
        <w:t>). Sur la base de l’évaluation du 3 juin 2026 réalisée par la Commission afin de déterminer si des actions suivies d’effets ont été entreprises (</w:t>
      </w:r>
      <w:r w:rsidRPr="00E92DD8">
        <w:rPr>
          <w:rStyle w:val="FootnoteReference"/>
          <w:rFonts w:eastAsia="Times New Roman"/>
          <w:noProof/>
        </w:rPr>
        <w:footnoteReference w:id="10"/>
      </w:r>
      <w:r w:rsidRPr="00E92DD8">
        <w:rPr>
          <w:rStyle w:val="FootnoteReference"/>
          <w:rFonts w:eastAsia="Times New Roman"/>
          <w:noProof/>
          <w:vertAlign w:val="baseline"/>
        </w:rPr>
        <w:t xml:space="preserve">) </w:t>
      </w:r>
      <w:r w:rsidRPr="00E92DD8">
        <w:rPr>
          <w:noProof/>
        </w:rPr>
        <w:t xml:space="preserve">), la procédure de déficit excessif à l’égard de l’Italie est suspendue. </w:t>
      </w:r>
      <w:bookmarkStart w:id="2" w:name="_Hlk128507959"/>
    </w:p>
    <w:p w14:paraId="3CFE8818" w14:textId="77777777" w:rsidR="005C5893" w:rsidRPr="00E92DD8" w:rsidRDefault="63123F05" w:rsidP="005C5893">
      <w:pPr>
        <w:pStyle w:val="ManualConsidrant"/>
        <w:rPr>
          <w:noProof/>
        </w:rPr>
      </w:pPr>
      <w:r>
        <w:rPr>
          <w:noProof/>
        </w:rPr>
        <w:t>(9)</w:t>
      </w:r>
      <w:r>
        <w:rPr>
          <w:noProof/>
        </w:rPr>
        <w:tab/>
      </w:r>
      <w:r w:rsidRPr="00E92DD8">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E92DD8">
        <w:rPr>
          <w:rStyle w:val="FootnoteReference"/>
          <w:noProof/>
        </w:rPr>
        <w:footnoteReference w:id="11"/>
      </w:r>
      <w:r w:rsidRPr="00E92DD8">
        <w:rPr>
          <w:noProof/>
        </w:rPr>
        <w:t xml:space="preserve">), et cette proposition a été accueillie favorablement par le Conseil européen le 6 mars 2025. Les États membres peuvent encore demander l’activation de la clause dérogatoire nationale à tout moment jusqu’en 2028, s’ils remplissent les critères énoncés à l’article 26 du règlement (UE) 2024/1263. </w:t>
      </w:r>
    </w:p>
    <w:p w14:paraId="7579B273" w14:textId="77777777" w:rsidR="005C5893" w:rsidRPr="00E92DD8" w:rsidRDefault="422AF43D" w:rsidP="005C5893">
      <w:pPr>
        <w:pStyle w:val="ManualConsidrant"/>
        <w:rPr>
          <w:noProof/>
        </w:rPr>
      </w:pPr>
      <w:r>
        <w:rPr>
          <w:noProof/>
        </w:rPr>
        <w:t>(10)</w:t>
      </w:r>
      <w:r>
        <w:rPr>
          <w:noProof/>
        </w:rPr>
        <w:tab/>
      </w:r>
      <w:r w:rsidRPr="00E92DD8">
        <w:rPr>
          <w:noProof/>
        </w:rPr>
        <w:t>Le 30 avril 2026, l’Italie a présenté son rapport d’avancement annuel 2026 (</w:t>
      </w:r>
      <w:r w:rsidRPr="00E92DD8">
        <w:rPr>
          <w:rStyle w:val="FootnoteReference"/>
          <w:rFonts w:eastAsia="Calibri"/>
          <w:noProof/>
        </w:rPr>
        <w:footnoteReference w:id="12"/>
      </w:r>
      <w:r w:rsidRPr="00E92DD8">
        <w:rPr>
          <w:noProof/>
        </w:rPr>
        <w:t xml:space="preserve">)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identifiés dans les recommandations qui lui ont été adressées dans le cadre du Semestre européen, d’autre part. </w:t>
      </w:r>
      <w:r w:rsidRPr="00E92DD8">
        <w:rPr>
          <w:noProof/>
          <w:color w:val="000000" w:themeColor="text1"/>
        </w:rPr>
        <w:t xml:space="preserve">Le rapport d’avancement annuel tient également compte des rapports semestriels présentés par l’Italie sur les progrès accomplis dans la mise en œuvre de son plan pour la reprise et la résilience conformément à l’article 27 du règlement (UE) 2021/241. </w:t>
      </w:r>
      <w:r w:rsidRPr="00E92DD8">
        <w:rPr>
          <w:noProof/>
        </w:rPr>
        <w:t>Le rapport sur l’action engagée dans le cadre de la procédure de déficit excessif est intégré dans le rapport d’avancement annuel.</w:t>
      </w:r>
      <w:bookmarkEnd w:id="2"/>
    </w:p>
    <w:p w14:paraId="367842DE" w14:textId="77777777" w:rsidR="005C5893" w:rsidRPr="00E92DD8" w:rsidRDefault="561F5075" w:rsidP="005C5893">
      <w:pPr>
        <w:pStyle w:val="ManualConsidrant"/>
        <w:rPr>
          <w:noProof/>
        </w:rPr>
      </w:pPr>
      <w:r>
        <w:rPr>
          <w:noProof/>
        </w:rPr>
        <w:t>(11)</w:t>
      </w:r>
      <w:r>
        <w:rPr>
          <w:noProof/>
        </w:rPr>
        <w:tab/>
      </w:r>
      <w:r w:rsidRPr="00E92DD8">
        <w:rPr>
          <w:noProof/>
        </w:rPr>
        <w:t xml:space="preserve">En 2025, la croissance du PIB réel a été de 0,5 % et l’inflation mesurée par l’IPCH s’est établie à 1,7 %. Les prévisions du printemps 2026 de la Commission tablent sur une croissance du PIB réel de 0,5 % en 2026 et de 0,6 % en 2027, tandis que l’inflation IPCH devrait s’établir à 3,2 % en 2026 et à 1,8 % en 2027. </w:t>
      </w:r>
    </w:p>
    <w:p w14:paraId="09255DA8" w14:textId="77777777" w:rsidR="005C5893" w:rsidRPr="00E92DD8" w:rsidRDefault="035BCE3A" w:rsidP="005C5893">
      <w:pPr>
        <w:pStyle w:val="ManualConsidrant"/>
        <w:rPr>
          <w:noProof/>
        </w:rPr>
      </w:pPr>
      <w:r>
        <w:rPr>
          <w:noProof/>
        </w:rPr>
        <w:t>(12)</w:t>
      </w:r>
      <w:r>
        <w:rPr>
          <w:noProof/>
        </w:rPr>
        <w:tab/>
      </w:r>
      <w:r w:rsidRPr="00E92DD8">
        <w:rPr>
          <w:noProof/>
        </w:rPr>
        <w:t>Sur la base des données fournies par Eurostat (</w:t>
      </w:r>
      <w:r w:rsidRPr="00E92DD8">
        <w:rPr>
          <w:rStyle w:val="FootnoteReference"/>
          <w:noProof/>
        </w:rPr>
        <w:footnoteReference w:id="13"/>
      </w:r>
      <w:r w:rsidRPr="00E92DD8">
        <w:rPr>
          <w:noProof/>
        </w:rPr>
        <w:t>), le déficit public de l’Italie est passé de 3,4 % du PIB en 2024 à 3,1 % en 2025. Sur la base des mesures connues à la date de finalisation des prévisions, les prévisions du printemps 2026 de la Commission tablent quant à elles sur un déficit de 2,9 % du PIB en 2026 et en 2027. La diminution du déficit en 2026 s’explique principalement par la baisse des dépenses liées aux crédits d’impôt pour la rénovation de logements, tandis que d’autres postes de dépenses, parmi lesquels les investissements publics, devraient continuer à augmenter, de même que les recettes fiscales.</w:t>
      </w:r>
    </w:p>
    <w:p w14:paraId="5EB52C31" w14:textId="77777777" w:rsidR="005C5893" w:rsidRPr="00E92DD8" w:rsidRDefault="6AD5B5DE" w:rsidP="005C5893">
      <w:pPr>
        <w:pStyle w:val="ManualConsidrant"/>
        <w:rPr>
          <w:noProof/>
        </w:rPr>
      </w:pPr>
      <w:r>
        <w:rPr>
          <w:noProof/>
        </w:rPr>
        <w:t>(13)</w:t>
      </w:r>
      <w:r>
        <w:rPr>
          <w:noProof/>
        </w:rPr>
        <w:tab/>
      </w:r>
      <w:r w:rsidRPr="00E92DD8">
        <w:rPr>
          <w:noProof/>
        </w:rPr>
        <w:t>D’après les estimations de la Commission, l’orientation budgétaire (</w:t>
      </w:r>
      <w:r w:rsidRPr="00E92DD8">
        <w:rPr>
          <w:rStyle w:val="FootnoteReference"/>
          <w:rFonts w:eastAsia="Times New Roman"/>
          <w:noProof/>
          <w:lang w:eastAsia="en-GB"/>
        </w:rPr>
        <w:footnoteReference w:id="14"/>
      </w:r>
      <w:r w:rsidRPr="00E92DD8">
        <w:rPr>
          <w:rStyle w:val="FootnoteReference"/>
          <w:rFonts w:eastAsia="Times New Roman"/>
          <w:noProof/>
          <w:color w:val="000000" w:themeColor="text1"/>
          <w:vertAlign w:val="baseline"/>
          <w:lang w:eastAsia="en-GB"/>
        </w:rPr>
        <w:t xml:space="preserve">) </w:t>
      </w:r>
      <w:r w:rsidRPr="00E92DD8">
        <w:rPr>
          <w:noProof/>
        </w:rPr>
        <w:t>), qui inclut les dépenses financées tant au niveau national qu’au niveau de l’UE, était restrictive, de 0,3 % du PIB, en 2025. D’après les projections, elle devrait être restrictive, de 0,3 % du PIB, en 2026, et de 0,5 % du PIB, en 2027.</w:t>
      </w:r>
    </w:p>
    <w:p w14:paraId="7BCB3897" w14:textId="77777777" w:rsidR="005C5893" w:rsidRPr="00E92DD8" w:rsidRDefault="3802C40A" w:rsidP="005C5893">
      <w:pPr>
        <w:pStyle w:val="ManualConsidrant"/>
        <w:rPr>
          <w:noProof/>
        </w:rPr>
      </w:pPr>
      <w:r>
        <w:rPr>
          <w:noProof/>
        </w:rPr>
        <w:t>(14)</w:t>
      </w:r>
      <w:r>
        <w:rPr>
          <w:noProof/>
        </w:rPr>
        <w:tab/>
      </w:r>
      <w:r w:rsidRPr="00E92DD8">
        <w:rPr>
          <w:noProof/>
        </w:rPr>
        <w:t>Sur la base des données fournies par Eurostat (</w:t>
      </w:r>
      <w:r w:rsidRPr="00E92DD8">
        <w:rPr>
          <w:rStyle w:val="FootnoteReference"/>
          <w:rFonts w:eastAsia="Times New Roman"/>
          <w:noProof/>
          <w:lang w:eastAsia="en-GB"/>
        </w:rPr>
        <w:footnoteReference w:id="15"/>
      </w:r>
      <w:r w:rsidRPr="00E92DD8">
        <w:rPr>
          <w:rStyle w:val="FootnoteReference"/>
          <w:rFonts w:eastAsia="Times New Roman"/>
          <w:noProof/>
          <w:color w:val="000000" w:themeColor="text1"/>
          <w:vertAlign w:val="baseline"/>
          <w:lang w:eastAsia="en-GB"/>
        </w:rPr>
        <w:t xml:space="preserve">) </w:t>
      </w:r>
      <w:r w:rsidRPr="00E92DD8">
        <w:rPr>
          <w:noProof/>
        </w:rPr>
        <w:t xml:space="preserve">), la dette publique de l’Italie a augmenté, passant de 134,7 % du PIB à la fin de 2024 à 137,1 % du PIB à la fin de 2025. L’augmentation du ratio d’endettement en 2025 est principalement la conséquence des besoins d’emprunt importants liés à l’incidence décalée sur les emprunts de liquidités des crédits d’impôt pour les rénovations de logements, qui ont affecté les déficits des années précédentes. Sur la base des mesures connues à la date de finalisation des prévisions, les prévisions du printemps 2026 de la Commission tablent sur une augmentation du ratio de la dette au PIB à 138,5 % d’ici la fin de 2026, puis à 139,2 % d’ici la fin de 2027. L’augmentation en 2026 et 2027 résulte essentiellement de l’incidence décalée sur les emprunts de liquidités des crédits d’impôt pour les rénovations de logements, tandis que l’effet de réduction de la dette des excédents primaires reste limité. </w:t>
      </w:r>
    </w:p>
    <w:p w14:paraId="58E10E60" w14:textId="77777777" w:rsidR="005C5893" w:rsidRPr="00E92DD8" w:rsidRDefault="68D4E91A" w:rsidP="005C5893">
      <w:pPr>
        <w:pStyle w:val="ManualConsidrant"/>
        <w:rPr>
          <w:noProof/>
        </w:rPr>
      </w:pPr>
      <w:r>
        <w:rPr>
          <w:noProof/>
        </w:rPr>
        <w:t>(15)</w:t>
      </w:r>
      <w:r>
        <w:rPr>
          <w:noProof/>
        </w:rPr>
        <w:tab/>
      </w:r>
      <w:r w:rsidRPr="00E92DD8">
        <w:rPr>
          <w:noProof/>
        </w:rPr>
        <w:t>Selon les prévisions du printemps 2026 de la Commission, les dépenses publiques de défense totales de l’Italie ont représenté 1,3 % du PIB en 2025 et devraient s’établir à 1,2 % du PIB en 2026.</w:t>
      </w:r>
    </w:p>
    <w:p w14:paraId="0AA6065F" w14:textId="77777777" w:rsidR="005C5893" w:rsidRPr="00E92DD8" w:rsidRDefault="41065E62" w:rsidP="005C5893">
      <w:pPr>
        <w:pStyle w:val="ManualConsidrant"/>
        <w:rPr>
          <w:noProof/>
        </w:rPr>
      </w:pPr>
      <w:r>
        <w:rPr>
          <w:noProof/>
        </w:rPr>
        <w:t>(16)</w:t>
      </w:r>
      <w:r>
        <w:rPr>
          <w:noProof/>
        </w:rPr>
        <w:tab/>
      </w:r>
      <w:r w:rsidRPr="00E92DD8">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l’Italie a adopté des mesures de politique budgétaire pour atténuer l’incidence des prix élevés de l’énergie sur les ménages et les entreprises (</w:t>
      </w:r>
      <w:r w:rsidRPr="00E92DD8">
        <w:rPr>
          <w:rStyle w:val="FootnoteReference"/>
          <w:noProof/>
          <w:lang w:eastAsia="ja-JP"/>
        </w:rPr>
        <w:footnoteReference w:id="16"/>
      </w:r>
      <w:r w:rsidRPr="00E92DD8">
        <w:rPr>
          <w:rStyle w:val="FootnoteReference"/>
          <w:noProof/>
          <w:vertAlign w:val="baseline"/>
          <w:lang w:eastAsia="ja-JP"/>
        </w:rPr>
        <w:t xml:space="preserve">) </w:t>
      </w:r>
      <w:r w:rsidRPr="00E92DD8">
        <w:rPr>
          <w:noProof/>
        </w:rPr>
        <w:t>). Il s’agit notamment d’une réduction non ciblée des droits d’accise sur les carburants, prévue jusqu’au 22 mai 2026, et d’un crédit d’impôt destiné aux entreprises de transport routier, de pêche et agricoles, prévu jusqu’au 31 mai 2026. Selon les prévisions du printemps 2026 de la Commission, le coût budgétaire de ces mesures devrait s’élever à environ 0,1 % du PIB en 2026. Selon les estimations de la Commission, si ces mesures devaient rester en vigueur jusqu’à la fin de 2026, leur coût budgétaire s’élèverait à 0,3 % du PIB pour cette année.</w:t>
      </w:r>
    </w:p>
    <w:p w14:paraId="18A3C270" w14:textId="77777777" w:rsidR="005C5893" w:rsidRPr="00E92DD8" w:rsidRDefault="700614C2" w:rsidP="005C5893">
      <w:pPr>
        <w:pStyle w:val="ManualConsidrant"/>
        <w:rPr>
          <w:noProof/>
        </w:rPr>
      </w:pPr>
      <w:r>
        <w:rPr>
          <w:noProof/>
        </w:rPr>
        <w:t>(17)</w:t>
      </w:r>
      <w:r>
        <w:rPr>
          <w:noProof/>
        </w:rPr>
        <w:tab/>
      </w:r>
      <w:r w:rsidRPr="00E92DD8">
        <w:rPr>
          <w:noProof/>
        </w:rPr>
        <w:t>Sur la base des calculs de la Commission, les dépenses nettes de l’Italie ont augmenté de 1,5 % en 2025 et diminué de 0,6 %, en cumul, sur 2024 et 2025. La croissance des dépenses nettes en 2025 est supérieure au taux de croissance maximal recommandé, avec un écart de 0,1 % du PIB en termes annuels. Si l’on examine conjointement les années 2024 et 2025, le taux de croissance cumulé des dépenses nettes est légèrement supérieur au taux de croissance maximal recommandé, avec un écart inférieur à 0,1 % du PIB sur une base cumulée.</w:t>
      </w:r>
    </w:p>
    <w:p w14:paraId="03B6F5A8" w14:textId="61C391B6" w:rsidR="005C5893" w:rsidRPr="00E92DD8" w:rsidRDefault="6B5274A2" w:rsidP="005C5893">
      <w:pPr>
        <w:pStyle w:val="ManualConsidrant"/>
        <w:rPr>
          <w:noProof/>
        </w:rPr>
      </w:pPr>
      <w:r>
        <w:rPr>
          <w:noProof/>
        </w:rPr>
        <w:t>(18)</w:t>
      </w:r>
      <w:r>
        <w:rPr>
          <w:noProof/>
        </w:rPr>
        <w:tab/>
      </w:r>
      <w:r w:rsidRPr="00E92DD8">
        <w:rPr>
          <w:noProof/>
        </w:rPr>
        <w:t>Selon les calculs de la Commission, les dépenses nettes de l’Italie devraient augmenter de 1,4 % en 2026 et de 0,8 %, en cumul, sur 2024, 2025 et 2026. La croissance prévue des dépenses nettes en 2026 est inférieure au taux de croissance maximal recommandé. Si l’on examine conjointement les années 2024, 2025 et 2026, le taux de croissance cumulé des dépenses nettes est également estimé inférieur au taux de croissance maximal recommandé.</w:t>
      </w:r>
      <w:bookmarkStart w:id="3" w:name="_Hlk225254431"/>
      <w:bookmarkStart w:id="4" w:name="_Hlk227744324"/>
    </w:p>
    <w:p w14:paraId="1666BCA2" w14:textId="77777777" w:rsidR="005C5893" w:rsidRPr="00E92DD8" w:rsidRDefault="1C590871" w:rsidP="005C5893">
      <w:pPr>
        <w:pStyle w:val="ManualConsidrant"/>
        <w:rPr>
          <w:noProof/>
        </w:rPr>
      </w:pPr>
      <w:r>
        <w:rPr>
          <w:noProof/>
        </w:rPr>
        <w:t>(19)</w:t>
      </w:r>
      <w:r>
        <w:rPr>
          <w:noProof/>
        </w:rPr>
        <w:tab/>
      </w:r>
      <w:r w:rsidRPr="00E92DD8">
        <w:rPr>
          <w:noProof/>
        </w:rPr>
        <w:t xml:space="preserve">La recommandation approuvant le plan à moyen terme de l’Italie précise l’ensemble des réformes et des investissements qui sous-tendent la prolongation de la période d’ajustement, ainsi qu’un calendrier pour leur mise en œuvre. Compte tenu des informations communiquées par l’Italie dans son rapport d’avancement annuel, </w:t>
      </w:r>
      <w:bookmarkEnd w:id="3"/>
      <w:r w:rsidRPr="00E92DD8">
        <w:rPr>
          <w:noProof/>
        </w:rPr>
        <w:t>la Commission estime que la mise en œuvre des étapes clés de ces réformes et investissements qui étaient attendues pour le 30 avril 2026 semble globalement accomplie. En ce qui concerne l’étape clé prévue pour le 4</w:t>
      </w:r>
      <w:r w:rsidRPr="00E92DD8">
        <w:rPr>
          <w:noProof/>
          <w:vertAlign w:val="superscript"/>
        </w:rPr>
        <w:t>e</w:t>
      </w:r>
      <w:r w:rsidRPr="00E92DD8">
        <w:rPr>
          <w:noProof/>
        </w:rPr>
        <w:t> trimestre 2025 relative à l’augmentation des dépenses publiques consacrées à la recherche et au développement (R&amp;D), mesurée par les dépenses de R&amp;D sous la forme de dépenses brutes en pourcentage du PIB, les dernières statistiques d’Eurostat disponibles portent sur l’année 2024. Néanmoins, les estimations préliminaires fournies par les autorités italiennes indiquent que les dépenses de R&amp;D sous la forme de dépenses brutes devraient avoir atteint 0,59 % du PIB en 2025, ce qui semble indiquer que l’Italie est en bonne voie pour atteindre cet objectif. La Commission considère que, dans l’ensemble, l’Italie (</w:t>
      </w:r>
      <w:r w:rsidRPr="00E92DD8">
        <w:rPr>
          <w:rStyle w:val="FootnoteReference"/>
          <w:noProof/>
          <w:lang w:eastAsia="ja-JP"/>
        </w:rPr>
        <w:footnoteReference w:id="17"/>
      </w:r>
      <w:r w:rsidRPr="00E92DD8">
        <w:rPr>
          <w:rStyle w:val="FootnoteReference"/>
          <w:noProof/>
          <w:vertAlign w:val="baseline"/>
          <w:lang w:eastAsia="ja-JP"/>
        </w:rPr>
        <w:t>).</w:t>
      </w:r>
      <w:bookmarkEnd w:id="4"/>
      <w:r w:rsidRPr="00E92DD8">
        <w:rPr>
          <w:noProof/>
        </w:rPr>
        <w:t>) a respecté ses engagements de manière satisfaisante.</w:t>
      </w:r>
    </w:p>
    <w:p w14:paraId="61EC7AE3" w14:textId="48333FBD" w:rsidR="005C5893" w:rsidRPr="00E92DD8" w:rsidRDefault="3C4C772E" w:rsidP="005C5893">
      <w:pPr>
        <w:pStyle w:val="ManualConsidrant"/>
        <w:rPr>
          <w:noProof/>
        </w:rPr>
      </w:pPr>
      <w:r>
        <w:rPr>
          <w:noProof/>
        </w:rPr>
        <w:t>(20)</w:t>
      </w:r>
      <w:r>
        <w:rPr>
          <w:noProof/>
        </w:rPr>
        <w:tab/>
      </w:r>
      <w:r w:rsidRPr="00E92DD8">
        <w:rPr>
          <w:noProof/>
        </w:rPr>
        <w:t>Malgré les mesures structurelles mises en œuvre ces dernières années, le système fiscal italien continue de reposer en grande partie sur la fiscalité du travail, qui contribue le plus au ratio recettes fiscales/PIB, lequel est supérieur à la moyenne de l’UE. Le coin fiscal est supérieur à la moyenne de l’UE pour les personnes célibataires percevant le salaire moyen et inférieur à celle-ci pour les bas salaires, ces deux valeurs ayant légèrement augmenté en 2025. Les régimes spéciaux applicables aux travailleurs indépendants et le recours croissant à l’application temporaire d’un taux forfaitaire d’impôt sur le revenu des personnes physiques rendent le système fiscal très complexe, affaiblissent la progressivité et érodent la base d’imposition, ce qui entraîne d’importantes pertes de recettes. En outre, malgré une réduction significative, les subventions préjudiciables à l’environnement restent élevées et les dépenses fiscales, y compris en matière de TVA, sont largement utilisées. Dans l’ensemble, transférer davantage la charge fiscale sur le travail vers d’autres sources de recettes sous-utilisées moins préjudiciables à la croissance contribuerait à accroître le potentiel économique. En outre, une refonte de la taxation des véhicules visant à tenir compte avec précision des émissions de CO</w:t>
      </w:r>
      <w:r w:rsidRPr="00E92DD8">
        <w:rPr>
          <w:noProof/>
          <w:vertAlign w:val="subscript"/>
        </w:rPr>
        <w:t>2</w:t>
      </w:r>
      <w:r w:rsidRPr="00E92DD8">
        <w:rPr>
          <w:noProof/>
        </w:rPr>
        <w:t>, en particulier dans les villes fortement congestionnées, pourrait contribuer à financer des infrastructures de mobilité durable, réduisant ainsi la forte dépendance à l’égard du transport routier. Malgré la récente réforme, il est possible d’encore réduire les avantages fiscaux dont bénéficient les voitures de société à moteur thermique. Enfin, malgré les mesures ambitieuses prises ces dernières années pour lutter contre l’évasion fiscale, notamment dans le cadre du PRR, ce phénomène reste très répandu, en particulier dans le domaine de la TVA et parmi les travailleurs indépendants. Dans le même temps, des mesures récentes assimilables à des amnisties fiscales risquent d’être contre-productives en matière de respect des obligations fiscales.</w:t>
      </w:r>
    </w:p>
    <w:p w14:paraId="61CC45CC" w14:textId="105C7186" w:rsidR="005C5893" w:rsidRPr="00E92DD8" w:rsidRDefault="0C896270" w:rsidP="005C5893">
      <w:pPr>
        <w:pStyle w:val="ManualConsidrant"/>
        <w:rPr>
          <w:noProof/>
        </w:rPr>
      </w:pPr>
      <w:r>
        <w:rPr>
          <w:noProof/>
        </w:rPr>
        <w:t>(21)</w:t>
      </w:r>
      <w:r>
        <w:rPr>
          <w:noProof/>
        </w:rPr>
        <w:tab/>
      </w:r>
      <w:r w:rsidRPr="00E92DD8">
        <w:rPr>
          <w:noProof/>
          <w:color w:val="000000" w:themeColor="text1"/>
        </w:rPr>
        <w:t>Les valeurs cadastrales n’ont pas encore été systématiquement rapprochées des valeurs du marché. Néanmoins, l’Italie s’est engagée, dans son plan budgétaire et structurel à moyen terme, à mettre à jour les valeurs cadastrales pour les biens immobiliers qui ne figurent pas encore dans le registre et pour les bâtiments qui ont bénéficié de programmes publics d’efficacité énergétique et/ou d’interventions de rénovation des logements. Les résidences principales sont exonérées de l’impôt foncier récurrent, pour la quasi-totalité des catégories de biens immobiliers. En conséquence, les recettes tirées des impôts fonciers au niveau local sont faibles, y compris dans les villes confrontées à des difficultés en matière d’accessibilité financière du logement. Dans environ un dixième des provinces italiennes, les frais de location représentent plus d’un tiers du salaire moyen, malgré l’existence d’un encadrement des loyers. En Italie, la part des logements sociaux est faible, le parc de logements publics étant limité et les listes d’attente très longues. L’Italie se caractérise également par une forte proportion de logements inoccupés et un nombre important de locations de courte durée. Les responsabilités sont réparties entre les administrations nationales et infranationales; il n’existe pas de cadre global de coordination au niveau national. L’insuffisance des financements structurels a davantage limité l’efficacité de la politique du logement. Le gouvernement a récemment adopté le «Piano Casa» (plan de logement), dont l’évaluation et la mise en œuvre sont encore à un stade très précoce.</w:t>
      </w:r>
    </w:p>
    <w:p w14:paraId="36927101" w14:textId="77777777" w:rsidR="005C5893" w:rsidRPr="00E92DD8" w:rsidRDefault="42FB7F57" w:rsidP="005C5893">
      <w:pPr>
        <w:pStyle w:val="ManualConsidrant"/>
        <w:rPr>
          <w:noProof/>
        </w:rPr>
      </w:pPr>
      <w:r>
        <w:rPr>
          <w:noProof/>
        </w:rPr>
        <w:t>(22)</w:t>
      </w:r>
      <w:r>
        <w:rPr>
          <w:noProof/>
        </w:rPr>
        <w:tab/>
      </w:r>
      <w:r w:rsidRPr="00E92DD8">
        <w:rPr>
          <w:noProof/>
        </w:rPr>
        <w:t>Dans les années à venir, d’importantes pressions budgétaires devraient peser sur les finances publiques, notamment l’augmentation des coûts liés à l’évolution démographique. En particulier, une part importante des ressources publiques est absorbée par les pensions de vieillesse et les coûts du service de la dette, ce qui limite la marge de manœuvre budgétaire pour d’autres priorités. Les investissements publics ont considérablement augmenté par rapport aux niveaux qu’ils affichaient avant la pandémie, également grâce au soutien de la FRR. Dans le même temps, la part des dépenses consacrées à certains domaines d’action propices à la croissance, notamment l’éducation et la santé, a diminué par rapport à 2019. Un nouveau cadre juridique exige des ministères qu’ils procèdent à une évaluation détaillée des politiques de dépenses dans le cadre des nouveaux «plans d’analyse et d’évaluation des dépenses», conformément aux engagements pris dans le cadre du plan budgétaire et structurel national à moyen terme. Afin d’améliorer l’efficacité et la qualité des dépenses publiques en Italie, il sera essentiel de mettre pleinement en œuvre le nouveau cadre d’évaluation et d’y donner suite au moyen de mesures ambitieuses.</w:t>
      </w:r>
    </w:p>
    <w:p w14:paraId="1101A163" w14:textId="408272AB" w:rsidR="005C5893" w:rsidRPr="00E92DD8" w:rsidRDefault="18D74A27" w:rsidP="005C5893">
      <w:pPr>
        <w:pStyle w:val="ManualConsidrant"/>
        <w:rPr>
          <w:noProof/>
        </w:rPr>
      </w:pPr>
      <w:r>
        <w:rPr>
          <w:noProof/>
        </w:rPr>
        <w:t>(23)</w:t>
      </w:r>
      <w:r>
        <w:rPr>
          <w:noProof/>
        </w:rPr>
        <w:tab/>
      </w:r>
      <w:r w:rsidRPr="00E92DD8">
        <w:rPr>
          <w:noProof/>
        </w:rPr>
        <w:t>L’Italie est l’un des États membres de l’Union où la population est la plus âgée, où le taux de fécondité est le plus faible et où l’âge des femmes au premier enfant est plus élevé que la moyenne. La fuite des cerveaux se poursuit, de nombreux jeunes résidents hautement qualifiés étant à la recherche de meilleures possibilités à l’étranger, tandis que l’Italie peine à attirer et à retenir les talents. La diminution de la population en âge de travailler est aggravée par la faible participation des femmes et des jeunes au marché du travail, qui persiste. Si une migration légale bien gérée pourrait atténuer les effets à court terme du déclin démographique, une approche plus globale et structurelle devrait aller au-delà des incitations financières et créer un environnement favorable à la parentalité au moyen d’emplois stables, de politiques du travail et de l’adoption de mesures plus larges visant à stimuler la participation des femmes et des jeunes au marché du travail, tout en attirant et en retenant les talents de haute qualité. Les dépenses liées au vieillissement de la population devraient augmenter, ce qui pèsera sur les finances publiques. Malgré la réforme des retraites de 2011, les dépenses de retraite devraient encore augmenter à moyen terme en raison des tendances démographiques, y compris l’augmentation du taux de dépendance économique des personnes âgées, et de l’effet des régimes de départ anticipé à la retraite introduits et renouvelés au cours des années précédentes. La loi de finances 2026 a introduit des mesures visant à encourager la participation à des régimes complémentaires de retraite qui peuvent également contribuer à améliorer l’adéquation des retraites, en complément des régimes publics de retraites. Toutefois, à ce jour, la participation reste limitée (38,3 % de la main-d’œuvre), 29 % des membres seulement ayant moins de 40 ans et la participation des travailleurs indépendants étant minime. Dans le même temps, le lien automatique entre l’âge de départ à la retraite et l’espérance de vie n’a pas été pleinement rétabli, tandis que le gel de l’augmentation de trois mois de l’âge de départ à la retraite continue de s’appliquer à certaines catégories de travailleurs. Les mesures visant à garantir la viabilité du système de retraite peuvent être complétées par des mesures destinées à faciliter le maintien des personnes dans la vie active jusqu’à un âge plus avancé, notamment à travers des modalités de travail flexibles et des politiques de gestion adaptées à l’âge.</w:t>
      </w:r>
      <w:bookmarkEnd w:id="1"/>
    </w:p>
    <w:p w14:paraId="451F334C" w14:textId="77777777" w:rsidR="005C5893" w:rsidRPr="00E92DD8" w:rsidRDefault="62ED34F0" w:rsidP="005C5893">
      <w:pPr>
        <w:pStyle w:val="ManualConsidrant"/>
        <w:rPr>
          <w:noProof/>
        </w:rPr>
      </w:pPr>
      <w:r>
        <w:rPr>
          <w:noProof/>
        </w:rPr>
        <w:t>(24)</w:t>
      </w:r>
      <w:r>
        <w:rPr>
          <w:noProof/>
        </w:rPr>
        <w:tab/>
      </w:r>
      <w:r w:rsidRPr="00E92DD8">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3BF2C4BE" w14:textId="400E8337" w:rsidR="005C5893" w:rsidRPr="00E92DD8" w:rsidRDefault="0C9A3C3E" w:rsidP="005C5893">
      <w:pPr>
        <w:pStyle w:val="ManualConsidrant"/>
        <w:rPr>
          <w:noProof/>
        </w:rPr>
      </w:pPr>
      <w:r>
        <w:rPr>
          <w:noProof/>
        </w:rPr>
        <w:t>(25)</w:t>
      </w:r>
      <w:r>
        <w:rPr>
          <w:noProof/>
        </w:rPr>
        <w:tab/>
      </w:r>
      <w:r w:rsidRPr="00E92DD8">
        <w:rPr>
          <w:noProof/>
        </w:rPr>
        <w:t>La mise en œuvre des programmes de la politique de cohésion, qui impliquent le soutien du Fonds européen de développement régional (FEDER) et du Fonds pour une transition juste (FTJ) en Italie, reste inférieure à la moyenne de l’UE, en ce qui concerne tant la sélection des projets que les paiements. Il importe d’intensifier les efforts tendant à garantir la réalisation rapide des investissements, tout en maximisant leur incidence sur le terrain. L’Italie reste confrontée à des difficultés de mise en œuvre, en raison de la faiblesse des capacités administratives, de la lenteur de la mise en œuvre des projets d’infrastructure et de la fragmentation de la gouvernance entre les niveaux central et régional. Ces problèmes entravent les progrès en matière d’emploi, de compétences et d’inclusion sociale, tout en retardant les investissements dans le cadre de la plateforme «Technologies stratégiques pour l’Europe» ou ceux en faveur dans de logements abordables et durables. En outre, l’Italie doit accélérer la mise en œuvre du FTJ, étant donné que les ressources doivent être décaissées avant la fin de l’année 2026. Il est essentiel de veiller à ce que les nouveaux investissements annoncés par l’Italie dans son examen à mi-parcours des fonds de la politique de cohésion, notamment ceux liés aux cinq priorités définies dans le règlement sur l’examen à mi-parcours (</w:t>
      </w:r>
      <w:r w:rsidRPr="00E92DD8">
        <w:rPr>
          <w:rStyle w:val="FootnoteReference"/>
          <w:noProof/>
        </w:rPr>
        <w:footnoteReference w:id="18"/>
      </w:r>
      <w:r w:rsidRPr="00E92DD8">
        <w:rPr>
          <w:noProof/>
        </w:rPr>
        <w:t>), soient déployés rapidement et efficacement.</w:t>
      </w:r>
    </w:p>
    <w:p w14:paraId="74743914" w14:textId="77777777" w:rsidR="005C5893" w:rsidRPr="00E92DD8" w:rsidRDefault="7C9199B2" w:rsidP="005C5893">
      <w:pPr>
        <w:pStyle w:val="ManualConsidrant"/>
        <w:rPr>
          <w:noProof/>
        </w:rPr>
      </w:pPr>
      <w:r>
        <w:rPr>
          <w:noProof/>
        </w:rPr>
        <w:t>(26)</w:t>
      </w:r>
      <w:r>
        <w:rPr>
          <w:noProof/>
        </w:rPr>
        <w:tab/>
      </w:r>
      <w:r w:rsidRPr="00E92DD8">
        <w:rPr>
          <w:noProof/>
        </w:rPr>
        <w:t>L’Italie est confrontée à plusieurs défis liés à la recherche et à l’innovation, à la croissance des entreprises et au financement non bancaire, à la stratégie industrielle, à l’administration publique, à la justice et à la concurrence. Elle est également confrontée à des défis liés à l’adaptation au changement climatique, aux secteurs de l’énergie, des déchets et de l’eau, ainsi qu’au marché du travail, aux compétences, à l’éducation et à la santé.</w:t>
      </w:r>
    </w:p>
    <w:p w14:paraId="76B4C42C" w14:textId="77777777" w:rsidR="005C5893" w:rsidRPr="00E92DD8" w:rsidRDefault="26F20371" w:rsidP="005C5893">
      <w:pPr>
        <w:pStyle w:val="ManualConsidrant"/>
        <w:rPr>
          <w:noProof/>
        </w:rPr>
      </w:pPr>
      <w:r>
        <w:rPr>
          <w:noProof/>
        </w:rPr>
        <w:t>(27)</w:t>
      </w:r>
      <w:r>
        <w:rPr>
          <w:noProof/>
        </w:rPr>
        <w:tab/>
      </w:r>
      <w:r w:rsidRPr="00E92DD8">
        <w:rPr>
          <w:noProof/>
        </w:rPr>
        <w:t>La productivité et le potentiel de croissance de l’Italie sont entravés par des investissements publics et privés limités dans la R&amp;D. Par rapport à ses homologues de l’UE, l’Italie accorde un soutien public à l’innovation moins complet et moins généreux, et elle gagnerait à ce que ses ressources soient allouées de manière plus stratégique et à ce que des partenariats public-privé soient mis en place, conformément aux engagements pris dans le cadre du plan budgétaire et structurel national à moyen terme. Le plan pour la reprise et la résilience et les fonds de la politique de cohésion de l’UE comprennent plusieurs initiatives visant à soutenir la coopération entre les entreprises et le monde universitaire, qui restent fragmentées et manquent de cohérence dans la gouvernance nationale. Les marchés publics de solutions innovantes, qui se limitent actuellement au secteur de la défense et au secteur vert, pourraient jouer un rôle important dans le développement des marchés pour les jeunes pousses tout en rendant les dépenses publiques plus efficaces. Le système universitaire dispose de ressources limitées, l’Italie affichant l’un des niveaux de dépenses universitaires les plus bas parmi les pays de l’OCDE. En outre, les universités et les chercheurs restent peu incités à mener des activités de valorisation de la recherche et de transfert de technologie. Les carrières dans la recherche progressent lentement et sont imprévisibles. Une réforme adoptée en 2025 a augmenté le nombre de contrats de courte durée sans perspective de titularisation pour les chercheurs, ce qui risque de nuire davantage à leur parcours professionnel. Par conséquent, il est nécessaire d’améliorer la planification du recrutement à long terme tout en prenant des mesures pour accélérer le parcours professionnel des chercheurs. Les bureaux de transfert de technologie, malgré des améliorations, restent relativement peu répandus et manquent de ressources humaines et financières suffisantes pour aider à traduire les résultats de la recherche en nouveaux débouchés commerciaux, et les synergies avec les investisseurs de capital-risque devraient également être améliorées.</w:t>
      </w:r>
    </w:p>
    <w:p w14:paraId="6C469807" w14:textId="14076155" w:rsidR="005C5893" w:rsidRPr="00E92DD8" w:rsidRDefault="61E3BBC5" w:rsidP="005C5893">
      <w:pPr>
        <w:pStyle w:val="ManualConsidrant"/>
        <w:rPr>
          <w:noProof/>
        </w:rPr>
      </w:pPr>
      <w:r>
        <w:rPr>
          <w:noProof/>
        </w:rPr>
        <w:t>(28)</w:t>
      </w:r>
      <w:r>
        <w:rPr>
          <w:noProof/>
        </w:rPr>
        <w:tab/>
      </w:r>
      <w:r w:rsidRPr="00E92DD8">
        <w:rPr>
          <w:noProof/>
        </w:rPr>
        <w:t>La faible croissance de la productivité en Italie s’explique par des contraintes structurelles liées à une part relativement limitée de la valeur ajoutée générée par les grandes entreprises et à la prédominance des microentreprises et des petites entreprises, souvent gérées par des familles, qui sous-utilisent les pratiques de gestion professionnelle, ce qui entrave l’innovation et la productivité. Les politiques fiscales, telles que le régime simplifié d’imposition forfaitaire pour les microentreprises et le traitement fiscal favorable réservé aux entreprises héritées (qui nécessite le maintien du contrôle de l’entreprise pendant cinq ans), découragent le regroupement d’entreprises et la croissance. L’Italie gagnerait donc à encourager l’expansion des jeunes pousses et l’agrégation des petites et moyennes entreprises (PME) en supprimant les obstacles réglementaires et fiscaux, en promouvant le recours à des cadres professionnels externes et le perfectionnement professionnel des cadres et en renforçant l’innovation et l’accès aux marchés des capitaux. Si elle était mieux mobilisée, l’épargne nationale élevée de l’Italie, qui constitue une force économique essentielle, pourrait jouer un rôle plus important dans le financement de la croissance et de l’innovation, en aidant les entreprises à se développer. Il convient de développer davantage les marchés des capitaux italiens et d’accroître leur profondeur et leur liquidité en soutenant la demande, en encourageant de nouvelles cotations de titres de capital et en promouvant les émissions d’obligations d’entreprises. Les dispositifs de garantie et les incitations existants pourraient être réorientés afin de privilégier et de soutenir la demande d’instruments du marché des capitaux. L’accès au financement non bancaire reste particulièrement limité pour les entreprises innovantes, étant donné que le marché des capitaux, en particulier le capital-risque national, est encore sous-développé, bien qu’il soit sur la voie de la croissance. Cela s’explique notamment par la présence limitée d’investisseurs institutionnels et par les rares possibilités de sortie. Les efforts publics devraient se concentrer davantage sur les segments du marché en phase de démarrage et présentant un risque plus élevé, ainsi que sur l’objectif d’attirer et de mobiliser des investisseurs institutionnels grâce à l’utilisation d’instruments financiers et de structures de fonds de fonds comportant des éléments appropriés de réduction des risques. Accroître la capacité des investisseurs institutionnels nationaux, tels que les fonds de pension et en particulier les assureurs, à investir dans des catégories d’actifs offrant un horizon d’investissement plus long pourrait améliorer l’accès au financement non bancaire.</w:t>
      </w:r>
    </w:p>
    <w:p w14:paraId="54A5F8C3" w14:textId="77777777" w:rsidR="005C5893" w:rsidRPr="00E92DD8" w:rsidRDefault="1BD6A53C" w:rsidP="005C5893">
      <w:pPr>
        <w:pStyle w:val="ManualConsidrant"/>
        <w:rPr>
          <w:noProof/>
        </w:rPr>
      </w:pPr>
      <w:r>
        <w:rPr>
          <w:noProof/>
        </w:rPr>
        <w:t>(29)</w:t>
      </w:r>
      <w:r>
        <w:rPr>
          <w:noProof/>
        </w:rPr>
        <w:tab/>
      </w:r>
      <w:r w:rsidRPr="00E92DD8">
        <w:rPr>
          <w:noProof/>
        </w:rPr>
        <w:t>La stagnation de la productivité continue de caractériser l’Italie, reflétant également de forts écarts entre les régions du nord et du sud. Dans le sud, la taille moyenne plus réduite des entreprises et leur concentration dans les secteurs traditionnels pèsent sur la productivité, tandis que les déficits d’infrastructures limitent la compétitivité. L’Italie gagnerait à mettre en place une stratégie industrielle axée sur l’innovation afin d’orienter les ressources vers des secteurs et des technologies à forte valeur ajoutée et à promouvoir le développement du sud du pays, notamment en affectant des ressources aux régions les moins développées et en ciblant les secteurs stratégiques. Si le livre blanc intitulé «Made in Italy 2030» constitue une première étape vers la définition d’une stratégie industrielle, il ne prévoit pas de mesures politiques claires ni de structure de gouvernance pour la politique industrielle. Ses 18 secteurs stratégiques identifiés, dont beaucoup à faible valeur ajoutée, sans hiérarchisation stratégique claire ni portée territoriale, risquent de rendre l’effort public non sélectif et inefficace. Conformément à l’objectif du plan budgétaire et structurel national à moyen terme, des efforts supplémentaires sont nécessaires pour rationaliser et stabiliser les plus de 2700 incitations nationales et régionales et pour affecter des ressources ad hoc au sud du pays. La stratégie industrielle gagnerait à être mieux coordonnée avec la planification des investissements dans les infrastructures et la recherche, et à s’accompagner de combinaisons de politiques ciblées au niveau local (incitations, aménagement du territoire et développement des infrastructures, par exemple) afin de favoriser la croissance industrielle et la transformation structurelle, en particulier dans le sud du pays. Enfin, des efforts soutenus seront nécessaires pour combler l’écart persistant en matière d’infrastructures entre le nord et le sud de l’Italie, notamment en menant à bien les projets à grande échelle lancés dans le cadre du PRR et de la politique de cohésion, en mettant l’accent sur l’accès aux zones industrielles et l’amélioration de la connectivité du dernier kilomètre. Les infrastructures routières et portuaires et les nœuds logistiques multimodaux requièrent également une attention particulière, de même que l’adoption d’une stratégie pluriannuelle de transport multimodal.</w:t>
      </w:r>
    </w:p>
    <w:p w14:paraId="556277DD" w14:textId="04746CFB" w:rsidR="005C5893" w:rsidRPr="00E92DD8" w:rsidRDefault="632B68C7" w:rsidP="005C5893">
      <w:pPr>
        <w:pStyle w:val="ManualConsidrant"/>
        <w:rPr>
          <w:noProof/>
        </w:rPr>
      </w:pPr>
      <w:r>
        <w:rPr>
          <w:noProof/>
        </w:rPr>
        <w:t>(30)</w:t>
      </w:r>
      <w:r>
        <w:rPr>
          <w:noProof/>
        </w:rPr>
        <w:tab/>
      </w:r>
      <w:r w:rsidRPr="00E92DD8">
        <w:rPr>
          <w:noProof/>
        </w:rPr>
        <w:t>L’efficacité de l’administration publique italienne peut encore être largement améliorée et son fonctionnement simplifié, puisque 41 % des entreprises italiennes déclarent ne pas être satisfaites à cet égard (contre une moyenne de 24 % dans l’UE). Si certains progrès ont été accomplis, notamment grâce au PRR, il serait important de garantir l’interopérabilité et l’adoption de toutes les plateformes (</w:t>
      </w:r>
      <w:r w:rsidRPr="00E92DD8">
        <w:rPr>
          <w:rStyle w:val="FootnoteReference"/>
          <w:rFonts w:eastAsia="Aptos"/>
          <w:noProof/>
        </w:rPr>
        <w:footnoteReference w:id="19"/>
      </w:r>
      <w:r w:rsidRPr="00E92DD8">
        <w:rPr>
          <w:noProof/>
        </w:rPr>
        <w:t>) afin d’améliorer la gestion des ressources humaines ainsi que la formation et le recrutement des fonctionnaires. Il serait également bénéfique de stimuler la mobilité horizontale et verticale, de continuer à promouvoir les évaluations des performances et la progression des carrières, de renforcer le perfectionnement et la reconversion professionnels, ainsi que de favoriser l’égalité et l’inclusion à tous les niveaux dans les administrations, conformément aux engagements pris dans le cadre du plan budgétaire et structurel national à moyen terme. L’Italie poursuit ses efforts de simplification, avec la création d’«Italia Semplice», parallèlement à une plateforme de guichet unique pour les entreprises (</w:t>
      </w:r>
      <w:r w:rsidRPr="00E92DD8">
        <w:rPr>
          <w:rStyle w:val="FootnoteReference"/>
          <w:rFonts w:eastAsia="Aptos"/>
          <w:noProof/>
        </w:rPr>
        <w:footnoteReference w:id="20"/>
      </w:r>
      <w:r w:rsidRPr="00E92DD8">
        <w:rPr>
          <w:noProof/>
        </w:rPr>
        <w:t>). Pour autant, elle doit poursuivre la rationalisation de ses processus administratifs en s’appuyant sur l’interopérabilité des plateformes existantes. En outre, le niveau de capacités administratives demeure inégal d’une région à l’autre. En effet, des contraintes importantes s’exercent au niveau local, en particulier dans le sud du pays et dans des domaines tels que la numérisation, les capacités décisionnelles et la gestion des finances publiques. Cette disparité se fait également ressentir entre les petites et les grandes municipalités. Il est essentiel d’élaborer une stratégie globale et structurelle en matière de capacités administratives, qui s’appuiera sur le PRR et sur les mesures de la politique de cohésion, et notamment le programme national «Capacità per la Coesione» («Capacités pour la cohésion»). Cette stratégie pourrait permettre d’identifier plusieurs mesures du PRR qui ont aidé des administrations locales à mettre en œuvre des projets du PRR sans accentuer davantage les disparités territoriales. Si les régions les mieux équipées s’appuient sur l’expérience du PRR, les régions possédant moins de ressources, et notamment celles du Sud, bénéficieraient d’un soutien plus actif et plus ciblé de la part de l’administration centrale. En outre, il pourrait être bénéfique de promouvoir des formes de regroupements administratifs, notamment pour les administrations les plus petites et plus particulièrement dans le sud du pays.</w:t>
      </w:r>
    </w:p>
    <w:p w14:paraId="35244BB5" w14:textId="77777777" w:rsidR="005C5893" w:rsidRPr="00E92DD8" w:rsidRDefault="7567F2A3" w:rsidP="005C5893">
      <w:pPr>
        <w:pStyle w:val="ManualConsidrant"/>
        <w:rPr>
          <w:noProof/>
        </w:rPr>
      </w:pPr>
      <w:r>
        <w:rPr>
          <w:noProof/>
        </w:rPr>
        <w:t>(31)</w:t>
      </w:r>
      <w:r>
        <w:rPr>
          <w:noProof/>
        </w:rPr>
        <w:tab/>
      </w:r>
      <w:r w:rsidRPr="00E92DD8">
        <w:rPr>
          <w:noProof/>
        </w:rPr>
        <w:t>Dans le cadre du PRR, l’Italie met en œuvre un ensemble complet de réformes visant à accroître l’efficacité des systèmes de justice civile, pénale, fiscale et en matière d’insolvabilité. La création de bureaux du procès et la numérisation des procès, qui fournissent un soutien organisationnel et juridique aux juges, ont contribué à améliorer l’efficacité des tribunaux. Toutefois, des défis subsistent. Le délai de jugement dans les affaires civiles et commerciales contentieuses devant les juridictions de première instance a augmenté en 2024 et figure toujours parmi les plus longs de l’UE. Le délai nécessaire pour trancher les affaires administratives en première instance a diminué en 2024, mais il reste l’un des plus longs de l’UE. Institutionnaliser les bureaux du procès et introduire des mesures visant à réduire encore la pression exercée sur les tribunaux ainsi que la durée moyenne des procès (par exemple, dans les secteurs judiciaires surchargés, tels que la justice de paix), tout en continuant à lutter contre les pénuries de ressources humaines (magistrats et personnel des tribunaux) et en achevant la numérisation du système judiciaire, permettrait d’accroître l’efficacité du système, conformément également aux engagements pris par l’Italie dans le cadre de son plan budgétaire et structurel national à moyen terme.</w:t>
      </w:r>
    </w:p>
    <w:p w14:paraId="7BC797A0" w14:textId="77777777" w:rsidR="005C5893" w:rsidRPr="00E92DD8" w:rsidRDefault="5FF7C472" w:rsidP="005C5893">
      <w:pPr>
        <w:pStyle w:val="ManualConsidrant"/>
        <w:rPr>
          <w:noProof/>
        </w:rPr>
      </w:pPr>
      <w:r>
        <w:rPr>
          <w:noProof/>
        </w:rPr>
        <w:t>(32)</w:t>
      </w:r>
      <w:r>
        <w:rPr>
          <w:noProof/>
        </w:rPr>
        <w:tab/>
      </w:r>
      <w:r w:rsidRPr="00E92DD8">
        <w:rPr>
          <w:noProof/>
        </w:rPr>
        <w:t>De meilleures conditions-cadres de concurrence dans plusieurs secteurs et une concurrence accrue tant pour les marchés que sur les marchés permettraient une allocation plus efficace des ressources, seraient bénéfiques pour les consommateurs et entraîneraient des gains de compétitivité et de productivité, ce qui attirerait également de nouveaux investissements. Dans le cadre du PRR, l’Italie a progressé dans certains secteurs importants, notamment l’énergie, les transports et les services publics locaux, et a modernisé les règles nationales en matière de contrôle des concentrations. D’autres initiatives législatives sont toujours nécessaires pour: i) assurer la mise en concurrence des concessions de distribution d’énergie; ii) les transports, notamment aux fins d’une mise en œuvre intégrale des réformes favorables à la concurrence dans les domaines des chemins de fer, des autoroutes et des ports, et iii) les soins de santé, notamment en garantissant des principes favorables à la concurrence ainsi que des appels d’offres ouverts et transparents. En outre, des appels d’offres ouverts et transparents pour des contrats de concession arrivant à échéance dans divers secteurs (y compris des secteurs réglementés) permettraient d’assurer la contestabilité du marché. Ainsi, la pression concurrentielle exercée sur les opérateurs historiques serait plus forte, ce qui éviterait que les investissements soient retardés, suspendus ou indûment répercutés sur les consommateurs/utilisateurs. Enfin, les obstacles réglementaires affectent les échanges de biens intra-UE, puisque les règles nationales en matière d’emballage et d’étiquetage créant des charges liées à la mise en conformité.</w:t>
      </w:r>
    </w:p>
    <w:p w14:paraId="486A072F" w14:textId="77777777" w:rsidR="005C5893" w:rsidRPr="00E92DD8" w:rsidRDefault="3E359912" w:rsidP="005C5893">
      <w:pPr>
        <w:pStyle w:val="ManualConsidrant"/>
        <w:rPr>
          <w:noProof/>
        </w:rPr>
      </w:pPr>
      <w:r>
        <w:rPr>
          <w:noProof/>
        </w:rPr>
        <w:t>(33)</w:t>
      </w:r>
      <w:r>
        <w:rPr>
          <w:noProof/>
        </w:rPr>
        <w:tab/>
      </w:r>
      <w:r w:rsidRPr="00E92DD8">
        <w:rPr>
          <w:noProof/>
        </w:rPr>
        <w:t>Les prix de l’électricité en Italie sont parmi les plus élevés dans l’UE en raison de la dépendance structurelle du pays à l’égard d’une production d’électricité à partir de gaz qui s’avère coûteuse. Ces prix, et plus particulièrement le ratio élevé entre les prix de l’électricité et du gaz, représentent un obstacle majeur à l’électrification, tant pour les ménages que pour l’industrie. Malgré un important potentiel inexploité, la croissance des énergies renouvelables demeure trop lente pour permettre d’atteindre les objectifs fixés pour 2030: l’accélération du déploiement des énergies renouvelables contribuerait à réduire les prix de l’électricité à moyen terme. Un soutien continu au moyen d’enchères sur les énergies renouvelables et le stockage, ainsi que la mise en œuvre intégrale de la réforme des procédures d’octroi de permis «Testo Unico», y compris au niveau régional, contribueraient à la réalisation de cet objectif. Pour aligner la taxation de l’énergie sur les objectifs de décarbonation, la réduction et la rationalisation des taxes et prélèvements sur l’électricité, y compris les prélèvements parafiscaux («oneri generali di sistema»), permettraient de réduire les freins existants à l’électrification, en particulier pour les entreprises et l’industrie. Afin d’intégrer des parts plus élevées d’énergies renouvelables, il est nécessaire d’accélérer les investissements afin de renforcer le réseau électrique et de réduire la congestion tout en limitant l’incidence sur les factures des consommateurs. Il s’agit notamment d’investir dans les interconnexions transfrontalières et de remédier aux retards dans le raccordement au réseau de distribution. L’Italie devrait également continuer à promouvoir la flexibilité non fossile, notamment grâce aux mécanismes de stockage et de participation active de la demande.</w:t>
      </w:r>
    </w:p>
    <w:p w14:paraId="07CFC6A4" w14:textId="77777777" w:rsidR="005C5893" w:rsidRPr="00E92DD8" w:rsidRDefault="25957313" w:rsidP="005C5893">
      <w:pPr>
        <w:pStyle w:val="ManualConsidrant"/>
        <w:rPr>
          <w:noProof/>
        </w:rPr>
      </w:pPr>
      <w:r>
        <w:rPr>
          <w:noProof/>
        </w:rPr>
        <w:t>(34)</w:t>
      </w:r>
      <w:r>
        <w:rPr>
          <w:noProof/>
        </w:rPr>
        <w:tab/>
      </w:r>
      <w:r w:rsidRPr="00E92DD8">
        <w:rPr>
          <w:noProof/>
        </w:rPr>
        <w:t>L’Italie subit de graves conséquences économiques dues à l’intensification des risques climatiques, et plus particulièrement des risques hydrogéologiques: en effet, l’Italie possède l’un des ratios entre les dommages liés aux catastrophes naturelles et le PIB les plus élevés de l’UE. Si des progrès ont été accomplis dans la mise en œuvre du plan national d’adaptation avec la création de l’observatoire national de l’adaptation au changement climatique, la gouvernance des politiques d’adaptation au changement climatique demeure fragmentée entre les autorités, tant au niveau central que local. Les besoins d’investissement pour l’adaptation au changement climatique sont estimés à plus de 10 milliards d’EUR par an jusqu’en 2050. Une planification consolidée des investissements dans l’adaptation au changement climatique et l’atténuation des risques hydrogéologiques pourrait contribuer à résoudre efficacement ce problème. Bien que l’introduction récente d’une obligation d’assurance contre les catastrophes naturelles pour les entreprises ait permis de réduire le déficit de protection par les assurances contre les aléas climatiques, il est nécessaire d’étudier et de mettre en œuvre des solutions justes et abordables pour combler ce déficit. L’augmentation de l’imperméabilisation des sols exacerbe la forte sensibilité aux risques hydrogéologiques. Par conséquent, le recours croissant à des solutions fondées sur la nature, soutenu par l’introduction d’un inventaire national et par une intégration plus systémique de ces solutions dans l’aménagement du territoire, pourrait constituer une contre-mesure efficace.</w:t>
      </w:r>
    </w:p>
    <w:p w14:paraId="745DC479" w14:textId="77777777" w:rsidR="005C5893" w:rsidRPr="00E92DD8" w:rsidRDefault="36021056" w:rsidP="005C5893">
      <w:pPr>
        <w:pStyle w:val="ManualConsidrant"/>
        <w:rPr>
          <w:noProof/>
        </w:rPr>
      </w:pPr>
      <w:r>
        <w:rPr>
          <w:noProof/>
        </w:rPr>
        <w:t>(35)</w:t>
      </w:r>
      <w:r>
        <w:rPr>
          <w:noProof/>
        </w:rPr>
        <w:tab/>
      </w:r>
      <w:r w:rsidRPr="00E92DD8">
        <w:rPr>
          <w:noProof/>
        </w:rPr>
        <w:t>Les déficits en matière d’infrastructures de gestion de l’eau et des déchets, notamment dans les régions du Sud, ont de graves répercussions sur l’environnement et sur la prestation de services publics locaux, qui entraînent des coûts et des pertes de recettes considérables pour l’économie italienne. Malgré des investissements substantiels dans les secteurs des déchets et de l’eau soutenus par le PRR et les fonds de la politique de cohésion, il est important de poursuivre les progrès visant à combler les lacunes en matière d’infrastructures.</w:t>
      </w:r>
    </w:p>
    <w:p w14:paraId="1BE07725" w14:textId="77777777" w:rsidR="005C5893" w:rsidRPr="00E92DD8" w:rsidRDefault="20730778" w:rsidP="005C5893">
      <w:pPr>
        <w:pStyle w:val="ManualConsidrant"/>
        <w:rPr>
          <w:noProof/>
        </w:rPr>
      </w:pPr>
      <w:r>
        <w:rPr>
          <w:noProof/>
        </w:rPr>
        <w:t>(36)</w:t>
      </w:r>
      <w:r>
        <w:rPr>
          <w:noProof/>
        </w:rPr>
        <w:tab/>
      </w:r>
      <w:r w:rsidRPr="00E92DD8">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en 2026 à l’Italie peuvent contribuer à la mise en œuvre de la recommandation du Conseil relative au capital humain dans l’Union.</w:t>
      </w:r>
    </w:p>
    <w:p w14:paraId="61330F3A" w14:textId="77777777" w:rsidR="005C5893" w:rsidRPr="00E92DD8" w:rsidRDefault="03B0DBC2" w:rsidP="005C5893">
      <w:pPr>
        <w:pStyle w:val="ManualConsidrant"/>
        <w:rPr>
          <w:noProof/>
        </w:rPr>
      </w:pPr>
      <w:r>
        <w:rPr>
          <w:noProof/>
        </w:rPr>
        <w:t>(37)</w:t>
      </w:r>
      <w:r>
        <w:rPr>
          <w:noProof/>
        </w:rPr>
        <w:tab/>
      </w:r>
      <w:r w:rsidRPr="00E92DD8">
        <w:rPr>
          <w:noProof/>
        </w:rPr>
        <w:t>La qualité structurellement faible des emplois, et notamment les salaires peu élevés, les risques pour la sécurité de l’emploi et des carrières ainsi que les défis en matière d’égalité de genre, restent des obstacles majeurs qui nécessitent des mesures décisives. Malgré des progrès récents, l’Italie reste l’un des États membres où les salaires réels ont le plus diminué depuis 2019. Si la croissance structurellement faible de la productivité entrave la croissance des salaires, la stagnation des salaires est également exacerbée par le dumping contractuel, les retards dans les renouvellements de contrats et le recours limité à la négociation collective de second niveau, en particulier parmi les PME et dans le sud du pays. Le renforcement des capacités des partenaires sociaux est essentiel pour permettre un dialogue social efficace. Bien qu’elle connaisse une baisse liée à une augmentation des tensions sur le marché du travail, la proportion de salariés à durée déterminée reste parmi les plus élevées de l’UE. L’Italie continue également d’afficher des proportions de contrats à temps partiel et temporaires involontaires parmi les plus élevées, qui touchent excessivement les femmes, les jeunes et les migrants. Le passage d’emplois temporaires à des emplois permanents reste nettement inférieur à la moyenne de l’UE. Des mesures et des initiatives visant à lutter contre la segmentation du marché du travail et à renforcer la négociation collective seraient essentielles pour favoriser des augmentations des salaires adéquates et améliorer la qualité globale des emplois. Les écarts entre les femmes et les hommes en ce qui concerne la participation au marché du travail et les taux d’emploi, y compris pour les emplois à temps partiel, sont les plus importants dans l’UE. Ces écarts sont principalement marqués dans les régions du Sud, dans lesquelles le taux de couverture des services de garde d’enfants est le plus faible. Les besoins de soins de longue durée sont en hausse, mais l’offre de services reste insuffisante, notamment dans les régions du Sud. Bien que la couverture des services de garde d’enfants au niveau national se soit considérablement étendue, des efforts supplémentaires sont nécessaires afin de développer des services de garde d’enfants et de soins de longue durée de qualité dans les régions où la couverture est la plus faible, tout en garantissant des prix abordables.</w:t>
      </w:r>
    </w:p>
    <w:p w14:paraId="4A70D0BC" w14:textId="77777777" w:rsidR="005C5893" w:rsidRPr="00E92DD8" w:rsidRDefault="7335A2AD" w:rsidP="005C5893">
      <w:pPr>
        <w:pStyle w:val="ManualConsidrant"/>
        <w:rPr>
          <w:noProof/>
        </w:rPr>
      </w:pPr>
      <w:r>
        <w:rPr>
          <w:noProof/>
        </w:rPr>
        <w:t>(38)</w:t>
      </w:r>
      <w:r>
        <w:rPr>
          <w:noProof/>
        </w:rPr>
        <w:tab/>
      </w:r>
      <w:r w:rsidRPr="00E92DD8">
        <w:rPr>
          <w:noProof/>
        </w:rPr>
        <w:t>La lutte contre le travail non déclaré généralisé et en hausse doit continuer afin de promouvoir la qualité des emplois et une concurrence loyale entre les entreprises, en s’appuyant sur les récentes réformes au titre du PRR. Il est nécessaire d’accroître l’efficacité et les capacités administratives de l’inspection du travail en améliorant les conditions de travail, afin de rendre la profession plus attrayante, ainsi qu’en renforçant le partage de données et la coordination entre les entités qui effectuent les inspections. Les secteurs les plus touchés, tels que le travail domestique et l’agriculture, bénéficieraient d’interventions ciblées, et notamment de mesures préventives. Il convient de lutter contre l’exploitation par le travail, qui touche particulièrement les migrants, notamment en facilitant l’accès à un emploi régulier pour ceux qui se trouvent déjà en Italie, en veillant à ce que les victimes bénéficient d’une protection et d’un accompagnement adaptés, ainsi qu’en luttant contre les conditions de logement inappropriées, notamment pour les travailleurs agricoles.</w:t>
      </w:r>
    </w:p>
    <w:p w14:paraId="6E5E4F2E" w14:textId="77777777" w:rsidR="005C5893" w:rsidRPr="00E92DD8" w:rsidRDefault="55370B9A" w:rsidP="005C5893">
      <w:pPr>
        <w:pStyle w:val="ManualConsidrant"/>
        <w:rPr>
          <w:noProof/>
        </w:rPr>
      </w:pPr>
      <w:r>
        <w:rPr>
          <w:noProof/>
        </w:rPr>
        <w:t>(39)</w:t>
      </w:r>
      <w:r>
        <w:rPr>
          <w:noProof/>
        </w:rPr>
        <w:tab/>
      </w:r>
      <w:r w:rsidRPr="00E92DD8">
        <w:rPr>
          <w:noProof/>
        </w:rPr>
        <w:t>Les compétences de base des adultes restent parmi les plus faibles de l’UE, l’inadéquation des compétences macroéconomiques parmi les plus élevées et, dans le même temps, la participation faible et décroissante des adultes à la formation continue d’entraver le développement du capital humain et, partant, la productivité. Ces dernières années, l’Italie a entrepris des réformes pertinentes et investi dans l’éducation et la formation des adultes, notamment dans le cadre de la FRR. Pour autant, des obstacles à la formation persistent, notamment en ce qui concerne la reconversion et les programmes de formation de longue durée. Sur la base d’une évaluation rigoureuse et continue des résultats des politiques actives du marché du travail et des mesures de formation mises en place ces dernières années, le système intégré d’aide au chômage, de services sociaux et de formation doit être soutenu par un financement durable au-delà de 2026. Les obstacles à la participation à la formation, y compris à l’enseignement et à la formation professionnels, devraient être encore réduits. Compte tenu des grandes disparités régionales en matière d’éducation et de formation des adultes et de résultats en matière d’emploi, il est essentiel de mieux cibler les mesures d’activation. En outre, il est fondamental d’améliorer la veille stratégique sur les besoins en compétences ainsi que les prévisions en la matière. À cet égard, les observatoires régionaux bénéficieraient d’un système national intégré qui alignerait l’offre de compétences sur la demande en s’appuyant sur des données des marchés du travail locaux et en tirant parti des outils d’IA. Le modèle de gouvernance pour la prévision et l’offre de compétences pourrait être renforcé en accordant une place centrale à l’efficacité et l’assurance de la qualité de la formation et en approfondissant la coopération entre les prestataires de formation, les partenaires sociaux et les employeurs, en s’appuyant, par exemple, sur l’expérience fructueuse de «Fondi Interprofessionali».</w:t>
      </w:r>
    </w:p>
    <w:p w14:paraId="20833C25" w14:textId="77777777" w:rsidR="005C5893" w:rsidRPr="00E92DD8" w:rsidRDefault="18D118CB" w:rsidP="005C5893">
      <w:pPr>
        <w:pStyle w:val="ManualConsidrant"/>
        <w:rPr>
          <w:noProof/>
        </w:rPr>
      </w:pPr>
      <w:r>
        <w:rPr>
          <w:noProof/>
        </w:rPr>
        <w:t>(40)</w:t>
      </w:r>
      <w:r>
        <w:rPr>
          <w:noProof/>
        </w:rPr>
        <w:tab/>
      </w:r>
      <w:r w:rsidRPr="00E92DD8">
        <w:rPr>
          <w:noProof/>
        </w:rPr>
        <w:t>Des efforts supplémentaires sont nécessaires pour remédier aux résultats scolaires médiocres et inégaux de l’Italie et pour améliorer l’employabilité des diplômés de l’enseignement supérieur. Les acquis d’apprentissage n’ont pas retrouvé leur niveau d’avant la pandémie et demeurent fragiles. Dans le sud du pays, 46 % des élèves ne maîtrisent pas les compétences de base et les élèves défavorisés ont environ trois fois plus de risques d’obtenir de mauvais résultats que leurs camarades privilégiés. Pour y remédier, il pourrait être utile de se concentrer davantage sur les écoles les moins performantes et de cibler les interventions sur ces dernières, notamment grâce à des mesures incitatives destinées à attirer les enseignants expérimentés, en étendant la scolarisation à temps plein grâce aux investissements dans les infrastructures au titre de la FRR et en élargissant la portée d’initiatives fructueuses, telles que «Piano Estate». Tirer parti des investissements au titre de la FRR pourrait permettre aux programmes d’études de bénéficier d’une approche fondée sur les compétences. Après des premiers résultats positifs, une évaluation plus approfondie du projet pilote de réforme du lycée en quatre ans sera également essentielle pour concevoir une réforme structurelle du cycle éducatif. Il est également primordial de renforcer l’attractivité de la profession d’enseignant. Sur la base de la réforme de la profession d’enseignant du PRR, il est nécessaire de mettre en place des conditions d’emploi plus stables pour les enseignants non statutaires, d’établir des liens plus clairs entre les salaires, les qualifications et les performances, et de renforcer le développement et la mobilité professionnels. Le taux de diplômés de l’enseignement supérieur en Italie parmi les 25-34 ans et l’employabilité des jeunes diplômés restent parmi les plus faibles de l’UE, en raison de la durée de la formation nécessaire pour obtenir un diplôme, des taux élevés de décrochage scolaire, du faible retour sur investissement de l’éducation et des fortes inadéquations des compétences. Dans la continuité des efforts fournis au titre du PRR, des réformes supplémentaires doivent être menées, notamment afin d’aligner le système universitaire italien sur les normes européennes en limitant les possibilités de présenter à nouveau un examen, en introduisant des exigences minimales de crédits et de taux de présence, en associant les financements de l’ANVUR(</w:t>
      </w:r>
      <w:r w:rsidRPr="00E92DD8">
        <w:rPr>
          <w:rStyle w:val="FootnoteReference"/>
          <w:noProof/>
        </w:rPr>
        <w:footnoteReference w:id="21"/>
      </w:r>
      <w:r w:rsidRPr="00E92DD8">
        <w:rPr>
          <w:noProof/>
        </w:rPr>
        <w:t>) à des évaluations et à des taux d’achèvement des cours, et en développant l’orientation entre l’enseignement secondaire et l’enseignement supérieur ainsi que la promotion des STIM (notamment pour les femmes). L’intégration de compétences transversales et professionnalisantes dans les programmes universitaires et le renforcement de l’accès à la formation par le travail, notamment via l’EFP et les stages obligatoires au niveau universitaire, peuvent accroître l’employabilité des diplômés et améliorer l’adéquation entre l’offre de compétences et les besoins du marché du travail.</w:t>
      </w:r>
    </w:p>
    <w:p w14:paraId="76BD8EDC" w14:textId="77777777" w:rsidR="005C5893" w:rsidRPr="00E92DD8" w:rsidRDefault="759A3DAC" w:rsidP="005C5893">
      <w:pPr>
        <w:pStyle w:val="ManualConsidrant"/>
        <w:rPr>
          <w:noProof/>
        </w:rPr>
      </w:pPr>
      <w:r>
        <w:rPr>
          <w:noProof/>
        </w:rPr>
        <w:t>(41)</w:t>
      </w:r>
      <w:r>
        <w:rPr>
          <w:noProof/>
        </w:rPr>
        <w:tab/>
      </w:r>
      <w:r w:rsidRPr="00E92DD8">
        <w:rPr>
          <w:noProof/>
        </w:rPr>
        <w:t>L’accès aux soins de santé en Italie s’est détérioré au cours des dernières années, ce qui s’est traduit par un allongement des listes d’attente pour les services de soins de santé publics, par des dépenses non remboursées nettement supérieures à la moyenne de l’UE, par d’importantes disparités territoriales dans la fourniture des soins de santé, et par des pénuries de personnel de santé. Le déploiement de la réforme des soins de santé territoriaux de 2022, qui vise à réorganiser les services territoriaux de soins de santé autour des nouveaux établissements de santé, devrait se poursuivre en assurant l’achèvement et la mise en service de tous les nouveaux établissements (maisons de santé communautaires et hôpitaux communautaires) au niveau local, parallèlement à l’intégration structurelle du personnel de santé au sein de ces établissements, au déploiement complet de systèmes de soins de santé numériques interopérables, afin de garantir la continuité des soins dans l’ensemble des structures de soins de santé, et au financement durable des services de télémédecine et de soins à domicile. La réforme des soins de santé territoriaux devrait être mise en œuvre en synergie avec la réforme des soins hospitaliers de 2015 et complétée par des mesures ciblées supplémentaires visant à garantir effectivement un accès équitable aux soins de santé dans les zones intérieures de l’Italie. Il est également essentiel de remédier aux pénuries de personnel de santé, notamment en utilisant le modèle de planification du personnel de santé pour évaluer et anticiper la répartition régionale, orienter les investissements ciblés et mieux éclairer les politiques en matière d’éducation et de formation des professionnels. En outre, l’attractivité des professions clés, en particulier les professions d’infirmier, de médecin généraliste et de médecin urgentiste, devrait être renforcée par l’amélioration des conditions de travail, par des incitations à la carrière, par la garantie d’une sécurité et d’une protection juridique, ainsi que par des cours de spécialisation de meilleure qualité. Enfin, le plan de gestion des listes d’attente doit être mis en œuvre dans son intégralité, notamment en remédiant aux lacunes de la plateforme dédiée aux listes d’attente, y compris par l’amélioration des mécanismes de collecte de données, et en adoptant les décrets pertinents, en particulier ceux qui définissent les besoins en personnel et ceux qui établissent des lignes directrices techniques pour les systèmes de réservation régionaux (CUP).</w:t>
      </w:r>
    </w:p>
    <w:p w14:paraId="54946EFC" w14:textId="77777777" w:rsidR="005C5893" w:rsidRPr="00E92DD8" w:rsidRDefault="73F12680" w:rsidP="005C5893">
      <w:pPr>
        <w:pStyle w:val="ManualConsidrant"/>
        <w:rPr>
          <w:noProof/>
        </w:rPr>
      </w:pPr>
      <w:r>
        <w:rPr>
          <w:noProof/>
        </w:rPr>
        <w:t>(42)</w:t>
      </w:r>
      <w:r>
        <w:rPr>
          <w:noProof/>
        </w:rPr>
        <w:tab/>
      </w:r>
      <w:r w:rsidRPr="00E92DD8">
        <w:rPr>
          <w:noProof/>
        </w:rPr>
        <w:t>Malgré des améliorations récentes, les risques de pauvreté et d’exclusion sociale demeurent relativement élevés en Italie, notamment chez les enfants et au sein des familles, tandis que les disparités territoriales s’accentuent. La pauvreté absolue atteint des niveaux historiquement élevés ces dernières années, touchant 8,4 % des ménages en 2024 et 13,8 % des enfants. Les disparités régionales sont importantes, avec environ quatre fois plus de personnes exposées au risque de pauvreté et d’exclusion sociale dans les îles que dans le Nord-Est du pays. Les lacunes en matière de protection sociale, notamment pour les travailleurs atypiques, les travailleurs indépendants, les chômeurs et les personnes en dehors du marché du travail, combinées à des faiblesses persistantes dans la fourniture des services essentiels, accentuent les risques élevés de pauvreté et d’exclusion sociale. Malgré certains effets positifs des prestations fondées sur les cotisations, les transferts sociaux autres que les pensions réduisent moins la pauvreté que la moyenne de l’UE et ont encore diminué en 2025. La réforme du régime de revenu minimum («Assegno di Inclusione») a réduit l’adéquation et la couverture. Si les récents efforts visant à aider les familles vont dans la bonne direction, il serait également bénéfique, aux fins de la lutte contre la pauvreté infantile, d’étendre la scolarisation à temps plein et de fournir un financement durable aux cantines scolaires en s’appuyant sur les investissements dans les infrastructures au titre de la FRR et conformément à la stratégie européenne de lutte contre la pauvreté et à la garantie européenne pour l’enfance. En outre, le sans-abrisme reste un phénomène grave et persistant, ce qui justifie largement d’intensifier les interventions «logement d’abord». Enfin, d’importants défis subsistent en ce qui concerne la fourniture de services d’assistance sociale. Des objectifs clairs en matière de services, un suivi renforcé et une meilleure coordination au niveau national, ainsi qu’un financement adéquat et prévisible contribueraient à accroître la disponibilité des services et à réduire les inégalités territoriales. Relever ces défis contribuerait également à soutenir la convergence sociale ascendante, comme préconisé dans le cadre de la seconde étape de l’analyse par pays du cadre de convergence sociale réalisée par les services de la Commission (</w:t>
      </w:r>
      <w:r w:rsidRPr="00E92DD8">
        <w:rPr>
          <w:rStyle w:val="FootnoteReference"/>
          <w:noProof/>
        </w:rPr>
        <w:footnoteReference w:id="22"/>
      </w:r>
      <w:r w:rsidRPr="00E92DD8">
        <w:rPr>
          <w:noProof/>
        </w:rPr>
        <w:t>).</w:t>
      </w:r>
    </w:p>
    <w:p w14:paraId="1716BBEE" w14:textId="40CCE953" w:rsidR="005C5893" w:rsidRPr="00E92DD8" w:rsidRDefault="66A5E3AC" w:rsidP="005C5893">
      <w:pPr>
        <w:pStyle w:val="ManualConsidrant"/>
        <w:rPr>
          <w:noProof/>
        </w:rPr>
      </w:pPr>
      <w:r>
        <w:rPr>
          <w:noProof/>
        </w:rPr>
        <w:t>(43)</w:t>
      </w:r>
      <w:r>
        <w:rPr>
          <w:noProof/>
        </w:rPr>
        <w:tab/>
      </w:r>
      <w:r w:rsidRPr="00E92DD8">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l’Italie à mettre en œuvre les première, deuxième et troisième et cinquième recommandations concernant la zone euro, la recommandation 2 l’aidera à mettre en œuvre la quatrième recommandation concernant la zone euro, la recommandation 3 l’aidera à mettre en œuvre les septième et dixième recommandations concernant la zone euro, la recommandation 4 l’aidera à mettre en œuvre la huitième recommandation concernant la zone euro, la recommandation 5 l’aidera à mettre en œuvre la septième recommandation concernant la zone euro et la recommandation 6 l’aidera à mettre en œuvre la cinquième recommandation concernant la zone euro,</w:t>
      </w:r>
    </w:p>
    <w:p w14:paraId="3E70F64C" w14:textId="173207FE" w:rsidR="00BA6F29" w:rsidRPr="00E92DD8" w:rsidRDefault="7B910727" w:rsidP="005C5893">
      <w:pPr>
        <w:pStyle w:val="ManualConsidrant"/>
        <w:rPr>
          <w:noProof/>
        </w:rPr>
      </w:pPr>
      <w:r>
        <w:rPr>
          <w:noProof/>
        </w:rPr>
        <w:t>(44)</w:t>
      </w:r>
      <w:r>
        <w:rPr>
          <w:noProof/>
        </w:rPr>
        <w:tab/>
      </w:r>
      <w:r w:rsidRPr="00E92DD8">
        <w:rPr>
          <w:noProof/>
          <w:color w:val="000000" w:themeColor="text1"/>
        </w:rPr>
        <w:t>Les recommandations formulées en vertu de l’article 6 du règlement (UE) nº 1176/2011 à la lumière du bilan approfondi réalisé par la Commission et de ses conclusions quant à l’existence de déséquilibres correspondent aux recommandations 1, 2, 3, 4 et 6. Les actions mentionnées dans la recommandation 1 contribuent à remédier aux vulnérabilités liées à la dette publique. Les mesures mentionnées dans les recommandations 1, 2, 3, 4 et 6 ci-dessous contribuent à remédier aux vulnérabilités liées à la faible croissance de la productivité, ce qui, par extension, soutient la croissance du PIB potentiel et, par conséquent, contribue également à donner suite à la recommandation 1 ci-dessous. Les recommandations 1, 2, 3, 4 et 6 ci-dessous contribuent à la fois à la correction des déséquilibres et à la mise en œuvre de la recommandation de 2026 concernant la politique économique de la zone euro, conformément au considérant 43,</w:t>
      </w:r>
    </w:p>
    <w:p w14:paraId="0EA5A7F7" w14:textId="77777777" w:rsidR="00CA0B25" w:rsidRPr="00E92DD8" w:rsidRDefault="0CC43DAC" w:rsidP="7F4C326E">
      <w:pPr>
        <w:pStyle w:val="Formuledadoption"/>
        <w:rPr>
          <w:noProof/>
        </w:rPr>
      </w:pPr>
      <w:r w:rsidRPr="00E92DD8">
        <w:rPr>
          <w:noProof/>
        </w:rPr>
        <w:t xml:space="preserve">RECOMMANDE que l’Italie s’attache, en 2026 et 2027: </w:t>
      </w:r>
    </w:p>
    <w:p w14:paraId="0A1FA8D2" w14:textId="01858C5D" w:rsidR="005C5893" w:rsidRPr="00E92DD8" w:rsidRDefault="6FDF41D7" w:rsidP="00B855DC">
      <w:pPr>
        <w:pStyle w:val="ManualNumPar1"/>
        <w:rPr>
          <w:rStyle w:val="CommentReference"/>
          <w:rFonts w:eastAsia="Times New Roman"/>
          <w:noProof/>
          <w:sz w:val="24"/>
          <w:szCs w:val="22"/>
        </w:rPr>
      </w:pPr>
      <w:r>
        <w:rPr>
          <w:noProof/>
        </w:rPr>
        <w:t>1.</w:t>
      </w:r>
      <w:r>
        <w:rPr>
          <w:noProof/>
        </w:rPr>
        <w:tab/>
      </w:r>
      <w:bookmarkStart w:id="5" w:name="_Hlk228382219"/>
      <w:r w:rsidRPr="00E92DD8">
        <w:rPr>
          <w:noProof/>
        </w:rPr>
        <w:t xml:space="preserve">compte tenu de l’écart enregistré en 2025 par la Commission par rapport au plafond des dépenses nettes recommandé, à veiller à ce que les dépenses nettes respectent la trajectoire de correction recommandée par le Conseil le 21 janvier 2025;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mettre en œuvre l’ensemble des réformes et des investissements qui sous-tendent la prolongation de la période d’ajustement, comme recommandé par le Conseil le 21 janvier 2025; conformément aux objectifs de viabilité budgétaire, à rendre le système fiscal plus propice à une croissance durable, tout en garantissant l’équité, notamment en luttant davantage contre la fraude fiscale et en réduisant les dépenses fiscales restantes, y compris celles liées à la taxe sur la valeur ajoutée et aux subventions préjudiciables à l’environnement; à actualiser les valeurs cadastrales, fort de l’engagement pris au titre du plan budgétaire et structurel à moyen terme, dans le cadre d’un réexamen plus large des politiques liées au logement; à intensifier les efforts visant à améliorer l’efficience et l’efficacité des dépenses publiques; </w:t>
      </w:r>
      <w:bookmarkEnd w:id="5"/>
      <w:r w:rsidRPr="00E92DD8">
        <w:rPr>
          <w:noProof/>
        </w:rPr>
        <w:t>à relever les défis démographiques afin d’atténuer les effets sur le potentiel de croissance potentielle et la viabilité du système de retraite, notamment en attirant et en conservant une main-d’œuvre de haute qualité et en encourageant la participation des travailleurs plus âgés, en particulier dans le sud du pays;</w:t>
      </w:r>
    </w:p>
    <w:p w14:paraId="71153811" w14:textId="77777777" w:rsidR="005C5893" w:rsidRPr="00E92DD8" w:rsidRDefault="00BC13A8" w:rsidP="005C5893">
      <w:pPr>
        <w:pStyle w:val="ManualNumPar1"/>
        <w:rPr>
          <w:noProof/>
        </w:rPr>
      </w:pPr>
      <w:r>
        <w:rPr>
          <w:noProof/>
        </w:rPr>
        <w:t>2.</w:t>
      </w:r>
      <w:r>
        <w:rPr>
          <w:noProof/>
        </w:rPr>
        <w:tab/>
      </w:r>
      <w:r w:rsidRPr="00E92DD8">
        <w:rPr>
          <w:noProof/>
        </w:rPr>
        <w:t>à assurer la continuité des réformes et des investissements mis en œuvre au titre de la facilité pour la reprise et la résilience;</w:t>
      </w:r>
      <w:r w:rsidRPr="00E92DD8">
        <w:rPr>
          <w:i/>
          <w:noProof/>
        </w:rPr>
        <w:t xml:space="preserve"> </w:t>
      </w:r>
      <w:r w:rsidRPr="00E92DD8">
        <w:rPr>
          <w:noProof/>
        </w:rPr>
        <w:t>à accélérer les efforts de mise en œuvre des programmes de la politique de cohésion en s’appuyant, s’il y a lieu, sur la réaffectation des ressources vers des priorités stratégiques et les flexibilités prévues dans le contexte de l’examen à mi-parcours du cadre de la politique de cohésion;</w:t>
      </w:r>
    </w:p>
    <w:p w14:paraId="230A12FC" w14:textId="77777777" w:rsidR="005C5893" w:rsidRPr="00E92DD8" w:rsidRDefault="00404E74" w:rsidP="005C5893">
      <w:pPr>
        <w:pStyle w:val="ManualNumPar1"/>
        <w:rPr>
          <w:noProof/>
        </w:rPr>
      </w:pPr>
      <w:r>
        <w:rPr>
          <w:noProof/>
        </w:rPr>
        <w:t>3.</w:t>
      </w:r>
      <w:r>
        <w:rPr>
          <w:noProof/>
        </w:rPr>
        <w:tab/>
      </w:r>
      <w:r w:rsidRPr="00E92DD8">
        <w:rPr>
          <w:noProof/>
        </w:rPr>
        <w:t>à soutenir la recherche et l’innovation, notamment en renforçant les marchés publics de solutions innovantes et en incitant les universités à mettre davantage l’accent sur la commercialisation des résultats de la recherche et sur la carrière des chercheurs; à promouvoir la mobilisation de l’épargne, l’expansion des marchés des capitaux, ainsi que la croissance et l’agrégation des entreprises, notamment en appuyant le rôle des investisseurs institutionnels et des entreprises dans le capital-risque et le capital-investissement et en facilitant de nouvelles introductions en bourse ainsi que l’émission d’obligations d’entreprises; à mettre en œuvre une stratégie industrielle visant également à réduire les disparités territoriales en rationalisant les mesures actuelles et en tenant compte des projets d’infrastructure clés;</w:t>
      </w:r>
    </w:p>
    <w:p w14:paraId="351FD801" w14:textId="77777777" w:rsidR="005C5893" w:rsidRPr="00E92DD8" w:rsidRDefault="005118AE" w:rsidP="005C5893">
      <w:pPr>
        <w:pStyle w:val="ManualNumPar1"/>
        <w:rPr>
          <w:noProof/>
        </w:rPr>
      </w:pPr>
      <w:r>
        <w:rPr>
          <w:noProof/>
        </w:rPr>
        <w:t>4.</w:t>
      </w:r>
      <w:r>
        <w:rPr>
          <w:noProof/>
        </w:rPr>
        <w:tab/>
      </w:r>
      <w:r w:rsidRPr="00E92DD8">
        <w:rPr>
          <w:noProof/>
        </w:rPr>
        <w:t xml:space="preserve">à accroître davantage l’efficacité de l’administration publique et à renforcer encore les capacités administratives, en particulier au niveau local et dans le sud du pays; </w:t>
      </w:r>
      <w:r w:rsidRPr="00E92DD8">
        <w:rPr>
          <w:noProof/>
          <w:color w:val="000000" w:themeColor="text1"/>
        </w:rPr>
        <w:t xml:space="preserve">à réduire encore l’arriéré et les délais de jugement au sein du système judiciaire; </w:t>
      </w:r>
      <w:r w:rsidRPr="00E92DD8">
        <w:rPr>
          <w:noProof/>
        </w:rPr>
        <w:t>à remédier aux restrictions qui subsistent en matière de concurrence, notamment dans les secteurs des transports et de l’électricité, et à s’attaquer aux derniers obstacles à la libre circulation des marchandises;</w:t>
      </w:r>
    </w:p>
    <w:p w14:paraId="11B59168" w14:textId="77777777" w:rsidR="005C5893" w:rsidRPr="00E92DD8" w:rsidRDefault="00404E74" w:rsidP="005C5893">
      <w:pPr>
        <w:pStyle w:val="ManualNumPar1"/>
        <w:rPr>
          <w:noProof/>
        </w:rPr>
      </w:pPr>
      <w:r>
        <w:rPr>
          <w:noProof/>
        </w:rPr>
        <w:t>5.</w:t>
      </w:r>
      <w:r>
        <w:rPr>
          <w:noProof/>
        </w:rPr>
        <w:tab/>
      </w:r>
      <w:r w:rsidRPr="00E92DD8">
        <w:rPr>
          <w:noProof/>
        </w:rPr>
        <w:t>à accélérer l’électrification et accentuer les efforts en faveur du déploiement des énergies renouvelables et du stockage, notamment grâce à la mise en œuvre intégrale des réformes concernant l’octroi de permis et aux investissements dans le réseau électrique; à lutter contre les risques liés au climat et à atténuer leur incidence économique, notamment grâce à une coordination institutionnelle accrue, à des solutions fondées sur la nature et à une couverture d’assurance contre les aléas climatiques; à remédier aux inefficacités qui subsistent dans la gestion de l’eau et des déchets en comblant les lacunes en matière d’infrastructure, notamment dans les régions du Sud;</w:t>
      </w:r>
    </w:p>
    <w:p w14:paraId="59950058" w14:textId="6AFBD6DE" w:rsidR="00D91D05" w:rsidRPr="00E92DD8" w:rsidRDefault="73429EAD" w:rsidP="004676EC">
      <w:pPr>
        <w:pStyle w:val="ManualNumPar1"/>
        <w:keepNext/>
        <w:keepLines/>
        <w:rPr>
          <w:noProof/>
        </w:rPr>
      </w:pPr>
      <w:r>
        <w:rPr>
          <w:noProof/>
        </w:rPr>
        <w:t>6.</w:t>
      </w:r>
      <w:r>
        <w:rPr>
          <w:noProof/>
        </w:rPr>
        <w:tab/>
      </w:r>
      <w:r w:rsidRPr="00E92DD8">
        <w:rPr>
          <w:noProof/>
        </w:rPr>
        <w:t>à continuer à promouvoir la qualité de l’emploi en réduisant encore la segmentation du marché du travail et en renforçant la négociation collective, notamment pour soutenir des salaires adéquats; à soutenir la participation au marché du travail, notamment en améliorant les politiques actives du marché du travail et l’accès à des services de soins abordables et de qualité, en tenant compte des disparités territoriales; à intensifier les efforts de lutte contre le travail non déclaré; à continuer de promouvoir l’EFP et l’éducation et la formation des adultes, notamment en intensifiant la formation sur le lieu de travail et la veille stratégique sur les besoins en compétences;</w:t>
      </w:r>
      <w:r w:rsidRPr="00E92DD8">
        <w:rPr>
          <w:b/>
          <w:noProof/>
        </w:rPr>
        <w:t xml:space="preserve"> </w:t>
      </w:r>
      <w:r w:rsidRPr="00E92DD8">
        <w:rPr>
          <w:noProof/>
        </w:rPr>
        <w:t>à améliorer les résultats scolaires, en mettant l’accent sur les compétences de base, et à renforcer l’adéquation de l’enseignement supérieur avec le marché du travail; à améliorer l’accès en temps utile à des soins de santé abordables, notamment en remédiant aux pénuries dans les professions clés de la santé. à continuer d’améliorer la couverture et l’adéquation de la protection sociale ainsi que l’accès aux services sociaux pour les personnes en situation de vulnérabilité, notamment les enfants, tout en maintenant la viabilité budgétaire</w:t>
      </w:r>
      <w:r w:rsidR="00423720" w:rsidRPr="00E92DD8">
        <w:rPr>
          <w:noProof/>
        </w:rPr>
        <w:t>.</w:t>
      </w:r>
    </w:p>
    <w:p w14:paraId="443B18DE" w14:textId="0A240D5E" w:rsidR="00CA0B25" w:rsidRPr="00E92DD8" w:rsidRDefault="00E92DD8" w:rsidP="004676EC">
      <w:pPr>
        <w:pStyle w:val="Fait"/>
        <w:rPr>
          <w:noProof/>
        </w:rPr>
      </w:pPr>
      <w:r>
        <w:rPr>
          <w:noProof/>
        </w:rPr>
        <w:t>Fait à Bruxelles, le</w:t>
      </w:r>
    </w:p>
    <w:p w14:paraId="2A35E1E1" w14:textId="77777777" w:rsidR="00CA0B25" w:rsidRPr="00E92DD8" w:rsidRDefault="00CA0B25" w:rsidP="004676EC">
      <w:pPr>
        <w:pStyle w:val="Institutionquisigne"/>
        <w:rPr>
          <w:noProof/>
        </w:rPr>
      </w:pPr>
      <w:r w:rsidRPr="00E92DD8">
        <w:rPr>
          <w:noProof/>
        </w:rPr>
        <w:tab/>
        <w:t>Par le Conseil</w:t>
      </w:r>
    </w:p>
    <w:p w14:paraId="7027376C" w14:textId="77777777" w:rsidR="00CA0B25" w:rsidRPr="00E92DD8" w:rsidRDefault="00CA0B25" w:rsidP="00CA0B25">
      <w:pPr>
        <w:pStyle w:val="Personnequisigne"/>
        <w:rPr>
          <w:noProof/>
        </w:rPr>
      </w:pPr>
      <w:r w:rsidRPr="00E92DD8">
        <w:rPr>
          <w:noProof/>
        </w:rPr>
        <w:tab/>
        <w:t>Le président/La présidente</w:t>
      </w:r>
    </w:p>
    <w:sectPr w:rsidR="00CA0B25" w:rsidRPr="00E92DD8" w:rsidSect="00F2669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A0D11" w14:textId="77777777" w:rsidR="00583CE7" w:rsidRDefault="00583CE7" w:rsidP="00CA0B25">
      <w:pPr>
        <w:spacing w:before="0" w:after="0"/>
      </w:pPr>
      <w:r>
        <w:separator/>
      </w:r>
    </w:p>
  </w:endnote>
  <w:endnote w:type="continuationSeparator" w:id="0">
    <w:p w14:paraId="03FB7EAD" w14:textId="77777777" w:rsidR="00583CE7" w:rsidRDefault="00583CE7" w:rsidP="00CA0B25">
      <w:pPr>
        <w:spacing w:before="0" w:after="0"/>
      </w:pPr>
      <w:r>
        <w:continuationSeparator/>
      </w:r>
    </w:p>
  </w:endnote>
  <w:endnote w:type="continuationNotice" w:id="1">
    <w:p w14:paraId="0506912E" w14:textId="77777777" w:rsidR="00583CE7" w:rsidRDefault="00583C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B625" w14:textId="4543DC70" w:rsidR="00F26696" w:rsidRPr="00F26696" w:rsidRDefault="00F26696" w:rsidP="00F26696">
    <w:pPr>
      <w:pStyle w:val="Footer"/>
      <w:rPr>
        <w:rFonts w:ascii="Arial" w:hAnsi="Arial" w:cs="Arial"/>
        <w:b/>
        <w:sz w:val="48"/>
      </w:rPr>
    </w:pPr>
    <w:r w:rsidRPr="00F26696">
      <w:rPr>
        <w:rFonts w:ascii="Arial" w:hAnsi="Arial" w:cs="Arial"/>
        <w:b/>
        <w:sz w:val="48"/>
      </w:rPr>
      <w:t>FR</w:t>
    </w:r>
    <w:r w:rsidRPr="00F26696">
      <w:rPr>
        <w:rFonts w:ascii="Arial" w:hAnsi="Arial" w:cs="Arial"/>
        <w:b/>
        <w:sz w:val="48"/>
      </w:rPr>
      <w:tab/>
    </w:r>
    <w:r w:rsidRPr="00F26696">
      <w:rPr>
        <w:rFonts w:ascii="Arial" w:hAnsi="Arial" w:cs="Arial"/>
        <w:b/>
        <w:sz w:val="48"/>
      </w:rPr>
      <w:tab/>
    </w:r>
    <w:r w:rsidRPr="00F26696">
      <w:tab/>
    </w:r>
    <w:r w:rsidRPr="00F2669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F52E6" w14:textId="7361F0D7" w:rsidR="00F26696" w:rsidRPr="00F26696" w:rsidRDefault="00F26696" w:rsidP="00F26696">
    <w:pPr>
      <w:pStyle w:val="Footer"/>
      <w:rPr>
        <w:rFonts w:ascii="Arial" w:hAnsi="Arial" w:cs="Arial"/>
        <w:b/>
        <w:sz w:val="48"/>
      </w:rPr>
    </w:pPr>
    <w:r w:rsidRPr="00F26696">
      <w:rPr>
        <w:rFonts w:ascii="Arial" w:hAnsi="Arial" w:cs="Arial"/>
        <w:b/>
        <w:sz w:val="48"/>
      </w:rPr>
      <w:t>FR</w:t>
    </w:r>
    <w:r w:rsidRPr="00F26696">
      <w:rPr>
        <w:rFonts w:ascii="Arial" w:hAnsi="Arial" w:cs="Arial"/>
        <w:b/>
        <w:sz w:val="48"/>
      </w:rPr>
      <w:tab/>
    </w:r>
    <w:r w:rsidRPr="00F26696">
      <w:rPr>
        <w:rFonts w:ascii="Arial" w:hAnsi="Arial" w:cs="Arial"/>
        <w:b/>
        <w:sz w:val="48"/>
      </w:rPr>
      <w:tab/>
    </w:r>
    <w:r w:rsidRPr="00F26696">
      <w:tab/>
    </w:r>
    <w:r w:rsidRPr="00F2669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C7ED6" w14:textId="77777777" w:rsidR="00F26696" w:rsidRDefault="00F266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B5E2C" w14:textId="7A2E14DB" w:rsidR="00F26696" w:rsidRPr="00F26696" w:rsidRDefault="00F26696" w:rsidP="00F26696">
    <w:pPr>
      <w:pStyle w:val="Footer"/>
      <w:rPr>
        <w:rFonts w:ascii="Arial" w:hAnsi="Arial" w:cs="Arial"/>
        <w:b/>
        <w:sz w:val="48"/>
      </w:rPr>
    </w:pPr>
    <w:r w:rsidRPr="00F26696">
      <w:rPr>
        <w:rFonts w:ascii="Arial" w:hAnsi="Arial" w:cs="Arial"/>
        <w:b/>
        <w:sz w:val="48"/>
      </w:rPr>
      <w:t>FR</w:t>
    </w:r>
    <w:r w:rsidRPr="00F26696">
      <w:rPr>
        <w:rFonts w:ascii="Arial" w:hAnsi="Arial" w:cs="Arial"/>
        <w:b/>
        <w:sz w:val="48"/>
      </w:rPr>
      <w:tab/>
    </w:r>
    <w:r>
      <w:fldChar w:fldCharType="begin"/>
    </w:r>
    <w:r>
      <w:instrText xml:space="preserve"> PAGE  \* MERGEFORMAT </w:instrText>
    </w:r>
    <w:r>
      <w:fldChar w:fldCharType="separate"/>
    </w:r>
    <w:r w:rsidR="004676EC">
      <w:rPr>
        <w:noProof/>
      </w:rPr>
      <w:t>19</w:t>
    </w:r>
    <w:r>
      <w:fldChar w:fldCharType="end"/>
    </w:r>
    <w:r>
      <w:tab/>
    </w:r>
    <w:r w:rsidRPr="00F26696">
      <w:tab/>
    </w:r>
    <w:r w:rsidRPr="00F2669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C32A4" w14:textId="77777777" w:rsidR="00F26696" w:rsidRDefault="00F26696" w:rsidP="00F26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AE222" w14:textId="77777777" w:rsidR="00583CE7" w:rsidRDefault="00583CE7" w:rsidP="00CA0B25">
      <w:pPr>
        <w:spacing w:before="0" w:after="0"/>
      </w:pPr>
      <w:r>
        <w:separator/>
      </w:r>
    </w:p>
  </w:footnote>
  <w:footnote w:type="continuationSeparator" w:id="0">
    <w:p w14:paraId="5558116D" w14:textId="77777777" w:rsidR="00583CE7" w:rsidRDefault="00583CE7" w:rsidP="00CA0B25">
      <w:pPr>
        <w:spacing w:before="0" w:after="0"/>
      </w:pPr>
      <w:r>
        <w:continuationSeparator/>
      </w:r>
    </w:p>
  </w:footnote>
  <w:footnote w:type="continuationNotice" w:id="1">
    <w:p w14:paraId="01582FDC" w14:textId="77777777" w:rsidR="00583CE7" w:rsidRDefault="00583CE7">
      <w:pPr>
        <w:spacing w:before="0" w:after="0"/>
      </w:pPr>
    </w:p>
  </w:footnote>
  <w:footnote w:id="2">
    <w:p w14:paraId="5A3E0E93" w14:textId="09CE6B1E" w:rsidR="009F7F1F" w:rsidRPr="003C0453" w:rsidRDefault="00AF6FC8" w:rsidP="00373387">
      <w:pPr>
        <w:pStyle w:val="FootnoteText"/>
        <w:rPr>
          <w:lang w:val="fr-BE"/>
        </w:rPr>
      </w:pPr>
      <w:r>
        <w:rPr>
          <w:rStyle w:val="FootnoteReference"/>
        </w:rPr>
        <w:footnoteRef/>
      </w:r>
      <w:r w:rsidRPr="003C0453">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3C0453">
          <w:rPr>
            <w:rStyle w:val="Hyperlink"/>
            <w:lang w:val="fr-BE"/>
          </w:rPr>
          <w:t>http://data.europa.eu/eli/reg/2024/1263/oj</w:t>
        </w:r>
      </w:hyperlink>
      <w:r w:rsidRPr="003C0453">
        <w:rPr>
          <w:lang w:val="fr-BE"/>
        </w:rPr>
        <w:t>).</w:t>
      </w:r>
    </w:p>
  </w:footnote>
  <w:footnote w:id="3">
    <w:p w14:paraId="42BDC59B" w14:textId="7761761A" w:rsidR="009F7F1F" w:rsidRPr="003C0453" w:rsidRDefault="00631E22" w:rsidP="00373387">
      <w:pPr>
        <w:pStyle w:val="FootnoteText"/>
        <w:rPr>
          <w:lang w:val="fr-BE"/>
        </w:rPr>
      </w:pPr>
      <w:r>
        <w:rPr>
          <w:rStyle w:val="FootnoteReference"/>
        </w:rPr>
        <w:footnoteRef/>
      </w:r>
      <w:r w:rsidRPr="003C0453">
        <w:rPr>
          <w:lang w:val="fr-BE"/>
        </w:rPr>
        <w:tab/>
        <w:t>Règlement (UE) nº 1176/2011 du Parlement européen et du Conseil du 16 novembre 2011 sur la prévention et la correction des déséquilibres macroéconomiques (JO L 306 du 23.11.2011, ELI: </w:t>
      </w:r>
      <w:hyperlink r:id="rId2" w:tooltip="Permet d’accéder à ce document par l’intermédiaire de son URI ELI." w:history="1">
        <w:r w:rsidRPr="003C0453">
          <w:rPr>
            <w:rStyle w:val="Hyperlink"/>
            <w:lang w:val="fr-BE"/>
          </w:rPr>
          <w:t>http://data.europa.eu/eli/reg/2011/1176/oj</w:t>
        </w:r>
      </w:hyperlink>
      <w:r w:rsidRPr="003C0453">
        <w:rPr>
          <w:lang w:val="fr-BE"/>
        </w:rPr>
        <w:t>).</w:t>
      </w:r>
    </w:p>
  </w:footnote>
  <w:footnote w:id="4">
    <w:p w14:paraId="0552B3B0" w14:textId="1AA95367" w:rsidR="00F25AE9" w:rsidRPr="003C0453" w:rsidRDefault="00F25AE9">
      <w:pPr>
        <w:pStyle w:val="FootnoteText"/>
        <w:rPr>
          <w:lang w:val="fr-BE"/>
        </w:rPr>
      </w:pPr>
      <w:r>
        <w:rPr>
          <w:rStyle w:val="FootnoteReference"/>
        </w:rPr>
        <w:footnoteRef/>
      </w:r>
      <w:r w:rsidRPr="003C0453">
        <w:rPr>
          <w:lang w:val="fr-BE"/>
        </w:rPr>
        <w:tab/>
      </w:r>
      <w:r w:rsidRPr="003C0453">
        <w:rPr>
          <w:color w:val="000000" w:themeColor="text1"/>
          <w:lang w:val="fr-BE"/>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 COM(2025) 565 final. La proposition de règlement fait actuellement l’objet de négociations avec les colégislateurs.</w:t>
      </w:r>
    </w:p>
  </w:footnote>
  <w:footnote w:id="5">
    <w:p w14:paraId="50C41B63" w14:textId="4ECC92F7" w:rsidR="00BD274B" w:rsidRPr="00ED2FD1" w:rsidRDefault="00BD274B" w:rsidP="00E40C76">
      <w:pPr>
        <w:pStyle w:val="FootnoteText"/>
        <w:ind w:left="0" w:firstLine="0"/>
        <w:rPr>
          <w:lang w:val="en-IE"/>
        </w:rPr>
      </w:pPr>
      <w:r>
        <w:rPr>
          <w:rStyle w:val="FootnoteReference"/>
        </w:rPr>
        <w:footnoteRef/>
      </w:r>
      <w:r w:rsidRPr="00ED2FD1">
        <w:rPr>
          <w:lang w:val="en-IE"/>
        </w:rPr>
        <w:tab/>
        <w:t>JO C, C/2026/2434, 28.4.2026, ELI: </w:t>
      </w:r>
      <w:hyperlink r:id="rId3" w:tgtFrame="_blank" w:tooltip="Permet d’accéder à ce document par l’intermédiaire de son URI ELI." w:history="1">
        <w:r w:rsidRPr="00ED2FD1">
          <w:rPr>
            <w:rStyle w:val="Hyperlink"/>
            <w:lang w:val="en-IE"/>
          </w:rPr>
          <w:t>http://data.europa.eu/eli/C/2026/2434/oj</w:t>
        </w:r>
      </w:hyperlink>
      <w:r w:rsidRPr="00ED2FD1">
        <w:rPr>
          <w:lang w:val="en-IE"/>
        </w:rPr>
        <w:t>.</w:t>
      </w:r>
    </w:p>
  </w:footnote>
  <w:footnote w:id="6">
    <w:p w14:paraId="0E5B8480" w14:textId="277F834A" w:rsidR="008712B5" w:rsidRPr="003C0453" w:rsidRDefault="008712B5" w:rsidP="00FA6A56">
      <w:pPr>
        <w:pStyle w:val="FootnoteText"/>
        <w:jc w:val="left"/>
        <w:rPr>
          <w:lang w:val="fr-BE"/>
        </w:rPr>
      </w:pPr>
      <w:r>
        <w:rPr>
          <w:rStyle w:val="FootnoteReference"/>
        </w:rPr>
        <w:footnoteRef/>
      </w:r>
      <w:r w:rsidRPr="003C0453">
        <w:rPr>
          <w:lang w:val="fr-BE"/>
        </w:rPr>
        <w:tab/>
        <w:t xml:space="preserve">Règlement (UE) 2021/241 du Parlement européen et du Conseil du 12 février 2021 établissant la facilité pour la reprise et la résilience (JO L 57 du 18.2.2021, p. 17, ELI: </w:t>
      </w:r>
      <w:hyperlink r:id="rId4" w:history="1">
        <w:r w:rsidRPr="003C0453">
          <w:rPr>
            <w:rStyle w:val="Hyperlink"/>
            <w:lang w:val="fr-BE"/>
          </w:rPr>
          <w:t>http://data.europa.eu/eli/reg/2021/241/oj</w:t>
        </w:r>
      </w:hyperlink>
      <w:r w:rsidRPr="003C0453">
        <w:rPr>
          <w:lang w:val="fr-BE"/>
        </w:rPr>
        <w:t>).</w:t>
      </w:r>
    </w:p>
  </w:footnote>
  <w:footnote w:id="7">
    <w:p w14:paraId="67F6ECAD" w14:textId="79057C50" w:rsidR="00B51328" w:rsidRPr="003C0453" w:rsidRDefault="00B51328" w:rsidP="00B51328">
      <w:pPr>
        <w:pStyle w:val="FootnoteText"/>
        <w:rPr>
          <w:lang w:val="fr-BE"/>
        </w:rPr>
      </w:pPr>
      <w:r>
        <w:rPr>
          <w:rStyle w:val="FootnoteReference"/>
        </w:rPr>
        <w:footnoteRef/>
      </w:r>
      <w:r w:rsidRPr="003C0453">
        <w:rPr>
          <w:lang w:val="fr-BE"/>
        </w:rPr>
        <w:tab/>
        <w:t>SWD(2026) 139 final.</w:t>
      </w:r>
    </w:p>
  </w:footnote>
  <w:footnote w:id="8">
    <w:p w14:paraId="06E2A24F" w14:textId="212FEFC8" w:rsidR="006A3870" w:rsidRPr="003C0453" w:rsidRDefault="006A3870" w:rsidP="00246A50">
      <w:pPr>
        <w:pStyle w:val="FootnoteText"/>
        <w:rPr>
          <w:lang w:val="fr-BE"/>
        </w:rPr>
      </w:pPr>
      <w:r>
        <w:rPr>
          <w:rStyle w:val="FootnoteReference"/>
        </w:rPr>
        <w:footnoteRef/>
      </w:r>
      <w:r w:rsidRPr="003C0453">
        <w:rPr>
          <w:lang w:val="fr-BE"/>
        </w:rPr>
        <w:tab/>
        <w:t xml:space="preserve">Recommandation du Conseil du 21 janvier 2025 approuvant le plan budgétaire et structurel national à moyen terme de l’Italie (JO C, C/2025/651, 10.2.2025, ELI: </w:t>
      </w:r>
      <w:hyperlink r:id="rId5" w:history="1">
        <w:r w:rsidRPr="003C0453">
          <w:rPr>
            <w:rStyle w:val="Hyperlink"/>
            <w:lang w:val="fr-BE"/>
          </w:rPr>
          <w:t>http://data.europa.eu/eli/C/2025/651/oj</w:t>
        </w:r>
      </w:hyperlink>
      <w:r w:rsidRPr="003C0453">
        <w:rPr>
          <w:lang w:val="fr-BE"/>
        </w:rPr>
        <w:t xml:space="preserve">). </w:t>
      </w:r>
    </w:p>
  </w:footnote>
  <w:footnote w:id="9">
    <w:p w14:paraId="3F797509" w14:textId="61D3CFC8" w:rsidR="006A3870" w:rsidRPr="003C0453" w:rsidRDefault="006A3870" w:rsidP="00246A50">
      <w:pPr>
        <w:pStyle w:val="FootnoteText"/>
        <w:rPr>
          <w:lang w:val="fr-BE"/>
        </w:rPr>
      </w:pPr>
      <w:r>
        <w:rPr>
          <w:rStyle w:val="FootnoteReference"/>
        </w:rPr>
        <w:footnoteRef/>
      </w:r>
      <w:r w:rsidRPr="003C0453">
        <w:rPr>
          <w:lang w:val="fr-BE"/>
        </w:rPr>
        <w:tab/>
        <w:t xml:space="preserve">Recommandation du Conseil visant à ce qu’il soit mis un terme à la situation de déficit excessif en Italie, adoptée le 21 janvier 2025. Tous les documents relatifs à la procédure concernant les déficits excessifs de l’Italie sont disponibles à l’adresse suivante: </w:t>
      </w:r>
      <w:hyperlink r:id="rId6" w:history="1">
        <w:r w:rsidRPr="003C0453">
          <w:rPr>
            <w:rStyle w:val="Hyperlink"/>
            <w:lang w:val="fr-BE"/>
          </w:rPr>
          <w:t>Italie - Économie et finances - Commission européenne</w:t>
        </w:r>
      </w:hyperlink>
      <w:r w:rsidRPr="003C0453">
        <w:rPr>
          <w:lang w:val="fr-BE"/>
        </w:rPr>
        <w:t>.</w:t>
      </w:r>
    </w:p>
  </w:footnote>
  <w:footnote w:id="10">
    <w:p w14:paraId="318BA6EC" w14:textId="5D1DA01D" w:rsidR="00AF77E0" w:rsidRPr="003C0453" w:rsidRDefault="00AF77E0" w:rsidP="00246A50">
      <w:pPr>
        <w:pStyle w:val="FootnoteText"/>
        <w:rPr>
          <w:lang w:val="fr-BE"/>
        </w:rPr>
      </w:pPr>
      <w:r>
        <w:rPr>
          <w:rStyle w:val="FootnoteReference"/>
        </w:rPr>
        <w:footnoteRef/>
      </w:r>
      <w:r w:rsidRPr="003C0453">
        <w:rPr>
          <w:lang w:val="fr-BE"/>
        </w:rPr>
        <w:tab/>
        <w:t xml:space="preserve">Communication de la Commission au Parlement européen, au Conseil, à la Banque centrale européenne, au Comité économique et social européen, au Comité des régions et à la Banque européenne d’investissement, Semestre européen 2026 – Paquet de printemps, COM(2026) 200 final. </w:t>
      </w:r>
    </w:p>
  </w:footnote>
  <w:footnote w:id="11">
    <w:p w14:paraId="558F7E9B" w14:textId="324B98F5" w:rsidR="00BC45BE" w:rsidRPr="003C0453" w:rsidRDefault="00BC45BE" w:rsidP="00246A50">
      <w:pPr>
        <w:pStyle w:val="FootnoteText"/>
        <w:rPr>
          <w:lang w:val="fr-BE"/>
        </w:rPr>
      </w:pPr>
      <w:r>
        <w:rPr>
          <w:rStyle w:val="FootnoteReference"/>
        </w:rPr>
        <w:footnoteRef/>
      </w:r>
      <w:r w:rsidRPr="003C0453">
        <w:rPr>
          <w:lang w:val="fr-BE"/>
        </w:rPr>
        <w:tab/>
        <w:t>Communication de la Commission intitulée «Concilier une augmentation des dépenses de défense avec le pacte de stabilité et de croissance», Bruxelles, 19.3.2025, C(2025) 2000 final.</w:t>
      </w:r>
    </w:p>
  </w:footnote>
  <w:footnote w:id="12">
    <w:p w14:paraId="7CF8D619" w14:textId="477754B8" w:rsidR="003678C3" w:rsidRPr="003C0453" w:rsidRDefault="003678C3" w:rsidP="00246A50">
      <w:pPr>
        <w:pStyle w:val="FootnoteText"/>
        <w:rPr>
          <w:lang w:val="fr-BE"/>
        </w:rPr>
      </w:pPr>
      <w:r>
        <w:rPr>
          <w:rStyle w:val="FootnoteReference"/>
        </w:rPr>
        <w:footnoteRef/>
      </w:r>
      <w:r w:rsidRPr="003C0453">
        <w:rPr>
          <w:lang w:val="fr-BE"/>
        </w:rPr>
        <w:tab/>
        <w:t xml:space="preserve">Les rapports d’avancement annuels pour 2026 sont disponibles à l’adresse suivante: </w:t>
      </w:r>
      <w:hyperlink r:id="rId7" w:history="1">
        <w:r w:rsidRPr="003C0453">
          <w:rPr>
            <w:rStyle w:val="Hyperlink"/>
            <w:lang w:val="fr-BE"/>
          </w:rPr>
          <w:t>https://economy-finance.ec.europa.eu/economic-and-fiscal-governance/stability-and-growth-pact/preventive-arm/annual-progress-reports_en?prefLang=fr</w:t>
        </w:r>
      </w:hyperlink>
      <w:r w:rsidRPr="003C0453">
        <w:rPr>
          <w:lang w:val="fr-BE"/>
        </w:rPr>
        <w:t xml:space="preserve">. </w:t>
      </w:r>
    </w:p>
  </w:footnote>
  <w:footnote w:id="13">
    <w:p w14:paraId="713A7C75" w14:textId="1EF927D0" w:rsidR="00B310A9" w:rsidRPr="003C0453" w:rsidRDefault="00B310A9" w:rsidP="00246A50">
      <w:pPr>
        <w:pStyle w:val="FootnoteText"/>
        <w:rPr>
          <w:lang w:val="fr-BE"/>
        </w:rPr>
      </w:pPr>
      <w:r>
        <w:rPr>
          <w:rStyle w:val="FootnoteReference"/>
        </w:rPr>
        <w:footnoteRef/>
      </w:r>
      <w:r w:rsidRPr="003C0453">
        <w:rPr>
          <w:lang w:val="fr-BE"/>
        </w:rPr>
        <w:tab/>
        <w:t>Eurostat, Euro-indicateurs, 22 avril 2026.</w:t>
      </w:r>
    </w:p>
  </w:footnote>
  <w:footnote w:id="14">
    <w:p w14:paraId="6BC58C9D" w14:textId="439F4387" w:rsidR="00D44BCD" w:rsidRPr="003C0453" w:rsidRDefault="00D44BCD" w:rsidP="00246A50">
      <w:pPr>
        <w:pStyle w:val="FootnoteText"/>
        <w:rPr>
          <w:lang w:val="fr-BE"/>
        </w:rPr>
      </w:pPr>
      <w:r>
        <w:rPr>
          <w:rStyle w:val="FootnoteReference"/>
        </w:rPr>
        <w:footnoteRef/>
      </w:r>
      <w:r w:rsidRPr="003C0453">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5">
    <w:p w14:paraId="14B04379" w14:textId="333116DA" w:rsidR="00D727EA" w:rsidRPr="003C0453" w:rsidRDefault="00D727EA" w:rsidP="00246A50">
      <w:pPr>
        <w:pStyle w:val="FootnoteText"/>
        <w:rPr>
          <w:lang w:val="fr-BE"/>
        </w:rPr>
      </w:pPr>
      <w:r>
        <w:rPr>
          <w:rStyle w:val="FootnoteReference"/>
        </w:rPr>
        <w:footnoteRef/>
      </w:r>
      <w:r w:rsidRPr="003C0453">
        <w:rPr>
          <w:lang w:val="fr-BE"/>
        </w:rPr>
        <w:tab/>
        <w:t>Eurostat, Euro-indicateurs, 22 avril 2026.</w:t>
      </w:r>
    </w:p>
  </w:footnote>
  <w:footnote w:id="16">
    <w:p w14:paraId="491923BE" w14:textId="51E709A4" w:rsidR="00380C58" w:rsidRPr="003C0453" w:rsidRDefault="00380C58" w:rsidP="00246A50">
      <w:pPr>
        <w:pStyle w:val="FootnoteText"/>
        <w:rPr>
          <w:lang w:val="fr-BE"/>
        </w:rPr>
      </w:pPr>
      <w:r>
        <w:rPr>
          <w:rStyle w:val="FootnoteReference"/>
        </w:rPr>
        <w:footnoteRef/>
      </w:r>
      <w:r w:rsidRPr="003C0453">
        <w:rPr>
          <w:lang w:val="fr-BE"/>
        </w:rPr>
        <w:tab/>
        <w:t>Situation à la date de finalisation des prévisions du printemps 2026 de la Commission (4 mai 2026).</w:t>
      </w:r>
    </w:p>
  </w:footnote>
  <w:footnote w:id="17">
    <w:p w14:paraId="647CFEFF" w14:textId="24E5E8DF" w:rsidR="00C0228B" w:rsidRPr="003C0453" w:rsidRDefault="00C0228B" w:rsidP="00246A50">
      <w:pPr>
        <w:pStyle w:val="FootnoteText"/>
        <w:rPr>
          <w:lang w:val="fr-BE"/>
        </w:rPr>
      </w:pPr>
      <w:r>
        <w:rPr>
          <w:rStyle w:val="FootnoteReference"/>
        </w:rPr>
        <w:footnoteRef/>
      </w:r>
      <w:r w:rsidRPr="003C0453">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18">
    <w:p w14:paraId="2A4F67B6" w14:textId="07F8A34F" w:rsidR="001C1E16" w:rsidRPr="003C0453" w:rsidRDefault="001C1E16" w:rsidP="00246A50">
      <w:pPr>
        <w:pStyle w:val="FootnoteText"/>
        <w:rPr>
          <w:lang w:val="fr-BE"/>
        </w:rPr>
      </w:pPr>
      <w:r>
        <w:rPr>
          <w:rStyle w:val="FootnoteReference"/>
        </w:rPr>
        <w:footnoteRef/>
      </w:r>
      <w:r w:rsidRPr="003C0453">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9">
    <w:p w14:paraId="434A7A3F" w14:textId="39C8CAA5" w:rsidR="00FB0B3F" w:rsidRPr="003C0453" w:rsidRDefault="00FB0B3F" w:rsidP="00246A50">
      <w:pPr>
        <w:pStyle w:val="FootnoteText"/>
        <w:rPr>
          <w:lang w:val="fr-BE"/>
        </w:rPr>
      </w:pPr>
      <w:r>
        <w:rPr>
          <w:rStyle w:val="FootnoteReference"/>
        </w:rPr>
        <w:footnoteRef/>
      </w:r>
      <w:r w:rsidRPr="003C0453">
        <w:rPr>
          <w:lang w:val="fr-BE"/>
        </w:rPr>
        <w:tab/>
        <w:t>Boîte à outils de gestion des ressources humaines Minerva, plateforme Syllabus et plateformes des administrations publiques.</w:t>
      </w:r>
    </w:p>
  </w:footnote>
  <w:footnote w:id="20">
    <w:p w14:paraId="1B40A785" w14:textId="2941CC0A" w:rsidR="002C034D" w:rsidRPr="003C0453" w:rsidRDefault="002C034D" w:rsidP="00246A50">
      <w:pPr>
        <w:pStyle w:val="FootnoteText"/>
        <w:rPr>
          <w:lang w:val="fr-BE"/>
        </w:rPr>
      </w:pPr>
      <w:r>
        <w:rPr>
          <w:rStyle w:val="FootnoteReference"/>
        </w:rPr>
        <w:footnoteRef/>
      </w:r>
      <w:r w:rsidRPr="003C0453">
        <w:rPr>
          <w:lang w:val="fr-BE"/>
        </w:rPr>
        <w:tab/>
      </w:r>
      <w:hyperlink r:id="rId8" w:history="1">
        <w:r w:rsidRPr="003C0453">
          <w:rPr>
            <w:rStyle w:val="Hyperlink"/>
            <w:lang w:val="fr-BE"/>
          </w:rPr>
          <w:t>www.impresainungiorno.gov.it</w:t>
        </w:r>
      </w:hyperlink>
      <w:r w:rsidRPr="003C0453">
        <w:rPr>
          <w:lang w:val="fr-BE"/>
        </w:rPr>
        <w:t>.</w:t>
      </w:r>
    </w:p>
  </w:footnote>
  <w:footnote w:id="21">
    <w:p w14:paraId="1A674A9F" w14:textId="0E70A289" w:rsidR="005809BB" w:rsidRPr="003C0453" w:rsidRDefault="005809BB" w:rsidP="00246A50">
      <w:pPr>
        <w:pStyle w:val="FootnoteText"/>
        <w:rPr>
          <w:lang w:val="fr-BE"/>
        </w:rPr>
      </w:pPr>
      <w:r>
        <w:rPr>
          <w:rStyle w:val="FootnoteReference"/>
        </w:rPr>
        <w:footnoteRef/>
      </w:r>
      <w:r w:rsidRPr="003C0453">
        <w:rPr>
          <w:lang w:val="fr-BE"/>
        </w:rPr>
        <w:tab/>
        <w:t>L’ANVUR (Agenzia Nazionale di Valutazione del Sistema Universitario e della Ricerca) est l’agence nationale italienne pour l’évaluation des systèmes universitaires et de recherche.</w:t>
      </w:r>
    </w:p>
  </w:footnote>
  <w:footnote w:id="22">
    <w:p w14:paraId="07A67D2C" w14:textId="2EA65023" w:rsidR="00EE7F2A" w:rsidRPr="003C0453" w:rsidRDefault="00EE7F2A" w:rsidP="00246A50">
      <w:pPr>
        <w:pStyle w:val="FootnoteText"/>
        <w:rPr>
          <w:lang w:val="fr-BE"/>
        </w:rPr>
      </w:pPr>
      <w:r>
        <w:rPr>
          <w:rStyle w:val="FootnoteReference"/>
        </w:rPr>
        <w:footnoteRef/>
      </w:r>
      <w:r w:rsidRPr="003C0453">
        <w:rPr>
          <w:lang w:val="fr-BE"/>
        </w:rPr>
        <w:tab/>
      </w:r>
      <w:hyperlink r:id="rId9" w:history="1">
        <w:r w:rsidRPr="003C0453">
          <w:rPr>
            <w:rStyle w:val="Hyperlink"/>
            <w:lang w:val="fr-BE"/>
          </w:rPr>
          <w:t>SWD(2026)122 – Seconde étape de l’analyse par pays de la convergence sociale fondée sur le cadre de convergence sociale (CCS)</w:t>
        </w:r>
      </w:hyperlink>
      <w:r w:rsidRPr="003C0453">
        <w:rPr>
          <w:lang w:val="fr-BE"/>
        </w:rPr>
        <w: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DFFA" w14:textId="77777777" w:rsidR="00F26696" w:rsidRDefault="00F26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211DA" w14:textId="77777777" w:rsidR="00F26696" w:rsidRDefault="00F26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30616B2"/>
    <w:lvl w:ilvl="0">
      <w:start w:val="1"/>
      <w:numFmt w:val="decimal"/>
      <w:pStyle w:val="ListNumber4"/>
      <w:lvlText w:val="%1."/>
      <w:lvlJc w:val="left"/>
      <w:pPr>
        <w:tabs>
          <w:tab w:val="num" w:pos="926"/>
        </w:tabs>
        <w:ind w:left="926" w:hanging="360"/>
      </w:pPr>
    </w:lvl>
  </w:abstractNum>
  <w:abstractNum w:abstractNumId="1" w15:restartNumberingAfterBreak="0">
    <w:nsid w:val="FFFFFF7F"/>
    <w:multiLevelType w:val="singleLevel"/>
    <w:tmpl w:val="294A661E"/>
    <w:lvl w:ilvl="0">
      <w:start w:val="1"/>
      <w:numFmt w:val="decimal"/>
      <w:pStyle w:val="ListNumber3"/>
      <w:lvlText w:val="%1."/>
      <w:lvlJc w:val="left"/>
      <w:pPr>
        <w:tabs>
          <w:tab w:val="num" w:pos="643"/>
        </w:tabs>
        <w:ind w:left="643" w:hanging="360"/>
      </w:pPr>
    </w:lvl>
  </w:abstractNum>
  <w:abstractNum w:abstractNumId="2" w15:restartNumberingAfterBreak="0">
    <w:nsid w:val="FFFFFF81"/>
    <w:multiLevelType w:val="singleLevel"/>
    <w:tmpl w:val="265E2C60"/>
    <w:lvl w:ilvl="0">
      <w:start w:val="1"/>
      <w:numFmt w:val="bullet"/>
      <w:pStyle w:val="ListNumber"/>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DCC836"/>
    <w:lvl w:ilvl="0">
      <w:start w:val="1"/>
      <w:numFmt w:val="bullet"/>
      <w:pStyle w:val="ListBullet4"/>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5BE4478"/>
    <w:lvl w:ilvl="0">
      <w:start w:val="1"/>
      <w:numFmt w:val="bullet"/>
      <w:pStyle w:val="ListBullet3"/>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C6FC6ACE"/>
    <w:lvl w:ilvl="0">
      <w:start w:val="1"/>
      <w:numFmt w:val="decimal"/>
      <w:pStyle w:val="ListNumber2"/>
      <w:lvlText w:val="%1."/>
      <w:lvlJc w:val="left"/>
      <w:pPr>
        <w:tabs>
          <w:tab w:val="num" w:pos="360"/>
        </w:tabs>
        <w:ind w:left="360" w:hanging="360"/>
      </w:pPr>
    </w:lvl>
  </w:abstractNum>
  <w:abstractNum w:abstractNumId="6" w15:restartNumberingAfterBreak="0">
    <w:nsid w:val="FFFFFF89"/>
    <w:multiLevelType w:val="singleLevel"/>
    <w:tmpl w:val="4BA67448"/>
    <w:lvl w:ilvl="0">
      <w:start w:val="1"/>
      <w:numFmt w:val="bullet"/>
      <w:pStyle w:val="ListBullet2"/>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4"/>
  </w:num>
  <w:num w:numId="3">
    <w:abstractNumId w:val="3"/>
  </w:num>
  <w:num w:numId="4">
    <w:abstractNumId w:val="2"/>
  </w:num>
  <w:num w:numId="5">
    <w:abstractNumId w:val="5"/>
  </w:num>
  <w:num w:numId="6">
    <w:abstractNumId w:val="1"/>
  </w:num>
  <w:num w:numId="7">
    <w:abstractNumId w:val="0"/>
  </w:num>
  <w:num w:numId="8">
    <w:abstractNumId w:val="21"/>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1"/>
  </w:num>
  <w:num w:numId="12">
    <w:abstractNumId w:val="20"/>
  </w:num>
  <w:num w:numId="13">
    <w:abstractNumId w:val="10"/>
  </w:num>
  <w:num w:numId="14">
    <w:abstractNumId w:val="12"/>
  </w:num>
  <w:num w:numId="15">
    <w:abstractNumId w:val="13"/>
  </w:num>
  <w:num w:numId="16">
    <w:abstractNumId w:val="8"/>
  </w:num>
  <w:num w:numId="17">
    <w:abstractNumId w:val="19"/>
  </w:num>
  <w:num w:numId="18">
    <w:abstractNumId w:val="7"/>
  </w:num>
  <w:num w:numId="19">
    <w:abstractNumId w:val="14"/>
  </w:num>
  <w:num w:numId="20">
    <w:abstractNumId w:val="16"/>
  </w:num>
  <w:num w:numId="21">
    <w:abstractNumId w:val="17"/>
  </w:num>
  <w:num w:numId="22">
    <w:abstractNumId w:val="9"/>
  </w:num>
  <w:num w:numId="23">
    <w:abstractNumId w:val="15"/>
  </w:num>
  <w:num w:numId="24">
    <w:abstractNumId w:val="21"/>
  </w:num>
  <w:num w:numId="25">
    <w:abstractNumId w:val="18"/>
  </w:num>
  <w:num w:numId="26">
    <w:abstractNumId w:val="11"/>
  </w:num>
  <w:num w:numId="27">
    <w:abstractNumId w:val="20"/>
  </w:num>
  <w:num w:numId="28">
    <w:abstractNumId w:val="10"/>
  </w:num>
  <w:num w:numId="29">
    <w:abstractNumId w:val="12"/>
  </w:num>
  <w:num w:numId="30">
    <w:abstractNumId w:val="13"/>
  </w:num>
  <w:num w:numId="31">
    <w:abstractNumId w:val="8"/>
  </w:num>
  <w:num w:numId="32">
    <w:abstractNumId w:val="19"/>
  </w:num>
  <w:num w:numId="33">
    <w:abstractNumId w:val="7"/>
  </w:num>
  <w:num w:numId="34">
    <w:abstractNumId w:val="14"/>
  </w:num>
  <w:num w:numId="35">
    <w:abstractNumId w:val="16"/>
  </w:num>
  <w:num w:numId="36">
    <w:abstractNumId w:val="17"/>
  </w:num>
  <w:num w:numId="37">
    <w:abstractNumId w:val="9"/>
  </w:num>
  <w:num w:numId="38">
    <w:abstractNumId w:val="15"/>
  </w:num>
  <w:num w:numId="39">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6: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A2CE02B-EBEF-43EB-A594-6CE8DED55E5C"/>
    <w:docVar w:name="LW_COVERPAGE_TYPE" w:val="1"/>
    <w:docVar w:name="LW_CROSSREFERENCE" w:val="{SWD(2026) 212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u8217?Italie"/>
    <w:docVar w:name="LW_TYPE.DOC.CP" w:val="RECOMMANDATION DU CONSEIL"/>
    <w:docVar w:name="LwApiVersions" w:val="LW4CoDe 1.24.5.0; LW 9.2, Build 20251112"/>
  </w:docVars>
  <w:rsids>
    <w:rsidRoot w:val="00CA0B25"/>
    <w:rsid w:val="0000003A"/>
    <w:rsid w:val="00000090"/>
    <w:rsid w:val="000000AD"/>
    <w:rsid w:val="00000106"/>
    <w:rsid w:val="00000195"/>
    <w:rsid w:val="000001C1"/>
    <w:rsid w:val="000001CC"/>
    <w:rsid w:val="00000285"/>
    <w:rsid w:val="000002BC"/>
    <w:rsid w:val="00000303"/>
    <w:rsid w:val="000003C2"/>
    <w:rsid w:val="0000045D"/>
    <w:rsid w:val="00000475"/>
    <w:rsid w:val="00000560"/>
    <w:rsid w:val="000006B8"/>
    <w:rsid w:val="0000079E"/>
    <w:rsid w:val="000007B1"/>
    <w:rsid w:val="000007F7"/>
    <w:rsid w:val="00000816"/>
    <w:rsid w:val="0000086B"/>
    <w:rsid w:val="0000093B"/>
    <w:rsid w:val="000009C4"/>
    <w:rsid w:val="000009EF"/>
    <w:rsid w:val="000009F9"/>
    <w:rsid w:val="000009FD"/>
    <w:rsid w:val="00000A03"/>
    <w:rsid w:val="00000A28"/>
    <w:rsid w:val="00000AB9"/>
    <w:rsid w:val="00000B88"/>
    <w:rsid w:val="00000C11"/>
    <w:rsid w:val="00000C2B"/>
    <w:rsid w:val="00000CC5"/>
    <w:rsid w:val="00000D14"/>
    <w:rsid w:val="00000DEA"/>
    <w:rsid w:val="00000DF5"/>
    <w:rsid w:val="00000E67"/>
    <w:rsid w:val="00000EB3"/>
    <w:rsid w:val="00000F7A"/>
    <w:rsid w:val="00000F81"/>
    <w:rsid w:val="00000F8B"/>
    <w:rsid w:val="00000FF6"/>
    <w:rsid w:val="00001087"/>
    <w:rsid w:val="00001088"/>
    <w:rsid w:val="000010AD"/>
    <w:rsid w:val="000010F7"/>
    <w:rsid w:val="0000113D"/>
    <w:rsid w:val="0000117F"/>
    <w:rsid w:val="000011B3"/>
    <w:rsid w:val="000011B7"/>
    <w:rsid w:val="00001280"/>
    <w:rsid w:val="0000128D"/>
    <w:rsid w:val="0000132E"/>
    <w:rsid w:val="0000142A"/>
    <w:rsid w:val="0000145D"/>
    <w:rsid w:val="0000147A"/>
    <w:rsid w:val="000014C5"/>
    <w:rsid w:val="000014C9"/>
    <w:rsid w:val="000014F1"/>
    <w:rsid w:val="000015E7"/>
    <w:rsid w:val="0000168E"/>
    <w:rsid w:val="00001692"/>
    <w:rsid w:val="000016ED"/>
    <w:rsid w:val="00001736"/>
    <w:rsid w:val="000017C6"/>
    <w:rsid w:val="000017DE"/>
    <w:rsid w:val="00001834"/>
    <w:rsid w:val="00001856"/>
    <w:rsid w:val="000018C4"/>
    <w:rsid w:val="000018E9"/>
    <w:rsid w:val="000018EA"/>
    <w:rsid w:val="000019B1"/>
    <w:rsid w:val="000019C0"/>
    <w:rsid w:val="00001AAD"/>
    <w:rsid w:val="00001ABF"/>
    <w:rsid w:val="00001AE6"/>
    <w:rsid w:val="00001B30"/>
    <w:rsid w:val="00001B80"/>
    <w:rsid w:val="00001C1C"/>
    <w:rsid w:val="00001C37"/>
    <w:rsid w:val="00001C46"/>
    <w:rsid w:val="00001C4D"/>
    <w:rsid w:val="00001C58"/>
    <w:rsid w:val="00001D34"/>
    <w:rsid w:val="00001D5F"/>
    <w:rsid w:val="00001DCF"/>
    <w:rsid w:val="00001DF7"/>
    <w:rsid w:val="00001E57"/>
    <w:rsid w:val="00001EB7"/>
    <w:rsid w:val="00001ED4"/>
    <w:rsid w:val="00001F53"/>
    <w:rsid w:val="00002039"/>
    <w:rsid w:val="000020B9"/>
    <w:rsid w:val="000020F9"/>
    <w:rsid w:val="000021BB"/>
    <w:rsid w:val="000021F4"/>
    <w:rsid w:val="00002217"/>
    <w:rsid w:val="00002280"/>
    <w:rsid w:val="0000229E"/>
    <w:rsid w:val="0000231E"/>
    <w:rsid w:val="000023BA"/>
    <w:rsid w:val="00002477"/>
    <w:rsid w:val="000024F4"/>
    <w:rsid w:val="000024FC"/>
    <w:rsid w:val="000024FE"/>
    <w:rsid w:val="0000253A"/>
    <w:rsid w:val="0000253F"/>
    <w:rsid w:val="0000255F"/>
    <w:rsid w:val="000025D5"/>
    <w:rsid w:val="000026E7"/>
    <w:rsid w:val="000026FB"/>
    <w:rsid w:val="000026FD"/>
    <w:rsid w:val="00002760"/>
    <w:rsid w:val="00002795"/>
    <w:rsid w:val="00002796"/>
    <w:rsid w:val="000027D2"/>
    <w:rsid w:val="000027E9"/>
    <w:rsid w:val="0000285F"/>
    <w:rsid w:val="0000289D"/>
    <w:rsid w:val="000028A2"/>
    <w:rsid w:val="000028D8"/>
    <w:rsid w:val="00002947"/>
    <w:rsid w:val="000029A2"/>
    <w:rsid w:val="000029BF"/>
    <w:rsid w:val="00002A2B"/>
    <w:rsid w:val="00002A3B"/>
    <w:rsid w:val="00002AC6"/>
    <w:rsid w:val="00002AC8"/>
    <w:rsid w:val="00002AE1"/>
    <w:rsid w:val="00002B45"/>
    <w:rsid w:val="00002B55"/>
    <w:rsid w:val="00002BB3"/>
    <w:rsid w:val="00002C82"/>
    <w:rsid w:val="00002C83"/>
    <w:rsid w:val="00002C96"/>
    <w:rsid w:val="00002CCC"/>
    <w:rsid w:val="00002D2B"/>
    <w:rsid w:val="00002D5C"/>
    <w:rsid w:val="00002D7E"/>
    <w:rsid w:val="00002DB0"/>
    <w:rsid w:val="00002DE0"/>
    <w:rsid w:val="00002E33"/>
    <w:rsid w:val="00002E61"/>
    <w:rsid w:val="00002E9F"/>
    <w:rsid w:val="00002EA0"/>
    <w:rsid w:val="00002EBD"/>
    <w:rsid w:val="00002ED8"/>
    <w:rsid w:val="00002F27"/>
    <w:rsid w:val="00002FB0"/>
    <w:rsid w:val="00002FC5"/>
    <w:rsid w:val="00002FF3"/>
    <w:rsid w:val="000030D9"/>
    <w:rsid w:val="000030DC"/>
    <w:rsid w:val="0000311E"/>
    <w:rsid w:val="00003158"/>
    <w:rsid w:val="00003164"/>
    <w:rsid w:val="00003225"/>
    <w:rsid w:val="00003336"/>
    <w:rsid w:val="0000333D"/>
    <w:rsid w:val="00003362"/>
    <w:rsid w:val="00003414"/>
    <w:rsid w:val="00003440"/>
    <w:rsid w:val="00003442"/>
    <w:rsid w:val="00003453"/>
    <w:rsid w:val="00003472"/>
    <w:rsid w:val="00003479"/>
    <w:rsid w:val="0000347C"/>
    <w:rsid w:val="00003486"/>
    <w:rsid w:val="00003493"/>
    <w:rsid w:val="000034DF"/>
    <w:rsid w:val="000034E0"/>
    <w:rsid w:val="00003548"/>
    <w:rsid w:val="00003578"/>
    <w:rsid w:val="000035AD"/>
    <w:rsid w:val="000035B7"/>
    <w:rsid w:val="000035C6"/>
    <w:rsid w:val="00003664"/>
    <w:rsid w:val="00003697"/>
    <w:rsid w:val="0000370C"/>
    <w:rsid w:val="0000373B"/>
    <w:rsid w:val="0000377C"/>
    <w:rsid w:val="000037AF"/>
    <w:rsid w:val="000037BA"/>
    <w:rsid w:val="000037DD"/>
    <w:rsid w:val="00003822"/>
    <w:rsid w:val="0000384A"/>
    <w:rsid w:val="00003903"/>
    <w:rsid w:val="00003909"/>
    <w:rsid w:val="00003935"/>
    <w:rsid w:val="00003A3F"/>
    <w:rsid w:val="00003A4E"/>
    <w:rsid w:val="00003A72"/>
    <w:rsid w:val="00003ADC"/>
    <w:rsid w:val="00003B21"/>
    <w:rsid w:val="00003B56"/>
    <w:rsid w:val="00003C12"/>
    <w:rsid w:val="00003C53"/>
    <w:rsid w:val="00003C74"/>
    <w:rsid w:val="00003CBD"/>
    <w:rsid w:val="00003D16"/>
    <w:rsid w:val="00003D41"/>
    <w:rsid w:val="00003D83"/>
    <w:rsid w:val="00003DAA"/>
    <w:rsid w:val="00003DB8"/>
    <w:rsid w:val="00003DE5"/>
    <w:rsid w:val="00003E9E"/>
    <w:rsid w:val="00003EFA"/>
    <w:rsid w:val="00003F98"/>
    <w:rsid w:val="0000402D"/>
    <w:rsid w:val="00004049"/>
    <w:rsid w:val="00004077"/>
    <w:rsid w:val="00004081"/>
    <w:rsid w:val="000040C0"/>
    <w:rsid w:val="000040CC"/>
    <w:rsid w:val="00004111"/>
    <w:rsid w:val="00004209"/>
    <w:rsid w:val="00004269"/>
    <w:rsid w:val="00004308"/>
    <w:rsid w:val="00004346"/>
    <w:rsid w:val="00004353"/>
    <w:rsid w:val="0000435D"/>
    <w:rsid w:val="000043E3"/>
    <w:rsid w:val="000045AA"/>
    <w:rsid w:val="000045BC"/>
    <w:rsid w:val="0000469B"/>
    <w:rsid w:val="000046B6"/>
    <w:rsid w:val="000046E4"/>
    <w:rsid w:val="00004821"/>
    <w:rsid w:val="00004823"/>
    <w:rsid w:val="0000483C"/>
    <w:rsid w:val="000048D7"/>
    <w:rsid w:val="00004920"/>
    <w:rsid w:val="00004956"/>
    <w:rsid w:val="00004996"/>
    <w:rsid w:val="00004999"/>
    <w:rsid w:val="000049FA"/>
    <w:rsid w:val="00004A2B"/>
    <w:rsid w:val="00004A79"/>
    <w:rsid w:val="00004BFC"/>
    <w:rsid w:val="00004C5D"/>
    <w:rsid w:val="00004C99"/>
    <w:rsid w:val="00004D32"/>
    <w:rsid w:val="00004E84"/>
    <w:rsid w:val="00004EA2"/>
    <w:rsid w:val="00004EC6"/>
    <w:rsid w:val="00004F6E"/>
    <w:rsid w:val="00004FA7"/>
    <w:rsid w:val="00005010"/>
    <w:rsid w:val="00005028"/>
    <w:rsid w:val="000050C4"/>
    <w:rsid w:val="000050E2"/>
    <w:rsid w:val="00005157"/>
    <w:rsid w:val="0000516A"/>
    <w:rsid w:val="00005191"/>
    <w:rsid w:val="000052EF"/>
    <w:rsid w:val="00005303"/>
    <w:rsid w:val="0000530D"/>
    <w:rsid w:val="00005329"/>
    <w:rsid w:val="00005347"/>
    <w:rsid w:val="0000535C"/>
    <w:rsid w:val="0000537D"/>
    <w:rsid w:val="000053FA"/>
    <w:rsid w:val="00005478"/>
    <w:rsid w:val="00005532"/>
    <w:rsid w:val="00005587"/>
    <w:rsid w:val="000055B7"/>
    <w:rsid w:val="000055EB"/>
    <w:rsid w:val="000055FF"/>
    <w:rsid w:val="00005614"/>
    <w:rsid w:val="00005626"/>
    <w:rsid w:val="0000578E"/>
    <w:rsid w:val="000057E2"/>
    <w:rsid w:val="000057EE"/>
    <w:rsid w:val="00005819"/>
    <w:rsid w:val="00005822"/>
    <w:rsid w:val="00005839"/>
    <w:rsid w:val="00005907"/>
    <w:rsid w:val="00005929"/>
    <w:rsid w:val="00005958"/>
    <w:rsid w:val="00005B0D"/>
    <w:rsid w:val="00005B67"/>
    <w:rsid w:val="00005BD8"/>
    <w:rsid w:val="00005BDD"/>
    <w:rsid w:val="00005BF8"/>
    <w:rsid w:val="00005C2D"/>
    <w:rsid w:val="00005CAA"/>
    <w:rsid w:val="00005CEC"/>
    <w:rsid w:val="00005CFF"/>
    <w:rsid w:val="00005DF2"/>
    <w:rsid w:val="00005E32"/>
    <w:rsid w:val="00005E3E"/>
    <w:rsid w:val="00005F17"/>
    <w:rsid w:val="00005F62"/>
    <w:rsid w:val="00005FD5"/>
    <w:rsid w:val="0000601A"/>
    <w:rsid w:val="00006074"/>
    <w:rsid w:val="00006178"/>
    <w:rsid w:val="000061B6"/>
    <w:rsid w:val="000061B9"/>
    <w:rsid w:val="000061CF"/>
    <w:rsid w:val="000062A6"/>
    <w:rsid w:val="000062B2"/>
    <w:rsid w:val="000063E0"/>
    <w:rsid w:val="000063E3"/>
    <w:rsid w:val="000063E6"/>
    <w:rsid w:val="0000648C"/>
    <w:rsid w:val="000064B1"/>
    <w:rsid w:val="00006579"/>
    <w:rsid w:val="0000659E"/>
    <w:rsid w:val="00006679"/>
    <w:rsid w:val="0000667E"/>
    <w:rsid w:val="0000670E"/>
    <w:rsid w:val="0000679F"/>
    <w:rsid w:val="000068D4"/>
    <w:rsid w:val="000068E9"/>
    <w:rsid w:val="000069C9"/>
    <w:rsid w:val="00006A12"/>
    <w:rsid w:val="00006A71"/>
    <w:rsid w:val="00006AF0"/>
    <w:rsid w:val="00006AF2"/>
    <w:rsid w:val="00006B66"/>
    <w:rsid w:val="00006C13"/>
    <w:rsid w:val="00006C54"/>
    <w:rsid w:val="00006C70"/>
    <w:rsid w:val="00006CB8"/>
    <w:rsid w:val="00006CBB"/>
    <w:rsid w:val="00006CCA"/>
    <w:rsid w:val="00006D68"/>
    <w:rsid w:val="00006D8C"/>
    <w:rsid w:val="00006D92"/>
    <w:rsid w:val="00006DE8"/>
    <w:rsid w:val="00006EA2"/>
    <w:rsid w:val="00006EA5"/>
    <w:rsid w:val="00006EBD"/>
    <w:rsid w:val="00006F11"/>
    <w:rsid w:val="00006F15"/>
    <w:rsid w:val="00006FB9"/>
    <w:rsid w:val="00006FBB"/>
    <w:rsid w:val="00006FEA"/>
    <w:rsid w:val="00006FF8"/>
    <w:rsid w:val="000070AC"/>
    <w:rsid w:val="000070E4"/>
    <w:rsid w:val="0000714E"/>
    <w:rsid w:val="00007156"/>
    <w:rsid w:val="0000715B"/>
    <w:rsid w:val="000071A2"/>
    <w:rsid w:val="000071A8"/>
    <w:rsid w:val="000071E4"/>
    <w:rsid w:val="000071EA"/>
    <w:rsid w:val="0000722D"/>
    <w:rsid w:val="0000729A"/>
    <w:rsid w:val="000072A3"/>
    <w:rsid w:val="0000736C"/>
    <w:rsid w:val="000073D2"/>
    <w:rsid w:val="0000740E"/>
    <w:rsid w:val="00007421"/>
    <w:rsid w:val="00007425"/>
    <w:rsid w:val="00007440"/>
    <w:rsid w:val="00007460"/>
    <w:rsid w:val="00007468"/>
    <w:rsid w:val="0000748E"/>
    <w:rsid w:val="000074BA"/>
    <w:rsid w:val="000074E0"/>
    <w:rsid w:val="0000755E"/>
    <w:rsid w:val="0000758B"/>
    <w:rsid w:val="000075A7"/>
    <w:rsid w:val="000075B2"/>
    <w:rsid w:val="000075DF"/>
    <w:rsid w:val="0000769E"/>
    <w:rsid w:val="000076C0"/>
    <w:rsid w:val="000076CD"/>
    <w:rsid w:val="00007748"/>
    <w:rsid w:val="0000774D"/>
    <w:rsid w:val="000077A1"/>
    <w:rsid w:val="000077A6"/>
    <w:rsid w:val="0000780D"/>
    <w:rsid w:val="00007824"/>
    <w:rsid w:val="000078AD"/>
    <w:rsid w:val="000078E5"/>
    <w:rsid w:val="0000793E"/>
    <w:rsid w:val="0000797E"/>
    <w:rsid w:val="000079EC"/>
    <w:rsid w:val="00007A21"/>
    <w:rsid w:val="00007A76"/>
    <w:rsid w:val="00007A9B"/>
    <w:rsid w:val="00007AC4"/>
    <w:rsid w:val="00007AD5"/>
    <w:rsid w:val="00007B2B"/>
    <w:rsid w:val="00007B34"/>
    <w:rsid w:val="00007B3D"/>
    <w:rsid w:val="00007B95"/>
    <w:rsid w:val="00007C10"/>
    <w:rsid w:val="00007C27"/>
    <w:rsid w:val="00007C6B"/>
    <w:rsid w:val="00007C96"/>
    <w:rsid w:val="00007CB5"/>
    <w:rsid w:val="00007CD7"/>
    <w:rsid w:val="00007CDA"/>
    <w:rsid w:val="00007D82"/>
    <w:rsid w:val="00007DB9"/>
    <w:rsid w:val="00007E32"/>
    <w:rsid w:val="00007E4B"/>
    <w:rsid w:val="00007E72"/>
    <w:rsid w:val="00007EBF"/>
    <w:rsid w:val="00007EE7"/>
    <w:rsid w:val="00007F89"/>
    <w:rsid w:val="00007FAB"/>
    <w:rsid w:val="00007FC4"/>
    <w:rsid w:val="00009DC3"/>
    <w:rsid w:val="0001005B"/>
    <w:rsid w:val="00010082"/>
    <w:rsid w:val="00010092"/>
    <w:rsid w:val="0001014B"/>
    <w:rsid w:val="000101A1"/>
    <w:rsid w:val="00010211"/>
    <w:rsid w:val="00010272"/>
    <w:rsid w:val="000102F3"/>
    <w:rsid w:val="0001034A"/>
    <w:rsid w:val="000103AB"/>
    <w:rsid w:val="000103E8"/>
    <w:rsid w:val="00010407"/>
    <w:rsid w:val="00010434"/>
    <w:rsid w:val="00010448"/>
    <w:rsid w:val="00010462"/>
    <w:rsid w:val="00010465"/>
    <w:rsid w:val="0001046B"/>
    <w:rsid w:val="00010480"/>
    <w:rsid w:val="00010498"/>
    <w:rsid w:val="000104AD"/>
    <w:rsid w:val="00010501"/>
    <w:rsid w:val="00010511"/>
    <w:rsid w:val="0001052B"/>
    <w:rsid w:val="000105AC"/>
    <w:rsid w:val="00010683"/>
    <w:rsid w:val="00010690"/>
    <w:rsid w:val="00010763"/>
    <w:rsid w:val="00010787"/>
    <w:rsid w:val="0001078C"/>
    <w:rsid w:val="000107B2"/>
    <w:rsid w:val="000107E6"/>
    <w:rsid w:val="0001082A"/>
    <w:rsid w:val="000108DF"/>
    <w:rsid w:val="00010924"/>
    <w:rsid w:val="000109A7"/>
    <w:rsid w:val="00010A0B"/>
    <w:rsid w:val="00010A23"/>
    <w:rsid w:val="00010A5C"/>
    <w:rsid w:val="00010AF5"/>
    <w:rsid w:val="00010B30"/>
    <w:rsid w:val="00010B62"/>
    <w:rsid w:val="00010B6F"/>
    <w:rsid w:val="00010BAB"/>
    <w:rsid w:val="00010BDD"/>
    <w:rsid w:val="00010C00"/>
    <w:rsid w:val="00010C46"/>
    <w:rsid w:val="00010C69"/>
    <w:rsid w:val="00010D1B"/>
    <w:rsid w:val="00010D1C"/>
    <w:rsid w:val="00010D58"/>
    <w:rsid w:val="00010E15"/>
    <w:rsid w:val="00010E3C"/>
    <w:rsid w:val="00010E4F"/>
    <w:rsid w:val="00010F0D"/>
    <w:rsid w:val="00010F1B"/>
    <w:rsid w:val="00010F79"/>
    <w:rsid w:val="00010F99"/>
    <w:rsid w:val="00010F9C"/>
    <w:rsid w:val="00010FBF"/>
    <w:rsid w:val="00011001"/>
    <w:rsid w:val="000110CE"/>
    <w:rsid w:val="00011122"/>
    <w:rsid w:val="0001113F"/>
    <w:rsid w:val="0001118C"/>
    <w:rsid w:val="000111A4"/>
    <w:rsid w:val="000111EE"/>
    <w:rsid w:val="000111FA"/>
    <w:rsid w:val="00011207"/>
    <w:rsid w:val="00011248"/>
    <w:rsid w:val="00011264"/>
    <w:rsid w:val="0001127F"/>
    <w:rsid w:val="00011298"/>
    <w:rsid w:val="000112F1"/>
    <w:rsid w:val="0001131E"/>
    <w:rsid w:val="00011322"/>
    <w:rsid w:val="0001136D"/>
    <w:rsid w:val="000113A7"/>
    <w:rsid w:val="00011467"/>
    <w:rsid w:val="0001147D"/>
    <w:rsid w:val="000114FD"/>
    <w:rsid w:val="00011595"/>
    <w:rsid w:val="0001159D"/>
    <w:rsid w:val="0001161E"/>
    <w:rsid w:val="00011629"/>
    <w:rsid w:val="0001162B"/>
    <w:rsid w:val="0001167E"/>
    <w:rsid w:val="000116A1"/>
    <w:rsid w:val="00011714"/>
    <w:rsid w:val="00011748"/>
    <w:rsid w:val="0001179E"/>
    <w:rsid w:val="000117C3"/>
    <w:rsid w:val="000117C9"/>
    <w:rsid w:val="00011834"/>
    <w:rsid w:val="0001187F"/>
    <w:rsid w:val="000118A6"/>
    <w:rsid w:val="000118B0"/>
    <w:rsid w:val="0001198C"/>
    <w:rsid w:val="000119A8"/>
    <w:rsid w:val="000119AB"/>
    <w:rsid w:val="00011A0C"/>
    <w:rsid w:val="00011A2E"/>
    <w:rsid w:val="00011A54"/>
    <w:rsid w:val="00011A7B"/>
    <w:rsid w:val="00011B01"/>
    <w:rsid w:val="00011B0B"/>
    <w:rsid w:val="00011B15"/>
    <w:rsid w:val="00011B41"/>
    <w:rsid w:val="00011B5C"/>
    <w:rsid w:val="00011B70"/>
    <w:rsid w:val="00011B80"/>
    <w:rsid w:val="00011BB3"/>
    <w:rsid w:val="00011CCC"/>
    <w:rsid w:val="00011CD2"/>
    <w:rsid w:val="00011D32"/>
    <w:rsid w:val="00011DBF"/>
    <w:rsid w:val="00011DFB"/>
    <w:rsid w:val="00011EDB"/>
    <w:rsid w:val="00011EDD"/>
    <w:rsid w:val="00011FCB"/>
    <w:rsid w:val="00012054"/>
    <w:rsid w:val="0001205F"/>
    <w:rsid w:val="00012159"/>
    <w:rsid w:val="00012161"/>
    <w:rsid w:val="00012201"/>
    <w:rsid w:val="00012221"/>
    <w:rsid w:val="000122F6"/>
    <w:rsid w:val="00012331"/>
    <w:rsid w:val="000123B0"/>
    <w:rsid w:val="000123D4"/>
    <w:rsid w:val="000123EA"/>
    <w:rsid w:val="00012406"/>
    <w:rsid w:val="0001240C"/>
    <w:rsid w:val="00012419"/>
    <w:rsid w:val="000124A3"/>
    <w:rsid w:val="000124C6"/>
    <w:rsid w:val="000124DC"/>
    <w:rsid w:val="000124EF"/>
    <w:rsid w:val="0001257D"/>
    <w:rsid w:val="00012593"/>
    <w:rsid w:val="000125BE"/>
    <w:rsid w:val="000125C2"/>
    <w:rsid w:val="0001261F"/>
    <w:rsid w:val="000126CF"/>
    <w:rsid w:val="00012781"/>
    <w:rsid w:val="000127AC"/>
    <w:rsid w:val="000127AE"/>
    <w:rsid w:val="000127F7"/>
    <w:rsid w:val="0001281E"/>
    <w:rsid w:val="0001287C"/>
    <w:rsid w:val="000128B7"/>
    <w:rsid w:val="000128D2"/>
    <w:rsid w:val="00012928"/>
    <w:rsid w:val="0001292B"/>
    <w:rsid w:val="0001297B"/>
    <w:rsid w:val="000129D6"/>
    <w:rsid w:val="00012AA8"/>
    <w:rsid w:val="00012B03"/>
    <w:rsid w:val="00012B35"/>
    <w:rsid w:val="00012B49"/>
    <w:rsid w:val="00012B4C"/>
    <w:rsid w:val="00012BC9"/>
    <w:rsid w:val="00012BD5"/>
    <w:rsid w:val="00012C36"/>
    <w:rsid w:val="00012CB7"/>
    <w:rsid w:val="00012D1D"/>
    <w:rsid w:val="00012D2E"/>
    <w:rsid w:val="00012D73"/>
    <w:rsid w:val="00012DC3"/>
    <w:rsid w:val="00012DE7"/>
    <w:rsid w:val="00012E09"/>
    <w:rsid w:val="00012E12"/>
    <w:rsid w:val="00012E22"/>
    <w:rsid w:val="00012EC0"/>
    <w:rsid w:val="00012ECF"/>
    <w:rsid w:val="00012EE3"/>
    <w:rsid w:val="00012F1F"/>
    <w:rsid w:val="00013023"/>
    <w:rsid w:val="0001307F"/>
    <w:rsid w:val="0001312D"/>
    <w:rsid w:val="0001319D"/>
    <w:rsid w:val="00013232"/>
    <w:rsid w:val="00013254"/>
    <w:rsid w:val="000132C3"/>
    <w:rsid w:val="000132EF"/>
    <w:rsid w:val="0001330B"/>
    <w:rsid w:val="00013365"/>
    <w:rsid w:val="0001343E"/>
    <w:rsid w:val="0001345A"/>
    <w:rsid w:val="00013542"/>
    <w:rsid w:val="0001354B"/>
    <w:rsid w:val="000135B5"/>
    <w:rsid w:val="000135D4"/>
    <w:rsid w:val="000135EE"/>
    <w:rsid w:val="0001362B"/>
    <w:rsid w:val="00013640"/>
    <w:rsid w:val="0001367C"/>
    <w:rsid w:val="00013708"/>
    <w:rsid w:val="00013748"/>
    <w:rsid w:val="00013758"/>
    <w:rsid w:val="0001380B"/>
    <w:rsid w:val="00013874"/>
    <w:rsid w:val="000138E5"/>
    <w:rsid w:val="0001390F"/>
    <w:rsid w:val="00013AA4"/>
    <w:rsid w:val="00013AC9"/>
    <w:rsid w:val="00013C0A"/>
    <w:rsid w:val="00013C33"/>
    <w:rsid w:val="00013C7B"/>
    <w:rsid w:val="00013CE5"/>
    <w:rsid w:val="00013D32"/>
    <w:rsid w:val="00013D4D"/>
    <w:rsid w:val="00013D65"/>
    <w:rsid w:val="00013D7A"/>
    <w:rsid w:val="00013DA1"/>
    <w:rsid w:val="00013E41"/>
    <w:rsid w:val="00013E62"/>
    <w:rsid w:val="00013F12"/>
    <w:rsid w:val="00013FB4"/>
    <w:rsid w:val="00013FE6"/>
    <w:rsid w:val="00013FFC"/>
    <w:rsid w:val="0001401A"/>
    <w:rsid w:val="00014057"/>
    <w:rsid w:val="00014060"/>
    <w:rsid w:val="000140A6"/>
    <w:rsid w:val="00014119"/>
    <w:rsid w:val="0001424B"/>
    <w:rsid w:val="0001428B"/>
    <w:rsid w:val="0001428F"/>
    <w:rsid w:val="0001433E"/>
    <w:rsid w:val="00014391"/>
    <w:rsid w:val="000143D8"/>
    <w:rsid w:val="000143F8"/>
    <w:rsid w:val="00014458"/>
    <w:rsid w:val="00014473"/>
    <w:rsid w:val="000144A0"/>
    <w:rsid w:val="000144EC"/>
    <w:rsid w:val="0001450E"/>
    <w:rsid w:val="00014510"/>
    <w:rsid w:val="0001451C"/>
    <w:rsid w:val="00014553"/>
    <w:rsid w:val="0001459C"/>
    <w:rsid w:val="000145AC"/>
    <w:rsid w:val="000145C2"/>
    <w:rsid w:val="000145ED"/>
    <w:rsid w:val="00014638"/>
    <w:rsid w:val="00014644"/>
    <w:rsid w:val="00014662"/>
    <w:rsid w:val="00014804"/>
    <w:rsid w:val="0001481F"/>
    <w:rsid w:val="00014857"/>
    <w:rsid w:val="0001485A"/>
    <w:rsid w:val="000148D9"/>
    <w:rsid w:val="0001491D"/>
    <w:rsid w:val="000149D1"/>
    <w:rsid w:val="000149D6"/>
    <w:rsid w:val="000149EC"/>
    <w:rsid w:val="00014AA1"/>
    <w:rsid w:val="00014AA4"/>
    <w:rsid w:val="00014AFB"/>
    <w:rsid w:val="00014B2E"/>
    <w:rsid w:val="00014C1B"/>
    <w:rsid w:val="00014C1F"/>
    <w:rsid w:val="00014C33"/>
    <w:rsid w:val="00014C67"/>
    <w:rsid w:val="00014D62"/>
    <w:rsid w:val="00014DC5"/>
    <w:rsid w:val="00014DCC"/>
    <w:rsid w:val="00014DDA"/>
    <w:rsid w:val="00014ED4"/>
    <w:rsid w:val="00014F7D"/>
    <w:rsid w:val="00014F95"/>
    <w:rsid w:val="00014FE9"/>
    <w:rsid w:val="0001510E"/>
    <w:rsid w:val="00015182"/>
    <w:rsid w:val="00015261"/>
    <w:rsid w:val="0001527A"/>
    <w:rsid w:val="0001531F"/>
    <w:rsid w:val="0001533A"/>
    <w:rsid w:val="000153EC"/>
    <w:rsid w:val="00015499"/>
    <w:rsid w:val="00015535"/>
    <w:rsid w:val="0001553D"/>
    <w:rsid w:val="00015592"/>
    <w:rsid w:val="00015628"/>
    <w:rsid w:val="00015664"/>
    <w:rsid w:val="000157EA"/>
    <w:rsid w:val="000157F9"/>
    <w:rsid w:val="000158B3"/>
    <w:rsid w:val="000158BB"/>
    <w:rsid w:val="00015975"/>
    <w:rsid w:val="00015AD9"/>
    <w:rsid w:val="00015BBA"/>
    <w:rsid w:val="00015C0C"/>
    <w:rsid w:val="00015CB3"/>
    <w:rsid w:val="00015D2E"/>
    <w:rsid w:val="00015D8B"/>
    <w:rsid w:val="00015D98"/>
    <w:rsid w:val="00015DCB"/>
    <w:rsid w:val="00015DE7"/>
    <w:rsid w:val="00015E5F"/>
    <w:rsid w:val="00015F6B"/>
    <w:rsid w:val="00015F8F"/>
    <w:rsid w:val="00015FED"/>
    <w:rsid w:val="00016092"/>
    <w:rsid w:val="000160A2"/>
    <w:rsid w:val="000160E6"/>
    <w:rsid w:val="0001614F"/>
    <w:rsid w:val="00016163"/>
    <w:rsid w:val="00016188"/>
    <w:rsid w:val="00016189"/>
    <w:rsid w:val="00016226"/>
    <w:rsid w:val="00016287"/>
    <w:rsid w:val="000162BB"/>
    <w:rsid w:val="000162C3"/>
    <w:rsid w:val="00016346"/>
    <w:rsid w:val="00016392"/>
    <w:rsid w:val="0001639B"/>
    <w:rsid w:val="000163A3"/>
    <w:rsid w:val="0001642F"/>
    <w:rsid w:val="00016455"/>
    <w:rsid w:val="00016473"/>
    <w:rsid w:val="000164B8"/>
    <w:rsid w:val="000164D2"/>
    <w:rsid w:val="000164D8"/>
    <w:rsid w:val="000164DE"/>
    <w:rsid w:val="00016528"/>
    <w:rsid w:val="0001654F"/>
    <w:rsid w:val="00016562"/>
    <w:rsid w:val="0001657E"/>
    <w:rsid w:val="000165A3"/>
    <w:rsid w:val="000165AF"/>
    <w:rsid w:val="000165D9"/>
    <w:rsid w:val="000165F8"/>
    <w:rsid w:val="0001663E"/>
    <w:rsid w:val="000166C2"/>
    <w:rsid w:val="000166D4"/>
    <w:rsid w:val="00016701"/>
    <w:rsid w:val="0001670A"/>
    <w:rsid w:val="00016775"/>
    <w:rsid w:val="0001679A"/>
    <w:rsid w:val="000167B6"/>
    <w:rsid w:val="00016869"/>
    <w:rsid w:val="0001689C"/>
    <w:rsid w:val="0001696D"/>
    <w:rsid w:val="000169A2"/>
    <w:rsid w:val="00016A13"/>
    <w:rsid w:val="00016A32"/>
    <w:rsid w:val="00016ADB"/>
    <w:rsid w:val="00016AF8"/>
    <w:rsid w:val="00016B4E"/>
    <w:rsid w:val="00016BB4"/>
    <w:rsid w:val="00016BDD"/>
    <w:rsid w:val="00016C2B"/>
    <w:rsid w:val="00016C4F"/>
    <w:rsid w:val="00016CF7"/>
    <w:rsid w:val="00016D8D"/>
    <w:rsid w:val="00016EA1"/>
    <w:rsid w:val="00016EFC"/>
    <w:rsid w:val="00016F0D"/>
    <w:rsid w:val="00016F20"/>
    <w:rsid w:val="00016F4B"/>
    <w:rsid w:val="00016F79"/>
    <w:rsid w:val="000170B8"/>
    <w:rsid w:val="000170D8"/>
    <w:rsid w:val="00017118"/>
    <w:rsid w:val="00017123"/>
    <w:rsid w:val="0001715C"/>
    <w:rsid w:val="000171B5"/>
    <w:rsid w:val="000171C5"/>
    <w:rsid w:val="000171F6"/>
    <w:rsid w:val="000171FD"/>
    <w:rsid w:val="00017232"/>
    <w:rsid w:val="0001725B"/>
    <w:rsid w:val="00017271"/>
    <w:rsid w:val="0001727A"/>
    <w:rsid w:val="000172D4"/>
    <w:rsid w:val="000172E4"/>
    <w:rsid w:val="00017337"/>
    <w:rsid w:val="0001736B"/>
    <w:rsid w:val="00017373"/>
    <w:rsid w:val="00017381"/>
    <w:rsid w:val="00017395"/>
    <w:rsid w:val="000173D1"/>
    <w:rsid w:val="000173EA"/>
    <w:rsid w:val="000173EF"/>
    <w:rsid w:val="00017403"/>
    <w:rsid w:val="00017407"/>
    <w:rsid w:val="0001758E"/>
    <w:rsid w:val="000175FE"/>
    <w:rsid w:val="000177F8"/>
    <w:rsid w:val="000178B1"/>
    <w:rsid w:val="000179AF"/>
    <w:rsid w:val="00017A35"/>
    <w:rsid w:val="00017A79"/>
    <w:rsid w:val="00017A84"/>
    <w:rsid w:val="00017AAF"/>
    <w:rsid w:val="00017B23"/>
    <w:rsid w:val="00017B9F"/>
    <w:rsid w:val="00017C3D"/>
    <w:rsid w:val="00017D05"/>
    <w:rsid w:val="00017D0B"/>
    <w:rsid w:val="00017D23"/>
    <w:rsid w:val="00017E13"/>
    <w:rsid w:val="00017E1E"/>
    <w:rsid w:val="00017E8B"/>
    <w:rsid w:val="00017E8D"/>
    <w:rsid w:val="00017EF1"/>
    <w:rsid w:val="00017EFF"/>
    <w:rsid w:val="00017F28"/>
    <w:rsid w:val="00017F3A"/>
    <w:rsid w:val="00017F41"/>
    <w:rsid w:val="00020031"/>
    <w:rsid w:val="0002004B"/>
    <w:rsid w:val="000200B1"/>
    <w:rsid w:val="00020109"/>
    <w:rsid w:val="0002015B"/>
    <w:rsid w:val="00020245"/>
    <w:rsid w:val="0002032A"/>
    <w:rsid w:val="00020347"/>
    <w:rsid w:val="000203C1"/>
    <w:rsid w:val="0002044F"/>
    <w:rsid w:val="0002049F"/>
    <w:rsid w:val="00020534"/>
    <w:rsid w:val="000205E1"/>
    <w:rsid w:val="00020678"/>
    <w:rsid w:val="00020705"/>
    <w:rsid w:val="0002070A"/>
    <w:rsid w:val="00020766"/>
    <w:rsid w:val="000207AF"/>
    <w:rsid w:val="000207FC"/>
    <w:rsid w:val="00020806"/>
    <w:rsid w:val="0002089A"/>
    <w:rsid w:val="000208C5"/>
    <w:rsid w:val="00020956"/>
    <w:rsid w:val="000209DA"/>
    <w:rsid w:val="00020A88"/>
    <w:rsid w:val="00020A9E"/>
    <w:rsid w:val="00020AA8"/>
    <w:rsid w:val="00020AC5"/>
    <w:rsid w:val="00020B00"/>
    <w:rsid w:val="00020B71"/>
    <w:rsid w:val="00020BC4"/>
    <w:rsid w:val="00020BD9"/>
    <w:rsid w:val="00020BF0"/>
    <w:rsid w:val="00020C0D"/>
    <w:rsid w:val="00020C60"/>
    <w:rsid w:val="00020C6B"/>
    <w:rsid w:val="00020CE2"/>
    <w:rsid w:val="00020CF8"/>
    <w:rsid w:val="00020D87"/>
    <w:rsid w:val="00020DD5"/>
    <w:rsid w:val="00020E18"/>
    <w:rsid w:val="00020EF7"/>
    <w:rsid w:val="00020F37"/>
    <w:rsid w:val="00020F63"/>
    <w:rsid w:val="00020FE8"/>
    <w:rsid w:val="00021025"/>
    <w:rsid w:val="0002114F"/>
    <w:rsid w:val="0002119F"/>
    <w:rsid w:val="0002123C"/>
    <w:rsid w:val="000212B5"/>
    <w:rsid w:val="000212C7"/>
    <w:rsid w:val="000212CC"/>
    <w:rsid w:val="000212D7"/>
    <w:rsid w:val="000212D9"/>
    <w:rsid w:val="0002144F"/>
    <w:rsid w:val="0002149D"/>
    <w:rsid w:val="000214B1"/>
    <w:rsid w:val="000214F1"/>
    <w:rsid w:val="00021532"/>
    <w:rsid w:val="00021561"/>
    <w:rsid w:val="0002183E"/>
    <w:rsid w:val="00021857"/>
    <w:rsid w:val="0002187D"/>
    <w:rsid w:val="000218B3"/>
    <w:rsid w:val="00021921"/>
    <w:rsid w:val="00021990"/>
    <w:rsid w:val="000219FF"/>
    <w:rsid w:val="00021A20"/>
    <w:rsid w:val="00021A27"/>
    <w:rsid w:val="00021AB3"/>
    <w:rsid w:val="00021AE0"/>
    <w:rsid w:val="00021B0F"/>
    <w:rsid w:val="00021B72"/>
    <w:rsid w:val="00021CBF"/>
    <w:rsid w:val="00021D2E"/>
    <w:rsid w:val="00021D33"/>
    <w:rsid w:val="00021DAB"/>
    <w:rsid w:val="00021DF4"/>
    <w:rsid w:val="00021E46"/>
    <w:rsid w:val="00021E74"/>
    <w:rsid w:val="00021E96"/>
    <w:rsid w:val="00021EC0"/>
    <w:rsid w:val="00021F6D"/>
    <w:rsid w:val="0002201D"/>
    <w:rsid w:val="0002204D"/>
    <w:rsid w:val="000220BD"/>
    <w:rsid w:val="000220E5"/>
    <w:rsid w:val="00022156"/>
    <w:rsid w:val="0002217A"/>
    <w:rsid w:val="0002219E"/>
    <w:rsid w:val="000221AB"/>
    <w:rsid w:val="000221B5"/>
    <w:rsid w:val="00022261"/>
    <w:rsid w:val="00022277"/>
    <w:rsid w:val="00022281"/>
    <w:rsid w:val="00022396"/>
    <w:rsid w:val="000223E8"/>
    <w:rsid w:val="00022413"/>
    <w:rsid w:val="00022469"/>
    <w:rsid w:val="000224CC"/>
    <w:rsid w:val="000224EC"/>
    <w:rsid w:val="00022590"/>
    <w:rsid w:val="0002259B"/>
    <w:rsid w:val="000225C4"/>
    <w:rsid w:val="00022627"/>
    <w:rsid w:val="0002263F"/>
    <w:rsid w:val="0002266E"/>
    <w:rsid w:val="0002267A"/>
    <w:rsid w:val="0002269A"/>
    <w:rsid w:val="000226EA"/>
    <w:rsid w:val="00022723"/>
    <w:rsid w:val="0002279E"/>
    <w:rsid w:val="000227B3"/>
    <w:rsid w:val="000227E9"/>
    <w:rsid w:val="00022886"/>
    <w:rsid w:val="000228A1"/>
    <w:rsid w:val="000228AD"/>
    <w:rsid w:val="000228F3"/>
    <w:rsid w:val="000229BA"/>
    <w:rsid w:val="000229F4"/>
    <w:rsid w:val="00022AD8"/>
    <w:rsid w:val="00022B59"/>
    <w:rsid w:val="00022B63"/>
    <w:rsid w:val="00022BC6"/>
    <w:rsid w:val="00022BE3"/>
    <w:rsid w:val="00022BEC"/>
    <w:rsid w:val="00022C03"/>
    <w:rsid w:val="00022CD7"/>
    <w:rsid w:val="00022CE1"/>
    <w:rsid w:val="00022CF4"/>
    <w:rsid w:val="00022D8B"/>
    <w:rsid w:val="00022D8E"/>
    <w:rsid w:val="00022D96"/>
    <w:rsid w:val="00022DD4"/>
    <w:rsid w:val="00022EA1"/>
    <w:rsid w:val="00022EB4"/>
    <w:rsid w:val="00022ED1"/>
    <w:rsid w:val="00022F53"/>
    <w:rsid w:val="0002308F"/>
    <w:rsid w:val="000230D3"/>
    <w:rsid w:val="000230E1"/>
    <w:rsid w:val="0002310C"/>
    <w:rsid w:val="00023146"/>
    <w:rsid w:val="00023170"/>
    <w:rsid w:val="00023178"/>
    <w:rsid w:val="0002317F"/>
    <w:rsid w:val="00023218"/>
    <w:rsid w:val="00023243"/>
    <w:rsid w:val="000232C7"/>
    <w:rsid w:val="000232F1"/>
    <w:rsid w:val="000232F8"/>
    <w:rsid w:val="00023328"/>
    <w:rsid w:val="00023333"/>
    <w:rsid w:val="0002334E"/>
    <w:rsid w:val="00023360"/>
    <w:rsid w:val="000233B9"/>
    <w:rsid w:val="000233CB"/>
    <w:rsid w:val="000233D1"/>
    <w:rsid w:val="00023425"/>
    <w:rsid w:val="00023431"/>
    <w:rsid w:val="00023448"/>
    <w:rsid w:val="0002348E"/>
    <w:rsid w:val="000234AA"/>
    <w:rsid w:val="000234CF"/>
    <w:rsid w:val="000234D9"/>
    <w:rsid w:val="00023582"/>
    <w:rsid w:val="00023642"/>
    <w:rsid w:val="00023667"/>
    <w:rsid w:val="000236BA"/>
    <w:rsid w:val="000236D2"/>
    <w:rsid w:val="00023712"/>
    <w:rsid w:val="00023775"/>
    <w:rsid w:val="00023820"/>
    <w:rsid w:val="00023832"/>
    <w:rsid w:val="000238C3"/>
    <w:rsid w:val="000238C5"/>
    <w:rsid w:val="0002392E"/>
    <w:rsid w:val="00023971"/>
    <w:rsid w:val="00023975"/>
    <w:rsid w:val="00023A9B"/>
    <w:rsid w:val="00023B94"/>
    <w:rsid w:val="00023BA0"/>
    <w:rsid w:val="00023BF7"/>
    <w:rsid w:val="00023C1B"/>
    <w:rsid w:val="00023C44"/>
    <w:rsid w:val="00023C7D"/>
    <w:rsid w:val="00023D91"/>
    <w:rsid w:val="00023D9B"/>
    <w:rsid w:val="00023DF3"/>
    <w:rsid w:val="0002405B"/>
    <w:rsid w:val="0002406C"/>
    <w:rsid w:val="000240F1"/>
    <w:rsid w:val="0002411D"/>
    <w:rsid w:val="00024131"/>
    <w:rsid w:val="00024267"/>
    <w:rsid w:val="000242A7"/>
    <w:rsid w:val="00024335"/>
    <w:rsid w:val="000243A2"/>
    <w:rsid w:val="000243BD"/>
    <w:rsid w:val="000243EB"/>
    <w:rsid w:val="000244B8"/>
    <w:rsid w:val="000244E7"/>
    <w:rsid w:val="0002451E"/>
    <w:rsid w:val="00024557"/>
    <w:rsid w:val="00024589"/>
    <w:rsid w:val="00024593"/>
    <w:rsid w:val="000245C3"/>
    <w:rsid w:val="000245D3"/>
    <w:rsid w:val="000245DD"/>
    <w:rsid w:val="000245E6"/>
    <w:rsid w:val="00024670"/>
    <w:rsid w:val="00024708"/>
    <w:rsid w:val="0002472B"/>
    <w:rsid w:val="000247C2"/>
    <w:rsid w:val="0002482E"/>
    <w:rsid w:val="0002488A"/>
    <w:rsid w:val="00024936"/>
    <w:rsid w:val="0002497A"/>
    <w:rsid w:val="00024A19"/>
    <w:rsid w:val="00024A29"/>
    <w:rsid w:val="00024A7F"/>
    <w:rsid w:val="00024B14"/>
    <w:rsid w:val="00024BDD"/>
    <w:rsid w:val="00024C18"/>
    <w:rsid w:val="00024C99"/>
    <w:rsid w:val="00024CCF"/>
    <w:rsid w:val="00024CF2"/>
    <w:rsid w:val="00024D06"/>
    <w:rsid w:val="00024D19"/>
    <w:rsid w:val="00024D7B"/>
    <w:rsid w:val="00024DE6"/>
    <w:rsid w:val="00024E34"/>
    <w:rsid w:val="00024E5F"/>
    <w:rsid w:val="00024E7A"/>
    <w:rsid w:val="00024F66"/>
    <w:rsid w:val="00024F8C"/>
    <w:rsid w:val="000250BA"/>
    <w:rsid w:val="00025113"/>
    <w:rsid w:val="0002513A"/>
    <w:rsid w:val="0002523A"/>
    <w:rsid w:val="000252BC"/>
    <w:rsid w:val="0002530F"/>
    <w:rsid w:val="00025318"/>
    <w:rsid w:val="0002531E"/>
    <w:rsid w:val="0002534F"/>
    <w:rsid w:val="000254B9"/>
    <w:rsid w:val="000254BD"/>
    <w:rsid w:val="000254EC"/>
    <w:rsid w:val="00025523"/>
    <w:rsid w:val="00025539"/>
    <w:rsid w:val="00025579"/>
    <w:rsid w:val="000255A0"/>
    <w:rsid w:val="000255AD"/>
    <w:rsid w:val="00025602"/>
    <w:rsid w:val="00025685"/>
    <w:rsid w:val="000256B9"/>
    <w:rsid w:val="000256E4"/>
    <w:rsid w:val="00025817"/>
    <w:rsid w:val="00025856"/>
    <w:rsid w:val="000259E6"/>
    <w:rsid w:val="00025A69"/>
    <w:rsid w:val="00025AAC"/>
    <w:rsid w:val="00025AB0"/>
    <w:rsid w:val="00025B48"/>
    <w:rsid w:val="00025B6D"/>
    <w:rsid w:val="00025BAA"/>
    <w:rsid w:val="00025BFF"/>
    <w:rsid w:val="00025C02"/>
    <w:rsid w:val="00025C38"/>
    <w:rsid w:val="00025CA6"/>
    <w:rsid w:val="00025CB4"/>
    <w:rsid w:val="00025D8E"/>
    <w:rsid w:val="00025E0C"/>
    <w:rsid w:val="00025E38"/>
    <w:rsid w:val="00025EAD"/>
    <w:rsid w:val="00025F2C"/>
    <w:rsid w:val="00026011"/>
    <w:rsid w:val="00026068"/>
    <w:rsid w:val="00026099"/>
    <w:rsid w:val="0002610D"/>
    <w:rsid w:val="00026134"/>
    <w:rsid w:val="0002613B"/>
    <w:rsid w:val="00026246"/>
    <w:rsid w:val="0002626B"/>
    <w:rsid w:val="00026287"/>
    <w:rsid w:val="00026302"/>
    <w:rsid w:val="00026325"/>
    <w:rsid w:val="00026334"/>
    <w:rsid w:val="00026378"/>
    <w:rsid w:val="000263D7"/>
    <w:rsid w:val="0002640D"/>
    <w:rsid w:val="0002651C"/>
    <w:rsid w:val="00026521"/>
    <w:rsid w:val="0002652A"/>
    <w:rsid w:val="00026571"/>
    <w:rsid w:val="00026593"/>
    <w:rsid w:val="0002662E"/>
    <w:rsid w:val="00026684"/>
    <w:rsid w:val="00026691"/>
    <w:rsid w:val="000266A9"/>
    <w:rsid w:val="000266F5"/>
    <w:rsid w:val="000266F7"/>
    <w:rsid w:val="00026701"/>
    <w:rsid w:val="00026743"/>
    <w:rsid w:val="00026777"/>
    <w:rsid w:val="000267C0"/>
    <w:rsid w:val="0002681E"/>
    <w:rsid w:val="0002685D"/>
    <w:rsid w:val="0002689A"/>
    <w:rsid w:val="000268C1"/>
    <w:rsid w:val="0002695F"/>
    <w:rsid w:val="0002697F"/>
    <w:rsid w:val="0002699B"/>
    <w:rsid w:val="000269B8"/>
    <w:rsid w:val="00026A8F"/>
    <w:rsid w:val="00026ADE"/>
    <w:rsid w:val="00026B0B"/>
    <w:rsid w:val="00026B26"/>
    <w:rsid w:val="00026B2D"/>
    <w:rsid w:val="00026B82"/>
    <w:rsid w:val="00026B95"/>
    <w:rsid w:val="00026CA2"/>
    <w:rsid w:val="00026CDA"/>
    <w:rsid w:val="00026D0D"/>
    <w:rsid w:val="00026DA5"/>
    <w:rsid w:val="00026E30"/>
    <w:rsid w:val="00026EC5"/>
    <w:rsid w:val="00026ED0"/>
    <w:rsid w:val="00026F02"/>
    <w:rsid w:val="00026F2F"/>
    <w:rsid w:val="00026F50"/>
    <w:rsid w:val="00026FCE"/>
    <w:rsid w:val="00027006"/>
    <w:rsid w:val="0002706F"/>
    <w:rsid w:val="0002713F"/>
    <w:rsid w:val="000271EA"/>
    <w:rsid w:val="0002724F"/>
    <w:rsid w:val="00027253"/>
    <w:rsid w:val="00027289"/>
    <w:rsid w:val="00027352"/>
    <w:rsid w:val="0002736A"/>
    <w:rsid w:val="000273EB"/>
    <w:rsid w:val="00027435"/>
    <w:rsid w:val="0002745C"/>
    <w:rsid w:val="0002746C"/>
    <w:rsid w:val="00027485"/>
    <w:rsid w:val="000274F1"/>
    <w:rsid w:val="000275A4"/>
    <w:rsid w:val="000275AD"/>
    <w:rsid w:val="000275CE"/>
    <w:rsid w:val="0002769E"/>
    <w:rsid w:val="000276C9"/>
    <w:rsid w:val="00027767"/>
    <w:rsid w:val="0002778C"/>
    <w:rsid w:val="000277A5"/>
    <w:rsid w:val="000277DE"/>
    <w:rsid w:val="00027801"/>
    <w:rsid w:val="0002782E"/>
    <w:rsid w:val="000278C6"/>
    <w:rsid w:val="0002795C"/>
    <w:rsid w:val="000279BC"/>
    <w:rsid w:val="000279D0"/>
    <w:rsid w:val="000279F9"/>
    <w:rsid w:val="00027A17"/>
    <w:rsid w:val="00027AA9"/>
    <w:rsid w:val="00027C26"/>
    <w:rsid w:val="00027C7B"/>
    <w:rsid w:val="00027ECB"/>
    <w:rsid w:val="00027ED4"/>
    <w:rsid w:val="00027F25"/>
    <w:rsid w:val="00027F2B"/>
    <w:rsid w:val="00027F45"/>
    <w:rsid w:val="00027F9D"/>
    <w:rsid w:val="00027F9F"/>
    <w:rsid w:val="00027FC9"/>
    <w:rsid w:val="0003001A"/>
    <w:rsid w:val="00030038"/>
    <w:rsid w:val="00030069"/>
    <w:rsid w:val="0003014A"/>
    <w:rsid w:val="00030182"/>
    <w:rsid w:val="00030231"/>
    <w:rsid w:val="00030267"/>
    <w:rsid w:val="000302A7"/>
    <w:rsid w:val="000302DD"/>
    <w:rsid w:val="0003030F"/>
    <w:rsid w:val="00030347"/>
    <w:rsid w:val="0003035B"/>
    <w:rsid w:val="00030393"/>
    <w:rsid w:val="00030407"/>
    <w:rsid w:val="0003045B"/>
    <w:rsid w:val="000304A2"/>
    <w:rsid w:val="00030502"/>
    <w:rsid w:val="00030575"/>
    <w:rsid w:val="00030585"/>
    <w:rsid w:val="00030589"/>
    <w:rsid w:val="000305D8"/>
    <w:rsid w:val="00030603"/>
    <w:rsid w:val="0003060F"/>
    <w:rsid w:val="0003064F"/>
    <w:rsid w:val="0003065C"/>
    <w:rsid w:val="00030687"/>
    <w:rsid w:val="000306D2"/>
    <w:rsid w:val="000306D6"/>
    <w:rsid w:val="000306DA"/>
    <w:rsid w:val="0003073D"/>
    <w:rsid w:val="0003077E"/>
    <w:rsid w:val="00030789"/>
    <w:rsid w:val="000307C0"/>
    <w:rsid w:val="000307D0"/>
    <w:rsid w:val="000307EF"/>
    <w:rsid w:val="000308A2"/>
    <w:rsid w:val="000308C1"/>
    <w:rsid w:val="000308DE"/>
    <w:rsid w:val="000308F4"/>
    <w:rsid w:val="00030930"/>
    <w:rsid w:val="000309B3"/>
    <w:rsid w:val="00030A01"/>
    <w:rsid w:val="00030A88"/>
    <w:rsid w:val="00030AA5"/>
    <w:rsid w:val="00030AA8"/>
    <w:rsid w:val="00030B4C"/>
    <w:rsid w:val="00030D05"/>
    <w:rsid w:val="00030DA7"/>
    <w:rsid w:val="00030E75"/>
    <w:rsid w:val="00030EC1"/>
    <w:rsid w:val="00030F8B"/>
    <w:rsid w:val="00030FF5"/>
    <w:rsid w:val="00031032"/>
    <w:rsid w:val="00031064"/>
    <w:rsid w:val="000310A9"/>
    <w:rsid w:val="000311DB"/>
    <w:rsid w:val="000311EF"/>
    <w:rsid w:val="00031200"/>
    <w:rsid w:val="0003121E"/>
    <w:rsid w:val="000312B2"/>
    <w:rsid w:val="000312E6"/>
    <w:rsid w:val="000312FC"/>
    <w:rsid w:val="00031302"/>
    <w:rsid w:val="00031316"/>
    <w:rsid w:val="00031324"/>
    <w:rsid w:val="000313C2"/>
    <w:rsid w:val="000314C9"/>
    <w:rsid w:val="00031569"/>
    <w:rsid w:val="0003158D"/>
    <w:rsid w:val="000315B9"/>
    <w:rsid w:val="000315E6"/>
    <w:rsid w:val="00031655"/>
    <w:rsid w:val="0003166F"/>
    <w:rsid w:val="0003168F"/>
    <w:rsid w:val="00031690"/>
    <w:rsid w:val="000317F0"/>
    <w:rsid w:val="00031860"/>
    <w:rsid w:val="000318B9"/>
    <w:rsid w:val="000319F1"/>
    <w:rsid w:val="00031A34"/>
    <w:rsid w:val="00031AA0"/>
    <w:rsid w:val="00031AD6"/>
    <w:rsid w:val="00031BB3"/>
    <w:rsid w:val="00031BCA"/>
    <w:rsid w:val="00031BD2"/>
    <w:rsid w:val="00031C0F"/>
    <w:rsid w:val="00031C3F"/>
    <w:rsid w:val="00031C61"/>
    <w:rsid w:val="00031C9B"/>
    <w:rsid w:val="00031CAD"/>
    <w:rsid w:val="00031D2A"/>
    <w:rsid w:val="00031D50"/>
    <w:rsid w:val="00031DA2"/>
    <w:rsid w:val="00031DC1"/>
    <w:rsid w:val="00031E43"/>
    <w:rsid w:val="00031E49"/>
    <w:rsid w:val="00031E65"/>
    <w:rsid w:val="00031EC1"/>
    <w:rsid w:val="00031EE8"/>
    <w:rsid w:val="00031F5B"/>
    <w:rsid w:val="00031FDE"/>
    <w:rsid w:val="00031FEA"/>
    <w:rsid w:val="00032019"/>
    <w:rsid w:val="00032128"/>
    <w:rsid w:val="0003213B"/>
    <w:rsid w:val="00032199"/>
    <w:rsid w:val="000321EF"/>
    <w:rsid w:val="00032336"/>
    <w:rsid w:val="0003233E"/>
    <w:rsid w:val="00032340"/>
    <w:rsid w:val="00032397"/>
    <w:rsid w:val="000323ED"/>
    <w:rsid w:val="00032455"/>
    <w:rsid w:val="000324FE"/>
    <w:rsid w:val="0003258F"/>
    <w:rsid w:val="000325CA"/>
    <w:rsid w:val="000325FD"/>
    <w:rsid w:val="00032618"/>
    <w:rsid w:val="0003271C"/>
    <w:rsid w:val="0003272D"/>
    <w:rsid w:val="00032744"/>
    <w:rsid w:val="00032754"/>
    <w:rsid w:val="00032782"/>
    <w:rsid w:val="00032793"/>
    <w:rsid w:val="0003281F"/>
    <w:rsid w:val="000328FF"/>
    <w:rsid w:val="00032912"/>
    <w:rsid w:val="0003293A"/>
    <w:rsid w:val="0003297B"/>
    <w:rsid w:val="0003298C"/>
    <w:rsid w:val="000329D8"/>
    <w:rsid w:val="00032A2B"/>
    <w:rsid w:val="00032A37"/>
    <w:rsid w:val="00032A4D"/>
    <w:rsid w:val="00032A83"/>
    <w:rsid w:val="00032AE0"/>
    <w:rsid w:val="00032AE1"/>
    <w:rsid w:val="00032AEF"/>
    <w:rsid w:val="00032C0A"/>
    <w:rsid w:val="00032C0C"/>
    <w:rsid w:val="00032CA9"/>
    <w:rsid w:val="00032CAD"/>
    <w:rsid w:val="00032CCD"/>
    <w:rsid w:val="00032D98"/>
    <w:rsid w:val="00032E28"/>
    <w:rsid w:val="00032EC5"/>
    <w:rsid w:val="00032EE6"/>
    <w:rsid w:val="00032F09"/>
    <w:rsid w:val="00032F36"/>
    <w:rsid w:val="00032F49"/>
    <w:rsid w:val="00032FD2"/>
    <w:rsid w:val="00033001"/>
    <w:rsid w:val="0003317B"/>
    <w:rsid w:val="000331BE"/>
    <w:rsid w:val="000332A2"/>
    <w:rsid w:val="00033348"/>
    <w:rsid w:val="00033395"/>
    <w:rsid w:val="000333FB"/>
    <w:rsid w:val="0003341C"/>
    <w:rsid w:val="00033427"/>
    <w:rsid w:val="00033448"/>
    <w:rsid w:val="000334BD"/>
    <w:rsid w:val="0003351D"/>
    <w:rsid w:val="000335F8"/>
    <w:rsid w:val="00033610"/>
    <w:rsid w:val="00033614"/>
    <w:rsid w:val="000336D7"/>
    <w:rsid w:val="00033745"/>
    <w:rsid w:val="0003374A"/>
    <w:rsid w:val="0003374C"/>
    <w:rsid w:val="0003379C"/>
    <w:rsid w:val="00033889"/>
    <w:rsid w:val="00033893"/>
    <w:rsid w:val="00033906"/>
    <w:rsid w:val="00033926"/>
    <w:rsid w:val="0003393E"/>
    <w:rsid w:val="0003394D"/>
    <w:rsid w:val="00033A5E"/>
    <w:rsid w:val="00033AE9"/>
    <w:rsid w:val="00033BB6"/>
    <w:rsid w:val="00033C4A"/>
    <w:rsid w:val="00033C9C"/>
    <w:rsid w:val="00033CED"/>
    <w:rsid w:val="00033D4D"/>
    <w:rsid w:val="00033D69"/>
    <w:rsid w:val="00033D85"/>
    <w:rsid w:val="00033DC6"/>
    <w:rsid w:val="00033E16"/>
    <w:rsid w:val="00033EC2"/>
    <w:rsid w:val="00033F63"/>
    <w:rsid w:val="00033FBF"/>
    <w:rsid w:val="0003400F"/>
    <w:rsid w:val="000340C3"/>
    <w:rsid w:val="00034129"/>
    <w:rsid w:val="0003417C"/>
    <w:rsid w:val="00034188"/>
    <w:rsid w:val="000341AB"/>
    <w:rsid w:val="0003426F"/>
    <w:rsid w:val="00034289"/>
    <w:rsid w:val="00034295"/>
    <w:rsid w:val="000342D6"/>
    <w:rsid w:val="00034361"/>
    <w:rsid w:val="00034394"/>
    <w:rsid w:val="00034408"/>
    <w:rsid w:val="0003444F"/>
    <w:rsid w:val="000344BB"/>
    <w:rsid w:val="000344E1"/>
    <w:rsid w:val="0003450A"/>
    <w:rsid w:val="00034518"/>
    <w:rsid w:val="0003452E"/>
    <w:rsid w:val="00034545"/>
    <w:rsid w:val="00034570"/>
    <w:rsid w:val="000345B9"/>
    <w:rsid w:val="000345EE"/>
    <w:rsid w:val="00034631"/>
    <w:rsid w:val="0003464B"/>
    <w:rsid w:val="00034691"/>
    <w:rsid w:val="0003478E"/>
    <w:rsid w:val="000347A1"/>
    <w:rsid w:val="000347B3"/>
    <w:rsid w:val="000347C5"/>
    <w:rsid w:val="00034845"/>
    <w:rsid w:val="00034A95"/>
    <w:rsid w:val="00034AB3"/>
    <w:rsid w:val="00034AEC"/>
    <w:rsid w:val="00034B0A"/>
    <w:rsid w:val="00034B0F"/>
    <w:rsid w:val="00034B2F"/>
    <w:rsid w:val="00034C3F"/>
    <w:rsid w:val="00034CAE"/>
    <w:rsid w:val="00034CB5"/>
    <w:rsid w:val="00034CDA"/>
    <w:rsid w:val="00034D63"/>
    <w:rsid w:val="00034D71"/>
    <w:rsid w:val="00034E11"/>
    <w:rsid w:val="00034E15"/>
    <w:rsid w:val="00034E4F"/>
    <w:rsid w:val="00034EC0"/>
    <w:rsid w:val="00034F09"/>
    <w:rsid w:val="00034F0B"/>
    <w:rsid w:val="00034F31"/>
    <w:rsid w:val="00034F71"/>
    <w:rsid w:val="00034F73"/>
    <w:rsid w:val="00034F8F"/>
    <w:rsid w:val="00034FFD"/>
    <w:rsid w:val="000352A4"/>
    <w:rsid w:val="000352A9"/>
    <w:rsid w:val="000352B3"/>
    <w:rsid w:val="000352D3"/>
    <w:rsid w:val="000353BC"/>
    <w:rsid w:val="0003548F"/>
    <w:rsid w:val="00035511"/>
    <w:rsid w:val="000355FA"/>
    <w:rsid w:val="00035607"/>
    <w:rsid w:val="00035654"/>
    <w:rsid w:val="000356DC"/>
    <w:rsid w:val="000356FC"/>
    <w:rsid w:val="00035701"/>
    <w:rsid w:val="00035744"/>
    <w:rsid w:val="00035777"/>
    <w:rsid w:val="000357F1"/>
    <w:rsid w:val="0003582E"/>
    <w:rsid w:val="00035830"/>
    <w:rsid w:val="000358A0"/>
    <w:rsid w:val="0003590C"/>
    <w:rsid w:val="0003596E"/>
    <w:rsid w:val="000359A4"/>
    <w:rsid w:val="000359E3"/>
    <w:rsid w:val="00035A3D"/>
    <w:rsid w:val="00035ADA"/>
    <w:rsid w:val="00035B5F"/>
    <w:rsid w:val="00035BF9"/>
    <w:rsid w:val="00035CA0"/>
    <w:rsid w:val="00035CE7"/>
    <w:rsid w:val="00035D01"/>
    <w:rsid w:val="00035D4F"/>
    <w:rsid w:val="00035D97"/>
    <w:rsid w:val="00035DE9"/>
    <w:rsid w:val="00035E32"/>
    <w:rsid w:val="00035EA5"/>
    <w:rsid w:val="00035F1C"/>
    <w:rsid w:val="00035FBB"/>
    <w:rsid w:val="0003601C"/>
    <w:rsid w:val="0003612E"/>
    <w:rsid w:val="00036144"/>
    <w:rsid w:val="0003614A"/>
    <w:rsid w:val="00036174"/>
    <w:rsid w:val="00036216"/>
    <w:rsid w:val="0003622F"/>
    <w:rsid w:val="00036248"/>
    <w:rsid w:val="0003626D"/>
    <w:rsid w:val="0003628E"/>
    <w:rsid w:val="000362B5"/>
    <w:rsid w:val="000362BB"/>
    <w:rsid w:val="00036305"/>
    <w:rsid w:val="00036332"/>
    <w:rsid w:val="00036365"/>
    <w:rsid w:val="000363B6"/>
    <w:rsid w:val="000363C7"/>
    <w:rsid w:val="0003642D"/>
    <w:rsid w:val="00036434"/>
    <w:rsid w:val="00036449"/>
    <w:rsid w:val="000365DD"/>
    <w:rsid w:val="000365EF"/>
    <w:rsid w:val="00036637"/>
    <w:rsid w:val="000366DF"/>
    <w:rsid w:val="00036721"/>
    <w:rsid w:val="0003675E"/>
    <w:rsid w:val="000367B1"/>
    <w:rsid w:val="000367C6"/>
    <w:rsid w:val="000367F9"/>
    <w:rsid w:val="00036960"/>
    <w:rsid w:val="00036973"/>
    <w:rsid w:val="00036AAE"/>
    <w:rsid w:val="00036AC7"/>
    <w:rsid w:val="00036B50"/>
    <w:rsid w:val="00036BA4"/>
    <w:rsid w:val="00036CCB"/>
    <w:rsid w:val="00036CFB"/>
    <w:rsid w:val="00036D10"/>
    <w:rsid w:val="00036D87"/>
    <w:rsid w:val="00036E34"/>
    <w:rsid w:val="00036E6C"/>
    <w:rsid w:val="00036E79"/>
    <w:rsid w:val="00036E81"/>
    <w:rsid w:val="00036ED0"/>
    <w:rsid w:val="00036ED5"/>
    <w:rsid w:val="00036EEC"/>
    <w:rsid w:val="00036F5A"/>
    <w:rsid w:val="00037002"/>
    <w:rsid w:val="0003701C"/>
    <w:rsid w:val="000370D1"/>
    <w:rsid w:val="000370D6"/>
    <w:rsid w:val="000370FA"/>
    <w:rsid w:val="00037172"/>
    <w:rsid w:val="000371D3"/>
    <w:rsid w:val="0003727A"/>
    <w:rsid w:val="0003729F"/>
    <w:rsid w:val="000372E1"/>
    <w:rsid w:val="000372FB"/>
    <w:rsid w:val="0003734A"/>
    <w:rsid w:val="0003737C"/>
    <w:rsid w:val="000373F9"/>
    <w:rsid w:val="00037405"/>
    <w:rsid w:val="00037440"/>
    <w:rsid w:val="0003745C"/>
    <w:rsid w:val="000374B6"/>
    <w:rsid w:val="0003756D"/>
    <w:rsid w:val="0003765B"/>
    <w:rsid w:val="0003769B"/>
    <w:rsid w:val="0003769C"/>
    <w:rsid w:val="000376E9"/>
    <w:rsid w:val="00037715"/>
    <w:rsid w:val="0003772E"/>
    <w:rsid w:val="00037764"/>
    <w:rsid w:val="000377BA"/>
    <w:rsid w:val="00037806"/>
    <w:rsid w:val="0003785B"/>
    <w:rsid w:val="000378AD"/>
    <w:rsid w:val="0003794F"/>
    <w:rsid w:val="0003798A"/>
    <w:rsid w:val="000379BA"/>
    <w:rsid w:val="000379F0"/>
    <w:rsid w:val="00037A03"/>
    <w:rsid w:val="00037A7A"/>
    <w:rsid w:val="00037A7C"/>
    <w:rsid w:val="00037A82"/>
    <w:rsid w:val="00037AB2"/>
    <w:rsid w:val="00037B75"/>
    <w:rsid w:val="00037BF0"/>
    <w:rsid w:val="00037BFA"/>
    <w:rsid w:val="00037BFE"/>
    <w:rsid w:val="00037C5C"/>
    <w:rsid w:val="00037C78"/>
    <w:rsid w:val="00037C80"/>
    <w:rsid w:val="00037C86"/>
    <w:rsid w:val="00037C8B"/>
    <w:rsid w:val="00037CCC"/>
    <w:rsid w:val="00037D1B"/>
    <w:rsid w:val="00037D25"/>
    <w:rsid w:val="00037D93"/>
    <w:rsid w:val="00037EB7"/>
    <w:rsid w:val="00037EFA"/>
    <w:rsid w:val="00037F73"/>
    <w:rsid w:val="00037FA7"/>
    <w:rsid w:val="000386EA"/>
    <w:rsid w:val="0003AD35"/>
    <w:rsid w:val="0004000F"/>
    <w:rsid w:val="00040031"/>
    <w:rsid w:val="00040067"/>
    <w:rsid w:val="000400F5"/>
    <w:rsid w:val="0004010F"/>
    <w:rsid w:val="00040134"/>
    <w:rsid w:val="00040179"/>
    <w:rsid w:val="0004019C"/>
    <w:rsid w:val="0004023D"/>
    <w:rsid w:val="0004027E"/>
    <w:rsid w:val="000402DF"/>
    <w:rsid w:val="00040311"/>
    <w:rsid w:val="00040343"/>
    <w:rsid w:val="0004036C"/>
    <w:rsid w:val="000403C3"/>
    <w:rsid w:val="000403D6"/>
    <w:rsid w:val="000403F6"/>
    <w:rsid w:val="00040431"/>
    <w:rsid w:val="000404C9"/>
    <w:rsid w:val="000404F8"/>
    <w:rsid w:val="00040570"/>
    <w:rsid w:val="00040597"/>
    <w:rsid w:val="000405CD"/>
    <w:rsid w:val="000405F3"/>
    <w:rsid w:val="000406CB"/>
    <w:rsid w:val="000406E7"/>
    <w:rsid w:val="000406E9"/>
    <w:rsid w:val="000406F1"/>
    <w:rsid w:val="0004073A"/>
    <w:rsid w:val="0004073F"/>
    <w:rsid w:val="00040745"/>
    <w:rsid w:val="000407FE"/>
    <w:rsid w:val="0004089A"/>
    <w:rsid w:val="00040911"/>
    <w:rsid w:val="00040A6E"/>
    <w:rsid w:val="00040AC2"/>
    <w:rsid w:val="00040AD7"/>
    <w:rsid w:val="00040ADB"/>
    <w:rsid w:val="00040B3C"/>
    <w:rsid w:val="00040B51"/>
    <w:rsid w:val="00040C82"/>
    <w:rsid w:val="00040C87"/>
    <w:rsid w:val="00040D32"/>
    <w:rsid w:val="00040D4A"/>
    <w:rsid w:val="00040DA9"/>
    <w:rsid w:val="00040DBE"/>
    <w:rsid w:val="00040E42"/>
    <w:rsid w:val="00040E7C"/>
    <w:rsid w:val="00040EDB"/>
    <w:rsid w:val="00040F44"/>
    <w:rsid w:val="00040F88"/>
    <w:rsid w:val="00040F99"/>
    <w:rsid w:val="00040FBD"/>
    <w:rsid w:val="00040FDA"/>
    <w:rsid w:val="00040FE1"/>
    <w:rsid w:val="0004103B"/>
    <w:rsid w:val="0004104F"/>
    <w:rsid w:val="00041069"/>
    <w:rsid w:val="000410C9"/>
    <w:rsid w:val="000410EB"/>
    <w:rsid w:val="0004113F"/>
    <w:rsid w:val="000411BD"/>
    <w:rsid w:val="000411DC"/>
    <w:rsid w:val="00041244"/>
    <w:rsid w:val="000412B2"/>
    <w:rsid w:val="00041377"/>
    <w:rsid w:val="00041421"/>
    <w:rsid w:val="00041464"/>
    <w:rsid w:val="00041478"/>
    <w:rsid w:val="000414A2"/>
    <w:rsid w:val="000414F3"/>
    <w:rsid w:val="00041568"/>
    <w:rsid w:val="000415DD"/>
    <w:rsid w:val="00041601"/>
    <w:rsid w:val="000417B2"/>
    <w:rsid w:val="00041870"/>
    <w:rsid w:val="000418B0"/>
    <w:rsid w:val="000418E3"/>
    <w:rsid w:val="00041902"/>
    <w:rsid w:val="00041943"/>
    <w:rsid w:val="0004197C"/>
    <w:rsid w:val="000419B8"/>
    <w:rsid w:val="00041A26"/>
    <w:rsid w:val="00041A36"/>
    <w:rsid w:val="00041AD1"/>
    <w:rsid w:val="00041B05"/>
    <w:rsid w:val="00041B1A"/>
    <w:rsid w:val="00041B72"/>
    <w:rsid w:val="00041BB5"/>
    <w:rsid w:val="00041C41"/>
    <w:rsid w:val="00041C5E"/>
    <w:rsid w:val="00041C65"/>
    <w:rsid w:val="00041C7F"/>
    <w:rsid w:val="00041C8A"/>
    <w:rsid w:val="00041C91"/>
    <w:rsid w:val="00041CDB"/>
    <w:rsid w:val="00041D13"/>
    <w:rsid w:val="00041D5F"/>
    <w:rsid w:val="00041E5D"/>
    <w:rsid w:val="00041EB8"/>
    <w:rsid w:val="00041EC0"/>
    <w:rsid w:val="00041EE6"/>
    <w:rsid w:val="00041F4B"/>
    <w:rsid w:val="00042034"/>
    <w:rsid w:val="00042038"/>
    <w:rsid w:val="00042090"/>
    <w:rsid w:val="000420A6"/>
    <w:rsid w:val="000420CC"/>
    <w:rsid w:val="000420F0"/>
    <w:rsid w:val="00042102"/>
    <w:rsid w:val="0004211C"/>
    <w:rsid w:val="00042142"/>
    <w:rsid w:val="000421FE"/>
    <w:rsid w:val="0004221E"/>
    <w:rsid w:val="0004224B"/>
    <w:rsid w:val="00042286"/>
    <w:rsid w:val="00042300"/>
    <w:rsid w:val="00042328"/>
    <w:rsid w:val="00042335"/>
    <w:rsid w:val="00042376"/>
    <w:rsid w:val="00042433"/>
    <w:rsid w:val="00042456"/>
    <w:rsid w:val="000424F0"/>
    <w:rsid w:val="0004254B"/>
    <w:rsid w:val="0004258E"/>
    <w:rsid w:val="00042772"/>
    <w:rsid w:val="0004277F"/>
    <w:rsid w:val="000427A6"/>
    <w:rsid w:val="0004286B"/>
    <w:rsid w:val="000428D8"/>
    <w:rsid w:val="00042921"/>
    <w:rsid w:val="000429B1"/>
    <w:rsid w:val="00042A44"/>
    <w:rsid w:val="00042A5D"/>
    <w:rsid w:val="00042AA4"/>
    <w:rsid w:val="00042B16"/>
    <w:rsid w:val="00042BA1"/>
    <w:rsid w:val="00042BD5"/>
    <w:rsid w:val="00042BEA"/>
    <w:rsid w:val="00042C0A"/>
    <w:rsid w:val="00042C3F"/>
    <w:rsid w:val="00042C85"/>
    <w:rsid w:val="00042D05"/>
    <w:rsid w:val="00042DD8"/>
    <w:rsid w:val="00042DFB"/>
    <w:rsid w:val="00042F04"/>
    <w:rsid w:val="00042F1F"/>
    <w:rsid w:val="00043043"/>
    <w:rsid w:val="00043149"/>
    <w:rsid w:val="000431BC"/>
    <w:rsid w:val="00043222"/>
    <w:rsid w:val="00043244"/>
    <w:rsid w:val="0004324C"/>
    <w:rsid w:val="000433ED"/>
    <w:rsid w:val="00043417"/>
    <w:rsid w:val="00043455"/>
    <w:rsid w:val="0004345E"/>
    <w:rsid w:val="000434A0"/>
    <w:rsid w:val="000434EA"/>
    <w:rsid w:val="00043542"/>
    <w:rsid w:val="00043601"/>
    <w:rsid w:val="000436F8"/>
    <w:rsid w:val="0004376C"/>
    <w:rsid w:val="00043784"/>
    <w:rsid w:val="000437CC"/>
    <w:rsid w:val="000437EC"/>
    <w:rsid w:val="00043856"/>
    <w:rsid w:val="00043880"/>
    <w:rsid w:val="000438A6"/>
    <w:rsid w:val="000438AC"/>
    <w:rsid w:val="000438F7"/>
    <w:rsid w:val="00043956"/>
    <w:rsid w:val="00043A16"/>
    <w:rsid w:val="00043A3E"/>
    <w:rsid w:val="00043A52"/>
    <w:rsid w:val="00043ADD"/>
    <w:rsid w:val="00043B34"/>
    <w:rsid w:val="00043B8B"/>
    <w:rsid w:val="00043BB8"/>
    <w:rsid w:val="00043C39"/>
    <w:rsid w:val="00043CFC"/>
    <w:rsid w:val="00043D34"/>
    <w:rsid w:val="00043E7D"/>
    <w:rsid w:val="00043F3B"/>
    <w:rsid w:val="00043F41"/>
    <w:rsid w:val="00043FE3"/>
    <w:rsid w:val="0004408B"/>
    <w:rsid w:val="000441C3"/>
    <w:rsid w:val="000441C6"/>
    <w:rsid w:val="00044213"/>
    <w:rsid w:val="00044398"/>
    <w:rsid w:val="000443AA"/>
    <w:rsid w:val="000443E2"/>
    <w:rsid w:val="0004444E"/>
    <w:rsid w:val="00044498"/>
    <w:rsid w:val="0004451D"/>
    <w:rsid w:val="00044559"/>
    <w:rsid w:val="00044565"/>
    <w:rsid w:val="0004469A"/>
    <w:rsid w:val="000446E5"/>
    <w:rsid w:val="000446E8"/>
    <w:rsid w:val="0004475D"/>
    <w:rsid w:val="00044782"/>
    <w:rsid w:val="000447C1"/>
    <w:rsid w:val="000447D6"/>
    <w:rsid w:val="0004484A"/>
    <w:rsid w:val="000448D2"/>
    <w:rsid w:val="0004492E"/>
    <w:rsid w:val="00044986"/>
    <w:rsid w:val="000449D0"/>
    <w:rsid w:val="00044A4E"/>
    <w:rsid w:val="00044A58"/>
    <w:rsid w:val="00044A82"/>
    <w:rsid w:val="00044AB1"/>
    <w:rsid w:val="00044AD0"/>
    <w:rsid w:val="00044B98"/>
    <w:rsid w:val="00044BCE"/>
    <w:rsid w:val="00044CA9"/>
    <w:rsid w:val="00044D24"/>
    <w:rsid w:val="00044D29"/>
    <w:rsid w:val="00044D46"/>
    <w:rsid w:val="00044D61"/>
    <w:rsid w:val="00044D86"/>
    <w:rsid w:val="00044D91"/>
    <w:rsid w:val="00044E8A"/>
    <w:rsid w:val="00044EA8"/>
    <w:rsid w:val="00044EF0"/>
    <w:rsid w:val="00044F8E"/>
    <w:rsid w:val="00044F93"/>
    <w:rsid w:val="00045020"/>
    <w:rsid w:val="00045037"/>
    <w:rsid w:val="00045121"/>
    <w:rsid w:val="0004512F"/>
    <w:rsid w:val="0004515F"/>
    <w:rsid w:val="00045187"/>
    <w:rsid w:val="0004520F"/>
    <w:rsid w:val="0004529E"/>
    <w:rsid w:val="000452A4"/>
    <w:rsid w:val="00045316"/>
    <w:rsid w:val="000453FB"/>
    <w:rsid w:val="00045468"/>
    <w:rsid w:val="0004548D"/>
    <w:rsid w:val="00045492"/>
    <w:rsid w:val="000454DF"/>
    <w:rsid w:val="00045555"/>
    <w:rsid w:val="00045583"/>
    <w:rsid w:val="000455AA"/>
    <w:rsid w:val="000455D2"/>
    <w:rsid w:val="000455F2"/>
    <w:rsid w:val="00045648"/>
    <w:rsid w:val="00045679"/>
    <w:rsid w:val="0004567B"/>
    <w:rsid w:val="0004568F"/>
    <w:rsid w:val="000456C2"/>
    <w:rsid w:val="00045708"/>
    <w:rsid w:val="00045715"/>
    <w:rsid w:val="00045737"/>
    <w:rsid w:val="0004573C"/>
    <w:rsid w:val="00045750"/>
    <w:rsid w:val="000457ED"/>
    <w:rsid w:val="00045807"/>
    <w:rsid w:val="00045872"/>
    <w:rsid w:val="000458BE"/>
    <w:rsid w:val="00045916"/>
    <w:rsid w:val="00045A37"/>
    <w:rsid w:val="00045A7E"/>
    <w:rsid w:val="00045A88"/>
    <w:rsid w:val="00045B0A"/>
    <w:rsid w:val="00045B4C"/>
    <w:rsid w:val="00045BAB"/>
    <w:rsid w:val="00045BB2"/>
    <w:rsid w:val="00045C57"/>
    <w:rsid w:val="00045D20"/>
    <w:rsid w:val="00045D72"/>
    <w:rsid w:val="00045D80"/>
    <w:rsid w:val="00045DED"/>
    <w:rsid w:val="00045E16"/>
    <w:rsid w:val="00045EA6"/>
    <w:rsid w:val="00045EDA"/>
    <w:rsid w:val="00045EE8"/>
    <w:rsid w:val="00045F09"/>
    <w:rsid w:val="00045F55"/>
    <w:rsid w:val="00045F75"/>
    <w:rsid w:val="00045FCF"/>
    <w:rsid w:val="00045FFA"/>
    <w:rsid w:val="0004600E"/>
    <w:rsid w:val="0004609D"/>
    <w:rsid w:val="0004609E"/>
    <w:rsid w:val="000460C7"/>
    <w:rsid w:val="00046195"/>
    <w:rsid w:val="000461D7"/>
    <w:rsid w:val="000461F3"/>
    <w:rsid w:val="00046272"/>
    <w:rsid w:val="000462B1"/>
    <w:rsid w:val="000462D9"/>
    <w:rsid w:val="000462E8"/>
    <w:rsid w:val="00046300"/>
    <w:rsid w:val="0004636A"/>
    <w:rsid w:val="000463B9"/>
    <w:rsid w:val="00046455"/>
    <w:rsid w:val="0004645F"/>
    <w:rsid w:val="0004646A"/>
    <w:rsid w:val="00046491"/>
    <w:rsid w:val="000464AF"/>
    <w:rsid w:val="0004650C"/>
    <w:rsid w:val="0004657F"/>
    <w:rsid w:val="00046684"/>
    <w:rsid w:val="0004668D"/>
    <w:rsid w:val="000466E4"/>
    <w:rsid w:val="00046700"/>
    <w:rsid w:val="00046854"/>
    <w:rsid w:val="00046884"/>
    <w:rsid w:val="00046897"/>
    <w:rsid w:val="000468FF"/>
    <w:rsid w:val="00046987"/>
    <w:rsid w:val="000469EA"/>
    <w:rsid w:val="000469F3"/>
    <w:rsid w:val="00046A30"/>
    <w:rsid w:val="00046A3B"/>
    <w:rsid w:val="00046AD6"/>
    <w:rsid w:val="00046B41"/>
    <w:rsid w:val="00046BD3"/>
    <w:rsid w:val="00046C6D"/>
    <w:rsid w:val="00046CEE"/>
    <w:rsid w:val="00046CF6"/>
    <w:rsid w:val="00046D59"/>
    <w:rsid w:val="00046D6E"/>
    <w:rsid w:val="00046DC9"/>
    <w:rsid w:val="00046DD4"/>
    <w:rsid w:val="00046E5D"/>
    <w:rsid w:val="00046F62"/>
    <w:rsid w:val="00046FE6"/>
    <w:rsid w:val="000470A1"/>
    <w:rsid w:val="00047119"/>
    <w:rsid w:val="000471AB"/>
    <w:rsid w:val="000471DB"/>
    <w:rsid w:val="000471E3"/>
    <w:rsid w:val="000471E9"/>
    <w:rsid w:val="00047277"/>
    <w:rsid w:val="000472E9"/>
    <w:rsid w:val="0004734B"/>
    <w:rsid w:val="000474FE"/>
    <w:rsid w:val="0004752C"/>
    <w:rsid w:val="0004755D"/>
    <w:rsid w:val="00047588"/>
    <w:rsid w:val="0004764D"/>
    <w:rsid w:val="000476BE"/>
    <w:rsid w:val="00047713"/>
    <w:rsid w:val="0004774B"/>
    <w:rsid w:val="00047768"/>
    <w:rsid w:val="000477F9"/>
    <w:rsid w:val="000477FA"/>
    <w:rsid w:val="000478F0"/>
    <w:rsid w:val="00047920"/>
    <w:rsid w:val="00047937"/>
    <w:rsid w:val="0004793C"/>
    <w:rsid w:val="0004795D"/>
    <w:rsid w:val="000479A0"/>
    <w:rsid w:val="000479A2"/>
    <w:rsid w:val="00047A0D"/>
    <w:rsid w:val="00047A4B"/>
    <w:rsid w:val="00047BBA"/>
    <w:rsid w:val="00047C1F"/>
    <w:rsid w:val="00047C78"/>
    <w:rsid w:val="00047DCE"/>
    <w:rsid w:val="00047E0E"/>
    <w:rsid w:val="00047E66"/>
    <w:rsid w:val="00047EF9"/>
    <w:rsid w:val="00047F28"/>
    <w:rsid w:val="00047F30"/>
    <w:rsid w:val="00047F78"/>
    <w:rsid w:val="00047FCB"/>
    <w:rsid w:val="0004860B"/>
    <w:rsid w:val="0005002D"/>
    <w:rsid w:val="0005009E"/>
    <w:rsid w:val="000500B3"/>
    <w:rsid w:val="000500BC"/>
    <w:rsid w:val="0005018E"/>
    <w:rsid w:val="000501A3"/>
    <w:rsid w:val="000501AD"/>
    <w:rsid w:val="0005021C"/>
    <w:rsid w:val="000502D8"/>
    <w:rsid w:val="000503B4"/>
    <w:rsid w:val="000503F0"/>
    <w:rsid w:val="0005044A"/>
    <w:rsid w:val="00050481"/>
    <w:rsid w:val="000504B9"/>
    <w:rsid w:val="000504D6"/>
    <w:rsid w:val="000504DD"/>
    <w:rsid w:val="000504F2"/>
    <w:rsid w:val="00050597"/>
    <w:rsid w:val="0005059C"/>
    <w:rsid w:val="000505DE"/>
    <w:rsid w:val="00050636"/>
    <w:rsid w:val="000506F4"/>
    <w:rsid w:val="00050736"/>
    <w:rsid w:val="00050738"/>
    <w:rsid w:val="000507DC"/>
    <w:rsid w:val="000507DD"/>
    <w:rsid w:val="00050803"/>
    <w:rsid w:val="00050822"/>
    <w:rsid w:val="0005083A"/>
    <w:rsid w:val="00050892"/>
    <w:rsid w:val="000508C6"/>
    <w:rsid w:val="000508FC"/>
    <w:rsid w:val="00050906"/>
    <w:rsid w:val="00050950"/>
    <w:rsid w:val="000509F3"/>
    <w:rsid w:val="000509FF"/>
    <w:rsid w:val="00050A87"/>
    <w:rsid w:val="00050AC5"/>
    <w:rsid w:val="00050AD2"/>
    <w:rsid w:val="00050ADF"/>
    <w:rsid w:val="00050B9A"/>
    <w:rsid w:val="00050BEA"/>
    <w:rsid w:val="00050C16"/>
    <w:rsid w:val="00050C3C"/>
    <w:rsid w:val="00050C4B"/>
    <w:rsid w:val="00050C8A"/>
    <w:rsid w:val="00050D0A"/>
    <w:rsid w:val="00050D17"/>
    <w:rsid w:val="00050D4F"/>
    <w:rsid w:val="00050D75"/>
    <w:rsid w:val="00050D8B"/>
    <w:rsid w:val="00050DF7"/>
    <w:rsid w:val="00050E61"/>
    <w:rsid w:val="00050E86"/>
    <w:rsid w:val="00050EB3"/>
    <w:rsid w:val="00050F6B"/>
    <w:rsid w:val="00050F8F"/>
    <w:rsid w:val="00050F9D"/>
    <w:rsid w:val="00050FCB"/>
    <w:rsid w:val="00051058"/>
    <w:rsid w:val="00051066"/>
    <w:rsid w:val="00051071"/>
    <w:rsid w:val="00051203"/>
    <w:rsid w:val="00051266"/>
    <w:rsid w:val="00051287"/>
    <w:rsid w:val="00051293"/>
    <w:rsid w:val="000513A7"/>
    <w:rsid w:val="000513BD"/>
    <w:rsid w:val="000513C5"/>
    <w:rsid w:val="0005143A"/>
    <w:rsid w:val="00051470"/>
    <w:rsid w:val="00051499"/>
    <w:rsid w:val="000514C2"/>
    <w:rsid w:val="000514D6"/>
    <w:rsid w:val="000514FC"/>
    <w:rsid w:val="00051505"/>
    <w:rsid w:val="0005151F"/>
    <w:rsid w:val="00051552"/>
    <w:rsid w:val="00051558"/>
    <w:rsid w:val="0005164B"/>
    <w:rsid w:val="000516B5"/>
    <w:rsid w:val="00051709"/>
    <w:rsid w:val="00051716"/>
    <w:rsid w:val="00051845"/>
    <w:rsid w:val="00051850"/>
    <w:rsid w:val="0005187A"/>
    <w:rsid w:val="00051899"/>
    <w:rsid w:val="000518C6"/>
    <w:rsid w:val="0005192C"/>
    <w:rsid w:val="00051943"/>
    <w:rsid w:val="00051969"/>
    <w:rsid w:val="00051994"/>
    <w:rsid w:val="000519B0"/>
    <w:rsid w:val="000519F7"/>
    <w:rsid w:val="00051A49"/>
    <w:rsid w:val="00051AD6"/>
    <w:rsid w:val="00051BBD"/>
    <w:rsid w:val="00051BD3"/>
    <w:rsid w:val="00051BDF"/>
    <w:rsid w:val="00051C48"/>
    <w:rsid w:val="00051C7E"/>
    <w:rsid w:val="00051D25"/>
    <w:rsid w:val="00051D34"/>
    <w:rsid w:val="00051D43"/>
    <w:rsid w:val="00051D7B"/>
    <w:rsid w:val="00051D86"/>
    <w:rsid w:val="00051D96"/>
    <w:rsid w:val="00051DFB"/>
    <w:rsid w:val="00051DFC"/>
    <w:rsid w:val="00051E0B"/>
    <w:rsid w:val="00051EAE"/>
    <w:rsid w:val="00051F36"/>
    <w:rsid w:val="00051F4B"/>
    <w:rsid w:val="00051F79"/>
    <w:rsid w:val="00051FA5"/>
    <w:rsid w:val="00052090"/>
    <w:rsid w:val="000520A6"/>
    <w:rsid w:val="000520D7"/>
    <w:rsid w:val="00052101"/>
    <w:rsid w:val="00052114"/>
    <w:rsid w:val="00052142"/>
    <w:rsid w:val="0005214B"/>
    <w:rsid w:val="00052154"/>
    <w:rsid w:val="00052189"/>
    <w:rsid w:val="0005222D"/>
    <w:rsid w:val="00052260"/>
    <w:rsid w:val="000522CF"/>
    <w:rsid w:val="00052312"/>
    <w:rsid w:val="0005235B"/>
    <w:rsid w:val="00052364"/>
    <w:rsid w:val="000523C1"/>
    <w:rsid w:val="00052477"/>
    <w:rsid w:val="000524CC"/>
    <w:rsid w:val="0005253F"/>
    <w:rsid w:val="0005255A"/>
    <w:rsid w:val="00052581"/>
    <w:rsid w:val="00052597"/>
    <w:rsid w:val="000525DC"/>
    <w:rsid w:val="000525EA"/>
    <w:rsid w:val="000525EE"/>
    <w:rsid w:val="0005260B"/>
    <w:rsid w:val="000526D7"/>
    <w:rsid w:val="000526DF"/>
    <w:rsid w:val="00052701"/>
    <w:rsid w:val="00052712"/>
    <w:rsid w:val="00052738"/>
    <w:rsid w:val="0005273C"/>
    <w:rsid w:val="000527AA"/>
    <w:rsid w:val="000527CB"/>
    <w:rsid w:val="000527E4"/>
    <w:rsid w:val="000527EC"/>
    <w:rsid w:val="000529DB"/>
    <w:rsid w:val="00052B1A"/>
    <w:rsid w:val="00052B8F"/>
    <w:rsid w:val="00052C29"/>
    <w:rsid w:val="00052C94"/>
    <w:rsid w:val="00052D21"/>
    <w:rsid w:val="00052D5C"/>
    <w:rsid w:val="00052DAF"/>
    <w:rsid w:val="00052DB9"/>
    <w:rsid w:val="00052F09"/>
    <w:rsid w:val="00052F4B"/>
    <w:rsid w:val="00052FE5"/>
    <w:rsid w:val="00053082"/>
    <w:rsid w:val="000530A3"/>
    <w:rsid w:val="000530CE"/>
    <w:rsid w:val="000530E7"/>
    <w:rsid w:val="00053144"/>
    <w:rsid w:val="00053213"/>
    <w:rsid w:val="00053219"/>
    <w:rsid w:val="0005327A"/>
    <w:rsid w:val="000532A9"/>
    <w:rsid w:val="000532AE"/>
    <w:rsid w:val="00053317"/>
    <w:rsid w:val="00053359"/>
    <w:rsid w:val="00053384"/>
    <w:rsid w:val="00053399"/>
    <w:rsid w:val="0005341D"/>
    <w:rsid w:val="0005343C"/>
    <w:rsid w:val="0005345F"/>
    <w:rsid w:val="00053497"/>
    <w:rsid w:val="000534DE"/>
    <w:rsid w:val="00053506"/>
    <w:rsid w:val="0005363F"/>
    <w:rsid w:val="000536A2"/>
    <w:rsid w:val="00053772"/>
    <w:rsid w:val="000537A0"/>
    <w:rsid w:val="000537A2"/>
    <w:rsid w:val="000538C3"/>
    <w:rsid w:val="000538F2"/>
    <w:rsid w:val="00053A1C"/>
    <w:rsid w:val="00053AAA"/>
    <w:rsid w:val="00053AD1"/>
    <w:rsid w:val="00053AF3"/>
    <w:rsid w:val="00053B03"/>
    <w:rsid w:val="00053B29"/>
    <w:rsid w:val="00053BB1"/>
    <w:rsid w:val="00053C28"/>
    <w:rsid w:val="00053C3F"/>
    <w:rsid w:val="00053C53"/>
    <w:rsid w:val="00053CD1"/>
    <w:rsid w:val="00053CF3"/>
    <w:rsid w:val="00053D72"/>
    <w:rsid w:val="00053DB9"/>
    <w:rsid w:val="00053E24"/>
    <w:rsid w:val="00053E9C"/>
    <w:rsid w:val="00053EB7"/>
    <w:rsid w:val="00053ECF"/>
    <w:rsid w:val="00053F32"/>
    <w:rsid w:val="00053F39"/>
    <w:rsid w:val="00053F6A"/>
    <w:rsid w:val="00053F8C"/>
    <w:rsid w:val="0005400F"/>
    <w:rsid w:val="000540E3"/>
    <w:rsid w:val="0005417C"/>
    <w:rsid w:val="0005419C"/>
    <w:rsid w:val="00054249"/>
    <w:rsid w:val="00054254"/>
    <w:rsid w:val="00054278"/>
    <w:rsid w:val="00054291"/>
    <w:rsid w:val="0005429B"/>
    <w:rsid w:val="000543D6"/>
    <w:rsid w:val="000543F0"/>
    <w:rsid w:val="00054427"/>
    <w:rsid w:val="0005449D"/>
    <w:rsid w:val="000544F5"/>
    <w:rsid w:val="00054535"/>
    <w:rsid w:val="0005455E"/>
    <w:rsid w:val="00054691"/>
    <w:rsid w:val="0005470C"/>
    <w:rsid w:val="000547A7"/>
    <w:rsid w:val="00054824"/>
    <w:rsid w:val="0005487E"/>
    <w:rsid w:val="00054889"/>
    <w:rsid w:val="0005488C"/>
    <w:rsid w:val="00054930"/>
    <w:rsid w:val="0005497C"/>
    <w:rsid w:val="000549E9"/>
    <w:rsid w:val="000549F5"/>
    <w:rsid w:val="00054A10"/>
    <w:rsid w:val="00054A18"/>
    <w:rsid w:val="00054A83"/>
    <w:rsid w:val="00054AA0"/>
    <w:rsid w:val="00054B63"/>
    <w:rsid w:val="00054BEC"/>
    <w:rsid w:val="00054C10"/>
    <w:rsid w:val="00054C1D"/>
    <w:rsid w:val="00054C3B"/>
    <w:rsid w:val="00054C4B"/>
    <w:rsid w:val="00054C59"/>
    <w:rsid w:val="00054C7F"/>
    <w:rsid w:val="00054D6A"/>
    <w:rsid w:val="00054D7E"/>
    <w:rsid w:val="00054DBB"/>
    <w:rsid w:val="00054E14"/>
    <w:rsid w:val="00054E49"/>
    <w:rsid w:val="00054E7D"/>
    <w:rsid w:val="00054EB8"/>
    <w:rsid w:val="00054EEB"/>
    <w:rsid w:val="00054F4C"/>
    <w:rsid w:val="00054FB1"/>
    <w:rsid w:val="00054FC4"/>
    <w:rsid w:val="00054FE2"/>
    <w:rsid w:val="00054FE3"/>
    <w:rsid w:val="0005502B"/>
    <w:rsid w:val="0005502E"/>
    <w:rsid w:val="00055065"/>
    <w:rsid w:val="000550A6"/>
    <w:rsid w:val="000550CA"/>
    <w:rsid w:val="000550F9"/>
    <w:rsid w:val="0005514F"/>
    <w:rsid w:val="00055190"/>
    <w:rsid w:val="000551BD"/>
    <w:rsid w:val="000551CE"/>
    <w:rsid w:val="000551F7"/>
    <w:rsid w:val="0005522F"/>
    <w:rsid w:val="0005529A"/>
    <w:rsid w:val="000552A8"/>
    <w:rsid w:val="000552FE"/>
    <w:rsid w:val="0005536B"/>
    <w:rsid w:val="00055425"/>
    <w:rsid w:val="00055450"/>
    <w:rsid w:val="00055491"/>
    <w:rsid w:val="0005549E"/>
    <w:rsid w:val="0005550B"/>
    <w:rsid w:val="000555F6"/>
    <w:rsid w:val="000556D3"/>
    <w:rsid w:val="00055767"/>
    <w:rsid w:val="000557F1"/>
    <w:rsid w:val="00055810"/>
    <w:rsid w:val="00055834"/>
    <w:rsid w:val="00055848"/>
    <w:rsid w:val="00055860"/>
    <w:rsid w:val="00055889"/>
    <w:rsid w:val="00055897"/>
    <w:rsid w:val="0005591C"/>
    <w:rsid w:val="00055A36"/>
    <w:rsid w:val="00055AEC"/>
    <w:rsid w:val="00055B17"/>
    <w:rsid w:val="00055B2A"/>
    <w:rsid w:val="00055B33"/>
    <w:rsid w:val="00055B3B"/>
    <w:rsid w:val="00055B9C"/>
    <w:rsid w:val="00055BC3"/>
    <w:rsid w:val="00055BD1"/>
    <w:rsid w:val="00055C2D"/>
    <w:rsid w:val="00055C36"/>
    <w:rsid w:val="00055C88"/>
    <w:rsid w:val="00055CA2"/>
    <w:rsid w:val="00055CB7"/>
    <w:rsid w:val="00055D50"/>
    <w:rsid w:val="00055E00"/>
    <w:rsid w:val="00055E56"/>
    <w:rsid w:val="00055E7C"/>
    <w:rsid w:val="00055EC2"/>
    <w:rsid w:val="00055FE3"/>
    <w:rsid w:val="00056070"/>
    <w:rsid w:val="000560BA"/>
    <w:rsid w:val="00056171"/>
    <w:rsid w:val="00056217"/>
    <w:rsid w:val="0005624E"/>
    <w:rsid w:val="00056253"/>
    <w:rsid w:val="000562A6"/>
    <w:rsid w:val="000562C9"/>
    <w:rsid w:val="000562D7"/>
    <w:rsid w:val="00056366"/>
    <w:rsid w:val="0005639F"/>
    <w:rsid w:val="000563F6"/>
    <w:rsid w:val="000563FE"/>
    <w:rsid w:val="0005652A"/>
    <w:rsid w:val="0005652E"/>
    <w:rsid w:val="0005661B"/>
    <w:rsid w:val="000566A0"/>
    <w:rsid w:val="000566EB"/>
    <w:rsid w:val="0005684B"/>
    <w:rsid w:val="00056875"/>
    <w:rsid w:val="0005687E"/>
    <w:rsid w:val="000568CA"/>
    <w:rsid w:val="000568D4"/>
    <w:rsid w:val="00056933"/>
    <w:rsid w:val="00056978"/>
    <w:rsid w:val="00056A1D"/>
    <w:rsid w:val="00056AEF"/>
    <w:rsid w:val="00056B80"/>
    <w:rsid w:val="00056B9C"/>
    <w:rsid w:val="00056BAC"/>
    <w:rsid w:val="00056BF9"/>
    <w:rsid w:val="00056C98"/>
    <w:rsid w:val="00056D00"/>
    <w:rsid w:val="00056D03"/>
    <w:rsid w:val="00056DA6"/>
    <w:rsid w:val="00056DFA"/>
    <w:rsid w:val="00056E01"/>
    <w:rsid w:val="00056E52"/>
    <w:rsid w:val="00056EC6"/>
    <w:rsid w:val="00056EEA"/>
    <w:rsid w:val="00056FFC"/>
    <w:rsid w:val="00057022"/>
    <w:rsid w:val="0005707E"/>
    <w:rsid w:val="00057082"/>
    <w:rsid w:val="0005708F"/>
    <w:rsid w:val="000570B6"/>
    <w:rsid w:val="00057112"/>
    <w:rsid w:val="00057142"/>
    <w:rsid w:val="00057190"/>
    <w:rsid w:val="0005720C"/>
    <w:rsid w:val="0005720F"/>
    <w:rsid w:val="000572E9"/>
    <w:rsid w:val="0005731B"/>
    <w:rsid w:val="0005732F"/>
    <w:rsid w:val="000573C5"/>
    <w:rsid w:val="000573E0"/>
    <w:rsid w:val="0005741E"/>
    <w:rsid w:val="00057424"/>
    <w:rsid w:val="000574A4"/>
    <w:rsid w:val="000574E9"/>
    <w:rsid w:val="0005753E"/>
    <w:rsid w:val="000575C2"/>
    <w:rsid w:val="00057663"/>
    <w:rsid w:val="000576A8"/>
    <w:rsid w:val="000576C1"/>
    <w:rsid w:val="000576C8"/>
    <w:rsid w:val="000576D4"/>
    <w:rsid w:val="000577DE"/>
    <w:rsid w:val="0005780A"/>
    <w:rsid w:val="00057832"/>
    <w:rsid w:val="000578E7"/>
    <w:rsid w:val="00057918"/>
    <w:rsid w:val="00057925"/>
    <w:rsid w:val="000579B1"/>
    <w:rsid w:val="000579C7"/>
    <w:rsid w:val="000579D2"/>
    <w:rsid w:val="000579DB"/>
    <w:rsid w:val="00057A24"/>
    <w:rsid w:val="00057A72"/>
    <w:rsid w:val="00057A97"/>
    <w:rsid w:val="00057AFF"/>
    <w:rsid w:val="00057B3D"/>
    <w:rsid w:val="00057B86"/>
    <w:rsid w:val="00057BB2"/>
    <w:rsid w:val="00057C20"/>
    <w:rsid w:val="00057C66"/>
    <w:rsid w:val="00057CB7"/>
    <w:rsid w:val="00057D9B"/>
    <w:rsid w:val="00057E42"/>
    <w:rsid w:val="00057EAD"/>
    <w:rsid w:val="00057F2D"/>
    <w:rsid w:val="00057F5E"/>
    <w:rsid w:val="00057F5F"/>
    <w:rsid w:val="00057FB4"/>
    <w:rsid w:val="00057FBA"/>
    <w:rsid w:val="00060087"/>
    <w:rsid w:val="000600E2"/>
    <w:rsid w:val="0006013A"/>
    <w:rsid w:val="00060281"/>
    <w:rsid w:val="000602CA"/>
    <w:rsid w:val="00060355"/>
    <w:rsid w:val="00060555"/>
    <w:rsid w:val="00060573"/>
    <w:rsid w:val="0006061F"/>
    <w:rsid w:val="00060720"/>
    <w:rsid w:val="00060750"/>
    <w:rsid w:val="00060764"/>
    <w:rsid w:val="00060787"/>
    <w:rsid w:val="000607B7"/>
    <w:rsid w:val="000607CA"/>
    <w:rsid w:val="00060849"/>
    <w:rsid w:val="00060858"/>
    <w:rsid w:val="0006086A"/>
    <w:rsid w:val="000608BF"/>
    <w:rsid w:val="000608E9"/>
    <w:rsid w:val="0006098C"/>
    <w:rsid w:val="000609A3"/>
    <w:rsid w:val="000609BF"/>
    <w:rsid w:val="000609CA"/>
    <w:rsid w:val="000609DB"/>
    <w:rsid w:val="000609FD"/>
    <w:rsid w:val="00060A6A"/>
    <w:rsid w:val="00060ABD"/>
    <w:rsid w:val="00060AD3"/>
    <w:rsid w:val="00060AF4"/>
    <w:rsid w:val="00060B94"/>
    <w:rsid w:val="00060BAC"/>
    <w:rsid w:val="00060BEF"/>
    <w:rsid w:val="00060BF1"/>
    <w:rsid w:val="00060C2A"/>
    <w:rsid w:val="00060C2B"/>
    <w:rsid w:val="00060D2F"/>
    <w:rsid w:val="00060D55"/>
    <w:rsid w:val="00060D67"/>
    <w:rsid w:val="00060D70"/>
    <w:rsid w:val="00060DE6"/>
    <w:rsid w:val="00060E0B"/>
    <w:rsid w:val="00060E20"/>
    <w:rsid w:val="00060E8B"/>
    <w:rsid w:val="00060EDD"/>
    <w:rsid w:val="00060F65"/>
    <w:rsid w:val="00060FA4"/>
    <w:rsid w:val="00060FC4"/>
    <w:rsid w:val="00060FD4"/>
    <w:rsid w:val="00061044"/>
    <w:rsid w:val="00061147"/>
    <w:rsid w:val="00061182"/>
    <w:rsid w:val="00061194"/>
    <w:rsid w:val="000611DF"/>
    <w:rsid w:val="000611F5"/>
    <w:rsid w:val="000611FC"/>
    <w:rsid w:val="000611FE"/>
    <w:rsid w:val="00061202"/>
    <w:rsid w:val="00061234"/>
    <w:rsid w:val="0006127F"/>
    <w:rsid w:val="0006129A"/>
    <w:rsid w:val="000612AE"/>
    <w:rsid w:val="000612C2"/>
    <w:rsid w:val="000612DC"/>
    <w:rsid w:val="000612EE"/>
    <w:rsid w:val="000613BF"/>
    <w:rsid w:val="000614C2"/>
    <w:rsid w:val="00061537"/>
    <w:rsid w:val="0006157F"/>
    <w:rsid w:val="00061591"/>
    <w:rsid w:val="00061598"/>
    <w:rsid w:val="000615BD"/>
    <w:rsid w:val="00061621"/>
    <w:rsid w:val="00061663"/>
    <w:rsid w:val="0006169D"/>
    <w:rsid w:val="000616B9"/>
    <w:rsid w:val="00061710"/>
    <w:rsid w:val="00061743"/>
    <w:rsid w:val="0006179C"/>
    <w:rsid w:val="000617AB"/>
    <w:rsid w:val="000617CB"/>
    <w:rsid w:val="00061815"/>
    <w:rsid w:val="000618BB"/>
    <w:rsid w:val="000619C3"/>
    <w:rsid w:val="00061A39"/>
    <w:rsid w:val="00061A80"/>
    <w:rsid w:val="00061AEB"/>
    <w:rsid w:val="00061B52"/>
    <w:rsid w:val="00061B61"/>
    <w:rsid w:val="00061B67"/>
    <w:rsid w:val="00061B79"/>
    <w:rsid w:val="00061BA6"/>
    <w:rsid w:val="00061BAE"/>
    <w:rsid w:val="00061BC3"/>
    <w:rsid w:val="00061C1F"/>
    <w:rsid w:val="00061C2B"/>
    <w:rsid w:val="00061C5B"/>
    <w:rsid w:val="00061C66"/>
    <w:rsid w:val="00061C67"/>
    <w:rsid w:val="00061C8E"/>
    <w:rsid w:val="00061CA0"/>
    <w:rsid w:val="00061D49"/>
    <w:rsid w:val="00061D56"/>
    <w:rsid w:val="00061E0F"/>
    <w:rsid w:val="00061EC3"/>
    <w:rsid w:val="00061ED5"/>
    <w:rsid w:val="00061EE2"/>
    <w:rsid w:val="00061FA7"/>
    <w:rsid w:val="00061FE8"/>
    <w:rsid w:val="0006208E"/>
    <w:rsid w:val="000620D0"/>
    <w:rsid w:val="000620D9"/>
    <w:rsid w:val="0006211A"/>
    <w:rsid w:val="0006220E"/>
    <w:rsid w:val="00062221"/>
    <w:rsid w:val="00062292"/>
    <w:rsid w:val="000622A2"/>
    <w:rsid w:val="000622A9"/>
    <w:rsid w:val="000622D4"/>
    <w:rsid w:val="00062359"/>
    <w:rsid w:val="0006237E"/>
    <w:rsid w:val="0006245A"/>
    <w:rsid w:val="0006248E"/>
    <w:rsid w:val="00062546"/>
    <w:rsid w:val="000625C1"/>
    <w:rsid w:val="000625CA"/>
    <w:rsid w:val="000625DD"/>
    <w:rsid w:val="00062600"/>
    <w:rsid w:val="000626A0"/>
    <w:rsid w:val="000626B0"/>
    <w:rsid w:val="00062726"/>
    <w:rsid w:val="00062733"/>
    <w:rsid w:val="00062735"/>
    <w:rsid w:val="00062752"/>
    <w:rsid w:val="00062812"/>
    <w:rsid w:val="0006285E"/>
    <w:rsid w:val="000628DB"/>
    <w:rsid w:val="000629B2"/>
    <w:rsid w:val="00062A06"/>
    <w:rsid w:val="00062A1C"/>
    <w:rsid w:val="00062B3E"/>
    <w:rsid w:val="00062B5B"/>
    <w:rsid w:val="00062B62"/>
    <w:rsid w:val="00062CEB"/>
    <w:rsid w:val="00062CF7"/>
    <w:rsid w:val="00062DE0"/>
    <w:rsid w:val="00062E84"/>
    <w:rsid w:val="00062E8A"/>
    <w:rsid w:val="00062EE0"/>
    <w:rsid w:val="00062EE3"/>
    <w:rsid w:val="00062EF0"/>
    <w:rsid w:val="00062F34"/>
    <w:rsid w:val="00062F83"/>
    <w:rsid w:val="00062F89"/>
    <w:rsid w:val="00062FB2"/>
    <w:rsid w:val="00062FD6"/>
    <w:rsid w:val="00063011"/>
    <w:rsid w:val="000630C8"/>
    <w:rsid w:val="000630CB"/>
    <w:rsid w:val="000630DC"/>
    <w:rsid w:val="0006324B"/>
    <w:rsid w:val="00063250"/>
    <w:rsid w:val="00063264"/>
    <w:rsid w:val="00063296"/>
    <w:rsid w:val="000632BA"/>
    <w:rsid w:val="00063304"/>
    <w:rsid w:val="000633CB"/>
    <w:rsid w:val="00063493"/>
    <w:rsid w:val="00063563"/>
    <w:rsid w:val="00063566"/>
    <w:rsid w:val="00063569"/>
    <w:rsid w:val="0006356B"/>
    <w:rsid w:val="00063619"/>
    <w:rsid w:val="00063689"/>
    <w:rsid w:val="0006372F"/>
    <w:rsid w:val="0006385F"/>
    <w:rsid w:val="00063932"/>
    <w:rsid w:val="0006393E"/>
    <w:rsid w:val="000639CD"/>
    <w:rsid w:val="000639F0"/>
    <w:rsid w:val="00063A1C"/>
    <w:rsid w:val="00063B35"/>
    <w:rsid w:val="00063B3B"/>
    <w:rsid w:val="00063B3F"/>
    <w:rsid w:val="00063C2C"/>
    <w:rsid w:val="00063C40"/>
    <w:rsid w:val="00063CA8"/>
    <w:rsid w:val="00063CC2"/>
    <w:rsid w:val="00063D49"/>
    <w:rsid w:val="00063DA3"/>
    <w:rsid w:val="00063E07"/>
    <w:rsid w:val="00063E2A"/>
    <w:rsid w:val="00063E57"/>
    <w:rsid w:val="00063EC5"/>
    <w:rsid w:val="00063EF8"/>
    <w:rsid w:val="00063F0C"/>
    <w:rsid w:val="00063F43"/>
    <w:rsid w:val="00063F6A"/>
    <w:rsid w:val="00063FA2"/>
    <w:rsid w:val="00064050"/>
    <w:rsid w:val="000640A8"/>
    <w:rsid w:val="00064243"/>
    <w:rsid w:val="00064249"/>
    <w:rsid w:val="0006425D"/>
    <w:rsid w:val="000642C4"/>
    <w:rsid w:val="000642E2"/>
    <w:rsid w:val="00064357"/>
    <w:rsid w:val="00064376"/>
    <w:rsid w:val="000644AE"/>
    <w:rsid w:val="0006455E"/>
    <w:rsid w:val="00064644"/>
    <w:rsid w:val="0006465B"/>
    <w:rsid w:val="000646C5"/>
    <w:rsid w:val="00064735"/>
    <w:rsid w:val="0006478C"/>
    <w:rsid w:val="00064839"/>
    <w:rsid w:val="00064941"/>
    <w:rsid w:val="00064973"/>
    <w:rsid w:val="0006497E"/>
    <w:rsid w:val="000649E5"/>
    <w:rsid w:val="00064A2B"/>
    <w:rsid w:val="00064A77"/>
    <w:rsid w:val="00064B1B"/>
    <w:rsid w:val="00064BCF"/>
    <w:rsid w:val="00064BD1"/>
    <w:rsid w:val="00064BED"/>
    <w:rsid w:val="00064C12"/>
    <w:rsid w:val="00064C2D"/>
    <w:rsid w:val="00064C4C"/>
    <w:rsid w:val="00064C5E"/>
    <w:rsid w:val="00064D11"/>
    <w:rsid w:val="00064D21"/>
    <w:rsid w:val="00064D92"/>
    <w:rsid w:val="00064DD9"/>
    <w:rsid w:val="00064DFD"/>
    <w:rsid w:val="00064E43"/>
    <w:rsid w:val="00064E8E"/>
    <w:rsid w:val="00064EC2"/>
    <w:rsid w:val="00064F1D"/>
    <w:rsid w:val="00064F51"/>
    <w:rsid w:val="00064F5E"/>
    <w:rsid w:val="00064FE8"/>
    <w:rsid w:val="0006500D"/>
    <w:rsid w:val="000650FA"/>
    <w:rsid w:val="00065108"/>
    <w:rsid w:val="000651A7"/>
    <w:rsid w:val="000651C5"/>
    <w:rsid w:val="000651D2"/>
    <w:rsid w:val="00065247"/>
    <w:rsid w:val="00065310"/>
    <w:rsid w:val="00065356"/>
    <w:rsid w:val="00065470"/>
    <w:rsid w:val="0006547F"/>
    <w:rsid w:val="0006550E"/>
    <w:rsid w:val="00065585"/>
    <w:rsid w:val="000655BC"/>
    <w:rsid w:val="00065845"/>
    <w:rsid w:val="00065923"/>
    <w:rsid w:val="0006597A"/>
    <w:rsid w:val="000659E0"/>
    <w:rsid w:val="00065A4D"/>
    <w:rsid w:val="00065A75"/>
    <w:rsid w:val="00065A8A"/>
    <w:rsid w:val="00065A92"/>
    <w:rsid w:val="00065AD2"/>
    <w:rsid w:val="00065B05"/>
    <w:rsid w:val="00065BA9"/>
    <w:rsid w:val="00065BBF"/>
    <w:rsid w:val="00065BF7"/>
    <w:rsid w:val="00065C2E"/>
    <w:rsid w:val="00065C32"/>
    <w:rsid w:val="00065C94"/>
    <w:rsid w:val="00065CCB"/>
    <w:rsid w:val="00065CF3"/>
    <w:rsid w:val="00065D23"/>
    <w:rsid w:val="00065D50"/>
    <w:rsid w:val="00065D5D"/>
    <w:rsid w:val="00065D6B"/>
    <w:rsid w:val="00065D91"/>
    <w:rsid w:val="00065DA7"/>
    <w:rsid w:val="00065ED7"/>
    <w:rsid w:val="00065F7B"/>
    <w:rsid w:val="00065FAD"/>
    <w:rsid w:val="00065FEB"/>
    <w:rsid w:val="000661D8"/>
    <w:rsid w:val="000661F6"/>
    <w:rsid w:val="0006622D"/>
    <w:rsid w:val="000662BD"/>
    <w:rsid w:val="000662C5"/>
    <w:rsid w:val="000662F8"/>
    <w:rsid w:val="000663A5"/>
    <w:rsid w:val="00066420"/>
    <w:rsid w:val="00066429"/>
    <w:rsid w:val="00066437"/>
    <w:rsid w:val="00066519"/>
    <w:rsid w:val="000665A8"/>
    <w:rsid w:val="0006662C"/>
    <w:rsid w:val="0006666D"/>
    <w:rsid w:val="000666A8"/>
    <w:rsid w:val="0006670B"/>
    <w:rsid w:val="0006674C"/>
    <w:rsid w:val="0006676B"/>
    <w:rsid w:val="00066782"/>
    <w:rsid w:val="00066820"/>
    <w:rsid w:val="0006688D"/>
    <w:rsid w:val="00066942"/>
    <w:rsid w:val="00066946"/>
    <w:rsid w:val="00066996"/>
    <w:rsid w:val="000669BF"/>
    <w:rsid w:val="000669EA"/>
    <w:rsid w:val="00066A19"/>
    <w:rsid w:val="00066A81"/>
    <w:rsid w:val="00066AD9"/>
    <w:rsid w:val="00066AE2"/>
    <w:rsid w:val="00066BD7"/>
    <w:rsid w:val="00066C16"/>
    <w:rsid w:val="00066C96"/>
    <w:rsid w:val="00066C9C"/>
    <w:rsid w:val="00066D1E"/>
    <w:rsid w:val="00066D41"/>
    <w:rsid w:val="00066D76"/>
    <w:rsid w:val="00066D9E"/>
    <w:rsid w:val="00066DEA"/>
    <w:rsid w:val="00066DEE"/>
    <w:rsid w:val="00066E3F"/>
    <w:rsid w:val="00066ECC"/>
    <w:rsid w:val="00066EE3"/>
    <w:rsid w:val="00066F11"/>
    <w:rsid w:val="00066F24"/>
    <w:rsid w:val="00066F27"/>
    <w:rsid w:val="00066F76"/>
    <w:rsid w:val="00067004"/>
    <w:rsid w:val="00067072"/>
    <w:rsid w:val="00067135"/>
    <w:rsid w:val="000671BF"/>
    <w:rsid w:val="0006724C"/>
    <w:rsid w:val="0006725B"/>
    <w:rsid w:val="0006729D"/>
    <w:rsid w:val="000672D6"/>
    <w:rsid w:val="00067319"/>
    <w:rsid w:val="0006739B"/>
    <w:rsid w:val="000673D5"/>
    <w:rsid w:val="00067494"/>
    <w:rsid w:val="000674A5"/>
    <w:rsid w:val="000674EE"/>
    <w:rsid w:val="000674FF"/>
    <w:rsid w:val="0006751A"/>
    <w:rsid w:val="0006756F"/>
    <w:rsid w:val="000675A4"/>
    <w:rsid w:val="000675E4"/>
    <w:rsid w:val="000676B0"/>
    <w:rsid w:val="000676CB"/>
    <w:rsid w:val="000676FC"/>
    <w:rsid w:val="0006775D"/>
    <w:rsid w:val="0006778A"/>
    <w:rsid w:val="000677CF"/>
    <w:rsid w:val="0006785B"/>
    <w:rsid w:val="000678DD"/>
    <w:rsid w:val="0006790C"/>
    <w:rsid w:val="00067925"/>
    <w:rsid w:val="00067981"/>
    <w:rsid w:val="00067A53"/>
    <w:rsid w:val="00067B37"/>
    <w:rsid w:val="00067B3C"/>
    <w:rsid w:val="00067B52"/>
    <w:rsid w:val="00067B7D"/>
    <w:rsid w:val="00067B97"/>
    <w:rsid w:val="00067BB0"/>
    <w:rsid w:val="00067BBA"/>
    <w:rsid w:val="00067BD5"/>
    <w:rsid w:val="00067C1C"/>
    <w:rsid w:val="00067C48"/>
    <w:rsid w:val="00067C75"/>
    <w:rsid w:val="00067C7A"/>
    <w:rsid w:val="00067C9D"/>
    <w:rsid w:val="00067D1A"/>
    <w:rsid w:val="00067D89"/>
    <w:rsid w:val="00067D95"/>
    <w:rsid w:val="00067E0B"/>
    <w:rsid w:val="00067E61"/>
    <w:rsid w:val="00067E64"/>
    <w:rsid w:val="00067EB2"/>
    <w:rsid w:val="00067F2E"/>
    <w:rsid w:val="00067F6D"/>
    <w:rsid w:val="00067FC2"/>
    <w:rsid w:val="0007003F"/>
    <w:rsid w:val="0007007A"/>
    <w:rsid w:val="000700A5"/>
    <w:rsid w:val="000700D6"/>
    <w:rsid w:val="00070124"/>
    <w:rsid w:val="00070154"/>
    <w:rsid w:val="00070178"/>
    <w:rsid w:val="000701A0"/>
    <w:rsid w:val="000701AE"/>
    <w:rsid w:val="00070281"/>
    <w:rsid w:val="000702A5"/>
    <w:rsid w:val="0007031C"/>
    <w:rsid w:val="00070381"/>
    <w:rsid w:val="000703C8"/>
    <w:rsid w:val="000703CD"/>
    <w:rsid w:val="0007040A"/>
    <w:rsid w:val="00070422"/>
    <w:rsid w:val="00070459"/>
    <w:rsid w:val="0007045D"/>
    <w:rsid w:val="00070475"/>
    <w:rsid w:val="000704D2"/>
    <w:rsid w:val="000704E2"/>
    <w:rsid w:val="0007052C"/>
    <w:rsid w:val="00070586"/>
    <w:rsid w:val="000706AD"/>
    <w:rsid w:val="000706F6"/>
    <w:rsid w:val="0007073A"/>
    <w:rsid w:val="0007074B"/>
    <w:rsid w:val="00070772"/>
    <w:rsid w:val="000708C6"/>
    <w:rsid w:val="000708D4"/>
    <w:rsid w:val="00070905"/>
    <w:rsid w:val="0007091C"/>
    <w:rsid w:val="0007093E"/>
    <w:rsid w:val="00070941"/>
    <w:rsid w:val="000709C8"/>
    <w:rsid w:val="000709DC"/>
    <w:rsid w:val="00070A35"/>
    <w:rsid w:val="00070B9C"/>
    <w:rsid w:val="00070C8E"/>
    <w:rsid w:val="00070D38"/>
    <w:rsid w:val="00070D46"/>
    <w:rsid w:val="00070D4A"/>
    <w:rsid w:val="00070D8C"/>
    <w:rsid w:val="00070E23"/>
    <w:rsid w:val="00070E6A"/>
    <w:rsid w:val="00070F03"/>
    <w:rsid w:val="00070F07"/>
    <w:rsid w:val="00070FBC"/>
    <w:rsid w:val="00070FF1"/>
    <w:rsid w:val="00070FF4"/>
    <w:rsid w:val="00071059"/>
    <w:rsid w:val="000710C8"/>
    <w:rsid w:val="000710E8"/>
    <w:rsid w:val="0007111F"/>
    <w:rsid w:val="00071175"/>
    <w:rsid w:val="0007117B"/>
    <w:rsid w:val="000711AE"/>
    <w:rsid w:val="000711B1"/>
    <w:rsid w:val="000711C7"/>
    <w:rsid w:val="000711D9"/>
    <w:rsid w:val="00071203"/>
    <w:rsid w:val="00071282"/>
    <w:rsid w:val="000712A5"/>
    <w:rsid w:val="000712EF"/>
    <w:rsid w:val="0007132A"/>
    <w:rsid w:val="00071361"/>
    <w:rsid w:val="00071384"/>
    <w:rsid w:val="00071493"/>
    <w:rsid w:val="0007155B"/>
    <w:rsid w:val="0007156C"/>
    <w:rsid w:val="000716C5"/>
    <w:rsid w:val="00071700"/>
    <w:rsid w:val="00071708"/>
    <w:rsid w:val="0007176F"/>
    <w:rsid w:val="000717AA"/>
    <w:rsid w:val="000717D1"/>
    <w:rsid w:val="0007187E"/>
    <w:rsid w:val="0007190D"/>
    <w:rsid w:val="00071982"/>
    <w:rsid w:val="00071A0D"/>
    <w:rsid w:val="00071A1F"/>
    <w:rsid w:val="00071A7C"/>
    <w:rsid w:val="00071AAA"/>
    <w:rsid w:val="00071C7F"/>
    <w:rsid w:val="00071CA8"/>
    <w:rsid w:val="00071CDC"/>
    <w:rsid w:val="00071CE3"/>
    <w:rsid w:val="00071D4B"/>
    <w:rsid w:val="00071D4D"/>
    <w:rsid w:val="00071D71"/>
    <w:rsid w:val="00071D78"/>
    <w:rsid w:val="00071D7A"/>
    <w:rsid w:val="00071D86"/>
    <w:rsid w:val="00071D9C"/>
    <w:rsid w:val="00071DCE"/>
    <w:rsid w:val="00071E26"/>
    <w:rsid w:val="00071E31"/>
    <w:rsid w:val="00071E39"/>
    <w:rsid w:val="00071E7A"/>
    <w:rsid w:val="00071E96"/>
    <w:rsid w:val="00071F8B"/>
    <w:rsid w:val="00071FC3"/>
    <w:rsid w:val="00071FF4"/>
    <w:rsid w:val="00071FF8"/>
    <w:rsid w:val="00072024"/>
    <w:rsid w:val="00072088"/>
    <w:rsid w:val="000720AF"/>
    <w:rsid w:val="000720B5"/>
    <w:rsid w:val="000720C5"/>
    <w:rsid w:val="000720EB"/>
    <w:rsid w:val="00072120"/>
    <w:rsid w:val="000721EE"/>
    <w:rsid w:val="0007232D"/>
    <w:rsid w:val="000723A0"/>
    <w:rsid w:val="000723AF"/>
    <w:rsid w:val="000723E6"/>
    <w:rsid w:val="000723FE"/>
    <w:rsid w:val="00072505"/>
    <w:rsid w:val="00072591"/>
    <w:rsid w:val="000725D3"/>
    <w:rsid w:val="0007265E"/>
    <w:rsid w:val="0007266E"/>
    <w:rsid w:val="000726D2"/>
    <w:rsid w:val="00072724"/>
    <w:rsid w:val="0007276D"/>
    <w:rsid w:val="0007278C"/>
    <w:rsid w:val="0007279F"/>
    <w:rsid w:val="00072831"/>
    <w:rsid w:val="0007286F"/>
    <w:rsid w:val="0007289B"/>
    <w:rsid w:val="000728CE"/>
    <w:rsid w:val="0007297E"/>
    <w:rsid w:val="000729D9"/>
    <w:rsid w:val="000729EA"/>
    <w:rsid w:val="00072A06"/>
    <w:rsid w:val="00072A22"/>
    <w:rsid w:val="00072A4C"/>
    <w:rsid w:val="00072A57"/>
    <w:rsid w:val="00072ADA"/>
    <w:rsid w:val="00072AFB"/>
    <w:rsid w:val="00072C0A"/>
    <w:rsid w:val="00072C33"/>
    <w:rsid w:val="00072C66"/>
    <w:rsid w:val="00072CC8"/>
    <w:rsid w:val="00072DBB"/>
    <w:rsid w:val="00072E83"/>
    <w:rsid w:val="00072FB7"/>
    <w:rsid w:val="00072FFD"/>
    <w:rsid w:val="00073033"/>
    <w:rsid w:val="0007304D"/>
    <w:rsid w:val="000730A0"/>
    <w:rsid w:val="000730DE"/>
    <w:rsid w:val="00073174"/>
    <w:rsid w:val="00073194"/>
    <w:rsid w:val="000731DD"/>
    <w:rsid w:val="00073357"/>
    <w:rsid w:val="0007337A"/>
    <w:rsid w:val="000733A5"/>
    <w:rsid w:val="000733F7"/>
    <w:rsid w:val="0007342F"/>
    <w:rsid w:val="0007356F"/>
    <w:rsid w:val="000735C7"/>
    <w:rsid w:val="00073605"/>
    <w:rsid w:val="00073620"/>
    <w:rsid w:val="0007362C"/>
    <w:rsid w:val="00073656"/>
    <w:rsid w:val="00073728"/>
    <w:rsid w:val="0007373E"/>
    <w:rsid w:val="000737E8"/>
    <w:rsid w:val="000738F7"/>
    <w:rsid w:val="000739E5"/>
    <w:rsid w:val="00073A2F"/>
    <w:rsid w:val="00073A84"/>
    <w:rsid w:val="00073AA1"/>
    <w:rsid w:val="00073AC9"/>
    <w:rsid w:val="00073BBD"/>
    <w:rsid w:val="00073C2E"/>
    <w:rsid w:val="00073CC9"/>
    <w:rsid w:val="00073CE7"/>
    <w:rsid w:val="00073CEB"/>
    <w:rsid w:val="00073D02"/>
    <w:rsid w:val="00073D63"/>
    <w:rsid w:val="00073DD0"/>
    <w:rsid w:val="00073DFC"/>
    <w:rsid w:val="00073E11"/>
    <w:rsid w:val="00073E31"/>
    <w:rsid w:val="00073E39"/>
    <w:rsid w:val="00073F87"/>
    <w:rsid w:val="00073FB1"/>
    <w:rsid w:val="00073FDD"/>
    <w:rsid w:val="0007402E"/>
    <w:rsid w:val="00074058"/>
    <w:rsid w:val="0007405B"/>
    <w:rsid w:val="000740D3"/>
    <w:rsid w:val="00074136"/>
    <w:rsid w:val="00074193"/>
    <w:rsid w:val="000741C0"/>
    <w:rsid w:val="000741D1"/>
    <w:rsid w:val="0007423B"/>
    <w:rsid w:val="000742C2"/>
    <w:rsid w:val="000742D0"/>
    <w:rsid w:val="000743F2"/>
    <w:rsid w:val="00074441"/>
    <w:rsid w:val="0007446E"/>
    <w:rsid w:val="000744BC"/>
    <w:rsid w:val="000745A6"/>
    <w:rsid w:val="000745BE"/>
    <w:rsid w:val="000745CE"/>
    <w:rsid w:val="000745FD"/>
    <w:rsid w:val="00074619"/>
    <w:rsid w:val="0007464C"/>
    <w:rsid w:val="00074661"/>
    <w:rsid w:val="00074675"/>
    <w:rsid w:val="00074684"/>
    <w:rsid w:val="000746A4"/>
    <w:rsid w:val="000746B8"/>
    <w:rsid w:val="000746B9"/>
    <w:rsid w:val="000746CF"/>
    <w:rsid w:val="000746F5"/>
    <w:rsid w:val="00074703"/>
    <w:rsid w:val="000747C7"/>
    <w:rsid w:val="00074809"/>
    <w:rsid w:val="000748BE"/>
    <w:rsid w:val="0007497A"/>
    <w:rsid w:val="00074A74"/>
    <w:rsid w:val="00074A76"/>
    <w:rsid w:val="00074AF4"/>
    <w:rsid w:val="00074B0E"/>
    <w:rsid w:val="00074B6C"/>
    <w:rsid w:val="00074B79"/>
    <w:rsid w:val="00074BBB"/>
    <w:rsid w:val="00074BF3"/>
    <w:rsid w:val="00074C00"/>
    <w:rsid w:val="00074C55"/>
    <w:rsid w:val="00074C6C"/>
    <w:rsid w:val="00074CE7"/>
    <w:rsid w:val="00074D2B"/>
    <w:rsid w:val="00074D76"/>
    <w:rsid w:val="00074DC9"/>
    <w:rsid w:val="00074DD1"/>
    <w:rsid w:val="00074DE3"/>
    <w:rsid w:val="00074E1E"/>
    <w:rsid w:val="00074F5F"/>
    <w:rsid w:val="00074F70"/>
    <w:rsid w:val="00074FA6"/>
    <w:rsid w:val="00074FA8"/>
    <w:rsid w:val="00074FE0"/>
    <w:rsid w:val="00075012"/>
    <w:rsid w:val="00075040"/>
    <w:rsid w:val="00075046"/>
    <w:rsid w:val="0007505F"/>
    <w:rsid w:val="00075065"/>
    <w:rsid w:val="00075095"/>
    <w:rsid w:val="000750AB"/>
    <w:rsid w:val="000750F1"/>
    <w:rsid w:val="00075119"/>
    <w:rsid w:val="00075137"/>
    <w:rsid w:val="00075161"/>
    <w:rsid w:val="00075179"/>
    <w:rsid w:val="0007518B"/>
    <w:rsid w:val="0007519A"/>
    <w:rsid w:val="000751F8"/>
    <w:rsid w:val="00075218"/>
    <w:rsid w:val="00075232"/>
    <w:rsid w:val="0007526C"/>
    <w:rsid w:val="0007528B"/>
    <w:rsid w:val="000752DE"/>
    <w:rsid w:val="00075314"/>
    <w:rsid w:val="0007533F"/>
    <w:rsid w:val="00075382"/>
    <w:rsid w:val="000753D2"/>
    <w:rsid w:val="0007541C"/>
    <w:rsid w:val="00075436"/>
    <w:rsid w:val="00075472"/>
    <w:rsid w:val="0007548D"/>
    <w:rsid w:val="00075668"/>
    <w:rsid w:val="000756FB"/>
    <w:rsid w:val="00075723"/>
    <w:rsid w:val="00075797"/>
    <w:rsid w:val="000757DA"/>
    <w:rsid w:val="0007588C"/>
    <w:rsid w:val="0007593C"/>
    <w:rsid w:val="00075986"/>
    <w:rsid w:val="000759BD"/>
    <w:rsid w:val="00075AB6"/>
    <w:rsid w:val="00075AE1"/>
    <w:rsid w:val="00075B2E"/>
    <w:rsid w:val="00075B5F"/>
    <w:rsid w:val="00075BBA"/>
    <w:rsid w:val="00075C08"/>
    <w:rsid w:val="00075C22"/>
    <w:rsid w:val="00075C24"/>
    <w:rsid w:val="00075C76"/>
    <w:rsid w:val="00075E8B"/>
    <w:rsid w:val="00075ECD"/>
    <w:rsid w:val="00075EE8"/>
    <w:rsid w:val="00075EF7"/>
    <w:rsid w:val="00075F2F"/>
    <w:rsid w:val="00075F4D"/>
    <w:rsid w:val="00075F50"/>
    <w:rsid w:val="00075FA9"/>
    <w:rsid w:val="00075FB8"/>
    <w:rsid w:val="00076075"/>
    <w:rsid w:val="0007609F"/>
    <w:rsid w:val="000760BF"/>
    <w:rsid w:val="00076202"/>
    <w:rsid w:val="0007624B"/>
    <w:rsid w:val="0007628C"/>
    <w:rsid w:val="000762A7"/>
    <w:rsid w:val="0007631E"/>
    <w:rsid w:val="0007638A"/>
    <w:rsid w:val="0007638D"/>
    <w:rsid w:val="0007648D"/>
    <w:rsid w:val="00076551"/>
    <w:rsid w:val="00076593"/>
    <w:rsid w:val="00076650"/>
    <w:rsid w:val="000768AB"/>
    <w:rsid w:val="000768C7"/>
    <w:rsid w:val="000768FF"/>
    <w:rsid w:val="0007691A"/>
    <w:rsid w:val="00076932"/>
    <w:rsid w:val="00076992"/>
    <w:rsid w:val="00076994"/>
    <w:rsid w:val="000769D2"/>
    <w:rsid w:val="000769F2"/>
    <w:rsid w:val="00076A22"/>
    <w:rsid w:val="00076A2A"/>
    <w:rsid w:val="00076A4F"/>
    <w:rsid w:val="00076A99"/>
    <w:rsid w:val="00076B37"/>
    <w:rsid w:val="00076B4F"/>
    <w:rsid w:val="00076B7F"/>
    <w:rsid w:val="00076BED"/>
    <w:rsid w:val="00076C14"/>
    <w:rsid w:val="00076CDA"/>
    <w:rsid w:val="00076CE3"/>
    <w:rsid w:val="00076E62"/>
    <w:rsid w:val="00076E8A"/>
    <w:rsid w:val="00076F6F"/>
    <w:rsid w:val="00076FF6"/>
    <w:rsid w:val="00077044"/>
    <w:rsid w:val="00077063"/>
    <w:rsid w:val="00077103"/>
    <w:rsid w:val="00077129"/>
    <w:rsid w:val="00077162"/>
    <w:rsid w:val="000771D0"/>
    <w:rsid w:val="000771FC"/>
    <w:rsid w:val="0007739F"/>
    <w:rsid w:val="0007747E"/>
    <w:rsid w:val="00077493"/>
    <w:rsid w:val="000774AB"/>
    <w:rsid w:val="000774E3"/>
    <w:rsid w:val="000774E5"/>
    <w:rsid w:val="0007755C"/>
    <w:rsid w:val="00077632"/>
    <w:rsid w:val="0007769A"/>
    <w:rsid w:val="000776C7"/>
    <w:rsid w:val="000777AE"/>
    <w:rsid w:val="000777B6"/>
    <w:rsid w:val="000777E0"/>
    <w:rsid w:val="000777EA"/>
    <w:rsid w:val="000777F6"/>
    <w:rsid w:val="000777F8"/>
    <w:rsid w:val="00077890"/>
    <w:rsid w:val="000778C9"/>
    <w:rsid w:val="00077939"/>
    <w:rsid w:val="00077969"/>
    <w:rsid w:val="00077983"/>
    <w:rsid w:val="000779E5"/>
    <w:rsid w:val="00077A50"/>
    <w:rsid w:val="00077ADE"/>
    <w:rsid w:val="00077B0F"/>
    <w:rsid w:val="00077B7B"/>
    <w:rsid w:val="00077B80"/>
    <w:rsid w:val="00077BAF"/>
    <w:rsid w:val="00077BBD"/>
    <w:rsid w:val="00077BC8"/>
    <w:rsid w:val="00077BFC"/>
    <w:rsid w:val="00077C43"/>
    <w:rsid w:val="00077C46"/>
    <w:rsid w:val="00077CE3"/>
    <w:rsid w:val="00077D78"/>
    <w:rsid w:val="00077D84"/>
    <w:rsid w:val="00077DE0"/>
    <w:rsid w:val="00077DE6"/>
    <w:rsid w:val="00077E02"/>
    <w:rsid w:val="00077E39"/>
    <w:rsid w:val="00077E3F"/>
    <w:rsid w:val="00077ECD"/>
    <w:rsid w:val="00077F06"/>
    <w:rsid w:val="00077F0C"/>
    <w:rsid w:val="00077F22"/>
    <w:rsid w:val="00077FD7"/>
    <w:rsid w:val="00080004"/>
    <w:rsid w:val="00080009"/>
    <w:rsid w:val="00080037"/>
    <w:rsid w:val="00080062"/>
    <w:rsid w:val="00080072"/>
    <w:rsid w:val="0008008D"/>
    <w:rsid w:val="0008008F"/>
    <w:rsid w:val="00080137"/>
    <w:rsid w:val="00080227"/>
    <w:rsid w:val="0008025C"/>
    <w:rsid w:val="000802F8"/>
    <w:rsid w:val="0008031B"/>
    <w:rsid w:val="00080321"/>
    <w:rsid w:val="00080360"/>
    <w:rsid w:val="00080371"/>
    <w:rsid w:val="000803C1"/>
    <w:rsid w:val="000803DF"/>
    <w:rsid w:val="000804E5"/>
    <w:rsid w:val="000804FC"/>
    <w:rsid w:val="00080502"/>
    <w:rsid w:val="00080503"/>
    <w:rsid w:val="00080509"/>
    <w:rsid w:val="000805A8"/>
    <w:rsid w:val="00080633"/>
    <w:rsid w:val="00080658"/>
    <w:rsid w:val="000806C1"/>
    <w:rsid w:val="000806C5"/>
    <w:rsid w:val="000806D3"/>
    <w:rsid w:val="0008076C"/>
    <w:rsid w:val="000807F2"/>
    <w:rsid w:val="00080827"/>
    <w:rsid w:val="00080949"/>
    <w:rsid w:val="00080958"/>
    <w:rsid w:val="00080970"/>
    <w:rsid w:val="00080993"/>
    <w:rsid w:val="00080998"/>
    <w:rsid w:val="00080A63"/>
    <w:rsid w:val="00080AB3"/>
    <w:rsid w:val="00080AED"/>
    <w:rsid w:val="00080BC8"/>
    <w:rsid w:val="00080C0B"/>
    <w:rsid w:val="00080C44"/>
    <w:rsid w:val="00080DBE"/>
    <w:rsid w:val="00080E06"/>
    <w:rsid w:val="00080F81"/>
    <w:rsid w:val="00080FD2"/>
    <w:rsid w:val="00081008"/>
    <w:rsid w:val="000810DF"/>
    <w:rsid w:val="000810ED"/>
    <w:rsid w:val="000810F4"/>
    <w:rsid w:val="000810F8"/>
    <w:rsid w:val="0008112A"/>
    <w:rsid w:val="00081163"/>
    <w:rsid w:val="0008119B"/>
    <w:rsid w:val="000811CD"/>
    <w:rsid w:val="00081252"/>
    <w:rsid w:val="000812D7"/>
    <w:rsid w:val="00081336"/>
    <w:rsid w:val="00081373"/>
    <w:rsid w:val="000813FF"/>
    <w:rsid w:val="00081411"/>
    <w:rsid w:val="0008141F"/>
    <w:rsid w:val="0008146E"/>
    <w:rsid w:val="0008147D"/>
    <w:rsid w:val="00081490"/>
    <w:rsid w:val="000814C1"/>
    <w:rsid w:val="000814D7"/>
    <w:rsid w:val="000814EC"/>
    <w:rsid w:val="0008152A"/>
    <w:rsid w:val="000816E7"/>
    <w:rsid w:val="000817BF"/>
    <w:rsid w:val="000817CB"/>
    <w:rsid w:val="0008187F"/>
    <w:rsid w:val="0008188C"/>
    <w:rsid w:val="000818C7"/>
    <w:rsid w:val="00081967"/>
    <w:rsid w:val="00081996"/>
    <w:rsid w:val="00081A04"/>
    <w:rsid w:val="00081A2C"/>
    <w:rsid w:val="00081AA6"/>
    <w:rsid w:val="00081AE0"/>
    <w:rsid w:val="00081AEA"/>
    <w:rsid w:val="00081AF0"/>
    <w:rsid w:val="00081B1A"/>
    <w:rsid w:val="00081B38"/>
    <w:rsid w:val="00081B5E"/>
    <w:rsid w:val="00081B6B"/>
    <w:rsid w:val="00081BA0"/>
    <w:rsid w:val="00081BF1"/>
    <w:rsid w:val="00081C2F"/>
    <w:rsid w:val="00081D3D"/>
    <w:rsid w:val="00081D9F"/>
    <w:rsid w:val="00081E15"/>
    <w:rsid w:val="00081EBF"/>
    <w:rsid w:val="00081EDC"/>
    <w:rsid w:val="00081FB9"/>
    <w:rsid w:val="00081FE3"/>
    <w:rsid w:val="0008207E"/>
    <w:rsid w:val="00082085"/>
    <w:rsid w:val="000820D8"/>
    <w:rsid w:val="00082172"/>
    <w:rsid w:val="00082231"/>
    <w:rsid w:val="00082233"/>
    <w:rsid w:val="00082276"/>
    <w:rsid w:val="00082286"/>
    <w:rsid w:val="000822A0"/>
    <w:rsid w:val="0008231E"/>
    <w:rsid w:val="00082369"/>
    <w:rsid w:val="00082374"/>
    <w:rsid w:val="0008238E"/>
    <w:rsid w:val="000823D5"/>
    <w:rsid w:val="00082518"/>
    <w:rsid w:val="00082577"/>
    <w:rsid w:val="000826BE"/>
    <w:rsid w:val="000826F1"/>
    <w:rsid w:val="000827AD"/>
    <w:rsid w:val="000827B3"/>
    <w:rsid w:val="000827DC"/>
    <w:rsid w:val="00082854"/>
    <w:rsid w:val="00082858"/>
    <w:rsid w:val="00082872"/>
    <w:rsid w:val="000828DB"/>
    <w:rsid w:val="000828DC"/>
    <w:rsid w:val="00082910"/>
    <w:rsid w:val="00082967"/>
    <w:rsid w:val="00082977"/>
    <w:rsid w:val="00082986"/>
    <w:rsid w:val="0008298E"/>
    <w:rsid w:val="000829D9"/>
    <w:rsid w:val="00082A13"/>
    <w:rsid w:val="00082A39"/>
    <w:rsid w:val="00082B15"/>
    <w:rsid w:val="00082B33"/>
    <w:rsid w:val="00082C10"/>
    <w:rsid w:val="00082CEF"/>
    <w:rsid w:val="00082D38"/>
    <w:rsid w:val="00082D70"/>
    <w:rsid w:val="00082E12"/>
    <w:rsid w:val="00082E90"/>
    <w:rsid w:val="00082F28"/>
    <w:rsid w:val="00082F5A"/>
    <w:rsid w:val="00082F60"/>
    <w:rsid w:val="00082F6B"/>
    <w:rsid w:val="00082F7D"/>
    <w:rsid w:val="00082FB7"/>
    <w:rsid w:val="00082FDD"/>
    <w:rsid w:val="00083093"/>
    <w:rsid w:val="000830B8"/>
    <w:rsid w:val="000830ED"/>
    <w:rsid w:val="000830F3"/>
    <w:rsid w:val="0008312C"/>
    <w:rsid w:val="000832D5"/>
    <w:rsid w:val="000832D8"/>
    <w:rsid w:val="00083304"/>
    <w:rsid w:val="00083371"/>
    <w:rsid w:val="00083375"/>
    <w:rsid w:val="0008337A"/>
    <w:rsid w:val="00083424"/>
    <w:rsid w:val="00083477"/>
    <w:rsid w:val="00083478"/>
    <w:rsid w:val="00083492"/>
    <w:rsid w:val="000834EB"/>
    <w:rsid w:val="00083530"/>
    <w:rsid w:val="00083564"/>
    <w:rsid w:val="00083569"/>
    <w:rsid w:val="0008360D"/>
    <w:rsid w:val="00083619"/>
    <w:rsid w:val="0008363A"/>
    <w:rsid w:val="00083699"/>
    <w:rsid w:val="000836CF"/>
    <w:rsid w:val="0008374B"/>
    <w:rsid w:val="0008376D"/>
    <w:rsid w:val="00083774"/>
    <w:rsid w:val="0008377D"/>
    <w:rsid w:val="000837C7"/>
    <w:rsid w:val="0008383D"/>
    <w:rsid w:val="0008383F"/>
    <w:rsid w:val="00083851"/>
    <w:rsid w:val="000838EB"/>
    <w:rsid w:val="00083900"/>
    <w:rsid w:val="00083936"/>
    <w:rsid w:val="00083963"/>
    <w:rsid w:val="00083966"/>
    <w:rsid w:val="000839D3"/>
    <w:rsid w:val="00083A2C"/>
    <w:rsid w:val="00083A4C"/>
    <w:rsid w:val="00083ACC"/>
    <w:rsid w:val="00083ADC"/>
    <w:rsid w:val="00083AF9"/>
    <w:rsid w:val="00083B82"/>
    <w:rsid w:val="00083BE1"/>
    <w:rsid w:val="00083BF5"/>
    <w:rsid w:val="00083C9A"/>
    <w:rsid w:val="00083CA0"/>
    <w:rsid w:val="00083CA3"/>
    <w:rsid w:val="00083CD5"/>
    <w:rsid w:val="00083D12"/>
    <w:rsid w:val="00083D23"/>
    <w:rsid w:val="00083D35"/>
    <w:rsid w:val="00083DF2"/>
    <w:rsid w:val="00083E39"/>
    <w:rsid w:val="00083E90"/>
    <w:rsid w:val="00083EB5"/>
    <w:rsid w:val="00083F41"/>
    <w:rsid w:val="00083F81"/>
    <w:rsid w:val="0008402F"/>
    <w:rsid w:val="000840CB"/>
    <w:rsid w:val="00084146"/>
    <w:rsid w:val="000841DA"/>
    <w:rsid w:val="000841F6"/>
    <w:rsid w:val="00084215"/>
    <w:rsid w:val="000842A0"/>
    <w:rsid w:val="000842B3"/>
    <w:rsid w:val="000842D4"/>
    <w:rsid w:val="00084379"/>
    <w:rsid w:val="000843AE"/>
    <w:rsid w:val="000843CF"/>
    <w:rsid w:val="000843E6"/>
    <w:rsid w:val="0008444C"/>
    <w:rsid w:val="0008446B"/>
    <w:rsid w:val="000844E0"/>
    <w:rsid w:val="00084584"/>
    <w:rsid w:val="000845E6"/>
    <w:rsid w:val="00084641"/>
    <w:rsid w:val="00084657"/>
    <w:rsid w:val="00084743"/>
    <w:rsid w:val="00084762"/>
    <w:rsid w:val="00084795"/>
    <w:rsid w:val="000847C8"/>
    <w:rsid w:val="0008481D"/>
    <w:rsid w:val="00084846"/>
    <w:rsid w:val="000848C0"/>
    <w:rsid w:val="00084901"/>
    <w:rsid w:val="0008491F"/>
    <w:rsid w:val="00084954"/>
    <w:rsid w:val="00084966"/>
    <w:rsid w:val="00084A34"/>
    <w:rsid w:val="00084A9F"/>
    <w:rsid w:val="00084B62"/>
    <w:rsid w:val="00084B6F"/>
    <w:rsid w:val="00084BDD"/>
    <w:rsid w:val="00084C10"/>
    <w:rsid w:val="00084C87"/>
    <w:rsid w:val="00084D32"/>
    <w:rsid w:val="00084D88"/>
    <w:rsid w:val="00084DDF"/>
    <w:rsid w:val="00084E1C"/>
    <w:rsid w:val="00084E3D"/>
    <w:rsid w:val="00084EDD"/>
    <w:rsid w:val="00084EEB"/>
    <w:rsid w:val="00084F2D"/>
    <w:rsid w:val="00084F7D"/>
    <w:rsid w:val="00085003"/>
    <w:rsid w:val="000850DD"/>
    <w:rsid w:val="00085106"/>
    <w:rsid w:val="0008513F"/>
    <w:rsid w:val="000851CC"/>
    <w:rsid w:val="0008521D"/>
    <w:rsid w:val="0008524B"/>
    <w:rsid w:val="00085265"/>
    <w:rsid w:val="00085273"/>
    <w:rsid w:val="00085290"/>
    <w:rsid w:val="00085308"/>
    <w:rsid w:val="0008534C"/>
    <w:rsid w:val="0008537E"/>
    <w:rsid w:val="0008539C"/>
    <w:rsid w:val="0008545B"/>
    <w:rsid w:val="000854EF"/>
    <w:rsid w:val="00085519"/>
    <w:rsid w:val="00085526"/>
    <w:rsid w:val="00085554"/>
    <w:rsid w:val="0008559E"/>
    <w:rsid w:val="000855AE"/>
    <w:rsid w:val="000855D7"/>
    <w:rsid w:val="00085668"/>
    <w:rsid w:val="00085702"/>
    <w:rsid w:val="00085716"/>
    <w:rsid w:val="00085765"/>
    <w:rsid w:val="0008576F"/>
    <w:rsid w:val="000857BB"/>
    <w:rsid w:val="000857C3"/>
    <w:rsid w:val="000857EA"/>
    <w:rsid w:val="0008591A"/>
    <w:rsid w:val="00085920"/>
    <w:rsid w:val="0008596A"/>
    <w:rsid w:val="00085A41"/>
    <w:rsid w:val="00085A52"/>
    <w:rsid w:val="00085AAC"/>
    <w:rsid w:val="00085BC5"/>
    <w:rsid w:val="00085C31"/>
    <w:rsid w:val="00085C91"/>
    <w:rsid w:val="00085CA1"/>
    <w:rsid w:val="00085D15"/>
    <w:rsid w:val="00085D2F"/>
    <w:rsid w:val="00085D38"/>
    <w:rsid w:val="00085D4D"/>
    <w:rsid w:val="00085D4F"/>
    <w:rsid w:val="00085D60"/>
    <w:rsid w:val="00085DA2"/>
    <w:rsid w:val="00085DA6"/>
    <w:rsid w:val="00085E86"/>
    <w:rsid w:val="00085EB1"/>
    <w:rsid w:val="00085EB6"/>
    <w:rsid w:val="00085F2D"/>
    <w:rsid w:val="00085F35"/>
    <w:rsid w:val="00085F63"/>
    <w:rsid w:val="00085F91"/>
    <w:rsid w:val="00085FCC"/>
    <w:rsid w:val="00085FF5"/>
    <w:rsid w:val="00085FFE"/>
    <w:rsid w:val="00086062"/>
    <w:rsid w:val="000860FB"/>
    <w:rsid w:val="0008610D"/>
    <w:rsid w:val="00086153"/>
    <w:rsid w:val="0008616F"/>
    <w:rsid w:val="000861B0"/>
    <w:rsid w:val="000861EB"/>
    <w:rsid w:val="0008620B"/>
    <w:rsid w:val="00086242"/>
    <w:rsid w:val="000862B0"/>
    <w:rsid w:val="0008637E"/>
    <w:rsid w:val="000863D4"/>
    <w:rsid w:val="000863DB"/>
    <w:rsid w:val="000863FE"/>
    <w:rsid w:val="00086404"/>
    <w:rsid w:val="00086425"/>
    <w:rsid w:val="00086442"/>
    <w:rsid w:val="00086453"/>
    <w:rsid w:val="00086503"/>
    <w:rsid w:val="0008651D"/>
    <w:rsid w:val="00086532"/>
    <w:rsid w:val="00086567"/>
    <w:rsid w:val="000865A0"/>
    <w:rsid w:val="000865E3"/>
    <w:rsid w:val="00086601"/>
    <w:rsid w:val="0008661D"/>
    <w:rsid w:val="0008662A"/>
    <w:rsid w:val="00086644"/>
    <w:rsid w:val="000866F3"/>
    <w:rsid w:val="00086709"/>
    <w:rsid w:val="00086780"/>
    <w:rsid w:val="00086783"/>
    <w:rsid w:val="000867CA"/>
    <w:rsid w:val="0008680B"/>
    <w:rsid w:val="00086819"/>
    <w:rsid w:val="000868B2"/>
    <w:rsid w:val="000868BD"/>
    <w:rsid w:val="00086938"/>
    <w:rsid w:val="000869A7"/>
    <w:rsid w:val="000869E7"/>
    <w:rsid w:val="00086A1D"/>
    <w:rsid w:val="00086A25"/>
    <w:rsid w:val="00086A4C"/>
    <w:rsid w:val="00086A9C"/>
    <w:rsid w:val="00086B50"/>
    <w:rsid w:val="00086B76"/>
    <w:rsid w:val="00086BB3"/>
    <w:rsid w:val="00086CEB"/>
    <w:rsid w:val="00086D24"/>
    <w:rsid w:val="00086D69"/>
    <w:rsid w:val="00086DA1"/>
    <w:rsid w:val="00086DAA"/>
    <w:rsid w:val="00086DF5"/>
    <w:rsid w:val="00086E75"/>
    <w:rsid w:val="00086EDD"/>
    <w:rsid w:val="00086F3B"/>
    <w:rsid w:val="00086F84"/>
    <w:rsid w:val="00086FEE"/>
    <w:rsid w:val="00087016"/>
    <w:rsid w:val="000870D2"/>
    <w:rsid w:val="000870F8"/>
    <w:rsid w:val="00087124"/>
    <w:rsid w:val="00087128"/>
    <w:rsid w:val="00087129"/>
    <w:rsid w:val="0008715B"/>
    <w:rsid w:val="00087184"/>
    <w:rsid w:val="000871EA"/>
    <w:rsid w:val="00087220"/>
    <w:rsid w:val="0008735D"/>
    <w:rsid w:val="0008742D"/>
    <w:rsid w:val="00087439"/>
    <w:rsid w:val="00087471"/>
    <w:rsid w:val="00087485"/>
    <w:rsid w:val="00087537"/>
    <w:rsid w:val="00087584"/>
    <w:rsid w:val="000875BE"/>
    <w:rsid w:val="00087622"/>
    <w:rsid w:val="0008763F"/>
    <w:rsid w:val="00087661"/>
    <w:rsid w:val="0008769D"/>
    <w:rsid w:val="000876B0"/>
    <w:rsid w:val="00087787"/>
    <w:rsid w:val="00087851"/>
    <w:rsid w:val="000878B1"/>
    <w:rsid w:val="000878D7"/>
    <w:rsid w:val="00087927"/>
    <w:rsid w:val="000879E3"/>
    <w:rsid w:val="00087A82"/>
    <w:rsid w:val="00087AD9"/>
    <w:rsid w:val="00087B5E"/>
    <w:rsid w:val="00087B64"/>
    <w:rsid w:val="00087BBC"/>
    <w:rsid w:val="00087BE3"/>
    <w:rsid w:val="00087BF6"/>
    <w:rsid w:val="00087C27"/>
    <w:rsid w:val="00087C7C"/>
    <w:rsid w:val="00087C89"/>
    <w:rsid w:val="00087CE4"/>
    <w:rsid w:val="00087D88"/>
    <w:rsid w:val="00087D95"/>
    <w:rsid w:val="00087E30"/>
    <w:rsid w:val="00087E70"/>
    <w:rsid w:val="00087EB6"/>
    <w:rsid w:val="00087EE7"/>
    <w:rsid w:val="00087F50"/>
    <w:rsid w:val="00087F7F"/>
    <w:rsid w:val="00087F87"/>
    <w:rsid w:val="00087F8A"/>
    <w:rsid w:val="0008E7F8"/>
    <w:rsid w:val="0009001A"/>
    <w:rsid w:val="0009002E"/>
    <w:rsid w:val="00090080"/>
    <w:rsid w:val="000900F7"/>
    <w:rsid w:val="00090112"/>
    <w:rsid w:val="00090155"/>
    <w:rsid w:val="000902BC"/>
    <w:rsid w:val="000902E9"/>
    <w:rsid w:val="00090323"/>
    <w:rsid w:val="0009033F"/>
    <w:rsid w:val="0009035A"/>
    <w:rsid w:val="000903EB"/>
    <w:rsid w:val="00090476"/>
    <w:rsid w:val="000904E5"/>
    <w:rsid w:val="000904F7"/>
    <w:rsid w:val="0009058D"/>
    <w:rsid w:val="000905A2"/>
    <w:rsid w:val="000905BC"/>
    <w:rsid w:val="000905D8"/>
    <w:rsid w:val="000905FD"/>
    <w:rsid w:val="00090681"/>
    <w:rsid w:val="00090752"/>
    <w:rsid w:val="000907D7"/>
    <w:rsid w:val="00090811"/>
    <w:rsid w:val="0009081F"/>
    <w:rsid w:val="00090841"/>
    <w:rsid w:val="00090890"/>
    <w:rsid w:val="0009089B"/>
    <w:rsid w:val="000909D7"/>
    <w:rsid w:val="00090A10"/>
    <w:rsid w:val="00090A54"/>
    <w:rsid w:val="00090AD1"/>
    <w:rsid w:val="00090AFE"/>
    <w:rsid w:val="00090B38"/>
    <w:rsid w:val="00090B75"/>
    <w:rsid w:val="00090B89"/>
    <w:rsid w:val="00090C01"/>
    <w:rsid w:val="00090C02"/>
    <w:rsid w:val="00090C85"/>
    <w:rsid w:val="00090C98"/>
    <w:rsid w:val="00090DA6"/>
    <w:rsid w:val="00090E66"/>
    <w:rsid w:val="00090E8D"/>
    <w:rsid w:val="00090EC3"/>
    <w:rsid w:val="00090EC9"/>
    <w:rsid w:val="00090F36"/>
    <w:rsid w:val="00090F71"/>
    <w:rsid w:val="00090F9D"/>
    <w:rsid w:val="0009102E"/>
    <w:rsid w:val="000910DE"/>
    <w:rsid w:val="00091142"/>
    <w:rsid w:val="00091143"/>
    <w:rsid w:val="00091176"/>
    <w:rsid w:val="000911D8"/>
    <w:rsid w:val="0009125A"/>
    <w:rsid w:val="000912CE"/>
    <w:rsid w:val="000913F5"/>
    <w:rsid w:val="00091402"/>
    <w:rsid w:val="000914C6"/>
    <w:rsid w:val="00091543"/>
    <w:rsid w:val="00091592"/>
    <w:rsid w:val="00091603"/>
    <w:rsid w:val="00091661"/>
    <w:rsid w:val="00091663"/>
    <w:rsid w:val="00091699"/>
    <w:rsid w:val="000916FF"/>
    <w:rsid w:val="00091744"/>
    <w:rsid w:val="00091747"/>
    <w:rsid w:val="000917FD"/>
    <w:rsid w:val="00091858"/>
    <w:rsid w:val="0009187F"/>
    <w:rsid w:val="000918CB"/>
    <w:rsid w:val="00091903"/>
    <w:rsid w:val="00091939"/>
    <w:rsid w:val="0009198E"/>
    <w:rsid w:val="00091A3A"/>
    <w:rsid w:val="00091A4B"/>
    <w:rsid w:val="00091A88"/>
    <w:rsid w:val="00091AEF"/>
    <w:rsid w:val="00091B3C"/>
    <w:rsid w:val="00091B74"/>
    <w:rsid w:val="00091BB3"/>
    <w:rsid w:val="00091C32"/>
    <w:rsid w:val="00091D0A"/>
    <w:rsid w:val="00091D88"/>
    <w:rsid w:val="00091DE2"/>
    <w:rsid w:val="00091E4F"/>
    <w:rsid w:val="00091E78"/>
    <w:rsid w:val="00091EB6"/>
    <w:rsid w:val="00091F12"/>
    <w:rsid w:val="00091F15"/>
    <w:rsid w:val="00091FFA"/>
    <w:rsid w:val="000920AB"/>
    <w:rsid w:val="000920DD"/>
    <w:rsid w:val="00092110"/>
    <w:rsid w:val="000921B8"/>
    <w:rsid w:val="000921FA"/>
    <w:rsid w:val="000921FC"/>
    <w:rsid w:val="00092266"/>
    <w:rsid w:val="00092288"/>
    <w:rsid w:val="00092346"/>
    <w:rsid w:val="00092383"/>
    <w:rsid w:val="000923BB"/>
    <w:rsid w:val="00092407"/>
    <w:rsid w:val="00092438"/>
    <w:rsid w:val="0009247C"/>
    <w:rsid w:val="000924C9"/>
    <w:rsid w:val="00092502"/>
    <w:rsid w:val="00092521"/>
    <w:rsid w:val="00092531"/>
    <w:rsid w:val="0009259F"/>
    <w:rsid w:val="000925DE"/>
    <w:rsid w:val="00092628"/>
    <w:rsid w:val="0009264C"/>
    <w:rsid w:val="0009269B"/>
    <w:rsid w:val="0009272A"/>
    <w:rsid w:val="0009272D"/>
    <w:rsid w:val="0009276D"/>
    <w:rsid w:val="0009291E"/>
    <w:rsid w:val="00092932"/>
    <w:rsid w:val="00092940"/>
    <w:rsid w:val="00092947"/>
    <w:rsid w:val="00092953"/>
    <w:rsid w:val="000929D2"/>
    <w:rsid w:val="00092A9D"/>
    <w:rsid w:val="00092AD7"/>
    <w:rsid w:val="00092ADC"/>
    <w:rsid w:val="00092AF4"/>
    <w:rsid w:val="00092B61"/>
    <w:rsid w:val="00092BBE"/>
    <w:rsid w:val="00092BE3"/>
    <w:rsid w:val="00092BFB"/>
    <w:rsid w:val="00092C60"/>
    <w:rsid w:val="00092CD6"/>
    <w:rsid w:val="00092D21"/>
    <w:rsid w:val="00092D44"/>
    <w:rsid w:val="00092D52"/>
    <w:rsid w:val="00092D75"/>
    <w:rsid w:val="00092EB3"/>
    <w:rsid w:val="00092F27"/>
    <w:rsid w:val="00092F41"/>
    <w:rsid w:val="00092F83"/>
    <w:rsid w:val="00092FED"/>
    <w:rsid w:val="00093038"/>
    <w:rsid w:val="0009304C"/>
    <w:rsid w:val="00093063"/>
    <w:rsid w:val="000930B7"/>
    <w:rsid w:val="000930D2"/>
    <w:rsid w:val="000931E5"/>
    <w:rsid w:val="000931F5"/>
    <w:rsid w:val="00093228"/>
    <w:rsid w:val="0009328D"/>
    <w:rsid w:val="000932B0"/>
    <w:rsid w:val="000932B6"/>
    <w:rsid w:val="00093335"/>
    <w:rsid w:val="00093380"/>
    <w:rsid w:val="000933AA"/>
    <w:rsid w:val="000933C9"/>
    <w:rsid w:val="00093467"/>
    <w:rsid w:val="000934E8"/>
    <w:rsid w:val="00093500"/>
    <w:rsid w:val="00093554"/>
    <w:rsid w:val="00093586"/>
    <w:rsid w:val="00093587"/>
    <w:rsid w:val="000935DC"/>
    <w:rsid w:val="00093673"/>
    <w:rsid w:val="000936AC"/>
    <w:rsid w:val="000936B3"/>
    <w:rsid w:val="000936E5"/>
    <w:rsid w:val="0009375E"/>
    <w:rsid w:val="00093763"/>
    <w:rsid w:val="000937FB"/>
    <w:rsid w:val="00093836"/>
    <w:rsid w:val="000938C1"/>
    <w:rsid w:val="000938E5"/>
    <w:rsid w:val="0009392A"/>
    <w:rsid w:val="0009398B"/>
    <w:rsid w:val="000939A9"/>
    <w:rsid w:val="000939B8"/>
    <w:rsid w:val="000939DE"/>
    <w:rsid w:val="00093A78"/>
    <w:rsid w:val="00093A7A"/>
    <w:rsid w:val="00093AC3"/>
    <w:rsid w:val="00093AE3"/>
    <w:rsid w:val="00093B1B"/>
    <w:rsid w:val="00093B57"/>
    <w:rsid w:val="00093C5E"/>
    <w:rsid w:val="00093CDF"/>
    <w:rsid w:val="00093D24"/>
    <w:rsid w:val="00093DD1"/>
    <w:rsid w:val="00093DE9"/>
    <w:rsid w:val="00093E5A"/>
    <w:rsid w:val="00093ED5"/>
    <w:rsid w:val="00093EFB"/>
    <w:rsid w:val="00093F30"/>
    <w:rsid w:val="00093F3E"/>
    <w:rsid w:val="00093FAE"/>
    <w:rsid w:val="00093FD3"/>
    <w:rsid w:val="00094029"/>
    <w:rsid w:val="00094043"/>
    <w:rsid w:val="00094070"/>
    <w:rsid w:val="000940A8"/>
    <w:rsid w:val="000940FE"/>
    <w:rsid w:val="00094106"/>
    <w:rsid w:val="00094140"/>
    <w:rsid w:val="0009416C"/>
    <w:rsid w:val="0009417A"/>
    <w:rsid w:val="000941BB"/>
    <w:rsid w:val="000941BE"/>
    <w:rsid w:val="00094221"/>
    <w:rsid w:val="00094288"/>
    <w:rsid w:val="000942B2"/>
    <w:rsid w:val="000942E6"/>
    <w:rsid w:val="000942F8"/>
    <w:rsid w:val="00094303"/>
    <w:rsid w:val="0009432E"/>
    <w:rsid w:val="0009442F"/>
    <w:rsid w:val="00094475"/>
    <w:rsid w:val="000944BF"/>
    <w:rsid w:val="000944D9"/>
    <w:rsid w:val="00094548"/>
    <w:rsid w:val="0009454B"/>
    <w:rsid w:val="00094591"/>
    <w:rsid w:val="000945B3"/>
    <w:rsid w:val="0009466F"/>
    <w:rsid w:val="000946DB"/>
    <w:rsid w:val="000946DE"/>
    <w:rsid w:val="000946EB"/>
    <w:rsid w:val="0009478A"/>
    <w:rsid w:val="000947C2"/>
    <w:rsid w:val="0009483E"/>
    <w:rsid w:val="00094882"/>
    <w:rsid w:val="000948AB"/>
    <w:rsid w:val="000948C6"/>
    <w:rsid w:val="000949DC"/>
    <w:rsid w:val="000949E6"/>
    <w:rsid w:val="000949F2"/>
    <w:rsid w:val="00094A1E"/>
    <w:rsid w:val="00094A88"/>
    <w:rsid w:val="00094B14"/>
    <w:rsid w:val="00094B40"/>
    <w:rsid w:val="00094B5C"/>
    <w:rsid w:val="00094BA2"/>
    <w:rsid w:val="00094BE3"/>
    <w:rsid w:val="00094C1C"/>
    <w:rsid w:val="00094C60"/>
    <w:rsid w:val="00094C97"/>
    <w:rsid w:val="00094CA2"/>
    <w:rsid w:val="00094CA8"/>
    <w:rsid w:val="00094CA9"/>
    <w:rsid w:val="00094D1A"/>
    <w:rsid w:val="00094D3F"/>
    <w:rsid w:val="00094D55"/>
    <w:rsid w:val="00094DA8"/>
    <w:rsid w:val="00094E3A"/>
    <w:rsid w:val="00094E8B"/>
    <w:rsid w:val="00094ECF"/>
    <w:rsid w:val="00094FAC"/>
    <w:rsid w:val="00095024"/>
    <w:rsid w:val="0009502D"/>
    <w:rsid w:val="0009506B"/>
    <w:rsid w:val="0009507F"/>
    <w:rsid w:val="0009514A"/>
    <w:rsid w:val="00095158"/>
    <w:rsid w:val="0009515F"/>
    <w:rsid w:val="00095162"/>
    <w:rsid w:val="00095170"/>
    <w:rsid w:val="00095174"/>
    <w:rsid w:val="000951CE"/>
    <w:rsid w:val="000951F3"/>
    <w:rsid w:val="00095235"/>
    <w:rsid w:val="00095263"/>
    <w:rsid w:val="0009528A"/>
    <w:rsid w:val="00095323"/>
    <w:rsid w:val="0009536C"/>
    <w:rsid w:val="0009536E"/>
    <w:rsid w:val="000953BB"/>
    <w:rsid w:val="0009541B"/>
    <w:rsid w:val="000954B0"/>
    <w:rsid w:val="00095501"/>
    <w:rsid w:val="0009552A"/>
    <w:rsid w:val="0009555F"/>
    <w:rsid w:val="000955BB"/>
    <w:rsid w:val="000955E0"/>
    <w:rsid w:val="00095679"/>
    <w:rsid w:val="00095730"/>
    <w:rsid w:val="00095736"/>
    <w:rsid w:val="0009578B"/>
    <w:rsid w:val="00095791"/>
    <w:rsid w:val="00095801"/>
    <w:rsid w:val="00095848"/>
    <w:rsid w:val="000958A1"/>
    <w:rsid w:val="000958DC"/>
    <w:rsid w:val="0009592E"/>
    <w:rsid w:val="00095A63"/>
    <w:rsid w:val="00095A81"/>
    <w:rsid w:val="00095AAE"/>
    <w:rsid w:val="00095AB8"/>
    <w:rsid w:val="00095AE5"/>
    <w:rsid w:val="00095B28"/>
    <w:rsid w:val="00095B35"/>
    <w:rsid w:val="00095B4D"/>
    <w:rsid w:val="00095B9B"/>
    <w:rsid w:val="00095C02"/>
    <w:rsid w:val="00095C32"/>
    <w:rsid w:val="00095C37"/>
    <w:rsid w:val="00095C49"/>
    <w:rsid w:val="00095C5B"/>
    <w:rsid w:val="00095C66"/>
    <w:rsid w:val="00095D7F"/>
    <w:rsid w:val="00095E2B"/>
    <w:rsid w:val="00095E37"/>
    <w:rsid w:val="00095E65"/>
    <w:rsid w:val="00095E79"/>
    <w:rsid w:val="00095FE0"/>
    <w:rsid w:val="0009602D"/>
    <w:rsid w:val="00096076"/>
    <w:rsid w:val="00096156"/>
    <w:rsid w:val="00096179"/>
    <w:rsid w:val="000961B0"/>
    <w:rsid w:val="000961B3"/>
    <w:rsid w:val="00096254"/>
    <w:rsid w:val="00096299"/>
    <w:rsid w:val="000962AA"/>
    <w:rsid w:val="000962E2"/>
    <w:rsid w:val="000963DA"/>
    <w:rsid w:val="000963F6"/>
    <w:rsid w:val="00096430"/>
    <w:rsid w:val="00096478"/>
    <w:rsid w:val="000964BB"/>
    <w:rsid w:val="00096500"/>
    <w:rsid w:val="0009661F"/>
    <w:rsid w:val="00096630"/>
    <w:rsid w:val="00096669"/>
    <w:rsid w:val="00096685"/>
    <w:rsid w:val="000966A1"/>
    <w:rsid w:val="00096763"/>
    <w:rsid w:val="0009677D"/>
    <w:rsid w:val="000967C4"/>
    <w:rsid w:val="00096860"/>
    <w:rsid w:val="0009698A"/>
    <w:rsid w:val="000969A6"/>
    <w:rsid w:val="000969A8"/>
    <w:rsid w:val="000969FA"/>
    <w:rsid w:val="00096A44"/>
    <w:rsid w:val="00096A4C"/>
    <w:rsid w:val="00096AE7"/>
    <w:rsid w:val="00096B80"/>
    <w:rsid w:val="00096B9B"/>
    <w:rsid w:val="00096D05"/>
    <w:rsid w:val="00096D64"/>
    <w:rsid w:val="00096D8F"/>
    <w:rsid w:val="00096DB7"/>
    <w:rsid w:val="00096DC3"/>
    <w:rsid w:val="00096DC8"/>
    <w:rsid w:val="00096E27"/>
    <w:rsid w:val="00097051"/>
    <w:rsid w:val="00097073"/>
    <w:rsid w:val="000970FC"/>
    <w:rsid w:val="0009718A"/>
    <w:rsid w:val="00097194"/>
    <w:rsid w:val="000971A2"/>
    <w:rsid w:val="000971EC"/>
    <w:rsid w:val="0009720D"/>
    <w:rsid w:val="000972C0"/>
    <w:rsid w:val="00097354"/>
    <w:rsid w:val="000973AD"/>
    <w:rsid w:val="000973B1"/>
    <w:rsid w:val="000973D9"/>
    <w:rsid w:val="000973FD"/>
    <w:rsid w:val="00097432"/>
    <w:rsid w:val="00097470"/>
    <w:rsid w:val="00097577"/>
    <w:rsid w:val="000975AD"/>
    <w:rsid w:val="00097688"/>
    <w:rsid w:val="000976DB"/>
    <w:rsid w:val="00097732"/>
    <w:rsid w:val="0009774A"/>
    <w:rsid w:val="000977F1"/>
    <w:rsid w:val="000978DF"/>
    <w:rsid w:val="00097921"/>
    <w:rsid w:val="0009797B"/>
    <w:rsid w:val="00097994"/>
    <w:rsid w:val="00097998"/>
    <w:rsid w:val="000979D4"/>
    <w:rsid w:val="000979E7"/>
    <w:rsid w:val="00097A3D"/>
    <w:rsid w:val="00097A62"/>
    <w:rsid w:val="00097AA9"/>
    <w:rsid w:val="00097AB1"/>
    <w:rsid w:val="00097ABD"/>
    <w:rsid w:val="00097B44"/>
    <w:rsid w:val="00097B4F"/>
    <w:rsid w:val="00097B50"/>
    <w:rsid w:val="00097B85"/>
    <w:rsid w:val="00097B8B"/>
    <w:rsid w:val="00097BEE"/>
    <w:rsid w:val="00097C71"/>
    <w:rsid w:val="00097CB0"/>
    <w:rsid w:val="00097CD1"/>
    <w:rsid w:val="00097D38"/>
    <w:rsid w:val="00097DAA"/>
    <w:rsid w:val="00097DE2"/>
    <w:rsid w:val="00097DFD"/>
    <w:rsid w:val="00097E3E"/>
    <w:rsid w:val="00097E44"/>
    <w:rsid w:val="00097F49"/>
    <w:rsid w:val="00097FB5"/>
    <w:rsid w:val="000A000A"/>
    <w:rsid w:val="000A0108"/>
    <w:rsid w:val="000A0116"/>
    <w:rsid w:val="000A0206"/>
    <w:rsid w:val="000A02E8"/>
    <w:rsid w:val="000A0348"/>
    <w:rsid w:val="000A037C"/>
    <w:rsid w:val="000A040D"/>
    <w:rsid w:val="000A040F"/>
    <w:rsid w:val="000A056F"/>
    <w:rsid w:val="000A05B7"/>
    <w:rsid w:val="000A05D6"/>
    <w:rsid w:val="000A05F1"/>
    <w:rsid w:val="000A0629"/>
    <w:rsid w:val="000A0653"/>
    <w:rsid w:val="000A06B1"/>
    <w:rsid w:val="000A06CA"/>
    <w:rsid w:val="000A06EA"/>
    <w:rsid w:val="000A0726"/>
    <w:rsid w:val="000A07BB"/>
    <w:rsid w:val="000A082E"/>
    <w:rsid w:val="000A0843"/>
    <w:rsid w:val="000A084A"/>
    <w:rsid w:val="000A084C"/>
    <w:rsid w:val="000A0860"/>
    <w:rsid w:val="000A09AF"/>
    <w:rsid w:val="000A09F6"/>
    <w:rsid w:val="000A0AB1"/>
    <w:rsid w:val="000A0BEF"/>
    <w:rsid w:val="000A0C0A"/>
    <w:rsid w:val="000A0C3B"/>
    <w:rsid w:val="000A0D69"/>
    <w:rsid w:val="000A0E2E"/>
    <w:rsid w:val="000A0E42"/>
    <w:rsid w:val="000A0FCE"/>
    <w:rsid w:val="000A1017"/>
    <w:rsid w:val="000A104D"/>
    <w:rsid w:val="000A10ED"/>
    <w:rsid w:val="000A1161"/>
    <w:rsid w:val="000A116F"/>
    <w:rsid w:val="000A1170"/>
    <w:rsid w:val="000A117E"/>
    <w:rsid w:val="000A120D"/>
    <w:rsid w:val="000A1354"/>
    <w:rsid w:val="000A13B1"/>
    <w:rsid w:val="000A13D1"/>
    <w:rsid w:val="000A140B"/>
    <w:rsid w:val="000A1433"/>
    <w:rsid w:val="000A14D8"/>
    <w:rsid w:val="000A14FE"/>
    <w:rsid w:val="000A1524"/>
    <w:rsid w:val="000A1529"/>
    <w:rsid w:val="000A158C"/>
    <w:rsid w:val="000A15B2"/>
    <w:rsid w:val="000A168E"/>
    <w:rsid w:val="000A16DA"/>
    <w:rsid w:val="000A16FD"/>
    <w:rsid w:val="000A1706"/>
    <w:rsid w:val="000A19DE"/>
    <w:rsid w:val="000A19F9"/>
    <w:rsid w:val="000A1A17"/>
    <w:rsid w:val="000A1AF3"/>
    <w:rsid w:val="000A1B61"/>
    <w:rsid w:val="000A1B79"/>
    <w:rsid w:val="000A1BA0"/>
    <w:rsid w:val="000A1BA1"/>
    <w:rsid w:val="000A1BB4"/>
    <w:rsid w:val="000A1D00"/>
    <w:rsid w:val="000A1D41"/>
    <w:rsid w:val="000A1D92"/>
    <w:rsid w:val="000A1E4A"/>
    <w:rsid w:val="000A1E73"/>
    <w:rsid w:val="000A1E85"/>
    <w:rsid w:val="000A1E91"/>
    <w:rsid w:val="000A1E9C"/>
    <w:rsid w:val="000A1EB8"/>
    <w:rsid w:val="000A1ECC"/>
    <w:rsid w:val="000A1F0E"/>
    <w:rsid w:val="000A1FC4"/>
    <w:rsid w:val="000A1FC9"/>
    <w:rsid w:val="000A1FDF"/>
    <w:rsid w:val="000A1FF7"/>
    <w:rsid w:val="000A201D"/>
    <w:rsid w:val="000A2039"/>
    <w:rsid w:val="000A203B"/>
    <w:rsid w:val="000A205B"/>
    <w:rsid w:val="000A2093"/>
    <w:rsid w:val="000A20BE"/>
    <w:rsid w:val="000A20D6"/>
    <w:rsid w:val="000A20DB"/>
    <w:rsid w:val="000A20EB"/>
    <w:rsid w:val="000A20F2"/>
    <w:rsid w:val="000A2162"/>
    <w:rsid w:val="000A2226"/>
    <w:rsid w:val="000A22C2"/>
    <w:rsid w:val="000A232F"/>
    <w:rsid w:val="000A2330"/>
    <w:rsid w:val="000A2391"/>
    <w:rsid w:val="000A239D"/>
    <w:rsid w:val="000A2412"/>
    <w:rsid w:val="000A244B"/>
    <w:rsid w:val="000A249F"/>
    <w:rsid w:val="000A24FD"/>
    <w:rsid w:val="000A252F"/>
    <w:rsid w:val="000A2595"/>
    <w:rsid w:val="000A25C5"/>
    <w:rsid w:val="000A25D3"/>
    <w:rsid w:val="000A2659"/>
    <w:rsid w:val="000A2676"/>
    <w:rsid w:val="000A2712"/>
    <w:rsid w:val="000A2780"/>
    <w:rsid w:val="000A27E4"/>
    <w:rsid w:val="000A27FE"/>
    <w:rsid w:val="000A2804"/>
    <w:rsid w:val="000A2808"/>
    <w:rsid w:val="000A283E"/>
    <w:rsid w:val="000A2846"/>
    <w:rsid w:val="000A2890"/>
    <w:rsid w:val="000A2A2B"/>
    <w:rsid w:val="000A2A3D"/>
    <w:rsid w:val="000A2A4D"/>
    <w:rsid w:val="000A2B15"/>
    <w:rsid w:val="000A2B30"/>
    <w:rsid w:val="000A2B5D"/>
    <w:rsid w:val="000A2B5E"/>
    <w:rsid w:val="000A2B79"/>
    <w:rsid w:val="000A2BA1"/>
    <w:rsid w:val="000A2C68"/>
    <w:rsid w:val="000A2D8B"/>
    <w:rsid w:val="000A2E1C"/>
    <w:rsid w:val="000A2E52"/>
    <w:rsid w:val="000A2E6A"/>
    <w:rsid w:val="000A2E6D"/>
    <w:rsid w:val="000A2F27"/>
    <w:rsid w:val="000A2F41"/>
    <w:rsid w:val="000A2F5A"/>
    <w:rsid w:val="000A3148"/>
    <w:rsid w:val="000A31C7"/>
    <w:rsid w:val="000A31E0"/>
    <w:rsid w:val="000A323B"/>
    <w:rsid w:val="000A3289"/>
    <w:rsid w:val="000A32BF"/>
    <w:rsid w:val="000A32E4"/>
    <w:rsid w:val="000A3342"/>
    <w:rsid w:val="000A3388"/>
    <w:rsid w:val="000A338D"/>
    <w:rsid w:val="000A33DD"/>
    <w:rsid w:val="000A33F7"/>
    <w:rsid w:val="000A340B"/>
    <w:rsid w:val="000A3448"/>
    <w:rsid w:val="000A3483"/>
    <w:rsid w:val="000A34DE"/>
    <w:rsid w:val="000A354D"/>
    <w:rsid w:val="000A3554"/>
    <w:rsid w:val="000A3636"/>
    <w:rsid w:val="000A3679"/>
    <w:rsid w:val="000A37A4"/>
    <w:rsid w:val="000A381A"/>
    <w:rsid w:val="000A3837"/>
    <w:rsid w:val="000A388F"/>
    <w:rsid w:val="000A3894"/>
    <w:rsid w:val="000A3898"/>
    <w:rsid w:val="000A38A1"/>
    <w:rsid w:val="000A38A6"/>
    <w:rsid w:val="000A39A1"/>
    <w:rsid w:val="000A39D9"/>
    <w:rsid w:val="000A3A32"/>
    <w:rsid w:val="000A3A4D"/>
    <w:rsid w:val="000A3B1B"/>
    <w:rsid w:val="000A3B22"/>
    <w:rsid w:val="000A3BBA"/>
    <w:rsid w:val="000A3BE9"/>
    <w:rsid w:val="000A3CAE"/>
    <w:rsid w:val="000A3D14"/>
    <w:rsid w:val="000A3D19"/>
    <w:rsid w:val="000A3D21"/>
    <w:rsid w:val="000A3D6F"/>
    <w:rsid w:val="000A3D8F"/>
    <w:rsid w:val="000A3E4F"/>
    <w:rsid w:val="000A3ED5"/>
    <w:rsid w:val="000A3F39"/>
    <w:rsid w:val="000A3F4A"/>
    <w:rsid w:val="000A3F6E"/>
    <w:rsid w:val="000A3FAC"/>
    <w:rsid w:val="000A4013"/>
    <w:rsid w:val="000A4018"/>
    <w:rsid w:val="000A406C"/>
    <w:rsid w:val="000A412F"/>
    <w:rsid w:val="000A41D4"/>
    <w:rsid w:val="000A4204"/>
    <w:rsid w:val="000A42F5"/>
    <w:rsid w:val="000A4320"/>
    <w:rsid w:val="000A433D"/>
    <w:rsid w:val="000A4346"/>
    <w:rsid w:val="000A439B"/>
    <w:rsid w:val="000A43AD"/>
    <w:rsid w:val="000A43C1"/>
    <w:rsid w:val="000A43FE"/>
    <w:rsid w:val="000A443A"/>
    <w:rsid w:val="000A44AD"/>
    <w:rsid w:val="000A44E1"/>
    <w:rsid w:val="000A4522"/>
    <w:rsid w:val="000A4526"/>
    <w:rsid w:val="000A452D"/>
    <w:rsid w:val="000A4532"/>
    <w:rsid w:val="000A45A4"/>
    <w:rsid w:val="000A4602"/>
    <w:rsid w:val="000A4639"/>
    <w:rsid w:val="000A467B"/>
    <w:rsid w:val="000A46E4"/>
    <w:rsid w:val="000A46F8"/>
    <w:rsid w:val="000A4706"/>
    <w:rsid w:val="000A47D1"/>
    <w:rsid w:val="000A47EE"/>
    <w:rsid w:val="000A480B"/>
    <w:rsid w:val="000A48FA"/>
    <w:rsid w:val="000A49E8"/>
    <w:rsid w:val="000A4B76"/>
    <w:rsid w:val="000A4B82"/>
    <w:rsid w:val="000A4BF0"/>
    <w:rsid w:val="000A4C2D"/>
    <w:rsid w:val="000A4E49"/>
    <w:rsid w:val="000A4E51"/>
    <w:rsid w:val="000A4EAD"/>
    <w:rsid w:val="000A4EED"/>
    <w:rsid w:val="000A4F60"/>
    <w:rsid w:val="000A4FD6"/>
    <w:rsid w:val="000A4FFB"/>
    <w:rsid w:val="000A5009"/>
    <w:rsid w:val="000A5046"/>
    <w:rsid w:val="000A505B"/>
    <w:rsid w:val="000A506B"/>
    <w:rsid w:val="000A5121"/>
    <w:rsid w:val="000A5149"/>
    <w:rsid w:val="000A5162"/>
    <w:rsid w:val="000A51AF"/>
    <w:rsid w:val="000A51B6"/>
    <w:rsid w:val="000A5250"/>
    <w:rsid w:val="000A525E"/>
    <w:rsid w:val="000A52BB"/>
    <w:rsid w:val="000A52BE"/>
    <w:rsid w:val="000A52D1"/>
    <w:rsid w:val="000A5318"/>
    <w:rsid w:val="000A5321"/>
    <w:rsid w:val="000A53AA"/>
    <w:rsid w:val="000A53C2"/>
    <w:rsid w:val="000A547A"/>
    <w:rsid w:val="000A551C"/>
    <w:rsid w:val="000A5599"/>
    <w:rsid w:val="000A5605"/>
    <w:rsid w:val="000A5644"/>
    <w:rsid w:val="000A5650"/>
    <w:rsid w:val="000A5729"/>
    <w:rsid w:val="000A574D"/>
    <w:rsid w:val="000A577D"/>
    <w:rsid w:val="000A5796"/>
    <w:rsid w:val="000A57C6"/>
    <w:rsid w:val="000A5862"/>
    <w:rsid w:val="000A5866"/>
    <w:rsid w:val="000A587E"/>
    <w:rsid w:val="000A594D"/>
    <w:rsid w:val="000A5978"/>
    <w:rsid w:val="000A599A"/>
    <w:rsid w:val="000A59E5"/>
    <w:rsid w:val="000A5A9A"/>
    <w:rsid w:val="000A5AF9"/>
    <w:rsid w:val="000A5B67"/>
    <w:rsid w:val="000A5C48"/>
    <w:rsid w:val="000A5C83"/>
    <w:rsid w:val="000A5C97"/>
    <w:rsid w:val="000A5D5E"/>
    <w:rsid w:val="000A5D61"/>
    <w:rsid w:val="000A5D75"/>
    <w:rsid w:val="000A5D86"/>
    <w:rsid w:val="000A5D88"/>
    <w:rsid w:val="000A5DB8"/>
    <w:rsid w:val="000A5E59"/>
    <w:rsid w:val="000A5E7C"/>
    <w:rsid w:val="000A5F7E"/>
    <w:rsid w:val="000A5FA4"/>
    <w:rsid w:val="000A5FB3"/>
    <w:rsid w:val="000A5FFF"/>
    <w:rsid w:val="000A6052"/>
    <w:rsid w:val="000A6091"/>
    <w:rsid w:val="000A60E5"/>
    <w:rsid w:val="000A6197"/>
    <w:rsid w:val="000A61E3"/>
    <w:rsid w:val="000A61FA"/>
    <w:rsid w:val="000A6233"/>
    <w:rsid w:val="000A6264"/>
    <w:rsid w:val="000A626A"/>
    <w:rsid w:val="000A6271"/>
    <w:rsid w:val="000A627A"/>
    <w:rsid w:val="000A62DB"/>
    <w:rsid w:val="000A636B"/>
    <w:rsid w:val="000A639E"/>
    <w:rsid w:val="000A63AD"/>
    <w:rsid w:val="000A63AF"/>
    <w:rsid w:val="000A63CD"/>
    <w:rsid w:val="000A63E6"/>
    <w:rsid w:val="000A642C"/>
    <w:rsid w:val="000A657B"/>
    <w:rsid w:val="000A65A4"/>
    <w:rsid w:val="000A65E2"/>
    <w:rsid w:val="000A65F5"/>
    <w:rsid w:val="000A6626"/>
    <w:rsid w:val="000A6652"/>
    <w:rsid w:val="000A6659"/>
    <w:rsid w:val="000A674F"/>
    <w:rsid w:val="000A6803"/>
    <w:rsid w:val="000A6873"/>
    <w:rsid w:val="000A6881"/>
    <w:rsid w:val="000A691C"/>
    <w:rsid w:val="000A6951"/>
    <w:rsid w:val="000A6971"/>
    <w:rsid w:val="000A69A4"/>
    <w:rsid w:val="000A6A08"/>
    <w:rsid w:val="000A6A66"/>
    <w:rsid w:val="000A6A89"/>
    <w:rsid w:val="000A6AD1"/>
    <w:rsid w:val="000A6B13"/>
    <w:rsid w:val="000A6B60"/>
    <w:rsid w:val="000A6BBD"/>
    <w:rsid w:val="000A6BE2"/>
    <w:rsid w:val="000A6D17"/>
    <w:rsid w:val="000A6D92"/>
    <w:rsid w:val="000A6D9F"/>
    <w:rsid w:val="000A6DEB"/>
    <w:rsid w:val="000A6E11"/>
    <w:rsid w:val="000A6E8F"/>
    <w:rsid w:val="000A6F3A"/>
    <w:rsid w:val="000A6FE2"/>
    <w:rsid w:val="000A70D8"/>
    <w:rsid w:val="000A7114"/>
    <w:rsid w:val="000A71ED"/>
    <w:rsid w:val="000A72AC"/>
    <w:rsid w:val="000A72FA"/>
    <w:rsid w:val="000A7335"/>
    <w:rsid w:val="000A7338"/>
    <w:rsid w:val="000A73DD"/>
    <w:rsid w:val="000A743E"/>
    <w:rsid w:val="000A75B2"/>
    <w:rsid w:val="000A75CE"/>
    <w:rsid w:val="000A75EB"/>
    <w:rsid w:val="000A75FF"/>
    <w:rsid w:val="000A760C"/>
    <w:rsid w:val="000A7630"/>
    <w:rsid w:val="000A7643"/>
    <w:rsid w:val="000A768A"/>
    <w:rsid w:val="000A76AC"/>
    <w:rsid w:val="000A76BD"/>
    <w:rsid w:val="000A76BF"/>
    <w:rsid w:val="000A778A"/>
    <w:rsid w:val="000A7792"/>
    <w:rsid w:val="000A77AB"/>
    <w:rsid w:val="000A7818"/>
    <w:rsid w:val="000A7829"/>
    <w:rsid w:val="000A784C"/>
    <w:rsid w:val="000A7875"/>
    <w:rsid w:val="000A78B3"/>
    <w:rsid w:val="000A78C3"/>
    <w:rsid w:val="000A7901"/>
    <w:rsid w:val="000A7919"/>
    <w:rsid w:val="000A7957"/>
    <w:rsid w:val="000A7977"/>
    <w:rsid w:val="000A7996"/>
    <w:rsid w:val="000A79BE"/>
    <w:rsid w:val="000A79C1"/>
    <w:rsid w:val="000A79C6"/>
    <w:rsid w:val="000A7A4D"/>
    <w:rsid w:val="000A7A92"/>
    <w:rsid w:val="000A7AC8"/>
    <w:rsid w:val="000A7B23"/>
    <w:rsid w:val="000A7C9F"/>
    <w:rsid w:val="000A7CC2"/>
    <w:rsid w:val="000A7CD3"/>
    <w:rsid w:val="000A7D0E"/>
    <w:rsid w:val="000A7D17"/>
    <w:rsid w:val="000A7D31"/>
    <w:rsid w:val="000A7D67"/>
    <w:rsid w:val="000A7D8A"/>
    <w:rsid w:val="000A7D9C"/>
    <w:rsid w:val="000A7DA6"/>
    <w:rsid w:val="000A7DBC"/>
    <w:rsid w:val="000A7E56"/>
    <w:rsid w:val="000A7F16"/>
    <w:rsid w:val="000A7F19"/>
    <w:rsid w:val="000A7F91"/>
    <w:rsid w:val="000B002B"/>
    <w:rsid w:val="000B0034"/>
    <w:rsid w:val="000B0093"/>
    <w:rsid w:val="000B0096"/>
    <w:rsid w:val="000B00E8"/>
    <w:rsid w:val="000B00FD"/>
    <w:rsid w:val="000B010A"/>
    <w:rsid w:val="000B01D3"/>
    <w:rsid w:val="000B01DC"/>
    <w:rsid w:val="000B0294"/>
    <w:rsid w:val="000B0323"/>
    <w:rsid w:val="000B034F"/>
    <w:rsid w:val="000B035A"/>
    <w:rsid w:val="000B036D"/>
    <w:rsid w:val="000B0374"/>
    <w:rsid w:val="000B03BD"/>
    <w:rsid w:val="000B03D7"/>
    <w:rsid w:val="000B03E3"/>
    <w:rsid w:val="000B042D"/>
    <w:rsid w:val="000B0521"/>
    <w:rsid w:val="000B0580"/>
    <w:rsid w:val="000B0654"/>
    <w:rsid w:val="000B066B"/>
    <w:rsid w:val="000B0681"/>
    <w:rsid w:val="000B06AF"/>
    <w:rsid w:val="000B06D9"/>
    <w:rsid w:val="000B070F"/>
    <w:rsid w:val="000B0724"/>
    <w:rsid w:val="000B07BD"/>
    <w:rsid w:val="000B07E2"/>
    <w:rsid w:val="000B07FD"/>
    <w:rsid w:val="000B08A7"/>
    <w:rsid w:val="000B0981"/>
    <w:rsid w:val="000B0984"/>
    <w:rsid w:val="000B0994"/>
    <w:rsid w:val="000B09A0"/>
    <w:rsid w:val="000B09B0"/>
    <w:rsid w:val="000B0AA8"/>
    <w:rsid w:val="000B0AE1"/>
    <w:rsid w:val="000B0AF3"/>
    <w:rsid w:val="000B0B0E"/>
    <w:rsid w:val="000B0B1E"/>
    <w:rsid w:val="000B0BBC"/>
    <w:rsid w:val="000B0BE3"/>
    <w:rsid w:val="000B0BEE"/>
    <w:rsid w:val="000B0C15"/>
    <w:rsid w:val="000B0C68"/>
    <w:rsid w:val="000B0C73"/>
    <w:rsid w:val="000B0C75"/>
    <w:rsid w:val="000B0D50"/>
    <w:rsid w:val="000B0D70"/>
    <w:rsid w:val="000B0DF4"/>
    <w:rsid w:val="000B0DF6"/>
    <w:rsid w:val="000B0DF8"/>
    <w:rsid w:val="000B0E5A"/>
    <w:rsid w:val="000B0E64"/>
    <w:rsid w:val="000B0F9A"/>
    <w:rsid w:val="000B0FD6"/>
    <w:rsid w:val="000B0FE2"/>
    <w:rsid w:val="000B101E"/>
    <w:rsid w:val="000B104A"/>
    <w:rsid w:val="000B1058"/>
    <w:rsid w:val="000B10A6"/>
    <w:rsid w:val="000B10A8"/>
    <w:rsid w:val="000B10B9"/>
    <w:rsid w:val="000B10FB"/>
    <w:rsid w:val="000B1122"/>
    <w:rsid w:val="000B11C5"/>
    <w:rsid w:val="000B1209"/>
    <w:rsid w:val="000B1223"/>
    <w:rsid w:val="000B12B2"/>
    <w:rsid w:val="000B1389"/>
    <w:rsid w:val="000B13A4"/>
    <w:rsid w:val="000B1430"/>
    <w:rsid w:val="000B14AA"/>
    <w:rsid w:val="000B14ED"/>
    <w:rsid w:val="000B159F"/>
    <w:rsid w:val="000B15AB"/>
    <w:rsid w:val="000B1602"/>
    <w:rsid w:val="000B163E"/>
    <w:rsid w:val="000B1695"/>
    <w:rsid w:val="000B1698"/>
    <w:rsid w:val="000B16E7"/>
    <w:rsid w:val="000B1718"/>
    <w:rsid w:val="000B172D"/>
    <w:rsid w:val="000B17B5"/>
    <w:rsid w:val="000B1815"/>
    <w:rsid w:val="000B1823"/>
    <w:rsid w:val="000B188C"/>
    <w:rsid w:val="000B18A4"/>
    <w:rsid w:val="000B18B4"/>
    <w:rsid w:val="000B18ED"/>
    <w:rsid w:val="000B198E"/>
    <w:rsid w:val="000B199D"/>
    <w:rsid w:val="000B19CA"/>
    <w:rsid w:val="000B19D8"/>
    <w:rsid w:val="000B1A6F"/>
    <w:rsid w:val="000B1AB1"/>
    <w:rsid w:val="000B1AE7"/>
    <w:rsid w:val="000B1BBA"/>
    <w:rsid w:val="000B1C4A"/>
    <w:rsid w:val="000B1C65"/>
    <w:rsid w:val="000B1D11"/>
    <w:rsid w:val="000B1D1C"/>
    <w:rsid w:val="000B1D3B"/>
    <w:rsid w:val="000B1E10"/>
    <w:rsid w:val="000B1E59"/>
    <w:rsid w:val="000B1E9A"/>
    <w:rsid w:val="000B1EAD"/>
    <w:rsid w:val="000B1EF8"/>
    <w:rsid w:val="000B1F3E"/>
    <w:rsid w:val="000B1FE1"/>
    <w:rsid w:val="000B1FEC"/>
    <w:rsid w:val="000B1FF3"/>
    <w:rsid w:val="000B2010"/>
    <w:rsid w:val="000B2026"/>
    <w:rsid w:val="000B2085"/>
    <w:rsid w:val="000B20BE"/>
    <w:rsid w:val="000B20F6"/>
    <w:rsid w:val="000B2122"/>
    <w:rsid w:val="000B219A"/>
    <w:rsid w:val="000B21B1"/>
    <w:rsid w:val="000B2285"/>
    <w:rsid w:val="000B2332"/>
    <w:rsid w:val="000B2382"/>
    <w:rsid w:val="000B24FF"/>
    <w:rsid w:val="000B251A"/>
    <w:rsid w:val="000B256E"/>
    <w:rsid w:val="000B2590"/>
    <w:rsid w:val="000B266F"/>
    <w:rsid w:val="000B2683"/>
    <w:rsid w:val="000B26A0"/>
    <w:rsid w:val="000B2703"/>
    <w:rsid w:val="000B2707"/>
    <w:rsid w:val="000B271A"/>
    <w:rsid w:val="000B27EE"/>
    <w:rsid w:val="000B27F4"/>
    <w:rsid w:val="000B287E"/>
    <w:rsid w:val="000B2939"/>
    <w:rsid w:val="000B2958"/>
    <w:rsid w:val="000B2A95"/>
    <w:rsid w:val="000B2AB7"/>
    <w:rsid w:val="000B2AC4"/>
    <w:rsid w:val="000B2AD2"/>
    <w:rsid w:val="000B2B9B"/>
    <w:rsid w:val="000B2CA8"/>
    <w:rsid w:val="000B2CBE"/>
    <w:rsid w:val="000B2D03"/>
    <w:rsid w:val="000B2D14"/>
    <w:rsid w:val="000B2DA1"/>
    <w:rsid w:val="000B2E7E"/>
    <w:rsid w:val="000B2EA7"/>
    <w:rsid w:val="000B2EAA"/>
    <w:rsid w:val="000B2EC0"/>
    <w:rsid w:val="000B2EF5"/>
    <w:rsid w:val="000B2F8D"/>
    <w:rsid w:val="000B2FB2"/>
    <w:rsid w:val="000B30F0"/>
    <w:rsid w:val="000B30F4"/>
    <w:rsid w:val="000B31A9"/>
    <w:rsid w:val="000B31D5"/>
    <w:rsid w:val="000B31E7"/>
    <w:rsid w:val="000B325B"/>
    <w:rsid w:val="000B327C"/>
    <w:rsid w:val="000B3356"/>
    <w:rsid w:val="000B3446"/>
    <w:rsid w:val="000B344A"/>
    <w:rsid w:val="000B3477"/>
    <w:rsid w:val="000B34AF"/>
    <w:rsid w:val="000B3506"/>
    <w:rsid w:val="000B3554"/>
    <w:rsid w:val="000B35A8"/>
    <w:rsid w:val="000B35C2"/>
    <w:rsid w:val="000B35E9"/>
    <w:rsid w:val="000B3629"/>
    <w:rsid w:val="000B3675"/>
    <w:rsid w:val="000B371F"/>
    <w:rsid w:val="000B37CB"/>
    <w:rsid w:val="000B37DE"/>
    <w:rsid w:val="000B3859"/>
    <w:rsid w:val="000B3914"/>
    <w:rsid w:val="000B3949"/>
    <w:rsid w:val="000B394B"/>
    <w:rsid w:val="000B3AA0"/>
    <w:rsid w:val="000B3AB7"/>
    <w:rsid w:val="000B3BB0"/>
    <w:rsid w:val="000B3C0D"/>
    <w:rsid w:val="000B3C1B"/>
    <w:rsid w:val="000B3C1D"/>
    <w:rsid w:val="000B3C25"/>
    <w:rsid w:val="000B3C6C"/>
    <w:rsid w:val="000B3C93"/>
    <w:rsid w:val="000B3CA9"/>
    <w:rsid w:val="000B3CC3"/>
    <w:rsid w:val="000B3CEB"/>
    <w:rsid w:val="000B3D53"/>
    <w:rsid w:val="000B3D64"/>
    <w:rsid w:val="000B3D6F"/>
    <w:rsid w:val="000B3D71"/>
    <w:rsid w:val="000B3E53"/>
    <w:rsid w:val="000B3E77"/>
    <w:rsid w:val="000B3EA3"/>
    <w:rsid w:val="000B3EDE"/>
    <w:rsid w:val="000B3F1A"/>
    <w:rsid w:val="000B3F6F"/>
    <w:rsid w:val="000B4050"/>
    <w:rsid w:val="000B4099"/>
    <w:rsid w:val="000B40D9"/>
    <w:rsid w:val="000B4101"/>
    <w:rsid w:val="000B4115"/>
    <w:rsid w:val="000B4180"/>
    <w:rsid w:val="000B41D8"/>
    <w:rsid w:val="000B4200"/>
    <w:rsid w:val="000B4257"/>
    <w:rsid w:val="000B4265"/>
    <w:rsid w:val="000B4312"/>
    <w:rsid w:val="000B4355"/>
    <w:rsid w:val="000B43F2"/>
    <w:rsid w:val="000B4413"/>
    <w:rsid w:val="000B4469"/>
    <w:rsid w:val="000B45AA"/>
    <w:rsid w:val="000B45B8"/>
    <w:rsid w:val="000B4621"/>
    <w:rsid w:val="000B4643"/>
    <w:rsid w:val="000B4649"/>
    <w:rsid w:val="000B4688"/>
    <w:rsid w:val="000B470D"/>
    <w:rsid w:val="000B477C"/>
    <w:rsid w:val="000B4789"/>
    <w:rsid w:val="000B47CD"/>
    <w:rsid w:val="000B480C"/>
    <w:rsid w:val="000B488D"/>
    <w:rsid w:val="000B499C"/>
    <w:rsid w:val="000B4A14"/>
    <w:rsid w:val="000B4AB9"/>
    <w:rsid w:val="000B4AC7"/>
    <w:rsid w:val="000B4ADE"/>
    <w:rsid w:val="000B4B1F"/>
    <w:rsid w:val="000B4B58"/>
    <w:rsid w:val="000B4B87"/>
    <w:rsid w:val="000B4B91"/>
    <w:rsid w:val="000B4BE1"/>
    <w:rsid w:val="000B4BE5"/>
    <w:rsid w:val="000B4C02"/>
    <w:rsid w:val="000B4C21"/>
    <w:rsid w:val="000B4C86"/>
    <w:rsid w:val="000B4CE9"/>
    <w:rsid w:val="000B4D17"/>
    <w:rsid w:val="000B4D79"/>
    <w:rsid w:val="000B4DC0"/>
    <w:rsid w:val="000B4DDB"/>
    <w:rsid w:val="000B4E4C"/>
    <w:rsid w:val="000B4E84"/>
    <w:rsid w:val="000B4E8A"/>
    <w:rsid w:val="000B4F4F"/>
    <w:rsid w:val="000B4F55"/>
    <w:rsid w:val="000B4F8B"/>
    <w:rsid w:val="000B4FBA"/>
    <w:rsid w:val="000B4FBF"/>
    <w:rsid w:val="000B5016"/>
    <w:rsid w:val="000B502D"/>
    <w:rsid w:val="000B50C5"/>
    <w:rsid w:val="000B515A"/>
    <w:rsid w:val="000B51FF"/>
    <w:rsid w:val="000B5231"/>
    <w:rsid w:val="000B5270"/>
    <w:rsid w:val="000B527C"/>
    <w:rsid w:val="000B52DE"/>
    <w:rsid w:val="000B52E6"/>
    <w:rsid w:val="000B52E8"/>
    <w:rsid w:val="000B52FD"/>
    <w:rsid w:val="000B531A"/>
    <w:rsid w:val="000B5326"/>
    <w:rsid w:val="000B5369"/>
    <w:rsid w:val="000B53AD"/>
    <w:rsid w:val="000B540F"/>
    <w:rsid w:val="000B5474"/>
    <w:rsid w:val="000B54B9"/>
    <w:rsid w:val="000B554B"/>
    <w:rsid w:val="000B5599"/>
    <w:rsid w:val="000B5678"/>
    <w:rsid w:val="000B5689"/>
    <w:rsid w:val="000B5749"/>
    <w:rsid w:val="000B579D"/>
    <w:rsid w:val="000B57B6"/>
    <w:rsid w:val="000B5869"/>
    <w:rsid w:val="000B5996"/>
    <w:rsid w:val="000B5998"/>
    <w:rsid w:val="000B5A60"/>
    <w:rsid w:val="000B5B0B"/>
    <w:rsid w:val="000B5B10"/>
    <w:rsid w:val="000B5BAD"/>
    <w:rsid w:val="000B5BC4"/>
    <w:rsid w:val="000B5C87"/>
    <w:rsid w:val="000B5E34"/>
    <w:rsid w:val="000B5ED8"/>
    <w:rsid w:val="000B5EF6"/>
    <w:rsid w:val="000B5F3B"/>
    <w:rsid w:val="000B5FF5"/>
    <w:rsid w:val="000B6120"/>
    <w:rsid w:val="000B616C"/>
    <w:rsid w:val="000B61DC"/>
    <w:rsid w:val="000B627F"/>
    <w:rsid w:val="000B62B4"/>
    <w:rsid w:val="000B633C"/>
    <w:rsid w:val="000B63AC"/>
    <w:rsid w:val="000B6537"/>
    <w:rsid w:val="000B6546"/>
    <w:rsid w:val="000B6592"/>
    <w:rsid w:val="000B65D1"/>
    <w:rsid w:val="000B6628"/>
    <w:rsid w:val="000B66F7"/>
    <w:rsid w:val="000B6746"/>
    <w:rsid w:val="000B6868"/>
    <w:rsid w:val="000B68BB"/>
    <w:rsid w:val="000B68CC"/>
    <w:rsid w:val="000B68FA"/>
    <w:rsid w:val="000B6A2F"/>
    <w:rsid w:val="000B6A36"/>
    <w:rsid w:val="000B6A47"/>
    <w:rsid w:val="000B6AA1"/>
    <w:rsid w:val="000B6ACB"/>
    <w:rsid w:val="000B6BE2"/>
    <w:rsid w:val="000B6C2E"/>
    <w:rsid w:val="000B6CA7"/>
    <w:rsid w:val="000B6CC4"/>
    <w:rsid w:val="000B6CDA"/>
    <w:rsid w:val="000B6D20"/>
    <w:rsid w:val="000B6E6F"/>
    <w:rsid w:val="000B6E97"/>
    <w:rsid w:val="000B6EA4"/>
    <w:rsid w:val="000B6F07"/>
    <w:rsid w:val="000B6F94"/>
    <w:rsid w:val="000B6FB2"/>
    <w:rsid w:val="000B705C"/>
    <w:rsid w:val="000B707D"/>
    <w:rsid w:val="000B711C"/>
    <w:rsid w:val="000B7128"/>
    <w:rsid w:val="000B71AF"/>
    <w:rsid w:val="000B71C7"/>
    <w:rsid w:val="000B71E6"/>
    <w:rsid w:val="000B71FA"/>
    <w:rsid w:val="000B722C"/>
    <w:rsid w:val="000B72E7"/>
    <w:rsid w:val="000B730D"/>
    <w:rsid w:val="000B7352"/>
    <w:rsid w:val="000B7367"/>
    <w:rsid w:val="000B73C7"/>
    <w:rsid w:val="000B744A"/>
    <w:rsid w:val="000B7461"/>
    <w:rsid w:val="000B74A0"/>
    <w:rsid w:val="000B758E"/>
    <w:rsid w:val="000B759F"/>
    <w:rsid w:val="000B75A1"/>
    <w:rsid w:val="000B7664"/>
    <w:rsid w:val="000B772D"/>
    <w:rsid w:val="000B7755"/>
    <w:rsid w:val="000B7763"/>
    <w:rsid w:val="000B786F"/>
    <w:rsid w:val="000B78D6"/>
    <w:rsid w:val="000B7923"/>
    <w:rsid w:val="000B799A"/>
    <w:rsid w:val="000B7A1E"/>
    <w:rsid w:val="000B7A51"/>
    <w:rsid w:val="000B7A7D"/>
    <w:rsid w:val="000B7ABA"/>
    <w:rsid w:val="000B7ABE"/>
    <w:rsid w:val="000B7ADF"/>
    <w:rsid w:val="000B7B90"/>
    <w:rsid w:val="000B7C96"/>
    <w:rsid w:val="000B7CFB"/>
    <w:rsid w:val="000B7D10"/>
    <w:rsid w:val="000B7D17"/>
    <w:rsid w:val="000B7D67"/>
    <w:rsid w:val="000B7D71"/>
    <w:rsid w:val="000B7E26"/>
    <w:rsid w:val="000B7E43"/>
    <w:rsid w:val="000B7EFA"/>
    <w:rsid w:val="000B7F25"/>
    <w:rsid w:val="000B7F7C"/>
    <w:rsid w:val="000B7F92"/>
    <w:rsid w:val="000B7F9F"/>
    <w:rsid w:val="000B7FFE"/>
    <w:rsid w:val="000C0004"/>
    <w:rsid w:val="000C00AC"/>
    <w:rsid w:val="000C00D2"/>
    <w:rsid w:val="000C00DD"/>
    <w:rsid w:val="000C014B"/>
    <w:rsid w:val="000C0171"/>
    <w:rsid w:val="000C0172"/>
    <w:rsid w:val="000C0186"/>
    <w:rsid w:val="000C01B9"/>
    <w:rsid w:val="000C01EB"/>
    <w:rsid w:val="000C020C"/>
    <w:rsid w:val="000C029F"/>
    <w:rsid w:val="000C02A4"/>
    <w:rsid w:val="000C033F"/>
    <w:rsid w:val="000C03F3"/>
    <w:rsid w:val="000C040D"/>
    <w:rsid w:val="000C0472"/>
    <w:rsid w:val="000C04D3"/>
    <w:rsid w:val="000C0536"/>
    <w:rsid w:val="000C05B6"/>
    <w:rsid w:val="000C0603"/>
    <w:rsid w:val="000C063D"/>
    <w:rsid w:val="000C066E"/>
    <w:rsid w:val="000C07DE"/>
    <w:rsid w:val="000C0839"/>
    <w:rsid w:val="000C085D"/>
    <w:rsid w:val="000C08B3"/>
    <w:rsid w:val="000C08C1"/>
    <w:rsid w:val="000C08DE"/>
    <w:rsid w:val="000C08F6"/>
    <w:rsid w:val="000C097D"/>
    <w:rsid w:val="000C09CB"/>
    <w:rsid w:val="000C09E2"/>
    <w:rsid w:val="000C0A4F"/>
    <w:rsid w:val="000C0AAB"/>
    <w:rsid w:val="000C0AC0"/>
    <w:rsid w:val="000C0ACC"/>
    <w:rsid w:val="000C0B1B"/>
    <w:rsid w:val="000C0B23"/>
    <w:rsid w:val="000C0BCA"/>
    <w:rsid w:val="000C0BD9"/>
    <w:rsid w:val="000C0BE1"/>
    <w:rsid w:val="000C0BF1"/>
    <w:rsid w:val="000C0C5E"/>
    <w:rsid w:val="000C0CC2"/>
    <w:rsid w:val="000C0CD1"/>
    <w:rsid w:val="000C0D3F"/>
    <w:rsid w:val="000C0DEA"/>
    <w:rsid w:val="000C0E57"/>
    <w:rsid w:val="000C0EC6"/>
    <w:rsid w:val="000C0FB5"/>
    <w:rsid w:val="000C0FE6"/>
    <w:rsid w:val="000C0FF4"/>
    <w:rsid w:val="000C1085"/>
    <w:rsid w:val="000C10F3"/>
    <w:rsid w:val="000C1178"/>
    <w:rsid w:val="000C1180"/>
    <w:rsid w:val="000C11B9"/>
    <w:rsid w:val="000C1201"/>
    <w:rsid w:val="000C1203"/>
    <w:rsid w:val="000C1209"/>
    <w:rsid w:val="000C1219"/>
    <w:rsid w:val="000C1285"/>
    <w:rsid w:val="000C136C"/>
    <w:rsid w:val="000C13CA"/>
    <w:rsid w:val="000C1415"/>
    <w:rsid w:val="000C141C"/>
    <w:rsid w:val="000C1438"/>
    <w:rsid w:val="000C1456"/>
    <w:rsid w:val="000C14BB"/>
    <w:rsid w:val="000C14C2"/>
    <w:rsid w:val="000C152C"/>
    <w:rsid w:val="000C15A4"/>
    <w:rsid w:val="000C15F7"/>
    <w:rsid w:val="000C16A1"/>
    <w:rsid w:val="000C16A2"/>
    <w:rsid w:val="000C16AA"/>
    <w:rsid w:val="000C1798"/>
    <w:rsid w:val="000C17AD"/>
    <w:rsid w:val="000C17B3"/>
    <w:rsid w:val="000C184A"/>
    <w:rsid w:val="000C1878"/>
    <w:rsid w:val="000C1987"/>
    <w:rsid w:val="000C1999"/>
    <w:rsid w:val="000C1A72"/>
    <w:rsid w:val="000C1AB8"/>
    <w:rsid w:val="000C1AD4"/>
    <w:rsid w:val="000C1BB2"/>
    <w:rsid w:val="000C1BD5"/>
    <w:rsid w:val="000C1DB4"/>
    <w:rsid w:val="000C1E5D"/>
    <w:rsid w:val="000C1EE6"/>
    <w:rsid w:val="000C1F11"/>
    <w:rsid w:val="000C2019"/>
    <w:rsid w:val="000C203A"/>
    <w:rsid w:val="000C2051"/>
    <w:rsid w:val="000C2067"/>
    <w:rsid w:val="000C2081"/>
    <w:rsid w:val="000C20B7"/>
    <w:rsid w:val="000C20DD"/>
    <w:rsid w:val="000C217C"/>
    <w:rsid w:val="000C217E"/>
    <w:rsid w:val="000C2185"/>
    <w:rsid w:val="000C21E9"/>
    <w:rsid w:val="000C225A"/>
    <w:rsid w:val="000C22F7"/>
    <w:rsid w:val="000C2312"/>
    <w:rsid w:val="000C2358"/>
    <w:rsid w:val="000C23AB"/>
    <w:rsid w:val="000C2409"/>
    <w:rsid w:val="000C2430"/>
    <w:rsid w:val="000C248B"/>
    <w:rsid w:val="000C249C"/>
    <w:rsid w:val="000C24B3"/>
    <w:rsid w:val="000C24CE"/>
    <w:rsid w:val="000C2505"/>
    <w:rsid w:val="000C2506"/>
    <w:rsid w:val="000C2564"/>
    <w:rsid w:val="000C25CA"/>
    <w:rsid w:val="000C25DB"/>
    <w:rsid w:val="000C2661"/>
    <w:rsid w:val="000C2703"/>
    <w:rsid w:val="000C27A4"/>
    <w:rsid w:val="000C2817"/>
    <w:rsid w:val="000C2832"/>
    <w:rsid w:val="000C2842"/>
    <w:rsid w:val="000C2866"/>
    <w:rsid w:val="000C2897"/>
    <w:rsid w:val="000C28E0"/>
    <w:rsid w:val="000C291B"/>
    <w:rsid w:val="000C2A14"/>
    <w:rsid w:val="000C2A57"/>
    <w:rsid w:val="000C2A67"/>
    <w:rsid w:val="000C2ACB"/>
    <w:rsid w:val="000C2B6D"/>
    <w:rsid w:val="000C2BB9"/>
    <w:rsid w:val="000C2BFD"/>
    <w:rsid w:val="000C2C19"/>
    <w:rsid w:val="000C2C78"/>
    <w:rsid w:val="000C2C83"/>
    <w:rsid w:val="000C2CE2"/>
    <w:rsid w:val="000C2D1C"/>
    <w:rsid w:val="000C2D28"/>
    <w:rsid w:val="000C2EA3"/>
    <w:rsid w:val="000C2EBA"/>
    <w:rsid w:val="000C2F33"/>
    <w:rsid w:val="000C2F6A"/>
    <w:rsid w:val="000C300A"/>
    <w:rsid w:val="000C30D9"/>
    <w:rsid w:val="000C3106"/>
    <w:rsid w:val="000C311D"/>
    <w:rsid w:val="000C3201"/>
    <w:rsid w:val="000C328F"/>
    <w:rsid w:val="000C32C5"/>
    <w:rsid w:val="000C32C7"/>
    <w:rsid w:val="000C337E"/>
    <w:rsid w:val="000C33DF"/>
    <w:rsid w:val="000C33E2"/>
    <w:rsid w:val="000C33E6"/>
    <w:rsid w:val="000C33EC"/>
    <w:rsid w:val="000C3432"/>
    <w:rsid w:val="000C34F7"/>
    <w:rsid w:val="000C3555"/>
    <w:rsid w:val="000C3575"/>
    <w:rsid w:val="000C359E"/>
    <w:rsid w:val="000C35B8"/>
    <w:rsid w:val="000C35FB"/>
    <w:rsid w:val="000C3652"/>
    <w:rsid w:val="000C3659"/>
    <w:rsid w:val="000C3675"/>
    <w:rsid w:val="000C3676"/>
    <w:rsid w:val="000C375B"/>
    <w:rsid w:val="000C376B"/>
    <w:rsid w:val="000C37B9"/>
    <w:rsid w:val="000C37C8"/>
    <w:rsid w:val="000C3826"/>
    <w:rsid w:val="000C39B2"/>
    <w:rsid w:val="000C3A12"/>
    <w:rsid w:val="000C3A93"/>
    <w:rsid w:val="000C3AD3"/>
    <w:rsid w:val="000C3B1D"/>
    <w:rsid w:val="000C3BAE"/>
    <w:rsid w:val="000C3BEC"/>
    <w:rsid w:val="000C3C27"/>
    <w:rsid w:val="000C3C46"/>
    <w:rsid w:val="000C3C6F"/>
    <w:rsid w:val="000C3CAB"/>
    <w:rsid w:val="000C3CAF"/>
    <w:rsid w:val="000C3CF2"/>
    <w:rsid w:val="000C3DA6"/>
    <w:rsid w:val="000C3DBC"/>
    <w:rsid w:val="000C3DFA"/>
    <w:rsid w:val="000C3E02"/>
    <w:rsid w:val="000C3E63"/>
    <w:rsid w:val="000C3FA2"/>
    <w:rsid w:val="000C3FC1"/>
    <w:rsid w:val="000C4000"/>
    <w:rsid w:val="000C4067"/>
    <w:rsid w:val="000C408C"/>
    <w:rsid w:val="000C40C8"/>
    <w:rsid w:val="000C40E8"/>
    <w:rsid w:val="000C416A"/>
    <w:rsid w:val="000C418E"/>
    <w:rsid w:val="000C41BE"/>
    <w:rsid w:val="000C42C3"/>
    <w:rsid w:val="000C42E8"/>
    <w:rsid w:val="000C4380"/>
    <w:rsid w:val="000C4407"/>
    <w:rsid w:val="000C440A"/>
    <w:rsid w:val="000C4476"/>
    <w:rsid w:val="000C4482"/>
    <w:rsid w:val="000C44B9"/>
    <w:rsid w:val="000C45AB"/>
    <w:rsid w:val="000C45F2"/>
    <w:rsid w:val="000C4600"/>
    <w:rsid w:val="000C460C"/>
    <w:rsid w:val="000C4634"/>
    <w:rsid w:val="000C473B"/>
    <w:rsid w:val="000C474A"/>
    <w:rsid w:val="000C4774"/>
    <w:rsid w:val="000C4809"/>
    <w:rsid w:val="000C4893"/>
    <w:rsid w:val="000C48A5"/>
    <w:rsid w:val="000C48B5"/>
    <w:rsid w:val="000C49C4"/>
    <w:rsid w:val="000C49C8"/>
    <w:rsid w:val="000C49F7"/>
    <w:rsid w:val="000C4A67"/>
    <w:rsid w:val="000C4AD6"/>
    <w:rsid w:val="000C4B29"/>
    <w:rsid w:val="000C4B37"/>
    <w:rsid w:val="000C4B56"/>
    <w:rsid w:val="000C4BC7"/>
    <w:rsid w:val="000C4BC8"/>
    <w:rsid w:val="000C4BDE"/>
    <w:rsid w:val="000C4BE0"/>
    <w:rsid w:val="000C4C21"/>
    <w:rsid w:val="000C4C4E"/>
    <w:rsid w:val="000C4CE8"/>
    <w:rsid w:val="000C4CF6"/>
    <w:rsid w:val="000C4E4E"/>
    <w:rsid w:val="000C4EC1"/>
    <w:rsid w:val="000C4F26"/>
    <w:rsid w:val="000C4FA7"/>
    <w:rsid w:val="000C4FB9"/>
    <w:rsid w:val="000C4FBA"/>
    <w:rsid w:val="000C5134"/>
    <w:rsid w:val="000C517A"/>
    <w:rsid w:val="000C5192"/>
    <w:rsid w:val="000C51E8"/>
    <w:rsid w:val="000C51E9"/>
    <w:rsid w:val="000C521C"/>
    <w:rsid w:val="000C52DB"/>
    <w:rsid w:val="000C52E6"/>
    <w:rsid w:val="000C535A"/>
    <w:rsid w:val="000C53C9"/>
    <w:rsid w:val="000C541E"/>
    <w:rsid w:val="000C5422"/>
    <w:rsid w:val="000C5442"/>
    <w:rsid w:val="000C54A7"/>
    <w:rsid w:val="000C5526"/>
    <w:rsid w:val="000C5553"/>
    <w:rsid w:val="000C556F"/>
    <w:rsid w:val="000C55AB"/>
    <w:rsid w:val="000C55B1"/>
    <w:rsid w:val="000C55C1"/>
    <w:rsid w:val="000C55E7"/>
    <w:rsid w:val="000C5623"/>
    <w:rsid w:val="000C5627"/>
    <w:rsid w:val="000C5728"/>
    <w:rsid w:val="000C57AB"/>
    <w:rsid w:val="000C57CF"/>
    <w:rsid w:val="000C57F1"/>
    <w:rsid w:val="000C58E6"/>
    <w:rsid w:val="000C5920"/>
    <w:rsid w:val="000C597C"/>
    <w:rsid w:val="000C59CC"/>
    <w:rsid w:val="000C5A4C"/>
    <w:rsid w:val="000C5AAF"/>
    <w:rsid w:val="000C5B89"/>
    <w:rsid w:val="000C5C7F"/>
    <w:rsid w:val="000C5CE5"/>
    <w:rsid w:val="000C5D1D"/>
    <w:rsid w:val="000C5DFD"/>
    <w:rsid w:val="000C5E2F"/>
    <w:rsid w:val="000C5EA0"/>
    <w:rsid w:val="000C5F01"/>
    <w:rsid w:val="000C5F30"/>
    <w:rsid w:val="000C604F"/>
    <w:rsid w:val="000C6054"/>
    <w:rsid w:val="000C6087"/>
    <w:rsid w:val="000C6095"/>
    <w:rsid w:val="000C60F1"/>
    <w:rsid w:val="000C614D"/>
    <w:rsid w:val="000C617E"/>
    <w:rsid w:val="000C62F1"/>
    <w:rsid w:val="000C6360"/>
    <w:rsid w:val="000C63E8"/>
    <w:rsid w:val="000C641E"/>
    <w:rsid w:val="000C6499"/>
    <w:rsid w:val="000C65E2"/>
    <w:rsid w:val="000C6612"/>
    <w:rsid w:val="000C66C7"/>
    <w:rsid w:val="000C66DC"/>
    <w:rsid w:val="000C6769"/>
    <w:rsid w:val="000C67BE"/>
    <w:rsid w:val="000C67CB"/>
    <w:rsid w:val="000C6894"/>
    <w:rsid w:val="000C6966"/>
    <w:rsid w:val="000C6969"/>
    <w:rsid w:val="000C696A"/>
    <w:rsid w:val="000C69A2"/>
    <w:rsid w:val="000C6A5B"/>
    <w:rsid w:val="000C6AF0"/>
    <w:rsid w:val="000C6B27"/>
    <w:rsid w:val="000C6B40"/>
    <w:rsid w:val="000C6B85"/>
    <w:rsid w:val="000C6BAF"/>
    <w:rsid w:val="000C6BDF"/>
    <w:rsid w:val="000C6BEE"/>
    <w:rsid w:val="000C6BF2"/>
    <w:rsid w:val="000C6C48"/>
    <w:rsid w:val="000C6DAC"/>
    <w:rsid w:val="000C6DAF"/>
    <w:rsid w:val="000C6DE5"/>
    <w:rsid w:val="000C6E5C"/>
    <w:rsid w:val="000C6EBC"/>
    <w:rsid w:val="000C6EC2"/>
    <w:rsid w:val="000C6ED8"/>
    <w:rsid w:val="000C6F6E"/>
    <w:rsid w:val="000C6FA3"/>
    <w:rsid w:val="000C6FBE"/>
    <w:rsid w:val="000C70A1"/>
    <w:rsid w:val="000C712F"/>
    <w:rsid w:val="000C7155"/>
    <w:rsid w:val="000C7203"/>
    <w:rsid w:val="000C7215"/>
    <w:rsid w:val="000C725B"/>
    <w:rsid w:val="000C72B1"/>
    <w:rsid w:val="000C72EF"/>
    <w:rsid w:val="000C7377"/>
    <w:rsid w:val="000C739A"/>
    <w:rsid w:val="000C742B"/>
    <w:rsid w:val="000C748D"/>
    <w:rsid w:val="000C74C6"/>
    <w:rsid w:val="000C74F8"/>
    <w:rsid w:val="000C755E"/>
    <w:rsid w:val="000C759D"/>
    <w:rsid w:val="000C75A6"/>
    <w:rsid w:val="000C75DC"/>
    <w:rsid w:val="000C761D"/>
    <w:rsid w:val="000C774C"/>
    <w:rsid w:val="000C7771"/>
    <w:rsid w:val="000C779C"/>
    <w:rsid w:val="000C77B0"/>
    <w:rsid w:val="000C7804"/>
    <w:rsid w:val="000C7897"/>
    <w:rsid w:val="000C78A6"/>
    <w:rsid w:val="000C78CE"/>
    <w:rsid w:val="000C791B"/>
    <w:rsid w:val="000C7921"/>
    <w:rsid w:val="000C7993"/>
    <w:rsid w:val="000C7A3C"/>
    <w:rsid w:val="000C7A4C"/>
    <w:rsid w:val="000C7A7C"/>
    <w:rsid w:val="000C7ACA"/>
    <w:rsid w:val="000C7AD9"/>
    <w:rsid w:val="000C7AE9"/>
    <w:rsid w:val="000C7C29"/>
    <w:rsid w:val="000C7C3A"/>
    <w:rsid w:val="000C7CE2"/>
    <w:rsid w:val="000C7D9F"/>
    <w:rsid w:val="000C7DAB"/>
    <w:rsid w:val="000C7DB2"/>
    <w:rsid w:val="000C7E28"/>
    <w:rsid w:val="000C7E2A"/>
    <w:rsid w:val="000C7E4D"/>
    <w:rsid w:val="000C7E82"/>
    <w:rsid w:val="000C7E8D"/>
    <w:rsid w:val="000C7EE9"/>
    <w:rsid w:val="000C7EF8"/>
    <w:rsid w:val="000C7FE5"/>
    <w:rsid w:val="000D0021"/>
    <w:rsid w:val="000D0081"/>
    <w:rsid w:val="000D008D"/>
    <w:rsid w:val="000D0097"/>
    <w:rsid w:val="000D00FF"/>
    <w:rsid w:val="000D0115"/>
    <w:rsid w:val="000D011A"/>
    <w:rsid w:val="000D0157"/>
    <w:rsid w:val="000D0179"/>
    <w:rsid w:val="000D0190"/>
    <w:rsid w:val="000D0230"/>
    <w:rsid w:val="000D0284"/>
    <w:rsid w:val="000D0286"/>
    <w:rsid w:val="000D02DF"/>
    <w:rsid w:val="000D0386"/>
    <w:rsid w:val="000D03EE"/>
    <w:rsid w:val="000D0402"/>
    <w:rsid w:val="000D0425"/>
    <w:rsid w:val="000D0476"/>
    <w:rsid w:val="000D048C"/>
    <w:rsid w:val="000D0501"/>
    <w:rsid w:val="000D0623"/>
    <w:rsid w:val="000D063A"/>
    <w:rsid w:val="000D0667"/>
    <w:rsid w:val="000D068A"/>
    <w:rsid w:val="000D0707"/>
    <w:rsid w:val="000D073A"/>
    <w:rsid w:val="000D07EF"/>
    <w:rsid w:val="000D0800"/>
    <w:rsid w:val="000D0806"/>
    <w:rsid w:val="000D0844"/>
    <w:rsid w:val="000D090B"/>
    <w:rsid w:val="000D0923"/>
    <w:rsid w:val="000D0925"/>
    <w:rsid w:val="000D0AE2"/>
    <w:rsid w:val="000D0C33"/>
    <w:rsid w:val="000D0D2F"/>
    <w:rsid w:val="000D0DA4"/>
    <w:rsid w:val="000D0DFC"/>
    <w:rsid w:val="000D0E2D"/>
    <w:rsid w:val="000D0EA8"/>
    <w:rsid w:val="000D0F87"/>
    <w:rsid w:val="000D0FEA"/>
    <w:rsid w:val="000D1088"/>
    <w:rsid w:val="000D10BF"/>
    <w:rsid w:val="000D10DC"/>
    <w:rsid w:val="000D1103"/>
    <w:rsid w:val="000D1190"/>
    <w:rsid w:val="000D11A3"/>
    <w:rsid w:val="000D11E7"/>
    <w:rsid w:val="000D124A"/>
    <w:rsid w:val="000D128C"/>
    <w:rsid w:val="000D1292"/>
    <w:rsid w:val="000D129A"/>
    <w:rsid w:val="000D12BC"/>
    <w:rsid w:val="000D12DE"/>
    <w:rsid w:val="000D1328"/>
    <w:rsid w:val="000D1333"/>
    <w:rsid w:val="000D13E9"/>
    <w:rsid w:val="000D13FB"/>
    <w:rsid w:val="000D148F"/>
    <w:rsid w:val="000D150D"/>
    <w:rsid w:val="000D1526"/>
    <w:rsid w:val="000D156C"/>
    <w:rsid w:val="000D1611"/>
    <w:rsid w:val="000D162B"/>
    <w:rsid w:val="000D167B"/>
    <w:rsid w:val="000D169D"/>
    <w:rsid w:val="000D16B6"/>
    <w:rsid w:val="000D1750"/>
    <w:rsid w:val="000D176F"/>
    <w:rsid w:val="000D177B"/>
    <w:rsid w:val="000D1784"/>
    <w:rsid w:val="000D1812"/>
    <w:rsid w:val="000D1820"/>
    <w:rsid w:val="000D18FC"/>
    <w:rsid w:val="000D1960"/>
    <w:rsid w:val="000D19EF"/>
    <w:rsid w:val="000D19FB"/>
    <w:rsid w:val="000D1A77"/>
    <w:rsid w:val="000D1AA8"/>
    <w:rsid w:val="000D1AAF"/>
    <w:rsid w:val="000D1AF2"/>
    <w:rsid w:val="000D1B89"/>
    <w:rsid w:val="000D1BA4"/>
    <w:rsid w:val="000D1BDD"/>
    <w:rsid w:val="000D1BE6"/>
    <w:rsid w:val="000D1C02"/>
    <w:rsid w:val="000D1C86"/>
    <w:rsid w:val="000D1DD1"/>
    <w:rsid w:val="000D1E89"/>
    <w:rsid w:val="000D1E8C"/>
    <w:rsid w:val="000D1EAA"/>
    <w:rsid w:val="000D1F48"/>
    <w:rsid w:val="000D2011"/>
    <w:rsid w:val="000D2038"/>
    <w:rsid w:val="000D2047"/>
    <w:rsid w:val="000D20C2"/>
    <w:rsid w:val="000D216F"/>
    <w:rsid w:val="000D2221"/>
    <w:rsid w:val="000D228C"/>
    <w:rsid w:val="000D22B8"/>
    <w:rsid w:val="000D234A"/>
    <w:rsid w:val="000D235C"/>
    <w:rsid w:val="000D23F6"/>
    <w:rsid w:val="000D2433"/>
    <w:rsid w:val="000D24D9"/>
    <w:rsid w:val="000D24ED"/>
    <w:rsid w:val="000D251D"/>
    <w:rsid w:val="000D2552"/>
    <w:rsid w:val="000D2583"/>
    <w:rsid w:val="000D25CA"/>
    <w:rsid w:val="000D25DF"/>
    <w:rsid w:val="000D2859"/>
    <w:rsid w:val="000D28BA"/>
    <w:rsid w:val="000D28C7"/>
    <w:rsid w:val="000D2913"/>
    <w:rsid w:val="000D2990"/>
    <w:rsid w:val="000D29B5"/>
    <w:rsid w:val="000D2A0B"/>
    <w:rsid w:val="000D2A5C"/>
    <w:rsid w:val="000D2A65"/>
    <w:rsid w:val="000D2AF0"/>
    <w:rsid w:val="000D2B1A"/>
    <w:rsid w:val="000D2B35"/>
    <w:rsid w:val="000D2B67"/>
    <w:rsid w:val="000D2B8A"/>
    <w:rsid w:val="000D2D4D"/>
    <w:rsid w:val="000D2D51"/>
    <w:rsid w:val="000D2D94"/>
    <w:rsid w:val="000D2E0B"/>
    <w:rsid w:val="000D2E39"/>
    <w:rsid w:val="000D2E75"/>
    <w:rsid w:val="000D2E99"/>
    <w:rsid w:val="000D2ED9"/>
    <w:rsid w:val="000D2F66"/>
    <w:rsid w:val="000D2F93"/>
    <w:rsid w:val="000D304B"/>
    <w:rsid w:val="000D3059"/>
    <w:rsid w:val="000D30AE"/>
    <w:rsid w:val="000D30FF"/>
    <w:rsid w:val="000D3127"/>
    <w:rsid w:val="000D3194"/>
    <w:rsid w:val="000D323C"/>
    <w:rsid w:val="000D336A"/>
    <w:rsid w:val="000D33E2"/>
    <w:rsid w:val="000D341D"/>
    <w:rsid w:val="000D3453"/>
    <w:rsid w:val="000D3465"/>
    <w:rsid w:val="000D3486"/>
    <w:rsid w:val="000D3499"/>
    <w:rsid w:val="000D34A3"/>
    <w:rsid w:val="000D34B1"/>
    <w:rsid w:val="000D3601"/>
    <w:rsid w:val="000D369C"/>
    <w:rsid w:val="000D382E"/>
    <w:rsid w:val="000D3900"/>
    <w:rsid w:val="000D3957"/>
    <w:rsid w:val="000D397A"/>
    <w:rsid w:val="000D39AB"/>
    <w:rsid w:val="000D39B0"/>
    <w:rsid w:val="000D3A55"/>
    <w:rsid w:val="000D3A68"/>
    <w:rsid w:val="000D3AB5"/>
    <w:rsid w:val="000D3B10"/>
    <w:rsid w:val="000D3B4D"/>
    <w:rsid w:val="000D3B91"/>
    <w:rsid w:val="000D3C1D"/>
    <w:rsid w:val="000D3C7A"/>
    <w:rsid w:val="000D3CD2"/>
    <w:rsid w:val="000D3E29"/>
    <w:rsid w:val="000D3F7F"/>
    <w:rsid w:val="000D4008"/>
    <w:rsid w:val="000D400E"/>
    <w:rsid w:val="000D4039"/>
    <w:rsid w:val="000D4050"/>
    <w:rsid w:val="000D4059"/>
    <w:rsid w:val="000D4073"/>
    <w:rsid w:val="000D40A2"/>
    <w:rsid w:val="000D40FF"/>
    <w:rsid w:val="000D4101"/>
    <w:rsid w:val="000D4148"/>
    <w:rsid w:val="000D414B"/>
    <w:rsid w:val="000D41E9"/>
    <w:rsid w:val="000D424E"/>
    <w:rsid w:val="000D425F"/>
    <w:rsid w:val="000D42EC"/>
    <w:rsid w:val="000D4315"/>
    <w:rsid w:val="000D4316"/>
    <w:rsid w:val="000D4406"/>
    <w:rsid w:val="000D4452"/>
    <w:rsid w:val="000D44B7"/>
    <w:rsid w:val="000D44D0"/>
    <w:rsid w:val="000D44E0"/>
    <w:rsid w:val="000D4579"/>
    <w:rsid w:val="000D45AA"/>
    <w:rsid w:val="000D45BB"/>
    <w:rsid w:val="000D45EB"/>
    <w:rsid w:val="000D4605"/>
    <w:rsid w:val="000D462F"/>
    <w:rsid w:val="000D4668"/>
    <w:rsid w:val="000D46C0"/>
    <w:rsid w:val="000D474D"/>
    <w:rsid w:val="000D483C"/>
    <w:rsid w:val="000D4869"/>
    <w:rsid w:val="000D488E"/>
    <w:rsid w:val="000D48BC"/>
    <w:rsid w:val="000D48BE"/>
    <w:rsid w:val="000D48C9"/>
    <w:rsid w:val="000D4934"/>
    <w:rsid w:val="000D49EA"/>
    <w:rsid w:val="000D4AA8"/>
    <w:rsid w:val="000D4B2F"/>
    <w:rsid w:val="000D4B48"/>
    <w:rsid w:val="000D4B5A"/>
    <w:rsid w:val="000D4BC9"/>
    <w:rsid w:val="000D4BCF"/>
    <w:rsid w:val="000D4C50"/>
    <w:rsid w:val="000D4CD4"/>
    <w:rsid w:val="000D4D54"/>
    <w:rsid w:val="000D4E1F"/>
    <w:rsid w:val="000D4E60"/>
    <w:rsid w:val="000D4E7E"/>
    <w:rsid w:val="000D4EC0"/>
    <w:rsid w:val="000D4F0E"/>
    <w:rsid w:val="000D4F2F"/>
    <w:rsid w:val="000D4F40"/>
    <w:rsid w:val="000D4FC9"/>
    <w:rsid w:val="000D4FD4"/>
    <w:rsid w:val="000D506B"/>
    <w:rsid w:val="000D5094"/>
    <w:rsid w:val="000D50E4"/>
    <w:rsid w:val="000D514B"/>
    <w:rsid w:val="000D523D"/>
    <w:rsid w:val="000D5257"/>
    <w:rsid w:val="000D5259"/>
    <w:rsid w:val="000D529A"/>
    <w:rsid w:val="000D52A8"/>
    <w:rsid w:val="000D52EF"/>
    <w:rsid w:val="000D52F7"/>
    <w:rsid w:val="000D52FC"/>
    <w:rsid w:val="000D5306"/>
    <w:rsid w:val="000D531D"/>
    <w:rsid w:val="000D546F"/>
    <w:rsid w:val="000D54A2"/>
    <w:rsid w:val="000D551A"/>
    <w:rsid w:val="000D55B3"/>
    <w:rsid w:val="000D5684"/>
    <w:rsid w:val="000D5688"/>
    <w:rsid w:val="000D56E0"/>
    <w:rsid w:val="000D56E8"/>
    <w:rsid w:val="000D575E"/>
    <w:rsid w:val="000D57A9"/>
    <w:rsid w:val="000D58E7"/>
    <w:rsid w:val="000D58E8"/>
    <w:rsid w:val="000D5908"/>
    <w:rsid w:val="000D5984"/>
    <w:rsid w:val="000D5996"/>
    <w:rsid w:val="000D5A23"/>
    <w:rsid w:val="000D5A61"/>
    <w:rsid w:val="000D5AAB"/>
    <w:rsid w:val="000D5ADD"/>
    <w:rsid w:val="000D5BFB"/>
    <w:rsid w:val="000D5C06"/>
    <w:rsid w:val="000D5C11"/>
    <w:rsid w:val="000D5C4B"/>
    <w:rsid w:val="000D5C51"/>
    <w:rsid w:val="000D5C7C"/>
    <w:rsid w:val="000D5CBA"/>
    <w:rsid w:val="000D5D13"/>
    <w:rsid w:val="000D5D37"/>
    <w:rsid w:val="000D5D39"/>
    <w:rsid w:val="000D5D3E"/>
    <w:rsid w:val="000D5D41"/>
    <w:rsid w:val="000D5D48"/>
    <w:rsid w:val="000D5DE2"/>
    <w:rsid w:val="000D5ED6"/>
    <w:rsid w:val="000D5F66"/>
    <w:rsid w:val="000D5FB0"/>
    <w:rsid w:val="000D6023"/>
    <w:rsid w:val="000D6027"/>
    <w:rsid w:val="000D6055"/>
    <w:rsid w:val="000D610E"/>
    <w:rsid w:val="000D6164"/>
    <w:rsid w:val="000D62CA"/>
    <w:rsid w:val="000D6411"/>
    <w:rsid w:val="000D6456"/>
    <w:rsid w:val="000D6481"/>
    <w:rsid w:val="000D64A9"/>
    <w:rsid w:val="000D64C3"/>
    <w:rsid w:val="000D6512"/>
    <w:rsid w:val="000D65E7"/>
    <w:rsid w:val="000D6603"/>
    <w:rsid w:val="000D6645"/>
    <w:rsid w:val="000D670F"/>
    <w:rsid w:val="000D67CE"/>
    <w:rsid w:val="000D68CA"/>
    <w:rsid w:val="000D691F"/>
    <w:rsid w:val="000D6940"/>
    <w:rsid w:val="000D69A8"/>
    <w:rsid w:val="000D69BD"/>
    <w:rsid w:val="000D69CA"/>
    <w:rsid w:val="000D6A24"/>
    <w:rsid w:val="000D6A8F"/>
    <w:rsid w:val="000D6B71"/>
    <w:rsid w:val="000D6B7F"/>
    <w:rsid w:val="000D6BDC"/>
    <w:rsid w:val="000D6C32"/>
    <w:rsid w:val="000D6CBB"/>
    <w:rsid w:val="000D6D36"/>
    <w:rsid w:val="000D6D5C"/>
    <w:rsid w:val="000D6D6C"/>
    <w:rsid w:val="000D6D90"/>
    <w:rsid w:val="000D6F27"/>
    <w:rsid w:val="000D6F47"/>
    <w:rsid w:val="000D7024"/>
    <w:rsid w:val="000D7062"/>
    <w:rsid w:val="000D706E"/>
    <w:rsid w:val="000D70DB"/>
    <w:rsid w:val="000D710C"/>
    <w:rsid w:val="000D718B"/>
    <w:rsid w:val="000D718C"/>
    <w:rsid w:val="000D718E"/>
    <w:rsid w:val="000D7269"/>
    <w:rsid w:val="000D7289"/>
    <w:rsid w:val="000D72A0"/>
    <w:rsid w:val="000D72E5"/>
    <w:rsid w:val="000D731B"/>
    <w:rsid w:val="000D7371"/>
    <w:rsid w:val="000D73B4"/>
    <w:rsid w:val="000D73CD"/>
    <w:rsid w:val="000D7494"/>
    <w:rsid w:val="000D74B5"/>
    <w:rsid w:val="000D74DC"/>
    <w:rsid w:val="000D7504"/>
    <w:rsid w:val="000D7543"/>
    <w:rsid w:val="000D758A"/>
    <w:rsid w:val="000D7666"/>
    <w:rsid w:val="000D76DB"/>
    <w:rsid w:val="000D77FF"/>
    <w:rsid w:val="000D7880"/>
    <w:rsid w:val="000D7899"/>
    <w:rsid w:val="000D79F6"/>
    <w:rsid w:val="000D7A16"/>
    <w:rsid w:val="000D7A4D"/>
    <w:rsid w:val="000D7A66"/>
    <w:rsid w:val="000D7A9E"/>
    <w:rsid w:val="000D7ACB"/>
    <w:rsid w:val="000D7AF9"/>
    <w:rsid w:val="000D7B05"/>
    <w:rsid w:val="000D7B50"/>
    <w:rsid w:val="000D7B8E"/>
    <w:rsid w:val="000D7BD5"/>
    <w:rsid w:val="000D7BE1"/>
    <w:rsid w:val="000D7BEB"/>
    <w:rsid w:val="000D7C13"/>
    <w:rsid w:val="000D7C55"/>
    <w:rsid w:val="000D7C5A"/>
    <w:rsid w:val="000D7C5E"/>
    <w:rsid w:val="000D7CF4"/>
    <w:rsid w:val="000D7D68"/>
    <w:rsid w:val="000D7D78"/>
    <w:rsid w:val="000D7E32"/>
    <w:rsid w:val="000D7E64"/>
    <w:rsid w:val="000D7F00"/>
    <w:rsid w:val="000D7F10"/>
    <w:rsid w:val="000D7F3D"/>
    <w:rsid w:val="000D7F55"/>
    <w:rsid w:val="000E001E"/>
    <w:rsid w:val="000E007A"/>
    <w:rsid w:val="000E00FB"/>
    <w:rsid w:val="000E010C"/>
    <w:rsid w:val="000E01FA"/>
    <w:rsid w:val="000E01FC"/>
    <w:rsid w:val="000E0248"/>
    <w:rsid w:val="000E02CB"/>
    <w:rsid w:val="000E02E1"/>
    <w:rsid w:val="000E02F7"/>
    <w:rsid w:val="000E0313"/>
    <w:rsid w:val="000E033A"/>
    <w:rsid w:val="000E0408"/>
    <w:rsid w:val="000E0409"/>
    <w:rsid w:val="000E0507"/>
    <w:rsid w:val="000E050F"/>
    <w:rsid w:val="000E0515"/>
    <w:rsid w:val="000E051A"/>
    <w:rsid w:val="000E0575"/>
    <w:rsid w:val="000E0586"/>
    <w:rsid w:val="000E05EF"/>
    <w:rsid w:val="000E0647"/>
    <w:rsid w:val="000E06DC"/>
    <w:rsid w:val="000E0755"/>
    <w:rsid w:val="000E0762"/>
    <w:rsid w:val="000E077B"/>
    <w:rsid w:val="000E077C"/>
    <w:rsid w:val="000E07A7"/>
    <w:rsid w:val="000E07C6"/>
    <w:rsid w:val="000E07E9"/>
    <w:rsid w:val="000E0803"/>
    <w:rsid w:val="000E0816"/>
    <w:rsid w:val="000E0841"/>
    <w:rsid w:val="000E0843"/>
    <w:rsid w:val="000E0857"/>
    <w:rsid w:val="000E0860"/>
    <w:rsid w:val="000E08C3"/>
    <w:rsid w:val="000E08F6"/>
    <w:rsid w:val="000E0922"/>
    <w:rsid w:val="000E0985"/>
    <w:rsid w:val="000E0990"/>
    <w:rsid w:val="000E099A"/>
    <w:rsid w:val="000E09D8"/>
    <w:rsid w:val="000E09EC"/>
    <w:rsid w:val="000E09F2"/>
    <w:rsid w:val="000E0A4D"/>
    <w:rsid w:val="000E0AAF"/>
    <w:rsid w:val="000E0AD6"/>
    <w:rsid w:val="000E0B4D"/>
    <w:rsid w:val="000E0B6E"/>
    <w:rsid w:val="000E0BE4"/>
    <w:rsid w:val="000E0CA7"/>
    <w:rsid w:val="000E0CB8"/>
    <w:rsid w:val="000E0CD7"/>
    <w:rsid w:val="000E0CE8"/>
    <w:rsid w:val="000E0D58"/>
    <w:rsid w:val="000E0D72"/>
    <w:rsid w:val="000E0DE9"/>
    <w:rsid w:val="000E0E19"/>
    <w:rsid w:val="000E0E4C"/>
    <w:rsid w:val="000E0E92"/>
    <w:rsid w:val="000E0EB1"/>
    <w:rsid w:val="000E0EFB"/>
    <w:rsid w:val="000E0FA4"/>
    <w:rsid w:val="000E0FD1"/>
    <w:rsid w:val="000E0FE7"/>
    <w:rsid w:val="000E0FEC"/>
    <w:rsid w:val="000E104C"/>
    <w:rsid w:val="000E1103"/>
    <w:rsid w:val="000E1232"/>
    <w:rsid w:val="000E13EA"/>
    <w:rsid w:val="000E145D"/>
    <w:rsid w:val="000E1481"/>
    <w:rsid w:val="000E14B9"/>
    <w:rsid w:val="000E1516"/>
    <w:rsid w:val="000E1584"/>
    <w:rsid w:val="000E15C3"/>
    <w:rsid w:val="000E15D0"/>
    <w:rsid w:val="000E1625"/>
    <w:rsid w:val="000E1757"/>
    <w:rsid w:val="000E179F"/>
    <w:rsid w:val="000E17AB"/>
    <w:rsid w:val="000E17F8"/>
    <w:rsid w:val="000E1850"/>
    <w:rsid w:val="000E1878"/>
    <w:rsid w:val="000E18C8"/>
    <w:rsid w:val="000E195B"/>
    <w:rsid w:val="000E1971"/>
    <w:rsid w:val="000E19F1"/>
    <w:rsid w:val="000E1A25"/>
    <w:rsid w:val="000E1A54"/>
    <w:rsid w:val="000E1A60"/>
    <w:rsid w:val="000E1AAB"/>
    <w:rsid w:val="000E1ABF"/>
    <w:rsid w:val="000E1B0A"/>
    <w:rsid w:val="000E1B25"/>
    <w:rsid w:val="000E1B29"/>
    <w:rsid w:val="000E1B2C"/>
    <w:rsid w:val="000E1B53"/>
    <w:rsid w:val="000E1B91"/>
    <w:rsid w:val="000E1BD1"/>
    <w:rsid w:val="000E1C08"/>
    <w:rsid w:val="000E1C17"/>
    <w:rsid w:val="000E1C48"/>
    <w:rsid w:val="000E1D3F"/>
    <w:rsid w:val="000E1DF0"/>
    <w:rsid w:val="000E1DF7"/>
    <w:rsid w:val="000E1E04"/>
    <w:rsid w:val="000E1E0B"/>
    <w:rsid w:val="000E1E0D"/>
    <w:rsid w:val="000E1EC0"/>
    <w:rsid w:val="000E1EC3"/>
    <w:rsid w:val="000E1F32"/>
    <w:rsid w:val="000E1F53"/>
    <w:rsid w:val="000E1F82"/>
    <w:rsid w:val="000E1FB6"/>
    <w:rsid w:val="000E1FE1"/>
    <w:rsid w:val="000E2004"/>
    <w:rsid w:val="000E201B"/>
    <w:rsid w:val="000E203A"/>
    <w:rsid w:val="000E2096"/>
    <w:rsid w:val="000E20F2"/>
    <w:rsid w:val="000E218E"/>
    <w:rsid w:val="000E21B5"/>
    <w:rsid w:val="000E220B"/>
    <w:rsid w:val="000E2299"/>
    <w:rsid w:val="000E22A0"/>
    <w:rsid w:val="000E22F2"/>
    <w:rsid w:val="000E2300"/>
    <w:rsid w:val="000E2349"/>
    <w:rsid w:val="000E2359"/>
    <w:rsid w:val="000E2395"/>
    <w:rsid w:val="000E23A2"/>
    <w:rsid w:val="000E23B0"/>
    <w:rsid w:val="000E23FC"/>
    <w:rsid w:val="000E2418"/>
    <w:rsid w:val="000E2480"/>
    <w:rsid w:val="000E24B5"/>
    <w:rsid w:val="000E264A"/>
    <w:rsid w:val="000E26CB"/>
    <w:rsid w:val="000E26D1"/>
    <w:rsid w:val="000E2781"/>
    <w:rsid w:val="000E27D6"/>
    <w:rsid w:val="000E2848"/>
    <w:rsid w:val="000E2864"/>
    <w:rsid w:val="000E289A"/>
    <w:rsid w:val="000E28C0"/>
    <w:rsid w:val="000E28DE"/>
    <w:rsid w:val="000E290E"/>
    <w:rsid w:val="000E2942"/>
    <w:rsid w:val="000E294A"/>
    <w:rsid w:val="000E2A48"/>
    <w:rsid w:val="000E2AC8"/>
    <w:rsid w:val="000E2AD0"/>
    <w:rsid w:val="000E2AEA"/>
    <w:rsid w:val="000E2B42"/>
    <w:rsid w:val="000E2BE2"/>
    <w:rsid w:val="000E2C9A"/>
    <w:rsid w:val="000E2CA3"/>
    <w:rsid w:val="000E2CC0"/>
    <w:rsid w:val="000E2D79"/>
    <w:rsid w:val="000E2DA7"/>
    <w:rsid w:val="000E2E6D"/>
    <w:rsid w:val="000E2F5B"/>
    <w:rsid w:val="000E2F7C"/>
    <w:rsid w:val="000E304E"/>
    <w:rsid w:val="000E3085"/>
    <w:rsid w:val="000E3123"/>
    <w:rsid w:val="000E3130"/>
    <w:rsid w:val="000E323E"/>
    <w:rsid w:val="000E32AE"/>
    <w:rsid w:val="000E32AF"/>
    <w:rsid w:val="000E32DF"/>
    <w:rsid w:val="000E33DC"/>
    <w:rsid w:val="000E3411"/>
    <w:rsid w:val="000E343E"/>
    <w:rsid w:val="000E34A9"/>
    <w:rsid w:val="000E34F8"/>
    <w:rsid w:val="000E3509"/>
    <w:rsid w:val="000E3639"/>
    <w:rsid w:val="000E364B"/>
    <w:rsid w:val="000E369F"/>
    <w:rsid w:val="000E36B9"/>
    <w:rsid w:val="000E36EB"/>
    <w:rsid w:val="000E384C"/>
    <w:rsid w:val="000E3851"/>
    <w:rsid w:val="000E3887"/>
    <w:rsid w:val="000E38AD"/>
    <w:rsid w:val="000E391C"/>
    <w:rsid w:val="000E39F0"/>
    <w:rsid w:val="000E3A03"/>
    <w:rsid w:val="000E3A14"/>
    <w:rsid w:val="000E3A69"/>
    <w:rsid w:val="000E3B12"/>
    <w:rsid w:val="000E3BD2"/>
    <w:rsid w:val="000E3C85"/>
    <w:rsid w:val="000E3C9D"/>
    <w:rsid w:val="000E3CA1"/>
    <w:rsid w:val="000E3CE2"/>
    <w:rsid w:val="000E3D29"/>
    <w:rsid w:val="000E3D65"/>
    <w:rsid w:val="000E3DD1"/>
    <w:rsid w:val="000E3E88"/>
    <w:rsid w:val="000E3E93"/>
    <w:rsid w:val="000E3ED9"/>
    <w:rsid w:val="000E3EDE"/>
    <w:rsid w:val="000E3EE3"/>
    <w:rsid w:val="000E3F28"/>
    <w:rsid w:val="000E3F5D"/>
    <w:rsid w:val="000E3F61"/>
    <w:rsid w:val="000E3F71"/>
    <w:rsid w:val="000E3F99"/>
    <w:rsid w:val="000E3FF3"/>
    <w:rsid w:val="000E3FF5"/>
    <w:rsid w:val="000E4059"/>
    <w:rsid w:val="000E4064"/>
    <w:rsid w:val="000E40C7"/>
    <w:rsid w:val="000E41E2"/>
    <w:rsid w:val="000E41EF"/>
    <w:rsid w:val="000E4255"/>
    <w:rsid w:val="000E42EE"/>
    <w:rsid w:val="000E4300"/>
    <w:rsid w:val="000E432B"/>
    <w:rsid w:val="000E4366"/>
    <w:rsid w:val="000E43CC"/>
    <w:rsid w:val="000E43F6"/>
    <w:rsid w:val="000E4478"/>
    <w:rsid w:val="000E44A7"/>
    <w:rsid w:val="000E4554"/>
    <w:rsid w:val="000E4631"/>
    <w:rsid w:val="000E467B"/>
    <w:rsid w:val="000E4705"/>
    <w:rsid w:val="000E470A"/>
    <w:rsid w:val="000E4719"/>
    <w:rsid w:val="000E47F7"/>
    <w:rsid w:val="000E485A"/>
    <w:rsid w:val="000E4975"/>
    <w:rsid w:val="000E4994"/>
    <w:rsid w:val="000E4A19"/>
    <w:rsid w:val="000E4ADB"/>
    <w:rsid w:val="000E4BA1"/>
    <w:rsid w:val="000E4C1A"/>
    <w:rsid w:val="000E4C66"/>
    <w:rsid w:val="000E4D3B"/>
    <w:rsid w:val="000E4D5C"/>
    <w:rsid w:val="000E4DCF"/>
    <w:rsid w:val="000E4E46"/>
    <w:rsid w:val="000E4E5B"/>
    <w:rsid w:val="000E4E73"/>
    <w:rsid w:val="000E4EA3"/>
    <w:rsid w:val="000E4FA7"/>
    <w:rsid w:val="000E4FC3"/>
    <w:rsid w:val="000E4FF0"/>
    <w:rsid w:val="000E50B5"/>
    <w:rsid w:val="000E50CB"/>
    <w:rsid w:val="000E513D"/>
    <w:rsid w:val="000E51F4"/>
    <w:rsid w:val="000E521D"/>
    <w:rsid w:val="000E52C4"/>
    <w:rsid w:val="000E5322"/>
    <w:rsid w:val="000E534B"/>
    <w:rsid w:val="000E534F"/>
    <w:rsid w:val="000E5495"/>
    <w:rsid w:val="000E54CE"/>
    <w:rsid w:val="000E54F4"/>
    <w:rsid w:val="000E5594"/>
    <w:rsid w:val="000E55F7"/>
    <w:rsid w:val="000E5683"/>
    <w:rsid w:val="000E5691"/>
    <w:rsid w:val="000E57E8"/>
    <w:rsid w:val="000E5826"/>
    <w:rsid w:val="000E5890"/>
    <w:rsid w:val="000E58A3"/>
    <w:rsid w:val="000E59AA"/>
    <w:rsid w:val="000E59BB"/>
    <w:rsid w:val="000E5A23"/>
    <w:rsid w:val="000E5AA1"/>
    <w:rsid w:val="000E5AAE"/>
    <w:rsid w:val="000E5B01"/>
    <w:rsid w:val="000E5B39"/>
    <w:rsid w:val="000E5B56"/>
    <w:rsid w:val="000E5BEE"/>
    <w:rsid w:val="000E5CD3"/>
    <w:rsid w:val="000E5CDE"/>
    <w:rsid w:val="000E5CFC"/>
    <w:rsid w:val="000E5D0D"/>
    <w:rsid w:val="000E5D20"/>
    <w:rsid w:val="000E5D3A"/>
    <w:rsid w:val="000E5D84"/>
    <w:rsid w:val="000E5D8F"/>
    <w:rsid w:val="000E5D9A"/>
    <w:rsid w:val="000E5E7B"/>
    <w:rsid w:val="000E5EAA"/>
    <w:rsid w:val="000E5EAE"/>
    <w:rsid w:val="000E5ECD"/>
    <w:rsid w:val="000E5EE0"/>
    <w:rsid w:val="000E5EF1"/>
    <w:rsid w:val="000E5EF8"/>
    <w:rsid w:val="000E5F0E"/>
    <w:rsid w:val="000E5F3A"/>
    <w:rsid w:val="000E5F58"/>
    <w:rsid w:val="000E5FC9"/>
    <w:rsid w:val="000E5FCC"/>
    <w:rsid w:val="000E6049"/>
    <w:rsid w:val="000E60A6"/>
    <w:rsid w:val="000E614D"/>
    <w:rsid w:val="000E617C"/>
    <w:rsid w:val="000E6201"/>
    <w:rsid w:val="000E6264"/>
    <w:rsid w:val="000E62F9"/>
    <w:rsid w:val="000E637D"/>
    <w:rsid w:val="000E63C3"/>
    <w:rsid w:val="000E6418"/>
    <w:rsid w:val="000E64DC"/>
    <w:rsid w:val="000E6532"/>
    <w:rsid w:val="000E657E"/>
    <w:rsid w:val="000E65C1"/>
    <w:rsid w:val="000E669C"/>
    <w:rsid w:val="000E66CA"/>
    <w:rsid w:val="000E66E8"/>
    <w:rsid w:val="000E6775"/>
    <w:rsid w:val="000E6776"/>
    <w:rsid w:val="000E67AE"/>
    <w:rsid w:val="000E67B5"/>
    <w:rsid w:val="000E687C"/>
    <w:rsid w:val="000E6926"/>
    <w:rsid w:val="000E6928"/>
    <w:rsid w:val="000E695C"/>
    <w:rsid w:val="000E69A5"/>
    <w:rsid w:val="000E69E1"/>
    <w:rsid w:val="000E69F3"/>
    <w:rsid w:val="000E69F4"/>
    <w:rsid w:val="000E69F8"/>
    <w:rsid w:val="000E6A22"/>
    <w:rsid w:val="000E6A3F"/>
    <w:rsid w:val="000E6A9C"/>
    <w:rsid w:val="000E6A9F"/>
    <w:rsid w:val="000E6AA0"/>
    <w:rsid w:val="000E6AF4"/>
    <w:rsid w:val="000E6B5B"/>
    <w:rsid w:val="000E6B64"/>
    <w:rsid w:val="000E6C2E"/>
    <w:rsid w:val="000E6C8B"/>
    <w:rsid w:val="000E6C96"/>
    <w:rsid w:val="000E6D74"/>
    <w:rsid w:val="000E6D9D"/>
    <w:rsid w:val="000E6D9F"/>
    <w:rsid w:val="000E6DBF"/>
    <w:rsid w:val="000E6DCE"/>
    <w:rsid w:val="000E6E22"/>
    <w:rsid w:val="000E6E32"/>
    <w:rsid w:val="000E6F0A"/>
    <w:rsid w:val="000E6F2C"/>
    <w:rsid w:val="000E6F47"/>
    <w:rsid w:val="000E6FC3"/>
    <w:rsid w:val="000E6FD4"/>
    <w:rsid w:val="000E6FF5"/>
    <w:rsid w:val="000E6FF7"/>
    <w:rsid w:val="000E6FFB"/>
    <w:rsid w:val="000E705B"/>
    <w:rsid w:val="000E713A"/>
    <w:rsid w:val="000E71A1"/>
    <w:rsid w:val="000E722D"/>
    <w:rsid w:val="000E7236"/>
    <w:rsid w:val="000E731B"/>
    <w:rsid w:val="000E7329"/>
    <w:rsid w:val="000E740F"/>
    <w:rsid w:val="000E7412"/>
    <w:rsid w:val="000E7455"/>
    <w:rsid w:val="000E74C9"/>
    <w:rsid w:val="000E74DC"/>
    <w:rsid w:val="000E74E7"/>
    <w:rsid w:val="000E751B"/>
    <w:rsid w:val="000E753D"/>
    <w:rsid w:val="000E7633"/>
    <w:rsid w:val="000E768D"/>
    <w:rsid w:val="000E76A5"/>
    <w:rsid w:val="000E7739"/>
    <w:rsid w:val="000E77DF"/>
    <w:rsid w:val="000E7808"/>
    <w:rsid w:val="000E789E"/>
    <w:rsid w:val="000E793B"/>
    <w:rsid w:val="000E7953"/>
    <w:rsid w:val="000E7975"/>
    <w:rsid w:val="000E798E"/>
    <w:rsid w:val="000E79B2"/>
    <w:rsid w:val="000E79EA"/>
    <w:rsid w:val="000E7A7D"/>
    <w:rsid w:val="000E7AB3"/>
    <w:rsid w:val="000E7AD0"/>
    <w:rsid w:val="000E7ADE"/>
    <w:rsid w:val="000E7AF5"/>
    <w:rsid w:val="000E7B21"/>
    <w:rsid w:val="000E7B2F"/>
    <w:rsid w:val="000E7B98"/>
    <w:rsid w:val="000E7BB4"/>
    <w:rsid w:val="000E7C16"/>
    <w:rsid w:val="000E7D68"/>
    <w:rsid w:val="000E7D73"/>
    <w:rsid w:val="000E7D9A"/>
    <w:rsid w:val="000E7DAC"/>
    <w:rsid w:val="000E7DE4"/>
    <w:rsid w:val="000E7E86"/>
    <w:rsid w:val="000E7E8D"/>
    <w:rsid w:val="000E7EE3"/>
    <w:rsid w:val="000E7F00"/>
    <w:rsid w:val="000E7FA1"/>
    <w:rsid w:val="000E7FA7"/>
    <w:rsid w:val="000E7FA8"/>
    <w:rsid w:val="000ECA4D"/>
    <w:rsid w:val="000F0098"/>
    <w:rsid w:val="000F00DD"/>
    <w:rsid w:val="000F00EE"/>
    <w:rsid w:val="000F023C"/>
    <w:rsid w:val="000F0267"/>
    <w:rsid w:val="000F02A9"/>
    <w:rsid w:val="000F0307"/>
    <w:rsid w:val="000F0326"/>
    <w:rsid w:val="000F03C4"/>
    <w:rsid w:val="000F03D4"/>
    <w:rsid w:val="000F03F6"/>
    <w:rsid w:val="000F03F8"/>
    <w:rsid w:val="000F045F"/>
    <w:rsid w:val="000F0495"/>
    <w:rsid w:val="000F05BF"/>
    <w:rsid w:val="000F0611"/>
    <w:rsid w:val="000F063F"/>
    <w:rsid w:val="000F064D"/>
    <w:rsid w:val="000F06B3"/>
    <w:rsid w:val="000F073E"/>
    <w:rsid w:val="000F0749"/>
    <w:rsid w:val="000F0824"/>
    <w:rsid w:val="000F087F"/>
    <w:rsid w:val="000F0881"/>
    <w:rsid w:val="000F088C"/>
    <w:rsid w:val="000F0932"/>
    <w:rsid w:val="000F0A55"/>
    <w:rsid w:val="000F0A60"/>
    <w:rsid w:val="000F0A62"/>
    <w:rsid w:val="000F0A9E"/>
    <w:rsid w:val="000F0AA9"/>
    <w:rsid w:val="000F0AE5"/>
    <w:rsid w:val="000F0B4B"/>
    <w:rsid w:val="000F0BD1"/>
    <w:rsid w:val="000F0BE3"/>
    <w:rsid w:val="000F0C20"/>
    <w:rsid w:val="000F0CC8"/>
    <w:rsid w:val="000F0E39"/>
    <w:rsid w:val="000F0EE1"/>
    <w:rsid w:val="000F0EE7"/>
    <w:rsid w:val="000F0F0C"/>
    <w:rsid w:val="000F0F11"/>
    <w:rsid w:val="000F0F57"/>
    <w:rsid w:val="000F0FAD"/>
    <w:rsid w:val="000F1092"/>
    <w:rsid w:val="000F1097"/>
    <w:rsid w:val="000F10DC"/>
    <w:rsid w:val="000F1103"/>
    <w:rsid w:val="000F114C"/>
    <w:rsid w:val="000F1158"/>
    <w:rsid w:val="000F1184"/>
    <w:rsid w:val="000F12E6"/>
    <w:rsid w:val="000F1325"/>
    <w:rsid w:val="000F133A"/>
    <w:rsid w:val="000F1356"/>
    <w:rsid w:val="000F1372"/>
    <w:rsid w:val="000F1373"/>
    <w:rsid w:val="000F1417"/>
    <w:rsid w:val="000F143A"/>
    <w:rsid w:val="000F14C5"/>
    <w:rsid w:val="000F14D5"/>
    <w:rsid w:val="000F14F8"/>
    <w:rsid w:val="000F151F"/>
    <w:rsid w:val="000F1556"/>
    <w:rsid w:val="000F16E6"/>
    <w:rsid w:val="000F16FD"/>
    <w:rsid w:val="000F1701"/>
    <w:rsid w:val="000F1745"/>
    <w:rsid w:val="000F1796"/>
    <w:rsid w:val="000F1844"/>
    <w:rsid w:val="000F18B4"/>
    <w:rsid w:val="000F18F2"/>
    <w:rsid w:val="000F194C"/>
    <w:rsid w:val="000F195C"/>
    <w:rsid w:val="000F19D2"/>
    <w:rsid w:val="000F1A21"/>
    <w:rsid w:val="000F1AB3"/>
    <w:rsid w:val="000F1AC0"/>
    <w:rsid w:val="000F1AC3"/>
    <w:rsid w:val="000F1AD7"/>
    <w:rsid w:val="000F1B47"/>
    <w:rsid w:val="000F1C23"/>
    <w:rsid w:val="000F1C40"/>
    <w:rsid w:val="000F1C72"/>
    <w:rsid w:val="000F1C78"/>
    <w:rsid w:val="000F1D26"/>
    <w:rsid w:val="000F1D39"/>
    <w:rsid w:val="000F1D8D"/>
    <w:rsid w:val="000F1DDB"/>
    <w:rsid w:val="000F1E27"/>
    <w:rsid w:val="000F1E2A"/>
    <w:rsid w:val="000F1E54"/>
    <w:rsid w:val="000F1E8E"/>
    <w:rsid w:val="000F1EDC"/>
    <w:rsid w:val="000F1EFE"/>
    <w:rsid w:val="000F203A"/>
    <w:rsid w:val="000F20FA"/>
    <w:rsid w:val="000F2101"/>
    <w:rsid w:val="000F21BA"/>
    <w:rsid w:val="000F21EC"/>
    <w:rsid w:val="000F223F"/>
    <w:rsid w:val="000F224C"/>
    <w:rsid w:val="000F22ED"/>
    <w:rsid w:val="000F2316"/>
    <w:rsid w:val="000F2331"/>
    <w:rsid w:val="000F23E2"/>
    <w:rsid w:val="000F23F7"/>
    <w:rsid w:val="000F2468"/>
    <w:rsid w:val="000F2493"/>
    <w:rsid w:val="000F24FE"/>
    <w:rsid w:val="000F250A"/>
    <w:rsid w:val="000F252F"/>
    <w:rsid w:val="000F2541"/>
    <w:rsid w:val="000F2581"/>
    <w:rsid w:val="000F25EF"/>
    <w:rsid w:val="000F25F4"/>
    <w:rsid w:val="000F2666"/>
    <w:rsid w:val="000F274A"/>
    <w:rsid w:val="000F27B8"/>
    <w:rsid w:val="000F2816"/>
    <w:rsid w:val="000F281F"/>
    <w:rsid w:val="000F2867"/>
    <w:rsid w:val="000F28A3"/>
    <w:rsid w:val="000F28C9"/>
    <w:rsid w:val="000F29A9"/>
    <w:rsid w:val="000F2A10"/>
    <w:rsid w:val="000F2A6B"/>
    <w:rsid w:val="000F2A71"/>
    <w:rsid w:val="000F2B6E"/>
    <w:rsid w:val="000F2BAD"/>
    <w:rsid w:val="000F2BCE"/>
    <w:rsid w:val="000F2C0C"/>
    <w:rsid w:val="000F2C30"/>
    <w:rsid w:val="000F2C3B"/>
    <w:rsid w:val="000F2C49"/>
    <w:rsid w:val="000F2CCC"/>
    <w:rsid w:val="000F2CDD"/>
    <w:rsid w:val="000F2D05"/>
    <w:rsid w:val="000F2D15"/>
    <w:rsid w:val="000F2E0C"/>
    <w:rsid w:val="000F2E3A"/>
    <w:rsid w:val="000F2EB3"/>
    <w:rsid w:val="000F2EB6"/>
    <w:rsid w:val="000F2EDA"/>
    <w:rsid w:val="000F2F00"/>
    <w:rsid w:val="000F2F56"/>
    <w:rsid w:val="000F3037"/>
    <w:rsid w:val="000F3092"/>
    <w:rsid w:val="000F3093"/>
    <w:rsid w:val="000F309F"/>
    <w:rsid w:val="000F30A3"/>
    <w:rsid w:val="000F30F9"/>
    <w:rsid w:val="000F3199"/>
    <w:rsid w:val="000F31CD"/>
    <w:rsid w:val="000F31F4"/>
    <w:rsid w:val="000F3229"/>
    <w:rsid w:val="000F324A"/>
    <w:rsid w:val="000F32BA"/>
    <w:rsid w:val="000F32E3"/>
    <w:rsid w:val="000F3300"/>
    <w:rsid w:val="000F3311"/>
    <w:rsid w:val="000F3396"/>
    <w:rsid w:val="000F33B0"/>
    <w:rsid w:val="000F33D9"/>
    <w:rsid w:val="000F3416"/>
    <w:rsid w:val="000F3449"/>
    <w:rsid w:val="000F34C5"/>
    <w:rsid w:val="000F3507"/>
    <w:rsid w:val="000F3532"/>
    <w:rsid w:val="000F3558"/>
    <w:rsid w:val="000F3663"/>
    <w:rsid w:val="000F37C1"/>
    <w:rsid w:val="000F37C7"/>
    <w:rsid w:val="000F37ED"/>
    <w:rsid w:val="000F37F5"/>
    <w:rsid w:val="000F3837"/>
    <w:rsid w:val="000F383B"/>
    <w:rsid w:val="000F3852"/>
    <w:rsid w:val="000F389A"/>
    <w:rsid w:val="000F38B3"/>
    <w:rsid w:val="000F38C8"/>
    <w:rsid w:val="000F38DE"/>
    <w:rsid w:val="000F38E7"/>
    <w:rsid w:val="000F39D8"/>
    <w:rsid w:val="000F3A52"/>
    <w:rsid w:val="000F3A5E"/>
    <w:rsid w:val="000F3A73"/>
    <w:rsid w:val="000F3B08"/>
    <w:rsid w:val="000F3B1D"/>
    <w:rsid w:val="000F3BA8"/>
    <w:rsid w:val="000F3BB0"/>
    <w:rsid w:val="000F3BD0"/>
    <w:rsid w:val="000F3C09"/>
    <w:rsid w:val="000F3C21"/>
    <w:rsid w:val="000F3CC1"/>
    <w:rsid w:val="000F3CCE"/>
    <w:rsid w:val="000F3CF5"/>
    <w:rsid w:val="000F3D3C"/>
    <w:rsid w:val="000F3D76"/>
    <w:rsid w:val="000F3DF6"/>
    <w:rsid w:val="000F3DF8"/>
    <w:rsid w:val="000F3E21"/>
    <w:rsid w:val="000F3E75"/>
    <w:rsid w:val="000F3E81"/>
    <w:rsid w:val="000F3E96"/>
    <w:rsid w:val="000F3EB3"/>
    <w:rsid w:val="000F3F02"/>
    <w:rsid w:val="000F3F45"/>
    <w:rsid w:val="000F3F57"/>
    <w:rsid w:val="000F3F8B"/>
    <w:rsid w:val="000F3FD3"/>
    <w:rsid w:val="000F3FE8"/>
    <w:rsid w:val="000F4015"/>
    <w:rsid w:val="000F404D"/>
    <w:rsid w:val="000F40C7"/>
    <w:rsid w:val="000F40D3"/>
    <w:rsid w:val="000F4100"/>
    <w:rsid w:val="000F41D0"/>
    <w:rsid w:val="000F423F"/>
    <w:rsid w:val="000F4244"/>
    <w:rsid w:val="000F4260"/>
    <w:rsid w:val="000F42CD"/>
    <w:rsid w:val="000F42D4"/>
    <w:rsid w:val="000F4310"/>
    <w:rsid w:val="000F431A"/>
    <w:rsid w:val="000F4347"/>
    <w:rsid w:val="000F4381"/>
    <w:rsid w:val="000F4388"/>
    <w:rsid w:val="000F4401"/>
    <w:rsid w:val="000F44C9"/>
    <w:rsid w:val="000F44EB"/>
    <w:rsid w:val="000F453B"/>
    <w:rsid w:val="000F4571"/>
    <w:rsid w:val="000F45CB"/>
    <w:rsid w:val="000F45E7"/>
    <w:rsid w:val="000F4621"/>
    <w:rsid w:val="000F4633"/>
    <w:rsid w:val="000F46AE"/>
    <w:rsid w:val="000F46E3"/>
    <w:rsid w:val="000F47B8"/>
    <w:rsid w:val="000F47C6"/>
    <w:rsid w:val="000F47CE"/>
    <w:rsid w:val="000F47D9"/>
    <w:rsid w:val="000F4904"/>
    <w:rsid w:val="000F4907"/>
    <w:rsid w:val="000F4914"/>
    <w:rsid w:val="000F492C"/>
    <w:rsid w:val="000F49A1"/>
    <w:rsid w:val="000F4A0A"/>
    <w:rsid w:val="000F4A82"/>
    <w:rsid w:val="000F4BD8"/>
    <w:rsid w:val="000F4CE3"/>
    <w:rsid w:val="000F4D0D"/>
    <w:rsid w:val="000F4D1A"/>
    <w:rsid w:val="000F4E64"/>
    <w:rsid w:val="000F4E83"/>
    <w:rsid w:val="000F4EA6"/>
    <w:rsid w:val="000F4EBE"/>
    <w:rsid w:val="000F4EF3"/>
    <w:rsid w:val="000F4F02"/>
    <w:rsid w:val="000F4F2A"/>
    <w:rsid w:val="000F4F69"/>
    <w:rsid w:val="000F4FCE"/>
    <w:rsid w:val="000F4FD9"/>
    <w:rsid w:val="000F4FED"/>
    <w:rsid w:val="000F50BE"/>
    <w:rsid w:val="000F510F"/>
    <w:rsid w:val="000F5111"/>
    <w:rsid w:val="000F5129"/>
    <w:rsid w:val="000F5148"/>
    <w:rsid w:val="000F516B"/>
    <w:rsid w:val="000F5177"/>
    <w:rsid w:val="000F51B4"/>
    <w:rsid w:val="000F5243"/>
    <w:rsid w:val="000F525C"/>
    <w:rsid w:val="000F527E"/>
    <w:rsid w:val="000F5280"/>
    <w:rsid w:val="000F52A6"/>
    <w:rsid w:val="000F534E"/>
    <w:rsid w:val="000F54C3"/>
    <w:rsid w:val="000F54C4"/>
    <w:rsid w:val="000F56E3"/>
    <w:rsid w:val="000F5708"/>
    <w:rsid w:val="000F572A"/>
    <w:rsid w:val="000F579E"/>
    <w:rsid w:val="000F582C"/>
    <w:rsid w:val="000F5843"/>
    <w:rsid w:val="000F58F4"/>
    <w:rsid w:val="000F5935"/>
    <w:rsid w:val="000F597A"/>
    <w:rsid w:val="000F59D8"/>
    <w:rsid w:val="000F59FA"/>
    <w:rsid w:val="000F5A45"/>
    <w:rsid w:val="000F5A9A"/>
    <w:rsid w:val="000F5A9C"/>
    <w:rsid w:val="000F5B01"/>
    <w:rsid w:val="000F5B23"/>
    <w:rsid w:val="000F5B4C"/>
    <w:rsid w:val="000F5BF9"/>
    <w:rsid w:val="000F5C00"/>
    <w:rsid w:val="000F5C17"/>
    <w:rsid w:val="000F5CD2"/>
    <w:rsid w:val="000F5D0B"/>
    <w:rsid w:val="000F5D1B"/>
    <w:rsid w:val="000F5D64"/>
    <w:rsid w:val="000F5E08"/>
    <w:rsid w:val="000F5E0B"/>
    <w:rsid w:val="000F5E23"/>
    <w:rsid w:val="000F5EDD"/>
    <w:rsid w:val="000F5EF5"/>
    <w:rsid w:val="000F5F20"/>
    <w:rsid w:val="000F5F36"/>
    <w:rsid w:val="000F6159"/>
    <w:rsid w:val="000F617B"/>
    <w:rsid w:val="000F61AE"/>
    <w:rsid w:val="000F61D2"/>
    <w:rsid w:val="000F6203"/>
    <w:rsid w:val="000F6217"/>
    <w:rsid w:val="000F6248"/>
    <w:rsid w:val="000F6262"/>
    <w:rsid w:val="000F6327"/>
    <w:rsid w:val="000F6382"/>
    <w:rsid w:val="000F6389"/>
    <w:rsid w:val="000F6455"/>
    <w:rsid w:val="000F6460"/>
    <w:rsid w:val="000F64F5"/>
    <w:rsid w:val="000F64F9"/>
    <w:rsid w:val="000F6576"/>
    <w:rsid w:val="000F6582"/>
    <w:rsid w:val="000F660E"/>
    <w:rsid w:val="000F663E"/>
    <w:rsid w:val="000F66B6"/>
    <w:rsid w:val="000F67A3"/>
    <w:rsid w:val="000F6803"/>
    <w:rsid w:val="000F6808"/>
    <w:rsid w:val="000F68B8"/>
    <w:rsid w:val="000F691D"/>
    <w:rsid w:val="000F6953"/>
    <w:rsid w:val="000F69DD"/>
    <w:rsid w:val="000F6A0E"/>
    <w:rsid w:val="000F6A2E"/>
    <w:rsid w:val="000F6A40"/>
    <w:rsid w:val="000F6A42"/>
    <w:rsid w:val="000F6A5C"/>
    <w:rsid w:val="000F6B0A"/>
    <w:rsid w:val="000F6B87"/>
    <w:rsid w:val="000F6C03"/>
    <w:rsid w:val="000F6CB1"/>
    <w:rsid w:val="000F6CCC"/>
    <w:rsid w:val="000F6CED"/>
    <w:rsid w:val="000F6D71"/>
    <w:rsid w:val="000F6DAC"/>
    <w:rsid w:val="000F6DAE"/>
    <w:rsid w:val="000F6DCC"/>
    <w:rsid w:val="000F6DE0"/>
    <w:rsid w:val="000F6DEA"/>
    <w:rsid w:val="000F6E9A"/>
    <w:rsid w:val="000F6EEE"/>
    <w:rsid w:val="000F6F03"/>
    <w:rsid w:val="000F7059"/>
    <w:rsid w:val="000F7095"/>
    <w:rsid w:val="000F70C1"/>
    <w:rsid w:val="000F7111"/>
    <w:rsid w:val="000F711A"/>
    <w:rsid w:val="000F7122"/>
    <w:rsid w:val="000F7146"/>
    <w:rsid w:val="000F7185"/>
    <w:rsid w:val="000F7198"/>
    <w:rsid w:val="000F72BE"/>
    <w:rsid w:val="000F73FE"/>
    <w:rsid w:val="000F743E"/>
    <w:rsid w:val="000F74F5"/>
    <w:rsid w:val="000F752C"/>
    <w:rsid w:val="000F7541"/>
    <w:rsid w:val="000F7551"/>
    <w:rsid w:val="000F75B8"/>
    <w:rsid w:val="000F75B9"/>
    <w:rsid w:val="000F75C5"/>
    <w:rsid w:val="000F75F2"/>
    <w:rsid w:val="000F7632"/>
    <w:rsid w:val="000F7719"/>
    <w:rsid w:val="000F771C"/>
    <w:rsid w:val="000F77C4"/>
    <w:rsid w:val="000F77D0"/>
    <w:rsid w:val="000F77D9"/>
    <w:rsid w:val="000F7824"/>
    <w:rsid w:val="000F782D"/>
    <w:rsid w:val="000F7968"/>
    <w:rsid w:val="000F7990"/>
    <w:rsid w:val="000F79C2"/>
    <w:rsid w:val="000F7B3D"/>
    <w:rsid w:val="000F7BB9"/>
    <w:rsid w:val="000F7BE3"/>
    <w:rsid w:val="000F7C17"/>
    <w:rsid w:val="000F7C55"/>
    <w:rsid w:val="000F7CDE"/>
    <w:rsid w:val="000F7CFE"/>
    <w:rsid w:val="000F7D0F"/>
    <w:rsid w:val="000F7D30"/>
    <w:rsid w:val="000F7D41"/>
    <w:rsid w:val="000F7DB8"/>
    <w:rsid w:val="000F7DC4"/>
    <w:rsid w:val="000F7E12"/>
    <w:rsid w:val="000F7E18"/>
    <w:rsid w:val="000F7E4A"/>
    <w:rsid w:val="000F7E71"/>
    <w:rsid w:val="000F7E8F"/>
    <w:rsid w:val="000F7F32"/>
    <w:rsid w:val="000F7F63"/>
    <w:rsid w:val="000F7FB2"/>
    <w:rsid w:val="000F7FFE"/>
    <w:rsid w:val="00100010"/>
    <w:rsid w:val="0010001E"/>
    <w:rsid w:val="00100038"/>
    <w:rsid w:val="00100070"/>
    <w:rsid w:val="0010007B"/>
    <w:rsid w:val="001000E4"/>
    <w:rsid w:val="001000FD"/>
    <w:rsid w:val="00100103"/>
    <w:rsid w:val="00100105"/>
    <w:rsid w:val="0010018F"/>
    <w:rsid w:val="001001D6"/>
    <w:rsid w:val="001001DF"/>
    <w:rsid w:val="001001E1"/>
    <w:rsid w:val="001002B5"/>
    <w:rsid w:val="0010030F"/>
    <w:rsid w:val="00100370"/>
    <w:rsid w:val="00100378"/>
    <w:rsid w:val="0010047A"/>
    <w:rsid w:val="0010048E"/>
    <w:rsid w:val="001004B8"/>
    <w:rsid w:val="0010050B"/>
    <w:rsid w:val="00100565"/>
    <w:rsid w:val="001005F3"/>
    <w:rsid w:val="0010061D"/>
    <w:rsid w:val="0010062D"/>
    <w:rsid w:val="0010065D"/>
    <w:rsid w:val="001006C0"/>
    <w:rsid w:val="00100739"/>
    <w:rsid w:val="00100796"/>
    <w:rsid w:val="001007D9"/>
    <w:rsid w:val="001007EF"/>
    <w:rsid w:val="00100886"/>
    <w:rsid w:val="001008A6"/>
    <w:rsid w:val="001008DF"/>
    <w:rsid w:val="00100913"/>
    <w:rsid w:val="00100958"/>
    <w:rsid w:val="001009A6"/>
    <w:rsid w:val="001009FB"/>
    <w:rsid w:val="00100A6B"/>
    <w:rsid w:val="00100AA1"/>
    <w:rsid w:val="00100AA2"/>
    <w:rsid w:val="00100B1D"/>
    <w:rsid w:val="00100B72"/>
    <w:rsid w:val="00100C3F"/>
    <w:rsid w:val="00100CDE"/>
    <w:rsid w:val="00100D4B"/>
    <w:rsid w:val="00100D50"/>
    <w:rsid w:val="00100D6A"/>
    <w:rsid w:val="00100D7D"/>
    <w:rsid w:val="00100E3F"/>
    <w:rsid w:val="00100F4A"/>
    <w:rsid w:val="00100F80"/>
    <w:rsid w:val="00100FC0"/>
    <w:rsid w:val="00101000"/>
    <w:rsid w:val="001010B3"/>
    <w:rsid w:val="001010E8"/>
    <w:rsid w:val="001010F0"/>
    <w:rsid w:val="00101133"/>
    <w:rsid w:val="0010121E"/>
    <w:rsid w:val="001012DC"/>
    <w:rsid w:val="0010136E"/>
    <w:rsid w:val="00101371"/>
    <w:rsid w:val="00101378"/>
    <w:rsid w:val="00101398"/>
    <w:rsid w:val="0010148B"/>
    <w:rsid w:val="00101502"/>
    <w:rsid w:val="00101542"/>
    <w:rsid w:val="001015C4"/>
    <w:rsid w:val="001015CD"/>
    <w:rsid w:val="001015D7"/>
    <w:rsid w:val="0010160A"/>
    <w:rsid w:val="00101617"/>
    <w:rsid w:val="0010162A"/>
    <w:rsid w:val="001016AD"/>
    <w:rsid w:val="00101747"/>
    <w:rsid w:val="00101782"/>
    <w:rsid w:val="001017B3"/>
    <w:rsid w:val="001017FC"/>
    <w:rsid w:val="0010180A"/>
    <w:rsid w:val="00101847"/>
    <w:rsid w:val="0010187D"/>
    <w:rsid w:val="001018CD"/>
    <w:rsid w:val="001018DB"/>
    <w:rsid w:val="001018FB"/>
    <w:rsid w:val="00101946"/>
    <w:rsid w:val="00101958"/>
    <w:rsid w:val="0010195E"/>
    <w:rsid w:val="0010197B"/>
    <w:rsid w:val="001019C1"/>
    <w:rsid w:val="001019D7"/>
    <w:rsid w:val="001019F3"/>
    <w:rsid w:val="00101A26"/>
    <w:rsid w:val="00101ABA"/>
    <w:rsid w:val="00101B41"/>
    <w:rsid w:val="00101B6A"/>
    <w:rsid w:val="00101BCC"/>
    <w:rsid w:val="00101BD8"/>
    <w:rsid w:val="00101CBB"/>
    <w:rsid w:val="00101DE0"/>
    <w:rsid w:val="00101DFB"/>
    <w:rsid w:val="00101EA5"/>
    <w:rsid w:val="00101EFB"/>
    <w:rsid w:val="00101EFF"/>
    <w:rsid w:val="00101F69"/>
    <w:rsid w:val="00101F6F"/>
    <w:rsid w:val="00101F72"/>
    <w:rsid w:val="00101FCC"/>
    <w:rsid w:val="00102001"/>
    <w:rsid w:val="00102048"/>
    <w:rsid w:val="001020BF"/>
    <w:rsid w:val="001020DB"/>
    <w:rsid w:val="0010211C"/>
    <w:rsid w:val="0010215F"/>
    <w:rsid w:val="00102226"/>
    <w:rsid w:val="00102251"/>
    <w:rsid w:val="001022FD"/>
    <w:rsid w:val="0010238C"/>
    <w:rsid w:val="0010248D"/>
    <w:rsid w:val="0010253D"/>
    <w:rsid w:val="00102595"/>
    <w:rsid w:val="00102607"/>
    <w:rsid w:val="001026F4"/>
    <w:rsid w:val="00102715"/>
    <w:rsid w:val="00102727"/>
    <w:rsid w:val="00102753"/>
    <w:rsid w:val="001027E6"/>
    <w:rsid w:val="001027EA"/>
    <w:rsid w:val="001027F8"/>
    <w:rsid w:val="001028E4"/>
    <w:rsid w:val="0010296E"/>
    <w:rsid w:val="00102ABB"/>
    <w:rsid w:val="00102B34"/>
    <w:rsid w:val="00102B48"/>
    <w:rsid w:val="00102B87"/>
    <w:rsid w:val="00102BBA"/>
    <w:rsid w:val="00102BCF"/>
    <w:rsid w:val="00102C0F"/>
    <w:rsid w:val="00102C44"/>
    <w:rsid w:val="00102C65"/>
    <w:rsid w:val="00102CA5"/>
    <w:rsid w:val="00102CB1"/>
    <w:rsid w:val="00102CEA"/>
    <w:rsid w:val="00102DE5"/>
    <w:rsid w:val="00102E28"/>
    <w:rsid w:val="00102E56"/>
    <w:rsid w:val="00102EA9"/>
    <w:rsid w:val="00102EDD"/>
    <w:rsid w:val="00102EEA"/>
    <w:rsid w:val="00102F09"/>
    <w:rsid w:val="00102F23"/>
    <w:rsid w:val="00102F7A"/>
    <w:rsid w:val="00102F82"/>
    <w:rsid w:val="00102F90"/>
    <w:rsid w:val="00102FFA"/>
    <w:rsid w:val="00103017"/>
    <w:rsid w:val="00103032"/>
    <w:rsid w:val="00103049"/>
    <w:rsid w:val="00103108"/>
    <w:rsid w:val="00103167"/>
    <w:rsid w:val="001031B3"/>
    <w:rsid w:val="001031C2"/>
    <w:rsid w:val="001031D0"/>
    <w:rsid w:val="00103203"/>
    <w:rsid w:val="001032C1"/>
    <w:rsid w:val="001032D1"/>
    <w:rsid w:val="001032E7"/>
    <w:rsid w:val="001033E7"/>
    <w:rsid w:val="00103431"/>
    <w:rsid w:val="00103442"/>
    <w:rsid w:val="00103449"/>
    <w:rsid w:val="00103473"/>
    <w:rsid w:val="001034E5"/>
    <w:rsid w:val="001034F2"/>
    <w:rsid w:val="001036A8"/>
    <w:rsid w:val="00103775"/>
    <w:rsid w:val="001037A5"/>
    <w:rsid w:val="001037BF"/>
    <w:rsid w:val="001037DE"/>
    <w:rsid w:val="00103860"/>
    <w:rsid w:val="0010389C"/>
    <w:rsid w:val="001038A6"/>
    <w:rsid w:val="00103966"/>
    <w:rsid w:val="001039E8"/>
    <w:rsid w:val="001039F3"/>
    <w:rsid w:val="001039F4"/>
    <w:rsid w:val="00103AAD"/>
    <w:rsid w:val="00103B62"/>
    <w:rsid w:val="00103C02"/>
    <w:rsid w:val="00103C35"/>
    <w:rsid w:val="00103C83"/>
    <w:rsid w:val="00103CAF"/>
    <w:rsid w:val="00103CCF"/>
    <w:rsid w:val="00103CDE"/>
    <w:rsid w:val="00103D19"/>
    <w:rsid w:val="00103D3E"/>
    <w:rsid w:val="00103D40"/>
    <w:rsid w:val="00103D8B"/>
    <w:rsid w:val="00103DC5"/>
    <w:rsid w:val="00103E5C"/>
    <w:rsid w:val="00103E81"/>
    <w:rsid w:val="00103EEF"/>
    <w:rsid w:val="00103F14"/>
    <w:rsid w:val="00103F5F"/>
    <w:rsid w:val="00104028"/>
    <w:rsid w:val="0010402A"/>
    <w:rsid w:val="00104035"/>
    <w:rsid w:val="00104074"/>
    <w:rsid w:val="0010408C"/>
    <w:rsid w:val="00104098"/>
    <w:rsid w:val="0010409C"/>
    <w:rsid w:val="001040BA"/>
    <w:rsid w:val="0010412B"/>
    <w:rsid w:val="0010414B"/>
    <w:rsid w:val="00104162"/>
    <w:rsid w:val="001041CB"/>
    <w:rsid w:val="0010427F"/>
    <w:rsid w:val="00104285"/>
    <w:rsid w:val="0010431A"/>
    <w:rsid w:val="00104383"/>
    <w:rsid w:val="0010438F"/>
    <w:rsid w:val="001043B6"/>
    <w:rsid w:val="00104476"/>
    <w:rsid w:val="00104499"/>
    <w:rsid w:val="001044CC"/>
    <w:rsid w:val="001044E9"/>
    <w:rsid w:val="00104504"/>
    <w:rsid w:val="00104528"/>
    <w:rsid w:val="0010470E"/>
    <w:rsid w:val="0010474D"/>
    <w:rsid w:val="001047BA"/>
    <w:rsid w:val="00104803"/>
    <w:rsid w:val="0010482F"/>
    <w:rsid w:val="001048C1"/>
    <w:rsid w:val="00104902"/>
    <w:rsid w:val="00104965"/>
    <w:rsid w:val="0010497D"/>
    <w:rsid w:val="001049C7"/>
    <w:rsid w:val="001049E6"/>
    <w:rsid w:val="00104A13"/>
    <w:rsid w:val="00104A38"/>
    <w:rsid w:val="00104A55"/>
    <w:rsid w:val="00104ACE"/>
    <w:rsid w:val="00104B5F"/>
    <w:rsid w:val="00104B63"/>
    <w:rsid w:val="00104B64"/>
    <w:rsid w:val="00104B92"/>
    <w:rsid w:val="00104BD0"/>
    <w:rsid w:val="00104C2B"/>
    <w:rsid w:val="00104C30"/>
    <w:rsid w:val="00104C5F"/>
    <w:rsid w:val="00104DCB"/>
    <w:rsid w:val="00104DFD"/>
    <w:rsid w:val="00104E0C"/>
    <w:rsid w:val="00104F31"/>
    <w:rsid w:val="0010501D"/>
    <w:rsid w:val="0010507D"/>
    <w:rsid w:val="001050DF"/>
    <w:rsid w:val="001050E0"/>
    <w:rsid w:val="00105103"/>
    <w:rsid w:val="0010513F"/>
    <w:rsid w:val="001051ED"/>
    <w:rsid w:val="00105228"/>
    <w:rsid w:val="0010522D"/>
    <w:rsid w:val="00105257"/>
    <w:rsid w:val="001052E4"/>
    <w:rsid w:val="00105329"/>
    <w:rsid w:val="00105376"/>
    <w:rsid w:val="001053E9"/>
    <w:rsid w:val="00105425"/>
    <w:rsid w:val="0010556B"/>
    <w:rsid w:val="001055A3"/>
    <w:rsid w:val="001055F7"/>
    <w:rsid w:val="0010562C"/>
    <w:rsid w:val="001056EC"/>
    <w:rsid w:val="00105705"/>
    <w:rsid w:val="0010573D"/>
    <w:rsid w:val="00105765"/>
    <w:rsid w:val="00105771"/>
    <w:rsid w:val="0010577F"/>
    <w:rsid w:val="0010579A"/>
    <w:rsid w:val="00105908"/>
    <w:rsid w:val="0010590C"/>
    <w:rsid w:val="00105933"/>
    <w:rsid w:val="00105A42"/>
    <w:rsid w:val="00105A9B"/>
    <w:rsid w:val="00105ACD"/>
    <w:rsid w:val="00105AF2"/>
    <w:rsid w:val="00105BD4"/>
    <w:rsid w:val="00105C4C"/>
    <w:rsid w:val="00105C4F"/>
    <w:rsid w:val="00105C77"/>
    <w:rsid w:val="00105D71"/>
    <w:rsid w:val="00105D8A"/>
    <w:rsid w:val="00105D95"/>
    <w:rsid w:val="00105DE4"/>
    <w:rsid w:val="00105E6A"/>
    <w:rsid w:val="00105EB0"/>
    <w:rsid w:val="00105F1E"/>
    <w:rsid w:val="00105F38"/>
    <w:rsid w:val="00105FB9"/>
    <w:rsid w:val="001061AA"/>
    <w:rsid w:val="001061C2"/>
    <w:rsid w:val="001061CF"/>
    <w:rsid w:val="0010620E"/>
    <w:rsid w:val="0010628D"/>
    <w:rsid w:val="0010629E"/>
    <w:rsid w:val="001062CD"/>
    <w:rsid w:val="00106385"/>
    <w:rsid w:val="001063F0"/>
    <w:rsid w:val="0010642C"/>
    <w:rsid w:val="00106446"/>
    <w:rsid w:val="00106477"/>
    <w:rsid w:val="0010647A"/>
    <w:rsid w:val="00106554"/>
    <w:rsid w:val="0010668C"/>
    <w:rsid w:val="001066D8"/>
    <w:rsid w:val="00106785"/>
    <w:rsid w:val="00106791"/>
    <w:rsid w:val="00106798"/>
    <w:rsid w:val="001067BF"/>
    <w:rsid w:val="00106905"/>
    <w:rsid w:val="0010690C"/>
    <w:rsid w:val="00106932"/>
    <w:rsid w:val="0010697B"/>
    <w:rsid w:val="001069A0"/>
    <w:rsid w:val="001069D2"/>
    <w:rsid w:val="001069FD"/>
    <w:rsid w:val="00106A01"/>
    <w:rsid w:val="00106B23"/>
    <w:rsid w:val="00106B5E"/>
    <w:rsid w:val="00106B66"/>
    <w:rsid w:val="00106BE4"/>
    <w:rsid w:val="00106C42"/>
    <w:rsid w:val="00106C79"/>
    <w:rsid w:val="00106C8E"/>
    <w:rsid w:val="00106CA6"/>
    <w:rsid w:val="00106CF0"/>
    <w:rsid w:val="00106D16"/>
    <w:rsid w:val="00106D51"/>
    <w:rsid w:val="00106D63"/>
    <w:rsid w:val="00106D7E"/>
    <w:rsid w:val="00106E27"/>
    <w:rsid w:val="00106EAD"/>
    <w:rsid w:val="00106EC0"/>
    <w:rsid w:val="00106EDF"/>
    <w:rsid w:val="00106F4A"/>
    <w:rsid w:val="00106F7B"/>
    <w:rsid w:val="00106FD8"/>
    <w:rsid w:val="00106FE4"/>
    <w:rsid w:val="0010706E"/>
    <w:rsid w:val="0010710E"/>
    <w:rsid w:val="00107132"/>
    <w:rsid w:val="0010717D"/>
    <w:rsid w:val="0010723A"/>
    <w:rsid w:val="00107336"/>
    <w:rsid w:val="00107350"/>
    <w:rsid w:val="00107376"/>
    <w:rsid w:val="001073A1"/>
    <w:rsid w:val="001073AC"/>
    <w:rsid w:val="001073E3"/>
    <w:rsid w:val="001073FB"/>
    <w:rsid w:val="00107455"/>
    <w:rsid w:val="001074B5"/>
    <w:rsid w:val="0010758F"/>
    <w:rsid w:val="001075AA"/>
    <w:rsid w:val="0010761C"/>
    <w:rsid w:val="001076FA"/>
    <w:rsid w:val="00107706"/>
    <w:rsid w:val="0010775A"/>
    <w:rsid w:val="00107770"/>
    <w:rsid w:val="00107782"/>
    <w:rsid w:val="00107799"/>
    <w:rsid w:val="001077A0"/>
    <w:rsid w:val="001077B3"/>
    <w:rsid w:val="001077D2"/>
    <w:rsid w:val="00107882"/>
    <w:rsid w:val="001078CF"/>
    <w:rsid w:val="00107901"/>
    <w:rsid w:val="001079F7"/>
    <w:rsid w:val="00107A7D"/>
    <w:rsid w:val="00107A92"/>
    <w:rsid w:val="00107ADD"/>
    <w:rsid w:val="00107B10"/>
    <w:rsid w:val="00107B18"/>
    <w:rsid w:val="00107B78"/>
    <w:rsid w:val="00107BB7"/>
    <w:rsid w:val="00107BC9"/>
    <w:rsid w:val="00107DBF"/>
    <w:rsid w:val="00107E14"/>
    <w:rsid w:val="00107F33"/>
    <w:rsid w:val="00107F39"/>
    <w:rsid w:val="00107F3F"/>
    <w:rsid w:val="00107F6D"/>
    <w:rsid w:val="00107F75"/>
    <w:rsid w:val="00110017"/>
    <w:rsid w:val="00110050"/>
    <w:rsid w:val="00110093"/>
    <w:rsid w:val="00110107"/>
    <w:rsid w:val="00110115"/>
    <w:rsid w:val="00110135"/>
    <w:rsid w:val="0011015D"/>
    <w:rsid w:val="00110194"/>
    <w:rsid w:val="001101BA"/>
    <w:rsid w:val="00110244"/>
    <w:rsid w:val="00110268"/>
    <w:rsid w:val="00110275"/>
    <w:rsid w:val="00110278"/>
    <w:rsid w:val="00110353"/>
    <w:rsid w:val="00110373"/>
    <w:rsid w:val="00110382"/>
    <w:rsid w:val="00110391"/>
    <w:rsid w:val="00110489"/>
    <w:rsid w:val="001104F0"/>
    <w:rsid w:val="0011053E"/>
    <w:rsid w:val="00110560"/>
    <w:rsid w:val="001105E3"/>
    <w:rsid w:val="0011063A"/>
    <w:rsid w:val="00110646"/>
    <w:rsid w:val="0011064B"/>
    <w:rsid w:val="00110657"/>
    <w:rsid w:val="0011066F"/>
    <w:rsid w:val="001106F6"/>
    <w:rsid w:val="00110728"/>
    <w:rsid w:val="0011077F"/>
    <w:rsid w:val="001107B1"/>
    <w:rsid w:val="001108A6"/>
    <w:rsid w:val="00110935"/>
    <w:rsid w:val="0011093D"/>
    <w:rsid w:val="00110A53"/>
    <w:rsid w:val="00110AD7"/>
    <w:rsid w:val="00110B1E"/>
    <w:rsid w:val="00110B31"/>
    <w:rsid w:val="00110B81"/>
    <w:rsid w:val="00110BD7"/>
    <w:rsid w:val="00110C42"/>
    <w:rsid w:val="00110C69"/>
    <w:rsid w:val="00110D15"/>
    <w:rsid w:val="00110E3E"/>
    <w:rsid w:val="00110F1F"/>
    <w:rsid w:val="00110F2E"/>
    <w:rsid w:val="00110F55"/>
    <w:rsid w:val="00110F9C"/>
    <w:rsid w:val="00111021"/>
    <w:rsid w:val="0011105E"/>
    <w:rsid w:val="0011107A"/>
    <w:rsid w:val="001110FF"/>
    <w:rsid w:val="00111112"/>
    <w:rsid w:val="0011111D"/>
    <w:rsid w:val="001111B9"/>
    <w:rsid w:val="001111E8"/>
    <w:rsid w:val="0011121D"/>
    <w:rsid w:val="001112D5"/>
    <w:rsid w:val="001112F2"/>
    <w:rsid w:val="0011134F"/>
    <w:rsid w:val="001113F9"/>
    <w:rsid w:val="00111408"/>
    <w:rsid w:val="0011142A"/>
    <w:rsid w:val="0011148C"/>
    <w:rsid w:val="00111548"/>
    <w:rsid w:val="00111643"/>
    <w:rsid w:val="001116B0"/>
    <w:rsid w:val="001116F1"/>
    <w:rsid w:val="00111773"/>
    <w:rsid w:val="0011178C"/>
    <w:rsid w:val="001117B0"/>
    <w:rsid w:val="001117E0"/>
    <w:rsid w:val="001117E2"/>
    <w:rsid w:val="0011186A"/>
    <w:rsid w:val="0011188F"/>
    <w:rsid w:val="0011189C"/>
    <w:rsid w:val="001118C9"/>
    <w:rsid w:val="001118E8"/>
    <w:rsid w:val="0011191D"/>
    <w:rsid w:val="0011195A"/>
    <w:rsid w:val="001119A1"/>
    <w:rsid w:val="001119C6"/>
    <w:rsid w:val="00111A7C"/>
    <w:rsid w:val="00111B62"/>
    <w:rsid w:val="00111BBF"/>
    <w:rsid w:val="00111BCA"/>
    <w:rsid w:val="00111BFD"/>
    <w:rsid w:val="00111CC2"/>
    <w:rsid w:val="00111CCB"/>
    <w:rsid w:val="00111DE9"/>
    <w:rsid w:val="00111E11"/>
    <w:rsid w:val="00111F27"/>
    <w:rsid w:val="00112033"/>
    <w:rsid w:val="00112086"/>
    <w:rsid w:val="00112095"/>
    <w:rsid w:val="00112179"/>
    <w:rsid w:val="00112186"/>
    <w:rsid w:val="00112215"/>
    <w:rsid w:val="0011221D"/>
    <w:rsid w:val="00112271"/>
    <w:rsid w:val="001122AE"/>
    <w:rsid w:val="001122BA"/>
    <w:rsid w:val="00112349"/>
    <w:rsid w:val="001123BE"/>
    <w:rsid w:val="001124B6"/>
    <w:rsid w:val="001124E2"/>
    <w:rsid w:val="0011255A"/>
    <w:rsid w:val="001125B7"/>
    <w:rsid w:val="0011263C"/>
    <w:rsid w:val="0011264A"/>
    <w:rsid w:val="00112677"/>
    <w:rsid w:val="001126B0"/>
    <w:rsid w:val="00112701"/>
    <w:rsid w:val="001127C6"/>
    <w:rsid w:val="001127F1"/>
    <w:rsid w:val="001127FC"/>
    <w:rsid w:val="00112877"/>
    <w:rsid w:val="0011289D"/>
    <w:rsid w:val="00112901"/>
    <w:rsid w:val="00112930"/>
    <w:rsid w:val="00112942"/>
    <w:rsid w:val="0011295B"/>
    <w:rsid w:val="0011296C"/>
    <w:rsid w:val="00112B63"/>
    <w:rsid w:val="00112BD9"/>
    <w:rsid w:val="00112C19"/>
    <w:rsid w:val="00112C5A"/>
    <w:rsid w:val="00112C75"/>
    <w:rsid w:val="00112CB9"/>
    <w:rsid w:val="00112CC3"/>
    <w:rsid w:val="00112CD8"/>
    <w:rsid w:val="00112CDE"/>
    <w:rsid w:val="00112D09"/>
    <w:rsid w:val="00112D14"/>
    <w:rsid w:val="00112D48"/>
    <w:rsid w:val="00112D7E"/>
    <w:rsid w:val="00112D98"/>
    <w:rsid w:val="00112E2C"/>
    <w:rsid w:val="00112E70"/>
    <w:rsid w:val="00112ED4"/>
    <w:rsid w:val="00112F39"/>
    <w:rsid w:val="00112F98"/>
    <w:rsid w:val="00112FF6"/>
    <w:rsid w:val="0011301D"/>
    <w:rsid w:val="0011302E"/>
    <w:rsid w:val="00113092"/>
    <w:rsid w:val="00113125"/>
    <w:rsid w:val="00113177"/>
    <w:rsid w:val="001131D2"/>
    <w:rsid w:val="00113218"/>
    <w:rsid w:val="0011324F"/>
    <w:rsid w:val="0011325A"/>
    <w:rsid w:val="00113273"/>
    <w:rsid w:val="001132D5"/>
    <w:rsid w:val="001132F2"/>
    <w:rsid w:val="00113354"/>
    <w:rsid w:val="00113410"/>
    <w:rsid w:val="00113434"/>
    <w:rsid w:val="00113488"/>
    <w:rsid w:val="001134D4"/>
    <w:rsid w:val="00113556"/>
    <w:rsid w:val="001135B7"/>
    <w:rsid w:val="001135C6"/>
    <w:rsid w:val="001135CE"/>
    <w:rsid w:val="001135EE"/>
    <w:rsid w:val="00113650"/>
    <w:rsid w:val="00113651"/>
    <w:rsid w:val="001136F9"/>
    <w:rsid w:val="00113700"/>
    <w:rsid w:val="00113751"/>
    <w:rsid w:val="0011381D"/>
    <w:rsid w:val="001138B2"/>
    <w:rsid w:val="001138FF"/>
    <w:rsid w:val="00113933"/>
    <w:rsid w:val="001139AC"/>
    <w:rsid w:val="00113ADE"/>
    <w:rsid w:val="00113AE7"/>
    <w:rsid w:val="00113B7B"/>
    <w:rsid w:val="00113BBA"/>
    <w:rsid w:val="00113BCE"/>
    <w:rsid w:val="00113C50"/>
    <w:rsid w:val="00113C65"/>
    <w:rsid w:val="00113D61"/>
    <w:rsid w:val="00113D7F"/>
    <w:rsid w:val="00113DFD"/>
    <w:rsid w:val="00113ECB"/>
    <w:rsid w:val="00113F5D"/>
    <w:rsid w:val="00113FA5"/>
    <w:rsid w:val="00113FE2"/>
    <w:rsid w:val="00113FF7"/>
    <w:rsid w:val="00114073"/>
    <w:rsid w:val="00114094"/>
    <w:rsid w:val="00114124"/>
    <w:rsid w:val="0011413D"/>
    <w:rsid w:val="00114157"/>
    <w:rsid w:val="0011418C"/>
    <w:rsid w:val="00114194"/>
    <w:rsid w:val="001141B6"/>
    <w:rsid w:val="00114202"/>
    <w:rsid w:val="00114206"/>
    <w:rsid w:val="0011423E"/>
    <w:rsid w:val="00114262"/>
    <w:rsid w:val="00114265"/>
    <w:rsid w:val="00114285"/>
    <w:rsid w:val="001142C6"/>
    <w:rsid w:val="001142E7"/>
    <w:rsid w:val="001142E8"/>
    <w:rsid w:val="00114342"/>
    <w:rsid w:val="00114379"/>
    <w:rsid w:val="00114400"/>
    <w:rsid w:val="00114475"/>
    <w:rsid w:val="001144CD"/>
    <w:rsid w:val="00114515"/>
    <w:rsid w:val="00114528"/>
    <w:rsid w:val="00114554"/>
    <w:rsid w:val="001145F5"/>
    <w:rsid w:val="0011465B"/>
    <w:rsid w:val="00114675"/>
    <w:rsid w:val="00114699"/>
    <w:rsid w:val="001146C0"/>
    <w:rsid w:val="00114754"/>
    <w:rsid w:val="00114771"/>
    <w:rsid w:val="001147FE"/>
    <w:rsid w:val="00114819"/>
    <w:rsid w:val="00114822"/>
    <w:rsid w:val="001148A3"/>
    <w:rsid w:val="001148A6"/>
    <w:rsid w:val="001148D2"/>
    <w:rsid w:val="00114923"/>
    <w:rsid w:val="001149AF"/>
    <w:rsid w:val="00114A18"/>
    <w:rsid w:val="00114AAA"/>
    <w:rsid w:val="00114AE8"/>
    <w:rsid w:val="00114BB0"/>
    <w:rsid w:val="00114BD7"/>
    <w:rsid w:val="00114C42"/>
    <w:rsid w:val="00114C44"/>
    <w:rsid w:val="00114C48"/>
    <w:rsid w:val="00114C57"/>
    <w:rsid w:val="00114CAF"/>
    <w:rsid w:val="00114D16"/>
    <w:rsid w:val="00114D3E"/>
    <w:rsid w:val="00114D3F"/>
    <w:rsid w:val="00114D7C"/>
    <w:rsid w:val="00114E2E"/>
    <w:rsid w:val="00114E37"/>
    <w:rsid w:val="00114E61"/>
    <w:rsid w:val="00114EAC"/>
    <w:rsid w:val="00114F28"/>
    <w:rsid w:val="00114F59"/>
    <w:rsid w:val="00114FDB"/>
    <w:rsid w:val="00115046"/>
    <w:rsid w:val="00115070"/>
    <w:rsid w:val="0011508B"/>
    <w:rsid w:val="001150B6"/>
    <w:rsid w:val="0011517A"/>
    <w:rsid w:val="001151B4"/>
    <w:rsid w:val="0011525D"/>
    <w:rsid w:val="0011534B"/>
    <w:rsid w:val="00115370"/>
    <w:rsid w:val="0011542B"/>
    <w:rsid w:val="001154EF"/>
    <w:rsid w:val="001154F2"/>
    <w:rsid w:val="001155E3"/>
    <w:rsid w:val="001155F1"/>
    <w:rsid w:val="00115679"/>
    <w:rsid w:val="001156F4"/>
    <w:rsid w:val="00115716"/>
    <w:rsid w:val="00115778"/>
    <w:rsid w:val="001157BE"/>
    <w:rsid w:val="001157FF"/>
    <w:rsid w:val="001158A8"/>
    <w:rsid w:val="00115914"/>
    <w:rsid w:val="00115930"/>
    <w:rsid w:val="00115982"/>
    <w:rsid w:val="00115A5D"/>
    <w:rsid w:val="00115A66"/>
    <w:rsid w:val="00115B07"/>
    <w:rsid w:val="00115B90"/>
    <w:rsid w:val="00115C04"/>
    <w:rsid w:val="00115CD2"/>
    <w:rsid w:val="00115CF5"/>
    <w:rsid w:val="00115D0B"/>
    <w:rsid w:val="00115D56"/>
    <w:rsid w:val="00115D74"/>
    <w:rsid w:val="00115DB6"/>
    <w:rsid w:val="00115DC1"/>
    <w:rsid w:val="00115E29"/>
    <w:rsid w:val="00115EDA"/>
    <w:rsid w:val="00115F41"/>
    <w:rsid w:val="00115F46"/>
    <w:rsid w:val="00116003"/>
    <w:rsid w:val="00116045"/>
    <w:rsid w:val="0011606E"/>
    <w:rsid w:val="00116087"/>
    <w:rsid w:val="001160C7"/>
    <w:rsid w:val="001160E4"/>
    <w:rsid w:val="0011610A"/>
    <w:rsid w:val="00116155"/>
    <w:rsid w:val="00116165"/>
    <w:rsid w:val="00116194"/>
    <w:rsid w:val="001161BC"/>
    <w:rsid w:val="001161D2"/>
    <w:rsid w:val="00116240"/>
    <w:rsid w:val="001162EC"/>
    <w:rsid w:val="001163C5"/>
    <w:rsid w:val="00116401"/>
    <w:rsid w:val="0011644B"/>
    <w:rsid w:val="0011647C"/>
    <w:rsid w:val="00116484"/>
    <w:rsid w:val="0011652D"/>
    <w:rsid w:val="0011659D"/>
    <w:rsid w:val="001165AF"/>
    <w:rsid w:val="001165D9"/>
    <w:rsid w:val="001165F4"/>
    <w:rsid w:val="00116603"/>
    <w:rsid w:val="0011670A"/>
    <w:rsid w:val="00116714"/>
    <w:rsid w:val="0011671A"/>
    <w:rsid w:val="001167AF"/>
    <w:rsid w:val="001167B6"/>
    <w:rsid w:val="001167B9"/>
    <w:rsid w:val="0011687E"/>
    <w:rsid w:val="00116899"/>
    <w:rsid w:val="001168AB"/>
    <w:rsid w:val="001168BC"/>
    <w:rsid w:val="00116A2C"/>
    <w:rsid w:val="00116A5A"/>
    <w:rsid w:val="00116A7B"/>
    <w:rsid w:val="00116AA2"/>
    <w:rsid w:val="00116ADE"/>
    <w:rsid w:val="00116B36"/>
    <w:rsid w:val="00116BBD"/>
    <w:rsid w:val="00116BD3"/>
    <w:rsid w:val="00116C16"/>
    <w:rsid w:val="00116C98"/>
    <w:rsid w:val="00116C9B"/>
    <w:rsid w:val="00116CFB"/>
    <w:rsid w:val="00116D87"/>
    <w:rsid w:val="00116D8A"/>
    <w:rsid w:val="00116DBC"/>
    <w:rsid w:val="00116DEC"/>
    <w:rsid w:val="00116E2F"/>
    <w:rsid w:val="00116E8E"/>
    <w:rsid w:val="00116EB1"/>
    <w:rsid w:val="00116FD6"/>
    <w:rsid w:val="0011703B"/>
    <w:rsid w:val="00117046"/>
    <w:rsid w:val="001170E2"/>
    <w:rsid w:val="00117136"/>
    <w:rsid w:val="0011719D"/>
    <w:rsid w:val="001171AD"/>
    <w:rsid w:val="00117203"/>
    <w:rsid w:val="00117215"/>
    <w:rsid w:val="00117258"/>
    <w:rsid w:val="0011737F"/>
    <w:rsid w:val="00117381"/>
    <w:rsid w:val="00117393"/>
    <w:rsid w:val="001173AA"/>
    <w:rsid w:val="00117429"/>
    <w:rsid w:val="00117528"/>
    <w:rsid w:val="00117548"/>
    <w:rsid w:val="0011760E"/>
    <w:rsid w:val="00117615"/>
    <w:rsid w:val="00117658"/>
    <w:rsid w:val="001176AA"/>
    <w:rsid w:val="001176E1"/>
    <w:rsid w:val="00117705"/>
    <w:rsid w:val="0011772D"/>
    <w:rsid w:val="0011777D"/>
    <w:rsid w:val="0011788F"/>
    <w:rsid w:val="001178C9"/>
    <w:rsid w:val="001178DE"/>
    <w:rsid w:val="0011790C"/>
    <w:rsid w:val="00117A11"/>
    <w:rsid w:val="00117A62"/>
    <w:rsid w:val="00117A6A"/>
    <w:rsid w:val="00117A98"/>
    <w:rsid w:val="00117AC5"/>
    <w:rsid w:val="00117AE2"/>
    <w:rsid w:val="00117AE6"/>
    <w:rsid w:val="00117B11"/>
    <w:rsid w:val="00117B54"/>
    <w:rsid w:val="00117BBB"/>
    <w:rsid w:val="00117BBF"/>
    <w:rsid w:val="00117BE1"/>
    <w:rsid w:val="00117BE4"/>
    <w:rsid w:val="00117C6C"/>
    <w:rsid w:val="00117CB5"/>
    <w:rsid w:val="00117D8C"/>
    <w:rsid w:val="00117DFC"/>
    <w:rsid w:val="00117EB1"/>
    <w:rsid w:val="00117EC5"/>
    <w:rsid w:val="00117EF3"/>
    <w:rsid w:val="00117F2E"/>
    <w:rsid w:val="00117F46"/>
    <w:rsid w:val="00117F4D"/>
    <w:rsid w:val="00117FA7"/>
    <w:rsid w:val="00117FD4"/>
    <w:rsid w:val="00117FE9"/>
    <w:rsid w:val="00118E9D"/>
    <w:rsid w:val="0012000E"/>
    <w:rsid w:val="00120024"/>
    <w:rsid w:val="0012004E"/>
    <w:rsid w:val="00120052"/>
    <w:rsid w:val="00120060"/>
    <w:rsid w:val="001200A4"/>
    <w:rsid w:val="0012013F"/>
    <w:rsid w:val="0012019D"/>
    <w:rsid w:val="001201C1"/>
    <w:rsid w:val="00120248"/>
    <w:rsid w:val="0012025E"/>
    <w:rsid w:val="001202AF"/>
    <w:rsid w:val="00120362"/>
    <w:rsid w:val="001203BD"/>
    <w:rsid w:val="001203C8"/>
    <w:rsid w:val="0012043F"/>
    <w:rsid w:val="001204AB"/>
    <w:rsid w:val="0012059E"/>
    <w:rsid w:val="001205E1"/>
    <w:rsid w:val="001205ED"/>
    <w:rsid w:val="00120602"/>
    <w:rsid w:val="001206A6"/>
    <w:rsid w:val="0012073B"/>
    <w:rsid w:val="00120789"/>
    <w:rsid w:val="001208BB"/>
    <w:rsid w:val="001208BF"/>
    <w:rsid w:val="00120902"/>
    <w:rsid w:val="00120937"/>
    <w:rsid w:val="00120980"/>
    <w:rsid w:val="00120A18"/>
    <w:rsid w:val="00120AB3"/>
    <w:rsid w:val="00120AC8"/>
    <w:rsid w:val="00120B1B"/>
    <w:rsid w:val="00120BAF"/>
    <w:rsid w:val="00120C58"/>
    <w:rsid w:val="00120C7A"/>
    <w:rsid w:val="00120CB9"/>
    <w:rsid w:val="00120CBB"/>
    <w:rsid w:val="00120D30"/>
    <w:rsid w:val="00120ED2"/>
    <w:rsid w:val="00120EED"/>
    <w:rsid w:val="00120FE9"/>
    <w:rsid w:val="00120FED"/>
    <w:rsid w:val="00121058"/>
    <w:rsid w:val="001210E1"/>
    <w:rsid w:val="00121134"/>
    <w:rsid w:val="00121144"/>
    <w:rsid w:val="0012114E"/>
    <w:rsid w:val="0012119C"/>
    <w:rsid w:val="0012119F"/>
    <w:rsid w:val="00121317"/>
    <w:rsid w:val="0012134D"/>
    <w:rsid w:val="00121389"/>
    <w:rsid w:val="0012140A"/>
    <w:rsid w:val="0012144B"/>
    <w:rsid w:val="00121457"/>
    <w:rsid w:val="00121459"/>
    <w:rsid w:val="001214E2"/>
    <w:rsid w:val="00121517"/>
    <w:rsid w:val="00121541"/>
    <w:rsid w:val="00121606"/>
    <w:rsid w:val="00121607"/>
    <w:rsid w:val="00121791"/>
    <w:rsid w:val="0012186F"/>
    <w:rsid w:val="00121881"/>
    <w:rsid w:val="00121902"/>
    <w:rsid w:val="0012194D"/>
    <w:rsid w:val="00121959"/>
    <w:rsid w:val="00121982"/>
    <w:rsid w:val="0012198B"/>
    <w:rsid w:val="00121A23"/>
    <w:rsid w:val="00121A83"/>
    <w:rsid w:val="00121ACC"/>
    <w:rsid w:val="00121B25"/>
    <w:rsid w:val="00121B38"/>
    <w:rsid w:val="00121B3A"/>
    <w:rsid w:val="00121B9B"/>
    <w:rsid w:val="00121CAE"/>
    <w:rsid w:val="00121CEB"/>
    <w:rsid w:val="00121D30"/>
    <w:rsid w:val="00121D42"/>
    <w:rsid w:val="00121D99"/>
    <w:rsid w:val="00121E91"/>
    <w:rsid w:val="00121EA0"/>
    <w:rsid w:val="00121F33"/>
    <w:rsid w:val="00121F73"/>
    <w:rsid w:val="00122018"/>
    <w:rsid w:val="00122040"/>
    <w:rsid w:val="00122049"/>
    <w:rsid w:val="001220C9"/>
    <w:rsid w:val="001220ED"/>
    <w:rsid w:val="00122135"/>
    <w:rsid w:val="00122156"/>
    <w:rsid w:val="00122166"/>
    <w:rsid w:val="00122179"/>
    <w:rsid w:val="001222BE"/>
    <w:rsid w:val="001222CD"/>
    <w:rsid w:val="001223FC"/>
    <w:rsid w:val="00122455"/>
    <w:rsid w:val="00122529"/>
    <w:rsid w:val="0012259E"/>
    <w:rsid w:val="001225DB"/>
    <w:rsid w:val="00122641"/>
    <w:rsid w:val="001226D3"/>
    <w:rsid w:val="00122725"/>
    <w:rsid w:val="0012276D"/>
    <w:rsid w:val="00122783"/>
    <w:rsid w:val="00122852"/>
    <w:rsid w:val="0012287A"/>
    <w:rsid w:val="00122930"/>
    <w:rsid w:val="00122966"/>
    <w:rsid w:val="001229DA"/>
    <w:rsid w:val="001229F3"/>
    <w:rsid w:val="00122A7B"/>
    <w:rsid w:val="00122AF9"/>
    <w:rsid w:val="00122B51"/>
    <w:rsid w:val="00122B58"/>
    <w:rsid w:val="00122B6D"/>
    <w:rsid w:val="00122BBE"/>
    <w:rsid w:val="00122BC6"/>
    <w:rsid w:val="00122BD5"/>
    <w:rsid w:val="00122BDB"/>
    <w:rsid w:val="00122BFD"/>
    <w:rsid w:val="00122C18"/>
    <w:rsid w:val="00122D7F"/>
    <w:rsid w:val="00122D9F"/>
    <w:rsid w:val="00122E39"/>
    <w:rsid w:val="00122EB7"/>
    <w:rsid w:val="00122FDE"/>
    <w:rsid w:val="00122FE5"/>
    <w:rsid w:val="00123028"/>
    <w:rsid w:val="001230AC"/>
    <w:rsid w:val="001230B2"/>
    <w:rsid w:val="001231A6"/>
    <w:rsid w:val="0012322A"/>
    <w:rsid w:val="001232DF"/>
    <w:rsid w:val="001232F3"/>
    <w:rsid w:val="00123352"/>
    <w:rsid w:val="001233C4"/>
    <w:rsid w:val="00123468"/>
    <w:rsid w:val="0012349D"/>
    <w:rsid w:val="001234C4"/>
    <w:rsid w:val="001234EE"/>
    <w:rsid w:val="0012351F"/>
    <w:rsid w:val="001235BC"/>
    <w:rsid w:val="001235EE"/>
    <w:rsid w:val="00123674"/>
    <w:rsid w:val="00123776"/>
    <w:rsid w:val="00123888"/>
    <w:rsid w:val="00123919"/>
    <w:rsid w:val="0012398F"/>
    <w:rsid w:val="00123A28"/>
    <w:rsid w:val="00123A50"/>
    <w:rsid w:val="00123A84"/>
    <w:rsid w:val="00123AD9"/>
    <w:rsid w:val="00123B2F"/>
    <w:rsid w:val="00123BF2"/>
    <w:rsid w:val="00123BFA"/>
    <w:rsid w:val="00123D2D"/>
    <w:rsid w:val="00123DD9"/>
    <w:rsid w:val="00123E04"/>
    <w:rsid w:val="00123E0B"/>
    <w:rsid w:val="00123E8E"/>
    <w:rsid w:val="00123E9C"/>
    <w:rsid w:val="00123EC2"/>
    <w:rsid w:val="00123EC7"/>
    <w:rsid w:val="00123F3A"/>
    <w:rsid w:val="00123F9C"/>
    <w:rsid w:val="00123FA3"/>
    <w:rsid w:val="00124014"/>
    <w:rsid w:val="00124075"/>
    <w:rsid w:val="00124129"/>
    <w:rsid w:val="0012418F"/>
    <w:rsid w:val="00124199"/>
    <w:rsid w:val="001241BA"/>
    <w:rsid w:val="0012427C"/>
    <w:rsid w:val="00124340"/>
    <w:rsid w:val="0012435E"/>
    <w:rsid w:val="001243B9"/>
    <w:rsid w:val="001243D0"/>
    <w:rsid w:val="001243DA"/>
    <w:rsid w:val="001243DC"/>
    <w:rsid w:val="00124461"/>
    <w:rsid w:val="0012449A"/>
    <w:rsid w:val="001244EC"/>
    <w:rsid w:val="00124521"/>
    <w:rsid w:val="0012460E"/>
    <w:rsid w:val="0012471D"/>
    <w:rsid w:val="00124720"/>
    <w:rsid w:val="001247D3"/>
    <w:rsid w:val="0012498E"/>
    <w:rsid w:val="001249EF"/>
    <w:rsid w:val="00124A2C"/>
    <w:rsid w:val="00124A87"/>
    <w:rsid w:val="00124AC8"/>
    <w:rsid w:val="00124AE9"/>
    <w:rsid w:val="00124B57"/>
    <w:rsid w:val="00124B96"/>
    <w:rsid w:val="00124BCF"/>
    <w:rsid w:val="00124C30"/>
    <w:rsid w:val="00124D07"/>
    <w:rsid w:val="00124D3A"/>
    <w:rsid w:val="00124DD5"/>
    <w:rsid w:val="00124ED4"/>
    <w:rsid w:val="00124F13"/>
    <w:rsid w:val="00124F21"/>
    <w:rsid w:val="00124F66"/>
    <w:rsid w:val="00124FFC"/>
    <w:rsid w:val="00125096"/>
    <w:rsid w:val="001250A0"/>
    <w:rsid w:val="001250A1"/>
    <w:rsid w:val="001250C9"/>
    <w:rsid w:val="0012511C"/>
    <w:rsid w:val="00125141"/>
    <w:rsid w:val="0012516F"/>
    <w:rsid w:val="0012518E"/>
    <w:rsid w:val="001251A2"/>
    <w:rsid w:val="001251A9"/>
    <w:rsid w:val="00125219"/>
    <w:rsid w:val="0012523D"/>
    <w:rsid w:val="001252EC"/>
    <w:rsid w:val="001252F7"/>
    <w:rsid w:val="0012530B"/>
    <w:rsid w:val="0012538E"/>
    <w:rsid w:val="0012544F"/>
    <w:rsid w:val="00125459"/>
    <w:rsid w:val="001254A8"/>
    <w:rsid w:val="001254AF"/>
    <w:rsid w:val="001254B2"/>
    <w:rsid w:val="001254B5"/>
    <w:rsid w:val="001254D0"/>
    <w:rsid w:val="00125539"/>
    <w:rsid w:val="00125544"/>
    <w:rsid w:val="001255CD"/>
    <w:rsid w:val="001255F4"/>
    <w:rsid w:val="0012568F"/>
    <w:rsid w:val="00125693"/>
    <w:rsid w:val="001256C9"/>
    <w:rsid w:val="00125745"/>
    <w:rsid w:val="0012583A"/>
    <w:rsid w:val="0012588B"/>
    <w:rsid w:val="0012589A"/>
    <w:rsid w:val="001258E5"/>
    <w:rsid w:val="0012591C"/>
    <w:rsid w:val="00125922"/>
    <w:rsid w:val="00125965"/>
    <w:rsid w:val="00125971"/>
    <w:rsid w:val="00125A01"/>
    <w:rsid w:val="00125A0D"/>
    <w:rsid w:val="00125AB6"/>
    <w:rsid w:val="00125AF0"/>
    <w:rsid w:val="00125B20"/>
    <w:rsid w:val="00125B4A"/>
    <w:rsid w:val="00125BAF"/>
    <w:rsid w:val="00125BB5"/>
    <w:rsid w:val="00125BD5"/>
    <w:rsid w:val="00125D06"/>
    <w:rsid w:val="00125E05"/>
    <w:rsid w:val="00125E4A"/>
    <w:rsid w:val="00125FD8"/>
    <w:rsid w:val="00125FDC"/>
    <w:rsid w:val="00125FFE"/>
    <w:rsid w:val="00125FFF"/>
    <w:rsid w:val="00126017"/>
    <w:rsid w:val="00126036"/>
    <w:rsid w:val="00126090"/>
    <w:rsid w:val="00126191"/>
    <w:rsid w:val="001261A8"/>
    <w:rsid w:val="001261A9"/>
    <w:rsid w:val="00126232"/>
    <w:rsid w:val="00126343"/>
    <w:rsid w:val="00126346"/>
    <w:rsid w:val="00126347"/>
    <w:rsid w:val="0012636A"/>
    <w:rsid w:val="001263B2"/>
    <w:rsid w:val="001263E0"/>
    <w:rsid w:val="001263E3"/>
    <w:rsid w:val="00126404"/>
    <w:rsid w:val="0012640B"/>
    <w:rsid w:val="001264E1"/>
    <w:rsid w:val="001264EF"/>
    <w:rsid w:val="001264FE"/>
    <w:rsid w:val="0012653C"/>
    <w:rsid w:val="0012654E"/>
    <w:rsid w:val="00126580"/>
    <w:rsid w:val="001265FE"/>
    <w:rsid w:val="00126745"/>
    <w:rsid w:val="00126771"/>
    <w:rsid w:val="0012677E"/>
    <w:rsid w:val="001267A0"/>
    <w:rsid w:val="001267B4"/>
    <w:rsid w:val="001267C4"/>
    <w:rsid w:val="001267D0"/>
    <w:rsid w:val="0012686A"/>
    <w:rsid w:val="00126875"/>
    <w:rsid w:val="001268F8"/>
    <w:rsid w:val="0012692F"/>
    <w:rsid w:val="001269FD"/>
    <w:rsid w:val="00126AC4"/>
    <w:rsid w:val="00126AD0"/>
    <w:rsid w:val="00126B39"/>
    <w:rsid w:val="00126B6E"/>
    <w:rsid w:val="00126B86"/>
    <w:rsid w:val="00126B88"/>
    <w:rsid w:val="00126CC0"/>
    <w:rsid w:val="00126CC4"/>
    <w:rsid w:val="00126CCC"/>
    <w:rsid w:val="00126CDC"/>
    <w:rsid w:val="00126D4E"/>
    <w:rsid w:val="00126D75"/>
    <w:rsid w:val="00126E69"/>
    <w:rsid w:val="00126E7A"/>
    <w:rsid w:val="00126ED7"/>
    <w:rsid w:val="00126F10"/>
    <w:rsid w:val="00126F1C"/>
    <w:rsid w:val="00126F89"/>
    <w:rsid w:val="00126FF0"/>
    <w:rsid w:val="0012709D"/>
    <w:rsid w:val="001270B8"/>
    <w:rsid w:val="0012718B"/>
    <w:rsid w:val="001271F4"/>
    <w:rsid w:val="0012728C"/>
    <w:rsid w:val="0012729F"/>
    <w:rsid w:val="0012732D"/>
    <w:rsid w:val="0012734B"/>
    <w:rsid w:val="00127377"/>
    <w:rsid w:val="0012740C"/>
    <w:rsid w:val="001274A2"/>
    <w:rsid w:val="00127512"/>
    <w:rsid w:val="00127524"/>
    <w:rsid w:val="0012753C"/>
    <w:rsid w:val="0012755A"/>
    <w:rsid w:val="00127568"/>
    <w:rsid w:val="001275AC"/>
    <w:rsid w:val="00127647"/>
    <w:rsid w:val="0012764B"/>
    <w:rsid w:val="001276E1"/>
    <w:rsid w:val="00127746"/>
    <w:rsid w:val="001277C1"/>
    <w:rsid w:val="00127820"/>
    <w:rsid w:val="00127863"/>
    <w:rsid w:val="0012786B"/>
    <w:rsid w:val="00127890"/>
    <w:rsid w:val="0012792B"/>
    <w:rsid w:val="0012796E"/>
    <w:rsid w:val="00127A62"/>
    <w:rsid w:val="00127AA7"/>
    <w:rsid w:val="00127AAC"/>
    <w:rsid w:val="00127B61"/>
    <w:rsid w:val="00127B68"/>
    <w:rsid w:val="00127B6A"/>
    <w:rsid w:val="00127B95"/>
    <w:rsid w:val="00127B99"/>
    <w:rsid w:val="00127BC6"/>
    <w:rsid w:val="00127BF3"/>
    <w:rsid w:val="00127C08"/>
    <w:rsid w:val="00127C0B"/>
    <w:rsid w:val="00127C1B"/>
    <w:rsid w:val="00127C8D"/>
    <w:rsid w:val="00127D35"/>
    <w:rsid w:val="00127D5A"/>
    <w:rsid w:val="00127D61"/>
    <w:rsid w:val="00127D7B"/>
    <w:rsid w:val="00127DBA"/>
    <w:rsid w:val="00127DBD"/>
    <w:rsid w:val="00127DD1"/>
    <w:rsid w:val="00127DE8"/>
    <w:rsid w:val="00127E07"/>
    <w:rsid w:val="00127E16"/>
    <w:rsid w:val="00127E6D"/>
    <w:rsid w:val="00127E77"/>
    <w:rsid w:val="00127EB4"/>
    <w:rsid w:val="00127ED6"/>
    <w:rsid w:val="00127EFC"/>
    <w:rsid w:val="00127F22"/>
    <w:rsid w:val="00127F47"/>
    <w:rsid w:val="00127FF6"/>
    <w:rsid w:val="0012FDB7"/>
    <w:rsid w:val="0013009F"/>
    <w:rsid w:val="001300D9"/>
    <w:rsid w:val="001300F0"/>
    <w:rsid w:val="0013011F"/>
    <w:rsid w:val="00130157"/>
    <w:rsid w:val="00130174"/>
    <w:rsid w:val="00130218"/>
    <w:rsid w:val="001302D9"/>
    <w:rsid w:val="001302FB"/>
    <w:rsid w:val="00130330"/>
    <w:rsid w:val="001303C3"/>
    <w:rsid w:val="001303C8"/>
    <w:rsid w:val="001303DE"/>
    <w:rsid w:val="001303FE"/>
    <w:rsid w:val="0013040A"/>
    <w:rsid w:val="00130478"/>
    <w:rsid w:val="001304A2"/>
    <w:rsid w:val="001304CE"/>
    <w:rsid w:val="001304D2"/>
    <w:rsid w:val="001304D9"/>
    <w:rsid w:val="0013050A"/>
    <w:rsid w:val="00130520"/>
    <w:rsid w:val="0013063C"/>
    <w:rsid w:val="00130655"/>
    <w:rsid w:val="00130673"/>
    <w:rsid w:val="00130695"/>
    <w:rsid w:val="001306A3"/>
    <w:rsid w:val="001306EC"/>
    <w:rsid w:val="001306FE"/>
    <w:rsid w:val="0013078A"/>
    <w:rsid w:val="001307A7"/>
    <w:rsid w:val="001307A8"/>
    <w:rsid w:val="001307E3"/>
    <w:rsid w:val="00130830"/>
    <w:rsid w:val="001308A3"/>
    <w:rsid w:val="001308CF"/>
    <w:rsid w:val="001308F5"/>
    <w:rsid w:val="00130942"/>
    <w:rsid w:val="00130955"/>
    <w:rsid w:val="00130989"/>
    <w:rsid w:val="00130992"/>
    <w:rsid w:val="00130A61"/>
    <w:rsid w:val="00130A65"/>
    <w:rsid w:val="00130B19"/>
    <w:rsid w:val="00130B7B"/>
    <w:rsid w:val="00130B9C"/>
    <w:rsid w:val="00130C22"/>
    <w:rsid w:val="00130C84"/>
    <w:rsid w:val="00130D9D"/>
    <w:rsid w:val="00130E8F"/>
    <w:rsid w:val="00130E9A"/>
    <w:rsid w:val="00130EEC"/>
    <w:rsid w:val="00130FC0"/>
    <w:rsid w:val="0013100C"/>
    <w:rsid w:val="0013101E"/>
    <w:rsid w:val="0013106E"/>
    <w:rsid w:val="0013107A"/>
    <w:rsid w:val="001310B5"/>
    <w:rsid w:val="001310CF"/>
    <w:rsid w:val="00131102"/>
    <w:rsid w:val="00131129"/>
    <w:rsid w:val="0013112F"/>
    <w:rsid w:val="00131134"/>
    <w:rsid w:val="001311B5"/>
    <w:rsid w:val="001311DF"/>
    <w:rsid w:val="00131292"/>
    <w:rsid w:val="001312EA"/>
    <w:rsid w:val="001312F6"/>
    <w:rsid w:val="00131322"/>
    <w:rsid w:val="0013134D"/>
    <w:rsid w:val="00131359"/>
    <w:rsid w:val="0013138F"/>
    <w:rsid w:val="001314C2"/>
    <w:rsid w:val="001314D1"/>
    <w:rsid w:val="0013150C"/>
    <w:rsid w:val="0013155F"/>
    <w:rsid w:val="0013157B"/>
    <w:rsid w:val="001315CB"/>
    <w:rsid w:val="0013165F"/>
    <w:rsid w:val="0013166C"/>
    <w:rsid w:val="001316D5"/>
    <w:rsid w:val="0013171E"/>
    <w:rsid w:val="0013172E"/>
    <w:rsid w:val="001317C7"/>
    <w:rsid w:val="001317CC"/>
    <w:rsid w:val="001318DB"/>
    <w:rsid w:val="00131932"/>
    <w:rsid w:val="00131941"/>
    <w:rsid w:val="00131962"/>
    <w:rsid w:val="0013198A"/>
    <w:rsid w:val="001319BE"/>
    <w:rsid w:val="00131A5F"/>
    <w:rsid w:val="00131A97"/>
    <w:rsid w:val="00131AD5"/>
    <w:rsid w:val="00131B29"/>
    <w:rsid w:val="00131C29"/>
    <w:rsid w:val="00131C3A"/>
    <w:rsid w:val="00131C43"/>
    <w:rsid w:val="00131CA8"/>
    <w:rsid w:val="00131CB5"/>
    <w:rsid w:val="00131D8C"/>
    <w:rsid w:val="00131DAD"/>
    <w:rsid w:val="00131DD3"/>
    <w:rsid w:val="00131DF3"/>
    <w:rsid w:val="00131E1E"/>
    <w:rsid w:val="00131E5D"/>
    <w:rsid w:val="00131EA4"/>
    <w:rsid w:val="00131EF5"/>
    <w:rsid w:val="00132093"/>
    <w:rsid w:val="001320AF"/>
    <w:rsid w:val="001320B7"/>
    <w:rsid w:val="001321E3"/>
    <w:rsid w:val="00132247"/>
    <w:rsid w:val="00132299"/>
    <w:rsid w:val="001322D5"/>
    <w:rsid w:val="00132305"/>
    <w:rsid w:val="0013238A"/>
    <w:rsid w:val="001323CA"/>
    <w:rsid w:val="001323D4"/>
    <w:rsid w:val="00132408"/>
    <w:rsid w:val="00132454"/>
    <w:rsid w:val="0013247D"/>
    <w:rsid w:val="0013250C"/>
    <w:rsid w:val="00132510"/>
    <w:rsid w:val="0013256C"/>
    <w:rsid w:val="00132595"/>
    <w:rsid w:val="0013259D"/>
    <w:rsid w:val="00132627"/>
    <w:rsid w:val="001326AC"/>
    <w:rsid w:val="00132729"/>
    <w:rsid w:val="00132772"/>
    <w:rsid w:val="001327F7"/>
    <w:rsid w:val="001327FB"/>
    <w:rsid w:val="00132810"/>
    <w:rsid w:val="00132909"/>
    <w:rsid w:val="001329EF"/>
    <w:rsid w:val="00132A6C"/>
    <w:rsid w:val="00132A7A"/>
    <w:rsid w:val="00132BA1"/>
    <w:rsid w:val="00132BFB"/>
    <w:rsid w:val="00132C1C"/>
    <w:rsid w:val="00132C61"/>
    <w:rsid w:val="00132CFB"/>
    <w:rsid w:val="00132E00"/>
    <w:rsid w:val="00132E03"/>
    <w:rsid w:val="00132E3C"/>
    <w:rsid w:val="00132E43"/>
    <w:rsid w:val="00132EFF"/>
    <w:rsid w:val="00132F7C"/>
    <w:rsid w:val="00132F9F"/>
    <w:rsid w:val="00132FE8"/>
    <w:rsid w:val="0013307F"/>
    <w:rsid w:val="001330CD"/>
    <w:rsid w:val="001330D9"/>
    <w:rsid w:val="001330F5"/>
    <w:rsid w:val="00133119"/>
    <w:rsid w:val="00133128"/>
    <w:rsid w:val="001331DF"/>
    <w:rsid w:val="00133272"/>
    <w:rsid w:val="00133290"/>
    <w:rsid w:val="001332D4"/>
    <w:rsid w:val="001332E7"/>
    <w:rsid w:val="00133322"/>
    <w:rsid w:val="00133368"/>
    <w:rsid w:val="00133387"/>
    <w:rsid w:val="001333AA"/>
    <w:rsid w:val="001333FF"/>
    <w:rsid w:val="0013347D"/>
    <w:rsid w:val="00133499"/>
    <w:rsid w:val="001334AB"/>
    <w:rsid w:val="001334AE"/>
    <w:rsid w:val="00133560"/>
    <w:rsid w:val="00133595"/>
    <w:rsid w:val="001335FB"/>
    <w:rsid w:val="0013361D"/>
    <w:rsid w:val="001336A0"/>
    <w:rsid w:val="001336B2"/>
    <w:rsid w:val="0013371E"/>
    <w:rsid w:val="00133729"/>
    <w:rsid w:val="00133788"/>
    <w:rsid w:val="001337AA"/>
    <w:rsid w:val="001337AB"/>
    <w:rsid w:val="001337F4"/>
    <w:rsid w:val="0013382A"/>
    <w:rsid w:val="001338A7"/>
    <w:rsid w:val="001338F5"/>
    <w:rsid w:val="00133985"/>
    <w:rsid w:val="001339E3"/>
    <w:rsid w:val="001339FE"/>
    <w:rsid w:val="00133A96"/>
    <w:rsid w:val="00133ABE"/>
    <w:rsid w:val="00133AC4"/>
    <w:rsid w:val="00133AE3"/>
    <w:rsid w:val="00133C08"/>
    <w:rsid w:val="00133C56"/>
    <w:rsid w:val="00133C6D"/>
    <w:rsid w:val="00133D14"/>
    <w:rsid w:val="00133D37"/>
    <w:rsid w:val="00133D60"/>
    <w:rsid w:val="00133E21"/>
    <w:rsid w:val="00133E39"/>
    <w:rsid w:val="00133F08"/>
    <w:rsid w:val="00133F17"/>
    <w:rsid w:val="00133F2F"/>
    <w:rsid w:val="00133F46"/>
    <w:rsid w:val="00133F91"/>
    <w:rsid w:val="00133FAD"/>
    <w:rsid w:val="00134050"/>
    <w:rsid w:val="001340AB"/>
    <w:rsid w:val="001340C9"/>
    <w:rsid w:val="001340CE"/>
    <w:rsid w:val="00134146"/>
    <w:rsid w:val="001341EF"/>
    <w:rsid w:val="00134216"/>
    <w:rsid w:val="00134224"/>
    <w:rsid w:val="0013422D"/>
    <w:rsid w:val="0013428A"/>
    <w:rsid w:val="001342A2"/>
    <w:rsid w:val="00134338"/>
    <w:rsid w:val="00134431"/>
    <w:rsid w:val="00134435"/>
    <w:rsid w:val="00134441"/>
    <w:rsid w:val="00134488"/>
    <w:rsid w:val="001344B6"/>
    <w:rsid w:val="0013455E"/>
    <w:rsid w:val="0013464A"/>
    <w:rsid w:val="0013464E"/>
    <w:rsid w:val="0013466B"/>
    <w:rsid w:val="0013479D"/>
    <w:rsid w:val="001347B5"/>
    <w:rsid w:val="001347E9"/>
    <w:rsid w:val="00134860"/>
    <w:rsid w:val="00134975"/>
    <w:rsid w:val="001349EE"/>
    <w:rsid w:val="00134A01"/>
    <w:rsid w:val="00134A21"/>
    <w:rsid w:val="00134A2A"/>
    <w:rsid w:val="00134AEB"/>
    <w:rsid w:val="00134B08"/>
    <w:rsid w:val="00134B7C"/>
    <w:rsid w:val="00134B80"/>
    <w:rsid w:val="00134B86"/>
    <w:rsid w:val="00134C1A"/>
    <w:rsid w:val="00134C66"/>
    <w:rsid w:val="00134C94"/>
    <w:rsid w:val="00134CB7"/>
    <w:rsid w:val="00134D38"/>
    <w:rsid w:val="00134D88"/>
    <w:rsid w:val="00134D96"/>
    <w:rsid w:val="00134DAF"/>
    <w:rsid w:val="00134DB7"/>
    <w:rsid w:val="00134EB0"/>
    <w:rsid w:val="00134EBF"/>
    <w:rsid w:val="00134EF2"/>
    <w:rsid w:val="00134F0B"/>
    <w:rsid w:val="00134F37"/>
    <w:rsid w:val="00134F48"/>
    <w:rsid w:val="00134F65"/>
    <w:rsid w:val="0013505D"/>
    <w:rsid w:val="001350EF"/>
    <w:rsid w:val="001350F0"/>
    <w:rsid w:val="001350FD"/>
    <w:rsid w:val="00135130"/>
    <w:rsid w:val="00135178"/>
    <w:rsid w:val="00135191"/>
    <w:rsid w:val="001351DC"/>
    <w:rsid w:val="00135242"/>
    <w:rsid w:val="00135274"/>
    <w:rsid w:val="001352A1"/>
    <w:rsid w:val="001352C0"/>
    <w:rsid w:val="001352DE"/>
    <w:rsid w:val="00135382"/>
    <w:rsid w:val="0013539D"/>
    <w:rsid w:val="0013545A"/>
    <w:rsid w:val="00135473"/>
    <w:rsid w:val="001354A9"/>
    <w:rsid w:val="00135505"/>
    <w:rsid w:val="0013555F"/>
    <w:rsid w:val="00135564"/>
    <w:rsid w:val="00135647"/>
    <w:rsid w:val="00135660"/>
    <w:rsid w:val="0013568A"/>
    <w:rsid w:val="001356AD"/>
    <w:rsid w:val="00135764"/>
    <w:rsid w:val="001357B1"/>
    <w:rsid w:val="001357B4"/>
    <w:rsid w:val="001357DD"/>
    <w:rsid w:val="001357F6"/>
    <w:rsid w:val="00135847"/>
    <w:rsid w:val="001359C8"/>
    <w:rsid w:val="00135A98"/>
    <w:rsid w:val="00135AF0"/>
    <w:rsid w:val="00135B1C"/>
    <w:rsid w:val="00135B4E"/>
    <w:rsid w:val="00135BC0"/>
    <w:rsid w:val="00135C11"/>
    <w:rsid w:val="00135C29"/>
    <w:rsid w:val="00135C45"/>
    <w:rsid w:val="00135C4A"/>
    <w:rsid w:val="00135C94"/>
    <w:rsid w:val="00135CC4"/>
    <w:rsid w:val="00135CE0"/>
    <w:rsid w:val="00135D35"/>
    <w:rsid w:val="00135D3B"/>
    <w:rsid w:val="00135DBE"/>
    <w:rsid w:val="00135DC8"/>
    <w:rsid w:val="00135DE6"/>
    <w:rsid w:val="00135F7F"/>
    <w:rsid w:val="00135F8D"/>
    <w:rsid w:val="00135F92"/>
    <w:rsid w:val="00135FAC"/>
    <w:rsid w:val="0013605C"/>
    <w:rsid w:val="00136116"/>
    <w:rsid w:val="00136132"/>
    <w:rsid w:val="00136150"/>
    <w:rsid w:val="001361C4"/>
    <w:rsid w:val="001361EA"/>
    <w:rsid w:val="00136251"/>
    <w:rsid w:val="00136271"/>
    <w:rsid w:val="00136288"/>
    <w:rsid w:val="001362BD"/>
    <w:rsid w:val="001362C3"/>
    <w:rsid w:val="00136338"/>
    <w:rsid w:val="00136354"/>
    <w:rsid w:val="001363EC"/>
    <w:rsid w:val="0013641F"/>
    <w:rsid w:val="00136439"/>
    <w:rsid w:val="00136494"/>
    <w:rsid w:val="001364B4"/>
    <w:rsid w:val="0013655D"/>
    <w:rsid w:val="00136570"/>
    <w:rsid w:val="001366A0"/>
    <w:rsid w:val="001366C1"/>
    <w:rsid w:val="001366FD"/>
    <w:rsid w:val="00136714"/>
    <w:rsid w:val="00136717"/>
    <w:rsid w:val="0013674B"/>
    <w:rsid w:val="001367B8"/>
    <w:rsid w:val="001367DB"/>
    <w:rsid w:val="00136814"/>
    <w:rsid w:val="0013685C"/>
    <w:rsid w:val="001368BD"/>
    <w:rsid w:val="0013692D"/>
    <w:rsid w:val="00136941"/>
    <w:rsid w:val="0013695E"/>
    <w:rsid w:val="0013698B"/>
    <w:rsid w:val="0013699D"/>
    <w:rsid w:val="001369D9"/>
    <w:rsid w:val="00136A3F"/>
    <w:rsid w:val="00136A67"/>
    <w:rsid w:val="00136A83"/>
    <w:rsid w:val="00136A85"/>
    <w:rsid w:val="00136AAD"/>
    <w:rsid w:val="00136AC4"/>
    <w:rsid w:val="00136BC9"/>
    <w:rsid w:val="00136CE3"/>
    <w:rsid w:val="00136D61"/>
    <w:rsid w:val="00136D78"/>
    <w:rsid w:val="00136DCA"/>
    <w:rsid w:val="00136DCD"/>
    <w:rsid w:val="00136E18"/>
    <w:rsid w:val="00136E6F"/>
    <w:rsid w:val="00136E8B"/>
    <w:rsid w:val="00136EB7"/>
    <w:rsid w:val="00136F09"/>
    <w:rsid w:val="00136F77"/>
    <w:rsid w:val="00136FA7"/>
    <w:rsid w:val="00136FC9"/>
    <w:rsid w:val="00136FDF"/>
    <w:rsid w:val="001370DC"/>
    <w:rsid w:val="00137162"/>
    <w:rsid w:val="001371D4"/>
    <w:rsid w:val="001371E4"/>
    <w:rsid w:val="0013723D"/>
    <w:rsid w:val="0013729D"/>
    <w:rsid w:val="00137307"/>
    <w:rsid w:val="00137321"/>
    <w:rsid w:val="00137395"/>
    <w:rsid w:val="001373E1"/>
    <w:rsid w:val="00137412"/>
    <w:rsid w:val="00137499"/>
    <w:rsid w:val="001374ED"/>
    <w:rsid w:val="00137502"/>
    <w:rsid w:val="00137539"/>
    <w:rsid w:val="00137585"/>
    <w:rsid w:val="00137592"/>
    <w:rsid w:val="001375FE"/>
    <w:rsid w:val="0013761F"/>
    <w:rsid w:val="0013767D"/>
    <w:rsid w:val="00137694"/>
    <w:rsid w:val="00137705"/>
    <w:rsid w:val="001377B0"/>
    <w:rsid w:val="0013784B"/>
    <w:rsid w:val="001378C2"/>
    <w:rsid w:val="001378E0"/>
    <w:rsid w:val="00137908"/>
    <w:rsid w:val="00137960"/>
    <w:rsid w:val="0013797D"/>
    <w:rsid w:val="001379DE"/>
    <w:rsid w:val="00137A37"/>
    <w:rsid w:val="00137A4D"/>
    <w:rsid w:val="00137A6A"/>
    <w:rsid w:val="00137B1D"/>
    <w:rsid w:val="00137B6C"/>
    <w:rsid w:val="00137B8D"/>
    <w:rsid w:val="00137B9D"/>
    <w:rsid w:val="00137BC8"/>
    <w:rsid w:val="00137C99"/>
    <w:rsid w:val="00137CCA"/>
    <w:rsid w:val="00137D29"/>
    <w:rsid w:val="00137D92"/>
    <w:rsid w:val="00137DC9"/>
    <w:rsid w:val="00137DF4"/>
    <w:rsid w:val="00137E38"/>
    <w:rsid w:val="00137EF5"/>
    <w:rsid w:val="00137F2E"/>
    <w:rsid w:val="00137F32"/>
    <w:rsid w:val="00137F33"/>
    <w:rsid w:val="00137F3F"/>
    <w:rsid w:val="00137FA9"/>
    <w:rsid w:val="0014003D"/>
    <w:rsid w:val="0014007C"/>
    <w:rsid w:val="00140174"/>
    <w:rsid w:val="00140197"/>
    <w:rsid w:val="001401CF"/>
    <w:rsid w:val="001401F4"/>
    <w:rsid w:val="00140219"/>
    <w:rsid w:val="00140229"/>
    <w:rsid w:val="001403A6"/>
    <w:rsid w:val="001403F4"/>
    <w:rsid w:val="00140421"/>
    <w:rsid w:val="00140427"/>
    <w:rsid w:val="00140461"/>
    <w:rsid w:val="00140495"/>
    <w:rsid w:val="001404EF"/>
    <w:rsid w:val="00140584"/>
    <w:rsid w:val="00140595"/>
    <w:rsid w:val="001405A6"/>
    <w:rsid w:val="001405C4"/>
    <w:rsid w:val="00140606"/>
    <w:rsid w:val="00140628"/>
    <w:rsid w:val="00140630"/>
    <w:rsid w:val="001406D5"/>
    <w:rsid w:val="001406E0"/>
    <w:rsid w:val="0014072F"/>
    <w:rsid w:val="0014076C"/>
    <w:rsid w:val="0014078C"/>
    <w:rsid w:val="001407E2"/>
    <w:rsid w:val="001407F0"/>
    <w:rsid w:val="00140888"/>
    <w:rsid w:val="001408A8"/>
    <w:rsid w:val="00140926"/>
    <w:rsid w:val="001409C4"/>
    <w:rsid w:val="001409DB"/>
    <w:rsid w:val="00140A8B"/>
    <w:rsid w:val="00140AE7"/>
    <w:rsid w:val="00140B04"/>
    <w:rsid w:val="00140B20"/>
    <w:rsid w:val="00140B93"/>
    <w:rsid w:val="00140B94"/>
    <w:rsid w:val="00140BBC"/>
    <w:rsid w:val="00140CE7"/>
    <w:rsid w:val="00140CF6"/>
    <w:rsid w:val="00140D10"/>
    <w:rsid w:val="00140D75"/>
    <w:rsid w:val="00140D83"/>
    <w:rsid w:val="00140DBF"/>
    <w:rsid w:val="00140E21"/>
    <w:rsid w:val="00140E8D"/>
    <w:rsid w:val="00140ECB"/>
    <w:rsid w:val="00140EE5"/>
    <w:rsid w:val="00140F2F"/>
    <w:rsid w:val="00140F3B"/>
    <w:rsid w:val="00141040"/>
    <w:rsid w:val="00141045"/>
    <w:rsid w:val="00141082"/>
    <w:rsid w:val="00141098"/>
    <w:rsid w:val="001410AE"/>
    <w:rsid w:val="001410B1"/>
    <w:rsid w:val="00141178"/>
    <w:rsid w:val="00141186"/>
    <w:rsid w:val="001411A8"/>
    <w:rsid w:val="0014121D"/>
    <w:rsid w:val="00141268"/>
    <w:rsid w:val="00141309"/>
    <w:rsid w:val="00141371"/>
    <w:rsid w:val="0014140A"/>
    <w:rsid w:val="0014149B"/>
    <w:rsid w:val="001414B1"/>
    <w:rsid w:val="001414D7"/>
    <w:rsid w:val="00141608"/>
    <w:rsid w:val="0014165F"/>
    <w:rsid w:val="00141662"/>
    <w:rsid w:val="00141683"/>
    <w:rsid w:val="00141693"/>
    <w:rsid w:val="0014169E"/>
    <w:rsid w:val="00141704"/>
    <w:rsid w:val="00141709"/>
    <w:rsid w:val="001417DD"/>
    <w:rsid w:val="00141814"/>
    <w:rsid w:val="0014188D"/>
    <w:rsid w:val="001418A2"/>
    <w:rsid w:val="00141A1E"/>
    <w:rsid w:val="00141A48"/>
    <w:rsid w:val="00141AA6"/>
    <w:rsid w:val="00141B12"/>
    <w:rsid w:val="00141B27"/>
    <w:rsid w:val="00141B43"/>
    <w:rsid w:val="00141B4C"/>
    <w:rsid w:val="00141B54"/>
    <w:rsid w:val="00141B9D"/>
    <w:rsid w:val="00141BDB"/>
    <w:rsid w:val="00141C04"/>
    <w:rsid w:val="00141C76"/>
    <w:rsid w:val="00141C7B"/>
    <w:rsid w:val="00141C9F"/>
    <w:rsid w:val="00141CA9"/>
    <w:rsid w:val="00141CD8"/>
    <w:rsid w:val="00141CF3"/>
    <w:rsid w:val="00141CFE"/>
    <w:rsid w:val="00141D54"/>
    <w:rsid w:val="00141D71"/>
    <w:rsid w:val="00141D75"/>
    <w:rsid w:val="00141DCC"/>
    <w:rsid w:val="00141E31"/>
    <w:rsid w:val="00141E3A"/>
    <w:rsid w:val="00141E8E"/>
    <w:rsid w:val="00141EF7"/>
    <w:rsid w:val="00141F8D"/>
    <w:rsid w:val="0014205F"/>
    <w:rsid w:val="0014206C"/>
    <w:rsid w:val="00142081"/>
    <w:rsid w:val="001420B6"/>
    <w:rsid w:val="00142184"/>
    <w:rsid w:val="001421C2"/>
    <w:rsid w:val="001421FD"/>
    <w:rsid w:val="0014221E"/>
    <w:rsid w:val="0014224C"/>
    <w:rsid w:val="00142279"/>
    <w:rsid w:val="001422B8"/>
    <w:rsid w:val="001422BD"/>
    <w:rsid w:val="001422DA"/>
    <w:rsid w:val="00142350"/>
    <w:rsid w:val="0014236D"/>
    <w:rsid w:val="00142383"/>
    <w:rsid w:val="001423F3"/>
    <w:rsid w:val="0014241C"/>
    <w:rsid w:val="00142438"/>
    <w:rsid w:val="00142457"/>
    <w:rsid w:val="0014247F"/>
    <w:rsid w:val="001424B3"/>
    <w:rsid w:val="00142590"/>
    <w:rsid w:val="0014259A"/>
    <w:rsid w:val="0014260B"/>
    <w:rsid w:val="00142632"/>
    <w:rsid w:val="001426B9"/>
    <w:rsid w:val="001426DB"/>
    <w:rsid w:val="0014272A"/>
    <w:rsid w:val="0014272D"/>
    <w:rsid w:val="001427A5"/>
    <w:rsid w:val="001427B7"/>
    <w:rsid w:val="001427D3"/>
    <w:rsid w:val="001427E5"/>
    <w:rsid w:val="001427EC"/>
    <w:rsid w:val="00142890"/>
    <w:rsid w:val="00142896"/>
    <w:rsid w:val="001428A3"/>
    <w:rsid w:val="001429BD"/>
    <w:rsid w:val="00142AAC"/>
    <w:rsid w:val="00142BC2"/>
    <w:rsid w:val="00142BFD"/>
    <w:rsid w:val="00142C0A"/>
    <w:rsid w:val="00142D12"/>
    <w:rsid w:val="00142D23"/>
    <w:rsid w:val="00142D2A"/>
    <w:rsid w:val="00142D6C"/>
    <w:rsid w:val="00142E2D"/>
    <w:rsid w:val="00142EC0"/>
    <w:rsid w:val="00142F8B"/>
    <w:rsid w:val="00143056"/>
    <w:rsid w:val="00143069"/>
    <w:rsid w:val="00143070"/>
    <w:rsid w:val="0014308E"/>
    <w:rsid w:val="00143194"/>
    <w:rsid w:val="00143241"/>
    <w:rsid w:val="00143260"/>
    <w:rsid w:val="001432D5"/>
    <w:rsid w:val="00143335"/>
    <w:rsid w:val="0014336B"/>
    <w:rsid w:val="0014339C"/>
    <w:rsid w:val="001433E9"/>
    <w:rsid w:val="00143435"/>
    <w:rsid w:val="00143464"/>
    <w:rsid w:val="00143468"/>
    <w:rsid w:val="00143473"/>
    <w:rsid w:val="001434D0"/>
    <w:rsid w:val="001434E9"/>
    <w:rsid w:val="001434FE"/>
    <w:rsid w:val="00143500"/>
    <w:rsid w:val="0014350A"/>
    <w:rsid w:val="001435F3"/>
    <w:rsid w:val="00143610"/>
    <w:rsid w:val="001436DF"/>
    <w:rsid w:val="00143806"/>
    <w:rsid w:val="0014388E"/>
    <w:rsid w:val="001438A4"/>
    <w:rsid w:val="00143903"/>
    <w:rsid w:val="00143966"/>
    <w:rsid w:val="0014399C"/>
    <w:rsid w:val="001439D6"/>
    <w:rsid w:val="00143B31"/>
    <w:rsid w:val="00143B44"/>
    <w:rsid w:val="00143B54"/>
    <w:rsid w:val="00143BDC"/>
    <w:rsid w:val="00143BE6"/>
    <w:rsid w:val="00143C0D"/>
    <w:rsid w:val="00143C0E"/>
    <w:rsid w:val="00143C34"/>
    <w:rsid w:val="00143C3F"/>
    <w:rsid w:val="00143C49"/>
    <w:rsid w:val="00143C5D"/>
    <w:rsid w:val="00143C92"/>
    <w:rsid w:val="00143D0C"/>
    <w:rsid w:val="00143D77"/>
    <w:rsid w:val="00143DB5"/>
    <w:rsid w:val="00143E0F"/>
    <w:rsid w:val="00143E75"/>
    <w:rsid w:val="00143EC3"/>
    <w:rsid w:val="00143EF6"/>
    <w:rsid w:val="00143F22"/>
    <w:rsid w:val="00143FC3"/>
    <w:rsid w:val="00143FDE"/>
    <w:rsid w:val="00144046"/>
    <w:rsid w:val="00144089"/>
    <w:rsid w:val="00144093"/>
    <w:rsid w:val="001441A8"/>
    <w:rsid w:val="001441E0"/>
    <w:rsid w:val="00144279"/>
    <w:rsid w:val="00144310"/>
    <w:rsid w:val="001443F7"/>
    <w:rsid w:val="00144457"/>
    <w:rsid w:val="00144486"/>
    <w:rsid w:val="001444ED"/>
    <w:rsid w:val="00144506"/>
    <w:rsid w:val="00144594"/>
    <w:rsid w:val="001445CB"/>
    <w:rsid w:val="001446FC"/>
    <w:rsid w:val="00144788"/>
    <w:rsid w:val="00144797"/>
    <w:rsid w:val="001447CF"/>
    <w:rsid w:val="001448BF"/>
    <w:rsid w:val="0014490C"/>
    <w:rsid w:val="00144917"/>
    <w:rsid w:val="0014498A"/>
    <w:rsid w:val="00144A6F"/>
    <w:rsid w:val="00144C3F"/>
    <w:rsid w:val="00144C51"/>
    <w:rsid w:val="00144C9D"/>
    <w:rsid w:val="00144CA7"/>
    <w:rsid w:val="00144CDA"/>
    <w:rsid w:val="00144CFA"/>
    <w:rsid w:val="00144D07"/>
    <w:rsid w:val="00144DAE"/>
    <w:rsid w:val="00144DB8"/>
    <w:rsid w:val="00144E05"/>
    <w:rsid w:val="00144E80"/>
    <w:rsid w:val="00144E8E"/>
    <w:rsid w:val="00144ECA"/>
    <w:rsid w:val="00144F6A"/>
    <w:rsid w:val="00144FA3"/>
    <w:rsid w:val="00145060"/>
    <w:rsid w:val="0014516D"/>
    <w:rsid w:val="001451FC"/>
    <w:rsid w:val="0014520B"/>
    <w:rsid w:val="0014521E"/>
    <w:rsid w:val="00145279"/>
    <w:rsid w:val="001452BB"/>
    <w:rsid w:val="00145337"/>
    <w:rsid w:val="0014537F"/>
    <w:rsid w:val="0014541C"/>
    <w:rsid w:val="00145421"/>
    <w:rsid w:val="00145447"/>
    <w:rsid w:val="00145529"/>
    <w:rsid w:val="001455FA"/>
    <w:rsid w:val="001456A3"/>
    <w:rsid w:val="001456D4"/>
    <w:rsid w:val="001456DC"/>
    <w:rsid w:val="001456DD"/>
    <w:rsid w:val="0014572F"/>
    <w:rsid w:val="0014576B"/>
    <w:rsid w:val="001457BF"/>
    <w:rsid w:val="001458F8"/>
    <w:rsid w:val="00145939"/>
    <w:rsid w:val="00145968"/>
    <w:rsid w:val="0014599A"/>
    <w:rsid w:val="001459F6"/>
    <w:rsid w:val="00145A0D"/>
    <w:rsid w:val="00145A0F"/>
    <w:rsid w:val="00145A4B"/>
    <w:rsid w:val="00145A8B"/>
    <w:rsid w:val="00145AA4"/>
    <w:rsid w:val="00145AB2"/>
    <w:rsid w:val="00145B36"/>
    <w:rsid w:val="00145B57"/>
    <w:rsid w:val="00145B68"/>
    <w:rsid w:val="00145C32"/>
    <w:rsid w:val="00145C5F"/>
    <w:rsid w:val="00145C8F"/>
    <w:rsid w:val="00145CC9"/>
    <w:rsid w:val="00145CDF"/>
    <w:rsid w:val="00145D07"/>
    <w:rsid w:val="00145D39"/>
    <w:rsid w:val="00145D62"/>
    <w:rsid w:val="00145DE9"/>
    <w:rsid w:val="00145E56"/>
    <w:rsid w:val="00145E64"/>
    <w:rsid w:val="00145E9D"/>
    <w:rsid w:val="00145EAC"/>
    <w:rsid w:val="00145EF3"/>
    <w:rsid w:val="00145F3A"/>
    <w:rsid w:val="00145F6F"/>
    <w:rsid w:val="00145F85"/>
    <w:rsid w:val="00145FB8"/>
    <w:rsid w:val="001460E3"/>
    <w:rsid w:val="00146115"/>
    <w:rsid w:val="00146118"/>
    <w:rsid w:val="00146152"/>
    <w:rsid w:val="0014617E"/>
    <w:rsid w:val="00146265"/>
    <w:rsid w:val="0014628B"/>
    <w:rsid w:val="00146432"/>
    <w:rsid w:val="00146468"/>
    <w:rsid w:val="00146481"/>
    <w:rsid w:val="001464BB"/>
    <w:rsid w:val="001465D3"/>
    <w:rsid w:val="001465F2"/>
    <w:rsid w:val="0014661E"/>
    <w:rsid w:val="0014665F"/>
    <w:rsid w:val="001466A2"/>
    <w:rsid w:val="001466A7"/>
    <w:rsid w:val="00146776"/>
    <w:rsid w:val="001467C4"/>
    <w:rsid w:val="0014682C"/>
    <w:rsid w:val="0014692B"/>
    <w:rsid w:val="00146995"/>
    <w:rsid w:val="001469B4"/>
    <w:rsid w:val="001469CB"/>
    <w:rsid w:val="001469CD"/>
    <w:rsid w:val="00146A0E"/>
    <w:rsid w:val="00146A2B"/>
    <w:rsid w:val="00146B3F"/>
    <w:rsid w:val="00146B48"/>
    <w:rsid w:val="00146B81"/>
    <w:rsid w:val="00146B9B"/>
    <w:rsid w:val="00146BB4"/>
    <w:rsid w:val="00146BC3"/>
    <w:rsid w:val="00146BD3"/>
    <w:rsid w:val="00146C0A"/>
    <w:rsid w:val="00146C11"/>
    <w:rsid w:val="00146C76"/>
    <w:rsid w:val="00146CCD"/>
    <w:rsid w:val="00146D4A"/>
    <w:rsid w:val="00146DA8"/>
    <w:rsid w:val="00146E5C"/>
    <w:rsid w:val="00146EA3"/>
    <w:rsid w:val="00146EB2"/>
    <w:rsid w:val="00146F1E"/>
    <w:rsid w:val="00146F82"/>
    <w:rsid w:val="00146F9C"/>
    <w:rsid w:val="00146FAA"/>
    <w:rsid w:val="00146FC8"/>
    <w:rsid w:val="00146FD6"/>
    <w:rsid w:val="00147008"/>
    <w:rsid w:val="0014706A"/>
    <w:rsid w:val="0014709F"/>
    <w:rsid w:val="001470B4"/>
    <w:rsid w:val="001470C8"/>
    <w:rsid w:val="001470D9"/>
    <w:rsid w:val="001471C4"/>
    <w:rsid w:val="0014721F"/>
    <w:rsid w:val="00147231"/>
    <w:rsid w:val="00147259"/>
    <w:rsid w:val="00147283"/>
    <w:rsid w:val="001472EF"/>
    <w:rsid w:val="0014732A"/>
    <w:rsid w:val="00147332"/>
    <w:rsid w:val="0014736D"/>
    <w:rsid w:val="00147385"/>
    <w:rsid w:val="00147464"/>
    <w:rsid w:val="001474CA"/>
    <w:rsid w:val="00147535"/>
    <w:rsid w:val="00147554"/>
    <w:rsid w:val="001475AA"/>
    <w:rsid w:val="001475D6"/>
    <w:rsid w:val="0014763B"/>
    <w:rsid w:val="00147646"/>
    <w:rsid w:val="001476E1"/>
    <w:rsid w:val="00147719"/>
    <w:rsid w:val="0014773C"/>
    <w:rsid w:val="001477E3"/>
    <w:rsid w:val="00147828"/>
    <w:rsid w:val="00147937"/>
    <w:rsid w:val="00147991"/>
    <w:rsid w:val="001479B6"/>
    <w:rsid w:val="001479DD"/>
    <w:rsid w:val="001479F5"/>
    <w:rsid w:val="00147A88"/>
    <w:rsid w:val="00147AF5"/>
    <w:rsid w:val="00147B30"/>
    <w:rsid w:val="00147B98"/>
    <w:rsid w:val="00147B9C"/>
    <w:rsid w:val="00147C71"/>
    <w:rsid w:val="00147C81"/>
    <w:rsid w:val="00147CF7"/>
    <w:rsid w:val="00147D5A"/>
    <w:rsid w:val="00147DAF"/>
    <w:rsid w:val="00147DBD"/>
    <w:rsid w:val="00147E09"/>
    <w:rsid w:val="00147EC5"/>
    <w:rsid w:val="00147F25"/>
    <w:rsid w:val="00147F54"/>
    <w:rsid w:val="00147F64"/>
    <w:rsid w:val="00147F77"/>
    <w:rsid w:val="00147F8B"/>
    <w:rsid w:val="0015000C"/>
    <w:rsid w:val="00150064"/>
    <w:rsid w:val="001500BA"/>
    <w:rsid w:val="00150130"/>
    <w:rsid w:val="00150173"/>
    <w:rsid w:val="0015017B"/>
    <w:rsid w:val="0015019D"/>
    <w:rsid w:val="0015024B"/>
    <w:rsid w:val="00150269"/>
    <w:rsid w:val="0015026A"/>
    <w:rsid w:val="0015038C"/>
    <w:rsid w:val="001503A6"/>
    <w:rsid w:val="001503D6"/>
    <w:rsid w:val="00150405"/>
    <w:rsid w:val="00150410"/>
    <w:rsid w:val="0015045E"/>
    <w:rsid w:val="00150474"/>
    <w:rsid w:val="0015047C"/>
    <w:rsid w:val="00150499"/>
    <w:rsid w:val="001504B2"/>
    <w:rsid w:val="001504F2"/>
    <w:rsid w:val="00150548"/>
    <w:rsid w:val="0015056D"/>
    <w:rsid w:val="001505C6"/>
    <w:rsid w:val="001506E0"/>
    <w:rsid w:val="001506E4"/>
    <w:rsid w:val="001506E5"/>
    <w:rsid w:val="001506F9"/>
    <w:rsid w:val="00150715"/>
    <w:rsid w:val="0015079A"/>
    <w:rsid w:val="001507E5"/>
    <w:rsid w:val="00150881"/>
    <w:rsid w:val="00150883"/>
    <w:rsid w:val="001508AC"/>
    <w:rsid w:val="00150908"/>
    <w:rsid w:val="0015092A"/>
    <w:rsid w:val="0015095A"/>
    <w:rsid w:val="0015096F"/>
    <w:rsid w:val="001509F6"/>
    <w:rsid w:val="00150A48"/>
    <w:rsid w:val="00150A5C"/>
    <w:rsid w:val="00150A5F"/>
    <w:rsid w:val="00150AA9"/>
    <w:rsid w:val="00150ACB"/>
    <w:rsid w:val="00150ADF"/>
    <w:rsid w:val="00150B14"/>
    <w:rsid w:val="00150B67"/>
    <w:rsid w:val="00150B6B"/>
    <w:rsid w:val="00150BA2"/>
    <w:rsid w:val="00150BD0"/>
    <w:rsid w:val="00150C34"/>
    <w:rsid w:val="00150C3E"/>
    <w:rsid w:val="00150C54"/>
    <w:rsid w:val="00150C63"/>
    <w:rsid w:val="00150CB3"/>
    <w:rsid w:val="00150CB5"/>
    <w:rsid w:val="00150CB9"/>
    <w:rsid w:val="00150CCD"/>
    <w:rsid w:val="00150CD8"/>
    <w:rsid w:val="00150D00"/>
    <w:rsid w:val="00150E7E"/>
    <w:rsid w:val="00150E95"/>
    <w:rsid w:val="00150EB7"/>
    <w:rsid w:val="00150F1D"/>
    <w:rsid w:val="00150F1F"/>
    <w:rsid w:val="00150F3D"/>
    <w:rsid w:val="00150FEA"/>
    <w:rsid w:val="0015100C"/>
    <w:rsid w:val="0015100D"/>
    <w:rsid w:val="00151034"/>
    <w:rsid w:val="00151041"/>
    <w:rsid w:val="00151042"/>
    <w:rsid w:val="00151047"/>
    <w:rsid w:val="00151078"/>
    <w:rsid w:val="001510EF"/>
    <w:rsid w:val="00151184"/>
    <w:rsid w:val="001511AC"/>
    <w:rsid w:val="001511F9"/>
    <w:rsid w:val="0015125C"/>
    <w:rsid w:val="00151293"/>
    <w:rsid w:val="001512E2"/>
    <w:rsid w:val="00151300"/>
    <w:rsid w:val="00151355"/>
    <w:rsid w:val="0015138B"/>
    <w:rsid w:val="00151470"/>
    <w:rsid w:val="001514A5"/>
    <w:rsid w:val="001514C1"/>
    <w:rsid w:val="001514C3"/>
    <w:rsid w:val="001515BD"/>
    <w:rsid w:val="001516A6"/>
    <w:rsid w:val="001516F4"/>
    <w:rsid w:val="001516F6"/>
    <w:rsid w:val="0015174B"/>
    <w:rsid w:val="00151755"/>
    <w:rsid w:val="001517B9"/>
    <w:rsid w:val="001517E8"/>
    <w:rsid w:val="0015181A"/>
    <w:rsid w:val="001518B6"/>
    <w:rsid w:val="001518CF"/>
    <w:rsid w:val="0015195E"/>
    <w:rsid w:val="001519A6"/>
    <w:rsid w:val="00151A27"/>
    <w:rsid w:val="00151A2B"/>
    <w:rsid w:val="00151A67"/>
    <w:rsid w:val="00151AB6"/>
    <w:rsid w:val="00151AC3"/>
    <w:rsid w:val="00151ACB"/>
    <w:rsid w:val="00151AD5"/>
    <w:rsid w:val="00151BB1"/>
    <w:rsid w:val="00151BB4"/>
    <w:rsid w:val="00151BCE"/>
    <w:rsid w:val="00151C22"/>
    <w:rsid w:val="00151C93"/>
    <w:rsid w:val="00151CBB"/>
    <w:rsid w:val="00151CCB"/>
    <w:rsid w:val="00151CD1"/>
    <w:rsid w:val="00151D2E"/>
    <w:rsid w:val="00151D7C"/>
    <w:rsid w:val="00151E27"/>
    <w:rsid w:val="00151F04"/>
    <w:rsid w:val="00151F21"/>
    <w:rsid w:val="00151F34"/>
    <w:rsid w:val="00152023"/>
    <w:rsid w:val="00152126"/>
    <w:rsid w:val="0015215C"/>
    <w:rsid w:val="00152185"/>
    <w:rsid w:val="0015221A"/>
    <w:rsid w:val="0015221C"/>
    <w:rsid w:val="00152239"/>
    <w:rsid w:val="00152242"/>
    <w:rsid w:val="001522A0"/>
    <w:rsid w:val="0015233C"/>
    <w:rsid w:val="00152374"/>
    <w:rsid w:val="00152394"/>
    <w:rsid w:val="001523E1"/>
    <w:rsid w:val="0015241B"/>
    <w:rsid w:val="00152453"/>
    <w:rsid w:val="00152472"/>
    <w:rsid w:val="001524FE"/>
    <w:rsid w:val="00152555"/>
    <w:rsid w:val="001525A0"/>
    <w:rsid w:val="001525AE"/>
    <w:rsid w:val="00152680"/>
    <w:rsid w:val="00152705"/>
    <w:rsid w:val="00152775"/>
    <w:rsid w:val="001527A3"/>
    <w:rsid w:val="001527C4"/>
    <w:rsid w:val="00152813"/>
    <w:rsid w:val="0015281D"/>
    <w:rsid w:val="00152823"/>
    <w:rsid w:val="00152851"/>
    <w:rsid w:val="00152871"/>
    <w:rsid w:val="00152894"/>
    <w:rsid w:val="0015295A"/>
    <w:rsid w:val="001529D3"/>
    <w:rsid w:val="001529E8"/>
    <w:rsid w:val="00152A1B"/>
    <w:rsid w:val="00152A68"/>
    <w:rsid w:val="00152A80"/>
    <w:rsid w:val="00152B52"/>
    <w:rsid w:val="00152B94"/>
    <w:rsid w:val="00152B9B"/>
    <w:rsid w:val="00152C32"/>
    <w:rsid w:val="00152C48"/>
    <w:rsid w:val="00152C7F"/>
    <w:rsid w:val="00152CBE"/>
    <w:rsid w:val="00152E1F"/>
    <w:rsid w:val="00152E38"/>
    <w:rsid w:val="00152E69"/>
    <w:rsid w:val="00152E6B"/>
    <w:rsid w:val="00152E9B"/>
    <w:rsid w:val="00152F26"/>
    <w:rsid w:val="00152F5C"/>
    <w:rsid w:val="00152F7C"/>
    <w:rsid w:val="00152FAF"/>
    <w:rsid w:val="00153042"/>
    <w:rsid w:val="001530B8"/>
    <w:rsid w:val="00153116"/>
    <w:rsid w:val="00153191"/>
    <w:rsid w:val="001531F4"/>
    <w:rsid w:val="00153265"/>
    <w:rsid w:val="00153285"/>
    <w:rsid w:val="0015334B"/>
    <w:rsid w:val="00153355"/>
    <w:rsid w:val="0015339F"/>
    <w:rsid w:val="001533A3"/>
    <w:rsid w:val="001533A7"/>
    <w:rsid w:val="001533F5"/>
    <w:rsid w:val="00153416"/>
    <w:rsid w:val="00153429"/>
    <w:rsid w:val="00153451"/>
    <w:rsid w:val="0015358F"/>
    <w:rsid w:val="001535A2"/>
    <w:rsid w:val="001535E5"/>
    <w:rsid w:val="001535F8"/>
    <w:rsid w:val="0015364A"/>
    <w:rsid w:val="0015367F"/>
    <w:rsid w:val="0015368B"/>
    <w:rsid w:val="001536B7"/>
    <w:rsid w:val="001536C3"/>
    <w:rsid w:val="0015378D"/>
    <w:rsid w:val="001537CF"/>
    <w:rsid w:val="001537FB"/>
    <w:rsid w:val="00153829"/>
    <w:rsid w:val="0015385F"/>
    <w:rsid w:val="00153865"/>
    <w:rsid w:val="001538A7"/>
    <w:rsid w:val="001538D2"/>
    <w:rsid w:val="001539A3"/>
    <w:rsid w:val="00153A32"/>
    <w:rsid w:val="00153A3C"/>
    <w:rsid w:val="00153A72"/>
    <w:rsid w:val="00153ADB"/>
    <w:rsid w:val="00153B4B"/>
    <w:rsid w:val="00153B97"/>
    <w:rsid w:val="00153C28"/>
    <w:rsid w:val="00153C4F"/>
    <w:rsid w:val="00153C53"/>
    <w:rsid w:val="00153C54"/>
    <w:rsid w:val="00153C89"/>
    <w:rsid w:val="00153D0C"/>
    <w:rsid w:val="00153D39"/>
    <w:rsid w:val="00153D54"/>
    <w:rsid w:val="00153DD2"/>
    <w:rsid w:val="00153E06"/>
    <w:rsid w:val="00153E1F"/>
    <w:rsid w:val="00153F24"/>
    <w:rsid w:val="00153F9C"/>
    <w:rsid w:val="00153FE9"/>
    <w:rsid w:val="00153FF8"/>
    <w:rsid w:val="00154071"/>
    <w:rsid w:val="001540C5"/>
    <w:rsid w:val="001541F4"/>
    <w:rsid w:val="001542A1"/>
    <w:rsid w:val="0015438D"/>
    <w:rsid w:val="0015438E"/>
    <w:rsid w:val="001543DF"/>
    <w:rsid w:val="0015441D"/>
    <w:rsid w:val="001544BD"/>
    <w:rsid w:val="001545D6"/>
    <w:rsid w:val="001545E0"/>
    <w:rsid w:val="00154610"/>
    <w:rsid w:val="001546E4"/>
    <w:rsid w:val="0015470C"/>
    <w:rsid w:val="0015474E"/>
    <w:rsid w:val="001547B6"/>
    <w:rsid w:val="001548E4"/>
    <w:rsid w:val="0015490C"/>
    <w:rsid w:val="0015493D"/>
    <w:rsid w:val="0015496B"/>
    <w:rsid w:val="00154998"/>
    <w:rsid w:val="00154A17"/>
    <w:rsid w:val="00154A75"/>
    <w:rsid w:val="00154AC8"/>
    <w:rsid w:val="00154AE9"/>
    <w:rsid w:val="00154C6F"/>
    <w:rsid w:val="00154C94"/>
    <w:rsid w:val="00154CB5"/>
    <w:rsid w:val="00154D1B"/>
    <w:rsid w:val="00154D1D"/>
    <w:rsid w:val="00154D5D"/>
    <w:rsid w:val="00154DB1"/>
    <w:rsid w:val="00154DEB"/>
    <w:rsid w:val="00154E0D"/>
    <w:rsid w:val="00154F2C"/>
    <w:rsid w:val="00154F88"/>
    <w:rsid w:val="00155043"/>
    <w:rsid w:val="00155070"/>
    <w:rsid w:val="001550CE"/>
    <w:rsid w:val="00155124"/>
    <w:rsid w:val="001551C5"/>
    <w:rsid w:val="00155266"/>
    <w:rsid w:val="001552BB"/>
    <w:rsid w:val="001552E5"/>
    <w:rsid w:val="001552EE"/>
    <w:rsid w:val="00155339"/>
    <w:rsid w:val="001553A2"/>
    <w:rsid w:val="001553CB"/>
    <w:rsid w:val="001553DE"/>
    <w:rsid w:val="0015549F"/>
    <w:rsid w:val="00155504"/>
    <w:rsid w:val="0015553E"/>
    <w:rsid w:val="0015558E"/>
    <w:rsid w:val="001555DB"/>
    <w:rsid w:val="00155675"/>
    <w:rsid w:val="001556C9"/>
    <w:rsid w:val="00155726"/>
    <w:rsid w:val="001557AF"/>
    <w:rsid w:val="001557B3"/>
    <w:rsid w:val="001557FD"/>
    <w:rsid w:val="00155823"/>
    <w:rsid w:val="00155840"/>
    <w:rsid w:val="00155885"/>
    <w:rsid w:val="001558A9"/>
    <w:rsid w:val="001558D7"/>
    <w:rsid w:val="00155914"/>
    <w:rsid w:val="001559CC"/>
    <w:rsid w:val="00155A50"/>
    <w:rsid w:val="00155ABA"/>
    <w:rsid w:val="00155AD5"/>
    <w:rsid w:val="00155B8F"/>
    <w:rsid w:val="00155BFE"/>
    <w:rsid w:val="00155C94"/>
    <w:rsid w:val="00155CED"/>
    <w:rsid w:val="00155CF1"/>
    <w:rsid w:val="00155D6E"/>
    <w:rsid w:val="00155E3C"/>
    <w:rsid w:val="00155E71"/>
    <w:rsid w:val="00155E7A"/>
    <w:rsid w:val="00155F2F"/>
    <w:rsid w:val="00155F3B"/>
    <w:rsid w:val="00155F95"/>
    <w:rsid w:val="00155F99"/>
    <w:rsid w:val="00155FA6"/>
    <w:rsid w:val="00155FAC"/>
    <w:rsid w:val="00155FD8"/>
    <w:rsid w:val="00156013"/>
    <w:rsid w:val="00156041"/>
    <w:rsid w:val="00156085"/>
    <w:rsid w:val="0015611B"/>
    <w:rsid w:val="0015615D"/>
    <w:rsid w:val="00156169"/>
    <w:rsid w:val="001561FB"/>
    <w:rsid w:val="0015626C"/>
    <w:rsid w:val="00156298"/>
    <w:rsid w:val="00156312"/>
    <w:rsid w:val="00156384"/>
    <w:rsid w:val="00156399"/>
    <w:rsid w:val="00156439"/>
    <w:rsid w:val="0015644A"/>
    <w:rsid w:val="00156468"/>
    <w:rsid w:val="0015648A"/>
    <w:rsid w:val="001564AF"/>
    <w:rsid w:val="001564BB"/>
    <w:rsid w:val="0015651C"/>
    <w:rsid w:val="00156526"/>
    <w:rsid w:val="0015659F"/>
    <w:rsid w:val="001565E6"/>
    <w:rsid w:val="001565EE"/>
    <w:rsid w:val="00156643"/>
    <w:rsid w:val="001566DB"/>
    <w:rsid w:val="001566F5"/>
    <w:rsid w:val="001568BC"/>
    <w:rsid w:val="001568C7"/>
    <w:rsid w:val="00156902"/>
    <w:rsid w:val="00156A29"/>
    <w:rsid w:val="00156A3D"/>
    <w:rsid w:val="00156A72"/>
    <w:rsid w:val="00156B7E"/>
    <w:rsid w:val="00156C07"/>
    <w:rsid w:val="00156DA4"/>
    <w:rsid w:val="00156DA9"/>
    <w:rsid w:val="00156E2E"/>
    <w:rsid w:val="00156E4E"/>
    <w:rsid w:val="00156EAC"/>
    <w:rsid w:val="00156EC2"/>
    <w:rsid w:val="00156ED1"/>
    <w:rsid w:val="00156F01"/>
    <w:rsid w:val="00156FB4"/>
    <w:rsid w:val="00156FFD"/>
    <w:rsid w:val="00157060"/>
    <w:rsid w:val="00157073"/>
    <w:rsid w:val="001570A7"/>
    <w:rsid w:val="001570B0"/>
    <w:rsid w:val="001570CB"/>
    <w:rsid w:val="001570D1"/>
    <w:rsid w:val="0015720E"/>
    <w:rsid w:val="00157267"/>
    <w:rsid w:val="00157270"/>
    <w:rsid w:val="00157274"/>
    <w:rsid w:val="00157298"/>
    <w:rsid w:val="001573AC"/>
    <w:rsid w:val="001573EE"/>
    <w:rsid w:val="0015745D"/>
    <w:rsid w:val="00157470"/>
    <w:rsid w:val="00157481"/>
    <w:rsid w:val="00157497"/>
    <w:rsid w:val="001574F5"/>
    <w:rsid w:val="001574FA"/>
    <w:rsid w:val="00157588"/>
    <w:rsid w:val="001575D3"/>
    <w:rsid w:val="001575EC"/>
    <w:rsid w:val="00157609"/>
    <w:rsid w:val="00157662"/>
    <w:rsid w:val="0015766A"/>
    <w:rsid w:val="0015766B"/>
    <w:rsid w:val="001576EC"/>
    <w:rsid w:val="001576F9"/>
    <w:rsid w:val="00157794"/>
    <w:rsid w:val="001577BF"/>
    <w:rsid w:val="001577CD"/>
    <w:rsid w:val="001577E2"/>
    <w:rsid w:val="001577F9"/>
    <w:rsid w:val="00157886"/>
    <w:rsid w:val="00157888"/>
    <w:rsid w:val="0015788E"/>
    <w:rsid w:val="00157913"/>
    <w:rsid w:val="001579D6"/>
    <w:rsid w:val="001579D8"/>
    <w:rsid w:val="00157A4B"/>
    <w:rsid w:val="00157A89"/>
    <w:rsid w:val="00157B0E"/>
    <w:rsid w:val="00157B96"/>
    <w:rsid w:val="00157BBE"/>
    <w:rsid w:val="00157C20"/>
    <w:rsid w:val="00157C25"/>
    <w:rsid w:val="00157CB4"/>
    <w:rsid w:val="00157CD4"/>
    <w:rsid w:val="00157D23"/>
    <w:rsid w:val="00157D3F"/>
    <w:rsid w:val="00157D59"/>
    <w:rsid w:val="00157D84"/>
    <w:rsid w:val="00157DC8"/>
    <w:rsid w:val="00157E0B"/>
    <w:rsid w:val="00157E2A"/>
    <w:rsid w:val="00157E72"/>
    <w:rsid w:val="00157EC7"/>
    <w:rsid w:val="00157F28"/>
    <w:rsid w:val="00157F70"/>
    <w:rsid w:val="0016000B"/>
    <w:rsid w:val="0016004D"/>
    <w:rsid w:val="0016006D"/>
    <w:rsid w:val="00160099"/>
    <w:rsid w:val="0016009F"/>
    <w:rsid w:val="001600A3"/>
    <w:rsid w:val="001600B9"/>
    <w:rsid w:val="001600C4"/>
    <w:rsid w:val="001601A7"/>
    <w:rsid w:val="0016020A"/>
    <w:rsid w:val="00160250"/>
    <w:rsid w:val="00160270"/>
    <w:rsid w:val="001602BB"/>
    <w:rsid w:val="001602BD"/>
    <w:rsid w:val="00160355"/>
    <w:rsid w:val="0016036A"/>
    <w:rsid w:val="0016036E"/>
    <w:rsid w:val="001603E3"/>
    <w:rsid w:val="001604E2"/>
    <w:rsid w:val="0016051E"/>
    <w:rsid w:val="00160545"/>
    <w:rsid w:val="00160554"/>
    <w:rsid w:val="00160570"/>
    <w:rsid w:val="001605B6"/>
    <w:rsid w:val="001605CB"/>
    <w:rsid w:val="0016062B"/>
    <w:rsid w:val="00160685"/>
    <w:rsid w:val="001606A0"/>
    <w:rsid w:val="00160721"/>
    <w:rsid w:val="0016073A"/>
    <w:rsid w:val="0016077D"/>
    <w:rsid w:val="001607D0"/>
    <w:rsid w:val="001607F0"/>
    <w:rsid w:val="00160819"/>
    <w:rsid w:val="0016086A"/>
    <w:rsid w:val="001608A3"/>
    <w:rsid w:val="00160A03"/>
    <w:rsid w:val="00160A50"/>
    <w:rsid w:val="00160A5D"/>
    <w:rsid w:val="00160AD9"/>
    <w:rsid w:val="00160AE8"/>
    <w:rsid w:val="00160B5D"/>
    <w:rsid w:val="00160B7A"/>
    <w:rsid w:val="00160B89"/>
    <w:rsid w:val="00160CB0"/>
    <w:rsid w:val="00160D3E"/>
    <w:rsid w:val="00160D75"/>
    <w:rsid w:val="00160D7E"/>
    <w:rsid w:val="00160E2D"/>
    <w:rsid w:val="00160E6B"/>
    <w:rsid w:val="00160EF7"/>
    <w:rsid w:val="00160F1E"/>
    <w:rsid w:val="00160F45"/>
    <w:rsid w:val="00160F54"/>
    <w:rsid w:val="00160FBE"/>
    <w:rsid w:val="00160FC4"/>
    <w:rsid w:val="0016102F"/>
    <w:rsid w:val="001610BF"/>
    <w:rsid w:val="00161126"/>
    <w:rsid w:val="00161146"/>
    <w:rsid w:val="00161192"/>
    <w:rsid w:val="001611F5"/>
    <w:rsid w:val="00161285"/>
    <w:rsid w:val="001612A5"/>
    <w:rsid w:val="001612F3"/>
    <w:rsid w:val="00161325"/>
    <w:rsid w:val="00161329"/>
    <w:rsid w:val="00161339"/>
    <w:rsid w:val="0016133E"/>
    <w:rsid w:val="00161376"/>
    <w:rsid w:val="001613C2"/>
    <w:rsid w:val="00161438"/>
    <w:rsid w:val="00161484"/>
    <w:rsid w:val="001614B0"/>
    <w:rsid w:val="00161580"/>
    <w:rsid w:val="001615D5"/>
    <w:rsid w:val="00161603"/>
    <w:rsid w:val="001616D5"/>
    <w:rsid w:val="00161797"/>
    <w:rsid w:val="00161807"/>
    <w:rsid w:val="00161824"/>
    <w:rsid w:val="00161873"/>
    <w:rsid w:val="00161937"/>
    <w:rsid w:val="00161998"/>
    <w:rsid w:val="00161A85"/>
    <w:rsid w:val="00161B14"/>
    <w:rsid w:val="00161BA6"/>
    <w:rsid w:val="00161C99"/>
    <w:rsid w:val="00161CB3"/>
    <w:rsid w:val="00161D15"/>
    <w:rsid w:val="00161D2A"/>
    <w:rsid w:val="00161D6C"/>
    <w:rsid w:val="00161DD4"/>
    <w:rsid w:val="00161E43"/>
    <w:rsid w:val="00161E44"/>
    <w:rsid w:val="00161F04"/>
    <w:rsid w:val="00161F92"/>
    <w:rsid w:val="001621EC"/>
    <w:rsid w:val="001622F2"/>
    <w:rsid w:val="001623A8"/>
    <w:rsid w:val="001623B8"/>
    <w:rsid w:val="001623C1"/>
    <w:rsid w:val="001623EE"/>
    <w:rsid w:val="001623F9"/>
    <w:rsid w:val="001623FA"/>
    <w:rsid w:val="00162541"/>
    <w:rsid w:val="0016257A"/>
    <w:rsid w:val="001625CE"/>
    <w:rsid w:val="001625EF"/>
    <w:rsid w:val="00162607"/>
    <w:rsid w:val="001626A1"/>
    <w:rsid w:val="001626FB"/>
    <w:rsid w:val="00162820"/>
    <w:rsid w:val="0016283F"/>
    <w:rsid w:val="001628D3"/>
    <w:rsid w:val="001628FA"/>
    <w:rsid w:val="00162970"/>
    <w:rsid w:val="00162979"/>
    <w:rsid w:val="001629CB"/>
    <w:rsid w:val="00162A1E"/>
    <w:rsid w:val="00162A2D"/>
    <w:rsid w:val="00162A58"/>
    <w:rsid w:val="00162A8C"/>
    <w:rsid w:val="00162ADF"/>
    <w:rsid w:val="00162B32"/>
    <w:rsid w:val="00162B3B"/>
    <w:rsid w:val="00162B3F"/>
    <w:rsid w:val="00162C6F"/>
    <w:rsid w:val="00162CDF"/>
    <w:rsid w:val="00162D0D"/>
    <w:rsid w:val="00162D3C"/>
    <w:rsid w:val="00162E07"/>
    <w:rsid w:val="00162E62"/>
    <w:rsid w:val="00162E76"/>
    <w:rsid w:val="00162E81"/>
    <w:rsid w:val="00162EB1"/>
    <w:rsid w:val="00162ED0"/>
    <w:rsid w:val="00162F10"/>
    <w:rsid w:val="00162F39"/>
    <w:rsid w:val="0016303B"/>
    <w:rsid w:val="00163051"/>
    <w:rsid w:val="00163093"/>
    <w:rsid w:val="00163180"/>
    <w:rsid w:val="001631F4"/>
    <w:rsid w:val="00163201"/>
    <w:rsid w:val="0016324E"/>
    <w:rsid w:val="001633C2"/>
    <w:rsid w:val="00163411"/>
    <w:rsid w:val="00163428"/>
    <w:rsid w:val="0016343F"/>
    <w:rsid w:val="0016354F"/>
    <w:rsid w:val="00163553"/>
    <w:rsid w:val="00163555"/>
    <w:rsid w:val="0016355D"/>
    <w:rsid w:val="0016363D"/>
    <w:rsid w:val="00163641"/>
    <w:rsid w:val="001636C6"/>
    <w:rsid w:val="00163741"/>
    <w:rsid w:val="001637F1"/>
    <w:rsid w:val="00163871"/>
    <w:rsid w:val="001638B3"/>
    <w:rsid w:val="001638F5"/>
    <w:rsid w:val="001639EA"/>
    <w:rsid w:val="00163A39"/>
    <w:rsid w:val="00163A3B"/>
    <w:rsid w:val="00163AA9"/>
    <w:rsid w:val="00163AC9"/>
    <w:rsid w:val="00163B79"/>
    <w:rsid w:val="00163BDE"/>
    <w:rsid w:val="00163C26"/>
    <w:rsid w:val="00163C2F"/>
    <w:rsid w:val="00163C4B"/>
    <w:rsid w:val="00163CC9"/>
    <w:rsid w:val="00163CD9"/>
    <w:rsid w:val="00163CDA"/>
    <w:rsid w:val="00163D8F"/>
    <w:rsid w:val="00163DAB"/>
    <w:rsid w:val="00163E21"/>
    <w:rsid w:val="00163E3F"/>
    <w:rsid w:val="00163EF5"/>
    <w:rsid w:val="00163F89"/>
    <w:rsid w:val="00163FD7"/>
    <w:rsid w:val="00164163"/>
    <w:rsid w:val="00164299"/>
    <w:rsid w:val="001642E2"/>
    <w:rsid w:val="001643A6"/>
    <w:rsid w:val="00164419"/>
    <w:rsid w:val="00164421"/>
    <w:rsid w:val="001644B4"/>
    <w:rsid w:val="001644FC"/>
    <w:rsid w:val="00164526"/>
    <w:rsid w:val="0016453B"/>
    <w:rsid w:val="001645D1"/>
    <w:rsid w:val="001645FC"/>
    <w:rsid w:val="001646BF"/>
    <w:rsid w:val="001646EE"/>
    <w:rsid w:val="00164783"/>
    <w:rsid w:val="00164830"/>
    <w:rsid w:val="0016483C"/>
    <w:rsid w:val="0016490F"/>
    <w:rsid w:val="001649DA"/>
    <w:rsid w:val="001649E6"/>
    <w:rsid w:val="00164A0A"/>
    <w:rsid w:val="00164A39"/>
    <w:rsid w:val="00164A43"/>
    <w:rsid w:val="00164A5E"/>
    <w:rsid w:val="00164B17"/>
    <w:rsid w:val="00164B77"/>
    <w:rsid w:val="00164B99"/>
    <w:rsid w:val="00164C27"/>
    <w:rsid w:val="00164C5B"/>
    <w:rsid w:val="00164C71"/>
    <w:rsid w:val="00164C97"/>
    <w:rsid w:val="00164C99"/>
    <w:rsid w:val="00164D0E"/>
    <w:rsid w:val="00164D49"/>
    <w:rsid w:val="00164DAC"/>
    <w:rsid w:val="00164DBB"/>
    <w:rsid w:val="00164DD0"/>
    <w:rsid w:val="00164E10"/>
    <w:rsid w:val="00164E78"/>
    <w:rsid w:val="00164E8F"/>
    <w:rsid w:val="00164EA1"/>
    <w:rsid w:val="00164EBC"/>
    <w:rsid w:val="00164F26"/>
    <w:rsid w:val="00164F38"/>
    <w:rsid w:val="00164F5E"/>
    <w:rsid w:val="00164FFC"/>
    <w:rsid w:val="00165064"/>
    <w:rsid w:val="00165065"/>
    <w:rsid w:val="001650CD"/>
    <w:rsid w:val="001650E6"/>
    <w:rsid w:val="001650FF"/>
    <w:rsid w:val="00165125"/>
    <w:rsid w:val="0016513A"/>
    <w:rsid w:val="00165147"/>
    <w:rsid w:val="00165179"/>
    <w:rsid w:val="00165190"/>
    <w:rsid w:val="00165197"/>
    <w:rsid w:val="00165227"/>
    <w:rsid w:val="0016526B"/>
    <w:rsid w:val="00165388"/>
    <w:rsid w:val="00165422"/>
    <w:rsid w:val="00165465"/>
    <w:rsid w:val="00165480"/>
    <w:rsid w:val="00165489"/>
    <w:rsid w:val="001654F3"/>
    <w:rsid w:val="0016551D"/>
    <w:rsid w:val="00165552"/>
    <w:rsid w:val="001655E3"/>
    <w:rsid w:val="00165605"/>
    <w:rsid w:val="001656B7"/>
    <w:rsid w:val="001656EA"/>
    <w:rsid w:val="001657E4"/>
    <w:rsid w:val="00165830"/>
    <w:rsid w:val="00165839"/>
    <w:rsid w:val="00165854"/>
    <w:rsid w:val="00165871"/>
    <w:rsid w:val="0016593B"/>
    <w:rsid w:val="00165954"/>
    <w:rsid w:val="001659DF"/>
    <w:rsid w:val="00165A3E"/>
    <w:rsid w:val="00165AB2"/>
    <w:rsid w:val="00165B07"/>
    <w:rsid w:val="00165B0E"/>
    <w:rsid w:val="00165B41"/>
    <w:rsid w:val="00165B6F"/>
    <w:rsid w:val="00165BCA"/>
    <w:rsid w:val="00165C41"/>
    <w:rsid w:val="00165C7A"/>
    <w:rsid w:val="00165CAE"/>
    <w:rsid w:val="00165CAF"/>
    <w:rsid w:val="00165CE4"/>
    <w:rsid w:val="00165D37"/>
    <w:rsid w:val="00165DDC"/>
    <w:rsid w:val="00165E95"/>
    <w:rsid w:val="00165F5E"/>
    <w:rsid w:val="00165F77"/>
    <w:rsid w:val="00165FFC"/>
    <w:rsid w:val="00166039"/>
    <w:rsid w:val="0016603D"/>
    <w:rsid w:val="00166045"/>
    <w:rsid w:val="00166048"/>
    <w:rsid w:val="001660DA"/>
    <w:rsid w:val="00166100"/>
    <w:rsid w:val="0016618C"/>
    <w:rsid w:val="001661E2"/>
    <w:rsid w:val="001661E5"/>
    <w:rsid w:val="001661F4"/>
    <w:rsid w:val="001661FB"/>
    <w:rsid w:val="0016629A"/>
    <w:rsid w:val="001662E9"/>
    <w:rsid w:val="0016631E"/>
    <w:rsid w:val="0016632E"/>
    <w:rsid w:val="001663B5"/>
    <w:rsid w:val="001663EA"/>
    <w:rsid w:val="00166490"/>
    <w:rsid w:val="001664B5"/>
    <w:rsid w:val="001664F8"/>
    <w:rsid w:val="00166636"/>
    <w:rsid w:val="0016664E"/>
    <w:rsid w:val="00166652"/>
    <w:rsid w:val="001666A7"/>
    <w:rsid w:val="001666D6"/>
    <w:rsid w:val="001666F0"/>
    <w:rsid w:val="00166718"/>
    <w:rsid w:val="00166765"/>
    <w:rsid w:val="001669E2"/>
    <w:rsid w:val="00166A18"/>
    <w:rsid w:val="00166A1E"/>
    <w:rsid w:val="00166A80"/>
    <w:rsid w:val="00166BC8"/>
    <w:rsid w:val="00166C3E"/>
    <w:rsid w:val="00166C5D"/>
    <w:rsid w:val="00166CD3"/>
    <w:rsid w:val="00166CF4"/>
    <w:rsid w:val="00166E14"/>
    <w:rsid w:val="00166E3D"/>
    <w:rsid w:val="00166F00"/>
    <w:rsid w:val="00166F34"/>
    <w:rsid w:val="00166FFD"/>
    <w:rsid w:val="00167061"/>
    <w:rsid w:val="00167071"/>
    <w:rsid w:val="0016708F"/>
    <w:rsid w:val="001670BC"/>
    <w:rsid w:val="001670D9"/>
    <w:rsid w:val="001671E4"/>
    <w:rsid w:val="00167371"/>
    <w:rsid w:val="0016739C"/>
    <w:rsid w:val="001673F6"/>
    <w:rsid w:val="00167437"/>
    <w:rsid w:val="00167474"/>
    <w:rsid w:val="00167479"/>
    <w:rsid w:val="00167499"/>
    <w:rsid w:val="0016749C"/>
    <w:rsid w:val="0016751A"/>
    <w:rsid w:val="00167520"/>
    <w:rsid w:val="00167582"/>
    <w:rsid w:val="001675BB"/>
    <w:rsid w:val="00167609"/>
    <w:rsid w:val="00167678"/>
    <w:rsid w:val="0016770C"/>
    <w:rsid w:val="0016778B"/>
    <w:rsid w:val="00167849"/>
    <w:rsid w:val="001678D1"/>
    <w:rsid w:val="0016797B"/>
    <w:rsid w:val="001679F2"/>
    <w:rsid w:val="00167A2D"/>
    <w:rsid w:val="00167A60"/>
    <w:rsid w:val="00167ABB"/>
    <w:rsid w:val="00167B31"/>
    <w:rsid w:val="00167B91"/>
    <w:rsid w:val="00167BB6"/>
    <w:rsid w:val="00167BBE"/>
    <w:rsid w:val="00167BC3"/>
    <w:rsid w:val="00167BFB"/>
    <w:rsid w:val="00167CCA"/>
    <w:rsid w:val="00167CE0"/>
    <w:rsid w:val="00167D13"/>
    <w:rsid w:val="00167D1D"/>
    <w:rsid w:val="00167D4F"/>
    <w:rsid w:val="00167D81"/>
    <w:rsid w:val="00167D95"/>
    <w:rsid w:val="00167DFA"/>
    <w:rsid w:val="00167E37"/>
    <w:rsid w:val="00167E64"/>
    <w:rsid w:val="00167E75"/>
    <w:rsid w:val="00167E78"/>
    <w:rsid w:val="00167E91"/>
    <w:rsid w:val="00167F90"/>
    <w:rsid w:val="00167FBA"/>
    <w:rsid w:val="00170009"/>
    <w:rsid w:val="00170018"/>
    <w:rsid w:val="00170046"/>
    <w:rsid w:val="001700CE"/>
    <w:rsid w:val="0017012D"/>
    <w:rsid w:val="0017012F"/>
    <w:rsid w:val="00170193"/>
    <w:rsid w:val="0017023D"/>
    <w:rsid w:val="00170274"/>
    <w:rsid w:val="001702EB"/>
    <w:rsid w:val="0017036A"/>
    <w:rsid w:val="001703A5"/>
    <w:rsid w:val="001703E5"/>
    <w:rsid w:val="0017045D"/>
    <w:rsid w:val="00170471"/>
    <w:rsid w:val="001704AD"/>
    <w:rsid w:val="001704C4"/>
    <w:rsid w:val="001704D9"/>
    <w:rsid w:val="001704F8"/>
    <w:rsid w:val="001704FD"/>
    <w:rsid w:val="001705B7"/>
    <w:rsid w:val="001705C5"/>
    <w:rsid w:val="0017061D"/>
    <w:rsid w:val="00170672"/>
    <w:rsid w:val="001706C2"/>
    <w:rsid w:val="001706C7"/>
    <w:rsid w:val="001706D8"/>
    <w:rsid w:val="001706E6"/>
    <w:rsid w:val="00170700"/>
    <w:rsid w:val="00170716"/>
    <w:rsid w:val="00170751"/>
    <w:rsid w:val="0017075F"/>
    <w:rsid w:val="001707A1"/>
    <w:rsid w:val="001707D0"/>
    <w:rsid w:val="00170854"/>
    <w:rsid w:val="001708A7"/>
    <w:rsid w:val="001708B5"/>
    <w:rsid w:val="0017096C"/>
    <w:rsid w:val="00170990"/>
    <w:rsid w:val="00170996"/>
    <w:rsid w:val="00170A90"/>
    <w:rsid w:val="00170AB8"/>
    <w:rsid w:val="00170AC6"/>
    <w:rsid w:val="00170B68"/>
    <w:rsid w:val="00170BFD"/>
    <w:rsid w:val="00170C28"/>
    <w:rsid w:val="00170C54"/>
    <w:rsid w:val="00170C6F"/>
    <w:rsid w:val="00170CFD"/>
    <w:rsid w:val="00170CFE"/>
    <w:rsid w:val="00170D6A"/>
    <w:rsid w:val="00170DAA"/>
    <w:rsid w:val="00170DAE"/>
    <w:rsid w:val="00170ED7"/>
    <w:rsid w:val="00170EE8"/>
    <w:rsid w:val="00170F45"/>
    <w:rsid w:val="00170F7C"/>
    <w:rsid w:val="00170F86"/>
    <w:rsid w:val="00170FB5"/>
    <w:rsid w:val="00170FB7"/>
    <w:rsid w:val="00171020"/>
    <w:rsid w:val="001710D5"/>
    <w:rsid w:val="00171148"/>
    <w:rsid w:val="0017114D"/>
    <w:rsid w:val="001711EF"/>
    <w:rsid w:val="00171214"/>
    <w:rsid w:val="00171228"/>
    <w:rsid w:val="0017126B"/>
    <w:rsid w:val="00171270"/>
    <w:rsid w:val="0017127C"/>
    <w:rsid w:val="0017128C"/>
    <w:rsid w:val="00171372"/>
    <w:rsid w:val="00171399"/>
    <w:rsid w:val="00171436"/>
    <w:rsid w:val="001714A3"/>
    <w:rsid w:val="001715A0"/>
    <w:rsid w:val="001715E2"/>
    <w:rsid w:val="0017160E"/>
    <w:rsid w:val="00171640"/>
    <w:rsid w:val="00171678"/>
    <w:rsid w:val="001716EF"/>
    <w:rsid w:val="00171779"/>
    <w:rsid w:val="001717F2"/>
    <w:rsid w:val="00171811"/>
    <w:rsid w:val="0017188F"/>
    <w:rsid w:val="001718A3"/>
    <w:rsid w:val="001718A7"/>
    <w:rsid w:val="001718AB"/>
    <w:rsid w:val="00171918"/>
    <w:rsid w:val="00171958"/>
    <w:rsid w:val="001719A2"/>
    <w:rsid w:val="00171A59"/>
    <w:rsid w:val="00171AAF"/>
    <w:rsid w:val="00171B2F"/>
    <w:rsid w:val="00171B6B"/>
    <w:rsid w:val="00171B84"/>
    <w:rsid w:val="00171C3F"/>
    <w:rsid w:val="00171DDB"/>
    <w:rsid w:val="00171EBB"/>
    <w:rsid w:val="00171F7E"/>
    <w:rsid w:val="00171FCB"/>
    <w:rsid w:val="00172078"/>
    <w:rsid w:val="001720F6"/>
    <w:rsid w:val="001721B7"/>
    <w:rsid w:val="001721BB"/>
    <w:rsid w:val="001721C6"/>
    <w:rsid w:val="0017231D"/>
    <w:rsid w:val="00172331"/>
    <w:rsid w:val="0017235F"/>
    <w:rsid w:val="00172372"/>
    <w:rsid w:val="001723A9"/>
    <w:rsid w:val="001723D9"/>
    <w:rsid w:val="00172482"/>
    <w:rsid w:val="0017250B"/>
    <w:rsid w:val="001725F2"/>
    <w:rsid w:val="00172658"/>
    <w:rsid w:val="0017267B"/>
    <w:rsid w:val="001726B9"/>
    <w:rsid w:val="001726C2"/>
    <w:rsid w:val="001726FA"/>
    <w:rsid w:val="0017272E"/>
    <w:rsid w:val="00172780"/>
    <w:rsid w:val="00172829"/>
    <w:rsid w:val="00172873"/>
    <w:rsid w:val="00172891"/>
    <w:rsid w:val="001728A4"/>
    <w:rsid w:val="001728C0"/>
    <w:rsid w:val="001728E3"/>
    <w:rsid w:val="00172918"/>
    <w:rsid w:val="00172920"/>
    <w:rsid w:val="00172921"/>
    <w:rsid w:val="001729A0"/>
    <w:rsid w:val="001729CC"/>
    <w:rsid w:val="00172A18"/>
    <w:rsid w:val="00172A51"/>
    <w:rsid w:val="00172A54"/>
    <w:rsid w:val="00172B11"/>
    <w:rsid w:val="00172B20"/>
    <w:rsid w:val="00172C32"/>
    <w:rsid w:val="00172CF8"/>
    <w:rsid w:val="00172D6F"/>
    <w:rsid w:val="00172D86"/>
    <w:rsid w:val="00172D96"/>
    <w:rsid w:val="00172DA6"/>
    <w:rsid w:val="00172DD1"/>
    <w:rsid w:val="00172DD9"/>
    <w:rsid w:val="00172DE9"/>
    <w:rsid w:val="00172E5C"/>
    <w:rsid w:val="00172E6E"/>
    <w:rsid w:val="00172E7A"/>
    <w:rsid w:val="00172EA4"/>
    <w:rsid w:val="00172EC1"/>
    <w:rsid w:val="00172EC9"/>
    <w:rsid w:val="00172ED9"/>
    <w:rsid w:val="00172EDF"/>
    <w:rsid w:val="00172F96"/>
    <w:rsid w:val="00172FB0"/>
    <w:rsid w:val="00172FFF"/>
    <w:rsid w:val="0017301F"/>
    <w:rsid w:val="00173027"/>
    <w:rsid w:val="00173068"/>
    <w:rsid w:val="001730E7"/>
    <w:rsid w:val="001730F3"/>
    <w:rsid w:val="0017319E"/>
    <w:rsid w:val="001731C1"/>
    <w:rsid w:val="0017331B"/>
    <w:rsid w:val="0017333B"/>
    <w:rsid w:val="0017335C"/>
    <w:rsid w:val="001733A1"/>
    <w:rsid w:val="001733ED"/>
    <w:rsid w:val="00173401"/>
    <w:rsid w:val="0017340F"/>
    <w:rsid w:val="0017345C"/>
    <w:rsid w:val="00173481"/>
    <w:rsid w:val="00173488"/>
    <w:rsid w:val="001734DC"/>
    <w:rsid w:val="00173652"/>
    <w:rsid w:val="00173674"/>
    <w:rsid w:val="00173685"/>
    <w:rsid w:val="001736B1"/>
    <w:rsid w:val="001736D1"/>
    <w:rsid w:val="001736EF"/>
    <w:rsid w:val="001736FB"/>
    <w:rsid w:val="00173784"/>
    <w:rsid w:val="001737B3"/>
    <w:rsid w:val="00173832"/>
    <w:rsid w:val="0017384E"/>
    <w:rsid w:val="001738C5"/>
    <w:rsid w:val="001738D6"/>
    <w:rsid w:val="001738FF"/>
    <w:rsid w:val="0017390B"/>
    <w:rsid w:val="00173AED"/>
    <w:rsid w:val="00173B04"/>
    <w:rsid w:val="00173B4F"/>
    <w:rsid w:val="00173B58"/>
    <w:rsid w:val="00173B94"/>
    <w:rsid w:val="00173C4C"/>
    <w:rsid w:val="00173C51"/>
    <w:rsid w:val="00173C77"/>
    <w:rsid w:val="00173C7E"/>
    <w:rsid w:val="00173CA5"/>
    <w:rsid w:val="00173D26"/>
    <w:rsid w:val="00173E4B"/>
    <w:rsid w:val="00173E5D"/>
    <w:rsid w:val="00173E64"/>
    <w:rsid w:val="00173EF2"/>
    <w:rsid w:val="00173F2F"/>
    <w:rsid w:val="00173F43"/>
    <w:rsid w:val="00173F6E"/>
    <w:rsid w:val="00173F77"/>
    <w:rsid w:val="00173F88"/>
    <w:rsid w:val="00173FA3"/>
    <w:rsid w:val="001740A8"/>
    <w:rsid w:val="0017410D"/>
    <w:rsid w:val="001741FE"/>
    <w:rsid w:val="00174236"/>
    <w:rsid w:val="00174258"/>
    <w:rsid w:val="001742CD"/>
    <w:rsid w:val="00174324"/>
    <w:rsid w:val="001743AD"/>
    <w:rsid w:val="001743D0"/>
    <w:rsid w:val="00174435"/>
    <w:rsid w:val="00174456"/>
    <w:rsid w:val="0017445E"/>
    <w:rsid w:val="00174534"/>
    <w:rsid w:val="0017454F"/>
    <w:rsid w:val="00174659"/>
    <w:rsid w:val="0017468C"/>
    <w:rsid w:val="001746FE"/>
    <w:rsid w:val="00174759"/>
    <w:rsid w:val="0017488C"/>
    <w:rsid w:val="001748B8"/>
    <w:rsid w:val="001748C8"/>
    <w:rsid w:val="0017490D"/>
    <w:rsid w:val="00174963"/>
    <w:rsid w:val="001749F7"/>
    <w:rsid w:val="00174A12"/>
    <w:rsid w:val="00174A45"/>
    <w:rsid w:val="00174A48"/>
    <w:rsid w:val="00174A49"/>
    <w:rsid w:val="00174A61"/>
    <w:rsid w:val="00174A7B"/>
    <w:rsid w:val="00174AAF"/>
    <w:rsid w:val="00174AE9"/>
    <w:rsid w:val="00174B45"/>
    <w:rsid w:val="00174B55"/>
    <w:rsid w:val="00174B78"/>
    <w:rsid w:val="00174BB1"/>
    <w:rsid w:val="00174BEE"/>
    <w:rsid w:val="00174BF3"/>
    <w:rsid w:val="00174C43"/>
    <w:rsid w:val="00174CB4"/>
    <w:rsid w:val="00174D69"/>
    <w:rsid w:val="00174DD4"/>
    <w:rsid w:val="00174DEC"/>
    <w:rsid w:val="00174E49"/>
    <w:rsid w:val="00174E6A"/>
    <w:rsid w:val="00174ED3"/>
    <w:rsid w:val="00174F14"/>
    <w:rsid w:val="00174FA7"/>
    <w:rsid w:val="00174FD9"/>
    <w:rsid w:val="00174FDD"/>
    <w:rsid w:val="0017506F"/>
    <w:rsid w:val="00175182"/>
    <w:rsid w:val="00175306"/>
    <w:rsid w:val="00175312"/>
    <w:rsid w:val="0017531D"/>
    <w:rsid w:val="0017534F"/>
    <w:rsid w:val="0017536D"/>
    <w:rsid w:val="001753D9"/>
    <w:rsid w:val="00175406"/>
    <w:rsid w:val="001754ED"/>
    <w:rsid w:val="00175506"/>
    <w:rsid w:val="00175654"/>
    <w:rsid w:val="00175707"/>
    <w:rsid w:val="00175741"/>
    <w:rsid w:val="00175763"/>
    <w:rsid w:val="00175771"/>
    <w:rsid w:val="00175795"/>
    <w:rsid w:val="001757CD"/>
    <w:rsid w:val="00175877"/>
    <w:rsid w:val="001758FD"/>
    <w:rsid w:val="00175970"/>
    <w:rsid w:val="001759A6"/>
    <w:rsid w:val="00175A38"/>
    <w:rsid w:val="00175A50"/>
    <w:rsid w:val="00175A8F"/>
    <w:rsid w:val="00175BEB"/>
    <w:rsid w:val="00175C04"/>
    <w:rsid w:val="00175C68"/>
    <w:rsid w:val="00175CE6"/>
    <w:rsid w:val="00175D19"/>
    <w:rsid w:val="00175D4C"/>
    <w:rsid w:val="00175D80"/>
    <w:rsid w:val="00175D99"/>
    <w:rsid w:val="00175E23"/>
    <w:rsid w:val="00175EB9"/>
    <w:rsid w:val="00175EE0"/>
    <w:rsid w:val="00175F4C"/>
    <w:rsid w:val="00175F5E"/>
    <w:rsid w:val="00175FEC"/>
    <w:rsid w:val="0017604A"/>
    <w:rsid w:val="0017605F"/>
    <w:rsid w:val="0017608E"/>
    <w:rsid w:val="001760CA"/>
    <w:rsid w:val="001760E7"/>
    <w:rsid w:val="001760F0"/>
    <w:rsid w:val="001760F6"/>
    <w:rsid w:val="00176142"/>
    <w:rsid w:val="00176155"/>
    <w:rsid w:val="00176162"/>
    <w:rsid w:val="00176191"/>
    <w:rsid w:val="00176288"/>
    <w:rsid w:val="001762CA"/>
    <w:rsid w:val="00176306"/>
    <w:rsid w:val="00176354"/>
    <w:rsid w:val="001763C3"/>
    <w:rsid w:val="00176412"/>
    <w:rsid w:val="0017643A"/>
    <w:rsid w:val="001764F7"/>
    <w:rsid w:val="00176527"/>
    <w:rsid w:val="0017656D"/>
    <w:rsid w:val="00176581"/>
    <w:rsid w:val="001765D5"/>
    <w:rsid w:val="001765F0"/>
    <w:rsid w:val="0017664C"/>
    <w:rsid w:val="00176660"/>
    <w:rsid w:val="001766DD"/>
    <w:rsid w:val="00176765"/>
    <w:rsid w:val="00176796"/>
    <w:rsid w:val="001767FD"/>
    <w:rsid w:val="00176808"/>
    <w:rsid w:val="001768CD"/>
    <w:rsid w:val="00176984"/>
    <w:rsid w:val="00176A57"/>
    <w:rsid w:val="00176AA3"/>
    <w:rsid w:val="00176BCA"/>
    <w:rsid w:val="00176BF6"/>
    <w:rsid w:val="00176CA0"/>
    <w:rsid w:val="00176CF7"/>
    <w:rsid w:val="00176D74"/>
    <w:rsid w:val="00176D82"/>
    <w:rsid w:val="00176DC8"/>
    <w:rsid w:val="00176E2F"/>
    <w:rsid w:val="00176EAA"/>
    <w:rsid w:val="00176EC7"/>
    <w:rsid w:val="00176F64"/>
    <w:rsid w:val="00176FA8"/>
    <w:rsid w:val="0017700B"/>
    <w:rsid w:val="00177038"/>
    <w:rsid w:val="00177045"/>
    <w:rsid w:val="00177049"/>
    <w:rsid w:val="00177054"/>
    <w:rsid w:val="00177090"/>
    <w:rsid w:val="001770A6"/>
    <w:rsid w:val="001770FE"/>
    <w:rsid w:val="0017712D"/>
    <w:rsid w:val="00177204"/>
    <w:rsid w:val="00177216"/>
    <w:rsid w:val="00177245"/>
    <w:rsid w:val="00177272"/>
    <w:rsid w:val="001772C0"/>
    <w:rsid w:val="001772C4"/>
    <w:rsid w:val="00177328"/>
    <w:rsid w:val="00177343"/>
    <w:rsid w:val="00177432"/>
    <w:rsid w:val="0017747E"/>
    <w:rsid w:val="001774A9"/>
    <w:rsid w:val="0017752E"/>
    <w:rsid w:val="00177559"/>
    <w:rsid w:val="0017759A"/>
    <w:rsid w:val="001775B3"/>
    <w:rsid w:val="001775CF"/>
    <w:rsid w:val="001775FC"/>
    <w:rsid w:val="00177600"/>
    <w:rsid w:val="00177669"/>
    <w:rsid w:val="0017767D"/>
    <w:rsid w:val="00177682"/>
    <w:rsid w:val="0017771D"/>
    <w:rsid w:val="0017775D"/>
    <w:rsid w:val="001777F8"/>
    <w:rsid w:val="001778C0"/>
    <w:rsid w:val="001778D7"/>
    <w:rsid w:val="0017795E"/>
    <w:rsid w:val="0017799E"/>
    <w:rsid w:val="001779C6"/>
    <w:rsid w:val="001779DF"/>
    <w:rsid w:val="00177A1F"/>
    <w:rsid w:val="00177A8B"/>
    <w:rsid w:val="00177AE2"/>
    <w:rsid w:val="00177B1D"/>
    <w:rsid w:val="00177B37"/>
    <w:rsid w:val="00177CC5"/>
    <w:rsid w:val="00177E17"/>
    <w:rsid w:val="00177E4E"/>
    <w:rsid w:val="00177F0B"/>
    <w:rsid w:val="00177F10"/>
    <w:rsid w:val="00177F9B"/>
    <w:rsid w:val="00177FEE"/>
    <w:rsid w:val="00180017"/>
    <w:rsid w:val="001800B1"/>
    <w:rsid w:val="00180123"/>
    <w:rsid w:val="00180131"/>
    <w:rsid w:val="00180186"/>
    <w:rsid w:val="001801A4"/>
    <w:rsid w:val="0018028E"/>
    <w:rsid w:val="001803CD"/>
    <w:rsid w:val="00180460"/>
    <w:rsid w:val="00180464"/>
    <w:rsid w:val="00180524"/>
    <w:rsid w:val="00180586"/>
    <w:rsid w:val="001807FE"/>
    <w:rsid w:val="0018086D"/>
    <w:rsid w:val="00180903"/>
    <w:rsid w:val="00180A33"/>
    <w:rsid w:val="00180A54"/>
    <w:rsid w:val="00180AD0"/>
    <w:rsid w:val="00180B08"/>
    <w:rsid w:val="00180BEE"/>
    <w:rsid w:val="00180C01"/>
    <w:rsid w:val="00180C0D"/>
    <w:rsid w:val="00180C9D"/>
    <w:rsid w:val="00180CCC"/>
    <w:rsid w:val="00180CEF"/>
    <w:rsid w:val="00180D01"/>
    <w:rsid w:val="00180DD8"/>
    <w:rsid w:val="00180E20"/>
    <w:rsid w:val="00180E89"/>
    <w:rsid w:val="00180F4E"/>
    <w:rsid w:val="0018104F"/>
    <w:rsid w:val="00181096"/>
    <w:rsid w:val="001811E7"/>
    <w:rsid w:val="00181206"/>
    <w:rsid w:val="0018125B"/>
    <w:rsid w:val="001812D1"/>
    <w:rsid w:val="00181308"/>
    <w:rsid w:val="0018131A"/>
    <w:rsid w:val="0018134A"/>
    <w:rsid w:val="00181354"/>
    <w:rsid w:val="0018136F"/>
    <w:rsid w:val="00181381"/>
    <w:rsid w:val="001813EC"/>
    <w:rsid w:val="00181402"/>
    <w:rsid w:val="00181412"/>
    <w:rsid w:val="00181480"/>
    <w:rsid w:val="001814F7"/>
    <w:rsid w:val="0018150D"/>
    <w:rsid w:val="00181528"/>
    <w:rsid w:val="0018157F"/>
    <w:rsid w:val="001815C3"/>
    <w:rsid w:val="001815DA"/>
    <w:rsid w:val="001815F6"/>
    <w:rsid w:val="00181649"/>
    <w:rsid w:val="0018164F"/>
    <w:rsid w:val="001816E9"/>
    <w:rsid w:val="00181788"/>
    <w:rsid w:val="00181884"/>
    <w:rsid w:val="0018188D"/>
    <w:rsid w:val="001818A6"/>
    <w:rsid w:val="001819F9"/>
    <w:rsid w:val="00181A0E"/>
    <w:rsid w:val="00181A17"/>
    <w:rsid w:val="00181AE6"/>
    <w:rsid w:val="00181AF0"/>
    <w:rsid w:val="00181BEF"/>
    <w:rsid w:val="00181C09"/>
    <w:rsid w:val="00181CD4"/>
    <w:rsid w:val="00181D10"/>
    <w:rsid w:val="00181D62"/>
    <w:rsid w:val="00181DDB"/>
    <w:rsid w:val="00181DF2"/>
    <w:rsid w:val="00181E6A"/>
    <w:rsid w:val="00181EE6"/>
    <w:rsid w:val="00181EEC"/>
    <w:rsid w:val="00181F49"/>
    <w:rsid w:val="00181F54"/>
    <w:rsid w:val="00181F61"/>
    <w:rsid w:val="00181F97"/>
    <w:rsid w:val="0018201B"/>
    <w:rsid w:val="00182091"/>
    <w:rsid w:val="001820A5"/>
    <w:rsid w:val="0018215B"/>
    <w:rsid w:val="0018216D"/>
    <w:rsid w:val="00182206"/>
    <w:rsid w:val="0018220E"/>
    <w:rsid w:val="0018220F"/>
    <w:rsid w:val="001822C7"/>
    <w:rsid w:val="001822E7"/>
    <w:rsid w:val="001822FA"/>
    <w:rsid w:val="0018232C"/>
    <w:rsid w:val="001823DC"/>
    <w:rsid w:val="001824EA"/>
    <w:rsid w:val="00182519"/>
    <w:rsid w:val="00182550"/>
    <w:rsid w:val="00182580"/>
    <w:rsid w:val="00182594"/>
    <w:rsid w:val="001825F6"/>
    <w:rsid w:val="00182643"/>
    <w:rsid w:val="001826DA"/>
    <w:rsid w:val="001826E0"/>
    <w:rsid w:val="001826ED"/>
    <w:rsid w:val="00182792"/>
    <w:rsid w:val="00182881"/>
    <w:rsid w:val="001828F7"/>
    <w:rsid w:val="0018292F"/>
    <w:rsid w:val="0018297F"/>
    <w:rsid w:val="001829BD"/>
    <w:rsid w:val="001829E1"/>
    <w:rsid w:val="00182A49"/>
    <w:rsid w:val="00182A5A"/>
    <w:rsid w:val="00182AD5"/>
    <w:rsid w:val="00182AF6"/>
    <w:rsid w:val="00182B35"/>
    <w:rsid w:val="00182BB5"/>
    <w:rsid w:val="00182BB7"/>
    <w:rsid w:val="00182C0C"/>
    <w:rsid w:val="00182C4E"/>
    <w:rsid w:val="00182CC6"/>
    <w:rsid w:val="00182CE5"/>
    <w:rsid w:val="00182D18"/>
    <w:rsid w:val="00182D42"/>
    <w:rsid w:val="00182D66"/>
    <w:rsid w:val="00182DA1"/>
    <w:rsid w:val="00182DDA"/>
    <w:rsid w:val="00182E37"/>
    <w:rsid w:val="00182E87"/>
    <w:rsid w:val="00182E8D"/>
    <w:rsid w:val="00182EC7"/>
    <w:rsid w:val="00182EE0"/>
    <w:rsid w:val="00182F34"/>
    <w:rsid w:val="00182F5F"/>
    <w:rsid w:val="00182FE3"/>
    <w:rsid w:val="00182FF4"/>
    <w:rsid w:val="00183032"/>
    <w:rsid w:val="00183086"/>
    <w:rsid w:val="00183132"/>
    <w:rsid w:val="001831BF"/>
    <w:rsid w:val="001831ED"/>
    <w:rsid w:val="00183242"/>
    <w:rsid w:val="001832AC"/>
    <w:rsid w:val="001832D6"/>
    <w:rsid w:val="00183317"/>
    <w:rsid w:val="0018332B"/>
    <w:rsid w:val="0018338C"/>
    <w:rsid w:val="00183397"/>
    <w:rsid w:val="0018346D"/>
    <w:rsid w:val="001834E7"/>
    <w:rsid w:val="00183588"/>
    <w:rsid w:val="001835E1"/>
    <w:rsid w:val="00183600"/>
    <w:rsid w:val="001836CA"/>
    <w:rsid w:val="001836DE"/>
    <w:rsid w:val="00183703"/>
    <w:rsid w:val="00183760"/>
    <w:rsid w:val="001837BA"/>
    <w:rsid w:val="001837C8"/>
    <w:rsid w:val="001837D6"/>
    <w:rsid w:val="0018386A"/>
    <w:rsid w:val="0018386C"/>
    <w:rsid w:val="00183907"/>
    <w:rsid w:val="0018390D"/>
    <w:rsid w:val="00183A13"/>
    <w:rsid w:val="00183A24"/>
    <w:rsid w:val="00183A45"/>
    <w:rsid w:val="00183A52"/>
    <w:rsid w:val="00183A5D"/>
    <w:rsid w:val="00183A69"/>
    <w:rsid w:val="00183A75"/>
    <w:rsid w:val="00183A7B"/>
    <w:rsid w:val="00183AC5"/>
    <w:rsid w:val="00183AD0"/>
    <w:rsid w:val="00183B03"/>
    <w:rsid w:val="00183B55"/>
    <w:rsid w:val="00183B57"/>
    <w:rsid w:val="00183B7C"/>
    <w:rsid w:val="00183C0F"/>
    <w:rsid w:val="00183C5B"/>
    <w:rsid w:val="00183C78"/>
    <w:rsid w:val="00183C7A"/>
    <w:rsid w:val="00183C89"/>
    <w:rsid w:val="00183D7F"/>
    <w:rsid w:val="00183DB6"/>
    <w:rsid w:val="00183DC0"/>
    <w:rsid w:val="00183DCC"/>
    <w:rsid w:val="00183DF1"/>
    <w:rsid w:val="00183E1C"/>
    <w:rsid w:val="00183F93"/>
    <w:rsid w:val="0018400C"/>
    <w:rsid w:val="00184092"/>
    <w:rsid w:val="00184152"/>
    <w:rsid w:val="001841AE"/>
    <w:rsid w:val="001841B3"/>
    <w:rsid w:val="0018421F"/>
    <w:rsid w:val="00184255"/>
    <w:rsid w:val="00184258"/>
    <w:rsid w:val="0018435D"/>
    <w:rsid w:val="0018439B"/>
    <w:rsid w:val="001843CD"/>
    <w:rsid w:val="0018448E"/>
    <w:rsid w:val="001844F9"/>
    <w:rsid w:val="001845F5"/>
    <w:rsid w:val="00184601"/>
    <w:rsid w:val="001846AF"/>
    <w:rsid w:val="001846ED"/>
    <w:rsid w:val="00184754"/>
    <w:rsid w:val="0018477C"/>
    <w:rsid w:val="00184783"/>
    <w:rsid w:val="00184809"/>
    <w:rsid w:val="0018487A"/>
    <w:rsid w:val="0018498C"/>
    <w:rsid w:val="001849B3"/>
    <w:rsid w:val="001849BA"/>
    <w:rsid w:val="001849C9"/>
    <w:rsid w:val="001849E2"/>
    <w:rsid w:val="00184A10"/>
    <w:rsid w:val="00184A87"/>
    <w:rsid w:val="00184AE1"/>
    <w:rsid w:val="00184B6E"/>
    <w:rsid w:val="00184B84"/>
    <w:rsid w:val="00184BBF"/>
    <w:rsid w:val="00184C09"/>
    <w:rsid w:val="00184C4B"/>
    <w:rsid w:val="00184D6B"/>
    <w:rsid w:val="00184D94"/>
    <w:rsid w:val="00184D96"/>
    <w:rsid w:val="00184DA4"/>
    <w:rsid w:val="00184DE6"/>
    <w:rsid w:val="00184DF2"/>
    <w:rsid w:val="00184DFB"/>
    <w:rsid w:val="00184F36"/>
    <w:rsid w:val="00184F56"/>
    <w:rsid w:val="00184FCF"/>
    <w:rsid w:val="00185023"/>
    <w:rsid w:val="00185065"/>
    <w:rsid w:val="00185086"/>
    <w:rsid w:val="00185088"/>
    <w:rsid w:val="001850CD"/>
    <w:rsid w:val="001851A7"/>
    <w:rsid w:val="001851AF"/>
    <w:rsid w:val="0018523B"/>
    <w:rsid w:val="00185246"/>
    <w:rsid w:val="00185253"/>
    <w:rsid w:val="0018525C"/>
    <w:rsid w:val="00185297"/>
    <w:rsid w:val="001852F8"/>
    <w:rsid w:val="0018537D"/>
    <w:rsid w:val="00185397"/>
    <w:rsid w:val="001853BE"/>
    <w:rsid w:val="001853F3"/>
    <w:rsid w:val="001854A8"/>
    <w:rsid w:val="001854AC"/>
    <w:rsid w:val="001854D7"/>
    <w:rsid w:val="001854F2"/>
    <w:rsid w:val="001854FC"/>
    <w:rsid w:val="00185504"/>
    <w:rsid w:val="0018551F"/>
    <w:rsid w:val="00185534"/>
    <w:rsid w:val="00185579"/>
    <w:rsid w:val="0018557D"/>
    <w:rsid w:val="00185597"/>
    <w:rsid w:val="001855AF"/>
    <w:rsid w:val="001855BB"/>
    <w:rsid w:val="00185632"/>
    <w:rsid w:val="001856E0"/>
    <w:rsid w:val="001856E5"/>
    <w:rsid w:val="0018574B"/>
    <w:rsid w:val="00185796"/>
    <w:rsid w:val="001857A6"/>
    <w:rsid w:val="001857E2"/>
    <w:rsid w:val="0018581C"/>
    <w:rsid w:val="001858DE"/>
    <w:rsid w:val="0018595D"/>
    <w:rsid w:val="0018599C"/>
    <w:rsid w:val="00185ACC"/>
    <w:rsid w:val="00185C43"/>
    <w:rsid w:val="00185C62"/>
    <w:rsid w:val="00185C91"/>
    <w:rsid w:val="00185D00"/>
    <w:rsid w:val="00185DD1"/>
    <w:rsid w:val="00185F2F"/>
    <w:rsid w:val="00185FAB"/>
    <w:rsid w:val="00185FC6"/>
    <w:rsid w:val="0018601C"/>
    <w:rsid w:val="001860D1"/>
    <w:rsid w:val="0018618C"/>
    <w:rsid w:val="001861BD"/>
    <w:rsid w:val="00186208"/>
    <w:rsid w:val="001863CF"/>
    <w:rsid w:val="001863E4"/>
    <w:rsid w:val="00186499"/>
    <w:rsid w:val="001864BC"/>
    <w:rsid w:val="00186503"/>
    <w:rsid w:val="001866B2"/>
    <w:rsid w:val="0018670E"/>
    <w:rsid w:val="0018673B"/>
    <w:rsid w:val="001867BD"/>
    <w:rsid w:val="001867ED"/>
    <w:rsid w:val="001867FC"/>
    <w:rsid w:val="00186817"/>
    <w:rsid w:val="00186937"/>
    <w:rsid w:val="0018693D"/>
    <w:rsid w:val="00186983"/>
    <w:rsid w:val="00186BDA"/>
    <w:rsid w:val="00186C3C"/>
    <w:rsid w:val="00186C68"/>
    <w:rsid w:val="00186C8F"/>
    <w:rsid w:val="00186CB5"/>
    <w:rsid w:val="00186CCB"/>
    <w:rsid w:val="00186D01"/>
    <w:rsid w:val="00186DA4"/>
    <w:rsid w:val="00186DBE"/>
    <w:rsid w:val="00186DCE"/>
    <w:rsid w:val="00186DE3"/>
    <w:rsid w:val="00186DE7"/>
    <w:rsid w:val="00186E4A"/>
    <w:rsid w:val="00186E71"/>
    <w:rsid w:val="00186F14"/>
    <w:rsid w:val="00186F17"/>
    <w:rsid w:val="00186F6E"/>
    <w:rsid w:val="00186FA6"/>
    <w:rsid w:val="00186FAB"/>
    <w:rsid w:val="00186FDB"/>
    <w:rsid w:val="001870E3"/>
    <w:rsid w:val="00187122"/>
    <w:rsid w:val="0018712A"/>
    <w:rsid w:val="0018717C"/>
    <w:rsid w:val="00187227"/>
    <w:rsid w:val="00187272"/>
    <w:rsid w:val="001872BF"/>
    <w:rsid w:val="001872F1"/>
    <w:rsid w:val="00187305"/>
    <w:rsid w:val="001873C2"/>
    <w:rsid w:val="0018746B"/>
    <w:rsid w:val="0018747D"/>
    <w:rsid w:val="00187495"/>
    <w:rsid w:val="001874B1"/>
    <w:rsid w:val="001874F5"/>
    <w:rsid w:val="00187532"/>
    <w:rsid w:val="0018758A"/>
    <w:rsid w:val="0018758F"/>
    <w:rsid w:val="00187612"/>
    <w:rsid w:val="00187673"/>
    <w:rsid w:val="00187691"/>
    <w:rsid w:val="001876A1"/>
    <w:rsid w:val="001876C0"/>
    <w:rsid w:val="001876F3"/>
    <w:rsid w:val="001877F1"/>
    <w:rsid w:val="001877F6"/>
    <w:rsid w:val="00187849"/>
    <w:rsid w:val="001878AE"/>
    <w:rsid w:val="0018797A"/>
    <w:rsid w:val="001879C0"/>
    <w:rsid w:val="00187A1A"/>
    <w:rsid w:val="00187A3E"/>
    <w:rsid w:val="00187A49"/>
    <w:rsid w:val="00187BC8"/>
    <w:rsid w:val="00187C5C"/>
    <w:rsid w:val="00187CE1"/>
    <w:rsid w:val="00187DC7"/>
    <w:rsid w:val="00187E16"/>
    <w:rsid w:val="00187E5B"/>
    <w:rsid w:val="00187EA4"/>
    <w:rsid w:val="00187EAC"/>
    <w:rsid w:val="00187EE3"/>
    <w:rsid w:val="00187EFD"/>
    <w:rsid w:val="00187F4F"/>
    <w:rsid w:val="00187F6B"/>
    <w:rsid w:val="00187F6C"/>
    <w:rsid w:val="00187FE3"/>
    <w:rsid w:val="001900F5"/>
    <w:rsid w:val="00190108"/>
    <w:rsid w:val="0019010D"/>
    <w:rsid w:val="00190192"/>
    <w:rsid w:val="001901BE"/>
    <w:rsid w:val="001901D7"/>
    <w:rsid w:val="0019028E"/>
    <w:rsid w:val="001902BC"/>
    <w:rsid w:val="001902BD"/>
    <w:rsid w:val="0019032A"/>
    <w:rsid w:val="001903C0"/>
    <w:rsid w:val="001903DF"/>
    <w:rsid w:val="001903EF"/>
    <w:rsid w:val="0019043A"/>
    <w:rsid w:val="0019044C"/>
    <w:rsid w:val="00190451"/>
    <w:rsid w:val="00190570"/>
    <w:rsid w:val="001905D3"/>
    <w:rsid w:val="001905F3"/>
    <w:rsid w:val="00190615"/>
    <w:rsid w:val="001906F3"/>
    <w:rsid w:val="0019070B"/>
    <w:rsid w:val="0019072F"/>
    <w:rsid w:val="00190750"/>
    <w:rsid w:val="00190772"/>
    <w:rsid w:val="001907D0"/>
    <w:rsid w:val="00190913"/>
    <w:rsid w:val="001909A3"/>
    <w:rsid w:val="00190A00"/>
    <w:rsid w:val="00190A35"/>
    <w:rsid w:val="00190A75"/>
    <w:rsid w:val="00190A9C"/>
    <w:rsid w:val="00190AAB"/>
    <w:rsid w:val="00190BAD"/>
    <w:rsid w:val="00190BEA"/>
    <w:rsid w:val="00190C6F"/>
    <w:rsid w:val="00190C7D"/>
    <w:rsid w:val="00190C99"/>
    <w:rsid w:val="00190CB7"/>
    <w:rsid w:val="00190D2C"/>
    <w:rsid w:val="00190D40"/>
    <w:rsid w:val="00190DB0"/>
    <w:rsid w:val="00190E30"/>
    <w:rsid w:val="00190E35"/>
    <w:rsid w:val="00190F07"/>
    <w:rsid w:val="00190F4C"/>
    <w:rsid w:val="00190FB4"/>
    <w:rsid w:val="00190FDD"/>
    <w:rsid w:val="00190FE0"/>
    <w:rsid w:val="0019102E"/>
    <w:rsid w:val="00191074"/>
    <w:rsid w:val="001910C1"/>
    <w:rsid w:val="001910C5"/>
    <w:rsid w:val="00191143"/>
    <w:rsid w:val="00191154"/>
    <w:rsid w:val="0019116E"/>
    <w:rsid w:val="001911CB"/>
    <w:rsid w:val="0019120E"/>
    <w:rsid w:val="00191218"/>
    <w:rsid w:val="00191223"/>
    <w:rsid w:val="00191252"/>
    <w:rsid w:val="001912C6"/>
    <w:rsid w:val="00191338"/>
    <w:rsid w:val="00191343"/>
    <w:rsid w:val="0019137A"/>
    <w:rsid w:val="001913C7"/>
    <w:rsid w:val="001913F2"/>
    <w:rsid w:val="00191459"/>
    <w:rsid w:val="0019150A"/>
    <w:rsid w:val="00191533"/>
    <w:rsid w:val="0019154A"/>
    <w:rsid w:val="00191561"/>
    <w:rsid w:val="001915D6"/>
    <w:rsid w:val="00191623"/>
    <w:rsid w:val="00191673"/>
    <w:rsid w:val="0019168A"/>
    <w:rsid w:val="0019168F"/>
    <w:rsid w:val="001916A6"/>
    <w:rsid w:val="00191729"/>
    <w:rsid w:val="0019174F"/>
    <w:rsid w:val="0019176E"/>
    <w:rsid w:val="00191804"/>
    <w:rsid w:val="00191813"/>
    <w:rsid w:val="00191846"/>
    <w:rsid w:val="001918B1"/>
    <w:rsid w:val="001919E1"/>
    <w:rsid w:val="00191B50"/>
    <w:rsid w:val="00191B54"/>
    <w:rsid w:val="00191B80"/>
    <w:rsid w:val="00191BE0"/>
    <w:rsid w:val="00191C17"/>
    <w:rsid w:val="00191C5A"/>
    <w:rsid w:val="00191C9F"/>
    <w:rsid w:val="00191D08"/>
    <w:rsid w:val="00191D50"/>
    <w:rsid w:val="00191D91"/>
    <w:rsid w:val="00191DE2"/>
    <w:rsid w:val="00191E08"/>
    <w:rsid w:val="00191E6F"/>
    <w:rsid w:val="00191E70"/>
    <w:rsid w:val="00191EF9"/>
    <w:rsid w:val="00191F22"/>
    <w:rsid w:val="00191F78"/>
    <w:rsid w:val="00191FBB"/>
    <w:rsid w:val="00192034"/>
    <w:rsid w:val="0019206B"/>
    <w:rsid w:val="001920D1"/>
    <w:rsid w:val="001921C5"/>
    <w:rsid w:val="00192209"/>
    <w:rsid w:val="0019225B"/>
    <w:rsid w:val="0019226C"/>
    <w:rsid w:val="00192277"/>
    <w:rsid w:val="001922B1"/>
    <w:rsid w:val="001922D7"/>
    <w:rsid w:val="0019239C"/>
    <w:rsid w:val="00192464"/>
    <w:rsid w:val="001924A1"/>
    <w:rsid w:val="00192518"/>
    <w:rsid w:val="00192523"/>
    <w:rsid w:val="001925DA"/>
    <w:rsid w:val="00192601"/>
    <w:rsid w:val="00192693"/>
    <w:rsid w:val="001926A7"/>
    <w:rsid w:val="001926CA"/>
    <w:rsid w:val="00192764"/>
    <w:rsid w:val="001927DB"/>
    <w:rsid w:val="001928C9"/>
    <w:rsid w:val="001928EE"/>
    <w:rsid w:val="00192914"/>
    <w:rsid w:val="0019298D"/>
    <w:rsid w:val="001929B9"/>
    <w:rsid w:val="00192AD8"/>
    <w:rsid w:val="00192B59"/>
    <w:rsid w:val="00192C4E"/>
    <w:rsid w:val="00192D7C"/>
    <w:rsid w:val="00192D89"/>
    <w:rsid w:val="00192DE7"/>
    <w:rsid w:val="00192E0C"/>
    <w:rsid w:val="00192E17"/>
    <w:rsid w:val="00192E6B"/>
    <w:rsid w:val="00192EBD"/>
    <w:rsid w:val="00192EEC"/>
    <w:rsid w:val="00192EEE"/>
    <w:rsid w:val="00192F7D"/>
    <w:rsid w:val="00192FB1"/>
    <w:rsid w:val="0019309C"/>
    <w:rsid w:val="001930A7"/>
    <w:rsid w:val="001930BD"/>
    <w:rsid w:val="001930D6"/>
    <w:rsid w:val="001930F0"/>
    <w:rsid w:val="0019318C"/>
    <w:rsid w:val="001931C7"/>
    <w:rsid w:val="0019324E"/>
    <w:rsid w:val="00193283"/>
    <w:rsid w:val="0019330A"/>
    <w:rsid w:val="00193331"/>
    <w:rsid w:val="0019333E"/>
    <w:rsid w:val="00193392"/>
    <w:rsid w:val="001933E5"/>
    <w:rsid w:val="0019344B"/>
    <w:rsid w:val="001934AC"/>
    <w:rsid w:val="001934DA"/>
    <w:rsid w:val="00193521"/>
    <w:rsid w:val="00193523"/>
    <w:rsid w:val="001935EA"/>
    <w:rsid w:val="00193656"/>
    <w:rsid w:val="00193660"/>
    <w:rsid w:val="00193667"/>
    <w:rsid w:val="0019368B"/>
    <w:rsid w:val="0019372F"/>
    <w:rsid w:val="001937B4"/>
    <w:rsid w:val="00193805"/>
    <w:rsid w:val="0019380C"/>
    <w:rsid w:val="001938A1"/>
    <w:rsid w:val="001938E1"/>
    <w:rsid w:val="001938F8"/>
    <w:rsid w:val="00193999"/>
    <w:rsid w:val="00193ACA"/>
    <w:rsid w:val="00193B39"/>
    <w:rsid w:val="00193B81"/>
    <w:rsid w:val="00193BBA"/>
    <w:rsid w:val="00193C6E"/>
    <w:rsid w:val="00193CC7"/>
    <w:rsid w:val="00193D43"/>
    <w:rsid w:val="00193D46"/>
    <w:rsid w:val="00193D48"/>
    <w:rsid w:val="00193DD6"/>
    <w:rsid w:val="00193E32"/>
    <w:rsid w:val="00193E4D"/>
    <w:rsid w:val="00193EA1"/>
    <w:rsid w:val="00193EAC"/>
    <w:rsid w:val="00193EE9"/>
    <w:rsid w:val="0019403B"/>
    <w:rsid w:val="00194151"/>
    <w:rsid w:val="0019416A"/>
    <w:rsid w:val="001941B2"/>
    <w:rsid w:val="0019420F"/>
    <w:rsid w:val="0019421E"/>
    <w:rsid w:val="0019430D"/>
    <w:rsid w:val="00194360"/>
    <w:rsid w:val="001943AB"/>
    <w:rsid w:val="001943E0"/>
    <w:rsid w:val="0019441C"/>
    <w:rsid w:val="00194428"/>
    <w:rsid w:val="00194528"/>
    <w:rsid w:val="001945C3"/>
    <w:rsid w:val="0019463D"/>
    <w:rsid w:val="00194749"/>
    <w:rsid w:val="001947B6"/>
    <w:rsid w:val="001947D9"/>
    <w:rsid w:val="001947F7"/>
    <w:rsid w:val="0019483C"/>
    <w:rsid w:val="00194866"/>
    <w:rsid w:val="0019494E"/>
    <w:rsid w:val="0019496A"/>
    <w:rsid w:val="0019496F"/>
    <w:rsid w:val="00194986"/>
    <w:rsid w:val="001949FF"/>
    <w:rsid w:val="00194A3C"/>
    <w:rsid w:val="00194A5A"/>
    <w:rsid w:val="00194AB2"/>
    <w:rsid w:val="00194AE1"/>
    <w:rsid w:val="00194BAC"/>
    <w:rsid w:val="00194BDA"/>
    <w:rsid w:val="00194C8C"/>
    <w:rsid w:val="00194D15"/>
    <w:rsid w:val="00194D32"/>
    <w:rsid w:val="00194D85"/>
    <w:rsid w:val="00194DAF"/>
    <w:rsid w:val="00194DDD"/>
    <w:rsid w:val="00194E01"/>
    <w:rsid w:val="00194E28"/>
    <w:rsid w:val="00194E63"/>
    <w:rsid w:val="00194EE1"/>
    <w:rsid w:val="00194F72"/>
    <w:rsid w:val="00194F9A"/>
    <w:rsid w:val="00194FAC"/>
    <w:rsid w:val="00194FD6"/>
    <w:rsid w:val="0019502E"/>
    <w:rsid w:val="00195036"/>
    <w:rsid w:val="001950DE"/>
    <w:rsid w:val="001950F5"/>
    <w:rsid w:val="00195117"/>
    <w:rsid w:val="00195147"/>
    <w:rsid w:val="0019520E"/>
    <w:rsid w:val="00195251"/>
    <w:rsid w:val="0019528F"/>
    <w:rsid w:val="001952A7"/>
    <w:rsid w:val="0019533E"/>
    <w:rsid w:val="00195358"/>
    <w:rsid w:val="0019535E"/>
    <w:rsid w:val="0019547D"/>
    <w:rsid w:val="001954E5"/>
    <w:rsid w:val="001955E3"/>
    <w:rsid w:val="001955FD"/>
    <w:rsid w:val="00195621"/>
    <w:rsid w:val="00195636"/>
    <w:rsid w:val="00195687"/>
    <w:rsid w:val="00195696"/>
    <w:rsid w:val="0019569B"/>
    <w:rsid w:val="001956CD"/>
    <w:rsid w:val="001957FA"/>
    <w:rsid w:val="00195810"/>
    <w:rsid w:val="00195820"/>
    <w:rsid w:val="00195825"/>
    <w:rsid w:val="00195832"/>
    <w:rsid w:val="00195849"/>
    <w:rsid w:val="0019584D"/>
    <w:rsid w:val="00195855"/>
    <w:rsid w:val="001958AC"/>
    <w:rsid w:val="001958FF"/>
    <w:rsid w:val="00195910"/>
    <w:rsid w:val="00195926"/>
    <w:rsid w:val="0019596E"/>
    <w:rsid w:val="00195986"/>
    <w:rsid w:val="001959E1"/>
    <w:rsid w:val="00195A61"/>
    <w:rsid w:val="00195A7E"/>
    <w:rsid w:val="00195A9A"/>
    <w:rsid w:val="00195AB7"/>
    <w:rsid w:val="00195AE9"/>
    <w:rsid w:val="00195B61"/>
    <w:rsid w:val="00195B62"/>
    <w:rsid w:val="00195BA5"/>
    <w:rsid w:val="00195BE8"/>
    <w:rsid w:val="00195C28"/>
    <w:rsid w:val="00195CF6"/>
    <w:rsid w:val="00195D55"/>
    <w:rsid w:val="00195E31"/>
    <w:rsid w:val="00195E3D"/>
    <w:rsid w:val="00195E74"/>
    <w:rsid w:val="00195F08"/>
    <w:rsid w:val="00195F28"/>
    <w:rsid w:val="00195F71"/>
    <w:rsid w:val="00195F7F"/>
    <w:rsid w:val="00195FE2"/>
    <w:rsid w:val="00196022"/>
    <w:rsid w:val="00196029"/>
    <w:rsid w:val="00196044"/>
    <w:rsid w:val="00196052"/>
    <w:rsid w:val="0019605B"/>
    <w:rsid w:val="0019605F"/>
    <w:rsid w:val="00196073"/>
    <w:rsid w:val="0019607F"/>
    <w:rsid w:val="001960EC"/>
    <w:rsid w:val="00196176"/>
    <w:rsid w:val="001961F9"/>
    <w:rsid w:val="001962CD"/>
    <w:rsid w:val="001962D7"/>
    <w:rsid w:val="0019633C"/>
    <w:rsid w:val="0019634A"/>
    <w:rsid w:val="0019644E"/>
    <w:rsid w:val="0019644F"/>
    <w:rsid w:val="00196479"/>
    <w:rsid w:val="001964AD"/>
    <w:rsid w:val="001964FD"/>
    <w:rsid w:val="0019651C"/>
    <w:rsid w:val="001965C5"/>
    <w:rsid w:val="00196643"/>
    <w:rsid w:val="001966F0"/>
    <w:rsid w:val="00196721"/>
    <w:rsid w:val="0019673C"/>
    <w:rsid w:val="00196743"/>
    <w:rsid w:val="0019677B"/>
    <w:rsid w:val="001967E1"/>
    <w:rsid w:val="00196837"/>
    <w:rsid w:val="0019686D"/>
    <w:rsid w:val="001968C8"/>
    <w:rsid w:val="001969CB"/>
    <w:rsid w:val="001969FB"/>
    <w:rsid w:val="00196A12"/>
    <w:rsid w:val="00196A51"/>
    <w:rsid w:val="00196A89"/>
    <w:rsid w:val="00196AB8"/>
    <w:rsid w:val="00196AC0"/>
    <w:rsid w:val="00196ACA"/>
    <w:rsid w:val="00196AE0"/>
    <w:rsid w:val="00196B02"/>
    <w:rsid w:val="00196CE9"/>
    <w:rsid w:val="00196CEA"/>
    <w:rsid w:val="00196CF3"/>
    <w:rsid w:val="00196E9C"/>
    <w:rsid w:val="00196EC2"/>
    <w:rsid w:val="00196EE9"/>
    <w:rsid w:val="00196F2C"/>
    <w:rsid w:val="0019702F"/>
    <w:rsid w:val="0019704D"/>
    <w:rsid w:val="0019709F"/>
    <w:rsid w:val="001970AF"/>
    <w:rsid w:val="001970C0"/>
    <w:rsid w:val="001970DA"/>
    <w:rsid w:val="00197171"/>
    <w:rsid w:val="001971DF"/>
    <w:rsid w:val="001972A4"/>
    <w:rsid w:val="001972B2"/>
    <w:rsid w:val="0019735F"/>
    <w:rsid w:val="0019741C"/>
    <w:rsid w:val="00197555"/>
    <w:rsid w:val="001975AB"/>
    <w:rsid w:val="001975D2"/>
    <w:rsid w:val="00197633"/>
    <w:rsid w:val="001976D2"/>
    <w:rsid w:val="0019770C"/>
    <w:rsid w:val="00197745"/>
    <w:rsid w:val="001977D5"/>
    <w:rsid w:val="001977DE"/>
    <w:rsid w:val="001977EA"/>
    <w:rsid w:val="001978B2"/>
    <w:rsid w:val="0019792D"/>
    <w:rsid w:val="001979BC"/>
    <w:rsid w:val="001979DB"/>
    <w:rsid w:val="001979E1"/>
    <w:rsid w:val="00197A46"/>
    <w:rsid w:val="00197AFF"/>
    <w:rsid w:val="00197B04"/>
    <w:rsid w:val="00197C2A"/>
    <w:rsid w:val="00197C74"/>
    <w:rsid w:val="00197E2E"/>
    <w:rsid w:val="00197E40"/>
    <w:rsid w:val="00197E49"/>
    <w:rsid w:val="00197ED7"/>
    <w:rsid w:val="00197F04"/>
    <w:rsid w:val="00197FB6"/>
    <w:rsid w:val="00197FC9"/>
    <w:rsid w:val="00197FE5"/>
    <w:rsid w:val="00198617"/>
    <w:rsid w:val="001A0045"/>
    <w:rsid w:val="001A00BC"/>
    <w:rsid w:val="001A010E"/>
    <w:rsid w:val="001A0190"/>
    <w:rsid w:val="001A01AB"/>
    <w:rsid w:val="001A01C7"/>
    <w:rsid w:val="001A0277"/>
    <w:rsid w:val="001A028E"/>
    <w:rsid w:val="001A029E"/>
    <w:rsid w:val="001A02A6"/>
    <w:rsid w:val="001A02D7"/>
    <w:rsid w:val="001A02FC"/>
    <w:rsid w:val="001A02FE"/>
    <w:rsid w:val="001A0322"/>
    <w:rsid w:val="001A03C9"/>
    <w:rsid w:val="001A03D1"/>
    <w:rsid w:val="001A0449"/>
    <w:rsid w:val="001A0482"/>
    <w:rsid w:val="001A0485"/>
    <w:rsid w:val="001A0538"/>
    <w:rsid w:val="001A059A"/>
    <w:rsid w:val="001A05C9"/>
    <w:rsid w:val="001A05FD"/>
    <w:rsid w:val="001A0602"/>
    <w:rsid w:val="001A067D"/>
    <w:rsid w:val="001A06C8"/>
    <w:rsid w:val="001A0722"/>
    <w:rsid w:val="001A073B"/>
    <w:rsid w:val="001A0769"/>
    <w:rsid w:val="001A077E"/>
    <w:rsid w:val="001A0834"/>
    <w:rsid w:val="001A086A"/>
    <w:rsid w:val="001A0890"/>
    <w:rsid w:val="001A08ED"/>
    <w:rsid w:val="001A08FE"/>
    <w:rsid w:val="001A097D"/>
    <w:rsid w:val="001A0A20"/>
    <w:rsid w:val="001A0A25"/>
    <w:rsid w:val="001A0A3A"/>
    <w:rsid w:val="001A0A81"/>
    <w:rsid w:val="001A0C59"/>
    <w:rsid w:val="001A0C98"/>
    <w:rsid w:val="001A0CA8"/>
    <w:rsid w:val="001A0D05"/>
    <w:rsid w:val="001A0D13"/>
    <w:rsid w:val="001A0D7C"/>
    <w:rsid w:val="001A0DF6"/>
    <w:rsid w:val="001A0E5E"/>
    <w:rsid w:val="001A0EDB"/>
    <w:rsid w:val="001A0EF7"/>
    <w:rsid w:val="001A0F17"/>
    <w:rsid w:val="001A0F82"/>
    <w:rsid w:val="001A0F9A"/>
    <w:rsid w:val="001A0FE3"/>
    <w:rsid w:val="001A1004"/>
    <w:rsid w:val="001A104C"/>
    <w:rsid w:val="001A10A5"/>
    <w:rsid w:val="001A10A9"/>
    <w:rsid w:val="001A10CC"/>
    <w:rsid w:val="001A11C1"/>
    <w:rsid w:val="001A126A"/>
    <w:rsid w:val="001A129B"/>
    <w:rsid w:val="001A1319"/>
    <w:rsid w:val="001A1331"/>
    <w:rsid w:val="001A1340"/>
    <w:rsid w:val="001A1361"/>
    <w:rsid w:val="001A1368"/>
    <w:rsid w:val="001A13B0"/>
    <w:rsid w:val="001A13D7"/>
    <w:rsid w:val="001A13F6"/>
    <w:rsid w:val="001A143D"/>
    <w:rsid w:val="001A14B3"/>
    <w:rsid w:val="001A14BC"/>
    <w:rsid w:val="001A14D1"/>
    <w:rsid w:val="001A14DC"/>
    <w:rsid w:val="001A15A9"/>
    <w:rsid w:val="001A15BA"/>
    <w:rsid w:val="001A1662"/>
    <w:rsid w:val="001A1676"/>
    <w:rsid w:val="001A16A2"/>
    <w:rsid w:val="001A16E4"/>
    <w:rsid w:val="001A16EA"/>
    <w:rsid w:val="001A17BC"/>
    <w:rsid w:val="001A17C4"/>
    <w:rsid w:val="001A1820"/>
    <w:rsid w:val="001A182E"/>
    <w:rsid w:val="001A185A"/>
    <w:rsid w:val="001A18CF"/>
    <w:rsid w:val="001A1942"/>
    <w:rsid w:val="001A1999"/>
    <w:rsid w:val="001A19C0"/>
    <w:rsid w:val="001A19D4"/>
    <w:rsid w:val="001A1AD3"/>
    <w:rsid w:val="001A1B03"/>
    <w:rsid w:val="001A1B28"/>
    <w:rsid w:val="001A1BC4"/>
    <w:rsid w:val="001A1BE1"/>
    <w:rsid w:val="001A1C5A"/>
    <w:rsid w:val="001A1C9A"/>
    <w:rsid w:val="001A1CAB"/>
    <w:rsid w:val="001A1CB2"/>
    <w:rsid w:val="001A1CC1"/>
    <w:rsid w:val="001A1D62"/>
    <w:rsid w:val="001A1E23"/>
    <w:rsid w:val="001A1EB5"/>
    <w:rsid w:val="001A1ED1"/>
    <w:rsid w:val="001A1F72"/>
    <w:rsid w:val="001A1F7F"/>
    <w:rsid w:val="001A2020"/>
    <w:rsid w:val="001A20B9"/>
    <w:rsid w:val="001A20D9"/>
    <w:rsid w:val="001A20EE"/>
    <w:rsid w:val="001A20FE"/>
    <w:rsid w:val="001A21D5"/>
    <w:rsid w:val="001A21ED"/>
    <w:rsid w:val="001A220A"/>
    <w:rsid w:val="001A2228"/>
    <w:rsid w:val="001A22BD"/>
    <w:rsid w:val="001A22C9"/>
    <w:rsid w:val="001A22CF"/>
    <w:rsid w:val="001A2370"/>
    <w:rsid w:val="001A238B"/>
    <w:rsid w:val="001A23DD"/>
    <w:rsid w:val="001A2483"/>
    <w:rsid w:val="001A2488"/>
    <w:rsid w:val="001A24A7"/>
    <w:rsid w:val="001A24F4"/>
    <w:rsid w:val="001A25A7"/>
    <w:rsid w:val="001A2668"/>
    <w:rsid w:val="001A268E"/>
    <w:rsid w:val="001A2692"/>
    <w:rsid w:val="001A2843"/>
    <w:rsid w:val="001A2845"/>
    <w:rsid w:val="001A28BA"/>
    <w:rsid w:val="001A28E4"/>
    <w:rsid w:val="001A2942"/>
    <w:rsid w:val="001A296A"/>
    <w:rsid w:val="001A29D2"/>
    <w:rsid w:val="001A2A07"/>
    <w:rsid w:val="001A2A6E"/>
    <w:rsid w:val="001A2A9A"/>
    <w:rsid w:val="001A2AAF"/>
    <w:rsid w:val="001A2B20"/>
    <w:rsid w:val="001A2BE4"/>
    <w:rsid w:val="001A2CE1"/>
    <w:rsid w:val="001A2D32"/>
    <w:rsid w:val="001A2D3C"/>
    <w:rsid w:val="001A2D58"/>
    <w:rsid w:val="001A2DE0"/>
    <w:rsid w:val="001A2DE5"/>
    <w:rsid w:val="001A2DF0"/>
    <w:rsid w:val="001A2E0C"/>
    <w:rsid w:val="001A2E8F"/>
    <w:rsid w:val="001A2EA8"/>
    <w:rsid w:val="001A2EC7"/>
    <w:rsid w:val="001A2ECF"/>
    <w:rsid w:val="001A2F1A"/>
    <w:rsid w:val="001A2F76"/>
    <w:rsid w:val="001A2F9F"/>
    <w:rsid w:val="001A2FC2"/>
    <w:rsid w:val="001A3106"/>
    <w:rsid w:val="001A312C"/>
    <w:rsid w:val="001A3134"/>
    <w:rsid w:val="001A3159"/>
    <w:rsid w:val="001A3180"/>
    <w:rsid w:val="001A31B0"/>
    <w:rsid w:val="001A3204"/>
    <w:rsid w:val="001A3249"/>
    <w:rsid w:val="001A324F"/>
    <w:rsid w:val="001A3266"/>
    <w:rsid w:val="001A3275"/>
    <w:rsid w:val="001A328D"/>
    <w:rsid w:val="001A3380"/>
    <w:rsid w:val="001A34E1"/>
    <w:rsid w:val="001A35CD"/>
    <w:rsid w:val="001A35D9"/>
    <w:rsid w:val="001A3672"/>
    <w:rsid w:val="001A36FB"/>
    <w:rsid w:val="001A36FC"/>
    <w:rsid w:val="001A36FF"/>
    <w:rsid w:val="001A3823"/>
    <w:rsid w:val="001A3877"/>
    <w:rsid w:val="001A38A8"/>
    <w:rsid w:val="001A38DB"/>
    <w:rsid w:val="001A38E6"/>
    <w:rsid w:val="001A39D0"/>
    <w:rsid w:val="001A39DB"/>
    <w:rsid w:val="001A3A0D"/>
    <w:rsid w:val="001A3A1B"/>
    <w:rsid w:val="001A3A2F"/>
    <w:rsid w:val="001A3A7B"/>
    <w:rsid w:val="001A3ADA"/>
    <w:rsid w:val="001A3B04"/>
    <w:rsid w:val="001A3B48"/>
    <w:rsid w:val="001A3B53"/>
    <w:rsid w:val="001A3B86"/>
    <w:rsid w:val="001A3B93"/>
    <w:rsid w:val="001A3C1E"/>
    <w:rsid w:val="001A3C6A"/>
    <w:rsid w:val="001A3D62"/>
    <w:rsid w:val="001A3D8B"/>
    <w:rsid w:val="001A3DDC"/>
    <w:rsid w:val="001A3E4E"/>
    <w:rsid w:val="001A3E50"/>
    <w:rsid w:val="001A3EA1"/>
    <w:rsid w:val="001A3F59"/>
    <w:rsid w:val="001A3FEC"/>
    <w:rsid w:val="001A4003"/>
    <w:rsid w:val="001A4038"/>
    <w:rsid w:val="001A4063"/>
    <w:rsid w:val="001A40A3"/>
    <w:rsid w:val="001A40B2"/>
    <w:rsid w:val="001A41B7"/>
    <w:rsid w:val="001A41F4"/>
    <w:rsid w:val="001A422D"/>
    <w:rsid w:val="001A4272"/>
    <w:rsid w:val="001A4296"/>
    <w:rsid w:val="001A42C0"/>
    <w:rsid w:val="001A4337"/>
    <w:rsid w:val="001A436B"/>
    <w:rsid w:val="001A4391"/>
    <w:rsid w:val="001A43AB"/>
    <w:rsid w:val="001A4435"/>
    <w:rsid w:val="001A444B"/>
    <w:rsid w:val="001A4473"/>
    <w:rsid w:val="001A44A4"/>
    <w:rsid w:val="001A44F5"/>
    <w:rsid w:val="001A4557"/>
    <w:rsid w:val="001A459D"/>
    <w:rsid w:val="001A45C9"/>
    <w:rsid w:val="001A462E"/>
    <w:rsid w:val="001A46CF"/>
    <w:rsid w:val="001A4816"/>
    <w:rsid w:val="001A484D"/>
    <w:rsid w:val="001A4853"/>
    <w:rsid w:val="001A48C9"/>
    <w:rsid w:val="001A4902"/>
    <w:rsid w:val="001A496D"/>
    <w:rsid w:val="001A4995"/>
    <w:rsid w:val="001A49DD"/>
    <w:rsid w:val="001A49E4"/>
    <w:rsid w:val="001A49FC"/>
    <w:rsid w:val="001A4A1A"/>
    <w:rsid w:val="001A4A62"/>
    <w:rsid w:val="001A4A67"/>
    <w:rsid w:val="001A4A7E"/>
    <w:rsid w:val="001A4AAA"/>
    <w:rsid w:val="001A4ACE"/>
    <w:rsid w:val="001A4B0A"/>
    <w:rsid w:val="001A4B26"/>
    <w:rsid w:val="001A4BDC"/>
    <w:rsid w:val="001A4BF3"/>
    <w:rsid w:val="001A4C12"/>
    <w:rsid w:val="001A4C4A"/>
    <w:rsid w:val="001A4C6B"/>
    <w:rsid w:val="001A4D1D"/>
    <w:rsid w:val="001A4D66"/>
    <w:rsid w:val="001A4DB7"/>
    <w:rsid w:val="001A4DC5"/>
    <w:rsid w:val="001A4DDB"/>
    <w:rsid w:val="001A4EC7"/>
    <w:rsid w:val="001A4EF3"/>
    <w:rsid w:val="001A4F41"/>
    <w:rsid w:val="001A4F49"/>
    <w:rsid w:val="001A4F64"/>
    <w:rsid w:val="001A4F97"/>
    <w:rsid w:val="001A4FDE"/>
    <w:rsid w:val="001A501A"/>
    <w:rsid w:val="001A5025"/>
    <w:rsid w:val="001A5030"/>
    <w:rsid w:val="001A50D8"/>
    <w:rsid w:val="001A510D"/>
    <w:rsid w:val="001A5115"/>
    <w:rsid w:val="001A5138"/>
    <w:rsid w:val="001A5144"/>
    <w:rsid w:val="001A514D"/>
    <w:rsid w:val="001A5196"/>
    <w:rsid w:val="001A51FF"/>
    <w:rsid w:val="001A5210"/>
    <w:rsid w:val="001A527A"/>
    <w:rsid w:val="001A52AD"/>
    <w:rsid w:val="001A52CA"/>
    <w:rsid w:val="001A534A"/>
    <w:rsid w:val="001A536E"/>
    <w:rsid w:val="001A53F3"/>
    <w:rsid w:val="001A53F9"/>
    <w:rsid w:val="001A548F"/>
    <w:rsid w:val="001A54B4"/>
    <w:rsid w:val="001A54FE"/>
    <w:rsid w:val="001A5564"/>
    <w:rsid w:val="001A5569"/>
    <w:rsid w:val="001A5584"/>
    <w:rsid w:val="001A55A8"/>
    <w:rsid w:val="001A55C1"/>
    <w:rsid w:val="001A55EA"/>
    <w:rsid w:val="001A55F7"/>
    <w:rsid w:val="001A5648"/>
    <w:rsid w:val="001A568F"/>
    <w:rsid w:val="001A57AA"/>
    <w:rsid w:val="001A584D"/>
    <w:rsid w:val="001A58A2"/>
    <w:rsid w:val="001A5910"/>
    <w:rsid w:val="001A5913"/>
    <w:rsid w:val="001A5919"/>
    <w:rsid w:val="001A5991"/>
    <w:rsid w:val="001A59C1"/>
    <w:rsid w:val="001A59FA"/>
    <w:rsid w:val="001A5A22"/>
    <w:rsid w:val="001A5AD6"/>
    <w:rsid w:val="001A5BC9"/>
    <w:rsid w:val="001A5BF8"/>
    <w:rsid w:val="001A5C66"/>
    <w:rsid w:val="001A5DC2"/>
    <w:rsid w:val="001A5EA4"/>
    <w:rsid w:val="001A5F4A"/>
    <w:rsid w:val="001A5F95"/>
    <w:rsid w:val="001A5FA4"/>
    <w:rsid w:val="001A5FC0"/>
    <w:rsid w:val="001A5FE7"/>
    <w:rsid w:val="001A6028"/>
    <w:rsid w:val="001A6070"/>
    <w:rsid w:val="001A60A5"/>
    <w:rsid w:val="001A6106"/>
    <w:rsid w:val="001A6171"/>
    <w:rsid w:val="001A6174"/>
    <w:rsid w:val="001A61BC"/>
    <w:rsid w:val="001A61CA"/>
    <w:rsid w:val="001A61D3"/>
    <w:rsid w:val="001A61FD"/>
    <w:rsid w:val="001A62AD"/>
    <w:rsid w:val="001A62E7"/>
    <w:rsid w:val="001A633C"/>
    <w:rsid w:val="001A63AE"/>
    <w:rsid w:val="001A63DA"/>
    <w:rsid w:val="001A63DC"/>
    <w:rsid w:val="001A6429"/>
    <w:rsid w:val="001A648D"/>
    <w:rsid w:val="001A64AD"/>
    <w:rsid w:val="001A65A6"/>
    <w:rsid w:val="001A6650"/>
    <w:rsid w:val="001A6659"/>
    <w:rsid w:val="001A66BF"/>
    <w:rsid w:val="001A66F1"/>
    <w:rsid w:val="001A6714"/>
    <w:rsid w:val="001A678B"/>
    <w:rsid w:val="001A67D5"/>
    <w:rsid w:val="001A67F4"/>
    <w:rsid w:val="001A67FB"/>
    <w:rsid w:val="001A68A5"/>
    <w:rsid w:val="001A68AB"/>
    <w:rsid w:val="001A68C7"/>
    <w:rsid w:val="001A6907"/>
    <w:rsid w:val="001A6909"/>
    <w:rsid w:val="001A691C"/>
    <w:rsid w:val="001A6920"/>
    <w:rsid w:val="001A692C"/>
    <w:rsid w:val="001A699F"/>
    <w:rsid w:val="001A6A26"/>
    <w:rsid w:val="001A6A44"/>
    <w:rsid w:val="001A6A91"/>
    <w:rsid w:val="001A6B2F"/>
    <w:rsid w:val="001A6BC1"/>
    <w:rsid w:val="001A6C2A"/>
    <w:rsid w:val="001A6C49"/>
    <w:rsid w:val="001A6C74"/>
    <w:rsid w:val="001A6C75"/>
    <w:rsid w:val="001A6CD1"/>
    <w:rsid w:val="001A6CD6"/>
    <w:rsid w:val="001A6D44"/>
    <w:rsid w:val="001A6E03"/>
    <w:rsid w:val="001A6E7D"/>
    <w:rsid w:val="001A6EA9"/>
    <w:rsid w:val="001A6F01"/>
    <w:rsid w:val="001A6F06"/>
    <w:rsid w:val="001A6F78"/>
    <w:rsid w:val="001A71B5"/>
    <w:rsid w:val="001A7212"/>
    <w:rsid w:val="001A7246"/>
    <w:rsid w:val="001A726C"/>
    <w:rsid w:val="001A7296"/>
    <w:rsid w:val="001A729C"/>
    <w:rsid w:val="001A72C4"/>
    <w:rsid w:val="001A72E0"/>
    <w:rsid w:val="001A730A"/>
    <w:rsid w:val="001A7368"/>
    <w:rsid w:val="001A73F1"/>
    <w:rsid w:val="001A7480"/>
    <w:rsid w:val="001A74EC"/>
    <w:rsid w:val="001A74F8"/>
    <w:rsid w:val="001A74F9"/>
    <w:rsid w:val="001A750E"/>
    <w:rsid w:val="001A7591"/>
    <w:rsid w:val="001A75D4"/>
    <w:rsid w:val="001A75E4"/>
    <w:rsid w:val="001A765D"/>
    <w:rsid w:val="001A76A4"/>
    <w:rsid w:val="001A772A"/>
    <w:rsid w:val="001A7745"/>
    <w:rsid w:val="001A7765"/>
    <w:rsid w:val="001A77D2"/>
    <w:rsid w:val="001A7823"/>
    <w:rsid w:val="001A78EF"/>
    <w:rsid w:val="001A7910"/>
    <w:rsid w:val="001A793A"/>
    <w:rsid w:val="001A7970"/>
    <w:rsid w:val="001A79A6"/>
    <w:rsid w:val="001A79DA"/>
    <w:rsid w:val="001A7A91"/>
    <w:rsid w:val="001A7AAC"/>
    <w:rsid w:val="001A7B04"/>
    <w:rsid w:val="001A7B57"/>
    <w:rsid w:val="001A7B5D"/>
    <w:rsid w:val="001A7B94"/>
    <w:rsid w:val="001A7B9A"/>
    <w:rsid w:val="001A7BB5"/>
    <w:rsid w:val="001A7BC0"/>
    <w:rsid w:val="001A7C0C"/>
    <w:rsid w:val="001A7C20"/>
    <w:rsid w:val="001A7CD7"/>
    <w:rsid w:val="001A7CDA"/>
    <w:rsid w:val="001A7D33"/>
    <w:rsid w:val="001A7DC3"/>
    <w:rsid w:val="001A7DE1"/>
    <w:rsid w:val="001A7DEB"/>
    <w:rsid w:val="001A7EA5"/>
    <w:rsid w:val="001A7EBE"/>
    <w:rsid w:val="001A7F84"/>
    <w:rsid w:val="001A7F9C"/>
    <w:rsid w:val="001A7FF7"/>
    <w:rsid w:val="001B00A5"/>
    <w:rsid w:val="001B00CE"/>
    <w:rsid w:val="001B011B"/>
    <w:rsid w:val="001B018B"/>
    <w:rsid w:val="001B01B6"/>
    <w:rsid w:val="001B0215"/>
    <w:rsid w:val="001B029A"/>
    <w:rsid w:val="001B02F6"/>
    <w:rsid w:val="001B0321"/>
    <w:rsid w:val="001B0336"/>
    <w:rsid w:val="001B0360"/>
    <w:rsid w:val="001B03A2"/>
    <w:rsid w:val="001B03EF"/>
    <w:rsid w:val="001B0405"/>
    <w:rsid w:val="001B0439"/>
    <w:rsid w:val="001B0463"/>
    <w:rsid w:val="001B04B0"/>
    <w:rsid w:val="001B04DA"/>
    <w:rsid w:val="001B04DC"/>
    <w:rsid w:val="001B050E"/>
    <w:rsid w:val="001B0520"/>
    <w:rsid w:val="001B05D6"/>
    <w:rsid w:val="001B05DB"/>
    <w:rsid w:val="001B0649"/>
    <w:rsid w:val="001B065D"/>
    <w:rsid w:val="001B066A"/>
    <w:rsid w:val="001B070E"/>
    <w:rsid w:val="001B0768"/>
    <w:rsid w:val="001B0771"/>
    <w:rsid w:val="001B083B"/>
    <w:rsid w:val="001B08B5"/>
    <w:rsid w:val="001B08C1"/>
    <w:rsid w:val="001B093E"/>
    <w:rsid w:val="001B095A"/>
    <w:rsid w:val="001B0961"/>
    <w:rsid w:val="001B0966"/>
    <w:rsid w:val="001B09B5"/>
    <w:rsid w:val="001B09CC"/>
    <w:rsid w:val="001B09EF"/>
    <w:rsid w:val="001B0A21"/>
    <w:rsid w:val="001B0A49"/>
    <w:rsid w:val="001B0A78"/>
    <w:rsid w:val="001B0B34"/>
    <w:rsid w:val="001B0B78"/>
    <w:rsid w:val="001B0B9F"/>
    <w:rsid w:val="001B0C1B"/>
    <w:rsid w:val="001B0CE0"/>
    <w:rsid w:val="001B0D3E"/>
    <w:rsid w:val="001B0D40"/>
    <w:rsid w:val="001B0E88"/>
    <w:rsid w:val="001B0EF2"/>
    <w:rsid w:val="001B0F2D"/>
    <w:rsid w:val="001B0F35"/>
    <w:rsid w:val="001B0F5B"/>
    <w:rsid w:val="001B0FA6"/>
    <w:rsid w:val="001B1011"/>
    <w:rsid w:val="001B1023"/>
    <w:rsid w:val="001B102A"/>
    <w:rsid w:val="001B107E"/>
    <w:rsid w:val="001B1086"/>
    <w:rsid w:val="001B10C4"/>
    <w:rsid w:val="001B114A"/>
    <w:rsid w:val="001B115D"/>
    <w:rsid w:val="001B1203"/>
    <w:rsid w:val="001B1229"/>
    <w:rsid w:val="001B1285"/>
    <w:rsid w:val="001B1288"/>
    <w:rsid w:val="001B12F9"/>
    <w:rsid w:val="001B12FB"/>
    <w:rsid w:val="001B1305"/>
    <w:rsid w:val="001B1334"/>
    <w:rsid w:val="001B13F8"/>
    <w:rsid w:val="001B141B"/>
    <w:rsid w:val="001B146A"/>
    <w:rsid w:val="001B1526"/>
    <w:rsid w:val="001B1545"/>
    <w:rsid w:val="001B15E2"/>
    <w:rsid w:val="001B166E"/>
    <w:rsid w:val="001B1764"/>
    <w:rsid w:val="001B1773"/>
    <w:rsid w:val="001B17A6"/>
    <w:rsid w:val="001B1800"/>
    <w:rsid w:val="001B181F"/>
    <w:rsid w:val="001B1821"/>
    <w:rsid w:val="001B18E1"/>
    <w:rsid w:val="001B1913"/>
    <w:rsid w:val="001B1932"/>
    <w:rsid w:val="001B193B"/>
    <w:rsid w:val="001B1979"/>
    <w:rsid w:val="001B19BE"/>
    <w:rsid w:val="001B19DC"/>
    <w:rsid w:val="001B1A60"/>
    <w:rsid w:val="001B1A61"/>
    <w:rsid w:val="001B1A8B"/>
    <w:rsid w:val="001B1A8D"/>
    <w:rsid w:val="001B1B9C"/>
    <w:rsid w:val="001B1BF4"/>
    <w:rsid w:val="001B1C2D"/>
    <w:rsid w:val="001B1D0A"/>
    <w:rsid w:val="001B1D4F"/>
    <w:rsid w:val="001B1D54"/>
    <w:rsid w:val="001B1D93"/>
    <w:rsid w:val="001B1E17"/>
    <w:rsid w:val="001B1E27"/>
    <w:rsid w:val="001B1E40"/>
    <w:rsid w:val="001B1E47"/>
    <w:rsid w:val="001B1FBB"/>
    <w:rsid w:val="001B2013"/>
    <w:rsid w:val="001B2028"/>
    <w:rsid w:val="001B202B"/>
    <w:rsid w:val="001B2040"/>
    <w:rsid w:val="001B2098"/>
    <w:rsid w:val="001B20E9"/>
    <w:rsid w:val="001B211D"/>
    <w:rsid w:val="001B2136"/>
    <w:rsid w:val="001B21B2"/>
    <w:rsid w:val="001B222F"/>
    <w:rsid w:val="001B226B"/>
    <w:rsid w:val="001B2287"/>
    <w:rsid w:val="001B22CB"/>
    <w:rsid w:val="001B2303"/>
    <w:rsid w:val="001B235A"/>
    <w:rsid w:val="001B2465"/>
    <w:rsid w:val="001B2498"/>
    <w:rsid w:val="001B24EE"/>
    <w:rsid w:val="001B24FF"/>
    <w:rsid w:val="001B2516"/>
    <w:rsid w:val="001B2553"/>
    <w:rsid w:val="001B25BB"/>
    <w:rsid w:val="001B25DD"/>
    <w:rsid w:val="001B25EA"/>
    <w:rsid w:val="001B274B"/>
    <w:rsid w:val="001B27BC"/>
    <w:rsid w:val="001B281B"/>
    <w:rsid w:val="001B2825"/>
    <w:rsid w:val="001B2868"/>
    <w:rsid w:val="001B286A"/>
    <w:rsid w:val="001B2882"/>
    <w:rsid w:val="001B28EE"/>
    <w:rsid w:val="001B2968"/>
    <w:rsid w:val="001B2AAF"/>
    <w:rsid w:val="001B2B3E"/>
    <w:rsid w:val="001B2BBC"/>
    <w:rsid w:val="001B2C1F"/>
    <w:rsid w:val="001B2C91"/>
    <w:rsid w:val="001B2CF4"/>
    <w:rsid w:val="001B2D3A"/>
    <w:rsid w:val="001B2D42"/>
    <w:rsid w:val="001B2D8A"/>
    <w:rsid w:val="001B2D94"/>
    <w:rsid w:val="001B2DD5"/>
    <w:rsid w:val="001B2DDD"/>
    <w:rsid w:val="001B2E5C"/>
    <w:rsid w:val="001B2E76"/>
    <w:rsid w:val="001B2ECD"/>
    <w:rsid w:val="001B2F0B"/>
    <w:rsid w:val="001B2F66"/>
    <w:rsid w:val="001B308A"/>
    <w:rsid w:val="001B3120"/>
    <w:rsid w:val="001B314F"/>
    <w:rsid w:val="001B31CE"/>
    <w:rsid w:val="001B31ED"/>
    <w:rsid w:val="001B321C"/>
    <w:rsid w:val="001B3233"/>
    <w:rsid w:val="001B3254"/>
    <w:rsid w:val="001B3279"/>
    <w:rsid w:val="001B3382"/>
    <w:rsid w:val="001B338A"/>
    <w:rsid w:val="001B33A0"/>
    <w:rsid w:val="001B33FC"/>
    <w:rsid w:val="001B3475"/>
    <w:rsid w:val="001B3483"/>
    <w:rsid w:val="001B349A"/>
    <w:rsid w:val="001B34B1"/>
    <w:rsid w:val="001B34BF"/>
    <w:rsid w:val="001B34C7"/>
    <w:rsid w:val="001B3510"/>
    <w:rsid w:val="001B3530"/>
    <w:rsid w:val="001B3555"/>
    <w:rsid w:val="001B359D"/>
    <w:rsid w:val="001B3630"/>
    <w:rsid w:val="001B3654"/>
    <w:rsid w:val="001B3739"/>
    <w:rsid w:val="001B375F"/>
    <w:rsid w:val="001B379B"/>
    <w:rsid w:val="001B37B6"/>
    <w:rsid w:val="001B37D1"/>
    <w:rsid w:val="001B37F0"/>
    <w:rsid w:val="001B3869"/>
    <w:rsid w:val="001B38E0"/>
    <w:rsid w:val="001B38EA"/>
    <w:rsid w:val="001B391D"/>
    <w:rsid w:val="001B39C5"/>
    <w:rsid w:val="001B3A11"/>
    <w:rsid w:val="001B3A64"/>
    <w:rsid w:val="001B3A9F"/>
    <w:rsid w:val="001B3AA9"/>
    <w:rsid w:val="001B3ADE"/>
    <w:rsid w:val="001B3AF7"/>
    <w:rsid w:val="001B3B3E"/>
    <w:rsid w:val="001B3B95"/>
    <w:rsid w:val="001B3BF9"/>
    <w:rsid w:val="001B3C5C"/>
    <w:rsid w:val="001B3C7C"/>
    <w:rsid w:val="001B3CF5"/>
    <w:rsid w:val="001B3D53"/>
    <w:rsid w:val="001B3DCF"/>
    <w:rsid w:val="001B3E93"/>
    <w:rsid w:val="001B3ED5"/>
    <w:rsid w:val="001B3F3E"/>
    <w:rsid w:val="001B3F67"/>
    <w:rsid w:val="001B3F6A"/>
    <w:rsid w:val="001B3F6D"/>
    <w:rsid w:val="001B3FA4"/>
    <w:rsid w:val="001B4044"/>
    <w:rsid w:val="001B4081"/>
    <w:rsid w:val="001B40A0"/>
    <w:rsid w:val="001B40D9"/>
    <w:rsid w:val="001B40DD"/>
    <w:rsid w:val="001B40E5"/>
    <w:rsid w:val="001B410B"/>
    <w:rsid w:val="001B412D"/>
    <w:rsid w:val="001B4135"/>
    <w:rsid w:val="001B4186"/>
    <w:rsid w:val="001B4187"/>
    <w:rsid w:val="001B41AC"/>
    <w:rsid w:val="001B422F"/>
    <w:rsid w:val="001B4240"/>
    <w:rsid w:val="001B425F"/>
    <w:rsid w:val="001B4263"/>
    <w:rsid w:val="001B438D"/>
    <w:rsid w:val="001B4396"/>
    <w:rsid w:val="001B43A2"/>
    <w:rsid w:val="001B43D3"/>
    <w:rsid w:val="001B4437"/>
    <w:rsid w:val="001B4464"/>
    <w:rsid w:val="001B4469"/>
    <w:rsid w:val="001B448E"/>
    <w:rsid w:val="001B44DC"/>
    <w:rsid w:val="001B4557"/>
    <w:rsid w:val="001B4569"/>
    <w:rsid w:val="001B4576"/>
    <w:rsid w:val="001B45C6"/>
    <w:rsid w:val="001B45D7"/>
    <w:rsid w:val="001B45DF"/>
    <w:rsid w:val="001B462E"/>
    <w:rsid w:val="001B4750"/>
    <w:rsid w:val="001B4763"/>
    <w:rsid w:val="001B4767"/>
    <w:rsid w:val="001B479C"/>
    <w:rsid w:val="001B4800"/>
    <w:rsid w:val="001B48BF"/>
    <w:rsid w:val="001B48C5"/>
    <w:rsid w:val="001B48FD"/>
    <w:rsid w:val="001B4959"/>
    <w:rsid w:val="001B495A"/>
    <w:rsid w:val="001B496A"/>
    <w:rsid w:val="001B498C"/>
    <w:rsid w:val="001B49DA"/>
    <w:rsid w:val="001B49E1"/>
    <w:rsid w:val="001B4A23"/>
    <w:rsid w:val="001B4A56"/>
    <w:rsid w:val="001B4A73"/>
    <w:rsid w:val="001B4A83"/>
    <w:rsid w:val="001B4B22"/>
    <w:rsid w:val="001B4B2A"/>
    <w:rsid w:val="001B4B64"/>
    <w:rsid w:val="001B4C21"/>
    <w:rsid w:val="001B4D8F"/>
    <w:rsid w:val="001B4DBC"/>
    <w:rsid w:val="001B4DF4"/>
    <w:rsid w:val="001B4E63"/>
    <w:rsid w:val="001B4EC5"/>
    <w:rsid w:val="001B4F2E"/>
    <w:rsid w:val="001B4F65"/>
    <w:rsid w:val="001B4F9E"/>
    <w:rsid w:val="001B50A6"/>
    <w:rsid w:val="001B5121"/>
    <w:rsid w:val="001B51CC"/>
    <w:rsid w:val="001B51DC"/>
    <w:rsid w:val="001B5262"/>
    <w:rsid w:val="001B528C"/>
    <w:rsid w:val="001B52B2"/>
    <w:rsid w:val="001B52E2"/>
    <w:rsid w:val="001B5351"/>
    <w:rsid w:val="001B5370"/>
    <w:rsid w:val="001B5392"/>
    <w:rsid w:val="001B5393"/>
    <w:rsid w:val="001B53AA"/>
    <w:rsid w:val="001B53EE"/>
    <w:rsid w:val="001B5448"/>
    <w:rsid w:val="001B544C"/>
    <w:rsid w:val="001B546E"/>
    <w:rsid w:val="001B5484"/>
    <w:rsid w:val="001B5493"/>
    <w:rsid w:val="001B5512"/>
    <w:rsid w:val="001B57A8"/>
    <w:rsid w:val="001B57B6"/>
    <w:rsid w:val="001B5862"/>
    <w:rsid w:val="001B590C"/>
    <w:rsid w:val="001B5A54"/>
    <w:rsid w:val="001B5A74"/>
    <w:rsid w:val="001B5AB2"/>
    <w:rsid w:val="001B5AC4"/>
    <w:rsid w:val="001B5C3F"/>
    <w:rsid w:val="001B5C77"/>
    <w:rsid w:val="001B5C83"/>
    <w:rsid w:val="001B5D7B"/>
    <w:rsid w:val="001B5EBE"/>
    <w:rsid w:val="001B5EC9"/>
    <w:rsid w:val="001B5EE5"/>
    <w:rsid w:val="001B5F04"/>
    <w:rsid w:val="001B5F27"/>
    <w:rsid w:val="001B5F29"/>
    <w:rsid w:val="001B5F2F"/>
    <w:rsid w:val="001B5F5F"/>
    <w:rsid w:val="001B5F71"/>
    <w:rsid w:val="001B6088"/>
    <w:rsid w:val="001B60B7"/>
    <w:rsid w:val="001B60F1"/>
    <w:rsid w:val="001B60F7"/>
    <w:rsid w:val="001B60F8"/>
    <w:rsid w:val="001B60FC"/>
    <w:rsid w:val="001B61E2"/>
    <w:rsid w:val="001B6209"/>
    <w:rsid w:val="001B6227"/>
    <w:rsid w:val="001B6240"/>
    <w:rsid w:val="001B6252"/>
    <w:rsid w:val="001B6259"/>
    <w:rsid w:val="001B6288"/>
    <w:rsid w:val="001B62D3"/>
    <w:rsid w:val="001B62F4"/>
    <w:rsid w:val="001B635D"/>
    <w:rsid w:val="001B638D"/>
    <w:rsid w:val="001B63B6"/>
    <w:rsid w:val="001B63BD"/>
    <w:rsid w:val="001B63BF"/>
    <w:rsid w:val="001B641E"/>
    <w:rsid w:val="001B64EB"/>
    <w:rsid w:val="001B6594"/>
    <w:rsid w:val="001B65A0"/>
    <w:rsid w:val="001B6643"/>
    <w:rsid w:val="001B665A"/>
    <w:rsid w:val="001B66A7"/>
    <w:rsid w:val="001B66C1"/>
    <w:rsid w:val="001B671B"/>
    <w:rsid w:val="001B6785"/>
    <w:rsid w:val="001B67A6"/>
    <w:rsid w:val="001B67F2"/>
    <w:rsid w:val="001B6806"/>
    <w:rsid w:val="001B6899"/>
    <w:rsid w:val="001B69C4"/>
    <w:rsid w:val="001B6A2D"/>
    <w:rsid w:val="001B6A76"/>
    <w:rsid w:val="001B6A7D"/>
    <w:rsid w:val="001B6ABE"/>
    <w:rsid w:val="001B6B06"/>
    <w:rsid w:val="001B6B67"/>
    <w:rsid w:val="001B6B70"/>
    <w:rsid w:val="001B6B8A"/>
    <w:rsid w:val="001B6BE4"/>
    <w:rsid w:val="001B6C3D"/>
    <w:rsid w:val="001B6CE4"/>
    <w:rsid w:val="001B6CE6"/>
    <w:rsid w:val="001B6D08"/>
    <w:rsid w:val="001B6D64"/>
    <w:rsid w:val="001B6D82"/>
    <w:rsid w:val="001B6DB0"/>
    <w:rsid w:val="001B6DBE"/>
    <w:rsid w:val="001B6EC0"/>
    <w:rsid w:val="001B6EC7"/>
    <w:rsid w:val="001B6F87"/>
    <w:rsid w:val="001B6F97"/>
    <w:rsid w:val="001B704B"/>
    <w:rsid w:val="001B7064"/>
    <w:rsid w:val="001B70CB"/>
    <w:rsid w:val="001B7110"/>
    <w:rsid w:val="001B7123"/>
    <w:rsid w:val="001B7133"/>
    <w:rsid w:val="001B7273"/>
    <w:rsid w:val="001B7283"/>
    <w:rsid w:val="001B729F"/>
    <w:rsid w:val="001B74A2"/>
    <w:rsid w:val="001B74AD"/>
    <w:rsid w:val="001B74CF"/>
    <w:rsid w:val="001B74FB"/>
    <w:rsid w:val="001B755C"/>
    <w:rsid w:val="001B7589"/>
    <w:rsid w:val="001B75D9"/>
    <w:rsid w:val="001B7616"/>
    <w:rsid w:val="001B7637"/>
    <w:rsid w:val="001B763E"/>
    <w:rsid w:val="001B76C1"/>
    <w:rsid w:val="001B7764"/>
    <w:rsid w:val="001B777E"/>
    <w:rsid w:val="001B77CF"/>
    <w:rsid w:val="001B77F3"/>
    <w:rsid w:val="001B782C"/>
    <w:rsid w:val="001B7836"/>
    <w:rsid w:val="001B7843"/>
    <w:rsid w:val="001B7943"/>
    <w:rsid w:val="001B7B0F"/>
    <w:rsid w:val="001B7B36"/>
    <w:rsid w:val="001B7B7C"/>
    <w:rsid w:val="001B7BB0"/>
    <w:rsid w:val="001B7C05"/>
    <w:rsid w:val="001B7C20"/>
    <w:rsid w:val="001B7C29"/>
    <w:rsid w:val="001B7CA4"/>
    <w:rsid w:val="001B7CC8"/>
    <w:rsid w:val="001B7D28"/>
    <w:rsid w:val="001B7D6F"/>
    <w:rsid w:val="001B7DC5"/>
    <w:rsid w:val="001B7E48"/>
    <w:rsid w:val="001B7E5C"/>
    <w:rsid w:val="001B7EA1"/>
    <w:rsid w:val="001B7F02"/>
    <w:rsid w:val="001B7FC9"/>
    <w:rsid w:val="001B7FFB"/>
    <w:rsid w:val="001C0013"/>
    <w:rsid w:val="001C001F"/>
    <w:rsid w:val="001C00CF"/>
    <w:rsid w:val="001C0160"/>
    <w:rsid w:val="001C01AA"/>
    <w:rsid w:val="001C01CE"/>
    <w:rsid w:val="001C02A0"/>
    <w:rsid w:val="001C03A1"/>
    <w:rsid w:val="001C049D"/>
    <w:rsid w:val="001C056A"/>
    <w:rsid w:val="001C05AE"/>
    <w:rsid w:val="001C05F9"/>
    <w:rsid w:val="001C05FB"/>
    <w:rsid w:val="001C0644"/>
    <w:rsid w:val="001C0781"/>
    <w:rsid w:val="001C0793"/>
    <w:rsid w:val="001C07B1"/>
    <w:rsid w:val="001C07E0"/>
    <w:rsid w:val="001C0821"/>
    <w:rsid w:val="001C0931"/>
    <w:rsid w:val="001C0981"/>
    <w:rsid w:val="001C0987"/>
    <w:rsid w:val="001C09F9"/>
    <w:rsid w:val="001C0AF4"/>
    <w:rsid w:val="001C0B09"/>
    <w:rsid w:val="001C0B32"/>
    <w:rsid w:val="001C0B7C"/>
    <w:rsid w:val="001C0BD9"/>
    <w:rsid w:val="001C0BF6"/>
    <w:rsid w:val="001C0C02"/>
    <w:rsid w:val="001C0C76"/>
    <w:rsid w:val="001C0D2A"/>
    <w:rsid w:val="001C0DE2"/>
    <w:rsid w:val="001C0E58"/>
    <w:rsid w:val="001C0E9B"/>
    <w:rsid w:val="001C0EDA"/>
    <w:rsid w:val="001C0F9C"/>
    <w:rsid w:val="001C1000"/>
    <w:rsid w:val="001C10B2"/>
    <w:rsid w:val="001C10C0"/>
    <w:rsid w:val="001C1121"/>
    <w:rsid w:val="001C113C"/>
    <w:rsid w:val="001C11B1"/>
    <w:rsid w:val="001C11BD"/>
    <w:rsid w:val="001C11EA"/>
    <w:rsid w:val="001C121E"/>
    <w:rsid w:val="001C12A1"/>
    <w:rsid w:val="001C12DB"/>
    <w:rsid w:val="001C130E"/>
    <w:rsid w:val="001C1339"/>
    <w:rsid w:val="001C141E"/>
    <w:rsid w:val="001C14A1"/>
    <w:rsid w:val="001C14CF"/>
    <w:rsid w:val="001C152C"/>
    <w:rsid w:val="001C15EE"/>
    <w:rsid w:val="001C1678"/>
    <w:rsid w:val="001C1689"/>
    <w:rsid w:val="001C1714"/>
    <w:rsid w:val="001C17CB"/>
    <w:rsid w:val="001C1851"/>
    <w:rsid w:val="001C186A"/>
    <w:rsid w:val="001C19C9"/>
    <w:rsid w:val="001C1A06"/>
    <w:rsid w:val="001C1A9E"/>
    <w:rsid w:val="001C1AB1"/>
    <w:rsid w:val="001C1AC9"/>
    <w:rsid w:val="001C1AF7"/>
    <w:rsid w:val="001C1B71"/>
    <w:rsid w:val="001C1B7C"/>
    <w:rsid w:val="001C1BF9"/>
    <w:rsid w:val="001C1C29"/>
    <w:rsid w:val="001C1C2C"/>
    <w:rsid w:val="001C1C50"/>
    <w:rsid w:val="001C1C70"/>
    <w:rsid w:val="001C1C7E"/>
    <w:rsid w:val="001C1C81"/>
    <w:rsid w:val="001C1CEB"/>
    <w:rsid w:val="001C1D1D"/>
    <w:rsid w:val="001C1DB3"/>
    <w:rsid w:val="001C1E16"/>
    <w:rsid w:val="001C1EE1"/>
    <w:rsid w:val="001C1F22"/>
    <w:rsid w:val="001C1F4B"/>
    <w:rsid w:val="001C1F57"/>
    <w:rsid w:val="001C1FCA"/>
    <w:rsid w:val="001C1FCD"/>
    <w:rsid w:val="001C1FE5"/>
    <w:rsid w:val="001C208D"/>
    <w:rsid w:val="001C20E6"/>
    <w:rsid w:val="001C20F1"/>
    <w:rsid w:val="001C20FB"/>
    <w:rsid w:val="001C2261"/>
    <w:rsid w:val="001C228E"/>
    <w:rsid w:val="001C22AB"/>
    <w:rsid w:val="001C233F"/>
    <w:rsid w:val="001C2349"/>
    <w:rsid w:val="001C2364"/>
    <w:rsid w:val="001C23A4"/>
    <w:rsid w:val="001C23C5"/>
    <w:rsid w:val="001C2459"/>
    <w:rsid w:val="001C246D"/>
    <w:rsid w:val="001C24C2"/>
    <w:rsid w:val="001C2540"/>
    <w:rsid w:val="001C2586"/>
    <w:rsid w:val="001C265C"/>
    <w:rsid w:val="001C27A9"/>
    <w:rsid w:val="001C280E"/>
    <w:rsid w:val="001C2831"/>
    <w:rsid w:val="001C2844"/>
    <w:rsid w:val="001C28ED"/>
    <w:rsid w:val="001C2911"/>
    <w:rsid w:val="001C2920"/>
    <w:rsid w:val="001C295F"/>
    <w:rsid w:val="001C2980"/>
    <w:rsid w:val="001C2A1A"/>
    <w:rsid w:val="001C2A51"/>
    <w:rsid w:val="001C2A7A"/>
    <w:rsid w:val="001C2AAC"/>
    <w:rsid w:val="001C2AC1"/>
    <w:rsid w:val="001C2BFA"/>
    <w:rsid w:val="001C2C6A"/>
    <w:rsid w:val="001C2C8E"/>
    <w:rsid w:val="001C2DAF"/>
    <w:rsid w:val="001C2DB0"/>
    <w:rsid w:val="001C2DD6"/>
    <w:rsid w:val="001C2E44"/>
    <w:rsid w:val="001C2E64"/>
    <w:rsid w:val="001C2E79"/>
    <w:rsid w:val="001C2E91"/>
    <w:rsid w:val="001C2F5B"/>
    <w:rsid w:val="001C2F87"/>
    <w:rsid w:val="001C2FA6"/>
    <w:rsid w:val="001C2FFD"/>
    <w:rsid w:val="001C30F4"/>
    <w:rsid w:val="001C3120"/>
    <w:rsid w:val="001C31B3"/>
    <w:rsid w:val="001C31D3"/>
    <w:rsid w:val="001C325F"/>
    <w:rsid w:val="001C32DD"/>
    <w:rsid w:val="001C32F0"/>
    <w:rsid w:val="001C3308"/>
    <w:rsid w:val="001C33F0"/>
    <w:rsid w:val="001C3419"/>
    <w:rsid w:val="001C34FD"/>
    <w:rsid w:val="001C35EE"/>
    <w:rsid w:val="001C36BA"/>
    <w:rsid w:val="001C374F"/>
    <w:rsid w:val="001C3768"/>
    <w:rsid w:val="001C37DE"/>
    <w:rsid w:val="001C382A"/>
    <w:rsid w:val="001C38CC"/>
    <w:rsid w:val="001C39C7"/>
    <w:rsid w:val="001C3A34"/>
    <w:rsid w:val="001C3A37"/>
    <w:rsid w:val="001C3A3F"/>
    <w:rsid w:val="001C3A4D"/>
    <w:rsid w:val="001C3AAA"/>
    <w:rsid w:val="001C3ABC"/>
    <w:rsid w:val="001C3AED"/>
    <w:rsid w:val="001C3B1C"/>
    <w:rsid w:val="001C3B28"/>
    <w:rsid w:val="001C3BC1"/>
    <w:rsid w:val="001C3BC4"/>
    <w:rsid w:val="001C3C42"/>
    <w:rsid w:val="001C3C7A"/>
    <w:rsid w:val="001C3CF2"/>
    <w:rsid w:val="001C3D34"/>
    <w:rsid w:val="001C3DA7"/>
    <w:rsid w:val="001C3DBA"/>
    <w:rsid w:val="001C3DCB"/>
    <w:rsid w:val="001C3E77"/>
    <w:rsid w:val="001C3E7B"/>
    <w:rsid w:val="001C3EF2"/>
    <w:rsid w:val="001C3F38"/>
    <w:rsid w:val="001C3F5D"/>
    <w:rsid w:val="001C3FB4"/>
    <w:rsid w:val="001C3FE5"/>
    <w:rsid w:val="001C3FFE"/>
    <w:rsid w:val="001C4028"/>
    <w:rsid w:val="001C4130"/>
    <w:rsid w:val="001C4132"/>
    <w:rsid w:val="001C41B0"/>
    <w:rsid w:val="001C4227"/>
    <w:rsid w:val="001C4241"/>
    <w:rsid w:val="001C42BD"/>
    <w:rsid w:val="001C439C"/>
    <w:rsid w:val="001C43A0"/>
    <w:rsid w:val="001C43F2"/>
    <w:rsid w:val="001C4431"/>
    <w:rsid w:val="001C44A0"/>
    <w:rsid w:val="001C44BA"/>
    <w:rsid w:val="001C44F4"/>
    <w:rsid w:val="001C4555"/>
    <w:rsid w:val="001C4587"/>
    <w:rsid w:val="001C459D"/>
    <w:rsid w:val="001C45F0"/>
    <w:rsid w:val="001C46B9"/>
    <w:rsid w:val="001C46EA"/>
    <w:rsid w:val="001C470B"/>
    <w:rsid w:val="001C493A"/>
    <w:rsid w:val="001C497F"/>
    <w:rsid w:val="001C498D"/>
    <w:rsid w:val="001C49ED"/>
    <w:rsid w:val="001C4A3F"/>
    <w:rsid w:val="001C4A72"/>
    <w:rsid w:val="001C4ACF"/>
    <w:rsid w:val="001C4ADD"/>
    <w:rsid w:val="001C4B8E"/>
    <w:rsid w:val="001C4BEA"/>
    <w:rsid w:val="001C4BF4"/>
    <w:rsid w:val="001C4C2D"/>
    <w:rsid w:val="001C4CD0"/>
    <w:rsid w:val="001C4D0C"/>
    <w:rsid w:val="001C4D4E"/>
    <w:rsid w:val="001C4D84"/>
    <w:rsid w:val="001C4E09"/>
    <w:rsid w:val="001C4EA5"/>
    <w:rsid w:val="001C4EB0"/>
    <w:rsid w:val="001C4F69"/>
    <w:rsid w:val="001C4F75"/>
    <w:rsid w:val="001C4FCC"/>
    <w:rsid w:val="001C5022"/>
    <w:rsid w:val="001C5085"/>
    <w:rsid w:val="001C50A1"/>
    <w:rsid w:val="001C50CB"/>
    <w:rsid w:val="001C5173"/>
    <w:rsid w:val="001C51BA"/>
    <w:rsid w:val="001C51F6"/>
    <w:rsid w:val="001C529D"/>
    <w:rsid w:val="001C52A9"/>
    <w:rsid w:val="001C52B2"/>
    <w:rsid w:val="001C52F3"/>
    <w:rsid w:val="001C5317"/>
    <w:rsid w:val="001C5378"/>
    <w:rsid w:val="001C53C2"/>
    <w:rsid w:val="001C540F"/>
    <w:rsid w:val="001C545F"/>
    <w:rsid w:val="001C5478"/>
    <w:rsid w:val="001C5516"/>
    <w:rsid w:val="001C551C"/>
    <w:rsid w:val="001C5556"/>
    <w:rsid w:val="001C5612"/>
    <w:rsid w:val="001C5634"/>
    <w:rsid w:val="001C56A1"/>
    <w:rsid w:val="001C56FE"/>
    <w:rsid w:val="001C5739"/>
    <w:rsid w:val="001C5780"/>
    <w:rsid w:val="001C57D2"/>
    <w:rsid w:val="001C57D8"/>
    <w:rsid w:val="001C57DD"/>
    <w:rsid w:val="001C5807"/>
    <w:rsid w:val="001C5859"/>
    <w:rsid w:val="001C58F9"/>
    <w:rsid w:val="001C597E"/>
    <w:rsid w:val="001C59F9"/>
    <w:rsid w:val="001C5A86"/>
    <w:rsid w:val="001C5A98"/>
    <w:rsid w:val="001C5AD2"/>
    <w:rsid w:val="001C5B5C"/>
    <w:rsid w:val="001C5BB3"/>
    <w:rsid w:val="001C5BFD"/>
    <w:rsid w:val="001C5C2B"/>
    <w:rsid w:val="001C5C5F"/>
    <w:rsid w:val="001C5D02"/>
    <w:rsid w:val="001C5D04"/>
    <w:rsid w:val="001C5D06"/>
    <w:rsid w:val="001C5E35"/>
    <w:rsid w:val="001C5E77"/>
    <w:rsid w:val="001C5E88"/>
    <w:rsid w:val="001C5EB2"/>
    <w:rsid w:val="001C5F5D"/>
    <w:rsid w:val="001C602D"/>
    <w:rsid w:val="001C608E"/>
    <w:rsid w:val="001C60D6"/>
    <w:rsid w:val="001C60F8"/>
    <w:rsid w:val="001C61D7"/>
    <w:rsid w:val="001C621A"/>
    <w:rsid w:val="001C6270"/>
    <w:rsid w:val="001C62CF"/>
    <w:rsid w:val="001C6342"/>
    <w:rsid w:val="001C635A"/>
    <w:rsid w:val="001C63EC"/>
    <w:rsid w:val="001C6455"/>
    <w:rsid w:val="001C6518"/>
    <w:rsid w:val="001C65AC"/>
    <w:rsid w:val="001C660D"/>
    <w:rsid w:val="001C66CD"/>
    <w:rsid w:val="001C679E"/>
    <w:rsid w:val="001C6820"/>
    <w:rsid w:val="001C6842"/>
    <w:rsid w:val="001C684B"/>
    <w:rsid w:val="001C68C0"/>
    <w:rsid w:val="001C6952"/>
    <w:rsid w:val="001C69F2"/>
    <w:rsid w:val="001C6A30"/>
    <w:rsid w:val="001C6A82"/>
    <w:rsid w:val="001C6A9B"/>
    <w:rsid w:val="001C6A9D"/>
    <w:rsid w:val="001C6AC4"/>
    <w:rsid w:val="001C6ADF"/>
    <w:rsid w:val="001C6B34"/>
    <w:rsid w:val="001C6BAD"/>
    <w:rsid w:val="001C6C20"/>
    <w:rsid w:val="001C6C2E"/>
    <w:rsid w:val="001C6CF9"/>
    <w:rsid w:val="001C6E03"/>
    <w:rsid w:val="001C6E37"/>
    <w:rsid w:val="001C6EF1"/>
    <w:rsid w:val="001C6EF5"/>
    <w:rsid w:val="001C6F00"/>
    <w:rsid w:val="001C6FC6"/>
    <w:rsid w:val="001C7029"/>
    <w:rsid w:val="001C7047"/>
    <w:rsid w:val="001C705F"/>
    <w:rsid w:val="001C70A7"/>
    <w:rsid w:val="001C7145"/>
    <w:rsid w:val="001C7197"/>
    <w:rsid w:val="001C71E4"/>
    <w:rsid w:val="001C7205"/>
    <w:rsid w:val="001C725A"/>
    <w:rsid w:val="001C729C"/>
    <w:rsid w:val="001C72A4"/>
    <w:rsid w:val="001C72EC"/>
    <w:rsid w:val="001C7347"/>
    <w:rsid w:val="001C7392"/>
    <w:rsid w:val="001C73E5"/>
    <w:rsid w:val="001C73F1"/>
    <w:rsid w:val="001C7407"/>
    <w:rsid w:val="001C746B"/>
    <w:rsid w:val="001C75FE"/>
    <w:rsid w:val="001C7723"/>
    <w:rsid w:val="001C776C"/>
    <w:rsid w:val="001C77C4"/>
    <w:rsid w:val="001C7A14"/>
    <w:rsid w:val="001C7AC3"/>
    <w:rsid w:val="001C7AD8"/>
    <w:rsid w:val="001C7B9C"/>
    <w:rsid w:val="001C7C46"/>
    <w:rsid w:val="001C7D06"/>
    <w:rsid w:val="001C7D1F"/>
    <w:rsid w:val="001C7D64"/>
    <w:rsid w:val="001C7D68"/>
    <w:rsid w:val="001C7D90"/>
    <w:rsid w:val="001C7E47"/>
    <w:rsid w:val="001C7E66"/>
    <w:rsid w:val="001C7EF6"/>
    <w:rsid w:val="001C7F96"/>
    <w:rsid w:val="001CE107"/>
    <w:rsid w:val="001D0057"/>
    <w:rsid w:val="001D006C"/>
    <w:rsid w:val="001D007E"/>
    <w:rsid w:val="001D0089"/>
    <w:rsid w:val="001D0117"/>
    <w:rsid w:val="001D012C"/>
    <w:rsid w:val="001D0137"/>
    <w:rsid w:val="001D0191"/>
    <w:rsid w:val="001D01E5"/>
    <w:rsid w:val="001D01E6"/>
    <w:rsid w:val="001D01EC"/>
    <w:rsid w:val="001D0230"/>
    <w:rsid w:val="001D02C7"/>
    <w:rsid w:val="001D02F7"/>
    <w:rsid w:val="001D030C"/>
    <w:rsid w:val="001D0328"/>
    <w:rsid w:val="001D0382"/>
    <w:rsid w:val="001D03BB"/>
    <w:rsid w:val="001D0476"/>
    <w:rsid w:val="001D0531"/>
    <w:rsid w:val="001D0570"/>
    <w:rsid w:val="001D05DB"/>
    <w:rsid w:val="001D05E1"/>
    <w:rsid w:val="001D05F1"/>
    <w:rsid w:val="001D060F"/>
    <w:rsid w:val="001D061C"/>
    <w:rsid w:val="001D0650"/>
    <w:rsid w:val="001D06A3"/>
    <w:rsid w:val="001D0727"/>
    <w:rsid w:val="001D0799"/>
    <w:rsid w:val="001D0862"/>
    <w:rsid w:val="001D0879"/>
    <w:rsid w:val="001D08BF"/>
    <w:rsid w:val="001D09EE"/>
    <w:rsid w:val="001D0AF8"/>
    <w:rsid w:val="001D0B0B"/>
    <w:rsid w:val="001D0B79"/>
    <w:rsid w:val="001D0C0F"/>
    <w:rsid w:val="001D0C19"/>
    <w:rsid w:val="001D0C2F"/>
    <w:rsid w:val="001D0D59"/>
    <w:rsid w:val="001D0D75"/>
    <w:rsid w:val="001D0DD5"/>
    <w:rsid w:val="001D0DEA"/>
    <w:rsid w:val="001D0E5E"/>
    <w:rsid w:val="001D0E81"/>
    <w:rsid w:val="001D0EDB"/>
    <w:rsid w:val="001D0F03"/>
    <w:rsid w:val="001D0F2B"/>
    <w:rsid w:val="001D0F5A"/>
    <w:rsid w:val="001D0F64"/>
    <w:rsid w:val="001D0F73"/>
    <w:rsid w:val="001D0FDA"/>
    <w:rsid w:val="001D0FE2"/>
    <w:rsid w:val="001D1029"/>
    <w:rsid w:val="001D1066"/>
    <w:rsid w:val="001D10CE"/>
    <w:rsid w:val="001D1232"/>
    <w:rsid w:val="001D128E"/>
    <w:rsid w:val="001D1301"/>
    <w:rsid w:val="001D1313"/>
    <w:rsid w:val="001D1416"/>
    <w:rsid w:val="001D14C6"/>
    <w:rsid w:val="001D158D"/>
    <w:rsid w:val="001D15F0"/>
    <w:rsid w:val="001D1603"/>
    <w:rsid w:val="001D1789"/>
    <w:rsid w:val="001D1888"/>
    <w:rsid w:val="001D188D"/>
    <w:rsid w:val="001D1898"/>
    <w:rsid w:val="001D1957"/>
    <w:rsid w:val="001D19B4"/>
    <w:rsid w:val="001D19FB"/>
    <w:rsid w:val="001D1A00"/>
    <w:rsid w:val="001D1A44"/>
    <w:rsid w:val="001D1A53"/>
    <w:rsid w:val="001D1A8D"/>
    <w:rsid w:val="001D1B43"/>
    <w:rsid w:val="001D1B44"/>
    <w:rsid w:val="001D1BA1"/>
    <w:rsid w:val="001D1C0F"/>
    <w:rsid w:val="001D1C73"/>
    <w:rsid w:val="001D1D41"/>
    <w:rsid w:val="001D1D86"/>
    <w:rsid w:val="001D1D98"/>
    <w:rsid w:val="001D1DBC"/>
    <w:rsid w:val="001D1DD5"/>
    <w:rsid w:val="001D1DD9"/>
    <w:rsid w:val="001D1E54"/>
    <w:rsid w:val="001D1E5E"/>
    <w:rsid w:val="001D1E8D"/>
    <w:rsid w:val="001D1F1D"/>
    <w:rsid w:val="001D1F30"/>
    <w:rsid w:val="001D1F5D"/>
    <w:rsid w:val="001D2014"/>
    <w:rsid w:val="001D20C5"/>
    <w:rsid w:val="001D2135"/>
    <w:rsid w:val="001D213E"/>
    <w:rsid w:val="001D214B"/>
    <w:rsid w:val="001D2152"/>
    <w:rsid w:val="001D2165"/>
    <w:rsid w:val="001D2173"/>
    <w:rsid w:val="001D21D5"/>
    <w:rsid w:val="001D2222"/>
    <w:rsid w:val="001D2273"/>
    <w:rsid w:val="001D228D"/>
    <w:rsid w:val="001D23C4"/>
    <w:rsid w:val="001D243C"/>
    <w:rsid w:val="001D244F"/>
    <w:rsid w:val="001D245B"/>
    <w:rsid w:val="001D2467"/>
    <w:rsid w:val="001D247E"/>
    <w:rsid w:val="001D24E0"/>
    <w:rsid w:val="001D24F0"/>
    <w:rsid w:val="001D258D"/>
    <w:rsid w:val="001D261C"/>
    <w:rsid w:val="001D2642"/>
    <w:rsid w:val="001D2699"/>
    <w:rsid w:val="001D273B"/>
    <w:rsid w:val="001D2771"/>
    <w:rsid w:val="001D27AD"/>
    <w:rsid w:val="001D27E7"/>
    <w:rsid w:val="001D2813"/>
    <w:rsid w:val="001D2849"/>
    <w:rsid w:val="001D287D"/>
    <w:rsid w:val="001D28B5"/>
    <w:rsid w:val="001D28C0"/>
    <w:rsid w:val="001D28E3"/>
    <w:rsid w:val="001D2934"/>
    <w:rsid w:val="001D297D"/>
    <w:rsid w:val="001D29F4"/>
    <w:rsid w:val="001D2A2C"/>
    <w:rsid w:val="001D2A5C"/>
    <w:rsid w:val="001D2ABC"/>
    <w:rsid w:val="001D2AFE"/>
    <w:rsid w:val="001D2B45"/>
    <w:rsid w:val="001D2B67"/>
    <w:rsid w:val="001D2C04"/>
    <w:rsid w:val="001D2C12"/>
    <w:rsid w:val="001D2C2E"/>
    <w:rsid w:val="001D2C7E"/>
    <w:rsid w:val="001D2CA6"/>
    <w:rsid w:val="001D2CB5"/>
    <w:rsid w:val="001D2D80"/>
    <w:rsid w:val="001D2D87"/>
    <w:rsid w:val="001D2DBD"/>
    <w:rsid w:val="001D2E14"/>
    <w:rsid w:val="001D2F92"/>
    <w:rsid w:val="001D2FAA"/>
    <w:rsid w:val="001D2FAD"/>
    <w:rsid w:val="001D2FB7"/>
    <w:rsid w:val="001D2FD8"/>
    <w:rsid w:val="001D3041"/>
    <w:rsid w:val="001D3071"/>
    <w:rsid w:val="001D3105"/>
    <w:rsid w:val="001D3112"/>
    <w:rsid w:val="001D3158"/>
    <w:rsid w:val="001D3162"/>
    <w:rsid w:val="001D3166"/>
    <w:rsid w:val="001D327C"/>
    <w:rsid w:val="001D32B2"/>
    <w:rsid w:val="001D331B"/>
    <w:rsid w:val="001D335B"/>
    <w:rsid w:val="001D345F"/>
    <w:rsid w:val="001D3552"/>
    <w:rsid w:val="001D3565"/>
    <w:rsid w:val="001D359A"/>
    <w:rsid w:val="001D35B9"/>
    <w:rsid w:val="001D371F"/>
    <w:rsid w:val="001D3746"/>
    <w:rsid w:val="001D3753"/>
    <w:rsid w:val="001D3869"/>
    <w:rsid w:val="001D3896"/>
    <w:rsid w:val="001D38B1"/>
    <w:rsid w:val="001D399C"/>
    <w:rsid w:val="001D39DA"/>
    <w:rsid w:val="001D3A68"/>
    <w:rsid w:val="001D3B2A"/>
    <w:rsid w:val="001D3B64"/>
    <w:rsid w:val="001D3B68"/>
    <w:rsid w:val="001D3C13"/>
    <w:rsid w:val="001D3CD4"/>
    <w:rsid w:val="001D3D2A"/>
    <w:rsid w:val="001D3D3E"/>
    <w:rsid w:val="001D3D97"/>
    <w:rsid w:val="001D3DC7"/>
    <w:rsid w:val="001D3E03"/>
    <w:rsid w:val="001D3E05"/>
    <w:rsid w:val="001D3E23"/>
    <w:rsid w:val="001D3E51"/>
    <w:rsid w:val="001D3E80"/>
    <w:rsid w:val="001D3F06"/>
    <w:rsid w:val="001D3F16"/>
    <w:rsid w:val="001D3F2A"/>
    <w:rsid w:val="001D3F6E"/>
    <w:rsid w:val="001D3F89"/>
    <w:rsid w:val="001D3FC9"/>
    <w:rsid w:val="001D3FEE"/>
    <w:rsid w:val="001D4006"/>
    <w:rsid w:val="001D4011"/>
    <w:rsid w:val="001D4037"/>
    <w:rsid w:val="001D4058"/>
    <w:rsid w:val="001D40F6"/>
    <w:rsid w:val="001D411D"/>
    <w:rsid w:val="001D41D1"/>
    <w:rsid w:val="001D41D6"/>
    <w:rsid w:val="001D41E1"/>
    <w:rsid w:val="001D4214"/>
    <w:rsid w:val="001D421A"/>
    <w:rsid w:val="001D4237"/>
    <w:rsid w:val="001D42F4"/>
    <w:rsid w:val="001D43A0"/>
    <w:rsid w:val="001D43F0"/>
    <w:rsid w:val="001D441D"/>
    <w:rsid w:val="001D443D"/>
    <w:rsid w:val="001D4477"/>
    <w:rsid w:val="001D456C"/>
    <w:rsid w:val="001D45DD"/>
    <w:rsid w:val="001D45FF"/>
    <w:rsid w:val="001D4629"/>
    <w:rsid w:val="001D46D5"/>
    <w:rsid w:val="001D46ED"/>
    <w:rsid w:val="001D471C"/>
    <w:rsid w:val="001D4738"/>
    <w:rsid w:val="001D476D"/>
    <w:rsid w:val="001D4788"/>
    <w:rsid w:val="001D4792"/>
    <w:rsid w:val="001D47D7"/>
    <w:rsid w:val="001D4862"/>
    <w:rsid w:val="001D487A"/>
    <w:rsid w:val="001D489E"/>
    <w:rsid w:val="001D48CA"/>
    <w:rsid w:val="001D495E"/>
    <w:rsid w:val="001D497F"/>
    <w:rsid w:val="001D49DE"/>
    <w:rsid w:val="001D49F1"/>
    <w:rsid w:val="001D4A0D"/>
    <w:rsid w:val="001D4A54"/>
    <w:rsid w:val="001D4A8D"/>
    <w:rsid w:val="001D4AFB"/>
    <w:rsid w:val="001D4BA0"/>
    <w:rsid w:val="001D4C04"/>
    <w:rsid w:val="001D4C3A"/>
    <w:rsid w:val="001D4C3D"/>
    <w:rsid w:val="001D4C40"/>
    <w:rsid w:val="001D4C75"/>
    <w:rsid w:val="001D4D1B"/>
    <w:rsid w:val="001D4D1E"/>
    <w:rsid w:val="001D4D26"/>
    <w:rsid w:val="001D4E53"/>
    <w:rsid w:val="001D4E7D"/>
    <w:rsid w:val="001D4EA8"/>
    <w:rsid w:val="001D4EE3"/>
    <w:rsid w:val="001D4F18"/>
    <w:rsid w:val="001D4F3A"/>
    <w:rsid w:val="001D4FE2"/>
    <w:rsid w:val="001D5029"/>
    <w:rsid w:val="001D5038"/>
    <w:rsid w:val="001D505D"/>
    <w:rsid w:val="001D508A"/>
    <w:rsid w:val="001D50BF"/>
    <w:rsid w:val="001D50D2"/>
    <w:rsid w:val="001D518D"/>
    <w:rsid w:val="001D51EB"/>
    <w:rsid w:val="001D5266"/>
    <w:rsid w:val="001D5293"/>
    <w:rsid w:val="001D52B9"/>
    <w:rsid w:val="001D530A"/>
    <w:rsid w:val="001D5348"/>
    <w:rsid w:val="001D535B"/>
    <w:rsid w:val="001D53F5"/>
    <w:rsid w:val="001D541F"/>
    <w:rsid w:val="001D5570"/>
    <w:rsid w:val="001D5574"/>
    <w:rsid w:val="001D55FA"/>
    <w:rsid w:val="001D561E"/>
    <w:rsid w:val="001D5667"/>
    <w:rsid w:val="001D56A6"/>
    <w:rsid w:val="001D56B2"/>
    <w:rsid w:val="001D56D4"/>
    <w:rsid w:val="001D57C5"/>
    <w:rsid w:val="001D57E9"/>
    <w:rsid w:val="001D57EA"/>
    <w:rsid w:val="001D5865"/>
    <w:rsid w:val="001D588C"/>
    <w:rsid w:val="001D588D"/>
    <w:rsid w:val="001D5894"/>
    <w:rsid w:val="001D5898"/>
    <w:rsid w:val="001D5904"/>
    <w:rsid w:val="001D5953"/>
    <w:rsid w:val="001D5A5F"/>
    <w:rsid w:val="001D5A61"/>
    <w:rsid w:val="001D5B4E"/>
    <w:rsid w:val="001D5B67"/>
    <w:rsid w:val="001D5B9D"/>
    <w:rsid w:val="001D5BAC"/>
    <w:rsid w:val="001D5BCD"/>
    <w:rsid w:val="001D5C08"/>
    <w:rsid w:val="001D5C54"/>
    <w:rsid w:val="001D5C5E"/>
    <w:rsid w:val="001D5C62"/>
    <w:rsid w:val="001D5C6B"/>
    <w:rsid w:val="001D5C92"/>
    <w:rsid w:val="001D5CD7"/>
    <w:rsid w:val="001D5CD8"/>
    <w:rsid w:val="001D5D0C"/>
    <w:rsid w:val="001D5D12"/>
    <w:rsid w:val="001D5D43"/>
    <w:rsid w:val="001D5D8A"/>
    <w:rsid w:val="001D5D97"/>
    <w:rsid w:val="001D5DDB"/>
    <w:rsid w:val="001D5DEF"/>
    <w:rsid w:val="001D5E3C"/>
    <w:rsid w:val="001D5F0B"/>
    <w:rsid w:val="001D5F0E"/>
    <w:rsid w:val="001D5F13"/>
    <w:rsid w:val="001D5F16"/>
    <w:rsid w:val="001D5F31"/>
    <w:rsid w:val="001D5F4D"/>
    <w:rsid w:val="001D5FFC"/>
    <w:rsid w:val="001D6044"/>
    <w:rsid w:val="001D60BD"/>
    <w:rsid w:val="001D60CF"/>
    <w:rsid w:val="001D615E"/>
    <w:rsid w:val="001D619C"/>
    <w:rsid w:val="001D61E9"/>
    <w:rsid w:val="001D6223"/>
    <w:rsid w:val="001D6247"/>
    <w:rsid w:val="001D625D"/>
    <w:rsid w:val="001D6312"/>
    <w:rsid w:val="001D6325"/>
    <w:rsid w:val="001D6331"/>
    <w:rsid w:val="001D634C"/>
    <w:rsid w:val="001D6371"/>
    <w:rsid w:val="001D6399"/>
    <w:rsid w:val="001D63DD"/>
    <w:rsid w:val="001D644F"/>
    <w:rsid w:val="001D64EE"/>
    <w:rsid w:val="001D65B4"/>
    <w:rsid w:val="001D6604"/>
    <w:rsid w:val="001D6621"/>
    <w:rsid w:val="001D66DC"/>
    <w:rsid w:val="001D66E0"/>
    <w:rsid w:val="001D675D"/>
    <w:rsid w:val="001D6774"/>
    <w:rsid w:val="001D67E1"/>
    <w:rsid w:val="001D67F8"/>
    <w:rsid w:val="001D6836"/>
    <w:rsid w:val="001D6848"/>
    <w:rsid w:val="001D687A"/>
    <w:rsid w:val="001D689D"/>
    <w:rsid w:val="001D6ABD"/>
    <w:rsid w:val="001D6AE5"/>
    <w:rsid w:val="001D6B04"/>
    <w:rsid w:val="001D6C15"/>
    <w:rsid w:val="001D6C59"/>
    <w:rsid w:val="001D6DFA"/>
    <w:rsid w:val="001D6EDE"/>
    <w:rsid w:val="001D6F09"/>
    <w:rsid w:val="001D6F1A"/>
    <w:rsid w:val="001D6F64"/>
    <w:rsid w:val="001D6F69"/>
    <w:rsid w:val="001D6F92"/>
    <w:rsid w:val="001D6FA0"/>
    <w:rsid w:val="001D702E"/>
    <w:rsid w:val="001D7049"/>
    <w:rsid w:val="001D70A8"/>
    <w:rsid w:val="001D70D6"/>
    <w:rsid w:val="001D70FC"/>
    <w:rsid w:val="001D718F"/>
    <w:rsid w:val="001D7210"/>
    <w:rsid w:val="001D732D"/>
    <w:rsid w:val="001D73B0"/>
    <w:rsid w:val="001D73DC"/>
    <w:rsid w:val="001D744F"/>
    <w:rsid w:val="001D7466"/>
    <w:rsid w:val="001D7552"/>
    <w:rsid w:val="001D7614"/>
    <w:rsid w:val="001D761D"/>
    <w:rsid w:val="001D763B"/>
    <w:rsid w:val="001D767F"/>
    <w:rsid w:val="001D7814"/>
    <w:rsid w:val="001D7890"/>
    <w:rsid w:val="001D78AE"/>
    <w:rsid w:val="001D7915"/>
    <w:rsid w:val="001D793D"/>
    <w:rsid w:val="001D7956"/>
    <w:rsid w:val="001D79D5"/>
    <w:rsid w:val="001D79FC"/>
    <w:rsid w:val="001D7A46"/>
    <w:rsid w:val="001D7AA9"/>
    <w:rsid w:val="001D7AEA"/>
    <w:rsid w:val="001D7B3C"/>
    <w:rsid w:val="001D7BA9"/>
    <w:rsid w:val="001D7D13"/>
    <w:rsid w:val="001D7DDF"/>
    <w:rsid w:val="001D7DE5"/>
    <w:rsid w:val="001D7E26"/>
    <w:rsid w:val="001D7E5F"/>
    <w:rsid w:val="001D7E7F"/>
    <w:rsid w:val="001D7EA9"/>
    <w:rsid w:val="001D7EE2"/>
    <w:rsid w:val="001D7F69"/>
    <w:rsid w:val="001D7F86"/>
    <w:rsid w:val="001D7F91"/>
    <w:rsid w:val="001E0007"/>
    <w:rsid w:val="001E0062"/>
    <w:rsid w:val="001E00F3"/>
    <w:rsid w:val="001E0130"/>
    <w:rsid w:val="001E017F"/>
    <w:rsid w:val="001E0217"/>
    <w:rsid w:val="001E023A"/>
    <w:rsid w:val="001E0266"/>
    <w:rsid w:val="001E0282"/>
    <w:rsid w:val="001E02B4"/>
    <w:rsid w:val="001E0332"/>
    <w:rsid w:val="001E0357"/>
    <w:rsid w:val="001E036C"/>
    <w:rsid w:val="001E038D"/>
    <w:rsid w:val="001E03BE"/>
    <w:rsid w:val="001E0516"/>
    <w:rsid w:val="001E053B"/>
    <w:rsid w:val="001E0560"/>
    <w:rsid w:val="001E05CD"/>
    <w:rsid w:val="001E05F1"/>
    <w:rsid w:val="001E0650"/>
    <w:rsid w:val="001E06C1"/>
    <w:rsid w:val="001E06DA"/>
    <w:rsid w:val="001E0728"/>
    <w:rsid w:val="001E0766"/>
    <w:rsid w:val="001E078E"/>
    <w:rsid w:val="001E07C3"/>
    <w:rsid w:val="001E07D3"/>
    <w:rsid w:val="001E07E1"/>
    <w:rsid w:val="001E0801"/>
    <w:rsid w:val="001E0842"/>
    <w:rsid w:val="001E08EA"/>
    <w:rsid w:val="001E09D2"/>
    <w:rsid w:val="001E0A1A"/>
    <w:rsid w:val="001E0A2D"/>
    <w:rsid w:val="001E0A50"/>
    <w:rsid w:val="001E0B08"/>
    <w:rsid w:val="001E0BEA"/>
    <w:rsid w:val="001E0C13"/>
    <w:rsid w:val="001E0C59"/>
    <w:rsid w:val="001E0C64"/>
    <w:rsid w:val="001E0DC2"/>
    <w:rsid w:val="001E0E26"/>
    <w:rsid w:val="001E0E3F"/>
    <w:rsid w:val="001E0E68"/>
    <w:rsid w:val="001E0E9E"/>
    <w:rsid w:val="001E0F06"/>
    <w:rsid w:val="001E0F2A"/>
    <w:rsid w:val="001E0F3A"/>
    <w:rsid w:val="001E0F83"/>
    <w:rsid w:val="001E0FB1"/>
    <w:rsid w:val="001E1015"/>
    <w:rsid w:val="001E1082"/>
    <w:rsid w:val="001E10D3"/>
    <w:rsid w:val="001E10EE"/>
    <w:rsid w:val="001E1116"/>
    <w:rsid w:val="001E1192"/>
    <w:rsid w:val="001E11B8"/>
    <w:rsid w:val="001E11C4"/>
    <w:rsid w:val="001E11F9"/>
    <w:rsid w:val="001E1310"/>
    <w:rsid w:val="001E1395"/>
    <w:rsid w:val="001E13FB"/>
    <w:rsid w:val="001E1454"/>
    <w:rsid w:val="001E14E0"/>
    <w:rsid w:val="001E154C"/>
    <w:rsid w:val="001E155C"/>
    <w:rsid w:val="001E16E8"/>
    <w:rsid w:val="001E175E"/>
    <w:rsid w:val="001E17ED"/>
    <w:rsid w:val="001E1803"/>
    <w:rsid w:val="001E1820"/>
    <w:rsid w:val="001E189B"/>
    <w:rsid w:val="001E18A8"/>
    <w:rsid w:val="001E18DD"/>
    <w:rsid w:val="001E18F0"/>
    <w:rsid w:val="001E1961"/>
    <w:rsid w:val="001E196C"/>
    <w:rsid w:val="001E1989"/>
    <w:rsid w:val="001E19A0"/>
    <w:rsid w:val="001E19C8"/>
    <w:rsid w:val="001E19D1"/>
    <w:rsid w:val="001E1A54"/>
    <w:rsid w:val="001E1AFF"/>
    <w:rsid w:val="001E1B39"/>
    <w:rsid w:val="001E1B7D"/>
    <w:rsid w:val="001E1C60"/>
    <w:rsid w:val="001E1CED"/>
    <w:rsid w:val="001E1D15"/>
    <w:rsid w:val="001E1D75"/>
    <w:rsid w:val="001E1D8E"/>
    <w:rsid w:val="001E1DB8"/>
    <w:rsid w:val="001E1E0F"/>
    <w:rsid w:val="001E1E67"/>
    <w:rsid w:val="001E1ECD"/>
    <w:rsid w:val="001E1EF5"/>
    <w:rsid w:val="001E2044"/>
    <w:rsid w:val="001E207B"/>
    <w:rsid w:val="001E20AE"/>
    <w:rsid w:val="001E20B1"/>
    <w:rsid w:val="001E2136"/>
    <w:rsid w:val="001E21A8"/>
    <w:rsid w:val="001E21D7"/>
    <w:rsid w:val="001E21E5"/>
    <w:rsid w:val="001E2252"/>
    <w:rsid w:val="001E2268"/>
    <w:rsid w:val="001E22BB"/>
    <w:rsid w:val="001E22C8"/>
    <w:rsid w:val="001E22F2"/>
    <w:rsid w:val="001E238D"/>
    <w:rsid w:val="001E2462"/>
    <w:rsid w:val="001E2475"/>
    <w:rsid w:val="001E24DE"/>
    <w:rsid w:val="001E2535"/>
    <w:rsid w:val="001E25BF"/>
    <w:rsid w:val="001E263F"/>
    <w:rsid w:val="001E268C"/>
    <w:rsid w:val="001E2719"/>
    <w:rsid w:val="001E274C"/>
    <w:rsid w:val="001E2846"/>
    <w:rsid w:val="001E284A"/>
    <w:rsid w:val="001E2878"/>
    <w:rsid w:val="001E28BD"/>
    <w:rsid w:val="001E28FD"/>
    <w:rsid w:val="001E29A6"/>
    <w:rsid w:val="001E29D2"/>
    <w:rsid w:val="001E2A38"/>
    <w:rsid w:val="001E2A7B"/>
    <w:rsid w:val="001E2B28"/>
    <w:rsid w:val="001E2B49"/>
    <w:rsid w:val="001E2B4E"/>
    <w:rsid w:val="001E2CE7"/>
    <w:rsid w:val="001E2DF9"/>
    <w:rsid w:val="001E2E6C"/>
    <w:rsid w:val="001E2E6D"/>
    <w:rsid w:val="001E2EE0"/>
    <w:rsid w:val="001E2F1E"/>
    <w:rsid w:val="001E2F72"/>
    <w:rsid w:val="001E2F91"/>
    <w:rsid w:val="001E3000"/>
    <w:rsid w:val="001E30DE"/>
    <w:rsid w:val="001E30F7"/>
    <w:rsid w:val="001E3130"/>
    <w:rsid w:val="001E31AA"/>
    <w:rsid w:val="001E31F3"/>
    <w:rsid w:val="001E3240"/>
    <w:rsid w:val="001E32BF"/>
    <w:rsid w:val="001E3362"/>
    <w:rsid w:val="001E3396"/>
    <w:rsid w:val="001E3437"/>
    <w:rsid w:val="001E3449"/>
    <w:rsid w:val="001E346C"/>
    <w:rsid w:val="001E3490"/>
    <w:rsid w:val="001E350D"/>
    <w:rsid w:val="001E35C7"/>
    <w:rsid w:val="001E366E"/>
    <w:rsid w:val="001E3671"/>
    <w:rsid w:val="001E36C4"/>
    <w:rsid w:val="001E36D5"/>
    <w:rsid w:val="001E36E2"/>
    <w:rsid w:val="001E3730"/>
    <w:rsid w:val="001E3750"/>
    <w:rsid w:val="001E37B7"/>
    <w:rsid w:val="001E3808"/>
    <w:rsid w:val="001E382C"/>
    <w:rsid w:val="001E3868"/>
    <w:rsid w:val="001E38DA"/>
    <w:rsid w:val="001E3905"/>
    <w:rsid w:val="001E3AB6"/>
    <w:rsid w:val="001E3B8F"/>
    <w:rsid w:val="001E3D69"/>
    <w:rsid w:val="001E3DC5"/>
    <w:rsid w:val="001E3E11"/>
    <w:rsid w:val="001E3E21"/>
    <w:rsid w:val="001E3E77"/>
    <w:rsid w:val="001E3EC2"/>
    <w:rsid w:val="001E3EEF"/>
    <w:rsid w:val="001E3F0C"/>
    <w:rsid w:val="001E3F30"/>
    <w:rsid w:val="001E3F52"/>
    <w:rsid w:val="001E3FB0"/>
    <w:rsid w:val="001E4023"/>
    <w:rsid w:val="001E4078"/>
    <w:rsid w:val="001E4098"/>
    <w:rsid w:val="001E409E"/>
    <w:rsid w:val="001E40AC"/>
    <w:rsid w:val="001E40C7"/>
    <w:rsid w:val="001E40D7"/>
    <w:rsid w:val="001E413A"/>
    <w:rsid w:val="001E413C"/>
    <w:rsid w:val="001E415C"/>
    <w:rsid w:val="001E416B"/>
    <w:rsid w:val="001E41C9"/>
    <w:rsid w:val="001E41DB"/>
    <w:rsid w:val="001E41F8"/>
    <w:rsid w:val="001E4207"/>
    <w:rsid w:val="001E422A"/>
    <w:rsid w:val="001E4231"/>
    <w:rsid w:val="001E425D"/>
    <w:rsid w:val="001E4305"/>
    <w:rsid w:val="001E4357"/>
    <w:rsid w:val="001E43BC"/>
    <w:rsid w:val="001E43DC"/>
    <w:rsid w:val="001E441E"/>
    <w:rsid w:val="001E449E"/>
    <w:rsid w:val="001E4714"/>
    <w:rsid w:val="001E47C6"/>
    <w:rsid w:val="001E48C4"/>
    <w:rsid w:val="001E48FF"/>
    <w:rsid w:val="001E4948"/>
    <w:rsid w:val="001E499E"/>
    <w:rsid w:val="001E49DB"/>
    <w:rsid w:val="001E4A20"/>
    <w:rsid w:val="001E4A44"/>
    <w:rsid w:val="001E4A59"/>
    <w:rsid w:val="001E4A6A"/>
    <w:rsid w:val="001E4A7E"/>
    <w:rsid w:val="001E4A8F"/>
    <w:rsid w:val="001E4AC3"/>
    <w:rsid w:val="001E4B02"/>
    <w:rsid w:val="001E4B14"/>
    <w:rsid w:val="001E4BDE"/>
    <w:rsid w:val="001E4CA1"/>
    <w:rsid w:val="001E4CC5"/>
    <w:rsid w:val="001E4CE2"/>
    <w:rsid w:val="001E4D83"/>
    <w:rsid w:val="001E4D9F"/>
    <w:rsid w:val="001E4EEE"/>
    <w:rsid w:val="001E4F1A"/>
    <w:rsid w:val="001E4F3A"/>
    <w:rsid w:val="001E4F5E"/>
    <w:rsid w:val="001E4FCE"/>
    <w:rsid w:val="001E5095"/>
    <w:rsid w:val="001E51F1"/>
    <w:rsid w:val="001E51FC"/>
    <w:rsid w:val="001E5218"/>
    <w:rsid w:val="001E523A"/>
    <w:rsid w:val="001E52B9"/>
    <w:rsid w:val="001E52E0"/>
    <w:rsid w:val="001E52FF"/>
    <w:rsid w:val="001E530F"/>
    <w:rsid w:val="001E5352"/>
    <w:rsid w:val="001E54FE"/>
    <w:rsid w:val="001E5530"/>
    <w:rsid w:val="001E554A"/>
    <w:rsid w:val="001E557A"/>
    <w:rsid w:val="001E557E"/>
    <w:rsid w:val="001E5584"/>
    <w:rsid w:val="001E55AA"/>
    <w:rsid w:val="001E55CD"/>
    <w:rsid w:val="001E5604"/>
    <w:rsid w:val="001E562A"/>
    <w:rsid w:val="001E5679"/>
    <w:rsid w:val="001E56A6"/>
    <w:rsid w:val="001E56B1"/>
    <w:rsid w:val="001E56DE"/>
    <w:rsid w:val="001E572A"/>
    <w:rsid w:val="001E578B"/>
    <w:rsid w:val="001E579B"/>
    <w:rsid w:val="001E580E"/>
    <w:rsid w:val="001E5824"/>
    <w:rsid w:val="001E5893"/>
    <w:rsid w:val="001E58B1"/>
    <w:rsid w:val="001E5938"/>
    <w:rsid w:val="001E5939"/>
    <w:rsid w:val="001E597D"/>
    <w:rsid w:val="001E59CF"/>
    <w:rsid w:val="001E59FE"/>
    <w:rsid w:val="001E5A47"/>
    <w:rsid w:val="001E5A5F"/>
    <w:rsid w:val="001E5AD6"/>
    <w:rsid w:val="001E5B53"/>
    <w:rsid w:val="001E5B7A"/>
    <w:rsid w:val="001E5BDA"/>
    <w:rsid w:val="001E5C42"/>
    <w:rsid w:val="001E5C69"/>
    <w:rsid w:val="001E5DC1"/>
    <w:rsid w:val="001E5DE0"/>
    <w:rsid w:val="001E5E09"/>
    <w:rsid w:val="001E5E6D"/>
    <w:rsid w:val="001E5E99"/>
    <w:rsid w:val="001E5F6C"/>
    <w:rsid w:val="001E6000"/>
    <w:rsid w:val="001E609D"/>
    <w:rsid w:val="001E60E9"/>
    <w:rsid w:val="001E6132"/>
    <w:rsid w:val="001E617F"/>
    <w:rsid w:val="001E61EE"/>
    <w:rsid w:val="001E6209"/>
    <w:rsid w:val="001E6292"/>
    <w:rsid w:val="001E62BB"/>
    <w:rsid w:val="001E62C0"/>
    <w:rsid w:val="001E62D4"/>
    <w:rsid w:val="001E62E9"/>
    <w:rsid w:val="001E635A"/>
    <w:rsid w:val="001E6486"/>
    <w:rsid w:val="001E64A9"/>
    <w:rsid w:val="001E64DB"/>
    <w:rsid w:val="001E650F"/>
    <w:rsid w:val="001E6526"/>
    <w:rsid w:val="001E6564"/>
    <w:rsid w:val="001E6670"/>
    <w:rsid w:val="001E66BE"/>
    <w:rsid w:val="001E66D1"/>
    <w:rsid w:val="001E66F8"/>
    <w:rsid w:val="001E6709"/>
    <w:rsid w:val="001E6733"/>
    <w:rsid w:val="001E6748"/>
    <w:rsid w:val="001E674A"/>
    <w:rsid w:val="001E674F"/>
    <w:rsid w:val="001E676D"/>
    <w:rsid w:val="001E678E"/>
    <w:rsid w:val="001E67D3"/>
    <w:rsid w:val="001E6805"/>
    <w:rsid w:val="001E6807"/>
    <w:rsid w:val="001E681E"/>
    <w:rsid w:val="001E687C"/>
    <w:rsid w:val="001E68D9"/>
    <w:rsid w:val="001E694B"/>
    <w:rsid w:val="001E697A"/>
    <w:rsid w:val="001E698D"/>
    <w:rsid w:val="001E69D1"/>
    <w:rsid w:val="001E6AB5"/>
    <w:rsid w:val="001E6B34"/>
    <w:rsid w:val="001E6B57"/>
    <w:rsid w:val="001E6BA3"/>
    <w:rsid w:val="001E6C04"/>
    <w:rsid w:val="001E6D23"/>
    <w:rsid w:val="001E6DAE"/>
    <w:rsid w:val="001E6E01"/>
    <w:rsid w:val="001E6E34"/>
    <w:rsid w:val="001E6E37"/>
    <w:rsid w:val="001E6E6D"/>
    <w:rsid w:val="001E6E72"/>
    <w:rsid w:val="001E6ED6"/>
    <w:rsid w:val="001E6F08"/>
    <w:rsid w:val="001E6F0C"/>
    <w:rsid w:val="001E6F19"/>
    <w:rsid w:val="001E6F44"/>
    <w:rsid w:val="001E6F8B"/>
    <w:rsid w:val="001E6FE5"/>
    <w:rsid w:val="001E6FF2"/>
    <w:rsid w:val="001E7035"/>
    <w:rsid w:val="001E7039"/>
    <w:rsid w:val="001E7064"/>
    <w:rsid w:val="001E7066"/>
    <w:rsid w:val="001E70CD"/>
    <w:rsid w:val="001E7104"/>
    <w:rsid w:val="001E7164"/>
    <w:rsid w:val="001E7197"/>
    <w:rsid w:val="001E71A3"/>
    <w:rsid w:val="001E71AF"/>
    <w:rsid w:val="001E7329"/>
    <w:rsid w:val="001E7393"/>
    <w:rsid w:val="001E73BB"/>
    <w:rsid w:val="001E73E2"/>
    <w:rsid w:val="001E73F1"/>
    <w:rsid w:val="001E7496"/>
    <w:rsid w:val="001E759D"/>
    <w:rsid w:val="001E75DE"/>
    <w:rsid w:val="001E7641"/>
    <w:rsid w:val="001E76AB"/>
    <w:rsid w:val="001E76BC"/>
    <w:rsid w:val="001E76C1"/>
    <w:rsid w:val="001E771B"/>
    <w:rsid w:val="001E772D"/>
    <w:rsid w:val="001E7780"/>
    <w:rsid w:val="001E77E3"/>
    <w:rsid w:val="001E77FC"/>
    <w:rsid w:val="001E783B"/>
    <w:rsid w:val="001E788D"/>
    <w:rsid w:val="001E7916"/>
    <w:rsid w:val="001E794D"/>
    <w:rsid w:val="001E79BE"/>
    <w:rsid w:val="001E7A16"/>
    <w:rsid w:val="001E7A3C"/>
    <w:rsid w:val="001E7AA4"/>
    <w:rsid w:val="001E7ABD"/>
    <w:rsid w:val="001E7B98"/>
    <w:rsid w:val="001E7BA8"/>
    <w:rsid w:val="001E7BB9"/>
    <w:rsid w:val="001E7C07"/>
    <w:rsid w:val="001E7CFF"/>
    <w:rsid w:val="001E7D3C"/>
    <w:rsid w:val="001E7D89"/>
    <w:rsid w:val="001E7E08"/>
    <w:rsid w:val="001E7E40"/>
    <w:rsid w:val="001E7F03"/>
    <w:rsid w:val="001E7F15"/>
    <w:rsid w:val="001E7F39"/>
    <w:rsid w:val="001E7FE7"/>
    <w:rsid w:val="001E7FF5"/>
    <w:rsid w:val="001F002D"/>
    <w:rsid w:val="001F0232"/>
    <w:rsid w:val="001F0276"/>
    <w:rsid w:val="001F0282"/>
    <w:rsid w:val="001F02A4"/>
    <w:rsid w:val="001F033B"/>
    <w:rsid w:val="001F038A"/>
    <w:rsid w:val="001F03CA"/>
    <w:rsid w:val="001F0408"/>
    <w:rsid w:val="001F0462"/>
    <w:rsid w:val="001F0497"/>
    <w:rsid w:val="001F04AC"/>
    <w:rsid w:val="001F04B5"/>
    <w:rsid w:val="001F04DE"/>
    <w:rsid w:val="001F04E1"/>
    <w:rsid w:val="001F0504"/>
    <w:rsid w:val="001F057A"/>
    <w:rsid w:val="001F05B3"/>
    <w:rsid w:val="001F05F3"/>
    <w:rsid w:val="001F0696"/>
    <w:rsid w:val="001F06A6"/>
    <w:rsid w:val="001F06CD"/>
    <w:rsid w:val="001F0732"/>
    <w:rsid w:val="001F0743"/>
    <w:rsid w:val="001F0744"/>
    <w:rsid w:val="001F07C1"/>
    <w:rsid w:val="001F0865"/>
    <w:rsid w:val="001F08C6"/>
    <w:rsid w:val="001F08D5"/>
    <w:rsid w:val="001F08E5"/>
    <w:rsid w:val="001F0935"/>
    <w:rsid w:val="001F096F"/>
    <w:rsid w:val="001F0A36"/>
    <w:rsid w:val="001F0A9E"/>
    <w:rsid w:val="001F0AA0"/>
    <w:rsid w:val="001F0B92"/>
    <w:rsid w:val="001F0BD4"/>
    <w:rsid w:val="001F0C40"/>
    <w:rsid w:val="001F0C47"/>
    <w:rsid w:val="001F0C5C"/>
    <w:rsid w:val="001F0D3C"/>
    <w:rsid w:val="001F0D74"/>
    <w:rsid w:val="001F0DB0"/>
    <w:rsid w:val="001F0E07"/>
    <w:rsid w:val="001F0E28"/>
    <w:rsid w:val="001F0E2B"/>
    <w:rsid w:val="001F0E7C"/>
    <w:rsid w:val="001F0EDB"/>
    <w:rsid w:val="001F0EEC"/>
    <w:rsid w:val="001F0F1C"/>
    <w:rsid w:val="001F0F92"/>
    <w:rsid w:val="001F0FBB"/>
    <w:rsid w:val="001F0FDC"/>
    <w:rsid w:val="001F1049"/>
    <w:rsid w:val="001F104D"/>
    <w:rsid w:val="001F107D"/>
    <w:rsid w:val="001F10A4"/>
    <w:rsid w:val="001F10A5"/>
    <w:rsid w:val="001F10A8"/>
    <w:rsid w:val="001F10F0"/>
    <w:rsid w:val="001F114E"/>
    <w:rsid w:val="001F11A0"/>
    <w:rsid w:val="001F11A2"/>
    <w:rsid w:val="001F11F0"/>
    <w:rsid w:val="001F11F3"/>
    <w:rsid w:val="001F1269"/>
    <w:rsid w:val="001F1296"/>
    <w:rsid w:val="001F1323"/>
    <w:rsid w:val="001F133B"/>
    <w:rsid w:val="001F13DC"/>
    <w:rsid w:val="001F141B"/>
    <w:rsid w:val="001F1573"/>
    <w:rsid w:val="001F1597"/>
    <w:rsid w:val="001F15D1"/>
    <w:rsid w:val="001F15DE"/>
    <w:rsid w:val="001F1616"/>
    <w:rsid w:val="001F1618"/>
    <w:rsid w:val="001F164E"/>
    <w:rsid w:val="001F1756"/>
    <w:rsid w:val="001F177E"/>
    <w:rsid w:val="001F1785"/>
    <w:rsid w:val="001F17A8"/>
    <w:rsid w:val="001F17B5"/>
    <w:rsid w:val="001F17EB"/>
    <w:rsid w:val="001F17EF"/>
    <w:rsid w:val="001F1862"/>
    <w:rsid w:val="001F1876"/>
    <w:rsid w:val="001F1882"/>
    <w:rsid w:val="001F18BA"/>
    <w:rsid w:val="001F18CB"/>
    <w:rsid w:val="001F18EB"/>
    <w:rsid w:val="001F1907"/>
    <w:rsid w:val="001F1925"/>
    <w:rsid w:val="001F195B"/>
    <w:rsid w:val="001F1967"/>
    <w:rsid w:val="001F19A0"/>
    <w:rsid w:val="001F19CE"/>
    <w:rsid w:val="001F1ABB"/>
    <w:rsid w:val="001F1BB8"/>
    <w:rsid w:val="001F1C1C"/>
    <w:rsid w:val="001F1C2D"/>
    <w:rsid w:val="001F1C57"/>
    <w:rsid w:val="001F1C83"/>
    <w:rsid w:val="001F1CA2"/>
    <w:rsid w:val="001F1CBB"/>
    <w:rsid w:val="001F1CE8"/>
    <w:rsid w:val="001F1D17"/>
    <w:rsid w:val="001F1D5A"/>
    <w:rsid w:val="001F1DDF"/>
    <w:rsid w:val="001F1E4C"/>
    <w:rsid w:val="001F1E99"/>
    <w:rsid w:val="001F1E9D"/>
    <w:rsid w:val="001F1F0B"/>
    <w:rsid w:val="001F1F86"/>
    <w:rsid w:val="001F1F9F"/>
    <w:rsid w:val="001F1FDC"/>
    <w:rsid w:val="001F206D"/>
    <w:rsid w:val="001F20AD"/>
    <w:rsid w:val="001F20CA"/>
    <w:rsid w:val="001F20EF"/>
    <w:rsid w:val="001F20F9"/>
    <w:rsid w:val="001F2215"/>
    <w:rsid w:val="001F2224"/>
    <w:rsid w:val="001F222E"/>
    <w:rsid w:val="001F223C"/>
    <w:rsid w:val="001F2277"/>
    <w:rsid w:val="001F2389"/>
    <w:rsid w:val="001F2529"/>
    <w:rsid w:val="001F2541"/>
    <w:rsid w:val="001F2548"/>
    <w:rsid w:val="001F25D9"/>
    <w:rsid w:val="001F25F8"/>
    <w:rsid w:val="001F26D2"/>
    <w:rsid w:val="001F26F2"/>
    <w:rsid w:val="001F2703"/>
    <w:rsid w:val="001F2708"/>
    <w:rsid w:val="001F2764"/>
    <w:rsid w:val="001F29A0"/>
    <w:rsid w:val="001F29EC"/>
    <w:rsid w:val="001F2A71"/>
    <w:rsid w:val="001F2B2F"/>
    <w:rsid w:val="001F2BD3"/>
    <w:rsid w:val="001F2C03"/>
    <w:rsid w:val="001F2C1A"/>
    <w:rsid w:val="001F2C7B"/>
    <w:rsid w:val="001F2CBE"/>
    <w:rsid w:val="001F2CBF"/>
    <w:rsid w:val="001F2CDE"/>
    <w:rsid w:val="001F2D54"/>
    <w:rsid w:val="001F2D93"/>
    <w:rsid w:val="001F2E02"/>
    <w:rsid w:val="001F2EF9"/>
    <w:rsid w:val="001F2EFA"/>
    <w:rsid w:val="001F2FD8"/>
    <w:rsid w:val="001F300A"/>
    <w:rsid w:val="001F3053"/>
    <w:rsid w:val="001F3078"/>
    <w:rsid w:val="001F30B9"/>
    <w:rsid w:val="001F30C6"/>
    <w:rsid w:val="001F3144"/>
    <w:rsid w:val="001F31BB"/>
    <w:rsid w:val="001F31C7"/>
    <w:rsid w:val="001F31DC"/>
    <w:rsid w:val="001F32C7"/>
    <w:rsid w:val="001F32E8"/>
    <w:rsid w:val="001F334A"/>
    <w:rsid w:val="001F3361"/>
    <w:rsid w:val="001F339A"/>
    <w:rsid w:val="001F33A6"/>
    <w:rsid w:val="001F340F"/>
    <w:rsid w:val="001F34A7"/>
    <w:rsid w:val="001F34B5"/>
    <w:rsid w:val="001F34DA"/>
    <w:rsid w:val="001F3548"/>
    <w:rsid w:val="001F354E"/>
    <w:rsid w:val="001F3568"/>
    <w:rsid w:val="001F358B"/>
    <w:rsid w:val="001F35B5"/>
    <w:rsid w:val="001F35F1"/>
    <w:rsid w:val="001F364D"/>
    <w:rsid w:val="001F3661"/>
    <w:rsid w:val="001F3678"/>
    <w:rsid w:val="001F36F6"/>
    <w:rsid w:val="001F3711"/>
    <w:rsid w:val="001F3785"/>
    <w:rsid w:val="001F379A"/>
    <w:rsid w:val="001F37DC"/>
    <w:rsid w:val="001F37F1"/>
    <w:rsid w:val="001F3875"/>
    <w:rsid w:val="001F3886"/>
    <w:rsid w:val="001F39A9"/>
    <w:rsid w:val="001F3A35"/>
    <w:rsid w:val="001F3AB1"/>
    <w:rsid w:val="001F3B75"/>
    <w:rsid w:val="001F3B82"/>
    <w:rsid w:val="001F3BC0"/>
    <w:rsid w:val="001F3C98"/>
    <w:rsid w:val="001F3CDA"/>
    <w:rsid w:val="001F3D3C"/>
    <w:rsid w:val="001F3D4F"/>
    <w:rsid w:val="001F3D59"/>
    <w:rsid w:val="001F3DC9"/>
    <w:rsid w:val="001F3DDF"/>
    <w:rsid w:val="001F3E0F"/>
    <w:rsid w:val="001F3E9F"/>
    <w:rsid w:val="001F3EA5"/>
    <w:rsid w:val="001F3EA9"/>
    <w:rsid w:val="001F3EC9"/>
    <w:rsid w:val="001F3EF5"/>
    <w:rsid w:val="001F3F3C"/>
    <w:rsid w:val="001F3F47"/>
    <w:rsid w:val="001F3F86"/>
    <w:rsid w:val="001F3FA6"/>
    <w:rsid w:val="001F4070"/>
    <w:rsid w:val="001F40DE"/>
    <w:rsid w:val="001F4152"/>
    <w:rsid w:val="001F4182"/>
    <w:rsid w:val="001F4192"/>
    <w:rsid w:val="001F41C5"/>
    <w:rsid w:val="001F421B"/>
    <w:rsid w:val="001F4262"/>
    <w:rsid w:val="001F4265"/>
    <w:rsid w:val="001F42E2"/>
    <w:rsid w:val="001F4393"/>
    <w:rsid w:val="001F442A"/>
    <w:rsid w:val="001F44ED"/>
    <w:rsid w:val="001F4573"/>
    <w:rsid w:val="001F46B6"/>
    <w:rsid w:val="001F473E"/>
    <w:rsid w:val="001F47AE"/>
    <w:rsid w:val="001F47FC"/>
    <w:rsid w:val="001F483B"/>
    <w:rsid w:val="001F4866"/>
    <w:rsid w:val="001F4915"/>
    <w:rsid w:val="001F492F"/>
    <w:rsid w:val="001F4934"/>
    <w:rsid w:val="001F4935"/>
    <w:rsid w:val="001F496E"/>
    <w:rsid w:val="001F4A1E"/>
    <w:rsid w:val="001F4A3C"/>
    <w:rsid w:val="001F4AD6"/>
    <w:rsid w:val="001F4AED"/>
    <w:rsid w:val="001F4B18"/>
    <w:rsid w:val="001F4C8E"/>
    <w:rsid w:val="001F4CB5"/>
    <w:rsid w:val="001F4CF6"/>
    <w:rsid w:val="001F4CFF"/>
    <w:rsid w:val="001F4D60"/>
    <w:rsid w:val="001F4DEE"/>
    <w:rsid w:val="001F4E06"/>
    <w:rsid w:val="001F4E27"/>
    <w:rsid w:val="001F4E32"/>
    <w:rsid w:val="001F4F0E"/>
    <w:rsid w:val="001F4F2E"/>
    <w:rsid w:val="001F4F34"/>
    <w:rsid w:val="001F4F68"/>
    <w:rsid w:val="001F4F94"/>
    <w:rsid w:val="001F4FFC"/>
    <w:rsid w:val="001F50D7"/>
    <w:rsid w:val="001F50FF"/>
    <w:rsid w:val="001F518F"/>
    <w:rsid w:val="001F526F"/>
    <w:rsid w:val="001F52B1"/>
    <w:rsid w:val="001F537D"/>
    <w:rsid w:val="001F53A1"/>
    <w:rsid w:val="001F53AA"/>
    <w:rsid w:val="001F5479"/>
    <w:rsid w:val="001F551C"/>
    <w:rsid w:val="001F5549"/>
    <w:rsid w:val="001F5589"/>
    <w:rsid w:val="001F558D"/>
    <w:rsid w:val="001F55C1"/>
    <w:rsid w:val="001F55CE"/>
    <w:rsid w:val="001F55FA"/>
    <w:rsid w:val="001F5619"/>
    <w:rsid w:val="001F561B"/>
    <w:rsid w:val="001F565F"/>
    <w:rsid w:val="001F5692"/>
    <w:rsid w:val="001F5762"/>
    <w:rsid w:val="001F57CE"/>
    <w:rsid w:val="001F57EB"/>
    <w:rsid w:val="001F5843"/>
    <w:rsid w:val="001F585D"/>
    <w:rsid w:val="001F5895"/>
    <w:rsid w:val="001F593E"/>
    <w:rsid w:val="001F5A12"/>
    <w:rsid w:val="001F5ADD"/>
    <w:rsid w:val="001F5B9E"/>
    <w:rsid w:val="001F5BE0"/>
    <w:rsid w:val="001F5BF5"/>
    <w:rsid w:val="001F5C54"/>
    <w:rsid w:val="001F5C90"/>
    <w:rsid w:val="001F5CBB"/>
    <w:rsid w:val="001F5D26"/>
    <w:rsid w:val="001F5D30"/>
    <w:rsid w:val="001F5D58"/>
    <w:rsid w:val="001F5DA5"/>
    <w:rsid w:val="001F5DC0"/>
    <w:rsid w:val="001F5DEF"/>
    <w:rsid w:val="001F5EB3"/>
    <w:rsid w:val="001F5FA6"/>
    <w:rsid w:val="001F5FBA"/>
    <w:rsid w:val="001F5FDD"/>
    <w:rsid w:val="001F60FD"/>
    <w:rsid w:val="001F610F"/>
    <w:rsid w:val="001F6129"/>
    <w:rsid w:val="001F61B6"/>
    <w:rsid w:val="001F61C0"/>
    <w:rsid w:val="001F6224"/>
    <w:rsid w:val="001F6256"/>
    <w:rsid w:val="001F62D3"/>
    <w:rsid w:val="001F636B"/>
    <w:rsid w:val="001F63AB"/>
    <w:rsid w:val="001F63CD"/>
    <w:rsid w:val="001F6419"/>
    <w:rsid w:val="001F6467"/>
    <w:rsid w:val="001F6474"/>
    <w:rsid w:val="001F64A9"/>
    <w:rsid w:val="001F64B8"/>
    <w:rsid w:val="001F650B"/>
    <w:rsid w:val="001F6524"/>
    <w:rsid w:val="001F6569"/>
    <w:rsid w:val="001F657B"/>
    <w:rsid w:val="001F664C"/>
    <w:rsid w:val="001F66B3"/>
    <w:rsid w:val="001F6712"/>
    <w:rsid w:val="001F674C"/>
    <w:rsid w:val="001F67D6"/>
    <w:rsid w:val="001F67EB"/>
    <w:rsid w:val="001F683C"/>
    <w:rsid w:val="001F6896"/>
    <w:rsid w:val="001F68AF"/>
    <w:rsid w:val="001F6927"/>
    <w:rsid w:val="001F696F"/>
    <w:rsid w:val="001F6A01"/>
    <w:rsid w:val="001F6A08"/>
    <w:rsid w:val="001F6A55"/>
    <w:rsid w:val="001F6AC3"/>
    <w:rsid w:val="001F6B90"/>
    <w:rsid w:val="001F6BA8"/>
    <w:rsid w:val="001F6BB3"/>
    <w:rsid w:val="001F6BE4"/>
    <w:rsid w:val="001F6C33"/>
    <w:rsid w:val="001F6CAB"/>
    <w:rsid w:val="001F6D0E"/>
    <w:rsid w:val="001F6D39"/>
    <w:rsid w:val="001F6E03"/>
    <w:rsid w:val="001F6E8B"/>
    <w:rsid w:val="001F6E9E"/>
    <w:rsid w:val="001F6EBC"/>
    <w:rsid w:val="001F6EE2"/>
    <w:rsid w:val="001F6F5F"/>
    <w:rsid w:val="001F6F80"/>
    <w:rsid w:val="001F7013"/>
    <w:rsid w:val="001F70A2"/>
    <w:rsid w:val="001F70B1"/>
    <w:rsid w:val="001F70D3"/>
    <w:rsid w:val="001F718E"/>
    <w:rsid w:val="001F71A0"/>
    <w:rsid w:val="001F72FC"/>
    <w:rsid w:val="001F7310"/>
    <w:rsid w:val="001F7385"/>
    <w:rsid w:val="001F73EF"/>
    <w:rsid w:val="001F7433"/>
    <w:rsid w:val="001F743C"/>
    <w:rsid w:val="001F746F"/>
    <w:rsid w:val="001F74D6"/>
    <w:rsid w:val="001F7545"/>
    <w:rsid w:val="001F7655"/>
    <w:rsid w:val="001F76A9"/>
    <w:rsid w:val="001F76CB"/>
    <w:rsid w:val="001F7734"/>
    <w:rsid w:val="001F7770"/>
    <w:rsid w:val="001F77C2"/>
    <w:rsid w:val="001F78B7"/>
    <w:rsid w:val="001F79AF"/>
    <w:rsid w:val="001F79EB"/>
    <w:rsid w:val="001F7A28"/>
    <w:rsid w:val="001F7A39"/>
    <w:rsid w:val="001F7A3B"/>
    <w:rsid w:val="001F7AA5"/>
    <w:rsid w:val="001F7B28"/>
    <w:rsid w:val="001F7B55"/>
    <w:rsid w:val="001F7B80"/>
    <w:rsid w:val="001F7BA7"/>
    <w:rsid w:val="001F7C27"/>
    <w:rsid w:val="001F7C4B"/>
    <w:rsid w:val="001F7CC3"/>
    <w:rsid w:val="001F7D1F"/>
    <w:rsid w:val="001F7D62"/>
    <w:rsid w:val="001F7D86"/>
    <w:rsid w:val="001F7D8C"/>
    <w:rsid w:val="001F7DCE"/>
    <w:rsid w:val="001F7DE4"/>
    <w:rsid w:val="001F7E2F"/>
    <w:rsid w:val="001F7E3C"/>
    <w:rsid w:val="001F7E9F"/>
    <w:rsid w:val="001F7EDF"/>
    <w:rsid w:val="001F7F02"/>
    <w:rsid w:val="001F7F8B"/>
    <w:rsid w:val="001F7FDE"/>
    <w:rsid w:val="00200008"/>
    <w:rsid w:val="00200086"/>
    <w:rsid w:val="002000B9"/>
    <w:rsid w:val="002000E8"/>
    <w:rsid w:val="00200105"/>
    <w:rsid w:val="00200115"/>
    <w:rsid w:val="0020017F"/>
    <w:rsid w:val="002001E8"/>
    <w:rsid w:val="002001F2"/>
    <w:rsid w:val="00200262"/>
    <w:rsid w:val="00200264"/>
    <w:rsid w:val="002003A7"/>
    <w:rsid w:val="002003CD"/>
    <w:rsid w:val="00200432"/>
    <w:rsid w:val="00200479"/>
    <w:rsid w:val="0020048C"/>
    <w:rsid w:val="00200516"/>
    <w:rsid w:val="00200518"/>
    <w:rsid w:val="00200526"/>
    <w:rsid w:val="0020052A"/>
    <w:rsid w:val="002005BC"/>
    <w:rsid w:val="002005D6"/>
    <w:rsid w:val="0020060E"/>
    <w:rsid w:val="00200672"/>
    <w:rsid w:val="002006A7"/>
    <w:rsid w:val="002006A9"/>
    <w:rsid w:val="002006AA"/>
    <w:rsid w:val="00200746"/>
    <w:rsid w:val="0020079E"/>
    <w:rsid w:val="002008D9"/>
    <w:rsid w:val="002008EF"/>
    <w:rsid w:val="00200922"/>
    <w:rsid w:val="00200971"/>
    <w:rsid w:val="00200992"/>
    <w:rsid w:val="002009FC"/>
    <w:rsid w:val="00200A42"/>
    <w:rsid w:val="00200B9D"/>
    <w:rsid w:val="00200BC2"/>
    <w:rsid w:val="00200C2D"/>
    <w:rsid w:val="00200C5D"/>
    <w:rsid w:val="00200CC5"/>
    <w:rsid w:val="00200CF9"/>
    <w:rsid w:val="00200DB5"/>
    <w:rsid w:val="00200E2A"/>
    <w:rsid w:val="00200E95"/>
    <w:rsid w:val="00200EE9"/>
    <w:rsid w:val="00200F0D"/>
    <w:rsid w:val="00200FB5"/>
    <w:rsid w:val="00200FF4"/>
    <w:rsid w:val="00201081"/>
    <w:rsid w:val="0020109E"/>
    <w:rsid w:val="002010E2"/>
    <w:rsid w:val="0020116A"/>
    <w:rsid w:val="00201382"/>
    <w:rsid w:val="002013A0"/>
    <w:rsid w:val="002013CD"/>
    <w:rsid w:val="0020140E"/>
    <w:rsid w:val="00201547"/>
    <w:rsid w:val="00201572"/>
    <w:rsid w:val="00201582"/>
    <w:rsid w:val="00201591"/>
    <w:rsid w:val="00201662"/>
    <w:rsid w:val="002016FF"/>
    <w:rsid w:val="00201705"/>
    <w:rsid w:val="0020178E"/>
    <w:rsid w:val="002017F0"/>
    <w:rsid w:val="002018FA"/>
    <w:rsid w:val="0020195C"/>
    <w:rsid w:val="00201A0A"/>
    <w:rsid w:val="00201A66"/>
    <w:rsid w:val="00201A68"/>
    <w:rsid w:val="00201A71"/>
    <w:rsid w:val="00201A96"/>
    <w:rsid w:val="00201C17"/>
    <w:rsid w:val="00201C48"/>
    <w:rsid w:val="00201CA4"/>
    <w:rsid w:val="00201CDA"/>
    <w:rsid w:val="00201D0D"/>
    <w:rsid w:val="00201D10"/>
    <w:rsid w:val="00201D25"/>
    <w:rsid w:val="00201D48"/>
    <w:rsid w:val="00201DE4"/>
    <w:rsid w:val="00201DF0"/>
    <w:rsid w:val="00201EB6"/>
    <w:rsid w:val="00201ED7"/>
    <w:rsid w:val="00201EF9"/>
    <w:rsid w:val="00201F42"/>
    <w:rsid w:val="00201F73"/>
    <w:rsid w:val="00201FA7"/>
    <w:rsid w:val="0020205A"/>
    <w:rsid w:val="00202150"/>
    <w:rsid w:val="002021BA"/>
    <w:rsid w:val="002021E4"/>
    <w:rsid w:val="00202258"/>
    <w:rsid w:val="0020226C"/>
    <w:rsid w:val="0020235D"/>
    <w:rsid w:val="002023BC"/>
    <w:rsid w:val="002023E4"/>
    <w:rsid w:val="002023ED"/>
    <w:rsid w:val="00202444"/>
    <w:rsid w:val="002024DD"/>
    <w:rsid w:val="0020258D"/>
    <w:rsid w:val="00202692"/>
    <w:rsid w:val="00202730"/>
    <w:rsid w:val="0020274B"/>
    <w:rsid w:val="002027AD"/>
    <w:rsid w:val="00202848"/>
    <w:rsid w:val="00202967"/>
    <w:rsid w:val="002029BB"/>
    <w:rsid w:val="002029E5"/>
    <w:rsid w:val="00202A11"/>
    <w:rsid w:val="00202A12"/>
    <w:rsid w:val="00202A25"/>
    <w:rsid w:val="00202A54"/>
    <w:rsid w:val="00202AEE"/>
    <w:rsid w:val="00202B22"/>
    <w:rsid w:val="00202C12"/>
    <w:rsid w:val="00202C42"/>
    <w:rsid w:val="00202C6A"/>
    <w:rsid w:val="00202D59"/>
    <w:rsid w:val="00202D8E"/>
    <w:rsid w:val="00202E0B"/>
    <w:rsid w:val="00202E99"/>
    <w:rsid w:val="00202EF6"/>
    <w:rsid w:val="00202F9B"/>
    <w:rsid w:val="00202FE1"/>
    <w:rsid w:val="00203032"/>
    <w:rsid w:val="002030A6"/>
    <w:rsid w:val="002030E3"/>
    <w:rsid w:val="002031C1"/>
    <w:rsid w:val="002031E9"/>
    <w:rsid w:val="00203209"/>
    <w:rsid w:val="0020326B"/>
    <w:rsid w:val="002032B2"/>
    <w:rsid w:val="002032DA"/>
    <w:rsid w:val="0020334A"/>
    <w:rsid w:val="00203390"/>
    <w:rsid w:val="00203415"/>
    <w:rsid w:val="00203441"/>
    <w:rsid w:val="00203450"/>
    <w:rsid w:val="00203471"/>
    <w:rsid w:val="002034F7"/>
    <w:rsid w:val="00203548"/>
    <w:rsid w:val="0020356A"/>
    <w:rsid w:val="002035B1"/>
    <w:rsid w:val="002035BC"/>
    <w:rsid w:val="002035E1"/>
    <w:rsid w:val="00203670"/>
    <w:rsid w:val="00203681"/>
    <w:rsid w:val="00203824"/>
    <w:rsid w:val="00203874"/>
    <w:rsid w:val="002038CC"/>
    <w:rsid w:val="00203913"/>
    <w:rsid w:val="00203959"/>
    <w:rsid w:val="00203A33"/>
    <w:rsid w:val="00203A3F"/>
    <w:rsid w:val="00203AE1"/>
    <w:rsid w:val="00203B3A"/>
    <w:rsid w:val="00203B6C"/>
    <w:rsid w:val="00203B75"/>
    <w:rsid w:val="00203B88"/>
    <w:rsid w:val="00203B9F"/>
    <w:rsid w:val="00203BD3"/>
    <w:rsid w:val="00203C46"/>
    <w:rsid w:val="00203C9E"/>
    <w:rsid w:val="00203CA8"/>
    <w:rsid w:val="00203CF9"/>
    <w:rsid w:val="00203DC7"/>
    <w:rsid w:val="00203DCA"/>
    <w:rsid w:val="00203E61"/>
    <w:rsid w:val="00203E7A"/>
    <w:rsid w:val="00203EF6"/>
    <w:rsid w:val="00203F50"/>
    <w:rsid w:val="00203FC3"/>
    <w:rsid w:val="0020402C"/>
    <w:rsid w:val="0020406A"/>
    <w:rsid w:val="0020414C"/>
    <w:rsid w:val="00204251"/>
    <w:rsid w:val="00204283"/>
    <w:rsid w:val="002042BD"/>
    <w:rsid w:val="00204322"/>
    <w:rsid w:val="0020437B"/>
    <w:rsid w:val="00204399"/>
    <w:rsid w:val="002043B0"/>
    <w:rsid w:val="002043D8"/>
    <w:rsid w:val="0020440E"/>
    <w:rsid w:val="0020445C"/>
    <w:rsid w:val="00204498"/>
    <w:rsid w:val="0020454E"/>
    <w:rsid w:val="0020456C"/>
    <w:rsid w:val="0020456F"/>
    <w:rsid w:val="0020457F"/>
    <w:rsid w:val="0020461C"/>
    <w:rsid w:val="00204704"/>
    <w:rsid w:val="002047C1"/>
    <w:rsid w:val="00204806"/>
    <w:rsid w:val="0020481E"/>
    <w:rsid w:val="00204832"/>
    <w:rsid w:val="0020488E"/>
    <w:rsid w:val="002048CD"/>
    <w:rsid w:val="002048E8"/>
    <w:rsid w:val="0020497F"/>
    <w:rsid w:val="00204AA6"/>
    <w:rsid w:val="00204AF7"/>
    <w:rsid w:val="00204B60"/>
    <w:rsid w:val="00204B69"/>
    <w:rsid w:val="00204BAE"/>
    <w:rsid w:val="00204C05"/>
    <w:rsid w:val="00204C56"/>
    <w:rsid w:val="00204C5D"/>
    <w:rsid w:val="00204C69"/>
    <w:rsid w:val="00204CDB"/>
    <w:rsid w:val="00204CE0"/>
    <w:rsid w:val="00204D0C"/>
    <w:rsid w:val="00204D16"/>
    <w:rsid w:val="00204D1F"/>
    <w:rsid w:val="00204D35"/>
    <w:rsid w:val="00204D3E"/>
    <w:rsid w:val="00204D8F"/>
    <w:rsid w:val="00204DF3"/>
    <w:rsid w:val="00204E80"/>
    <w:rsid w:val="00204EDA"/>
    <w:rsid w:val="00204EF5"/>
    <w:rsid w:val="00204F46"/>
    <w:rsid w:val="00204F49"/>
    <w:rsid w:val="00204F9D"/>
    <w:rsid w:val="00204FB6"/>
    <w:rsid w:val="00204FCB"/>
    <w:rsid w:val="00204FE5"/>
    <w:rsid w:val="00205006"/>
    <w:rsid w:val="00205022"/>
    <w:rsid w:val="00205078"/>
    <w:rsid w:val="002050A3"/>
    <w:rsid w:val="002050BB"/>
    <w:rsid w:val="002050C6"/>
    <w:rsid w:val="002050E2"/>
    <w:rsid w:val="0020513F"/>
    <w:rsid w:val="00205226"/>
    <w:rsid w:val="0020523F"/>
    <w:rsid w:val="002052C2"/>
    <w:rsid w:val="002052F9"/>
    <w:rsid w:val="002053CE"/>
    <w:rsid w:val="00205419"/>
    <w:rsid w:val="00205480"/>
    <w:rsid w:val="002054CB"/>
    <w:rsid w:val="0020551C"/>
    <w:rsid w:val="00205522"/>
    <w:rsid w:val="00205539"/>
    <w:rsid w:val="00205598"/>
    <w:rsid w:val="002055AD"/>
    <w:rsid w:val="002055AF"/>
    <w:rsid w:val="00205756"/>
    <w:rsid w:val="00205794"/>
    <w:rsid w:val="002057B2"/>
    <w:rsid w:val="00205828"/>
    <w:rsid w:val="002058CE"/>
    <w:rsid w:val="00205937"/>
    <w:rsid w:val="0020593C"/>
    <w:rsid w:val="00205970"/>
    <w:rsid w:val="002059F0"/>
    <w:rsid w:val="00205A0F"/>
    <w:rsid w:val="00205B44"/>
    <w:rsid w:val="00205B4B"/>
    <w:rsid w:val="00205B9B"/>
    <w:rsid w:val="00205BC5"/>
    <w:rsid w:val="00205BE0"/>
    <w:rsid w:val="00205BE2"/>
    <w:rsid w:val="00205C53"/>
    <w:rsid w:val="00205C5E"/>
    <w:rsid w:val="00205CC4"/>
    <w:rsid w:val="00205CCC"/>
    <w:rsid w:val="00205D47"/>
    <w:rsid w:val="00205D8D"/>
    <w:rsid w:val="00205ED2"/>
    <w:rsid w:val="00205ED5"/>
    <w:rsid w:val="00205EDF"/>
    <w:rsid w:val="00205F09"/>
    <w:rsid w:val="00205F70"/>
    <w:rsid w:val="002060B2"/>
    <w:rsid w:val="002060FD"/>
    <w:rsid w:val="0020610B"/>
    <w:rsid w:val="00206114"/>
    <w:rsid w:val="00206116"/>
    <w:rsid w:val="0020612B"/>
    <w:rsid w:val="0020612D"/>
    <w:rsid w:val="0020614F"/>
    <w:rsid w:val="00206173"/>
    <w:rsid w:val="002061D5"/>
    <w:rsid w:val="002061EA"/>
    <w:rsid w:val="002062A6"/>
    <w:rsid w:val="002062BF"/>
    <w:rsid w:val="002062D9"/>
    <w:rsid w:val="002062DD"/>
    <w:rsid w:val="002062E2"/>
    <w:rsid w:val="00206359"/>
    <w:rsid w:val="002063F9"/>
    <w:rsid w:val="0020642F"/>
    <w:rsid w:val="0020644A"/>
    <w:rsid w:val="0020648C"/>
    <w:rsid w:val="00206518"/>
    <w:rsid w:val="0020655D"/>
    <w:rsid w:val="002065EC"/>
    <w:rsid w:val="00206637"/>
    <w:rsid w:val="00206745"/>
    <w:rsid w:val="00206850"/>
    <w:rsid w:val="0020687A"/>
    <w:rsid w:val="0020690A"/>
    <w:rsid w:val="0020690D"/>
    <w:rsid w:val="0020693C"/>
    <w:rsid w:val="00206974"/>
    <w:rsid w:val="00206A4E"/>
    <w:rsid w:val="00206A7C"/>
    <w:rsid w:val="00206B89"/>
    <w:rsid w:val="00206B9D"/>
    <w:rsid w:val="00206C5B"/>
    <w:rsid w:val="00206D36"/>
    <w:rsid w:val="00206D38"/>
    <w:rsid w:val="00206D40"/>
    <w:rsid w:val="00206D47"/>
    <w:rsid w:val="00206D76"/>
    <w:rsid w:val="00206E09"/>
    <w:rsid w:val="00206E6D"/>
    <w:rsid w:val="00206EDC"/>
    <w:rsid w:val="00206EFE"/>
    <w:rsid w:val="00206F1E"/>
    <w:rsid w:val="00206FBB"/>
    <w:rsid w:val="00207043"/>
    <w:rsid w:val="002070B0"/>
    <w:rsid w:val="002070B6"/>
    <w:rsid w:val="002070F2"/>
    <w:rsid w:val="00207169"/>
    <w:rsid w:val="00207190"/>
    <w:rsid w:val="0020719C"/>
    <w:rsid w:val="002071CE"/>
    <w:rsid w:val="002071D2"/>
    <w:rsid w:val="002071DD"/>
    <w:rsid w:val="002071EA"/>
    <w:rsid w:val="0020726D"/>
    <w:rsid w:val="00207283"/>
    <w:rsid w:val="00207326"/>
    <w:rsid w:val="00207348"/>
    <w:rsid w:val="0020740A"/>
    <w:rsid w:val="00207446"/>
    <w:rsid w:val="00207470"/>
    <w:rsid w:val="00207554"/>
    <w:rsid w:val="0020762A"/>
    <w:rsid w:val="00207632"/>
    <w:rsid w:val="0020764B"/>
    <w:rsid w:val="00207677"/>
    <w:rsid w:val="0020769E"/>
    <w:rsid w:val="002076B6"/>
    <w:rsid w:val="002076C7"/>
    <w:rsid w:val="0020771C"/>
    <w:rsid w:val="0020778F"/>
    <w:rsid w:val="002077D4"/>
    <w:rsid w:val="002077EE"/>
    <w:rsid w:val="0020782B"/>
    <w:rsid w:val="00207831"/>
    <w:rsid w:val="0020785F"/>
    <w:rsid w:val="002079C9"/>
    <w:rsid w:val="00207A02"/>
    <w:rsid w:val="00207A67"/>
    <w:rsid w:val="00207ABF"/>
    <w:rsid w:val="00207AE6"/>
    <w:rsid w:val="00207BB2"/>
    <w:rsid w:val="00207BEA"/>
    <w:rsid w:val="00207C18"/>
    <w:rsid w:val="00207C63"/>
    <w:rsid w:val="00207C9E"/>
    <w:rsid w:val="00207CAD"/>
    <w:rsid w:val="00207CC2"/>
    <w:rsid w:val="00207CD7"/>
    <w:rsid w:val="00207DF7"/>
    <w:rsid w:val="00207DFE"/>
    <w:rsid w:val="00207EA6"/>
    <w:rsid w:val="00207EB3"/>
    <w:rsid w:val="00207EB6"/>
    <w:rsid w:val="00207EDD"/>
    <w:rsid w:val="00207EE6"/>
    <w:rsid w:val="00207F02"/>
    <w:rsid w:val="00207F44"/>
    <w:rsid w:val="00210010"/>
    <w:rsid w:val="002100D7"/>
    <w:rsid w:val="0021011A"/>
    <w:rsid w:val="0021020F"/>
    <w:rsid w:val="00210267"/>
    <w:rsid w:val="00210290"/>
    <w:rsid w:val="002102DD"/>
    <w:rsid w:val="0021030B"/>
    <w:rsid w:val="00210363"/>
    <w:rsid w:val="0021046F"/>
    <w:rsid w:val="0021047B"/>
    <w:rsid w:val="002104EF"/>
    <w:rsid w:val="002105A7"/>
    <w:rsid w:val="002105EB"/>
    <w:rsid w:val="002105FE"/>
    <w:rsid w:val="0021069F"/>
    <w:rsid w:val="002106B1"/>
    <w:rsid w:val="002106C9"/>
    <w:rsid w:val="002106CB"/>
    <w:rsid w:val="002106CD"/>
    <w:rsid w:val="002106DD"/>
    <w:rsid w:val="00210700"/>
    <w:rsid w:val="00210710"/>
    <w:rsid w:val="0021071B"/>
    <w:rsid w:val="00210776"/>
    <w:rsid w:val="00210786"/>
    <w:rsid w:val="0021078E"/>
    <w:rsid w:val="002107B1"/>
    <w:rsid w:val="002107F8"/>
    <w:rsid w:val="002108F8"/>
    <w:rsid w:val="00210902"/>
    <w:rsid w:val="002109C9"/>
    <w:rsid w:val="002109D3"/>
    <w:rsid w:val="00210A2A"/>
    <w:rsid w:val="00210A5F"/>
    <w:rsid w:val="00210A81"/>
    <w:rsid w:val="00210A86"/>
    <w:rsid w:val="00210AAC"/>
    <w:rsid w:val="00210B20"/>
    <w:rsid w:val="00210B25"/>
    <w:rsid w:val="00210BEE"/>
    <w:rsid w:val="00210C1A"/>
    <w:rsid w:val="00210D18"/>
    <w:rsid w:val="00210D4C"/>
    <w:rsid w:val="00210D8D"/>
    <w:rsid w:val="00210D97"/>
    <w:rsid w:val="00210DB4"/>
    <w:rsid w:val="00210E02"/>
    <w:rsid w:val="00210E4C"/>
    <w:rsid w:val="00210E80"/>
    <w:rsid w:val="00210F41"/>
    <w:rsid w:val="00211011"/>
    <w:rsid w:val="00211042"/>
    <w:rsid w:val="0021104D"/>
    <w:rsid w:val="0021105C"/>
    <w:rsid w:val="00211078"/>
    <w:rsid w:val="0021107E"/>
    <w:rsid w:val="00211182"/>
    <w:rsid w:val="0021118F"/>
    <w:rsid w:val="002111A1"/>
    <w:rsid w:val="002111B0"/>
    <w:rsid w:val="002111E4"/>
    <w:rsid w:val="00211251"/>
    <w:rsid w:val="00211287"/>
    <w:rsid w:val="002112C0"/>
    <w:rsid w:val="0021138C"/>
    <w:rsid w:val="002113DD"/>
    <w:rsid w:val="002113E7"/>
    <w:rsid w:val="0021146A"/>
    <w:rsid w:val="00211470"/>
    <w:rsid w:val="002114D0"/>
    <w:rsid w:val="002114DC"/>
    <w:rsid w:val="00211520"/>
    <w:rsid w:val="002115EE"/>
    <w:rsid w:val="00211696"/>
    <w:rsid w:val="002116AE"/>
    <w:rsid w:val="00211727"/>
    <w:rsid w:val="00211732"/>
    <w:rsid w:val="002117D3"/>
    <w:rsid w:val="002117F5"/>
    <w:rsid w:val="00211855"/>
    <w:rsid w:val="002118F3"/>
    <w:rsid w:val="00211939"/>
    <w:rsid w:val="00211979"/>
    <w:rsid w:val="002119D4"/>
    <w:rsid w:val="00211A3E"/>
    <w:rsid w:val="00211A55"/>
    <w:rsid w:val="00211AA5"/>
    <w:rsid w:val="00211AE8"/>
    <w:rsid w:val="00211B15"/>
    <w:rsid w:val="00211B4B"/>
    <w:rsid w:val="00211B6E"/>
    <w:rsid w:val="00211B80"/>
    <w:rsid w:val="00211C88"/>
    <w:rsid w:val="00211CCF"/>
    <w:rsid w:val="00211CDE"/>
    <w:rsid w:val="00211CFD"/>
    <w:rsid w:val="00211D61"/>
    <w:rsid w:val="00211D8C"/>
    <w:rsid w:val="00211DAD"/>
    <w:rsid w:val="00211E17"/>
    <w:rsid w:val="00211E32"/>
    <w:rsid w:val="00211E97"/>
    <w:rsid w:val="00211F20"/>
    <w:rsid w:val="00211FB2"/>
    <w:rsid w:val="00212074"/>
    <w:rsid w:val="002120F0"/>
    <w:rsid w:val="00212108"/>
    <w:rsid w:val="0021210B"/>
    <w:rsid w:val="002121CB"/>
    <w:rsid w:val="002121F8"/>
    <w:rsid w:val="002121FC"/>
    <w:rsid w:val="00212260"/>
    <w:rsid w:val="0021232A"/>
    <w:rsid w:val="0021234C"/>
    <w:rsid w:val="002123BE"/>
    <w:rsid w:val="002123F0"/>
    <w:rsid w:val="00212400"/>
    <w:rsid w:val="00212426"/>
    <w:rsid w:val="00212448"/>
    <w:rsid w:val="00212479"/>
    <w:rsid w:val="002124CA"/>
    <w:rsid w:val="00212569"/>
    <w:rsid w:val="0021259A"/>
    <w:rsid w:val="002125BE"/>
    <w:rsid w:val="002125C7"/>
    <w:rsid w:val="002125CE"/>
    <w:rsid w:val="002125DC"/>
    <w:rsid w:val="002126B0"/>
    <w:rsid w:val="002126D4"/>
    <w:rsid w:val="00212715"/>
    <w:rsid w:val="0021274B"/>
    <w:rsid w:val="0021282F"/>
    <w:rsid w:val="002129ED"/>
    <w:rsid w:val="002129EF"/>
    <w:rsid w:val="002129F1"/>
    <w:rsid w:val="00212A32"/>
    <w:rsid w:val="00212A4A"/>
    <w:rsid w:val="00212B2E"/>
    <w:rsid w:val="00212B52"/>
    <w:rsid w:val="00212B77"/>
    <w:rsid w:val="00212BC0"/>
    <w:rsid w:val="00212C31"/>
    <w:rsid w:val="00212C4C"/>
    <w:rsid w:val="00212C6E"/>
    <w:rsid w:val="00212D6A"/>
    <w:rsid w:val="00212EEC"/>
    <w:rsid w:val="00212F34"/>
    <w:rsid w:val="00212F3F"/>
    <w:rsid w:val="00212FC4"/>
    <w:rsid w:val="00212FD7"/>
    <w:rsid w:val="0021304E"/>
    <w:rsid w:val="00213074"/>
    <w:rsid w:val="00213136"/>
    <w:rsid w:val="0021316B"/>
    <w:rsid w:val="002131BD"/>
    <w:rsid w:val="00213254"/>
    <w:rsid w:val="0021327A"/>
    <w:rsid w:val="00213298"/>
    <w:rsid w:val="0021332D"/>
    <w:rsid w:val="00213354"/>
    <w:rsid w:val="00213370"/>
    <w:rsid w:val="002133B2"/>
    <w:rsid w:val="002133C8"/>
    <w:rsid w:val="002133F4"/>
    <w:rsid w:val="00213438"/>
    <w:rsid w:val="00213448"/>
    <w:rsid w:val="002134E1"/>
    <w:rsid w:val="002134F8"/>
    <w:rsid w:val="00213585"/>
    <w:rsid w:val="00213591"/>
    <w:rsid w:val="002135EB"/>
    <w:rsid w:val="002135F4"/>
    <w:rsid w:val="0021365B"/>
    <w:rsid w:val="002136F6"/>
    <w:rsid w:val="00213839"/>
    <w:rsid w:val="00213860"/>
    <w:rsid w:val="002138D2"/>
    <w:rsid w:val="00213910"/>
    <w:rsid w:val="00213917"/>
    <w:rsid w:val="002139E6"/>
    <w:rsid w:val="00213A0F"/>
    <w:rsid w:val="00213A5E"/>
    <w:rsid w:val="00213A64"/>
    <w:rsid w:val="00213A9F"/>
    <w:rsid w:val="00213B22"/>
    <w:rsid w:val="00213BC5"/>
    <w:rsid w:val="00213BDE"/>
    <w:rsid w:val="00213BE1"/>
    <w:rsid w:val="00213C1C"/>
    <w:rsid w:val="00213C3F"/>
    <w:rsid w:val="00213C73"/>
    <w:rsid w:val="00213CB3"/>
    <w:rsid w:val="00213CD4"/>
    <w:rsid w:val="00213CDE"/>
    <w:rsid w:val="00213CF1"/>
    <w:rsid w:val="00213D17"/>
    <w:rsid w:val="00213D82"/>
    <w:rsid w:val="00213DCE"/>
    <w:rsid w:val="00213E2F"/>
    <w:rsid w:val="00213EE5"/>
    <w:rsid w:val="00213FCB"/>
    <w:rsid w:val="0021402B"/>
    <w:rsid w:val="00214108"/>
    <w:rsid w:val="00214170"/>
    <w:rsid w:val="002141DA"/>
    <w:rsid w:val="00214250"/>
    <w:rsid w:val="00214289"/>
    <w:rsid w:val="002142FF"/>
    <w:rsid w:val="0021432C"/>
    <w:rsid w:val="00214369"/>
    <w:rsid w:val="00214382"/>
    <w:rsid w:val="002143EC"/>
    <w:rsid w:val="00214468"/>
    <w:rsid w:val="0021449D"/>
    <w:rsid w:val="002144D1"/>
    <w:rsid w:val="0021457F"/>
    <w:rsid w:val="00214589"/>
    <w:rsid w:val="002145BA"/>
    <w:rsid w:val="00214625"/>
    <w:rsid w:val="0021464B"/>
    <w:rsid w:val="0021475C"/>
    <w:rsid w:val="0021482C"/>
    <w:rsid w:val="00214839"/>
    <w:rsid w:val="002148A8"/>
    <w:rsid w:val="002148DF"/>
    <w:rsid w:val="00214931"/>
    <w:rsid w:val="00214950"/>
    <w:rsid w:val="0021497C"/>
    <w:rsid w:val="00214A02"/>
    <w:rsid w:val="00214A10"/>
    <w:rsid w:val="00214A72"/>
    <w:rsid w:val="00214A77"/>
    <w:rsid w:val="00214AB3"/>
    <w:rsid w:val="00214B21"/>
    <w:rsid w:val="00214B57"/>
    <w:rsid w:val="00214B88"/>
    <w:rsid w:val="00214BC9"/>
    <w:rsid w:val="00214BD0"/>
    <w:rsid w:val="00214CEE"/>
    <w:rsid w:val="00214D12"/>
    <w:rsid w:val="00214D4B"/>
    <w:rsid w:val="00214D80"/>
    <w:rsid w:val="00214DCC"/>
    <w:rsid w:val="00214E19"/>
    <w:rsid w:val="00214E56"/>
    <w:rsid w:val="00214E58"/>
    <w:rsid w:val="00214ECF"/>
    <w:rsid w:val="00214F5B"/>
    <w:rsid w:val="00214F97"/>
    <w:rsid w:val="00214FE4"/>
    <w:rsid w:val="00214FF5"/>
    <w:rsid w:val="00215056"/>
    <w:rsid w:val="002150CD"/>
    <w:rsid w:val="00215179"/>
    <w:rsid w:val="002151D2"/>
    <w:rsid w:val="002151E2"/>
    <w:rsid w:val="0021523A"/>
    <w:rsid w:val="0021524D"/>
    <w:rsid w:val="00215259"/>
    <w:rsid w:val="00215266"/>
    <w:rsid w:val="00215273"/>
    <w:rsid w:val="0021529B"/>
    <w:rsid w:val="002152C5"/>
    <w:rsid w:val="00215333"/>
    <w:rsid w:val="002153DC"/>
    <w:rsid w:val="00215446"/>
    <w:rsid w:val="00215464"/>
    <w:rsid w:val="00215502"/>
    <w:rsid w:val="0021550B"/>
    <w:rsid w:val="0021551B"/>
    <w:rsid w:val="00215629"/>
    <w:rsid w:val="00215631"/>
    <w:rsid w:val="0021566D"/>
    <w:rsid w:val="002156EB"/>
    <w:rsid w:val="002156EC"/>
    <w:rsid w:val="002156F7"/>
    <w:rsid w:val="002157C5"/>
    <w:rsid w:val="0021588E"/>
    <w:rsid w:val="002158E6"/>
    <w:rsid w:val="00215958"/>
    <w:rsid w:val="00215976"/>
    <w:rsid w:val="00215A5D"/>
    <w:rsid w:val="00215A74"/>
    <w:rsid w:val="00215B18"/>
    <w:rsid w:val="00215B6A"/>
    <w:rsid w:val="00215B81"/>
    <w:rsid w:val="00215B91"/>
    <w:rsid w:val="00215BE6"/>
    <w:rsid w:val="00215C51"/>
    <w:rsid w:val="00215CB7"/>
    <w:rsid w:val="00215DB6"/>
    <w:rsid w:val="00215EDC"/>
    <w:rsid w:val="00215EF0"/>
    <w:rsid w:val="00215EF5"/>
    <w:rsid w:val="00216152"/>
    <w:rsid w:val="00216170"/>
    <w:rsid w:val="00216203"/>
    <w:rsid w:val="00216208"/>
    <w:rsid w:val="0021620D"/>
    <w:rsid w:val="0021622E"/>
    <w:rsid w:val="00216275"/>
    <w:rsid w:val="002162C3"/>
    <w:rsid w:val="002162DE"/>
    <w:rsid w:val="00216397"/>
    <w:rsid w:val="002163CD"/>
    <w:rsid w:val="0021646F"/>
    <w:rsid w:val="0021658F"/>
    <w:rsid w:val="002165F1"/>
    <w:rsid w:val="0021667F"/>
    <w:rsid w:val="002166DF"/>
    <w:rsid w:val="00216750"/>
    <w:rsid w:val="0021676C"/>
    <w:rsid w:val="00216788"/>
    <w:rsid w:val="00216840"/>
    <w:rsid w:val="00216860"/>
    <w:rsid w:val="00216893"/>
    <w:rsid w:val="00216904"/>
    <w:rsid w:val="00216916"/>
    <w:rsid w:val="00216935"/>
    <w:rsid w:val="002169DD"/>
    <w:rsid w:val="00216A16"/>
    <w:rsid w:val="00216A76"/>
    <w:rsid w:val="00216AEA"/>
    <w:rsid w:val="00216AFB"/>
    <w:rsid w:val="00216C3B"/>
    <w:rsid w:val="00216CD1"/>
    <w:rsid w:val="00216CF1"/>
    <w:rsid w:val="00216CF4"/>
    <w:rsid w:val="00216D1B"/>
    <w:rsid w:val="00216D3E"/>
    <w:rsid w:val="00216DAE"/>
    <w:rsid w:val="00216DEB"/>
    <w:rsid w:val="00216E23"/>
    <w:rsid w:val="00216E6C"/>
    <w:rsid w:val="00216E84"/>
    <w:rsid w:val="00216EC4"/>
    <w:rsid w:val="00216F05"/>
    <w:rsid w:val="00216F25"/>
    <w:rsid w:val="00216F49"/>
    <w:rsid w:val="00216F4B"/>
    <w:rsid w:val="00216F4D"/>
    <w:rsid w:val="00216FC4"/>
    <w:rsid w:val="0021702D"/>
    <w:rsid w:val="002170AE"/>
    <w:rsid w:val="002170B4"/>
    <w:rsid w:val="002170BD"/>
    <w:rsid w:val="002170CB"/>
    <w:rsid w:val="002170CE"/>
    <w:rsid w:val="002170F6"/>
    <w:rsid w:val="00217141"/>
    <w:rsid w:val="002171A3"/>
    <w:rsid w:val="002171F2"/>
    <w:rsid w:val="0021723D"/>
    <w:rsid w:val="00217260"/>
    <w:rsid w:val="00217274"/>
    <w:rsid w:val="00217285"/>
    <w:rsid w:val="002172C5"/>
    <w:rsid w:val="002172C6"/>
    <w:rsid w:val="002172CC"/>
    <w:rsid w:val="00217327"/>
    <w:rsid w:val="00217359"/>
    <w:rsid w:val="002173FB"/>
    <w:rsid w:val="00217470"/>
    <w:rsid w:val="00217473"/>
    <w:rsid w:val="002174BE"/>
    <w:rsid w:val="002174D0"/>
    <w:rsid w:val="00217599"/>
    <w:rsid w:val="002175AC"/>
    <w:rsid w:val="002175D6"/>
    <w:rsid w:val="00217631"/>
    <w:rsid w:val="002176A1"/>
    <w:rsid w:val="002176DF"/>
    <w:rsid w:val="002176E0"/>
    <w:rsid w:val="00217786"/>
    <w:rsid w:val="0021778C"/>
    <w:rsid w:val="002177B0"/>
    <w:rsid w:val="00217813"/>
    <w:rsid w:val="00217928"/>
    <w:rsid w:val="0021795E"/>
    <w:rsid w:val="00217A45"/>
    <w:rsid w:val="00217A5A"/>
    <w:rsid w:val="00217A6C"/>
    <w:rsid w:val="00217A7F"/>
    <w:rsid w:val="00217AC4"/>
    <w:rsid w:val="00217B51"/>
    <w:rsid w:val="00217BD5"/>
    <w:rsid w:val="00217BF5"/>
    <w:rsid w:val="00217C12"/>
    <w:rsid w:val="00217C24"/>
    <w:rsid w:val="00217C91"/>
    <w:rsid w:val="00217D7C"/>
    <w:rsid w:val="00217DAB"/>
    <w:rsid w:val="00217DD6"/>
    <w:rsid w:val="00217E01"/>
    <w:rsid w:val="00217F4F"/>
    <w:rsid w:val="00217F95"/>
    <w:rsid w:val="00217FC0"/>
    <w:rsid w:val="0022008F"/>
    <w:rsid w:val="00220111"/>
    <w:rsid w:val="0022017D"/>
    <w:rsid w:val="00220186"/>
    <w:rsid w:val="002201A3"/>
    <w:rsid w:val="00220280"/>
    <w:rsid w:val="002202B9"/>
    <w:rsid w:val="002203F7"/>
    <w:rsid w:val="0022045A"/>
    <w:rsid w:val="002204C0"/>
    <w:rsid w:val="002204E3"/>
    <w:rsid w:val="0022051C"/>
    <w:rsid w:val="00220533"/>
    <w:rsid w:val="002205AE"/>
    <w:rsid w:val="002205B7"/>
    <w:rsid w:val="002205DD"/>
    <w:rsid w:val="0022061F"/>
    <w:rsid w:val="00220622"/>
    <w:rsid w:val="00220692"/>
    <w:rsid w:val="002206DD"/>
    <w:rsid w:val="002206FA"/>
    <w:rsid w:val="002207E9"/>
    <w:rsid w:val="0022082C"/>
    <w:rsid w:val="002208F4"/>
    <w:rsid w:val="00220935"/>
    <w:rsid w:val="0022093E"/>
    <w:rsid w:val="00220975"/>
    <w:rsid w:val="002209FB"/>
    <w:rsid w:val="00220BB0"/>
    <w:rsid w:val="00220C2A"/>
    <w:rsid w:val="00220C94"/>
    <w:rsid w:val="00220CA0"/>
    <w:rsid w:val="00220CA2"/>
    <w:rsid w:val="00220CCE"/>
    <w:rsid w:val="00220CE3"/>
    <w:rsid w:val="00220CF3"/>
    <w:rsid w:val="00220D1C"/>
    <w:rsid w:val="00220D4F"/>
    <w:rsid w:val="00220D58"/>
    <w:rsid w:val="00220DB1"/>
    <w:rsid w:val="00220DE8"/>
    <w:rsid w:val="00220E5D"/>
    <w:rsid w:val="00220ED2"/>
    <w:rsid w:val="00220EDD"/>
    <w:rsid w:val="00220EE0"/>
    <w:rsid w:val="00221010"/>
    <w:rsid w:val="002210C0"/>
    <w:rsid w:val="0022111F"/>
    <w:rsid w:val="00221177"/>
    <w:rsid w:val="002211AF"/>
    <w:rsid w:val="002211B4"/>
    <w:rsid w:val="0022124D"/>
    <w:rsid w:val="00221294"/>
    <w:rsid w:val="002212F8"/>
    <w:rsid w:val="00221329"/>
    <w:rsid w:val="0022135B"/>
    <w:rsid w:val="00221360"/>
    <w:rsid w:val="00221381"/>
    <w:rsid w:val="00221386"/>
    <w:rsid w:val="00221466"/>
    <w:rsid w:val="0022149C"/>
    <w:rsid w:val="002214F8"/>
    <w:rsid w:val="002215AC"/>
    <w:rsid w:val="00221609"/>
    <w:rsid w:val="00221638"/>
    <w:rsid w:val="002216C3"/>
    <w:rsid w:val="002216F6"/>
    <w:rsid w:val="002216FB"/>
    <w:rsid w:val="00221754"/>
    <w:rsid w:val="0022175C"/>
    <w:rsid w:val="002217A6"/>
    <w:rsid w:val="00221810"/>
    <w:rsid w:val="00221830"/>
    <w:rsid w:val="002218EE"/>
    <w:rsid w:val="0022194A"/>
    <w:rsid w:val="00221991"/>
    <w:rsid w:val="002219B6"/>
    <w:rsid w:val="002219BA"/>
    <w:rsid w:val="00221A0A"/>
    <w:rsid w:val="00221A1E"/>
    <w:rsid w:val="00221A2E"/>
    <w:rsid w:val="00221A47"/>
    <w:rsid w:val="00221A98"/>
    <w:rsid w:val="00221AA2"/>
    <w:rsid w:val="00221AA7"/>
    <w:rsid w:val="00221BCB"/>
    <w:rsid w:val="00221D7F"/>
    <w:rsid w:val="00221D96"/>
    <w:rsid w:val="00221DDE"/>
    <w:rsid w:val="00221E3D"/>
    <w:rsid w:val="00221F18"/>
    <w:rsid w:val="00221F39"/>
    <w:rsid w:val="00221F73"/>
    <w:rsid w:val="00221F8E"/>
    <w:rsid w:val="0022201B"/>
    <w:rsid w:val="00222054"/>
    <w:rsid w:val="00222069"/>
    <w:rsid w:val="00222080"/>
    <w:rsid w:val="0022210A"/>
    <w:rsid w:val="00222114"/>
    <w:rsid w:val="00222194"/>
    <w:rsid w:val="002221B0"/>
    <w:rsid w:val="002221D3"/>
    <w:rsid w:val="002221E0"/>
    <w:rsid w:val="002221E8"/>
    <w:rsid w:val="002221F1"/>
    <w:rsid w:val="0022222C"/>
    <w:rsid w:val="002222B7"/>
    <w:rsid w:val="0022236A"/>
    <w:rsid w:val="00222395"/>
    <w:rsid w:val="002223AA"/>
    <w:rsid w:val="002223C9"/>
    <w:rsid w:val="00222408"/>
    <w:rsid w:val="002224E1"/>
    <w:rsid w:val="002224E8"/>
    <w:rsid w:val="00222534"/>
    <w:rsid w:val="002225EF"/>
    <w:rsid w:val="00222671"/>
    <w:rsid w:val="00222684"/>
    <w:rsid w:val="002226A2"/>
    <w:rsid w:val="002226A6"/>
    <w:rsid w:val="002226B1"/>
    <w:rsid w:val="002226BD"/>
    <w:rsid w:val="002226D9"/>
    <w:rsid w:val="00222706"/>
    <w:rsid w:val="0022275D"/>
    <w:rsid w:val="00222769"/>
    <w:rsid w:val="002227D7"/>
    <w:rsid w:val="002228CA"/>
    <w:rsid w:val="002228CD"/>
    <w:rsid w:val="00222908"/>
    <w:rsid w:val="00222A43"/>
    <w:rsid w:val="00222AD0"/>
    <w:rsid w:val="00222B3F"/>
    <w:rsid w:val="00222B43"/>
    <w:rsid w:val="00222B4E"/>
    <w:rsid w:val="00222B65"/>
    <w:rsid w:val="00222B80"/>
    <w:rsid w:val="00222BF5"/>
    <w:rsid w:val="00222CB4"/>
    <w:rsid w:val="00222CC9"/>
    <w:rsid w:val="00222CFD"/>
    <w:rsid w:val="00222D44"/>
    <w:rsid w:val="00222D5B"/>
    <w:rsid w:val="00222D70"/>
    <w:rsid w:val="00222D7E"/>
    <w:rsid w:val="00222DC5"/>
    <w:rsid w:val="00222DCC"/>
    <w:rsid w:val="00222DFC"/>
    <w:rsid w:val="00222E98"/>
    <w:rsid w:val="00222F02"/>
    <w:rsid w:val="00222F4C"/>
    <w:rsid w:val="00222F75"/>
    <w:rsid w:val="00222FD9"/>
    <w:rsid w:val="00223009"/>
    <w:rsid w:val="002230C2"/>
    <w:rsid w:val="002230CD"/>
    <w:rsid w:val="002230D7"/>
    <w:rsid w:val="002230FC"/>
    <w:rsid w:val="00223130"/>
    <w:rsid w:val="002231CD"/>
    <w:rsid w:val="002231DC"/>
    <w:rsid w:val="00223237"/>
    <w:rsid w:val="00223240"/>
    <w:rsid w:val="00223272"/>
    <w:rsid w:val="002232B2"/>
    <w:rsid w:val="002232D5"/>
    <w:rsid w:val="002232E4"/>
    <w:rsid w:val="00223309"/>
    <w:rsid w:val="00223310"/>
    <w:rsid w:val="00223317"/>
    <w:rsid w:val="0022332D"/>
    <w:rsid w:val="00223338"/>
    <w:rsid w:val="00223354"/>
    <w:rsid w:val="002233BA"/>
    <w:rsid w:val="002234CA"/>
    <w:rsid w:val="0022358A"/>
    <w:rsid w:val="002235C9"/>
    <w:rsid w:val="0022361D"/>
    <w:rsid w:val="00223669"/>
    <w:rsid w:val="00223676"/>
    <w:rsid w:val="00223696"/>
    <w:rsid w:val="002236AA"/>
    <w:rsid w:val="002236C5"/>
    <w:rsid w:val="0022375D"/>
    <w:rsid w:val="00223761"/>
    <w:rsid w:val="00223782"/>
    <w:rsid w:val="002237A5"/>
    <w:rsid w:val="002237E7"/>
    <w:rsid w:val="0022380A"/>
    <w:rsid w:val="0022380D"/>
    <w:rsid w:val="00223842"/>
    <w:rsid w:val="0022387F"/>
    <w:rsid w:val="0022388E"/>
    <w:rsid w:val="002238A0"/>
    <w:rsid w:val="002238D5"/>
    <w:rsid w:val="002238E3"/>
    <w:rsid w:val="00223900"/>
    <w:rsid w:val="0022391E"/>
    <w:rsid w:val="00223937"/>
    <w:rsid w:val="00223994"/>
    <w:rsid w:val="002239E8"/>
    <w:rsid w:val="00223A23"/>
    <w:rsid w:val="00223A47"/>
    <w:rsid w:val="00223A8B"/>
    <w:rsid w:val="00223AD2"/>
    <w:rsid w:val="00223B20"/>
    <w:rsid w:val="00223B3F"/>
    <w:rsid w:val="00223B78"/>
    <w:rsid w:val="00223BD9"/>
    <w:rsid w:val="00223C1A"/>
    <w:rsid w:val="00223C38"/>
    <w:rsid w:val="00223C55"/>
    <w:rsid w:val="00223C86"/>
    <w:rsid w:val="00223C9A"/>
    <w:rsid w:val="00223CD6"/>
    <w:rsid w:val="00223D5F"/>
    <w:rsid w:val="00223E21"/>
    <w:rsid w:val="00223E74"/>
    <w:rsid w:val="00223E83"/>
    <w:rsid w:val="00223EF2"/>
    <w:rsid w:val="00223F4A"/>
    <w:rsid w:val="00223F68"/>
    <w:rsid w:val="00223F99"/>
    <w:rsid w:val="00223FC6"/>
    <w:rsid w:val="00224090"/>
    <w:rsid w:val="00224131"/>
    <w:rsid w:val="00224162"/>
    <w:rsid w:val="00224190"/>
    <w:rsid w:val="0022419D"/>
    <w:rsid w:val="002241CD"/>
    <w:rsid w:val="002242AA"/>
    <w:rsid w:val="002242C4"/>
    <w:rsid w:val="00224441"/>
    <w:rsid w:val="00224443"/>
    <w:rsid w:val="0022446C"/>
    <w:rsid w:val="00224497"/>
    <w:rsid w:val="002244C4"/>
    <w:rsid w:val="0022454E"/>
    <w:rsid w:val="00224551"/>
    <w:rsid w:val="00224566"/>
    <w:rsid w:val="00224580"/>
    <w:rsid w:val="002245B6"/>
    <w:rsid w:val="002245ED"/>
    <w:rsid w:val="00224604"/>
    <w:rsid w:val="0022466B"/>
    <w:rsid w:val="002246F1"/>
    <w:rsid w:val="00224727"/>
    <w:rsid w:val="00224799"/>
    <w:rsid w:val="0022479E"/>
    <w:rsid w:val="002247A5"/>
    <w:rsid w:val="002247C1"/>
    <w:rsid w:val="00224815"/>
    <w:rsid w:val="0022482D"/>
    <w:rsid w:val="0022499F"/>
    <w:rsid w:val="002249A2"/>
    <w:rsid w:val="002249D7"/>
    <w:rsid w:val="00224A33"/>
    <w:rsid w:val="00224AAA"/>
    <w:rsid w:val="00224B28"/>
    <w:rsid w:val="00224B47"/>
    <w:rsid w:val="00224B8A"/>
    <w:rsid w:val="00224BA7"/>
    <w:rsid w:val="00224C29"/>
    <w:rsid w:val="00224C3B"/>
    <w:rsid w:val="00224CB5"/>
    <w:rsid w:val="00224D0A"/>
    <w:rsid w:val="00224D36"/>
    <w:rsid w:val="00224D94"/>
    <w:rsid w:val="00224DAB"/>
    <w:rsid w:val="00224DBD"/>
    <w:rsid w:val="00224DBE"/>
    <w:rsid w:val="00224DE3"/>
    <w:rsid w:val="00224F04"/>
    <w:rsid w:val="00224F13"/>
    <w:rsid w:val="00224F57"/>
    <w:rsid w:val="00224F5B"/>
    <w:rsid w:val="00224F71"/>
    <w:rsid w:val="00224FBA"/>
    <w:rsid w:val="00224FE5"/>
    <w:rsid w:val="00225013"/>
    <w:rsid w:val="00225080"/>
    <w:rsid w:val="0022509C"/>
    <w:rsid w:val="002250FC"/>
    <w:rsid w:val="00225177"/>
    <w:rsid w:val="002251B1"/>
    <w:rsid w:val="0022520D"/>
    <w:rsid w:val="00225222"/>
    <w:rsid w:val="00225251"/>
    <w:rsid w:val="0022528D"/>
    <w:rsid w:val="002252FC"/>
    <w:rsid w:val="00225325"/>
    <w:rsid w:val="0022534F"/>
    <w:rsid w:val="0022538C"/>
    <w:rsid w:val="002253DD"/>
    <w:rsid w:val="00225424"/>
    <w:rsid w:val="0022542C"/>
    <w:rsid w:val="0022548E"/>
    <w:rsid w:val="002254AB"/>
    <w:rsid w:val="002254BD"/>
    <w:rsid w:val="0022555E"/>
    <w:rsid w:val="00225563"/>
    <w:rsid w:val="0022559B"/>
    <w:rsid w:val="00225636"/>
    <w:rsid w:val="0022563E"/>
    <w:rsid w:val="00225641"/>
    <w:rsid w:val="00225659"/>
    <w:rsid w:val="0022569B"/>
    <w:rsid w:val="0022576C"/>
    <w:rsid w:val="00225780"/>
    <w:rsid w:val="002257EA"/>
    <w:rsid w:val="0022583F"/>
    <w:rsid w:val="00225856"/>
    <w:rsid w:val="0022587C"/>
    <w:rsid w:val="00225892"/>
    <w:rsid w:val="002258A8"/>
    <w:rsid w:val="002258A9"/>
    <w:rsid w:val="00225938"/>
    <w:rsid w:val="00225973"/>
    <w:rsid w:val="00225981"/>
    <w:rsid w:val="0022599A"/>
    <w:rsid w:val="002259E1"/>
    <w:rsid w:val="002259F2"/>
    <w:rsid w:val="00225A5B"/>
    <w:rsid w:val="00225BF6"/>
    <w:rsid w:val="00225C27"/>
    <w:rsid w:val="00225C40"/>
    <w:rsid w:val="00225D41"/>
    <w:rsid w:val="00225D5D"/>
    <w:rsid w:val="00225D6A"/>
    <w:rsid w:val="00225E29"/>
    <w:rsid w:val="00225E6E"/>
    <w:rsid w:val="00225F10"/>
    <w:rsid w:val="00226066"/>
    <w:rsid w:val="00226077"/>
    <w:rsid w:val="0022607B"/>
    <w:rsid w:val="002260BD"/>
    <w:rsid w:val="00226172"/>
    <w:rsid w:val="00226240"/>
    <w:rsid w:val="0022628D"/>
    <w:rsid w:val="002262DA"/>
    <w:rsid w:val="0022632F"/>
    <w:rsid w:val="00226381"/>
    <w:rsid w:val="0022641F"/>
    <w:rsid w:val="0022646A"/>
    <w:rsid w:val="002264AE"/>
    <w:rsid w:val="002264C4"/>
    <w:rsid w:val="002264E7"/>
    <w:rsid w:val="00226509"/>
    <w:rsid w:val="002265B9"/>
    <w:rsid w:val="00226671"/>
    <w:rsid w:val="0022667B"/>
    <w:rsid w:val="0022668E"/>
    <w:rsid w:val="00226698"/>
    <w:rsid w:val="002266C0"/>
    <w:rsid w:val="002266DB"/>
    <w:rsid w:val="00226705"/>
    <w:rsid w:val="00226760"/>
    <w:rsid w:val="002267C2"/>
    <w:rsid w:val="002267F0"/>
    <w:rsid w:val="00226804"/>
    <w:rsid w:val="00226810"/>
    <w:rsid w:val="00226872"/>
    <w:rsid w:val="00226874"/>
    <w:rsid w:val="0022687F"/>
    <w:rsid w:val="002268A6"/>
    <w:rsid w:val="002268BE"/>
    <w:rsid w:val="002268F9"/>
    <w:rsid w:val="00226956"/>
    <w:rsid w:val="00226A15"/>
    <w:rsid w:val="00226A36"/>
    <w:rsid w:val="00226A6B"/>
    <w:rsid w:val="00226A76"/>
    <w:rsid w:val="00226ACE"/>
    <w:rsid w:val="00226B3A"/>
    <w:rsid w:val="00226BC5"/>
    <w:rsid w:val="00226CA1"/>
    <w:rsid w:val="00226CB3"/>
    <w:rsid w:val="00226D9D"/>
    <w:rsid w:val="00226DAC"/>
    <w:rsid w:val="00226DD8"/>
    <w:rsid w:val="00226E1C"/>
    <w:rsid w:val="00226EA4"/>
    <w:rsid w:val="00226ED9"/>
    <w:rsid w:val="00227001"/>
    <w:rsid w:val="00227008"/>
    <w:rsid w:val="002270F4"/>
    <w:rsid w:val="0022715E"/>
    <w:rsid w:val="00227273"/>
    <w:rsid w:val="002272AA"/>
    <w:rsid w:val="00227333"/>
    <w:rsid w:val="00227353"/>
    <w:rsid w:val="0022737C"/>
    <w:rsid w:val="0022737D"/>
    <w:rsid w:val="00227488"/>
    <w:rsid w:val="0022748E"/>
    <w:rsid w:val="002274C4"/>
    <w:rsid w:val="00227515"/>
    <w:rsid w:val="002275B3"/>
    <w:rsid w:val="00227722"/>
    <w:rsid w:val="00227802"/>
    <w:rsid w:val="00227882"/>
    <w:rsid w:val="00227A41"/>
    <w:rsid w:val="00227B96"/>
    <w:rsid w:val="00227C3C"/>
    <w:rsid w:val="00227C52"/>
    <w:rsid w:val="00227D18"/>
    <w:rsid w:val="00227D1E"/>
    <w:rsid w:val="00227D5E"/>
    <w:rsid w:val="00227DBC"/>
    <w:rsid w:val="00227E02"/>
    <w:rsid w:val="00227E33"/>
    <w:rsid w:val="00227E6D"/>
    <w:rsid w:val="00227E94"/>
    <w:rsid w:val="00227EA1"/>
    <w:rsid w:val="00227EED"/>
    <w:rsid w:val="00227F1C"/>
    <w:rsid w:val="00227F22"/>
    <w:rsid w:val="00227F3E"/>
    <w:rsid w:val="00227FDB"/>
    <w:rsid w:val="002300AE"/>
    <w:rsid w:val="00230165"/>
    <w:rsid w:val="00230181"/>
    <w:rsid w:val="002301CC"/>
    <w:rsid w:val="002301EF"/>
    <w:rsid w:val="0023027E"/>
    <w:rsid w:val="002302E3"/>
    <w:rsid w:val="00230307"/>
    <w:rsid w:val="0023031F"/>
    <w:rsid w:val="00230368"/>
    <w:rsid w:val="002303B6"/>
    <w:rsid w:val="002304D6"/>
    <w:rsid w:val="002304F4"/>
    <w:rsid w:val="00230555"/>
    <w:rsid w:val="002305F2"/>
    <w:rsid w:val="00230604"/>
    <w:rsid w:val="00230608"/>
    <w:rsid w:val="00230657"/>
    <w:rsid w:val="002306D3"/>
    <w:rsid w:val="002306EA"/>
    <w:rsid w:val="002306FA"/>
    <w:rsid w:val="00230758"/>
    <w:rsid w:val="0023079E"/>
    <w:rsid w:val="002307A3"/>
    <w:rsid w:val="002307AE"/>
    <w:rsid w:val="002307C4"/>
    <w:rsid w:val="00230821"/>
    <w:rsid w:val="00230843"/>
    <w:rsid w:val="002308DE"/>
    <w:rsid w:val="00230985"/>
    <w:rsid w:val="0023098A"/>
    <w:rsid w:val="0023098C"/>
    <w:rsid w:val="00230A58"/>
    <w:rsid w:val="00230A80"/>
    <w:rsid w:val="00230A9C"/>
    <w:rsid w:val="00230ACC"/>
    <w:rsid w:val="00230AE5"/>
    <w:rsid w:val="00230B62"/>
    <w:rsid w:val="00230B6F"/>
    <w:rsid w:val="00230C6E"/>
    <w:rsid w:val="00230C82"/>
    <w:rsid w:val="00230C8B"/>
    <w:rsid w:val="00230CB4"/>
    <w:rsid w:val="00230D07"/>
    <w:rsid w:val="00230D1D"/>
    <w:rsid w:val="00230D35"/>
    <w:rsid w:val="00230D56"/>
    <w:rsid w:val="00230D58"/>
    <w:rsid w:val="00230DB9"/>
    <w:rsid w:val="00230DCA"/>
    <w:rsid w:val="00230DEC"/>
    <w:rsid w:val="00230DF3"/>
    <w:rsid w:val="00230E3F"/>
    <w:rsid w:val="00230ED2"/>
    <w:rsid w:val="00230EEB"/>
    <w:rsid w:val="00230FA7"/>
    <w:rsid w:val="0023106F"/>
    <w:rsid w:val="002310E3"/>
    <w:rsid w:val="0023123D"/>
    <w:rsid w:val="0023125A"/>
    <w:rsid w:val="002312DF"/>
    <w:rsid w:val="00231422"/>
    <w:rsid w:val="0023144A"/>
    <w:rsid w:val="0023145C"/>
    <w:rsid w:val="00231462"/>
    <w:rsid w:val="0023154C"/>
    <w:rsid w:val="00231571"/>
    <w:rsid w:val="00231581"/>
    <w:rsid w:val="00231616"/>
    <w:rsid w:val="00231631"/>
    <w:rsid w:val="00231659"/>
    <w:rsid w:val="002316D5"/>
    <w:rsid w:val="00231710"/>
    <w:rsid w:val="00231764"/>
    <w:rsid w:val="00231770"/>
    <w:rsid w:val="0023179C"/>
    <w:rsid w:val="0023189C"/>
    <w:rsid w:val="002318EC"/>
    <w:rsid w:val="00231923"/>
    <w:rsid w:val="0023195D"/>
    <w:rsid w:val="0023196F"/>
    <w:rsid w:val="002319F7"/>
    <w:rsid w:val="00231AAD"/>
    <w:rsid w:val="00231AAE"/>
    <w:rsid w:val="00231AE8"/>
    <w:rsid w:val="00231B1D"/>
    <w:rsid w:val="00231B36"/>
    <w:rsid w:val="00231B4F"/>
    <w:rsid w:val="00231B7C"/>
    <w:rsid w:val="00231B9D"/>
    <w:rsid w:val="00231B9E"/>
    <w:rsid w:val="00231C0A"/>
    <w:rsid w:val="00231C0F"/>
    <w:rsid w:val="00231C26"/>
    <w:rsid w:val="00231C34"/>
    <w:rsid w:val="00231C40"/>
    <w:rsid w:val="00231C42"/>
    <w:rsid w:val="00231C57"/>
    <w:rsid w:val="00231C86"/>
    <w:rsid w:val="00231C8C"/>
    <w:rsid w:val="00231CD0"/>
    <w:rsid w:val="00231D11"/>
    <w:rsid w:val="00231DCE"/>
    <w:rsid w:val="00231E07"/>
    <w:rsid w:val="00231E16"/>
    <w:rsid w:val="00231E24"/>
    <w:rsid w:val="00231E63"/>
    <w:rsid w:val="00231E66"/>
    <w:rsid w:val="00231EB5"/>
    <w:rsid w:val="00231F0A"/>
    <w:rsid w:val="00231F13"/>
    <w:rsid w:val="00231F64"/>
    <w:rsid w:val="00231F9F"/>
    <w:rsid w:val="00231FC0"/>
    <w:rsid w:val="00231FE7"/>
    <w:rsid w:val="002321B9"/>
    <w:rsid w:val="002321C1"/>
    <w:rsid w:val="002321F3"/>
    <w:rsid w:val="00232204"/>
    <w:rsid w:val="0023225C"/>
    <w:rsid w:val="00232270"/>
    <w:rsid w:val="00232296"/>
    <w:rsid w:val="002322CA"/>
    <w:rsid w:val="0023238C"/>
    <w:rsid w:val="002323A0"/>
    <w:rsid w:val="002323A7"/>
    <w:rsid w:val="002323AC"/>
    <w:rsid w:val="002323D8"/>
    <w:rsid w:val="00232412"/>
    <w:rsid w:val="00232464"/>
    <w:rsid w:val="0023254B"/>
    <w:rsid w:val="002325AE"/>
    <w:rsid w:val="002325D8"/>
    <w:rsid w:val="00232653"/>
    <w:rsid w:val="0023266E"/>
    <w:rsid w:val="00232694"/>
    <w:rsid w:val="002326D1"/>
    <w:rsid w:val="00232705"/>
    <w:rsid w:val="00232713"/>
    <w:rsid w:val="00232714"/>
    <w:rsid w:val="0023273D"/>
    <w:rsid w:val="00232792"/>
    <w:rsid w:val="002327B0"/>
    <w:rsid w:val="00232811"/>
    <w:rsid w:val="00232818"/>
    <w:rsid w:val="0023286F"/>
    <w:rsid w:val="002328C8"/>
    <w:rsid w:val="002328F2"/>
    <w:rsid w:val="00232904"/>
    <w:rsid w:val="002329E8"/>
    <w:rsid w:val="002329F2"/>
    <w:rsid w:val="00232A45"/>
    <w:rsid w:val="00232AA5"/>
    <w:rsid w:val="00232ACF"/>
    <w:rsid w:val="00232B52"/>
    <w:rsid w:val="00232B64"/>
    <w:rsid w:val="00232BCD"/>
    <w:rsid w:val="00232BF2"/>
    <w:rsid w:val="00232C13"/>
    <w:rsid w:val="00232C35"/>
    <w:rsid w:val="00232C53"/>
    <w:rsid w:val="00232C95"/>
    <w:rsid w:val="00232D1C"/>
    <w:rsid w:val="00232D2D"/>
    <w:rsid w:val="00232D41"/>
    <w:rsid w:val="00232DCB"/>
    <w:rsid w:val="00232E58"/>
    <w:rsid w:val="00232EB7"/>
    <w:rsid w:val="00232F72"/>
    <w:rsid w:val="00232FE5"/>
    <w:rsid w:val="00233035"/>
    <w:rsid w:val="002330B1"/>
    <w:rsid w:val="002330B9"/>
    <w:rsid w:val="00233103"/>
    <w:rsid w:val="00233126"/>
    <w:rsid w:val="0023316A"/>
    <w:rsid w:val="0023321B"/>
    <w:rsid w:val="0023328C"/>
    <w:rsid w:val="0023330B"/>
    <w:rsid w:val="00233346"/>
    <w:rsid w:val="0023334D"/>
    <w:rsid w:val="00233355"/>
    <w:rsid w:val="00233359"/>
    <w:rsid w:val="002333C0"/>
    <w:rsid w:val="00233491"/>
    <w:rsid w:val="0023357C"/>
    <w:rsid w:val="00233586"/>
    <w:rsid w:val="002335AE"/>
    <w:rsid w:val="00233609"/>
    <w:rsid w:val="00233627"/>
    <w:rsid w:val="00233672"/>
    <w:rsid w:val="002336E5"/>
    <w:rsid w:val="002336EB"/>
    <w:rsid w:val="00233707"/>
    <w:rsid w:val="00233746"/>
    <w:rsid w:val="002337DA"/>
    <w:rsid w:val="00233835"/>
    <w:rsid w:val="00233919"/>
    <w:rsid w:val="00233994"/>
    <w:rsid w:val="0023399B"/>
    <w:rsid w:val="002339F4"/>
    <w:rsid w:val="002339FF"/>
    <w:rsid w:val="00233A2A"/>
    <w:rsid w:val="00233A3A"/>
    <w:rsid w:val="00233AAB"/>
    <w:rsid w:val="00233AFB"/>
    <w:rsid w:val="00233B03"/>
    <w:rsid w:val="00233BEA"/>
    <w:rsid w:val="00233C23"/>
    <w:rsid w:val="00233D28"/>
    <w:rsid w:val="00233D54"/>
    <w:rsid w:val="00233D72"/>
    <w:rsid w:val="00233DA5"/>
    <w:rsid w:val="00233DDD"/>
    <w:rsid w:val="00233E0F"/>
    <w:rsid w:val="00233E51"/>
    <w:rsid w:val="00233EF0"/>
    <w:rsid w:val="00233F26"/>
    <w:rsid w:val="00233F59"/>
    <w:rsid w:val="0023406E"/>
    <w:rsid w:val="002340AC"/>
    <w:rsid w:val="002340BF"/>
    <w:rsid w:val="00234105"/>
    <w:rsid w:val="002341A0"/>
    <w:rsid w:val="00234209"/>
    <w:rsid w:val="0023422D"/>
    <w:rsid w:val="00234245"/>
    <w:rsid w:val="00234269"/>
    <w:rsid w:val="002342A2"/>
    <w:rsid w:val="002342D7"/>
    <w:rsid w:val="0023432E"/>
    <w:rsid w:val="00234369"/>
    <w:rsid w:val="002343A2"/>
    <w:rsid w:val="002344BA"/>
    <w:rsid w:val="0023452F"/>
    <w:rsid w:val="002345C0"/>
    <w:rsid w:val="002346CF"/>
    <w:rsid w:val="0023472C"/>
    <w:rsid w:val="00234755"/>
    <w:rsid w:val="00234774"/>
    <w:rsid w:val="002347A1"/>
    <w:rsid w:val="002347C8"/>
    <w:rsid w:val="0023490D"/>
    <w:rsid w:val="0023492F"/>
    <w:rsid w:val="00234945"/>
    <w:rsid w:val="002349FF"/>
    <w:rsid w:val="00234AD7"/>
    <w:rsid w:val="00234AD9"/>
    <w:rsid w:val="00234B4B"/>
    <w:rsid w:val="00234B5B"/>
    <w:rsid w:val="00234BAF"/>
    <w:rsid w:val="00234BD5"/>
    <w:rsid w:val="00234C5F"/>
    <w:rsid w:val="00234CB2"/>
    <w:rsid w:val="00234CB7"/>
    <w:rsid w:val="00234CB8"/>
    <w:rsid w:val="00234D81"/>
    <w:rsid w:val="00234DB1"/>
    <w:rsid w:val="00234E38"/>
    <w:rsid w:val="00234EA2"/>
    <w:rsid w:val="00234F04"/>
    <w:rsid w:val="00234F16"/>
    <w:rsid w:val="00234F41"/>
    <w:rsid w:val="00234F70"/>
    <w:rsid w:val="00234FF6"/>
    <w:rsid w:val="00235028"/>
    <w:rsid w:val="002350E3"/>
    <w:rsid w:val="00235192"/>
    <w:rsid w:val="002351EB"/>
    <w:rsid w:val="002351EE"/>
    <w:rsid w:val="0023533D"/>
    <w:rsid w:val="0023533F"/>
    <w:rsid w:val="00235387"/>
    <w:rsid w:val="002353F6"/>
    <w:rsid w:val="00235422"/>
    <w:rsid w:val="0023545B"/>
    <w:rsid w:val="00235475"/>
    <w:rsid w:val="00235486"/>
    <w:rsid w:val="002354F8"/>
    <w:rsid w:val="0023559F"/>
    <w:rsid w:val="002355C9"/>
    <w:rsid w:val="00235685"/>
    <w:rsid w:val="002356CF"/>
    <w:rsid w:val="002356D0"/>
    <w:rsid w:val="0023572A"/>
    <w:rsid w:val="0023573C"/>
    <w:rsid w:val="00235764"/>
    <w:rsid w:val="00235774"/>
    <w:rsid w:val="0023577F"/>
    <w:rsid w:val="0023578C"/>
    <w:rsid w:val="002357F8"/>
    <w:rsid w:val="00235800"/>
    <w:rsid w:val="0023583D"/>
    <w:rsid w:val="0023588F"/>
    <w:rsid w:val="0023589B"/>
    <w:rsid w:val="002358BA"/>
    <w:rsid w:val="002358C7"/>
    <w:rsid w:val="00235950"/>
    <w:rsid w:val="00235976"/>
    <w:rsid w:val="002359AB"/>
    <w:rsid w:val="00235A05"/>
    <w:rsid w:val="00235A12"/>
    <w:rsid w:val="00235A4C"/>
    <w:rsid w:val="00235A7E"/>
    <w:rsid w:val="00235A80"/>
    <w:rsid w:val="00235AA3"/>
    <w:rsid w:val="00235AB0"/>
    <w:rsid w:val="00235B23"/>
    <w:rsid w:val="00235B2F"/>
    <w:rsid w:val="00235B68"/>
    <w:rsid w:val="00235B98"/>
    <w:rsid w:val="00235BCD"/>
    <w:rsid w:val="00235BE7"/>
    <w:rsid w:val="00235C0E"/>
    <w:rsid w:val="00235C0F"/>
    <w:rsid w:val="00235C1F"/>
    <w:rsid w:val="00235C99"/>
    <w:rsid w:val="00235D37"/>
    <w:rsid w:val="00235D6A"/>
    <w:rsid w:val="00235D9F"/>
    <w:rsid w:val="00235E9B"/>
    <w:rsid w:val="00235EA1"/>
    <w:rsid w:val="00235ED8"/>
    <w:rsid w:val="00235F4B"/>
    <w:rsid w:val="00235FBD"/>
    <w:rsid w:val="00235FC9"/>
    <w:rsid w:val="00235FCB"/>
    <w:rsid w:val="00236005"/>
    <w:rsid w:val="00236034"/>
    <w:rsid w:val="00236053"/>
    <w:rsid w:val="00236061"/>
    <w:rsid w:val="00236135"/>
    <w:rsid w:val="0023616A"/>
    <w:rsid w:val="002361CC"/>
    <w:rsid w:val="002361DC"/>
    <w:rsid w:val="002361E0"/>
    <w:rsid w:val="00236246"/>
    <w:rsid w:val="00236266"/>
    <w:rsid w:val="002362A3"/>
    <w:rsid w:val="00236302"/>
    <w:rsid w:val="0023633F"/>
    <w:rsid w:val="002363C0"/>
    <w:rsid w:val="0023649E"/>
    <w:rsid w:val="0023649F"/>
    <w:rsid w:val="00236523"/>
    <w:rsid w:val="0023667C"/>
    <w:rsid w:val="002366B4"/>
    <w:rsid w:val="00236722"/>
    <w:rsid w:val="0023675D"/>
    <w:rsid w:val="002367F5"/>
    <w:rsid w:val="00236842"/>
    <w:rsid w:val="00236862"/>
    <w:rsid w:val="00236977"/>
    <w:rsid w:val="002369FC"/>
    <w:rsid w:val="00236A0E"/>
    <w:rsid w:val="00236A96"/>
    <w:rsid w:val="00236B33"/>
    <w:rsid w:val="00236B4E"/>
    <w:rsid w:val="00236B6C"/>
    <w:rsid w:val="00236C0D"/>
    <w:rsid w:val="00236CFB"/>
    <w:rsid w:val="00236DFE"/>
    <w:rsid w:val="00236F67"/>
    <w:rsid w:val="00236FB6"/>
    <w:rsid w:val="00236FB7"/>
    <w:rsid w:val="00237042"/>
    <w:rsid w:val="00237073"/>
    <w:rsid w:val="002370B3"/>
    <w:rsid w:val="00237167"/>
    <w:rsid w:val="002371A0"/>
    <w:rsid w:val="002371A9"/>
    <w:rsid w:val="0023721A"/>
    <w:rsid w:val="00237285"/>
    <w:rsid w:val="0023729D"/>
    <w:rsid w:val="002372AF"/>
    <w:rsid w:val="002372E4"/>
    <w:rsid w:val="002372E8"/>
    <w:rsid w:val="00237348"/>
    <w:rsid w:val="0023735E"/>
    <w:rsid w:val="00237367"/>
    <w:rsid w:val="002373EE"/>
    <w:rsid w:val="00237400"/>
    <w:rsid w:val="0023750B"/>
    <w:rsid w:val="00237538"/>
    <w:rsid w:val="00237553"/>
    <w:rsid w:val="00237554"/>
    <w:rsid w:val="00237588"/>
    <w:rsid w:val="0023759E"/>
    <w:rsid w:val="0023762C"/>
    <w:rsid w:val="0023765B"/>
    <w:rsid w:val="0023772F"/>
    <w:rsid w:val="00237793"/>
    <w:rsid w:val="0023788B"/>
    <w:rsid w:val="0023789D"/>
    <w:rsid w:val="002378B9"/>
    <w:rsid w:val="002378BC"/>
    <w:rsid w:val="002378CC"/>
    <w:rsid w:val="00237917"/>
    <w:rsid w:val="0023795A"/>
    <w:rsid w:val="002379AC"/>
    <w:rsid w:val="002379C4"/>
    <w:rsid w:val="00237A17"/>
    <w:rsid w:val="00237B32"/>
    <w:rsid w:val="00237B33"/>
    <w:rsid w:val="00237B6F"/>
    <w:rsid w:val="00237BED"/>
    <w:rsid w:val="00237BF2"/>
    <w:rsid w:val="00237C07"/>
    <w:rsid w:val="00237C6C"/>
    <w:rsid w:val="00237CBC"/>
    <w:rsid w:val="00237D03"/>
    <w:rsid w:val="00237D09"/>
    <w:rsid w:val="00237D52"/>
    <w:rsid w:val="00237DAC"/>
    <w:rsid w:val="00237DAE"/>
    <w:rsid w:val="00237DBA"/>
    <w:rsid w:val="00237DBE"/>
    <w:rsid w:val="00237DD4"/>
    <w:rsid w:val="00237E33"/>
    <w:rsid w:val="00237E35"/>
    <w:rsid w:val="00237E60"/>
    <w:rsid w:val="00237ED1"/>
    <w:rsid w:val="00237EF2"/>
    <w:rsid w:val="00237F09"/>
    <w:rsid w:val="00237FB1"/>
    <w:rsid w:val="00240011"/>
    <w:rsid w:val="002400D4"/>
    <w:rsid w:val="0024013A"/>
    <w:rsid w:val="002401DE"/>
    <w:rsid w:val="00240200"/>
    <w:rsid w:val="00240207"/>
    <w:rsid w:val="0024020F"/>
    <w:rsid w:val="00240278"/>
    <w:rsid w:val="0024027F"/>
    <w:rsid w:val="002402FE"/>
    <w:rsid w:val="00240376"/>
    <w:rsid w:val="00240416"/>
    <w:rsid w:val="00240482"/>
    <w:rsid w:val="002404AB"/>
    <w:rsid w:val="0024053B"/>
    <w:rsid w:val="00240548"/>
    <w:rsid w:val="0024056C"/>
    <w:rsid w:val="0024057E"/>
    <w:rsid w:val="002405B1"/>
    <w:rsid w:val="002405EB"/>
    <w:rsid w:val="00240659"/>
    <w:rsid w:val="0024065E"/>
    <w:rsid w:val="00240682"/>
    <w:rsid w:val="00240692"/>
    <w:rsid w:val="00240693"/>
    <w:rsid w:val="002406A4"/>
    <w:rsid w:val="002406C2"/>
    <w:rsid w:val="00240786"/>
    <w:rsid w:val="002409A6"/>
    <w:rsid w:val="00240A1D"/>
    <w:rsid w:val="00240A96"/>
    <w:rsid w:val="00240B3F"/>
    <w:rsid w:val="00240BE9"/>
    <w:rsid w:val="00240C11"/>
    <w:rsid w:val="00240E5C"/>
    <w:rsid w:val="00240E62"/>
    <w:rsid w:val="00240EB3"/>
    <w:rsid w:val="00240ED9"/>
    <w:rsid w:val="00240F07"/>
    <w:rsid w:val="00240F13"/>
    <w:rsid w:val="00240F2F"/>
    <w:rsid w:val="00240F40"/>
    <w:rsid w:val="0024104F"/>
    <w:rsid w:val="002411D3"/>
    <w:rsid w:val="00241290"/>
    <w:rsid w:val="002412E2"/>
    <w:rsid w:val="002412EA"/>
    <w:rsid w:val="002412F2"/>
    <w:rsid w:val="0024132B"/>
    <w:rsid w:val="002414A0"/>
    <w:rsid w:val="002414DB"/>
    <w:rsid w:val="00241531"/>
    <w:rsid w:val="00241569"/>
    <w:rsid w:val="00241570"/>
    <w:rsid w:val="0024157C"/>
    <w:rsid w:val="00241582"/>
    <w:rsid w:val="002415F7"/>
    <w:rsid w:val="0024160F"/>
    <w:rsid w:val="002416B9"/>
    <w:rsid w:val="0024173C"/>
    <w:rsid w:val="002417AA"/>
    <w:rsid w:val="002417DE"/>
    <w:rsid w:val="002417F3"/>
    <w:rsid w:val="00241823"/>
    <w:rsid w:val="00241832"/>
    <w:rsid w:val="0024187E"/>
    <w:rsid w:val="00241891"/>
    <w:rsid w:val="002418DF"/>
    <w:rsid w:val="002419EB"/>
    <w:rsid w:val="002419FE"/>
    <w:rsid w:val="00241B08"/>
    <w:rsid w:val="00241B0C"/>
    <w:rsid w:val="00241B13"/>
    <w:rsid w:val="00241B8E"/>
    <w:rsid w:val="00241BC6"/>
    <w:rsid w:val="00241BCD"/>
    <w:rsid w:val="00241BE3"/>
    <w:rsid w:val="00241C06"/>
    <w:rsid w:val="00241C3B"/>
    <w:rsid w:val="00241C84"/>
    <w:rsid w:val="00241D93"/>
    <w:rsid w:val="00241F31"/>
    <w:rsid w:val="00241FAB"/>
    <w:rsid w:val="00242034"/>
    <w:rsid w:val="00242054"/>
    <w:rsid w:val="002420BF"/>
    <w:rsid w:val="0024215F"/>
    <w:rsid w:val="002421AE"/>
    <w:rsid w:val="002421EC"/>
    <w:rsid w:val="0024224B"/>
    <w:rsid w:val="002422EC"/>
    <w:rsid w:val="00242319"/>
    <w:rsid w:val="00242393"/>
    <w:rsid w:val="00242403"/>
    <w:rsid w:val="00242421"/>
    <w:rsid w:val="0024249A"/>
    <w:rsid w:val="002424B2"/>
    <w:rsid w:val="002424DE"/>
    <w:rsid w:val="0024253E"/>
    <w:rsid w:val="00242546"/>
    <w:rsid w:val="0024255B"/>
    <w:rsid w:val="00242584"/>
    <w:rsid w:val="002425C2"/>
    <w:rsid w:val="002425C3"/>
    <w:rsid w:val="002425C9"/>
    <w:rsid w:val="002426F4"/>
    <w:rsid w:val="00242717"/>
    <w:rsid w:val="00242769"/>
    <w:rsid w:val="002427B7"/>
    <w:rsid w:val="002427BE"/>
    <w:rsid w:val="0024281B"/>
    <w:rsid w:val="00242835"/>
    <w:rsid w:val="002428A2"/>
    <w:rsid w:val="002428F0"/>
    <w:rsid w:val="00242945"/>
    <w:rsid w:val="00242A06"/>
    <w:rsid w:val="00242A5B"/>
    <w:rsid w:val="00242A7B"/>
    <w:rsid w:val="00242A82"/>
    <w:rsid w:val="00242A9B"/>
    <w:rsid w:val="00242AE3"/>
    <w:rsid w:val="00242AF6"/>
    <w:rsid w:val="00242B02"/>
    <w:rsid w:val="00242B17"/>
    <w:rsid w:val="00242B59"/>
    <w:rsid w:val="00242C20"/>
    <w:rsid w:val="00242C98"/>
    <w:rsid w:val="00242CB2"/>
    <w:rsid w:val="00242CBF"/>
    <w:rsid w:val="00242D5B"/>
    <w:rsid w:val="00242D6D"/>
    <w:rsid w:val="00242D96"/>
    <w:rsid w:val="00242DCB"/>
    <w:rsid w:val="00242E8C"/>
    <w:rsid w:val="00242EF2"/>
    <w:rsid w:val="00242EF3"/>
    <w:rsid w:val="00242F01"/>
    <w:rsid w:val="00242F18"/>
    <w:rsid w:val="00242F3F"/>
    <w:rsid w:val="00242FE9"/>
    <w:rsid w:val="002430A9"/>
    <w:rsid w:val="002430BC"/>
    <w:rsid w:val="002430E7"/>
    <w:rsid w:val="00243124"/>
    <w:rsid w:val="00243145"/>
    <w:rsid w:val="002432D4"/>
    <w:rsid w:val="002432ED"/>
    <w:rsid w:val="0024334A"/>
    <w:rsid w:val="00243384"/>
    <w:rsid w:val="00243396"/>
    <w:rsid w:val="002433C0"/>
    <w:rsid w:val="0024340A"/>
    <w:rsid w:val="00243498"/>
    <w:rsid w:val="0024357C"/>
    <w:rsid w:val="002435A8"/>
    <w:rsid w:val="002435C0"/>
    <w:rsid w:val="00243606"/>
    <w:rsid w:val="00243659"/>
    <w:rsid w:val="0024366A"/>
    <w:rsid w:val="0024366F"/>
    <w:rsid w:val="0024369A"/>
    <w:rsid w:val="002436AA"/>
    <w:rsid w:val="002436EA"/>
    <w:rsid w:val="0024370E"/>
    <w:rsid w:val="00243750"/>
    <w:rsid w:val="00243791"/>
    <w:rsid w:val="00243798"/>
    <w:rsid w:val="00243817"/>
    <w:rsid w:val="00243832"/>
    <w:rsid w:val="002438BE"/>
    <w:rsid w:val="002438C6"/>
    <w:rsid w:val="002438E9"/>
    <w:rsid w:val="00243995"/>
    <w:rsid w:val="00243997"/>
    <w:rsid w:val="0024399B"/>
    <w:rsid w:val="002439B0"/>
    <w:rsid w:val="00243A98"/>
    <w:rsid w:val="00243AA3"/>
    <w:rsid w:val="00243B31"/>
    <w:rsid w:val="00243B43"/>
    <w:rsid w:val="00243B6C"/>
    <w:rsid w:val="00243B9A"/>
    <w:rsid w:val="00243BEF"/>
    <w:rsid w:val="00243C0E"/>
    <w:rsid w:val="00243CC7"/>
    <w:rsid w:val="00243CEB"/>
    <w:rsid w:val="00243D40"/>
    <w:rsid w:val="00243D58"/>
    <w:rsid w:val="00243D67"/>
    <w:rsid w:val="00243E1A"/>
    <w:rsid w:val="00243EEF"/>
    <w:rsid w:val="00243F6C"/>
    <w:rsid w:val="00244060"/>
    <w:rsid w:val="00244069"/>
    <w:rsid w:val="0024408A"/>
    <w:rsid w:val="0024415A"/>
    <w:rsid w:val="002441AF"/>
    <w:rsid w:val="002441E7"/>
    <w:rsid w:val="0024425D"/>
    <w:rsid w:val="0024435F"/>
    <w:rsid w:val="002443D2"/>
    <w:rsid w:val="0024446A"/>
    <w:rsid w:val="0024449D"/>
    <w:rsid w:val="002444CD"/>
    <w:rsid w:val="002444F5"/>
    <w:rsid w:val="00244538"/>
    <w:rsid w:val="0024462A"/>
    <w:rsid w:val="00244679"/>
    <w:rsid w:val="002446C9"/>
    <w:rsid w:val="00244723"/>
    <w:rsid w:val="00244768"/>
    <w:rsid w:val="0024479C"/>
    <w:rsid w:val="002447D8"/>
    <w:rsid w:val="00244875"/>
    <w:rsid w:val="002448AE"/>
    <w:rsid w:val="002448B3"/>
    <w:rsid w:val="002448B7"/>
    <w:rsid w:val="002448D8"/>
    <w:rsid w:val="00244AA1"/>
    <w:rsid w:val="00244AA4"/>
    <w:rsid w:val="00244AB9"/>
    <w:rsid w:val="00244B07"/>
    <w:rsid w:val="00244B0C"/>
    <w:rsid w:val="00244B6B"/>
    <w:rsid w:val="00244B74"/>
    <w:rsid w:val="00244BB3"/>
    <w:rsid w:val="00244BD5"/>
    <w:rsid w:val="00244BD9"/>
    <w:rsid w:val="00244C02"/>
    <w:rsid w:val="00244C5B"/>
    <w:rsid w:val="00244C71"/>
    <w:rsid w:val="00244C75"/>
    <w:rsid w:val="00244CA0"/>
    <w:rsid w:val="00244CB9"/>
    <w:rsid w:val="00244CCD"/>
    <w:rsid w:val="00244CE2"/>
    <w:rsid w:val="00244D0D"/>
    <w:rsid w:val="00244D18"/>
    <w:rsid w:val="00244D1B"/>
    <w:rsid w:val="00244D53"/>
    <w:rsid w:val="00244D58"/>
    <w:rsid w:val="00244E00"/>
    <w:rsid w:val="00244E93"/>
    <w:rsid w:val="00244EBF"/>
    <w:rsid w:val="00244EFD"/>
    <w:rsid w:val="00244F0D"/>
    <w:rsid w:val="00244F11"/>
    <w:rsid w:val="00244F14"/>
    <w:rsid w:val="00244FBA"/>
    <w:rsid w:val="00245011"/>
    <w:rsid w:val="0024502C"/>
    <w:rsid w:val="0024502D"/>
    <w:rsid w:val="00245042"/>
    <w:rsid w:val="00245095"/>
    <w:rsid w:val="00245131"/>
    <w:rsid w:val="0024515E"/>
    <w:rsid w:val="002451CB"/>
    <w:rsid w:val="002452B5"/>
    <w:rsid w:val="002452CC"/>
    <w:rsid w:val="00245375"/>
    <w:rsid w:val="0024553E"/>
    <w:rsid w:val="00245595"/>
    <w:rsid w:val="002455AB"/>
    <w:rsid w:val="002455B1"/>
    <w:rsid w:val="002455DD"/>
    <w:rsid w:val="00245625"/>
    <w:rsid w:val="0024569D"/>
    <w:rsid w:val="002456BD"/>
    <w:rsid w:val="002456CC"/>
    <w:rsid w:val="002456E9"/>
    <w:rsid w:val="0024572A"/>
    <w:rsid w:val="0024574A"/>
    <w:rsid w:val="00245791"/>
    <w:rsid w:val="002457BD"/>
    <w:rsid w:val="002457CD"/>
    <w:rsid w:val="002457F8"/>
    <w:rsid w:val="0024585C"/>
    <w:rsid w:val="002458EA"/>
    <w:rsid w:val="0024590B"/>
    <w:rsid w:val="00245918"/>
    <w:rsid w:val="00245919"/>
    <w:rsid w:val="00245970"/>
    <w:rsid w:val="002459D3"/>
    <w:rsid w:val="00245A09"/>
    <w:rsid w:val="00245A2A"/>
    <w:rsid w:val="00245A40"/>
    <w:rsid w:val="00245A89"/>
    <w:rsid w:val="00245AA8"/>
    <w:rsid w:val="00245AAA"/>
    <w:rsid w:val="00245ADE"/>
    <w:rsid w:val="00245AF7"/>
    <w:rsid w:val="00245B22"/>
    <w:rsid w:val="00245C9E"/>
    <w:rsid w:val="00245CD3"/>
    <w:rsid w:val="00245FCE"/>
    <w:rsid w:val="0024609C"/>
    <w:rsid w:val="002460F3"/>
    <w:rsid w:val="002461DC"/>
    <w:rsid w:val="00246272"/>
    <w:rsid w:val="0024628F"/>
    <w:rsid w:val="0024629C"/>
    <w:rsid w:val="002462ED"/>
    <w:rsid w:val="00246315"/>
    <w:rsid w:val="0024639F"/>
    <w:rsid w:val="002463BB"/>
    <w:rsid w:val="002463E4"/>
    <w:rsid w:val="002464AE"/>
    <w:rsid w:val="002464C8"/>
    <w:rsid w:val="002465FD"/>
    <w:rsid w:val="00246609"/>
    <w:rsid w:val="00246632"/>
    <w:rsid w:val="0024664C"/>
    <w:rsid w:val="00246650"/>
    <w:rsid w:val="002466B8"/>
    <w:rsid w:val="002466DB"/>
    <w:rsid w:val="002466DD"/>
    <w:rsid w:val="00246718"/>
    <w:rsid w:val="0024672A"/>
    <w:rsid w:val="0024672C"/>
    <w:rsid w:val="002467A5"/>
    <w:rsid w:val="002467D9"/>
    <w:rsid w:val="00246829"/>
    <w:rsid w:val="002468D8"/>
    <w:rsid w:val="00246902"/>
    <w:rsid w:val="00246A50"/>
    <w:rsid w:val="00246A5B"/>
    <w:rsid w:val="00246AD1"/>
    <w:rsid w:val="00246B50"/>
    <w:rsid w:val="00246B58"/>
    <w:rsid w:val="00246BA6"/>
    <w:rsid w:val="00246BD5"/>
    <w:rsid w:val="00246BF1"/>
    <w:rsid w:val="00246C03"/>
    <w:rsid w:val="00246C53"/>
    <w:rsid w:val="00246C61"/>
    <w:rsid w:val="00246C84"/>
    <w:rsid w:val="00246CBA"/>
    <w:rsid w:val="00246CCF"/>
    <w:rsid w:val="00246D06"/>
    <w:rsid w:val="00246D13"/>
    <w:rsid w:val="00246D57"/>
    <w:rsid w:val="00246D8A"/>
    <w:rsid w:val="00246E65"/>
    <w:rsid w:val="00246E6F"/>
    <w:rsid w:val="00246EAB"/>
    <w:rsid w:val="00246EF9"/>
    <w:rsid w:val="0024703D"/>
    <w:rsid w:val="00247068"/>
    <w:rsid w:val="00247086"/>
    <w:rsid w:val="002470E6"/>
    <w:rsid w:val="0024712C"/>
    <w:rsid w:val="0024714F"/>
    <w:rsid w:val="0024716B"/>
    <w:rsid w:val="002471A3"/>
    <w:rsid w:val="00247216"/>
    <w:rsid w:val="0024727A"/>
    <w:rsid w:val="002472A2"/>
    <w:rsid w:val="002472C5"/>
    <w:rsid w:val="0024739A"/>
    <w:rsid w:val="002473CF"/>
    <w:rsid w:val="002473E0"/>
    <w:rsid w:val="00247438"/>
    <w:rsid w:val="0024746A"/>
    <w:rsid w:val="00247526"/>
    <w:rsid w:val="00247534"/>
    <w:rsid w:val="0024753F"/>
    <w:rsid w:val="00247548"/>
    <w:rsid w:val="0024756C"/>
    <w:rsid w:val="00247596"/>
    <w:rsid w:val="002475C1"/>
    <w:rsid w:val="002475D5"/>
    <w:rsid w:val="002475E2"/>
    <w:rsid w:val="0024760C"/>
    <w:rsid w:val="00247669"/>
    <w:rsid w:val="00247719"/>
    <w:rsid w:val="0024771E"/>
    <w:rsid w:val="002477AA"/>
    <w:rsid w:val="002477D0"/>
    <w:rsid w:val="002477D8"/>
    <w:rsid w:val="002477FC"/>
    <w:rsid w:val="00247839"/>
    <w:rsid w:val="0024787D"/>
    <w:rsid w:val="00247951"/>
    <w:rsid w:val="00247BAE"/>
    <w:rsid w:val="00247BCA"/>
    <w:rsid w:val="00247C4E"/>
    <w:rsid w:val="00247CE1"/>
    <w:rsid w:val="00247CE4"/>
    <w:rsid w:val="00247D51"/>
    <w:rsid w:val="00247DBD"/>
    <w:rsid w:val="00247DC6"/>
    <w:rsid w:val="00247DDD"/>
    <w:rsid w:val="00247DED"/>
    <w:rsid w:val="00247DF2"/>
    <w:rsid w:val="00247F2D"/>
    <w:rsid w:val="00247F7A"/>
    <w:rsid w:val="00247FBF"/>
    <w:rsid w:val="00247FC2"/>
    <w:rsid w:val="00250072"/>
    <w:rsid w:val="002500A9"/>
    <w:rsid w:val="002501A4"/>
    <w:rsid w:val="002502E3"/>
    <w:rsid w:val="0025032F"/>
    <w:rsid w:val="0025038B"/>
    <w:rsid w:val="00250390"/>
    <w:rsid w:val="002503DA"/>
    <w:rsid w:val="002503F7"/>
    <w:rsid w:val="0025040C"/>
    <w:rsid w:val="00250456"/>
    <w:rsid w:val="002504C2"/>
    <w:rsid w:val="002504E0"/>
    <w:rsid w:val="002504FC"/>
    <w:rsid w:val="0025051C"/>
    <w:rsid w:val="0025053C"/>
    <w:rsid w:val="0025054F"/>
    <w:rsid w:val="002505AD"/>
    <w:rsid w:val="002505F1"/>
    <w:rsid w:val="0025062A"/>
    <w:rsid w:val="00250645"/>
    <w:rsid w:val="002506DF"/>
    <w:rsid w:val="002506F2"/>
    <w:rsid w:val="00250718"/>
    <w:rsid w:val="0025071B"/>
    <w:rsid w:val="00250722"/>
    <w:rsid w:val="0025072C"/>
    <w:rsid w:val="00250756"/>
    <w:rsid w:val="002507B1"/>
    <w:rsid w:val="002507E8"/>
    <w:rsid w:val="00250807"/>
    <w:rsid w:val="00250813"/>
    <w:rsid w:val="002508A4"/>
    <w:rsid w:val="002508AA"/>
    <w:rsid w:val="002508B8"/>
    <w:rsid w:val="002508EC"/>
    <w:rsid w:val="00250929"/>
    <w:rsid w:val="00250935"/>
    <w:rsid w:val="00250967"/>
    <w:rsid w:val="002509AD"/>
    <w:rsid w:val="002509BD"/>
    <w:rsid w:val="00250A61"/>
    <w:rsid w:val="00250B02"/>
    <w:rsid w:val="00250BA7"/>
    <w:rsid w:val="00250C36"/>
    <w:rsid w:val="00250CAF"/>
    <w:rsid w:val="00250CB3"/>
    <w:rsid w:val="00250CC9"/>
    <w:rsid w:val="00250D19"/>
    <w:rsid w:val="00250DA5"/>
    <w:rsid w:val="00250DA8"/>
    <w:rsid w:val="00250DE8"/>
    <w:rsid w:val="00250DEF"/>
    <w:rsid w:val="00250DF6"/>
    <w:rsid w:val="00250EE4"/>
    <w:rsid w:val="00250EF6"/>
    <w:rsid w:val="00250F18"/>
    <w:rsid w:val="00250F3B"/>
    <w:rsid w:val="00250F6A"/>
    <w:rsid w:val="00250F96"/>
    <w:rsid w:val="00250FA3"/>
    <w:rsid w:val="00250FA4"/>
    <w:rsid w:val="00250FF4"/>
    <w:rsid w:val="002511CD"/>
    <w:rsid w:val="00251204"/>
    <w:rsid w:val="00251279"/>
    <w:rsid w:val="002512D2"/>
    <w:rsid w:val="00251305"/>
    <w:rsid w:val="00251384"/>
    <w:rsid w:val="00251408"/>
    <w:rsid w:val="00251452"/>
    <w:rsid w:val="0025147E"/>
    <w:rsid w:val="0025153F"/>
    <w:rsid w:val="0025154E"/>
    <w:rsid w:val="0025159C"/>
    <w:rsid w:val="002516D6"/>
    <w:rsid w:val="00251711"/>
    <w:rsid w:val="00251796"/>
    <w:rsid w:val="002517B1"/>
    <w:rsid w:val="002517C6"/>
    <w:rsid w:val="0025181A"/>
    <w:rsid w:val="0025189D"/>
    <w:rsid w:val="002518C0"/>
    <w:rsid w:val="002518C3"/>
    <w:rsid w:val="0025190B"/>
    <w:rsid w:val="00251966"/>
    <w:rsid w:val="0025196E"/>
    <w:rsid w:val="002519D8"/>
    <w:rsid w:val="002519EE"/>
    <w:rsid w:val="00251AE3"/>
    <w:rsid w:val="00251AF3"/>
    <w:rsid w:val="00251B27"/>
    <w:rsid w:val="00251B30"/>
    <w:rsid w:val="00251B7D"/>
    <w:rsid w:val="00251BC1"/>
    <w:rsid w:val="00251BC6"/>
    <w:rsid w:val="00251C19"/>
    <w:rsid w:val="00251C21"/>
    <w:rsid w:val="00251C2C"/>
    <w:rsid w:val="00251CA6"/>
    <w:rsid w:val="00251DB3"/>
    <w:rsid w:val="00251DCA"/>
    <w:rsid w:val="00251DD2"/>
    <w:rsid w:val="00251DED"/>
    <w:rsid w:val="00251E65"/>
    <w:rsid w:val="00251E66"/>
    <w:rsid w:val="00251F14"/>
    <w:rsid w:val="0025207A"/>
    <w:rsid w:val="00252109"/>
    <w:rsid w:val="002521AC"/>
    <w:rsid w:val="002521CA"/>
    <w:rsid w:val="002521FF"/>
    <w:rsid w:val="002522A1"/>
    <w:rsid w:val="002522CA"/>
    <w:rsid w:val="002522E9"/>
    <w:rsid w:val="0025233B"/>
    <w:rsid w:val="0025234C"/>
    <w:rsid w:val="00252350"/>
    <w:rsid w:val="00252355"/>
    <w:rsid w:val="00252370"/>
    <w:rsid w:val="00252381"/>
    <w:rsid w:val="002523AD"/>
    <w:rsid w:val="0025246D"/>
    <w:rsid w:val="00252506"/>
    <w:rsid w:val="002525D0"/>
    <w:rsid w:val="002525E5"/>
    <w:rsid w:val="002525EC"/>
    <w:rsid w:val="00252607"/>
    <w:rsid w:val="00252686"/>
    <w:rsid w:val="002526DB"/>
    <w:rsid w:val="0025275F"/>
    <w:rsid w:val="00252776"/>
    <w:rsid w:val="00252781"/>
    <w:rsid w:val="002527D3"/>
    <w:rsid w:val="002528C6"/>
    <w:rsid w:val="00252A55"/>
    <w:rsid w:val="00252A5D"/>
    <w:rsid w:val="00252A83"/>
    <w:rsid w:val="00252ABF"/>
    <w:rsid w:val="00252AD4"/>
    <w:rsid w:val="00252B05"/>
    <w:rsid w:val="00252B81"/>
    <w:rsid w:val="00252BA8"/>
    <w:rsid w:val="00252C6C"/>
    <w:rsid w:val="00252C83"/>
    <w:rsid w:val="00252CA4"/>
    <w:rsid w:val="00252D38"/>
    <w:rsid w:val="00252D88"/>
    <w:rsid w:val="00252DCD"/>
    <w:rsid w:val="00252DEC"/>
    <w:rsid w:val="00252E59"/>
    <w:rsid w:val="00252E7B"/>
    <w:rsid w:val="00252E97"/>
    <w:rsid w:val="002530EA"/>
    <w:rsid w:val="0025311A"/>
    <w:rsid w:val="00253121"/>
    <w:rsid w:val="00253138"/>
    <w:rsid w:val="00253168"/>
    <w:rsid w:val="002531AD"/>
    <w:rsid w:val="0025321A"/>
    <w:rsid w:val="0025322D"/>
    <w:rsid w:val="00253230"/>
    <w:rsid w:val="00253232"/>
    <w:rsid w:val="002532A4"/>
    <w:rsid w:val="002532C5"/>
    <w:rsid w:val="002533BF"/>
    <w:rsid w:val="00253448"/>
    <w:rsid w:val="0025347C"/>
    <w:rsid w:val="002534A4"/>
    <w:rsid w:val="002534D4"/>
    <w:rsid w:val="00253504"/>
    <w:rsid w:val="00253556"/>
    <w:rsid w:val="0025356C"/>
    <w:rsid w:val="00253574"/>
    <w:rsid w:val="00253595"/>
    <w:rsid w:val="002535AD"/>
    <w:rsid w:val="002535CC"/>
    <w:rsid w:val="0025360D"/>
    <w:rsid w:val="00253651"/>
    <w:rsid w:val="0025368E"/>
    <w:rsid w:val="002536EF"/>
    <w:rsid w:val="00253730"/>
    <w:rsid w:val="00253780"/>
    <w:rsid w:val="002537C2"/>
    <w:rsid w:val="002537D6"/>
    <w:rsid w:val="002537E0"/>
    <w:rsid w:val="00253889"/>
    <w:rsid w:val="002538C6"/>
    <w:rsid w:val="0025394B"/>
    <w:rsid w:val="00253953"/>
    <w:rsid w:val="0025395E"/>
    <w:rsid w:val="002539E6"/>
    <w:rsid w:val="00253A34"/>
    <w:rsid w:val="00253AA7"/>
    <w:rsid w:val="00253AC0"/>
    <w:rsid w:val="00253AD4"/>
    <w:rsid w:val="00253AFC"/>
    <w:rsid w:val="00253B47"/>
    <w:rsid w:val="00253C31"/>
    <w:rsid w:val="00253C5F"/>
    <w:rsid w:val="00253F0A"/>
    <w:rsid w:val="00253F21"/>
    <w:rsid w:val="00253FB3"/>
    <w:rsid w:val="00253FFB"/>
    <w:rsid w:val="00254005"/>
    <w:rsid w:val="0025409F"/>
    <w:rsid w:val="00254104"/>
    <w:rsid w:val="00254118"/>
    <w:rsid w:val="00254257"/>
    <w:rsid w:val="002542BC"/>
    <w:rsid w:val="002542F7"/>
    <w:rsid w:val="00254315"/>
    <w:rsid w:val="00254361"/>
    <w:rsid w:val="002543B0"/>
    <w:rsid w:val="00254487"/>
    <w:rsid w:val="00254518"/>
    <w:rsid w:val="00254586"/>
    <w:rsid w:val="002545CC"/>
    <w:rsid w:val="0025462A"/>
    <w:rsid w:val="00254636"/>
    <w:rsid w:val="00254666"/>
    <w:rsid w:val="00254685"/>
    <w:rsid w:val="002546C7"/>
    <w:rsid w:val="002546E4"/>
    <w:rsid w:val="00254709"/>
    <w:rsid w:val="002547FC"/>
    <w:rsid w:val="00254840"/>
    <w:rsid w:val="002548E7"/>
    <w:rsid w:val="00254929"/>
    <w:rsid w:val="0025493E"/>
    <w:rsid w:val="00254998"/>
    <w:rsid w:val="002549E3"/>
    <w:rsid w:val="00254A25"/>
    <w:rsid w:val="00254A9D"/>
    <w:rsid w:val="00254ABC"/>
    <w:rsid w:val="00254ACA"/>
    <w:rsid w:val="00254B6D"/>
    <w:rsid w:val="00254B75"/>
    <w:rsid w:val="00254B9C"/>
    <w:rsid w:val="00254C2E"/>
    <w:rsid w:val="00254C84"/>
    <w:rsid w:val="00254D06"/>
    <w:rsid w:val="00254D6F"/>
    <w:rsid w:val="00254DF1"/>
    <w:rsid w:val="00254E34"/>
    <w:rsid w:val="00254E99"/>
    <w:rsid w:val="00254EAD"/>
    <w:rsid w:val="0025501B"/>
    <w:rsid w:val="00255092"/>
    <w:rsid w:val="00255096"/>
    <w:rsid w:val="002551AD"/>
    <w:rsid w:val="002551B8"/>
    <w:rsid w:val="002551B9"/>
    <w:rsid w:val="002551C4"/>
    <w:rsid w:val="0025520D"/>
    <w:rsid w:val="00255260"/>
    <w:rsid w:val="002552AF"/>
    <w:rsid w:val="002552B0"/>
    <w:rsid w:val="002553BE"/>
    <w:rsid w:val="002553C6"/>
    <w:rsid w:val="002553C7"/>
    <w:rsid w:val="002553E1"/>
    <w:rsid w:val="00255468"/>
    <w:rsid w:val="00255474"/>
    <w:rsid w:val="00255488"/>
    <w:rsid w:val="0025549C"/>
    <w:rsid w:val="002554A7"/>
    <w:rsid w:val="0025551E"/>
    <w:rsid w:val="002555F1"/>
    <w:rsid w:val="002555F4"/>
    <w:rsid w:val="00255613"/>
    <w:rsid w:val="0025564C"/>
    <w:rsid w:val="0025568D"/>
    <w:rsid w:val="0025576D"/>
    <w:rsid w:val="002557A1"/>
    <w:rsid w:val="002557E5"/>
    <w:rsid w:val="002557EF"/>
    <w:rsid w:val="00255819"/>
    <w:rsid w:val="00255929"/>
    <w:rsid w:val="00255934"/>
    <w:rsid w:val="00255971"/>
    <w:rsid w:val="0025599E"/>
    <w:rsid w:val="0025599F"/>
    <w:rsid w:val="002559D2"/>
    <w:rsid w:val="002559DF"/>
    <w:rsid w:val="00255A0A"/>
    <w:rsid w:val="00255A18"/>
    <w:rsid w:val="00255A23"/>
    <w:rsid w:val="00255A2F"/>
    <w:rsid w:val="00255A5D"/>
    <w:rsid w:val="00255A7C"/>
    <w:rsid w:val="00255B22"/>
    <w:rsid w:val="00255B3E"/>
    <w:rsid w:val="00255BDC"/>
    <w:rsid w:val="00255BE4"/>
    <w:rsid w:val="00255BFB"/>
    <w:rsid w:val="00255BFC"/>
    <w:rsid w:val="00255C01"/>
    <w:rsid w:val="00255C18"/>
    <w:rsid w:val="00255C61"/>
    <w:rsid w:val="00255CC2"/>
    <w:rsid w:val="00255DE1"/>
    <w:rsid w:val="00255E00"/>
    <w:rsid w:val="00255E15"/>
    <w:rsid w:val="00255E79"/>
    <w:rsid w:val="00255F4A"/>
    <w:rsid w:val="00255F52"/>
    <w:rsid w:val="00255FC5"/>
    <w:rsid w:val="0025603B"/>
    <w:rsid w:val="0025603D"/>
    <w:rsid w:val="00256064"/>
    <w:rsid w:val="00256080"/>
    <w:rsid w:val="002560E9"/>
    <w:rsid w:val="002560EE"/>
    <w:rsid w:val="00256148"/>
    <w:rsid w:val="002561D1"/>
    <w:rsid w:val="002561DE"/>
    <w:rsid w:val="0025621D"/>
    <w:rsid w:val="00256233"/>
    <w:rsid w:val="002562A5"/>
    <w:rsid w:val="002562C3"/>
    <w:rsid w:val="0025635A"/>
    <w:rsid w:val="00256395"/>
    <w:rsid w:val="002563B0"/>
    <w:rsid w:val="0025640A"/>
    <w:rsid w:val="00256426"/>
    <w:rsid w:val="00256484"/>
    <w:rsid w:val="002564CC"/>
    <w:rsid w:val="00256533"/>
    <w:rsid w:val="00256576"/>
    <w:rsid w:val="00256594"/>
    <w:rsid w:val="002566E8"/>
    <w:rsid w:val="00256709"/>
    <w:rsid w:val="0025676B"/>
    <w:rsid w:val="002567F2"/>
    <w:rsid w:val="002567F5"/>
    <w:rsid w:val="002567FA"/>
    <w:rsid w:val="0025684D"/>
    <w:rsid w:val="002569AC"/>
    <w:rsid w:val="00256AC6"/>
    <w:rsid w:val="00256AD7"/>
    <w:rsid w:val="00256ADD"/>
    <w:rsid w:val="00256AF8"/>
    <w:rsid w:val="00256B06"/>
    <w:rsid w:val="00256BE2"/>
    <w:rsid w:val="00256C56"/>
    <w:rsid w:val="00256C77"/>
    <w:rsid w:val="00256CC2"/>
    <w:rsid w:val="00256CC3"/>
    <w:rsid w:val="00256CCA"/>
    <w:rsid w:val="00256D2A"/>
    <w:rsid w:val="00256D4A"/>
    <w:rsid w:val="00256D58"/>
    <w:rsid w:val="00256D6A"/>
    <w:rsid w:val="00256DB0"/>
    <w:rsid w:val="00256E65"/>
    <w:rsid w:val="00256EAD"/>
    <w:rsid w:val="00256EC2"/>
    <w:rsid w:val="00256EC6"/>
    <w:rsid w:val="00256F1B"/>
    <w:rsid w:val="00256F81"/>
    <w:rsid w:val="00256FA7"/>
    <w:rsid w:val="002570FD"/>
    <w:rsid w:val="0025711B"/>
    <w:rsid w:val="002571A2"/>
    <w:rsid w:val="002571C9"/>
    <w:rsid w:val="0025720A"/>
    <w:rsid w:val="00257258"/>
    <w:rsid w:val="00257345"/>
    <w:rsid w:val="002573DC"/>
    <w:rsid w:val="002573ED"/>
    <w:rsid w:val="002573F7"/>
    <w:rsid w:val="00257412"/>
    <w:rsid w:val="00257490"/>
    <w:rsid w:val="00257495"/>
    <w:rsid w:val="00257599"/>
    <w:rsid w:val="002575A6"/>
    <w:rsid w:val="002575F1"/>
    <w:rsid w:val="00257610"/>
    <w:rsid w:val="00257694"/>
    <w:rsid w:val="002577CB"/>
    <w:rsid w:val="002577F3"/>
    <w:rsid w:val="00257840"/>
    <w:rsid w:val="00257882"/>
    <w:rsid w:val="0025794B"/>
    <w:rsid w:val="002579BE"/>
    <w:rsid w:val="002579E3"/>
    <w:rsid w:val="00257AEB"/>
    <w:rsid w:val="00257AFC"/>
    <w:rsid w:val="00257B07"/>
    <w:rsid w:val="00257B0A"/>
    <w:rsid w:val="00257B10"/>
    <w:rsid w:val="00257B23"/>
    <w:rsid w:val="00257BB4"/>
    <w:rsid w:val="00257C38"/>
    <w:rsid w:val="00257CE1"/>
    <w:rsid w:val="00257D2B"/>
    <w:rsid w:val="00257D31"/>
    <w:rsid w:val="00257D90"/>
    <w:rsid w:val="00257D9A"/>
    <w:rsid w:val="00257DE0"/>
    <w:rsid w:val="00257E5E"/>
    <w:rsid w:val="00257F3D"/>
    <w:rsid w:val="00257F44"/>
    <w:rsid w:val="00257F4E"/>
    <w:rsid w:val="00257F61"/>
    <w:rsid w:val="00257FC7"/>
    <w:rsid w:val="00260008"/>
    <w:rsid w:val="00260099"/>
    <w:rsid w:val="00260105"/>
    <w:rsid w:val="0026018B"/>
    <w:rsid w:val="002601C5"/>
    <w:rsid w:val="002601F4"/>
    <w:rsid w:val="00260287"/>
    <w:rsid w:val="002602D8"/>
    <w:rsid w:val="002602E6"/>
    <w:rsid w:val="002603B0"/>
    <w:rsid w:val="002604E3"/>
    <w:rsid w:val="002604ED"/>
    <w:rsid w:val="0026054A"/>
    <w:rsid w:val="00260586"/>
    <w:rsid w:val="002605AB"/>
    <w:rsid w:val="002605FA"/>
    <w:rsid w:val="00260637"/>
    <w:rsid w:val="0026063E"/>
    <w:rsid w:val="0026069D"/>
    <w:rsid w:val="002606D2"/>
    <w:rsid w:val="0026073F"/>
    <w:rsid w:val="00260778"/>
    <w:rsid w:val="0026079D"/>
    <w:rsid w:val="002607BC"/>
    <w:rsid w:val="002607F2"/>
    <w:rsid w:val="0026081C"/>
    <w:rsid w:val="00260838"/>
    <w:rsid w:val="00260854"/>
    <w:rsid w:val="002608E5"/>
    <w:rsid w:val="00260991"/>
    <w:rsid w:val="002609C1"/>
    <w:rsid w:val="00260A33"/>
    <w:rsid w:val="00260A3F"/>
    <w:rsid w:val="00260AAC"/>
    <w:rsid w:val="00260B46"/>
    <w:rsid w:val="00260C54"/>
    <w:rsid w:val="00260D60"/>
    <w:rsid w:val="00260DB8"/>
    <w:rsid w:val="00260E2A"/>
    <w:rsid w:val="00260E4E"/>
    <w:rsid w:val="00260F3B"/>
    <w:rsid w:val="00261022"/>
    <w:rsid w:val="0026105C"/>
    <w:rsid w:val="0026112A"/>
    <w:rsid w:val="00261145"/>
    <w:rsid w:val="002611D0"/>
    <w:rsid w:val="002611FE"/>
    <w:rsid w:val="00261220"/>
    <w:rsid w:val="00261231"/>
    <w:rsid w:val="00261246"/>
    <w:rsid w:val="00261294"/>
    <w:rsid w:val="002612AD"/>
    <w:rsid w:val="00261356"/>
    <w:rsid w:val="002613A1"/>
    <w:rsid w:val="002613DB"/>
    <w:rsid w:val="00261420"/>
    <w:rsid w:val="0026145E"/>
    <w:rsid w:val="0026148B"/>
    <w:rsid w:val="002614EF"/>
    <w:rsid w:val="00261584"/>
    <w:rsid w:val="002615A2"/>
    <w:rsid w:val="002615C1"/>
    <w:rsid w:val="00261625"/>
    <w:rsid w:val="00261660"/>
    <w:rsid w:val="00261685"/>
    <w:rsid w:val="0026168A"/>
    <w:rsid w:val="00261690"/>
    <w:rsid w:val="002616F9"/>
    <w:rsid w:val="00261763"/>
    <w:rsid w:val="00261791"/>
    <w:rsid w:val="002617FA"/>
    <w:rsid w:val="0026189B"/>
    <w:rsid w:val="0026189C"/>
    <w:rsid w:val="00261946"/>
    <w:rsid w:val="00261963"/>
    <w:rsid w:val="00261978"/>
    <w:rsid w:val="002619A9"/>
    <w:rsid w:val="00261A1C"/>
    <w:rsid w:val="00261A4B"/>
    <w:rsid w:val="00261A5E"/>
    <w:rsid w:val="00261B2F"/>
    <w:rsid w:val="00261B3B"/>
    <w:rsid w:val="00261B65"/>
    <w:rsid w:val="00261BA3"/>
    <w:rsid w:val="00261BE9"/>
    <w:rsid w:val="00261C34"/>
    <w:rsid w:val="00261C4A"/>
    <w:rsid w:val="00261C66"/>
    <w:rsid w:val="00261C6F"/>
    <w:rsid w:val="00261CD9"/>
    <w:rsid w:val="00261CE1"/>
    <w:rsid w:val="00261D07"/>
    <w:rsid w:val="00261D48"/>
    <w:rsid w:val="00261D76"/>
    <w:rsid w:val="00261DC3"/>
    <w:rsid w:val="00261DC4"/>
    <w:rsid w:val="00261E35"/>
    <w:rsid w:val="00261E8F"/>
    <w:rsid w:val="00261ED8"/>
    <w:rsid w:val="00261F73"/>
    <w:rsid w:val="00261F83"/>
    <w:rsid w:val="00261F9B"/>
    <w:rsid w:val="00261FAD"/>
    <w:rsid w:val="00261FB9"/>
    <w:rsid w:val="00262064"/>
    <w:rsid w:val="0026206C"/>
    <w:rsid w:val="002620F2"/>
    <w:rsid w:val="002620FA"/>
    <w:rsid w:val="0026210E"/>
    <w:rsid w:val="0026215E"/>
    <w:rsid w:val="00262200"/>
    <w:rsid w:val="002622F1"/>
    <w:rsid w:val="00262423"/>
    <w:rsid w:val="00262432"/>
    <w:rsid w:val="00262446"/>
    <w:rsid w:val="00262463"/>
    <w:rsid w:val="00262464"/>
    <w:rsid w:val="00262474"/>
    <w:rsid w:val="002624CC"/>
    <w:rsid w:val="00262512"/>
    <w:rsid w:val="00262540"/>
    <w:rsid w:val="0026255F"/>
    <w:rsid w:val="0026258D"/>
    <w:rsid w:val="0026259E"/>
    <w:rsid w:val="002625AA"/>
    <w:rsid w:val="00262603"/>
    <w:rsid w:val="00262649"/>
    <w:rsid w:val="0026269A"/>
    <w:rsid w:val="002626B5"/>
    <w:rsid w:val="002628B1"/>
    <w:rsid w:val="002628D5"/>
    <w:rsid w:val="00262A52"/>
    <w:rsid w:val="00262A9F"/>
    <w:rsid w:val="00262AF8"/>
    <w:rsid w:val="00262B43"/>
    <w:rsid w:val="00262B67"/>
    <w:rsid w:val="00262B77"/>
    <w:rsid w:val="00262B84"/>
    <w:rsid w:val="00262C72"/>
    <w:rsid w:val="00262D04"/>
    <w:rsid w:val="00262D51"/>
    <w:rsid w:val="00262D53"/>
    <w:rsid w:val="00262DEC"/>
    <w:rsid w:val="00262E7A"/>
    <w:rsid w:val="00262EE3"/>
    <w:rsid w:val="00262EF7"/>
    <w:rsid w:val="00262F53"/>
    <w:rsid w:val="00262F6A"/>
    <w:rsid w:val="00262FBB"/>
    <w:rsid w:val="00262FF5"/>
    <w:rsid w:val="002630C1"/>
    <w:rsid w:val="00263168"/>
    <w:rsid w:val="0026317B"/>
    <w:rsid w:val="00263197"/>
    <w:rsid w:val="002631F7"/>
    <w:rsid w:val="00263204"/>
    <w:rsid w:val="002632BC"/>
    <w:rsid w:val="002632FE"/>
    <w:rsid w:val="002633E6"/>
    <w:rsid w:val="0026342B"/>
    <w:rsid w:val="00263443"/>
    <w:rsid w:val="00263532"/>
    <w:rsid w:val="00263605"/>
    <w:rsid w:val="0026369A"/>
    <w:rsid w:val="002636EB"/>
    <w:rsid w:val="00263722"/>
    <w:rsid w:val="0026373D"/>
    <w:rsid w:val="002637DA"/>
    <w:rsid w:val="002637F7"/>
    <w:rsid w:val="0026386F"/>
    <w:rsid w:val="00263885"/>
    <w:rsid w:val="002638D2"/>
    <w:rsid w:val="002638E6"/>
    <w:rsid w:val="00263932"/>
    <w:rsid w:val="00263AD3"/>
    <w:rsid w:val="00263B8B"/>
    <w:rsid w:val="00263B96"/>
    <w:rsid w:val="00263BB1"/>
    <w:rsid w:val="00263BCA"/>
    <w:rsid w:val="00263BD4"/>
    <w:rsid w:val="00263BD5"/>
    <w:rsid w:val="00263BF4"/>
    <w:rsid w:val="00263CD1"/>
    <w:rsid w:val="00263D11"/>
    <w:rsid w:val="00263D90"/>
    <w:rsid w:val="00263DB5"/>
    <w:rsid w:val="00263DEB"/>
    <w:rsid w:val="00263E08"/>
    <w:rsid w:val="00263F01"/>
    <w:rsid w:val="00263F5E"/>
    <w:rsid w:val="00263F85"/>
    <w:rsid w:val="00263FFC"/>
    <w:rsid w:val="00264066"/>
    <w:rsid w:val="002640A7"/>
    <w:rsid w:val="002640BE"/>
    <w:rsid w:val="00264104"/>
    <w:rsid w:val="002641A6"/>
    <w:rsid w:val="002641D2"/>
    <w:rsid w:val="00264212"/>
    <w:rsid w:val="00264246"/>
    <w:rsid w:val="0026429E"/>
    <w:rsid w:val="002642A3"/>
    <w:rsid w:val="00264315"/>
    <w:rsid w:val="002643F8"/>
    <w:rsid w:val="002644AE"/>
    <w:rsid w:val="0026457A"/>
    <w:rsid w:val="00264660"/>
    <w:rsid w:val="002646FD"/>
    <w:rsid w:val="002647F0"/>
    <w:rsid w:val="0026482A"/>
    <w:rsid w:val="002648C3"/>
    <w:rsid w:val="00264904"/>
    <w:rsid w:val="0026491C"/>
    <w:rsid w:val="00264937"/>
    <w:rsid w:val="0026494A"/>
    <w:rsid w:val="002649B5"/>
    <w:rsid w:val="002649CF"/>
    <w:rsid w:val="00264A08"/>
    <w:rsid w:val="00264AC0"/>
    <w:rsid w:val="00264B35"/>
    <w:rsid w:val="00264BDA"/>
    <w:rsid w:val="00264BFF"/>
    <w:rsid w:val="00264C17"/>
    <w:rsid w:val="00264C9E"/>
    <w:rsid w:val="00264CC6"/>
    <w:rsid w:val="00264D06"/>
    <w:rsid w:val="00264D14"/>
    <w:rsid w:val="00264D31"/>
    <w:rsid w:val="00264D4F"/>
    <w:rsid w:val="00264D58"/>
    <w:rsid w:val="00264E68"/>
    <w:rsid w:val="00264E6F"/>
    <w:rsid w:val="00264E94"/>
    <w:rsid w:val="00264EA5"/>
    <w:rsid w:val="00264EE7"/>
    <w:rsid w:val="00264F5E"/>
    <w:rsid w:val="00264F73"/>
    <w:rsid w:val="00264F88"/>
    <w:rsid w:val="00264FBA"/>
    <w:rsid w:val="002650A4"/>
    <w:rsid w:val="00265157"/>
    <w:rsid w:val="002651C5"/>
    <w:rsid w:val="002652C7"/>
    <w:rsid w:val="002654B4"/>
    <w:rsid w:val="002654BD"/>
    <w:rsid w:val="002654E7"/>
    <w:rsid w:val="002654FA"/>
    <w:rsid w:val="00265501"/>
    <w:rsid w:val="00265677"/>
    <w:rsid w:val="002656CF"/>
    <w:rsid w:val="002656FD"/>
    <w:rsid w:val="002657CF"/>
    <w:rsid w:val="00265860"/>
    <w:rsid w:val="0026586A"/>
    <w:rsid w:val="002658B1"/>
    <w:rsid w:val="002658CA"/>
    <w:rsid w:val="002659BA"/>
    <w:rsid w:val="00265A4E"/>
    <w:rsid w:val="00265A94"/>
    <w:rsid w:val="00265AC7"/>
    <w:rsid w:val="00265AD4"/>
    <w:rsid w:val="00265B19"/>
    <w:rsid w:val="00265B2F"/>
    <w:rsid w:val="00265B69"/>
    <w:rsid w:val="00265C36"/>
    <w:rsid w:val="00265C68"/>
    <w:rsid w:val="00265C7A"/>
    <w:rsid w:val="00265CA5"/>
    <w:rsid w:val="00265CC0"/>
    <w:rsid w:val="00265CD3"/>
    <w:rsid w:val="00265CE4"/>
    <w:rsid w:val="00265CF4"/>
    <w:rsid w:val="00265D20"/>
    <w:rsid w:val="00265D56"/>
    <w:rsid w:val="00265F0E"/>
    <w:rsid w:val="00265F50"/>
    <w:rsid w:val="00265F62"/>
    <w:rsid w:val="00266000"/>
    <w:rsid w:val="0026604E"/>
    <w:rsid w:val="002660FC"/>
    <w:rsid w:val="00266120"/>
    <w:rsid w:val="00266125"/>
    <w:rsid w:val="002661D2"/>
    <w:rsid w:val="0026621D"/>
    <w:rsid w:val="00266237"/>
    <w:rsid w:val="00266280"/>
    <w:rsid w:val="002662AD"/>
    <w:rsid w:val="00266404"/>
    <w:rsid w:val="00266447"/>
    <w:rsid w:val="00266477"/>
    <w:rsid w:val="002664FF"/>
    <w:rsid w:val="00266514"/>
    <w:rsid w:val="00266637"/>
    <w:rsid w:val="00266763"/>
    <w:rsid w:val="00266772"/>
    <w:rsid w:val="002667B8"/>
    <w:rsid w:val="002667C1"/>
    <w:rsid w:val="0026680E"/>
    <w:rsid w:val="0026687C"/>
    <w:rsid w:val="0026690A"/>
    <w:rsid w:val="00266936"/>
    <w:rsid w:val="00266944"/>
    <w:rsid w:val="00266A57"/>
    <w:rsid w:val="00266AE0"/>
    <w:rsid w:val="00266AF6"/>
    <w:rsid w:val="00266B51"/>
    <w:rsid w:val="00266B60"/>
    <w:rsid w:val="00266B72"/>
    <w:rsid w:val="00266BC1"/>
    <w:rsid w:val="00266CAF"/>
    <w:rsid w:val="00266CDE"/>
    <w:rsid w:val="00266D19"/>
    <w:rsid w:val="00266D1A"/>
    <w:rsid w:val="00266D3E"/>
    <w:rsid w:val="00266E14"/>
    <w:rsid w:val="00266E78"/>
    <w:rsid w:val="00266E85"/>
    <w:rsid w:val="00266EAD"/>
    <w:rsid w:val="00266F09"/>
    <w:rsid w:val="00266F79"/>
    <w:rsid w:val="00266FBB"/>
    <w:rsid w:val="0026707B"/>
    <w:rsid w:val="002670C7"/>
    <w:rsid w:val="002670CA"/>
    <w:rsid w:val="002670FD"/>
    <w:rsid w:val="00267180"/>
    <w:rsid w:val="002671A6"/>
    <w:rsid w:val="002671B1"/>
    <w:rsid w:val="002671B3"/>
    <w:rsid w:val="0026721D"/>
    <w:rsid w:val="00267259"/>
    <w:rsid w:val="0026725E"/>
    <w:rsid w:val="00267281"/>
    <w:rsid w:val="002672A9"/>
    <w:rsid w:val="002672C1"/>
    <w:rsid w:val="002672DD"/>
    <w:rsid w:val="00267317"/>
    <w:rsid w:val="002673BD"/>
    <w:rsid w:val="002673E2"/>
    <w:rsid w:val="002673FA"/>
    <w:rsid w:val="00267415"/>
    <w:rsid w:val="00267419"/>
    <w:rsid w:val="0026746B"/>
    <w:rsid w:val="002674B9"/>
    <w:rsid w:val="002674FA"/>
    <w:rsid w:val="00267589"/>
    <w:rsid w:val="002675BB"/>
    <w:rsid w:val="00267605"/>
    <w:rsid w:val="00267644"/>
    <w:rsid w:val="0026764C"/>
    <w:rsid w:val="00267672"/>
    <w:rsid w:val="0026767D"/>
    <w:rsid w:val="00267711"/>
    <w:rsid w:val="0026775D"/>
    <w:rsid w:val="002677EE"/>
    <w:rsid w:val="002677F7"/>
    <w:rsid w:val="00267822"/>
    <w:rsid w:val="00267827"/>
    <w:rsid w:val="00267B98"/>
    <w:rsid w:val="00267C06"/>
    <w:rsid w:val="00267C1C"/>
    <w:rsid w:val="00267C31"/>
    <w:rsid w:val="00267C64"/>
    <w:rsid w:val="00267D7D"/>
    <w:rsid w:val="00267DB9"/>
    <w:rsid w:val="00267DE3"/>
    <w:rsid w:val="00267DF8"/>
    <w:rsid w:val="00267E32"/>
    <w:rsid w:val="00267E34"/>
    <w:rsid w:val="00267E60"/>
    <w:rsid w:val="00267E9B"/>
    <w:rsid w:val="00267F34"/>
    <w:rsid w:val="00267FE8"/>
    <w:rsid w:val="00267FEF"/>
    <w:rsid w:val="0027002A"/>
    <w:rsid w:val="00270181"/>
    <w:rsid w:val="002701CA"/>
    <w:rsid w:val="00270222"/>
    <w:rsid w:val="00270238"/>
    <w:rsid w:val="0027023B"/>
    <w:rsid w:val="002702BD"/>
    <w:rsid w:val="002702E9"/>
    <w:rsid w:val="00270351"/>
    <w:rsid w:val="0027038B"/>
    <w:rsid w:val="002703D1"/>
    <w:rsid w:val="002704C3"/>
    <w:rsid w:val="002705C9"/>
    <w:rsid w:val="0027060B"/>
    <w:rsid w:val="0027062E"/>
    <w:rsid w:val="0027066C"/>
    <w:rsid w:val="00270697"/>
    <w:rsid w:val="00270759"/>
    <w:rsid w:val="0027076C"/>
    <w:rsid w:val="00270781"/>
    <w:rsid w:val="0027078E"/>
    <w:rsid w:val="00270797"/>
    <w:rsid w:val="002708B5"/>
    <w:rsid w:val="00270A0C"/>
    <w:rsid w:val="00270A0D"/>
    <w:rsid w:val="00270A3D"/>
    <w:rsid w:val="00270A79"/>
    <w:rsid w:val="00270A8C"/>
    <w:rsid w:val="00270BF9"/>
    <w:rsid w:val="00270C88"/>
    <w:rsid w:val="00270C93"/>
    <w:rsid w:val="00270CD2"/>
    <w:rsid w:val="00270D82"/>
    <w:rsid w:val="00270E7A"/>
    <w:rsid w:val="00270EF3"/>
    <w:rsid w:val="00270F3D"/>
    <w:rsid w:val="00270F60"/>
    <w:rsid w:val="00270F86"/>
    <w:rsid w:val="00270FA4"/>
    <w:rsid w:val="00270FB2"/>
    <w:rsid w:val="00271092"/>
    <w:rsid w:val="002711E3"/>
    <w:rsid w:val="0027120B"/>
    <w:rsid w:val="0027127E"/>
    <w:rsid w:val="00271284"/>
    <w:rsid w:val="00271287"/>
    <w:rsid w:val="002712A7"/>
    <w:rsid w:val="0027131F"/>
    <w:rsid w:val="00271359"/>
    <w:rsid w:val="0027138D"/>
    <w:rsid w:val="002713A3"/>
    <w:rsid w:val="002713BA"/>
    <w:rsid w:val="002713F2"/>
    <w:rsid w:val="00271422"/>
    <w:rsid w:val="00271452"/>
    <w:rsid w:val="0027145A"/>
    <w:rsid w:val="00271523"/>
    <w:rsid w:val="00271587"/>
    <w:rsid w:val="00271592"/>
    <w:rsid w:val="002715DF"/>
    <w:rsid w:val="0027160E"/>
    <w:rsid w:val="00271624"/>
    <w:rsid w:val="0027169A"/>
    <w:rsid w:val="002716B9"/>
    <w:rsid w:val="002716F6"/>
    <w:rsid w:val="002716FF"/>
    <w:rsid w:val="00271769"/>
    <w:rsid w:val="0027179D"/>
    <w:rsid w:val="002717C2"/>
    <w:rsid w:val="002717FD"/>
    <w:rsid w:val="00271820"/>
    <w:rsid w:val="00271833"/>
    <w:rsid w:val="00271840"/>
    <w:rsid w:val="002718EC"/>
    <w:rsid w:val="002718FE"/>
    <w:rsid w:val="0027190A"/>
    <w:rsid w:val="00271951"/>
    <w:rsid w:val="00271979"/>
    <w:rsid w:val="00271A36"/>
    <w:rsid w:val="00271A92"/>
    <w:rsid w:val="00271A9B"/>
    <w:rsid w:val="00271B21"/>
    <w:rsid w:val="00271B2B"/>
    <w:rsid w:val="00271B2C"/>
    <w:rsid w:val="00271B8C"/>
    <w:rsid w:val="00271BB7"/>
    <w:rsid w:val="00271BBF"/>
    <w:rsid w:val="00271BCA"/>
    <w:rsid w:val="00271BCD"/>
    <w:rsid w:val="00271CB9"/>
    <w:rsid w:val="00271CD2"/>
    <w:rsid w:val="00271CD3"/>
    <w:rsid w:val="00271DE2"/>
    <w:rsid w:val="00271E1A"/>
    <w:rsid w:val="00271E65"/>
    <w:rsid w:val="00271EC0"/>
    <w:rsid w:val="00271F15"/>
    <w:rsid w:val="00271F8B"/>
    <w:rsid w:val="00271FCB"/>
    <w:rsid w:val="00271FDB"/>
    <w:rsid w:val="00272063"/>
    <w:rsid w:val="00272064"/>
    <w:rsid w:val="0027209A"/>
    <w:rsid w:val="00272108"/>
    <w:rsid w:val="00272142"/>
    <w:rsid w:val="00272178"/>
    <w:rsid w:val="002721EF"/>
    <w:rsid w:val="00272211"/>
    <w:rsid w:val="0027228B"/>
    <w:rsid w:val="002722A0"/>
    <w:rsid w:val="002722B0"/>
    <w:rsid w:val="00272354"/>
    <w:rsid w:val="002723A8"/>
    <w:rsid w:val="0027240F"/>
    <w:rsid w:val="00272486"/>
    <w:rsid w:val="002724AC"/>
    <w:rsid w:val="002724C5"/>
    <w:rsid w:val="002724E5"/>
    <w:rsid w:val="002724E8"/>
    <w:rsid w:val="002724F6"/>
    <w:rsid w:val="00272513"/>
    <w:rsid w:val="0027255F"/>
    <w:rsid w:val="0027256B"/>
    <w:rsid w:val="00272607"/>
    <w:rsid w:val="00272630"/>
    <w:rsid w:val="0027264E"/>
    <w:rsid w:val="00272673"/>
    <w:rsid w:val="002726B5"/>
    <w:rsid w:val="002726D8"/>
    <w:rsid w:val="0027276C"/>
    <w:rsid w:val="0027279F"/>
    <w:rsid w:val="0027281B"/>
    <w:rsid w:val="00272892"/>
    <w:rsid w:val="002728DE"/>
    <w:rsid w:val="0027293A"/>
    <w:rsid w:val="00272971"/>
    <w:rsid w:val="00272972"/>
    <w:rsid w:val="00272974"/>
    <w:rsid w:val="0027297B"/>
    <w:rsid w:val="002729DB"/>
    <w:rsid w:val="002729F2"/>
    <w:rsid w:val="00272A10"/>
    <w:rsid w:val="00272A77"/>
    <w:rsid w:val="00272AF8"/>
    <w:rsid w:val="00272B08"/>
    <w:rsid w:val="00272BBE"/>
    <w:rsid w:val="00272BF9"/>
    <w:rsid w:val="00272BFB"/>
    <w:rsid w:val="00272CE6"/>
    <w:rsid w:val="00272D05"/>
    <w:rsid w:val="00272D59"/>
    <w:rsid w:val="00272D79"/>
    <w:rsid w:val="00272D8E"/>
    <w:rsid w:val="00272E0D"/>
    <w:rsid w:val="00272EA0"/>
    <w:rsid w:val="00272EC0"/>
    <w:rsid w:val="00272EFA"/>
    <w:rsid w:val="00272F5C"/>
    <w:rsid w:val="00272FAF"/>
    <w:rsid w:val="00272FBC"/>
    <w:rsid w:val="00273070"/>
    <w:rsid w:val="0027319F"/>
    <w:rsid w:val="00273286"/>
    <w:rsid w:val="002732E5"/>
    <w:rsid w:val="002732F2"/>
    <w:rsid w:val="0027332C"/>
    <w:rsid w:val="00273338"/>
    <w:rsid w:val="002733F9"/>
    <w:rsid w:val="00273451"/>
    <w:rsid w:val="0027347B"/>
    <w:rsid w:val="0027347E"/>
    <w:rsid w:val="002734A4"/>
    <w:rsid w:val="002734C4"/>
    <w:rsid w:val="00273509"/>
    <w:rsid w:val="00273514"/>
    <w:rsid w:val="0027353C"/>
    <w:rsid w:val="0027358D"/>
    <w:rsid w:val="00273613"/>
    <w:rsid w:val="00273641"/>
    <w:rsid w:val="002736A0"/>
    <w:rsid w:val="00273709"/>
    <w:rsid w:val="00273714"/>
    <w:rsid w:val="00273745"/>
    <w:rsid w:val="002737E5"/>
    <w:rsid w:val="002737F2"/>
    <w:rsid w:val="00273875"/>
    <w:rsid w:val="00273881"/>
    <w:rsid w:val="002738B7"/>
    <w:rsid w:val="00273961"/>
    <w:rsid w:val="00273982"/>
    <w:rsid w:val="00273A14"/>
    <w:rsid w:val="00273A7B"/>
    <w:rsid w:val="00273B43"/>
    <w:rsid w:val="00273B6F"/>
    <w:rsid w:val="00273BBC"/>
    <w:rsid w:val="00273BE6"/>
    <w:rsid w:val="00273D10"/>
    <w:rsid w:val="00273D2A"/>
    <w:rsid w:val="00273D42"/>
    <w:rsid w:val="00273E03"/>
    <w:rsid w:val="00273E89"/>
    <w:rsid w:val="00273F14"/>
    <w:rsid w:val="00274013"/>
    <w:rsid w:val="002740A7"/>
    <w:rsid w:val="00274167"/>
    <w:rsid w:val="00274231"/>
    <w:rsid w:val="002742A7"/>
    <w:rsid w:val="00274317"/>
    <w:rsid w:val="00274353"/>
    <w:rsid w:val="002743B9"/>
    <w:rsid w:val="0027440A"/>
    <w:rsid w:val="0027449F"/>
    <w:rsid w:val="002744D4"/>
    <w:rsid w:val="002745B2"/>
    <w:rsid w:val="002745D1"/>
    <w:rsid w:val="00274610"/>
    <w:rsid w:val="00274671"/>
    <w:rsid w:val="0027467A"/>
    <w:rsid w:val="00274687"/>
    <w:rsid w:val="002746CD"/>
    <w:rsid w:val="00274799"/>
    <w:rsid w:val="00274885"/>
    <w:rsid w:val="0027491E"/>
    <w:rsid w:val="00274980"/>
    <w:rsid w:val="00274A0D"/>
    <w:rsid w:val="00274A1E"/>
    <w:rsid w:val="00274A71"/>
    <w:rsid w:val="00274A8C"/>
    <w:rsid w:val="00274B06"/>
    <w:rsid w:val="00274B0F"/>
    <w:rsid w:val="00274B57"/>
    <w:rsid w:val="00274B5A"/>
    <w:rsid w:val="00274BF5"/>
    <w:rsid w:val="00274C00"/>
    <w:rsid w:val="00274C0E"/>
    <w:rsid w:val="00274C29"/>
    <w:rsid w:val="00274C92"/>
    <w:rsid w:val="00274CC0"/>
    <w:rsid w:val="00274D88"/>
    <w:rsid w:val="00274E5A"/>
    <w:rsid w:val="00274E8D"/>
    <w:rsid w:val="00274F54"/>
    <w:rsid w:val="00274F68"/>
    <w:rsid w:val="00274FAF"/>
    <w:rsid w:val="00274FB0"/>
    <w:rsid w:val="00274FEB"/>
    <w:rsid w:val="002750CF"/>
    <w:rsid w:val="002750DC"/>
    <w:rsid w:val="002750FD"/>
    <w:rsid w:val="002751D4"/>
    <w:rsid w:val="002752BA"/>
    <w:rsid w:val="00275360"/>
    <w:rsid w:val="00275373"/>
    <w:rsid w:val="002753AE"/>
    <w:rsid w:val="0027543D"/>
    <w:rsid w:val="00275493"/>
    <w:rsid w:val="002755E7"/>
    <w:rsid w:val="002755F2"/>
    <w:rsid w:val="00275632"/>
    <w:rsid w:val="002756D8"/>
    <w:rsid w:val="002756FB"/>
    <w:rsid w:val="00275784"/>
    <w:rsid w:val="002757F2"/>
    <w:rsid w:val="002758A8"/>
    <w:rsid w:val="0027591E"/>
    <w:rsid w:val="00275956"/>
    <w:rsid w:val="0027596D"/>
    <w:rsid w:val="0027599B"/>
    <w:rsid w:val="002759CA"/>
    <w:rsid w:val="00275A87"/>
    <w:rsid w:val="00275A8A"/>
    <w:rsid w:val="00275AFD"/>
    <w:rsid w:val="00275B20"/>
    <w:rsid w:val="00275B42"/>
    <w:rsid w:val="00275B5B"/>
    <w:rsid w:val="00275B78"/>
    <w:rsid w:val="00275BAA"/>
    <w:rsid w:val="00275BB2"/>
    <w:rsid w:val="00275C01"/>
    <w:rsid w:val="00275C08"/>
    <w:rsid w:val="00275C69"/>
    <w:rsid w:val="00275CA4"/>
    <w:rsid w:val="00275D04"/>
    <w:rsid w:val="00275D34"/>
    <w:rsid w:val="00275D40"/>
    <w:rsid w:val="00275D4D"/>
    <w:rsid w:val="00275E34"/>
    <w:rsid w:val="00275E7E"/>
    <w:rsid w:val="00275E99"/>
    <w:rsid w:val="00275EB1"/>
    <w:rsid w:val="00275EF8"/>
    <w:rsid w:val="00275F2B"/>
    <w:rsid w:val="00275F6D"/>
    <w:rsid w:val="00275F89"/>
    <w:rsid w:val="00275F8E"/>
    <w:rsid w:val="00275F9C"/>
    <w:rsid w:val="0027606D"/>
    <w:rsid w:val="00276096"/>
    <w:rsid w:val="0027609E"/>
    <w:rsid w:val="00276100"/>
    <w:rsid w:val="0027610A"/>
    <w:rsid w:val="00276169"/>
    <w:rsid w:val="002761AC"/>
    <w:rsid w:val="002761B7"/>
    <w:rsid w:val="002761D3"/>
    <w:rsid w:val="00276273"/>
    <w:rsid w:val="002762D1"/>
    <w:rsid w:val="002762FB"/>
    <w:rsid w:val="00276314"/>
    <w:rsid w:val="0027633B"/>
    <w:rsid w:val="00276345"/>
    <w:rsid w:val="0027636B"/>
    <w:rsid w:val="002763CF"/>
    <w:rsid w:val="002763E9"/>
    <w:rsid w:val="00276423"/>
    <w:rsid w:val="00276438"/>
    <w:rsid w:val="0027648A"/>
    <w:rsid w:val="002764FC"/>
    <w:rsid w:val="00276501"/>
    <w:rsid w:val="002765D7"/>
    <w:rsid w:val="0027662A"/>
    <w:rsid w:val="002766C8"/>
    <w:rsid w:val="002766E6"/>
    <w:rsid w:val="0027677D"/>
    <w:rsid w:val="002767C2"/>
    <w:rsid w:val="00276865"/>
    <w:rsid w:val="0027689F"/>
    <w:rsid w:val="00276942"/>
    <w:rsid w:val="002769CD"/>
    <w:rsid w:val="00276A03"/>
    <w:rsid w:val="00276A51"/>
    <w:rsid w:val="00276A69"/>
    <w:rsid w:val="00276B5E"/>
    <w:rsid w:val="00276B9F"/>
    <w:rsid w:val="00276BCC"/>
    <w:rsid w:val="00276C0D"/>
    <w:rsid w:val="00276C70"/>
    <w:rsid w:val="00276C77"/>
    <w:rsid w:val="00276D37"/>
    <w:rsid w:val="00276D66"/>
    <w:rsid w:val="00276DFB"/>
    <w:rsid w:val="00276E1D"/>
    <w:rsid w:val="00276E2E"/>
    <w:rsid w:val="00276E48"/>
    <w:rsid w:val="00276E9B"/>
    <w:rsid w:val="00276EAA"/>
    <w:rsid w:val="00276F56"/>
    <w:rsid w:val="00276F74"/>
    <w:rsid w:val="00276F79"/>
    <w:rsid w:val="00276F8B"/>
    <w:rsid w:val="00276FD9"/>
    <w:rsid w:val="00276FEE"/>
    <w:rsid w:val="0027706A"/>
    <w:rsid w:val="0027707E"/>
    <w:rsid w:val="00277089"/>
    <w:rsid w:val="00277111"/>
    <w:rsid w:val="00277205"/>
    <w:rsid w:val="00277230"/>
    <w:rsid w:val="002772F6"/>
    <w:rsid w:val="0027733B"/>
    <w:rsid w:val="002773B2"/>
    <w:rsid w:val="002773BD"/>
    <w:rsid w:val="002773D4"/>
    <w:rsid w:val="00277414"/>
    <w:rsid w:val="00277426"/>
    <w:rsid w:val="00277505"/>
    <w:rsid w:val="0027752A"/>
    <w:rsid w:val="00277535"/>
    <w:rsid w:val="00277540"/>
    <w:rsid w:val="0027756E"/>
    <w:rsid w:val="00277619"/>
    <w:rsid w:val="00277640"/>
    <w:rsid w:val="00277674"/>
    <w:rsid w:val="0027767A"/>
    <w:rsid w:val="00277709"/>
    <w:rsid w:val="002777A2"/>
    <w:rsid w:val="002777B8"/>
    <w:rsid w:val="002777C8"/>
    <w:rsid w:val="00277856"/>
    <w:rsid w:val="00277969"/>
    <w:rsid w:val="0027796D"/>
    <w:rsid w:val="00277971"/>
    <w:rsid w:val="002779DD"/>
    <w:rsid w:val="00277B32"/>
    <w:rsid w:val="00277B57"/>
    <w:rsid w:val="00277BF7"/>
    <w:rsid w:val="00277C68"/>
    <w:rsid w:val="00277CCC"/>
    <w:rsid w:val="00277D0E"/>
    <w:rsid w:val="00277D27"/>
    <w:rsid w:val="00277D8A"/>
    <w:rsid w:val="00277DFF"/>
    <w:rsid w:val="00277E0C"/>
    <w:rsid w:val="00277EBE"/>
    <w:rsid w:val="00277F0C"/>
    <w:rsid w:val="00277F2E"/>
    <w:rsid w:val="00277F41"/>
    <w:rsid w:val="00277FCF"/>
    <w:rsid w:val="00277FEA"/>
    <w:rsid w:val="00280002"/>
    <w:rsid w:val="0028000E"/>
    <w:rsid w:val="00280034"/>
    <w:rsid w:val="00280093"/>
    <w:rsid w:val="00280095"/>
    <w:rsid w:val="002800C1"/>
    <w:rsid w:val="0028014C"/>
    <w:rsid w:val="002801FD"/>
    <w:rsid w:val="0028022E"/>
    <w:rsid w:val="00280287"/>
    <w:rsid w:val="0028028E"/>
    <w:rsid w:val="002802BF"/>
    <w:rsid w:val="002802C3"/>
    <w:rsid w:val="0028036A"/>
    <w:rsid w:val="00280381"/>
    <w:rsid w:val="00280447"/>
    <w:rsid w:val="002804E8"/>
    <w:rsid w:val="002804F8"/>
    <w:rsid w:val="0028055F"/>
    <w:rsid w:val="00280560"/>
    <w:rsid w:val="0028057B"/>
    <w:rsid w:val="0028060B"/>
    <w:rsid w:val="002806A1"/>
    <w:rsid w:val="002806F2"/>
    <w:rsid w:val="002807CD"/>
    <w:rsid w:val="00280994"/>
    <w:rsid w:val="002809C7"/>
    <w:rsid w:val="002809D8"/>
    <w:rsid w:val="00280A1E"/>
    <w:rsid w:val="00280AD8"/>
    <w:rsid w:val="00280B31"/>
    <w:rsid w:val="00280B4D"/>
    <w:rsid w:val="00280BBF"/>
    <w:rsid w:val="00280BC8"/>
    <w:rsid w:val="00280CB7"/>
    <w:rsid w:val="00280D3A"/>
    <w:rsid w:val="00280D40"/>
    <w:rsid w:val="00280D99"/>
    <w:rsid w:val="00280DE9"/>
    <w:rsid w:val="00280E03"/>
    <w:rsid w:val="00280E9A"/>
    <w:rsid w:val="00280EB0"/>
    <w:rsid w:val="00280EF5"/>
    <w:rsid w:val="00280F22"/>
    <w:rsid w:val="00280F65"/>
    <w:rsid w:val="00280F93"/>
    <w:rsid w:val="00281002"/>
    <w:rsid w:val="00281015"/>
    <w:rsid w:val="0028101F"/>
    <w:rsid w:val="00281058"/>
    <w:rsid w:val="002810F7"/>
    <w:rsid w:val="0028110D"/>
    <w:rsid w:val="00281115"/>
    <w:rsid w:val="0028119C"/>
    <w:rsid w:val="002811AE"/>
    <w:rsid w:val="00281235"/>
    <w:rsid w:val="0028123F"/>
    <w:rsid w:val="0028124E"/>
    <w:rsid w:val="002812BA"/>
    <w:rsid w:val="002812D1"/>
    <w:rsid w:val="0028133E"/>
    <w:rsid w:val="00281350"/>
    <w:rsid w:val="002813B0"/>
    <w:rsid w:val="00281490"/>
    <w:rsid w:val="002814D4"/>
    <w:rsid w:val="002814E8"/>
    <w:rsid w:val="00281557"/>
    <w:rsid w:val="0028155B"/>
    <w:rsid w:val="00281590"/>
    <w:rsid w:val="0028168B"/>
    <w:rsid w:val="002816A1"/>
    <w:rsid w:val="0028170F"/>
    <w:rsid w:val="00281715"/>
    <w:rsid w:val="00281743"/>
    <w:rsid w:val="00281775"/>
    <w:rsid w:val="00281781"/>
    <w:rsid w:val="00281798"/>
    <w:rsid w:val="002817A0"/>
    <w:rsid w:val="002817F6"/>
    <w:rsid w:val="00281850"/>
    <w:rsid w:val="002818E5"/>
    <w:rsid w:val="002818F2"/>
    <w:rsid w:val="00281947"/>
    <w:rsid w:val="00281A48"/>
    <w:rsid w:val="00281A92"/>
    <w:rsid w:val="00281AE3"/>
    <w:rsid w:val="00281B56"/>
    <w:rsid w:val="00281B70"/>
    <w:rsid w:val="00281C0B"/>
    <w:rsid w:val="00281C3D"/>
    <w:rsid w:val="00281C78"/>
    <w:rsid w:val="00281C8A"/>
    <w:rsid w:val="00281CB1"/>
    <w:rsid w:val="00281D28"/>
    <w:rsid w:val="00281D91"/>
    <w:rsid w:val="00281DA2"/>
    <w:rsid w:val="00281DC6"/>
    <w:rsid w:val="00281DE9"/>
    <w:rsid w:val="00281DFA"/>
    <w:rsid w:val="00281E00"/>
    <w:rsid w:val="00281E22"/>
    <w:rsid w:val="00281F27"/>
    <w:rsid w:val="00281F79"/>
    <w:rsid w:val="00281FE0"/>
    <w:rsid w:val="002820BD"/>
    <w:rsid w:val="0028218A"/>
    <w:rsid w:val="002821CB"/>
    <w:rsid w:val="002821F7"/>
    <w:rsid w:val="00282357"/>
    <w:rsid w:val="00282370"/>
    <w:rsid w:val="00282388"/>
    <w:rsid w:val="0028239F"/>
    <w:rsid w:val="0028241A"/>
    <w:rsid w:val="00282420"/>
    <w:rsid w:val="00282506"/>
    <w:rsid w:val="00282552"/>
    <w:rsid w:val="0028259D"/>
    <w:rsid w:val="00282635"/>
    <w:rsid w:val="0028267A"/>
    <w:rsid w:val="002826BC"/>
    <w:rsid w:val="002826C4"/>
    <w:rsid w:val="0028274A"/>
    <w:rsid w:val="00282796"/>
    <w:rsid w:val="002827A7"/>
    <w:rsid w:val="0028288D"/>
    <w:rsid w:val="00282975"/>
    <w:rsid w:val="0028298F"/>
    <w:rsid w:val="002829C4"/>
    <w:rsid w:val="00282A0E"/>
    <w:rsid w:val="00282A85"/>
    <w:rsid w:val="00282ACA"/>
    <w:rsid w:val="00282AE6"/>
    <w:rsid w:val="00282AEA"/>
    <w:rsid w:val="00282B2B"/>
    <w:rsid w:val="00282B6F"/>
    <w:rsid w:val="00282BBA"/>
    <w:rsid w:val="00282BEC"/>
    <w:rsid w:val="00282C63"/>
    <w:rsid w:val="00282CA5"/>
    <w:rsid w:val="00282D63"/>
    <w:rsid w:val="00282D93"/>
    <w:rsid w:val="00282D94"/>
    <w:rsid w:val="00282DCE"/>
    <w:rsid w:val="00282E00"/>
    <w:rsid w:val="00282F16"/>
    <w:rsid w:val="0028308F"/>
    <w:rsid w:val="00283090"/>
    <w:rsid w:val="002830AC"/>
    <w:rsid w:val="00283140"/>
    <w:rsid w:val="00283174"/>
    <w:rsid w:val="002832AC"/>
    <w:rsid w:val="0028332B"/>
    <w:rsid w:val="0028333B"/>
    <w:rsid w:val="00283367"/>
    <w:rsid w:val="00283368"/>
    <w:rsid w:val="002833A5"/>
    <w:rsid w:val="002833B8"/>
    <w:rsid w:val="002834E6"/>
    <w:rsid w:val="002834F3"/>
    <w:rsid w:val="00283551"/>
    <w:rsid w:val="0028358B"/>
    <w:rsid w:val="002835FB"/>
    <w:rsid w:val="00283609"/>
    <w:rsid w:val="0028360C"/>
    <w:rsid w:val="00283627"/>
    <w:rsid w:val="0028362A"/>
    <w:rsid w:val="0028364E"/>
    <w:rsid w:val="00283681"/>
    <w:rsid w:val="0028368C"/>
    <w:rsid w:val="0028371C"/>
    <w:rsid w:val="002837D7"/>
    <w:rsid w:val="00283806"/>
    <w:rsid w:val="0028385E"/>
    <w:rsid w:val="002838B4"/>
    <w:rsid w:val="00283973"/>
    <w:rsid w:val="00283985"/>
    <w:rsid w:val="002839F3"/>
    <w:rsid w:val="00283A6F"/>
    <w:rsid w:val="00283A86"/>
    <w:rsid w:val="00283A9A"/>
    <w:rsid w:val="00283AAC"/>
    <w:rsid w:val="00283ABF"/>
    <w:rsid w:val="00283B07"/>
    <w:rsid w:val="00283B1C"/>
    <w:rsid w:val="00283B48"/>
    <w:rsid w:val="00283B5D"/>
    <w:rsid w:val="00283C19"/>
    <w:rsid w:val="00283C54"/>
    <w:rsid w:val="00283CE7"/>
    <w:rsid w:val="00283D50"/>
    <w:rsid w:val="00283DB4"/>
    <w:rsid w:val="00283DDD"/>
    <w:rsid w:val="00283E0E"/>
    <w:rsid w:val="00283E18"/>
    <w:rsid w:val="00283E33"/>
    <w:rsid w:val="00283E74"/>
    <w:rsid w:val="00283F27"/>
    <w:rsid w:val="00283F70"/>
    <w:rsid w:val="0028401D"/>
    <w:rsid w:val="00284037"/>
    <w:rsid w:val="00284105"/>
    <w:rsid w:val="0028412C"/>
    <w:rsid w:val="00284194"/>
    <w:rsid w:val="002841FF"/>
    <w:rsid w:val="0028423C"/>
    <w:rsid w:val="00284245"/>
    <w:rsid w:val="00284340"/>
    <w:rsid w:val="002843F4"/>
    <w:rsid w:val="0028447B"/>
    <w:rsid w:val="00284548"/>
    <w:rsid w:val="00284590"/>
    <w:rsid w:val="002845BD"/>
    <w:rsid w:val="002845FC"/>
    <w:rsid w:val="00284717"/>
    <w:rsid w:val="00284733"/>
    <w:rsid w:val="00284775"/>
    <w:rsid w:val="002847A6"/>
    <w:rsid w:val="002847B8"/>
    <w:rsid w:val="0028482A"/>
    <w:rsid w:val="0028487C"/>
    <w:rsid w:val="002848F4"/>
    <w:rsid w:val="002849A3"/>
    <w:rsid w:val="002849A4"/>
    <w:rsid w:val="00284A1B"/>
    <w:rsid w:val="00284A2C"/>
    <w:rsid w:val="00284A67"/>
    <w:rsid w:val="00284AA7"/>
    <w:rsid w:val="00284B19"/>
    <w:rsid w:val="00284B43"/>
    <w:rsid w:val="00284B70"/>
    <w:rsid w:val="00284B76"/>
    <w:rsid w:val="00284C99"/>
    <w:rsid w:val="00284CD0"/>
    <w:rsid w:val="00284DAF"/>
    <w:rsid w:val="00284DB4"/>
    <w:rsid w:val="00284E44"/>
    <w:rsid w:val="00284E63"/>
    <w:rsid w:val="00284E67"/>
    <w:rsid w:val="00284E71"/>
    <w:rsid w:val="00284EB7"/>
    <w:rsid w:val="00284F05"/>
    <w:rsid w:val="00284F98"/>
    <w:rsid w:val="00284FF1"/>
    <w:rsid w:val="0028503F"/>
    <w:rsid w:val="00285089"/>
    <w:rsid w:val="00285098"/>
    <w:rsid w:val="002850A7"/>
    <w:rsid w:val="002850BF"/>
    <w:rsid w:val="00285111"/>
    <w:rsid w:val="0028516D"/>
    <w:rsid w:val="002851A9"/>
    <w:rsid w:val="002851B5"/>
    <w:rsid w:val="002851C1"/>
    <w:rsid w:val="0028522A"/>
    <w:rsid w:val="00285231"/>
    <w:rsid w:val="00285237"/>
    <w:rsid w:val="00285265"/>
    <w:rsid w:val="002852AC"/>
    <w:rsid w:val="002852F5"/>
    <w:rsid w:val="00285326"/>
    <w:rsid w:val="00285336"/>
    <w:rsid w:val="00285368"/>
    <w:rsid w:val="0028538A"/>
    <w:rsid w:val="002853D6"/>
    <w:rsid w:val="0028542E"/>
    <w:rsid w:val="00285457"/>
    <w:rsid w:val="002854D0"/>
    <w:rsid w:val="00285511"/>
    <w:rsid w:val="002855E2"/>
    <w:rsid w:val="0028560F"/>
    <w:rsid w:val="00285620"/>
    <w:rsid w:val="00285636"/>
    <w:rsid w:val="002856E0"/>
    <w:rsid w:val="00285773"/>
    <w:rsid w:val="00285796"/>
    <w:rsid w:val="00285799"/>
    <w:rsid w:val="002857A8"/>
    <w:rsid w:val="002857D4"/>
    <w:rsid w:val="002857DF"/>
    <w:rsid w:val="002857F5"/>
    <w:rsid w:val="00285822"/>
    <w:rsid w:val="0028582D"/>
    <w:rsid w:val="00285853"/>
    <w:rsid w:val="002858BD"/>
    <w:rsid w:val="002858E8"/>
    <w:rsid w:val="00285966"/>
    <w:rsid w:val="002859BF"/>
    <w:rsid w:val="002859F1"/>
    <w:rsid w:val="00285A6A"/>
    <w:rsid w:val="00285AF8"/>
    <w:rsid w:val="00285B03"/>
    <w:rsid w:val="00285B8F"/>
    <w:rsid w:val="00285B97"/>
    <w:rsid w:val="00285C40"/>
    <w:rsid w:val="00285D03"/>
    <w:rsid w:val="00285D25"/>
    <w:rsid w:val="00285D78"/>
    <w:rsid w:val="00285E60"/>
    <w:rsid w:val="00285EA0"/>
    <w:rsid w:val="00285F1A"/>
    <w:rsid w:val="00286058"/>
    <w:rsid w:val="00286077"/>
    <w:rsid w:val="00286081"/>
    <w:rsid w:val="00286107"/>
    <w:rsid w:val="0028617C"/>
    <w:rsid w:val="002861E1"/>
    <w:rsid w:val="002862FB"/>
    <w:rsid w:val="002863BF"/>
    <w:rsid w:val="002864B2"/>
    <w:rsid w:val="00286578"/>
    <w:rsid w:val="002865ED"/>
    <w:rsid w:val="0028663B"/>
    <w:rsid w:val="0028666D"/>
    <w:rsid w:val="002866DB"/>
    <w:rsid w:val="0028677E"/>
    <w:rsid w:val="002867F2"/>
    <w:rsid w:val="002867FB"/>
    <w:rsid w:val="00286830"/>
    <w:rsid w:val="002868A8"/>
    <w:rsid w:val="002868CC"/>
    <w:rsid w:val="002868DD"/>
    <w:rsid w:val="0028695A"/>
    <w:rsid w:val="00286A73"/>
    <w:rsid w:val="00286A86"/>
    <w:rsid w:val="00286A97"/>
    <w:rsid w:val="00286ADA"/>
    <w:rsid w:val="00286AF7"/>
    <w:rsid w:val="00286AF8"/>
    <w:rsid w:val="00286C26"/>
    <w:rsid w:val="00286CA9"/>
    <w:rsid w:val="00286D75"/>
    <w:rsid w:val="00286D88"/>
    <w:rsid w:val="00286DB1"/>
    <w:rsid w:val="00286E5F"/>
    <w:rsid w:val="00286EC2"/>
    <w:rsid w:val="00286F0E"/>
    <w:rsid w:val="00286F46"/>
    <w:rsid w:val="00286F81"/>
    <w:rsid w:val="00286FA2"/>
    <w:rsid w:val="00287016"/>
    <w:rsid w:val="0028715A"/>
    <w:rsid w:val="002871A3"/>
    <w:rsid w:val="002873E4"/>
    <w:rsid w:val="002873EE"/>
    <w:rsid w:val="00287400"/>
    <w:rsid w:val="0028745C"/>
    <w:rsid w:val="002874D1"/>
    <w:rsid w:val="002874EE"/>
    <w:rsid w:val="0028750E"/>
    <w:rsid w:val="00287566"/>
    <w:rsid w:val="00287591"/>
    <w:rsid w:val="0028759D"/>
    <w:rsid w:val="00287631"/>
    <w:rsid w:val="00287691"/>
    <w:rsid w:val="002876DE"/>
    <w:rsid w:val="00287848"/>
    <w:rsid w:val="002878BE"/>
    <w:rsid w:val="002878DC"/>
    <w:rsid w:val="002879C1"/>
    <w:rsid w:val="00287AAD"/>
    <w:rsid w:val="00287ADD"/>
    <w:rsid w:val="00287AE1"/>
    <w:rsid w:val="00287B98"/>
    <w:rsid w:val="00287CEE"/>
    <w:rsid w:val="00287D55"/>
    <w:rsid w:val="00287D58"/>
    <w:rsid w:val="00287D8E"/>
    <w:rsid w:val="00287DD6"/>
    <w:rsid w:val="00287E1B"/>
    <w:rsid w:val="00287E7D"/>
    <w:rsid w:val="00287F1F"/>
    <w:rsid w:val="00287F49"/>
    <w:rsid w:val="00287F63"/>
    <w:rsid w:val="00287FDF"/>
    <w:rsid w:val="00287FFA"/>
    <w:rsid w:val="00290015"/>
    <w:rsid w:val="0029005A"/>
    <w:rsid w:val="002900AD"/>
    <w:rsid w:val="002900E7"/>
    <w:rsid w:val="0029010C"/>
    <w:rsid w:val="00290172"/>
    <w:rsid w:val="002901B9"/>
    <w:rsid w:val="002901C5"/>
    <w:rsid w:val="00290208"/>
    <w:rsid w:val="002902BF"/>
    <w:rsid w:val="0029031B"/>
    <w:rsid w:val="00290321"/>
    <w:rsid w:val="0029034D"/>
    <w:rsid w:val="00290356"/>
    <w:rsid w:val="00290413"/>
    <w:rsid w:val="002904C8"/>
    <w:rsid w:val="002904E0"/>
    <w:rsid w:val="0029057D"/>
    <w:rsid w:val="002906F0"/>
    <w:rsid w:val="00290790"/>
    <w:rsid w:val="002907D3"/>
    <w:rsid w:val="00290829"/>
    <w:rsid w:val="00290914"/>
    <w:rsid w:val="002909EB"/>
    <w:rsid w:val="002909F2"/>
    <w:rsid w:val="00290A34"/>
    <w:rsid w:val="00290A64"/>
    <w:rsid w:val="00290AB3"/>
    <w:rsid w:val="00290AFA"/>
    <w:rsid w:val="00290B16"/>
    <w:rsid w:val="00290B30"/>
    <w:rsid w:val="00290B98"/>
    <w:rsid w:val="00290BD4"/>
    <w:rsid w:val="00290BD6"/>
    <w:rsid w:val="00290C0E"/>
    <w:rsid w:val="00290C24"/>
    <w:rsid w:val="00290C3B"/>
    <w:rsid w:val="00290CCD"/>
    <w:rsid w:val="00290CDC"/>
    <w:rsid w:val="00290D15"/>
    <w:rsid w:val="00290D25"/>
    <w:rsid w:val="00290D8A"/>
    <w:rsid w:val="00290DD9"/>
    <w:rsid w:val="00290DE2"/>
    <w:rsid w:val="00290E68"/>
    <w:rsid w:val="00290E79"/>
    <w:rsid w:val="00290F9B"/>
    <w:rsid w:val="0029100E"/>
    <w:rsid w:val="002910C2"/>
    <w:rsid w:val="002910F0"/>
    <w:rsid w:val="00291189"/>
    <w:rsid w:val="0029118D"/>
    <w:rsid w:val="00291200"/>
    <w:rsid w:val="00291236"/>
    <w:rsid w:val="00291250"/>
    <w:rsid w:val="00291264"/>
    <w:rsid w:val="002912E4"/>
    <w:rsid w:val="002912FE"/>
    <w:rsid w:val="00291338"/>
    <w:rsid w:val="002913BB"/>
    <w:rsid w:val="002913EF"/>
    <w:rsid w:val="00291422"/>
    <w:rsid w:val="0029147B"/>
    <w:rsid w:val="00291506"/>
    <w:rsid w:val="002915F9"/>
    <w:rsid w:val="00291603"/>
    <w:rsid w:val="00291620"/>
    <w:rsid w:val="00291626"/>
    <w:rsid w:val="002916A6"/>
    <w:rsid w:val="002916B4"/>
    <w:rsid w:val="002916B6"/>
    <w:rsid w:val="002916BE"/>
    <w:rsid w:val="002916EC"/>
    <w:rsid w:val="002916F6"/>
    <w:rsid w:val="00291723"/>
    <w:rsid w:val="0029174E"/>
    <w:rsid w:val="00291774"/>
    <w:rsid w:val="00291889"/>
    <w:rsid w:val="00291896"/>
    <w:rsid w:val="0029195E"/>
    <w:rsid w:val="00291A2B"/>
    <w:rsid w:val="00291A33"/>
    <w:rsid w:val="00291A49"/>
    <w:rsid w:val="00291A62"/>
    <w:rsid w:val="00291B24"/>
    <w:rsid w:val="00291B79"/>
    <w:rsid w:val="00291BD0"/>
    <w:rsid w:val="00291C42"/>
    <w:rsid w:val="00291C52"/>
    <w:rsid w:val="00291C9E"/>
    <w:rsid w:val="00291D35"/>
    <w:rsid w:val="00291D48"/>
    <w:rsid w:val="00291D7C"/>
    <w:rsid w:val="00291D87"/>
    <w:rsid w:val="00291DBD"/>
    <w:rsid w:val="00291DCD"/>
    <w:rsid w:val="00291DDF"/>
    <w:rsid w:val="00291DFC"/>
    <w:rsid w:val="00291E2C"/>
    <w:rsid w:val="00291EBD"/>
    <w:rsid w:val="00291EE6"/>
    <w:rsid w:val="00291F0B"/>
    <w:rsid w:val="00291F30"/>
    <w:rsid w:val="00291F39"/>
    <w:rsid w:val="00291FF0"/>
    <w:rsid w:val="00292020"/>
    <w:rsid w:val="00292072"/>
    <w:rsid w:val="0029209A"/>
    <w:rsid w:val="002920EC"/>
    <w:rsid w:val="00292178"/>
    <w:rsid w:val="00292307"/>
    <w:rsid w:val="002923B0"/>
    <w:rsid w:val="0029240A"/>
    <w:rsid w:val="00292481"/>
    <w:rsid w:val="00292482"/>
    <w:rsid w:val="00292491"/>
    <w:rsid w:val="00292516"/>
    <w:rsid w:val="0029252E"/>
    <w:rsid w:val="00292545"/>
    <w:rsid w:val="00292604"/>
    <w:rsid w:val="0029262F"/>
    <w:rsid w:val="00292685"/>
    <w:rsid w:val="002926BC"/>
    <w:rsid w:val="002926C7"/>
    <w:rsid w:val="0029276F"/>
    <w:rsid w:val="002927B7"/>
    <w:rsid w:val="0029285C"/>
    <w:rsid w:val="0029287E"/>
    <w:rsid w:val="00292899"/>
    <w:rsid w:val="0029294F"/>
    <w:rsid w:val="0029295E"/>
    <w:rsid w:val="00292A8B"/>
    <w:rsid w:val="00292AF7"/>
    <w:rsid w:val="00292B48"/>
    <w:rsid w:val="00292B4F"/>
    <w:rsid w:val="00292B78"/>
    <w:rsid w:val="00292B8B"/>
    <w:rsid w:val="00292BB3"/>
    <w:rsid w:val="00292C5A"/>
    <w:rsid w:val="00292C5F"/>
    <w:rsid w:val="00292C72"/>
    <w:rsid w:val="00292C8C"/>
    <w:rsid w:val="00292CF9"/>
    <w:rsid w:val="00292D0C"/>
    <w:rsid w:val="00292D12"/>
    <w:rsid w:val="00292DF9"/>
    <w:rsid w:val="00292F8B"/>
    <w:rsid w:val="00292FAC"/>
    <w:rsid w:val="00292FAE"/>
    <w:rsid w:val="00292FCA"/>
    <w:rsid w:val="00292FFC"/>
    <w:rsid w:val="00293090"/>
    <w:rsid w:val="002930BF"/>
    <w:rsid w:val="002930D7"/>
    <w:rsid w:val="002930FE"/>
    <w:rsid w:val="002931A1"/>
    <w:rsid w:val="00293237"/>
    <w:rsid w:val="00293263"/>
    <w:rsid w:val="00293317"/>
    <w:rsid w:val="00293405"/>
    <w:rsid w:val="00293419"/>
    <w:rsid w:val="0029345C"/>
    <w:rsid w:val="002934FE"/>
    <w:rsid w:val="00293519"/>
    <w:rsid w:val="0029352C"/>
    <w:rsid w:val="00293591"/>
    <w:rsid w:val="002935D0"/>
    <w:rsid w:val="002935E3"/>
    <w:rsid w:val="002935F8"/>
    <w:rsid w:val="00293601"/>
    <w:rsid w:val="00293667"/>
    <w:rsid w:val="002936DA"/>
    <w:rsid w:val="00293731"/>
    <w:rsid w:val="002937F2"/>
    <w:rsid w:val="00293850"/>
    <w:rsid w:val="0029385E"/>
    <w:rsid w:val="002938C7"/>
    <w:rsid w:val="002938CD"/>
    <w:rsid w:val="002939F4"/>
    <w:rsid w:val="002939FA"/>
    <w:rsid w:val="00293A3C"/>
    <w:rsid w:val="00293A7E"/>
    <w:rsid w:val="00293AC2"/>
    <w:rsid w:val="00293ACA"/>
    <w:rsid w:val="00293B00"/>
    <w:rsid w:val="00293B84"/>
    <w:rsid w:val="00293B88"/>
    <w:rsid w:val="00293C28"/>
    <w:rsid w:val="00293DA6"/>
    <w:rsid w:val="00293DC6"/>
    <w:rsid w:val="00293DE0"/>
    <w:rsid w:val="00293DED"/>
    <w:rsid w:val="00293E0C"/>
    <w:rsid w:val="00293E0F"/>
    <w:rsid w:val="00293E49"/>
    <w:rsid w:val="00293E75"/>
    <w:rsid w:val="00293E84"/>
    <w:rsid w:val="00293E88"/>
    <w:rsid w:val="00293E8F"/>
    <w:rsid w:val="00293EA4"/>
    <w:rsid w:val="00293EFE"/>
    <w:rsid w:val="00293F59"/>
    <w:rsid w:val="00293FF9"/>
    <w:rsid w:val="00294023"/>
    <w:rsid w:val="002940B1"/>
    <w:rsid w:val="002940E4"/>
    <w:rsid w:val="00294110"/>
    <w:rsid w:val="00294150"/>
    <w:rsid w:val="00294180"/>
    <w:rsid w:val="002941CC"/>
    <w:rsid w:val="00294209"/>
    <w:rsid w:val="00294244"/>
    <w:rsid w:val="0029424B"/>
    <w:rsid w:val="0029424F"/>
    <w:rsid w:val="002942E8"/>
    <w:rsid w:val="002942FF"/>
    <w:rsid w:val="00294320"/>
    <w:rsid w:val="00294396"/>
    <w:rsid w:val="002944A2"/>
    <w:rsid w:val="002944B4"/>
    <w:rsid w:val="002944C5"/>
    <w:rsid w:val="00294583"/>
    <w:rsid w:val="002945C2"/>
    <w:rsid w:val="002945C7"/>
    <w:rsid w:val="002945E9"/>
    <w:rsid w:val="0029461B"/>
    <w:rsid w:val="00294659"/>
    <w:rsid w:val="00294726"/>
    <w:rsid w:val="002948E5"/>
    <w:rsid w:val="00294906"/>
    <w:rsid w:val="00294910"/>
    <w:rsid w:val="0029498F"/>
    <w:rsid w:val="002949AC"/>
    <w:rsid w:val="00294A2B"/>
    <w:rsid w:val="00294AD0"/>
    <w:rsid w:val="00294B43"/>
    <w:rsid w:val="00294B5A"/>
    <w:rsid w:val="00294B96"/>
    <w:rsid w:val="00294BB2"/>
    <w:rsid w:val="00294BC0"/>
    <w:rsid w:val="00294C01"/>
    <w:rsid w:val="00294C1D"/>
    <w:rsid w:val="00294C1F"/>
    <w:rsid w:val="00294C40"/>
    <w:rsid w:val="00294E13"/>
    <w:rsid w:val="00294E19"/>
    <w:rsid w:val="00294E3A"/>
    <w:rsid w:val="00294EB6"/>
    <w:rsid w:val="00294F15"/>
    <w:rsid w:val="00295060"/>
    <w:rsid w:val="0029506B"/>
    <w:rsid w:val="0029511A"/>
    <w:rsid w:val="00295187"/>
    <w:rsid w:val="0029519E"/>
    <w:rsid w:val="002951A3"/>
    <w:rsid w:val="002951E6"/>
    <w:rsid w:val="002951F6"/>
    <w:rsid w:val="00295238"/>
    <w:rsid w:val="00295347"/>
    <w:rsid w:val="002953FD"/>
    <w:rsid w:val="00295420"/>
    <w:rsid w:val="0029549B"/>
    <w:rsid w:val="00295528"/>
    <w:rsid w:val="0029558C"/>
    <w:rsid w:val="0029560F"/>
    <w:rsid w:val="00295625"/>
    <w:rsid w:val="00295664"/>
    <w:rsid w:val="00295682"/>
    <w:rsid w:val="0029570A"/>
    <w:rsid w:val="0029573F"/>
    <w:rsid w:val="00295862"/>
    <w:rsid w:val="00295868"/>
    <w:rsid w:val="00295917"/>
    <w:rsid w:val="002959B5"/>
    <w:rsid w:val="002959C5"/>
    <w:rsid w:val="002959CC"/>
    <w:rsid w:val="002959F3"/>
    <w:rsid w:val="00295A7F"/>
    <w:rsid w:val="00295AB5"/>
    <w:rsid w:val="00295B25"/>
    <w:rsid w:val="00295B91"/>
    <w:rsid w:val="00295BC7"/>
    <w:rsid w:val="00295C0F"/>
    <w:rsid w:val="00295D31"/>
    <w:rsid w:val="00295D6F"/>
    <w:rsid w:val="00295E01"/>
    <w:rsid w:val="00295E9A"/>
    <w:rsid w:val="00295F30"/>
    <w:rsid w:val="0029601B"/>
    <w:rsid w:val="0029604E"/>
    <w:rsid w:val="002960E1"/>
    <w:rsid w:val="0029629F"/>
    <w:rsid w:val="00296335"/>
    <w:rsid w:val="0029636F"/>
    <w:rsid w:val="0029647F"/>
    <w:rsid w:val="002964D7"/>
    <w:rsid w:val="00296513"/>
    <w:rsid w:val="002966E2"/>
    <w:rsid w:val="002966E9"/>
    <w:rsid w:val="00296763"/>
    <w:rsid w:val="002967DE"/>
    <w:rsid w:val="0029681A"/>
    <w:rsid w:val="002968BE"/>
    <w:rsid w:val="0029695F"/>
    <w:rsid w:val="0029696A"/>
    <w:rsid w:val="00296A3F"/>
    <w:rsid w:val="00296A57"/>
    <w:rsid w:val="00296A81"/>
    <w:rsid w:val="00296AF2"/>
    <w:rsid w:val="00296B3C"/>
    <w:rsid w:val="00296B8D"/>
    <w:rsid w:val="00296BFD"/>
    <w:rsid w:val="00296C2A"/>
    <w:rsid w:val="00296C2F"/>
    <w:rsid w:val="00296CF5"/>
    <w:rsid w:val="00296D5B"/>
    <w:rsid w:val="00296DAF"/>
    <w:rsid w:val="00296E36"/>
    <w:rsid w:val="00296E65"/>
    <w:rsid w:val="00296E87"/>
    <w:rsid w:val="00296EC8"/>
    <w:rsid w:val="00296EE3"/>
    <w:rsid w:val="00296F1D"/>
    <w:rsid w:val="00296F25"/>
    <w:rsid w:val="00296F39"/>
    <w:rsid w:val="00296F52"/>
    <w:rsid w:val="00296F75"/>
    <w:rsid w:val="00296F8B"/>
    <w:rsid w:val="00296FE4"/>
    <w:rsid w:val="0029703E"/>
    <w:rsid w:val="0029704C"/>
    <w:rsid w:val="00297088"/>
    <w:rsid w:val="0029709F"/>
    <w:rsid w:val="002970C4"/>
    <w:rsid w:val="002970DE"/>
    <w:rsid w:val="00297105"/>
    <w:rsid w:val="0029710B"/>
    <w:rsid w:val="00297121"/>
    <w:rsid w:val="0029714B"/>
    <w:rsid w:val="00297254"/>
    <w:rsid w:val="002972B1"/>
    <w:rsid w:val="00297300"/>
    <w:rsid w:val="00297322"/>
    <w:rsid w:val="0029734E"/>
    <w:rsid w:val="00297400"/>
    <w:rsid w:val="00297419"/>
    <w:rsid w:val="0029747F"/>
    <w:rsid w:val="0029758D"/>
    <w:rsid w:val="00297599"/>
    <w:rsid w:val="002975D3"/>
    <w:rsid w:val="002975E1"/>
    <w:rsid w:val="00297652"/>
    <w:rsid w:val="002976E2"/>
    <w:rsid w:val="002976F2"/>
    <w:rsid w:val="002977D0"/>
    <w:rsid w:val="002977EE"/>
    <w:rsid w:val="00297823"/>
    <w:rsid w:val="002978D8"/>
    <w:rsid w:val="00297931"/>
    <w:rsid w:val="00297946"/>
    <w:rsid w:val="00297948"/>
    <w:rsid w:val="00297A97"/>
    <w:rsid w:val="00297B02"/>
    <w:rsid w:val="00297B0E"/>
    <w:rsid w:val="00297B42"/>
    <w:rsid w:val="00297B68"/>
    <w:rsid w:val="00297B7F"/>
    <w:rsid w:val="00297B90"/>
    <w:rsid w:val="00297BF4"/>
    <w:rsid w:val="00297BF9"/>
    <w:rsid w:val="00297C1E"/>
    <w:rsid w:val="00297C36"/>
    <w:rsid w:val="00297C69"/>
    <w:rsid w:val="00297CD3"/>
    <w:rsid w:val="00297D67"/>
    <w:rsid w:val="00297D9B"/>
    <w:rsid w:val="00297E8A"/>
    <w:rsid w:val="00297EC1"/>
    <w:rsid w:val="00297EE3"/>
    <w:rsid w:val="00297F32"/>
    <w:rsid w:val="00297F97"/>
    <w:rsid w:val="0029D1E9"/>
    <w:rsid w:val="002A0048"/>
    <w:rsid w:val="002A007B"/>
    <w:rsid w:val="002A013A"/>
    <w:rsid w:val="002A013B"/>
    <w:rsid w:val="002A0174"/>
    <w:rsid w:val="002A01E3"/>
    <w:rsid w:val="002A0283"/>
    <w:rsid w:val="002A0299"/>
    <w:rsid w:val="002A0310"/>
    <w:rsid w:val="002A0315"/>
    <w:rsid w:val="002A0328"/>
    <w:rsid w:val="002A032E"/>
    <w:rsid w:val="002A0365"/>
    <w:rsid w:val="002A0388"/>
    <w:rsid w:val="002A03DA"/>
    <w:rsid w:val="002A03ED"/>
    <w:rsid w:val="002A0413"/>
    <w:rsid w:val="002A0433"/>
    <w:rsid w:val="002A051A"/>
    <w:rsid w:val="002A052D"/>
    <w:rsid w:val="002A054C"/>
    <w:rsid w:val="002A055C"/>
    <w:rsid w:val="002A0564"/>
    <w:rsid w:val="002A0581"/>
    <w:rsid w:val="002A0620"/>
    <w:rsid w:val="002A0634"/>
    <w:rsid w:val="002A0646"/>
    <w:rsid w:val="002A0885"/>
    <w:rsid w:val="002A08F2"/>
    <w:rsid w:val="002A090F"/>
    <w:rsid w:val="002A09F6"/>
    <w:rsid w:val="002A09FD"/>
    <w:rsid w:val="002A0A36"/>
    <w:rsid w:val="002A0A60"/>
    <w:rsid w:val="002A0AFF"/>
    <w:rsid w:val="002A0B99"/>
    <w:rsid w:val="002A0C09"/>
    <w:rsid w:val="002A0DA5"/>
    <w:rsid w:val="002A0DA6"/>
    <w:rsid w:val="002A0DCC"/>
    <w:rsid w:val="002A0DE6"/>
    <w:rsid w:val="002A0E48"/>
    <w:rsid w:val="002A0E7B"/>
    <w:rsid w:val="002A0EAD"/>
    <w:rsid w:val="002A0F62"/>
    <w:rsid w:val="002A0FCC"/>
    <w:rsid w:val="002A111E"/>
    <w:rsid w:val="002A1160"/>
    <w:rsid w:val="002A1196"/>
    <w:rsid w:val="002A11EE"/>
    <w:rsid w:val="002A11F7"/>
    <w:rsid w:val="002A12C1"/>
    <w:rsid w:val="002A12FA"/>
    <w:rsid w:val="002A1373"/>
    <w:rsid w:val="002A1386"/>
    <w:rsid w:val="002A1418"/>
    <w:rsid w:val="002A14E2"/>
    <w:rsid w:val="002A14E8"/>
    <w:rsid w:val="002A1514"/>
    <w:rsid w:val="002A1532"/>
    <w:rsid w:val="002A1543"/>
    <w:rsid w:val="002A15B9"/>
    <w:rsid w:val="002A1600"/>
    <w:rsid w:val="002A164E"/>
    <w:rsid w:val="002A165E"/>
    <w:rsid w:val="002A1710"/>
    <w:rsid w:val="002A171C"/>
    <w:rsid w:val="002A1757"/>
    <w:rsid w:val="002A1830"/>
    <w:rsid w:val="002A1845"/>
    <w:rsid w:val="002A185F"/>
    <w:rsid w:val="002A1861"/>
    <w:rsid w:val="002A189A"/>
    <w:rsid w:val="002A18BA"/>
    <w:rsid w:val="002A18D7"/>
    <w:rsid w:val="002A18E3"/>
    <w:rsid w:val="002A190A"/>
    <w:rsid w:val="002A195B"/>
    <w:rsid w:val="002A19D7"/>
    <w:rsid w:val="002A19DA"/>
    <w:rsid w:val="002A1A47"/>
    <w:rsid w:val="002A1AFA"/>
    <w:rsid w:val="002A1B37"/>
    <w:rsid w:val="002A1B49"/>
    <w:rsid w:val="002A1B8A"/>
    <w:rsid w:val="002A1BB9"/>
    <w:rsid w:val="002A1C3C"/>
    <w:rsid w:val="002A1C7D"/>
    <w:rsid w:val="002A1CE8"/>
    <w:rsid w:val="002A1D6B"/>
    <w:rsid w:val="002A1D6C"/>
    <w:rsid w:val="002A1D99"/>
    <w:rsid w:val="002A1DD4"/>
    <w:rsid w:val="002A1E2F"/>
    <w:rsid w:val="002A1E44"/>
    <w:rsid w:val="002A1ED2"/>
    <w:rsid w:val="002A1EEC"/>
    <w:rsid w:val="002A1F23"/>
    <w:rsid w:val="002A1F31"/>
    <w:rsid w:val="002A1FF6"/>
    <w:rsid w:val="002A217F"/>
    <w:rsid w:val="002A219C"/>
    <w:rsid w:val="002A21A5"/>
    <w:rsid w:val="002A21CA"/>
    <w:rsid w:val="002A21EF"/>
    <w:rsid w:val="002A2263"/>
    <w:rsid w:val="002A2299"/>
    <w:rsid w:val="002A2373"/>
    <w:rsid w:val="002A24A7"/>
    <w:rsid w:val="002A24C3"/>
    <w:rsid w:val="002A25F2"/>
    <w:rsid w:val="002A2643"/>
    <w:rsid w:val="002A2662"/>
    <w:rsid w:val="002A26EC"/>
    <w:rsid w:val="002A273A"/>
    <w:rsid w:val="002A27DC"/>
    <w:rsid w:val="002A2833"/>
    <w:rsid w:val="002A287C"/>
    <w:rsid w:val="002A28B7"/>
    <w:rsid w:val="002A28FC"/>
    <w:rsid w:val="002A293D"/>
    <w:rsid w:val="002A2965"/>
    <w:rsid w:val="002A2990"/>
    <w:rsid w:val="002A29BA"/>
    <w:rsid w:val="002A29C6"/>
    <w:rsid w:val="002A29D9"/>
    <w:rsid w:val="002A29DE"/>
    <w:rsid w:val="002A2B09"/>
    <w:rsid w:val="002A2B7B"/>
    <w:rsid w:val="002A2B7F"/>
    <w:rsid w:val="002A2C35"/>
    <w:rsid w:val="002A2C47"/>
    <w:rsid w:val="002A2CB0"/>
    <w:rsid w:val="002A2CE0"/>
    <w:rsid w:val="002A2E93"/>
    <w:rsid w:val="002A2E94"/>
    <w:rsid w:val="002A2EAA"/>
    <w:rsid w:val="002A2EFB"/>
    <w:rsid w:val="002A2F03"/>
    <w:rsid w:val="002A303F"/>
    <w:rsid w:val="002A31A1"/>
    <w:rsid w:val="002A31A3"/>
    <w:rsid w:val="002A322D"/>
    <w:rsid w:val="002A3233"/>
    <w:rsid w:val="002A32B4"/>
    <w:rsid w:val="002A32FF"/>
    <w:rsid w:val="002A3316"/>
    <w:rsid w:val="002A33BF"/>
    <w:rsid w:val="002A342C"/>
    <w:rsid w:val="002A3488"/>
    <w:rsid w:val="002A349C"/>
    <w:rsid w:val="002A3535"/>
    <w:rsid w:val="002A3576"/>
    <w:rsid w:val="002A358E"/>
    <w:rsid w:val="002A3636"/>
    <w:rsid w:val="002A363E"/>
    <w:rsid w:val="002A3681"/>
    <w:rsid w:val="002A3689"/>
    <w:rsid w:val="002A376E"/>
    <w:rsid w:val="002A3817"/>
    <w:rsid w:val="002A3844"/>
    <w:rsid w:val="002A3880"/>
    <w:rsid w:val="002A3917"/>
    <w:rsid w:val="002A3A22"/>
    <w:rsid w:val="002A3A54"/>
    <w:rsid w:val="002A3AF5"/>
    <w:rsid w:val="002A3B16"/>
    <w:rsid w:val="002A3B50"/>
    <w:rsid w:val="002A3B65"/>
    <w:rsid w:val="002A3C77"/>
    <w:rsid w:val="002A3D7E"/>
    <w:rsid w:val="002A3E98"/>
    <w:rsid w:val="002A3EDC"/>
    <w:rsid w:val="002A3EF6"/>
    <w:rsid w:val="002A3F21"/>
    <w:rsid w:val="002A3F45"/>
    <w:rsid w:val="002A3F53"/>
    <w:rsid w:val="002A3F88"/>
    <w:rsid w:val="002A4015"/>
    <w:rsid w:val="002A40F4"/>
    <w:rsid w:val="002A4106"/>
    <w:rsid w:val="002A414F"/>
    <w:rsid w:val="002A418A"/>
    <w:rsid w:val="002A41A6"/>
    <w:rsid w:val="002A41B3"/>
    <w:rsid w:val="002A4234"/>
    <w:rsid w:val="002A4261"/>
    <w:rsid w:val="002A4268"/>
    <w:rsid w:val="002A42A3"/>
    <w:rsid w:val="002A4356"/>
    <w:rsid w:val="002A435A"/>
    <w:rsid w:val="002A438E"/>
    <w:rsid w:val="002A43D7"/>
    <w:rsid w:val="002A4503"/>
    <w:rsid w:val="002A4590"/>
    <w:rsid w:val="002A46ED"/>
    <w:rsid w:val="002A46FF"/>
    <w:rsid w:val="002A4786"/>
    <w:rsid w:val="002A4793"/>
    <w:rsid w:val="002A4799"/>
    <w:rsid w:val="002A4809"/>
    <w:rsid w:val="002A4820"/>
    <w:rsid w:val="002A4871"/>
    <w:rsid w:val="002A48C5"/>
    <w:rsid w:val="002A495B"/>
    <w:rsid w:val="002A4971"/>
    <w:rsid w:val="002A4989"/>
    <w:rsid w:val="002A4A16"/>
    <w:rsid w:val="002A4A50"/>
    <w:rsid w:val="002A4AEF"/>
    <w:rsid w:val="002A4B22"/>
    <w:rsid w:val="002A4B73"/>
    <w:rsid w:val="002A4B82"/>
    <w:rsid w:val="002A4BAC"/>
    <w:rsid w:val="002A4BF2"/>
    <w:rsid w:val="002A4BFB"/>
    <w:rsid w:val="002A4C23"/>
    <w:rsid w:val="002A4C39"/>
    <w:rsid w:val="002A4C4B"/>
    <w:rsid w:val="002A4C53"/>
    <w:rsid w:val="002A4C8E"/>
    <w:rsid w:val="002A4D06"/>
    <w:rsid w:val="002A4D54"/>
    <w:rsid w:val="002A4D8D"/>
    <w:rsid w:val="002A4DA0"/>
    <w:rsid w:val="002A4DD1"/>
    <w:rsid w:val="002A4E2B"/>
    <w:rsid w:val="002A4E6D"/>
    <w:rsid w:val="002A4EA3"/>
    <w:rsid w:val="002A4F93"/>
    <w:rsid w:val="002A4FD0"/>
    <w:rsid w:val="002A4FE6"/>
    <w:rsid w:val="002A5064"/>
    <w:rsid w:val="002A5070"/>
    <w:rsid w:val="002A50CC"/>
    <w:rsid w:val="002A50F7"/>
    <w:rsid w:val="002A5126"/>
    <w:rsid w:val="002A515B"/>
    <w:rsid w:val="002A5190"/>
    <w:rsid w:val="002A51B3"/>
    <w:rsid w:val="002A5233"/>
    <w:rsid w:val="002A5249"/>
    <w:rsid w:val="002A526C"/>
    <w:rsid w:val="002A52BD"/>
    <w:rsid w:val="002A52BF"/>
    <w:rsid w:val="002A52E9"/>
    <w:rsid w:val="002A5318"/>
    <w:rsid w:val="002A5319"/>
    <w:rsid w:val="002A5325"/>
    <w:rsid w:val="002A532F"/>
    <w:rsid w:val="002A5340"/>
    <w:rsid w:val="002A5383"/>
    <w:rsid w:val="002A5388"/>
    <w:rsid w:val="002A53AB"/>
    <w:rsid w:val="002A53BE"/>
    <w:rsid w:val="002A53F0"/>
    <w:rsid w:val="002A53FF"/>
    <w:rsid w:val="002A5402"/>
    <w:rsid w:val="002A5465"/>
    <w:rsid w:val="002A54AA"/>
    <w:rsid w:val="002A54CA"/>
    <w:rsid w:val="002A5517"/>
    <w:rsid w:val="002A5521"/>
    <w:rsid w:val="002A5577"/>
    <w:rsid w:val="002A5594"/>
    <w:rsid w:val="002A55DC"/>
    <w:rsid w:val="002A55DF"/>
    <w:rsid w:val="002A5608"/>
    <w:rsid w:val="002A5675"/>
    <w:rsid w:val="002A568B"/>
    <w:rsid w:val="002A576B"/>
    <w:rsid w:val="002A57BA"/>
    <w:rsid w:val="002A57BD"/>
    <w:rsid w:val="002A5806"/>
    <w:rsid w:val="002A5825"/>
    <w:rsid w:val="002A587D"/>
    <w:rsid w:val="002A587E"/>
    <w:rsid w:val="002A58A5"/>
    <w:rsid w:val="002A58C1"/>
    <w:rsid w:val="002A597C"/>
    <w:rsid w:val="002A5A25"/>
    <w:rsid w:val="002A5A3F"/>
    <w:rsid w:val="002A5A59"/>
    <w:rsid w:val="002A5A6D"/>
    <w:rsid w:val="002A5A85"/>
    <w:rsid w:val="002A5A97"/>
    <w:rsid w:val="002A5ADE"/>
    <w:rsid w:val="002A5B23"/>
    <w:rsid w:val="002A5B92"/>
    <w:rsid w:val="002A5C21"/>
    <w:rsid w:val="002A5C80"/>
    <w:rsid w:val="002A5C8D"/>
    <w:rsid w:val="002A5CA6"/>
    <w:rsid w:val="002A5D22"/>
    <w:rsid w:val="002A5E72"/>
    <w:rsid w:val="002A5ED7"/>
    <w:rsid w:val="002A5F13"/>
    <w:rsid w:val="002A5F90"/>
    <w:rsid w:val="002A5FFE"/>
    <w:rsid w:val="002A600E"/>
    <w:rsid w:val="002A6091"/>
    <w:rsid w:val="002A60E3"/>
    <w:rsid w:val="002A611F"/>
    <w:rsid w:val="002A617D"/>
    <w:rsid w:val="002A61F1"/>
    <w:rsid w:val="002A620A"/>
    <w:rsid w:val="002A620E"/>
    <w:rsid w:val="002A624D"/>
    <w:rsid w:val="002A62EF"/>
    <w:rsid w:val="002A62FB"/>
    <w:rsid w:val="002A6301"/>
    <w:rsid w:val="002A636A"/>
    <w:rsid w:val="002A638B"/>
    <w:rsid w:val="002A6397"/>
    <w:rsid w:val="002A63D2"/>
    <w:rsid w:val="002A6493"/>
    <w:rsid w:val="002A6498"/>
    <w:rsid w:val="002A64C4"/>
    <w:rsid w:val="002A650B"/>
    <w:rsid w:val="002A65F3"/>
    <w:rsid w:val="002A65F4"/>
    <w:rsid w:val="002A6612"/>
    <w:rsid w:val="002A6636"/>
    <w:rsid w:val="002A667C"/>
    <w:rsid w:val="002A6690"/>
    <w:rsid w:val="002A675A"/>
    <w:rsid w:val="002A6767"/>
    <w:rsid w:val="002A6774"/>
    <w:rsid w:val="002A6815"/>
    <w:rsid w:val="002A6850"/>
    <w:rsid w:val="002A6869"/>
    <w:rsid w:val="002A68D9"/>
    <w:rsid w:val="002A697B"/>
    <w:rsid w:val="002A6988"/>
    <w:rsid w:val="002A69BA"/>
    <w:rsid w:val="002A6A6E"/>
    <w:rsid w:val="002A6A91"/>
    <w:rsid w:val="002A6B0F"/>
    <w:rsid w:val="002A6B54"/>
    <w:rsid w:val="002A6B5D"/>
    <w:rsid w:val="002A6BA5"/>
    <w:rsid w:val="002A6BA9"/>
    <w:rsid w:val="002A6BF1"/>
    <w:rsid w:val="002A6D38"/>
    <w:rsid w:val="002A6D72"/>
    <w:rsid w:val="002A6E24"/>
    <w:rsid w:val="002A6E2E"/>
    <w:rsid w:val="002A6E74"/>
    <w:rsid w:val="002A6EA6"/>
    <w:rsid w:val="002A6ED7"/>
    <w:rsid w:val="002A6EE4"/>
    <w:rsid w:val="002A6EFB"/>
    <w:rsid w:val="002A6F90"/>
    <w:rsid w:val="002A6FEC"/>
    <w:rsid w:val="002A705B"/>
    <w:rsid w:val="002A70AA"/>
    <w:rsid w:val="002A70AD"/>
    <w:rsid w:val="002A70CA"/>
    <w:rsid w:val="002A71A0"/>
    <w:rsid w:val="002A7204"/>
    <w:rsid w:val="002A722C"/>
    <w:rsid w:val="002A724E"/>
    <w:rsid w:val="002A7344"/>
    <w:rsid w:val="002A7349"/>
    <w:rsid w:val="002A7353"/>
    <w:rsid w:val="002A73A3"/>
    <w:rsid w:val="002A73A9"/>
    <w:rsid w:val="002A745A"/>
    <w:rsid w:val="002A74A3"/>
    <w:rsid w:val="002A7507"/>
    <w:rsid w:val="002A7515"/>
    <w:rsid w:val="002A7606"/>
    <w:rsid w:val="002A7630"/>
    <w:rsid w:val="002A76CB"/>
    <w:rsid w:val="002A777E"/>
    <w:rsid w:val="002A779B"/>
    <w:rsid w:val="002A7829"/>
    <w:rsid w:val="002A7862"/>
    <w:rsid w:val="002A78D7"/>
    <w:rsid w:val="002A78F8"/>
    <w:rsid w:val="002A7929"/>
    <w:rsid w:val="002A793C"/>
    <w:rsid w:val="002A797B"/>
    <w:rsid w:val="002A79B6"/>
    <w:rsid w:val="002A79CA"/>
    <w:rsid w:val="002A7A56"/>
    <w:rsid w:val="002A7B3C"/>
    <w:rsid w:val="002A7B51"/>
    <w:rsid w:val="002A7B92"/>
    <w:rsid w:val="002A7BAF"/>
    <w:rsid w:val="002A7C44"/>
    <w:rsid w:val="002A7C98"/>
    <w:rsid w:val="002A7CA0"/>
    <w:rsid w:val="002A7CB5"/>
    <w:rsid w:val="002A7CF4"/>
    <w:rsid w:val="002A7CF7"/>
    <w:rsid w:val="002A7D13"/>
    <w:rsid w:val="002A7D2D"/>
    <w:rsid w:val="002A7D46"/>
    <w:rsid w:val="002A7D6C"/>
    <w:rsid w:val="002A7D72"/>
    <w:rsid w:val="002A7E2F"/>
    <w:rsid w:val="002A7E4D"/>
    <w:rsid w:val="002A7F1B"/>
    <w:rsid w:val="002A7F34"/>
    <w:rsid w:val="002B00AE"/>
    <w:rsid w:val="002B0185"/>
    <w:rsid w:val="002B019E"/>
    <w:rsid w:val="002B01A0"/>
    <w:rsid w:val="002B01B5"/>
    <w:rsid w:val="002B01C4"/>
    <w:rsid w:val="002B0295"/>
    <w:rsid w:val="002B02C4"/>
    <w:rsid w:val="002B02CA"/>
    <w:rsid w:val="002B034B"/>
    <w:rsid w:val="002B0427"/>
    <w:rsid w:val="002B04C2"/>
    <w:rsid w:val="002B04E3"/>
    <w:rsid w:val="002B0527"/>
    <w:rsid w:val="002B0533"/>
    <w:rsid w:val="002B05F2"/>
    <w:rsid w:val="002B0667"/>
    <w:rsid w:val="002B069A"/>
    <w:rsid w:val="002B06DE"/>
    <w:rsid w:val="002B071D"/>
    <w:rsid w:val="002B072E"/>
    <w:rsid w:val="002B0730"/>
    <w:rsid w:val="002B073E"/>
    <w:rsid w:val="002B0756"/>
    <w:rsid w:val="002B077B"/>
    <w:rsid w:val="002B077C"/>
    <w:rsid w:val="002B0780"/>
    <w:rsid w:val="002B07F5"/>
    <w:rsid w:val="002B0871"/>
    <w:rsid w:val="002B0882"/>
    <w:rsid w:val="002B0910"/>
    <w:rsid w:val="002B0916"/>
    <w:rsid w:val="002B0965"/>
    <w:rsid w:val="002B09D1"/>
    <w:rsid w:val="002B09FF"/>
    <w:rsid w:val="002B0A0A"/>
    <w:rsid w:val="002B0A4C"/>
    <w:rsid w:val="002B0B36"/>
    <w:rsid w:val="002B0B3A"/>
    <w:rsid w:val="002B0B40"/>
    <w:rsid w:val="002B0B8C"/>
    <w:rsid w:val="002B0D7F"/>
    <w:rsid w:val="002B0DC4"/>
    <w:rsid w:val="002B0DDB"/>
    <w:rsid w:val="002B0E34"/>
    <w:rsid w:val="002B0E50"/>
    <w:rsid w:val="002B0E5C"/>
    <w:rsid w:val="002B0F6D"/>
    <w:rsid w:val="002B0F87"/>
    <w:rsid w:val="002B1015"/>
    <w:rsid w:val="002B104A"/>
    <w:rsid w:val="002B10E5"/>
    <w:rsid w:val="002B116C"/>
    <w:rsid w:val="002B1173"/>
    <w:rsid w:val="002B1246"/>
    <w:rsid w:val="002B126C"/>
    <w:rsid w:val="002B128E"/>
    <w:rsid w:val="002B12BF"/>
    <w:rsid w:val="002B1323"/>
    <w:rsid w:val="002B1334"/>
    <w:rsid w:val="002B136D"/>
    <w:rsid w:val="002B14BC"/>
    <w:rsid w:val="002B156D"/>
    <w:rsid w:val="002B16A4"/>
    <w:rsid w:val="002B16DF"/>
    <w:rsid w:val="002B16E3"/>
    <w:rsid w:val="002B175C"/>
    <w:rsid w:val="002B17F6"/>
    <w:rsid w:val="002B180E"/>
    <w:rsid w:val="002B1812"/>
    <w:rsid w:val="002B1827"/>
    <w:rsid w:val="002B1846"/>
    <w:rsid w:val="002B187C"/>
    <w:rsid w:val="002B1921"/>
    <w:rsid w:val="002B192D"/>
    <w:rsid w:val="002B1938"/>
    <w:rsid w:val="002B1995"/>
    <w:rsid w:val="002B1A0D"/>
    <w:rsid w:val="002B1A21"/>
    <w:rsid w:val="002B1B45"/>
    <w:rsid w:val="002B1B99"/>
    <w:rsid w:val="002B1CB8"/>
    <w:rsid w:val="002B1D28"/>
    <w:rsid w:val="002B1D48"/>
    <w:rsid w:val="002B1D53"/>
    <w:rsid w:val="002B1D62"/>
    <w:rsid w:val="002B1E6E"/>
    <w:rsid w:val="002B1E71"/>
    <w:rsid w:val="002B1EAF"/>
    <w:rsid w:val="002B1EB8"/>
    <w:rsid w:val="002B1EBB"/>
    <w:rsid w:val="002B1F7D"/>
    <w:rsid w:val="002B1FD2"/>
    <w:rsid w:val="002B1FFE"/>
    <w:rsid w:val="002B20B8"/>
    <w:rsid w:val="002B2165"/>
    <w:rsid w:val="002B221A"/>
    <w:rsid w:val="002B22A1"/>
    <w:rsid w:val="002B22A4"/>
    <w:rsid w:val="002B22DE"/>
    <w:rsid w:val="002B232E"/>
    <w:rsid w:val="002B2331"/>
    <w:rsid w:val="002B247F"/>
    <w:rsid w:val="002B2494"/>
    <w:rsid w:val="002B255E"/>
    <w:rsid w:val="002B25B3"/>
    <w:rsid w:val="002B25CA"/>
    <w:rsid w:val="002B25D0"/>
    <w:rsid w:val="002B2619"/>
    <w:rsid w:val="002B2629"/>
    <w:rsid w:val="002B2729"/>
    <w:rsid w:val="002B279B"/>
    <w:rsid w:val="002B27B4"/>
    <w:rsid w:val="002B27D0"/>
    <w:rsid w:val="002B2895"/>
    <w:rsid w:val="002B28DD"/>
    <w:rsid w:val="002B290B"/>
    <w:rsid w:val="002B2982"/>
    <w:rsid w:val="002B2988"/>
    <w:rsid w:val="002B29C2"/>
    <w:rsid w:val="002B2A1D"/>
    <w:rsid w:val="002B2A71"/>
    <w:rsid w:val="002B2BAE"/>
    <w:rsid w:val="002B2C44"/>
    <w:rsid w:val="002B2C81"/>
    <w:rsid w:val="002B2CC2"/>
    <w:rsid w:val="002B2D2F"/>
    <w:rsid w:val="002B2D77"/>
    <w:rsid w:val="002B2F05"/>
    <w:rsid w:val="002B2F75"/>
    <w:rsid w:val="002B2FBC"/>
    <w:rsid w:val="002B2FCC"/>
    <w:rsid w:val="002B300E"/>
    <w:rsid w:val="002B306A"/>
    <w:rsid w:val="002B3083"/>
    <w:rsid w:val="002B30E3"/>
    <w:rsid w:val="002B3211"/>
    <w:rsid w:val="002B3212"/>
    <w:rsid w:val="002B328C"/>
    <w:rsid w:val="002B32D4"/>
    <w:rsid w:val="002B32E0"/>
    <w:rsid w:val="002B3394"/>
    <w:rsid w:val="002B33B2"/>
    <w:rsid w:val="002B34C3"/>
    <w:rsid w:val="002B3581"/>
    <w:rsid w:val="002B35DC"/>
    <w:rsid w:val="002B362C"/>
    <w:rsid w:val="002B3678"/>
    <w:rsid w:val="002B368E"/>
    <w:rsid w:val="002B377C"/>
    <w:rsid w:val="002B37D7"/>
    <w:rsid w:val="002B3821"/>
    <w:rsid w:val="002B3879"/>
    <w:rsid w:val="002B392E"/>
    <w:rsid w:val="002B398E"/>
    <w:rsid w:val="002B399D"/>
    <w:rsid w:val="002B3A0E"/>
    <w:rsid w:val="002B3B1E"/>
    <w:rsid w:val="002B3C6A"/>
    <w:rsid w:val="002B3C7B"/>
    <w:rsid w:val="002B3C87"/>
    <w:rsid w:val="002B3CDD"/>
    <w:rsid w:val="002B3D0D"/>
    <w:rsid w:val="002B3D37"/>
    <w:rsid w:val="002B3D3F"/>
    <w:rsid w:val="002B3D49"/>
    <w:rsid w:val="002B3E43"/>
    <w:rsid w:val="002B3E9A"/>
    <w:rsid w:val="002B3F3E"/>
    <w:rsid w:val="002B3F64"/>
    <w:rsid w:val="002B3FE2"/>
    <w:rsid w:val="002B4075"/>
    <w:rsid w:val="002B40BA"/>
    <w:rsid w:val="002B4126"/>
    <w:rsid w:val="002B41EE"/>
    <w:rsid w:val="002B424F"/>
    <w:rsid w:val="002B42E0"/>
    <w:rsid w:val="002B4320"/>
    <w:rsid w:val="002B445B"/>
    <w:rsid w:val="002B446C"/>
    <w:rsid w:val="002B44CB"/>
    <w:rsid w:val="002B44E1"/>
    <w:rsid w:val="002B451F"/>
    <w:rsid w:val="002B45C8"/>
    <w:rsid w:val="002B45D5"/>
    <w:rsid w:val="002B460C"/>
    <w:rsid w:val="002B4655"/>
    <w:rsid w:val="002B465D"/>
    <w:rsid w:val="002B4667"/>
    <w:rsid w:val="002B46CC"/>
    <w:rsid w:val="002B4705"/>
    <w:rsid w:val="002B47A2"/>
    <w:rsid w:val="002B47FA"/>
    <w:rsid w:val="002B48AD"/>
    <w:rsid w:val="002B48F7"/>
    <w:rsid w:val="002B493B"/>
    <w:rsid w:val="002B496D"/>
    <w:rsid w:val="002B4977"/>
    <w:rsid w:val="002B49B8"/>
    <w:rsid w:val="002B4A04"/>
    <w:rsid w:val="002B4A17"/>
    <w:rsid w:val="002B4A5D"/>
    <w:rsid w:val="002B4AE1"/>
    <w:rsid w:val="002B4B00"/>
    <w:rsid w:val="002B4B7A"/>
    <w:rsid w:val="002B4BD5"/>
    <w:rsid w:val="002B4BE4"/>
    <w:rsid w:val="002B4C35"/>
    <w:rsid w:val="002B4C75"/>
    <w:rsid w:val="002B4CA5"/>
    <w:rsid w:val="002B4CCF"/>
    <w:rsid w:val="002B4E37"/>
    <w:rsid w:val="002B4E9E"/>
    <w:rsid w:val="002B502D"/>
    <w:rsid w:val="002B50BD"/>
    <w:rsid w:val="002B50F2"/>
    <w:rsid w:val="002B5135"/>
    <w:rsid w:val="002B5189"/>
    <w:rsid w:val="002B518F"/>
    <w:rsid w:val="002B5193"/>
    <w:rsid w:val="002B51C1"/>
    <w:rsid w:val="002B5270"/>
    <w:rsid w:val="002B5282"/>
    <w:rsid w:val="002B5298"/>
    <w:rsid w:val="002B52C2"/>
    <w:rsid w:val="002B52CF"/>
    <w:rsid w:val="002B52D2"/>
    <w:rsid w:val="002B5335"/>
    <w:rsid w:val="002B5353"/>
    <w:rsid w:val="002B53C6"/>
    <w:rsid w:val="002B53CD"/>
    <w:rsid w:val="002B53D1"/>
    <w:rsid w:val="002B53E3"/>
    <w:rsid w:val="002B54E7"/>
    <w:rsid w:val="002B5556"/>
    <w:rsid w:val="002B55D7"/>
    <w:rsid w:val="002B561D"/>
    <w:rsid w:val="002B5680"/>
    <w:rsid w:val="002B5709"/>
    <w:rsid w:val="002B575E"/>
    <w:rsid w:val="002B57BC"/>
    <w:rsid w:val="002B58A2"/>
    <w:rsid w:val="002B58BE"/>
    <w:rsid w:val="002B59FD"/>
    <w:rsid w:val="002B5A85"/>
    <w:rsid w:val="002B5A93"/>
    <w:rsid w:val="002B5AD6"/>
    <w:rsid w:val="002B5B82"/>
    <w:rsid w:val="002B5B9D"/>
    <w:rsid w:val="002B5BBE"/>
    <w:rsid w:val="002B5BC3"/>
    <w:rsid w:val="002B5C3F"/>
    <w:rsid w:val="002B5CAF"/>
    <w:rsid w:val="002B5CEF"/>
    <w:rsid w:val="002B5D5C"/>
    <w:rsid w:val="002B5DAA"/>
    <w:rsid w:val="002B5DE1"/>
    <w:rsid w:val="002B5E06"/>
    <w:rsid w:val="002B5E61"/>
    <w:rsid w:val="002B5E91"/>
    <w:rsid w:val="002B5EBD"/>
    <w:rsid w:val="002B5EEF"/>
    <w:rsid w:val="002B5FC2"/>
    <w:rsid w:val="002B6008"/>
    <w:rsid w:val="002B60AD"/>
    <w:rsid w:val="002B60F2"/>
    <w:rsid w:val="002B60FB"/>
    <w:rsid w:val="002B6113"/>
    <w:rsid w:val="002B6142"/>
    <w:rsid w:val="002B61AA"/>
    <w:rsid w:val="002B61F7"/>
    <w:rsid w:val="002B62C5"/>
    <w:rsid w:val="002B62F2"/>
    <w:rsid w:val="002B62F6"/>
    <w:rsid w:val="002B630D"/>
    <w:rsid w:val="002B635A"/>
    <w:rsid w:val="002B63A9"/>
    <w:rsid w:val="002B63C3"/>
    <w:rsid w:val="002B646D"/>
    <w:rsid w:val="002B64A2"/>
    <w:rsid w:val="002B64A5"/>
    <w:rsid w:val="002B64FA"/>
    <w:rsid w:val="002B652C"/>
    <w:rsid w:val="002B6556"/>
    <w:rsid w:val="002B6571"/>
    <w:rsid w:val="002B6587"/>
    <w:rsid w:val="002B658A"/>
    <w:rsid w:val="002B658D"/>
    <w:rsid w:val="002B65B4"/>
    <w:rsid w:val="002B65C8"/>
    <w:rsid w:val="002B65E7"/>
    <w:rsid w:val="002B6674"/>
    <w:rsid w:val="002B6752"/>
    <w:rsid w:val="002B6762"/>
    <w:rsid w:val="002B6763"/>
    <w:rsid w:val="002B67C5"/>
    <w:rsid w:val="002B6813"/>
    <w:rsid w:val="002B681F"/>
    <w:rsid w:val="002B68A8"/>
    <w:rsid w:val="002B68C7"/>
    <w:rsid w:val="002B6983"/>
    <w:rsid w:val="002B699A"/>
    <w:rsid w:val="002B6A84"/>
    <w:rsid w:val="002B6AC5"/>
    <w:rsid w:val="002B6ACE"/>
    <w:rsid w:val="002B6AF5"/>
    <w:rsid w:val="002B6B21"/>
    <w:rsid w:val="002B6BE6"/>
    <w:rsid w:val="002B6C13"/>
    <w:rsid w:val="002B6C1A"/>
    <w:rsid w:val="002B6C64"/>
    <w:rsid w:val="002B6C80"/>
    <w:rsid w:val="002B6CDD"/>
    <w:rsid w:val="002B6D57"/>
    <w:rsid w:val="002B6DD5"/>
    <w:rsid w:val="002B6DFA"/>
    <w:rsid w:val="002B6F15"/>
    <w:rsid w:val="002B7016"/>
    <w:rsid w:val="002B7023"/>
    <w:rsid w:val="002B70E4"/>
    <w:rsid w:val="002B7154"/>
    <w:rsid w:val="002B72FF"/>
    <w:rsid w:val="002B7347"/>
    <w:rsid w:val="002B7379"/>
    <w:rsid w:val="002B73E6"/>
    <w:rsid w:val="002B749F"/>
    <w:rsid w:val="002B7521"/>
    <w:rsid w:val="002B754C"/>
    <w:rsid w:val="002B758E"/>
    <w:rsid w:val="002B75F2"/>
    <w:rsid w:val="002B7697"/>
    <w:rsid w:val="002B7730"/>
    <w:rsid w:val="002B7735"/>
    <w:rsid w:val="002B7745"/>
    <w:rsid w:val="002B778D"/>
    <w:rsid w:val="002B7799"/>
    <w:rsid w:val="002B77B2"/>
    <w:rsid w:val="002B7855"/>
    <w:rsid w:val="002B785C"/>
    <w:rsid w:val="002B786C"/>
    <w:rsid w:val="002B78B4"/>
    <w:rsid w:val="002B78FE"/>
    <w:rsid w:val="002B790C"/>
    <w:rsid w:val="002B795A"/>
    <w:rsid w:val="002B7960"/>
    <w:rsid w:val="002B79B8"/>
    <w:rsid w:val="002B79E2"/>
    <w:rsid w:val="002B7A33"/>
    <w:rsid w:val="002B7A51"/>
    <w:rsid w:val="002B7B28"/>
    <w:rsid w:val="002B7B2F"/>
    <w:rsid w:val="002B7B69"/>
    <w:rsid w:val="002B7B7A"/>
    <w:rsid w:val="002B7BBF"/>
    <w:rsid w:val="002B7BF5"/>
    <w:rsid w:val="002B7C3D"/>
    <w:rsid w:val="002B7C72"/>
    <w:rsid w:val="002B7D3A"/>
    <w:rsid w:val="002B7DCB"/>
    <w:rsid w:val="002B7E39"/>
    <w:rsid w:val="002B7E95"/>
    <w:rsid w:val="002B7E96"/>
    <w:rsid w:val="002B7F13"/>
    <w:rsid w:val="002B7F45"/>
    <w:rsid w:val="002BD383"/>
    <w:rsid w:val="002C002B"/>
    <w:rsid w:val="002C0068"/>
    <w:rsid w:val="002C008A"/>
    <w:rsid w:val="002C00AC"/>
    <w:rsid w:val="002C00E4"/>
    <w:rsid w:val="002C00F3"/>
    <w:rsid w:val="002C016D"/>
    <w:rsid w:val="002C01A4"/>
    <w:rsid w:val="002C01FC"/>
    <w:rsid w:val="002C022F"/>
    <w:rsid w:val="002C0288"/>
    <w:rsid w:val="002C02D3"/>
    <w:rsid w:val="002C033F"/>
    <w:rsid w:val="002C0348"/>
    <w:rsid w:val="002C034D"/>
    <w:rsid w:val="002C0354"/>
    <w:rsid w:val="002C035F"/>
    <w:rsid w:val="002C03A4"/>
    <w:rsid w:val="002C03FD"/>
    <w:rsid w:val="002C040D"/>
    <w:rsid w:val="002C0437"/>
    <w:rsid w:val="002C04DA"/>
    <w:rsid w:val="002C0512"/>
    <w:rsid w:val="002C059D"/>
    <w:rsid w:val="002C06C5"/>
    <w:rsid w:val="002C06DC"/>
    <w:rsid w:val="002C0739"/>
    <w:rsid w:val="002C074E"/>
    <w:rsid w:val="002C0835"/>
    <w:rsid w:val="002C08CA"/>
    <w:rsid w:val="002C08D9"/>
    <w:rsid w:val="002C09AC"/>
    <w:rsid w:val="002C0AC9"/>
    <w:rsid w:val="002C0AD6"/>
    <w:rsid w:val="002C0BB6"/>
    <w:rsid w:val="002C0BEE"/>
    <w:rsid w:val="002C0BFF"/>
    <w:rsid w:val="002C0C02"/>
    <w:rsid w:val="002C0C97"/>
    <w:rsid w:val="002C0D20"/>
    <w:rsid w:val="002C0D42"/>
    <w:rsid w:val="002C0D58"/>
    <w:rsid w:val="002C0DB9"/>
    <w:rsid w:val="002C0DE1"/>
    <w:rsid w:val="002C0DF9"/>
    <w:rsid w:val="002C0E0E"/>
    <w:rsid w:val="002C0E22"/>
    <w:rsid w:val="002C0E6F"/>
    <w:rsid w:val="002C0EA3"/>
    <w:rsid w:val="002C0EAC"/>
    <w:rsid w:val="002C0F1D"/>
    <w:rsid w:val="002C0F3C"/>
    <w:rsid w:val="002C0F40"/>
    <w:rsid w:val="002C0F42"/>
    <w:rsid w:val="002C0FDF"/>
    <w:rsid w:val="002C102D"/>
    <w:rsid w:val="002C107D"/>
    <w:rsid w:val="002C10BB"/>
    <w:rsid w:val="002C10F6"/>
    <w:rsid w:val="002C112D"/>
    <w:rsid w:val="002C1178"/>
    <w:rsid w:val="002C1189"/>
    <w:rsid w:val="002C11AA"/>
    <w:rsid w:val="002C1222"/>
    <w:rsid w:val="002C12D4"/>
    <w:rsid w:val="002C132E"/>
    <w:rsid w:val="002C1406"/>
    <w:rsid w:val="002C152C"/>
    <w:rsid w:val="002C1556"/>
    <w:rsid w:val="002C15ED"/>
    <w:rsid w:val="002C15FC"/>
    <w:rsid w:val="002C166E"/>
    <w:rsid w:val="002C16B8"/>
    <w:rsid w:val="002C16CD"/>
    <w:rsid w:val="002C1722"/>
    <w:rsid w:val="002C1736"/>
    <w:rsid w:val="002C173C"/>
    <w:rsid w:val="002C173E"/>
    <w:rsid w:val="002C174F"/>
    <w:rsid w:val="002C17C9"/>
    <w:rsid w:val="002C185A"/>
    <w:rsid w:val="002C1894"/>
    <w:rsid w:val="002C18C3"/>
    <w:rsid w:val="002C18E0"/>
    <w:rsid w:val="002C18E8"/>
    <w:rsid w:val="002C1969"/>
    <w:rsid w:val="002C1A0D"/>
    <w:rsid w:val="002C1A3F"/>
    <w:rsid w:val="002C1A84"/>
    <w:rsid w:val="002C1A88"/>
    <w:rsid w:val="002C1ABC"/>
    <w:rsid w:val="002C1ACB"/>
    <w:rsid w:val="002C1AD6"/>
    <w:rsid w:val="002C1B09"/>
    <w:rsid w:val="002C1B50"/>
    <w:rsid w:val="002C1B61"/>
    <w:rsid w:val="002C1BA7"/>
    <w:rsid w:val="002C1C10"/>
    <w:rsid w:val="002C1C95"/>
    <w:rsid w:val="002C1CA6"/>
    <w:rsid w:val="002C1DB4"/>
    <w:rsid w:val="002C1DD5"/>
    <w:rsid w:val="002C1E01"/>
    <w:rsid w:val="002C1E1C"/>
    <w:rsid w:val="002C1E1F"/>
    <w:rsid w:val="002C1E2B"/>
    <w:rsid w:val="002C1F08"/>
    <w:rsid w:val="002C1F61"/>
    <w:rsid w:val="002C1FCA"/>
    <w:rsid w:val="002C1FD0"/>
    <w:rsid w:val="002C1FD6"/>
    <w:rsid w:val="002C201D"/>
    <w:rsid w:val="002C20CE"/>
    <w:rsid w:val="002C218E"/>
    <w:rsid w:val="002C2190"/>
    <w:rsid w:val="002C2199"/>
    <w:rsid w:val="002C21A3"/>
    <w:rsid w:val="002C2223"/>
    <w:rsid w:val="002C224A"/>
    <w:rsid w:val="002C2259"/>
    <w:rsid w:val="002C2386"/>
    <w:rsid w:val="002C23F8"/>
    <w:rsid w:val="002C23FD"/>
    <w:rsid w:val="002C2417"/>
    <w:rsid w:val="002C242A"/>
    <w:rsid w:val="002C2445"/>
    <w:rsid w:val="002C249A"/>
    <w:rsid w:val="002C24BA"/>
    <w:rsid w:val="002C24C1"/>
    <w:rsid w:val="002C2588"/>
    <w:rsid w:val="002C25EF"/>
    <w:rsid w:val="002C264C"/>
    <w:rsid w:val="002C266B"/>
    <w:rsid w:val="002C2693"/>
    <w:rsid w:val="002C27AA"/>
    <w:rsid w:val="002C27C7"/>
    <w:rsid w:val="002C2825"/>
    <w:rsid w:val="002C286B"/>
    <w:rsid w:val="002C2879"/>
    <w:rsid w:val="002C288C"/>
    <w:rsid w:val="002C28A6"/>
    <w:rsid w:val="002C28CB"/>
    <w:rsid w:val="002C2932"/>
    <w:rsid w:val="002C293F"/>
    <w:rsid w:val="002C29B0"/>
    <w:rsid w:val="002C2A31"/>
    <w:rsid w:val="002C2A94"/>
    <w:rsid w:val="002C2AC6"/>
    <w:rsid w:val="002C2B9F"/>
    <w:rsid w:val="002C2BC3"/>
    <w:rsid w:val="002C2C03"/>
    <w:rsid w:val="002C2C0B"/>
    <w:rsid w:val="002C2C4D"/>
    <w:rsid w:val="002C2C86"/>
    <w:rsid w:val="002C2D45"/>
    <w:rsid w:val="002C2D69"/>
    <w:rsid w:val="002C2D90"/>
    <w:rsid w:val="002C2E7A"/>
    <w:rsid w:val="002C2ECF"/>
    <w:rsid w:val="002C2EDB"/>
    <w:rsid w:val="002C2F89"/>
    <w:rsid w:val="002C3041"/>
    <w:rsid w:val="002C30DD"/>
    <w:rsid w:val="002C3192"/>
    <w:rsid w:val="002C31DC"/>
    <w:rsid w:val="002C320C"/>
    <w:rsid w:val="002C3265"/>
    <w:rsid w:val="002C32F1"/>
    <w:rsid w:val="002C3305"/>
    <w:rsid w:val="002C3385"/>
    <w:rsid w:val="002C3396"/>
    <w:rsid w:val="002C33F9"/>
    <w:rsid w:val="002C33FF"/>
    <w:rsid w:val="002C3429"/>
    <w:rsid w:val="002C3443"/>
    <w:rsid w:val="002C34CE"/>
    <w:rsid w:val="002C34DA"/>
    <w:rsid w:val="002C34FB"/>
    <w:rsid w:val="002C354C"/>
    <w:rsid w:val="002C357D"/>
    <w:rsid w:val="002C359E"/>
    <w:rsid w:val="002C35AF"/>
    <w:rsid w:val="002C36F4"/>
    <w:rsid w:val="002C376C"/>
    <w:rsid w:val="002C3782"/>
    <w:rsid w:val="002C37D0"/>
    <w:rsid w:val="002C37F5"/>
    <w:rsid w:val="002C3853"/>
    <w:rsid w:val="002C3854"/>
    <w:rsid w:val="002C3890"/>
    <w:rsid w:val="002C3916"/>
    <w:rsid w:val="002C3954"/>
    <w:rsid w:val="002C39E2"/>
    <w:rsid w:val="002C3A53"/>
    <w:rsid w:val="002C3A8E"/>
    <w:rsid w:val="002C3AC8"/>
    <w:rsid w:val="002C3B2D"/>
    <w:rsid w:val="002C3B85"/>
    <w:rsid w:val="002C3BD1"/>
    <w:rsid w:val="002C3C46"/>
    <w:rsid w:val="002C3C63"/>
    <w:rsid w:val="002C3D59"/>
    <w:rsid w:val="002C3DF4"/>
    <w:rsid w:val="002C3E9B"/>
    <w:rsid w:val="002C3EBE"/>
    <w:rsid w:val="002C3FC7"/>
    <w:rsid w:val="002C3FCF"/>
    <w:rsid w:val="002C404A"/>
    <w:rsid w:val="002C4123"/>
    <w:rsid w:val="002C412F"/>
    <w:rsid w:val="002C4181"/>
    <w:rsid w:val="002C4194"/>
    <w:rsid w:val="002C4199"/>
    <w:rsid w:val="002C41C2"/>
    <w:rsid w:val="002C41D8"/>
    <w:rsid w:val="002C41FE"/>
    <w:rsid w:val="002C423C"/>
    <w:rsid w:val="002C434A"/>
    <w:rsid w:val="002C4366"/>
    <w:rsid w:val="002C44A8"/>
    <w:rsid w:val="002C451B"/>
    <w:rsid w:val="002C4520"/>
    <w:rsid w:val="002C4557"/>
    <w:rsid w:val="002C4645"/>
    <w:rsid w:val="002C464F"/>
    <w:rsid w:val="002C4660"/>
    <w:rsid w:val="002C4667"/>
    <w:rsid w:val="002C46FC"/>
    <w:rsid w:val="002C4765"/>
    <w:rsid w:val="002C477D"/>
    <w:rsid w:val="002C47C0"/>
    <w:rsid w:val="002C484E"/>
    <w:rsid w:val="002C4855"/>
    <w:rsid w:val="002C48B2"/>
    <w:rsid w:val="002C48C7"/>
    <w:rsid w:val="002C48CE"/>
    <w:rsid w:val="002C49D2"/>
    <w:rsid w:val="002C49DB"/>
    <w:rsid w:val="002C49EF"/>
    <w:rsid w:val="002C4A5E"/>
    <w:rsid w:val="002C4ADD"/>
    <w:rsid w:val="002C4B31"/>
    <w:rsid w:val="002C4BAD"/>
    <w:rsid w:val="002C4BB9"/>
    <w:rsid w:val="002C4C39"/>
    <w:rsid w:val="002C4CE7"/>
    <w:rsid w:val="002C4CEF"/>
    <w:rsid w:val="002C4CF8"/>
    <w:rsid w:val="002C4D10"/>
    <w:rsid w:val="002C4D14"/>
    <w:rsid w:val="002C4D22"/>
    <w:rsid w:val="002C4D55"/>
    <w:rsid w:val="002C4D66"/>
    <w:rsid w:val="002C4DA1"/>
    <w:rsid w:val="002C4DD6"/>
    <w:rsid w:val="002C4E7A"/>
    <w:rsid w:val="002C4E8C"/>
    <w:rsid w:val="002C4EBC"/>
    <w:rsid w:val="002C4EF0"/>
    <w:rsid w:val="002C4EF9"/>
    <w:rsid w:val="002C4F62"/>
    <w:rsid w:val="002C4F6A"/>
    <w:rsid w:val="002C505D"/>
    <w:rsid w:val="002C516F"/>
    <w:rsid w:val="002C5266"/>
    <w:rsid w:val="002C5298"/>
    <w:rsid w:val="002C52A4"/>
    <w:rsid w:val="002C52E4"/>
    <w:rsid w:val="002C5308"/>
    <w:rsid w:val="002C53CB"/>
    <w:rsid w:val="002C5483"/>
    <w:rsid w:val="002C5489"/>
    <w:rsid w:val="002C5514"/>
    <w:rsid w:val="002C5521"/>
    <w:rsid w:val="002C5533"/>
    <w:rsid w:val="002C557A"/>
    <w:rsid w:val="002C5591"/>
    <w:rsid w:val="002C55D7"/>
    <w:rsid w:val="002C5669"/>
    <w:rsid w:val="002C56EB"/>
    <w:rsid w:val="002C571C"/>
    <w:rsid w:val="002C5721"/>
    <w:rsid w:val="002C581D"/>
    <w:rsid w:val="002C5851"/>
    <w:rsid w:val="002C5857"/>
    <w:rsid w:val="002C5858"/>
    <w:rsid w:val="002C589C"/>
    <w:rsid w:val="002C5917"/>
    <w:rsid w:val="002C5956"/>
    <w:rsid w:val="002C596A"/>
    <w:rsid w:val="002C596C"/>
    <w:rsid w:val="002C59E4"/>
    <w:rsid w:val="002C5A1F"/>
    <w:rsid w:val="002C5A68"/>
    <w:rsid w:val="002C5AB7"/>
    <w:rsid w:val="002C5BF3"/>
    <w:rsid w:val="002C5CFE"/>
    <w:rsid w:val="002C5D9B"/>
    <w:rsid w:val="002C5E73"/>
    <w:rsid w:val="002C5E88"/>
    <w:rsid w:val="002C5E8A"/>
    <w:rsid w:val="002C5E9E"/>
    <w:rsid w:val="002C5ECF"/>
    <w:rsid w:val="002C5ED5"/>
    <w:rsid w:val="002C5ED7"/>
    <w:rsid w:val="002C5F1B"/>
    <w:rsid w:val="002C6058"/>
    <w:rsid w:val="002C6085"/>
    <w:rsid w:val="002C60DA"/>
    <w:rsid w:val="002C615E"/>
    <w:rsid w:val="002C6176"/>
    <w:rsid w:val="002C6231"/>
    <w:rsid w:val="002C6289"/>
    <w:rsid w:val="002C62C5"/>
    <w:rsid w:val="002C6315"/>
    <w:rsid w:val="002C6326"/>
    <w:rsid w:val="002C6338"/>
    <w:rsid w:val="002C6366"/>
    <w:rsid w:val="002C638D"/>
    <w:rsid w:val="002C63CD"/>
    <w:rsid w:val="002C648B"/>
    <w:rsid w:val="002C64E4"/>
    <w:rsid w:val="002C6506"/>
    <w:rsid w:val="002C6549"/>
    <w:rsid w:val="002C657B"/>
    <w:rsid w:val="002C6597"/>
    <w:rsid w:val="002C66B7"/>
    <w:rsid w:val="002C66D1"/>
    <w:rsid w:val="002C66FD"/>
    <w:rsid w:val="002C673B"/>
    <w:rsid w:val="002C676E"/>
    <w:rsid w:val="002C6810"/>
    <w:rsid w:val="002C687D"/>
    <w:rsid w:val="002C6906"/>
    <w:rsid w:val="002C691B"/>
    <w:rsid w:val="002C6927"/>
    <w:rsid w:val="002C6928"/>
    <w:rsid w:val="002C6A1D"/>
    <w:rsid w:val="002C6B01"/>
    <w:rsid w:val="002C6B44"/>
    <w:rsid w:val="002C6CF2"/>
    <w:rsid w:val="002C6D5B"/>
    <w:rsid w:val="002C6D7D"/>
    <w:rsid w:val="002C6D81"/>
    <w:rsid w:val="002C6E53"/>
    <w:rsid w:val="002C6E56"/>
    <w:rsid w:val="002C6E6A"/>
    <w:rsid w:val="002C6EBC"/>
    <w:rsid w:val="002C6EED"/>
    <w:rsid w:val="002C6EEE"/>
    <w:rsid w:val="002C6F06"/>
    <w:rsid w:val="002C6F46"/>
    <w:rsid w:val="002C700C"/>
    <w:rsid w:val="002C7047"/>
    <w:rsid w:val="002C708C"/>
    <w:rsid w:val="002C70B1"/>
    <w:rsid w:val="002C7157"/>
    <w:rsid w:val="002C718B"/>
    <w:rsid w:val="002C71AE"/>
    <w:rsid w:val="002C71D3"/>
    <w:rsid w:val="002C7219"/>
    <w:rsid w:val="002C725D"/>
    <w:rsid w:val="002C7260"/>
    <w:rsid w:val="002C72B6"/>
    <w:rsid w:val="002C72DA"/>
    <w:rsid w:val="002C7303"/>
    <w:rsid w:val="002C7347"/>
    <w:rsid w:val="002C73D2"/>
    <w:rsid w:val="002C73D5"/>
    <w:rsid w:val="002C7408"/>
    <w:rsid w:val="002C747E"/>
    <w:rsid w:val="002C74FD"/>
    <w:rsid w:val="002C7501"/>
    <w:rsid w:val="002C750C"/>
    <w:rsid w:val="002C751B"/>
    <w:rsid w:val="002C759B"/>
    <w:rsid w:val="002C759E"/>
    <w:rsid w:val="002C75F5"/>
    <w:rsid w:val="002C7602"/>
    <w:rsid w:val="002C7620"/>
    <w:rsid w:val="002C764E"/>
    <w:rsid w:val="002C7718"/>
    <w:rsid w:val="002C7956"/>
    <w:rsid w:val="002C79A8"/>
    <w:rsid w:val="002C79B3"/>
    <w:rsid w:val="002C7AE0"/>
    <w:rsid w:val="002C7B4F"/>
    <w:rsid w:val="002C7BAA"/>
    <w:rsid w:val="002C7C63"/>
    <w:rsid w:val="002C7C72"/>
    <w:rsid w:val="002C7D0F"/>
    <w:rsid w:val="002C7D28"/>
    <w:rsid w:val="002C7DD8"/>
    <w:rsid w:val="002C7E04"/>
    <w:rsid w:val="002C7E1B"/>
    <w:rsid w:val="002C7E4D"/>
    <w:rsid w:val="002C7E72"/>
    <w:rsid w:val="002C7E77"/>
    <w:rsid w:val="002C7EA9"/>
    <w:rsid w:val="002C7F44"/>
    <w:rsid w:val="002C7F98"/>
    <w:rsid w:val="002D001A"/>
    <w:rsid w:val="002D0092"/>
    <w:rsid w:val="002D0124"/>
    <w:rsid w:val="002D0190"/>
    <w:rsid w:val="002D01B3"/>
    <w:rsid w:val="002D01E2"/>
    <w:rsid w:val="002D024F"/>
    <w:rsid w:val="002D0254"/>
    <w:rsid w:val="002D0275"/>
    <w:rsid w:val="002D02BB"/>
    <w:rsid w:val="002D02FB"/>
    <w:rsid w:val="002D03BA"/>
    <w:rsid w:val="002D03D0"/>
    <w:rsid w:val="002D042E"/>
    <w:rsid w:val="002D0441"/>
    <w:rsid w:val="002D0465"/>
    <w:rsid w:val="002D0492"/>
    <w:rsid w:val="002D04AB"/>
    <w:rsid w:val="002D051C"/>
    <w:rsid w:val="002D0596"/>
    <w:rsid w:val="002D059D"/>
    <w:rsid w:val="002D05B0"/>
    <w:rsid w:val="002D05D7"/>
    <w:rsid w:val="002D05EB"/>
    <w:rsid w:val="002D0603"/>
    <w:rsid w:val="002D0617"/>
    <w:rsid w:val="002D06A8"/>
    <w:rsid w:val="002D06B5"/>
    <w:rsid w:val="002D072F"/>
    <w:rsid w:val="002D077D"/>
    <w:rsid w:val="002D07A6"/>
    <w:rsid w:val="002D0836"/>
    <w:rsid w:val="002D08A2"/>
    <w:rsid w:val="002D0907"/>
    <w:rsid w:val="002D095B"/>
    <w:rsid w:val="002D0A45"/>
    <w:rsid w:val="002D0A9E"/>
    <w:rsid w:val="002D0AA2"/>
    <w:rsid w:val="002D0B69"/>
    <w:rsid w:val="002D0BEC"/>
    <w:rsid w:val="002D0C50"/>
    <w:rsid w:val="002D0CC6"/>
    <w:rsid w:val="002D0CD0"/>
    <w:rsid w:val="002D0D1F"/>
    <w:rsid w:val="002D0D5C"/>
    <w:rsid w:val="002D0EAE"/>
    <w:rsid w:val="002D0F12"/>
    <w:rsid w:val="002D0FC2"/>
    <w:rsid w:val="002D0FDF"/>
    <w:rsid w:val="002D10DD"/>
    <w:rsid w:val="002D10F1"/>
    <w:rsid w:val="002D1126"/>
    <w:rsid w:val="002D11B1"/>
    <w:rsid w:val="002D121E"/>
    <w:rsid w:val="002D1239"/>
    <w:rsid w:val="002D1261"/>
    <w:rsid w:val="002D1283"/>
    <w:rsid w:val="002D128B"/>
    <w:rsid w:val="002D1290"/>
    <w:rsid w:val="002D12A9"/>
    <w:rsid w:val="002D12D2"/>
    <w:rsid w:val="002D12FD"/>
    <w:rsid w:val="002D13A9"/>
    <w:rsid w:val="002D13BE"/>
    <w:rsid w:val="002D13E5"/>
    <w:rsid w:val="002D1402"/>
    <w:rsid w:val="002D1410"/>
    <w:rsid w:val="002D1458"/>
    <w:rsid w:val="002D1473"/>
    <w:rsid w:val="002D14D7"/>
    <w:rsid w:val="002D1560"/>
    <w:rsid w:val="002D156B"/>
    <w:rsid w:val="002D158D"/>
    <w:rsid w:val="002D15AE"/>
    <w:rsid w:val="002D161E"/>
    <w:rsid w:val="002D162C"/>
    <w:rsid w:val="002D1650"/>
    <w:rsid w:val="002D16BF"/>
    <w:rsid w:val="002D16F1"/>
    <w:rsid w:val="002D172D"/>
    <w:rsid w:val="002D1742"/>
    <w:rsid w:val="002D178F"/>
    <w:rsid w:val="002D179C"/>
    <w:rsid w:val="002D17BD"/>
    <w:rsid w:val="002D17E3"/>
    <w:rsid w:val="002D17FB"/>
    <w:rsid w:val="002D189A"/>
    <w:rsid w:val="002D190E"/>
    <w:rsid w:val="002D1917"/>
    <w:rsid w:val="002D194F"/>
    <w:rsid w:val="002D19A8"/>
    <w:rsid w:val="002D19FC"/>
    <w:rsid w:val="002D1A84"/>
    <w:rsid w:val="002D1A91"/>
    <w:rsid w:val="002D1AB7"/>
    <w:rsid w:val="002D1ABE"/>
    <w:rsid w:val="002D1B1B"/>
    <w:rsid w:val="002D1B3B"/>
    <w:rsid w:val="002D1C5B"/>
    <w:rsid w:val="002D1C70"/>
    <w:rsid w:val="002D1CC1"/>
    <w:rsid w:val="002D1CE3"/>
    <w:rsid w:val="002D1D6C"/>
    <w:rsid w:val="002D1D71"/>
    <w:rsid w:val="002D1D8D"/>
    <w:rsid w:val="002D1DFC"/>
    <w:rsid w:val="002D1ED9"/>
    <w:rsid w:val="002D1FC3"/>
    <w:rsid w:val="002D1FD0"/>
    <w:rsid w:val="002D1FFB"/>
    <w:rsid w:val="002D20BB"/>
    <w:rsid w:val="002D20DF"/>
    <w:rsid w:val="002D21F9"/>
    <w:rsid w:val="002D2237"/>
    <w:rsid w:val="002D22BE"/>
    <w:rsid w:val="002D22D7"/>
    <w:rsid w:val="002D239B"/>
    <w:rsid w:val="002D23D0"/>
    <w:rsid w:val="002D245B"/>
    <w:rsid w:val="002D25B1"/>
    <w:rsid w:val="002D26E0"/>
    <w:rsid w:val="002D2708"/>
    <w:rsid w:val="002D278F"/>
    <w:rsid w:val="002D27AB"/>
    <w:rsid w:val="002D28B4"/>
    <w:rsid w:val="002D292B"/>
    <w:rsid w:val="002D292D"/>
    <w:rsid w:val="002D29CB"/>
    <w:rsid w:val="002D29D1"/>
    <w:rsid w:val="002D2A0F"/>
    <w:rsid w:val="002D2A20"/>
    <w:rsid w:val="002D2AB4"/>
    <w:rsid w:val="002D2AB5"/>
    <w:rsid w:val="002D2B1B"/>
    <w:rsid w:val="002D2B98"/>
    <w:rsid w:val="002D2C26"/>
    <w:rsid w:val="002D2C41"/>
    <w:rsid w:val="002D2CD0"/>
    <w:rsid w:val="002D2CD3"/>
    <w:rsid w:val="002D2DDA"/>
    <w:rsid w:val="002D2E0A"/>
    <w:rsid w:val="002D2E3E"/>
    <w:rsid w:val="002D2E47"/>
    <w:rsid w:val="002D2E5B"/>
    <w:rsid w:val="002D2F22"/>
    <w:rsid w:val="002D2F55"/>
    <w:rsid w:val="002D2F71"/>
    <w:rsid w:val="002D2FD1"/>
    <w:rsid w:val="002D3012"/>
    <w:rsid w:val="002D305E"/>
    <w:rsid w:val="002D3099"/>
    <w:rsid w:val="002D30D2"/>
    <w:rsid w:val="002D30D6"/>
    <w:rsid w:val="002D30E4"/>
    <w:rsid w:val="002D3191"/>
    <w:rsid w:val="002D31A4"/>
    <w:rsid w:val="002D322F"/>
    <w:rsid w:val="002D32C9"/>
    <w:rsid w:val="002D32CF"/>
    <w:rsid w:val="002D3321"/>
    <w:rsid w:val="002D3403"/>
    <w:rsid w:val="002D342D"/>
    <w:rsid w:val="002D343D"/>
    <w:rsid w:val="002D347F"/>
    <w:rsid w:val="002D352F"/>
    <w:rsid w:val="002D356D"/>
    <w:rsid w:val="002D35B2"/>
    <w:rsid w:val="002D35C5"/>
    <w:rsid w:val="002D363E"/>
    <w:rsid w:val="002D36DC"/>
    <w:rsid w:val="002D36E7"/>
    <w:rsid w:val="002D370C"/>
    <w:rsid w:val="002D375E"/>
    <w:rsid w:val="002D3767"/>
    <w:rsid w:val="002D37FA"/>
    <w:rsid w:val="002D380F"/>
    <w:rsid w:val="002D381B"/>
    <w:rsid w:val="002D3846"/>
    <w:rsid w:val="002D3871"/>
    <w:rsid w:val="002D38A3"/>
    <w:rsid w:val="002D38C3"/>
    <w:rsid w:val="002D396E"/>
    <w:rsid w:val="002D39AD"/>
    <w:rsid w:val="002D3A19"/>
    <w:rsid w:val="002D3AC0"/>
    <w:rsid w:val="002D3AFF"/>
    <w:rsid w:val="002D3B00"/>
    <w:rsid w:val="002D3B2C"/>
    <w:rsid w:val="002D3BB2"/>
    <w:rsid w:val="002D3CD0"/>
    <w:rsid w:val="002D3D0F"/>
    <w:rsid w:val="002D3D3E"/>
    <w:rsid w:val="002D3E2F"/>
    <w:rsid w:val="002D3E32"/>
    <w:rsid w:val="002D3E89"/>
    <w:rsid w:val="002D3E9F"/>
    <w:rsid w:val="002D3F0C"/>
    <w:rsid w:val="002D4043"/>
    <w:rsid w:val="002D4064"/>
    <w:rsid w:val="002D406C"/>
    <w:rsid w:val="002D4079"/>
    <w:rsid w:val="002D40BE"/>
    <w:rsid w:val="002D415A"/>
    <w:rsid w:val="002D419E"/>
    <w:rsid w:val="002D41D0"/>
    <w:rsid w:val="002D41EA"/>
    <w:rsid w:val="002D437C"/>
    <w:rsid w:val="002D43F0"/>
    <w:rsid w:val="002D442B"/>
    <w:rsid w:val="002D443E"/>
    <w:rsid w:val="002D4443"/>
    <w:rsid w:val="002D4532"/>
    <w:rsid w:val="002D4565"/>
    <w:rsid w:val="002D4592"/>
    <w:rsid w:val="002D4600"/>
    <w:rsid w:val="002D4605"/>
    <w:rsid w:val="002D4628"/>
    <w:rsid w:val="002D4801"/>
    <w:rsid w:val="002D4867"/>
    <w:rsid w:val="002D4884"/>
    <w:rsid w:val="002D48C8"/>
    <w:rsid w:val="002D4966"/>
    <w:rsid w:val="002D49E4"/>
    <w:rsid w:val="002D4A2F"/>
    <w:rsid w:val="002D4A32"/>
    <w:rsid w:val="002D4A54"/>
    <w:rsid w:val="002D4AFC"/>
    <w:rsid w:val="002D4B1F"/>
    <w:rsid w:val="002D4B69"/>
    <w:rsid w:val="002D4B80"/>
    <w:rsid w:val="002D4C1E"/>
    <w:rsid w:val="002D4C6F"/>
    <w:rsid w:val="002D4C74"/>
    <w:rsid w:val="002D4D24"/>
    <w:rsid w:val="002D4D9D"/>
    <w:rsid w:val="002D4DC4"/>
    <w:rsid w:val="002D4E03"/>
    <w:rsid w:val="002D4E46"/>
    <w:rsid w:val="002D4E58"/>
    <w:rsid w:val="002D4E64"/>
    <w:rsid w:val="002D4E73"/>
    <w:rsid w:val="002D4ED4"/>
    <w:rsid w:val="002D4EFC"/>
    <w:rsid w:val="002D4F16"/>
    <w:rsid w:val="002D4F29"/>
    <w:rsid w:val="002D4F88"/>
    <w:rsid w:val="002D5005"/>
    <w:rsid w:val="002D503E"/>
    <w:rsid w:val="002D5041"/>
    <w:rsid w:val="002D504A"/>
    <w:rsid w:val="002D5127"/>
    <w:rsid w:val="002D51B7"/>
    <w:rsid w:val="002D5302"/>
    <w:rsid w:val="002D538E"/>
    <w:rsid w:val="002D5404"/>
    <w:rsid w:val="002D5425"/>
    <w:rsid w:val="002D5452"/>
    <w:rsid w:val="002D5532"/>
    <w:rsid w:val="002D556F"/>
    <w:rsid w:val="002D557A"/>
    <w:rsid w:val="002D559A"/>
    <w:rsid w:val="002D56A1"/>
    <w:rsid w:val="002D5700"/>
    <w:rsid w:val="002D570B"/>
    <w:rsid w:val="002D5777"/>
    <w:rsid w:val="002D579E"/>
    <w:rsid w:val="002D57DC"/>
    <w:rsid w:val="002D5810"/>
    <w:rsid w:val="002D5899"/>
    <w:rsid w:val="002D58BF"/>
    <w:rsid w:val="002D593F"/>
    <w:rsid w:val="002D5984"/>
    <w:rsid w:val="002D5A1C"/>
    <w:rsid w:val="002D5A4B"/>
    <w:rsid w:val="002D5B13"/>
    <w:rsid w:val="002D5B1E"/>
    <w:rsid w:val="002D5B60"/>
    <w:rsid w:val="002D5B62"/>
    <w:rsid w:val="002D5BD3"/>
    <w:rsid w:val="002D5BDB"/>
    <w:rsid w:val="002D5BF5"/>
    <w:rsid w:val="002D5C06"/>
    <w:rsid w:val="002D5C6A"/>
    <w:rsid w:val="002D5CCB"/>
    <w:rsid w:val="002D5CD3"/>
    <w:rsid w:val="002D5D22"/>
    <w:rsid w:val="002D5D7D"/>
    <w:rsid w:val="002D5E00"/>
    <w:rsid w:val="002D5E68"/>
    <w:rsid w:val="002D5EE1"/>
    <w:rsid w:val="002D5F3B"/>
    <w:rsid w:val="002D5FB0"/>
    <w:rsid w:val="002D5FD4"/>
    <w:rsid w:val="002D6005"/>
    <w:rsid w:val="002D6011"/>
    <w:rsid w:val="002D6055"/>
    <w:rsid w:val="002D605F"/>
    <w:rsid w:val="002D609B"/>
    <w:rsid w:val="002D6129"/>
    <w:rsid w:val="002D6169"/>
    <w:rsid w:val="002D61A1"/>
    <w:rsid w:val="002D625E"/>
    <w:rsid w:val="002D627E"/>
    <w:rsid w:val="002D62B1"/>
    <w:rsid w:val="002D637A"/>
    <w:rsid w:val="002D6384"/>
    <w:rsid w:val="002D6452"/>
    <w:rsid w:val="002D64BF"/>
    <w:rsid w:val="002D64DA"/>
    <w:rsid w:val="002D653D"/>
    <w:rsid w:val="002D6552"/>
    <w:rsid w:val="002D6570"/>
    <w:rsid w:val="002D65FE"/>
    <w:rsid w:val="002D665A"/>
    <w:rsid w:val="002D675E"/>
    <w:rsid w:val="002D67B0"/>
    <w:rsid w:val="002D681B"/>
    <w:rsid w:val="002D6863"/>
    <w:rsid w:val="002D6888"/>
    <w:rsid w:val="002D6913"/>
    <w:rsid w:val="002D692B"/>
    <w:rsid w:val="002D693A"/>
    <w:rsid w:val="002D6990"/>
    <w:rsid w:val="002D69AF"/>
    <w:rsid w:val="002D69C3"/>
    <w:rsid w:val="002D69E4"/>
    <w:rsid w:val="002D6A0E"/>
    <w:rsid w:val="002D6A4C"/>
    <w:rsid w:val="002D6A56"/>
    <w:rsid w:val="002D6A70"/>
    <w:rsid w:val="002D6A7D"/>
    <w:rsid w:val="002D6AD6"/>
    <w:rsid w:val="002D6B49"/>
    <w:rsid w:val="002D6BB8"/>
    <w:rsid w:val="002D6C87"/>
    <w:rsid w:val="002D6D37"/>
    <w:rsid w:val="002D6D50"/>
    <w:rsid w:val="002D6D95"/>
    <w:rsid w:val="002D6DC7"/>
    <w:rsid w:val="002D6E45"/>
    <w:rsid w:val="002D6E51"/>
    <w:rsid w:val="002D6EA5"/>
    <w:rsid w:val="002D6EDE"/>
    <w:rsid w:val="002D6EED"/>
    <w:rsid w:val="002D6F38"/>
    <w:rsid w:val="002D6F8D"/>
    <w:rsid w:val="002D6FC1"/>
    <w:rsid w:val="002D708F"/>
    <w:rsid w:val="002D70CC"/>
    <w:rsid w:val="002D70E6"/>
    <w:rsid w:val="002D71C8"/>
    <w:rsid w:val="002D71C9"/>
    <w:rsid w:val="002D7204"/>
    <w:rsid w:val="002D7344"/>
    <w:rsid w:val="002D7371"/>
    <w:rsid w:val="002D7386"/>
    <w:rsid w:val="002D73F7"/>
    <w:rsid w:val="002D7406"/>
    <w:rsid w:val="002D749F"/>
    <w:rsid w:val="002D7565"/>
    <w:rsid w:val="002D75AB"/>
    <w:rsid w:val="002D75F5"/>
    <w:rsid w:val="002D7730"/>
    <w:rsid w:val="002D7824"/>
    <w:rsid w:val="002D78EB"/>
    <w:rsid w:val="002D790B"/>
    <w:rsid w:val="002D79C5"/>
    <w:rsid w:val="002D7A5B"/>
    <w:rsid w:val="002D7A77"/>
    <w:rsid w:val="002D7A7A"/>
    <w:rsid w:val="002D7B16"/>
    <w:rsid w:val="002D7B69"/>
    <w:rsid w:val="002D7C3C"/>
    <w:rsid w:val="002D7C53"/>
    <w:rsid w:val="002D7C57"/>
    <w:rsid w:val="002D7C92"/>
    <w:rsid w:val="002D7CAA"/>
    <w:rsid w:val="002D7D5A"/>
    <w:rsid w:val="002D7D6E"/>
    <w:rsid w:val="002D7E04"/>
    <w:rsid w:val="002D7E60"/>
    <w:rsid w:val="002D7F2E"/>
    <w:rsid w:val="002D7F46"/>
    <w:rsid w:val="002D7F53"/>
    <w:rsid w:val="002D7F6F"/>
    <w:rsid w:val="002D7FB7"/>
    <w:rsid w:val="002D7FEC"/>
    <w:rsid w:val="002E006E"/>
    <w:rsid w:val="002E009E"/>
    <w:rsid w:val="002E0110"/>
    <w:rsid w:val="002E01A1"/>
    <w:rsid w:val="002E01C2"/>
    <w:rsid w:val="002E01E8"/>
    <w:rsid w:val="002E0250"/>
    <w:rsid w:val="002E0299"/>
    <w:rsid w:val="002E02CE"/>
    <w:rsid w:val="002E02ED"/>
    <w:rsid w:val="002E0315"/>
    <w:rsid w:val="002E031C"/>
    <w:rsid w:val="002E0326"/>
    <w:rsid w:val="002E0347"/>
    <w:rsid w:val="002E036E"/>
    <w:rsid w:val="002E049F"/>
    <w:rsid w:val="002E04D4"/>
    <w:rsid w:val="002E04EB"/>
    <w:rsid w:val="002E0523"/>
    <w:rsid w:val="002E053E"/>
    <w:rsid w:val="002E0618"/>
    <w:rsid w:val="002E074B"/>
    <w:rsid w:val="002E0766"/>
    <w:rsid w:val="002E07B3"/>
    <w:rsid w:val="002E094C"/>
    <w:rsid w:val="002E0996"/>
    <w:rsid w:val="002E09F7"/>
    <w:rsid w:val="002E0A2B"/>
    <w:rsid w:val="002E0A51"/>
    <w:rsid w:val="002E0A88"/>
    <w:rsid w:val="002E0B7F"/>
    <w:rsid w:val="002E0C2E"/>
    <w:rsid w:val="002E0C62"/>
    <w:rsid w:val="002E0C84"/>
    <w:rsid w:val="002E0D75"/>
    <w:rsid w:val="002E0DC3"/>
    <w:rsid w:val="002E0DC7"/>
    <w:rsid w:val="002E0E0A"/>
    <w:rsid w:val="002E0E97"/>
    <w:rsid w:val="002E0EE8"/>
    <w:rsid w:val="002E0FA2"/>
    <w:rsid w:val="002E0FB8"/>
    <w:rsid w:val="002E1017"/>
    <w:rsid w:val="002E101F"/>
    <w:rsid w:val="002E1024"/>
    <w:rsid w:val="002E102C"/>
    <w:rsid w:val="002E1078"/>
    <w:rsid w:val="002E10B3"/>
    <w:rsid w:val="002E10DC"/>
    <w:rsid w:val="002E1117"/>
    <w:rsid w:val="002E112A"/>
    <w:rsid w:val="002E11E2"/>
    <w:rsid w:val="002E11F0"/>
    <w:rsid w:val="002E12DF"/>
    <w:rsid w:val="002E12E4"/>
    <w:rsid w:val="002E139A"/>
    <w:rsid w:val="002E13E4"/>
    <w:rsid w:val="002E146D"/>
    <w:rsid w:val="002E14DC"/>
    <w:rsid w:val="002E1500"/>
    <w:rsid w:val="002E151B"/>
    <w:rsid w:val="002E1525"/>
    <w:rsid w:val="002E1581"/>
    <w:rsid w:val="002E15BF"/>
    <w:rsid w:val="002E15CC"/>
    <w:rsid w:val="002E162A"/>
    <w:rsid w:val="002E1674"/>
    <w:rsid w:val="002E169A"/>
    <w:rsid w:val="002E16BA"/>
    <w:rsid w:val="002E16ED"/>
    <w:rsid w:val="002E17A4"/>
    <w:rsid w:val="002E185B"/>
    <w:rsid w:val="002E18BC"/>
    <w:rsid w:val="002E18DC"/>
    <w:rsid w:val="002E193D"/>
    <w:rsid w:val="002E1949"/>
    <w:rsid w:val="002E194C"/>
    <w:rsid w:val="002E19C8"/>
    <w:rsid w:val="002E19F3"/>
    <w:rsid w:val="002E1A7E"/>
    <w:rsid w:val="002E1A84"/>
    <w:rsid w:val="002E1AC4"/>
    <w:rsid w:val="002E1ADF"/>
    <w:rsid w:val="002E1B1B"/>
    <w:rsid w:val="002E1B85"/>
    <w:rsid w:val="002E1C38"/>
    <w:rsid w:val="002E1D1E"/>
    <w:rsid w:val="002E1D54"/>
    <w:rsid w:val="002E1D57"/>
    <w:rsid w:val="002E1D81"/>
    <w:rsid w:val="002E1EA0"/>
    <w:rsid w:val="002E1EAD"/>
    <w:rsid w:val="002E1EDA"/>
    <w:rsid w:val="002E1F98"/>
    <w:rsid w:val="002E1FFC"/>
    <w:rsid w:val="002E204C"/>
    <w:rsid w:val="002E205F"/>
    <w:rsid w:val="002E2082"/>
    <w:rsid w:val="002E2091"/>
    <w:rsid w:val="002E20CD"/>
    <w:rsid w:val="002E20E1"/>
    <w:rsid w:val="002E2193"/>
    <w:rsid w:val="002E21D0"/>
    <w:rsid w:val="002E21FA"/>
    <w:rsid w:val="002E22B0"/>
    <w:rsid w:val="002E22EA"/>
    <w:rsid w:val="002E2350"/>
    <w:rsid w:val="002E23A6"/>
    <w:rsid w:val="002E23FD"/>
    <w:rsid w:val="002E244D"/>
    <w:rsid w:val="002E248E"/>
    <w:rsid w:val="002E2490"/>
    <w:rsid w:val="002E24B9"/>
    <w:rsid w:val="002E253E"/>
    <w:rsid w:val="002E25BF"/>
    <w:rsid w:val="002E25D7"/>
    <w:rsid w:val="002E2621"/>
    <w:rsid w:val="002E26DB"/>
    <w:rsid w:val="002E2712"/>
    <w:rsid w:val="002E2746"/>
    <w:rsid w:val="002E285B"/>
    <w:rsid w:val="002E285C"/>
    <w:rsid w:val="002E2890"/>
    <w:rsid w:val="002E2894"/>
    <w:rsid w:val="002E2925"/>
    <w:rsid w:val="002E293C"/>
    <w:rsid w:val="002E29CA"/>
    <w:rsid w:val="002E29CD"/>
    <w:rsid w:val="002E2ABD"/>
    <w:rsid w:val="002E2B43"/>
    <w:rsid w:val="002E2BD8"/>
    <w:rsid w:val="002E2BED"/>
    <w:rsid w:val="002E2BF8"/>
    <w:rsid w:val="002E2C0D"/>
    <w:rsid w:val="002E2CDD"/>
    <w:rsid w:val="002E2CF8"/>
    <w:rsid w:val="002E2D5A"/>
    <w:rsid w:val="002E2DA9"/>
    <w:rsid w:val="002E2DE4"/>
    <w:rsid w:val="002E2E35"/>
    <w:rsid w:val="002E2F0F"/>
    <w:rsid w:val="002E2F7F"/>
    <w:rsid w:val="002E3053"/>
    <w:rsid w:val="002E30AA"/>
    <w:rsid w:val="002E319A"/>
    <w:rsid w:val="002E31BD"/>
    <w:rsid w:val="002E3239"/>
    <w:rsid w:val="002E32F7"/>
    <w:rsid w:val="002E3310"/>
    <w:rsid w:val="002E3444"/>
    <w:rsid w:val="002E344A"/>
    <w:rsid w:val="002E3526"/>
    <w:rsid w:val="002E358C"/>
    <w:rsid w:val="002E35FA"/>
    <w:rsid w:val="002E360B"/>
    <w:rsid w:val="002E3615"/>
    <w:rsid w:val="002E3693"/>
    <w:rsid w:val="002E373F"/>
    <w:rsid w:val="002E382B"/>
    <w:rsid w:val="002E3832"/>
    <w:rsid w:val="002E3869"/>
    <w:rsid w:val="002E387C"/>
    <w:rsid w:val="002E3883"/>
    <w:rsid w:val="002E3899"/>
    <w:rsid w:val="002E38AC"/>
    <w:rsid w:val="002E3957"/>
    <w:rsid w:val="002E39BC"/>
    <w:rsid w:val="002E3A85"/>
    <w:rsid w:val="002E3AAE"/>
    <w:rsid w:val="002E3ACC"/>
    <w:rsid w:val="002E3B9E"/>
    <w:rsid w:val="002E3BD7"/>
    <w:rsid w:val="002E3BEE"/>
    <w:rsid w:val="002E3C91"/>
    <w:rsid w:val="002E3CBB"/>
    <w:rsid w:val="002E3D65"/>
    <w:rsid w:val="002E3E59"/>
    <w:rsid w:val="002E3E5F"/>
    <w:rsid w:val="002E3E94"/>
    <w:rsid w:val="002E3ED3"/>
    <w:rsid w:val="002E3EE3"/>
    <w:rsid w:val="002E3F2D"/>
    <w:rsid w:val="002E3FCA"/>
    <w:rsid w:val="002E3FDA"/>
    <w:rsid w:val="002E402E"/>
    <w:rsid w:val="002E410E"/>
    <w:rsid w:val="002E413E"/>
    <w:rsid w:val="002E415C"/>
    <w:rsid w:val="002E4166"/>
    <w:rsid w:val="002E41C1"/>
    <w:rsid w:val="002E41E1"/>
    <w:rsid w:val="002E4219"/>
    <w:rsid w:val="002E4255"/>
    <w:rsid w:val="002E42DA"/>
    <w:rsid w:val="002E4366"/>
    <w:rsid w:val="002E43C8"/>
    <w:rsid w:val="002E44B5"/>
    <w:rsid w:val="002E451D"/>
    <w:rsid w:val="002E4570"/>
    <w:rsid w:val="002E4590"/>
    <w:rsid w:val="002E459A"/>
    <w:rsid w:val="002E46A5"/>
    <w:rsid w:val="002E479C"/>
    <w:rsid w:val="002E47B5"/>
    <w:rsid w:val="002E4804"/>
    <w:rsid w:val="002E48B8"/>
    <w:rsid w:val="002E48FC"/>
    <w:rsid w:val="002E49DC"/>
    <w:rsid w:val="002E49DD"/>
    <w:rsid w:val="002E4A2E"/>
    <w:rsid w:val="002E4B5B"/>
    <w:rsid w:val="002E4B5F"/>
    <w:rsid w:val="002E4B91"/>
    <w:rsid w:val="002E4BDC"/>
    <w:rsid w:val="002E4C85"/>
    <w:rsid w:val="002E4CD5"/>
    <w:rsid w:val="002E4D26"/>
    <w:rsid w:val="002E4D64"/>
    <w:rsid w:val="002E4DB3"/>
    <w:rsid w:val="002E4E88"/>
    <w:rsid w:val="002E4EA3"/>
    <w:rsid w:val="002E4FA9"/>
    <w:rsid w:val="002E4FBA"/>
    <w:rsid w:val="002E5011"/>
    <w:rsid w:val="002E50BF"/>
    <w:rsid w:val="002E5106"/>
    <w:rsid w:val="002E5179"/>
    <w:rsid w:val="002E51C8"/>
    <w:rsid w:val="002E5219"/>
    <w:rsid w:val="002E52AE"/>
    <w:rsid w:val="002E5351"/>
    <w:rsid w:val="002E5373"/>
    <w:rsid w:val="002E539B"/>
    <w:rsid w:val="002E53B0"/>
    <w:rsid w:val="002E53B2"/>
    <w:rsid w:val="002E53C0"/>
    <w:rsid w:val="002E53DF"/>
    <w:rsid w:val="002E545D"/>
    <w:rsid w:val="002E5467"/>
    <w:rsid w:val="002E547C"/>
    <w:rsid w:val="002E54E2"/>
    <w:rsid w:val="002E54F6"/>
    <w:rsid w:val="002E5552"/>
    <w:rsid w:val="002E55EF"/>
    <w:rsid w:val="002E561E"/>
    <w:rsid w:val="002E5676"/>
    <w:rsid w:val="002E56C4"/>
    <w:rsid w:val="002E571F"/>
    <w:rsid w:val="002E57BD"/>
    <w:rsid w:val="002E57C3"/>
    <w:rsid w:val="002E5800"/>
    <w:rsid w:val="002E58CC"/>
    <w:rsid w:val="002E58F4"/>
    <w:rsid w:val="002E5932"/>
    <w:rsid w:val="002E593E"/>
    <w:rsid w:val="002E5961"/>
    <w:rsid w:val="002E5989"/>
    <w:rsid w:val="002E59B0"/>
    <w:rsid w:val="002E5A32"/>
    <w:rsid w:val="002E5A33"/>
    <w:rsid w:val="002E5A4E"/>
    <w:rsid w:val="002E5AB3"/>
    <w:rsid w:val="002E5B7E"/>
    <w:rsid w:val="002E5BF8"/>
    <w:rsid w:val="002E5C8E"/>
    <w:rsid w:val="002E5DB3"/>
    <w:rsid w:val="002E5E37"/>
    <w:rsid w:val="002E5E3E"/>
    <w:rsid w:val="002E5EF1"/>
    <w:rsid w:val="002E5EF8"/>
    <w:rsid w:val="002E5F14"/>
    <w:rsid w:val="002E5F31"/>
    <w:rsid w:val="002E5F73"/>
    <w:rsid w:val="002E5FDB"/>
    <w:rsid w:val="002E6045"/>
    <w:rsid w:val="002E608D"/>
    <w:rsid w:val="002E60B4"/>
    <w:rsid w:val="002E613A"/>
    <w:rsid w:val="002E61B1"/>
    <w:rsid w:val="002E61C2"/>
    <w:rsid w:val="002E630D"/>
    <w:rsid w:val="002E6364"/>
    <w:rsid w:val="002E637E"/>
    <w:rsid w:val="002E63A5"/>
    <w:rsid w:val="002E63B0"/>
    <w:rsid w:val="002E63BE"/>
    <w:rsid w:val="002E63C2"/>
    <w:rsid w:val="002E641C"/>
    <w:rsid w:val="002E6434"/>
    <w:rsid w:val="002E648D"/>
    <w:rsid w:val="002E64C0"/>
    <w:rsid w:val="002E64DD"/>
    <w:rsid w:val="002E64F8"/>
    <w:rsid w:val="002E6555"/>
    <w:rsid w:val="002E6571"/>
    <w:rsid w:val="002E65FD"/>
    <w:rsid w:val="002E669E"/>
    <w:rsid w:val="002E66C7"/>
    <w:rsid w:val="002E66CF"/>
    <w:rsid w:val="002E67F9"/>
    <w:rsid w:val="002E68AC"/>
    <w:rsid w:val="002E68B1"/>
    <w:rsid w:val="002E68E3"/>
    <w:rsid w:val="002E6914"/>
    <w:rsid w:val="002E6958"/>
    <w:rsid w:val="002E69C6"/>
    <w:rsid w:val="002E6A45"/>
    <w:rsid w:val="002E6B16"/>
    <w:rsid w:val="002E6B45"/>
    <w:rsid w:val="002E6C9B"/>
    <w:rsid w:val="002E6DFE"/>
    <w:rsid w:val="002E6EA0"/>
    <w:rsid w:val="002E6EB7"/>
    <w:rsid w:val="002E6FCB"/>
    <w:rsid w:val="002E6FF0"/>
    <w:rsid w:val="002E70D7"/>
    <w:rsid w:val="002E70DE"/>
    <w:rsid w:val="002E717B"/>
    <w:rsid w:val="002E71BD"/>
    <w:rsid w:val="002E7278"/>
    <w:rsid w:val="002E7285"/>
    <w:rsid w:val="002E742C"/>
    <w:rsid w:val="002E74C7"/>
    <w:rsid w:val="002E74D3"/>
    <w:rsid w:val="002E75BA"/>
    <w:rsid w:val="002E75FF"/>
    <w:rsid w:val="002E7630"/>
    <w:rsid w:val="002E7663"/>
    <w:rsid w:val="002E7671"/>
    <w:rsid w:val="002E76FA"/>
    <w:rsid w:val="002E7760"/>
    <w:rsid w:val="002E7768"/>
    <w:rsid w:val="002E77BF"/>
    <w:rsid w:val="002E788C"/>
    <w:rsid w:val="002E798A"/>
    <w:rsid w:val="002E79D8"/>
    <w:rsid w:val="002E7A19"/>
    <w:rsid w:val="002E7AB9"/>
    <w:rsid w:val="002E7AFC"/>
    <w:rsid w:val="002E7B88"/>
    <w:rsid w:val="002E7BF5"/>
    <w:rsid w:val="002E7C4E"/>
    <w:rsid w:val="002E7C89"/>
    <w:rsid w:val="002E7D02"/>
    <w:rsid w:val="002E7D2C"/>
    <w:rsid w:val="002E7D43"/>
    <w:rsid w:val="002E7DC1"/>
    <w:rsid w:val="002E7E9E"/>
    <w:rsid w:val="002E7ED0"/>
    <w:rsid w:val="002E7EE8"/>
    <w:rsid w:val="002E7EFA"/>
    <w:rsid w:val="002E7F7B"/>
    <w:rsid w:val="002E7FEA"/>
    <w:rsid w:val="002E7FF6"/>
    <w:rsid w:val="002F0095"/>
    <w:rsid w:val="002F00C5"/>
    <w:rsid w:val="002F00E2"/>
    <w:rsid w:val="002F0131"/>
    <w:rsid w:val="002F0199"/>
    <w:rsid w:val="002F01B8"/>
    <w:rsid w:val="002F023D"/>
    <w:rsid w:val="002F023E"/>
    <w:rsid w:val="002F0271"/>
    <w:rsid w:val="002F02D0"/>
    <w:rsid w:val="002F0336"/>
    <w:rsid w:val="002F03E5"/>
    <w:rsid w:val="002F041F"/>
    <w:rsid w:val="002F0440"/>
    <w:rsid w:val="002F04BF"/>
    <w:rsid w:val="002F04C2"/>
    <w:rsid w:val="002F0520"/>
    <w:rsid w:val="002F05EB"/>
    <w:rsid w:val="002F065D"/>
    <w:rsid w:val="002F0683"/>
    <w:rsid w:val="002F06AF"/>
    <w:rsid w:val="002F06C7"/>
    <w:rsid w:val="002F072D"/>
    <w:rsid w:val="002F0737"/>
    <w:rsid w:val="002F0797"/>
    <w:rsid w:val="002F07CB"/>
    <w:rsid w:val="002F0845"/>
    <w:rsid w:val="002F08B2"/>
    <w:rsid w:val="002F093C"/>
    <w:rsid w:val="002F095A"/>
    <w:rsid w:val="002F0984"/>
    <w:rsid w:val="002F099B"/>
    <w:rsid w:val="002F09F3"/>
    <w:rsid w:val="002F0A06"/>
    <w:rsid w:val="002F0A70"/>
    <w:rsid w:val="002F0B25"/>
    <w:rsid w:val="002F0B42"/>
    <w:rsid w:val="002F0B5F"/>
    <w:rsid w:val="002F0BB3"/>
    <w:rsid w:val="002F0BF6"/>
    <w:rsid w:val="002F0C7C"/>
    <w:rsid w:val="002F0D3F"/>
    <w:rsid w:val="002F0DD0"/>
    <w:rsid w:val="002F0DE8"/>
    <w:rsid w:val="002F0E14"/>
    <w:rsid w:val="002F0E24"/>
    <w:rsid w:val="002F0E39"/>
    <w:rsid w:val="002F0FDF"/>
    <w:rsid w:val="002F1003"/>
    <w:rsid w:val="002F1007"/>
    <w:rsid w:val="002F100F"/>
    <w:rsid w:val="002F101A"/>
    <w:rsid w:val="002F1051"/>
    <w:rsid w:val="002F1056"/>
    <w:rsid w:val="002F107B"/>
    <w:rsid w:val="002F10BE"/>
    <w:rsid w:val="002F1156"/>
    <w:rsid w:val="002F116D"/>
    <w:rsid w:val="002F1176"/>
    <w:rsid w:val="002F11BC"/>
    <w:rsid w:val="002F1216"/>
    <w:rsid w:val="002F12A4"/>
    <w:rsid w:val="002F1301"/>
    <w:rsid w:val="002F134A"/>
    <w:rsid w:val="002F13CB"/>
    <w:rsid w:val="002F13F8"/>
    <w:rsid w:val="002F1425"/>
    <w:rsid w:val="002F1449"/>
    <w:rsid w:val="002F14AC"/>
    <w:rsid w:val="002F14BD"/>
    <w:rsid w:val="002F14FC"/>
    <w:rsid w:val="002F157A"/>
    <w:rsid w:val="002F166B"/>
    <w:rsid w:val="002F167E"/>
    <w:rsid w:val="002F16B5"/>
    <w:rsid w:val="002F17C8"/>
    <w:rsid w:val="002F192F"/>
    <w:rsid w:val="002F19D9"/>
    <w:rsid w:val="002F19F3"/>
    <w:rsid w:val="002F1A10"/>
    <w:rsid w:val="002F1A32"/>
    <w:rsid w:val="002F1A3E"/>
    <w:rsid w:val="002F1A44"/>
    <w:rsid w:val="002F1A68"/>
    <w:rsid w:val="002F1A81"/>
    <w:rsid w:val="002F1AAF"/>
    <w:rsid w:val="002F1AF5"/>
    <w:rsid w:val="002F1B43"/>
    <w:rsid w:val="002F1B7D"/>
    <w:rsid w:val="002F1C2C"/>
    <w:rsid w:val="002F1C47"/>
    <w:rsid w:val="002F1C64"/>
    <w:rsid w:val="002F1C82"/>
    <w:rsid w:val="002F1C95"/>
    <w:rsid w:val="002F1D32"/>
    <w:rsid w:val="002F1DD7"/>
    <w:rsid w:val="002F1E68"/>
    <w:rsid w:val="002F1EE6"/>
    <w:rsid w:val="002F1EFD"/>
    <w:rsid w:val="002F1F35"/>
    <w:rsid w:val="002F1FBF"/>
    <w:rsid w:val="002F200C"/>
    <w:rsid w:val="002F2014"/>
    <w:rsid w:val="002F21DB"/>
    <w:rsid w:val="002F2214"/>
    <w:rsid w:val="002F222E"/>
    <w:rsid w:val="002F2236"/>
    <w:rsid w:val="002F2332"/>
    <w:rsid w:val="002F2432"/>
    <w:rsid w:val="002F24E2"/>
    <w:rsid w:val="002F2504"/>
    <w:rsid w:val="002F2506"/>
    <w:rsid w:val="002F2517"/>
    <w:rsid w:val="002F2542"/>
    <w:rsid w:val="002F25DF"/>
    <w:rsid w:val="002F25F7"/>
    <w:rsid w:val="002F261D"/>
    <w:rsid w:val="002F26C0"/>
    <w:rsid w:val="002F26C5"/>
    <w:rsid w:val="002F2733"/>
    <w:rsid w:val="002F27E6"/>
    <w:rsid w:val="002F28A1"/>
    <w:rsid w:val="002F28B9"/>
    <w:rsid w:val="002F297D"/>
    <w:rsid w:val="002F2995"/>
    <w:rsid w:val="002F299F"/>
    <w:rsid w:val="002F29CD"/>
    <w:rsid w:val="002F29DB"/>
    <w:rsid w:val="002F2B4A"/>
    <w:rsid w:val="002F2B61"/>
    <w:rsid w:val="002F2B63"/>
    <w:rsid w:val="002F2B67"/>
    <w:rsid w:val="002F2C2B"/>
    <w:rsid w:val="002F2CAF"/>
    <w:rsid w:val="002F2CB6"/>
    <w:rsid w:val="002F2D28"/>
    <w:rsid w:val="002F2D9F"/>
    <w:rsid w:val="002F2DFE"/>
    <w:rsid w:val="002F2E67"/>
    <w:rsid w:val="002F2E90"/>
    <w:rsid w:val="002F2EA3"/>
    <w:rsid w:val="002F2EE3"/>
    <w:rsid w:val="002F2F03"/>
    <w:rsid w:val="002F2F3E"/>
    <w:rsid w:val="002F303E"/>
    <w:rsid w:val="002F30D1"/>
    <w:rsid w:val="002F3109"/>
    <w:rsid w:val="002F313A"/>
    <w:rsid w:val="002F3164"/>
    <w:rsid w:val="002F32D1"/>
    <w:rsid w:val="002F330A"/>
    <w:rsid w:val="002F3316"/>
    <w:rsid w:val="002F336C"/>
    <w:rsid w:val="002F33E3"/>
    <w:rsid w:val="002F3419"/>
    <w:rsid w:val="002F343B"/>
    <w:rsid w:val="002F3463"/>
    <w:rsid w:val="002F34E6"/>
    <w:rsid w:val="002F3521"/>
    <w:rsid w:val="002F361E"/>
    <w:rsid w:val="002F361F"/>
    <w:rsid w:val="002F3666"/>
    <w:rsid w:val="002F36A7"/>
    <w:rsid w:val="002F36C1"/>
    <w:rsid w:val="002F36EC"/>
    <w:rsid w:val="002F371A"/>
    <w:rsid w:val="002F3722"/>
    <w:rsid w:val="002F3725"/>
    <w:rsid w:val="002F375B"/>
    <w:rsid w:val="002F380E"/>
    <w:rsid w:val="002F3848"/>
    <w:rsid w:val="002F3860"/>
    <w:rsid w:val="002F38D3"/>
    <w:rsid w:val="002F3906"/>
    <w:rsid w:val="002F395E"/>
    <w:rsid w:val="002F39D7"/>
    <w:rsid w:val="002F3A30"/>
    <w:rsid w:val="002F3A63"/>
    <w:rsid w:val="002F3A8F"/>
    <w:rsid w:val="002F3B9E"/>
    <w:rsid w:val="002F3BC5"/>
    <w:rsid w:val="002F3BEE"/>
    <w:rsid w:val="002F3CB5"/>
    <w:rsid w:val="002F3CCE"/>
    <w:rsid w:val="002F3D20"/>
    <w:rsid w:val="002F3D42"/>
    <w:rsid w:val="002F3D64"/>
    <w:rsid w:val="002F3D8A"/>
    <w:rsid w:val="002F3DBC"/>
    <w:rsid w:val="002F3DDA"/>
    <w:rsid w:val="002F3E43"/>
    <w:rsid w:val="002F3E9F"/>
    <w:rsid w:val="002F3EB1"/>
    <w:rsid w:val="002F3EE5"/>
    <w:rsid w:val="002F3F84"/>
    <w:rsid w:val="002F3FB2"/>
    <w:rsid w:val="002F406C"/>
    <w:rsid w:val="002F40A5"/>
    <w:rsid w:val="002F410C"/>
    <w:rsid w:val="002F41A2"/>
    <w:rsid w:val="002F41D3"/>
    <w:rsid w:val="002F4218"/>
    <w:rsid w:val="002F431A"/>
    <w:rsid w:val="002F433C"/>
    <w:rsid w:val="002F4365"/>
    <w:rsid w:val="002F4367"/>
    <w:rsid w:val="002F444C"/>
    <w:rsid w:val="002F44A2"/>
    <w:rsid w:val="002F44DE"/>
    <w:rsid w:val="002F4569"/>
    <w:rsid w:val="002F456C"/>
    <w:rsid w:val="002F458E"/>
    <w:rsid w:val="002F4642"/>
    <w:rsid w:val="002F4687"/>
    <w:rsid w:val="002F46C7"/>
    <w:rsid w:val="002F4765"/>
    <w:rsid w:val="002F48D4"/>
    <w:rsid w:val="002F492C"/>
    <w:rsid w:val="002F4A16"/>
    <w:rsid w:val="002F4A35"/>
    <w:rsid w:val="002F4A38"/>
    <w:rsid w:val="002F4AD1"/>
    <w:rsid w:val="002F4B6C"/>
    <w:rsid w:val="002F4B75"/>
    <w:rsid w:val="002F4C2D"/>
    <w:rsid w:val="002F4C4C"/>
    <w:rsid w:val="002F4CE7"/>
    <w:rsid w:val="002F4D24"/>
    <w:rsid w:val="002F4D45"/>
    <w:rsid w:val="002F4D6A"/>
    <w:rsid w:val="002F4DB0"/>
    <w:rsid w:val="002F4E18"/>
    <w:rsid w:val="002F4E6F"/>
    <w:rsid w:val="002F4E9B"/>
    <w:rsid w:val="002F4EC6"/>
    <w:rsid w:val="002F4EE2"/>
    <w:rsid w:val="002F4EF9"/>
    <w:rsid w:val="002F4F21"/>
    <w:rsid w:val="002F5043"/>
    <w:rsid w:val="002F5072"/>
    <w:rsid w:val="002F50BF"/>
    <w:rsid w:val="002F50CA"/>
    <w:rsid w:val="002F510D"/>
    <w:rsid w:val="002F51A1"/>
    <w:rsid w:val="002F52BB"/>
    <w:rsid w:val="002F537C"/>
    <w:rsid w:val="002F53E0"/>
    <w:rsid w:val="002F544B"/>
    <w:rsid w:val="002F54C3"/>
    <w:rsid w:val="002F54DA"/>
    <w:rsid w:val="002F54EA"/>
    <w:rsid w:val="002F54FF"/>
    <w:rsid w:val="002F553F"/>
    <w:rsid w:val="002F5595"/>
    <w:rsid w:val="002F5614"/>
    <w:rsid w:val="002F5688"/>
    <w:rsid w:val="002F577E"/>
    <w:rsid w:val="002F5813"/>
    <w:rsid w:val="002F5831"/>
    <w:rsid w:val="002F5875"/>
    <w:rsid w:val="002F58A3"/>
    <w:rsid w:val="002F58C3"/>
    <w:rsid w:val="002F59C0"/>
    <w:rsid w:val="002F59E6"/>
    <w:rsid w:val="002F5A37"/>
    <w:rsid w:val="002F5A51"/>
    <w:rsid w:val="002F5ABD"/>
    <w:rsid w:val="002F5B02"/>
    <w:rsid w:val="002F5BBB"/>
    <w:rsid w:val="002F5C1C"/>
    <w:rsid w:val="002F5C45"/>
    <w:rsid w:val="002F5CB7"/>
    <w:rsid w:val="002F5CDD"/>
    <w:rsid w:val="002F5D86"/>
    <w:rsid w:val="002F5DAC"/>
    <w:rsid w:val="002F5E03"/>
    <w:rsid w:val="002F5E1C"/>
    <w:rsid w:val="002F5EFB"/>
    <w:rsid w:val="002F5F39"/>
    <w:rsid w:val="002F5F3D"/>
    <w:rsid w:val="002F5FAC"/>
    <w:rsid w:val="002F5FE6"/>
    <w:rsid w:val="002F6075"/>
    <w:rsid w:val="002F607A"/>
    <w:rsid w:val="002F6083"/>
    <w:rsid w:val="002F612B"/>
    <w:rsid w:val="002F6158"/>
    <w:rsid w:val="002F6171"/>
    <w:rsid w:val="002F6173"/>
    <w:rsid w:val="002F6184"/>
    <w:rsid w:val="002F61C6"/>
    <w:rsid w:val="002F629C"/>
    <w:rsid w:val="002F6351"/>
    <w:rsid w:val="002F63AE"/>
    <w:rsid w:val="002F63D4"/>
    <w:rsid w:val="002F63DE"/>
    <w:rsid w:val="002F63E4"/>
    <w:rsid w:val="002F63F4"/>
    <w:rsid w:val="002F6431"/>
    <w:rsid w:val="002F6439"/>
    <w:rsid w:val="002F645A"/>
    <w:rsid w:val="002F6477"/>
    <w:rsid w:val="002F64C2"/>
    <w:rsid w:val="002F656C"/>
    <w:rsid w:val="002F656E"/>
    <w:rsid w:val="002F65AE"/>
    <w:rsid w:val="002F6672"/>
    <w:rsid w:val="002F668A"/>
    <w:rsid w:val="002F6798"/>
    <w:rsid w:val="002F67E1"/>
    <w:rsid w:val="002F67ED"/>
    <w:rsid w:val="002F6816"/>
    <w:rsid w:val="002F6857"/>
    <w:rsid w:val="002F688D"/>
    <w:rsid w:val="002F6898"/>
    <w:rsid w:val="002F68AB"/>
    <w:rsid w:val="002F68DC"/>
    <w:rsid w:val="002F6944"/>
    <w:rsid w:val="002F69A2"/>
    <w:rsid w:val="002F69B2"/>
    <w:rsid w:val="002F69B9"/>
    <w:rsid w:val="002F6A20"/>
    <w:rsid w:val="002F6A9A"/>
    <w:rsid w:val="002F6A9E"/>
    <w:rsid w:val="002F6AE9"/>
    <w:rsid w:val="002F6BA3"/>
    <w:rsid w:val="002F6BBF"/>
    <w:rsid w:val="002F6C74"/>
    <w:rsid w:val="002F6C80"/>
    <w:rsid w:val="002F6CA0"/>
    <w:rsid w:val="002F6CB1"/>
    <w:rsid w:val="002F6D21"/>
    <w:rsid w:val="002F6DA6"/>
    <w:rsid w:val="002F6E71"/>
    <w:rsid w:val="002F6EC5"/>
    <w:rsid w:val="002F6F34"/>
    <w:rsid w:val="002F6F6B"/>
    <w:rsid w:val="002F6FA3"/>
    <w:rsid w:val="002F6FA4"/>
    <w:rsid w:val="002F6FBE"/>
    <w:rsid w:val="002F6FC0"/>
    <w:rsid w:val="002F6FDE"/>
    <w:rsid w:val="002F700C"/>
    <w:rsid w:val="002F7015"/>
    <w:rsid w:val="002F70D0"/>
    <w:rsid w:val="002F7152"/>
    <w:rsid w:val="002F71AC"/>
    <w:rsid w:val="002F71B6"/>
    <w:rsid w:val="002F71CA"/>
    <w:rsid w:val="002F7273"/>
    <w:rsid w:val="002F727F"/>
    <w:rsid w:val="002F72D3"/>
    <w:rsid w:val="002F72E4"/>
    <w:rsid w:val="002F72EA"/>
    <w:rsid w:val="002F7311"/>
    <w:rsid w:val="002F732D"/>
    <w:rsid w:val="002F7365"/>
    <w:rsid w:val="002F73D9"/>
    <w:rsid w:val="002F7426"/>
    <w:rsid w:val="002F748D"/>
    <w:rsid w:val="002F74A5"/>
    <w:rsid w:val="002F762A"/>
    <w:rsid w:val="002F7661"/>
    <w:rsid w:val="002F77AF"/>
    <w:rsid w:val="002F77EC"/>
    <w:rsid w:val="002F7806"/>
    <w:rsid w:val="002F781C"/>
    <w:rsid w:val="002F786A"/>
    <w:rsid w:val="002F7888"/>
    <w:rsid w:val="002F789E"/>
    <w:rsid w:val="002F78CD"/>
    <w:rsid w:val="002F797B"/>
    <w:rsid w:val="002F7981"/>
    <w:rsid w:val="002F79B0"/>
    <w:rsid w:val="002F79E4"/>
    <w:rsid w:val="002F7A45"/>
    <w:rsid w:val="002F7AD3"/>
    <w:rsid w:val="002F7B15"/>
    <w:rsid w:val="002F7B6D"/>
    <w:rsid w:val="002F7B8C"/>
    <w:rsid w:val="002F7BB7"/>
    <w:rsid w:val="002F7BD4"/>
    <w:rsid w:val="002F7BDE"/>
    <w:rsid w:val="002F7C1F"/>
    <w:rsid w:val="002F7C97"/>
    <w:rsid w:val="002F7CD7"/>
    <w:rsid w:val="002F7DC2"/>
    <w:rsid w:val="002F7E5D"/>
    <w:rsid w:val="002F7F83"/>
    <w:rsid w:val="002F7FE0"/>
    <w:rsid w:val="002F7FEA"/>
    <w:rsid w:val="002FA483"/>
    <w:rsid w:val="00300084"/>
    <w:rsid w:val="003000F3"/>
    <w:rsid w:val="00300173"/>
    <w:rsid w:val="003001E0"/>
    <w:rsid w:val="00300213"/>
    <w:rsid w:val="0030024A"/>
    <w:rsid w:val="00300292"/>
    <w:rsid w:val="003002BE"/>
    <w:rsid w:val="003002D7"/>
    <w:rsid w:val="0030031F"/>
    <w:rsid w:val="003003B9"/>
    <w:rsid w:val="00300493"/>
    <w:rsid w:val="003004D6"/>
    <w:rsid w:val="0030053E"/>
    <w:rsid w:val="00300576"/>
    <w:rsid w:val="003005A2"/>
    <w:rsid w:val="0030062B"/>
    <w:rsid w:val="0030063A"/>
    <w:rsid w:val="00300644"/>
    <w:rsid w:val="003006ED"/>
    <w:rsid w:val="00300747"/>
    <w:rsid w:val="0030074B"/>
    <w:rsid w:val="0030078C"/>
    <w:rsid w:val="0030085F"/>
    <w:rsid w:val="00300957"/>
    <w:rsid w:val="00300A8F"/>
    <w:rsid w:val="00300AB5"/>
    <w:rsid w:val="00300AC1"/>
    <w:rsid w:val="00300AD3"/>
    <w:rsid w:val="00300B6F"/>
    <w:rsid w:val="00300C45"/>
    <w:rsid w:val="00300C63"/>
    <w:rsid w:val="00300CA9"/>
    <w:rsid w:val="00300CBF"/>
    <w:rsid w:val="00300CF7"/>
    <w:rsid w:val="00300D04"/>
    <w:rsid w:val="00300DC4"/>
    <w:rsid w:val="00300DDF"/>
    <w:rsid w:val="00300E96"/>
    <w:rsid w:val="00300EB0"/>
    <w:rsid w:val="00300EE1"/>
    <w:rsid w:val="00300EF0"/>
    <w:rsid w:val="00300F07"/>
    <w:rsid w:val="00300F3C"/>
    <w:rsid w:val="00300F72"/>
    <w:rsid w:val="00300FB3"/>
    <w:rsid w:val="00300FE8"/>
    <w:rsid w:val="00301025"/>
    <w:rsid w:val="0030104F"/>
    <w:rsid w:val="00301073"/>
    <w:rsid w:val="003010B1"/>
    <w:rsid w:val="003010B7"/>
    <w:rsid w:val="003010C0"/>
    <w:rsid w:val="003010D5"/>
    <w:rsid w:val="003010DF"/>
    <w:rsid w:val="00301100"/>
    <w:rsid w:val="00301106"/>
    <w:rsid w:val="00301135"/>
    <w:rsid w:val="00301142"/>
    <w:rsid w:val="00301180"/>
    <w:rsid w:val="00301269"/>
    <w:rsid w:val="00301281"/>
    <w:rsid w:val="0030130C"/>
    <w:rsid w:val="00301348"/>
    <w:rsid w:val="0030138A"/>
    <w:rsid w:val="003013CE"/>
    <w:rsid w:val="003014AF"/>
    <w:rsid w:val="0030157C"/>
    <w:rsid w:val="00301592"/>
    <w:rsid w:val="00301619"/>
    <w:rsid w:val="00301681"/>
    <w:rsid w:val="003016EB"/>
    <w:rsid w:val="003017A3"/>
    <w:rsid w:val="0030180E"/>
    <w:rsid w:val="0030183B"/>
    <w:rsid w:val="003018C6"/>
    <w:rsid w:val="003018F8"/>
    <w:rsid w:val="0030192C"/>
    <w:rsid w:val="003019BB"/>
    <w:rsid w:val="00301A4B"/>
    <w:rsid w:val="00301A5B"/>
    <w:rsid w:val="00301B15"/>
    <w:rsid w:val="00301B66"/>
    <w:rsid w:val="00301B6C"/>
    <w:rsid w:val="00301C85"/>
    <w:rsid w:val="00301CB0"/>
    <w:rsid w:val="00301CD3"/>
    <w:rsid w:val="00301D6A"/>
    <w:rsid w:val="00301D71"/>
    <w:rsid w:val="00301DAC"/>
    <w:rsid w:val="00301DC4"/>
    <w:rsid w:val="00301E8E"/>
    <w:rsid w:val="00301EBF"/>
    <w:rsid w:val="00301EFF"/>
    <w:rsid w:val="00301F0E"/>
    <w:rsid w:val="00301F30"/>
    <w:rsid w:val="00301F57"/>
    <w:rsid w:val="00301F5B"/>
    <w:rsid w:val="00301FDC"/>
    <w:rsid w:val="0030200F"/>
    <w:rsid w:val="00302052"/>
    <w:rsid w:val="00302054"/>
    <w:rsid w:val="00302062"/>
    <w:rsid w:val="003020C2"/>
    <w:rsid w:val="003020FF"/>
    <w:rsid w:val="003021C8"/>
    <w:rsid w:val="003021D9"/>
    <w:rsid w:val="003021E3"/>
    <w:rsid w:val="003021E5"/>
    <w:rsid w:val="0030229B"/>
    <w:rsid w:val="003022A9"/>
    <w:rsid w:val="003022B3"/>
    <w:rsid w:val="00302387"/>
    <w:rsid w:val="0030238A"/>
    <w:rsid w:val="0030238E"/>
    <w:rsid w:val="00302450"/>
    <w:rsid w:val="00302501"/>
    <w:rsid w:val="0030258B"/>
    <w:rsid w:val="003025EE"/>
    <w:rsid w:val="003026A2"/>
    <w:rsid w:val="0030275F"/>
    <w:rsid w:val="00302785"/>
    <w:rsid w:val="00302792"/>
    <w:rsid w:val="003027ED"/>
    <w:rsid w:val="00302841"/>
    <w:rsid w:val="0030287E"/>
    <w:rsid w:val="003028F9"/>
    <w:rsid w:val="003028FA"/>
    <w:rsid w:val="00302961"/>
    <w:rsid w:val="00302986"/>
    <w:rsid w:val="003029A9"/>
    <w:rsid w:val="00302A04"/>
    <w:rsid w:val="00302A57"/>
    <w:rsid w:val="00302AE6"/>
    <w:rsid w:val="00302AF4"/>
    <w:rsid w:val="00302B1B"/>
    <w:rsid w:val="00302B52"/>
    <w:rsid w:val="00302B60"/>
    <w:rsid w:val="00302C08"/>
    <w:rsid w:val="00302C98"/>
    <w:rsid w:val="00302D01"/>
    <w:rsid w:val="00302D1D"/>
    <w:rsid w:val="00302D63"/>
    <w:rsid w:val="00302E53"/>
    <w:rsid w:val="00302E66"/>
    <w:rsid w:val="00302E9D"/>
    <w:rsid w:val="00302EFE"/>
    <w:rsid w:val="00302F01"/>
    <w:rsid w:val="00302F35"/>
    <w:rsid w:val="00302FA0"/>
    <w:rsid w:val="00302FD1"/>
    <w:rsid w:val="00302FFB"/>
    <w:rsid w:val="00303002"/>
    <w:rsid w:val="00303008"/>
    <w:rsid w:val="00303024"/>
    <w:rsid w:val="0030306F"/>
    <w:rsid w:val="0030307A"/>
    <w:rsid w:val="00303087"/>
    <w:rsid w:val="00303120"/>
    <w:rsid w:val="00303148"/>
    <w:rsid w:val="00303195"/>
    <w:rsid w:val="003031C9"/>
    <w:rsid w:val="003031D7"/>
    <w:rsid w:val="003031FD"/>
    <w:rsid w:val="003031FE"/>
    <w:rsid w:val="0030329E"/>
    <w:rsid w:val="003032B4"/>
    <w:rsid w:val="0030333D"/>
    <w:rsid w:val="00303402"/>
    <w:rsid w:val="003034DA"/>
    <w:rsid w:val="003034E4"/>
    <w:rsid w:val="003034F8"/>
    <w:rsid w:val="0030350E"/>
    <w:rsid w:val="0030355E"/>
    <w:rsid w:val="00303582"/>
    <w:rsid w:val="00303586"/>
    <w:rsid w:val="003035A4"/>
    <w:rsid w:val="0030366A"/>
    <w:rsid w:val="00303685"/>
    <w:rsid w:val="0030368C"/>
    <w:rsid w:val="003036D8"/>
    <w:rsid w:val="003036E6"/>
    <w:rsid w:val="003036F7"/>
    <w:rsid w:val="00303706"/>
    <w:rsid w:val="003037E3"/>
    <w:rsid w:val="0030382F"/>
    <w:rsid w:val="003038FF"/>
    <w:rsid w:val="00303928"/>
    <w:rsid w:val="0030395F"/>
    <w:rsid w:val="00303965"/>
    <w:rsid w:val="0030398E"/>
    <w:rsid w:val="003039F4"/>
    <w:rsid w:val="00303A77"/>
    <w:rsid w:val="00303AAB"/>
    <w:rsid w:val="00303ADF"/>
    <w:rsid w:val="00303AF0"/>
    <w:rsid w:val="00303B58"/>
    <w:rsid w:val="00303B69"/>
    <w:rsid w:val="00303B80"/>
    <w:rsid w:val="00303C54"/>
    <w:rsid w:val="00303CA0"/>
    <w:rsid w:val="00303CA7"/>
    <w:rsid w:val="00303CD2"/>
    <w:rsid w:val="00303D26"/>
    <w:rsid w:val="00303D8C"/>
    <w:rsid w:val="00303E21"/>
    <w:rsid w:val="00303E45"/>
    <w:rsid w:val="00303E4D"/>
    <w:rsid w:val="00303F01"/>
    <w:rsid w:val="00304054"/>
    <w:rsid w:val="00304068"/>
    <w:rsid w:val="003040A6"/>
    <w:rsid w:val="00304113"/>
    <w:rsid w:val="00304176"/>
    <w:rsid w:val="00304245"/>
    <w:rsid w:val="00304259"/>
    <w:rsid w:val="0030429B"/>
    <w:rsid w:val="003042F0"/>
    <w:rsid w:val="003042F2"/>
    <w:rsid w:val="003042F5"/>
    <w:rsid w:val="003042F9"/>
    <w:rsid w:val="0030432B"/>
    <w:rsid w:val="0030435D"/>
    <w:rsid w:val="003043B6"/>
    <w:rsid w:val="003043E6"/>
    <w:rsid w:val="003043FD"/>
    <w:rsid w:val="00304413"/>
    <w:rsid w:val="00304479"/>
    <w:rsid w:val="003044AF"/>
    <w:rsid w:val="003044DC"/>
    <w:rsid w:val="003044E1"/>
    <w:rsid w:val="0030453A"/>
    <w:rsid w:val="003045A6"/>
    <w:rsid w:val="003045CF"/>
    <w:rsid w:val="003045D5"/>
    <w:rsid w:val="00304637"/>
    <w:rsid w:val="00304648"/>
    <w:rsid w:val="0030470F"/>
    <w:rsid w:val="00304723"/>
    <w:rsid w:val="00304732"/>
    <w:rsid w:val="0030475E"/>
    <w:rsid w:val="003047AF"/>
    <w:rsid w:val="003047BC"/>
    <w:rsid w:val="003047F8"/>
    <w:rsid w:val="0030481D"/>
    <w:rsid w:val="00304825"/>
    <w:rsid w:val="0030486B"/>
    <w:rsid w:val="0030486C"/>
    <w:rsid w:val="00304875"/>
    <w:rsid w:val="0030487A"/>
    <w:rsid w:val="003048FB"/>
    <w:rsid w:val="00304ABF"/>
    <w:rsid w:val="00304ACA"/>
    <w:rsid w:val="00304B11"/>
    <w:rsid w:val="00304B7E"/>
    <w:rsid w:val="00304BFE"/>
    <w:rsid w:val="00304C06"/>
    <w:rsid w:val="00304C11"/>
    <w:rsid w:val="00304C53"/>
    <w:rsid w:val="00304CF2"/>
    <w:rsid w:val="00304CFC"/>
    <w:rsid w:val="00304D07"/>
    <w:rsid w:val="00304D26"/>
    <w:rsid w:val="00304D49"/>
    <w:rsid w:val="00304E42"/>
    <w:rsid w:val="00304F56"/>
    <w:rsid w:val="00304F96"/>
    <w:rsid w:val="00304FA2"/>
    <w:rsid w:val="0030504F"/>
    <w:rsid w:val="00305068"/>
    <w:rsid w:val="003050E0"/>
    <w:rsid w:val="003050EF"/>
    <w:rsid w:val="0030514B"/>
    <w:rsid w:val="0030518C"/>
    <w:rsid w:val="003051D3"/>
    <w:rsid w:val="00305261"/>
    <w:rsid w:val="0030527C"/>
    <w:rsid w:val="003052C1"/>
    <w:rsid w:val="003052FF"/>
    <w:rsid w:val="00305307"/>
    <w:rsid w:val="00305341"/>
    <w:rsid w:val="00305369"/>
    <w:rsid w:val="00305390"/>
    <w:rsid w:val="0030540A"/>
    <w:rsid w:val="0030544D"/>
    <w:rsid w:val="00305475"/>
    <w:rsid w:val="0030548E"/>
    <w:rsid w:val="00305497"/>
    <w:rsid w:val="003054A7"/>
    <w:rsid w:val="003054DF"/>
    <w:rsid w:val="00305572"/>
    <w:rsid w:val="0030563A"/>
    <w:rsid w:val="0030564A"/>
    <w:rsid w:val="003056B1"/>
    <w:rsid w:val="003056DC"/>
    <w:rsid w:val="003056ED"/>
    <w:rsid w:val="0030570E"/>
    <w:rsid w:val="00305754"/>
    <w:rsid w:val="00305842"/>
    <w:rsid w:val="0030584D"/>
    <w:rsid w:val="00305875"/>
    <w:rsid w:val="00305891"/>
    <w:rsid w:val="003058B3"/>
    <w:rsid w:val="003058CF"/>
    <w:rsid w:val="00305904"/>
    <w:rsid w:val="00305924"/>
    <w:rsid w:val="003059BB"/>
    <w:rsid w:val="003059CD"/>
    <w:rsid w:val="00305A26"/>
    <w:rsid w:val="00305A35"/>
    <w:rsid w:val="00305A53"/>
    <w:rsid w:val="00305A8A"/>
    <w:rsid w:val="00305AA7"/>
    <w:rsid w:val="00305B1F"/>
    <w:rsid w:val="00305B4F"/>
    <w:rsid w:val="00305CAF"/>
    <w:rsid w:val="00305D27"/>
    <w:rsid w:val="00305D68"/>
    <w:rsid w:val="00305D6A"/>
    <w:rsid w:val="00305E10"/>
    <w:rsid w:val="00305E8E"/>
    <w:rsid w:val="00305EFB"/>
    <w:rsid w:val="00305F17"/>
    <w:rsid w:val="00305FC7"/>
    <w:rsid w:val="00305FC8"/>
    <w:rsid w:val="00305FD4"/>
    <w:rsid w:val="00305FD7"/>
    <w:rsid w:val="00306001"/>
    <w:rsid w:val="0030606C"/>
    <w:rsid w:val="0030607D"/>
    <w:rsid w:val="0030607F"/>
    <w:rsid w:val="0030610E"/>
    <w:rsid w:val="0030618F"/>
    <w:rsid w:val="0030621D"/>
    <w:rsid w:val="0030623C"/>
    <w:rsid w:val="0030628B"/>
    <w:rsid w:val="00306368"/>
    <w:rsid w:val="00306399"/>
    <w:rsid w:val="003063CE"/>
    <w:rsid w:val="00306419"/>
    <w:rsid w:val="00306453"/>
    <w:rsid w:val="003065C7"/>
    <w:rsid w:val="0030670A"/>
    <w:rsid w:val="0030675F"/>
    <w:rsid w:val="0030677C"/>
    <w:rsid w:val="0030677E"/>
    <w:rsid w:val="003067FC"/>
    <w:rsid w:val="00306818"/>
    <w:rsid w:val="003068E7"/>
    <w:rsid w:val="0030691C"/>
    <w:rsid w:val="00306924"/>
    <w:rsid w:val="00306931"/>
    <w:rsid w:val="0030694A"/>
    <w:rsid w:val="003069AB"/>
    <w:rsid w:val="00306A04"/>
    <w:rsid w:val="00306A23"/>
    <w:rsid w:val="00306A53"/>
    <w:rsid w:val="00306A5F"/>
    <w:rsid w:val="00306AB3"/>
    <w:rsid w:val="00306B35"/>
    <w:rsid w:val="00306C08"/>
    <w:rsid w:val="00306CA0"/>
    <w:rsid w:val="00306DB8"/>
    <w:rsid w:val="00306DEF"/>
    <w:rsid w:val="00306EE6"/>
    <w:rsid w:val="00306F24"/>
    <w:rsid w:val="00306F4A"/>
    <w:rsid w:val="00306F92"/>
    <w:rsid w:val="00306FC7"/>
    <w:rsid w:val="0030702B"/>
    <w:rsid w:val="0030704F"/>
    <w:rsid w:val="003070C3"/>
    <w:rsid w:val="003070D0"/>
    <w:rsid w:val="00307106"/>
    <w:rsid w:val="003071AF"/>
    <w:rsid w:val="003071CF"/>
    <w:rsid w:val="00307253"/>
    <w:rsid w:val="00307267"/>
    <w:rsid w:val="003072EA"/>
    <w:rsid w:val="00307319"/>
    <w:rsid w:val="00307322"/>
    <w:rsid w:val="00307325"/>
    <w:rsid w:val="00307334"/>
    <w:rsid w:val="00307344"/>
    <w:rsid w:val="00307359"/>
    <w:rsid w:val="00307384"/>
    <w:rsid w:val="00307393"/>
    <w:rsid w:val="00307404"/>
    <w:rsid w:val="00307445"/>
    <w:rsid w:val="00307475"/>
    <w:rsid w:val="00307552"/>
    <w:rsid w:val="0030757F"/>
    <w:rsid w:val="00307585"/>
    <w:rsid w:val="00307607"/>
    <w:rsid w:val="0030762C"/>
    <w:rsid w:val="00307685"/>
    <w:rsid w:val="003076CA"/>
    <w:rsid w:val="00307707"/>
    <w:rsid w:val="0030776D"/>
    <w:rsid w:val="00307782"/>
    <w:rsid w:val="003077BD"/>
    <w:rsid w:val="003077CD"/>
    <w:rsid w:val="00307801"/>
    <w:rsid w:val="00307825"/>
    <w:rsid w:val="0030784F"/>
    <w:rsid w:val="00307888"/>
    <w:rsid w:val="003078B6"/>
    <w:rsid w:val="003078DC"/>
    <w:rsid w:val="0030794B"/>
    <w:rsid w:val="003079A1"/>
    <w:rsid w:val="003079F6"/>
    <w:rsid w:val="00307A55"/>
    <w:rsid w:val="00307A7D"/>
    <w:rsid w:val="00307B33"/>
    <w:rsid w:val="00307BDD"/>
    <w:rsid w:val="00307BF1"/>
    <w:rsid w:val="00307C3E"/>
    <w:rsid w:val="00307C78"/>
    <w:rsid w:val="00307C80"/>
    <w:rsid w:val="00307CA1"/>
    <w:rsid w:val="00307D93"/>
    <w:rsid w:val="00307DCF"/>
    <w:rsid w:val="00307DE2"/>
    <w:rsid w:val="00307EF8"/>
    <w:rsid w:val="00307F06"/>
    <w:rsid w:val="00307F68"/>
    <w:rsid w:val="00307FAB"/>
    <w:rsid w:val="00307FDE"/>
    <w:rsid w:val="00307FE6"/>
    <w:rsid w:val="00307FF2"/>
    <w:rsid w:val="00310090"/>
    <w:rsid w:val="0031013B"/>
    <w:rsid w:val="0031016D"/>
    <w:rsid w:val="00310174"/>
    <w:rsid w:val="003101BB"/>
    <w:rsid w:val="0031024A"/>
    <w:rsid w:val="00310324"/>
    <w:rsid w:val="003103C1"/>
    <w:rsid w:val="00310407"/>
    <w:rsid w:val="00310452"/>
    <w:rsid w:val="003104F1"/>
    <w:rsid w:val="00310583"/>
    <w:rsid w:val="0031059D"/>
    <w:rsid w:val="00310627"/>
    <w:rsid w:val="0031065F"/>
    <w:rsid w:val="003106BA"/>
    <w:rsid w:val="003107FD"/>
    <w:rsid w:val="00310918"/>
    <w:rsid w:val="0031096F"/>
    <w:rsid w:val="00310985"/>
    <w:rsid w:val="0031098D"/>
    <w:rsid w:val="003109C4"/>
    <w:rsid w:val="003109F0"/>
    <w:rsid w:val="00310A21"/>
    <w:rsid w:val="00310A3E"/>
    <w:rsid w:val="00310A67"/>
    <w:rsid w:val="00310AD7"/>
    <w:rsid w:val="00310AE8"/>
    <w:rsid w:val="00310AF3"/>
    <w:rsid w:val="00310AF6"/>
    <w:rsid w:val="00310B6D"/>
    <w:rsid w:val="00310B8F"/>
    <w:rsid w:val="00310BAA"/>
    <w:rsid w:val="00310BF4"/>
    <w:rsid w:val="00310C13"/>
    <w:rsid w:val="00310CEF"/>
    <w:rsid w:val="00310CFA"/>
    <w:rsid w:val="00310D7F"/>
    <w:rsid w:val="00310D8C"/>
    <w:rsid w:val="00310DD6"/>
    <w:rsid w:val="00310E21"/>
    <w:rsid w:val="00310F8E"/>
    <w:rsid w:val="00310FB2"/>
    <w:rsid w:val="0031101A"/>
    <w:rsid w:val="00311044"/>
    <w:rsid w:val="003110B0"/>
    <w:rsid w:val="003110C1"/>
    <w:rsid w:val="003110DE"/>
    <w:rsid w:val="003110E3"/>
    <w:rsid w:val="00311151"/>
    <w:rsid w:val="003111A1"/>
    <w:rsid w:val="0031129A"/>
    <w:rsid w:val="00311306"/>
    <w:rsid w:val="0031137C"/>
    <w:rsid w:val="003113FA"/>
    <w:rsid w:val="00311404"/>
    <w:rsid w:val="00311473"/>
    <w:rsid w:val="003114B0"/>
    <w:rsid w:val="00311535"/>
    <w:rsid w:val="00311622"/>
    <w:rsid w:val="00311640"/>
    <w:rsid w:val="003116C5"/>
    <w:rsid w:val="0031171F"/>
    <w:rsid w:val="003117D9"/>
    <w:rsid w:val="003117E5"/>
    <w:rsid w:val="003117F8"/>
    <w:rsid w:val="003118F4"/>
    <w:rsid w:val="0031192F"/>
    <w:rsid w:val="00311932"/>
    <w:rsid w:val="003119B9"/>
    <w:rsid w:val="003119FA"/>
    <w:rsid w:val="00311A2B"/>
    <w:rsid w:val="00311A38"/>
    <w:rsid w:val="00311A54"/>
    <w:rsid w:val="00311A73"/>
    <w:rsid w:val="00311AAF"/>
    <w:rsid w:val="00311AE2"/>
    <w:rsid w:val="00311AE6"/>
    <w:rsid w:val="00311AFF"/>
    <w:rsid w:val="00311B42"/>
    <w:rsid w:val="00311B80"/>
    <w:rsid w:val="00311B8F"/>
    <w:rsid w:val="00311C74"/>
    <w:rsid w:val="00311C89"/>
    <w:rsid w:val="00311C96"/>
    <w:rsid w:val="00311CB8"/>
    <w:rsid w:val="00311CBE"/>
    <w:rsid w:val="00311CD0"/>
    <w:rsid w:val="00311E50"/>
    <w:rsid w:val="00311FAC"/>
    <w:rsid w:val="00311FAD"/>
    <w:rsid w:val="00311FB2"/>
    <w:rsid w:val="00312051"/>
    <w:rsid w:val="003120E5"/>
    <w:rsid w:val="00312256"/>
    <w:rsid w:val="00312275"/>
    <w:rsid w:val="00312333"/>
    <w:rsid w:val="0031234A"/>
    <w:rsid w:val="003123CF"/>
    <w:rsid w:val="0031241F"/>
    <w:rsid w:val="0031243F"/>
    <w:rsid w:val="00312505"/>
    <w:rsid w:val="00312709"/>
    <w:rsid w:val="00312718"/>
    <w:rsid w:val="003127A3"/>
    <w:rsid w:val="0031283D"/>
    <w:rsid w:val="00312922"/>
    <w:rsid w:val="0031294D"/>
    <w:rsid w:val="00312976"/>
    <w:rsid w:val="003129AF"/>
    <w:rsid w:val="003129F2"/>
    <w:rsid w:val="003129FF"/>
    <w:rsid w:val="00312A4D"/>
    <w:rsid w:val="00312A6C"/>
    <w:rsid w:val="00312A7B"/>
    <w:rsid w:val="00312A99"/>
    <w:rsid w:val="00312AE6"/>
    <w:rsid w:val="00312B15"/>
    <w:rsid w:val="00312B8B"/>
    <w:rsid w:val="00312BEF"/>
    <w:rsid w:val="00312C50"/>
    <w:rsid w:val="00312DB6"/>
    <w:rsid w:val="00312DCC"/>
    <w:rsid w:val="00312DF6"/>
    <w:rsid w:val="00312EAA"/>
    <w:rsid w:val="00312F17"/>
    <w:rsid w:val="00312F18"/>
    <w:rsid w:val="00312F47"/>
    <w:rsid w:val="00312FAF"/>
    <w:rsid w:val="00312FBB"/>
    <w:rsid w:val="00312FE1"/>
    <w:rsid w:val="00313097"/>
    <w:rsid w:val="003130BD"/>
    <w:rsid w:val="003130BF"/>
    <w:rsid w:val="003130DB"/>
    <w:rsid w:val="0031314F"/>
    <w:rsid w:val="00313180"/>
    <w:rsid w:val="003131F4"/>
    <w:rsid w:val="003132AB"/>
    <w:rsid w:val="003132B5"/>
    <w:rsid w:val="0031331C"/>
    <w:rsid w:val="0031331E"/>
    <w:rsid w:val="0031332C"/>
    <w:rsid w:val="003133A8"/>
    <w:rsid w:val="0031349F"/>
    <w:rsid w:val="0031359D"/>
    <w:rsid w:val="003135C9"/>
    <w:rsid w:val="00313694"/>
    <w:rsid w:val="00313698"/>
    <w:rsid w:val="003136DF"/>
    <w:rsid w:val="0031373C"/>
    <w:rsid w:val="00313789"/>
    <w:rsid w:val="003137A1"/>
    <w:rsid w:val="003137A9"/>
    <w:rsid w:val="0031380F"/>
    <w:rsid w:val="0031393A"/>
    <w:rsid w:val="0031397F"/>
    <w:rsid w:val="00313A13"/>
    <w:rsid w:val="00313A76"/>
    <w:rsid w:val="00313B3A"/>
    <w:rsid w:val="00313B6C"/>
    <w:rsid w:val="00313B70"/>
    <w:rsid w:val="00313B86"/>
    <w:rsid w:val="00313C93"/>
    <w:rsid w:val="00313CDA"/>
    <w:rsid w:val="00313CFB"/>
    <w:rsid w:val="00313DD1"/>
    <w:rsid w:val="00313E25"/>
    <w:rsid w:val="00313E6F"/>
    <w:rsid w:val="00313EAA"/>
    <w:rsid w:val="00313F6B"/>
    <w:rsid w:val="00313F74"/>
    <w:rsid w:val="00313FC2"/>
    <w:rsid w:val="00314004"/>
    <w:rsid w:val="00314032"/>
    <w:rsid w:val="00314035"/>
    <w:rsid w:val="0031405A"/>
    <w:rsid w:val="0031406E"/>
    <w:rsid w:val="003140FB"/>
    <w:rsid w:val="003141DF"/>
    <w:rsid w:val="003141F0"/>
    <w:rsid w:val="0031421C"/>
    <w:rsid w:val="0031422B"/>
    <w:rsid w:val="00314265"/>
    <w:rsid w:val="00314298"/>
    <w:rsid w:val="00314333"/>
    <w:rsid w:val="00314356"/>
    <w:rsid w:val="003143EA"/>
    <w:rsid w:val="00314429"/>
    <w:rsid w:val="00314438"/>
    <w:rsid w:val="00314591"/>
    <w:rsid w:val="003145C6"/>
    <w:rsid w:val="003145EB"/>
    <w:rsid w:val="00314709"/>
    <w:rsid w:val="00314768"/>
    <w:rsid w:val="0031477E"/>
    <w:rsid w:val="003147B0"/>
    <w:rsid w:val="003147BC"/>
    <w:rsid w:val="003147CB"/>
    <w:rsid w:val="003147EA"/>
    <w:rsid w:val="003147FF"/>
    <w:rsid w:val="00314858"/>
    <w:rsid w:val="0031487B"/>
    <w:rsid w:val="0031490A"/>
    <w:rsid w:val="0031491F"/>
    <w:rsid w:val="00314939"/>
    <w:rsid w:val="00314962"/>
    <w:rsid w:val="0031496D"/>
    <w:rsid w:val="00314970"/>
    <w:rsid w:val="00314972"/>
    <w:rsid w:val="003149AB"/>
    <w:rsid w:val="003149AE"/>
    <w:rsid w:val="003149E1"/>
    <w:rsid w:val="00314A28"/>
    <w:rsid w:val="00314A86"/>
    <w:rsid w:val="00314AB7"/>
    <w:rsid w:val="00314AEF"/>
    <w:rsid w:val="00314B93"/>
    <w:rsid w:val="00314BBB"/>
    <w:rsid w:val="00314BDA"/>
    <w:rsid w:val="00314BEA"/>
    <w:rsid w:val="00314C5B"/>
    <w:rsid w:val="00314C88"/>
    <w:rsid w:val="00314CED"/>
    <w:rsid w:val="00314CF6"/>
    <w:rsid w:val="00314DDC"/>
    <w:rsid w:val="00314E2C"/>
    <w:rsid w:val="00314E4B"/>
    <w:rsid w:val="00314EB3"/>
    <w:rsid w:val="00314EEC"/>
    <w:rsid w:val="00314F37"/>
    <w:rsid w:val="0031500C"/>
    <w:rsid w:val="0031504A"/>
    <w:rsid w:val="00315056"/>
    <w:rsid w:val="00315065"/>
    <w:rsid w:val="00315090"/>
    <w:rsid w:val="00315124"/>
    <w:rsid w:val="00315163"/>
    <w:rsid w:val="003151A2"/>
    <w:rsid w:val="003151AB"/>
    <w:rsid w:val="00315273"/>
    <w:rsid w:val="00315279"/>
    <w:rsid w:val="003152A4"/>
    <w:rsid w:val="003152F8"/>
    <w:rsid w:val="00315336"/>
    <w:rsid w:val="0031534A"/>
    <w:rsid w:val="00315389"/>
    <w:rsid w:val="0031539F"/>
    <w:rsid w:val="003153DD"/>
    <w:rsid w:val="003153F4"/>
    <w:rsid w:val="00315443"/>
    <w:rsid w:val="0031544A"/>
    <w:rsid w:val="00315475"/>
    <w:rsid w:val="003154A6"/>
    <w:rsid w:val="003154F5"/>
    <w:rsid w:val="00315500"/>
    <w:rsid w:val="00315542"/>
    <w:rsid w:val="003155CF"/>
    <w:rsid w:val="003155DB"/>
    <w:rsid w:val="003155E6"/>
    <w:rsid w:val="00315634"/>
    <w:rsid w:val="00315652"/>
    <w:rsid w:val="0031569D"/>
    <w:rsid w:val="0031573F"/>
    <w:rsid w:val="0031575E"/>
    <w:rsid w:val="00315766"/>
    <w:rsid w:val="0031576C"/>
    <w:rsid w:val="00315784"/>
    <w:rsid w:val="0031585A"/>
    <w:rsid w:val="0031586C"/>
    <w:rsid w:val="00315962"/>
    <w:rsid w:val="00315A6D"/>
    <w:rsid w:val="00315AF2"/>
    <w:rsid w:val="00315BD5"/>
    <w:rsid w:val="00315C4A"/>
    <w:rsid w:val="00315CAB"/>
    <w:rsid w:val="00315CF6"/>
    <w:rsid w:val="00315CFA"/>
    <w:rsid w:val="00315DBA"/>
    <w:rsid w:val="00315DE0"/>
    <w:rsid w:val="00315E3B"/>
    <w:rsid w:val="00315E4B"/>
    <w:rsid w:val="00315F2C"/>
    <w:rsid w:val="00315F54"/>
    <w:rsid w:val="00315F5F"/>
    <w:rsid w:val="00316075"/>
    <w:rsid w:val="00316084"/>
    <w:rsid w:val="0031608E"/>
    <w:rsid w:val="00316091"/>
    <w:rsid w:val="00316132"/>
    <w:rsid w:val="00316156"/>
    <w:rsid w:val="003161CF"/>
    <w:rsid w:val="0031624B"/>
    <w:rsid w:val="0031624D"/>
    <w:rsid w:val="003162A9"/>
    <w:rsid w:val="003162DF"/>
    <w:rsid w:val="00316313"/>
    <w:rsid w:val="003163AF"/>
    <w:rsid w:val="003163EC"/>
    <w:rsid w:val="00316423"/>
    <w:rsid w:val="00316443"/>
    <w:rsid w:val="0031646B"/>
    <w:rsid w:val="00316530"/>
    <w:rsid w:val="00316531"/>
    <w:rsid w:val="0031657B"/>
    <w:rsid w:val="003165C7"/>
    <w:rsid w:val="003165FD"/>
    <w:rsid w:val="003165FE"/>
    <w:rsid w:val="00316699"/>
    <w:rsid w:val="0031669B"/>
    <w:rsid w:val="003166B1"/>
    <w:rsid w:val="00316717"/>
    <w:rsid w:val="00316748"/>
    <w:rsid w:val="0031677A"/>
    <w:rsid w:val="0031678F"/>
    <w:rsid w:val="003167A7"/>
    <w:rsid w:val="003167D4"/>
    <w:rsid w:val="00316822"/>
    <w:rsid w:val="00316895"/>
    <w:rsid w:val="003168A6"/>
    <w:rsid w:val="0031690B"/>
    <w:rsid w:val="00316931"/>
    <w:rsid w:val="00316937"/>
    <w:rsid w:val="003169AB"/>
    <w:rsid w:val="003169F8"/>
    <w:rsid w:val="00316A3E"/>
    <w:rsid w:val="00316AA3"/>
    <w:rsid w:val="00316B21"/>
    <w:rsid w:val="00316BC0"/>
    <w:rsid w:val="00316C46"/>
    <w:rsid w:val="00316C5D"/>
    <w:rsid w:val="00316CAB"/>
    <w:rsid w:val="00316CD0"/>
    <w:rsid w:val="00316CDC"/>
    <w:rsid w:val="00316D86"/>
    <w:rsid w:val="00316D9A"/>
    <w:rsid w:val="00316DBD"/>
    <w:rsid w:val="00316DD8"/>
    <w:rsid w:val="00316EA5"/>
    <w:rsid w:val="00316EAB"/>
    <w:rsid w:val="00316EC8"/>
    <w:rsid w:val="00316EE2"/>
    <w:rsid w:val="00316EFE"/>
    <w:rsid w:val="00316F11"/>
    <w:rsid w:val="00316F2B"/>
    <w:rsid w:val="00316F3F"/>
    <w:rsid w:val="00316FD8"/>
    <w:rsid w:val="00316FDB"/>
    <w:rsid w:val="00317035"/>
    <w:rsid w:val="003170BE"/>
    <w:rsid w:val="003170C3"/>
    <w:rsid w:val="0031713A"/>
    <w:rsid w:val="0031713E"/>
    <w:rsid w:val="00317272"/>
    <w:rsid w:val="0031727B"/>
    <w:rsid w:val="003172E3"/>
    <w:rsid w:val="00317329"/>
    <w:rsid w:val="0031736B"/>
    <w:rsid w:val="003173A4"/>
    <w:rsid w:val="003173BC"/>
    <w:rsid w:val="00317429"/>
    <w:rsid w:val="00317461"/>
    <w:rsid w:val="00317471"/>
    <w:rsid w:val="00317485"/>
    <w:rsid w:val="0031753A"/>
    <w:rsid w:val="0031757F"/>
    <w:rsid w:val="003175EA"/>
    <w:rsid w:val="00317695"/>
    <w:rsid w:val="0031769D"/>
    <w:rsid w:val="003176B5"/>
    <w:rsid w:val="0031771C"/>
    <w:rsid w:val="0031773C"/>
    <w:rsid w:val="00317761"/>
    <w:rsid w:val="003178EF"/>
    <w:rsid w:val="0031796B"/>
    <w:rsid w:val="003179AD"/>
    <w:rsid w:val="003179C7"/>
    <w:rsid w:val="00317A0A"/>
    <w:rsid w:val="00317A29"/>
    <w:rsid w:val="00317A39"/>
    <w:rsid w:val="00317A54"/>
    <w:rsid w:val="00317A5B"/>
    <w:rsid w:val="00317A63"/>
    <w:rsid w:val="00317A96"/>
    <w:rsid w:val="00317B45"/>
    <w:rsid w:val="00317BB1"/>
    <w:rsid w:val="00317BB7"/>
    <w:rsid w:val="00317C37"/>
    <w:rsid w:val="00317C5D"/>
    <w:rsid w:val="00317CF1"/>
    <w:rsid w:val="00317D80"/>
    <w:rsid w:val="00317D85"/>
    <w:rsid w:val="00317F31"/>
    <w:rsid w:val="00317F6C"/>
    <w:rsid w:val="00317F6E"/>
    <w:rsid w:val="00317F83"/>
    <w:rsid w:val="00317FCE"/>
    <w:rsid w:val="00317FD0"/>
    <w:rsid w:val="0032002D"/>
    <w:rsid w:val="00320039"/>
    <w:rsid w:val="003200B7"/>
    <w:rsid w:val="0032016A"/>
    <w:rsid w:val="00320248"/>
    <w:rsid w:val="0032024A"/>
    <w:rsid w:val="0032027E"/>
    <w:rsid w:val="003202D4"/>
    <w:rsid w:val="003202EC"/>
    <w:rsid w:val="00320308"/>
    <w:rsid w:val="00320313"/>
    <w:rsid w:val="00320358"/>
    <w:rsid w:val="0032036A"/>
    <w:rsid w:val="003203E0"/>
    <w:rsid w:val="0032040D"/>
    <w:rsid w:val="00320415"/>
    <w:rsid w:val="0032045F"/>
    <w:rsid w:val="00320558"/>
    <w:rsid w:val="003205DF"/>
    <w:rsid w:val="0032067B"/>
    <w:rsid w:val="00320785"/>
    <w:rsid w:val="003207EC"/>
    <w:rsid w:val="0032080C"/>
    <w:rsid w:val="00320902"/>
    <w:rsid w:val="0032093A"/>
    <w:rsid w:val="0032096F"/>
    <w:rsid w:val="0032097A"/>
    <w:rsid w:val="003209E3"/>
    <w:rsid w:val="00320A26"/>
    <w:rsid w:val="00320A69"/>
    <w:rsid w:val="00320AAC"/>
    <w:rsid w:val="00320AB5"/>
    <w:rsid w:val="00320B06"/>
    <w:rsid w:val="00320BA6"/>
    <w:rsid w:val="00320C83"/>
    <w:rsid w:val="00320DA0"/>
    <w:rsid w:val="00320DA4"/>
    <w:rsid w:val="00320DCA"/>
    <w:rsid w:val="00320E1A"/>
    <w:rsid w:val="00320E94"/>
    <w:rsid w:val="00320ED0"/>
    <w:rsid w:val="00320F76"/>
    <w:rsid w:val="00320FB0"/>
    <w:rsid w:val="00320FC8"/>
    <w:rsid w:val="00320FFE"/>
    <w:rsid w:val="00321039"/>
    <w:rsid w:val="00321091"/>
    <w:rsid w:val="0032109B"/>
    <w:rsid w:val="003210B9"/>
    <w:rsid w:val="003210BB"/>
    <w:rsid w:val="00321113"/>
    <w:rsid w:val="0032119A"/>
    <w:rsid w:val="0032121D"/>
    <w:rsid w:val="00321227"/>
    <w:rsid w:val="00321266"/>
    <w:rsid w:val="00321364"/>
    <w:rsid w:val="003213EE"/>
    <w:rsid w:val="00321483"/>
    <w:rsid w:val="0032148D"/>
    <w:rsid w:val="0032148E"/>
    <w:rsid w:val="003215CD"/>
    <w:rsid w:val="00321656"/>
    <w:rsid w:val="00321691"/>
    <w:rsid w:val="003216E5"/>
    <w:rsid w:val="00321717"/>
    <w:rsid w:val="00321777"/>
    <w:rsid w:val="0032178C"/>
    <w:rsid w:val="0032184B"/>
    <w:rsid w:val="0032184E"/>
    <w:rsid w:val="003218C3"/>
    <w:rsid w:val="003218C6"/>
    <w:rsid w:val="003218E7"/>
    <w:rsid w:val="00321917"/>
    <w:rsid w:val="003219AA"/>
    <w:rsid w:val="00321A6D"/>
    <w:rsid w:val="00321A7C"/>
    <w:rsid w:val="00321ADE"/>
    <w:rsid w:val="00321AE3"/>
    <w:rsid w:val="00321B21"/>
    <w:rsid w:val="00321B96"/>
    <w:rsid w:val="00321BBA"/>
    <w:rsid w:val="00321BCD"/>
    <w:rsid w:val="00321BDD"/>
    <w:rsid w:val="00321BE3"/>
    <w:rsid w:val="00321D52"/>
    <w:rsid w:val="00321D59"/>
    <w:rsid w:val="00321D68"/>
    <w:rsid w:val="00321DBF"/>
    <w:rsid w:val="00321E77"/>
    <w:rsid w:val="00321F52"/>
    <w:rsid w:val="00321F90"/>
    <w:rsid w:val="00321F92"/>
    <w:rsid w:val="00321FF4"/>
    <w:rsid w:val="003220AE"/>
    <w:rsid w:val="003220D4"/>
    <w:rsid w:val="0032216C"/>
    <w:rsid w:val="0032218F"/>
    <w:rsid w:val="003222DE"/>
    <w:rsid w:val="00322408"/>
    <w:rsid w:val="0032241F"/>
    <w:rsid w:val="0032245B"/>
    <w:rsid w:val="00322519"/>
    <w:rsid w:val="0032253F"/>
    <w:rsid w:val="00322563"/>
    <w:rsid w:val="0032258D"/>
    <w:rsid w:val="003225B7"/>
    <w:rsid w:val="003225C2"/>
    <w:rsid w:val="0032270F"/>
    <w:rsid w:val="00322712"/>
    <w:rsid w:val="00322755"/>
    <w:rsid w:val="00322838"/>
    <w:rsid w:val="00322898"/>
    <w:rsid w:val="00322937"/>
    <w:rsid w:val="003229CA"/>
    <w:rsid w:val="003229E1"/>
    <w:rsid w:val="00322A2A"/>
    <w:rsid w:val="00322A39"/>
    <w:rsid w:val="00322A4F"/>
    <w:rsid w:val="00322A6E"/>
    <w:rsid w:val="00322AB2"/>
    <w:rsid w:val="00322B42"/>
    <w:rsid w:val="00322B86"/>
    <w:rsid w:val="00322B88"/>
    <w:rsid w:val="00322BB5"/>
    <w:rsid w:val="00322C46"/>
    <w:rsid w:val="00322CAB"/>
    <w:rsid w:val="00322DEC"/>
    <w:rsid w:val="00322E7C"/>
    <w:rsid w:val="00322E7F"/>
    <w:rsid w:val="00322E96"/>
    <w:rsid w:val="00322F8A"/>
    <w:rsid w:val="00322F95"/>
    <w:rsid w:val="00322FB5"/>
    <w:rsid w:val="0032300F"/>
    <w:rsid w:val="00323100"/>
    <w:rsid w:val="00323176"/>
    <w:rsid w:val="003231B6"/>
    <w:rsid w:val="003231DA"/>
    <w:rsid w:val="0032324F"/>
    <w:rsid w:val="00323267"/>
    <w:rsid w:val="003232AA"/>
    <w:rsid w:val="003234A5"/>
    <w:rsid w:val="003234CB"/>
    <w:rsid w:val="00323502"/>
    <w:rsid w:val="003235DB"/>
    <w:rsid w:val="0032360D"/>
    <w:rsid w:val="0032364E"/>
    <w:rsid w:val="003236D8"/>
    <w:rsid w:val="00323746"/>
    <w:rsid w:val="0032375E"/>
    <w:rsid w:val="00323814"/>
    <w:rsid w:val="00323818"/>
    <w:rsid w:val="0032389A"/>
    <w:rsid w:val="003238B4"/>
    <w:rsid w:val="00323943"/>
    <w:rsid w:val="00323945"/>
    <w:rsid w:val="0032396D"/>
    <w:rsid w:val="0032397E"/>
    <w:rsid w:val="003239D4"/>
    <w:rsid w:val="00323A2F"/>
    <w:rsid w:val="00323A61"/>
    <w:rsid w:val="00323A83"/>
    <w:rsid w:val="00323A87"/>
    <w:rsid w:val="00323A97"/>
    <w:rsid w:val="00323B97"/>
    <w:rsid w:val="00323BCF"/>
    <w:rsid w:val="00323C6D"/>
    <w:rsid w:val="00323C79"/>
    <w:rsid w:val="00323C7A"/>
    <w:rsid w:val="00323C8A"/>
    <w:rsid w:val="00323CBC"/>
    <w:rsid w:val="00323E24"/>
    <w:rsid w:val="00323E8D"/>
    <w:rsid w:val="00323EE9"/>
    <w:rsid w:val="00323EF7"/>
    <w:rsid w:val="00323F64"/>
    <w:rsid w:val="00323F82"/>
    <w:rsid w:val="00323FF4"/>
    <w:rsid w:val="00323FF6"/>
    <w:rsid w:val="00324041"/>
    <w:rsid w:val="00324087"/>
    <w:rsid w:val="003241CC"/>
    <w:rsid w:val="003241F7"/>
    <w:rsid w:val="00324206"/>
    <w:rsid w:val="00324233"/>
    <w:rsid w:val="00324254"/>
    <w:rsid w:val="00324302"/>
    <w:rsid w:val="00324340"/>
    <w:rsid w:val="003243C3"/>
    <w:rsid w:val="003243F1"/>
    <w:rsid w:val="00324408"/>
    <w:rsid w:val="00324435"/>
    <w:rsid w:val="00324494"/>
    <w:rsid w:val="003245B1"/>
    <w:rsid w:val="003245C6"/>
    <w:rsid w:val="003245CD"/>
    <w:rsid w:val="003245EF"/>
    <w:rsid w:val="00324611"/>
    <w:rsid w:val="003246C6"/>
    <w:rsid w:val="00324803"/>
    <w:rsid w:val="003248D2"/>
    <w:rsid w:val="0032490B"/>
    <w:rsid w:val="0032491A"/>
    <w:rsid w:val="00324931"/>
    <w:rsid w:val="0032497D"/>
    <w:rsid w:val="003249D3"/>
    <w:rsid w:val="00324ADA"/>
    <w:rsid w:val="00324B0D"/>
    <w:rsid w:val="00324B5A"/>
    <w:rsid w:val="00324B94"/>
    <w:rsid w:val="00324BCB"/>
    <w:rsid w:val="00324BD1"/>
    <w:rsid w:val="00324BDF"/>
    <w:rsid w:val="00324BFA"/>
    <w:rsid w:val="00324C43"/>
    <w:rsid w:val="00324C4F"/>
    <w:rsid w:val="00324C93"/>
    <w:rsid w:val="00324D97"/>
    <w:rsid w:val="00324E10"/>
    <w:rsid w:val="00324E6B"/>
    <w:rsid w:val="00324E72"/>
    <w:rsid w:val="00324E82"/>
    <w:rsid w:val="00324E98"/>
    <w:rsid w:val="00324EAE"/>
    <w:rsid w:val="00324F9A"/>
    <w:rsid w:val="00324FA8"/>
    <w:rsid w:val="00325037"/>
    <w:rsid w:val="00325061"/>
    <w:rsid w:val="003250BE"/>
    <w:rsid w:val="003251CB"/>
    <w:rsid w:val="00325225"/>
    <w:rsid w:val="00325241"/>
    <w:rsid w:val="00325283"/>
    <w:rsid w:val="003252DA"/>
    <w:rsid w:val="00325360"/>
    <w:rsid w:val="003253ED"/>
    <w:rsid w:val="00325466"/>
    <w:rsid w:val="00325480"/>
    <w:rsid w:val="00325491"/>
    <w:rsid w:val="003254C0"/>
    <w:rsid w:val="003254C4"/>
    <w:rsid w:val="003254CE"/>
    <w:rsid w:val="0032550F"/>
    <w:rsid w:val="00325529"/>
    <w:rsid w:val="003255DD"/>
    <w:rsid w:val="00325629"/>
    <w:rsid w:val="0032565E"/>
    <w:rsid w:val="003256E8"/>
    <w:rsid w:val="003256FE"/>
    <w:rsid w:val="00325798"/>
    <w:rsid w:val="00325809"/>
    <w:rsid w:val="00325813"/>
    <w:rsid w:val="00325886"/>
    <w:rsid w:val="0032588D"/>
    <w:rsid w:val="00325957"/>
    <w:rsid w:val="003259EE"/>
    <w:rsid w:val="00325A32"/>
    <w:rsid w:val="00325A78"/>
    <w:rsid w:val="00325AAC"/>
    <w:rsid w:val="00325B41"/>
    <w:rsid w:val="00325C38"/>
    <w:rsid w:val="00325C69"/>
    <w:rsid w:val="00325C85"/>
    <w:rsid w:val="00325D3B"/>
    <w:rsid w:val="00325DA9"/>
    <w:rsid w:val="00325DEA"/>
    <w:rsid w:val="00325E99"/>
    <w:rsid w:val="00325E9E"/>
    <w:rsid w:val="00325EBA"/>
    <w:rsid w:val="00325F06"/>
    <w:rsid w:val="00325F4B"/>
    <w:rsid w:val="00326040"/>
    <w:rsid w:val="00326050"/>
    <w:rsid w:val="003260F2"/>
    <w:rsid w:val="0032610B"/>
    <w:rsid w:val="0032615B"/>
    <w:rsid w:val="003261A5"/>
    <w:rsid w:val="0032622E"/>
    <w:rsid w:val="003262BF"/>
    <w:rsid w:val="003262C9"/>
    <w:rsid w:val="003262E2"/>
    <w:rsid w:val="003262F0"/>
    <w:rsid w:val="00326320"/>
    <w:rsid w:val="0032632C"/>
    <w:rsid w:val="00326384"/>
    <w:rsid w:val="003263FD"/>
    <w:rsid w:val="00326409"/>
    <w:rsid w:val="0032643B"/>
    <w:rsid w:val="00326443"/>
    <w:rsid w:val="00326462"/>
    <w:rsid w:val="0032646B"/>
    <w:rsid w:val="0032648B"/>
    <w:rsid w:val="003264DF"/>
    <w:rsid w:val="003264F0"/>
    <w:rsid w:val="0032654C"/>
    <w:rsid w:val="003265C1"/>
    <w:rsid w:val="003265FA"/>
    <w:rsid w:val="00326643"/>
    <w:rsid w:val="00326693"/>
    <w:rsid w:val="00326756"/>
    <w:rsid w:val="00326775"/>
    <w:rsid w:val="00326796"/>
    <w:rsid w:val="003267B9"/>
    <w:rsid w:val="003267F3"/>
    <w:rsid w:val="003267FA"/>
    <w:rsid w:val="0032682E"/>
    <w:rsid w:val="00326887"/>
    <w:rsid w:val="003268E3"/>
    <w:rsid w:val="0032693B"/>
    <w:rsid w:val="0032693C"/>
    <w:rsid w:val="003269C2"/>
    <w:rsid w:val="003269DA"/>
    <w:rsid w:val="00326A4E"/>
    <w:rsid w:val="00326A97"/>
    <w:rsid w:val="00326AF7"/>
    <w:rsid w:val="00326C19"/>
    <w:rsid w:val="00326C46"/>
    <w:rsid w:val="00326C66"/>
    <w:rsid w:val="00326CED"/>
    <w:rsid w:val="00326D68"/>
    <w:rsid w:val="00326D90"/>
    <w:rsid w:val="00326DD2"/>
    <w:rsid w:val="00326E7A"/>
    <w:rsid w:val="00326E7C"/>
    <w:rsid w:val="00326E8B"/>
    <w:rsid w:val="00326F27"/>
    <w:rsid w:val="00326F59"/>
    <w:rsid w:val="00326F6B"/>
    <w:rsid w:val="00326FA8"/>
    <w:rsid w:val="00326FF2"/>
    <w:rsid w:val="00326FFD"/>
    <w:rsid w:val="0032701E"/>
    <w:rsid w:val="003270BA"/>
    <w:rsid w:val="00327150"/>
    <w:rsid w:val="00327183"/>
    <w:rsid w:val="00327196"/>
    <w:rsid w:val="003271A4"/>
    <w:rsid w:val="003271C8"/>
    <w:rsid w:val="003271D2"/>
    <w:rsid w:val="003273AE"/>
    <w:rsid w:val="003273EC"/>
    <w:rsid w:val="003273EF"/>
    <w:rsid w:val="00327423"/>
    <w:rsid w:val="0032746F"/>
    <w:rsid w:val="003274A9"/>
    <w:rsid w:val="003274C9"/>
    <w:rsid w:val="00327574"/>
    <w:rsid w:val="0032758D"/>
    <w:rsid w:val="0032759F"/>
    <w:rsid w:val="003275B4"/>
    <w:rsid w:val="003275F2"/>
    <w:rsid w:val="003275F3"/>
    <w:rsid w:val="00327671"/>
    <w:rsid w:val="00327673"/>
    <w:rsid w:val="00327706"/>
    <w:rsid w:val="00327711"/>
    <w:rsid w:val="00327764"/>
    <w:rsid w:val="0032777A"/>
    <w:rsid w:val="00327785"/>
    <w:rsid w:val="00327838"/>
    <w:rsid w:val="0032786C"/>
    <w:rsid w:val="003278AD"/>
    <w:rsid w:val="003278FE"/>
    <w:rsid w:val="003279B1"/>
    <w:rsid w:val="003279B8"/>
    <w:rsid w:val="003279C1"/>
    <w:rsid w:val="00327A5B"/>
    <w:rsid w:val="00327B0C"/>
    <w:rsid w:val="00327B2B"/>
    <w:rsid w:val="00327B8C"/>
    <w:rsid w:val="00327BAF"/>
    <w:rsid w:val="00327BE9"/>
    <w:rsid w:val="00327C83"/>
    <w:rsid w:val="00327CC6"/>
    <w:rsid w:val="00327D26"/>
    <w:rsid w:val="00327D34"/>
    <w:rsid w:val="00327D48"/>
    <w:rsid w:val="00327D68"/>
    <w:rsid w:val="00327E78"/>
    <w:rsid w:val="00327EF7"/>
    <w:rsid w:val="00327F1D"/>
    <w:rsid w:val="00327F28"/>
    <w:rsid w:val="00327F92"/>
    <w:rsid w:val="00327FB7"/>
    <w:rsid w:val="00327FF2"/>
    <w:rsid w:val="00327FF3"/>
    <w:rsid w:val="00330015"/>
    <w:rsid w:val="0033002B"/>
    <w:rsid w:val="0033003F"/>
    <w:rsid w:val="00330068"/>
    <w:rsid w:val="003300C0"/>
    <w:rsid w:val="003300F4"/>
    <w:rsid w:val="0033017A"/>
    <w:rsid w:val="003301A3"/>
    <w:rsid w:val="003301D3"/>
    <w:rsid w:val="00330220"/>
    <w:rsid w:val="00330341"/>
    <w:rsid w:val="003303B5"/>
    <w:rsid w:val="003304A7"/>
    <w:rsid w:val="003304BF"/>
    <w:rsid w:val="00330556"/>
    <w:rsid w:val="00330609"/>
    <w:rsid w:val="00330612"/>
    <w:rsid w:val="0033064F"/>
    <w:rsid w:val="00330684"/>
    <w:rsid w:val="003306E6"/>
    <w:rsid w:val="00330788"/>
    <w:rsid w:val="003307DC"/>
    <w:rsid w:val="003307E4"/>
    <w:rsid w:val="0033080A"/>
    <w:rsid w:val="0033086C"/>
    <w:rsid w:val="00330896"/>
    <w:rsid w:val="003308DE"/>
    <w:rsid w:val="00330954"/>
    <w:rsid w:val="00330A0D"/>
    <w:rsid w:val="00330BC2"/>
    <w:rsid w:val="00330BCF"/>
    <w:rsid w:val="00330C12"/>
    <w:rsid w:val="00330C67"/>
    <w:rsid w:val="00330CFD"/>
    <w:rsid w:val="00330D40"/>
    <w:rsid w:val="00330D46"/>
    <w:rsid w:val="00330E17"/>
    <w:rsid w:val="00330E58"/>
    <w:rsid w:val="00330EC3"/>
    <w:rsid w:val="00330EE9"/>
    <w:rsid w:val="00330F26"/>
    <w:rsid w:val="00330F37"/>
    <w:rsid w:val="00330F50"/>
    <w:rsid w:val="00330FE6"/>
    <w:rsid w:val="00331075"/>
    <w:rsid w:val="0033108F"/>
    <w:rsid w:val="003310B2"/>
    <w:rsid w:val="003310CC"/>
    <w:rsid w:val="003310FD"/>
    <w:rsid w:val="00331149"/>
    <w:rsid w:val="00331283"/>
    <w:rsid w:val="003312A2"/>
    <w:rsid w:val="003312EB"/>
    <w:rsid w:val="0033142D"/>
    <w:rsid w:val="00331595"/>
    <w:rsid w:val="00331596"/>
    <w:rsid w:val="00331597"/>
    <w:rsid w:val="003315AE"/>
    <w:rsid w:val="003315CA"/>
    <w:rsid w:val="003315CE"/>
    <w:rsid w:val="00331618"/>
    <w:rsid w:val="00331624"/>
    <w:rsid w:val="003316FB"/>
    <w:rsid w:val="0033170B"/>
    <w:rsid w:val="0033172F"/>
    <w:rsid w:val="00331765"/>
    <w:rsid w:val="003317B7"/>
    <w:rsid w:val="003318A7"/>
    <w:rsid w:val="00331992"/>
    <w:rsid w:val="00331A57"/>
    <w:rsid w:val="00331A7D"/>
    <w:rsid w:val="00331A94"/>
    <w:rsid w:val="00331B01"/>
    <w:rsid w:val="00331B16"/>
    <w:rsid w:val="00331B17"/>
    <w:rsid w:val="00331BB1"/>
    <w:rsid w:val="00331BEA"/>
    <w:rsid w:val="00331C81"/>
    <w:rsid w:val="00331C9D"/>
    <w:rsid w:val="00331CC0"/>
    <w:rsid w:val="00331D23"/>
    <w:rsid w:val="00331DC6"/>
    <w:rsid w:val="00331DFC"/>
    <w:rsid w:val="00331FA1"/>
    <w:rsid w:val="00331FD7"/>
    <w:rsid w:val="00331FFE"/>
    <w:rsid w:val="0033203F"/>
    <w:rsid w:val="003320BC"/>
    <w:rsid w:val="003320D2"/>
    <w:rsid w:val="00332182"/>
    <w:rsid w:val="0033221C"/>
    <w:rsid w:val="0033230E"/>
    <w:rsid w:val="00332371"/>
    <w:rsid w:val="0033237C"/>
    <w:rsid w:val="003323CD"/>
    <w:rsid w:val="00332426"/>
    <w:rsid w:val="00332470"/>
    <w:rsid w:val="003324A8"/>
    <w:rsid w:val="003324F3"/>
    <w:rsid w:val="00332633"/>
    <w:rsid w:val="00332649"/>
    <w:rsid w:val="003326C9"/>
    <w:rsid w:val="003326FB"/>
    <w:rsid w:val="0033270D"/>
    <w:rsid w:val="00332737"/>
    <w:rsid w:val="00332786"/>
    <w:rsid w:val="0033279B"/>
    <w:rsid w:val="003327D8"/>
    <w:rsid w:val="0033281F"/>
    <w:rsid w:val="00332837"/>
    <w:rsid w:val="0033289D"/>
    <w:rsid w:val="003328DE"/>
    <w:rsid w:val="00332926"/>
    <w:rsid w:val="0033294E"/>
    <w:rsid w:val="00332A03"/>
    <w:rsid w:val="00332A21"/>
    <w:rsid w:val="00332A29"/>
    <w:rsid w:val="00332A8A"/>
    <w:rsid w:val="00332ADA"/>
    <w:rsid w:val="00332B26"/>
    <w:rsid w:val="00332B33"/>
    <w:rsid w:val="00332B38"/>
    <w:rsid w:val="00332B89"/>
    <w:rsid w:val="00332B8F"/>
    <w:rsid w:val="00332BCB"/>
    <w:rsid w:val="00332BDA"/>
    <w:rsid w:val="00332C88"/>
    <w:rsid w:val="00332CC1"/>
    <w:rsid w:val="00332DAA"/>
    <w:rsid w:val="00332DB8"/>
    <w:rsid w:val="00332F30"/>
    <w:rsid w:val="00332F41"/>
    <w:rsid w:val="00332F61"/>
    <w:rsid w:val="00332F9E"/>
    <w:rsid w:val="00333064"/>
    <w:rsid w:val="0033308C"/>
    <w:rsid w:val="003330F0"/>
    <w:rsid w:val="00333107"/>
    <w:rsid w:val="0033311B"/>
    <w:rsid w:val="00333162"/>
    <w:rsid w:val="003331A8"/>
    <w:rsid w:val="0033324B"/>
    <w:rsid w:val="00333374"/>
    <w:rsid w:val="00333585"/>
    <w:rsid w:val="003335C9"/>
    <w:rsid w:val="003335EF"/>
    <w:rsid w:val="00333633"/>
    <w:rsid w:val="0033363F"/>
    <w:rsid w:val="0033365F"/>
    <w:rsid w:val="003336BF"/>
    <w:rsid w:val="003336FD"/>
    <w:rsid w:val="00333721"/>
    <w:rsid w:val="00333742"/>
    <w:rsid w:val="003337AA"/>
    <w:rsid w:val="00333813"/>
    <w:rsid w:val="00333866"/>
    <w:rsid w:val="00333948"/>
    <w:rsid w:val="00333949"/>
    <w:rsid w:val="0033398F"/>
    <w:rsid w:val="003339F7"/>
    <w:rsid w:val="00333A52"/>
    <w:rsid w:val="00333AB7"/>
    <w:rsid w:val="00333AF1"/>
    <w:rsid w:val="00333B0D"/>
    <w:rsid w:val="00333B5B"/>
    <w:rsid w:val="00333B98"/>
    <w:rsid w:val="00333B9C"/>
    <w:rsid w:val="00333BF4"/>
    <w:rsid w:val="00333C1C"/>
    <w:rsid w:val="00333C2E"/>
    <w:rsid w:val="00333C49"/>
    <w:rsid w:val="00333C6C"/>
    <w:rsid w:val="00333C9C"/>
    <w:rsid w:val="00333CC5"/>
    <w:rsid w:val="00333D43"/>
    <w:rsid w:val="00333DC0"/>
    <w:rsid w:val="00333E5D"/>
    <w:rsid w:val="00333ED1"/>
    <w:rsid w:val="00333EDD"/>
    <w:rsid w:val="00333EF5"/>
    <w:rsid w:val="00333F19"/>
    <w:rsid w:val="00333FCF"/>
    <w:rsid w:val="00334035"/>
    <w:rsid w:val="00334051"/>
    <w:rsid w:val="003340C4"/>
    <w:rsid w:val="003340C8"/>
    <w:rsid w:val="003340D9"/>
    <w:rsid w:val="00334188"/>
    <w:rsid w:val="0033419C"/>
    <w:rsid w:val="003341B0"/>
    <w:rsid w:val="003341B6"/>
    <w:rsid w:val="00334200"/>
    <w:rsid w:val="00334216"/>
    <w:rsid w:val="00334267"/>
    <w:rsid w:val="003342C2"/>
    <w:rsid w:val="003342E2"/>
    <w:rsid w:val="003343BB"/>
    <w:rsid w:val="003344B0"/>
    <w:rsid w:val="003344E2"/>
    <w:rsid w:val="00334523"/>
    <w:rsid w:val="003345BA"/>
    <w:rsid w:val="0033461E"/>
    <w:rsid w:val="003346A0"/>
    <w:rsid w:val="003346A7"/>
    <w:rsid w:val="003346CA"/>
    <w:rsid w:val="0033471D"/>
    <w:rsid w:val="00334741"/>
    <w:rsid w:val="00334791"/>
    <w:rsid w:val="00334796"/>
    <w:rsid w:val="003347F9"/>
    <w:rsid w:val="0033482C"/>
    <w:rsid w:val="003348D4"/>
    <w:rsid w:val="003348E5"/>
    <w:rsid w:val="003349CB"/>
    <w:rsid w:val="00334A2A"/>
    <w:rsid w:val="00334A62"/>
    <w:rsid w:val="00334A9C"/>
    <w:rsid w:val="00334AB3"/>
    <w:rsid w:val="00334AEF"/>
    <w:rsid w:val="00334B06"/>
    <w:rsid w:val="00334B4B"/>
    <w:rsid w:val="00334B4F"/>
    <w:rsid w:val="00334B73"/>
    <w:rsid w:val="00334C55"/>
    <w:rsid w:val="00334C76"/>
    <w:rsid w:val="00334CEA"/>
    <w:rsid w:val="00334D64"/>
    <w:rsid w:val="00334DCA"/>
    <w:rsid w:val="00334DDA"/>
    <w:rsid w:val="00334E43"/>
    <w:rsid w:val="00334E74"/>
    <w:rsid w:val="00334F33"/>
    <w:rsid w:val="00334F41"/>
    <w:rsid w:val="00334F71"/>
    <w:rsid w:val="00334F89"/>
    <w:rsid w:val="00334F9A"/>
    <w:rsid w:val="00334FB8"/>
    <w:rsid w:val="00335003"/>
    <w:rsid w:val="00335019"/>
    <w:rsid w:val="00335032"/>
    <w:rsid w:val="00335136"/>
    <w:rsid w:val="0033513C"/>
    <w:rsid w:val="00335144"/>
    <w:rsid w:val="00335167"/>
    <w:rsid w:val="00335177"/>
    <w:rsid w:val="0033519C"/>
    <w:rsid w:val="003351E6"/>
    <w:rsid w:val="00335214"/>
    <w:rsid w:val="00335225"/>
    <w:rsid w:val="0033525B"/>
    <w:rsid w:val="0033527A"/>
    <w:rsid w:val="003352AC"/>
    <w:rsid w:val="0033537B"/>
    <w:rsid w:val="0033539B"/>
    <w:rsid w:val="003353ED"/>
    <w:rsid w:val="00335442"/>
    <w:rsid w:val="003355F9"/>
    <w:rsid w:val="0033562D"/>
    <w:rsid w:val="0033564A"/>
    <w:rsid w:val="00335694"/>
    <w:rsid w:val="0033571A"/>
    <w:rsid w:val="00335728"/>
    <w:rsid w:val="0033573B"/>
    <w:rsid w:val="00335828"/>
    <w:rsid w:val="0033583A"/>
    <w:rsid w:val="0033584B"/>
    <w:rsid w:val="003359AB"/>
    <w:rsid w:val="00335A14"/>
    <w:rsid w:val="00335A91"/>
    <w:rsid w:val="00335A92"/>
    <w:rsid w:val="00335AD6"/>
    <w:rsid w:val="00335ADC"/>
    <w:rsid w:val="00335B24"/>
    <w:rsid w:val="00335B9C"/>
    <w:rsid w:val="00335C27"/>
    <w:rsid w:val="00335C67"/>
    <w:rsid w:val="00335C81"/>
    <w:rsid w:val="00335C8F"/>
    <w:rsid w:val="00335D96"/>
    <w:rsid w:val="00335DD0"/>
    <w:rsid w:val="00335E43"/>
    <w:rsid w:val="00335E5E"/>
    <w:rsid w:val="00335E7C"/>
    <w:rsid w:val="00335EC3"/>
    <w:rsid w:val="00335EFE"/>
    <w:rsid w:val="00335F60"/>
    <w:rsid w:val="00335FD7"/>
    <w:rsid w:val="00335FEC"/>
    <w:rsid w:val="00335FF7"/>
    <w:rsid w:val="0033606B"/>
    <w:rsid w:val="00336098"/>
    <w:rsid w:val="0033609E"/>
    <w:rsid w:val="003360B1"/>
    <w:rsid w:val="003360E0"/>
    <w:rsid w:val="0033612A"/>
    <w:rsid w:val="00336132"/>
    <w:rsid w:val="003361AC"/>
    <w:rsid w:val="003361DE"/>
    <w:rsid w:val="00336205"/>
    <w:rsid w:val="00336212"/>
    <w:rsid w:val="0033622A"/>
    <w:rsid w:val="00336259"/>
    <w:rsid w:val="0033627B"/>
    <w:rsid w:val="00336285"/>
    <w:rsid w:val="003362BC"/>
    <w:rsid w:val="00336306"/>
    <w:rsid w:val="00336329"/>
    <w:rsid w:val="0033634D"/>
    <w:rsid w:val="00336384"/>
    <w:rsid w:val="003363E7"/>
    <w:rsid w:val="003364D9"/>
    <w:rsid w:val="003364DF"/>
    <w:rsid w:val="00336556"/>
    <w:rsid w:val="003365AC"/>
    <w:rsid w:val="003365E9"/>
    <w:rsid w:val="003366A0"/>
    <w:rsid w:val="00336712"/>
    <w:rsid w:val="00336719"/>
    <w:rsid w:val="00336740"/>
    <w:rsid w:val="00336748"/>
    <w:rsid w:val="0033678D"/>
    <w:rsid w:val="003368E4"/>
    <w:rsid w:val="0033691A"/>
    <w:rsid w:val="00336982"/>
    <w:rsid w:val="003369CD"/>
    <w:rsid w:val="00336A04"/>
    <w:rsid w:val="00336A47"/>
    <w:rsid w:val="00336ABF"/>
    <w:rsid w:val="00336B90"/>
    <w:rsid w:val="00336BC8"/>
    <w:rsid w:val="00336BFA"/>
    <w:rsid w:val="00336C6A"/>
    <w:rsid w:val="00336CCA"/>
    <w:rsid w:val="00336D3F"/>
    <w:rsid w:val="00336D94"/>
    <w:rsid w:val="00336DC0"/>
    <w:rsid w:val="00336E68"/>
    <w:rsid w:val="00336E8E"/>
    <w:rsid w:val="00336ECA"/>
    <w:rsid w:val="00336F27"/>
    <w:rsid w:val="00336F3E"/>
    <w:rsid w:val="003370D5"/>
    <w:rsid w:val="00337133"/>
    <w:rsid w:val="00337167"/>
    <w:rsid w:val="003371E1"/>
    <w:rsid w:val="003371EF"/>
    <w:rsid w:val="003371F1"/>
    <w:rsid w:val="003372A5"/>
    <w:rsid w:val="003372B2"/>
    <w:rsid w:val="003372F8"/>
    <w:rsid w:val="00337399"/>
    <w:rsid w:val="003373C1"/>
    <w:rsid w:val="003373D1"/>
    <w:rsid w:val="003373D8"/>
    <w:rsid w:val="00337453"/>
    <w:rsid w:val="00337554"/>
    <w:rsid w:val="00337594"/>
    <w:rsid w:val="00337595"/>
    <w:rsid w:val="003375E6"/>
    <w:rsid w:val="00337628"/>
    <w:rsid w:val="003376A7"/>
    <w:rsid w:val="003376BF"/>
    <w:rsid w:val="003376FA"/>
    <w:rsid w:val="0033771D"/>
    <w:rsid w:val="003377B2"/>
    <w:rsid w:val="003377CF"/>
    <w:rsid w:val="003377E2"/>
    <w:rsid w:val="00337806"/>
    <w:rsid w:val="00337818"/>
    <w:rsid w:val="0033782B"/>
    <w:rsid w:val="0033782E"/>
    <w:rsid w:val="00337901"/>
    <w:rsid w:val="0033793C"/>
    <w:rsid w:val="0033794E"/>
    <w:rsid w:val="0033799E"/>
    <w:rsid w:val="003379AA"/>
    <w:rsid w:val="003379FF"/>
    <w:rsid w:val="00337A4C"/>
    <w:rsid w:val="00337A59"/>
    <w:rsid w:val="00337BA9"/>
    <w:rsid w:val="00337BDD"/>
    <w:rsid w:val="00337C6F"/>
    <w:rsid w:val="00337C76"/>
    <w:rsid w:val="00337CA3"/>
    <w:rsid w:val="00337CCC"/>
    <w:rsid w:val="00337D0D"/>
    <w:rsid w:val="00337D15"/>
    <w:rsid w:val="00337D7D"/>
    <w:rsid w:val="00337D8E"/>
    <w:rsid w:val="00337DD2"/>
    <w:rsid w:val="00337E18"/>
    <w:rsid w:val="00337EC2"/>
    <w:rsid w:val="00337F47"/>
    <w:rsid w:val="00337F82"/>
    <w:rsid w:val="0034004C"/>
    <w:rsid w:val="00340098"/>
    <w:rsid w:val="0034009F"/>
    <w:rsid w:val="003400A3"/>
    <w:rsid w:val="003400DD"/>
    <w:rsid w:val="00340133"/>
    <w:rsid w:val="00340141"/>
    <w:rsid w:val="00340154"/>
    <w:rsid w:val="00340170"/>
    <w:rsid w:val="00340185"/>
    <w:rsid w:val="003401D2"/>
    <w:rsid w:val="0034020C"/>
    <w:rsid w:val="0034025A"/>
    <w:rsid w:val="00340293"/>
    <w:rsid w:val="003402AF"/>
    <w:rsid w:val="003402E0"/>
    <w:rsid w:val="003403FC"/>
    <w:rsid w:val="00340425"/>
    <w:rsid w:val="00340468"/>
    <w:rsid w:val="00340493"/>
    <w:rsid w:val="003404B5"/>
    <w:rsid w:val="003404C0"/>
    <w:rsid w:val="00340508"/>
    <w:rsid w:val="0034052B"/>
    <w:rsid w:val="00340549"/>
    <w:rsid w:val="0034057D"/>
    <w:rsid w:val="0034060B"/>
    <w:rsid w:val="0034061C"/>
    <w:rsid w:val="00340662"/>
    <w:rsid w:val="00340700"/>
    <w:rsid w:val="0034070D"/>
    <w:rsid w:val="00340752"/>
    <w:rsid w:val="003407B1"/>
    <w:rsid w:val="003407BE"/>
    <w:rsid w:val="003407DA"/>
    <w:rsid w:val="00340824"/>
    <w:rsid w:val="0034082E"/>
    <w:rsid w:val="00340882"/>
    <w:rsid w:val="003408E9"/>
    <w:rsid w:val="003408F7"/>
    <w:rsid w:val="003408FD"/>
    <w:rsid w:val="0034097C"/>
    <w:rsid w:val="003409B0"/>
    <w:rsid w:val="003409C4"/>
    <w:rsid w:val="00340A20"/>
    <w:rsid w:val="00340A52"/>
    <w:rsid w:val="00340B04"/>
    <w:rsid w:val="00340CB6"/>
    <w:rsid w:val="00340D0E"/>
    <w:rsid w:val="00340D28"/>
    <w:rsid w:val="00340D9D"/>
    <w:rsid w:val="00340E0F"/>
    <w:rsid w:val="00340E32"/>
    <w:rsid w:val="00340E96"/>
    <w:rsid w:val="00340F08"/>
    <w:rsid w:val="00340FDF"/>
    <w:rsid w:val="003410AD"/>
    <w:rsid w:val="00341119"/>
    <w:rsid w:val="0034111B"/>
    <w:rsid w:val="0034113D"/>
    <w:rsid w:val="00341148"/>
    <w:rsid w:val="003411A3"/>
    <w:rsid w:val="003411FD"/>
    <w:rsid w:val="00341264"/>
    <w:rsid w:val="003413BD"/>
    <w:rsid w:val="003413EF"/>
    <w:rsid w:val="00341435"/>
    <w:rsid w:val="003414EA"/>
    <w:rsid w:val="00341670"/>
    <w:rsid w:val="0034170E"/>
    <w:rsid w:val="00341715"/>
    <w:rsid w:val="00341722"/>
    <w:rsid w:val="00341786"/>
    <w:rsid w:val="0034178E"/>
    <w:rsid w:val="003417D4"/>
    <w:rsid w:val="0034180A"/>
    <w:rsid w:val="00341964"/>
    <w:rsid w:val="0034196F"/>
    <w:rsid w:val="00341992"/>
    <w:rsid w:val="003419AF"/>
    <w:rsid w:val="00341A0C"/>
    <w:rsid w:val="00341A0E"/>
    <w:rsid w:val="00341A3B"/>
    <w:rsid w:val="00341A7D"/>
    <w:rsid w:val="00341AEC"/>
    <w:rsid w:val="00341B01"/>
    <w:rsid w:val="00341B4F"/>
    <w:rsid w:val="00341B7D"/>
    <w:rsid w:val="00341BB7"/>
    <w:rsid w:val="00341BE5"/>
    <w:rsid w:val="00341C19"/>
    <w:rsid w:val="00341C74"/>
    <w:rsid w:val="00341C78"/>
    <w:rsid w:val="00341C9B"/>
    <w:rsid w:val="00341CB1"/>
    <w:rsid w:val="00341CF1"/>
    <w:rsid w:val="00341D25"/>
    <w:rsid w:val="00341E36"/>
    <w:rsid w:val="00341E4A"/>
    <w:rsid w:val="00341E88"/>
    <w:rsid w:val="00341EAB"/>
    <w:rsid w:val="00341EAE"/>
    <w:rsid w:val="00341EB3"/>
    <w:rsid w:val="00341F0B"/>
    <w:rsid w:val="00341F6E"/>
    <w:rsid w:val="00341FBD"/>
    <w:rsid w:val="00342008"/>
    <w:rsid w:val="0034203C"/>
    <w:rsid w:val="00342094"/>
    <w:rsid w:val="00342095"/>
    <w:rsid w:val="003420C6"/>
    <w:rsid w:val="0034210F"/>
    <w:rsid w:val="003421A0"/>
    <w:rsid w:val="003421A3"/>
    <w:rsid w:val="003421D2"/>
    <w:rsid w:val="003421DA"/>
    <w:rsid w:val="003421DD"/>
    <w:rsid w:val="00342211"/>
    <w:rsid w:val="00342287"/>
    <w:rsid w:val="003422B8"/>
    <w:rsid w:val="003422D2"/>
    <w:rsid w:val="00342311"/>
    <w:rsid w:val="0034231C"/>
    <w:rsid w:val="00342321"/>
    <w:rsid w:val="00342345"/>
    <w:rsid w:val="003423BA"/>
    <w:rsid w:val="003423CD"/>
    <w:rsid w:val="003423EF"/>
    <w:rsid w:val="00342427"/>
    <w:rsid w:val="00342433"/>
    <w:rsid w:val="003424C0"/>
    <w:rsid w:val="0034255C"/>
    <w:rsid w:val="00342594"/>
    <w:rsid w:val="0034263A"/>
    <w:rsid w:val="00342717"/>
    <w:rsid w:val="00342853"/>
    <w:rsid w:val="0034296D"/>
    <w:rsid w:val="00342989"/>
    <w:rsid w:val="0034298B"/>
    <w:rsid w:val="003429C2"/>
    <w:rsid w:val="003429E3"/>
    <w:rsid w:val="00342A29"/>
    <w:rsid w:val="00342A3B"/>
    <w:rsid w:val="00342AAF"/>
    <w:rsid w:val="00342B27"/>
    <w:rsid w:val="00342B55"/>
    <w:rsid w:val="00342BB4"/>
    <w:rsid w:val="00342CA2"/>
    <w:rsid w:val="00342CF4"/>
    <w:rsid w:val="00342D33"/>
    <w:rsid w:val="00342D89"/>
    <w:rsid w:val="00342DA2"/>
    <w:rsid w:val="00342DFE"/>
    <w:rsid w:val="00342ECF"/>
    <w:rsid w:val="00342EF1"/>
    <w:rsid w:val="00342F70"/>
    <w:rsid w:val="00342FB3"/>
    <w:rsid w:val="0034301F"/>
    <w:rsid w:val="00343025"/>
    <w:rsid w:val="003432DB"/>
    <w:rsid w:val="003432F5"/>
    <w:rsid w:val="0034337A"/>
    <w:rsid w:val="00343394"/>
    <w:rsid w:val="003433EA"/>
    <w:rsid w:val="00343456"/>
    <w:rsid w:val="0034345F"/>
    <w:rsid w:val="003434CD"/>
    <w:rsid w:val="003434D0"/>
    <w:rsid w:val="003434D2"/>
    <w:rsid w:val="003434EF"/>
    <w:rsid w:val="003434F8"/>
    <w:rsid w:val="00343520"/>
    <w:rsid w:val="00343552"/>
    <w:rsid w:val="0034359A"/>
    <w:rsid w:val="003435A2"/>
    <w:rsid w:val="003435BF"/>
    <w:rsid w:val="003435C9"/>
    <w:rsid w:val="003435F4"/>
    <w:rsid w:val="00343675"/>
    <w:rsid w:val="00343692"/>
    <w:rsid w:val="00343711"/>
    <w:rsid w:val="0034372B"/>
    <w:rsid w:val="00343789"/>
    <w:rsid w:val="003437AF"/>
    <w:rsid w:val="003437C5"/>
    <w:rsid w:val="0034381F"/>
    <w:rsid w:val="00343843"/>
    <w:rsid w:val="0034388F"/>
    <w:rsid w:val="003438B4"/>
    <w:rsid w:val="003438BD"/>
    <w:rsid w:val="0034391A"/>
    <w:rsid w:val="003439D3"/>
    <w:rsid w:val="003439EB"/>
    <w:rsid w:val="00343A56"/>
    <w:rsid w:val="00343AF8"/>
    <w:rsid w:val="00343B75"/>
    <w:rsid w:val="00343B88"/>
    <w:rsid w:val="00343BBD"/>
    <w:rsid w:val="00343BD6"/>
    <w:rsid w:val="00343BE9"/>
    <w:rsid w:val="00343BF3"/>
    <w:rsid w:val="00343C6F"/>
    <w:rsid w:val="00343C71"/>
    <w:rsid w:val="00343D1E"/>
    <w:rsid w:val="00343D78"/>
    <w:rsid w:val="00343D90"/>
    <w:rsid w:val="00343DB2"/>
    <w:rsid w:val="00343E2F"/>
    <w:rsid w:val="00343E88"/>
    <w:rsid w:val="00343F1D"/>
    <w:rsid w:val="00343F62"/>
    <w:rsid w:val="00343F8A"/>
    <w:rsid w:val="00344064"/>
    <w:rsid w:val="00344113"/>
    <w:rsid w:val="00344144"/>
    <w:rsid w:val="0034414E"/>
    <w:rsid w:val="00344173"/>
    <w:rsid w:val="0034418F"/>
    <w:rsid w:val="003441C3"/>
    <w:rsid w:val="0034420A"/>
    <w:rsid w:val="0034423B"/>
    <w:rsid w:val="003442B4"/>
    <w:rsid w:val="003442BD"/>
    <w:rsid w:val="003442FB"/>
    <w:rsid w:val="00344331"/>
    <w:rsid w:val="00344382"/>
    <w:rsid w:val="003443D2"/>
    <w:rsid w:val="00344461"/>
    <w:rsid w:val="003444B0"/>
    <w:rsid w:val="003444F7"/>
    <w:rsid w:val="0034456F"/>
    <w:rsid w:val="003446F3"/>
    <w:rsid w:val="0034476F"/>
    <w:rsid w:val="003447B1"/>
    <w:rsid w:val="003447C3"/>
    <w:rsid w:val="003447DE"/>
    <w:rsid w:val="0034481B"/>
    <w:rsid w:val="00344848"/>
    <w:rsid w:val="0034492E"/>
    <w:rsid w:val="00344930"/>
    <w:rsid w:val="00344960"/>
    <w:rsid w:val="003449A2"/>
    <w:rsid w:val="003449BF"/>
    <w:rsid w:val="00344A39"/>
    <w:rsid w:val="00344A85"/>
    <w:rsid w:val="00344AA6"/>
    <w:rsid w:val="00344B38"/>
    <w:rsid w:val="00344B9A"/>
    <w:rsid w:val="00344B9E"/>
    <w:rsid w:val="00344C18"/>
    <w:rsid w:val="00344C45"/>
    <w:rsid w:val="00344CBD"/>
    <w:rsid w:val="00344CFD"/>
    <w:rsid w:val="00344D29"/>
    <w:rsid w:val="00344D76"/>
    <w:rsid w:val="00344D93"/>
    <w:rsid w:val="00344DCA"/>
    <w:rsid w:val="00344DDC"/>
    <w:rsid w:val="00344E1B"/>
    <w:rsid w:val="00344E36"/>
    <w:rsid w:val="00344F27"/>
    <w:rsid w:val="00344F3A"/>
    <w:rsid w:val="00344FAA"/>
    <w:rsid w:val="00345014"/>
    <w:rsid w:val="0034505C"/>
    <w:rsid w:val="00345066"/>
    <w:rsid w:val="00345076"/>
    <w:rsid w:val="00345096"/>
    <w:rsid w:val="00345148"/>
    <w:rsid w:val="00345271"/>
    <w:rsid w:val="0034527C"/>
    <w:rsid w:val="003452BC"/>
    <w:rsid w:val="003452C0"/>
    <w:rsid w:val="00345318"/>
    <w:rsid w:val="0034533F"/>
    <w:rsid w:val="00345367"/>
    <w:rsid w:val="00345398"/>
    <w:rsid w:val="003453C4"/>
    <w:rsid w:val="00345409"/>
    <w:rsid w:val="00345438"/>
    <w:rsid w:val="003454BF"/>
    <w:rsid w:val="0034551B"/>
    <w:rsid w:val="0034552B"/>
    <w:rsid w:val="00345592"/>
    <w:rsid w:val="003455EC"/>
    <w:rsid w:val="003455F7"/>
    <w:rsid w:val="00345633"/>
    <w:rsid w:val="00345673"/>
    <w:rsid w:val="00345679"/>
    <w:rsid w:val="003456B2"/>
    <w:rsid w:val="003456EB"/>
    <w:rsid w:val="00345767"/>
    <w:rsid w:val="0034578B"/>
    <w:rsid w:val="003457F9"/>
    <w:rsid w:val="00345817"/>
    <w:rsid w:val="00345818"/>
    <w:rsid w:val="00345891"/>
    <w:rsid w:val="00345898"/>
    <w:rsid w:val="003458AD"/>
    <w:rsid w:val="003458C8"/>
    <w:rsid w:val="003458F0"/>
    <w:rsid w:val="0034592A"/>
    <w:rsid w:val="00345950"/>
    <w:rsid w:val="00345961"/>
    <w:rsid w:val="003459DF"/>
    <w:rsid w:val="00345A44"/>
    <w:rsid w:val="00345B62"/>
    <w:rsid w:val="00345C6A"/>
    <w:rsid w:val="00345D5B"/>
    <w:rsid w:val="00345D7F"/>
    <w:rsid w:val="00345DC1"/>
    <w:rsid w:val="00345DE4"/>
    <w:rsid w:val="00345DF8"/>
    <w:rsid w:val="00345E00"/>
    <w:rsid w:val="00345E48"/>
    <w:rsid w:val="00345E64"/>
    <w:rsid w:val="00345E85"/>
    <w:rsid w:val="00345EA1"/>
    <w:rsid w:val="00345ED7"/>
    <w:rsid w:val="00345EDB"/>
    <w:rsid w:val="00345F34"/>
    <w:rsid w:val="00345F5B"/>
    <w:rsid w:val="00345F66"/>
    <w:rsid w:val="00346035"/>
    <w:rsid w:val="0034604A"/>
    <w:rsid w:val="00346070"/>
    <w:rsid w:val="00346078"/>
    <w:rsid w:val="0034607A"/>
    <w:rsid w:val="0034608F"/>
    <w:rsid w:val="00346094"/>
    <w:rsid w:val="0034609B"/>
    <w:rsid w:val="003460AF"/>
    <w:rsid w:val="003460C0"/>
    <w:rsid w:val="00346102"/>
    <w:rsid w:val="00346127"/>
    <w:rsid w:val="00346169"/>
    <w:rsid w:val="0034617B"/>
    <w:rsid w:val="00346218"/>
    <w:rsid w:val="00346226"/>
    <w:rsid w:val="00346241"/>
    <w:rsid w:val="00346257"/>
    <w:rsid w:val="00346273"/>
    <w:rsid w:val="0034629C"/>
    <w:rsid w:val="003462CE"/>
    <w:rsid w:val="003463BB"/>
    <w:rsid w:val="003463DD"/>
    <w:rsid w:val="003464BE"/>
    <w:rsid w:val="00346554"/>
    <w:rsid w:val="00346555"/>
    <w:rsid w:val="00346599"/>
    <w:rsid w:val="003465EF"/>
    <w:rsid w:val="003466DD"/>
    <w:rsid w:val="00346756"/>
    <w:rsid w:val="003467B7"/>
    <w:rsid w:val="003467CC"/>
    <w:rsid w:val="0034680C"/>
    <w:rsid w:val="0034684C"/>
    <w:rsid w:val="0034685B"/>
    <w:rsid w:val="003468C9"/>
    <w:rsid w:val="00346982"/>
    <w:rsid w:val="00346A19"/>
    <w:rsid w:val="00346B02"/>
    <w:rsid w:val="00346B26"/>
    <w:rsid w:val="00346B8F"/>
    <w:rsid w:val="00346B91"/>
    <w:rsid w:val="00346BD9"/>
    <w:rsid w:val="00346C6A"/>
    <w:rsid w:val="00346D0E"/>
    <w:rsid w:val="00346D8A"/>
    <w:rsid w:val="00346DD1"/>
    <w:rsid w:val="00346E23"/>
    <w:rsid w:val="00346EB8"/>
    <w:rsid w:val="00346F05"/>
    <w:rsid w:val="003470B7"/>
    <w:rsid w:val="00347108"/>
    <w:rsid w:val="0034713E"/>
    <w:rsid w:val="00347193"/>
    <w:rsid w:val="00347229"/>
    <w:rsid w:val="003472F2"/>
    <w:rsid w:val="003473C5"/>
    <w:rsid w:val="003473F6"/>
    <w:rsid w:val="003473F8"/>
    <w:rsid w:val="003474DC"/>
    <w:rsid w:val="00347535"/>
    <w:rsid w:val="00347558"/>
    <w:rsid w:val="0034759D"/>
    <w:rsid w:val="00347615"/>
    <w:rsid w:val="0034764F"/>
    <w:rsid w:val="0034765B"/>
    <w:rsid w:val="003476D5"/>
    <w:rsid w:val="003477D2"/>
    <w:rsid w:val="003477DC"/>
    <w:rsid w:val="003478FE"/>
    <w:rsid w:val="0034790C"/>
    <w:rsid w:val="00347925"/>
    <w:rsid w:val="0034795A"/>
    <w:rsid w:val="00347A1C"/>
    <w:rsid w:val="00347AE9"/>
    <w:rsid w:val="00347BDB"/>
    <w:rsid w:val="00347BE5"/>
    <w:rsid w:val="00347BE8"/>
    <w:rsid w:val="00347C07"/>
    <w:rsid w:val="00347C68"/>
    <w:rsid w:val="00347D29"/>
    <w:rsid w:val="00347D62"/>
    <w:rsid w:val="00347F4F"/>
    <w:rsid w:val="00347F60"/>
    <w:rsid w:val="00347FED"/>
    <w:rsid w:val="00350090"/>
    <w:rsid w:val="003500DD"/>
    <w:rsid w:val="00350138"/>
    <w:rsid w:val="0035018D"/>
    <w:rsid w:val="0035018F"/>
    <w:rsid w:val="0035021C"/>
    <w:rsid w:val="00350223"/>
    <w:rsid w:val="003502B2"/>
    <w:rsid w:val="003502D0"/>
    <w:rsid w:val="0035033D"/>
    <w:rsid w:val="0035037F"/>
    <w:rsid w:val="003503BC"/>
    <w:rsid w:val="003503C2"/>
    <w:rsid w:val="0035041D"/>
    <w:rsid w:val="00350421"/>
    <w:rsid w:val="00350486"/>
    <w:rsid w:val="0035048A"/>
    <w:rsid w:val="003504AC"/>
    <w:rsid w:val="003504AD"/>
    <w:rsid w:val="003504D7"/>
    <w:rsid w:val="00350613"/>
    <w:rsid w:val="0035064A"/>
    <w:rsid w:val="0035082C"/>
    <w:rsid w:val="003508C2"/>
    <w:rsid w:val="00350997"/>
    <w:rsid w:val="00350A1A"/>
    <w:rsid w:val="00350A30"/>
    <w:rsid w:val="00350A47"/>
    <w:rsid w:val="00350A6C"/>
    <w:rsid w:val="00350AF3"/>
    <w:rsid w:val="00350B11"/>
    <w:rsid w:val="00350B4E"/>
    <w:rsid w:val="00350B96"/>
    <w:rsid w:val="00350BBD"/>
    <w:rsid w:val="00350D3B"/>
    <w:rsid w:val="00350D50"/>
    <w:rsid w:val="00350D59"/>
    <w:rsid w:val="00350D9D"/>
    <w:rsid w:val="00350DAB"/>
    <w:rsid w:val="00350DC1"/>
    <w:rsid w:val="00350E61"/>
    <w:rsid w:val="00350E6B"/>
    <w:rsid w:val="00350F13"/>
    <w:rsid w:val="00350F8D"/>
    <w:rsid w:val="00350FCA"/>
    <w:rsid w:val="00350FED"/>
    <w:rsid w:val="00351041"/>
    <w:rsid w:val="0035106C"/>
    <w:rsid w:val="00351139"/>
    <w:rsid w:val="003511A1"/>
    <w:rsid w:val="003511C3"/>
    <w:rsid w:val="0035123F"/>
    <w:rsid w:val="00351245"/>
    <w:rsid w:val="003512AD"/>
    <w:rsid w:val="003512D4"/>
    <w:rsid w:val="00351314"/>
    <w:rsid w:val="00351341"/>
    <w:rsid w:val="0035137F"/>
    <w:rsid w:val="00351381"/>
    <w:rsid w:val="00351398"/>
    <w:rsid w:val="003513D4"/>
    <w:rsid w:val="003513D8"/>
    <w:rsid w:val="003513FE"/>
    <w:rsid w:val="003514BE"/>
    <w:rsid w:val="003514C0"/>
    <w:rsid w:val="00351504"/>
    <w:rsid w:val="00351568"/>
    <w:rsid w:val="0035157E"/>
    <w:rsid w:val="003515A7"/>
    <w:rsid w:val="003515AC"/>
    <w:rsid w:val="00351699"/>
    <w:rsid w:val="003516BF"/>
    <w:rsid w:val="003516D2"/>
    <w:rsid w:val="00351730"/>
    <w:rsid w:val="0035182E"/>
    <w:rsid w:val="0035185C"/>
    <w:rsid w:val="00351860"/>
    <w:rsid w:val="00351891"/>
    <w:rsid w:val="003518B5"/>
    <w:rsid w:val="003518D2"/>
    <w:rsid w:val="00351940"/>
    <w:rsid w:val="0035198C"/>
    <w:rsid w:val="0035198F"/>
    <w:rsid w:val="00351A4A"/>
    <w:rsid w:val="00351A56"/>
    <w:rsid w:val="00351AE0"/>
    <w:rsid w:val="00351B04"/>
    <w:rsid w:val="00351B05"/>
    <w:rsid w:val="00351B2A"/>
    <w:rsid w:val="00351BAE"/>
    <w:rsid w:val="00351BD0"/>
    <w:rsid w:val="00351BF6"/>
    <w:rsid w:val="00351BFF"/>
    <w:rsid w:val="00351C59"/>
    <w:rsid w:val="00351C5A"/>
    <w:rsid w:val="00351CFC"/>
    <w:rsid w:val="00351D07"/>
    <w:rsid w:val="00351D5F"/>
    <w:rsid w:val="00351DAF"/>
    <w:rsid w:val="00351DBE"/>
    <w:rsid w:val="00351DC1"/>
    <w:rsid w:val="00351DEA"/>
    <w:rsid w:val="00351E0A"/>
    <w:rsid w:val="00351E29"/>
    <w:rsid w:val="00351E63"/>
    <w:rsid w:val="00351F0A"/>
    <w:rsid w:val="00351F13"/>
    <w:rsid w:val="00351F30"/>
    <w:rsid w:val="00351F57"/>
    <w:rsid w:val="00351FE5"/>
    <w:rsid w:val="00352096"/>
    <w:rsid w:val="003520A3"/>
    <w:rsid w:val="0035210B"/>
    <w:rsid w:val="00352133"/>
    <w:rsid w:val="003521C2"/>
    <w:rsid w:val="003521FD"/>
    <w:rsid w:val="00352228"/>
    <w:rsid w:val="0035228D"/>
    <w:rsid w:val="00352318"/>
    <w:rsid w:val="00352356"/>
    <w:rsid w:val="00352364"/>
    <w:rsid w:val="0035237D"/>
    <w:rsid w:val="003523C6"/>
    <w:rsid w:val="003523EA"/>
    <w:rsid w:val="00352459"/>
    <w:rsid w:val="0035249C"/>
    <w:rsid w:val="003524CA"/>
    <w:rsid w:val="003524E2"/>
    <w:rsid w:val="003524E3"/>
    <w:rsid w:val="00352515"/>
    <w:rsid w:val="00352551"/>
    <w:rsid w:val="00352601"/>
    <w:rsid w:val="00352616"/>
    <w:rsid w:val="0035262C"/>
    <w:rsid w:val="00352647"/>
    <w:rsid w:val="00352691"/>
    <w:rsid w:val="003526C4"/>
    <w:rsid w:val="003526CC"/>
    <w:rsid w:val="0035270B"/>
    <w:rsid w:val="0035274E"/>
    <w:rsid w:val="00352823"/>
    <w:rsid w:val="00352876"/>
    <w:rsid w:val="0035289E"/>
    <w:rsid w:val="003528B1"/>
    <w:rsid w:val="003528C1"/>
    <w:rsid w:val="0035293A"/>
    <w:rsid w:val="00352951"/>
    <w:rsid w:val="003529BA"/>
    <w:rsid w:val="00352A03"/>
    <w:rsid w:val="00352A06"/>
    <w:rsid w:val="00352A6E"/>
    <w:rsid w:val="00352A7C"/>
    <w:rsid w:val="00352A89"/>
    <w:rsid w:val="00352AA3"/>
    <w:rsid w:val="00352B05"/>
    <w:rsid w:val="00352B0F"/>
    <w:rsid w:val="00352B19"/>
    <w:rsid w:val="00352BB5"/>
    <w:rsid w:val="00352BBE"/>
    <w:rsid w:val="00352BE8"/>
    <w:rsid w:val="00352C7F"/>
    <w:rsid w:val="00352CAF"/>
    <w:rsid w:val="00352D4B"/>
    <w:rsid w:val="00352EAC"/>
    <w:rsid w:val="00352EB6"/>
    <w:rsid w:val="00352ED1"/>
    <w:rsid w:val="00352EDB"/>
    <w:rsid w:val="00352EF4"/>
    <w:rsid w:val="00352F54"/>
    <w:rsid w:val="00352F7F"/>
    <w:rsid w:val="00352FB9"/>
    <w:rsid w:val="0035303B"/>
    <w:rsid w:val="00353068"/>
    <w:rsid w:val="00353076"/>
    <w:rsid w:val="003530C1"/>
    <w:rsid w:val="003530F9"/>
    <w:rsid w:val="0035319C"/>
    <w:rsid w:val="003531B1"/>
    <w:rsid w:val="003531E9"/>
    <w:rsid w:val="00353257"/>
    <w:rsid w:val="0035327C"/>
    <w:rsid w:val="00353295"/>
    <w:rsid w:val="003532A3"/>
    <w:rsid w:val="00353305"/>
    <w:rsid w:val="0035332E"/>
    <w:rsid w:val="00353341"/>
    <w:rsid w:val="00353426"/>
    <w:rsid w:val="00353519"/>
    <w:rsid w:val="00353578"/>
    <w:rsid w:val="003536BC"/>
    <w:rsid w:val="0035375A"/>
    <w:rsid w:val="0035376C"/>
    <w:rsid w:val="003537A0"/>
    <w:rsid w:val="00353802"/>
    <w:rsid w:val="00353875"/>
    <w:rsid w:val="003538DB"/>
    <w:rsid w:val="003538FD"/>
    <w:rsid w:val="00353947"/>
    <w:rsid w:val="003539E3"/>
    <w:rsid w:val="003539E9"/>
    <w:rsid w:val="003539F7"/>
    <w:rsid w:val="00353A16"/>
    <w:rsid w:val="00353A87"/>
    <w:rsid w:val="00353B26"/>
    <w:rsid w:val="00353BBD"/>
    <w:rsid w:val="00353C17"/>
    <w:rsid w:val="00353C35"/>
    <w:rsid w:val="00353D06"/>
    <w:rsid w:val="00353D14"/>
    <w:rsid w:val="00353D6E"/>
    <w:rsid w:val="00353D8A"/>
    <w:rsid w:val="00353DC3"/>
    <w:rsid w:val="00353E0D"/>
    <w:rsid w:val="00353E18"/>
    <w:rsid w:val="00353E50"/>
    <w:rsid w:val="00353F57"/>
    <w:rsid w:val="00353F87"/>
    <w:rsid w:val="0035400A"/>
    <w:rsid w:val="00354053"/>
    <w:rsid w:val="00354060"/>
    <w:rsid w:val="003540DE"/>
    <w:rsid w:val="00354115"/>
    <w:rsid w:val="0035415B"/>
    <w:rsid w:val="00354174"/>
    <w:rsid w:val="0035425C"/>
    <w:rsid w:val="003542CE"/>
    <w:rsid w:val="00354366"/>
    <w:rsid w:val="003543F7"/>
    <w:rsid w:val="0035441E"/>
    <w:rsid w:val="00354456"/>
    <w:rsid w:val="0035447B"/>
    <w:rsid w:val="003544DA"/>
    <w:rsid w:val="003544EB"/>
    <w:rsid w:val="0035454E"/>
    <w:rsid w:val="0035455D"/>
    <w:rsid w:val="003545E5"/>
    <w:rsid w:val="00354625"/>
    <w:rsid w:val="00354696"/>
    <w:rsid w:val="003546CF"/>
    <w:rsid w:val="003547C9"/>
    <w:rsid w:val="00354842"/>
    <w:rsid w:val="003548BC"/>
    <w:rsid w:val="003548E5"/>
    <w:rsid w:val="00354903"/>
    <w:rsid w:val="003549A7"/>
    <w:rsid w:val="00354A0D"/>
    <w:rsid w:val="00354A61"/>
    <w:rsid w:val="00354A91"/>
    <w:rsid w:val="00354B63"/>
    <w:rsid w:val="00354B64"/>
    <w:rsid w:val="00354BA4"/>
    <w:rsid w:val="00354BDD"/>
    <w:rsid w:val="00354C1A"/>
    <w:rsid w:val="00354C31"/>
    <w:rsid w:val="00354C59"/>
    <w:rsid w:val="00354C6D"/>
    <w:rsid w:val="00354C7F"/>
    <w:rsid w:val="00354C8A"/>
    <w:rsid w:val="00354C8F"/>
    <w:rsid w:val="00354CA4"/>
    <w:rsid w:val="00354CBA"/>
    <w:rsid w:val="00354D53"/>
    <w:rsid w:val="00354DCC"/>
    <w:rsid w:val="00354DEB"/>
    <w:rsid w:val="00354DF5"/>
    <w:rsid w:val="00354E43"/>
    <w:rsid w:val="00354E8D"/>
    <w:rsid w:val="00354ECF"/>
    <w:rsid w:val="00354F07"/>
    <w:rsid w:val="00354F0A"/>
    <w:rsid w:val="00354F36"/>
    <w:rsid w:val="00354F55"/>
    <w:rsid w:val="00354F60"/>
    <w:rsid w:val="00354FAC"/>
    <w:rsid w:val="0035502C"/>
    <w:rsid w:val="00355055"/>
    <w:rsid w:val="003550F0"/>
    <w:rsid w:val="003550FD"/>
    <w:rsid w:val="003551B5"/>
    <w:rsid w:val="0035520E"/>
    <w:rsid w:val="00355271"/>
    <w:rsid w:val="0035528B"/>
    <w:rsid w:val="0035529E"/>
    <w:rsid w:val="003552C5"/>
    <w:rsid w:val="003552D4"/>
    <w:rsid w:val="0035530E"/>
    <w:rsid w:val="00355329"/>
    <w:rsid w:val="0035532D"/>
    <w:rsid w:val="00355348"/>
    <w:rsid w:val="00355353"/>
    <w:rsid w:val="003553EA"/>
    <w:rsid w:val="0035542C"/>
    <w:rsid w:val="00355498"/>
    <w:rsid w:val="003554A4"/>
    <w:rsid w:val="003554F6"/>
    <w:rsid w:val="00355532"/>
    <w:rsid w:val="003555FD"/>
    <w:rsid w:val="0035576B"/>
    <w:rsid w:val="003557F7"/>
    <w:rsid w:val="0035583F"/>
    <w:rsid w:val="00355840"/>
    <w:rsid w:val="0035584A"/>
    <w:rsid w:val="00355889"/>
    <w:rsid w:val="003558ED"/>
    <w:rsid w:val="00355913"/>
    <w:rsid w:val="00355967"/>
    <w:rsid w:val="00355993"/>
    <w:rsid w:val="00355994"/>
    <w:rsid w:val="003559A5"/>
    <w:rsid w:val="003559B1"/>
    <w:rsid w:val="003559E2"/>
    <w:rsid w:val="00355B17"/>
    <w:rsid w:val="00355BB4"/>
    <w:rsid w:val="00355BE3"/>
    <w:rsid w:val="00355C24"/>
    <w:rsid w:val="00355C36"/>
    <w:rsid w:val="00355CA2"/>
    <w:rsid w:val="00355D55"/>
    <w:rsid w:val="00355DE5"/>
    <w:rsid w:val="00355F08"/>
    <w:rsid w:val="00355FBB"/>
    <w:rsid w:val="00355FC2"/>
    <w:rsid w:val="0035609D"/>
    <w:rsid w:val="003560D0"/>
    <w:rsid w:val="00356179"/>
    <w:rsid w:val="003561D2"/>
    <w:rsid w:val="003561EF"/>
    <w:rsid w:val="00356202"/>
    <w:rsid w:val="003562EE"/>
    <w:rsid w:val="00356449"/>
    <w:rsid w:val="00356489"/>
    <w:rsid w:val="00356593"/>
    <w:rsid w:val="00356637"/>
    <w:rsid w:val="003566C1"/>
    <w:rsid w:val="00356700"/>
    <w:rsid w:val="003567BE"/>
    <w:rsid w:val="00356831"/>
    <w:rsid w:val="003568E9"/>
    <w:rsid w:val="0035691D"/>
    <w:rsid w:val="0035696B"/>
    <w:rsid w:val="00356A1D"/>
    <w:rsid w:val="00356A4E"/>
    <w:rsid w:val="00356A90"/>
    <w:rsid w:val="00356B04"/>
    <w:rsid w:val="00356B7C"/>
    <w:rsid w:val="00356BEB"/>
    <w:rsid w:val="00356C80"/>
    <w:rsid w:val="00356D2D"/>
    <w:rsid w:val="00356D41"/>
    <w:rsid w:val="00356D8E"/>
    <w:rsid w:val="00356EA0"/>
    <w:rsid w:val="00356EBA"/>
    <w:rsid w:val="00356EF9"/>
    <w:rsid w:val="00356EFC"/>
    <w:rsid w:val="00356F3C"/>
    <w:rsid w:val="00356F71"/>
    <w:rsid w:val="00356F74"/>
    <w:rsid w:val="0035700B"/>
    <w:rsid w:val="00357039"/>
    <w:rsid w:val="0035707A"/>
    <w:rsid w:val="0035707C"/>
    <w:rsid w:val="003570B9"/>
    <w:rsid w:val="00357101"/>
    <w:rsid w:val="0035710E"/>
    <w:rsid w:val="003571A5"/>
    <w:rsid w:val="003571AF"/>
    <w:rsid w:val="00357273"/>
    <w:rsid w:val="0035731B"/>
    <w:rsid w:val="003573DB"/>
    <w:rsid w:val="00357448"/>
    <w:rsid w:val="0035744C"/>
    <w:rsid w:val="003574AB"/>
    <w:rsid w:val="003574BC"/>
    <w:rsid w:val="003574E5"/>
    <w:rsid w:val="0035752C"/>
    <w:rsid w:val="0035752E"/>
    <w:rsid w:val="003575DB"/>
    <w:rsid w:val="0035762D"/>
    <w:rsid w:val="00357741"/>
    <w:rsid w:val="0035777E"/>
    <w:rsid w:val="003577C1"/>
    <w:rsid w:val="00357830"/>
    <w:rsid w:val="003578CA"/>
    <w:rsid w:val="00357921"/>
    <w:rsid w:val="00357944"/>
    <w:rsid w:val="0035796F"/>
    <w:rsid w:val="00357981"/>
    <w:rsid w:val="003579F3"/>
    <w:rsid w:val="00357A43"/>
    <w:rsid w:val="00357AB3"/>
    <w:rsid w:val="00357AC5"/>
    <w:rsid w:val="00357B03"/>
    <w:rsid w:val="00357BDA"/>
    <w:rsid w:val="00357C59"/>
    <w:rsid w:val="00357CC5"/>
    <w:rsid w:val="00357CE5"/>
    <w:rsid w:val="00357D72"/>
    <w:rsid w:val="00357DAA"/>
    <w:rsid w:val="00357DFA"/>
    <w:rsid w:val="00357DFE"/>
    <w:rsid w:val="00357DFF"/>
    <w:rsid w:val="00357E0D"/>
    <w:rsid w:val="00357E32"/>
    <w:rsid w:val="00357F37"/>
    <w:rsid w:val="00357F8B"/>
    <w:rsid w:val="00360016"/>
    <w:rsid w:val="0036004A"/>
    <w:rsid w:val="003600CF"/>
    <w:rsid w:val="003600F0"/>
    <w:rsid w:val="003600FB"/>
    <w:rsid w:val="00360141"/>
    <w:rsid w:val="00360172"/>
    <w:rsid w:val="00360274"/>
    <w:rsid w:val="003602AA"/>
    <w:rsid w:val="003602B0"/>
    <w:rsid w:val="003602C8"/>
    <w:rsid w:val="00360328"/>
    <w:rsid w:val="003603B8"/>
    <w:rsid w:val="00360469"/>
    <w:rsid w:val="003604A4"/>
    <w:rsid w:val="003604B5"/>
    <w:rsid w:val="003604DD"/>
    <w:rsid w:val="00360550"/>
    <w:rsid w:val="003605DE"/>
    <w:rsid w:val="00360602"/>
    <w:rsid w:val="0036061B"/>
    <w:rsid w:val="0036063F"/>
    <w:rsid w:val="0036068E"/>
    <w:rsid w:val="003606D2"/>
    <w:rsid w:val="003606F2"/>
    <w:rsid w:val="00360707"/>
    <w:rsid w:val="0036072D"/>
    <w:rsid w:val="00360757"/>
    <w:rsid w:val="003607CD"/>
    <w:rsid w:val="0036083F"/>
    <w:rsid w:val="00360860"/>
    <w:rsid w:val="00360870"/>
    <w:rsid w:val="0036088B"/>
    <w:rsid w:val="0036089A"/>
    <w:rsid w:val="00360930"/>
    <w:rsid w:val="003609D9"/>
    <w:rsid w:val="00360A71"/>
    <w:rsid w:val="00360A95"/>
    <w:rsid w:val="00360AB4"/>
    <w:rsid w:val="00360B13"/>
    <w:rsid w:val="00360C55"/>
    <w:rsid w:val="00360C7F"/>
    <w:rsid w:val="00360C9B"/>
    <w:rsid w:val="00360DA6"/>
    <w:rsid w:val="00360DFA"/>
    <w:rsid w:val="00360F5B"/>
    <w:rsid w:val="00360FD7"/>
    <w:rsid w:val="00361019"/>
    <w:rsid w:val="00361038"/>
    <w:rsid w:val="00361060"/>
    <w:rsid w:val="003610B2"/>
    <w:rsid w:val="00361138"/>
    <w:rsid w:val="00361152"/>
    <w:rsid w:val="00361202"/>
    <w:rsid w:val="00361224"/>
    <w:rsid w:val="00361260"/>
    <w:rsid w:val="003612C0"/>
    <w:rsid w:val="00361353"/>
    <w:rsid w:val="0036138D"/>
    <w:rsid w:val="0036138E"/>
    <w:rsid w:val="003613F5"/>
    <w:rsid w:val="0036140A"/>
    <w:rsid w:val="00361435"/>
    <w:rsid w:val="00361451"/>
    <w:rsid w:val="00361456"/>
    <w:rsid w:val="0036146F"/>
    <w:rsid w:val="0036149B"/>
    <w:rsid w:val="003614A9"/>
    <w:rsid w:val="003614CA"/>
    <w:rsid w:val="003614F5"/>
    <w:rsid w:val="0036152E"/>
    <w:rsid w:val="003615CB"/>
    <w:rsid w:val="003615ED"/>
    <w:rsid w:val="00361654"/>
    <w:rsid w:val="00361694"/>
    <w:rsid w:val="003617D8"/>
    <w:rsid w:val="003617E6"/>
    <w:rsid w:val="00361878"/>
    <w:rsid w:val="003618A4"/>
    <w:rsid w:val="003618D9"/>
    <w:rsid w:val="003618FC"/>
    <w:rsid w:val="00361915"/>
    <w:rsid w:val="00361941"/>
    <w:rsid w:val="0036195D"/>
    <w:rsid w:val="00361A87"/>
    <w:rsid w:val="00361A9F"/>
    <w:rsid w:val="00361B50"/>
    <w:rsid w:val="00361B5D"/>
    <w:rsid w:val="00361B79"/>
    <w:rsid w:val="00361BC1"/>
    <w:rsid w:val="00361BD8"/>
    <w:rsid w:val="00361BE6"/>
    <w:rsid w:val="00361C60"/>
    <w:rsid w:val="00361D93"/>
    <w:rsid w:val="00361E7F"/>
    <w:rsid w:val="00361EDD"/>
    <w:rsid w:val="00361F1F"/>
    <w:rsid w:val="00361F8E"/>
    <w:rsid w:val="00361FBE"/>
    <w:rsid w:val="00362091"/>
    <w:rsid w:val="00362100"/>
    <w:rsid w:val="0036211A"/>
    <w:rsid w:val="003621DF"/>
    <w:rsid w:val="003621E3"/>
    <w:rsid w:val="00362204"/>
    <w:rsid w:val="0036222E"/>
    <w:rsid w:val="0036225D"/>
    <w:rsid w:val="00362265"/>
    <w:rsid w:val="003622C4"/>
    <w:rsid w:val="003622FD"/>
    <w:rsid w:val="00362331"/>
    <w:rsid w:val="0036237D"/>
    <w:rsid w:val="00362402"/>
    <w:rsid w:val="00362443"/>
    <w:rsid w:val="003624C6"/>
    <w:rsid w:val="0036256B"/>
    <w:rsid w:val="003625C7"/>
    <w:rsid w:val="0036260E"/>
    <w:rsid w:val="0036261A"/>
    <w:rsid w:val="0036262E"/>
    <w:rsid w:val="00362663"/>
    <w:rsid w:val="003626B0"/>
    <w:rsid w:val="003626B2"/>
    <w:rsid w:val="003626D4"/>
    <w:rsid w:val="00362720"/>
    <w:rsid w:val="00362732"/>
    <w:rsid w:val="003627AA"/>
    <w:rsid w:val="0036280A"/>
    <w:rsid w:val="00362842"/>
    <w:rsid w:val="0036284C"/>
    <w:rsid w:val="00362872"/>
    <w:rsid w:val="00362930"/>
    <w:rsid w:val="003629EB"/>
    <w:rsid w:val="00362A48"/>
    <w:rsid w:val="00362B13"/>
    <w:rsid w:val="00362B2A"/>
    <w:rsid w:val="00362B4A"/>
    <w:rsid w:val="00362B77"/>
    <w:rsid w:val="00362BC0"/>
    <w:rsid w:val="00362C38"/>
    <w:rsid w:val="00362C8B"/>
    <w:rsid w:val="00362CA9"/>
    <w:rsid w:val="00362CDB"/>
    <w:rsid w:val="00362D31"/>
    <w:rsid w:val="00362D56"/>
    <w:rsid w:val="00362D5A"/>
    <w:rsid w:val="00362D9C"/>
    <w:rsid w:val="00362DD0"/>
    <w:rsid w:val="00362E7A"/>
    <w:rsid w:val="00362EF5"/>
    <w:rsid w:val="00362F98"/>
    <w:rsid w:val="00362FA3"/>
    <w:rsid w:val="00362FC0"/>
    <w:rsid w:val="00363024"/>
    <w:rsid w:val="00363075"/>
    <w:rsid w:val="00363078"/>
    <w:rsid w:val="00363079"/>
    <w:rsid w:val="003630D2"/>
    <w:rsid w:val="00363198"/>
    <w:rsid w:val="00363308"/>
    <w:rsid w:val="00363370"/>
    <w:rsid w:val="003633C0"/>
    <w:rsid w:val="0036346B"/>
    <w:rsid w:val="0036346C"/>
    <w:rsid w:val="0036348D"/>
    <w:rsid w:val="00363495"/>
    <w:rsid w:val="003635F7"/>
    <w:rsid w:val="0036364C"/>
    <w:rsid w:val="003636D5"/>
    <w:rsid w:val="00363702"/>
    <w:rsid w:val="0036375E"/>
    <w:rsid w:val="00363765"/>
    <w:rsid w:val="0036377F"/>
    <w:rsid w:val="0036383A"/>
    <w:rsid w:val="00363894"/>
    <w:rsid w:val="003638E3"/>
    <w:rsid w:val="003638FF"/>
    <w:rsid w:val="0036391D"/>
    <w:rsid w:val="003639EC"/>
    <w:rsid w:val="00363A9B"/>
    <w:rsid w:val="00363AF9"/>
    <w:rsid w:val="00363B25"/>
    <w:rsid w:val="00363BC3"/>
    <w:rsid w:val="00363D5F"/>
    <w:rsid w:val="00363D8E"/>
    <w:rsid w:val="00363E00"/>
    <w:rsid w:val="00363E16"/>
    <w:rsid w:val="00363E79"/>
    <w:rsid w:val="00363ECD"/>
    <w:rsid w:val="00363ED7"/>
    <w:rsid w:val="00363EF1"/>
    <w:rsid w:val="0036401A"/>
    <w:rsid w:val="00364096"/>
    <w:rsid w:val="00364105"/>
    <w:rsid w:val="00364123"/>
    <w:rsid w:val="0036414D"/>
    <w:rsid w:val="003641BE"/>
    <w:rsid w:val="0036421F"/>
    <w:rsid w:val="003642BD"/>
    <w:rsid w:val="003642FF"/>
    <w:rsid w:val="00364328"/>
    <w:rsid w:val="00364355"/>
    <w:rsid w:val="00364418"/>
    <w:rsid w:val="003644A2"/>
    <w:rsid w:val="003644B1"/>
    <w:rsid w:val="003644E8"/>
    <w:rsid w:val="0036453C"/>
    <w:rsid w:val="003645C1"/>
    <w:rsid w:val="003645DE"/>
    <w:rsid w:val="003645E8"/>
    <w:rsid w:val="00364629"/>
    <w:rsid w:val="0036463B"/>
    <w:rsid w:val="00364673"/>
    <w:rsid w:val="00364680"/>
    <w:rsid w:val="003646A2"/>
    <w:rsid w:val="003646E4"/>
    <w:rsid w:val="00364724"/>
    <w:rsid w:val="0036474B"/>
    <w:rsid w:val="00364770"/>
    <w:rsid w:val="003647B4"/>
    <w:rsid w:val="003647B9"/>
    <w:rsid w:val="003647E1"/>
    <w:rsid w:val="003648A4"/>
    <w:rsid w:val="003648F4"/>
    <w:rsid w:val="0036490C"/>
    <w:rsid w:val="0036492D"/>
    <w:rsid w:val="00364974"/>
    <w:rsid w:val="003649B0"/>
    <w:rsid w:val="003649B8"/>
    <w:rsid w:val="00364A34"/>
    <w:rsid w:val="00364AD3"/>
    <w:rsid w:val="00364AE8"/>
    <w:rsid w:val="00364AED"/>
    <w:rsid w:val="00364B2D"/>
    <w:rsid w:val="00364B3B"/>
    <w:rsid w:val="00364B61"/>
    <w:rsid w:val="00364CA6"/>
    <w:rsid w:val="00364D36"/>
    <w:rsid w:val="00364DB6"/>
    <w:rsid w:val="00364E5B"/>
    <w:rsid w:val="00364F36"/>
    <w:rsid w:val="00364F5A"/>
    <w:rsid w:val="00364F9F"/>
    <w:rsid w:val="00365004"/>
    <w:rsid w:val="00365029"/>
    <w:rsid w:val="00365045"/>
    <w:rsid w:val="00365047"/>
    <w:rsid w:val="003650D1"/>
    <w:rsid w:val="003650D6"/>
    <w:rsid w:val="003650E8"/>
    <w:rsid w:val="00365107"/>
    <w:rsid w:val="00365130"/>
    <w:rsid w:val="00365185"/>
    <w:rsid w:val="003652B7"/>
    <w:rsid w:val="00365377"/>
    <w:rsid w:val="0036538D"/>
    <w:rsid w:val="003653D7"/>
    <w:rsid w:val="003653EB"/>
    <w:rsid w:val="00365422"/>
    <w:rsid w:val="00365469"/>
    <w:rsid w:val="00365499"/>
    <w:rsid w:val="00365545"/>
    <w:rsid w:val="0036555D"/>
    <w:rsid w:val="00365577"/>
    <w:rsid w:val="003655BF"/>
    <w:rsid w:val="003655C1"/>
    <w:rsid w:val="003655E9"/>
    <w:rsid w:val="003655FA"/>
    <w:rsid w:val="00365608"/>
    <w:rsid w:val="00365786"/>
    <w:rsid w:val="003657D1"/>
    <w:rsid w:val="003657EB"/>
    <w:rsid w:val="00365809"/>
    <w:rsid w:val="0036589E"/>
    <w:rsid w:val="00365992"/>
    <w:rsid w:val="003659B7"/>
    <w:rsid w:val="003659CB"/>
    <w:rsid w:val="00365A9D"/>
    <w:rsid w:val="00365C22"/>
    <w:rsid w:val="00365CCE"/>
    <w:rsid w:val="00365D56"/>
    <w:rsid w:val="00365D7C"/>
    <w:rsid w:val="00365DFA"/>
    <w:rsid w:val="00365EF2"/>
    <w:rsid w:val="00365F55"/>
    <w:rsid w:val="00365F74"/>
    <w:rsid w:val="0036600B"/>
    <w:rsid w:val="0036604E"/>
    <w:rsid w:val="0036607F"/>
    <w:rsid w:val="003660E6"/>
    <w:rsid w:val="00366112"/>
    <w:rsid w:val="0036612A"/>
    <w:rsid w:val="00366141"/>
    <w:rsid w:val="00366166"/>
    <w:rsid w:val="00366187"/>
    <w:rsid w:val="003661D1"/>
    <w:rsid w:val="003661D9"/>
    <w:rsid w:val="00366244"/>
    <w:rsid w:val="00366245"/>
    <w:rsid w:val="00366394"/>
    <w:rsid w:val="0036639C"/>
    <w:rsid w:val="0036641E"/>
    <w:rsid w:val="0036642C"/>
    <w:rsid w:val="003664D5"/>
    <w:rsid w:val="003664E1"/>
    <w:rsid w:val="0036654B"/>
    <w:rsid w:val="0036655B"/>
    <w:rsid w:val="003665AA"/>
    <w:rsid w:val="003665CB"/>
    <w:rsid w:val="00366637"/>
    <w:rsid w:val="00366665"/>
    <w:rsid w:val="00366672"/>
    <w:rsid w:val="0036670C"/>
    <w:rsid w:val="0036671B"/>
    <w:rsid w:val="00366723"/>
    <w:rsid w:val="00366775"/>
    <w:rsid w:val="003667F1"/>
    <w:rsid w:val="00366894"/>
    <w:rsid w:val="003668AA"/>
    <w:rsid w:val="003668D8"/>
    <w:rsid w:val="00366964"/>
    <w:rsid w:val="00366A3A"/>
    <w:rsid w:val="00366A76"/>
    <w:rsid w:val="00366BA3"/>
    <w:rsid w:val="00366C28"/>
    <w:rsid w:val="00366D7F"/>
    <w:rsid w:val="00366E8D"/>
    <w:rsid w:val="00366EAE"/>
    <w:rsid w:val="00366EE3"/>
    <w:rsid w:val="00366F02"/>
    <w:rsid w:val="00366F1D"/>
    <w:rsid w:val="00367039"/>
    <w:rsid w:val="00367058"/>
    <w:rsid w:val="00367080"/>
    <w:rsid w:val="003670B0"/>
    <w:rsid w:val="003670DF"/>
    <w:rsid w:val="00367116"/>
    <w:rsid w:val="00367213"/>
    <w:rsid w:val="00367215"/>
    <w:rsid w:val="00367279"/>
    <w:rsid w:val="00367298"/>
    <w:rsid w:val="0036729D"/>
    <w:rsid w:val="003672A6"/>
    <w:rsid w:val="0036733C"/>
    <w:rsid w:val="00367374"/>
    <w:rsid w:val="003673AB"/>
    <w:rsid w:val="00367422"/>
    <w:rsid w:val="00367455"/>
    <w:rsid w:val="0036745B"/>
    <w:rsid w:val="00367486"/>
    <w:rsid w:val="0036750F"/>
    <w:rsid w:val="00367549"/>
    <w:rsid w:val="00367573"/>
    <w:rsid w:val="0036758C"/>
    <w:rsid w:val="003675C2"/>
    <w:rsid w:val="003675F6"/>
    <w:rsid w:val="0036760A"/>
    <w:rsid w:val="003677AC"/>
    <w:rsid w:val="00367829"/>
    <w:rsid w:val="00367868"/>
    <w:rsid w:val="003678C3"/>
    <w:rsid w:val="003678F7"/>
    <w:rsid w:val="0036792F"/>
    <w:rsid w:val="003679A2"/>
    <w:rsid w:val="003679BE"/>
    <w:rsid w:val="00367A0C"/>
    <w:rsid w:val="00367A29"/>
    <w:rsid w:val="00367AA6"/>
    <w:rsid w:val="00367ADC"/>
    <w:rsid w:val="00367B51"/>
    <w:rsid w:val="00367C43"/>
    <w:rsid w:val="00367C57"/>
    <w:rsid w:val="00367D1A"/>
    <w:rsid w:val="00367D29"/>
    <w:rsid w:val="00367D6E"/>
    <w:rsid w:val="00367E08"/>
    <w:rsid w:val="00367F10"/>
    <w:rsid w:val="00367F19"/>
    <w:rsid w:val="00367FB6"/>
    <w:rsid w:val="00367FD3"/>
    <w:rsid w:val="0037009F"/>
    <w:rsid w:val="003700A2"/>
    <w:rsid w:val="00370175"/>
    <w:rsid w:val="00370185"/>
    <w:rsid w:val="003701BA"/>
    <w:rsid w:val="00370260"/>
    <w:rsid w:val="003702DB"/>
    <w:rsid w:val="003702EE"/>
    <w:rsid w:val="0037038F"/>
    <w:rsid w:val="003703FC"/>
    <w:rsid w:val="00370467"/>
    <w:rsid w:val="00370516"/>
    <w:rsid w:val="00370523"/>
    <w:rsid w:val="00370687"/>
    <w:rsid w:val="003706A6"/>
    <w:rsid w:val="003706B6"/>
    <w:rsid w:val="00370779"/>
    <w:rsid w:val="0037077B"/>
    <w:rsid w:val="003707BD"/>
    <w:rsid w:val="00370849"/>
    <w:rsid w:val="0037086B"/>
    <w:rsid w:val="0037086D"/>
    <w:rsid w:val="0037088A"/>
    <w:rsid w:val="003709AE"/>
    <w:rsid w:val="003709DB"/>
    <w:rsid w:val="00370AB5"/>
    <w:rsid w:val="00370AE2"/>
    <w:rsid w:val="00370B42"/>
    <w:rsid w:val="00370BD1"/>
    <w:rsid w:val="00370C66"/>
    <w:rsid w:val="00370CAD"/>
    <w:rsid w:val="00370CB3"/>
    <w:rsid w:val="00370DA2"/>
    <w:rsid w:val="00370E6B"/>
    <w:rsid w:val="00370E79"/>
    <w:rsid w:val="00370E94"/>
    <w:rsid w:val="00370EAC"/>
    <w:rsid w:val="00370EFB"/>
    <w:rsid w:val="00371054"/>
    <w:rsid w:val="003710DA"/>
    <w:rsid w:val="003710F1"/>
    <w:rsid w:val="00371151"/>
    <w:rsid w:val="00371195"/>
    <w:rsid w:val="003711B6"/>
    <w:rsid w:val="00371245"/>
    <w:rsid w:val="00371292"/>
    <w:rsid w:val="003712A5"/>
    <w:rsid w:val="003712F7"/>
    <w:rsid w:val="00371316"/>
    <w:rsid w:val="00371327"/>
    <w:rsid w:val="0037137A"/>
    <w:rsid w:val="003714CD"/>
    <w:rsid w:val="003714D6"/>
    <w:rsid w:val="0037150D"/>
    <w:rsid w:val="0037159A"/>
    <w:rsid w:val="003715B7"/>
    <w:rsid w:val="00371643"/>
    <w:rsid w:val="0037165B"/>
    <w:rsid w:val="00371707"/>
    <w:rsid w:val="0037171B"/>
    <w:rsid w:val="00371746"/>
    <w:rsid w:val="003717C5"/>
    <w:rsid w:val="003717E9"/>
    <w:rsid w:val="003717F3"/>
    <w:rsid w:val="003717F6"/>
    <w:rsid w:val="00371806"/>
    <w:rsid w:val="003718AC"/>
    <w:rsid w:val="00371958"/>
    <w:rsid w:val="0037196F"/>
    <w:rsid w:val="003719BC"/>
    <w:rsid w:val="003719CA"/>
    <w:rsid w:val="003719EE"/>
    <w:rsid w:val="00371A26"/>
    <w:rsid w:val="00371A55"/>
    <w:rsid w:val="00371B49"/>
    <w:rsid w:val="00371B4C"/>
    <w:rsid w:val="00371B65"/>
    <w:rsid w:val="00371B8C"/>
    <w:rsid w:val="00371BAE"/>
    <w:rsid w:val="00371C3A"/>
    <w:rsid w:val="00371D07"/>
    <w:rsid w:val="00371D43"/>
    <w:rsid w:val="00371D44"/>
    <w:rsid w:val="00371D6B"/>
    <w:rsid w:val="00371DBD"/>
    <w:rsid w:val="00371DD8"/>
    <w:rsid w:val="00371F65"/>
    <w:rsid w:val="00371FFA"/>
    <w:rsid w:val="003720CE"/>
    <w:rsid w:val="003720CF"/>
    <w:rsid w:val="003720DD"/>
    <w:rsid w:val="0037210B"/>
    <w:rsid w:val="0037211E"/>
    <w:rsid w:val="00372299"/>
    <w:rsid w:val="00372352"/>
    <w:rsid w:val="00372392"/>
    <w:rsid w:val="003723B3"/>
    <w:rsid w:val="0037259E"/>
    <w:rsid w:val="003725D8"/>
    <w:rsid w:val="00372655"/>
    <w:rsid w:val="00372664"/>
    <w:rsid w:val="003726A2"/>
    <w:rsid w:val="003726AD"/>
    <w:rsid w:val="003726B6"/>
    <w:rsid w:val="003726BC"/>
    <w:rsid w:val="00372741"/>
    <w:rsid w:val="00372761"/>
    <w:rsid w:val="00372780"/>
    <w:rsid w:val="00372795"/>
    <w:rsid w:val="003727DC"/>
    <w:rsid w:val="00372802"/>
    <w:rsid w:val="0037289A"/>
    <w:rsid w:val="003728B7"/>
    <w:rsid w:val="003729D3"/>
    <w:rsid w:val="003729E8"/>
    <w:rsid w:val="00372A6E"/>
    <w:rsid w:val="00372A95"/>
    <w:rsid w:val="00372AA2"/>
    <w:rsid w:val="00372ACA"/>
    <w:rsid w:val="00372B11"/>
    <w:rsid w:val="00372CDF"/>
    <w:rsid w:val="00372D1D"/>
    <w:rsid w:val="00372D55"/>
    <w:rsid w:val="00372D85"/>
    <w:rsid w:val="00372DA7"/>
    <w:rsid w:val="00372DCA"/>
    <w:rsid w:val="00372DD7"/>
    <w:rsid w:val="00372E47"/>
    <w:rsid w:val="00372E9F"/>
    <w:rsid w:val="00372EEE"/>
    <w:rsid w:val="00372F2E"/>
    <w:rsid w:val="00373020"/>
    <w:rsid w:val="00373034"/>
    <w:rsid w:val="003730DB"/>
    <w:rsid w:val="003730F7"/>
    <w:rsid w:val="00373199"/>
    <w:rsid w:val="003731AE"/>
    <w:rsid w:val="003731FC"/>
    <w:rsid w:val="00373231"/>
    <w:rsid w:val="003732A0"/>
    <w:rsid w:val="003732A4"/>
    <w:rsid w:val="003732B6"/>
    <w:rsid w:val="003732F1"/>
    <w:rsid w:val="003732FA"/>
    <w:rsid w:val="0037333B"/>
    <w:rsid w:val="00373387"/>
    <w:rsid w:val="003733A9"/>
    <w:rsid w:val="003733B8"/>
    <w:rsid w:val="003734D3"/>
    <w:rsid w:val="003734F5"/>
    <w:rsid w:val="00373533"/>
    <w:rsid w:val="00373573"/>
    <w:rsid w:val="003735C2"/>
    <w:rsid w:val="003735D2"/>
    <w:rsid w:val="0037363A"/>
    <w:rsid w:val="003736BA"/>
    <w:rsid w:val="0037372B"/>
    <w:rsid w:val="00373740"/>
    <w:rsid w:val="00373745"/>
    <w:rsid w:val="00373788"/>
    <w:rsid w:val="00373896"/>
    <w:rsid w:val="003738CD"/>
    <w:rsid w:val="00373906"/>
    <w:rsid w:val="0037393A"/>
    <w:rsid w:val="00373989"/>
    <w:rsid w:val="003739C8"/>
    <w:rsid w:val="003739D4"/>
    <w:rsid w:val="003739E5"/>
    <w:rsid w:val="003739E8"/>
    <w:rsid w:val="003739F2"/>
    <w:rsid w:val="00373A70"/>
    <w:rsid w:val="00373A7C"/>
    <w:rsid w:val="00373AB8"/>
    <w:rsid w:val="00373BA2"/>
    <w:rsid w:val="00373C44"/>
    <w:rsid w:val="00373C79"/>
    <w:rsid w:val="00373F1B"/>
    <w:rsid w:val="00373F4D"/>
    <w:rsid w:val="00373FC4"/>
    <w:rsid w:val="0037401E"/>
    <w:rsid w:val="003740A9"/>
    <w:rsid w:val="003740F2"/>
    <w:rsid w:val="00374126"/>
    <w:rsid w:val="00374143"/>
    <w:rsid w:val="00374167"/>
    <w:rsid w:val="00374294"/>
    <w:rsid w:val="003742DA"/>
    <w:rsid w:val="003742F9"/>
    <w:rsid w:val="00374317"/>
    <w:rsid w:val="00374318"/>
    <w:rsid w:val="003743A4"/>
    <w:rsid w:val="003743D5"/>
    <w:rsid w:val="003743D7"/>
    <w:rsid w:val="0037445A"/>
    <w:rsid w:val="00374460"/>
    <w:rsid w:val="003744AF"/>
    <w:rsid w:val="003744D8"/>
    <w:rsid w:val="0037450E"/>
    <w:rsid w:val="0037456B"/>
    <w:rsid w:val="0037461F"/>
    <w:rsid w:val="00374811"/>
    <w:rsid w:val="0037482A"/>
    <w:rsid w:val="0037486E"/>
    <w:rsid w:val="003748A5"/>
    <w:rsid w:val="003748C8"/>
    <w:rsid w:val="003748DB"/>
    <w:rsid w:val="003749A3"/>
    <w:rsid w:val="003749D1"/>
    <w:rsid w:val="00374A28"/>
    <w:rsid w:val="00374A55"/>
    <w:rsid w:val="00374A7C"/>
    <w:rsid w:val="00374A87"/>
    <w:rsid w:val="00374A93"/>
    <w:rsid w:val="00374AAB"/>
    <w:rsid w:val="00374B3E"/>
    <w:rsid w:val="00374BD4"/>
    <w:rsid w:val="00374C7A"/>
    <w:rsid w:val="00374C95"/>
    <w:rsid w:val="00374CBD"/>
    <w:rsid w:val="00374D5B"/>
    <w:rsid w:val="00374D5C"/>
    <w:rsid w:val="00374D6E"/>
    <w:rsid w:val="00374E2B"/>
    <w:rsid w:val="00374E47"/>
    <w:rsid w:val="00374E70"/>
    <w:rsid w:val="00374E72"/>
    <w:rsid w:val="00374EB1"/>
    <w:rsid w:val="00374EE7"/>
    <w:rsid w:val="00374F57"/>
    <w:rsid w:val="00375050"/>
    <w:rsid w:val="00375074"/>
    <w:rsid w:val="003750A8"/>
    <w:rsid w:val="003750A9"/>
    <w:rsid w:val="003750AF"/>
    <w:rsid w:val="003750C1"/>
    <w:rsid w:val="003750E3"/>
    <w:rsid w:val="003750F3"/>
    <w:rsid w:val="00375165"/>
    <w:rsid w:val="00375181"/>
    <w:rsid w:val="003751B1"/>
    <w:rsid w:val="0037524F"/>
    <w:rsid w:val="0037532B"/>
    <w:rsid w:val="00375377"/>
    <w:rsid w:val="00375379"/>
    <w:rsid w:val="00375395"/>
    <w:rsid w:val="00375437"/>
    <w:rsid w:val="003754A7"/>
    <w:rsid w:val="003754B9"/>
    <w:rsid w:val="00375505"/>
    <w:rsid w:val="003755B4"/>
    <w:rsid w:val="003755F4"/>
    <w:rsid w:val="003755FB"/>
    <w:rsid w:val="0037562F"/>
    <w:rsid w:val="0037567C"/>
    <w:rsid w:val="0037567E"/>
    <w:rsid w:val="003756FB"/>
    <w:rsid w:val="00375703"/>
    <w:rsid w:val="0037575B"/>
    <w:rsid w:val="00375767"/>
    <w:rsid w:val="003757D3"/>
    <w:rsid w:val="00375854"/>
    <w:rsid w:val="003758E5"/>
    <w:rsid w:val="00375959"/>
    <w:rsid w:val="003759CB"/>
    <w:rsid w:val="00375A60"/>
    <w:rsid w:val="00375A94"/>
    <w:rsid w:val="00375ACA"/>
    <w:rsid w:val="00375B13"/>
    <w:rsid w:val="00375B18"/>
    <w:rsid w:val="00375B86"/>
    <w:rsid w:val="00375C2D"/>
    <w:rsid w:val="00375C89"/>
    <w:rsid w:val="00375D4A"/>
    <w:rsid w:val="00375D8B"/>
    <w:rsid w:val="00375D8D"/>
    <w:rsid w:val="00375DC8"/>
    <w:rsid w:val="00375DD6"/>
    <w:rsid w:val="00375E45"/>
    <w:rsid w:val="00375E59"/>
    <w:rsid w:val="00375EC7"/>
    <w:rsid w:val="00375F11"/>
    <w:rsid w:val="00375F13"/>
    <w:rsid w:val="00375F36"/>
    <w:rsid w:val="00375F4B"/>
    <w:rsid w:val="00375F51"/>
    <w:rsid w:val="00376026"/>
    <w:rsid w:val="0037603A"/>
    <w:rsid w:val="00376052"/>
    <w:rsid w:val="003760C9"/>
    <w:rsid w:val="003760FE"/>
    <w:rsid w:val="00376147"/>
    <w:rsid w:val="00376189"/>
    <w:rsid w:val="00376234"/>
    <w:rsid w:val="00376280"/>
    <w:rsid w:val="003762DD"/>
    <w:rsid w:val="0037638D"/>
    <w:rsid w:val="003763AB"/>
    <w:rsid w:val="0037640C"/>
    <w:rsid w:val="003765ED"/>
    <w:rsid w:val="00376613"/>
    <w:rsid w:val="00376622"/>
    <w:rsid w:val="0037668B"/>
    <w:rsid w:val="00376702"/>
    <w:rsid w:val="0037672C"/>
    <w:rsid w:val="00376773"/>
    <w:rsid w:val="00376790"/>
    <w:rsid w:val="00376798"/>
    <w:rsid w:val="003767E5"/>
    <w:rsid w:val="003767F9"/>
    <w:rsid w:val="0037685B"/>
    <w:rsid w:val="003768AC"/>
    <w:rsid w:val="0037691E"/>
    <w:rsid w:val="00376976"/>
    <w:rsid w:val="00376A39"/>
    <w:rsid w:val="00376ACA"/>
    <w:rsid w:val="00376AD2"/>
    <w:rsid w:val="00376B16"/>
    <w:rsid w:val="00376B6F"/>
    <w:rsid w:val="00376B9C"/>
    <w:rsid w:val="00376CD6"/>
    <w:rsid w:val="00376CF7"/>
    <w:rsid w:val="00376D85"/>
    <w:rsid w:val="00376DDB"/>
    <w:rsid w:val="00376DDC"/>
    <w:rsid w:val="00376DF3"/>
    <w:rsid w:val="00376E21"/>
    <w:rsid w:val="00376E71"/>
    <w:rsid w:val="00376E79"/>
    <w:rsid w:val="00376EBC"/>
    <w:rsid w:val="00376FEF"/>
    <w:rsid w:val="00376FFE"/>
    <w:rsid w:val="00377055"/>
    <w:rsid w:val="003770A1"/>
    <w:rsid w:val="0037713D"/>
    <w:rsid w:val="00377143"/>
    <w:rsid w:val="00377170"/>
    <w:rsid w:val="003771AA"/>
    <w:rsid w:val="0037720A"/>
    <w:rsid w:val="0037721C"/>
    <w:rsid w:val="00377257"/>
    <w:rsid w:val="003772EE"/>
    <w:rsid w:val="00377384"/>
    <w:rsid w:val="003773C7"/>
    <w:rsid w:val="003773D0"/>
    <w:rsid w:val="00377419"/>
    <w:rsid w:val="003774BB"/>
    <w:rsid w:val="0037751D"/>
    <w:rsid w:val="0037755C"/>
    <w:rsid w:val="0037756E"/>
    <w:rsid w:val="0037758F"/>
    <w:rsid w:val="003775D6"/>
    <w:rsid w:val="00377614"/>
    <w:rsid w:val="00377663"/>
    <w:rsid w:val="003776B5"/>
    <w:rsid w:val="003776C9"/>
    <w:rsid w:val="003776D1"/>
    <w:rsid w:val="00377715"/>
    <w:rsid w:val="00377778"/>
    <w:rsid w:val="00377878"/>
    <w:rsid w:val="0037789F"/>
    <w:rsid w:val="003778E4"/>
    <w:rsid w:val="00377941"/>
    <w:rsid w:val="0037798B"/>
    <w:rsid w:val="003779D6"/>
    <w:rsid w:val="00377A66"/>
    <w:rsid w:val="00377AAE"/>
    <w:rsid w:val="00377AE9"/>
    <w:rsid w:val="00377AEB"/>
    <w:rsid w:val="00377AF0"/>
    <w:rsid w:val="00377B91"/>
    <w:rsid w:val="00377BBA"/>
    <w:rsid w:val="00377C50"/>
    <w:rsid w:val="00377C6D"/>
    <w:rsid w:val="00377C76"/>
    <w:rsid w:val="00377D53"/>
    <w:rsid w:val="00377D62"/>
    <w:rsid w:val="00377DE9"/>
    <w:rsid w:val="00377EAB"/>
    <w:rsid w:val="00377EBD"/>
    <w:rsid w:val="00377F50"/>
    <w:rsid w:val="00377F83"/>
    <w:rsid w:val="00377F8E"/>
    <w:rsid w:val="00377FE3"/>
    <w:rsid w:val="0038005D"/>
    <w:rsid w:val="00380085"/>
    <w:rsid w:val="0038008B"/>
    <w:rsid w:val="003800D7"/>
    <w:rsid w:val="003800DD"/>
    <w:rsid w:val="00380103"/>
    <w:rsid w:val="00380171"/>
    <w:rsid w:val="00380188"/>
    <w:rsid w:val="003801FE"/>
    <w:rsid w:val="0038021C"/>
    <w:rsid w:val="00380225"/>
    <w:rsid w:val="00380234"/>
    <w:rsid w:val="0038029F"/>
    <w:rsid w:val="003802E9"/>
    <w:rsid w:val="00380394"/>
    <w:rsid w:val="003803B8"/>
    <w:rsid w:val="003803D0"/>
    <w:rsid w:val="003803D3"/>
    <w:rsid w:val="00380419"/>
    <w:rsid w:val="0038049D"/>
    <w:rsid w:val="003804C8"/>
    <w:rsid w:val="00380559"/>
    <w:rsid w:val="003805A3"/>
    <w:rsid w:val="003805BC"/>
    <w:rsid w:val="003805DE"/>
    <w:rsid w:val="0038063E"/>
    <w:rsid w:val="00380687"/>
    <w:rsid w:val="003806AD"/>
    <w:rsid w:val="003806F8"/>
    <w:rsid w:val="00380720"/>
    <w:rsid w:val="0038074E"/>
    <w:rsid w:val="00380756"/>
    <w:rsid w:val="003807A3"/>
    <w:rsid w:val="0038082F"/>
    <w:rsid w:val="00380851"/>
    <w:rsid w:val="00380877"/>
    <w:rsid w:val="003808BC"/>
    <w:rsid w:val="003808C1"/>
    <w:rsid w:val="0038090C"/>
    <w:rsid w:val="0038091C"/>
    <w:rsid w:val="00380926"/>
    <w:rsid w:val="0038094D"/>
    <w:rsid w:val="003809B8"/>
    <w:rsid w:val="003809F3"/>
    <w:rsid w:val="00380A54"/>
    <w:rsid w:val="00380A7B"/>
    <w:rsid w:val="00380B00"/>
    <w:rsid w:val="00380C0E"/>
    <w:rsid w:val="00380C51"/>
    <w:rsid w:val="00380C58"/>
    <w:rsid w:val="00380C7D"/>
    <w:rsid w:val="00380DA2"/>
    <w:rsid w:val="00380DCF"/>
    <w:rsid w:val="00380E0A"/>
    <w:rsid w:val="00380E66"/>
    <w:rsid w:val="00380EAA"/>
    <w:rsid w:val="00380ECB"/>
    <w:rsid w:val="00380F2C"/>
    <w:rsid w:val="00380F4F"/>
    <w:rsid w:val="00380F99"/>
    <w:rsid w:val="00380FF2"/>
    <w:rsid w:val="0038100A"/>
    <w:rsid w:val="0038100D"/>
    <w:rsid w:val="00381013"/>
    <w:rsid w:val="003810BD"/>
    <w:rsid w:val="0038112F"/>
    <w:rsid w:val="0038115E"/>
    <w:rsid w:val="003811EA"/>
    <w:rsid w:val="003811EF"/>
    <w:rsid w:val="00381274"/>
    <w:rsid w:val="003812AC"/>
    <w:rsid w:val="003812CF"/>
    <w:rsid w:val="0038131B"/>
    <w:rsid w:val="0038136A"/>
    <w:rsid w:val="003813BA"/>
    <w:rsid w:val="003813E1"/>
    <w:rsid w:val="00381443"/>
    <w:rsid w:val="00381508"/>
    <w:rsid w:val="00381539"/>
    <w:rsid w:val="0038161A"/>
    <w:rsid w:val="00381629"/>
    <w:rsid w:val="003816CA"/>
    <w:rsid w:val="003816FD"/>
    <w:rsid w:val="00381758"/>
    <w:rsid w:val="00381775"/>
    <w:rsid w:val="00381777"/>
    <w:rsid w:val="0038179C"/>
    <w:rsid w:val="00381827"/>
    <w:rsid w:val="00381847"/>
    <w:rsid w:val="00381869"/>
    <w:rsid w:val="00381881"/>
    <w:rsid w:val="003819BA"/>
    <w:rsid w:val="003819E4"/>
    <w:rsid w:val="00381A33"/>
    <w:rsid w:val="00381A34"/>
    <w:rsid w:val="00381A6D"/>
    <w:rsid w:val="00381B71"/>
    <w:rsid w:val="00381B8A"/>
    <w:rsid w:val="00381BA1"/>
    <w:rsid w:val="00381BD2"/>
    <w:rsid w:val="00381C0C"/>
    <w:rsid w:val="00381CA7"/>
    <w:rsid w:val="00381CE2"/>
    <w:rsid w:val="00381D70"/>
    <w:rsid w:val="00381DAE"/>
    <w:rsid w:val="00381E3D"/>
    <w:rsid w:val="00381E52"/>
    <w:rsid w:val="00381F37"/>
    <w:rsid w:val="00381F58"/>
    <w:rsid w:val="003820AC"/>
    <w:rsid w:val="003820CF"/>
    <w:rsid w:val="00382102"/>
    <w:rsid w:val="0038218F"/>
    <w:rsid w:val="00382191"/>
    <w:rsid w:val="0038219A"/>
    <w:rsid w:val="003821A3"/>
    <w:rsid w:val="003821EC"/>
    <w:rsid w:val="00382260"/>
    <w:rsid w:val="00382264"/>
    <w:rsid w:val="00382269"/>
    <w:rsid w:val="00382293"/>
    <w:rsid w:val="00382306"/>
    <w:rsid w:val="00382329"/>
    <w:rsid w:val="00382410"/>
    <w:rsid w:val="00382427"/>
    <w:rsid w:val="00382471"/>
    <w:rsid w:val="003824BF"/>
    <w:rsid w:val="0038264A"/>
    <w:rsid w:val="0038266F"/>
    <w:rsid w:val="003826AD"/>
    <w:rsid w:val="003826D3"/>
    <w:rsid w:val="003826E4"/>
    <w:rsid w:val="00382706"/>
    <w:rsid w:val="00382711"/>
    <w:rsid w:val="00382716"/>
    <w:rsid w:val="0038274E"/>
    <w:rsid w:val="003827A3"/>
    <w:rsid w:val="003827D4"/>
    <w:rsid w:val="00382857"/>
    <w:rsid w:val="00382879"/>
    <w:rsid w:val="0038292A"/>
    <w:rsid w:val="003829BE"/>
    <w:rsid w:val="003829FF"/>
    <w:rsid w:val="00382BA4"/>
    <w:rsid w:val="00382BD8"/>
    <w:rsid w:val="00382D5A"/>
    <w:rsid w:val="00382D63"/>
    <w:rsid w:val="00382DD9"/>
    <w:rsid w:val="00382EAB"/>
    <w:rsid w:val="00382F0B"/>
    <w:rsid w:val="00382F68"/>
    <w:rsid w:val="00383006"/>
    <w:rsid w:val="0038304E"/>
    <w:rsid w:val="003830A8"/>
    <w:rsid w:val="003830AB"/>
    <w:rsid w:val="00383102"/>
    <w:rsid w:val="0038316C"/>
    <w:rsid w:val="003831FE"/>
    <w:rsid w:val="00383274"/>
    <w:rsid w:val="00383306"/>
    <w:rsid w:val="0038334D"/>
    <w:rsid w:val="00383376"/>
    <w:rsid w:val="003833D1"/>
    <w:rsid w:val="003833D2"/>
    <w:rsid w:val="0038347F"/>
    <w:rsid w:val="003835CA"/>
    <w:rsid w:val="003836C2"/>
    <w:rsid w:val="003836D2"/>
    <w:rsid w:val="00383798"/>
    <w:rsid w:val="003837E4"/>
    <w:rsid w:val="003838A1"/>
    <w:rsid w:val="003838A7"/>
    <w:rsid w:val="003838B6"/>
    <w:rsid w:val="003838E7"/>
    <w:rsid w:val="00383905"/>
    <w:rsid w:val="00383925"/>
    <w:rsid w:val="00383994"/>
    <w:rsid w:val="00383A01"/>
    <w:rsid w:val="00383A21"/>
    <w:rsid w:val="00383A7E"/>
    <w:rsid w:val="00383B45"/>
    <w:rsid w:val="00383B77"/>
    <w:rsid w:val="00383B91"/>
    <w:rsid w:val="00383BC2"/>
    <w:rsid w:val="00383BD3"/>
    <w:rsid w:val="00383CEA"/>
    <w:rsid w:val="00383D12"/>
    <w:rsid w:val="00383D2E"/>
    <w:rsid w:val="00383D3C"/>
    <w:rsid w:val="00383DC4"/>
    <w:rsid w:val="00383F93"/>
    <w:rsid w:val="0038403D"/>
    <w:rsid w:val="00384076"/>
    <w:rsid w:val="00384111"/>
    <w:rsid w:val="0038417C"/>
    <w:rsid w:val="003841B5"/>
    <w:rsid w:val="003841EA"/>
    <w:rsid w:val="003842E6"/>
    <w:rsid w:val="00384354"/>
    <w:rsid w:val="003843EA"/>
    <w:rsid w:val="0038441B"/>
    <w:rsid w:val="0038447C"/>
    <w:rsid w:val="003844B6"/>
    <w:rsid w:val="003844D0"/>
    <w:rsid w:val="003845F5"/>
    <w:rsid w:val="003845FC"/>
    <w:rsid w:val="003846E9"/>
    <w:rsid w:val="00384700"/>
    <w:rsid w:val="0038471A"/>
    <w:rsid w:val="0038478F"/>
    <w:rsid w:val="003847D8"/>
    <w:rsid w:val="003847E9"/>
    <w:rsid w:val="003847EB"/>
    <w:rsid w:val="0038488D"/>
    <w:rsid w:val="003848D0"/>
    <w:rsid w:val="0038496E"/>
    <w:rsid w:val="00384999"/>
    <w:rsid w:val="00384A3B"/>
    <w:rsid w:val="00384A53"/>
    <w:rsid w:val="00384A6B"/>
    <w:rsid w:val="00384AD6"/>
    <w:rsid w:val="00384AFA"/>
    <w:rsid w:val="00384B1E"/>
    <w:rsid w:val="00384B46"/>
    <w:rsid w:val="00384B4B"/>
    <w:rsid w:val="00384BBC"/>
    <w:rsid w:val="00384BE5"/>
    <w:rsid w:val="00384C61"/>
    <w:rsid w:val="00384CA3"/>
    <w:rsid w:val="00384D9F"/>
    <w:rsid w:val="00384DB3"/>
    <w:rsid w:val="00384DCB"/>
    <w:rsid w:val="00384DD2"/>
    <w:rsid w:val="00384E71"/>
    <w:rsid w:val="00384F6B"/>
    <w:rsid w:val="003850C4"/>
    <w:rsid w:val="00385200"/>
    <w:rsid w:val="00385250"/>
    <w:rsid w:val="00385306"/>
    <w:rsid w:val="00385353"/>
    <w:rsid w:val="00385380"/>
    <w:rsid w:val="0038538B"/>
    <w:rsid w:val="003853BC"/>
    <w:rsid w:val="00385464"/>
    <w:rsid w:val="00385507"/>
    <w:rsid w:val="0038553D"/>
    <w:rsid w:val="00385653"/>
    <w:rsid w:val="00385687"/>
    <w:rsid w:val="003856C6"/>
    <w:rsid w:val="003856D8"/>
    <w:rsid w:val="00385772"/>
    <w:rsid w:val="003857AC"/>
    <w:rsid w:val="003857C2"/>
    <w:rsid w:val="0038580C"/>
    <w:rsid w:val="00385876"/>
    <w:rsid w:val="003858C9"/>
    <w:rsid w:val="003858D2"/>
    <w:rsid w:val="00385935"/>
    <w:rsid w:val="00385950"/>
    <w:rsid w:val="00385957"/>
    <w:rsid w:val="003859AE"/>
    <w:rsid w:val="003859E0"/>
    <w:rsid w:val="003859EA"/>
    <w:rsid w:val="00385A19"/>
    <w:rsid w:val="00385A38"/>
    <w:rsid w:val="00385A82"/>
    <w:rsid w:val="00385A90"/>
    <w:rsid w:val="00385A93"/>
    <w:rsid w:val="00385ABA"/>
    <w:rsid w:val="00385AD5"/>
    <w:rsid w:val="00385B1C"/>
    <w:rsid w:val="00385B31"/>
    <w:rsid w:val="00385BA5"/>
    <w:rsid w:val="00385BBB"/>
    <w:rsid w:val="00385BF8"/>
    <w:rsid w:val="00385C4A"/>
    <w:rsid w:val="00385C78"/>
    <w:rsid w:val="00385C7C"/>
    <w:rsid w:val="00385CDB"/>
    <w:rsid w:val="00385D73"/>
    <w:rsid w:val="00385DA8"/>
    <w:rsid w:val="00385DDB"/>
    <w:rsid w:val="00385DE4"/>
    <w:rsid w:val="00385DF4"/>
    <w:rsid w:val="00385DF8"/>
    <w:rsid w:val="00385E90"/>
    <w:rsid w:val="00385F62"/>
    <w:rsid w:val="00385FD1"/>
    <w:rsid w:val="00385FD5"/>
    <w:rsid w:val="00385FEE"/>
    <w:rsid w:val="00386017"/>
    <w:rsid w:val="0038601B"/>
    <w:rsid w:val="00386039"/>
    <w:rsid w:val="00386040"/>
    <w:rsid w:val="0038625E"/>
    <w:rsid w:val="003862DE"/>
    <w:rsid w:val="0038638B"/>
    <w:rsid w:val="003863CF"/>
    <w:rsid w:val="00386408"/>
    <w:rsid w:val="0038641F"/>
    <w:rsid w:val="0038643B"/>
    <w:rsid w:val="0038647B"/>
    <w:rsid w:val="00386517"/>
    <w:rsid w:val="00386597"/>
    <w:rsid w:val="003865B6"/>
    <w:rsid w:val="00386613"/>
    <w:rsid w:val="00386687"/>
    <w:rsid w:val="00386706"/>
    <w:rsid w:val="00386795"/>
    <w:rsid w:val="00386916"/>
    <w:rsid w:val="00386942"/>
    <w:rsid w:val="00386A6C"/>
    <w:rsid w:val="00386B4A"/>
    <w:rsid w:val="00386B83"/>
    <w:rsid w:val="00386BD0"/>
    <w:rsid w:val="00386CB6"/>
    <w:rsid w:val="00386D0A"/>
    <w:rsid w:val="00386D24"/>
    <w:rsid w:val="00386D9D"/>
    <w:rsid w:val="00386DD5"/>
    <w:rsid w:val="00386E29"/>
    <w:rsid w:val="00386E85"/>
    <w:rsid w:val="00386EFC"/>
    <w:rsid w:val="00386F10"/>
    <w:rsid w:val="00386F36"/>
    <w:rsid w:val="00386FAE"/>
    <w:rsid w:val="00387010"/>
    <w:rsid w:val="00387024"/>
    <w:rsid w:val="0038702E"/>
    <w:rsid w:val="003870C6"/>
    <w:rsid w:val="003870E9"/>
    <w:rsid w:val="00387114"/>
    <w:rsid w:val="0038712D"/>
    <w:rsid w:val="00387170"/>
    <w:rsid w:val="003871B9"/>
    <w:rsid w:val="003871C2"/>
    <w:rsid w:val="003871C6"/>
    <w:rsid w:val="003871D7"/>
    <w:rsid w:val="003871E6"/>
    <w:rsid w:val="00387209"/>
    <w:rsid w:val="0038721A"/>
    <w:rsid w:val="0038721B"/>
    <w:rsid w:val="003872FD"/>
    <w:rsid w:val="00387357"/>
    <w:rsid w:val="003873A7"/>
    <w:rsid w:val="003873B6"/>
    <w:rsid w:val="003873CA"/>
    <w:rsid w:val="003873D1"/>
    <w:rsid w:val="003874D1"/>
    <w:rsid w:val="00387575"/>
    <w:rsid w:val="0038761A"/>
    <w:rsid w:val="0038761D"/>
    <w:rsid w:val="00387698"/>
    <w:rsid w:val="0038769D"/>
    <w:rsid w:val="003876AB"/>
    <w:rsid w:val="0038774D"/>
    <w:rsid w:val="0038777B"/>
    <w:rsid w:val="003877C2"/>
    <w:rsid w:val="00387842"/>
    <w:rsid w:val="0038787E"/>
    <w:rsid w:val="00387882"/>
    <w:rsid w:val="003878D6"/>
    <w:rsid w:val="00387912"/>
    <w:rsid w:val="00387914"/>
    <w:rsid w:val="0038791D"/>
    <w:rsid w:val="00387960"/>
    <w:rsid w:val="00387A35"/>
    <w:rsid w:val="00387A71"/>
    <w:rsid w:val="00387A88"/>
    <w:rsid w:val="00387A89"/>
    <w:rsid w:val="00387AEF"/>
    <w:rsid w:val="00387BAE"/>
    <w:rsid w:val="00387BB0"/>
    <w:rsid w:val="00387BB5"/>
    <w:rsid w:val="00387BDD"/>
    <w:rsid w:val="00387C57"/>
    <w:rsid w:val="00387D40"/>
    <w:rsid w:val="00387D42"/>
    <w:rsid w:val="00387F2F"/>
    <w:rsid w:val="00387F6C"/>
    <w:rsid w:val="00387F86"/>
    <w:rsid w:val="00387FDE"/>
    <w:rsid w:val="00387FE0"/>
    <w:rsid w:val="00387FF4"/>
    <w:rsid w:val="00390024"/>
    <w:rsid w:val="00390162"/>
    <w:rsid w:val="00390182"/>
    <w:rsid w:val="003901E4"/>
    <w:rsid w:val="00390216"/>
    <w:rsid w:val="003902C2"/>
    <w:rsid w:val="003902C7"/>
    <w:rsid w:val="003902FD"/>
    <w:rsid w:val="00390380"/>
    <w:rsid w:val="00390428"/>
    <w:rsid w:val="00390447"/>
    <w:rsid w:val="003904D9"/>
    <w:rsid w:val="0039053B"/>
    <w:rsid w:val="0039062D"/>
    <w:rsid w:val="00390645"/>
    <w:rsid w:val="003906B1"/>
    <w:rsid w:val="003906FF"/>
    <w:rsid w:val="00390750"/>
    <w:rsid w:val="0039075F"/>
    <w:rsid w:val="00390761"/>
    <w:rsid w:val="003907C9"/>
    <w:rsid w:val="003907F5"/>
    <w:rsid w:val="00390895"/>
    <w:rsid w:val="0039089B"/>
    <w:rsid w:val="003908A1"/>
    <w:rsid w:val="003908A4"/>
    <w:rsid w:val="00390948"/>
    <w:rsid w:val="0039095B"/>
    <w:rsid w:val="003909EE"/>
    <w:rsid w:val="00390A1B"/>
    <w:rsid w:val="00390A23"/>
    <w:rsid w:val="00390A52"/>
    <w:rsid w:val="00390AFC"/>
    <w:rsid w:val="00390B59"/>
    <w:rsid w:val="00390BA4"/>
    <w:rsid w:val="00390BB9"/>
    <w:rsid w:val="00390BEE"/>
    <w:rsid w:val="00390BFD"/>
    <w:rsid w:val="00390C2F"/>
    <w:rsid w:val="00390D50"/>
    <w:rsid w:val="00390D65"/>
    <w:rsid w:val="00390DD3"/>
    <w:rsid w:val="00390E10"/>
    <w:rsid w:val="00390E17"/>
    <w:rsid w:val="00390E53"/>
    <w:rsid w:val="00390EE0"/>
    <w:rsid w:val="00390F56"/>
    <w:rsid w:val="00390FBD"/>
    <w:rsid w:val="00391035"/>
    <w:rsid w:val="00391075"/>
    <w:rsid w:val="00391233"/>
    <w:rsid w:val="00391267"/>
    <w:rsid w:val="00391353"/>
    <w:rsid w:val="0039135C"/>
    <w:rsid w:val="00391375"/>
    <w:rsid w:val="00391408"/>
    <w:rsid w:val="00391428"/>
    <w:rsid w:val="003914F2"/>
    <w:rsid w:val="0039156A"/>
    <w:rsid w:val="003915E8"/>
    <w:rsid w:val="00391639"/>
    <w:rsid w:val="00391669"/>
    <w:rsid w:val="00391691"/>
    <w:rsid w:val="00391696"/>
    <w:rsid w:val="003916EF"/>
    <w:rsid w:val="003917B0"/>
    <w:rsid w:val="003917B2"/>
    <w:rsid w:val="00391822"/>
    <w:rsid w:val="0039188B"/>
    <w:rsid w:val="003918B9"/>
    <w:rsid w:val="00391994"/>
    <w:rsid w:val="003919A0"/>
    <w:rsid w:val="003919CA"/>
    <w:rsid w:val="00391AF6"/>
    <w:rsid w:val="00391AF8"/>
    <w:rsid w:val="00391B3D"/>
    <w:rsid w:val="00391B4E"/>
    <w:rsid w:val="00391B5D"/>
    <w:rsid w:val="00391C96"/>
    <w:rsid w:val="00391C9B"/>
    <w:rsid w:val="00391CC2"/>
    <w:rsid w:val="00391D00"/>
    <w:rsid w:val="00391D58"/>
    <w:rsid w:val="00391E42"/>
    <w:rsid w:val="00391F1D"/>
    <w:rsid w:val="00391F4B"/>
    <w:rsid w:val="00391F65"/>
    <w:rsid w:val="00391F6B"/>
    <w:rsid w:val="00392067"/>
    <w:rsid w:val="003920A3"/>
    <w:rsid w:val="003920A7"/>
    <w:rsid w:val="003920C0"/>
    <w:rsid w:val="0039216A"/>
    <w:rsid w:val="003921E2"/>
    <w:rsid w:val="003921F6"/>
    <w:rsid w:val="0039220C"/>
    <w:rsid w:val="0039235B"/>
    <w:rsid w:val="003923DE"/>
    <w:rsid w:val="0039243A"/>
    <w:rsid w:val="00392465"/>
    <w:rsid w:val="003924A5"/>
    <w:rsid w:val="00392541"/>
    <w:rsid w:val="00392579"/>
    <w:rsid w:val="00392605"/>
    <w:rsid w:val="00392637"/>
    <w:rsid w:val="0039268D"/>
    <w:rsid w:val="00392690"/>
    <w:rsid w:val="003926F1"/>
    <w:rsid w:val="00392709"/>
    <w:rsid w:val="0039276A"/>
    <w:rsid w:val="003927F7"/>
    <w:rsid w:val="003927FF"/>
    <w:rsid w:val="00392807"/>
    <w:rsid w:val="0039282F"/>
    <w:rsid w:val="00392945"/>
    <w:rsid w:val="00392980"/>
    <w:rsid w:val="003929B4"/>
    <w:rsid w:val="00392A22"/>
    <w:rsid w:val="00392A4D"/>
    <w:rsid w:val="00392AC3"/>
    <w:rsid w:val="00392B01"/>
    <w:rsid w:val="00392B46"/>
    <w:rsid w:val="00392B59"/>
    <w:rsid w:val="00392B75"/>
    <w:rsid w:val="00392B7B"/>
    <w:rsid w:val="00392B7D"/>
    <w:rsid w:val="00392C1F"/>
    <w:rsid w:val="00392C56"/>
    <w:rsid w:val="00392CE9"/>
    <w:rsid w:val="00392CF7"/>
    <w:rsid w:val="00392D30"/>
    <w:rsid w:val="00392DB5"/>
    <w:rsid w:val="00392E3D"/>
    <w:rsid w:val="00392E6F"/>
    <w:rsid w:val="00392F10"/>
    <w:rsid w:val="00392F3E"/>
    <w:rsid w:val="00392F98"/>
    <w:rsid w:val="00392FA7"/>
    <w:rsid w:val="0039304A"/>
    <w:rsid w:val="00393055"/>
    <w:rsid w:val="0039306C"/>
    <w:rsid w:val="003930A9"/>
    <w:rsid w:val="00393163"/>
    <w:rsid w:val="003931F9"/>
    <w:rsid w:val="00393200"/>
    <w:rsid w:val="00393209"/>
    <w:rsid w:val="0039329A"/>
    <w:rsid w:val="003932C8"/>
    <w:rsid w:val="00393364"/>
    <w:rsid w:val="003933A3"/>
    <w:rsid w:val="003933C4"/>
    <w:rsid w:val="003933D3"/>
    <w:rsid w:val="003933E5"/>
    <w:rsid w:val="00393405"/>
    <w:rsid w:val="00393452"/>
    <w:rsid w:val="00393494"/>
    <w:rsid w:val="00393497"/>
    <w:rsid w:val="0039357F"/>
    <w:rsid w:val="0039359F"/>
    <w:rsid w:val="003935E5"/>
    <w:rsid w:val="003935FF"/>
    <w:rsid w:val="00393601"/>
    <w:rsid w:val="0039360D"/>
    <w:rsid w:val="0039362A"/>
    <w:rsid w:val="00393660"/>
    <w:rsid w:val="0039367F"/>
    <w:rsid w:val="00393680"/>
    <w:rsid w:val="0039371B"/>
    <w:rsid w:val="00393746"/>
    <w:rsid w:val="0039374A"/>
    <w:rsid w:val="0039380C"/>
    <w:rsid w:val="003938A0"/>
    <w:rsid w:val="003938A7"/>
    <w:rsid w:val="0039391E"/>
    <w:rsid w:val="00393925"/>
    <w:rsid w:val="00393941"/>
    <w:rsid w:val="003939A2"/>
    <w:rsid w:val="00393A61"/>
    <w:rsid w:val="00393AD9"/>
    <w:rsid w:val="00393B00"/>
    <w:rsid w:val="00393C04"/>
    <w:rsid w:val="00393C09"/>
    <w:rsid w:val="00393C49"/>
    <w:rsid w:val="00393C7E"/>
    <w:rsid w:val="00393CFF"/>
    <w:rsid w:val="00393D61"/>
    <w:rsid w:val="00393D89"/>
    <w:rsid w:val="00393DAD"/>
    <w:rsid w:val="00393E05"/>
    <w:rsid w:val="00393E39"/>
    <w:rsid w:val="00393E63"/>
    <w:rsid w:val="00393EFA"/>
    <w:rsid w:val="00393F1F"/>
    <w:rsid w:val="00393F52"/>
    <w:rsid w:val="00393FF6"/>
    <w:rsid w:val="00394052"/>
    <w:rsid w:val="00394069"/>
    <w:rsid w:val="0039408C"/>
    <w:rsid w:val="00394165"/>
    <w:rsid w:val="00394182"/>
    <w:rsid w:val="003941E0"/>
    <w:rsid w:val="00394256"/>
    <w:rsid w:val="003942AA"/>
    <w:rsid w:val="0039430D"/>
    <w:rsid w:val="00394335"/>
    <w:rsid w:val="003944A5"/>
    <w:rsid w:val="00394576"/>
    <w:rsid w:val="003945B6"/>
    <w:rsid w:val="00394633"/>
    <w:rsid w:val="0039469E"/>
    <w:rsid w:val="003946F6"/>
    <w:rsid w:val="0039471A"/>
    <w:rsid w:val="0039471F"/>
    <w:rsid w:val="0039475D"/>
    <w:rsid w:val="0039477A"/>
    <w:rsid w:val="0039479F"/>
    <w:rsid w:val="0039480A"/>
    <w:rsid w:val="003948F6"/>
    <w:rsid w:val="0039491F"/>
    <w:rsid w:val="0039496A"/>
    <w:rsid w:val="00394A1D"/>
    <w:rsid w:val="00394A25"/>
    <w:rsid w:val="00394A7D"/>
    <w:rsid w:val="00394A94"/>
    <w:rsid w:val="00394B95"/>
    <w:rsid w:val="00394C22"/>
    <w:rsid w:val="00394C2D"/>
    <w:rsid w:val="00394C31"/>
    <w:rsid w:val="00394C69"/>
    <w:rsid w:val="00394D4A"/>
    <w:rsid w:val="00394D5A"/>
    <w:rsid w:val="00394D6D"/>
    <w:rsid w:val="00394DBA"/>
    <w:rsid w:val="00394E8B"/>
    <w:rsid w:val="00394EF7"/>
    <w:rsid w:val="00394F67"/>
    <w:rsid w:val="00395052"/>
    <w:rsid w:val="003950C3"/>
    <w:rsid w:val="003950E2"/>
    <w:rsid w:val="0039511A"/>
    <w:rsid w:val="0039512C"/>
    <w:rsid w:val="00395145"/>
    <w:rsid w:val="003951E8"/>
    <w:rsid w:val="003951FF"/>
    <w:rsid w:val="00395207"/>
    <w:rsid w:val="00395276"/>
    <w:rsid w:val="003952B2"/>
    <w:rsid w:val="003952D5"/>
    <w:rsid w:val="003953C8"/>
    <w:rsid w:val="00395406"/>
    <w:rsid w:val="00395523"/>
    <w:rsid w:val="003956E7"/>
    <w:rsid w:val="00395708"/>
    <w:rsid w:val="00395730"/>
    <w:rsid w:val="00395744"/>
    <w:rsid w:val="003957C0"/>
    <w:rsid w:val="003957E9"/>
    <w:rsid w:val="00395861"/>
    <w:rsid w:val="003958B1"/>
    <w:rsid w:val="003958BD"/>
    <w:rsid w:val="003958E4"/>
    <w:rsid w:val="00395A6C"/>
    <w:rsid w:val="00395BA7"/>
    <w:rsid w:val="00395BE3"/>
    <w:rsid w:val="00395C3F"/>
    <w:rsid w:val="00395C9D"/>
    <w:rsid w:val="00395CAC"/>
    <w:rsid w:val="00395D5A"/>
    <w:rsid w:val="00395D62"/>
    <w:rsid w:val="00395DC6"/>
    <w:rsid w:val="00395DE3"/>
    <w:rsid w:val="00395E2C"/>
    <w:rsid w:val="00395E63"/>
    <w:rsid w:val="00395EC3"/>
    <w:rsid w:val="00395ECF"/>
    <w:rsid w:val="00395EDA"/>
    <w:rsid w:val="00395F52"/>
    <w:rsid w:val="00395F83"/>
    <w:rsid w:val="00395FAC"/>
    <w:rsid w:val="00395FF2"/>
    <w:rsid w:val="003960AB"/>
    <w:rsid w:val="003960AE"/>
    <w:rsid w:val="003960C9"/>
    <w:rsid w:val="003960D8"/>
    <w:rsid w:val="003960E7"/>
    <w:rsid w:val="00396103"/>
    <w:rsid w:val="00396119"/>
    <w:rsid w:val="0039616A"/>
    <w:rsid w:val="0039619A"/>
    <w:rsid w:val="00396268"/>
    <w:rsid w:val="00396297"/>
    <w:rsid w:val="003962B5"/>
    <w:rsid w:val="003962E5"/>
    <w:rsid w:val="00396337"/>
    <w:rsid w:val="00396388"/>
    <w:rsid w:val="00396394"/>
    <w:rsid w:val="003963BA"/>
    <w:rsid w:val="003963DD"/>
    <w:rsid w:val="00396410"/>
    <w:rsid w:val="0039642E"/>
    <w:rsid w:val="00396491"/>
    <w:rsid w:val="003964B0"/>
    <w:rsid w:val="003964B8"/>
    <w:rsid w:val="003965B6"/>
    <w:rsid w:val="00396648"/>
    <w:rsid w:val="003966CA"/>
    <w:rsid w:val="00396810"/>
    <w:rsid w:val="00396839"/>
    <w:rsid w:val="003968D2"/>
    <w:rsid w:val="003968E1"/>
    <w:rsid w:val="0039697D"/>
    <w:rsid w:val="003969B6"/>
    <w:rsid w:val="003969EC"/>
    <w:rsid w:val="00396ACD"/>
    <w:rsid w:val="00396B6D"/>
    <w:rsid w:val="00396B92"/>
    <w:rsid w:val="00396BBA"/>
    <w:rsid w:val="00396C04"/>
    <w:rsid w:val="00396C0B"/>
    <w:rsid w:val="00396CDD"/>
    <w:rsid w:val="00396CE7"/>
    <w:rsid w:val="00396D46"/>
    <w:rsid w:val="00396D49"/>
    <w:rsid w:val="00396EAA"/>
    <w:rsid w:val="00396EB1"/>
    <w:rsid w:val="00396F09"/>
    <w:rsid w:val="00396F6E"/>
    <w:rsid w:val="00397059"/>
    <w:rsid w:val="00397106"/>
    <w:rsid w:val="00397108"/>
    <w:rsid w:val="0039712B"/>
    <w:rsid w:val="00397198"/>
    <w:rsid w:val="003971F9"/>
    <w:rsid w:val="003971FC"/>
    <w:rsid w:val="003972F8"/>
    <w:rsid w:val="00397326"/>
    <w:rsid w:val="00397398"/>
    <w:rsid w:val="00397446"/>
    <w:rsid w:val="00397451"/>
    <w:rsid w:val="00397482"/>
    <w:rsid w:val="00397526"/>
    <w:rsid w:val="00397567"/>
    <w:rsid w:val="003975CC"/>
    <w:rsid w:val="00397675"/>
    <w:rsid w:val="00397722"/>
    <w:rsid w:val="003977BF"/>
    <w:rsid w:val="0039784A"/>
    <w:rsid w:val="0039786C"/>
    <w:rsid w:val="003978EE"/>
    <w:rsid w:val="003979CA"/>
    <w:rsid w:val="00397A5F"/>
    <w:rsid w:val="00397A79"/>
    <w:rsid w:val="00397AF0"/>
    <w:rsid w:val="00397B16"/>
    <w:rsid w:val="00397B52"/>
    <w:rsid w:val="00397B6A"/>
    <w:rsid w:val="00397B84"/>
    <w:rsid w:val="00397B8C"/>
    <w:rsid w:val="00397B9C"/>
    <w:rsid w:val="00397C12"/>
    <w:rsid w:val="00397C5D"/>
    <w:rsid w:val="00397C60"/>
    <w:rsid w:val="00397CE2"/>
    <w:rsid w:val="00397D6E"/>
    <w:rsid w:val="00397D80"/>
    <w:rsid w:val="00397D92"/>
    <w:rsid w:val="00397DA6"/>
    <w:rsid w:val="00397E01"/>
    <w:rsid w:val="00397E72"/>
    <w:rsid w:val="00397E7F"/>
    <w:rsid w:val="00397EEA"/>
    <w:rsid w:val="0039D635"/>
    <w:rsid w:val="003A0011"/>
    <w:rsid w:val="003A001E"/>
    <w:rsid w:val="003A006A"/>
    <w:rsid w:val="003A00AA"/>
    <w:rsid w:val="003A00B6"/>
    <w:rsid w:val="003A0136"/>
    <w:rsid w:val="003A016C"/>
    <w:rsid w:val="003A016D"/>
    <w:rsid w:val="003A0216"/>
    <w:rsid w:val="003A0233"/>
    <w:rsid w:val="003A025D"/>
    <w:rsid w:val="003A0266"/>
    <w:rsid w:val="003A02E0"/>
    <w:rsid w:val="003A02E6"/>
    <w:rsid w:val="003A0316"/>
    <w:rsid w:val="003A0336"/>
    <w:rsid w:val="003A03D0"/>
    <w:rsid w:val="003A03E5"/>
    <w:rsid w:val="003A0429"/>
    <w:rsid w:val="003A046F"/>
    <w:rsid w:val="003A04D6"/>
    <w:rsid w:val="003A0527"/>
    <w:rsid w:val="003A052B"/>
    <w:rsid w:val="003A06A8"/>
    <w:rsid w:val="003A06BA"/>
    <w:rsid w:val="003A06F5"/>
    <w:rsid w:val="003A070C"/>
    <w:rsid w:val="003A0718"/>
    <w:rsid w:val="003A0754"/>
    <w:rsid w:val="003A086C"/>
    <w:rsid w:val="003A08B0"/>
    <w:rsid w:val="003A08BA"/>
    <w:rsid w:val="003A090F"/>
    <w:rsid w:val="003A0914"/>
    <w:rsid w:val="003A0965"/>
    <w:rsid w:val="003A097A"/>
    <w:rsid w:val="003A0A31"/>
    <w:rsid w:val="003A0A68"/>
    <w:rsid w:val="003A0A7E"/>
    <w:rsid w:val="003A0AC8"/>
    <w:rsid w:val="003A0AE4"/>
    <w:rsid w:val="003A0B18"/>
    <w:rsid w:val="003A0B33"/>
    <w:rsid w:val="003A0B53"/>
    <w:rsid w:val="003A0B5C"/>
    <w:rsid w:val="003A0B79"/>
    <w:rsid w:val="003A0B86"/>
    <w:rsid w:val="003A0BAD"/>
    <w:rsid w:val="003A0C07"/>
    <w:rsid w:val="003A0C39"/>
    <w:rsid w:val="003A0CA5"/>
    <w:rsid w:val="003A0CEE"/>
    <w:rsid w:val="003A0D65"/>
    <w:rsid w:val="003A0E1E"/>
    <w:rsid w:val="003A0E51"/>
    <w:rsid w:val="003A0EE8"/>
    <w:rsid w:val="003A0F19"/>
    <w:rsid w:val="003A0F32"/>
    <w:rsid w:val="003A0F62"/>
    <w:rsid w:val="003A0F89"/>
    <w:rsid w:val="003A1050"/>
    <w:rsid w:val="003A1061"/>
    <w:rsid w:val="003A1069"/>
    <w:rsid w:val="003A10A9"/>
    <w:rsid w:val="003A10ED"/>
    <w:rsid w:val="003A1105"/>
    <w:rsid w:val="003A1127"/>
    <w:rsid w:val="003A1169"/>
    <w:rsid w:val="003A119A"/>
    <w:rsid w:val="003A11A3"/>
    <w:rsid w:val="003A11B8"/>
    <w:rsid w:val="003A11D6"/>
    <w:rsid w:val="003A123B"/>
    <w:rsid w:val="003A1302"/>
    <w:rsid w:val="003A1331"/>
    <w:rsid w:val="003A1367"/>
    <w:rsid w:val="003A1389"/>
    <w:rsid w:val="003A14C6"/>
    <w:rsid w:val="003A1533"/>
    <w:rsid w:val="003A1542"/>
    <w:rsid w:val="003A1552"/>
    <w:rsid w:val="003A1626"/>
    <w:rsid w:val="003A1645"/>
    <w:rsid w:val="003A16C9"/>
    <w:rsid w:val="003A16CE"/>
    <w:rsid w:val="003A16ED"/>
    <w:rsid w:val="003A183D"/>
    <w:rsid w:val="003A1849"/>
    <w:rsid w:val="003A188E"/>
    <w:rsid w:val="003A1916"/>
    <w:rsid w:val="003A1927"/>
    <w:rsid w:val="003A1A35"/>
    <w:rsid w:val="003A1A65"/>
    <w:rsid w:val="003A1ACE"/>
    <w:rsid w:val="003A1B28"/>
    <w:rsid w:val="003A1BA3"/>
    <w:rsid w:val="003A1C4A"/>
    <w:rsid w:val="003A1C82"/>
    <w:rsid w:val="003A1C8D"/>
    <w:rsid w:val="003A1D6E"/>
    <w:rsid w:val="003A1DA5"/>
    <w:rsid w:val="003A1E79"/>
    <w:rsid w:val="003A1EBE"/>
    <w:rsid w:val="003A1EC5"/>
    <w:rsid w:val="003A1EDA"/>
    <w:rsid w:val="003A1EDD"/>
    <w:rsid w:val="003A1F41"/>
    <w:rsid w:val="003A1F90"/>
    <w:rsid w:val="003A1FDD"/>
    <w:rsid w:val="003A2030"/>
    <w:rsid w:val="003A20AC"/>
    <w:rsid w:val="003A20EE"/>
    <w:rsid w:val="003A2137"/>
    <w:rsid w:val="003A2294"/>
    <w:rsid w:val="003A2306"/>
    <w:rsid w:val="003A2314"/>
    <w:rsid w:val="003A23BA"/>
    <w:rsid w:val="003A23FB"/>
    <w:rsid w:val="003A240C"/>
    <w:rsid w:val="003A241D"/>
    <w:rsid w:val="003A2472"/>
    <w:rsid w:val="003A247B"/>
    <w:rsid w:val="003A24B2"/>
    <w:rsid w:val="003A24CA"/>
    <w:rsid w:val="003A2567"/>
    <w:rsid w:val="003A25D0"/>
    <w:rsid w:val="003A2614"/>
    <w:rsid w:val="003A2638"/>
    <w:rsid w:val="003A275E"/>
    <w:rsid w:val="003A279F"/>
    <w:rsid w:val="003A2843"/>
    <w:rsid w:val="003A285C"/>
    <w:rsid w:val="003A28A0"/>
    <w:rsid w:val="003A28D2"/>
    <w:rsid w:val="003A2918"/>
    <w:rsid w:val="003A294D"/>
    <w:rsid w:val="003A2972"/>
    <w:rsid w:val="003A299A"/>
    <w:rsid w:val="003A2A13"/>
    <w:rsid w:val="003A2A7B"/>
    <w:rsid w:val="003A2AAF"/>
    <w:rsid w:val="003A2AFB"/>
    <w:rsid w:val="003A2B01"/>
    <w:rsid w:val="003A2C0E"/>
    <w:rsid w:val="003A2C23"/>
    <w:rsid w:val="003A2CBE"/>
    <w:rsid w:val="003A2CC5"/>
    <w:rsid w:val="003A2D90"/>
    <w:rsid w:val="003A2DF1"/>
    <w:rsid w:val="003A2E02"/>
    <w:rsid w:val="003A2E50"/>
    <w:rsid w:val="003A2E7F"/>
    <w:rsid w:val="003A2EBD"/>
    <w:rsid w:val="003A2F34"/>
    <w:rsid w:val="003A2F5F"/>
    <w:rsid w:val="003A2F6F"/>
    <w:rsid w:val="003A2F87"/>
    <w:rsid w:val="003A3014"/>
    <w:rsid w:val="003A30EF"/>
    <w:rsid w:val="003A310D"/>
    <w:rsid w:val="003A3150"/>
    <w:rsid w:val="003A3178"/>
    <w:rsid w:val="003A319C"/>
    <w:rsid w:val="003A31AA"/>
    <w:rsid w:val="003A322F"/>
    <w:rsid w:val="003A3396"/>
    <w:rsid w:val="003A3415"/>
    <w:rsid w:val="003A344B"/>
    <w:rsid w:val="003A3452"/>
    <w:rsid w:val="003A34C4"/>
    <w:rsid w:val="003A3539"/>
    <w:rsid w:val="003A3542"/>
    <w:rsid w:val="003A3595"/>
    <w:rsid w:val="003A3636"/>
    <w:rsid w:val="003A3682"/>
    <w:rsid w:val="003A372E"/>
    <w:rsid w:val="003A37D6"/>
    <w:rsid w:val="003A37DC"/>
    <w:rsid w:val="003A3895"/>
    <w:rsid w:val="003A38BB"/>
    <w:rsid w:val="003A38D1"/>
    <w:rsid w:val="003A38DC"/>
    <w:rsid w:val="003A3934"/>
    <w:rsid w:val="003A3999"/>
    <w:rsid w:val="003A39E1"/>
    <w:rsid w:val="003A3A37"/>
    <w:rsid w:val="003A3B90"/>
    <w:rsid w:val="003A3BF0"/>
    <w:rsid w:val="003A3C0C"/>
    <w:rsid w:val="003A3CC5"/>
    <w:rsid w:val="003A3CEC"/>
    <w:rsid w:val="003A3D43"/>
    <w:rsid w:val="003A3D5F"/>
    <w:rsid w:val="003A3D83"/>
    <w:rsid w:val="003A3E01"/>
    <w:rsid w:val="003A3E37"/>
    <w:rsid w:val="003A3E56"/>
    <w:rsid w:val="003A3E69"/>
    <w:rsid w:val="003A3E79"/>
    <w:rsid w:val="003A3F08"/>
    <w:rsid w:val="003A3F1E"/>
    <w:rsid w:val="003A3F59"/>
    <w:rsid w:val="003A3F9A"/>
    <w:rsid w:val="003A400C"/>
    <w:rsid w:val="003A40B9"/>
    <w:rsid w:val="003A40C3"/>
    <w:rsid w:val="003A40D3"/>
    <w:rsid w:val="003A40EF"/>
    <w:rsid w:val="003A41B1"/>
    <w:rsid w:val="003A4209"/>
    <w:rsid w:val="003A4226"/>
    <w:rsid w:val="003A4252"/>
    <w:rsid w:val="003A4309"/>
    <w:rsid w:val="003A437A"/>
    <w:rsid w:val="003A4382"/>
    <w:rsid w:val="003A43D3"/>
    <w:rsid w:val="003A4480"/>
    <w:rsid w:val="003A449E"/>
    <w:rsid w:val="003A44DC"/>
    <w:rsid w:val="003A4535"/>
    <w:rsid w:val="003A45CC"/>
    <w:rsid w:val="003A462D"/>
    <w:rsid w:val="003A46D2"/>
    <w:rsid w:val="003A47EE"/>
    <w:rsid w:val="003A47F0"/>
    <w:rsid w:val="003A4864"/>
    <w:rsid w:val="003A48F2"/>
    <w:rsid w:val="003A4929"/>
    <w:rsid w:val="003A4938"/>
    <w:rsid w:val="003A494C"/>
    <w:rsid w:val="003A4A95"/>
    <w:rsid w:val="003A4ADA"/>
    <w:rsid w:val="003A4B97"/>
    <w:rsid w:val="003A4B9F"/>
    <w:rsid w:val="003A4BD9"/>
    <w:rsid w:val="003A4C05"/>
    <w:rsid w:val="003A4C57"/>
    <w:rsid w:val="003A4C73"/>
    <w:rsid w:val="003A4C8B"/>
    <w:rsid w:val="003A4CC4"/>
    <w:rsid w:val="003A4CF3"/>
    <w:rsid w:val="003A4DA6"/>
    <w:rsid w:val="003A4DBE"/>
    <w:rsid w:val="003A4E7D"/>
    <w:rsid w:val="003A4E92"/>
    <w:rsid w:val="003A4EBD"/>
    <w:rsid w:val="003A4F0C"/>
    <w:rsid w:val="003A502A"/>
    <w:rsid w:val="003A5058"/>
    <w:rsid w:val="003A50A0"/>
    <w:rsid w:val="003A5136"/>
    <w:rsid w:val="003A5170"/>
    <w:rsid w:val="003A51E6"/>
    <w:rsid w:val="003A525F"/>
    <w:rsid w:val="003A5350"/>
    <w:rsid w:val="003A5373"/>
    <w:rsid w:val="003A53B6"/>
    <w:rsid w:val="003A53B8"/>
    <w:rsid w:val="003A53DB"/>
    <w:rsid w:val="003A546B"/>
    <w:rsid w:val="003A5491"/>
    <w:rsid w:val="003A54CC"/>
    <w:rsid w:val="003A550F"/>
    <w:rsid w:val="003A5514"/>
    <w:rsid w:val="003A554B"/>
    <w:rsid w:val="003A5566"/>
    <w:rsid w:val="003A5582"/>
    <w:rsid w:val="003A55E1"/>
    <w:rsid w:val="003A5615"/>
    <w:rsid w:val="003A564F"/>
    <w:rsid w:val="003A5650"/>
    <w:rsid w:val="003A56B4"/>
    <w:rsid w:val="003A56B8"/>
    <w:rsid w:val="003A56D5"/>
    <w:rsid w:val="003A570E"/>
    <w:rsid w:val="003A572A"/>
    <w:rsid w:val="003A5732"/>
    <w:rsid w:val="003A579D"/>
    <w:rsid w:val="003A57D5"/>
    <w:rsid w:val="003A588E"/>
    <w:rsid w:val="003A591D"/>
    <w:rsid w:val="003A592B"/>
    <w:rsid w:val="003A5994"/>
    <w:rsid w:val="003A5996"/>
    <w:rsid w:val="003A59B5"/>
    <w:rsid w:val="003A59C6"/>
    <w:rsid w:val="003A5A5C"/>
    <w:rsid w:val="003A5AA6"/>
    <w:rsid w:val="003A5ACC"/>
    <w:rsid w:val="003A5AEC"/>
    <w:rsid w:val="003A5B0A"/>
    <w:rsid w:val="003A5C5A"/>
    <w:rsid w:val="003A5DAA"/>
    <w:rsid w:val="003A5DC2"/>
    <w:rsid w:val="003A5E27"/>
    <w:rsid w:val="003A5E28"/>
    <w:rsid w:val="003A5E67"/>
    <w:rsid w:val="003A5EF0"/>
    <w:rsid w:val="003A5F44"/>
    <w:rsid w:val="003A5F85"/>
    <w:rsid w:val="003A5FC9"/>
    <w:rsid w:val="003A5FCB"/>
    <w:rsid w:val="003A6030"/>
    <w:rsid w:val="003A6079"/>
    <w:rsid w:val="003A609C"/>
    <w:rsid w:val="003A60C7"/>
    <w:rsid w:val="003A60EF"/>
    <w:rsid w:val="003A60FD"/>
    <w:rsid w:val="003A619C"/>
    <w:rsid w:val="003A61AC"/>
    <w:rsid w:val="003A6210"/>
    <w:rsid w:val="003A62BA"/>
    <w:rsid w:val="003A62BE"/>
    <w:rsid w:val="003A62FA"/>
    <w:rsid w:val="003A630F"/>
    <w:rsid w:val="003A63F4"/>
    <w:rsid w:val="003A6435"/>
    <w:rsid w:val="003A6450"/>
    <w:rsid w:val="003A6599"/>
    <w:rsid w:val="003A65A1"/>
    <w:rsid w:val="003A6607"/>
    <w:rsid w:val="003A6689"/>
    <w:rsid w:val="003A66EA"/>
    <w:rsid w:val="003A6706"/>
    <w:rsid w:val="003A6736"/>
    <w:rsid w:val="003A6784"/>
    <w:rsid w:val="003A67AF"/>
    <w:rsid w:val="003A6874"/>
    <w:rsid w:val="003A688F"/>
    <w:rsid w:val="003A68C9"/>
    <w:rsid w:val="003A6965"/>
    <w:rsid w:val="003A6988"/>
    <w:rsid w:val="003A6A9C"/>
    <w:rsid w:val="003A6ACF"/>
    <w:rsid w:val="003A6AD5"/>
    <w:rsid w:val="003A6AEC"/>
    <w:rsid w:val="003A6BBD"/>
    <w:rsid w:val="003A6C4A"/>
    <w:rsid w:val="003A6CB3"/>
    <w:rsid w:val="003A6CF5"/>
    <w:rsid w:val="003A6D53"/>
    <w:rsid w:val="003A6DA8"/>
    <w:rsid w:val="003A6DCB"/>
    <w:rsid w:val="003A6E28"/>
    <w:rsid w:val="003A6E3C"/>
    <w:rsid w:val="003A6EA0"/>
    <w:rsid w:val="003A6ECE"/>
    <w:rsid w:val="003A6EF4"/>
    <w:rsid w:val="003A6F28"/>
    <w:rsid w:val="003A6F3F"/>
    <w:rsid w:val="003A6F71"/>
    <w:rsid w:val="003A6FC4"/>
    <w:rsid w:val="003A6FD7"/>
    <w:rsid w:val="003A7029"/>
    <w:rsid w:val="003A7044"/>
    <w:rsid w:val="003A7094"/>
    <w:rsid w:val="003A7132"/>
    <w:rsid w:val="003A7154"/>
    <w:rsid w:val="003A7168"/>
    <w:rsid w:val="003A71D3"/>
    <w:rsid w:val="003A71E2"/>
    <w:rsid w:val="003A7208"/>
    <w:rsid w:val="003A724C"/>
    <w:rsid w:val="003A725D"/>
    <w:rsid w:val="003A72A6"/>
    <w:rsid w:val="003A72D2"/>
    <w:rsid w:val="003A7318"/>
    <w:rsid w:val="003A752E"/>
    <w:rsid w:val="003A75BA"/>
    <w:rsid w:val="003A7632"/>
    <w:rsid w:val="003A7637"/>
    <w:rsid w:val="003A7721"/>
    <w:rsid w:val="003A775C"/>
    <w:rsid w:val="003A776C"/>
    <w:rsid w:val="003A78A6"/>
    <w:rsid w:val="003A78CA"/>
    <w:rsid w:val="003A78E1"/>
    <w:rsid w:val="003A78F2"/>
    <w:rsid w:val="003A7A36"/>
    <w:rsid w:val="003A7B21"/>
    <w:rsid w:val="003A7B40"/>
    <w:rsid w:val="003A7B89"/>
    <w:rsid w:val="003A7C3B"/>
    <w:rsid w:val="003A7C4A"/>
    <w:rsid w:val="003A7C55"/>
    <w:rsid w:val="003A7C57"/>
    <w:rsid w:val="003A7D36"/>
    <w:rsid w:val="003A7D57"/>
    <w:rsid w:val="003A7D69"/>
    <w:rsid w:val="003A7D91"/>
    <w:rsid w:val="003A7E3B"/>
    <w:rsid w:val="003A7E50"/>
    <w:rsid w:val="003A7E7D"/>
    <w:rsid w:val="003A7EBD"/>
    <w:rsid w:val="003A7EC4"/>
    <w:rsid w:val="003A7F76"/>
    <w:rsid w:val="003A7FD7"/>
    <w:rsid w:val="003A7FE6"/>
    <w:rsid w:val="003B00AF"/>
    <w:rsid w:val="003B0122"/>
    <w:rsid w:val="003B0141"/>
    <w:rsid w:val="003B0146"/>
    <w:rsid w:val="003B01B5"/>
    <w:rsid w:val="003B01B9"/>
    <w:rsid w:val="003B01F6"/>
    <w:rsid w:val="003B026F"/>
    <w:rsid w:val="003B02CE"/>
    <w:rsid w:val="003B03DF"/>
    <w:rsid w:val="003B0481"/>
    <w:rsid w:val="003B04D7"/>
    <w:rsid w:val="003B04DA"/>
    <w:rsid w:val="003B04DD"/>
    <w:rsid w:val="003B04F2"/>
    <w:rsid w:val="003B054F"/>
    <w:rsid w:val="003B05A2"/>
    <w:rsid w:val="003B05DC"/>
    <w:rsid w:val="003B0641"/>
    <w:rsid w:val="003B068E"/>
    <w:rsid w:val="003B0727"/>
    <w:rsid w:val="003B072D"/>
    <w:rsid w:val="003B0785"/>
    <w:rsid w:val="003B07C9"/>
    <w:rsid w:val="003B07D6"/>
    <w:rsid w:val="003B07F5"/>
    <w:rsid w:val="003B07F7"/>
    <w:rsid w:val="003B0886"/>
    <w:rsid w:val="003B088F"/>
    <w:rsid w:val="003B08E7"/>
    <w:rsid w:val="003B08F2"/>
    <w:rsid w:val="003B090E"/>
    <w:rsid w:val="003B09E4"/>
    <w:rsid w:val="003B0A0A"/>
    <w:rsid w:val="003B0A60"/>
    <w:rsid w:val="003B0A78"/>
    <w:rsid w:val="003B0B2E"/>
    <w:rsid w:val="003B0B73"/>
    <w:rsid w:val="003B0BB5"/>
    <w:rsid w:val="003B0BFC"/>
    <w:rsid w:val="003B0C05"/>
    <w:rsid w:val="003B0C59"/>
    <w:rsid w:val="003B0C5B"/>
    <w:rsid w:val="003B0C75"/>
    <w:rsid w:val="003B0DD7"/>
    <w:rsid w:val="003B0E74"/>
    <w:rsid w:val="003B0EA3"/>
    <w:rsid w:val="003B0EA7"/>
    <w:rsid w:val="003B0EFD"/>
    <w:rsid w:val="003B0F61"/>
    <w:rsid w:val="003B0F80"/>
    <w:rsid w:val="003B0FFA"/>
    <w:rsid w:val="003B103D"/>
    <w:rsid w:val="003B1042"/>
    <w:rsid w:val="003B106A"/>
    <w:rsid w:val="003B110E"/>
    <w:rsid w:val="003B1147"/>
    <w:rsid w:val="003B11C7"/>
    <w:rsid w:val="003B11CA"/>
    <w:rsid w:val="003B11E4"/>
    <w:rsid w:val="003B1230"/>
    <w:rsid w:val="003B12A1"/>
    <w:rsid w:val="003B1328"/>
    <w:rsid w:val="003B1339"/>
    <w:rsid w:val="003B135C"/>
    <w:rsid w:val="003B1374"/>
    <w:rsid w:val="003B138C"/>
    <w:rsid w:val="003B13E0"/>
    <w:rsid w:val="003B140D"/>
    <w:rsid w:val="003B1480"/>
    <w:rsid w:val="003B1491"/>
    <w:rsid w:val="003B14F9"/>
    <w:rsid w:val="003B159E"/>
    <w:rsid w:val="003B15B2"/>
    <w:rsid w:val="003B15D9"/>
    <w:rsid w:val="003B161B"/>
    <w:rsid w:val="003B16CA"/>
    <w:rsid w:val="003B16EC"/>
    <w:rsid w:val="003B1725"/>
    <w:rsid w:val="003B174B"/>
    <w:rsid w:val="003B17A8"/>
    <w:rsid w:val="003B1840"/>
    <w:rsid w:val="003B1880"/>
    <w:rsid w:val="003B188C"/>
    <w:rsid w:val="003B18AC"/>
    <w:rsid w:val="003B18B7"/>
    <w:rsid w:val="003B1927"/>
    <w:rsid w:val="003B194F"/>
    <w:rsid w:val="003B1979"/>
    <w:rsid w:val="003B1999"/>
    <w:rsid w:val="003B1B2A"/>
    <w:rsid w:val="003B1BAB"/>
    <w:rsid w:val="003B1BED"/>
    <w:rsid w:val="003B1C31"/>
    <w:rsid w:val="003B1CB0"/>
    <w:rsid w:val="003B1CD5"/>
    <w:rsid w:val="003B1D10"/>
    <w:rsid w:val="003B1D48"/>
    <w:rsid w:val="003B1D67"/>
    <w:rsid w:val="003B1DD2"/>
    <w:rsid w:val="003B1E88"/>
    <w:rsid w:val="003B1EB1"/>
    <w:rsid w:val="003B1EBF"/>
    <w:rsid w:val="003B1F43"/>
    <w:rsid w:val="003B1F7C"/>
    <w:rsid w:val="003B1F83"/>
    <w:rsid w:val="003B1F8E"/>
    <w:rsid w:val="003B2012"/>
    <w:rsid w:val="003B2047"/>
    <w:rsid w:val="003B2052"/>
    <w:rsid w:val="003B20AF"/>
    <w:rsid w:val="003B20D7"/>
    <w:rsid w:val="003B216D"/>
    <w:rsid w:val="003B21C9"/>
    <w:rsid w:val="003B2252"/>
    <w:rsid w:val="003B226C"/>
    <w:rsid w:val="003B227C"/>
    <w:rsid w:val="003B22AD"/>
    <w:rsid w:val="003B22C6"/>
    <w:rsid w:val="003B230D"/>
    <w:rsid w:val="003B2312"/>
    <w:rsid w:val="003B231B"/>
    <w:rsid w:val="003B2374"/>
    <w:rsid w:val="003B240E"/>
    <w:rsid w:val="003B2508"/>
    <w:rsid w:val="003B2537"/>
    <w:rsid w:val="003B253C"/>
    <w:rsid w:val="003B2549"/>
    <w:rsid w:val="003B25A2"/>
    <w:rsid w:val="003B25B3"/>
    <w:rsid w:val="003B25BF"/>
    <w:rsid w:val="003B25C7"/>
    <w:rsid w:val="003B26C1"/>
    <w:rsid w:val="003B26C5"/>
    <w:rsid w:val="003B2765"/>
    <w:rsid w:val="003B2770"/>
    <w:rsid w:val="003B281B"/>
    <w:rsid w:val="003B2858"/>
    <w:rsid w:val="003B2888"/>
    <w:rsid w:val="003B28E5"/>
    <w:rsid w:val="003B2904"/>
    <w:rsid w:val="003B2905"/>
    <w:rsid w:val="003B292C"/>
    <w:rsid w:val="003B2A13"/>
    <w:rsid w:val="003B2A66"/>
    <w:rsid w:val="003B2AE1"/>
    <w:rsid w:val="003B2AEB"/>
    <w:rsid w:val="003B2AF5"/>
    <w:rsid w:val="003B2AF6"/>
    <w:rsid w:val="003B2B42"/>
    <w:rsid w:val="003B2BC7"/>
    <w:rsid w:val="003B2BE0"/>
    <w:rsid w:val="003B2C02"/>
    <w:rsid w:val="003B2C1A"/>
    <w:rsid w:val="003B2C75"/>
    <w:rsid w:val="003B2D40"/>
    <w:rsid w:val="003B2D5F"/>
    <w:rsid w:val="003B2DC8"/>
    <w:rsid w:val="003B2DD1"/>
    <w:rsid w:val="003B2E0E"/>
    <w:rsid w:val="003B2EAC"/>
    <w:rsid w:val="003B2EAE"/>
    <w:rsid w:val="003B2F0E"/>
    <w:rsid w:val="003B2F14"/>
    <w:rsid w:val="003B2F44"/>
    <w:rsid w:val="003B2F6C"/>
    <w:rsid w:val="003B2F74"/>
    <w:rsid w:val="003B2F77"/>
    <w:rsid w:val="003B2FAA"/>
    <w:rsid w:val="003B3011"/>
    <w:rsid w:val="003B3014"/>
    <w:rsid w:val="003B3123"/>
    <w:rsid w:val="003B312B"/>
    <w:rsid w:val="003B3158"/>
    <w:rsid w:val="003B3175"/>
    <w:rsid w:val="003B31F9"/>
    <w:rsid w:val="003B321E"/>
    <w:rsid w:val="003B32C1"/>
    <w:rsid w:val="003B32D7"/>
    <w:rsid w:val="003B32E7"/>
    <w:rsid w:val="003B3331"/>
    <w:rsid w:val="003B3342"/>
    <w:rsid w:val="003B334C"/>
    <w:rsid w:val="003B33FF"/>
    <w:rsid w:val="003B349F"/>
    <w:rsid w:val="003B34D9"/>
    <w:rsid w:val="003B3595"/>
    <w:rsid w:val="003B35EA"/>
    <w:rsid w:val="003B35FC"/>
    <w:rsid w:val="003B3604"/>
    <w:rsid w:val="003B3658"/>
    <w:rsid w:val="003B370E"/>
    <w:rsid w:val="003B37FE"/>
    <w:rsid w:val="003B3827"/>
    <w:rsid w:val="003B38A8"/>
    <w:rsid w:val="003B393C"/>
    <w:rsid w:val="003B3972"/>
    <w:rsid w:val="003B3A0F"/>
    <w:rsid w:val="003B3A8D"/>
    <w:rsid w:val="003B3B2C"/>
    <w:rsid w:val="003B3BBE"/>
    <w:rsid w:val="003B3C3A"/>
    <w:rsid w:val="003B3C48"/>
    <w:rsid w:val="003B3C9F"/>
    <w:rsid w:val="003B3D16"/>
    <w:rsid w:val="003B3D50"/>
    <w:rsid w:val="003B3DE0"/>
    <w:rsid w:val="003B3E9C"/>
    <w:rsid w:val="003B3EF8"/>
    <w:rsid w:val="003B3F35"/>
    <w:rsid w:val="003B3F5C"/>
    <w:rsid w:val="003B4077"/>
    <w:rsid w:val="003B407D"/>
    <w:rsid w:val="003B40F3"/>
    <w:rsid w:val="003B4178"/>
    <w:rsid w:val="003B41CD"/>
    <w:rsid w:val="003B41EF"/>
    <w:rsid w:val="003B41F4"/>
    <w:rsid w:val="003B41F6"/>
    <w:rsid w:val="003B4247"/>
    <w:rsid w:val="003B428F"/>
    <w:rsid w:val="003B42A0"/>
    <w:rsid w:val="003B430F"/>
    <w:rsid w:val="003B4339"/>
    <w:rsid w:val="003B437A"/>
    <w:rsid w:val="003B438F"/>
    <w:rsid w:val="003B440C"/>
    <w:rsid w:val="003B4411"/>
    <w:rsid w:val="003B446E"/>
    <w:rsid w:val="003B4489"/>
    <w:rsid w:val="003B4539"/>
    <w:rsid w:val="003B453D"/>
    <w:rsid w:val="003B457F"/>
    <w:rsid w:val="003B4583"/>
    <w:rsid w:val="003B45AB"/>
    <w:rsid w:val="003B45B4"/>
    <w:rsid w:val="003B45BD"/>
    <w:rsid w:val="003B45E7"/>
    <w:rsid w:val="003B462B"/>
    <w:rsid w:val="003B4662"/>
    <w:rsid w:val="003B467C"/>
    <w:rsid w:val="003B46AB"/>
    <w:rsid w:val="003B46B4"/>
    <w:rsid w:val="003B4712"/>
    <w:rsid w:val="003B4734"/>
    <w:rsid w:val="003B4797"/>
    <w:rsid w:val="003B482F"/>
    <w:rsid w:val="003B486A"/>
    <w:rsid w:val="003B48AC"/>
    <w:rsid w:val="003B48CC"/>
    <w:rsid w:val="003B48E7"/>
    <w:rsid w:val="003B4915"/>
    <w:rsid w:val="003B49AF"/>
    <w:rsid w:val="003B49DB"/>
    <w:rsid w:val="003B4A8C"/>
    <w:rsid w:val="003B4AF1"/>
    <w:rsid w:val="003B4B03"/>
    <w:rsid w:val="003B4BC2"/>
    <w:rsid w:val="003B4BD6"/>
    <w:rsid w:val="003B4C06"/>
    <w:rsid w:val="003B4C0F"/>
    <w:rsid w:val="003B4CA8"/>
    <w:rsid w:val="003B4CB5"/>
    <w:rsid w:val="003B4E12"/>
    <w:rsid w:val="003B4E23"/>
    <w:rsid w:val="003B4F11"/>
    <w:rsid w:val="003B4F51"/>
    <w:rsid w:val="003B4F72"/>
    <w:rsid w:val="003B4F99"/>
    <w:rsid w:val="003B4FB0"/>
    <w:rsid w:val="003B50F2"/>
    <w:rsid w:val="003B512C"/>
    <w:rsid w:val="003B515C"/>
    <w:rsid w:val="003B5163"/>
    <w:rsid w:val="003B51D6"/>
    <w:rsid w:val="003B529F"/>
    <w:rsid w:val="003B52A5"/>
    <w:rsid w:val="003B52D6"/>
    <w:rsid w:val="003B52EF"/>
    <w:rsid w:val="003B5343"/>
    <w:rsid w:val="003B5412"/>
    <w:rsid w:val="003B5437"/>
    <w:rsid w:val="003B545C"/>
    <w:rsid w:val="003B550E"/>
    <w:rsid w:val="003B552A"/>
    <w:rsid w:val="003B554A"/>
    <w:rsid w:val="003B5574"/>
    <w:rsid w:val="003B55AE"/>
    <w:rsid w:val="003B55B4"/>
    <w:rsid w:val="003B565F"/>
    <w:rsid w:val="003B5707"/>
    <w:rsid w:val="003B573B"/>
    <w:rsid w:val="003B5746"/>
    <w:rsid w:val="003B5763"/>
    <w:rsid w:val="003B577F"/>
    <w:rsid w:val="003B579B"/>
    <w:rsid w:val="003B57D9"/>
    <w:rsid w:val="003B5894"/>
    <w:rsid w:val="003B5924"/>
    <w:rsid w:val="003B5927"/>
    <w:rsid w:val="003B599B"/>
    <w:rsid w:val="003B59A4"/>
    <w:rsid w:val="003B5A04"/>
    <w:rsid w:val="003B5A09"/>
    <w:rsid w:val="003B5A2D"/>
    <w:rsid w:val="003B5A66"/>
    <w:rsid w:val="003B5A71"/>
    <w:rsid w:val="003B5AC1"/>
    <w:rsid w:val="003B5ACC"/>
    <w:rsid w:val="003B5B13"/>
    <w:rsid w:val="003B5C3F"/>
    <w:rsid w:val="003B5CC3"/>
    <w:rsid w:val="003B5CD1"/>
    <w:rsid w:val="003B5CE8"/>
    <w:rsid w:val="003B5D01"/>
    <w:rsid w:val="003B5D3B"/>
    <w:rsid w:val="003B5DD1"/>
    <w:rsid w:val="003B5E56"/>
    <w:rsid w:val="003B5E68"/>
    <w:rsid w:val="003B5F0F"/>
    <w:rsid w:val="003B5F74"/>
    <w:rsid w:val="003B5FF3"/>
    <w:rsid w:val="003B6048"/>
    <w:rsid w:val="003B60CB"/>
    <w:rsid w:val="003B60FE"/>
    <w:rsid w:val="003B6148"/>
    <w:rsid w:val="003B6269"/>
    <w:rsid w:val="003B626B"/>
    <w:rsid w:val="003B626D"/>
    <w:rsid w:val="003B6278"/>
    <w:rsid w:val="003B62F8"/>
    <w:rsid w:val="003B6340"/>
    <w:rsid w:val="003B6381"/>
    <w:rsid w:val="003B63D9"/>
    <w:rsid w:val="003B63E3"/>
    <w:rsid w:val="003B63E9"/>
    <w:rsid w:val="003B63FA"/>
    <w:rsid w:val="003B6413"/>
    <w:rsid w:val="003B645B"/>
    <w:rsid w:val="003B6481"/>
    <w:rsid w:val="003B64BE"/>
    <w:rsid w:val="003B64F1"/>
    <w:rsid w:val="003B6576"/>
    <w:rsid w:val="003B6598"/>
    <w:rsid w:val="003B664D"/>
    <w:rsid w:val="003B6685"/>
    <w:rsid w:val="003B66BA"/>
    <w:rsid w:val="003B66FD"/>
    <w:rsid w:val="003B67B4"/>
    <w:rsid w:val="003B6866"/>
    <w:rsid w:val="003B68E8"/>
    <w:rsid w:val="003B691A"/>
    <w:rsid w:val="003B692F"/>
    <w:rsid w:val="003B694C"/>
    <w:rsid w:val="003B69B9"/>
    <w:rsid w:val="003B69D9"/>
    <w:rsid w:val="003B6A5E"/>
    <w:rsid w:val="003B6AE7"/>
    <w:rsid w:val="003B6B10"/>
    <w:rsid w:val="003B6B9E"/>
    <w:rsid w:val="003B6BC1"/>
    <w:rsid w:val="003B6BD4"/>
    <w:rsid w:val="003B6BFE"/>
    <w:rsid w:val="003B6C59"/>
    <w:rsid w:val="003B6C93"/>
    <w:rsid w:val="003B6CEE"/>
    <w:rsid w:val="003B6D38"/>
    <w:rsid w:val="003B6D5D"/>
    <w:rsid w:val="003B6EB5"/>
    <w:rsid w:val="003B6F8C"/>
    <w:rsid w:val="003B6FA9"/>
    <w:rsid w:val="003B7026"/>
    <w:rsid w:val="003B70CB"/>
    <w:rsid w:val="003B70F5"/>
    <w:rsid w:val="003B712E"/>
    <w:rsid w:val="003B7264"/>
    <w:rsid w:val="003B726C"/>
    <w:rsid w:val="003B729B"/>
    <w:rsid w:val="003B72B7"/>
    <w:rsid w:val="003B72C5"/>
    <w:rsid w:val="003B72D6"/>
    <w:rsid w:val="003B7349"/>
    <w:rsid w:val="003B745E"/>
    <w:rsid w:val="003B74D2"/>
    <w:rsid w:val="003B7571"/>
    <w:rsid w:val="003B75A5"/>
    <w:rsid w:val="003B7621"/>
    <w:rsid w:val="003B77A4"/>
    <w:rsid w:val="003B7813"/>
    <w:rsid w:val="003B785C"/>
    <w:rsid w:val="003B785D"/>
    <w:rsid w:val="003B78FA"/>
    <w:rsid w:val="003B7999"/>
    <w:rsid w:val="003B799E"/>
    <w:rsid w:val="003B79CA"/>
    <w:rsid w:val="003B7A2C"/>
    <w:rsid w:val="003B7A8D"/>
    <w:rsid w:val="003B7AEC"/>
    <w:rsid w:val="003B7BBD"/>
    <w:rsid w:val="003B7BD3"/>
    <w:rsid w:val="003B7C07"/>
    <w:rsid w:val="003B7C4A"/>
    <w:rsid w:val="003B7C95"/>
    <w:rsid w:val="003B7D38"/>
    <w:rsid w:val="003B7E1C"/>
    <w:rsid w:val="003B7E42"/>
    <w:rsid w:val="003B7EB3"/>
    <w:rsid w:val="003B7F26"/>
    <w:rsid w:val="003B7F74"/>
    <w:rsid w:val="003B7F94"/>
    <w:rsid w:val="003B7FBA"/>
    <w:rsid w:val="003B7FE0"/>
    <w:rsid w:val="003BD02C"/>
    <w:rsid w:val="003C0032"/>
    <w:rsid w:val="003C01CE"/>
    <w:rsid w:val="003C0314"/>
    <w:rsid w:val="003C0377"/>
    <w:rsid w:val="003C044F"/>
    <w:rsid w:val="003C0453"/>
    <w:rsid w:val="003C04C4"/>
    <w:rsid w:val="003C053A"/>
    <w:rsid w:val="003C059A"/>
    <w:rsid w:val="003C0603"/>
    <w:rsid w:val="003C0608"/>
    <w:rsid w:val="003C06F0"/>
    <w:rsid w:val="003C06F8"/>
    <w:rsid w:val="003C0746"/>
    <w:rsid w:val="003C0817"/>
    <w:rsid w:val="003C096C"/>
    <w:rsid w:val="003C09D0"/>
    <w:rsid w:val="003C09F4"/>
    <w:rsid w:val="003C0A00"/>
    <w:rsid w:val="003C0A5E"/>
    <w:rsid w:val="003C0AF7"/>
    <w:rsid w:val="003C0B0F"/>
    <w:rsid w:val="003C0B4E"/>
    <w:rsid w:val="003C0B89"/>
    <w:rsid w:val="003C0B99"/>
    <w:rsid w:val="003C0D03"/>
    <w:rsid w:val="003C0D4F"/>
    <w:rsid w:val="003C0D69"/>
    <w:rsid w:val="003C0D7A"/>
    <w:rsid w:val="003C0DC1"/>
    <w:rsid w:val="003C0E47"/>
    <w:rsid w:val="003C0E73"/>
    <w:rsid w:val="003C0FBD"/>
    <w:rsid w:val="003C0FD7"/>
    <w:rsid w:val="003C100F"/>
    <w:rsid w:val="003C101D"/>
    <w:rsid w:val="003C1031"/>
    <w:rsid w:val="003C10BD"/>
    <w:rsid w:val="003C10C3"/>
    <w:rsid w:val="003C10ED"/>
    <w:rsid w:val="003C111D"/>
    <w:rsid w:val="003C1142"/>
    <w:rsid w:val="003C114F"/>
    <w:rsid w:val="003C11B2"/>
    <w:rsid w:val="003C124F"/>
    <w:rsid w:val="003C1267"/>
    <w:rsid w:val="003C129E"/>
    <w:rsid w:val="003C12DB"/>
    <w:rsid w:val="003C130E"/>
    <w:rsid w:val="003C1382"/>
    <w:rsid w:val="003C13A7"/>
    <w:rsid w:val="003C13D2"/>
    <w:rsid w:val="003C13D8"/>
    <w:rsid w:val="003C13E6"/>
    <w:rsid w:val="003C14D3"/>
    <w:rsid w:val="003C1509"/>
    <w:rsid w:val="003C151D"/>
    <w:rsid w:val="003C1532"/>
    <w:rsid w:val="003C1545"/>
    <w:rsid w:val="003C1599"/>
    <w:rsid w:val="003C15BA"/>
    <w:rsid w:val="003C15C4"/>
    <w:rsid w:val="003C16D2"/>
    <w:rsid w:val="003C16F9"/>
    <w:rsid w:val="003C1725"/>
    <w:rsid w:val="003C178A"/>
    <w:rsid w:val="003C18CB"/>
    <w:rsid w:val="003C18FC"/>
    <w:rsid w:val="003C193C"/>
    <w:rsid w:val="003C195C"/>
    <w:rsid w:val="003C1A4A"/>
    <w:rsid w:val="003C1A93"/>
    <w:rsid w:val="003C1AC7"/>
    <w:rsid w:val="003C1B8B"/>
    <w:rsid w:val="003C1BB1"/>
    <w:rsid w:val="003C1BE7"/>
    <w:rsid w:val="003C1C1F"/>
    <w:rsid w:val="003C1C55"/>
    <w:rsid w:val="003C1CA8"/>
    <w:rsid w:val="003C1D53"/>
    <w:rsid w:val="003C1D88"/>
    <w:rsid w:val="003C1DC0"/>
    <w:rsid w:val="003C1E13"/>
    <w:rsid w:val="003C1E26"/>
    <w:rsid w:val="003C1E4F"/>
    <w:rsid w:val="003C1E82"/>
    <w:rsid w:val="003C1E8A"/>
    <w:rsid w:val="003C1EEA"/>
    <w:rsid w:val="003C1EF4"/>
    <w:rsid w:val="003C1F68"/>
    <w:rsid w:val="003C1F89"/>
    <w:rsid w:val="003C1F99"/>
    <w:rsid w:val="003C1FC2"/>
    <w:rsid w:val="003C1FDB"/>
    <w:rsid w:val="003C2059"/>
    <w:rsid w:val="003C20C4"/>
    <w:rsid w:val="003C20F7"/>
    <w:rsid w:val="003C2100"/>
    <w:rsid w:val="003C219C"/>
    <w:rsid w:val="003C21D1"/>
    <w:rsid w:val="003C23BD"/>
    <w:rsid w:val="003C23BE"/>
    <w:rsid w:val="003C23C6"/>
    <w:rsid w:val="003C23EC"/>
    <w:rsid w:val="003C2513"/>
    <w:rsid w:val="003C2534"/>
    <w:rsid w:val="003C25BA"/>
    <w:rsid w:val="003C25D1"/>
    <w:rsid w:val="003C261E"/>
    <w:rsid w:val="003C26DC"/>
    <w:rsid w:val="003C275E"/>
    <w:rsid w:val="003C2798"/>
    <w:rsid w:val="003C280A"/>
    <w:rsid w:val="003C280B"/>
    <w:rsid w:val="003C281A"/>
    <w:rsid w:val="003C28E2"/>
    <w:rsid w:val="003C28E5"/>
    <w:rsid w:val="003C2904"/>
    <w:rsid w:val="003C29A3"/>
    <w:rsid w:val="003C2AED"/>
    <w:rsid w:val="003C2B13"/>
    <w:rsid w:val="003C2BC5"/>
    <w:rsid w:val="003C2BF0"/>
    <w:rsid w:val="003C2C0B"/>
    <w:rsid w:val="003C2C4E"/>
    <w:rsid w:val="003C2C74"/>
    <w:rsid w:val="003C2C8E"/>
    <w:rsid w:val="003C2CDC"/>
    <w:rsid w:val="003C2D79"/>
    <w:rsid w:val="003C2D8A"/>
    <w:rsid w:val="003C2D91"/>
    <w:rsid w:val="003C2DFE"/>
    <w:rsid w:val="003C2E28"/>
    <w:rsid w:val="003C2E95"/>
    <w:rsid w:val="003C2E9F"/>
    <w:rsid w:val="003C2F54"/>
    <w:rsid w:val="003C2F56"/>
    <w:rsid w:val="003C3085"/>
    <w:rsid w:val="003C30B5"/>
    <w:rsid w:val="003C30F8"/>
    <w:rsid w:val="003C310E"/>
    <w:rsid w:val="003C3132"/>
    <w:rsid w:val="003C31CE"/>
    <w:rsid w:val="003C32B8"/>
    <w:rsid w:val="003C32D2"/>
    <w:rsid w:val="003C3399"/>
    <w:rsid w:val="003C339D"/>
    <w:rsid w:val="003C3454"/>
    <w:rsid w:val="003C3470"/>
    <w:rsid w:val="003C3479"/>
    <w:rsid w:val="003C34FB"/>
    <w:rsid w:val="003C35B2"/>
    <w:rsid w:val="003C3628"/>
    <w:rsid w:val="003C365D"/>
    <w:rsid w:val="003C36BB"/>
    <w:rsid w:val="003C36D2"/>
    <w:rsid w:val="003C36E4"/>
    <w:rsid w:val="003C379C"/>
    <w:rsid w:val="003C380F"/>
    <w:rsid w:val="003C383E"/>
    <w:rsid w:val="003C3846"/>
    <w:rsid w:val="003C384E"/>
    <w:rsid w:val="003C38AC"/>
    <w:rsid w:val="003C391D"/>
    <w:rsid w:val="003C3925"/>
    <w:rsid w:val="003C3975"/>
    <w:rsid w:val="003C39E8"/>
    <w:rsid w:val="003C3A8D"/>
    <w:rsid w:val="003C3AB3"/>
    <w:rsid w:val="003C3ADE"/>
    <w:rsid w:val="003C3BF3"/>
    <w:rsid w:val="003C3C00"/>
    <w:rsid w:val="003C3C32"/>
    <w:rsid w:val="003C3C3E"/>
    <w:rsid w:val="003C3C76"/>
    <w:rsid w:val="003C3C7C"/>
    <w:rsid w:val="003C3CA5"/>
    <w:rsid w:val="003C3CB8"/>
    <w:rsid w:val="003C3D8A"/>
    <w:rsid w:val="003C3DD3"/>
    <w:rsid w:val="003C3DEE"/>
    <w:rsid w:val="003C3EB0"/>
    <w:rsid w:val="003C3F21"/>
    <w:rsid w:val="003C3F2D"/>
    <w:rsid w:val="003C3F41"/>
    <w:rsid w:val="003C4052"/>
    <w:rsid w:val="003C4060"/>
    <w:rsid w:val="003C40CD"/>
    <w:rsid w:val="003C40EC"/>
    <w:rsid w:val="003C40FD"/>
    <w:rsid w:val="003C4109"/>
    <w:rsid w:val="003C4154"/>
    <w:rsid w:val="003C417F"/>
    <w:rsid w:val="003C41AB"/>
    <w:rsid w:val="003C41EF"/>
    <w:rsid w:val="003C4218"/>
    <w:rsid w:val="003C4271"/>
    <w:rsid w:val="003C4290"/>
    <w:rsid w:val="003C42AC"/>
    <w:rsid w:val="003C42F0"/>
    <w:rsid w:val="003C434A"/>
    <w:rsid w:val="003C436A"/>
    <w:rsid w:val="003C437A"/>
    <w:rsid w:val="003C4389"/>
    <w:rsid w:val="003C4416"/>
    <w:rsid w:val="003C4475"/>
    <w:rsid w:val="003C44A4"/>
    <w:rsid w:val="003C4540"/>
    <w:rsid w:val="003C4560"/>
    <w:rsid w:val="003C456F"/>
    <w:rsid w:val="003C46B5"/>
    <w:rsid w:val="003C4737"/>
    <w:rsid w:val="003C47E4"/>
    <w:rsid w:val="003C4811"/>
    <w:rsid w:val="003C48B8"/>
    <w:rsid w:val="003C48BF"/>
    <w:rsid w:val="003C48DB"/>
    <w:rsid w:val="003C496C"/>
    <w:rsid w:val="003C499E"/>
    <w:rsid w:val="003C49C4"/>
    <w:rsid w:val="003C4A40"/>
    <w:rsid w:val="003C4A52"/>
    <w:rsid w:val="003C4A90"/>
    <w:rsid w:val="003C4ABF"/>
    <w:rsid w:val="003C4ACE"/>
    <w:rsid w:val="003C4ACF"/>
    <w:rsid w:val="003C4B3B"/>
    <w:rsid w:val="003C4B4C"/>
    <w:rsid w:val="003C4BFF"/>
    <w:rsid w:val="003C4C8D"/>
    <w:rsid w:val="003C4CC3"/>
    <w:rsid w:val="003C4D65"/>
    <w:rsid w:val="003C4DE7"/>
    <w:rsid w:val="003C4E12"/>
    <w:rsid w:val="003C4E35"/>
    <w:rsid w:val="003C4E58"/>
    <w:rsid w:val="003C4E78"/>
    <w:rsid w:val="003C4E8E"/>
    <w:rsid w:val="003C4EA0"/>
    <w:rsid w:val="003C4F25"/>
    <w:rsid w:val="003C4F66"/>
    <w:rsid w:val="003C4FE5"/>
    <w:rsid w:val="003C5093"/>
    <w:rsid w:val="003C50A1"/>
    <w:rsid w:val="003C50E9"/>
    <w:rsid w:val="003C5103"/>
    <w:rsid w:val="003C51B9"/>
    <w:rsid w:val="003C51DD"/>
    <w:rsid w:val="003C524C"/>
    <w:rsid w:val="003C526E"/>
    <w:rsid w:val="003C526F"/>
    <w:rsid w:val="003C52AA"/>
    <w:rsid w:val="003C5347"/>
    <w:rsid w:val="003C541C"/>
    <w:rsid w:val="003C5494"/>
    <w:rsid w:val="003C5496"/>
    <w:rsid w:val="003C564C"/>
    <w:rsid w:val="003C5718"/>
    <w:rsid w:val="003C573A"/>
    <w:rsid w:val="003C576F"/>
    <w:rsid w:val="003C57CD"/>
    <w:rsid w:val="003C57D0"/>
    <w:rsid w:val="003C57D5"/>
    <w:rsid w:val="003C57EC"/>
    <w:rsid w:val="003C5905"/>
    <w:rsid w:val="003C5934"/>
    <w:rsid w:val="003C5947"/>
    <w:rsid w:val="003C5984"/>
    <w:rsid w:val="003C59C6"/>
    <w:rsid w:val="003C59F5"/>
    <w:rsid w:val="003C5A99"/>
    <w:rsid w:val="003C5ACF"/>
    <w:rsid w:val="003C5BB6"/>
    <w:rsid w:val="003C5BDB"/>
    <w:rsid w:val="003C5C10"/>
    <w:rsid w:val="003C5C33"/>
    <w:rsid w:val="003C5C90"/>
    <w:rsid w:val="003C5CB2"/>
    <w:rsid w:val="003C5D29"/>
    <w:rsid w:val="003C5DFD"/>
    <w:rsid w:val="003C5E22"/>
    <w:rsid w:val="003C5E86"/>
    <w:rsid w:val="003C5EBB"/>
    <w:rsid w:val="003C5EEE"/>
    <w:rsid w:val="003C5F06"/>
    <w:rsid w:val="003C5F0A"/>
    <w:rsid w:val="003C5F7F"/>
    <w:rsid w:val="003C5FE6"/>
    <w:rsid w:val="003C5FED"/>
    <w:rsid w:val="003C5FF9"/>
    <w:rsid w:val="003C603E"/>
    <w:rsid w:val="003C6055"/>
    <w:rsid w:val="003C60F8"/>
    <w:rsid w:val="003C6130"/>
    <w:rsid w:val="003C6166"/>
    <w:rsid w:val="003C618B"/>
    <w:rsid w:val="003C61B1"/>
    <w:rsid w:val="003C61C1"/>
    <w:rsid w:val="003C61C3"/>
    <w:rsid w:val="003C62ED"/>
    <w:rsid w:val="003C6309"/>
    <w:rsid w:val="003C6364"/>
    <w:rsid w:val="003C63A9"/>
    <w:rsid w:val="003C63EA"/>
    <w:rsid w:val="003C6469"/>
    <w:rsid w:val="003C64A8"/>
    <w:rsid w:val="003C64D1"/>
    <w:rsid w:val="003C6536"/>
    <w:rsid w:val="003C657F"/>
    <w:rsid w:val="003C658D"/>
    <w:rsid w:val="003C669B"/>
    <w:rsid w:val="003C66A1"/>
    <w:rsid w:val="003C66B1"/>
    <w:rsid w:val="003C66F1"/>
    <w:rsid w:val="003C66F7"/>
    <w:rsid w:val="003C67FE"/>
    <w:rsid w:val="003C68DD"/>
    <w:rsid w:val="003C6955"/>
    <w:rsid w:val="003C69BA"/>
    <w:rsid w:val="003C6AA0"/>
    <w:rsid w:val="003C6AF7"/>
    <w:rsid w:val="003C6B98"/>
    <w:rsid w:val="003C6C64"/>
    <w:rsid w:val="003C6D27"/>
    <w:rsid w:val="003C6D63"/>
    <w:rsid w:val="003C6D76"/>
    <w:rsid w:val="003C6DB7"/>
    <w:rsid w:val="003C6DEE"/>
    <w:rsid w:val="003C6E00"/>
    <w:rsid w:val="003C6E0D"/>
    <w:rsid w:val="003C6E54"/>
    <w:rsid w:val="003C6EAE"/>
    <w:rsid w:val="003C6F17"/>
    <w:rsid w:val="003C6F1F"/>
    <w:rsid w:val="003C6F40"/>
    <w:rsid w:val="003C7004"/>
    <w:rsid w:val="003C710A"/>
    <w:rsid w:val="003C711A"/>
    <w:rsid w:val="003C716B"/>
    <w:rsid w:val="003C71D2"/>
    <w:rsid w:val="003C7211"/>
    <w:rsid w:val="003C7256"/>
    <w:rsid w:val="003C727E"/>
    <w:rsid w:val="003C728B"/>
    <w:rsid w:val="003C7334"/>
    <w:rsid w:val="003C7385"/>
    <w:rsid w:val="003C7392"/>
    <w:rsid w:val="003C739D"/>
    <w:rsid w:val="003C73BF"/>
    <w:rsid w:val="003C7462"/>
    <w:rsid w:val="003C7471"/>
    <w:rsid w:val="003C7519"/>
    <w:rsid w:val="003C75A8"/>
    <w:rsid w:val="003C7739"/>
    <w:rsid w:val="003C7773"/>
    <w:rsid w:val="003C7779"/>
    <w:rsid w:val="003C7796"/>
    <w:rsid w:val="003C77A2"/>
    <w:rsid w:val="003C7868"/>
    <w:rsid w:val="003C788C"/>
    <w:rsid w:val="003C7934"/>
    <w:rsid w:val="003C7952"/>
    <w:rsid w:val="003C79FD"/>
    <w:rsid w:val="003C7A49"/>
    <w:rsid w:val="003C7A61"/>
    <w:rsid w:val="003C7AF7"/>
    <w:rsid w:val="003C7B1F"/>
    <w:rsid w:val="003C7B44"/>
    <w:rsid w:val="003C7C05"/>
    <w:rsid w:val="003C7C15"/>
    <w:rsid w:val="003C7C1B"/>
    <w:rsid w:val="003C7C47"/>
    <w:rsid w:val="003C7CEE"/>
    <w:rsid w:val="003C7DAB"/>
    <w:rsid w:val="003C7DD0"/>
    <w:rsid w:val="003C7E66"/>
    <w:rsid w:val="003C7F4F"/>
    <w:rsid w:val="003C7F6C"/>
    <w:rsid w:val="003C7F7F"/>
    <w:rsid w:val="003C7F91"/>
    <w:rsid w:val="003C7FC5"/>
    <w:rsid w:val="003D0021"/>
    <w:rsid w:val="003D0089"/>
    <w:rsid w:val="003D00B4"/>
    <w:rsid w:val="003D0151"/>
    <w:rsid w:val="003D01CE"/>
    <w:rsid w:val="003D01D5"/>
    <w:rsid w:val="003D0216"/>
    <w:rsid w:val="003D0242"/>
    <w:rsid w:val="003D0299"/>
    <w:rsid w:val="003D029A"/>
    <w:rsid w:val="003D0310"/>
    <w:rsid w:val="003D04D6"/>
    <w:rsid w:val="003D04DB"/>
    <w:rsid w:val="003D0635"/>
    <w:rsid w:val="003D068A"/>
    <w:rsid w:val="003D06E0"/>
    <w:rsid w:val="003D06F1"/>
    <w:rsid w:val="003D077D"/>
    <w:rsid w:val="003D07A7"/>
    <w:rsid w:val="003D07DA"/>
    <w:rsid w:val="003D0857"/>
    <w:rsid w:val="003D0915"/>
    <w:rsid w:val="003D092E"/>
    <w:rsid w:val="003D0940"/>
    <w:rsid w:val="003D09A8"/>
    <w:rsid w:val="003D09E0"/>
    <w:rsid w:val="003D0A46"/>
    <w:rsid w:val="003D0A85"/>
    <w:rsid w:val="003D0ABF"/>
    <w:rsid w:val="003D0B14"/>
    <w:rsid w:val="003D0B50"/>
    <w:rsid w:val="003D0B53"/>
    <w:rsid w:val="003D0B64"/>
    <w:rsid w:val="003D0C2F"/>
    <w:rsid w:val="003D0CD2"/>
    <w:rsid w:val="003D0CFA"/>
    <w:rsid w:val="003D0D6B"/>
    <w:rsid w:val="003D0E62"/>
    <w:rsid w:val="003D0F78"/>
    <w:rsid w:val="003D0F86"/>
    <w:rsid w:val="003D0F9A"/>
    <w:rsid w:val="003D1031"/>
    <w:rsid w:val="003D1032"/>
    <w:rsid w:val="003D103A"/>
    <w:rsid w:val="003D1079"/>
    <w:rsid w:val="003D10D8"/>
    <w:rsid w:val="003D10FB"/>
    <w:rsid w:val="003D114F"/>
    <w:rsid w:val="003D1154"/>
    <w:rsid w:val="003D1187"/>
    <w:rsid w:val="003D11FC"/>
    <w:rsid w:val="003D1237"/>
    <w:rsid w:val="003D1268"/>
    <w:rsid w:val="003D12B2"/>
    <w:rsid w:val="003D12D4"/>
    <w:rsid w:val="003D131B"/>
    <w:rsid w:val="003D1350"/>
    <w:rsid w:val="003D13DE"/>
    <w:rsid w:val="003D14F1"/>
    <w:rsid w:val="003D1514"/>
    <w:rsid w:val="003D1563"/>
    <w:rsid w:val="003D15BC"/>
    <w:rsid w:val="003D168C"/>
    <w:rsid w:val="003D1699"/>
    <w:rsid w:val="003D16CD"/>
    <w:rsid w:val="003D16D4"/>
    <w:rsid w:val="003D16D7"/>
    <w:rsid w:val="003D179E"/>
    <w:rsid w:val="003D1813"/>
    <w:rsid w:val="003D1851"/>
    <w:rsid w:val="003D188A"/>
    <w:rsid w:val="003D1899"/>
    <w:rsid w:val="003D189C"/>
    <w:rsid w:val="003D1976"/>
    <w:rsid w:val="003D19AE"/>
    <w:rsid w:val="003D1A3F"/>
    <w:rsid w:val="003D1A48"/>
    <w:rsid w:val="003D1B4C"/>
    <w:rsid w:val="003D1C29"/>
    <w:rsid w:val="003D1C5E"/>
    <w:rsid w:val="003D1C9C"/>
    <w:rsid w:val="003D1D50"/>
    <w:rsid w:val="003D1D7E"/>
    <w:rsid w:val="003D1DAF"/>
    <w:rsid w:val="003D1E0F"/>
    <w:rsid w:val="003D1E31"/>
    <w:rsid w:val="003D1EB3"/>
    <w:rsid w:val="003D1EC1"/>
    <w:rsid w:val="003D1F4F"/>
    <w:rsid w:val="003D1FF7"/>
    <w:rsid w:val="003D2020"/>
    <w:rsid w:val="003D2061"/>
    <w:rsid w:val="003D20AB"/>
    <w:rsid w:val="003D20C8"/>
    <w:rsid w:val="003D20CA"/>
    <w:rsid w:val="003D20DC"/>
    <w:rsid w:val="003D2119"/>
    <w:rsid w:val="003D216B"/>
    <w:rsid w:val="003D216E"/>
    <w:rsid w:val="003D21BD"/>
    <w:rsid w:val="003D21E1"/>
    <w:rsid w:val="003D220A"/>
    <w:rsid w:val="003D2218"/>
    <w:rsid w:val="003D22E0"/>
    <w:rsid w:val="003D2336"/>
    <w:rsid w:val="003D2354"/>
    <w:rsid w:val="003D23B1"/>
    <w:rsid w:val="003D2442"/>
    <w:rsid w:val="003D2444"/>
    <w:rsid w:val="003D24FB"/>
    <w:rsid w:val="003D2500"/>
    <w:rsid w:val="003D2528"/>
    <w:rsid w:val="003D2556"/>
    <w:rsid w:val="003D2572"/>
    <w:rsid w:val="003D257D"/>
    <w:rsid w:val="003D25A3"/>
    <w:rsid w:val="003D25B4"/>
    <w:rsid w:val="003D25F4"/>
    <w:rsid w:val="003D2612"/>
    <w:rsid w:val="003D2669"/>
    <w:rsid w:val="003D26D0"/>
    <w:rsid w:val="003D26DB"/>
    <w:rsid w:val="003D2760"/>
    <w:rsid w:val="003D27A1"/>
    <w:rsid w:val="003D27AE"/>
    <w:rsid w:val="003D27BE"/>
    <w:rsid w:val="003D27C0"/>
    <w:rsid w:val="003D27D2"/>
    <w:rsid w:val="003D2806"/>
    <w:rsid w:val="003D2814"/>
    <w:rsid w:val="003D285D"/>
    <w:rsid w:val="003D28D6"/>
    <w:rsid w:val="003D2998"/>
    <w:rsid w:val="003D29AB"/>
    <w:rsid w:val="003D29D6"/>
    <w:rsid w:val="003D2A01"/>
    <w:rsid w:val="003D2A2B"/>
    <w:rsid w:val="003D2B2C"/>
    <w:rsid w:val="003D2B48"/>
    <w:rsid w:val="003D2BE2"/>
    <w:rsid w:val="003D2C1A"/>
    <w:rsid w:val="003D2D50"/>
    <w:rsid w:val="003D2DA4"/>
    <w:rsid w:val="003D2DA9"/>
    <w:rsid w:val="003D2DB9"/>
    <w:rsid w:val="003D2DD9"/>
    <w:rsid w:val="003D2DDA"/>
    <w:rsid w:val="003D2E3D"/>
    <w:rsid w:val="003D2E4C"/>
    <w:rsid w:val="003D2E8B"/>
    <w:rsid w:val="003D2F83"/>
    <w:rsid w:val="003D3043"/>
    <w:rsid w:val="003D30B9"/>
    <w:rsid w:val="003D3178"/>
    <w:rsid w:val="003D318F"/>
    <w:rsid w:val="003D31B4"/>
    <w:rsid w:val="003D321E"/>
    <w:rsid w:val="003D324B"/>
    <w:rsid w:val="003D326E"/>
    <w:rsid w:val="003D32EA"/>
    <w:rsid w:val="003D32F3"/>
    <w:rsid w:val="003D3362"/>
    <w:rsid w:val="003D33D0"/>
    <w:rsid w:val="003D33ED"/>
    <w:rsid w:val="003D33F9"/>
    <w:rsid w:val="003D34A4"/>
    <w:rsid w:val="003D34DE"/>
    <w:rsid w:val="003D355D"/>
    <w:rsid w:val="003D359B"/>
    <w:rsid w:val="003D35AF"/>
    <w:rsid w:val="003D35C8"/>
    <w:rsid w:val="003D3650"/>
    <w:rsid w:val="003D3667"/>
    <w:rsid w:val="003D36A1"/>
    <w:rsid w:val="003D36FF"/>
    <w:rsid w:val="003D3703"/>
    <w:rsid w:val="003D37A4"/>
    <w:rsid w:val="003D3835"/>
    <w:rsid w:val="003D3871"/>
    <w:rsid w:val="003D389D"/>
    <w:rsid w:val="003D38C8"/>
    <w:rsid w:val="003D38F9"/>
    <w:rsid w:val="003D3945"/>
    <w:rsid w:val="003D39D5"/>
    <w:rsid w:val="003D39D7"/>
    <w:rsid w:val="003D39E9"/>
    <w:rsid w:val="003D3A74"/>
    <w:rsid w:val="003D3A78"/>
    <w:rsid w:val="003D3B34"/>
    <w:rsid w:val="003D3C04"/>
    <w:rsid w:val="003D3C76"/>
    <w:rsid w:val="003D3CE6"/>
    <w:rsid w:val="003D3D1F"/>
    <w:rsid w:val="003D3D49"/>
    <w:rsid w:val="003D3E29"/>
    <w:rsid w:val="003D3E51"/>
    <w:rsid w:val="003D3E87"/>
    <w:rsid w:val="003D3E9C"/>
    <w:rsid w:val="003D3F65"/>
    <w:rsid w:val="003D40B6"/>
    <w:rsid w:val="003D4144"/>
    <w:rsid w:val="003D414E"/>
    <w:rsid w:val="003D415D"/>
    <w:rsid w:val="003D4168"/>
    <w:rsid w:val="003D4187"/>
    <w:rsid w:val="003D419B"/>
    <w:rsid w:val="003D42F7"/>
    <w:rsid w:val="003D4308"/>
    <w:rsid w:val="003D432A"/>
    <w:rsid w:val="003D4375"/>
    <w:rsid w:val="003D4396"/>
    <w:rsid w:val="003D4435"/>
    <w:rsid w:val="003D44C3"/>
    <w:rsid w:val="003D4567"/>
    <w:rsid w:val="003D4608"/>
    <w:rsid w:val="003D4627"/>
    <w:rsid w:val="003D463C"/>
    <w:rsid w:val="003D4661"/>
    <w:rsid w:val="003D4672"/>
    <w:rsid w:val="003D4741"/>
    <w:rsid w:val="003D476E"/>
    <w:rsid w:val="003D4838"/>
    <w:rsid w:val="003D48B6"/>
    <w:rsid w:val="003D48C3"/>
    <w:rsid w:val="003D490C"/>
    <w:rsid w:val="003D4931"/>
    <w:rsid w:val="003D4975"/>
    <w:rsid w:val="003D499C"/>
    <w:rsid w:val="003D4A1E"/>
    <w:rsid w:val="003D4A6E"/>
    <w:rsid w:val="003D4AE0"/>
    <w:rsid w:val="003D4AE4"/>
    <w:rsid w:val="003D4AE9"/>
    <w:rsid w:val="003D4B42"/>
    <w:rsid w:val="003D4B5D"/>
    <w:rsid w:val="003D4B92"/>
    <w:rsid w:val="003D4B9C"/>
    <w:rsid w:val="003D4CE5"/>
    <w:rsid w:val="003D4CF1"/>
    <w:rsid w:val="003D4E9D"/>
    <w:rsid w:val="003D4EA9"/>
    <w:rsid w:val="003D4EB4"/>
    <w:rsid w:val="003D4ECC"/>
    <w:rsid w:val="003D4EEA"/>
    <w:rsid w:val="003D4EF9"/>
    <w:rsid w:val="003D4F1E"/>
    <w:rsid w:val="003D4F47"/>
    <w:rsid w:val="003D4F86"/>
    <w:rsid w:val="003D4F96"/>
    <w:rsid w:val="003D4FB9"/>
    <w:rsid w:val="003D4FC7"/>
    <w:rsid w:val="003D4FD0"/>
    <w:rsid w:val="003D5049"/>
    <w:rsid w:val="003D50B1"/>
    <w:rsid w:val="003D510E"/>
    <w:rsid w:val="003D517C"/>
    <w:rsid w:val="003D5284"/>
    <w:rsid w:val="003D52E5"/>
    <w:rsid w:val="003D52F3"/>
    <w:rsid w:val="003D536B"/>
    <w:rsid w:val="003D53C8"/>
    <w:rsid w:val="003D53EA"/>
    <w:rsid w:val="003D5507"/>
    <w:rsid w:val="003D55C2"/>
    <w:rsid w:val="003D561C"/>
    <w:rsid w:val="003D563A"/>
    <w:rsid w:val="003D5671"/>
    <w:rsid w:val="003D56FB"/>
    <w:rsid w:val="003D5729"/>
    <w:rsid w:val="003D5768"/>
    <w:rsid w:val="003D57C6"/>
    <w:rsid w:val="003D57DB"/>
    <w:rsid w:val="003D57F3"/>
    <w:rsid w:val="003D5859"/>
    <w:rsid w:val="003D5865"/>
    <w:rsid w:val="003D5873"/>
    <w:rsid w:val="003D58F7"/>
    <w:rsid w:val="003D5969"/>
    <w:rsid w:val="003D5A93"/>
    <w:rsid w:val="003D5AA6"/>
    <w:rsid w:val="003D5ABC"/>
    <w:rsid w:val="003D5ACC"/>
    <w:rsid w:val="003D5AD5"/>
    <w:rsid w:val="003D5B50"/>
    <w:rsid w:val="003D5B88"/>
    <w:rsid w:val="003D5B8C"/>
    <w:rsid w:val="003D5BCF"/>
    <w:rsid w:val="003D5CAC"/>
    <w:rsid w:val="003D5CC7"/>
    <w:rsid w:val="003D5D41"/>
    <w:rsid w:val="003D5D55"/>
    <w:rsid w:val="003D5D64"/>
    <w:rsid w:val="003D5D98"/>
    <w:rsid w:val="003D5DAE"/>
    <w:rsid w:val="003D5DEF"/>
    <w:rsid w:val="003D5E2B"/>
    <w:rsid w:val="003D5E82"/>
    <w:rsid w:val="003D5E98"/>
    <w:rsid w:val="003D5EFD"/>
    <w:rsid w:val="003D5F2E"/>
    <w:rsid w:val="003D5F35"/>
    <w:rsid w:val="003D5F56"/>
    <w:rsid w:val="003D5F78"/>
    <w:rsid w:val="003D5FB9"/>
    <w:rsid w:val="003D607E"/>
    <w:rsid w:val="003D6090"/>
    <w:rsid w:val="003D60C1"/>
    <w:rsid w:val="003D6125"/>
    <w:rsid w:val="003D616C"/>
    <w:rsid w:val="003D61F5"/>
    <w:rsid w:val="003D632B"/>
    <w:rsid w:val="003D63A8"/>
    <w:rsid w:val="003D6495"/>
    <w:rsid w:val="003D64E0"/>
    <w:rsid w:val="003D6516"/>
    <w:rsid w:val="003D6569"/>
    <w:rsid w:val="003D6583"/>
    <w:rsid w:val="003D65AC"/>
    <w:rsid w:val="003D66C5"/>
    <w:rsid w:val="003D66DD"/>
    <w:rsid w:val="003D6795"/>
    <w:rsid w:val="003D67A9"/>
    <w:rsid w:val="003D67BB"/>
    <w:rsid w:val="003D6822"/>
    <w:rsid w:val="003D686A"/>
    <w:rsid w:val="003D68FF"/>
    <w:rsid w:val="003D6953"/>
    <w:rsid w:val="003D69F5"/>
    <w:rsid w:val="003D6A01"/>
    <w:rsid w:val="003D6A20"/>
    <w:rsid w:val="003D6A4A"/>
    <w:rsid w:val="003D6A4B"/>
    <w:rsid w:val="003D6A6D"/>
    <w:rsid w:val="003D6B78"/>
    <w:rsid w:val="003D6B82"/>
    <w:rsid w:val="003D6BA0"/>
    <w:rsid w:val="003D6C31"/>
    <w:rsid w:val="003D6C9A"/>
    <w:rsid w:val="003D6CE8"/>
    <w:rsid w:val="003D6D58"/>
    <w:rsid w:val="003D6D93"/>
    <w:rsid w:val="003D6EC0"/>
    <w:rsid w:val="003D6F5E"/>
    <w:rsid w:val="003D6F7E"/>
    <w:rsid w:val="003D6F82"/>
    <w:rsid w:val="003D6FB5"/>
    <w:rsid w:val="003D7085"/>
    <w:rsid w:val="003D7088"/>
    <w:rsid w:val="003D70BB"/>
    <w:rsid w:val="003D71A9"/>
    <w:rsid w:val="003D71AA"/>
    <w:rsid w:val="003D71C8"/>
    <w:rsid w:val="003D71D0"/>
    <w:rsid w:val="003D71FC"/>
    <w:rsid w:val="003D725A"/>
    <w:rsid w:val="003D7284"/>
    <w:rsid w:val="003D7354"/>
    <w:rsid w:val="003D7381"/>
    <w:rsid w:val="003D73E0"/>
    <w:rsid w:val="003D742F"/>
    <w:rsid w:val="003D7467"/>
    <w:rsid w:val="003D74B8"/>
    <w:rsid w:val="003D7583"/>
    <w:rsid w:val="003D7663"/>
    <w:rsid w:val="003D76B2"/>
    <w:rsid w:val="003D770C"/>
    <w:rsid w:val="003D7768"/>
    <w:rsid w:val="003D7865"/>
    <w:rsid w:val="003D78AC"/>
    <w:rsid w:val="003D78D7"/>
    <w:rsid w:val="003D78DF"/>
    <w:rsid w:val="003D7916"/>
    <w:rsid w:val="003D7936"/>
    <w:rsid w:val="003D7A2D"/>
    <w:rsid w:val="003D7AAD"/>
    <w:rsid w:val="003D7AE7"/>
    <w:rsid w:val="003D7AFA"/>
    <w:rsid w:val="003D7B57"/>
    <w:rsid w:val="003D7B59"/>
    <w:rsid w:val="003D7BB8"/>
    <w:rsid w:val="003D7C61"/>
    <w:rsid w:val="003D7CE7"/>
    <w:rsid w:val="003D7D15"/>
    <w:rsid w:val="003D7DB2"/>
    <w:rsid w:val="003D7E2E"/>
    <w:rsid w:val="003D7E2F"/>
    <w:rsid w:val="003D7E31"/>
    <w:rsid w:val="003D7E62"/>
    <w:rsid w:val="003D7E63"/>
    <w:rsid w:val="003D7E67"/>
    <w:rsid w:val="003D7E91"/>
    <w:rsid w:val="003D7EFB"/>
    <w:rsid w:val="003D7F24"/>
    <w:rsid w:val="003E0006"/>
    <w:rsid w:val="003E0013"/>
    <w:rsid w:val="003E0031"/>
    <w:rsid w:val="003E0116"/>
    <w:rsid w:val="003E011F"/>
    <w:rsid w:val="003E017C"/>
    <w:rsid w:val="003E018E"/>
    <w:rsid w:val="003E01C0"/>
    <w:rsid w:val="003E01C5"/>
    <w:rsid w:val="003E01FE"/>
    <w:rsid w:val="003E0259"/>
    <w:rsid w:val="003E025A"/>
    <w:rsid w:val="003E02BA"/>
    <w:rsid w:val="003E02CF"/>
    <w:rsid w:val="003E0331"/>
    <w:rsid w:val="003E043D"/>
    <w:rsid w:val="003E04E3"/>
    <w:rsid w:val="003E054D"/>
    <w:rsid w:val="003E05BF"/>
    <w:rsid w:val="003E0629"/>
    <w:rsid w:val="003E0647"/>
    <w:rsid w:val="003E0733"/>
    <w:rsid w:val="003E07F4"/>
    <w:rsid w:val="003E083D"/>
    <w:rsid w:val="003E0893"/>
    <w:rsid w:val="003E090E"/>
    <w:rsid w:val="003E096E"/>
    <w:rsid w:val="003E0973"/>
    <w:rsid w:val="003E09F2"/>
    <w:rsid w:val="003E0A0F"/>
    <w:rsid w:val="003E0A72"/>
    <w:rsid w:val="003E0A92"/>
    <w:rsid w:val="003E0ABA"/>
    <w:rsid w:val="003E0B48"/>
    <w:rsid w:val="003E0BB0"/>
    <w:rsid w:val="003E0BC3"/>
    <w:rsid w:val="003E0BCD"/>
    <w:rsid w:val="003E0BE0"/>
    <w:rsid w:val="003E0C6E"/>
    <w:rsid w:val="003E0C91"/>
    <w:rsid w:val="003E0E28"/>
    <w:rsid w:val="003E0E38"/>
    <w:rsid w:val="003E0EFB"/>
    <w:rsid w:val="003E0FAF"/>
    <w:rsid w:val="003E108D"/>
    <w:rsid w:val="003E1099"/>
    <w:rsid w:val="003E10D1"/>
    <w:rsid w:val="003E1172"/>
    <w:rsid w:val="003E11BB"/>
    <w:rsid w:val="003E11DF"/>
    <w:rsid w:val="003E1277"/>
    <w:rsid w:val="003E127F"/>
    <w:rsid w:val="003E1280"/>
    <w:rsid w:val="003E12ED"/>
    <w:rsid w:val="003E130B"/>
    <w:rsid w:val="003E1327"/>
    <w:rsid w:val="003E1388"/>
    <w:rsid w:val="003E138D"/>
    <w:rsid w:val="003E1398"/>
    <w:rsid w:val="003E1432"/>
    <w:rsid w:val="003E155C"/>
    <w:rsid w:val="003E1590"/>
    <w:rsid w:val="003E15E4"/>
    <w:rsid w:val="003E1687"/>
    <w:rsid w:val="003E1806"/>
    <w:rsid w:val="003E182E"/>
    <w:rsid w:val="003E1A0E"/>
    <w:rsid w:val="003E1AE2"/>
    <w:rsid w:val="003E1AEA"/>
    <w:rsid w:val="003E1B02"/>
    <w:rsid w:val="003E1BF1"/>
    <w:rsid w:val="003E1C08"/>
    <w:rsid w:val="003E1CC1"/>
    <w:rsid w:val="003E1D61"/>
    <w:rsid w:val="003E1DB1"/>
    <w:rsid w:val="003E1F49"/>
    <w:rsid w:val="003E1F57"/>
    <w:rsid w:val="003E1FFB"/>
    <w:rsid w:val="003E1FFD"/>
    <w:rsid w:val="003E21AF"/>
    <w:rsid w:val="003E2200"/>
    <w:rsid w:val="003E2260"/>
    <w:rsid w:val="003E2273"/>
    <w:rsid w:val="003E22D9"/>
    <w:rsid w:val="003E2315"/>
    <w:rsid w:val="003E233A"/>
    <w:rsid w:val="003E2394"/>
    <w:rsid w:val="003E23B2"/>
    <w:rsid w:val="003E2434"/>
    <w:rsid w:val="003E24AE"/>
    <w:rsid w:val="003E2531"/>
    <w:rsid w:val="003E2628"/>
    <w:rsid w:val="003E263C"/>
    <w:rsid w:val="003E26D1"/>
    <w:rsid w:val="003E277D"/>
    <w:rsid w:val="003E2855"/>
    <w:rsid w:val="003E289F"/>
    <w:rsid w:val="003E294D"/>
    <w:rsid w:val="003E2995"/>
    <w:rsid w:val="003E29AB"/>
    <w:rsid w:val="003E29CB"/>
    <w:rsid w:val="003E2A59"/>
    <w:rsid w:val="003E2B38"/>
    <w:rsid w:val="003E2B96"/>
    <w:rsid w:val="003E2C34"/>
    <w:rsid w:val="003E2CBD"/>
    <w:rsid w:val="003E2D1F"/>
    <w:rsid w:val="003E2D84"/>
    <w:rsid w:val="003E2DE5"/>
    <w:rsid w:val="003E2E24"/>
    <w:rsid w:val="003E2EC8"/>
    <w:rsid w:val="003E2EF2"/>
    <w:rsid w:val="003E2F3F"/>
    <w:rsid w:val="003E2F6C"/>
    <w:rsid w:val="003E2F74"/>
    <w:rsid w:val="003E2FCD"/>
    <w:rsid w:val="003E2FDF"/>
    <w:rsid w:val="003E3026"/>
    <w:rsid w:val="003E307B"/>
    <w:rsid w:val="003E3086"/>
    <w:rsid w:val="003E3105"/>
    <w:rsid w:val="003E3108"/>
    <w:rsid w:val="003E318B"/>
    <w:rsid w:val="003E3230"/>
    <w:rsid w:val="003E3241"/>
    <w:rsid w:val="003E3264"/>
    <w:rsid w:val="003E326A"/>
    <w:rsid w:val="003E3301"/>
    <w:rsid w:val="003E3307"/>
    <w:rsid w:val="003E339A"/>
    <w:rsid w:val="003E34F4"/>
    <w:rsid w:val="003E34F7"/>
    <w:rsid w:val="003E3539"/>
    <w:rsid w:val="003E362A"/>
    <w:rsid w:val="003E3662"/>
    <w:rsid w:val="003E367F"/>
    <w:rsid w:val="003E36B4"/>
    <w:rsid w:val="003E3701"/>
    <w:rsid w:val="003E374A"/>
    <w:rsid w:val="003E3750"/>
    <w:rsid w:val="003E3772"/>
    <w:rsid w:val="003E3828"/>
    <w:rsid w:val="003E3877"/>
    <w:rsid w:val="003E3891"/>
    <w:rsid w:val="003E3931"/>
    <w:rsid w:val="003E393F"/>
    <w:rsid w:val="003E3956"/>
    <w:rsid w:val="003E39F3"/>
    <w:rsid w:val="003E3A1B"/>
    <w:rsid w:val="003E3A73"/>
    <w:rsid w:val="003E3AB2"/>
    <w:rsid w:val="003E3AC5"/>
    <w:rsid w:val="003E3AFB"/>
    <w:rsid w:val="003E3AFE"/>
    <w:rsid w:val="003E3B21"/>
    <w:rsid w:val="003E3BCD"/>
    <w:rsid w:val="003E3D9E"/>
    <w:rsid w:val="003E3E21"/>
    <w:rsid w:val="003E3EB2"/>
    <w:rsid w:val="003E3EB7"/>
    <w:rsid w:val="003E3EC0"/>
    <w:rsid w:val="003E3F4F"/>
    <w:rsid w:val="003E3F53"/>
    <w:rsid w:val="003E3FBC"/>
    <w:rsid w:val="003E4038"/>
    <w:rsid w:val="003E40BF"/>
    <w:rsid w:val="003E416C"/>
    <w:rsid w:val="003E417F"/>
    <w:rsid w:val="003E419B"/>
    <w:rsid w:val="003E4213"/>
    <w:rsid w:val="003E422F"/>
    <w:rsid w:val="003E4270"/>
    <w:rsid w:val="003E4274"/>
    <w:rsid w:val="003E429C"/>
    <w:rsid w:val="003E4333"/>
    <w:rsid w:val="003E4339"/>
    <w:rsid w:val="003E4341"/>
    <w:rsid w:val="003E435D"/>
    <w:rsid w:val="003E43F0"/>
    <w:rsid w:val="003E4404"/>
    <w:rsid w:val="003E4486"/>
    <w:rsid w:val="003E4491"/>
    <w:rsid w:val="003E449F"/>
    <w:rsid w:val="003E44AD"/>
    <w:rsid w:val="003E4526"/>
    <w:rsid w:val="003E4535"/>
    <w:rsid w:val="003E453F"/>
    <w:rsid w:val="003E454B"/>
    <w:rsid w:val="003E45B8"/>
    <w:rsid w:val="003E460C"/>
    <w:rsid w:val="003E4626"/>
    <w:rsid w:val="003E4636"/>
    <w:rsid w:val="003E46D5"/>
    <w:rsid w:val="003E4772"/>
    <w:rsid w:val="003E47C0"/>
    <w:rsid w:val="003E47CB"/>
    <w:rsid w:val="003E4818"/>
    <w:rsid w:val="003E4874"/>
    <w:rsid w:val="003E489C"/>
    <w:rsid w:val="003E4A60"/>
    <w:rsid w:val="003E4ADE"/>
    <w:rsid w:val="003E4AEA"/>
    <w:rsid w:val="003E4B3D"/>
    <w:rsid w:val="003E4B80"/>
    <w:rsid w:val="003E4B8D"/>
    <w:rsid w:val="003E4B8E"/>
    <w:rsid w:val="003E4BBA"/>
    <w:rsid w:val="003E4CBC"/>
    <w:rsid w:val="003E4D81"/>
    <w:rsid w:val="003E4DB4"/>
    <w:rsid w:val="003E4DE7"/>
    <w:rsid w:val="003E4DF2"/>
    <w:rsid w:val="003E4DF4"/>
    <w:rsid w:val="003E4E12"/>
    <w:rsid w:val="003E4E2E"/>
    <w:rsid w:val="003E4E69"/>
    <w:rsid w:val="003E4E85"/>
    <w:rsid w:val="003E4F41"/>
    <w:rsid w:val="003E4F5E"/>
    <w:rsid w:val="003E4F83"/>
    <w:rsid w:val="003E4FC4"/>
    <w:rsid w:val="003E4FD3"/>
    <w:rsid w:val="003E505F"/>
    <w:rsid w:val="003E5168"/>
    <w:rsid w:val="003E5191"/>
    <w:rsid w:val="003E51AE"/>
    <w:rsid w:val="003E51B8"/>
    <w:rsid w:val="003E51CE"/>
    <w:rsid w:val="003E51D4"/>
    <w:rsid w:val="003E51EB"/>
    <w:rsid w:val="003E5204"/>
    <w:rsid w:val="003E524A"/>
    <w:rsid w:val="003E52A5"/>
    <w:rsid w:val="003E52B6"/>
    <w:rsid w:val="003E52C1"/>
    <w:rsid w:val="003E52C4"/>
    <w:rsid w:val="003E5362"/>
    <w:rsid w:val="003E53B8"/>
    <w:rsid w:val="003E53C2"/>
    <w:rsid w:val="003E5414"/>
    <w:rsid w:val="003E54E0"/>
    <w:rsid w:val="003E5503"/>
    <w:rsid w:val="003E5657"/>
    <w:rsid w:val="003E569E"/>
    <w:rsid w:val="003E56BA"/>
    <w:rsid w:val="003E56BD"/>
    <w:rsid w:val="003E56CD"/>
    <w:rsid w:val="003E56D3"/>
    <w:rsid w:val="003E5771"/>
    <w:rsid w:val="003E57A2"/>
    <w:rsid w:val="003E57B3"/>
    <w:rsid w:val="003E57BF"/>
    <w:rsid w:val="003E57F6"/>
    <w:rsid w:val="003E5837"/>
    <w:rsid w:val="003E5845"/>
    <w:rsid w:val="003E5873"/>
    <w:rsid w:val="003E5879"/>
    <w:rsid w:val="003E5902"/>
    <w:rsid w:val="003E593A"/>
    <w:rsid w:val="003E5959"/>
    <w:rsid w:val="003E59BF"/>
    <w:rsid w:val="003E5AD7"/>
    <w:rsid w:val="003E5ADF"/>
    <w:rsid w:val="003E5BDA"/>
    <w:rsid w:val="003E5C5F"/>
    <w:rsid w:val="003E5D22"/>
    <w:rsid w:val="003E5D78"/>
    <w:rsid w:val="003E5D9E"/>
    <w:rsid w:val="003E5DB3"/>
    <w:rsid w:val="003E5DEA"/>
    <w:rsid w:val="003E5E50"/>
    <w:rsid w:val="003E5E93"/>
    <w:rsid w:val="003E5E99"/>
    <w:rsid w:val="003E5EA9"/>
    <w:rsid w:val="003E5EF6"/>
    <w:rsid w:val="003E5F56"/>
    <w:rsid w:val="003E5FC6"/>
    <w:rsid w:val="003E5FD3"/>
    <w:rsid w:val="003E6085"/>
    <w:rsid w:val="003E60B8"/>
    <w:rsid w:val="003E60CA"/>
    <w:rsid w:val="003E6146"/>
    <w:rsid w:val="003E61E0"/>
    <w:rsid w:val="003E620B"/>
    <w:rsid w:val="003E6222"/>
    <w:rsid w:val="003E6225"/>
    <w:rsid w:val="003E627B"/>
    <w:rsid w:val="003E6291"/>
    <w:rsid w:val="003E62B8"/>
    <w:rsid w:val="003E6419"/>
    <w:rsid w:val="003E644E"/>
    <w:rsid w:val="003E64EE"/>
    <w:rsid w:val="003E652B"/>
    <w:rsid w:val="003E6539"/>
    <w:rsid w:val="003E658F"/>
    <w:rsid w:val="003E659B"/>
    <w:rsid w:val="003E6621"/>
    <w:rsid w:val="003E6652"/>
    <w:rsid w:val="003E6722"/>
    <w:rsid w:val="003E67C2"/>
    <w:rsid w:val="003E6880"/>
    <w:rsid w:val="003E68CC"/>
    <w:rsid w:val="003E68E3"/>
    <w:rsid w:val="003E6919"/>
    <w:rsid w:val="003E6926"/>
    <w:rsid w:val="003E693B"/>
    <w:rsid w:val="003E6956"/>
    <w:rsid w:val="003E697A"/>
    <w:rsid w:val="003E69BC"/>
    <w:rsid w:val="003E6A46"/>
    <w:rsid w:val="003E6A9F"/>
    <w:rsid w:val="003E6AC9"/>
    <w:rsid w:val="003E6ACB"/>
    <w:rsid w:val="003E6BBF"/>
    <w:rsid w:val="003E6C01"/>
    <w:rsid w:val="003E6C30"/>
    <w:rsid w:val="003E6C8A"/>
    <w:rsid w:val="003E6CA6"/>
    <w:rsid w:val="003E6CBB"/>
    <w:rsid w:val="003E6DD4"/>
    <w:rsid w:val="003E6E04"/>
    <w:rsid w:val="003E6E78"/>
    <w:rsid w:val="003E6E90"/>
    <w:rsid w:val="003E6F02"/>
    <w:rsid w:val="003E6F6B"/>
    <w:rsid w:val="003E7009"/>
    <w:rsid w:val="003E7065"/>
    <w:rsid w:val="003E7116"/>
    <w:rsid w:val="003E714E"/>
    <w:rsid w:val="003E716E"/>
    <w:rsid w:val="003E71FD"/>
    <w:rsid w:val="003E7228"/>
    <w:rsid w:val="003E72CA"/>
    <w:rsid w:val="003E7313"/>
    <w:rsid w:val="003E731E"/>
    <w:rsid w:val="003E7335"/>
    <w:rsid w:val="003E73B7"/>
    <w:rsid w:val="003E743F"/>
    <w:rsid w:val="003E7454"/>
    <w:rsid w:val="003E7455"/>
    <w:rsid w:val="003E7458"/>
    <w:rsid w:val="003E7475"/>
    <w:rsid w:val="003E74C3"/>
    <w:rsid w:val="003E74F8"/>
    <w:rsid w:val="003E757C"/>
    <w:rsid w:val="003E75E2"/>
    <w:rsid w:val="003E75F3"/>
    <w:rsid w:val="003E7614"/>
    <w:rsid w:val="003E761B"/>
    <w:rsid w:val="003E7627"/>
    <w:rsid w:val="003E7635"/>
    <w:rsid w:val="003E7687"/>
    <w:rsid w:val="003E76D4"/>
    <w:rsid w:val="003E76DE"/>
    <w:rsid w:val="003E7720"/>
    <w:rsid w:val="003E7759"/>
    <w:rsid w:val="003E7766"/>
    <w:rsid w:val="003E77C4"/>
    <w:rsid w:val="003E77CE"/>
    <w:rsid w:val="003E7817"/>
    <w:rsid w:val="003E7849"/>
    <w:rsid w:val="003E791A"/>
    <w:rsid w:val="003E793E"/>
    <w:rsid w:val="003E797D"/>
    <w:rsid w:val="003E79A4"/>
    <w:rsid w:val="003E7A8D"/>
    <w:rsid w:val="003E7A91"/>
    <w:rsid w:val="003E7A94"/>
    <w:rsid w:val="003E7AA3"/>
    <w:rsid w:val="003E7AE9"/>
    <w:rsid w:val="003E7B34"/>
    <w:rsid w:val="003E7C24"/>
    <w:rsid w:val="003E7C57"/>
    <w:rsid w:val="003E7C70"/>
    <w:rsid w:val="003E7CC2"/>
    <w:rsid w:val="003E7CDD"/>
    <w:rsid w:val="003E7D3B"/>
    <w:rsid w:val="003E7D4F"/>
    <w:rsid w:val="003E7D91"/>
    <w:rsid w:val="003E7E00"/>
    <w:rsid w:val="003E7E81"/>
    <w:rsid w:val="003E7EA2"/>
    <w:rsid w:val="003E7ED9"/>
    <w:rsid w:val="003E7F84"/>
    <w:rsid w:val="003E7F88"/>
    <w:rsid w:val="003E7FC8"/>
    <w:rsid w:val="003E7FFE"/>
    <w:rsid w:val="003F0048"/>
    <w:rsid w:val="003F0069"/>
    <w:rsid w:val="003F009E"/>
    <w:rsid w:val="003F00BD"/>
    <w:rsid w:val="003F0129"/>
    <w:rsid w:val="003F0136"/>
    <w:rsid w:val="003F015E"/>
    <w:rsid w:val="003F015F"/>
    <w:rsid w:val="003F0194"/>
    <w:rsid w:val="003F01D3"/>
    <w:rsid w:val="003F020A"/>
    <w:rsid w:val="003F0296"/>
    <w:rsid w:val="003F0312"/>
    <w:rsid w:val="003F031C"/>
    <w:rsid w:val="003F0362"/>
    <w:rsid w:val="003F0368"/>
    <w:rsid w:val="003F045E"/>
    <w:rsid w:val="003F04AE"/>
    <w:rsid w:val="003F0503"/>
    <w:rsid w:val="003F0511"/>
    <w:rsid w:val="003F057D"/>
    <w:rsid w:val="003F057E"/>
    <w:rsid w:val="003F05C5"/>
    <w:rsid w:val="003F061A"/>
    <w:rsid w:val="003F0783"/>
    <w:rsid w:val="003F083F"/>
    <w:rsid w:val="003F0849"/>
    <w:rsid w:val="003F0870"/>
    <w:rsid w:val="003F0906"/>
    <w:rsid w:val="003F0926"/>
    <w:rsid w:val="003F0A68"/>
    <w:rsid w:val="003F0A8A"/>
    <w:rsid w:val="003F0A92"/>
    <w:rsid w:val="003F0ADE"/>
    <w:rsid w:val="003F0AF2"/>
    <w:rsid w:val="003F0BF3"/>
    <w:rsid w:val="003F0C1C"/>
    <w:rsid w:val="003F0C3A"/>
    <w:rsid w:val="003F0CB0"/>
    <w:rsid w:val="003F0CD9"/>
    <w:rsid w:val="003F0D62"/>
    <w:rsid w:val="003F0D92"/>
    <w:rsid w:val="003F0DEE"/>
    <w:rsid w:val="003F0E62"/>
    <w:rsid w:val="003F0EA4"/>
    <w:rsid w:val="003F0ED0"/>
    <w:rsid w:val="003F0F20"/>
    <w:rsid w:val="003F0F3E"/>
    <w:rsid w:val="003F0F53"/>
    <w:rsid w:val="003F0FD2"/>
    <w:rsid w:val="003F101F"/>
    <w:rsid w:val="003F1067"/>
    <w:rsid w:val="003F1082"/>
    <w:rsid w:val="003F10F0"/>
    <w:rsid w:val="003F1179"/>
    <w:rsid w:val="003F1205"/>
    <w:rsid w:val="003F131D"/>
    <w:rsid w:val="003F132C"/>
    <w:rsid w:val="003F138E"/>
    <w:rsid w:val="003F1404"/>
    <w:rsid w:val="003F1442"/>
    <w:rsid w:val="003F1459"/>
    <w:rsid w:val="003F1636"/>
    <w:rsid w:val="003F1655"/>
    <w:rsid w:val="003F1661"/>
    <w:rsid w:val="003F16CB"/>
    <w:rsid w:val="003F1727"/>
    <w:rsid w:val="003F176E"/>
    <w:rsid w:val="003F177E"/>
    <w:rsid w:val="003F17EE"/>
    <w:rsid w:val="003F182E"/>
    <w:rsid w:val="003F18AF"/>
    <w:rsid w:val="003F18BA"/>
    <w:rsid w:val="003F1933"/>
    <w:rsid w:val="003F1945"/>
    <w:rsid w:val="003F1972"/>
    <w:rsid w:val="003F1979"/>
    <w:rsid w:val="003F1986"/>
    <w:rsid w:val="003F19C9"/>
    <w:rsid w:val="003F19D8"/>
    <w:rsid w:val="003F1A07"/>
    <w:rsid w:val="003F1A88"/>
    <w:rsid w:val="003F1B4C"/>
    <w:rsid w:val="003F1C1A"/>
    <w:rsid w:val="003F1C57"/>
    <w:rsid w:val="003F1C5D"/>
    <w:rsid w:val="003F1E08"/>
    <w:rsid w:val="003F1E97"/>
    <w:rsid w:val="003F1EDB"/>
    <w:rsid w:val="003F1F62"/>
    <w:rsid w:val="003F1F9D"/>
    <w:rsid w:val="003F1F9F"/>
    <w:rsid w:val="003F1FB0"/>
    <w:rsid w:val="003F2018"/>
    <w:rsid w:val="003F2061"/>
    <w:rsid w:val="003F20B7"/>
    <w:rsid w:val="003F20DD"/>
    <w:rsid w:val="003F21C8"/>
    <w:rsid w:val="003F21D3"/>
    <w:rsid w:val="003F229E"/>
    <w:rsid w:val="003F2310"/>
    <w:rsid w:val="003F238B"/>
    <w:rsid w:val="003F249F"/>
    <w:rsid w:val="003F24DB"/>
    <w:rsid w:val="003F2565"/>
    <w:rsid w:val="003F25FA"/>
    <w:rsid w:val="003F261D"/>
    <w:rsid w:val="003F262E"/>
    <w:rsid w:val="003F2630"/>
    <w:rsid w:val="003F2699"/>
    <w:rsid w:val="003F2729"/>
    <w:rsid w:val="003F27A3"/>
    <w:rsid w:val="003F27A9"/>
    <w:rsid w:val="003F2889"/>
    <w:rsid w:val="003F28C8"/>
    <w:rsid w:val="003F2943"/>
    <w:rsid w:val="003F2969"/>
    <w:rsid w:val="003F29D4"/>
    <w:rsid w:val="003F2A6D"/>
    <w:rsid w:val="003F2C0F"/>
    <w:rsid w:val="003F2C46"/>
    <w:rsid w:val="003F2C84"/>
    <w:rsid w:val="003F2C91"/>
    <w:rsid w:val="003F2D3A"/>
    <w:rsid w:val="003F2D4D"/>
    <w:rsid w:val="003F2D56"/>
    <w:rsid w:val="003F2DFF"/>
    <w:rsid w:val="003F2E89"/>
    <w:rsid w:val="003F2E97"/>
    <w:rsid w:val="003F2EBF"/>
    <w:rsid w:val="003F2EF4"/>
    <w:rsid w:val="003F2EFF"/>
    <w:rsid w:val="003F2F2B"/>
    <w:rsid w:val="003F2F37"/>
    <w:rsid w:val="003F2F80"/>
    <w:rsid w:val="003F2F96"/>
    <w:rsid w:val="003F2FC9"/>
    <w:rsid w:val="003F3088"/>
    <w:rsid w:val="003F308F"/>
    <w:rsid w:val="003F31BF"/>
    <w:rsid w:val="003F31F6"/>
    <w:rsid w:val="003F3218"/>
    <w:rsid w:val="003F32D5"/>
    <w:rsid w:val="003F32E4"/>
    <w:rsid w:val="003F3339"/>
    <w:rsid w:val="003F339B"/>
    <w:rsid w:val="003F3439"/>
    <w:rsid w:val="003F345B"/>
    <w:rsid w:val="003F34E1"/>
    <w:rsid w:val="003F34EF"/>
    <w:rsid w:val="003F35A2"/>
    <w:rsid w:val="003F35D5"/>
    <w:rsid w:val="003F361A"/>
    <w:rsid w:val="003F3637"/>
    <w:rsid w:val="003F3702"/>
    <w:rsid w:val="003F3722"/>
    <w:rsid w:val="003F37ED"/>
    <w:rsid w:val="003F37F7"/>
    <w:rsid w:val="003F382F"/>
    <w:rsid w:val="003F38F0"/>
    <w:rsid w:val="003F3926"/>
    <w:rsid w:val="003F392C"/>
    <w:rsid w:val="003F3947"/>
    <w:rsid w:val="003F39F6"/>
    <w:rsid w:val="003F3A0D"/>
    <w:rsid w:val="003F3A11"/>
    <w:rsid w:val="003F3B53"/>
    <w:rsid w:val="003F3BE3"/>
    <w:rsid w:val="003F3C10"/>
    <w:rsid w:val="003F3DBD"/>
    <w:rsid w:val="003F3E25"/>
    <w:rsid w:val="003F3E42"/>
    <w:rsid w:val="003F3EDB"/>
    <w:rsid w:val="003F3F13"/>
    <w:rsid w:val="003F3F2B"/>
    <w:rsid w:val="003F3F6A"/>
    <w:rsid w:val="003F4060"/>
    <w:rsid w:val="003F40A2"/>
    <w:rsid w:val="003F40C9"/>
    <w:rsid w:val="003F40F6"/>
    <w:rsid w:val="003F40F9"/>
    <w:rsid w:val="003F4103"/>
    <w:rsid w:val="003F4145"/>
    <w:rsid w:val="003F41BE"/>
    <w:rsid w:val="003F41C1"/>
    <w:rsid w:val="003F4293"/>
    <w:rsid w:val="003F42D5"/>
    <w:rsid w:val="003F4319"/>
    <w:rsid w:val="003F431A"/>
    <w:rsid w:val="003F436A"/>
    <w:rsid w:val="003F4397"/>
    <w:rsid w:val="003F439A"/>
    <w:rsid w:val="003F43F1"/>
    <w:rsid w:val="003F448C"/>
    <w:rsid w:val="003F44BD"/>
    <w:rsid w:val="003F44C4"/>
    <w:rsid w:val="003F44E0"/>
    <w:rsid w:val="003F4589"/>
    <w:rsid w:val="003F45E3"/>
    <w:rsid w:val="003F469E"/>
    <w:rsid w:val="003F4708"/>
    <w:rsid w:val="003F471D"/>
    <w:rsid w:val="003F4771"/>
    <w:rsid w:val="003F47BE"/>
    <w:rsid w:val="003F47F9"/>
    <w:rsid w:val="003F4820"/>
    <w:rsid w:val="003F4872"/>
    <w:rsid w:val="003F489F"/>
    <w:rsid w:val="003F48CF"/>
    <w:rsid w:val="003F4902"/>
    <w:rsid w:val="003F4A63"/>
    <w:rsid w:val="003F4AB5"/>
    <w:rsid w:val="003F4AE6"/>
    <w:rsid w:val="003F4B00"/>
    <w:rsid w:val="003F4B4C"/>
    <w:rsid w:val="003F4CB4"/>
    <w:rsid w:val="003F4D35"/>
    <w:rsid w:val="003F4D85"/>
    <w:rsid w:val="003F4E57"/>
    <w:rsid w:val="003F4E7B"/>
    <w:rsid w:val="003F4F3C"/>
    <w:rsid w:val="003F4F84"/>
    <w:rsid w:val="003F5019"/>
    <w:rsid w:val="003F50E0"/>
    <w:rsid w:val="003F50EE"/>
    <w:rsid w:val="003F51BC"/>
    <w:rsid w:val="003F51CD"/>
    <w:rsid w:val="003F5249"/>
    <w:rsid w:val="003F5271"/>
    <w:rsid w:val="003F52B0"/>
    <w:rsid w:val="003F52D1"/>
    <w:rsid w:val="003F530A"/>
    <w:rsid w:val="003F5400"/>
    <w:rsid w:val="003F5455"/>
    <w:rsid w:val="003F5509"/>
    <w:rsid w:val="003F558E"/>
    <w:rsid w:val="003F559E"/>
    <w:rsid w:val="003F55C4"/>
    <w:rsid w:val="003F55CE"/>
    <w:rsid w:val="003F55D2"/>
    <w:rsid w:val="003F564F"/>
    <w:rsid w:val="003F569D"/>
    <w:rsid w:val="003F56FE"/>
    <w:rsid w:val="003F5700"/>
    <w:rsid w:val="003F574E"/>
    <w:rsid w:val="003F57AA"/>
    <w:rsid w:val="003F57EA"/>
    <w:rsid w:val="003F584D"/>
    <w:rsid w:val="003F5872"/>
    <w:rsid w:val="003F5992"/>
    <w:rsid w:val="003F59A5"/>
    <w:rsid w:val="003F59BF"/>
    <w:rsid w:val="003F5A6F"/>
    <w:rsid w:val="003F5A82"/>
    <w:rsid w:val="003F5A90"/>
    <w:rsid w:val="003F5ADC"/>
    <w:rsid w:val="003F5AE2"/>
    <w:rsid w:val="003F5B5D"/>
    <w:rsid w:val="003F5BF5"/>
    <w:rsid w:val="003F5C3A"/>
    <w:rsid w:val="003F5C40"/>
    <w:rsid w:val="003F5D54"/>
    <w:rsid w:val="003F5D7E"/>
    <w:rsid w:val="003F5D8D"/>
    <w:rsid w:val="003F5D94"/>
    <w:rsid w:val="003F5DB3"/>
    <w:rsid w:val="003F5DC5"/>
    <w:rsid w:val="003F5E03"/>
    <w:rsid w:val="003F5E47"/>
    <w:rsid w:val="003F5F3D"/>
    <w:rsid w:val="003F60C3"/>
    <w:rsid w:val="003F60F8"/>
    <w:rsid w:val="003F61EE"/>
    <w:rsid w:val="003F6206"/>
    <w:rsid w:val="003F6213"/>
    <w:rsid w:val="003F6324"/>
    <w:rsid w:val="003F63AC"/>
    <w:rsid w:val="003F644F"/>
    <w:rsid w:val="003F6479"/>
    <w:rsid w:val="003F64C1"/>
    <w:rsid w:val="003F6581"/>
    <w:rsid w:val="003F65E1"/>
    <w:rsid w:val="003F65F6"/>
    <w:rsid w:val="003F663E"/>
    <w:rsid w:val="003F67A9"/>
    <w:rsid w:val="003F67EE"/>
    <w:rsid w:val="003F6801"/>
    <w:rsid w:val="003F682F"/>
    <w:rsid w:val="003F684E"/>
    <w:rsid w:val="003F6880"/>
    <w:rsid w:val="003F697D"/>
    <w:rsid w:val="003F699A"/>
    <w:rsid w:val="003F699E"/>
    <w:rsid w:val="003F69A6"/>
    <w:rsid w:val="003F69AC"/>
    <w:rsid w:val="003F69C6"/>
    <w:rsid w:val="003F6A3A"/>
    <w:rsid w:val="003F6ACF"/>
    <w:rsid w:val="003F6B82"/>
    <w:rsid w:val="003F6B99"/>
    <w:rsid w:val="003F6BBA"/>
    <w:rsid w:val="003F6BBB"/>
    <w:rsid w:val="003F6BBD"/>
    <w:rsid w:val="003F6BED"/>
    <w:rsid w:val="003F6C3D"/>
    <w:rsid w:val="003F6C5F"/>
    <w:rsid w:val="003F6D65"/>
    <w:rsid w:val="003F6D89"/>
    <w:rsid w:val="003F6D9E"/>
    <w:rsid w:val="003F6E9A"/>
    <w:rsid w:val="003F6EB7"/>
    <w:rsid w:val="003F6ECE"/>
    <w:rsid w:val="003F6ED6"/>
    <w:rsid w:val="003F6EF4"/>
    <w:rsid w:val="003F6F5A"/>
    <w:rsid w:val="003F6F71"/>
    <w:rsid w:val="003F6FC8"/>
    <w:rsid w:val="003F6FD8"/>
    <w:rsid w:val="003F7022"/>
    <w:rsid w:val="003F70D6"/>
    <w:rsid w:val="003F70F9"/>
    <w:rsid w:val="003F7123"/>
    <w:rsid w:val="003F7149"/>
    <w:rsid w:val="003F7199"/>
    <w:rsid w:val="003F71AC"/>
    <w:rsid w:val="003F7254"/>
    <w:rsid w:val="003F725F"/>
    <w:rsid w:val="003F72E5"/>
    <w:rsid w:val="003F7399"/>
    <w:rsid w:val="003F73D6"/>
    <w:rsid w:val="003F742C"/>
    <w:rsid w:val="003F7461"/>
    <w:rsid w:val="003F75E4"/>
    <w:rsid w:val="003F75FD"/>
    <w:rsid w:val="003F761C"/>
    <w:rsid w:val="003F7634"/>
    <w:rsid w:val="003F7667"/>
    <w:rsid w:val="003F7760"/>
    <w:rsid w:val="003F7795"/>
    <w:rsid w:val="003F77F2"/>
    <w:rsid w:val="003F78F3"/>
    <w:rsid w:val="003F7902"/>
    <w:rsid w:val="003F7919"/>
    <w:rsid w:val="003F7928"/>
    <w:rsid w:val="003F7931"/>
    <w:rsid w:val="003F797D"/>
    <w:rsid w:val="003F79D0"/>
    <w:rsid w:val="003F79E2"/>
    <w:rsid w:val="003F79F5"/>
    <w:rsid w:val="003F7A55"/>
    <w:rsid w:val="003F7A9B"/>
    <w:rsid w:val="003F7AAB"/>
    <w:rsid w:val="003F7B43"/>
    <w:rsid w:val="003F7BA0"/>
    <w:rsid w:val="003F7BEE"/>
    <w:rsid w:val="003F7C2B"/>
    <w:rsid w:val="003F7C99"/>
    <w:rsid w:val="003F7D5D"/>
    <w:rsid w:val="003F7DD0"/>
    <w:rsid w:val="003F7E00"/>
    <w:rsid w:val="003F7E04"/>
    <w:rsid w:val="003F7E4A"/>
    <w:rsid w:val="003F7E61"/>
    <w:rsid w:val="003F7E7D"/>
    <w:rsid w:val="003F7EB5"/>
    <w:rsid w:val="003F7EB6"/>
    <w:rsid w:val="003F7EC0"/>
    <w:rsid w:val="003F7F95"/>
    <w:rsid w:val="003F7FAE"/>
    <w:rsid w:val="003F7FF6"/>
    <w:rsid w:val="00400042"/>
    <w:rsid w:val="00400048"/>
    <w:rsid w:val="0040005A"/>
    <w:rsid w:val="004000E7"/>
    <w:rsid w:val="0040014E"/>
    <w:rsid w:val="004001B9"/>
    <w:rsid w:val="004001E9"/>
    <w:rsid w:val="004001FF"/>
    <w:rsid w:val="00400211"/>
    <w:rsid w:val="00400240"/>
    <w:rsid w:val="004003B5"/>
    <w:rsid w:val="00400516"/>
    <w:rsid w:val="00400530"/>
    <w:rsid w:val="00400556"/>
    <w:rsid w:val="00400714"/>
    <w:rsid w:val="004007C0"/>
    <w:rsid w:val="00400821"/>
    <w:rsid w:val="00400857"/>
    <w:rsid w:val="00400863"/>
    <w:rsid w:val="00400917"/>
    <w:rsid w:val="00400999"/>
    <w:rsid w:val="004009CD"/>
    <w:rsid w:val="004009DE"/>
    <w:rsid w:val="00400A1F"/>
    <w:rsid w:val="00400A2A"/>
    <w:rsid w:val="00400A35"/>
    <w:rsid w:val="00400A87"/>
    <w:rsid w:val="00400B66"/>
    <w:rsid w:val="00400B82"/>
    <w:rsid w:val="00400B99"/>
    <w:rsid w:val="00400BE0"/>
    <w:rsid w:val="00400C4C"/>
    <w:rsid w:val="00400CA9"/>
    <w:rsid w:val="00400CAD"/>
    <w:rsid w:val="00400CF0"/>
    <w:rsid w:val="00400D35"/>
    <w:rsid w:val="00400DD2"/>
    <w:rsid w:val="00400E3B"/>
    <w:rsid w:val="00400E53"/>
    <w:rsid w:val="00400EA6"/>
    <w:rsid w:val="00400F64"/>
    <w:rsid w:val="00401051"/>
    <w:rsid w:val="004010FF"/>
    <w:rsid w:val="00401147"/>
    <w:rsid w:val="00401165"/>
    <w:rsid w:val="00401182"/>
    <w:rsid w:val="0040118F"/>
    <w:rsid w:val="004011B9"/>
    <w:rsid w:val="004011F8"/>
    <w:rsid w:val="00401222"/>
    <w:rsid w:val="0040122E"/>
    <w:rsid w:val="00401279"/>
    <w:rsid w:val="00401284"/>
    <w:rsid w:val="004012CC"/>
    <w:rsid w:val="004012D9"/>
    <w:rsid w:val="0040135E"/>
    <w:rsid w:val="00401370"/>
    <w:rsid w:val="004013BE"/>
    <w:rsid w:val="00401459"/>
    <w:rsid w:val="00401484"/>
    <w:rsid w:val="004014B8"/>
    <w:rsid w:val="004014C8"/>
    <w:rsid w:val="004014C9"/>
    <w:rsid w:val="004014E3"/>
    <w:rsid w:val="004014F0"/>
    <w:rsid w:val="004014F3"/>
    <w:rsid w:val="0040150D"/>
    <w:rsid w:val="00401519"/>
    <w:rsid w:val="00401562"/>
    <w:rsid w:val="0040156B"/>
    <w:rsid w:val="004015C7"/>
    <w:rsid w:val="004015E9"/>
    <w:rsid w:val="0040160D"/>
    <w:rsid w:val="0040161D"/>
    <w:rsid w:val="00401645"/>
    <w:rsid w:val="0040169C"/>
    <w:rsid w:val="004016A1"/>
    <w:rsid w:val="00401714"/>
    <w:rsid w:val="0040174C"/>
    <w:rsid w:val="004017B3"/>
    <w:rsid w:val="004017C6"/>
    <w:rsid w:val="004017E1"/>
    <w:rsid w:val="004018A3"/>
    <w:rsid w:val="004018EA"/>
    <w:rsid w:val="0040197D"/>
    <w:rsid w:val="00401982"/>
    <w:rsid w:val="00401996"/>
    <w:rsid w:val="004019F8"/>
    <w:rsid w:val="00401A40"/>
    <w:rsid w:val="00401A4F"/>
    <w:rsid w:val="00401B14"/>
    <w:rsid w:val="00401C1B"/>
    <w:rsid w:val="00401CC2"/>
    <w:rsid w:val="00401CEA"/>
    <w:rsid w:val="00401CFA"/>
    <w:rsid w:val="00401D2B"/>
    <w:rsid w:val="00401EA6"/>
    <w:rsid w:val="00401F06"/>
    <w:rsid w:val="00401F13"/>
    <w:rsid w:val="00401F18"/>
    <w:rsid w:val="00401F99"/>
    <w:rsid w:val="0040206F"/>
    <w:rsid w:val="004020B5"/>
    <w:rsid w:val="004020E3"/>
    <w:rsid w:val="00402102"/>
    <w:rsid w:val="00402135"/>
    <w:rsid w:val="00402138"/>
    <w:rsid w:val="004021DC"/>
    <w:rsid w:val="004021DF"/>
    <w:rsid w:val="0040220D"/>
    <w:rsid w:val="0040233C"/>
    <w:rsid w:val="00402344"/>
    <w:rsid w:val="004023FF"/>
    <w:rsid w:val="00402421"/>
    <w:rsid w:val="00402471"/>
    <w:rsid w:val="0040247D"/>
    <w:rsid w:val="004024A8"/>
    <w:rsid w:val="0040253C"/>
    <w:rsid w:val="0040253F"/>
    <w:rsid w:val="0040262E"/>
    <w:rsid w:val="0040264B"/>
    <w:rsid w:val="00402653"/>
    <w:rsid w:val="004026DD"/>
    <w:rsid w:val="00402705"/>
    <w:rsid w:val="00402734"/>
    <w:rsid w:val="00402761"/>
    <w:rsid w:val="004027D1"/>
    <w:rsid w:val="0040287F"/>
    <w:rsid w:val="0040288E"/>
    <w:rsid w:val="0040289E"/>
    <w:rsid w:val="004028D1"/>
    <w:rsid w:val="004028D5"/>
    <w:rsid w:val="00402907"/>
    <w:rsid w:val="004029BF"/>
    <w:rsid w:val="00402A17"/>
    <w:rsid w:val="00402A6D"/>
    <w:rsid w:val="00402A81"/>
    <w:rsid w:val="00402AF0"/>
    <w:rsid w:val="00402B5C"/>
    <w:rsid w:val="00402B78"/>
    <w:rsid w:val="00402C02"/>
    <w:rsid w:val="00402C49"/>
    <w:rsid w:val="00402D51"/>
    <w:rsid w:val="00402D55"/>
    <w:rsid w:val="00402D80"/>
    <w:rsid w:val="00402DC4"/>
    <w:rsid w:val="00402DD3"/>
    <w:rsid w:val="00402E0B"/>
    <w:rsid w:val="00402E0D"/>
    <w:rsid w:val="00402E48"/>
    <w:rsid w:val="00402E59"/>
    <w:rsid w:val="00402E76"/>
    <w:rsid w:val="00402E78"/>
    <w:rsid w:val="00402ECE"/>
    <w:rsid w:val="00403053"/>
    <w:rsid w:val="0040309D"/>
    <w:rsid w:val="00403162"/>
    <w:rsid w:val="0040317A"/>
    <w:rsid w:val="0040317F"/>
    <w:rsid w:val="004031A1"/>
    <w:rsid w:val="004031E0"/>
    <w:rsid w:val="00403203"/>
    <w:rsid w:val="00403265"/>
    <w:rsid w:val="004033A2"/>
    <w:rsid w:val="004033E7"/>
    <w:rsid w:val="0040341E"/>
    <w:rsid w:val="00403447"/>
    <w:rsid w:val="0040345F"/>
    <w:rsid w:val="00403462"/>
    <w:rsid w:val="004034B4"/>
    <w:rsid w:val="004034BE"/>
    <w:rsid w:val="0040353C"/>
    <w:rsid w:val="004035CE"/>
    <w:rsid w:val="004035FF"/>
    <w:rsid w:val="00403671"/>
    <w:rsid w:val="0040369B"/>
    <w:rsid w:val="004036A5"/>
    <w:rsid w:val="004036D6"/>
    <w:rsid w:val="004036DE"/>
    <w:rsid w:val="0040371C"/>
    <w:rsid w:val="00403794"/>
    <w:rsid w:val="0040384F"/>
    <w:rsid w:val="00403850"/>
    <w:rsid w:val="0040399B"/>
    <w:rsid w:val="004039B5"/>
    <w:rsid w:val="004039CB"/>
    <w:rsid w:val="00403A27"/>
    <w:rsid w:val="00403A83"/>
    <w:rsid w:val="00403B53"/>
    <w:rsid w:val="00403B6C"/>
    <w:rsid w:val="00403B76"/>
    <w:rsid w:val="00403B85"/>
    <w:rsid w:val="00403B98"/>
    <w:rsid w:val="00403C7A"/>
    <w:rsid w:val="00403C85"/>
    <w:rsid w:val="00403CB6"/>
    <w:rsid w:val="00403D32"/>
    <w:rsid w:val="00403D49"/>
    <w:rsid w:val="00403DD5"/>
    <w:rsid w:val="00403E3D"/>
    <w:rsid w:val="00403E7B"/>
    <w:rsid w:val="00403E9E"/>
    <w:rsid w:val="00403EFA"/>
    <w:rsid w:val="00403F6F"/>
    <w:rsid w:val="00403FED"/>
    <w:rsid w:val="00404076"/>
    <w:rsid w:val="0040416C"/>
    <w:rsid w:val="00404171"/>
    <w:rsid w:val="00404178"/>
    <w:rsid w:val="0040417F"/>
    <w:rsid w:val="00404193"/>
    <w:rsid w:val="00404289"/>
    <w:rsid w:val="00404317"/>
    <w:rsid w:val="00404331"/>
    <w:rsid w:val="00404369"/>
    <w:rsid w:val="00404373"/>
    <w:rsid w:val="004043F2"/>
    <w:rsid w:val="0040440F"/>
    <w:rsid w:val="0040445E"/>
    <w:rsid w:val="004044D1"/>
    <w:rsid w:val="004044E8"/>
    <w:rsid w:val="004045B5"/>
    <w:rsid w:val="0040469B"/>
    <w:rsid w:val="004046C9"/>
    <w:rsid w:val="00404706"/>
    <w:rsid w:val="0040474D"/>
    <w:rsid w:val="00404758"/>
    <w:rsid w:val="00404790"/>
    <w:rsid w:val="004047CC"/>
    <w:rsid w:val="004047D5"/>
    <w:rsid w:val="004047F9"/>
    <w:rsid w:val="00404813"/>
    <w:rsid w:val="00404823"/>
    <w:rsid w:val="0040482E"/>
    <w:rsid w:val="00404841"/>
    <w:rsid w:val="00404935"/>
    <w:rsid w:val="0040494B"/>
    <w:rsid w:val="0040497D"/>
    <w:rsid w:val="004049AF"/>
    <w:rsid w:val="004049D7"/>
    <w:rsid w:val="00404A32"/>
    <w:rsid w:val="00404AD2"/>
    <w:rsid w:val="00404BB4"/>
    <w:rsid w:val="00404BC2"/>
    <w:rsid w:val="00404BC4"/>
    <w:rsid w:val="00404C9D"/>
    <w:rsid w:val="00404D1F"/>
    <w:rsid w:val="00404D45"/>
    <w:rsid w:val="00404E14"/>
    <w:rsid w:val="00404E74"/>
    <w:rsid w:val="00404F2E"/>
    <w:rsid w:val="00404F74"/>
    <w:rsid w:val="00404F83"/>
    <w:rsid w:val="00404FAF"/>
    <w:rsid w:val="00404FC0"/>
    <w:rsid w:val="00404FE3"/>
    <w:rsid w:val="00405066"/>
    <w:rsid w:val="004050B5"/>
    <w:rsid w:val="00405193"/>
    <w:rsid w:val="00405204"/>
    <w:rsid w:val="0040525F"/>
    <w:rsid w:val="0040528A"/>
    <w:rsid w:val="0040528B"/>
    <w:rsid w:val="004052D8"/>
    <w:rsid w:val="004052FD"/>
    <w:rsid w:val="0040532D"/>
    <w:rsid w:val="00405362"/>
    <w:rsid w:val="004053E6"/>
    <w:rsid w:val="00405412"/>
    <w:rsid w:val="00405480"/>
    <w:rsid w:val="004054D2"/>
    <w:rsid w:val="0040556E"/>
    <w:rsid w:val="00405604"/>
    <w:rsid w:val="0040566C"/>
    <w:rsid w:val="004056E9"/>
    <w:rsid w:val="00405718"/>
    <w:rsid w:val="0040578D"/>
    <w:rsid w:val="0040578F"/>
    <w:rsid w:val="00405799"/>
    <w:rsid w:val="0040579B"/>
    <w:rsid w:val="00405856"/>
    <w:rsid w:val="00405873"/>
    <w:rsid w:val="00405878"/>
    <w:rsid w:val="004058B6"/>
    <w:rsid w:val="00405983"/>
    <w:rsid w:val="004059AD"/>
    <w:rsid w:val="004059D6"/>
    <w:rsid w:val="00405A22"/>
    <w:rsid w:val="00405AAB"/>
    <w:rsid w:val="00405AD0"/>
    <w:rsid w:val="00405B1D"/>
    <w:rsid w:val="00405B2E"/>
    <w:rsid w:val="00405BE8"/>
    <w:rsid w:val="00405BEE"/>
    <w:rsid w:val="00405C1D"/>
    <w:rsid w:val="00405C4D"/>
    <w:rsid w:val="00405C8D"/>
    <w:rsid w:val="00405C96"/>
    <w:rsid w:val="00405CDF"/>
    <w:rsid w:val="00405CE1"/>
    <w:rsid w:val="00405DE6"/>
    <w:rsid w:val="00405E2C"/>
    <w:rsid w:val="00405E88"/>
    <w:rsid w:val="00405EA4"/>
    <w:rsid w:val="00405ECD"/>
    <w:rsid w:val="0040603E"/>
    <w:rsid w:val="004060DA"/>
    <w:rsid w:val="0040611A"/>
    <w:rsid w:val="00406158"/>
    <w:rsid w:val="0040625D"/>
    <w:rsid w:val="00406287"/>
    <w:rsid w:val="004062A4"/>
    <w:rsid w:val="004062E1"/>
    <w:rsid w:val="004062F1"/>
    <w:rsid w:val="004063CC"/>
    <w:rsid w:val="004063E9"/>
    <w:rsid w:val="00406413"/>
    <w:rsid w:val="0040643D"/>
    <w:rsid w:val="004064A2"/>
    <w:rsid w:val="004064BD"/>
    <w:rsid w:val="00406565"/>
    <w:rsid w:val="00406623"/>
    <w:rsid w:val="0040667F"/>
    <w:rsid w:val="004066D1"/>
    <w:rsid w:val="004066FA"/>
    <w:rsid w:val="004067D5"/>
    <w:rsid w:val="00406849"/>
    <w:rsid w:val="00406868"/>
    <w:rsid w:val="004068F5"/>
    <w:rsid w:val="00406989"/>
    <w:rsid w:val="004069AC"/>
    <w:rsid w:val="00406A10"/>
    <w:rsid w:val="00406A45"/>
    <w:rsid w:val="00406A95"/>
    <w:rsid w:val="00406C15"/>
    <w:rsid w:val="00406C44"/>
    <w:rsid w:val="00406C51"/>
    <w:rsid w:val="00406C5F"/>
    <w:rsid w:val="00406D21"/>
    <w:rsid w:val="00406D28"/>
    <w:rsid w:val="00406DF6"/>
    <w:rsid w:val="00406DFF"/>
    <w:rsid w:val="00406E04"/>
    <w:rsid w:val="00406E2C"/>
    <w:rsid w:val="00406E45"/>
    <w:rsid w:val="00406E5F"/>
    <w:rsid w:val="00406E86"/>
    <w:rsid w:val="00406EC9"/>
    <w:rsid w:val="00406EE9"/>
    <w:rsid w:val="00406F21"/>
    <w:rsid w:val="00406F80"/>
    <w:rsid w:val="00406F8A"/>
    <w:rsid w:val="00407023"/>
    <w:rsid w:val="00407085"/>
    <w:rsid w:val="004070CD"/>
    <w:rsid w:val="004070EE"/>
    <w:rsid w:val="0040710A"/>
    <w:rsid w:val="00407138"/>
    <w:rsid w:val="004071A4"/>
    <w:rsid w:val="0040724D"/>
    <w:rsid w:val="0040726F"/>
    <w:rsid w:val="00407272"/>
    <w:rsid w:val="004072AD"/>
    <w:rsid w:val="004072BF"/>
    <w:rsid w:val="004072CA"/>
    <w:rsid w:val="004072CE"/>
    <w:rsid w:val="004072E3"/>
    <w:rsid w:val="004072FD"/>
    <w:rsid w:val="00407321"/>
    <w:rsid w:val="004073FD"/>
    <w:rsid w:val="00407599"/>
    <w:rsid w:val="0040761C"/>
    <w:rsid w:val="00407624"/>
    <w:rsid w:val="004076A9"/>
    <w:rsid w:val="0040773E"/>
    <w:rsid w:val="004077B1"/>
    <w:rsid w:val="004077DF"/>
    <w:rsid w:val="0040782D"/>
    <w:rsid w:val="00407A64"/>
    <w:rsid w:val="00407A6A"/>
    <w:rsid w:val="00407A80"/>
    <w:rsid w:val="00407AC1"/>
    <w:rsid w:val="00407ACF"/>
    <w:rsid w:val="00407ADF"/>
    <w:rsid w:val="00407AFF"/>
    <w:rsid w:val="00407BDE"/>
    <w:rsid w:val="00407C27"/>
    <w:rsid w:val="00407D72"/>
    <w:rsid w:val="00407DB7"/>
    <w:rsid w:val="00407DEC"/>
    <w:rsid w:val="00407DF6"/>
    <w:rsid w:val="00407DFE"/>
    <w:rsid w:val="00407E0F"/>
    <w:rsid w:val="00407E5B"/>
    <w:rsid w:val="00407E7C"/>
    <w:rsid w:val="00407F18"/>
    <w:rsid w:val="00407F1C"/>
    <w:rsid w:val="00407F3B"/>
    <w:rsid w:val="00407F73"/>
    <w:rsid w:val="00407FF0"/>
    <w:rsid w:val="0040B600"/>
    <w:rsid w:val="0041014A"/>
    <w:rsid w:val="004101C4"/>
    <w:rsid w:val="00410255"/>
    <w:rsid w:val="0041028F"/>
    <w:rsid w:val="004102AE"/>
    <w:rsid w:val="004102D6"/>
    <w:rsid w:val="00410328"/>
    <w:rsid w:val="00410336"/>
    <w:rsid w:val="00410343"/>
    <w:rsid w:val="0041034A"/>
    <w:rsid w:val="00410382"/>
    <w:rsid w:val="00410384"/>
    <w:rsid w:val="004103D0"/>
    <w:rsid w:val="00410477"/>
    <w:rsid w:val="0041050D"/>
    <w:rsid w:val="00410537"/>
    <w:rsid w:val="00410593"/>
    <w:rsid w:val="004105AD"/>
    <w:rsid w:val="0041061B"/>
    <w:rsid w:val="00410671"/>
    <w:rsid w:val="004107D5"/>
    <w:rsid w:val="004107DD"/>
    <w:rsid w:val="0041082F"/>
    <w:rsid w:val="004108E5"/>
    <w:rsid w:val="00410947"/>
    <w:rsid w:val="004109A5"/>
    <w:rsid w:val="004109F2"/>
    <w:rsid w:val="00410A92"/>
    <w:rsid w:val="00410ACC"/>
    <w:rsid w:val="00410AD0"/>
    <w:rsid w:val="00410B00"/>
    <w:rsid w:val="00410B20"/>
    <w:rsid w:val="00410B3F"/>
    <w:rsid w:val="00410B68"/>
    <w:rsid w:val="00410C3B"/>
    <w:rsid w:val="00410C74"/>
    <w:rsid w:val="00410CD2"/>
    <w:rsid w:val="00410CDD"/>
    <w:rsid w:val="00410D70"/>
    <w:rsid w:val="00410D75"/>
    <w:rsid w:val="00410DF1"/>
    <w:rsid w:val="00410E03"/>
    <w:rsid w:val="00410E16"/>
    <w:rsid w:val="00410E48"/>
    <w:rsid w:val="00410E6B"/>
    <w:rsid w:val="00410E9F"/>
    <w:rsid w:val="00410F7B"/>
    <w:rsid w:val="00411041"/>
    <w:rsid w:val="0041106D"/>
    <w:rsid w:val="004110A5"/>
    <w:rsid w:val="004110C9"/>
    <w:rsid w:val="004110CE"/>
    <w:rsid w:val="004111E6"/>
    <w:rsid w:val="00411245"/>
    <w:rsid w:val="00411279"/>
    <w:rsid w:val="00411352"/>
    <w:rsid w:val="00411362"/>
    <w:rsid w:val="00411369"/>
    <w:rsid w:val="0041136F"/>
    <w:rsid w:val="00411421"/>
    <w:rsid w:val="0041148E"/>
    <w:rsid w:val="004114DA"/>
    <w:rsid w:val="004114F7"/>
    <w:rsid w:val="0041155C"/>
    <w:rsid w:val="004115B5"/>
    <w:rsid w:val="004115C3"/>
    <w:rsid w:val="004115D7"/>
    <w:rsid w:val="00411707"/>
    <w:rsid w:val="0041176D"/>
    <w:rsid w:val="00411781"/>
    <w:rsid w:val="004117DA"/>
    <w:rsid w:val="004117F3"/>
    <w:rsid w:val="0041187F"/>
    <w:rsid w:val="004118C8"/>
    <w:rsid w:val="004118FB"/>
    <w:rsid w:val="00411969"/>
    <w:rsid w:val="0041197F"/>
    <w:rsid w:val="004119B1"/>
    <w:rsid w:val="00411A29"/>
    <w:rsid w:val="00411A48"/>
    <w:rsid w:val="00411AC5"/>
    <w:rsid w:val="00411B1B"/>
    <w:rsid w:val="00411B77"/>
    <w:rsid w:val="00411B9D"/>
    <w:rsid w:val="00411BCF"/>
    <w:rsid w:val="00411C4B"/>
    <w:rsid w:val="00411C8D"/>
    <w:rsid w:val="00411CCA"/>
    <w:rsid w:val="00411CDF"/>
    <w:rsid w:val="00411D14"/>
    <w:rsid w:val="00411D91"/>
    <w:rsid w:val="00411DBD"/>
    <w:rsid w:val="00411DCA"/>
    <w:rsid w:val="00411DEE"/>
    <w:rsid w:val="00411DFF"/>
    <w:rsid w:val="00411E2F"/>
    <w:rsid w:val="00411E5E"/>
    <w:rsid w:val="00411E8A"/>
    <w:rsid w:val="00411EDA"/>
    <w:rsid w:val="00411F49"/>
    <w:rsid w:val="00411FC3"/>
    <w:rsid w:val="00411FF4"/>
    <w:rsid w:val="00412019"/>
    <w:rsid w:val="00412046"/>
    <w:rsid w:val="0041206D"/>
    <w:rsid w:val="0041210F"/>
    <w:rsid w:val="0041219C"/>
    <w:rsid w:val="004121A2"/>
    <w:rsid w:val="004121B6"/>
    <w:rsid w:val="0041222D"/>
    <w:rsid w:val="004122B2"/>
    <w:rsid w:val="004122E8"/>
    <w:rsid w:val="00412368"/>
    <w:rsid w:val="00412389"/>
    <w:rsid w:val="004123DF"/>
    <w:rsid w:val="00412424"/>
    <w:rsid w:val="00412437"/>
    <w:rsid w:val="004124DE"/>
    <w:rsid w:val="004124F0"/>
    <w:rsid w:val="00412516"/>
    <w:rsid w:val="00412577"/>
    <w:rsid w:val="00412592"/>
    <w:rsid w:val="004125B3"/>
    <w:rsid w:val="004125F9"/>
    <w:rsid w:val="0041272F"/>
    <w:rsid w:val="00412746"/>
    <w:rsid w:val="004128D5"/>
    <w:rsid w:val="004128F8"/>
    <w:rsid w:val="0041291B"/>
    <w:rsid w:val="00412972"/>
    <w:rsid w:val="00412A2F"/>
    <w:rsid w:val="00412A68"/>
    <w:rsid w:val="00412A73"/>
    <w:rsid w:val="00412B86"/>
    <w:rsid w:val="00412C1C"/>
    <w:rsid w:val="00412C25"/>
    <w:rsid w:val="00412C54"/>
    <w:rsid w:val="00412C70"/>
    <w:rsid w:val="00412C7E"/>
    <w:rsid w:val="00412D0C"/>
    <w:rsid w:val="00412DAB"/>
    <w:rsid w:val="00412DE6"/>
    <w:rsid w:val="00412E2F"/>
    <w:rsid w:val="00412E46"/>
    <w:rsid w:val="00412E8B"/>
    <w:rsid w:val="00412E98"/>
    <w:rsid w:val="00412EB6"/>
    <w:rsid w:val="00412F02"/>
    <w:rsid w:val="00412F33"/>
    <w:rsid w:val="00412FB6"/>
    <w:rsid w:val="00412FB8"/>
    <w:rsid w:val="00412FE8"/>
    <w:rsid w:val="0041309C"/>
    <w:rsid w:val="00413127"/>
    <w:rsid w:val="0041313C"/>
    <w:rsid w:val="004131EF"/>
    <w:rsid w:val="0041321D"/>
    <w:rsid w:val="00413248"/>
    <w:rsid w:val="004132AD"/>
    <w:rsid w:val="004132B7"/>
    <w:rsid w:val="00413356"/>
    <w:rsid w:val="004133CD"/>
    <w:rsid w:val="00413412"/>
    <w:rsid w:val="0041341E"/>
    <w:rsid w:val="0041343C"/>
    <w:rsid w:val="004135F3"/>
    <w:rsid w:val="00413664"/>
    <w:rsid w:val="004136DA"/>
    <w:rsid w:val="004136E9"/>
    <w:rsid w:val="00413731"/>
    <w:rsid w:val="004137EB"/>
    <w:rsid w:val="004137F1"/>
    <w:rsid w:val="004137F2"/>
    <w:rsid w:val="00413861"/>
    <w:rsid w:val="00413867"/>
    <w:rsid w:val="0041389A"/>
    <w:rsid w:val="004138A4"/>
    <w:rsid w:val="004138C5"/>
    <w:rsid w:val="004138C9"/>
    <w:rsid w:val="004138F4"/>
    <w:rsid w:val="00413A04"/>
    <w:rsid w:val="00413A0B"/>
    <w:rsid w:val="00413A22"/>
    <w:rsid w:val="00413A4A"/>
    <w:rsid w:val="00413A63"/>
    <w:rsid w:val="00413AF4"/>
    <w:rsid w:val="00413B84"/>
    <w:rsid w:val="00413B94"/>
    <w:rsid w:val="00413C58"/>
    <w:rsid w:val="00413CE1"/>
    <w:rsid w:val="00413CE9"/>
    <w:rsid w:val="00413D05"/>
    <w:rsid w:val="00413D09"/>
    <w:rsid w:val="00413D1E"/>
    <w:rsid w:val="00413D65"/>
    <w:rsid w:val="00413D7B"/>
    <w:rsid w:val="00413DAE"/>
    <w:rsid w:val="00413DFB"/>
    <w:rsid w:val="00413E34"/>
    <w:rsid w:val="00413E7A"/>
    <w:rsid w:val="00413EAF"/>
    <w:rsid w:val="00413EC5"/>
    <w:rsid w:val="00413F79"/>
    <w:rsid w:val="00414018"/>
    <w:rsid w:val="004140C6"/>
    <w:rsid w:val="00414144"/>
    <w:rsid w:val="00414163"/>
    <w:rsid w:val="004141CC"/>
    <w:rsid w:val="004141DE"/>
    <w:rsid w:val="0041427B"/>
    <w:rsid w:val="004142B7"/>
    <w:rsid w:val="004142E5"/>
    <w:rsid w:val="00414329"/>
    <w:rsid w:val="00414337"/>
    <w:rsid w:val="00414387"/>
    <w:rsid w:val="00414495"/>
    <w:rsid w:val="004144B2"/>
    <w:rsid w:val="0041455F"/>
    <w:rsid w:val="00414580"/>
    <w:rsid w:val="004145CD"/>
    <w:rsid w:val="004145F6"/>
    <w:rsid w:val="0041465F"/>
    <w:rsid w:val="0041469A"/>
    <w:rsid w:val="004146DA"/>
    <w:rsid w:val="004147BE"/>
    <w:rsid w:val="004147DA"/>
    <w:rsid w:val="00414815"/>
    <w:rsid w:val="00414859"/>
    <w:rsid w:val="00414889"/>
    <w:rsid w:val="004148CE"/>
    <w:rsid w:val="00414912"/>
    <w:rsid w:val="00414930"/>
    <w:rsid w:val="0041495D"/>
    <w:rsid w:val="004149D4"/>
    <w:rsid w:val="00414AE2"/>
    <w:rsid w:val="00414B0E"/>
    <w:rsid w:val="00414B1C"/>
    <w:rsid w:val="00414C5C"/>
    <w:rsid w:val="00414C62"/>
    <w:rsid w:val="00414C9B"/>
    <w:rsid w:val="00414CB1"/>
    <w:rsid w:val="00414D98"/>
    <w:rsid w:val="00414DB6"/>
    <w:rsid w:val="00414DF1"/>
    <w:rsid w:val="00414E63"/>
    <w:rsid w:val="00414EAA"/>
    <w:rsid w:val="00414F24"/>
    <w:rsid w:val="00414F4B"/>
    <w:rsid w:val="00414F91"/>
    <w:rsid w:val="0041509B"/>
    <w:rsid w:val="00415128"/>
    <w:rsid w:val="00415135"/>
    <w:rsid w:val="00415149"/>
    <w:rsid w:val="00415158"/>
    <w:rsid w:val="00415174"/>
    <w:rsid w:val="0041520D"/>
    <w:rsid w:val="004152AB"/>
    <w:rsid w:val="00415301"/>
    <w:rsid w:val="0041532B"/>
    <w:rsid w:val="0041534B"/>
    <w:rsid w:val="00415415"/>
    <w:rsid w:val="00415517"/>
    <w:rsid w:val="00415600"/>
    <w:rsid w:val="00415619"/>
    <w:rsid w:val="00415699"/>
    <w:rsid w:val="004156D3"/>
    <w:rsid w:val="00415702"/>
    <w:rsid w:val="00415721"/>
    <w:rsid w:val="00415725"/>
    <w:rsid w:val="00415750"/>
    <w:rsid w:val="00415758"/>
    <w:rsid w:val="00415770"/>
    <w:rsid w:val="0041578B"/>
    <w:rsid w:val="004157BC"/>
    <w:rsid w:val="004157EA"/>
    <w:rsid w:val="00415801"/>
    <w:rsid w:val="00415832"/>
    <w:rsid w:val="004158D8"/>
    <w:rsid w:val="0041592B"/>
    <w:rsid w:val="00415A54"/>
    <w:rsid w:val="00415A5A"/>
    <w:rsid w:val="00415A77"/>
    <w:rsid w:val="00415A97"/>
    <w:rsid w:val="00415AB0"/>
    <w:rsid w:val="00415AD3"/>
    <w:rsid w:val="00415B48"/>
    <w:rsid w:val="00415BDF"/>
    <w:rsid w:val="00415C21"/>
    <w:rsid w:val="00415C3A"/>
    <w:rsid w:val="00415C6D"/>
    <w:rsid w:val="00415CE0"/>
    <w:rsid w:val="00415D04"/>
    <w:rsid w:val="00415DC5"/>
    <w:rsid w:val="00415E01"/>
    <w:rsid w:val="00415E36"/>
    <w:rsid w:val="00415E3F"/>
    <w:rsid w:val="00415E77"/>
    <w:rsid w:val="00415F3D"/>
    <w:rsid w:val="0041606F"/>
    <w:rsid w:val="004160EC"/>
    <w:rsid w:val="00416114"/>
    <w:rsid w:val="00416169"/>
    <w:rsid w:val="004161A2"/>
    <w:rsid w:val="004161AC"/>
    <w:rsid w:val="004161CD"/>
    <w:rsid w:val="00416217"/>
    <w:rsid w:val="00416252"/>
    <w:rsid w:val="0041628E"/>
    <w:rsid w:val="0041632F"/>
    <w:rsid w:val="0041633F"/>
    <w:rsid w:val="004163AA"/>
    <w:rsid w:val="004163DE"/>
    <w:rsid w:val="00416457"/>
    <w:rsid w:val="00416471"/>
    <w:rsid w:val="00416491"/>
    <w:rsid w:val="004164BF"/>
    <w:rsid w:val="004165EE"/>
    <w:rsid w:val="0041660D"/>
    <w:rsid w:val="00416694"/>
    <w:rsid w:val="004167CB"/>
    <w:rsid w:val="004167D3"/>
    <w:rsid w:val="004168CE"/>
    <w:rsid w:val="004168EA"/>
    <w:rsid w:val="004169B4"/>
    <w:rsid w:val="00416A14"/>
    <w:rsid w:val="00416A89"/>
    <w:rsid w:val="00416AC5"/>
    <w:rsid w:val="00416B20"/>
    <w:rsid w:val="00416C46"/>
    <w:rsid w:val="00416C82"/>
    <w:rsid w:val="00416D29"/>
    <w:rsid w:val="00416DA0"/>
    <w:rsid w:val="00416DD3"/>
    <w:rsid w:val="00416DE7"/>
    <w:rsid w:val="00416DF8"/>
    <w:rsid w:val="00416E45"/>
    <w:rsid w:val="00416EC9"/>
    <w:rsid w:val="00416EFF"/>
    <w:rsid w:val="00416F10"/>
    <w:rsid w:val="00416F41"/>
    <w:rsid w:val="00417004"/>
    <w:rsid w:val="00417022"/>
    <w:rsid w:val="00417033"/>
    <w:rsid w:val="00417048"/>
    <w:rsid w:val="00417061"/>
    <w:rsid w:val="00417091"/>
    <w:rsid w:val="00417095"/>
    <w:rsid w:val="004170AB"/>
    <w:rsid w:val="004170B4"/>
    <w:rsid w:val="0041710B"/>
    <w:rsid w:val="00417118"/>
    <w:rsid w:val="00417127"/>
    <w:rsid w:val="00417164"/>
    <w:rsid w:val="004171B2"/>
    <w:rsid w:val="0041720A"/>
    <w:rsid w:val="0041720E"/>
    <w:rsid w:val="0041725B"/>
    <w:rsid w:val="0041728F"/>
    <w:rsid w:val="0041739A"/>
    <w:rsid w:val="004173D1"/>
    <w:rsid w:val="00417487"/>
    <w:rsid w:val="0041748D"/>
    <w:rsid w:val="004174B3"/>
    <w:rsid w:val="00417510"/>
    <w:rsid w:val="004175AA"/>
    <w:rsid w:val="004175F2"/>
    <w:rsid w:val="00417624"/>
    <w:rsid w:val="0041763E"/>
    <w:rsid w:val="00417661"/>
    <w:rsid w:val="00417692"/>
    <w:rsid w:val="004176BF"/>
    <w:rsid w:val="00417736"/>
    <w:rsid w:val="00417741"/>
    <w:rsid w:val="0041775A"/>
    <w:rsid w:val="00417853"/>
    <w:rsid w:val="00417912"/>
    <w:rsid w:val="0041798A"/>
    <w:rsid w:val="00417A10"/>
    <w:rsid w:val="00417A13"/>
    <w:rsid w:val="00417A25"/>
    <w:rsid w:val="00417A32"/>
    <w:rsid w:val="00417AA4"/>
    <w:rsid w:val="00417AF5"/>
    <w:rsid w:val="00417B55"/>
    <w:rsid w:val="00417B8B"/>
    <w:rsid w:val="00417BEF"/>
    <w:rsid w:val="00417C4D"/>
    <w:rsid w:val="00417C85"/>
    <w:rsid w:val="00417DC4"/>
    <w:rsid w:val="00417FA8"/>
    <w:rsid w:val="00420067"/>
    <w:rsid w:val="0042006C"/>
    <w:rsid w:val="00420072"/>
    <w:rsid w:val="0042012B"/>
    <w:rsid w:val="00420178"/>
    <w:rsid w:val="00420186"/>
    <w:rsid w:val="004201B0"/>
    <w:rsid w:val="004201FE"/>
    <w:rsid w:val="00420260"/>
    <w:rsid w:val="004202D7"/>
    <w:rsid w:val="004203A8"/>
    <w:rsid w:val="004203B5"/>
    <w:rsid w:val="00420441"/>
    <w:rsid w:val="00420487"/>
    <w:rsid w:val="004204B8"/>
    <w:rsid w:val="004204F0"/>
    <w:rsid w:val="00420520"/>
    <w:rsid w:val="0042066C"/>
    <w:rsid w:val="004206C1"/>
    <w:rsid w:val="004206DB"/>
    <w:rsid w:val="00420702"/>
    <w:rsid w:val="0042072B"/>
    <w:rsid w:val="00420763"/>
    <w:rsid w:val="00420782"/>
    <w:rsid w:val="004207B6"/>
    <w:rsid w:val="00420856"/>
    <w:rsid w:val="0042085C"/>
    <w:rsid w:val="00420887"/>
    <w:rsid w:val="0042088F"/>
    <w:rsid w:val="004208F0"/>
    <w:rsid w:val="0042095A"/>
    <w:rsid w:val="004209B0"/>
    <w:rsid w:val="004209F0"/>
    <w:rsid w:val="004209F6"/>
    <w:rsid w:val="00420A93"/>
    <w:rsid w:val="00420A95"/>
    <w:rsid w:val="00420ABB"/>
    <w:rsid w:val="00420AF7"/>
    <w:rsid w:val="00420C53"/>
    <w:rsid w:val="00420C8A"/>
    <w:rsid w:val="00420CAF"/>
    <w:rsid w:val="00420D6E"/>
    <w:rsid w:val="00420D84"/>
    <w:rsid w:val="00420D9E"/>
    <w:rsid w:val="00420E0B"/>
    <w:rsid w:val="00420EC9"/>
    <w:rsid w:val="00420F03"/>
    <w:rsid w:val="00420F28"/>
    <w:rsid w:val="00420F95"/>
    <w:rsid w:val="0042102A"/>
    <w:rsid w:val="00421069"/>
    <w:rsid w:val="00421083"/>
    <w:rsid w:val="004210AA"/>
    <w:rsid w:val="004210F1"/>
    <w:rsid w:val="0042113F"/>
    <w:rsid w:val="0042117B"/>
    <w:rsid w:val="004211DC"/>
    <w:rsid w:val="00421277"/>
    <w:rsid w:val="004212A3"/>
    <w:rsid w:val="004212E8"/>
    <w:rsid w:val="00421337"/>
    <w:rsid w:val="00421357"/>
    <w:rsid w:val="0042139B"/>
    <w:rsid w:val="004213CA"/>
    <w:rsid w:val="004213F9"/>
    <w:rsid w:val="00421475"/>
    <w:rsid w:val="004214A3"/>
    <w:rsid w:val="00421534"/>
    <w:rsid w:val="004215A1"/>
    <w:rsid w:val="004215EB"/>
    <w:rsid w:val="0042162D"/>
    <w:rsid w:val="00421663"/>
    <w:rsid w:val="0042166F"/>
    <w:rsid w:val="0042168B"/>
    <w:rsid w:val="004216AF"/>
    <w:rsid w:val="00421710"/>
    <w:rsid w:val="00421715"/>
    <w:rsid w:val="004217A1"/>
    <w:rsid w:val="004217D7"/>
    <w:rsid w:val="004217F8"/>
    <w:rsid w:val="0042183D"/>
    <w:rsid w:val="0042185D"/>
    <w:rsid w:val="00421896"/>
    <w:rsid w:val="004218FB"/>
    <w:rsid w:val="00421902"/>
    <w:rsid w:val="00421941"/>
    <w:rsid w:val="004219ED"/>
    <w:rsid w:val="00421A14"/>
    <w:rsid w:val="00421A84"/>
    <w:rsid w:val="00421A99"/>
    <w:rsid w:val="00421A9E"/>
    <w:rsid w:val="00421ADA"/>
    <w:rsid w:val="00421B36"/>
    <w:rsid w:val="00421B44"/>
    <w:rsid w:val="00421B67"/>
    <w:rsid w:val="00421B9F"/>
    <w:rsid w:val="00421BCF"/>
    <w:rsid w:val="00421C05"/>
    <w:rsid w:val="00421C1C"/>
    <w:rsid w:val="00421C30"/>
    <w:rsid w:val="00421C6F"/>
    <w:rsid w:val="00421C89"/>
    <w:rsid w:val="00421C99"/>
    <w:rsid w:val="00421CA0"/>
    <w:rsid w:val="00421CE0"/>
    <w:rsid w:val="00421CE8"/>
    <w:rsid w:val="00421D86"/>
    <w:rsid w:val="00421D87"/>
    <w:rsid w:val="00421DBD"/>
    <w:rsid w:val="00421DDD"/>
    <w:rsid w:val="00421DE9"/>
    <w:rsid w:val="00421FB2"/>
    <w:rsid w:val="00422015"/>
    <w:rsid w:val="0042206F"/>
    <w:rsid w:val="004220F7"/>
    <w:rsid w:val="004220FD"/>
    <w:rsid w:val="0042212D"/>
    <w:rsid w:val="0042214B"/>
    <w:rsid w:val="00422177"/>
    <w:rsid w:val="004221F2"/>
    <w:rsid w:val="004221F9"/>
    <w:rsid w:val="00422275"/>
    <w:rsid w:val="004222D3"/>
    <w:rsid w:val="004222ED"/>
    <w:rsid w:val="0042231D"/>
    <w:rsid w:val="00422334"/>
    <w:rsid w:val="00422370"/>
    <w:rsid w:val="0042244A"/>
    <w:rsid w:val="0042249B"/>
    <w:rsid w:val="004224AA"/>
    <w:rsid w:val="004224C0"/>
    <w:rsid w:val="004224C2"/>
    <w:rsid w:val="00422549"/>
    <w:rsid w:val="004226A0"/>
    <w:rsid w:val="004226ED"/>
    <w:rsid w:val="0042291B"/>
    <w:rsid w:val="00422935"/>
    <w:rsid w:val="0042296B"/>
    <w:rsid w:val="004229DB"/>
    <w:rsid w:val="00422A30"/>
    <w:rsid w:val="00422A5D"/>
    <w:rsid w:val="00422A64"/>
    <w:rsid w:val="00422A80"/>
    <w:rsid w:val="00422AAB"/>
    <w:rsid w:val="00422AE7"/>
    <w:rsid w:val="00422B3E"/>
    <w:rsid w:val="00422B5E"/>
    <w:rsid w:val="00422B83"/>
    <w:rsid w:val="00422B84"/>
    <w:rsid w:val="00422BCD"/>
    <w:rsid w:val="00422BE6"/>
    <w:rsid w:val="00422C44"/>
    <w:rsid w:val="00422C5D"/>
    <w:rsid w:val="00422C78"/>
    <w:rsid w:val="00422C8D"/>
    <w:rsid w:val="00422CC6"/>
    <w:rsid w:val="00422CD2"/>
    <w:rsid w:val="00422CF5"/>
    <w:rsid w:val="00422D10"/>
    <w:rsid w:val="00422F0D"/>
    <w:rsid w:val="00422F75"/>
    <w:rsid w:val="00422FF5"/>
    <w:rsid w:val="00422FFE"/>
    <w:rsid w:val="004230BB"/>
    <w:rsid w:val="004230DA"/>
    <w:rsid w:val="00423128"/>
    <w:rsid w:val="004231A1"/>
    <w:rsid w:val="004231D7"/>
    <w:rsid w:val="00423271"/>
    <w:rsid w:val="0042334F"/>
    <w:rsid w:val="004233F3"/>
    <w:rsid w:val="00423427"/>
    <w:rsid w:val="0042342A"/>
    <w:rsid w:val="00423491"/>
    <w:rsid w:val="004234BF"/>
    <w:rsid w:val="004234E6"/>
    <w:rsid w:val="004234F4"/>
    <w:rsid w:val="00423506"/>
    <w:rsid w:val="00423507"/>
    <w:rsid w:val="00423520"/>
    <w:rsid w:val="00423553"/>
    <w:rsid w:val="00423595"/>
    <w:rsid w:val="004235EA"/>
    <w:rsid w:val="00423694"/>
    <w:rsid w:val="004236A5"/>
    <w:rsid w:val="00423720"/>
    <w:rsid w:val="00423788"/>
    <w:rsid w:val="004237FA"/>
    <w:rsid w:val="00423843"/>
    <w:rsid w:val="00423882"/>
    <w:rsid w:val="00423953"/>
    <w:rsid w:val="004239CD"/>
    <w:rsid w:val="00423A41"/>
    <w:rsid w:val="00423A50"/>
    <w:rsid w:val="00423A68"/>
    <w:rsid w:val="00423A81"/>
    <w:rsid w:val="00423AA7"/>
    <w:rsid w:val="00423AFD"/>
    <w:rsid w:val="00423B50"/>
    <w:rsid w:val="00423B87"/>
    <w:rsid w:val="00423BD4"/>
    <w:rsid w:val="00423C21"/>
    <w:rsid w:val="00423C52"/>
    <w:rsid w:val="00423E40"/>
    <w:rsid w:val="00423E42"/>
    <w:rsid w:val="00423E9F"/>
    <w:rsid w:val="00423ED4"/>
    <w:rsid w:val="00423F41"/>
    <w:rsid w:val="00423F62"/>
    <w:rsid w:val="00423F7E"/>
    <w:rsid w:val="00423FBD"/>
    <w:rsid w:val="00423FC0"/>
    <w:rsid w:val="00423FC4"/>
    <w:rsid w:val="00423FF2"/>
    <w:rsid w:val="00423FFD"/>
    <w:rsid w:val="00424088"/>
    <w:rsid w:val="00424155"/>
    <w:rsid w:val="00424165"/>
    <w:rsid w:val="004241CB"/>
    <w:rsid w:val="004241CF"/>
    <w:rsid w:val="00424208"/>
    <w:rsid w:val="00424211"/>
    <w:rsid w:val="00424247"/>
    <w:rsid w:val="00424249"/>
    <w:rsid w:val="00424255"/>
    <w:rsid w:val="00424257"/>
    <w:rsid w:val="004242AE"/>
    <w:rsid w:val="004242FB"/>
    <w:rsid w:val="00424448"/>
    <w:rsid w:val="004244E6"/>
    <w:rsid w:val="00424589"/>
    <w:rsid w:val="0042458E"/>
    <w:rsid w:val="00424597"/>
    <w:rsid w:val="004245DA"/>
    <w:rsid w:val="004246A4"/>
    <w:rsid w:val="004246DB"/>
    <w:rsid w:val="0042473E"/>
    <w:rsid w:val="004247A6"/>
    <w:rsid w:val="0042480A"/>
    <w:rsid w:val="00424819"/>
    <w:rsid w:val="004248F6"/>
    <w:rsid w:val="00424914"/>
    <w:rsid w:val="00424984"/>
    <w:rsid w:val="004249A7"/>
    <w:rsid w:val="004249A9"/>
    <w:rsid w:val="004249AA"/>
    <w:rsid w:val="004249BA"/>
    <w:rsid w:val="004249BC"/>
    <w:rsid w:val="004249CA"/>
    <w:rsid w:val="00424A92"/>
    <w:rsid w:val="00424AA4"/>
    <w:rsid w:val="00424AD3"/>
    <w:rsid w:val="00424AD4"/>
    <w:rsid w:val="00424ADD"/>
    <w:rsid w:val="00424AEF"/>
    <w:rsid w:val="00424B97"/>
    <w:rsid w:val="00424C48"/>
    <w:rsid w:val="00424C71"/>
    <w:rsid w:val="00424C73"/>
    <w:rsid w:val="00424C76"/>
    <w:rsid w:val="00424C7D"/>
    <w:rsid w:val="00424CA8"/>
    <w:rsid w:val="00424CAD"/>
    <w:rsid w:val="00424D1B"/>
    <w:rsid w:val="00424D27"/>
    <w:rsid w:val="00424D43"/>
    <w:rsid w:val="00424D7C"/>
    <w:rsid w:val="00424DEB"/>
    <w:rsid w:val="00424E0F"/>
    <w:rsid w:val="00424E2E"/>
    <w:rsid w:val="00424E53"/>
    <w:rsid w:val="00424EBB"/>
    <w:rsid w:val="00424F5E"/>
    <w:rsid w:val="004250B8"/>
    <w:rsid w:val="004250BE"/>
    <w:rsid w:val="00425128"/>
    <w:rsid w:val="004251BC"/>
    <w:rsid w:val="004251DC"/>
    <w:rsid w:val="00425204"/>
    <w:rsid w:val="0042521A"/>
    <w:rsid w:val="00425220"/>
    <w:rsid w:val="00425238"/>
    <w:rsid w:val="004252A6"/>
    <w:rsid w:val="004252B1"/>
    <w:rsid w:val="0042533C"/>
    <w:rsid w:val="004253A8"/>
    <w:rsid w:val="00425494"/>
    <w:rsid w:val="004255AA"/>
    <w:rsid w:val="00425626"/>
    <w:rsid w:val="004256DD"/>
    <w:rsid w:val="00425723"/>
    <w:rsid w:val="004257F6"/>
    <w:rsid w:val="0042584A"/>
    <w:rsid w:val="00425855"/>
    <w:rsid w:val="004258B0"/>
    <w:rsid w:val="004258BA"/>
    <w:rsid w:val="00425959"/>
    <w:rsid w:val="00425982"/>
    <w:rsid w:val="0042598B"/>
    <w:rsid w:val="004259B2"/>
    <w:rsid w:val="004259D7"/>
    <w:rsid w:val="00425A4D"/>
    <w:rsid w:val="00425B2A"/>
    <w:rsid w:val="00425B37"/>
    <w:rsid w:val="00425B81"/>
    <w:rsid w:val="00425BB8"/>
    <w:rsid w:val="00425CE0"/>
    <w:rsid w:val="00425D27"/>
    <w:rsid w:val="00425DB1"/>
    <w:rsid w:val="00425DE3"/>
    <w:rsid w:val="00425E25"/>
    <w:rsid w:val="00425F8B"/>
    <w:rsid w:val="00425F8C"/>
    <w:rsid w:val="00425FB5"/>
    <w:rsid w:val="0042600A"/>
    <w:rsid w:val="0042602C"/>
    <w:rsid w:val="00426044"/>
    <w:rsid w:val="00426076"/>
    <w:rsid w:val="00426184"/>
    <w:rsid w:val="00426211"/>
    <w:rsid w:val="00426212"/>
    <w:rsid w:val="00426230"/>
    <w:rsid w:val="0042641D"/>
    <w:rsid w:val="00426427"/>
    <w:rsid w:val="00426474"/>
    <w:rsid w:val="0042647A"/>
    <w:rsid w:val="004264BE"/>
    <w:rsid w:val="004264FC"/>
    <w:rsid w:val="00426566"/>
    <w:rsid w:val="00426581"/>
    <w:rsid w:val="004265C6"/>
    <w:rsid w:val="0042666D"/>
    <w:rsid w:val="004266A3"/>
    <w:rsid w:val="00426753"/>
    <w:rsid w:val="0042683C"/>
    <w:rsid w:val="00426841"/>
    <w:rsid w:val="00426899"/>
    <w:rsid w:val="004268B8"/>
    <w:rsid w:val="004268F9"/>
    <w:rsid w:val="00426913"/>
    <w:rsid w:val="00426952"/>
    <w:rsid w:val="00426A81"/>
    <w:rsid w:val="00426A90"/>
    <w:rsid w:val="00426ADE"/>
    <w:rsid w:val="00426B1A"/>
    <w:rsid w:val="00426B29"/>
    <w:rsid w:val="00426B97"/>
    <w:rsid w:val="00426BC5"/>
    <w:rsid w:val="00426BF7"/>
    <w:rsid w:val="00426C1F"/>
    <w:rsid w:val="00426D00"/>
    <w:rsid w:val="00426D1B"/>
    <w:rsid w:val="00426D28"/>
    <w:rsid w:val="00426D79"/>
    <w:rsid w:val="00426DF4"/>
    <w:rsid w:val="00426E1B"/>
    <w:rsid w:val="00426E67"/>
    <w:rsid w:val="00426E72"/>
    <w:rsid w:val="00426F3B"/>
    <w:rsid w:val="00426F40"/>
    <w:rsid w:val="00426F59"/>
    <w:rsid w:val="00426FA4"/>
    <w:rsid w:val="00426FAC"/>
    <w:rsid w:val="00426FAD"/>
    <w:rsid w:val="00426FBE"/>
    <w:rsid w:val="00426FDA"/>
    <w:rsid w:val="00427002"/>
    <w:rsid w:val="00427006"/>
    <w:rsid w:val="00427033"/>
    <w:rsid w:val="00427067"/>
    <w:rsid w:val="0042707B"/>
    <w:rsid w:val="0042707E"/>
    <w:rsid w:val="0042715F"/>
    <w:rsid w:val="0042717D"/>
    <w:rsid w:val="004271D3"/>
    <w:rsid w:val="004271EC"/>
    <w:rsid w:val="0042721D"/>
    <w:rsid w:val="00427243"/>
    <w:rsid w:val="00427251"/>
    <w:rsid w:val="004273CB"/>
    <w:rsid w:val="004274B7"/>
    <w:rsid w:val="004274BF"/>
    <w:rsid w:val="00427500"/>
    <w:rsid w:val="00427549"/>
    <w:rsid w:val="004276A4"/>
    <w:rsid w:val="004276B4"/>
    <w:rsid w:val="004276BD"/>
    <w:rsid w:val="00427779"/>
    <w:rsid w:val="00427787"/>
    <w:rsid w:val="00427873"/>
    <w:rsid w:val="0042788C"/>
    <w:rsid w:val="00427919"/>
    <w:rsid w:val="00427947"/>
    <w:rsid w:val="004279A0"/>
    <w:rsid w:val="004279A2"/>
    <w:rsid w:val="004279B9"/>
    <w:rsid w:val="00427A15"/>
    <w:rsid w:val="00427ABA"/>
    <w:rsid w:val="00427B18"/>
    <w:rsid w:val="00427B58"/>
    <w:rsid w:val="00427B5C"/>
    <w:rsid w:val="00427B66"/>
    <w:rsid w:val="00427C42"/>
    <w:rsid w:val="00427C43"/>
    <w:rsid w:val="00427CA8"/>
    <w:rsid w:val="00427CD0"/>
    <w:rsid w:val="00427D6E"/>
    <w:rsid w:val="00427DAF"/>
    <w:rsid w:val="00427DE8"/>
    <w:rsid w:val="00427E29"/>
    <w:rsid w:val="00427EC4"/>
    <w:rsid w:val="00427F31"/>
    <w:rsid w:val="00427F88"/>
    <w:rsid w:val="00427FB4"/>
    <w:rsid w:val="00427FC4"/>
    <w:rsid w:val="0043003E"/>
    <w:rsid w:val="0043006C"/>
    <w:rsid w:val="004300A3"/>
    <w:rsid w:val="00430130"/>
    <w:rsid w:val="00430169"/>
    <w:rsid w:val="00430198"/>
    <w:rsid w:val="004302DF"/>
    <w:rsid w:val="004302FE"/>
    <w:rsid w:val="00430365"/>
    <w:rsid w:val="0043037F"/>
    <w:rsid w:val="004303AA"/>
    <w:rsid w:val="00430470"/>
    <w:rsid w:val="0043047E"/>
    <w:rsid w:val="004304BB"/>
    <w:rsid w:val="004304CB"/>
    <w:rsid w:val="004304D4"/>
    <w:rsid w:val="00430563"/>
    <w:rsid w:val="00430576"/>
    <w:rsid w:val="0043064D"/>
    <w:rsid w:val="0043067D"/>
    <w:rsid w:val="0043069E"/>
    <w:rsid w:val="004306A7"/>
    <w:rsid w:val="004306B8"/>
    <w:rsid w:val="00430726"/>
    <w:rsid w:val="00430754"/>
    <w:rsid w:val="00430766"/>
    <w:rsid w:val="004307AB"/>
    <w:rsid w:val="004307B0"/>
    <w:rsid w:val="004308CF"/>
    <w:rsid w:val="004308ED"/>
    <w:rsid w:val="00430900"/>
    <w:rsid w:val="00430A05"/>
    <w:rsid w:val="00430A3A"/>
    <w:rsid w:val="00430A48"/>
    <w:rsid w:val="00430A4F"/>
    <w:rsid w:val="00430A6C"/>
    <w:rsid w:val="00430AE9"/>
    <w:rsid w:val="00430B0F"/>
    <w:rsid w:val="00430B10"/>
    <w:rsid w:val="00430B66"/>
    <w:rsid w:val="00430BBB"/>
    <w:rsid w:val="00430BF8"/>
    <w:rsid w:val="00430C1F"/>
    <w:rsid w:val="00430CDD"/>
    <w:rsid w:val="00430D73"/>
    <w:rsid w:val="00430D84"/>
    <w:rsid w:val="00430DD4"/>
    <w:rsid w:val="00430E07"/>
    <w:rsid w:val="00430E20"/>
    <w:rsid w:val="00430E56"/>
    <w:rsid w:val="00430E7C"/>
    <w:rsid w:val="00430E7E"/>
    <w:rsid w:val="00430E9E"/>
    <w:rsid w:val="00430EAD"/>
    <w:rsid w:val="00430F03"/>
    <w:rsid w:val="00431023"/>
    <w:rsid w:val="0043102A"/>
    <w:rsid w:val="00431036"/>
    <w:rsid w:val="00431066"/>
    <w:rsid w:val="004310EB"/>
    <w:rsid w:val="0043113B"/>
    <w:rsid w:val="00431142"/>
    <w:rsid w:val="00431162"/>
    <w:rsid w:val="00431169"/>
    <w:rsid w:val="004311A0"/>
    <w:rsid w:val="00431261"/>
    <w:rsid w:val="004313AB"/>
    <w:rsid w:val="00431420"/>
    <w:rsid w:val="0043142A"/>
    <w:rsid w:val="0043142E"/>
    <w:rsid w:val="004314B0"/>
    <w:rsid w:val="004314C0"/>
    <w:rsid w:val="00431562"/>
    <w:rsid w:val="004315A9"/>
    <w:rsid w:val="004315E2"/>
    <w:rsid w:val="004315EE"/>
    <w:rsid w:val="00431604"/>
    <w:rsid w:val="0043162F"/>
    <w:rsid w:val="00431639"/>
    <w:rsid w:val="00431641"/>
    <w:rsid w:val="004316EF"/>
    <w:rsid w:val="00431737"/>
    <w:rsid w:val="00431790"/>
    <w:rsid w:val="00431799"/>
    <w:rsid w:val="00431818"/>
    <w:rsid w:val="00431841"/>
    <w:rsid w:val="004318A7"/>
    <w:rsid w:val="004318C5"/>
    <w:rsid w:val="00431900"/>
    <w:rsid w:val="00431A7A"/>
    <w:rsid w:val="00431B73"/>
    <w:rsid w:val="00431B94"/>
    <w:rsid w:val="00431C4E"/>
    <w:rsid w:val="00431C80"/>
    <w:rsid w:val="00431C88"/>
    <w:rsid w:val="00431CD5"/>
    <w:rsid w:val="00431D1F"/>
    <w:rsid w:val="00431D36"/>
    <w:rsid w:val="00431D48"/>
    <w:rsid w:val="00431DD1"/>
    <w:rsid w:val="00431DE8"/>
    <w:rsid w:val="00431DF0"/>
    <w:rsid w:val="00431E3E"/>
    <w:rsid w:val="00431E83"/>
    <w:rsid w:val="00431EA8"/>
    <w:rsid w:val="00431EAA"/>
    <w:rsid w:val="00431EBD"/>
    <w:rsid w:val="00432054"/>
    <w:rsid w:val="004320B2"/>
    <w:rsid w:val="004320DD"/>
    <w:rsid w:val="0043210A"/>
    <w:rsid w:val="004321D8"/>
    <w:rsid w:val="00432221"/>
    <w:rsid w:val="00432235"/>
    <w:rsid w:val="004323AB"/>
    <w:rsid w:val="004323FD"/>
    <w:rsid w:val="00432430"/>
    <w:rsid w:val="00432490"/>
    <w:rsid w:val="004324B8"/>
    <w:rsid w:val="00432513"/>
    <w:rsid w:val="0043254E"/>
    <w:rsid w:val="004325EC"/>
    <w:rsid w:val="004326BE"/>
    <w:rsid w:val="004326E1"/>
    <w:rsid w:val="00432700"/>
    <w:rsid w:val="0043270B"/>
    <w:rsid w:val="00432758"/>
    <w:rsid w:val="00432793"/>
    <w:rsid w:val="0043280E"/>
    <w:rsid w:val="0043284A"/>
    <w:rsid w:val="00432887"/>
    <w:rsid w:val="00432895"/>
    <w:rsid w:val="004328D3"/>
    <w:rsid w:val="00432A02"/>
    <w:rsid w:val="00432A49"/>
    <w:rsid w:val="00432A92"/>
    <w:rsid w:val="00432A98"/>
    <w:rsid w:val="00432AFB"/>
    <w:rsid w:val="00432B51"/>
    <w:rsid w:val="00432B58"/>
    <w:rsid w:val="00432BF6"/>
    <w:rsid w:val="00432C2F"/>
    <w:rsid w:val="00432C56"/>
    <w:rsid w:val="00432C5A"/>
    <w:rsid w:val="00432C5C"/>
    <w:rsid w:val="00432C7E"/>
    <w:rsid w:val="00432C9D"/>
    <w:rsid w:val="00432CD4"/>
    <w:rsid w:val="00432D48"/>
    <w:rsid w:val="00432E02"/>
    <w:rsid w:val="00432FA3"/>
    <w:rsid w:val="00432FE2"/>
    <w:rsid w:val="0043304F"/>
    <w:rsid w:val="00433278"/>
    <w:rsid w:val="004332A8"/>
    <w:rsid w:val="004332F2"/>
    <w:rsid w:val="00433340"/>
    <w:rsid w:val="0043338E"/>
    <w:rsid w:val="00433430"/>
    <w:rsid w:val="0043345C"/>
    <w:rsid w:val="00433509"/>
    <w:rsid w:val="00433510"/>
    <w:rsid w:val="00433520"/>
    <w:rsid w:val="00433532"/>
    <w:rsid w:val="00433534"/>
    <w:rsid w:val="00433567"/>
    <w:rsid w:val="00433584"/>
    <w:rsid w:val="00433586"/>
    <w:rsid w:val="00433702"/>
    <w:rsid w:val="0043371E"/>
    <w:rsid w:val="00433760"/>
    <w:rsid w:val="0043379B"/>
    <w:rsid w:val="0043382A"/>
    <w:rsid w:val="00433873"/>
    <w:rsid w:val="004338CB"/>
    <w:rsid w:val="0043394A"/>
    <w:rsid w:val="00433A69"/>
    <w:rsid w:val="00433A8A"/>
    <w:rsid w:val="00433AA1"/>
    <w:rsid w:val="00433AC2"/>
    <w:rsid w:val="00433AD8"/>
    <w:rsid w:val="00433BFC"/>
    <w:rsid w:val="00433CEC"/>
    <w:rsid w:val="00433D90"/>
    <w:rsid w:val="00433E8B"/>
    <w:rsid w:val="00433E91"/>
    <w:rsid w:val="00433EE3"/>
    <w:rsid w:val="00433F28"/>
    <w:rsid w:val="00433FDA"/>
    <w:rsid w:val="00433FF9"/>
    <w:rsid w:val="00434073"/>
    <w:rsid w:val="004340A6"/>
    <w:rsid w:val="004340E9"/>
    <w:rsid w:val="00434126"/>
    <w:rsid w:val="0043412C"/>
    <w:rsid w:val="00434136"/>
    <w:rsid w:val="00434155"/>
    <w:rsid w:val="00434157"/>
    <w:rsid w:val="004341A9"/>
    <w:rsid w:val="004341AC"/>
    <w:rsid w:val="0043426D"/>
    <w:rsid w:val="00434337"/>
    <w:rsid w:val="00434347"/>
    <w:rsid w:val="00434399"/>
    <w:rsid w:val="00434409"/>
    <w:rsid w:val="0043440D"/>
    <w:rsid w:val="0043443A"/>
    <w:rsid w:val="004344C5"/>
    <w:rsid w:val="004344DD"/>
    <w:rsid w:val="0043461C"/>
    <w:rsid w:val="00434640"/>
    <w:rsid w:val="00434669"/>
    <w:rsid w:val="004346F6"/>
    <w:rsid w:val="0043475E"/>
    <w:rsid w:val="0043478C"/>
    <w:rsid w:val="00434794"/>
    <w:rsid w:val="0043479F"/>
    <w:rsid w:val="004347F3"/>
    <w:rsid w:val="00434877"/>
    <w:rsid w:val="00434887"/>
    <w:rsid w:val="004348BE"/>
    <w:rsid w:val="0043492F"/>
    <w:rsid w:val="00434980"/>
    <w:rsid w:val="004349FC"/>
    <w:rsid w:val="00434A0E"/>
    <w:rsid w:val="00434A13"/>
    <w:rsid w:val="00434A1B"/>
    <w:rsid w:val="00434A4B"/>
    <w:rsid w:val="00434A61"/>
    <w:rsid w:val="00434A91"/>
    <w:rsid w:val="00434AF8"/>
    <w:rsid w:val="00434B06"/>
    <w:rsid w:val="00434B0B"/>
    <w:rsid w:val="00434B18"/>
    <w:rsid w:val="00434B9B"/>
    <w:rsid w:val="00434BED"/>
    <w:rsid w:val="00434C67"/>
    <w:rsid w:val="00434CA3"/>
    <w:rsid w:val="00434D4B"/>
    <w:rsid w:val="00434D7A"/>
    <w:rsid w:val="00434D89"/>
    <w:rsid w:val="00434DF7"/>
    <w:rsid w:val="00434E1D"/>
    <w:rsid w:val="00434E2B"/>
    <w:rsid w:val="00434F00"/>
    <w:rsid w:val="00434FE6"/>
    <w:rsid w:val="004350F0"/>
    <w:rsid w:val="0043510C"/>
    <w:rsid w:val="00435119"/>
    <w:rsid w:val="00435210"/>
    <w:rsid w:val="00435285"/>
    <w:rsid w:val="004352F1"/>
    <w:rsid w:val="0043540F"/>
    <w:rsid w:val="00435423"/>
    <w:rsid w:val="00435473"/>
    <w:rsid w:val="004354A4"/>
    <w:rsid w:val="004354BF"/>
    <w:rsid w:val="004354F7"/>
    <w:rsid w:val="00435511"/>
    <w:rsid w:val="0043553C"/>
    <w:rsid w:val="004355B1"/>
    <w:rsid w:val="004355C7"/>
    <w:rsid w:val="00435692"/>
    <w:rsid w:val="00435693"/>
    <w:rsid w:val="0043569A"/>
    <w:rsid w:val="004356D0"/>
    <w:rsid w:val="00435714"/>
    <w:rsid w:val="00435788"/>
    <w:rsid w:val="00435808"/>
    <w:rsid w:val="004358D0"/>
    <w:rsid w:val="004358E0"/>
    <w:rsid w:val="0043595F"/>
    <w:rsid w:val="00435A3E"/>
    <w:rsid w:val="00435AB2"/>
    <w:rsid w:val="00435B16"/>
    <w:rsid w:val="00435BC2"/>
    <w:rsid w:val="00435BE8"/>
    <w:rsid w:val="00435CBA"/>
    <w:rsid w:val="00435CED"/>
    <w:rsid w:val="00435E14"/>
    <w:rsid w:val="00435E1C"/>
    <w:rsid w:val="00435E44"/>
    <w:rsid w:val="00435E79"/>
    <w:rsid w:val="00435F46"/>
    <w:rsid w:val="00435FF0"/>
    <w:rsid w:val="00435FFC"/>
    <w:rsid w:val="00436017"/>
    <w:rsid w:val="004360C6"/>
    <w:rsid w:val="004360FC"/>
    <w:rsid w:val="0043617A"/>
    <w:rsid w:val="004361BD"/>
    <w:rsid w:val="004362D0"/>
    <w:rsid w:val="00436324"/>
    <w:rsid w:val="00436401"/>
    <w:rsid w:val="00436469"/>
    <w:rsid w:val="0043650B"/>
    <w:rsid w:val="00436531"/>
    <w:rsid w:val="0043655A"/>
    <w:rsid w:val="00436679"/>
    <w:rsid w:val="0043670C"/>
    <w:rsid w:val="0043672A"/>
    <w:rsid w:val="0043677E"/>
    <w:rsid w:val="00436850"/>
    <w:rsid w:val="00436869"/>
    <w:rsid w:val="004368A8"/>
    <w:rsid w:val="004368C2"/>
    <w:rsid w:val="00436976"/>
    <w:rsid w:val="00436993"/>
    <w:rsid w:val="00436A2C"/>
    <w:rsid w:val="00436A7C"/>
    <w:rsid w:val="00436AA0"/>
    <w:rsid w:val="00436AA8"/>
    <w:rsid w:val="00436AB6"/>
    <w:rsid w:val="00436B0A"/>
    <w:rsid w:val="00436B16"/>
    <w:rsid w:val="00436B50"/>
    <w:rsid w:val="00436B5B"/>
    <w:rsid w:val="00436B60"/>
    <w:rsid w:val="00436B7D"/>
    <w:rsid w:val="00436B9C"/>
    <w:rsid w:val="00436C2C"/>
    <w:rsid w:val="00436C71"/>
    <w:rsid w:val="00436CB5"/>
    <w:rsid w:val="00436D29"/>
    <w:rsid w:val="00436D36"/>
    <w:rsid w:val="00436DB3"/>
    <w:rsid w:val="00436E31"/>
    <w:rsid w:val="00436FC6"/>
    <w:rsid w:val="00437015"/>
    <w:rsid w:val="00437027"/>
    <w:rsid w:val="00437043"/>
    <w:rsid w:val="0043706B"/>
    <w:rsid w:val="00437109"/>
    <w:rsid w:val="00437140"/>
    <w:rsid w:val="00437186"/>
    <w:rsid w:val="00437202"/>
    <w:rsid w:val="0043724C"/>
    <w:rsid w:val="004372B0"/>
    <w:rsid w:val="004373CB"/>
    <w:rsid w:val="00437432"/>
    <w:rsid w:val="004374F6"/>
    <w:rsid w:val="004375DC"/>
    <w:rsid w:val="0043760A"/>
    <w:rsid w:val="0043769C"/>
    <w:rsid w:val="004376A9"/>
    <w:rsid w:val="004376F6"/>
    <w:rsid w:val="0043785A"/>
    <w:rsid w:val="0043788F"/>
    <w:rsid w:val="0043789B"/>
    <w:rsid w:val="004378C4"/>
    <w:rsid w:val="004378E0"/>
    <w:rsid w:val="00437920"/>
    <w:rsid w:val="0043794C"/>
    <w:rsid w:val="00437A2D"/>
    <w:rsid w:val="00437AA5"/>
    <w:rsid w:val="00437ADA"/>
    <w:rsid w:val="00437B88"/>
    <w:rsid w:val="00437B99"/>
    <w:rsid w:val="00437BE5"/>
    <w:rsid w:val="00437C83"/>
    <w:rsid w:val="00437CAB"/>
    <w:rsid w:val="00437DAD"/>
    <w:rsid w:val="00437DD1"/>
    <w:rsid w:val="00437F0E"/>
    <w:rsid w:val="00437F1C"/>
    <w:rsid w:val="00437F5F"/>
    <w:rsid w:val="00437FE1"/>
    <w:rsid w:val="00440000"/>
    <w:rsid w:val="0044010D"/>
    <w:rsid w:val="004401B3"/>
    <w:rsid w:val="004401FF"/>
    <w:rsid w:val="00440231"/>
    <w:rsid w:val="0044023C"/>
    <w:rsid w:val="0044032E"/>
    <w:rsid w:val="004403DD"/>
    <w:rsid w:val="00440438"/>
    <w:rsid w:val="0044043C"/>
    <w:rsid w:val="0044045A"/>
    <w:rsid w:val="004404CE"/>
    <w:rsid w:val="004404F5"/>
    <w:rsid w:val="0044059B"/>
    <w:rsid w:val="004405DB"/>
    <w:rsid w:val="00440666"/>
    <w:rsid w:val="0044068D"/>
    <w:rsid w:val="00440690"/>
    <w:rsid w:val="004406C7"/>
    <w:rsid w:val="004406F8"/>
    <w:rsid w:val="0044073D"/>
    <w:rsid w:val="00440770"/>
    <w:rsid w:val="00440841"/>
    <w:rsid w:val="0044089F"/>
    <w:rsid w:val="004408F5"/>
    <w:rsid w:val="0044090D"/>
    <w:rsid w:val="0044094D"/>
    <w:rsid w:val="00440975"/>
    <w:rsid w:val="004409E3"/>
    <w:rsid w:val="004409FF"/>
    <w:rsid w:val="00440A52"/>
    <w:rsid w:val="00440AD5"/>
    <w:rsid w:val="00440B28"/>
    <w:rsid w:val="00440B96"/>
    <w:rsid w:val="00440BEA"/>
    <w:rsid w:val="00440C27"/>
    <w:rsid w:val="00440C8D"/>
    <w:rsid w:val="00440CC7"/>
    <w:rsid w:val="00440D07"/>
    <w:rsid w:val="00440D31"/>
    <w:rsid w:val="00440D84"/>
    <w:rsid w:val="00440D8F"/>
    <w:rsid w:val="00440DDA"/>
    <w:rsid w:val="00440E22"/>
    <w:rsid w:val="00440E69"/>
    <w:rsid w:val="00440F65"/>
    <w:rsid w:val="00440FD5"/>
    <w:rsid w:val="00441018"/>
    <w:rsid w:val="0044109B"/>
    <w:rsid w:val="00441129"/>
    <w:rsid w:val="004411CB"/>
    <w:rsid w:val="00441207"/>
    <w:rsid w:val="00441307"/>
    <w:rsid w:val="0044133C"/>
    <w:rsid w:val="00441342"/>
    <w:rsid w:val="004413B7"/>
    <w:rsid w:val="004413F4"/>
    <w:rsid w:val="004414A0"/>
    <w:rsid w:val="00441520"/>
    <w:rsid w:val="0044153E"/>
    <w:rsid w:val="00441553"/>
    <w:rsid w:val="004415B3"/>
    <w:rsid w:val="0044165B"/>
    <w:rsid w:val="004416F4"/>
    <w:rsid w:val="00441719"/>
    <w:rsid w:val="0044177F"/>
    <w:rsid w:val="00441789"/>
    <w:rsid w:val="004417FD"/>
    <w:rsid w:val="00441809"/>
    <w:rsid w:val="004418E3"/>
    <w:rsid w:val="00441908"/>
    <w:rsid w:val="00441922"/>
    <w:rsid w:val="0044192B"/>
    <w:rsid w:val="004419E1"/>
    <w:rsid w:val="00441A1D"/>
    <w:rsid w:val="00441A56"/>
    <w:rsid w:val="00441A67"/>
    <w:rsid w:val="00441B42"/>
    <w:rsid w:val="00441BC3"/>
    <w:rsid w:val="00441C45"/>
    <w:rsid w:val="00441C55"/>
    <w:rsid w:val="00441C65"/>
    <w:rsid w:val="00441C82"/>
    <w:rsid w:val="00441C89"/>
    <w:rsid w:val="00441C9F"/>
    <w:rsid w:val="00441D87"/>
    <w:rsid w:val="00441DC5"/>
    <w:rsid w:val="00441DDA"/>
    <w:rsid w:val="00441E0E"/>
    <w:rsid w:val="00441E22"/>
    <w:rsid w:val="00441EB5"/>
    <w:rsid w:val="00441F1D"/>
    <w:rsid w:val="00441F2F"/>
    <w:rsid w:val="00441FD4"/>
    <w:rsid w:val="00441FFA"/>
    <w:rsid w:val="004420CB"/>
    <w:rsid w:val="004420F8"/>
    <w:rsid w:val="00442203"/>
    <w:rsid w:val="00442230"/>
    <w:rsid w:val="00442286"/>
    <w:rsid w:val="004422B2"/>
    <w:rsid w:val="004422DE"/>
    <w:rsid w:val="004422E7"/>
    <w:rsid w:val="004422FC"/>
    <w:rsid w:val="00442357"/>
    <w:rsid w:val="004423BE"/>
    <w:rsid w:val="004423F3"/>
    <w:rsid w:val="004424A6"/>
    <w:rsid w:val="0044254B"/>
    <w:rsid w:val="004425F8"/>
    <w:rsid w:val="00442688"/>
    <w:rsid w:val="00442689"/>
    <w:rsid w:val="0044270D"/>
    <w:rsid w:val="00442715"/>
    <w:rsid w:val="00442729"/>
    <w:rsid w:val="0044278D"/>
    <w:rsid w:val="004427B2"/>
    <w:rsid w:val="00442822"/>
    <w:rsid w:val="00442838"/>
    <w:rsid w:val="00442858"/>
    <w:rsid w:val="0044285D"/>
    <w:rsid w:val="00442871"/>
    <w:rsid w:val="00442953"/>
    <w:rsid w:val="004429A4"/>
    <w:rsid w:val="00442A42"/>
    <w:rsid w:val="00442A6A"/>
    <w:rsid w:val="00442AE9"/>
    <w:rsid w:val="00442B3C"/>
    <w:rsid w:val="00442BDE"/>
    <w:rsid w:val="00442CA2"/>
    <w:rsid w:val="00442CA8"/>
    <w:rsid w:val="00442D27"/>
    <w:rsid w:val="00442D7F"/>
    <w:rsid w:val="00442E00"/>
    <w:rsid w:val="00442E0C"/>
    <w:rsid w:val="00442E1A"/>
    <w:rsid w:val="00442E20"/>
    <w:rsid w:val="00442E38"/>
    <w:rsid w:val="00442E90"/>
    <w:rsid w:val="00442ED3"/>
    <w:rsid w:val="00442EE3"/>
    <w:rsid w:val="00442EE5"/>
    <w:rsid w:val="00442FBE"/>
    <w:rsid w:val="00442FC0"/>
    <w:rsid w:val="00443025"/>
    <w:rsid w:val="00443042"/>
    <w:rsid w:val="00443087"/>
    <w:rsid w:val="00443122"/>
    <w:rsid w:val="00443265"/>
    <w:rsid w:val="0044335C"/>
    <w:rsid w:val="00443365"/>
    <w:rsid w:val="004433A4"/>
    <w:rsid w:val="004433DF"/>
    <w:rsid w:val="004433F0"/>
    <w:rsid w:val="004433FD"/>
    <w:rsid w:val="00443414"/>
    <w:rsid w:val="00443423"/>
    <w:rsid w:val="00443463"/>
    <w:rsid w:val="004434BB"/>
    <w:rsid w:val="0044354D"/>
    <w:rsid w:val="004435AF"/>
    <w:rsid w:val="0044366B"/>
    <w:rsid w:val="0044368C"/>
    <w:rsid w:val="00443699"/>
    <w:rsid w:val="004436BA"/>
    <w:rsid w:val="0044374E"/>
    <w:rsid w:val="00443874"/>
    <w:rsid w:val="0044391D"/>
    <w:rsid w:val="00443976"/>
    <w:rsid w:val="00443985"/>
    <w:rsid w:val="004439D3"/>
    <w:rsid w:val="00443A11"/>
    <w:rsid w:val="00443ABF"/>
    <w:rsid w:val="00443B0E"/>
    <w:rsid w:val="00443B9D"/>
    <w:rsid w:val="00443BE1"/>
    <w:rsid w:val="00443CBC"/>
    <w:rsid w:val="00443D2D"/>
    <w:rsid w:val="00443DDB"/>
    <w:rsid w:val="00443DF7"/>
    <w:rsid w:val="00443E20"/>
    <w:rsid w:val="00443E4C"/>
    <w:rsid w:val="00443ED4"/>
    <w:rsid w:val="00443F19"/>
    <w:rsid w:val="00443F7C"/>
    <w:rsid w:val="00443FE2"/>
    <w:rsid w:val="0044401D"/>
    <w:rsid w:val="004440DE"/>
    <w:rsid w:val="004440FF"/>
    <w:rsid w:val="00444120"/>
    <w:rsid w:val="00444226"/>
    <w:rsid w:val="00444235"/>
    <w:rsid w:val="0044427D"/>
    <w:rsid w:val="0044430E"/>
    <w:rsid w:val="0044433B"/>
    <w:rsid w:val="0044436B"/>
    <w:rsid w:val="004443C6"/>
    <w:rsid w:val="004443C8"/>
    <w:rsid w:val="00444493"/>
    <w:rsid w:val="00444549"/>
    <w:rsid w:val="00444553"/>
    <w:rsid w:val="00444580"/>
    <w:rsid w:val="004445A0"/>
    <w:rsid w:val="00444635"/>
    <w:rsid w:val="0044464E"/>
    <w:rsid w:val="00444667"/>
    <w:rsid w:val="004446B6"/>
    <w:rsid w:val="004446C6"/>
    <w:rsid w:val="004446CD"/>
    <w:rsid w:val="004446F1"/>
    <w:rsid w:val="004446F7"/>
    <w:rsid w:val="00444718"/>
    <w:rsid w:val="00444789"/>
    <w:rsid w:val="004447A5"/>
    <w:rsid w:val="004447B9"/>
    <w:rsid w:val="004448A8"/>
    <w:rsid w:val="004448CA"/>
    <w:rsid w:val="004448D4"/>
    <w:rsid w:val="00444907"/>
    <w:rsid w:val="0044497B"/>
    <w:rsid w:val="004449E5"/>
    <w:rsid w:val="00444A05"/>
    <w:rsid w:val="00444A2B"/>
    <w:rsid w:val="00444B08"/>
    <w:rsid w:val="00444B63"/>
    <w:rsid w:val="00444B79"/>
    <w:rsid w:val="00444BBF"/>
    <w:rsid w:val="00444BC4"/>
    <w:rsid w:val="00444BD5"/>
    <w:rsid w:val="00444BF3"/>
    <w:rsid w:val="00444C5E"/>
    <w:rsid w:val="00444CBF"/>
    <w:rsid w:val="00444CCA"/>
    <w:rsid w:val="00444CCB"/>
    <w:rsid w:val="00444CDB"/>
    <w:rsid w:val="00444D19"/>
    <w:rsid w:val="00444D32"/>
    <w:rsid w:val="00444D82"/>
    <w:rsid w:val="00444E3D"/>
    <w:rsid w:val="00444E64"/>
    <w:rsid w:val="00444E9C"/>
    <w:rsid w:val="00444ED7"/>
    <w:rsid w:val="00444EE1"/>
    <w:rsid w:val="00444F05"/>
    <w:rsid w:val="00444F17"/>
    <w:rsid w:val="00444F2A"/>
    <w:rsid w:val="0044501C"/>
    <w:rsid w:val="00445045"/>
    <w:rsid w:val="00445234"/>
    <w:rsid w:val="00445257"/>
    <w:rsid w:val="004452F3"/>
    <w:rsid w:val="0044531C"/>
    <w:rsid w:val="00445355"/>
    <w:rsid w:val="004453DD"/>
    <w:rsid w:val="004454C5"/>
    <w:rsid w:val="004454E6"/>
    <w:rsid w:val="00445516"/>
    <w:rsid w:val="0044552E"/>
    <w:rsid w:val="00445581"/>
    <w:rsid w:val="0044565F"/>
    <w:rsid w:val="00445697"/>
    <w:rsid w:val="00445701"/>
    <w:rsid w:val="00445703"/>
    <w:rsid w:val="0044574A"/>
    <w:rsid w:val="004457A2"/>
    <w:rsid w:val="00445800"/>
    <w:rsid w:val="00445863"/>
    <w:rsid w:val="004458E0"/>
    <w:rsid w:val="00445978"/>
    <w:rsid w:val="004459EE"/>
    <w:rsid w:val="00445A15"/>
    <w:rsid w:val="00445A40"/>
    <w:rsid w:val="00445A5C"/>
    <w:rsid w:val="00445AE1"/>
    <w:rsid w:val="00445B45"/>
    <w:rsid w:val="00445B4A"/>
    <w:rsid w:val="00445B5E"/>
    <w:rsid w:val="00445C49"/>
    <w:rsid w:val="00445C57"/>
    <w:rsid w:val="00445C86"/>
    <w:rsid w:val="00445CAC"/>
    <w:rsid w:val="00445CFC"/>
    <w:rsid w:val="00445CFF"/>
    <w:rsid w:val="00445D00"/>
    <w:rsid w:val="00445D17"/>
    <w:rsid w:val="00445D1A"/>
    <w:rsid w:val="00445D4A"/>
    <w:rsid w:val="00445D95"/>
    <w:rsid w:val="00445D9D"/>
    <w:rsid w:val="00445DC4"/>
    <w:rsid w:val="00445DF4"/>
    <w:rsid w:val="00445E05"/>
    <w:rsid w:val="00445E45"/>
    <w:rsid w:val="00445E64"/>
    <w:rsid w:val="00445ED1"/>
    <w:rsid w:val="00445F0F"/>
    <w:rsid w:val="00445FB0"/>
    <w:rsid w:val="0044603D"/>
    <w:rsid w:val="00446095"/>
    <w:rsid w:val="004460BE"/>
    <w:rsid w:val="004460D4"/>
    <w:rsid w:val="00446179"/>
    <w:rsid w:val="0044618E"/>
    <w:rsid w:val="004461F7"/>
    <w:rsid w:val="00446220"/>
    <w:rsid w:val="00446249"/>
    <w:rsid w:val="00446253"/>
    <w:rsid w:val="0044625F"/>
    <w:rsid w:val="004462B0"/>
    <w:rsid w:val="004462B3"/>
    <w:rsid w:val="004462E7"/>
    <w:rsid w:val="004463DA"/>
    <w:rsid w:val="00446422"/>
    <w:rsid w:val="00446441"/>
    <w:rsid w:val="004464EB"/>
    <w:rsid w:val="004464FD"/>
    <w:rsid w:val="0044651A"/>
    <w:rsid w:val="00446560"/>
    <w:rsid w:val="00446608"/>
    <w:rsid w:val="004466F0"/>
    <w:rsid w:val="0044672A"/>
    <w:rsid w:val="004467BC"/>
    <w:rsid w:val="004467C8"/>
    <w:rsid w:val="004467E8"/>
    <w:rsid w:val="00446879"/>
    <w:rsid w:val="004468A1"/>
    <w:rsid w:val="004468FF"/>
    <w:rsid w:val="00446910"/>
    <w:rsid w:val="00446920"/>
    <w:rsid w:val="0044695C"/>
    <w:rsid w:val="00446966"/>
    <w:rsid w:val="0044696A"/>
    <w:rsid w:val="0044696C"/>
    <w:rsid w:val="00446978"/>
    <w:rsid w:val="004469B3"/>
    <w:rsid w:val="004469C1"/>
    <w:rsid w:val="004469E5"/>
    <w:rsid w:val="004469EF"/>
    <w:rsid w:val="004469F5"/>
    <w:rsid w:val="004469FA"/>
    <w:rsid w:val="00446A50"/>
    <w:rsid w:val="00446B9E"/>
    <w:rsid w:val="00446BE1"/>
    <w:rsid w:val="00446D5F"/>
    <w:rsid w:val="00446D7A"/>
    <w:rsid w:val="00446DD3"/>
    <w:rsid w:val="00446DED"/>
    <w:rsid w:val="00446DF9"/>
    <w:rsid w:val="00446E22"/>
    <w:rsid w:val="00446E9E"/>
    <w:rsid w:val="00446EBC"/>
    <w:rsid w:val="00446FA3"/>
    <w:rsid w:val="00446FB2"/>
    <w:rsid w:val="00447009"/>
    <w:rsid w:val="004470BF"/>
    <w:rsid w:val="004470C2"/>
    <w:rsid w:val="004471F4"/>
    <w:rsid w:val="0044725E"/>
    <w:rsid w:val="004472A4"/>
    <w:rsid w:val="00447333"/>
    <w:rsid w:val="00447439"/>
    <w:rsid w:val="00447459"/>
    <w:rsid w:val="0044749F"/>
    <w:rsid w:val="004474AB"/>
    <w:rsid w:val="004474D1"/>
    <w:rsid w:val="00447516"/>
    <w:rsid w:val="00447614"/>
    <w:rsid w:val="00447622"/>
    <w:rsid w:val="0044769B"/>
    <w:rsid w:val="0044770F"/>
    <w:rsid w:val="004477B4"/>
    <w:rsid w:val="00447878"/>
    <w:rsid w:val="00447891"/>
    <w:rsid w:val="00447901"/>
    <w:rsid w:val="0044793D"/>
    <w:rsid w:val="0044794E"/>
    <w:rsid w:val="00447950"/>
    <w:rsid w:val="00447956"/>
    <w:rsid w:val="0044796E"/>
    <w:rsid w:val="0044799D"/>
    <w:rsid w:val="004479AA"/>
    <w:rsid w:val="004479E5"/>
    <w:rsid w:val="00447A6C"/>
    <w:rsid w:val="00447AB7"/>
    <w:rsid w:val="00447ACB"/>
    <w:rsid w:val="00447AD0"/>
    <w:rsid w:val="00447AD3"/>
    <w:rsid w:val="00447B17"/>
    <w:rsid w:val="00447B8E"/>
    <w:rsid w:val="00447BCD"/>
    <w:rsid w:val="00447C24"/>
    <w:rsid w:val="00447C69"/>
    <w:rsid w:val="00447CA2"/>
    <w:rsid w:val="00447CF9"/>
    <w:rsid w:val="00447D03"/>
    <w:rsid w:val="00447D57"/>
    <w:rsid w:val="00447DCF"/>
    <w:rsid w:val="00447DF9"/>
    <w:rsid w:val="00447E45"/>
    <w:rsid w:val="00447EBB"/>
    <w:rsid w:val="00447F01"/>
    <w:rsid w:val="00447F39"/>
    <w:rsid w:val="00447FB4"/>
    <w:rsid w:val="00447FBD"/>
    <w:rsid w:val="00449B30"/>
    <w:rsid w:val="00450018"/>
    <w:rsid w:val="004500F7"/>
    <w:rsid w:val="00450124"/>
    <w:rsid w:val="004501E1"/>
    <w:rsid w:val="004501F7"/>
    <w:rsid w:val="0045023B"/>
    <w:rsid w:val="0045024E"/>
    <w:rsid w:val="00450277"/>
    <w:rsid w:val="00450322"/>
    <w:rsid w:val="00450372"/>
    <w:rsid w:val="0045039E"/>
    <w:rsid w:val="00450448"/>
    <w:rsid w:val="004504B8"/>
    <w:rsid w:val="004504C1"/>
    <w:rsid w:val="004504D7"/>
    <w:rsid w:val="00450526"/>
    <w:rsid w:val="0045055D"/>
    <w:rsid w:val="004505A5"/>
    <w:rsid w:val="004505A6"/>
    <w:rsid w:val="004506E7"/>
    <w:rsid w:val="004506FD"/>
    <w:rsid w:val="00450714"/>
    <w:rsid w:val="00450717"/>
    <w:rsid w:val="00450749"/>
    <w:rsid w:val="0045076A"/>
    <w:rsid w:val="00450805"/>
    <w:rsid w:val="00450806"/>
    <w:rsid w:val="0045084A"/>
    <w:rsid w:val="0045090C"/>
    <w:rsid w:val="00450926"/>
    <w:rsid w:val="0045096B"/>
    <w:rsid w:val="00450973"/>
    <w:rsid w:val="0045098F"/>
    <w:rsid w:val="00450995"/>
    <w:rsid w:val="004509A3"/>
    <w:rsid w:val="004509C6"/>
    <w:rsid w:val="004509C9"/>
    <w:rsid w:val="00450A16"/>
    <w:rsid w:val="00450A2E"/>
    <w:rsid w:val="00450A3C"/>
    <w:rsid w:val="00450A98"/>
    <w:rsid w:val="00450A9F"/>
    <w:rsid w:val="00450AA0"/>
    <w:rsid w:val="00450AAC"/>
    <w:rsid w:val="00450BA9"/>
    <w:rsid w:val="00450C3B"/>
    <w:rsid w:val="00450CB2"/>
    <w:rsid w:val="00450CDB"/>
    <w:rsid w:val="00450CF1"/>
    <w:rsid w:val="00450D67"/>
    <w:rsid w:val="00450DB9"/>
    <w:rsid w:val="00450DE5"/>
    <w:rsid w:val="00450E54"/>
    <w:rsid w:val="00450E8C"/>
    <w:rsid w:val="00450E93"/>
    <w:rsid w:val="00450EC6"/>
    <w:rsid w:val="00450F00"/>
    <w:rsid w:val="00450F1A"/>
    <w:rsid w:val="00450F75"/>
    <w:rsid w:val="00450FD3"/>
    <w:rsid w:val="00451013"/>
    <w:rsid w:val="0045102A"/>
    <w:rsid w:val="0045104D"/>
    <w:rsid w:val="00451119"/>
    <w:rsid w:val="00451125"/>
    <w:rsid w:val="004511B2"/>
    <w:rsid w:val="004511E5"/>
    <w:rsid w:val="00451251"/>
    <w:rsid w:val="0045129B"/>
    <w:rsid w:val="004512AF"/>
    <w:rsid w:val="004512E9"/>
    <w:rsid w:val="00451367"/>
    <w:rsid w:val="0045138B"/>
    <w:rsid w:val="004513FA"/>
    <w:rsid w:val="00451404"/>
    <w:rsid w:val="0045143B"/>
    <w:rsid w:val="004514BA"/>
    <w:rsid w:val="0045150E"/>
    <w:rsid w:val="0045155A"/>
    <w:rsid w:val="004515D6"/>
    <w:rsid w:val="00451637"/>
    <w:rsid w:val="004516E6"/>
    <w:rsid w:val="00451770"/>
    <w:rsid w:val="00451778"/>
    <w:rsid w:val="004517B0"/>
    <w:rsid w:val="0045180E"/>
    <w:rsid w:val="0045186F"/>
    <w:rsid w:val="00451894"/>
    <w:rsid w:val="004518C2"/>
    <w:rsid w:val="004518CC"/>
    <w:rsid w:val="00451915"/>
    <w:rsid w:val="00451946"/>
    <w:rsid w:val="00451948"/>
    <w:rsid w:val="004519C9"/>
    <w:rsid w:val="00451A0B"/>
    <w:rsid w:val="00451A20"/>
    <w:rsid w:val="00451A3A"/>
    <w:rsid w:val="00451A43"/>
    <w:rsid w:val="00451AB2"/>
    <w:rsid w:val="00451ABC"/>
    <w:rsid w:val="00451AF7"/>
    <w:rsid w:val="00451B0E"/>
    <w:rsid w:val="00451B30"/>
    <w:rsid w:val="00451BF1"/>
    <w:rsid w:val="00451C52"/>
    <w:rsid w:val="00451CBD"/>
    <w:rsid w:val="00451CD6"/>
    <w:rsid w:val="00451D2E"/>
    <w:rsid w:val="00451DDE"/>
    <w:rsid w:val="00451E6C"/>
    <w:rsid w:val="00451F14"/>
    <w:rsid w:val="00451F94"/>
    <w:rsid w:val="00451FB1"/>
    <w:rsid w:val="00451FF5"/>
    <w:rsid w:val="004520EF"/>
    <w:rsid w:val="004520F5"/>
    <w:rsid w:val="004520FF"/>
    <w:rsid w:val="00452157"/>
    <w:rsid w:val="0045223B"/>
    <w:rsid w:val="0045225A"/>
    <w:rsid w:val="004522A9"/>
    <w:rsid w:val="004522CC"/>
    <w:rsid w:val="00452300"/>
    <w:rsid w:val="00452465"/>
    <w:rsid w:val="004524C2"/>
    <w:rsid w:val="004524DB"/>
    <w:rsid w:val="00452502"/>
    <w:rsid w:val="00452535"/>
    <w:rsid w:val="00452689"/>
    <w:rsid w:val="0045274C"/>
    <w:rsid w:val="00452775"/>
    <w:rsid w:val="00452885"/>
    <w:rsid w:val="00452892"/>
    <w:rsid w:val="00452898"/>
    <w:rsid w:val="0045294F"/>
    <w:rsid w:val="004529CE"/>
    <w:rsid w:val="00452A40"/>
    <w:rsid w:val="00452AB5"/>
    <w:rsid w:val="00452BC5"/>
    <w:rsid w:val="00452BDB"/>
    <w:rsid w:val="00452BE7"/>
    <w:rsid w:val="00452C39"/>
    <w:rsid w:val="00452C4F"/>
    <w:rsid w:val="00452C78"/>
    <w:rsid w:val="00452C7C"/>
    <w:rsid w:val="00452D6D"/>
    <w:rsid w:val="00452EBE"/>
    <w:rsid w:val="00452EFA"/>
    <w:rsid w:val="00452F59"/>
    <w:rsid w:val="00452FBA"/>
    <w:rsid w:val="0045309D"/>
    <w:rsid w:val="004530DE"/>
    <w:rsid w:val="00453172"/>
    <w:rsid w:val="00453173"/>
    <w:rsid w:val="0045317F"/>
    <w:rsid w:val="004531D7"/>
    <w:rsid w:val="00453299"/>
    <w:rsid w:val="004532C5"/>
    <w:rsid w:val="004532FF"/>
    <w:rsid w:val="00453322"/>
    <w:rsid w:val="0045332E"/>
    <w:rsid w:val="00453371"/>
    <w:rsid w:val="004533E9"/>
    <w:rsid w:val="00453424"/>
    <w:rsid w:val="004534E3"/>
    <w:rsid w:val="00453519"/>
    <w:rsid w:val="0045352F"/>
    <w:rsid w:val="00453535"/>
    <w:rsid w:val="00453563"/>
    <w:rsid w:val="0045359C"/>
    <w:rsid w:val="004535CB"/>
    <w:rsid w:val="0045362C"/>
    <w:rsid w:val="004536B3"/>
    <w:rsid w:val="004536C3"/>
    <w:rsid w:val="004536D2"/>
    <w:rsid w:val="004536F9"/>
    <w:rsid w:val="00453717"/>
    <w:rsid w:val="00453775"/>
    <w:rsid w:val="00453797"/>
    <w:rsid w:val="00453865"/>
    <w:rsid w:val="00453868"/>
    <w:rsid w:val="004538DC"/>
    <w:rsid w:val="004538F0"/>
    <w:rsid w:val="00453904"/>
    <w:rsid w:val="00453988"/>
    <w:rsid w:val="004539C1"/>
    <w:rsid w:val="00453A7C"/>
    <w:rsid w:val="00453B0E"/>
    <w:rsid w:val="00453B34"/>
    <w:rsid w:val="00453B5D"/>
    <w:rsid w:val="00453BA5"/>
    <w:rsid w:val="00453BB9"/>
    <w:rsid w:val="00453BBC"/>
    <w:rsid w:val="00453BDD"/>
    <w:rsid w:val="00453CB5"/>
    <w:rsid w:val="00453CDC"/>
    <w:rsid w:val="00453CF2"/>
    <w:rsid w:val="00453D26"/>
    <w:rsid w:val="00453D70"/>
    <w:rsid w:val="00453D7B"/>
    <w:rsid w:val="00453DB5"/>
    <w:rsid w:val="00453DDD"/>
    <w:rsid w:val="00453E4F"/>
    <w:rsid w:val="00453E5E"/>
    <w:rsid w:val="00453E71"/>
    <w:rsid w:val="00453E76"/>
    <w:rsid w:val="00453E95"/>
    <w:rsid w:val="00453EAE"/>
    <w:rsid w:val="00453EB9"/>
    <w:rsid w:val="00453ECB"/>
    <w:rsid w:val="00453FC1"/>
    <w:rsid w:val="004540AC"/>
    <w:rsid w:val="00454192"/>
    <w:rsid w:val="004541CF"/>
    <w:rsid w:val="0045426C"/>
    <w:rsid w:val="004542BA"/>
    <w:rsid w:val="00454315"/>
    <w:rsid w:val="00454374"/>
    <w:rsid w:val="004543A8"/>
    <w:rsid w:val="004543AB"/>
    <w:rsid w:val="0045453D"/>
    <w:rsid w:val="00454580"/>
    <w:rsid w:val="004545CF"/>
    <w:rsid w:val="00454616"/>
    <w:rsid w:val="0045463C"/>
    <w:rsid w:val="004546A5"/>
    <w:rsid w:val="004546DD"/>
    <w:rsid w:val="004546F9"/>
    <w:rsid w:val="00454785"/>
    <w:rsid w:val="00454797"/>
    <w:rsid w:val="004547C5"/>
    <w:rsid w:val="004547FC"/>
    <w:rsid w:val="00454817"/>
    <w:rsid w:val="004548D6"/>
    <w:rsid w:val="004548F7"/>
    <w:rsid w:val="00454962"/>
    <w:rsid w:val="00454A21"/>
    <w:rsid w:val="00454A56"/>
    <w:rsid w:val="00454A92"/>
    <w:rsid w:val="00454A96"/>
    <w:rsid w:val="00454AAA"/>
    <w:rsid w:val="00454AD5"/>
    <w:rsid w:val="00454B44"/>
    <w:rsid w:val="00454C37"/>
    <w:rsid w:val="00454C94"/>
    <w:rsid w:val="00454D0A"/>
    <w:rsid w:val="00454D0E"/>
    <w:rsid w:val="00454D12"/>
    <w:rsid w:val="00454D64"/>
    <w:rsid w:val="00454D7E"/>
    <w:rsid w:val="00454DCB"/>
    <w:rsid w:val="00454E2D"/>
    <w:rsid w:val="00454E49"/>
    <w:rsid w:val="00454E52"/>
    <w:rsid w:val="00454E5A"/>
    <w:rsid w:val="00454EF6"/>
    <w:rsid w:val="00454F21"/>
    <w:rsid w:val="00454F2C"/>
    <w:rsid w:val="00454F3E"/>
    <w:rsid w:val="00455039"/>
    <w:rsid w:val="004550DB"/>
    <w:rsid w:val="0045511A"/>
    <w:rsid w:val="0045511D"/>
    <w:rsid w:val="004551A5"/>
    <w:rsid w:val="00455205"/>
    <w:rsid w:val="0045526D"/>
    <w:rsid w:val="004552A0"/>
    <w:rsid w:val="00455353"/>
    <w:rsid w:val="00455473"/>
    <w:rsid w:val="0045561B"/>
    <w:rsid w:val="004556CA"/>
    <w:rsid w:val="00455772"/>
    <w:rsid w:val="004557E1"/>
    <w:rsid w:val="0045586D"/>
    <w:rsid w:val="004558D5"/>
    <w:rsid w:val="004558F1"/>
    <w:rsid w:val="004559A3"/>
    <w:rsid w:val="004559D6"/>
    <w:rsid w:val="00455A40"/>
    <w:rsid w:val="00455A9F"/>
    <w:rsid w:val="00455ABC"/>
    <w:rsid w:val="00455B59"/>
    <w:rsid w:val="00455BB5"/>
    <w:rsid w:val="00455BE9"/>
    <w:rsid w:val="00455CA8"/>
    <w:rsid w:val="00455CC2"/>
    <w:rsid w:val="00455D1C"/>
    <w:rsid w:val="00455D6D"/>
    <w:rsid w:val="00455DD8"/>
    <w:rsid w:val="00455E1F"/>
    <w:rsid w:val="00455E5E"/>
    <w:rsid w:val="00455E65"/>
    <w:rsid w:val="00455EF8"/>
    <w:rsid w:val="00455F0B"/>
    <w:rsid w:val="00455FC0"/>
    <w:rsid w:val="00455FD3"/>
    <w:rsid w:val="0045600A"/>
    <w:rsid w:val="0045602C"/>
    <w:rsid w:val="0045603D"/>
    <w:rsid w:val="00456066"/>
    <w:rsid w:val="00456086"/>
    <w:rsid w:val="00456091"/>
    <w:rsid w:val="00456115"/>
    <w:rsid w:val="0045612D"/>
    <w:rsid w:val="00456140"/>
    <w:rsid w:val="00456234"/>
    <w:rsid w:val="004562A6"/>
    <w:rsid w:val="004562AF"/>
    <w:rsid w:val="00456333"/>
    <w:rsid w:val="00456373"/>
    <w:rsid w:val="00456429"/>
    <w:rsid w:val="004564AF"/>
    <w:rsid w:val="004564D7"/>
    <w:rsid w:val="00456555"/>
    <w:rsid w:val="004565B9"/>
    <w:rsid w:val="00456633"/>
    <w:rsid w:val="00456644"/>
    <w:rsid w:val="00456756"/>
    <w:rsid w:val="00456770"/>
    <w:rsid w:val="004567C4"/>
    <w:rsid w:val="004567CD"/>
    <w:rsid w:val="004567DC"/>
    <w:rsid w:val="004568B8"/>
    <w:rsid w:val="00456961"/>
    <w:rsid w:val="004569A0"/>
    <w:rsid w:val="00456A07"/>
    <w:rsid w:val="00456A25"/>
    <w:rsid w:val="00456A98"/>
    <w:rsid w:val="00456AE9"/>
    <w:rsid w:val="00456B0E"/>
    <w:rsid w:val="00456B72"/>
    <w:rsid w:val="00456B77"/>
    <w:rsid w:val="00456BEF"/>
    <w:rsid w:val="00456C19"/>
    <w:rsid w:val="00456C48"/>
    <w:rsid w:val="00456C68"/>
    <w:rsid w:val="00456C6B"/>
    <w:rsid w:val="00456CFF"/>
    <w:rsid w:val="00456D25"/>
    <w:rsid w:val="00456D98"/>
    <w:rsid w:val="00456E82"/>
    <w:rsid w:val="00456EB7"/>
    <w:rsid w:val="00456F07"/>
    <w:rsid w:val="00456FC5"/>
    <w:rsid w:val="0045702E"/>
    <w:rsid w:val="00457038"/>
    <w:rsid w:val="00457051"/>
    <w:rsid w:val="0045708C"/>
    <w:rsid w:val="004570DD"/>
    <w:rsid w:val="00457110"/>
    <w:rsid w:val="0045716B"/>
    <w:rsid w:val="00457182"/>
    <w:rsid w:val="004571DF"/>
    <w:rsid w:val="00457240"/>
    <w:rsid w:val="00457259"/>
    <w:rsid w:val="004572DD"/>
    <w:rsid w:val="00457395"/>
    <w:rsid w:val="004573C3"/>
    <w:rsid w:val="00457435"/>
    <w:rsid w:val="00457448"/>
    <w:rsid w:val="00457456"/>
    <w:rsid w:val="00457496"/>
    <w:rsid w:val="004574C4"/>
    <w:rsid w:val="004574CD"/>
    <w:rsid w:val="00457501"/>
    <w:rsid w:val="00457510"/>
    <w:rsid w:val="004575A8"/>
    <w:rsid w:val="00457664"/>
    <w:rsid w:val="004576BD"/>
    <w:rsid w:val="00457716"/>
    <w:rsid w:val="00457732"/>
    <w:rsid w:val="00457753"/>
    <w:rsid w:val="00457766"/>
    <w:rsid w:val="0045781E"/>
    <w:rsid w:val="00457831"/>
    <w:rsid w:val="0045785C"/>
    <w:rsid w:val="004578A5"/>
    <w:rsid w:val="004578EB"/>
    <w:rsid w:val="00457954"/>
    <w:rsid w:val="0045796B"/>
    <w:rsid w:val="0045799D"/>
    <w:rsid w:val="004579E0"/>
    <w:rsid w:val="00457A2A"/>
    <w:rsid w:val="00457A7F"/>
    <w:rsid w:val="00457A94"/>
    <w:rsid w:val="00457AA1"/>
    <w:rsid w:val="00457AD4"/>
    <w:rsid w:val="00457AE1"/>
    <w:rsid w:val="00457C0F"/>
    <w:rsid w:val="00457CA0"/>
    <w:rsid w:val="00457CC2"/>
    <w:rsid w:val="00457D9F"/>
    <w:rsid w:val="00457DB6"/>
    <w:rsid w:val="00457E25"/>
    <w:rsid w:val="00457E4F"/>
    <w:rsid w:val="00457E69"/>
    <w:rsid w:val="00457F13"/>
    <w:rsid w:val="00457F64"/>
    <w:rsid w:val="00457F83"/>
    <w:rsid w:val="00457F8D"/>
    <w:rsid w:val="0045E725"/>
    <w:rsid w:val="0046000A"/>
    <w:rsid w:val="00460038"/>
    <w:rsid w:val="00460042"/>
    <w:rsid w:val="00460049"/>
    <w:rsid w:val="00460077"/>
    <w:rsid w:val="00460147"/>
    <w:rsid w:val="00460250"/>
    <w:rsid w:val="004602CD"/>
    <w:rsid w:val="004602DA"/>
    <w:rsid w:val="00460338"/>
    <w:rsid w:val="0046033D"/>
    <w:rsid w:val="00460369"/>
    <w:rsid w:val="00460384"/>
    <w:rsid w:val="0046038E"/>
    <w:rsid w:val="0046045F"/>
    <w:rsid w:val="004604BE"/>
    <w:rsid w:val="0046050A"/>
    <w:rsid w:val="0046057D"/>
    <w:rsid w:val="004605C4"/>
    <w:rsid w:val="004605D9"/>
    <w:rsid w:val="00460614"/>
    <w:rsid w:val="004606E4"/>
    <w:rsid w:val="0046078A"/>
    <w:rsid w:val="00460815"/>
    <w:rsid w:val="00460834"/>
    <w:rsid w:val="00460876"/>
    <w:rsid w:val="004608AB"/>
    <w:rsid w:val="004608B7"/>
    <w:rsid w:val="004608CB"/>
    <w:rsid w:val="00460915"/>
    <w:rsid w:val="0046092E"/>
    <w:rsid w:val="00460950"/>
    <w:rsid w:val="004609CA"/>
    <w:rsid w:val="00460AA4"/>
    <w:rsid w:val="00460AAD"/>
    <w:rsid w:val="00460AC9"/>
    <w:rsid w:val="00460B51"/>
    <w:rsid w:val="00460B58"/>
    <w:rsid w:val="00460B5E"/>
    <w:rsid w:val="00460B97"/>
    <w:rsid w:val="00460BAD"/>
    <w:rsid w:val="00460C1D"/>
    <w:rsid w:val="00460C30"/>
    <w:rsid w:val="00460C3E"/>
    <w:rsid w:val="00460C59"/>
    <w:rsid w:val="00460C8E"/>
    <w:rsid w:val="00460E5C"/>
    <w:rsid w:val="00460F97"/>
    <w:rsid w:val="00461035"/>
    <w:rsid w:val="004610A5"/>
    <w:rsid w:val="00461104"/>
    <w:rsid w:val="00461118"/>
    <w:rsid w:val="00461144"/>
    <w:rsid w:val="004611C9"/>
    <w:rsid w:val="00461229"/>
    <w:rsid w:val="004612A3"/>
    <w:rsid w:val="004612D6"/>
    <w:rsid w:val="0046130A"/>
    <w:rsid w:val="00461328"/>
    <w:rsid w:val="004613CF"/>
    <w:rsid w:val="00461421"/>
    <w:rsid w:val="0046148E"/>
    <w:rsid w:val="00461507"/>
    <w:rsid w:val="0046150D"/>
    <w:rsid w:val="00461522"/>
    <w:rsid w:val="00461529"/>
    <w:rsid w:val="00461579"/>
    <w:rsid w:val="004615D0"/>
    <w:rsid w:val="0046164D"/>
    <w:rsid w:val="004616C8"/>
    <w:rsid w:val="00461719"/>
    <w:rsid w:val="00461722"/>
    <w:rsid w:val="004617A4"/>
    <w:rsid w:val="004617E8"/>
    <w:rsid w:val="00461809"/>
    <w:rsid w:val="00461821"/>
    <w:rsid w:val="00461828"/>
    <w:rsid w:val="00461884"/>
    <w:rsid w:val="004618A0"/>
    <w:rsid w:val="004618CB"/>
    <w:rsid w:val="00461952"/>
    <w:rsid w:val="0046195A"/>
    <w:rsid w:val="00461A42"/>
    <w:rsid w:val="00461A83"/>
    <w:rsid w:val="00461A88"/>
    <w:rsid w:val="00461AA8"/>
    <w:rsid w:val="00461B68"/>
    <w:rsid w:val="00461CA8"/>
    <w:rsid w:val="00461CC0"/>
    <w:rsid w:val="00461CE9"/>
    <w:rsid w:val="00461D21"/>
    <w:rsid w:val="00461D4D"/>
    <w:rsid w:val="00461D54"/>
    <w:rsid w:val="00461D8C"/>
    <w:rsid w:val="00461DD5"/>
    <w:rsid w:val="00461DF8"/>
    <w:rsid w:val="00461E10"/>
    <w:rsid w:val="00461EC3"/>
    <w:rsid w:val="00461EDF"/>
    <w:rsid w:val="00461F36"/>
    <w:rsid w:val="00461F37"/>
    <w:rsid w:val="00461F42"/>
    <w:rsid w:val="00461F87"/>
    <w:rsid w:val="00461F9C"/>
    <w:rsid w:val="0046202F"/>
    <w:rsid w:val="004620C4"/>
    <w:rsid w:val="004620D0"/>
    <w:rsid w:val="0046220E"/>
    <w:rsid w:val="00462221"/>
    <w:rsid w:val="00462230"/>
    <w:rsid w:val="00462292"/>
    <w:rsid w:val="004622EE"/>
    <w:rsid w:val="00462459"/>
    <w:rsid w:val="00462492"/>
    <w:rsid w:val="004624A0"/>
    <w:rsid w:val="004624FE"/>
    <w:rsid w:val="004624FF"/>
    <w:rsid w:val="00462573"/>
    <w:rsid w:val="004625E1"/>
    <w:rsid w:val="00462620"/>
    <w:rsid w:val="00462630"/>
    <w:rsid w:val="00462715"/>
    <w:rsid w:val="00462732"/>
    <w:rsid w:val="004627C1"/>
    <w:rsid w:val="0046286C"/>
    <w:rsid w:val="0046286D"/>
    <w:rsid w:val="004628B6"/>
    <w:rsid w:val="004628F1"/>
    <w:rsid w:val="0046293A"/>
    <w:rsid w:val="004629AE"/>
    <w:rsid w:val="00462B12"/>
    <w:rsid w:val="00462B91"/>
    <w:rsid w:val="00462BAA"/>
    <w:rsid w:val="00462C75"/>
    <w:rsid w:val="00462D03"/>
    <w:rsid w:val="00462D16"/>
    <w:rsid w:val="00462D2D"/>
    <w:rsid w:val="00462D42"/>
    <w:rsid w:val="00462D87"/>
    <w:rsid w:val="00462DBB"/>
    <w:rsid w:val="00462DD8"/>
    <w:rsid w:val="00462E53"/>
    <w:rsid w:val="00462E61"/>
    <w:rsid w:val="00462E81"/>
    <w:rsid w:val="00462E9E"/>
    <w:rsid w:val="00462EFA"/>
    <w:rsid w:val="00462F6B"/>
    <w:rsid w:val="00462FC2"/>
    <w:rsid w:val="00463043"/>
    <w:rsid w:val="00463051"/>
    <w:rsid w:val="00463059"/>
    <w:rsid w:val="00463082"/>
    <w:rsid w:val="00463089"/>
    <w:rsid w:val="004630A6"/>
    <w:rsid w:val="004630C9"/>
    <w:rsid w:val="004630E5"/>
    <w:rsid w:val="00463108"/>
    <w:rsid w:val="0046313B"/>
    <w:rsid w:val="004631CE"/>
    <w:rsid w:val="00463240"/>
    <w:rsid w:val="0046324A"/>
    <w:rsid w:val="004632C7"/>
    <w:rsid w:val="004632FE"/>
    <w:rsid w:val="0046333B"/>
    <w:rsid w:val="00463380"/>
    <w:rsid w:val="00463398"/>
    <w:rsid w:val="004633DA"/>
    <w:rsid w:val="004633EA"/>
    <w:rsid w:val="0046344F"/>
    <w:rsid w:val="00463510"/>
    <w:rsid w:val="0046356A"/>
    <w:rsid w:val="004636CD"/>
    <w:rsid w:val="00463755"/>
    <w:rsid w:val="0046376B"/>
    <w:rsid w:val="0046381E"/>
    <w:rsid w:val="0046382E"/>
    <w:rsid w:val="0046386D"/>
    <w:rsid w:val="004638EB"/>
    <w:rsid w:val="0046393D"/>
    <w:rsid w:val="00463941"/>
    <w:rsid w:val="00463979"/>
    <w:rsid w:val="00463A08"/>
    <w:rsid w:val="00463A30"/>
    <w:rsid w:val="00463A72"/>
    <w:rsid w:val="00463AE1"/>
    <w:rsid w:val="00463B4F"/>
    <w:rsid w:val="00463C0B"/>
    <w:rsid w:val="00463C37"/>
    <w:rsid w:val="00463C94"/>
    <w:rsid w:val="00463CB5"/>
    <w:rsid w:val="00463D05"/>
    <w:rsid w:val="00463D1C"/>
    <w:rsid w:val="00463D23"/>
    <w:rsid w:val="00463D32"/>
    <w:rsid w:val="00463D58"/>
    <w:rsid w:val="00463E60"/>
    <w:rsid w:val="00463EC0"/>
    <w:rsid w:val="00463EC4"/>
    <w:rsid w:val="00463EDD"/>
    <w:rsid w:val="00463EDF"/>
    <w:rsid w:val="00463F10"/>
    <w:rsid w:val="00463F37"/>
    <w:rsid w:val="00463F53"/>
    <w:rsid w:val="0046403B"/>
    <w:rsid w:val="00464064"/>
    <w:rsid w:val="00464099"/>
    <w:rsid w:val="0046412F"/>
    <w:rsid w:val="0046414B"/>
    <w:rsid w:val="00464176"/>
    <w:rsid w:val="004641CB"/>
    <w:rsid w:val="004641D4"/>
    <w:rsid w:val="00464269"/>
    <w:rsid w:val="004642CA"/>
    <w:rsid w:val="004642FD"/>
    <w:rsid w:val="0046436B"/>
    <w:rsid w:val="0046439F"/>
    <w:rsid w:val="004643E9"/>
    <w:rsid w:val="004643FF"/>
    <w:rsid w:val="0046445B"/>
    <w:rsid w:val="00464475"/>
    <w:rsid w:val="00464491"/>
    <w:rsid w:val="004644E5"/>
    <w:rsid w:val="0046450A"/>
    <w:rsid w:val="00464541"/>
    <w:rsid w:val="00464561"/>
    <w:rsid w:val="004646CE"/>
    <w:rsid w:val="00464954"/>
    <w:rsid w:val="00464A29"/>
    <w:rsid w:val="00464A5A"/>
    <w:rsid w:val="00464A76"/>
    <w:rsid w:val="00464B12"/>
    <w:rsid w:val="00464B8D"/>
    <w:rsid w:val="00464B9B"/>
    <w:rsid w:val="00464BAE"/>
    <w:rsid w:val="00464BD9"/>
    <w:rsid w:val="00464D21"/>
    <w:rsid w:val="00464E0D"/>
    <w:rsid w:val="00464E0F"/>
    <w:rsid w:val="00464E19"/>
    <w:rsid w:val="00464E37"/>
    <w:rsid w:val="00464E97"/>
    <w:rsid w:val="00464EAA"/>
    <w:rsid w:val="00464ED7"/>
    <w:rsid w:val="00464F16"/>
    <w:rsid w:val="00465059"/>
    <w:rsid w:val="004650C9"/>
    <w:rsid w:val="004650F5"/>
    <w:rsid w:val="00465130"/>
    <w:rsid w:val="00465184"/>
    <w:rsid w:val="004651CF"/>
    <w:rsid w:val="004652DB"/>
    <w:rsid w:val="0046532F"/>
    <w:rsid w:val="00465338"/>
    <w:rsid w:val="004653A2"/>
    <w:rsid w:val="004653D5"/>
    <w:rsid w:val="00465463"/>
    <w:rsid w:val="0046554B"/>
    <w:rsid w:val="00465661"/>
    <w:rsid w:val="00465683"/>
    <w:rsid w:val="004656B2"/>
    <w:rsid w:val="004656EA"/>
    <w:rsid w:val="00465745"/>
    <w:rsid w:val="00465754"/>
    <w:rsid w:val="004657BD"/>
    <w:rsid w:val="004658FB"/>
    <w:rsid w:val="00465961"/>
    <w:rsid w:val="004659FA"/>
    <w:rsid w:val="00465A50"/>
    <w:rsid w:val="00465AD8"/>
    <w:rsid w:val="00465B6E"/>
    <w:rsid w:val="00465BCA"/>
    <w:rsid w:val="00465BDB"/>
    <w:rsid w:val="00465C12"/>
    <w:rsid w:val="00465C66"/>
    <w:rsid w:val="00465CBD"/>
    <w:rsid w:val="00465D35"/>
    <w:rsid w:val="00465D39"/>
    <w:rsid w:val="00465D40"/>
    <w:rsid w:val="00465D83"/>
    <w:rsid w:val="00465DCB"/>
    <w:rsid w:val="00465E64"/>
    <w:rsid w:val="00465F44"/>
    <w:rsid w:val="00465F81"/>
    <w:rsid w:val="00465F9D"/>
    <w:rsid w:val="00465FDB"/>
    <w:rsid w:val="00465FFB"/>
    <w:rsid w:val="00466018"/>
    <w:rsid w:val="00466021"/>
    <w:rsid w:val="0046609C"/>
    <w:rsid w:val="004660C3"/>
    <w:rsid w:val="004660F6"/>
    <w:rsid w:val="00466173"/>
    <w:rsid w:val="0046617A"/>
    <w:rsid w:val="0046621D"/>
    <w:rsid w:val="0046621E"/>
    <w:rsid w:val="00466253"/>
    <w:rsid w:val="00466280"/>
    <w:rsid w:val="0046628C"/>
    <w:rsid w:val="00466296"/>
    <w:rsid w:val="004662B5"/>
    <w:rsid w:val="00466304"/>
    <w:rsid w:val="0046632D"/>
    <w:rsid w:val="00466372"/>
    <w:rsid w:val="004663F3"/>
    <w:rsid w:val="00466444"/>
    <w:rsid w:val="00466453"/>
    <w:rsid w:val="0046647B"/>
    <w:rsid w:val="004664E1"/>
    <w:rsid w:val="004665DB"/>
    <w:rsid w:val="0046663E"/>
    <w:rsid w:val="0046664E"/>
    <w:rsid w:val="00466656"/>
    <w:rsid w:val="004666AC"/>
    <w:rsid w:val="004666C4"/>
    <w:rsid w:val="0046670A"/>
    <w:rsid w:val="00466713"/>
    <w:rsid w:val="00466728"/>
    <w:rsid w:val="0046673E"/>
    <w:rsid w:val="00466764"/>
    <w:rsid w:val="004668DA"/>
    <w:rsid w:val="004668ED"/>
    <w:rsid w:val="004668FB"/>
    <w:rsid w:val="0046692B"/>
    <w:rsid w:val="00466A03"/>
    <w:rsid w:val="00466A1E"/>
    <w:rsid w:val="00466A58"/>
    <w:rsid w:val="00466A86"/>
    <w:rsid w:val="00466B02"/>
    <w:rsid w:val="00466B4C"/>
    <w:rsid w:val="00466B81"/>
    <w:rsid w:val="00466BE0"/>
    <w:rsid w:val="00466BEF"/>
    <w:rsid w:val="00466C24"/>
    <w:rsid w:val="00466C4F"/>
    <w:rsid w:val="00466CA2"/>
    <w:rsid w:val="00466DCF"/>
    <w:rsid w:val="00466DEF"/>
    <w:rsid w:val="00466E75"/>
    <w:rsid w:val="00466ED7"/>
    <w:rsid w:val="00466F2E"/>
    <w:rsid w:val="00466F76"/>
    <w:rsid w:val="00466FA4"/>
    <w:rsid w:val="00466FB7"/>
    <w:rsid w:val="00466FF6"/>
    <w:rsid w:val="00467049"/>
    <w:rsid w:val="0046704F"/>
    <w:rsid w:val="004670B1"/>
    <w:rsid w:val="0046726C"/>
    <w:rsid w:val="0046727C"/>
    <w:rsid w:val="00467316"/>
    <w:rsid w:val="00467320"/>
    <w:rsid w:val="004674E3"/>
    <w:rsid w:val="004674E8"/>
    <w:rsid w:val="00467519"/>
    <w:rsid w:val="00467575"/>
    <w:rsid w:val="004675B5"/>
    <w:rsid w:val="00467609"/>
    <w:rsid w:val="0046762D"/>
    <w:rsid w:val="0046768B"/>
    <w:rsid w:val="004676EC"/>
    <w:rsid w:val="0046770C"/>
    <w:rsid w:val="00467766"/>
    <w:rsid w:val="004677C2"/>
    <w:rsid w:val="004677E3"/>
    <w:rsid w:val="004677F8"/>
    <w:rsid w:val="0046780B"/>
    <w:rsid w:val="0046785B"/>
    <w:rsid w:val="004678A2"/>
    <w:rsid w:val="004678B1"/>
    <w:rsid w:val="00467906"/>
    <w:rsid w:val="00467909"/>
    <w:rsid w:val="0046790D"/>
    <w:rsid w:val="0046792A"/>
    <w:rsid w:val="00467974"/>
    <w:rsid w:val="004679BF"/>
    <w:rsid w:val="00467A2E"/>
    <w:rsid w:val="00467A69"/>
    <w:rsid w:val="00467AAA"/>
    <w:rsid w:val="00467B2C"/>
    <w:rsid w:val="00467B74"/>
    <w:rsid w:val="00467BCD"/>
    <w:rsid w:val="00467C09"/>
    <w:rsid w:val="00467C2B"/>
    <w:rsid w:val="00467C2C"/>
    <w:rsid w:val="00467C48"/>
    <w:rsid w:val="00467C6A"/>
    <w:rsid w:val="00467CDB"/>
    <w:rsid w:val="00467CDE"/>
    <w:rsid w:val="00467D04"/>
    <w:rsid w:val="00467D0C"/>
    <w:rsid w:val="00467D17"/>
    <w:rsid w:val="00467D63"/>
    <w:rsid w:val="00467D90"/>
    <w:rsid w:val="00467E11"/>
    <w:rsid w:val="00467E63"/>
    <w:rsid w:val="00467E73"/>
    <w:rsid w:val="00467F32"/>
    <w:rsid w:val="00467F50"/>
    <w:rsid w:val="00467F63"/>
    <w:rsid w:val="00467FB1"/>
    <w:rsid w:val="00470003"/>
    <w:rsid w:val="00470008"/>
    <w:rsid w:val="00470030"/>
    <w:rsid w:val="00470070"/>
    <w:rsid w:val="004700C6"/>
    <w:rsid w:val="00470128"/>
    <w:rsid w:val="004701C9"/>
    <w:rsid w:val="004701D9"/>
    <w:rsid w:val="004701E1"/>
    <w:rsid w:val="004702F8"/>
    <w:rsid w:val="0047036F"/>
    <w:rsid w:val="00470380"/>
    <w:rsid w:val="00470462"/>
    <w:rsid w:val="00470483"/>
    <w:rsid w:val="0047048B"/>
    <w:rsid w:val="004704BE"/>
    <w:rsid w:val="004704F6"/>
    <w:rsid w:val="0047051D"/>
    <w:rsid w:val="0047054E"/>
    <w:rsid w:val="00470576"/>
    <w:rsid w:val="00470637"/>
    <w:rsid w:val="004706B3"/>
    <w:rsid w:val="004706D2"/>
    <w:rsid w:val="00470715"/>
    <w:rsid w:val="00470849"/>
    <w:rsid w:val="004708C0"/>
    <w:rsid w:val="004709CD"/>
    <w:rsid w:val="004709F6"/>
    <w:rsid w:val="00470A01"/>
    <w:rsid w:val="00470A55"/>
    <w:rsid w:val="00470AEA"/>
    <w:rsid w:val="00470B5A"/>
    <w:rsid w:val="00470CB1"/>
    <w:rsid w:val="00470CCB"/>
    <w:rsid w:val="00470D5F"/>
    <w:rsid w:val="00470F0C"/>
    <w:rsid w:val="00470F58"/>
    <w:rsid w:val="00470F9A"/>
    <w:rsid w:val="00470FA7"/>
    <w:rsid w:val="00470FB9"/>
    <w:rsid w:val="00470FF1"/>
    <w:rsid w:val="0047104B"/>
    <w:rsid w:val="00471083"/>
    <w:rsid w:val="004710FC"/>
    <w:rsid w:val="0047111E"/>
    <w:rsid w:val="0047114A"/>
    <w:rsid w:val="004711A8"/>
    <w:rsid w:val="004711AF"/>
    <w:rsid w:val="0047125B"/>
    <w:rsid w:val="0047129A"/>
    <w:rsid w:val="004712AE"/>
    <w:rsid w:val="004713BD"/>
    <w:rsid w:val="004713F4"/>
    <w:rsid w:val="00471456"/>
    <w:rsid w:val="004714E5"/>
    <w:rsid w:val="004715D9"/>
    <w:rsid w:val="004715F8"/>
    <w:rsid w:val="00471617"/>
    <w:rsid w:val="0047167F"/>
    <w:rsid w:val="0047174A"/>
    <w:rsid w:val="004717A8"/>
    <w:rsid w:val="004717B2"/>
    <w:rsid w:val="004717D0"/>
    <w:rsid w:val="004717F6"/>
    <w:rsid w:val="0047181C"/>
    <w:rsid w:val="004718D4"/>
    <w:rsid w:val="004719FA"/>
    <w:rsid w:val="00471A7B"/>
    <w:rsid w:val="00471AA8"/>
    <w:rsid w:val="00471C3B"/>
    <w:rsid w:val="00471C46"/>
    <w:rsid w:val="00471C58"/>
    <w:rsid w:val="00471D01"/>
    <w:rsid w:val="00471D4A"/>
    <w:rsid w:val="00471DEA"/>
    <w:rsid w:val="00471DFE"/>
    <w:rsid w:val="00471E08"/>
    <w:rsid w:val="00471E87"/>
    <w:rsid w:val="00471EB3"/>
    <w:rsid w:val="00471EB5"/>
    <w:rsid w:val="00471ED6"/>
    <w:rsid w:val="00471ED8"/>
    <w:rsid w:val="00471EE0"/>
    <w:rsid w:val="00471EF4"/>
    <w:rsid w:val="00471F14"/>
    <w:rsid w:val="00471F4F"/>
    <w:rsid w:val="00471F55"/>
    <w:rsid w:val="00471F7A"/>
    <w:rsid w:val="00471F8D"/>
    <w:rsid w:val="0047200B"/>
    <w:rsid w:val="00472017"/>
    <w:rsid w:val="004720F6"/>
    <w:rsid w:val="00472133"/>
    <w:rsid w:val="0047215D"/>
    <w:rsid w:val="00472192"/>
    <w:rsid w:val="00472193"/>
    <w:rsid w:val="0047229B"/>
    <w:rsid w:val="0047229C"/>
    <w:rsid w:val="00472300"/>
    <w:rsid w:val="0047230D"/>
    <w:rsid w:val="00472330"/>
    <w:rsid w:val="004723F5"/>
    <w:rsid w:val="00472431"/>
    <w:rsid w:val="004724A2"/>
    <w:rsid w:val="004724A9"/>
    <w:rsid w:val="00472526"/>
    <w:rsid w:val="004725E4"/>
    <w:rsid w:val="0047262F"/>
    <w:rsid w:val="004726AB"/>
    <w:rsid w:val="004726AC"/>
    <w:rsid w:val="004726DB"/>
    <w:rsid w:val="004726F1"/>
    <w:rsid w:val="00472729"/>
    <w:rsid w:val="00472744"/>
    <w:rsid w:val="00472760"/>
    <w:rsid w:val="0047276F"/>
    <w:rsid w:val="004727AD"/>
    <w:rsid w:val="004727D6"/>
    <w:rsid w:val="004727DE"/>
    <w:rsid w:val="0047281C"/>
    <w:rsid w:val="0047287B"/>
    <w:rsid w:val="00472924"/>
    <w:rsid w:val="004729FE"/>
    <w:rsid w:val="00472A67"/>
    <w:rsid w:val="00472A83"/>
    <w:rsid w:val="00472AC4"/>
    <w:rsid w:val="00472B89"/>
    <w:rsid w:val="00472B96"/>
    <w:rsid w:val="00472C05"/>
    <w:rsid w:val="00472C9E"/>
    <w:rsid w:val="00472CB8"/>
    <w:rsid w:val="00472D72"/>
    <w:rsid w:val="00472E1A"/>
    <w:rsid w:val="00472E5D"/>
    <w:rsid w:val="00472EA6"/>
    <w:rsid w:val="00472F0B"/>
    <w:rsid w:val="00472F38"/>
    <w:rsid w:val="00472F43"/>
    <w:rsid w:val="00472F49"/>
    <w:rsid w:val="00472F4E"/>
    <w:rsid w:val="00472F86"/>
    <w:rsid w:val="00472FBD"/>
    <w:rsid w:val="004730C4"/>
    <w:rsid w:val="00473104"/>
    <w:rsid w:val="00473137"/>
    <w:rsid w:val="004731DF"/>
    <w:rsid w:val="00473241"/>
    <w:rsid w:val="00473303"/>
    <w:rsid w:val="00473312"/>
    <w:rsid w:val="0047333E"/>
    <w:rsid w:val="0047343C"/>
    <w:rsid w:val="0047349F"/>
    <w:rsid w:val="004735F8"/>
    <w:rsid w:val="00473647"/>
    <w:rsid w:val="00473656"/>
    <w:rsid w:val="004737A4"/>
    <w:rsid w:val="004737B9"/>
    <w:rsid w:val="0047384E"/>
    <w:rsid w:val="0047389B"/>
    <w:rsid w:val="004738EB"/>
    <w:rsid w:val="00473901"/>
    <w:rsid w:val="00473906"/>
    <w:rsid w:val="0047397D"/>
    <w:rsid w:val="004739DE"/>
    <w:rsid w:val="00473A06"/>
    <w:rsid w:val="00473AA8"/>
    <w:rsid w:val="00473B72"/>
    <w:rsid w:val="00473BD9"/>
    <w:rsid w:val="00473C7D"/>
    <w:rsid w:val="00473C8E"/>
    <w:rsid w:val="00473C9A"/>
    <w:rsid w:val="00473CE5"/>
    <w:rsid w:val="00473CF3"/>
    <w:rsid w:val="00473D1D"/>
    <w:rsid w:val="00473DBE"/>
    <w:rsid w:val="00473DC7"/>
    <w:rsid w:val="00473DFA"/>
    <w:rsid w:val="00473E04"/>
    <w:rsid w:val="00473E41"/>
    <w:rsid w:val="00473EEA"/>
    <w:rsid w:val="00473EFE"/>
    <w:rsid w:val="00473F36"/>
    <w:rsid w:val="00473FE7"/>
    <w:rsid w:val="004740A6"/>
    <w:rsid w:val="004740F3"/>
    <w:rsid w:val="00474164"/>
    <w:rsid w:val="004741B2"/>
    <w:rsid w:val="004741C1"/>
    <w:rsid w:val="00474219"/>
    <w:rsid w:val="00474265"/>
    <w:rsid w:val="00474268"/>
    <w:rsid w:val="004742A9"/>
    <w:rsid w:val="004742FA"/>
    <w:rsid w:val="0047433A"/>
    <w:rsid w:val="00474341"/>
    <w:rsid w:val="0047435A"/>
    <w:rsid w:val="004743A6"/>
    <w:rsid w:val="004743F2"/>
    <w:rsid w:val="004744AB"/>
    <w:rsid w:val="00474505"/>
    <w:rsid w:val="00474602"/>
    <w:rsid w:val="0047461F"/>
    <w:rsid w:val="0047462B"/>
    <w:rsid w:val="00474657"/>
    <w:rsid w:val="004746A8"/>
    <w:rsid w:val="004746D9"/>
    <w:rsid w:val="004746DB"/>
    <w:rsid w:val="004746F0"/>
    <w:rsid w:val="00474750"/>
    <w:rsid w:val="004747B6"/>
    <w:rsid w:val="00474823"/>
    <w:rsid w:val="00474893"/>
    <w:rsid w:val="004748A8"/>
    <w:rsid w:val="00474905"/>
    <w:rsid w:val="0047499B"/>
    <w:rsid w:val="004749D1"/>
    <w:rsid w:val="004749EB"/>
    <w:rsid w:val="004749F2"/>
    <w:rsid w:val="00474ACD"/>
    <w:rsid w:val="00474B96"/>
    <w:rsid w:val="00474BC8"/>
    <w:rsid w:val="00474BD0"/>
    <w:rsid w:val="00474CC4"/>
    <w:rsid w:val="00474DB2"/>
    <w:rsid w:val="00474DDB"/>
    <w:rsid w:val="00474EB4"/>
    <w:rsid w:val="00474EEE"/>
    <w:rsid w:val="00474F80"/>
    <w:rsid w:val="004750A8"/>
    <w:rsid w:val="004750C9"/>
    <w:rsid w:val="004750CD"/>
    <w:rsid w:val="004750F2"/>
    <w:rsid w:val="00475151"/>
    <w:rsid w:val="004751B3"/>
    <w:rsid w:val="00475205"/>
    <w:rsid w:val="00475208"/>
    <w:rsid w:val="00475287"/>
    <w:rsid w:val="0047529B"/>
    <w:rsid w:val="004752A1"/>
    <w:rsid w:val="004752A4"/>
    <w:rsid w:val="004753CA"/>
    <w:rsid w:val="004753E5"/>
    <w:rsid w:val="00475411"/>
    <w:rsid w:val="00475468"/>
    <w:rsid w:val="00475480"/>
    <w:rsid w:val="0047549F"/>
    <w:rsid w:val="004754F4"/>
    <w:rsid w:val="00475518"/>
    <w:rsid w:val="00475528"/>
    <w:rsid w:val="0047562A"/>
    <w:rsid w:val="0047564F"/>
    <w:rsid w:val="004757A7"/>
    <w:rsid w:val="00475837"/>
    <w:rsid w:val="00475926"/>
    <w:rsid w:val="004759DE"/>
    <w:rsid w:val="00475A2D"/>
    <w:rsid w:val="00475A9F"/>
    <w:rsid w:val="00475AC3"/>
    <w:rsid w:val="00475AEF"/>
    <w:rsid w:val="00475B06"/>
    <w:rsid w:val="00475B6E"/>
    <w:rsid w:val="00475C7A"/>
    <w:rsid w:val="00475C87"/>
    <w:rsid w:val="00475CA7"/>
    <w:rsid w:val="00475CC9"/>
    <w:rsid w:val="00475CCB"/>
    <w:rsid w:val="00475CDE"/>
    <w:rsid w:val="00475CEE"/>
    <w:rsid w:val="00475D07"/>
    <w:rsid w:val="00475D19"/>
    <w:rsid w:val="00475E21"/>
    <w:rsid w:val="00475E79"/>
    <w:rsid w:val="00475EA0"/>
    <w:rsid w:val="00475F7C"/>
    <w:rsid w:val="00475FD5"/>
    <w:rsid w:val="0047600F"/>
    <w:rsid w:val="0047601F"/>
    <w:rsid w:val="00476142"/>
    <w:rsid w:val="004761BC"/>
    <w:rsid w:val="004761E7"/>
    <w:rsid w:val="0047627B"/>
    <w:rsid w:val="00476295"/>
    <w:rsid w:val="004762C0"/>
    <w:rsid w:val="004762F2"/>
    <w:rsid w:val="00476324"/>
    <w:rsid w:val="0047635B"/>
    <w:rsid w:val="0047640C"/>
    <w:rsid w:val="0047649B"/>
    <w:rsid w:val="004764F0"/>
    <w:rsid w:val="004765DD"/>
    <w:rsid w:val="004765E8"/>
    <w:rsid w:val="00476622"/>
    <w:rsid w:val="00476635"/>
    <w:rsid w:val="004766FF"/>
    <w:rsid w:val="00476734"/>
    <w:rsid w:val="00476791"/>
    <w:rsid w:val="004767F2"/>
    <w:rsid w:val="004767F7"/>
    <w:rsid w:val="00476837"/>
    <w:rsid w:val="0047683C"/>
    <w:rsid w:val="004768BB"/>
    <w:rsid w:val="004768D2"/>
    <w:rsid w:val="004768D8"/>
    <w:rsid w:val="004768E7"/>
    <w:rsid w:val="0047692B"/>
    <w:rsid w:val="00476936"/>
    <w:rsid w:val="0047694A"/>
    <w:rsid w:val="00476985"/>
    <w:rsid w:val="00476AA5"/>
    <w:rsid w:val="00476AD5"/>
    <w:rsid w:val="00476B86"/>
    <w:rsid w:val="00476C2C"/>
    <w:rsid w:val="00476D12"/>
    <w:rsid w:val="00476D51"/>
    <w:rsid w:val="00476D80"/>
    <w:rsid w:val="00476D96"/>
    <w:rsid w:val="00476E0B"/>
    <w:rsid w:val="00476E83"/>
    <w:rsid w:val="00476EBF"/>
    <w:rsid w:val="00476F1F"/>
    <w:rsid w:val="00476F27"/>
    <w:rsid w:val="00476FE4"/>
    <w:rsid w:val="0047705D"/>
    <w:rsid w:val="0047708A"/>
    <w:rsid w:val="004770B4"/>
    <w:rsid w:val="004770C7"/>
    <w:rsid w:val="004770E1"/>
    <w:rsid w:val="0047712E"/>
    <w:rsid w:val="004771CD"/>
    <w:rsid w:val="0047724E"/>
    <w:rsid w:val="00477263"/>
    <w:rsid w:val="004772B1"/>
    <w:rsid w:val="004772BB"/>
    <w:rsid w:val="00477427"/>
    <w:rsid w:val="0047746A"/>
    <w:rsid w:val="004774D8"/>
    <w:rsid w:val="0047751D"/>
    <w:rsid w:val="004775AD"/>
    <w:rsid w:val="004775D5"/>
    <w:rsid w:val="00477623"/>
    <w:rsid w:val="004776AF"/>
    <w:rsid w:val="0047795C"/>
    <w:rsid w:val="0047797E"/>
    <w:rsid w:val="00477980"/>
    <w:rsid w:val="00477B84"/>
    <w:rsid w:val="00477BAB"/>
    <w:rsid w:val="00477BC0"/>
    <w:rsid w:val="00477BDB"/>
    <w:rsid w:val="00477C21"/>
    <w:rsid w:val="00477C40"/>
    <w:rsid w:val="00477C4C"/>
    <w:rsid w:val="00477CEE"/>
    <w:rsid w:val="00477CF0"/>
    <w:rsid w:val="00477D40"/>
    <w:rsid w:val="00477D5D"/>
    <w:rsid w:val="00477D72"/>
    <w:rsid w:val="00477DE1"/>
    <w:rsid w:val="00477E14"/>
    <w:rsid w:val="00477E22"/>
    <w:rsid w:val="00477E28"/>
    <w:rsid w:val="00477E71"/>
    <w:rsid w:val="00477EE0"/>
    <w:rsid w:val="00477F24"/>
    <w:rsid w:val="00477F47"/>
    <w:rsid w:val="00477FFA"/>
    <w:rsid w:val="00480035"/>
    <w:rsid w:val="00480089"/>
    <w:rsid w:val="004800AF"/>
    <w:rsid w:val="004800ED"/>
    <w:rsid w:val="00480125"/>
    <w:rsid w:val="00480136"/>
    <w:rsid w:val="0048013C"/>
    <w:rsid w:val="004801F1"/>
    <w:rsid w:val="004801F4"/>
    <w:rsid w:val="00480221"/>
    <w:rsid w:val="00480223"/>
    <w:rsid w:val="00480224"/>
    <w:rsid w:val="00480244"/>
    <w:rsid w:val="00480278"/>
    <w:rsid w:val="004802E5"/>
    <w:rsid w:val="0048031A"/>
    <w:rsid w:val="0048032B"/>
    <w:rsid w:val="004803AD"/>
    <w:rsid w:val="004803ED"/>
    <w:rsid w:val="00480400"/>
    <w:rsid w:val="00480436"/>
    <w:rsid w:val="0048044F"/>
    <w:rsid w:val="00480453"/>
    <w:rsid w:val="004804E8"/>
    <w:rsid w:val="00480522"/>
    <w:rsid w:val="0048055B"/>
    <w:rsid w:val="004805C3"/>
    <w:rsid w:val="004806AA"/>
    <w:rsid w:val="004806D5"/>
    <w:rsid w:val="004806DB"/>
    <w:rsid w:val="00480733"/>
    <w:rsid w:val="004807E1"/>
    <w:rsid w:val="004807E6"/>
    <w:rsid w:val="00480805"/>
    <w:rsid w:val="00480886"/>
    <w:rsid w:val="004808BD"/>
    <w:rsid w:val="0048092B"/>
    <w:rsid w:val="00480944"/>
    <w:rsid w:val="0048099C"/>
    <w:rsid w:val="004809B2"/>
    <w:rsid w:val="004809E5"/>
    <w:rsid w:val="00480A55"/>
    <w:rsid w:val="00480C1B"/>
    <w:rsid w:val="00480C26"/>
    <w:rsid w:val="00480C70"/>
    <w:rsid w:val="00480D06"/>
    <w:rsid w:val="00480D6B"/>
    <w:rsid w:val="00480D6D"/>
    <w:rsid w:val="00480E0C"/>
    <w:rsid w:val="00480E3F"/>
    <w:rsid w:val="00480E60"/>
    <w:rsid w:val="00480E65"/>
    <w:rsid w:val="00480E68"/>
    <w:rsid w:val="00480E92"/>
    <w:rsid w:val="00480EB2"/>
    <w:rsid w:val="00480EE0"/>
    <w:rsid w:val="00480EF0"/>
    <w:rsid w:val="00480F5D"/>
    <w:rsid w:val="00480F6A"/>
    <w:rsid w:val="00480F77"/>
    <w:rsid w:val="00481044"/>
    <w:rsid w:val="00481112"/>
    <w:rsid w:val="00481128"/>
    <w:rsid w:val="004811C6"/>
    <w:rsid w:val="004811D7"/>
    <w:rsid w:val="00481204"/>
    <w:rsid w:val="004812EA"/>
    <w:rsid w:val="00481392"/>
    <w:rsid w:val="00481393"/>
    <w:rsid w:val="004813BF"/>
    <w:rsid w:val="004813E7"/>
    <w:rsid w:val="00481437"/>
    <w:rsid w:val="00481445"/>
    <w:rsid w:val="00481574"/>
    <w:rsid w:val="004815E9"/>
    <w:rsid w:val="00481633"/>
    <w:rsid w:val="00481675"/>
    <w:rsid w:val="0048168B"/>
    <w:rsid w:val="004816C8"/>
    <w:rsid w:val="004817AB"/>
    <w:rsid w:val="004817AC"/>
    <w:rsid w:val="004817BE"/>
    <w:rsid w:val="004817F1"/>
    <w:rsid w:val="00481875"/>
    <w:rsid w:val="004818AA"/>
    <w:rsid w:val="004818CA"/>
    <w:rsid w:val="004818CE"/>
    <w:rsid w:val="004818DF"/>
    <w:rsid w:val="00481982"/>
    <w:rsid w:val="004819A0"/>
    <w:rsid w:val="004819EB"/>
    <w:rsid w:val="00481A2E"/>
    <w:rsid w:val="00481A36"/>
    <w:rsid w:val="00481AE1"/>
    <w:rsid w:val="00481BA1"/>
    <w:rsid w:val="00481BCF"/>
    <w:rsid w:val="00481C6F"/>
    <w:rsid w:val="00481C8E"/>
    <w:rsid w:val="00481CAC"/>
    <w:rsid w:val="00481CD3"/>
    <w:rsid w:val="00481CDF"/>
    <w:rsid w:val="00481CE0"/>
    <w:rsid w:val="00481D3C"/>
    <w:rsid w:val="00481D77"/>
    <w:rsid w:val="00481DA2"/>
    <w:rsid w:val="00481DFF"/>
    <w:rsid w:val="00481E47"/>
    <w:rsid w:val="00481E51"/>
    <w:rsid w:val="00481EB9"/>
    <w:rsid w:val="00481F79"/>
    <w:rsid w:val="00481F9C"/>
    <w:rsid w:val="00481FBC"/>
    <w:rsid w:val="00481FFD"/>
    <w:rsid w:val="00482018"/>
    <w:rsid w:val="00482149"/>
    <w:rsid w:val="00482236"/>
    <w:rsid w:val="00482260"/>
    <w:rsid w:val="00482280"/>
    <w:rsid w:val="00482360"/>
    <w:rsid w:val="004823B1"/>
    <w:rsid w:val="004823CA"/>
    <w:rsid w:val="004824B7"/>
    <w:rsid w:val="004824C1"/>
    <w:rsid w:val="004824F3"/>
    <w:rsid w:val="0048251D"/>
    <w:rsid w:val="00482557"/>
    <w:rsid w:val="0048256A"/>
    <w:rsid w:val="0048259E"/>
    <w:rsid w:val="00482618"/>
    <w:rsid w:val="00482657"/>
    <w:rsid w:val="004826A3"/>
    <w:rsid w:val="00482704"/>
    <w:rsid w:val="00482743"/>
    <w:rsid w:val="00482766"/>
    <w:rsid w:val="00482774"/>
    <w:rsid w:val="0048280F"/>
    <w:rsid w:val="00482848"/>
    <w:rsid w:val="004828AE"/>
    <w:rsid w:val="004828B8"/>
    <w:rsid w:val="004828CA"/>
    <w:rsid w:val="004828CE"/>
    <w:rsid w:val="00482903"/>
    <w:rsid w:val="0048295F"/>
    <w:rsid w:val="0048297C"/>
    <w:rsid w:val="004829F3"/>
    <w:rsid w:val="00482A6E"/>
    <w:rsid w:val="00482C10"/>
    <w:rsid w:val="00482C8E"/>
    <w:rsid w:val="00482E3C"/>
    <w:rsid w:val="00482E42"/>
    <w:rsid w:val="00482E8D"/>
    <w:rsid w:val="00482EBB"/>
    <w:rsid w:val="00482EDF"/>
    <w:rsid w:val="00482F84"/>
    <w:rsid w:val="00482FA3"/>
    <w:rsid w:val="00482FB5"/>
    <w:rsid w:val="00483059"/>
    <w:rsid w:val="0048306D"/>
    <w:rsid w:val="004830EB"/>
    <w:rsid w:val="004831EA"/>
    <w:rsid w:val="004831FF"/>
    <w:rsid w:val="00483299"/>
    <w:rsid w:val="00483478"/>
    <w:rsid w:val="004834DF"/>
    <w:rsid w:val="00483520"/>
    <w:rsid w:val="00483527"/>
    <w:rsid w:val="00483559"/>
    <w:rsid w:val="00483591"/>
    <w:rsid w:val="004835C3"/>
    <w:rsid w:val="00483662"/>
    <w:rsid w:val="004836A5"/>
    <w:rsid w:val="0048386A"/>
    <w:rsid w:val="004838A5"/>
    <w:rsid w:val="004838C6"/>
    <w:rsid w:val="00483948"/>
    <w:rsid w:val="00483995"/>
    <w:rsid w:val="004839BE"/>
    <w:rsid w:val="00483AB9"/>
    <w:rsid w:val="00483B37"/>
    <w:rsid w:val="00483BB6"/>
    <w:rsid w:val="00483C11"/>
    <w:rsid w:val="00483C40"/>
    <w:rsid w:val="00483C4B"/>
    <w:rsid w:val="00483CBB"/>
    <w:rsid w:val="00483CDD"/>
    <w:rsid w:val="00483D01"/>
    <w:rsid w:val="00483D86"/>
    <w:rsid w:val="00483D8A"/>
    <w:rsid w:val="00483DC5"/>
    <w:rsid w:val="00483E5A"/>
    <w:rsid w:val="00483E63"/>
    <w:rsid w:val="00483EFD"/>
    <w:rsid w:val="00483F23"/>
    <w:rsid w:val="00483F43"/>
    <w:rsid w:val="00483F7C"/>
    <w:rsid w:val="00483FB5"/>
    <w:rsid w:val="00484044"/>
    <w:rsid w:val="004840E9"/>
    <w:rsid w:val="004841E6"/>
    <w:rsid w:val="004841F5"/>
    <w:rsid w:val="00484250"/>
    <w:rsid w:val="0048425D"/>
    <w:rsid w:val="0048428C"/>
    <w:rsid w:val="0048429E"/>
    <w:rsid w:val="004842F8"/>
    <w:rsid w:val="0048437E"/>
    <w:rsid w:val="004843C4"/>
    <w:rsid w:val="00484423"/>
    <w:rsid w:val="00484458"/>
    <w:rsid w:val="0048447E"/>
    <w:rsid w:val="004844B1"/>
    <w:rsid w:val="0048450A"/>
    <w:rsid w:val="004845A8"/>
    <w:rsid w:val="004845D1"/>
    <w:rsid w:val="004846D9"/>
    <w:rsid w:val="00484738"/>
    <w:rsid w:val="004847BA"/>
    <w:rsid w:val="00484867"/>
    <w:rsid w:val="0048487B"/>
    <w:rsid w:val="004849A5"/>
    <w:rsid w:val="004849B1"/>
    <w:rsid w:val="00484AF6"/>
    <w:rsid w:val="00484B76"/>
    <w:rsid w:val="00484C03"/>
    <w:rsid w:val="00484CEF"/>
    <w:rsid w:val="00484D07"/>
    <w:rsid w:val="00484D22"/>
    <w:rsid w:val="00484D70"/>
    <w:rsid w:val="00484D8C"/>
    <w:rsid w:val="00484DA9"/>
    <w:rsid w:val="00484E0A"/>
    <w:rsid w:val="00484E3E"/>
    <w:rsid w:val="00484E5E"/>
    <w:rsid w:val="00484E8E"/>
    <w:rsid w:val="00484EFE"/>
    <w:rsid w:val="00484F10"/>
    <w:rsid w:val="00484F58"/>
    <w:rsid w:val="00484F84"/>
    <w:rsid w:val="00484FCD"/>
    <w:rsid w:val="00485090"/>
    <w:rsid w:val="00485130"/>
    <w:rsid w:val="00485150"/>
    <w:rsid w:val="00485165"/>
    <w:rsid w:val="00485198"/>
    <w:rsid w:val="00485212"/>
    <w:rsid w:val="0048525F"/>
    <w:rsid w:val="0048526E"/>
    <w:rsid w:val="0048526F"/>
    <w:rsid w:val="00485353"/>
    <w:rsid w:val="00485388"/>
    <w:rsid w:val="004853AC"/>
    <w:rsid w:val="004853E4"/>
    <w:rsid w:val="004853EB"/>
    <w:rsid w:val="00485432"/>
    <w:rsid w:val="00485494"/>
    <w:rsid w:val="004854BD"/>
    <w:rsid w:val="004854E0"/>
    <w:rsid w:val="004854EF"/>
    <w:rsid w:val="00485575"/>
    <w:rsid w:val="004855B5"/>
    <w:rsid w:val="004855CB"/>
    <w:rsid w:val="004855E2"/>
    <w:rsid w:val="0048571A"/>
    <w:rsid w:val="0048575D"/>
    <w:rsid w:val="00485790"/>
    <w:rsid w:val="004857AB"/>
    <w:rsid w:val="00485815"/>
    <w:rsid w:val="00485848"/>
    <w:rsid w:val="0048592A"/>
    <w:rsid w:val="00485959"/>
    <w:rsid w:val="004859C4"/>
    <w:rsid w:val="00485A9E"/>
    <w:rsid w:val="00485B73"/>
    <w:rsid w:val="00485B9A"/>
    <w:rsid w:val="00485BD8"/>
    <w:rsid w:val="00485BF6"/>
    <w:rsid w:val="00485C37"/>
    <w:rsid w:val="00485D7A"/>
    <w:rsid w:val="00485D8F"/>
    <w:rsid w:val="00485DB1"/>
    <w:rsid w:val="00485DBF"/>
    <w:rsid w:val="00485E4B"/>
    <w:rsid w:val="00485E53"/>
    <w:rsid w:val="00485ECB"/>
    <w:rsid w:val="00485F2F"/>
    <w:rsid w:val="00485F5B"/>
    <w:rsid w:val="00485FCB"/>
    <w:rsid w:val="00485FD7"/>
    <w:rsid w:val="0048605C"/>
    <w:rsid w:val="004860A9"/>
    <w:rsid w:val="004860B0"/>
    <w:rsid w:val="004860FD"/>
    <w:rsid w:val="0048616F"/>
    <w:rsid w:val="00486195"/>
    <w:rsid w:val="0048620C"/>
    <w:rsid w:val="004862AD"/>
    <w:rsid w:val="004862B6"/>
    <w:rsid w:val="00486308"/>
    <w:rsid w:val="00486344"/>
    <w:rsid w:val="00486356"/>
    <w:rsid w:val="0048637F"/>
    <w:rsid w:val="004863D0"/>
    <w:rsid w:val="0048641A"/>
    <w:rsid w:val="00486451"/>
    <w:rsid w:val="00486497"/>
    <w:rsid w:val="004864E6"/>
    <w:rsid w:val="00486531"/>
    <w:rsid w:val="004865C0"/>
    <w:rsid w:val="00486607"/>
    <w:rsid w:val="00486615"/>
    <w:rsid w:val="0048664A"/>
    <w:rsid w:val="0048668B"/>
    <w:rsid w:val="004866AE"/>
    <w:rsid w:val="004866CE"/>
    <w:rsid w:val="0048670F"/>
    <w:rsid w:val="0048673D"/>
    <w:rsid w:val="00486745"/>
    <w:rsid w:val="004867E9"/>
    <w:rsid w:val="004867F2"/>
    <w:rsid w:val="00486844"/>
    <w:rsid w:val="004868AA"/>
    <w:rsid w:val="004868F0"/>
    <w:rsid w:val="0048699B"/>
    <w:rsid w:val="00486A45"/>
    <w:rsid w:val="00486B0E"/>
    <w:rsid w:val="00486B54"/>
    <w:rsid w:val="00486B69"/>
    <w:rsid w:val="00486B84"/>
    <w:rsid w:val="00486C3C"/>
    <w:rsid w:val="00486C4A"/>
    <w:rsid w:val="00486C95"/>
    <w:rsid w:val="00486CCD"/>
    <w:rsid w:val="00486D2E"/>
    <w:rsid w:val="00486D35"/>
    <w:rsid w:val="00486D5A"/>
    <w:rsid w:val="00486D7B"/>
    <w:rsid w:val="00486D83"/>
    <w:rsid w:val="00486D87"/>
    <w:rsid w:val="00486DC6"/>
    <w:rsid w:val="00486DE3"/>
    <w:rsid w:val="00486E65"/>
    <w:rsid w:val="00486ED9"/>
    <w:rsid w:val="00486F4D"/>
    <w:rsid w:val="00486F59"/>
    <w:rsid w:val="00486FAF"/>
    <w:rsid w:val="00486FB5"/>
    <w:rsid w:val="00486FBA"/>
    <w:rsid w:val="00486FF9"/>
    <w:rsid w:val="00487097"/>
    <w:rsid w:val="004871A2"/>
    <w:rsid w:val="004871C7"/>
    <w:rsid w:val="004872AE"/>
    <w:rsid w:val="004872E6"/>
    <w:rsid w:val="0048731A"/>
    <w:rsid w:val="00487322"/>
    <w:rsid w:val="00487327"/>
    <w:rsid w:val="00487384"/>
    <w:rsid w:val="004873A1"/>
    <w:rsid w:val="004873D6"/>
    <w:rsid w:val="004873E7"/>
    <w:rsid w:val="00487400"/>
    <w:rsid w:val="00487439"/>
    <w:rsid w:val="00487456"/>
    <w:rsid w:val="004874AE"/>
    <w:rsid w:val="004874B1"/>
    <w:rsid w:val="00487582"/>
    <w:rsid w:val="0048758D"/>
    <w:rsid w:val="00487597"/>
    <w:rsid w:val="004875DF"/>
    <w:rsid w:val="0048765F"/>
    <w:rsid w:val="004876B7"/>
    <w:rsid w:val="004876DC"/>
    <w:rsid w:val="004876E4"/>
    <w:rsid w:val="00487730"/>
    <w:rsid w:val="00487753"/>
    <w:rsid w:val="00487768"/>
    <w:rsid w:val="004877B4"/>
    <w:rsid w:val="004877C5"/>
    <w:rsid w:val="004877F3"/>
    <w:rsid w:val="00487804"/>
    <w:rsid w:val="00487807"/>
    <w:rsid w:val="0048783D"/>
    <w:rsid w:val="0048787B"/>
    <w:rsid w:val="004878AF"/>
    <w:rsid w:val="004878F4"/>
    <w:rsid w:val="004878FA"/>
    <w:rsid w:val="0048793A"/>
    <w:rsid w:val="004879CE"/>
    <w:rsid w:val="00487A0D"/>
    <w:rsid w:val="00487A2E"/>
    <w:rsid w:val="00487A34"/>
    <w:rsid w:val="00487A39"/>
    <w:rsid w:val="00487A46"/>
    <w:rsid w:val="00487A7D"/>
    <w:rsid w:val="00487AB1"/>
    <w:rsid w:val="00487AE3"/>
    <w:rsid w:val="00487B87"/>
    <w:rsid w:val="00487C03"/>
    <w:rsid w:val="00487C3E"/>
    <w:rsid w:val="00487CAE"/>
    <w:rsid w:val="00487CB1"/>
    <w:rsid w:val="00487DD7"/>
    <w:rsid w:val="00487E0E"/>
    <w:rsid w:val="00487E55"/>
    <w:rsid w:val="00487E61"/>
    <w:rsid w:val="00487EAF"/>
    <w:rsid w:val="00487FD1"/>
    <w:rsid w:val="00490005"/>
    <w:rsid w:val="00490017"/>
    <w:rsid w:val="004900FD"/>
    <w:rsid w:val="00490199"/>
    <w:rsid w:val="004901A0"/>
    <w:rsid w:val="004901D8"/>
    <w:rsid w:val="00490280"/>
    <w:rsid w:val="004902CA"/>
    <w:rsid w:val="004902CB"/>
    <w:rsid w:val="00490381"/>
    <w:rsid w:val="004903C0"/>
    <w:rsid w:val="0049040C"/>
    <w:rsid w:val="00490504"/>
    <w:rsid w:val="0049052D"/>
    <w:rsid w:val="004905A8"/>
    <w:rsid w:val="004905C5"/>
    <w:rsid w:val="00490665"/>
    <w:rsid w:val="00490687"/>
    <w:rsid w:val="004906A5"/>
    <w:rsid w:val="0049074B"/>
    <w:rsid w:val="00490800"/>
    <w:rsid w:val="0049082D"/>
    <w:rsid w:val="0049096F"/>
    <w:rsid w:val="004909AD"/>
    <w:rsid w:val="00490A32"/>
    <w:rsid w:val="00490AAE"/>
    <w:rsid w:val="00490AB3"/>
    <w:rsid w:val="00490AD7"/>
    <w:rsid w:val="00490AFD"/>
    <w:rsid w:val="00490BF6"/>
    <w:rsid w:val="00490C09"/>
    <w:rsid w:val="00490CD7"/>
    <w:rsid w:val="00490D14"/>
    <w:rsid w:val="00490D84"/>
    <w:rsid w:val="00490DBC"/>
    <w:rsid w:val="00490E14"/>
    <w:rsid w:val="00490F59"/>
    <w:rsid w:val="00490F5A"/>
    <w:rsid w:val="00490F97"/>
    <w:rsid w:val="00490FC0"/>
    <w:rsid w:val="00491027"/>
    <w:rsid w:val="0049103E"/>
    <w:rsid w:val="004910DA"/>
    <w:rsid w:val="0049112E"/>
    <w:rsid w:val="0049126C"/>
    <w:rsid w:val="0049127C"/>
    <w:rsid w:val="00491286"/>
    <w:rsid w:val="004912BF"/>
    <w:rsid w:val="004912CB"/>
    <w:rsid w:val="0049130D"/>
    <w:rsid w:val="0049133D"/>
    <w:rsid w:val="004913BB"/>
    <w:rsid w:val="004913DF"/>
    <w:rsid w:val="00491435"/>
    <w:rsid w:val="0049143B"/>
    <w:rsid w:val="004914B3"/>
    <w:rsid w:val="0049155C"/>
    <w:rsid w:val="00491681"/>
    <w:rsid w:val="00491717"/>
    <w:rsid w:val="00491757"/>
    <w:rsid w:val="0049176C"/>
    <w:rsid w:val="0049178D"/>
    <w:rsid w:val="004917A6"/>
    <w:rsid w:val="00491829"/>
    <w:rsid w:val="0049188B"/>
    <w:rsid w:val="004918AF"/>
    <w:rsid w:val="0049193F"/>
    <w:rsid w:val="00491958"/>
    <w:rsid w:val="00491968"/>
    <w:rsid w:val="00491989"/>
    <w:rsid w:val="00491A12"/>
    <w:rsid w:val="00491A8C"/>
    <w:rsid w:val="00491A9B"/>
    <w:rsid w:val="00491BBC"/>
    <w:rsid w:val="00491BF0"/>
    <w:rsid w:val="00491C01"/>
    <w:rsid w:val="00491C63"/>
    <w:rsid w:val="00491C91"/>
    <w:rsid w:val="00491CC5"/>
    <w:rsid w:val="00491CD0"/>
    <w:rsid w:val="00491D02"/>
    <w:rsid w:val="00491D9E"/>
    <w:rsid w:val="00491E36"/>
    <w:rsid w:val="00491EBE"/>
    <w:rsid w:val="00491F05"/>
    <w:rsid w:val="00491F38"/>
    <w:rsid w:val="00491FFB"/>
    <w:rsid w:val="0049201F"/>
    <w:rsid w:val="0049203E"/>
    <w:rsid w:val="0049205C"/>
    <w:rsid w:val="0049210B"/>
    <w:rsid w:val="00492123"/>
    <w:rsid w:val="00492179"/>
    <w:rsid w:val="004921C6"/>
    <w:rsid w:val="00492214"/>
    <w:rsid w:val="004922A3"/>
    <w:rsid w:val="00492317"/>
    <w:rsid w:val="00492330"/>
    <w:rsid w:val="00492396"/>
    <w:rsid w:val="004924B8"/>
    <w:rsid w:val="0049251D"/>
    <w:rsid w:val="004925C6"/>
    <w:rsid w:val="004925C9"/>
    <w:rsid w:val="0049266F"/>
    <w:rsid w:val="004926A6"/>
    <w:rsid w:val="004926EA"/>
    <w:rsid w:val="0049271E"/>
    <w:rsid w:val="00492726"/>
    <w:rsid w:val="00492751"/>
    <w:rsid w:val="004927C1"/>
    <w:rsid w:val="004927EA"/>
    <w:rsid w:val="0049287D"/>
    <w:rsid w:val="004928CD"/>
    <w:rsid w:val="00492951"/>
    <w:rsid w:val="00492956"/>
    <w:rsid w:val="004929F0"/>
    <w:rsid w:val="00492A2D"/>
    <w:rsid w:val="00492A44"/>
    <w:rsid w:val="00492AEB"/>
    <w:rsid w:val="00492AFE"/>
    <w:rsid w:val="00492B05"/>
    <w:rsid w:val="00492B2F"/>
    <w:rsid w:val="00492B79"/>
    <w:rsid w:val="00492BAB"/>
    <w:rsid w:val="00492BB1"/>
    <w:rsid w:val="00492C74"/>
    <w:rsid w:val="00492CB3"/>
    <w:rsid w:val="00492CB6"/>
    <w:rsid w:val="00492D19"/>
    <w:rsid w:val="00492D2E"/>
    <w:rsid w:val="00492D81"/>
    <w:rsid w:val="00492D8F"/>
    <w:rsid w:val="00492E3A"/>
    <w:rsid w:val="00492F35"/>
    <w:rsid w:val="00492F66"/>
    <w:rsid w:val="00492FA5"/>
    <w:rsid w:val="00492FAC"/>
    <w:rsid w:val="00492FBB"/>
    <w:rsid w:val="0049309C"/>
    <w:rsid w:val="004931DE"/>
    <w:rsid w:val="0049327F"/>
    <w:rsid w:val="0049329B"/>
    <w:rsid w:val="00493338"/>
    <w:rsid w:val="004933B8"/>
    <w:rsid w:val="004933EF"/>
    <w:rsid w:val="00493456"/>
    <w:rsid w:val="0049347A"/>
    <w:rsid w:val="004934DC"/>
    <w:rsid w:val="00493503"/>
    <w:rsid w:val="004935A1"/>
    <w:rsid w:val="004935CE"/>
    <w:rsid w:val="004935D0"/>
    <w:rsid w:val="00493625"/>
    <w:rsid w:val="004936EC"/>
    <w:rsid w:val="00493784"/>
    <w:rsid w:val="0049378B"/>
    <w:rsid w:val="0049378E"/>
    <w:rsid w:val="004937CA"/>
    <w:rsid w:val="004937E7"/>
    <w:rsid w:val="00493801"/>
    <w:rsid w:val="00493894"/>
    <w:rsid w:val="004938B1"/>
    <w:rsid w:val="004939AF"/>
    <w:rsid w:val="004939B6"/>
    <w:rsid w:val="004939F6"/>
    <w:rsid w:val="00493AA0"/>
    <w:rsid w:val="00493AD6"/>
    <w:rsid w:val="00493AEC"/>
    <w:rsid w:val="00493B3C"/>
    <w:rsid w:val="00493BA1"/>
    <w:rsid w:val="00493BD4"/>
    <w:rsid w:val="00493C28"/>
    <w:rsid w:val="00493C9D"/>
    <w:rsid w:val="00493CAF"/>
    <w:rsid w:val="00493CB7"/>
    <w:rsid w:val="00493DCA"/>
    <w:rsid w:val="00493E2D"/>
    <w:rsid w:val="00493E49"/>
    <w:rsid w:val="00493E9A"/>
    <w:rsid w:val="00493EC2"/>
    <w:rsid w:val="00493F02"/>
    <w:rsid w:val="00493F14"/>
    <w:rsid w:val="00493F2F"/>
    <w:rsid w:val="00493FB9"/>
    <w:rsid w:val="004940CB"/>
    <w:rsid w:val="004940CF"/>
    <w:rsid w:val="00494174"/>
    <w:rsid w:val="004941C8"/>
    <w:rsid w:val="00494340"/>
    <w:rsid w:val="00494387"/>
    <w:rsid w:val="004943E1"/>
    <w:rsid w:val="00494401"/>
    <w:rsid w:val="00494406"/>
    <w:rsid w:val="00494449"/>
    <w:rsid w:val="0049446F"/>
    <w:rsid w:val="0049450A"/>
    <w:rsid w:val="00494523"/>
    <w:rsid w:val="00494599"/>
    <w:rsid w:val="004945E6"/>
    <w:rsid w:val="004945FE"/>
    <w:rsid w:val="0049462F"/>
    <w:rsid w:val="0049472C"/>
    <w:rsid w:val="00494750"/>
    <w:rsid w:val="004947F0"/>
    <w:rsid w:val="00494870"/>
    <w:rsid w:val="0049487E"/>
    <w:rsid w:val="004948AD"/>
    <w:rsid w:val="004948E2"/>
    <w:rsid w:val="0049493B"/>
    <w:rsid w:val="0049495E"/>
    <w:rsid w:val="00494A07"/>
    <w:rsid w:val="00494A93"/>
    <w:rsid w:val="00494AAC"/>
    <w:rsid w:val="00494AFB"/>
    <w:rsid w:val="00494B23"/>
    <w:rsid w:val="00494B73"/>
    <w:rsid w:val="00494BD7"/>
    <w:rsid w:val="00494C48"/>
    <w:rsid w:val="00494C4B"/>
    <w:rsid w:val="00494C7E"/>
    <w:rsid w:val="00494C8E"/>
    <w:rsid w:val="00494C90"/>
    <w:rsid w:val="00494CD7"/>
    <w:rsid w:val="00494CDD"/>
    <w:rsid w:val="00494CFC"/>
    <w:rsid w:val="00494D0E"/>
    <w:rsid w:val="00494D2F"/>
    <w:rsid w:val="00494D55"/>
    <w:rsid w:val="00494DAD"/>
    <w:rsid w:val="00494DAE"/>
    <w:rsid w:val="00494E86"/>
    <w:rsid w:val="00494F1C"/>
    <w:rsid w:val="00494F32"/>
    <w:rsid w:val="00494F75"/>
    <w:rsid w:val="00494FD1"/>
    <w:rsid w:val="00494FD5"/>
    <w:rsid w:val="0049503B"/>
    <w:rsid w:val="00495047"/>
    <w:rsid w:val="004950E8"/>
    <w:rsid w:val="00495103"/>
    <w:rsid w:val="0049514A"/>
    <w:rsid w:val="0049516B"/>
    <w:rsid w:val="004952B5"/>
    <w:rsid w:val="004952CC"/>
    <w:rsid w:val="00495396"/>
    <w:rsid w:val="004953AD"/>
    <w:rsid w:val="004953B5"/>
    <w:rsid w:val="00495422"/>
    <w:rsid w:val="004954D1"/>
    <w:rsid w:val="00495502"/>
    <w:rsid w:val="004955AA"/>
    <w:rsid w:val="004955DC"/>
    <w:rsid w:val="00495674"/>
    <w:rsid w:val="00495677"/>
    <w:rsid w:val="00495687"/>
    <w:rsid w:val="00495782"/>
    <w:rsid w:val="004957BC"/>
    <w:rsid w:val="00495822"/>
    <w:rsid w:val="004959B4"/>
    <w:rsid w:val="004959EE"/>
    <w:rsid w:val="00495A02"/>
    <w:rsid w:val="00495A77"/>
    <w:rsid w:val="00495A85"/>
    <w:rsid w:val="00495AB5"/>
    <w:rsid w:val="00495AC9"/>
    <w:rsid w:val="00495AE6"/>
    <w:rsid w:val="00495BBB"/>
    <w:rsid w:val="00495C95"/>
    <w:rsid w:val="00495CAB"/>
    <w:rsid w:val="00495CC1"/>
    <w:rsid w:val="00495CE7"/>
    <w:rsid w:val="00495D69"/>
    <w:rsid w:val="00495D8C"/>
    <w:rsid w:val="00495DEB"/>
    <w:rsid w:val="00495E1C"/>
    <w:rsid w:val="00495E2C"/>
    <w:rsid w:val="00495ECB"/>
    <w:rsid w:val="00495EE8"/>
    <w:rsid w:val="00496010"/>
    <w:rsid w:val="00496032"/>
    <w:rsid w:val="00496036"/>
    <w:rsid w:val="004960E4"/>
    <w:rsid w:val="0049616A"/>
    <w:rsid w:val="00496171"/>
    <w:rsid w:val="00496196"/>
    <w:rsid w:val="004961B3"/>
    <w:rsid w:val="004961F2"/>
    <w:rsid w:val="00496282"/>
    <w:rsid w:val="00496287"/>
    <w:rsid w:val="0049636B"/>
    <w:rsid w:val="0049636C"/>
    <w:rsid w:val="00496422"/>
    <w:rsid w:val="00496511"/>
    <w:rsid w:val="00496528"/>
    <w:rsid w:val="0049655D"/>
    <w:rsid w:val="00496593"/>
    <w:rsid w:val="004965F9"/>
    <w:rsid w:val="00496638"/>
    <w:rsid w:val="004966A2"/>
    <w:rsid w:val="004966B2"/>
    <w:rsid w:val="004966B9"/>
    <w:rsid w:val="004966C6"/>
    <w:rsid w:val="004966EC"/>
    <w:rsid w:val="00496705"/>
    <w:rsid w:val="00496760"/>
    <w:rsid w:val="004967CF"/>
    <w:rsid w:val="0049699E"/>
    <w:rsid w:val="004969EF"/>
    <w:rsid w:val="00496A4C"/>
    <w:rsid w:val="00496A7B"/>
    <w:rsid w:val="00496B04"/>
    <w:rsid w:val="00496BAE"/>
    <w:rsid w:val="00496BC4"/>
    <w:rsid w:val="00496C94"/>
    <w:rsid w:val="00496CD3"/>
    <w:rsid w:val="00496CE0"/>
    <w:rsid w:val="00496CE7"/>
    <w:rsid w:val="00496CF5"/>
    <w:rsid w:val="00496D72"/>
    <w:rsid w:val="00496D8C"/>
    <w:rsid w:val="00496DDD"/>
    <w:rsid w:val="00496DE6"/>
    <w:rsid w:val="00496DFB"/>
    <w:rsid w:val="00496E28"/>
    <w:rsid w:val="00496E43"/>
    <w:rsid w:val="00496E46"/>
    <w:rsid w:val="00496E5D"/>
    <w:rsid w:val="00496EF0"/>
    <w:rsid w:val="00496FE1"/>
    <w:rsid w:val="00496FEC"/>
    <w:rsid w:val="00497047"/>
    <w:rsid w:val="0049712E"/>
    <w:rsid w:val="00497157"/>
    <w:rsid w:val="004971A8"/>
    <w:rsid w:val="0049724D"/>
    <w:rsid w:val="00497271"/>
    <w:rsid w:val="0049727E"/>
    <w:rsid w:val="0049735E"/>
    <w:rsid w:val="004974CC"/>
    <w:rsid w:val="0049757B"/>
    <w:rsid w:val="004975FC"/>
    <w:rsid w:val="00497646"/>
    <w:rsid w:val="0049775E"/>
    <w:rsid w:val="00497791"/>
    <w:rsid w:val="0049779E"/>
    <w:rsid w:val="004977B3"/>
    <w:rsid w:val="00497892"/>
    <w:rsid w:val="00497897"/>
    <w:rsid w:val="004978C8"/>
    <w:rsid w:val="0049791A"/>
    <w:rsid w:val="0049794F"/>
    <w:rsid w:val="00497997"/>
    <w:rsid w:val="004979A7"/>
    <w:rsid w:val="004979DA"/>
    <w:rsid w:val="004979F3"/>
    <w:rsid w:val="00497A07"/>
    <w:rsid w:val="00497A19"/>
    <w:rsid w:val="00497A25"/>
    <w:rsid w:val="00497AED"/>
    <w:rsid w:val="00497B27"/>
    <w:rsid w:val="00497BFA"/>
    <w:rsid w:val="00497C05"/>
    <w:rsid w:val="00497C5C"/>
    <w:rsid w:val="00497C8F"/>
    <w:rsid w:val="00497C90"/>
    <w:rsid w:val="00497CA0"/>
    <w:rsid w:val="00497CDC"/>
    <w:rsid w:val="00497D48"/>
    <w:rsid w:val="00497DF0"/>
    <w:rsid w:val="00497E5C"/>
    <w:rsid w:val="00497E63"/>
    <w:rsid w:val="00497E76"/>
    <w:rsid w:val="00497EC8"/>
    <w:rsid w:val="00497F6B"/>
    <w:rsid w:val="00497F6C"/>
    <w:rsid w:val="00497FAE"/>
    <w:rsid w:val="00497FC7"/>
    <w:rsid w:val="004A0006"/>
    <w:rsid w:val="004A0025"/>
    <w:rsid w:val="004A002A"/>
    <w:rsid w:val="004A012A"/>
    <w:rsid w:val="004A0140"/>
    <w:rsid w:val="004A01C7"/>
    <w:rsid w:val="004A01EE"/>
    <w:rsid w:val="004A01F8"/>
    <w:rsid w:val="004A0218"/>
    <w:rsid w:val="004A0220"/>
    <w:rsid w:val="004A0228"/>
    <w:rsid w:val="004A028A"/>
    <w:rsid w:val="004A0306"/>
    <w:rsid w:val="004A0359"/>
    <w:rsid w:val="004A0395"/>
    <w:rsid w:val="004A03AD"/>
    <w:rsid w:val="004A0424"/>
    <w:rsid w:val="004A0458"/>
    <w:rsid w:val="004A04C2"/>
    <w:rsid w:val="004A0510"/>
    <w:rsid w:val="004A061C"/>
    <w:rsid w:val="004A0631"/>
    <w:rsid w:val="004A064E"/>
    <w:rsid w:val="004A068F"/>
    <w:rsid w:val="004A06A3"/>
    <w:rsid w:val="004A06BF"/>
    <w:rsid w:val="004A0709"/>
    <w:rsid w:val="004A070D"/>
    <w:rsid w:val="004A071B"/>
    <w:rsid w:val="004A07E3"/>
    <w:rsid w:val="004A08CB"/>
    <w:rsid w:val="004A08D8"/>
    <w:rsid w:val="004A09C1"/>
    <w:rsid w:val="004A09D9"/>
    <w:rsid w:val="004A09E1"/>
    <w:rsid w:val="004A0A0A"/>
    <w:rsid w:val="004A0A9F"/>
    <w:rsid w:val="004A0AA2"/>
    <w:rsid w:val="004A0AEC"/>
    <w:rsid w:val="004A0B55"/>
    <w:rsid w:val="004A0B8F"/>
    <w:rsid w:val="004A0B97"/>
    <w:rsid w:val="004A0B98"/>
    <w:rsid w:val="004A0BF0"/>
    <w:rsid w:val="004A0C29"/>
    <w:rsid w:val="004A0C31"/>
    <w:rsid w:val="004A0C44"/>
    <w:rsid w:val="004A0C69"/>
    <w:rsid w:val="004A0C7F"/>
    <w:rsid w:val="004A0C92"/>
    <w:rsid w:val="004A0CF9"/>
    <w:rsid w:val="004A0D5B"/>
    <w:rsid w:val="004A0D84"/>
    <w:rsid w:val="004A0DC1"/>
    <w:rsid w:val="004A0E18"/>
    <w:rsid w:val="004A0E2B"/>
    <w:rsid w:val="004A0E80"/>
    <w:rsid w:val="004A0EBF"/>
    <w:rsid w:val="004A0F04"/>
    <w:rsid w:val="004A0F84"/>
    <w:rsid w:val="004A0F8D"/>
    <w:rsid w:val="004A0FA3"/>
    <w:rsid w:val="004A0FE3"/>
    <w:rsid w:val="004A1002"/>
    <w:rsid w:val="004A1042"/>
    <w:rsid w:val="004A117C"/>
    <w:rsid w:val="004A11B9"/>
    <w:rsid w:val="004A11C7"/>
    <w:rsid w:val="004A11C9"/>
    <w:rsid w:val="004A11CD"/>
    <w:rsid w:val="004A11DE"/>
    <w:rsid w:val="004A11F9"/>
    <w:rsid w:val="004A1271"/>
    <w:rsid w:val="004A1311"/>
    <w:rsid w:val="004A1378"/>
    <w:rsid w:val="004A13BD"/>
    <w:rsid w:val="004A13D6"/>
    <w:rsid w:val="004A13E7"/>
    <w:rsid w:val="004A1432"/>
    <w:rsid w:val="004A1481"/>
    <w:rsid w:val="004A14A5"/>
    <w:rsid w:val="004A1553"/>
    <w:rsid w:val="004A15DA"/>
    <w:rsid w:val="004A1612"/>
    <w:rsid w:val="004A163A"/>
    <w:rsid w:val="004A1661"/>
    <w:rsid w:val="004A1664"/>
    <w:rsid w:val="004A16A0"/>
    <w:rsid w:val="004A16FD"/>
    <w:rsid w:val="004A1863"/>
    <w:rsid w:val="004A18A5"/>
    <w:rsid w:val="004A19B2"/>
    <w:rsid w:val="004A19B7"/>
    <w:rsid w:val="004A19EB"/>
    <w:rsid w:val="004A1A17"/>
    <w:rsid w:val="004A1AB5"/>
    <w:rsid w:val="004A1AE0"/>
    <w:rsid w:val="004A1BA8"/>
    <w:rsid w:val="004A1C1D"/>
    <w:rsid w:val="004A1CDB"/>
    <w:rsid w:val="004A1D4F"/>
    <w:rsid w:val="004A1DA4"/>
    <w:rsid w:val="004A1DAD"/>
    <w:rsid w:val="004A1F93"/>
    <w:rsid w:val="004A1FB6"/>
    <w:rsid w:val="004A1FE1"/>
    <w:rsid w:val="004A1FE2"/>
    <w:rsid w:val="004A2005"/>
    <w:rsid w:val="004A2051"/>
    <w:rsid w:val="004A20B1"/>
    <w:rsid w:val="004A20F5"/>
    <w:rsid w:val="004A20FD"/>
    <w:rsid w:val="004A2100"/>
    <w:rsid w:val="004A2129"/>
    <w:rsid w:val="004A2160"/>
    <w:rsid w:val="004A219F"/>
    <w:rsid w:val="004A2223"/>
    <w:rsid w:val="004A2228"/>
    <w:rsid w:val="004A2229"/>
    <w:rsid w:val="004A224E"/>
    <w:rsid w:val="004A22C5"/>
    <w:rsid w:val="004A2351"/>
    <w:rsid w:val="004A2380"/>
    <w:rsid w:val="004A23FD"/>
    <w:rsid w:val="004A2420"/>
    <w:rsid w:val="004A24CF"/>
    <w:rsid w:val="004A2532"/>
    <w:rsid w:val="004A258C"/>
    <w:rsid w:val="004A2682"/>
    <w:rsid w:val="004A2717"/>
    <w:rsid w:val="004A273C"/>
    <w:rsid w:val="004A273D"/>
    <w:rsid w:val="004A2796"/>
    <w:rsid w:val="004A2816"/>
    <w:rsid w:val="004A281F"/>
    <w:rsid w:val="004A283D"/>
    <w:rsid w:val="004A2844"/>
    <w:rsid w:val="004A2878"/>
    <w:rsid w:val="004A2961"/>
    <w:rsid w:val="004A29D8"/>
    <w:rsid w:val="004A2A70"/>
    <w:rsid w:val="004A2AD5"/>
    <w:rsid w:val="004A2AE5"/>
    <w:rsid w:val="004A2AF4"/>
    <w:rsid w:val="004A2B0F"/>
    <w:rsid w:val="004A2B8D"/>
    <w:rsid w:val="004A2B92"/>
    <w:rsid w:val="004A2BD0"/>
    <w:rsid w:val="004A2BE7"/>
    <w:rsid w:val="004A2CAC"/>
    <w:rsid w:val="004A2CF6"/>
    <w:rsid w:val="004A2D63"/>
    <w:rsid w:val="004A2DCA"/>
    <w:rsid w:val="004A2E3E"/>
    <w:rsid w:val="004A2E4E"/>
    <w:rsid w:val="004A2F02"/>
    <w:rsid w:val="004A2F2E"/>
    <w:rsid w:val="004A2F6E"/>
    <w:rsid w:val="004A2FF4"/>
    <w:rsid w:val="004A3027"/>
    <w:rsid w:val="004A3033"/>
    <w:rsid w:val="004A3071"/>
    <w:rsid w:val="004A312F"/>
    <w:rsid w:val="004A3131"/>
    <w:rsid w:val="004A3191"/>
    <w:rsid w:val="004A31D1"/>
    <w:rsid w:val="004A31DC"/>
    <w:rsid w:val="004A3212"/>
    <w:rsid w:val="004A3213"/>
    <w:rsid w:val="004A327D"/>
    <w:rsid w:val="004A329C"/>
    <w:rsid w:val="004A3305"/>
    <w:rsid w:val="004A3382"/>
    <w:rsid w:val="004A33A6"/>
    <w:rsid w:val="004A33BE"/>
    <w:rsid w:val="004A3581"/>
    <w:rsid w:val="004A35B9"/>
    <w:rsid w:val="004A35EC"/>
    <w:rsid w:val="004A35ED"/>
    <w:rsid w:val="004A36B0"/>
    <w:rsid w:val="004A36F8"/>
    <w:rsid w:val="004A3717"/>
    <w:rsid w:val="004A3799"/>
    <w:rsid w:val="004A381A"/>
    <w:rsid w:val="004A3827"/>
    <w:rsid w:val="004A3895"/>
    <w:rsid w:val="004A391F"/>
    <w:rsid w:val="004A3924"/>
    <w:rsid w:val="004A39C2"/>
    <w:rsid w:val="004A39F9"/>
    <w:rsid w:val="004A3A14"/>
    <w:rsid w:val="004A3A2D"/>
    <w:rsid w:val="004A3A3E"/>
    <w:rsid w:val="004A3AB2"/>
    <w:rsid w:val="004A3B18"/>
    <w:rsid w:val="004A3B61"/>
    <w:rsid w:val="004A3B63"/>
    <w:rsid w:val="004A3BB0"/>
    <w:rsid w:val="004A3BB7"/>
    <w:rsid w:val="004A3BDD"/>
    <w:rsid w:val="004A3C89"/>
    <w:rsid w:val="004A3CDF"/>
    <w:rsid w:val="004A3D11"/>
    <w:rsid w:val="004A3D33"/>
    <w:rsid w:val="004A3D3E"/>
    <w:rsid w:val="004A3D43"/>
    <w:rsid w:val="004A3D5D"/>
    <w:rsid w:val="004A3D74"/>
    <w:rsid w:val="004A3DCE"/>
    <w:rsid w:val="004A3E5C"/>
    <w:rsid w:val="004A3EA8"/>
    <w:rsid w:val="004A3EFB"/>
    <w:rsid w:val="004A3F5B"/>
    <w:rsid w:val="004A40E9"/>
    <w:rsid w:val="004A4121"/>
    <w:rsid w:val="004A414D"/>
    <w:rsid w:val="004A4194"/>
    <w:rsid w:val="004A4210"/>
    <w:rsid w:val="004A423E"/>
    <w:rsid w:val="004A42AA"/>
    <w:rsid w:val="004A42B8"/>
    <w:rsid w:val="004A42EF"/>
    <w:rsid w:val="004A4356"/>
    <w:rsid w:val="004A43A9"/>
    <w:rsid w:val="004A43BA"/>
    <w:rsid w:val="004A43D4"/>
    <w:rsid w:val="004A445D"/>
    <w:rsid w:val="004A4551"/>
    <w:rsid w:val="004A4559"/>
    <w:rsid w:val="004A458D"/>
    <w:rsid w:val="004A459E"/>
    <w:rsid w:val="004A4613"/>
    <w:rsid w:val="004A4673"/>
    <w:rsid w:val="004A4733"/>
    <w:rsid w:val="004A4765"/>
    <w:rsid w:val="004A47A1"/>
    <w:rsid w:val="004A47F9"/>
    <w:rsid w:val="004A4847"/>
    <w:rsid w:val="004A48CE"/>
    <w:rsid w:val="004A4973"/>
    <w:rsid w:val="004A49EE"/>
    <w:rsid w:val="004A49F0"/>
    <w:rsid w:val="004A49F1"/>
    <w:rsid w:val="004A4A11"/>
    <w:rsid w:val="004A4A4C"/>
    <w:rsid w:val="004A4AF2"/>
    <w:rsid w:val="004A4B7C"/>
    <w:rsid w:val="004A4B83"/>
    <w:rsid w:val="004A4BE5"/>
    <w:rsid w:val="004A4BF8"/>
    <w:rsid w:val="004A4C04"/>
    <w:rsid w:val="004A4C67"/>
    <w:rsid w:val="004A4C7B"/>
    <w:rsid w:val="004A4C99"/>
    <w:rsid w:val="004A4C9C"/>
    <w:rsid w:val="004A4D09"/>
    <w:rsid w:val="004A4D27"/>
    <w:rsid w:val="004A4D74"/>
    <w:rsid w:val="004A4E71"/>
    <w:rsid w:val="004A4E78"/>
    <w:rsid w:val="004A4EBC"/>
    <w:rsid w:val="004A4ED5"/>
    <w:rsid w:val="004A4F72"/>
    <w:rsid w:val="004A4F82"/>
    <w:rsid w:val="004A501B"/>
    <w:rsid w:val="004A5033"/>
    <w:rsid w:val="004A50A5"/>
    <w:rsid w:val="004A50B8"/>
    <w:rsid w:val="004A50EF"/>
    <w:rsid w:val="004A5120"/>
    <w:rsid w:val="004A5145"/>
    <w:rsid w:val="004A51D4"/>
    <w:rsid w:val="004A520B"/>
    <w:rsid w:val="004A5248"/>
    <w:rsid w:val="004A5274"/>
    <w:rsid w:val="004A52B3"/>
    <w:rsid w:val="004A5356"/>
    <w:rsid w:val="004A53A0"/>
    <w:rsid w:val="004A53FB"/>
    <w:rsid w:val="004A540E"/>
    <w:rsid w:val="004A5448"/>
    <w:rsid w:val="004A54CE"/>
    <w:rsid w:val="004A54DE"/>
    <w:rsid w:val="004A551F"/>
    <w:rsid w:val="004A5545"/>
    <w:rsid w:val="004A55B0"/>
    <w:rsid w:val="004A55CD"/>
    <w:rsid w:val="004A55E1"/>
    <w:rsid w:val="004A5600"/>
    <w:rsid w:val="004A567B"/>
    <w:rsid w:val="004A575B"/>
    <w:rsid w:val="004A579C"/>
    <w:rsid w:val="004A57AA"/>
    <w:rsid w:val="004A57C5"/>
    <w:rsid w:val="004A57E2"/>
    <w:rsid w:val="004A57EE"/>
    <w:rsid w:val="004A5806"/>
    <w:rsid w:val="004A5883"/>
    <w:rsid w:val="004A58E3"/>
    <w:rsid w:val="004A59A0"/>
    <w:rsid w:val="004A59D8"/>
    <w:rsid w:val="004A5A6D"/>
    <w:rsid w:val="004A5ADF"/>
    <w:rsid w:val="004A5AF3"/>
    <w:rsid w:val="004A5B78"/>
    <w:rsid w:val="004A5BD9"/>
    <w:rsid w:val="004A5C09"/>
    <w:rsid w:val="004A5C0C"/>
    <w:rsid w:val="004A5C52"/>
    <w:rsid w:val="004A5CB6"/>
    <w:rsid w:val="004A5D2E"/>
    <w:rsid w:val="004A5D60"/>
    <w:rsid w:val="004A5D8D"/>
    <w:rsid w:val="004A5DAC"/>
    <w:rsid w:val="004A5E0E"/>
    <w:rsid w:val="004A5E77"/>
    <w:rsid w:val="004A5E7A"/>
    <w:rsid w:val="004A5E9F"/>
    <w:rsid w:val="004A5EBE"/>
    <w:rsid w:val="004A5ED2"/>
    <w:rsid w:val="004A5F8D"/>
    <w:rsid w:val="004A5FCB"/>
    <w:rsid w:val="004A5FE5"/>
    <w:rsid w:val="004A601F"/>
    <w:rsid w:val="004A60A4"/>
    <w:rsid w:val="004A6103"/>
    <w:rsid w:val="004A611F"/>
    <w:rsid w:val="004A6135"/>
    <w:rsid w:val="004A6144"/>
    <w:rsid w:val="004A6155"/>
    <w:rsid w:val="004A6272"/>
    <w:rsid w:val="004A62B5"/>
    <w:rsid w:val="004A62CA"/>
    <w:rsid w:val="004A6376"/>
    <w:rsid w:val="004A6377"/>
    <w:rsid w:val="004A6386"/>
    <w:rsid w:val="004A6398"/>
    <w:rsid w:val="004A63EE"/>
    <w:rsid w:val="004A642C"/>
    <w:rsid w:val="004A6479"/>
    <w:rsid w:val="004A64D8"/>
    <w:rsid w:val="004A6560"/>
    <w:rsid w:val="004A656D"/>
    <w:rsid w:val="004A6597"/>
    <w:rsid w:val="004A670E"/>
    <w:rsid w:val="004A67C6"/>
    <w:rsid w:val="004A67F7"/>
    <w:rsid w:val="004A682E"/>
    <w:rsid w:val="004A6843"/>
    <w:rsid w:val="004A6859"/>
    <w:rsid w:val="004A68E3"/>
    <w:rsid w:val="004A68E8"/>
    <w:rsid w:val="004A6976"/>
    <w:rsid w:val="004A69A0"/>
    <w:rsid w:val="004A6A39"/>
    <w:rsid w:val="004A6A77"/>
    <w:rsid w:val="004A6B28"/>
    <w:rsid w:val="004A6B53"/>
    <w:rsid w:val="004A6B7D"/>
    <w:rsid w:val="004A6C0B"/>
    <w:rsid w:val="004A6C14"/>
    <w:rsid w:val="004A6C5D"/>
    <w:rsid w:val="004A6C98"/>
    <w:rsid w:val="004A6D30"/>
    <w:rsid w:val="004A6D64"/>
    <w:rsid w:val="004A6D75"/>
    <w:rsid w:val="004A6D88"/>
    <w:rsid w:val="004A6DB2"/>
    <w:rsid w:val="004A6DDB"/>
    <w:rsid w:val="004A6E65"/>
    <w:rsid w:val="004A6F0F"/>
    <w:rsid w:val="004A6F12"/>
    <w:rsid w:val="004A6F28"/>
    <w:rsid w:val="004A7012"/>
    <w:rsid w:val="004A707B"/>
    <w:rsid w:val="004A709C"/>
    <w:rsid w:val="004A70B6"/>
    <w:rsid w:val="004A70D4"/>
    <w:rsid w:val="004A70D5"/>
    <w:rsid w:val="004A70E1"/>
    <w:rsid w:val="004A712D"/>
    <w:rsid w:val="004A7179"/>
    <w:rsid w:val="004A718C"/>
    <w:rsid w:val="004A719F"/>
    <w:rsid w:val="004A71DB"/>
    <w:rsid w:val="004A7312"/>
    <w:rsid w:val="004A738E"/>
    <w:rsid w:val="004A7421"/>
    <w:rsid w:val="004A744E"/>
    <w:rsid w:val="004A74ED"/>
    <w:rsid w:val="004A7572"/>
    <w:rsid w:val="004A7577"/>
    <w:rsid w:val="004A757F"/>
    <w:rsid w:val="004A7624"/>
    <w:rsid w:val="004A7631"/>
    <w:rsid w:val="004A76E8"/>
    <w:rsid w:val="004A7740"/>
    <w:rsid w:val="004A77B1"/>
    <w:rsid w:val="004A77CB"/>
    <w:rsid w:val="004A77D6"/>
    <w:rsid w:val="004A786C"/>
    <w:rsid w:val="004A78A4"/>
    <w:rsid w:val="004A78E4"/>
    <w:rsid w:val="004A7968"/>
    <w:rsid w:val="004A7973"/>
    <w:rsid w:val="004A79B4"/>
    <w:rsid w:val="004A7A04"/>
    <w:rsid w:val="004A7A69"/>
    <w:rsid w:val="004A7A75"/>
    <w:rsid w:val="004A7A85"/>
    <w:rsid w:val="004A7B1B"/>
    <w:rsid w:val="004A7BFB"/>
    <w:rsid w:val="004A7C36"/>
    <w:rsid w:val="004A7CB8"/>
    <w:rsid w:val="004A7DC4"/>
    <w:rsid w:val="004A7E5E"/>
    <w:rsid w:val="004A7F32"/>
    <w:rsid w:val="004A7F47"/>
    <w:rsid w:val="004A7F76"/>
    <w:rsid w:val="004B0030"/>
    <w:rsid w:val="004B00B4"/>
    <w:rsid w:val="004B0181"/>
    <w:rsid w:val="004B025A"/>
    <w:rsid w:val="004B02A1"/>
    <w:rsid w:val="004B02CD"/>
    <w:rsid w:val="004B02E7"/>
    <w:rsid w:val="004B0332"/>
    <w:rsid w:val="004B0355"/>
    <w:rsid w:val="004B036F"/>
    <w:rsid w:val="004B038E"/>
    <w:rsid w:val="004B03DF"/>
    <w:rsid w:val="004B04A8"/>
    <w:rsid w:val="004B04C4"/>
    <w:rsid w:val="004B04C8"/>
    <w:rsid w:val="004B04D3"/>
    <w:rsid w:val="004B0516"/>
    <w:rsid w:val="004B05B6"/>
    <w:rsid w:val="004B05DE"/>
    <w:rsid w:val="004B063F"/>
    <w:rsid w:val="004B0670"/>
    <w:rsid w:val="004B067F"/>
    <w:rsid w:val="004B06EB"/>
    <w:rsid w:val="004B072D"/>
    <w:rsid w:val="004B0753"/>
    <w:rsid w:val="004B0856"/>
    <w:rsid w:val="004B085B"/>
    <w:rsid w:val="004B0867"/>
    <w:rsid w:val="004B08BC"/>
    <w:rsid w:val="004B08FC"/>
    <w:rsid w:val="004B090F"/>
    <w:rsid w:val="004B0955"/>
    <w:rsid w:val="004B09DC"/>
    <w:rsid w:val="004B0A3F"/>
    <w:rsid w:val="004B0A7E"/>
    <w:rsid w:val="004B0AA3"/>
    <w:rsid w:val="004B0B72"/>
    <w:rsid w:val="004B0C23"/>
    <w:rsid w:val="004B0C26"/>
    <w:rsid w:val="004B0CDD"/>
    <w:rsid w:val="004B0D30"/>
    <w:rsid w:val="004B0D50"/>
    <w:rsid w:val="004B0D9D"/>
    <w:rsid w:val="004B0ED5"/>
    <w:rsid w:val="004B0EEE"/>
    <w:rsid w:val="004B0FAD"/>
    <w:rsid w:val="004B0FB7"/>
    <w:rsid w:val="004B1170"/>
    <w:rsid w:val="004B11EA"/>
    <w:rsid w:val="004B11F7"/>
    <w:rsid w:val="004B121F"/>
    <w:rsid w:val="004B127F"/>
    <w:rsid w:val="004B12AC"/>
    <w:rsid w:val="004B12C3"/>
    <w:rsid w:val="004B1337"/>
    <w:rsid w:val="004B1394"/>
    <w:rsid w:val="004B13AD"/>
    <w:rsid w:val="004B13FA"/>
    <w:rsid w:val="004B1453"/>
    <w:rsid w:val="004B1461"/>
    <w:rsid w:val="004B14C2"/>
    <w:rsid w:val="004B1528"/>
    <w:rsid w:val="004B1555"/>
    <w:rsid w:val="004B15A9"/>
    <w:rsid w:val="004B15AC"/>
    <w:rsid w:val="004B15BF"/>
    <w:rsid w:val="004B15D0"/>
    <w:rsid w:val="004B1608"/>
    <w:rsid w:val="004B1634"/>
    <w:rsid w:val="004B166E"/>
    <w:rsid w:val="004B1685"/>
    <w:rsid w:val="004B16F0"/>
    <w:rsid w:val="004B18CC"/>
    <w:rsid w:val="004B1991"/>
    <w:rsid w:val="004B19C0"/>
    <w:rsid w:val="004B1A15"/>
    <w:rsid w:val="004B1A92"/>
    <w:rsid w:val="004B1AE6"/>
    <w:rsid w:val="004B1C6F"/>
    <w:rsid w:val="004B1C94"/>
    <w:rsid w:val="004B1CC6"/>
    <w:rsid w:val="004B1D22"/>
    <w:rsid w:val="004B1D33"/>
    <w:rsid w:val="004B1D8A"/>
    <w:rsid w:val="004B1D8B"/>
    <w:rsid w:val="004B1E29"/>
    <w:rsid w:val="004B1E71"/>
    <w:rsid w:val="004B1E93"/>
    <w:rsid w:val="004B1EF9"/>
    <w:rsid w:val="004B20ED"/>
    <w:rsid w:val="004B2100"/>
    <w:rsid w:val="004B216F"/>
    <w:rsid w:val="004B2173"/>
    <w:rsid w:val="004B21B5"/>
    <w:rsid w:val="004B220E"/>
    <w:rsid w:val="004B222D"/>
    <w:rsid w:val="004B223B"/>
    <w:rsid w:val="004B2334"/>
    <w:rsid w:val="004B2346"/>
    <w:rsid w:val="004B23E3"/>
    <w:rsid w:val="004B23EE"/>
    <w:rsid w:val="004B24F8"/>
    <w:rsid w:val="004B2590"/>
    <w:rsid w:val="004B25B8"/>
    <w:rsid w:val="004B25C3"/>
    <w:rsid w:val="004B262A"/>
    <w:rsid w:val="004B2646"/>
    <w:rsid w:val="004B2675"/>
    <w:rsid w:val="004B26D4"/>
    <w:rsid w:val="004B2729"/>
    <w:rsid w:val="004B2761"/>
    <w:rsid w:val="004B27AA"/>
    <w:rsid w:val="004B284B"/>
    <w:rsid w:val="004B28E6"/>
    <w:rsid w:val="004B2B41"/>
    <w:rsid w:val="004B2B47"/>
    <w:rsid w:val="004B2B66"/>
    <w:rsid w:val="004B2CE4"/>
    <w:rsid w:val="004B2D43"/>
    <w:rsid w:val="004B2D51"/>
    <w:rsid w:val="004B2D6C"/>
    <w:rsid w:val="004B2DCD"/>
    <w:rsid w:val="004B2DF5"/>
    <w:rsid w:val="004B2DF8"/>
    <w:rsid w:val="004B2E7A"/>
    <w:rsid w:val="004B2EB4"/>
    <w:rsid w:val="004B2F98"/>
    <w:rsid w:val="004B3057"/>
    <w:rsid w:val="004B3088"/>
    <w:rsid w:val="004B30E8"/>
    <w:rsid w:val="004B3161"/>
    <w:rsid w:val="004B320D"/>
    <w:rsid w:val="004B3261"/>
    <w:rsid w:val="004B327C"/>
    <w:rsid w:val="004B336A"/>
    <w:rsid w:val="004B3394"/>
    <w:rsid w:val="004B339F"/>
    <w:rsid w:val="004B33D6"/>
    <w:rsid w:val="004B33D8"/>
    <w:rsid w:val="004B345E"/>
    <w:rsid w:val="004B34DD"/>
    <w:rsid w:val="004B3523"/>
    <w:rsid w:val="004B3554"/>
    <w:rsid w:val="004B356D"/>
    <w:rsid w:val="004B3574"/>
    <w:rsid w:val="004B357B"/>
    <w:rsid w:val="004B35A8"/>
    <w:rsid w:val="004B364D"/>
    <w:rsid w:val="004B3701"/>
    <w:rsid w:val="004B371A"/>
    <w:rsid w:val="004B3776"/>
    <w:rsid w:val="004B37E4"/>
    <w:rsid w:val="004B3809"/>
    <w:rsid w:val="004B3829"/>
    <w:rsid w:val="004B3884"/>
    <w:rsid w:val="004B38A2"/>
    <w:rsid w:val="004B38B5"/>
    <w:rsid w:val="004B39A9"/>
    <w:rsid w:val="004B39AB"/>
    <w:rsid w:val="004B39F0"/>
    <w:rsid w:val="004B3A35"/>
    <w:rsid w:val="004B3A90"/>
    <w:rsid w:val="004B3ABA"/>
    <w:rsid w:val="004B3AD1"/>
    <w:rsid w:val="004B3AD8"/>
    <w:rsid w:val="004B3C12"/>
    <w:rsid w:val="004B3C70"/>
    <w:rsid w:val="004B3CB0"/>
    <w:rsid w:val="004B3D18"/>
    <w:rsid w:val="004B3E28"/>
    <w:rsid w:val="004B3E35"/>
    <w:rsid w:val="004B3EB6"/>
    <w:rsid w:val="004B3EC8"/>
    <w:rsid w:val="004B3FEB"/>
    <w:rsid w:val="004B4017"/>
    <w:rsid w:val="004B4043"/>
    <w:rsid w:val="004B4133"/>
    <w:rsid w:val="004B4138"/>
    <w:rsid w:val="004B4173"/>
    <w:rsid w:val="004B41B9"/>
    <w:rsid w:val="004B4239"/>
    <w:rsid w:val="004B42A2"/>
    <w:rsid w:val="004B4368"/>
    <w:rsid w:val="004B43A2"/>
    <w:rsid w:val="004B442B"/>
    <w:rsid w:val="004B4448"/>
    <w:rsid w:val="004B4459"/>
    <w:rsid w:val="004B4535"/>
    <w:rsid w:val="004B454C"/>
    <w:rsid w:val="004B45DB"/>
    <w:rsid w:val="004B45FC"/>
    <w:rsid w:val="004B4724"/>
    <w:rsid w:val="004B476F"/>
    <w:rsid w:val="004B47FF"/>
    <w:rsid w:val="004B48BC"/>
    <w:rsid w:val="004B496C"/>
    <w:rsid w:val="004B49EE"/>
    <w:rsid w:val="004B49F8"/>
    <w:rsid w:val="004B4A05"/>
    <w:rsid w:val="004B4A11"/>
    <w:rsid w:val="004B4A4E"/>
    <w:rsid w:val="004B4AF1"/>
    <w:rsid w:val="004B4B18"/>
    <w:rsid w:val="004B4B1A"/>
    <w:rsid w:val="004B4BB1"/>
    <w:rsid w:val="004B4C3B"/>
    <w:rsid w:val="004B4CB0"/>
    <w:rsid w:val="004B4CB8"/>
    <w:rsid w:val="004B4CC3"/>
    <w:rsid w:val="004B4CD4"/>
    <w:rsid w:val="004B4CD5"/>
    <w:rsid w:val="004B4CEA"/>
    <w:rsid w:val="004B4D40"/>
    <w:rsid w:val="004B4D55"/>
    <w:rsid w:val="004B4DAB"/>
    <w:rsid w:val="004B4DFC"/>
    <w:rsid w:val="004B4DFE"/>
    <w:rsid w:val="004B4E76"/>
    <w:rsid w:val="004B4ED0"/>
    <w:rsid w:val="004B4F1F"/>
    <w:rsid w:val="004B4F43"/>
    <w:rsid w:val="004B4F58"/>
    <w:rsid w:val="004B4F5C"/>
    <w:rsid w:val="004B4F72"/>
    <w:rsid w:val="004B4FB5"/>
    <w:rsid w:val="004B4FFA"/>
    <w:rsid w:val="004B4FFB"/>
    <w:rsid w:val="004B5011"/>
    <w:rsid w:val="004B5020"/>
    <w:rsid w:val="004B5096"/>
    <w:rsid w:val="004B514E"/>
    <w:rsid w:val="004B51DC"/>
    <w:rsid w:val="004B5213"/>
    <w:rsid w:val="004B5249"/>
    <w:rsid w:val="004B52C9"/>
    <w:rsid w:val="004B53C8"/>
    <w:rsid w:val="004B53EC"/>
    <w:rsid w:val="004B5432"/>
    <w:rsid w:val="004B54F9"/>
    <w:rsid w:val="004B552B"/>
    <w:rsid w:val="004B55F0"/>
    <w:rsid w:val="004B5643"/>
    <w:rsid w:val="004B567C"/>
    <w:rsid w:val="004B56C5"/>
    <w:rsid w:val="004B571F"/>
    <w:rsid w:val="004B5766"/>
    <w:rsid w:val="004B583C"/>
    <w:rsid w:val="004B589D"/>
    <w:rsid w:val="004B58BF"/>
    <w:rsid w:val="004B58C4"/>
    <w:rsid w:val="004B58FE"/>
    <w:rsid w:val="004B5962"/>
    <w:rsid w:val="004B597B"/>
    <w:rsid w:val="004B5AB7"/>
    <w:rsid w:val="004B5ACE"/>
    <w:rsid w:val="004B5B3B"/>
    <w:rsid w:val="004B5B87"/>
    <w:rsid w:val="004B5B95"/>
    <w:rsid w:val="004B5C48"/>
    <w:rsid w:val="004B5CBA"/>
    <w:rsid w:val="004B5CF5"/>
    <w:rsid w:val="004B5D09"/>
    <w:rsid w:val="004B5D49"/>
    <w:rsid w:val="004B5E35"/>
    <w:rsid w:val="004B5E68"/>
    <w:rsid w:val="004B5ED5"/>
    <w:rsid w:val="004B5EF0"/>
    <w:rsid w:val="004B5F0F"/>
    <w:rsid w:val="004B5F4A"/>
    <w:rsid w:val="004B5FCA"/>
    <w:rsid w:val="004B5FCF"/>
    <w:rsid w:val="004B606B"/>
    <w:rsid w:val="004B60CC"/>
    <w:rsid w:val="004B60E5"/>
    <w:rsid w:val="004B61AB"/>
    <w:rsid w:val="004B61AC"/>
    <w:rsid w:val="004B61FE"/>
    <w:rsid w:val="004B6261"/>
    <w:rsid w:val="004B627E"/>
    <w:rsid w:val="004B62ED"/>
    <w:rsid w:val="004B635D"/>
    <w:rsid w:val="004B63E1"/>
    <w:rsid w:val="004B6418"/>
    <w:rsid w:val="004B6419"/>
    <w:rsid w:val="004B6452"/>
    <w:rsid w:val="004B660F"/>
    <w:rsid w:val="004B6630"/>
    <w:rsid w:val="004B66DD"/>
    <w:rsid w:val="004B674C"/>
    <w:rsid w:val="004B6752"/>
    <w:rsid w:val="004B6861"/>
    <w:rsid w:val="004B6875"/>
    <w:rsid w:val="004B68DE"/>
    <w:rsid w:val="004B68E0"/>
    <w:rsid w:val="004B694C"/>
    <w:rsid w:val="004B696F"/>
    <w:rsid w:val="004B6990"/>
    <w:rsid w:val="004B69AD"/>
    <w:rsid w:val="004B69E5"/>
    <w:rsid w:val="004B6A59"/>
    <w:rsid w:val="004B6AAD"/>
    <w:rsid w:val="004B6AB7"/>
    <w:rsid w:val="004B6AF7"/>
    <w:rsid w:val="004B6B1F"/>
    <w:rsid w:val="004B6B27"/>
    <w:rsid w:val="004B6BDA"/>
    <w:rsid w:val="004B6CFC"/>
    <w:rsid w:val="004B6D70"/>
    <w:rsid w:val="004B6D7B"/>
    <w:rsid w:val="004B6DBB"/>
    <w:rsid w:val="004B6EBA"/>
    <w:rsid w:val="004B6FE1"/>
    <w:rsid w:val="004B6FE3"/>
    <w:rsid w:val="004B6FE6"/>
    <w:rsid w:val="004B70F0"/>
    <w:rsid w:val="004B7187"/>
    <w:rsid w:val="004B718B"/>
    <w:rsid w:val="004B737A"/>
    <w:rsid w:val="004B7562"/>
    <w:rsid w:val="004B7597"/>
    <w:rsid w:val="004B759D"/>
    <w:rsid w:val="004B759E"/>
    <w:rsid w:val="004B760C"/>
    <w:rsid w:val="004B7638"/>
    <w:rsid w:val="004B76A1"/>
    <w:rsid w:val="004B76FA"/>
    <w:rsid w:val="004B7708"/>
    <w:rsid w:val="004B7753"/>
    <w:rsid w:val="004B7778"/>
    <w:rsid w:val="004B7798"/>
    <w:rsid w:val="004B77C7"/>
    <w:rsid w:val="004B781A"/>
    <w:rsid w:val="004B78D6"/>
    <w:rsid w:val="004B78E6"/>
    <w:rsid w:val="004B791E"/>
    <w:rsid w:val="004B7977"/>
    <w:rsid w:val="004B797F"/>
    <w:rsid w:val="004B79A0"/>
    <w:rsid w:val="004B79D5"/>
    <w:rsid w:val="004B79E7"/>
    <w:rsid w:val="004B7AB2"/>
    <w:rsid w:val="004B7ABB"/>
    <w:rsid w:val="004B7AC7"/>
    <w:rsid w:val="004B7AF7"/>
    <w:rsid w:val="004B7B62"/>
    <w:rsid w:val="004B7BC4"/>
    <w:rsid w:val="004B7C2C"/>
    <w:rsid w:val="004B7CC8"/>
    <w:rsid w:val="004B7CF8"/>
    <w:rsid w:val="004B7DD3"/>
    <w:rsid w:val="004B7DF5"/>
    <w:rsid w:val="004B7E5C"/>
    <w:rsid w:val="004B7EB7"/>
    <w:rsid w:val="004B7F1F"/>
    <w:rsid w:val="004B7F95"/>
    <w:rsid w:val="004C000A"/>
    <w:rsid w:val="004C00BF"/>
    <w:rsid w:val="004C00C8"/>
    <w:rsid w:val="004C00D7"/>
    <w:rsid w:val="004C011D"/>
    <w:rsid w:val="004C01B8"/>
    <w:rsid w:val="004C01BA"/>
    <w:rsid w:val="004C01C3"/>
    <w:rsid w:val="004C01E1"/>
    <w:rsid w:val="004C0306"/>
    <w:rsid w:val="004C0336"/>
    <w:rsid w:val="004C03B3"/>
    <w:rsid w:val="004C03D0"/>
    <w:rsid w:val="004C0491"/>
    <w:rsid w:val="004C04AB"/>
    <w:rsid w:val="004C05ED"/>
    <w:rsid w:val="004C0614"/>
    <w:rsid w:val="004C0697"/>
    <w:rsid w:val="004C06A4"/>
    <w:rsid w:val="004C06D4"/>
    <w:rsid w:val="004C06F3"/>
    <w:rsid w:val="004C07EE"/>
    <w:rsid w:val="004C0802"/>
    <w:rsid w:val="004C08A8"/>
    <w:rsid w:val="004C08ED"/>
    <w:rsid w:val="004C0912"/>
    <w:rsid w:val="004C0A5E"/>
    <w:rsid w:val="004C0A5F"/>
    <w:rsid w:val="004C0AA5"/>
    <w:rsid w:val="004C0AD5"/>
    <w:rsid w:val="004C0ADB"/>
    <w:rsid w:val="004C0ADF"/>
    <w:rsid w:val="004C0B08"/>
    <w:rsid w:val="004C0B77"/>
    <w:rsid w:val="004C0C2F"/>
    <w:rsid w:val="004C0C9E"/>
    <w:rsid w:val="004C0DCC"/>
    <w:rsid w:val="004C0E29"/>
    <w:rsid w:val="004C0E81"/>
    <w:rsid w:val="004C0E84"/>
    <w:rsid w:val="004C0E98"/>
    <w:rsid w:val="004C0F2C"/>
    <w:rsid w:val="004C0FA7"/>
    <w:rsid w:val="004C0FEA"/>
    <w:rsid w:val="004C106F"/>
    <w:rsid w:val="004C10E8"/>
    <w:rsid w:val="004C1198"/>
    <w:rsid w:val="004C11CA"/>
    <w:rsid w:val="004C11F8"/>
    <w:rsid w:val="004C1240"/>
    <w:rsid w:val="004C1259"/>
    <w:rsid w:val="004C1290"/>
    <w:rsid w:val="004C12A7"/>
    <w:rsid w:val="004C12F9"/>
    <w:rsid w:val="004C1304"/>
    <w:rsid w:val="004C1377"/>
    <w:rsid w:val="004C1389"/>
    <w:rsid w:val="004C1484"/>
    <w:rsid w:val="004C14A9"/>
    <w:rsid w:val="004C14DD"/>
    <w:rsid w:val="004C155A"/>
    <w:rsid w:val="004C1644"/>
    <w:rsid w:val="004C167A"/>
    <w:rsid w:val="004C167C"/>
    <w:rsid w:val="004C16E2"/>
    <w:rsid w:val="004C1796"/>
    <w:rsid w:val="004C179A"/>
    <w:rsid w:val="004C17A9"/>
    <w:rsid w:val="004C17CE"/>
    <w:rsid w:val="004C183C"/>
    <w:rsid w:val="004C1876"/>
    <w:rsid w:val="004C189F"/>
    <w:rsid w:val="004C18B6"/>
    <w:rsid w:val="004C18DC"/>
    <w:rsid w:val="004C18E5"/>
    <w:rsid w:val="004C190A"/>
    <w:rsid w:val="004C1950"/>
    <w:rsid w:val="004C19A4"/>
    <w:rsid w:val="004C19AD"/>
    <w:rsid w:val="004C1A88"/>
    <w:rsid w:val="004C1ACB"/>
    <w:rsid w:val="004C1B09"/>
    <w:rsid w:val="004C1B55"/>
    <w:rsid w:val="004C1BBC"/>
    <w:rsid w:val="004C1BDF"/>
    <w:rsid w:val="004C1C99"/>
    <w:rsid w:val="004C1D0C"/>
    <w:rsid w:val="004C1E01"/>
    <w:rsid w:val="004C1E18"/>
    <w:rsid w:val="004C1E19"/>
    <w:rsid w:val="004C1EB8"/>
    <w:rsid w:val="004C1EF0"/>
    <w:rsid w:val="004C1F26"/>
    <w:rsid w:val="004C1F29"/>
    <w:rsid w:val="004C1F45"/>
    <w:rsid w:val="004C20DD"/>
    <w:rsid w:val="004C212C"/>
    <w:rsid w:val="004C2154"/>
    <w:rsid w:val="004C21F6"/>
    <w:rsid w:val="004C22FD"/>
    <w:rsid w:val="004C237B"/>
    <w:rsid w:val="004C238D"/>
    <w:rsid w:val="004C23B2"/>
    <w:rsid w:val="004C242F"/>
    <w:rsid w:val="004C2465"/>
    <w:rsid w:val="004C246E"/>
    <w:rsid w:val="004C24C2"/>
    <w:rsid w:val="004C24DD"/>
    <w:rsid w:val="004C253E"/>
    <w:rsid w:val="004C2577"/>
    <w:rsid w:val="004C25F7"/>
    <w:rsid w:val="004C265B"/>
    <w:rsid w:val="004C2668"/>
    <w:rsid w:val="004C2689"/>
    <w:rsid w:val="004C26A4"/>
    <w:rsid w:val="004C270A"/>
    <w:rsid w:val="004C277F"/>
    <w:rsid w:val="004C27FC"/>
    <w:rsid w:val="004C2814"/>
    <w:rsid w:val="004C2971"/>
    <w:rsid w:val="004C2A52"/>
    <w:rsid w:val="004C2AD2"/>
    <w:rsid w:val="004C2B04"/>
    <w:rsid w:val="004C2C49"/>
    <w:rsid w:val="004C2C87"/>
    <w:rsid w:val="004C2D52"/>
    <w:rsid w:val="004C2D83"/>
    <w:rsid w:val="004C2DC3"/>
    <w:rsid w:val="004C2E9E"/>
    <w:rsid w:val="004C2EC2"/>
    <w:rsid w:val="004C2ED2"/>
    <w:rsid w:val="004C2F53"/>
    <w:rsid w:val="004C2F54"/>
    <w:rsid w:val="004C2F5E"/>
    <w:rsid w:val="004C306D"/>
    <w:rsid w:val="004C3070"/>
    <w:rsid w:val="004C3079"/>
    <w:rsid w:val="004C3109"/>
    <w:rsid w:val="004C310F"/>
    <w:rsid w:val="004C318B"/>
    <w:rsid w:val="004C3229"/>
    <w:rsid w:val="004C3234"/>
    <w:rsid w:val="004C32E2"/>
    <w:rsid w:val="004C330E"/>
    <w:rsid w:val="004C334F"/>
    <w:rsid w:val="004C3376"/>
    <w:rsid w:val="004C33DD"/>
    <w:rsid w:val="004C342C"/>
    <w:rsid w:val="004C3483"/>
    <w:rsid w:val="004C34B9"/>
    <w:rsid w:val="004C34F0"/>
    <w:rsid w:val="004C3588"/>
    <w:rsid w:val="004C359C"/>
    <w:rsid w:val="004C35D3"/>
    <w:rsid w:val="004C3600"/>
    <w:rsid w:val="004C3606"/>
    <w:rsid w:val="004C3629"/>
    <w:rsid w:val="004C3645"/>
    <w:rsid w:val="004C3666"/>
    <w:rsid w:val="004C3688"/>
    <w:rsid w:val="004C36EB"/>
    <w:rsid w:val="004C3725"/>
    <w:rsid w:val="004C375F"/>
    <w:rsid w:val="004C37DC"/>
    <w:rsid w:val="004C3836"/>
    <w:rsid w:val="004C3887"/>
    <w:rsid w:val="004C38E0"/>
    <w:rsid w:val="004C3975"/>
    <w:rsid w:val="004C397D"/>
    <w:rsid w:val="004C39D6"/>
    <w:rsid w:val="004C3A01"/>
    <w:rsid w:val="004C3A4C"/>
    <w:rsid w:val="004C3A54"/>
    <w:rsid w:val="004C3A72"/>
    <w:rsid w:val="004C3ABA"/>
    <w:rsid w:val="004C3AD6"/>
    <w:rsid w:val="004C3AEA"/>
    <w:rsid w:val="004C3B26"/>
    <w:rsid w:val="004C3B28"/>
    <w:rsid w:val="004C3B35"/>
    <w:rsid w:val="004C3BD8"/>
    <w:rsid w:val="004C3C2F"/>
    <w:rsid w:val="004C3CAD"/>
    <w:rsid w:val="004C3CBB"/>
    <w:rsid w:val="004C3D30"/>
    <w:rsid w:val="004C3D35"/>
    <w:rsid w:val="004C3D6F"/>
    <w:rsid w:val="004C3D90"/>
    <w:rsid w:val="004C3DEC"/>
    <w:rsid w:val="004C3DF1"/>
    <w:rsid w:val="004C3E88"/>
    <w:rsid w:val="004C3E92"/>
    <w:rsid w:val="004C3EB4"/>
    <w:rsid w:val="004C3ECA"/>
    <w:rsid w:val="004C3F91"/>
    <w:rsid w:val="004C3FF7"/>
    <w:rsid w:val="004C406E"/>
    <w:rsid w:val="004C413F"/>
    <w:rsid w:val="004C41D9"/>
    <w:rsid w:val="004C4223"/>
    <w:rsid w:val="004C43F3"/>
    <w:rsid w:val="004C43F9"/>
    <w:rsid w:val="004C43FD"/>
    <w:rsid w:val="004C440E"/>
    <w:rsid w:val="004C441E"/>
    <w:rsid w:val="004C4466"/>
    <w:rsid w:val="004C4605"/>
    <w:rsid w:val="004C463D"/>
    <w:rsid w:val="004C4651"/>
    <w:rsid w:val="004C467A"/>
    <w:rsid w:val="004C468E"/>
    <w:rsid w:val="004C4697"/>
    <w:rsid w:val="004C46CB"/>
    <w:rsid w:val="004C46DD"/>
    <w:rsid w:val="004C470E"/>
    <w:rsid w:val="004C4713"/>
    <w:rsid w:val="004C474C"/>
    <w:rsid w:val="004C479F"/>
    <w:rsid w:val="004C47C9"/>
    <w:rsid w:val="004C47E0"/>
    <w:rsid w:val="004C480F"/>
    <w:rsid w:val="004C486E"/>
    <w:rsid w:val="004C48B8"/>
    <w:rsid w:val="004C48B9"/>
    <w:rsid w:val="004C48EF"/>
    <w:rsid w:val="004C4923"/>
    <w:rsid w:val="004C493A"/>
    <w:rsid w:val="004C49A3"/>
    <w:rsid w:val="004C49A9"/>
    <w:rsid w:val="004C4A05"/>
    <w:rsid w:val="004C4A1A"/>
    <w:rsid w:val="004C4A31"/>
    <w:rsid w:val="004C4A79"/>
    <w:rsid w:val="004C4B26"/>
    <w:rsid w:val="004C4B44"/>
    <w:rsid w:val="004C4B93"/>
    <w:rsid w:val="004C4BF6"/>
    <w:rsid w:val="004C4C5A"/>
    <w:rsid w:val="004C4C92"/>
    <w:rsid w:val="004C4CE3"/>
    <w:rsid w:val="004C4CF9"/>
    <w:rsid w:val="004C4D3A"/>
    <w:rsid w:val="004C4DD8"/>
    <w:rsid w:val="004C4E47"/>
    <w:rsid w:val="004C4E87"/>
    <w:rsid w:val="004C4ECE"/>
    <w:rsid w:val="004C4F69"/>
    <w:rsid w:val="004C4F7C"/>
    <w:rsid w:val="004C505A"/>
    <w:rsid w:val="004C5060"/>
    <w:rsid w:val="004C507B"/>
    <w:rsid w:val="004C51C2"/>
    <w:rsid w:val="004C5283"/>
    <w:rsid w:val="004C52B5"/>
    <w:rsid w:val="004C52E8"/>
    <w:rsid w:val="004C52F0"/>
    <w:rsid w:val="004C5320"/>
    <w:rsid w:val="004C533E"/>
    <w:rsid w:val="004C53F6"/>
    <w:rsid w:val="004C5441"/>
    <w:rsid w:val="004C5495"/>
    <w:rsid w:val="004C54D1"/>
    <w:rsid w:val="004C54DC"/>
    <w:rsid w:val="004C5523"/>
    <w:rsid w:val="004C5564"/>
    <w:rsid w:val="004C55A7"/>
    <w:rsid w:val="004C5684"/>
    <w:rsid w:val="004C56B5"/>
    <w:rsid w:val="004C5743"/>
    <w:rsid w:val="004C57DC"/>
    <w:rsid w:val="004C57F6"/>
    <w:rsid w:val="004C58A9"/>
    <w:rsid w:val="004C58ED"/>
    <w:rsid w:val="004C58F2"/>
    <w:rsid w:val="004C59DC"/>
    <w:rsid w:val="004C5A35"/>
    <w:rsid w:val="004C5A43"/>
    <w:rsid w:val="004C5A7A"/>
    <w:rsid w:val="004C5B2F"/>
    <w:rsid w:val="004C5B42"/>
    <w:rsid w:val="004C5B49"/>
    <w:rsid w:val="004C5BAA"/>
    <w:rsid w:val="004C5BB6"/>
    <w:rsid w:val="004C5BEB"/>
    <w:rsid w:val="004C5C59"/>
    <w:rsid w:val="004C5C91"/>
    <w:rsid w:val="004C5CF7"/>
    <w:rsid w:val="004C5CFC"/>
    <w:rsid w:val="004C5D88"/>
    <w:rsid w:val="004C5DF1"/>
    <w:rsid w:val="004C5E85"/>
    <w:rsid w:val="004C5E97"/>
    <w:rsid w:val="004C5F36"/>
    <w:rsid w:val="004C5F38"/>
    <w:rsid w:val="004C604F"/>
    <w:rsid w:val="004C609E"/>
    <w:rsid w:val="004C60BC"/>
    <w:rsid w:val="004C60BD"/>
    <w:rsid w:val="004C60BE"/>
    <w:rsid w:val="004C60EA"/>
    <w:rsid w:val="004C6147"/>
    <w:rsid w:val="004C618C"/>
    <w:rsid w:val="004C619A"/>
    <w:rsid w:val="004C61CD"/>
    <w:rsid w:val="004C6216"/>
    <w:rsid w:val="004C6229"/>
    <w:rsid w:val="004C6248"/>
    <w:rsid w:val="004C6294"/>
    <w:rsid w:val="004C629F"/>
    <w:rsid w:val="004C631D"/>
    <w:rsid w:val="004C6395"/>
    <w:rsid w:val="004C6440"/>
    <w:rsid w:val="004C644A"/>
    <w:rsid w:val="004C65AC"/>
    <w:rsid w:val="004C6616"/>
    <w:rsid w:val="004C6627"/>
    <w:rsid w:val="004C6636"/>
    <w:rsid w:val="004C6641"/>
    <w:rsid w:val="004C6663"/>
    <w:rsid w:val="004C6680"/>
    <w:rsid w:val="004C6691"/>
    <w:rsid w:val="004C6741"/>
    <w:rsid w:val="004C6766"/>
    <w:rsid w:val="004C67BC"/>
    <w:rsid w:val="004C681A"/>
    <w:rsid w:val="004C6838"/>
    <w:rsid w:val="004C6863"/>
    <w:rsid w:val="004C68F3"/>
    <w:rsid w:val="004C6925"/>
    <w:rsid w:val="004C6931"/>
    <w:rsid w:val="004C6958"/>
    <w:rsid w:val="004C6A26"/>
    <w:rsid w:val="004C6A41"/>
    <w:rsid w:val="004C6AA8"/>
    <w:rsid w:val="004C6AB9"/>
    <w:rsid w:val="004C6AF2"/>
    <w:rsid w:val="004C6AF6"/>
    <w:rsid w:val="004C6B35"/>
    <w:rsid w:val="004C6B6E"/>
    <w:rsid w:val="004C6BA0"/>
    <w:rsid w:val="004C6BEA"/>
    <w:rsid w:val="004C6C69"/>
    <w:rsid w:val="004C6CB6"/>
    <w:rsid w:val="004C6D38"/>
    <w:rsid w:val="004C6D45"/>
    <w:rsid w:val="004C6D4B"/>
    <w:rsid w:val="004C6D61"/>
    <w:rsid w:val="004C6D9A"/>
    <w:rsid w:val="004C6DC9"/>
    <w:rsid w:val="004C6DE6"/>
    <w:rsid w:val="004C6E42"/>
    <w:rsid w:val="004C6E5A"/>
    <w:rsid w:val="004C6E5E"/>
    <w:rsid w:val="004C6E82"/>
    <w:rsid w:val="004C6EB0"/>
    <w:rsid w:val="004C708C"/>
    <w:rsid w:val="004C7094"/>
    <w:rsid w:val="004C70A1"/>
    <w:rsid w:val="004C70E7"/>
    <w:rsid w:val="004C70FA"/>
    <w:rsid w:val="004C7110"/>
    <w:rsid w:val="004C71A3"/>
    <w:rsid w:val="004C722F"/>
    <w:rsid w:val="004C7240"/>
    <w:rsid w:val="004C724E"/>
    <w:rsid w:val="004C7300"/>
    <w:rsid w:val="004C7391"/>
    <w:rsid w:val="004C74A2"/>
    <w:rsid w:val="004C74E0"/>
    <w:rsid w:val="004C74E4"/>
    <w:rsid w:val="004C7517"/>
    <w:rsid w:val="004C7560"/>
    <w:rsid w:val="004C75BA"/>
    <w:rsid w:val="004C7608"/>
    <w:rsid w:val="004C770F"/>
    <w:rsid w:val="004C7753"/>
    <w:rsid w:val="004C776A"/>
    <w:rsid w:val="004C776B"/>
    <w:rsid w:val="004C7804"/>
    <w:rsid w:val="004C7AFD"/>
    <w:rsid w:val="004C7B02"/>
    <w:rsid w:val="004C7BA4"/>
    <w:rsid w:val="004C7C59"/>
    <w:rsid w:val="004C7C95"/>
    <w:rsid w:val="004C7D52"/>
    <w:rsid w:val="004C7DCB"/>
    <w:rsid w:val="004C7E39"/>
    <w:rsid w:val="004C7EDA"/>
    <w:rsid w:val="004C7F24"/>
    <w:rsid w:val="004C7F38"/>
    <w:rsid w:val="004C7F69"/>
    <w:rsid w:val="004C7FA5"/>
    <w:rsid w:val="004C7FD1"/>
    <w:rsid w:val="004D0002"/>
    <w:rsid w:val="004D002D"/>
    <w:rsid w:val="004D00A9"/>
    <w:rsid w:val="004D012D"/>
    <w:rsid w:val="004D016C"/>
    <w:rsid w:val="004D01B9"/>
    <w:rsid w:val="004D024E"/>
    <w:rsid w:val="004D02C3"/>
    <w:rsid w:val="004D02FE"/>
    <w:rsid w:val="004D0317"/>
    <w:rsid w:val="004D03A8"/>
    <w:rsid w:val="004D0410"/>
    <w:rsid w:val="004D0414"/>
    <w:rsid w:val="004D0459"/>
    <w:rsid w:val="004D0479"/>
    <w:rsid w:val="004D0521"/>
    <w:rsid w:val="004D057F"/>
    <w:rsid w:val="004D05CA"/>
    <w:rsid w:val="004D0647"/>
    <w:rsid w:val="004D0736"/>
    <w:rsid w:val="004D0792"/>
    <w:rsid w:val="004D07B7"/>
    <w:rsid w:val="004D0840"/>
    <w:rsid w:val="004D087C"/>
    <w:rsid w:val="004D08E7"/>
    <w:rsid w:val="004D0958"/>
    <w:rsid w:val="004D09BC"/>
    <w:rsid w:val="004D09FD"/>
    <w:rsid w:val="004D0A7E"/>
    <w:rsid w:val="004D0AB7"/>
    <w:rsid w:val="004D0AF1"/>
    <w:rsid w:val="004D0B0D"/>
    <w:rsid w:val="004D0BA3"/>
    <w:rsid w:val="004D0BAB"/>
    <w:rsid w:val="004D0BAD"/>
    <w:rsid w:val="004D0BBC"/>
    <w:rsid w:val="004D0C0B"/>
    <w:rsid w:val="004D0E0D"/>
    <w:rsid w:val="004D0E97"/>
    <w:rsid w:val="004D0EF8"/>
    <w:rsid w:val="004D0EFD"/>
    <w:rsid w:val="004D0F10"/>
    <w:rsid w:val="004D0F91"/>
    <w:rsid w:val="004D0FB3"/>
    <w:rsid w:val="004D0FD1"/>
    <w:rsid w:val="004D1042"/>
    <w:rsid w:val="004D104A"/>
    <w:rsid w:val="004D1054"/>
    <w:rsid w:val="004D105C"/>
    <w:rsid w:val="004D10BF"/>
    <w:rsid w:val="004D10F7"/>
    <w:rsid w:val="004D1125"/>
    <w:rsid w:val="004D115D"/>
    <w:rsid w:val="004D1184"/>
    <w:rsid w:val="004D119A"/>
    <w:rsid w:val="004D11AB"/>
    <w:rsid w:val="004D1216"/>
    <w:rsid w:val="004D1250"/>
    <w:rsid w:val="004D12B7"/>
    <w:rsid w:val="004D12F0"/>
    <w:rsid w:val="004D1322"/>
    <w:rsid w:val="004D1351"/>
    <w:rsid w:val="004D13FF"/>
    <w:rsid w:val="004D140F"/>
    <w:rsid w:val="004D1430"/>
    <w:rsid w:val="004D144F"/>
    <w:rsid w:val="004D150F"/>
    <w:rsid w:val="004D1565"/>
    <w:rsid w:val="004D15B4"/>
    <w:rsid w:val="004D15EF"/>
    <w:rsid w:val="004D1611"/>
    <w:rsid w:val="004D1612"/>
    <w:rsid w:val="004D1633"/>
    <w:rsid w:val="004D1664"/>
    <w:rsid w:val="004D167A"/>
    <w:rsid w:val="004D16B5"/>
    <w:rsid w:val="004D16E6"/>
    <w:rsid w:val="004D16FB"/>
    <w:rsid w:val="004D1701"/>
    <w:rsid w:val="004D173C"/>
    <w:rsid w:val="004D1753"/>
    <w:rsid w:val="004D1755"/>
    <w:rsid w:val="004D179E"/>
    <w:rsid w:val="004D17CA"/>
    <w:rsid w:val="004D17CC"/>
    <w:rsid w:val="004D17CE"/>
    <w:rsid w:val="004D17E2"/>
    <w:rsid w:val="004D1817"/>
    <w:rsid w:val="004D1851"/>
    <w:rsid w:val="004D18B7"/>
    <w:rsid w:val="004D1989"/>
    <w:rsid w:val="004D19A5"/>
    <w:rsid w:val="004D19CE"/>
    <w:rsid w:val="004D19D5"/>
    <w:rsid w:val="004D1A56"/>
    <w:rsid w:val="004D1A83"/>
    <w:rsid w:val="004D1AE4"/>
    <w:rsid w:val="004D1AE8"/>
    <w:rsid w:val="004D1B1A"/>
    <w:rsid w:val="004D1B61"/>
    <w:rsid w:val="004D1BC5"/>
    <w:rsid w:val="004D1BF2"/>
    <w:rsid w:val="004D1C78"/>
    <w:rsid w:val="004D1CB4"/>
    <w:rsid w:val="004D1CF5"/>
    <w:rsid w:val="004D1D19"/>
    <w:rsid w:val="004D1D2E"/>
    <w:rsid w:val="004D1D34"/>
    <w:rsid w:val="004D1D95"/>
    <w:rsid w:val="004D1E4E"/>
    <w:rsid w:val="004D1EB5"/>
    <w:rsid w:val="004D1F35"/>
    <w:rsid w:val="004D1F3B"/>
    <w:rsid w:val="004D1F7F"/>
    <w:rsid w:val="004D1F84"/>
    <w:rsid w:val="004D1F93"/>
    <w:rsid w:val="004D1FFF"/>
    <w:rsid w:val="004D200B"/>
    <w:rsid w:val="004D2036"/>
    <w:rsid w:val="004D210A"/>
    <w:rsid w:val="004D21A9"/>
    <w:rsid w:val="004D230D"/>
    <w:rsid w:val="004D2334"/>
    <w:rsid w:val="004D2402"/>
    <w:rsid w:val="004D242A"/>
    <w:rsid w:val="004D248F"/>
    <w:rsid w:val="004D24AE"/>
    <w:rsid w:val="004D253B"/>
    <w:rsid w:val="004D2597"/>
    <w:rsid w:val="004D25B2"/>
    <w:rsid w:val="004D25E6"/>
    <w:rsid w:val="004D25EE"/>
    <w:rsid w:val="004D2648"/>
    <w:rsid w:val="004D2658"/>
    <w:rsid w:val="004D269A"/>
    <w:rsid w:val="004D26A2"/>
    <w:rsid w:val="004D26B6"/>
    <w:rsid w:val="004D26BE"/>
    <w:rsid w:val="004D26C5"/>
    <w:rsid w:val="004D278F"/>
    <w:rsid w:val="004D27B4"/>
    <w:rsid w:val="004D27BB"/>
    <w:rsid w:val="004D27F5"/>
    <w:rsid w:val="004D2809"/>
    <w:rsid w:val="004D28E5"/>
    <w:rsid w:val="004D28FC"/>
    <w:rsid w:val="004D29DF"/>
    <w:rsid w:val="004D29F3"/>
    <w:rsid w:val="004D2A05"/>
    <w:rsid w:val="004D2A2E"/>
    <w:rsid w:val="004D2AB0"/>
    <w:rsid w:val="004D2B06"/>
    <w:rsid w:val="004D2B1E"/>
    <w:rsid w:val="004D2B93"/>
    <w:rsid w:val="004D2C5F"/>
    <w:rsid w:val="004D2C99"/>
    <w:rsid w:val="004D2D24"/>
    <w:rsid w:val="004D2D70"/>
    <w:rsid w:val="004D2E96"/>
    <w:rsid w:val="004D2EF6"/>
    <w:rsid w:val="004D2FB9"/>
    <w:rsid w:val="004D2FC6"/>
    <w:rsid w:val="004D3039"/>
    <w:rsid w:val="004D3060"/>
    <w:rsid w:val="004D3191"/>
    <w:rsid w:val="004D328B"/>
    <w:rsid w:val="004D32C2"/>
    <w:rsid w:val="004D33A5"/>
    <w:rsid w:val="004D33D6"/>
    <w:rsid w:val="004D33F3"/>
    <w:rsid w:val="004D3411"/>
    <w:rsid w:val="004D34CA"/>
    <w:rsid w:val="004D34D0"/>
    <w:rsid w:val="004D3514"/>
    <w:rsid w:val="004D3533"/>
    <w:rsid w:val="004D3658"/>
    <w:rsid w:val="004D366E"/>
    <w:rsid w:val="004D36C8"/>
    <w:rsid w:val="004D36DF"/>
    <w:rsid w:val="004D3720"/>
    <w:rsid w:val="004D372C"/>
    <w:rsid w:val="004D3741"/>
    <w:rsid w:val="004D37D9"/>
    <w:rsid w:val="004D3819"/>
    <w:rsid w:val="004D3848"/>
    <w:rsid w:val="004D3872"/>
    <w:rsid w:val="004D3962"/>
    <w:rsid w:val="004D397C"/>
    <w:rsid w:val="004D39B2"/>
    <w:rsid w:val="004D3A2F"/>
    <w:rsid w:val="004D3A72"/>
    <w:rsid w:val="004D3AC1"/>
    <w:rsid w:val="004D3B03"/>
    <w:rsid w:val="004D3B3A"/>
    <w:rsid w:val="004D3B5C"/>
    <w:rsid w:val="004D3C0D"/>
    <w:rsid w:val="004D3C1F"/>
    <w:rsid w:val="004D3C58"/>
    <w:rsid w:val="004D3CC6"/>
    <w:rsid w:val="004D3D02"/>
    <w:rsid w:val="004D3D03"/>
    <w:rsid w:val="004D3D11"/>
    <w:rsid w:val="004D3D5A"/>
    <w:rsid w:val="004D3D8B"/>
    <w:rsid w:val="004D3DDA"/>
    <w:rsid w:val="004D3E0D"/>
    <w:rsid w:val="004D3E8E"/>
    <w:rsid w:val="004D3EF9"/>
    <w:rsid w:val="004D3F07"/>
    <w:rsid w:val="004D3F1D"/>
    <w:rsid w:val="004D3F7E"/>
    <w:rsid w:val="004D3FFC"/>
    <w:rsid w:val="004D4008"/>
    <w:rsid w:val="004D400C"/>
    <w:rsid w:val="004D40F7"/>
    <w:rsid w:val="004D4104"/>
    <w:rsid w:val="004D4194"/>
    <w:rsid w:val="004D4196"/>
    <w:rsid w:val="004D41BD"/>
    <w:rsid w:val="004D41C8"/>
    <w:rsid w:val="004D4248"/>
    <w:rsid w:val="004D425E"/>
    <w:rsid w:val="004D42DF"/>
    <w:rsid w:val="004D4390"/>
    <w:rsid w:val="004D43A5"/>
    <w:rsid w:val="004D43A7"/>
    <w:rsid w:val="004D43E3"/>
    <w:rsid w:val="004D4412"/>
    <w:rsid w:val="004D442E"/>
    <w:rsid w:val="004D449E"/>
    <w:rsid w:val="004D44D5"/>
    <w:rsid w:val="004D44FE"/>
    <w:rsid w:val="004D4578"/>
    <w:rsid w:val="004D4589"/>
    <w:rsid w:val="004D45AD"/>
    <w:rsid w:val="004D45CB"/>
    <w:rsid w:val="004D4646"/>
    <w:rsid w:val="004D467D"/>
    <w:rsid w:val="004D46B0"/>
    <w:rsid w:val="004D46E7"/>
    <w:rsid w:val="004D471F"/>
    <w:rsid w:val="004D4785"/>
    <w:rsid w:val="004D4898"/>
    <w:rsid w:val="004D48F0"/>
    <w:rsid w:val="004D491A"/>
    <w:rsid w:val="004D493E"/>
    <w:rsid w:val="004D494A"/>
    <w:rsid w:val="004D496D"/>
    <w:rsid w:val="004D49AE"/>
    <w:rsid w:val="004D49C3"/>
    <w:rsid w:val="004D49D0"/>
    <w:rsid w:val="004D49F5"/>
    <w:rsid w:val="004D49F6"/>
    <w:rsid w:val="004D4A26"/>
    <w:rsid w:val="004D4A28"/>
    <w:rsid w:val="004D4A98"/>
    <w:rsid w:val="004D4B1B"/>
    <w:rsid w:val="004D4B29"/>
    <w:rsid w:val="004D4B68"/>
    <w:rsid w:val="004D4B70"/>
    <w:rsid w:val="004D4B81"/>
    <w:rsid w:val="004D4B97"/>
    <w:rsid w:val="004D4C5D"/>
    <w:rsid w:val="004D4C8A"/>
    <w:rsid w:val="004D4C8E"/>
    <w:rsid w:val="004D4DD8"/>
    <w:rsid w:val="004D4E27"/>
    <w:rsid w:val="004D4FB3"/>
    <w:rsid w:val="004D4FB4"/>
    <w:rsid w:val="004D4FCA"/>
    <w:rsid w:val="004D4FCC"/>
    <w:rsid w:val="004D50BC"/>
    <w:rsid w:val="004D51ED"/>
    <w:rsid w:val="004D5207"/>
    <w:rsid w:val="004D5227"/>
    <w:rsid w:val="004D52F1"/>
    <w:rsid w:val="004D5368"/>
    <w:rsid w:val="004D5388"/>
    <w:rsid w:val="004D53AA"/>
    <w:rsid w:val="004D53C8"/>
    <w:rsid w:val="004D53CE"/>
    <w:rsid w:val="004D53F5"/>
    <w:rsid w:val="004D5438"/>
    <w:rsid w:val="004D545C"/>
    <w:rsid w:val="004D5477"/>
    <w:rsid w:val="004D547F"/>
    <w:rsid w:val="004D5490"/>
    <w:rsid w:val="004D54A7"/>
    <w:rsid w:val="004D54DE"/>
    <w:rsid w:val="004D54F9"/>
    <w:rsid w:val="004D5535"/>
    <w:rsid w:val="004D562D"/>
    <w:rsid w:val="004D564A"/>
    <w:rsid w:val="004D575D"/>
    <w:rsid w:val="004D5778"/>
    <w:rsid w:val="004D57A3"/>
    <w:rsid w:val="004D57FD"/>
    <w:rsid w:val="004D5842"/>
    <w:rsid w:val="004D585E"/>
    <w:rsid w:val="004D58A5"/>
    <w:rsid w:val="004D58AC"/>
    <w:rsid w:val="004D58BC"/>
    <w:rsid w:val="004D58D6"/>
    <w:rsid w:val="004D5A5D"/>
    <w:rsid w:val="004D5B32"/>
    <w:rsid w:val="004D5B91"/>
    <w:rsid w:val="004D5BF9"/>
    <w:rsid w:val="004D5C3A"/>
    <w:rsid w:val="004D5D50"/>
    <w:rsid w:val="004D5D70"/>
    <w:rsid w:val="004D5D97"/>
    <w:rsid w:val="004D5E0C"/>
    <w:rsid w:val="004D5E20"/>
    <w:rsid w:val="004D5E21"/>
    <w:rsid w:val="004D5E4D"/>
    <w:rsid w:val="004D5F24"/>
    <w:rsid w:val="004D5F4E"/>
    <w:rsid w:val="004D5FA0"/>
    <w:rsid w:val="004D612B"/>
    <w:rsid w:val="004D6164"/>
    <w:rsid w:val="004D6166"/>
    <w:rsid w:val="004D6172"/>
    <w:rsid w:val="004D6198"/>
    <w:rsid w:val="004D6237"/>
    <w:rsid w:val="004D6271"/>
    <w:rsid w:val="004D6274"/>
    <w:rsid w:val="004D6275"/>
    <w:rsid w:val="004D629D"/>
    <w:rsid w:val="004D62C9"/>
    <w:rsid w:val="004D633F"/>
    <w:rsid w:val="004D634C"/>
    <w:rsid w:val="004D63D7"/>
    <w:rsid w:val="004D6429"/>
    <w:rsid w:val="004D64A0"/>
    <w:rsid w:val="004D64DB"/>
    <w:rsid w:val="004D651A"/>
    <w:rsid w:val="004D6526"/>
    <w:rsid w:val="004D6548"/>
    <w:rsid w:val="004D654E"/>
    <w:rsid w:val="004D65B2"/>
    <w:rsid w:val="004D6650"/>
    <w:rsid w:val="004D6666"/>
    <w:rsid w:val="004D6717"/>
    <w:rsid w:val="004D673D"/>
    <w:rsid w:val="004D67C7"/>
    <w:rsid w:val="004D68A2"/>
    <w:rsid w:val="004D68CC"/>
    <w:rsid w:val="004D69E9"/>
    <w:rsid w:val="004D6A31"/>
    <w:rsid w:val="004D6B1B"/>
    <w:rsid w:val="004D6B57"/>
    <w:rsid w:val="004D6B9C"/>
    <w:rsid w:val="004D6B9E"/>
    <w:rsid w:val="004D6BFF"/>
    <w:rsid w:val="004D6C72"/>
    <w:rsid w:val="004D6C93"/>
    <w:rsid w:val="004D6CDC"/>
    <w:rsid w:val="004D6CE8"/>
    <w:rsid w:val="004D6D1B"/>
    <w:rsid w:val="004D6D20"/>
    <w:rsid w:val="004D6DDA"/>
    <w:rsid w:val="004D6E63"/>
    <w:rsid w:val="004D6E64"/>
    <w:rsid w:val="004D6EB7"/>
    <w:rsid w:val="004D6EBC"/>
    <w:rsid w:val="004D6F1D"/>
    <w:rsid w:val="004D6F79"/>
    <w:rsid w:val="004D7009"/>
    <w:rsid w:val="004D7038"/>
    <w:rsid w:val="004D7062"/>
    <w:rsid w:val="004D70B0"/>
    <w:rsid w:val="004D70B7"/>
    <w:rsid w:val="004D70CC"/>
    <w:rsid w:val="004D7120"/>
    <w:rsid w:val="004D7132"/>
    <w:rsid w:val="004D713E"/>
    <w:rsid w:val="004D7189"/>
    <w:rsid w:val="004D7196"/>
    <w:rsid w:val="004D71D3"/>
    <w:rsid w:val="004D725D"/>
    <w:rsid w:val="004D72A8"/>
    <w:rsid w:val="004D7313"/>
    <w:rsid w:val="004D737F"/>
    <w:rsid w:val="004D73A9"/>
    <w:rsid w:val="004D73EB"/>
    <w:rsid w:val="004D7407"/>
    <w:rsid w:val="004D7434"/>
    <w:rsid w:val="004D7493"/>
    <w:rsid w:val="004D753C"/>
    <w:rsid w:val="004D7553"/>
    <w:rsid w:val="004D75C4"/>
    <w:rsid w:val="004D75D9"/>
    <w:rsid w:val="004D75EA"/>
    <w:rsid w:val="004D763B"/>
    <w:rsid w:val="004D76A8"/>
    <w:rsid w:val="004D76B8"/>
    <w:rsid w:val="004D7753"/>
    <w:rsid w:val="004D777B"/>
    <w:rsid w:val="004D7807"/>
    <w:rsid w:val="004D782B"/>
    <w:rsid w:val="004D78BA"/>
    <w:rsid w:val="004D790C"/>
    <w:rsid w:val="004D7A1E"/>
    <w:rsid w:val="004D7A51"/>
    <w:rsid w:val="004D7A7C"/>
    <w:rsid w:val="004D7ACC"/>
    <w:rsid w:val="004D7AFE"/>
    <w:rsid w:val="004D7B86"/>
    <w:rsid w:val="004D7BC5"/>
    <w:rsid w:val="004D7C2F"/>
    <w:rsid w:val="004D7CE1"/>
    <w:rsid w:val="004D7D07"/>
    <w:rsid w:val="004D7D0D"/>
    <w:rsid w:val="004D7D2B"/>
    <w:rsid w:val="004D7D3A"/>
    <w:rsid w:val="004D7D40"/>
    <w:rsid w:val="004D7EE7"/>
    <w:rsid w:val="004D7F2A"/>
    <w:rsid w:val="004D7F90"/>
    <w:rsid w:val="004D90EA"/>
    <w:rsid w:val="004E000D"/>
    <w:rsid w:val="004E0028"/>
    <w:rsid w:val="004E0060"/>
    <w:rsid w:val="004E0117"/>
    <w:rsid w:val="004E01F2"/>
    <w:rsid w:val="004E0279"/>
    <w:rsid w:val="004E035E"/>
    <w:rsid w:val="004E0375"/>
    <w:rsid w:val="004E03B4"/>
    <w:rsid w:val="004E03E7"/>
    <w:rsid w:val="004E03EC"/>
    <w:rsid w:val="004E0458"/>
    <w:rsid w:val="004E0459"/>
    <w:rsid w:val="004E0466"/>
    <w:rsid w:val="004E04A2"/>
    <w:rsid w:val="004E04AF"/>
    <w:rsid w:val="004E0542"/>
    <w:rsid w:val="004E05DA"/>
    <w:rsid w:val="004E05F3"/>
    <w:rsid w:val="004E064A"/>
    <w:rsid w:val="004E06D3"/>
    <w:rsid w:val="004E06D7"/>
    <w:rsid w:val="004E06DC"/>
    <w:rsid w:val="004E0723"/>
    <w:rsid w:val="004E0758"/>
    <w:rsid w:val="004E0781"/>
    <w:rsid w:val="004E0854"/>
    <w:rsid w:val="004E091A"/>
    <w:rsid w:val="004E0962"/>
    <w:rsid w:val="004E0963"/>
    <w:rsid w:val="004E09BC"/>
    <w:rsid w:val="004E09E2"/>
    <w:rsid w:val="004E0B63"/>
    <w:rsid w:val="004E0B75"/>
    <w:rsid w:val="004E0B84"/>
    <w:rsid w:val="004E0BC6"/>
    <w:rsid w:val="004E0C6F"/>
    <w:rsid w:val="004E0D2E"/>
    <w:rsid w:val="004E0D4D"/>
    <w:rsid w:val="004E0DDC"/>
    <w:rsid w:val="004E0E21"/>
    <w:rsid w:val="004E0E89"/>
    <w:rsid w:val="004E0ED9"/>
    <w:rsid w:val="004E0FB2"/>
    <w:rsid w:val="004E0FE0"/>
    <w:rsid w:val="004E0FF9"/>
    <w:rsid w:val="004E101D"/>
    <w:rsid w:val="004E1075"/>
    <w:rsid w:val="004E1090"/>
    <w:rsid w:val="004E10D5"/>
    <w:rsid w:val="004E10FA"/>
    <w:rsid w:val="004E1154"/>
    <w:rsid w:val="004E1160"/>
    <w:rsid w:val="004E1188"/>
    <w:rsid w:val="004E119D"/>
    <w:rsid w:val="004E11BC"/>
    <w:rsid w:val="004E11D4"/>
    <w:rsid w:val="004E1285"/>
    <w:rsid w:val="004E12D6"/>
    <w:rsid w:val="004E130E"/>
    <w:rsid w:val="004E141C"/>
    <w:rsid w:val="004E1584"/>
    <w:rsid w:val="004E15AE"/>
    <w:rsid w:val="004E15D7"/>
    <w:rsid w:val="004E1695"/>
    <w:rsid w:val="004E16E6"/>
    <w:rsid w:val="004E1719"/>
    <w:rsid w:val="004E173E"/>
    <w:rsid w:val="004E1753"/>
    <w:rsid w:val="004E177C"/>
    <w:rsid w:val="004E17A5"/>
    <w:rsid w:val="004E17D1"/>
    <w:rsid w:val="004E183D"/>
    <w:rsid w:val="004E187C"/>
    <w:rsid w:val="004E188B"/>
    <w:rsid w:val="004E18A5"/>
    <w:rsid w:val="004E18A9"/>
    <w:rsid w:val="004E18C6"/>
    <w:rsid w:val="004E1908"/>
    <w:rsid w:val="004E199A"/>
    <w:rsid w:val="004E19DA"/>
    <w:rsid w:val="004E19F9"/>
    <w:rsid w:val="004E1A50"/>
    <w:rsid w:val="004E1A7E"/>
    <w:rsid w:val="004E1AC7"/>
    <w:rsid w:val="004E1AE5"/>
    <w:rsid w:val="004E1B54"/>
    <w:rsid w:val="004E1B96"/>
    <w:rsid w:val="004E1BC9"/>
    <w:rsid w:val="004E1BEE"/>
    <w:rsid w:val="004E1BFB"/>
    <w:rsid w:val="004E1BFF"/>
    <w:rsid w:val="004E1C51"/>
    <w:rsid w:val="004E1C59"/>
    <w:rsid w:val="004E1CE0"/>
    <w:rsid w:val="004E1CEE"/>
    <w:rsid w:val="004E1D7A"/>
    <w:rsid w:val="004E1DFB"/>
    <w:rsid w:val="004E1E8F"/>
    <w:rsid w:val="004E1EC9"/>
    <w:rsid w:val="004E1F8B"/>
    <w:rsid w:val="004E1FC9"/>
    <w:rsid w:val="004E208B"/>
    <w:rsid w:val="004E20A5"/>
    <w:rsid w:val="004E20D9"/>
    <w:rsid w:val="004E20E0"/>
    <w:rsid w:val="004E2134"/>
    <w:rsid w:val="004E2289"/>
    <w:rsid w:val="004E2317"/>
    <w:rsid w:val="004E23DE"/>
    <w:rsid w:val="004E23EE"/>
    <w:rsid w:val="004E241E"/>
    <w:rsid w:val="004E24A3"/>
    <w:rsid w:val="004E24AD"/>
    <w:rsid w:val="004E24EB"/>
    <w:rsid w:val="004E25CB"/>
    <w:rsid w:val="004E2649"/>
    <w:rsid w:val="004E280A"/>
    <w:rsid w:val="004E2834"/>
    <w:rsid w:val="004E2882"/>
    <w:rsid w:val="004E297B"/>
    <w:rsid w:val="004E299B"/>
    <w:rsid w:val="004E29A5"/>
    <w:rsid w:val="004E2A0E"/>
    <w:rsid w:val="004E2A3E"/>
    <w:rsid w:val="004E2A6B"/>
    <w:rsid w:val="004E2A71"/>
    <w:rsid w:val="004E2B83"/>
    <w:rsid w:val="004E2BEA"/>
    <w:rsid w:val="004E2C0E"/>
    <w:rsid w:val="004E2C59"/>
    <w:rsid w:val="004E2C7A"/>
    <w:rsid w:val="004E2CD8"/>
    <w:rsid w:val="004E2CD9"/>
    <w:rsid w:val="004E2D01"/>
    <w:rsid w:val="004E2D69"/>
    <w:rsid w:val="004E2D6A"/>
    <w:rsid w:val="004E2D95"/>
    <w:rsid w:val="004E2D97"/>
    <w:rsid w:val="004E2D9A"/>
    <w:rsid w:val="004E2DBF"/>
    <w:rsid w:val="004E2E0E"/>
    <w:rsid w:val="004E2E1C"/>
    <w:rsid w:val="004E2E38"/>
    <w:rsid w:val="004E2E80"/>
    <w:rsid w:val="004E2E89"/>
    <w:rsid w:val="004E2F16"/>
    <w:rsid w:val="004E2F2E"/>
    <w:rsid w:val="004E3017"/>
    <w:rsid w:val="004E3051"/>
    <w:rsid w:val="004E3082"/>
    <w:rsid w:val="004E3163"/>
    <w:rsid w:val="004E3184"/>
    <w:rsid w:val="004E31BB"/>
    <w:rsid w:val="004E3244"/>
    <w:rsid w:val="004E3353"/>
    <w:rsid w:val="004E34A0"/>
    <w:rsid w:val="004E34F4"/>
    <w:rsid w:val="004E34FC"/>
    <w:rsid w:val="004E35EA"/>
    <w:rsid w:val="004E3641"/>
    <w:rsid w:val="004E36DC"/>
    <w:rsid w:val="004E373D"/>
    <w:rsid w:val="004E38A4"/>
    <w:rsid w:val="004E38C0"/>
    <w:rsid w:val="004E38E0"/>
    <w:rsid w:val="004E38F3"/>
    <w:rsid w:val="004E3907"/>
    <w:rsid w:val="004E390F"/>
    <w:rsid w:val="004E392C"/>
    <w:rsid w:val="004E3A32"/>
    <w:rsid w:val="004E3A8E"/>
    <w:rsid w:val="004E3ABD"/>
    <w:rsid w:val="004E3B25"/>
    <w:rsid w:val="004E3B4A"/>
    <w:rsid w:val="004E3B7C"/>
    <w:rsid w:val="004E3CB2"/>
    <w:rsid w:val="004E3CB3"/>
    <w:rsid w:val="004E3CF0"/>
    <w:rsid w:val="004E3DB1"/>
    <w:rsid w:val="004E3DBF"/>
    <w:rsid w:val="004E3DC6"/>
    <w:rsid w:val="004E3E56"/>
    <w:rsid w:val="004E3E8B"/>
    <w:rsid w:val="004E3EE2"/>
    <w:rsid w:val="004E3F1E"/>
    <w:rsid w:val="004E3F96"/>
    <w:rsid w:val="004E4090"/>
    <w:rsid w:val="004E41A3"/>
    <w:rsid w:val="004E4217"/>
    <w:rsid w:val="004E425B"/>
    <w:rsid w:val="004E42B1"/>
    <w:rsid w:val="004E42C4"/>
    <w:rsid w:val="004E42CE"/>
    <w:rsid w:val="004E432F"/>
    <w:rsid w:val="004E433A"/>
    <w:rsid w:val="004E434C"/>
    <w:rsid w:val="004E4361"/>
    <w:rsid w:val="004E436F"/>
    <w:rsid w:val="004E43C4"/>
    <w:rsid w:val="004E43CD"/>
    <w:rsid w:val="004E4421"/>
    <w:rsid w:val="004E4432"/>
    <w:rsid w:val="004E44FD"/>
    <w:rsid w:val="004E4564"/>
    <w:rsid w:val="004E459D"/>
    <w:rsid w:val="004E45AF"/>
    <w:rsid w:val="004E45DF"/>
    <w:rsid w:val="004E462C"/>
    <w:rsid w:val="004E4718"/>
    <w:rsid w:val="004E4750"/>
    <w:rsid w:val="004E477C"/>
    <w:rsid w:val="004E47A6"/>
    <w:rsid w:val="004E47D5"/>
    <w:rsid w:val="004E483F"/>
    <w:rsid w:val="004E4A0E"/>
    <w:rsid w:val="004E4A84"/>
    <w:rsid w:val="004E4AB4"/>
    <w:rsid w:val="004E4ABB"/>
    <w:rsid w:val="004E4B27"/>
    <w:rsid w:val="004E4CB2"/>
    <w:rsid w:val="004E4CBE"/>
    <w:rsid w:val="004E4CC8"/>
    <w:rsid w:val="004E4D6C"/>
    <w:rsid w:val="004E4DD9"/>
    <w:rsid w:val="004E4E4B"/>
    <w:rsid w:val="004E4E4C"/>
    <w:rsid w:val="004E4F0C"/>
    <w:rsid w:val="004E4F69"/>
    <w:rsid w:val="004E4FBE"/>
    <w:rsid w:val="004E50CA"/>
    <w:rsid w:val="004E50EB"/>
    <w:rsid w:val="004E51E5"/>
    <w:rsid w:val="004E5233"/>
    <w:rsid w:val="004E5269"/>
    <w:rsid w:val="004E5299"/>
    <w:rsid w:val="004E52EF"/>
    <w:rsid w:val="004E5356"/>
    <w:rsid w:val="004E539D"/>
    <w:rsid w:val="004E539E"/>
    <w:rsid w:val="004E53A4"/>
    <w:rsid w:val="004E541F"/>
    <w:rsid w:val="004E5444"/>
    <w:rsid w:val="004E546D"/>
    <w:rsid w:val="004E5504"/>
    <w:rsid w:val="004E5532"/>
    <w:rsid w:val="004E559E"/>
    <w:rsid w:val="004E55A4"/>
    <w:rsid w:val="004E55AE"/>
    <w:rsid w:val="004E5712"/>
    <w:rsid w:val="004E5777"/>
    <w:rsid w:val="004E5795"/>
    <w:rsid w:val="004E57EF"/>
    <w:rsid w:val="004E5805"/>
    <w:rsid w:val="004E5834"/>
    <w:rsid w:val="004E5841"/>
    <w:rsid w:val="004E58A4"/>
    <w:rsid w:val="004E58B2"/>
    <w:rsid w:val="004E58B4"/>
    <w:rsid w:val="004E58B7"/>
    <w:rsid w:val="004E58C0"/>
    <w:rsid w:val="004E5992"/>
    <w:rsid w:val="004E5A09"/>
    <w:rsid w:val="004E5A9F"/>
    <w:rsid w:val="004E5ACF"/>
    <w:rsid w:val="004E5ADE"/>
    <w:rsid w:val="004E5B37"/>
    <w:rsid w:val="004E5C9A"/>
    <w:rsid w:val="004E5CBF"/>
    <w:rsid w:val="004E5CC3"/>
    <w:rsid w:val="004E5D0A"/>
    <w:rsid w:val="004E5D0B"/>
    <w:rsid w:val="004E5D9B"/>
    <w:rsid w:val="004E5DF3"/>
    <w:rsid w:val="004E5E3D"/>
    <w:rsid w:val="004E5E48"/>
    <w:rsid w:val="004E5F1E"/>
    <w:rsid w:val="004E5F3C"/>
    <w:rsid w:val="004E5F93"/>
    <w:rsid w:val="004E5FBF"/>
    <w:rsid w:val="004E605E"/>
    <w:rsid w:val="004E608B"/>
    <w:rsid w:val="004E60A8"/>
    <w:rsid w:val="004E60CF"/>
    <w:rsid w:val="004E610D"/>
    <w:rsid w:val="004E6167"/>
    <w:rsid w:val="004E61D7"/>
    <w:rsid w:val="004E62B6"/>
    <w:rsid w:val="004E62B9"/>
    <w:rsid w:val="004E62CC"/>
    <w:rsid w:val="004E6337"/>
    <w:rsid w:val="004E633A"/>
    <w:rsid w:val="004E633B"/>
    <w:rsid w:val="004E63AE"/>
    <w:rsid w:val="004E63E2"/>
    <w:rsid w:val="004E63EB"/>
    <w:rsid w:val="004E6410"/>
    <w:rsid w:val="004E64FC"/>
    <w:rsid w:val="004E659E"/>
    <w:rsid w:val="004E65AC"/>
    <w:rsid w:val="004E65AF"/>
    <w:rsid w:val="004E667C"/>
    <w:rsid w:val="004E680F"/>
    <w:rsid w:val="004E6819"/>
    <w:rsid w:val="004E6868"/>
    <w:rsid w:val="004E68A0"/>
    <w:rsid w:val="004E68A2"/>
    <w:rsid w:val="004E6930"/>
    <w:rsid w:val="004E6967"/>
    <w:rsid w:val="004E697E"/>
    <w:rsid w:val="004E699E"/>
    <w:rsid w:val="004E69AB"/>
    <w:rsid w:val="004E69F1"/>
    <w:rsid w:val="004E6A0C"/>
    <w:rsid w:val="004E6AFD"/>
    <w:rsid w:val="004E6C9F"/>
    <w:rsid w:val="004E6EA1"/>
    <w:rsid w:val="004E6F40"/>
    <w:rsid w:val="004E6F91"/>
    <w:rsid w:val="004E6FCB"/>
    <w:rsid w:val="004E70F8"/>
    <w:rsid w:val="004E7115"/>
    <w:rsid w:val="004E711C"/>
    <w:rsid w:val="004E717E"/>
    <w:rsid w:val="004E7217"/>
    <w:rsid w:val="004E7259"/>
    <w:rsid w:val="004E7429"/>
    <w:rsid w:val="004E747A"/>
    <w:rsid w:val="004E7482"/>
    <w:rsid w:val="004E74A7"/>
    <w:rsid w:val="004E74B4"/>
    <w:rsid w:val="004E74F6"/>
    <w:rsid w:val="004E75BA"/>
    <w:rsid w:val="004E764A"/>
    <w:rsid w:val="004E76AA"/>
    <w:rsid w:val="004E770C"/>
    <w:rsid w:val="004E7719"/>
    <w:rsid w:val="004E773B"/>
    <w:rsid w:val="004E77A5"/>
    <w:rsid w:val="004E7824"/>
    <w:rsid w:val="004E782B"/>
    <w:rsid w:val="004E783D"/>
    <w:rsid w:val="004E7857"/>
    <w:rsid w:val="004E78D8"/>
    <w:rsid w:val="004E790C"/>
    <w:rsid w:val="004E7959"/>
    <w:rsid w:val="004E798B"/>
    <w:rsid w:val="004E79EC"/>
    <w:rsid w:val="004E7A99"/>
    <w:rsid w:val="004E7AB3"/>
    <w:rsid w:val="004E7AD1"/>
    <w:rsid w:val="004E7B4D"/>
    <w:rsid w:val="004E7BAF"/>
    <w:rsid w:val="004E7C6F"/>
    <w:rsid w:val="004E7C7A"/>
    <w:rsid w:val="004E7CA5"/>
    <w:rsid w:val="004E7D02"/>
    <w:rsid w:val="004E7D37"/>
    <w:rsid w:val="004E7D44"/>
    <w:rsid w:val="004E7D87"/>
    <w:rsid w:val="004E7DDA"/>
    <w:rsid w:val="004E7EC1"/>
    <w:rsid w:val="004E7EC4"/>
    <w:rsid w:val="004E7ECF"/>
    <w:rsid w:val="004E7FE3"/>
    <w:rsid w:val="004F0003"/>
    <w:rsid w:val="004F0097"/>
    <w:rsid w:val="004F00D0"/>
    <w:rsid w:val="004F0106"/>
    <w:rsid w:val="004F01A5"/>
    <w:rsid w:val="004F01FD"/>
    <w:rsid w:val="004F0208"/>
    <w:rsid w:val="004F03CD"/>
    <w:rsid w:val="004F042B"/>
    <w:rsid w:val="004F0459"/>
    <w:rsid w:val="004F0497"/>
    <w:rsid w:val="004F05DC"/>
    <w:rsid w:val="004F0681"/>
    <w:rsid w:val="004F0711"/>
    <w:rsid w:val="004F082B"/>
    <w:rsid w:val="004F0839"/>
    <w:rsid w:val="004F088B"/>
    <w:rsid w:val="004F08BA"/>
    <w:rsid w:val="004F0978"/>
    <w:rsid w:val="004F0991"/>
    <w:rsid w:val="004F0998"/>
    <w:rsid w:val="004F0A99"/>
    <w:rsid w:val="004F0AD7"/>
    <w:rsid w:val="004F0B0E"/>
    <w:rsid w:val="004F0DF4"/>
    <w:rsid w:val="004F0E65"/>
    <w:rsid w:val="004F0E68"/>
    <w:rsid w:val="004F1039"/>
    <w:rsid w:val="004F1045"/>
    <w:rsid w:val="004F1082"/>
    <w:rsid w:val="004F10A6"/>
    <w:rsid w:val="004F1201"/>
    <w:rsid w:val="004F1352"/>
    <w:rsid w:val="004F1389"/>
    <w:rsid w:val="004F1480"/>
    <w:rsid w:val="004F1483"/>
    <w:rsid w:val="004F148E"/>
    <w:rsid w:val="004F14D0"/>
    <w:rsid w:val="004F14D5"/>
    <w:rsid w:val="004F14E1"/>
    <w:rsid w:val="004F1510"/>
    <w:rsid w:val="004F15FE"/>
    <w:rsid w:val="004F162E"/>
    <w:rsid w:val="004F1672"/>
    <w:rsid w:val="004F1691"/>
    <w:rsid w:val="004F16A8"/>
    <w:rsid w:val="004F16F4"/>
    <w:rsid w:val="004F1720"/>
    <w:rsid w:val="004F1751"/>
    <w:rsid w:val="004F178A"/>
    <w:rsid w:val="004F1793"/>
    <w:rsid w:val="004F17E9"/>
    <w:rsid w:val="004F17F2"/>
    <w:rsid w:val="004F1884"/>
    <w:rsid w:val="004F18E5"/>
    <w:rsid w:val="004F1932"/>
    <w:rsid w:val="004F193A"/>
    <w:rsid w:val="004F1967"/>
    <w:rsid w:val="004F1998"/>
    <w:rsid w:val="004F19BB"/>
    <w:rsid w:val="004F1A66"/>
    <w:rsid w:val="004F1A83"/>
    <w:rsid w:val="004F1A98"/>
    <w:rsid w:val="004F1B0A"/>
    <w:rsid w:val="004F1B2D"/>
    <w:rsid w:val="004F1B36"/>
    <w:rsid w:val="004F1B9D"/>
    <w:rsid w:val="004F1C0D"/>
    <w:rsid w:val="004F1CDB"/>
    <w:rsid w:val="004F1CFD"/>
    <w:rsid w:val="004F1D3E"/>
    <w:rsid w:val="004F1D69"/>
    <w:rsid w:val="004F1DEE"/>
    <w:rsid w:val="004F1E64"/>
    <w:rsid w:val="004F1EA8"/>
    <w:rsid w:val="004F1F66"/>
    <w:rsid w:val="004F1F79"/>
    <w:rsid w:val="004F1FB2"/>
    <w:rsid w:val="004F2051"/>
    <w:rsid w:val="004F2074"/>
    <w:rsid w:val="004F20D7"/>
    <w:rsid w:val="004F20FD"/>
    <w:rsid w:val="004F2121"/>
    <w:rsid w:val="004F219B"/>
    <w:rsid w:val="004F219C"/>
    <w:rsid w:val="004F21BE"/>
    <w:rsid w:val="004F220A"/>
    <w:rsid w:val="004F2250"/>
    <w:rsid w:val="004F2297"/>
    <w:rsid w:val="004F229B"/>
    <w:rsid w:val="004F229E"/>
    <w:rsid w:val="004F232E"/>
    <w:rsid w:val="004F239E"/>
    <w:rsid w:val="004F23BF"/>
    <w:rsid w:val="004F2447"/>
    <w:rsid w:val="004F2452"/>
    <w:rsid w:val="004F245D"/>
    <w:rsid w:val="004F25B8"/>
    <w:rsid w:val="004F25B9"/>
    <w:rsid w:val="004F25D6"/>
    <w:rsid w:val="004F2600"/>
    <w:rsid w:val="004F266C"/>
    <w:rsid w:val="004F26CA"/>
    <w:rsid w:val="004F26E9"/>
    <w:rsid w:val="004F2729"/>
    <w:rsid w:val="004F27D6"/>
    <w:rsid w:val="004F27F6"/>
    <w:rsid w:val="004F2836"/>
    <w:rsid w:val="004F287B"/>
    <w:rsid w:val="004F28C4"/>
    <w:rsid w:val="004F2951"/>
    <w:rsid w:val="004F2A6D"/>
    <w:rsid w:val="004F2BC3"/>
    <w:rsid w:val="004F2BE1"/>
    <w:rsid w:val="004F2C28"/>
    <w:rsid w:val="004F2C2D"/>
    <w:rsid w:val="004F2E37"/>
    <w:rsid w:val="004F2E3E"/>
    <w:rsid w:val="004F2E61"/>
    <w:rsid w:val="004F2E81"/>
    <w:rsid w:val="004F2E8E"/>
    <w:rsid w:val="004F2F11"/>
    <w:rsid w:val="004F2F35"/>
    <w:rsid w:val="004F2F84"/>
    <w:rsid w:val="004F2FAF"/>
    <w:rsid w:val="004F2FC8"/>
    <w:rsid w:val="004F2FE8"/>
    <w:rsid w:val="004F2FFB"/>
    <w:rsid w:val="004F300B"/>
    <w:rsid w:val="004F3014"/>
    <w:rsid w:val="004F303C"/>
    <w:rsid w:val="004F3069"/>
    <w:rsid w:val="004F3126"/>
    <w:rsid w:val="004F3181"/>
    <w:rsid w:val="004F323F"/>
    <w:rsid w:val="004F33A7"/>
    <w:rsid w:val="004F346C"/>
    <w:rsid w:val="004F3491"/>
    <w:rsid w:val="004F349C"/>
    <w:rsid w:val="004F34B8"/>
    <w:rsid w:val="004F34BB"/>
    <w:rsid w:val="004F34D0"/>
    <w:rsid w:val="004F34D6"/>
    <w:rsid w:val="004F3510"/>
    <w:rsid w:val="004F3549"/>
    <w:rsid w:val="004F355A"/>
    <w:rsid w:val="004F362E"/>
    <w:rsid w:val="004F366B"/>
    <w:rsid w:val="004F376D"/>
    <w:rsid w:val="004F3817"/>
    <w:rsid w:val="004F392C"/>
    <w:rsid w:val="004F39A9"/>
    <w:rsid w:val="004F3A1E"/>
    <w:rsid w:val="004F3A94"/>
    <w:rsid w:val="004F3ACD"/>
    <w:rsid w:val="004F3B1D"/>
    <w:rsid w:val="004F3B2E"/>
    <w:rsid w:val="004F3BB3"/>
    <w:rsid w:val="004F3CD0"/>
    <w:rsid w:val="004F3D80"/>
    <w:rsid w:val="004F3D83"/>
    <w:rsid w:val="004F3F0B"/>
    <w:rsid w:val="004F3FD2"/>
    <w:rsid w:val="004F402E"/>
    <w:rsid w:val="004F4036"/>
    <w:rsid w:val="004F40BE"/>
    <w:rsid w:val="004F40BF"/>
    <w:rsid w:val="004F4139"/>
    <w:rsid w:val="004F41C9"/>
    <w:rsid w:val="004F429D"/>
    <w:rsid w:val="004F42D4"/>
    <w:rsid w:val="004F4333"/>
    <w:rsid w:val="004F43FA"/>
    <w:rsid w:val="004F44A0"/>
    <w:rsid w:val="004F44AC"/>
    <w:rsid w:val="004F4638"/>
    <w:rsid w:val="004F463F"/>
    <w:rsid w:val="004F46C5"/>
    <w:rsid w:val="004F47EC"/>
    <w:rsid w:val="004F47ED"/>
    <w:rsid w:val="004F4800"/>
    <w:rsid w:val="004F4919"/>
    <w:rsid w:val="004F4938"/>
    <w:rsid w:val="004F49DF"/>
    <w:rsid w:val="004F49EC"/>
    <w:rsid w:val="004F49F6"/>
    <w:rsid w:val="004F4A02"/>
    <w:rsid w:val="004F4AD2"/>
    <w:rsid w:val="004F4AEB"/>
    <w:rsid w:val="004F4AED"/>
    <w:rsid w:val="004F4B2E"/>
    <w:rsid w:val="004F4B52"/>
    <w:rsid w:val="004F4B5C"/>
    <w:rsid w:val="004F4C24"/>
    <w:rsid w:val="004F4CB2"/>
    <w:rsid w:val="004F4D28"/>
    <w:rsid w:val="004F4DBA"/>
    <w:rsid w:val="004F4E24"/>
    <w:rsid w:val="004F4EC6"/>
    <w:rsid w:val="004F4ED2"/>
    <w:rsid w:val="004F4EE6"/>
    <w:rsid w:val="004F4F08"/>
    <w:rsid w:val="004F4F17"/>
    <w:rsid w:val="004F4F92"/>
    <w:rsid w:val="004F4FE6"/>
    <w:rsid w:val="004F4FF0"/>
    <w:rsid w:val="004F4FF9"/>
    <w:rsid w:val="004F5054"/>
    <w:rsid w:val="004F506E"/>
    <w:rsid w:val="004F5077"/>
    <w:rsid w:val="004F50E1"/>
    <w:rsid w:val="004F510A"/>
    <w:rsid w:val="004F514E"/>
    <w:rsid w:val="004F5173"/>
    <w:rsid w:val="004F51A0"/>
    <w:rsid w:val="004F51AC"/>
    <w:rsid w:val="004F51E7"/>
    <w:rsid w:val="004F5222"/>
    <w:rsid w:val="004F5287"/>
    <w:rsid w:val="004F52B0"/>
    <w:rsid w:val="004F5316"/>
    <w:rsid w:val="004F532C"/>
    <w:rsid w:val="004F5334"/>
    <w:rsid w:val="004F5350"/>
    <w:rsid w:val="004F53C9"/>
    <w:rsid w:val="004F53EE"/>
    <w:rsid w:val="004F540B"/>
    <w:rsid w:val="004F5415"/>
    <w:rsid w:val="004F5427"/>
    <w:rsid w:val="004F54C8"/>
    <w:rsid w:val="004F5502"/>
    <w:rsid w:val="004F552E"/>
    <w:rsid w:val="004F5574"/>
    <w:rsid w:val="004F557D"/>
    <w:rsid w:val="004F55BF"/>
    <w:rsid w:val="004F55CE"/>
    <w:rsid w:val="004F5673"/>
    <w:rsid w:val="004F5719"/>
    <w:rsid w:val="004F5793"/>
    <w:rsid w:val="004F57D6"/>
    <w:rsid w:val="004F57DA"/>
    <w:rsid w:val="004F580E"/>
    <w:rsid w:val="004F5877"/>
    <w:rsid w:val="004F58A1"/>
    <w:rsid w:val="004F5976"/>
    <w:rsid w:val="004F597F"/>
    <w:rsid w:val="004F59D4"/>
    <w:rsid w:val="004F59FD"/>
    <w:rsid w:val="004F5A98"/>
    <w:rsid w:val="004F5AA4"/>
    <w:rsid w:val="004F5AD9"/>
    <w:rsid w:val="004F5ADA"/>
    <w:rsid w:val="004F5AFF"/>
    <w:rsid w:val="004F5B75"/>
    <w:rsid w:val="004F5BF1"/>
    <w:rsid w:val="004F5C44"/>
    <w:rsid w:val="004F5C9E"/>
    <w:rsid w:val="004F5CA5"/>
    <w:rsid w:val="004F5D10"/>
    <w:rsid w:val="004F5D50"/>
    <w:rsid w:val="004F5D5C"/>
    <w:rsid w:val="004F5E40"/>
    <w:rsid w:val="004F5E58"/>
    <w:rsid w:val="004F5E64"/>
    <w:rsid w:val="004F5EA5"/>
    <w:rsid w:val="004F5EBD"/>
    <w:rsid w:val="004F5F65"/>
    <w:rsid w:val="004F5FE3"/>
    <w:rsid w:val="004F609E"/>
    <w:rsid w:val="004F60AF"/>
    <w:rsid w:val="004F60CD"/>
    <w:rsid w:val="004F60F1"/>
    <w:rsid w:val="004F618C"/>
    <w:rsid w:val="004F61C1"/>
    <w:rsid w:val="004F61EC"/>
    <w:rsid w:val="004F61F8"/>
    <w:rsid w:val="004F6228"/>
    <w:rsid w:val="004F6283"/>
    <w:rsid w:val="004F628C"/>
    <w:rsid w:val="004F6302"/>
    <w:rsid w:val="004F6413"/>
    <w:rsid w:val="004F641D"/>
    <w:rsid w:val="004F6439"/>
    <w:rsid w:val="004F647D"/>
    <w:rsid w:val="004F64B7"/>
    <w:rsid w:val="004F64BB"/>
    <w:rsid w:val="004F6509"/>
    <w:rsid w:val="004F651E"/>
    <w:rsid w:val="004F653F"/>
    <w:rsid w:val="004F65DB"/>
    <w:rsid w:val="004F6639"/>
    <w:rsid w:val="004F663C"/>
    <w:rsid w:val="004F6668"/>
    <w:rsid w:val="004F6696"/>
    <w:rsid w:val="004F66DA"/>
    <w:rsid w:val="004F6784"/>
    <w:rsid w:val="004F67C2"/>
    <w:rsid w:val="004F680B"/>
    <w:rsid w:val="004F6870"/>
    <w:rsid w:val="004F6898"/>
    <w:rsid w:val="004F68B0"/>
    <w:rsid w:val="004F68F0"/>
    <w:rsid w:val="004F695D"/>
    <w:rsid w:val="004F6968"/>
    <w:rsid w:val="004F69B1"/>
    <w:rsid w:val="004F69B4"/>
    <w:rsid w:val="004F6A56"/>
    <w:rsid w:val="004F6A60"/>
    <w:rsid w:val="004F6A92"/>
    <w:rsid w:val="004F6B22"/>
    <w:rsid w:val="004F6B68"/>
    <w:rsid w:val="004F6B7F"/>
    <w:rsid w:val="004F6C0C"/>
    <w:rsid w:val="004F6C2E"/>
    <w:rsid w:val="004F6CF0"/>
    <w:rsid w:val="004F6D75"/>
    <w:rsid w:val="004F6DCF"/>
    <w:rsid w:val="004F6E63"/>
    <w:rsid w:val="004F6E9D"/>
    <w:rsid w:val="004F6F17"/>
    <w:rsid w:val="004F6F6F"/>
    <w:rsid w:val="004F6F9C"/>
    <w:rsid w:val="004F6FC7"/>
    <w:rsid w:val="004F7002"/>
    <w:rsid w:val="004F7010"/>
    <w:rsid w:val="004F705B"/>
    <w:rsid w:val="004F715B"/>
    <w:rsid w:val="004F71BB"/>
    <w:rsid w:val="004F7202"/>
    <w:rsid w:val="004F7211"/>
    <w:rsid w:val="004F7310"/>
    <w:rsid w:val="004F7342"/>
    <w:rsid w:val="004F737A"/>
    <w:rsid w:val="004F7444"/>
    <w:rsid w:val="004F7464"/>
    <w:rsid w:val="004F747E"/>
    <w:rsid w:val="004F7480"/>
    <w:rsid w:val="004F7544"/>
    <w:rsid w:val="004F75C2"/>
    <w:rsid w:val="004F75E4"/>
    <w:rsid w:val="004F761D"/>
    <w:rsid w:val="004F7632"/>
    <w:rsid w:val="004F769F"/>
    <w:rsid w:val="004F76DE"/>
    <w:rsid w:val="004F76E8"/>
    <w:rsid w:val="004F777A"/>
    <w:rsid w:val="004F782C"/>
    <w:rsid w:val="004F7833"/>
    <w:rsid w:val="004F78E8"/>
    <w:rsid w:val="004F7921"/>
    <w:rsid w:val="004F7987"/>
    <w:rsid w:val="004F79C0"/>
    <w:rsid w:val="004F79C2"/>
    <w:rsid w:val="004F79CF"/>
    <w:rsid w:val="004F79F8"/>
    <w:rsid w:val="004F7A7E"/>
    <w:rsid w:val="004F7AB0"/>
    <w:rsid w:val="004F7B1C"/>
    <w:rsid w:val="004F7B3B"/>
    <w:rsid w:val="004F7C49"/>
    <w:rsid w:val="004F7C68"/>
    <w:rsid w:val="004F7D04"/>
    <w:rsid w:val="004F7D9A"/>
    <w:rsid w:val="004F7DE9"/>
    <w:rsid w:val="004F7DED"/>
    <w:rsid w:val="004F7E15"/>
    <w:rsid w:val="004F7E7B"/>
    <w:rsid w:val="004F7F21"/>
    <w:rsid w:val="004F7FE3"/>
    <w:rsid w:val="005000AE"/>
    <w:rsid w:val="00500123"/>
    <w:rsid w:val="0050015A"/>
    <w:rsid w:val="005002B4"/>
    <w:rsid w:val="005002DC"/>
    <w:rsid w:val="005003BA"/>
    <w:rsid w:val="005003F3"/>
    <w:rsid w:val="0050043E"/>
    <w:rsid w:val="00500468"/>
    <w:rsid w:val="00500470"/>
    <w:rsid w:val="005004E2"/>
    <w:rsid w:val="0050052A"/>
    <w:rsid w:val="0050052E"/>
    <w:rsid w:val="00500562"/>
    <w:rsid w:val="00500565"/>
    <w:rsid w:val="005006E9"/>
    <w:rsid w:val="00500705"/>
    <w:rsid w:val="00500785"/>
    <w:rsid w:val="005008C4"/>
    <w:rsid w:val="00500996"/>
    <w:rsid w:val="00500A21"/>
    <w:rsid w:val="00500A4B"/>
    <w:rsid w:val="00500ADA"/>
    <w:rsid w:val="00500AF5"/>
    <w:rsid w:val="00500B67"/>
    <w:rsid w:val="00500BE6"/>
    <w:rsid w:val="00500C45"/>
    <w:rsid w:val="00500CEF"/>
    <w:rsid w:val="00500D9F"/>
    <w:rsid w:val="00500DD0"/>
    <w:rsid w:val="00500E08"/>
    <w:rsid w:val="00500E72"/>
    <w:rsid w:val="00500E86"/>
    <w:rsid w:val="00500EAA"/>
    <w:rsid w:val="00500F38"/>
    <w:rsid w:val="00500F59"/>
    <w:rsid w:val="00501049"/>
    <w:rsid w:val="00501123"/>
    <w:rsid w:val="005011BA"/>
    <w:rsid w:val="005011C1"/>
    <w:rsid w:val="005011DB"/>
    <w:rsid w:val="005011F6"/>
    <w:rsid w:val="00501224"/>
    <w:rsid w:val="005012A8"/>
    <w:rsid w:val="005012B4"/>
    <w:rsid w:val="00501374"/>
    <w:rsid w:val="005013AB"/>
    <w:rsid w:val="005013B1"/>
    <w:rsid w:val="005013B5"/>
    <w:rsid w:val="005013BF"/>
    <w:rsid w:val="005013DE"/>
    <w:rsid w:val="00501442"/>
    <w:rsid w:val="0050149B"/>
    <w:rsid w:val="00501541"/>
    <w:rsid w:val="0050157F"/>
    <w:rsid w:val="005016F9"/>
    <w:rsid w:val="0050178C"/>
    <w:rsid w:val="00501835"/>
    <w:rsid w:val="00501865"/>
    <w:rsid w:val="00501895"/>
    <w:rsid w:val="005018B0"/>
    <w:rsid w:val="005018B7"/>
    <w:rsid w:val="005018D6"/>
    <w:rsid w:val="005018DF"/>
    <w:rsid w:val="00501934"/>
    <w:rsid w:val="005019D4"/>
    <w:rsid w:val="00501A2A"/>
    <w:rsid w:val="00501A47"/>
    <w:rsid w:val="00501A7E"/>
    <w:rsid w:val="00501A8A"/>
    <w:rsid w:val="00501A8B"/>
    <w:rsid w:val="00501AB2"/>
    <w:rsid w:val="00501BB4"/>
    <w:rsid w:val="00501C51"/>
    <w:rsid w:val="00501C78"/>
    <w:rsid w:val="00501C93"/>
    <w:rsid w:val="00501D2E"/>
    <w:rsid w:val="00501D4A"/>
    <w:rsid w:val="00501D61"/>
    <w:rsid w:val="00501D73"/>
    <w:rsid w:val="00501D8E"/>
    <w:rsid w:val="00501DAA"/>
    <w:rsid w:val="00501E22"/>
    <w:rsid w:val="00501E2D"/>
    <w:rsid w:val="00501E4D"/>
    <w:rsid w:val="00501E50"/>
    <w:rsid w:val="00501EB4"/>
    <w:rsid w:val="00501F54"/>
    <w:rsid w:val="00501F6E"/>
    <w:rsid w:val="00501FB5"/>
    <w:rsid w:val="005020D2"/>
    <w:rsid w:val="00502165"/>
    <w:rsid w:val="0050217B"/>
    <w:rsid w:val="0050218A"/>
    <w:rsid w:val="00502197"/>
    <w:rsid w:val="005021B9"/>
    <w:rsid w:val="005022A1"/>
    <w:rsid w:val="00502426"/>
    <w:rsid w:val="0050243A"/>
    <w:rsid w:val="00502497"/>
    <w:rsid w:val="005025BF"/>
    <w:rsid w:val="00502685"/>
    <w:rsid w:val="005026BF"/>
    <w:rsid w:val="005026E5"/>
    <w:rsid w:val="0050273A"/>
    <w:rsid w:val="00502787"/>
    <w:rsid w:val="00502791"/>
    <w:rsid w:val="00502807"/>
    <w:rsid w:val="00502842"/>
    <w:rsid w:val="005028B5"/>
    <w:rsid w:val="00502915"/>
    <w:rsid w:val="00502AB8"/>
    <w:rsid w:val="00502AC9"/>
    <w:rsid w:val="00502AD3"/>
    <w:rsid w:val="00502B84"/>
    <w:rsid w:val="00502BB9"/>
    <w:rsid w:val="00502BEC"/>
    <w:rsid w:val="00502C1F"/>
    <w:rsid w:val="00502C42"/>
    <w:rsid w:val="00502C78"/>
    <w:rsid w:val="00502D39"/>
    <w:rsid w:val="00502D4D"/>
    <w:rsid w:val="00502DDD"/>
    <w:rsid w:val="00502E07"/>
    <w:rsid w:val="00502E88"/>
    <w:rsid w:val="00502F55"/>
    <w:rsid w:val="00502F57"/>
    <w:rsid w:val="00502FA5"/>
    <w:rsid w:val="00503009"/>
    <w:rsid w:val="005030BF"/>
    <w:rsid w:val="0050316D"/>
    <w:rsid w:val="00503179"/>
    <w:rsid w:val="005031CC"/>
    <w:rsid w:val="005031CF"/>
    <w:rsid w:val="00503327"/>
    <w:rsid w:val="00503350"/>
    <w:rsid w:val="00503396"/>
    <w:rsid w:val="00503524"/>
    <w:rsid w:val="0050359F"/>
    <w:rsid w:val="00503602"/>
    <w:rsid w:val="00503656"/>
    <w:rsid w:val="005036A0"/>
    <w:rsid w:val="005036F5"/>
    <w:rsid w:val="00503718"/>
    <w:rsid w:val="00503722"/>
    <w:rsid w:val="00503772"/>
    <w:rsid w:val="00503773"/>
    <w:rsid w:val="005037B0"/>
    <w:rsid w:val="005037C2"/>
    <w:rsid w:val="005037D6"/>
    <w:rsid w:val="005037F7"/>
    <w:rsid w:val="0050383A"/>
    <w:rsid w:val="00503891"/>
    <w:rsid w:val="005038B9"/>
    <w:rsid w:val="005038D1"/>
    <w:rsid w:val="005038D5"/>
    <w:rsid w:val="0050391F"/>
    <w:rsid w:val="0050395B"/>
    <w:rsid w:val="00503981"/>
    <w:rsid w:val="005039AD"/>
    <w:rsid w:val="005039C2"/>
    <w:rsid w:val="005039F4"/>
    <w:rsid w:val="00503A4A"/>
    <w:rsid w:val="00503A81"/>
    <w:rsid w:val="00503A8A"/>
    <w:rsid w:val="00503B06"/>
    <w:rsid w:val="00503B1D"/>
    <w:rsid w:val="00503B35"/>
    <w:rsid w:val="00503B3A"/>
    <w:rsid w:val="00503BBD"/>
    <w:rsid w:val="00503BC4"/>
    <w:rsid w:val="00503C1A"/>
    <w:rsid w:val="00503C60"/>
    <w:rsid w:val="00503CA6"/>
    <w:rsid w:val="00503CB9"/>
    <w:rsid w:val="00503D25"/>
    <w:rsid w:val="00503D30"/>
    <w:rsid w:val="00503D84"/>
    <w:rsid w:val="00503D8C"/>
    <w:rsid w:val="00503E3D"/>
    <w:rsid w:val="00503E9E"/>
    <w:rsid w:val="00503ED1"/>
    <w:rsid w:val="00503F2A"/>
    <w:rsid w:val="00503F30"/>
    <w:rsid w:val="00503F72"/>
    <w:rsid w:val="00503F95"/>
    <w:rsid w:val="00503FB0"/>
    <w:rsid w:val="00503FB3"/>
    <w:rsid w:val="00503FE7"/>
    <w:rsid w:val="0050400A"/>
    <w:rsid w:val="0050400B"/>
    <w:rsid w:val="00504013"/>
    <w:rsid w:val="00504019"/>
    <w:rsid w:val="0050403F"/>
    <w:rsid w:val="00504057"/>
    <w:rsid w:val="0050410A"/>
    <w:rsid w:val="00504196"/>
    <w:rsid w:val="005041B4"/>
    <w:rsid w:val="005041D5"/>
    <w:rsid w:val="00504206"/>
    <w:rsid w:val="005043CA"/>
    <w:rsid w:val="005044A5"/>
    <w:rsid w:val="00504512"/>
    <w:rsid w:val="0050451F"/>
    <w:rsid w:val="005045A7"/>
    <w:rsid w:val="0050468F"/>
    <w:rsid w:val="00504711"/>
    <w:rsid w:val="00504789"/>
    <w:rsid w:val="00504837"/>
    <w:rsid w:val="0050484E"/>
    <w:rsid w:val="0050489A"/>
    <w:rsid w:val="005048B8"/>
    <w:rsid w:val="005048BC"/>
    <w:rsid w:val="005048CD"/>
    <w:rsid w:val="005048D6"/>
    <w:rsid w:val="0050490B"/>
    <w:rsid w:val="00504924"/>
    <w:rsid w:val="00504A7D"/>
    <w:rsid w:val="00504A83"/>
    <w:rsid w:val="00504B94"/>
    <w:rsid w:val="00504BCC"/>
    <w:rsid w:val="00504BD9"/>
    <w:rsid w:val="00504C03"/>
    <w:rsid w:val="00504C1C"/>
    <w:rsid w:val="00504C6E"/>
    <w:rsid w:val="00504CC6"/>
    <w:rsid w:val="00504CFC"/>
    <w:rsid w:val="00504D41"/>
    <w:rsid w:val="00504D7C"/>
    <w:rsid w:val="00504DB5"/>
    <w:rsid w:val="00504DE4"/>
    <w:rsid w:val="00504E42"/>
    <w:rsid w:val="00504E44"/>
    <w:rsid w:val="00504E47"/>
    <w:rsid w:val="00504EF1"/>
    <w:rsid w:val="00504F1E"/>
    <w:rsid w:val="00504F66"/>
    <w:rsid w:val="00504F6B"/>
    <w:rsid w:val="00504F7C"/>
    <w:rsid w:val="00504FA5"/>
    <w:rsid w:val="00504FF5"/>
    <w:rsid w:val="0050504B"/>
    <w:rsid w:val="00505075"/>
    <w:rsid w:val="00505076"/>
    <w:rsid w:val="0050511D"/>
    <w:rsid w:val="0050512B"/>
    <w:rsid w:val="005051E2"/>
    <w:rsid w:val="0050520D"/>
    <w:rsid w:val="005052C3"/>
    <w:rsid w:val="00505340"/>
    <w:rsid w:val="005054B8"/>
    <w:rsid w:val="005054D9"/>
    <w:rsid w:val="00505523"/>
    <w:rsid w:val="0050552E"/>
    <w:rsid w:val="00505573"/>
    <w:rsid w:val="005055AD"/>
    <w:rsid w:val="005055C3"/>
    <w:rsid w:val="005056D1"/>
    <w:rsid w:val="005056ED"/>
    <w:rsid w:val="005056FD"/>
    <w:rsid w:val="00505704"/>
    <w:rsid w:val="00505750"/>
    <w:rsid w:val="005057E6"/>
    <w:rsid w:val="00505952"/>
    <w:rsid w:val="00505ABC"/>
    <w:rsid w:val="00505ACC"/>
    <w:rsid w:val="00505AE8"/>
    <w:rsid w:val="00505B13"/>
    <w:rsid w:val="00505B16"/>
    <w:rsid w:val="00505B23"/>
    <w:rsid w:val="00505B46"/>
    <w:rsid w:val="00505BDC"/>
    <w:rsid w:val="00505C39"/>
    <w:rsid w:val="00505CA7"/>
    <w:rsid w:val="00505CF4"/>
    <w:rsid w:val="00505D91"/>
    <w:rsid w:val="00505DA2"/>
    <w:rsid w:val="00505E62"/>
    <w:rsid w:val="00505E70"/>
    <w:rsid w:val="00505EB3"/>
    <w:rsid w:val="00505EF5"/>
    <w:rsid w:val="00505F23"/>
    <w:rsid w:val="00505F38"/>
    <w:rsid w:val="00505F6B"/>
    <w:rsid w:val="00506067"/>
    <w:rsid w:val="0050607A"/>
    <w:rsid w:val="005060A7"/>
    <w:rsid w:val="005060B0"/>
    <w:rsid w:val="005060DA"/>
    <w:rsid w:val="005060F4"/>
    <w:rsid w:val="005061A6"/>
    <w:rsid w:val="005061C7"/>
    <w:rsid w:val="005061E1"/>
    <w:rsid w:val="00506348"/>
    <w:rsid w:val="005063E1"/>
    <w:rsid w:val="00506427"/>
    <w:rsid w:val="00506442"/>
    <w:rsid w:val="0050646B"/>
    <w:rsid w:val="005064D6"/>
    <w:rsid w:val="005064F1"/>
    <w:rsid w:val="00506500"/>
    <w:rsid w:val="00506502"/>
    <w:rsid w:val="00506589"/>
    <w:rsid w:val="005065AB"/>
    <w:rsid w:val="005065F4"/>
    <w:rsid w:val="00506651"/>
    <w:rsid w:val="005066B0"/>
    <w:rsid w:val="005066E6"/>
    <w:rsid w:val="0050678B"/>
    <w:rsid w:val="005067BF"/>
    <w:rsid w:val="00506800"/>
    <w:rsid w:val="005068F0"/>
    <w:rsid w:val="00506925"/>
    <w:rsid w:val="005069D2"/>
    <w:rsid w:val="00506A38"/>
    <w:rsid w:val="00506A49"/>
    <w:rsid w:val="00506AD8"/>
    <w:rsid w:val="00506AFC"/>
    <w:rsid w:val="00506B5C"/>
    <w:rsid w:val="00506BC4"/>
    <w:rsid w:val="00506C46"/>
    <w:rsid w:val="00506D31"/>
    <w:rsid w:val="00506D8A"/>
    <w:rsid w:val="00506DA5"/>
    <w:rsid w:val="00506DD7"/>
    <w:rsid w:val="00506F3E"/>
    <w:rsid w:val="00506F60"/>
    <w:rsid w:val="00506FC7"/>
    <w:rsid w:val="00506FF0"/>
    <w:rsid w:val="00506FF7"/>
    <w:rsid w:val="0050706E"/>
    <w:rsid w:val="00507086"/>
    <w:rsid w:val="005070C5"/>
    <w:rsid w:val="005070CE"/>
    <w:rsid w:val="005070D5"/>
    <w:rsid w:val="005070DA"/>
    <w:rsid w:val="00507116"/>
    <w:rsid w:val="00507120"/>
    <w:rsid w:val="00507150"/>
    <w:rsid w:val="0050715A"/>
    <w:rsid w:val="00507165"/>
    <w:rsid w:val="005071DF"/>
    <w:rsid w:val="005071E6"/>
    <w:rsid w:val="005071FA"/>
    <w:rsid w:val="00507315"/>
    <w:rsid w:val="00507330"/>
    <w:rsid w:val="00507376"/>
    <w:rsid w:val="00507402"/>
    <w:rsid w:val="0050742B"/>
    <w:rsid w:val="0050744E"/>
    <w:rsid w:val="0050744F"/>
    <w:rsid w:val="0050745F"/>
    <w:rsid w:val="005074F4"/>
    <w:rsid w:val="00507524"/>
    <w:rsid w:val="00507528"/>
    <w:rsid w:val="00507537"/>
    <w:rsid w:val="00507558"/>
    <w:rsid w:val="0050757E"/>
    <w:rsid w:val="00507586"/>
    <w:rsid w:val="005075B0"/>
    <w:rsid w:val="005075B8"/>
    <w:rsid w:val="005075BD"/>
    <w:rsid w:val="005075D9"/>
    <w:rsid w:val="0050761B"/>
    <w:rsid w:val="005076A8"/>
    <w:rsid w:val="00507753"/>
    <w:rsid w:val="005077CE"/>
    <w:rsid w:val="0050783C"/>
    <w:rsid w:val="0050783D"/>
    <w:rsid w:val="0050785C"/>
    <w:rsid w:val="00507862"/>
    <w:rsid w:val="0050786F"/>
    <w:rsid w:val="0050789A"/>
    <w:rsid w:val="005078EC"/>
    <w:rsid w:val="00507918"/>
    <w:rsid w:val="00507927"/>
    <w:rsid w:val="005079A2"/>
    <w:rsid w:val="005079D9"/>
    <w:rsid w:val="005079FA"/>
    <w:rsid w:val="00507A3A"/>
    <w:rsid w:val="00507B13"/>
    <w:rsid w:val="00507B66"/>
    <w:rsid w:val="00507C34"/>
    <w:rsid w:val="00507C6E"/>
    <w:rsid w:val="00507D3F"/>
    <w:rsid w:val="00507D5A"/>
    <w:rsid w:val="00507DA5"/>
    <w:rsid w:val="00507DDB"/>
    <w:rsid w:val="00507E04"/>
    <w:rsid w:val="00507EC0"/>
    <w:rsid w:val="00507EF3"/>
    <w:rsid w:val="00507F45"/>
    <w:rsid w:val="00507F59"/>
    <w:rsid w:val="00507F6A"/>
    <w:rsid w:val="00507F99"/>
    <w:rsid w:val="00507FBE"/>
    <w:rsid w:val="00510045"/>
    <w:rsid w:val="005100C7"/>
    <w:rsid w:val="005100D8"/>
    <w:rsid w:val="00510106"/>
    <w:rsid w:val="0051010B"/>
    <w:rsid w:val="0051010D"/>
    <w:rsid w:val="0051015A"/>
    <w:rsid w:val="0051016C"/>
    <w:rsid w:val="005101D1"/>
    <w:rsid w:val="00510277"/>
    <w:rsid w:val="00510297"/>
    <w:rsid w:val="005102A0"/>
    <w:rsid w:val="005102C1"/>
    <w:rsid w:val="005102C5"/>
    <w:rsid w:val="005102D3"/>
    <w:rsid w:val="00510302"/>
    <w:rsid w:val="00510323"/>
    <w:rsid w:val="00510346"/>
    <w:rsid w:val="0051034F"/>
    <w:rsid w:val="00510358"/>
    <w:rsid w:val="00510364"/>
    <w:rsid w:val="005103DC"/>
    <w:rsid w:val="00510400"/>
    <w:rsid w:val="00510464"/>
    <w:rsid w:val="005104B4"/>
    <w:rsid w:val="005104D5"/>
    <w:rsid w:val="005104E2"/>
    <w:rsid w:val="00510504"/>
    <w:rsid w:val="0051053C"/>
    <w:rsid w:val="005105B0"/>
    <w:rsid w:val="005105EB"/>
    <w:rsid w:val="0051067A"/>
    <w:rsid w:val="005106C3"/>
    <w:rsid w:val="00510731"/>
    <w:rsid w:val="00510798"/>
    <w:rsid w:val="00510818"/>
    <w:rsid w:val="005108AA"/>
    <w:rsid w:val="005108E6"/>
    <w:rsid w:val="005108F5"/>
    <w:rsid w:val="0051092E"/>
    <w:rsid w:val="0051099F"/>
    <w:rsid w:val="00510B25"/>
    <w:rsid w:val="00510C10"/>
    <w:rsid w:val="00510C11"/>
    <w:rsid w:val="00510CAE"/>
    <w:rsid w:val="00510CBB"/>
    <w:rsid w:val="00510D77"/>
    <w:rsid w:val="00510D98"/>
    <w:rsid w:val="00510E03"/>
    <w:rsid w:val="00510EE6"/>
    <w:rsid w:val="00510F11"/>
    <w:rsid w:val="00510F13"/>
    <w:rsid w:val="00510F36"/>
    <w:rsid w:val="00510F3F"/>
    <w:rsid w:val="00510F5B"/>
    <w:rsid w:val="00510FEE"/>
    <w:rsid w:val="00511032"/>
    <w:rsid w:val="0051108A"/>
    <w:rsid w:val="00511114"/>
    <w:rsid w:val="00511165"/>
    <w:rsid w:val="0051116F"/>
    <w:rsid w:val="0051117B"/>
    <w:rsid w:val="005111D2"/>
    <w:rsid w:val="0051124A"/>
    <w:rsid w:val="00511259"/>
    <w:rsid w:val="00511296"/>
    <w:rsid w:val="005112FF"/>
    <w:rsid w:val="00511425"/>
    <w:rsid w:val="00511481"/>
    <w:rsid w:val="00511504"/>
    <w:rsid w:val="00511527"/>
    <w:rsid w:val="0051152A"/>
    <w:rsid w:val="0051154D"/>
    <w:rsid w:val="00511581"/>
    <w:rsid w:val="00511791"/>
    <w:rsid w:val="005117F1"/>
    <w:rsid w:val="00511838"/>
    <w:rsid w:val="005118AE"/>
    <w:rsid w:val="005118ED"/>
    <w:rsid w:val="00511905"/>
    <w:rsid w:val="00511945"/>
    <w:rsid w:val="0051198D"/>
    <w:rsid w:val="00511A08"/>
    <w:rsid w:val="00511A19"/>
    <w:rsid w:val="00511A27"/>
    <w:rsid w:val="00511A29"/>
    <w:rsid w:val="00511A42"/>
    <w:rsid w:val="00511A97"/>
    <w:rsid w:val="00511B7C"/>
    <w:rsid w:val="00511B91"/>
    <w:rsid w:val="00511C2D"/>
    <w:rsid w:val="00511C67"/>
    <w:rsid w:val="00511CDE"/>
    <w:rsid w:val="00511D62"/>
    <w:rsid w:val="00511D81"/>
    <w:rsid w:val="00511DFF"/>
    <w:rsid w:val="00511E0D"/>
    <w:rsid w:val="00511E55"/>
    <w:rsid w:val="00511E5F"/>
    <w:rsid w:val="00511EB6"/>
    <w:rsid w:val="00511EE3"/>
    <w:rsid w:val="00511F24"/>
    <w:rsid w:val="00511F4E"/>
    <w:rsid w:val="00511F70"/>
    <w:rsid w:val="00511F81"/>
    <w:rsid w:val="00511F8D"/>
    <w:rsid w:val="00511F96"/>
    <w:rsid w:val="00511FA2"/>
    <w:rsid w:val="00511FF4"/>
    <w:rsid w:val="00512039"/>
    <w:rsid w:val="0051204F"/>
    <w:rsid w:val="0051207C"/>
    <w:rsid w:val="0051208C"/>
    <w:rsid w:val="005120B7"/>
    <w:rsid w:val="00512107"/>
    <w:rsid w:val="005121EB"/>
    <w:rsid w:val="005121EF"/>
    <w:rsid w:val="0051220F"/>
    <w:rsid w:val="0051224E"/>
    <w:rsid w:val="00512255"/>
    <w:rsid w:val="00512276"/>
    <w:rsid w:val="005122DB"/>
    <w:rsid w:val="00512333"/>
    <w:rsid w:val="00512340"/>
    <w:rsid w:val="0051234A"/>
    <w:rsid w:val="005123C5"/>
    <w:rsid w:val="005123E0"/>
    <w:rsid w:val="005123FD"/>
    <w:rsid w:val="00512429"/>
    <w:rsid w:val="00512437"/>
    <w:rsid w:val="005125A6"/>
    <w:rsid w:val="00512629"/>
    <w:rsid w:val="00512726"/>
    <w:rsid w:val="0051281E"/>
    <w:rsid w:val="00512881"/>
    <w:rsid w:val="005128BA"/>
    <w:rsid w:val="005128C7"/>
    <w:rsid w:val="005129A9"/>
    <w:rsid w:val="00512A2F"/>
    <w:rsid w:val="00512A73"/>
    <w:rsid w:val="00512AAA"/>
    <w:rsid w:val="00512B57"/>
    <w:rsid w:val="00512B60"/>
    <w:rsid w:val="00512B9C"/>
    <w:rsid w:val="00512BD6"/>
    <w:rsid w:val="00512BFB"/>
    <w:rsid w:val="00512C37"/>
    <w:rsid w:val="00512CA6"/>
    <w:rsid w:val="00512CB2"/>
    <w:rsid w:val="00512CF2"/>
    <w:rsid w:val="00512D23"/>
    <w:rsid w:val="00512D37"/>
    <w:rsid w:val="00512D9E"/>
    <w:rsid w:val="00512E5A"/>
    <w:rsid w:val="00512ECF"/>
    <w:rsid w:val="00512EDC"/>
    <w:rsid w:val="00512F8C"/>
    <w:rsid w:val="00512FBE"/>
    <w:rsid w:val="00512FC3"/>
    <w:rsid w:val="00512FF7"/>
    <w:rsid w:val="00513042"/>
    <w:rsid w:val="00513051"/>
    <w:rsid w:val="0051308B"/>
    <w:rsid w:val="005130A6"/>
    <w:rsid w:val="005130B0"/>
    <w:rsid w:val="005130B9"/>
    <w:rsid w:val="00513110"/>
    <w:rsid w:val="00513115"/>
    <w:rsid w:val="00513176"/>
    <w:rsid w:val="005131A7"/>
    <w:rsid w:val="005131C7"/>
    <w:rsid w:val="0051325A"/>
    <w:rsid w:val="00513282"/>
    <w:rsid w:val="005132A4"/>
    <w:rsid w:val="005132A7"/>
    <w:rsid w:val="005132DE"/>
    <w:rsid w:val="00513327"/>
    <w:rsid w:val="0051335D"/>
    <w:rsid w:val="005133A6"/>
    <w:rsid w:val="005133DD"/>
    <w:rsid w:val="00513404"/>
    <w:rsid w:val="0051342D"/>
    <w:rsid w:val="005134FD"/>
    <w:rsid w:val="00513538"/>
    <w:rsid w:val="005135A9"/>
    <w:rsid w:val="00513651"/>
    <w:rsid w:val="0051369B"/>
    <w:rsid w:val="005136E2"/>
    <w:rsid w:val="005137F6"/>
    <w:rsid w:val="0051381B"/>
    <w:rsid w:val="0051384D"/>
    <w:rsid w:val="00513851"/>
    <w:rsid w:val="005139CC"/>
    <w:rsid w:val="00513A0E"/>
    <w:rsid w:val="00513A34"/>
    <w:rsid w:val="00513B3F"/>
    <w:rsid w:val="00513BA0"/>
    <w:rsid w:val="00513BE8"/>
    <w:rsid w:val="00513C0F"/>
    <w:rsid w:val="00513C46"/>
    <w:rsid w:val="00513C66"/>
    <w:rsid w:val="00513CF7"/>
    <w:rsid w:val="00513CF9"/>
    <w:rsid w:val="00513D11"/>
    <w:rsid w:val="00513D37"/>
    <w:rsid w:val="00513D63"/>
    <w:rsid w:val="00513D7C"/>
    <w:rsid w:val="00513D91"/>
    <w:rsid w:val="00513D93"/>
    <w:rsid w:val="00513DA9"/>
    <w:rsid w:val="00513E07"/>
    <w:rsid w:val="00513E12"/>
    <w:rsid w:val="00513E1A"/>
    <w:rsid w:val="00513E41"/>
    <w:rsid w:val="00513E5D"/>
    <w:rsid w:val="00513E86"/>
    <w:rsid w:val="00513EB9"/>
    <w:rsid w:val="00513F12"/>
    <w:rsid w:val="00513F2A"/>
    <w:rsid w:val="00513F2D"/>
    <w:rsid w:val="00513F56"/>
    <w:rsid w:val="00513F66"/>
    <w:rsid w:val="00513F7F"/>
    <w:rsid w:val="00513F86"/>
    <w:rsid w:val="00513F8F"/>
    <w:rsid w:val="00513FBC"/>
    <w:rsid w:val="00513FBF"/>
    <w:rsid w:val="00513FDA"/>
    <w:rsid w:val="00514001"/>
    <w:rsid w:val="00514081"/>
    <w:rsid w:val="00514089"/>
    <w:rsid w:val="005140EF"/>
    <w:rsid w:val="00514144"/>
    <w:rsid w:val="005141FB"/>
    <w:rsid w:val="00514239"/>
    <w:rsid w:val="0051423C"/>
    <w:rsid w:val="00514254"/>
    <w:rsid w:val="00514270"/>
    <w:rsid w:val="00514276"/>
    <w:rsid w:val="0051428D"/>
    <w:rsid w:val="005142F7"/>
    <w:rsid w:val="00514386"/>
    <w:rsid w:val="0051444B"/>
    <w:rsid w:val="0051445D"/>
    <w:rsid w:val="005144D6"/>
    <w:rsid w:val="005144F2"/>
    <w:rsid w:val="0051453C"/>
    <w:rsid w:val="00514577"/>
    <w:rsid w:val="00514611"/>
    <w:rsid w:val="005146C6"/>
    <w:rsid w:val="0051473F"/>
    <w:rsid w:val="0051476C"/>
    <w:rsid w:val="00514770"/>
    <w:rsid w:val="00514775"/>
    <w:rsid w:val="0051478D"/>
    <w:rsid w:val="005147B3"/>
    <w:rsid w:val="005147DF"/>
    <w:rsid w:val="00514818"/>
    <w:rsid w:val="0051482B"/>
    <w:rsid w:val="0051485A"/>
    <w:rsid w:val="00514863"/>
    <w:rsid w:val="0051489A"/>
    <w:rsid w:val="005149E0"/>
    <w:rsid w:val="00514A0F"/>
    <w:rsid w:val="00514B18"/>
    <w:rsid w:val="00514B30"/>
    <w:rsid w:val="00514B75"/>
    <w:rsid w:val="00514B8C"/>
    <w:rsid w:val="00514BEA"/>
    <w:rsid w:val="00514C81"/>
    <w:rsid w:val="00514CBB"/>
    <w:rsid w:val="00514CDA"/>
    <w:rsid w:val="00514D14"/>
    <w:rsid w:val="00514DDE"/>
    <w:rsid w:val="00514E35"/>
    <w:rsid w:val="00514E3D"/>
    <w:rsid w:val="00514E79"/>
    <w:rsid w:val="00514EC0"/>
    <w:rsid w:val="00514ECC"/>
    <w:rsid w:val="00514F2D"/>
    <w:rsid w:val="00514F34"/>
    <w:rsid w:val="00514FCE"/>
    <w:rsid w:val="00515081"/>
    <w:rsid w:val="0051509F"/>
    <w:rsid w:val="00515127"/>
    <w:rsid w:val="0051513B"/>
    <w:rsid w:val="005151E5"/>
    <w:rsid w:val="00515294"/>
    <w:rsid w:val="00515438"/>
    <w:rsid w:val="0051549A"/>
    <w:rsid w:val="005154E6"/>
    <w:rsid w:val="005155AC"/>
    <w:rsid w:val="005155DF"/>
    <w:rsid w:val="00515607"/>
    <w:rsid w:val="0051564B"/>
    <w:rsid w:val="0051571C"/>
    <w:rsid w:val="00515722"/>
    <w:rsid w:val="0051577F"/>
    <w:rsid w:val="005157C0"/>
    <w:rsid w:val="005157CD"/>
    <w:rsid w:val="00515839"/>
    <w:rsid w:val="0051583B"/>
    <w:rsid w:val="0051585D"/>
    <w:rsid w:val="005158B3"/>
    <w:rsid w:val="0051592C"/>
    <w:rsid w:val="00515962"/>
    <w:rsid w:val="005159D4"/>
    <w:rsid w:val="005159F9"/>
    <w:rsid w:val="00515A46"/>
    <w:rsid w:val="00515A63"/>
    <w:rsid w:val="00515AC3"/>
    <w:rsid w:val="00515AE9"/>
    <w:rsid w:val="00515B33"/>
    <w:rsid w:val="00515B9F"/>
    <w:rsid w:val="00515BB1"/>
    <w:rsid w:val="00515BBE"/>
    <w:rsid w:val="00515D09"/>
    <w:rsid w:val="00515D83"/>
    <w:rsid w:val="00515DBA"/>
    <w:rsid w:val="00515DE7"/>
    <w:rsid w:val="00515E16"/>
    <w:rsid w:val="00515E25"/>
    <w:rsid w:val="00515E38"/>
    <w:rsid w:val="00515E79"/>
    <w:rsid w:val="00515EA3"/>
    <w:rsid w:val="00515F4D"/>
    <w:rsid w:val="00516051"/>
    <w:rsid w:val="005160A4"/>
    <w:rsid w:val="005160E3"/>
    <w:rsid w:val="0051615A"/>
    <w:rsid w:val="005161D4"/>
    <w:rsid w:val="005161F5"/>
    <w:rsid w:val="0051622B"/>
    <w:rsid w:val="00516292"/>
    <w:rsid w:val="00516295"/>
    <w:rsid w:val="005162CC"/>
    <w:rsid w:val="0051636F"/>
    <w:rsid w:val="005163AE"/>
    <w:rsid w:val="0051648F"/>
    <w:rsid w:val="005164DA"/>
    <w:rsid w:val="005164E4"/>
    <w:rsid w:val="00516527"/>
    <w:rsid w:val="0051652E"/>
    <w:rsid w:val="00516593"/>
    <w:rsid w:val="005165BA"/>
    <w:rsid w:val="0051662C"/>
    <w:rsid w:val="005166C5"/>
    <w:rsid w:val="005166DC"/>
    <w:rsid w:val="005166F9"/>
    <w:rsid w:val="0051673A"/>
    <w:rsid w:val="00516743"/>
    <w:rsid w:val="005167DC"/>
    <w:rsid w:val="0051685F"/>
    <w:rsid w:val="00516876"/>
    <w:rsid w:val="00516921"/>
    <w:rsid w:val="00516925"/>
    <w:rsid w:val="00516940"/>
    <w:rsid w:val="005169B1"/>
    <w:rsid w:val="00516A05"/>
    <w:rsid w:val="00516A67"/>
    <w:rsid w:val="00516A98"/>
    <w:rsid w:val="00516B5B"/>
    <w:rsid w:val="00516B8F"/>
    <w:rsid w:val="00516BD2"/>
    <w:rsid w:val="00516CB4"/>
    <w:rsid w:val="00516DEC"/>
    <w:rsid w:val="00516DED"/>
    <w:rsid w:val="00516E5B"/>
    <w:rsid w:val="00516E8D"/>
    <w:rsid w:val="00516E8F"/>
    <w:rsid w:val="00516EA0"/>
    <w:rsid w:val="00516ED3"/>
    <w:rsid w:val="00516EED"/>
    <w:rsid w:val="00516F54"/>
    <w:rsid w:val="005170B8"/>
    <w:rsid w:val="005170C6"/>
    <w:rsid w:val="00517183"/>
    <w:rsid w:val="005171AB"/>
    <w:rsid w:val="005171C5"/>
    <w:rsid w:val="00517205"/>
    <w:rsid w:val="00517215"/>
    <w:rsid w:val="00517222"/>
    <w:rsid w:val="0051723F"/>
    <w:rsid w:val="0051727F"/>
    <w:rsid w:val="0051729B"/>
    <w:rsid w:val="005172A3"/>
    <w:rsid w:val="005172B6"/>
    <w:rsid w:val="00517309"/>
    <w:rsid w:val="0051732B"/>
    <w:rsid w:val="005173B1"/>
    <w:rsid w:val="005173FD"/>
    <w:rsid w:val="00517512"/>
    <w:rsid w:val="0051753A"/>
    <w:rsid w:val="00517542"/>
    <w:rsid w:val="005175AE"/>
    <w:rsid w:val="005176C7"/>
    <w:rsid w:val="005176DA"/>
    <w:rsid w:val="00517708"/>
    <w:rsid w:val="0051773F"/>
    <w:rsid w:val="005177BA"/>
    <w:rsid w:val="005177BE"/>
    <w:rsid w:val="005177D1"/>
    <w:rsid w:val="005177E0"/>
    <w:rsid w:val="0051783C"/>
    <w:rsid w:val="00517844"/>
    <w:rsid w:val="00517847"/>
    <w:rsid w:val="00517857"/>
    <w:rsid w:val="0051792F"/>
    <w:rsid w:val="005179B1"/>
    <w:rsid w:val="00517ADA"/>
    <w:rsid w:val="00517ADC"/>
    <w:rsid w:val="00517BE7"/>
    <w:rsid w:val="00517BF2"/>
    <w:rsid w:val="00517C78"/>
    <w:rsid w:val="00517CA1"/>
    <w:rsid w:val="00517CE8"/>
    <w:rsid w:val="00517D0A"/>
    <w:rsid w:val="00517D48"/>
    <w:rsid w:val="00517D70"/>
    <w:rsid w:val="00517D8F"/>
    <w:rsid w:val="00517D99"/>
    <w:rsid w:val="00517D9D"/>
    <w:rsid w:val="00517DAB"/>
    <w:rsid w:val="00517DB8"/>
    <w:rsid w:val="00517DC1"/>
    <w:rsid w:val="00517DFB"/>
    <w:rsid w:val="00517E23"/>
    <w:rsid w:val="00517EB0"/>
    <w:rsid w:val="00517EB9"/>
    <w:rsid w:val="00517ED2"/>
    <w:rsid w:val="00517F16"/>
    <w:rsid w:val="00517FC5"/>
    <w:rsid w:val="00520108"/>
    <w:rsid w:val="0052010E"/>
    <w:rsid w:val="00520183"/>
    <w:rsid w:val="005201CE"/>
    <w:rsid w:val="005201CF"/>
    <w:rsid w:val="005201D4"/>
    <w:rsid w:val="005201E0"/>
    <w:rsid w:val="00520294"/>
    <w:rsid w:val="0052029B"/>
    <w:rsid w:val="005202B2"/>
    <w:rsid w:val="0052031E"/>
    <w:rsid w:val="00520340"/>
    <w:rsid w:val="00520357"/>
    <w:rsid w:val="0052037B"/>
    <w:rsid w:val="00520405"/>
    <w:rsid w:val="0052042E"/>
    <w:rsid w:val="005204BB"/>
    <w:rsid w:val="005204C8"/>
    <w:rsid w:val="005204DF"/>
    <w:rsid w:val="005204E2"/>
    <w:rsid w:val="00520514"/>
    <w:rsid w:val="00520663"/>
    <w:rsid w:val="0052067F"/>
    <w:rsid w:val="005206F0"/>
    <w:rsid w:val="0052078F"/>
    <w:rsid w:val="005207DA"/>
    <w:rsid w:val="0052081A"/>
    <w:rsid w:val="00520886"/>
    <w:rsid w:val="00520914"/>
    <w:rsid w:val="00520956"/>
    <w:rsid w:val="00520979"/>
    <w:rsid w:val="00520A06"/>
    <w:rsid w:val="00520A29"/>
    <w:rsid w:val="00520A75"/>
    <w:rsid w:val="00520B12"/>
    <w:rsid w:val="00520B1B"/>
    <w:rsid w:val="00520B93"/>
    <w:rsid w:val="00520BAC"/>
    <w:rsid w:val="00520BC6"/>
    <w:rsid w:val="00520C9C"/>
    <w:rsid w:val="00520D1F"/>
    <w:rsid w:val="00520D32"/>
    <w:rsid w:val="00520D62"/>
    <w:rsid w:val="00520DBE"/>
    <w:rsid w:val="00520DE6"/>
    <w:rsid w:val="00520DEF"/>
    <w:rsid w:val="00520E16"/>
    <w:rsid w:val="00520E1B"/>
    <w:rsid w:val="00520E98"/>
    <w:rsid w:val="00520F0D"/>
    <w:rsid w:val="00520F68"/>
    <w:rsid w:val="00520FC1"/>
    <w:rsid w:val="0052101D"/>
    <w:rsid w:val="00521032"/>
    <w:rsid w:val="00521038"/>
    <w:rsid w:val="00521041"/>
    <w:rsid w:val="00521127"/>
    <w:rsid w:val="0052115B"/>
    <w:rsid w:val="0052117A"/>
    <w:rsid w:val="005211A7"/>
    <w:rsid w:val="005211CE"/>
    <w:rsid w:val="00521244"/>
    <w:rsid w:val="00521246"/>
    <w:rsid w:val="005212A5"/>
    <w:rsid w:val="005212B0"/>
    <w:rsid w:val="0052132E"/>
    <w:rsid w:val="0052138C"/>
    <w:rsid w:val="005213B8"/>
    <w:rsid w:val="00521404"/>
    <w:rsid w:val="00521436"/>
    <w:rsid w:val="005214E2"/>
    <w:rsid w:val="00521527"/>
    <w:rsid w:val="00521558"/>
    <w:rsid w:val="00521581"/>
    <w:rsid w:val="00521702"/>
    <w:rsid w:val="0052170C"/>
    <w:rsid w:val="0052174B"/>
    <w:rsid w:val="00521767"/>
    <w:rsid w:val="0052178E"/>
    <w:rsid w:val="005217A3"/>
    <w:rsid w:val="005217D9"/>
    <w:rsid w:val="005217EB"/>
    <w:rsid w:val="005217F6"/>
    <w:rsid w:val="0052181E"/>
    <w:rsid w:val="0052186C"/>
    <w:rsid w:val="00521898"/>
    <w:rsid w:val="005218EB"/>
    <w:rsid w:val="00521911"/>
    <w:rsid w:val="0052192D"/>
    <w:rsid w:val="00521940"/>
    <w:rsid w:val="00521971"/>
    <w:rsid w:val="00521AD3"/>
    <w:rsid w:val="00521B00"/>
    <w:rsid w:val="00521B85"/>
    <w:rsid w:val="00521B8F"/>
    <w:rsid w:val="00521C10"/>
    <w:rsid w:val="00521C6D"/>
    <w:rsid w:val="00521C7E"/>
    <w:rsid w:val="00521CAD"/>
    <w:rsid w:val="00521D07"/>
    <w:rsid w:val="00521D16"/>
    <w:rsid w:val="00521D1A"/>
    <w:rsid w:val="00521D4D"/>
    <w:rsid w:val="00521D8A"/>
    <w:rsid w:val="00521DB4"/>
    <w:rsid w:val="00521E9F"/>
    <w:rsid w:val="00521EBE"/>
    <w:rsid w:val="00521EE3"/>
    <w:rsid w:val="00521F26"/>
    <w:rsid w:val="00521F51"/>
    <w:rsid w:val="00521F61"/>
    <w:rsid w:val="005220A4"/>
    <w:rsid w:val="0052210D"/>
    <w:rsid w:val="0052211B"/>
    <w:rsid w:val="0052213C"/>
    <w:rsid w:val="005221C6"/>
    <w:rsid w:val="005221DC"/>
    <w:rsid w:val="00522231"/>
    <w:rsid w:val="0052223A"/>
    <w:rsid w:val="0052224D"/>
    <w:rsid w:val="0052228B"/>
    <w:rsid w:val="0052229D"/>
    <w:rsid w:val="00522323"/>
    <w:rsid w:val="00522387"/>
    <w:rsid w:val="005223D6"/>
    <w:rsid w:val="0052240B"/>
    <w:rsid w:val="00522468"/>
    <w:rsid w:val="00522491"/>
    <w:rsid w:val="005224CE"/>
    <w:rsid w:val="0052250B"/>
    <w:rsid w:val="00522637"/>
    <w:rsid w:val="0052266A"/>
    <w:rsid w:val="0052266F"/>
    <w:rsid w:val="005226F8"/>
    <w:rsid w:val="005227AB"/>
    <w:rsid w:val="005227C0"/>
    <w:rsid w:val="0052285A"/>
    <w:rsid w:val="005228E7"/>
    <w:rsid w:val="00522909"/>
    <w:rsid w:val="00522958"/>
    <w:rsid w:val="00522A4F"/>
    <w:rsid w:val="00522AA9"/>
    <w:rsid w:val="00522B9C"/>
    <w:rsid w:val="00522BC7"/>
    <w:rsid w:val="00522C22"/>
    <w:rsid w:val="00522C27"/>
    <w:rsid w:val="00522C98"/>
    <w:rsid w:val="00522C9B"/>
    <w:rsid w:val="00522CD9"/>
    <w:rsid w:val="00522CED"/>
    <w:rsid w:val="00522CFE"/>
    <w:rsid w:val="00522D22"/>
    <w:rsid w:val="00522DB5"/>
    <w:rsid w:val="00522DBB"/>
    <w:rsid w:val="00522DC0"/>
    <w:rsid w:val="00522DFC"/>
    <w:rsid w:val="00522E14"/>
    <w:rsid w:val="00522E34"/>
    <w:rsid w:val="00522ED3"/>
    <w:rsid w:val="00522F15"/>
    <w:rsid w:val="00522F25"/>
    <w:rsid w:val="00522FAA"/>
    <w:rsid w:val="00522FFA"/>
    <w:rsid w:val="00523027"/>
    <w:rsid w:val="0052313B"/>
    <w:rsid w:val="0052319D"/>
    <w:rsid w:val="005231D1"/>
    <w:rsid w:val="005231D3"/>
    <w:rsid w:val="0052323E"/>
    <w:rsid w:val="0052327C"/>
    <w:rsid w:val="00523282"/>
    <w:rsid w:val="005232B4"/>
    <w:rsid w:val="005232C0"/>
    <w:rsid w:val="005232FA"/>
    <w:rsid w:val="0052342C"/>
    <w:rsid w:val="00523440"/>
    <w:rsid w:val="00523478"/>
    <w:rsid w:val="00523493"/>
    <w:rsid w:val="005234A9"/>
    <w:rsid w:val="005234C2"/>
    <w:rsid w:val="00523506"/>
    <w:rsid w:val="00523540"/>
    <w:rsid w:val="0052357C"/>
    <w:rsid w:val="0052364D"/>
    <w:rsid w:val="00523662"/>
    <w:rsid w:val="005236E0"/>
    <w:rsid w:val="005237AE"/>
    <w:rsid w:val="005238D7"/>
    <w:rsid w:val="005238F3"/>
    <w:rsid w:val="00523909"/>
    <w:rsid w:val="005239B2"/>
    <w:rsid w:val="005239BF"/>
    <w:rsid w:val="005239E3"/>
    <w:rsid w:val="00523A0E"/>
    <w:rsid w:val="00523A1D"/>
    <w:rsid w:val="00523AB9"/>
    <w:rsid w:val="00523ACF"/>
    <w:rsid w:val="00523ADE"/>
    <w:rsid w:val="00523B11"/>
    <w:rsid w:val="00523B2D"/>
    <w:rsid w:val="00523B47"/>
    <w:rsid w:val="00523BE1"/>
    <w:rsid w:val="00523BF3"/>
    <w:rsid w:val="00523BFB"/>
    <w:rsid w:val="00523C16"/>
    <w:rsid w:val="00523C18"/>
    <w:rsid w:val="00523C9A"/>
    <w:rsid w:val="00523D40"/>
    <w:rsid w:val="00523DA0"/>
    <w:rsid w:val="00523DDF"/>
    <w:rsid w:val="00523DEC"/>
    <w:rsid w:val="00523DF0"/>
    <w:rsid w:val="00523E60"/>
    <w:rsid w:val="00523E9D"/>
    <w:rsid w:val="00523F18"/>
    <w:rsid w:val="00523F25"/>
    <w:rsid w:val="00523F50"/>
    <w:rsid w:val="00523F51"/>
    <w:rsid w:val="00523FBA"/>
    <w:rsid w:val="00524040"/>
    <w:rsid w:val="005240A6"/>
    <w:rsid w:val="005240C4"/>
    <w:rsid w:val="005240CB"/>
    <w:rsid w:val="005240D5"/>
    <w:rsid w:val="0052413D"/>
    <w:rsid w:val="0052415D"/>
    <w:rsid w:val="0052416E"/>
    <w:rsid w:val="005241C3"/>
    <w:rsid w:val="00524249"/>
    <w:rsid w:val="0052424B"/>
    <w:rsid w:val="00524329"/>
    <w:rsid w:val="0052433F"/>
    <w:rsid w:val="0052434B"/>
    <w:rsid w:val="005243FA"/>
    <w:rsid w:val="0052441B"/>
    <w:rsid w:val="0052445A"/>
    <w:rsid w:val="005244E6"/>
    <w:rsid w:val="00524510"/>
    <w:rsid w:val="00524704"/>
    <w:rsid w:val="00524736"/>
    <w:rsid w:val="005247B6"/>
    <w:rsid w:val="005247CF"/>
    <w:rsid w:val="005247F0"/>
    <w:rsid w:val="00524809"/>
    <w:rsid w:val="00524822"/>
    <w:rsid w:val="00524851"/>
    <w:rsid w:val="00524887"/>
    <w:rsid w:val="005248BF"/>
    <w:rsid w:val="005248E4"/>
    <w:rsid w:val="00524995"/>
    <w:rsid w:val="005249D5"/>
    <w:rsid w:val="005249FE"/>
    <w:rsid w:val="00524A61"/>
    <w:rsid w:val="00524B8E"/>
    <w:rsid w:val="00524C3C"/>
    <w:rsid w:val="00524C56"/>
    <w:rsid w:val="00524C8F"/>
    <w:rsid w:val="00524CEA"/>
    <w:rsid w:val="00524D56"/>
    <w:rsid w:val="00524D9A"/>
    <w:rsid w:val="00524DAA"/>
    <w:rsid w:val="00524DB1"/>
    <w:rsid w:val="00524DFF"/>
    <w:rsid w:val="00524E29"/>
    <w:rsid w:val="00524E71"/>
    <w:rsid w:val="00524E72"/>
    <w:rsid w:val="00524E85"/>
    <w:rsid w:val="00524E99"/>
    <w:rsid w:val="00524F37"/>
    <w:rsid w:val="00524F5E"/>
    <w:rsid w:val="00524F66"/>
    <w:rsid w:val="00524F70"/>
    <w:rsid w:val="00525037"/>
    <w:rsid w:val="0052509F"/>
    <w:rsid w:val="005250CC"/>
    <w:rsid w:val="00525103"/>
    <w:rsid w:val="00525121"/>
    <w:rsid w:val="0052514B"/>
    <w:rsid w:val="00525213"/>
    <w:rsid w:val="00525253"/>
    <w:rsid w:val="0052529A"/>
    <w:rsid w:val="005252FF"/>
    <w:rsid w:val="00525342"/>
    <w:rsid w:val="00525352"/>
    <w:rsid w:val="005253C4"/>
    <w:rsid w:val="00525437"/>
    <w:rsid w:val="00525449"/>
    <w:rsid w:val="005254A4"/>
    <w:rsid w:val="005254C4"/>
    <w:rsid w:val="00525550"/>
    <w:rsid w:val="00525571"/>
    <w:rsid w:val="005255C0"/>
    <w:rsid w:val="0052566E"/>
    <w:rsid w:val="005256C3"/>
    <w:rsid w:val="005256D9"/>
    <w:rsid w:val="00525719"/>
    <w:rsid w:val="00525735"/>
    <w:rsid w:val="0052573C"/>
    <w:rsid w:val="00525751"/>
    <w:rsid w:val="005257A2"/>
    <w:rsid w:val="005257E2"/>
    <w:rsid w:val="005257EA"/>
    <w:rsid w:val="005257F8"/>
    <w:rsid w:val="005258C2"/>
    <w:rsid w:val="005258F3"/>
    <w:rsid w:val="00525900"/>
    <w:rsid w:val="00525926"/>
    <w:rsid w:val="005259C9"/>
    <w:rsid w:val="005259FA"/>
    <w:rsid w:val="00525A5B"/>
    <w:rsid w:val="00525ACF"/>
    <w:rsid w:val="00525B81"/>
    <w:rsid w:val="00525BE3"/>
    <w:rsid w:val="00525C1D"/>
    <w:rsid w:val="00525C23"/>
    <w:rsid w:val="00525C41"/>
    <w:rsid w:val="00525C51"/>
    <w:rsid w:val="00525C65"/>
    <w:rsid w:val="00525C9F"/>
    <w:rsid w:val="00525CA0"/>
    <w:rsid w:val="00525E41"/>
    <w:rsid w:val="00525E4E"/>
    <w:rsid w:val="00525EA0"/>
    <w:rsid w:val="00525ED8"/>
    <w:rsid w:val="00525EF8"/>
    <w:rsid w:val="00525F3C"/>
    <w:rsid w:val="00525F45"/>
    <w:rsid w:val="00525F76"/>
    <w:rsid w:val="00525FA3"/>
    <w:rsid w:val="00526010"/>
    <w:rsid w:val="00526085"/>
    <w:rsid w:val="005260B2"/>
    <w:rsid w:val="00526169"/>
    <w:rsid w:val="0052619B"/>
    <w:rsid w:val="005261D9"/>
    <w:rsid w:val="0052624F"/>
    <w:rsid w:val="0052626A"/>
    <w:rsid w:val="0052626D"/>
    <w:rsid w:val="005262B5"/>
    <w:rsid w:val="005262D2"/>
    <w:rsid w:val="00526303"/>
    <w:rsid w:val="00526341"/>
    <w:rsid w:val="005263B9"/>
    <w:rsid w:val="005263F5"/>
    <w:rsid w:val="00526431"/>
    <w:rsid w:val="00526434"/>
    <w:rsid w:val="0052643F"/>
    <w:rsid w:val="005264A2"/>
    <w:rsid w:val="005264AB"/>
    <w:rsid w:val="0052651C"/>
    <w:rsid w:val="0052654D"/>
    <w:rsid w:val="0052656B"/>
    <w:rsid w:val="005265A7"/>
    <w:rsid w:val="005265D1"/>
    <w:rsid w:val="005265E9"/>
    <w:rsid w:val="00526627"/>
    <w:rsid w:val="005266CF"/>
    <w:rsid w:val="00526700"/>
    <w:rsid w:val="00526727"/>
    <w:rsid w:val="0052672B"/>
    <w:rsid w:val="005267B8"/>
    <w:rsid w:val="005267CB"/>
    <w:rsid w:val="0052680C"/>
    <w:rsid w:val="005268C4"/>
    <w:rsid w:val="005268E5"/>
    <w:rsid w:val="00526A3A"/>
    <w:rsid w:val="00526A68"/>
    <w:rsid w:val="00526A6B"/>
    <w:rsid w:val="00526AAF"/>
    <w:rsid w:val="00526AEF"/>
    <w:rsid w:val="00526AFB"/>
    <w:rsid w:val="00526B8B"/>
    <w:rsid w:val="00526BBC"/>
    <w:rsid w:val="00526BD6"/>
    <w:rsid w:val="00526BE9"/>
    <w:rsid w:val="00526C82"/>
    <w:rsid w:val="00526CD1"/>
    <w:rsid w:val="00526D38"/>
    <w:rsid w:val="00526ED8"/>
    <w:rsid w:val="00526F58"/>
    <w:rsid w:val="00526FB5"/>
    <w:rsid w:val="00526FDC"/>
    <w:rsid w:val="00527064"/>
    <w:rsid w:val="00527071"/>
    <w:rsid w:val="00527092"/>
    <w:rsid w:val="0052715C"/>
    <w:rsid w:val="00527205"/>
    <w:rsid w:val="00527250"/>
    <w:rsid w:val="0052729B"/>
    <w:rsid w:val="0052732A"/>
    <w:rsid w:val="0052735F"/>
    <w:rsid w:val="0052737D"/>
    <w:rsid w:val="0052739C"/>
    <w:rsid w:val="005273B5"/>
    <w:rsid w:val="005274B7"/>
    <w:rsid w:val="005274FC"/>
    <w:rsid w:val="00527588"/>
    <w:rsid w:val="005275EA"/>
    <w:rsid w:val="005275F9"/>
    <w:rsid w:val="0052761F"/>
    <w:rsid w:val="0052762A"/>
    <w:rsid w:val="005276A1"/>
    <w:rsid w:val="0052770F"/>
    <w:rsid w:val="005277A9"/>
    <w:rsid w:val="0052784A"/>
    <w:rsid w:val="00527852"/>
    <w:rsid w:val="00527862"/>
    <w:rsid w:val="0052789E"/>
    <w:rsid w:val="005278A7"/>
    <w:rsid w:val="005278E5"/>
    <w:rsid w:val="00527962"/>
    <w:rsid w:val="005279D4"/>
    <w:rsid w:val="00527ABF"/>
    <w:rsid w:val="00527AEC"/>
    <w:rsid w:val="00527B22"/>
    <w:rsid w:val="00527BAE"/>
    <w:rsid w:val="00527BB5"/>
    <w:rsid w:val="00527BCD"/>
    <w:rsid w:val="00527BF2"/>
    <w:rsid w:val="00527C00"/>
    <w:rsid w:val="00527C7D"/>
    <w:rsid w:val="00527CBA"/>
    <w:rsid w:val="00527CCA"/>
    <w:rsid w:val="00527CEB"/>
    <w:rsid w:val="00527D7C"/>
    <w:rsid w:val="00527D92"/>
    <w:rsid w:val="00527E36"/>
    <w:rsid w:val="00527EE6"/>
    <w:rsid w:val="00527F00"/>
    <w:rsid w:val="00527F2A"/>
    <w:rsid w:val="00527FF7"/>
    <w:rsid w:val="00530015"/>
    <w:rsid w:val="005301C2"/>
    <w:rsid w:val="0053023C"/>
    <w:rsid w:val="0053027E"/>
    <w:rsid w:val="005302D4"/>
    <w:rsid w:val="0053037E"/>
    <w:rsid w:val="005303AA"/>
    <w:rsid w:val="005303E1"/>
    <w:rsid w:val="005303E4"/>
    <w:rsid w:val="00530413"/>
    <w:rsid w:val="00530426"/>
    <w:rsid w:val="00530433"/>
    <w:rsid w:val="00530498"/>
    <w:rsid w:val="0053049E"/>
    <w:rsid w:val="00530545"/>
    <w:rsid w:val="0053055D"/>
    <w:rsid w:val="0053056E"/>
    <w:rsid w:val="005305A5"/>
    <w:rsid w:val="005305D9"/>
    <w:rsid w:val="00530766"/>
    <w:rsid w:val="0053076D"/>
    <w:rsid w:val="005307EF"/>
    <w:rsid w:val="0053081D"/>
    <w:rsid w:val="00530837"/>
    <w:rsid w:val="00530844"/>
    <w:rsid w:val="00530904"/>
    <w:rsid w:val="00530976"/>
    <w:rsid w:val="00530A6F"/>
    <w:rsid w:val="00530ACE"/>
    <w:rsid w:val="00530AD9"/>
    <w:rsid w:val="00530B54"/>
    <w:rsid w:val="00530B88"/>
    <w:rsid w:val="00530BC3"/>
    <w:rsid w:val="00530BE0"/>
    <w:rsid w:val="00530BF1"/>
    <w:rsid w:val="00530C17"/>
    <w:rsid w:val="00530C4C"/>
    <w:rsid w:val="00530C60"/>
    <w:rsid w:val="00530CE1"/>
    <w:rsid w:val="00530CFD"/>
    <w:rsid w:val="00530D7E"/>
    <w:rsid w:val="00530DA9"/>
    <w:rsid w:val="00530DB1"/>
    <w:rsid w:val="00530DC4"/>
    <w:rsid w:val="00530DDF"/>
    <w:rsid w:val="00530E5A"/>
    <w:rsid w:val="00530EC5"/>
    <w:rsid w:val="00530EE4"/>
    <w:rsid w:val="00530F4E"/>
    <w:rsid w:val="00530F8A"/>
    <w:rsid w:val="00530FED"/>
    <w:rsid w:val="00530FF5"/>
    <w:rsid w:val="00531006"/>
    <w:rsid w:val="00531008"/>
    <w:rsid w:val="0053101D"/>
    <w:rsid w:val="00531164"/>
    <w:rsid w:val="00531189"/>
    <w:rsid w:val="005311D3"/>
    <w:rsid w:val="005311F4"/>
    <w:rsid w:val="0053123D"/>
    <w:rsid w:val="0053129A"/>
    <w:rsid w:val="005312EA"/>
    <w:rsid w:val="00531305"/>
    <w:rsid w:val="0053130D"/>
    <w:rsid w:val="005313ED"/>
    <w:rsid w:val="005313F7"/>
    <w:rsid w:val="00531417"/>
    <w:rsid w:val="0053144A"/>
    <w:rsid w:val="005314B2"/>
    <w:rsid w:val="005314C4"/>
    <w:rsid w:val="00531512"/>
    <w:rsid w:val="00531543"/>
    <w:rsid w:val="00531616"/>
    <w:rsid w:val="005316CB"/>
    <w:rsid w:val="00531701"/>
    <w:rsid w:val="0053170C"/>
    <w:rsid w:val="0053173C"/>
    <w:rsid w:val="0053174A"/>
    <w:rsid w:val="00531840"/>
    <w:rsid w:val="0053184F"/>
    <w:rsid w:val="00531884"/>
    <w:rsid w:val="0053196B"/>
    <w:rsid w:val="00531A46"/>
    <w:rsid w:val="00531A8C"/>
    <w:rsid w:val="00531B02"/>
    <w:rsid w:val="00531B1E"/>
    <w:rsid w:val="00531B8A"/>
    <w:rsid w:val="00531BC7"/>
    <w:rsid w:val="00531C2E"/>
    <w:rsid w:val="00531CC7"/>
    <w:rsid w:val="00531D4E"/>
    <w:rsid w:val="00531DE9"/>
    <w:rsid w:val="00531F57"/>
    <w:rsid w:val="00531FDF"/>
    <w:rsid w:val="00531FEC"/>
    <w:rsid w:val="00532014"/>
    <w:rsid w:val="00532021"/>
    <w:rsid w:val="0053204F"/>
    <w:rsid w:val="00532067"/>
    <w:rsid w:val="005320CD"/>
    <w:rsid w:val="00532123"/>
    <w:rsid w:val="00532179"/>
    <w:rsid w:val="00532195"/>
    <w:rsid w:val="005321DD"/>
    <w:rsid w:val="0053222E"/>
    <w:rsid w:val="0053226C"/>
    <w:rsid w:val="005322A8"/>
    <w:rsid w:val="00532310"/>
    <w:rsid w:val="00532331"/>
    <w:rsid w:val="00532378"/>
    <w:rsid w:val="005323FE"/>
    <w:rsid w:val="00532420"/>
    <w:rsid w:val="0053243B"/>
    <w:rsid w:val="00532473"/>
    <w:rsid w:val="00532490"/>
    <w:rsid w:val="005324B3"/>
    <w:rsid w:val="005324F5"/>
    <w:rsid w:val="00532619"/>
    <w:rsid w:val="00532635"/>
    <w:rsid w:val="0053265E"/>
    <w:rsid w:val="00532693"/>
    <w:rsid w:val="0053271B"/>
    <w:rsid w:val="0053273C"/>
    <w:rsid w:val="00532745"/>
    <w:rsid w:val="0053274E"/>
    <w:rsid w:val="00532756"/>
    <w:rsid w:val="00532766"/>
    <w:rsid w:val="00532778"/>
    <w:rsid w:val="005327BF"/>
    <w:rsid w:val="00532817"/>
    <w:rsid w:val="005328AC"/>
    <w:rsid w:val="0053294D"/>
    <w:rsid w:val="00532965"/>
    <w:rsid w:val="00532979"/>
    <w:rsid w:val="0053298F"/>
    <w:rsid w:val="00532AEA"/>
    <w:rsid w:val="00532B9E"/>
    <w:rsid w:val="00532BDC"/>
    <w:rsid w:val="00532BE0"/>
    <w:rsid w:val="00532C03"/>
    <w:rsid w:val="00532C2A"/>
    <w:rsid w:val="00532D5D"/>
    <w:rsid w:val="00532D82"/>
    <w:rsid w:val="00532DB0"/>
    <w:rsid w:val="00532F36"/>
    <w:rsid w:val="00532F56"/>
    <w:rsid w:val="00532F60"/>
    <w:rsid w:val="00533068"/>
    <w:rsid w:val="005330C0"/>
    <w:rsid w:val="005330E6"/>
    <w:rsid w:val="005330F1"/>
    <w:rsid w:val="00533140"/>
    <w:rsid w:val="00533142"/>
    <w:rsid w:val="00533143"/>
    <w:rsid w:val="0053315A"/>
    <w:rsid w:val="005331D7"/>
    <w:rsid w:val="00533249"/>
    <w:rsid w:val="00533255"/>
    <w:rsid w:val="00533278"/>
    <w:rsid w:val="005332A3"/>
    <w:rsid w:val="005332C5"/>
    <w:rsid w:val="005332C8"/>
    <w:rsid w:val="00533348"/>
    <w:rsid w:val="0053337E"/>
    <w:rsid w:val="0053340A"/>
    <w:rsid w:val="005334DF"/>
    <w:rsid w:val="0053353A"/>
    <w:rsid w:val="0053372B"/>
    <w:rsid w:val="0053377D"/>
    <w:rsid w:val="0053378F"/>
    <w:rsid w:val="005337C8"/>
    <w:rsid w:val="005337E4"/>
    <w:rsid w:val="005337F2"/>
    <w:rsid w:val="0053385A"/>
    <w:rsid w:val="00533902"/>
    <w:rsid w:val="0053390F"/>
    <w:rsid w:val="005339EF"/>
    <w:rsid w:val="00533A12"/>
    <w:rsid w:val="00533A2A"/>
    <w:rsid w:val="00533B60"/>
    <w:rsid w:val="00533B94"/>
    <w:rsid w:val="00533B9B"/>
    <w:rsid w:val="00533BDA"/>
    <w:rsid w:val="00533C7F"/>
    <w:rsid w:val="00533E6E"/>
    <w:rsid w:val="00533E99"/>
    <w:rsid w:val="00533F24"/>
    <w:rsid w:val="00533FB4"/>
    <w:rsid w:val="0053402C"/>
    <w:rsid w:val="0053406C"/>
    <w:rsid w:val="0053428B"/>
    <w:rsid w:val="00534294"/>
    <w:rsid w:val="005342F5"/>
    <w:rsid w:val="0053436E"/>
    <w:rsid w:val="005343DF"/>
    <w:rsid w:val="00534422"/>
    <w:rsid w:val="00534481"/>
    <w:rsid w:val="005344EA"/>
    <w:rsid w:val="00534535"/>
    <w:rsid w:val="00534553"/>
    <w:rsid w:val="0053457B"/>
    <w:rsid w:val="0053459C"/>
    <w:rsid w:val="00534619"/>
    <w:rsid w:val="00534635"/>
    <w:rsid w:val="005346D6"/>
    <w:rsid w:val="00534837"/>
    <w:rsid w:val="00534874"/>
    <w:rsid w:val="00534879"/>
    <w:rsid w:val="00534975"/>
    <w:rsid w:val="00534AC3"/>
    <w:rsid w:val="00534AF7"/>
    <w:rsid w:val="00534B2E"/>
    <w:rsid w:val="00534B49"/>
    <w:rsid w:val="00534B89"/>
    <w:rsid w:val="00534BCF"/>
    <w:rsid w:val="00534BEE"/>
    <w:rsid w:val="00534C01"/>
    <w:rsid w:val="00534C3D"/>
    <w:rsid w:val="00534C5A"/>
    <w:rsid w:val="00534C5F"/>
    <w:rsid w:val="00534D2B"/>
    <w:rsid w:val="00534DEF"/>
    <w:rsid w:val="00534F9E"/>
    <w:rsid w:val="00534FBB"/>
    <w:rsid w:val="0053500C"/>
    <w:rsid w:val="00535052"/>
    <w:rsid w:val="005350A4"/>
    <w:rsid w:val="005350B3"/>
    <w:rsid w:val="00535105"/>
    <w:rsid w:val="00535259"/>
    <w:rsid w:val="005352B5"/>
    <w:rsid w:val="0053535D"/>
    <w:rsid w:val="005353AC"/>
    <w:rsid w:val="005353D3"/>
    <w:rsid w:val="00535559"/>
    <w:rsid w:val="00535564"/>
    <w:rsid w:val="005355C0"/>
    <w:rsid w:val="0053561F"/>
    <w:rsid w:val="00535639"/>
    <w:rsid w:val="005356B9"/>
    <w:rsid w:val="005356DD"/>
    <w:rsid w:val="00535761"/>
    <w:rsid w:val="0053577E"/>
    <w:rsid w:val="005357F2"/>
    <w:rsid w:val="00535814"/>
    <w:rsid w:val="00535911"/>
    <w:rsid w:val="00535957"/>
    <w:rsid w:val="00535A60"/>
    <w:rsid w:val="00535A6B"/>
    <w:rsid w:val="00535ADE"/>
    <w:rsid w:val="00535BAA"/>
    <w:rsid w:val="00535C11"/>
    <w:rsid w:val="00535C1F"/>
    <w:rsid w:val="00535C21"/>
    <w:rsid w:val="00535C75"/>
    <w:rsid w:val="00535C9C"/>
    <w:rsid w:val="00535CDA"/>
    <w:rsid w:val="00535CF0"/>
    <w:rsid w:val="00535D09"/>
    <w:rsid w:val="00535E00"/>
    <w:rsid w:val="00535EE5"/>
    <w:rsid w:val="00535F83"/>
    <w:rsid w:val="00535FB8"/>
    <w:rsid w:val="0053600F"/>
    <w:rsid w:val="00536133"/>
    <w:rsid w:val="00536226"/>
    <w:rsid w:val="005362A7"/>
    <w:rsid w:val="005362C2"/>
    <w:rsid w:val="0053631E"/>
    <w:rsid w:val="0053635E"/>
    <w:rsid w:val="00536367"/>
    <w:rsid w:val="00536374"/>
    <w:rsid w:val="005363B4"/>
    <w:rsid w:val="005363CE"/>
    <w:rsid w:val="0053643A"/>
    <w:rsid w:val="005364CC"/>
    <w:rsid w:val="005365C0"/>
    <w:rsid w:val="0053664C"/>
    <w:rsid w:val="0053666F"/>
    <w:rsid w:val="005366B1"/>
    <w:rsid w:val="00536725"/>
    <w:rsid w:val="00536747"/>
    <w:rsid w:val="00536752"/>
    <w:rsid w:val="005367A5"/>
    <w:rsid w:val="005367A8"/>
    <w:rsid w:val="005367BE"/>
    <w:rsid w:val="00536908"/>
    <w:rsid w:val="00536916"/>
    <w:rsid w:val="00536926"/>
    <w:rsid w:val="0053692E"/>
    <w:rsid w:val="00536954"/>
    <w:rsid w:val="005369CE"/>
    <w:rsid w:val="005369D8"/>
    <w:rsid w:val="00536A1B"/>
    <w:rsid w:val="00536A26"/>
    <w:rsid w:val="00536ABE"/>
    <w:rsid w:val="00536B62"/>
    <w:rsid w:val="00536BAC"/>
    <w:rsid w:val="00536BAD"/>
    <w:rsid w:val="00536BB8"/>
    <w:rsid w:val="00536BBF"/>
    <w:rsid w:val="00536BF2"/>
    <w:rsid w:val="00536C54"/>
    <w:rsid w:val="00536C96"/>
    <w:rsid w:val="00536D0A"/>
    <w:rsid w:val="00536D3E"/>
    <w:rsid w:val="00536D8E"/>
    <w:rsid w:val="00536D97"/>
    <w:rsid w:val="00536DBB"/>
    <w:rsid w:val="00536DD5"/>
    <w:rsid w:val="00536E04"/>
    <w:rsid w:val="00536E7E"/>
    <w:rsid w:val="00536EE5"/>
    <w:rsid w:val="00536F53"/>
    <w:rsid w:val="00536F6F"/>
    <w:rsid w:val="00536F81"/>
    <w:rsid w:val="00536F9A"/>
    <w:rsid w:val="00536FEE"/>
    <w:rsid w:val="00537045"/>
    <w:rsid w:val="005370FF"/>
    <w:rsid w:val="005371E1"/>
    <w:rsid w:val="0053724F"/>
    <w:rsid w:val="005372A4"/>
    <w:rsid w:val="005372F2"/>
    <w:rsid w:val="00537349"/>
    <w:rsid w:val="005374AE"/>
    <w:rsid w:val="005374BE"/>
    <w:rsid w:val="0053751B"/>
    <w:rsid w:val="00537544"/>
    <w:rsid w:val="005375DE"/>
    <w:rsid w:val="005375F4"/>
    <w:rsid w:val="00537612"/>
    <w:rsid w:val="0053761C"/>
    <w:rsid w:val="00537708"/>
    <w:rsid w:val="00537717"/>
    <w:rsid w:val="00537720"/>
    <w:rsid w:val="0053775B"/>
    <w:rsid w:val="005377D4"/>
    <w:rsid w:val="005377D6"/>
    <w:rsid w:val="0053783A"/>
    <w:rsid w:val="00537887"/>
    <w:rsid w:val="005378BC"/>
    <w:rsid w:val="005378ED"/>
    <w:rsid w:val="00537906"/>
    <w:rsid w:val="0053790D"/>
    <w:rsid w:val="00537911"/>
    <w:rsid w:val="00537932"/>
    <w:rsid w:val="00537982"/>
    <w:rsid w:val="005379AA"/>
    <w:rsid w:val="005379AC"/>
    <w:rsid w:val="00537A3E"/>
    <w:rsid w:val="00537AB7"/>
    <w:rsid w:val="00537ABB"/>
    <w:rsid w:val="00537ADB"/>
    <w:rsid w:val="00537B27"/>
    <w:rsid w:val="00537B33"/>
    <w:rsid w:val="00537B39"/>
    <w:rsid w:val="00537C25"/>
    <w:rsid w:val="00537C44"/>
    <w:rsid w:val="00537D5C"/>
    <w:rsid w:val="00537DBB"/>
    <w:rsid w:val="00537E00"/>
    <w:rsid w:val="00537E0C"/>
    <w:rsid w:val="00537E95"/>
    <w:rsid w:val="00537EB7"/>
    <w:rsid w:val="00537F29"/>
    <w:rsid w:val="00537F5A"/>
    <w:rsid w:val="00537FC3"/>
    <w:rsid w:val="00537FE7"/>
    <w:rsid w:val="005400C1"/>
    <w:rsid w:val="005400F8"/>
    <w:rsid w:val="0054014E"/>
    <w:rsid w:val="005401B2"/>
    <w:rsid w:val="005401C2"/>
    <w:rsid w:val="005401D7"/>
    <w:rsid w:val="00540242"/>
    <w:rsid w:val="0054026F"/>
    <w:rsid w:val="005402CE"/>
    <w:rsid w:val="005403A6"/>
    <w:rsid w:val="005403AE"/>
    <w:rsid w:val="00540429"/>
    <w:rsid w:val="005404A7"/>
    <w:rsid w:val="005405F9"/>
    <w:rsid w:val="0054061D"/>
    <w:rsid w:val="00540654"/>
    <w:rsid w:val="00540678"/>
    <w:rsid w:val="0054073E"/>
    <w:rsid w:val="005407BB"/>
    <w:rsid w:val="005407D7"/>
    <w:rsid w:val="005407E8"/>
    <w:rsid w:val="00540816"/>
    <w:rsid w:val="00540839"/>
    <w:rsid w:val="005408FC"/>
    <w:rsid w:val="005409FF"/>
    <w:rsid w:val="00540A5F"/>
    <w:rsid w:val="00540AB6"/>
    <w:rsid w:val="00540AF7"/>
    <w:rsid w:val="00540B66"/>
    <w:rsid w:val="00540BA1"/>
    <w:rsid w:val="00540BA6"/>
    <w:rsid w:val="00540BB8"/>
    <w:rsid w:val="00540C48"/>
    <w:rsid w:val="00540C4D"/>
    <w:rsid w:val="00540CD7"/>
    <w:rsid w:val="00540CDE"/>
    <w:rsid w:val="00540D83"/>
    <w:rsid w:val="00540D92"/>
    <w:rsid w:val="00540DDA"/>
    <w:rsid w:val="00540DE8"/>
    <w:rsid w:val="00540E19"/>
    <w:rsid w:val="00540E23"/>
    <w:rsid w:val="00540F55"/>
    <w:rsid w:val="00540FA2"/>
    <w:rsid w:val="00540FB4"/>
    <w:rsid w:val="00540FC6"/>
    <w:rsid w:val="00540FD0"/>
    <w:rsid w:val="00541040"/>
    <w:rsid w:val="005410C0"/>
    <w:rsid w:val="005410E4"/>
    <w:rsid w:val="0054116A"/>
    <w:rsid w:val="00541235"/>
    <w:rsid w:val="0054126F"/>
    <w:rsid w:val="00541283"/>
    <w:rsid w:val="00541510"/>
    <w:rsid w:val="00541511"/>
    <w:rsid w:val="00541573"/>
    <w:rsid w:val="005415D7"/>
    <w:rsid w:val="00541605"/>
    <w:rsid w:val="0054160B"/>
    <w:rsid w:val="00541632"/>
    <w:rsid w:val="0054163C"/>
    <w:rsid w:val="00541672"/>
    <w:rsid w:val="005416AA"/>
    <w:rsid w:val="00541751"/>
    <w:rsid w:val="00541771"/>
    <w:rsid w:val="0054188C"/>
    <w:rsid w:val="005418A6"/>
    <w:rsid w:val="005418DC"/>
    <w:rsid w:val="005418E5"/>
    <w:rsid w:val="00541923"/>
    <w:rsid w:val="00541989"/>
    <w:rsid w:val="00541991"/>
    <w:rsid w:val="00541996"/>
    <w:rsid w:val="0054199D"/>
    <w:rsid w:val="005419C3"/>
    <w:rsid w:val="00541ADB"/>
    <w:rsid w:val="00541B2C"/>
    <w:rsid w:val="00541B86"/>
    <w:rsid w:val="00541BC1"/>
    <w:rsid w:val="00541C03"/>
    <w:rsid w:val="00541CF8"/>
    <w:rsid w:val="00541D07"/>
    <w:rsid w:val="00541D51"/>
    <w:rsid w:val="00541D89"/>
    <w:rsid w:val="00541E16"/>
    <w:rsid w:val="00541E4A"/>
    <w:rsid w:val="00541E81"/>
    <w:rsid w:val="00541EA1"/>
    <w:rsid w:val="00541F5F"/>
    <w:rsid w:val="00542009"/>
    <w:rsid w:val="00542019"/>
    <w:rsid w:val="00542061"/>
    <w:rsid w:val="00542118"/>
    <w:rsid w:val="00542157"/>
    <w:rsid w:val="005421BF"/>
    <w:rsid w:val="00542214"/>
    <w:rsid w:val="0054222F"/>
    <w:rsid w:val="00542236"/>
    <w:rsid w:val="005423AF"/>
    <w:rsid w:val="005423EC"/>
    <w:rsid w:val="00542464"/>
    <w:rsid w:val="00542487"/>
    <w:rsid w:val="0054249A"/>
    <w:rsid w:val="005424F6"/>
    <w:rsid w:val="00542504"/>
    <w:rsid w:val="0054251B"/>
    <w:rsid w:val="00542536"/>
    <w:rsid w:val="00542558"/>
    <w:rsid w:val="0054255B"/>
    <w:rsid w:val="00542578"/>
    <w:rsid w:val="005426B3"/>
    <w:rsid w:val="00542774"/>
    <w:rsid w:val="00542797"/>
    <w:rsid w:val="00542846"/>
    <w:rsid w:val="005428B3"/>
    <w:rsid w:val="005428DB"/>
    <w:rsid w:val="005428EB"/>
    <w:rsid w:val="005428F8"/>
    <w:rsid w:val="005429A6"/>
    <w:rsid w:val="00542AAA"/>
    <w:rsid w:val="00542BBC"/>
    <w:rsid w:val="00542BCF"/>
    <w:rsid w:val="00542C10"/>
    <w:rsid w:val="00542C59"/>
    <w:rsid w:val="00542C76"/>
    <w:rsid w:val="00542C7C"/>
    <w:rsid w:val="00542C82"/>
    <w:rsid w:val="00542CCC"/>
    <w:rsid w:val="00542CDE"/>
    <w:rsid w:val="00542D4B"/>
    <w:rsid w:val="00542D86"/>
    <w:rsid w:val="00542E93"/>
    <w:rsid w:val="00542EDA"/>
    <w:rsid w:val="00542F18"/>
    <w:rsid w:val="00542F8C"/>
    <w:rsid w:val="00543157"/>
    <w:rsid w:val="0054327C"/>
    <w:rsid w:val="0054332D"/>
    <w:rsid w:val="00543374"/>
    <w:rsid w:val="0054338A"/>
    <w:rsid w:val="0054340C"/>
    <w:rsid w:val="00543411"/>
    <w:rsid w:val="00543452"/>
    <w:rsid w:val="005434A1"/>
    <w:rsid w:val="0054359A"/>
    <w:rsid w:val="0054366B"/>
    <w:rsid w:val="005436C6"/>
    <w:rsid w:val="005436EB"/>
    <w:rsid w:val="00543787"/>
    <w:rsid w:val="005437CC"/>
    <w:rsid w:val="0054384D"/>
    <w:rsid w:val="0054390D"/>
    <w:rsid w:val="00543932"/>
    <w:rsid w:val="00543934"/>
    <w:rsid w:val="00543936"/>
    <w:rsid w:val="0054394C"/>
    <w:rsid w:val="00543A07"/>
    <w:rsid w:val="00543A1E"/>
    <w:rsid w:val="00543A37"/>
    <w:rsid w:val="00543A4D"/>
    <w:rsid w:val="00543A86"/>
    <w:rsid w:val="00543A8E"/>
    <w:rsid w:val="00543B9F"/>
    <w:rsid w:val="00543BA8"/>
    <w:rsid w:val="00543BDA"/>
    <w:rsid w:val="00543C1E"/>
    <w:rsid w:val="00543C66"/>
    <w:rsid w:val="00543DCA"/>
    <w:rsid w:val="00543DFB"/>
    <w:rsid w:val="00543E37"/>
    <w:rsid w:val="00543E70"/>
    <w:rsid w:val="00543EC7"/>
    <w:rsid w:val="00543F93"/>
    <w:rsid w:val="00543FD5"/>
    <w:rsid w:val="00544172"/>
    <w:rsid w:val="00544184"/>
    <w:rsid w:val="005441F8"/>
    <w:rsid w:val="00544218"/>
    <w:rsid w:val="00544255"/>
    <w:rsid w:val="00544264"/>
    <w:rsid w:val="00544283"/>
    <w:rsid w:val="005442D1"/>
    <w:rsid w:val="00544316"/>
    <w:rsid w:val="00544378"/>
    <w:rsid w:val="005443F8"/>
    <w:rsid w:val="005445E1"/>
    <w:rsid w:val="00544625"/>
    <w:rsid w:val="005447C8"/>
    <w:rsid w:val="00544801"/>
    <w:rsid w:val="00544820"/>
    <w:rsid w:val="00544852"/>
    <w:rsid w:val="00544877"/>
    <w:rsid w:val="00544969"/>
    <w:rsid w:val="0054498D"/>
    <w:rsid w:val="005449B3"/>
    <w:rsid w:val="00544A8C"/>
    <w:rsid w:val="00544B22"/>
    <w:rsid w:val="00544B29"/>
    <w:rsid w:val="00544B3C"/>
    <w:rsid w:val="00544B9E"/>
    <w:rsid w:val="00544BAD"/>
    <w:rsid w:val="00544C87"/>
    <w:rsid w:val="00544CA5"/>
    <w:rsid w:val="00544CAE"/>
    <w:rsid w:val="00544D02"/>
    <w:rsid w:val="00544DD1"/>
    <w:rsid w:val="00544DE5"/>
    <w:rsid w:val="00544DEF"/>
    <w:rsid w:val="00544E60"/>
    <w:rsid w:val="00544EF9"/>
    <w:rsid w:val="00544EFB"/>
    <w:rsid w:val="00544F7B"/>
    <w:rsid w:val="00544FDB"/>
    <w:rsid w:val="00544FF0"/>
    <w:rsid w:val="00545012"/>
    <w:rsid w:val="0054504B"/>
    <w:rsid w:val="005450C9"/>
    <w:rsid w:val="00545137"/>
    <w:rsid w:val="0054516A"/>
    <w:rsid w:val="0054519B"/>
    <w:rsid w:val="00545225"/>
    <w:rsid w:val="0054525F"/>
    <w:rsid w:val="0054527E"/>
    <w:rsid w:val="00545284"/>
    <w:rsid w:val="005452D4"/>
    <w:rsid w:val="0054531C"/>
    <w:rsid w:val="0054533D"/>
    <w:rsid w:val="0054539D"/>
    <w:rsid w:val="005453BF"/>
    <w:rsid w:val="005453EB"/>
    <w:rsid w:val="005453F5"/>
    <w:rsid w:val="005454EB"/>
    <w:rsid w:val="00545638"/>
    <w:rsid w:val="0054569A"/>
    <w:rsid w:val="005456B6"/>
    <w:rsid w:val="00545737"/>
    <w:rsid w:val="00545739"/>
    <w:rsid w:val="00545805"/>
    <w:rsid w:val="00545886"/>
    <w:rsid w:val="005458D8"/>
    <w:rsid w:val="00545921"/>
    <w:rsid w:val="0054595A"/>
    <w:rsid w:val="00545966"/>
    <w:rsid w:val="00545980"/>
    <w:rsid w:val="00545A0D"/>
    <w:rsid w:val="00545A2D"/>
    <w:rsid w:val="00545A37"/>
    <w:rsid w:val="00545A45"/>
    <w:rsid w:val="00545A82"/>
    <w:rsid w:val="00545B11"/>
    <w:rsid w:val="00545B42"/>
    <w:rsid w:val="00545B4C"/>
    <w:rsid w:val="00545B86"/>
    <w:rsid w:val="00545B87"/>
    <w:rsid w:val="00545CAC"/>
    <w:rsid w:val="00545CAE"/>
    <w:rsid w:val="00545CB8"/>
    <w:rsid w:val="00545D2E"/>
    <w:rsid w:val="00545DB6"/>
    <w:rsid w:val="00545DFC"/>
    <w:rsid w:val="00545E35"/>
    <w:rsid w:val="00545EB9"/>
    <w:rsid w:val="00545EF2"/>
    <w:rsid w:val="00545F28"/>
    <w:rsid w:val="00545F66"/>
    <w:rsid w:val="00545F98"/>
    <w:rsid w:val="00546056"/>
    <w:rsid w:val="00546063"/>
    <w:rsid w:val="005460B7"/>
    <w:rsid w:val="00546102"/>
    <w:rsid w:val="0054616C"/>
    <w:rsid w:val="00546190"/>
    <w:rsid w:val="00546219"/>
    <w:rsid w:val="00546238"/>
    <w:rsid w:val="00546332"/>
    <w:rsid w:val="005463CB"/>
    <w:rsid w:val="005463E8"/>
    <w:rsid w:val="0054646D"/>
    <w:rsid w:val="005464DE"/>
    <w:rsid w:val="00546523"/>
    <w:rsid w:val="00546550"/>
    <w:rsid w:val="00546566"/>
    <w:rsid w:val="005465A1"/>
    <w:rsid w:val="005465AA"/>
    <w:rsid w:val="005465B8"/>
    <w:rsid w:val="005465DB"/>
    <w:rsid w:val="005465F3"/>
    <w:rsid w:val="00546712"/>
    <w:rsid w:val="00546758"/>
    <w:rsid w:val="00546764"/>
    <w:rsid w:val="005467D5"/>
    <w:rsid w:val="005467E2"/>
    <w:rsid w:val="00546810"/>
    <w:rsid w:val="00546853"/>
    <w:rsid w:val="00546867"/>
    <w:rsid w:val="00546950"/>
    <w:rsid w:val="005469EE"/>
    <w:rsid w:val="00546A79"/>
    <w:rsid w:val="00546AB0"/>
    <w:rsid w:val="00546AF7"/>
    <w:rsid w:val="00546B23"/>
    <w:rsid w:val="00546B61"/>
    <w:rsid w:val="00546BB2"/>
    <w:rsid w:val="00546BC8"/>
    <w:rsid w:val="00546C39"/>
    <w:rsid w:val="00546C56"/>
    <w:rsid w:val="00546C70"/>
    <w:rsid w:val="00546D44"/>
    <w:rsid w:val="00546D70"/>
    <w:rsid w:val="00546D8B"/>
    <w:rsid w:val="00546DDE"/>
    <w:rsid w:val="00546E14"/>
    <w:rsid w:val="00546EAE"/>
    <w:rsid w:val="00546EAF"/>
    <w:rsid w:val="00546EC3"/>
    <w:rsid w:val="00546F14"/>
    <w:rsid w:val="00546F30"/>
    <w:rsid w:val="00546FA3"/>
    <w:rsid w:val="00546FAA"/>
    <w:rsid w:val="00546FE1"/>
    <w:rsid w:val="00546FE3"/>
    <w:rsid w:val="00546FFB"/>
    <w:rsid w:val="00547004"/>
    <w:rsid w:val="00547015"/>
    <w:rsid w:val="005470AE"/>
    <w:rsid w:val="005470FA"/>
    <w:rsid w:val="00547140"/>
    <w:rsid w:val="00547161"/>
    <w:rsid w:val="005471DB"/>
    <w:rsid w:val="00547207"/>
    <w:rsid w:val="0054721E"/>
    <w:rsid w:val="005472D3"/>
    <w:rsid w:val="005472ED"/>
    <w:rsid w:val="0054731B"/>
    <w:rsid w:val="00547446"/>
    <w:rsid w:val="00547450"/>
    <w:rsid w:val="0054748A"/>
    <w:rsid w:val="00547525"/>
    <w:rsid w:val="0054755A"/>
    <w:rsid w:val="005475C5"/>
    <w:rsid w:val="005475FD"/>
    <w:rsid w:val="00547627"/>
    <w:rsid w:val="00547630"/>
    <w:rsid w:val="00547678"/>
    <w:rsid w:val="005476FC"/>
    <w:rsid w:val="00547707"/>
    <w:rsid w:val="00547728"/>
    <w:rsid w:val="0054776F"/>
    <w:rsid w:val="00547780"/>
    <w:rsid w:val="005477E1"/>
    <w:rsid w:val="005477EF"/>
    <w:rsid w:val="0054793D"/>
    <w:rsid w:val="0054796B"/>
    <w:rsid w:val="00547976"/>
    <w:rsid w:val="005479B4"/>
    <w:rsid w:val="005479B5"/>
    <w:rsid w:val="005479CC"/>
    <w:rsid w:val="00547A0D"/>
    <w:rsid w:val="00547A33"/>
    <w:rsid w:val="00547A7A"/>
    <w:rsid w:val="00547AEA"/>
    <w:rsid w:val="00547AFA"/>
    <w:rsid w:val="00547AFF"/>
    <w:rsid w:val="00547B23"/>
    <w:rsid w:val="00547B26"/>
    <w:rsid w:val="00547C9D"/>
    <w:rsid w:val="00547CB4"/>
    <w:rsid w:val="00547CFF"/>
    <w:rsid w:val="00547D5E"/>
    <w:rsid w:val="00547D65"/>
    <w:rsid w:val="00547D94"/>
    <w:rsid w:val="00547E25"/>
    <w:rsid w:val="00547E9A"/>
    <w:rsid w:val="00547EA3"/>
    <w:rsid w:val="00547ED5"/>
    <w:rsid w:val="00547EF8"/>
    <w:rsid w:val="00547FD6"/>
    <w:rsid w:val="00550060"/>
    <w:rsid w:val="00550084"/>
    <w:rsid w:val="00550088"/>
    <w:rsid w:val="00550095"/>
    <w:rsid w:val="00550124"/>
    <w:rsid w:val="005501A0"/>
    <w:rsid w:val="005501E8"/>
    <w:rsid w:val="005501E9"/>
    <w:rsid w:val="00550208"/>
    <w:rsid w:val="00550211"/>
    <w:rsid w:val="0055029A"/>
    <w:rsid w:val="005502A3"/>
    <w:rsid w:val="005502F7"/>
    <w:rsid w:val="0055031A"/>
    <w:rsid w:val="005503A9"/>
    <w:rsid w:val="005503D7"/>
    <w:rsid w:val="0055046C"/>
    <w:rsid w:val="005504D4"/>
    <w:rsid w:val="005504D7"/>
    <w:rsid w:val="005504ED"/>
    <w:rsid w:val="00550565"/>
    <w:rsid w:val="00550576"/>
    <w:rsid w:val="005505B5"/>
    <w:rsid w:val="00550603"/>
    <w:rsid w:val="0055061D"/>
    <w:rsid w:val="00550669"/>
    <w:rsid w:val="005506A5"/>
    <w:rsid w:val="005507B6"/>
    <w:rsid w:val="00550817"/>
    <w:rsid w:val="00550821"/>
    <w:rsid w:val="0055083F"/>
    <w:rsid w:val="00550841"/>
    <w:rsid w:val="0055089E"/>
    <w:rsid w:val="00550920"/>
    <w:rsid w:val="00550942"/>
    <w:rsid w:val="00550972"/>
    <w:rsid w:val="00550985"/>
    <w:rsid w:val="0055098A"/>
    <w:rsid w:val="005509CD"/>
    <w:rsid w:val="00550A87"/>
    <w:rsid w:val="00550BAD"/>
    <w:rsid w:val="00550BD2"/>
    <w:rsid w:val="00550BE5"/>
    <w:rsid w:val="00550CBF"/>
    <w:rsid w:val="00550CC3"/>
    <w:rsid w:val="00550CE1"/>
    <w:rsid w:val="00550D05"/>
    <w:rsid w:val="00550D2F"/>
    <w:rsid w:val="00550E29"/>
    <w:rsid w:val="00550F15"/>
    <w:rsid w:val="00550F32"/>
    <w:rsid w:val="00550F54"/>
    <w:rsid w:val="00551029"/>
    <w:rsid w:val="0055105A"/>
    <w:rsid w:val="00551093"/>
    <w:rsid w:val="005510A8"/>
    <w:rsid w:val="005510AB"/>
    <w:rsid w:val="005510D5"/>
    <w:rsid w:val="00551186"/>
    <w:rsid w:val="00551222"/>
    <w:rsid w:val="005512F4"/>
    <w:rsid w:val="00551343"/>
    <w:rsid w:val="00551448"/>
    <w:rsid w:val="00551456"/>
    <w:rsid w:val="005514D6"/>
    <w:rsid w:val="0055156F"/>
    <w:rsid w:val="005515A0"/>
    <w:rsid w:val="00551647"/>
    <w:rsid w:val="005516EA"/>
    <w:rsid w:val="00551749"/>
    <w:rsid w:val="0055176C"/>
    <w:rsid w:val="005517CD"/>
    <w:rsid w:val="005517E7"/>
    <w:rsid w:val="00551811"/>
    <w:rsid w:val="00551829"/>
    <w:rsid w:val="00551928"/>
    <w:rsid w:val="0055193E"/>
    <w:rsid w:val="00551948"/>
    <w:rsid w:val="005519E1"/>
    <w:rsid w:val="00551A36"/>
    <w:rsid w:val="00551A37"/>
    <w:rsid w:val="00551A4B"/>
    <w:rsid w:val="00551A75"/>
    <w:rsid w:val="00551A7E"/>
    <w:rsid w:val="00551ADC"/>
    <w:rsid w:val="00551AF9"/>
    <w:rsid w:val="00551B23"/>
    <w:rsid w:val="00551BEA"/>
    <w:rsid w:val="00551C6D"/>
    <w:rsid w:val="00551D24"/>
    <w:rsid w:val="00551D7F"/>
    <w:rsid w:val="00551DED"/>
    <w:rsid w:val="00551E05"/>
    <w:rsid w:val="00551E30"/>
    <w:rsid w:val="00551E7E"/>
    <w:rsid w:val="00551E7F"/>
    <w:rsid w:val="00551EB2"/>
    <w:rsid w:val="00551EE9"/>
    <w:rsid w:val="00551EFB"/>
    <w:rsid w:val="00551F4C"/>
    <w:rsid w:val="00551FB9"/>
    <w:rsid w:val="00552087"/>
    <w:rsid w:val="00552101"/>
    <w:rsid w:val="00552118"/>
    <w:rsid w:val="0055212A"/>
    <w:rsid w:val="00552178"/>
    <w:rsid w:val="00552205"/>
    <w:rsid w:val="0055227B"/>
    <w:rsid w:val="005522AC"/>
    <w:rsid w:val="0055238D"/>
    <w:rsid w:val="0055238F"/>
    <w:rsid w:val="005523CB"/>
    <w:rsid w:val="005523E7"/>
    <w:rsid w:val="005524D9"/>
    <w:rsid w:val="005524F4"/>
    <w:rsid w:val="00552508"/>
    <w:rsid w:val="005525F7"/>
    <w:rsid w:val="0055261A"/>
    <w:rsid w:val="00552749"/>
    <w:rsid w:val="00552799"/>
    <w:rsid w:val="005527B7"/>
    <w:rsid w:val="005527E4"/>
    <w:rsid w:val="00552815"/>
    <w:rsid w:val="0055281F"/>
    <w:rsid w:val="00552830"/>
    <w:rsid w:val="00552846"/>
    <w:rsid w:val="005528F0"/>
    <w:rsid w:val="00552902"/>
    <w:rsid w:val="00552916"/>
    <w:rsid w:val="0055297D"/>
    <w:rsid w:val="00552A82"/>
    <w:rsid w:val="00552AA5"/>
    <w:rsid w:val="00552AB6"/>
    <w:rsid w:val="00552AF4"/>
    <w:rsid w:val="00552C26"/>
    <w:rsid w:val="00552C4C"/>
    <w:rsid w:val="00552C4F"/>
    <w:rsid w:val="00552C58"/>
    <w:rsid w:val="00552C7B"/>
    <w:rsid w:val="00552C80"/>
    <w:rsid w:val="00552DA2"/>
    <w:rsid w:val="00552DC8"/>
    <w:rsid w:val="00552E26"/>
    <w:rsid w:val="00552ED8"/>
    <w:rsid w:val="00552F1F"/>
    <w:rsid w:val="00552F75"/>
    <w:rsid w:val="00552F94"/>
    <w:rsid w:val="00552FBB"/>
    <w:rsid w:val="0055300D"/>
    <w:rsid w:val="0055305B"/>
    <w:rsid w:val="00553070"/>
    <w:rsid w:val="0055309E"/>
    <w:rsid w:val="005530E5"/>
    <w:rsid w:val="0055311B"/>
    <w:rsid w:val="005531A8"/>
    <w:rsid w:val="005531AA"/>
    <w:rsid w:val="005531B2"/>
    <w:rsid w:val="00553241"/>
    <w:rsid w:val="005532E3"/>
    <w:rsid w:val="00553339"/>
    <w:rsid w:val="00553345"/>
    <w:rsid w:val="0055337F"/>
    <w:rsid w:val="005533A1"/>
    <w:rsid w:val="005533EB"/>
    <w:rsid w:val="00553415"/>
    <w:rsid w:val="00553426"/>
    <w:rsid w:val="00553441"/>
    <w:rsid w:val="00553488"/>
    <w:rsid w:val="00553496"/>
    <w:rsid w:val="00553499"/>
    <w:rsid w:val="005534E6"/>
    <w:rsid w:val="0055350E"/>
    <w:rsid w:val="0055351A"/>
    <w:rsid w:val="0055353A"/>
    <w:rsid w:val="0055356A"/>
    <w:rsid w:val="00553576"/>
    <w:rsid w:val="00553596"/>
    <w:rsid w:val="005535BA"/>
    <w:rsid w:val="00553652"/>
    <w:rsid w:val="00553670"/>
    <w:rsid w:val="00553672"/>
    <w:rsid w:val="0055370F"/>
    <w:rsid w:val="00553727"/>
    <w:rsid w:val="0055379B"/>
    <w:rsid w:val="0055379C"/>
    <w:rsid w:val="00553812"/>
    <w:rsid w:val="0055387F"/>
    <w:rsid w:val="00553893"/>
    <w:rsid w:val="005538E3"/>
    <w:rsid w:val="0055390C"/>
    <w:rsid w:val="0055392E"/>
    <w:rsid w:val="005539FA"/>
    <w:rsid w:val="00553A6C"/>
    <w:rsid w:val="00553AAA"/>
    <w:rsid w:val="00553AD1"/>
    <w:rsid w:val="00553AEB"/>
    <w:rsid w:val="00553AF8"/>
    <w:rsid w:val="00553B1F"/>
    <w:rsid w:val="00553B20"/>
    <w:rsid w:val="00553B9D"/>
    <w:rsid w:val="00553C0F"/>
    <w:rsid w:val="00553C13"/>
    <w:rsid w:val="00553C15"/>
    <w:rsid w:val="00553C26"/>
    <w:rsid w:val="00553C51"/>
    <w:rsid w:val="00553C7A"/>
    <w:rsid w:val="00553C7D"/>
    <w:rsid w:val="00553CE2"/>
    <w:rsid w:val="00553D3C"/>
    <w:rsid w:val="00553DA8"/>
    <w:rsid w:val="00553DDE"/>
    <w:rsid w:val="00553E65"/>
    <w:rsid w:val="00553E84"/>
    <w:rsid w:val="00553EF6"/>
    <w:rsid w:val="00553F11"/>
    <w:rsid w:val="00553F64"/>
    <w:rsid w:val="00553F6A"/>
    <w:rsid w:val="00553F77"/>
    <w:rsid w:val="00553FAD"/>
    <w:rsid w:val="00553FCE"/>
    <w:rsid w:val="0055406F"/>
    <w:rsid w:val="0055407E"/>
    <w:rsid w:val="005540BD"/>
    <w:rsid w:val="00554103"/>
    <w:rsid w:val="0055414D"/>
    <w:rsid w:val="00554224"/>
    <w:rsid w:val="005542F7"/>
    <w:rsid w:val="00554320"/>
    <w:rsid w:val="00554347"/>
    <w:rsid w:val="00554357"/>
    <w:rsid w:val="00554423"/>
    <w:rsid w:val="00554424"/>
    <w:rsid w:val="005544CD"/>
    <w:rsid w:val="005544DA"/>
    <w:rsid w:val="005544EF"/>
    <w:rsid w:val="00554541"/>
    <w:rsid w:val="00554556"/>
    <w:rsid w:val="0055455F"/>
    <w:rsid w:val="00554687"/>
    <w:rsid w:val="00554690"/>
    <w:rsid w:val="005546DC"/>
    <w:rsid w:val="00554773"/>
    <w:rsid w:val="00554796"/>
    <w:rsid w:val="005547E4"/>
    <w:rsid w:val="005547ED"/>
    <w:rsid w:val="005547F7"/>
    <w:rsid w:val="00554824"/>
    <w:rsid w:val="00554834"/>
    <w:rsid w:val="005548B9"/>
    <w:rsid w:val="0055496B"/>
    <w:rsid w:val="00554984"/>
    <w:rsid w:val="005549F5"/>
    <w:rsid w:val="00554A0E"/>
    <w:rsid w:val="00554A4A"/>
    <w:rsid w:val="00554A6F"/>
    <w:rsid w:val="00554AA4"/>
    <w:rsid w:val="00554AE1"/>
    <w:rsid w:val="00554B17"/>
    <w:rsid w:val="00554B21"/>
    <w:rsid w:val="00554B87"/>
    <w:rsid w:val="00554BB6"/>
    <w:rsid w:val="00554BE7"/>
    <w:rsid w:val="00554C53"/>
    <w:rsid w:val="00554C58"/>
    <w:rsid w:val="00554D52"/>
    <w:rsid w:val="00554D83"/>
    <w:rsid w:val="00554E0C"/>
    <w:rsid w:val="00554E19"/>
    <w:rsid w:val="00554E3F"/>
    <w:rsid w:val="00554E77"/>
    <w:rsid w:val="00554F50"/>
    <w:rsid w:val="00554F96"/>
    <w:rsid w:val="00554FA5"/>
    <w:rsid w:val="00554FAD"/>
    <w:rsid w:val="005550ED"/>
    <w:rsid w:val="005550F2"/>
    <w:rsid w:val="00555155"/>
    <w:rsid w:val="0055529C"/>
    <w:rsid w:val="005552B0"/>
    <w:rsid w:val="005552E4"/>
    <w:rsid w:val="00555305"/>
    <w:rsid w:val="00555316"/>
    <w:rsid w:val="00555322"/>
    <w:rsid w:val="00555380"/>
    <w:rsid w:val="00555412"/>
    <w:rsid w:val="00555466"/>
    <w:rsid w:val="005554A4"/>
    <w:rsid w:val="005554AA"/>
    <w:rsid w:val="00555578"/>
    <w:rsid w:val="005555A6"/>
    <w:rsid w:val="005555D5"/>
    <w:rsid w:val="005555DB"/>
    <w:rsid w:val="0055564D"/>
    <w:rsid w:val="00555663"/>
    <w:rsid w:val="0055567B"/>
    <w:rsid w:val="005556D2"/>
    <w:rsid w:val="005556F5"/>
    <w:rsid w:val="00555737"/>
    <w:rsid w:val="0055579C"/>
    <w:rsid w:val="005557B3"/>
    <w:rsid w:val="0055584F"/>
    <w:rsid w:val="0055593A"/>
    <w:rsid w:val="00555AC8"/>
    <w:rsid w:val="00555AFB"/>
    <w:rsid w:val="00555C8E"/>
    <w:rsid w:val="00555C90"/>
    <w:rsid w:val="00555D82"/>
    <w:rsid w:val="00555DFB"/>
    <w:rsid w:val="00555E00"/>
    <w:rsid w:val="00555E18"/>
    <w:rsid w:val="00555ED0"/>
    <w:rsid w:val="00555F5D"/>
    <w:rsid w:val="00555F9C"/>
    <w:rsid w:val="00555FF8"/>
    <w:rsid w:val="005560B8"/>
    <w:rsid w:val="005561BD"/>
    <w:rsid w:val="00556211"/>
    <w:rsid w:val="00556240"/>
    <w:rsid w:val="00556253"/>
    <w:rsid w:val="005562E8"/>
    <w:rsid w:val="005562F2"/>
    <w:rsid w:val="00556338"/>
    <w:rsid w:val="00556379"/>
    <w:rsid w:val="00556383"/>
    <w:rsid w:val="00556394"/>
    <w:rsid w:val="005563B1"/>
    <w:rsid w:val="00556449"/>
    <w:rsid w:val="00556467"/>
    <w:rsid w:val="00556469"/>
    <w:rsid w:val="00556474"/>
    <w:rsid w:val="005564B4"/>
    <w:rsid w:val="005564DE"/>
    <w:rsid w:val="00556529"/>
    <w:rsid w:val="00556550"/>
    <w:rsid w:val="00556569"/>
    <w:rsid w:val="00556580"/>
    <w:rsid w:val="005565C8"/>
    <w:rsid w:val="005565D9"/>
    <w:rsid w:val="00556609"/>
    <w:rsid w:val="00556650"/>
    <w:rsid w:val="00556685"/>
    <w:rsid w:val="005566F6"/>
    <w:rsid w:val="00556745"/>
    <w:rsid w:val="0055674A"/>
    <w:rsid w:val="005567A1"/>
    <w:rsid w:val="005567C9"/>
    <w:rsid w:val="005567E1"/>
    <w:rsid w:val="0055683A"/>
    <w:rsid w:val="00556856"/>
    <w:rsid w:val="00556879"/>
    <w:rsid w:val="005568A8"/>
    <w:rsid w:val="005568E2"/>
    <w:rsid w:val="00556962"/>
    <w:rsid w:val="00556966"/>
    <w:rsid w:val="005569B5"/>
    <w:rsid w:val="00556A3D"/>
    <w:rsid w:val="00556B13"/>
    <w:rsid w:val="00556CC3"/>
    <w:rsid w:val="00556DC3"/>
    <w:rsid w:val="00556E30"/>
    <w:rsid w:val="00556E5C"/>
    <w:rsid w:val="00556FFA"/>
    <w:rsid w:val="00556FFB"/>
    <w:rsid w:val="0055701F"/>
    <w:rsid w:val="0055705B"/>
    <w:rsid w:val="00557106"/>
    <w:rsid w:val="00557132"/>
    <w:rsid w:val="00557136"/>
    <w:rsid w:val="00557150"/>
    <w:rsid w:val="0055715A"/>
    <w:rsid w:val="0055715E"/>
    <w:rsid w:val="005571FA"/>
    <w:rsid w:val="00557235"/>
    <w:rsid w:val="00557258"/>
    <w:rsid w:val="00557288"/>
    <w:rsid w:val="005573AE"/>
    <w:rsid w:val="005573B1"/>
    <w:rsid w:val="005573C0"/>
    <w:rsid w:val="005573D4"/>
    <w:rsid w:val="00557461"/>
    <w:rsid w:val="0055746C"/>
    <w:rsid w:val="00557524"/>
    <w:rsid w:val="005575C0"/>
    <w:rsid w:val="005575E7"/>
    <w:rsid w:val="0055762C"/>
    <w:rsid w:val="005576F2"/>
    <w:rsid w:val="00557735"/>
    <w:rsid w:val="005577A0"/>
    <w:rsid w:val="005577F0"/>
    <w:rsid w:val="005578BB"/>
    <w:rsid w:val="005578E6"/>
    <w:rsid w:val="005578EA"/>
    <w:rsid w:val="0055790F"/>
    <w:rsid w:val="00557AA5"/>
    <w:rsid w:val="00557ABB"/>
    <w:rsid w:val="00557AD1"/>
    <w:rsid w:val="00557C54"/>
    <w:rsid w:val="00557C61"/>
    <w:rsid w:val="00557CA6"/>
    <w:rsid w:val="00557D2A"/>
    <w:rsid w:val="00557D41"/>
    <w:rsid w:val="00557DD7"/>
    <w:rsid w:val="00557E19"/>
    <w:rsid w:val="00557E4B"/>
    <w:rsid w:val="00557E68"/>
    <w:rsid w:val="00557ECB"/>
    <w:rsid w:val="00557F11"/>
    <w:rsid w:val="00557F34"/>
    <w:rsid w:val="00557F6D"/>
    <w:rsid w:val="00557FD3"/>
    <w:rsid w:val="00557FE5"/>
    <w:rsid w:val="00560030"/>
    <w:rsid w:val="00560034"/>
    <w:rsid w:val="0056004B"/>
    <w:rsid w:val="00560056"/>
    <w:rsid w:val="0056008B"/>
    <w:rsid w:val="005600A0"/>
    <w:rsid w:val="005600D1"/>
    <w:rsid w:val="005600DB"/>
    <w:rsid w:val="005600F5"/>
    <w:rsid w:val="0056017D"/>
    <w:rsid w:val="0056019E"/>
    <w:rsid w:val="005601A2"/>
    <w:rsid w:val="005601ED"/>
    <w:rsid w:val="00560347"/>
    <w:rsid w:val="00560363"/>
    <w:rsid w:val="00560385"/>
    <w:rsid w:val="005603FA"/>
    <w:rsid w:val="00560422"/>
    <w:rsid w:val="00560427"/>
    <w:rsid w:val="0056043E"/>
    <w:rsid w:val="00560491"/>
    <w:rsid w:val="005604C5"/>
    <w:rsid w:val="00560508"/>
    <w:rsid w:val="0056050D"/>
    <w:rsid w:val="0056059E"/>
    <w:rsid w:val="00560618"/>
    <w:rsid w:val="00560644"/>
    <w:rsid w:val="0056065C"/>
    <w:rsid w:val="005606EC"/>
    <w:rsid w:val="00560769"/>
    <w:rsid w:val="005607B2"/>
    <w:rsid w:val="005607F1"/>
    <w:rsid w:val="00560806"/>
    <w:rsid w:val="0056081B"/>
    <w:rsid w:val="00560828"/>
    <w:rsid w:val="00560899"/>
    <w:rsid w:val="005608B2"/>
    <w:rsid w:val="00560933"/>
    <w:rsid w:val="00560962"/>
    <w:rsid w:val="00560971"/>
    <w:rsid w:val="005609AD"/>
    <w:rsid w:val="005609D0"/>
    <w:rsid w:val="00560AD2"/>
    <w:rsid w:val="00560AE8"/>
    <w:rsid w:val="00560AF5"/>
    <w:rsid w:val="00560B59"/>
    <w:rsid w:val="00560B64"/>
    <w:rsid w:val="00560B73"/>
    <w:rsid w:val="00560BC9"/>
    <w:rsid w:val="00560D2F"/>
    <w:rsid w:val="00560D97"/>
    <w:rsid w:val="00560E4D"/>
    <w:rsid w:val="00560E89"/>
    <w:rsid w:val="00560EE6"/>
    <w:rsid w:val="00560EEC"/>
    <w:rsid w:val="00560F20"/>
    <w:rsid w:val="00560F6F"/>
    <w:rsid w:val="00560F93"/>
    <w:rsid w:val="00560FA8"/>
    <w:rsid w:val="00561082"/>
    <w:rsid w:val="00561135"/>
    <w:rsid w:val="00561162"/>
    <w:rsid w:val="005611FA"/>
    <w:rsid w:val="00561271"/>
    <w:rsid w:val="00561278"/>
    <w:rsid w:val="00561286"/>
    <w:rsid w:val="005612BB"/>
    <w:rsid w:val="00561361"/>
    <w:rsid w:val="0056139A"/>
    <w:rsid w:val="005613EB"/>
    <w:rsid w:val="0056141B"/>
    <w:rsid w:val="00561447"/>
    <w:rsid w:val="005614F4"/>
    <w:rsid w:val="005615CF"/>
    <w:rsid w:val="005615FA"/>
    <w:rsid w:val="00561609"/>
    <w:rsid w:val="0056169D"/>
    <w:rsid w:val="005616F8"/>
    <w:rsid w:val="00561767"/>
    <w:rsid w:val="00561789"/>
    <w:rsid w:val="0056178F"/>
    <w:rsid w:val="005617D0"/>
    <w:rsid w:val="0056181F"/>
    <w:rsid w:val="005618A1"/>
    <w:rsid w:val="005618C6"/>
    <w:rsid w:val="005618C8"/>
    <w:rsid w:val="005618EA"/>
    <w:rsid w:val="005618F9"/>
    <w:rsid w:val="005619E6"/>
    <w:rsid w:val="00561A39"/>
    <w:rsid w:val="00561A47"/>
    <w:rsid w:val="00561A4F"/>
    <w:rsid w:val="00561A5F"/>
    <w:rsid w:val="00561A63"/>
    <w:rsid w:val="00561A76"/>
    <w:rsid w:val="00561AD4"/>
    <w:rsid w:val="00561B5A"/>
    <w:rsid w:val="00561BA1"/>
    <w:rsid w:val="00561BA3"/>
    <w:rsid w:val="00561BFD"/>
    <w:rsid w:val="00561CCB"/>
    <w:rsid w:val="00561CD1"/>
    <w:rsid w:val="00561CFC"/>
    <w:rsid w:val="00561DA5"/>
    <w:rsid w:val="00561DF4"/>
    <w:rsid w:val="00561E73"/>
    <w:rsid w:val="00561E8D"/>
    <w:rsid w:val="00561F47"/>
    <w:rsid w:val="00561F5C"/>
    <w:rsid w:val="00561FB7"/>
    <w:rsid w:val="0056214E"/>
    <w:rsid w:val="005621BD"/>
    <w:rsid w:val="005621E2"/>
    <w:rsid w:val="00562390"/>
    <w:rsid w:val="005623D1"/>
    <w:rsid w:val="00562437"/>
    <w:rsid w:val="00562454"/>
    <w:rsid w:val="00562472"/>
    <w:rsid w:val="00562478"/>
    <w:rsid w:val="0056247D"/>
    <w:rsid w:val="0056251B"/>
    <w:rsid w:val="00562589"/>
    <w:rsid w:val="005625A8"/>
    <w:rsid w:val="005625A9"/>
    <w:rsid w:val="005625E7"/>
    <w:rsid w:val="00562632"/>
    <w:rsid w:val="0056278A"/>
    <w:rsid w:val="005627BD"/>
    <w:rsid w:val="005627E8"/>
    <w:rsid w:val="00562810"/>
    <w:rsid w:val="00562817"/>
    <w:rsid w:val="0056283A"/>
    <w:rsid w:val="00562848"/>
    <w:rsid w:val="0056286A"/>
    <w:rsid w:val="0056287B"/>
    <w:rsid w:val="005628F0"/>
    <w:rsid w:val="005628F6"/>
    <w:rsid w:val="00562906"/>
    <w:rsid w:val="00562945"/>
    <w:rsid w:val="0056295E"/>
    <w:rsid w:val="0056296D"/>
    <w:rsid w:val="00562972"/>
    <w:rsid w:val="005629D9"/>
    <w:rsid w:val="00562A42"/>
    <w:rsid w:val="00562AF6"/>
    <w:rsid w:val="00562B7E"/>
    <w:rsid w:val="00562BD1"/>
    <w:rsid w:val="00562BDD"/>
    <w:rsid w:val="00562C7A"/>
    <w:rsid w:val="00562C94"/>
    <w:rsid w:val="00562C95"/>
    <w:rsid w:val="00562CBF"/>
    <w:rsid w:val="00562D5C"/>
    <w:rsid w:val="00562D8D"/>
    <w:rsid w:val="00562E70"/>
    <w:rsid w:val="00562E85"/>
    <w:rsid w:val="00562F17"/>
    <w:rsid w:val="00562F9A"/>
    <w:rsid w:val="00562FA5"/>
    <w:rsid w:val="00563009"/>
    <w:rsid w:val="00563072"/>
    <w:rsid w:val="0056307D"/>
    <w:rsid w:val="00563117"/>
    <w:rsid w:val="0056316B"/>
    <w:rsid w:val="0056317C"/>
    <w:rsid w:val="00563197"/>
    <w:rsid w:val="00563198"/>
    <w:rsid w:val="0056320C"/>
    <w:rsid w:val="00563231"/>
    <w:rsid w:val="0056326A"/>
    <w:rsid w:val="0056327F"/>
    <w:rsid w:val="00563292"/>
    <w:rsid w:val="0056332F"/>
    <w:rsid w:val="00563338"/>
    <w:rsid w:val="00563382"/>
    <w:rsid w:val="00563443"/>
    <w:rsid w:val="00563471"/>
    <w:rsid w:val="00563519"/>
    <w:rsid w:val="00563524"/>
    <w:rsid w:val="0056353E"/>
    <w:rsid w:val="00563553"/>
    <w:rsid w:val="005635DC"/>
    <w:rsid w:val="0056360A"/>
    <w:rsid w:val="005636F3"/>
    <w:rsid w:val="00563730"/>
    <w:rsid w:val="0056380B"/>
    <w:rsid w:val="005638E1"/>
    <w:rsid w:val="0056398E"/>
    <w:rsid w:val="005639C4"/>
    <w:rsid w:val="005639F5"/>
    <w:rsid w:val="00563A03"/>
    <w:rsid w:val="00563B23"/>
    <w:rsid w:val="00563B70"/>
    <w:rsid w:val="00563B94"/>
    <w:rsid w:val="00563C2A"/>
    <w:rsid w:val="00563D3B"/>
    <w:rsid w:val="00563D6C"/>
    <w:rsid w:val="00563D9C"/>
    <w:rsid w:val="00563DA0"/>
    <w:rsid w:val="00563DB2"/>
    <w:rsid w:val="00563DE7"/>
    <w:rsid w:val="00563E44"/>
    <w:rsid w:val="00563F04"/>
    <w:rsid w:val="00563F15"/>
    <w:rsid w:val="00563F32"/>
    <w:rsid w:val="00563FE8"/>
    <w:rsid w:val="0056405B"/>
    <w:rsid w:val="00564078"/>
    <w:rsid w:val="005640BA"/>
    <w:rsid w:val="005640BF"/>
    <w:rsid w:val="005641F8"/>
    <w:rsid w:val="00564214"/>
    <w:rsid w:val="00564217"/>
    <w:rsid w:val="00564229"/>
    <w:rsid w:val="005642A0"/>
    <w:rsid w:val="005642B2"/>
    <w:rsid w:val="005642BE"/>
    <w:rsid w:val="005642F1"/>
    <w:rsid w:val="00564318"/>
    <w:rsid w:val="0056432C"/>
    <w:rsid w:val="00564338"/>
    <w:rsid w:val="005643D9"/>
    <w:rsid w:val="005643E8"/>
    <w:rsid w:val="0056444F"/>
    <w:rsid w:val="00564456"/>
    <w:rsid w:val="005644DF"/>
    <w:rsid w:val="0056456B"/>
    <w:rsid w:val="005645C3"/>
    <w:rsid w:val="00564608"/>
    <w:rsid w:val="0056463E"/>
    <w:rsid w:val="0056465D"/>
    <w:rsid w:val="0056466E"/>
    <w:rsid w:val="005646C8"/>
    <w:rsid w:val="00564767"/>
    <w:rsid w:val="005647F2"/>
    <w:rsid w:val="005647F6"/>
    <w:rsid w:val="00564802"/>
    <w:rsid w:val="00564821"/>
    <w:rsid w:val="0056489C"/>
    <w:rsid w:val="0056493F"/>
    <w:rsid w:val="00564940"/>
    <w:rsid w:val="0056496C"/>
    <w:rsid w:val="005649D3"/>
    <w:rsid w:val="00564A15"/>
    <w:rsid w:val="00564A26"/>
    <w:rsid w:val="00564AED"/>
    <w:rsid w:val="00564B11"/>
    <w:rsid w:val="00564B67"/>
    <w:rsid w:val="00564BAD"/>
    <w:rsid w:val="00564C52"/>
    <w:rsid w:val="00564C6D"/>
    <w:rsid w:val="00564C77"/>
    <w:rsid w:val="00564C91"/>
    <w:rsid w:val="00564CDB"/>
    <w:rsid w:val="00564D50"/>
    <w:rsid w:val="00564D67"/>
    <w:rsid w:val="00564D7A"/>
    <w:rsid w:val="00564DB4"/>
    <w:rsid w:val="00564DFE"/>
    <w:rsid w:val="00564E13"/>
    <w:rsid w:val="00564E72"/>
    <w:rsid w:val="00564E88"/>
    <w:rsid w:val="00564F7F"/>
    <w:rsid w:val="00564FB5"/>
    <w:rsid w:val="00564FDB"/>
    <w:rsid w:val="00565008"/>
    <w:rsid w:val="005650C6"/>
    <w:rsid w:val="005650D1"/>
    <w:rsid w:val="00565105"/>
    <w:rsid w:val="0056515E"/>
    <w:rsid w:val="0056518D"/>
    <w:rsid w:val="00565233"/>
    <w:rsid w:val="005652BD"/>
    <w:rsid w:val="005652C1"/>
    <w:rsid w:val="0056537C"/>
    <w:rsid w:val="00565394"/>
    <w:rsid w:val="005653E2"/>
    <w:rsid w:val="0056545D"/>
    <w:rsid w:val="005654E8"/>
    <w:rsid w:val="00565509"/>
    <w:rsid w:val="0056554D"/>
    <w:rsid w:val="00565660"/>
    <w:rsid w:val="005657A2"/>
    <w:rsid w:val="005657D5"/>
    <w:rsid w:val="005657F0"/>
    <w:rsid w:val="00565853"/>
    <w:rsid w:val="00565947"/>
    <w:rsid w:val="005659D0"/>
    <w:rsid w:val="005659D1"/>
    <w:rsid w:val="005659D4"/>
    <w:rsid w:val="005659ED"/>
    <w:rsid w:val="00565A06"/>
    <w:rsid w:val="00565A1E"/>
    <w:rsid w:val="00565ACF"/>
    <w:rsid w:val="00565AE0"/>
    <w:rsid w:val="00565B47"/>
    <w:rsid w:val="00565B93"/>
    <w:rsid w:val="00565BB7"/>
    <w:rsid w:val="00565BE9"/>
    <w:rsid w:val="00565CDC"/>
    <w:rsid w:val="00565CEA"/>
    <w:rsid w:val="00565D24"/>
    <w:rsid w:val="00565E00"/>
    <w:rsid w:val="00565E01"/>
    <w:rsid w:val="00565E7F"/>
    <w:rsid w:val="00565ED2"/>
    <w:rsid w:val="00565F0B"/>
    <w:rsid w:val="00565F75"/>
    <w:rsid w:val="00566002"/>
    <w:rsid w:val="00566039"/>
    <w:rsid w:val="0056605A"/>
    <w:rsid w:val="00566065"/>
    <w:rsid w:val="005660D5"/>
    <w:rsid w:val="00566124"/>
    <w:rsid w:val="00566137"/>
    <w:rsid w:val="00566153"/>
    <w:rsid w:val="00566175"/>
    <w:rsid w:val="00566182"/>
    <w:rsid w:val="005661CA"/>
    <w:rsid w:val="0056622E"/>
    <w:rsid w:val="00566233"/>
    <w:rsid w:val="0056623B"/>
    <w:rsid w:val="0056628F"/>
    <w:rsid w:val="005662AB"/>
    <w:rsid w:val="005662EB"/>
    <w:rsid w:val="0056638F"/>
    <w:rsid w:val="005663E0"/>
    <w:rsid w:val="00566410"/>
    <w:rsid w:val="00566475"/>
    <w:rsid w:val="005664E3"/>
    <w:rsid w:val="00566540"/>
    <w:rsid w:val="00566564"/>
    <w:rsid w:val="005665AA"/>
    <w:rsid w:val="0056668E"/>
    <w:rsid w:val="005666B2"/>
    <w:rsid w:val="005666B3"/>
    <w:rsid w:val="0056671F"/>
    <w:rsid w:val="005667B4"/>
    <w:rsid w:val="005667C3"/>
    <w:rsid w:val="005668CB"/>
    <w:rsid w:val="0056698A"/>
    <w:rsid w:val="005669D5"/>
    <w:rsid w:val="005669E9"/>
    <w:rsid w:val="00566A5B"/>
    <w:rsid w:val="00566A89"/>
    <w:rsid w:val="00566A8B"/>
    <w:rsid w:val="00566AA3"/>
    <w:rsid w:val="00566B17"/>
    <w:rsid w:val="00566C42"/>
    <w:rsid w:val="00566C54"/>
    <w:rsid w:val="00566C5C"/>
    <w:rsid w:val="00566CDC"/>
    <w:rsid w:val="00566CE6"/>
    <w:rsid w:val="00566D50"/>
    <w:rsid w:val="00566E3E"/>
    <w:rsid w:val="00566E59"/>
    <w:rsid w:val="00566EAC"/>
    <w:rsid w:val="00566ED8"/>
    <w:rsid w:val="00566F2D"/>
    <w:rsid w:val="00566F7C"/>
    <w:rsid w:val="00567017"/>
    <w:rsid w:val="00567022"/>
    <w:rsid w:val="0056710D"/>
    <w:rsid w:val="0056713B"/>
    <w:rsid w:val="00567224"/>
    <w:rsid w:val="0056727E"/>
    <w:rsid w:val="005672B9"/>
    <w:rsid w:val="005672CA"/>
    <w:rsid w:val="005672F8"/>
    <w:rsid w:val="005673B3"/>
    <w:rsid w:val="00567402"/>
    <w:rsid w:val="00567411"/>
    <w:rsid w:val="00567412"/>
    <w:rsid w:val="00567460"/>
    <w:rsid w:val="00567466"/>
    <w:rsid w:val="0056750B"/>
    <w:rsid w:val="00567510"/>
    <w:rsid w:val="00567630"/>
    <w:rsid w:val="0056769A"/>
    <w:rsid w:val="005676DA"/>
    <w:rsid w:val="005677B6"/>
    <w:rsid w:val="00567821"/>
    <w:rsid w:val="00567871"/>
    <w:rsid w:val="00567976"/>
    <w:rsid w:val="005679F2"/>
    <w:rsid w:val="00567A88"/>
    <w:rsid w:val="00567AB4"/>
    <w:rsid w:val="00567AD1"/>
    <w:rsid w:val="00567B0B"/>
    <w:rsid w:val="00567B3E"/>
    <w:rsid w:val="00567B47"/>
    <w:rsid w:val="00567B6F"/>
    <w:rsid w:val="00567BC6"/>
    <w:rsid w:val="00567BCE"/>
    <w:rsid w:val="00567BD5"/>
    <w:rsid w:val="00567C7F"/>
    <w:rsid w:val="00567D57"/>
    <w:rsid w:val="00567D60"/>
    <w:rsid w:val="00567D85"/>
    <w:rsid w:val="00567DF7"/>
    <w:rsid w:val="00567E64"/>
    <w:rsid w:val="00567EB6"/>
    <w:rsid w:val="00567ECE"/>
    <w:rsid w:val="00567EDA"/>
    <w:rsid w:val="00567F2A"/>
    <w:rsid w:val="00567F37"/>
    <w:rsid w:val="00567FD9"/>
    <w:rsid w:val="00570000"/>
    <w:rsid w:val="005700A5"/>
    <w:rsid w:val="005700E1"/>
    <w:rsid w:val="005700F0"/>
    <w:rsid w:val="00570123"/>
    <w:rsid w:val="00570125"/>
    <w:rsid w:val="00570172"/>
    <w:rsid w:val="00570174"/>
    <w:rsid w:val="00570202"/>
    <w:rsid w:val="00570213"/>
    <w:rsid w:val="0057023F"/>
    <w:rsid w:val="00570251"/>
    <w:rsid w:val="00570265"/>
    <w:rsid w:val="0057028F"/>
    <w:rsid w:val="005702BA"/>
    <w:rsid w:val="005702C0"/>
    <w:rsid w:val="005702EE"/>
    <w:rsid w:val="00570334"/>
    <w:rsid w:val="00570336"/>
    <w:rsid w:val="00570358"/>
    <w:rsid w:val="0057037A"/>
    <w:rsid w:val="005703A9"/>
    <w:rsid w:val="005703C9"/>
    <w:rsid w:val="00570418"/>
    <w:rsid w:val="005704A0"/>
    <w:rsid w:val="0057050B"/>
    <w:rsid w:val="00570550"/>
    <w:rsid w:val="00570566"/>
    <w:rsid w:val="0057058C"/>
    <w:rsid w:val="0057059C"/>
    <w:rsid w:val="005705CA"/>
    <w:rsid w:val="00570602"/>
    <w:rsid w:val="00570652"/>
    <w:rsid w:val="00570685"/>
    <w:rsid w:val="00570724"/>
    <w:rsid w:val="005707B9"/>
    <w:rsid w:val="00570869"/>
    <w:rsid w:val="0057095E"/>
    <w:rsid w:val="00570A39"/>
    <w:rsid w:val="00570A8E"/>
    <w:rsid w:val="00570AB1"/>
    <w:rsid w:val="00570B00"/>
    <w:rsid w:val="00570B44"/>
    <w:rsid w:val="00570B56"/>
    <w:rsid w:val="00570BD2"/>
    <w:rsid w:val="00570BD7"/>
    <w:rsid w:val="00570C02"/>
    <w:rsid w:val="00570C9F"/>
    <w:rsid w:val="00570CCF"/>
    <w:rsid w:val="00570D35"/>
    <w:rsid w:val="00570D5D"/>
    <w:rsid w:val="00570DA2"/>
    <w:rsid w:val="00570E1A"/>
    <w:rsid w:val="00570E87"/>
    <w:rsid w:val="00570EE7"/>
    <w:rsid w:val="00570F70"/>
    <w:rsid w:val="00570FDE"/>
    <w:rsid w:val="00570FF3"/>
    <w:rsid w:val="0057103F"/>
    <w:rsid w:val="00571085"/>
    <w:rsid w:val="005710B3"/>
    <w:rsid w:val="00571134"/>
    <w:rsid w:val="005711B8"/>
    <w:rsid w:val="005711F3"/>
    <w:rsid w:val="0057120C"/>
    <w:rsid w:val="00571250"/>
    <w:rsid w:val="00571270"/>
    <w:rsid w:val="00571292"/>
    <w:rsid w:val="005712DC"/>
    <w:rsid w:val="0057130B"/>
    <w:rsid w:val="00571315"/>
    <w:rsid w:val="00571327"/>
    <w:rsid w:val="00571364"/>
    <w:rsid w:val="00571392"/>
    <w:rsid w:val="005713C9"/>
    <w:rsid w:val="005713D8"/>
    <w:rsid w:val="0057148D"/>
    <w:rsid w:val="005714E4"/>
    <w:rsid w:val="005715C2"/>
    <w:rsid w:val="00571601"/>
    <w:rsid w:val="0057163F"/>
    <w:rsid w:val="0057164E"/>
    <w:rsid w:val="0057167D"/>
    <w:rsid w:val="005716A9"/>
    <w:rsid w:val="005716C5"/>
    <w:rsid w:val="005717C7"/>
    <w:rsid w:val="00571871"/>
    <w:rsid w:val="0057188D"/>
    <w:rsid w:val="00571918"/>
    <w:rsid w:val="0057193E"/>
    <w:rsid w:val="00571952"/>
    <w:rsid w:val="00571A3F"/>
    <w:rsid w:val="00571A6B"/>
    <w:rsid w:val="00571AFF"/>
    <w:rsid w:val="00571B5E"/>
    <w:rsid w:val="00571BCC"/>
    <w:rsid w:val="00571BCE"/>
    <w:rsid w:val="00571BED"/>
    <w:rsid w:val="00571C0B"/>
    <w:rsid w:val="00571C0E"/>
    <w:rsid w:val="00571C51"/>
    <w:rsid w:val="00571D8C"/>
    <w:rsid w:val="00571DA5"/>
    <w:rsid w:val="00571DBB"/>
    <w:rsid w:val="00571DD1"/>
    <w:rsid w:val="00571E83"/>
    <w:rsid w:val="00571EA7"/>
    <w:rsid w:val="00571EC2"/>
    <w:rsid w:val="00571EF3"/>
    <w:rsid w:val="0057202F"/>
    <w:rsid w:val="005720FA"/>
    <w:rsid w:val="0057213D"/>
    <w:rsid w:val="00572140"/>
    <w:rsid w:val="00572180"/>
    <w:rsid w:val="005721E8"/>
    <w:rsid w:val="0057220C"/>
    <w:rsid w:val="0057222A"/>
    <w:rsid w:val="005722F1"/>
    <w:rsid w:val="00572386"/>
    <w:rsid w:val="005723A4"/>
    <w:rsid w:val="005723C7"/>
    <w:rsid w:val="005723E2"/>
    <w:rsid w:val="005723F9"/>
    <w:rsid w:val="005724D4"/>
    <w:rsid w:val="0057250B"/>
    <w:rsid w:val="00572518"/>
    <w:rsid w:val="00572594"/>
    <w:rsid w:val="005725AB"/>
    <w:rsid w:val="005725B5"/>
    <w:rsid w:val="0057260E"/>
    <w:rsid w:val="0057261C"/>
    <w:rsid w:val="00572621"/>
    <w:rsid w:val="0057262A"/>
    <w:rsid w:val="00572689"/>
    <w:rsid w:val="005726CC"/>
    <w:rsid w:val="00572727"/>
    <w:rsid w:val="00572729"/>
    <w:rsid w:val="00572730"/>
    <w:rsid w:val="00572750"/>
    <w:rsid w:val="0057277C"/>
    <w:rsid w:val="005727BE"/>
    <w:rsid w:val="005727C9"/>
    <w:rsid w:val="005727FA"/>
    <w:rsid w:val="005727FF"/>
    <w:rsid w:val="00572829"/>
    <w:rsid w:val="00572837"/>
    <w:rsid w:val="0057285D"/>
    <w:rsid w:val="005728AA"/>
    <w:rsid w:val="00572915"/>
    <w:rsid w:val="00572933"/>
    <w:rsid w:val="00572988"/>
    <w:rsid w:val="005729DA"/>
    <w:rsid w:val="005729E4"/>
    <w:rsid w:val="00572A19"/>
    <w:rsid w:val="00572A22"/>
    <w:rsid w:val="00572A2D"/>
    <w:rsid w:val="00572A34"/>
    <w:rsid w:val="00572B18"/>
    <w:rsid w:val="00572B47"/>
    <w:rsid w:val="00572B97"/>
    <w:rsid w:val="00572C28"/>
    <w:rsid w:val="00572C2C"/>
    <w:rsid w:val="00572CF5"/>
    <w:rsid w:val="00572D2A"/>
    <w:rsid w:val="00572DA1"/>
    <w:rsid w:val="00572DBD"/>
    <w:rsid w:val="00572DD2"/>
    <w:rsid w:val="00572DEA"/>
    <w:rsid w:val="00572DF5"/>
    <w:rsid w:val="00572E09"/>
    <w:rsid w:val="00572E45"/>
    <w:rsid w:val="00572E76"/>
    <w:rsid w:val="00572EBC"/>
    <w:rsid w:val="00572EDC"/>
    <w:rsid w:val="00572F15"/>
    <w:rsid w:val="00572F1A"/>
    <w:rsid w:val="00572F4C"/>
    <w:rsid w:val="00572FAA"/>
    <w:rsid w:val="00572FFB"/>
    <w:rsid w:val="00573081"/>
    <w:rsid w:val="0057309A"/>
    <w:rsid w:val="005730E9"/>
    <w:rsid w:val="0057318E"/>
    <w:rsid w:val="00573215"/>
    <w:rsid w:val="00573227"/>
    <w:rsid w:val="00573228"/>
    <w:rsid w:val="00573237"/>
    <w:rsid w:val="00573362"/>
    <w:rsid w:val="00573386"/>
    <w:rsid w:val="005733B7"/>
    <w:rsid w:val="005734C0"/>
    <w:rsid w:val="005734D4"/>
    <w:rsid w:val="005734DB"/>
    <w:rsid w:val="00573502"/>
    <w:rsid w:val="00573607"/>
    <w:rsid w:val="00573610"/>
    <w:rsid w:val="0057369B"/>
    <w:rsid w:val="005736AB"/>
    <w:rsid w:val="0057370D"/>
    <w:rsid w:val="005737CA"/>
    <w:rsid w:val="005737CC"/>
    <w:rsid w:val="005737F8"/>
    <w:rsid w:val="0057382D"/>
    <w:rsid w:val="005738EC"/>
    <w:rsid w:val="005739CF"/>
    <w:rsid w:val="005739F4"/>
    <w:rsid w:val="00573A52"/>
    <w:rsid w:val="00573B2C"/>
    <w:rsid w:val="00573BA0"/>
    <w:rsid w:val="00573C25"/>
    <w:rsid w:val="00573CA6"/>
    <w:rsid w:val="00573D95"/>
    <w:rsid w:val="00573DB9"/>
    <w:rsid w:val="00573DC6"/>
    <w:rsid w:val="00573E3C"/>
    <w:rsid w:val="00573E6B"/>
    <w:rsid w:val="00573E81"/>
    <w:rsid w:val="00573E99"/>
    <w:rsid w:val="00573F1E"/>
    <w:rsid w:val="00573F28"/>
    <w:rsid w:val="00573F82"/>
    <w:rsid w:val="0057404F"/>
    <w:rsid w:val="0057407D"/>
    <w:rsid w:val="005741A6"/>
    <w:rsid w:val="0057421C"/>
    <w:rsid w:val="005742E0"/>
    <w:rsid w:val="005742F5"/>
    <w:rsid w:val="00574330"/>
    <w:rsid w:val="0057439C"/>
    <w:rsid w:val="005743F8"/>
    <w:rsid w:val="0057445A"/>
    <w:rsid w:val="00574479"/>
    <w:rsid w:val="0057453B"/>
    <w:rsid w:val="00574540"/>
    <w:rsid w:val="00574610"/>
    <w:rsid w:val="00574621"/>
    <w:rsid w:val="0057463B"/>
    <w:rsid w:val="00574730"/>
    <w:rsid w:val="0057478C"/>
    <w:rsid w:val="005747EC"/>
    <w:rsid w:val="005747F8"/>
    <w:rsid w:val="0057485F"/>
    <w:rsid w:val="00574873"/>
    <w:rsid w:val="005749C9"/>
    <w:rsid w:val="00574A02"/>
    <w:rsid w:val="00574A4E"/>
    <w:rsid w:val="00574B1E"/>
    <w:rsid w:val="00574B29"/>
    <w:rsid w:val="00574B50"/>
    <w:rsid w:val="00574B92"/>
    <w:rsid w:val="00574BB4"/>
    <w:rsid w:val="00574C50"/>
    <w:rsid w:val="00574CA2"/>
    <w:rsid w:val="00574CC0"/>
    <w:rsid w:val="00574CC4"/>
    <w:rsid w:val="00574D87"/>
    <w:rsid w:val="00574D9E"/>
    <w:rsid w:val="00574E2A"/>
    <w:rsid w:val="00574E2C"/>
    <w:rsid w:val="00574E51"/>
    <w:rsid w:val="00574E9D"/>
    <w:rsid w:val="00574EA5"/>
    <w:rsid w:val="00574EB9"/>
    <w:rsid w:val="00574FC4"/>
    <w:rsid w:val="00575036"/>
    <w:rsid w:val="00575044"/>
    <w:rsid w:val="0057512A"/>
    <w:rsid w:val="00575135"/>
    <w:rsid w:val="005751AD"/>
    <w:rsid w:val="005752B0"/>
    <w:rsid w:val="005752C6"/>
    <w:rsid w:val="005752DD"/>
    <w:rsid w:val="005752EE"/>
    <w:rsid w:val="00575317"/>
    <w:rsid w:val="00575367"/>
    <w:rsid w:val="00575401"/>
    <w:rsid w:val="0057540B"/>
    <w:rsid w:val="00575441"/>
    <w:rsid w:val="005754AE"/>
    <w:rsid w:val="00575535"/>
    <w:rsid w:val="00575569"/>
    <w:rsid w:val="0057556E"/>
    <w:rsid w:val="005755C6"/>
    <w:rsid w:val="005755E9"/>
    <w:rsid w:val="005756B0"/>
    <w:rsid w:val="005756BD"/>
    <w:rsid w:val="00575757"/>
    <w:rsid w:val="00575970"/>
    <w:rsid w:val="0057597D"/>
    <w:rsid w:val="005759E5"/>
    <w:rsid w:val="00575A11"/>
    <w:rsid w:val="00575A74"/>
    <w:rsid w:val="00575B60"/>
    <w:rsid w:val="00575B6B"/>
    <w:rsid w:val="00575CA0"/>
    <w:rsid w:val="00575D08"/>
    <w:rsid w:val="00575D41"/>
    <w:rsid w:val="00575D97"/>
    <w:rsid w:val="00575DE5"/>
    <w:rsid w:val="00575DEF"/>
    <w:rsid w:val="00575DF5"/>
    <w:rsid w:val="00575DFE"/>
    <w:rsid w:val="00575E3F"/>
    <w:rsid w:val="00575E70"/>
    <w:rsid w:val="00575E82"/>
    <w:rsid w:val="00575ECA"/>
    <w:rsid w:val="00575F27"/>
    <w:rsid w:val="00575F4A"/>
    <w:rsid w:val="00575F7F"/>
    <w:rsid w:val="00575FC2"/>
    <w:rsid w:val="00576064"/>
    <w:rsid w:val="00576098"/>
    <w:rsid w:val="00576113"/>
    <w:rsid w:val="00576117"/>
    <w:rsid w:val="00576133"/>
    <w:rsid w:val="00576168"/>
    <w:rsid w:val="00576176"/>
    <w:rsid w:val="00576181"/>
    <w:rsid w:val="005761C7"/>
    <w:rsid w:val="00576201"/>
    <w:rsid w:val="00576258"/>
    <w:rsid w:val="005762CC"/>
    <w:rsid w:val="00576348"/>
    <w:rsid w:val="00576359"/>
    <w:rsid w:val="00576384"/>
    <w:rsid w:val="0057651A"/>
    <w:rsid w:val="00576625"/>
    <w:rsid w:val="0057664C"/>
    <w:rsid w:val="0057668B"/>
    <w:rsid w:val="005766EB"/>
    <w:rsid w:val="005766FB"/>
    <w:rsid w:val="00576777"/>
    <w:rsid w:val="0057678B"/>
    <w:rsid w:val="0057683B"/>
    <w:rsid w:val="00576856"/>
    <w:rsid w:val="0057689A"/>
    <w:rsid w:val="005768A3"/>
    <w:rsid w:val="00576923"/>
    <w:rsid w:val="00576A29"/>
    <w:rsid w:val="00576A8B"/>
    <w:rsid w:val="00576B6B"/>
    <w:rsid w:val="00576BEA"/>
    <w:rsid w:val="00576BEC"/>
    <w:rsid w:val="00576C02"/>
    <w:rsid w:val="00576CCB"/>
    <w:rsid w:val="00576CF8"/>
    <w:rsid w:val="00576D49"/>
    <w:rsid w:val="00576D60"/>
    <w:rsid w:val="00576E06"/>
    <w:rsid w:val="00576E55"/>
    <w:rsid w:val="00576EA9"/>
    <w:rsid w:val="00576ED9"/>
    <w:rsid w:val="00576EE7"/>
    <w:rsid w:val="00577003"/>
    <w:rsid w:val="00577085"/>
    <w:rsid w:val="0057710D"/>
    <w:rsid w:val="0057714D"/>
    <w:rsid w:val="00577202"/>
    <w:rsid w:val="00577203"/>
    <w:rsid w:val="0057725E"/>
    <w:rsid w:val="00577269"/>
    <w:rsid w:val="0057727F"/>
    <w:rsid w:val="0057728E"/>
    <w:rsid w:val="005772BD"/>
    <w:rsid w:val="005772E4"/>
    <w:rsid w:val="005773CF"/>
    <w:rsid w:val="00577408"/>
    <w:rsid w:val="005774B9"/>
    <w:rsid w:val="0057750B"/>
    <w:rsid w:val="0057753C"/>
    <w:rsid w:val="005775AE"/>
    <w:rsid w:val="005775BD"/>
    <w:rsid w:val="00577685"/>
    <w:rsid w:val="00577713"/>
    <w:rsid w:val="00577751"/>
    <w:rsid w:val="00577775"/>
    <w:rsid w:val="00577878"/>
    <w:rsid w:val="00577888"/>
    <w:rsid w:val="005778CA"/>
    <w:rsid w:val="005778D3"/>
    <w:rsid w:val="005778EA"/>
    <w:rsid w:val="0057796E"/>
    <w:rsid w:val="00577995"/>
    <w:rsid w:val="00577A06"/>
    <w:rsid w:val="00577A6F"/>
    <w:rsid w:val="00577ABF"/>
    <w:rsid w:val="00577AD0"/>
    <w:rsid w:val="00577AD9"/>
    <w:rsid w:val="00577B0A"/>
    <w:rsid w:val="00577B14"/>
    <w:rsid w:val="00577B46"/>
    <w:rsid w:val="00577B64"/>
    <w:rsid w:val="00577B85"/>
    <w:rsid w:val="00577B90"/>
    <w:rsid w:val="00577BD0"/>
    <w:rsid w:val="00577BEB"/>
    <w:rsid w:val="00577CA5"/>
    <w:rsid w:val="00577D00"/>
    <w:rsid w:val="00577D01"/>
    <w:rsid w:val="00577D6B"/>
    <w:rsid w:val="00577D6F"/>
    <w:rsid w:val="00577D9F"/>
    <w:rsid w:val="00577DD7"/>
    <w:rsid w:val="00577F2F"/>
    <w:rsid w:val="00577F45"/>
    <w:rsid w:val="00577FD2"/>
    <w:rsid w:val="00580039"/>
    <w:rsid w:val="00580079"/>
    <w:rsid w:val="0058009C"/>
    <w:rsid w:val="00580144"/>
    <w:rsid w:val="005801F6"/>
    <w:rsid w:val="005801FE"/>
    <w:rsid w:val="00580251"/>
    <w:rsid w:val="00580285"/>
    <w:rsid w:val="0058029B"/>
    <w:rsid w:val="0058029E"/>
    <w:rsid w:val="005802B1"/>
    <w:rsid w:val="00580344"/>
    <w:rsid w:val="00580354"/>
    <w:rsid w:val="00580395"/>
    <w:rsid w:val="005803B8"/>
    <w:rsid w:val="005803E5"/>
    <w:rsid w:val="00580422"/>
    <w:rsid w:val="00580510"/>
    <w:rsid w:val="0058065A"/>
    <w:rsid w:val="0058066B"/>
    <w:rsid w:val="00580693"/>
    <w:rsid w:val="0058069F"/>
    <w:rsid w:val="005806AE"/>
    <w:rsid w:val="005806DB"/>
    <w:rsid w:val="005806EB"/>
    <w:rsid w:val="00580718"/>
    <w:rsid w:val="0058080F"/>
    <w:rsid w:val="00580829"/>
    <w:rsid w:val="00580846"/>
    <w:rsid w:val="00580884"/>
    <w:rsid w:val="0058088D"/>
    <w:rsid w:val="0058089C"/>
    <w:rsid w:val="005808C0"/>
    <w:rsid w:val="005808ED"/>
    <w:rsid w:val="005808EF"/>
    <w:rsid w:val="0058095A"/>
    <w:rsid w:val="005809BB"/>
    <w:rsid w:val="00580A74"/>
    <w:rsid w:val="00580BA4"/>
    <w:rsid w:val="00580BD7"/>
    <w:rsid w:val="00580C45"/>
    <w:rsid w:val="00580CD4"/>
    <w:rsid w:val="00580DA1"/>
    <w:rsid w:val="00580DFC"/>
    <w:rsid w:val="00580F35"/>
    <w:rsid w:val="00580F95"/>
    <w:rsid w:val="00581009"/>
    <w:rsid w:val="0058109A"/>
    <w:rsid w:val="005810B2"/>
    <w:rsid w:val="005810E5"/>
    <w:rsid w:val="0058123D"/>
    <w:rsid w:val="0058123E"/>
    <w:rsid w:val="00581240"/>
    <w:rsid w:val="00581260"/>
    <w:rsid w:val="0058126C"/>
    <w:rsid w:val="005812AD"/>
    <w:rsid w:val="005814A4"/>
    <w:rsid w:val="0058153E"/>
    <w:rsid w:val="00581545"/>
    <w:rsid w:val="005815A2"/>
    <w:rsid w:val="00581614"/>
    <w:rsid w:val="005816B3"/>
    <w:rsid w:val="005816D8"/>
    <w:rsid w:val="00581786"/>
    <w:rsid w:val="005817C1"/>
    <w:rsid w:val="005817FE"/>
    <w:rsid w:val="00581825"/>
    <w:rsid w:val="005818AA"/>
    <w:rsid w:val="00581955"/>
    <w:rsid w:val="0058198E"/>
    <w:rsid w:val="0058199A"/>
    <w:rsid w:val="005819A7"/>
    <w:rsid w:val="005819D6"/>
    <w:rsid w:val="00581A06"/>
    <w:rsid w:val="00581A34"/>
    <w:rsid w:val="00581A4C"/>
    <w:rsid w:val="00581A7F"/>
    <w:rsid w:val="00581ADA"/>
    <w:rsid w:val="00581B4A"/>
    <w:rsid w:val="00581B54"/>
    <w:rsid w:val="00581C18"/>
    <w:rsid w:val="00581CBF"/>
    <w:rsid w:val="00581D3C"/>
    <w:rsid w:val="00581D5A"/>
    <w:rsid w:val="00581D5C"/>
    <w:rsid w:val="00581DE8"/>
    <w:rsid w:val="00581E54"/>
    <w:rsid w:val="00581F15"/>
    <w:rsid w:val="00581F9A"/>
    <w:rsid w:val="00581FA1"/>
    <w:rsid w:val="00581FBD"/>
    <w:rsid w:val="00581FE4"/>
    <w:rsid w:val="00581FFF"/>
    <w:rsid w:val="00582020"/>
    <w:rsid w:val="0058208E"/>
    <w:rsid w:val="00582094"/>
    <w:rsid w:val="00582107"/>
    <w:rsid w:val="0058210D"/>
    <w:rsid w:val="00582129"/>
    <w:rsid w:val="0058215B"/>
    <w:rsid w:val="0058217A"/>
    <w:rsid w:val="005821D4"/>
    <w:rsid w:val="0058223D"/>
    <w:rsid w:val="00582284"/>
    <w:rsid w:val="005823AD"/>
    <w:rsid w:val="00582429"/>
    <w:rsid w:val="0058242B"/>
    <w:rsid w:val="00582493"/>
    <w:rsid w:val="0058250A"/>
    <w:rsid w:val="00582545"/>
    <w:rsid w:val="005825A5"/>
    <w:rsid w:val="005825A7"/>
    <w:rsid w:val="005825DF"/>
    <w:rsid w:val="00582602"/>
    <w:rsid w:val="0058261D"/>
    <w:rsid w:val="005826C9"/>
    <w:rsid w:val="00582749"/>
    <w:rsid w:val="00582759"/>
    <w:rsid w:val="005827D2"/>
    <w:rsid w:val="00582810"/>
    <w:rsid w:val="00582904"/>
    <w:rsid w:val="00582958"/>
    <w:rsid w:val="00582979"/>
    <w:rsid w:val="00582A35"/>
    <w:rsid w:val="00582AD0"/>
    <w:rsid w:val="00582AF4"/>
    <w:rsid w:val="00582B1C"/>
    <w:rsid w:val="00582B3F"/>
    <w:rsid w:val="00582B84"/>
    <w:rsid w:val="00582B9A"/>
    <w:rsid w:val="00582C06"/>
    <w:rsid w:val="00582C0B"/>
    <w:rsid w:val="00582C22"/>
    <w:rsid w:val="00582CB9"/>
    <w:rsid w:val="00582CEF"/>
    <w:rsid w:val="00582CF5"/>
    <w:rsid w:val="00582D95"/>
    <w:rsid w:val="00582E26"/>
    <w:rsid w:val="00582EE0"/>
    <w:rsid w:val="00582F17"/>
    <w:rsid w:val="00582FCA"/>
    <w:rsid w:val="0058303B"/>
    <w:rsid w:val="00583081"/>
    <w:rsid w:val="00583155"/>
    <w:rsid w:val="005831A1"/>
    <w:rsid w:val="005831B9"/>
    <w:rsid w:val="005831BC"/>
    <w:rsid w:val="00583326"/>
    <w:rsid w:val="00583349"/>
    <w:rsid w:val="005833A9"/>
    <w:rsid w:val="0058341B"/>
    <w:rsid w:val="00583435"/>
    <w:rsid w:val="00583492"/>
    <w:rsid w:val="005834C8"/>
    <w:rsid w:val="005834D2"/>
    <w:rsid w:val="005834EB"/>
    <w:rsid w:val="00583604"/>
    <w:rsid w:val="00583636"/>
    <w:rsid w:val="00583637"/>
    <w:rsid w:val="00583718"/>
    <w:rsid w:val="00583764"/>
    <w:rsid w:val="005837AE"/>
    <w:rsid w:val="005837EB"/>
    <w:rsid w:val="00583885"/>
    <w:rsid w:val="005838A2"/>
    <w:rsid w:val="005838A4"/>
    <w:rsid w:val="005838B2"/>
    <w:rsid w:val="005839D7"/>
    <w:rsid w:val="00583A20"/>
    <w:rsid w:val="00583A58"/>
    <w:rsid w:val="00583A99"/>
    <w:rsid w:val="00583ACE"/>
    <w:rsid w:val="00583AE2"/>
    <w:rsid w:val="00583AFD"/>
    <w:rsid w:val="00583B2E"/>
    <w:rsid w:val="00583B52"/>
    <w:rsid w:val="00583B63"/>
    <w:rsid w:val="00583B70"/>
    <w:rsid w:val="00583B71"/>
    <w:rsid w:val="00583B8F"/>
    <w:rsid w:val="00583BA0"/>
    <w:rsid w:val="00583C60"/>
    <w:rsid w:val="00583CE7"/>
    <w:rsid w:val="00583D01"/>
    <w:rsid w:val="00583D3B"/>
    <w:rsid w:val="00583D7D"/>
    <w:rsid w:val="00583E32"/>
    <w:rsid w:val="00583E52"/>
    <w:rsid w:val="00583EF4"/>
    <w:rsid w:val="00584093"/>
    <w:rsid w:val="0058409D"/>
    <w:rsid w:val="005840DC"/>
    <w:rsid w:val="005841E0"/>
    <w:rsid w:val="0058421C"/>
    <w:rsid w:val="0058425E"/>
    <w:rsid w:val="00584263"/>
    <w:rsid w:val="005842B6"/>
    <w:rsid w:val="005842D8"/>
    <w:rsid w:val="005842F1"/>
    <w:rsid w:val="0058435F"/>
    <w:rsid w:val="0058441A"/>
    <w:rsid w:val="005844DD"/>
    <w:rsid w:val="005844EE"/>
    <w:rsid w:val="005844EF"/>
    <w:rsid w:val="00584529"/>
    <w:rsid w:val="00584549"/>
    <w:rsid w:val="005845E1"/>
    <w:rsid w:val="005845F0"/>
    <w:rsid w:val="0058473F"/>
    <w:rsid w:val="005847EB"/>
    <w:rsid w:val="0058480B"/>
    <w:rsid w:val="00584821"/>
    <w:rsid w:val="00584826"/>
    <w:rsid w:val="0058482E"/>
    <w:rsid w:val="005848CD"/>
    <w:rsid w:val="005848E2"/>
    <w:rsid w:val="005849DB"/>
    <w:rsid w:val="00584A86"/>
    <w:rsid w:val="00584AA2"/>
    <w:rsid w:val="00584ACA"/>
    <w:rsid w:val="00584BC6"/>
    <w:rsid w:val="00584C60"/>
    <w:rsid w:val="00584C93"/>
    <w:rsid w:val="00584D23"/>
    <w:rsid w:val="00584D2C"/>
    <w:rsid w:val="00584D4A"/>
    <w:rsid w:val="00584D5C"/>
    <w:rsid w:val="00584DEC"/>
    <w:rsid w:val="00584E2A"/>
    <w:rsid w:val="00584E6B"/>
    <w:rsid w:val="00584E73"/>
    <w:rsid w:val="00584E9D"/>
    <w:rsid w:val="00584EA5"/>
    <w:rsid w:val="00584F04"/>
    <w:rsid w:val="00584F54"/>
    <w:rsid w:val="00584F8F"/>
    <w:rsid w:val="00584FB8"/>
    <w:rsid w:val="00584FCB"/>
    <w:rsid w:val="0058500F"/>
    <w:rsid w:val="0058503C"/>
    <w:rsid w:val="00585043"/>
    <w:rsid w:val="00585068"/>
    <w:rsid w:val="0058506A"/>
    <w:rsid w:val="0058509E"/>
    <w:rsid w:val="005850A1"/>
    <w:rsid w:val="005850B7"/>
    <w:rsid w:val="005850F0"/>
    <w:rsid w:val="00585163"/>
    <w:rsid w:val="0058519A"/>
    <w:rsid w:val="00585208"/>
    <w:rsid w:val="0058525E"/>
    <w:rsid w:val="00585357"/>
    <w:rsid w:val="005853B1"/>
    <w:rsid w:val="00585492"/>
    <w:rsid w:val="005854C0"/>
    <w:rsid w:val="005854D7"/>
    <w:rsid w:val="005854F4"/>
    <w:rsid w:val="0058558D"/>
    <w:rsid w:val="0058568E"/>
    <w:rsid w:val="005856CF"/>
    <w:rsid w:val="005856DA"/>
    <w:rsid w:val="0058576E"/>
    <w:rsid w:val="005857AC"/>
    <w:rsid w:val="005857ED"/>
    <w:rsid w:val="005858D8"/>
    <w:rsid w:val="00585901"/>
    <w:rsid w:val="00585987"/>
    <w:rsid w:val="005859C3"/>
    <w:rsid w:val="00585A51"/>
    <w:rsid w:val="00585B4F"/>
    <w:rsid w:val="00585BB8"/>
    <w:rsid w:val="00585BC7"/>
    <w:rsid w:val="00585CEA"/>
    <w:rsid w:val="00585CFC"/>
    <w:rsid w:val="00585E2F"/>
    <w:rsid w:val="00585E83"/>
    <w:rsid w:val="00585EEB"/>
    <w:rsid w:val="00585F4C"/>
    <w:rsid w:val="00585FC6"/>
    <w:rsid w:val="00585FD6"/>
    <w:rsid w:val="00585FD7"/>
    <w:rsid w:val="00585FEE"/>
    <w:rsid w:val="00586000"/>
    <w:rsid w:val="0058600B"/>
    <w:rsid w:val="00586078"/>
    <w:rsid w:val="005860D8"/>
    <w:rsid w:val="0058615E"/>
    <w:rsid w:val="0058617E"/>
    <w:rsid w:val="0058617F"/>
    <w:rsid w:val="0058619C"/>
    <w:rsid w:val="005861C3"/>
    <w:rsid w:val="0058620D"/>
    <w:rsid w:val="0058623E"/>
    <w:rsid w:val="00586241"/>
    <w:rsid w:val="005862BF"/>
    <w:rsid w:val="005863F6"/>
    <w:rsid w:val="00586413"/>
    <w:rsid w:val="0058643C"/>
    <w:rsid w:val="005864B4"/>
    <w:rsid w:val="005864CC"/>
    <w:rsid w:val="005864E6"/>
    <w:rsid w:val="005865F0"/>
    <w:rsid w:val="00586659"/>
    <w:rsid w:val="005866A1"/>
    <w:rsid w:val="005866E8"/>
    <w:rsid w:val="0058674D"/>
    <w:rsid w:val="0058678F"/>
    <w:rsid w:val="00586927"/>
    <w:rsid w:val="005869BE"/>
    <w:rsid w:val="005869C5"/>
    <w:rsid w:val="00586AA2"/>
    <w:rsid w:val="00586C2F"/>
    <w:rsid w:val="00586CA1"/>
    <w:rsid w:val="00586CDC"/>
    <w:rsid w:val="00586CFB"/>
    <w:rsid w:val="00586D63"/>
    <w:rsid w:val="00586DA3"/>
    <w:rsid w:val="00586DED"/>
    <w:rsid w:val="00586E34"/>
    <w:rsid w:val="00586E99"/>
    <w:rsid w:val="00586EA0"/>
    <w:rsid w:val="00586EEA"/>
    <w:rsid w:val="00586F1B"/>
    <w:rsid w:val="00586F51"/>
    <w:rsid w:val="00586F76"/>
    <w:rsid w:val="00586FB6"/>
    <w:rsid w:val="00586FE4"/>
    <w:rsid w:val="00587143"/>
    <w:rsid w:val="0058715F"/>
    <w:rsid w:val="00587192"/>
    <w:rsid w:val="005871A1"/>
    <w:rsid w:val="005871DE"/>
    <w:rsid w:val="00587245"/>
    <w:rsid w:val="005872A1"/>
    <w:rsid w:val="005872D1"/>
    <w:rsid w:val="005872F6"/>
    <w:rsid w:val="00587308"/>
    <w:rsid w:val="0058731E"/>
    <w:rsid w:val="0058737F"/>
    <w:rsid w:val="00587392"/>
    <w:rsid w:val="005873BE"/>
    <w:rsid w:val="005873E5"/>
    <w:rsid w:val="00587401"/>
    <w:rsid w:val="00587410"/>
    <w:rsid w:val="0058741B"/>
    <w:rsid w:val="0058746D"/>
    <w:rsid w:val="00587589"/>
    <w:rsid w:val="005876D0"/>
    <w:rsid w:val="005876E2"/>
    <w:rsid w:val="005876F4"/>
    <w:rsid w:val="00587769"/>
    <w:rsid w:val="005877E5"/>
    <w:rsid w:val="0058780C"/>
    <w:rsid w:val="0058780D"/>
    <w:rsid w:val="00587822"/>
    <w:rsid w:val="0058785F"/>
    <w:rsid w:val="00587889"/>
    <w:rsid w:val="0058795F"/>
    <w:rsid w:val="005879CC"/>
    <w:rsid w:val="005879D8"/>
    <w:rsid w:val="00587A05"/>
    <w:rsid w:val="00587A14"/>
    <w:rsid w:val="00587A38"/>
    <w:rsid w:val="00587A88"/>
    <w:rsid w:val="00587AE4"/>
    <w:rsid w:val="00587B84"/>
    <w:rsid w:val="00587BC8"/>
    <w:rsid w:val="00587BDE"/>
    <w:rsid w:val="00587D2D"/>
    <w:rsid w:val="00587D96"/>
    <w:rsid w:val="00587DBC"/>
    <w:rsid w:val="00587EA1"/>
    <w:rsid w:val="00587ED8"/>
    <w:rsid w:val="00587EF1"/>
    <w:rsid w:val="00587EFD"/>
    <w:rsid w:val="00587F91"/>
    <w:rsid w:val="00590027"/>
    <w:rsid w:val="005900CC"/>
    <w:rsid w:val="005901AE"/>
    <w:rsid w:val="005901B8"/>
    <w:rsid w:val="00590236"/>
    <w:rsid w:val="00590255"/>
    <w:rsid w:val="005902B0"/>
    <w:rsid w:val="005902EA"/>
    <w:rsid w:val="00590360"/>
    <w:rsid w:val="005903AE"/>
    <w:rsid w:val="00590433"/>
    <w:rsid w:val="00590480"/>
    <w:rsid w:val="00590542"/>
    <w:rsid w:val="0059055C"/>
    <w:rsid w:val="0059059D"/>
    <w:rsid w:val="005905A4"/>
    <w:rsid w:val="005905AB"/>
    <w:rsid w:val="005905C7"/>
    <w:rsid w:val="005905E0"/>
    <w:rsid w:val="005906DB"/>
    <w:rsid w:val="005906F2"/>
    <w:rsid w:val="0059072D"/>
    <w:rsid w:val="00590773"/>
    <w:rsid w:val="00590784"/>
    <w:rsid w:val="005907A9"/>
    <w:rsid w:val="005907FE"/>
    <w:rsid w:val="0059082F"/>
    <w:rsid w:val="00590837"/>
    <w:rsid w:val="0059087E"/>
    <w:rsid w:val="00590898"/>
    <w:rsid w:val="005908F7"/>
    <w:rsid w:val="00590985"/>
    <w:rsid w:val="00590CCA"/>
    <w:rsid w:val="00590D2A"/>
    <w:rsid w:val="00590D7B"/>
    <w:rsid w:val="00590D7F"/>
    <w:rsid w:val="00590D97"/>
    <w:rsid w:val="00590DB7"/>
    <w:rsid w:val="00590E30"/>
    <w:rsid w:val="00590E46"/>
    <w:rsid w:val="00590EBC"/>
    <w:rsid w:val="00590F55"/>
    <w:rsid w:val="00590F6B"/>
    <w:rsid w:val="00590F86"/>
    <w:rsid w:val="0059104C"/>
    <w:rsid w:val="0059109C"/>
    <w:rsid w:val="005910A2"/>
    <w:rsid w:val="005910F9"/>
    <w:rsid w:val="005911CB"/>
    <w:rsid w:val="005912AF"/>
    <w:rsid w:val="005913B4"/>
    <w:rsid w:val="005914DA"/>
    <w:rsid w:val="00591593"/>
    <w:rsid w:val="005915D8"/>
    <w:rsid w:val="00591614"/>
    <w:rsid w:val="0059167F"/>
    <w:rsid w:val="005916AE"/>
    <w:rsid w:val="005916F3"/>
    <w:rsid w:val="00591741"/>
    <w:rsid w:val="005917B8"/>
    <w:rsid w:val="00591879"/>
    <w:rsid w:val="00591883"/>
    <w:rsid w:val="005918AC"/>
    <w:rsid w:val="0059198A"/>
    <w:rsid w:val="00591996"/>
    <w:rsid w:val="00591A32"/>
    <w:rsid w:val="00591A84"/>
    <w:rsid w:val="00591B01"/>
    <w:rsid w:val="00591B33"/>
    <w:rsid w:val="00591B96"/>
    <w:rsid w:val="00591BC2"/>
    <w:rsid w:val="00591BD9"/>
    <w:rsid w:val="00591C9F"/>
    <w:rsid w:val="00591CC9"/>
    <w:rsid w:val="00591D0D"/>
    <w:rsid w:val="00591DAB"/>
    <w:rsid w:val="00591DB2"/>
    <w:rsid w:val="00591E5D"/>
    <w:rsid w:val="00591E92"/>
    <w:rsid w:val="00591EE0"/>
    <w:rsid w:val="00591EE9"/>
    <w:rsid w:val="00591F00"/>
    <w:rsid w:val="00591FB3"/>
    <w:rsid w:val="00591FD2"/>
    <w:rsid w:val="00591FD9"/>
    <w:rsid w:val="00591FF1"/>
    <w:rsid w:val="005920B3"/>
    <w:rsid w:val="005920BC"/>
    <w:rsid w:val="005920E0"/>
    <w:rsid w:val="00592106"/>
    <w:rsid w:val="00592131"/>
    <w:rsid w:val="00592136"/>
    <w:rsid w:val="0059213E"/>
    <w:rsid w:val="005921BE"/>
    <w:rsid w:val="005921C9"/>
    <w:rsid w:val="00592235"/>
    <w:rsid w:val="005922D4"/>
    <w:rsid w:val="00592310"/>
    <w:rsid w:val="00592437"/>
    <w:rsid w:val="00592457"/>
    <w:rsid w:val="005924D9"/>
    <w:rsid w:val="005924FD"/>
    <w:rsid w:val="0059257B"/>
    <w:rsid w:val="00592602"/>
    <w:rsid w:val="0059269E"/>
    <w:rsid w:val="005926DF"/>
    <w:rsid w:val="0059275F"/>
    <w:rsid w:val="005927C7"/>
    <w:rsid w:val="005927F3"/>
    <w:rsid w:val="0059282F"/>
    <w:rsid w:val="00592846"/>
    <w:rsid w:val="00592856"/>
    <w:rsid w:val="00592891"/>
    <w:rsid w:val="0059289D"/>
    <w:rsid w:val="005928D0"/>
    <w:rsid w:val="00592949"/>
    <w:rsid w:val="005929A3"/>
    <w:rsid w:val="00592A2A"/>
    <w:rsid w:val="00592AC2"/>
    <w:rsid w:val="00592B38"/>
    <w:rsid w:val="00592BB1"/>
    <w:rsid w:val="00592C0A"/>
    <w:rsid w:val="00592CF4"/>
    <w:rsid w:val="00592D42"/>
    <w:rsid w:val="00592D91"/>
    <w:rsid w:val="00592DBD"/>
    <w:rsid w:val="00592E8E"/>
    <w:rsid w:val="00592EA0"/>
    <w:rsid w:val="00592F54"/>
    <w:rsid w:val="00592FA5"/>
    <w:rsid w:val="00592FBE"/>
    <w:rsid w:val="00593034"/>
    <w:rsid w:val="00593056"/>
    <w:rsid w:val="005930A6"/>
    <w:rsid w:val="005930CC"/>
    <w:rsid w:val="0059313F"/>
    <w:rsid w:val="00593140"/>
    <w:rsid w:val="0059329A"/>
    <w:rsid w:val="005932D4"/>
    <w:rsid w:val="005932FD"/>
    <w:rsid w:val="005933EF"/>
    <w:rsid w:val="00593401"/>
    <w:rsid w:val="005934A1"/>
    <w:rsid w:val="005934D8"/>
    <w:rsid w:val="00593523"/>
    <w:rsid w:val="00593597"/>
    <w:rsid w:val="005935D8"/>
    <w:rsid w:val="0059373E"/>
    <w:rsid w:val="005937A7"/>
    <w:rsid w:val="00593819"/>
    <w:rsid w:val="00593836"/>
    <w:rsid w:val="00593847"/>
    <w:rsid w:val="00593886"/>
    <w:rsid w:val="005938A1"/>
    <w:rsid w:val="0059390A"/>
    <w:rsid w:val="005939A3"/>
    <w:rsid w:val="005939D9"/>
    <w:rsid w:val="00593A46"/>
    <w:rsid w:val="00593A96"/>
    <w:rsid w:val="00593B0A"/>
    <w:rsid w:val="00593C22"/>
    <w:rsid w:val="00593C26"/>
    <w:rsid w:val="00593C58"/>
    <w:rsid w:val="00593C5B"/>
    <w:rsid w:val="00593C5F"/>
    <w:rsid w:val="00593C8A"/>
    <w:rsid w:val="00593CB7"/>
    <w:rsid w:val="00593D59"/>
    <w:rsid w:val="00593D88"/>
    <w:rsid w:val="00593DDF"/>
    <w:rsid w:val="00593E3D"/>
    <w:rsid w:val="00593E88"/>
    <w:rsid w:val="00593EBA"/>
    <w:rsid w:val="00593EBD"/>
    <w:rsid w:val="00593F6B"/>
    <w:rsid w:val="00593F97"/>
    <w:rsid w:val="00593FD1"/>
    <w:rsid w:val="005940BE"/>
    <w:rsid w:val="005940E0"/>
    <w:rsid w:val="005940F9"/>
    <w:rsid w:val="005941B7"/>
    <w:rsid w:val="005942FD"/>
    <w:rsid w:val="00594316"/>
    <w:rsid w:val="00594327"/>
    <w:rsid w:val="0059435E"/>
    <w:rsid w:val="005943A0"/>
    <w:rsid w:val="005943A5"/>
    <w:rsid w:val="005943C2"/>
    <w:rsid w:val="0059446D"/>
    <w:rsid w:val="00594492"/>
    <w:rsid w:val="00594570"/>
    <w:rsid w:val="00594572"/>
    <w:rsid w:val="005945E9"/>
    <w:rsid w:val="0059462F"/>
    <w:rsid w:val="00594692"/>
    <w:rsid w:val="005946B3"/>
    <w:rsid w:val="00594708"/>
    <w:rsid w:val="00594777"/>
    <w:rsid w:val="0059479C"/>
    <w:rsid w:val="005947C1"/>
    <w:rsid w:val="005947FF"/>
    <w:rsid w:val="0059482C"/>
    <w:rsid w:val="00594864"/>
    <w:rsid w:val="005948A7"/>
    <w:rsid w:val="0059492A"/>
    <w:rsid w:val="00594938"/>
    <w:rsid w:val="00594962"/>
    <w:rsid w:val="00594A2F"/>
    <w:rsid w:val="00594A35"/>
    <w:rsid w:val="00594A7A"/>
    <w:rsid w:val="00594ACA"/>
    <w:rsid w:val="00594B05"/>
    <w:rsid w:val="00594B7B"/>
    <w:rsid w:val="00594BA0"/>
    <w:rsid w:val="00594C22"/>
    <w:rsid w:val="00594C4B"/>
    <w:rsid w:val="00594C56"/>
    <w:rsid w:val="00594C71"/>
    <w:rsid w:val="00594CA0"/>
    <w:rsid w:val="00594D12"/>
    <w:rsid w:val="00594D4C"/>
    <w:rsid w:val="00594ED1"/>
    <w:rsid w:val="00594ED3"/>
    <w:rsid w:val="00594EDD"/>
    <w:rsid w:val="00594F2A"/>
    <w:rsid w:val="00594F49"/>
    <w:rsid w:val="00594FFA"/>
    <w:rsid w:val="00595030"/>
    <w:rsid w:val="00595110"/>
    <w:rsid w:val="0059512A"/>
    <w:rsid w:val="00595139"/>
    <w:rsid w:val="00595182"/>
    <w:rsid w:val="005951BC"/>
    <w:rsid w:val="005951F1"/>
    <w:rsid w:val="00595202"/>
    <w:rsid w:val="0059520F"/>
    <w:rsid w:val="0059521D"/>
    <w:rsid w:val="0059522B"/>
    <w:rsid w:val="00595295"/>
    <w:rsid w:val="005952CE"/>
    <w:rsid w:val="0059536B"/>
    <w:rsid w:val="00595379"/>
    <w:rsid w:val="00595393"/>
    <w:rsid w:val="00595401"/>
    <w:rsid w:val="00595485"/>
    <w:rsid w:val="005954D9"/>
    <w:rsid w:val="00595521"/>
    <w:rsid w:val="00595528"/>
    <w:rsid w:val="00595540"/>
    <w:rsid w:val="005955A0"/>
    <w:rsid w:val="005955D4"/>
    <w:rsid w:val="00595625"/>
    <w:rsid w:val="005956CC"/>
    <w:rsid w:val="00595705"/>
    <w:rsid w:val="00595717"/>
    <w:rsid w:val="00595778"/>
    <w:rsid w:val="005957AF"/>
    <w:rsid w:val="005957EA"/>
    <w:rsid w:val="00595814"/>
    <w:rsid w:val="00595845"/>
    <w:rsid w:val="00595863"/>
    <w:rsid w:val="0059588D"/>
    <w:rsid w:val="005958E6"/>
    <w:rsid w:val="005958E9"/>
    <w:rsid w:val="00595960"/>
    <w:rsid w:val="00595981"/>
    <w:rsid w:val="00595990"/>
    <w:rsid w:val="00595A48"/>
    <w:rsid w:val="00595A4E"/>
    <w:rsid w:val="00595A55"/>
    <w:rsid w:val="00595A62"/>
    <w:rsid w:val="00595A80"/>
    <w:rsid w:val="00595AC3"/>
    <w:rsid w:val="00595ACD"/>
    <w:rsid w:val="00595B16"/>
    <w:rsid w:val="00595B53"/>
    <w:rsid w:val="00595D17"/>
    <w:rsid w:val="00595D47"/>
    <w:rsid w:val="00595D71"/>
    <w:rsid w:val="00595D76"/>
    <w:rsid w:val="00595DE5"/>
    <w:rsid w:val="00595E21"/>
    <w:rsid w:val="00595F2F"/>
    <w:rsid w:val="00595F51"/>
    <w:rsid w:val="00595F5C"/>
    <w:rsid w:val="00595F69"/>
    <w:rsid w:val="00595FA9"/>
    <w:rsid w:val="00595FCF"/>
    <w:rsid w:val="00596058"/>
    <w:rsid w:val="00596061"/>
    <w:rsid w:val="00596099"/>
    <w:rsid w:val="00596138"/>
    <w:rsid w:val="0059616B"/>
    <w:rsid w:val="005961B9"/>
    <w:rsid w:val="005961F9"/>
    <w:rsid w:val="005962C2"/>
    <w:rsid w:val="00596345"/>
    <w:rsid w:val="005963FC"/>
    <w:rsid w:val="00596405"/>
    <w:rsid w:val="0059641D"/>
    <w:rsid w:val="0059641E"/>
    <w:rsid w:val="0059642B"/>
    <w:rsid w:val="00596486"/>
    <w:rsid w:val="0059648B"/>
    <w:rsid w:val="005964CA"/>
    <w:rsid w:val="005964E6"/>
    <w:rsid w:val="00596513"/>
    <w:rsid w:val="0059655F"/>
    <w:rsid w:val="00596564"/>
    <w:rsid w:val="00596658"/>
    <w:rsid w:val="0059667D"/>
    <w:rsid w:val="00596702"/>
    <w:rsid w:val="0059670A"/>
    <w:rsid w:val="00596755"/>
    <w:rsid w:val="00596784"/>
    <w:rsid w:val="00596793"/>
    <w:rsid w:val="0059679F"/>
    <w:rsid w:val="005968DD"/>
    <w:rsid w:val="005968E3"/>
    <w:rsid w:val="0059691A"/>
    <w:rsid w:val="00596959"/>
    <w:rsid w:val="00596972"/>
    <w:rsid w:val="00596981"/>
    <w:rsid w:val="00596991"/>
    <w:rsid w:val="00596992"/>
    <w:rsid w:val="00596995"/>
    <w:rsid w:val="005969AA"/>
    <w:rsid w:val="00596A2B"/>
    <w:rsid w:val="00596A44"/>
    <w:rsid w:val="00596A51"/>
    <w:rsid w:val="00596B38"/>
    <w:rsid w:val="00596B84"/>
    <w:rsid w:val="00596BDE"/>
    <w:rsid w:val="00596C12"/>
    <w:rsid w:val="00596C7F"/>
    <w:rsid w:val="00596CCB"/>
    <w:rsid w:val="00596D1D"/>
    <w:rsid w:val="00596D86"/>
    <w:rsid w:val="00596E10"/>
    <w:rsid w:val="00596E33"/>
    <w:rsid w:val="00596E4E"/>
    <w:rsid w:val="00596E6B"/>
    <w:rsid w:val="00596E7B"/>
    <w:rsid w:val="00596FD4"/>
    <w:rsid w:val="00596FDE"/>
    <w:rsid w:val="00597054"/>
    <w:rsid w:val="00597097"/>
    <w:rsid w:val="00597122"/>
    <w:rsid w:val="0059713F"/>
    <w:rsid w:val="005971CB"/>
    <w:rsid w:val="00597250"/>
    <w:rsid w:val="00597257"/>
    <w:rsid w:val="00597266"/>
    <w:rsid w:val="0059726C"/>
    <w:rsid w:val="00597273"/>
    <w:rsid w:val="00597324"/>
    <w:rsid w:val="0059737A"/>
    <w:rsid w:val="005974D9"/>
    <w:rsid w:val="00597551"/>
    <w:rsid w:val="005975BE"/>
    <w:rsid w:val="00597602"/>
    <w:rsid w:val="00597657"/>
    <w:rsid w:val="005976B3"/>
    <w:rsid w:val="005976CA"/>
    <w:rsid w:val="0059774E"/>
    <w:rsid w:val="0059774F"/>
    <w:rsid w:val="0059778D"/>
    <w:rsid w:val="005977C0"/>
    <w:rsid w:val="005977F3"/>
    <w:rsid w:val="00597998"/>
    <w:rsid w:val="005979FC"/>
    <w:rsid w:val="00597A26"/>
    <w:rsid w:val="00597ABD"/>
    <w:rsid w:val="00597B3F"/>
    <w:rsid w:val="00597B80"/>
    <w:rsid w:val="00597BBC"/>
    <w:rsid w:val="00597C51"/>
    <w:rsid w:val="00597C9C"/>
    <w:rsid w:val="00597CB2"/>
    <w:rsid w:val="00597D15"/>
    <w:rsid w:val="00597DB2"/>
    <w:rsid w:val="00597E1B"/>
    <w:rsid w:val="00597F23"/>
    <w:rsid w:val="00597F2D"/>
    <w:rsid w:val="00597F67"/>
    <w:rsid w:val="0059DC87"/>
    <w:rsid w:val="005A003D"/>
    <w:rsid w:val="005A004B"/>
    <w:rsid w:val="005A006A"/>
    <w:rsid w:val="005A00AF"/>
    <w:rsid w:val="005A01D3"/>
    <w:rsid w:val="005A02C1"/>
    <w:rsid w:val="005A02E9"/>
    <w:rsid w:val="005A0301"/>
    <w:rsid w:val="005A030A"/>
    <w:rsid w:val="005A03AC"/>
    <w:rsid w:val="005A03C7"/>
    <w:rsid w:val="005A045D"/>
    <w:rsid w:val="005A04BA"/>
    <w:rsid w:val="005A04DE"/>
    <w:rsid w:val="005A0535"/>
    <w:rsid w:val="005A0536"/>
    <w:rsid w:val="005A058A"/>
    <w:rsid w:val="005A05A4"/>
    <w:rsid w:val="005A05BE"/>
    <w:rsid w:val="005A0605"/>
    <w:rsid w:val="005A0653"/>
    <w:rsid w:val="005A065F"/>
    <w:rsid w:val="005A074A"/>
    <w:rsid w:val="005A075E"/>
    <w:rsid w:val="005A07B9"/>
    <w:rsid w:val="005A07C5"/>
    <w:rsid w:val="005A08BD"/>
    <w:rsid w:val="005A08E0"/>
    <w:rsid w:val="005A08F0"/>
    <w:rsid w:val="005A0927"/>
    <w:rsid w:val="005A0A1B"/>
    <w:rsid w:val="005A0A4E"/>
    <w:rsid w:val="005A0AB3"/>
    <w:rsid w:val="005A0B13"/>
    <w:rsid w:val="005A0B55"/>
    <w:rsid w:val="005A0BDB"/>
    <w:rsid w:val="005A0BE3"/>
    <w:rsid w:val="005A0BE7"/>
    <w:rsid w:val="005A0C4E"/>
    <w:rsid w:val="005A0C7B"/>
    <w:rsid w:val="005A0CAA"/>
    <w:rsid w:val="005A0CCC"/>
    <w:rsid w:val="005A0CFC"/>
    <w:rsid w:val="005A0D13"/>
    <w:rsid w:val="005A0D2B"/>
    <w:rsid w:val="005A0D2E"/>
    <w:rsid w:val="005A0D30"/>
    <w:rsid w:val="005A0D45"/>
    <w:rsid w:val="005A0DBB"/>
    <w:rsid w:val="005A0DCD"/>
    <w:rsid w:val="005A0DDA"/>
    <w:rsid w:val="005A0E1A"/>
    <w:rsid w:val="005A0FAF"/>
    <w:rsid w:val="005A0FC5"/>
    <w:rsid w:val="005A0FF9"/>
    <w:rsid w:val="005A1011"/>
    <w:rsid w:val="005A109D"/>
    <w:rsid w:val="005A10D3"/>
    <w:rsid w:val="005A116E"/>
    <w:rsid w:val="005A11A4"/>
    <w:rsid w:val="005A11F9"/>
    <w:rsid w:val="005A123C"/>
    <w:rsid w:val="005A1284"/>
    <w:rsid w:val="005A1292"/>
    <w:rsid w:val="005A134D"/>
    <w:rsid w:val="005A136A"/>
    <w:rsid w:val="005A136C"/>
    <w:rsid w:val="005A148B"/>
    <w:rsid w:val="005A14E3"/>
    <w:rsid w:val="005A1503"/>
    <w:rsid w:val="005A166A"/>
    <w:rsid w:val="005A1672"/>
    <w:rsid w:val="005A16E7"/>
    <w:rsid w:val="005A1755"/>
    <w:rsid w:val="005A176D"/>
    <w:rsid w:val="005A17FD"/>
    <w:rsid w:val="005A1907"/>
    <w:rsid w:val="005A192D"/>
    <w:rsid w:val="005A193A"/>
    <w:rsid w:val="005A196D"/>
    <w:rsid w:val="005A19E8"/>
    <w:rsid w:val="005A1A06"/>
    <w:rsid w:val="005A1A77"/>
    <w:rsid w:val="005A1ACF"/>
    <w:rsid w:val="005A1B0C"/>
    <w:rsid w:val="005A1BA5"/>
    <w:rsid w:val="005A1BAC"/>
    <w:rsid w:val="005A1BE2"/>
    <w:rsid w:val="005A1BF8"/>
    <w:rsid w:val="005A1C1B"/>
    <w:rsid w:val="005A1C71"/>
    <w:rsid w:val="005A1D00"/>
    <w:rsid w:val="005A1D90"/>
    <w:rsid w:val="005A1DA3"/>
    <w:rsid w:val="005A1DA4"/>
    <w:rsid w:val="005A1E0B"/>
    <w:rsid w:val="005A1E69"/>
    <w:rsid w:val="005A1EB4"/>
    <w:rsid w:val="005A1F54"/>
    <w:rsid w:val="005A20B4"/>
    <w:rsid w:val="005A21BB"/>
    <w:rsid w:val="005A2203"/>
    <w:rsid w:val="005A2242"/>
    <w:rsid w:val="005A2245"/>
    <w:rsid w:val="005A2296"/>
    <w:rsid w:val="005A22C8"/>
    <w:rsid w:val="005A22D3"/>
    <w:rsid w:val="005A22D8"/>
    <w:rsid w:val="005A2355"/>
    <w:rsid w:val="005A238A"/>
    <w:rsid w:val="005A239C"/>
    <w:rsid w:val="005A23CB"/>
    <w:rsid w:val="005A23F1"/>
    <w:rsid w:val="005A2471"/>
    <w:rsid w:val="005A2493"/>
    <w:rsid w:val="005A251C"/>
    <w:rsid w:val="005A255D"/>
    <w:rsid w:val="005A25FF"/>
    <w:rsid w:val="005A2639"/>
    <w:rsid w:val="005A265F"/>
    <w:rsid w:val="005A2697"/>
    <w:rsid w:val="005A26F9"/>
    <w:rsid w:val="005A2706"/>
    <w:rsid w:val="005A270C"/>
    <w:rsid w:val="005A2737"/>
    <w:rsid w:val="005A27C3"/>
    <w:rsid w:val="005A27F4"/>
    <w:rsid w:val="005A28DF"/>
    <w:rsid w:val="005A2976"/>
    <w:rsid w:val="005A29BF"/>
    <w:rsid w:val="005A29E3"/>
    <w:rsid w:val="005A2A2E"/>
    <w:rsid w:val="005A2A30"/>
    <w:rsid w:val="005A2A88"/>
    <w:rsid w:val="005A2AEA"/>
    <w:rsid w:val="005A2B33"/>
    <w:rsid w:val="005A2B5B"/>
    <w:rsid w:val="005A2B73"/>
    <w:rsid w:val="005A2B99"/>
    <w:rsid w:val="005A2BD0"/>
    <w:rsid w:val="005A2C3D"/>
    <w:rsid w:val="005A2C63"/>
    <w:rsid w:val="005A2CA5"/>
    <w:rsid w:val="005A2CDC"/>
    <w:rsid w:val="005A2D7F"/>
    <w:rsid w:val="005A2E22"/>
    <w:rsid w:val="005A2E79"/>
    <w:rsid w:val="005A2F31"/>
    <w:rsid w:val="005A2F7E"/>
    <w:rsid w:val="005A2FD2"/>
    <w:rsid w:val="005A302E"/>
    <w:rsid w:val="005A304F"/>
    <w:rsid w:val="005A3059"/>
    <w:rsid w:val="005A3076"/>
    <w:rsid w:val="005A3078"/>
    <w:rsid w:val="005A30C6"/>
    <w:rsid w:val="005A30D4"/>
    <w:rsid w:val="005A3152"/>
    <w:rsid w:val="005A315F"/>
    <w:rsid w:val="005A3179"/>
    <w:rsid w:val="005A3268"/>
    <w:rsid w:val="005A3306"/>
    <w:rsid w:val="005A334B"/>
    <w:rsid w:val="005A33BC"/>
    <w:rsid w:val="005A33D7"/>
    <w:rsid w:val="005A343F"/>
    <w:rsid w:val="005A3483"/>
    <w:rsid w:val="005A34B5"/>
    <w:rsid w:val="005A34CA"/>
    <w:rsid w:val="005A34CC"/>
    <w:rsid w:val="005A34F0"/>
    <w:rsid w:val="005A350F"/>
    <w:rsid w:val="005A351A"/>
    <w:rsid w:val="005A352A"/>
    <w:rsid w:val="005A3539"/>
    <w:rsid w:val="005A355A"/>
    <w:rsid w:val="005A372B"/>
    <w:rsid w:val="005A3732"/>
    <w:rsid w:val="005A374C"/>
    <w:rsid w:val="005A374D"/>
    <w:rsid w:val="005A37A3"/>
    <w:rsid w:val="005A37C4"/>
    <w:rsid w:val="005A3805"/>
    <w:rsid w:val="005A3822"/>
    <w:rsid w:val="005A3852"/>
    <w:rsid w:val="005A38C2"/>
    <w:rsid w:val="005A38F5"/>
    <w:rsid w:val="005A3974"/>
    <w:rsid w:val="005A3978"/>
    <w:rsid w:val="005A3988"/>
    <w:rsid w:val="005A39B2"/>
    <w:rsid w:val="005A39E2"/>
    <w:rsid w:val="005A3A5E"/>
    <w:rsid w:val="005A3A6F"/>
    <w:rsid w:val="005A3A96"/>
    <w:rsid w:val="005A3ACE"/>
    <w:rsid w:val="005A3B49"/>
    <w:rsid w:val="005A3BA2"/>
    <w:rsid w:val="005A3BDA"/>
    <w:rsid w:val="005A3C2B"/>
    <w:rsid w:val="005A3D19"/>
    <w:rsid w:val="005A3D70"/>
    <w:rsid w:val="005A3DC4"/>
    <w:rsid w:val="005A3DE7"/>
    <w:rsid w:val="005A3DEE"/>
    <w:rsid w:val="005A3DF7"/>
    <w:rsid w:val="005A3E08"/>
    <w:rsid w:val="005A3E6E"/>
    <w:rsid w:val="005A3E8C"/>
    <w:rsid w:val="005A3E99"/>
    <w:rsid w:val="005A3EBF"/>
    <w:rsid w:val="005A3F51"/>
    <w:rsid w:val="005A3F8C"/>
    <w:rsid w:val="005A3F98"/>
    <w:rsid w:val="005A3FDB"/>
    <w:rsid w:val="005A3FE8"/>
    <w:rsid w:val="005A4091"/>
    <w:rsid w:val="005A4107"/>
    <w:rsid w:val="005A41FB"/>
    <w:rsid w:val="005A4207"/>
    <w:rsid w:val="005A4229"/>
    <w:rsid w:val="005A428A"/>
    <w:rsid w:val="005A42BA"/>
    <w:rsid w:val="005A4310"/>
    <w:rsid w:val="005A4362"/>
    <w:rsid w:val="005A436F"/>
    <w:rsid w:val="005A440C"/>
    <w:rsid w:val="005A44DB"/>
    <w:rsid w:val="005A44F1"/>
    <w:rsid w:val="005A4543"/>
    <w:rsid w:val="005A4566"/>
    <w:rsid w:val="005A4578"/>
    <w:rsid w:val="005A457F"/>
    <w:rsid w:val="005A45B7"/>
    <w:rsid w:val="005A4629"/>
    <w:rsid w:val="005A46B7"/>
    <w:rsid w:val="005A4799"/>
    <w:rsid w:val="005A4841"/>
    <w:rsid w:val="005A4864"/>
    <w:rsid w:val="005A486B"/>
    <w:rsid w:val="005A4883"/>
    <w:rsid w:val="005A489C"/>
    <w:rsid w:val="005A48A6"/>
    <w:rsid w:val="005A48AB"/>
    <w:rsid w:val="005A48D3"/>
    <w:rsid w:val="005A48FA"/>
    <w:rsid w:val="005A4921"/>
    <w:rsid w:val="005A49F7"/>
    <w:rsid w:val="005A4A0A"/>
    <w:rsid w:val="005A4A53"/>
    <w:rsid w:val="005A4A5E"/>
    <w:rsid w:val="005A4A84"/>
    <w:rsid w:val="005A4AF4"/>
    <w:rsid w:val="005A4BD7"/>
    <w:rsid w:val="005A4BF6"/>
    <w:rsid w:val="005A4C0A"/>
    <w:rsid w:val="005A4C21"/>
    <w:rsid w:val="005A4C2F"/>
    <w:rsid w:val="005A4C5C"/>
    <w:rsid w:val="005A4C84"/>
    <w:rsid w:val="005A4D83"/>
    <w:rsid w:val="005A4DE3"/>
    <w:rsid w:val="005A4E08"/>
    <w:rsid w:val="005A4EBC"/>
    <w:rsid w:val="005A4EFA"/>
    <w:rsid w:val="005A4F01"/>
    <w:rsid w:val="005A4FD7"/>
    <w:rsid w:val="005A5024"/>
    <w:rsid w:val="005A51D8"/>
    <w:rsid w:val="005A520D"/>
    <w:rsid w:val="005A523B"/>
    <w:rsid w:val="005A524C"/>
    <w:rsid w:val="005A5286"/>
    <w:rsid w:val="005A5350"/>
    <w:rsid w:val="005A535E"/>
    <w:rsid w:val="005A5369"/>
    <w:rsid w:val="005A540A"/>
    <w:rsid w:val="005A5434"/>
    <w:rsid w:val="005A5511"/>
    <w:rsid w:val="005A5556"/>
    <w:rsid w:val="005A5570"/>
    <w:rsid w:val="005A5578"/>
    <w:rsid w:val="005A559B"/>
    <w:rsid w:val="005A55BF"/>
    <w:rsid w:val="005A560D"/>
    <w:rsid w:val="005A564D"/>
    <w:rsid w:val="005A567E"/>
    <w:rsid w:val="005A56B7"/>
    <w:rsid w:val="005A5701"/>
    <w:rsid w:val="005A5722"/>
    <w:rsid w:val="005A573D"/>
    <w:rsid w:val="005A5769"/>
    <w:rsid w:val="005A5774"/>
    <w:rsid w:val="005A578A"/>
    <w:rsid w:val="005A579D"/>
    <w:rsid w:val="005A57E1"/>
    <w:rsid w:val="005A588E"/>
    <w:rsid w:val="005A58E8"/>
    <w:rsid w:val="005A5909"/>
    <w:rsid w:val="005A593E"/>
    <w:rsid w:val="005A5954"/>
    <w:rsid w:val="005A59FA"/>
    <w:rsid w:val="005A5A31"/>
    <w:rsid w:val="005A5A51"/>
    <w:rsid w:val="005A5A7A"/>
    <w:rsid w:val="005A5AA7"/>
    <w:rsid w:val="005A5AFF"/>
    <w:rsid w:val="005A5B5A"/>
    <w:rsid w:val="005A5BBC"/>
    <w:rsid w:val="005A5CDC"/>
    <w:rsid w:val="005A5CF0"/>
    <w:rsid w:val="005A5CF9"/>
    <w:rsid w:val="005A5D14"/>
    <w:rsid w:val="005A5D27"/>
    <w:rsid w:val="005A5D4D"/>
    <w:rsid w:val="005A5DDE"/>
    <w:rsid w:val="005A5E34"/>
    <w:rsid w:val="005A5E40"/>
    <w:rsid w:val="005A5E53"/>
    <w:rsid w:val="005A5F6B"/>
    <w:rsid w:val="005A5F8E"/>
    <w:rsid w:val="005A5FC0"/>
    <w:rsid w:val="005A5FCC"/>
    <w:rsid w:val="005A5FFD"/>
    <w:rsid w:val="005A601E"/>
    <w:rsid w:val="005A604A"/>
    <w:rsid w:val="005A608A"/>
    <w:rsid w:val="005A60CC"/>
    <w:rsid w:val="005A60F3"/>
    <w:rsid w:val="005A6133"/>
    <w:rsid w:val="005A6146"/>
    <w:rsid w:val="005A635E"/>
    <w:rsid w:val="005A6361"/>
    <w:rsid w:val="005A6377"/>
    <w:rsid w:val="005A641A"/>
    <w:rsid w:val="005A6421"/>
    <w:rsid w:val="005A64D8"/>
    <w:rsid w:val="005A652B"/>
    <w:rsid w:val="005A6535"/>
    <w:rsid w:val="005A6567"/>
    <w:rsid w:val="005A6613"/>
    <w:rsid w:val="005A6615"/>
    <w:rsid w:val="005A6678"/>
    <w:rsid w:val="005A6729"/>
    <w:rsid w:val="005A675A"/>
    <w:rsid w:val="005A676C"/>
    <w:rsid w:val="005A679E"/>
    <w:rsid w:val="005A67A8"/>
    <w:rsid w:val="005A67B0"/>
    <w:rsid w:val="005A67BE"/>
    <w:rsid w:val="005A6874"/>
    <w:rsid w:val="005A68B3"/>
    <w:rsid w:val="005A6912"/>
    <w:rsid w:val="005A697D"/>
    <w:rsid w:val="005A6A29"/>
    <w:rsid w:val="005A6A39"/>
    <w:rsid w:val="005A6A44"/>
    <w:rsid w:val="005A6ABB"/>
    <w:rsid w:val="005A6BAD"/>
    <w:rsid w:val="005A6C00"/>
    <w:rsid w:val="005A6C7E"/>
    <w:rsid w:val="005A6C88"/>
    <w:rsid w:val="005A6CB9"/>
    <w:rsid w:val="005A6CE6"/>
    <w:rsid w:val="005A6D28"/>
    <w:rsid w:val="005A6DCE"/>
    <w:rsid w:val="005A6ED5"/>
    <w:rsid w:val="005A6FD0"/>
    <w:rsid w:val="005A709F"/>
    <w:rsid w:val="005A70BF"/>
    <w:rsid w:val="005A70FA"/>
    <w:rsid w:val="005A71A2"/>
    <w:rsid w:val="005A71F5"/>
    <w:rsid w:val="005A7206"/>
    <w:rsid w:val="005A721C"/>
    <w:rsid w:val="005A7329"/>
    <w:rsid w:val="005A7332"/>
    <w:rsid w:val="005A734E"/>
    <w:rsid w:val="005A736C"/>
    <w:rsid w:val="005A73AD"/>
    <w:rsid w:val="005A740D"/>
    <w:rsid w:val="005A7477"/>
    <w:rsid w:val="005A7481"/>
    <w:rsid w:val="005A74D8"/>
    <w:rsid w:val="005A751D"/>
    <w:rsid w:val="005A75E2"/>
    <w:rsid w:val="005A7613"/>
    <w:rsid w:val="005A7624"/>
    <w:rsid w:val="005A7657"/>
    <w:rsid w:val="005A7669"/>
    <w:rsid w:val="005A7683"/>
    <w:rsid w:val="005A7727"/>
    <w:rsid w:val="005A776E"/>
    <w:rsid w:val="005A7800"/>
    <w:rsid w:val="005A7837"/>
    <w:rsid w:val="005A783C"/>
    <w:rsid w:val="005A787E"/>
    <w:rsid w:val="005A7958"/>
    <w:rsid w:val="005A79B5"/>
    <w:rsid w:val="005A7A00"/>
    <w:rsid w:val="005A7A0D"/>
    <w:rsid w:val="005A7A99"/>
    <w:rsid w:val="005A7B3B"/>
    <w:rsid w:val="005A7B5E"/>
    <w:rsid w:val="005A7B87"/>
    <w:rsid w:val="005A7C01"/>
    <w:rsid w:val="005A7C0C"/>
    <w:rsid w:val="005A7C50"/>
    <w:rsid w:val="005A7C7E"/>
    <w:rsid w:val="005A7D3A"/>
    <w:rsid w:val="005A7DD4"/>
    <w:rsid w:val="005A7DE8"/>
    <w:rsid w:val="005A7E4F"/>
    <w:rsid w:val="005A7EBC"/>
    <w:rsid w:val="005A7F50"/>
    <w:rsid w:val="005A7F58"/>
    <w:rsid w:val="005A7F5A"/>
    <w:rsid w:val="005A7FAF"/>
    <w:rsid w:val="005AFBA4"/>
    <w:rsid w:val="005B0032"/>
    <w:rsid w:val="005B005A"/>
    <w:rsid w:val="005B019D"/>
    <w:rsid w:val="005B01AA"/>
    <w:rsid w:val="005B01BB"/>
    <w:rsid w:val="005B027A"/>
    <w:rsid w:val="005B02FC"/>
    <w:rsid w:val="005B032C"/>
    <w:rsid w:val="005B03E6"/>
    <w:rsid w:val="005B045B"/>
    <w:rsid w:val="005B0473"/>
    <w:rsid w:val="005B04C5"/>
    <w:rsid w:val="005B04E0"/>
    <w:rsid w:val="005B0529"/>
    <w:rsid w:val="005B053A"/>
    <w:rsid w:val="005B059E"/>
    <w:rsid w:val="005B05B6"/>
    <w:rsid w:val="005B05F6"/>
    <w:rsid w:val="005B0608"/>
    <w:rsid w:val="005B0629"/>
    <w:rsid w:val="005B06B5"/>
    <w:rsid w:val="005B0713"/>
    <w:rsid w:val="005B0781"/>
    <w:rsid w:val="005B0847"/>
    <w:rsid w:val="005B0890"/>
    <w:rsid w:val="005B093C"/>
    <w:rsid w:val="005B099D"/>
    <w:rsid w:val="005B0A2C"/>
    <w:rsid w:val="005B0A63"/>
    <w:rsid w:val="005B0AA3"/>
    <w:rsid w:val="005B0ACC"/>
    <w:rsid w:val="005B0B21"/>
    <w:rsid w:val="005B0B53"/>
    <w:rsid w:val="005B0BAB"/>
    <w:rsid w:val="005B0CA7"/>
    <w:rsid w:val="005B0D47"/>
    <w:rsid w:val="005B0D49"/>
    <w:rsid w:val="005B0D54"/>
    <w:rsid w:val="005B0D63"/>
    <w:rsid w:val="005B0D92"/>
    <w:rsid w:val="005B0DB9"/>
    <w:rsid w:val="005B0DDD"/>
    <w:rsid w:val="005B0E78"/>
    <w:rsid w:val="005B0E96"/>
    <w:rsid w:val="005B0EF6"/>
    <w:rsid w:val="005B0F53"/>
    <w:rsid w:val="005B0F9B"/>
    <w:rsid w:val="005B1050"/>
    <w:rsid w:val="005B107C"/>
    <w:rsid w:val="005B110F"/>
    <w:rsid w:val="005B1144"/>
    <w:rsid w:val="005B115F"/>
    <w:rsid w:val="005B1193"/>
    <w:rsid w:val="005B11BB"/>
    <w:rsid w:val="005B1268"/>
    <w:rsid w:val="005B129D"/>
    <w:rsid w:val="005B1327"/>
    <w:rsid w:val="005B1343"/>
    <w:rsid w:val="005B136D"/>
    <w:rsid w:val="005B1375"/>
    <w:rsid w:val="005B13CD"/>
    <w:rsid w:val="005B1438"/>
    <w:rsid w:val="005B148E"/>
    <w:rsid w:val="005B14CC"/>
    <w:rsid w:val="005B14EB"/>
    <w:rsid w:val="005B1503"/>
    <w:rsid w:val="005B1555"/>
    <w:rsid w:val="005B164E"/>
    <w:rsid w:val="005B1671"/>
    <w:rsid w:val="005B1677"/>
    <w:rsid w:val="005B1793"/>
    <w:rsid w:val="005B1827"/>
    <w:rsid w:val="005B1829"/>
    <w:rsid w:val="005B1894"/>
    <w:rsid w:val="005B18E7"/>
    <w:rsid w:val="005B1927"/>
    <w:rsid w:val="005B197C"/>
    <w:rsid w:val="005B19D4"/>
    <w:rsid w:val="005B1AA8"/>
    <w:rsid w:val="005B1AAB"/>
    <w:rsid w:val="005B1ABA"/>
    <w:rsid w:val="005B1B06"/>
    <w:rsid w:val="005B1C0F"/>
    <w:rsid w:val="005B1C10"/>
    <w:rsid w:val="005B1C13"/>
    <w:rsid w:val="005B1C33"/>
    <w:rsid w:val="005B1CDB"/>
    <w:rsid w:val="005B1D10"/>
    <w:rsid w:val="005B1D1B"/>
    <w:rsid w:val="005B1D2A"/>
    <w:rsid w:val="005B1D50"/>
    <w:rsid w:val="005B1D82"/>
    <w:rsid w:val="005B1DAF"/>
    <w:rsid w:val="005B1E1D"/>
    <w:rsid w:val="005B1EB0"/>
    <w:rsid w:val="005B1EFA"/>
    <w:rsid w:val="005B1F1A"/>
    <w:rsid w:val="005B1F71"/>
    <w:rsid w:val="005B1F72"/>
    <w:rsid w:val="005B1FD9"/>
    <w:rsid w:val="005B1FEC"/>
    <w:rsid w:val="005B2075"/>
    <w:rsid w:val="005B20A1"/>
    <w:rsid w:val="005B20A6"/>
    <w:rsid w:val="005B20D5"/>
    <w:rsid w:val="005B2131"/>
    <w:rsid w:val="005B21A1"/>
    <w:rsid w:val="005B21AF"/>
    <w:rsid w:val="005B21CC"/>
    <w:rsid w:val="005B221C"/>
    <w:rsid w:val="005B2263"/>
    <w:rsid w:val="005B2282"/>
    <w:rsid w:val="005B2285"/>
    <w:rsid w:val="005B22F1"/>
    <w:rsid w:val="005B2438"/>
    <w:rsid w:val="005B243B"/>
    <w:rsid w:val="005B2462"/>
    <w:rsid w:val="005B247C"/>
    <w:rsid w:val="005B24DA"/>
    <w:rsid w:val="005B24F4"/>
    <w:rsid w:val="005B251A"/>
    <w:rsid w:val="005B254D"/>
    <w:rsid w:val="005B259E"/>
    <w:rsid w:val="005B25B2"/>
    <w:rsid w:val="005B26CE"/>
    <w:rsid w:val="005B26F1"/>
    <w:rsid w:val="005B2705"/>
    <w:rsid w:val="005B2745"/>
    <w:rsid w:val="005B280F"/>
    <w:rsid w:val="005B287E"/>
    <w:rsid w:val="005B2888"/>
    <w:rsid w:val="005B28CA"/>
    <w:rsid w:val="005B2901"/>
    <w:rsid w:val="005B294C"/>
    <w:rsid w:val="005B29C1"/>
    <w:rsid w:val="005B29DE"/>
    <w:rsid w:val="005B2A03"/>
    <w:rsid w:val="005B2A16"/>
    <w:rsid w:val="005B2A6A"/>
    <w:rsid w:val="005B2B9E"/>
    <w:rsid w:val="005B2C09"/>
    <w:rsid w:val="005B2C0B"/>
    <w:rsid w:val="005B2C25"/>
    <w:rsid w:val="005B2C50"/>
    <w:rsid w:val="005B2C5F"/>
    <w:rsid w:val="005B2C63"/>
    <w:rsid w:val="005B2CA4"/>
    <w:rsid w:val="005B2CE0"/>
    <w:rsid w:val="005B2D32"/>
    <w:rsid w:val="005B2D75"/>
    <w:rsid w:val="005B2DCB"/>
    <w:rsid w:val="005B2E24"/>
    <w:rsid w:val="005B2E96"/>
    <w:rsid w:val="005B2F3F"/>
    <w:rsid w:val="005B2FCB"/>
    <w:rsid w:val="005B301E"/>
    <w:rsid w:val="005B3055"/>
    <w:rsid w:val="005B3080"/>
    <w:rsid w:val="005B3094"/>
    <w:rsid w:val="005B309C"/>
    <w:rsid w:val="005B30A0"/>
    <w:rsid w:val="005B30D4"/>
    <w:rsid w:val="005B3124"/>
    <w:rsid w:val="005B3152"/>
    <w:rsid w:val="005B3170"/>
    <w:rsid w:val="005B3180"/>
    <w:rsid w:val="005B318F"/>
    <w:rsid w:val="005B325E"/>
    <w:rsid w:val="005B327F"/>
    <w:rsid w:val="005B32A7"/>
    <w:rsid w:val="005B3301"/>
    <w:rsid w:val="005B336A"/>
    <w:rsid w:val="005B3377"/>
    <w:rsid w:val="005B337A"/>
    <w:rsid w:val="005B33CD"/>
    <w:rsid w:val="005B33F9"/>
    <w:rsid w:val="005B3457"/>
    <w:rsid w:val="005B345D"/>
    <w:rsid w:val="005B34C3"/>
    <w:rsid w:val="005B34E7"/>
    <w:rsid w:val="005B3501"/>
    <w:rsid w:val="005B350E"/>
    <w:rsid w:val="005B3568"/>
    <w:rsid w:val="005B35FF"/>
    <w:rsid w:val="005B3681"/>
    <w:rsid w:val="005B3687"/>
    <w:rsid w:val="005B3700"/>
    <w:rsid w:val="005B37A9"/>
    <w:rsid w:val="005B385C"/>
    <w:rsid w:val="005B38A4"/>
    <w:rsid w:val="005B38AA"/>
    <w:rsid w:val="005B3955"/>
    <w:rsid w:val="005B39C2"/>
    <w:rsid w:val="005B3A33"/>
    <w:rsid w:val="005B3A64"/>
    <w:rsid w:val="005B3A84"/>
    <w:rsid w:val="005B3A85"/>
    <w:rsid w:val="005B3BA4"/>
    <w:rsid w:val="005B3C39"/>
    <w:rsid w:val="005B3CA1"/>
    <w:rsid w:val="005B3D45"/>
    <w:rsid w:val="005B3D4C"/>
    <w:rsid w:val="005B3DAD"/>
    <w:rsid w:val="005B3DB9"/>
    <w:rsid w:val="005B3E14"/>
    <w:rsid w:val="005B3E55"/>
    <w:rsid w:val="005B3E75"/>
    <w:rsid w:val="005B3E7C"/>
    <w:rsid w:val="005B3F24"/>
    <w:rsid w:val="005B3FB3"/>
    <w:rsid w:val="005B3FF9"/>
    <w:rsid w:val="005B403E"/>
    <w:rsid w:val="005B4057"/>
    <w:rsid w:val="005B40B0"/>
    <w:rsid w:val="005B4220"/>
    <w:rsid w:val="005B42DC"/>
    <w:rsid w:val="005B4322"/>
    <w:rsid w:val="005B432C"/>
    <w:rsid w:val="005B4360"/>
    <w:rsid w:val="005B4420"/>
    <w:rsid w:val="005B442A"/>
    <w:rsid w:val="005B4434"/>
    <w:rsid w:val="005B4438"/>
    <w:rsid w:val="005B4459"/>
    <w:rsid w:val="005B447D"/>
    <w:rsid w:val="005B4492"/>
    <w:rsid w:val="005B4546"/>
    <w:rsid w:val="005B4565"/>
    <w:rsid w:val="005B45AD"/>
    <w:rsid w:val="005B45BE"/>
    <w:rsid w:val="005B4603"/>
    <w:rsid w:val="005B4628"/>
    <w:rsid w:val="005B4644"/>
    <w:rsid w:val="005B465D"/>
    <w:rsid w:val="005B46A4"/>
    <w:rsid w:val="005B46D5"/>
    <w:rsid w:val="005B4714"/>
    <w:rsid w:val="005B4740"/>
    <w:rsid w:val="005B4749"/>
    <w:rsid w:val="005B477A"/>
    <w:rsid w:val="005B47C5"/>
    <w:rsid w:val="005B4893"/>
    <w:rsid w:val="005B4894"/>
    <w:rsid w:val="005B48B5"/>
    <w:rsid w:val="005B49B9"/>
    <w:rsid w:val="005B49C2"/>
    <w:rsid w:val="005B49D9"/>
    <w:rsid w:val="005B4B07"/>
    <w:rsid w:val="005B4B24"/>
    <w:rsid w:val="005B4B2D"/>
    <w:rsid w:val="005B4B75"/>
    <w:rsid w:val="005B4B9A"/>
    <w:rsid w:val="005B4BE7"/>
    <w:rsid w:val="005B4C68"/>
    <w:rsid w:val="005B4C9F"/>
    <w:rsid w:val="005B4CC7"/>
    <w:rsid w:val="005B4E0F"/>
    <w:rsid w:val="005B4EA5"/>
    <w:rsid w:val="005B4EBD"/>
    <w:rsid w:val="005B4EC9"/>
    <w:rsid w:val="005B4ECE"/>
    <w:rsid w:val="005B4EF7"/>
    <w:rsid w:val="005B4F38"/>
    <w:rsid w:val="005B4F6B"/>
    <w:rsid w:val="005B4FFB"/>
    <w:rsid w:val="005B5057"/>
    <w:rsid w:val="005B50E3"/>
    <w:rsid w:val="005B5135"/>
    <w:rsid w:val="005B5152"/>
    <w:rsid w:val="005B52BA"/>
    <w:rsid w:val="005B530E"/>
    <w:rsid w:val="005B5314"/>
    <w:rsid w:val="005B5322"/>
    <w:rsid w:val="005B537B"/>
    <w:rsid w:val="005B538B"/>
    <w:rsid w:val="005B53E3"/>
    <w:rsid w:val="005B5471"/>
    <w:rsid w:val="005B547A"/>
    <w:rsid w:val="005B54E5"/>
    <w:rsid w:val="005B552C"/>
    <w:rsid w:val="005B555F"/>
    <w:rsid w:val="005B557F"/>
    <w:rsid w:val="005B55AE"/>
    <w:rsid w:val="005B55C1"/>
    <w:rsid w:val="005B5743"/>
    <w:rsid w:val="005B57B9"/>
    <w:rsid w:val="005B57DB"/>
    <w:rsid w:val="005B5841"/>
    <w:rsid w:val="005B5855"/>
    <w:rsid w:val="005B58F6"/>
    <w:rsid w:val="005B590B"/>
    <w:rsid w:val="005B5932"/>
    <w:rsid w:val="005B59CD"/>
    <w:rsid w:val="005B59FD"/>
    <w:rsid w:val="005B59FE"/>
    <w:rsid w:val="005B5A20"/>
    <w:rsid w:val="005B5A36"/>
    <w:rsid w:val="005B5A6D"/>
    <w:rsid w:val="005B5A89"/>
    <w:rsid w:val="005B5A9B"/>
    <w:rsid w:val="005B5B22"/>
    <w:rsid w:val="005B5B26"/>
    <w:rsid w:val="005B5BD9"/>
    <w:rsid w:val="005B5D08"/>
    <w:rsid w:val="005B5D2D"/>
    <w:rsid w:val="005B5DF0"/>
    <w:rsid w:val="005B5EB6"/>
    <w:rsid w:val="005B5FA6"/>
    <w:rsid w:val="005B6044"/>
    <w:rsid w:val="005B605E"/>
    <w:rsid w:val="005B60A4"/>
    <w:rsid w:val="005B60B4"/>
    <w:rsid w:val="005B60E1"/>
    <w:rsid w:val="005B60EA"/>
    <w:rsid w:val="005B6134"/>
    <w:rsid w:val="005B614B"/>
    <w:rsid w:val="005B618A"/>
    <w:rsid w:val="005B61C4"/>
    <w:rsid w:val="005B61C6"/>
    <w:rsid w:val="005B61E9"/>
    <w:rsid w:val="005B6209"/>
    <w:rsid w:val="005B6284"/>
    <w:rsid w:val="005B62BD"/>
    <w:rsid w:val="005B62D4"/>
    <w:rsid w:val="005B6309"/>
    <w:rsid w:val="005B6373"/>
    <w:rsid w:val="005B6390"/>
    <w:rsid w:val="005B63D0"/>
    <w:rsid w:val="005B6455"/>
    <w:rsid w:val="005B6492"/>
    <w:rsid w:val="005B6508"/>
    <w:rsid w:val="005B6526"/>
    <w:rsid w:val="005B652D"/>
    <w:rsid w:val="005B655A"/>
    <w:rsid w:val="005B659B"/>
    <w:rsid w:val="005B6620"/>
    <w:rsid w:val="005B6652"/>
    <w:rsid w:val="005B6687"/>
    <w:rsid w:val="005B66E1"/>
    <w:rsid w:val="005B66E7"/>
    <w:rsid w:val="005B6884"/>
    <w:rsid w:val="005B6988"/>
    <w:rsid w:val="005B69A5"/>
    <w:rsid w:val="005B6A10"/>
    <w:rsid w:val="005B6A51"/>
    <w:rsid w:val="005B6AE8"/>
    <w:rsid w:val="005B6B20"/>
    <w:rsid w:val="005B6BB4"/>
    <w:rsid w:val="005B6BCD"/>
    <w:rsid w:val="005B6C21"/>
    <w:rsid w:val="005B6C26"/>
    <w:rsid w:val="005B6CC1"/>
    <w:rsid w:val="005B6D35"/>
    <w:rsid w:val="005B6D88"/>
    <w:rsid w:val="005B6E67"/>
    <w:rsid w:val="005B6EE0"/>
    <w:rsid w:val="005B6EEB"/>
    <w:rsid w:val="005B6FB7"/>
    <w:rsid w:val="005B7030"/>
    <w:rsid w:val="005B7087"/>
    <w:rsid w:val="005B70E2"/>
    <w:rsid w:val="005B7143"/>
    <w:rsid w:val="005B717E"/>
    <w:rsid w:val="005B7184"/>
    <w:rsid w:val="005B7189"/>
    <w:rsid w:val="005B71FF"/>
    <w:rsid w:val="005B724A"/>
    <w:rsid w:val="005B7286"/>
    <w:rsid w:val="005B7314"/>
    <w:rsid w:val="005B732D"/>
    <w:rsid w:val="005B7374"/>
    <w:rsid w:val="005B7380"/>
    <w:rsid w:val="005B73D4"/>
    <w:rsid w:val="005B7407"/>
    <w:rsid w:val="005B743D"/>
    <w:rsid w:val="005B7470"/>
    <w:rsid w:val="005B75BE"/>
    <w:rsid w:val="005B762E"/>
    <w:rsid w:val="005B7632"/>
    <w:rsid w:val="005B763B"/>
    <w:rsid w:val="005B76FA"/>
    <w:rsid w:val="005B772C"/>
    <w:rsid w:val="005B778F"/>
    <w:rsid w:val="005B77A7"/>
    <w:rsid w:val="005B77CF"/>
    <w:rsid w:val="005B77F5"/>
    <w:rsid w:val="005B7833"/>
    <w:rsid w:val="005B7972"/>
    <w:rsid w:val="005B79F0"/>
    <w:rsid w:val="005B7A01"/>
    <w:rsid w:val="005B7A34"/>
    <w:rsid w:val="005B7A54"/>
    <w:rsid w:val="005B7AB1"/>
    <w:rsid w:val="005B7AB7"/>
    <w:rsid w:val="005B7B45"/>
    <w:rsid w:val="005B7B68"/>
    <w:rsid w:val="005B7BCB"/>
    <w:rsid w:val="005B7C04"/>
    <w:rsid w:val="005B7C3E"/>
    <w:rsid w:val="005B7C6C"/>
    <w:rsid w:val="005B7D2D"/>
    <w:rsid w:val="005B7DC0"/>
    <w:rsid w:val="005B7DD1"/>
    <w:rsid w:val="005B7E56"/>
    <w:rsid w:val="005B7E75"/>
    <w:rsid w:val="005B7E87"/>
    <w:rsid w:val="005B7EB3"/>
    <w:rsid w:val="005B7EF7"/>
    <w:rsid w:val="005B7F13"/>
    <w:rsid w:val="005B7F49"/>
    <w:rsid w:val="005B7F91"/>
    <w:rsid w:val="005B7FA3"/>
    <w:rsid w:val="005B7FC6"/>
    <w:rsid w:val="005C0001"/>
    <w:rsid w:val="005C005C"/>
    <w:rsid w:val="005C00F7"/>
    <w:rsid w:val="005C0107"/>
    <w:rsid w:val="005C0122"/>
    <w:rsid w:val="005C0198"/>
    <w:rsid w:val="005C0254"/>
    <w:rsid w:val="005C0330"/>
    <w:rsid w:val="005C0336"/>
    <w:rsid w:val="005C03F2"/>
    <w:rsid w:val="005C0505"/>
    <w:rsid w:val="005C051A"/>
    <w:rsid w:val="005C054B"/>
    <w:rsid w:val="005C055D"/>
    <w:rsid w:val="005C0564"/>
    <w:rsid w:val="005C0663"/>
    <w:rsid w:val="005C0666"/>
    <w:rsid w:val="005C066B"/>
    <w:rsid w:val="005C068B"/>
    <w:rsid w:val="005C06A9"/>
    <w:rsid w:val="005C06C5"/>
    <w:rsid w:val="005C06E1"/>
    <w:rsid w:val="005C0750"/>
    <w:rsid w:val="005C0787"/>
    <w:rsid w:val="005C07A1"/>
    <w:rsid w:val="005C0862"/>
    <w:rsid w:val="005C086F"/>
    <w:rsid w:val="005C0884"/>
    <w:rsid w:val="005C08AD"/>
    <w:rsid w:val="005C08FF"/>
    <w:rsid w:val="005C0930"/>
    <w:rsid w:val="005C0987"/>
    <w:rsid w:val="005C0999"/>
    <w:rsid w:val="005C0A16"/>
    <w:rsid w:val="005C0A36"/>
    <w:rsid w:val="005C0A37"/>
    <w:rsid w:val="005C0A59"/>
    <w:rsid w:val="005C0A6D"/>
    <w:rsid w:val="005C0AC8"/>
    <w:rsid w:val="005C0ADB"/>
    <w:rsid w:val="005C0AE4"/>
    <w:rsid w:val="005C0B64"/>
    <w:rsid w:val="005C0B89"/>
    <w:rsid w:val="005C0BA8"/>
    <w:rsid w:val="005C0BC7"/>
    <w:rsid w:val="005C0CBE"/>
    <w:rsid w:val="005C0D0A"/>
    <w:rsid w:val="005C0D18"/>
    <w:rsid w:val="005C0D3B"/>
    <w:rsid w:val="005C0E60"/>
    <w:rsid w:val="005C0EDF"/>
    <w:rsid w:val="005C0F36"/>
    <w:rsid w:val="005C0F40"/>
    <w:rsid w:val="005C1003"/>
    <w:rsid w:val="005C1033"/>
    <w:rsid w:val="005C1073"/>
    <w:rsid w:val="005C1106"/>
    <w:rsid w:val="005C1111"/>
    <w:rsid w:val="005C112D"/>
    <w:rsid w:val="005C1163"/>
    <w:rsid w:val="005C116D"/>
    <w:rsid w:val="005C11B6"/>
    <w:rsid w:val="005C11E1"/>
    <w:rsid w:val="005C11F3"/>
    <w:rsid w:val="005C11FC"/>
    <w:rsid w:val="005C123E"/>
    <w:rsid w:val="005C12B3"/>
    <w:rsid w:val="005C134F"/>
    <w:rsid w:val="005C13B7"/>
    <w:rsid w:val="005C148F"/>
    <w:rsid w:val="005C1511"/>
    <w:rsid w:val="005C1524"/>
    <w:rsid w:val="005C160B"/>
    <w:rsid w:val="005C1687"/>
    <w:rsid w:val="005C1723"/>
    <w:rsid w:val="005C172E"/>
    <w:rsid w:val="005C1746"/>
    <w:rsid w:val="005C174A"/>
    <w:rsid w:val="005C1792"/>
    <w:rsid w:val="005C17D5"/>
    <w:rsid w:val="005C17E4"/>
    <w:rsid w:val="005C1802"/>
    <w:rsid w:val="005C1806"/>
    <w:rsid w:val="005C183A"/>
    <w:rsid w:val="005C188C"/>
    <w:rsid w:val="005C18CC"/>
    <w:rsid w:val="005C1912"/>
    <w:rsid w:val="005C1956"/>
    <w:rsid w:val="005C197A"/>
    <w:rsid w:val="005C19AF"/>
    <w:rsid w:val="005C19C3"/>
    <w:rsid w:val="005C19D3"/>
    <w:rsid w:val="005C19DF"/>
    <w:rsid w:val="005C19FC"/>
    <w:rsid w:val="005C1A6F"/>
    <w:rsid w:val="005C1B0F"/>
    <w:rsid w:val="005C1C01"/>
    <w:rsid w:val="005C1C18"/>
    <w:rsid w:val="005C1C4A"/>
    <w:rsid w:val="005C1CC3"/>
    <w:rsid w:val="005C1D0C"/>
    <w:rsid w:val="005C1D11"/>
    <w:rsid w:val="005C1D90"/>
    <w:rsid w:val="005C1DD3"/>
    <w:rsid w:val="005C1DD5"/>
    <w:rsid w:val="005C1E58"/>
    <w:rsid w:val="005C1EB6"/>
    <w:rsid w:val="005C1F18"/>
    <w:rsid w:val="005C1F2C"/>
    <w:rsid w:val="005C1F48"/>
    <w:rsid w:val="005C1F6C"/>
    <w:rsid w:val="005C1FA2"/>
    <w:rsid w:val="005C1FB4"/>
    <w:rsid w:val="005C1FDF"/>
    <w:rsid w:val="005C1FF1"/>
    <w:rsid w:val="005C2083"/>
    <w:rsid w:val="005C20C6"/>
    <w:rsid w:val="005C20E3"/>
    <w:rsid w:val="005C2120"/>
    <w:rsid w:val="005C217B"/>
    <w:rsid w:val="005C2258"/>
    <w:rsid w:val="005C2313"/>
    <w:rsid w:val="005C232D"/>
    <w:rsid w:val="005C2388"/>
    <w:rsid w:val="005C2392"/>
    <w:rsid w:val="005C244A"/>
    <w:rsid w:val="005C25AF"/>
    <w:rsid w:val="005C25FE"/>
    <w:rsid w:val="005C2603"/>
    <w:rsid w:val="005C27BB"/>
    <w:rsid w:val="005C2820"/>
    <w:rsid w:val="005C2861"/>
    <w:rsid w:val="005C28A6"/>
    <w:rsid w:val="005C292D"/>
    <w:rsid w:val="005C29B4"/>
    <w:rsid w:val="005C29CF"/>
    <w:rsid w:val="005C2A53"/>
    <w:rsid w:val="005C2A5E"/>
    <w:rsid w:val="005C2A78"/>
    <w:rsid w:val="005C2AD5"/>
    <w:rsid w:val="005C2B05"/>
    <w:rsid w:val="005C2B1E"/>
    <w:rsid w:val="005C2B1F"/>
    <w:rsid w:val="005C2B26"/>
    <w:rsid w:val="005C2B49"/>
    <w:rsid w:val="005C2BBF"/>
    <w:rsid w:val="005C2C5C"/>
    <w:rsid w:val="005C2C9F"/>
    <w:rsid w:val="005C2CCC"/>
    <w:rsid w:val="005C2CE2"/>
    <w:rsid w:val="005C2D16"/>
    <w:rsid w:val="005C2D1B"/>
    <w:rsid w:val="005C2D85"/>
    <w:rsid w:val="005C2DBE"/>
    <w:rsid w:val="005C2E1B"/>
    <w:rsid w:val="005C2E1E"/>
    <w:rsid w:val="005C2E76"/>
    <w:rsid w:val="005C2E77"/>
    <w:rsid w:val="005C2EC7"/>
    <w:rsid w:val="005C2F1E"/>
    <w:rsid w:val="005C2F29"/>
    <w:rsid w:val="005C2F53"/>
    <w:rsid w:val="005C2F8C"/>
    <w:rsid w:val="005C2FFB"/>
    <w:rsid w:val="005C30DC"/>
    <w:rsid w:val="005C31AE"/>
    <w:rsid w:val="005C33DB"/>
    <w:rsid w:val="005C345E"/>
    <w:rsid w:val="005C3462"/>
    <w:rsid w:val="005C347F"/>
    <w:rsid w:val="005C34BC"/>
    <w:rsid w:val="005C34F0"/>
    <w:rsid w:val="005C366F"/>
    <w:rsid w:val="005C368C"/>
    <w:rsid w:val="005C36AC"/>
    <w:rsid w:val="005C36AD"/>
    <w:rsid w:val="005C3760"/>
    <w:rsid w:val="005C376D"/>
    <w:rsid w:val="005C383E"/>
    <w:rsid w:val="005C3882"/>
    <w:rsid w:val="005C394E"/>
    <w:rsid w:val="005C395A"/>
    <w:rsid w:val="005C3A81"/>
    <w:rsid w:val="005C3ACA"/>
    <w:rsid w:val="005C3B53"/>
    <w:rsid w:val="005C3B76"/>
    <w:rsid w:val="005C3C50"/>
    <w:rsid w:val="005C3C82"/>
    <w:rsid w:val="005C3D0E"/>
    <w:rsid w:val="005C3D5D"/>
    <w:rsid w:val="005C3DCA"/>
    <w:rsid w:val="005C3E0E"/>
    <w:rsid w:val="005C3E3E"/>
    <w:rsid w:val="005C3EAC"/>
    <w:rsid w:val="005C3EB9"/>
    <w:rsid w:val="005C3F36"/>
    <w:rsid w:val="005C3FD7"/>
    <w:rsid w:val="005C4034"/>
    <w:rsid w:val="005C4051"/>
    <w:rsid w:val="005C40BA"/>
    <w:rsid w:val="005C40F9"/>
    <w:rsid w:val="005C41A4"/>
    <w:rsid w:val="005C4296"/>
    <w:rsid w:val="005C42A1"/>
    <w:rsid w:val="005C42DB"/>
    <w:rsid w:val="005C42F0"/>
    <w:rsid w:val="005C4310"/>
    <w:rsid w:val="005C4317"/>
    <w:rsid w:val="005C433E"/>
    <w:rsid w:val="005C433F"/>
    <w:rsid w:val="005C436C"/>
    <w:rsid w:val="005C4383"/>
    <w:rsid w:val="005C4424"/>
    <w:rsid w:val="005C4500"/>
    <w:rsid w:val="005C450E"/>
    <w:rsid w:val="005C45C2"/>
    <w:rsid w:val="005C4608"/>
    <w:rsid w:val="005C468A"/>
    <w:rsid w:val="005C472B"/>
    <w:rsid w:val="005C4749"/>
    <w:rsid w:val="005C474D"/>
    <w:rsid w:val="005C475F"/>
    <w:rsid w:val="005C4770"/>
    <w:rsid w:val="005C4776"/>
    <w:rsid w:val="005C47DE"/>
    <w:rsid w:val="005C47E4"/>
    <w:rsid w:val="005C47FE"/>
    <w:rsid w:val="005C4818"/>
    <w:rsid w:val="005C4908"/>
    <w:rsid w:val="005C4991"/>
    <w:rsid w:val="005C49A4"/>
    <w:rsid w:val="005C4A1A"/>
    <w:rsid w:val="005C4AD2"/>
    <w:rsid w:val="005C4B25"/>
    <w:rsid w:val="005C4B7F"/>
    <w:rsid w:val="005C4BE9"/>
    <w:rsid w:val="005C4C06"/>
    <w:rsid w:val="005C4C31"/>
    <w:rsid w:val="005C4C45"/>
    <w:rsid w:val="005C4C47"/>
    <w:rsid w:val="005C4E3A"/>
    <w:rsid w:val="005C4ECB"/>
    <w:rsid w:val="005C4F06"/>
    <w:rsid w:val="005C4F86"/>
    <w:rsid w:val="005C50AD"/>
    <w:rsid w:val="005C50B1"/>
    <w:rsid w:val="005C50C5"/>
    <w:rsid w:val="005C50DF"/>
    <w:rsid w:val="005C50E0"/>
    <w:rsid w:val="005C5149"/>
    <w:rsid w:val="005C51D3"/>
    <w:rsid w:val="005C52A2"/>
    <w:rsid w:val="005C52BD"/>
    <w:rsid w:val="005C52EF"/>
    <w:rsid w:val="005C52F9"/>
    <w:rsid w:val="005C534F"/>
    <w:rsid w:val="005C535A"/>
    <w:rsid w:val="005C537A"/>
    <w:rsid w:val="005C5396"/>
    <w:rsid w:val="005C5427"/>
    <w:rsid w:val="005C54C6"/>
    <w:rsid w:val="005C54EC"/>
    <w:rsid w:val="005C5663"/>
    <w:rsid w:val="005C567F"/>
    <w:rsid w:val="005C56E8"/>
    <w:rsid w:val="005C580D"/>
    <w:rsid w:val="005C5893"/>
    <w:rsid w:val="005C58B9"/>
    <w:rsid w:val="005C58E6"/>
    <w:rsid w:val="005C593D"/>
    <w:rsid w:val="005C5AB6"/>
    <w:rsid w:val="005C5AF5"/>
    <w:rsid w:val="005C5B2F"/>
    <w:rsid w:val="005C5B3D"/>
    <w:rsid w:val="005C5B49"/>
    <w:rsid w:val="005C5B53"/>
    <w:rsid w:val="005C5B6F"/>
    <w:rsid w:val="005C5BAA"/>
    <w:rsid w:val="005C5BF4"/>
    <w:rsid w:val="005C5C27"/>
    <w:rsid w:val="005C5C2D"/>
    <w:rsid w:val="005C5C64"/>
    <w:rsid w:val="005C5D20"/>
    <w:rsid w:val="005C5D2F"/>
    <w:rsid w:val="005C5D5D"/>
    <w:rsid w:val="005C5E12"/>
    <w:rsid w:val="005C5E73"/>
    <w:rsid w:val="005C5E9A"/>
    <w:rsid w:val="005C5EFD"/>
    <w:rsid w:val="005C5F1F"/>
    <w:rsid w:val="005C5F7A"/>
    <w:rsid w:val="005C5FB0"/>
    <w:rsid w:val="005C6091"/>
    <w:rsid w:val="005C6196"/>
    <w:rsid w:val="005C6230"/>
    <w:rsid w:val="005C625F"/>
    <w:rsid w:val="005C62C2"/>
    <w:rsid w:val="005C639E"/>
    <w:rsid w:val="005C63E4"/>
    <w:rsid w:val="005C63FE"/>
    <w:rsid w:val="005C6408"/>
    <w:rsid w:val="005C6441"/>
    <w:rsid w:val="005C64B3"/>
    <w:rsid w:val="005C64C9"/>
    <w:rsid w:val="005C6507"/>
    <w:rsid w:val="005C6556"/>
    <w:rsid w:val="005C6560"/>
    <w:rsid w:val="005C65A4"/>
    <w:rsid w:val="005C65BD"/>
    <w:rsid w:val="005C65D4"/>
    <w:rsid w:val="005C65D7"/>
    <w:rsid w:val="005C660D"/>
    <w:rsid w:val="005C6668"/>
    <w:rsid w:val="005C6697"/>
    <w:rsid w:val="005C6710"/>
    <w:rsid w:val="005C6716"/>
    <w:rsid w:val="005C672F"/>
    <w:rsid w:val="005C675E"/>
    <w:rsid w:val="005C6790"/>
    <w:rsid w:val="005C6798"/>
    <w:rsid w:val="005C67B3"/>
    <w:rsid w:val="005C67BA"/>
    <w:rsid w:val="005C67BD"/>
    <w:rsid w:val="005C6834"/>
    <w:rsid w:val="005C6837"/>
    <w:rsid w:val="005C685B"/>
    <w:rsid w:val="005C6878"/>
    <w:rsid w:val="005C68A1"/>
    <w:rsid w:val="005C68B1"/>
    <w:rsid w:val="005C68B5"/>
    <w:rsid w:val="005C68BB"/>
    <w:rsid w:val="005C68D0"/>
    <w:rsid w:val="005C68E3"/>
    <w:rsid w:val="005C68F5"/>
    <w:rsid w:val="005C6965"/>
    <w:rsid w:val="005C69D2"/>
    <w:rsid w:val="005C69EE"/>
    <w:rsid w:val="005C6A02"/>
    <w:rsid w:val="005C6A55"/>
    <w:rsid w:val="005C6A82"/>
    <w:rsid w:val="005C6A8C"/>
    <w:rsid w:val="005C6AD2"/>
    <w:rsid w:val="005C6B71"/>
    <w:rsid w:val="005C6C3E"/>
    <w:rsid w:val="005C6C45"/>
    <w:rsid w:val="005C6C9A"/>
    <w:rsid w:val="005C6CF9"/>
    <w:rsid w:val="005C6CFA"/>
    <w:rsid w:val="005C6D2C"/>
    <w:rsid w:val="005C6DCB"/>
    <w:rsid w:val="005C6E0D"/>
    <w:rsid w:val="005C6E1A"/>
    <w:rsid w:val="005C6EA4"/>
    <w:rsid w:val="005C6ECE"/>
    <w:rsid w:val="005C6EFB"/>
    <w:rsid w:val="005C7085"/>
    <w:rsid w:val="005C70F4"/>
    <w:rsid w:val="005C7132"/>
    <w:rsid w:val="005C7133"/>
    <w:rsid w:val="005C718C"/>
    <w:rsid w:val="005C71A3"/>
    <w:rsid w:val="005C726A"/>
    <w:rsid w:val="005C72DC"/>
    <w:rsid w:val="005C72F5"/>
    <w:rsid w:val="005C73A7"/>
    <w:rsid w:val="005C743E"/>
    <w:rsid w:val="005C7449"/>
    <w:rsid w:val="005C74DD"/>
    <w:rsid w:val="005C757D"/>
    <w:rsid w:val="005C759C"/>
    <w:rsid w:val="005C75C6"/>
    <w:rsid w:val="005C75D1"/>
    <w:rsid w:val="005C762E"/>
    <w:rsid w:val="005C763E"/>
    <w:rsid w:val="005C765D"/>
    <w:rsid w:val="005C769E"/>
    <w:rsid w:val="005C76D5"/>
    <w:rsid w:val="005C76D6"/>
    <w:rsid w:val="005C76FA"/>
    <w:rsid w:val="005C7726"/>
    <w:rsid w:val="005C7773"/>
    <w:rsid w:val="005C77B4"/>
    <w:rsid w:val="005C7855"/>
    <w:rsid w:val="005C7856"/>
    <w:rsid w:val="005C786E"/>
    <w:rsid w:val="005C78A7"/>
    <w:rsid w:val="005C78E3"/>
    <w:rsid w:val="005C79F4"/>
    <w:rsid w:val="005C7A90"/>
    <w:rsid w:val="005C7A92"/>
    <w:rsid w:val="005C7B14"/>
    <w:rsid w:val="005C7B15"/>
    <w:rsid w:val="005C7B5E"/>
    <w:rsid w:val="005C7BE0"/>
    <w:rsid w:val="005C7BF2"/>
    <w:rsid w:val="005C7CB5"/>
    <w:rsid w:val="005C7D2B"/>
    <w:rsid w:val="005C7D4B"/>
    <w:rsid w:val="005C7DBC"/>
    <w:rsid w:val="005C7DF7"/>
    <w:rsid w:val="005C7E1C"/>
    <w:rsid w:val="005C7E30"/>
    <w:rsid w:val="005C7E90"/>
    <w:rsid w:val="005C7EBC"/>
    <w:rsid w:val="005C7EED"/>
    <w:rsid w:val="005C7F32"/>
    <w:rsid w:val="005C7F74"/>
    <w:rsid w:val="005C7FBF"/>
    <w:rsid w:val="005D003C"/>
    <w:rsid w:val="005D006E"/>
    <w:rsid w:val="005D008F"/>
    <w:rsid w:val="005D00BB"/>
    <w:rsid w:val="005D014D"/>
    <w:rsid w:val="005D0190"/>
    <w:rsid w:val="005D01B5"/>
    <w:rsid w:val="005D01D6"/>
    <w:rsid w:val="005D01F9"/>
    <w:rsid w:val="005D034E"/>
    <w:rsid w:val="005D03B4"/>
    <w:rsid w:val="005D03B7"/>
    <w:rsid w:val="005D03B9"/>
    <w:rsid w:val="005D0440"/>
    <w:rsid w:val="005D04AF"/>
    <w:rsid w:val="005D04B6"/>
    <w:rsid w:val="005D04D4"/>
    <w:rsid w:val="005D0540"/>
    <w:rsid w:val="005D0561"/>
    <w:rsid w:val="005D05E6"/>
    <w:rsid w:val="005D064A"/>
    <w:rsid w:val="005D0655"/>
    <w:rsid w:val="005D065E"/>
    <w:rsid w:val="005D06E6"/>
    <w:rsid w:val="005D076A"/>
    <w:rsid w:val="005D07B2"/>
    <w:rsid w:val="005D07BA"/>
    <w:rsid w:val="005D0895"/>
    <w:rsid w:val="005D08CE"/>
    <w:rsid w:val="005D08D1"/>
    <w:rsid w:val="005D0911"/>
    <w:rsid w:val="005D09C8"/>
    <w:rsid w:val="005D09E2"/>
    <w:rsid w:val="005D0A0D"/>
    <w:rsid w:val="005D0BAF"/>
    <w:rsid w:val="005D0BCB"/>
    <w:rsid w:val="005D0CD8"/>
    <w:rsid w:val="005D0D96"/>
    <w:rsid w:val="005D0DB9"/>
    <w:rsid w:val="005D0DBC"/>
    <w:rsid w:val="005D0E40"/>
    <w:rsid w:val="005D1074"/>
    <w:rsid w:val="005D10A2"/>
    <w:rsid w:val="005D116F"/>
    <w:rsid w:val="005D11B0"/>
    <w:rsid w:val="005D11F3"/>
    <w:rsid w:val="005D127A"/>
    <w:rsid w:val="005D1311"/>
    <w:rsid w:val="005D1470"/>
    <w:rsid w:val="005D149D"/>
    <w:rsid w:val="005D14B6"/>
    <w:rsid w:val="005D14BF"/>
    <w:rsid w:val="005D152D"/>
    <w:rsid w:val="005D15A3"/>
    <w:rsid w:val="005D15F4"/>
    <w:rsid w:val="005D163D"/>
    <w:rsid w:val="005D16E5"/>
    <w:rsid w:val="005D1768"/>
    <w:rsid w:val="005D184F"/>
    <w:rsid w:val="005D185C"/>
    <w:rsid w:val="005D18AB"/>
    <w:rsid w:val="005D18B3"/>
    <w:rsid w:val="005D18D2"/>
    <w:rsid w:val="005D1935"/>
    <w:rsid w:val="005D194C"/>
    <w:rsid w:val="005D19CA"/>
    <w:rsid w:val="005D19CE"/>
    <w:rsid w:val="005D1A8D"/>
    <w:rsid w:val="005D1AE7"/>
    <w:rsid w:val="005D1B38"/>
    <w:rsid w:val="005D1B3C"/>
    <w:rsid w:val="005D1B4E"/>
    <w:rsid w:val="005D1B67"/>
    <w:rsid w:val="005D1BAB"/>
    <w:rsid w:val="005D1C13"/>
    <w:rsid w:val="005D1C71"/>
    <w:rsid w:val="005D1C9F"/>
    <w:rsid w:val="005D1CCA"/>
    <w:rsid w:val="005D1CEA"/>
    <w:rsid w:val="005D1DFC"/>
    <w:rsid w:val="005D1E8E"/>
    <w:rsid w:val="005D1EA2"/>
    <w:rsid w:val="005D1F00"/>
    <w:rsid w:val="005D1F62"/>
    <w:rsid w:val="005D1F7A"/>
    <w:rsid w:val="005D2054"/>
    <w:rsid w:val="005D206B"/>
    <w:rsid w:val="005D206E"/>
    <w:rsid w:val="005D209C"/>
    <w:rsid w:val="005D20C5"/>
    <w:rsid w:val="005D2118"/>
    <w:rsid w:val="005D213A"/>
    <w:rsid w:val="005D21AC"/>
    <w:rsid w:val="005D2212"/>
    <w:rsid w:val="005D2218"/>
    <w:rsid w:val="005D223F"/>
    <w:rsid w:val="005D22A7"/>
    <w:rsid w:val="005D22AA"/>
    <w:rsid w:val="005D22ED"/>
    <w:rsid w:val="005D22FD"/>
    <w:rsid w:val="005D23A5"/>
    <w:rsid w:val="005D23C2"/>
    <w:rsid w:val="005D241F"/>
    <w:rsid w:val="005D243C"/>
    <w:rsid w:val="005D2567"/>
    <w:rsid w:val="005D2572"/>
    <w:rsid w:val="005D2588"/>
    <w:rsid w:val="005D2623"/>
    <w:rsid w:val="005D266A"/>
    <w:rsid w:val="005D26E4"/>
    <w:rsid w:val="005D26FD"/>
    <w:rsid w:val="005D2748"/>
    <w:rsid w:val="005D2789"/>
    <w:rsid w:val="005D2797"/>
    <w:rsid w:val="005D27BB"/>
    <w:rsid w:val="005D27DF"/>
    <w:rsid w:val="005D27F4"/>
    <w:rsid w:val="005D2820"/>
    <w:rsid w:val="005D2870"/>
    <w:rsid w:val="005D28C0"/>
    <w:rsid w:val="005D29E3"/>
    <w:rsid w:val="005D2A56"/>
    <w:rsid w:val="005D2A80"/>
    <w:rsid w:val="005D2A8A"/>
    <w:rsid w:val="005D2B43"/>
    <w:rsid w:val="005D2BB1"/>
    <w:rsid w:val="005D2BC6"/>
    <w:rsid w:val="005D2BCA"/>
    <w:rsid w:val="005D2C01"/>
    <w:rsid w:val="005D2CC1"/>
    <w:rsid w:val="005D2CC6"/>
    <w:rsid w:val="005D2CCD"/>
    <w:rsid w:val="005D2CDB"/>
    <w:rsid w:val="005D2CE2"/>
    <w:rsid w:val="005D2D26"/>
    <w:rsid w:val="005D2D46"/>
    <w:rsid w:val="005D2D5B"/>
    <w:rsid w:val="005D2DF1"/>
    <w:rsid w:val="005D2E32"/>
    <w:rsid w:val="005D2EA6"/>
    <w:rsid w:val="005D2EFA"/>
    <w:rsid w:val="005D2F06"/>
    <w:rsid w:val="005D2F1F"/>
    <w:rsid w:val="005D2F45"/>
    <w:rsid w:val="005D2F93"/>
    <w:rsid w:val="005D2FB4"/>
    <w:rsid w:val="005D3019"/>
    <w:rsid w:val="005D3026"/>
    <w:rsid w:val="005D30FE"/>
    <w:rsid w:val="005D3108"/>
    <w:rsid w:val="005D3124"/>
    <w:rsid w:val="005D315A"/>
    <w:rsid w:val="005D31C2"/>
    <w:rsid w:val="005D31CB"/>
    <w:rsid w:val="005D3259"/>
    <w:rsid w:val="005D329E"/>
    <w:rsid w:val="005D32E5"/>
    <w:rsid w:val="005D3350"/>
    <w:rsid w:val="005D3372"/>
    <w:rsid w:val="005D3380"/>
    <w:rsid w:val="005D33C1"/>
    <w:rsid w:val="005D33D3"/>
    <w:rsid w:val="005D3452"/>
    <w:rsid w:val="005D345B"/>
    <w:rsid w:val="005D34A7"/>
    <w:rsid w:val="005D356D"/>
    <w:rsid w:val="005D35CF"/>
    <w:rsid w:val="005D3639"/>
    <w:rsid w:val="005D36AF"/>
    <w:rsid w:val="005D36C8"/>
    <w:rsid w:val="005D36D6"/>
    <w:rsid w:val="005D36F8"/>
    <w:rsid w:val="005D3760"/>
    <w:rsid w:val="005D3777"/>
    <w:rsid w:val="005D378A"/>
    <w:rsid w:val="005D37AE"/>
    <w:rsid w:val="005D388F"/>
    <w:rsid w:val="005D3891"/>
    <w:rsid w:val="005D3994"/>
    <w:rsid w:val="005D39DB"/>
    <w:rsid w:val="005D3A76"/>
    <w:rsid w:val="005D3ABF"/>
    <w:rsid w:val="005D3AC0"/>
    <w:rsid w:val="005D3B25"/>
    <w:rsid w:val="005D3B88"/>
    <w:rsid w:val="005D3C79"/>
    <w:rsid w:val="005D3CE8"/>
    <w:rsid w:val="005D3D4B"/>
    <w:rsid w:val="005D3DDA"/>
    <w:rsid w:val="005D3E09"/>
    <w:rsid w:val="005D3EA5"/>
    <w:rsid w:val="005D3EC9"/>
    <w:rsid w:val="005D3F0C"/>
    <w:rsid w:val="005D3F6C"/>
    <w:rsid w:val="005D3FA1"/>
    <w:rsid w:val="005D4026"/>
    <w:rsid w:val="005D4085"/>
    <w:rsid w:val="005D40B3"/>
    <w:rsid w:val="005D40ED"/>
    <w:rsid w:val="005D41A4"/>
    <w:rsid w:val="005D41ED"/>
    <w:rsid w:val="005D421D"/>
    <w:rsid w:val="005D424E"/>
    <w:rsid w:val="005D433D"/>
    <w:rsid w:val="005D4417"/>
    <w:rsid w:val="005D442E"/>
    <w:rsid w:val="005D4441"/>
    <w:rsid w:val="005D4469"/>
    <w:rsid w:val="005D449B"/>
    <w:rsid w:val="005D44EE"/>
    <w:rsid w:val="005D4522"/>
    <w:rsid w:val="005D452F"/>
    <w:rsid w:val="005D454A"/>
    <w:rsid w:val="005D45E7"/>
    <w:rsid w:val="005D45F3"/>
    <w:rsid w:val="005D460A"/>
    <w:rsid w:val="005D4639"/>
    <w:rsid w:val="005D4685"/>
    <w:rsid w:val="005D46E0"/>
    <w:rsid w:val="005D473A"/>
    <w:rsid w:val="005D4743"/>
    <w:rsid w:val="005D4796"/>
    <w:rsid w:val="005D479D"/>
    <w:rsid w:val="005D47D6"/>
    <w:rsid w:val="005D4858"/>
    <w:rsid w:val="005D489C"/>
    <w:rsid w:val="005D48C2"/>
    <w:rsid w:val="005D4906"/>
    <w:rsid w:val="005D4943"/>
    <w:rsid w:val="005D49DB"/>
    <w:rsid w:val="005D49F7"/>
    <w:rsid w:val="005D4A9F"/>
    <w:rsid w:val="005D4AA2"/>
    <w:rsid w:val="005D4AED"/>
    <w:rsid w:val="005D4AFE"/>
    <w:rsid w:val="005D4B49"/>
    <w:rsid w:val="005D4CB5"/>
    <w:rsid w:val="005D4CC2"/>
    <w:rsid w:val="005D4D01"/>
    <w:rsid w:val="005D4E35"/>
    <w:rsid w:val="005D4E8A"/>
    <w:rsid w:val="005D4EE4"/>
    <w:rsid w:val="005D4F40"/>
    <w:rsid w:val="005D5032"/>
    <w:rsid w:val="005D503D"/>
    <w:rsid w:val="005D5043"/>
    <w:rsid w:val="005D517B"/>
    <w:rsid w:val="005D517D"/>
    <w:rsid w:val="005D5190"/>
    <w:rsid w:val="005D51B4"/>
    <w:rsid w:val="005D51B5"/>
    <w:rsid w:val="005D51E4"/>
    <w:rsid w:val="005D51FE"/>
    <w:rsid w:val="005D522A"/>
    <w:rsid w:val="005D5253"/>
    <w:rsid w:val="005D5290"/>
    <w:rsid w:val="005D5342"/>
    <w:rsid w:val="005D5394"/>
    <w:rsid w:val="005D53B9"/>
    <w:rsid w:val="005D53CA"/>
    <w:rsid w:val="005D53E1"/>
    <w:rsid w:val="005D53E5"/>
    <w:rsid w:val="005D540C"/>
    <w:rsid w:val="005D5426"/>
    <w:rsid w:val="005D5432"/>
    <w:rsid w:val="005D5485"/>
    <w:rsid w:val="005D54E1"/>
    <w:rsid w:val="005D54FB"/>
    <w:rsid w:val="005D5503"/>
    <w:rsid w:val="005D5506"/>
    <w:rsid w:val="005D551F"/>
    <w:rsid w:val="005D552C"/>
    <w:rsid w:val="005D553A"/>
    <w:rsid w:val="005D553C"/>
    <w:rsid w:val="005D5589"/>
    <w:rsid w:val="005D55A5"/>
    <w:rsid w:val="005D55B3"/>
    <w:rsid w:val="005D561B"/>
    <w:rsid w:val="005D5674"/>
    <w:rsid w:val="005D572C"/>
    <w:rsid w:val="005D580D"/>
    <w:rsid w:val="005D584F"/>
    <w:rsid w:val="005D585C"/>
    <w:rsid w:val="005D58AF"/>
    <w:rsid w:val="005D58C3"/>
    <w:rsid w:val="005D592D"/>
    <w:rsid w:val="005D593C"/>
    <w:rsid w:val="005D596B"/>
    <w:rsid w:val="005D5A5E"/>
    <w:rsid w:val="005D5B11"/>
    <w:rsid w:val="005D5B33"/>
    <w:rsid w:val="005D5B53"/>
    <w:rsid w:val="005D5C3F"/>
    <w:rsid w:val="005D5C79"/>
    <w:rsid w:val="005D5C9B"/>
    <w:rsid w:val="005D5CA8"/>
    <w:rsid w:val="005D5CBB"/>
    <w:rsid w:val="005D5D16"/>
    <w:rsid w:val="005D5D58"/>
    <w:rsid w:val="005D5D64"/>
    <w:rsid w:val="005D5E4A"/>
    <w:rsid w:val="005D5E8E"/>
    <w:rsid w:val="005D5EAA"/>
    <w:rsid w:val="005D5ECF"/>
    <w:rsid w:val="005D5EDA"/>
    <w:rsid w:val="005D5EF6"/>
    <w:rsid w:val="005D5F1B"/>
    <w:rsid w:val="005D5F4E"/>
    <w:rsid w:val="005D5FD4"/>
    <w:rsid w:val="005D6013"/>
    <w:rsid w:val="005D604A"/>
    <w:rsid w:val="005D608F"/>
    <w:rsid w:val="005D6109"/>
    <w:rsid w:val="005D613D"/>
    <w:rsid w:val="005D617D"/>
    <w:rsid w:val="005D6211"/>
    <w:rsid w:val="005D6290"/>
    <w:rsid w:val="005D6294"/>
    <w:rsid w:val="005D62D1"/>
    <w:rsid w:val="005D6377"/>
    <w:rsid w:val="005D63D6"/>
    <w:rsid w:val="005D6451"/>
    <w:rsid w:val="005D645D"/>
    <w:rsid w:val="005D64EB"/>
    <w:rsid w:val="005D658D"/>
    <w:rsid w:val="005D65F2"/>
    <w:rsid w:val="005D660B"/>
    <w:rsid w:val="005D66D8"/>
    <w:rsid w:val="005D677D"/>
    <w:rsid w:val="005D678C"/>
    <w:rsid w:val="005D67B7"/>
    <w:rsid w:val="005D67BE"/>
    <w:rsid w:val="005D6820"/>
    <w:rsid w:val="005D6838"/>
    <w:rsid w:val="005D6868"/>
    <w:rsid w:val="005D688C"/>
    <w:rsid w:val="005D688E"/>
    <w:rsid w:val="005D6968"/>
    <w:rsid w:val="005D6A1E"/>
    <w:rsid w:val="005D6A55"/>
    <w:rsid w:val="005D6ACE"/>
    <w:rsid w:val="005D6ADC"/>
    <w:rsid w:val="005D6B8C"/>
    <w:rsid w:val="005D6BC3"/>
    <w:rsid w:val="005D6CC3"/>
    <w:rsid w:val="005D6CDA"/>
    <w:rsid w:val="005D6CED"/>
    <w:rsid w:val="005D6CF1"/>
    <w:rsid w:val="005D6D48"/>
    <w:rsid w:val="005D6D90"/>
    <w:rsid w:val="005D6D96"/>
    <w:rsid w:val="005D6E6D"/>
    <w:rsid w:val="005D6E98"/>
    <w:rsid w:val="005D6E99"/>
    <w:rsid w:val="005D6EFE"/>
    <w:rsid w:val="005D6F1B"/>
    <w:rsid w:val="005D6F6E"/>
    <w:rsid w:val="005D6FDE"/>
    <w:rsid w:val="005D700C"/>
    <w:rsid w:val="005D702F"/>
    <w:rsid w:val="005D71FA"/>
    <w:rsid w:val="005D722A"/>
    <w:rsid w:val="005D722F"/>
    <w:rsid w:val="005D723A"/>
    <w:rsid w:val="005D729E"/>
    <w:rsid w:val="005D72A6"/>
    <w:rsid w:val="005D72F3"/>
    <w:rsid w:val="005D7442"/>
    <w:rsid w:val="005D7455"/>
    <w:rsid w:val="005D747E"/>
    <w:rsid w:val="005D74B7"/>
    <w:rsid w:val="005D758C"/>
    <w:rsid w:val="005D7595"/>
    <w:rsid w:val="005D767F"/>
    <w:rsid w:val="005D768A"/>
    <w:rsid w:val="005D76DD"/>
    <w:rsid w:val="005D7722"/>
    <w:rsid w:val="005D77DB"/>
    <w:rsid w:val="005D789A"/>
    <w:rsid w:val="005D78ED"/>
    <w:rsid w:val="005D794D"/>
    <w:rsid w:val="005D7980"/>
    <w:rsid w:val="005D7990"/>
    <w:rsid w:val="005D79EA"/>
    <w:rsid w:val="005D7A37"/>
    <w:rsid w:val="005D7A3B"/>
    <w:rsid w:val="005D7A94"/>
    <w:rsid w:val="005D7AD3"/>
    <w:rsid w:val="005D7AD8"/>
    <w:rsid w:val="005D7AE0"/>
    <w:rsid w:val="005D7AEF"/>
    <w:rsid w:val="005D7B0D"/>
    <w:rsid w:val="005D7CF6"/>
    <w:rsid w:val="005D7D76"/>
    <w:rsid w:val="005D7DB1"/>
    <w:rsid w:val="005D7DC4"/>
    <w:rsid w:val="005D7DFB"/>
    <w:rsid w:val="005D7E29"/>
    <w:rsid w:val="005D7EEA"/>
    <w:rsid w:val="005D7F90"/>
    <w:rsid w:val="005E000B"/>
    <w:rsid w:val="005E0064"/>
    <w:rsid w:val="005E00F9"/>
    <w:rsid w:val="005E0160"/>
    <w:rsid w:val="005E018D"/>
    <w:rsid w:val="005E01A6"/>
    <w:rsid w:val="005E01AB"/>
    <w:rsid w:val="005E01D2"/>
    <w:rsid w:val="005E0239"/>
    <w:rsid w:val="005E025E"/>
    <w:rsid w:val="005E0266"/>
    <w:rsid w:val="005E02F1"/>
    <w:rsid w:val="005E0322"/>
    <w:rsid w:val="005E0328"/>
    <w:rsid w:val="005E0347"/>
    <w:rsid w:val="005E034C"/>
    <w:rsid w:val="005E0352"/>
    <w:rsid w:val="005E045D"/>
    <w:rsid w:val="005E04B6"/>
    <w:rsid w:val="005E04DC"/>
    <w:rsid w:val="005E0524"/>
    <w:rsid w:val="005E0537"/>
    <w:rsid w:val="005E053D"/>
    <w:rsid w:val="005E0588"/>
    <w:rsid w:val="005E05C1"/>
    <w:rsid w:val="005E0602"/>
    <w:rsid w:val="005E06D7"/>
    <w:rsid w:val="005E074B"/>
    <w:rsid w:val="005E074C"/>
    <w:rsid w:val="005E07A1"/>
    <w:rsid w:val="005E07B3"/>
    <w:rsid w:val="005E07F5"/>
    <w:rsid w:val="005E081F"/>
    <w:rsid w:val="005E084E"/>
    <w:rsid w:val="005E0861"/>
    <w:rsid w:val="005E0972"/>
    <w:rsid w:val="005E09B9"/>
    <w:rsid w:val="005E09C8"/>
    <w:rsid w:val="005E09D4"/>
    <w:rsid w:val="005E0AE2"/>
    <w:rsid w:val="005E0B0A"/>
    <w:rsid w:val="005E0BA5"/>
    <w:rsid w:val="005E0BCE"/>
    <w:rsid w:val="005E0C21"/>
    <w:rsid w:val="005E0C57"/>
    <w:rsid w:val="005E0C81"/>
    <w:rsid w:val="005E0C9F"/>
    <w:rsid w:val="005E0CD9"/>
    <w:rsid w:val="005E0DA4"/>
    <w:rsid w:val="005E0DE6"/>
    <w:rsid w:val="005E0DF8"/>
    <w:rsid w:val="005E0E6D"/>
    <w:rsid w:val="005E0E78"/>
    <w:rsid w:val="005E0E7F"/>
    <w:rsid w:val="005E0F32"/>
    <w:rsid w:val="005E1001"/>
    <w:rsid w:val="005E1011"/>
    <w:rsid w:val="005E10AB"/>
    <w:rsid w:val="005E112A"/>
    <w:rsid w:val="005E115A"/>
    <w:rsid w:val="005E1181"/>
    <w:rsid w:val="005E1202"/>
    <w:rsid w:val="005E122B"/>
    <w:rsid w:val="005E1350"/>
    <w:rsid w:val="005E137F"/>
    <w:rsid w:val="005E138C"/>
    <w:rsid w:val="005E140F"/>
    <w:rsid w:val="005E1451"/>
    <w:rsid w:val="005E1472"/>
    <w:rsid w:val="005E14CF"/>
    <w:rsid w:val="005E158A"/>
    <w:rsid w:val="005E1590"/>
    <w:rsid w:val="005E15A4"/>
    <w:rsid w:val="005E15D9"/>
    <w:rsid w:val="005E1633"/>
    <w:rsid w:val="005E1681"/>
    <w:rsid w:val="005E16A3"/>
    <w:rsid w:val="005E174E"/>
    <w:rsid w:val="005E1769"/>
    <w:rsid w:val="005E1786"/>
    <w:rsid w:val="005E17CD"/>
    <w:rsid w:val="005E17DB"/>
    <w:rsid w:val="005E1807"/>
    <w:rsid w:val="005E183A"/>
    <w:rsid w:val="005E187D"/>
    <w:rsid w:val="005E18A2"/>
    <w:rsid w:val="005E18BD"/>
    <w:rsid w:val="005E18E8"/>
    <w:rsid w:val="005E190B"/>
    <w:rsid w:val="005E1923"/>
    <w:rsid w:val="005E1A1D"/>
    <w:rsid w:val="005E1A50"/>
    <w:rsid w:val="005E1AD3"/>
    <w:rsid w:val="005E1B2A"/>
    <w:rsid w:val="005E1B59"/>
    <w:rsid w:val="005E1B61"/>
    <w:rsid w:val="005E1B99"/>
    <w:rsid w:val="005E1C7D"/>
    <w:rsid w:val="005E1CE9"/>
    <w:rsid w:val="005E1D1B"/>
    <w:rsid w:val="005E1D39"/>
    <w:rsid w:val="005E1DCA"/>
    <w:rsid w:val="005E1DD3"/>
    <w:rsid w:val="005E1EC2"/>
    <w:rsid w:val="005E1EE3"/>
    <w:rsid w:val="005E1F68"/>
    <w:rsid w:val="005E203A"/>
    <w:rsid w:val="005E2093"/>
    <w:rsid w:val="005E20CF"/>
    <w:rsid w:val="005E20D4"/>
    <w:rsid w:val="005E20FC"/>
    <w:rsid w:val="005E2111"/>
    <w:rsid w:val="005E213D"/>
    <w:rsid w:val="005E215B"/>
    <w:rsid w:val="005E2167"/>
    <w:rsid w:val="005E223E"/>
    <w:rsid w:val="005E226D"/>
    <w:rsid w:val="005E22A2"/>
    <w:rsid w:val="005E22C2"/>
    <w:rsid w:val="005E230E"/>
    <w:rsid w:val="005E2323"/>
    <w:rsid w:val="005E235F"/>
    <w:rsid w:val="005E236F"/>
    <w:rsid w:val="005E238C"/>
    <w:rsid w:val="005E239C"/>
    <w:rsid w:val="005E2444"/>
    <w:rsid w:val="005E2492"/>
    <w:rsid w:val="005E2511"/>
    <w:rsid w:val="005E2573"/>
    <w:rsid w:val="005E266A"/>
    <w:rsid w:val="005E2810"/>
    <w:rsid w:val="005E2828"/>
    <w:rsid w:val="005E2857"/>
    <w:rsid w:val="005E2871"/>
    <w:rsid w:val="005E28A0"/>
    <w:rsid w:val="005E28B8"/>
    <w:rsid w:val="005E28E5"/>
    <w:rsid w:val="005E2961"/>
    <w:rsid w:val="005E2967"/>
    <w:rsid w:val="005E297F"/>
    <w:rsid w:val="005E2A17"/>
    <w:rsid w:val="005E2A7A"/>
    <w:rsid w:val="005E2A80"/>
    <w:rsid w:val="005E2BD5"/>
    <w:rsid w:val="005E2C80"/>
    <w:rsid w:val="005E2C92"/>
    <w:rsid w:val="005E2D1D"/>
    <w:rsid w:val="005E2D96"/>
    <w:rsid w:val="005E2E73"/>
    <w:rsid w:val="005E2E98"/>
    <w:rsid w:val="005E2F0D"/>
    <w:rsid w:val="005E2FE1"/>
    <w:rsid w:val="005E30AD"/>
    <w:rsid w:val="005E30B4"/>
    <w:rsid w:val="005E3168"/>
    <w:rsid w:val="005E3260"/>
    <w:rsid w:val="005E328E"/>
    <w:rsid w:val="005E3318"/>
    <w:rsid w:val="005E331D"/>
    <w:rsid w:val="005E3333"/>
    <w:rsid w:val="005E3383"/>
    <w:rsid w:val="005E33CA"/>
    <w:rsid w:val="005E3519"/>
    <w:rsid w:val="005E3525"/>
    <w:rsid w:val="005E3586"/>
    <w:rsid w:val="005E35AE"/>
    <w:rsid w:val="005E35C8"/>
    <w:rsid w:val="005E35F9"/>
    <w:rsid w:val="005E3675"/>
    <w:rsid w:val="005E36B4"/>
    <w:rsid w:val="005E36C2"/>
    <w:rsid w:val="005E377C"/>
    <w:rsid w:val="005E378A"/>
    <w:rsid w:val="005E379F"/>
    <w:rsid w:val="005E37AF"/>
    <w:rsid w:val="005E382E"/>
    <w:rsid w:val="005E38EC"/>
    <w:rsid w:val="005E391B"/>
    <w:rsid w:val="005E392E"/>
    <w:rsid w:val="005E3944"/>
    <w:rsid w:val="005E3969"/>
    <w:rsid w:val="005E39C0"/>
    <w:rsid w:val="005E3A28"/>
    <w:rsid w:val="005E3A45"/>
    <w:rsid w:val="005E3A4F"/>
    <w:rsid w:val="005E3AE4"/>
    <w:rsid w:val="005E3B46"/>
    <w:rsid w:val="005E3BD2"/>
    <w:rsid w:val="005E3BF9"/>
    <w:rsid w:val="005E3BFF"/>
    <w:rsid w:val="005E3CF4"/>
    <w:rsid w:val="005E3D26"/>
    <w:rsid w:val="005E3D29"/>
    <w:rsid w:val="005E3D49"/>
    <w:rsid w:val="005E3D4E"/>
    <w:rsid w:val="005E3D58"/>
    <w:rsid w:val="005E3D6E"/>
    <w:rsid w:val="005E3D93"/>
    <w:rsid w:val="005E3DCE"/>
    <w:rsid w:val="005E3E2B"/>
    <w:rsid w:val="005E3E2F"/>
    <w:rsid w:val="005E3E36"/>
    <w:rsid w:val="005E3E5F"/>
    <w:rsid w:val="005E3E90"/>
    <w:rsid w:val="005E3EB8"/>
    <w:rsid w:val="005E3ECF"/>
    <w:rsid w:val="005E3F1E"/>
    <w:rsid w:val="005E3F82"/>
    <w:rsid w:val="005E3F91"/>
    <w:rsid w:val="005E3FBF"/>
    <w:rsid w:val="005E4003"/>
    <w:rsid w:val="005E40A3"/>
    <w:rsid w:val="005E414E"/>
    <w:rsid w:val="005E4180"/>
    <w:rsid w:val="005E424C"/>
    <w:rsid w:val="005E42C6"/>
    <w:rsid w:val="005E42E3"/>
    <w:rsid w:val="005E4395"/>
    <w:rsid w:val="005E43DE"/>
    <w:rsid w:val="005E442F"/>
    <w:rsid w:val="005E44D0"/>
    <w:rsid w:val="005E450D"/>
    <w:rsid w:val="005E455F"/>
    <w:rsid w:val="005E45A1"/>
    <w:rsid w:val="005E45E1"/>
    <w:rsid w:val="005E4670"/>
    <w:rsid w:val="005E4673"/>
    <w:rsid w:val="005E467A"/>
    <w:rsid w:val="005E467B"/>
    <w:rsid w:val="005E4685"/>
    <w:rsid w:val="005E469E"/>
    <w:rsid w:val="005E473B"/>
    <w:rsid w:val="005E47AD"/>
    <w:rsid w:val="005E47B5"/>
    <w:rsid w:val="005E47E2"/>
    <w:rsid w:val="005E4865"/>
    <w:rsid w:val="005E48B3"/>
    <w:rsid w:val="005E4921"/>
    <w:rsid w:val="005E4948"/>
    <w:rsid w:val="005E497C"/>
    <w:rsid w:val="005E499D"/>
    <w:rsid w:val="005E49F0"/>
    <w:rsid w:val="005E4A21"/>
    <w:rsid w:val="005E4A51"/>
    <w:rsid w:val="005E4A61"/>
    <w:rsid w:val="005E4AD1"/>
    <w:rsid w:val="005E4B3B"/>
    <w:rsid w:val="005E4B75"/>
    <w:rsid w:val="005E4B7A"/>
    <w:rsid w:val="005E4BAD"/>
    <w:rsid w:val="005E4BB8"/>
    <w:rsid w:val="005E4C0B"/>
    <w:rsid w:val="005E4C6F"/>
    <w:rsid w:val="005E4C74"/>
    <w:rsid w:val="005E4D23"/>
    <w:rsid w:val="005E4D2D"/>
    <w:rsid w:val="005E4D4A"/>
    <w:rsid w:val="005E4D92"/>
    <w:rsid w:val="005E4D93"/>
    <w:rsid w:val="005E4E06"/>
    <w:rsid w:val="005E4E09"/>
    <w:rsid w:val="005E4F5F"/>
    <w:rsid w:val="005E4F7C"/>
    <w:rsid w:val="005E4F84"/>
    <w:rsid w:val="005E5026"/>
    <w:rsid w:val="005E507C"/>
    <w:rsid w:val="005E50A5"/>
    <w:rsid w:val="005E50BF"/>
    <w:rsid w:val="005E5159"/>
    <w:rsid w:val="005E51DC"/>
    <w:rsid w:val="005E52DA"/>
    <w:rsid w:val="005E533C"/>
    <w:rsid w:val="005E5379"/>
    <w:rsid w:val="005E5441"/>
    <w:rsid w:val="005E5461"/>
    <w:rsid w:val="005E54C3"/>
    <w:rsid w:val="005E550F"/>
    <w:rsid w:val="005E5525"/>
    <w:rsid w:val="005E557F"/>
    <w:rsid w:val="005E55CD"/>
    <w:rsid w:val="005E560A"/>
    <w:rsid w:val="005E5628"/>
    <w:rsid w:val="005E56B3"/>
    <w:rsid w:val="005E56F7"/>
    <w:rsid w:val="005E5752"/>
    <w:rsid w:val="005E57DA"/>
    <w:rsid w:val="005E5852"/>
    <w:rsid w:val="005E5853"/>
    <w:rsid w:val="005E58E8"/>
    <w:rsid w:val="005E590E"/>
    <w:rsid w:val="005E5933"/>
    <w:rsid w:val="005E593C"/>
    <w:rsid w:val="005E5951"/>
    <w:rsid w:val="005E597A"/>
    <w:rsid w:val="005E59DB"/>
    <w:rsid w:val="005E59F8"/>
    <w:rsid w:val="005E5A26"/>
    <w:rsid w:val="005E5A4A"/>
    <w:rsid w:val="005E5AF1"/>
    <w:rsid w:val="005E5BBF"/>
    <w:rsid w:val="005E5BE9"/>
    <w:rsid w:val="005E5BED"/>
    <w:rsid w:val="005E5CCE"/>
    <w:rsid w:val="005E5D4A"/>
    <w:rsid w:val="005E5DC8"/>
    <w:rsid w:val="005E5E69"/>
    <w:rsid w:val="005E5EE3"/>
    <w:rsid w:val="005E5EEA"/>
    <w:rsid w:val="005E5F37"/>
    <w:rsid w:val="005E5F58"/>
    <w:rsid w:val="005E5F70"/>
    <w:rsid w:val="005E5F7E"/>
    <w:rsid w:val="005E5FBF"/>
    <w:rsid w:val="005E5FF2"/>
    <w:rsid w:val="005E604F"/>
    <w:rsid w:val="005E6078"/>
    <w:rsid w:val="005E6140"/>
    <w:rsid w:val="005E6155"/>
    <w:rsid w:val="005E615B"/>
    <w:rsid w:val="005E61C9"/>
    <w:rsid w:val="005E6237"/>
    <w:rsid w:val="005E6244"/>
    <w:rsid w:val="005E625B"/>
    <w:rsid w:val="005E6276"/>
    <w:rsid w:val="005E6322"/>
    <w:rsid w:val="005E635C"/>
    <w:rsid w:val="005E636A"/>
    <w:rsid w:val="005E63D8"/>
    <w:rsid w:val="005E6487"/>
    <w:rsid w:val="005E6676"/>
    <w:rsid w:val="005E668A"/>
    <w:rsid w:val="005E6693"/>
    <w:rsid w:val="005E6731"/>
    <w:rsid w:val="005E6797"/>
    <w:rsid w:val="005E680D"/>
    <w:rsid w:val="005E6883"/>
    <w:rsid w:val="005E68CD"/>
    <w:rsid w:val="005E6908"/>
    <w:rsid w:val="005E690D"/>
    <w:rsid w:val="005E6971"/>
    <w:rsid w:val="005E6985"/>
    <w:rsid w:val="005E69B6"/>
    <w:rsid w:val="005E6A5B"/>
    <w:rsid w:val="005E6B6B"/>
    <w:rsid w:val="005E6B8D"/>
    <w:rsid w:val="005E6BAF"/>
    <w:rsid w:val="005E6BE0"/>
    <w:rsid w:val="005E6C02"/>
    <w:rsid w:val="005E6C32"/>
    <w:rsid w:val="005E6C72"/>
    <w:rsid w:val="005E6C9B"/>
    <w:rsid w:val="005E6CCB"/>
    <w:rsid w:val="005E6CEC"/>
    <w:rsid w:val="005E6D29"/>
    <w:rsid w:val="005E6D4C"/>
    <w:rsid w:val="005E6D8C"/>
    <w:rsid w:val="005E6D93"/>
    <w:rsid w:val="005E6E22"/>
    <w:rsid w:val="005E6ED3"/>
    <w:rsid w:val="005E6EFF"/>
    <w:rsid w:val="005E6F28"/>
    <w:rsid w:val="005E6F9F"/>
    <w:rsid w:val="005E7049"/>
    <w:rsid w:val="005E7051"/>
    <w:rsid w:val="005E706D"/>
    <w:rsid w:val="005E7157"/>
    <w:rsid w:val="005E7182"/>
    <w:rsid w:val="005E7219"/>
    <w:rsid w:val="005E721E"/>
    <w:rsid w:val="005E722B"/>
    <w:rsid w:val="005E72CC"/>
    <w:rsid w:val="005E731E"/>
    <w:rsid w:val="005E7359"/>
    <w:rsid w:val="005E7366"/>
    <w:rsid w:val="005E73EB"/>
    <w:rsid w:val="005E74A7"/>
    <w:rsid w:val="005E750B"/>
    <w:rsid w:val="005E761F"/>
    <w:rsid w:val="005E768A"/>
    <w:rsid w:val="005E779C"/>
    <w:rsid w:val="005E77A2"/>
    <w:rsid w:val="005E77AF"/>
    <w:rsid w:val="005E77D3"/>
    <w:rsid w:val="005E7939"/>
    <w:rsid w:val="005E794A"/>
    <w:rsid w:val="005E794F"/>
    <w:rsid w:val="005E7957"/>
    <w:rsid w:val="005E7A9A"/>
    <w:rsid w:val="005E7AE3"/>
    <w:rsid w:val="005E7B37"/>
    <w:rsid w:val="005E7B61"/>
    <w:rsid w:val="005E7B67"/>
    <w:rsid w:val="005E7C82"/>
    <w:rsid w:val="005E7CC6"/>
    <w:rsid w:val="005E7D27"/>
    <w:rsid w:val="005E7D51"/>
    <w:rsid w:val="005E7E88"/>
    <w:rsid w:val="005E7EB0"/>
    <w:rsid w:val="005E7EE4"/>
    <w:rsid w:val="005E7F1F"/>
    <w:rsid w:val="005F006A"/>
    <w:rsid w:val="005F0078"/>
    <w:rsid w:val="005F00A8"/>
    <w:rsid w:val="005F012D"/>
    <w:rsid w:val="005F0298"/>
    <w:rsid w:val="005F02A7"/>
    <w:rsid w:val="005F02CC"/>
    <w:rsid w:val="005F035F"/>
    <w:rsid w:val="005F037F"/>
    <w:rsid w:val="005F03C7"/>
    <w:rsid w:val="005F040B"/>
    <w:rsid w:val="005F040E"/>
    <w:rsid w:val="005F045D"/>
    <w:rsid w:val="005F047F"/>
    <w:rsid w:val="005F04B6"/>
    <w:rsid w:val="005F04F9"/>
    <w:rsid w:val="005F0534"/>
    <w:rsid w:val="005F05F5"/>
    <w:rsid w:val="005F0603"/>
    <w:rsid w:val="005F067C"/>
    <w:rsid w:val="005F06BE"/>
    <w:rsid w:val="005F06EE"/>
    <w:rsid w:val="005F0704"/>
    <w:rsid w:val="005F07AA"/>
    <w:rsid w:val="005F07BA"/>
    <w:rsid w:val="005F07BB"/>
    <w:rsid w:val="005F07EE"/>
    <w:rsid w:val="005F0890"/>
    <w:rsid w:val="005F08D8"/>
    <w:rsid w:val="005F09B8"/>
    <w:rsid w:val="005F09E7"/>
    <w:rsid w:val="005F0A0A"/>
    <w:rsid w:val="005F0A2F"/>
    <w:rsid w:val="005F0ABE"/>
    <w:rsid w:val="005F0B2A"/>
    <w:rsid w:val="005F0B67"/>
    <w:rsid w:val="005F0B8B"/>
    <w:rsid w:val="005F0C12"/>
    <w:rsid w:val="005F0D1C"/>
    <w:rsid w:val="005F0D2A"/>
    <w:rsid w:val="005F0D51"/>
    <w:rsid w:val="005F0DB7"/>
    <w:rsid w:val="005F0E08"/>
    <w:rsid w:val="005F0E40"/>
    <w:rsid w:val="005F0E5F"/>
    <w:rsid w:val="005F0F1D"/>
    <w:rsid w:val="005F0FD0"/>
    <w:rsid w:val="005F104E"/>
    <w:rsid w:val="005F1086"/>
    <w:rsid w:val="005F10AC"/>
    <w:rsid w:val="005F10C0"/>
    <w:rsid w:val="005F10D1"/>
    <w:rsid w:val="005F10FC"/>
    <w:rsid w:val="005F10FE"/>
    <w:rsid w:val="005F1140"/>
    <w:rsid w:val="005F12C7"/>
    <w:rsid w:val="005F140E"/>
    <w:rsid w:val="005F143D"/>
    <w:rsid w:val="005F1444"/>
    <w:rsid w:val="005F149F"/>
    <w:rsid w:val="005F1522"/>
    <w:rsid w:val="005F155F"/>
    <w:rsid w:val="005F159A"/>
    <w:rsid w:val="005F16A7"/>
    <w:rsid w:val="005F16FA"/>
    <w:rsid w:val="005F1706"/>
    <w:rsid w:val="005F1707"/>
    <w:rsid w:val="005F171E"/>
    <w:rsid w:val="005F17B0"/>
    <w:rsid w:val="005F17C5"/>
    <w:rsid w:val="005F17E2"/>
    <w:rsid w:val="005F182C"/>
    <w:rsid w:val="005F1838"/>
    <w:rsid w:val="005F18E0"/>
    <w:rsid w:val="005F19D6"/>
    <w:rsid w:val="005F1A43"/>
    <w:rsid w:val="005F1A4F"/>
    <w:rsid w:val="005F1A5D"/>
    <w:rsid w:val="005F1A5F"/>
    <w:rsid w:val="005F1A91"/>
    <w:rsid w:val="005F1ADB"/>
    <w:rsid w:val="005F1B77"/>
    <w:rsid w:val="005F1C6D"/>
    <w:rsid w:val="005F1C9F"/>
    <w:rsid w:val="005F1CF3"/>
    <w:rsid w:val="005F1D57"/>
    <w:rsid w:val="005F1D66"/>
    <w:rsid w:val="005F1D81"/>
    <w:rsid w:val="005F1D8E"/>
    <w:rsid w:val="005F1D9C"/>
    <w:rsid w:val="005F1DC2"/>
    <w:rsid w:val="005F1DC4"/>
    <w:rsid w:val="005F1E08"/>
    <w:rsid w:val="005F1E09"/>
    <w:rsid w:val="005F1E33"/>
    <w:rsid w:val="005F1FF3"/>
    <w:rsid w:val="005F2011"/>
    <w:rsid w:val="005F2017"/>
    <w:rsid w:val="005F206B"/>
    <w:rsid w:val="005F2089"/>
    <w:rsid w:val="005F2096"/>
    <w:rsid w:val="005F2115"/>
    <w:rsid w:val="005F212F"/>
    <w:rsid w:val="005F2179"/>
    <w:rsid w:val="005F21CF"/>
    <w:rsid w:val="005F21E4"/>
    <w:rsid w:val="005F2215"/>
    <w:rsid w:val="005F2218"/>
    <w:rsid w:val="005F2230"/>
    <w:rsid w:val="005F2258"/>
    <w:rsid w:val="005F225D"/>
    <w:rsid w:val="005F226A"/>
    <w:rsid w:val="005F2442"/>
    <w:rsid w:val="005F2494"/>
    <w:rsid w:val="005F2499"/>
    <w:rsid w:val="005F24B6"/>
    <w:rsid w:val="005F24F2"/>
    <w:rsid w:val="005F25FF"/>
    <w:rsid w:val="005F26AF"/>
    <w:rsid w:val="005F26F0"/>
    <w:rsid w:val="005F26F7"/>
    <w:rsid w:val="005F271B"/>
    <w:rsid w:val="005F271D"/>
    <w:rsid w:val="005F2768"/>
    <w:rsid w:val="005F27C1"/>
    <w:rsid w:val="005F27CC"/>
    <w:rsid w:val="005F2809"/>
    <w:rsid w:val="005F2832"/>
    <w:rsid w:val="005F2838"/>
    <w:rsid w:val="005F2839"/>
    <w:rsid w:val="005F2856"/>
    <w:rsid w:val="005F286D"/>
    <w:rsid w:val="005F28BD"/>
    <w:rsid w:val="005F292A"/>
    <w:rsid w:val="005F2936"/>
    <w:rsid w:val="005F2959"/>
    <w:rsid w:val="005F29F0"/>
    <w:rsid w:val="005F2A01"/>
    <w:rsid w:val="005F2A5A"/>
    <w:rsid w:val="005F2B05"/>
    <w:rsid w:val="005F2B06"/>
    <w:rsid w:val="005F2B10"/>
    <w:rsid w:val="005F2BC2"/>
    <w:rsid w:val="005F2BE4"/>
    <w:rsid w:val="005F2C19"/>
    <w:rsid w:val="005F2C1C"/>
    <w:rsid w:val="005F2C63"/>
    <w:rsid w:val="005F2C76"/>
    <w:rsid w:val="005F2DD3"/>
    <w:rsid w:val="005F2E2E"/>
    <w:rsid w:val="005F2E47"/>
    <w:rsid w:val="005F2E72"/>
    <w:rsid w:val="005F2ED0"/>
    <w:rsid w:val="005F2F03"/>
    <w:rsid w:val="005F2FC4"/>
    <w:rsid w:val="005F2FD0"/>
    <w:rsid w:val="005F2FE7"/>
    <w:rsid w:val="005F319D"/>
    <w:rsid w:val="005F31BE"/>
    <w:rsid w:val="005F3203"/>
    <w:rsid w:val="005F32A8"/>
    <w:rsid w:val="005F32B9"/>
    <w:rsid w:val="005F3320"/>
    <w:rsid w:val="005F34BB"/>
    <w:rsid w:val="005F350C"/>
    <w:rsid w:val="005F3598"/>
    <w:rsid w:val="005F35C0"/>
    <w:rsid w:val="005F35F5"/>
    <w:rsid w:val="005F360D"/>
    <w:rsid w:val="005F3662"/>
    <w:rsid w:val="005F369E"/>
    <w:rsid w:val="005F36A0"/>
    <w:rsid w:val="005F36C5"/>
    <w:rsid w:val="005F36E7"/>
    <w:rsid w:val="005F376A"/>
    <w:rsid w:val="005F3771"/>
    <w:rsid w:val="005F3795"/>
    <w:rsid w:val="005F37F1"/>
    <w:rsid w:val="005F3811"/>
    <w:rsid w:val="005F3828"/>
    <w:rsid w:val="005F3879"/>
    <w:rsid w:val="005F3888"/>
    <w:rsid w:val="005F388A"/>
    <w:rsid w:val="005F388B"/>
    <w:rsid w:val="005F38D0"/>
    <w:rsid w:val="005F392B"/>
    <w:rsid w:val="005F3966"/>
    <w:rsid w:val="005F3969"/>
    <w:rsid w:val="005F39A3"/>
    <w:rsid w:val="005F39DB"/>
    <w:rsid w:val="005F39F5"/>
    <w:rsid w:val="005F3A36"/>
    <w:rsid w:val="005F3A76"/>
    <w:rsid w:val="005F3AB3"/>
    <w:rsid w:val="005F3B17"/>
    <w:rsid w:val="005F3B21"/>
    <w:rsid w:val="005F3B6F"/>
    <w:rsid w:val="005F3CB7"/>
    <w:rsid w:val="005F3CD0"/>
    <w:rsid w:val="005F3D41"/>
    <w:rsid w:val="005F3D81"/>
    <w:rsid w:val="005F3D8D"/>
    <w:rsid w:val="005F3DB1"/>
    <w:rsid w:val="005F3DBA"/>
    <w:rsid w:val="005F3E24"/>
    <w:rsid w:val="005F3E40"/>
    <w:rsid w:val="005F3E67"/>
    <w:rsid w:val="005F3E8D"/>
    <w:rsid w:val="005F3EA4"/>
    <w:rsid w:val="005F3F6E"/>
    <w:rsid w:val="005F404B"/>
    <w:rsid w:val="005F405B"/>
    <w:rsid w:val="005F4079"/>
    <w:rsid w:val="005F4083"/>
    <w:rsid w:val="005F418F"/>
    <w:rsid w:val="005F41F2"/>
    <w:rsid w:val="005F41F3"/>
    <w:rsid w:val="005F4226"/>
    <w:rsid w:val="005F42C5"/>
    <w:rsid w:val="005F42CC"/>
    <w:rsid w:val="005F42E4"/>
    <w:rsid w:val="005F42EF"/>
    <w:rsid w:val="005F4358"/>
    <w:rsid w:val="005F449F"/>
    <w:rsid w:val="005F44C3"/>
    <w:rsid w:val="005F452D"/>
    <w:rsid w:val="005F453B"/>
    <w:rsid w:val="005F45A0"/>
    <w:rsid w:val="005F45A2"/>
    <w:rsid w:val="005F45AC"/>
    <w:rsid w:val="005F45C8"/>
    <w:rsid w:val="005F45EC"/>
    <w:rsid w:val="005F464D"/>
    <w:rsid w:val="005F46A8"/>
    <w:rsid w:val="005F47DB"/>
    <w:rsid w:val="005F47E3"/>
    <w:rsid w:val="005F47F1"/>
    <w:rsid w:val="005F4944"/>
    <w:rsid w:val="005F4A4B"/>
    <w:rsid w:val="005F4A9C"/>
    <w:rsid w:val="005F4ABD"/>
    <w:rsid w:val="005F4ACA"/>
    <w:rsid w:val="005F4B17"/>
    <w:rsid w:val="005F4B83"/>
    <w:rsid w:val="005F4B88"/>
    <w:rsid w:val="005F4B99"/>
    <w:rsid w:val="005F4BE6"/>
    <w:rsid w:val="005F4C01"/>
    <w:rsid w:val="005F4C74"/>
    <w:rsid w:val="005F4D0A"/>
    <w:rsid w:val="005F4D8A"/>
    <w:rsid w:val="005F4DE6"/>
    <w:rsid w:val="005F4E08"/>
    <w:rsid w:val="005F4E44"/>
    <w:rsid w:val="005F4EC5"/>
    <w:rsid w:val="005F4EDE"/>
    <w:rsid w:val="005F4F92"/>
    <w:rsid w:val="005F503E"/>
    <w:rsid w:val="005F50C5"/>
    <w:rsid w:val="005F511E"/>
    <w:rsid w:val="005F513A"/>
    <w:rsid w:val="005F51CC"/>
    <w:rsid w:val="005F51D3"/>
    <w:rsid w:val="005F5212"/>
    <w:rsid w:val="005F5245"/>
    <w:rsid w:val="005F526E"/>
    <w:rsid w:val="005F5310"/>
    <w:rsid w:val="005F53CA"/>
    <w:rsid w:val="005F53D6"/>
    <w:rsid w:val="005F53E6"/>
    <w:rsid w:val="005F54BE"/>
    <w:rsid w:val="005F556D"/>
    <w:rsid w:val="005F5597"/>
    <w:rsid w:val="005F559B"/>
    <w:rsid w:val="005F55F3"/>
    <w:rsid w:val="005F5624"/>
    <w:rsid w:val="005F5641"/>
    <w:rsid w:val="005F56B9"/>
    <w:rsid w:val="005F57B2"/>
    <w:rsid w:val="005F58E5"/>
    <w:rsid w:val="005F5904"/>
    <w:rsid w:val="005F5923"/>
    <w:rsid w:val="005F5948"/>
    <w:rsid w:val="005F597F"/>
    <w:rsid w:val="005F59DA"/>
    <w:rsid w:val="005F5ACB"/>
    <w:rsid w:val="005F5AD9"/>
    <w:rsid w:val="005F5B0F"/>
    <w:rsid w:val="005F5B6A"/>
    <w:rsid w:val="005F5B8C"/>
    <w:rsid w:val="005F5BF6"/>
    <w:rsid w:val="005F5C01"/>
    <w:rsid w:val="005F5C42"/>
    <w:rsid w:val="005F5D18"/>
    <w:rsid w:val="005F5DCC"/>
    <w:rsid w:val="005F5DE7"/>
    <w:rsid w:val="005F5E10"/>
    <w:rsid w:val="005F5E19"/>
    <w:rsid w:val="005F5E2C"/>
    <w:rsid w:val="005F5E93"/>
    <w:rsid w:val="005F5EC4"/>
    <w:rsid w:val="005F5EDB"/>
    <w:rsid w:val="005F5F17"/>
    <w:rsid w:val="005F5F32"/>
    <w:rsid w:val="005F5F43"/>
    <w:rsid w:val="005F5F8D"/>
    <w:rsid w:val="005F5FA4"/>
    <w:rsid w:val="005F5FAA"/>
    <w:rsid w:val="005F600D"/>
    <w:rsid w:val="005F6081"/>
    <w:rsid w:val="005F61A4"/>
    <w:rsid w:val="005F61F0"/>
    <w:rsid w:val="005F6219"/>
    <w:rsid w:val="005F6269"/>
    <w:rsid w:val="005F6277"/>
    <w:rsid w:val="005F6290"/>
    <w:rsid w:val="005F63C7"/>
    <w:rsid w:val="005F6436"/>
    <w:rsid w:val="005F6486"/>
    <w:rsid w:val="005F64BB"/>
    <w:rsid w:val="005F64E0"/>
    <w:rsid w:val="005F6515"/>
    <w:rsid w:val="005F65AF"/>
    <w:rsid w:val="005F65BC"/>
    <w:rsid w:val="005F660E"/>
    <w:rsid w:val="005F6685"/>
    <w:rsid w:val="005F66F0"/>
    <w:rsid w:val="005F674A"/>
    <w:rsid w:val="005F675A"/>
    <w:rsid w:val="005F67C4"/>
    <w:rsid w:val="005F6817"/>
    <w:rsid w:val="005F681D"/>
    <w:rsid w:val="005F6827"/>
    <w:rsid w:val="005F68AB"/>
    <w:rsid w:val="005F68C4"/>
    <w:rsid w:val="005F6939"/>
    <w:rsid w:val="005F6967"/>
    <w:rsid w:val="005F6985"/>
    <w:rsid w:val="005F69BC"/>
    <w:rsid w:val="005F6A17"/>
    <w:rsid w:val="005F6A19"/>
    <w:rsid w:val="005F6A4A"/>
    <w:rsid w:val="005F6AEC"/>
    <w:rsid w:val="005F6B4C"/>
    <w:rsid w:val="005F6B65"/>
    <w:rsid w:val="005F6BBF"/>
    <w:rsid w:val="005F6C7F"/>
    <w:rsid w:val="005F6C83"/>
    <w:rsid w:val="005F6C8D"/>
    <w:rsid w:val="005F6D2B"/>
    <w:rsid w:val="005F6D72"/>
    <w:rsid w:val="005F6DD0"/>
    <w:rsid w:val="005F6DF0"/>
    <w:rsid w:val="005F6E0B"/>
    <w:rsid w:val="005F6EAB"/>
    <w:rsid w:val="005F6ED5"/>
    <w:rsid w:val="005F6F06"/>
    <w:rsid w:val="005F6F63"/>
    <w:rsid w:val="005F6F75"/>
    <w:rsid w:val="005F6F7E"/>
    <w:rsid w:val="005F702C"/>
    <w:rsid w:val="005F70FB"/>
    <w:rsid w:val="005F712C"/>
    <w:rsid w:val="005F7158"/>
    <w:rsid w:val="005F7170"/>
    <w:rsid w:val="005F7189"/>
    <w:rsid w:val="005F7191"/>
    <w:rsid w:val="005F71A8"/>
    <w:rsid w:val="005F71F4"/>
    <w:rsid w:val="005F71FC"/>
    <w:rsid w:val="005F727A"/>
    <w:rsid w:val="005F72D2"/>
    <w:rsid w:val="005F72F4"/>
    <w:rsid w:val="005F731B"/>
    <w:rsid w:val="005F7413"/>
    <w:rsid w:val="005F7441"/>
    <w:rsid w:val="005F7503"/>
    <w:rsid w:val="005F753C"/>
    <w:rsid w:val="005F7557"/>
    <w:rsid w:val="005F7585"/>
    <w:rsid w:val="005F75A0"/>
    <w:rsid w:val="005F75F4"/>
    <w:rsid w:val="005F765D"/>
    <w:rsid w:val="005F7660"/>
    <w:rsid w:val="005F7664"/>
    <w:rsid w:val="005F76B9"/>
    <w:rsid w:val="005F76CC"/>
    <w:rsid w:val="005F7728"/>
    <w:rsid w:val="005F7780"/>
    <w:rsid w:val="005F77C0"/>
    <w:rsid w:val="005F77F6"/>
    <w:rsid w:val="005F786E"/>
    <w:rsid w:val="005F7871"/>
    <w:rsid w:val="005F788B"/>
    <w:rsid w:val="005F78A1"/>
    <w:rsid w:val="005F78AF"/>
    <w:rsid w:val="005F7996"/>
    <w:rsid w:val="005F7A08"/>
    <w:rsid w:val="005F7A1A"/>
    <w:rsid w:val="005F7A27"/>
    <w:rsid w:val="005F7A77"/>
    <w:rsid w:val="005F7B1D"/>
    <w:rsid w:val="005F7B2D"/>
    <w:rsid w:val="005F7C5A"/>
    <w:rsid w:val="005F7D67"/>
    <w:rsid w:val="005F7D7D"/>
    <w:rsid w:val="005F7E66"/>
    <w:rsid w:val="005F7F27"/>
    <w:rsid w:val="005F7F85"/>
    <w:rsid w:val="00600004"/>
    <w:rsid w:val="00600073"/>
    <w:rsid w:val="0060013A"/>
    <w:rsid w:val="00600157"/>
    <w:rsid w:val="00600193"/>
    <w:rsid w:val="0060019C"/>
    <w:rsid w:val="006001B8"/>
    <w:rsid w:val="00600293"/>
    <w:rsid w:val="0060039C"/>
    <w:rsid w:val="006003CD"/>
    <w:rsid w:val="0060045B"/>
    <w:rsid w:val="00600528"/>
    <w:rsid w:val="0060052E"/>
    <w:rsid w:val="0060055C"/>
    <w:rsid w:val="00600584"/>
    <w:rsid w:val="00600783"/>
    <w:rsid w:val="00600799"/>
    <w:rsid w:val="006008B3"/>
    <w:rsid w:val="006008D3"/>
    <w:rsid w:val="006008D9"/>
    <w:rsid w:val="006008F7"/>
    <w:rsid w:val="006009CF"/>
    <w:rsid w:val="006009DF"/>
    <w:rsid w:val="00600A22"/>
    <w:rsid w:val="00600B20"/>
    <w:rsid w:val="00600B2C"/>
    <w:rsid w:val="00600B2E"/>
    <w:rsid w:val="00600B4D"/>
    <w:rsid w:val="00600B83"/>
    <w:rsid w:val="00600BF3"/>
    <w:rsid w:val="00600C81"/>
    <w:rsid w:val="00600C8F"/>
    <w:rsid w:val="00600CEB"/>
    <w:rsid w:val="00600D13"/>
    <w:rsid w:val="00600DC2"/>
    <w:rsid w:val="00600DCE"/>
    <w:rsid w:val="00600DE0"/>
    <w:rsid w:val="00600E94"/>
    <w:rsid w:val="00600EBC"/>
    <w:rsid w:val="00600EC6"/>
    <w:rsid w:val="00600ED6"/>
    <w:rsid w:val="00600F93"/>
    <w:rsid w:val="00600FB7"/>
    <w:rsid w:val="0060100E"/>
    <w:rsid w:val="00601083"/>
    <w:rsid w:val="006010D6"/>
    <w:rsid w:val="00601157"/>
    <w:rsid w:val="006011CC"/>
    <w:rsid w:val="006011EC"/>
    <w:rsid w:val="00601208"/>
    <w:rsid w:val="00601270"/>
    <w:rsid w:val="00601286"/>
    <w:rsid w:val="00601298"/>
    <w:rsid w:val="0060129C"/>
    <w:rsid w:val="00601327"/>
    <w:rsid w:val="00601334"/>
    <w:rsid w:val="00601397"/>
    <w:rsid w:val="006013B6"/>
    <w:rsid w:val="006014FD"/>
    <w:rsid w:val="00601524"/>
    <w:rsid w:val="0060157B"/>
    <w:rsid w:val="006015A1"/>
    <w:rsid w:val="006015C0"/>
    <w:rsid w:val="006015E5"/>
    <w:rsid w:val="006015EA"/>
    <w:rsid w:val="00601673"/>
    <w:rsid w:val="006016C3"/>
    <w:rsid w:val="0060175B"/>
    <w:rsid w:val="006017F0"/>
    <w:rsid w:val="0060186C"/>
    <w:rsid w:val="0060187C"/>
    <w:rsid w:val="006018E0"/>
    <w:rsid w:val="0060190F"/>
    <w:rsid w:val="00601954"/>
    <w:rsid w:val="00601974"/>
    <w:rsid w:val="006019BD"/>
    <w:rsid w:val="00601A41"/>
    <w:rsid w:val="00601AA3"/>
    <w:rsid w:val="00601AE8"/>
    <w:rsid w:val="00601B66"/>
    <w:rsid w:val="00601B6C"/>
    <w:rsid w:val="00601B95"/>
    <w:rsid w:val="00601BC6"/>
    <w:rsid w:val="00601C30"/>
    <w:rsid w:val="00601C44"/>
    <w:rsid w:val="00601C9C"/>
    <w:rsid w:val="00601D1B"/>
    <w:rsid w:val="00601DD4"/>
    <w:rsid w:val="00601E6B"/>
    <w:rsid w:val="00601F91"/>
    <w:rsid w:val="00601FB6"/>
    <w:rsid w:val="00601FD7"/>
    <w:rsid w:val="00602106"/>
    <w:rsid w:val="0060215C"/>
    <w:rsid w:val="006022E2"/>
    <w:rsid w:val="00602307"/>
    <w:rsid w:val="00602308"/>
    <w:rsid w:val="0060231B"/>
    <w:rsid w:val="00602326"/>
    <w:rsid w:val="00602406"/>
    <w:rsid w:val="0060241E"/>
    <w:rsid w:val="00602447"/>
    <w:rsid w:val="00602514"/>
    <w:rsid w:val="0060253F"/>
    <w:rsid w:val="0060257A"/>
    <w:rsid w:val="00602590"/>
    <w:rsid w:val="006025AB"/>
    <w:rsid w:val="006025B4"/>
    <w:rsid w:val="006025D8"/>
    <w:rsid w:val="0060264D"/>
    <w:rsid w:val="006026A9"/>
    <w:rsid w:val="006026C6"/>
    <w:rsid w:val="00602732"/>
    <w:rsid w:val="0060277C"/>
    <w:rsid w:val="00602793"/>
    <w:rsid w:val="0060279D"/>
    <w:rsid w:val="006027B7"/>
    <w:rsid w:val="006027E9"/>
    <w:rsid w:val="00602862"/>
    <w:rsid w:val="0060289B"/>
    <w:rsid w:val="0060295D"/>
    <w:rsid w:val="006029B8"/>
    <w:rsid w:val="006029DC"/>
    <w:rsid w:val="00602ABB"/>
    <w:rsid w:val="00602ACF"/>
    <w:rsid w:val="00602AD9"/>
    <w:rsid w:val="00602BA7"/>
    <w:rsid w:val="00602BB0"/>
    <w:rsid w:val="00602BEE"/>
    <w:rsid w:val="00602C0B"/>
    <w:rsid w:val="00602C9A"/>
    <w:rsid w:val="00602CDE"/>
    <w:rsid w:val="00602CFF"/>
    <w:rsid w:val="00602D08"/>
    <w:rsid w:val="00602D36"/>
    <w:rsid w:val="00602D4C"/>
    <w:rsid w:val="00602D91"/>
    <w:rsid w:val="00602E36"/>
    <w:rsid w:val="00602EB6"/>
    <w:rsid w:val="00602EDB"/>
    <w:rsid w:val="00602EEA"/>
    <w:rsid w:val="00602F9A"/>
    <w:rsid w:val="00602FD6"/>
    <w:rsid w:val="00603028"/>
    <w:rsid w:val="00603048"/>
    <w:rsid w:val="00603078"/>
    <w:rsid w:val="00603185"/>
    <w:rsid w:val="006031A1"/>
    <w:rsid w:val="0060321E"/>
    <w:rsid w:val="006032D3"/>
    <w:rsid w:val="006032F9"/>
    <w:rsid w:val="0060333A"/>
    <w:rsid w:val="006033F0"/>
    <w:rsid w:val="006033F5"/>
    <w:rsid w:val="006033FF"/>
    <w:rsid w:val="00603428"/>
    <w:rsid w:val="006034A6"/>
    <w:rsid w:val="006034B1"/>
    <w:rsid w:val="006034B7"/>
    <w:rsid w:val="006034FB"/>
    <w:rsid w:val="0060357C"/>
    <w:rsid w:val="0060364C"/>
    <w:rsid w:val="0060365E"/>
    <w:rsid w:val="006036D8"/>
    <w:rsid w:val="006036F2"/>
    <w:rsid w:val="00603836"/>
    <w:rsid w:val="00603842"/>
    <w:rsid w:val="00603856"/>
    <w:rsid w:val="0060387E"/>
    <w:rsid w:val="0060388B"/>
    <w:rsid w:val="006038D4"/>
    <w:rsid w:val="006038FC"/>
    <w:rsid w:val="00603976"/>
    <w:rsid w:val="006039A5"/>
    <w:rsid w:val="006039EF"/>
    <w:rsid w:val="00603A23"/>
    <w:rsid w:val="00603BA1"/>
    <w:rsid w:val="00603C14"/>
    <w:rsid w:val="00603C7C"/>
    <w:rsid w:val="00603C88"/>
    <w:rsid w:val="00603CD7"/>
    <w:rsid w:val="00603CF0"/>
    <w:rsid w:val="00603D31"/>
    <w:rsid w:val="00603D67"/>
    <w:rsid w:val="00603DA2"/>
    <w:rsid w:val="00603DF7"/>
    <w:rsid w:val="00603E8B"/>
    <w:rsid w:val="00603EA8"/>
    <w:rsid w:val="00603EAB"/>
    <w:rsid w:val="00603EDE"/>
    <w:rsid w:val="00603F3C"/>
    <w:rsid w:val="00604013"/>
    <w:rsid w:val="0060403E"/>
    <w:rsid w:val="00604073"/>
    <w:rsid w:val="006040F0"/>
    <w:rsid w:val="006040F4"/>
    <w:rsid w:val="00604214"/>
    <w:rsid w:val="0060422F"/>
    <w:rsid w:val="00604256"/>
    <w:rsid w:val="0060427F"/>
    <w:rsid w:val="0060431B"/>
    <w:rsid w:val="0060438A"/>
    <w:rsid w:val="00604399"/>
    <w:rsid w:val="006043C3"/>
    <w:rsid w:val="006043E6"/>
    <w:rsid w:val="00604423"/>
    <w:rsid w:val="0060444F"/>
    <w:rsid w:val="00604455"/>
    <w:rsid w:val="006044A5"/>
    <w:rsid w:val="0060451D"/>
    <w:rsid w:val="006045BE"/>
    <w:rsid w:val="006045E6"/>
    <w:rsid w:val="0060466F"/>
    <w:rsid w:val="00604687"/>
    <w:rsid w:val="006046C7"/>
    <w:rsid w:val="00604753"/>
    <w:rsid w:val="006047E9"/>
    <w:rsid w:val="00604812"/>
    <w:rsid w:val="0060482D"/>
    <w:rsid w:val="0060483C"/>
    <w:rsid w:val="0060485A"/>
    <w:rsid w:val="00604888"/>
    <w:rsid w:val="006048B3"/>
    <w:rsid w:val="0060496D"/>
    <w:rsid w:val="0060497E"/>
    <w:rsid w:val="00604999"/>
    <w:rsid w:val="00604AD2"/>
    <w:rsid w:val="00604AF7"/>
    <w:rsid w:val="00604AFE"/>
    <w:rsid w:val="00604B03"/>
    <w:rsid w:val="00604B79"/>
    <w:rsid w:val="00604C2D"/>
    <w:rsid w:val="00604C4B"/>
    <w:rsid w:val="00604C75"/>
    <w:rsid w:val="00604C7C"/>
    <w:rsid w:val="00604CB0"/>
    <w:rsid w:val="00604D8F"/>
    <w:rsid w:val="00604DD1"/>
    <w:rsid w:val="00604DE7"/>
    <w:rsid w:val="00604E19"/>
    <w:rsid w:val="00604EB9"/>
    <w:rsid w:val="0060507B"/>
    <w:rsid w:val="006050E8"/>
    <w:rsid w:val="0060514D"/>
    <w:rsid w:val="00605160"/>
    <w:rsid w:val="00605164"/>
    <w:rsid w:val="00605170"/>
    <w:rsid w:val="006051A8"/>
    <w:rsid w:val="006051B1"/>
    <w:rsid w:val="006051EE"/>
    <w:rsid w:val="0060527F"/>
    <w:rsid w:val="006052BA"/>
    <w:rsid w:val="006052E4"/>
    <w:rsid w:val="00605325"/>
    <w:rsid w:val="00605397"/>
    <w:rsid w:val="006053A5"/>
    <w:rsid w:val="0060541D"/>
    <w:rsid w:val="00605511"/>
    <w:rsid w:val="00605522"/>
    <w:rsid w:val="00605613"/>
    <w:rsid w:val="0060561C"/>
    <w:rsid w:val="00605645"/>
    <w:rsid w:val="0060568B"/>
    <w:rsid w:val="0060569E"/>
    <w:rsid w:val="006056B8"/>
    <w:rsid w:val="006056BA"/>
    <w:rsid w:val="0060574D"/>
    <w:rsid w:val="0060577F"/>
    <w:rsid w:val="0060582A"/>
    <w:rsid w:val="00605833"/>
    <w:rsid w:val="00605865"/>
    <w:rsid w:val="00605870"/>
    <w:rsid w:val="00605891"/>
    <w:rsid w:val="00605894"/>
    <w:rsid w:val="006058D4"/>
    <w:rsid w:val="006058F6"/>
    <w:rsid w:val="00605908"/>
    <w:rsid w:val="0060592D"/>
    <w:rsid w:val="0060593F"/>
    <w:rsid w:val="0060595D"/>
    <w:rsid w:val="00605A26"/>
    <w:rsid w:val="00605A52"/>
    <w:rsid w:val="00605A80"/>
    <w:rsid w:val="00605A9B"/>
    <w:rsid w:val="00605B3F"/>
    <w:rsid w:val="00605B7E"/>
    <w:rsid w:val="00605BAB"/>
    <w:rsid w:val="00605CBB"/>
    <w:rsid w:val="00605CC1"/>
    <w:rsid w:val="00605CCE"/>
    <w:rsid w:val="00605D5F"/>
    <w:rsid w:val="00605D6A"/>
    <w:rsid w:val="00605DD8"/>
    <w:rsid w:val="00605E3A"/>
    <w:rsid w:val="00605E42"/>
    <w:rsid w:val="00605E7E"/>
    <w:rsid w:val="00605F4B"/>
    <w:rsid w:val="00605F67"/>
    <w:rsid w:val="00605FCC"/>
    <w:rsid w:val="00605FD7"/>
    <w:rsid w:val="00605FF0"/>
    <w:rsid w:val="00606008"/>
    <w:rsid w:val="00606026"/>
    <w:rsid w:val="00606057"/>
    <w:rsid w:val="00606070"/>
    <w:rsid w:val="006060AB"/>
    <w:rsid w:val="00606148"/>
    <w:rsid w:val="00606197"/>
    <w:rsid w:val="006061CC"/>
    <w:rsid w:val="006061FB"/>
    <w:rsid w:val="0060627A"/>
    <w:rsid w:val="006062E4"/>
    <w:rsid w:val="00606363"/>
    <w:rsid w:val="00606374"/>
    <w:rsid w:val="0060639F"/>
    <w:rsid w:val="00606462"/>
    <w:rsid w:val="0060652E"/>
    <w:rsid w:val="0060652F"/>
    <w:rsid w:val="006065AB"/>
    <w:rsid w:val="006065BB"/>
    <w:rsid w:val="006065CB"/>
    <w:rsid w:val="006065FD"/>
    <w:rsid w:val="0060671B"/>
    <w:rsid w:val="006067A9"/>
    <w:rsid w:val="00606888"/>
    <w:rsid w:val="00606924"/>
    <w:rsid w:val="00606939"/>
    <w:rsid w:val="0060693D"/>
    <w:rsid w:val="006069AA"/>
    <w:rsid w:val="006069D2"/>
    <w:rsid w:val="00606A2D"/>
    <w:rsid w:val="00606A4F"/>
    <w:rsid w:val="00606AC1"/>
    <w:rsid w:val="00606BE3"/>
    <w:rsid w:val="00606C18"/>
    <w:rsid w:val="00606D37"/>
    <w:rsid w:val="00606D81"/>
    <w:rsid w:val="00606E10"/>
    <w:rsid w:val="00606EC8"/>
    <w:rsid w:val="00606F0E"/>
    <w:rsid w:val="00606F54"/>
    <w:rsid w:val="00606F82"/>
    <w:rsid w:val="00606F93"/>
    <w:rsid w:val="00606F9A"/>
    <w:rsid w:val="00606FA7"/>
    <w:rsid w:val="00607004"/>
    <w:rsid w:val="00607064"/>
    <w:rsid w:val="00607085"/>
    <w:rsid w:val="006070D5"/>
    <w:rsid w:val="006071E6"/>
    <w:rsid w:val="00607313"/>
    <w:rsid w:val="0060734A"/>
    <w:rsid w:val="00607365"/>
    <w:rsid w:val="00607385"/>
    <w:rsid w:val="00607396"/>
    <w:rsid w:val="0060746A"/>
    <w:rsid w:val="006074DC"/>
    <w:rsid w:val="006074EA"/>
    <w:rsid w:val="00607537"/>
    <w:rsid w:val="00607596"/>
    <w:rsid w:val="006075A1"/>
    <w:rsid w:val="006075C2"/>
    <w:rsid w:val="00607603"/>
    <w:rsid w:val="006076FE"/>
    <w:rsid w:val="0060778A"/>
    <w:rsid w:val="006077C0"/>
    <w:rsid w:val="00607876"/>
    <w:rsid w:val="00607889"/>
    <w:rsid w:val="00607903"/>
    <w:rsid w:val="0060791F"/>
    <w:rsid w:val="00607990"/>
    <w:rsid w:val="006079F3"/>
    <w:rsid w:val="00607A7D"/>
    <w:rsid w:val="00607A82"/>
    <w:rsid w:val="00607AB6"/>
    <w:rsid w:val="00607AF0"/>
    <w:rsid w:val="00607B7C"/>
    <w:rsid w:val="00607B86"/>
    <w:rsid w:val="00607BC7"/>
    <w:rsid w:val="00607BCD"/>
    <w:rsid w:val="00607C46"/>
    <w:rsid w:val="00607C66"/>
    <w:rsid w:val="00607CCC"/>
    <w:rsid w:val="00607D11"/>
    <w:rsid w:val="00607D1B"/>
    <w:rsid w:val="00607D97"/>
    <w:rsid w:val="00607DAC"/>
    <w:rsid w:val="00607DC0"/>
    <w:rsid w:val="00607DCA"/>
    <w:rsid w:val="00607DF9"/>
    <w:rsid w:val="00607E11"/>
    <w:rsid w:val="00607F0C"/>
    <w:rsid w:val="00607F21"/>
    <w:rsid w:val="00607F4C"/>
    <w:rsid w:val="00607F70"/>
    <w:rsid w:val="00608C3A"/>
    <w:rsid w:val="0060B158"/>
    <w:rsid w:val="00610083"/>
    <w:rsid w:val="00610094"/>
    <w:rsid w:val="006100FC"/>
    <w:rsid w:val="00610104"/>
    <w:rsid w:val="00610114"/>
    <w:rsid w:val="00610166"/>
    <w:rsid w:val="006101A3"/>
    <w:rsid w:val="006101B2"/>
    <w:rsid w:val="006101C9"/>
    <w:rsid w:val="00610273"/>
    <w:rsid w:val="006102E9"/>
    <w:rsid w:val="00610301"/>
    <w:rsid w:val="00610335"/>
    <w:rsid w:val="006103E5"/>
    <w:rsid w:val="0061047A"/>
    <w:rsid w:val="0061047D"/>
    <w:rsid w:val="0061047E"/>
    <w:rsid w:val="006104B7"/>
    <w:rsid w:val="00610559"/>
    <w:rsid w:val="00610561"/>
    <w:rsid w:val="00610614"/>
    <w:rsid w:val="006106A4"/>
    <w:rsid w:val="00610719"/>
    <w:rsid w:val="00610742"/>
    <w:rsid w:val="00610773"/>
    <w:rsid w:val="0061079B"/>
    <w:rsid w:val="006107AA"/>
    <w:rsid w:val="00610872"/>
    <w:rsid w:val="0061087C"/>
    <w:rsid w:val="006108C7"/>
    <w:rsid w:val="006108E2"/>
    <w:rsid w:val="0061093B"/>
    <w:rsid w:val="00610A64"/>
    <w:rsid w:val="00610AA6"/>
    <w:rsid w:val="00610AAB"/>
    <w:rsid w:val="00610AF5"/>
    <w:rsid w:val="00610B1E"/>
    <w:rsid w:val="00610B3C"/>
    <w:rsid w:val="00610B53"/>
    <w:rsid w:val="00610B8D"/>
    <w:rsid w:val="00610C5D"/>
    <w:rsid w:val="00610C6A"/>
    <w:rsid w:val="00610C97"/>
    <w:rsid w:val="00610CA7"/>
    <w:rsid w:val="00610D4B"/>
    <w:rsid w:val="00610D51"/>
    <w:rsid w:val="00610D6B"/>
    <w:rsid w:val="00610D7E"/>
    <w:rsid w:val="00610DAD"/>
    <w:rsid w:val="00610DCF"/>
    <w:rsid w:val="00610DD4"/>
    <w:rsid w:val="00610F17"/>
    <w:rsid w:val="00611058"/>
    <w:rsid w:val="00611062"/>
    <w:rsid w:val="00611092"/>
    <w:rsid w:val="006110B5"/>
    <w:rsid w:val="0061121C"/>
    <w:rsid w:val="00611273"/>
    <w:rsid w:val="00611286"/>
    <w:rsid w:val="00611350"/>
    <w:rsid w:val="0061137C"/>
    <w:rsid w:val="006113B2"/>
    <w:rsid w:val="0061140B"/>
    <w:rsid w:val="0061146C"/>
    <w:rsid w:val="00611513"/>
    <w:rsid w:val="0061152A"/>
    <w:rsid w:val="00611530"/>
    <w:rsid w:val="00611600"/>
    <w:rsid w:val="00611649"/>
    <w:rsid w:val="00611661"/>
    <w:rsid w:val="006116AF"/>
    <w:rsid w:val="006116EF"/>
    <w:rsid w:val="006116F7"/>
    <w:rsid w:val="00611748"/>
    <w:rsid w:val="0061175F"/>
    <w:rsid w:val="00611777"/>
    <w:rsid w:val="006117CC"/>
    <w:rsid w:val="006117E1"/>
    <w:rsid w:val="0061182E"/>
    <w:rsid w:val="0061186C"/>
    <w:rsid w:val="0061187F"/>
    <w:rsid w:val="006118BD"/>
    <w:rsid w:val="006118F5"/>
    <w:rsid w:val="0061193E"/>
    <w:rsid w:val="0061194D"/>
    <w:rsid w:val="00611969"/>
    <w:rsid w:val="00611988"/>
    <w:rsid w:val="00611AE4"/>
    <w:rsid w:val="00611B60"/>
    <w:rsid w:val="00611B96"/>
    <w:rsid w:val="00611C01"/>
    <w:rsid w:val="00611C05"/>
    <w:rsid w:val="00611C0A"/>
    <w:rsid w:val="00611C51"/>
    <w:rsid w:val="00611D04"/>
    <w:rsid w:val="00611D24"/>
    <w:rsid w:val="00611D76"/>
    <w:rsid w:val="00611E0A"/>
    <w:rsid w:val="00611E1E"/>
    <w:rsid w:val="00611E78"/>
    <w:rsid w:val="00611F8F"/>
    <w:rsid w:val="00611F96"/>
    <w:rsid w:val="00611FE6"/>
    <w:rsid w:val="00612009"/>
    <w:rsid w:val="006121AC"/>
    <w:rsid w:val="006121C0"/>
    <w:rsid w:val="006121F5"/>
    <w:rsid w:val="0061241C"/>
    <w:rsid w:val="00612456"/>
    <w:rsid w:val="00612465"/>
    <w:rsid w:val="00612485"/>
    <w:rsid w:val="006124C7"/>
    <w:rsid w:val="00612544"/>
    <w:rsid w:val="0061256B"/>
    <w:rsid w:val="006125A9"/>
    <w:rsid w:val="006125C0"/>
    <w:rsid w:val="006125CD"/>
    <w:rsid w:val="006125DD"/>
    <w:rsid w:val="0061260E"/>
    <w:rsid w:val="00612632"/>
    <w:rsid w:val="00612636"/>
    <w:rsid w:val="006126F9"/>
    <w:rsid w:val="00612734"/>
    <w:rsid w:val="0061274B"/>
    <w:rsid w:val="00612781"/>
    <w:rsid w:val="006127A6"/>
    <w:rsid w:val="006127B8"/>
    <w:rsid w:val="00612847"/>
    <w:rsid w:val="006128F9"/>
    <w:rsid w:val="006128FD"/>
    <w:rsid w:val="006129E7"/>
    <w:rsid w:val="006129EA"/>
    <w:rsid w:val="00612A98"/>
    <w:rsid w:val="00612A99"/>
    <w:rsid w:val="00612B10"/>
    <w:rsid w:val="00612BB3"/>
    <w:rsid w:val="00612BE1"/>
    <w:rsid w:val="00612C65"/>
    <w:rsid w:val="00612D02"/>
    <w:rsid w:val="00612DCE"/>
    <w:rsid w:val="00612DF8"/>
    <w:rsid w:val="00612E20"/>
    <w:rsid w:val="00612E2A"/>
    <w:rsid w:val="00612EC4"/>
    <w:rsid w:val="00612ECA"/>
    <w:rsid w:val="00612EF9"/>
    <w:rsid w:val="00612EFB"/>
    <w:rsid w:val="00612F0B"/>
    <w:rsid w:val="00612FFB"/>
    <w:rsid w:val="00613008"/>
    <w:rsid w:val="006130A6"/>
    <w:rsid w:val="006130D9"/>
    <w:rsid w:val="0061310F"/>
    <w:rsid w:val="00613121"/>
    <w:rsid w:val="00613128"/>
    <w:rsid w:val="00613174"/>
    <w:rsid w:val="0061317F"/>
    <w:rsid w:val="0061324B"/>
    <w:rsid w:val="006132D3"/>
    <w:rsid w:val="006132E7"/>
    <w:rsid w:val="00613397"/>
    <w:rsid w:val="006133B2"/>
    <w:rsid w:val="006133E0"/>
    <w:rsid w:val="0061344A"/>
    <w:rsid w:val="006134DB"/>
    <w:rsid w:val="006134E4"/>
    <w:rsid w:val="00613599"/>
    <w:rsid w:val="006135BE"/>
    <w:rsid w:val="0061368F"/>
    <w:rsid w:val="0061369B"/>
    <w:rsid w:val="0061369C"/>
    <w:rsid w:val="006136C8"/>
    <w:rsid w:val="006136EF"/>
    <w:rsid w:val="0061370B"/>
    <w:rsid w:val="00613726"/>
    <w:rsid w:val="006137CA"/>
    <w:rsid w:val="0061394F"/>
    <w:rsid w:val="00613A2F"/>
    <w:rsid w:val="00613A9C"/>
    <w:rsid w:val="00613AF1"/>
    <w:rsid w:val="00613B48"/>
    <w:rsid w:val="00613B63"/>
    <w:rsid w:val="00613B71"/>
    <w:rsid w:val="00613C20"/>
    <w:rsid w:val="00613CC6"/>
    <w:rsid w:val="00613D90"/>
    <w:rsid w:val="00613DFA"/>
    <w:rsid w:val="00613E3D"/>
    <w:rsid w:val="00613EE2"/>
    <w:rsid w:val="00613EFD"/>
    <w:rsid w:val="00613F40"/>
    <w:rsid w:val="00613F46"/>
    <w:rsid w:val="00613F95"/>
    <w:rsid w:val="00613FA7"/>
    <w:rsid w:val="00613FB6"/>
    <w:rsid w:val="00613FCA"/>
    <w:rsid w:val="0061400D"/>
    <w:rsid w:val="00614086"/>
    <w:rsid w:val="00614107"/>
    <w:rsid w:val="00614130"/>
    <w:rsid w:val="0061416F"/>
    <w:rsid w:val="00614172"/>
    <w:rsid w:val="00614174"/>
    <w:rsid w:val="006141D6"/>
    <w:rsid w:val="006141DA"/>
    <w:rsid w:val="006141ED"/>
    <w:rsid w:val="0061422E"/>
    <w:rsid w:val="00614243"/>
    <w:rsid w:val="006142B8"/>
    <w:rsid w:val="006142CD"/>
    <w:rsid w:val="00614353"/>
    <w:rsid w:val="006143BF"/>
    <w:rsid w:val="006143F4"/>
    <w:rsid w:val="006143F6"/>
    <w:rsid w:val="006144A9"/>
    <w:rsid w:val="00614524"/>
    <w:rsid w:val="006145AA"/>
    <w:rsid w:val="006145AF"/>
    <w:rsid w:val="006145B3"/>
    <w:rsid w:val="006146DF"/>
    <w:rsid w:val="0061470A"/>
    <w:rsid w:val="00614720"/>
    <w:rsid w:val="0061479D"/>
    <w:rsid w:val="00614821"/>
    <w:rsid w:val="0061487E"/>
    <w:rsid w:val="00614885"/>
    <w:rsid w:val="0061490D"/>
    <w:rsid w:val="00614A0B"/>
    <w:rsid w:val="00614A3D"/>
    <w:rsid w:val="00614A64"/>
    <w:rsid w:val="00614A67"/>
    <w:rsid w:val="00614ACB"/>
    <w:rsid w:val="00614B12"/>
    <w:rsid w:val="00614B17"/>
    <w:rsid w:val="00614C6B"/>
    <w:rsid w:val="00614C83"/>
    <w:rsid w:val="00614CCF"/>
    <w:rsid w:val="00614CE3"/>
    <w:rsid w:val="00614D06"/>
    <w:rsid w:val="00614D58"/>
    <w:rsid w:val="00614D86"/>
    <w:rsid w:val="00614DD5"/>
    <w:rsid w:val="00614E4C"/>
    <w:rsid w:val="00614E54"/>
    <w:rsid w:val="00614E95"/>
    <w:rsid w:val="00614F39"/>
    <w:rsid w:val="00614F4B"/>
    <w:rsid w:val="00614FD3"/>
    <w:rsid w:val="00615020"/>
    <w:rsid w:val="0061508F"/>
    <w:rsid w:val="006150C5"/>
    <w:rsid w:val="006150C9"/>
    <w:rsid w:val="006150CA"/>
    <w:rsid w:val="006150CB"/>
    <w:rsid w:val="006150DE"/>
    <w:rsid w:val="006150E5"/>
    <w:rsid w:val="006150EB"/>
    <w:rsid w:val="006150FA"/>
    <w:rsid w:val="00615133"/>
    <w:rsid w:val="00615142"/>
    <w:rsid w:val="00615199"/>
    <w:rsid w:val="006151BC"/>
    <w:rsid w:val="006151FD"/>
    <w:rsid w:val="00615212"/>
    <w:rsid w:val="00615215"/>
    <w:rsid w:val="00615334"/>
    <w:rsid w:val="00615357"/>
    <w:rsid w:val="00615367"/>
    <w:rsid w:val="00615409"/>
    <w:rsid w:val="00615469"/>
    <w:rsid w:val="00615527"/>
    <w:rsid w:val="0061552C"/>
    <w:rsid w:val="0061554E"/>
    <w:rsid w:val="006155A3"/>
    <w:rsid w:val="006156B3"/>
    <w:rsid w:val="0061572C"/>
    <w:rsid w:val="00615733"/>
    <w:rsid w:val="006157CF"/>
    <w:rsid w:val="0061580A"/>
    <w:rsid w:val="00615839"/>
    <w:rsid w:val="0061590C"/>
    <w:rsid w:val="00615933"/>
    <w:rsid w:val="006159A2"/>
    <w:rsid w:val="00615A10"/>
    <w:rsid w:val="00615A11"/>
    <w:rsid w:val="00615A68"/>
    <w:rsid w:val="00615A8D"/>
    <w:rsid w:val="00615ADC"/>
    <w:rsid w:val="00615B9A"/>
    <w:rsid w:val="00615C52"/>
    <w:rsid w:val="00615C76"/>
    <w:rsid w:val="00615CFD"/>
    <w:rsid w:val="00615D0C"/>
    <w:rsid w:val="00615D78"/>
    <w:rsid w:val="00615E20"/>
    <w:rsid w:val="00615E7F"/>
    <w:rsid w:val="0061601D"/>
    <w:rsid w:val="00616025"/>
    <w:rsid w:val="00616027"/>
    <w:rsid w:val="00616032"/>
    <w:rsid w:val="00616058"/>
    <w:rsid w:val="00616059"/>
    <w:rsid w:val="006160A0"/>
    <w:rsid w:val="006160CF"/>
    <w:rsid w:val="00616150"/>
    <w:rsid w:val="0061615C"/>
    <w:rsid w:val="006161EC"/>
    <w:rsid w:val="006161F9"/>
    <w:rsid w:val="00616208"/>
    <w:rsid w:val="00616217"/>
    <w:rsid w:val="0061622D"/>
    <w:rsid w:val="0061623D"/>
    <w:rsid w:val="006162AC"/>
    <w:rsid w:val="00616378"/>
    <w:rsid w:val="0061637A"/>
    <w:rsid w:val="006163AF"/>
    <w:rsid w:val="006163E7"/>
    <w:rsid w:val="00616469"/>
    <w:rsid w:val="0061646F"/>
    <w:rsid w:val="006164BF"/>
    <w:rsid w:val="00616506"/>
    <w:rsid w:val="0061650C"/>
    <w:rsid w:val="00616675"/>
    <w:rsid w:val="00616680"/>
    <w:rsid w:val="006166A9"/>
    <w:rsid w:val="0061678D"/>
    <w:rsid w:val="00616911"/>
    <w:rsid w:val="0061699E"/>
    <w:rsid w:val="00616A5C"/>
    <w:rsid w:val="00616ACB"/>
    <w:rsid w:val="00616ACD"/>
    <w:rsid w:val="00616B26"/>
    <w:rsid w:val="00616B67"/>
    <w:rsid w:val="00616B6E"/>
    <w:rsid w:val="00616B97"/>
    <w:rsid w:val="00616BA2"/>
    <w:rsid w:val="00616BC5"/>
    <w:rsid w:val="00616C41"/>
    <w:rsid w:val="00616C75"/>
    <w:rsid w:val="00616C91"/>
    <w:rsid w:val="00616CB2"/>
    <w:rsid w:val="00616CEA"/>
    <w:rsid w:val="00616D3B"/>
    <w:rsid w:val="00616D86"/>
    <w:rsid w:val="00616DA2"/>
    <w:rsid w:val="00616DD3"/>
    <w:rsid w:val="00616E09"/>
    <w:rsid w:val="00616E17"/>
    <w:rsid w:val="00616E35"/>
    <w:rsid w:val="00616E65"/>
    <w:rsid w:val="00616F80"/>
    <w:rsid w:val="00617096"/>
    <w:rsid w:val="00617099"/>
    <w:rsid w:val="006170C4"/>
    <w:rsid w:val="006170FE"/>
    <w:rsid w:val="00617123"/>
    <w:rsid w:val="0061715F"/>
    <w:rsid w:val="00617245"/>
    <w:rsid w:val="00617291"/>
    <w:rsid w:val="006172BE"/>
    <w:rsid w:val="00617316"/>
    <w:rsid w:val="0061736B"/>
    <w:rsid w:val="006173C7"/>
    <w:rsid w:val="006173E0"/>
    <w:rsid w:val="00617405"/>
    <w:rsid w:val="0061743A"/>
    <w:rsid w:val="0061748E"/>
    <w:rsid w:val="00617568"/>
    <w:rsid w:val="00617573"/>
    <w:rsid w:val="006175B0"/>
    <w:rsid w:val="006175BB"/>
    <w:rsid w:val="006175EB"/>
    <w:rsid w:val="0061763D"/>
    <w:rsid w:val="006176AA"/>
    <w:rsid w:val="00617701"/>
    <w:rsid w:val="00617739"/>
    <w:rsid w:val="0061786A"/>
    <w:rsid w:val="006178FD"/>
    <w:rsid w:val="00617921"/>
    <w:rsid w:val="00617944"/>
    <w:rsid w:val="0061798C"/>
    <w:rsid w:val="00617A59"/>
    <w:rsid w:val="00617AAC"/>
    <w:rsid w:val="00617B44"/>
    <w:rsid w:val="00617B91"/>
    <w:rsid w:val="00617BB6"/>
    <w:rsid w:val="00617C44"/>
    <w:rsid w:val="00617C9B"/>
    <w:rsid w:val="00617CA6"/>
    <w:rsid w:val="00617D8A"/>
    <w:rsid w:val="00617DB5"/>
    <w:rsid w:val="00617DE8"/>
    <w:rsid w:val="00617E71"/>
    <w:rsid w:val="00617F0D"/>
    <w:rsid w:val="00617F89"/>
    <w:rsid w:val="00620014"/>
    <w:rsid w:val="00620173"/>
    <w:rsid w:val="006201F6"/>
    <w:rsid w:val="00620290"/>
    <w:rsid w:val="006202BF"/>
    <w:rsid w:val="00620347"/>
    <w:rsid w:val="0062035C"/>
    <w:rsid w:val="006203AC"/>
    <w:rsid w:val="006203E3"/>
    <w:rsid w:val="006204F6"/>
    <w:rsid w:val="0062050B"/>
    <w:rsid w:val="006205C4"/>
    <w:rsid w:val="006205C9"/>
    <w:rsid w:val="006205F5"/>
    <w:rsid w:val="0062068C"/>
    <w:rsid w:val="006206DB"/>
    <w:rsid w:val="006206F3"/>
    <w:rsid w:val="006207D2"/>
    <w:rsid w:val="00620821"/>
    <w:rsid w:val="00620881"/>
    <w:rsid w:val="00620888"/>
    <w:rsid w:val="00620940"/>
    <w:rsid w:val="00620976"/>
    <w:rsid w:val="00620982"/>
    <w:rsid w:val="006209BD"/>
    <w:rsid w:val="00620A20"/>
    <w:rsid w:val="00620A2D"/>
    <w:rsid w:val="00620ABD"/>
    <w:rsid w:val="00620B12"/>
    <w:rsid w:val="00620B13"/>
    <w:rsid w:val="00620B2B"/>
    <w:rsid w:val="00620B54"/>
    <w:rsid w:val="00620BC0"/>
    <w:rsid w:val="00620C02"/>
    <w:rsid w:val="00620C1C"/>
    <w:rsid w:val="00620CE0"/>
    <w:rsid w:val="00620CE5"/>
    <w:rsid w:val="00620D01"/>
    <w:rsid w:val="00620D4A"/>
    <w:rsid w:val="00620E03"/>
    <w:rsid w:val="00620EAC"/>
    <w:rsid w:val="00620EC7"/>
    <w:rsid w:val="0062109B"/>
    <w:rsid w:val="0062115C"/>
    <w:rsid w:val="0062116D"/>
    <w:rsid w:val="00621170"/>
    <w:rsid w:val="0062117A"/>
    <w:rsid w:val="006211A2"/>
    <w:rsid w:val="006211AB"/>
    <w:rsid w:val="006211F1"/>
    <w:rsid w:val="00621224"/>
    <w:rsid w:val="00621253"/>
    <w:rsid w:val="0062128F"/>
    <w:rsid w:val="006212A7"/>
    <w:rsid w:val="006212B1"/>
    <w:rsid w:val="006212C8"/>
    <w:rsid w:val="006212FB"/>
    <w:rsid w:val="00621368"/>
    <w:rsid w:val="0062136F"/>
    <w:rsid w:val="006213AE"/>
    <w:rsid w:val="006213F1"/>
    <w:rsid w:val="00621414"/>
    <w:rsid w:val="0062144D"/>
    <w:rsid w:val="00621452"/>
    <w:rsid w:val="00621464"/>
    <w:rsid w:val="00621482"/>
    <w:rsid w:val="006215AF"/>
    <w:rsid w:val="006215B9"/>
    <w:rsid w:val="0062160F"/>
    <w:rsid w:val="0062162E"/>
    <w:rsid w:val="0062164D"/>
    <w:rsid w:val="00621657"/>
    <w:rsid w:val="006216BF"/>
    <w:rsid w:val="006216C2"/>
    <w:rsid w:val="0062170D"/>
    <w:rsid w:val="0062171E"/>
    <w:rsid w:val="00621731"/>
    <w:rsid w:val="00621778"/>
    <w:rsid w:val="00621812"/>
    <w:rsid w:val="00621937"/>
    <w:rsid w:val="00621B01"/>
    <w:rsid w:val="00621B28"/>
    <w:rsid w:val="00621B61"/>
    <w:rsid w:val="00621B6D"/>
    <w:rsid w:val="00621B79"/>
    <w:rsid w:val="00621BB2"/>
    <w:rsid w:val="00621C02"/>
    <w:rsid w:val="00621C28"/>
    <w:rsid w:val="00621C41"/>
    <w:rsid w:val="00621CCB"/>
    <w:rsid w:val="00621CD6"/>
    <w:rsid w:val="00621D8D"/>
    <w:rsid w:val="00621D9B"/>
    <w:rsid w:val="00621EC3"/>
    <w:rsid w:val="00621ED8"/>
    <w:rsid w:val="00621EFE"/>
    <w:rsid w:val="00621F1C"/>
    <w:rsid w:val="00621F52"/>
    <w:rsid w:val="00621F6B"/>
    <w:rsid w:val="00621F8C"/>
    <w:rsid w:val="00622025"/>
    <w:rsid w:val="00622034"/>
    <w:rsid w:val="0062206B"/>
    <w:rsid w:val="00622102"/>
    <w:rsid w:val="0062212F"/>
    <w:rsid w:val="00622156"/>
    <w:rsid w:val="0062215A"/>
    <w:rsid w:val="006221C0"/>
    <w:rsid w:val="006222B1"/>
    <w:rsid w:val="006222CC"/>
    <w:rsid w:val="00622309"/>
    <w:rsid w:val="00622403"/>
    <w:rsid w:val="00622418"/>
    <w:rsid w:val="00622445"/>
    <w:rsid w:val="0062246D"/>
    <w:rsid w:val="00622480"/>
    <w:rsid w:val="006224E3"/>
    <w:rsid w:val="0062252F"/>
    <w:rsid w:val="00622571"/>
    <w:rsid w:val="006225A0"/>
    <w:rsid w:val="006225B9"/>
    <w:rsid w:val="006225C2"/>
    <w:rsid w:val="0062262F"/>
    <w:rsid w:val="006227C4"/>
    <w:rsid w:val="0062285D"/>
    <w:rsid w:val="00622875"/>
    <w:rsid w:val="0062290D"/>
    <w:rsid w:val="0062299F"/>
    <w:rsid w:val="00622A1A"/>
    <w:rsid w:val="00622A63"/>
    <w:rsid w:val="00622AA7"/>
    <w:rsid w:val="00622BD4"/>
    <w:rsid w:val="00622C0B"/>
    <w:rsid w:val="00622C35"/>
    <w:rsid w:val="00622D0E"/>
    <w:rsid w:val="00622D29"/>
    <w:rsid w:val="00622D49"/>
    <w:rsid w:val="00622DBF"/>
    <w:rsid w:val="00622DCB"/>
    <w:rsid w:val="00622DD0"/>
    <w:rsid w:val="00622E73"/>
    <w:rsid w:val="00622E89"/>
    <w:rsid w:val="00622EE9"/>
    <w:rsid w:val="00622F44"/>
    <w:rsid w:val="00622F47"/>
    <w:rsid w:val="00622F55"/>
    <w:rsid w:val="00622FA3"/>
    <w:rsid w:val="00623069"/>
    <w:rsid w:val="0062307E"/>
    <w:rsid w:val="006230CA"/>
    <w:rsid w:val="006230E7"/>
    <w:rsid w:val="006230FD"/>
    <w:rsid w:val="0062316B"/>
    <w:rsid w:val="00623194"/>
    <w:rsid w:val="006231BC"/>
    <w:rsid w:val="006231FB"/>
    <w:rsid w:val="00623286"/>
    <w:rsid w:val="006232A8"/>
    <w:rsid w:val="006232DB"/>
    <w:rsid w:val="00623388"/>
    <w:rsid w:val="006233AD"/>
    <w:rsid w:val="006233D3"/>
    <w:rsid w:val="00623465"/>
    <w:rsid w:val="006234F4"/>
    <w:rsid w:val="00623569"/>
    <w:rsid w:val="00623577"/>
    <w:rsid w:val="00623632"/>
    <w:rsid w:val="00623634"/>
    <w:rsid w:val="00623696"/>
    <w:rsid w:val="00623776"/>
    <w:rsid w:val="006237D5"/>
    <w:rsid w:val="006237F9"/>
    <w:rsid w:val="00623875"/>
    <w:rsid w:val="006238DA"/>
    <w:rsid w:val="0062393E"/>
    <w:rsid w:val="00623979"/>
    <w:rsid w:val="00623A28"/>
    <w:rsid w:val="00623A42"/>
    <w:rsid w:val="00623A7F"/>
    <w:rsid w:val="00623AB3"/>
    <w:rsid w:val="00623B08"/>
    <w:rsid w:val="00623B59"/>
    <w:rsid w:val="00623B9B"/>
    <w:rsid w:val="00623C04"/>
    <w:rsid w:val="00623D7F"/>
    <w:rsid w:val="00623D95"/>
    <w:rsid w:val="00623D9A"/>
    <w:rsid w:val="00623E92"/>
    <w:rsid w:val="00623E94"/>
    <w:rsid w:val="0062400F"/>
    <w:rsid w:val="00624013"/>
    <w:rsid w:val="00624018"/>
    <w:rsid w:val="006240A6"/>
    <w:rsid w:val="006240C4"/>
    <w:rsid w:val="0062410F"/>
    <w:rsid w:val="00624116"/>
    <w:rsid w:val="00624158"/>
    <w:rsid w:val="0062417E"/>
    <w:rsid w:val="00624185"/>
    <w:rsid w:val="006241A1"/>
    <w:rsid w:val="00624223"/>
    <w:rsid w:val="00624310"/>
    <w:rsid w:val="00624432"/>
    <w:rsid w:val="00624441"/>
    <w:rsid w:val="00624499"/>
    <w:rsid w:val="006244A1"/>
    <w:rsid w:val="00624512"/>
    <w:rsid w:val="0062453C"/>
    <w:rsid w:val="006245D5"/>
    <w:rsid w:val="006245DB"/>
    <w:rsid w:val="006246FE"/>
    <w:rsid w:val="00624780"/>
    <w:rsid w:val="00624783"/>
    <w:rsid w:val="006247FE"/>
    <w:rsid w:val="00624820"/>
    <w:rsid w:val="00624821"/>
    <w:rsid w:val="00624828"/>
    <w:rsid w:val="006248BA"/>
    <w:rsid w:val="006248E7"/>
    <w:rsid w:val="006248ED"/>
    <w:rsid w:val="00624904"/>
    <w:rsid w:val="00624924"/>
    <w:rsid w:val="00624A94"/>
    <w:rsid w:val="00624AA7"/>
    <w:rsid w:val="00624AB7"/>
    <w:rsid w:val="00624AF9"/>
    <w:rsid w:val="00624B33"/>
    <w:rsid w:val="00624BDE"/>
    <w:rsid w:val="00624D18"/>
    <w:rsid w:val="00624DA1"/>
    <w:rsid w:val="00624E0B"/>
    <w:rsid w:val="00624E1D"/>
    <w:rsid w:val="00624E2F"/>
    <w:rsid w:val="00624F7E"/>
    <w:rsid w:val="00625027"/>
    <w:rsid w:val="00625045"/>
    <w:rsid w:val="00625080"/>
    <w:rsid w:val="006250A7"/>
    <w:rsid w:val="00625111"/>
    <w:rsid w:val="00625158"/>
    <w:rsid w:val="006251A4"/>
    <w:rsid w:val="006251AF"/>
    <w:rsid w:val="006251CB"/>
    <w:rsid w:val="0062529B"/>
    <w:rsid w:val="006252DF"/>
    <w:rsid w:val="00625319"/>
    <w:rsid w:val="0062533C"/>
    <w:rsid w:val="0062534F"/>
    <w:rsid w:val="006254A5"/>
    <w:rsid w:val="006254AD"/>
    <w:rsid w:val="0062559D"/>
    <w:rsid w:val="006255A4"/>
    <w:rsid w:val="006255C3"/>
    <w:rsid w:val="0062560D"/>
    <w:rsid w:val="006256D0"/>
    <w:rsid w:val="006256FA"/>
    <w:rsid w:val="0062572B"/>
    <w:rsid w:val="00625756"/>
    <w:rsid w:val="0062577A"/>
    <w:rsid w:val="0062578D"/>
    <w:rsid w:val="00625794"/>
    <w:rsid w:val="006257F6"/>
    <w:rsid w:val="0062583A"/>
    <w:rsid w:val="006258E8"/>
    <w:rsid w:val="006258F8"/>
    <w:rsid w:val="0062590B"/>
    <w:rsid w:val="0062593C"/>
    <w:rsid w:val="006259AF"/>
    <w:rsid w:val="006259C7"/>
    <w:rsid w:val="006259CF"/>
    <w:rsid w:val="006259DD"/>
    <w:rsid w:val="00625A11"/>
    <w:rsid w:val="00625ADF"/>
    <w:rsid w:val="00625AEA"/>
    <w:rsid w:val="00625AF2"/>
    <w:rsid w:val="00625AFA"/>
    <w:rsid w:val="00625B75"/>
    <w:rsid w:val="00625B83"/>
    <w:rsid w:val="00625BBB"/>
    <w:rsid w:val="00625BCA"/>
    <w:rsid w:val="00625C0A"/>
    <w:rsid w:val="00625C2E"/>
    <w:rsid w:val="00625C5F"/>
    <w:rsid w:val="00625CA0"/>
    <w:rsid w:val="00625CA2"/>
    <w:rsid w:val="00625E89"/>
    <w:rsid w:val="00625EAE"/>
    <w:rsid w:val="00625F00"/>
    <w:rsid w:val="00625F05"/>
    <w:rsid w:val="00625F65"/>
    <w:rsid w:val="00625F89"/>
    <w:rsid w:val="0062602C"/>
    <w:rsid w:val="00626068"/>
    <w:rsid w:val="00626101"/>
    <w:rsid w:val="00626199"/>
    <w:rsid w:val="0062619F"/>
    <w:rsid w:val="006261CF"/>
    <w:rsid w:val="006261F3"/>
    <w:rsid w:val="00626214"/>
    <w:rsid w:val="00626248"/>
    <w:rsid w:val="00626257"/>
    <w:rsid w:val="00626273"/>
    <w:rsid w:val="00626275"/>
    <w:rsid w:val="006262E8"/>
    <w:rsid w:val="006262F7"/>
    <w:rsid w:val="00626382"/>
    <w:rsid w:val="00626386"/>
    <w:rsid w:val="006263B3"/>
    <w:rsid w:val="006263BB"/>
    <w:rsid w:val="006263BE"/>
    <w:rsid w:val="00626447"/>
    <w:rsid w:val="0062649B"/>
    <w:rsid w:val="006264A7"/>
    <w:rsid w:val="006264F9"/>
    <w:rsid w:val="00626523"/>
    <w:rsid w:val="00626550"/>
    <w:rsid w:val="0062656A"/>
    <w:rsid w:val="00626573"/>
    <w:rsid w:val="006265CF"/>
    <w:rsid w:val="006265E3"/>
    <w:rsid w:val="006266C4"/>
    <w:rsid w:val="006266C5"/>
    <w:rsid w:val="006266F1"/>
    <w:rsid w:val="006266F4"/>
    <w:rsid w:val="0062670C"/>
    <w:rsid w:val="0062675B"/>
    <w:rsid w:val="0062678F"/>
    <w:rsid w:val="006267C5"/>
    <w:rsid w:val="00626841"/>
    <w:rsid w:val="006268BF"/>
    <w:rsid w:val="006268F4"/>
    <w:rsid w:val="00626941"/>
    <w:rsid w:val="00626981"/>
    <w:rsid w:val="00626A98"/>
    <w:rsid w:val="00626B69"/>
    <w:rsid w:val="00626C86"/>
    <w:rsid w:val="00626D50"/>
    <w:rsid w:val="00626DA7"/>
    <w:rsid w:val="00626DD4"/>
    <w:rsid w:val="00626E8B"/>
    <w:rsid w:val="00626EB1"/>
    <w:rsid w:val="00626F53"/>
    <w:rsid w:val="00626F7E"/>
    <w:rsid w:val="00626F8A"/>
    <w:rsid w:val="00626F9A"/>
    <w:rsid w:val="00627069"/>
    <w:rsid w:val="0062714B"/>
    <w:rsid w:val="006271AF"/>
    <w:rsid w:val="00627224"/>
    <w:rsid w:val="0062746E"/>
    <w:rsid w:val="0062747A"/>
    <w:rsid w:val="00627483"/>
    <w:rsid w:val="00627543"/>
    <w:rsid w:val="00627593"/>
    <w:rsid w:val="00627663"/>
    <w:rsid w:val="006276C9"/>
    <w:rsid w:val="00627713"/>
    <w:rsid w:val="0062779C"/>
    <w:rsid w:val="006277F2"/>
    <w:rsid w:val="0062780F"/>
    <w:rsid w:val="00627812"/>
    <w:rsid w:val="006278FE"/>
    <w:rsid w:val="00627903"/>
    <w:rsid w:val="0062799F"/>
    <w:rsid w:val="006279FC"/>
    <w:rsid w:val="00627A7D"/>
    <w:rsid w:val="00627B05"/>
    <w:rsid w:val="00627B21"/>
    <w:rsid w:val="00627BD9"/>
    <w:rsid w:val="00627C08"/>
    <w:rsid w:val="00627C52"/>
    <w:rsid w:val="00627C82"/>
    <w:rsid w:val="00627C9B"/>
    <w:rsid w:val="00627CFA"/>
    <w:rsid w:val="00627D4B"/>
    <w:rsid w:val="00627D9E"/>
    <w:rsid w:val="00627DBA"/>
    <w:rsid w:val="00627DE1"/>
    <w:rsid w:val="00627E26"/>
    <w:rsid w:val="00627E5B"/>
    <w:rsid w:val="00627E88"/>
    <w:rsid w:val="00627EBB"/>
    <w:rsid w:val="00627EBF"/>
    <w:rsid w:val="00627EE0"/>
    <w:rsid w:val="00627EF2"/>
    <w:rsid w:val="00627F63"/>
    <w:rsid w:val="0062C448"/>
    <w:rsid w:val="0063009F"/>
    <w:rsid w:val="006300DA"/>
    <w:rsid w:val="00630143"/>
    <w:rsid w:val="006302FB"/>
    <w:rsid w:val="00630307"/>
    <w:rsid w:val="0063032F"/>
    <w:rsid w:val="00630388"/>
    <w:rsid w:val="0063047E"/>
    <w:rsid w:val="00630484"/>
    <w:rsid w:val="0063049E"/>
    <w:rsid w:val="00630504"/>
    <w:rsid w:val="0063051B"/>
    <w:rsid w:val="0063057F"/>
    <w:rsid w:val="006305AE"/>
    <w:rsid w:val="00630636"/>
    <w:rsid w:val="00630649"/>
    <w:rsid w:val="00630664"/>
    <w:rsid w:val="00630666"/>
    <w:rsid w:val="00630706"/>
    <w:rsid w:val="0063070F"/>
    <w:rsid w:val="006307F3"/>
    <w:rsid w:val="00630802"/>
    <w:rsid w:val="00630803"/>
    <w:rsid w:val="0063082B"/>
    <w:rsid w:val="00630883"/>
    <w:rsid w:val="006308A3"/>
    <w:rsid w:val="006308D6"/>
    <w:rsid w:val="0063093C"/>
    <w:rsid w:val="00630983"/>
    <w:rsid w:val="006309D7"/>
    <w:rsid w:val="006309F4"/>
    <w:rsid w:val="00630A2A"/>
    <w:rsid w:val="00630A94"/>
    <w:rsid w:val="00630AA1"/>
    <w:rsid w:val="00630B1F"/>
    <w:rsid w:val="00630B61"/>
    <w:rsid w:val="00630C15"/>
    <w:rsid w:val="00630C49"/>
    <w:rsid w:val="00630C8D"/>
    <w:rsid w:val="00630CF0"/>
    <w:rsid w:val="00630DDF"/>
    <w:rsid w:val="00630E44"/>
    <w:rsid w:val="00630F24"/>
    <w:rsid w:val="00630FDD"/>
    <w:rsid w:val="00631010"/>
    <w:rsid w:val="0063106A"/>
    <w:rsid w:val="006310F3"/>
    <w:rsid w:val="00631127"/>
    <w:rsid w:val="00631193"/>
    <w:rsid w:val="0063119D"/>
    <w:rsid w:val="00631234"/>
    <w:rsid w:val="0063124C"/>
    <w:rsid w:val="006312C8"/>
    <w:rsid w:val="006312EF"/>
    <w:rsid w:val="00631388"/>
    <w:rsid w:val="0063139F"/>
    <w:rsid w:val="006313E0"/>
    <w:rsid w:val="00631431"/>
    <w:rsid w:val="0063147C"/>
    <w:rsid w:val="00631503"/>
    <w:rsid w:val="0063159A"/>
    <w:rsid w:val="006315F1"/>
    <w:rsid w:val="006316BC"/>
    <w:rsid w:val="006316CC"/>
    <w:rsid w:val="0063179F"/>
    <w:rsid w:val="00631808"/>
    <w:rsid w:val="0063187F"/>
    <w:rsid w:val="006318A7"/>
    <w:rsid w:val="006319FF"/>
    <w:rsid w:val="00631AB3"/>
    <w:rsid w:val="00631AC2"/>
    <w:rsid w:val="00631B1A"/>
    <w:rsid w:val="00631C83"/>
    <w:rsid w:val="00631C98"/>
    <w:rsid w:val="00631CD4"/>
    <w:rsid w:val="00631CE2"/>
    <w:rsid w:val="00631D30"/>
    <w:rsid w:val="00631D60"/>
    <w:rsid w:val="00631E22"/>
    <w:rsid w:val="00631E7A"/>
    <w:rsid w:val="00631E92"/>
    <w:rsid w:val="00631FD7"/>
    <w:rsid w:val="00631FEF"/>
    <w:rsid w:val="00631FF7"/>
    <w:rsid w:val="0063204B"/>
    <w:rsid w:val="006320AC"/>
    <w:rsid w:val="006320B2"/>
    <w:rsid w:val="00632101"/>
    <w:rsid w:val="00632118"/>
    <w:rsid w:val="00632123"/>
    <w:rsid w:val="00632143"/>
    <w:rsid w:val="00632148"/>
    <w:rsid w:val="006321DE"/>
    <w:rsid w:val="006321EC"/>
    <w:rsid w:val="00632219"/>
    <w:rsid w:val="006322CA"/>
    <w:rsid w:val="00632396"/>
    <w:rsid w:val="006323D0"/>
    <w:rsid w:val="00632430"/>
    <w:rsid w:val="00632450"/>
    <w:rsid w:val="0063271C"/>
    <w:rsid w:val="006327BA"/>
    <w:rsid w:val="006327D0"/>
    <w:rsid w:val="006327D4"/>
    <w:rsid w:val="00632823"/>
    <w:rsid w:val="00632865"/>
    <w:rsid w:val="0063287A"/>
    <w:rsid w:val="0063289D"/>
    <w:rsid w:val="00632912"/>
    <w:rsid w:val="00632972"/>
    <w:rsid w:val="0063298E"/>
    <w:rsid w:val="006329DA"/>
    <w:rsid w:val="00632B0D"/>
    <w:rsid w:val="00632B94"/>
    <w:rsid w:val="00632BA5"/>
    <w:rsid w:val="00632C11"/>
    <w:rsid w:val="00632C66"/>
    <w:rsid w:val="00632D12"/>
    <w:rsid w:val="00632D3B"/>
    <w:rsid w:val="00632D4D"/>
    <w:rsid w:val="00632DEA"/>
    <w:rsid w:val="00632E18"/>
    <w:rsid w:val="00632EA5"/>
    <w:rsid w:val="00632EE9"/>
    <w:rsid w:val="00633071"/>
    <w:rsid w:val="00633230"/>
    <w:rsid w:val="00633252"/>
    <w:rsid w:val="00633313"/>
    <w:rsid w:val="0063333A"/>
    <w:rsid w:val="00633407"/>
    <w:rsid w:val="0063340E"/>
    <w:rsid w:val="00633479"/>
    <w:rsid w:val="00633532"/>
    <w:rsid w:val="0063358D"/>
    <w:rsid w:val="006335CC"/>
    <w:rsid w:val="006335FD"/>
    <w:rsid w:val="00633605"/>
    <w:rsid w:val="0063361A"/>
    <w:rsid w:val="00633648"/>
    <w:rsid w:val="006336A0"/>
    <w:rsid w:val="006336FB"/>
    <w:rsid w:val="00633793"/>
    <w:rsid w:val="006337D1"/>
    <w:rsid w:val="00633802"/>
    <w:rsid w:val="0063385D"/>
    <w:rsid w:val="006338E5"/>
    <w:rsid w:val="00633962"/>
    <w:rsid w:val="0063397C"/>
    <w:rsid w:val="0063397D"/>
    <w:rsid w:val="006339F8"/>
    <w:rsid w:val="00633A30"/>
    <w:rsid w:val="00633A5E"/>
    <w:rsid w:val="00633A67"/>
    <w:rsid w:val="00633AA0"/>
    <w:rsid w:val="00633B35"/>
    <w:rsid w:val="00633B37"/>
    <w:rsid w:val="00633B5C"/>
    <w:rsid w:val="00633C0C"/>
    <w:rsid w:val="00633C14"/>
    <w:rsid w:val="00633C28"/>
    <w:rsid w:val="00633C54"/>
    <w:rsid w:val="00633C6E"/>
    <w:rsid w:val="00633C82"/>
    <w:rsid w:val="00633C90"/>
    <w:rsid w:val="00633C93"/>
    <w:rsid w:val="00633C9D"/>
    <w:rsid w:val="00633CE8"/>
    <w:rsid w:val="00633D69"/>
    <w:rsid w:val="00633DAA"/>
    <w:rsid w:val="00633DAB"/>
    <w:rsid w:val="00633E42"/>
    <w:rsid w:val="00633E50"/>
    <w:rsid w:val="00633E98"/>
    <w:rsid w:val="00633E9B"/>
    <w:rsid w:val="00633EB8"/>
    <w:rsid w:val="00633F01"/>
    <w:rsid w:val="00633F8D"/>
    <w:rsid w:val="00633FB3"/>
    <w:rsid w:val="00633FBC"/>
    <w:rsid w:val="00633FC7"/>
    <w:rsid w:val="0063406B"/>
    <w:rsid w:val="00634097"/>
    <w:rsid w:val="006340F1"/>
    <w:rsid w:val="00634170"/>
    <w:rsid w:val="00634277"/>
    <w:rsid w:val="0063437D"/>
    <w:rsid w:val="00634417"/>
    <w:rsid w:val="0063449D"/>
    <w:rsid w:val="00634525"/>
    <w:rsid w:val="0063452F"/>
    <w:rsid w:val="00634565"/>
    <w:rsid w:val="006345F0"/>
    <w:rsid w:val="00634602"/>
    <w:rsid w:val="00634632"/>
    <w:rsid w:val="00634682"/>
    <w:rsid w:val="0063469C"/>
    <w:rsid w:val="006346E4"/>
    <w:rsid w:val="006346F1"/>
    <w:rsid w:val="00634708"/>
    <w:rsid w:val="00634837"/>
    <w:rsid w:val="00634859"/>
    <w:rsid w:val="00634875"/>
    <w:rsid w:val="00634890"/>
    <w:rsid w:val="006348A5"/>
    <w:rsid w:val="006348B0"/>
    <w:rsid w:val="00634908"/>
    <w:rsid w:val="00634970"/>
    <w:rsid w:val="00634971"/>
    <w:rsid w:val="00634A00"/>
    <w:rsid w:val="00634A3B"/>
    <w:rsid w:val="00634A52"/>
    <w:rsid w:val="00634A77"/>
    <w:rsid w:val="00634A9A"/>
    <w:rsid w:val="00634B1E"/>
    <w:rsid w:val="00634B2A"/>
    <w:rsid w:val="00634B3A"/>
    <w:rsid w:val="00634B85"/>
    <w:rsid w:val="00634C94"/>
    <w:rsid w:val="00634D0E"/>
    <w:rsid w:val="00634DCD"/>
    <w:rsid w:val="00634DF8"/>
    <w:rsid w:val="00634EB2"/>
    <w:rsid w:val="00634EDF"/>
    <w:rsid w:val="00634F10"/>
    <w:rsid w:val="00634F4E"/>
    <w:rsid w:val="00634F77"/>
    <w:rsid w:val="00634FB1"/>
    <w:rsid w:val="00635019"/>
    <w:rsid w:val="006350AF"/>
    <w:rsid w:val="006350F3"/>
    <w:rsid w:val="0063512A"/>
    <w:rsid w:val="00635151"/>
    <w:rsid w:val="00635190"/>
    <w:rsid w:val="006353D7"/>
    <w:rsid w:val="006353E8"/>
    <w:rsid w:val="00635451"/>
    <w:rsid w:val="0063545D"/>
    <w:rsid w:val="006354A9"/>
    <w:rsid w:val="006354B7"/>
    <w:rsid w:val="006354C1"/>
    <w:rsid w:val="006354EC"/>
    <w:rsid w:val="00635534"/>
    <w:rsid w:val="0063553B"/>
    <w:rsid w:val="00635565"/>
    <w:rsid w:val="00635593"/>
    <w:rsid w:val="006355E6"/>
    <w:rsid w:val="00635605"/>
    <w:rsid w:val="00635647"/>
    <w:rsid w:val="00635674"/>
    <w:rsid w:val="0063567E"/>
    <w:rsid w:val="00635696"/>
    <w:rsid w:val="006356A6"/>
    <w:rsid w:val="006356B5"/>
    <w:rsid w:val="00635748"/>
    <w:rsid w:val="006358C8"/>
    <w:rsid w:val="006358CA"/>
    <w:rsid w:val="00635910"/>
    <w:rsid w:val="00635986"/>
    <w:rsid w:val="00635A44"/>
    <w:rsid w:val="00635ACF"/>
    <w:rsid w:val="00635ADB"/>
    <w:rsid w:val="00635B05"/>
    <w:rsid w:val="00635C38"/>
    <w:rsid w:val="00635D27"/>
    <w:rsid w:val="00635D39"/>
    <w:rsid w:val="00635D5A"/>
    <w:rsid w:val="00635D69"/>
    <w:rsid w:val="00635E39"/>
    <w:rsid w:val="00635EFF"/>
    <w:rsid w:val="00635F12"/>
    <w:rsid w:val="00635F33"/>
    <w:rsid w:val="00635F37"/>
    <w:rsid w:val="00635FC9"/>
    <w:rsid w:val="00635FD5"/>
    <w:rsid w:val="00636005"/>
    <w:rsid w:val="006360D1"/>
    <w:rsid w:val="006360F0"/>
    <w:rsid w:val="006360FF"/>
    <w:rsid w:val="00636184"/>
    <w:rsid w:val="00636188"/>
    <w:rsid w:val="006361C2"/>
    <w:rsid w:val="006361EF"/>
    <w:rsid w:val="006361F8"/>
    <w:rsid w:val="006362AD"/>
    <w:rsid w:val="0063637E"/>
    <w:rsid w:val="006363FA"/>
    <w:rsid w:val="0063651C"/>
    <w:rsid w:val="0063654C"/>
    <w:rsid w:val="006365A0"/>
    <w:rsid w:val="00636679"/>
    <w:rsid w:val="006366CC"/>
    <w:rsid w:val="0063670B"/>
    <w:rsid w:val="00636713"/>
    <w:rsid w:val="00636771"/>
    <w:rsid w:val="006367CB"/>
    <w:rsid w:val="00636899"/>
    <w:rsid w:val="006368D4"/>
    <w:rsid w:val="00636922"/>
    <w:rsid w:val="00636997"/>
    <w:rsid w:val="006369D1"/>
    <w:rsid w:val="00636A9D"/>
    <w:rsid w:val="00636B49"/>
    <w:rsid w:val="00636B72"/>
    <w:rsid w:val="00636BB0"/>
    <w:rsid w:val="00636BE3"/>
    <w:rsid w:val="00636BE4"/>
    <w:rsid w:val="00636BF3"/>
    <w:rsid w:val="00636CE4"/>
    <w:rsid w:val="00636CF8"/>
    <w:rsid w:val="00636D0A"/>
    <w:rsid w:val="00636DA6"/>
    <w:rsid w:val="00636DAC"/>
    <w:rsid w:val="00636DD1"/>
    <w:rsid w:val="00636DDD"/>
    <w:rsid w:val="00636E8C"/>
    <w:rsid w:val="00636EB9"/>
    <w:rsid w:val="00636EC9"/>
    <w:rsid w:val="00636F0D"/>
    <w:rsid w:val="00636F28"/>
    <w:rsid w:val="0063702E"/>
    <w:rsid w:val="00637092"/>
    <w:rsid w:val="006370C4"/>
    <w:rsid w:val="006370D7"/>
    <w:rsid w:val="0063713D"/>
    <w:rsid w:val="00637164"/>
    <w:rsid w:val="0063716B"/>
    <w:rsid w:val="006371A1"/>
    <w:rsid w:val="006371FB"/>
    <w:rsid w:val="0063723F"/>
    <w:rsid w:val="00637244"/>
    <w:rsid w:val="00637250"/>
    <w:rsid w:val="00637336"/>
    <w:rsid w:val="006373ED"/>
    <w:rsid w:val="006373FA"/>
    <w:rsid w:val="006374A3"/>
    <w:rsid w:val="006374A8"/>
    <w:rsid w:val="006374EB"/>
    <w:rsid w:val="00637505"/>
    <w:rsid w:val="00637564"/>
    <w:rsid w:val="00637604"/>
    <w:rsid w:val="00637641"/>
    <w:rsid w:val="006376A7"/>
    <w:rsid w:val="006376B0"/>
    <w:rsid w:val="006376B7"/>
    <w:rsid w:val="006376F2"/>
    <w:rsid w:val="00637751"/>
    <w:rsid w:val="0063779C"/>
    <w:rsid w:val="0063780A"/>
    <w:rsid w:val="00637846"/>
    <w:rsid w:val="0063789C"/>
    <w:rsid w:val="00637907"/>
    <w:rsid w:val="006379AD"/>
    <w:rsid w:val="006379EA"/>
    <w:rsid w:val="00637A0C"/>
    <w:rsid w:val="00637A47"/>
    <w:rsid w:val="00637A78"/>
    <w:rsid w:val="00637BCC"/>
    <w:rsid w:val="00637C9F"/>
    <w:rsid w:val="00637CA0"/>
    <w:rsid w:val="00637CB2"/>
    <w:rsid w:val="00637CCE"/>
    <w:rsid w:val="00637CEC"/>
    <w:rsid w:val="00637D56"/>
    <w:rsid w:val="00637DBC"/>
    <w:rsid w:val="00637DEC"/>
    <w:rsid w:val="00637E58"/>
    <w:rsid w:val="00637EA4"/>
    <w:rsid w:val="00637ED8"/>
    <w:rsid w:val="00637F03"/>
    <w:rsid w:val="00637F3A"/>
    <w:rsid w:val="00637F77"/>
    <w:rsid w:val="00637F84"/>
    <w:rsid w:val="00637FB2"/>
    <w:rsid w:val="00640002"/>
    <w:rsid w:val="00640041"/>
    <w:rsid w:val="006400B3"/>
    <w:rsid w:val="006400DC"/>
    <w:rsid w:val="006401BE"/>
    <w:rsid w:val="006401EC"/>
    <w:rsid w:val="006401ED"/>
    <w:rsid w:val="00640239"/>
    <w:rsid w:val="0064026C"/>
    <w:rsid w:val="006402E4"/>
    <w:rsid w:val="006403B9"/>
    <w:rsid w:val="006403CD"/>
    <w:rsid w:val="006403E7"/>
    <w:rsid w:val="006404DF"/>
    <w:rsid w:val="00640545"/>
    <w:rsid w:val="00640557"/>
    <w:rsid w:val="006405B8"/>
    <w:rsid w:val="0064064F"/>
    <w:rsid w:val="0064070E"/>
    <w:rsid w:val="0064075E"/>
    <w:rsid w:val="0064078E"/>
    <w:rsid w:val="006407C7"/>
    <w:rsid w:val="00640835"/>
    <w:rsid w:val="0064084E"/>
    <w:rsid w:val="00640857"/>
    <w:rsid w:val="0064086C"/>
    <w:rsid w:val="00640876"/>
    <w:rsid w:val="0064090B"/>
    <w:rsid w:val="00640917"/>
    <w:rsid w:val="0064092E"/>
    <w:rsid w:val="0064093A"/>
    <w:rsid w:val="006409CB"/>
    <w:rsid w:val="00640A49"/>
    <w:rsid w:val="00640AB5"/>
    <w:rsid w:val="00640AEF"/>
    <w:rsid w:val="00640AF8"/>
    <w:rsid w:val="00640AFA"/>
    <w:rsid w:val="00640CF7"/>
    <w:rsid w:val="00640D58"/>
    <w:rsid w:val="00640DF0"/>
    <w:rsid w:val="00640E0C"/>
    <w:rsid w:val="00640E4E"/>
    <w:rsid w:val="00640E6F"/>
    <w:rsid w:val="00640E7D"/>
    <w:rsid w:val="00640EA6"/>
    <w:rsid w:val="00640EF1"/>
    <w:rsid w:val="00640F18"/>
    <w:rsid w:val="00640F9B"/>
    <w:rsid w:val="00640FC6"/>
    <w:rsid w:val="00640FE8"/>
    <w:rsid w:val="0064103F"/>
    <w:rsid w:val="00641060"/>
    <w:rsid w:val="00641073"/>
    <w:rsid w:val="00641076"/>
    <w:rsid w:val="006410C6"/>
    <w:rsid w:val="00641112"/>
    <w:rsid w:val="00641162"/>
    <w:rsid w:val="0064117C"/>
    <w:rsid w:val="006411D6"/>
    <w:rsid w:val="006411DF"/>
    <w:rsid w:val="006411ED"/>
    <w:rsid w:val="00641231"/>
    <w:rsid w:val="00641240"/>
    <w:rsid w:val="00641241"/>
    <w:rsid w:val="006412A2"/>
    <w:rsid w:val="006413AA"/>
    <w:rsid w:val="00641406"/>
    <w:rsid w:val="006415DA"/>
    <w:rsid w:val="00641657"/>
    <w:rsid w:val="00641673"/>
    <w:rsid w:val="006416DA"/>
    <w:rsid w:val="00641710"/>
    <w:rsid w:val="006417E4"/>
    <w:rsid w:val="0064181F"/>
    <w:rsid w:val="0064182D"/>
    <w:rsid w:val="006418F0"/>
    <w:rsid w:val="00641A0E"/>
    <w:rsid w:val="00641A68"/>
    <w:rsid w:val="00641AAF"/>
    <w:rsid w:val="00641AE0"/>
    <w:rsid w:val="00641B56"/>
    <w:rsid w:val="00641C94"/>
    <w:rsid w:val="00641C97"/>
    <w:rsid w:val="00641CF6"/>
    <w:rsid w:val="00641D10"/>
    <w:rsid w:val="00641DBC"/>
    <w:rsid w:val="00641E39"/>
    <w:rsid w:val="00641E5A"/>
    <w:rsid w:val="00641EE4"/>
    <w:rsid w:val="00641EF0"/>
    <w:rsid w:val="00641F4C"/>
    <w:rsid w:val="00641F5D"/>
    <w:rsid w:val="00641F78"/>
    <w:rsid w:val="0064208E"/>
    <w:rsid w:val="006420FC"/>
    <w:rsid w:val="00642111"/>
    <w:rsid w:val="00642115"/>
    <w:rsid w:val="006421C7"/>
    <w:rsid w:val="0064220D"/>
    <w:rsid w:val="00642314"/>
    <w:rsid w:val="006423DD"/>
    <w:rsid w:val="006423E6"/>
    <w:rsid w:val="00642408"/>
    <w:rsid w:val="006424A6"/>
    <w:rsid w:val="006424BC"/>
    <w:rsid w:val="00642502"/>
    <w:rsid w:val="00642545"/>
    <w:rsid w:val="00642553"/>
    <w:rsid w:val="006425A4"/>
    <w:rsid w:val="006425C3"/>
    <w:rsid w:val="00642652"/>
    <w:rsid w:val="006426A4"/>
    <w:rsid w:val="00642732"/>
    <w:rsid w:val="00642823"/>
    <w:rsid w:val="00642842"/>
    <w:rsid w:val="006428B2"/>
    <w:rsid w:val="00642A1B"/>
    <w:rsid w:val="00642AA4"/>
    <w:rsid w:val="00642AC4"/>
    <w:rsid w:val="00642AF6"/>
    <w:rsid w:val="00642B16"/>
    <w:rsid w:val="00642B20"/>
    <w:rsid w:val="00642B8F"/>
    <w:rsid w:val="00642BD4"/>
    <w:rsid w:val="00642C21"/>
    <w:rsid w:val="00642C88"/>
    <w:rsid w:val="00642CF0"/>
    <w:rsid w:val="00642D1F"/>
    <w:rsid w:val="00642D4D"/>
    <w:rsid w:val="00642D53"/>
    <w:rsid w:val="00642E8B"/>
    <w:rsid w:val="00642EAC"/>
    <w:rsid w:val="00642EBF"/>
    <w:rsid w:val="00642F1D"/>
    <w:rsid w:val="00642F2A"/>
    <w:rsid w:val="00642FB5"/>
    <w:rsid w:val="00643072"/>
    <w:rsid w:val="006430B0"/>
    <w:rsid w:val="006430BD"/>
    <w:rsid w:val="006430D2"/>
    <w:rsid w:val="0064313D"/>
    <w:rsid w:val="00643156"/>
    <w:rsid w:val="0064315E"/>
    <w:rsid w:val="00643171"/>
    <w:rsid w:val="006431A1"/>
    <w:rsid w:val="006431FB"/>
    <w:rsid w:val="0064320D"/>
    <w:rsid w:val="00643221"/>
    <w:rsid w:val="006432A1"/>
    <w:rsid w:val="0064331D"/>
    <w:rsid w:val="0064335E"/>
    <w:rsid w:val="0064336D"/>
    <w:rsid w:val="006433A0"/>
    <w:rsid w:val="00643478"/>
    <w:rsid w:val="006434B7"/>
    <w:rsid w:val="006434CA"/>
    <w:rsid w:val="006434D9"/>
    <w:rsid w:val="0064354E"/>
    <w:rsid w:val="006435BD"/>
    <w:rsid w:val="006435D1"/>
    <w:rsid w:val="0064360F"/>
    <w:rsid w:val="006436BE"/>
    <w:rsid w:val="006436D2"/>
    <w:rsid w:val="00643739"/>
    <w:rsid w:val="0064373F"/>
    <w:rsid w:val="00643743"/>
    <w:rsid w:val="0064379D"/>
    <w:rsid w:val="006437CA"/>
    <w:rsid w:val="006437CF"/>
    <w:rsid w:val="00643817"/>
    <w:rsid w:val="00643867"/>
    <w:rsid w:val="0064389D"/>
    <w:rsid w:val="006438AA"/>
    <w:rsid w:val="006439E3"/>
    <w:rsid w:val="00643A11"/>
    <w:rsid w:val="00643A81"/>
    <w:rsid w:val="00643A9C"/>
    <w:rsid w:val="00643B7E"/>
    <w:rsid w:val="00643BA9"/>
    <w:rsid w:val="00643BED"/>
    <w:rsid w:val="00643C00"/>
    <w:rsid w:val="00643C22"/>
    <w:rsid w:val="00643C4E"/>
    <w:rsid w:val="00643C7B"/>
    <w:rsid w:val="00643CDC"/>
    <w:rsid w:val="00643D97"/>
    <w:rsid w:val="00643E12"/>
    <w:rsid w:val="00643E84"/>
    <w:rsid w:val="00643E86"/>
    <w:rsid w:val="00643EAB"/>
    <w:rsid w:val="00643EAD"/>
    <w:rsid w:val="00643F1D"/>
    <w:rsid w:val="00643F3B"/>
    <w:rsid w:val="00643F96"/>
    <w:rsid w:val="00643F98"/>
    <w:rsid w:val="00644099"/>
    <w:rsid w:val="006440EB"/>
    <w:rsid w:val="00644161"/>
    <w:rsid w:val="00644197"/>
    <w:rsid w:val="0064425C"/>
    <w:rsid w:val="006442C2"/>
    <w:rsid w:val="00644317"/>
    <w:rsid w:val="00644338"/>
    <w:rsid w:val="0064437A"/>
    <w:rsid w:val="00644397"/>
    <w:rsid w:val="006443D9"/>
    <w:rsid w:val="006443DF"/>
    <w:rsid w:val="00644476"/>
    <w:rsid w:val="00644507"/>
    <w:rsid w:val="00644563"/>
    <w:rsid w:val="006445CA"/>
    <w:rsid w:val="0064461F"/>
    <w:rsid w:val="00644648"/>
    <w:rsid w:val="006446AB"/>
    <w:rsid w:val="006446B1"/>
    <w:rsid w:val="006446FF"/>
    <w:rsid w:val="00644842"/>
    <w:rsid w:val="00644866"/>
    <w:rsid w:val="00644898"/>
    <w:rsid w:val="0064493B"/>
    <w:rsid w:val="00644982"/>
    <w:rsid w:val="006449CD"/>
    <w:rsid w:val="00644A2C"/>
    <w:rsid w:val="00644AA4"/>
    <w:rsid w:val="00644ABB"/>
    <w:rsid w:val="00644AF1"/>
    <w:rsid w:val="00644B07"/>
    <w:rsid w:val="00644B3F"/>
    <w:rsid w:val="00644B41"/>
    <w:rsid w:val="00644B92"/>
    <w:rsid w:val="00644BE9"/>
    <w:rsid w:val="00644C01"/>
    <w:rsid w:val="00644C35"/>
    <w:rsid w:val="00644C69"/>
    <w:rsid w:val="00644CD5"/>
    <w:rsid w:val="00644CE9"/>
    <w:rsid w:val="00644D56"/>
    <w:rsid w:val="00644D5D"/>
    <w:rsid w:val="00644DA6"/>
    <w:rsid w:val="00644DB2"/>
    <w:rsid w:val="00644E21"/>
    <w:rsid w:val="00644E5D"/>
    <w:rsid w:val="00644E97"/>
    <w:rsid w:val="00644ED0"/>
    <w:rsid w:val="00644F5C"/>
    <w:rsid w:val="00644FC7"/>
    <w:rsid w:val="00644FD1"/>
    <w:rsid w:val="00644FDD"/>
    <w:rsid w:val="00644FE7"/>
    <w:rsid w:val="00644FFE"/>
    <w:rsid w:val="0064500F"/>
    <w:rsid w:val="00645014"/>
    <w:rsid w:val="00645134"/>
    <w:rsid w:val="0064514A"/>
    <w:rsid w:val="00645268"/>
    <w:rsid w:val="006452E7"/>
    <w:rsid w:val="00645350"/>
    <w:rsid w:val="0064538D"/>
    <w:rsid w:val="006453BC"/>
    <w:rsid w:val="006453C3"/>
    <w:rsid w:val="006453DC"/>
    <w:rsid w:val="00645452"/>
    <w:rsid w:val="0064545D"/>
    <w:rsid w:val="0064549D"/>
    <w:rsid w:val="006454A2"/>
    <w:rsid w:val="006454C9"/>
    <w:rsid w:val="006454F4"/>
    <w:rsid w:val="0064551B"/>
    <w:rsid w:val="00645543"/>
    <w:rsid w:val="0064554A"/>
    <w:rsid w:val="00645589"/>
    <w:rsid w:val="0064559C"/>
    <w:rsid w:val="006455C5"/>
    <w:rsid w:val="0064563F"/>
    <w:rsid w:val="00645657"/>
    <w:rsid w:val="006457B2"/>
    <w:rsid w:val="006457CC"/>
    <w:rsid w:val="006457E5"/>
    <w:rsid w:val="006457F7"/>
    <w:rsid w:val="0064589B"/>
    <w:rsid w:val="006458CD"/>
    <w:rsid w:val="006458E2"/>
    <w:rsid w:val="006458F8"/>
    <w:rsid w:val="00645922"/>
    <w:rsid w:val="0064597B"/>
    <w:rsid w:val="00645A92"/>
    <w:rsid w:val="00645B38"/>
    <w:rsid w:val="00645B3A"/>
    <w:rsid w:val="00645B66"/>
    <w:rsid w:val="00645B93"/>
    <w:rsid w:val="00645BBC"/>
    <w:rsid w:val="00645C59"/>
    <w:rsid w:val="00645C98"/>
    <w:rsid w:val="00645CE0"/>
    <w:rsid w:val="00645D97"/>
    <w:rsid w:val="00645D9A"/>
    <w:rsid w:val="00645DA5"/>
    <w:rsid w:val="00645DC7"/>
    <w:rsid w:val="00645DE7"/>
    <w:rsid w:val="00645E02"/>
    <w:rsid w:val="00645E11"/>
    <w:rsid w:val="00645E3C"/>
    <w:rsid w:val="00645E4C"/>
    <w:rsid w:val="00645EF8"/>
    <w:rsid w:val="00645F61"/>
    <w:rsid w:val="00645F66"/>
    <w:rsid w:val="00645FD0"/>
    <w:rsid w:val="0064607B"/>
    <w:rsid w:val="006460A5"/>
    <w:rsid w:val="006460D3"/>
    <w:rsid w:val="00646132"/>
    <w:rsid w:val="0064616B"/>
    <w:rsid w:val="00646180"/>
    <w:rsid w:val="00646194"/>
    <w:rsid w:val="006461D8"/>
    <w:rsid w:val="00646261"/>
    <w:rsid w:val="00646271"/>
    <w:rsid w:val="00646287"/>
    <w:rsid w:val="006462D5"/>
    <w:rsid w:val="0064633C"/>
    <w:rsid w:val="0064637D"/>
    <w:rsid w:val="00646386"/>
    <w:rsid w:val="00646394"/>
    <w:rsid w:val="006463A8"/>
    <w:rsid w:val="006465C3"/>
    <w:rsid w:val="00646659"/>
    <w:rsid w:val="0064665C"/>
    <w:rsid w:val="00646769"/>
    <w:rsid w:val="00646771"/>
    <w:rsid w:val="006467A3"/>
    <w:rsid w:val="006467AB"/>
    <w:rsid w:val="00646860"/>
    <w:rsid w:val="0064688C"/>
    <w:rsid w:val="006468CC"/>
    <w:rsid w:val="006468EA"/>
    <w:rsid w:val="00646982"/>
    <w:rsid w:val="006469C2"/>
    <w:rsid w:val="006469E5"/>
    <w:rsid w:val="006469F3"/>
    <w:rsid w:val="00646A13"/>
    <w:rsid w:val="00646A8C"/>
    <w:rsid w:val="00646AC5"/>
    <w:rsid w:val="00646B32"/>
    <w:rsid w:val="00646B39"/>
    <w:rsid w:val="00646B64"/>
    <w:rsid w:val="00646B7F"/>
    <w:rsid w:val="00646B99"/>
    <w:rsid w:val="00646BAD"/>
    <w:rsid w:val="00646C12"/>
    <w:rsid w:val="00646C18"/>
    <w:rsid w:val="00646C2E"/>
    <w:rsid w:val="00646C4F"/>
    <w:rsid w:val="00646C8B"/>
    <w:rsid w:val="00646D1F"/>
    <w:rsid w:val="00646D2B"/>
    <w:rsid w:val="00646D97"/>
    <w:rsid w:val="00646DEC"/>
    <w:rsid w:val="00646E29"/>
    <w:rsid w:val="00646E43"/>
    <w:rsid w:val="00646EE0"/>
    <w:rsid w:val="00646F27"/>
    <w:rsid w:val="00646F7B"/>
    <w:rsid w:val="00646FD5"/>
    <w:rsid w:val="00646FEF"/>
    <w:rsid w:val="0064702E"/>
    <w:rsid w:val="0064703F"/>
    <w:rsid w:val="006470AA"/>
    <w:rsid w:val="00647181"/>
    <w:rsid w:val="006471AD"/>
    <w:rsid w:val="0064722F"/>
    <w:rsid w:val="006472A3"/>
    <w:rsid w:val="006472AB"/>
    <w:rsid w:val="006472D3"/>
    <w:rsid w:val="0064731B"/>
    <w:rsid w:val="0064735E"/>
    <w:rsid w:val="006473D5"/>
    <w:rsid w:val="006473F5"/>
    <w:rsid w:val="0064744E"/>
    <w:rsid w:val="0064747E"/>
    <w:rsid w:val="006474E9"/>
    <w:rsid w:val="0064757C"/>
    <w:rsid w:val="006475C2"/>
    <w:rsid w:val="0064761A"/>
    <w:rsid w:val="0064761B"/>
    <w:rsid w:val="00647633"/>
    <w:rsid w:val="00647684"/>
    <w:rsid w:val="00647685"/>
    <w:rsid w:val="006476BC"/>
    <w:rsid w:val="006476F6"/>
    <w:rsid w:val="0064774D"/>
    <w:rsid w:val="00647754"/>
    <w:rsid w:val="006477E7"/>
    <w:rsid w:val="0064780A"/>
    <w:rsid w:val="00647824"/>
    <w:rsid w:val="00647839"/>
    <w:rsid w:val="00647849"/>
    <w:rsid w:val="006478A2"/>
    <w:rsid w:val="0064790A"/>
    <w:rsid w:val="00647955"/>
    <w:rsid w:val="00647959"/>
    <w:rsid w:val="00647985"/>
    <w:rsid w:val="0064798F"/>
    <w:rsid w:val="006479BD"/>
    <w:rsid w:val="006479DE"/>
    <w:rsid w:val="00647A64"/>
    <w:rsid w:val="00647A7B"/>
    <w:rsid w:val="00647B78"/>
    <w:rsid w:val="00647C51"/>
    <w:rsid w:val="00647C79"/>
    <w:rsid w:val="00647C8C"/>
    <w:rsid w:val="00647CD9"/>
    <w:rsid w:val="00647DB7"/>
    <w:rsid w:val="00647E33"/>
    <w:rsid w:val="00647E42"/>
    <w:rsid w:val="00647E4F"/>
    <w:rsid w:val="00647E50"/>
    <w:rsid w:val="00647E5F"/>
    <w:rsid w:val="00647EE3"/>
    <w:rsid w:val="00647EF7"/>
    <w:rsid w:val="00647F3D"/>
    <w:rsid w:val="00647F8D"/>
    <w:rsid w:val="00647FBB"/>
    <w:rsid w:val="0064B1B1"/>
    <w:rsid w:val="006500C9"/>
    <w:rsid w:val="006500FB"/>
    <w:rsid w:val="00650102"/>
    <w:rsid w:val="0065012C"/>
    <w:rsid w:val="00650139"/>
    <w:rsid w:val="006501A7"/>
    <w:rsid w:val="00650217"/>
    <w:rsid w:val="00650336"/>
    <w:rsid w:val="00650363"/>
    <w:rsid w:val="00650373"/>
    <w:rsid w:val="00650379"/>
    <w:rsid w:val="00650383"/>
    <w:rsid w:val="0065040E"/>
    <w:rsid w:val="0065044D"/>
    <w:rsid w:val="0065054A"/>
    <w:rsid w:val="00650629"/>
    <w:rsid w:val="00650640"/>
    <w:rsid w:val="006507A0"/>
    <w:rsid w:val="006507A6"/>
    <w:rsid w:val="006507B0"/>
    <w:rsid w:val="006507C3"/>
    <w:rsid w:val="00650826"/>
    <w:rsid w:val="006508AE"/>
    <w:rsid w:val="00650957"/>
    <w:rsid w:val="006509B1"/>
    <w:rsid w:val="006509E8"/>
    <w:rsid w:val="00650A09"/>
    <w:rsid w:val="00650A84"/>
    <w:rsid w:val="00650AD4"/>
    <w:rsid w:val="00650AF0"/>
    <w:rsid w:val="00650B1C"/>
    <w:rsid w:val="00650B6B"/>
    <w:rsid w:val="00650C3B"/>
    <w:rsid w:val="00650CEB"/>
    <w:rsid w:val="00650DB1"/>
    <w:rsid w:val="00650DB5"/>
    <w:rsid w:val="00650E15"/>
    <w:rsid w:val="00650E41"/>
    <w:rsid w:val="00650E5E"/>
    <w:rsid w:val="00651024"/>
    <w:rsid w:val="0065104E"/>
    <w:rsid w:val="0065106E"/>
    <w:rsid w:val="00651089"/>
    <w:rsid w:val="00651172"/>
    <w:rsid w:val="006511FB"/>
    <w:rsid w:val="0065126B"/>
    <w:rsid w:val="00651275"/>
    <w:rsid w:val="00651339"/>
    <w:rsid w:val="00651392"/>
    <w:rsid w:val="006513F3"/>
    <w:rsid w:val="00651418"/>
    <w:rsid w:val="00651433"/>
    <w:rsid w:val="00651434"/>
    <w:rsid w:val="00651484"/>
    <w:rsid w:val="00651489"/>
    <w:rsid w:val="0065151B"/>
    <w:rsid w:val="00651556"/>
    <w:rsid w:val="006515AC"/>
    <w:rsid w:val="00651610"/>
    <w:rsid w:val="00651619"/>
    <w:rsid w:val="006516B8"/>
    <w:rsid w:val="006516E5"/>
    <w:rsid w:val="006517BC"/>
    <w:rsid w:val="0065183D"/>
    <w:rsid w:val="00651885"/>
    <w:rsid w:val="00651930"/>
    <w:rsid w:val="00651958"/>
    <w:rsid w:val="00651971"/>
    <w:rsid w:val="006519A4"/>
    <w:rsid w:val="006519A7"/>
    <w:rsid w:val="006519E6"/>
    <w:rsid w:val="00651A7E"/>
    <w:rsid w:val="00651AE7"/>
    <w:rsid w:val="00651BD3"/>
    <w:rsid w:val="00651C1F"/>
    <w:rsid w:val="00651D03"/>
    <w:rsid w:val="00651D4A"/>
    <w:rsid w:val="00651DAD"/>
    <w:rsid w:val="00651DFB"/>
    <w:rsid w:val="00651E47"/>
    <w:rsid w:val="00651E62"/>
    <w:rsid w:val="00651E67"/>
    <w:rsid w:val="00651E6B"/>
    <w:rsid w:val="00651F38"/>
    <w:rsid w:val="00651F4C"/>
    <w:rsid w:val="00652097"/>
    <w:rsid w:val="006521D8"/>
    <w:rsid w:val="0065220B"/>
    <w:rsid w:val="00652245"/>
    <w:rsid w:val="006522D4"/>
    <w:rsid w:val="006522DB"/>
    <w:rsid w:val="00652307"/>
    <w:rsid w:val="00652396"/>
    <w:rsid w:val="006523CD"/>
    <w:rsid w:val="006523D0"/>
    <w:rsid w:val="006523D4"/>
    <w:rsid w:val="00652508"/>
    <w:rsid w:val="00652515"/>
    <w:rsid w:val="00652531"/>
    <w:rsid w:val="0065255D"/>
    <w:rsid w:val="00652585"/>
    <w:rsid w:val="006525BE"/>
    <w:rsid w:val="0065264F"/>
    <w:rsid w:val="00652778"/>
    <w:rsid w:val="00652796"/>
    <w:rsid w:val="006527D4"/>
    <w:rsid w:val="00652837"/>
    <w:rsid w:val="006528AA"/>
    <w:rsid w:val="006528CD"/>
    <w:rsid w:val="00652961"/>
    <w:rsid w:val="0065299A"/>
    <w:rsid w:val="006529EF"/>
    <w:rsid w:val="00652A4F"/>
    <w:rsid w:val="00652A8F"/>
    <w:rsid w:val="00652B26"/>
    <w:rsid w:val="00652B8E"/>
    <w:rsid w:val="00652BBE"/>
    <w:rsid w:val="00652C1C"/>
    <w:rsid w:val="00652C86"/>
    <w:rsid w:val="00652C91"/>
    <w:rsid w:val="00652C96"/>
    <w:rsid w:val="00652E71"/>
    <w:rsid w:val="00652EC3"/>
    <w:rsid w:val="00652EDA"/>
    <w:rsid w:val="00652F64"/>
    <w:rsid w:val="00653084"/>
    <w:rsid w:val="0065308D"/>
    <w:rsid w:val="0065317C"/>
    <w:rsid w:val="0065327C"/>
    <w:rsid w:val="006532F4"/>
    <w:rsid w:val="00653343"/>
    <w:rsid w:val="0065337E"/>
    <w:rsid w:val="00653390"/>
    <w:rsid w:val="00653392"/>
    <w:rsid w:val="00653395"/>
    <w:rsid w:val="006533FD"/>
    <w:rsid w:val="0065345A"/>
    <w:rsid w:val="00653469"/>
    <w:rsid w:val="006534AF"/>
    <w:rsid w:val="006534BD"/>
    <w:rsid w:val="00653502"/>
    <w:rsid w:val="0065370E"/>
    <w:rsid w:val="006537B0"/>
    <w:rsid w:val="006537F9"/>
    <w:rsid w:val="00653819"/>
    <w:rsid w:val="00653855"/>
    <w:rsid w:val="006538B2"/>
    <w:rsid w:val="006538BB"/>
    <w:rsid w:val="00653975"/>
    <w:rsid w:val="0065399B"/>
    <w:rsid w:val="00653A0E"/>
    <w:rsid w:val="00653A56"/>
    <w:rsid w:val="00653A76"/>
    <w:rsid w:val="00653A82"/>
    <w:rsid w:val="00653ADE"/>
    <w:rsid w:val="00653B33"/>
    <w:rsid w:val="00653C06"/>
    <w:rsid w:val="00653C88"/>
    <w:rsid w:val="00653CB1"/>
    <w:rsid w:val="00653D80"/>
    <w:rsid w:val="00653DA5"/>
    <w:rsid w:val="00653DD6"/>
    <w:rsid w:val="00653EE5"/>
    <w:rsid w:val="00653F65"/>
    <w:rsid w:val="00653FCB"/>
    <w:rsid w:val="00653FE7"/>
    <w:rsid w:val="00653FFE"/>
    <w:rsid w:val="006540C4"/>
    <w:rsid w:val="0065413B"/>
    <w:rsid w:val="006541EB"/>
    <w:rsid w:val="006542B6"/>
    <w:rsid w:val="006542D5"/>
    <w:rsid w:val="006543A9"/>
    <w:rsid w:val="0065442C"/>
    <w:rsid w:val="00654457"/>
    <w:rsid w:val="0065450D"/>
    <w:rsid w:val="006545FB"/>
    <w:rsid w:val="00654612"/>
    <w:rsid w:val="00654616"/>
    <w:rsid w:val="0065463D"/>
    <w:rsid w:val="0065466F"/>
    <w:rsid w:val="006546A6"/>
    <w:rsid w:val="006546D7"/>
    <w:rsid w:val="006546E1"/>
    <w:rsid w:val="00654739"/>
    <w:rsid w:val="006547AA"/>
    <w:rsid w:val="006547B8"/>
    <w:rsid w:val="006547F1"/>
    <w:rsid w:val="006547F8"/>
    <w:rsid w:val="00654809"/>
    <w:rsid w:val="00654877"/>
    <w:rsid w:val="0065493D"/>
    <w:rsid w:val="00654974"/>
    <w:rsid w:val="00654A09"/>
    <w:rsid w:val="00654A56"/>
    <w:rsid w:val="00654A5D"/>
    <w:rsid w:val="00654B0E"/>
    <w:rsid w:val="00654B70"/>
    <w:rsid w:val="00654B97"/>
    <w:rsid w:val="00654BF9"/>
    <w:rsid w:val="00654C6A"/>
    <w:rsid w:val="00654C8C"/>
    <w:rsid w:val="00654CCB"/>
    <w:rsid w:val="00654DC0"/>
    <w:rsid w:val="00654E48"/>
    <w:rsid w:val="00654EA9"/>
    <w:rsid w:val="00654EB0"/>
    <w:rsid w:val="00654F06"/>
    <w:rsid w:val="00655063"/>
    <w:rsid w:val="00655090"/>
    <w:rsid w:val="006550A4"/>
    <w:rsid w:val="006550AB"/>
    <w:rsid w:val="00655120"/>
    <w:rsid w:val="006551C4"/>
    <w:rsid w:val="0065530F"/>
    <w:rsid w:val="00655513"/>
    <w:rsid w:val="00655565"/>
    <w:rsid w:val="0065556C"/>
    <w:rsid w:val="006555C1"/>
    <w:rsid w:val="006555C6"/>
    <w:rsid w:val="006555F9"/>
    <w:rsid w:val="0065560D"/>
    <w:rsid w:val="00655618"/>
    <w:rsid w:val="006556DC"/>
    <w:rsid w:val="0065570C"/>
    <w:rsid w:val="0065571A"/>
    <w:rsid w:val="00655731"/>
    <w:rsid w:val="00655745"/>
    <w:rsid w:val="0065578E"/>
    <w:rsid w:val="0065579F"/>
    <w:rsid w:val="006557AC"/>
    <w:rsid w:val="00655823"/>
    <w:rsid w:val="0065582A"/>
    <w:rsid w:val="00655842"/>
    <w:rsid w:val="0065584E"/>
    <w:rsid w:val="00655878"/>
    <w:rsid w:val="0065589B"/>
    <w:rsid w:val="006558F9"/>
    <w:rsid w:val="00655921"/>
    <w:rsid w:val="00655995"/>
    <w:rsid w:val="00655999"/>
    <w:rsid w:val="006559E9"/>
    <w:rsid w:val="00655A43"/>
    <w:rsid w:val="00655B14"/>
    <w:rsid w:val="00655B4A"/>
    <w:rsid w:val="00655B70"/>
    <w:rsid w:val="00655C16"/>
    <w:rsid w:val="00655C56"/>
    <w:rsid w:val="00655C96"/>
    <w:rsid w:val="00655DC0"/>
    <w:rsid w:val="00655E4F"/>
    <w:rsid w:val="00655E70"/>
    <w:rsid w:val="00655EA1"/>
    <w:rsid w:val="00655EAC"/>
    <w:rsid w:val="00655EE5"/>
    <w:rsid w:val="00655F5C"/>
    <w:rsid w:val="00655FD5"/>
    <w:rsid w:val="00655FE7"/>
    <w:rsid w:val="0065600C"/>
    <w:rsid w:val="00656010"/>
    <w:rsid w:val="0065602A"/>
    <w:rsid w:val="00656081"/>
    <w:rsid w:val="006560B5"/>
    <w:rsid w:val="006560BD"/>
    <w:rsid w:val="00656176"/>
    <w:rsid w:val="006561A8"/>
    <w:rsid w:val="006561DF"/>
    <w:rsid w:val="006561E1"/>
    <w:rsid w:val="006561F3"/>
    <w:rsid w:val="00656212"/>
    <w:rsid w:val="0065627E"/>
    <w:rsid w:val="006562B3"/>
    <w:rsid w:val="006562CB"/>
    <w:rsid w:val="006562FE"/>
    <w:rsid w:val="00656308"/>
    <w:rsid w:val="0065637C"/>
    <w:rsid w:val="0065639D"/>
    <w:rsid w:val="00656427"/>
    <w:rsid w:val="0065647A"/>
    <w:rsid w:val="006564EF"/>
    <w:rsid w:val="006564F0"/>
    <w:rsid w:val="0065655E"/>
    <w:rsid w:val="00656589"/>
    <w:rsid w:val="006565CF"/>
    <w:rsid w:val="00656673"/>
    <w:rsid w:val="006566D9"/>
    <w:rsid w:val="00656707"/>
    <w:rsid w:val="0065672C"/>
    <w:rsid w:val="006567B9"/>
    <w:rsid w:val="00656835"/>
    <w:rsid w:val="00656843"/>
    <w:rsid w:val="00656852"/>
    <w:rsid w:val="00656861"/>
    <w:rsid w:val="00656905"/>
    <w:rsid w:val="00656906"/>
    <w:rsid w:val="00656911"/>
    <w:rsid w:val="006569AB"/>
    <w:rsid w:val="006569D3"/>
    <w:rsid w:val="00656A9B"/>
    <w:rsid w:val="00656BF9"/>
    <w:rsid w:val="00656BFC"/>
    <w:rsid w:val="00656C3A"/>
    <w:rsid w:val="00656C96"/>
    <w:rsid w:val="00656CC6"/>
    <w:rsid w:val="00656CDD"/>
    <w:rsid w:val="00656D2D"/>
    <w:rsid w:val="00656D65"/>
    <w:rsid w:val="00656D73"/>
    <w:rsid w:val="00656E21"/>
    <w:rsid w:val="00656E46"/>
    <w:rsid w:val="00656ECF"/>
    <w:rsid w:val="00656EE5"/>
    <w:rsid w:val="00657000"/>
    <w:rsid w:val="00657096"/>
    <w:rsid w:val="00657109"/>
    <w:rsid w:val="00657207"/>
    <w:rsid w:val="00657291"/>
    <w:rsid w:val="006572F0"/>
    <w:rsid w:val="006572F4"/>
    <w:rsid w:val="00657305"/>
    <w:rsid w:val="00657317"/>
    <w:rsid w:val="00657341"/>
    <w:rsid w:val="0065734C"/>
    <w:rsid w:val="0065738D"/>
    <w:rsid w:val="006573C9"/>
    <w:rsid w:val="006573FE"/>
    <w:rsid w:val="0065744C"/>
    <w:rsid w:val="00657490"/>
    <w:rsid w:val="006574A3"/>
    <w:rsid w:val="006574BC"/>
    <w:rsid w:val="006574C8"/>
    <w:rsid w:val="00657527"/>
    <w:rsid w:val="00657545"/>
    <w:rsid w:val="006575E6"/>
    <w:rsid w:val="006575E7"/>
    <w:rsid w:val="00657604"/>
    <w:rsid w:val="00657620"/>
    <w:rsid w:val="00657685"/>
    <w:rsid w:val="0065768D"/>
    <w:rsid w:val="0065779A"/>
    <w:rsid w:val="006577DE"/>
    <w:rsid w:val="006577FC"/>
    <w:rsid w:val="00657868"/>
    <w:rsid w:val="0065787A"/>
    <w:rsid w:val="006578A9"/>
    <w:rsid w:val="006578B2"/>
    <w:rsid w:val="006578E0"/>
    <w:rsid w:val="0065790D"/>
    <w:rsid w:val="00657A03"/>
    <w:rsid w:val="00657A05"/>
    <w:rsid w:val="00657A70"/>
    <w:rsid w:val="00657A8C"/>
    <w:rsid w:val="00657B02"/>
    <w:rsid w:val="00657B2F"/>
    <w:rsid w:val="00657B3B"/>
    <w:rsid w:val="00657B42"/>
    <w:rsid w:val="00657B6B"/>
    <w:rsid w:val="00657B88"/>
    <w:rsid w:val="00657D49"/>
    <w:rsid w:val="00657DAE"/>
    <w:rsid w:val="00657DD3"/>
    <w:rsid w:val="00657E5E"/>
    <w:rsid w:val="00657E5F"/>
    <w:rsid w:val="00657E78"/>
    <w:rsid w:val="00657ECB"/>
    <w:rsid w:val="00657ED3"/>
    <w:rsid w:val="00657FB9"/>
    <w:rsid w:val="00660025"/>
    <w:rsid w:val="0066015F"/>
    <w:rsid w:val="00660188"/>
    <w:rsid w:val="0066021A"/>
    <w:rsid w:val="0066029F"/>
    <w:rsid w:val="006602B7"/>
    <w:rsid w:val="006602EC"/>
    <w:rsid w:val="006603AD"/>
    <w:rsid w:val="006603C3"/>
    <w:rsid w:val="006603C6"/>
    <w:rsid w:val="0066045B"/>
    <w:rsid w:val="00660466"/>
    <w:rsid w:val="006604E5"/>
    <w:rsid w:val="00660527"/>
    <w:rsid w:val="0066057C"/>
    <w:rsid w:val="006605D7"/>
    <w:rsid w:val="0066067F"/>
    <w:rsid w:val="006606DB"/>
    <w:rsid w:val="006606EA"/>
    <w:rsid w:val="00660700"/>
    <w:rsid w:val="00660746"/>
    <w:rsid w:val="0066074B"/>
    <w:rsid w:val="00660764"/>
    <w:rsid w:val="00660857"/>
    <w:rsid w:val="006608E2"/>
    <w:rsid w:val="0066098F"/>
    <w:rsid w:val="006609C6"/>
    <w:rsid w:val="006609E9"/>
    <w:rsid w:val="006609FA"/>
    <w:rsid w:val="00660A03"/>
    <w:rsid w:val="00660A26"/>
    <w:rsid w:val="00660A3C"/>
    <w:rsid w:val="00660B21"/>
    <w:rsid w:val="00660BB2"/>
    <w:rsid w:val="00660BDE"/>
    <w:rsid w:val="00660BF5"/>
    <w:rsid w:val="00660BFE"/>
    <w:rsid w:val="00660C4D"/>
    <w:rsid w:val="00660C91"/>
    <w:rsid w:val="00660DB3"/>
    <w:rsid w:val="00660DC7"/>
    <w:rsid w:val="00660EA1"/>
    <w:rsid w:val="00660EBC"/>
    <w:rsid w:val="00660EBF"/>
    <w:rsid w:val="00660F26"/>
    <w:rsid w:val="00660FD8"/>
    <w:rsid w:val="00660FE5"/>
    <w:rsid w:val="00661066"/>
    <w:rsid w:val="00661095"/>
    <w:rsid w:val="006610D7"/>
    <w:rsid w:val="006610FC"/>
    <w:rsid w:val="0066111F"/>
    <w:rsid w:val="00661158"/>
    <w:rsid w:val="0066115B"/>
    <w:rsid w:val="00661199"/>
    <w:rsid w:val="006611C0"/>
    <w:rsid w:val="006611E0"/>
    <w:rsid w:val="00661238"/>
    <w:rsid w:val="0066123B"/>
    <w:rsid w:val="00661254"/>
    <w:rsid w:val="00661294"/>
    <w:rsid w:val="0066129E"/>
    <w:rsid w:val="00661371"/>
    <w:rsid w:val="006613E1"/>
    <w:rsid w:val="006613F4"/>
    <w:rsid w:val="006613FD"/>
    <w:rsid w:val="0066140E"/>
    <w:rsid w:val="006614E2"/>
    <w:rsid w:val="0066150D"/>
    <w:rsid w:val="0066150F"/>
    <w:rsid w:val="0066151E"/>
    <w:rsid w:val="006615D7"/>
    <w:rsid w:val="006615F7"/>
    <w:rsid w:val="0066160B"/>
    <w:rsid w:val="0066161C"/>
    <w:rsid w:val="0066165A"/>
    <w:rsid w:val="00661695"/>
    <w:rsid w:val="0066170A"/>
    <w:rsid w:val="00661992"/>
    <w:rsid w:val="006619A7"/>
    <w:rsid w:val="006619BE"/>
    <w:rsid w:val="006619C1"/>
    <w:rsid w:val="006619C8"/>
    <w:rsid w:val="006619D5"/>
    <w:rsid w:val="006619FB"/>
    <w:rsid w:val="00661A99"/>
    <w:rsid w:val="00661ADD"/>
    <w:rsid w:val="00661B76"/>
    <w:rsid w:val="00661C07"/>
    <w:rsid w:val="00661C37"/>
    <w:rsid w:val="00661C9B"/>
    <w:rsid w:val="00661CA7"/>
    <w:rsid w:val="00661D16"/>
    <w:rsid w:val="00661DFF"/>
    <w:rsid w:val="00661E08"/>
    <w:rsid w:val="00661EAA"/>
    <w:rsid w:val="00661EC6"/>
    <w:rsid w:val="00661ED8"/>
    <w:rsid w:val="00661F1B"/>
    <w:rsid w:val="00661F5F"/>
    <w:rsid w:val="00661F65"/>
    <w:rsid w:val="00661F6C"/>
    <w:rsid w:val="00661FEF"/>
    <w:rsid w:val="00662046"/>
    <w:rsid w:val="00662076"/>
    <w:rsid w:val="006620BC"/>
    <w:rsid w:val="006620C5"/>
    <w:rsid w:val="006620C9"/>
    <w:rsid w:val="006620F6"/>
    <w:rsid w:val="00662102"/>
    <w:rsid w:val="00662106"/>
    <w:rsid w:val="0066210C"/>
    <w:rsid w:val="00662150"/>
    <w:rsid w:val="006621FA"/>
    <w:rsid w:val="00662218"/>
    <w:rsid w:val="0066230C"/>
    <w:rsid w:val="0066233A"/>
    <w:rsid w:val="006623D0"/>
    <w:rsid w:val="00662428"/>
    <w:rsid w:val="00662442"/>
    <w:rsid w:val="0066244C"/>
    <w:rsid w:val="0066245E"/>
    <w:rsid w:val="006624E0"/>
    <w:rsid w:val="006625C8"/>
    <w:rsid w:val="006625E9"/>
    <w:rsid w:val="006626BF"/>
    <w:rsid w:val="0066279E"/>
    <w:rsid w:val="006627CC"/>
    <w:rsid w:val="006627EE"/>
    <w:rsid w:val="0066281A"/>
    <w:rsid w:val="0066281B"/>
    <w:rsid w:val="0066284C"/>
    <w:rsid w:val="00662892"/>
    <w:rsid w:val="00662955"/>
    <w:rsid w:val="006629A0"/>
    <w:rsid w:val="00662A62"/>
    <w:rsid w:val="00662B79"/>
    <w:rsid w:val="00662B86"/>
    <w:rsid w:val="00662BC2"/>
    <w:rsid w:val="00662BF0"/>
    <w:rsid w:val="00662C0B"/>
    <w:rsid w:val="00662CFF"/>
    <w:rsid w:val="00662D1A"/>
    <w:rsid w:val="00662D87"/>
    <w:rsid w:val="00662D9E"/>
    <w:rsid w:val="00662DA1"/>
    <w:rsid w:val="00662DBB"/>
    <w:rsid w:val="00662E1F"/>
    <w:rsid w:val="00662E76"/>
    <w:rsid w:val="00662F35"/>
    <w:rsid w:val="00662F4D"/>
    <w:rsid w:val="00662F55"/>
    <w:rsid w:val="00662F80"/>
    <w:rsid w:val="0066300D"/>
    <w:rsid w:val="00663014"/>
    <w:rsid w:val="0066305D"/>
    <w:rsid w:val="0066305E"/>
    <w:rsid w:val="00663066"/>
    <w:rsid w:val="00663110"/>
    <w:rsid w:val="0066317C"/>
    <w:rsid w:val="00663199"/>
    <w:rsid w:val="006631F0"/>
    <w:rsid w:val="006632F6"/>
    <w:rsid w:val="0066339F"/>
    <w:rsid w:val="00663421"/>
    <w:rsid w:val="0066348C"/>
    <w:rsid w:val="006634B9"/>
    <w:rsid w:val="0066350C"/>
    <w:rsid w:val="00663515"/>
    <w:rsid w:val="0066370F"/>
    <w:rsid w:val="00663724"/>
    <w:rsid w:val="006637CA"/>
    <w:rsid w:val="00663824"/>
    <w:rsid w:val="006638B9"/>
    <w:rsid w:val="006638FF"/>
    <w:rsid w:val="0066394E"/>
    <w:rsid w:val="0066395C"/>
    <w:rsid w:val="00663A2A"/>
    <w:rsid w:val="00663A88"/>
    <w:rsid w:val="00663B25"/>
    <w:rsid w:val="00663B78"/>
    <w:rsid w:val="00663BCA"/>
    <w:rsid w:val="00663BDD"/>
    <w:rsid w:val="00663BE1"/>
    <w:rsid w:val="00663C29"/>
    <w:rsid w:val="00663CE5"/>
    <w:rsid w:val="00663D2B"/>
    <w:rsid w:val="00663D32"/>
    <w:rsid w:val="00663D57"/>
    <w:rsid w:val="00663D69"/>
    <w:rsid w:val="00663DA1"/>
    <w:rsid w:val="00663DD0"/>
    <w:rsid w:val="00663EBE"/>
    <w:rsid w:val="00663F03"/>
    <w:rsid w:val="00663FC5"/>
    <w:rsid w:val="00663FCA"/>
    <w:rsid w:val="0066402E"/>
    <w:rsid w:val="00664047"/>
    <w:rsid w:val="00664051"/>
    <w:rsid w:val="006640E1"/>
    <w:rsid w:val="00664106"/>
    <w:rsid w:val="00664117"/>
    <w:rsid w:val="0066417E"/>
    <w:rsid w:val="006642C4"/>
    <w:rsid w:val="00664385"/>
    <w:rsid w:val="00664395"/>
    <w:rsid w:val="00664416"/>
    <w:rsid w:val="006644C2"/>
    <w:rsid w:val="006645B9"/>
    <w:rsid w:val="006645E5"/>
    <w:rsid w:val="00664617"/>
    <w:rsid w:val="0066463D"/>
    <w:rsid w:val="0066466A"/>
    <w:rsid w:val="0066467E"/>
    <w:rsid w:val="006646A0"/>
    <w:rsid w:val="006646C5"/>
    <w:rsid w:val="006646FE"/>
    <w:rsid w:val="00664722"/>
    <w:rsid w:val="0066478C"/>
    <w:rsid w:val="0066482D"/>
    <w:rsid w:val="006648CB"/>
    <w:rsid w:val="00664927"/>
    <w:rsid w:val="00664951"/>
    <w:rsid w:val="0066497C"/>
    <w:rsid w:val="006649A6"/>
    <w:rsid w:val="006649FA"/>
    <w:rsid w:val="00664A02"/>
    <w:rsid w:val="00664A5B"/>
    <w:rsid w:val="00664A74"/>
    <w:rsid w:val="00664A78"/>
    <w:rsid w:val="00664AA9"/>
    <w:rsid w:val="00664ACB"/>
    <w:rsid w:val="00664B0C"/>
    <w:rsid w:val="00664B6E"/>
    <w:rsid w:val="00664B79"/>
    <w:rsid w:val="00664C94"/>
    <w:rsid w:val="00664D0F"/>
    <w:rsid w:val="00664D48"/>
    <w:rsid w:val="00664DAA"/>
    <w:rsid w:val="00664DF4"/>
    <w:rsid w:val="00664F0B"/>
    <w:rsid w:val="00664F78"/>
    <w:rsid w:val="00664F88"/>
    <w:rsid w:val="00664FBD"/>
    <w:rsid w:val="006650A1"/>
    <w:rsid w:val="006650A6"/>
    <w:rsid w:val="00665153"/>
    <w:rsid w:val="0066519F"/>
    <w:rsid w:val="00665318"/>
    <w:rsid w:val="00665324"/>
    <w:rsid w:val="006653CB"/>
    <w:rsid w:val="0066541C"/>
    <w:rsid w:val="00665423"/>
    <w:rsid w:val="00665437"/>
    <w:rsid w:val="0066544C"/>
    <w:rsid w:val="0066546E"/>
    <w:rsid w:val="006654AB"/>
    <w:rsid w:val="00665516"/>
    <w:rsid w:val="00665551"/>
    <w:rsid w:val="0066555F"/>
    <w:rsid w:val="006655C6"/>
    <w:rsid w:val="0066567A"/>
    <w:rsid w:val="0066571C"/>
    <w:rsid w:val="0066572F"/>
    <w:rsid w:val="00665743"/>
    <w:rsid w:val="00665832"/>
    <w:rsid w:val="006658C5"/>
    <w:rsid w:val="006658D8"/>
    <w:rsid w:val="00665918"/>
    <w:rsid w:val="00665993"/>
    <w:rsid w:val="006659D2"/>
    <w:rsid w:val="00665A0F"/>
    <w:rsid w:val="00665A75"/>
    <w:rsid w:val="00665A7E"/>
    <w:rsid w:val="00665ACD"/>
    <w:rsid w:val="00665AF8"/>
    <w:rsid w:val="00665B43"/>
    <w:rsid w:val="00665B47"/>
    <w:rsid w:val="00665B9B"/>
    <w:rsid w:val="00665BEC"/>
    <w:rsid w:val="00665BF0"/>
    <w:rsid w:val="00665C15"/>
    <w:rsid w:val="00665C2D"/>
    <w:rsid w:val="00665C85"/>
    <w:rsid w:val="00665CCF"/>
    <w:rsid w:val="00665D79"/>
    <w:rsid w:val="00665DA0"/>
    <w:rsid w:val="00665ED2"/>
    <w:rsid w:val="00665EFE"/>
    <w:rsid w:val="00665F2F"/>
    <w:rsid w:val="0066604F"/>
    <w:rsid w:val="00666063"/>
    <w:rsid w:val="006660D1"/>
    <w:rsid w:val="0066617E"/>
    <w:rsid w:val="0066619A"/>
    <w:rsid w:val="006661EB"/>
    <w:rsid w:val="00666233"/>
    <w:rsid w:val="0066623A"/>
    <w:rsid w:val="006662A0"/>
    <w:rsid w:val="006662E3"/>
    <w:rsid w:val="00666308"/>
    <w:rsid w:val="00666394"/>
    <w:rsid w:val="006663B8"/>
    <w:rsid w:val="006663F8"/>
    <w:rsid w:val="00666443"/>
    <w:rsid w:val="0066644C"/>
    <w:rsid w:val="00666478"/>
    <w:rsid w:val="00666484"/>
    <w:rsid w:val="006664DE"/>
    <w:rsid w:val="006664E5"/>
    <w:rsid w:val="00666594"/>
    <w:rsid w:val="006665E4"/>
    <w:rsid w:val="0066668A"/>
    <w:rsid w:val="006666C3"/>
    <w:rsid w:val="006666EC"/>
    <w:rsid w:val="0066676F"/>
    <w:rsid w:val="006667A0"/>
    <w:rsid w:val="006667F9"/>
    <w:rsid w:val="00666850"/>
    <w:rsid w:val="00666870"/>
    <w:rsid w:val="00666885"/>
    <w:rsid w:val="006668B0"/>
    <w:rsid w:val="00666939"/>
    <w:rsid w:val="00666991"/>
    <w:rsid w:val="006669E9"/>
    <w:rsid w:val="006669F6"/>
    <w:rsid w:val="00666A07"/>
    <w:rsid w:val="00666A2C"/>
    <w:rsid w:val="00666A66"/>
    <w:rsid w:val="00666A7D"/>
    <w:rsid w:val="00666AA7"/>
    <w:rsid w:val="00666ADE"/>
    <w:rsid w:val="00666AFA"/>
    <w:rsid w:val="00666B5B"/>
    <w:rsid w:val="00666B6A"/>
    <w:rsid w:val="00666B95"/>
    <w:rsid w:val="00666BF2"/>
    <w:rsid w:val="00666C3E"/>
    <w:rsid w:val="00666C55"/>
    <w:rsid w:val="00666C81"/>
    <w:rsid w:val="00666CAB"/>
    <w:rsid w:val="00666D0D"/>
    <w:rsid w:val="00666D21"/>
    <w:rsid w:val="00666D38"/>
    <w:rsid w:val="00666D8F"/>
    <w:rsid w:val="00666DC4"/>
    <w:rsid w:val="00666F7E"/>
    <w:rsid w:val="00667048"/>
    <w:rsid w:val="006670A2"/>
    <w:rsid w:val="006670A7"/>
    <w:rsid w:val="0066712A"/>
    <w:rsid w:val="00667220"/>
    <w:rsid w:val="00667321"/>
    <w:rsid w:val="00667337"/>
    <w:rsid w:val="00667347"/>
    <w:rsid w:val="00667378"/>
    <w:rsid w:val="0066738C"/>
    <w:rsid w:val="00667395"/>
    <w:rsid w:val="00667425"/>
    <w:rsid w:val="0066746C"/>
    <w:rsid w:val="006674AE"/>
    <w:rsid w:val="006674CB"/>
    <w:rsid w:val="00667511"/>
    <w:rsid w:val="00667556"/>
    <w:rsid w:val="0066763A"/>
    <w:rsid w:val="0066766A"/>
    <w:rsid w:val="006676D1"/>
    <w:rsid w:val="00667761"/>
    <w:rsid w:val="0066776F"/>
    <w:rsid w:val="0066777B"/>
    <w:rsid w:val="00667794"/>
    <w:rsid w:val="00667800"/>
    <w:rsid w:val="0066784C"/>
    <w:rsid w:val="006678D7"/>
    <w:rsid w:val="00667952"/>
    <w:rsid w:val="00667971"/>
    <w:rsid w:val="0066797A"/>
    <w:rsid w:val="006679CE"/>
    <w:rsid w:val="00667A56"/>
    <w:rsid w:val="00667ACB"/>
    <w:rsid w:val="00667B0A"/>
    <w:rsid w:val="00667B11"/>
    <w:rsid w:val="00667B5A"/>
    <w:rsid w:val="00667C18"/>
    <w:rsid w:val="00667C87"/>
    <w:rsid w:val="00667DDB"/>
    <w:rsid w:val="00667E62"/>
    <w:rsid w:val="00667E8D"/>
    <w:rsid w:val="00670009"/>
    <w:rsid w:val="0067006A"/>
    <w:rsid w:val="0067013D"/>
    <w:rsid w:val="00670155"/>
    <w:rsid w:val="006701C6"/>
    <w:rsid w:val="006701F6"/>
    <w:rsid w:val="00670298"/>
    <w:rsid w:val="0067034F"/>
    <w:rsid w:val="006703BE"/>
    <w:rsid w:val="006703DF"/>
    <w:rsid w:val="00670427"/>
    <w:rsid w:val="00670428"/>
    <w:rsid w:val="00670453"/>
    <w:rsid w:val="00670567"/>
    <w:rsid w:val="0067058D"/>
    <w:rsid w:val="006705AE"/>
    <w:rsid w:val="006705B7"/>
    <w:rsid w:val="006705CA"/>
    <w:rsid w:val="006705FC"/>
    <w:rsid w:val="0067064D"/>
    <w:rsid w:val="00670742"/>
    <w:rsid w:val="00670743"/>
    <w:rsid w:val="00670780"/>
    <w:rsid w:val="006707A0"/>
    <w:rsid w:val="006707D6"/>
    <w:rsid w:val="00670809"/>
    <w:rsid w:val="0067083A"/>
    <w:rsid w:val="0067088A"/>
    <w:rsid w:val="0067097B"/>
    <w:rsid w:val="00670A51"/>
    <w:rsid w:val="00670A83"/>
    <w:rsid w:val="00670AD4"/>
    <w:rsid w:val="00670B24"/>
    <w:rsid w:val="00670B35"/>
    <w:rsid w:val="00670BB8"/>
    <w:rsid w:val="00670C5B"/>
    <w:rsid w:val="00670CA0"/>
    <w:rsid w:val="00670CB5"/>
    <w:rsid w:val="00670D03"/>
    <w:rsid w:val="00670D3D"/>
    <w:rsid w:val="00670D50"/>
    <w:rsid w:val="00670D79"/>
    <w:rsid w:val="00670E10"/>
    <w:rsid w:val="00670ECC"/>
    <w:rsid w:val="00670ECD"/>
    <w:rsid w:val="00670F3E"/>
    <w:rsid w:val="00671070"/>
    <w:rsid w:val="00671071"/>
    <w:rsid w:val="006710B6"/>
    <w:rsid w:val="006710BC"/>
    <w:rsid w:val="006710F4"/>
    <w:rsid w:val="0067111C"/>
    <w:rsid w:val="006711C1"/>
    <w:rsid w:val="006711C5"/>
    <w:rsid w:val="00671204"/>
    <w:rsid w:val="00671216"/>
    <w:rsid w:val="0067126C"/>
    <w:rsid w:val="00671270"/>
    <w:rsid w:val="006712BE"/>
    <w:rsid w:val="006712E2"/>
    <w:rsid w:val="006712EC"/>
    <w:rsid w:val="00671314"/>
    <w:rsid w:val="006713E4"/>
    <w:rsid w:val="0067145E"/>
    <w:rsid w:val="0067146E"/>
    <w:rsid w:val="00671505"/>
    <w:rsid w:val="0067151D"/>
    <w:rsid w:val="00671531"/>
    <w:rsid w:val="006715C3"/>
    <w:rsid w:val="006715E7"/>
    <w:rsid w:val="006715FC"/>
    <w:rsid w:val="0067165F"/>
    <w:rsid w:val="00671787"/>
    <w:rsid w:val="006717A7"/>
    <w:rsid w:val="006717B0"/>
    <w:rsid w:val="006717C7"/>
    <w:rsid w:val="006717D2"/>
    <w:rsid w:val="006717E6"/>
    <w:rsid w:val="006718FA"/>
    <w:rsid w:val="0067191E"/>
    <w:rsid w:val="00671A1E"/>
    <w:rsid w:val="00671A76"/>
    <w:rsid w:val="00671AAB"/>
    <w:rsid w:val="00671AC1"/>
    <w:rsid w:val="00671B87"/>
    <w:rsid w:val="00671BE3"/>
    <w:rsid w:val="00671BE7"/>
    <w:rsid w:val="00671C15"/>
    <w:rsid w:val="00671C84"/>
    <w:rsid w:val="00671D43"/>
    <w:rsid w:val="00671D8A"/>
    <w:rsid w:val="00671DA8"/>
    <w:rsid w:val="00671DC7"/>
    <w:rsid w:val="00671E3B"/>
    <w:rsid w:val="00671E7A"/>
    <w:rsid w:val="00671EF9"/>
    <w:rsid w:val="00671FC7"/>
    <w:rsid w:val="00672035"/>
    <w:rsid w:val="00672044"/>
    <w:rsid w:val="00672099"/>
    <w:rsid w:val="006720B2"/>
    <w:rsid w:val="006720F9"/>
    <w:rsid w:val="00672119"/>
    <w:rsid w:val="006721D7"/>
    <w:rsid w:val="00672220"/>
    <w:rsid w:val="00672314"/>
    <w:rsid w:val="0067233E"/>
    <w:rsid w:val="0067239F"/>
    <w:rsid w:val="006723B8"/>
    <w:rsid w:val="006723C9"/>
    <w:rsid w:val="00672411"/>
    <w:rsid w:val="00672472"/>
    <w:rsid w:val="006724AC"/>
    <w:rsid w:val="00672543"/>
    <w:rsid w:val="0067259F"/>
    <w:rsid w:val="006725B7"/>
    <w:rsid w:val="006725E9"/>
    <w:rsid w:val="00672667"/>
    <w:rsid w:val="006726DD"/>
    <w:rsid w:val="00672723"/>
    <w:rsid w:val="00672738"/>
    <w:rsid w:val="00672750"/>
    <w:rsid w:val="00672768"/>
    <w:rsid w:val="006727C3"/>
    <w:rsid w:val="006727CA"/>
    <w:rsid w:val="006727FE"/>
    <w:rsid w:val="00672816"/>
    <w:rsid w:val="0067282A"/>
    <w:rsid w:val="006728A8"/>
    <w:rsid w:val="00672910"/>
    <w:rsid w:val="0067295C"/>
    <w:rsid w:val="0067295F"/>
    <w:rsid w:val="006729ED"/>
    <w:rsid w:val="00672A0B"/>
    <w:rsid w:val="00672A56"/>
    <w:rsid w:val="00672AE8"/>
    <w:rsid w:val="00672C39"/>
    <w:rsid w:val="00672CB8"/>
    <w:rsid w:val="00672DFD"/>
    <w:rsid w:val="00672E35"/>
    <w:rsid w:val="00672E62"/>
    <w:rsid w:val="00672E88"/>
    <w:rsid w:val="00672E9A"/>
    <w:rsid w:val="00672EF6"/>
    <w:rsid w:val="00673077"/>
    <w:rsid w:val="0067308A"/>
    <w:rsid w:val="006730AB"/>
    <w:rsid w:val="006730E1"/>
    <w:rsid w:val="0067313C"/>
    <w:rsid w:val="006731D2"/>
    <w:rsid w:val="00673300"/>
    <w:rsid w:val="0067332B"/>
    <w:rsid w:val="0067344A"/>
    <w:rsid w:val="00673494"/>
    <w:rsid w:val="00673582"/>
    <w:rsid w:val="006735C8"/>
    <w:rsid w:val="006735C9"/>
    <w:rsid w:val="00673656"/>
    <w:rsid w:val="00673679"/>
    <w:rsid w:val="006736B8"/>
    <w:rsid w:val="006736EA"/>
    <w:rsid w:val="00673794"/>
    <w:rsid w:val="006737BD"/>
    <w:rsid w:val="00673819"/>
    <w:rsid w:val="0067383A"/>
    <w:rsid w:val="0067385B"/>
    <w:rsid w:val="0067392F"/>
    <w:rsid w:val="00673958"/>
    <w:rsid w:val="00673980"/>
    <w:rsid w:val="006739DD"/>
    <w:rsid w:val="00673A44"/>
    <w:rsid w:val="00673A6B"/>
    <w:rsid w:val="00673ABC"/>
    <w:rsid w:val="00673AF8"/>
    <w:rsid w:val="00673B02"/>
    <w:rsid w:val="00673B14"/>
    <w:rsid w:val="00673B9B"/>
    <w:rsid w:val="00673BC9"/>
    <w:rsid w:val="00673BF4"/>
    <w:rsid w:val="00673C20"/>
    <w:rsid w:val="00673C30"/>
    <w:rsid w:val="00673CA7"/>
    <w:rsid w:val="00673D59"/>
    <w:rsid w:val="00673DBC"/>
    <w:rsid w:val="00673DDB"/>
    <w:rsid w:val="00673E33"/>
    <w:rsid w:val="00673E7F"/>
    <w:rsid w:val="00673E87"/>
    <w:rsid w:val="00673EC0"/>
    <w:rsid w:val="00674036"/>
    <w:rsid w:val="00674073"/>
    <w:rsid w:val="00674083"/>
    <w:rsid w:val="00674088"/>
    <w:rsid w:val="006740C1"/>
    <w:rsid w:val="006740F3"/>
    <w:rsid w:val="0067410B"/>
    <w:rsid w:val="00674173"/>
    <w:rsid w:val="00674182"/>
    <w:rsid w:val="006741F5"/>
    <w:rsid w:val="00674216"/>
    <w:rsid w:val="00674308"/>
    <w:rsid w:val="00674358"/>
    <w:rsid w:val="0067435E"/>
    <w:rsid w:val="00674382"/>
    <w:rsid w:val="00674437"/>
    <w:rsid w:val="006744C7"/>
    <w:rsid w:val="006744F4"/>
    <w:rsid w:val="00674517"/>
    <w:rsid w:val="00674605"/>
    <w:rsid w:val="0067477A"/>
    <w:rsid w:val="0067484D"/>
    <w:rsid w:val="00674899"/>
    <w:rsid w:val="006748BD"/>
    <w:rsid w:val="006748EF"/>
    <w:rsid w:val="006748F5"/>
    <w:rsid w:val="0067490D"/>
    <w:rsid w:val="0067493C"/>
    <w:rsid w:val="00674945"/>
    <w:rsid w:val="00674959"/>
    <w:rsid w:val="0067498B"/>
    <w:rsid w:val="00674990"/>
    <w:rsid w:val="00674AB9"/>
    <w:rsid w:val="00674B5F"/>
    <w:rsid w:val="00674C24"/>
    <w:rsid w:val="00674D96"/>
    <w:rsid w:val="00674DC2"/>
    <w:rsid w:val="00674E07"/>
    <w:rsid w:val="00674E52"/>
    <w:rsid w:val="00674EE2"/>
    <w:rsid w:val="00674F21"/>
    <w:rsid w:val="00674F22"/>
    <w:rsid w:val="0067502C"/>
    <w:rsid w:val="00675072"/>
    <w:rsid w:val="00675088"/>
    <w:rsid w:val="0067508E"/>
    <w:rsid w:val="006750D7"/>
    <w:rsid w:val="006751A1"/>
    <w:rsid w:val="00675228"/>
    <w:rsid w:val="006752AF"/>
    <w:rsid w:val="006752FF"/>
    <w:rsid w:val="006753E8"/>
    <w:rsid w:val="0067540F"/>
    <w:rsid w:val="00675415"/>
    <w:rsid w:val="0067544A"/>
    <w:rsid w:val="0067544F"/>
    <w:rsid w:val="0067556B"/>
    <w:rsid w:val="00675575"/>
    <w:rsid w:val="006755ED"/>
    <w:rsid w:val="00675663"/>
    <w:rsid w:val="00675705"/>
    <w:rsid w:val="00675862"/>
    <w:rsid w:val="006758DE"/>
    <w:rsid w:val="00675922"/>
    <w:rsid w:val="00675930"/>
    <w:rsid w:val="00675987"/>
    <w:rsid w:val="006759AE"/>
    <w:rsid w:val="006759C7"/>
    <w:rsid w:val="006759F5"/>
    <w:rsid w:val="006759FE"/>
    <w:rsid w:val="00675A28"/>
    <w:rsid w:val="00675ACC"/>
    <w:rsid w:val="00675AEC"/>
    <w:rsid w:val="00675AEF"/>
    <w:rsid w:val="00675B05"/>
    <w:rsid w:val="00675B3B"/>
    <w:rsid w:val="00675B51"/>
    <w:rsid w:val="00675B9C"/>
    <w:rsid w:val="00675C17"/>
    <w:rsid w:val="00675C4D"/>
    <w:rsid w:val="00675CB5"/>
    <w:rsid w:val="00675E12"/>
    <w:rsid w:val="00675EC9"/>
    <w:rsid w:val="00675ECC"/>
    <w:rsid w:val="00675F20"/>
    <w:rsid w:val="00675F53"/>
    <w:rsid w:val="00675F89"/>
    <w:rsid w:val="00676191"/>
    <w:rsid w:val="0067627A"/>
    <w:rsid w:val="006762B2"/>
    <w:rsid w:val="006762E0"/>
    <w:rsid w:val="006762EF"/>
    <w:rsid w:val="006762FF"/>
    <w:rsid w:val="00676391"/>
    <w:rsid w:val="0067642B"/>
    <w:rsid w:val="00676471"/>
    <w:rsid w:val="006764A6"/>
    <w:rsid w:val="006764C4"/>
    <w:rsid w:val="006764F2"/>
    <w:rsid w:val="0067657D"/>
    <w:rsid w:val="00676596"/>
    <w:rsid w:val="00676597"/>
    <w:rsid w:val="006765B5"/>
    <w:rsid w:val="006765D6"/>
    <w:rsid w:val="00676661"/>
    <w:rsid w:val="0067666A"/>
    <w:rsid w:val="00676738"/>
    <w:rsid w:val="00676807"/>
    <w:rsid w:val="0067684B"/>
    <w:rsid w:val="00676864"/>
    <w:rsid w:val="006768A3"/>
    <w:rsid w:val="00676914"/>
    <w:rsid w:val="00676921"/>
    <w:rsid w:val="00676942"/>
    <w:rsid w:val="00676943"/>
    <w:rsid w:val="00676989"/>
    <w:rsid w:val="00676A3B"/>
    <w:rsid w:val="00676A8D"/>
    <w:rsid w:val="00676AF6"/>
    <w:rsid w:val="00676B23"/>
    <w:rsid w:val="00676B52"/>
    <w:rsid w:val="00676B6A"/>
    <w:rsid w:val="00676B83"/>
    <w:rsid w:val="00676BA0"/>
    <w:rsid w:val="00676C1F"/>
    <w:rsid w:val="00676C42"/>
    <w:rsid w:val="00676C80"/>
    <w:rsid w:val="00676D13"/>
    <w:rsid w:val="00676D2D"/>
    <w:rsid w:val="00676DBE"/>
    <w:rsid w:val="00676F14"/>
    <w:rsid w:val="00676F1B"/>
    <w:rsid w:val="00676F4F"/>
    <w:rsid w:val="00676FE4"/>
    <w:rsid w:val="00677004"/>
    <w:rsid w:val="00677054"/>
    <w:rsid w:val="00677076"/>
    <w:rsid w:val="006770B6"/>
    <w:rsid w:val="0067712B"/>
    <w:rsid w:val="0067712C"/>
    <w:rsid w:val="006771BD"/>
    <w:rsid w:val="00677308"/>
    <w:rsid w:val="00677325"/>
    <w:rsid w:val="0067737D"/>
    <w:rsid w:val="006773A0"/>
    <w:rsid w:val="00677413"/>
    <w:rsid w:val="00677441"/>
    <w:rsid w:val="00677499"/>
    <w:rsid w:val="006774A8"/>
    <w:rsid w:val="0067750B"/>
    <w:rsid w:val="00677538"/>
    <w:rsid w:val="0067753D"/>
    <w:rsid w:val="00677541"/>
    <w:rsid w:val="0067758B"/>
    <w:rsid w:val="006775C3"/>
    <w:rsid w:val="0067762F"/>
    <w:rsid w:val="00677659"/>
    <w:rsid w:val="00677702"/>
    <w:rsid w:val="00677710"/>
    <w:rsid w:val="00677726"/>
    <w:rsid w:val="00677740"/>
    <w:rsid w:val="006777A2"/>
    <w:rsid w:val="00677854"/>
    <w:rsid w:val="0067787A"/>
    <w:rsid w:val="006778DE"/>
    <w:rsid w:val="00677956"/>
    <w:rsid w:val="006779AD"/>
    <w:rsid w:val="006779E7"/>
    <w:rsid w:val="006779EA"/>
    <w:rsid w:val="00677A25"/>
    <w:rsid w:val="00677A2E"/>
    <w:rsid w:val="00677A40"/>
    <w:rsid w:val="00677A87"/>
    <w:rsid w:val="00677AD6"/>
    <w:rsid w:val="00677ADA"/>
    <w:rsid w:val="00677C09"/>
    <w:rsid w:val="00677C2E"/>
    <w:rsid w:val="00677D17"/>
    <w:rsid w:val="00677D38"/>
    <w:rsid w:val="00677D4C"/>
    <w:rsid w:val="00677D87"/>
    <w:rsid w:val="00677E2B"/>
    <w:rsid w:val="00677F34"/>
    <w:rsid w:val="00677F69"/>
    <w:rsid w:val="00677F6C"/>
    <w:rsid w:val="00677FA9"/>
    <w:rsid w:val="00677FAC"/>
    <w:rsid w:val="0068000F"/>
    <w:rsid w:val="006800C1"/>
    <w:rsid w:val="006800EA"/>
    <w:rsid w:val="00680143"/>
    <w:rsid w:val="006801A5"/>
    <w:rsid w:val="006801EC"/>
    <w:rsid w:val="006801FE"/>
    <w:rsid w:val="00680213"/>
    <w:rsid w:val="0068026C"/>
    <w:rsid w:val="006802E7"/>
    <w:rsid w:val="0068035B"/>
    <w:rsid w:val="00680369"/>
    <w:rsid w:val="0068036E"/>
    <w:rsid w:val="00680370"/>
    <w:rsid w:val="00680490"/>
    <w:rsid w:val="00680506"/>
    <w:rsid w:val="0068052F"/>
    <w:rsid w:val="00680546"/>
    <w:rsid w:val="00680582"/>
    <w:rsid w:val="0068059C"/>
    <w:rsid w:val="006805BB"/>
    <w:rsid w:val="006805F3"/>
    <w:rsid w:val="0068063E"/>
    <w:rsid w:val="00680645"/>
    <w:rsid w:val="00680667"/>
    <w:rsid w:val="00680683"/>
    <w:rsid w:val="0068071C"/>
    <w:rsid w:val="0068073D"/>
    <w:rsid w:val="006807BC"/>
    <w:rsid w:val="006807F1"/>
    <w:rsid w:val="00680806"/>
    <w:rsid w:val="006808FB"/>
    <w:rsid w:val="00680906"/>
    <w:rsid w:val="0068090F"/>
    <w:rsid w:val="00680920"/>
    <w:rsid w:val="00680970"/>
    <w:rsid w:val="00680975"/>
    <w:rsid w:val="006809FC"/>
    <w:rsid w:val="00680A2B"/>
    <w:rsid w:val="00680AA7"/>
    <w:rsid w:val="00680B06"/>
    <w:rsid w:val="00680B56"/>
    <w:rsid w:val="00680BDF"/>
    <w:rsid w:val="00680BE0"/>
    <w:rsid w:val="00680C1E"/>
    <w:rsid w:val="00680C70"/>
    <w:rsid w:val="00680C7C"/>
    <w:rsid w:val="00680CF5"/>
    <w:rsid w:val="00680D50"/>
    <w:rsid w:val="00680E9C"/>
    <w:rsid w:val="00680EBE"/>
    <w:rsid w:val="00680EFA"/>
    <w:rsid w:val="00680F86"/>
    <w:rsid w:val="00680FB1"/>
    <w:rsid w:val="00680FF4"/>
    <w:rsid w:val="006810BF"/>
    <w:rsid w:val="00681110"/>
    <w:rsid w:val="0068123D"/>
    <w:rsid w:val="00681249"/>
    <w:rsid w:val="0068124B"/>
    <w:rsid w:val="00681262"/>
    <w:rsid w:val="00681280"/>
    <w:rsid w:val="006812E9"/>
    <w:rsid w:val="00681547"/>
    <w:rsid w:val="00681552"/>
    <w:rsid w:val="0068155C"/>
    <w:rsid w:val="0068158D"/>
    <w:rsid w:val="006815A6"/>
    <w:rsid w:val="00681778"/>
    <w:rsid w:val="0068178E"/>
    <w:rsid w:val="0068179C"/>
    <w:rsid w:val="0068181D"/>
    <w:rsid w:val="00681852"/>
    <w:rsid w:val="006818F1"/>
    <w:rsid w:val="0068190E"/>
    <w:rsid w:val="00681916"/>
    <w:rsid w:val="0068192A"/>
    <w:rsid w:val="0068193B"/>
    <w:rsid w:val="006819FB"/>
    <w:rsid w:val="00681A01"/>
    <w:rsid w:val="00681A6C"/>
    <w:rsid w:val="00681A7D"/>
    <w:rsid w:val="00681A8B"/>
    <w:rsid w:val="00681AB3"/>
    <w:rsid w:val="00681ACD"/>
    <w:rsid w:val="00681AD2"/>
    <w:rsid w:val="00681AF1"/>
    <w:rsid w:val="00681B68"/>
    <w:rsid w:val="00681BBB"/>
    <w:rsid w:val="00681C3C"/>
    <w:rsid w:val="00681C76"/>
    <w:rsid w:val="00681CF3"/>
    <w:rsid w:val="00681D31"/>
    <w:rsid w:val="00681DED"/>
    <w:rsid w:val="00681E20"/>
    <w:rsid w:val="00681F02"/>
    <w:rsid w:val="00681F69"/>
    <w:rsid w:val="00681F9E"/>
    <w:rsid w:val="006820F1"/>
    <w:rsid w:val="006820F9"/>
    <w:rsid w:val="00682134"/>
    <w:rsid w:val="00682144"/>
    <w:rsid w:val="0068214C"/>
    <w:rsid w:val="00682199"/>
    <w:rsid w:val="0068230D"/>
    <w:rsid w:val="00682350"/>
    <w:rsid w:val="006823AF"/>
    <w:rsid w:val="006823B8"/>
    <w:rsid w:val="006823D6"/>
    <w:rsid w:val="00682427"/>
    <w:rsid w:val="00682467"/>
    <w:rsid w:val="0068246E"/>
    <w:rsid w:val="006824A7"/>
    <w:rsid w:val="0068251F"/>
    <w:rsid w:val="0068257A"/>
    <w:rsid w:val="006825ED"/>
    <w:rsid w:val="006825F1"/>
    <w:rsid w:val="00682606"/>
    <w:rsid w:val="0068263D"/>
    <w:rsid w:val="0068265C"/>
    <w:rsid w:val="0068273E"/>
    <w:rsid w:val="0068275E"/>
    <w:rsid w:val="00682792"/>
    <w:rsid w:val="00682826"/>
    <w:rsid w:val="00682831"/>
    <w:rsid w:val="0068283E"/>
    <w:rsid w:val="00682843"/>
    <w:rsid w:val="006828AE"/>
    <w:rsid w:val="006828CC"/>
    <w:rsid w:val="0068290A"/>
    <w:rsid w:val="00682943"/>
    <w:rsid w:val="006829F0"/>
    <w:rsid w:val="00682A0D"/>
    <w:rsid w:val="00682AB0"/>
    <w:rsid w:val="00682ACA"/>
    <w:rsid w:val="00682B01"/>
    <w:rsid w:val="00682B0A"/>
    <w:rsid w:val="00682B3F"/>
    <w:rsid w:val="00682B9E"/>
    <w:rsid w:val="00682BFE"/>
    <w:rsid w:val="00682C25"/>
    <w:rsid w:val="00682C2A"/>
    <w:rsid w:val="00682C39"/>
    <w:rsid w:val="00682D3D"/>
    <w:rsid w:val="00682D65"/>
    <w:rsid w:val="00682DD2"/>
    <w:rsid w:val="00682DEA"/>
    <w:rsid w:val="00682E69"/>
    <w:rsid w:val="00682EA0"/>
    <w:rsid w:val="00682F1A"/>
    <w:rsid w:val="00682F31"/>
    <w:rsid w:val="00682F4E"/>
    <w:rsid w:val="00682FE9"/>
    <w:rsid w:val="0068300B"/>
    <w:rsid w:val="00683053"/>
    <w:rsid w:val="006830D3"/>
    <w:rsid w:val="006830F9"/>
    <w:rsid w:val="0068311E"/>
    <w:rsid w:val="006831FB"/>
    <w:rsid w:val="0068326F"/>
    <w:rsid w:val="00683373"/>
    <w:rsid w:val="006834BF"/>
    <w:rsid w:val="006834C6"/>
    <w:rsid w:val="006834E2"/>
    <w:rsid w:val="00683522"/>
    <w:rsid w:val="00683539"/>
    <w:rsid w:val="00683550"/>
    <w:rsid w:val="006835E0"/>
    <w:rsid w:val="00683660"/>
    <w:rsid w:val="00683793"/>
    <w:rsid w:val="006837AA"/>
    <w:rsid w:val="00683857"/>
    <w:rsid w:val="00683902"/>
    <w:rsid w:val="0068397F"/>
    <w:rsid w:val="00683995"/>
    <w:rsid w:val="006839AE"/>
    <w:rsid w:val="00683A21"/>
    <w:rsid w:val="00683A25"/>
    <w:rsid w:val="00683A87"/>
    <w:rsid w:val="00683ACF"/>
    <w:rsid w:val="00683AE0"/>
    <w:rsid w:val="00683AEF"/>
    <w:rsid w:val="00683B34"/>
    <w:rsid w:val="00683B5E"/>
    <w:rsid w:val="00683B70"/>
    <w:rsid w:val="00683B9E"/>
    <w:rsid w:val="00683BEB"/>
    <w:rsid w:val="00683C65"/>
    <w:rsid w:val="00683CE2"/>
    <w:rsid w:val="00683D76"/>
    <w:rsid w:val="00683E99"/>
    <w:rsid w:val="00683F9A"/>
    <w:rsid w:val="00684020"/>
    <w:rsid w:val="00684038"/>
    <w:rsid w:val="00684056"/>
    <w:rsid w:val="00684088"/>
    <w:rsid w:val="006840EC"/>
    <w:rsid w:val="006840F4"/>
    <w:rsid w:val="00684126"/>
    <w:rsid w:val="00684132"/>
    <w:rsid w:val="006841F3"/>
    <w:rsid w:val="00684214"/>
    <w:rsid w:val="00684248"/>
    <w:rsid w:val="00684262"/>
    <w:rsid w:val="006842DB"/>
    <w:rsid w:val="006842FF"/>
    <w:rsid w:val="00684418"/>
    <w:rsid w:val="00684495"/>
    <w:rsid w:val="006844A9"/>
    <w:rsid w:val="006844D8"/>
    <w:rsid w:val="00684528"/>
    <w:rsid w:val="00684560"/>
    <w:rsid w:val="006845B7"/>
    <w:rsid w:val="006845F2"/>
    <w:rsid w:val="00684686"/>
    <w:rsid w:val="006847AB"/>
    <w:rsid w:val="00684814"/>
    <w:rsid w:val="00684817"/>
    <w:rsid w:val="0068481A"/>
    <w:rsid w:val="00684854"/>
    <w:rsid w:val="006848FA"/>
    <w:rsid w:val="006848FC"/>
    <w:rsid w:val="006849CB"/>
    <w:rsid w:val="006849F6"/>
    <w:rsid w:val="006849FF"/>
    <w:rsid w:val="00684A3A"/>
    <w:rsid w:val="00684A43"/>
    <w:rsid w:val="00684A64"/>
    <w:rsid w:val="00684B01"/>
    <w:rsid w:val="00684B20"/>
    <w:rsid w:val="00684B44"/>
    <w:rsid w:val="00684BA0"/>
    <w:rsid w:val="00684BA4"/>
    <w:rsid w:val="00684C6C"/>
    <w:rsid w:val="00684D4B"/>
    <w:rsid w:val="00684D60"/>
    <w:rsid w:val="00684D99"/>
    <w:rsid w:val="00684DB0"/>
    <w:rsid w:val="00684DBA"/>
    <w:rsid w:val="00684E09"/>
    <w:rsid w:val="00684E30"/>
    <w:rsid w:val="00684EDB"/>
    <w:rsid w:val="00684F31"/>
    <w:rsid w:val="00684F7E"/>
    <w:rsid w:val="00684FDE"/>
    <w:rsid w:val="00684FE6"/>
    <w:rsid w:val="0068507F"/>
    <w:rsid w:val="00685083"/>
    <w:rsid w:val="006850DC"/>
    <w:rsid w:val="00685138"/>
    <w:rsid w:val="00685160"/>
    <w:rsid w:val="0068520C"/>
    <w:rsid w:val="0068521D"/>
    <w:rsid w:val="00685384"/>
    <w:rsid w:val="0068538B"/>
    <w:rsid w:val="006853A9"/>
    <w:rsid w:val="006853F9"/>
    <w:rsid w:val="00685433"/>
    <w:rsid w:val="00685441"/>
    <w:rsid w:val="00685444"/>
    <w:rsid w:val="00685473"/>
    <w:rsid w:val="0068548F"/>
    <w:rsid w:val="006854A6"/>
    <w:rsid w:val="0068550E"/>
    <w:rsid w:val="00685537"/>
    <w:rsid w:val="0068559D"/>
    <w:rsid w:val="006855E2"/>
    <w:rsid w:val="00685603"/>
    <w:rsid w:val="006856E7"/>
    <w:rsid w:val="00685743"/>
    <w:rsid w:val="00685748"/>
    <w:rsid w:val="0068574F"/>
    <w:rsid w:val="0068578C"/>
    <w:rsid w:val="0068578D"/>
    <w:rsid w:val="00685794"/>
    <w:rsid w:val="00685946"/>
    <w:rsid w:val="00685953"/>
    <w:rsid w:val="00685980"/>
    <w:rsid w:val="00685A1F"/>
    <w:rsid w:val="00685A2C"/>
    <w:rsid w:val="00685A31"/>
    <w:rsid w:val="00685A6B"/>
    <w:rsid w:val="00685A96"/>
    <w:rsid w:val="00685AA9"/>
    <w:rsid w:val="00685AB9"/>
    <w:rsid w:val="00685AC7"/>
    <w:rsid w:val="00685B5A"/>
    <w:rsid w:val="00685BE8"/>
    <w:rsid w:val="00685C17"/>
    <w:rsid w:val="00685C3F"/>
    <w:rsid w:val="00685CB4"/>
    <w:rsid w:val="00685CED"/>
    <w:rsid w:val="00685D4B"/>
    <w:rsid w:val="00685D5F"/>
    <w:rsid w:val="00685D7B"/>
    <w:rsid w:val="00685E17"/>
    <w:rsid w:val="00685F31"/>
    <w:rsid w:val="00685F3E"/>
    <w:rsid w:val="00685F7E"/>
    <w:rsid w:val="00685F8F"/>
    <w:rsid w:val="00685FC3"/>
    <w:rsid w:val="00686006"/>
    <w:rsid w:val="00686028"/>
    <w:rsid w:val="00686114"/>
    <w:rsid w:val="0068613B"/>
    <w:rsid w:val="00686196"/>
    <w:rsid w:val="006861A2"/>
    <w:rsid w:val="006861D6"/>
    <w:rsid w:val="00686211"/>
    <w:rsid w:val="006862B7"/>
    <w:rsid w:val="006862C3"/>
    <w:rsid w:val="006862DB"/>
    <w:rsid w:val="0068631A"/>
    <w:rsid w:val="00686414"/>
    <w:rsid w:val="00686420"/>
    <w:rsid w:val="00686447"/>
    <w:rsid w:val="006864DC"/>
    <w:rsid w:val="006864E2"/>
    <w:rsid w:val="006864F1"/>
    <w:rsid w:val="00686527"/>
    <w:rsid w:val="0068652B"/>
    <w:rsid w:val="0068654E"/>
    <w:rsid w:val="006865F9"/>
    <w:rsid w:val="0068660C"/>
    <w:rsid w:val="00686626"/>
    <w:rsid w:val="00686716"/>
    <w:rsid w:val="00686775"/>
    <w:rsid w:val="0068682A"/>
    <w:rsid w:val="00686A10"/>
    <w:rsid w:val="00686A93"/>
    <w:rsid w:val="00686AC4"/>
    <w:rsid w:val="00686AFD"/>
    <w:rsid w:val="00686B21"/>
    <w:rsid w:val="00686B59"/>
    <w:rsid w:val="00686B82"/>
    <w:rsid w:val="00686C75"/>
    <w:rsid w:val="00686CF5"/>
    <w:rsid w:val="00686CFB"/>
    <w:rsid w:val="00686D92"/>
    <w:rsid w:val="00686DC1"/>
    <w:rsid w:val="00686E7E"/>
    <w:rsid w:val="00686E86"/>
    <w:rsid w:val="00686EDA"/>
    <w:rsid w:val="00686EFA"/>
    <w:rsid w:val="00686F0A"/>
    <w:rsid w:val="00686F75"/>
    <w:rsid w:val="00687008"/>
    <w:rsid w:val="006870A6"/>
    <w:rsid w:val="006870B8"/>
    <w:rsid w:val="006870FD"/>
    <w:rsid w:val="00687106"/>
    <w:rsid w:val="00687111"/>
    <w:rsid w:val="00687123"/>
    <w:rsid w:val="00687243"/>
    <w:rsid w:val="00687321"/>
    <w:rsid w:val="00687376"/>
    <w:rsid w:val="006873CE"/>
    <w:rsid w:val="0068745D"/>
    <w:rsid w:val="00687476"/>
    <w:rsid w:val="006874C5"/>
    <w:rsid w:val="00687551"/>
    <w:rsid w:val="0068759F"/>
    <w:rsid w:val="006875F2"/>
    <w:rsid w:val="00687637"/>
    <w:rsid w:val="006876BF"/>
    <w:rsid w:val="0068779B"/>
    <w:rsid w:val="00687886"/>
    <w:rsid w:val="00687892"/>
    <w:rsid w:val="0068789C"/>
    <w:rsid w:val="00687950"/>
    <w:rsid w:val="00687A64"/>
    <w:rsid w:val="00687A7B"/>
    <w:rsid w:val="00687B64"/>
    <w:rsid w:val="00687B9A"/>
    <w:rsid w:val="00687C2E"/>
    <w:rsid w:val="00687C60"/>
    <w:rsid w:val="00687CB0"/>
    <w:rsid w:val="00687D1B"/>
    <w:rsid w:val="00687D35"/>
    <w:rsid w:val="00687D5A"/>
    <w:rsid w:val="00687D72"/>
    <w:rsid w:val="00687D84"/>
    <w:rsid w:val="00687D98"/>
    <w:rsid w:val="00687E62"/>
    <w:rsid w:val="00687E72"/>
    <w:rsid w:val="00687ECD"/>
    <w:rsid w:val="00687F05"/>
    <w:rsid w:val="00687F09"/>
    <w:rsid w:val="00687F8A"/>
    <w:rsid w:val="00687FCF"/>
    <w:rsid w:val="00690075"/>
    <w:rsid w:val="0069011F"/>
    <w:rsid w:val="00690148"/>
    <w:rsid w:val="00690161"/>
    <w:rsid w:val="0069019D"/>
    <w:rsid w:val="006901C0"/>
    <w:rsid w:val="006901E5"/>
    <w:rsid w:val="00690221"/>
    <w:rsid w:val="0069024B"/>
    <w:rsid w:val="00690274"/>
    <w:rsid w:val="006902B0"/>
    <w:rsid w:val="006902CF"/>
    <w:rsid w:val="006902FE"/>
    <w:rsid w:val="00690342"/>
    <w:rsid w:val="00690372"/>
    <w:rsid w:val="006903D3"/>
    <w:rsid w:val="006903DF"/>
    <w:rsid w:val="006904A4"/>
    <w:rsid w:val="006904A9"/>
    <w:rsid w:val="00690558"/>
    <w:rsid w:val="00690591"/>
    <w:rsid w:val="00690632"/>
    <w:rsid w:val="00690643"/>
    <w:rsid w:val="0069067F"/>
    <w:rsid w:val="00690732"/>
    <w:rsid w:val="00690748"/>
    <w:rsid w:val="00690869"/>
    <w:rsid w:val="00690874"/>
    <w:rsid w:val="006908B6"/>
    <w:rsid w:val="006908C2"/>
    <w:rsid w:val="00690927"/>
    <w:rsid w:val="00690973"/>
    <w:rsid w:val="006909ED"/>
    <w:rsid w:val="00690A10"/>
    <w:rsid w:val="00690A12"/>
    <w:rsid w:val="00690A3F"/>
    <w:rsid w:val="00690A51"/>
    <w:rsid w:val="00690A60"/>
    <w:rsid w:val="00690A6B"/>
    <w:rsid w:val="00690A75"/>
    <w:rsid w:val="00690AB5"/>
    <w:rsid w:val="00690AC6"/>
    <w:rsid w:val="00690AEF"/>
    <w:rsid w:val="00690B7C"/>
    <w:rsid w:val="00690CBD"/>
    <w:rsid w:val="00690CE6"/>
    <w:rsid w:val="00690DA7"/>
    <w:rsid w:val="00690DAE"/>
    <w:rsid w:val="00690E48"/>
    <w:rsid w:val="00690F4A"/>
    <w:rsid w:val="00690F6A"/>
    <w:rsid w:val="00690F8E"/>
    <w:rsid w:val="00690FC0"/>
    <w:rsid w:val="00691014"/>
    <w:rsid w:val="0069107D"/>
    <w:rsid w:val="006910F9"/>
    <w:rsid w:val="0069137D"/>
    <w:rsid w:val="00691385"/>
    <w:rsid w:val="00691395"/>
    <w:rsid w:val="0069139A"/>
    <w:rsid w:val="006913B7"/>
    <w:rsid w:val="006913CA"/>
    <w:rsid w:val="006913D1"/>
    <w:rsid w:val="006913E2"/>
    <w:rsid w:val="0069143C"/>
    <w:rsid w:val="00691464"/>
    <w:rsid w:val="006914FF"/>
    <w:rsid w:val="00691566"/>
    <w:rsid w:val="00691570"/>
    <w:rsid w:val="006915E7"/>
    <w:rsid w:val="0069173F"/>
    <w:rsid w:val="006917B6"/>
    <w:rsid w:val="006918B7"/>
    <w:rsid w:val="006918FA"/>
    <w:rsid w:val="006919B2"/>
    <w:rsid w:val="00691A27"/>
    <w:rsid w:val="00691A34"/>
    <w:rsid w:val="00691AAB"/>
    <w:rsid w:val="00691B03"/>
    <w:rsid w:val="00691B69"/>
    <w:rsid w:val="00691BE8"/>
    <w:rsid w:val="00691D21"/>
    <w:rsid w:val="00691D5D"/>
    <w:rsid w:val="00691D79"/>
    <w:rsid w:val="00691EBE"/>
    <w:rsid w:val="00692042"/>
    <w:rsid w:val="00692073"/>
    <w:rsid w:val="006920A4"/>
    <w:rsid w:val="006920D4"/>
    <w:rsid w:val="00692168"/>
    <w:rsid w:val="006921C6"/>
    <w:rsid w:val="00692225"/>
    <w:rsid w:val="0069228A"/>
    <w:rsid w:val="00692299"/>
    <w:rsid w:val="00692327"/>
    <w:rsid w:val="0069235C"/>
    <w:rsid w:val="00692364"/>
    <w:rsid w:val="0069236D"/>
    <w:rsid w:val="006923D4"/>
    <w:rsid w:val="0069251C"/>
    <w:rsid w:val="00692540"/>
    <w:rsid w:val="006925C7"/>
    <w:rsid w:val="006925FE"/>
    <w:rsid w:val="00692611"/>
    <w:rsid w:val="006926A5"/>
    <w:rsid w:val="00692774"/>
    <w:rsid w:val="0069278C"/>
    <w:rsid w:val="006927E5"/>
    <w:rsid w:val="006927EA"/>
    <w:rsid w:val="006927F8"/>
    <w:rsid w:val="00692839"/>
    <w:rsid w:val="00692850"/>
    <w:rsid w:val="0069286A"/>
    <w:rsid w:val="006928EE"/>
    <w:rsid w:val="00692938"/>
    <w:rsid w:val="00692963"/>
    <w:rsid w:val="006929ED"/>
    <w:rsid w:val="006929F3"/>
    <w:rsid w:val="00692A0C"/>
    <w:rsid w:val="00692A32"/>
    <w:rsid w:val="00692A3C"/>
    <w:rsid w:val="00692A55"/>
    <w:rsid w:val="00692A7F"/>
    <w:rsid w:val="00692ABA"/>
    <w:rsid w:val="00692B52"/>
    <w:rsid w:val="00692B8F"/>
    <w:rsid w:val="00692B95"/>
    <w:rsid w:val="00692BB7"/>
    <w:rsid w:val="00692BBB"/>
    <w:rsid w:val="00692CA7"/>
    <w:rsid w:val="00692CDE"/>
    <w:rsid w:val="00692E46"/>
    <w:rsid w:val="00693003"/>
    <w:rsid w:val="006930E0"/>
    <w:rsid w:val="006931AF"/>
    <w:rsid w:val="006931E2"/>
    <w:rsid w:val="0069324F"/>
    <w:rsid w:val="00693282"/>
    <w:rsid w:val="0069335D"/>
    <w:rsid w:val="0069336D"/>
    <w:rsid w:val="0069338E"/>
    <w:rsid w:val="006933E1"/>
    <w:rsid w:val="006933FB"/>
    <w:rsid w:val="00693428"/>
    <w:rsid w:val="0069349E"/>
    <w:rsid w:val="00693509"/>
    <w:rsid w:val="00693539"/>
    <w:rsid w:val="00693578"/>
    <w:rsid w:val="006935D6"/>
    <w:rsid w:val="00693619"/>
    <w:rsid w:val="00693658"/>
    <w:rsid w:val="0069366A"/>
    <w:rsid w:val="0069368C"/>
    <w:rsid w:val="00693747"/>
    <w:rsid w:val="006937D3"/>
    <w:rsid w:val="0069380D"/>
    <w:rsid w:val="00693861"/>
    <w:rsid w:val="00693895"/>
    <w:rsid w:val="00693985"/>
    <w:rsid w:val="006939FB"/>
    <w:rsid w:val="00693A76"/>
    <w:rsid w:val="00693A79"/>
    <w:rsid w:val="00693A8E"/>
    <w:rsid w:val="00693A93"/>
    <w:rsid w:val="00693B1E"/>
    <w:rsid w:val="00693B33"/>
    <w:rsid w:val="00693CC7"/>
    <w:rsid w:val="00693E21"/>
    <w:rsid w:val="00693E27"/>
    <w:rsid w:val="00693E83"/>
    <w:rsid w:val="00693EC9"/>
    <w:rsid w:val="00693F86"/>
    <w:rsid w:val="00693FAA"/>
    <w:rsid w:val="00694127"/>
    <w:rsid w:val="00694189"/>
    <w:rsid w:val="006941B5"/>
    <w:rsid w:val="006941B6"/>
    <w:rsid w:val="00694207"/>
    <w:rsid w:val="00694212"/>
    <w:rsid w:val="0069432E"/>
    <w:rsid w:val="00694386"/>
    <w:rsid w:val="00694398"/>
    <w:rsid w:val="006943AF"/>
    <w:rsid w:val="00694417"/>
    <w:rsid w:val="00694542"/>
    <w:rsid w:val="00694585"/>
    <w:rsid w:val="00694593"/>
    <w:rsid w:val="006946A5"/>
    <w:rsid w:val="00694730"/>
    <w:rsid w:val="00694749"/>
    <w:rsid w:val="00694769"/>
    <w:rsid w:val="006947DF"/>
    <w:rsid w:val="00694802"/>
    <w:rsid w:val="00694845"/>
    <w:rsid w:val="006948A4"/>
    <w:rsid w:val="00694960"/>
    <w:rsid w:val="0069497D"/>
    <w:rsid w:val="00694988"/>
    <w:rsid w:val="00694989"/>
    <w:rsid w:val="006949B0"/>
    <w:rsid w:val="006949F7"/>
    <w:rsid w:val="00694ABD"/>
    <w:rsid w:val="00694B5D"/>
    <w:rsid w:val="00694B65"/>
    <w:rsid w:val="00694C3A"/>
    <w:rsid w:val="00694C50"/>
    <w:rsid w:val="00694C9E"/>
    <w:rsid w:val="00694DB2"/>
    <w:rsid w:val="00694EB2"/>
    <w:rsid w:val="00694F8F"/>
    <w:rsid w:val="00694FA1"/>
    <w:rsid w:val="00694FB4"/>
    <w:rsid w:val="00694FC6"/>
    <w:rsid w:val="006950A1"/>
    <w:rsid w:val="00695197"/>
    <w:rsid w:val="0069523F"/>
    <w:rsid w:val="00695266"/>
    <w:rsid w:val="0069536B"/>
    <w:rsid w:val="006953D2"/>
    <w:rsid w:val="006953D8"/>
    <w:rsid w:val="006953EB"/>
    <w:rsid w:val="00695406"/>
    <w:rsid w:val="006954B0"/>
    <w:rsid w:val="006954B7"/>
    <w:rsid w:val="006954ED"/>
    <w:rsid w:val="00695515"/>
    <w:rsid w:val="0069553A"/>
    <w:rsid w:val="0069553C"/>
    <w:rsid w:val="0069558C"/>
    <w:rsid w:val="00695594"/>
    <w:rsid w:val="006955BC"/>
    <w:rsid w:val="006955CA"/>
    <w:rsid w:val="006955ED"/>
    <w:rsid w:val="006955F9"/>
    <w:rsid w:val="0069568F"/>
    <w:rsid w:val="00695697"/>
    <w:rsid w:val="00695759"/>
    <w:rsid w:val="00695777"/>
    <w:rsid w:val="0069577C"/>
    <w:rsid w:val="00695788"/>
    <w:rsid w:val="006957AA"/>
    <w:rsid w:val="006957F9"/>
    <w:rsid w:val="006957FF"/>
    <w:rsid w:val="0069585B"/>
    <w:rsid w:val="0069593E"/>
    <w:rsid w:val="00695960"/>
    <w:rsid w:val="0069598F"/>
    <w:rsid w:val="00695B48"/>
    <w:rsid w:val="00695B6B"/>
    <w:rsid w:val="00695B70"/>
    <w:rsid w:val="00695B84"/>
    <w:rsid w:val="00695B99"/>
    <w:rsid w:val="00695BAF"/>
    <w:rsid w:val="00695C4D"/>
    <w:rsid w:val="00695C62"/>
    <w:rsid w:val="00695DD8"/>
    <w:rsid w:val="00695E2F"/>
    <w:rsid w:val="00695FCB"/>
    <w:rsid w:val="0069602C"/>
    <w:rsid w:val="0069607A"/>
    <w:rsid w:val="006960FC"/>
    <w:rsid w:val="0069611C"/>
    <w:rsid w:val="0069611D"/>
    <w:rsid w:val="0069614C"/>
    <w:rsid w:val="0069615F"/>
    <w:rsid w:val="00696183"/>
    <w:rsid w:val="006961DB"/>
    <w:rsid w:val="0069626D"/>
    <w:rsid w:val="006962E6"/>
    <w:rsid w:val="00696339"/>
    <w:rsid w:val="006963EB"/>
    <w:rsid w:val="00696472"/>
    <w:rsid w:val="00696473"/>
    <w:rsid w:val="0069649E"/>
    <w:rsid w:val="006964D0"/>
    <w:rsid w:val="00696532"/>
    <w:rsid w:val="00696534"/>
    <w:rsid w:val="0069653A"/>
    <w:rsid w:val="00696553"/>
    <w:rsid w:val="0069656D"/>
    <w:rsid w:val="0069663F"/>
    <w:rsid w:val="00696674"/>
    <w:rsid w:val="00696675"/>
    <w:rsid w:val="00696676"/>
    <w:rsid w:val="00696682"/>
    <w:rsid w:val="0069668C"/>
    <w:rsid w:val="006966C7"/>
    <w:rsid w:val="00696883"/>
    <w:rsid w:val="0069689D"/>
    <w:rsid w:val="006968AE"/>
    <w:rsid w:val="006968C6"/>
    <w:rsid w:val="006968CC"/>
    <w:rsid w:val="0069698D"/>
    <w:rsid w:val="006969FD"/>
    <w:rsid w:val="00696A11"/>
    <w:rsid w:val="00696AE1"/>
    <w:rsid w:val="00696AF0"/>
    <w:rsid w:val="00696B18"/>
    <w:rsid w:val="00696B56"/>
    <w:rsid w:val="00696CD4"/>
    <w:rsid w:val="00696D22"/>
    <w:rsid w:val="00696D82"/>
    <w:rsid w:val="00696DC0"/>
    <w:rsid w:val="00696DF5"/>
    <w:rsid w:val="00696E27"/>
    <w:rsid w:val="00696E48"/>
    <w:rsid w:val="00696E8C"/>
    <w:rsid w:val="00696F10"/>
    <w:rsid w:val="00696F3A"/>
    <w:rsid w:val="00696F61"/>
    <w:rsid w:val="00696F9D"/>
    <w:rsid w:val="00696FA8"/>
    <w:rsid w:val="00697067"/>
    <w:rsid w:val="006970B0"/>
    <w:rsid w:val="006970B6"/>
    <w:rsid w:val="0069712D"/>
    <w:rsid w:val="0069714A"/>
    <w:rsid w:val="00697185"/>
    <w:rsid w:val="006971F7"/>
    <w:rsid w:val="00697222"/>
    <w:rsid w:val="00697234"/>
    <w:rsid w:val="006972EF"/>
    <w:rsid w:val="00697344"/>
    <w:rsid w:val="00697392"/>
    <w:rsid w:val="006973FF"/>
    <w:rsid w:val="0069743C"/>
    <w:rsid w:val="0069746B"/>
    <w:rsid w:val="00697484"/>
    <w:rsid w:val="006974A7"/>
    <w:rsid w:val="006974FC"/>
    <w:rsid w:val="0069754B"/>
    <w:rsid w:val="006975EE"/>
    <w:rsid w:val="0069763A"/>
    <w:rsid w:val="006976B5"/>
    <w:rsid w:val="00697733"/>
    <w:rsid w:val="0069774E"/>
    <w:rsid w:val="00697752"/>
    <w:rsid w:val="0069775F"/>
    <w:rsid w:val="00697849"/>
    <w:rsid w:val="0069787B"/>
    <w:rsid w:val="006978AB"/>
    <w:rsid w:val="006978BA"/>
    <w:rsid w:val="00697902"/>
    <w:rsid w:val="0069794E"/>
    <w:rsid w:val="00697953"/>
    <w:rsid w:val="006979B6"/>
    <w:rsid w:val="006979C3"/>
    <w:rsid w:val="00697A0D"/>
    <w:rsid w:val="00697A53"/>
    <w:rsid w:val="00697A69"/>
    <w:rsid w:val="00697ADC"/>
    <w:rsid w:val="00697AFE"/>
    <w:rsid w:val="00697B9C"/>
    <w:rsid w:val="00697BA0"/>
    <w:rsid w:val="00697BB5"/>
    <w:rsid w:val="00697BCE"/>
    <w:rsid w:val="00697BDC"/>
    <w:rsid w:val="00697C0E"/>
    <w:rsid w:val="00697C8D"/>
    <w:rsid w:val="00697C93"/>
    <w:rsid w:val="00697CAA"/>
    <w:rsid w:val="00697CB5"/>
    <w:rsid w:val="00697D36"/>
    <w:rsid w:val="00697D7D"/>
    <w:rsid w:val="00697D95"/>
    <w:rsid w:val="00697DB3"/>
    <w:rsid w:val="00697DDA"/>
    <w:rsid w:val="00697DEB"/>
    <w:rsid w:val="00697DFC"/>
    <w:rsid w:val="00697E1A"/>
    <w:rsid w:val="00697E25"/>
    <w:rsid w:val="00697E55"/>
    <w:rsid w:val="00697EA3"/>
    <w:rsid w:val="00697EB9"/>
    <w:rsid w:val="00697F15"/>
    <w:rsid w:val="006A00F4"/>
    <w:rsid w:val="006A0111"/>
    <w:rsid w:val="006A02A0"/>
    <w:rsid w:val="006A02D1"/>
    <w:rsid w:val="006A0351"/>
    <w:rsid w:val="006A0403"/>
    <w:rsid w:val="006A04FE"/>
    <w:rsid w:val="006A052F"/>
    <w:rsid w:val="006A0562"/>
    <w:rsid w:val="006A057D"/>
    <w:rsid w:val="006A05A5"/>
    <w:rsid w:val="006A05DF"/>
    <w:rsid w:val="006A05EC"/>
    <w:rsid w:val="006A05EF"/>
    <w:rsid w:val="006A066F"/>
    <w:rsid w:val="006A06C8"/>
    <w:rsid w:val="006A06ED"/>
    <w:rsid w:val="006A0725"/>
    <w:rsid w:val="006A07D4"/>
    <w:rsid w:val="006A07D6"/>
    <w:rsid w:val="006A0899"/>
    <w:rsid w:val="006A08B9"/>
    <w:rsid w:val="006A097E"/>
    <w:rsid w:val="006A0A72"/>
    <w:rsid w:val="006A0A79"/>
    <w:rsid w:val="006A0B1F"/>
    <w:rsid w:val="006A0BCE"/>
    <w:rsid w:val="006A0BD5"/>
    <w:rsid w:val="006A0C24"/>
    <w:rsid w:val="006A0C84"/>
    <w:rsid w:val="006A0CC5"/>
    <w:rsid w:val="006A0CF1"/>
    <w:rsid w:val="006A0D2C"/>
    <w:rsid w:val="006A0D5F"/>
    <w:rsid w:val="006A0D8C"/>
    <w:rsid w:val="006A0D8E"/>
    <w:rsid w:val="006A0E21"/>
    <w:rsid w:val="006A0E98"/>
    <w:rsid w:val="006A0EC6"/>
    <w:rsid w:val="006A0F06"/>
    <w:rsid w:val="006A0F42"/>
    <w:rsid w:val="006A0F52"/>
    <w:rsid w:val="006A0FA8"/>
    <w:rsid w:val="006A1095"/>
    <w:rsid w:val="006A10B8"/>
    <w:rsid w:val="006A1175"/>
    <w:rsid w:val="006A1198"/>
    <w:rsid w:val="006A1234"/>
    <w:rsid w:val="006A1242"/>
    <w:rsid w:val="006A124E"/>
    <w:rsid w:val="006A1266"/>
    <w:rsid w:val="006A1268"/>
    <w:rsid w:val="006A128E"/>
    <w:rsid w:val="006A12A3"/>
    <w:rsid w:val="006A12B9"/>
    <w:rsid w:val="006A12D7"/>
    <w:rsid w:val="006A1318"/>
    <w:rsid w:val="006A1326"/>
    <w:rsid w:val="006A132F"/>
    <w:rsid w:val="006A1337"/>
    <w:rsid w:val="006A145C"/>
    <w:rsid w:val="006A1584"/>
    <w:rsid w:val="006A1640"/>
    <w:rsid w:val="006A165D"/>
    <w:rsid w:val="006A16BC"/>
    <w:rsid w:val="006A1737"/>
    <w:rsid w:val="006A1741"/>
    <w:rsid w:val="006A1837"/>
    <w:rsid w:val="006A184E"/>
    <w:rsid w:val="006A18E4"/>
    <w:rsid w:val="006A1909"/>
    <w:rsid w:val="006A190F"/>
    <w:rsid w:val="006A1918"/>
    <w:rsid w:val="006A1947"/>
    <w:rsid w:val="006A19A2"/>
    <w:rsid w:val="006A1A32"/>
    <w:rsid w:val="006A1A72"/>
    <w:rsid w:val="006A1A74"/>
    <w:rsid w:val="006A1AC9"/>
    <w:rsid w:val="006A1ADA"/>
    <w:rsid w:val="006A1B17"/>
    <w:rsid w:val="006A1B37"/>
    <w:rsid w:val="006A1BB4"/>
    <w:rsid w:val="006A1C1E"/>
    <w:rsid w:val="006A1C7F"/>
    <w:rsid w:val="006A1CAF"/>
    <w:rsid w:val="006A1CDF"/>
    <w:rsid w:val="006A1CF0"/>
    <w:rsid w:val="006A1D4E"/>
    <w:rsid w:val="006A1D75"/>
    <w:rsid w:val="006A1DA1"/>
    <w:rsid w:val="006A1E12"/>
    <w:rsid w:val="006A1F9D"/>
    <w:rsid w:val="006A2044"/>
    <w:rsid w:val="006A2047"/>
    <w:rsid w:val="006A2055"/>
    <w:rsid w:val="006A2074"/>
    <w:rsid w:val="006A20BD"/>
    <w:rsid w:val="006A20CB"/>
    <w:rsid w:val="006A20D5"/>
    <w:rsid w:val="006A2114"/>
    <w:rsid w:val="006A2124"/>
    <w:rsid w:val="006A2150"/>
    <w:rsid w:val="006A224E"/>
    <w:rsid w:val="006A227A"/>
    <w:rsid w:val="006A2305"/>
    <w:rsid w:val="006A2338"/>
    <w:rsid w:val="006A2378"/>
    <w:rsid w:val="006A239B"/>
    <w:rsid w:val="006A23E8"/>
    <w:rsid w:val="006A246A"/>
    <w:rsid w:val="006A25BB"/>
    <w:rsid w:val="006A25CF"/>
    <w:rsid w:val="006A25D4"/>
    <w:rsid w:val="006A25D5"/>
    <w:rsid w:val="006A26A3"/>
    <w:rsid w:val="006A26A6"/>
    <w:rsid w:val="006A26F0"/>
    <w:rsid w:val="006A2705"/>
    <w:rsid w:val="006A2741"/>
    <w:rsid w:val="006A2782"/>
    <w:rsid w:val="006A27E3"/>
    <w:rsid w:val="006A2809"/>
    <w:rsid w:val="006A2841"/>
    <w:rsid w:val="006A287B"/>
    <w:rsid w:val="006A2894"/>
    <w:rsid w:val="006A28CF"/>
    <w:rsid w:val="006A28E9"/>
    <w:rsid w:val="006A2A4A"/>
    <w:rsid w:val="006A2AA6"/>
    <w:rsid w:val="006A2AFF"/>
    <w:rsid w:val="006A2B1A"/>
    <w:rsid w:val="006A2B59"/>
    <w:rsid w:val="006A2BC1"/>
    <w:rsid w:val="006A2BCF"/>
    <w:rsid w:val="006A2BEA"/>
    <w:rsid w:val="006A2CBF"/>
    <w:rsid w:val="006A2D86"/>
    <w:rsid w:val="006A2DC1"/>
    <w:rsid w:val="006A2E2E"/>
    <w:rsid w:val="006A2F4F"/>
    <w:rsid w:val="006A3000"/>
    <w:rsid w:val="006A3010"/>
    <w:rsid w:val="006A3045"/>
    <w:rsid w:val="006A304E"/>
    <w:rsid w:val="006A306D"/>
    <w:rsid w:val="006A30AE"/>
    <w:rsid w:val="006A30D1"/>
    <w:rsid w:val="006A31CA"/>
    <w:rsid w:val="006A324D"/>
    <w:rsid w:val="006A3264"/>
    <w:rsid w:val="006A3278"/>
    <w:rsid w:val="006A3286"/>
    <w:rsid w:val="006A32DB"/>
    <w:rsid w:val="006A3312"/>
    <w:rsid w:val="006A333D"/>
    <w:rsid w:val="006A3349"/>
    <w:rsid w:val="006A339D"/>
    <w:rsid w:val="006A33A0"/>
    <w:rsid w:val="006A33A5"/>
    <w:rsid w:val="006A33AF"/>
    <w:rsid w:val="006A340C"/>
    <w:rsid w:val="006A346E"/>
    <w:rsid w:val="006A349F"/>
    <w:rsid w:val="006A34A4"/>
    <w:rsid w:val="006A34C4"/>
    <w:rsid w:val="006A3511"/>
    <w:rsid w:val="006A3578"/>
    <w:rsid w:val="006A362B"/>
    <w:rsid w:val="006A368B"/>
    <w:rsid w:val="006A36F5"/>
    <w:rsid w:val="006A36F9"/>
    <w:rsid w:val="006A377A"/>
    <w:rsid w:val="006A37D8"/>
    <w:rsid w:val="006A37F9"/>
    <w:rsid w:val="006A3870"/>
    <w:rsid w:val="006A3885"/>
    <w:rsid w:val="006A3897"/>
    <w:rsid w:val="006A3997"/>
    <w:rsid w:val="006A39AD"/>
    <w:rsid w:val="006A39CB"/>
    <w:rsid w:val="006A39E2"/>
    <w:rsid w:val="006A39F7"/>
    <w:rsid w:val="006A3A9C"/>
    <w:rsid w:val="006A3AB5"/>
    <w:rsid w:val="006A3AB8"/>
    <w:rsid w:val="006A3AC1"/>
    <w:rsid w:val="006A3AE9"/>
    <w:rsid w:val="006A3B13"/>
    <w:rsid w:val="006A3C7B"/>
    <w:rsid w:val="006A3C81"/>
    <w:rsid w:val="006A3C84"/>
    <w:rsid w:val="006A3CB0"/>
    <w:rsid w:val="006A3CD0"/>
    <w:rsid w:val="006A3D14"/>
    <w:rsid w:val="006A3D22"/>
    <w:rsid w:val="006A3D98"/>
    <w:rsid w:val="006A3F0A"/>
    <w:rsid w:val="006A3F45"/>
    <w:rsid w:val="006A3F6F"/>
    <w:rsid w:val="006A401C"/>
    <w:rsid w:val="006A4047"/>
    <w:rsid w:val="006A4210"/>
    <w:rsid w:val="006A421D"/>
    <w:rsid w:val="006A4234"/>
    <w:rsid w:val="006A42D8"/>
    <w:rsid w:val="006A42DF"/>
    <w:rsid w:val="006A42F3"/>
    <w:rsid w:val="006A43F9"/>
    <w:rsid w:val="006A441F"/>
    <w:rsid w:val="006A444C"/>
    <w:rsid w:val="006A44A7"/>
    <w:rsid w:val="006A44B3"/>
    <w:rsid w:val="006A44EE"/>
    <w:rsid w:val="006A4527"/>
    <w:rsid w:val="006A4554"/>
    <w:rsid w:val="006A4648"/>
    <w:rsid w:val="006A46A9"/>
    <w:rsid w:val="006A4737"/>
    <w:rsid w:val="006A4744"/>
    <w:rsid w:val="006A47C6"/>
    <w:rsid w:val="006A481F"/>
    <w:rsid w:val="006A4847"/>
    <w:rsid w:val="006A48C5"/>
    <w:rsid w:val="006A490F"/>
    <w:rsid w:val="006A4A14"/>
    <w:rsid w:val="006A4A2A"/>
    <w:rsid w:val="006A4ABC"/>
    <w:rsid w:val="006A4AC6"/>
    <w:rsid w:val="006A4AF0"/>
    <w:rsid w:val="006A4B23"/>
    <w:rsid w:val="006A4B2F"/>
    <w:rsid w:val="006A4B7A"/>
    <w:rsid w:val="006A4C63"/>
    <w:rsid w:val="006A4C86"/>
    <w:rsid w:val="006A4C92"/>
    <w:rsid w:val="006A4CFE"/>
    <w:rsid w:val="006A4D02"/>
    <w:rsid w:val="006A4D1B"/>
    <w:rsid w:val="006A4D2B"/>
    <w:rsid w:val="006A4D36"/>
    <w:rsid w:val="006A4DB5"/>
    <w:rsid w:val="006A4E59"/>
    <w:rsid w:val="006A4E86"/>
    <w:rsid w:val="006A4F28"/>
    <w:rsid w:val="006A5083"/>
    <w:rsid w:val="006A5096"/>
    <w:rsid w:val="006A50EB"/>
    <w:rsid w:val="006A5146"/>
    <w:rsid w:val="006A5151"/>
    <w:rsid w:val="006A5169"/>
    <w:rsid w:val="006A5194"/>
    <w:rsid w:val="006A5249"/>
    <w:rsid w:val="006A52AF"/>
    <w:rsid w:val="006A5360"/>
    <w:rsid w:val="006A5391"/>
    <w:rsid w:val="006A539F"/>
    <w:rsid w:val="006A541D"/>
    <w:rsid w:val="006A5485"/>
    <w:rsid w:val="006A5496"/>
    <w:rsid w:val="006A54A2"/>
    <w:rsid w:val="006A54E5"/>
    <w:rsid w:val="006A55A0"/>
    <w:rsid w:val="006A55F0"/>
    <w:rsid w:val="006A5647"/>
    <w:rsid w:val="006A56DD"/>
    <w:rsid w:val="006A570E"/>
    <w:rsid w:val="006A5731"/>
    <w:rsid w:val="006A5739"/>
    <w:rsid w:val="006A573E"/>
    <w:rsid w:val="006A575D"/>
    <w:rsid w:val="006A575E"/>
    <w:rsid w:val="006A577C"/>
    <w:rsid w:val="006A57EA"/>
    <w:rsid w:val="006A57EB"/>
    <w:rsid w:val="006A581D"/>
    <w:rsid w:val="006A58BB"/>
    <w:rsid w:val="006A58E1"/>
    <w:rsid w:val="006A5918"/>
    <w:rsid w:val="006A5976"/>
    <w:rsid w:val="006A5996"/>
    <w:rsid w:val="006A59A3"/>
    <w:rsid w:val="006A59EE"/>
    <w:rsid w:val="006A5A9A"/>
    <w:rsid w:val="006A5AA0"/>
    <w:rsid w:val="006A5ACD"/>
    <w:rsid w:val="006A5B9E"/>
    <w:rsid w:val="006A5BF8"/>
    <w:rsid w:val="006A5C80"/>
    <w:rsid w:val="006A5CE9"/>
    <w:rsid w:val="006A5D2D"/>
    <w:rsid w:val="006A5D32"/>
    <w:rsid w:val="006A5DAB"/>
    <w:rsid w:val="006A5E23"/>
    <w:rsid w:val="006A5E56"/>
    <w:rsid w:val="006A5E64"/>
    <w:rsid w:val="006A5F1F"/>
    <w:rsid w:val="006A5FE5"/>
    <w:rsid w:val="006A5FEA"/>
    <w:rsid w:val="006A6065"/>
    <w:rsid w:val="006A6095"/>
    <w:rsid w:val="006A60EF"/>
    <w:rsid w:val="006A611A"/>
    <w:rsid w:val="006A61B6"/>
    <w:rsid w:val="006A6203"/>
    <w:rsid w:val="006A621A"/>
    <w:rsid w:val="006A622F"/>
    <w:rsid w:val="006A62DE"/>
    <w:rsid w:val="006A63CA"/>
    <w:rsid w:val="006A646E"/>
    <w:rsid w:val="006A6480"/>
    <w:rsid w:val="006A6488"/>
    <w:rsid w:val="006A64A3"/>
    <w:rsid w:val="006A6508"/>
    <w:rsid w:val="006A6523"/>
    <w:rsid w:val="006A654A"/>
    <w:rsid w:val="006A6591"/>
    <w:rsid w:val="006A65E0"/>
    <w:rsid w:val="006A660A"/>
    <w:rsid w:val="006A6638"/>
    <w:rsid w:val="006A6666"/>
    <w:rsid w:val="006A6694"/>
    <w:rsid w:val="006A6762"/>
    <w:rsid w:val="006A67A9"/>
    <w:rsid w:val="006A67F3"/>
    <w:rsid w:val="006A67F9"/>
    <w:rsid w:val="006A6890"/>
    <w:rsid w:val="006A68BA"/>
    <w:rsid w:val="006A698B"/>
    <w:rsid w:val="006A699F"/>
    <w:rsid w:val="006A69A7"/>
    <w:rsid w:val="006A69CE"/>
    <w:rsid w:val="006A6A4E"/>
    <w:rsid w:val="006A6B55"/>
    <w:rsid w:val="006A6B79"/>
    <w:rsid w:val="006A6B7A"/>
    <w:rsid w:val="006A6B86"/>
    <w:rsid w:val="006A6BD4"/>
    <w:rsid w:val="006A6C88"/>
    <w:rsid w:val="006A6D03"/>
    <w:rsid w:val="006A6D9C"/>
    <w:rsid w:val="006A6DAE"/>
    <w:rsid w:val="006A6DF5"/>
    <w:rsid w:val="006A6E66"/>
    <w:rsid w:val="006A6E9C"/>
    <w:rsid w:val="006A6F20"/>
    <w:rsid w:val="006A706D"/>
    <w:rsid w:val="006A7075"/>
    <w:rsid w:val="006A7131"/>
    <w:rsid w:val="006A71BD"/>
    <w:rsid w:val="006A71D7"/>
    <w:rsid w:val="006A7212"/>
    <w:rsid w:val="006A7214"/>
    <w:rsid w:val="006A723F"/>
    <w:rsid w:val="006A7262"/>
    <w:rsid w:val="006A72AB"/>
    <w:rsid w:val="006A732D"/>
    <w:rsid w:val="006A7379"/>
    <w:rsid w:val="006A7385"/>
    <w:rsid w:val="006A7387"/>
    <w:rsid w:val="006A7389"/>
    <w:rsid w:val="006A746B"/>
    <w:rsid w:val="006A7548"/>
    <w:rsid w:val="006A7558"/>
    <w:rsid w:val="006A7582"/>
    <w:rsid w:val="006A763A"/>
    <w:rsid w:val="006A76C4"/>
    <w:rsid w:val="006A76EC"/>
    <w:rsid w:val="006A7760"/>
    <w:rsid w:val="006A77AD"/>
    <w:rsid w:val="006A79A2"/>
    <w:rsid w:val="006A79BE"/>
    <w:rsid w:val="006A79DD"/>
    <w:rsid w:val="006A7A01"/>
    <w:rsid w:val="006A7A28"/>
    <w:rsid w:val="006A7A2C"/>
    <w:rsid w:val="006A7A3F"/>
    <w:rsid w:val="006A7A9A"/>
    <w:rsid w:val="006A7AC6"/>
    <w:rsid w:val="006A7B45"/>
    <w:rsid w:val="006A7B8F"/>
    <w:rsid w:val="006A7BB3"/>
    <w:rsid w:val="006A7BB9"/>
    <w:rsid w:val="006A7C23"/>
    <w:rsid w:val="006A7D1C"/>
    <w:rsid w:val="006A7D6B"/>
    <w:rsid w:val="006A7DC0"/>
    <w:rsid w:val="006A7E15"/>
    <w:rsid w:val="006A7E28"/>
    <w:rsid w:val="006A7E4B"/>
    <w:rsid w:val="006A7E6C"/>
    <w:rsid w:val="006A7E7E"/>
    <w:rsid w:val="006A7EF4"/>
    <w:rsid w:val="006A7EF9"/>
    <w:rsid w:val="006A7F3B"/>
    <w:rsid w:val="006A7F6B"/>
    <w:rsid w:val="006A7F6E"/>
    <w:rsid w:val="006A7F8F"/>
    <w:rsid w:val="006A7FA0"/>
    <w:rsid w:val="006B0037"/>
    <w:rsid w:val="006B003D"/>
    <w:rsid w:val="006B0049"/>
    <w:rsid w:val="006B0078"/>
    <w:rsid w:val="006B008A"/>
    <w:rsid w:val="006B008C"/>
    <w:rsid w:val="006B008F"/>
    <w:rsid w:val="006B0184"/>
    <w:rsid w:val="006B01E1"/>
    <w:rsid w:val="006B020D"/>
    <w:rsid w:val="006B021E"/>
    <w:rsid w:val="006B021F"/>
    <w:rsid w:val="006B022B"/>
    <w:rsid w:val="006B0278"/>
    <w:rsid w:val="006B027B"/>
    <w:rsid w:val="006B02F8"/>
    <w:rsid w:val="006B038F"/>
    <w:rsid w:val="006B03BC"/>
    <w:rsid w:val="006B03DF"/>
    <w:rsid w:val="006B0412"/>
    <w:rsid w:val="006B0427"/>
    <w:rsid w:val="006B0454"/>
    <w:rsid w:val="006B0466"/>
    <w:rsid w:val="006B046B"/>
    <w:rsid w:val="006B054F"/>
    <w:rsid w:val="006B0597"/>
    <w:rsid w:val="006B05F7"/>
    <w:rsid w:val="006B0617"/>
    <w:rsid w:val="006B06DF"/>
    <w:rsid w:val="006B0721"/>
    <w:rsid w:val="006B0843"/>
    <w:rsid w:val="006B0860"/>
    <w:rsid w:val="006B08F4"/>
    <w:rsid w:val="006B0908"/>
    <w:rsid w:val="006B092C"/>
    <w:rsid w:val="006B09B5"/>
    <w:rsid w:val="006B09FD"/>
    <w:rsid w:val="006B0A1E"/>
    <w:rsid w:val="006B0B2D"/>
    <w:rsid w:val="006B0B58"/>
    <w:rsid w:val="006B0BC1"/>
    <w:rsid w:val="006B0BE3"/>
    <w:rsid w:val="006B0C2A"/>
    <w:rsid w:val="006B0C6A"/>
    <w:rsid w:val="006B0C94"/>
    <w:rsid w:val="006B0D68"/>
    <w:rsid w:val="006B0E06"/>
    <w:rsid w:val="006B0EEC"/>
    <w:rsid w:val="006B0EF0"/>
    <w:rsid w:val="006B0F84"/>
    <w:rsid w:val="006B0F8E"/>
    <w:rsid w:val="006B0F99"/>
    <w:rsid w:val="006B0FD4"/>
    <w:rsid w:val="006B1017"/>
    <w:rsid w:val="006B1094"/>
    <w:rsid w:val="006B10F8"/>
    <w:rsid w:val="006B1181"/>
    <w:rsid w:val="006B118F"/>
    <w:rsid w:val="006B11DA"/>
    <w:rsid w:val="006B11E9"/>
    <w:rsid w:val="006B1201"/>
    <w:rsid w:val="006B1220"/>
    <w:rsid w:val="006B124E"/>
    <w:rsid w:val="006B1269"/>
    <w:rsid w:val="006B129A"/>
    <w:rsid w:val="006B12E2"/>
    <w:rsid w:val="006B12EF"/>
    <w:rsid w:val="006B1323"/>
    <w:rsid w:val="006B1326"/>
    <w:rsid w:val="006B1375"/>
    <w:rsid w:val="006B1389"/>
    <w:rsid w:val="006B13EB"/>
    <w:rsid w:val="006B1443"/>
    <w:rsid w:val="006B145E"/>
    <w:rsid w:val="006B1467"/>
    <w:rsid w:val="006B1560"/>
    <w:rsid w:val="006B1594"/>
    <w:rsid w:val="006B15DD"/>
    <w:rsid w:val="006B1600"/>
    <w:rsid w:val="006B1607"/>
    <w:rsid w:val="006B1664"/>
    <w:rsid w:val="006B16CF"/>
    <w:rsid w:val="006B16E3"/>
    <w:rsid w:val="006B16FE"/>
    <w:rsid w:val="006B172B"/>
    <w:rsid w:val="006B1744"/>
    <w:rsid w:val="006B175B"/>
    <w:rsid w:val="006B1776"/>
    <w:rsid w:val="006B17D3"/>
    <w:rsid w:val="006B1916"/>
    <w:rsid w:val="006B1989"/>
    <w:rsid w:val="006B19FA"/>
    <w:rsid w:val="006B1A0A"/>
    <w:rsid w:val="006B1B3D"/>
    <w:rsid w:val="006B1B42"/>
    <w:rsid w:val="006B1BC2"/>
    <w:rsid w:val="006B1BE2"/>
    <w:rsid w:val="006B1C0A"/>
    <w:rsid w:val="006B1CB9"/>
    <w:rsid w:val="006B1DB1"/>
    <w:rsid w:val="006B1DD2"/>
    <w:rsid w:val="006B1E00"/>
    <w:rsid w:val="006B1E35"/>
    <w:rsid w:val="006B1E38"/>
    <w:rsid w:val="006B1E9E"/>
    <w:rsid w:val="006B1F53"/>
    <w:rsid w:val="006B1F98"/>
    <w:rsid w:val="006B1FB2"/>
    <w:rsid w:val="006B1FC5"/>
    <w:rsid w:val="006B202B"/>
    <w:rsid w:val="006B2087"/>
    <w:rsid w:val="006B2189"/>
    <w:rsid w:val="006B2190"/>
    <w:rsid w:val="006B21ED"/>
    <w:rsid w:val="006B2227"/>
    <w:rsid w:val="006B225C"/>
    <w:rsid w:val="006B233A"/>
    <w:rsid w:val="006B23D1"/>
    <w:rsid w:val="006B2415"/>
    <w:rsid w:val="006B2436"/>
    <w:rsid w:val="006B2536"/>
    <w:rsid w:val="006B25B4"/>
    <w:rsid w:val="006B265E"/>
    <w:rsid w:val="006B2705"/>
    <w:rsid w:val="006B2710"/>
    <w:rsid w:val="006B2739"/>
    <w:rsid w:val="006B2780"/>
    <w:rsid w:val="006B278C"/>
    <w:rsid w:val="006B27BA"/>
    <w:rsid w:val="006B285B"/>
    <w:rsid w:val="006B2895"/>
    <w:rsid w:val="006B289F"/>
    <w:rsid w:val="006B28C3"/>
    <w:rsid w:val="006B28DD"/>
    <w:rsid w:val="006B2903"/>
    <w:rsid w:val="006B292B"/>
    <w:rsid w:val="006B29BC"/>
    <w:rsid w:val="006B29C0"/>
    <w:rsid w:val="006B2A38"/>
    <w:rsid w:val="006B2AB3"/>
    <w:rsid w:val="006B2B18"/>
    <w:rsid w:val="006B2B4A"/>
    <w:rsid w:val="006B2B59"/>
    <w:rsid w:val="006B2B7E"/>
    <w:rsid w:val="006B2BC4"/>
    <w:rsid w:val="006B2BED"/>
    <w:rsid w:val="006B2D5D"/>
    <w:rsid w:val="006B2D96"/>
    <w:rsid w:val="006B2DB2"/>
    <w:rsid w:val="006B2DB7"/>
    <w:rsid w:val="006B2E18"/>
    <w:rsid w:val="006B2E3E"/>
    <w:rsid w:val="006B2EB7"/>
    <w:rsid w:val="006B2F35"/>
    <w:rsid w:val="006B2F8E"/>
    <w:rsid w:val="006B2F93"/>
    <w:rsid w:val="006B2FC4"/>
    <w:rsid w:val="006B2FF3"/>
    <w:rsid w:val="006B30CA"/>
    <w:rsid w:val="006B3112"/>
    <w:rsid w:val="006B3114"/>
    <w:rsid w:val="006B3140"/>
    <w:rsid w:val="006B317C"/>
    <w:rsid w:val="006B31F4"/>
    <w:rsid w:val="006B32B7"/>
    <w:rsid w:val="006B32BD"/>
    <w:rsid w:val="006B3338"/>
    <w:rsid w:val="006B334C"/>
    <w:rsid w:val="006B344E"/>
    <w:rsid w:val="006B3453"/>
    <w:rsid w:val="006B34BF"/>
    <w:rsid w:val="006B356B"/>
    <w:rsid w:val="006B357B"/>
    <w:rsid w:val="006B35A0"/>
    <w:rsid w:val="006B35A2"/>
    <w:rsid w:val="006B35C8"/>
    <w:rsid w:val="006B360A"/>
    <w:rsid w:val="006B364F"/>
    <w:rsid w:val="006B36AB"/>
    <w:rsid w:val="006B36C2"/>
    <w:rsid w:val="006B374E"/>
    <w:rsid w:val="006B379F"/>
    <w:rsid w:val="006B37F9"/>
    <w:rsid w:val="006B3862"/>
    <w:rsid w:val="006B389C"/>
    <w:rsid w:val="006B38A9"/>
    <w:rsid w:val="006B3903"/>
    <w:rsid w:val="006B391E"/>
    <w:rsid w:val="006B3950"/>
    <w:rsid w:val="006B3989"/>
    <w:rsid w:val="006B3997"/>
    <w:rsid w:val="006B39BB"/>
    <w:rsid w:val="006B39E8"/>
    <w:rsid w:val="006B3A05"/>
    <w:rsid w:val="006B3A2D"/>
    <w:rsid w:val="006B3B7D"/>
    <w:rsid w:val="006B3B95"/>
    <w:rsid w:val="006B3BDD"/>
    <w:rsid w:val="006B3C24"/>
    <w:rsid w:val="006B3C40"/>
    <w:rsid w:val="006B3CBB"/>
    <w:rsid w:val="006B3D18"/>
    <w:rsid w:val="006B3D4E"/>
    <w:rsid w:val="006B3DAE"/>
    <w:rsid w:val="006B3DC4"/>
    <w:rsid w:val="006B3E38"/>
    <w:rsid w:val="006B3F31"/>
    <w:rsid w:val="006B3F8B"/>
    <w:rsid w:val="006B3F99"/>
    <w:rsid w:val="006B4026"/>
    <w:rsid w:val="006B404F"/>
    <w:rsid w:val="006B40C9"/>
    <w:rsid w:val="006B40FE"/>
    <w:rsid w:val="006B4156"/>
    <w:rsid w:val="006B4161"/>
    <w:rsid w:val="006B4200"/>
    <w:rsid w:val="006B423F"/>
    <w:rsid w:val="006B4264"/>
    <w:rsid w:val="006B426E"/>
    <w:rsid w:val="006B4357"/>
    <w:rsid w:val="006B43A6"/>
    <w:rsid w:val="006B4407"/>
    <w:rsid w:val="006B4485"/>
    <w:rsid w:val="006B451A"/>
    <w:rsid w:val="006B4554"/>
    <w:rsid w:val="006B468D"/>
    <w:rsid w:val="006B4774"/>
    <w:rsid w:val="006B47B9"/>
    <w:rsid w:val="006B480D"/>
    <w:rsid w:val="006B481D"/>
    <w:rsid w:val="006B488B"/>
    <w:rsid w:val="006B48A5"/>
    <w:rsid w:val="006B4960"/>
    <w:rsid w:val="006B496D"/>
    <w:rsid w:val="006B4984"/>
    <w:rsid w:val="006B4A01"/>
    <w:rsid w:val="006B4A5D"/>
    <w:rsid w:val="006B4B94"/>
    <w:rsid w:val="006B4BD6"/>
    <w:rsid w:val="006B4C42"/>
    <w:rsid w:val="006B4C6A"/>
    <w:rsid w:val="006B4D0D"/>
    <w:rsid w:val="006B4D1F"/>
    <w:rsid w:val="006B4D2C"/>
    <w:rsid w:val="006B4D57"/>
    <w:rsid w:val="006B4DA1"/>
    <w:rsid w:val="006B4E09"/>
    <w:rsid w:val="006B4E13"/>
    <w:rsid w:val="006B4E69"/>
    <w:rsid w:val="006B4E88"/>
    <w:rsid w:val="006B4EC9"/>
    <w:rsid w:val="006B4F20"/>
    <w:rsid w:val="006B4F38"/>
    <w:rsid w:val="006B4F97"/>
    <w:rsid w:val="006B4FB2"/>
    <w:rsid w:val="006B4FB7"/>
    <w:rsid w:val="006B50C7"/>
    <w:rsid w:val="006B51E8"/>
    <w:rsid w:val="006B5245"/>
    <w:rsid w:val="006B52A4"/>
    <w:rsid w:val="006B535C"/>
    <w:rsid w:val="006B53B6"/>
    <w:rsid w:val="006B5470"/>
    <w:rsid w:val="006B54FD"/>
    <w:rsid w:val="006B5503"/>
    <w:rsid w:val="006B5558"/>
    <w:rsid w:val="006B55CA"/>
    <w:rsid w:val="006B56C8"/>
    <w:rsid w:val="006B5700"/>
    <w:rsid w:val="006B5703"/>
    <w:rsid w:val="006B571F"/>
    <w:rsid w:val="006B5880"/>
    <w:rsid w:val="006B5882"/>
    <w:rsid w:val="006B5889"/>
    <w:rsid w:val="006B5912"/>
    <w:rsid w:val="006B59CF"/>
    <w:rsid w:val="006B5A05"/>
    <w:rsid w:val="006B5A15"/>
    <w:rsid w:val="006B5AA2"/>
    <w:rsid w:val="006B5AB1"/>
    <w:rsid w:val="006B5AD2"/>
    <w:rsid w:val="006B5B1C"/>
    <w:rsid w:val="006B5B2C"/>
    <w:rsid w:val="006B5C5F"/>
    <w:rsid w:val="006B5C79"/>
    <w:rsid w:val="006B5CAD"/>
    <w:rsid w:val="006B5CB3"/>
    <w:rsid w:val="006B5CCE"/>
    <w:rsid w:val="006B5D56"/>
    <w:rsid w:val="006B5D81"/>
    <w:rsid w:val="006B5D82"/>
    <w:rsid w:val="006B5E2C"/>
    <w:rsid w:val="006B5F34"/>
    <w:rsid w:val="006B5F3E"/>
    <w:rsid w:val="006B5FA6"/>
    <w:rsid w:val="006B5FBA"/>
    <w:rsid w:val="006B5FEB"/>
    <w:rsid w:val="006B6070"/>
    <w:rsid w:val="006B60A3"/>
    <w:rsid w:val="006B60AD"/>
    <w:rsid w:val="006B610D"/>
    <w:rsid w:val="006B610F"/>
    <w:rsid w:val="006B6123"/>
    <w:rsid w:val="006B6126"/>
    <w:rsid w:val="006B6130"/>
    <w:rsid w:val="006B613F"/>
    <w:rsid w:val="006B6182"/>
    <w:rsid w:val="006B6189"/>
    <w:rsid w:val="006B61B7"/>
    <w:rsid w:val="006B61C7"/>
    <w:rsid w:val="006B61DC"/>
    <w:rsid w:val="006B62A1"/>
    <w:rsid w:val="006B62A2"/>
    <w:rsid w:val="006B6376"/>
    <w:rsid w:val="006B638A"/>
    <w:rsid w:val="006B6394"/>
    <w:rsid w:val="006B63DC"/>
    <w:rsid w:val="006B63E1"/>
    <w:rsid w:val="006B6422"/>
    <w:rsid w:val="006B6472"/>
    <w:rsid w:val="006B6554"/>
    <w:rsid w:val="006B6596"/>
    <w:rsid w:val="006B65BC"/>
    <w:rsid w:val="006B65D0"/>
    <w:rsid w:val="006B65DA"/>
    <w:rsid w:val="006B65DC"/>
    <w:rsid w:val="006B65F3"/>
    <w:rsid w:val="006B6649"/>
    <w:rsid w:val="006B66D1"/>
    <w:rsid w:val="006B67BF"/>
    <w:rsid w:val="006B67D4"/>
    <w:rsid w:val="006B67EE"/>
    <w:rsid w:val="006B6819"/>
    <w:rsid w:val="006B681B"/>
    <w:rsid w:val="006B6830"/>
    <w:rsid w:val="006B689B"/>
    <w:rsid w:val="006B68E3"/>
    <w:rsid w:val="006B6903"/>
    <w:rsid w:val="006B69A4"/>
    <w:rsid w:val="006B69C9"/>
    <w:rsid w:val="006B69CD"/>
    <w:rsid w:val="006B6A4A"/>
    <w:rsid w:val="006B6A9D"/>
    <w:rsid w:val="006B6AC5"/>
    <w:rsid w:val="006B6B05"/>
    <w:rsid w:val="006B6BA6"/>
    <w:rsid w:val="006B6C2B"/>
    <w:rsid w:val="006B6CDC"/>
    <w:rsid w:val="006B6D7A"/>
    <w:rsid w:val="006B6E42"/>
    <w:rsid w:val="006B6E43"/>
    <w:rsid w:val="006B6E86"/>
    <w:rsid w:val="006B6ED5"/>
    <w:rsid w:val="006B6F53"/>
    <w:rsid w:val="006B6F6C"/>
    <w:rsid w:val="006B6F8A"/>
    <w:rsid w:val="006B700E"/>
    <w:rsid w:val="006B7011"/>
    <w:rsid w:val="006B701B"/>
    <w:rsid w:val="006B7040"/>
    <w:rsid w:val="006B7051"/>
    <w:rsid w:val="006B70B5"/>
    <w:rsid w:val="006B71A1"/>
    <w:rsid w:val="006B7247"/>
    <w:rsid w:val="006B730C"/>
    <w:rsid w:val="006B7374"/>
    <w:rsid w:val="006B73D3"/>
    <w:rsid w:val="006B742E"/>
    <w:rsid w:val="006B74F2"/>
    <w:rsid w:val="006B7530"/>
    <w:rsid w:val="006B7613"/>
    <w:rsid w:val="006B762A"/>
    <w:rsid w:val="006B7671"/>
    <w:rsid w:val="006B7779"/>
    <w:rsid w:val="006B7826"/>
    <w:rsid w:val="006B7849"/>
    <w:rsid w:val="006B78A7"/>
    <w:rsid w:val="006B78D1"/>
    <w:rsid w:val="006B78DD"/>
    <w:rsid w:val="006B7985"/>
    <w:rsid w:val="006B7A1D"/>
    <w:rsid w:val="006B7A31"/>
    <w:rsid w:val="006B7A43"/>
    <w:rsid w:val="006B7AAB"/>
    <w:rsid w:val="006B7ABE"/>
    <w:rsid w:val="006B7AE5"/>
    <w:rsid w:val="006B7B0A"/>
    <w:rsid w:val="006B7B1F"/>
    <w:rsid w:val="006B7B48"/>
    <w:rsid w:val="006B7B74"/>
    <w:rsid w:val="006B7BE7"/>
    <w:rsid w:val="006B7C05"/>
    <w:rsid w:val="006B7C33"/>
    <w:rsid w:val="006B7CF0"/>
    <w:rsid w:val="006B7CFB"/>
    <w:rsid w:val="006B7D1E"/>
    <w:rsid w:val="006B7D3C"/>
    <w:rsid w:val="006B7D60"/>
    <w:rsid w:val="006B7E65"/>
    <w:rsid w:val="006B7ECC"/>
    <w:rsid w:val="006B7EDE"/>
    <w:rsid w:val="006B7F17"/>
    <w:rsid w:val="006B7F1B"/>
    <w:rsid w:val="006B7F1F"/>
    <w:rsid w:val="006C003D"/>
    <w:rsid w:val="006C00A9"/>
    <w:rsid w:val="006C01A1"/>
    <w:rsid w:val="006C02C1"/>
    <w:rsid w:val="006C0344"/>
    <w:rsid w:val="006C034D"/>
    <w:rsid w:val="006C03E9"/>
    <w:rsid w:val="006C0455"/>
    <w:rsid w:val="006C0544"/>
    <w:rsid w:val="006C0580"/>
    <w:rsid w:val="006C05B6"/>
    <w:rsid w:val="006C061B"/>
    <w:rsid w:val="006C06BA"/>
    <w:rsid w:val="006C06ED"/>
    <w:rsid w:val="006C06F0"/>
    <w:rsid w:val="006C06FD"/>
    <w:rsid w:val="006C07E6"/>
    <w:rsid w:val="006C08D3"/>
    <w:rsid w:val="006C093D"/>
    <w:rsid w:val="006C0A07"/>
    <w:rsid w:val="006C0A11"/>
    <w:rsid w:val="006C0A64"/>
    <w:rsid w:val="006C0A67"/>
    <w:rsid w:val="006C0B85"/>
    <w:rsid w:val="006C0BBF"/>
    <w:rsid w:val="006C0BF8"/>
    <w:rsid w:val="006C0C36"/>
    <w:rsid w:val="006C0C45"/>
    <w:rsid w:val="006C0CDE"/>
    <w:rsid w:val="006C0CF1"/>
    <w:rsid w:val="006C0E80"/>
    <w:rsid w:val="006C0E96"/>
    <w:rsid w:val="006C0EEB"/>
    <w:rsid w:val="006C0F08"/>
    <w:rsid w:val="006C0F6D"/>
    <w:rsid w:val="006C0FB9"/>
    <w:rsid w:val="006C0FBE"/>
    <w:rsid w:val="006C0FC3"/>
    <w:rsid w:val="006C0FD1"/>
    <w:rsid w:val="006C1012"/>
    <w:rsid w:val="006C1044"/>
    <w:rsid w:val="006C1067"/>
    <w:rsid w:val="006C10DD"/>
    <w:rsid w:val="006C1234"/>
    <w:rsid w:val="006C123F"/>
    <w:rsid w:val="006C1322"/>
    <w:rsid w:val="006C1332"/>
    <w:rsid w:val="006C13D8"/>
    <w:rsid w:val="006C13E2"/>
    <w:rsid w:val="006C1409"/>
    <w:rsid w:val="006C142A"/>
    <w:rsid w:val="006C142D"/>
    <w:rsid w:val="006C142F"/>
    <w:rsid w:val="006C1524"/>
    <w:rsid w:val="006C1526"/>
    <w:rsid w:val="006C1587"/>
    <w:rsid w:val="006C1651"/>
    <w:rsid w:val="006C166C"/>
    <w:rsid w:val="006C16EB"/>
    <w:rsid w:val="006C16F8"/>
    <w:rsid w:val="006C174F"/>
    <w:rsid w:val="006C1813"/>
    <w:rsid w:val="006C1836"/>
    <w:rsid w:val="006C185B"/>
    <w:rsid w:val="006C18E7"/>
    <w:rsid w:val="006C1920"/>
    <w:rsid w:val="006C1B33"/>
    <w:rsid w:val="006C1B34"/>
    <w:rsid w:val="006C1B39"/>
    <w:rsid w:val="006C1BD1"/>
    <w:rsid w:val="006C1BFB"/>
    <w:rsid w:val="006C1C01"/>
    <w:rsid w:val="006C1CDF"/>
    <w:rsid w:val="006C1D19"/>
    <w:rsid w:val="006C1D24"/>
    <w:rsid w:val="006C1DCD"/>
    <w:rsid w:val="006C1E2B"/>
    <w:rsid w:val="006C1E67"/>
    <w:rsid w:val="006C1EB7"/>
    <w:rsid w:val="006C1F5F"/>
    <w:rsid w:val="006C1F94"/>
    <w:rsid w:val="006C2015"/>
    <w:rsid w:val="006C205C"/>
    <w:rsid w:val="006C2080"/>
    <w:rsid w:val="006C209E"/>
    <w:rsid w:val="006C20E2"/>
    <w:rsid w:val="006C20F9"/>
    <w:rsid w:val="006C21D4"/>
    <w:rsid w:val="006C21FB"/>
    <w:rsid w:val="006C2206"/>
    <w:rsid w:val="006C232A"/>
    <w:rsid w:val="006C233A"/>
    <w:rsid w:val="006C2340"/>
    <w:rsid w:val="006C235D"/>
    <w:rsid w:val="006C236B"/>
    <w:rsid w:val="006C24EF"/>
    <w:rsid w:val="006C251A"/>
    <w:rsid w:val="006C2533"/>
    <w:rsid w:val="006C2543"/>
    <w:rsid w:val="006C25A9"/>
    <w:rsid w:val="006C2656"/>
    <w:rsid w:val="006C2680"/>
    <w:rsid w:val="006C26A0"/>
    <w:rsid w:val="006C26C1"/>
    <w:rsid w:val="006C2741"/>
    <w:rsid w:val="006C2824"/>
    <w:rsid w:val="006C2855"/>
    <w:rsid w:val="006C2884"/>
    <w:rsid w:val="006C2917"/>
    <w:rsid w:val="006C2919"/>
    <w:rsid w:val="006C2970"/>
    <w:rsid w:val="006C29B1"/>
    <w:rsid w:val="006C29E7"/>
    <w:rsid w:val="006C2A51"/>
    <w:rsid w:val="006C2A56"/>
    <w:rsid w:val="006C2B50"/>
    <w:rsid w:val="006C2B52"/>
    <w:rsid w:val="006C2B65"/>
    <w:rsid w:val="006C2B85"/>
    <w:rsid w:val="006C2B97"/>
    <w:rsid w:val="006C2BD4"/>
    <w:rsid w:val="006C2C6F"/>
    <w:rsid w:val="006C2CC1"/>
    <w:rsid w:val="006C2D68"/>
    <w:rsid w:val="006C2D81"/>
    <w:rsid w:val="006C2DC6"/>
    <w:rsid w:val="006C2E33"/>
    <w:rsid w:val="006C2EC2"/>
    <w:rsid w:val="006C2ED2"/>
    <w:rsid w:val="006C2EF8"/>
    <w:rsid w:val="006C2F08"/>
    <w:rsid w:val="006C2F29"/>
    <w:rsid w:val="006C2F3E"/>
    <w:rsid w:val="006C2F4D"/>
    <w:rsid w:val="006C2F76"/>
    <w:rsid w:val="006C2F8D"/>
    <w:rsid w:val="006C2FDD"/>
    <w:rsid w:val="006C3009"/>
    <w:rsid w:val="006C315F"/>
    <w:rsid w:val="006C31AE"/>
    <w:rsid w:val="006C3299"/>
    <w:rsid w:val="006C32A0"/>
    <w:rsid w:val="006C32C6"/>
    <w:rsid w:val="006C32FC"/>
    <w:rsid w:val="006C33E6"/>
    <w:rsid w:val="006C3411"/>
    <w:rsid w:val="006C3412"/>
    <w:rsid w:val="006C3424"/>
    <w:rsid w:val="006C342B"/>
    <w:rsid w:val="006C3485"/>
    <w:rsid w:val="006C34A2"/>
    <w:rsid w:val="006C34AE"/>
    <w:rsid w:val="006C3525"/>
    <w:rsid w:val="006C352C"/>
    <w:rsid w:val="006C36DD"/>
    <w:rsid w:val="006C3709"/>
    <w:rsid w:val="006C371F"/>
    <w:rsid w:val="006C3747"/>
    <w:rsid w:val="006C378E"/>
    <w:rsid w:val="006C37D1"/>
    <w:rsid w:val="006C383D"/>
    <w:rsid w:val="006C3862"/>
    <w:rsid w:val="006C38F3"/>
    <w:rsid w:val="006C38F7"/>
    <w:rsid w:val="006C3903"/>
    <w:rsid w:val="006C3939"/>
    <w:rsid w:val="006C3977"/>
    <w:rsid w:val="006C39B7"/>
    <w:rsid w:val="006C39C3"/>
    <w:rsid w:val="006C3A15"/>
    <w:rsid w:val="006C3A4B"/>
    <w:rsid w:val="006C3A83"/>
    <w:rsid w:val="006C3AC3"/>
    <w:rsid w:val="006C3ACB"/>
    <w:rsid w:val="006C3ACD"/>
    <w:rsid w:val="006C3B28"/>
    <w:rsid w:val="006C3B97"/>
    <w:rsid w:val="006C3BAA"/>
    <w:rsid w:val="006C3BDA"/>
    <w:rsid w:val="006C3BF9"/>
    <w:rsid w:val="006C3C0C"/>
    <w:rsid w:val="006C3C12"/>
    <w:rsid w:val="006C3C84"/>
    <w:rsid w:val="006C3CB9"/>
    <w:rsid w:val="006C3CE4"/>
    <w:rsid w:val="006C3D22"/>
    <w:rsid w:val="006C3D31"/>
    <w:rsid w:val="006C3D7A"/>
    <w:rsid w:val="006C3DDB"/>
    <w:rsid w:val="006C3DF1"/>
    <w:rsid w:val="006C3E36"/>
    <w:rsid w:val="006C3E57"/>
    <w:rsid w:val="006C3E5F"/>
    <w:rsid w:val="006C3E6D"/>
    <w:rsid w:val="006C3EF0"/>
    <w:rsid w:val="006C3F3F"/>
    <w:rsid w:val="006C3F4A"/>
    <w:rsid w:val="006C3FB5"/>
    <w:rsid w:val="006C3FE2"/>
    <w:rsid w:val="006C3FEF"/>
    <w:rsid w:val="006C400A"/>
    <w:rsid w:val="006C40D3"/>
    <w:rsid w:val="006C40D7"/>
    <w:rsid w:val="006C410D"/>
    <w:rsid w:val="006C4155"/>
    <w:rsid w:val="006C4187"/>
    <w:rsid w:val="006C4208"/>
    <w:rsid w:val="006C4291"/>
    <w:rsid w:val="006C42F8"/>
    <w:rsid w:val="006C4304"/>
    <w:rsid w:val="006C43B9"/>
    <w:rsid w:val="006C4407"/>
    <w:rsid w:val="006C4413"/>
    <w:rsid w:val="006C4414"/>
    <w:rsid w:val="006C441B"/>
    <w:rsid w:val="006C44A3"/>
    <w:rsid w:val="006C44AD"/>
    <w:rsid w:val="006C44DA"/>
    <w:rsid w:val="006C4577"/>
    <w:rsid w:val="006C45A4"/>
    <w:rsid w:val="006C45F1"/>
    <w:rsid w:val="006C460E"/>
    <w:rsid w:val="006C4622"/>
    <w:rsid w:val="006C46D3"/>
    <w:rsid w:val="006C4771"/>
    <w:rsid w:val="006C479D"/>
    <w:rsid w:val="006C47F8"/>
    <w:rsid w:val="006C4845"/>
    <w:rsid w:val="006C4860"/>
    <w:rsid w:val="006C488D"/>
    <w:rsid w:val="006C49A9"/>
    <w:rsid w:val="006C4AF8"/>
    <w:rsid w:val="006C4B53"/>
    <w:rsid w:val="006C4B56"/>
    <w:rsid w:val="006C4BC4"/>
    <w:rsid w:val="006C4BF8"/>
    <w:rsid w:val="006C4C5C"/>
    <w:rsid w:val="006C4C6A"/>
    <w:rsid w:val="006C4C87"/>
    <w:rsid w:val="006C4D09"/>
    <w:rsid w:val="006C4D0E"/>
    <w:rsid w:val="006C4D0F"/>
    <w:rsid w:val="006C4D1C"/>
    <w:rsid w:val="006C4D4D"/>
    <w:rsid w:val="006C4DFB"/>
    <w:rsid w:val="006C4E05"/>
    <w:rsid w:val="006C4E32"/>
    <w:rsid w:val="006C4ED8"/>
    <w:rsid w:val="006C4F28"/>
    <w:rsid w:val="006C4F5F"/>
    <w:rsid w:val="006C4FBF"/>
    <w:rsid w:val="006C5003"/>
    <w:rsid w:val="006C5059"/>
    <w:rsid w:val="006C50C5"/>
    <w:rsid w:val="006C50FC"/>
    <w:rsid w:val="006C5175"/>
    <w:rsid w:val="006C51D8"/>
    <w:rsid w:val="006C521A"/>
    <w:rsid w:val="006C52AC"/>
    <w:rsid w:val="006C5321"/>
    <w:rsid w:val="006C532F"/>
    <w:rsid w:val="006C5401"/>
    <w:rsid w:val="006C5428"/>
    <w:rsid w:val="006C54C3"/>
    <w:rsid w:val="006C55C2"/>
    <w:rsid w:val="006C55EA"/>
    <w:rsid w:val="006C574C"/>
    <w:rsid w:val="006C5799"/>
    <w:rsid w:val="006C57AF"/>
    <w:rsid w:val="006C5937"/>
    <w:rsid w:val="006C5970"/>
    <w:rsid w:val="006C598E"/>
    <w:rsid w:val="006C599B"/>
    <w:rsid w:val="006C59B4"/>
    <w:rsid w:val="006C5B5C"/>
    <w:rsid w:val="006C5BAE"/>
    <w:rsid w:val="006C5C07"/>
    <w:rsid w:val="006C5C3A"/>
    <w:rsid w:val="006C5C63"/>
    <w:rsid w:val="006C5CF7"/>
    <w:rsid w:val="006C5CFD"/>
    <w:rsid w:val="006C5D60"/>
    <w:rsid w:val="006C5DC5"/>
    <w:rsid w:val="006C5E6D"/>
    <w:rsid w:val="006C5EF0"/>
    <w:rsid w:val="006C5F32"/>
    <w:rsid w:val="006C5F6F"/>
    <w:rsid w:val="006C5F9B"/>
    <w:rsid w:val="006C5FA5"/>
    <w:rsid w:val="006C60AB"/>
    <w:rsid w:val="006C613E"/>
    <w:rsid w:val="006C6198"/>
    <w:rsid w:val="006C61D9"/>
    <w:rsid w:val="006C6282"/>
    <w:rsid w:val="006C62BE"/>
    <w:rsid w:val="006C62DE"/>
    <w:rsid w:val="006C638F"/>
    <w:rsid w:val="006C63FF"/>
    <w:rsid w:val="006C640D"/>
    <w:rsid w:val="006C6432"/>
    <w:rsid w:val="006C6474"/>
    <w:rsid w:val="006C64A0"/>
    <w:rsid w:val="006C64BD"/>
    <w:rsid w:val="006C653B"/>
    <w:rsid w:val="006C655D"/>
    <w:rsid w:val="006C65CD"/>
    <w:rsid w:val="006C663D"/>
    <w:rsid w:val="006C6642"/>
    <w:rsid w:val="006C66B6"/>
    <w:rsid w:val="006C6786"/>
    <w:rsid w:val="006C678D"/>
    <w:rsid w:val="006C6899"/>
    <w:rsid w:val="006C6936"/>
    <w:rsid w:val="006C6A16"/>
    <w:rsid w:val="006C6ADA"/>
    <w:rsid w:val="006C6B30"/>
    <w:rsid w:val="006C6BA4"/>
    <w:rsid w:val="006C6BD9"/>
    <w:rsid w:val="006C6C4F"/>
    <w:rsid w:val="006C6C68"/>
    <w:rsid w:val="006C6C7F"/>
    <w:rsid w:val="006C6C85"/>
    <w:rsid w:val="006C6D54"/>
    <w:rsid w:val="006C6D91"/>
    <w:rsid w:val="006C6DBC"/>
    <w:rsid w:val="006C6DD9"/>
    <w:rsid w:val="006C6E65"/>
    <w:rsid w:val="006C6EB0"/>
    <w:rsid w:val="006C6ED2"/>
    <w:rsid w:val="006C6F00"/>
    <w:rsid w:val="006C6F51"/>
    <w:rsid w:val="006C7040"/>
    <w:rsid w:val="006C70A1"/>
    <w:rsid w:val="006C70C4"/>
    <w:rsid w:val="006C71A4"/>
    <w:rsid w:val="006C7260"/>
    <w:rsid w:val="006C729D"/>
    <w:rsid w:val="006C72AB"/>
    <w:rsid w:val="006C73E1"/>
    <w:rsid w:val="006C747C"/>
    <w:rsid w:val="006C74B5"/>
    <w:rsid w:val="006C7634"/>
    <w:rsid w:val="006C7664"/>
    <w:rsid w:val="006C7670"/>
    <w:rsid w:val="006C7759"/>
    <w:rsid w:val="006C77DC"/>
    <w:rsid w:val="006C77F0"/>
    <w:rsid w:val="006C7866"/>
    <w:rsid w:val="006C7907"/>
    <w:rsid w:val="006C7988"/>
    <w:rsid w:val="006C7A04"/>
    <w:rsid w:val="006C7A16"/>
    <w:rsid w:val="006C7A2A"/>
    <w:rsid w:val="006C7A94"/>
    <w:rsid w:val="006C7B42"/>
    <w:rsid w:val="006C7B48"/>
    <w:rsid w:val="006C7BFE"/>
    <w:rsid w:val="006C7CD0"/>
    <w:rsid w:val="006C7CF0"/>
    <w:rsid w:val="006C7CFD"/>
    <w:rsid w:val="006C7D15"/>
    <w:rsid w:val="006C7D7B"/>
    <w:rsid w:val="006C7DBF"/>
    <w:rsid w:val="006C7E5B"/>
    <w:rsid w:val="006C7E88"/>
    <w:rsid w:val="006C7EBB"/>
    <w:rsid w:val="006C7F9A"/>
    <w:rsid w:val="006C7FBA"/>
    <w:rsid w:val="006D00AE"/>
    <w:rsid w:val="006D00D2"/>
    <w:rsid w:val="006D0126"/>
    <w:rsid w:val="006D014F"/>
    <w:rsid w:val="006D016D"/>
    <w:rsid w:val="006D0190"/>
    <w:rsid w:val="006D01BD"/>
    <w:rsid w:val="006D01EB"/>
    <w:rsid w:val="006D0214"/>
    <w:rsid w:val="006D02A1"/>
    <w:rsid w:val="006D02EE"/>
    <w:rsid w:val="006D0307"/>
    <w:rsid w:val="006D036C"/>
    <w:rsid w:val="006D03C3"/>
    <w:rsid w:val="006D03C8"/>
    <w:rsid w:val="006D03FB"/>
    <w:rsid w:val="006D047B"/>
    <w:rsid w:val="006D0608"/>
    <w:rsid w:val="006D0613"/>
    <w:rsid w:val="006D0624"/>
    <w:rsid w:val="006D0653"/>
    <w:rsid w:val="006D0665"/>
    <w:rsid w:val="006D0673"/>
    <w:rsid w:val="006D0856"/>
    <w:rsid w:val="006D0891"/>
    <w:rsid w:val="006D08A0"/>
    <w:rsid w:val="006D08C6"/>
    <w:rsid w:val="006D08D0"/>
    <w:rsid w:val="006D08D8"/>
    <w:rsid w:val="006D0939"/>
    <w:rsid w:val="006D095D"/>
    <w:rsid w:val="006D09DC"/>
    <w:rsid w:val="006D0A9A"/>
    <w:rsid w:val="006D0AAC"/>
    <w:rsid w:val="006D0B6E"/>
    <w:rsid w:val="006D0B91"/>
    <w:rsid w:val="006D0C3F"/>
    <w:rsid w:val="006D0C6F"/>
    <w:rsid w:val="006D0C7A"/>
    <w:rsid w:val="006D0CAC"/>
    <w:rsid w:val="006D0CBF"/>
    <w:rsid w:val="006D0CEC"/>
    <w:rsid w:val="006D0D1F"/>
    <w:rsid w:val="006D0D4D"/>
    <w:rsid w:val="006D0D5C"/>
    <w:rsid w:val="006D0D75"/>
    <w:rsid w:val="006D0D7C"/>
    <w:rsid w:val="006D0DA2"/>
    <w:rsid w:val="006D0E1B"/>
    <w:rsid w:val="006D0E49"/>
    <w:rsid w:val="006D0E8D"/>
    <w:rsid w:val="006D0ED9"/>
    <w:rsid w:val="006D0F50"/>
    <w:rsid w:val="006D0FBA"/>
    <w:rsid w:val="006D0FD2"/>
    <w:rsid w:val="006D1085"/>
    <w:rsid w:val="006D10E0"/>
    <w:rsid w:val="006D112F"/>
    <w:rsid w:val="006D11AD"/>
    <w:rsid w:val="006D11D7"/>
    <w:rsid w:val="006D1287"/>
    <w:rsid w:val="006D12DA"/>
    <w:rsid w:val="006D132E"/>
    <w:rsid w:val="006D1357"/>
    <w:rsid w:val="006D139C"/>
    <w:rsid w:val="006D13BE"/>
    <w:rsid w:val="006D148B"/>
    <w:rsid w:val="006D1490"/>
    <w:rsid w:val="006D14AF"/>
    <w:rsid w:val="006D15FA"/>
    <w:rsid w:val="006D16FD"/>
    <w:rsid w:val="006D1719"/>
    <w:rsid w:val="006D17EA"/>
    <w:rsid w:val="006D1836"/>
    <w:rsid w:val="006D188D"/>
    <w:rsid w:val="006D18B4"/>
    <w:rsid w:val="006D18D0"/>
    <w:rsid w:val="006D19A9"/>
    <w:rsid w:val="006D19BB"/>
    <w:rsid w:val="006D1A1E"/>
    <w:rsid w:val="006D1A54"/>
    <w:rsid w:val="006D1A76"/>
    <w:rsid w:val="006D1ABD"/>
    <w:rsid w:val="006D1AE6"/>
    <w:rsid w:val="006D1BB1"/>
    <w:rsid w:val="006D1C98"/>
    <w:rsid w:val="006D1D12"/>
    <w:rsid w:val="006D1D20"/>
    <w:rsid w:val="006D1D91"/>
    <w:rsid w:val="006D1DC9"/>
    <w:rsid w:val="006D1DD4"/>
    <w:rsid w:val="006D1E14"/>
    <w:rsid w:val="006D1E23"/>
    <w:rsid w:val="006D1E31"/>
    <w:rsid w:val="006D1E7B"/>
    <w:rsid w:val="006D1EC9"/>
    <w:rsid w:val="006D1F22"/>
    <w:rsid w:val="006D1F53"/>
    <w:rsid w:val="006D1F65"/>
    <w:rsid w:val="006D1FD1"/>
    <w:rsid w:val="006D2014"/>
    <w:rsid w:val="006D202F"/>
    <w:rsid w:val="006D2051"/>
    <w:rsid w:val="006D2103"/>
    <w:rsid w:val="006D2203"/>
    <w:rsid w:val="006D2225"/>
    <w:rsid w:val="006D2238"/>
    <w:rsid w:val="006D224C"/>
    <w:rsid w:val="006D2282"/>
    <w:rsid w:val="006D22C0"/>
    <w:rsid w:val="006D2325"/>
    <w:rsid w:val="006D2379"/>
    <w:rsid w:val="006D241C"/>
    <w:rsid w:val="006D2431"/>
    <w:rsid w:val="006D247C"/>
    <w:rsid w:val="006D24EC"/>
    <w:rsid w:val="006D2670"/>
    <w:rsid w:val="006D2694"/>
    <w:rsid w:val="006D26B1"/>
    <w:rsid w:val="006D2705"/>
    <w:rsid w:val="006D2709"/>
    <w:rsid w:val="006D272C"/>
    <w:rsid w:val="006D2751"/>
    <w:rsid w:val="006D2771"/>
    <w:rsid w:val="006D28B9"/>
    <w:rsid w:val="006D28D6"/>
    <w:rsid w:val="006D28FC"/>
    <w:rsid w:val="006D2911"/>
    <w:rsid w:val="006D2945"/>
    <w:rsid w:val="006D2989"/>
    <w:rsid w:val="006D298C"/>
    <w:rsid w:val="006D29AB"/>
    <w:rsid w:val="006D29C9"/>
    <w:rsid w:val="006D29E5"/>
    <w:rsid w:val="006D29F7"/>
    <w:rsid w:val="006D2A08"/>
    <w:rsid w:val="006D2A34"/>
    <w:rsid w:val="006D2A44"/>
    <w:rsid w:val="006D2A4F"/>
    <w:rsid w:val="006D2A52"/>
    <w:rsid w:val="006D2AEF"/>
    <w:rsid w:val="006D2B02"/>
    <w:rsid w:val="006D2B57"/>
    <w:rsid w:val="006D2BE3"/>
    <w:rsid w:val="006D2CA3"/>
    <w:rsid w:val="006D2CD5"/>
    <w:rsid w:val="006D2CFD"/>
    <w:rsid w:val="006D2D97"/>
    <w:rsid w:val="006D2DCE"/>
    <w:rsid w:val="006D2E73"/>
    <w:rsid w:val="006D2E84"/>
    <w:rsid w:val="006D2F0C"/>
    <w:rsid w:val="006D2F66"/>
    <w:rsid w:val="006D2FA2"/>
    <w:rsid w:val="006D2FBF"/>
    <w:rsid w:val="006D307E"/>
    <w:rsid w:val="006D308A"/>
    <w:rsid w:val="006D30E2"/>
    <w:rsid w:val="006D31B4"/>
    <w:rsid w:val="006D3220"/>
    <w:rsid w:val="006D3262"/>
    <w:rsid w:val="006D32A2"/>
    <w:rsid w:val="006D3340"/>
    <w:rsid w:val="006D33F1"/>
    <w:rsid w:val="006D342D"/>
    <w:rsid w:val="006D3456"/>
    <w:rsid w:val="006D3488"/>
    <w:rsid w:val="006D3499"/>
    <w:rsid w:val="006D34C8"/>
    <w:rsid w:val="006D34EA"/>
    <w:rsid w:val="006D3501"/>
    <w:rsid w:val="006D354D"/>
    <w:rsid w:val="006D35FF"/>
    <w:rsid w:val="006D36E3"/>
    <w:rsid w:val="006D377B"/>
    <w:rsid w:val="006D3796"/>
    <w:rsid w:val="006D379F"/>
    <w:rsid w:val="006D388E"/>
    <w:rsid w:val="006D393D"/>
    <w:rsid w:val="006D399E"/>
    <w:rsid w:val="006D3A31"/>
    <w:rsid w:val="006D3A5E"/>
    <w:rsid w:val="006D3AB2"/>
    <w:rsid w:val="006D3AE6"/>
    <w:rsid w:val="006D3B69"/>
    <w:rsid w:val="006D3BF8"/>
    <w:rsid w:val="006D3C13"/>
    <w:rsid w:val="006D3C4A"/>
    <w:rsid w:val="006D3CCF"/>
    <w:rsid w:val="006D3D2E"/>
    <w:rsid w:val="006D3D8D"/>
    <w:rsid w:val="006D3E05"/>
    <w:rsid w:val="006D3EA5"/>
    <w:rsid w:val="006D3F52"/>
    <w:rsid w:val="006D3F5B"/>
    <w:rsid w:val="006D3FBC"/>
    <w:rsid w:val="006D400A"/>
    <w:rsid w:val="006D4011"/>
    <w:rsid w:val="006D4023"/>
    <w:rsid w:val="006D40AA"/>
    <w:rsid w:val="006D4149"/>
    <w:rsid w:val="006D41BC"/>
    <w:rsid w:val="006D4203"/>
    <w:rsid w:val="006D4226"/>
    <w:rsid w:val="006D4240"/>
    <w:rsid w:val="006D42DA"/>
    <w:rsid w:val="006D42DD"/>
    <w:rsid w:val="006D430E"/>
    <w:rsid w:val="006D447C"/>
    <w:rsid w:val="006D44A9"/>
    <w:rsid w:val="006D44F3"/>
    <w:rsid w:val="006D4507"/>
    <w:rsid w:val="006D4594"/>
    <w:rsid w:val="006D4608"/>
    <w:rsid w:val="006D4611"/>
    <w:rsid w:val="006D4618"/>
    <w:rsid w:val="006D461E"/>
    <w:rsid w:val="006D462C"/>
    <w:rsid w:val="006D47D4"/>
    <w:rsid w:val="006D47DE"/>
    <w:rsid w:val="006D481F"/>
    <w:rsid w:val="006D48AB"/>
    <w:rsid w:val="006D48D0"/>
    <w:rsid w:val="006D4A55"/>
    <w:rsid w:val="006D4AFD"/>
    <w:rsid w:val="006D4B2F"/>
    <w:rsid w:val="006D4B52"/>
    <w:rsid w:val="006D4B99"/>
    <w:rsid w:val="006D4C10"/>
    <w:rsid w:val="006D4D24"/>
    <w:rsid w:val="006D4D50"/>
    <w:rsid w:val="006D4DB9"/>
    <w:rsid w:val="006D4E43"/>
    <w:rsid w:val="006D4EDC"/>
    <w:rsid w:val="006D4F00"/>
    <w:rsid w:val="006D4F82"/>
    <w:rsid w:val="006D4FA2"/>
    <w:rsid w:val="006D4FCF"/>
    <w:rsid w:val="006D4FE2"/>
    <w:rsid w:val="006D5004"/>
    <w:rsid w:val="006D5037"/>
    <w:rsid w:val="006D5154"/>
    <w:rsid w:val="006D51FB"/>
    <w:rsid w:val="006D52A1"/>
    <w:rsid w:val="006D52DA"/>
    <w:rsid w:val="006D5314"/>
    <w:rsid w:val="006D5349"/>
    <w:rsid w:val="006D5399"/>
    <w:rsid w:val="006D53AA"/>
    <w:rsid w:val="006D53D0"/>
    <w:rsid w:val="006D5419"/>
    <w:rsid w:val="006D5489"/>
    <w:rsid w:val="006D54B6"/>
    <w:rsid w:val="006D54F4"/>
    <w:rsid w:val="006D5514"/>
    <w:rsid w:val="006D5544"/>
    <w:rsid w:val="006D55A2"/>
    <w:rsid w:val="006D55FB"/>
    <w:rsid w:val="006D562A"/>
    <w:rsid w:val="006D565E"/>
    <w:rsid w:val="006D56A2"/>
    <w:rsid w:val="006D5723"/>
    <w:rsid w:val="006D5762"/>
    <w:rsid w:val="006D57D3"/>
    <w:rsid w:val="006D5952"/>
    <w:rsid w:val="006D595D"/>
    <w:rsid w:val="006D596F"/>
    <w:rsid w:val="006D599F"/>
    <w:rsid w:val="006D5B39"/>
    <w:rsid w:val="006D5C83"/>
    <w:rsid w:val="006D5CA6"/>
    <w:rsid w:val="006D5CF4"/>
    <w:rsid w:val="006D5DCF"/>
    <w:rsid w:val="006D5DF3"/>
    <w:rsid w:val="006D5E80"/>
    <w:rsid w:val="006D5EE9"/>
    <w:rsid w:val="006D5F68"/>
    <w:rsid w:val="006D5F8A"/>
    <w:rsid w:val="006D5F97"/>
    <w:rsid w:val="006D6061"/>
    <w:rsid w:val="006D609F"/>
    <w:rsid w:val="006D610E"/>
    <w:rsid w:val="006D6145"/>
    <w:rsid w:val="006D61D0"/>
    <w:rsid w:val="006D61ED"/>
    <w:rsid w:val="006D621A"/>
    <w:rsid w:val="006D62D9"/>
    <w:rsid w:val="006D63D0"/>
    <w:rsid w:val="006D640F"/>
    <w:rsid w:val="006D6416"/>
    <w:rsid w:val="006D64C5"/>
    <w:rsid w:val="006D64D8"/>
    <w:rsid w:val="006D64D9"/>
    <w:rsid w:val="006D650B"/>
    <w:rsid w:val="006D660C"/>
    <w:rsid w:val="006D662F"/>
    <w:rsid w:val="006D66EC"/>
    <w:rsid w:val="006D671F"/>
    <w:rsid w:val="006D67CC"/>
    <w:rsid w:val="006D67E7"/>
    <w:rsid w:val="006D67F2"/>
    <w:rsid w:val="006D67F8"/>
    <w:rsid w:val="006D688B"/>
    <w:rsid w:val="006D68DA"/>
    <w:rsid w:val="006D695D"/>
    <w:rsid w:val="006D697E"/>
    <w:rsid w:val="006D69D0"/>
    <w:rsid w:val="006D69E2"/>
    <w:rsid w:val="006D6A02"/>
    <w:rsid w:val="006D6A6F"/>
    <w:rsid w:val="006D6AE7"/>
    <w:rsid w:val="006D6B03"/>
    <w:rsid w:val="006D6B14"/>
    <w:rsid w:val="006D6B1D"/>
    <w:rsid w:val="006D6B42"/>
    <w:rsid w:val="006D6B73"/>
    <w:rsid w:val="006D6B8B"/>
    <w:rsid w:val="006D6BCC"/>
    <w:rsid w:val="006D6BDC"/>
    <w:rsid w:val="006D6C8E"/>
    <w:rsid w:val="006D6CAD"/>
    <w:rsid w:val="006D6CDE"/>
    <w:rsid w:val="006D6CF4"/>
    <w:rsid w:val="006D6D0F"/>
    <w:rsid w:val="006D6D1D"/>
    <w:rsid w:val="006D6D95"/>
    <w:rsid w:val="006D6E14"/>
    <w:rsid w:val="006D6ED8"/>
    <w:rsid w:val="006D6F00"/>
    <w:rsid w:val="006D6F1B"/>
    <w:rsid w:val="006D703B"/>
    <w:rsid w:val="006D70C7"/>
    <w:rsid w:val="006D70E1"/>
    <w:rsid w:val="006D711B"/>
    <w:rsid w:val="006D711C"/>
    <w:rsid w:val="006D7123"/>
    <w:rsid w:val="006D7156"/>
    <w:rsid w:val="006D7199"/>
    <w:rsid w:val="006D71C3"/>
    <w:rsid w:val="006D71F8"/>
    <w:rsid w:val="006D71FE"/>
    <w:rsid w:val="006D7272"/>
    <w:rsid w:val="006D72A5"/>
    <w:rsid w:val="006D72B9"/>
    <w:rsid w:val="006D74EF"/>
    <w:rsid w:val="006D7524"/>
    <w:rsid w:val="006D7587"/>
    <w:rsid w:val="006D758F"/>
    <w:rsid w:val="006D75D2"/>
    <w:rsid w:val="006D7745"/>
    <w:rsid w:val="006D77B5"/>
    <w:rsid w:val="006D77DB"/>
    <w:rsid w:val="006D77F9"/>
    <w:rsid w:val="006D7808"/>
    <w:rsid w:val="006D782C"/>
    <w:rsid w:val="006D7856"/>
    <w:rsid w:val="006D78FC"/>
    <w:rsid w:val="006D7906"/>
    <w:rsid w:val="006D79EF"/>
    <w:rsid w:val="006D79F6"/>
    <w:rsid w:val="006D7AE6"/>
    <w:rsid w:val="006D7AF0"/>
    <w:rsid w:val="006D7C21"/>
    <w:rsid w:val="006D7C38"/>
    <w:rsid w:val="006D7C3C"/>
    <w:rsid w:val="006D7D22"/>
    <w:rsid w:val="006D7D51"/>
    <w:rsid w:val="006D7E54"/>
    <w:rsid w:val="006D7F7B"/>
    <w:rsid w:val="006D7FCA"/>
    <w:rsid w:val="006D7FE9"/>
    <w:rsid w:val="006E003E"/>
    <w:rsid w:val="006E007F"/>
    <w:rsid w:val="006E00DA"/>
    <w:rsid w:val="006E00EC"/>
    <w:rsid w:val="006E0134"/>
    <w:rsid w:val="006E01CE"/>
    <w:rsid w:val="006E0227"/>
    <w:rsid w:val="006E02CC"/>
    <w:rsid w:val="006E034F"/>
    <w:rsid w:val="006E03D0"/>
    <w:rsid w:val="006E0443"/>
    <w:rsid w:val="006E0467"/>
    <w:rsid w:val="006E0502"/>
    <w:rsid w:val="006E055F"/>
    <w:rsid w:val="006E0626"/>
    <w:rsid w:val="006E067A"/>
    <w:rsid w:val="006E06C0"/>
    <w:rsid w:val="006E07F7"/>
    <w:rsid w:val="006E0820"/>
    <w:rsid w:val="006E0827"/>
    <w:rsid w:val="006E092B"/>
    <w:rsid w:val="006E09F9"/>
    <w:rsid w:val="006E0A17"/>
    <w:rsid w:val="006E0A4B"/>
    <w:rsid w:val="006E0A7C"/>
    <w:rsid w:val="006E0AA1"/>
    <w:rsid w:val="006E0B08"/>
    <w:rsid w:val="006E0B61"/>
    <w:rsid w:val="006E0CAD"/>
    <w:rsid w:val="006E0D24"/>
    <w:rsid w:val="006E0D42"/>
    <w:rsid w:val="006E0DB6"/>
    <w:rsid w:val="006E0DC8"/>
    <w:rsid w:val="006E0DEA"/>
    <w:rsid w:val="006E0DF5"/>
    <w:rsid w:val="006E0E22"/>
    <w:rsid w:val="006E0E45"/>
    <w:rsid w:val="006E0E4F"/>
    <w:rsid w:val="006E0EAF"/>
    <w:rsid w:val="006E0EC0"/>
    <w:rsid w:val="006E0ECB"/>
    <w:rsid w:val="006E0ED5"/>
    <w:rsid w:val="006E0EF4"/>
    <w:rsid w:val="006E0F78"/>
    <w:rsid w:val="006E0F9C"/>
    <w:rsid w:val="006E101C"/>
    <w:rsid w:val="006E1026"/>
    <w:rsid w:val="006E1029"/>
    <w:rsid w:val="006E105A"/>
    <w:rsid w:val="006E10FC"/>
    <w:rsid w:val="006E1139"/>
    <w:rsid w:val="006E11B6"/>
    <w:rsid w:val="006E11B9"/>
    <w:rsid w:val="006E1208"/>
    <w:rsid w:val="006E1220"/>
    <w:rsid w:val="006E1253"/>
    <w:rsid w:val="006E1272"/>
    <w:rsid w:val="006E12D6"/>
    <w:rsid w:val="006E1364"/>
    <w:rsid w:val="006E13B9"/>
    <w:rsid w:val="006E140B"/>
    <w:rsid w:val="006E141F"/>
    <w:rsid w:val="006E1421"/>
    <w:rsid w:val="006E142A"/>
    <w:rsid w:val="006E1465"/>
    <w:rsid w:val="006E147D"/>
    <w:rsid w:val="006E14C1"/>
    <w:rsid w:val="006E14C7"/>
    <w:rsid w:val="006E1552"/>
    <w:rsid w:val="006E15DB"/>
    <w:rsid w:val="006E15EC"/>
    <w:rsid w:val="006E1659"/>
    <w:rsid w:val="006E1677"/>
    <w:rsid w:val="006E1679"/>
    <w:rsid w:val="006E16DE"/>
    <w:rsid w:val="006E1710"/>
    <w:rsid w:val="006E1716"/>
    <w:rsid w:val="006E172B"/>
    <w:rsid w:val="006E1753"/>
    <w:rsid w:val="006E1775"/>
    <w:rsid w:val="006E17BE"/>
    <w:rsid w:val="006E183B"/>
    <w:rsid w:val="006E18C1"/>
    <w:rsid w:val="006E18D5"/>
    <w:rsid w:val="006E194A"/>
    <w:rsid w:val="006E1995"/>
    <w:rsid w:val="006E19CE"/>
    <w:rsid w:val="006E1A05"/>
    <w:rsid w:val="006E1A50"/>
    <w:rsid w:val="006E1A54"/>
    <w:rsid w:val="006E1A62"/>
    <w:rsid w:val="006E1A7B"/>
    <w:rsid w:val="006E1AD4"/>
    <w:rsid w:val="006E1B18"/>
    <w:rsid w:val="006E1B26"/>
    <w:rsid w:val="006E1B62"/>
    <w:rsid w:val="006E1CF6"/>
    <w:rsid w:val="006E1DCA"/>
    <w:rsid w:val="006E1DE3"/>
    <w:rsid w:val="006E1E8C"/>
    <w:rsid w:val="006E1F15"/>
    <w:rsid w:val="006E1F68"/>
    <w:rsid w:val="006E1F91"/>
    <w:rsid w:val="006E1FA4"/>
    <w:rsid w:val="006E1FC2"/>
    <w:rsid w:val="006E1FD0"/>
    <w:rsid w:val="006E1FD7"/>
    <w:rsid w:val="006E1FEB"/>
    <w:rsid w:val="006E205B"/>
    <w:rsid w:val="006E2090"/>
    <w:rsid w:val="006E2104"/>
    <w:rsid w:val="006E2186"/>
    <w:rsid w:val="006E2287"/>
    <w:rsid w:val="006E22AA"/>
    <w:rsid w:val="006E2326"/>
    <w:rsid w:val="006E23D6"/>
    <w:rsid w:val="006E23F2"/>
    <w:rsid w:val="006E242F"/>
    <w:rsid w:val="006E2458"/>
    <w:rsid w:val="006E2459"/>
    <w:rsid w:val="006E25B2"/>
    <w:rsid w:val="006E25BC"/>
    <w:rsid w:val="006E2681"/>
    <w:rsid w:val="006E26B0"/>
    <w:rsid w:val="006E2774"/>
    <w:rsid w:val="006E27C0"/>
    <w:rsid w:val="006E2875"/>
    <w:rsid w:val="006E28CB"/>
    <w:rsid w:val="006E2909"/>
    <w:rsid w:val="006E2914"/>
    <w:rsid w:val="006E293D"/>
    <w:rsid w:val="006E2989"/>
    <w:rsid w:val="006E29CA"/>
    <w:rsid w:val="006E29FB"/>
    <w:rsid w:val="006E2AEE"/>
    <w:rsid w:val="006E2B65"/>
    <w:rsid w:val="006E2C03"/>
    <w:rsid w:val="006E2C3A"/>
    <w:rsid w:val="006E2C66"/>
    <w:rsid w:val="006E2C80"/>
    <w:rsid w:val="006E2D1C"/>
    <w:rsid w:val="006E2E64"/>
    <w:rsid w:val="006E2E89"/>
    <w:rsid w:val="006E2F21"/>
    <w:rsid w:val="006E2FA0"/>
    <w:rsid w:val="006E3025"/>
    <w:rsid w:val="006E30D6"/>
    <w:rsid w:val="006E30F2"/>
    <w:rsid w:val="006E318A"/>
    <w:rsid w:val="006E31C3"/>
    <w:rsid w:val="006E3213"/>
    <w:rsid w:val="006E3242"/>
    <w:rsid w:val="006E3286"/>
    <w:rsid w:val="006E3347"/>
    <w:rsid w:val="006E3387"/>
    <w:rsid w:val="006E341E"/>
    <w:rsid w:val="006E34A2"/>
    <w:rsid w:val="006E34F1"/>
    <w:rsid w:val="006E3524"/>
    <w:rsid w:val="006E3587"/>
    <w:rsid w:val="006E3588"/>
    <w:rsid w:val="006E35CD"/>
    <w:rsid w:val="006E360C"/>
    <w:rsid w:val="006E3646"/>
    <w:rsid w:val="006E365E"/>
    <w:rsid w:val="006E36F2"/>
    <w:rsid w:val="006E37C8"/>
    <w:rsid w:val="006E389D"/>
    <w:rsid w:val="006E38F2"/>
    <w:rsid w:val="006E3911"/>
    <w:rsid w:val="006E3955"/>
    <w:rsid w:val="006E396F"/>
    <w:rsid w:val="006E3B1F"/>
    <w:rsid w:val="006E3B79"/>
    <w:rsid w:val="006E3BFE"/>
    <w:rsid w:val="006E3C32"/>
    <w:rsid w:val="006E3D2A"/>
    <w:rsid w:val="006E3D33"/>
    <w:rsid w:val="006E3DEC"/>
    <w:rsid w:val="006E3E42"/>
    <w:rsid w:val="006E3F55"/>
    <w:rsid w:val="006E3F60"/>
    <w:rsid w:val="006E4013"/>
    <w:rsid w:val="006E4016"/>
    <w:rsid w:val="006E4033"/>
    <w:rsid w:val="006E40F9"/>
    <w:rsid w:val="006E411F"/>
    <w:rsid w:val="006E4189"/>
    <w:rsid w:val="006E419B"/>
    <w:rsid w:val="006E42A9"/>
    <w:rsid w:val="006E4332"/>
    <w:rsid w:val="006E4350"/>
    <w:rsid w:val="006E43F1"/>
    <w:rsid w:val="006E4414"/>
    <w:rsid w:val="006E4416"/>
    <w:rsid w:val="006E4423"/>
    <w:rsid w:val="006E4435"/>
    <w:rsid w:val="006E44B1"/>
    <w:rsid w:val="006E4572"/>
    <w:rsid w:val="006E45CB"/>
    <w:rsid w:val="006E4602"/>
    <w:rsid w:val="006E4677"/>
    <w:rsid w:val="006E46A0"/>
    <w:rsid w:val="006E46E3"/>
    <w:rsid w:val="006E4700"/>
    <w:rsid w:val="006E470F"/>
    <w:rsid w:val="006E4719"/>
    <w:rsid w:val="006E4736"/>
    <w:rsid w:val="006E4753"/>
    <w:rsid w:val="006E47AE"/>
    <w:rsid w:val="006E47F1"/>
    <w:rsid w:val="006E483E"/>
    <w:rsid w:val="006E488B"/>
    <w:rsid w:val="006E48C1"/>
    <w:rsid w:val="006E48DA"/>
    <w:rsid w:val="006E4950"/>
    <w:rsid w:val="006E4951"/>
    <w:rsid w:val="006E497C"/>
    <w:rsid w:val="006E4A67"/>
    <w:rsid w:val="006E4ADF"/>
    <w:rsid w:val="006E4AE5"/>
    <w:rsid w:val="006E4B20"/>
    <w:rsid w:val="006E4B90"/>
    <w:rsid w:val="006E4BB4"/>
    <w:rsid w:val="006E4BEB"/>
    <w:rsid w:val="006E4C54"/>
    <w:rsid w:val="006E4C9C"/>
    <w:rsid w:val="006E4CAC"/>
    <w:rsid w:val="006E4CEE"/>
    <w:rsid w:val="006E4D12"/>
    <w:rsid w:val="006E4D24"/>
    <w:rsid w:val="006E4DD5"/>
    <w:rsid w:val="006E4EA8"/>
    <w:rsid w:val="006E4EAE"/>
    <w:rsid w:val="006E4F13"/>
    <w:rsid w:val="006E4F2A"/>
    <w:rsid w:val="006E4FAF"/>
    <w:rsid w:val="006E509E"/>
    <w:rsid w:val="006E5115"/>
    <w:rsid w:val="006E511D"/>
    <w:rsid w:val="006E5127"/>
    <w:rsid w:val="006E517F"/>
    <w:rsid w:val="006E519D"/>
    <w:rsid w:val="006E5263"/>
    <w:rsid w:val="006E52C1"/>
    <w:rsid w:val="006E52E7"/>
    <w:rsid w:val="006E5389"/>
    <w:rsid w:val="006E538E"/>
    <w:rsid w:val="006E53BB"/>
    <w:rsid w:val="006E53C6"/>
    <w:rsid w:val="006E53FB"/>
    <w:rsid w:val="006E5419"/>
    <w:rsid w:val="006E5454"/>
    <w:rsid w:val="006E5507"/>
    <w:rsid w:val="006E5544"/>
    <w:rsid w:val="006E55D9"/>
    <w:rsid w:val="006E55F6"/>
    <w:rsid w:val="006E563D"/>
    <w:rsid w:val="006E56A9"/>
    <w:rsid w:val="006E5761"/>
    <w:rsid w:val="006E5771"/>
    <w:rsid w:val="006E5990"/>
    <w:rsid w:val="006E59E0"/>
    <w:rsid w:val="006E5A19"/>
    <w:rsid w:val="006E5A77"/>
    <w:rsid w:val="006E5AAF"/>
    <w:rsid w:val="006E5ADF"/>
    <w:rsid w:val="006E5B26"/>
    <w:rsid w:val="006E5B7F"/>
    <w:rsid w:val="006E5B94"/>
    <w:rsid w:val="006E5B9B"/>
    <w:rsid w:val="006E5C4C"/>
    <w:rsid w:val="006E5C62"/>
    <w:rsid w:val="006E5CCC"/>
    <w:rsid w:val="006E5D6D"/>
    <w:rsid w:val="006E5DC0"/>
    <w:rsid w:val="006E5DE6"/>
    <w:rsid w:val="006E5E30"/>
    <w:rsid w:val="006E5E6D"/>
    <w:rsid w:val="006E5F1F"/>
    <w:rsid w:val="006E5F61"/>
    <w:rsid w:val="006E5F69"/>
    <w:rsid w:val="006E5F91"/>
    <w:rsid w:val="006E5FB5"/>
    <w:rsid w:val="006E5FB7"/>
    <w:rsid w:val="006E603F"/>
    <w:rsid w:val="006E6084"/>
    <w:rsid w:val="006E60A2"/>
    <w:rsid w:val="006E60D0"/>
    <w:rsid w:val="006E6193"/>
    <w:rsid w:val="006E61A2"/>
    <w:rsid w:val="006E6396"/>
    <w:rsid w:val="006E64D0"/>
    <w:rsid w:val="006E64FB"/>
    <w:rsid w:val="006E659E"/>
    <w:rsid w:val="006E65A5"/>
    <w:rsid w:val="006E65CB"/>
    <w:rsid w:val="006E6605"/>
    <w:rsid w:val="006E6670"/>
    <w:rsid w:val="006E6693"/>
    <w:rsid w:val="006E669E"/>
    <w:rsid w:val="006E66A9"/>
    <w:rsid w:val="006E673E"/>
    <w:rsid w:val="006E6871"/>
    <w:rsid w:val="006E689D"/>
    <w:rsid w:val="006E693B"/>
    <w:rsid w:val="006E696D"/>
    <w:rsid w:val="006E6A03"/>
    <w:rsid w:val="006E6A13"/>
    <w:rsid w:val="006E6A69"/>
    <w:rsid w:val="006E6AAC"/>
    <w:rsid w:val="006E6AAE"/>
    <w:rsid w:val="006E6ACB"/>
    <w:rsid w:val="006E6AD8"/>
    <w:rsid w:val="006E6B4A"/>
    <w:rsid w:val="006E6BAE"/>
    <w:rsid w:val="006E6BC9"/>
    <w:rsid w:val="006E6BDF"/>
    <w:rsid w:val="006E6C18"/>
    <w:rsid w:val="006E6C54"/>
    <w:rsid w:val="006E6C80"/>
    <w:rsid w:val="006E6DCA"/>
    <w:rsid w:val="006E6DD1"/>
    <w:rsid w:val="006E6DE6"/>
    <w:rsid w:val="006E6E81"/>
    <w:rsid w:val="006E6EC2"/>
    <w:rsid w:val="006E6ED5"/>
    <w:rsid w:val="006E6EE7"/>
    <w:rsid w:val="006E6FC6"/>
    <w:rsid w:val="006E6FD0"/>
    <w:rsid w:val="006E7036"/>
    <w:rsid w:val="006E703A"/>
    <w:rsid w:val="006E7075"/>
    <w:rsid w:val="006E70BF"/>
    <w:rsid w:val="006E70FE"/>
    <w:rsid w:val="006E7102"/>
    <w:rsid w:val="006E7164"/>
    <w:rsid w:val="006E71CF"/>
    <w:rsid w:val="006E723D"/>
    <w:rsid w:val="006E7266"/>
    <w:rsid w:val="006E73FA"/>
    <w:rsid w:val="006E7402"/>
    <w:rsid w:val="006E7488"/>
    <w:rsid w:val="006E74B4"/>
    <w:rsid w:val="006E74FF"/>
    <w:rsid w:val="006E7552"/>
    <w:rsid w:val="006E756C"/>
    <w:rsid w:val="006E7577"/>
    <w:rsid w:val="006E75E4"/>
    <w:rsid w:val="006E75E5"/>
    <w:rsid w:val="006E7651"/>
    <w:rsid w:val="006E76BD"/>
    <w:rsid w:val="006E76CE"/>
    <w:rsid w:val="006E76D2"/>
    <w:rsid w:val="006E76EA"/>
    <w:rsid w:val="006E7725"/>
    <w:rsid w:val="006E772F"/>
    <w:rsid w:val="006E7745"/>
    <w:rsid w:val="006E775A"/>
    <w:rsid w:val="006E7778"/>
    <w:rsid w:val="006E77FA"/>
    <w:rsid w:val="006E7835"/>
    <w:rsid w:val="006E787D"/>
    <w:rsid w:val="006E7954"/>
    <w:rsid w:val="006E7967"/>
    <w:rsid w:val="006E79EC"/>
    <w:rsid w:val="006E7A2F"/>
    <w:rsid w:val="006E7A68"/>
    <w:rsid w:val="006E7AAC"/>
    <w:rsid w:val="006E7AE6"/>
    <w:rsid w:val="006E7B07"/>
    <w:rsid w:val="006E7BD0"/>
    <w:rsid w:val="006E7C14"/>
    <w:rsid w:val="006E7C16"/>
    <w:rsid w:val="006E7C58"/>
    <w:rsid w:val="006E7CFC"/>
    <w:rsid w:val="006E7D28"/>
    <w:rsid w:val="006E7D29"/>
    <w:rsid w:val="006E7D39"/>
    <w:rsid w:val="006E7DC5"/>
    <w:rsid w:val="006E7DFC"/>
    <w:rsid w:val="006E7E06"/>
    <w:rsid w:val="006E7E7E"/>
    <w:rsid w:val="006E7E8D"/>
    <w:rsid w:val="006E7F94"/>
    <w:rsid w:val="006E7FE1"/>
    <w:rsid w:val="006E7FEC"/>
    <w:rsid w:val="006E7FF7"/>
    <w:rsid w:val="006F00D4"/>
    <w:rsid w:val="006F013A"/>
    <w:rsid w:val="006F0152"/>
    <w:rsid w:val="006F01F3"/>
    <w:rsid w:val="006F0224"/>
    <w:rsid w:val="006F0248"/>
    <w:rsid w:val="006F02AD"/>
    <w:rsid w:val="006F032B"/>
    <w:rsid w:val="006F038A"/>
    <w:rsid w:val="006F0413"/>
    <w:rsid w:val="006F0438"/>
    <w:rsid w:val="006F043A"/>
    <w:rsid w:val="006F04CF"/>
    <w:rsid w:val="006F052F"/>
    <w:rsid w:val="006F059A"/>
    <w:rsid w:val="006F06EB"/>
    <w:rsid w:val="006F075D"/>
    <w:rsid w:val="006F0779"/>
    <w:rsid w:val="006F07F2"/>
    <w:rsid w:val="006F07F3"/>
    <w:rsid w:val="006F0846"/>
    <w:rsid w:val="006F08BF"/>
    <w:rsid w:val="006F08CD"/>
    <w:rsid w:val="006F08E4"/>
    <w:rsid w:val="006F0948"/>
    <w:rsid w:val="006F097C"/>
    <w:rsid w:val="006F0A25"/>
    <w:rsid w:val="006F0A2F"/>
    <w:rsid w:val="006F0A31"/>
    <w:rsid w:val="006F0A3C"/>
    <w:rsid w:val="006F0A90"/>
    <w:rsid w:val="006F0ABC"/>
    <w:rsid w:val="006F0AF1"/>
    <w:rsid w:val="006F0B51"/>
    <w:rsid w:val="006F0BC3"/>
    <w:rsid w:val="006F0C02"/>
    <w:rsid w:val="006F0C06"/>
    <w:rsid w:val="006F0C4B"/>
    <w:rsid w:val="006F0CB8"/>
    <w:rsid w:val="006F0D7C"/>
    <w:rsid w:val="006F0E67"/>
    <w:rsid w:val="006F0E6B"/>
    <w:rsid w:val="006F0E80"/>
    <w:rsid w:val="006F0E8D"/>
    <w:rsid w:val="006F0F39"/>
    <w:rsid w:val="006F108F"/>
    <w:rsid w:val="006F10AE"/>
    <w:rsid w:val="006F111A"/>
    <w:rsid w:val="006F116E"/>
    <w:rsid w:val="006F11AE"/>
    <w:rsid w:val="006F11BE"/>
    <w:rsid w:val="006F11DD"/>
    <w:rsid w:val="006F126B"/>
    <w:rsid w:val="006F12A6"/>
    <w:rsid w:val="006F12BC"/>
    <w:rsid w:val="006F12BD"/>
    <w:rsid w:val="006F12F6"/>
    <w:rsid w:val="006F12FB"/>
    <w:rsid w:val="006F132B"/>
    <w:rsid w:val="006F1354"/>
    <w:rsid w:val="006F13AD"/>
    <w:rsid w:val="006F13CA"/>
    <w:rsid w:val="006F13D7"/>
    <w:rsid w:val="006F1510"/>
    <w:rsid w:val="006F15CF"/>
    <w:rsid w:val="006F1628"/>
    <w:rsid w:val="006F16B7"/>
    <w:rsid w:val="006F1826"/>
    <w:rsid w:val="006F1829"/>
    <w:rsid w:val="006F1840"/>
    <w:rsid w:val="006F199F"/>
    <w:rsid w:val="006F19C1"/>
    <w:rsid w:val="006F1A47"/>
    <w:rsid w:val="006F1A68"/>
    <w:rsid w:val="006F1B1B"/>
    <w:rsid w:val="006F1BDA"/>
    <w:rsid w:val="006F1C4F"/>
    <w:rsid w:val="006F1D0D"/>
    <w:rsid w:val="006F1D12"/>
    <w:rsid w:val="006F1E01"/>
    <w:rsid w:val="006F1E90"/>
    <w:rsid w:val="006F1E94"/>
    <w:rsid w:val="006F1EA4"/>
    <w:rsid w:val="006F1EB6"/>
    <w:rsid w:val="006F1EE4"/>
    <w:rsid w:val="006F1EED"/>
    <w:rsid w:val="006F2010"/>
    <w:rsid w:val="006F20EE"/>
    <w:rsid w:val="006F20FE"/>
    <w:rsid w:val="006F2116"/>
    <w:rsid w:val="006F21A4"/>
    <w:rsid w:val="006F227C"/>
    <w:rsid w:val="006F2286"/>
    <w:rsid w:val="006F2287"/>
    <w:rsid w:val="006F2301"/>
    <w:rsid w:val="006F2312"/>
    <w:rsid w:val="006F2333"/>
    <w:rsid w:val="006F247F"/>
    <w:rsid w:val="006F2493"/>
    <w:rsid w:val="006F24CD"/>
    <w:rsid w:val="006F2501"/>
    <w:rsid w:val="006F2562"/>
    <w:rsid w:val="006F257E"/>
    <w:rsid w:val="006F25F1"/>
    <w:rsid w:val="006F26AD"/>
    <w:rsid w:val="006F2772"/>
    <w:rsid w:val="006F2779"/>
    <w:rsid w:val="006F2787"/>
    <w:rsid w:val="006F278E"/>
    <w:rsid w:val="006F27A6"/>
    <w:rsid w:val="006F27E6"/>
    <w:rsid w:val="006F2863"/>
    <w:rsid w:val="006F28AF"/>
    <w:rsid w:val="006F297D"/>
    <w:rsid w:val="006F29BC"/>
    <w:rsid w:val="006F2A6E"/>
    <w:rsid w:val="006F2ADF"/>
    <w:rsid w:val="006F2B22"/>
    <w:rsid w:val="006F2B2B"/>
    <w:rsid w:val="006F2B70"/>
    <w:rsid w:val="006F2B8B"/>
    <w:rsid w:val="006F2B9D"/>
    <w:rsid w:val="006F2C3F"/>
    <w:rsid w:val="006F2C51"/>
    <w:rsid w:val="006F2C6E"/>
    <w:rsid w:val="006F2DCC"/>
    <w:rsid w:val="006F2E0C"/>
    <w:rsid w:val="006F2ED6"/>
    <w:rsid w:val="006F2EFE"/>
    <w:rsid w:val="006F2F13"/>
    <w:rsid w:val="006F2F5C"/>
    <w:rsid w:val="006F2F63"/>
    <w:rsid w:val="006F2FF4"/>
    <w:rsid w:val="006F3044"/>
    <w:rsid w:val="006F3054"/>
    <w:rsid w:val="006F3107"/>
    <w:rsid w:val="006F318A"/>
    <w:rsid w:val="006F318B"/>
    <w:rsid w:val="006F31C2"/>
    <w:rsid w:val="006F31D8"/>
    <w:rsid w:val="006F31E8"/>
    <w:rsid w:val="006F31F1"/>
    <w:rsid w:val="006F324D"/>
    <w:rsid w:val="006F32D9"/>
    <w:rsid w:val="006F33C7"/>
    <w:rsid w:val="006F33D2"/>
    <w:rsid w:val="006F341F"/>
    <w:rsid w:val="006F3491"/>
    <w:rsid w:val="006F34AA"/>
    <w:rsid w:val="006F34EA"/>
    <w:rsid w:val="006F351B"/>
    <w:rsid w:val="006F352E"/>
    <w:rsid w:val="006F3625"/>
    <w:rsid w:val="006F36E4"/>
    <w:rsid w:val="006F372C"/>
    <w:rsid w:val="006F372F"/>
    <w:rsid w:val="006F375F"/>
    <w:rsid w:val="006F37C6"/>
    <w:rsid w:val="006F37D9"/>
    <w:rsid w:val="006F37DD"/>
    <w:rsid w:val="006F37E3"/>
    <w:rsid w:val="006F3813"/>
    <w:rsid w:val="006F3823"/>
    <w:rsid w:val="006F3870"/>
    <w:rsid w:val="006F38C2"/>
    <w:rsid w:val="006F390A"/>
    <w:rsid w:val="006F3922"/>
    <w:rsid w:val="006F399D"/>
    <w:rsid w:val="006F3A40"/>
    <w:rsid w:val="006F3A79"/>
    <w:rsid w:val="006F3AD0"/>
    <w:rsid w:val="006F3B4D"/>
    <w:rsid w:val="006F3BAE"/>
    <w:rsid w:val="006F3BD7"/>
    <w:rsid w:val="006F3BE2"/>
    <w:rsid w:val="006F3C21"/>
    <w:rsid w:val="006F3C6F"/>
    <w:rsid w:val="006F3C7C"/>
    <w:rsid w:val="006F3D31"/>
    <w:rsid w:val="006F3D43"/>
    <w:rsid w:val="006F3DB8"/>
    <w:rsid w:val="006F3DD6"/>
    <w:rsid w:val="006F3E34"/>
    <w:rsid w:val="006F3E81"/>
    <w:rsid w:val="006F3EA1"/>
    <w:rsid w:val="006F3EC6"/>
    <w:rsid w:val="006F3F9B"/>
    <w:rsid w:val="006F40A4"/>
    <w:rsid w:val="006F410F"/>
    <w:rsid w:val="006F411D"/>
    <w:rsid w:val="006F412C"/>
    <w:rsid w:val="006F4182"/>
    <w:rsid w:val="006F418C"/>
    <w:rsid w:val="006F41B5"/>
    <w:rsid w:val="006F4221"/>
    <w:rsid w:val="006F4255"/>
    <w:rsid w:val="006F425F"/>
    <w:rsid w:val="006F4269"/>
    <w:rsid w:val="006F4278"/>
    <w:rsid w:val="006F42A9"/>
    <w:rsid w:val="006F42F8"/>
    <w:rsid w:val="006F434D"/>
    <w:rsid w:val="006F436E"/>
    <w:rsid w:val="006F436F"/>
    <w:rsid w:val="006F440F"/>
    <w:rsid w:val="006F4421"/>
    <w:rsid w:val="006F4510"/>
    <w:rsid w:val="006F4592"/>
    <w:rsid w:val="006F45E0"/>
    <w:rsid w:val="006F45E3"/>
    <w:rsid w:val="006F46AF"/>
    <w:rsid w:val="006F46F8"/>
    <w:rsid w:val="006F4702"/>
    <w:rsid w:val="006F4747"/>
    <w:rsid w:val="006F478B"/>
    <w:rsid w:val="006F47EF"/>
    <w:rsid w:val="006F4887"/>
    <w:rsid w:val="006F497A"/>
    <w:rsid w:val="006F4A4A"/>
    <w:rsid w:val="006F4A86"/>
    <w:rsid w:val="006F4B85"/>
    <w:rsid w:val="006F4BD2"/>
    <w:rsid w:val="006F4C70"/>
    <w:rsid w:val="006F4D67"/>
    <w:rsid w:val="006F4D8B"/>
    <w:rsid w:val="006F4E2E"/>
    <w:rsid w:val="006F4E5A"/>
    <w:rsid w:val="006F4E71"/>
    <w:rsid w:val="006F4E92"/>
    <w:rsid w:val="006F4F2F"/>
    <w:rsid w:val="006F5063"/>
    <w:rsid w:val="006F5072"/>
    <w:rsid w:val="006F508B"/>
    <w:rsid w:val="006F5097"/>
    <w:rsid w:val="006F50C5"/>
    <w:rsid w:val="006F50E5"/>
    <w:rsid w:val="006F512C"/>
    <w:rsid w:val="006F5189"/>
    <w:rsid w:val="006F51AE"/>
    <w:rsid w:val="006F524F"/>
    <w:rsid w:val="006F5276"/>
    <w:rsid w:val="006F529D"/>
    <w:rsid w:val="006F52E4"/>
    <w:rsid w:val="006F533A"/>
    <w:rsid w:val="006F5350"/>
    <w:rsid w:val="006F5354"/>
    <w:rsid w:val="006F547D"/>
    <w:rsid w:val="006F54C4"/>
    <w:rsid w:val="006F54D9"/>
    <w:rsid w:val="006F5528"/>
    <w:rsid w:val="006F553D"/>
    <w:rsid w:val="006F555F"/>
    <w:rsid w:val="006F55FD"/>
    <w:rsid w:val="006F569F"/>
    <w:rsid w:val="006F5724"/>
    <w:rsid w:val="006F5755"/>
    <w:rsid w:val="006F578D"/>
    <w:rsid w:val="006F5808"/>
    <w:rsid w:val="006F581B"/>
    <w:rsid w:val="006F586F"/>
    <w:rsid w:val="006F5881"/>
    <w:rsid w:val="006F58E4"/>
    <w:rsid w:val="006F590A"/>
    <w:rsid w:val="006F590D"/>
    <w:rsid w:val="006F5944"/>
    <w:rsid w:val="006F5985"/>
    <w:rsid w:val="006F59C9"/>
    <w:rsid w:val="006F59D1"/>
    <w:rsid w:val="006F59F6"/>
    <w:rsid w:val="006F5A59"/>
    <w:rsid w:val="006F5AC7"/>
    <w:rsid w:val="006F5BA1"/>
    <w:rsid w:val="006F5BE3"/>
    <w:rsid w:val="006F5C20"/>
    <w:rsid w:val="006F5C30"/>
    <w:rsid w:val="006F5DBF"/>
    <w:rsid w:val="006F5E23"/>
    <w:rsid w:val="006F5E50"/>
    <w:rsid w:val="006F5ED5"/>
    <w:rsid w:val="006F5F49"/>
    <w:rsid w:val="006F5F6A"/>
    <w:rsid w:val="006F5FC8"/>
    <w:rsid w:val="006F5FDB"/>
    <w:rsid w:val="006F6000"/>
    <w:rsid w:val="006F6054"/>
    <w:rsid w:val="006F6093"/>
    <w:rsid w:val="006F6122"/>
    <w:rsid w:val="006F615E"/>
    <w:rsid w:val="006F616B"/>
    <w:rsid w:val="006F61B4"/>
    <w:rsid w:val="006F61B8"/>
    <w:rsid w:val="006F61D7"/>
    <w:rsid w:val="006F61FB"/>
    <w:rsid w:val="006F620C"/>
    <w:rsid w:val="006F6278"/>
    <w:rsid w:val="006F62B7"/>
    <w:rsid w:val="006F633C"/>
    <w:rsid w:val="006F6365"/>
    <w:rsid w:val="006F63C9"/>
    <w:rsid w:val="006F63FD"/>
    <w:rsid w:val="006F6418"/>
    <w:rsid w:val="006F6426"/>
    <w:rsid w:val="006F64A2"/>
    <w:rsid w:val="006F64AC"/>
    <w:rsid w:val="006F651D"/>
    <w:rsid w:val="006F654E"/>
    <w:rsid w:val="006F6568"/>
    <w:rsid w:val="006F65BF"/>
    <w:rsid w:val="006F6671"/>
    <w:rsid w:val="006F6721"/>
    <w:rsid w:val="006F674F"/>
    <w:rsid w:val="006F684E"/>
    <w:rsid w:val="006F68B8"/>
    <w:rsid w:val="006F68C8"/>
    <w:rsid w:val="006F68EF"/>
    <w:rsid w:val="006F6930"/>
    <w:rsid w:val="006F6960"/>
    <w:rsid w:val="006F6A04"/>
    <w:rsid w:val="006F6A2E"/>
    <w:rsid w:val="006F6B90"/>
    <w:rsid w:val="006F6BD9"/>
    <w:rsid w:val="006F6CD2"/>
    <w:rsid w:val="006F6D0E"/>
    <w:rsid w:val="006F6EB5"/>
    <w:rsid w:val="006F6F70"/>
    <w:rsid w:val="006F6FBD"/>
    <w:rsid w:val="006F6FC0"/>
    <w:rsid w:val="006F7022"/>
    <w:rsid w:val="006F7077"/>
    <w:rsid w:val="006F708C"/>
    <w:rsid w:val="006F70B3"/>
    <w:rsid w:val="006F70C7"/>
    <w:rsid w:val="006F7103"/>
    <w:rsid w:val="006F713E"/>
    <w:rsid w:val="006F718A"/>
    <w:rsid w:val="006F71FA"/>
    <w:rsid w:val="006F72EA"/>
    <w:rsid w:val="006F7407"/>
    <w:rsid w:val="006F744E"/>
    <w:rsid w:val="006F74D5"/>
    <w:rsid w:val="006F750C"/>
    <w:rsid w:val="006F750E"/>
    <w:rsid w:val="006F751A"/>
    <w:rsid w:val="006F7559"/>
    <w:rsid w:val="006F7583"/>
    <w:rsid w:val="006F767B"/>
    <w:rsid w:val="006F769E"/>
    <w:rsid w:val="006F76D6"/>
    <w:rsid w:val="006F7756"/>
    <w:rsid w:val="006F77A7"/>
    <w:rsid w:val="006F782F"/>
    <w:rsid w:val="006F7994"/>
    <w:rsid w:val="006F79A6"/>
    <w:rsid w:val="006F79DD"/>
    <w:rsid w:val="006F79FC"/>
    <w:rsid w:val="006F7A1B"/>
    <w:rsid w:val="006F7A25"/>
    <w:rsid w:val="006F7AD4"/>
    <w:rsid w:val="006F7B37"/>
    <w:rsid w:val="006F7C4C"/>
    <w:rsid w:val="006F7C8D"/>
    <w:rsid w:val="006F7C9C"/>
    <w:rsid w:val="006F7CB8"/>
    <w:rsid w:val="006F7CE1"/>
    <w:rsid w:val="006F7D0E"/>
    <w:rsid w:val="006F7D0F"/>
    <w:rsid w:val="006F7D14"/>
    <w:rsid w:val="006F7EFE"/>
    <w:rsid w:val="006F7F4B"/>
    <w:rsid w:val="006F7F99"/>
    <w:rsid w:val="006F7FA6"/>
    <w:rsid w:val="006FCF4D"/>
    <w:rsid w:val="00700052"/>
    <w:rsid w:val="007000A8"/>
    <w:rsid w:val="00700172"/>
    <w:rsid w:val="007001A0"/>
    <w:rsid w:val="007001B8"/>
    <w:rsid w:val="007001C2"/>
    <w:rsid w:val="00700221"/>
    <w:rsid w:val="00700256"/>
    <w:rsid w:val="0070030A"/>
    <w:rsid w:val="0070032B"/>
    <w:rsid w:val="00700424"/>
    <w:rsid w:val="0070047B"/>
    <w:rsid w:val="007004A0"/>
    <w:rsid w:val="007004B5"/>
    <w:rsid w:val="007004C2"/>
    <w:rsid w:val="007005BB"/>
    <w:rsid w:val="007005C3"/>
    <w:rsid w:val="00700654"/>
    <w:rsid w:val="00700671"/>
    <w:rsid w:val="007006A2"/>
    <w:rsid w:val="007006B1"/>
    <w:rsid w:val="0070076A"/>
    <w:rsid w:val="0070076D"/>
    <w:rsid w:val="0070077C"/>
    <w:rsid w:val="007007DA"/>
    <w:rsid w:val="007007DE"/>
    <w:rsid w:val="007007EB"/>
    <w:rsid w:val="00700898"/>
    <w:rsid w:val="007008C0"/>
    <w:rsid w:val="00700923"/>
    <w:rsid w:val="0070094B"/>
    <w:rsid w:val="007009E7"/>
    <w:rsid w:val="00700AB7"/>
    <w:rsid w:val="00700AC3"/>
    <w:rsid w:val="00700ACC"/>
    <w:rsid w:val="00700B68"/>
    <w:rsid w:val="00700BCE"/>
    <w:rsid w:val="00700D72"/>
    <w:rsid w:val="00700DF6"/>
    <w:rsid w:val="00700F1C"/>
    <w:rsid w:val="00700F6B"/>
    <w:rsid w:val="00700FA9"/>
    <w:rsid w:val="0070101E"/>
    <w:rsid w:val="00701072"/>
    <w:rsid w:val="00701075"/>
    <w:rsid w:val="0070115F"/>
    <w:rsid w:val="0070121E"/>
    <w:rsid w:val="007012A4"/>
    <w:rsid w:val="007012E3"/>
    <w:rsid w:val="00701300"/>
    <w:rsid w:val="00701306"/>
    <w:rsid w:val="00701318"/>
    <w:rsid w:val="00701360"/>
    <w:rsid w:val="00701367"/>
    <w:rsid w:val="0070138D"/>
    <w:rsid w:val="007013ED"/>
    <w:rsid w:val="00701428"/>
    <w:rsid w:val="0070167A"/>
    <w:rsid w:val="0070167E"/>
    <w:rsid w:val="00701746"/>
    <w:rsid w:val="0070178F"/>
    <w:rsid w:val="00701838"/>
    <w:rsid w:val="0070187B"/>
    <w:rsid w:val="007018C6"/>
    <w:rsid w:val="00701921"/>
    <w:rsid w:val="00701930"/>
    <w:rsid w:val="0070197D"/>
    <w:rsid w:val="00701B37"/>
    <w:rsid w:val="00701BAE"/>
    <w:rsid w:val="00701C34"/>
    <w:rsid w:val="00701C62"/>
    <w:rsid w:val="00701CC3"/>
    <w:rsid w:val="00701EC5"/>
    <w:rsid w:val="00701F54"/>
    <w:rsid w:val="00701FAE"/>
    <w:rsid w:val="00701FFA"/>
    <w:rsid w:val="0070202D"/>
    <w:rsid w:val="007020AB"/>
    <w:rsid w:val="007020F4"/>
    <w:rsid w:val="0070214B"/>
    <w:rsid w:val="00702150"/>
    <w:rsid w:val="007021AB"/>
    <w:rsid w:val="007021CC"/>
    <w:rsid w:val="00702269"/>
    <w:rsid w:val="00702270"/>
    <w:rsid w:val="007022CE"/>
    <w:rsid w:val="007022E7"/>
    <w:rsid w:val="007023E7"/>
    <w:rsid w:val="00702495"/>
    <w:rsid w:val="00702559"/>
    <w:rsid w:val="0070258C"/>
    <w:rsid w:val="007026C0"/>
    <w:rsid w:val="007026F1"/>
    <w:rsid w:val="007027E4"/>
    <w:rsid w:val="0070284B"/>
    <w:rsid w:val="007028B4"/>
    <w:rsid w:val="007028C1"/>
    <w:rsid w:val="00702910"/>
    <w:rsid w:val="00702958"/>
    <w:rsid w:val="00702962"/>
    <w:rsid w:val="0070297C"/>
    <w:rsid w:val="00702989"/>
    <w:rsid w:val="00702997"/>
    <w:rsid w:val="007029BB"/>
    <w:rsid w:val="007029C3"/>
    <w:rsid w:val="00702A13"/>
    <w:rsid w:val="00702AA2"/>
    <w:rsid w:val="00702B33"/>
    <w:rsid w:val="00702BF9"/>
    <w:rsid w:val="00702C6E"/>
    <w:rsid w:val="00702CCA"/>
    <w:rsid w:val="00702E59"/>
    <w:rsid w:val="00702F75"/>
    <w:rsid w:val="00703087"/>
    <w:rsid w:val="007030BD"/>
    <w:rsid w:val="007030FC"/>
    <w:rsid w:val="00703111"/>
    <w:rsid w:val="00703128"/>
    <w:rsid w:val="007032DC"/>
    <w:rsid w:val="007032F9"/>
    <w:rsid w:val="0070332B"/>
    <w:rsid w:val="00703376"/>
    <w:rsid w:val="0070342C"/>
    <w:rsid w:val="00703453"/>
    <w:rsid w:val="00703460"/>
    <w:rsid w:val="00703481"/>
    <w:rsid w:val="00703534"/>
    <w:rsid w:val="0070358D"/>
    <w:rsid w:val="007035A6"/>
    <w:rsid w:val="007035AC"/>
    <w:rsid w:val="007035C8"/>
    <w:rsid w:val="007035E1"/>
    <w:rsid w:val="0070361E"/>
    <w:rsid w:val="00703639"/>
    <w:rsid w:val="007036B1"/>
    <w:rsid w:val="007036C6"/>
    <w:rsid w:val="007036EB"/>
    <w:rsid w:val="0070370C"/>
    <w:rsid w:val="0070372D"/>
    <w:rsid w:val="00703736"/>
    <w:rsid w:val="0070377D"/>
    <w:rsid w:val="007037BF"/>
    <w:rsid w:val="0070384D"/>
    <w:rsid w:val="00703879"/>
    <w:rsid w:val="0070388F"/>
    <w:rsid w:val="007038BC"/>
    <w:rsid w:val="0070390F"/>
    <w:rsid w:val="00703942"/>
    <w:rsid w:val="00703975"/>
    <w:rsid w:val="007039F1"/>
    <w:rsid w:val="00703A37"/>
    <w:rsid w:val="00703CBC"/>
    <w:rsid w:val="00703CCC"/>
    <w:rsid w:val="00703D21"/>
    <w:rsid w:val="00703D7C"/>
    <w:rsid w:val="00703DC4"/>
    <w:rsid w:val="00703DD3"/>
    <w:rsid w:val="00703DE6"/>
    <w:rsid w:val="00703F05"/>
    <w:rsid w:val="00703F27"/>
    <w:rsid w:val="00703F29"/>
    <w:rsid w:val="00703F56"/>
    <w:rsid w:val="00703FF3"/>
    <w:rsid w:val="00704017"/>
    <w:rsid w:val="00704068"/>
    <w:rsid w:val="00704160"/>
    <w:rsid w:val="00704174"/>
    <w:rsid w:val="00704176"/>
    <w:rsid w:val="007041EF"/>
    <w:rsid w:val="0070425D"/>
    <w:rsid w:val="00704359"/>
    <w:rsid w:val="00704417"/>
    <w:rsid w:val="007044D0"/>
    <w:rsid w:val="007045CA"/>
    <w:rsid w:val="007046A5"/>
    <w:rsid w:val="007046CB"/>
    <w:rsid w:val="007046CE"/>
    <w:rsid w:val="0070470A"/>
    <w:rsid w:val="00704787"/>
    <w:rsid w:val="007047F3"/>
    <w:rsid w:val="0070482C"/>
    <w:rsid w:val="00704836"/>
    <w:rsid w:val="007049AA"/>
    <w:rsid w:val="007049E3"/>
    <w:rsid w:val="00704ACC"/>
    <w:rsid w:val="00704ADD"/>
    <w:rsid w:val="00704B58"/>
    <w:rsid w:val="00704BD1"/>
    <w:rsid w:val="00704C08"/>
    <w:rsid w:val="00704C87"/>
    <w:rsid w:val="00704CB1"/>
    <w:rsid w:val="00704D15"/>
    <w:rsid w:val="00704D62"/>
    <w:rsid w:val="00704D89"/>
    <w:rsid w:val="00704DF0"/>
    <w:rsid w:val="00704DF3"/>
    <w:rsid w:val="00704ECE"/>
    <w:rsid w:val="00704EDE"/>
    <w:rsid w:val="00704F23"/>
    <w:rsid w:val="00704F53"/>
    <w:rsid w:val="00704F5F"/>
    <w:rsid w:val="00704F6C"/>
    <w:rsid w:val="00705033"/>
    <w:rsid w:val="007050A7"/>
    <w:rsid w:val="0070517F"/>
    <w:rsid w:val="0070518D"/>
    <w:rsid w:val="00705190"/>
    <w:rsid w:val="007051E5"/>
    <w:rsid w:val="00705255"/>
    <w:rsid w:val="00705291"/>
    <w:rsid w:val="0070533B"/>
    <w:rsid w:val="0070535D"/>
    <w:rsid w:val="007053EB"/>
    <w:rsid w:val="0070540D"/>
    <w:rsid w:val="007054EA"/>
    <w:rsid w:val="00705582"/>
    <w:rsid w:val="00705628"/>
    <w:rsid w:val="0070563E"/>
    <w:rsid w:val="00705648"/>
    <w:rsid w:val="00705674"/>
    <w:rsid w:val="00705682"/>
    <w:rsid w:val="00705699"/>
    <w:rsid w:val="007056E7"/>
    <w:rsid w:val="00705742"/>
    <w:rsid w:val="0070578F"/>
    <w:rsid w:val="0070588C"/>
    <w:rsid w:val="0070588E"/>
    <w:rsid w:val="007058CA"/>
    <w:rsid w:val="007058FC"/>
    <w:rsid w:val="00705907"/>
    <w:rsid w:val="00705911"/>
    <w:rsid w:val="0070595C"/>
    <w:rsid w:val="0070596C"/>
    <w:rsid w:val="00705976"/>
    <w:rsid w:val="007059E3"/>
    <w:rsid w:val="00705A1E"/>
    <w:rsid w:val="00705A27"/>
    <w:rsid w:val="00705A42"/>
    <w:rsid w:val="00705A57"/>
    <w:rsid w:val="00705B29"/>
    <w:rsid w:val="00705B63"/>
    <w:rsid w:val="00705BDB"/>
    <w:rsid w:val="00705C7C"/>
    <w:rsid w:val="00705CEB"/>
    <w:rsid w:val="00705D42"/>
    <w:rsid w:val="00705D96"/>
    <w:rsid w:val="00705DD9"/>
    <w:rsid w:val="00705DDA"/>
    <w:rsid w:val="00705E82"/>
    <w:rsid w:val="00705F04"/>
    <w:rsid w:val="00705F38"/>
    <w:rsid w:val="00705F7F"/>
    <w:rsid w:val="00705FE0"/>
    <w:rsid w:val="007060C0"/>
    <w:rsid w:val="007060CF"/>
    <w:rsid w:val="007060EC"/>
    <w:rsid w:val="00706127"/>
    <w:rsid w:val="00706166"/>
    <w:rsid w:val="00706196"/>
    <w:rsid w:val="007061A2"/>
    <w:rsid w:val="007061DD"/>
    <w:rsid w:val="007061FA"/>
    <w:rsid w:val="007061FF"/>
    <w:rsid w:val="00706247"/>
    <w:rsid w:val="00706283"/>
    <w:rsid w:val="00706311"/>
    <w:rsid w:val="007063D4"/>
    <w:rsid w:val="00706553"/>
    <w:rsid w:val="007065C0"/>
    <w:rsid w:val="007065F8"/>
    <w:rsid w:val="00706614"/>
    <w:rsid w:val="00706639"/>
    <w:rsid w:val="00706676"/>
    <w:rsid w:val="00706683"/>
    <w:rsid w:val="007066CD"/>
    <w:rsid w:val="00706773"/>
    <w:rsid w:val="00706866"/>
    <w:rsid w:val="0070686F"/>
    <w:rsid w:val="00706886"/>
    <w:rsid w:val="00706892"/>
    <w:rsid w:val="007068AC"/>
    <w:rsid w:val="0070697D"/>
    <w:rsid w:val="00706A1F"/>
    <w:rsid w:val="00706AFE"/>
    <w:rsid w:val="00706B3F"/>
    <w:rsid w:val="00706B6E"/>
    <w:rsid w:val="00706BBB"/>
    <w:rsid w:val="00706BF4"/>
    <w:rsid w:val="00706C2A"/>
    <w:rsid w:val="00706C4A"/>
    <w:rsid w:val="00706C93"/>
    <w:rsid w:val="00706CFE"/>
    <w:rsid w:val="00706D5C"/>
    <w:rsid w:val="00706DE5"/>
    <w:rsid w:val="00706E89"/>
    <w:rsid w:val="00706F1A"/>
    <w:rsid w:val="00706F40"/>
    <w:rsid w:val="00706F44"/>
    <w:rsid w:val="007070AE"/>
    <w:rsid w:val="007070BA"/>
    <w:rsid w:val="007070D4"/>
    <w:rsid w:val="007070E1"/>
    <w:rsid w:val="00707102"/>
    <w:rsid w:val="00707185"/>
    <w:rsid w:val="00707286"/>
    <w:rsid w:val="007072AE"/>
    <w:rsid w:val="00707329"/>
    <w:rsid w:val="007073B1"/>
    <w:rsid w:val="00707465"/>
    <w:rsid w:val="007074AD"/>
    <w:rsid w:val="007074D5"/>
    <w:rsid w:val="007074D9"/>
    <w:rsid w:val="007075AD"/>
    <w:rsid w:val="007075BF"/>
    <w:rsid w:val="00707701"/>
    <w:rsid w:val="007077A9"/>
    <w:rsid w:val="007077B7"/>
    <w:rsid w:val="00707833"/>
    <w:rsid w:val="0070786C"/>
    <w:rsid w:val="0070787E"/>
    <w:rsid w:val="00707889"/>
    <w:rsid w:val="0070788A"/>
    <w:rsid w:val="007078A8"/>
    <w:rsid w:val="007078BE"/>
    <w:rsid w:val="007079F8"/>
    <w:rsid w:val="00707A82"/>
    <w:rsid w:val="00707A8C"/>
    <w:rsid w:val="00707B01"/>
    <w:rsid w:val="00707B6A"/>
    <w:rsid w:val="00707C0A"/>
    <w:rsid w:val="00707E04"/>
    <w:rsid w:val="00707E76"/>
    <w:rsid w:val="00707F4A"/>
    <w:rsid w:val="00707F81"/>
    <w:rsid w:val="00707FD5"/>
    <w:rsid w:val="00707FED"/>
    <w:rsid w:val="00710053"/>
    <w:rsid w:val="0071008B"/>
    <w:rsid w:val="0071015D"/>
    <w:rsid w:val="0071015E"/>
    <w:rsid w:val="00710210"/>
    <w:rsid w:val="0071026A"/>
    <w:rsid w:val="00710304"/>
    <w:rsid w:val="00710333"/>
    <w:rsid w:val="00710379"/>
    <w:rsid w:val="00710408"/>
    <w:rsid w:val="00710426"/>
    <w:rsid w:val="007104AB"/>
    <w:rsid w:val="007104B9"/>
    <w:rsid w:val="007104BA"/>
    <w:rsid w:val="0071057C"/>
    <w:rsid w:val="0071057E"/>
    <w:rsid w:val="007105C4"/>
    <w:rsid w:val="007105F2"/>
    <w:rsid w:val="00710650"/>
    <w:rsid w:val="007106C3"/>
    <w:rsid w:val="00710702"/>
    <w:rsid w:val="0071070D"/>
    <w:rsid w:val="00710719"/>
    <w:rsid w:val="00710760"/>
    <w:rsid w:val="0071077C"/>
    <w:rsid w:val="007107C1"/>
    <w:rsid w:val="007107F9"/>
    <w:rsid w:val="0071085D"/>
    <w:rsid w:val="007108B3"/>
    <w:rsid w:val="007108C0"/>
    <w:rsid w:val="007108D5"/>
    <w:rsid w:val="00710929"/>
    <w:rsid w:val="0071094F"/>
    <w:rsid w:val="007109B1"/>
    <w:rsid w:val="00710A23"/>
    <w:rsid w:val="00710A46"/>
    <w:rsid w:val="00710AA5"/>
    <w:rsid w:val="00710AAE"/>
    <w:rsid w:val="00710AB8"/>
    <w:rsid w:val="00710AD2"/>
    <w:rsid w:val="00710AD4"/>
    <w:rsid w:val="00710ADB"/>
    <w:rsid w:val="00710AF3"/>
    <w:rsid w:val="00710AF6"/>
    <w:rsid w:val="00710B01"/>
    <w:rsid w:val="00710B1B"/>
    <w:rsid w:val="00710B30"/>
    <w:rsid w:val="00710B32"/>
    <w:rsid w:val="00710C18"/>
    <w:rsid w:val="00710C2D"/>
    <w:rsid w:val="00710C76"/>
    <w:rsid w:val="00710C9C"/>
    <w:rsid w:val="00710CF5"/>
    <w:rsid w:val="00710D21"/>
    <w:rsid w:val="00710E40"/>
    <w:rsid w:val="00710E6A"/>
    <w:rsid w:val="00710E77"/>
    <w:rsid w:val="00710ECD"/>
    <w:rsid w:val="00710ED6"/>
    <w:rsid w:val="00710EEC"/>
    <w:rsid w:val="00710F21"/>
    <w:rsid w:val="00710F46"/>
    <w:rsid w:val="00710F98"/>
    <w:rsid w:val="00710FED"/>
    <w:rsid w:val="007110A6"/>
    <w:rsid w:val="007110C2"/>
    <w:rsid w:val="00711130"/>
    <w:rsid w:val="0071115A"/>
    <w:rsid w:val="00711163"/>
    <w:rsid w:val="0071118D"/>
    <w:rsid w:val="007111AB"/>
    <w:rsid w:val="007111BC"/>
    <w:rsid w:val="007111C8"/>
    <w:rsid w:val="007111CE"/>
    <w:rsid w:val="007111DB"/>
    <w:rsid w:val="0071120B"/>
    <w:rsid w:val="0071120C"/>
    <w:rsid w:val="00711239"/>
    <w:rsid w:val="007112D7"/>
    <w:rsid w:val="007112F0"/>
    <w:rsid w:val="00711316"/>
    <w:rsid w:val="007113E3"/>
    <w:rsid w:val="0071140E"/>
    <w:rsid w:val="0071141A"/>
    <w:rsid w:val="00711434"/>
    <w:rsid w:val="007114AA"/>
    <w:rsid w:val="0071155D"/>
    <w:rsid w:val="0071158B"/>
    <w:rsid w:val="00711623"/>
    <w:rsid w:val="007117C6"/>
    <w:rsid w:val="007118B5"/>
    <w:rsid w:val="00711923"/>
    <w:rsid w:val="0071194A"/>
    <w:rsid w:val="007119D3"/>
    <w:rsid w:val="00711A09"/>
    <w:rsid w:val="00711A25"/>
    <w:rsid w:val="00711A33"/>
    <w:rsid w:val="00711AB2"/>
    <w:rsid w:val="00711AC3"/>
    <w:rsid w:val="00711AC4"/>
    <w:rsid w:val="00711B02"/>
    <w:rsid w:val="00711BA4"/>
    <w:rsid w:val="00711C9B"/>
    <w:rsid w:val="00711CA1"/>
    <w:rsid w:val="00711CAB"/>
    <w:rsid w:val="00711CBE"/>
    <w:rsid w:val="00711CCC"/>
    <w:rsid w:val="00711CDE"/>
    <w:rsid w:val="00711CFC"/>
    <w:rsid w:val="00711D22"/>
    <w:rsid w:val="00711D4F"/>
    <w:rsid w:val="00711DFE"/>
    <w:rsid w:val="00711ECE"/>
    <w:rsid w:val="00711EF0"/>
    <w:rsid w:val="00711F24"/>
    <w:rsid w:val="00711F2C"/>
    <w:rsid w:val="00711F52"/>
    <w:rsid w:val="00711FAF"/>
    <w:rsid w:val="00712038"/>
    <w:rsid w:val="0071205F"/>
    <w:rsid w:val="007120B9"/>
    <w:rsid w:val="00712133"/>
    <w:rsid w:val="007121A2"/>
    <w:rsid w:val="0071222C"/>
    <w:rsid w:val="0071226D"/>
    <w:rsid w:val="0071227A"/>
    <w:rsid w:val="0071228E"/>
    <w:rsid w:val="007122BB"/>
    <w:rsid w:val="007122E3"/>
    <w:rsid w:val="0071233C"/>
    <w:rsid w:val="00712345"/>
    <w:rsid w:val="0071239A"/>
    <w:rsid w:val="007123A1"/>
    <w:rsid w:val="007123DC"/>
    <w:rsid w:val="00712421"/>
    <w:rsid w:val="00712432"/>
    <w:rsid w:val="00712489"/>
    <w:rsid w:val="0071248B"/>
    <w:rsid w:val="007124F3"/>
    <w:rsid w:val="00712506"/>
    <w:rsid w:val="00712515"/>
    <w:rsid w:val="00712518"/>
    <w:rsid w:val="00712646"/>
    <w:rsid w:val="0071270F"/>
    <w:rsid w:val="0071284D"/>
    <w:rsid w:val="00712960"/>
    <w:rsid w:val="007129B0"/>
    <w:rsid w:val="007129D9"/>
    <w:rsid w:val="00712A31"/>
    <w:rsid w:val="00712A6F"/>
    <w:rsid w:val="00712A7C"/>
    <w:rsid w:val="00712AC2"/>
    <w:rsid w:val="00712B8A"/>
    <w:rsid w:val="00712CFF"/>
    <w:rsid w:val="00712D0C"/>
    <w:rsid w:val="00712D88"/>
    <w:rsid w:val="00712E2D"/>
    <w:rsid w:val="00712E31"/>
    <w:rsid w:val="00712E37"/>
    <w:rsid w:val="00712E78"/>
    <w:rsid w:val="00712EC8"/>
    <w:rsid w:val="00712F37"/>
    <w:rsid w:val="00712F9F"/>
    <w:rsid w:val="00712FCF"/>
    <w:rsid w:val="00712FF6"/>
    <w:rsid w:val="00713078"/>
    <w:rsid w:val="007130A6"/>
    <w:rsid w:val="0071311C"/>
    <w:rsid w:val="0071312C"/>
    <w:rsid w:val="00713163"/>
    <w:rsid w:val="007131A6"/>
    <w:rsid w:val="007131DD"/>
    <w:rsid w:val="00713225"/>
    <w:rsid w:val="0071322C"/>
    <w:rsid w:val="0071328F"/>
    <w:rsid w:val="007134AB"/>
    <w:rsid w:val="0071355D"/>
    <w:rsid w:val="007135BF"/>
    <w:rsid w:val="007135D2"/>
    <w:rsid w:val="0071364A"/>
    <w:rsid w:val="00713655"/>
    <w:rsid w:val="007136A5"/>
    <w:rsid w:val="0071377A"/>
    <w:rsid w:val="007137EF"/>
    <w:rsid w:val="007137F4"/>
    <w:rsid w:val="007137FB"/>
    <w:rsid w:val="00713854"/>
    <w:rsid w:val="007138B2"/>
    <w:rsid w:val="007138CA"/>
    <w:rsid w:val="0071398C"/>
    <w:rsid w:val="00713A73"/>
    <w:rsid w:val="00713AC0"/>
    <w:rsid w:val="00713AD4"/>
    <w:rsid w:val="00713B21"/>
    <w:rsid w:val="00713B44"/>
    <w:rsid w:val="00713B4F"/>
    <w:rsid w:val="00713BAB"/>
    <w:rsid w:val="00713BD2"/>
    <w:rsid w:val="00713BF3"/>
    <w:rsid w:val="00713C0B"/>
    <w:rsid w:val="00713C35"/>
    <w:rsid w:val="00713C5E"/>
    <w:rsid w:val="00713C83"/>
    <w:rsid w:val="00713CE9"/>
    <w:rsid w:val="00713D25"/>
    <w:rsid w:val="00713D86"/>
    <w:rsid w:val="00713D9F"/>
    <w:rsid w:val="00713DD9"/>
    <w:rsid w:val="00713E83"/>
    <w:rsid w:val="00713ED1"/>
    <w:rsid w:val="0071403C"/>
    <w:rsid w:val="00714057"/>
    <w:rsid w:val="00714102"/>
    <w:rsid w:val="0071410A"/>
    <w:rsid w:val="00714196"/>
    <w:rsid w:val="00714197"/>
    <w:rsid w:val="007141CA"/>
    <w:rsid w:val="007141DC"/>
    <w:rsid w:val="007142B5"/>
    <w:rsid w:val="007142EA"/>
    <w:rsid w:val="007142EE"/>
    <w:rsid w:val="00714351"/>
    <w:rsid w:val="0071435D"/>
    <w:rsid w:val="00714398"/>
    <w:rsid w:val="007143DF"/>
    <w:rsid w:val="0071445A"/>
    <w:rsid w:val="00714462"/>
    <w:rsid w:val="007144A4"/>
    <w:rsid w:val="00714531"/>
    <w:rsid w:val="0071454B"/>
    <w:rsid w:val="0071459D"/>
    <w:rsid w:val="007145C4"/>
    <w:rsid w:val="00714625"/>
    <w:rsid w:val="00714673"/>
    <w:rsid w:val="00714752"/>
    <w:rsid w:val="00714757"/>
    <w:rsid w:val="0071477D"/>
    <w:rsid w:val="007147CA"/>
    <w:rsid w:val="0071480E"/>
    <w:rsid w:val="0071484F"/>
    <w:rsid w:val="0071485B"/>
    <w:rsid w:val="007148CD"/>
    <w:rsid w:val="007148EB"/>
    <w:rsid w:val="007148F4"/>
    <w:rsid w:val="00714970"/>
    <w:rsid w:val="007149DF"/>
    <w:rsid w:val="00714A0D"/>
    <w:rsid w:val="00714A5B"/>
    <w:rsid w:val="00714A71"/>
    <w:rsid w:val="00714B38"/>
    <w:rsid w:val="00714B41"/>
    <w:rsid w:val="00714B74"/>
    <w:rsid w:val="00714C00"/>
    <w:rsid w:val="00714C47"/>
    <w:rsid w:val="00714C78"/>
    <w:rsid w:val="00714D53"/>
    <w:rsid w:val="00714D81"/>
    <w:rsid w:val="00714DA0"/>
    <w:rsid w:val="00714DB3"/>
    <w:rsid w:val="00714DBB"/>
    <w:rsid w:val="00714F20"/>
    <w:rsid w:val="00714F63"/>
    <w:rsid w:val="00714F8C"/>
    <w:rsid w:val="00714FE8"/>
    <w:rsid w:val="0071500F"/>
    <w:rsid w:val="00715047"/>
    <w:rsid w:val="00715058"/>
    <w:rsid w:val="0071505D"/>
    <w:rsid w:val="0071506D"/>
    <w:rsid w:val="00715084"/>
    <w:rsid w:val="0071508B"/>
    <w:rsid w:val="007150C5"/>
    <w:rsid w:val="007150ED"/>
    <w:rsid w:val="0071513D"/>
    <w:rsid w:val="00715188"/>
    <w:rsid w:val="007151D6"/>
    <w:rsid w:val="007151DB"/>
    <w:rsid w:val="00715221"/>
    <w:rsid w:val="00715222"/>
    <w:rsid w:val="0071522C"/>
    <w:rsid w:val="0071525E"/>
    <w:rsid w:val="007152AC"/>
    <w:rsid w:val="007152B3"/>
    <w:rsid w:val="007152EE"/>
    <w:rsid w:val="0071532F"/>
    <w:rsid w:val="0071536A"/>
    <w:rsid w:val="00715439"/>
    <w:rsid w:val="00715448"/>
    <w:rsid w:val="007154E3"/>
    <w:rsid w:val="00715590"/>
    <w:rsid w:val="007155C3"/>
    <w:rsid w:val="007155D2"/>
    <w:rsid w:val="007155D7"/>
    <w:rsid w:val="007155DB"/>
    <w:rsid w:val="007155ED"/>
    <w:rsid w:val="0071560D"/>
    <w:rsid w:val="00715635"/>
    <w:rsid w:val="0071566F"/>
    <w:rsid w:val="007158EA"/>
    <w:rsid w:val="0071594D"/>
    <w:rsid w:val="00715971"/>
    <w:rsid w:val="0071599E"/>
    <w:rsid w:val="007159C2"/>
    <w:rsid w:val="00715A1C"/>
    <w:rsid w:val="00715A64"/>
    <w:rsid w:val="00715B15"/>
    <w:rsid w:val="00715B21"/>
    <w:rsid w:val="00715B58"/>
    <w:rsid w:val="00715B65"/>
    <w:rsid w:val="00715B6B"/>
    <w:rsid w:val="00715B6E"/>
    <w:rsid w:val="00715BC5"/>
    <w:rsid w:val="00715C2D"/>
    <w:rsid w:val="00715C35"/>
    <w:rsid w:val="00715C58"/>
    <w:rsid w:val="00715C59"/>
    <w:rsid w:val="00715C63"/>
    <w:rsid w:val="00715CA1"/>
    <w:rsid w:val="00715CDD"/>
    <w:rsid w:val="00715CE7"/>
    <w:rsid w:val="00715D18"/>
    <w:rsid w:val="00715D34"/>
    <w:rsid w:val="00715DC9"/>
    <w:rsid w:val="00715DE5"/>
    <w:rsid w:val="00715E45"/>
    <w:rsid w:val="00715EF0"/>
    <w:rsid w:val="00715F2C"/>
    <w:rsid w:val="00715F72"/>
    <w:rsid w:val="00715FDD"/>
    <w:rsid w:val="00716020"/>
    <w:rsid w:val="007160E3"/>
    <w:rsid w:val="00716123"/>
    <w:rsid w:val="007161B9"/>
    <w:rsid w:val="007161E6"/>
    <w:rsid w:val="007161EF"/>
    <w:rsid w:val="0071622A"/>
    <w:rsid w:val="0071638E"/>
    <w:rsid w:val="007163A6"/>
    <w:rsid w:val="00716436"/>
    <w:rsid w:val="007164AA"/>
    <w:rsid w:val="007164DF"/>
    <w:rsid w:val="0071656C"/>
    <w:rsid w:val="00716584"/>
    <w:rsid w:val="007165AF"/>
    <w:rsid w:val="007165B5"/>
    <w:rsid w:val="007165EA"/>
    <w:rsid w:val="00716658"/>
    <w:rsid w:val="00716672"/>
    <w:rsid w:val="0071670D"/>
    <w:rsid w:val="00716806"/>
    <w:rsid w:val="00716852"/>
    <w:rsid w:val="0071687F"/>
    <w:rsid w:val="007168C5"/>
    <w:rsid w:val="007168E3"/>
    <w:rsid w:val="007169BC"/>
    <w:rsid w:val="007169C6"/>
    <w:rsid w:val="00716A31"/>
    <w:rsid w:val="00716A33"/>
    <w:rsid w:val="00716A43"/>
    <w:rsid w:val="00716A4D"/>
    <w:rsid w:val="00716B3A"/>
    <w:rsid w:val="00716BAB"/>
    <w:rsid w:val="00716CA2"/>
    <w:rsid w:val="00716CAF"/>
    <w:rsid w:val="00716CB1"/>
    <w:rsid w:val="00716DD1"/>
    <w:rsid w:val="00716E44"/>
    <w:rsid w:val="00716E92"/>
    <w:rsid w:val="00716EA1"/>
    <w:rsid w:val="00716EB0"/>
    <w:rsid w:val="00716EC2"/>
    <w:rsid w:val="00716F47"/>
    <w:rsid w:val="00716F8C"/>
    <w:rsid w:val="00716FD3"/>
    <w:rsid w:val="00717022"/>
    <w:rsid w:val="0071702E"/>
    <w:rsid w:val="0071703B"/>
    <w:rsid w:val="0071704A"/>
    <w:rsid w:val="00717073"/>
    <w:rsid w:val="00717095"/>
    <w:rsid w:val="007170DF"/>
    <w:rsid w:val="007170F9"/>
    <w:rsid w:val="0071710E"/>
    <w:rsid w:val="00717186"/>
    <w:rsid w:val="00717193"/>
    <w:rsid w:val="00717213"/>
    <w:rsid w:val="00717251"/>
    <w:rsid w:val="007172C0"/>
    <w:rsid w:val="007172C5"/>
    <w:rsid w:val="007172FE"/>
    <w:rsid w:val="00717396"/>
    <w:rsid w:val="00717432"/>
    <w:rsid w:val="00717469"/>
    <w:rsid w:val="00717474"/>
    <w:rsid w:val="00717477"/>
    <w:rsid w:val="007174BE"/>
    <w:rsid w:val="007174D7"/>
    <w:rsid w:val="007175DE"/>
    <w:rsid w:val="007176AB"/>
    <w:rsid w:val="007176B0"/>
    <w:rsid w:val="0071774E"/>
    <w:rsid w:val="0071777B"/>
    <w:rsid w:val="007177D6"/>
    <w:rsid w:val="007178A0"/>
    <w:rsid w:val="007178C7"/>
    <w:rsid w:val="00717909"/>
    <w:rsid w:val="007179C4"/>
    <w:rsid w:val="007179E2"/>
    <w:rsid w:val="007179F1"/>
    <w:rsid w:val="00717A82"/>
    <w:rsid w:val="00717B0C"/>
    <w:rsid w:val="00717B2B"/>
    <w:rsid w:val="00717BEA"/>
    <w:rsid w:val="00717C5A"/>
    <w:rsid w:val="00717C5E"/>
    <w:rsid w:val="00717C68"/>
    <w:rsid w:val="00717CF2"/>
    <w:rsid w:val="00717D9A"/>
    <w:rsid w:val="00717D9F"/>
    <w:rsid w:val="00717DC8"/>
    <w:rsid w:val="00717E15"/>
    <w:rsid w:val="00717E20"/>
    <w:rsid w:val="00717E41"/>
    <w:rsid w:val="00717ECD"/>
    <w:rsid w:val="00717F5D"/>
    <w:rsid w:val="00717FDE"/>
    <w:rsid w:val="00720016"/>
    <w:rsid w:val="0072003C"/>
    <w:rsid w:val="00720067"/>
    <w:rsid w:val="0072015A"/>
    <w:rsid w:val="00720269"/>
    <w:rsid w:val="0072028A"/>
    <w:rsid w:val="0072032D"/>
    <w:rsid w:val="0072037B"/>
    <w:rsid w:val="0072039E"/>
    <w:rsid w:val="007203A0"/>
    <w:rsid w:val="007203AE"/>
    <w:rsid w:val="0072041D"/>
    <w:rsid w:val="0072046B"/>
    <w:rsid w:val="007204B7"/>
    <w:rsid w:val="007204EA"/>
    <w:rsid w:val="007204F5"/>
    <w:rsid w:val="00720515"/>
    <w:rsid w:val="00720567"/>
    <w:rsid w:val="007205A8"/>
    <w:rsid w:val="007205D0"/>
    <w:rsid w:val="00720675"/>
    <w:rsid w:val="00720696"/>
    <w:rsid w:val="007207A7"/>
    <w:rsid w:val="0072080C"/>
    <w:rsid w:val="0072083F"/>
    <w:rsid w:val="00720886"/>
    <w:rsid w:val="0072089D"/>
    <w:rsid w:val="007208A5"/>
    <w:rsid w:val="007208B0"/>
    <w:rsid w:val="007208DD"/>
    <w:rsid w:val="0072098D"/>
    <w:rsid w:val="00720A29"/>
    <w:rsid w:val="00720B37"/>
    <w:rsid w:val="00720B7A"/>
    <w:rsid w:val="00720CE2"/>
    <w:rsid w:val="00720CE7"/>
    <w:rsid w:val="00720D24"/>
    <w:rsid w:val="00720D31"/>
    <w:rsid w:val="00720D34"/>
    <w:rsid w:val="00720DAB"/>
    <w:rsid w:val="00720E0C"/>
    <w:rsid w:val="00720E17"/>
    <w:rsid w:val="00720E1B"/>
    <w:rsid w:val="00720E6F"/>
    <w:rsid w:val="00720E8C"/>
    <w:rsid w:val="00720EAD"/>
    <w:rsid w:val="00720EB7"/>
    <w:rsid w:val="00720ECE"/>
    <w:rsid w:val="00720F63"/>
    <w:rsid w:val="00720F87"/>
    <w:rsid w:val="00720FB9"/>
    <w:rsid w:val="007210B4"/>
    <w:rsid w:val="007210B5"/>
    <w:rsid w:val="007210EA"/>
    <w:rsid w:val="007210F3"/>
    <w:rsid w:val="00721138"/>
    <w:rsid w:val="00721144"/>
    <w:rsid w:val="00721148"/>
    <w:rsid w:val="00721167"/>
    <w:rsid w:val="00721198"/>
    <w:rsid w:val="00721276"/>
    <w:rsid w:val="007212AF"/>
    <w:rsid w:val="007212B4"/>
    <w:rsid w:val="00721337"/>
    <w:rsid w:val="007214B5"/>
    <w:rsid w:val="0072157B"/>
    <w:rsid w:val="00721594"/>
    <w:rsid w:val="007215FE"/>
    <w:rsid w:val="00721623"/>
    <w:rsid w:val="00721671"/>
    <w:rsid w:val="007216EB"/>
    <w:rsid w:val="007216F0"/>
    <w:rsid w:val="0072171D"/>
    <w:rsid w:val="00721775"/>
    <w:rsid w:val="00721853"/>
    <w:rsid w:val="007218CF"/>
    <w:rsid w:val="0072190B"/>
    <w:rsid w:val="00721A2D"/>
    <w:rsid w:val="00721A86"/>
    <w:rsid w:val="00721B44"/>
    <w:rsid w:val="00721B85"/>
    <w:rsid w:val="00721C0C"/>
    <w:rsid w:val="00721C66"/>
    <w:rsid w:val="00721C72"/>
    <w:rsid w:val="00721C86"/>
    <w:rsid w:val="00721C87"/>
    <w:rsid w:val="00721C95"/>
    <w:rsid w:val="00721CBB"/>
    <w:rsid w:val="00721D7B"/>
    <w:rsid w:val="00721DA1"/>
    <w:rsid w:val="00721DDD"/>
    <w:rsid w:val="00721F11"/>
    <w:rsid w:val="00721F49"/>
    <w:rsid w:val="00721F69"/>
    <w:rsid w:val="00721F6D"/>
    <w:rsid w:val="00721F81"/>
    <w:rsid w:val="00722014"/>
    <w:rsid w:val="0072207A"/>
    <w:rsid w:val="00722087"/>
    <w:rsid w:val="007220AD"/>
    <w:rsid w:val="007220C9"/>
    <w:rsid w:val="007220E5"/>
    <w:rsid w:val="00722143"/>
    <w:rsid w:val="007221E0"/>
    <w:rsid w:val="007221E9"/>
    <w:rsid w:val="00722231"/>
    <w:rsid w:val="00722279"/>
    <w:rsid w:val="0072229C"/>
    <w:rsid w:val="0072232E"/>
    <w:rsid w:val="00722374"/>
    <w:rsid w:val="007223A6"/>
    <w:rsid w:val="007223C6"/>
    <w:rsid w:val="007223E0"/>
    <w:rsid w:val="007223EE"/>
    <w:rsid w:val="00722488"/>
    <w:rsid w:val="007225A4"/>
    <w:rsid w:val="007225B9"/>
    <w:rsid w:val="00722631"/>
    <w:rsid w:val="007226B0"/>
    <w:rsid w:val="007227A5"/>
    <w:rsid w:val="007227C9"/>
    <w:rsid w:val="00722805"/>
    <w:rsid w:val="0072282B"/>
    <w:rsid w:val="007228B4"/>
    <w:rsid w:val="007229B4"/>
    <w:rsid w:val="00722A0F"/>
    <w:rsid w:val="00722A5E"/>
    <w:rsid w:val="00722A89"/>
    <w:rsid w:val="00722AAC"/>
    <w:rsid w:val="00722AD1"/>
    <w:rsid w:val="00722B0C"/>
    <w:rsid w:val="00722B18"/>
    <w:rsid w:val="00722C1A"/>
    <w:rsid w:val="00722C35"/>
    <w:rsid w:val="00722CEE"/>
    <w:rsid w:val="00722D41"/>
    <w:rsid w:val="00722DB2"/>
    <w:rsid w:val="00722E23"/>
    <w:rsid w:val="00722E5F"/>
    <w:rsid w:val="00722ECA"/>
    <w:rsid w:val="00722EEA"/>
    <w:rsid w:val="00722F47"/>
    <w:rsid w:val="00722F96"/>
    <w:rsid w:val="00723017"/>
    <w:rsid w:val="00723038"/>
    <w:rsid w:val="0072303E"/>
    <w:rsid w:val="00723070"/>
    <w:rsid w:val="00723076"/>
    <w:rsid w:val="0072319A"/>
    <w:rsid w:val="007231B6"/>
    <w:rsid w:val="007231CF"/>
    <w:rsid w:val="007231E4"/>
    <w:rsid w:val="00723226"/>
    <w:rsid w:val="00723264"/>
    <w:rsid w:val="0072330D"/>
    <w:rsid w:val="00723315"/>
    <w:rsid w:val="00723320"/>
    <w:rsid w:val="0072337A"/>
    <w:rsid w:val="007233C5"/>
    <w:rsid w:val="007234D1"/>
    <w:rsid w:val="007234D4"/>
    <w:rsid w:val="00723539"/>
    <w:rsid w:val="00723616"/>
    <w:rsid w:val="00723712"/>
    <w:rsid w:val="00723744"/>
    <w:rsid w:val="007237AA"/>
    <w:rsid w:val="00723884"/>
    <w:rsid w:val="0072389B"/>
    <w:rsid w:val="0072396C"/>
    <w:rsid w:val="00723992"/>
    <w:rsid w:val="007239EA"/>
    <w:rsid w:val="00723AB3"/>
    <w:rsid w:val="00723ABA"/>
    <w:rsid w:val="00723AE4"/>
    <w:rsid w:val="00723AFF"/>
    <w:rsid w:val="00723B66"/>
    <w:rsid w:val="00723BAA"/>
    <w:rsid w:val="00723BE8"/>
    <w:rsid w:val="00723C03"/>
    <w:rsid w:val="00723D28"/>
    <w:rsid w:val="00723D64"/>
    <w:rsid w:val="00723DB8"/>
    <w:rsid w:val="00723E94"/>
    <w:rsid w:val="00723F5B"/>
    <w:rsid w:val="00724052"/>
    <w:rsid w:val="0072412D"/>
    <w:rsid w:val="00724188"/>
    <w:rsid w:val="0072424A"/>
    <w:rsid w:val="00724299"/>
    <w:rsid w:val="007242B0"/>
    <w:rsid w:val="00724304"/>
    <w:rsid w:val="0072432C"/>
    <w:rsid w:val="0072432F"/>
    <w:rsid w:val="0072435A"/>
    <w:rsid w:val="0072447B"/>
    <w:rsid w:val="00724513"/>
    <w:rsid w:val="00724518"/>
    <w:rsid w:val="0072453D"/>
    <w:rsid w:val="0072461E"/>
    <w:rsid w:val="00724675"/>
    <w:rsid w:val="00724676"/>
    <w:rsid w:val="0072469D"/>
    <w:rsid w:val="0072472E"/>
    <w:rsid w:val="00724741"/>
    <w:rsid w:val="00724765"/>
    <w:rsid w:val="00724798"/>
    <w:rsid w:val="00724806"/>
    <w:rsid w:val="007248AD"/>
    <w:rsid w:val="007248AE"/>
    <w:rsid w:val="007248BC"/>
    <w:rsid w:val="007248C9"/>
    <w:rsid w:val="0072496A"/>
    <w:rsid w:val="007249CB"/>
    <w:rsid w:val="007249DE"/>
    <w:rsid w:val="00724A63"/>
    <w:rsid w:val="00724ABA"/>
    <w:rsid w:val="00724B80"/>
    <w:rsid w:val="00724B9E"/>
    <w:rsid w:val="00724BC6"/>
    <w:rsid w:val="00724C46"/>
    <w:rsid w:val="00724C78"/>
    <w:rsid w:val="00724C89"/>
    <w:rsid w:val="00724CBE"/>
    <w:rsid w:val="00724CE5"/>
    <w:rsid w:val="00724D32"/>
    <w:rsid w:val="00724D7A"/>
    <w:rsid w:val="00724D8D"/>
    <w:rsid w:val="00724DC8"/>
    <w:rsid w:val="00724DF2"/>
    <w:rsid w:val="00724EAB"/>
    <w:rsid w:val="00724EAD"/>
    <w:rsid w:val="00724EEE"/>
    <w:rsid w:val="00724F35"/>
    <w:rsid w:val="00724F47"/>
    <w:rsid w:val="00724F96"/>
    <w:rsid w:val="0072505C"/>
    <w:rsid w:val="007250C6"/>
    <w:rsid w:val="007250DA"/>
    <w:rsid w:val="007250E3"/>
    <w:rsid w:val="007250F9"/>
    <w:rsid w:val="00725144"/>
    <w:rsid w:val="00725277"/>
    <w:rsid w:val="007252B4"/>
    <w:rsid w:val="00725302"/>
    <w:rsid w:val="00725319"/>
    <w:rsid w:val="0072535C"/>
    <w:rsid w:val="007253AE"/>
    <w:rsid w:val="007253D0"/>
    <w:rsid w:val="0072540E"/>
    <w:rsid w:val="00725411"/>
    <w:rsid w:val="007254E6"/>
    <w:rsid w:val="007254FA"/>
    <w:rsid w:val="00725503"/>
    <w:rsid w:val="0072556F"/>
    <w:rsid w:val="00725600"/>
    <w:rsid w:val="0072561B"/>
    <w:rsid w:val="00725667"/>
    <w:rsid w:val="00725698"/>
    <w:rsid w:val="0072572F"/>
    <w:rsid w:val="0072576D"/>
    <w:rsid w:val="00725789"/>
    <w:rsid w:val="0072582A"/>
    <w:rsid w:val="0072586F"/>
    <w:rsid w:val="007258DA"/>
    <w:rsid w:val="00725933"/>
    <w:rsid w:val="00725B00"/>
    <w:rsid w:val="00725B14"/>
    <w:rsid w:val="00725B1A"/>
    <w:rsid w:val="00725B42"/>
    <w:rsid w:val="00725BAE"/>
    <w:rsid w:val="00725BBA"/>
    <w:rsid w:val="00725BBF"/>
    <w:rsid w:val="00725CAD"/>
    <w:rsid w:val="00725D38"/>
    <w:rsid w:val="00725D5D"/>
    <w:rsid w:val="00725DD6"/>
    <w:rsid w:val="00725E04"/>
    <w:rsid w:val="00725E06"/>
    <w:rsid w:val="00725E3C"/>
    <w:rsid w:val="00725E52"/>
    <w:rsid w:val="00725EA8"/>
    <w:rsid w:val="00725F99"/>
    <w:rsid w:val="00726025"/>
    <w:rsid w:val="00726073"/>
    <w:rsid w:val="007260A9"/>
    <w:rsid w:val="00726134"/>
    <w:rsid w:val="00726209"/>
    <w:rsid w:val="00726264"/>
    <w:rsid w:val="007262B2"/>
    <w:rsid w:val="0072633F"/>
    <w:rsid w:val="00726382"/>
    <w:rsid w:val="007263A8"/>
    <w:rsid w:val="0072647A"/>
    <w:rsid w:val="00726495"/>
    <w:rsid w:val="00726496"/>
    <w:rsid w:val="007264A7"/>
    <w:rsid w:val="007264D7"/>
    <w:rsid w:val="007264E3"/>
    <w:rsid w:val="00726523"/>
    <w:rsid w:val="0072655D"/>
    <w:rsid w:val="00726564"/>
    <w:rsid w:val="00726595"/>
    <w:rsid w:val="007265A4"/>
    <w:rsid w:val="007265D6"/>
    <w:rsid w:val="007265EF"/>
    <w:rsid w:val="0072660B"/>
    <w:rsid w:val="0072664D"/>
    <w:rsid w:val="0072668E"/>
    <w:rsid w:val="007266DC"/>
    <w:rsid w:val="00726722"/>
    <w:rsid w:val="00726727"/>
    <w:rsid w:val="0072672C"/>
    <w:rsid w:val="007267A6"/>
    <w:rsid w:val="007267FD"/>
    <w:rsid w:val="0072688B"/>
    <w:rsid w:val="007268EB"/>
    <w:rsid w:val="007269E1"/>
    <w:rsid w:val="00726A01"/>
    <w:rsid w:val="00726ADA"/>
    <w:rsid w:val="00726B25"/>
    <w:rsid w:val="00726B47"/>
    <w:rsid w:val="00726C0C"/>
    <w:rsid w:val="00726CD8"/>
    <w:rsid w:val="00726D70"/>
    <w:rsid w:val="00726DF9"/>
    <w:rsid w:val="00726E7E"/>
    <w:rsid w:val="00726EA2"/>
    <w:rsid w:val="00726EB1"/>
    <w:rsid w:val="00726EFC"/>
    <w:rsid w:val="00726F44"/>
    <w:rsid w:val="00726FD6"/>
    <w:rsid w:val="00727091"/>
    <w:rsid w:val="007270B2"/>
    <w:rsid w:val="007270FC"/>
    <w:rsid w:val="0072711C"/>
    <w:rsid w:val="00727167"/>
    <w:rsid w:val="00727172"/>
    <w:rsid w:val="00727213"/>
    <w:rsid w:val="0072722D"/>
    <w:rsid w:val="00727238"/>
    <w:rsid w:val="00727266"/>
    <w:rsid w:val="00727315"/>
    <w:rsid w:val="00727321"/>
    <w:rsid w:val="00727322"/>
    <w:rsid w:val="007273AA"/>
    <w:rsid w:val="0072749E"/>
    <w:rsid w:val="007274D9"/>
    <w:rsid w:val="00727513"/>
    <w:rsid w:val="007275DA"/>
    <w:rsid w:val="007275E7"/>
    <w:rsid w:val="00727622"/>
    <w:rsid w:val="007276FF"/>
    <w:rsid w:val="007277C1"/>
    <w:rsid w:val="00727842"/>
    <w:rsid w:val="00727871"/>
    <w:rsid w:val="00727965"/>
    <w:rsid w:val="00727976"/>
    <w:rsid w:val="007279A6"/>
    <w:rsid w:val="007279AA"/>
    <w:rsid w:val="007279AD"/>
    <w:rsid w:val="00727A05"/>
    <w:rsid w:val="00727A44"/>
    <w:rsid w:val="00727A79"/>
    <w:rsid w:val="00727ABD"/>
    <w:rsid w:val="00727B38"/>
    <w:rsid w:val="00727B6D"/>
    <w:rsid w:val="00727B75"/>
    <w:rsid w:val="00727B97"/>
    <w:rsid w:val="00727BB6"/>
    <w:rsid w:val="00727BCD"/>
    <w:rsid w:val="00727BDA"/>
    <w:rsid w:val="00727BE1"/>
    <w:rsid w:val="00727BF2"/>
    <w:rsid w:val="00727C28"/>
    <w:rsid w:val="00727C68"/>
    <w:rsid w:val="00727C69"/>
    <w:rsid w:val="00727C6E"/>
    <w:rsid w:val="00727C84"/>
    <w:rsid w:val="00727C92"/>
    <w:rsid w:val="00727DCF"/>
    <w:rsid w:val="00727DF3"/>
    <w:rsid w:val="00727E48"/>
    <w:rsid w:val="00727E56"/>
    <w:rsid w:val="00727E7B"/>
    <w:rsid w:val="00727E8D"/>
    <w:rsid w:val="00727EB4"/>
    <w:rsid w:val="00727F12"/>
    <w:rsid w:val="00727FEB"/>
    <w:rsid w:val="00730033"/>
    <w:rsid w:val="007300A8"/>
    <w:rsid w:val="007300DA"/>
    <w:rsid w:val="0073014D"/>
    <w:rsid w:val="0073017D"/>
    <w:rsid w:val="007301FC"/>
    <w:rsid w:val="0073027E"/>
    <w:rsid w:val="007302CC"/>
    <w:rsid w:val="00730350"/>
    <w:rsid w:val="00730385"/>
    <w:rsid w:val="007303C3"/>
    <w:rsid w:val="0073040D"/>
    <w:rsid w:val="00730464"/>
    <w:rsid w:val="00730484"/>
    <w:rsid w:val="007304B2"/>
    <w:rsid w:val="007304B7"/>
    <w:rsid w:val="00730575"/>
    <w:rsid w:val="007305BA"/>
    <w:rsid w:val="007306DF"/>
    <w:rsid w:val="00730701"/>
    <w:rsid w:val="00730726"/>
    <w:rsid w:val="00730785"/>
    <w:rsid w:val="0073078C"/>
    <w:rsid w:val="007307AA"/>
    <w:rsid w:val="0073085A"/>
    <w:rsid w:val="007308F4"/>
    <w:rsid w:val="00730987"/>
    <w:rsid w:val="00730A1D"/>
    <w:rsid w:val="00730ABC"/>
    <w:rsid w:val="00730B1E"/>
    <w:rsid w:val="00730B52"/>
    <w:rsid w:val="00730B9C"/>
    <w:rsid w:val="00730BAC"/>
    <w:rsid w:val="00730BB8"/>
    <w:rsid w:val="00730BC8"/>
    <w:rsid w:val="00730C5C"/>
    <w:rsid w:val="00730CF6"/>
    <w:rsid w:val="00730CFD"/>
    <w:rsid w:val="00730D2F"/>
    <w:rsid w:val="00730D3E"/>
    <w:rsid w:val="00730D68"/>
    <w:rsid w:val="00730DF4"/>
    <w:rsid w:val="00730E25"/>
    <w:rsid w:val="00730E91"/>
    <w:rsid w:val="00730EC4"/>
    <w:rsid w:val="00730EF7"/>
    <w:rsid w:val="0073100D"/>
    <w:rsid w:val="0073102C"/>
    <w:rsid w:val="00731043"/>
    <w:rsid w:val="0073105C"/>
    <w:rsid w:val="007310AD"/>
    <w:rsid w:val="0073113C"/>
    <w:rsid w:val="0073119E"/>
    <w:rsid w:val="007311EE"/>
    <w:rsid w:val="00731231"/>
    <w:rsid w:val="0073126A"/>
    <w:rsid w:val="007312B5"/>
    <w:rsid w:val="007312E2"/>
    <w:rsid w:val="0073139D"/>
    <w:rsid w:val="0073149A"/>
    <w:rsid w:val="007315D9"/>
    <w:rsid w:val="0073161A"/>
    <w:rsid w:val="00731662"/>
    <w:rsid w:val="007316D4"/>
    <w:rsid w:val="007316D5"/>
    <w:rsid w:val="007316E1"/>
    <w:rsid w:val="007316EF"/>
    <w:rsid w:val="007317F0"/>
    <w:rsid w:val="00731869"/>
    <w:rsid w:val="00731886"/>
    <w:rsid w:val="007318FA"/>
    <w:rsid w:val="0073191A"/>
    <w:rsid w:val="00731948"/>
    <w:rsid w:val="00731998"/>
    <w:rsid w:val="007319BD"/>
    <w:rsid w:val="007319DB"/>
    <w:rsid w:val="00731A5D"/>
    <w:rsid w:val="00731A62"/>
    <w:rsid w:val="00731AC4"/>
    <w:rsid w:val="00731BD8"/>
    <w:rsid w:val="00731C0B"/>
    <w:rsid w:val="00731C0E"/>
    <w:rsid w:val="00731C36"/>
    <w:rsid w:val="00731C65"/>
    <w:rsid w:val="00731CEE"/>
    <w:rsid w:val="00731D13"/>
    <w:rsid w:val="00731D42"/>
    <w:rsid w:val="00731D4C"/>
    <w:rsid w:val="00731D89"/>
    <w:rsid w:val="00731D9A"/>
    <w:rsid w:val="00731E34"/>
    <w:rsid w:val="00731E3B"/>
    <w:rsid w:val="00731ECA"/>
    <w:rsid w:val="00732085"/>
    <w:rsid w:val="00732092"/>
    <w:rsid w:val="00732094"/>
    <w:rsid w:val="007320EF"/>
    <w:rsid w:val="00732131"/>
    <w:rsid w:val="00732161"/>
    <w:rsid w:val="00732287"/>
    <w:rsid w:val="007322C5"/>
    <w:rsid w:val="007322F9"/>
    <w:rsid w:val="00732370"/>
    <w:rsid w:val="0073238D"/>
    <w:rsid w:val="00732473"/>
    <w:rsid w:val="0073248A"/>
    <w:rsid w:val="0073250D"/>
    <w:rsid w:val="00732664"/>
    <w:rsid w:val="00732682"/>
    <w:rsid w:val="007326AA"/>
    <w:rsid w:val="007326E5"/>
    <w:rsid w:val="0073270C"/>
    <w:rsid w:val="00732715"/>
    <w:rsid w:val="0073277C"/>
    <w:rsid w:val="007327B5"/>
    <w:rsid w:val="0073280D"/>
    <w:rsid w:val="0073283A"/>
    <w:rsid w:val="0073286D"/>
    <w:rsid w:val="007328CF"/>
    <w:rsid w:val="0073290F"/>
    <w:rsid w:val="0073293B"/>
    <w:rsid w:val="0073295C"/>
    <w:rsid w:val="0073298F"/>
    <w:rsid w:val="00732996"/>
    <w:rsid w:val="007329A7"/>
    <w:rsid w:val="007329AE"/>
    <w:rsid w:val="007329F2"/>
    <w:rsid w:val="00732A1F"/>
    <w:rsid w:val="00732A20"/>
    <w:rsid w:val="00732A66"/>
    <w:rsid w:val="00732A70"/>
    <w:rsid w:val="00732AC3"/>
    <w:rsid w:val="00732AFC"/>
    <w:rsid w:val="00732B01"/>
    <w:rsid w:val="00732B95"/>
    <w:rsid w:val="00732BFD"/>
    <w:rsid w:val="00732C84"/>
    <w:rsid w:val="00732D30"/>
    <w:rsid w:val="00732E61"/>
    <w:rsid w:val="00732E6F"/>
    <w:rsid w:val="00732EA4"/>
    <w:rsid w:val="00732F80"/>
    <w:rsid w:val="00732FC4"/>
    <w:rsid w:val="0073304B"/>
    <w:rsid w:val="0073309D"/>
    <w:rsid w:val="00733124"/>
    <w:rsid w:val="00733145"/>
    <w:rsid w:val="00733153"/>
    <w:rsid w:val="007331C0"/>
    <w:rsid w:val="0073325A"/>
    <w:rsid w:val="0073330B"/>
    <w:rsid w:val="00733319"/>
    <w:rsid w:val="0073341D"/>
    <w:rsid w:val="0073343D"/>
    <w:rsid w:val="00733456"/>
    <w:rsid w:val="00733461"/>
    <w:rsid w:val="00733462"/>
    <w:rsid w:val="007334A1"/>
    <w:rsid w:val="0073354F"/>
    <w:rsid w:val="0073355D"/>
    <w:rsid w:val="007335A3"/>
    <w:rsid w:val="007335A8"/>
    <w:rsid w:val="00733616"/>
    <w:rsid w:val="00733694"/>
    <w:rsid w:val="007336AD"/>
    <w:rsid w:val="007336BC"/>
    <w:rsid w:val="0073372E"/>
    <w:rsid w:val="00733732"/>
    <w:rsid w:val="00733754"/>
    <w:rsid w:val="0073379E"/>
    <w:rsid w:val="007337DB"/>
    <w:rsid w:val="00733876"/>
    <w:rsid w:val="0073387B"/>
    <w:rsid w:val="007338E5"/>
    <w:rsid w:val="00733946"/>
    <w:rsid w:val="00733954"/>
    <w:rsid w:val="00733989"/>
    <w:rsid w:val="007339AE"/>
    <w:rsid w:val="007339F3"/>
    <w:rsid w:val="00733A00"/>
    <w:rsid w:val="00733A7E"/>
    <w:rsid w:val="00733A91"/>
    <w:rsid w:val="00733AA2"/>
    <w:rsid w:val="00733AC4"/>
    <w:rsid w:val="00733AD3"/>
    <w:rsid w:val="00733B64"/>
    <w:rsid w:val="00733B7C"/>
    <w:rsid w:val="00733BF7"/>
    <w:rsid w:val="00733C46"/>
    <w:rsid w:val="00733C7F"/>
    <w:rsid w:val="00733D1B"/>
    <w:rsid w:val="00733D4E"/>
    <w:rsid w:val="00733D6D"/>
    <w:rsid w:val="00733DAA"/>
    <w:rsid w:val="00733DEE"/>
    <w:rsid w:val="00733E00"/>
    <w:rsid w:val="00733ECE"/>
    <w:rsid w:val="00733F16"/>
    <w:rsid w:val="00733F58"/>
    <w:rsid w:val="00733F7C"/>
    <w:rsid w:val="00733FDA"/>
    <w:rsid w:val="00733FDB"/>
    <w:rsid w:val="00734036"/>
    <w:rsid w:val="0073405D"/>
    <w:rsid w:val="00734076"/>
    <w:rsid w:val="007340E6"/>
    <w:rsid w:val="007340F2"/>
    <w:rsid w:val="0073413B"/>
    <w:rsid w:val="00734148"/>
    <w:rsid w:val="00734185"/>
    <w:rsid w:val="007341EE"/>
    <w:rsid w:val="00734270"/>
    <w:rsid w:val="00734284"/>
    <w:rsid w:val="0073429B"/>
    <w:rsid w:val="007343A8"/>
    <w:rsid w:val="007343CF"/>
    <w:rsid w:val="00734472"/>
    <w:rsid w:val="007344D6"/>
    <w:rsid w:val="0073455B"/>
    <w:rsid w:val="007345A7"/>
    <w:rsid w:val="007346FA"/>
    <w:rsid w:val="0073472F"/>
    <w:rsid w:val="00734763"/>
    <w:rsid w:val="00734778"/>
    <w:rsid w:val="0073477C"/>
    <w:rsid w:val="007347B9"/>
    <w:rsid w:val="007347F0"/>
    <w:rsid w:val="00734899"/>
    <w:rsid w:val="007348B6"/>
    <w:rsid w:val="007348F1"/>
    <w:rsid w:val="007348F3"/>
    <w:rsid w:val="007348FC"/>
    <w:rsid w:val="00734987"/>
    <w:rsid w:val="0073498A"/>
    <w:rsid w:val="007349EC"/>
    <w:rsid w:val="00734A45"/>
    <w:rsid w:val="00734A96"/>
    <w:rsid w:val="00734AAB"/>
    <w:rsid w:val="00734B25"/>
    <w:rsid w:val="00734B69"/>
    <w:rsid w:val="00734C96"/>
    <w:rsid w:val="00734CE7"/>
    <w:rsid w:val="00734D01"/>
    <w:rsid w:val="00734D1E"/>
    <w:rsid w:val="00734DB4"/>
    <w:rsid w:val="00734DFC"/>
    <w:rsid w:val="00734E15"/>
    <w:rsid w:val="00734E62"/>
    <w:rsid w:val="00734EBD"/>
    <w:rsid w:val="00734EF6"/>
    <w:rsid w:val="00734F37"/>
    <w:rsid w:val="00734F43"/>
    <w:rsid w:val="00734F65"/>
    <w:rsid w:val="00734F82"/>
    <w:rsid w:val="00734FD3"/>
    <w:rsid w:val="00735054"/>
    <w:rsid w:val="0073507F"/>
    <w:rsid w:val="007350AB"/>
    <w:rsid w:val="007350CA"/>
    <w:rsid w:val="00735140"/>
    <w:rsid w:val="00735180"/>
    <w:rsid w:val="00735186"/>
    <w:rsid w:val="00735301"/>
    <w:rsid w:val="00735306"/>
    <w:rsid w:val="0073536F"/>
    <w:rsid w:val="00735390"/>
    <w:rsid w:val="007353E7"/>
    <w:rsid w:val="00735415"/>
    <w:rsid w:val="0073542F"/>
    <w:rsid w:val="00735456"/>
    <w:rsid w:val="007355D8"/>
    <w:rsid w:val="007355EB"/>
    <w:rsid w:val="00735678"/>
    <w:rsid w:val="0073568B"/>
    <w:rsid w:val="007356CF"/>
    <w:rsid w:val="00735715"/>
    <w:rsid w:val="0073572B"/>
    <w:rsid w:val="0073576F"/>
    <w:rsid w:val="007357FE"/>
    <w:rsid w:val="00735835"/>
    <w:rsid w:val="0073585F"/>
    <w:rsid w:val="00735934"/>
    <w:rsid w:val="0073597B"/>
    <w:rsid w:val="0073598A"/>
    <w:rsid w:val="007359EC"/>
    <w:rsid w:val="007359F4"/>
    <w:rsid w:val="00735A34"/>
    <w:rsid w:val="00735A3C"/>
    <w:rsid w:val="00735A43"/>
    <w:rsid w:val="00735A89"/>
    <w:rsid w:val="00735AC8"/>
    <w:rsid w:val="00735B5D"/>
    <w:rsid w:val="00735BB4"/>
    <w:rsid w:val="00735CCF"/>
    <w:rsid w:val="00735CEE"/>
    <w:rsid w:val="00735CF3"/>
    <w:rsid w:val="00735D47"/>
    <w:rsid w:val="00735D90"/>
    <w:rsid w:val="00735DC2"/>
    <w:rsid w:val="00735E32"/>
    <w:rsid w:val="00735E3C"/>
    <w:rsid w:val="00735EE4"/>
    <w:rsid w:val="00735F4F"/>
    <w:rsid w:val="00735F57"/>
    <w:rsid w:val="00735F5E"/>
    <w:rsid w:val="00735FC1"/>
    <w:rsid w:val="0073605B"/>
    <w:rsid w:val="0073607A"/>
    <w:rsid w:val="0073609F"/>
    <w:rsid w:val="007360AC"/>
    <w:rsid w:val="00736172"/>
    <w:rsid w:val="0073620E"/>
    <w:rsid w:val="0073622E"/>
    <w:rsid w:val="00736256"/>
    <w:rsid w:val="0073628B"/>
    <w:rsid w:val="007362D9"/>
    <w:rsid w:val="007362F9"/>
    <w:rsid w:val="007362FC"/>
    <w:rsid w:val="00736311"/>
    <w:rsid w:val="0073632E"/>
    <w:rsid w:val="007363B1"/>
    <w:rsid w:val="007363B3"/>
    <w:rsid w:val="0073640B"/>
    <w:rsid w:val="00736483"/>
    <w:rsid w:val="0073648D"/>
    <w:rsid w:val="0073648F"/>
    <w:rsid w:val="00736517"/>
    <w:rsid w:val="0073662D"/>
    <w:rsid w:val="0073663E"/>
    <w:rsid w:val="0073669E"/>
    <w:rsid w:val="007366E9"/>
    <w:rsid w:val="007366F4"/>
    <w:rsid w:val="00736833"/>
    <w:rsid w:val="0073686F"/>
    <w:rsid w:val="0073689A"/>
    <w:rsid w:val="007368AD"/>
    <w:rsid w:val="00736905"/>
    <w:rsid w:val="00736A14"/>
    <w:rsid w:val="00736B13"/>
    <w:rsid w:val="00736BA6"/>
    <w:rsid w:val="00736BE1"/>
    <w:rsid w:val="00736C5F"/>
    <w:rsid w:val="00736CB0"/>
    <w:rsid w:val="00736CE7"/>
    <w:rsid w:val="00736CFA"/>
    <w:rsid w:val="00736D63"/>
    <w:rsid w:val="00736DCE"/>
    <w:rsid w:val="00736E22"/>
    <w:rsid w:val="00736E33"/>
    <w:rsid w:val="00736E43"/>
    <w:rsid w:val="00736E78"/>
    <w:rsid w:val="00736E7D"/>
    <w:rsid w:val="00736EA1"/>
    <w:rsid w:val="00736EB2"/>
    <w:rsid w:val="00736EC5"/>
    <w:rsid w:val="00736F47"/>
    <w:rsid w:val="00736F68"/>
    <w:rsid w:val="00736F6A"/>
    <w:rsid w:val="00736FA9"/>
    <w:rsid w:val="007370C9"/>
    <w:rsid w:val="007370CB"/>
    <w:rsid w:val="007370CD"/>
    <w:rsid w:val="0073713F"/>
    <w:rsid w:val="007371AB"/>
    <w:rsid w:val="007371BF"/>
    <w:rsid w:val="007371C2"/>
    <w:rsid w:val="0073721F"/>
    <w:rsid w:val="00737252"/>
    <w:rsid w:val="0073726A"/>
    <w:rsid w:val="00737295"/>
    <w:rsid w:val="007372AB"/>
    <w:rsid w:val="007372B1"/>
    <w:rsid w:val="007372BA"/>
    <w:rsid w:val="0073736D"/>
    <w:rsid w:val="007373AE"/>
    <w:rsid w:val="00737451"/>
    <w:rsid w:val="00737496"/>
    <w:rsid w:val="007374A2"/>
    <w:rsid w:val="007375D4"/>
    <w:rsid w:val="00737608"/>
    <w:rsid w:val="007376A3"/>
    <w:rsid w:val="00737747"/>
    <w:rsid w:val="00737776"/>
    <w:rsid w:val="00737837"/>
    <w:rsid w:val="00737841"/>
    <w:rsid w:val="00737856"/>
    <w:rsid w:val="00737871"/>
    <w:rsid w:val="007378A0"/>
    <w:rsid w:val="007379A4"/>
    <w:rsid w:val="007379A9"/>
    <w:rsid w:val="00737A1D"/>
    <w:rsid w:val="00737B25"/>
    <w:rsid w:val="00737B34"/>
    <w:rsid w:val="00737B3D"/>
    <w:rsid w:val="00737BB6"/>
    <w:rsid w:val="00737BCF"/>
    <w:rsid w:val="00737C0A"/>
    <w:rsid w:val="00737C1C"/>
    <w:rsid w:val="00737CAC"/>
    <w:rsid w:val="00737CFA"/>
    <w:rsid w:val="00737D70"/>
    <w:rsid w:val="00737D99"/>
    <w:rsid w:val="00737DC7"/>
    <w:rsid w:val="00737DE7"/>
    <w:rsid w:val="00737E12"/>
    <w:rsid w:val="00737EE8"/>
    <w:rsid w:val="00737EFA"/>
    <w:rsid w:val="00737FFA"/>
    <w:rsid w:val="007400F7"/>
    <w:rsid w:val="00740119"/>
    <w:rsid w:val="0074012E"/>
    <w:rsid w:val="00740131"/>
    <w:rsid w:val="00740185"/>
    <w:rsid w:val="00740190"/>
    <w:rsid w:val="0074019F"/>
    <w:rsid w:val="007401C7"/>
    <w:rsid w:val="00740206"/>
    <w:rsid w:val="00740214"/>
    <w:rsid w:val="007402B8"/>
    <w:rsid w:val="007402B9"/>
    <w:rsid w:val="007402E2"/>
    <w:rsid w:val="0074034D"/>
    <w:rsid w:val="00740383"/>
    <w:rsid w:val="007404F4"/>
    <w:rsid w:val="0074053E"/>
    <w:rsid w:val="0074054C"/>
    <w:rsid w:val="007405AC"/>
    <w:rsid w:val="00740639"/>
    <w:rsid w:val="007406F7"/>
    <w:rsid w:val="00740724"/>
    <w:rsid w:val="00740762"/>
    <w:rsid w:val="0074076C"/>
    <w:rsid w:val="00740778"/>
    <w:rsid w:val="0074083D"/>
    <w:rsid w:val="00740845"/>
    <w:rsid w:val="0074089A"/>
    <w:rsid w:val="007408F2"/>
    <w:rsid w:val="00740955"/>
    <w:rsid w:val="00740A71"/>
    <w:rsid w:val="00740B4E"/>
    <w:rsid w:val="00740B66"/>
    <w:rsid w:val="00740BA0"/>
    <w:rsid w:val="00740BC1"/>
    <w:rsid w:val="00740C71"/>
    <w:rsid w:val="00740C7C"/>
    <w:rsid w:val="00740CDA"/>
    <w:rsid w:val="00740D0E"/>
    <w:rsid w:val="00740D1E"/>
    <w:rsid w:val="00740D39"/>
    <w:rsid w:val="00740D71"/>
    <w:rsid w:val="00740E4D"/>
    <w:rsid w:val="00740EE2"/>
    <w:rsid w:val="00740FE8"/>
    <w:rsid w:val="00741056"/>
    <w:rsid w:val="007410D3"/>
    <w:rsid w:val="0074111C"/>
    <w:rsid w:val="00741122"/>
    <w:rsid w:val="0074113C"/>
    <w:rsid w:val="00741151"/>
    <w:rsid w:val="0074115F"/>
    <w:rsid w:val="00741198"/>
    <w:rsid w:val="007411AD"/>
    <w:rsid w:val="007411DA"/>
    <w:rsid w:val="0074123E"/>
    <w:rsid w:val="00741260"/>
    <w:rsid w:val="00741286"/>
    <w:rsid w:val="007413E2"/>
    <w:rsid w:val="0074149B"/>
    <w:rsid w:val="007414BF"/>
    <w:rsid w:val="007414D3"/>
    <w:rsid w:val="007414D5"/>
    <w:rsid w:val="00741526"/>
    <w:rsid w:val="00741603"/>
    <w:rsid w:val="0074168F"/>
    <w:rsid w:val="00741721"/>
    <w:rsid w:val="0074176C"/>
    <w:rsid w:val="007417E0"/>
    <w:rsid w:val="00741809"/>
    <w:rsid w:val="00741A2F"/>
    <w:rsid w:val="00741B58"/>
    <w:rsid w:val="00741B7E"/>
    <w:rsid w:val="00741B9F"/>
    <w:rsid w:val="00741C31"/>
    <w:rsid w:val="00741C89"/>
    <w:rsid w:val="00741C9E"/>
    <w:rsid w:val="00741D45"/>
    <w:rsid w:val="00741D49"/>
    <w:rsid w:val="00741D55"/>
    <w:rsid w:val="00741D60"/>
    <w:rsid w:val="00741DC1"/>
    <w:rsid w:val="00741E1E"/>
    <w:rsid w:val="00741E5C"/>
    <w:rsid w:val="00741EAD"/>
    <w:rsid w:val="00741EBF"/>
    <w:rsid w:val="00741F3D"/>
    <w:rsid w:val="00741F5F"/>
    <w:rsid w:val="00741FB8"/>
    <w:rsid w:val="00741FE0"/>
    <w:rsid w:val="00742007"/>
    <w:rsid w:val="0074201C"/>
    <w:rsid w:val="0074203F"/>
    <w:rsid w:val="00742049"/>
    <w:rsid w:val="0074205E"/>
    <w:rsid w:val="00742066"/>
    <w:rsid w:val="007420E5"/>
    <w:rsid w:val="007420EB"/>
    <w:rsid w:val="00742112"/>
    <w:rsid w:val="00742125"/>
    <w:rsid w:val="007421A9"/>
    <w:rsid w:val="00742376"/>
    <w:rsid w:val="00742382"/>
    <w:rsid w:val="00742453"/>
    <w:rsid w:val="00742478"/>
    <w:rsid w:val="007424EA"/>
    <w:rsid w:val="007426CE"/>
    <w:rsid w:val="007426E6"/>
    <w:rsid w:val="00742742"/>
    <w:rsid w:val="00742818"/>
    <w:rsid w:val="00742838"/>
    <w:rsid w:val="007428D6"/>
    <w:rsid w:val="007428FC"/>
    <w:rsid w:val="00742956"/>
    <w:rsid w:val="007429D5"/>
    <w:rsid w:val="00742A07"/>
    <w:rsid w:val="00742A19"/>
    <w:rsid w:val="00742A68"/>
    <w:rsid w:val="00742AAE"/>
    <w:rsid w:val="00742B08"/>
    <w:rsid w:val="00742B76"/>
    <w:rsid w:val="00742BBB"/>
    <w:rsid w:val="00742BCD"/>
    <w:rsid w:val="00742C02"/>
    <w:rsid w:val="00742C1E"/>
    <w:rsid w:val="00742CA4"/>
    <w:rsid w:val="00742CFB"/>
    <w:rsid w:val="00742CFC"/>
    <w:rsid w:val="00742D18"/>
    <w:rsid w:val="00742DED"/>
    <w:rsid w:val="00742DF0"/>
    <w:rsid w:val="00742E47"/>
    <w:rsid w:val="00742E67"/>
    <w:rsid w:val="00742ED7"/>
    <w:rsid w:val="00742F0F"/>
    <w:rsid w:val="00742F64"/>
    <w:rsid w:val="00742F83"/>
    <w:rsid w:val="00742F8E"/>
    <w:rsid w:val="00743106"/>
    <w:rsid w:val="00743138"/>
    <w:rsid w:val="00743158"/>
    <w:rsid w:val="00743195"/>
    <w:rsid w:val="00743220"/>
    <w:rsid w:val="00743252"/>
    <w:rsid w:val="007432E2"/>
    <w:rsid w:val="0074335F"/>
    <w:rsid w:val="0074336E"/>
    <w:rsid w:val="00743394"/>
    <w:rsid w:val="0074342E"/>
    <w:rsid w:val="00743476"/>
    <w:rsid w:val="00743545"/>
    <w:rsid w:val="0074355A"/>
    <w:rsid w:val="0074355B"/>
    <w:rsid w:val="00743581"/>
    <w:rsid w:val="007436C2"/>
    <w:rsid w:val="007436F9"/>
    <w:rsid w:val="00743756"/>
    <w:rsid w:val="00743783"/>
    <w:rsid w:val="007437A3"/>
    <w:rsid w:val="007437B8"/>
    <w:rsid w:val="00743810"/>
    <w:rsid w:val="00743854"/>
    <w:rsid w:val="007438A7"/>
    <w:rsid w:val="007438E4"/>
    <w:rsid w:val="007438F8"/>
    <w:rsid w:val="007438FB"/>
    <w:rsid w:val="00743912"/>
    <w:rsid w:val="00743918"/>
    <w:rsid w:val="00743939"/>
    <w:rsid w:val="00743944"/>
    <w:rsid w:val="0074395D"/>
    <w:rsid w:val="007439FE"/>
    <w:rsid w:val="00743A51"/>
    <w:rsid w:val="00743BB1"/>
    <w:rsid w:val="00743BE7"/>
    <w:rsid w:val="00743C2E"/>
    <w:rsid w:val="00743CB2"/>
    <w:rsid w:val="00743CBE"/>
    <w:rsid w:val="00743CF1"/>
    <w:rsid w:val="00743D46"/>
    <w:rsid w:val="00743D54"/>
    <w:rsid w:val="00743DC8"/>
    <w:rsid w:val="00743DF4"/>
    <w:rsid w:val="00743E2F"/>
    <w:rsid w:val="00743E7D"/>
    <w:rsid w:val="00743E9A"/>
    <w:rsid w:val="00743EAB"/>
    <w:rsid w:val="00743EB4"/>
    <w:rsid w:val="00743EE1"/>
    <w:rsid w:val="00743F61"/>
    <w:rsid w:val="00743FC7"/>
    <w:rsid w:val="00743FDF"/>
    <w:rsid w:val="00744006"/>
    <w:rsid w:val="00744054"/>
    <w:rsid w:val="00744057"/>
    <w:rsid w:val="00744091"/>
    <w:rsid w:val="007440EE"/>
    <w:rsid w:val="007440FA"/>
    <w:rsid w:val="0074410D"/>
    <w:rsid w:val="0074412F"/>
    <w:rsid w:val="0074422E"/>
    <w:rsid w:val="00744270"/>
    <w:rsid w:val="00744364"/>
    <w:rsid w:val="00744388"/>
    <w:rsid w:val="00744391"/>
    <w:rsid w:val="0074457E"/>
    <w:rsid w:val="00744585"/>
    <w:rsid w:val="007445C2"/>
    <w:rsid w:val="007445EE"/>
    <w:rsid w:val="007446C3"/>
    <w:rsid w:val="00744781"/>
    <w:rsid w:val="007447CF"/>
    <w:rsid w:val="007447F3"/>
    <w:rsid w:val="00744801"/>
    <w:rsid w:val="00744816"/>
    <w:rsid w:val="00744843"/>
    <w:rsid w:val="0074485D"/>
    <w:rsid w:val="0074487C"/>
    <w:rsid w:val="007448C0"/>
    <w:rsid w:val="007448EE"/>
    <w:rsid w:val="0074492C"/>
    <w:rsid w:val="0074494B"/>
    <w:rsid w:val="0074495D"/>
    <w:rsid w:val="0074499A"/>
    <w:rsid w:val="007449ED"/>
    <w:rsid w:val="00744A58"/>
    <w:rsid w:val="00744ABC"/>
    <w:rsid w:val="00744AC1"/>
    <w:rsid w:val="00744AD3"/>
    <w:rsid w:val="00744B29"/>
    <w:rsid w:val="00744B54"/>
    <w:rsid w:val="00744B93"/>
    <w:rsid w:val="00744B95"/>
    <w:rsid w:val="00744C3C"/>
    <w:rsid w:val="00744CA8"/>
    <w:rsid w:val="00744CB1"/>
    <w:rsid w:val="00744CF3"/>
    <w:rsid w:val="00744D08"/>
    <w:rsid w:val="00744D0A"/>
    <w:rsid w:val="00744D1D"/>
    <w:rsid w:val="00744D5A"/>
    <w:rsid w:val="00744D8D"/>
    <w:rsid w:val="00744DDD"/>
    <w:rsid w:val="00744E27"/>
    <w:rsid w:val="00744E92"/>
    <w:rsid w:val="00744EA8"/>
    <w:rsid w:val="00744F25"/>
    <w:rsid w:val="00744FCA"/>
    <w:rsid w:val="00745030"/>
    <w:rsid w:val="00745065"/>
    <w:rsid w:val="00745067"/>
    <w:rsid w:val="0074507A"/>
    <w:rsid w:val="00745108"/>
    <w:rsid w:val="00745128"/>
    <w:rsid w:val="00745190"/>
    <w:rsid w:val="007451A2"/>
    <w:rsid w:val="007451BC"/>
    <w:rsid w:val="0074520D"/>
    <w:rsid w:val="00745272"/>
    <w:rsid w:val="00745275"/>
    <w:rsid w:val="007452A2"/>
    <w:rsid w:val="00745329"/>
    <w:rsid w:val="0074537B"/>
    <w:rsid w:val="007454A0"/>
    <w:rsid w:val="007454CE"/>
    <w:rsid w:val="007454F1"/>
    <w:rsid w:val="00745527"/>
    <w:rsid w:val="00745573"/>
    <w:rsid w:val="007455DD"/>
    <w:rsid w:val="00745638"/>
    <w:rsid w:val="00745687"/>
    <w:rsid w:val="00745696"/>
    <w:rsid w:val="007456C4"/>
    <w:rsid w:val="007456E0"/>
    <w:rsid w:val="007456E4"/>
    <w:rsid w:val="007456F4"/>
    <w:rsid w:val="0074574D"/>
    <w:rsid w:val="00745752"/>
    <w:rsid w:val="007457F9"/>
    <w:rsid w:val="0074586D"/>
    <w:rsid w:val="0074587E"/>
    <w:rsid w:val="00745894"/>
    <w:rsid w:val="0074589D"/>
    <w:rsid w:val="007458C5"/>
    <w:rsid w:val="00745909"/>
    <w:rsid w:val="007459CA"/>
    <w:rsid w:val="007459E0"/>
    <w:rsid w:val="007459E8"/>
    <w:rsid w:val="00745A63"/>
    <w:rsid w:val="00745A68"/>
    <w:rsid w:val="00745A70"/>
    <w:rsid w:val="00745A74"/>
    <w:rsid w:val="00745A80"/>
    <w:rsid w:val="00745A95"/>
    <w:rsid w:val="00745AEF"/>
    <w:rsid w:val="00745B04"/>
    <w:rsid w:val="00745BB0"/>
    <w:rsid w:val="00745C13"/>
    <w:rsid w:val="00745C4C"/>
    <w:rsid w:val="00745CBC"/>
    <w:rsid w:val="00745CC4"/>
    <w:rsid w:val="00745D50"/>
    <w:rsid w:val="00745DF7"/>
    <w:rsid w:val="00745E33"/>
    <w:rsid w:val="00745E7D"/>
    <w:rsid w:val="00745E9A"/>
    <w:rsid w:val="00745EB0"/>
    <w:rsid w:val="00745EE9"/>
    <w:rsid w:val="00745F75"/>
    <w:rsid w:val="00746077"/>
    <w:rsid w:val="00746082"/>
    <w:rsid w:val="00746152"/>
    <w:rsid w:val="007461EF"/>
    <w:rsid w:val="0074622F"/>
    <w:rsid w:val="00746275"/>
    <w:rsid w:val="00746278"/>
    <w:rsid w:val="007462D6"/>
    <w:rsid w:val="007463B9"/>
    <w:rsid w:val="0074642F"/>
    <w:rsid w:val="00746433"/>
    <w:rsid w:val="0074646C"/>
    <w:rsid w:val="007464A5"/>
    <w:rsid w:val="00746544"/>
    <w:rsid w:val="0074655C"/>
    <w:rsid w:val="0074656B"/>
    <w:rsid w:val="007465A2"/>
    <w:rsid w:val="007466AA"/>
    <w:rsid w:val="007466AE"/>
    <w:rsid w:val="0074674C"/>
    <w:rsid w:val="00746815"/>
    <w:rsid w:val="0074684D"/>
    <w:rsid w:val="0074695B"/>
    <w:rsid w:val="00746B46"/>
    <w:rsid w:val="00746B53"/>
    <w:rsid w:val="00746B99"/>
    <w:rsid w:val="00746BA5"/>
    <w:rsid w:val="00746BD8"/>
    <w:rsid w:val="00746C08"/>
    <w:rsid w:val="00746C9A"/>
    <w:rsid w:val="00746CA2"/>
    <w:rsid w:val="00746CB3"/>
    <w:rsid w:val="00746CD4"/>
    <w:rsid w:val="00746CDC"/>
    <w:rsid w:val="00746CE5"/>
    <w:rsid w:val="00746D24"/>
    <w:rsid w:val="00746D92"/>
    <w:rsid w:val="00746DB5"/>
    <w:rsid w:val="00746E72"/>
    <w:rsid w:val="00746E74"/>
    <w:rsid w:val="00746F04"/>
    <w:rsid w:val="00746F36"/>
    <w:rsid w:val="00746F8D"/>
    <w:rsid w:val="00747003"/>
    <w:rsid w:val="0074706B"/>
    <w:rsid w:val="007470B5"/>
    <w:rsid w:val="007470E6"/>
    <w:rsid w:val="0074711C"/>
    <w:rsid w:val="00747187"/>
    <w:rsid w:val="0074718A"/>
    <w:rsid w:val="007471AD"/>
    <w:rsid w:val="007471C3"/>
    <w:rsid w:val="007471CE"/>
    <w:rsid w:val="0074720A"/>
    <w:rsid w:val="00747243"/>
    <w:rsid w:val="007472F0"/>
    <w:rsid w:val="0074731B"/>
    <w:rsid w:val="0074732B"/>
    <w:rsid w:val="0074732E"/>
    <w:rsid w:val="007473C3"/>
    <w:rsid w:val="0074744C"/>
    <w:rsid w:val="007474DE"/>
    <w:rsid w:val="007474F5"/>
    <w:rsid w:val="00747548"/>
    <w:rsid w:val="007475CF"/>
    <w:rsid w:val="007475DA"/>
    <w:rsid w:val="007475DC"/>
    <w:rsid w:val="007475F0"/>
    <w:rsid w:val="0074761E"/>
    <w:rsid w:val="00747645"/>
    <w:rsid w:val="00747816"/>
    <w:rsid w:val="0074782E"/>
    <w:rsid w:val="0074787C"/>
    <w:rsid w:val="007478CC"/>
    <w:rsid w:val="007478DD"/>
    <w:rsid w:val="007478EF"/>
    <w:rsid w:val="00747906"/>
    <w:rsid w:val="0074799F"/>
    <w:rsid w:val="00747A51"/>
    <w:rsid w:val="00747A55"/>
    <w:rsid w:val="00747A98"/>
    <w:rsid w:val="00747A9A"/>
    <w:rsid w:val="00747B42"/>
    <w:rsid w:val="00747BD8"/>
    <w:rsid w:val="00747BE8"/>
    <w:rsid w:val="00747C0F"/>
    <w:rsid w:val="00747C2E"/>
    <w:rsid w:val="00747C53"/>
    <w:rsid w:val="00747C62"/>
    <w:rsid w:val="00747CB4"/>
    <w:rsid w:val="00747CB8"/>
    <w:rsid w:val="00747CD6"/>
    <w:rsid w:val="00747E3F"/>
    <w:rsid w:val="00747E4F"/>
    <w:rsid w:val="00747E84"/>
    <w:rsid w:val="00747EFB"/>
    <w:rsid w:val="00747F4C"/>
    <w:rsid w:val="00747F8F"/>
    <w:rsid w:val="0074B7B8"/>
    <w:rsid w:val="0075001E"/>
    <w:rsid w:val="00750053"/>
    <w:rsid w:val="007500DC"/>
    <w:rsid w:val="0075010F"/>
    <w:rsid w:val="00750197"/>
    <w:rsid w:val="0075019B"/>
    <w:rsid w:val="007501B8"/>
    <w:rsid w:val="00750231"/>
    <w:rsid w:val="0075028D"/>
    <w:rsid w:val="007502CD"/>
    <w:rsid w:val="0075030C"/>
    <w:rsid w:val="0075031B"/>
    <w:rsid w:val="00750358"/>
    <w:rsid w:val="0075040C"/>
    <w:rsid w:val="0075043E"/>
    <w:rsid w:val="0075046D"/>
    <w:rsid w:val="00750509"/>
    <w:rsid w:val="00750535"/>
    <w:rsid w:val="00750578"/>
    <w:rsid w:val="007505B0"/>
    <w:rsid w:val="007505F3"/>
    <w:rsid w:val="0075061E"/>
    <w:rsid w:val="0075067D"/>
    <w:rsid w:val="007506DD"/>
    <w:rsid w:val="007506F1"/>
    <w:rsid w:val="0075073F"/>
    <w:rsid w:val="00750761"/>
    <w:rsid w:val="00750858"/>
    <w:rsid w:val="0075085E"/>
    <w:rsid w:val="00750883"/>
    <w:rsid w:val="0075091B"/>
    <w:rsid w:val="00750980"/>
    <w:rsid w:val="007509A0"/>
    <w:rsid w:val="00750A87"/>
    <w:rsid w:val="00750AC5"/>
    <w:rsid w:val="00750AF3"/>
    <w:rsid w:val="00750AFF"/>
    <w:rsid w:val="00750B26"/>
    <w:rsid w:val="00750BFC"/>
    <w:rsid w:val="00750C2C"/>
    <w:rsid w:val="00750C2D"/>
    <w:rsid w:val="00750C84"/>
    <w:rsid w:val="00750C8E"/>
    <w:rsid w:val="00750D12"/>
    <w:rsid w:val="00750D7E"/>
    <w:rsid w:val="00750D96"/>
    <w:rsid w:val="00750E1F"/>
    <w:rsid w:val="00750ECE"/>
    <w:rsid w:val="00750F31"/>
    <w:rsid w:val="00750F99"/>
    <w:rsid w:val="00751067"/>
    <w:rsid w:val="007510E7"/>
    <w:rsid w:val="00751118"/>
    <w:rsid w:val="00751184"/>
    <w:rsid w:val="007511C5"/>
    <w:rsid w:val="007511DF"/>
    <w:rsid w:val="007511E1"/>
    <w:rsid w:val="0075121D"/>
    <w:rsid w:val="00751236"/>
    <w:rsid w:val="0075123E"/>
    <w:rsid w:val="0075127C"/>
    <w:rsid w:val="007512B6"/>
    <w:rsid w:val="007512EE"/>
    <w:rsid w:val="007512F2"/>
    <w:rsid w:val="007512F8"/>
    <w:rsid w:val="00751352"/>
    <w:rsid w:val="0075136C"/>
    <w:rsid w:val="00751389"/>
    <w:rsid w:val="007513A4"/>
    <w:rsid w:val="007515E7"/>
    <w:rsid w:val="007516B3"/>
    <w:rsid w:val="007516E5"/>
    <w:rsid w:val="0075172D"/>
    <w:rsid w:val="007517DB"/>
    <w:rsid w:val="00751857"/>
    <w:rsid w:val="00751897"/>
    <w:rsid w:val="007518B6"/>
    <w:rsid w:val="0075192D"/>
    <w:rsid w:val="00751960"/>
    <w:rsid w:val="0075199D"/>
    <w:rsid w:val="007519E7"/>
    <w:rsid w:val="00751A21"/>
    <w:rsid w:val="00751A4B"/>
    <w:rsid w:val="00751A56"/>
    <w:rsid w:val="00751ABA"/>
    <w:rsid w:val="00751ACA"/>
    <w:rsid w:val="00751B79"/>
    <w:rsid w:val="00751CB7"/>
    <w:rsid w:val="00751CC1"/>
    <w:rsid w:val="00751D43"/>
    <w:rsid w:val="00751D76"/>
    <w:rsid w:val="00751DAE"/>
    <w:rsid w:val="00751DBB"/>
    <w:rsid w:val="00751DCB"/>
    <w:rsid w:val="00751DDB"/>
    <w:rsid w:val="00751EB1"/>
    <w:rsid w:val="00751EF2"/>
    <w:rsid w:val="00751F15"/>
    <w:rsid w:val="00751F27"/>
    <w:rsid w:val="00751F6A"/>
    <w:rsid w:val="00751F73"/>
    <w:rsid w:val="0075205F"/>
    <w:rsid w:val="007520BD"/>
    <w:rsid w:val="007520D3"/>
    <w:rsid w:val="007520DC"/>
    <w:rsid w:val="007520EF"/>
    <w:rsid w:val="0075211D"/>
    <w:rsid w:val="007521A9"/>
    <w:rsid w:val="0075225E"/>
    <w:rsid w:val="0075227E"/>
    <w:rsid w:val="007522DF"/>
    <w:rsid w:val="007523B0"/>
    <w:rsid w:val="00752400"/>
    <w:rsid w:val="0075245B"/>
    <w:rsid w:val="007524F6"/>
    <w:rsid w:val="00752550"/>
    <w:rsid w:val="00752569"/>
    <w:rsid w:val="0075256E"/>
    <w:rsid w:val="0075262F"/>
    <w:rsid w:val="00752690"/>
    <w:rsid w:val="0075272D"/>
    <w:rsid w:val="00752776"/>
    <w:rsid w:val="00752778"/>
    <w:rsid w:val="0075279B"/>
    <w:rsid w:val="007527CA"/>
    <w:rsid w:val="00752895"/>
    <w:rsid w:val="007528D1"/>
    <w:rsid w:val="00752909"/>
    <w:rsid w:val="00752940"/>
    <w:rsid w:val="007529F4"/>
    <w:rsid w:val="00752A3C"/>
    <w:rsid w:val="00752A43"/>
    <w:rsid w:val="00752A50"/>
    <w:rsid w:val="00752A58"/>
    <w:rsid w:val="00752AB6"/>
    <w:rsid w:val="00752B2F"/>
    <w:rsid w:val="00752B4C"/>
    <w:rsid w:val="00752B65"/>
    <w:rsid w:val="00752C1D"/>
    <w:rsid w:val="00752C41"/>
    <w:rsid w:val="00752D06"/>
    <w:rsid w:val="00752D15"/>
    <w:rsid w:val="00752D5F"/>
    <w:rsid w:val="00752D87"/>
    <w:rsid w:val="00752D95"/>
    <w:rsid w:val="00752DCF"/>
    <w:rsid w:val="00752E1D"/>
    <w:rsid w:val="00752E36"/>
    <w:rsid w:val="00752E9D"/>
    <w:rsid w:val="00752F3F"/>
    <w:rsid w:val="00752F49"/>
    <w:rsid w:val="00752F54"/>
    <w:rsid w:val="00752F7E"/>
    <w:rsid w:val="00752FA0"/>
    <w:rsid w:val="00752FCF"/>
    <w:rsid w:val="00752FEB"/>
    <w:rsid w:val="00752FF7"/>
    <w:rsid w:val="00752FFC"/>
    <w:rsid w:val="00753045"/>
    <w:rsid w:val="0075305D"/>
    <w:rsid w:val="007530B4"/>
    <w:rsid w:val="00753113"/>
    <w:rsid w:val="00753122"/>
    <w:rsid w:val="00753198"/>
    <w:rsid w:val="007531E6"/>
    <w:rsid w:val="007532EE"/>
    <w:rsid w:val="00753303"/>
    <w:rsid w:val="0075331D"/>
    <w:rsid w:val="0075336E"/>
    <w:rsid w:val="0075339D"/>
    <w:rsid w:val="00753413"/>
    <w:rsid w:val="00753427"/>
    <w:rsid w:val="007534E8"/>
    <w:rsid w:val="00753570"/>
    <w:rsid w:val="007535F9"/>
    <w:rsid w:val="00753666"/>
    <w:rsid w:val="00753685"/>
    <w:rsid w:val="0075368F"/>
    <w:rsid w:val="007537E0"/>
    <w:rsid w:val="007537E5"/>
    <w:rsid w:val="00753807"/>
    <w:rsid w:val="00753895"/>
    <w:rsid w:val="00753906"/>
    <w:rsid w:val="0075390C"/>
    <w:rsid w:val="0075392D"/>
    <w:rsid w:val="0075395B"/>
    <w:rsid w:val="0075397F"/>
    <w:rsid w:val="00753994"/>
    <w:rsid w:val="007539AB"/>
    <w:rsid w:val="007539C3"/>
    <w:rsid w:val="00753A08"/>
    <w:rsid w:val="00753A0B"/>
    <w:rsid w:val="00753A11"/>
    <w:rsid w:val="00753AA3"/>
    <w:rsid w:val="00753AB7"/>
    <w:rsid w:val="00753ADA"/>
    <w:rsid w:val="00753B45"/>
    <w:rsid w:val="00753B4E"/>
    <w:rsid w:val="00753B7C"/>
    <w:rsid w:val="00753C6F"/>
    <w:rsid w:val="00753CA7"/>
    <w:rsid w:val="00753CC5"/>
    <w:rsid w:val="00753D4C"/>
    <w:rsid w:val="00753DAD"/>
    <w:rsid w:val="00753E2F"/>
    <w:rsid w:val="00753E69"/>
    <w:rsid w:val="00753E8E"/>
    <w:rsid w:val="00753E92"/>
    <w:rsid w:val="00753ED7"/>
    <w:rsid w:val="00753EFD"/>
    <w:rsid w:val="00753F18"/>
    <w:rsid w:val="00753F2A"/>
    <w:rsid w:val="00753F40"/>
    <w:rsid w:val="00753F79"/>
    <w:rsid w:val="0075403A"/>
    <w:rsid w:val="007540A5"/>
    <w:rsid w:val="007540A9"/>
    <w:rsid w:val="00754124"/>
    <w:rsid w:val="00754159"/>
    <w:rsid w:val="007541EA"/>
    <w:rsid w:val="00754252"/>
    <w:rsid w:val="0075426C"/>
    <w:rsid w:val="007542EE"/>
    <w:rsid w:val="0075435B"/>
    <w:rsid w:val="007543F6"/>
    <w:rsid w:val="00754416"/>
    <w:rsid w:val="00754449"/>
    <w:rsid w:val="007544C0"/>
    <w:rsid w:val="00754587"/>
    <w:rsid w:val="0075458B"/>
    <w:rsid w:val="007545D2"/>
    <w:rsid w:val="007546D3"/>
    <w:rsid w:val="0075475D"/>
    <w:rsid w:val="00754773"/>
    <w:rsid w:val="007547F7"/>
    <w:rsid w:val="00754830"/>
    <w:rsid w:val="007548C7"/>
    <w:rsid w:val="007548DA"/>
    <w:rsid w:val="00754908"/>
    <w:rsid w:val="00754914"/>
    <w:rsid w:val="00754921"/>
    <w:rsid w:val="0075494A"/>
    <w:rsid w:val="0075494E"/>
    <w:rsid w:val="007549A7"/>
    <w:rsid w:val="00754A4C"/>
    <w:rsid w:val="00754A9E"/>
    <w:rsid w:val="00754B51"/>
    <w:rsid w:val="00754B8C"/>
    <w:rsid w:val="00754B9F"/>
    <w:rsid w:val="00754BF3"/>
    <w:rsid w:val="00754C33"/>
    <w:rsid w:val="00754C59"/>
    <w:rsid w:val="00754D0F"/>
    <w:rsid w:val="00754D7E"/>
    <w:rsid w:val="00754E39"/>
    <w:rsid w:val="00754E4C"/>
    <w:rsid w:val="00754EC8"/>
    <w:rsid w:val="00754EE1"/>
    <w:rsid w:val="00754F0F"/>
    <w:rsid w:val="00754F18"/>
    <w:rsid w:val="00754F68"/>
    <w:rsid w:val="00754FC2"/>
    <w:rsid w:val="00755002"/>
    <w:rsid w:val="007550D2"/>
    <w:rsid w:val="007550E3"/>
    <w:rsid w:val="00755191"/>
    <w:rsid w:val="007551D2"/>
    <w:rsid w:val="007552E1"/>
    <w:rsid w:val="007552F4"/>
    <w:rsid w:val="007553DD"/>
    <w:rsid w:val="0075544A"/>
    <w:rsid w:val="00755452"/>
    <w:rsid w:val="00755525"/>
    <w:rsid w:val="0075558A"/>
    <w:rsid w:val="007555B9"/>
    <w:rsid w:val="007555D2"/>
    <w:rsid w:val="007556A3"/>
    <w:rsid w:val="0075576B"/>
    <w:rsid w:val="00755792"/>
    <w:rsid w:val="007557E8"/>
    <w:rsid w:val="0075583D"/>
    <w:rsid w:val="00755896"/>
    <w:rsid w:val="00755A61"/>
    <w:rsid w:val="00755AC2"/>
    <w:rsid w:val="00755AC5"/>
    <w:rsid w:val="00755B32"/>
    <w:rsid w:val="00755C7C"/>
    <w:rsid w:val="00755C9A"/>
    <w:rsid w:val="00755D07"/>
    <w:rsid w:val="00755DCC"/>
    <w:rsid w:val="00755E25"/>
    <w:rsid w:val="00755E54"/>
    <w:rsid w:val="00755E57"/>
    <w:rsid w:val="00755EBA"/>
    <w:rsid w:val="00755EBD"/>
    <w:rsid w:val="00755F6F"/>
    <w:rsid w:val="00755F7C"/>
    <w:rsid w:val="00755F96"/>
    <w:rsid w:val="00755FE1"/>
    <w:rsid w:val="00756029"/>
    <w:rsid w:val="00756033"/>
    <w:rsid w:val="0075607D"/>
    <w:rsid w:val="007560E0"/>
    <w:rsid w:val="00756161"/>
    <w:rsid w:val="0075616A"/>
    <w:rsid w:val="007561D7"/>
    <w:rsid w:val="007561E8"/>
    <w:rsid w:val="00756200"/>
    <w:rsid w:val="0075626A"/>
    <w:rsid w:val="007562F8"/>
    <w:rsid w:val="00756328"/>
    <w:rsid w:val="0075636A"/>
    <w:rsid w:val="0075636F"/>
    <w:rsid w:val="00756439"/>
    <w:rsid w:val="0075648C"/>
    <w:rsid w:val="007564E4"/>
    <w:rsid w:val="007564EB"/>
    <w:rsid w:val="00756518"/>
    <w:rsid w:val="007565EB"/>
    <w:rsid w:val="00756622"/>
    <w:rsid w:val="007567AB"/>
    <w:rsid w:val="007567B6"/>
    <w:rsid w:val="007567CB"/>
    <w:rsid w:val="0075682E"/>
    <w:rsid w:val="00756938"/>
    <w:rsid w:val="00756946"/>
    <w:rsid w:val="007569FD"/>
    <w:rsid w:val="00756A27"/>
    <w:rsid w:val="00756A85"/>
    <w:rsid w:val="00756A8B"/>
    <w:rsid w:val="00756AC4"/>
    <w:rsid w:val="00756B55"/>
    <w:rsid w:val="00756B7F"/>
    <w:rsid w:val="00756B94"/>
    <w:rsid w:val="00756BD5"/>
    <w:rsid w:val="00756C0B"/>
    <w:rsid w:val="00756C6C"/>
    <w:rsid w:val="00756CCC"/>
    <w:rsid w:val="00756D02"/>
    <w:rsid w:val="00756D3E"/>
    <w:rsid w:val="00756D55"/>
    <w:rsid w:val="00756E16"/>
    <w:rsid w:val="00756E8F"/>
    <w:rsid w:val="00756F73"/>
    <w:rsid w:val="00756FD1"/>
    <w:rsid w:val="00757051"/>
    <w:rsid w:val="007570E9"/>
    <w:rsid w:val="0075713C"/>
    <w:rsid w:val="00757169"/>
    <w:rsid w:val="00757206"/>
    <w:rsid w:val="00757236"/>
    <w:rsid w:val="00757240"/>
    <w:rsid w:val="0075725F"/>
    <w:rsid w:val="00757283"/>
    <w:rsid w:val="007572BC"/>
    <w:rsid w:val="007572E9"/>
    <w:rsid w:val="0075734C"/>
    <w:rsid w:val="00757366"/>
    <w:rsid w:val="00757372"/>
    <w:rsid w:val="0075737E"/>
    <w:rsid w:val="007573AE"/>
    <w:rsid w:val="00757436"/>
    <w:rsid w:val="00757476"/>
    <w:rsid w:val="007574D9"/>
    <w:rsid w:val="00757541"/>
    <w:rsid w:val="007575EB"/>
    <w:rsid w:val="00757621"/>
    <w:rsid w:val="00757641"/>
    <w:rsid w:val="00757705"/>
    <w:rsid w:val="007577B2"/>
    <w:rsid w:val="007577E5"/>
    <w:rsid w:val="00757802"/>
    <w:rsid w:val="007578F0"/>
    <w:rsid w:val="00757935"/>
    <w:rsid w:val="0075794C"/>
    <w:rsid w:val="00757AC4"/>
    <w:rsid w:val="00757B0D"/>
    <w:rsid w:val="00757B11"/>
    <w:rsid w:val="00757B3A"/>
    <w:rsid w:val="00757B64"/>
    <w:rsid w:val="00757BEE"/>
    <w:rsid w:val="00757C53"/>
    <w:rsid w:val="00757CC5"/>
    <w:rsid w:val="00757D11"/>
    <w:rsid w:val="00757D1C"/>
    <w:rsid w:val="00757DA3"/>
    <w:rsid w:val="00757E6E"/>
    <w:rsid w:val="00757E71"/>
    <w:rsid w:val="00757E9F"/>
    <w:rsid w:val="00757F1F"/>
    <w:rsid w:val="00757FDC"/>
    <w:rsid w:val="00757FE3"/>
    <w:rsid w:val="00759971"/>
    <w:rsid w:val="00760038"/>
    <w:rsid w:val="0076009B"/>
    <w:rsid w:val="007600AB"/>
    <w:rsid w:val="00760205"/>
    <w:rsid w:val="00760331"/>
    <w:rsid w:val="007603EB"/>
    <w:rsid w:val="007603EE"/>
    <w:rsid w:val="00760413"/>
    <w:rsid w:val="00760493"/>
    <w:rsid w:val="00760498"/>
    <w:rsid w:val="007604A4"/>
    <w:rsid w:val="007605FA"/>
    <w:rsid w:val="00760612"/>
    <w:rsid w:val="0076061A"/>
    <w:rsid w:val="00760648"/>
    <w:rsid w:val="00760730"/>
    <w:rsid w:val="00760741"/>
    <w:rsid w:val="007607B2"/>
    <w:rsid w:val="007607E4"/>
    <w:rsid w:val="00760857"/>
    <w:rsid w:val="007608A9"/>
    <w:rsid w:val="007608DA"/>
    <w:rsid w:val="007608FD"/>
    <w:rsid w:val="00760943"/>
    <w:rsid w:val="00760A2C"/>
    <w:rsid w:val="00760A48"/>
    <w:rsid w:val="00760A75"/>
    <w:rsid w:val="00760ADE"/>
    <w:rsid w:val="00760B4A"/>
    <w:rsid w:val="00760B94"/>
    <w:rsid w:val="00760BDA"/>
    <w:rsid w:val="00760BE8"/>
    <w:rsid w:val="00760C39"/>
    <w:rsid w:val="00760CB2"/>
    <w:rsid w:val="00760D19"/>
    <w:rsid w:val="00760D3F"/>
    <w:rsid w:val="00760D7C"/>
    <w:rsid w:val="00760E1C"/>
    <w:rsid w:val="00760E66"/>
    <w:rsid w:val="00760E94"/>
    <w:rsid w:val="00760ED5"/>
    <w:rsid w:val="00760EE7"/>
    <w:rsid w:val="00760EEF"/>
    <w:rsid w:val="00760F0E"/>
    <w:rsid w:val="00760F2B"/>
    <w:rsid w:val="00760F48"/>
    <w:rsid w:val="00760F72"/>
    <w:rsid w:val="00761155"/>
    <w:rsid w:val="00761196"/>
    <w:rsid w:val="00761219"/>
    <w:rsid w:val="0076122C"/>
    <w:rsid w:val="0076125E"/>
    <w:rsid w:val="0076126C"/>
    <w:rsid w:val="0076127C"/>
    <w:rsid w:val="007612EA"/>
    <w:rsid w:val="0076130D"/>
    <w:rsid w:val="0076137C"/>
    <w:rsid w:val="007613A5"/>
    <w:rsid w:val="007613B9"/>
    <w:rsid w:val="007613C7"/>
    <w:rsid w:val="007613DB"/>
    <w:rsid w:val="00761422"/>
    <w:rsid w:val="0076142E"/>
    <w:rsid w:val="00761462"/>
    <w:rsid w:val="00761469"/>
    <w:rsid w:val="007615FB"/>
    <w:rsid w:val="0076162F"/>
    <w:rsid w:val="00761647"/>
    <w:rsid w:val="00761652"/>
    <w:rsid w:val="00761683"/>
    <w:rsid w:val="007616D2"/>
    <w:rsid w:val="00761732"/>
    <w:rsid w:val="00761748"/>
    <w:rsid w:val="00761750"/>
    <w:rsid w:val="007617B2"/>
    <w:rsid w:val="007617DD"/>
    <w:rsid w:val="007617DF"/>
    <w:rsid w:val="0076181D"/>
    <w:rsid w:val="007618AC"/>
    <w:rsid w:val="007618EE"/>
    <w:rsid w:val="00761906"/>
    <w:rsid w:val="007619A7"/>
    <w:rsid w:val="007619BF"/>
    <w:rsid w:val="007619C4"/>
    <w:rsid w:val="007619C7"/>
    <w:rsid w:val="00761A91"/>
    <w:rsid w:val="00761B18"/>
    <w:rsid w:val="00761B92"/>
    <w:rsid w:val="00761BA5"/>
    <w:rsid w:val="00761BBA"/>
    <w:rsid w:val="00761BCD"/>
    <w:rsid w:val="00761C17"/>
    <w:rsid w:val="00761C65"/>
    <w:rsid w:val="00761C94"/>
    <w:rsid w:val="00761CA8"/>
    <w:rsid w:val="00761CD3"/>
    <w:rsid w:val="00761D55"/>
    <w:rsid w:val="00761E3F"/>
    <w:rsid w:val="00761E48"/>
    <w:rsid w:val="00761ECC"/>
    <w:rsid w:val="0076200D"/>
    <w:rsid w:val="0076217A"/>
    <w:rsid w:val="00762183"/>
    <w:rsid w:val="007621C7"/>
    <w:rsid w:val="00762269"/>
    <w:rsid w:val="0076226B"/>
    <w:rsid w:val="00762306"/>
    <w:rsid w:val="0076234A"/>
    <w:rsid w:val="0076247A"/>
    <w:rsid w:val="0076248F"/>
    <w:rsid w:val="007624B8"/>
    <w:rsid w:val="007624E3"/>
    <w:rsid w:val="007624EC"/>
    <w:rsid w:val="0076252D"/>
    <w:rsid w:val="00762543"/>
    <w:rsid w:val="007625DC"/>
    <w:rsid w:val="007625DF"/>
    <w:rsid w:val="00762603"/>
    <w:rsid w:val="00762611"/>
    <w:rsid w:val="007626A6"/>
    <w:rsid w:val="007626AB"/>
    <w:rsid w:val="007626C1"/>
    <w:rsid w:val="00762700"/>
    <w:rsid w:val="0076273B"/>
    <w:rsid w:val="0076274C"/>
    <w:rsid w:val="007627B2"/>
    <w:rsid w:val="007627C9"/>
    <w:rsid w:val="00762811"/>
    <w:rsid w:val="0076284D"/>
    <w:rsid w:val="0076289C"/>
    <w:rsid w:val="007628EE"/>
    <w:rsid w:val="00762916"/>
    <w:rsid w:val="0076296B"/>
    <w:rsid w:val="0076299B"/>
    <w:rsid w:val="007629C6"/>
    <w:rsid w:val="007629E3"/>
    <w:rsid w:val="007629F9"/>
    <w:rsid w:val="00762A32"/>
    <w:rsid w:val="00762A4D"/>
    <w:rsid w:val="00762A55"/>
    <w:rsid w:val="00762A6A"/>
    <w:rsid w:val="00762A76"/>
    <w:rsid w:val="00762B59"/>
    <w:rsid w:val="00762B5A"/>
    <w:rsid w:val="00762B7E"/>
    <w:rsid w:val="00762B98"/>
    <w:rsid w:val="00762BB8"/>
    <w:rsid w:val="00762C4F"/>
    <w:rsid w:val="00762C85"/>
    <w:rsid w:val="00762D7F"/>
    <w:rsid w:val="00762DC4"/>
    <w:rsid w:val="00762DF3"/>
    <w:rsid w:val="00762E04"/>
    <w:rsid w:val="00762E84"/>
    <w:rsid w:val="00762E8A"/>
    <w:rsid w:val="00762EBA"/>
    <w:rsid w:val="00762EDE"/>
    <w:rsid w:val="00762F01"/>
    <w:rsid w:val="00763031"/>
    <w:rsid w:val="007630C7"/>
    <w:rsid w:val="007630F0"/>
    <w:rsid w:val="007631AC"/>
    <w:rsid w:val="007631E0"/>
    <w:rsid w:val="00763217"/>
    <w:rsid w:val="0076322E"/>
    <w:rsid w:val="00763238"/>
    <w:rsid w:val="0076326E"/>
    <w:rsid w:val="007632D1"/>
    <w:rsid w:val="00763354"/>
    <w:rsid w:val="007633EB"/>
    <w:rsid w:val="007633F1"/>
    <w:rsid w:val="0076340F"/>
    <w:rsid w:val="00763415"/>
    <w:rsid w:val="00763420"/>
    <w:rsid w:val="00763471"/>
    <w:rsid w:val="00763479"/>
    <w:rsid w:val="007634ED"/>
    <w:rsid w:val="00763523"/>
    <w:rsid w:val="00763564"/>
    <w:rsid w:val="00763567"/>
    <w:rsid w:val="007636C2"/>
    <w:rsid w:val="007636CF"/>
    <w:rsid w:val="007637BC"/>
    <w:rsid w:val="007637BE"/>
    <w:rsid w:val="0076380C"/>
    <w:rsid w:val="00763880"/>
    <w:rsid w:val="00763882"/>
    <w:rsid w:val="007638F2"/>
    <w:rsid w:val="0076393B"/>
    <w:rsid w:val="0076393F"/>
    <w:rsid w:val="0076394F"/>
    <w:rsid w:val="0076398B"/>
    <w:rsid w:val="007639B4"/>
    <w:rsid w:val="00763A64"/>
    <w:rsid w:val="00763AA3"/>
    <w:rsid w:val="00763ADA"/>
    <w:rsid w:val="00763B48"/>
    <w:rsid w:val="00763BF5"/>
    <w:rsid w:val="00763C48"/>
    <w:rsid w:val="00763C4F"/>
    <w:rsid w:val="00763C6E"/>
    <w:rsid w:val="00763CCF"/>
    <w:rsid w:val="00763CD0"/>
    <w:rsid w:val="00763DA4"/>
    <w:rsid w:val="00763E80"/>
    <w:rsid w:val="00763E98"/>
    <w:rsid w:val="00763F08"/>
    <w:rsid w:val="00763F11"/>
    <w:rsid w:val="00763F8A"/>
    <w:rsid w:val="00764064"/>
    <w:rsid w:val="00764085"/>
    <w:rsid w:val="007640B5"/>
    <w:rsid w:val="007640C6"/>
    <w:rsid w:val="007640CE"/>
    <w:rsid w:val="007640DA"/>
    <w:rsid w:val="007640E0"/>
    <w:rsid w:val="0076410D"/>
    <w:rsid w:val="00764115"/>
    <w:rsid w:val="00764120"/>
    <w:rsid w:val="007641E4"/>
    <w:rsid w:val="00764217"/>
    <w:rsid w:val="00764245"/>
    <w:rsid w:val="007642BC"/>
    <w:rsid w:val="00764317"/>
    <w:rsid w:val="00764318"/>
    <w:rsid w:val="00764357"/>
    <w:rsid w:val="007643DE"/>
    <w:rsid w:val="0076443D"/>
    <w:rsid w:val="00764450"/>
    <w:rsid w:val="0076451B"/>
    <w:rsid w:val="0076453F"/>
    <w:rsid w:val="0076458C"/>
    <w:rsid w:val="00764603"/>
    <w:rsid w:val="00764706"/>
    <w:rsid w:val="0076487E"/>
    <w:rsid w:val="007648EB"/>
    <w:rsid w:val="007648FB"/>
    <w:rsid w:val="00764A3A"/>
    <w:rsid w:val="00764A62"/>
    <w:rsid w:val="00764B36"/>
    <w:rsid w:val="00764B98"/>
    <w:rsid w:val="00764CA3"/>
    <w:rsid w:val="00764D57"/>
    <w:rsid w:val="00764DF3"/>
    <w:rsid w:val="00764E1C"/>
    <w:rsid w:val="00764E3D"/>
    <w:rsid w:val="00764F15"/>
    <w:rsid w:val="0076513A"/>
    <w:rsid w:val="0076514D"/>
    <w:rsid w:val="007651E6"/>
    <w:rsid w:val="0076521B"/>
    <w:rsid w:val="00765247"/>
    <w:rsid w:val="00765298"/>
    <w:rsid w:val="007652C7"/>
    <w:rsid w:val="007652E0"/>
    <w:rsid w:val="00765317"/>
    <w:rsid w:val="00765362"/>
    <w:rsid w:val="007653C8"/>
    <w:rsid w:val="00765404"/>
    <w:rsid w:val="0076541E"/>
    <w:rsid w:val="0076545C"/>
    <w:rsid w:val="00765484"/>
    <w:rsid w:val="0076552A"/>
    <w:rsid w:val="00765565"/>
    <w:rsid w:val="00765570"/>
    <w:rsid w:val="00765583"/>
    <w:rsid w:val="007655C4"/>
    <w:rsid w:val="00765615"/>
    <w:rsid w:val="00765646"/>
    <w:rsid w:val="0076565F"/>
    <w:rsid w:val="007656A1"/>
    <w:rsid w:val="007656DF"/>
    <w:rsid w:val="007657A9"/>
    <w:rsid w:val="007657B4"/>
    <w:rsid w:val="007657BD"/>
    <w:rsid w:val="0076585B"/>
    <w:rsid w:val="0076587D"/>
    <w:rsid w:val="00765895"/>
    <w:rsid w:val="007658B7"/>
    <w:rsid w:val="007658BC"/>
    <w:rsid w:val="007658EE"/>
    <w:rsid w:val="007658FB"/>
    <w:rsid w:val="0076591B"/>
    <w:rsid w:val="0076591C"/>
    <w:rsid w:val="00765953"/>
    <w:rsid w:val="0076599B"/>
    <w:rsid w:val="007659B2"/>
    <w:rsid w:val="00765A16"/>
    <w:rsid w:val="00765A81"/>
    <w:rsid w:val="00765AA2"/>
    <w:rsid w:val="00765AB7"/>
    <w:rsid w:val="00765B1D"/>
    <w:rsid w:val="00765B6C"/>
    <w:rsid w:val="00765C24"/>
    <w:rsid w:val="00765CDF"/>
    <w:rsid w:val="00765CF5"/>
    <w:rsid w:val="00765CF7"/>
    <w:rsid w:val="00765D49"/>
    <w:rsid w:val="00765D5F"/>
    <w:rsid w:val="00765D6A"/>
    <w:rsid w:val="00765DC1"/>
    <w:rsid w:val="00765E12"/>
    <w:rsid w:val="00765E92"/>
    <w:rsid w:val="00765ED2"/>
    <w:rsid w:val="00765F01"/>
    <w:rsid w:val="00765F16"/>
    <w:rsid w:val="00765FA7"/>
    <w:rsid w:val="00765FC7"/>
    <w:rsid w:val="0076600D"/>
    <w:rsid w:val="00766014"/>
    <w:rsid w:val="00766022"/>
    <w:rsid w:val="007660DD"/>
    <w:rsid w:val="0076629D"/>
    <w:rsid w:val="007662CC"/>
    <w:rsid w:val="0076630C"/>
    <w:rsid w:val="007663B2"/>
    <w:rsid w:val="0076641D"/>
    <w:rsid w:val="0076644A"/>
    <w:rsid w:val="007664F0"/>
    <w:rsid w:val="007664FB"/>
    <w:rsid w:val="0076651A"/>
    <w:rsid w:val="00766578"/>
    <w:rsid w:val="0076658B"/>
    <w:rsid w:val="007665B3"/>
    <w:rsid w:val="00766625"/>
    <w:rsid w:val="0076665D"/>
    <w:rsid w:val="0076670D"/>
    <w:rsid w:val="0076671E"/>
    <w:rsid w:val="00766756"/>
    <w:rsid w:val="00766776"/>
    <w:rsid w:val="00766836"/>
    <w:rsid w:val="00766864"/>
    <w:rsid w:val="0076688D"/>
    <w:rsid w:val="00766970"/>
    <w:rsid w:val="00766996"/>
    <w:rsid w:val="007669D4"/>
    <w:rsid w:val="007669E0"/>
    <w:rsid w:val="00766A46"/>
    <w:rsid w:val="00766A5B"/>
    <w:rsid w:val="00766BCD"/>
    <w:rsid w:val="00766BCE"/>
    <w:rsid w:val="00766C35"/>
    <w:rsid w:val="00766C4C"/>
    <w:rsid w:val="00766C60"/>
    <w:rsid w:val="00766C9C"/>
    <w:rsid w:val="00766CB2"/>
    <w:rsid w:val="00766E12"/>
    <w:rsid w:val="00766E8C"/>
    <w:rsid w:val="00766EAF"/>
    <w:rsid w:val="00766EB5"/>
    <w:rsid w:val="00766EE5"/>
    <w:rsid w:val="00766F27"/>
    <w:rsid w:val="00766F6B"/>
    <w:rsid w:val="00766FAE"/>
    <w:rsid w:val="00766FED"/>
    <w:rsid w:val="0076702D"/>
    <w:rsid w:val="00767091"/>
    <w:rsid w:val="007671A2"/>
    <w:rsid w:val="007673C9"/>
    <w:rsid w:val="007673D3"/>
    <w:rsid w:val="00767405"/>
    <w:rsid w:val="00767435"/>
    <w:rsid w:val="00767453"/>
    <w:rsid w:val="007674FF"/>
    <w:rsid w:val="007675B0"/>
    <w:rsid w:val="007675C2"/>
    <w:rsid w:val="0076762D"/>
    <w:rsid w:val="00767655"/>
    <w:rsid w:val="007676CF"/>
    <w:rsid w:val="00767704"/>
    <w:rsid w:val="0076773C"/>
    <w:rsid w:val="00767757"/>
    <w:rsid w:val="0076775E"/>
    <w:rsid w:val="00767893"/>
    <w:rsid w:val="007678C8"/>
    <w:rsid w:val="007678F3"/>
    <w:rsid w:val="0076791E"/>
    <w:rsid w:val="0076793E"/>
    <w:rsid w:val="0076794A"/>
    <w:rsid w:val="0076794B"/>
    <w:rsid w:val="00767A0D"/>
    <w:rsid w:val="00767A33"/>
    <w:rsid w:val="00767A86"/>
    <w:rsid w:val="00767AB7"/>
    <w:rsid w:val="00767B48"/>
    <w:rsid w:val="00767B66"/>
    <w:rsid w:val="00767BB7"/>
    <w:rsid w:val="00767BF2"/>
    <w:rsid w:val="00767C72"/>
    <w:rsid w:val="00767C79"/>
    <w:rsid w:val="00767CD8"/>
    <w:rsid w:val="00767D25"/>
    <w:rsid w:val="00767D97"/>
    <w:rsid w:val="00767DDE"/>
    <w:rsid w:val="00767F77"/>
    <w:rsid w:val="007700B4"/>
    <w:rsid w:val="007700BD"/>
    <w:rsid w:val="00770160"/>
    <w:rsid w:val="007701D8"/>
    <w:rsid w:val="0077023C"/>
    <w:rsid w:val="0077023F"/>
    <w:rsid w:val="0077026E"/>
    <w:rsid w:val="00770292"/>
    <w:rsid w:val="007702A0"/>
    <w:rsid w:val="007702F8"/>
    <w:rsid w:val="007702FD"/>
    <w:rsid w:val="00770375"/>
    <w:rsid w:val="007704AB"/>
    <w:rsid w:val="007704DC"/>
    <w:rsid w:val="007704FA"/>
    <w:rsid w:val="007704FB"/>
    <w:rsid w:val="00770667"/>
    <w:rsid w:val="00770759"/>
    <w:rsid w:val="00770793"/>
    <w:rsid w:val="007707D9"/>
    <w:rsid w:val="00770807"/>
    <w:rsid w:val="00770845"/>
    <w:rsid w:val="00770846"/>
    <w:rsid w:val="007708BD"/>
    <w:rsid w:val="007708D2"/>
    <w:rsid w:val="00770914"/>
    <w:rsid w:val="0077093B"/>
    <w:rsid w:val="0077096E"/>
    <w:rsid w:val="00770A07"/>
    <w:rsid w:val="00770AD2"/>
    <w:rsid w:val="00770AE5"/>
    <w:rsid w:val="00770B50"/>
    <w:rsid w:val="00770C11"/>
    <w:rsid w:val="00770C91"/>
    <w:rsid w:val="00770CC6"/>
    <w:rsid w:val="00770CD4"/>
    <w:rsid w:val="00770D07"/>
    <w:rsid w:val="00770D7C"/>
    <w:rsid w:val="00770DA3"/>
    <w:rsid w:val="00770DC8"/>
    <w:rsid w:val="00770DF3"/>
    <w:rsid w:val="00770E05"/>
    <w:rsid w:val="00770E44"/>
    <w:rsid w:val="00770E62"/>
    <w:rsid w:val="00770EB6"/>
    <w:rsid w:val="00770EFA"/>
    <w:rsid w:val="00770F2B"/>
    <w:rsid w:val="00770F97"/>
    <w:rsid w:val="00770F98"/>
    <w:rsid w:val="00770FF6"/>
    <w:rsid w:val="007710B4"/>
    <w:rsid w:val="00771138"/>
    <w:rsid w:val="0077125D"/>
    <w:rsid w:val="00771287"/>
    <w:rsid w:val="007712FB"/>
    <w:rsid w:val="0077132F"/>
    <w:rsid w:val="0077136A"/>
    <w:rsid w:val="007713EA"/>
    <w:rsid w:val="00771444"/>
    <w:rsid w:val="00771461"/>
    <w:rsid w:val="00771483"/>
    <w:rsid w:val="007714CC"/>
    <w:rsid w:val="007714F8"/>
    <w:rsid w:val="00771510"/>
    <w:rsid w:val="00771535"/>
    <w:rsid w:val="0077153C"/>
    <w:rsid w:val="00771585"/>
    <w:rsid w:val="007715E3"/>
    <w:rsid w:val="00771608"/>
    <w:rsid w:val="007716FB"/>
    <w:rsid w:val="00771743"/>
    <w:rsid w:val="00771819"/>
    <w:rsid w:val="00771824"/>
    <w:rsid w:val="00771881"/>
    <w:rsid w:val="00771945"/>
    <w:rsid w:val="00771985"/>
    <w:rsid w:val="007719BF"/>
    <w:rsid w:val="007719EB"/>
    <w:rsid w:val="00771A07"/>
    <w:rsid w:val="00771AA1"/>
    <w:rsid w:val="00771BC8"/>
    <w:rsid w:val="00771CF3"/>
    <w:rsid w:val="00771DC8"/>
    <w:rsid w:val="00771DD1"/>
    <w:rsid w:val="00771E27"/>
    <w:rsid w:val="00771E6B"/>
    <w:rsid w:val="00771E99"/>
    <w:rsid w:val="00771EFB"/>
    <w:rsid w:val="00771F02"/>
    <w:rsid w:val="00771F92"/>
    <w:rsid w:val="00771FB3"/>
    <w:rsid w:val="00771FD9"/>
    <w:rsid w:val="00771FE5"/>
    <w:rsid w:val="007720A8"/>
    <w:rsid w:val="007720DD"/>
    <w:rsid w:val="0077212A"/>
    <w:rsid w:val="0077214F"/>
    <w:rsid w:val="007721A4"/>
    <w:rsid w:val="007721AC"/>
    <w:rsid w:val="007721E4"/>
    <w:rsid w:val="007721E5"/>
    <w:rsid w:val="007721FA"/>
    <w:rsid w:val="00772273"/>
    <w:rsid w:val="007723E2"/>
    <w:rsid w:val="00772532"/>
    <w:rsid w:val="00772536"/>
    <w:rsid w:val="0077255A"/>
    <w:rsid w:val="0077255F"/>
    <w:rsid w:val="007725A6"/>
    <w:rsid w:val="007725B2"/>
    <w:rsid w:val="007725CC"/>
    <w:rsid w:val="00772605"/>
    <w:rsid w:val="0077270A"/>
    <w:rsid w:val="007727AE"/>
    <w:rsid w:val="007727C5"/>
    <w:rsid w:val="00772878"/>
    <w:rsid w:val="007728C8"/>
    <w:rsid w:val="007728F6"/>
    <w:rsid w:val="00772936"/>
    <w:rsid w:val="007729E5"/>
    <w:rsid w:val="007729FF"/>
    <w:rsid w:val="00772A39"/>
    <w:rsid w:val="00772AF0"/>
    <w:rsid w:val="00772B4F"/>
    <w:rsid w:val="00772BC7"/>
    <w:rsid w:val="00772C0E"/>
    <w:rsid w:val="00772C29"/>
    <w:rsid w:val="00772C37"/>
    <w:rsid w:val="00772CC7"/>
    <w:rsid w:val="00772CDC"/>
    <w:rsid w:val="00772D5B"/>
    <w:rsid w:val="00772DD4"/>
    <w:rsid w:val="00772E99"/>
    <w:rsid w:val="00772EC2"/>
    <w:rsid w:val="00772EE6"/>
    <w:rsid w:val="00772EF4"/>
    <w:rsid w:val="00772F16"/>
    <w:rsid w:val="00772FE3"/>
    <w:rsid w:val="00772FE5"/>
    <w:rsid w:val="00773064"/>
    <w:rsid w:val="007730DE"/>
    <w:rsid w:val="007730ED"/>
    <w:rsid w:val="0077316B"/>
    <w:rsid w:val="00773192"/>
    <w:rsid w:val="00773392"/>
    <w:rsid w:val="007733C5"/>
    <w:rsid w:val="007733CA"/>
    <w:rsid w:val="007733CF"/>
    <w:rsid w:val="007734D8"/>
    <w:rsid w:val="00773514"/>
    <w:rsid w:val="0077357F"/>
    <w:rsid w:val="0077359C"/>
    <w:rsid w:val="007735FC"/>
    <w:rsid w:val="0077362C"/>
    <w:rsid w:val="007736B5"/>
    <w:rsid w:val="00773719"/>
    <w:rsid w:val="0077372D"/>
    <w:rsid w:val="00773761"/>
    <w:rsid w:val="007737E1"/>
    <w:rsid w:val="007737F2"/>
    <w:rsid w:val="00773816"/>
    <w:rsid w:val="0077384D"/>
    <w:rsid w:val="0077386A"/>
    <w:rsid w:val="007738AC"/>
    <w:rsid w:val="007738D5"/>
    <w:rsid w:val="007738E9"/>
    <w:rsid w:val="00773907"/>
    <w:rsid w:val="00773949"/>
    <w:rsid w:val="007739D6"/>
    <w:rsid w:val="007739F6"/>
    <w:rsid w:val="00773B48"/>
    <w:rsid w:val="00773BCF"/>
    <w:rsid w:val="00773BEB"/>
    <w:rsid w:val="00773C6A"/>
    <w:rsid w:val="00773CA9"/>
    <w:rsid w:val="00773CF4"/>
    <w:rsid w:val="00773CF7"/>
    <w:rsid w:val="00773D9F"/>
    <w:rsid w:val="00773DC7"/>
    <w:rsid w:val="00773DCB"/>
    <w:rsid w:val="00773DEC"/>
    <w:rsid w:val="00773E92"/>
    <w:rsid w:val="00773EEB"/>
    <w:rsid w:val="00773F01"/>
    <w:rsid w:val="00773F15"/>
    <w:rsid w:val="00773F2C"/>
    <w:rsid w:val="00773F88"/>
    <w:rsid w:val="00773F92"/>
    <w:rsid w:val="00773FC7"/>
    <w:rsid w:val="00774124"/>
    <w:rsid w:val="00774205"/>
    <w:rsid w:val="00774268"/>
    <w:rsid w:val="007742FF"/>
    <w:rsid w:val="007744C6"/>
    <w:rsid w:val="007744D8"/>
    <w:rsid w:val="007744E5"/>
    <w:rsid w:val="00774515"/>
    <w:rsid w:val="00774533"/>
    <w:rsid w:val="00774588"/>
    <w:rsid w:val="007746D6"/>
    <w:rsid w:val="0077470E"/>
    <w:rsid w:val="0077471E"/>
    <w:rsid w:val="00774788"/>
    <w:rsid w:val="007747EB"/>
    <w:rsid w:val="00774817"/>
    <w:rsid w:val="0077494E"/>
    <w:rsid w:val="00774A5A"/>
    <w:rsid w:val="00774B7B"/>
    <w:rsid w:val="00774C0E"/>
    <w:rsid w:val="00774C41"/>
    <w:rsid w:val="00774CAA"/>
    <w:rsid w:val="00774CAB"/>
    <w:rsid w:val="00774CAC"/>
    <w:rsid w:val="00774CDE"/>
    <w:rsid w:val="00774DC0"/>
    <w:rsid w:val="00774DCB"/>
    <w:rsid w:val="00774DEE"/>
    <w:rsid w:val="00774DF3"/>
    <w:rsid w:val="00774E5B"/>
    <w:rsid w:val="00774E6A"/>
    <w:rsid w:val="00774E72"/>
    <w:rsid w:val="00774EB3"/>
    <w:rsid w:val="00774F68"/>
    <w:rsid w:val="00774F6A"/>
    <w:rsid w:val="00774F70"/>
    <w:rsid w:val="00774F91"/>
    <w:rsid w:val="00774F99"/>
    <w:rsid w:val="00774FE0"/>
    <w:rsid w:val="0077503E"/>
    <w:rsid w:val="00775046"/>
    <w:rsid w:val="00775057"/>
    <w:rsid w:val="007750F1"/>
    <w:rsid w:val="00775106"/>
    <w:rsid w:val="00775187"/>
    <w:rsid w:val="007751A9"/>
    <w:rsid w:val="00775323"/>
    <w:rsid w:val="0077544B"/>
    <w:rsid w:val="007754E0"/>
    <w:rsid w:val="007754F1"/>
    <w:rsid w:val="00775510"/>
    <w:rsid w:val="00775533"/>
    <w:rsid w:val="00775558"/>
    <w:rsid w:val="00775575"/>
    <w:rsid w:val="00775671"/>
    <w:rsid w:val="00775766"/>
    <w:rsid w:val="00775799"/>
    <w:rsid w:val="007757AF"/>
    <w:rsid w:val="00775862"/>
    <w:rsid w:val="00775892"/>
    <w:rsid w:val="0077598A"/>
    <w:rsid w:val="007759C7"/>
    <w:rsid w:val="007759ED"/>
    <w:rsid w:val="00775A37"/>
    <w:rsid w:val="00775A66"/>
    <w:rsid w:val="00775AD4"/>
    <w:rsid w:val="00775B2D"/>
    <w:rsid w:val="00775B7A"/>
    <w:rsid w:val="00775B91"/>
    <w:rsid w:val="00775BA2"/>
    <w:rsid w:val="00775BD0"/>
    <w:rsid w:val="00775C32"/>
    <w:rsid w:val="00775C6E"/>
    <w:rsid w:val="00775CE2"/>
    <w:rsid w:val="00775CF0"/>
    <w:rsid w:val="00775D19"/>
    <w:rsid w:val="00775D9E"/>
    <w:rsid w:val="00775DB1"/>
    <w:rsid w:val="00775F64"/>
    <w:rsid w:val="00775FD1"/>
    <w:rsid w:val="0077600E"/>
    <w:rsid w:val="0077607E"/>
    <w:rsid w:val="00776083"/>
    <w:rsid w:val="007760DF"/>
    <w:rsid w:val="00776128"/>
    <w:rsid w:val="0077620F"/>
    <w:rsid w:val="007762A4"/>
    <w:rsid w:val="007762C5"/>
    <w:rsid w:val="0077636E"/>
    <w:rsid w:val="00776383"/>
    <w:rsid w:val="007763E0"/>
    <w:rsid w:val="0077646F"/>
    <w:rsid w:val="00776495"/>
    <w:rsid w:val="007764BB"/>
    <w:rsid w:val="0077651B"/>
    <w:rsid w:val="007765A0"/>
    <w:rsid w:val="007765EA"/>
    <w:rsid w:val="007766A3"/>
    <w:rsid w:val="007766EF"/>
    <w:rsid w:val="00776760"/>
    <w:rsid w:val="0077678C"/>
    <w:rsid w:val="007767A4"/>
    <w:rsid w:val="007767AF"/>
    <w:rsid w:val="007767B6"/>
    <w:rsid w:val="0077687D"/>
    <w:rsid w:val="00776903"/>
    <w:rsid w:val="0077694C"/>
    <w:rsid w:val="00776981"/>
    <w:rsid w:val="00776999"/>
    <w:rsid w:val="00776A5C"/>
    <w:rsid w:val="00776A83"/>
    <w:rsid w:val="00776B0D"/>
    <w:rsid w:val="00776B29"/>
    <w:rsid w:val="00776B6D"/>
    <w:rsid w:val="00776BA8"/>
    <w:rsid w:val="00776BC6"/>
    <w:rsid w:val="00776C22"/>
    <w:rsid w:val="00776C5B"/>
    <w:rsid w:val="00776C79"/>
    <w:rsid w:val="00776C8A"/>
    <w:rsid w:val="00776CD6"/>
    <w:rsid w:val="00776DB8"/>
    <w:rsid w:val="00776DF1"/>
    <w:rsid w:val="00776E04"/>
    <w:rsid w:val="00776E39"/>
    <w:rsid w:val="00776E8E"/>
    <w:rsid w:val="00776EE6"/>
    <w:rsid w:val="00776F08"/>
    <w:rsid w:val="00776FB6"/>
    <w:rsid w:val="00776FBB"/>
    <w:rsid w:val="00776FC6"/>
    <w:rsid w:val="00776FD0"/>
    <w:rsid w:val="00776FD7"/>
    <w:rsid w:val="0077704F"/>
    <w:rsid w:val="007770A7"/>
    <w:rsid w:val="007770B8"/>
    <w:rsid w:val="00777130"/>
    <w:rsid w:val="007771CB"/>
    <w:rsid w:val="007771D9"/>
    <w:rsid w:val="00777226"/>
    <w:rsid w:val="0077724D"/>
    <w:rsid w:val="00777289"/>
    <w:rsid w:val="007772F6"/>
    <w:rsid w:val="007772F9"/>
    <w:rsid w:val="00777338"/>
    <w:rsid w:val="007774AE"/>
    <w:rsid w:val="007774B6"/>
    <w:rsid w:val="007774C2"/>
    <w:rsid w:val="007774EC"/>
    <w:rsid w:val="00777549"/>
    <w:rsid w:val="00777557"/>
    <w:rsid w:val="0077760A"/>
    <w:rsid w:val="0077762B"/>
    <w:rsid w:val="0077765A"/>
    <w:rsid w:val="0077767A"/>
    <w:rsid w:val="007776A0"/>
    <w:rsid w:val="007776BC"/>
    <w:rsid w:val="007776CB"/>
    <w:rsid w:val="00777708"/>
    <w:rsid w:val="0077771A"/>
    <w:rsid w:val="00777780"/>
    <w:rsid w:val="007777FA"/>
    <w:rsid w:val="007778C3"/>
    <w:rsid w:val="00777919"/>
    <w:rsid w:val="00777944"/>
    <w:rsid w:val="00777963"/>
    <w:rsid w:val="00777A55"/>
    <w:rsid w:val="00777B1B"/>
    <w:rsid w:val="00777B28"/>
    <w:rsid w:val="00777B58"/>
    <w:rsid w:val="00777BE3"/>
    <w:rsid w:val="00777C18"/>
    <w:rsid w:val="00777C71"/>
    <w:rsid w:val="00777CC7"/>
    <w:rsid w:val="00777CD9"/>
    <w:rsid w:val="00777D12"/>
    <w:rsid w:val="00777D24"/>
    <w:rsid w:val="00777D2C"/>
    <w:rsid w:val="00777D70"/>
    <w:rsid w:val="00777D77"/>
    <w:rsid w:val="00777D98"/>
    <w:rsid w:val="00777DBD"/>
    <w:rsid w:val="00777E41"/>
    <w:rsid w:val="00777E74"/>
    <w:rsid w:val="00777F48"/>
    <w:rsid w:val="00777F86"/>
    <w:rsid w:val="00777FAB"/>
    <w:rsid w:val="00777FC2"/>
    <w:rsid w:val="00780007"/>
    <w:rsid w:val="00780056"/>
    <w:rsid w:val="007800C8"/>
    <w:rsid w:val="007800DE"/>
    <w:rsid w:val="00780226"/>
    <w:rsid w:val="00780271"/>
    <w:rsid w:val="007802C4"/>
    <w:rsid w:val="007802F7"/>
    <w:rsid w:val="007802FA"/>
    <w:rsid w:val="00780312"/>
    <w:rsid w:val="0078033B"/>
    <w:rsid w:val="00780406"/>
    <w:rsid w:val="00780436"/>
    <w:rsid w:val="0078044D"/>
    <w:rsid w:val="0078049A"/>
    <w:rsid w:val="0078059C"/>
    <w:rsid w:val="007805BB"/>
    <w:rsid w:val="007805CF"/>
    <w:rsid w:val="00780631"/>
    <w:rsid w:val="007806F1"/>
    <w:rsid w:val="00780706"/>
    <w:rsid w:val="0078072B"/>
    <w:rsid w:val="00780733"/>
    <w:rsid w:val="0078077B"/>
    <w:rsid w:val="0078078D"/>
    <w:rsid w:val="007807A7"/>
    <w:rsid w:val="007807B0"/>
    <w:rsid w:val="00780843"/>
    <w:rsid w:val="00780910"/>
    <w:rsid w:val="00780975"/>
    <w:rsid w:val="0078098A"/>
    <w:rsid w:val="0078099A"/>
    <w:rsid w:val="007809F9"/>
    <w:rsid w:val="00780A0B"/>
    <w:rsid w:val="00780A31"/>
    <w:rsid w:val="00780A7B"/>
    <w:rsid w:val="00780ABD"/>
    <w:rsid w:val="00780AC3"/>
    <w:rsid w:val="00780C0D"/>
    <w:rsid w:val="00780C24"/>
    <w:rsid w:val="00780C4E"/>
    <w:rsid w:val="00780CFB"/>
    <w:rsid w:val="00780D19"/>
    <w:rsid w:val="00780D45"/>
    <w:rsid w:val="00780D61"/>
    <w:rsid w:val="00780D8D"/>
    <w:rsid w:val="00780DF8"/>
    <w:rsid w:val="00780F1C"/>
    <w:rsid w:val="00780F20"/>
    <w:rsid w:val="00780F48"/>
    <w:rsid w:val="00780F8B"/>
    <w:rsid w:val="00780FD8"/>
    <w:rsid w:val="00780FE6"/>
    <w:rsid w:val="0078105B"/>
    <w:rsid w:val="0078108E"/>
    <w:rsid w:val="0078113E"/>
    <w:rsid w:val="007811F3"/>
    <w:rsid w:val="00781331"/>
    <w:rsid w:val="00781382"/>
    <w:rsid w:val="0078138C"/>
    <w:rsid w:val="007813E0"/>
    <w:rsid w:val="00781404"/>
    <w:rsid w:val="007814E0"/>
    <w:rsid w:val="0078154D"/>
    <w:rsid w:val="007815C0"/>
    <w:rsid w:val="007815E6"/>
    <w:rsid w:val="007815F7"/>
    <w:rsid w:val="00781619"/>
    <w:rsid w:val="00781641"/>
    <w:rsid w:val="00781646"/>
    <w:rsid w:val="007816E2"/>
    <w:rsid w:val="00781743"/>
    <w:rsid w:val="0078176E"/>
    <w:rsid w:val="00781771"/>
    <w:rsid w:val="007817AC"/>
    <w:rsid w:val="007817F3"/>
    <w:rsid w:val="007817F8"/>
    <w:rsid w:val="00781818"/>
    <w:rsid w:val="007818CF"/>
    <w:rsid w:val="007818D1"/>
    <w:rsid w:val="00781900"/>
    <w:rsid w:val="00781972"/>
    <w:rsid w:val="00781989"/>
    <w:rsid w:val="00781A11"/>
    <w:rsid w:val="00781A92"/>
    <w:rsid w:val="00781ABA"/>
    <w:rsid w:val="00781B44"/>
    <w:rsid w:val="00781B62"/>
    <w:rsid w:val="00781B8C"/>
    <w:rsid w:val="00781BF2"/>
    <w:rsid w:val="00781C21"/>
    <w:rsid w:val="00781C6E"/>
    <w:rsid w:val="00781C8F"/>
    <w:rsid w:val="00781CF9"/>
    <w:rsid w:val="00781CFF"/>
    <w:rsid w:val="00781D3A"/>
    <w:rsid w:val="00781DB4"/>
    <w:rsid w:val="00781DBF"/>
    <w:rsid w:val="00781E1C"/>
    <w:rsid w:val="00781E4A"/>
    <w:rsid w:val="00781E4F"/>
    <w:rsid w:val="00781E55"/>
    <w:rsid w:val="00781ED8"/>
    <w:rsid w:val="00781EF6"/>
    <w:rsid w:val="00781F4C"/>
    <w:rsid w:val="00781F5B"/>
    <w:rsid w:val="00781F97"/>
    <w:rsid w:val="00782033"/>
    <w:rsid w:val="0078203B"/>
    <w:rsid w:val="00782070"/>
    <w:rsid w:val="00782179"/>
    <w:rsid w:val="00782193"/>
    <w:rsid w:val="0078226B"/>
    <w:rsid w:val="007822D8"/>
    <w:rsid w:val="007822DD"/>
    <w:rsid w:val="00782302"/>
    <w:rsid w:val="007823E5"/>
    <w:rsid w:val="007824C5"/>
    <w:rsid w:val="007825A7"/>
    <w:rsid w:val="00782668"/>
    <w:rsid w:val="00782694"/>
    <w:rsid w:val="007826A2"/>
    <w:rsid w:val="007826DC"/>
    <w:rsid w:val="00782707"/>
    <w:rsid w:val="0078281E"/>
    <w:rsid w:val="00782864"/>
    <w:rsid w:val="0078287C"/>
    <w:rsid w:val="007828B2"/>
    <w:rsid w:val="0078292E"/>
    <w:rsid w:val="00782A2F"/>
    <w:rsid w:val="00782A7A"/>
    <w:rsid w:val="00782AF4"/>
    <w:rsid w:val="00782AFC"/>
    <w:rsid w:val="00782B4A"/>
    <w:rsid w:val="00782C5B"/>
    <w:rsid w:val="00782C76"/>
    <w:rsid w:val="00782CC4"/>
    <w:rsid w:val="00782CDE"/>
    <w:rsid w:val="00782CE2"/>
    <w:rsid w:val="00782D02"/>
    <w:rsid w:val="00782D1D"/>
    <w:rsid w:val="00782DE4"/>
    <w:rsid w:val="00782E1F"/>
    <w:rsid w:val="00782E20"/>
    <w:rsid w:val="00782E63"/>
    <w:rsid w:val="00782EB6"/>
    <w:rsid w:val="00782F94"/>
    <w:rsid w:val="00783010"/>
    <w:rsid w:val="00783049"/>
    <w:rsid w:val="00783062"/>
    <w:rsid w:val="007830D3"/>
    <w:rsid w:val="007830DA"/>
    <w:rsid w:val="007830EE"/>
    <w:rsid w:val="007830F5"/>
    <w:rsid w:val="00783122"/>
    <w:rsid w:val="00783181"/>
    <w:rsid w:val="00783216"/>
    <w:rsid w:val="007832B2"/>
    <w:rsid w:val="007832E3"/>
    <w:rsid w:val="0078332B"/>
    <w:rsid w:val="00783336"/>
    <w:rsid w:val="007833E7"/>
    <w:rsid w:val="007833F0"/>
    <w:rsid w:val="0078340E"/>
    <w:rsid w:val="0078341B"/>
    <w:rsid w:val="0078343C"/>
    <w:rsid w:val="007834CD"/>
    <w:rsid w:val="0078350C"/>
    <w:rsid w:val="00783676"/>
    <w:rsid w:val="00783680"/>
    <w:rsid w:val="007836AA"/>
    <w:rsid w:val="007836F3"/>
    <w:rsid w:val="007836F6"/>
    <w:rsid w:val="00783796"/>
    <w:rsid w:val="007837BC"/>
    <w:rsid w:val="007837D9"/>
    <w:rsid w:val="00783813"/>
    <w:rsid w:val="00783856"/>
    <w:rsid w:val="0078385C"/>
    <w:rsid w:val="00783867"/>
    <w:rsid w:val="007838BC"/>
    <w:rsid w:val="007838E5"/>
    <w:rsid w:val="007838F2"/>
    <w:rsid w:val="007839C9"/>
    <w:rsid w:val="007839E9"/>
    <w:rsid w:val="00783A85"/>
    <w:rsid w:val="00783AAB"/>
    <w:rsid w:val="00783B4E"/>
    <w:rsid w:val="00783B56"/>
    <w:rsid w:val="00783B7E"/>
    <w:rsid w:val="00783B92"/>
    <w:rsid w:val="00783BE5"/>
    <w:rsid w:val="00783C17"/>
    <w:rsid w:val="00783C71"/>
    <w:rsid w:val="00783CBA"/>
    <w:rsid w:val="00783CC8"/>
    <w:rsid w:val="00783CCA"/>
    <w:rsid w:val="00783CEB"/>
    <w:rsid w:val="00783D62"/>
    <w:rsid w:val="00783DD2"/>
    <w:rsid w:val="00783DDF"/>
    <w:rsid w:val="00783E72"/>
    <w:rsid w:val="00783EB4"/>
    <w:rsid w:val="00783F46"/>
    <w:rsid w:val="00783FEF"/>
    <w:rsid w:val="00783FFD"/>
    <w:rsid w:val="00784065"/>
    <w:rsid w:val="007840BE"/>
    <w:rsid w:val="0078412D"/>
    <w:rsid w:val="00784184"/>
    <w:rsid w:val="00784207"/>
    <w:rsid w:val="00784212"/>
    <w:rsid w:val="00784339"/>
    <w:rsid w:val="007843A8"/>
    <w:rsid w:val="007843DA"/>
    <w:rsid w:val="007844A7"/>
    <w:rsid w:val="007844D9"/>
    <w:rsid w:val="00784589"/>
    <w:rsid w:val="007845A9"/>
    <w:rsid w:val="00784607"/>
    <w:rsid w:val="00784628"/>
    <w:rsid w:val="00784688"/>
    <w:rsid w:val="007846B6"/>
    <w:rsid w:val="007846F3"/>
    <w:rsid w:val="00784707"/>
    <w:rsid w:val="0078471E"/>
    <w:rsid w:val="007847AA"/>
    <w:rsid w:val="007847B3"/>
    <w:rsid w:val="007847EA"/>
    <w:rsid w:val="007847EC"/>
    <w:rsid w:val="00784817"/>
    <w:rsid w:val="00784820"/>
    <w:rsid w:val="00784829"/>
    <w:rsid w:val="00784838"/>
    <w:rsid w:val="00784851"/>
    <w:rsid w:val="0078499F"/>
    <w:rsid w:val="007849AE"/>
    <w:rsid w:val="00784A95"/>
    <w:rsid w:val="00784AF5"/>
    <w:rsid w:val="00784B4E"/>
    <w:rsid w:val="00784BF7"/>
    <w:rsid w:val="00784C00"/>
    <w:rsid w:val="00784C0B"/>
    <w:rsid w:val="00784C32"/>
    <w:rsid w:val="00784C35"/>
    <w:rsid w:val="00784C5B"/>
    <w:rsid w:val="00784D9A"/>
    <w:rsid w:val="00784DD6"/>
    <w:rsid w:val="00784E80"/>
    <w:rsid w:val="00784F42"/>
    <w:rsid w:val="00785010"/>
    <w:rsid w:val="00785094"/>
    <w:rsid w:val="007850BA"/>
    <w:rsid w:val="007850F5"/>
    <w:rsid w:val="00785158"/>
    <w:rsid w:val="00785218"/>
    <w:rsid w:val="0078521C"/>
    <w:rsid w:val="00785226"/>
    <w:rsid w:val="00785244"/>
    <w:rsid w:val="00785343"/>
    <w:rsid w:val="0078535B"/>
    <w:rsid w:val="00785396"/>
    <w:rsid w:val="00785453"/>
    <w:rsid w:val="00785464"/>
    <w:rsid w:val="007854B1"/>
    <w:rsid w:val="007854BE"/>
    <w:rsid w:val="00785508"/>
    <w:rsid w:val="007855AF"/>
    <w:rsid w:val="00785603"/>
    <w:rsid w:val="007856D0"/>
    <w:rsid w:val="007856D3"/>
    <w:rsid w:val="007857A3"/>
    <w:rsid w:val="007857D8"/>
    <w:rsid w:val="00785819"/>
    <w:rsid w:val="00785866"/>
    <w:rsid w:val="00785875"/>
    <w:rsid w:val="007858A4"/>
    <w:rsid w:val="007858AE"/>
    <w:rsid w:val="007858B3"/>
    <w:rsid w:val="00785948"/>
    <w:rsid w:val="00785963"/>
    <w:rsid w:val="00785979"/>
    <w:rsid w:val="00785997"/>
    <w:rsid w:val="00785A0B"/>
    <w:rsid w:val="00785A3E"/>
    <w:rsid w:val="00785A8A"/>
    <w:rsid w:val="00785ADB"/>
    <w:rsid w:val="00785B71"/>
    <w:rsid w:val="00785B82"/>
    <w:rsid w:val="00785C0C"/>
    <w:rsid w:val="00785C38"/>
    <w:rsid w:val="00785C46"/>
    <w:rsid w:val="00785C6F"/>
    <w:rsid w:val="00785C94"/>
    <w:rsid w:val="00785CAB"/>
    <w:rsid w:val="00785D0C"/>
    <w:rsid w:val="00785D3E"/>
    <w:rsid w:val="00785D4A"/>
    <w:rsid w:val="00785D4F"/>
    <w:rsid w:val="00785DCD"/>
    <w:rsid w:val="00785E05"/>
    <w:rsid w:val="00785EF9"/>
    <w:rsid w:val="00785FC2"/>
    <w:rsid w:val="00785FF7"/>
    <w:rsid w:val="00785FFA"/>
    <w:rsid w:val="00785FFB"/>
    <w:rsid w:val="00785FFF"/>
    <w:rsid w:val="00786086"/>
    <w:rsid w:val="00786098"/>
    <w:rsid w:val="007860E1"/>
    <w:rsid w:val="007861C0"/>
    <w:rsid w:val="00786227"/>
    <w:rsid w:val="007862BD"/>
    <w:rsid w:val="00786325"/>
    <w:rsid w:val="007863B2"/>
    <w:rsid w:val="00786409"/>
    <w:rsid w:val="00786411"/>
    <w:rsid w:val="00786458"/>
    <w:rsid w:val="00786479"/>
    <w:rsid w:val="00786494"/>
    <w:rsid w:val="007865F8"/>
    <w:rsid w:val="0078663F"/>
    <w:rsid w:val="0078665D"/>
    <w:rsid w:val="00786671"/>
    <w:rsid w:val="007866A2"/>
    <w:rsid w:val="007866C8"/>
    <w:rsid w:val="007866D1"/>
    <w:rsid w:val="00786703"/>
    <w:rsid w:val="00786728"/>
    <w:rsid w:val="00786729"/>
    <w:rsid w:val="00786731"/>
    <w:rsid w:val="0078674F"/>
    <w:rsid w:val="00786829"/>
    <w:rsid w:val="0078686D"/>
    <w:rsid w:val="0078695B"/>
    <w:rsid w:val="00786A11"/>
    <w:rsid w:val="00786A44"/>
    <w:rsid w:val="00786A4A"/>
    <w:rsid w:val="00786A6F"/>
    <w:rsid w:val="00786AC4"/>
    <w:rsid w:val="00786B14"/>
    <w:rsid w:val="00786B8C"/>
    <w:rsid w:val="00786BA3"/>
    <w:rsid w:val="00786CB2"/>
    <w:rsid w:val="00786CCE"/>
    <w:rsid w:val="00786CDB"/>
    <w:rsid w:val="00786CE5"/>
    <w:rsid w:val="00786D2F"/>
    <w:rsid w:val="00786D8C"/>
    <w:rsid w:val="00786E51"/>
    <w:rsid w:val="00786E5F"/>
    <w:rsid w:val="00786EA6"/>
    <w:rsid w:val="00786EEE"/>
    <w:rsid w:val="00786F0F"/>
    <w:rsid w:val="00786F13"/>
    <w:rsid w:val="00786F31"/>
    <w:rsid w:val="00786F3A"/>
    <w:rsid w:val="00786F8D"/>
    <w:rsid w:val="00786FAA"/>
    <w:rsid w:val="00786FCA"/>
    <w:rsid w:val="00786FEA"/>
    <w:rsid w:val="00787053"/>
    <w:rsid w:val="007870E3"/>
    <w:rsid w:val="007870EB"/>
    <w:rsid w:val="00787115"/>
    <w:rsid w:val="0078715F"/>
    <w:rsid w:val="007871CD"/>
    <w:rsid w:val="00787250"/>
    <w:rsid w:val="007872CE"/>
    <w:rsid w:val="007872D2"/>
    <w:rsid w:val="007872D7"/>
    <w:rsid w:val="0078733D"/>
    <w:rsid w:val="007874B4"/>
    <w:rsid w:val="0078757A"/>
    <w:rsid w:val="007875D7"/>
    <w:rsid w:val="00787602"/>
    <w:rsid w:val="0078761F"/>
    <w:rsid w:val="00787632"/>
    <w:rsid w:val="00787649"/>
    <w:rsid w:val="0078768F"/>
    <w:rsid w:val="00787692"/>
    <w:rsid w:val="007876DE"/>
    <w:rsid w:val="00787753"/>
    <w:rsid w:val="00787805"/>
    <w:rsid w:val="00787823"/>
    <w:rsid w:val="00787843"/>
    <w:rsid w:val="0078785E"/>
    <w:rsid w:val="007878F5"/>
    <w:rsid w:val="00787918"/>
    <w:rsid w:val="00787987"/>
    <w:rsid w:val="00787A31"/>
    <w:rsid w:val="00787A9A"/>
    <w:rsid w:val="00787AA1"/>
    <w:rsid w:val="00787AAE"/>
    <w:rsid w:val="00787AD6"/>
    <w:rsid w:val="00787B00"/>
    <w:rsid w:val="00787B03"/>
    <w:rsid w:val="00787B4D"/>
    <w:rsid w:val="00787B69"/>
    <w:rsid w:val="00787BA7"/>
    <w:rsid w:val="00787C49"/>
    <w:rsid w:val="00787C61"/>
    <w:rsid w:val="00787C65"/>
    <w:rsid w:val="00787CAB"/>
    <w:rsid w:val="00787CCD"/>
    <w:rsid w:val="00787CEC"/>
    <w:rsid w:val="00787D0F"/>
    <w:rsid w:val="00787DFD"/>
    <w:rsid w:val="00787EBA"/>
    <w:rsid w:val="00787EDC"/>
    <w:rsid w:val="00787EF8"/>
    <w:rsid w:val="00787FB7"/>
    <w:rsid w:val="00787FD6"/>
    <w:rsid w:val="0078FD64"/>
    <w:rsid w:val="00790139"/>
    <w:rsid w:val="007901E7"/>
    <w:rsid w:val="00790207"/>
    <w:rsid w:val="007902DC"/>
    <w:rsid w:val="00790332"/>
    <w:rsid w:val="00790351"/>
    <w:rsid w:val="007903C0"/>
    <w:rsid w:val="007904A6"/>
    <w:rsid w:val="007904FB"/>
    <w:rsid w:val="00790502"/>
    <w:rsid w:val="00790516"/>
    <w:rsid w:val="007905AB"/>
    <w:rsid w:val="007905E4"/>
    <w:rsid w:val="0079066C"/>
    <w:rsid w:val="007906D1"/>
    <w:rsid w:val="0079072E"/>
    <w:rsid w:val="0079075C"/>
    <w:rsid w:val="00790804"/>
    <w:rsid w:val="0079083E"/>
    <w:rsid w:val="00790903"/>
    <w:rsid w:val="0079091A"/>
    <w:rsid w:val="00790987"/>
    <w:rsid w:val="007909F1"/>
    <w:rsid w:val="00790A8B"/>
    <w:rsid w:val="00790AF5"/>
    <w:rsid w:val="00790B03"/>
    <w:rsid w:val="00790B26"/>
    <w:rsid w:val="00790B78"/>
    <w:rsid w:val="00790BCB"/>
    <w:rsid w:val="00790C68"/>
    <w:rsid w:val="00790D89"/>
    <w:rsid w:val="00790DCD"/>
    <w:rsid w:val="00790DE8"/>
    <w:rsid w:val="00790E17"/>
    <w:rsid w:val="00790E1F"/>
    <w:rsid w:val="00790F25"/>
    <w:rsid w:val="00790F4D"/>
    <w:rsid w:val="00790F4E"/>
    <w:rsid w:val="00790F89"/>
    <w:rsid w:val="00790FB2"/>
    <w:rsid w:val="00791063"/>
    <w:rsid w:val="00791074"/>
    <w:rsid w:val="007910AA"/>
    <w:rsid w:val="00791172"/>
    <w:rsid w:val="007911A1"/>
    <w:rsid w:val="007911BD"/>
    <w:rsid w:val="007911CF"/>
    <w:rsid w:val="0079120F"/>
    <w:rsid w:val="00791279"/>
    <w:rsid w:val="00791281"/>
    <w:rsid w:val="0079134E"/>
    <w:rsid w:val="0079138A"/>
    <w:rsid w:val="0079146C"/>
    <w:rsid w:val="007914CA"/>
    <w:rsid w:val="007914D2"/>
    <w:rsid w:val="007914ED"/>
    <w:rsid w:val="00791559"/>
    <w:rsid w:val="0079155A"/>
    <w:rsid w:val="00791653"/>
    <w:rsid w:val="007916B1"/>
    <w:rsid w:val="007916F6"/>
    <w:rsid w:val="0079176D"/>
    <w:rsid w:val="0079178F"/>
    <w:rsid w:val="007917B4"/>
    <w:rsid w:val="007917BC"/>
    <w:rsid w:val="00791817"/>
    <w:rsid w:val="00791B11"/>
    <w:rsid w:val="00791B1B"/>
    <w:rsid w:val="00791B4F"/>
    <w:rsid w:val="00791B8B"/>
    <w:rsid w:val="00791BB7"/>
    <w:rsid w:val="00791C20"/>
    <w:rsid w:val="00791C8B"/>
    <w:rsid w:val="00791CCE"/>
    <w:rsid w:val="00791CE9"/>
    <w:rsid w:val="00791DA1"/>
    <w:rsid w:val="00791DC1"/>
    <w:rsid w:val="00791E0B"/>
    <w:rsid w:val="00791F15"/>
    <w:rsid w:val="00791F42"/>
    <w:rsid w:val="00791FBA"/>
    <w:rsid w:val="00791FF8"/>
    <w:rsid w:val="0079201E"/>
    <w:rsid w:val="00792029"/>
    <w:rsid w:val="00792049"/>
    <w:rsid w:val="007920B9"/>
    <w:rsid w:val="0079217B"/>
    <w:rsid w:val="0079217F"/>
    <w:rsid w:val="00792201"/>
    <w:rsid w:val="00792241"/>
    <w:rsid w:val="0079224B"/>
    <w:rsid w:val="00792311"/>
    <w:rsid w:val="00792341"/>
    <w:rsid w:val="0079247C"/>
    <w:rsid w:val="00792483"/>
    <w:rsid w:val="007924D8"/>
    <w:rsid w:val="00792568"/>
    <w:rsid w:val="00792579"/>
    <w:rsid w:val="00792594"/>
    <w:rsid w:val="00792651"/>
    <w:rsid w:val="007926A3"/>
    <w:rsid w:val="007926BD"/>
    <w:rsid w:val="007927EC"/>
    <w:rsid w:val="00792876"/>
    <w:rsid w:val="007928CB"/>
    <w:rsid w:val="007928F7"/>
    <w:rsid w:val="00792905"/>
    <w:rsid w:val="00792990"/>
    <w:rsid w:val="007929B3"/>
    <w:rsid w:val="007929CC"/>
    <w:rsid w:val="007929E8"/>
    <w:rsid w:val="00792A06"/>
    <w:rsid w:val="00792A44"/>
    <w:rsid w:val="00792AD8"/>
    <w:rsid w:val="00792B52"/>
    <w:rsid w:val="00792B5E"/>
    <w:rsid w:val="00792B99"/>
    <w:rsid w:val="00792BAA"/>
    <w:rsid w:val="00792C29"/>
    <w:rsid w:val="00792CA9"/>
    <w:rsid w:val="00792CCC"/>
    <w:rsid w:val="00792CDC"/>
    <w:rsid w:val="00792D1B"/>
    <w:rsid w:val="00792DEF"/>
    <w:rsid w:val="00792E0A"/>
    <w:rsid w:val="00792EA3"/>
    <w:rsid w:val="00792F0C"/>
    <w:rsid w:val="00792F1C"/>
    <w:rsid w:val="00792F54"/>
    <w:rsid w:val="00792FAC"/>
    <w:rsid w:val="0079300A"/>
    <w:rsid w:val="0079300B"/>
    <w:rsid w:val="00793048"/>
    <w:rsid w:val="0079304E"/>
    <w:rsid w:val="007930A4"/>
    <w:rsid w:val="007930DB"/>
    <w:rsid w:val="007930FC"/>
    <w:rsid w:val="0079318B"/>
    <w:rsid w:val="00793195"/>
    <w:rsid w:val="007931C0"/>
    <w:rsid w:val="00793241"/>
    <w:rsid w:val="00793259"/>
    <w:rsid w:val="007932B6"/>
    <w:rsid w:val="007932EE"/>
    <w:rsid w:val="007932F3"/>
    <w:rsid w:val="0079332E"/>
    <w:rsid w:val="00793366"/>
    <w:rsid w:val="0079336B"/>
    <w:rsid w:val="00793399"/>
    <w:rsid w:val="007933F1"/>
    <w:rsid w:val="007934A1"/>
    <w:rsid w:val="007934B8"/>
    <w:rsid w:val="00793583"/>
    <w:rsid w:val="007935E4"/>
    <w:rsid w:val="007935FA"/>
    <w:rsid w:val="00793656"/>
    <w:rsid w:val="007936DC"/>
    <w:rsid w:val="0079370B"/>
    <w:rsid w:val="00793745"/>
    <w:rsid w:val="00793796"/>
    <w:rsid w:val="007937AE"/>
    <w:rsid w:val="007937C7"/>
    <w:rsid w:val="007937CE"/>
    <w:rsid w:val="00793818"/>
    <w:rsid w:val="0079381E"/>
    <w:rsid w:val="00793829"/>
    <w:rsid w:val="0079382A"/>
    <w:rsid w:val="0079385C"/>
    <w:rsid w:val="00793943"/>
    <w:rsid w:val="007939C8"/>
    <w:rsid w:val="00793A8E"/>
    <w:rsid w:val="00793AA5"/>
    <w:rsid w:val="00793AA7"/>
    <w:rsid w:val="00793C37"/>
    <w:rsid w:val="00793C4D"/>
    <w:rsid w:val="00793C63"/>
    <w:rsid w:val="00793C88"/>
    <w:rsid w:val="00793CC6"/>
    <w:rsid w:val="00793D7F"/>
    <w:rsid w:val="00793DD2"/>
    <w:rsid w:val="00793E00"/>
    <w:rsid w:val="00793E11"/>
    <w:rsid w:val="00793EF5"/>
    <w:rsid w:val="00793F1C"/>
    <w:rsid w:val="00793F9C"/>
    <w:rsid w:val="00793FDF"/>
    <w:rsid w:val="00794008"/>
    <w:rsid w:val="00794052"/>
    <w:rsid w:val="007940C3"/>
    <w:rsid w:val="00794179"/>
    <w:rsid w:val="00794214"/>
    <w:rsid w:val="00794217"/>
    <w:rsid w:val="00794218"/>
    <w:rsid w:val="00794236"/>
    <w:rsid w:val="00794334"/>
    <w:rsid w:val="0079434C"/>
    <w:rsid w:val="00794389"/>
    <w:rsid w:val="007943D7"/>
    <w:rsid w:val="007943DD"/>
    <w:rsid w:val="0079441C"/>
    <w:rsid w:val="00794424"/>
    <w:rsid w:val="0079445A"/>
    <w:rsid w:val="0079445D"/>
    <w:rsid w:val="0079447B"/>
    <w:rsid w:val="007944B7"/>
    <w:rsid w:val="007944C4"/>
    <w:rsid w:val="007944FC"/>
    <w:rsid w:val="00794504"/>
    <w:rsid w:val="0079452D"/>
    <w:rsid w:val="00794533"/>
    <w:rsid w:val="00794560"/>
    <w:rsid w:val="00794582"/>
    <w:rsid w:val="00794632"/>
    <w:rsid w:val="0079468C"/>
    <w:rsid w:val="007947C5"/>
    <w:rsid w:val="007947CF"/>
    <w:rsid w:val="0079480D"/>
    <w:rsid w:val="0079491F"/>
    <w:rsid w:val="00794A0A"/>
    <w:rsid w:val="00794A3C"/>
    <w:rsid w:val="00794B14"/>
    <w:rsid w:val="00794BBC"/>
    <w:rsid w:val="00794C03"/>
    <w:rsid w:val="00794C51"/>
    <w:rsid w:val="00794C75"/>
    <w:rsid w:val="00794C8E"/>
    <w:rsid w:val="00794CC6"/>
    <w:rsid w:val="00794D29"/>
    <w:rsid w:val="00794D39"/>
    <w:rsid w:val="00794D67"/>
    <w:rsid w:val="00794D86"/>
    <w:rsid w:val="00794DA6"/>
    <w:rsid w:val="00794DE1"/>
    <w:rsid w:val="00794DEA"/>
    <w:rsid w:val="00794DF3"/>
    <w:rsid w:val="00794DFC"/>
    <w:rsid w:val="00794EB3"/>
    <w:rsid w:val="00794ED9"/>
    <w:rsid w:val="00794EE0"/>
    <w:rsid w:val="00794F5F"/>
    <w:rsid w:val="00794F77"/>
    <w:rsid w:val="00794FAA"/>
    <w:rsid w:val="00794FC9"/>
    <w:rsid w:val="00794FE0"/>
    <w:rsid w:val="00795009"/>
    <w:rsid w:val="00795035"/>
    <w:rsid w:val="00795074"/>
    <w:rsid w:val="0079508E"/>
    <w:rsid w:val="007950AB"/>
    <w:rsid w:val="007950CE"/>
    <w:rsid w:val="00795153"/>
    <w:rsid w:val="0079521F"/>
    <w:rsid w:val="00795263"/>
    <w:rsid w:val="00795279"/>
    <w:rsid w:val="00795297"/>
    <w:rsid w:val="00795381"/>
    <w:rsid w:val="007953C2"/>
    <w:rsid w:val="00795476"/>
    <w:rsid w:val="0079548C"/>
    <w:rsid w:val="0079553B"/>
    <w:rsid w:val="007955CF"/>
    <w:rsid w:val="007956E8"/>
    <w:rsid w:val="0079576C"/>
    <w:rsid w:val="0079579F"/>
    <w:rsid w:val="007957BC"/>
    <w:rsid w:val="007957F6"/>
    <w:rsid w:val="00795836"/>
    <w:rsid w:val="00795847"/>
    <w:rsid w:val="00795848"/>
    <w:rsid w:val="00795854"/>
    <w:rsid w:val="007958E4"/>
    <w:rsid w:val="00795981"/>
    <w:rsid w:val="00795BE1"/>
    <w:rsid w:val="00795CB1"/>
    <w:rsid w:val="00795CFE"/>
    <w:rsid w:val="00795D0B"/>
    <w:rsid w:val="00795E0A"/>
    <w:rsid w:val="00795E96"/>
    <w:rsid w:val="00795EB6"/>
    <w:rsid w:val="00795ED4"/>
    <w:rsid w:val="00795F01"/>
    <w:rsid w:val="00795FC2"/>
    <w:rsid w:val="00795FE6"/>
    <w:rsid w:val="00796013"/>
    <w:rsid w:val="00796023"/>
    <w:rsid w:val="00796058"/>
    <w:rsid w:val="00796074"/>
    <w:rsid w:val="00796179"/>
    <w:rsid w:val="007961B6"/>
    <w:rsid w:val="00796218"/>
    <w:rsid w:val="00796246"/>
    <w:rsid w:val="00796340"/>
    <w:rsid w:val="00796350"/>
    <w:rsid w:val="0079639B"/>
    <w:rsid w:val="007963A4"/>
    <w:rsid w:val="007963D3"/>
    <w:rsid w:val="007963EF"/>
    <w:rsid w:val="0079640E"/>
    <w:rsid w:val="007964A5"/>
    <w:rsid w:val="0079651E"/>
    <w:rsid w:val="007965E6"/>
    <w:rsid w:val="00796672"/>
    <w:rsid w:val="007966AB"/>
    <w:rsid w:val="00796743"/>
    <w:rsid w:val="00796773"/>
    <w:rsid w:val="00796812"/>
    <w:rsid w:val="0079681A"/>
    <w:rsid w:val="00796837"/>
    <w:rsid w:val="007968BD"/>
    <w:rsid w:val="007968E0"/>
    <w:rsid w:val="007968ED"/>
    <w:rsid w:val="007968F2"/>
    <w:rsid w:val="007969B2"/>
    <w:rsid w:val="00796A0F"/>
    <w:rsid w:val="00796A8F"/>
    <w:rsid w:val="00796AFE"/>
    <w:rsid w:val="00796BB1"/>
    <w:rsid w:val="00796BB3"/>
    <w:rsid w:val="00796BB6"/>
    <w:rsid w:val="00796BEE"/>
    <w:rsid w:val="00796BF2"/>
    <w:rsid w:val="00796C06"/>
    <w:rsid w:val="00796C0D"/>
    <w:rsid w:val="00796C96"/>
    <w:rsid w:val="00796CE6"/>
    <w:rsid w:val="00796D24"/>
    <w:rsid w:val="00796D2C"/>
    <w:rsid w:val="00796DA7"/>
    <w:rsid w:val="00796E48"/>
    <w:rsid w:val="00796E6A"/>
    <w:rsid w:val="00796E6D"/>
    <w:rsid w:val="00796E79"/>
    <w:rsid w:val="00796E98"/>
    <w:rsid w:val="00796EAD"/>
    <w:rsid w:val="00796F62"/>
    <w:rsid w:val="0079702F"/>
    <w:rsid w:val="00797048"/>
    <w:rsid w:val="0079707C"/>
    <w:rsid w:val="007970D3"/>
    <w:rsid w:val="007970DA"/>
    <w:rsid w:val="00797135"/>
    <w:rsid w:val="00797143"/>
    <w:rsid w:val="00797189"/>
    <w:rsid w:val="0079720B"/>
    <w:rsid w:val="0079726B"/>
    <w:rsid w:val="007972E7"/>
    <w:rsid w:val="0079736A"/>
    <w:rsid w:val="0079737B"/>
    <w:rsid w:val="007973F0"/>
    <w:rsid w:val="0079749D"/>
    <w:rsid w:val="007974D2"/>
    <w:rsid w:val="007974DE"/>
    <w:rsid w:val="0079751E"/>
    <w:rsid w:val="0079756F"/>
    <w:rsid w:val="00797578"/>
    <w:rsid w:val="00797591"/>
    <w:rsid w:val="00797598"/>
    <w:rsid w:val="007975A1"/>
    <w:rsid w:val="007975A5"/>
    <w:rsid w:val="007975FA"/>
    <w:rsid w:val="00797657"/>
    <w:rsid w:val="00797684"/>
    <w:rsid w:val="007976AC"/>
    <w:rsid w:val="007976B8"/>
    <w:rsid w:val="00797709"/>
    <w:rsid w:val="00797767"/>
    <w:rsid w:val="0079778B"/>
    <w:rsid w:val="007977CA"/>
    <w:rsid w:val="00797801"/>
    <w:rsid w:val="00797849"/>
    <w:rsid w:val="00797891"/>
    <w:rsid w:val="007978C3"/>
    <w:rsid w:val="00797962"/>
    <w:rsid w:val="0079798F"/>
    <w:rsid w:val="007979E6"/>
    <w:rsid w:val="00797A0E"/>
    <w:rsid w:val="00797A21"/>
    <w:rsid w:val="00797A51"/>
    <w:rsid w:val="00797A57"/>
    <w:rsid w:val="00797A78"/>
    <w:rsid w:val="00797ABE"/>
    <w:rsid w:val="00797B02"/>
    <w:rsid w:val="00797B28"/>
    <w:rsid w:val="00797BB2"/>
    <w:rsid w:val="00797C0C"/>
    <w:rsid w:val="00797C4F"/>
    <w:rsid w:val="00797D09"/>
    <w:rsid w:val="00797D15"/>
    <w:rsid w:val="00797DB5"/>
    <w:rsid w:val="00797E1A"/>
    <w:rsid w:val="00797E64"/>
    <w:rsid w:val="00797E76"/>
    <w:rsid w:val="00797E7E"/>
    <w:rsid w:val="00797EF7"/>
    <w:rsid w:val="00797F7C"/>
    <w:rsid w:val="00797FF3"/>
    <w:rsid w:val="007A000A"/>
    <w:rsid w:val="007A002E"/>
    <w:rsid w:val="007A007F"/>
    <w:rsid w:val="007A00EE"/>
    <w:rsid w:val="007A0107"/>
    <w:rsid w:val="007A011C"/>
    <w:rsid w:val="007A0197"/>
    <w:rsid w:val="007A01C0"/>
    <w:rsid w:val="007A01DD"/>
    <w:rsid w:val="007A0267"/>
    <w:rsid w:val="007A02DF"/>
    <w:rsid w:val="007A0358"/>
    <w:rsid w:val="007A03AD"/>
    <w:rsid w:val="007A0402"/>
    <w:rsid w:val="007A0411"/>
    <w:rsid w:val="007A0451"/>
    <w:rsid w:val="007A045E"/>
    <w:rsid w:val="007A04BF"/>
    <w:rsid w:val="007A05B9"/>
    <w:rsid w:val="007A05E5"/>
    <w:rsid w:val="007A05EC"/>
    <w:rsid w:val="007A0605"/>
    <w:rsid w:val="007A06CE"/>
    <w:rsid w:val="007A0717"/>
    <w:rsid w:val="007A0743"/>
    <w:rsid w:val="007A078B"/>
    <w:rsid w:val="007A0792"/>
    <w:rsid w:val="007A07E7"/>
    <w:rsid w:val="007A0854"/>
    <w:rsid w:val="007A085D"/>
    <w:rsid w:val="007A0872"/>
    <w:rsid w:val="007A0876"/>
    <w:rsid w:val="007A08B7"/>
    <w:rsid w:val="007A08D2"/>
    <w:rsid w:val="007A08DE"/>
    <w:rsid w:val="007A0908"/>
    <w:rsid w:val="007A090A"/>
    <w:rsid w:val="007A090D"/>
    <w:rsid w:val="007A093C"/>
    <w:rsid w:val="007A095F"/>
    <w:rsid w:val="007A0987"/>
    <w:rsid w:val="007A09F0"/>
    <w:rsid w:val="007A0A0B"/>
    <w:rsid w:val="007A0A11"/>
    <w:rsid w:val="007A0AB7"/>
    <w:rsid w:val="007A0AE0"/>
    <w:rsid w:val="007A0B58"/>
    <w:rsid w:val="007A0B59"/>
    <w:rsid w:val="007A0B6D"/>
    <w:rsid w:val="007A0BB3"/>
    <w:rsid w:val="007A0BC3"/>
    <w:rsid w:val="007A0C01"/>
    <w:rsid w:val="007A0C53"/>
    <w:rsid w:val="007A0C85"/>
    <w:rsid w:val="007A0CDF"/>
    <w:rsid w:val="007A0CFF"/>
    <w:rsid w:val="007A0D8B"/>
    <w:rsid w:val="007A0E32"/>
    <w:rsid w:val="007A0E8D"/>
    <w:rsid w:val="007A0F6A"/>
    <w:rsid w:val="007A1005"/>
    <w:rsid w:val="007A1008"/>
    <w:rsid w:val="007A103B"/>
    <w:rsid w:val="007A1059"/>
    <w:rsid w:val="007A1154"/>
    <w:rsid w:val="007A1155"/>
    <w:rsid w:val="007A1168"/>
    <w:rsid w:val="007A11CF"/>
    <w:rsid w:val="007A12F0"/>
    <w:rsid w:val="007A1309"/>
    <w:rsid w:val="007A1325"/>
    <w:rsid w:val="007A1383"/>
    <w:rsid w:val="007A13F8"/>
    <w:rsid w:val="007A1525"/>
    <w:rsid w:val="007A153C"/>
    <w:rsid w:val="007A1585"/>
    <w:rsid w:val="007A1589"/>
    <w:rsid w:val="007A1627"/>
    <w:rsid w:val="007A162B"/>
    <w:rsid w:val="007A1630"/>
    <w:rsid w:val="007A1663"/>
    <w:rsid w:val="007A16BE"/>
    <w:rsid w:val="007A16E4"/>
    <w:rsid w:val="007A1749"/>
    <w:rsid w:val="007A175A"/>
    <w:rsid w:val="007A176F"/>
    <w:rsid w:val="007A17A6"/>
    <w:rsid w:val="007A17EB"/>
    <w:rsid w:val="007A17F4"/>
    <w:rsid w:val="007A1814"/>
    <w:rsid w:val="007A1834"/>
    <w:rsid w:val="007A18B2"/>
    <w:rsid w:val="007A193B"/>
    <w:rsid w:val="007A1A02"/>
    <w:rsid w:val="007A1A2B"/>
    <w:rsid w:val="007A1A52"/>
    <w:rsid w:val="007A1A5D"/>
    <w:rsid w:val="007A1AEC"/>
    <w:rsid w:val="007A1B5E"/>
    <w:rsid w:val="007A1B8D"/>
    <w:rsid w:val="007A1C4C"/>
    <w:rsid w:val="007A1C90"/>
    <w:rsid w:val="007A1E0A"/>
    <w:rsid w:val="007A1FCE"/>
    <w:rsid w:val="007A201A"/>
    <w:rsid w:val="007A20BA"/>
    <w:rsid w:val="007A213E"/>
    <w:rsid w:val="007A2165"/>
    <w:rsid w:val="007A2198"/>
    <w:rsid w:val="007A21AD"/>
    <w:rsid w:val="007A2257"/>
    <w:rsid w:val="007A231B"/>
    <w:rsid w:val="007A251D"/>
    <w:rsid w:val="007A2585"/>
    <w:rsid w:val="007A25FF"/>
    <w:rsid w:val="007A26AA"/>
    <w:rsid w:val="007A26B7"/>
    <w:rsid w:val="007A273C"/>
    <w:rsid w:val="007A273E"/>
    <w:rsid w:val="007A27BF"/>
    <w:rsid w:val="007A27D7"/>
    <w:rsid w:val="007A27E9"/>
    <w:rsid w:val="007A2822"/>
    <w:rsid w:val="007A28BB"/>
    <w:rsid w:val="007A2A42"/>
    <w:rsid w:val="007A2B0B"/>
    <w:rsid w:val="007A2B1B"/>
    <w:rsid w:val="007A2BBA"/>
    <w:rsid w:val="007A2C34"/>
    <w:rsid w:val="007A2C3C"/>
    <w:rsid w:val="007A2C64"/>
    <w:rsid w:val="007A2CA0"/>
    <w:rsid w:val="007A2D02"/>
    <w:rsid w:val="007A2D8E"/>
    <w:rsid w:val="007A2D9F"/>
    <w:rsid w:val="007A2DAC"/>
    <w:rsid w:val="007A2DC5"/>
    <w:rsid w:val="007A2DEB"/>
    <w:rsid w:val="007A2DFA"/>
    <w:rsid w:val="007A2F03"/>
    <w:rsid w:val="007A2F2D"/>
    <w:rsid w:val="007A2F36"/>
    <w:rsid w:val="007A2FC7"/>
    <w:rsid w:val="007A2FDA"/>
    <w:rsid w:val="007A3094"/>
    <w:rsid w:val="007A30AB"/>
    <w:rsid w:val="007A3115"/>
    <w:rsid w:val="007A31CB"/>
    <w:rsid w:val="007A3231"/>
    <w:rsid w:val="007A328B"/>
    <w:rsid w:val="007A32E1"/>
    <w:rsid w:val="007A330A"/>
    <w:rsid w:val="007A3321"/>
    <w:rsid w:val="007A333F"/>
    <w:rsid w:val="007A33A1"/>
    <w:rsid w:val="007A340B"/>
    <w:rsid w:val="007A346A"/>
    <w:rsid w:val="007A3473"/>
    <w:rsid w:val="007A349B"/>
    <w:rsid w:val="007A34F7"/>
    <w:rsid w:val="007A3532"/>
    <w:rsid w:val="007A3565"/>
    <w:rsid w:val="007A35CB"/>
    <w:rsid w:val="007A360D"/>
    <w:rsid w:val="007A3625"/>
    <w:rsid w:val="007A3697"/>
    <w:rsid w:val="007A3699"/>
    <w:rsid w:val="007A3757"/>
    <w:rsid w:val="007A3843"/>
    <w:rsid w:val="007A3844"/>
    <w:rsid w:val="007A3873"/>
    <w:rsid w:val="007A38ED"/>
    <w:rsid w:val="007A3962"/>
    <w:rsid w:val="007A3A0F"/>
    <w:rsid w:val="007A3AA1"/>
    <w:rsid w:val="007A3B43"/>
    <w:rsid w:val="007A3B46"/>
    <w:rsid w:val="007A3B56"/>
    <w:rsid w:val="007A3B59"/>
    <w:rsid w:val="007A3B65"/>
    <w:rsid w:val="007A3BA8"/>
    <w:rsid w:val="007A3CE2"/>
    <w:rsid w:val="007A3CF7"/>
    <w:rsid w:val="007A3D8C"/>
    <w:rsid w:val="007A3DCF"/>
    <w:rsid w:val="007A3E17"/>
    <w:rsid w:val="007A3E8B"/>
    <w:rsid w:val="007A3E9D"/>
    <w:rsid w:val="007A3EED"/>
    <w:rsid w:val="007A3F0D"/>
    <w:rsid w:val="007A3F46"/>
    <w:rsid w:val="007A3F4B"/>
    <w:rsid w:val="007A3FCD"/>
    <w:rsid w:val="007A3FD8"/>
    <w:rsid w:val="007A403F"/>
    <w:rsid w:val="007A4140"/>
    <w:rsid w:val="007A4148"/>
    <w:rsid w:val="007A421A"/>
    <w:rsid w:val="007A428F"/>
    <w:rsid w:val="007A42F0"/>
    <w:rsid w:val="007A430A"/>
    <w:rsid w:val="007A4376"/>
    <w:rsid w:val="007A4404"/>
    <w:rsid w:val="007A441F"/>
    <w:rsid w:val="007A4468"/>
    <w:rsid w:val="007A4480"/>
    <w:rsid w:val="007A4496"/>
    <w:rsid w:val="007A449E"/>
    <w:rsid w:val="007A44B1"/>
    <w:rsid w:val="007A44E1"/>
    <w:rsid w:val="007A4505"/>
    <w:rsid w:val="007A462F"/>
    <w:rsid w:val="007A46A0"/>
    <w:rsid w:val="007A4800"/>
    <w:rsid w:val="007A4809"/>
    <w:rsid w:val="007A4836"/>
    <w:rsid w:val="007A4856"/>
    <w:rsid w:val="007A48CF"/>
    <w:rsid w:val="007A4948"/>
    <w:rsid w:val="007A4988"/>
    <w:rsid w:val="007A49BA"/>
    <w:rsid w:val="007A4A3B"/>
    <w:rsid w:val="007A4AB3"/>
    <w:rsid w:val="007A4AD6"/>
    <w:rsid w:val="007A4AE9"/>
    <w:rsid w:val="007A4B15"/>
    <w:rsid w:val="007A4B6F"/>
    <w:rsid w:val="007A4BFF"/>
    <w:rsid w:val="007A4C46"/>
    <w:rsid w:val="007A4CBC"/>
    <w:rsid w:val="007A4DEE"/>
    <w:rsid w:val="007A4E3A"/>
    <w:rsid w:val="007A4EAE"/>
    <w:rsid w:val="007A4ED0"/>
    <w:rsid w:val="007A4F9B"/>
    <w:rsid w:val="007A5000"/>
    <w:rsid w:val="007A5080"/>
    <w:rsid w:val="007A51A1"/>
    <w:rsid w:val="007A52A5"/>
    <w:rsid w:val="007A52AA"/>
    <w:rsid w:val="007A52AE"/>
    <w:rsid w:val="007A52E4"/>
    <w:rsid w:val="007A538D"/>
    <w:rsid w:val="007A53A0"/>
    <w:rsid w:val="007A53D4"/>
    <w:rsid w:val="007A53D7"/>
    <w:rsid w:val="007A53F3"/>
    <w:rsid w:val="007A548E"/>
    <w:rsid w:val="007A54D1"/>
    <w:rsid w:val="007A54F9"/>
    <w:rsid w:val="007A5579"/>
    <w:rsid w:val="007A5583"/>
    <w:rsid w:val="007A55A8"/>
    <w:rsid w:val="007A565B"/>
    <w:rsid w:val="007A56B9"/>
    <w:rsid w:val="007A5704"/>
    <w:rsid w:val="007A5744"/>
    <w:rsid w:val="007A5798"/>
    <w:rsid w:val="007A57F2"/>
    <w:rsid w:val="007A57F6"/>
    <w:rsid w:val="007A5817"/>
    <w:rsid w:val="007A589E"/>
    <w:rsid w:val="007A58A1"/>
    <w:rsid w:val="007A5925"/>
    <w:rsid w:val="007A5940"/>
    <w:rsid w:val="007A599E"/>
    <w:rsid w:val="007A5A3F"/>
    <w:rsid w:val="007A5A7A"/>
    <w:rsid w:val="007A5ACE"/>
    <w:rsid w:val="007A5AD0"/>
    <w:rsid w:val="007A5B61"/>
    <w:rsid w:val="007A5B8E"/>
    <w:rsid w:val="007A5BA6"/>
    <w:rsid w:val="007A5BEA"/>
    <w:rsid w:val="007A5C72"/>
    <w:rsid w:val="007A5D63"/>
    <w:rsid w:val="007A5D64"/>
    <w:rsid w:val="007A5D6B"/>
    <w:rsid w:val="007A5DE5"/>
    <w:rsid w:val="007A5E3D"/>
    <w:rsid w:val="007A5E84"/>
    <w:rsid w:val="007A5EDF"/>
    <w:rsid w:val="007A5EEA"/>
    <w:rsid w:val="007A5F15"/>
    <w:rsid w:val="007A5FAE"/>
    <w:rsid w:val="007A5FE9"/>
    <w:rsid w:val="007A6004"/>
    <w:rsid w:val="007A6050"/>
    <w:rsid w:val="007A605D"/>
    <w:rsid w:val="007A606A"/>
    <w:rsid w:val="007A607C"/>
    <w:rsid w:val="007A610D"/>
    <w:rsid w:val="007A6143"/>
    <w:rsid w:val="007A61E0"/>
    <w:rsid w:val="007A6285"/>
    <w:rsid w:val="007A630D"/>
    <w:rsid w:val="007A63E8"/>
    <w:rsid w:val="007A6413"/>
    <w:rsid w:val="007A6425"/>
    <w:rsid w:val="007A6487"/>
    <w:rsid w:val="007A64DE"/>
    <w:rsid w:val="007A65D4"/>
    <w:rsid w:val="007A66B8"/>
    <w:rsid w:val="007A6727"/>
    <w:rsid w:val="007A6754"/>
    <w:rsid w:val="007A6776"/>
    <w:rsid w:val="007A6788"/>
    <w:rsid w:val="007A6811"/>
    <w:rsid w:val="007A6893"/>
    <w:rsid w:val="007A68C2"/>
    <w:rsid w:val="007A68C6"/>
    <w:rsid w:val="007A6921"/>
    <w:rsid w:val="007A6958"/>
    <w:rsid w:val="007A6973"/>
    <w:rsid w:val="007A69CC"/>
    <w:rsid w:val="007A69E0"/>
    <w:rsid w:val="007A6B5C"/>
    <w:rsid w:val="007A6B8D"/>
    <w:rsid w:val="007A6BCD"/>
    <w:rsid w:val="007A6CB7"/>
    <w:rsid w:val="007A6D1C"/>
    <w:rsid w:val="007A6D37"/>
    <w:rsid w:val="007A6E1F"/>
    <w:rsid w:val="007A6EA1"/>
    <w:rsid w:val="007A6FBC"/>
    <w:rsid w:val="007A6FD6"/>
    <w:rsid w:val="007A7052"/>
    <w:rsid w:val="007A7060"/>
    <w:rsid w:val="007A706E"/>
    <w:rsid w:val="007A7079"/>
    <w:rsid w:val="007A70B5"/>
    <w:rsid w:val="007A7117"/>
    <w:rsid w:val="007A71FB"/>
    <w:rsid w:val="007A7223"/>
    <w:rsid w:val="007A7251"/>
    <w:rsid w:val="007A72C1"/>
    <w:rsid w:val="007A73F7"/>
    <w:rsid w:val="007A7401"/>
    <w:rsid w:val="007A7435"/>
    <w:rsid w:val="007A74A2"/>
    <w:rsid w:val="007A74BD"/>
    <w:rsid w:val="007A74CC"/>
    <w:rsid w:val="007A74F7"/>
    <w:rsid w:val="007A7577"/>
    <w:rsid w:val="007A7611"/>
    <w:rsid w:val="007A7637"/>
    <w:rsid w:val="007A7660"/>
    <w:rsid w:val="007A766B"/>
    <w:rsid w:val="007A7684"/>
    <w:rsid w:val="007A773E"/>
    <w:rsid w:val="007A7793"/>
    <w:rsid w:val="007A77E0"/>
    <w:rsid w:val="007A789B"/>
    <w:rsid w:val="007A78A6"/>
    <w:rsid w:val="007A78DA"/>
    <w:rsid w:val="007A78DE"/>
    <w:rsid w:val="007A79C5"/>
    <w:rsid w:val="007A7A8D"/>
    <w:rsid w:val="007A7B13"/>
    <w:rsid w:val="007A7B91"/>
    <w:rsid w:val="007A7BA2"/>
    <w:rsid w:val="007A7BBA"/>
    <w:rsid w:val="007A7BC8"/>
    <w:rsid w:val="007A7C04"/>
    <w:rsid w:val="007A7C06"/>
    <w:rsid w:val="007A7C07"/>
    <w:rsid w:val="007A7C49"/>
    <w:rsid w:val="007A7C4D"/>
    <w:rsid w:val="007A7C81"/>
    <w:rsid w:val="007A7CA6"/>
    <w:rsid w:val="007A7CB9"/>
    <w:rsid w:val="007A7D03"/>
    <w:rsid w:val="007A7D54"/>
    <w:rsid w:val="007A7D8A"/>
    <w:rsid w:val="007A7E07"/>
    <w:rsid w:val="007A7F7A"/>
    <w:rsid w:val="007A7F8F"/>
    <w:rsid w:val="007AA607"/>
    <w:rsid w:val="007B00B2"/>
    <w:rsid w:val="007B00B8"/>
    <w:rsid w:val="007B00F3"/>
    <w:rsid w:val="007B0136"/>
    <w:rsid w:val="007B0170"/>
    <w:rsid w:val="007B01D7"/>
    <w:rsid w:val="007B02AF"/>
    <w:rsid w:val="007B02C6"/>
    <w:rsid w:val="007B02D1"/>
    <w:rsid w:val="007B02D6"/>
    <w:rsid w:val="007B0313"/>
    <w:rsid w:val="007B034B"/>
    <w:rsid w:val="007B037E"/>
    <w:rsid w:val="007B038B"/>
    <w:rsid w:val="007B03E2"/>
    <w:rsid w:val="007B03E6"/>
    <w:rsid w:val="007B03FE"/>
    <w:rsid w:val="007B043B"/>
    <w:rsid w:val="007B048B"/>
    <w:rsid w:val="007B04AD"/>
    <w:rsid w:val="007B0507"/>
    <w:rsid w:val="007B0511"/>
    <w:rsid w:val="007B052F"/>
    <w:rsid w:val="007B0624"/>
    <w:rsid w:val="007B0640"/>
    <w:rsid w:val="007B0698"/>
    <w:rsid w:val="007B0701"/>
    <w:rsid w:val="007B073D"/>
    <w:rsid w:val="007B0743"/>
    <w:rsid w:val="007B077B"/>
    <w:rsid w:val="007B078C"/>
    <w:rsid w:val="007B07D3"/>
    <w:rsid w:val="007B07DB"/>
    <w:rsid w:val="007B0905"/>
    <w:rsid w:val="007B0967"/>
    <w:rsid w:val="007B0A58"/>
    <w:rsid w:val="007B0AB5"/>
    <w:rsid w:val="007B0AE4"/>
    <w:rsid w:val="007B0B0E"/>
    <w:rsid w:val="007B0D2D"/>
    <w:rsid w:val="007B0D56"/>
    <w:rsid w:val="007B0D72"/>
    <w:rsid w:val="007B0D7B"/>
    <w:rsid w:val="007B0D8F"/>
    <w:rsid w:val="007B0DF7"/>
    <w:rsid w:val="007B0E53"/>
    <w:rsid w:val="007B0E82"/>
    <w:rsid w:val="007B0EB8"/>
    <w:rsid w:val="007B0F8D"/>
    <w:rsid w:val="007B1076"/>
    <w:rsid w:val="007B10A2"/>
    <w:rsid w:val="007B10A3"/>
    <w:rsid w:val="007B10CB"/>
    <w:rsid w:val="007B110F"/>
    <w:rsid w:val="007B1144"/>
    <w:rsid w:val="007B11C6"/>
    <w:rsid w:val="007B11E2"/>
    <w:rsid w:val="007B11F2"/>
    <w:rsid w:val="007B121C"/>
    <w:rsid w:val="007B121D"/>
    <w:rsid w:val="007B124B"/>
    <w:rsid w:val="007B12F2"/>
    <w:rsid w:val="007B132D"/>
    <w:rsid w:val="007B1370"/>
    <w:rsid w:val="007B1378"/>
    <w:rsid w:val="007B13FC"/>
    <w:rsid w:val="007B1559"/>
    <w:rsid w:val="007B15BA"/>
    <w:rsid w:val="007B15C0"/>
    <w:rsid w:val="007B160B"/>
    <w:rsid w:val="007B164A"/>
    <w:rsid w:val="007B1655"/>
    <w:rsid w:val="007B16EB"/>
    <w:rsid w:val="007B17AA"/>
    <w:rsid w:val="007B17C6"/>
    <w:rsid w:val="007B17E9"/>
    <w:rsid w:val="007B1807"/>
    <w:rsid w:val="007B18B4"/>
    <w:rsid w:val="007B18DE"/>
    <w:rsid w:val="007B197D"/>
    <w:rsid w:val="007B1A0C"/>
    <w:rsid w:val="007B1A25"/>
    <w:rsid w:val="007B1A2B"/>
    <w:rsid w:val="007B1AF0"/>
    <w:rsid w:val="007B1B55"/>
    <w:rsid w:val="007B1B9E"/>
    <w:rsid w:val="007B1D1D"/>
    <w:rsid w:val="007B1D1F"/>
    <w:rsid w:val="007B1D8A"/>
    <w:rsid w:val="007B1DCA"/>
    <w:rsid w:val="007B1E0E"/>
    <w:rsid w:val="007B1E18"/>
    <w:rsid w:val="007B1E5F"/>
    <w:rsid w:val="007B1E61"/>
    <w:rsid w:val="007B1EBA"/>
    <w:rsid w:val="007B1EF1"/>
    <w:rsid w:val="007B1F85"/>
    <w:rsid w:val="007B1FCA"/>
    <w:rsid w:val="007B2075"/>
    <w:rsid w:val="007B208E"/>
    <w:rsid w:val="007B20F8"/>
    <w:rsid w:val="007B2127"/>
    <w:rsid w:val="007B212C"/>
    <w:rsid w:val="007B2197"/>
    <w:rsid w:val="007B21AE"/>
    <w:rsid w:val="007B21C7"/>
    <w:rsid w:val="007B2207"/>
    <w:rsid w:val="007B22C5"/>
    <w:rsid w:val="007B2309"/>
    <w:rsid w:val="007B2339"/>
    <w:rsid w:val="007B233B"/>
    <w:rsid w:val="007B235B"/>
    <w:rsid w:val="007B2373"/>
    <w:rsid w:val="007B239A"/>
    <w:rsid w:val="007B2444"/>
    <w:rsid w:val="007B24EA"/>
    <w:rsid w:val="007B24F0"/>
    <w:rsid w:val="007B252E"/>
    <w:rsid w:val="007B2574"/>
    <w:rsid w:val="007B257D"/>
    <w:rsid w:val="007B2580"/>
    <w:rsid w:val="007B2596"/>
    <w:rsid w:val="007B25F6"/>
    <w:rsid w:val="007B261B"/>
    <w:rsid w:val="007B2675"/>
    <w:rsid w:val="007B269F"/>
    <w:rsid w:val="007B2710"/>
    <w:rsid w:val="007B272A"/>
    <w:rsid w:val="007B272D"/>
    <w:rsid w:val="007B273A"/>
    <w:rsid w:val="007B2770"/>
    <w:rsid w:val="007B278C"/>
    <w:rsid w:val="007B27DA"/>
    <w:rsid w:val="007B27EC"/>
    <w:rsid w:val="007B281D"/>
    <w:rsid w:val="007B283E"/>
    <w:rsid w:val="007B2845"/>
    <w:rsid w:val="007B2882"/>
    <w:rsid w:val="007B28A6"/>
    <w:rsid w:val="007B28B8"/>
    <w:rsid w:val="007B28D4"/>
    <w:rsid w:val="007B2908"/>
    <w:rsid w:val="007B290C"/>
    <w:rsid w:val="007B2913"/>
    <w:rsid w:val="007B291E"/>
    <w:rsid w:val="007B2938"/>
    <w:rsid w:val="007B2950"/>
    <w:rsid w:val="007B29DD"/>
    <w:rsid w:val="007B2A5C"/>
    <w:rsid w:val="007B2A6A"/>
    <w:rsid w:val="007B2AFB"/>
    <w:rsid w:val="007B2B22"/>
    <w:rsid w:val="007B2B89"/>
    <w:rsid w:val="007B2BAD"/>
    <w:rsid w:val="007B2BD4"/>
    <w:rsid w:val="007B2BF8"/>
    <w:rsid w:val="007B2D70"/>
    <w:rsid w:val="007B2DC4"/>
    <w:rsid w:val="007B2DDC"/>
    <w:rsid w:val="007B2DF1"/>
    <w:rsid w:val="007B2ECD"/>
    <w:rsid w:val="007B2F62"/>
    <w:rsid w:val="007B2FEA"/>
    <w:rsid w:val="007B3047"/>
    <w:rsid w:val="007B31E2"/>
    <w:rsid w:val="007B31F5"/>
    <w:rsid w:val="007B3216"/>
    <w:rsid w:val="007B3261"/>
    <w:rsid w:val="007B32B3"/>
    <w:rsid w:val="007B32B4"/>
    <w:rsid w:val="007B32E7"/>
    <w:rsid w:val="007B331C"/>
    <w:rsid w:val="007B33AF"/>
    <w:rsid w:val="007B33D9"/>
    <w:rsid w:val="007B33E6"/>
    <w:rsid w:val="007B3436"/>
    <w:rsid w:val="007B34B1"/>
    <w:rsid w:val="007B34DF"/>
    <w:rsid w:val="007B3507"/>
    <w:rsid w:val="007B3548"/>
    <w:rsid w:val="007B3558"/>
    <w:rsid w:val="007B3564"/>
    <w:rsid w:val="007B3569"/>
    <w:rsid w:val="007B35EB"/>
    <w:rsid w:val="007B368B"/>
    <w:rsid w:val="007B36CA"/>
    <w:rsid w:val="007B36EF"/>
    <w:rsid w:val="007B3737"/>
    <w:rsid w:val="007B3763"/>
    <w:rsid w:val="007B377B"/>
    <w:rsid w:val="007B37E4"/>
    <w:rsid w:val="007B37E9"/>
    <w:rsid w:val="007B381A"/>
    <w:rsid w:val="007B385F"/>
    <w:rsid w:val="007B38A5"/>
    <w:rsid w:val="007B3912"/>
    <w:rsid w:val="007B393B"/>
    <w:rsid w:val="007B3957"/>
    <w:rsid w:val="007B395C"/>
    <w:rsid w:val="007B396D"/>
    <w:rsid w:val="007B3971"/>
    <w:rsid w:val="007B3A27"/>
    <w:rsid w:val="007B3A80"/>
    <w:rsid w:val="007B3A8C"/>
    <w:rsid w:val="007B3A9B"/>
    <w:rsid w:val="007B3ACA"/>
    <w:rsid w:val="007B3B8D"/>
    <w:rsid w:val="007B3BBC"/>
    <w:rsid w:val="007B3BC7"/>
    <w:rsid w:val="007B3BD3"/>
    <w:rsid w:val="007B3BFD"/>
    <w:rsid w:val="007B3C06"/>
    <w:rsid w:val="007B3C49"/>
    <w:rsid w:val="007B3C4C"/>
    <w:rsid w:val="007B3CBB"/>
    <w:rsid w:val="007B3D4B"/>
    <w:rsid w:val="007B3DB1"/>
    <w:rsid w:val="007B3DD0"/>
    <w:rsid w:val="007B3DD5"/>
    <w:rsid w:val="007B3E2C"/>
    <w:rsid w:val="007B3E47"/>
    <w:rsid w:val="007B3EE9"/>
    <w:rsid w:val="007B3F19"/>
    <w:rsid w:val="007B3F7E"/>
    <w:rsid w:val="007B3F80"/>
    <w:rsid w:val="007B3F8F"/>
    <w:rsid w:val="007B3F91"/>
    <w:rsid w:val="007B3FE4"/>
    <w:rsid w:val="007B402A"/>
    <w:rsid w:val="007B4062"/>
    <w:rsid w:val="007B408A"/>
    <w:rsid w:val="007B40A5"/>
    <w:rsid w:val="007B40E1"/>
    <w:rsid w:val="007B4153"/>
    <w:rsid w:val="007B4178"/>
    <w:rsid w:val="007B423D"/>
    <w:rsid w:val="007B427D"/>
    <w:rsid w:val="007B42A0"/>
    <w:rsid w:val="007B42A7"/>
    <w:rsid w:val="007B42EE"/>
    <w:rsid w:val="007B434D"/>
    <w:rsid w:val="007B44B3"/>
    <w:rsid w:val="007B44F0"/>
    <w:rsid w:val="007B4524"/>
    <w:rsid w:val="007B45C9"/>
    <w:rsid w:val="007B4615"/>
    <w:rsid w:val="007B464C"/>
    <w:rsid w:val="007B466A"/>
    <w:rsid w:val="007B4671"/>
    <w:rsid w:val="007B4697"/>
    <w:rsid w:val="007B47CE"/>
    <w:rsid w:val="007B47DD"/>
    <w:rsid w:val="007B4818"/>
    <w:rsid w:val="007B493E"/>
    <w:rsid w:val="007B4A01"/>
    <w:rsid w:val="007B4A26"/>
    <w:rsid w:val="007B4A2C"/>
    <w:rsid w:val="007B4B74"/>
    <w:rsid w:val="007B4B8F"/>
    <w:rsid w:val="007B4BBB"/>
    <w:rsid w:val="007B4C4A"/>
    <w:rsid w:val="007B4C81"/>
    <w:rsid w:val="007B4C8C"/>
    <w:rsid w:val="007B4CC6"/>
    <w:rsid w:val="007B4CE1"/>
    <w:rsid w:val="007B4D01"/>
    <w:rsid w:val="007B4D12"/>
    <w:rsid w:val="007B4D3A"/>
    <w:rsid w:val="007B4D86"/>
    <w:rsid w:val="007B4DAF"/>
    <w:rsid w:val="007B4E6C"/>
    <w:rsid w:val="007B4E71"/>
    <w:rsid w:val="007B5025"/>
    <w:rsid w:val="007B5064"/>
    <w:rsid w:val="007B5078"/>
    <w:rsid w:val="007B50C2"/>
    <w:rsid w:val="007B50C8"/>
    <w:rsid w:val="007B5101"/>
    <w:rsid w:val="007B5105"/>
    <w:rsid w:val="007B515A"/>
    <w:rsid w:val="007B515C"/>
    <w:rsid w:val="007B519F"/>
    <w:rsid w:val="007B51BE"/>
    <w:rsid w:val="007B51EB"/>
    <w:rsid w:val="007B51ED"/>
    <w:rsid w:val="007B5215"/>
    <w:rsid w:val="007B52BB"/>
    <w:rsid w:val="007B52CC"/>
    <w:rsid w:val="007B52EA"/>
    <w:rsid w:val="007B5346"/>
    <w:rsid w:val="007B537F"/>
    <w:rsid w:val="007B53C0"/>
    <w:rsid w:val="007B53F0"/>
    <w:rsid w:val="007B5472"/>
    <w:rsid w:val="007B547F"/>
    <w:rsid w:val="007B54DA"/>
    <w:rsid w:val="007B550B"/>
    <w:rsid w:val="007B55A5"/>
    <w:rsid w:val="007B55D9"/>
    <w:rsid w:val="007B561C"/>
    <w:rsid w:val="007B5640"/>
    <w:rsid w:val="007B56E4"/>
    <w:rsid w:val="007B5702"/>
    <w:rsid w:val="007B5728"/>
    <w:rsid w:val="007B5749"/>
    <w:rsid w:val="007B578C"/>
    <w:rsid w:val="007B5791"/>
    <w:rsid w:val="007B579A"/>
    <w:rsid w:val="007B57C6"/>
    <w:rsid w:val="007B57F3"/>
    <w:rsid w:val="007B5836"/>
    <w:rsid w:val="007B5864"/>
    <w:rsid w:val="007B5952"/>
    <w:rsid w:val="007B5966"/>
    <w:rsid w:val="007B599A"/>
    <w:rsid w:val="007B59BF"/>
    <w:rsid w:val="007B5AB4"/>
    <w:rsid w:val="007B5B30"/>
    <w:rsid w:val="007B5BB4"/>
    <w:rsid w:val="007B5BC0"/>
    <w:rsid w:val="007B5BEB"/>
    <w:rsid w:val="007B5BF0"/>
    <w:rsid w:val="007B5D31"/>
    <w:rsid w:val="007B5D33"/>
    <w:rsid w:val="007B5DC9"/>
    <w:rsid w:val="007B5DE2"/>
    <w:rsid w:val="007B5DE5"/>
    <w:rsid w:val="007B5DF6"/>
    <w:rsid w:val="007B5E2B"/>
    <w:rsid w:val="007B5E3F"/>
    <w:rsid w:val="007B5E5D"/>
    <w:rsid w:val="007B5E79"/>
    <w:rsid w:val="007B5E89"/>
    <w:rsid w:val="007B5EE3"/>
    <w:rsid w:val="007B5F80"/>
    <w:rsid w:val="007B603E"/>
    <w:rsid w:val="007B6049"/>
    <w:rsid w:val="007B604B"/>
    <w:rsid w:val="007B60D1"/>
    <w:rsid w:val="007B6188"/>
    <w:rsid w:val="007B61FB"/>
    <w:rsid w:val="007B6233"/>
    <w:rsid w:val="007B6250"/>
    <w:rsid w:val="007B626A"/>
    <w:rsid w:val="007B6295"/>
    <w:rsid w:val="007B63A0"/>
    <w:rsid w:val="007B63A7"/>
    <w:rsid w:val="007B63AA"/>
    <w:rsid w:val="007B63B9"/>
    <w:rsid w:val="007B6405"/>
    <w:rsid w:val="007B6424"/>
    <w:rsid w:val="007B64D4"/>
    <w:rsid w:val="007B64DB"/>
    <w:rsid w:val="007B6537"/>
    <w:rsid w:val="007B65E3"/>
    <w:rsid w:val="007B6671"/>
    <w:rsid w:val="007B6694"/>
    <w:rsid w:val="007B677B"/>
    <w:rsid w:val="007B687F"/>
    <w:rsid w:val="007B6883"/>
    <w:rsid w:val="007B6892"/>
    <w:rsid w:val="007B68BB"/>
    <w:rsid w:val="007B6953"/>
    <w:rsid w:val="007B69E4"/>
    <w:rsid w:val="007B6A14"/>
    <w:rsid w:val="007B6A22"/>
    <w:rsid w:val="007B6A27"/>
    <w:rsid w:val="007B6A32"/>
    <w:rsid w:val="007B6B17"/>
    <w:rsid w:val="007B6B6A"/>
    <w:rsid w:val="007B6B96"/>
    <w:rsid w:val="007B6BBA"/>
    <w:rsid w:val="007B6C04"/>
    <w:rsid w:val="007B6C2B"/>
    <w:rsid w:val="007B6C34"/>
    <w:rsid w:val="007B6D32"/>
    <w:rsid w:val="007B6DA8"/>
    <w:rsid w:val="007B6ED2"/>
    <w:rsid w:val="007B6F27"/>
    <w:rsid w:val="007B6F62"/>
    <w:rsid w:val="007B6F6B"/>
    <w:rsid w:val="007B6FAA"/>
    <w:rsid w:val="007B7143"/>
    <w:rsid w:val="007B7182"/>
    <w:rsid w:val="007B7188"/>
    <w:rsid w:val="007B71CD"/>
    <w:rsid w:val="007B7214"/>
    <w:rsid w:val="007B7262"/>
    <w:rsid w:val="007B728B"/>
    <w:rsid w:val="007B72F1"/>
    <w:rsid w:val="007B7305"/>
    <w:rsid w:val="007B7317"/>
    <w:rsid w:val="007B7393"/>
    <w:rsid w:val="007B74C7"/>
    <w:rsid w:val="007B751F"/>
    <w:rsid w:val="007B75B2"/>
    <w:rsid w:val="007B75E0"/>
    <w:rsid w:val="007B764E"/>
    <w:rsid w:val="007B767B"/>
    <w:rsid w:val="007B76D1"/>
    <w:rsid w:val="007B76F0"/>
    <w:rsid w:val="007B7732"/>
    <w:rsid w:val="007B7836"/>
    <w:rsid w:val="007B7837"/>
    <w:rsid w:val="007B785F"/>
    <w:rsid w:val="007B7912"/>
    <w:rsid w:val="007B79D3"/>
    <w:rsid w:val="007B79EE"/>
    <w:rsid w:val="007B7A04"/>
    <w:rsid w:val="007B7A72"/>
    <w:rsid w:val="007B7A7B"/>
    <w:rsid w:val="007B7A86"/>
    <w:rsid w:val="007B7A92"/>
    <w:rsid w:val="007B7A97"/>
    <w:rsid w:val="007B7AE7"/>
    <w:rsid w:val="007B7B05"/>
    <w:rsid w:val="007B7B12"/>
    <w:rsid w:val="007B7B31"/>
    <w:rsid w:val="007B7B3D"/>
    <w:rsid w:val="007B7BA2"/>
    <w:rsid w:val="007B7BDC"/>
    <w:rsid w:val="007B7C85"/>
    <w:rsid w:val="007B7CF3"/>
    <w:rsid w:val="007B7D27"/>
    <w:rsid w:val="007B7DE2"/>
    <w:rsid w:val="007B7E2C"/>
    <w:rsid w:val="007B7E8B"/>
    <w:rsid w:val="007B7F00"/>
    <w:rsid w:val="007B7F2D"/>
    <w:rsid w:val="007B7FC0"/>
    <w:rsid w:val="007B7FC1"/>
    <w:rsid w:val="007B7FD7"/>
    <w:rsid w:val="007BFA21"/>
    <w:rsid w:val="007C003D"/>
    <w:rsid w:val="007C00E6"/>
    <w:rsid w:val="007C0126"/>
    <w:rsid w:val="007C0159"/>
    <w:rsid w:val="007C0195"/>
    <w:rsid w:val="007C01B0"/>
    <w:rsid w:val="007C01B7"/>
    <w:rsid w:val="007C01C8"/>
    <w:rsid w:val="007C01F6"/>
    <w:rsid w:val="007C0216"/>
    <w:rsid w:val="007C026E"/>
    <w:rsid w:val="007C028E"/>
    <w:rsid w:val="007C02E3"/>
    <w:rsid w:val="007C0337"/>
    <w:rsid w:val="007C035C"/>
    <w:rsid w:val="007C0372"/>
    <w:rsid w:val="007C03C3"/>
    <w:rsid w:val="007C0525"/>
    <w:rsid w:val="007C053B"/>
    <w:rsid w:val="007C0547"/>
    <w:rsid w:val="007C0592"/>
    <w:rsid w:val="007C0609"/>
    <w:rsid w:val="007C061E"/>
    <w:rsid w:val="007C067D"/>
    <w:rsid w:val="007C0718"/>
    <w:rsid w:val="007C076D"/>
    <w:rsid w:val="007C088D"/>
    <w:rsid w:val="007C08E9"/>
    <w:rsid w:val="007C0910"/>
    <w:rsid w:val="007C0979"/>
    <w:rsid w:val="007C098A"/>
    <w:rsid w:val="007C098B"/>
    <w:rsid w:val="007C09F7"/>
    <w:rsid w:val="007C0A67"/>
    <w:rsid w:val="007C0A69"/>
    <w:rsid w:val="007C0AB6"/>
    <w:rsid w:val="007C0B05"/>
    <w:rsid w:val="007C0B0E"/>
    <w:rsid w:val="007C0B14"/>
    <w:rsid w:val="007C0B16"/>
    <w:rsid w:val="007C0B17"/>
    <w:rsid w:val="007C0B44"/>
    <w:rsid w:val="007C0B79"/>
    <w:rsid w:val="007C0D64"/>
    <w:rsid w:val="007C0DBF"/>
    <w:rsid w:val="007C0DEE"/>
    <w:rsid w:val="007C0E02"/>
    <w:rsid w:val="007C0E05"/>
    <w:rsid w:val="007C0E14"/>
    <w:rsid w:val="007C0E57"/>
    <w:rsid w:val="007C0E74"/>
    <w:rsid w:val="007C0EC6"/>
    <w:rsid w:val="007C0ED4"/>
    <w:rsid w:val="007C0F86"/>
    <w:rsid w:val="007C0F90"/>
    <w:rsid w:val="007C1013"/>
    <w:rsid w:val="007C101C"/>
    <w:rsid w:val="007C10A7"/>
    <w:rsid w:val="007C10C7"/>
    <w:rsid w:val="007C10CF"/>
    <w:rsid w:val="007C111B"/>
    <w:rsid w:val="007C111F"/>
    <w:rsid w:val="007C1185"/>
    <w:rsid w:val="007C11C5"/>
    <w:rsid w:val="007C11FB"/>
    <w:rsid w:val="007C1234"/>
    <w:rsid w:val="007C1243"/>
    <w:rsid w:val="007C128A"/>
    <w:rsid w:val="007C12B6"/>
    <w:rsid w:val="007C12ED"/>
    <w:rsid w:val="007C1348"/>
    <w:rsid w:val="007C13B5"/>
    <w:rsid w:val="007C1438"/>
    <w:rsid w:val="007C1530"/>
    <w:rsid w:val="007C1572"/>
    <w:rsid w:val="007C15E9"/>
    <w:rsid w:val="007C169B"/>
    <w:rsid w:val="007C16D5"/>
    <w:rsid w:val="007C16E8"/>
    <w:rsid w:val="007C1701"/>
    <w:rsid w:val="007C1750"/>
    <w:rsid w:val="007C1755"/>
    <w:rsid w:val="007C1756"/>
    <w:rsid w:val="007C1775"/>
    <w:rsid w:val="007C17B1"/>
    <w:rsid w:val="007C18FB"/>
    <w:rsid w:val="007C193F"/>
    <w:rsid w:val="007C1970"/>
    <w:rsid w:val="007C19D6"/>
    <w:rsid w:val="007C19E9"/>
    <w:rsid w:val="007C1A5A"/>
    <w:rsid w:val="007C1A70"/>
    <w:rsid w:val="007C1AEA"/>
    <w:rsid w:val="007C1B64"/>
    <w:rsid w:val="007C1B7D"/>
    <w:rsid w:val="007C1B95"/>
    <w:rsid w:val="007C1B97"/>
    <w:rsid w:val="007C1BE4"/>
    <w:rsid w:val="007C1C21"/>
    <w:rsid w:val="007C1CAB"/>
    <w:rsid w:val="007C1CC5"/>
    <w:rsid w:val="007C1CC9"/>
    <w:rsid w:val="007C1CE3"/>
    <w:rsid w:val="007C1D5C"/>
    <w:rsid w:val="007C1D90"/>
    <w:rsid w:val="007C1DA2"/>
    <w:rsid w:val="007C1E40"/>
    <w:rsid w:val="007C1E9C"/>
    <w:rsid w:val="007C1EFB"/>
    <w:rsid w:val="007C1F18"/>
    <w:rsid w:val="007C1FAB"/>
    <w:rsid w:val="007C1FCA"/>
    <w:rsid w:val="007C2012"/>
    <w:rsid w:val="007C2088"/>
    <w:rsid w:val="007C211F"/>
    <w:rsid w:val="007C21D6"/>
    <w:rsid w:val="007C2224"/>
    <w:rsid w:val="007C228A"/>
    <w:rsid w:val="007C22C8"/>
    <w:rsid w:val="007C231A"/>
    <w:rsid w:val="007C2358"/>
    <w:rsid w:val="007C23A5"/>
    <w:rsid w:val="007C23FC"/>
    <w:rsid w:val="007C2404"/>
    <w:rsid w:val="007C2439"/>
    <w:rsid w:val="007C2480"/>
    <w:rsid w:val="007C2492"/>
    <w:rsid w:val="007C24C4"/>
    <w:rsid w:val="007C24E4"/>
    <w:rsid w:val="007C2527"/>
    <w:rsid w:val="007C261D"/>
    <w:rsid w:val="007C266C"/>
    <w:rsid w:val="007C2677"/>
    <w:rsid w:val="007C2693"/>
    <w:rsid w:val="007C26A8"/>
    <w:rsid w:val="007C26F0"/>
    <w:rsid w:val="007C26FC"/>
    <w:rsid w:val="007C2765"/>
    <w:rsid w:val="007C2792"/>
    <w:rsid w:val="007C27A9"/>
    <w:rsid w:val="007C27D0"/>
    <w:rsid w:val="007C27FE"/>
    <w:rsid w:val="007C2808"/>
    <w:rsid w:val="007C289C"/>
    <w:rsid w:val="007C296F"/>
    <w:rsid w:val="007C29A3"/>
    <w:rsid w:val="007C2A11"/>
    <w:rsid w:val="007C2A2D"/>
    <w:rsid w:val="007C2A5E"/>
    <w:rsid w:val="007C2A78"/>
    <w:rsid w:val="007C2AB8"/>
    <w:rsid w:val="007C2AFD"/>
    <w:rsid w:val="007C2B0B"/>
    <w:rsid w:val="007C2B47"/>
    <w:rsid w:val="007C2B6A"/>
    <w:rsid w:val="007C2B6C"/>
    <w:rsid w:val="007C2BBD"/>
    <w:rsid w:val="007C2C82"/>
    <w:rsid w:val="007C2CC1"/>
    <w:rsid w:val="007C2D40"/>
    <w:rsid w:val="007C2DBF"/>
    <w:rsid w:val="007C2E79"/>
    <w:rsid w:val="007C2EA9"/>
    <w:rsid w:val="007C2EB2"/>
    <w:rsid w:val="007C2F14"/>
    <w:rsid w:val="007C2F4A"/>
    <w:rsid w:val="007C2FC0"/>
    <w:rsid w:val="007C3089"/>
    <w:rsid w:val="007C3092"/>
    <w:rsid w:val="007C30A7"/>
    <w:rsid w:val="007C30E8"/>
    <w:rsid w:val="007C30FE"/>
    <w:rsid w:val="007C3151"/>
    <w:rsid w:val="007C3212"/>
    <w:rsid w:val="007C3395"/>
    <w:rsid w:val="007C3396"/>
    <w:rsid w:val="007C339D"/>
    <w:rsid w:val="007C33AA"/>
    <w:rsid w:val="007C33BC"/>
    <w:rsid w:val="007C344E"/>
    <w:rsid w:val="007C34C3"/>
    <w:rsid w:val="007C34D8"/>
    <w:rsid w:val="007C34DE"/>
    <w:rsid w:val="007C355C"/>
    <w:rsid w:val="007C357D"/>
    <w:rsid w:val="007C35FC"/>
    <w:rsid w:val="007C3623"/>
    <w:rsid w:val="007C3651"/>
    <w:rsid w:val="007C36AC"/>
    <w:rsid w:val="007C36B7"/>
    <w:rsid w:val="007C36CA"/>
    <w:rsid w:val="007C36FE"/>
    <w:rsid w:val="007C3788"/>
    <w:rsid w:val="007C37AD"/>
    <w:rsid w:val="007C37C3"/>
    <w:rsid w:val="007C383A"/>
    <w:rsid w:val="007C390B"/>
    <w:rsid w:val="007C391F"/>
    <w:rsid w:val="007C3A36"/>
    <w:rsid w:val="007C3A37"/>
    <w:rsid w:val="007C3A41"/>
    <w:rsid w:val="007C3A5B"/>
    <w:rsid w:val="007C3A67"/>
    <w:rsid w:val="007C3AE0"/>
    <w:rsid w:val="007C3AE4"/>
    <w:rsid w:val="007C3C40"/>
    <w:rsid w:val="007C3CFD"/>
    <w:rsid w:val="007C3D3A"/>
    <w:rsid w:val="007C3DC3"/>
    <w:rsid w:val="007C3DF6"/>
    <w:rsid w:val="007C3E2F"/>
    <w:rsid w:val="007C3F5A"/>
    <w:rsid w:val="007C3FAE"/>
    <w:rsid w:val="007C411D"/>
    <w:rsid w:val="007C4224"/>
    <w:rsid w:val="007C4260"/>
    <w:rsid w:val="007C4279"/>
    <w:rsid w:val="007C42D0"/>
    <w:rsid w:val="007C42D4"/>
    <w:rsid w:val="007C42E1"/>
    <w:rsid w:val="007C4428"/>
    <w:rsid w:val="007C4474"/>
    <w:rsid w:val="007C447C"/>
    <w:rsid w:val="007C455A"/>
    <w:rsid w:val="007C4579"/>
    <w:rsid w:val="007C459D"/>
    <w:rsid w:val="007C4600"/>
    <w:rsid w:val="007C465A"/>
    <w:rsid w:val="007C466B"/>
    <w:rsid w:val="007C4690"/>
    <w:rsid w:val="007C46E3"/>
    <w:rsid w:val="007C4745"/>
    <w:rsid w:val="007C47A8"/>
    <w:rsid w:val="007C47AE"/>
    <w:rsid w:val="007C47C1"/>
    <w:rsid w:val="007C47D7"/>
    <w:rsid w:val="007C4875"/>
    <w:rsid w:val="007C4897"/>
    <w:rsid w:val="007C48C3"/>
    <w:rsid w:val="007C4930"/>
    <w:rsid w:val="007C4932"/>
    <w:rsid w:val="007C493E"/>
    <w:rsid w:val="007C4979"/>
    <w:rsid w:val="007C49E4"/>
    <w:rsid w:val="007C4A4C"/>
    <w:rsid w:val="007C4A61"/>
    <w:rsid w:val="007C4A80"/>
    <w:rsid w:val="007C4A87"/>
    <w:rsid w:val="007C4A94"/>
    <w:rsid w:val="007C4B6B"/>
    <w:rsid w:val="007C4B83"/>
    <w:rsid w:val="007C4BE7"/>
    <w:rsid w:val="007C4C15"/>
    <w:rsid w:val="007C4C5A"/>
    <w:rsid w:val="007C4C6A"/>
    <w:rsid w:val="007C4CCD"/>
    <w:rsid w:val="007C4D83"/>
    <w:rsid w:val="007C4D9F"/>
    <w:rsid w:val="007C4DF6"/>
    <w:rsid w:val="007C4E1C"/>
    <w:rsid w:val="007C4E44"/>
    <w:rsid w:val="007C4F95"/>
    <w:rsid w:val="007C4FA5"/>
    <w:rsid w:val="007C4FE0"/>
    <w:rsid w:val="007C50C6"/>
    <w:rsid w:val="007C51B4"/>
    <w:rsid w:val="007C51FF"/>
    <w:rsid w:val="007C5216"/>
    <w:rsid w:val="007C5329"/>
    <w:rsid w:val="007C532A"/>
    <w:rsid w:val="007C53EA"/>
    <w:rsid w:val="007C5402"/>
    <w:rsid w:val="007C5452"/>
    <w:rsid w:val="007C5473"/>
    <w:rsid w:val="007C54B3"/>
    <w:rsid w:val="007C54E5"/>
    <w:rsid w:val="007C5528"/>
    <w:rsid w:val="007C5583"/>
    <w:rsid w:val="007C5596"/>
    <w:rsid w:val="007C55A6"/>
    <w:rsid w:val="007C563B"/>
    <w:rsid w:val="007C563E"/>
    <w:rsid w:val="007C57D2"/>
    <w:rsid w:val="007C57E2"/>
    <w:rsid w:val="007C57FD"/>
    <w:rsid w:val="007C5838"/>
    <w:rsid w:val="007C5849"/>
    <w:rsid w:val="007C58EC"/>
    <w:rsid w:val="007C58F2"/>
    <w:rsid w:val="007C5941"/>
    <w:rsid w:val="007C59C6"/>
    <w:rsid w:val="007C59F9"/>
    <w:rsid w:val="007C5A7F"/>
    <w:rsid w:val="007C5AF5"/>
    <w:rsid w:val="007C5B04"/>
    <w:rsid w:val="007C5B48"/>
    <w:rsid w:val="007C5BDF"/>
    <w:rsid w:val="007C5BF2"/>
    <w:rsid w:val="007C5BF9"/>
    <w:rsid w:val="007C5C6B"/>
    <w:rsid w:val="007C5CA1"/>
    <w:rsid w:val="007C5D07"/>
    <w:rsid w:val="007C5D0C"/>
    <w:rsid w:val="007C5D37"/>
    <w:rsid w:val="007C5DA8"/>
    <w:rsid w:val="007C5DBB"/>
    <w:rsid w:val="007C5DCB"/>
    <w:rsid w:val="007C5DD8"/>
    <w:rsid w:val="007C5DF4"/>
    <w:rsid w:val="007C5E81"/>
    <w:rsid w:val="007C5E8D"/>
    <w:rsid w:val="007C5E91"/>
    <w:rsid w:val="007C5E9B"/>
    <w:rsid w:val="007C5ECD"/>
    <w:rsid w:val="007C5EE8"/>
    <w:rsid w:val="007C5F00"/>
    <w:rsid w:val="007C5F1A"/>
    <w:rsid w:val="007C5F38"/>
    <w:rsid w:val="007C5F3B"/>
    <w:rsid w:val="007C5F61"/>
    <w:rsid w:val="007C5FBF"/>
    <w:rsid w:val="007C5FED"/>
    <w:rsid w:val="007C5FFF"/>
    <w:rsid w:val="007C6086"/>
    <w:rsid w:val="007C60F9"/>
    <w:rsid w:val="007C617C"/>
    <w:rsid w:val="007C61E3"/>
    <w:rsid w:val="007C61E5"/>
    <w:rsid w:val="007C61ED"/>
    <w:rsid w:val="007C620B"/>
    <w:rsid w:val="007C6284"/>
    <w:rsid w:val="007C62A5"/>
    <w:rsid w:val="007C6308"/>
    <w:rsid w:val="007C6321"/>
    <w:rsid w:val="007C63D9"/>
    <w:rsid w:val="007C63E7"/>
    <w:rsid w:val="007C644F"/>
    <w:rsid w:val="007C6450"/>
    <w:rsid w:val="007C6469"/>
    <w:rsid w:val="007C64D3"/>
    <w:rsid w:val="007C64F0"/>
    <w:rsid w:val="007C64F9"/>
    <w:rsid w:val="007C650F"/>
    <w:rsid w:val="007C6533"/>
    <w:rsid w:val="007C65E9"/>
    <w:rsid w:val="007C670A"/>
    <w:rsid w:val="007C676E"/>
    <w:rsid w:val="007C678B"/>
    <w:rsid w:val="007C6793"/>
    <w:rsid w:val="007C679A"/>
    <w:rsid w:val="007C67BC"/>
    <w:rsid w:val="007C6889"/>
    <w:rsid w:val="007C68DA"/>
    <w:rsid w:val="007C690B"/>
    <w:rsid w:val="007C6953"/>
    <w:rsid w:val="007C6A2C"/>
    <w:rsid w:val="007C6A3F"/>
    <w:rsid w:val="007C6A72"/>
    <w:rsid w:val="007C6ACA"/>
    <w:rsid w:val="007C6B48"/>
    <w:rsid w:val="007C6B8D"/>
    <w:rsid w:val="007C6C1E"/>
    <w:rsid w:val="007C6C27"/>
    <w:rsid w:val="007C6C39"/>
    <w:rsid w:val="007C6C42"/>
    <w:rsid w:val="007C6C73"/>
    <w:rsid w:val="007C6C84"/>
    <w:rsid w:val="007C6CEC"/>
    <w:rsid w:val="007C6D11"/>
    <w:rsid w:val="007C6D13"/>
    <w:rsid w:val="007C6D5A"/>
    <w:rsid w:val="007C6D69"/>
    <w:rsid w:val="007C6D96"/>
    <w:rsid w:val="007C6D9E"/>
    <w:rsid w:val="007C6DBE"/>
    <w:rsid w:val="007C6DC3"/>
    <w:rsid w:val="007C6DCB"/>
    <w:rsid w:val="007C6E5C"/>
    <w:rsid w:val="007C6E87"/>
    <w:rsid w:val="007C6F3B"/>
    <w:rsid w:val="007C705A"/>
    <w:rsid w:val="007C7062"/>
    <w:rsid w:val="007C70C7"/>
    <w:rsid w:val="007C717B"/>
    <w:rsid w:val="007C71C8"/>
    <w:rsid w:val="007C71E3"/>
    <w:rsid w:val="007C71F1"/>
    <w:rsid w:val="007C72CB"/>
    <w:rsid w:val="007C72F5"/>
    <w:rsid w:val="007C72F8"/>
    <w:rsid w:val="007C7368"/>
    <w:rsid w:val="007C737E"/>
    <w:rsid w:val="007C7442"/>
    <w:rsid w:val="007C74D6"/>
    <w:rsid w:val="007C74E9"/>
    <w:rsid w:val="007C7534"/>
    <w:rsid w:val="007C75CF"/>
    <w:rsid w:val="007C767E"/>
    <w:rsid w:val="007C76D0"/>
    <w:rsid w:val="007C7706"/>
    <w:rsid w:val="007C77D4"/>
    <w:rsid w:val="007C77EC"/>
    <w:rsid w:val="007C7830"/>
    <w:rsid w:val="007C7841"/>
    <w:rsid w:val="007C7864"/>
    <w:rsid w:val="007C78C2"/>
    <w:rsid w:val="007C78D5"/>
    <w:rsid w:val="007C795F"/>
    <w:rsid w:val="007C7966"/>
    <w:rsid w:val="007C797E"/>
    <w:rsid w:val="007C7980"/>
    <w:rsid w:val="007C79A9"/>
    <w:rsid w:val="007C79C1"/>
    <w:rsid w:val="007C79D8"/>
    <w:rsid w:val="007C79E4"/>
    <w:rsid w:val="007C7A3B"/>
    <w:rsid w:val="007C7AAA"/>
    <w:rsid w:val="007C7AE8"/>
    <w:rsid w:val="007C7B02"/>
    <w:rsid w:val="007C7B25"/>
    <w:rsid w:val="007C7B2A"/>
    <w:rsid w:val="007C7B80"/>
    <w:rsid w:val="007C7C23"/>
    <w:rsid w:val="007C7CB1"/>
    <w:rsid w:val="007C7CE1"/>
    <w:rsid w:val="007C7D5C"/>
    <w:rsid w:val="007C7DAC"/>
    <w:rsid w:val="007C7DC5"/>
    <w:rsid w:val="007C7E20"/>
    <w:rsid w:val="007C7E68"/>
    <w:rsid w:val="007C7F50"/>
    <w:rsid w:val="007C7FD4"/>
    <w:rsid w:val="007D0084"/>
    <w:rsid w:val="007D0127"/>
    <w:rsid w:val="007D012C"/>
    <w:rsid w:val="007D0132"/>
    <w:rsid w:val="007D01EE"/>
    <w:rsid w:val="007D0228"/>
    <w:rsid w:val="007D02A2"/>
    <w:rsid w:val="007D02BF"/>
    <w:rsid w:val="007D0326"/>
    <w:rsid w:val="007D03AD"/>
    <w:rsid w:val="007D03B4"/>
    <w:rsid w:val="007D03C1"/>
    <w:rsid w:val="007D04A8"/>
    <w:rsid w:val="007D04E6"/>
    <w:rsid w:val="007D0617"/>
    <w:rsid w:val="007D0673"/>
    <w:rsid w:val="007D0675"/>
    <w:rsid w:val="007D06B3"/>
    <w:rsid w:val="007D06CF"/>
    <w:rsid w:val="007D06D3"/>
    <w:rsid w:val="007D06FC"/>
    <w:rsid w:val="007D0795"/>
    <w:rsid w:val="007D07D1"/>
    <w:rsid w:val="007D082A"/>
    <w:rsid w:val="007D0861"/>
    <w:rsid w:val="007D087B"/>
    <w:rsid w:val="007D08AB"/>
    <w:rsid w:val="007D0913"/>
    <w:rsid w:val="007D096C"/>
    <w:rsid w:val="007D09C7"/>
    <w:rsid w:val="007D09CF"/>
    <w:rsid w:val="007D0A05"/>
    <w:rsid w:val="007D0A3F"/>
    <w:rsid w:val="007D0A7B"/>
    <w:rsid w:val="007D0BEE"/>
    <w:rsid w:val="007D0CA8"/>
    <w:rsid w:val="007D0D30"/>
    <w:rsid w:val="007D0D8A"/>
    <w:rsid w:val="007D0DE5"/>
    <w:rsid w:val="007D0DE6"/>
    <w:rsid w:val="007D0E45"/>
    <w:rsid w:val="007D0EB8"/>
    <w:rsid w:val="007D0F5E"/>
    <w:rsid w:val="007D0FEA"/>
    <w:rsid w:val="007D1029"/>
    <w:rsid w:val="007D1056"/>
    <w:rsid w:val="007D10D6"/>
    <w:rsid w:val="007D112D"/>
    <w:rsid w:val="007D11BF"/>
    <w:rsid w:val="007D11D3"/>
    <w:rsid w:val="007D1211"/>
    <w:rsid w:val="007D122C"/>
    <w:rsid w:val="007D1294"/>
    <w:rsid w:val="007D12A4"/>
    <w:rsid w:val="007D12C3"/>
    <w:rsid w:val="007D12D5"/>
    <w:rsid w:val="007D12DC"/>
    <w:rsid w:val="007D1336"/>
    <w:rsid w:val="007D1350"/>
    <w:rsid w:val="007D1383"/>
    <w:rsid w:val="007D1387"/>
    <w:rsid w:val="007D1427"/>
    <w:rsid w:val="007D1431"/>
    <w:rsid w:val="007D14BA"/>
    <w:rsid w:val="007D14F3"/>
    <w:rsid w:val="007D1507"/>
    <w:rsid w:val="007D153A"/>
    <w:rsid w:val="007D15DD"/>
    <w:rsid w:val="007D162D"/>
    <w:rsid w:val="007D1677"/>
    <w:rsid w:val="007D169D"/>
    <w:rsid w:val="007D16B3"/>
    <w:rsid w:val="007D16B4"/>
    <w:rsid w:val="007D18C2"/>
    <w:rsid w:val="007D18C7"/>
    <w:rsid w:val="007D18E3"/>
    <w:rsid w:val="007D18EA"/>
    <w:rsid w:val="007D1A76"/>
    <w:rsid w:val="007D1ACD"/>
    <w:rsid w:val="007D1B0B"/>
    <w:rsid w:val="007D1B13"/>
    <w:rsid w:val="007D1C69"/>
    <w:rsid w:val="007D1C7E"/>
    <w:rsid w:val="007D1D11"/>
    <w:rsid w:val="007D1D7E"/>
    <w:rsid w:val="007D1E24"/>
    <w:rsid w:val="007D1E44"/>
    <w:rsid w:val="007D203C"/>
    <w:rsid w:val="007D2041"/>
    <w:rsid w:val="007D212E"/>
    <w:rsid w:val="007D2134"/>
    <w:rsid w:val="007D2195"/>
    <w:rsid w:val="007D21F5"/>
    <w:rsid w:val="007D21FA"/>
    <w:rsid w:val="007D223E"/>
    <w:rsid w:val="007D22F4"/>
    <w:rsid w:val="007D2337"/>
    <w:rsid w:val="007D23A6"/>
    <w:rsid w:val="007D23AB"/>
    <w:rsid w:val="007D23BF"/>
    <w:rsid w:val="007D23F3"/>
    <w:rsid w:val="007D268B"/>
    <w:rsid w:val="007D26E0"/>
    <w:rsid w:val="007D2770"/>
    <w:rsid w:val="007D27D3"/>
    <w:rsid w:val="007D28C5"/>
    <w:rsid w:val="007D28ED"/>
    <w:rsid w:val="007D28FC"/>
    <w:rsid w:val="007D2977"/>
    <w:rsid w:val="007D298E"/>
    <w:rsid w:val="007D29B7"/>
    <w:rsid w:val="007D29DD"/>
    <w:rsid w:val="007D2A24"/>
    <w:rsid w:val="007D2A58"/>
    <w:rsid w:val="007D2ADD"/>
    <w:rsid w:val="007D2AF7"/>
    <w:rsid w:val="007D2B3D"/>
    <w:rsid w:val="007D2C7F"/>
    <w:rsid w:val="007D2CB8"/>
    <w:rsid w:val="007D2DBC"/>
    <w:rsid w:val="007D2DFE"/>
    <w:rsid w:val="007D2E17"/>
    <w:rsid w:val="007D2E5C"/>
    <w:rsid w:val="007D2E9B"/>
    <w:rsid w:val="007D2EB7"/>
    <w:rsid w:val="007D2EE7"/>
    <w:rsid w:val="007D2F73"/>
    <w:rsid w:val="007D2FA0"/>
    <w:rsid w:val="007D303F"/>
    <w:rsid w:val="007D3042"/>
    <w:rsid w:val="007D3055"/>
    <w:rsid w:val="007D30BC"/>
    <w:rsid w:val="007D3146"/>
    <w:rsid w:val="007D3278"/>
    <w:rsid w:val="007D3288"/>
    <w:rsid w:val="007D32A4"/>
    <w:rsid w:val="007D32A6"/>
    <w:rsid w:val="007D32C6"/>
    <w:rsid w:val="007D3348"/>
    <w:rsid w:val="007D336D"/>
    <w:rsid w:val="007D33E9"/>
    <w:rsid w:val="007D3444"/>
    <w:rsid w:val="007D34D8"/>
    <w:rsid w:val="007D3530"/>
    <w:rsid w:val="007D355C"/>
    <w:rsid w:val="007D3585"/>
    <w:rsid w:val="007D35A9"/>
    <w:rsid w:val="007D35E8"/>
    <w:rsid w:val="007D369D"/>
    <w:rsid w:val="007D36E2"/>
    <w:rsid w:val="007D3736"/>
    <w:rsid w:val="007D37DF"/>
    <w:rsid w:val="007D3830"/>
    <w:rsid w:val="007D3874"/>
    <w:rsid w:val="007D38B9"/>
    <w:rsid w:val="007D38FF"/>
    <w:rsid w:val="007D3954"/>
    <w:rsid w:val="007D396B"/>
    <w:rsid w:val="007D39AF"/>
    <w:rsid w:val="007D39EA"/>
    <w:rsid w:val="007D39EC"/>
    <w:rsid w:val="007D3A08"/>
    <w:rsid w:val="007D3A76"/>
    <w:rsid w:val="007D3AB2"/>
    <w:rsid w:val="007D3AC6"/>
    <w:rsid w:val="007D3B06"/>
    <w:rsid w:val="007D3B1C"/>
    <w:rsid w:val="007D3B38"/>
    <w:rsid w:val="007D3B43"/>
    <w:rsid w:val="007D3B6F"/>
    <w:rsid w:val="007D3B93"/>
    <w:rsid w:val="007D3B9D"/>
    <w:rsid w:val="007D3BFB"/>
    <w:rsid w:val="007D3C04"/>
    <w:rsid w:val="007D3C99"/>
    <w:rsid w:val="007D3C9A"/>
    <w:rsid w:val="007D3CF9"/>
    <w:rsid w:val="007D3D0A"/>
    <w:rsid w:val="007D3D24"/>
    <w:rsid w:val="007D3D2E"/>
    <w:rsid w:val="007D3D5C"/>
    <w:rsid w:val="007D3DE0"/>
    <w:rsid w:val="007D3F85"/>
    <w:rsid w:val="007D3FC8"/>
    <w:rsid w:val="007D3FE9"/>
    <w:rsid w:val="007D3FF4"/>
    <w:rsid w:val="007D4050"/>
    <w:rsid w:val="007D4105"/>
    <w:rsid w:val="007D41D5"/>
    <w:rsid w:val="007D421B"/>
    <w:rsid w:val="007D423F"/>
    <w:rsid w:val="007D4284"/>
    <w:rsid w:val="007D42A7"/>
    <w:rsid w:val="007D4320"/>
    <w:rsid w:val="007D43F7"/>
    <w:rsid w:val="007D4438"/>
    <w:rsid w:val="007D443C"/>
    <w:rsid w:val="007D448B"/>
    <w:rsid w:val="007D448F"/>
    <w:rsid w:val="007D45C4"/>
    <w:rsid w:val="007D462A"/>
    <w:rsid w:val="007D465D"/>
    <w:rsid w:val="007D466C"/>
    <w:rsid w:val="007D470D"/>
    <w:rsid w:val="007D4731"/>
    <w:rsid w:val="007D4765"/>
    <w:rsid w:val="007D476E"/>
    <w:rsid w:val="007D4791"/>
    <w:rsid w:val="007D47BA"/>
    <w:rsid w:val="007D4824"/>
    <w:rsid w:val="007D4841"/>
    <w:rsid w:val="007D48F1"/>
    <w:rsid w:val="007D4906"/>
    <w:rsid w:val="007D4B05"/>
    <w:rsid w:val="007D4B1A"/>
    <w:rsid w:val="007D4B2F"/>
    <w:rsid w:val="007D4C9A"/>
    <w:rsid w:val="007D4CE8"/>
    <w:rsid w:val="007D4D07"/>
    <w:rsid w:val="007D4D0F"/>
    <w:rsid w:val="007D4D8C"/>
    <w:rsid w:val="007D4DA6"/>
    <w:rsid w:val="007D4DD7"/>
    <w:rsid w:val="007D4E04"/>
    <w:rsid w:val="007D4E41"/>
    <w:rsid w:val="007D4E4F"/>
    <w:rsid w:val="007D4E68"/>
    <w:rsid w:val="007D4EB1"/>
    <w:rsid w:val="007D4EC6"/>
    <w:rsid w:val="007D4ECC"/>
    <w:rsid w:val="007D4F14"/>
    <w:rsid w:val="007D4F4E"/>
    <w:rsid w:val="007D4F6E"/>
    <w:rsid w:val="007D4FCA"/>
    <w:rsid w:val="007D504F"/>
    <w:rsid w:val="007D5082"/>
    <w:rsid w:val="007D508A"/>
    <w:rsid w:val="007D509D"/>
    <w:rsid w:val="007D50B1"/>
    <w:rsid w:val="007D50CF"/>
    <w:rsid w:val="007D50D2"/>
    <w:rsid w:val="007D50E9"/>
    <w:rsid w:val="007D5121"/>
    <w:rsid w:val="007D5126"/>
    <w:rsid w:val="007D522D"/>
    <w:rsid w:val="007D5344"/>
    <w:rsid w:val="007D5345"/>
    <w:rsid w:val="007D5410"/>
    <w:rsid w:val="007D5449"/>
    <w:rsid w:val="007D547E"/>
    <w:rsid w:val="007D5511"/>
    <w:rsid w:val="007D55C2"/>
    <w:rsid w:val="007D5613"/>
    <w:rsid w:val="007D5661"/>
    <w:rsid w:val="007D56E2"/>
    <w:rsid w:val="007D56F7"/>
    <w:rsid w:val="007D5716"/>
    <w:rsid w:val="007D5739"/>
    <w:rsid w:val="007D573D"/>
    <w:rsid w:val="007D583B"/>
    <w:rsid w:val="007D587E"/>
    <w:rsid w:val="007D58AF"/>
    <w:rsid w:val="007D5909"/>
    <w:rsid w:val="007D5932"/>
    <w:rsid w:val="007D5979"/>
    <w:rsid w:val="007D5992"/>
    <w:rsid w:val="007D59A7"/>
    <w:rsid w:val="007D59BA"/>
    <w:rsid w:val="007D5A0A"/>
    <w:rsid w:val="007D5A28"/>
    <w:rsid w:val="007D5A29"/>
    <w:rsid w:val="007D5A83"/>
    <w:rsid w:val="007D5A92"/>
    <w:rsid w:val="007D5AE2"/>
    <w:rsid w:val="007D5B17"/>
    <w:rsid w:val="007D5B8A"/>
    <w:rsid w:val="007D5BC8"/>
    <w:rsid w:val="007D5C36"/>
    <w:rsid w:val="007D5C63"/>
    <w:rsid w:val="007D5C93"/>
    <w:rsid w:val="007D5C9E"/>
    <w:rsid w:val="007D5D24"/>
    <w:rsid w:val="007D5D3E"/>
    <w:rsid w:val="007D5D41"/>
    <w:rsid w:val="007D5D6B"/>
    <w:rsid w:val="007D5D75"/>
    <w:rsid w:val="007D5D8C"/>
    <w:rsid w:val="007D5E0A"/>
    <w:rsid w:val="007D5E10"/>
    <w:rsid w:val="007D5E15"/>
    <w:rsid w:val="007D5E2F"/>
    <w:rsid w:val="007D5E5F"/>
    <w:rsid w:val="007D5EEA"/>
    <w:rsid w:val="007D5EEB"/>
    <w:rsid w:val="007D5F31"/>
    <w:rsid w:val="007D5FBC"/>
    <w:rsid w:val="007D600E"/>
    <w:rsid w:val="007D608C"/>
    <w:rsid w:val="007D613E"/>
    <w:rsid w:val="007D6178"/>
    <w:rsid w:val="007D6187"/>
    <w:rsid w:val="007D6241"/>
    <w:rsid w:val="007D6306"/>
    <w:rsid w:val="007D6346"/>
    <w:rsid w:val="007D6358"/>
    <w:rsid w:val="007D636F"/>
    <w:rsid w:val="007D63AB"/>
    <w:rsid w:val="007D63EA"/>
    <w:rsid w:val="007D6429"/>
    <w:rsid w:val="007D64B8"/>
    <w:rsid w:val="007D64CA"/>
    <w:rsid w:val="007D650F"/>
    <w:rsid w:val="007D6571"/>
    <w:rsid w:val="007D65B0"/>
    <w:rsid w:val="007D65CB"/>
    <w:rsid w:val="007D6609"/>
    <w:rsid w:val="007D6647"/>
    <w:rsid w:val="007D665A"/>
    <w:rsid w:val="007D67EF"/>
    <w:rsid w:val="007D68F8"/>
    <w:rsid w:val="007D68FB"/>
    <w:rsid w:val="007D6904"/>
    <w:rsid w:val="007D6908"/>
    <w:rsid w:val="007D69A3"/>
    <w:rsid w:val="007D6AA2"/>
    <w:rsid w:val="007D6B1D"/>
    <w:rsid w:val="007D6B94"/>
    <w:rsid w:val="007D6BB9"/>
    <w:rsid w:val="007D6BDB"/>
    <w:rsid w:val="007D6C0A"/>
    <w:rsid w:val="007D6C36"/>
    <w:rsid w:val="007D6C4A"/>
    <w:rsid w:val="007D6C59"/>
    <w:rsid w:val="007D6C98"/>
    <w:rsid w:val="007D6CC0"/>
    <w:rsid w:val="007D6D2F"/>
    <w:rsid w:val="007D6D53"/>
    <w:rsid w:val="007D6D79"/>
    <w:rsid w:val="007D6E06"/>
    <w:rsid w:val="007D6F26"/>
    <w:rsid w:val="007D6FB7"/>
    <w:rsid w:val="007D6FD4"/>
    <w:rsid w:val="007D6FE5"/>
    <w:rsid w:val="007D7001"/>
    <w:rsid w:val="007D7042"/>
    <w:rsid w:val="007D70A1"/>
    <w:rsid w:val="007D70CC"/>
    <w:rsid w:val="007D70F2"/>
    <w:rsid w:val="007D7131"/>
    <w:rsid w:val="007D7143"/>
    <w:rsid w:val="007D71CC"/>
    <w:rsid w:val="007D7240"/>
    <w:rsid w:val="007D7252"/>
    <w:rsid w:val="007D7266"/>
    <w:rsid w:val="007D729C"/>
    <w:rsid w:val="007D734A"/>
    <w:rsid w:val="007D73FA"/>
    <w:rsid w:val="007D745A"/>
    <w:rsid w:val="007D7649"/>
    <w:rsid w:val="007D76FC"/>
    <w:rsid w:val="007D774C"/>
    <w:rsid w:val="007D7789"/>
    <w:rsid w:val="007D7855"/>
    <w:rsid w:val="007D785B"/>
    <w:rsid w:val="007D789F"/>
    <w:rsid w:val="007D78AE"/>
    <w:rsid w:val="007D7979"/>
    <w:rsid w:val="007D7A35"/>
    <w:rsid w:val="007D7AB3"/>
    <w:rsid w:val="007D7AE6"/>
    <w:rsid w:val="007D7B35"/>
    <w:rsid w:val="007D7B85"/>
    <w:rsid w:val="007D7BBB"/>
    <w:rsid w:val="007D7BD7"/>
    <w:rsid w:val="007D7BDF"/>
    <w:rsid w:val="007D7C93"/>
    <w:rsid w:val="007D7C9A"/>
    <w:rsid w:val="007D7CA6"/>
    <w:rsid w:val="007D7D4E"/>
    <w:rsid w:val="007D7D79"/>
    <w:rsid w:val="007D7DE1"/>
    <w:rsid w:val="007D7E0B"/>
    <w:rsid w:val="007D7E3D"/>
    <w:rsid w:val="007D7E5D"/>
    <w:rsid w:val="007D7E6A"/>
    <w:rsid w:val="007D7EDB"/>
    <w:rsid w:val="007D7F63"/>
    <w:rsid w:val="007D7F64"/>
    <w:rsid w:val="007D7FA2"/>
    <w:rsid w:val="007E0029"/>
    <w:rsid w:val="007E010B"/>
    <w:rsid w:val="007E011A"/>
    <w:rsid w:val="007E016C"/>
    <w:rsid w:val="007E018B"/>
    <w:rsid w:val="007E01BE"/>
    <w:rsid w:val="007E01EA"/>
    <w:rsid w:val="007E01F8"/>
    <w:rsid w:val="007E023B"/>
    <w:rsid w:val="007E025B"/>
    <w:rsid w:val="007E039E"/>
    <w:rsid w:val="007E03E5"/>
    <w:rsid w:val="007E041B"/>
    <w:rsid w:val="007E053D"/>
    <w:rsid w:val="007E05E4"/>
    <w:rsid w:val="007E0640"/>
    <w:rsid w:val="007E06C0"/>
    <w:rsid w:val="007E06C2"/>
    <w:rsid w:val="007E076F"/>
    <w:rsid w:val="007E07F6"/>
    <w:rsid w:val="007E08AF"/>
    <w:rsid w:val="007E08E8"/>
    <w:rsid w:val="007E08E9"/>
    <w:rsid w:val="007E08FC"/>
    <w:rsid w:val="007E09DA"/>
    <w:rsid w:val="007E0A3D"/>
    <w:rsid w:val="007E0A53"/>
    <w:rsid w:val="007E0B3C"/>
    <w:rsid w:val="007E0BAB"/>
    <w:rsid w:val="007E0C8F"/>
    <w:rsid w:val="007E0CEB"/>
    <w:rsid w:val="007E0D13"/>
    <w:rsid w:val="007E0DBE"/>
    <w:rsid w:val="007E0DCB"/>
    <w:rsid w:val="007E0DD4"/>
    <w:rsid w:val="007E0E1F"/>
    <w:rsid w:val="007E0F0E"/>
    <w:rsid w:val="007E0F54"/>
    <w:rsid w:val="007E0F94"/>
    <w:rsid w:val="007E0FD6"/>
    <w:rsid w:val="007E0FEF"/>
    <w:rsid w:val="007E107E"/>
    <w:rsid w:val="007E10A6"/>
    <w:rsid w:val="007E10FA"/>
    <w:rsid w:val="007E1109"/>
    <w:rsid w:val="007E1159"/>
    <w:rsid w:val="007E119F"/>
    <w:rsid w:val="007E11A0"/>
    <w:rsid w:val="007E11BD"/>
    <w:rsid w:val="007E11C0"/>
    <w:rsid w:val="007E11D1"/>
    <w:rsid w:val="007E1261"/>
    <w:rsid w:val="007E127A"/>
    <w:rsid w:val="007E1312"/>
    <w:rsid w:val="007E131B"/>
    <w:rsid w:val="007E1388"/>
    <w:rsid w:val="007E13AF"/>
    <w:rsid w:val="007E13DE"/>
    <w:rsid w:val="007E14AE"/>
    <w:rsid w:val="007E15B7"/>
    <w:rsid w:val="007E1797"/>
    <w:rsid w:val="007E17B1"/>
    <w:rsid w:val="007E18A9"/>
    <w:rsid w:val="007E1914"/>
    <w:rsid w:val="007E1995"/>
    <w:rsid w:val="007E19B8"/>
    <w:rsid w:val="007E1A3F"/>
    <w:rsid w:val="007E1A47"/>
    <w:rsid w:val="007E1A53"/>
    <w:rsid w:val="007E1B78"/>
    <w:rsid w:val="007E1C0F"/>
    <w:rsid w:val="007E1C64"/>
    <w:rsid w:val="007E1C65"/>
    <w:rsid w:val="007E1C8E"/>
    <w:rsid w:val="007E1CAD"/>
    <w:rsid w:val="007E1D00"/>
    <w:rsid w:val="007E1D11"/>
    <w:rsid w:val="007E1DC0"/>
    <w:rsid w:val="007E1EBA"/>
    <w:rsid w:val="007E1ECC"/>
    <w:rsid w:val="007E1EFE"/>
    <w:rsid w:val="007E1F16"/>
    <w:rsid w:val="007E1F48"/>
    <w:rsid w:val="007E2030"/>
    <w:rsid w:val="007E20BD"/>
    <w:rsid w:val="007E212F"/>
    <w:rsid w:val="007E2135"/>
    <w:rsid w:val="007E219A"/>
    <w:rsid w:val="007E21B8"/>
    <w:rsid w:val="007E21DD"/>
    <w:rsid w:val="007E2249"/>
    <w:rsid w:val="007E22A8"/>
    <w:rsid w:val="007E22C5"/>
    <w:rsid w:val="007E230B"/>
    <w:rsid w:val="007E2410"/>
    <w:rsid w:val="007E2411"/>
    <w:rsid w:val="007E2463"/>
    <w:rsid w:val="007E24B9"/>
    <w:rsid w:val="007E25B4"/>
    <w:rsid w:val="007E2623"/>
    <w:rsid w:val="007E266D"/>
    <w:rsid w:val="007E2687"/>
    <w:rsid w:val="007E26D9"/>
    <w:rsid w:val="007E2701"/>
    <w:rsid w:val="007E2793"/>
    <w:rsid w:val="007E282A"/>
    <w:rsid w:val="007E288D"/>
    <w:rsid w:val="007E2988"/>
    <w:rsid w:val="007E2A5C"/>
    <w:rsid w:val="007E2A8C"/>
    <w:rsid w:val="007E2AD2"/>
    <w:rsid w:val="007E2B22"/>
    <w:rsid w:val="007E2B3B"/>
    <w:rsid w:val="007E2B94"/>
    <w:rsid w:val="007E2BF6"/>
    <w:rsid w:val="007E2C5D"/>
    <w:rsid w:val="007E2C8F"/>
    <w:rsid w:val="007E2CBA"/>
    <w:rsid w:val="007E2CCC"/>
    <w:rsid w:val="007E2CD7"/>
    <w:rsid w:val="007E2D50"/>
    <w:rsid w:val="007E2D90"/>
    <w:rsid w:val="007E2DB7"/>
    <w:rsid w:val="007E2DC2"/>
    <w:rsid w:val="007E2E03"/>
    <w:rsid w:val="007E2F1E"/>
    <w:rsid w:val="007E2F7C"/>
    <w:rsid w:val="007E2F86"/>
    <w:rsid w:val="007E2F8F"/>
    <w:rsid w:val="007E2F9E"/>
    <w:rsid w:val="007E2FAB"/>
    <w:rsid w:val="007E2FB3"/>
    <w:rsid w:val="007E300F"/>
    <w:rsid w:val="007E3079"/>
    <w:rsid w:val="007E307C"/>
    <w:rsid w:val="007E3089"/>
    <w:rsid w:val="007E31F4"/>
    <w:rsid w:val="007E3236"/>
    <w:rsid w:val="007E324F"/>
    <w:rsid w:val="007E3266"/>
    <w:rsid w:val="007E32C0"/>
    <w:rsid w:val="007E32FC"/>
    <w:rsid w:val="007E339C"/>
    <w:rsid w:val="007E33A9"/>
    <w:rsid w:val="007E343A"/>
    <w:rsid w:val="007E34A9"/>
    <w:rsid w:val="007E34C5"/>
    <w:rsid w:val="007E3509"/>
    <w:rsid w:val="007E355D"/>
    <w:rsid w:val="007E35C4"/>
    <w:rsid w:val="007E35D9"/>
    <w:rsid w:val="007E36E2"/>
    <w:rsid w:val="007E37DA"/>
    <w:rsid w:val="007E381C"/>
    <w:rsid w:val="007E390C"/>
    <w:rsid w:val="007E3955"/>
    <w:rsid w:val="007E39BC"/>
    <w:rsid w:val="007E3A6B"/>
    <w:rsid w:val="007E3ABA"/>
    <w:rsid w:val="007E3ABC"/>
    <w:rsid w:val="007E3ADC"/>
    <w:rsid w:val="007E3AE1"/>
    <w:rsid w:val="007E3BE2"/>
    <w:rsid w:val="007E3BF7"/>
    <w:rsid w:val="007E3C2B"/>
    <w:rsid w:val="007E3C4C"/>
    <w:rsid w:val="007E3D07"/>
    <w:rsid w:val="007E3D24"/>
    <w:rsid w:val="007E3D26"/>
    <w:rsid w:val="007E3D6C"/>
    <w:rsid w:val="007E3D86"/>
    <w:rsid w:val="007E3D9A"/>
    <w:rsid w:val="007E3DA7"/>
    <w:rsid w:val="007E3DE1"/>
    <w:rsid w:val="007E3E7C"/>
    <w:rsid w:val="007E3ECE"/>
    <w:rsid w:val="007E3ECF"/>
    <w:rsid w:val="007E3EE2"/>
    <w:rsid w:val="007E3F45"/>
    <w:rsid w:val="007E3F4B"/>
    <w:rsid w:val="007E3F88"/>
    <w:rsid w:val="007E401A"/>
    <w:rsid w:val="007E407D"/>
    <w:rsid w:val="007E4091"/>
    <w:rsid w:val="007E40D6"/>
    <w:rsid w:val="007E4136"/>
    <w:rsid w:val="007E413B"/>
    <w:rsid w:val="007E414E"/>
    <w:rsid w:val="007E4161"/>
    <w:rsid w:val="007E41D1"/>
    <w:rsid w:val="007E4257"/>
    <w:rsid w:val="007E4275"/>
    <w:rsid w:val="007E42D9"/>
    <w:rsid w:val="007E430C"/>
    <w:rsid w:val="007E431D"/>
    <w:rsid w:val="007E4364"/>
    <w:rsid w:val="007E4390"/>
    <w:rsid w:val="007E439E"/>
    <w:rsid w:val="007E43D5"/>
    <w:rsid w:val="007E43D8"/>
    <w:rsid w:val="007E4429"/>
    <w:rsid w:val="007E44B1"/>
    <w:rsid w:val="007E4500"/>
    <w:rsid w:val="007E453B"/>
    <w:rsid w:val="007E4646"/>
    <w:rsid w:val="007E46D4"/>
    <w:rsid w:val="007E4734"/>
    <w:rsid w:val="007E474E"/>
    <w:rsid w:val="007E477C"/>
    <w:rsid w:val="007E47E3"/>
    <w:rsid w:val="007E4805"/>
    <w:rsid w:val="007E483C"/>
    <w:rsid w:val="007E4842"/>
    <w:rsid w:val="007E484F"/>
    <w:rsid w:val="007E48A5"/>
    <w:rsid w:val="007E48EF"/>
    <w:rsid w:val="007E4939"/>
    <w:rsid w:val="007E4985"/>
    <w:rsid w:val="007E4A64"/>
    <w:rsid w:val="007E4AB2"/>
    <w:rsid w:val="007E4AEB"/>
    <w:rsid w:val="007E4B01"/>
    <w:rsid w:val="007E4B22"/>
    <w:rsid w:val="007E4B8B"/>
    <w:rsid w:val="007E4BE8"/>
    <w:rsid w:val="007E4C26"/>
    <w:rsid w:val="007E4C61"/>
    <w:rsid w:val="007E4C8B"/>
    <w:rsid w:val="007E4CD9"/>
    <w:rsid w:val="007E4CE0"/>
    <w:rsid w:val="007E4CFC"/>
    <w:rsid w:val="007E4D18"/>
    <w:rsid w:val="007E4D5E"/>
    <w:rsid w:val="007E4D6A"/>
    <w:rsid w:val="007E4D85"/>
    <w:rsid w:val="007E4DAF"/>
    <w:rsid w:val="007E4DCB"/>
    <w:rsid w:val="007E4DEE"/>
    <w:rsid w:val="007E4E85"/>
    <w:rsid w:val="007E4F15"/>
    <w:rsid w:val="007E4F1D"/>
    <w:rsid w:val="007E4F6F"/>
    <w:rsid w:val="007E4F7E"/>
    <w:rsid w:val="007E4F9C"/>
    <w:rsid w:val="007E5043"/>
    <w:rsid w:val="007E512E"/>
    <w:rsid w:val="007E5160"/>
    <w:rsid w:val="007E5181"/>
    <w:rsid w:val="007E51AA"/>
    <w:rsid w:val="007E51FF"/>
    <w:rsid w:val="007E5206"/>
    <w:rsid w:val="007E5248"/>
    <w:rsid w:val="007E5309"/>
    <w:rsid w:val="007E5407"/>
    <w:rsid w:val="007E5437"/>
    <w:rsid w:val="007E543D"/>
    <w:rsid w:val="007E5447"/>
    <w:rsid w:val="007E544A"/>
    <w:rsid w:val="007E5489"/>
    <w:rsid w:val="007E549A"/>
    <w:rsid w:val="007E54F0"/>
    <w:rsid w:val="007E5536"/>
    <w:rsid w:val="007E554F"/>
    <w:rsid w:val="007E555C"/>
    <w:rsid w:val="007E5577"/>
    <w:rsid w:val="007E56AB"/>
    <w:rsid w:val="007E56AC"/>
    <w:rsid w:val="007E5765"/>
    <w:rsid w:val="007E5831"/>
    <w:rsid w:val="007E584E"/>
    <w:rsid w:val="007E58E2"/>
    <w:rsid w:val="007E591F"/>
    <w:rsid w:val="007E5954"/>
    <w:rsid w:val="007E596B"/>
    <w:rsid w:val="007E5970"/>
    <w:rsid w:val="007E5999"/>
    <w:rsid w:val="007E59C9"/>
    <w:rsid w:val="007E59F9"/>
    <w:rsid w:val="007E5A28"/>
    <w:rsid w:val="007E5A95"/>
    <w:rsid w:val="007E5BA7"/>
    <w:rsid w:val="007E5BC8"/>
    <w:rsid w:val="007E5C3D"/>
    <w:rsid w:val="007E5CAA"/>
    <w:rsid w:val="007E5CAC"/>
    <w:rsid w:val="007E5CAE"/>
    <w:rsid w:val="007E5CE2"/>
    <w:rsid w:val="007E5CE5"/>
    <w:rsid w:val="007E5D7D"/>
    <w:rsid w:val="007E5DDA"/>
    <w:rsid w:val="007E5E18"/>
    <w:rsid w:val="007E5E46"/>
    <w:rsid w:val="007E5EC6"/>
    <w:rsid w:val="007E5F34"/>
    <w:rsid w:val="007E5F79"/>
    <w:rsid w:val="007E5FD0"/>
    <w:rsid w:val="007E6114"/>
    <w:rsid w:val="007E6137"/>
    <w:rsid w:val="007E615C"/>
    <w:rsid w:val="007E6272"/>
    <w:rsid w:val="007E6282"/>
    <w:rsid w:val="007E62D8"/>
    <w:rsid w:val="007E6377"/>
    <w:rsid w:val="007E637F"/>
    <w:rsid w:val="007E638B"/>
    <w:rsid w:val="007E638D"/>
    <w:rsid w:val="007E63C9"/>
    <w:rsid w:val="007E64FB"/>
    <w:rsid w:val="007E6515"/>
    <w:rsid w:val="007E651E"/>
    <w:rsid w:val="007E6572"/>
    <w:rsid w:val="007E65D5"/>
    <w:rsid w:val="007E6618"/>
    <w:rsid w:val="007E666D"/>
    <w:rsid w:val="007E66C3"/>
    <w:rsid w:val="007E66D2"/>
    <w:rsid w:val="007E66DD"/>
    <w:rsid w:val="007E677F"/>
    <w:rsid w:val="007E67D0"/>
    <w:rsid w:val="007E67D3"/>
    <w:rsid w:val="007E680B"/>
    <w:rsid w:val="007E6858"/>
    <w:rsid w:val="007E6935"/>
    <w:rsid w:val="007E693C"/>
    <w:rsid w:val="007E6998"/>
    <w:rsid w:val="007E6A51"/>
    <w:rsid w:val="007E6A64"/>
    <w:rsid w:val="007E6A99"/>
    <w:rsid w:val="007E6B06"/>
    <w:rsid w:val="007E6B8C"/>
    <w:rsid w:val="007E6BA6"/>
    <w:rsid w:val="007E6BCA"/>
    <w:rsid w:val="007E6BD1"/>
    <w:rsid w:val="007E6C0D"/>
    <w:rsid w:val="007E6C7A"/>
    <w:rsid w:val="007E6CBD"/>
    <w:rsid w:val="007E6CEF"/>
    <w:rsid w:val="007E6D06"/>
    <w:rsid w:val="007E6D0E"/>
    <w:rsid w:val="007E6D63"/>
    <w:rsid w:val="007E6DCB"/>
    <w:rsid w:val="007E6E79"/>
    <w:rsid w:val="007E6F08"/>
    <w:rsid w:val="007E6F2C"/>
    <w:rsid w:val="007E6F54"/>
    <w:rsid w:val="007E6F5A"/>
    <w:rsid w:val="007E6F82"/>
    <w:rsid w:val="007E703E"/>
    <w:rsid w:val="007E70B2"/>
    <w:rsid w:val="007E70BD"/>
    <w:rsid w:val="007E70ED"/>
    <w:rsid w:val="007E7103"/>
    <w:rsid w:val="007E7134"/>
    <w:rsid w:val="007E7189"/>
    <w:rsid w:val="007E732C"/>
    <w:rsid w:val="007E7344"/>
    <w:rsid w:val="007E734C"/>
    <w:rsid w:val="007E7352"/>
    <w:rsid w:val="007E73C4"/>
    <w:rsid w:val="007E7428"/>
    <w:rsid w:val="007E742C"/>
    <w:rsid w:val="007E74E8"/>
    <w:rsid w:val="007E7504"/>
    <w:rsid w:val="007E7511"/>
    <w:rsid w:val="007E7522"/>
    <w:rsid w:val="007E7529"/>
    <w:rsid w:val="007E7578"/>
    <w:rsid w:val="007E757D"/>
    <w:rsid w:val="007E7583"/>
    <w:rsid w:val="007E75A7"/>
    <w:rsid w:val="007E75D4"/>
    <w:rsid w:val="007E766B"/>
    <w:rsid w:val="007E76AC"/>
    <w:rsid w:val="007E76D5"/>
    <w:rsid w:val="007E77EF"/>
    <w:rsid w:val="007E7802"/>
    <w:rsid w:val="007E780B"/>
    <w:rsid w:val="007E7838"/>
    <w:rsid w:val="007E78FB"/>
    <w:rsid w:val="007E7906"/>
    <w:rsid w:val="007E7948"/>
    <w:rsid w:val="007E7962"/>
    <w:rsid w:val="007E796B"/>
    <w:rsid w:val="007E7978"/>
    <w:rsid w:val="007E7980"/>
    <w:rsid w:val="007E79C6"/>
    <w:rsid w:val="007E79CF"/>
    <w:rsid w:val="007E79F3"/>
    <w:rsid w:val="007E7A8B"/>
    <w:rsid w:val="007E7A97"/>
    <w:rsid w:val="007E7A98"/>
    <w:rsid w:val="007E7AC8"/>
    <w:rsid w:val="007E7B16"/>
    <w:rsid w:val="007E7B20"/>
    <w:rsid w:val="007E7B4D"/>
    <w:rsid w:val="007E7B83"/>
    <w:rsid w:val="007E7BA1"/>
    <w:rsid w:val="007E7BE6"/>
    <w:rsid w:val="007E7BEB"/>
    <w:rsid w:val="007E7C05"/>
    <w:rsid w:val="007E7CCB"/>
    <w:rsid w:val="007E7D26"/>
    <w:rsid w:val="007E7D92"/>
    <w:rsid w:val="007E7DB0"/>
    <w:rsid w:val="007E7E3C"/>
    <w:rsid w:val="007E7F30"/>
    <w:rsid w:val="007E7F7A"/>
    <w:rsid w:val="007E7F7E"/>
    <w:rsid w:val="007E7F98"/>
    <w:rsid w:val="007E7FEF"/>
    <w:rsid w:val="007F0009"/>
    <w:rsid w:val="007F0035"/>
    <w:rsid w:val="007F006D"/>
    <w:rsid w:val="007F007F"/>
    <w:rsid w:val="007F013F"/>
    <w:rsid w:val="007F0157"/>
    <w:rsid w:val="007F015C"/>
    <w:rsid w:val="007F01D4"/>
    <w:rsid w:val="007F01E7"/>
    <w:rsid w:val="007F0255"/>
    <w:rsid w:val="007F02F2"/>
    <w:rsid w:val="007F0354"/>
    <w:rsid w:val="007F0356"/>
    <w:rsid w:val="007F046B"/>
    <w:rsid w:val="007F0489"/>
    <w:rsid w:val="007F04B2"/>
    <w:rsid w:val="007F05FE"/>
    <w:rsid w:val="007F068E"/>
    <w:rsid w:val="007F06C8"/>
    <w:rsid w:val="007F0745"/>
    <w:rsid w:val="007F07DD"/>
    <w:rsid w:val="007F07E2"/>
    <w:rsid w:val="007F085C"/>
    <w:rsid w:val="007F088B"/>
    <w:rsid w:val="007F08A8"/>
    <w:rsid w:val="007F08B3"/>
    <w:rsid w:val="007F0A25"/>
    <w:rsid w:val="007F0A71"/>
    <w:rsid w:val="007F0AA2"/>
    <w:rsid w:val="007F0B03"/>
    <w:rsid w:val="007F0B45"/>
    <w:rsid w:val="007F0BCB"/>
    <w:rsid w:val="007F0BD1"/>
    <w:rsid w:val="007F0BDD"/>
    <w:rsid w:val="007F0BE3"/>
    <w:rsid w:val="007F0C05"/>
    <w:rsid w:val="007F0C13"/>
    <w:rsid w:val="007F0CAB"/>
    <w:rsid w:val="007F0CB6"/>
    <w:rsid w:val="007F0CED"/>
    <w:rsid w:val="007F0D9B"/>
    <w:rsid w:val="007F0DA5"/>
    <w:rsid w:val="007F0DB7"/>
    <w:rsid w:val="007F0DC3"/>
    <w:rsid w:val="007F0EED"/>
    <w:rsid w:val="007F0F9F"/>
    <w:rsid w:val="007F0FC5"/>
    <w:rsid w:val="007F109A"/>
    <w:rsid w:val="007F109B"/>
    <w:rsid w:val="007F10E9"/>
    <w:rsid w:val="007F1162"/>
    <w:rsid w:val="007F1235"/>
    <w:rsid w:val="007F1239"/>
    <w:rsid w:val="007F123B"/>
    <w:rsid w:val="007F12C1"/>
    <w:rsid w:val="007F15B5"/>
    <w:rsid w:val="007F15FE"/>
    <w:rsid w:val="007F1605"/>
    <w:rsid w:val="007F1667"/>
    <w:rsid w:val="007F16D4"/>
    <w:rsid w:val="007F1726"/>
    <w:rsid w:val="007F1779"/>
    <w:rsid w:val="007F1790"/>
    <w:rsid w:val="007F1815"/>
    <w:rsid w:val="007F187D"/>
    <w:rsid w:val="007F18A2"/>
    <w:rsid w:val="007F191D"/>
    <w:rsid w:val="007F193A"/>
    <w:rsid w:val="007F1948"/>
    <w:rsid w:val="007F1966"/>
    <w:rsid w:val="007F1A76"/>
    <w:rsid w:val="007F1A85"/>
    <w:rsid w:val="007F1AB5"/>
    <w:rsid w:val="007F1BC7"/>
    <w:rsid w:val="007F1C54"/>
    <w:rsid w:val="007F1C85"/>
    <w:rsid w:val="007F1CB6"/>
    <w:rsid w:val="007F1CDB"/>
    <w:rsid w:val="007F1D22"/>
    <w:rsid w:val="007F1D40"/>
    <w:rsid w:val="007F1D42"/>
    <w:rsid w:val="007F1DE2"/>
    <w:rsid w:val="007F1DEB"/>
    <w:rsid w:val="007F1DFA"/>
    <w:rsid w:val="007F1E14"/>
    <w:rsid w:val="007F1EB4"/>
    <w:rsid w:val="007F1EE2"/>
    <w:rsid w:val="007F1F1E"/>
    <w:rsid w:val="007F1F26"/>
    <w:rsid w:val="007F2028"/>
    <w:rsid w:val="007F2048"/>
    <w:rsid w:val="007F20A1"/>
    <w:rsid w:val="007F20C8"/>
    <w:rsid w:val="007F2106"/>
    <w:rsid w:val="007F21CD"/>
    <w:rsid w:val="007F2239"/>
    <w:rsid w:val="007F2283"/>
    <w:rsid w:val="007F2351"/>
    <w:rsid w:val="007F23A2"/>
    <w:rsid w:val="007F23B4"/>
    <w:rsid w:val="007F24F0"/>
    <w:rsid w:val="007F25CC"/>
    <w:rsid w:val="007F25E4"/>
    <w:rsid w:val="007F266C"/>
    <w:rsid w:val="007F2679"/>
    <w:rsid w:val="007F2696"/>
    <w:rsid w:val="007F26C9"/>
    <w:rsid w:val="007F2786"/>
    <w:rsid w:val="007F27EE"/>
    <w:rsid w:val="007F282C"/>
    <w:rsid w:val="007F2983"/>
    <w:rsid w:val="007F298F"/>
    <w:rsid w:val="007F29A0"/>
    <w:rsid w:val="007F2AD8"/>
    <w:rsid w:val="007F2B18"/>
    <w:rsid w:val="007F2B41"/>
    <w:rsid w:val="007F2B6F"/>
    <w:rsid w:val="007F2C0E"/>
    <w:rsid w:val="007F2C5A"/>
    <w:rsid w:val="007F2C61"/>
    <w:rsid w:val="007F2CD3"/>
    <w:rsid w:val="007F2CE6"/>
    <w:rsid w:val="007F2D2F"/>
    <w:rsid w:val="007F2D36"/>
    <w:rsid w:val="007F2D7D"/>
    <w:rsid w:val="007F2DB1"/>
    <w:rsid w:val="007F2E96"/>
    <w:rsid w:val="007F2ECE"/>
    <w:rsid w:val="007F2F01"/>
    <w:rsid w:val="007F2F37"/>
    <w:rsid w:val="007F2F3C"/>
    <w:rsid w:val="007F2F45"/>
    <w:rsid w:val="007F2FF0"/>
    <w:rsid w:val="007F3070"/>
    <w:rsid w:val="007F3173"/>
    <w:rsid w:val="007F3175"/>
    <w:rsid w:val="007F31C3"/>
    <w:rsid w:val="007F32AC"/>
    <w:rsid w:val="007F32C2"/>
    <w:rsid w:val="007F32D7"/>
    <w:rsid w:val="007F3338"/>
    <w:rsid w:val="007F335A"/>
    <w:rsid w:val="007F339A"/>
    <w:rsid w:val="007F33A1"/>
    <w:rsid w:val="007F33FE"/>
    <w:rsid w:val="007F3400"/>
    <w:rsid w:val="007F342C"/>
    <w:rsid w:val="007F345A"/>
    <w:rsid w:val="007F35BF"/>
    <w:rsid w:val="007F3652"/>
    <w:rsid w:val="007F36E8"/>
    <w:rsid w:val="007F3700"/>
    <w:rsid w:val="007F3703"/>
    <w:rsid w:val="007F370E"/>
    <w:rsid w:val="007F3745"/>
    <w:rsid w:val="007F3750"/>
    <w:rsid w:val="007F376C"/>
    <w:rsid w:val="007F3772"/>
    <w:rsid w:val="007F3774"/>
    <w:rsid w:val="007F3797"/>
    <w:rsid w:val="007F37FD"/>
    <w:rsid w:val="007F3890"/>
    <w:rsid w:val="007F38BD"/>
    <w:rsid w:val="007F393F"/>
    <w:rsid w:val="007F3984"/>
    <w:rsid w:val="007F39F4"/>
    <w:rsid w:val="007F3A34"/>
    <w:rsid w:val="007F3C46"/>
    <w:rsid w:val="007F3CAE"/>
    <w:rsid w:val="007F3D15"/>
    <w:rsid w:val="007F3DDC"/>
    <w:rsid w:val="007F3E7C"/>
    <w:rsid w:val="007F3EAA"/>
    <w:rsid w:val="007F3ED9"/>
    <w:rsid w:val="007F3F39"/>
    <w:rsid w:val="007F3F76"/>
    <w:rsid w:val="007F3F81"/>
    <w:rsid w:val="007F4087"/>
    <w:rsid w:val="007F40C4"/>
    <w:rsid w:val="007F4115"/>
    <w:rsid w:val="007F4127"/>
    <w:rsid w:val="007F417C"/>
    <w:rsid w:val="007F4222"/>
    <w:rsid w:val="007F4254"/>
    <w:rsid w:val="007F42B9"/>
    <w:rsid w:val="007F42C4"/>
    <w:rsid w:val="007F42D0"/>
    <w:rsid w:val="007F42DD"/>
    <w:rsid w:val="007F432C"/>
    <w:rsid w:val="007F432E"/>
    <w:rsid w:val="007F4383"/>
    <w:rsid w:val="007F4408"/>
    <w:rsid w:val="007F44BE"/>
    <w:rsid w:val="007F44C6"/>
    <w:rsid w:val="007F44F6"/>
    <w:rsid w:val="007F452F"/>
    <w:rsid w:val="007F4629"/>
    <w:rsid w:val="007F4650"/>
    <w:rsid w:val="007F46CD"/>
    <w:rsid w:val="007F46D4"/>
    <w:rsid w:val="007F46F5"/>
    <w:rsid w:val="007F46FC"/>
    <w:rsid w:val="007F47B5"/>
    <w:rsid w:val="007F4922"/>
    <w:rsid w:val="007F4A2D"/>
    <w:rsid w:val="007F4AB1"/>
    <w:rsid w:val="007F4ACA"/>
    <w:rsid w:val="007F4B3E"/>
    <w:rsid w:val="007F4B82"/>
    <w:rsid w:val="007F4B9E"/>
    <w:rsid w:val="007F4BFF"/>
    <w:rsid w:val="007F4C2D"/>
    <w:rsid w:val="007F4C8E"/>
    <w:rsid w:val="007F4D86"/>
    <w:rsid w:val="007F4DB4"/>
    <w:rsid w:val="007F4E3E"/>
    <w:rsid w:val="007F4E5C"/>
    <w:rsid w:val="007F4EC8"/>
    <w:rsid w:val="007F4F18"/>
    <w:rsid w:val="007F4F22"/>
    <w:rsid w:val="007F4F81"/>
    <w:rsid w:val="007F51A4"/>
    <w:rsid w:val="007F51B2"/>
    <w:rsid w:val="007F5221"/>
    <w:rsid w:val="007F5257"/>
    <w:rsid w:val="007F52F2"/>
    <w:rsid w:val="007F531A"/>
    <w:rsid w:val="007F53A8"/>
    <w:rsid w:val="007F53B2"/>
    <w:rsid w:val="007F5441"/>
    <w:rsid w:val="007F5447"/>
    <w:rsid w:val="007F5465"/>
    <w:rsid w:val="007F548B"/>
    <w:rsid w:val="007F54EB"/>
    <w:rsid w:val="007F558A"/>
    <w:rsid w:val="007F55A5"/>
    <w:rsid w:val="007F55D8"/>
    <w:rsid w:val="007F5628"/>
    <w:rsid w:val="007F5656"/>
    <w:rsid w:val="007F5764"/>
    <w:rsid w:val="007F57A0"/>
    <w:rsid w:val="007F5858"/>
    <w:rsid w:val="007F5962"/>
    <w:rsid w:val="007F59B6"/>
    <w:rsid w:val="007F59BD"/>
    <w:rsid w:val="007F5A6E"/>
    <w:rsid w:val="007F5A98"/>
    <w:rsid w:val="007F5AD7"/>
    <w:rsid w:val="007F5BC6"/>
    <w:rsid w:val="007F5BD5"/>
    <w:rsid w:val="007F5C50"/>
    <w:rsid w:val="007F5CAA"/>
    <w:rsid w:val="007F5CC8"/>
    <w:rsid w:val="007F5CFD"/>
    <w:rsid w:val="007F5D12"/>
    <w:rsid w:val="007F5D27"/>
    <w:rsid w:val="007F5DDF"/>
    <w:rsid w:val="007F5DE7"/>
    <w:rsid w:val="007F5E24"/>
    <w:rsid w:val="007F5E8A"/>
    <w:rsid w:val="007F5E98"/>
    <w:rsid w:val="007F5EBE"/>
    <w:rsid w:val="007F5F1B"/>
    <w:rsid w:val="007F5F83"/>
    <w:rsid w:val="007F5F8B"/>
    <w:rsid w:val="007F5F8D"/>
    <w:rsid w:val="007F6003"/>
    <w:rsid w:val="007F6047"/>
    <w:rsid w:val="007F604B"/>
    <w:rsid w:val="007F6098"/>
    <w:rsid w:val="007F6142"/>
    <w:rsid w:val="007F619B"/>
    <w:rsid w:val="007F61AA"/>
    <w:rsid w:val="007F61C9"/>
    <w:rsid w:val="007F61EC"/>
    <w:rsid w:val="007F6240"/>
    <w:rsid w:val="007F629E"/>
    <w:rsid w:val="007F62A6"/>
    <w:rsid w:val="007F6309"/>
    <w:rsid w:val="007F6330"/>
    <w:rsid w:val="007F6381"/>
    <w:rsid w:val="007F63A3"/>
    <w:rsid w:val="007F6447"/>
    <w:rsid w:val="007F64CA"/>
    <w:rsid w:val="007F6558"/>
    <w:rsid w:val="007F65DA"/>
    <w:rsid w:val="007F6700"/>
    <w:rsid w:val="007F6704"/>
    <w:rsid w:val="007F6764"/>
    <w:rsid w:val="007F6786"/>
    <w:rsid w:val="007F67A6"/>
    <w:rsid w:val="007F67EE"/>
    <w:rsid w:val="007F68E1"/>
    <w:rsid w:val="007F68E6"/>
    <w:rsid w:val="007F69AB"/>
    <w:rsid w:val="007F6B9D"/>
    <w:rsid w:val="007F6BA6"/>
    <w:rsid w:val="007F6BD3"/>
    <w:rsid w:val="007F6BEA"/>
    <w:rsid w:val="007F6C28"/>
    <w:rsid w:val="007F6C61"/>
    <w:rsid w:val="007F6C7F"/>
    <w:rsid w:val="007F6CBD"/>
    <w:rsid w:val="007F6CDE"/>
    <w:rsid w:val="007F6CDF"/>
    <w:rsid w:val="007F6D4E"/>
    <w:rsid w:val="007F6DDD"/>
    <w:rsid w:val="007F6E85"/>
    <w:rsid w:val="007F6E8E"/>
    <w:rsid w:val="007F6EA5"/>
    <w:rsid w:val="007F6F61"/>
    <w:rsid w:val="007F6F80"/>
    <w:rsid w:val="007F6FD2"/>
    <w:rsid w:val="007F7066"/>
    <w:rsid w:val="007F706F"/>
    <w:rsid w:val="007F7110"/>
    <w:rsid w:val="007F71F3"/>
    <w:rsid w:val="007F72CB"/>
    <w:rsid w:val="007F735E"/>
    <w:rsid w:val="007F735F"/>
    <w:rsid w:val="007F73B0"/>
    <w:rsid w:val="007F73B8"/>
    <w:rsid w:val="007F7413"/>
    <w:rsid w:val="007F7415"/>
    <w:rsid w:val="007F746A"/>
    <w:rsid w:val="007F74C8"/>
    <w:rsid w:val="007F74CA"/>
    <w:rsid w:val="007F74DF"/>
    <w:rsid w:val="007F756B"/>
    <w:rsid w:val="007F7576"/>
    <w:rsid w:val="007F75E9"/>
    <w:rsid w:val="007F76E7"/>
    <w:rsid w:val="007F77C4"/>
    <w:rsid w:val="007F77EE"/>
    <w:rsid w:val="007F789D"/>
    <w:rsid w:val="007F78C0"/>
    <w:rsid w:val="007F7976"/>
    <w:rsid w:val="007F79CE"/>
    <w:rsid w:val="007F7A5D"/>
    <w:rsid w:val="007F7B1C"/>
    <w:rsid w:val="007F7B61"/>
    <w:rsid w:val="007F7B63"/>
    <w:rsid w:val="007F7B91"/>
    <w:rsid w:val="007F7C1B"/>
    <w:rsid w:val="007F7C2A"/>
    <w:rsid w:val="007F7C40"/>
    <w:rsid w:val="007F7C58"/>
    <w:rsid w:val="007F7E4C"/>
    <w:rsid w:val="007F7E65"/>
    <w:rsid w:val="007F7EAB"/>
    <w:rsid w:val="007F7EB2"/>
    <w:rsid w:val="007F7EC0"/>
    <w:rsid w:val="007F7EDE"/>
    <w:rsid w:val="007F7EE7"/>
    <w:rsid w:val="007F7F32"/>
    <w:rsid w:val="007F7F7A"/>
    <w:rsid w:val="0080006B"/>
    <w:rsid w:val="0080013F"/>
    <w:rsid w:val="0080019A"/>
    <w:rsid w:val="008001E2"/>
    <w:rsid w:val="008001E8"/>
    <w:rsid w:val="0080020F"/>
    <w:rsid w:val="00800223"/>
    <w:rsid w:val="00800274"/>
    <w:rsid w:val="0080032B"/>
    <w:rsid w:val="0080033B"/>
    <w:rsid w:val="00800355"/>
    <w:rsid w:val="00800376"/>
    <w:rsid w:val="008003A2"/>
    <w:rsid w:val="008003B7"/>
    <w:rsid w:val="00800444"/>
    <w:rsid w:val="00800470"/>
    <w:rsid w:val="008004A2"/>
    <w:rsid w:val="0080050B"/>
    <w:rsid w:val="00800516"/>
    <w:rsid w:val="008005B7"/>
    <w:rsid w:val="00800611"/>
    <w:rsid w:val="0080066F"/>
    <w:rsid w:val="00800670"/>
    <w:rsid w:val="008006A4"/>
    <w:rsid w:val="00800727"/>
    <w:rsid w:val="008007A6"/>
    <w:rsid w:val="008007C1"/>
    <w:rsid w:val="00800809"/>
    <w:rsid w:val="00800835"/>
    <w:rsid w:val="0080087B"/>
    <w:rsid w:val="008008B3"/>
    <w:rsid w:val="008008CF"/>
    <w:rsid w:val="0080093F"/>
    <w:rsid w:val="00800951"/>
    <w:rsid w:val="008009AC"/>
    <w:rsid w:val="008009C3"/>
    <w:rsid w:val="00800A36"/>
    <w:rsid w:val="00800A3B"/>
    <w:rsid w:val="00800AB0"/>
    <w:rsid w:val="00800ABB"/>
    <w:rsid w:val="00800ACB"/>
    <w:rsid w:val="00800AD1"/>
    <w:rsid w:val="00800B40"/>
    <w:rsid w:val="00800BBA"/>
    <w:rsid w:val="00800C67"/>
    <w:rsid w:val="00800CDC"/>
    <w:rsid w:val="00800D70"/>
    <w:rsid w:val="00800D9C"/>
    <w:rsid w:val="00800E19"/>
    <w:rsid w:val="00800EA5"/>
    <w:rsid w:val="00800EAD"/>
    <w:rsid w:val="00800F1C"/>
    <w:rsid w:val="00800F24"/>
    <w:rsid w:val="00800F66"/>
    <w:rsid w:val="00800F9F"/>
    <w:rsid w:val="00800FA7"/>
    <w:rsid w:val="00800FDF"/>
    <w:rsid w:val="00800FE1"/>
    <w:rsid w:val="00800FF3"/>
    <w:rsid w:val="00801155"/>
    <w:rsid w:val="00801162"/>
    <w:rsid w:val="008011AE"/>
    <w:rsid w:val="008011B9"/>
    <w:rsid w:val="0080124B"/>
    <w:rsid w:val="00801272"/>
    <w:rsid w:val="008012B3"/>
    <w:rsid w:val="00801387"/>
    <w:rsid w:val="008013EA"/>
    <w:rsid w:val="00801408"/>
    <w:rsid w:val="0080141A"/>
    <w:rsid w:val="00801497"/>
    <w:rsid w:val="008014D0"/>
    <w:rsid w:val="00801530"/>
    <w:rsid w:val="00801557"/>
    <w:rsid w:val="00801568"/>
    <w:rsid w:val="00801656"/>
    <w:rsid w:val="0080165B"/>
    <w:rsid w:val="00801680"/>
    <w:rsid w:val="008016B8"/>
    <w:rsid w:val="008017FB"/>
    <w:rsid w:val="0080180D"/>
    <w:rsid w:val="00801817"/>
    <w:rsid w:val="00801848"/>
    <w:rsid w:val="00801869"/>
    <w:rsid w:val="0080187C"/>
    <w:rsid w:val="0080193C"/>
    <w:rsid w:val="00801965"/>
    <w:rsid w:val="00801970"/>
    <w:rsid w:val="008019B2"/>
    <w:rsid w:val="008019CB"/>
    <w:rsid w:val="008019EF"/>
    <w:rsid w:val="00801A2D"/>
    <w:rsid w:val="00801A49"/>
    <w:rsid w:val="00801A93"/>
    <w:rsid w:val="00801BD6"/>
    <w:rsid w:val="00801C49"/>
    <w:rsid w:val="00801D44"/>
    <w:rsid w:val="00801D4B"/>
    <w:rsid w:val="00801D7B"/>
    <w:rsid w:val="00801DDD"/>
    <w:rsid w:val="00801DF5"/>
    <w:rsid w:val="00801F95"/>
    <w:rsid w:val="0080200F"/>
    <w:rsid w:val="00802025"/>
    <w:rsid w:val="0080205B"/>
    <w:rsid w:val="0080208E"/>
    <w:rsid w:val="008020B8"/>
    <w:rsid w:val="008020BD"/>
    <w:rsid w:val="00802109"/>
    <w:rsid w:val="00802113"/>
    <w:rsid w:val="0080211D"/>
    <w:rsid w:val="00802143"/>
    <w:rsid w:val="00802156"/>
    <w:rsid w:val="00802180"/>
    <w:rsid w:val="008021A2"/>
    <w:rsid w:val="008021D3"/>
    <w:rsid w:val="00802225"/>
    <w:rsid w:val="00802241"/>
    <w:rsid w:val="008022A4"/>
    <w:rsid w:val="00802306"/>
    <w:rsid w:val="0080232F"/>
    <w:rsid w:val="008024A1"/>
    <w:rsid w:val="00802507"/>
    <w:rsid w:val="00802538"/>
    <w:rsid w:val="0080255E"/>
    <w:rsid w:val="00802572"/>
    <w:rsid w:val="008025B0"/>
    <w:rsid w:val="008025B3"/>
    <w:rsid w:val="008025D1"/>
    <w:rsid w:val="008026C5"/>
    <w:rsid w:val="008026D4"/>
    <w:rsid w:val="008026E1"/>
    <w:rsid w:val="0080275A"/>
    <w:rsid w:val="00802760"/>
    <w:rsid w:val="0080277D"/>
    <w:rsid w:val="00802846"/>
    <w:rsid w:val="00802894"/>
    <w:rsid w:val="008028EA"/>
    <w:rsid w:val="0080292F"/>
    <w:rsid w:val="00802945"/>
    <w:rsid w:val="008029A0"/>
    <w:rsid w:val="008029AD"/>
    <w:rsid w:val="00802A3D"/>
    <w:rsid w:val="00802B09"/>
    <w:rsid w:val="00802B54"/>
    <w:rsid w:val="00802BA3"/>
    <w:rsid w:val="00802BCB"/>
    <w:rsid w:val="00802BD4"/>
    <w:rsid w:val="00802BEB"/>
    <w:rsid w:val="00802C92"/>
    <w:rsid w:val="00802CDA"/>
    <w:rsid w:val="00802DBF"/>
    <w:rsid w:val="00802DC0"/>
    <w:rsid w:val="00802E11"/>
    <w:rsid w:val="00802E1F"/>
    <w:rsid w:val="00802E48"/>
    <w:rsid w:val="00802E97"/>
    <w:rsid w:val="00802F99"/>
    <w:rsid w:val="00802FC2"/>
    <w:rsid w:val="00802FC4"/>
    <w:rsid w:val="008031C1"/>
    <w:rsid w:val="008031C5"/>
    <w:rsid w:val="008031F8"/>
    <w:rsid w:val="00803215"/>
    <w:rsid w:val="0080325D"/>
    <w:rsid w:val="008032AF"/>
    <w:rsid w:val="008032B2"/>
    <w:rsid w:val="008032D0"/>
    <w:rsid w:val="0080330F"/>
    <w:rsid w:val="0080334B"/>
    <w:rsid w:val="0080339A"/>
    <w:rsid w:val="008033A9"/>
    <w:rsid w:val="008033B1"/>
    <w:rsid w:val="008033B8"/>
    <w:rsid w:val="008033DD"/>
    <w:rsid w:val="0080342B"/>
    <w:rsid w:val="00803440"/>
    <w:rsid w:val="008034BA"/>
    <w:rsid w:val="008034D5"/>
    <w:rsid w:val="00803505"/>
    <w:rsid w:val="00803582"/>
    <w:rsid w:val="008035CD"/>
    <w:rsid w:val="008035D0"/>
    <w:rsid w:val="008035F2"/>
    <w:rsid w:val="00803667"/>
    <w:rsid w:val="00803775"/>
    <w:rsid w:val="008037D1"/>
    <w:rsid w:val="008037ED"/>
    <w:rsid w:val="00803822"/>
    <w:rsid w:val="00803912"/>
    <w:rsid w:val="00803925"/>
    <w:rsid w:val="008039B2"/>
    <w:rsid w:val="00803A07"/>
    <w:rsid w:val="00803A8B"/>
    <w:rsid w:val="00803AE6"/>
    <w:rsid w:val="00803B4A"/>
    <w:rsid w:val="00803DBD"/>
    <w:rsid w:val="00803E25"/>
    <w:rsid w:val="00803E4B"/>
    <w:rsid w:val="00803ECA"/>
    <w:rsid w:val="00803EFA"/>
    <w:rsid w:val="00803F10"/>
    <w:rsid w:val="00803F11"/>
    <w:rsid w:val="00803F44"/>
    <w:rsid w:val="00803FE1"/>
    <w:rsid w:val="00804038"/>
    <w:rsid w:val="00804069"/>
    <w:rsid w:val="00804176"/>
    <w:rsid w:val="008041D9"/>
    <w:rsid w:val="008041E3"/>
    <w:rsid w:val="008042B7"/>
    <w:rsid w:val="008042CC"/>
    <w:rsid w:val="008042E3"/>
    <w:rsid w:val="00804326"/>
    <w:rsid w:val="00804384"/>
    <w:rsid w:val="008043CC"/>
    <w:rsid w:val="008043FF"/>
    <w:rsid w:val="00804416"/>
    <w:rsid w:val="0080462A"/>
    <w:rsid w:val="00804699"/>
    <w:rsid w:val="00804733"/>
    <w:rsid w:val="00804797"/>
    <w:rsid w:val="00804832"/>
    <w:rsid w:val="00804840"/>
    <w:rsid w:val="008048A1"/>
    <w:rsid w:val="008048AB"/>
    <w:rsid w:val="00804925"/>
    <w:rsid w:val="008049BC"/>
    <w:rsid w:val="008049E2"/>
    <w:rsid w:val="00804A04"/>
    <w:rsid w:val="00804A16"/>
    <w:rsid w:val="00804A18"/>
    <w:rsid w:val="00804A49"/>
    <w:rsid w:val="00804AED"/>
    <w:rsid w:val="00804B1F"/>
    <w:rsid w:val="00804C25"/>
    <w:rsid w:val="00804C56"/>
    <w:rsid w:val="00804CD1"/>
    <w:rsid w:val="00804CE0"/>
    <w:rsid w:val="00804D1A"/>
    <w:rsid w:val="00804D50"/>
    <w:rsid w:val="00804D92"/>
    <w:rsid w:val="00804DB5"/>
    <w:rsid w:val="00804DCF"/>
    <w:rsid w:val="00804DD7"/>
    <w:rsid w:val="00804E3E"/>
    <w:rsid w:val="00804EA8"/>
    <w:rsid w:val="00804EC5"/>
    <w:rsid w:val="00804EFA"/>
    <w:rsid w:val="00804F4A"/>
    <w:rsid w:val="00804F61"/>
    <w:rsid w:val="00804F84"/>
    <w:rsid w:val="00805191"/>
    <w:rsid w:val="008051A5"/>
    <w:rsid w:val="008051D5"/>
    <w:rsid w:val="0080525C"/>
    <w:rsid w:val="0080527D"/>
    <w:rsid w:val="00805375"/>
    <w:rsid w:val="00805459"/>
    <w:rsid w:val="008054BE"/>
    <w:rsid w:val="008054EB"/>
    <w:rsid w:val="0080555B"/>
    <w:rsid w:val="00805575"/>
    <w:rsid w:val="0080561F"/>
    <w:rsid w:val="00805654"/>
    <w:rsid w:val="00805665"/>
    <w:rsid w:val="0080566C"/>
    <w:rsid w:val="00805686"/>
    <w:rsid w:val="0080569A"/>
    <w:rsid w:val="008056D1"/>
    <w:rsid w:val="00805790"/>
    <w:rsid w:val="00805799"/>
    <w:rsid w:val="008057B0"/>
    <w:rsid w:val="008057C2"/>
    <w:rsid w:val="008057DA"/>
    <w:rsid w:val="008057FB"/>
    <w:rsid w:val="00805823"/>
    <w:rsid w:val="00805858"/>
    <w:rsid w:val="0080594C"/>
    <w:rsid w:val="00805952"/>
    <w:rsid w:val="00805A21"/>
    <w:rsid w:val="00805A60"/>
    <w:rsid w:val="00805A6E"/>
    <w:rsid w:val="00805AC9"/>
    <w:rsid w:val="00805B46"/>
    <w:rsid w:val="00805B62"/>
    <w:rsid w:val="00805B69"/>
    <w:rsid w:val="00805BD7"/>
    <w:rsid w:val="00805BE7"/>
    <w:rsid w:val="00805C29"/>
    <w:rsid w:val="00805C71"/>
    <w:rsid w:val="00805D40"/>
    <w:rsid w:val="00805D63"/>
    <w:rsid w:val="00805D99"/>
    <w:rsid w:val="00805E0F"/>
    <w:rsid w:val="00805E3D"/>
    <w:rsid w:val="00805EA7"/>
    <w:rsid w:val="00805F26"/>
    <w:rsid w:val="00805F59"/>
    <w:rsid w:val="00805F77"/>
    <w:rsid w:val="00805FB7"/>
    <w:rsid w:val="00805FF6"/>
    <w:rsid w:val="00805FFE"/>
    <w:rsid w:val="00806029"/>
    <w:rsid w:val="0080612D"/>
    <w:rsid w:val="00806153"/>
    <w:rsid w:val="0080616C"/>
    <w:rsid w:val="00806194"/>
    <w:rsid w:val="008061E2"/>
    <w:rsid w:val="0080621F"/>
    <w:rsid w:val="0080623A"/>
    <w:rsid w:val="0080627B"/>
    <w:rsid w:val="0080629D"/>
    <w:rsid w:val="00806343"/>
    <w:rsid w:val="00806355"/>
    <w:rsid w:val="008063B1"/>
    <w:rsid w:val="008064AD"/>
    <w:rsid w:val="00806514"/>
    <w:rsid w:val="00806519"/>
    <w:rsid w:val="008065FB"/>
    <w:rsid w:val="00806631"/>
    <w:rsid w:val="00806682"/>
    <w:rsid w:val="008066D0"/>
    <w:rsid w:val="00806700"/>
    <w:rsid w:val="00806737"/>
    <w:rsid w:val="008067A5"/>
    <w:rsid w:val="008067E2"/>
    <w:rsid w:val="00806800"/>
    <w:rsid w:val="00806834"/>
    <w:rsid w:val="00806888"/>
    <w:rsid w:val="0080689B"/>
    <w:rsid w:val="00806938"/>
    <w:rsid w:val="00806A22"/>
    <w:rsid w:val="00806A72"/>
    <w:rsid w:val="00806AAC"/>
    <w:rsid w:val="00806ADC"/>
    <w:rsid w:val="00806AF4"/>
    <w:rsid w:val="00806B66"/>
    <w:rsid w:val="00806B69"/>
    <w:rsid w:val="00806B72"/>
    <w:rsid w:val="00806BA8"/>
    <w:rsid w:val="00806C23"/>
    <w:rsid w:val="00806C3C"/>
    <w:rsid w:val="00806C44"/>
    <w:rsid w:val="00806C4E"/>
    <w:rsid w:val="00806C5F"/>
    <w:rsid w:val="00806CA6"/>
    <w:rsid w:val="00806CD3"/>
    <w:rsid w:val="00806DF0"/>
    <w:rsid w:val="00806ED5"/>
    <w:rsid w:val="00806F7D"/>
    <w:rsid w:val="0080704C"/>
    <w:rsid w:val="00807067"/>
    <w:rsid w:val="008070EB"/>
    <w:rsid w:val="00807102"/>
    <w:rsid w:val="008071C0"/>
    <w:rsid w:val="00807209"/>
    <w:rsid w:val="0080720C"/>
    <w:rsid w:val="00807303"/>
    <w:rsid w:val="00807351"/>
    <w:rsid w:val="008073AB"/>
    <w:rsid w:val="008073EB"/>
    <w:rsid w:val="0080743C"/>
    <w:rsid w:val="00807491"/>
    <w:rsid w:val="0080749A"/>
    <w:rsid w:val="008074C5"/>
    <w:rsid w:val="008075AA"/>
    <w:rsid w:val="008075DD"/>
    <w:rsid w:val="0080760C"/>
    <w:rsid w:val="00807629"/>
    <w:rsid w:val="008076FC"/>
    <w:rsid w:val="0080770D"/>
    <w:rsid w:val="008077D2"/>
    <w:rsid w:val="00807814"/>
    <w:rsid w:val="00807963"/>
    <w:rsid w:val="00807967"/>
    <w:rsid w:val="008079AD"/>
    <w:rsid w:val="00807A2E"/>
    <w:rsid w:val="00807A34"/>
    <w:rsid w:val="00807B1C"/>
    <w:rsid w:val="00807BC6"/>
    <w:rsid w:val="00807C1F"/>
    <w:rsid w:val="00807C4C"/>
    <w:rsid w:val="00807D26"/>
    <w:rsid w:val="00807D55"/>
    <w:rsid w:val="00807D8A"/>
    <w:rsid w:val="00807E85"/>
    <w:rsid w:val="00807EA2"/>
    <w:rsid w:val="00807EC9"/>
    <w:rsid w:val="00807FE0"/>
    <w:rsid w:val="0081001F"/>
    <w:rsid w:val="00810024"/>
    <w:rsid w:val="00810067"/>
    <w:rsid w:val="0081006F"/>
    <w:rsid w:val="0081018A"/>
    <w:rsid w:val="0081019A"/>
    <w:rsid w:val="0081019C"/>
    <w:rsid w:val="0081019E"/>
    <w:rsid w:val="008101A4"/>
    <w:rsid w:val="008101BB"/>
    <w:rsid w:val="008101D4"/>
    <w:rsid w:val="00810391"/>
    <w:rsid w:val="008103DE"/>
    <w:rsid w:val="00810514"/>
    <w:rsid w:val="0081053C"/>
    <w:rsid w:val="00810549"/>
    <w:rsid w:val="0081059C"/>
    <w:rsid w:val="00810659"/>
    <w:rsid w:val="0081067F"/>
    <w:rsid w:val="008107AC"/>
    <w:rsid w:val="008107CA"/>
    <w:rsid w:val="0081082A"/>
    <w:rsid w:val="008108CC"/>
    <w:rsid w:val="00810902"/>
    <w:rsid w:val="0081092F"/>
    <w:rsid w:val="00810931"/>
    <w:rsid w:val="00810999"/>
    <w:rsid w:val="008109CA"/>
    <w:rsid w:val="00810A0D"/>
    <w:rsid w:val="00810A26"/>
    <w:rsid w:val="00810B26"/>
    <w:rsid w:val="00810C6E"/>
    <w:rsid w:val="00810CEF"/>
    <w:rsid w:val="00810DDF"/>
    <w:rsid w:val="00810E0E"/>
    <w:rsid w:val="00810E1F"/>
    <w:rsid w:val="00810E5B"/>
    <w:rsid w:val="00810E77"/>
    <w:rsid w:val="00810E7B"/>
    <w:rsid w:val="00810EF6"/>
    <w:rsid w:val="00811016"/>
    <w:rsid w:val="0081109A"/>
    <w:rsid w:val="00811108"/>
    <w:rsid w:val="0081114E"/>
    <w:rsid w:val="0081118D"/>
    <w:rsid w:val="008111B0"/>
    <w:rsid w:val="00811239"/>
    <w:rsid w:val="00811293"/>
    <w:rsid w:val="008112DC"/>
    <w:rsid w:val="00811335"/>
    <w:rsid w:val="0081139C"/>
    <w:rsid w:val="008113E8"/>
    <w:rsid w:val="00811440"/>
    <w:rsid w:val="00811463"/>
    <w:rsid w:val="008114E6"/>
    <w:rsid w:val="008114F5"/>
    <w:rsid w:val="00811589"/>
    <w:rsid w:val="008115D2"/>
    <w:rsid w:val="0081166B"/>
    <w:rsid w:val="008116A9"/>
    <w:rsid w:val="008116B3"/>
    <w:rsid w:val="00811850"/>
    <w:rsid w:val="00811877"/>
    <w:rsid w:val="0081189C"/>
    <w:rsid w:val="008118D2"/>
    <w:rsid w:val="008118F4"/>
    <w:rsid w:val="00811914"/>
    <w:rsid w:val="008119D0"/>
    <w:rsid w:val="00811A44"/>
    <w:rsid w:val="00811A4A"/>
    <w:rsid w:val="00811A58"/>
    <w:rsid w:val="00811ACC"/>
    <w:rsid w:val="00811AEB"/>
    <w:rsid w:val="00811B03"/>
    <w:rsid w:val="00811B0C"/>
    <w:rsid w:val="00811B3E"/>
    <w:rsid w:val="00811B76"/>
    <w:rsid w:val="00811C33"/>
    <w:rsid w:val="00811C95"/>
    <w:rsid w:val="00811CA9"/>
    <w:rsid w:val="00811CFE"/>
    <w:rsid w:val="00811E12"/>
    <w:rsid w:val="00811ED1"/>
    <w:rsid w:val="00811F1D"/>
    <w:rsid w:val="00811F32"/>
    <w:rsid w:val="00811F81"/>
    <w:rsid w:val="00811FA1"/>
    <w:rsid w:val="00812050"/>
    <w:rsid w:val="008120A8"/>
    <w:rsid w:val="008120AF"/>
    <w:rsid w:val="00812133"/>
    <w:rsid w:val="00812144"/>
    <w:rsid w:val="00812192"/>
    <w:rsid w:val="008121C0"/>
    <w:rsid w:val="0081221C"/>
    <w:rsid w:val="00812228"/>
    <w:rsid w:val="00812274"/>
    <w:rsid w:val="00812284"/>
    <w:rsid w:val="008122E2"/>
    <w:rsid w:val="0081235B"/>
    <w:rsid w:val="00812396"/>
    <w:rsid w:val="008123AC"/>
    <w:rsid w:val="008123CB"/>
    <w:rsid w:val="008123F8"/>
    <w:rsid w:val="00812420"/>
    <w:rsid w:val="0081244B"/>
    <w:rsid w:val="008124D4"/>
    <w:rsid w:val="008124D5"/>
    <w:rsid w:val="00812528"/>
    <w:rsid w:val="0081253F"/>
    <w:rsid w:val="008125C4"/>
    <w:rsid w:val="008125E4"/>
    <w:rsid w:val="0081260C"/>
    <w:rsid w:val="0081268C"/>
    <w:rsid w:val="008126B6"/>
    <w:rsid w:val="008126CA"/>
    <w:rsid w:val="008126FE"/>
    <w:rsid w:val="00812706"/>
    <w:rsid w:val="00812708"/>
    <w:rsid w:val="00812730"/>
    <w:rsid w:val="0081277D"/>
    <w:rsid w:val="00812816"/>
    <w:rsid w:val="0081284D"/>
    <w:rsid w:val="0081288F"/>
    <w:rsid w:val="008128A4"/>
    <w:rsid w:val="0081297F"/>
    <w:rsid w:val="00812985"/>
    <w:rsid w:val="00812A24"/>
    <w:rsid w:val="00812A6B"/>
    <w:rsid w:val="00812A89"/>
    <w:rsid w:val="00812AE3"/>
    <w:rsid w:val="00812B07"/>
    <w:rsid w:val="00812B5F"/>
    <w:rsid w:val="00812B8C"/>
    <w:rsid w:val="00812B8E"/>
    <w:rsid w:val="00812C05"/>
    <w:rsid w:val="00812C4A"/>
    <w:rsid w:val="00812CA6"/>
    <w:rsid w:val="00812CB3"/>
    <w:rsid w:val="00812D37"/>
    <w:rsid w:val="00812E24"/>
    <w:rsid w:val="00812E4A"/>
    <w:rsid w:val="00812E68"/>
    <w:rsid w:val="00812EA5"/>
    <w:rsid w:val="00812ED6"/>
    <w:rsid w:val="00812F03"/>
    <w:rsid w:val="00812F05"/>
    <w:rsid w:val="00812F2A"/>
    <w:rsid w:val="00812F41"/>
    <w:rsid w:val="00812F98"/>
    <w:rsid w:val="00812FF1"/>
    <w:rsid w:val="00812FFF"/>
    <w:rsid w:val="00813192"/>
    <w:rsid w:val="008131A1"/>
    <w:rsid w:val="0081344D"/>
    <w:rsid w:val="0081349C"/>
    <w:rsid w:val="008134DA"/>
    <w:rsid w:val="00813552"/>
    <w:rsid w:val="00813564"/>
    <w:rsid w:val="00813583"/>
    <w:rsid w:val="0081366F"/>
    <w:rsid w:val="008136D3"/>
    <w:rsid w:val="008136E6"/>
    <w:rsid w:val="0081371B"/>
    <w:rsid w:val="0081377A"/>
    <w:rsid w:val="00813794"/>
    <w:rsid w:val="00813822"/>
    <w:rsid w:val="00813844"/>
    <w:rsid w:val="0081387B"/>
    <w:rsid w:val="008138F6"/>
    <w:rsid w:val="0081392A"/>
    <w:rsid w:val="00813948"/>
    <w:rsid w:val="0081395D"/>
    <w:rsid w:val="00813995"/>
    <w:rsid w:val="0081399F"/>
    <w:rsid w:val="008139C4"/>
    <w:rsid w:val="008139C8"/>
    <w:rsid w:val="008139E7"/>
    <w:rsid w:val="00813A3E"/>
    <w:rsid w:val="00813A56"/>
    <w:rsid w:val="00813A97"/>
    <w:rsid w:val="00813B58"/>
    <w:rsid w:val="00813BDE"/>
    <w:rsid w:val="00813C87"/>
    <w:rsid w:val="00813CFF"/>
    <w:rsid w:val="00813D12"/>
    <w:rsid w:val="00813D4F"/>
    <w:rsid w:val="00813D65"/>
    <w:rsid w:val="00813D9E"/>
    <w:rsid w:val="00813DA3"/>
    <w:rsid w:val="00813DCE"/>
    <w:rsid w:val="00813DDE"/>
    <w:rsid w:val="00813E86"/>
    <w:rsid w:val="00813EBE"/>
    <w:rsid w:val="00813EE0"/>
    <w:rsid w:val="00813EF3"/>
    <w:rsid w:val="00813FAF"/>
    <w:rsid w:val="00813FB7"/>
    <w:rsid w:val="00814031"/>
    <w:rsid w:val="0081404D"/>
    <w:rsid w:val="0081407B"/>
    <w:rsid w:val="00814194"/>
    <w:rsid w:val="008141E8"/>
    <w:rsid w:val="00814227"/>
    <w:rsid w:val="00814257"/>
    <w:rsid w:val="00814260"/>
    <w:rsid w:val="008142D8"/>
    <w:rsid w:val="00814321"/>
    <w:rsid w:val="008143A3"/>
    <w:rsid w:val="0081447A"/>
    <w:rsid w:val="008144C9"/>
    <w:rsid w:val="00814506"/>
    <w:rsid w:val="008145C6"/>
    <w:rsid w:val="008145D7"/>
    <w:rsid w:val="008145ED"/>
    <w:rsid w:val="00814606"/>
    <w:rsid w:val="00814610"/>
    <w:rsid w:val="00814614"/>
    <w:rsid w:val="0081462A"/>
    <w:rsid w:val="00814649"/>
    <w:rsid w:val="00814655"/>
    <w:rsid w:val="0081468A"/>
    <w:rsid w:val="008146DF"/>
    <w:rsid w:val="00814716"/>
    <w:rsid w:val="00814775"/>
    <w:rsid w:val="0081478A"/>
    <w:rsid w:val="008147AD"/>
    <w:rsid w:val="008147CB"/>
    <w:rsid w:val="008147E0"/>
    <w:rsid w:val="0081492D"/>
    <w:rsid w:val="00814946"/>
    <w:rsid w:val="0081494D"/>
    <w:rsid w:val="008149E8"/>
    <w:rsid w:val="00814A5C"/>
    <w:rsid w:val="00814B9E"/>
    <w:rsid w:val="00814BC9"/>
    <w:rsid w:val="00814C55"/>
    <w:rsid w:val="00814C64"/>
    <w:rsid w:val="00814C80"/>
    <w:rsid w:val="00814CCD"/>
    <w:rsid w:val="00814CF8"/>
    <w:rsid w:val="00814D2D"/>
    <w:rsid w:val="00814D48"/>
    <w:rsid w:val="00814D54"/>
    <w:rsid w:val="00814DB9"/>
    <w:rsid w:val="00814E70"/>
    <w:rsid w:val="00814ED5"/>
    <w:rsid w:val="00814F0F"/>
    <w:rsid w:val="00814F61"/>
    <w:rsid w:val="00814FA9"/>
    <w:rsid w:val="00814FDF"/>
    <w:rsid w:val="00815013"/>
    <w:rsid w:val="0081501A"/>
    <w:rsid w:val="0081508A"/>
    <w:rsid w:val="008150D4"/>
    <w:rsid w:val="0081519C"/>
    <w:rsid w:val="008151B2"/>
    <w:rsid w:val="00815314"/>
    <w:rsid w:val="00815361"/>
    <w:rsid w:val="0081536B"/>
    <w:rsid w:val="0081536F"/>
    <w:rsid w:val="00815373"/>
    <w:rsid w:val="0081541E"/>
    <w:rsid w:val="00815475"/>
    <w:rsid w:val="00815572"/>
    <w:rsid w:val="008155D6"/>
    <w:rsid w:val="00815632"/>
    <w:rsid w:val="00815699"/>
    <w:rsid w:val="008156A5"/>
    <w:rsid w:val="008156BC"/>
    <w:rsid w:val="008156D3"/>
    <w:rsid w:val="0081576E"/>
    <w:rsid w:val="00815787"/>
    <w:rsid w:val="00815798"/>
    <w:rsid w:val="0081586D"/>
    <w:rsid w:val="00815879"/>
    <w:rsid w:val="008158B7"/>
    <w:rsid w:val="008158D2"/>
    <w:rsid w:val="008158EA"/>
    <w:rsid w:val="008158F2"/>
    <w:rsid w:val="008158F4"/>
    <w:rsid w:val="00815952"/>
    <w:rsid w:val="008159FC"/>
    <w:rsid w:val="00815A7B"/>
    <w:rsid w:val="00815A96"/>
    <w:rsid w:val="00815BEA"/>
    <w:rsid w:val="00815BF7"/>
    <w:rsid w:val="00815C26"/>
    <w:rsid w:val="00815C79"/>
    <w:rsid w:val="00815CDF"/>
    <w:rsid w:val="00815DD2"/>
    <w:rsid w:val="00815DE7"/>
    <w:rsid w:val="00815DF5"/>
    <w:rsid w:val="00815E0C"/>
    <w:rsid w:val="00815E1B"/>
    <w:rsid w:val="00815EAB"/>
    <w:rsid w:val="00815F0E"/>
    <w:rsid w:val="00815F1A"/>
    <w:rsid w:val="00815F1D"/>
    <w:rsid w:val="00815F5C"/>
    <w:rsid w:val="00815F6C"/>
    <w:rsid w:val="00815FB6"/>
    <w:rsid w:val="00815FF6"/>
    <w:rsid w:val="0081611D"/>
    <w:rsid w:val="00816155"/>
    <w:rsid w:val="00816160"/>
    <w:rsid w:val="0081617A"/>
    <w:rsid w:val="00816190"/>
    <w:rsid w:val="008161A8"/>
    <w:rsid w:val="008161CB"/>
    <w:rsid w:val="00816276"/>
    <w:rsid w:val="00816288"/>
    <w:rsid w:val="00816307"/>
    <w:rsid w:val="00816324"/>
    <w:rsid w:val="0081634E"/>
    <w:rsid w:val="00816389"/>
    <w:rsid w:val="00816416"/>
    <w:rsid w:val="00816435"/>
    <w:rsid w:val="00816471"/>
    <w:rsid w:val="008165D4"/>
    <w:rsid w:val="0081663D"/>
    <w:rsid w:val="00816660"/>
    <w:rsid w:val="008166D4"/>
    <w:rsid w:val="00816793"/>
    <w:rsid w:val="008167CF"/>
    <w:rsid w:val="008168BF"/>
    <w:rsid w:val="008168C7"/>
    <w:rsid w:val="00816917"/>
    <w:rsid w:val="008169A6"/>
    <w:rsid w:val="008169E6"/>
    <w:rsid w:val="00816A32"/>
    <w:rsid w:val="00816A35"/>
    <w:rsid w:val="00816AA4"/>
    <w:rsid w:val="00816AC9"/>
    <w:rsid w:val="00816B3B"/>
    <w:rsid w:val="00816BCC"/>
    <w:rsid w:val="00816C2D"/>
    <w:rsid w:val="00816D72"/>
    <w:rsid w:val="00816E94"/>
    <w:rsid w:val="00816EFA"/>
    <w:rsid w:val="00816F46"/>
    <w:rsid w:val="00816FB7"/>
    <w:rsid w:val="00816FB9"/>
    <w:rsid w:val="00816FD2"/>
    <w:rsid w:val="0081709F"/>
    <w:rsid w:val="00817117"/>
    <w:rsid w:val="00817118"/>
    <w:rsid w:val="0081715C"/>
    <w:rsid w:val="008171DE"/>
    <w:rsid w:val="00817246"/>
    <w:rsid w:val="0081732C"/>
    <w:rsid w:val="00817330"/>
    <w:rsid w:val="00817350"/>
    <w:rsid w:val="008173D9"/>
    <w:rsid w:val="00817431"/>
    <w:rsid w:val="0081744E"/>
    <w:rsid w:val="0081747A"/>
    <w:rsid w:val="00817483"/>
    <w:rsid w:val="00817492"/>
    <w:rsid w:val="008174EE"/>
    <w:rsid w:val="00817548"/>
    <w:rsid w:val="0081756D"/>
    <w:rsid w:val="008175A2"/>
    <w:rsid w:val="00817601"/>
    <w:rsid w:val="00817634"/>
    <w:rsid w:val="008176CF"/>
    <w:rsid w:val="0081783A"/>
    <w:rsid w:val="0081785D"/>
    <w:rsid w:val="008178D4"/>
    <w:rsid w:val="0081793A"/>
    <w:rsid w:val="00817945"/>
    <w:rsid w:val="00817973"/>
    <w:rsid w:val="008179AE"/>
    <w:rsid w:val="008179EE"/>
    <w:rsid w:val="00817A03"/>
    <w:rsid w:val="00817A56"/>
    <w:rsid w:val="00817AF8"/>
    <w:rsid w:val="00817B1D"/>
    <w:rsid w:val="00817B3D"/>
    <w:rsid w:val="00817B44"/>
    <w:rsid w:val="00817B91"/>
    <w:rsid w:val="00817C01"/>
    <w:rsid w:val="00817C57"/>
    <w:rsid w:val="00817DB3"/>
    <w:rsid w:val="00817E79"/>
    <w:rsid w:val="00817F49"/>
    <w:rsid w:val="00817FE5"/>
    <w:rsid w:val="00820135"/>
    <w:rsid w:val="00820136"/>
    <w:rsid w:val="0082013D"/>
    <w:rsid w:val="00820182"/>
    <w:rsid w:val="0082020E"/>
    <w:rsid w:val="0082024B"/>
    <w:rsid w:val="008202CB"/>
    <w:rsid w:val="008202CC"/>
    <w:rsid w:val="008202FC"/>
    <w:rsid w:val="00820318"/>
    <w:rsid w:val="0082032F"/>
    <w:rsid w:val="008203A1"/>
    <w:rsid w:val="008203F5"/>
    <w:rsid w:val="008203FF"/>
    <w:rsid w:val="00820412"/>
    <w:rsid w:val="00820413"/>
    <w:rsid w:val="0082046B"/>
    <w:rsid w:val="00820471"/>
    <w:rsid w:val="008204DF"/>
    <w:rsid w:val="00820699"/>
    <w:rsid w:val="0082069B"/>
    <w:rsid w:val="008206DC"/>
    <w:rsid w:val="0082074C"/>
    <w:rsid w:val="00820771"/>
    <w:rsid w:val="008207C8"/>
    <w:rsid w:val="008207FC"/>
    <w:rsid w:val="0082081E"/>
    <w:rsid w:val="0082083F"/>
    <w:rsid w:val="0082084A"/>
    <w:rsid w:val="008208DA"/>
    <w:rsid w:val="00820909"/>
    <w:rsid w:val="00820925"/>
    <w:rsid w:val="008209DE"/>
    <w:rsid w:val="00820A1A"/>
    <w:rsid w:val="00820A69"/>
    <w:rsid w:val="00820AE6"/>
    <w:rsid w:val="00820B2C"/>
    <w:rsid w:val="00820B58"/>
    <w:rsid w:val="00820B79"/>
    <w:rsid w:val="00820BBA"/>
    <w:rsid w:val="00820C37"/>
    <w:rsid w:val="00820D5E"/>
    <w:rsid w:val="00820DC9"/>
    <w:rsid w:val="00820DD7"/>
    <w:rsid w:val="00820DEA"/>
    <w:rsid w:val="00820DFD"/>
    <w:rsid w:val="00820E41"/>
    <w:rsid w:val="00820EA7"/>
    <w:rsid w:val="00820F64"/>
    <w:rsid w:val="00820FC4"/>
    <w:rsid w:val="00820FF3"/>
    <w:rsid w:val="00820FFF"/>
    <w:rsid w:val="0082103E"/>
    <w:rsid w:val="00821040"/>
    <w:rsid w:val="008210BE"/>
    <w:rsid w:val="00821178"/>
    <w:rsid w:val="008211A6"/>
    <w:rsid w:val="008211AF"/>
    <w:rsid w:val="008211BE"/>
    <w:rsid w:val="008211F4"/>
    <w:rsid w:val="00821206"/>
    <w:rsid w:val="008212A0"/>
    <w:rsid w:val="008212D8"/>
    <w:rsid w:val="0082136C"/>
    <w:rsid w:val="008213C6"/>
    <w:rsid w:val="008213EF"/>
    <w:rsid w:val="00821414"/>
    <w:rsid w:val="00821418"/>
    <w:rsid w:val="00821499"/>
    <w:rsid w:val="008214F5"/>
    <w:rsid w:val="00821534"/>
    <w:rsid w:val="0082156C"/>
    <w:rsid w:val="008215E4"/>
    <w:rsid w:val="008215E6"/>
    <w:rsid w:val="00821611"/>
    <w:rsid w:val="0082163F"/>
    <w:rsid w:val="008216CD"/>
    <w:rsid w:val="00821707"/>
    <w:rsid w:val="00821761"/>
    <w:rsid w:val="0082177A"/>
    <w:rsid w:val="00821788"/>
    <w:rsid w:val="00821798"/>
    <w:rsid w:val="00821877"/>
    <w:rsid w:val="008218DD"/>
    <w:rsid w:val="008218FF"/>
    <w:rsid w:val="00821933"/>
    <w:rsid w:val="0082193B"/>
    <w:rsid w:val="00821961"/>
    <w:rsid w:val="008219BE"/>
    <w:rsid w:val="008219E9"/>
    <w:rsid w:val="00821B44"/>
    <w:rsid w:val="00821B5E"/>
    <w:rsid w:val="00821B62"/>
    <w:rsid w:val="00821B8E"/>
    <w:rsid w:val="00821C0B"/>
    <w:rsid w:val="00821C28"/>
    <w:rsid w:val="00821C80"/>
    <w:rsid w:val="00821CA6"/>
    <w:rsid w:val="00821CF5"/>
    <w:rsid w:val="00821D92"/>
    <w:rsid w:val="00821DF9"/>
    <w:rsid w:val="00821E08"/>
    <w:rsid w:val="00821E24"/>
    <w:rsid w:val="00821EA8"/>
    <w:rsid w:val="00821ECB"/>
    <w:rsid w:val="00821F19"/>
    <w:rsid w:val="00821F3B"/>
    <w:rsid w:val="0082205F"/>
    <w:rsid w:val="0082209A"/>
    <w:rsid w:val="0082211B"/>
    <w:rsid w:val="0082217A"/>
    <w:rsid w:val="00822189"/>
    <w:rsid w:val="0082225E"/>
    <w:rsid w:val="00822261"/>
    <w:rsid w:val="00822339"/>
    <w:rsid w:val="008223E0"/>
    <w:rsid w:val="0082244A"/>
    <w:rsid w:val="0082246A"/>
    <w:rsid w:val="008224A2"/>
    <w:rsid w:val="008224C6"/>
    <w:rsid w:val="00822583"/>
    <w:rsid w:val="00822624"/>
    <w:rsid w:val="00822643"/>
    <w:rsid w:val="008226C9"/>
    <w:rsid w:val="00822780"/>
    <w:rsid w:val="00822820"/>
    <w:rsid w:val="00822857"/>
    <w:rsid w:val="0082287A"/>
    <w:rsid w:val="008228D8"/>
    <w:rsid w:val="0082292B"/>
    <w:rsid w:val="0082292D"/>
    <w:rsid w:val="00822999"/>
    <w:rsid w:val="008229E9"/>
    <w:rsid w:val="00822A3F"/>
    <w:rsid w:val="00822A6B"/>
    <w:rsid w:val="00822ADF"/>
    <w:rsid w:val="00822B2B"/>
    <w:rsid w:val="00822B6F"/>
    <w:rsid w:val="00822B7E"/>
    <w:rsid w:val="00822C25"/>
    <w:rsid w:val="00822C3E"/>
    <w:rsid w:val="00822C7F"/>
    <w:rsid w:val="00822CA9"/>
    <w:rsid w:val="00822CD9"/>
    <w:rsid w:val="00822D84"/>
    <w:rsid w:val="00822DB4"/>
    <w:rsid w:val="00822DC7"/>
    <w:rsid w:val="00822DCF"/>
    <w:rsid w:val="00822E2D"/>
    <w:rsid w:val="00822E34"/>
    <w:rsid w:val="00822E92"/>
    <w:rsid w:val="00822E94"/>
    <w:rsid w:val="00822EAC"/>
    <w:rsid w:val="00822EB4"/>
    <w:rsid w:val="00822F41"/>
    <w:rsid w:val="00822F9A"/>
    <w:rsid w:val="00823094"/>
    <w:rsid w:val="008230AF"/>
    <w:rsid w:val="00823188"/>
    <w:rsid w:val="00823280"/>
    <w:rsid w:val="008232A9"/>
    <w:rsid w:val="00823343"/>
    <w:rsid w:val="008233C8"/>
    <w:rsid w:val="008233D7"/>
    <w:rsid w:val="0082346D"/>
    <w:rsid w:val="00823640"/>
    <w:rsid w:val="0082365B"/>
    <w:rsid w:val="00823694"/>
    <w:rsid w:val="008236CD"/>
    <w:rsid w:val="0082377E"/>
    <w:rsid w:val="0082379B"/>
    <w:rsid w:val="008237B6"/>
    <w:rsid w:val="0082386F"/>
    <w:rsid w:val="0082387C"/>
    <w:rsid w:val="008238C6"/>
    <w:rsid w:val="008238E9"/>
    <w:rsid w:val="00823927"/>
    <w:rsid w:val="0082393C"/>
    <w:rsid w:val="00823967"/>
    <w:rsid w:val="0082397E"/>
    <w:rsid w:val="00823A3E"/>
    <w:rsid w:val="00823B1D"/>
    <w:rsid w:val="00823B78"/>
    <w:rsid w:val="00823B7B"/>
    <w:rsid w:val="00823B84"/>
    <w:rsid w:val="00823BDF"/>
    <w:rsid w:val="00823BEE"/>
    <w:rsid w:val="00823D0A"/>
    <w:rsid w:val="00823D54"/>
    <w:rsid w:val="00823D6D"/>
    <w:rsid w:val="00823F61"/>
    <w:rsid w:val="008240B2"/>
    <w:rsid w:val="0082413A"/>
    <w:rsid w:val="008241AF"/>
    <w:rsid w:val="008241EC"/>
    <w:rsid w:val="008241F9"/>
    <w:rsid w:val="0082420F"/>
    <w:rsid w:val="00824215"/>
    <w:rsid w:val="00824223"/>
    <w:rsid w:val="008242B2"/>
    <w:rsid w:val="008242C0"/>
    <w:rsid w:val="008242D7"/>
    <w:rsid w:val="0082431E"/>
    <w:rsid w:val="0082435A"/>
    <w:rsid w:val="0082436F"/>
    <w:rsid w:val="008243BC"/>
    <w:rsid w:val="008245E7"/>
    <w:rsid w:val="00824667"/>
    <w:rsid w:val="0082469C"/>
    <w:rsid w:val="00824751"/>
    <w:rsid w:val="008247DA"/>
    <w:rsid w:val="008247EB"/>
    <w:rsid w:val="00824865"/>
    <w:rsid w:val="0082486D"/>
    <w:rsid w:val="008248AC"/>
    <w:rsid w:val="008248D3"/>
    <w:rsid w:val="008248E4"/>
    <w:rsid w:val="008249EF"/>
    <w:rsid w:val="00824AAF"/>
    <w:rsid w:val="00824ABE"/>
    <w:rsid w:val="00824B37"/>
    <w:rsid w:val="00824BFA"/>
    <w:rsid w:val="00824C09"/>
    <w:rsid w:val="00824C7F"/>
    <w:rsid w:val="00824CB3"/>
    <w:rsid w:val="00824D60"/>
    <w:rsid w:val="00824D6F"/>
    <w:rsid w:val="00824D85"/>
    <w:rsid w:val="00824DF3"/>
    <w:rsid w:val="00824E40"/>
    <w:rsid w:val="00824EF2"/>
    <w:rsid w:val="00824F8D"/>
    <w:rsid w:val="00824FC8"/>
    <w:rsid w:val="00824FD2"/>
    <w:rsid w:val="00825019"/>
    <w:rsid w:val="008250AA"/>
    <w:rsid w:val="00825131"/>
    <w:rsid w:val="0082513F"/>
    <w:rsid w:val="00825186"/>
    <w:rsid w:val="008251DA"/>
    <w:rsid w:val="00825242"/>
    <w:rsid w:val="0082525D"/>
    <w:rsid w:val="00825265"/>
    <w:rsid w:val="008252EE"/>
    <w:rsid w:val="00825390"/>
    <w:rsid w:val="00825396"/>
    <w:rsid w:val="008253B3"/>
    <w:rsid w:val="008253CF"/>
    <w:rsid w:val="008253D3"/>
    <w:rsid w:val="00825411"/>
    <w:rsid w:val="00825431"/>
    <w:rsid w:val="0082545E"/>
    <w:rsid w:val="008254E2"/>
    <w:rsid w:val="008254F8"/>
    <w:rsid w:val="00825551"/>
    <w:rsid w:val="0082555E"/>
    <w:rsid w:val="008256BC"/>
    <w:rsid w:val="008256BE"/>
    <w:rsid w:val="008256C8"/>
    <w:rsid w:val="0082572B"/>
    <w:rsid w:val="008257A3"/>
    <w:rsid w:val="008257BB"/>
    <w:rsid w:val="00825834"/>
    <w:rsid w:val="00825885"/>
    <w:rsid w:val="00825897"/>
    <w:rsid w:val="00825903"/>
    <w:rsid w:val="00825A31"/>
    <w:rsid w:val="00825A4D"/>
    <w:rsid w:val="00825A8C"/>
    <w:rsid w:val="00825AD0"/>
    <w:rsid w:val="00825AEE"/>
    <w:rsid w:val="00825B2D"/>
    <w:rsid w:val="00825B4B"/>
    <w:rsid w:val="00825B5E"/>
    <w:rsid w:val="00825BE4"/>
    <w:rsid w:val="00825CA2"/>
    <w:rsid w:val="00825CD5"/>
    <w:rsid w:val="00825D60"/>
    <w:rsid w:val="00825D61"/>
    <w:rsid w:val="00825DAB"/>
    <w:rsid w:val="00825E0D"/>
    <w:rsid w:val="00825E42"/>
    <w:rsid w:val="00825E9C"/>
    <w:rsid w:val="00825F0C"/>
    <w:rsid w:val="00825F3C"/>
    <w:rsid w:val="00825F79"/>
    <w:rsid w:val="00825FC2"/>
    <w:rsid w:val="00825FE3"/>
    <w:rsid w:val="00826029"/>
    <w:rsid w:val="00826060"/>
    <w:rsid w:val="008260A8"/>
    <w:rsid w:val="008260D9"/>
    <w:rsid w:val="008260EC"/>
    <w:rsid w:val="00826170"/>
    <w:rsid w:val="00826212"/>
    <w:rsid w:val="0082623D"/>
    <w:rsid w:val="0082631A"/>
    <w:rsid w:val="0082632D"/>
    <w:rsid w:val="0082636F"/>
    <w:rsid w:val="008263AB"/>
    <w:rsid w:val="0082641A"/>
    <w:rsid w:val="00826444"/>
    <w:rsid w:val="00826483"/>
    <w:rsid w:val="0082652A"/>
    <w:rsid w:val="00826566"/>
    <w:rsid w:val="008265E4"/>
    <w:rsid w:val="00826666"/>
    <w:rsid w:val="00826667"/>
    <w:rsid w:val="00826689"/>
    <w:rsid w:val="008266B9"/>
    <w:rsid w:val="0082671F"/>
    <w:rsid w:val="00826792"/>
    <w:rsid w:val="008267F9"/>
    <w:rsid w:val="00826813"/>
    <w:rsid w:val="008268BA"/>
    <w:rsid w:val="008268C0"/>
    <w:rsid w:val="0082695E"/>
    <w:rsid w:val="008269B8"/>
    <w:rsid w:val="00826A2F"/>
    <w:rsid w:val="00826AB0"/>
    <w:rsid w:val="00826B0B"/>
    <w:rsid w:val="00826C3B"/>
    <w:rsid w:val="00826C7B"/>
    <w:rsid w:val="00826D58"/>
    <w:rsid w:val="00826D5B"/>
    <w:rsid w:val="00826D69"/>
    <w:rsid w:val="00826DDD"/>
    <w:rsid w:val="00826DE0"/>
    <w:rsid w:val="00826ECB"/>
    <w:rsid w:val="00826F08"/>
    <w:rsid w:val="00826F0B"/>
    <w:rsid w:val="00826F85"/>
    <w:rsid w:val="00826FB6"/>
    <w:rsid w:val="00826FC7"/>
    <w:rsid w:val="00827092"/>
    <w:rsid w:val="00827099"/>
    <w:rsid w:val="00827122"/>
    <w:rsid w:val="008271AA"/>
    <w:rsid w:val="00827247"/>
    <w:rsid w:val="00827274"/>
    <w:rsid w:val="00827289"/>
    <w:rsid w:val="008272CF"/>
    <w:rsid w:val="0082731B"/>
    <w:rsid w:val="00827345"/>
    <w:rsid w:val="008273C9"/>
    <w:rsid w:val="008273DF"/>
    <w:rsid w:val="00827455"/>
    <w:rsid w:val="0082748D"/>
    <w:rsid w:val="008274B1"/>
    <w:rsid w:val="008274CD"/>
    <w:rsid w:val="008274D4"/>
    <w:rsid w:val="0082754F"/>
    <w:rsid w:val="008276A2"/>
    <w:rsid w:val="008276B4"/>
    <w:rsid w:val="0082777B"/>
    <w:rsid w:val="008277AA"/>
    <w:rsid w:val="008277E2"/>
    <w:rsid w:val="008277F4"/>
    <w:rsid w:val="00827846"/>
    <w:rsid w:val="008278FF"/>
    <w:rsid w:val="00827A01"/>
    <w:rsid w:val="00827AD3"/>
    <w:rsid w:val="00827BAF"/>
    <w:rsid w:val="00827C6A"/>
    <w:rsid w:val="00827D33"/>
    <w:rsid w:val="00827D43"/>
    <w:rsid w:val="00827D44"/>
    <w:rsid w:val="00827D5A"/>
    <w:rsid w:val="00827D78"/>
    <w:rsid w:val="00827DAE"/>
    <w:rsid w:val="00827DDC"/>
    <w:rsid w:val="00827E24"/>
    <w:rsid w:val="00827E29"/>
    <w:rsid w:val="00827E49"/>
    <w:rsid w:val="00827E5B"/>
    <w:rsid w:val="00827E64"/>
    <w:rsid w:val="00827EF4"/>
    <w:rsid w:val="008300E7"/>
    <w:rsid w:val="0083025B"/>
    <w:rsid w:val="00830293"/>
    <w:rsid w:val="008302F6"/>
    <w:rsid w:val="00830302"/>
    <w:rsid w:val="00830308"/>
    <w:rsid w:val="008303F1"/>
    <w:rsid w:val="00830422"/>
    <w:rsid w:val="008304AE"/>
    <w:rsid w:val="0083053C"/>
    <w:rsid w:val="00830627"/>
    <w:rsid w:val="0083066E"/>
    <w:rsid w:val="008306BA"/>
    <w:rsid w:val="008306CB"/>
    <w:rsid w:val="008306EE"/>
    <w:rsid w:val="008306FD"/>
    <w:rsid w:val="0083074E"/>
    <w:rsid w:val="008307BA"/>
    <w:rsid w:val="00830826"/>
    <w:rsid w:val="00830849"/>
    <w:rsid w:val="00830957"/>
    <w:rsid w:val="00830968"/>
    <w:rsid w:val="008309F9"/>
    <w:rsid w:val="00830A5D"/>
    <w:rsid w:val="00830A60"/>
    <w:rsid w:val="00830B4C"/>
    <w:rsid w:val="00830B4E"/>
    <w:rsid w:val="00830B75"/>
    <w:rsid w:val="00830C46"/>
    <w:rsid w:val="00830CA0"/>
    <w:rsid w:val="00830D75"/>
    <w:rsid w:val="00830DCB"/>
    <w:rsid w:val="00830E36"/>
    <w:rsid w:val="00830E41"/>
    <w:rsid w:val="00830E64"/>
    <w:rsid w:val="00830E81"/>
    <w:rsid w:val="00830F24"/>
    <w:rsid w:val="00831009"/>
    <w:rsid w:val="0083105B"/>
    <w:rsid w:val="008310A5"/>
    <w:rsid w:val="0083119A"/>
    <w:rsid w:val="008311CA"/>
    <w:rsid w:val="008311D2"/>
    <w:rsid w:val="00831230"/>
    <w:rsid w:val="008312E2"/>
    <w:rsid w:val="008312E6"/>
    <w:rsid w:val="0083135F"/>
    <w:rsid w:val="00831381"/>
    <w:rsid w:val="008313A2"/>
    <w:rsid w:val="00831432"/>
    <w:rsid w:val="008314C9"/>
    <w:rsid w:val="008314FA"/>
    <w:rsid w:val="00831550"/>
    <w:rsid w:val="0083158A"/>
    <w:rsid w:val="0083159A"/>
    <w:rsid w:val="008315E7"/>
    <w:rsid w:val="0083163F"/>
    <w:rsid w:val="0083169D"/>
    <w:rsid w:val="008317D1"/>
    <w:rsid w:val="008317F2"/>
    <w:rsid w:val="00831807"/>
    <w:rsid w:val="0083181A"/>
    <w:rsid w:val="0083184D"/>
    <w:rsid w:val="008319AF"/>
    <w:rsid w:val="00831AC8"/>
    <w:rsid w:val="00831ADE"/>
    <w:rsid w:val="00831AEE"/>
    <w:rsid w:val="00831B52"/>
    <w:rsid w:val="00831B66"/>
    <w:rsid w:val="00831BB5"/>
    <w:rsid w:val="00831BF5"/>
    <w:rsid w:val="00831C31"/>
    <w:rsid w:val="00831C50"/>
    <w:rsid w:val="00831C79"/>
    <w:rsid w:val="00831C94"/>
    <w:rsid w:val="00831CA2"/>
    <w:rsid w:val="00831CB7"/>
    <w:rsid w:val="00831CE0"/>
    <w:rsid w:val="00831D39"/>
    <w:rsid w:val="00831DBA"/>
    <w:rsid w:val="00831E4C"/>
    <w:rsid w:val="00831E6D"/>
    <w:rsid w:val="00831F01"/>
    <w:rsid w:val="00831F52"/>
    <w:rsid w:val="00831F6A"/>
    <w:rsid w:val="0083204C"/>
    <w:rsid w:val="00832070"/>
    <w:rsid w:val="00832097"/>
    <w:rsid w:val="008320D9"/>
    <w:rsid w:val="008321A2"/>
    <w:rsid w:val="008321C2"/>
    <w:rsid w:val="0083221C"/>
    <w:rsid w:val="0083242B"/>
    <w:rsid w:val="0083246F"/>
    <w:rsid w:val="00832609"/>
    <w:rsid w:val="00832694"/>
    <w:rsid w:val="0083277D"/>
    <w:rsid w:val="00832797"/>
    <w:rsid w:val="008327C3"/>
    <w:rsid w:val="00832838"/>
    <w:rsid w:val="0083284F"/>
    <w:rsid w:val="00832871"/>
    <w:rsid w:val="0083290C"/>
    <w:rsid w:val="00832913"/>
    <w:rsid w:val="0083293C"/>
    <w:rsid w:val="00832A0D"/>
    <w:rsid w:val="00832AA7"/>
    <w:rsid w:val="00832B0B"/>
    <w:rsid w:val="00832C47"/>
    <w:rsid w:val="00832C65"/>
    <w:rsid w:val="00832CCC"/>
    <w:rsid w:val="00832CE1"/>
    <w:rsid w:val="00832D25"/>
    <w:rsid w:val="00832D70"/>
    <w:rsid w:val="00832DDB"/>
    <w:rsid w:val="00832E1A"/>
    <w:rsid w:val="00832E9E"/>
    <w:rsid w:val="00832F2F"/>
    <w:rsid w:val="00832F57"/>
    <w:rsid w:val="00832FCA"/>
    <w:rsid w:val="0083307B"/>
    <w:rsid w:val="008330B0"/>
    <w:rsid w:val="008330BB"/>
    <w:rsid w:val="008330CF"/>
    <w:rsid w:val="008330DB"/>
    <w:rsid w:val="008330FB"/>
    <w:rsid w:val="008330FC"/>
    <w:rsid w:val="00833173"/>
    <w:rsid w:val="00833185"/>
    <w:rsid w:val="008331C7"/>
    <w:rsid w:val="0083323C"/>
    <w:rsid w:val="00833255"/>
    <w:rsid w:val="0083326D"/>
    <w:rsid w:val="008332DA"/>
    <w:rsid w:val="0083331D"/>
    <w:rsid w:val="00833339"/>
    <w:rsid w:val="00833351"/>
    <w:rsid w:val="0083337A"/>
    <w:rsid w:val="008334A7"/>
    <w:rsid w:val="00833597"/>
    <w:rsid w:val="00833631"/>
    <w:rsid w:val="008336C0"/>
    <w:rsid w:val="00833719"/>
    <w:rsid w:val="00833734"/>
    <w:rsid w:val="00833777"/>
    <w:rsid w:val="008337A8"/>
    <w:rsid w:val="008337B4"/>
    <w:rsid w:val="008337C1"/>
    <w:rsid w:val="00833851"/>
    <w:rsid w:val="008338E6"/>
    <w:rsid w:val="00833985"/>
    <w:rsid w:val="00833A0D"/>
    <w:rsid w:val="00833A5B"/>
    <w:rsid w:val="00833A88"/>
    <w:rsid w:val="00833A90"/>
    <w:rsid w:val="00833A9A"/>
    <w:rsid w:val="00833AD6"/>
    <w:rsid w:val="00833C45"/>
    <w:rsid w:val="00833C86"/>
    <w:rsid w:val="00833CA7"/>
    <w:rsid w:val="00833CBC"/>
    <w:rsid w:val="00833CC2"/>
    <w:rsid w:val="00833CD6"/>
    <w:rsid w:val="00833CD7"/>
    <w:rsid w:val="00833D2E"/>
    <w:rsid w:val="00833D45"/>
    <w:rsid w:val="00833D53"/>
    <w:rsid w:val="00833D6E"/>
    <w:rsid w:val="00833D75"/>
    <w:rsid w:val="00833D93"/>
    <w:rsid w:val="00833DCE"/>
    <w:rsid w:val="00833EA9"/>
    <w:rsid w:val="00833F3F"/>
    <w:rsid w:val="00833F61"/>
    <w:rsid w:val="00833F8E"/>
    <w:rsid w:val="00833FE7"/>
    <w:rsid w:val="00834000"/>
    <w:rsid w:val="00834003"/>
    <w:rsid w:val="0083406B"/>
    <w:rsid w:val="0083408E"/>
    <w:rsid w:val="0083409C"/>
    <w:rsid w:val="008340A7"/>
    <w:rsid w:val="008340F6"/>
    <w:rsid w:val="0083410A"/>
    <w:rsid w:val="008341AC"/>
    <w:rsid w:val="00834228"/>
    <w:rsid w:val="0083428A"/>
    <w:rsid w:val="008342D5"/>
    <w:rsid w:val="008342E2"/>
    <w:rsid w:val="0083430A"/>
    <w:rsid w:val="008343C5"/>
    <w:rsid w:val="008343D4"/>
    <w:rsid w:val="008343E1"/>
    <w:rsid w:val="00834461"/>
    <w:rsid w:val="008344CC"/>
    <w:rsid w:val="00834555"/>
    <w:rsid w:val="008345C1"/>
    <w:rsid w:val="008345EB"/>
    <w:rsid w:val="00834665"/>
    <w:rsid w:val="0083469A"/>
    <w:rsid w:val="008346D9"/>
    <w:rsid w:val="008347A2"/>
    <w:rsid w:val="008347B9"/>
    <w:rsid w:val="008347E7"/>
    <w:rsid w:val="0083483F"/>
    <w:rsid w:val="00834852"/>
    <w:rsid w:val="00834871"/>
    <w:rsid w:val="0083488C"/>
    <w:rsid w:val="008348D5"/>
    <w:rsid w:val="008349FC"/>
    <w:rsid w:val="00834AA0"/>
    <w:rsid w:val="00834B5A"/>
    <w:rsid w:val="00834B7C"/>
    <w:rsid w:val="00834BFA"/>
    <w:rsid w:val="00834C3E"/>
    <w:rsid w:val="00834C58"/>
    <w:rsid w:val="00834C6B"/>
    <w:rsid w:val="00834C87"/>
    <w:rsid w:val="00834CDB"/>
    <w:rsid w:val="00834CF2"/>
    <w:rsid w:val="00834CFD"/>
    <w:rsid w:val="00834D14"/>
    <w:rsid w:val="00834D37"/>
    <w:rsid w:val="00834D8E"/>
    <w:rsid w:val="00834E8B"/>
    <w:rsid w:val="00834F30"/>
    <w:rsid w:val="00834F83"/>
    <w:rsid w:val="00834FEE"/>
    <w:rsid w:val="00835044"/>
    <w:rsid w:val="00835055"/>
    <w:rsid w:val="008350DF"/>
    <w:rsid w:val="00835100"/>
    <w:rsid w:val="00835139"/>
    <w:rsid w:val="008351B4"/>
    <w:rsid w:val="008351E0"/>
    <w:rsid w:val="008351E5"/>
    <w:rsid w:val="00835297"/>
    <w:rsid w:val="0083529D"/>
    <w:rsid w:val="008352AA"/>
    <w:rsid w:val="00835339"/>
    <w:rsid w:val="0083533E"/>
    <w:rsid w:val="00835386"/>
    <w:rsid w:val="008353AC"/>
    <w:rsid w:val="00835434"/>
    <w:rsid w:val="008354EE"/>
    <w:rsid w:val="0083556E"/>
    <w:rsid w:val="0083559A"/>
    <w:rsid w:val="00835612"/>
    <w:rsid w:val="0083565B"/>
    <w:rsid w:val="0083568F"/>
    <w:rsid w:val="00835768"/>
    <w:rsid w:val="00835797"/>
    <w:rsid w:val="0083582F"/>
    <w:rsid w:val="00835832"/>
    <w:rsid w:val="0083587D"/>
    <w:rsid w:val="008358AB"/>
    <w:rsid w:val="008358D0"/>
    <w:rsid w:val="008358D5"/>
    <w:rsid w:val="0083591C"/>
    <w:rsid w:val="0083594F"/>
    <w:rsid w:val="00835982"/>
    <w:rsid w:val="008359A8"/>
    <w:rsid w:val="00835A87"/>
    <w:rsid w:val="00835B40"/>
    <w:rsid w:val="00835BA9"/>
    <w:rsid w:val="00835BB7"/>
    <w:rsid w:val="00835BC5"/>
    <w:rsid w:val="00835BDA"/>
    <w:rsid w:val="00835CD5"/>
    <w:rsid w:val="00835D0F"/>
    <w:rsid w:val="00835D1F"/>
    <w:rsid w:val="00835EAB"/>
    <w:rsid w:val="00835EC2"/>
    <w:rsid w:val="00835EEC"/>
    <w:rsid w:val="00835F17"/>
    <w:rsid w:val="00835F76"/>
    <w:rsid w:val="00835F80"/>
    <w:rsid w:val="00835FA8"/>
    <w:rsid w:val="0083601E"/>
    <w:rsid w:val="008360F4"/>
    <w:rsid w:val="0083613D"/>
    <w:rsid w:val="008361AD"/>
    <w:rsid w:val="008361E5"/>
    <w:rsid w:val="00836219"/>
    <w:rsid w:val="00836295"/>
    <w:rsid w:val="008362BA"/>
    <w:rsid w:val="008362DF"/>
    <w:rsid w:val="00836360"/>
    <w:rsid w:val="0083636D"/>
    <w:rsid w:val="0083638F"/>
    <w:rsid w:val="0083639A"/>
    <w:rsid w:val="008363C7"/>
    <w:rsid w:val="008363F4"/>
    <w:rsid w:val="00836425"/>
    <w:rsid w:val="008364C1"/>
    <w:rsid w:val="00836577"/>
    <w:rsid w:val="0083658E"/>
    <w:rsid w:val="008365BD"/>
    <w:rsid w:val="008365C4"/>
    <w:rsid w:val="008365FC"/>
    <w:rsid w:val="00836689"/>
    <w:rsid w:val="008366BC"/>
    <w:rsid w:val="00836714"/>
    <w:rsid w:val="00836727"/>
    <w:rsid w:val="00836784"/>
    <w:rsid w:val="0083681F"/>
    <w:rsid w:val="00836905"/>
    <w:rsid w:val="008369A6"/>
    <w:rsid w:val="008369B4"/>
    <w:rsid w:val="008369CC"/>
    <w:rsid w:val="00836A4F"/>
    <w:rsid w:val="00836A72"/>
    <w:rsid w:val="00836AD4"/>
    <w:rsid w:val="00836ADE"/>
    <w:rsid w:val="00836AFD"/>
    <w:rsid w:val="00836B24"/>
    <w:rsid w:val="00836C19"/>
    <w:rsid w:val="00836C53"/>
    <w:rsid w:val="00836C55"/>
    <w:rsid w:val="00836C8B"/>
    <w:rsid w:val="00836CD4"/>
    <w:rsid w:val="00836D3C"/>
    <w:rsid w:val="00836D70"/>
    <w:rsid w:val="00836D73"/>
    <w:rsid w:val="00836D8A"/>
    <w:rsid w:val="00836DC8"/>
    <w:rsid w:val="00836DF5"/>
    <w:rsid w:val="00836EB7"/>
    <w:rsid w:val="00836EE2"/>
    <w:rsid w:val="00836F3D"/>
    <w:rsid w:val="00836F8F"/>
    <w:rsid w:val="0083700A"/>
    <w:rsid w:val="008370BB"/>
    <w:rsid w:val="008370E2"/>
    <w:rsid w:val="00837137"/>
    <w:rsid w:val="00837175"/>
    <w:rsid w:val="00837193"/>
    <w:rsid w:val="00837197"/>
    <w:rsid w:val="008371CE"/>
    <w:rsid w:val="008371DD"/>
    <w:rsid w:val="00837228"/>
    <w:rsid w:val="00837257"/>
    <w:rsid w:val="0083729A"/>
    <w:rsid w:val="008372C7"/>
    <w:rsid w:val="008372CA"/>
    <w:rsid w:val="00837423"/>
    <w:rsid w:val="00837467"/>
    <w:rsid w:val="008374EF"/>
    <w:rsid w:val="0083750F"/>
    <w:rsid w:val="0083755D"/>
    <w:rsid w:val="008375B1"/>
    <w:rsid w:val="008375C4"/>
    <w:rsid w:val="008375D7"/>
    <w:rsid w:val="008375EA"/>
    <w:rsid w:val="0083760C"/>
    <w:rsid w:val="00837629"/>
    <w:rsid w:val="008376F1"/>
    <w:rsid w:val="008377BC"/>
    <w:rsid w:val="008377CB"/>
    <w:rsid w:val="008377D6"/>
    <w:rsid w:val="00837808"/>
    <w:rsid w:val="00837813"/>
    <w:rsid w:val="0083786E"/>
    <w:rsid w:val="008378AD"/>
    <w:rsid w:val="008378F1"/>
    <w:rsid w:val="00837926"/>
    <w:rsid w:val="008379AF"/>
    <w:rsid w:val="008379EC"/>
    <w:rsid w:val="00837A37"/>
    <w:rsid w:val="00837A73"/>
    <w:rsid w:val="00837AC3"/>
    <w:rsid w:val="00837AD8"/>
    <w:rsid w:val="00837B21"/>
    <w:rsid w:val="00837B8D"/>
    <w:rsid w:val="00837BBD"/>
    <w:rsid w:val="00837BC3"/>
    <w:rsid w:val="00837BFE"/>
    <w:rsid w:val="00837C53"/>
    <w:rsid w:val="00837D12"/>
    <w:rsid w:val="00837D61"/>
    <w:rsid w:val="00837D91"/>
    <w:rsid w:val="00837D99"/>
    <w:rsid w:val="00837DA6"/>
    <w:rsid w:val="00837DB9"/>
    <w:rsid w:val="00837E31"/>
    <w:rsid w:val="00837E54"/>
    <w:rsid w:val="00837E7E"/>
    <w:rsid w:val="00837ECC"/>
    <w:rsid w:val="00837EE7"/>
    <w:rsid w:val="00837F15"/>
    <w:rsid w:val="00837F69"/>
    <w:rsid w:val="00837F95"/>
    <w:rsid w:val="00840065"/>
    <w:rsid w:val="0084009C"/>
    <w:rsid w:val="00840188"/>
    <w:rsid w:val="008401D6"/>
    <w:rsid w:val="008401F0"/>
    <w:rsid w:val="008401F8"/>
    <w:rsid w:val="008401F9"/>
    <w:rsid w:val="0084024D"/>
    <w:rsid w:val="0084026C"/>
    <w:rsid w:val="008402E9"/>
    <w:rsid w:val="00840326"/>
    <w:rsid w:val="0084034C"/>
    <w:rsid w:val="00840364"/>
    <w:rsid w:val="008404F3"/>
    <w:rsid w:val="00840542"/>
    <w:rsid w:val="00840584"/>
    <w:rsid w:val="008405B7"/>
    <w:rsid w:val="008405D6"/>
    <w:rsid w:val="0084061A"/>
    <w:rsid w:val="00840693"/>
    <w:rsid w:val="008407C8"/>
    <w:rsid w:val="008408A5"/>
    <w:rsid w:val="00840905"/>
    <w:rsid w:val="00840930"/>
    <w:rsid w:val="00840964"/>
    <w:rsid w:val="00840987"/>
    <w:rsid w:val="00840996"/>
    <w:rsid w:val="008409E6"/>
    <w:rsid w:val="00840A00"/>
    <w:rsid w:val="00840A0D"/>
    <w:rsid w:val="00840A1A"/>
    <w:rsid w:val="00840A34"/>
    <w:rsid w:val="00840B4A"/>
    <w:rsid w:val="00840B55"/>
    <w:rsid w:val="00840C41"/>
    <w:rsid w:val="00840C59"/>
    <w:rsid w:val="00840C6E"/>
    <w:rsid w:val="00840C83"/>
    <w:rsid w:val="00840CC4"/>
    <w:rsid w:val="00840CC9"/>
    <w:rsid w:val="00840DAC"/>
    <w:rsid w:val="00840E8D"/>
    <w:rsid w:val="00840EA3"/>
    <w:rsid w:val="00840F0E"/>
    <w:rsid w:val="00840F39"/>
    <w:rsid w:val="00840F43"/>
    <w:rsid w:val="00840F54"/>
    <w:rsid w:val="00841013"/>
    <w:rsid w:val="00841040"/>
    <w:rsid w:val="0084104E"/>
    <w:rsid w:val="008410C0"/>
    <w:rsid w:val="00841112"/>
    <w:rsid w:val="00841141"/>
    <w:rsid w:val="008411F9"/>
    <w:rsid w:val="00841297"/>
    <w:rsid w:val="008412FF"/>
    <w:rsid w:val="00841350"/>
    <w:rsid w:val="0084138D"/>
    <w:rsid w:val="008413D1"/>
    <w:rsid w:val="008413D5"/>
    <w:rsid w:val="00841411"/>
    <w:rsid w:val="00841438"/>
    <w:rsid w:val="00841478"/>
    <w:rsid w:val="008414A0"/>
    <w:rsid w:val="008414BD"/>
    <w:rsid w:val="008415AC"/>
    <w:rsid w:val="008415BC"/>
    <w:rsid w:val="0084173A"/>
    <w:rsid w:val="00841785"/>
    <w:rsid w:val="008418D4"/>
    <w:rsid w:val="00841994"/>
    <w:rsid w:val="00841A0C"/>
    <w:rsid w:val="00841A68"/>
    <w:rsid w:val="00841AA0"/>
    <w:rsid w:val="00841ACF"/>
    <w:rsid w:val="00841AE2"/>
    <w:rsid w:val="00841B06"/>
    <w:rsid w:val="00841BCE"/>
    <w:rsid w:val="00841C98"/>
    <w:rsid w:val="00841DFA"/>
    <w:rsid w:val="00841E84"/>
    <w:rsid w:val="00841E88"/>
    <w:rsid w:val="00841EFE"/>
    <w:rsid w:val="00841F3C"/>
    <w:rsid w:val="00841F60"/>
    <w:rsid w:val="00841F9E"/>
    <w:rsid w:val="00841FB1"/>
    <w:rsid w:val="00841FDC"/>
    <w:rsid w:val="0084202A"/>
    <w:rsid w:val="00842048"/>
    <w:rsid w:val="008420A0"/>
    <w:rsid w:val="008421D6"/>
    <w:rsid w:val="008421EC"/>
    <w:rsid w:val="0084221B"/>
    <w:rsid w:val="00842299"/>
    <w:rsid w:val="008422D2"/>
    <w:rsid w:val="008422E8"/>
    <w:rsid w:val="0084233B"/>
    <w:rsid w:val="008423BC"/>
    <w:rsid w:val="008423CF"/>
    <w:rsid w:val="00842487"/>
    <w:rsid w:val="008424B2"/>
    <w:rsid w:val="008424DA"/>
    <w:rsid w:val="008426CB"/>
    <w:rsid w:val="00842727"/>
    <w:rsid w:val="0084274B"/>
    <w:rsid w:val="0084274D"/>
    <w:rsid w:val="008427A8"/>
    <w:rsid w:val="008427B3"/>
    <w:rsid w:val="008427D3"/>
    <w:rsid w:val="00842804"/>
    <w:rsid w:val="008428E9"/>
    <w:rsid w:val="008428F9"/>
    <w:rsid w:val="00842929"/>
    <w:rsid w:val="00842934"/>
    <w:rsid w:val="00842A30"/>
    <w:rsid w:val="00842A72"/>
    <w:rsid w:val="00842A99"/>
    <w:rsid w:val="00842AB4"/>
    <w:rsid w:val="00842B1F"/>
    <w:rsid w:val="00842C17"/>
    <w:rsid w:val="00842C1E"/>
    <w:rsid w:val="00842C49"/>
    <w:rsid w:val="00842C4C"/>
    <w:rsid w:val="00842C53"/>
    <w:rsid w:val="00842CDB"/>
    <w:rsid w:val="00842D08"/>
    <w:rsid w:val="00842D32"/>
    <w:rsid w:val="00842DAA"/>
    <w:rsid w:val="00842DD4"/>
    <w:rsid w:val="00842DF9"/>
    <w:rsid w:val="00842E03"/>
    <w:rsid w:val="00842E67"/>
    <w:rsid w:val="00843009"/>
    <w:rsid w:val="00843024"/>
    <w:rsid w:val="0084305D"/>
    <w:rsid w:val="00843087"/>
    <w:rsid w:val="00843089"/>
    <w:rsid w:val="008430DD"/>
    <w:rsid w:val="00843112"/>
    <w:rsid w:val="00843119"/>
    <w:rsid w:val="00843172"/>
    <w:rsid w:val="0084317C"/>
    <w:rsid w:val="0084319B"/>
    <w:rsid w:val="00843205"/>
    <w:rsid w:val="00843278"/>
    <w:rsid w:val="008432C2"/>
    <w:rsid w:val="008432EE"/>
    <w:rsid w:val="00843364"/>
    <w:rsid w:val="008433E7"/>
    <w:rsid w:val="0084340D"/>
    <w:rsid w:val="00843424"/>
    <w:rsid w:val="00843496"/>
    <w:rsid w:val="008434D8"/>
    <w:rsid w:val="008434DE"/>
    <w:rsid w:val="00843525"/>
    <w:rsid w:val="00843577"/>
    <w:rsid w:val="00843640"/>
    <w:rsid w:val="0084364E"/>
    <w:rsid w:val="0084367C"/>
    <w:rsid w:val="00843828"/>
    <w:rsid w:val="00843830"/>
    <w:rsid w:val="0084390B"/>
    <w:rsid w:val="00843951"/>
    <w:rsid w:val="00843A14"/>
    <w:rsid w:val="00843AA8"/>
    <w:rsid w:val="00843AC8"/>
    <w:rsid w:val="00843ACF"/>
    <w:rsid w:val="00843AEB"/>
    <w:rsid w:val="00843B35"/>
    <w:rsid w:val="00843B46"/>
    <w:rsid w:val="00843B84"/>
    <w:rsid w:val="00843CB2"/>
    <w:rsid w:val="00843CF1"/>
    <w:rsid w:val="00843D14"/>
    <w:rsid w:val="00843D1D"/>
    <w:rsid w:val="00843DA3"/>
    <w:rsid w:val="00843EC2"/>
    <w:rsid w:val="00843F12"/>
    <w:rsid w:val="00843F81"/>
    <w:rsid w:val="0084403D"/>
    <w:rsid w:val="00844076"/>
    <w:rsid w:val="008440C3"/>
    <w:rsid w:val="0084411B"/>
    <w:rsid w:val="00844179"/>
    <w:rsid w:val="0084418F"/>
    <w:rsid w:val="0084420A"/>
    <w:rsid w:val="0084424C"/>
    <w:rsid w:val="008442BD"/>
    <w:rsid w:val="00844313"/>
    <w:rsid w:val="0084432E"/>
    <w:rsid w:val="0084439B"/>
    <w:rsid w:val="008443CA"/>
    <w:rsid w:val="008443DA"/>
    <w:rsid w:val="00844406"/>
    <w:rsid w:val="008444B3"/>
    <w:rsid w:val="008444E1"/>
    <w:rsid w:val="008444FF"/>
    <w:rsid w:val="0084451E"/>
    <w:rsid w:val="00844539"/>
    <w:rsid w:val="0084453C"/>
    <w:rsid w:val="0084453F"/>
    <w:rsid w:val="00844609"/>
    <w:rsid w:val="00844611"/>
    <w:rsid w:val="00844676"/>
    <w:rsid w:val="0084467A"/>
    <w:rsid w:val="00844694"/>
    <w:rsid w:val="008446D2"/>
    <w:rsid w:val="008446F5"/>
    <w:rsid w:val="00844739"/>
    <w:rsid w:val="008448C1"/>
    <w:rsid w:val="008448EB"/>
    <w:rsid w:val="0084490F"/>
    <w:rsid w:val="00844948"/>
    <w:rsid w:val="008449AB"/>
    <w:rsid w:val="008449EC"/>
    <w:rsid w:val="00844A20"/>
    <w:rsid w:val="00844A2C"/>
    <w:rsid w:val="00844AD8"/>
    <w:rsid w:val="00844AEE"/>
    <w:rsid w:val="00844AFA"/>
    <w:rsid w:val="00844B16"/>
    <w:rsid w:val="00844B9D"/>
    <w:rsid w:val="00844BC0"/>
    <w:rsid w:val="00844BCD"/>
    <w:rsid w:val="00844BD9"/>
    <w:rsid w:val="00844C40"/>
    <w:rsid w:val="00844C6C"/>
    <w:rsid w:val="00844D7A"/>
    <w:rsid w:val="00844E3C"/>
    <w:rsid w:val="00844EB8"/>
    <w:rsid w:val="00844EDA"/>
    <w:rsid w:val="00844F1A"/>
    <w:rsid w:val="00844F32"/>
    <w:rsid w:val="00844F40"/>
    <w:rsid w:val="00844F83"/>
    <w:rsid w:val="00844FA0"/>
    <w:rsid w:val="00844FA1"/>
    <w:rsid w:val="00844FB3"/>
    <w:rsid w:val="00844FE2"/>
    <w:rsid w:val="00844FE7"/>
    <w:rsid w:val="00845039"/>
    <w:rsid w:val="008450B6"/>
    <w:rsid w:val="008450DE"/>
    <w:rsid w:val="008450EB"/>
    <w:rsid w:val="008450FF"/>
    <w:rsid w:val="00845132"/>
    <w:rsid w:val="00845133"/>
    <w:rsid w:val="00845179"/>
    <w:rsid w:val="00845198"/>
    <w:rsid w:val="008451C8"/>
    <w:rsid w:val="0084521E"/>
    <w:rsid w:val="0084538A"/>
    <w:rsid w:val="00845399"/>
    <w:rsid w:val="0084545A"/>
    <w:rsid w:val="00845507"/>
    <w:rsid w:val="00845537"/>
    <w:rsid w:val="00845555"/>
    <w:rsid w:val="0084567C"/>
    <w:rsid w:val="008456D8"/>
    <w:rsid w:val="00845707"/>
    <w:rsid w:val="0084570F"/>
    <w:rsid w:val="00845722"/>
    <w:rsid w:val="00845789"/>
    <w:rsid w:val="008457AF"/>
    <w:rsid w:val="00845820"/>
    <w:rsid w:val="00845829"/>
    <w:rsid w:val="00845997"/>
    <w:rsid w:val="00845A2C"/>
    <w:rsid w:val="00845A38"/>
    <w:rsid w:val="00845A74"/>
    <w:rsid w:val="00845A99"/>
    <w:rsid w:val="00845A9A"/>
    <w:rsid w:val="00845B6E"/>
    <w:rsid w:val="00845B90"/>
    <w:rsid w:val="00845C66"/>
    <w:rsid w:val="00845D3C"/>
    <w:rsid w:val="00845D53"/>
    <w:rsid w:val="00845D8D"/>
    <w:rsid w:val="00845D99"/>
    <w:rsid w:val="00845DCB"/>
    <w:rsid w:val="00845DFC"/>
    <w:rsid w:val="00845E07"/>
    <w:rsid w:val="00845E6D"/>
    <w:rsid w:val="00845EA5"/>
    <w:rsid w:val="00845EBC"/>
    <w:rsid w:val="00845F26"/>
    <w:rsid w:val="00845F56"/>
    <w:rsid w:val="00845F57"/>
    <w:rsid w:val="00845FC1"/>
    <w:rsid w:val="00845FDD"/>
    <w:rsid w:val="0084603D"/>
    <w:rsid w:val="0084607C"/>
    <w:rsid w:val="00846091"/>
    <w:rsid w:val="0084609D"/>
    <w:rsid w:val="008460B9"/>
    <w:rsid w:val="008460DC"/>
    <w:rsid w:val="00846129"/>
    <w:rsid w:val="0084619D"/>
    <w:rsid w:val="00846240"/>
    <w:rsid w:val="00846248"/>
    <w:rsid w:val="008462C1"/>
    <w:rsid w:val="0084631A"/>
    <w:rsid w:val="008463CE"/>
    <w:rsid w:val="008463DB"/>
    <w:rsid w:val="008464E6"/>
    <w:rsid w:val="00846502"/>
    <w:rsid w:val="0084650D"/>
    <w:rsid w:val="00846590"/>
    <w:rsid w:val="00846621"/>
    <w:rsid w:val="0084663F"/>
    <w:rsid w:val="008466A0"/>
    <w:rsid w:val="0084670C"/>
    <w:rsid w:val="00846725"/>
    <w:rsid w:val="00846783"/>
    <w:rsid w:val="00846842"/>
    <w:rsid w:val="00846846"/>
    <w:rsid w:val="008468B9"/>
    <w:rsid w:val="0084697B"/>
    <w:rsid w:val="0084698D"/>
    <w:rsid w:val="00846999"/>
    <w:rsid w:val="008469C0"/>
    <w:rsid w:val="008469C2"/>
    <w:rsid w:val="008469CF"/>
    <w:rsid w:val="008469D4"/>
    <w:rsid w:val="00846A1D"/>
    <w:rsid w:val="00846A34"/>
    <w:rsid w:val="00846ADC"/>
    <w:rsid w:val="00846C5A"/>
    <w:rsid w:val="00846CC7"/>
    <w:rsid w:val="00846CDE"/>
    <w:rsid w:val="00846D10"/>
    <w:rsid w:val="00846D2D"/>
    <w:rsid w:val="00846D6A"/>
    <w:rsid w:val="00846DFA"/>
    <w:rsid w:val="00846E13"/>
    <w:rsid w:val="00846E76"/>
    <w:rsid w:val="00846EC3"/>
    <w:rsid w:val="00846EF8"/>
    <w:rsid w:val="00846F20"/>
    <w:rsid w:val="00846F72"/>
    <w:rsid w:val="00846FA3"/>
    <w:rsid w:val="00846FCE"/>
    <w:rsid w:val="00846FF0"/>
    <w:rsid w:val="00847009"/>
    <w:rsid w:val="0084700E"/>
    <w:rsid w:val="0084701B"/>
    <w:rsid w:val="00847049"/>
    <w:rsid w:val="00847058"/>
    <w:rsid w:val="008470BD"/>
    <w:rsid w:val="0084717E"/>
    <w:rsid w:val="008471BC"/>
    <w:rsid w:val="008471FD"/>
    <w:rsid w:val="00847211"/>
    <w:rsid w:val="0084726E"/>
    <w:rsid w:val="00847305"/>
    <w:rsid w:val="00847347"/>
    <w:rsid w:val="0084738E"/>
    <w:rsid w:val="008474AA"/>
    <w:rsid w:val="008474C0"/>
    <w:rsid w:val="008474E2"/>
    <w:rsid w:val="00847505"/>
    <w:rsid w:val="00847578"/>
    <w:rsid w:val="008475D4"/>
    <w:rsid w:val="008475F6"/>
    <w:rsid w:val="0084767C"/>
    <w:rsid w:val="008476E7"/>
    <w:rsid w:val="00847742"/>
    <w:rsid w:val="008477DB"/>
    <w:rsid w:val="00847825"/>
    <w:rsid w:val="00847833"/>
    <w:rsid w:val="00847879"/>
    <w:rsid w:val="008478CE"/>
    <w:rsid w:val="00847949"/>
    <w:rsid w:val="00847A30"/>
    <w:rsid w:val="00847A45"/>
    <w:rsid w:val="00847A6E"/>
    <w:rsid w:val="00847B4F"/>
    <w:rsid w:val="00847C53"/>
    <w:rsid w:val="00847CD5"/>
    <w:rsid w:val="00847D31"/>
    <w:rsid w:val="00847D59"/>
    <w:rsid w:val="00847D65"/>
    <w:rsid w:val="00847E0B"/>
    <w:rsid w:val="00847E1A"/>
    <w:rsid w:val="00847E55"/>
    <w:rsid w:val="00847E68"/>
    <w:rsid w:val="00847F73"/>
    <w:rsid w:val="008491CC"/>
    <w:rsid w:val="00850044"/>
    <w:rsid w:val="00850074"/>
    <w:rsid w:val="008500A5"/>
    <w:rsid w:val="008500DB"/>
    <w:rsid w:val="008500F1"/>
    <w:rsid w:val="0085010F"/>
    <w:rsid w:val="00850150"/>
    <w:rsid w:val="0085015A"/>
    <w:rsid w:val="0085015D"/>
    <w:rsid w:val="00850164"/>
    <w:rsid w:val="00850178"/>
    <w:rsid w:val="0085017A"/>
    <w:rsid w:val="0085019B"/>
    <w:rsid w:val="00850246"/>
    <w:rsid w:val="00850284"/>
    <w:rsid w:val="0085028C"/>
    <w:rsid w:val="0085033C"/>
    <w:rsid w:val="0085039B"/>
    <w:rsid w:val="00850492"/>
    <w:rsid w:val="00850503"/>
    <w:rsid w:val="00850513"/>
    <w:rsid w:val="0085052D"/>
    <w:rsid w:val="00850553"/>
    <w:rsid w:val="00850564"/>
    <w:rsid w:val="008505BD"/>
    <w:rsid w:val="008505D2"/>
    <w:rsid w:val="008505FE"/>
    <w:rsid w:val="0085060A"/>
    <w:rsid w:val="00850614"/>
    <w:rsid w:val="0085071F"/>
    <w:rsid w:val="00850723"/>
    <w:rsid w:val="00850761"/>
    <w:rsid w:val="008507BF"/>
    <w:rsid w:val="008507CC"/>
    <w:rsid w:val="008507DB"/>
    <w:rsid w:val="0085089F"/>
    <w:rsid w:val="008508A2"/>
    <w:rsid w:val="008508B7"/>
    <w:rsid w:val="0085094C"/>
    <w:rsid w:val="00850967"/>
    <w:rsid w:val="008509F3"/>
    <w:rsid w:val="00850A76"/>
    <w:rsid w:val="00850AED"/>
    <w:rsid w:val="00850B3F"/>
    <w:rsid w:val="00850B99"/>
    <w:rsid w:val="00850BF3"/>
    <w:rsid w:val="00850BFF"/>
    <w:rsid w:val="00850C1F"/>
    <w:rsid w:val="00850C86"/>
    <w:rsid w:val="00850EEA"/>
    <w:rsid w:val="00850F28"/>
    <w:rsid w:val="00850F32"/>
    <w:rsid w:val="00850F9D"/>
    <w:rsid w:val="00850FF8"/>
    <w:rsid w:val="008510BD"/>
    <w:rsid w:val="008510D5"/>
    <w:rsid w:val="008511E5"/>
    <w:rsid w:val="008511F9"/>
    <w:rsid w:val="00851261"/>
    <w:rsid w:val="008512A5"/>
    <w:rsid w:val="008512C1"/>
    <w:rsid w:val="008512DE"/>
    <w:rsid w:val="0085143F"/>
    <w:rsid w:val="00851484"/>
    <w:rsid w:val="008514C7"/>
    <w:rsid w:val="008514FE"/>
    <w:rsid w:val="00851553"/>
    <w:rsid w:val="00851616"/>
    <w:rsid w:val="00851649"/>
    <w:rsid w:val="00851655"/>
    <w:rsid w:val="008516CB"/>
    <w:rsid w:val="008516E9"/>
    <w:rsid w:val="008516FB"/>
    <w:rsid w:val="00851849"/>
    <w:rsid w:val="008518D4"/>
    <w:rsid w:val="00851936"/>
    <w:rsid w:val="00851941"/>
    <w:rsid w:val="00851946"/>
    <w:rsid w:val="00851973"/>
    <w:rsid w:val="008519D7"/>
    <w:rsid w:val="00851A4B"/>
    <w:rsid w:val="00851AB5"/>
    <w:rsid w:val="00851B16"/>
    <w:rsid w:val="00851B1C"/>
    <w:rsid w:val="00851B63"/>
    <w:rsid w:val="00851B92"/>
    <w:rsid w:val="00851C4E"/>
    <w:rsid w:val="00851C5D"/>
    <w:rsid w:val="00851D2B"/>
    <w:rsid w:val="00851D30"/>
    <w:rsid w:val="00851D39"/>
    <w:rsid w:val="00851D65"/>
    <w:rsid w:val="00851E0D"/>
    <w:rsid w:val="00851ECA"/>
    <w:rsid w:val="00851ED1"/>
    <w:rsid w:val="00851F26"/>
    <w:rsid w:val="00851F79"/>
    <w:rsid w:val="00852029"/>
    <w:rsid w:val="00852044"/>
    <w:rsid w:val="00852082"/>
    <w:rsid w:val="00852177"/>
    <w:rsid w:val="008521B2"/>
    <w:rsid w:val="008521F9"/>
    <w:rsid w:val="00852296"/>
    <w:rsid w:val="008522FA"/>
    <w:rsid w:val="0085230B"/>
    <w:rsid w:val="00852339"/>
    <w:rsid w:val="0085247B"/>
    <w:rsid w:val="0085250C"/>
    <w:rsid w:val="00852538"/>
    <w:rsid w:val="0085253E"/>
    <w:rsid w:val="0085255E"/>
    <w:rsid w:val="008525C6"/>
    <w:rsid w:val="008525FC"/>
    <w:rsid w:val="00852614"/>
    <w:rsid w:val="00852650"/>
    <w:rsid w:val="00852656"/>
    <w:rsid w:val="00852662"/>
    <w:rsid w:val="00852667"/>
    <w:rsid w:val="00852692"/>
    <w:rsid w:val="00852697"/>
    <w:rsid w:val="00852727"/>
    <w:rsid w:val="0085277A"/>
    <w:rsid w:val="008527ED"/>
    <w:rsid w:val="0085282B"/>
    <w:rsid w:val="00852848"/>
    <w:rsid w:val="00852884"/>
    <w:rsid w:val="00852992"/>
    <w:rsid w:val="00852A00"/>
    <w:rsid w:val="00852A57"/>
    <w:rsid w:val="00852AC3"/>
    <w:rsid w:val="00852B22"/>
    <w:rsid w:val="00852B46"/>
    <w:rsid w:val="00852BAB"/>
    <w:rsid w:val="00852BC5"/>
    <w:rsid w:val="00852BE7"/>
    <w:rsid w:val="00852C65"/>
    <w:rsid w:val="00852D20"/>
    <w:rsid w:val="00852D3A"/>
    <w:rsid w:val="00852D4C"/>
    <w:rsid w:val="00852D6E"/>
    <w:rsid w:val="00852D74"/>
    <w:rsid w:val="00852E60"/>
    <w:rsid w:val="00852E69"/>
    <w:rsid w:val="00852F20"/>
    <w:rsid w:val="00852F30"/>
    <w:rsid w:val="00852F71"/>
    <w:rsid w:val="0085310A"/>
    <w:rsid w:val="0085315B"/>
    <w:rsid w:val="00853176"/>
    <w:rsid w:val="0085318F"/>
    <w:rsid w:val="008531F9"/>
    <w:rsid w:val="00853201"/>
    <w:rsid w:val="00853206"/>
    <w:rsid w:val="00853233"/>
    <w:rsid w:val="008532CA"/>
    <w:rsid w:val="00853318"/>
    <w:rsid w:val="0085333B"/>
    <w:rsid w:val="0085334A"/>
    <w:rsid w:val="008533CF"/>
    <w:rsid w:val="008534DE"/>
    <w:rsid w:val="008534FF"/>
    <w:rsid w:val="00853509"/>
    <w:rsid w:val="0085353C"/>
    <w:rsid w:val="00853545"/>
    <w:rsid w:val="00853599"/>
    <w:rsid w:val="00853669"/>
    <w:rsid w:val="0085368E"/>
    <w:rsid w:val="00853724"/>
    <w:rsid w:val="00853768"/>
    <w:rsid w:val="00853817"/>
    <w:rsid w:val="0085388F"/>
    <w:rsid w:val="008538BA"/>
    <w:rsid w:val="0085392E"/>
    <w:rsid w:val="008539E5"/>
    <w:rsid w:val="008539F8"/>
    <w:rsid w:val="00853AA8"/>
    <w:rsid w:val="00853AD5"/>
    <w:rsid w:val="00853B7B"/>
    <w:rsid w:val="00853BDB"/>
    <w:rsid w:val="00853BF5"/>
    <w:rsid w:val="00853C24"/>
    <w:rsid w:val="00853C44"/>
    <w:rsid w:val="00853CAD"/>
    <w:rsid w:val="00853CC6"/>
    <w:rsid w:val="00853CDC"/>
    <w:rsid w:val="00853D2D"/>
    <w:rsid w:val="00853D40"/>
    <w:rsid w:val="00853E38"/>
    <w:rsid w:val="00853F03"/>
    <w:rsid w:val="00853F09"/>
    <w:rsid w:val="00853F39"/>
    <w:rsid w:val="00853F74"/>
    <w:rsid w:val="00853F8C"/>
    <w:rsid w:val="00853F91"/>
    <w:rsid w:val="00853F93"/>
    <w:rsid w:val="00853FBD"/>
    <w:rsid w:val="0085400C"/>
    <w:rsid w:val="00854074"/>
    <w:rsid w:val="00854145"/>
    <w:rsid w:val="00854172"/>
    <w:rsid w:val="008541BE"/>
    <w:rsid w:val="008541D5"/>
    <w:rsid w:val="008541EB"/>
    <w:rsid w:val="00854200"/>
    <w:rsid w:val="00854280"/>
    <w:rsid w:val="0085428E"/>
    <w:rsid w:val="008542BA"/>
    <w:rsid w:val="008542C9"/>
    <w:rsid w:val="0085436A"/>
    <w:rsid w:val="008543D5"/>
    <w:rsid w:val="00854473"/>
    <w:rsid w:val="008544BB"/>
    <w:rsid w:val="008545A0"/>
    <w:rsid w:val="008546AF"/>
    <w:rsid w:val="008546C6"/>
    <w:rsid w:val="00854730"/>
    <w:rsid w:val="0085487A"/>
    <w:rsid w:val="00854898"/>
    <w:rsid w:val="008548CA"/>
    <w:rsid w:val="0085498E"/>
    <w:rsid w:val="00854990"/>
    <w:rsid w:val="00854A27"/>
    <w:rsid w:val="00854AF9"/>
    <w:rsid w:val="00854B1B"/>
    <w:rsid w:val="00854B2B"/>
    <w:rsid w:val="00854BF7"/>
    <w:rsid w:val="00854C3E"/>
    <w:rsid w:val="00854C8A"/>
    <w:rsid w:val="00854D27"/>
    <w:rsid w:val="00854D3C"/>
    <w:rsid w:val="00854D6C"/>
    <w:rsid w:val="00854D75"/>
    <w:rsid w:val="00854D9B"/>
    <w:rsid w:val="00854E1B"/>
    <w:rsid w:val="00854E64"/>
    <w:rsid w:val="00854E8D"/>
    <w:rsid w:val="00854EC3"/>
    <w:rsid w:val="00854EF4"/>
    <w:rsid w:val="00854F1E"/>
    <w:rsid w:val="00854F4C"/>
    <w:rsid w:val="00855036"/>
    <w:rsid w:val="0085507C"/>
    <w:rsid w:val="0085508F"/>
    <w:rsid w:val="008550C5"/>
    <w:rsid w:val="00855121"/>
    <w:rsid w:val="0085512D"/>
    <w:rsid w:val="00855189"/>
    <w:rsid w:val="00855208"/>
    <w:rsid w:val="00855264"/>
    <w:rsid w:val="0085526E"/>
    <w:rsid w:val="0085527F"/>
    <w:rsid w:val="008552C9"/>
    <w:rsid w:val="00855325"/>
    <w:rsid w:val="0085532C"/>
    <w:rsid w:val="0085535B"/>
    <w:rsid w:val="008553B3"/>
    <w:rsid w:val="0085551D"/>
    <w:rsid w:val="00855553"/>
    <w:rsid w:val="00855675"/>
    <w:rsid w:val="008556F6"/>
    <w:rsid w:val="0085571C"/>
    <w:rsid w:val="00855771"/>
    <w:rsid w:val="008557D3"/>
    <w:rsid w:val="008557D5"/>
    <w:rsid w:val="0085586E"/>
    <w:rsid w:val="008558E1"/>
    <w:rsid w:val="0085593F"/>
    <w:rsid w:val="008559F0"/>
    <w:rsid w:val="00855A12"/>
    <w:rsid w:val="00855AC6"/>
    <w:rsid w:val="00855AE7"/>
    <w:rsid w:val="00855AE9"/>
    <w:rsid w:val="00855BCE"/>
    <w:rsid w:val="00855C31"/>
    <w:rsid w:val="00855C49"/>
    <w:rsid w:val="00855CAF"/>
    <w:rsid w:val="00855CBE"/>
    <w:rsid w:val="00855CCF"/>
    <w:rsid w:val="00855D2B"/>
    <w:rsid w:val="00855D33"/>
    <w:rsid w:val="00855ED1"/>
    <w:rsid w:val="00855EDC"/>
    <w:rsid w:val="00855EE2"/>
    <w:rsid w:val="00855F2C"/>
    <w:rsid w:val="00855F5A"/>
    <w:rsid w:val="00855FED"/>
    <w:rsid w:val="00856047"/>
    <w:rsid w:val="00856094"/>
    <w:rsid w:val="008560DD"/>
    <w:rsid w:val="00856140"/>
    <w:rsid w:val="0085614F"/>
    <w:rsid w:val="00856216"/>
    <w:rsid w:val="00856239"/>
    <w:rsid w:val="0085626D"/>
    <w:rsid w:val="00856285"/>
    <w:rsid w:val="0085634E"/>
    <w:rsid w:val="008563C0"/>
    <w:rsid w:val="008563C8"/>
    <w:rsid w:val="00856545"/>
    <w:rsid w:val="00856564"/>
    <w:rsid w:val="0085663F"/>
    <w:rsid w:val="00856735"/>
    <w:rsid w:val="0085677A"/>
    <w:rsid w:val="008567A2"/>
    <w:rsid w:val="008567FC"/>
    <w:rsid w:val="00856820"/>
    <w:rsid w:val="00856839"/>
    <w:rsid w:val="00856848"/>
    <w:rsid w:val="008568FA"/>
    <w:rsid w:val="00856969"/>
    <w:rsid w:val="008569D3"/>
    <w:rsid w:val="00856A42"/>
    <w:rsid w:val="00856A60"/>
    <w:rsid w:val="00856AB7"/>
    <w:rsid w:val="00856B2F"/>
    <w:rsid w:val="00856B30"/>
    <w:rsid w:val="00856B5D"/>
    <w:rsid w:val="00856B79"/>
    <w:rsid w:val="00856BD9"/>
    <w:rsid w:val="00856C51"/>
    <w:rsid w:val="00856C58"/>
    <w:rsid w:val="00856C65"/>
    <w:rsid w:val="00856CBA"/>
    <w:rsid w:val="00856D8A"/>
    <w:rsid w:val="00856DDF"/>
    <w:rsid w:val="00856EA2"/>
    <w:rsid w:val="00856EBD"/>
    <w:rsid w:val="00856EF0"/>
    <w:rsid w:val="00856EF6"/>
    <w:rsid w:val="00856F01"/>
    <w:rsid w:val="00856F5F"/>
    <w:rsid w:val="00856F83"/>
    <w:rsid w:val="00856FC8"/>
    <w:rsid w:val="00856FF3"/>
    <w:rsid w:val="008570BE"/>
    <w:rsid w:val="00857164"/>
    <w:rsid w:val="0085716D"/>
    <w:rsid w:val="0085717B"/>
    <w:rsid w:val="00857185"/>
    <w:rsid w:val="00857195"/>
    <w:rsid w:val="00857219"/>
    <w:rsid w:val="0085722A"/>
    <w:rsid w:val="00857261"/>
    <w:rsid w:val="008572BD"/>
    <w:rsid w:val="008572E0"/>
    <w:rsid w:val="00857386"/>
    <w:rsid w:val="00857393"/>
    <w:rsid w:val="00857408"/>
    <w:rsid w:val="00857448"/>
    <w:rsid w:val="00857452"/>
    <w:rsid w:val="008574D4"/>
    <w:rsid w:val="0085752E"/>
    <w:rsid w:val="00857655"/>
    <w:rsid w:val="008576FB"/>
    <w:rsid w:val="0085773F"/>
    <w:rsid w:val="0085774A"/>
    <w:rsid w:val="00857756"/>
    <w:rsid w:val="008577E6"/>
    <w:rsid w:val="00857806"/>
    <w:rsid w:val="00857845"/>
    <w:rsid w:val="00857862"/>
    <w:rsid w:val="00857875"/>
    <w:rsid w:val="0085789E"/>
    <w:rsid w:val="0085799C"/>
    <w:rsid w:val="008579CC"/>
    <w:rsid w:val="008579E0"/>
    <w:rsid w:val="00857A00"/>
    <w:rsid w:val="00857A2E"/>
    <w:rsid w:val="00857A38"/>
    <w:rsid w:val="00857A48"/>
    <w:rsid w:val="00857AE4"/>
    <w:rsid w:val="00857B03"/>
    <w:rsid w:val="00857B57"/>
    <w:rsid w:val="00857B81"/>
    <w:rsid w:val="00857B9B"/>
    <w:rsid w:val="00857BDE"/>
    <w:rsid w:val="00857C79"/>
    <w:rsid w:val="00857D72"/>
    <w:rsid w:val="00857DF2"/>
    <w:rsid w:val="00857EA6"/>
    <w:rsid w:val="00857EF4"/>
    <w:rsid w:val="00857FAF"/>
    <w:rsid w:val="00857FB0"/>
    <w:rsid w:val="00857FC5"/>
    <w:rsid w:val="00857FD7"/>
    <w:rsid w:val="00857FED"/>
    <w:rsid w:val="008600B9"/>
    <w:rsid w:val="008600C3"/>
    <w:rsid w:val="00860165"/>
    <w:rsid w:val="0086017C"/>
    <w:rsid w:val="0086019C"/>
    <w:rsid w:val="008601CF"/>
    <w:rsid w:val="00860288"/>
    <w:rsid w:val="008602BA"/>
    <w:rsid w:val="00860365"/>
    <w:rsid w:val="008603ED"/>
    <w:rsid w:val="00860434"/>
    <w:rsid w:val="0086044A"/>
    <w:rsid w:val="00860475"/>
    <w:rsid w:val="0086048D"/>
    <w:rsid w:val="008604B0"/>
    <w:rsid w:val="008604BD"/>
    <w:rsid w:val="008604E6"/>
    <w:rsid w:val="00860559"/>
    <w:rsid w:val="008605BF"/>
    <w:rsid w:val="00860600"/>
    <w:rsid w:val="00860605"/>
    <w:rsid w:val="0086062A"/>
    <w:rsid w:val="0086064B"/>
    <w:rsid w:val="008606B1"/>
    <w:rsid w:val="008606B6"/>
    <w:rsid w:val="008606D3"/>
    <w:rsid w:val="008606F1"/>
    <w:rsid w:val="00860760"/>
    <w:rsid w:val="008607D5"/>
    <w:rsid w:val="008607EE"/>
    <w:rsid w:val="00860861"/>
    <w:rsid w:val="008608AC"/>
    <w:rsid w:val="008608D4"/>
    <w:rsid w:val="00860925"/>
    <w:rsid w:val="0086096A"/>
    <w:rsid w:val="0086099B"/>
    <w:rsid w:val="008609AB"/>
    <w:rsid w:val="00860B2F"/>
    <w:rsid w:val="00860B9A"/>
    <w:rsid w:val="00860BF7"/>
    <w:rsid w:val="00860C24"/>
    <w:rsid w:val="00860C27"/>
    <w:rsid w:val="00860C7D"/>
    <w:rsid w:val="00860D14"/>
    <w:rsid w:val="00860D21"/>
    <w:rsid w:val="00860D5E"/>
    <w:rsid w:val="00860DE9"/>
    <w:rsid w:val="00860FAB"/>
    <w:rsid w:val="00860FE5"/>
    <w:rsid w:val="00861080"/>
    <w:rsid w:val="008610A0"/>
    <w:rsid w:val="008610CC"/>
    <w:rsid w:val="008610F9"/>
    <w:rsid w:val="00861167"/>
    <w:rsid w:val="0086118D"/>
    <w:rsid w:val="00861201"/>
    <w:rsid w:val="0086124E"/>
    <w:rsid w:val="008612A7"/>
    <w:rsid w:val="00861321"/>
    <w:rsid w:val="00861331"/>
    <w:rsid w:val="008613B5"/>
    <w:rsid w:val="008613DF"/>
    <w:rsid w:val="00861447"/>
    <w:rsid w:val="008614B8"/>
    <w:rsid w:val="0086151D"/>
    <w:rsid w:val="00861558"/>
    <w:rsid w:val="00861603"/>
    <w:rsid w:val="00861655"/>
    <w:rsid w:val="00861665"/>
    <w:rsid w:val="008616BD"/>
    <w:rsid w:val="00861746"/>
    <w:rsid w:val="0086174E"/>
    <w:rsid w:val="008617C4"/>
    <w:rsid w:val="0086181F"/>
    <w:rsid w:val="008618D5"/>
    <w:rsid w:val="008618F3"/>
    <w:rsid w:val="008618FC"/>
    <w:rsid w:val="00861927"/>
    <w:rsid w:val="00861954"/>
    <w:rsid w:val="0086199C"/>
    <w:rsid w:val="00861A69"/>
    <w:rsid w:val="00861A6D"/>
    <w:rsid w:val="00861AC8"/>
    <w:rsid w:val="00861AD2"/>
    <w:rsid w:val="00861B18"/>
    <w:rsid w:val="00861B21"/>
    <w:rsid w:val="00861B26"/>
    <w:rsid w:val="00861B5E"/>
    <w:rsid w:val="00861B70"/>
    <w:rsid w:val="00861BC6"/>
    <w:rsid w:val="00861C55"/>
    <w:rsid w:val="00861D15"/>
    <w:rsid w:val="00861DAD"/>
    <w:rsid w:val="00861DDC"/>
    <w:rsid w:val="00861EB1"/>
    <w:rsid w:val="00861EB2"/>
    <w:rsid w:val="00861EB5"/>
    <w:rsid w:val="00861EDF"/>
    <w:rsid w:val="00861F21"/>
    <w:rsid w:val="00861F2E"/>
    <w:rsid w:val="00861F92"/>
    <w:rsid w:val="00861FE0"/>
    <w:rsid w:val="00861FF7"/>
    <w:rsid w:val="00862085"/>
    <w:rsid w:val="008620AD"/>
    <w:rsid w:val="00862128"/>
    <w:rsid w:val="0086216F"/>
    <w:rsid w:val="008621FB"/>
    <w:rsid w:val="00862257"/>
    <w:rsid w:val="008622C9"/>
    <w:rsid w:val="008622D0"/>
    <w:rsid w:val="00862329"/>
    <w:rsid w:val="008623A8"/>
    <w:rsid w:val="00862440"/>
    <w:rsid w:val="00862451"/>
    <w:rsid w:val="00862485"/>
    <w:rsid w:val="008624C2"/>
    <w:rsid w:val="008624D3"/>
    <w:rsid w:val="00862501"/>
    <w:rsid w:val="0086255E"/>
    <w:rsid w:val="008625DB"/>
    <w:rsid w:val="0086266B"/>
    <w:rsid w:val="008626AF"/>
    <w:rsid w:val="008626C6"/>
    <w:rsid w:val="00862711"/>
    <w:rsid w:val="00862770"/>
    <w:rsid w:val="0086279B"/>
    <w:rsid w:val="008627F9"/>
    <w:rsid w:val="0086281A"/>
    <w:rsid w:val="0086284E"/>
    <w:rsid w:val="0086287B"/>
    <w:rsid w:val="00862885"/>
    <w:rsid w:val="008628C3"/>
    <w:rsid w:val="008628D9"/>
    <w:rsid w:val="008628EE"/>
    <w:rsid w:val="00862919"/>
    <w:rsid w:val="00862931"/>
    <w:rsid w:val="00862966"/>
    <w:rsid w:val="0086296C"/>
    <w:rsid w:val="00862999"/>
    <w:rsid w:val="008629A4"/>
    <w:rsid w:val="008629D1"/>
    <w:rsid w:val="00862A1A"/>
    <w:rsid w:val="00862A32"/>
    <w:rsid w:val="00862A92"/>
    <w:rsid w:val="00862B49"/>
    <w:rsid w:val="00862D54"/>
    <w:rsid w:val="00862D97"/>
    <w:rsid w:val="00862DA0"/>
    <w:rsid w:val="00862DCB"/>
    <w:rsid w:val="00862E02"/>
    <w:rsid w:val="00862E5F"/>
    <w:rsid w:val="00862EA8"/>
    <w:rsid w:val="00862F34"/>
    <w:rsid w:val="00862F38"/>
    <w:rsid w:val="00862F84"/>
    <w:rsid w:val="00862F9D"/>
    <w:rsid w:val="0086305B"/>
    <w:rsid w:val="0086306B"/>
    <w:rsid w:val="00863095"/>
    <w:rsid w:val="008630AC"/>
    <w:rsid w:val="0086311E"/>
    <w:rsid w:val="00863175"/>
    <w:rsid w:val="008631B7"/>
    <w:rsid w:val="0086323C"/>
    <w:rsid w:val="0086328C"/>
    <w:rsid w:val="008632CA"/>
    <w:rsid w:val="008632D5"/>
    <w:rsid w:val="00863354"/>
    <w:rsid w:val="0086336F"/>
    <w:rsid w:val="00863372"/>
    <w:rsid w:val="008633B4"/>
    <w:rsid w:val="008633ED"/>
    <w:rsid w:val="00863492"/>
    <w:rsid w:val="008634F2"/>
    <w:rsid w:val="00863535"/>
    <w:rsid w:val="008635AC"/>
    <w:rsid w:val="00863686"/>
    <w:rsid w:val="008636AA"/>
    <w:rsid w:val="008636D8"/>
    <w:rsid w:val="008636E3"/>
    <w:rsid w:val="00863777"/>
    <w:rsid w:val="0086378C"/>
    <w:rsid w:val="008637AA"/>
    <w:rsid w:val="008637CF"/>
    <w:rsid w:val="008638AF"/>
    <w:rsid w:val="008638B4"/>
    <w:rsid w:val="0086390B"/>
    <w:rsid w:val="00863914"/>
    <w:rsid w:val="00863934"/>
    <w:rsid w:val="00863A13"/>
    <w:rsid w:val="00863A1A"/>
    <w:rsid w:val="00863A4C"/>
    <w:rsid w:val="00863B65"/>
    <w:rsid w:val="00863BB3"/>
    <w:rsid w:val="00863BF4"/>
    <w:rsid w:val="00863C4C"/>
    <w:rsid w:val="00863C8E"/>
    <w:rsid w:val="00863CE6"/>
    <w:rsid w:val="00863DCD"/>
    <w:rsid w:val="00863E53"/>
    <w:rsid w:val="00863E5B"/>
    <w:rsid w:val="00863E7A"/>
    <w:rsid w:val="00863EDE"/>
    <w:rsid w:val="00863F05"/>
    <w:rsid w:val="00863F56"/>
    <w:rsid w:val="00863F85"/>
    <w:rsid w:val="00863FC3"/>
    <w:rsid w:val="00863FE6"/>
    <w:rsid w:val="00864013"/>
    <w:rsid w:val="00864076"/>
    <w:rsid w:val="0086407F"/>
    <w:rsid w:val="008640B4"/>
    <w:rsid w:val="00864121"/>
    <w:rsid w:val="0086414D"/>
    <w:rsid w:val="00864231"/>
    <w:rsid w:val="0086425F"/>
    <w:rsid w:val="00864263"/>
    <w:rsid w:val="008642AE"/>
    <w:rsid w:val="008642DE"/>
    <w:rsid w:val="0086444F"/>
    <w:rsid w:val="008644C0"/>
    <w:rsid w:val="00864511"/>
    <w:rsid w:val="0086457A"/>
    <w:rsid w:val="008645B4"/>
    <w:rsid w:val="008645C5"/>
    <w:rsid w:val="00864610"/>
    <w:rsid w:val="00864658"/>
    <w:rsid w:val="0086466F"/>
    <w:rsid w:val="008647B6"/>
    <w:rsid w:val="008647FE"/>
    <w:rsid w:val="0086489D"/>
    <w:rsid w:val="008648D3"/>
    <w:rsid w:val="008648F6"/>
    <w:rsid w:val="0086490F"/>
    <w:rsid w:val="00864950"/>
    <w:rsid w:val="0086499A"/>
    <w:rsid w:val="008649D7"/>
    <w:rsid w:val="008649F3"/>
    <w:rsid w:val="00864A20"/>
    <w:rsid w:val="00864A58"/>
    <w:rsid w:val="00864A6A"/>
    <w:rsid w:val="00864B0E"/>
    <w:rsid w:val="00864B4D"/>
    <w:rsid w:val="00864BB3"/>
    <w:rsid w:val="00864C24"/>
    <w:rsid w:val="00864C75"/>
    <w:rsid w:val="00864CB4"/>
    <w:rsid w:val="00864CE7"/>
    <w:rsid w:val="00864CEF"/>
    <w:rsid w:val="00864D06"/>
    <w:rsid w:val="00864DBE"/>
    <w:rsid w:val="00864E58"/>
    <w:rsid w:val="00864E61"/>
    <w:rsid w:val="00864E92"/>
    <w:rsid w:val="00864F3D"/>
    <w:rsid w:val="00864FB7"/>
    <w:rsid w:val="00864FB9"/>
    <w:rsid w:val="00865052"/>
    <w:rsid w:val="0086508B"/>
    <w:rsid w:val="00865282"/>
    <w:rsid w:val="008652C9"/>
    <w:rsid w:val="00865356"/>
    <w:rsid w:val="008653A6"/>
    <w:rsid w:val="00865409"/>
    <w:rsid w:val="00865473"/>
    <w:rsid w:val="008654BD"/>
    <w:rsid w:val="008654D3"/>
    <w:rsid w:val="008654DC"/>
    <w:rsid w:val="00865509"/>
    <w:rsid w:val="00865587"/>
    <w:rsid w:val="008655F3"/>
    <w:rsid w:val="0086561D"/>
    <w:rsid w:val="00865696"/>
    <w:rsid w:val="008656E3"/>
    <w:rsid w:val="00865715"/>
    <w:rsid w:val="0086571B"/>
    <w:rsid w:val="008657B3"/>
    <w:rsid w:val="008657BE"/>
    <w:rsid w:val="008657E9"/>
    <w:rsid w:val="00865934"/>
    <w:rsid w:val="00865988"/>
    <w:rsid w:val="008659A9"/>
    <w:rsid w:val="00865A76"/>
    <w:rsid w:val="00865B29"/>
    <w:rsid w:val="00865BB3"/>
    <w:rsid w:val="00865CFC"/>
    <w:rsid w:val="00865D30"/>
    <w:rsid w:val="00865E88"/>
    <w:rsid w:val="00865E97"/>
    <w:rsid w:val="00865E9F"/>
    <w:rsid w:val="00865EE9"/>
    <w:rsid w:val="00866096"/>
    <w:rsid w:val="008660C6"/>
    <w:rsid w:val="00866105"/>
    <w:rsid w:val="0086610A"/>
    <w:rsid w:val="00866169"/>
    <w:rsid w:val="0086617A"/>
    <w:rsid w:val="00866192"/>
    <w:rsid w:val="00866197"/>
    <w:rsid w:val="00866261"/>
    <w:rsid w:val="0086627C"/>
    <w:rsid w:val="0086627F"/>
    <w:rsid w:val="0086632E"/>
    <w:rsid w:val="0086643C"/>
    <w:rsid w:val="00866468"/>
    <w:rsid w:val="00866499"/>
    <w:rsid w:val="008665A6"/>
    <w:rsid w:val="0086662E"/>
    <w:rsid w:val="0086663B"/>
    <w:rsid w:val="0086669E"/>
    <w:rsid w:val="00866719"/>
    <w:rsid w:val="00866721"/>
    <w:rsid w:val="0086673F"/>
    <w:rsid w:val="00866798"/>
    <w:rsid w:val="008667F8"/>
    <w:rsid w:val="00866829"/>
    <w:rsid w:val="008668E9"/>
    <w:rsid w:val="008668F9"/>
    <w:rsid w:val="008668FB"/>
    <w:rsid w:val="00866910"/>
    <w:rsid w:val="0086692A"/>
    <w:rsid w:val="008669A6"/>
    <w:rsid w:val="00866A6E"/>
    <w:rsid w:val="00866C82"/>
    <w:rsid w:val="00866CE8"/>
    <w:rsid w:val="00866CF2"/>
    <w:rsid w:val="00866D27"/>
    <w:rsid w:val="00866D70"/>
    <w:rsid w:val="00866DF1"/>
    <w:rsid w:val="00866E21"/>
    <w:rsid w:val="00866E71"/>
    <w:rsid w:val="00866EEF"/>
    <w:rsid w:val="00866EF0"/>
    <w:rsid w:val="00866F13"/>
    <w:rsid w:val="00866F3B"/>
    <w:rsid w:val="00866FC4"/>
    <w:rsid w:val="00867009"/>
    <w:rsid w:val="008670D4"/>
    <w:rsid w:val="0086714B"/>
    <w:rsid w:val="00867150"/>
    <w:rsid w:val="0086728A"/>
    <w:rsid w:val="0086737C"/>
    <w:rsid w:val="00867406"/>
    <w:rsid w:val="00867470"/>
    <w:rsid w:val="00867494"/>
    <w:rsid w:val="00867601"/>
    <w:rsid w:val="0086771C"/>
    <w:rsid w:val="0086776D"/>
    <w:rsid w:val="00867799"/>
    <w:rsid w:val="008677A7"/>
    <w:rsid w:val="008677DE"/>
    <w:rsid w:val="0086786B"/>
    <w:rsid w:val="0086793C"/>
    <w:rsid w:val="008679A9"/>
    <w:rsid w:val="008679EF"/>
    <w:rsid w:val="00867A46"/>
    <w:rsid w:val="00867AB9"/>
    <w:rsid w:val="00867B50"/>
    <w:rsid w:val="00867BE7"/>
    <w:rsid w:val="00867C63"/>
    <w:rsid w:val="00867CC2"/>
    <w:rsid w:val="00867D65"/>
    <w:rsid w:val="00867D7F"/>
    <w:rsid w:val="00867E15"/>
    <w:rsid w:val="00867E16"/>
    <w:rsid w:val="00867E22"/>
    <w:rsid w:val="00867EC6"/>
    <w:rsid w:val="00867EFD"/>
    <w:rsid w:val="00867F31"/>
    <w:rsid w:val="00870007"/>
    <w:rsid w:val="00870113"/>
    <w:rsid w:val="0087014D"/>
    <w:rsid w:val="0087018B"/>
    <w:rsid w:val="008701D6"/>
    <w:rsid w:val="0087021F"/>
    <w:rsid w:val="0087024E"/>
    <w:rsid w:val="00870284"/>
    <w:rsid w:val="008702FF"/>
    <w:rsid w:val="00870317"/>
    <w:rsid w:val="0087043A"/>
    <w:rsid w:val="008704E1"/>
    <w:rsid w:val="00870503"/>
    <w:rsid w:val="00870530"/>
    <w:rsid w:val="0087054E"/>
    <w:rsid w:val="00870580"/>
    <w:rsid w:val="00870613"/>
    <w:rsid w:val="00870708"/>
    <w:rsid w:val="008707AB"/>
    <w:rsid w:val="008707F5"/>
    <w:rsid w:val="00870831"/>
    <w:rsid w:val="008708F5"/>
    <w:rsid w:val="00870993"/>
    <w:rsid w:val="008709BD"/>
    <w:rsid w:val="00870A01"/>
    <w:rsid w:val="00870A15"/>
    <w:rsid w:val="00870A3A"/>
    <w:rsid w:val="00870A8A"/>
    <w:rsid w:val="00870AAF"/>
    <w:rsid w:val="00870AB8"/>
    <w:rsid w:val="00870ACD"/>
    <w:rsid w:val="00870B41"/>
    <w:rsid w:val="00870B8F"/>
    <w:rsid w:val="00870BD0"/>
    <w:rsid w:val="00870C25"/>
    <w:rsid w:val="00870C78"/>
    <w:rsid w:val="00870C9E"/>
    <w:rsid w:val="00870CBF"/>
    <w:rsid w:val="00870D3A"/>
    <w:rsid w:val="00870D8A"/>
    <w:rsid w:val="00870DD9"/>
    <w:rsid w:val="00870DDD"/>
    <w:rsid w:val="00870E1C"/>
    <w:rsid w:val="00870E1E"/>
    <w:rsid w:val="00870E22"/>
    <w:rsid w:val="00870ED3"/>
    <w:rsid w:val="00870F72"/>
    <w:rsid w:val="00870F8F"/>
    <w:rsid w:val="00870F91"/>
    <w:rsid w:val="00871043"/>
    <w:rsid w:val="00871072"/>
    <w:rsid w:val="0087107A"/>
    <w:rsid w:val="008710A7"/>
    <w:rsid w:val="008710E8"/>
    <w:rsid w:val="008710EA"/>
    <w:rsid w:val="00871110"/>
    <w:rsid w:val="008711B6"/>
    <w:rsid w:val="008711F0"/>
    <w:rsid w:val="0087121E"/>
    <w:rsid w:val="0087123F"/>
    <w:rsid w:val="0087127D"/>
    <w:rsid w:val="008712B5"/>
    <w:rsid w:val="00871366"/>
    <w:rsid w:val="008713CE"/>
    <w:rsid w:val="00871402"/>
    <w:rsid w:val="00871407"/>
    <w:rsid w:val="0087140C"/>
    <w:rsid w:val="008714D9"/>
    <w:rsid w:val="0087156A"/>
    <w:rsid w:val="008715E5"/>
    <w:rsid w:val="008715EC"/>
    <w:rsid w:val="008715FB"/>
    <w:rsid w:val="00871657"/>
    <w:rsid w:val="008716E0"/>
    <w:rsid w:val="008716F1"/>
    <w:rsid w:val="00871710"/>
    <w:rsid w:val="008717A1"/>
    <w:rsid w:val="008717A5"/>
    <w:rsid w:val="008717C6"/>
    <w:rsid w:val="008717FC"/>
    <w:rsid w:val="00871805"/>
    <w:rsid w:val="00871806"/>
    <w:rsid w:val="0087186E"/>
    <w:rsid w:val="00871910"/>
    <w:rsid w:val="00871923"/>
    <w:rsid w:val="0087196A"/>
    <w:rsid w:val="00871972"/>
    <w:rsid w:val="00871982"/>
    <w:rsid w:val="00871A65"/>
    <w:rsid w:val="00871AEF"/>
    <w:rsid w:val="00871B0D"/>
    <w:rsid w:val="00871B6E"/>
    <w:rsid w:val="00871B74"/>
    <w:rsid w:val="00871B9A"/>
    <w:rsid w:val="00871BEC"/>
    <w:rsid w:val="00871C2B"/>
    <w:rsid w:val="00871C38"/>
    <w:rsid w:val="00871CF9"/>
    <w:rsid w:val="00871D57"/>
    <w:rsid w:val="00871D9E"/>
    <w:rsid w:val="00871E79"/>
    <w:rsid w:val="00871F0C"/>
    <w:rsid w:val="00871F18"/>
    <w:rsid w:val="00871F4F"/>
    <w:rsid w:val="00871F60"/>
    <w:rsid w:val="00871F7A"/>
    <w:rsid w:val="00871FA2"/>
    <w:rsid w:val="00871FA8"/>
    <w:rsid w:val="00871FB1"/>
    <w:rsid w:val="00872055"/>
    <w:rsid w:val="008720A3"/>
    <w:rsid w:val="008720E6"/>
    <w:rsid w:val="00872122"/>
    <w:rsid w:val="00872153"/>
    <w:rsid w:val="008721E6"/>
    <w:rsid w:val="00872220"/>
    <w:rsid w:val="00872240"/>
    <w:rsid w:val="00872298"/>
    <w:rsid w:val="008722B0"/>
    <w:rsid w:val="008722D2"/>
    <w:rsid w:val="008722DF"/>
    <w:rsid w:val="00872318"/>
    <w:rsid w:val="008723AC"/>
    <w:rsid w:val="008723C6"/>
    <w:rsid w:val="008723E3"/>
    <w:rsid w:val="008723EA"/>
    <w:rsid w:val="008723F0"/>
    <w:rsid w:val="00872410"/>
    <w:rsid w:val="00872420"/>
    <w:rsid w:val="0087242C"/>
    <w:rsid w:val="00872486"/>
    <w:rsid w:val="008724A6"/>
    <w:rsid w:val="00872539"/>
    <w:rsid w:val="008725C2"/>
    <w:rsid w:val="008725F9"/>
    <w:rsid w:val="008725FC"/>
    <w:rsid w:val="0087263A"/>
    <w:rsid w:val="0087265A"/>
    <w:rsid w:val="0087271E"/>
    <w:rsid w:val="0087276C"/>
    <w:rsid w:val="008727F2"/>
    <w:rsid w:val="0087282B"/>
    <w:rsid w:val="00872832"/>
    <w:rsid w:val="00872857"/>
    <w:rsid w:val="0087285E"/>
    <w:rsid w:val="0087286C"/>
    <w:rsid w:val="008728EA"/>
    <w:rsid w:val="00872905"/>
    <w:rsid w:val="0087290D"/>
    <w:rsid w:val="008729E8"/>
    <w:rsid w:val="00872A04"/>
    <w:rsid w:val="00872A2F"/>
    <w:rsid w:val="00872A52"/>
    <w:rsid w:val="00872AC6"/>
    <w:rsid w:val="00872AF5"/>
    <w:rsid w:val="00872AF7"/>
    <w:rsid w:val="00872B40"/>
    <w:rsid w:val="00872BAB"/>
    <w:rsid w:val="00872BC9"/>
    <w:rsid w:val="00872C2A"/>
    <w:rsid w:val="00872C70"/>
    <w:rsid w:val="00872CA5"/>
    <w:rsid w:val="00872CC3"/>
    <w:rsid w:val="00872CFC"/>
    <w:rsid w:val="00872D1B"/>
    <w:rsid w:val="00872D26"/>
    <w:rsid w:val="00872D5E"/>
    <w:rsid w:val="00872DB1"/>
    <w:rsid w:val="00872DC3"/>
    <w:rsid w:val="00872DC9"/>
    <w:rsid w:val="00872E14"/>
    <w:rsid w:val="00872E90"/>
    <w:rsid w:val="00872EA1"/>
    <w:rsid w:val="00872EC9"/>
    <w:rsid w:val="00872F40"/>
    <w:rsid w:val="00872F56"/>
    <w:rsid w:val="00873004"/>
    <w:rsid w:val="008730CC"/>
    <w:rsid w:val="008730F1"/>
    <w:rsid w:val="008730F5"/>
    <w:rsid w:val="00873117"/>
    <w:rsid w:val="00873146"/>
    <w:rsid w:val="00873161"/>
    <w:rsid w:val="00873169"/>
    <w:rsid w:val="00873222"/>
    <w:rsid w:val="00873254"/>
    <w:rsid w:val="00873277"/>
    <w:rsid w:val="008732CF"/>
    <w:rsid w:val="008732EC"/>
    <w:rsid w:val="0087332B"/>
    <w:rsid w:val="008733F7"/>
    <w:rsid w:val="00873411"/>
    <w:rsid w:val="0087341F"/>
    <w:rsid w:val="00873421"/>
    <w:rsid w:val="0087342E"/>
    <w:rsid w:val="0087349E"/>
    <w:rsid w:val="008734C9"/>
    <w:rsid w:val="008734F0"/>
    <w:rsid w:val="008735C0"/>
    <w:rsid w:val="008735FA"/>
    <w:rsid w:val="0087364F"/>
    <w:rsid w:val="0087366A"/>
    <w:rsid w:val="008736C4"/>
    <w:rsid w:val="008736FF"/>
    <w:rsid w:val="00873702"/>
    <w:rsid w:val="00873779"/>
    <w:rsid w:val="00873795"/>
    <w:rsid w:val="00873799"/>
    <w:rsid w:val="008737A0"/>
    <w:rsid w:val="0087388C"/>
    <w:rsid w:val="008738C0"/>
    <w:rsid w:val="00873958"/>
    <w:rsid w:val="00873967"/>
    <w:rsid w:val="00873983"/>
    <w:rsid w:val="00873989"/>
    <w:rsid w:val="008739C5"/>
    <w:rsid w:val="00873A64"/>
    <w:rsid w:val="00873B15"/>
    <w:rsid w:val="00873B32"/>
    <w:rsid w:val="00873B45"/>
    <w:rsid w:val="00873B70"/>
    <w:rsid w:val="00873B75"/>
    <w:rsid w:val="00873BAD"/>
    <w:rsid w:val="00873BD7"/>
    <w:rsid w:val="00873CF5"/>
    <w:rsid w:val="00873D01"/>
    <w:rsid w:val="00873D48"/>
    <w:rsid w:val="00873D5E"/>
    <w:rsid w:val="00873D95"/>
    <w:rsid w:val="00873DAC"/>
    <w:rsid w:val="00873DBD"/>
    <w:rsid w:val="00873DCE"/>
    <w:rsid w:val="00873E11"/>
    <w:rsid w:val="00873F32"/>
    <w:rsid w:val="00873F72"/>
    <w:rsid w:val="0087401E"/>
    <w:rsid w:val="00874119"/>
    <w:rsid w:val="008741BF"/>
    <w:rsid w:val="008741E0"/>
    <w:rsid w:val="00874214"/>
    <w:rsid w:val="008742BC"/>
    <w:rsid w:val="0087430D"/>
    <w:rsid w:val="0087439A"/>
    <w:rsid w:val="008743B6"/>
    <w:rsid w:val="0087442C"/>
    <w:rsid w:val="008744FC"/>
    <w:rsid w:val="00874578"/>
    <w:rsid w:val="008745EB"/>
    <w:rsid w:val="008745F5"/>
    <w:rsid w:val="008746AD"/>
    <w:rsid w:val="008746D6"/>
    <w:rsid w:val="00874778"/>
    <w:rsid w:val="008747A1"/>
    <w:rsid w:val="008747AB"/>
    <w:rsid w:val="00874832"/>
    <w:rsid w:val="00874882"/>
    <w:rsid w:val="008748A1"/>
    <w:rsid w:val="008748BF"/>
    <w:rsid w:val="008748E1"/>
    <w:rsid w:val="00874928"/>
    <w:rsid w:val="00874939"/>
    <w:rsid w:val="0087495A"/>
    <w:rsid w:val="0087495E"/>
    <w:rsid w:val="008749C2"/>
    <w:rsid w:val="00874A05"/>
    <w:rsid w:val="00874A7C"/>
    <w:rsid w:val="00874A8F"/>
    <w:rsid w:val="00874ABE"/>
    <w:rsid w:val="00874B05"/>
    <w:rsid w:val="00874B0B"/>
    <w:rsid w:val="00874B99"/>
    <w:rsid w:val="00874C1A"/>
    <w:rsid w:val="00874C5A"/>
    <w:rsid w:val="00874C99"/>
    <w:rsid w:val="00874CD9"/>
    <w:rsid w:val="00874CFB"/>
    <w:rsid w:val="00874CFD"/>
    <w:rsid w:val="00874D0C"/>
    <w:rsid w:val="00874DF6"/>
    <w:rsid w:val="00874E97"/>
    <w:rsid w:val="00874EBE"/>
    <w:rsid w:val="00874F13"/>
    <w:rsid w:val="00874F63"/>
    <w:rsid w:val="00874F70"/>
    <w:rsid w:val="00874F97"/>
    <w:rsid w:val="00875014"/>
    <w:rsid w:val="008750BC"/>
    <w:rsid w:val="00875117"/>
    <w:rsid w:val="0087515C"/>
    <w:rsid w:val="00875194"/>
    <w:rsid w:val="00875218"/>
    <w:rsid w:val="0087524F"/>
    <w:rsid w:val="00875287"/>
    <w:rsid w:val="008752A2"/>
    <w:rsid w:val="008752E6"/>
    <w:rsid w:val="008753B3"/>
    <w:rsid w:val="0087543C"/>
    <w:rsid w:val="00875496"/>
    <w:rsid w:val="008755D9"/>
    <w:rsid w:val="00875614"/>
    <w:rsid w:val="00875725"/>
    <w:rsid w:val="0087575C"/>
    <w:rsid w:val="0087578E"/>
    <w:rsid w:val="00875821"/>
    <w:rsid w:val="00875852"/>
    <w:rsid w:val="008758B0"/>
    <w:rsid w:val="008758E4"/>
    <w:rsid w:val="008758F7"/>
    <w:rsid w:val="00875935"/>
    <w:rsid w:val="00875956"/>
    <w:rsid w:val="0087596F"/>
    <w:rsid w:val="0087597A"/>
    <w:rsid w:val="00875A1A"/>
    <w:rsid w:val="00875A38"/>
    <w:rsid w:val="00875B21"/>
    <w:rsid w:val="00875B5A"/>
    <w:rsid w:val="00875B78"/>
    <w:rsid w:val="00875BA1"/>
    <w:rsid w:val="00875C1E"/>
    <w:rsid w:val="00875CAE"/>
    <w:rsid w:val="00875CCA"/>
    <w:rsid w:val="00875CE1"/>
    <w:rsid w:val="00875D59"/>
    <w:rsid w:val="00875E17"/>
    <w:rsid w:val="00875EE9"/>
    <w:rsid w:val="00875EF2"/>
    <w:rsid w:val="00875F31"/>
    <w:rsid w:val="00875F6B"/>
    <w:rsid w:val="00875FA1"/>
    <w:rsid w:val="00876052"/>
    <w:rsid w:val="00876068"/>
    <w:rsid w:val="00876074"/>
    <w:rsid w:val="00876098"/>
    <w:rsid w:val="0087612E"/>
    <w:rsid w:val="008761B5"/>
    <w:rsid w:val="0087622B"/>
    <w:rsid w:val="00876267"/>
    <w:rsid w:val="0087637A"/>
    <w:rsid w:val="008763FD"/>
    <w:rsid w:val="008764EE"/>
    <w:rsid w:val="00876512"/>
    <w:rsid w:val="0087654B"/>
    <w:rsid w:val="00876559"/>
    <w:rsid w:val="00876637"/>
    <w:rsid w:val="008766C1"/>
    <w:rsid w:val="008767C0"/>
    <w:rsid w:val="008767C2"/>
    <w:rsid w:val="008767C4"/>
    <w:rsid w:val="008767D2"/>
    <w:rsid w:val="008767DB"/>
    <w:rsid w:val="00876820"/>
    <w:rsid w:val="00876856"/>
    <w:rsid w:val="00876884"/>
    <w:rsid w:val="00876991"/>
    <w:rsid w:val="008769BE"/>
    <w:rsid w:val="00876A16"/>
    <w:rsid w:val="00876A90"/>
    <w:rsid w:val="00876AA6"/>
    <w:rsid w:val="00876AA8"/>
    <w:rsid w:val="00876AB2"/>
    <w:rsid w:val="00876B95"/>
    <w:rsid w:val="00876BFB"/>
    <w:rsid w:val="00876C35"/>
    <w:rsid w:val="00876C59"/>
    <w:rsid w:val="00876C62"/>
    <w:rsid w:val="00876CC9"/>
    <w:rsid w:val="00876CEB"/>
    <w:rsid w:val="00876D12"/>
    <w:rsid w:val="00876D71"/>
    <w:rsid w:val="00876D7C"/>
    <w:rsid w:val="00876DD2"/>
    <w:rsid w:val="00876E2E"/>
    <w:rsid w:val="00876E57"/>
    <w:rsid w:val="00876E8A"/>
    <w:rsid w:val="00876EC7"/>
    <w:rsid w:val="00876ECF"/>
    <w:rsid w:val="00876F0B"/>
    <w:rsid w:val="00876F13"/>
    <w:rsid w:val="0087702C"/>
    <w:rsid w:val="00877069"/>
    <w:rsid w:val="0087718A"/>
    <w:rsid w:val="008772E6"/>
    <w:rsid w:val="00877308"/>
    <w:rsid w:val="0087731C"/>
    <w:rsid w:val="00877360"/>
    <w:rsid w:val="00877387"/>
    <w:rsid w:val="008773A5"/>
    <w:rsid w:val="008774B9"/>
    <w:rsid w:val="00877541"/>
    <w:rsid w:val="0087759F"/>
    <w:rsid w:val="008775B2"/>
    <w:rsid w:val="008775CF"/>
    <w:rsid w:val="0087765A"/>
    <w:rsid w:val="008776A4"/>
    <w:rsid w:val="008776BB"/>
    <w:rsid w:val="008776EF"/>
    <w:rsid w:val="00877702"/>
    <w:rsid w:val="00877742"/>
    <w:rsid w:val="008777C5"/>
    <w:rsid w:val="008777D4"/>
    <w:rsid w:val="0087780E"/>
    <w:rsid w:val="008778A9"/>
    <w:rsid w:val="0087792E"/>
    <w:rsid w:val="00877967"/>
    <w:rsid w:val="008779B1"/>
    <w:rsid w:val="008779C2"/>
    <w:rsid w:val="00877A1C"/>
    <w:rsid w:val="00877A2A"/>
    <w:rsid w:val="00877A55"/>
    <w:rsid w:val="00877AA4"/>
    <w:rsid w:val="00877AC1"/>
    <w:rsid w:val="00877AF1"/>
    <w:rsid w:val="00877AFD"/>
    <w:rsid w:val="00877B40"/>
    <w:rsid w:val="00877B5D"/>
    <w:rsid w:val="00877B6C"/>
    <w:rsid w:val="00877C14"/>
    <w:rsid w:val="00877C41"/>
    <w:rsid w:val="00877C89"/>
    <w:rsid w:val="00877CA0"/>
    <w:rsid w:val="00877CA7"/>
    <w:rsid w:val="00877CF0"/>
    <w:rsid w:val="00877D23"/>
    <w:rsid w:val="00877D59"/>
    <w:rsid w:val="00877D63"/>
    <w:rsid w:val="00877D9C"/>
    <w:rsid w:val="00877D9F"/>
    <w:rsid w:val="00877DF4"/>
    <w:rsid w:val="00877E36"/>
    <w:rsid w:val="00877E6F"/>
    <w:rsid w:val="00877E71"/>
    <w:rsid w:val="00877EC2"/>
    <w:rsid w:val="00877F1A"/>
    <w:rsid w:val="00877F7F"/>
    <w:rsid w:val="00877FB8"/>
    <w:rsid w:val="00880051"/>
    <w:rsid w:val="00880055"/>
    <w:rsid w:val="00880081"/>
    <w:rsid w:val="00880090"/>
    <w:rsid w:val="008800A8"/>
    <w:rsid w:val="008800F7"/>
    <w:rsid w:val="008800F9"/>
    <w:rsid w:val="008801EB"/>
    <w:rsid w:val="00880256"/>
    <w:rsid w:val="00880267"/>
    <w:rsid w:val="008802D2"/>
    <w:rsid w:val="0088033E"/>
    <w:rsid w:val="00880398"/>
    <w:rsid w:val="008803FA"/>
    <w:rsid w:val="0088048D"/>
    <w:rsid w:val="008804BD"/>
    <w:rsid w:val="008804CA"/>
    <w:rsid w:val="008804E8"/>
    <w:rsid w:val="00880501"/>
    <w:rsid w:val="008805C7"/>
    <w:rsid w:val="0088067E"/>
    <w:rsid w:val="008806A7"/>
    <w:rsid w:val="008806A8"/>
    <w:rsid w:val="008806F3"/>
    <w:rsid w:val="00880715"/>
    <w:rsid w:val="00880767"/>
    <w:rsid w:val="008807BA"/>
    <w:rsid w:val="008807E1"/>
    <w:rsid w:val="00880808"/>
    <w:rsid w:val="00880859"/>
    <w:rsid w:val="0088087E"/>
    <w:rsid w:val="008808B9"/>
    <w:rsid w:val="008808F2"/>
    <w:rsid w:val="008808F9"/>
    <w:rsid w:val="0088091E"/>
    <w:rsid w:val="008809A3"/>
    <w:rsid w:val="00880A68"/>
    <w:rsid w:val="00880A7D"/>
    <w:rsid w:val="00880A97"/>
    <w:rsid w:val="00880AF9"/>
    <w:rsid w:val="00880B4F"/>
    <w:rsid w:val="00880B63"/>
    <w:rsid w:val="00880BEB"/>
    <w:rsid w:val="00880C7E"/>
    <w:rsid w:val="00880CD4"/>
    <w:rsid w:val="00880CE0"/>
    <w:rsid w:val="00880D0F"/>
    <w:rsid w:val="00880D9F"/>
    <w:rsid w:val="00880DC1"/>
    <w:rsid w:val="00880DCA"/>
    <w:rsid w:val="00880E66"/>
    <w:rsid w:val="00880E9F"/>
    <w:rsid w:val="00880FA8"/>
    <w:rsid w:val="00880FBD"/>
    <w:rsid w:val="00880FF6"/>
    <w:rsid w:val="0088100D"/>
    <w:rsid w:val="00881076"/>
    <w:rsid w:val="0088108E"/>
    <w:rsid w:val="0088108F"/>
    <w:rsid w:val="0088119C"/>
    <w:rsid w:val="00881207"/>
    <w:rsid w:val="00881265"/>
    <w:rsid w:val="00881404"/>
    <w:rsid w:val="00881493"/>
    <w:rsid w:val="008814ED"/>
    <w:rsid w:val="008815F2"/>
    <w:rsid w:val="00881609"/>
    <w:rsid w:val="00881612"/>
    <w:rsid w:val="00881615"/>
    <w:rsid w:val="00881646"/>
    <w:rsid w:val="00881698"/>
    <w:rsid w:val="008817B1"/>
    <w:rsid w:val="008818D2"/>
    <w:rsid w:val="008818E7"/>
    <w:rsid w:val="008818F0"/>
    <w:rsid w:val="00881911"/>
    <w:rsid w:val="00881952"/>
    <w:rsid w:val="0088198F"/>
    <w:rsid w:val="008819FC"/>
    <w:rsid w:val="00881AAA"/>
    <w:rsid w:val="00881B14"/>
    <w:rsid w:val="00881B4D"/>
    <w:rsid w:val="00881BAF"/>
    <w:rsid w:val="00881BF8"/>
    <w:rsid w:val="00881C5A"/>
    <w:rsid w:val="00881CDF"/>
    <w:rsid w:val="00881DB8"/>
    <w:rsid w:val="00881E25"/>
    <w:rsid w:val="00881E29"/>
    <w:rsid w:val="00881E94"/>
    <w:rsid w:val="00881EF8"/>
    <w:rsid w:val="00881EF9"/>
    <w:rsid w:val="00881F0F"/>
    <w:rsid w:val="00881F9F"/>
    <w:rsid w:val="00881FB0"/>
    <w:rsid w:val="00881FB9"/>
    <w:rsid w:val="00882015"/>
    <w:rsid w:val="00882032"/>
    <w:rsid w:val="0088205C"/>
    <w:rsid w:val="00882064"/>
    <w:rsid w:val="00882136"/>
    <w:rsid w:val="00882169"/>
    <w:rsid w:val="00882175"/>
    <w:rsid w:val="00882197"/>
    <w:rsid w:val="008821BB"/>
    <w:rsid w:val="00882252"/>
    <w:rsid w:val="008822DB"/>
    <w:rsid w:val="00882366"/>
    <w:rsid w:val="0088238D"/>
    <w:rsid w:val="008823AB"/>
    <w:rsid w:val="0088243A"/>
    <w:rsid w:val="00882470"/>
    <w:rsid w:val="008824EC"/>
    <w:rsid w:val="00882537"/>
    <w:rsid w:val="00882592"/>
    <w:rsid w:val="00882684"/>
    <w:rsid w:val="008826A5"/>
    <w:rsid w:val="0088280F"/>
    <w:rsid w:val="00882819"/>
    <w:rsid w:val="008828C8"/>
    <w:rsid w:val="008828DF"/>
    <w:rsid w:val="008828EC"/>
    <w:rsid w:val="00882929"/>
    <w:rsid w:val="00882986"/>
    <w:rsid w:val="00882992"/>
    <w:rsid w:val="00882A44"/>
    <w:rsid w:val="00882A58"/>
    <w:rsid w:val="00882B22"/>
    <w:rsid w:val="00882B6E"/>
    <w:rsid w:val="00882B84"/>
    <w:rsid w:val="00882BA5"/>
    <w:rsid w:val="00882C17"/>
    <w:rsid w:val="00882C37"/>
    <w:rsid w:val="00882CE7"/>
    <w:rsid w:val="00882CE8"/>
    <w:rsid w:val="00882DFB"/>
    <w:rsid w:val="00882E71"/>
    <w:rsid w:val="00882EA4"/>
    <w:rsid w:val="00882EC3"/>
    <w:rsid w:val="00882ECA"/>
    <w:rsid w:val="00882ECD"/>
    <w:rsid w:val="00882F7C"/>
    <w:rsid w:val="00883029"/>
    <w:rsid w:val="00883072"/>
    <w:rsid w:val="00883091"/>
    <w:rsid w:val="008830FC"/>
    <w:rsid w:val="0088315F"/>
    <w:rsid w:val="00883184"/>
    <w:rsid w:val="00883239"/>
    <w:rsid w:val="0088327E"/>
    <w:rsid w:val="00883304"/>
    <w:rsid w:val="0088333C"/>
    <w:rsid w:val="008834F5"/>
    <w:rsid w:val="0088355D"/>
    <w:rsid w:val="008835DF"/>
    <w:rsid w:val="008836A7"/>
    <w:rsid w:val="008836C9"/>
    <w:rsid w:val="00883711"/>
    <w:rsid w:val="00883779"/>
    <w:rsid w:val="0088378E"/>
    <w:rsid w:val="008837B8"/>
    <w:rsid w:val="008837EA"/>
    <w:rsid w:val="0088386C"/>
    <w:rsid w:val="00883888"/>
    <w:rsid w:val="008839B7"/>
    <w:rsid w:val="00883A08"/>
    <w:rsid w:val="00883A4A"/>
    <w:rsid w:val="00883BBA"/>
    <w:rsid w:val="00883C6B"/>
    <w:rsid w:val="00883CA3"/>
    <w:rsid w:val="00883CC7"/>
    <w:rsid w:val="00883CD8"/>
    <w:rsid w:val="00883DAA"/>
    <w:rsid w:val="00883E3D"/>
    <w:rsid w:val="00883E9B"/>
    <w:rsid w:val="00883F51"/>
    <w:rsid w:val="00883FF1"/>
    <w:rsid w:val="00884059"/>
    <w:rsid w:val="00884151"/>
    <w:rsid w:val="00884165"/>
    <w:rsid w:val="00884190"/>
    <w:rsid w:val="00884219"/>
    <w:rsid w:val="0088426D"/>
    <w:rsid w:val="0088431B"/>
    <w:rsid w:val="00884364"/>
    <w:rsid w:val="00884371"/>
    <w:rsid w:val="008843AA"/>
    <w:rsid w:val="00884416"/>
    <w:rsid w:val="00884442"/>
    <w:rsid w:val="0088449A"/>
    <w:rsid w:val="008844E0"/>
    <w:rsid w:val="008844EB"/>
    <w:rsid w:val="008844F8"/>
    <w:rsid w:val="0088455E"/>
    <w:rsid w:val="00884561"/>
    <w:rsid w:val="008845AA"/>
    <w:rsid w:val="008845BB"/>
    <w:rsid w:val="0088462F"/>
    <w:rsid w:val="00884635"/>
    <w:rsid w:val="0088471B"/>
    <w:rsid w:val="00884721"/>
    <w:rsid w:val="0088477A"/>
    <w:rsid w:val="00884782"/>
    <w:rsid w:val="00884853"/>
    <w:rsid w:val="0088485A"/>
    <w:rsid w:val="00884954"/>
    <w:rsid w:val="00884989"/>
    <w:rsid w:val="008849B0"/>
    <w:rsid w:val="008849BC"/>
    <w:rsid w:val="00884A10"/>
    <w:rsid w:val="00884B9F"/>
    <w:rsid w:val="00884BE0"/>
    <w:rsid w:val="00884C06"/>
    <w:rsid w:val="00884C09"/>
    <w:rsid w:val="00884CA4"/>
    <w:rsid w:val="00884CE0"/>
    <w:rsid w:val="00884D6F"/>
    <w:rsid w:val="00884D98"/>
    <w:rsid w:val="00884DF9"/>
    <w:rsid w:val="00884E7A"/>
    <w:rsid w:val="00884ED7"/>
    <w:rsid w:val="00884F59"/>
    <w:rsid w:val="00884F8C"/>
    <w:rsid w:val="00884FF9"/>
    <w:rsid w:val="008850AE"/>
    <w:rsid w:val="008850C7"/>
    <w:rsid w:val="00885142"/>
    <w:rsid w:val="0088518E"/>
    <w:rsid w:val="008851B0"/>
    <w:rsid w:val="008851DD"/>
    <w:rsid w:val="008851E1"/>
    <w:rsid w:val="008851E9"/>
    <w:rsid w:val="0088520F"/>
    <w:rsid w:val="0088535C"/>
    <w:rsid w:val="00885380"/>
    <w:rsid w:val="008853C3"/>
    <w:rsid w:val="00885451"/>
    <w:rsid w:val="0088546D"/>
    <w:rsid w:val="0088553C"/>
    <w:rsid w:val="0088557D"/>
    <w:rsid w:val="00885583"/>
    <w:rsid w:val="008856CF"/>
    <w:rsid w:val="00885737"/>
    <w:rsid w:val="008857AD"/>
    <w:rsid w:val="008857C4"/>
    <w:rsid w:val="0088581E"/>
    <w:rsid w:val="00885873"/>
    <w:rsid w:val="00885898"/>
    <w:rsid w:val="008858A0"/>
    <w:rsid w:val="008858ED"/>
    <w:rsid w:val="00885901"/>
    <w:rsid w:val="00885918"/>
    <w:rsid w:val="00885935"/>
    <w:rsid w:val="00885984"/>
    <w:rsid w:val="00885BBE"/>
    <w:rsid w:val="00885CEB"/>
    <w:rsid w:val="00885D19"/>
    <w:rsid w:val="00885D41"/>
    <w:rsid w:val="00885D49"/>
    <w:rsid w:val="00885D5B"/>
    <w:rsid w:val="00885E43"/>
    <w:rsid w:val="00885E53"/>
    <w:rsid w:val="00885EAE"/>
    <w:rsid w:val="00885F32"/>
    <w:rsid w:val="00885FC6"/>
    <w:rsid w:val="00885FDA"/>
    <w:rsid w:val="0088600B"/>
    <w:rsid w:val="00886015"/>
    <w:rsid w:val="0088603F"/>
    <w:rsid w:val="00886087"/>
    <w:rsid w:val="008860EC"/>
    <w:rsid w:val="00886136"/>
    <w:rsid w:val="0088623B"/>
    <w:rsid w:val="0088623E"/>
    <w:rsid w:val="008862A1"/>
    <w:rsid w:val="008862AE"/>
    <w:rsid w:val="008863F2"/>
    <w:rsid w:val="00886421"/>
    <w:rsid w:val="0088647A"/>
    <w:rsid w:val="00886515"/>
    <w:rsid w:val="008865FA"/>
    <w:rsid w:val="008866E8"/>
    <w:rsid w:val="00886701"/>
    <w:rsid w:val="00886706"/>
    <w:rsid w:val="00886781"/>
    <w:rsid w:val="008867A8"/>
    <w:rsid w:val="0088685E"/>
    <w:rsid w:val="0088692E"/>
    <w:rsid w:val="008869A9"/>
    <w:rsid w:val="008869B6"/>
    <w:rsid w:val="008869C8"/>
    <w:rsid w:val="008869D1"/>
    <w:rsid w:val="008869F1"/>
    <w:rsid w:val="00886A18"/>
    <w:rsid w:val="00886A39"/>
    <w:rsid w:val="00886B66"/>
    <w:rsid w:val="00886B6A"/>
    <w:rsid w:val="00886B94"/>
    <w:rsid w:val="00886B9C"/>
    <w:rsid w:val="00886BE6"/>
    <w:rsid w:val="00886C49"/>
    <w:rsid w:val="00886C4E"/>
    <w:rsid w:val="00886C68"/>
    <w:rsid w:val="00886D19"/>
    <w:rsid w:val="00886E64"/>
    <w:rsid w:val="00886EBB"/>
    <w:rsid w:val="00886F0A"/>
    <w:rsid w:val="00886F47"/>
    <w:rsid w:val="00887080"/>
    <w:rsid w:val="00887141"/>
    <w:rsid w:val="0088716B"/>
    <w:rsid w:val="008871BA"/>
    <w:rsid w:val="008871C5"/>
    <w:rsid w:val="0088720C"/>
    <w:rsid w:val="008872AD"/>
    <w:rsid w:val="00887340"/>
    <w:rsid w:val="00887362"/>
    <w:rsid w:val="008874F6"/>
    <w:rsid w:val="00887610"/>
    <w:rsid w:val="00887675"/>
    <w:rsid w:val="008876C1"/>
    <w:rsid w:val="00887713"/>
    <w:rsid w:val="0088771A"/>
    <w:rsid w:val="00887731"/>
    <w:rsid w:val="00887755"/>
    <w:rsid w:val="00887793"/>
    <w:rsid w:val="00887838"/>
    <w:rsid w:val="0088784F"/>
    <w:rsid w:val="0088788E"/>
    <w:rsid w:val="00887895"/>
    <w:rsid w:val="00887955"/>
    <w:rsid w:val="00887992"/>
    <w:rsid w:val="00887A10"/>
    <w:rsid w:val="00887A26"/>
    <w:rsid w:val="00887A44"/>
    <w:rsid w:val="00887AED"/>
    <w:rsid w:val="00887BEE"/>
    <w:rsid w:val="00887C0F"/>
    <w:rsid w:val="00887CAD"/>
    <w:rsid w:val="00887CB2"/>
    <w:rsid w:val="00887D04"/>
    <w:rsid w:val="00887E07"/>
    <w:rsid w:val="00887E5D"/>
    <w:rsid w:val="00887ED4"/>
    <w:rsid w:val="00887EDA"/>
    <w:rsid w:val="00887F42"/>
    <w:rsid w:val="00887FD4"/>
    <w:rsid w:val="00890080"/>
    <w:rsid w:val="008900A9"/>
    <w:rsid w:val="008901B2"/>
    <w:rsid w:val="00890235"/>
    <w:rsid w:val="0089023E"/>
    <w:rsid w:val="00890250"/>
    <w:rsid w:val="008902C0"/>
    <w:rsid w:val="00890318"/>
    <w:rsid w:val="00890361"/>
    <w:rsid w:val="008903C0"/>
    <w:rsid w:val="00890452"/>
    <w:rsid w:val="008904E2"/>
    <w:rsid w:val="00890558"/>
    <w:rsid w:val="00890596"/>
    <w:rsid w:val="008905CF"/>
    <w:rsid w:val="008905F1"/>
    <w:rsid w:val="00890602"/>
    <w:rsid w:val="0089064D"/>
    <w:rsid w:val="00890659"/>
    <w:rsid w:val="0089066E"/>
    <w:rsid w:val="008906B1"/>
    <w:rsid w:val="008907B3"/>
    <w:rsid w:val="008907EC"/>
    <w:rsid w:val="008907F1"/>
    <w:rsid w:val="00890816"/>
    <w:rsid w:val="008909B2"/>
    <w:rsid w:val="008909C2"/>
    <w:rsid w:val="00890A04"/>
    <w:rsid w:val="00890A6B"/>
    <w:rsid w:val="00890ABF"/>
    <w:rsid w:val="00890AE5"/>
    <w:rsid w:val="00890BCB"/>
    <w:rsid w:val="00890BE8"/>
    <w:rsid w:val="00890C1E"/>
    <w:rsid w:val="00890C91"/>
    <w:rsid w:val="00890CE2"/>
    <w:rsid w:val="00890D4B"/>
    <w:rsid w:val="00890DC2"/>
    <w:rsid w:val="00890DFA"/>
    <w:rsid w:val="00890E28"/>
    <w:rsid w:val="00890E95"/>
    <w:rsid w:val="00890F0F"/>
    <w:rsid w:val="00890F2D"/>
    <w:rsid w:val="00890F5F"/>
    <w:rsid w:val="00890F80"/>
    <w:rsid w:val="00890FEC"/>
    <w:rsid w:val="00891026"/>
    <w:rsid w:val="0089107D"/>
    <w:rsid w:val="00891083"/>
    <w:rsid w:val="00891199"/>
    <w:rsid w:val="00891324"/>
    <w:rsid w:val="00891395"/>
    <w:rsid w:val="0089144C"/>
    <w:rsid w:val="00891488"/>
    <w:rsid w:val="00891495"/>
    <w:rsid w:val="0089150B"/>
    <w:rsid w:val="0089154A"/>
    <w:rsid w:val="00891599"/>
    <w:rsid w:val="008915B7"/>
    <w:rsid w:val="00891611"/>
    <w:rsid w:val="00891637"/>
    <w:rsid w:val="008916B2"/>
    <w:rsid w:val="0089175A"/>
    <w:rsid w:val="0089178A"/>
    <w:rsid w:val="00891887"/>
    <w:rsid w:val="008918DB"/>
    <w:rsid w:val="0089190F"/>
    <w:rsid w:val="00891A66"/>
    <w:rsid w:val="00891A6C"/>
    <w:rsid w:val="00891AE1"/>
    <w:rsid w:val="00891BA2"/>
    <w:rsid w:val="00891BDF"/>
    <w:rsid w:val="00891C76"/>
    <w:rsid w:val="00891CBD"/>
    <w:rsid w:val="00891CC3"/>
    <w:rsid w:val="00891DA0"/>
    <w:rsid w:val="00891E75"/>
    <w:rsid w:val="00891E76"/>
    <w:rsid w:val="00891EFA"/>
    <w:rsid w:val="00891EFB"/>
    <w:rsid w:val="0089219E"/>
    <w:rsid w:val="008921B6"/>
    <w:rsid w:val="00892235"/>
    <w:rsid w:val="008922E3"/>
    <w:rsid w:val="008922EE"/>
    <w:rsid w:val="00892382"/>
    <w:rsid w:val="008923C2"/>
    <w:rsid w:val="008923EC"/>
    <w:rsid w:val="008923FE"/>
    <w:rsid w:val="00892514"/>
    <w:rsid w:val="00892563"/>
    <w:rsid w:val="00892570"/>
    <w:rsid w:val="00892577"/>
    <w:rsid w:val="0089257D"/>
    <w:rsid w:val="008925F3"/>
    <w:rsid w:val="00892664"/>
    <w:rsid w:val="00892693"/>
    <w:rsid w:val="008926B0"/>
    <w:rsid w:val="008926B3"/>
    <w:rsid w:val="00892709"/>
    <w:rsid w:val="00892768"/>
    <w:rsid w:val="0089279F"/>
    <w:rsid w:val="008927CF"/>
    <w:rsid w:val="0089282F"/>
    <w:rsid w:val="00892888"/>
    <w:rsid w:val="008928DB"/>
    <w:rsid w:val="00892985"/>
    <w:rsid w:val="00892988"/>
    <w:rsid w:val="008929A7"/>
    <w:rsid w:val="008929B0"/>
    <w:rsid w:val="00892A35"/>
    <w:rsid w:val="00892AFC"/>
    <w:rsid w:val="00892B12"/>
    <w:rsid w:val="00892B8B"/>
    <w:rsid w:val="00892BE6"/>
    <w:rsid w:val="00892BF7"/>
    <w:rsid w:val="00892C06"/>
    <w:rsid w:val="00892D1B"/>
    <w:rsid w:val="00892D96"/>
    <w:rsid w:val="00892DFB"/>
    <w:rsid w:val="00892E39"/>
    <w:rsid w:val="00892E3C"/>
    <w:rsid w:val="00892E50"/>
    <w:rsid w:val="00892E5B"/>
    <w:rsid w:val="00892EBC"/>
    <w:rsid w:val="00892F38"/>
    <w:rsid w:val="00892F3D"/>
    <w:rsid w:val="00892F62"/>
    <w:rsid w:val="00892FFD"/>
    <w:rsid w:val="0089301A"/>
    <w:rsid w:val="00893028"/>
    <w:rsid w:val="0089304F"/>
    <w:rsid w:val="008930BC"/>
    <w:rsid w:val="008930DE"/>
    <w:rsid w:val="00893155"/>
    <w:rsid w:val="0089316B"/>
    <w:rsid w:val="00893176"/>
    <w:rsid w:val="00893195"/>
    <w:rsid w:val="008931F4"/>
    <w:rsid w:val="0089321B"/>
    <w:rsid w:val="0089324B"/>
    <w:rsid w:val="00893265"/>
    <w:rsid w:val="00893271"/>
    <w:rsid w:val="0089338A"/>
    <w:rsid w:val="0089339F"/>
    <w:rsid w:val="008933D0"/>
    <w:rsid w:val="0089340A"/>
    <w:rsid w:val="00893419"/>
    <w:rsid w:val="0089345D"/>
    <w:rsid w:val="00893481"/>
    <w:rsid w:val="00893561"/>
    <w:rsid w:val="008935B8"/>
    <w:rsid w:val="00893602"/>
    <w:rsid w:val="0089362E"/>
    <w:rsid w:val="008936EC"/>
    <w:rsid w:val="008936FD"/>
    <w:rsid w:val="00893777"/>
    <w:rsid w:val="008937FF"/>
    <w:rsid w:val="00893826"/>
    <w:rsid w:val="00893843"/>
    <w:rsid w:val="008938B9"/>
    <w:rsid w:val="00893A03"/>
    <w:rsid w:val="00893A4E"/>
    <w:rsid w:val="00893A6C"/>
    <w:rsid w:val="00893B47"/>
    <w:rsid w:val="00893B57"/>
    <w:rsid w:val="00893C09"/>
    <w:rsid w:val="00893C9A"/>
    <w:rsid w:val="00893CA6"/>
    <w:rsid w:val="00893D3F"/>
    <w:rsid w:val="00893D4A"/>
    <w:rsid w:val="00893E29"/>
    <w:rsid w:val="00893E6F"/>
    <w:rsid w:val="00893E9E"/>
    <w:rsid w:val="00893EF5"/>
    <w:rsid w:val="00893FD2"/>
    <w:rsid w:val="00893FEB"/>
    <w:rsid w:val="00893FFA"/>
    <w:rsid w:val="00894046"/>
    <w:rsid w:val="0089408C"/>
    <w:rsid w:val="008940E0"/>
    <w:rsid w:val="008941F2"/>
    <w:rsid w:val="00894227"/>
    <w:rsid w:val="00894240"/>
    <w:rsid w:val="00894256"/>
    <w:rsid w:val="008942E4"/>
    <w:rsid w:val="008942F3"/>
    <w:rsid w:val="00894300"/>
    <w:rsid w:val="00894380"/>
    <w:rsid w:val="00894382"/>
    <w:rsid w:val="00894385"/>
    <w:rsid w:val="0089438C"/>
    <w:rsid w:val="00894398"/>
    <w:rsid w:val="0089439A"/>
    <w:rsid w:val="0089449C"/>
    <w:rsid w:val="008944B0"/>
    <w:rsid w:val="008944E8"/>
    <w:rsid w:val="00894536"/>
    <w:rsid w:val="00894548"/>
    <w:rsid w:val="00894674"/>
    <w:rsid w:val="0089469C"/>
    <w:rsid w:val="008946B2"/>
    <w:rsid w:val="00894716"/>
    <w:rsid w:val="00894749"/>
    <w:rsid w:val="00894782"/>
    <w:rsid w:val="008947FF"/>
    <w:rsid w:val="0089480A"/>
    <w:rsid w:val="0089487D"/>
    <w:rsid w:val="0089489C"/>
    <w:rsid w:val="00894A4D"/>
    <w:rsid w:val="00894A76"/>
    <w:rsid w:val="00894AAC"/>
    <w:rsid w:val="00894ACB"/>
    <w:rsid w:val="00894AE5"/>
    <w:rsid w:val="00894AF1"/>
    <w:rsid w:val="00894B76"/>
    <w:rsid w:val="00894BBC"/>
    <w:rsid w:val="00894CD8"/>
    <w:rsid w:val="00894D16"/>
    <w:rsid w:val="00894E32"/>
    <w:rsid w:val="00894E79"/>
    <w:rsid w:val="00894F36"/>
    <w:rsid w:val="00894F72"/>
    <w:rsid w:val="00894FD6"/>
    <w:rsid w:val="00894FDB"/>
    <w:rsid w:val="00895031"/>
    <w:rsid w:val="0089504C"/>
    <w:rsid w:val="00895050"/>
    <w:rsid w:val="0089505F"/>
    <w:rsid w:val="00895088"/>
    <w:rsid w:val="008950D6"/>
    <w:rsid w:val="008950F0"/>
    <w:rsid w:val="00895106"/>
    <w:rsid w:val="0089511C"/>
    <w:rsid w:val="00895146"/>
    <w:rsid w:val="00895161"/>
    <w:rsid w:val="00895207"/>
    <w:rsid w:val="008952C1"/>
    <w:rsid w:val="00895344"/>
    <w:rsid w:val="00895496"/>
    <w:rsid w:val="0089549C"/>
    <w:rsid w:val="008954E2"/>
    <w:rsid w:val="00895535"/>
    <w:rsid w:val="0089558C"/>
    <w:rsid w:val="008955A5"/>
    <w:rsid w:val="008955D5"/>
    <w:rsid w:val="00895626"/>
    <w:rsid w:val="008956B4"/>
    <w:rsid w:val="00895714"/>
    <w:rsid w:val="0089572B"/>
    <w:rsid w:val="0089576A"/>
    <w:rsid w:val="008957D9"/>
    <w:rsid w:val="0089581B"/>
    <w:rsid w:val="0089582B"/>
    <w:rsid w:val="00895889"/>
    <w:rsid w:val="0089588C"/>
    <w:rsid w:val="008958B1"/>
    <w:rsid w:val="0089592F"/>
    <w:rsid w:val="008959C3"/>
    <w:rsid w:val="00895A1D"/>
    <w:rsid w:val="00895A7B"/>
    <w:rsid w:val="00895AAF"/>
    <w:rsid w:val="00895B39"/>
    <w:rsid w:val="00895B70"/>
    <w:rsid w:val="00895BC3"/>
    <w:rsid w:val="00895C13"/>
    <w:rsid w:val="00895C25"/>
    <w:rsid w:val="00895CAD"/>
    <w:rsid w:val="00895DEE"/>
    <w:rsid w:val="00895DFF"/>
    <w:rsid w:val="00895E90"/>
    <w:rsid w:val="00895EA4"/>
    <w:rsid w:val="00895F33"/>
    <w:rsid w:val="00895FBB"/>
    <w:rsid w:val="0089605B"/>
    <w:rsid w:val="0089612B"/>
    <w:rsid w:val="0089615D"/>
    <w:rsid w:val="00896173"/>
    <w:rsid w:val="00896184"/>
    <w:rsid w:val="00896195"/>
    <w:rsid w:val="00896200"/>
    <w:rsid w:val="00896248"/>
    <w:rsid w:val="00896273"/>
    <w:rsid w:val="0089628D"/>
    <w:rsid w:val="00896307"/>
    <w:rsid w:val="00896465"/>
    <w:rsid w:val="0089648D"/>
    <w:rsid w:val="008964E8"/>
    <w:rsid w:val="00896504"/>
    <w:rsid w:val="0089655A"/>
    <w:rsid w:val="00896561"/>
    <w:rsid w:val="00896628"/>
    <w:rsid w:val="00896649"/>
    <w:rsid w:val="00896652"/>
    <w:rsid w:val="00896698"/>
    <w:rsid w:val="008966AD"/>
    <w:rsid w:val="008966DE"/>
    <w:rsid w:val="00896730"/>
    <w:rsid w:val="0089677E"/>
    <w:rsid w:val="00896822"/>
    <w:rsid w:val="0089684B"/>
    <w:rsid w:val="00896877"/>
    <w:rsid w:val="00896887"/>
    <w:rsid w:val="008968BA"/>
    <w:rsid w:val="00896907"/>
    <w:rsid w:val="00896993"/>
    <w:rsid w:val="00896A59"/>
    <w:rsid w:val="00896A62"/>
    <w:rsid w:val="00896A82"/>
    <w:rsid w:val="00896AC1"/>
    <w:rsid w:val="00896AE3"/>
    <w:rsid w:val="00896B5E"/>
    <w:rsid w:val="00896BFE"/>
    <w:rsid w:val="00896C0E"/>
    <w:rsid w:val="00896C53"/>
    <w:rsid w:val="00896D11"/>
    <w:rsid w:val="00896D2A"/>
    <w:rsid w:val="00896D3F"/>
    <w:rsid w:val="00896D81"/>
    <w:rsid w:val="00896E27"/>
    <w:rsid w:val="00896E66"/>
    <w:rsid w:val="00896EBA"/>
    <w:rsid w:val="00896F00"/>
    <w:rsid w:val="00896F3D"/>
    <w:rsid w:val="00896FCB"/>
    <w:rsid w:val="0089700B"/>
    <w:rsid w:val="00897017"/>
    <w:rsid w:val="00897030"/>
    <w:rsid w:val="0089706D"/>
    <w:rsid w:val="008970D8"/>
    <w:rsid w:val="008971A2"/>
    <w:rsid w:val="0089726D"/>
    <w:rsid w:val="008972B0"/>
    <w:rsid w:val="008972F0"/>
    <w:rsid w:val="00897340"/>
    <w:rsid w:val="0089734F"/>
    <w:rsid w:val="008973EC"/>
    <w:rsid w:val="008973F0"/>
    <w:rsid w:val="00897419"/>
    <w:rsid w:val="00897426"/>
    <w:rsid w:val="00897486"/>
    <w:rsid w:val="008974AD"/>
    <w:rsid w:val="00897520"/>
    <w:rsid w:val="0089758E"/>
    <w:rsid w:val="008975BD"/>
    <w:rsid w:val="00897617"/>
    <w:rsid w:val="0089765F"/>
    <w:rsid w:val="008976B2"/>
    <w:rsid w:val="00897724"/>
    <w:rsid w:val="008977D7"/>
    <w:rsid w:val="00897861"/>
    <w:rsid w:val="008978BD"/>
    <w:rsid w:val="008978C4"/>
    <w:rsid w:val="00897924"/>
    <w:rsid w:val="00897925"/>
    <w:rsid w:val="00897A6B"/>
    <w:rsid w:val="00897AA1"/>
    <w:rsid w:val="00897B3F"/>
    <w:rsid w:val="00897B71"/>
    <w:rsid w:val="00897B91"/>
    <w:rsid w:val="00897BD7"/>
    <w:rsid w:val="00897C16"/>
    <w:rsid w:val="00897D3C"/>
    <w:rsid w:val="00897D40"/>
    <w:rsid w:val="00897D7D"/>
    <w:rsid w:val="00897DF8"/>
    <w:rsid w:val="00897E26"/>
    <w:rsid w:val="00897E38"/>
    <w:rsid w:val="00897E50"/>
    <w:rsid w:val="00897E8B"/>
    <w:rsid w:val="00897F66"/>
    <w:rsid w:val="00897FD1"/>
    <w:rsid w:val="00897FD2"/>
    <w:rsid w:val="008A0006"/>
    <w:rsid w:val="008A00AD"/>
    <w:rsid w:val="008A00C6"/>
    <w:rsid w:val="008A00F5"/>
    <w:rsid w:val="008A012D"/>
    <w:rsid w:val="008A0164"/>
    <w:rsid w:val="008A0204"/>
    <w:rsid w:val="008A0284"/>
    <w:rsid w:val="008A0315"/>
    <w:rsid w:val="008A0323"/>
    <w:rsid w:val="008A034A"/>
    <w:rsid w:val="008A034F"/>
    <w:rsid w:val="008A0436"/>
    <w:rsid w:val="008A04A7"/>
    <w:rsid w:val="008A0572"/>
    <w:rsid w:val="008A0656"/>
    <w:rsid w:val="008A068C"/>
    <w:rsid w:val="008A06A1"/>
    <w:rsid w:val="008A06C3"/>
    <w:rsid w:val="008A06E7"/>
    <w:rsid w:val="008A0756"/>
    <w:rsid w:val="008A0763"/>
    <w:rsid w:val="008A0784"/>
    <w:rsid w:val="008A0837"/>
    <w:rsid w:val="008A0852"/>
    <w:rsid w:val="008A0870"/>
    <w:rsid w:val="008A08F0"/>
    <w:rsid w:val="008A0A74"/>
    <w:rsid w:val="008A0A7A"/>
    <w:rsid w:val="008A0A92"/>
    <w:rsid w:val="008A0AAB"/>
    <w:rsid w:val="008A0ACA"/>
    <w:rsid w:val="008A0B40"/>
    <w:rsid w:val="008A0B41"/>
    <w:rsid w:val="008A0B92"/>
    <w:rsid w:val="008A0D55"/>
    <w:rsid w:val="008A0D5C"/>
    <w:rsid w:val="008A0D8E"/>
    <w:rsid w:val="008A0D8F"/>
    <w:rsid w:val="008A0DBC"/>
    <w:rsid w:val="008A0E0E"/>
    <w:rsid w:val="008A0E13"/>
    <w:rsid w:val="008A0E3B"/>
    <w:rsid w:val="008A0E90"/>
    <w:rsid w:val="008A0EEB"/>
    <w:rsid w:val="008A0F0A"/>
    <w:rsid w:val="008A0F1B"/>
    <w:rsid w:val="008A0F67"/>
    <w:rsid w:val="008A1050"/>
    <w:rsid w:val="008A10DD"/>
    <w:rsid w:val="008A119E"/>
    <w:rsid w:val="008A11CC"/>
    <w:rsid w:val="008A128D"/>
    <w:rsid w:val="008A12CA"/>
    <w:rsid w:val="008A12E4"/>
    <w:rsid w:val="008A1304"/>
    <w:rsid w:val="008A132B"/>
    <w:rsid w:val="008A138A"/>
    <w:rsid w:val="008A1395"/>
    <w:rsid w:val="008A13C3"/>
    <w:rsid w:val="008A13EC"/>
    <w:rsid w:val="008A14A4"/>
    <w:rsid w:val="008A14E0"/>
    <w:rsid w:val="008A152D"/>
    <w:rsid w:val="008A1620"/>
    <w:rsid w:val="008A1672"/>
    <w:rsid w:val="008A16A8"/>
    <w:rsid w:val="008A16EC"/>
    <w:rsid w:val="008A170F"/>
    <w:rsid w:val="008A1721"/>
    <w:rsid w:val="008A17CE"/>
    <w:rsid w:val="008A18A6"/>
    <w:rsid w:val="008A18C4"/>
    <w:rsid w:val="008A19E2"/>
    <w:rsid w:val="008A1A14"/>
    <w:rsid w:val="008A1A41"/>
    <w:rsid w:val="008A1AAD"/>
    <w:rsid w:val="008A1B54"/>
    <w:rsid w:val="008A1B9A"/>
    <w:rsid w:val="008A1BE2"/>
    <w:rsid w:val="008A1BF7"/>
    <w:rsid w:val="008A1C18"/>
    <w:rsid w:val="008A1C78"/>
    <w:rsid w:val="008A1CF7"/>
    <w:rsid w:val="008A1DCA"/>
    <w:rsid w:val="008A1E4B"/>
    <w:rsid w:val="008A1E6D"/>
    <w:rsid w:val="008A1E74"/>
    <w:rsid w:val="008A1F06"/>
    <w:rsid w:val="008A1F80"/>
    <w:rsid w:val="008A1F97"/>
    <w:rsid w:val="008A1FA9"/>
    <w:rsid w:val="008A204E"/>
    <w:rsid w:val="008A2095"/>
    <w:rsid w:val="008A20A3"/>
    <w:rsid w:val="008A20E7"/>
    <w:rsid w:val="008A20EF"/>
    <w:rsid w:val="008A2155"/>
    <w:rsid w:val="008A215C"/>
    <w:rsid w:val="008A21C9"/>
    <w:rsid w:val="008A2295"/>
    <w:rsid w:val="008A22AF"/>
    <w:rsid w:val="008A2337"/>
    <w:rsid w:val="008A2344"/>
    <w:rsid w:val="008A23B7"/>
    <w:rsid w:val="008A23CF"/>
    <w:rsid w:val="008A23FF"/>
    <w:rsid w:val="008A2409"/>
    <w:rsid w:val="008A259F"/>
    <w:rsid w:val="008A2632"/>
    <w:rsid w:val="008A2665"/>
    <w:rsid w:val="008A26AA"/>
    <w:rsid w:val="008A26ED"/>
    <w:rsid w:val="008A27AD"/>
    <w:rsid w:val="008A2826"/>
    <w:rsid w:val="008A284A"/>
    <w:rsid w:val="008A28D8"/>
    <w:rsid w:val="008A28DE"/>
    <w:rsid w:val="008A2910"/>
    <w:rsid w:val="008A29F4"/>
    <w:rsid w:val="008A2AAC"/>
    <w:rsid w:val="008A2AC5"/>
    <w:rsid w:val="008A2AF7"/>
    <w:rsid w:val="008A2B11"/>
    <w:rsid w:val="008A2B5C"/>
    <w:rsid w:val="008A2B6E"/>
    <w:rsid w:val="008A2B83"/>
    <w:rsid w:val="008A2BF9"/>
    <w:rsid w:val="008A2C1C"/>
    <w:rsid w:val="008A2C49"/>
    <w:rsid w:val="008A2D2A"/>
    <w:rsid w:val="008A2D58"/>
    <w:rsid w:val="008A2D73"/>
    <w:rsid w:val="008A2DA5"/>
    <w:rsid w:val="008A2E5F"/>
    <w:rsid w:val="008A2E63"/>
    <w:rsid w:val="008A2E95"/>
    <w:rsid w:val="008A2EC1"/>
    <w:rsid w:val="008A2F34"/>
    <w:rsid w:val="008A2F3E"/>
    <w:rsid w:val="008A2FA2"/>
    <w:rsid w:val="008A2FDA"/>
    <w:rsid w:val="008A2FF2"/>
    <w:rsid w:val="008A30CC"/>
    <w:rsid w:val="008A30DA"/>
    <w:rsid w:val="008A30DD"/>
    <w:rsid w:val="008A30FD"/>
    <w:rsid w:val="008A327C"/>
    <w:rsid w:val="008A32A5"/>
    <w:rsid w:val="008A32F5"/>
    <w:rsid w:val="008A3318"/>
    <w:rsid w:val="008A3326"/>
    <w:rsid w:val="008A33A3"/>
    <w:rsid w:val="008A3449"/>
    <w:rsid w:val="008A3478"/>
    <w:rsid w:val="008A352B"/>
    <w:rsid w:val="008A3562"/>
    <w:rsid w:val="008A357E"/>
    <w:rsid w:val="008A35B3"/>
    <w:rsid w:val="008A35DB"/>
    <w:rsid w:val="008A35F6"/>
    <w:rsid w:val="008A3647"/>
    <w:rsid w:val="008A368C"/>
    <w:rsid w:val="008A3761"/>
    <w:rsid w:val="008A376B"/>
    <w:rsid w:val="008A376D"/>
    <w:rsid w:val="008A3784"/>
    <w:rsid w:val="008A37E2"/>
    <w:rsid w:val="008A3824"/>
    <w:rsid w:val="008A3827"/>
    <w:rsid w:val="008A384E"/>
    <w:rsid w:val="008A3877"/>
    <w:rsid w:val="008A3887"/>
    <w:rsid w:val="008A3899"/>
    <w:rsid w:val="008A3929"/>
    <w:rsid w:val="008A3931"/>
    <w:rsid w:val="008A39FB"/>
    <w:rsid w:val="008A3A04"/>
    <w:rsid w:val="008A3A61"/>
    <w:rsid w:val="008A3A95"/>
    <w:rsid w:val="008A3B0A"/>
    <w:rsid w:val="008A3B43"/>
    <w:rsid w:val="008A3B85"/>
    <w:rsid w:val="008A3BDD"/>
    <w:rsid w:val="008A3C08"/>
    <w:rsid w:val="008A3C1D"/>
    <w:rsid w:val="008A3C53"/>
    <w:rsid w:val="008A3C58"/>
    <w:rsid w:val="008A3D4C"/>
    <w:rsid w:val="008A3DD4"/>
    <w:rsid w:val="008A3DF1"/>
    <w:rsid w:val="008A3E40"/>
    <w:rsid w:val="008A3EC3"/>
    <w:rsid w:val="008A3F0C"/>
    <w:rsid w:val="008A3F91"/>
    <w:rsid w:val="008A4063"/>
    <w:rsid w:val="008A408D"/>
    <w:rsid w:val="008A4183"/>
    <w:rsid w:val="008A4187"/>
    <w:rsid w:val="008A428D"/>
    <w:rsid w:val="008A4297"/>
    <w:rsid w:val="008A42C1"/>
    <w:rsid w:val="008A4311"/>
    <w:rsid w:val="008A432D"/>
    <w:rsid w:val="008A4332"/>
    <w:rsid w:val="008A445D"/>
    <w:rsid w:val="008A4485"/>
    <w:rsid w:val="008A44F8"/>
    <w:rsid w:val="008A452B"/>
    <w:rsid w:val="008A460F"/>
    <w:rsid w:val="008A4613"/>
    <w:rsid w:val="008A4634"/>
    <w:rsid w:val="008A4660"/>
    <w:rsid w:val="008A4675"/>
    <w:rsid w:val="008A4778"/>
    <w:rsid w:val="008A487C"/>
    <w:rsid w:val="008A492A"/>
    <w:rsid w:val="008A4958"/>
    <w:rsid w:val="008A49EB"/>
    <w:rsid w:val="008A4A1C"/>
    <w:rsid w:val="008A4AE8"/>
    <w:rsid w:val="008A4AFC"/>
    <w:rsid w:val="008A4C03"/>
    <w:rsid w:val="008A4C33"/>
    <w:rsid w:val="008A4CE4"/>
    <w:rsid w:val="008A4D01"/>
    <w:rsid w:val="008A4E40"/>
    <w:rsid w:val="008A4E45"/>
    <w:rsid w:val="008A4E68"/>
    <w:rsid w:val="008A4EE3"/>
    <w:rsid w:val="008A4F7C"/>
    <w:rsid w:val="008A4FB8"/>
    <w:rsid w:val="008A4FF7"/>
    <w:rsid w:val="008A5025"/>
    <w:rsid w:val="008A509C"/>
    <w:rsid w:val="008A50E7"/>
    <w:rsid w:val="008A50F0"/>
    <w:rsid w:val="008A512C"/>
    <w:rsid w:val="008A513E"/>
    <w:rsid w:val="008A514B"/>
    <w:rsid w:val="008A5184"/>
    <w:rsid w:val="008A51BD"/>
    <w:rsid w:val="008A52FF"/>
    <w:rsid w:val="008A5322"/>
    <w:rsid w:val="008A53A5"/>
    <w:rsid w:val="008A53EB"/>
    <w:rsid w:val="008A5425"/>
    <w:rsid w:val="008A5446"/>
    <w:rsid w:val="008A5447"/>
    <w:rsid w:val="008A54CC"/>
    <w:rsid w:val="008A5556"/>
    <w:rsid w:val="008A558D"/>
    <w:rsid w:val="008A55DF"/>
    <w:rsid w:val="008A5643"/>
    <w:rsid w:val="008A5644"/>
    <w:rsid w:val="008A5737"/>
    <w:rsid w:val="008A579A"/>
    <w:rsid w:val="008A579B"/>
    <w:rsid w:val="008A57E8"/>
    <w:rsid w:val="008A5976"/>
    <w:rsid w:val="008A5A9F"/>
    <w:rsid w:val="008A5AA2"/>
    <w:rsid w:val="008A5AE8"/>
    <w:rsid w:val="008A5C1D"/>
    <w:rsid w:val="008A5C70"/>
    <w:rsid w:val="008A5C87"/>
    <w:rsid w:val="008A5CAB"/>
    <w:rsid w:val="008A5CE0"/>
    <w:rsid w:val="008A5D09"/>
    <w:rsid w:val="008A5D51"/>
    <w:rsid w:val="008A5D61"/>
    <w:rsid w:val="008A5D8A"/>
    <w:rsid w:val="008A5E01"/>
    <w:rsid w:val="008A5E58"/>
    <w:rsid w:val="008A5E76"/>
    <w:rsid w:val="008A5E9A"/>
    <w:rsid w:val="008A5ED4"/>
    <w:rsid w:val="008A5F63"/>
    <w:rsid w:val="008A5FAC"/>
    <w:rsid w:val="008A5FD3"/>
    <w:rsid w:val="008A6061"/>
    <w:rsid w:val="008A60C7"/>
    <w:rsid w:val="008A6103"/>
    <w:rsid w:val="008A6112"/>
    <w:rsid w:val="008A6162"/>
    <w:rsid w:val="008A6191"/>
    <w:rsid w:val="008A619D"/>
    <w:rsid w:val="008A61FA"/>
    <w:rsid w:val="008A6408"/>
    <w:rsid w:val="008A640C"/>
    <w:rsid w:val="008A645C"/>
    <w:rsid w:val="008A64E7"/>
    <w:rsid w:val="008A6536"/>
    <w:rsid w:val="008A6543"/>
    <w:rsid w:val="008A6566"/>
    <w:rsid w:val="008A6573"/>
    <w:rsid w:val="008A658F"/>
    <w:rsid w:val="008A65D0"/>
    <w:rsid w:val="008A6602"/>
    <w:rsid w:val="008A6628"/>
    <w:rsid w:val="008A66B7"/>
    <w:rsid w:val="008A66DD"/>
    <w:rsid w:val="008A66FD"/>
    <w:rsid w:val="008A6721"/>
    <w:rsid w:val="008A6725"/>
    <w:rsid w:val="008A673F"/>
    <w:rsid w:val="008A6771"/>
    <w:rsid w:val="008A6775"/>
    <w:rsid w:val="008A67EC"/>
    <w:rsid w:val="008A67F7"/>
    <w:rsid w:val="008A689D"/>
    <w:rsid w:val="008A692A"/>
    <w:rsid w:val="008A6982"/>
    <w:rsid w:val="008A6986"/>
    <w:rsid w:val="008A6997"/>
    <w:rsid w:val="008A69A7"/>
    <w:rsid w:val="008A69CB"/>
    <w:rsid w:val="008A69F9"/>
    <w:rsid w:val="008A6A09"/>
    <w:rsid w:val="008A6A79"/>
    <w:rsid w:val="008A6BA0"/>
    <w:rsid w:val="008A6C10"/>
    <w:rsid w:val="008A6C75"/>
    <w:rsid w:val="008A6D99"/>
    <w:rsid w:val="008A6E10"/>
    <w:rsid w:val="008A6E3F"/>
    <w:rsid w:val="008A6E73"/>
    <w:rsid w:val="008A6EBA"/>
    <w:rsid w:val="008A6F30"/>
    <w:rsid w:val="008A6F67"/>
    <w:rsid w:val="008A7027"/>
    <w:rsid w:val="008A7053"/>
    <w:rsid w:val="008A7089"/>
    <w:rsid w:val="008A7096"/>
    <w:rsid w:val="008A70C3"/>
    <w:rsid w:val="008A714E"/>
    <w:rsid w:val="008A716F"/>
    <w:rsid w:val="008A7211"/>
    <w:rsid w:val="008A7276"/>
    <w:rsid w:val="008A72C6"/>
    <w:rsid w:val="008A72CA"/>
    <w:rsid w:val="008A72D3"/>
    <w:rsid w:val="008A72F8"/>
    <w:rsid w:val="008A7342"/>
    <w:rsid w:val="008A7377"/>
    <w:rsid w:val="008A739D"/>
    <w:rsid w:val="008A73C0"/>
    <w:rsid w:val="008A74D2"/>
    <w:rsid w:val="008A750C"/>
    <w:rsid w:val="008A7539"/>
    <w:rsid w:val="008A764A"/>
    <w:rsid w:val="008A7688"/>
    <w:rsid w:val="008A76B4"/>
    <w:rsid w:val="008A76B7"/>
    <w:rsid w:val="008A76E2"/>
    <w:rsid w:val="008A7771"/>
    <w:rsid w:val="008A779F"/>
    <w:rsid w:val="008A77D8"/>
    <w:rsid w:val="008A7813"/>
    <w:rsid w:val="008A78E4"/>
    <w:rsid w:val="008A7910"/>
    <w:rsid w:val="008A7943"/>
    <w:rsid w:val="008A7949"/>
    <w:rsid w:val="008A7983"/>
    <w:rsid w:val="008A79D3"/>
    <w:rsid w:val="008A79ED"/>
    <w:rsid w:val="008A7A0E"/>
    <w:rsid w:val="008A7A38"/>
    <w:rsid w:val="008A7B19"/>
    <w:rsid w:val="008A7C6B"/>
    <w:rsid w:val="008A7C93"/>
    <w:rsid w:val="008A7CD3"/>
    <w:rsid w:val="008A7D0F"/>
    <w:rsid w:val="008A7DC1"/>
    <w:rsid w:val="008A7E18"/>
    <w:rsid w:val="008A7E43"/>
    <w:rsid w:val="008A7E4A"/>
    <w:rsid w:val="008A7F32"/>
    <w:rsid w:val="008A7FCE"/>
    <w:rsid w:val="008B0025"/>
    <w:rsid w:val="008B009F"/>
    <w:rsid w:val="008B017A"/>
    <w:rsid w:val="008B01BC"/>
    <w:rsid w:val="008B0219"/>
    <w:rsid w:val="008B0258"/>
    <w:rsid w:val="008B0344"/>
    <w:rsid w:val="008B0356"/>
    <w:rsid w:val="008B0387"/>
    <w:rsid w:val="008B03AD"/>
    <w:rsid w:val="008B03DD"/>
    <w:rsid w:val="008B042A"/>
    <w:rsid w:val="008B0461"/>
    <w:rsid w:val="008B046A"/>
    <w:rsid w:val="008B0497"/>
    <w:rsid w:val="008B04D0"/>
    <w:rsid w:val="008B04FF"/>
    <w:rsid w:val="008B057F"/>
    <w:rsid w:val="008B05A2"/>
    <w:rsid w:val="008B05C3"/>
    <w:rsid w:val="008B05DB"/>
    <w:rsid w:val="008B06B9"/>
    <w:rsid w:val="008B06E8"/>
    <w:rsid w:val="008B0744"/>
    <w:rsid w:val="008B0772"/>
    <w:rsid w:val="008B07C7"/>
    <w:rsid w:val="008B07CE"/>
    <w:rsid w:val="008B07CF"/>
    <w:rsid w:val="008B07D3"/>
    <w:rsid w:val="008B07FE"/>
    <w:rsid w:val="008B0896"/>
    <w:rsid w:val="008B08C4"/>
    <w:rsid w:val="008B0956"/>
    <w:rsid w:val="008B0970"/>
    <w:rsid w:val="008B0A5A"/>
    <w:rsid w:val="008B0A6A"/>
    <w:rsid w:val="008B0AF9"/>
    <w:rsid w:val="008B0B0A"/>
    <w:rsid w:val="008B0C03"/>
    <w:rsid w:val="008B0C2A"/>
    <w:rsid w:val="008B0CB4"/>
    <w:rsid w:val="008B0CE3"/>
    <w:rsid w:val="008B0D07"/>
    <w:rsid w:val="008B0D69"/>
    <w:rsid w:val="008B0E64"/>
    <w:rsid w:val="008B0E71"/>
    <w:rsid w:val="008B0E90"/>
    <w:rsid w:val="008B0F3E"/>
    <w:rsid w:val="008B0FE5"/>
    <w:rsid w:val="008B0FF3"/>
    <w:rsid w:val="008B1014"/>
    <w:rsid w:val="008B101E"/>
    <w:rsid w:val="008B105A"/>
    <w:rsid w:val="008B10D1"/>
    <w:rsid w:val="008B1196"/>
    <w:rsid w:val="008B11A2"/>
    <w:rsid w:val="008B1210"/>
    <w:rsid w:val="008B123E"/>
    <w:rsid w:val="008B1278"/>
    <w:rsid w:val="008B1280"/>
    <w:rsid w:val="008B12A9"/>
    <w:rsid w:val="008B12D7"/>
    <w:rsid w:val="008B1328"/>
    <w:rsid w:val="008B134C"/>
    <w:rsid w:val="008B13A2"/>
    <w:rsid w:val="008B140B"/>
    <w:rsid w:val="008B149B"/>
    <w:rsid w:val="008B1578"/>
    <w:rsid w:val="008B162A"/>
    <w:rsid w:val="008B1638"/>
    <w:rsid w:val="008B1648"/>
    <w:rsid w:val="008B17A2"/>
    <w:rsid w:val="008B17F7"/>
    <w:rsid w:val="008B18AE"/>
    <w:rsid w:val="008B1997"/>
    <w:rsid w:val="008B19A0"/>
    <w:rsid w:val="008B19C8"/>
    <w:rsid w:val="008B19DE"/>
    <w:rsid w:val="008B1A40"/>
    <w:rsid w:val="008B1A9C"/>
    <w:rsid w:val="008B1B51"/>
    <w:rsid w:val="008B1B6A"/>
    <w:rsid w:val="008B1B9D"/>
    <w:rsid w:val="008B1BEF"/>
    <w:rsid w:val="008B1C0C"/>
    <w:rsid w:val="008B1C8E"/>
    <w:rsid w:val="008B1CAF"/>
    <w:rsid w:val="008B1CB1"/>
    <w:rsid w:val="008B1CBA"/>
    <w:rsid w:val="008B1CEB"/>
    <w:rsid w:val="008B1DAC"/>
    <w:rsid w:val="008B1DE9"/>
    <w:rsid w:val="008B1E41"/>
    <w:rsid w:val="008B1E87"/>
    <w:rsid w:val="008B1F04"/>
    <w:rsid w:val="008B1F78"/>
    <w:rsid w:val="008B1FAC"/>
    <w:rsid w:val="008B1FBD"/>
    <w:rsid w:val="008B1FC9"/>
    <w:rsid w:val="008B1FD2"/>
    <w:rsid w:val="008B201D"/>
    <w:rsid w:val="008B2090"/>
    <w:rsid w:val="008B209E"/>
    <w:rsid w:val="008B21B1"/>
    <w:rsid w:val="008B21C6"/>
    <w:rsid w:val="008B21EC"/>
    <w:rsid w:val="008B2204"/>
    <w:rsid w:val="008B226B"/>
    <w:rsid w:val="008B22AC"/>
    <w:rsid w:val="008B22D5"/>
    <w:rsid w:val="008B22D8"/>
    <w:rsid w:val="008B2352"/>
    <w:rsid w:val="008B23B5"/>
    <w:rsid w:val="008B23BB"/>
    <w:rsid w:val="008B2444"/>
    <w:rsid w:val="008B24A7"/>
    <w:rsid w:val="008B25A2"/>
    <w:rsid w:val="008B25DA"/>
    <w:rsid w:val="008B2618"/>
    <w:rsid w:val="008B2688"/>
    <w:rsid w:val="008B268F"/>
    <w:rsid w:val="008B2695"/>
    <w:rsid w:val="008B27D9"/>
    <w:rsid w:val="008B2819"/>
    <w:rsid w:val="008B2876"/>
    <w:rsid w:val="008B28AE"/>
    <w:rsid w:val="008B2985"/>
    <w:rsid w:val="008B29C4"/>
    <w:rsid w:val="008B29CB"/>
    <w:rsid w:val="008B29E9"/>
    <w:rsid w:val="008B2A78"/>
    <w:rsid w:val="008B2A7E"/>
    <w:rsid w:val="008B2A87"/>
    <w:rsid w:val="008B2B4F"/>
    <w:rsid w:val="008B2B59"/>
    <w:rsid w:val="008B2BB4"/>
    <w:rsid w:val="008B2BEA"/>
    <w:rsid w:val="008B2C7A"/>
    <w:rsid w:val="008B2D48"/>
    <w:rsid w:val="008B2D5F"/>
    <w:rsid w:val="008B2D74"/>
    <w:rsid w:val="008B2DEA"/>
    <w:rsid w:val="008B2FE0"/>
    <w:rsid w:val="008B3019"/>
    <w:rsid w:val="008B3028"/>
    <w:rsid w:val="008B3094"/>
    <w:rsid w:val="008B30FB"/>
    <w:rsid w:val="008B3110"/>
    <w:rsid w:val="008B3146"/>
    <w:rsid w:val="008B3232"/>
    <w:rsid w:val="008B326C"/>
    <w:rsid w:val="008B32A1"/>
    <w:rsid w:val="008B32C2"/>
    <w:rsid w:val="008B335B"/>
    <w:rsid w:val="008B3399"/>
    <w:rsid w:val="008B33B4"/>
    <w:rsid w:val="008B3467"/>
    <w:rsid w:val="008B3483"/>
    <w:rsid w:val="008B3512"/>
    <w:rsid w:val="008B36D2"/>
    <w:rsid w:val="008B36F4"/>
    <w:rsid w:val="008B377D"/>
    <w:rsid w:val="008B3786"/>
    <w:rsid w:val="008B37B9"/>
    <w:rsid w:val="008B388F"/>
    <w:rsid w:val="008B38F0"/>
    <w:rsid w:val="008B38F1"/>
    <w:rsid w:val="008B3931"/>
    <w:rsid w:val="008B3986"/>
    <w:rsid w:val="008B398A"/>
    <w:rsid w:val="008B3A08"/>
    <w:rsid w:val="008B3A6C"/>
    <w:rsid w:val="008B3AC3"/>
    <w:rsid w:val="008B3AED"/>
    <w:rsid w:val="008B3B66"/>
    <w:rsid w:val="008B3BF0"/>
    <w:rsid w:val="008B3C82"/>
    <w:rsid w:val="008B3CB3"/>
    <w:rsid w:val="008B3CC1"/>
    <w:rsid w:val="008B3D4E"/>
    <w:rsid w:val="008B3DA4"/>
    <w:rsid w:val="008B3DF7"/>
    <w:rsid w:val="008B3E36"/>
    <w:rsid w:val="008B3E94"/>
    <w:rsid w:val="008B3F50"/>
    <w:rsid w:val="008B3F91"/>
    <w:rsid w:val="008B3F9D"/>
    <w:rsid w:val="008B3FC2"/>
    <w:rsid w:val="008B3FEA"/>
    <w:rsid w:val="008B4027"/>
    <w:rsid w:val="008B40B5"/>
    <w:rsid w:val="008B4138"/>
    <w:rsid w:val="008B41CA"/>
    <w:rsid w:val="008B426B"/>
    <w:rsid w:val="008B4299"/>
    <w:rsid w:val="008B42DE"/>
    <w:rsid w:val="008B4308"/>
    <w:rsid w:val="008B446D"/>
    <w:rsid w:val="008B44CE"/>
    <w:rsid w:val="008B44F4"/>
    <w:rsid w:val="008B4550"/>
    <w:rsid w:val="008B469D"/>
    <w:rsid w:val="008B46B9"/>
    <w:rsid w:val="008B46CC"/>
    <w:rsid w:val="008B46E8"/>
    <w:rsid w:val="008B4730"/>
    <w:rsid w:val="008B4790"/>
    <w:rsid w:val="008B47C4"/>
    <w:rsid w:val="008B4832"/>
    <w:rsid w:val="008B4894"/>
    <w:rsid w:val="008B489B"/>
    <w:rsid w:val="008B48BC"/>
    <w:rsid w:val="008B4993"/>
    <w:rsid w:val="008B49DD"/>
    <w:rsid w:val="008B49F5"/>
    <w:rsid w:val="008B4A10"/>
    <w:rsid w:val="008B4A66"/>
    <w:rsid w:val="008B4A7A"/>
    <w:rsid w:val="008B4AA8"/>
    <w:rsid w:val="008B4ADA"/>
    <w:rsid w:val="008B4B5F"/>
    <w:rsid w:val="008B4B74"/>
    <w:rsid w:val="008B4B76"/>
    <w:rsid w:val="008B4BC1"/>
    <w:rsid w:val="008B4BCD"/>
    <w:rsid w:val="008B4C0B"/>
    <w:rsid w:val="008B4C5D"/>
    <w:rsid w:val="008B4C67"/>
    <w:rsid w:val="008B4CAC"/>
    <w:rsid w:val="008B4D53"/>
    <w:rsid w:val="008B4D7E"/>
    <w:rsid w:val="008B4E30"/>
    <w:rsid w:val="008B4EEF"/>
    <w:rsid w:val="008B4F19"/>
    <w:rsid w:val="008B4F74"/>
    <w:rsid w:val="008B4F95"/>
    <w:rsid w:val="008B4FA2"/>
    <w:rsid w:val="008B4FBC"/>
    <w:rsid w:val="008B50A5"/>
    <w:rsid w:val="008B50E9"/>
    <w:rsid w:val="008B514E"/>
    <w:rsid w:val="008B5153"/>
    <w:rsid w:val="008B51F4"/>
    <w:rsid w:val="008B51FF"/>
    <w:rsid w:val="008B5206"/>
    <w:rsid w:val="008B5210"/>
    <w:rsid w:val="008B524D"/>
    <w:rsid w:val="008B5277"/>
    <w:rsid w:val="008B5379"/>
    <w:rsid w:val="008B5461"/>
    <w:rsid w:val="008B54D7"/>
    <w:rsid w:val="008B5540"/>
    <w:rsid w:val="008B55DF"/>
    <w:rsid w:val="008B565D"/>
    <w:rsid w:val="008B56A4"/>
    <w:rsid w:val="008B56B3"/>
    <w:rsid w:val="008B5783"/>
    <w:rsid w:val="008B5857"/>
    <w:rsid w:val="008B58F1"/>
    <w:rsid w:val="008B5929"/>
    <w:rsid w:val="008B5942"/>
    <w:rsid w:val="008B5971"/>
    <w:rsid w:val="008B59AD"/>
    <w:rsid w:val="008B59C2"/>
    <w:rsid w:val="008B5A34"/>
    <w:rsid w:val="008B5A77"/>
    <w:rsid w:val="008B5A88"/>
    <w:rsid w:val="008B5AC8"/>
    <w:rsid w:val="008B5AD9"/>
    <w:rsid w:val="008B5AEA"/>
    <w:rsid w:val="008B5B09"/>
    <w:rsid w:val="008B5B3E"/>
    <w:rsid w:val="008B5B4B"/>
    <w:rsid w:val="008B5BA5"/>
    <w:rsid w:val="008B5BB7"/>
    <w:rsid w:val="008B5C20"/>
    <w:rsid w:val="008B5D4A"/>
    <w:rsid w:val="008B5DA0"/>
    <w:rsid w:val="008B5DFF"/>
    <w:rsid w:val="008B5E0B"/>
    <w:rsid w:val="008B5E0E"/>
    <w:rsid w:val="008B5E22"/>
    <w:rsid w:val="008B5E72"/>
    <w:rsid w:val="008B5EDD"/>
    <w:rsid w:val="008B5F87"/>
    <w:rsid w:val="008B6000"/>
    <w:rsid w:val="008B6028"/>
    <w:rsid w:val="008B60CA"/>
    <w:rsid w:val="008B6107"/>
    <w:rsid w:val="008B61F9"/>
    <w:rsid w:val="008B6249"/>
    <w:rsid w:val="008B62E8"/>
    <w:rsid w:val="008B63E5"/>
    <w:rsid w:val="008B63ED"/>
    <w:rsid w:val="008B6468"/>
    <w:rsid w:val="008B646B"/>
    <w:rsid w:val="008B649D"/>
    <w:rsid w:val="008B6505"/>
    <w:rsid w:val="008B659F"/>
    <w:rsid w:val="008B65FF"/>
    <w:rsid w:val="008B6618"/>
    <w:rsid w:val="008B667D"/>
    <w:rsid w:val="008B66C6"/>
    <w:rsid w:val="008B67B2"/>
    <w:rsid w:val="008B67F7"/>
    <w:rsid w:val="008B6828"/>
    <w:rsid w:val="008B6853"/>
    <w:rsid w:val="008B68B7"/>
    <w:rsid w:val="008B692C"/>
    <w:rsid w:val="008B6992"/>
    <w:rsid w:val="008B69B9"/>
    <w:rsid w:val="008B6A35"/>
    <w:rsid w:val="008B6A81"/>
    <w:rsid w:val="008B6AAE"/>
    <w:rsid w:val="008B6B47"/>
    <w:rsid w:val="008B6B49"/>
    <w:rsid w:val="008B6B6E"/>
    <w:rsid w:val="008B6B7C"/>
    <w:rsid w:val="008B6BA7"/>
    <w:rsid w:val="008B6BB5"/>
    <w:rsid w:val="008B6C34"/>
    <w:rsid w:val="008B6DB5"/>
    <w:rsid w:val="008B6E71"/>
    <w:rsid w:val="008B6EBE"/>
    <w:rsid w:val="008B6EE5"/>
    <w:rsid w:val="008B6F2E"/>
    <w:rsid w:val="008B6FBD"/>
    <w:rsid w:val="008B7060"/>
    <w:rsid w:val="008B70C1"/>
    <w:rsid w:val="008B70FB"/>
    <w:rsid w:val="008B7100"/>
    <w:rsid w:val="008B715A"/>
    <w:rsid w:val="008B71DB"/>
    <w:rsid w:val="008B7208"/>
    <w:rsid w:val="008B724B"/>
    <w:rsid w:val="008B724D"/>
    <w:rsid w:val="008B72AF"/>
    <w:rsid w:val="008B72C1"/>
    <w:rsid w:val="008B72F3"/>
    <w:rsid w:val="008B7347"/>
    <w:rsid w:val="008B73D2"/>
    <w:rsid w:val="008B74AD"/>
    <w:rsid w:val="008B7537"/>
    <w:rsid w:val="008B7538"/>
    <w:rsid w:val="008B7546"/>
    <w:rsid w:val="008B763F"/>
    <w:rsid w:val="008B769B"/>
    <w:rsid w:val="008B7736"/>
    <w:rsid w:val="008B775F"/>
    <w:rsid w:val="008B7782"/>
    <w:rsid w:val="008B77DF"/>
    <w:rsid w:val="008B77F6"/>
    <w:rsid w:val="008B7854"/>
    <w:rsid w:val="008B786F"/>
    <w:rsid w:val="008B7898"/>
    <w:rsid w:val="008B78F9"/>
    <w:rsid w:val="008B795D"/>
    <w:rsid w:val="008B7977"/>
    <w:rsid w:val="008B7996"/>
    <w:rsid w:val="008B79E0"/>
    <w:rsid w:val="008B7A50"/>
    <w:rsid w:val="008B7AED"/>
    <w:rsid w:val="008B7B15"/>
    <w:rsid w:val="008B7B1C"/>
    <w:rsid w:val="008B7B4F"/>
    <w:rsid w:val="008B7B59"/>
    <w:rsid w:val="008B7B93"/>
    <w:rsid w:val="008B7B9D"/>
    <w:rsid w:val="008B7BA7"/>
    <w:rsid w:val="008B7C47"/>
    <w:rsid w:val="008B7C62"/>
    <w:rsid w:val="008B7EC5"/>
    <w:rsid w:val="008B7EC8"/>
    <w:rsid w:val="008B7EF8"/>
    <w:rsid w:val="008B7EF9"/>
    <w:rsid w:val="008B7F0B"/>
    <w:rsid w:val="008B7F0F"/>
    <w:rsid w:val="008B7F16"/>
    <w:rsid w:val="008B7F49"/>
    <w:rsid w:val="008B7F69"/>
    <w:rsid w:val="008B7F6B"/>
    <w:rsid w:val="008B7F70"/>
    <w:rsid w:val="008B7FA1"/>
    <w:rsid w:val="008B7FC8"/>
    <w:rsid w:val="008B7FDE"/>
    <w:rsid w:val="008C004E"/>
    <w:rsid w:val="008C0119"/>
    <w:rsid w:val="008C01B4"/>
    <w:rsid w:val="008C0258"/>
    <w:rsid w:val="008C02D3"/>
    <w:rsid w:val="008C02F3"/>
    <w:rsid w:val="008C0340"/>
    <w:rsid w:val="008C0442"/>
    <w:rsid w:val="008C047C"/>
    <w:rsid w:val="008C04BA"/>
    <w:rsid w:val="008C04CF"/>
    <w:rsid w:val="008C0585"/>
    <w:rsid w:val="008C0597"/>
    <w:rsid w:val="008C0598"/>
    <w:rsid w:val="008C0714"/>
    <w:rsid w:val="008C0741"/>
    <w:rsid w:val="008C0759"/>
    <w:rsid w:val="008C0760"/>
    <w:rsid w:val="008C07BC"/>
    <w:rsid w:val="008C07BE"/>
    <w:rsid w:val="008C0815"/>
    <w:rsid w:val="008C081B"/>
    <w:rsid w:val="008C0887"/>
    <w:rsid w:val="008C08DA"/>
    <w:rsid w:val="008C09D1"/>
    <w:rsid w:val="008C0A9D"/>
    <w:rsid w:val="008C0AC6"/>
    <w:rsid w:val="008C0B0A"/>
    <w:rsid w:val="008C0B2B"/>
    <w:rsid w:val="008C0B3F"/>
    <w:rsid w:val="008C0B6E"/>
    <w:rsid w:val="008C0B86"/>
    <w:rsid w:val="008C0BA2"/>
    <w:rsid w:val="008C0BD0"/>
    <w:rsid w:val="008C0BF9"/>
    <w:rsid w:val="008C0BFA"/>
    <w:rsid w:val="008C0C2C"/>
    <w:rsid w:val="008C0C4B"/>
    <w:rsid w:val="008C0CBE"/>
    <w:rsid w:val="008C0CCC"/>
    <w:rsid w:val="008C0CFE"/>
    <w:rsid w:val="008C0E59"/>
    <w:rsid w:val="008C0E65"/>
    <w:rsid w:val="008C0E75"/>
    <w:rsid w:val="008C0EB2"/>
    <w:rsid w:val="008C0EF3"/>
    <w:rsid w:val="008C0FFF"/>
    <w:rsid w:val="008C1090"/>
    <w:rsid w:val="008C1144"/>
    <w:rsid w:val="008C1181"/>
    <w:rsid w:val="008C118C"/>
    <w:rsid w:val="008C11A1"/>
    <w:rsid w:val="008C11B2"/>
    <w:rsid w:val="008C1262"/>
    <w:rsid w:val="008C127D"/>
    <w:rsid w:val="008C129B"/>
    <w:rsid w:val="008C1331"/>
    <w:rsid w:val="008C144E"/>
    <w:rsid w:val="008C1467"/>
    <w:rsid w:val="008C14EB"/>
    <w:rsid w:val="008C14FD"/>
    <w:rsid w:val="008C152B"/>
    <w:rsid w:val="008C1551"/>
    <w:rsid w:val="008C157F"/>
    <w:rsid w:val="008C169F"/>
    <w:rsid w:val="008C16A1"/>
    <w:rsid w:val="008C1820"/>
    <w:rsid w:val="008C1821"/>
    <w:rsid w:val="008C1826"/>
    <w:rsid w:val="008C1877"/>
    <w:rsid w:val="008C188F"/>
    <w:rsid w:val="008C18C0"/>
    <w:rsid w:val="008C1938"/>
    <w:rsid w:val="008C1948"/>
    <w:rsid w:val="008C1B86"/>
    <w:rsid w:val="008C1B93"/>
    <w:rsid w:val="008C1CD8"/>
    <w:rsid w:val="008C1D0C"/>
    <w:rsid w:val="008C1D63"/>
    <w:rsid w:val="008C1E30"/>
    <w:rsid w:val="008C1EC5"/>
    <w:rsid w:val="008C1F00"/>
    <w:rsid w:val="008C1F4B"/>
    <w:rsid w:val="008C1F85"/>
    <w:rsid w:val="008C1FA7"/>
    <w:rsid w:val="008C1FCB"/>
    <w:rsid w:val="008C2024"/>
    <w:rsid w:val="008C2155"/>
    <w:rsid w:val="008C21DD"/>
    <w:rsid w:val="008C228D"/>
    <w:rsid w:val="008C22B4"/>
    <w:rsid w:val="008C22C6"/>
    <w:rsid w:val="008C22FF"/>
    <w:rsid w:val="008C2383"/>
    <w:rsid w:val="008C23A3"/>
    <w:rsid w:val="008C23E8"/>
    <w:rsid w:val="008C2472"/>
    <w:rsid w:val="008C24C2"/>
    <w:rsid w:val="008C2545"/>
    <w:rsid w:val="008C2554"/>
    <w:rsid w:val="008C25A6"/>
    <w:rsid w:val="008C25F2"/>
    <w:rsid w:val="008C2631"/>
    <w:rsid w:val="008C265E"/>
    <w:rsid w:val="008C267B"/>
    <w:rsid w:val="008C2716"/>
    <w:rsid w:val="008C2732"/>
    <w:rsid w:val="008C274D"/>
    <w:rsid w:val="008C284A"/>
    <w:rsid w:val="008C289C"/>
    <w:rsid w:val="008C28A0"/>
    <w:rsid w:val="008C28CD"/>
    <w:rsid w:val="008C28DC"/>
    <w:rsid w:val="008C28EB"/>
    <w:rsid w:val="008C291A"/>
    <w:rsid w:val="008C2950"/>
    <w:rsid w:val="008C29A8"/>
    <w:rsid w:val="008C2A09"/>
    <w:rsid w:val="008C2A8D"/>
    <w:rsid w:val="008C2AB6"/>
    <w:rsid w:val="008C2ACF"/>
    <w:rsid w:val="008C2B1B"/>
    <w:rsid w:val="008C2B4A"/>
    <w:rsid w:val="008C2B8E"/>
    <w:rsid w:val="008C2C0F"/>
    <w:rsid w:val="008C2C2B"/>
    <w:rsid w:val="008C2C33"/>
    <w:rsid w:val="008C2C5A"/>
    <w:rsid w:val="008C2C7C"/>
    <w:rsid w:val="008C2D08"/>
    <w:rsid w:val="008C2D26"/>
    <w:rsid w:val="008C2D79"/>
    <w:rsid w:val="008C2E08"/>
    <w:rsid w:val="008C2E29"/>
    <w:rsid w:val="008C2E2C"/>
    <w:rsid w:val="008C2E53"/>
    <w:rsid w:val="008C2ED8"/>
    <w:rsid w:val="008C2EDC"/>
    <w:rsid w:val="008C2F0E"/>
    <w:rsid w:val="008C2F60"/>
    <w:rsid w:val="008C2F7E"/>
    <w:rsid w:val="008C2FD4"/>
    <w:rsid w:val="008C3011"/>
    <w:rsid w:val="008C3069"/>
    <w:rsid w:val="008C30B1"/>
    <w:rsid w:val="008C3115"/>
    <w:rsid w:val="008C3153"/>
    <w:rsid w:val="008C31C0"/>
    <w:rsid w:val="008C320B"/>
    <w:rsid w:val="008C326E"/>
    <w:rsid w:val="008C3271"/>
    <w:rsid w:val="008C3300"/>
    <w:rsid w:val="008C3347"/>
    <w:rsid w:val="008C334C"/>
    <w:rsid w:val="008C335D"/>
    <w:rsid w:val="008C3415"/>
    <w:rsid w:val="008C3424"/>
    <w:rsid w:val="008C346B"/>
    <w:rsid w:val="008C34A6"/>
    <w:rsid w:val="008C34AC"/>
    <w:rsid w:val="008C3526"/>
    <w:rsid w:val="008C358E"/>
    <w:rsid w:val="008C35DB"/>
    <w:rsid w:val="008C361D"/>
    <w:rsid w:val="008C365D"/>
    <w:rsid w:val="008C366C"/>
    <w:rsid w:val="008C3672"/>
    <w:rsid w:val="008C36F7"/>
    <w:rsid w:val="008C3705"/>
    <w:rsid w:val="008C373C"/>
    <w:rsid w:val="008C37A5"/>
    <w:rsid w:val="008C37AC"/>
    <w:rsid w:val="008C37B1"/>
    <w:rsid w:val="008C37D3"/>
    <w:rsid w:val="008C37FC"/>
    <w:rsid w:val="008C3859"/>
    <w:rsid w:val="008C38FB"/>
    <w:rsid w:val="008C3965"/>
    <w:rsid w:val="008C3A75"/>
    <w:rsid w:val="008C3AC4"/>
    <w:rsid w:val="008C3AC8"/>
    <w:rsid w:val="008C3ADD"/>
    <w:rsid w:val="008C3B04"/>
    <w:rsid w:val="008C3B1E"/>
    <w:rsid w:val="008C3B2A"/>
    <w:rsid w:val="008C3B4E"/>
    <w:rsid w:val="008C3B7A"/>
    <w:rsid w:val="008C3BFD"/>
    <w:rsid w:val="008C3C73"/>
    <w:rsid w:val="008C3CEF"/>
    <w:rsid w:val="008C3CFF"/>
    <w:rsid w:val="008C3D1E"/>
    <w:rsid w:val="008C3D69"/>
    <w:rsid w:val="008C3D6C"/>
    <w:rsid w:val="008C3DFD"/>
    <w:rsid w:val="008C3E01"/>
    <w:rsid w:val="008C3E9A"/>
    <w:rsid w:val="008C3F82"/>
    <w:rsid w:val="008C3F93"/>
    <w:rsid w:val="008C3F99"/>
    <w:rsid w:val="008C3FBA"/>
    <w:rsid w:val="008C4005"/>
    <w:rsid w:val="008C400D"/>
    <w:rsid w:val="008C403D"/>
    <w:rsid w:val="008C40D1"/>
    <w:rsid w:val="008C4123"/>
    <w:rsid w:val="008C414A"/>
    <w:rsid w:val="008C422F"/>
    <w:rsid w:val="008C4236"/>
    <w:rsid w:val="008C4354"/>
    <w:rsid w:val="008C43CD"/>
    <w:rsid w:val="008C4409"/>
    <w:rsid w:val="008C44B7"/>
    <w:rsid w:val="008C453E"/>
    <w:rsid w:val="008C45C6"/>
    <w:rsid w:val="008C45CC"/>
    <w:rsid w:val="008C4674"/>
    <w:rsid w:val="008C47B4"/>
    <w:rsid w:val="008C47EE"/>
    <w:rsid w:val="008C48D9"/>
    <w:rsid w:val="008C48E2"/>
    <w:rsid w:val="008C4907"/>
    <w:rsid w:val="008C4910"/>
    <w:rsid w:val="008C494D"/>
    <w:rsid w:val="008C49E8"/>
    <w:rsid w:val="008C4A9E"/>
    <w:rsid w:val="008C4ACA"/>
    <w:rsid w:val="008C4B1E"/>
    <w:rsid w:val="008C4B83"/>
    <w:rsid w:val="008C4BB6"/>
    <w:rsid w:val="008C4BDC"/>
    <w:rsid w:val="008C4C06"/>
    <w:rsid w:val="008C4C20"/>
    <w:rsid w:val="008C4CBF"/>
    <w:rsid w:val="008C4CC4"/>
    <w:rsid w:val="008C4D0A"/>
    <w:rsid w:val="008C4DD7"/>
    <w:rsid w:val="008C4DE0"/>
    <w:rsid w:val="008C4DE9"/>
    <w:rsid w:val="008C4E46"/>
    <w:rsid w:val="008C4EB1"/>
    <w:rsid w:val="008C4F5C"/>
    <w:rsid w:val="008C4F6B"/>
    <w:rsid w:val="008C4F8A"/>
    <w:rsid w:val="008C4FD4"/>
    <w:rsid w:val="008C4FEA"/>
    <w:rsid w:val="008C5085"/>
    <w:rsid w:val="008C5197"/>
    <w:rsid w:val="008C51A1"/>
    <w:rsid w:val="008C527B"/>
    <w:rsid w:val="008C52B3"/>
    <w:rsid w:val="008C52E2"/>
    <w:rsid w:val="008C5329"/>
    <w:rsid w:val="008C536A"/>
    <w:rsid w:val="008C53C9"/>
    <w:rsid w:val="008C541C"/>
    <w:rsid w:val="008C5442"/>
    <w:rsid w:val="008C5461"/>
    <w:rsid w:val="008C550C"/>
    <w:rsid w:val="008C5526"/>
    <w:rsid w:val="008C5574"/>
    <w:rsid w:val="008C55A2"/>
    <w:rsid w:val="008C55BD"/>
    <w:rsid w:val="008C565A"/>
    <w:rsid w:val="008C5669"/>
    <w:rsid w:val="008C5755"/>
    <w:rsid w:val="008C577A"/>
    <w:rsid w:val="008C5856"/>
    <w:rsid w:val="008C5902"/>
    <w:rsid w:val="008C5929"/>
    <w:rsid w:val="008C5998"/>
    <w:rsid w:val="008C59FB"/>
    <w:rsid w:val="008C5A04"/>
    <w:rsid w:val="008C5A08"/>
    <w:rsid w:val="008C5B28"/>
    <w:rsid w:val="008C5BA1"/>
    <w:rsid w:val="008C5C0E"/>
    <w:rsid w:val="008C5CA0"/>
    <w:rsid w:val="008C5CC5"/>
    <w:rsid w:val="008C5D0F"/>
    <w:rsid w:val="008C5D36"/>
    <w:rsid w:val="008C5D8E"/>
    <w:rsid w:val="008C5E19"/>
    <w:rsid w:val="008C5ED5"/>
    <w:rsid w:val="008C5EDD"/>
    <w:rsid w:val="008C5FB1"/>
    <w:rsid w:val="008C6009"/>
    <w:rsid w:val="008C6035"/>
    <w:rsid w:val="008C6047"/>
    <w:rsid w:val="008C6122"/>
    <w:rsid w:val="008C61F6"/>
    <w:rsid w:val="008C61F9"/>
    <w:rsid w:val="008C6214"/>
    <w:rsid w:val="008C6229"/>
    <w:rsid w:val="008C6266"/>
    <w:rsid w:val="008C62E5"/>
    <w:rsid w:val="008C6303"/>
    <w:rsid w:val="008C634E"/>
    <w:rsid w:val="008C6354"/>
    <w:rsid w:val="008C63B6"/>
    <w:rsid w:val="008C6416"/>
    <w:rsid w:val="008C645D"/>
    <w:rsid w:val="008C6461"/>
    <w:rsid w:val="008C6473"/>
    <w:rsid w:val="008C6480"/>
    <w:rsid w:val="008C6486"/>
    <w:rsid w:val="008C64B2"/>
    <w:rsid w:val="008C64E0"/>
    <w:rsid w:val="008C650B"/>
    <w:rsid w:val="008C657D"/>
    <w:rsid w:val="008C65D4"/>
    <w:rsid w:val="008C662F"/>
    <w:rsid w:val="008C6647"/>
    <w:rsid w:val="008C6689"/>
    <w:rsid w:val="008C672B"/>
    <w:rsid w:val="008C67C2"/>
    <w:rsid w:val="008C6800"/>
    <w:rsid w:val="008C688F"/>
    <w:rsid w:val="008C6892"/>
    <w:rsid w:val="008C68A6"/>
    <w:rsid w:val="008C6998"/>
    <w:rsid w:val="008C69F9"/>
    <w:rsid w:val="008C6A27"/>
    <w:rsid w:val="008C6A42"/>
    <w:rsid w:val="008C6ACD"/>
    <w:rsid w:val="008C6B2F"/>
    <w:rsid w:val="008C6BCC"/>
    <w:rsid w:val="008C6BEF"/>
    <w:rsid w:val="008C6C37"/>
    <w:rsid w:val="008C6C49"/>
    <w:rsid w:val="008C6C90"/>
    <w:rsid w:val="008C6CB4"/>
    <w:rsid w:val="008C6D9D"/>
    <w:rsid w:val="008C6DE9"/>
    <w:rsid w:val="008C6EA6"/>
    <w:rsid w:val="008C6EDA"/>
    <w:rsid w:val="008C6EF4"/>
    <w:rsid w:val="008C6FAA"/>
    <w:rsid w:val="008C6FBC"/>
    <w:rsid w:val="008C6FE0"/>
    <w:rsid w:val="008C7014"/>
    <w:rsid w:val="008C7053"/>
    <w:rsid w:val="008C70D8"/>
    <w:rsid w:val="008C711A"/>
    <w:rsid w:val="008C7191"/>
    <w:rsid w:val="008C728B"/>
    <w:rsid w:val="008C72B7"/>
    <w:rsid w:val="008C73FD"/>
    <w:rsid w:val="008C7406"/>
    <w:rsid w:val="008C7442"/>
    <w:rsid w:val="008C744D"/>
    <w:rsid w:val="008C744E"/>
    <w:rsid w:val="008C744F"/>
    <w:rsid w:val="008C74C5"/>
    <w:rsid w:val="008C74CC"/>
    <w:rsid w:val="008C753C"/>
    <w:rsid w:val="008C7562"/>
    <w:rsid w:val="008C7578"/>
    <w:rsid w:val="008C75A0"/>
    <w:rsid w:val="008C7605"/>
    <w:rsid w:val="008C7627"/>
    <w:rsid w:val="008C76C5"/>
    <w:rsid w:val="008C771F"/>
    <w:rsid w:val="008C7819"/>
    <w:rsid w:val="008C7874"/>
    <w:rsid w:val="008C7880"/>
    <w:rsid w:val="008C78B2"/>
    <w:rsid w:val="008C78CB"/>
    <w:rsid w:val="008C78E0"/>
    <w:rsid w:val="008C78FD"/>
    <w:rsid w:val="008C7926"/>
    <w:rsid w:val="008C797C"/>
    <w:rsid w:val="008C7A2E"/>
    <w:rsid w:val="008C7AA7"/>
    <w:rsid w:val="008C7B09"/>
    <w:rsid w:val="008C7B2A"/>
    <w:rsid w:val="008C7B7B"/>
    <w:rsid w:val="008C7B8D"/>
    <w:rsid w:val="008C7B9F"/>
    <w:rsid w:val="008C7BAB"/>
    <w:rsid w:val="008C7D02"/>
    <w:rsid w:val="008C7D36"/>
    <w:rsid w:val="008C7E05"/>
    <w:rsid w:val="008C7E75"/>
    <w:rsid w:val="008C7E85"/>
    <w:rsid w:val="008C7EB2"/>
    <w:rsid w:val="008C7F7E"/>
    <w:rsid w:val="008C7F81"/>
    <w:rsid w:val="008C7FBC"/>
    <w:rsid w:val="008D0005"/>
    <w:rsid w:val="008D003B"/>
    <w:rsid w:val="008D0065"/>
    <w:rsid w:val="008D00AD"/>
    <w:rsid w:val="008D00E6"/>
    <w:rsid w:val="008D0139"/>
    <w:rsid w:val="008D022C"/>
    <w:rsid w:val="008D028E"/>
    <w:rsid w:val="008D03E2"/>
    <w:rsid w:val="008D043F"/>
    <w:rsid w:val="008D0494"/>
    <w:rsid w:val="008D04DB"/>
    <w:rsid w:val="008D04E6"/>
    <w:rsid w:val="008D04F2"/>
    <w:rsid w:val="008D052B"/>
    <w:rsid w:val="008D052C"/>
    <w:rsid w:val="008D0606"/>
    <w:rsid w:val="008D0626"/>
    <w:rsid w:val="008D064F"/>
    <w:rsid w:val="008D0661"/>
    <w:rsid w:val="008D076C"/>
    <w:rsid w:val="008D0781"/>
    <w:rsid w:val="008D07FD"/>
    <w:rsid w:val="008D09B6"/>
    <w:rsid w:val="008D0A50"/>
    <w:rsid w:val="008D0AEC"/>
    <w:rsid w:val="008D0B9D"/>
    <w:rsid w:val="008D0BBD"/>
    <w:rsid w:val="008D0BD8"/>
    <w:rsid w:val="008D0C25"/>
    <w:rsid w:val="008D0CB9"/>
    <w:rsid w:val="008D0CBA"/>
    <w:rsid w:val="008D0CF0"/>
    <w:rsid w:val="008D0D02"/>
    <w:rsid w:val="008D0D34"/>
    <w:rsid w:val="008D0DBB"/>
    <w:rsid w:val="008D0E11"/>
    <w:rsid w:val="008D0E1E"/>
    <w:rsid w:val="008D0E29"/>
    <w:rsid w:val="008D0E8A"/>
    <w:rsid w:val="008D0F51"/>
    <w:rsid w:val="008D0FE1"/>
    <w:rsid w:val="008D0FF4"/>
    <w:rsid w:val="008D1057"/>
    <w:rsid w:val="008D10C9"/>
    <w:rsid w:val="008D1119"/>
    <w:rsid w:val="008D1140"/>
    <w:rsid w:val="008D125C"/>
    <w:rsid w:val="008D1270"/>
    <w:rsid w:val="008D12AD"/>
    <w:rsid w:val="008D12EC"/>
    <w:rsid w:val="008D1302"/>
    <w:rsid w:val="008D139C"/>
    <w:rsid w:val="008D140F"/>
    <w:rsid w:val="008D141C"/>
    <w:rsid w:val="008D1444"/>
    <w:rsid w:val="008D14CD"/>
    <w:rsid w:val="008D1526"/>
    <w:rsid w:val="008D15B6"/>
    <w:rsid w:val="008D15D9"/>
    <w:rsid w:val="008D1603"/>
    <w:rsid w:val="008D161B"/>
    <w:rsid w:val="008D16BD"/>
    <w:rsid w:val="008D16F1"/>
    <w:rsid w:val="008D1736"/>
    <w:rsid w:val="008D175A"/>
    <w:rsid w:val="008D1768"/>
    <w:rsid w:val="008D1793"/>
    <w:rsid w:val="008D17C0"/>
    <w:rsid w:val="008D17E2"/>
    <w:rsid w:val="008D1843"/>
    <w:rsid w:val="008D1849"/>
    <w:rsid w:val="008D18DE"/>
    <w:rsid w:val="008D18FD"/>
    <w:rsid w:val="008D199B"/>
    <w:rsid w:val="008D19F9"/>
    <w:rsid w:val="008D1A2C"/>
    <w:rsid w:val="008D1AF3"/>
    <w:rsid w:val="008D1B42"/>
    <w:rsid w:val="008D1C34"/>
    <w:rsid w:val="008D1C6D"/>
    <w:rsid w:val="008D1CDF"/>
    <w:rsid w:val="008D1D3A"/>
    <w:rsid w:val="008D1DB9"/>
    <w:rsid w:val="008D1DE2"/>
    <w:rsid w:val="008D1E92"/>
    <w:rsid w:val="008D1F16"/>
    <w:rsid w:val="008D1F40"/>
    <w:rsid w:val="008D1F4D"/>
    <w:rsid w:val="008D1FEE"/>
    <w:rsid w:val="008D2045"/>
    <w:rsid w:val="008D2082"/>
    <w:rsid w:val="008D208B"/>
    <w:rsid w:val="008D20BF"/>
    <w:rsid w:val="008D20D9"/>
    <w:rsid w:val="008D2124"/>
    <w:rsid w:val="008D2127"/>
    <w:rsid w:val="008D2136"/>
    <w:rsid w:val="008D2163"/>
    <w:rsid w:val="008D2282"/>
    <w:rsid w:val="008D22D4"/>
    <w:rsid w:val="008D23FD"/>
    <w:rsid w:val="008D2493"/>
    <w:rsid w:val="008D249B"/>
    <w:rsid w:val="008D2535"/>
    <w:rsid w:val="008D25B7"/>
    <w:rsid w:val="008D2606"/>
    <w:rsid w:val="008D266A"/>
    <w:rsid w:val="008D26CE"/>
    <w:rsid w:val="008D278B"/>
    <w:rsid w:val="008D2889"/>
    <w:rsid w:val="008D28BB"/>
    <w:rsid w:val="008D28E5"/>
    <w:rsid w:val="008D2907"/>
    <w:rsid w:val="008D2935"/>
    <w:rsid w:val="008D294B"/>
    <w:rsid w:val="008D2980"/>
    <w:rsid w:val="008D2A83"/>
    <w:rsid w:val="008D2AA5"/>
    <w:rsid w:val="008D2B1C"/>
    <w:rsid w:val="008D2B41"/>
    <w:rsid w:val="008D2B59"/>
    <w:rsid w:val="008D2BDC"/>
    <w:rsid w:val="008D2C3D"/>
    <w:rsid w:val="008D2C42"/>
    <w:rsid w:val="008D2C46"/>
    <w:rsid w:val="008D2D19"/>
    <w:rsid w:val="008D2D33"/>
    <w:rsid w:val="008D2D58"/>
    <w:rsid w:val="008D2DE0"/>
    <w:rsid w:val="008D2E30"/>
    <w:rsid w:val="008D2E3F"/>
    <w:rsid w:val="008D2E4E"/>
    <w:rsid w:val="008D2EA2"/>
    <w:rsid w:val="008D2EA5"/>
    <w:rsid w:val="008D2EB4"/>
    <w:rsid w:val="008D2EFA"/>
    <w:rsid w:val="008D2F2F"/>
    <w:rsid w:val="008D2F62"/>
    <w:rsid w:val="008D2F76"/>
    <w:rsid w:val="008D3037"/>
    <w:rsid w:val="008D309D"/>
    <w:rsid w:val="008D30CE"/>
    <w:rsid w:val="008D314F"/>
    <w:rsid w:val="008D3175"/>
    <w:rsid w:val="008D31B0"/>
    <w:rsid w:val="008D3213"/>
    <w:rsid w:val="008D3227"/>
    <w:rsid w:val="008D323E"/>
    <w:rsid w:val="008D32C0"/>
    <w:rsid w:val="008D3325"/>
    <w:rsid w:val="008D33B2"/>
    <w:rsid w:val="008D3434"/>
    <w:rsid w:val="008D3442"/>
    <w:rsid w:val="008D3478"/>
    <w:rsid w:val="008D34CA"/>
    <w:rsid w:val="008D34E5"/>
    <w:rsid w:val="008D34ED"/>
    <w:rsid w:val="008D34F5"/>
    <w:rsid w:val="008D3608"/>
    <w:rsid w:val="008D363A"/>
    <w:rsid w:val="008D3644"/>
    <w:rsid w:val="008D36B5"/>
    <w:rsid w:val="008D36DD"/>
    <w:rsid w:val="008D36EC"/>
    <w:rsid w:val="008D36FA"/>
    <w:rsid w:val="008D3726"/>
    <w:rsid w:val="008D375C"/>
    <w:rsid w:val="008D3772"/>
    <w:rsid w:val="008D379C"/>
    <w:rsid w:val="008D37DC"/>
    <w:rsid w:val="008D37E5"/>
    <w:rsid w:val="008D3945"/>
    <w:rsid w:val="008D394B"/>
    <w:rsid w:val="008D3A72"/>
    <w:rsid w:val="008D3B86"/>
    <w:rsid w:val="008D3C20"/>
    <w:rsid w:val="008D3C30"/>
    <w:rsid w:val="008D3CF2"/>
    <w:rsid w:val="008D3E8C"/>
    <w:rsid w:val="008D3EA5"/>
    <w:rsid w:val="008D3ED4"/>
    <w:rsid w:val="008D3F27"/>
    <w:rsid w:val="008D40A8"/>
    <w:rsid w:val="008D40FB"/>
    <w:rsid w:val="008D412F"/>
    <w:rsid w:val="008D4168"/>
    <w:rsid w:val="008D416C"/>
    <w:rsid w:val="008D4174"/>
    <w:rsid w:val="008D42EE"/>
    <w:rsid w:val="008D444B"/>
    <w:rsid w:val="008D4457"/>
    <w:rsid w:val="008D44B7"/>
    <w:rsid w:val="008D450C"/>
    <w:rsid w:val="008D4559"/>
    <w:rsid w:val="008D457A"/>
    <w:rsid w:val="008D457C"/>
    <w:rsid w:val="008D45A1"/>
    <w:rsid w:val="008D45BD"/>
    <w:rsid w:val="008D45C9"/>
    <w:rsid w:val="008D46F1"/>
    <w:rsid w:val="008D482A"/>
    <w:rsid w:val="008D484B"/>
    <w:rsid w:val="008D48C9"/>
    <w:rsid w:val="008D48E1"/>
    <w:rsid w:val="008D491C"/>
    <w:rsid w:val="008D4936"/>
    <w:rsid w:val="008D49B5"/>
    <w:rsid w:val="008D4A3F"/>
    <w:rsid w:val="008D4A9F"/>
    <w:rsid w:val="008D4ABF"/>
    <w:rsid w:val="008D4AF5"/>
    <w:rsid w:val="008D4B3B"/>
    <w:rsid w:val="008D4BA3"/>
    <w:rsid w:val="008D4BA4"/>
    <w:rsid w:val="008D4C7A"/>
    <w:rsid w:val="008D4CC3"/>
    <w:rsid w:val="008D4D01"/>
    <w:rsid w:val="008D4D0F"/>
    <w:rsid w:val="008D4D48"/>
    <w:rsid w:val="008D4D4F"/>
    <w:rsid w:val="008D4DB6"/>
    <w:rsid w:val="008D4DF9"/>
    <w:rsid w:val="008D4E13"/>
    <w:rsid w:val="008D4E15"/>
    <w:rsid w:val="008D4E66"/>
    <w:rsid w:val="008D4E91"/>
    <w:rsid w:val="008D4EF5"/>
    <w:rsid w:val="008D4F84"/>
    <w:rsid w:val="008D4FD3"/>
    <w:rsid w:val="008D500C"/>
    <w:rsid w:val="008D5026"/>
    <w:rsid w:val="008D502D"/>
    <w:rsid w:val="008D50FE"/>
    <w:rsid w:val="008D5249"/>
    <w:rsid w:val="008D5272"/>
    <w:rsid w:val="008D5279"/>
    <w:rsid w:val="008D5327"/>
    <w:rsid w:val="008D5374"/>
    <w:rsid w:val="008D53A3"/>
    <w:rsid w:val="008D53D7"/>
    <w:rsid w:val="008D5418"/>
    <w:rsid w:val="008D5480"/>
    <w:rsid w:val="008D54A6"/>
    <w:rsid w:val="008D54FE"/>
    <w:rsid w:val="008D55F6"/>
    <w:rsid w:val="008D566B"/>
    <w:rsid w:val="008D5678"/>
    <w:rsid w:val="008D572A"/>
    <w:rsid w:val="008D5751"/>
    <w:rsid w:val="008D57CB"/>
    <w:rsid w:val="008D57F6"/>
    <w:rsid w:val="008D58AC"/>
    <w:rsid w:val="008D5925"/>
    <w:rsid w:val="008D59E3"/>
    <w:rsid w:val="008D59EC"/>
    <w:rsid w:val="008D5A6E"/>
    <w:rsid w:val="008D5A76"/>
    <w:rsid w:val="008D5A87"/>
    <w:rsid w:val="008D5B5E"/>
    <w:rsid w:val="008D5B65"/>
    <w:rsid w:val="008D5B80"/>
    <w:rsid w:val="008D5BFD"/>
    <w:rsid w:val="008D5CAE"/>
    <w:rsid w:val="008D5CB7"/>
    <w:rsid w:val="008D5CC5"/>
    <w:rsid w:val="008D5CE0"/>
    <w:rsid w:val="008D5D9E"/>
    <w:rsid w:val="008D5E42"/>
    <w:rsid w:val="008D5E71"/>
    <w:rsid w:val="008D5F35"/>
    <w:rsid w:val="008D5F6C"/>
    <w:rsid w:val="008D5F9C"/>
    <w:rsid w:val="008D5FE5"/>
    <w:rsid w:val="008D5FEB"/>
    <w:rsid w:val="008D60AA"/>
    <w:rsid w:val="008D613B"/>
    <w:rsid w:val="008D6197"/>
    <w:rsid w:val="008D61D1"/>
    <w:rsid w:val="008D624E"/>
    <w:rsid w:val="008D6259"/>
    <w:rsid w:val="008D62B4"/>
    <w:rsid w:val="008D62DB"/>
    <w:rsid w:val="008D62EE"/>
    <w:rsid w:val="008D6363"/>
    <w:rsid w:val="008D643D"/>
    <w:rsid w:val="008D646F"/>
    <w:rsid w:val="008D6537"/>
    <w:rsid w:val="008D653F"/>
    <w:rsid w:val="008D6595"/>
    <w:rsid w:val="008D65D1"/>
    <w:rsid w:val="008D65F3"/>
    <w:rsid w:val="008D6616"/>
    <w:rsid w:val="008D6667"/>
    <w:rsid w:val="008D66A8"/>
    <w:rsid w:val="008D670E"/>
    <w:rsid w:val="008D673D"/>
    <w:rsid w:val="008D6756"/>
    <w:rsid w:val="008D684F"/>
    <w:rsid w:val="008D687B"/>
    <w:rsid w:val="008D6896"/>
    <w:rsid w:val="008D68AC"/>
    <w:rsid w:val="008D690F"/>
    <w:rsid w:val="008D6925"/>
    <w:rsid w:val="008D698D"/>
    <w:rsid w:val="008D69FC"/>
    <w:rsid w:val="008D6A0E"/>
    <w:rsid w:val="008D6A1A"/>
    <w:rsid w:val="008D6BFE"/>
    <w:rsid w:val="008D6C34"/>
    <w:rsid w:val="008D6D1E"/>
    <w:rsid w:val="008D6D2E"/>
    <w:rsid w:val="008D6D66"/>
    <w:rsid w:val="008D6DF9"/>
    <w:rsid w:val="008D6E27"/>
    <w:rsid w:val="008D6ED3"/>
    <w:rsid w:val="008D6F03"/>
    <w:rsid w:val="008D6F48"/>
    <w:rsid w:val="008D6FE4"/>
    <w:rsid w:val="008D702E"/>
    <w:rsid w:val="008D7168"/>
    <w:rsid w:val="008D71B6"/>
    <w:rsid w:val="008D727B"/>
    <w:rsid w:val="008D728F"/>
    <w:rsid w:val="008D729B"/>
    <w:rsid w:val="008D73AF"/>
    <w:rsid w:val="008D73D7"/>
    <w:rsid w:val="008D74AC"/>
    <w:rsid w:val="008D759B"/>
    <w:rsid w:val="008D75DC"/>
    <w:rsid w:val="008D75EA"/>
    <w:rsid w:val="008D7738"/>
    <w:rsid w:val="008D7788"/>
    <w:rsid w:val="008D778C"/>
    <w:rsid w:val="008D77C4"/>
    <w:rsid w:val="008D77EA"/>
    <w:rsid w:val="008D784F"/>
    <w:rsid w:val="008D786C"/>
    <w:rsid w:val="008D7883"/>
    <w:rsid w:val="008D798F"/>
    <w:rsid w:val="008D79D7"/>
    <w:rsid w:val="008D7AA9"/>
    <w:rsid w:val="008D7B39"/>
    <w:rsid w:val="008D7B8C"/>
    <w:rsid w:val="008D7C1F"/>
    <w:rsid w:val="008D7C88"/>
    <w:rsid w:val="008D7C99"/>
    <w:rsid w:val="008D7CAF"/>
    <w:rsid w:val="008D7CE1"/>
    <w:rsid w:val="008D7CE6"/>
    <w:rsid w:val="008D7D37"/>
    <w:rsid w:val="008D7D45"/>
    <w:rsid w:val="008D7D99"/>
    <w:rsid w:val="008D7DA8"/>
    <w:rsid w:val="008D7DB1"/>
    <w:rsid w:val="008D7DDD"/>
    <w:rsid w:val="008D7E35"/>
    <w:rsid w:val="008D7F21"/>
    <w:rsid w:val="008D7FF2"/>
    <w:rsid w:val="008E0047"/>
    <w:rsid w:val="008E006C"/>
    <w:rsid w:val="008E00A8"/>
    <w:rsid w:val="008E010B"/>
    <w:rsid w:val="008E01C8"/>
    <w:rsid w:val="008E02E3"/>
    <w:rsid w:val="008E02FA"/>
    <w:rsid w:val="008E0309"/>
    <w:rsid w:val="008E0348"/>
    <w:rsid w:val="008E0353"/>
    <w:rsid w:val="008E0370"/>
    <w:rsid w:val="008E0385"/>
    <w:rsid w:val="008E0416"/>
    <w:rsid w:val="008E04B5"/>
    <w:rsid w:val="008E0597"/>
    <w:rsid w:val="008E05CC"/>
    <w:rsid w:val="008E05F1"/>
    <w:rsid w:val="008E0645"/>
    <w:rsid w:val="008E06B3"/>
    <w:rsid w:val="008E06C0"/>
    <w:rsid w:val="008E06F1"/>
    <w:rsid w:val="008E06F2"/>
    <w:rsid w:val="008E0726"/>
    <w:rsid w:val="008E0743"/>
    <w:rsid w:val="008E074F"/>
    <w:rsid w:val="008E076D"/>
    <w:rsid w:val="008E0782"/>
    <w:rsid w:val="008E0808"/>
    <w:rsid w:val="008E0822"/>
    <w:rsid w:val="008E0886"/>
    <w:rsid w:val="008E0889"/>
    <w:rsid w:val="008E088D"/>
    <w:rsid w:val="008E0891"/>
    <w:rsid w:val="008E08AD"/>
    <w:rsid w:val="008E0904"/>
    <w:rsid w:val="008E098B"/>
    <w:rsid w:val="008E0997"/>
    <w:rsid w:val="008E099A"/>
    <w:rsid w:val="008E09AB"/>
    <w:rsid w:val="008E09D6"/>
    <w:rsid w:val="008E09DA"/>
    <w:rsid w:val="008E0AB9"/>
    <w:rsid w:val="008E0AF5"/>
    <w:rsid w:val="008E0B2D"/>
    <w:rsid w:val="008E0B43"/>
    <w:rsid w:val="008E0BB9"/>
    <w:rsid w:val="008E0C08"/>
    <w:rsid w:val="008E0C4F"/>
    <w:rsid w:val="008E0C9A"/>
    <w:rsid w:val="008E0CA2"/>
    <w:rsid w:val="008E0CA4"/>
    <w:rsid w:val="008E0CC1"/>
    <w:rsid w:val="008E0CFF"/>
    <w:rsid w:val="008E0DA7"/>
    <w:rsid w:val="008E0DCB"/>
    <w:rsid w:val="008E0DFC"/>
    <w:rsid w:val="008E0E39"/>
    <w:rsid w:val="008E0E52"/>
    <w:rsid w:val="008E0E98"/>
    <w:rsid w:val="008E0EEA"/>
    <w:rsid w:val="008E0EFF"/>
    <w:rsid w:val="008E0F13"/>
    <w:rsid w:val="008E0F89"/>
    <w:rsid w:val="008E1060"/>
    <w:rsid w:val="008E10A6"/>
    <w:rsid w:val="008E1132"/>
    <w:rsid w:val="008E120F"/>
    <w:rsid w:val="008E1279"/>
    <w:rsid w:val="008E12CF"/>
    <w:rsid w:val="008E1330"/>
    <w:rsid w:val="008E13D0"/>
    <w:rsid w:val="008E13D8"/>
    <w:rsid w:val="008E1447"/>
    <w:rsid w:val="008E1452"/>
    <w:rsid w:val="008E146A"/>
    <w:rsid w:val="008E14A5"/>
    <w:rsid w:val="008E14C9"/>
    <w:rsid w:val="008E1625"/>
    <w:rsid w:val="008E163C"/>
    <w:rsid w:val="008E16BC"/>
    <w:rsid w:val="008E16FA"/>
    <w:rsid w:val="008E175D"/>
    <w:rsid w:val="008E1768"/>
    <w:rsid w:val="008E1886"/>
    <w:rsid w:val="008E18E9"/>
    <w:rsid w:val="008E190F"/>
    <w:rsid w:val="008E1911"/>
    <w:rsid w:val="008E1924"/>
    <w:rsid w:val="008E193B"/>
    <w:rsid w:val="008E193C"/>
    <w:rsid w:val="008E195E"/>
    <w:rsid w:val="008E1982"/>
    <w:rsid w:val="008E19A9"/>
    <w:rsid w:val="008E19C4"/>
    <w:rsid w:val="008E19D1"/>
    <w:rsid w:val="008E19DA"/>
    <w:rsid w:val="008E1A98"/>
    <w:rsid w:val="008E1AD9"/>
    <w:rsid w:val="008E1B3B"/>
    <w:rsid w:val="008E1B9A"/>
    <w:rsid w:val="008E1BB2"/>
    <w:rsid w:val="008E1BED"/>
    <w:rsid w:val="008E1BF1"/>
    <w:rsid w:val="008E1C36"/>
    <w:rsid w:val="008E1C84"/>
    <w:rsid w:val="008E1CF2"/>
    <w:rsid w:val="008E1D68"/>
    <w:rsid w:val="008E1DCA"/>
    <w:rsid w:val="008E1DED"/>
    <w:rsid w:val="008E1E44"/>
    <w:rsid w:val="008E1E46"/>
    <w:rsid w:val="008E1E56"/>
    <w:rsid w:val="008E1E65"/>
    <w:rsid w:val="008E1E6C"/>
    <w:rsid w:val="008E1EA7"/>
    <w:rsid w:val="008E1F29"/>
    <w:rsid w:val="008E1F8B"/>
    <w:rsid w:val="008E1FFE"/>
    <w:rsid w:val="008E2072"/>
    <w:rsid w:val="008E20AF"/>
    <w:rsid w:val="008E20DD"/>
    <w:rsid w:val="008E2159"/>
    <w:rsid w:val="008E2193"/>
    <w:rsid w:val="008E21A0"/>
    <w:rsid w:val="008E2242"/>
    <w:rsid w:val="008E226D"/>
    <w:rsid w:val="008E234A"/>
    <w:rsid w:val="008E2359"/>
    <w:rsid w:val="008E236C"/>
    <w:rsid w:val="008E2417"/>
    <w:rsid w:val="008E2499"/>
    <w:rsid w:val="008E24A6"/>
    <w:rsid w:val="008E24B0"/>
    <w:rsid w:val="008E24B4"/>
    <w:rsid w:val="008E24C3"/>
    <w:rsid w:val="008E24F3"/>
    <w:rsid w:val="008E25A4"/>
    <w:rsid w:val="008E25E5"/>
    <w:rsid w:val="008E262C"/>
    <w:rsid w:val="008E2694"/>
    <w:rsid w:val="008E26AD"/>
    <w:rsid w:val="008E2710"/>
    <w:rsid w:val="008E271F"/>
    <w:rsid w:val="008E2785"/>
    <w:rsid w:val="008E27DB"/>
    <w:rsid w:val="008E282B"/>
    <w:rsid w:val="008E28A6"/>
    <w:rsid w:val="008E28B1"/>
    <w:rsid w:val="008E28FB"/>
    <w:rsid w:val="008E2B2C"/>
    <w:rsid w:val="008E2C37"/>
    <w:rsid w:val="008E2C4A"/>
    <w:rsid w:val="008E2C4E"/>
    <w:rsid w:val="008E2C9F"/>
    <w:rsid w:val="008E2D84"/>
    <w:rsid w:val="008E2E23"/>
    <w:rsid w:val="008E2E39"/>
    <w:rsid w:val="008E2EB0"/>
    <w:rsid w:val="008E2EB5"/>
    <w:rsid w:val="008E2EBA"/>
    <w:rsid w:val="008E2EC7"/>
    <w:rsid w:val="008E2F24"/>
    <w:rsid w:val="008E2F26"/>
    <w:rsid w:val="008E2F9A"/>
    <w:rsid w:val="008E2FDF"/>
    <w:rsid w:val="008E303A"/>
    <w:rsid w:val="008E306B"/>
    <w:rsid w:val="008E306F"/>
    <w:rsid w:val="008E30AB"/>
    <w:rsid w:val="008E30B3"/>
    <w:rsid w:val="008E3173"/>
    <w:rsid w:val="008E31CF"/>
    <w:rsid w:val="008E3230"/>
    <w:rsid w:val="008E3276"/>
    <w:rsid w:val="008E3280"/>
    <w:rsid w:val="008E331E"/>
    <w:rsid w:val="008E339C"/>
    <w:rsid w:val="008E33C1"/>
    <w:rsid w:val="008E3473"/>
    <w:rsid w:val="008E34B8"/>
    <w:rsid w:val="008E34F5"/>
    <w:rsid w:val="008E354A"/>
    <w:rsid w:val="008E35B8"/>
    <w:rsid w:val="008E35BF"/>
    <w:rsid w:val="008E371F"/>
    <w:rsid w:val="008E372E"/>
    <w:rsid w:val="008E37A7"/>
    <w:rsid w:val="008E3862"/>
    <w:rsid w:val="008E3902"/>
    <w:rsid w:val="008E3987"/>
    <w:rsid w:val="008E39CD"/>
    <w:rsid w:val="008E3A03"/>
    <w:rsid w:val="008E3A27"/>
    <w:rsid w:val="008E3A79"/>
    <w:rsid w:val="008E3AB5"/>
    <w:rsid w:val="008E3B4E"/>
    <w:rsid w:val="008E3BCF"/>
    <w:rsid w:val="008E3BDC"/>
    <w:rsid w:val="008E3BF6"/>
    <w:rsid w:val="008E3C9A"/>
    <w:rsid w:val="008E3E24"/>
    <w:rsid w:val="008E3E5F"/>
    <w:rsid w:val="008E3EC7"/>
    <w:rsid w:val="008E3FB3"/>
    <w:rsid w:val="008E4023"/>
    <w:rsid w:val="008E4057"/>
    <w:rsid w:val="008E4077"/>
    <w:rsid w:val="008E40F0"/>
    <w:rsid w:val="008E40FA"/>
    <w:rsid w:val="008E417A"/>
    <w:rsid w:val="008E417C"/>
    <w:rsid w:val="008E41AD"/>
    <w:rsid w:val="008E420F"/>
    <w:rsid w:val="008E421C"/>
    <w:rsid w:val="008E427D"/>
    <w:rsid w:val="008E42EF"/>
    <w:rsid w:val="008E4309"/>
    <w:rsid w:val="008E4342"/>
    <w:rsid w:val="008E43ED"/>
    <w:rsid w:val="008E450B"/>
    <w:rsid w:val="008E4537"/>
    <w:rsid w:val="008E457D"/>
    <w:rsid w:val="008E4616"/>
    <w:rsid w:val="008E4649"/>
    <w:rsid w:val="008E4665"/>
    <w:rsid w:val="008E468B"/>
    <w:rsid w:val="008E46F2"/>
    <w:rsid w:val="008E4717"/>
    <w:rsid w:val="008E47A8"/>
    <w:rsid w:val="008E48A0"/>
    <w:rsid w:val="008E4982"/>
    <w:rsid w:val="008E4A8B"/>
    <w:rsid w:val="008E4BDA"/>
    <w:rsid w:val="008E4C34"/>
    <w:rsid w:val="008E4CFA"/>
    <w:rsid w:val="008E4D48"/>
    <w:rsid w:val="008E4D7C"/>
    <w:rsid w:val="008E4D83"/>
    <w:rsid w:val="008E4DF3"/>
    <w:rsid w:val="008E4E4A"/>
    <w:rsid w:val="008E4E63"/>
    <w:rsid w:val="008E4E65"/>
    <w:rsid w:val="008E4EA1"/>
    <w:rsid w:val="008E4F7B"/>
    <w:rsid w:val="008E4FA8"/>
    <w:rsid w:val="008E5020"/>
    <w:rsid w:val="008E5097"/>
    <w:rsid w:val="008E50A0"/>
    <w:rsid w:val="008E50DD"/>
    <w:rsid w:val="008E5162"/>
    <w:rsid w:val="008E51B9"/>
    <w:rsid w:val="008E51D4"/>
    <w:rsid w:val="008E5239"/>
    <w:rsid w:val="008E53E6"/>
    <w:rsid w:val="008E5506"/>
    <w:rsid w:val="008E5531"/>
    <w:rsid w:val="008E55A3"/>
    <w:rsid w:val="008E55DF"/>
    <w:rsid w:val="008E55E5"/>
    <w:rsid w:val="008E56D8"/>
    <w:rsid w:val="008E574A"/>
    <w:rsid w:val="008E578C"/>
    <w:rsid w:val="008E5809"/>
    <w:rsid w:val="008E582D"/>
    <w:rsid w:val="008E58C9"/>
    <w:rsid w:val="008E58D3"/>
    <w:rsid w:val="008E58ED"/>
    <w:rsid w:val="008E5972"/>
    <w:rsid w:val="008E59E9"/>
    <w:rsid w:val="008E5A41"/>
    <w:rsid w:val="008E5A42"/>
    <w:rsid w:val="008E5AA5"/>
    <w:rsid w:val="008E5B0E"/>
    <w:rsid w:val="008E5B64"/>
    <w:rsid w:val="008E5B87"/>
    <w:rsid w:val="008E5BC5"/>
    <w:rsid w:val="008E5BC7"/>
    <w:rsid w:val="008E5CBD"/>
    <w:rsid w:val="008E5D1F"/>
    <w:rsid w:val="008E5D76"/>
    <w:rsid w:val="008E5D8F"/>
    <w:rsid w:val="008E5DE9"/>
    <w:rsid w:val="008E5E07"/>
    <w:rsid w:val="008E600D"/>
    <w:rsid w:val="008E61A1"/>
    <w:rsid w:val="008E622A"/>
    <w:rsid w:val="008E6294"/>
    <w:rsid w:val="008E6344"/>
    <w:rsid w:val="008E63AE"/>
    <w:rsid w:val="008E63B4"/>
    <w:rsid w:val="008E6501"/>
    <w:rsid w:val="008E6507"/>
    <w:rsid w:val="008E6515"/>
    <w:rsid w:val="008E6568"/>
    <w:rsid w:val="008E663B"/>
    <w:rsid w:val="008E66ED"/>
    <w:rsid w:val="008E67DC"/>
    <w:rsid w:val="008E67EE"/>
    <w:rsid w:val="008E67F2"/>
    <w:rsid w:val="008E6862"/>
    <w:rsid w:val="008E68A1"/>
    <w:rsid w:val="008E68BF"/>
    <w:rsid w:val="008E6900"/>
    <w:rsid w:val="008E69C1"/>
    <w:rsid w:val="008E69C5"/>
    <w:rsid w:val="008E6A11"/>
    <w:rsid w:val="008E6A47"/>
    <w:rsid w:val="008E6B2C"/>
    <w:rsid w:val="008E6B9C"/>
    <w:rsid w:val="008E6C16"/>
    <w:rsid w:val="008E6C1D"/>
    <w:rsid w:val="008E6CB7"/>
    <w:rsid w:val="008E6CC5"/>
    <w:rsid w:val="008E6D0D"/>
    <w:rsid w:val="008E6D1C"/>
    <w:rsid w:val="008E6D25"/>
    <w:rsid w:val="008E6DCE"/>
    <w:rsid w:val="008E6E0F"/>
    <w:rsid w:val="008E6E43"/>
    <w:rsid w:val="008E6E5B"/>
    <w:rsid w:val="008E6E5E"/>
    <w:rsid w:val="008E6E83"/>
    <w:rsid w:val="008E6E9F"/>
    <w:rsid w:val="008E6EA5"/>
    <w:rsid w:val="008E6EF5"/>
    <w:rsid w:val="008E6FC1"/>
    <w:rsid w:val="008E6FDA"/>
    <w:rsid w:val="008E6FEA"/>
    <w:rsid w:val="008E701D"/>
    <w:rsid w:val="008E7032"/>
    <w:rsid w:val="008E71B9"/>
    <w:rsid w:val="008E71D6"/>
    <w:rsid w:val="008E724D"/>
    <w:rsid w:val="008E7352"/>
    <w:rsid w:val="008E7401"/>
    <w:rsid w:val="008E754A"/>
    <w:rsid w:val="008E7663"/>
    <w:rsid w:val="008E76B5"/>
    <w:rsid w:val="008E76E5"/>
    <w:rsid w:val="008E7773"/>
    <w:rsid w:val="008E778F"/>
    <w:rsid w:val="008E77B0"/>
    <w:rsid w:val="008E77B6"/>
    <w:rsid w:val="008E77E2"/>
    <w:rsid w:val="008E7826"/>
    <w:rsid w:val="008E7879"/>
    <w:rsid w:val="008E789B"/>
    <w:rsid w:val="008E78A3"/>
    <w:rsid w:val="008E78D3"/>
    <w:rsid w:val="008E7921"/>
    <w:rsid w:val="008E7A73"/>
    <w:rsid w:val="008E7AC0"/>
    <w:rsid w:val="008E7BD2"/>
    <w:rsid w:val="008E7C31"/>
    <w:rsid w:val="008E7CF1"/>
    <w:rsid w:val="008E7D16"/>
    <w:rsid w:val="008E7E47"/>
    <w:rsid w:val="008E7E49"/>
    <w:rsid w:val="008E7EC6"/>
    <w:rsid w:val="008E7F08"/>
    <w:rsid w:val="008E7FD9"/>
    <w:rsid w:val="008E7FED"/>
    <w:rsid w:val="008F0008"/>
    <w:rsid w:val="008F000B"/>
    <w:rsid w:val="008F008D"/>
    <w:rsid w:val="008F00A4"/>
    <w:rsid w:val="008F00BB"/>
    <w:rsid w:val="008F00C2"/>
    <w:rsid w:val="008F014E"/>
    <w:rsid w:val="008F017D"/>
    <w:rsid w:val="008F01F0"/>
    <w:rsid w:val="008F0233"/>
    <w:rsid w:val="008F023F"/>
    <w:rsid w:val="008F026A"/>
    <w:rsid w:val="008F02CD"/>
    <w:rsid w:val="008F02D5"/>
    <w:rsid w:val="008F02E3"/>
    <w:rsid w:val="008F03AD"/>
    <w:rsid w:val="008F03BC"/>
    <w:rsid w:val="008F03BD"/>
    <w:rsid w:val="008F0402"/>
    <w:rsid w:val="008F044A"/>
    <w:rsid w:val="008F046A"/>
    <w:rsid w:val="008F04DF"/>
    <w:rsid w:val="008F04F1"/>
    <w:rsid w:val="008F05A7"/>
    <w:rsid w:val="008F05F7"/>
    <w:rsid w:val="008F063A"/>
    <w:rsid w:val="008F063F"/>
    <w:rsid w:val="008F068D"/>
    <w:rsid w:val="008F06AB"/>
    <w:rsid w:val="008F06BE"/>
    <w:rsid w:val="008F071C"/>
    <w:rsid w:val="008F0792"/>
    <w:rsid w:val="008F0799"/>
    <w:rsid w:val="008F07CB"/>
    <w:rsid w:val="008F07CD"/>
    <w:rsid w:val="008F07F6"/>
    <w:rsid w:val="008F0904"/>
    <w:rsid w:val="008F0909"/>
    <w:rsid w:val="008F0936"/>
    <w:rsid w:val="008F0A38"/>
    <w:rsid w:val="008F0A46"/>
    <w:rsid w:val="008F0A49"/>
    <w:rsid w:val="008F0A4F"/>
    <w:rsid w:val="008F0AC5"/>
    <w:rsid w:val="008F0B19"/>
    <w:rsid w:val="008F0B58"/>
    <w:rsid w:val="008F0B77"/>
    <w:rsid w:val="008F0B7B"/>
    <w:rsid w:val="008F0BC8"/>
    <w:rsid w:val="008F0BE4"/>
    <w:rsid w:val="008F0C17"/>
    <w:rsid w:val="008F0D3D"/>
    <w:rsid w:val="008F0DCC"/>
    <w:rsid w:val="008F0DD6"/>
    <w:rsid w:val="008F0E23"/>
    <w:rsid w:val="008F0E61"/>
    <w:rsid w:val="008F0EB2"/>
    <w:rsid w:val="008F0EB8"/>
    <w:rsid w:val="008F0ECA"/>
    <w:rsid w:val="008F0F39"/>
    <w:rsid w:val="008F0FB6"/>
    <w:rsid w:val="008F0FCB"/>
    <w:rsid w:val="008F110B"/>
    <w:rsid w:val="008F11B1"/>
    <w:rsid w:val="008F11CB"/>
    <w:rsid w:val="008F11E1"/>
    <w:rsid w:val="008F12A6"/>
    <w:rsid w:val="008F12BA"/>
    <w:rsid w:val="008F12E9"/>
    <w:rsid w:val="008F136D"/>
    <w:rsid w:val="008F13A3"/>
    <w:rsid w:val="008F13BE"/>
    <w:rsid w:val="008F13D5"/>
    <w:rsid w:val="008F141A"/>
    <w:rsid w:val="008F1423"/>
    <w:rsid w:val="008F14B5"/>
    <w:rsid w:val="008F150A"/>
    <w:rsid w:val="008F1597"/>
    <w:rsid w:val="008F15C2"/>
    <w:rsid w:val="008F1637"/>
    <w:rsid w:val="008F164F"/>
    <w:rsid w:val="008F1735"/>
    <w:rsid w:val="008F1758"/>
    <w:rsid w:val="008F1778"/>
    <w:rsid w:val="008F17A7"/>
    <w:rsid w:val="008F17EC"/>
    <w:rsid w:val="008F186B"/>
    <w:rsid w:val="008F1896"/>
    <w:rsid w:val="008F18D0"/>
    <w:rsid w:val="008F1933"/>
    <w:rsid w:val="008F1950"/>
    <w:rsid w:val="008F1979"/>
    <w:rsid w:val="008F1982"/>
    <w:rsid w:val="008F1990"/>
    <w:rsid w:val="008F1A12"/>
    <w:rsid w:val="008F1ABC"/>
    <w:rsid w:val="008F1B36"/>
    <w:rsid w:val="008F1B69"/>
    <w:rsid w:val="008F1B82"/>
    <w:rsid w:val="008F1C04"/>
    <w:rsid w:val="008F1D06"/>
    <w:rsid w:val="008F1D43"/>
    <w:rsid w:val="008F1D68"/>
    <w:rsid w:val="008F1DBA"/>
    <w:rsid w:val="008F1E38"/>
    <w:rsid w:val="008F1E9E"/>
    <w:rsid w:val="008F1F15"/>
    <w:rsid w:val="008F1F30"/>
    <w:rsid w:val="008F1F41"/>
    <w:rsid w:val="008F1F4A"/>
    <w:rsid w:val="008F1F64"/>
    <w:rsid w:val="008F1F9A"/>
    <w:rsid w:val="008F1FC2"/>
    <w:rsid w:val="008F1FDC"/>
    <w:rsid w:val="008F2023"/>
    <w:rsid w:val="008F2036"/>
    <w:rsid w:val="008F203E"/>
    <w:rsid w:val="008F205F"/>
    <w:rsid w:val="008F208D"/>
    <w:rsid w:val="008F2093"/>
    <w:rsid w:val="008F20F7"/>
    <w:rsid w:val="008F2170"/>
    <w:rsid w:val="008F219C"/>
    <w:rsid w:val="008F21AF"/>
    <w:rsid w:val="008F2251"/>
    <w:rsid w:val="008F228F"/>
    <w:rsid w:val="008F22A0"/>
    <w:rsid w:val="008F2305"/>
    <w:rsid w:val="008F2371"/>
    <w:rsid w:val="008F23DC"/>
    <w:rsid w:val="008F244A"/>
    <w:rsid w:val="008F2562"/>
    <w:rsid w:val="008F25EB"/>
    <w:rsid w:val="008F260F"/>
    <w:rsid w:val="008F2647"/>
    <w:rsid w:val="008F266C"/>
    <w:rsid w:val="008F2690"/>
    <w:rsid w:val="008F269B"/>
    <w:rsid w:val="008F26CD"/>
    <w:rsid w:val="008F2720"/>
    <w:rsid w:val="008F275D"/>
    <w:rsid w:val="008F2944"/>
    <w:rsid w:val="008F299E"/>
    <w:rsid w:val="008F2A72"/>
    <w:rsid w:val="008F2A86"/>
    <w:rsid w:val="008F2AFD"/>
    <w:rsid w:val="008F2C25"/>
    <w:rsid w:val="008F2C5C"/>
    <w:rsid w:val="008F2C7B"/>
    <w:rsid w:val="008F2C85"/>
    <w:rsid w:val="008F2DB2"/>
    <w:rsid w:val="008F2DDE"/>
    <w:rsid w:val="008F2E66"/>
    <w:rsid w:val="008F2E87"/>
    <w:rsid w:val="008F2EC8"/>
    <w:rsid w:val="008F2ED5"/>
    <w:rsid w:val="008F2EF2"/>
    <w:rsid w:val="008F2F4B"/>
    <w:rsid w:val="008F310F"/>
    <w:rsid w:val="008F3243"/>
    <w:rsid w:val="008F3254"/>
    <w:rsid w:val="008F332D"/>
    <w:rsid w:val="008F332F"/>
    <w:rsid w:val="008F3350"/>
    <w:rsid w:val="008F3360"/>
    <w:rsid w:val="008F3371"/>
    <w:rsid w:val="008F3377"/>
    <w:rsid w:val="008F33A1"/>
    <w:rsid w:val="008F3407"/>
    <w:rsid w:val="008F34CD"/>
    <w:rsid w:val="008F3507"/>
    <w:rsid w:val="008F353F"/>
    <w:rsid w:val="008F357D"/>
    <w:rsid w:val="008F3634"/>
    <w:rsid w:val="008F36E6"/>
    <w:rsid w:val="008F3890"/>
    <w:rsid w:val="008F38DA"/>
    <w:rsid w:val="008F3957"/>
    <w:rsid w:val="008F39DA"/>
    <w:rsid w:val="008F3A11"/>
    <w:rsid w:val="008F3A8F"/>
    <w:rsid w:val="008F3A91"/>
    <w:rsid w:val="008F3AC7"/>
    <w:rsid w:val="008F3B2D"/>
    <w:rsid w:val="008F3B2E"/>
    <w:rsid w:val="008F3B39"/>
    <w:rsid w:val="008F3BC4"/>
    <w:rsid w:val="008F3C56"/>
    <w:rsid w:val="008F3C65"/>
    <w:rsid w:val="008F3C9C"/>
    <w:rsid w:val="008F3CA8"/>
    <w:rsid w:val="008F3D20"/>
    <w:rsid w:val="008F3DD8"/>
    <w:rsid w:val="008F3DF7"/>
    <w:rsid w:val="008F3EF0"/>
    <w:rsid w:val="008F3F9E"/>
    <w:rsid w:val="008F4008"/>
    <w:rsid w:val="008F4015"/>
    <w:rsid w:val="008F405F"/>
    <w:rsid w:val="008F409B"/>
    <w:rsid w:val="008F40AC"/>
    <w:rsid w:val="008F40B1"/>
    <w:rsid w:val="008F411B"/>
    <w:rsid w:val="008F4145"/>
    <w:rsid w:val="008F41AD"/>
    <w:rsid w:val="008F41D0"/>
    <w:rsid w:val="008F4268"/>
    <w:rsid w:val="008F42A6"/>
    <w:rsid w:val="008F42B3"/>
    <w:rsid w:val="008F4352"/>
    <w:rsid w:val="008F439C"/>
    <w:rsid w:val="008F4493"/>
    <w:rsid w:val="008F449C"/>
    <w:rsid w:val="008F44DD"/>
    <w:rsid w:val="008F4525"/>
    <w:rsid w:val="008F4577"/>
    <w:rsid w:val="008F458E"/>
    <w:rsid w:val="008F45B7"/>
    <w:rsid w:val="008F461B"/>
    <w:rsid w:val="008F4685"/>
    <w:rsid w:val="008F46E0"/>
    <w:rsid w:val="008F475B"/>
    <w:rsid w:val="008F4777"/>
    <w:rsid w:val="008F47A0"/>
    <w:rsid w:val="008F4803"/>
    <w:rsid w:val="008F4820"/>
    <w:rsid w:val="008F4821"/>
    <w:rsid w:val="008F4823"/>
    <w:rsid w:val="008F4848"/>
    <w:rsid w:val="008F4893"/>
    <w:rsid w:val="008F48AF"/>
    <w:rsid w:val="008F48B0"/>
    <w:rsid w:val="008F48F6"/>
    <w:rsid w:val="008F4A6D"/>
    <w:rsid w:val="008F4A9C"/>
    <w:rsid w:val="008F4AE0"/>
    <w:rsid w:val="008F4AFA"/>
    <w:rsid w:val="008F4B1F"/>
    <w:rsid w:val="008F4B84"/>
    <w:rsid w:val="008F4B95"/>
    <w:rsid w:val="008F4B99"/>
    <w:rsid w:val="008F4C6C"/>
    <w:rsid w:val="008F4CD5"/>
    <w:rsid w:val="008F4D02"/>
    <w:rsid w:val="008F4D09"/>
    <w:rsid w:val="008F4D37"/>
    <w:rsid w:val="008F4D69"/>
    <w:rsid w:val="008F4D8C"/>
    <w:rsid w:val="008F4DAC"/>
    <w:rsid w:val="008F4DD2"/>
    <w:rsid w:val="008F4F50"/>
    <w:rsid w:val="008F4F52"/>
    <w:rsid w:val="008F4F89"/>
    <w:rsid w:val="008F4FBC"/>
    <w:rsid w:val="008F5019"/>
    <w:rsid w:val="008F502E"/>
    <w:rsid w:val="008F5054"/>
    <w:rsid w:val="008F5055"/>
    <w:rsid w:val="008F50B8"/>
    <w:rsid w:val="008F5121"/>
    <w:rsid w:val="008F5189"/>
    <w:rsid w:val="008F51A7"/>
    <w:rsid w:val="008F51CC"/>
    <w:rsid w:val="008F51D2"/>
    <w:rsid w:val="008F51F4"/>
    <w:rsid w:val="008F520E"/>
    <w:rsid w:val="008F529B"/>
    <w:rsid w:val="008F536F"/>
    <w:rsid w:val="008F5407"/>
    <w:rsid w:val="008F5495"/>
    <w:rsid w:val="008F54E7"/>
    <w:rsid w:val="008F5578"/>
    <w:rsid w:val="008F5589"/>
    <w:rsid w:val="008F558C"/>
    <w:rsid w:val="008F55AE"/>
    <w:rsid w:val="008F55B2"/>
    <w:rsid w:val="008F55FA"/>
    <w:rsid w:val="008F5620"/>
    <w:rsid w:val="008F564F"/>
    <w:rsid w:val="008F568B"/>
    <w:rsid w:val="008F5713"/>
    <w:rsid w:val="008F57EE"/>
    <w:rsid w:val="008F5846"/>
    <w:rsid w:val="008F58AA"/>
    <w:rsid w:val="008F58D1"/>
    <w:rsid w:val="008F58F1"/>
    <w:rsid w:val="008F595B"/>
    <w:rsid w:val="008F598F"/>
    <w:rsid w:val="008F5A22"/>
    <w:rsid w:val="008F5AE2"/>
    <w:rsid w:val="008F5B32"/>
    <w:rsid w:val="008F5B70"/>
    <w:rsid w:val="008F5B9E"/>
    <w:rsid w:val="008F5BCC"/>
    <w:rsid w:val="008F5C4A"/>
    <w:rsid w:val="008F5C9D"/>
    <w:rsid w:val="008F5D8C"/>
    <w:rsid w:val="008F5DB3"/>
    <w:rsid w:val="008F5DD4"/>
    <w:rsid w:val="008F5E65"/>
    <w:rsid w:val="008F5E6F"/>
    <w:rsid w:val="008F5EFC"/>
    <w:rsid w:val="008F5F3D"/>
    <w:rsid w:val="008F60C5"/>
    <w:rsid w:val="008F6152"/>
    <w:rsid w:val="008F6218"/>
    <w:rsid w:val="008F6252"/>
    <w:rsid w:val="008F6286"/>
    <w:rsid w:val="008F6292"/>
    <w:rsid w:val="008F62E9"/>
    <w:rsid w:val="008F6309"/>
    <w:rsid w:val="008F6395"/>
    <w:rsid w:val="008F649C"/>
    <w:rsid w:val="008F649F"/>
    <w:rsid w:val="008F64CF"/>
    <w:rsid w:val="008F64D6"/>
    <w:rsid w:val="008F654D"/>
    <w:rsid w:val="008F654F"/>
    <w:rsid w:val="008F65B0"/>
    <w:rsid w:val="008F6601"/>
    <w:rsid w:val="008F6611"/>
    <w:rsid w:val="008F661D"/>
    <w:rsid w:val="008F6686"/>
    <w:rsid w:val="008F66D2"/>
    <w:rsid w:val="008F66F0"/>
    <w:rsid w:val="008F6720"/>
    <w:rsid w:val="008F675A"/>
    <w:rsid w:val="008F679C"/>
    <w:rsid w:val="008F67AD"/>
    <w:rsid w:val="008F67D4"/>
    <w:rsid w:val="008F685F"/>
    <w:rsid w:val="008F6948"/>
    <w:rsid w:val="008F69ED"/>
    <w:rsid w:val="008F6A0B"/>
    <w:rsid w:val="008F6A16"/>
    <w:rsid w:val="008F6A1B"/>
    <w:rsid w:val="008F6A80"/>
    <w:rsid w:val="008F6A81"/>
    <w:rsid w:val="008F6A94"/>
    <w:rsid w:val="008F6B38"/>
    <w:rsid w:val="008F6BB0"/>
    <w:rsid w:val="008F6BB1"/>
    <w:rsid w:val="008F6C23"/>
    <w:rsid w:val="008F6C30"/>
    <w:rsid w:val="008F6C38"/>
    <w:rsid w:val="008F6C6E"/>
    <w:rsid w:val="008F6C7B"/>
    <w:rsid w:val="008F6D03"/>
    <w:rsid w:val="008F6D80"/>
    <w:rsid w:val="008F6DBF"/>
    <w:rsid w:val="008F6DDF"/>
    <w:rsid w:val="008F6DE2"/>
    <w:rsid w:val="008F6E08"/>
    <w:rsid w:val="008F6E0F"/>
    <w:rsid w:val="008F6E94"/>
    <w:rsid w:val="008F6FD5"/>
    <w:rsid w:val="008F702F"/>
    <w:rsid w:val="008F7032"/>
    <w:rsid w:val="008F7077"/>
    <w:rsid w:val="008F70D4"/>
    <w:rsid w:val="008F7114"/>
    <w:rsid w:val="008F712A"/>
    <w:rsid w:val="008F7148"/>
    <w:rsid w:val="008F715E"/>
    <w:rsid w:val="008F7176"/>
    <w:rsid w:val="008F71B2"/>
    <w:rsid w:val="008F71BA"/>
    <w:rsid w:val="008F71EC"/>
    <w:rsid w:val="008F723F"/>
    <w:rsid w:val="008F7282"/>
    <w:rsid w:val="008F72B1"/>
    <w:rsid w:val="008F72D4"/>
    <w:rsid w:val="008F7321"/>
    <w:rsid w:val="008F733F"/>
    <w:rsid w:val="008F738C"/>
    <w:rsid w:val="008F738D"/>
    <w:rsid w:val="008F7390"/>
    <w:rsid w:val="008F73BA"/>
    <w:rsid w:val="008F73E9"/>
    <w:rsid w:val="008F7498"/>
    <w:rsid w:val="008F74CE"/>
    <w:rsid w:val="008F74FF"/>
    <w:rsid w:val="008F752E"/>
    <w:rsid w:val="008F75AE"/>
    <w:rsid w:val="008F760D"/>
    <w:rsid w:val="008F764C"/>
    <w:rsid w:val="008F7738"/>
    <w:rsid w:val="008F78C3"/>
    <w:rsid w:val="008F78F5"/>
    <w:rsid w:val="008F7926"/>
    <w:rsid w:val="008F7934"/>
    <w:rsid w:val="008F794F"/>
    <w:rsid w:val="008F79B0"/>
    <w:rsid w:val="008F79C8"/>
    <w:rsid w:val="008F7A6B"/>
    <w:rsid w:val="008F7AE8"/>
    <w:rsid w:val="008F7C3B"/>
    <w:rsid w:val="008F7C55"/>
    <w:rsid w:val="008F7CA8"/>
    <w:rsid w:val="008F7D6F"/>
    <w:rsid w:val="008F7E86"/>
    <w:rsid w:val="008F7EA8"/>
    <w:rsid w:val="008F7F12"/>
    <w:rsid w:val="008F7F58"/>
    <w:rsid w:val="008F7F5A"/>
    <w:rsid w:val="008F7F79"/>
    <w:rsid w:val="008F7FC2"/>
    <w:rsid w:val="008FFEA0"/>
    <w:rsid w:val="0090003B"/>
    <w:rsid w:val="00900078"/>
    <w:rsid w:val="00900233"/>
    <w:rsid w:val="00900265"/>
    <w:rsid w:val="0090027F"/>
    <w:rsid w:val="00900292"/>
    <w:rsid w:val="00900309"/>
    <w:rsid w:val="0090033B"/>
    <w:rsid w:val="0090035E"/>
    <w:rsid w:val="009003E3"/>
    <w:rsid w:val="0090043D"/>
    <w:rsid w:val="0090051A"/>
    <w:rsid w:val="0090059E"/>
    <w:rsid w:val="009005F7"/>
    <w:rsid w:val="00900628"/>
    <w:rsid w:val="0090062D"/>
    <w:rsid w:val="0090063E"/>
    <w:rsid w:val="00900653"/>
    <w:rsid w:val="00900687"/>
    <w:rsid w:val="0090077B"/>
    <w:rsid w:val="009007C0"/>
    <w:rsid w:val="009007D3"/>
    <w:rsid w:val="00900842"/>
    <w:rsid w:val="00900870"/>
    <w:rsid w:val="009008A9"/>
    <w:rsid w:val="009009A1"/>
    <w:rsid w:val="00900A29"/>
    <w:rsid w:val="00900AA8"/>
    <w:rsid w:val="00900AE8"/>
    <w:rsid w:val="00900AED"/>
    <w:rsid w:val="00900B87"/>
    <w:rsid w:val="00900B95"/>
    <w:rsid w:val="00900BB7"/>
    <w:rsid w:val="00900BC8"/>
    <w:rsid w:val="00900BD2"/>
    <w:rsid w:val="00900C03"/>
    <w:rsid w:val="00900C32"/>
    <w:rsid w:val="00900C7C"/>
    <w:rsid w:val="00900D76"/>
    <w:rsid w:val="00900D79"/>
    <w:rsid w:val="00900DA0"/>
    <w:rsid w:val="00900DE0"/>
    <w:rsid w:val="00900DF4"/>
    <w:rsid w:val="00900DF5"/>
    <w:rsid w:val="00900E21"/>
    <w:rsid w:val="00900E6D"/>
    <w:rsid w:val="00900ED1"/>
    <w:rsid w:val="00900F6F"/>
    <w:rsid w:val="00900F75"/>
    <w:rsid w:val="00900F95"/>
    <w:rsid w:val="00900FD5"/>
    <w:rsid w:val="00900FDE"/>
    <w:rsid w:val="0090107B"/>
    <w:rsid w:val="009010B9"/>
    <w:rsid w:val="009010EE"/>
    <w:rsid w:val="0090115D"/>
    <w:rsid w:val="009011E8"/>
    <w:rsid w:val="00901273"/>
    <w:rsid w:val="0090129B"/>
    <w:rsid w:val="009013FE"/>
    <w:rsid w:val="009014DB"/>
    <w:rsid w:val="009015DF"/>
    <w:rsid w:val="009015E4"/>
    <w:rsid w:val="00901686"/>
    <w:rsid w:val="00901697"/>
    <w:rsid w:val="00901701"/>
    <w:rsid w:val="0090171B"/>
    <w:rsid w:val="00901789"/>
    <w:rsid w:val="00901790"/>
    <w:rsid w:val="00901827"/>
    <w:rsid w:val="0090189F"/>
    <w:rsid w:val="00901904"/>
    <w:rsid w:val="00901945"/>
    <w:rsid w:val="00901948"/>
    <w:rsid w:val="00901954"/>
    <w:rsid w:val="00901A44"/>
    <w:rsid w:val="00901A4D"/>
    <w:rsid w:val="00901A8A"/>
    <w:rsid w:val="00901BA4"/>
    <w:rsid w:val="00901BE5"/>
    <w:rsid w:val="00901C81"/>
    <w:rsid w:val="00901D4F"/>
    <w:rsid w:val="00901D66"/>
    <w:rsid w:val="00901E09"/>
    <w:rsid w:val="00901E33"/>
    <w:rsid w:val="00901EDC"/>
    <w:rsid w:val="00901F4A"/>
    <w:rsid w:val="00901F59"/>
    <w:rsid w:val="00901F84"/>
    <w:rsid w:val="00901F9F"/>
    <w:rsid w:val="00901FF4"/>
    <w:rsid w:val="0090200C"/>
    <w:rsid w:val="00902058"/>
    <w:rsid w:val="00902076"/>
    <w:rsid w:val="0090209D"/>
    <w:rsid w:val="009020F8"/>
    <w:rsid w:val="009020FA"/>
    <w:rsid w:val="00902105"/>
    <w:rsid w:val="00902159"/>
    <w:rsid w:val="0090217D"/>
    <w:rsid w:val="009021AD"/>
    <w:rsid w:val="009021D3"/>
    <w:rsid w:val="0090220B"/>
    <w:rsid w:val="00902241"/>
    <w:rsid w:val="009022BD"/>
    <w:rsid w:val="0090230F"/>
    <w:rsid w:val="00902355"/>
    <w:rsid w:val="00902439"/>
    <w:rsid w:val="009024D1"/>
    <w:rsid w:val="009024DA"/>
    <w:rsid w:val="00902523"/>
    <w:rsid w:val="00902560"/>
    <w:rsid w:val="009025C9"/>
    <w:rsid w:val="0090260C"/>
    <w:rsid w:val="00902612"/>
    <w:rsid w:val="00902636"/>
    <w:rsid w:val="00902643"/>
    <w:rsid w:val="009026A6"/>
    <w:rsid w:val="009026F1"/>
    <w:rsid w:val="0090271D"/>
    <w:rsid w:val="0090273D"/>
    <w:rsid w:val="00902745"/>
    <w:rsid w:val="00902779"/>
    <w:rsid w:val="00902794"/>
    <w:rsid w:val="00902799"/>
    <w:rsid w:val="00902881"/>
    <w:rsid w:val="009028A9"/>
    <w:rsid w:val="009029FE"/>
    <w:rsid w:val="00902B12"/>
    <w:rsid w:val="00902B49"/>
    <w:rsid w:val="00902B81"/>
    <w:rsid w:val="00902BC6"/>
    <w:rsid w:val="00902BE2"/>
    <w:rsid w:val="00902C4B"/>
    <w:rsid w:val="00902C7D"/>
    <w:rsid w:val="00902C93"/>
    <w:rsid w:val="00902D2B"/>
    <w:rsid w:val="00902D61"/>
    <w:rsid w:val="00902D63"/>
    <w:rsid w:val="00902D65"/>
    <w:rsid w:val="00902E1A"/>
    <w:rsid w:val="00902E82"/>
    <w:rsid w:val="00902EB1"/>
    <w:rsid w:val="00902EC7"/>
    <w:rsid w:val="00902EF5"/>
    <w:rsid w:val="00902FE8"/>
    <w:rsid w:val="00902FF2"/>
    <w:rsid w:val="00903040"/>
    <w:rsid w:val="0090304C"/>
    <w:rsid w:val="009030D0"/>
    <w:rsid w:val="009030EE"/>
    <w:rsid w:val="00903102"/>
    <w:rsid w:val="00903116"/>
    <w:rsid w:val="00903125"/>
    <w:rsid w:val="00903139"/>
    <w:rsid w:val="00903146"/>
    <w:rsid w:val="009031DD"/>
    <w:rsid w:val="00903276"/>
    <w:rsid w:val="009032DA"/>
    <w:rsid w:val="00903362"/>
    <w:rsid w:val="00903368"/>
    <w:rsid w:val="00903369"/>
    <w:rsid w:val="00903412"/>
    <w:rsid w:val="00903463"/>
    <w:rsid w:val="00903468"/>
    <w:rsid w:val="009034BC"/>
    <w:rsid w:val="009034F2"/>
    <w:rsid w:val="00903508"/>
    <w:rsid w:val="00903569"/>
    <w:rsid w:val="00903571"/>
    <w:rsid w:val="0090360E"/>
    <w:rsid w:val="0090361A"/>
    <w:rsid w:val="00903625"/>
    <w:rsid w:val="00903673"/>
    <w:rsid w:val="00903727"/>
    <w:rsid w:val="00903742"/>
    <w:rsid w:val="00903782"/>
    <w:rsid w:val="009037A2"/>
    <w:rsid w:val="009037E8"/>
    <w:rsid w:val="00903864"/>
    <w:rsid w:val="009038D5"/>
    <w:rsid w:val="00903B10"/>
    <w:rsid w:val="00903B2F"/>
    <w:rsid w:val="00903B57"/>
    <w:rsid w:val="00903BA6"/>
    <w:rsid w:val="00903BB3"/>
    <w:rsid w:val="00903BDD"/>
    <w:rsid w:val="00903C55"/>
    <w:rsid w:val="00903E3D"/>
    <w:rsid w:val="00903EA7"/>
    <w:rsid w:val="00903F02"/>
    <w:rsid w:val="00903F46"/>
    <w:rsid w:val="00903F5D"/>
    <w:rsid w:val="00903FE5"/>
    <w:rsid w:val="00904096"/>
    <w:rsid w:val="009040F0"/>
    <w:rsid w:val="0090412D"/>
    <w:rsid w:val="00904153"/>
    <w:rsid w:val="009041EF"/>
    <w:rsid w:val="00904270"/>
    <w:rsid w:val="00904308"/>
    <w:rsid w:val="009043D3"/>
    <w:rsid w:val="009044EF"/>
    <w:rsid w:val="00904513"/>
    <w:rsid w:val="00904528"/>
    <w:rsid w:val="009045F8"/>
    <w:rsid w:val="0090460F"/>
    <w:rsid w:val="00904635"/>
    <w:rsid w:val="0090466B"/>
    <w:rsid w:val="00904820"/>
    <w:rsid w:val="0090485D"/>
    <w:rsid w:val="00904861"/>
    <w:rsid w:val="00904877"/>
    <w:rsid w:val="0090489D"/>
    <w:rsid w:val="009048E1"/>
    <w:rsid w:val="009048FC"/>
    <w:rsid w:val="00904906"/>
    <w:rsid w:val="009049EF"/>
    <w:rsid w:val="009049F1"/>
    <w:rsid w:val="00904A3E"/>
    <w:rsid w:val="00904A85"/>
    <w:rsid w:val="00904ABE"/>
    <w:rsid w:val="00904BBA"/>
    <w:rsid w:val="00904C0B"/>
    <w:rsid w:val="00904C1E"/>
    <w:rsid w:val="00904C5E"/>
    <w:rsid w:val="00904CC6"/>
    <w:rsid w:val="00904D7A"/>
    <w:rsid w:val="00904E15"/>
    <w:rsid w:val="00904E3D"/>
    <w:rsid w:val="00904E4C"/>
    <w:rsid w:val="00904E80"/>
    <w:rsid w:val="00904E85"/>
    <w:rsid w:val="00904ED4"/>
    <w:rsid w:val="00904EE3"/>
    <w:rsid w:val="00904EE9"/>
    <w:rsid w:val="00904EEF"/>
    <w:rsid w:val="00904F37"/>
    <w:rsid w:val="00904F40"/>
    <w:rsid w:val="00904F49"/>
    <w:rsid w:val="00904F7F"/>
    <w:rsid w:val="00904F99"/>
    <w:rsid w:val="00904FF5"/>
    <w:rsid w:val="0090508B"/>
    <w:rsid w:val="009050CE"/>
    <w:rsid w:val="00905176"/>
    <w:rsid w:val="00905190"/>
    <w:rsid w:val="009051DB"/>
    <w:rsid w:val="00905263"/>
    <w:rsid w:val="00905282"/>
    <w:rsid w:val="00905295"/>
    <w:rsid w:val="009052B4"/>
    <w:rsid w:val="0090538C"/>
    <w:rsid w:val="00905420"/>
    <w:rsid w:val="00905438"/>
    <w:rsid w:val="009055E7"/>
    <w:rsid w:val="009055E8"/>
    <w:rsid w:val="0090567A"/>
    <w:rsid w:val="009057C1"/>
    <w:rsid w:val="009057FA"/>
    <w:rsid w:val="00905846"/>
    <w:rsid w:val="009058CC"/>
    <w:rsid w:val="00905979"/>
    <w:rsid w:val="009059EB"/>
    <w:rsid w:val="00905B52"/>
    <w:rsid w:val="00905C4E"/>
    <w:rsid w:val="00905C59"/>
    <w:rsid w:val="00905CCD"/>
    <w:rsid w:val="00905CF3"/>
    <w:rsid w:val="00905D2C"/>
    <w:rsid w:val="00905D64"/>
    <w:rsid w:val="00905D92"/>
    <w:rsid w:val="00905E1C"/>
    <w:rsid w:val="00905EA4"/>
    <w:rsid w:val="00905EBC"/>
    <w:rsid w:val="00905F0A"/>
    <w:rsid w:val="00905F32"/>
    <w:rsid w:val="00905F63"/>
    <w:rsid w:val="009060CF"/>
    <w:rsid w:val="009061AF"/>
    <w:rsid w:val="00906264"/>
    <w:rsid w:val="009062A0"/>
    <w:rsid w:val="00906359"/>
    <w:rsid w:val="0090636A"/>
    <w:rsid w:val="0090638B"/>
    <w:rsid w:val="009063C5"/>
    <w:rsid w:val="009064AA"/>
    <w:rsid w:val="00906500"/>
    <w:rsid w:val="0090651E"/>
    <w:rsid w:val="0090653D"/>
    <w:rsid w:val="009066B5"/>
    <w:rsid w:val="009066D7"/>
    <w:rsid w:val="00906805"/>
    <w:rsid w:val="00906845"/>
    <w:rsid w:val="009068CF"/>
    <w:rsid w:val="00906902"/>
    <w:rsid w:val="0090695F"/>
    <w:rsid w:val="0090697C"/>
    <w:rsid w:val="009069DE"/>
    <w:rsid w:val="009069F0"/>
    <w:rsid w:val="00906A83"/>
    <w:rsid w:val="00906A87"/>
    <w:rsid w:val="00906AA0"/>
    <w:rsid w:val="00906AA7"/>
    <w:rsid w:val="00906AC9"/>
    <w:rsid w:val="00906AE3"/>
    <w:rsid w:val="00906B79"/>
    <w:rsid w:val="00906BFC"/>
    <w:rsid w:val="00906C31"/>
    <w:rsid w:val="00906CAD"/>
    <w:rsid w:val="00906CB2"/>
    <w:rsid w:val="00906D2E"/>
    <w:rsid w:val="00906D96"/>
    <w:rsid w:val="00906DA0"/>
    <w:rsid w:val="00906EB6"/>
    <w:rsid w:val="00906EC6"/>
    <w:rsid w:val="00906ED2"/>
    <w:rsid w:val="00906F96"/>
    <w:rsid w:val="00906FBA"/>
    <w:rsid w:val="00906FDD"/>
    <w:rsid w:val="00906FE8"/>
    <w:rsid w:val="0090704E"/>
    <w:rsid w:val="00907050"/>
    <w:rsid w:val="009070AC"/>
    <w:rsid w:val="009070B1"/>
    <w:rsid w:val="009070CE"/>
    <w:rsid w:val="00907113"/>
    <w:rsid w:val="00907154"/>
    <w:rsid w:val="00907157"/>
    <w:rsid w:val="009071DF"/>
    <w:rsid w:val="009071F4"/>
    <w:rsid w:val="009071F9"/>
    <w:rsid w:val="00907232"/>
    <w:rsid w:val="00907319"/>
    <w:rsid w:val="00907344"/>
    <w:rsid w:val="00907346"/>
    <w:rsid w:val="00907360"/>
    <w:rsid w:val="009073AB"/>
    <w:rsid w:val="009073AF"/>
    <w:rsid w:val="00907428"/>
    <w:rsid w:val="0090744B"/>
    <w:rsid w:val="00907476"/>
    <w:rsid w:val="009075C3"/>
    <w:rsid w:val="009075C7"/>
    <w:rsid w:val="0090766F"/>
    <w:rsid w:val="009076AD"/>
    <w:rsid w:val="009076D9"/>
    <w:rsid w:val="00907711"/>
    <w:rsid w:val="00907782"/>
    <w:rsid w:val="009077D7"/>
    <w:rsid w:val="009077D8"/>
    <w:rsid w:val="00907870"/>
    <w:rsid w:val="009078E1"/>
    <w:rsid w:val="0090790F"/>
    <w:rsid w:val="009079A0"/>
    <w:rsid w:val="009079AA"/>
    <w:rsid w:val="009079AC"/>
    <w:rsid w:val="009079E9"/>
    <w:rsid w:val="00907A41"/>
    <w:rsid w:val="00907A72"/>
    <w:rsid w:val="00907A91"/>
    <w:rsid w:val="00907AA7"/>
    <w:rsid w:val="00907B4E"/>
    <w:rsid w:val="00907BFF"/>
    <w:rsid w:val="00907C9E"/>
    <w:rsid w:val="00907D25"/>
    <w:rsid w:val="00907D9C"/>
    <w:rsid w:val="00907DEA"/>
    <w:rsid w:val="00907E51"/>
    <w:rsid w:val="00907E5C"/>
    <w:rsid w:val="00907E7B"/>
    <w:rsid w:val="00907E83"/>
    <w:rsid w:val="00907F03"/>
    <w:rsid w:val="00907F25"/>
    <w:rsid w:val="00907F49"/>
    <w:rsid w:val="009101A0"/>
    <w:rsid w:val="00910228"/>
    <w:rsid w:val="009102A7"/>
    <w:rsid w:val="009102CE"/>
    <w:rsid w:val="009102EA"/>
    <w:rsid w:val="009102ED"/>
    <w:rsid w:val="009103A4"/>
    <w:rsid w:val="009103A6"/>
    <w:rsid w:val="009103A9"/>
    <w:rsid w:val="00910402"/>
    <w:rsid w:val="009104BB"/>
    <w:rsid w:val="0091052E"/>
    <w:rsid w:val="0091053C"/>
    <w:rsid w:val="0091057A"/>
    <w:rsid w:val="009105B1"/>
    <w:rsid w:val="00910600"/>
    <w:rsid w:val="0091060E"/>
    <w:rsid w:val="00910644"/>
    <w:rsid w:val="0091064F"/>
    <w:rsid w:val="009106CA"/>
    <w:rsid w:val="0091070A"/>
    <w:rsid w:val="00910745"/>
    <w:rsid w:val="00910764"/>
    <w:rsid w:val="00910785"/>
    <w:rsid w:val="009107AB"/>
    <w:rsid w:val="009107AD"/>
    <w:rsid w:val="0091088D"/>
    <w:rsid w:val="009108B9"/>
    <w:rsid w:val="009108DC"/>
    <w:rsid w:val="009108F2"/>
    <w:rsid w:val="00910991"/>
    <w:rsid w:val="009109D0"/>
    <w:rsid w:val="009109D4"/>
    <w:rsid w:val="009109E1"/>
    <w:rsid w:val="00910A46"/>
    <w:rsid w:val="00910A88"/>
    <w:rsid w:val="00910A9A"/>
    <w:rsid w:val="00910BF6"/>
    <w:rsid w:val="00910C50"/>
    <w:rsid w:val="00910C53"/>
    <w:rsid w:val="00910D39"/>
    <w:rsid w:val="00910D9A"/>
    <w:rsid w:val="00910E64"/>
    <w:rsid w:val="00910EAD"/>
    <w:rsid w:val="00910F26"/>
    <w:rsid w:val="00910F5C"/>
    <w:rsid w:val="00910F8D"/>
    <w:rsid w:val="00910F99"/>
    <w:rsid w:val="0091100E"/>
    <w:rsid w:val="00911010"/>
    <w:rsid w:val="00911024"/>
    <w:rsid w:val="00911086"/>
    <w:rsid w:val="009110BA"/>
    <w:rsid w:val="009111C1"/>
    <w:rsid w:val="00911230"/>
    <w:rsid w:val="0091125F"/>
    <w:rsid w:val="009112B8"/>
    <w:rsid w:val="009112CC"/>
    <w:rsid w:val="009112E3"/>
    <w:rsid w:val="00911360"/>
    <w:rsid w:val="009113D3"/>
    <w:rsid w:val="009113DF"/>
    <w:rsid w:val="009113F9"/>
    <w:rsid w:val="00911413"/>
    <w:rsid w:val="00911482"/>
    <w:rsid w:val="009114BC"/>
    <w:rsid w:val="00911505"/>
    <w:rsid w:val="00911584"/>
    <w:rsid w:val="00911605"/>
    <w:rsid w:val="00911634"/>
    <w:rsid w:val="0091164D"/>
    <w:rsid w:val="0091165B"/>
    <w:rsid w:val="0091169B"/>
    <w:rsid w:val="009116F4"/>
    <w:rsid w:val="00911826"/>
    <w:rsid w:val="0091184A"/>
    <w:rsid w:val="00911883"/>
    <w:rsid w:val="009118FE"/>
    <w:rsid w:val="00911913"/>
    <w:rsid w:val="00911948"/>
    <w:rsid w:val="0091194E"/>
    <w:rsid w:val="009119FB"/>
    <w:rsid w:val="00911A0B"/>
    <w:rsid w:val="00911A7D"/>
    <w:rsid w:val="00911AAA"/>
    <w:rsid w:val="00911AB6"/>
    <w:rsid w:val="00911AE0"/>
    <w:rsid w:val="00911AEE"/>
    <w:rsid w:val="00911B6E"/>
    <w:rsid w:val="00911B8D"/>
    <w:rsid w:val="00911C31"/>
    <w:rsid w:val="00911C4B"/>
    <w:rsid w:val="00911C5B"/>
    <w:rsid w:val="00911D0E"/>
    <w:rsid w:val="00911D1B"/>
    <w:rsid w:val="00911D31"/>
    <w:rsid w:val="00911E2E"/>
    <w:rsid w:val="00911E65"/>
    <w:rsid w:val="00911E8D"/>
    <w:rsid w:val="00911E8E"/>
    <w:rsid w:val="00911EC0"/>
    <w:rsid w:val="00911ECA"/>
    <w:rsid w:val="00911EF4"/>
    <w:rsid w:val="00911F3E"/>
    <w:rsid w:val="00911FA0"/>
    <w:rsid w:val="009120F9"/>
    <w:rsid w:val="009121B3"/>
    <w:rsid w:val="00912244"/>
    <w:rsid w:val="00912249"/>
    <w:rsid w:val="00912256"/>
    <w:rsid w:val="0091227D"/>
    <w:rsid w:val="00912376"/>
    <w:rsid w:val="00912394"/>
    <w:rsid w:val="009123DB"/>
    <w:rsid w:val="009123FC"/>
    <w:rsid w:val="0091242C"/>
    <w:rsid w:val="009124C2"/>
    <w:rsid w:val="009124F5"/>
    <w:rsid w:val="00912533"/>
    <w:rsid w:val="009125A5"/>
    <w:rsid w:val="009125F0"/>
    <w:rsid w:val="009126CF"/>
    <w:rsid w:val="00912754"/>
    <w:rsid w:val="00912805"/>
    <w:rsid w:val="0091298B"/>
    <w:rsid w:val="009129B3"/>
    <w:rsid w:val="00912A3A"/>
    <w:rsid w:val="00912A65"/>
    <w:rsid w:val="00912A8D"/>
    <w:rsid w:val="00912BA0"/>
    <w:rsid w:val="00912CD3"/>
    <w:rsid w:val="00912D64"/>
    <w:rsid w:val="00912D68"/>
    <w:rsid w:val="00912D72"/>
    <w:rsid w:val="00912D9F"/>
    <w:rsid w:val="00912E5C"/>
    <w:rsid w:val="00912E86"/>
    <w:rsid w:val="00912EC8"/>
    <w:rsid w:val="00912EE4"/>
    <w:rsid w:val="00912F0F"/>
    <w:rsid w:val="00912FBC"/>
    <w:rsid w:val="00913043"/>
    <w:rsid w:val="0091305C"/>
    <w:rsid w:val="00913070"/>
    <w:rsid w:val="00913081"/>
    <w:rsid w:val="00913093"/>
    <w:rsid w:val="009130A2"/>
    <w:rsid w:val="009130D1"/>
    <w:rsid w:val="00913155"/>
    <w:rsid w:val="009131A7"/>
    <w:rsid w:val="00913202"/>
    <w:rsid w:val="0091320E"/>
    <w:rsid w:val="00913246"/>
    <w:rsid w:val="00913264"/>
    <w:rsid w:val="00913284"/>
    <w:rsid w:val="009132A8"/>
    <w:rsid w:val="00913327"/>
    <w:rsid w:val="00913340"/>
    <w:rsid w:val="0091339F"/>
    <w:rsid w:val="00913410"/>
    <w:rsid w:val="00913467"/>
    <w:rsid w:val="009134E2"/>
    <w:rsid w:val="00913543"/>
    <w:rsid w:val="00913544"/>
    <w:rsid w:val="00913592"/>
    <w:rsid w:val="0091359A"/>
    <w:rsid w:val="00913673"/>
    <w:rsid w:val="00913687"/>
    <w:rsid w:val="009136A2"/>
    <w:rsid w:val="009136B9"/>
    <w:rsid w:val="009136F8"/>
    <w:rsid w:val="0091375C"/>
    <w:rsid w:val="00913784"/>
    <w:rsid w:val="0091380F"/>
    <w:rsid w:val="00913878"/>
    <w:rsid w:val="00913897"/>
    <w:rsid w:val="009138BB"/>
    <w:rsid w:val="009138E6"/>
    <w:rsid w:val="00913917"/>
    <w:rsid w:val="00913951"/>
    <w:rsid w:val="00913988"/>
    <w:rsid w:val="009139FB"/>
    <w:rsid w:val="00913A1D"/>
    <w:rsid w:val="00913A1E"/>
    <w:rsid w:val="00913A6C"/>
    <w:rsid w:val="00913ABD"/>
    <w:rsid w:val="00913AE6"/>
    <w:rsid w:val="00913C29"/>
    <w:rsid w:val="00913C37"/>
    <w:rsid w:val="00913CCB"/>
    <w:rsid w:val="00913CEA"/>
    <w:rsid w:val="00913D16"/>
    <w:rsid w:val="00913DAE"/>
    <w:rsid w:val="00913DD7"/>
    <w:rsid w:val="00913E6E"/>
    <w:rsid w:val="00913E7B"/>
    <w:rsid w:val="00913EBA"/>
    <w:rsid w:val="00913ED1"/>
    <w:rsid w:val="00913F27"/>
    <w:rsid w:val="00913F80"/>
    <w:rsid w:val="00913FD1"/>
    <w:rsid w:val="00914026"/>
    <w:rsid w:val="0091402E"/>
    <w:rsid w:val="00914040"/>
    <w:rsid w:val="009140CB"/>
    <w:rsid w:val="009140EB"/>
    <w:rsid w:val="0091423A"/>
    <w:rsid w:val="009142C6"/>
    <w:rsid w:val="00914319"/>
    <w:rsid w:val="009143CB"/>
    <w:rsid w:val="009143DC"/>
    <w:rsid w:val="009143FD"/>
    <w:rsid w:val="00914400"/>
    <w:rsid w:val="00914474"/>
    <w:rsid w:val="009144EF"/>
    <w:rsid w:val="00914500"/>
    <w:rsid w:val="009145D0"/>
    <w:rsid w:val="009145FB"/>
    <w:rsid w:val="00914694"/>
    <w:rsid w:val="009146FB"/>
    <w:rsid w:val="00914731"/>
    <w:rsid w:val="0091477E"/>
    <w:rsid w:val="00914799"/>
    <w:rsid w:val="00914867"/>
    <w:rsid w:val="0091487B"/>
    <w:rsid w:val="0091488B"/>
    <w:rsid w:val="00914900"/>
    <w:rsid w:val="0091498F"/>
    <w:rsid w:val="00914A72"/>
    <w:rsid w:val="00914A9A"/>
    <w:rsid w:val="00914B93"/>
    <w:rsid w:val="00914BEF"/>
    <w:rsid w:val="00914C3B"/>
    <w:rsid w:val="00914D3F"/>
    <w:rsid w:val="00914DC0"/>
    <w:rsid w:val="00914DC7"/>
    <w:rsid w:val="00914E00"/>
    <w:rsid w:val="00914E37"/>
    <w:rsid w:val="00914F56"/>
    <w:rsid w:val="00915053"/>
    <w:rsid w:val="0091507B"/>
    <w:rsid w:val="009150AC"/>
    <w:rsid w:val="009150F9"/>
    <w:rsid w:val="00915138"/>
    <w:rsid w:val="009151C2"/>
    <w:rsid w:val="009151D4"/>
    <w:rsid w:val="009152A9"/>
    <w:rsid w:val="009152C0"/>
    <w:rsid w:val="00915348"/>
    <w:rsid w:val="00915373"/>
    <w:rsid w:val="00915398"/>
    <w:rsid w:val="0091543C"/>
    <w:rsid w:val="009154AB"/>
    <w:rsid w:val="00915508"/>
    <w:rsid w:val="00915527"/>
    <w:rsid w:val="0091554D"/>
    <w:rsid w:val="0091555B"/>
    <w:rsid w:val="0091557C"/>
    <w:rsid w:val="0091558D"/>
    <w:rsid w:val="009155A8"/>
    <w:rsid w:val="009155CE"/>
    <w:rsid w:val="00915678"/>
    <w:rsid w:val="0091567D"/>
    <w:rsid w:val="00915693"/>
    <w:rsid w:val="009156A3"/>
    <w:rsid w:val="0091571E"/>
    <w:rsid w:val="00915808"/>
    <w:rsid w:val="00915869"/>
    <w:rsid w:val="009158C7"/>
    <w:rsid w:val="00915909"/>
    <w:rsid w:val="00915929"/>
    <w:rsid w:val="00915945"/>
    <w:rsid w:val="0091594C"/>
    <w:rsid w:val="00915979"/>
    <w:rsid w:val="00915A26"/>
    <w:rsid w:val="00915AAB"/>
    <w:rsid w:val="00915B84"/>
    <w:rsid w:val="00915BC2"/>
    <w:rsid w:val="00915CCB"/>
    <w:rsid w:val="00915D0D"/>
    <w:rsid w:val="00915E16"/>
    <w:rsid w:val="00915E9E"/>
    <w:rsid w:val="00915EDE"/>
    <w:rsid w:val="00915EF4"/>
    <w:rsid w:val="0091600E"/>
    <w:rsid w:val="00916046"/>
    <w:rsid w:val="00916063"/>
    <w:rsid w:val="0091617B"/>
    <w:rsid w:val="009161C4"/>
    <w:rsid w:val="009161F9"/>
    <w:rsid w:val="0091632B"/>
    <w:rsid w:val="009163BB"/>
    <w:rsid w:val="009163D0"/>
    <w:rsid w:val="009163F3"/>
    <w:rsid w:val="0091642F"/>
    <w:rsid w:val="009164D3"/>
    <w:rsid w:val="00916570"/>
    <w:rsid w:val="00916583"/>
    <w:rsid w:val="00916594"/>
    <w:rsid w:val="00916627"/>
    <w:rsid w:val="0091663D"/>
    <w:rsid w:val="0091665E"/>
    <w:rsid w:val="009166D7"/>
    <w:rsid w:val="009166ED"/>
    <w:rsid w:val="0091676F"/>
    <w:rsid w:val="009167CE"/>
    <w:rsid w:val="0091684C"/>
    <w:rsid w:val="0091689A"/>
    <w:rsid w:val="00916907"/>
    <w:rsid w:val="00916937"/>
    <w:rsid w:val="00916964"/>
    <w:rsid w:val="009169C9"/>
    <w:rsid w:val="00916A9B"/>
    <w:rsid w:val="00916AFC"/>
    <w:rsid w:val="00916B0A"/>
    <w:rsid w:val="00916BA0"/>
    <w:rsid w:val="00916BE6"/>
    <w:rsid w:val="00916D43"/>
    <w:rsid w:val="00916D88"/>
    <w:rsid w:val="00916DC5"/>
    <w:rsid w:val="00916DD5"/>
    <w:rsid w:val="00916DDB"/>
    <w:rsid w:val="00916DF2"/>
    <w:rsid w:val="00916E8B"/>
    <w:rsid w:val="00916F1F"/>
    <w:rsid w:val="00916F39"/>
    <w:rsid w:val="00916FB5"/>
    <w:rsid w:val="00916FB8"/>
    <w:rsid w:val="0091701F"/>
    <w:rsid w:val="0091705A"/>
    <w:rsid w:val="009170A3"/>
    <w:rsid w:val="009170C5"/>
    <w:rsid w:val="009170C8"/>
    <w:rsid w:val="009170C9"/>
    <w:rsid w:val="009170EA"/>
    <w:rsid w:val="00917103"/>
    <w:rsid w:val="00917115"/>
    <w:rsid w:val="0091712D"/>
    <w:rsid w:val="00917131"/>
    <w:rsid w:val="00917133"/>
    <w:rsid w:val="0091715F"/>
    <w:rsid w:val="00917183"/>
    <w:rsid w:val="009171BF"/>
    <w:rsid w:val="009172B8"/>
    <w:rsid w:val="009172D0"/>
    <w:rsid w:val="009173E6"/>
    <w:rsid w:val="00917409"/>
    <w:rsid w:val="0091740F"/>
    <w:rsid w:val="009174A5"/>
    <w:rsid w:val="009174C5"/>
    <w:rsid w:val="009175EF"/>
    <w:rsid w:val="0091760C"/>
    <w:rsid w:val="0091767F"/>
    <w:rsid w:val="0091775D"/>
    <w:rsid w:val="009177EA"/>
    <w:rsid w:val="009177ED"/>
    <w:rsid w:val="00917917"/>
    <w:rsid w:val="00917976"/>
    <w:rsid w:val="00917A23"/>
    <w:rsid w:val="00917A39"/>
    <w:rsid w:val="00917A53"/>
    <w:rsid w:val="00917B6C"/>
    <w:rsid w:val="00917C6F"/>
    <w:rsid w:val="00917D17"/>
    <w:rsid w:val="00917D2A"/>
    <w:rsid w:val="00917D59"/>
    <w:rsid w:val="00917E12"/>
    <w:rsid w:val="00917E1D"/>
    <w:rsid w:val="00917E44"/>
    <w:rsid w:val="00917E48"/>
    <w:rsid w:val="00917F1F"/>
    <w:rsid w:val="00917FA4"/>
    <w:rsid w:val="00917FAA"/>
    <w:rsid w:val="00920045"/>
    <w:rsid w:val="00920072"/>
    <w:rsid w:val="00920082"/>
    <w:rsid w:val="009200D9"/>
    <w:rsid w:val="009200E0"/>
    <w:rsid w:val="009200E3"/>
    <w:rsid w:val="009201D7"/>
    <w:rsid w:val="009202A6"/>
    <w:rsid w:val="009202BD"/>
    <w:rsid w:val="009202D6"/>
    <w:rsid w:val="00920419"/>
    <w:rsid w:val="0092042F"/>
    <w:rsid w:val="00920458"/>
    <w:rsid w:val="0092048B"/>
    <w:rsid w:val="009204A2"/>
    <w:rsid w:val="0092050F"/>
    <w:rsid w:val="009205FD"/>
    <w:rsid w:val="0092065D"/>
    <w:rsid w:val="0092071D"/>
    <w:rsid w:val="0092071F"/>
    <w:rsid w:val="00920751"/>
    <w:rsid w:val="00920765"/>
    <w:rsid w:val="00920873"/>
    <w:rsid w:val="0092088B"/>
    <w:rsid w:val="00920945"/>
    <w:rsid w:val="00920959"/>
    <w:rsid w:val="0092096E"/>
    <w:rsid w:val="00920973"/>
    <w:rsid w:val="0092097E"/>
    <w:rsid w:val="0092098C"/>
    <w:rsid w:val="009209E5"/>
    <w:rsid w:val="009209F0"/>
    <w:rsid w:val="009209FF"/>
    <w:rsid w:val="00920A3C"/>
    <w:rsid w:val="00920AF6"/>
    <w:rsid w:val="00920B4A"/>
    <w:rsid w:val="00920B52"/>
    <w:rsid w:val="00920B99"/>
    <w:rsid w:val="00920BE3"/>
    <w:rsid w:val="00920C76"/>
    <w:rsid w:val="00920CA9"/>
    <w:rsid w:val="00920D25"/>
    <w:rsid w:val="00920D88"/>
    <w:rsid w:val="00920DAF"/>
    <w:rsid w:val="00920DB2"/>
    <w:rsid w:val="00920DF5"/>
    <w:rsid w:val="00920E15"/>
    <w:rsid w:val="00920E6D"/>
    <w:rsid w:val="00920EA4"/>
    <w:rsid w:val="00920F07"/>
    <w:rsid w:val="00920F4A"/>
    <w:rsid w:val="00920F72"/>
    <w:rsid w:val="00920FBE"/>
    <w:rsid w:val="00920FD8"/>
    <w:rsid w:val="0092103E"/>
    <w:rsid w:val="0092107F"/>
    <w:rsid w:val="009210B6"/>
    <w:rsid w:val="009210C3"/>
    <w:rsid w:val="00921106"/>
    <w:rsid w:val="0092122F"/>
    <w:rsid w:val="00921276"/>
    <w:rsid w:val="009212E1"/>
    <w:rsid w:val="00921340"/>
    <w:rsid w:val="0092135B"/>
    <w:rsid w:val="00921421"/>
    <w:rsid w:val="009214EF"/>
    <w:rsid w:val="00921531"/>
    <w:rsid w:val="009215EE"/>
    <w:rsid w:val="0092162B"/>
    <w:rsid w:val="0092163C"/>
    <w:rsid w:val="00921794"/>
    <w:rsid w:val="009217A5"/>
    <w:rsid w:val="009217C8"/>
    <w:rsid w:val="00921865"/>
    <w:rsid w:val="009218D6"/>
    <w:rsid w:val="009218FA"/>
    <w:rsid w:val="0092190C"/>
    <w:rsid w:val="00921A41"/>
    <w:rsid w:val="00921AE4"/>
    <w:rsid w:val="00921B57"/>
    <w:rsid w:val="00921CF4"/>
    <w:rsid w:val="00921CF7"/>
    <w:rsid w:val="00921D78"/>
    <w:rsid w:val="00921EE1"/>
    <w:rsid w:val="00921F21"/>
    <w:rsid w:val="00921FC0"/>
    <w:rsid w:val="00921FD2"/>
    <w:rsid w:val="00922053"/>
    <w:rsid w:val="009220EA"/>
    <w:rsid w:val="00922171"/>
    <w:rsid w:val="009221B0"/>
    <w:rsid w:val="009221D3"/>
    <w:rsid w:val="00922283"/>
    <w:rsid w:val="009222A2"/>
    <w:rsid w:val="009222A9"/>
    <w:rsid w:val="00922308"/>
    <w:rsid w:val="0092230A"/>
    <w:rsid w:val="0092232B"/>
    <w:rsid w:val="00922381"/>
    <w:rsid w:val="009223DB"/>
    <w:rsid w:val="0092242C"/>
    <w:rsid w:val="0092246A"/>
    <w:rsid w:val="0092248A"/>
    <w:rsid w:val="009225BD"/>
    <w:rsid w:val="00922619"/>
    <w:rsid w:val="0092267E"/>
    <w:rsid w:val="00922681"/>
    <w:rsid w:val="00922684"/>
    <w:rsid w:val="0092268E"/>
    <w:rsid w:val="009227CE"/>
    <w:rsid w:val="00922811"/>
    <w:rsid w:val="00922854"/>
    <w:rsid w:val="009228D6"/>
    <w:rsid w:val="00922951"/>
    <w:rsid w:val="009229A9"/>
    <w:rsid w:val="009229C2"/>
    <w:rsid w:val="009229DE"/>
    <w:rsid w:val="00922B7E"/>
    <w:rsid w:val="00922BA8"/>
    <w:rsid w:val="00922CBC"/>
    <w:rsid w:val="00922CCE"/>
    <w:rsid w:val="00922D0D"/>
    <w:rsid w:val="00922D2B"/>
    <w:rsid w:val="00922DE7"/>
    <w:rsid w:val="00922E6C"/>
    <w:rsid w:val="00922EB4"/>
    <w:rsid w:val="00922EBE"/>
    <w:rsid w:val="00922ED7"/>
    <w:rsid w:val="00922EDE"/>
    <w:rsid w:val="00922F40"/>
    <w:rsid w:val="00922FC7"/>
    <w:rsid w:val="00922FCD"/>
    <w:rsid w:val="0092306D"/>
    <w:rsid w:val="009230F5"/>
    <w:rsid w:val="0092310D"/>
    <w:rsid w:val="009231A4"/>
    <w:rsid w:val="00923232"/>
    <w:rsid w:val="009232F0"/>
    <w:rsid w:val="009233CC"/>
    <w:rsid w:val="009233F1"/>
    <w:rsid w:val="00923463"/>
    <w:rsid w:val="009234A3"/>
    <w:rsid w:val="00923528"/>
    <w:rsid w:val="009235C1"/>
    <w:rsid w:val="0092366B"/>
    <w:rsid w:val="009237A5"/>
    <w:rsid w:val="0092383C"/>
    <w:rsid w:val="00923842"/>
    <w:rsid w:val="0092387B"/>
    <w:rsid w:val="009238A3"/>
    <w:rsid w:val="009239C0"/>
    <w:rsid w:val="009239C9"/>
    <w:rsid w:val="00923A22"/>
    <w:rsid w:val="00923A54"/>
    <w:rsid w:val="00923A87"/>
    <w:rsid w:val="00923AD7"/>
    <w:rsid w:val="00923B89"/>
    <w:rsid w:val="00923BBA"/>
    <w:rsid w:val="00923C25"/>
    <w:rsid w:val="00923C2A"/>
    <w:rsid w:val="00923C4C"/>
    <w:rsid w:val="00923C69"/>
    <w:rsid w:val="00923C8F"/>
    <w:rsid w:val="00923CC7"/>
    <w:rsid w:val="00923D63"/>
    <w:rsid w:val="00923E2D"/>
    <w:rsid w:val="00923E56"/>
    <w:rsid w:val="00923E7E"/>
    <w:rsid w:val="00923EB0"/>
    <w:rsid w:val="00923EBB"/>
    <w:rsid w:val="00923ED2"/>
    <w:rsid w:val="00923F6E"/>
    <w:rsid w:val="00923FB0"/>
    <w:rsid w:val="00923FCA"/>
    <w:rsid w:val="0092409E"/>
    <w:rsid w:val="009240C2"/>
    <w:rsid w:val="009242B0"/>
    <w:rsid w:val="00924342"/>
    <w:rsid w:val="009243B0"/>
    <w:rsid w:val="0092441E"/>
    <w:rsid w:val="00924432"/>
    <w:rsid w:val="00924454"/>
    <w:rsid w:val="00924479"/>
    <w:rsid w:val="00924508"/>
    <w:rsid w:val="00924578"/>
    <w:rsid w:val="0092459C"/>
    <w:rsid w:val="009245DB"/>
    <w:rsid w:val="009245E3"/>
    <w:rsid w:val="00924626"/>
    <w:rsid w:val="00924696"/>
    <w:rsid w:val="009246E3"/>
    <w:rsid w:val="00924764"/>
    <w:rsid w:val="00924784"/>
    <w:rsid w:val="009247B8"/>
    <w:rsid w:val="00924896"/>
    <w:rsid w:val="009248A0"/>
    <w:rsid w:val="009248B7"/>
    <w:rsid w:val="00924956"/>
    <w:rsid w:val="009249CD"/>
    <w:rsid w:val="009249E1"/>
    <w:rsid w:val="009249E7"/>
    <w:rsid w:val="00924A00"/>
    <w:rsid w:val="00924A08"/>
    <w:rsid w:val="00924A46"/>
    <w:rsid w:val="00924AB9"/>
    <w:rsid w:val="00924B2B"/>
    <w:rsid w:val="00924B33"/>
    <w:rsid w:val="00924B34"/>
    <w:rsid w:val="00924B8E"/>
    <w:rsid w:val="00924BE0"/>
    <w:rsid w:val="00924BE5"/>
    <w:rsid w:val="00924BED"/>
    <w:rsid w:val="00924C0B"/>
    <w:rsid w:val="00924CB8"/>
    <w:rsid w:val="00924CED"/>
    <w:rsid w:val="00924D2A"/>
    <w:rsid w:val="00924D36"/>
    <w:rsid w:val="00924D87"/>
    <w:rsid w:val="00924DE8"/>
    <w:rsid w:val="00924E44"/>
    <w:rsid w:val="00924E77"/>
    <w:rsid w:val="00924F9B"/>
    <w:rsid w:val="00924FD9"/>
    <w:rsid w:val="0092500B"/>
    <w:rsid w:val="00925016"/>
    <w:rsid w:val="009250BA"/>
    <w:rsid w:val="00925130"/>
    <w:rsid w:val="009251A8"/>
    <w:rsid w:val="009251C1"/>
    <w:rsid w:val="00925227"/>
    <w:rsid w:val="00925241"/>
    <w:rsid w:val="00925278"/>
    <w:rsid w:val="00925288"/>
    <w:rsid w:val="00925402"/>
    <w:rsid w:val="00925403"/>
    <w:rsid w:val="00925428"/>
    <w:rsid w:val="00925435"/>
    <w:rsid w:val="0092547C"/>
    <w:rsid w:val="009254C6"/>
    <w:rsid w:val="0092551A"/>
    <w:rsid w:val="0092552C"/>
    <w:rsid w:val="00925575"/>
    <w:rsid w:val="009255AF"/>
    <w:rsid w:val="009255CE"/>
    <w:rsid w:val="00925653"/>
    <w:rsid w:val="0092576D"/>
    <w:rsid w:val="00925788"/>
    <w:rsid w:val="009257FC"/>
    <w:rsid w:val="00925816"/>
    <w:rsid w:val="0092584A"/>
    <w:rsid w:val="0092584F"/>
    <w:rsid w:val="0092590D"/>
    <w:rsid w:val="00925914"/>
    <w:rsid w:val="00925918"/>
    <w:rsid w:val="00925944"/>
    <w:rsid w:val="009259E4"/>
    <w:rsid w:val="00925AC9"/>
    <w:rsid w:val="00925B37"/>
    <w:rsid w:val="00925B41"/>
    <w:rsid w:val="00925BEC"/>
    <w:rsid w:val="00925C0E"/>
    <w:rsid w:val="00925C54"/>
    <w:rsid w:val="00925CDB"/>
    <w:rsid w:val="00925E4B"/>
    <w:rsid w:val="00925E7C"/>
    <w:rsid w:val="00925EF9"/>
    <w:rsid w:val="00925F81"/>
    <w:rsid w:val="009260C9"/>
    <w:rsid w:val="00926183"/>
    <w:rsid w:val="009261C4"/>
    <w:rsid w:val="009261CC"/>
    <w:rsid w:val="009261E9"/>
    <w:rsid w:val="00926210"/>
    <w:rsid w:val="0092628A"/>
    <w:rsid w:val="009262A0"/>
    <w:rsid w:val="009262ED"/>
    <w:rsid w:val="00926338"/>
    <w:rsid w:val="00926367"/>
    <w:rsid w:val="009263D3"/>
    <w:rsid w:val="0092640D"/>
    <w:rsid w:val="00926444"/>
    <w:rsid w:val="00926477"/>
    <w:rsid w:val="00926501"/>
    <w:rsid w:val="0092658A"/>
    <w:rsid w:val="00926657"/>
    <w:rsid w:val="009266A5"/>
    <w:rsid w:val="009266D5"/>
    <w:rsid w:val="009266F7"/>
    <w:rsid w:val="00926700"/>
    <w:rsid w:val="009267CB"/>
    <w:rsid w:val="009267F7"/>
    <w:rsid w:val="00926832"/>
    <w:rsid w:val="00926869"/>
    <w:rsid w:val="009268AD"/>
    <w:rsid w:val="009268B5"/>
    <w:rsid w:val="009268BB"/>
    <w:rsid w:val="00926909"/>
    <w:rsid w:val="0092692E"/>
    <w:rsid w:val="0092697C"/>
    <w:rsid w:val="009269E5"/>
    <w:rsid w:val="00926A13"/>
    <w:rsid w:val="00926A25"/>
    <w:rsid w:val="00926ABA"/>
    <w:rsid w:val="00926AFA"/>
    <w:rsid w:val="00926BC3"/>
    <w:rsid w:val="00926BC5"/>
    <w:rsid w:val="00926CB5"/>
    <w:rsid w:val="00926CC5"/>
    <w:rsid w:val="00926DDD"/>
    <w:rsid w:val="00926EC2"/>
    <w:rsid w:val="00926F89"/>
    <w:rsid w:val="00927052"/>
    <w:rsid w:val="0092707B"/>
    <w:rsid w:val="009270C5"/>
    <w:rsid w:val="00927128"/>
    <w:rsid w:val="0092714B"/>
    <w:rsid w:val="0092722C"/>
    <w:rsid w:val="00927245"/>
    <w:rsid w:val="00927288"/>
    <w:rsid w:val="009272D7"/>
    <w:rsid w:val="00927313"/>
    <w:rsid w:val="00927354"/>
    <w:rsid w:val="0092736A"/>
    <w:rsid w:val="009273F6"/>
    <w:rsid w:val="009274F1"/>
    <w:rsid w:val="009274FE"/>
    <w:rsid w:val="009274FF"/>
    <w:rsid w:val="0092751B"/>
    <w:rsid w:val="0092752A"/>
    <w:rsid w:val="00927559"/>
    <w:rsid w:val="0092755D"/>
    <w:rsid w:val="00927588"/>
    <w:rsid w:val="009275A8"/>
    <w:rsid w:val="009275B6"/>
    <w:rsid w:val="009275BF"/>
    <w:rsid w:val="009275FA"/>
    <w:rsid w:val="009276AE"/>
    <w:rsid w:val="009276D3"/>
    <w:rsid w:val="0092772C"/>
    <w:rsid w:val="0092772E"/>
    <w:rsid w:val="0092779E"/>
    <w:rsid w:val="009277A6"/>
    <w:rsid w:val="009277CC"/>
    <w:rsid w:val="009277E9"/>
    <w:rsid w:val="009278A1"/>
    <w:rsid w:val="00927962"/>
    <w:rsid w:val="0092797D"/>
    <w:rsid w:val="009279AC"/>
    <w:rsid w:val="009279B8"/>
    <w:rsid w:val="00927A0A"/>
    <w:rsid w:val="00927A2D"/>
    <w:rsid w:val="00927A5A"/>
    <w:rsid w:val="00927A8A"/>
    <w:rsid w:val="00927AA7"/>
    <w:rsid w:val="00927ACA"/>
    <w:rsid w:val="00927ACD"/>
    <w:rsid w:val="00927AFA"/>
    <w:rsid w:val="00927B22"/>
    <w:rsid w:val="00927B57"/>
    <w:rsid w:val="00927B5D"/>
    <w:rsid w:val="00927B76"/>
    <w:rsid w:val="00927B80"/>
    <w:rsid w:val="00927B8B"/>
    <w:rsid w:val="00927C10"/>
    <w:rsid w:val="00927C38"/>
    <w:rsid w:val="00927CA1"/>
    <w:rsid w:val="00927CC7"/>
    <w:rsid w:val="00927DA3"/>
    <w:rsid w:val="00927E29"/>
    <w:rsid w:val="0092E1DC"/>
    <w:rsid w:val="00930025"/>
    <w:rsid w:val="0093006F"/>
    <w:rsid w:val="009300CB"/>
    <w:rsid w:val="009302B8"/>
    <w:rsid w:val="00930341"/>
    <w:rsid w:val="009303A0"/>
    <w:rsid w:val="009303AD"/>
    <w:rsid w:val="00930490"/>
    <w:rsid w:val="009304FF"/>
    <w:rsid w:val="00930546"/>
    <w:rsid w:val="00930568"/>
    <w:rsid w:val="009305B5"/>
    <w:rsid w:val="009305C0"/>
    <w:rsid w:val="00930660"/>
    <w:rsid w:val="009306C4"/>
    <w:rsid w:val="00930730"/>
    <w:rsid w:val="00930878"/>
    <w:rsid w:val="009308DA"/>
    <w:rsid w:val="00930A14"/>
    <w:rsid w:val="00930A51"/>
    <w:rsid w:val="00930A5C"/>
    <w:rsid w:val="00930A9A"/>
    <w:rsid w:val="00930AAA"/>
    <w:rsid w:val="00930ADB"/>
    <w:rsid w:val="00930B0D"/>
    <w:rsid w:val="00930B40"/>
    <w:rsid w:val="00930B57"/>
    <w:rsid w:val="00930C79"/>
    <w:rsid w:val="00930CD3"/>
    <w:rsid w:val="00930D67"/>
    <w:rsid w:val="00930D90"/>
    <w:rsid w:val="00930E20"/>
    <w:rsid w:val="00930E2A"/>
    <w:rsid w:val="00930E7D"/>
    <w:rsid w:val="00930E9F"/>
    <w:rsid w:val="00930F0A"/>
    <w:rsid w:val="00930F43"/>
    <w:rsid w:val="00930FD4"/>
    <w:rsid w:val="00931053"/>
    <w:rsid w:val="00931091"/>
    <w:rsid w:val="009310AC"/>
    <w:rsid w:val="009310DE"/>
    <w:rsid w:val="009310E9"/>
    <w:rsid w:val="009310EC"/>
    <w:rsid w:val="009310F6"/>
    <w:rsid w:val="00931168"/>
    <w:rsid w:val="009311AF"/>
    <w:rsid w:val="00931207"/>
    <w:rsid w:val="00931223"/>
    <w:rsid w:val="00931271"/>
    <w:rsid w:val="00931276"/>
    <w:rsid w:val="0093128A"/>
    <w:rsid w:val="0093132F"/>
    <w:rsid w:val="0093133E"/>
    <w:rsid w:val="0093135C"/>
    <w:rsid w:val="00931383"/>
    <w:rsid w:val="00931386"/>
    <w:rsid w:val="009314A6"/>
    <w:rsid w:val="009314CA"/>
    <w:rsid w:val="009314E1"/>
    <w:rsid w:val="00931512"/>
    <w:rsid w:val="00931519"/>
    <w:rsid w:val="00931525"/>
    <w:rsid w:val="009315EA"/>
    <w:rsid w:val="009316AC"/>
    <w:rsid w:val="009316C1"/>
    <w:rsid w:val="009316F4"/>
    <w:rsid w:val="009316FD"/>
    <w:rsid w:val="0093174D"/>
    <w:rsid w:val="009317E2"/>
    <w:rsid w:val="00931854"/>
    <w:rsid w:val="00931856"/>
    <w:rsid w:val="009318D0"/>
    <w:rsid w:val="009318D2"/>
    <w:rsid w:val="009318EB"/>
    <w:rsid w:val="00931912"/>
    <w:rsid w:val="009319E2"/>
    <w:rsid w:val="00931A0F"/>
    <w:rsid w:val="00931A2F"/>
    <w:rsid w:val="00931AB2"/>
    <w:rsid w:val="00931B49"/>
    <w:rsid w:val="00931BF2"/>
    <w:rsid w:val="00931C0F"/>
    <w:rsid w:val="00931C2B"/>
    <w:rsid w:val="00931CB9"/>
    <w:rsid w:val="00931CC0"/>
    <w:rsid w:val="00931D2C"/>
    <w:rsid w:val="00931D3A"/>
    <w:rsid w:val="00931D80"/>
    <w:rsid w:val="00931DE0"/>
    <w:rsid w:val="00931DFF"/>
    <w:rsid w:val="00931E12"/>
    <w:rsid w:val="00931E39"/>
    <w:rsid w:val="00931EA6"/>
    <w:rsid w:val="00931F3B"/>
    <w:rsid w:val="00931FEE"/>
    <w:rsid w:val="00931FFD"/>
    <w:rsid w:val="00932030"/>
    <w:rsid w:val="00932050"/>
    <w:rsid w:val="00932058"/>
    <w:rsid w:val="009320BA"/>
    <w:rsid w:val="009320F7"/>
    <w:rsid w:val="0093213E"/>
    <w:rsid w:val="00932151"/>
    <w:rsid w:val="009321A4"/>
    <w:rsid w:val="009321AD"/>
    <w:rsid w:val="00932275"/>
    <w:rsid w:val="00932279"/>
    <w:rsid w:val="009322DB"/>
    <w:rsid w:val="00932324"/>
    <w:rsid w:val="00932379"/>
    <w:rsid w:val="009323B7"/>
    <w:rsid w:val="0093241E"/>
    <w:rsid w:val="00932436"/>
    <w:rsid w:val="00932483"/>
    <w:rsid w:val="009324D5"/>
    <w:rsid w:val="00932511"/>
    <w:rsid w:val="0093258C"/>
    <w:rsid w:val="009325B9"/>
    <w:rsid w:val="009325C2"/>
    <w:rsid w:val="00932635"/>
    <w:rsid w:val="0093263C"/>
    <w:rsid w:val="009326F5"/>
    <w:rsid w:val="00932731"/>
    <w:rsid w:val="0093273D"/>
    <w:rsid w:val="009327D3"/>
    <w:rsid w:val="00932803"/>
    <w:rsid w:val="00932807"/>
    <w:rsid w:val="00932820"/>
    <w:rsid w:val="0093286D"/>
    <w:rsid w:val="00932871"/>
    <w:rsid w:val="00932884"/>
    <w:rsid w:val="009328E9"/>
    <w:rsid w:val="009328F2"/>
    <w:rsid w:val="00932974"/>
    <w:rsid w:val="0093297A"/>
    <w:rsid w:val="009329C2"/>
    <w:rsid w:val="00932A1A"/>
    <w:rsid w:val="00932A9D"/>
    <w:rsid w:val="00932B26"/>
    <w:rsid w:val="00932B9D"/>
    <w:rsid w:val="00932C02"/>
    <w:rsid w:val="00932CBD"/>
    <w:rsid w:val="00932D89"/>
    <w:rsid w:val="00932DDC"/>
    <w:rsid w:val="00932E46"/>
    <w:rsid w:val="00932EC1"/>
    <w:rsid w:val="00932EF4"/>
    <w:rsid w:val="00932F1D"/>
    <w:rsid w:val="00932F28"/>
    <w:rsid w:val="00932F38"/>
    <w:rsid w:val="00932F42"/>
    <w:rsid w:val="00932F47"/>
    <w:rsid w:val="00932F84"/>
    <w:rsid w:val="00932FC9"/>
    <w:rsid w:val="00933087"/>
    <w:rsid w:val="009330E4"/>
    <w:rsid w:val="0093310D"/>
    <w:rsid w:val="0093311B"/>
    <w:rsid w:val="009332D2"/>
    <w:rsid w:val="0093333C"/>
    <w:rsid w:val="009333A3"/>
    <w:rsid w:val="009334B4"/>
    <w:rsid w:val="0093352A"/>
    <w:rsid w:val="0093352B"/>
    <w:rsid w:val="00933533"/>
    <w:rsid w:val="00933595"/>
    <w:rsid w:val="009335B4"/>
    <w:rsid w:val="009335CA"/>
    <w:rsid w:val="009335D4"/>
    <w:rsid w:val="009335FF"/>
    <w:rsid w:val="009336C0"/>
    <w:rsid w:val="009336C2"/>
    <w:rsid w:val="009336DC"/>
    <w:rsid w:val="009337AE"/>
    <w:rsid w:val="00933835"/>
    <w:rsid w:val="009338FF"/>
    <w:rsid w:val="00933902"/>
    <w:rsid w:val="00933958"/>
    <w:rsid w:val="009339B0"/>
    <w:rsid w:val="009339CA"/>
    <w:rsid w:val="00933B7A"/>
    <w:rsid w:val="00933BAB"/>
    <w:rsid w:val="00933C1B"/>
    <w:rsid w:val="00933C27"/>
    <w:rsid w:val="00933C41"/>
    <w:rsid w:val="00933C98"/>
    <w:rsid w:val="00933CA3"/>
    <w:rsid w:val="00933D13"/>
    <w:rsid w:val="00933D5D"/>
    <w:rsid w:val="00933D6E"/>
    <w:rsid w:val="00933D86"/>
    <w:rsid w:val="00933DDD"/>
    <w:rsid w:val="00933E24"/>
    <w:rsid w:val="00933E53"/>
    <w:rsid w:val="00933E7A"/>
    <w:rsid w:val="00933EAB"/>
    <w:rsid w:val="00933F89"/>
    <w:rsid w:val="0093400C"/>
    <w:rsid w:val="0093406F"/>
    <w:rsid w:val="00934084"/>
    <w:rsid w:val="0093409A"/>
    <w:rsid w:val="00934117"/>
    <w:rsid w:val="009341B7"/>
    <w:rsid w:val="009341BA"/>
    <w:rsid w:val="00934223"/>
    <w:rsid w:val="009343D7"/>
    <w:rsid w:val="00934415"/>
    <w:rsid w:val="0093444D"/>
    <w:rsid w:val="0093446B"/>
    <w:rsid w:val="009344B9"/>
    <w:rsid w:val="00934539"/>
    <w:rsid w:val="0093467E"/>
    <w:rsid w:val="009346EB"/>
    <w:rsid w:val="009346F6"/>
    <w:rsid w:val="00934714"/>
    <w:rsid w:val="0093471C"/>
    <w:rsid w:val="00934732"/>
    <w:rsid w:val="00934762"/>
    <w:rsid w:val="00934763"/>
    <w:rsid w:val="009347A1"/>
    <w:rsid w:val="0093496A"/>
    <w:rsid w:val="009349AD"/>
    <w:rsid w:val="00934A64"/>
    <w:rsid w:val="00934A9F"/>
    <w:rsid w:val="00934AF0"/>
    <w:rsid w:val="00934B06"/>
    <w:rsid w:val="00934B96"/>
    <w:rsid w:val="00934C1A"/>
    <w:rsid w:val="00934C27"/>
    <w:rsid w:val="00934D2A"/>
    <w:rsid w:val="00934DC3"/>
    <w:rsid w:val="00934E6C"/>
    <w:rsid w:val="00934F23"/>
    <w:rsid w:val="00934F32"/>
    <w:rsid w:val="00934F41"/>
    <w:rsid w:val="00934F77"/>
    <w:rsid w:val="00934F9D"/>
    <w:rsid w:val="00934FE8"/>
    <w:rsid w:val="00934FFF"/>
    <w:rsid w:val="00935028"/>
    <w:rsid w:val="00935041"/>
    <w:rsid w:val="009350A0"/>
    <w:rsid w:val="009351A9"/>
    <w:rsid w:val="009351AE"/>
    <w:rsid w:val="009352B4"/>
    <w:rsid w:val="0093532A"/>
    <w:rsid w:val="00935344"/>
    <w:rsid w:val="00935382"/>
    <w:rsid w:val="00935391"/>
    <w:rsid w:val="009353E2"/>
    <w:rsid w:val="009353EE"/>
    <w:rsid w:val="0093548D"/>
    <w:rsid w:val="009354AA"/>
    <w:rsid w:val="009354C7"/>
    <w:rsid w:val="009354E2"/>
    <w:rsid w:val="0093555D"/>
    <w:rsid w:val="00935629"/>
    <w:rsid w:val="00935683"/>
    <w:rsid w:val="0093585E"/>
    <w:rsid w:val="0093590E"/>
    <w:rsid w:val="00935935"/>
    <w:rsid w:val="00935976"/>
    <w:rsid w:val="00935979"/>
    <w:rsid w:val="009359BA"/>
    <w:rsid w:val="00935AAF"/>
    <w:rsid w:val="00935AE8"/>
    <w:rsid w:val="00935C1B"/>
    <w:rsid w:val="00935C1E"/>
    <w:rsid w:val="00935C5E"/>
    <w:rsid w:val="00935CF1"/>
    <w:rsid w:val="00935D0F"/>
    <w:rsid w:val="00935D3D"/>
    <w:rsid w:val="00935D87"/>
    <w:rsid w:val="00935DEE"/>
    <w:rsid w:val="00935ED0"/>
    <w:rsid w:val="00935EE6"/>
    <w:rsid w:val="00935F03"/>
    <w:rsid w:val="00936052"/>
    <w:rsid w:val="00936072"/>
    <w:rsid w:val="00936099"/>
    <w:rsid w:val="009360B9"/>
    <w:rsid w:val="00936106"/>
    <w:rsid w:val="009361F0"/>
    <w:rsid w:val="00936220"/>
    <w:rsid w:val="00936331"/>
    <w:rsid w:val="00936425"/>
    <w:rsid w:val="009364A2"/>
    <w:rsid w:val="009364C7"/>
    <w:rsid w:val="009364D1"/>
    <w:rsid w:val="0093654A"/>
    <w:rsid w:val="0093657F"/>
    <w:rsid w:val="009365AA"/>
    <w:rsid w:val="009365D2"/>
    <w:rsid w:val="00936610"/>
    <w:rsid w:val="00936674"/>
    <w:rsid w:val="009366C4"/>
    <w:rsid w:val="00936729"/>
    <w:rsid w:val="00936737"/>
    <w:rsid w:val="00936765"/>
    <w:rsid w:val="0093679E"/>
    <w:rsid w:val="00936831"/>
    <w:rsid w:val="00936851"/>
    <w:rsid w:val="00936887"/>
    <w:rsid w:val="00936909"/>
    <w:rsid w:val="0093698C"/>
    <w:rsid w:val="00936A09"/>
    <w:rsid w:val="00936A43"/>
    <w:rsid w:val="00936AF0"/>
    <w:rsid w:val="00936AF7"/>
    <w:rsid w:val="00936BFC"/>
    <w:rsid w:val="00936C02"/>
    <w:rsid w:val="00936D93"/>
    <w:rsid w:val="00936F19"/>
    <w:rsid w:val="00936F24"/>
    <w:rsid w:val="00937044"/>
    <w:rsid w:val="009370CC"/>
    <w:rsid w:val="0093711D"/>
    <w:rsid w:val="0093717B"/>
    <w:rsid w:val="009371D6"/>
    <w:rsid w:val="009371E8"/>
    <w:rsid w:val="00937355"/>
    <w:rsid w:val="0093735D"/>
    <w:rsid w:val="009373A2"/>
    <w:rsid w:val="0093740C"/>
    <w:rsid w:val="00937414"/>
    <w:rsid w:val="00937490"/>
    <w:rsid w:val="009374DE"/>
    <w:rsid w:val="009374EA"/>
    <w:rsid w:val="0093750D"/>
    <w:rsid w:val="00937565"/>
    <w:rsid w:val="00937579"/>
    <w:rsid w:val="009375A9"/>
    <w:rsid w:val="00937643"/>
    <w:rsid w:val="0093769A"/>
    <w:rsid w:val="009376C5"/>
    <w:rsid w:val="00937728"/>
    <w:rsid w:val="0093772D"/>
    <w:rsid w:val="009377C3"/>
    <w:rsid w:val="009377D5"/>
    <w:rsid w:val="009377EA"/>
    <w:rsid w:val="009377EB"/>
    <w:rsid w:val="00937849"/>
    <w:rsid w:val="0093785E"/>
    <w:rsid w:val="00937893"/>
    <w:rsid w:val="009378A3"/>
    <w:rsid w:val="0093795C"/>
    <w:rsid w:val="0093795F"/>
    <w:rsid w:val="0093796E"/>
    <w:rsid w:val="009379D8"/>
    <w:rsid w:val="009379D9"/>
    <w:rsid w:val="00937A13"/>
    <w:rsid w:val="00937A33"/>
    <w:rsid w:val="00937A97"/>
    <w:rsid w:val="00937B45"/>
    <w:rsid w:val="00937BAE"/>
    <w:rsid w:val="00937BEF"/>
    <w:rsid w:val="00937C18"/>
    <w:rsid w:val="00937CA4"/>
    <w:rsid w:val="00937D21"/>
    <w:rsid w:val="00937DF4"/>
    <w:rsid w:val="00937E06"/>
    <w:rsid w:val="00937E5E"/>
    <w:rsid w:val="00937EC5"/>
    <w:rsid w:val="00937EDD"/>
    <w:rsid w:val="00937F15"/>
    <w:rsid w:val="00937F3B"/>
    <w:rsid w:val="00937F60"/>
    <w:rsid w:val="00937FA6"/>
    <w:rsid w:val="0093F29B"/>
    <w:rsid w:val="009400B9"/>
    <w:rsid w:val="0094013E"/>
    <w:rsid w:val="00940154"/>
    <w:rsid w:val="00940189"/>
    <w:rsid w:val="0094019E"/>
    <w:rsid w:val="009401B4"/>
    <w:rsid w:val="009401B6"/>
    <w:rsid w:val="009401C3"/>
    <w:rsid w:val="009401F3"/>
    <w:rsid w:val="00940203"/>
    <w:rsid w:val="00940228"/>
    <w:rsid w:val="00940237"/>
    <w:rsid w:val="0094026D"/>
    <w:rsid w:val="009403AD"/>
    <w:rsid w:val="009403BD"/>
    <w:rsid w:val="009403DE"/>
    <w:rsid w:val="009403EF"/>
    <w:rsid w:val="0094047F"/>
    <w:rsid w:val="00940505"/>
    <w:rsid w:val="0094050B"/>
    <w:rsid w:val="009405BF"/>
    <w:rsid w:val="009405EA"/>
    <w:rsid w:val="00940654"/>
    <w:rsid w:val="00940661"/>
    <w:rsid w:val="009406D5"/>
    <w:rsid w:val="009406E6"/>
    <w:rsid w:val="00940731"/>
    <w:rsid w:val="0094075B"/>
    <w:rsid w:val="00940798"/>
    <w:rsid w:val="0094079F"/>
    <w:rsid w:val="009407BE"/>
    <w:rsid w:val="009407C0"/>
    <w:rsid w:val="0094080E"/>
    <w:rsid w:val="0094086E"/>
    <w:rsid w:val="00940971"/>
    <w:rsid w:val="009409E5"/>
    <w:rsid w:val="00940A45"/>
    <w:rsid w:val="00940A7E"/>
    <w:rsid w:val="00940B46"/>
    <w:rsid w:val="00940B49"/>
    <w:rsid w:val="00940C81"/>
    <w:rsid w:val="00940C92"/>
    <w:rsid w:val="00940C94"/>
    <w:rsid w:val="00940CDD"/>
    <w:rsid w:val="00940D07"/>
    <w:rsid w:val="00940D40"/>
    <w:rsid w:val="00940DD5"/>
    <w:rsid w:val="00940E60"/>
    <w:rsid w:val="00940E9B"/>
    <w:rsid w:val="00940EE8"/>
    <w:rsid w:val="00940F22"/>
    <w:rsid w:val="00940FF9"/>
    <w:rsid w:val="00941044"/>
    <w:rsid w:val="00941070"/>
    <w:rsid w:val="009410B6"/>
    <w:rsid w:val="009410BF"/>
    <w:rsid w:val="009410FA"/>
    <w:rsid w:val="0094116C"/>
    <w:rsid w:val="009411CA"/>
    <w:rsid w:val="0094130D"/>
    <w:rsid w:val="0094130F"/>
    <w:rsid w:val="00941353"/>
    <w:rsid w:val="009414B6"/>
    <w:rsid w:val="009414CA"/>
    <w:rsid w:val="00941524"/>
    <w:rsid w:val="009415C2"/>
    <w:rsid w:val="009415EE"/>
    <w:rsid w:val="009415EF"/>
    <w:rsid w:val="00941685"/>
    <w:rsid w:val="009416D4"/>
    <w:rsid w:val="00941706"/>
    <w:rsid w:val="00941755"/>
    <w:rsid w:val="009417DA"/>
    <w:rsid w:val="009418C8"/>
    <w:rsid w:val="009418CC"/>
    <w:rsid w:val="009418FF"/>
    <w:rsid w:val="0094192F"/>
    <w:rsid w:val="00941933"/>
    <w:rsid w:val="0094197A"/>
    <w:rsid w:val="009419C1"/>
    <w:rsid w:val="00941A0D"/>
    <w:rsid w:val="00941A2F"/>
    <w:rsid w:val="00941B37"/>
    <w:rsid w:val="00941BA8"/>
    <w:rsid w:val="00941BC2"/>
    <w:rsid w:val="00941BD4"/>
    <w:rsid w:val="00941BF5"/>
    <w:rsid w:val="00941C1A"/>
    <w:rsid w:val="00941C2F"/>
    <w:rsid w:val="00941D37"/>
    <w:rsid w:val="00941D6D"/>
    <w:rsid w:val="00941D89"/>
    <w:rsid w:val="00941E2F"/>
    <w:rsid w:val="00941E7D"/>
    <w:rsid w:val="00941E87"/>
    <w:rsid w:val="00941F03"/>
    <w:rsid w:val="00941FA4"/>
    <w:rsid w:val="00941FFD"/>
    <w:rsid w:val="00942046"/>
    <w:rsid w:val="0094205D"/>
    <w:rsid w:val="00942073"/>
    <w:rsid w:val="009420AB"/>
    <w:rsid w:val="009420C2"/>
    <w:rsid w:val="0094217D"/>
    <w:rsid w:val="009421E3"/>
    <w:rsid w:val="0094221E"/>
    <w:rsid w:val="009422AA"/>
    <w:rsid w:val="009422AD"/>
    <w:rsid w:val="009422C2"/>
    <w:rsid w:val="009422CA"/>
    <w:rsid w:val="00942310"/>
    <w:rsid w:val="009423B8"/>
    <w:rsid w:val="009423E9"/>
    <w:rsid w:val="0094249F"/>
    <w:rsid w:val="009424EA"/>
    <w:rsid w:val="009425A6"/>
    <w:rsid w:val="0094262C"/>
    <w:rsid w:val="00942649"/>
    <w:rsid w:val="0094271D"/>
    <w:rsid w:val="009427F7"/>
    <w:rsid w:val="00942844"/>
    <w:rsid w:val="009428EE"/>
    <w:rsid w:val="00942922"/>
    <w:rsid w:val="0094292D"/>
    <w:rsid w:val="0094294D"/>
    <w:rsid w:val="00942965"/>
    <w:rsid w:val="009429BA"/>
    <w:rsid w:val="00942A08"/>
    <w:rsid w:val="00942A3F"/>
    <w:rsid w:val="00942A79"/>
    <w:rsid w:val="00942A87"/>
    <w:rsid w:val="00942B78"/>
    <w:rsid w:val="00942BB0"/>
    <w:rsid w:val="00942BE2"/>
    <w:rsid w:val="00942BEC"/>
    <w:rsid w:val="00942BF7"/>
    <w:rsid w:val="00942C4D"/>
    <w:rsid w:val="00942C66"/>
    <w:rsid w:val="00942C9B"/>
    <w:rsid w:val="00942CA4"/>
    <w:rsid w:val="00942CBA"/>
    <w:rsid w:val="00942D46"/>
    <w:rsid w:val="00942D57"/>
    <w:rsid w:val="00942DD5"/>
    <w:rsid w:val="00942E33"/>
    <w:rsid w:val="00942F78"/>
    <w:rsid w:val="00942FB1"/>
    <w:rsid w:val="00942FE3"/>
    <w:rsid w:val="00942FE7"/>
    <w:rsid w:val="00942FE9"/>
    <w:rsid w:val="00943055"/>
    <w:rsid w:val="00943085"/>
    <w:rsid w:val="009430C5"/>
    <w:rsid w:val="0094315E"/>
    <w:rsid w:val="0094316B"/>
    <w:rsid w:val="00943182"/>
    <w:rsid w:val="00943265"/>
    <w:rsid w:val="0094327D"/>
    <w:rsid w:val="009432DF"/>
    <w:rsid w:val="0094330B"/>
    <w:rsid w:val="009433B1"/>
    <w:rsid w:val="009433B6"/>
    <w:rsid w:val="009433CF"/>
    <w:rsid w:val="009435D6"/>
    <w:rsid w:val="009435F7"/>
    <w:rsid w:val="00943633"/>
    <w:rsid w:val="0094369B"/>
    <w:rsid w:val="0094369D"/>
    <w:rsid w:val="009436CA"/>
    <w:rsid w:val="00943707"/>
    <w:rsid w:val="00943726"/>
    <w:rsid w:val="0094378A"/>
    <w:rsid w:val="009437F4"/>
    <w:rsid w:val="00943823"/>
    <w:rsid w:val="00943830"/>
    <w:rsid w:val="00943833"/>
    <w:rsid w:val="00943839"/>
    <w:rsid w:val="0094386B"/>
    <w:rsid w:val="0094386F"/>
    <w:rsid w:val="009438AB"/>
    <w:rsid w:val="009438B8"/>
    <w:rsid w:val="009438DE"/>
    <w:rsid w:val="009439F5"/>
    <w:rsid w:val="00943A1A"/>
    <w:rsid w:val="00943AFC"/>
    <w:rsid w:val="00943B6E"/>
    <w:rsid w:val="00943BDD"/>
    <w:rsid w:val="00943BE6"/>
    <w:rsid w:val="00943BFD"/>
    <w:rsid w:val="00943C35"/>
    <w:rsid w:val="00943C51"/>
    <w:rsid w:val="00943CCE"/>
    <w:rsid w:val="00943D22"/>
    <w:rsid w:val="00943D3E"/>
    <w:rsid w:val="00943DC3"/>
    <w:rsid w:val="00943E62"/>
    <w:rsid w:val="00943E71"/>
    <w:rsid w:val="00943E7F"/>
    <w:rsid w:val="00943EAD"/>
    <w:rsid w:val="00943EB2"/>
    <w:rsid w:val="00943F1B"/>
    <w:rsid w:val="00943F57"/>
    <w:rsid w:val="00943F59"/>
    <w:rsid w:val="00943FAC"/>
    <w:rsid w:val="00943FCC"/>
    <w:rsid w:val="00943FE3"/>
    <w:rsid w:val="00944063"/>
    <w:rsid w:val="0094409E"/>
    <w:rsid w:val="009440AA"/>
    <w:rsid w:val="009440D3"/>
    <w:rsid w:val="0094411C"/>
    <w:rsid w:val="00944168"/>
    <w:rsid w:val="00944170"/>
    <w:rsid w:val="009441CF"/>
    <w:rsid w:val="009441F0"/>
    <w:rsid w:val="009441F1"/>
    <w:rsid w:val="009441FC"/>
    <w:rsid w:val="00944214"/>
    <w:rsid w:val="0094429A"/>
    <w:rsid w:val="0094438A"/>
    <w:rsid w:val="009443C5"/>
    <w:rsid w:val="0094441F"/>
    <w:rsid w:val="00944428"/>
    <w:rsid w:val="00944482"/>
    <w:rsid w:val="0094448C"/>
    <w:rsid w:val="009444D9"/>
    <w:rsid w:val="0094459B"/>
    <w:rsid w:val="009445E0"/>
    <w:rsid w:val="0094464A"/>
    <w:rsid w:val="009446ED"/>
    <w:rsid w:val="009446F2"/>
    <w:rsid w:val="00944717"/>
    <w:rsid w:val="00944856"/>
    <w:rsid w:val="0094495B"/>
    <w:rsid w:val="009449E4"/>
    <w:rsid w:val="00944A9C"/>
    <w:rsid w:val="00944B43"/>
    <w:rsid w:val="00944BDD"/>
    <w:rsid w:val="00944BEE"/>
    <w:rsid w:val="00944C52"/>
    <w:rsid w:val="00944CCC"/>
    <w:rsid w:val="00944CD3"/>
    <w:rsid w:val="00944D5D"/>
    <w:rsid w:val="00944D6E"/>
    <w:rsid w:val="00944D90"/>
    <w:rsid w:val="00944DA7"/>
    <w:rsid w:val="00944DD3"/>
    <w:rsid w:val="00944DDD"/>
    <w:rsid w:val="00944DE6"/>
    <w:rsid w:val="00944E59"/>
    <w:rsid w:val="00944EB4"/>
    <w:rsid w:val="00944EFF"/>
    <w:rsid w:val="00944FA7"/>
    <w:rsid w:val="00945010"/>
    <w:rsid w:val="00945056"/>
    <w:rsid w:val="0094505E"/>
    <w:rsid w:val="0094512B"/>
    <w:rsid w:val="00945175"/>
    <w:rsid w:val="009451A2"/>
    <w:rsid w:val="009451DD"/>
    <w:rsid w:val="009451FF"/>
    <w:rsid w:val="00945283"/>
    <w:rsid w:val="00945320"/>
    <w:rsid w:val="0094539E"/>
    <w:rsid w:val="009453B5"/>
    <w:rsid w:val="009453C7"/>
    <w:rsid w:val="009453CC"/>
    <w:rsid w:val="00945450"/>
    <w:rsid w:val="009454A3"/>
    <w:rsid w:val="0094553A"/>
    <w:rsid w:val="009455B4"/>
    <w:rsid w:val="009455C6"/>
    <w:rsid w:val="0094568D"/>
    <w:rsid w:val="009456E3"/>
    <w:rsid w:val="009456FA"/>
    <w:rsid w:val="0094574B"/>
    <w:rsid w:val="0094574C"/>
    <w:rsid w:val="00945767"/>
    <w:rsid w:val="009457C0"/>
    <w:rsid w:val="0094581D"/>
    <w:rsid w:val="0094589A"/>
    <w:rsid w:val="009458BB"/>
    <w:rsid w:val="009458EB"/>
    <w:rsid w:val="009459A5"/>
    <w:rsid w:val="009459A6"/>
    <w:rsid w:val="009459B4"/>
    <w:rsid w:val="009459D9"/>
    <w:rsid w:val="00945A13"/>
    <w:rsid w:val="00945A2A"/>
    <w:rsid w:val="00945A6F"/>
    <w:rsid w:val="00945A7E"/>
    <w:rsid w:val="00945AC3"/>
    <w:rsid w:val="00945B0D"/>
    <w:rsid w:val="00945B77"/>
    <w:rsid w:val="00945C22"/>
    <w:rsid w:val="00945C60"/>
    <w:rsid w:val="00945C72"/>
    <w:rsid w:val="00945D12"/>
    <w:rsid w:val="00945DAB"/>
    <w:rsid w:val="00945DC5"/>
    <w:rsid w:val="00945DE0"/>
    <w:rsid w:val="00945DFC"/>
    <w:rsid w:val="00945E2B"/>
    <w:rsid w:val="00945E30"/>
    <w:rsid w:val="00945E33"/>
    <w:rsid w:val="00945F4E"/>
    <w:rsid w:val="00945F77"/>
    <w:rsid w:val="00945F7D"/>
    <w:rsid w:val="00945F8E"/>
    <w:rsid w:val="009460C5"/>
    <w:rsid w:val="00946180"/>
    <w:rsid w:val="0094618B"/>
    <w:rsid w:val="009461AA"/>
    <w:rsid w:val="009461AE"/>
    <w:rsid w:val="009461F4"/>
    <w:rsid w:val="0094620B"/>
    <w:rsid w:val="00946212"/>
    <w:rsid w:val="00946216"/>
    <w:rsid w:val="0094621C"/>
    <w:rsid w:val="00946292"/>
    <w:rsid w:val="009462A1"/>
    <w:rsid w:val="00946374"/>
    <w:rsid w:val="00946392"/>
    <w:rsid w:val="009463B0"/>
    <w:rsid w:val="00946406"/>
    <w:rsid w:val="0094641D"/>
    <w:rsid w:val="0094645D"/>
    <w:rsid w:val="00946462"/>
    <w:rsid w:val="009464AF"/>
    <w:rsid w:val="009465AC"/>
    <w:rsid w:val="009465E1"/>
    <w:rsid w:val="0094660D"/>
    <w:rsid w:val="0094664A"/>
    <w:rsid w:val="0094668B"/>
    <w:rsid w:val="0094671A"/>
    <w:rsid w:val="0094673B"/>
    <w:rsid w:val="009467B4"/>
    <w:rsid w:val="00946873"/>
    <w:rsid w:val="009468A1"/>
    <w:rsid w:val="0094693E"/>
    <w:rsid w:val="009469C5"/>
    <w:rsid w:val="009469D1"/>
    <w:rsid w:val="00946B10"/>
    <w:rsid w:val="00946B93"/>
    <w:rsid w:val="00946BE9"/>
    <w:rsid w:val="00946C39"/>
    <w:rsid w:val="00946CF9"/>
    <w:rsid w:val="00946D61"/>
    <w:rsid w:val="00946D9B"/>
    <w:rsid w:val="00946DBA"/>
    <w:rsid w:val="00946DC7"/>
    <w:rsid w:val="00946F4A"/>
    <w:rsid w:val="00946F9F"/>
    <w:rsid w:val="00946FA6"/>
    <w:rsid w:val="00946FB3"/>
    <w:rsid w:val="00946FF9"/>
    <w:rsid w:val="009470F9"/>
    <w:rsid w:val="00947102"/>
    <w:rsid w:val="00947151"/>
    <w:rsid w:val="00947165"/>
    <w:rsid w:val="009471D4"/>
    <w:rsid w:val="009471D9"/>
    <w:rsid w:val="00947214"/>
    <w:rsid w:val="00947240"/>
    <w:rsid w:val="00947339"/>
    <w:rsid w:val="009473AA"/>
    <w:rsid w:val="009473E8"/>
    <w:rsid w:val="009473EA"/>
    <w:rsid w:val="00947467"/>
    <w:rsid w:val="00947507"/>
    <w:rsid w:val="00947525"/>
    <w:rsid w:val="0094756B"/>
    <w:rsid w:val="0094757D"/>
    <w:rsid w:val="0094767A"/>
    <w:rsid w:val="009476B3"/>
    <w:rsid w:val="009476D5"/>
    <w:rsid w:val="009477F1"/>
    <w:rsid w:val="0094780D"/>
    <w:rsid w:val="00947852"/>
    <w:rsid w:val="009478C3"/>
    <w:rsid w:val="0094792B"/>
    <w:rsid w:val="00947973"/>
    <w:rsid w:val="009479A1"/>
    <w:rsid w:val="00947A09"/>
    <w:rsid w:val="00947A98"/>
    <w:rsid w:val="00947AA0"/>
    <w:rsid w:val="00947B22"/>
    <w:rsid w:val="00947B9B"/>
    <w:rsid w:val="00947C02"/>
    <w:rsid w:val="00947C3D"/>
    <w:rsid w:val="00947C4B"/>
    <w:rsid w:val="00947CEF"/>
    <w:rsid w:val="00947D3B"/>
    <w:rsid w:val="00947D7E"/>
    <w:rsid w:val="00947D9A"/>
    <w:rsid w:val="00947ECE"/>
    <w:rsid w:val="00947F46"/>
    <w:rsid w:val="00947F48"/>
    <w:rsid w:val="00947FC1"/>
    <w:rsid w:val="00947FF3"/>
    <w:rsid w:val="00950028"/>
    <w:rsid w:val="009500A3"/>
    <w:rsid w:val="009500E5"/>
    <w:rsid w:val="009501F7"/>
    <w:rsid w:val="00950236"/>
    <w:rsid w:val="00950255"/>
    <w:rsid w:val="009502BE"/>
    <w:rsid w:val="009502DA"/>
    <w:rsid w:val="009502E1"/>
    <w:rsid w:val="00950349"/>
    <w:rsid w:val="0095041A"/>
    <w:rsid w:val="0095045B"/>
    <w:rsid w:val="009504CC"/>
    <w:rsid w:val="00950597"/>
    <w:rsid w:val="009505A4"/>
    <w:rsid w:val="00950602"/>
    <w:rsid w:val="009506AC"/>
    <w:rsid w:val="0095070B"/>
    <w:rsid w:val="00950738"/>
    <w:rsid w:val="009507F0"/>
    <w:rsid w:val="00950805"/>
    <w:rsid w:val="0095081D"/>
    <w:rsid w:val="0095081F"/>
    <w:rsid w:val="00950828"/>
    <w:rsid w:val="0095084C"/>
    <w:rsid w:val="00950870"/>
    <w:rsid w:val="00950915"/>
    <w:rsid w:val="00950970"/>
    <w:rsid w:val="0095097F"/>
    <w:rsid w:val="0095098E"/>
    <w:rsid w:val="00950A0E"/>
    <w:rsid w:val="00950B4B"/>
    <w:rsid w:val="00950B58"/>
    <w:rsid w:val="00950B89"/>
    <w:rsid w:val="00950BE7"/>
    <w:rsid w:val="00950C38"/>
    <w:rsid w:val="00950C4B"/>
    <w:rsid w:val="00950C5E"/>
    <w:rsid w:val="00950CDD"/>
    <w:rsid w:val="00950CF1"/>
    <w:rsid w:val="00950DF3"/>
    <w:rsid w:val="00950E43"/>
    <w:rsid w:val="00950E5A"/>
    <w:rsid w:val="00950F05"/>
    <w:rsid w:val="00950F24"/>
    <w:rsid w:val="00950F9D"/>
    <w:rsid w:val="0095102E"/>
    <w:rsid w:val="00951084"/>
    <w:rsid w:val="0095112F"/>
    <w:rsid w:val="00951161"/>
    <w:rsid w:val="0095116B"/>
    <w:rsid w:val="009511EB"/>
    <w:rsid w:val="009511FA"/>
    <w:rsid w:val="00951273"/>
    <w:rsid w:val="009512BC"/>
    <w:rsid w:val="009512DB"/>
    <w:rsid w:val="00951321"/>
    <w:rsid w:val="00951333"/>
    <w:rsid w:val="0095135D"/>
    <w:rsid w:val="0095138D"/>
    <w:rsid w:val="009514A8"/>
    <w:rsid w:val="009514EE"/>
    <w:rsid w:val="00951501"/>
    <w:rsid w:val="00951502"/>
    <w:rsid w:val="0095158E"/>
    <w:rsid w:val="00951668"/>
    <w:rsid w:val="009516A8"/>
    <w:rsid w:val="009516B8"/>
    <w:rsid w:val="00951719"/>
    <w:rsid w:val="009517F9"/>
    <w:rsid w:val="00951826"/>
    <w:rsid w:val="00951827"/>
    <w:rsid w:val="0095183B"/>
    <w:rsid w:val="0095187B"/>
    <w:rsid w:val="0095189E"/>
    <w:rsid w:val="009519BE"/>
    <w:rsid w:val="00951A27"/>
    <w:rsid w:val="00951A2F"/>
    <w:rsid w:val="00951A3E"/>
    <w:rsid w:val="00951A86"/>
    <w:rsid w:val="00951A90"/>
    <w:rsid w:val="00951AF7"/>
    <w:rsid w:val="00951B3D"/>
    <w:rsid w:val="00951BA5"/>
    <w:rsid w:val="00951BC6"/>
    <w:rsid w:val="00951BE1"/>
    <w:rsid w:val="00951CBE"/>
    <w:rsid w:val="00951DA3"/>
    <w:rsid w:val="00951DF6"/>
    <w:rsid w:val="00951E90"/>
    <w:rsid w:val="00951E9F"/>
    <w:rsid w:val="00951EDE"/>
    <w:rsid w:val="00951EE3"/>
    <w:rsid w:val="00951F25"/>
    <w:rsid w:val="00951F56"/>
    <w:rsid w:val="00951FC3"/>
    <w:rsid w:val="00951FC4"/>
    <w:rsid w:val="00951FEA"/>
    <w:rsid w:val="0095206D"/>
    <w:rsid w:val="009520CB"/>
    <w:rsid w:val="009520CD"/>
    <w:rsid w:val="0095210A"/>
    <w:rsid w:val="00952135"/>
    <w:rsid w:val="009521DD"/>
    <w:rsid w:val="0095223E"/>
    <w:rsid w:val="00952251"/>
    <w:rsid w:val="00952292"/>
    <w:rsid w:val="0095229F"/>
    <w:rsid w:val="009523D2"/>
    <w:rsid w:val="00952438"/>
    <w:rsid w:val="0095250E"/>
    <w:rsid w:val="00952518"/>
    <w:rsid w:val="0095252C"/>
    <w:rsid w:val="009525A6"/>
    <w:rsid w:val="009525C0"/>
    <w:rsid w:val="009525C4"/>
    <w:rsid w:val="00952665"/>
    <w:rsid w:val="009527C3"/>
    <w:rsid w:val="009527DE"/>
    <w:rsid w:val="009527F0"/>
    <w:rsid w:val="009527FA"/>
    <w:rsid w:val="00952996"/>
    <w:rsid w:val="00952A8C"/>
    <w:rsid w:val="00952AF4"/>
    <w:rsid w:val="00952B0F"/>
    <w:rsid w:val="00952C78"/>
    <w:rsid w:val="00952DDA"/>
    <w:rsid w:val="00952E22"/>
    <w:rsid w:val="00952E6C"/>
    <w:rsid w:val="00952EB4"/>
    <w:rsid w:val="00952EBB"/>
    <w:rsid w:val="00952EFD"/>
    <w:rsid w:val="00952F0E"/>
    <w:rsid w:val="00952F67"/>
    <w:rsid w:val="00952F7E"/>
    <w:rsid w:val="009530A4"/>
    <w:rsid w:val="009530E5"/>
    <w:rsid w:val="00953116"/>
    <w:rsid w:val="00953178"/>
    <w:rsid w:val="00953199"/>
    <w:rsid w:val="009532D6"/>
    <w:rsid w:val="009532DA"/>
    <w:rsid w:val="009532ED"/>
    <w:rsid w:val="00953306"/>
    <w:rsid w:val="0095338A"/>
    <w:rsid w:val="00953399"/>
    <w:rsid w:val="009533AE"/>
    <w:rsid w:val="009533D8"/>
    <w:rsid w:val="0095344F"/>
    <w:rsid w:val="009534A2"/>
    <w:rsid w:val="009534B7"/>
    <w:rsid w:val="009534F7"/>
    <w:rsid w:val="009535AA"/>
    <w:rsid w:val="009535DD"/>
    <w:rsid w:val="009536AC"/>
    <w:rsid w:val="009536F9"/>
    <w:rsid w:val="00953720"/>
    <w:rsid w:val="0095373B"/>
    <w:rsid w:val="0095373D"/>
    <w:rsid w:val="009537BD"/>
    <w:rsid w:val="009537C3"/>
    <w:rsid w:val="00953816"/>
    <w:rsid w:val="00953818"/>
    <w:rsid w:val="0095390D"/>
    <w:rsid w:val="0095394B"/>
    <w:rsid w:val="00953956"/>
    <w:rsid w:val="0095396E"/>
    <w:rsid w:val="009539D2"/>
    <w:rsid w:val="00953A34"/>
    <w:rsid w:val="00953A49"/>
    <w:rsid w:val="00953A65"/>
    <w:rsid w:val="00953AE8"/>
    <w:rsid w:val="00953B8B"/>
    <w:rsid w:val="00953BBE"/>
    <w:rsid w:val="00953BD5"/>
    <w:rsid w:val="00953BEA"/>
    <w:rsid w:val="00953C93"/>
    <w:rsid w:val="00953CA0"/>
    <w:rsid w:val="00953D67"/>
    <w:rsid w:val="00953D88"/>
    <w:rsid w:val="00953D90"/>
    <w:rsid w:val="00953D95"/>
    <w:rsid w:val="00953E5D"/>
    <w:rsid w:val="00953E8F"/>
    <w:rsid w:val="00953EAF"/>
    <w:rsid w:val="00953FDB"/>
    <w:rsid w:val="0095403B"/>
    <w:rsid w:val="009540BC"/>
    <w:rsid w:val="009540DF"/>
    <w:rsid w:val="0095416C"/>
    <w:rsid w:val="009542A1"/>
    <w:rsid w:val="009542E8"/>
    <w:rsid w:val="00954336"/>
    <w:rsid w:val="00954397"/>
    <w:rsid w:val="00954483"/>
    <w:rsid w:val="00954490"/>
    <w:rsid w:val="009544C1"/>
    <w:rsid w:val="009544D7"/>
    <w:rsid w:val="009545AD"/>
    <w:rsid w:val="00954693"/>
    <w:rsid w:val="009546AD"/>
    <w:rsid w:val="009546CA"/>
    <w:rsid w:val="0095473C"/>
    <w:rsid w:val="009547A4"/>
    <w:rsid w:val="009547C3"/>
    <w:rsid w:val="00954822"/>
    <w:rsid w:val="009548C0"/>
    <w:rsid w:val="0095490C"/>
    <w:rsid w:val="00954925"/>
    <w:rsid w:val="0095496B"/>
    <w:rsid w:val="009549A1"/>
    <w:rsid w:val="009549D9"/>
    <w:rsid w:val="009549DB"/>
    <w:rsid w:val="00954A7D"/>
    <w:rsid w:val="00954AFC"/>
    <w:rsid w:val="00954B2A"/>
    <w:rsid w:val="00954B41"/>
    <w:rsid w:val="00954C2D"/>
    <w:rsid w:val="00954CAC"/>
    <w:rsid w:val="00954DDE"/>
    <w:rsid w:val="00954E39"/>
    <w:rsid w:val="00954E5F"/>
    <w:rsid w:val="00954EFF"/>
    <w:rsid w:val="00954F35"/>
    <w:rsid w:val="00954F47"/>
    <w:rsid w:val="00955032"/>
    <w:rsid w:val="0095504A"/>
    <w:rsid w:val="0095519D"/>
    <w:rsid w:val="009552DC"/>
    <w:rsid w:val="00955301"/>
    <w:rsid w:val="00955324"/>
    <w:rsid w:val="00955356"/>
    <w:rsid w:val="00955385"/>
    <w:rsid w:val="009553DF"/>
    <w:rsid w:val="009553E8"/>
    <w:rsid w:val="00955472"/>
    <w:rsid w:val="009554F8"/>
    <w:rsid w:val="0095553D"/>
    <w:rsid w:val="009555D1"/>
    <w:rsid w:val="009555F5"/>
    <w:rsid w:val="0095561B"/>
    <w:rsid w:val="0095563C"/>
    <w:rsid w:val="00955672"/>
    <w:rsid w:val="00955676"/>
    <w:rsid w:val="00955680"/>
    <w:rsid w:val="0095569D"/>
    <w:rsid w:val="009557F9"/>
    <w:rsid w:val="009558FB"/>
    <w:rsid w:val="0095599E"/>
    <w:rsid w:val="009559F0"/>
    <w:rsid w:val="00955A30"/>
    <w:rsid w:val="00955A50"/>
    <w:rsid w:val="00955AF4"/>
    <w:rsid w:val="00955B05"/>
    <w:rsid w:val="00955B52"/>
    <w:rsid w:val="00955B92"/>
    <w:rsid w:val="00955BD9"/>
    <w:rsid w:val="00955BEF"/>
    <w:rsid w:val="00955C7D"/>
    <w:rsid w:val="00955CAA"/>
    <w:rsid w:val="00955D0C"/>
    <w:rsid w:val="00955D7F"/>
    <w:rsid w:val="00955DB1"/>
    <w:rsid w:val="00955DC6"/>
    <w:rsid w:val="00955E9B"/>
    <w:rsid w:val="00955EC8"/>
    <w:rsid w:val="00955EE5"/>
    <w:rsid w:val="00955EEC"/>
    <w:rsid w:val="00955F2C"/>
    <w:rsid w:val="00955FEF"/>
    <w:rsid w:val="00956046"/>
    <w:rsid w:val="0095606A"/>
    <w:rsid w:val="009560AD"/>
    <w:rsid w:val="009561D2"/>
    <w:rsid w:val="009561DD"/>
    <w:rsid w:val="00956238"/>
    <w:rsid w:val="009562C3"/>
    <w:rsid w:val="0095639D"/>
    <w:rsid w:val="009563A3"/>
    <w:rsid w:val="009563B4"/>
    <w:rsid w:val="009563E7"/>
    <w:rsid w:val="00956452"/>
    <w:rsid w:val="0095646B"/>
    <w:rsid w:val="0095649A"/>
    <w:rsid w:val="0095653E"/>
    <w:rsid w:val="009565B4"/>
    <w:rsid w:val="009565F3"/>
    <w:rsid w:val="009565FD"/>
    <w:rsid w:val="00956657"/>
    <w:rsid w:val="00956719"/>
    <w:rsid w:val="009567DD"/>
    <w:rsid w:val="009567E3"/>
    <w:rsid w:val="0095681A"/>
    <w:rsid w:val="009568D1"/>
    <w:rsid w:val="00956906"/>
    <w:rsid w:val="0095690C"/>
    <w:rsid w:val="00956939"/>
    <w:rsid w:val="00956941"/>
    <w:rsid w:val="0095695E"/>
    <w:rsid w:val="00956A3A"/>
    <w:rsid w:val="00956A41"/>
    <w:rsid w:val="00956A79"/>
    <w:rsid w:val="00956A98"/>
    <w:rsid w:val="00956B04"/>
    <w:rsid w:val="00956B0B"/>
    <w:rsid w:val="00956C10"/>
    <w:rsid w:val="00956D9B"/>
    <w:rsid w:val="00956DA9"/>
    <w:rsid w:val="00956DC4"/>
    <w:rsid w:val="00956DD2"/>
    <w:rsid w:val="00956E0A"/>
    <w:rsid w:val="00956E21"/>
    <w:rsid w:val="00956E81"/>
    <w:rsid w:val="00956EAD"/>
    <w:rsid w:val="00956EE8"/>
    <w:rsid w:val="00956F95"/>
    <w:rsid w:val="0095700A"/>
    <w:rsid w:val="0095701B"/>
    <w:rsid w:val="0095703C"/>
    <w:rsid w:val="009570A8"/>
    <w:rsid w:val="009570AE"/>
    <w:rsid w:val="009571F7"/>
    <w:rsid w:val="00957236"/>
    <w:rsid w:val="00957247"/>
    <w:rsid w:val="00957328"/>
    <w:rsid w:val="0095737E"/>
    <w:rsid w:val="00957387"/>
    <w:rsid w:val="009573B1"/>
    <w:rsid w:val="00957414"/>
    <w:rsid w:val="00957436"/>
    <w:rsid w:val="00957448"/>
    <w:rsid w:val="00957481"/>
    <w:rsid w:val="009574AB"/>
    <w:rsid w:val="00957559"/>
    <w:rsid w:val="00957598"/>
    <w:rsid w:val="009575E5"/>
    <w:rsid w:val="00957641"/>
    <w:rsid w:val="00957656"/>
    <w:rsid w:val="009576B0"/>
    <w:rsid w:val="009576D6"/>
    <w:rsid w:val="009576EE"/>
    <w:rsid w:val="0095775A"/>
    <w:rsid w:val="0095778C"/>
    <w:rsid w:val="00957833"/>
    <w:rsid w:val="0095798E"/>
    <w:rsid w:val="00957997"/>
    <w:rsid w:val="009579B0"/>
    <w:rsid w:val="009579BE"/>
    <w:rsid w:val="00957B11"/>
    <w:rsid w:val="00957B94"/>
    <w:rsid w:val="00957BAC"/>
    <w:rsid w:val="00957BD4"/>
    <w:rsid w:val="00957BEB"/>
    <w:rsid w:val="00957C1A"/>
    <w:rsid w:val="00957C1F"/>
    <w:rsid w:val="00957CBC"/>
    <w:rsid w:val="00957CCD"/>
    <w:rsid w:val="00957D10"/>
    <w:rsid w:val="00957D8D"/>
    <w:rsid w:val="00957E16"/>
    <w:rsid w:val="00957EAB"/>
    <w:rsid w:val="00957F58"/>
    <w:rsid w:val="00957F82"/>
    <w:rsid w:val="00957F87"/>
    <w:rsid w:val="00957FAE"/>
    <w:rsid w:val="00960046"/>
    <w:rsid w:val="00960094"/>
    <w:rsid w:val="009600C2"/>
    <w:rsid w:val="009600C9"/>
    <w:rsid w:val="009600FC"/>
    <w:rsid w:val="00960171"/>
    <w:rsid w:val="0096017F"/>
    <w:rsid w:val="00960229"/>
    <w:rsid w:val="00960266"/>
    <w:rsid w:val="0096026F"/>
    <w:rsid w:val="009602B1"/>
    <w:rsid w:val="009602F5"/>
    <w:rsid w:val="00960383"/>
    <w:rsid w:val="00960497"/>
    <w:rsid w:val="00960565"/>
    <w:rsid w:val="00960577"/>
    <w:rsid w:val="00960607"/>
    <w:rsid w:val="00960608"/>
    <w:rsid w:val="00960611"/>
    <w:rsid w:val="00960668"/>
    <w:rsid w:val="009606A5"/>
    <w:rsid w:val="009606CC"/>
    <w:rsid w:val="0096075B"/>
    <w:rsid w:val="0096078D"/>
    <w:rsid w:val="009607A4"/>
    <w:rsid w:val="00960807"/>
    <w:rsid w:val="00960871"/>
    <w:rsid w:val="009608A0"/>
    <w:rsid w:val="009608C6"/>
    <w:rsid w:val="00960937"/>
    <w:rsid w:val="0096096A"/>
    <w:rsid w:val="009609CD"/>
    <w:rsid w:val="00960A2A"/>
    <w:rsid w:val="00960A87"/>
    <w:rsid w:val="00960B6F"/>
    <w:rsid w:val="00960BEC"/>
    <w:rsid w:val="00960C88"/>
    <w:rsid w:val="00960CA6"/>
    <w:rsid w:val="00960CF6"/>
    <w:rsid w:val="00960D11"/>
    <w:rsid w:val="00960D1E"/>
    <w:rsid w:val="00960D2B"/>
    <w:rsid w:val="00960D8C"/>
    <w:rsid w:val="00960DFA"/>
    <w:rsid w:val="00960E40"/>
    <w:rsid w:val="00960E44"/>
    <w:rsid w:val="00960E4E"/>
    <w:rsid w:val="00960E6D"/>
    <w:rsid w:val="00960F22"/>
    <w:rsid w:val="00960F9E"/>
    <w:rsid w:val="00961052"/>
    <w:rsid w:val="0096107C"/>
    <w:rsid w:val="0096111D"/>
    <w:rsid w:val="0096111F"/>
    <w:rsid w:val="0096114F"/>
    <w:rsid w:val="00961162"/>
    <w:rsid w:val="009611CC"/>
    <w:rsid w:val="009611D0"/>
    <w:rsid w:val="0096123E"/>
    <w:rsid w:val="009612C5"/>
    <w:rsid w:val="009612E0"/>
    <w:rsid w:val="0096130D"/>
    <w:rsid w:val="00961380"/>
    <w:rsid w:val="009613ED"/>
    <w:rsid w:val="009613F9"/>
    <w:rsid w:val="00961400"/>
    <w:rsid w:val="00961415"/>
    <w:rsid w:val="0096141E"/>
    <w:rsid w:val="0096146A"/>
    <w:rsid w:val="009614C6"/>
    <w:rsid w:val="0096154F"/>
    <w:rsid w:val="00961567"/>
    <w:rsid w:val="009615BA"/>
    <w:rsid w:val="00961653"/>
    <w:rsid w:val="00961668"/>
    <w:rsid w:val="009616B2"/>
    <w:rsid w:val="009616C0"/>
    <w:rsid w:val="009616E9"/>
    <w:rsid w:val="00961726"/>
    <w:rsid w:val="00961746"/>
    <w:rsid w:val="009617C1"/>
    <w:rsid w:val="009617CA"/>
    <w:rsid w:val="009617E7"/>
    <w:rsid w:val="009617F6"/>
    <w:rsid w:val="009618D3"/>
    <w:rsid w:val="00961901"/>
    <w:rsid w:val="0096196D"/>
    <w:rsid w:val="009619CE"/>
    <w:rsid w:val="00961A20"/>
    <w:rsid w:val="00961BB9"/>
    <w:rsid w:val="00961BFB"/>
    <w:rsid w:val="00961C72"/>
    <w:rsid w:val="00961C9E"/>
    <w:rsid w:val="00961CCA"/>
    <w:rsid w:val="00961D36"/>
    <w:rsid w:val="00961D3C"/>
    <w:rsid w:val="00961D80"/>
    <w:rsid w:val="00961DE2"/>
    <w:rsid w:val="00961DF4"/>
    <w:rsid w:val="00961E57"/>
    <w:rsid w:val="00961E87"/>
    <w:rsid w:val="00961EDF"/>
    <w:rsid w:val="00961F78"/>
    <w:rsid w:val="009620D6"/>
    <w:rsid w:val="0096214A"/>
    <w:rsid w:val="00962174"/>
    <w:rsid w:val="00962187"/>
    <w:rsid w:val="0096218C"/>
    <w:rsid w:val="0096218E"/>
    <w:rsid w:val="009621B7"/>
    <w:rsid w:val="0096221E"/>
    <w:rsid w:val="009622C4"/>
    <w:rsid w:val="009622EB"/>
    <w:rsid w:val="00962397"/>
    <w:rsid w:val="009623E0"/>
    <w:rsid w:val="00962417"/>
    <w:rsid w:val="00962467"/>
    <w:rsid w:val="009624C6"/>
    <w:rsid w:val="009624F0"/>
    <w:rsid w:val="00962694"/>
    <w:rsid w:val="00962697"/>
    <w:rsid w:val="009626AC"/>
    <w:rsid w:val="009626E8"/>
    <w:rsid w:val="0096292F"/>
    <w:rsid w:val="00962952"/>
    <w:rsid w:val="009629A9"/>
    <w:rsid w:val="009629CA"/>
    <w:rsid w:val="009629F2"/>
    <w:rsid w:val="00962A2C"/>
    <w:rsid w:val="00962A65"/>
    <w:rsid w:val="00962A71"/>
    <w:rsid w:val="00962A90"/>
    <w:rsid w:val="00962AF6"/>
    <w:rsid w:val="00962AFE"/>
    <w:rsid w:val="00962B19"/>
    <w:rsid w:val="00962B56"/>
    <w:rsid w:val="00962B9C"/>
    <w:rsid w:val="00962C0C"/>
    <w:rsid w:val="00962C26"/>
    <w:rsid w:val="00962CA1"/>
    <w:rsid w:val="00962CF5"/>
    <w:rsid w:val="00962D4E"/>
    <w:rsid w:val="00962D62"/>
    <w:rsid w:val="00962D7A"/>
    <w:rsid w:val="00962D7E"/>
    <w:rsid w:val="00962DE2"/>
    <w:rsid w:val="00962E1C"/>
    <w:rsid w:val="00962E3F"/>
    <w:rsid w:val="00962E43"/>
    <w:rsid w:val="00962E5B"/>
    <w:rsid w:val="00962E80"/>
    <w:rsid w:val="00962E92"/>
    <w:rsid w:val="00962EAB"/>
    <w:rsid w:val="00962F09"/>
    <w:rsid w:val="00962F11"/>
    <w:rsid w:val="00962F45"/>
    <w:rsid w:val="00963063"/>
    <w:rsid w:val="00963186"/>
    <w:rsid w:val="00963187"/>
    <w:rsid w:val="009631A0"/>
    <w:rsid w:val="009631AA"/>
    <w:rsid w:val="00963205"/>
    <w:rsid w:val="00963332"/>
    <w:rsid w:val="00963337"/>
    <w:rsid w:val="00963344"/>
    <w:rsid w:val="009633D0"/>
    <w:rsid w:val="009633E2"/>
    <w:rsid w:val="009633EF"/>
    <w:rsid w:val="00963426"/>
    <w:rsid w:val="00963438"/>
    <w:rsid w:val="00963548"/>
    <w:rsid w:val="00963552"/>
    <w:rsid w:val="0096355B"/>
    <w:rsid w:val="00963634"/>
    <w:rsid w:val="00963695"/>
    <w:rsid w:val="00963700"/>
    <w:rsid w:val="00963702"/>
    <w:rsid w:val="00963923"/>
    <w:rsid w:val="00963930"/>
    <w:rsid w:val="009639A9"/>
    <w:rsid w:val="00963A13"/>
    <w:rsid w:val="00963A46"/>
    <w:rsid w:val="00963A66"/>
    <w:rsid w:val="00963B40"/>
    <w:rsid w:val="00963B6B"/>
    <w:rsid w:val="00963C51"/>
    <w:rsid w:val="00963C9D"/>
    <w:rsid w:val="00963E10"/>
    <w:rsid w:val="00963F01"/>
    <w:rsid w:val="00964000"/>
    <w:rsid w:val="00964037"/>
    <w:rsid w:val="00964066"/>
    <w:rsid w:val="00964153"/>
    <w:rsid w:val="009641C3"/>
    <w:rsid w:val="00964208"/>
    <w:rsid w:val="0096421F"/>
    <w:rsid w:val="0096434A"/>
    <w:rsid w:val="0096437C"/>
    <w:rsid w:val="009643BD"/>
    <w:rsid w:val="009643BE"/>
    <w:rsid w:val="00964434"/>
    <w:rsid w:val="00964455"/>
    <w:rsid w:val="00964469"/>
    <w:rsid w:val="00964490"/>
    <w:rsid w:val="009645B0"/>
    <w:rsid w:val="009645C8"/>
    <w:rsid w:val="009645E7"/>
    <w:rsid w:val="009645EE"/>
    <w:rsid w:val="0096460F"/>
    <w:rsid w:val="00964667"/>
    <w:rsid w:val="00964720"/>
    <w:rsid w:val="0096477B"/>
    <w:rsid w:val="0096478D"/>
    <w:rsid w:val="0096482B"/>
    <w:rsid w:val="009648F9"/>
    <w:rsid w:val="0096490A"/>
    <w:rsid w:val="009649BE"/>
    <w:rsid w:val="00964A09"/>
    <w:rsid w:val="00964A3A"/>
    <w:rsid w:val="00964A5A"/>
    <w:rsid w:val="00964A9C"/>
    <w:rsid w:val="00964B06"/>
    <w:rsid w:val="00964B12"/>
    <w:rsid w:val="00964B5F"/>
    <w:rsid w:val="00964B67"/>
    <w:rsid w:val="00964BC9"/>
    <w:rsid w:val="00964C60"/>
    <w:rsid w:val="00964C7E"/>
    <w:rsid w:val="00964C8C"/>
    <w:rsid w:val="00964CF1"/>
    <w:rsid w:val="00964D1E"/>
    <w:rsid w:val="00964D2C"/>
    <w:rsid w:val="00964E49"/>
    <w:rsid w:val="00964EA5"/>
    <w:rsid w:val="00964EAE"/>
    <w:rsid w:val="00964F00"/>
    <w:rsid w:val="00964F1C"/>
    <w:rsid w:val="00964FB9"/>
    <w:rsid w:val="00965065"/>
    <w:rsid w:val="009650C1"/>
    <w:rsid w:val="00965104"/>
    <w:rsid w:val="00965127"/>
    <w:rsid w:val="00965191"/>
    <w:rsid w:val="009651CC"/>
    <w:rsid w:val="009651E4"/>
    <w:rsid w:val="0096523F"/>
    <w:rsid w:val="00965320"/>
    <w:rsid w:val="00965357"/>
    <w:rsid w:val="00965393"/>
    <w:rsid w:val="00965461"/>
    <w:rsid w:val="0096546C"/>
    <w:rsid w:val="00965494"/>
    <w:rsid w:val="0096551A"/>
    <w:rsid w:val="00965657"/>
    <w:rsid w:val="0096568A"/>
    <w:rsid w:val="00965705"/>
    <w:rsid w:val="009657D6"/>
    <w:rsid w:val="009657F7"/>
    <w:rsid w:val="0096584F"/>
    <w:rsid w:val="009658B0"/>
    <w:rsid w:val="009658B9"/>
    <w:rsid w:val="0096593F"/>
    <w:rsid w:val="00965955"/>
    <w:rsid w:val="009659E0"/>
    <w:rsid w:val="00965A7B"/>
    <w:rsid w:val="00965ACA"/>
    <w:rsid w:val="00965ADE"/>
    <w:rsid w:val="00965AEB"/>
    <w:rsid w:val="00965B0A"/>
    <w:rsid w:val="00965B7E"/>
    <w:rsid w:val="00965BBD"/>
    <w:rsid w:val="00965BC1"/>
    <w:rsid w:val="00965BF5"/>
    <w:rsid w:val="00965BFB"/>
    <w:rsid w:val="00965C94"/>
    <w:rsid w:val="00965DC0"/>
    <w:rsid w:val="00965E2F"/>
    <w:rsid w:val="00965E55"/>
    <w:rsid w:val="00965F0B"/>
    <w:rsid w:val="00965F89"/>
    <w:rsid w:val="00966074"/>
    <w:rsid w:val="0096611B"/>
    <w:rsid w:val="00966132"/>
    <w:rsid w:val="009661C1"/>
    <w:rsid w:val="00966202"/>
    <w:rsid w:val="00966224"/>
    <w:rsid w:val="00966227"/>
    <w:rsid w:val="00966276"/>
    <w:rsid w:val="0096631C"/>
    <w:rsid w:val="0096638B"/>
    <w:rsid w:val="00966429"/>
    <w:rsid w:val="00966431"/>
    <w:rsid w:val="00966449"/>
    <w:rsid w:val="00966456"/>
    <w:rsid w:val="009664E6"/>
    <w:rsid w:val="009664E7"/>
    <w:rsid w:val="0096654D"/>
    <w:rsid w:val="0096657B"/>
    <w:rsid w:val="0096662A"/>
    <w:rsid w:val="0096664D"/>
    <w:rsid w:val="0096665C"/>
    <w:rsid w:val="009666C7"/>
    <w:rsid w:val="00966720"/>
    <w:rsid w:val="0096674B"/>
    <w:rsid w:val="00966779"/>
    <w:rsid w:val="0096678E"/>
    <w:rsid w:val="009667FE"/>
    <w:rsid w:val="009668AD"/>
    <w:rsid w:val="00966944"/>
    <w:rsid w:val="00966991"/>
    <w:rsid w:val="009669A9"/>
    <w:rsid w:val="00966A3C"/>
    <w:rsid w:val="00966B58"/>
    <w:rsid w:val="00966B92"/>
    <w:rsid w:val="00966C4D"/>
    <w:rsid w:val="00966CF7"/>
    <w:rsid w:val="00966CFC"/>
    <w:rsid w:val="00966D16"/>
    <w:rsid w:val="00966D1B"/>
    <w:rsid w:val="00966DEE"/>
    <w:rsid w:val="00966DF0"/>
    <w:rsid w:val="00966E74"/>
    <w:rsid w:val="00966EBB"/>
    <w:rsid w:val="00966F36"/>
    <w:rsid w:val="00966F7E"/>
    <w:rsid w:val="00966F87"/>
    <w:rsid w:val="00967021"/>
    <w:rsid w:val="00967096"/>
    <w:rsid w:val="009672E9"/>
    <w:rsid w:val="009672F5"/>
    <w:rsid w:val="009672F9"/>
    <w:rsid w:val="00967348"/>
    <w:rsid w:val="0096736B"/>
    <w:rsid w:val="00967382"/>
    <w:rsid w:val="009673F9"/>
    <w:rsid w:val="009674A8"/>
    <w:rsid w:val="009674B9"/>
    <w:rsid w:val="009674FD"/>
    <w:rsid w:val="0096757D"/>
    <w:rsid w:val="00967622"/>
    <w:rsid w:val="00967682"/>
    <w:rsid w:val="009676C1"/>
    <w:rsid w:val="00967705"/>
    <w:rsid w:val="00967709"/>
    <w:rsid w:val="0096773B"/>
    <w:rsid w:val="00967840"/>
    <w:rsid w:val="00967850"/>
    <w:rsid w:val="0096785F"/>
    <w:rsid w:val="009678F4"/>
    <w:rsid w:val="0096799D"/>
    <w:rsid w:val="009679E4"/>
    <w:rsid w:val="009679EB"/>
    <w:rsid w:val="00967AB8"/>
    <w:rsid w:val="00967AE1"/>
    <w:rsid w:val="00967B4F"/>
    <w:rsid w:val="00967B87"/>
    <w:rsid w:val="00967B91"/>
    <w:rsid w:val="00967B93"/>
    <w:rsid w:val="00967BA7"/>
    <w:rsid w:val="00967C5A"/>
    <w:rsid w:val="00967C98"/>
    <w:rsid w:val="00967C9B"/>
    <w:rsid w:val="00967CD5"/>
    <w:rsid w:val="00967DA0"/>
    <w:rsid w:val="00967DB4"/>
    <w:rsid w:val="00967E32"/>
    <w:rsid w:val="00967EBD"/>
    <w:rsid w:val="00967F38"/>
    <w:rsid w:val="00967FDF"/>
    <w:rsid w:val="00970067"/>
    <w:rsid w:val="00970118"/>
    <w:rsid w:val="00970132"/>
    <w:rsid w:val="00970147"/>
    <w:rsid w:val="009701BF"/>
    <w:rsid w:val="009701FF"/>
    <w:rsid w:val="00970203"/>
    <w:rsid w:val="009702AA"/>
    <w:rsid w:val="0097033E"/>
    <w:rsid w:val="00970360"/>
    <w:rsid w:val="0097039A"/>
    <w:rsid w:val="009703C9"/>
    <w:rsid w:val="009703F3"/>
    <w:rsid w:val="00970405"/>
    <w:rsid w:val="0097048E"/>
    <w:rsid w:val="009704CE"/>
    <w:rsid w:val="00970590"/>
    <w:rsid w:val="00970636"/>
    <w:rsid w:val="00970644"/>
    <w:rsid w:val="009707B9"/>
    <w:rsid w:val="00970888"/>
    <w:rsid w:val="009708FC"/>
    <w:rsid w:val="0097092D"/>
    <w:rsid w:val="0097099E"/>
    <w:rsid w:val="009709C5"/>
    <w:rsid w:val="00970AE9"/>
    <w:rsid w:val="00970B8C"/>
    <w:rsid w:val="00970BA4"/>
    <w:rsid w:val="00970C16"/>
    <w:rsid w:val="00970C5C"/>
    <w:rsid w:val="00970C79"/>
    <w:rsid w:val="00970C7B"/>
    <w:rsid w:val="00970D16"/>
    <w:rsid w:val="00970D4F"/>
    <w:rsid w:val="00970DDA"/>
    <w:rsid w:val="00970E1B"/>
    <w:rsid w:val="00970E4F"/>
    <w:rsid w:val="00970F33"/>
    <w:rsid w:val="00970FDB"/>
    <w:rsid w:val="0097100F"/>
    <w:rsid w:val="00971011"/>
    <w:rsid w:val="00971037"/>
    <w:rsid w:val="00971064"/>
    <w:rsid w:val="009710A7"/>
    <w:rsid w:val="00971191"/>
    <w:rsid w:val="009711A2"/>
    <w:rsid w:val="00971276"/>
    <w:rsid w:val="0097127F"/>
    <w:rsid w:val="009712D3"/>
    <w:rsid w:val="009712F8"/>
    <w:rsid w:val="0097130B"/>
    <w:rsid w:val="0097130C"/>
    <w:rsid w:val="009713A4"/>
    <w:rsid w:val="009713BD"/>
    <w:rsid w:val="00971473"/>
    <w:rsid w:val="009714B0"/>
    <w:rsid w:val="0097152A"/>
    <w:rsid w:val="0097156D"/>
    <w:rsid w:val="0097162D"/>
    <w:rsid w:val="00971641"/>
    <w:rsid w:val="00971705"/>
    <w:rsid w:val="009717CF"/>
    <w:rsid w:val="009717DC"/>
    <w:rsid w:val="009717F9"/>
    <w:rsid w:val="009717FA"/>
    <w:rsid w:val="00971811"/>
    <w:rsid w:val="009718D7"/>
    <w:rsid w:val="0097190E"/>
    <w:rsid w:val="0097193D"/>
    <w:rsid w:val="00971998"/>
    <w:rsid w:val="009719D5"/>
    <w:rsid w:val="009719EA"/>
    <w:rsid w:val="009719F9"/>
    <w:rsid w:val="00971A12"/>
    <w:rsid w:val="00971AD9"/>
    <w:rsid w:val="00971B3A"/>
    <w:rsid w:val="00971B60"/>
    <w:rsid w:val="00971BE5"/>
    <w:rsid w:val="00971C9F"/>
    <w:rsid w:val="00971CEF"/>
    <w:rsid w:val="00971D05"/>
    <w:rsid w:val="00971D5C"/>
    <w:rsid w:val="00971E01"/>
    <w:rsid w:val="00971E86"/>
    <w:rsid w:val="00971EA5"/>
    <w:rsid w:val="00971F9C"/>
    <w:rsid w:val="00971FCF"/>
    <w:rsid w:val="00972004"/>
    <w:rsid w:val="0097203A"/>
    <w:rsid w:val="0097206D"/>
    <w:rsid w:val="00972072"/>
    <w:rsid w:val="009720A2"/>
    <w:rsid w:val="009720DD"/>
    <w:rsid w:val="00972133"/>
    <w:rsid w:val="009721A2"/>
    <w:rsid w:val="0097224E"/>
    <w:rsid w:val="009722CF"/>
    <w:rsid w:val="009722E2"/>
    <w:rsid w:val="0097231F"/>
    <w:rsid w:val="0097232C"/>
    <w:rsid w:val="00972391"/>
    <w:rsid w:val="009723AB"/>
    <w:rsid w:val="009723F2"/>
    <w:rsid w:val="00972489"/>
    <w:rsid w:val="0097250B"/>
    <w:rsid w:val="009725AE"/>
    <w:rsid w:val="00972690"/>
    <w:rsid w:val="009726F2"/>
    <w:rsid w:val="00972730"/>
    <w:rsid w:val="009727B1"/>
    <w:rsid w:val="00972832"/>
    <w:rsid w:val="00972858"/>
    <w:rsid w:val="0097288E"/>
    <w:rsid w:val="009728C0"/>
    <w:rsid w:val="0097297C"/>
    <w:rsid w:val="009729FD"/>
    <w:rsid w:val="00972A14"/>
    <w:rsid w:val="00972A97"/>
    <w:rsid w:val="00972B7F"/>
    <w:rsid w:val="00972BC1"/>
    <w:rsid w:val="00972BD4"/>
    <w:rsid w:val="00972BED"/>
    <w:rsid w:val="00972C20"/>
    <w:rsid w:val="00972C64"/>
    <w:rsid w:val="00972D42"/>
    <w:rsid w:val="00972D51"/>
    <w:rsid w:val="00972D83"/>
    <w:rsid w:val="00972D85"/>
    <w:rsid w:val="00972D8D"/>
    <w:rsid w:val="00972D96"/>
    <w:rsid w:val="00972DC8"/>
    <w:rsid w:val="00972DFD"/>
    <w:rsid w:val="00972E19"/>
    <w:rsid w:val="00972E23"/>
    <w:rsid w:val="00972E9C"/>
    <w:rsid w:val="00972F32"/>
    <w:rsid w:val="00972F88"/>
    <w:rsid w:val="00972FA4"/>
    <w:rsid w:val="009730E2"/>
    <w:rsid w:val="0097316B"/>
    <w:rsid w:val="00973172"/>
    <w:rsid w:val="00973173"/>
    <w:rsid w:val="009731EB"/>
    <w:rsid w:val="009731EC"/>
    <w:rsid w:val="00973215"/>
    <w:rsid w:val="0097328B"/>
    <w:rsid w:val="0097329E"/>
    <w:rsid w:val="009732A2"/>
    <w:rsid w:val="00973317"/>
    <w:rsid w:val="009733FC"/>
    <w:rsid w:val="0097344E"/>
    <w:rsid w:val="0097348D"/>
    <w:rsid w:val="009734A6"/>
    <w:rsid w:val="009734CF"/>
    <w:rsid w:val="0097350D"/>
    <w:rsid w:val="0097353E"/>
    <w:rsid w:val="00973589"/>
    <w:rsid w:val="0097358E"/>
    <w:rsid w:val="009735FA"/>
    <w:rsid w:val="00973669"/>
    <w:rsid w:val="009736F0"/>
    <w:rsid w:val="009737B0"/>
    <w:rsid w:val="009737D0"/>
    <w:rsid w:val="00973821"/>
    <w:rsid w:val="00973859"/>
    <w:rsid w:val="009738B4"/>
    <w:rsid w:val="009738C0"/>
    <w:rsid w:val="009738DA"/>
    <w:rsid w:val="009738EB"/>
    <w:rsid w:val="0097397C"/>
    <w:rsid w:val="009739A7"/>
    <w:rsid w:val="00973A31"/>
    <w:rsid w:val="00973A5F"/>
    <w:rsid w:val="00973A6A"/>
    <w:rsid w:val="00973A75"/>
    <w:rsid w:val="00973A7F"/>
    <w:rsid w:val="00973A9D"/>
    <w:rsid w:val="00973AF4"/>
    <w:rsid w:val="00973B6B"/>
    <w:rsid w:val="00973B7E"/>
    <w:rsid w:val="00973BF9"/>
    <w:rsid w:val="00973C39"/>
    <w:rsid w:val="00973C78"/>
    <w:rsid w:val="00973C95"/>
    <w:rsid w:val="00973CD5"/>
    <w:rsid w:val="00973D16"/>
    <w:rsid w:val="00973D5C"/>
    <w:rsid w:val="00973D64"/>
    <w:rsid w:val="00973E36"/>
    <w:rsid w:val="00973F75"/>
    <w:rsid w:val="00974043"/>
    <w:rsid w:val="009740DC"/>
    <w:rsid w:val="00974164"/>
    <w:rsid w:val="009741EC"/>
    <w:rsid w:val="00974234"/>
    <w:rsid w:val="009742BE"/>
    <w:rsid w:val="00974350"/>
    <w:rsid w:val="009743CE"/>
    <w:rsid w:val="00974404"/>
    <w:rsid w:val="0097440E"/>
    <w:rsid w:val="00974437"/>
    <w:rsid w:val="0097443C"/>
    <w:rsid w:val="00974443"/>
    <w:rsid w:val="00974446"/>
    <w:rsid w:val="00974473"/>
    <w:rsid w:val="0097447C"/>
    <w:rsid w:val="009744EA"/>
    <w:rsid w:val="00974525"/>
    <w:rsid w:val="00974546"/>
    <w:rsid w:val="0097456A"/>
    <w:rsid w:val="00974623"/>
    <w:rsid w:val="00974774"/>
    <w:rsid w:val="009747CA"/>
    <w:rsid w:val="009747E5"/>
    <w:rsid w:val="00974904"/>
    <w:rsid w:val="00974922"/>
    <w:rsid w:val="00974937"/>
    <w:rsid w:val="00974938"/>
    <w:rsid w:val="009749A6"/>
    <w:rsid w:val="00974A3A"/>
    <w:rsid w:val="00974A4E"/>
    <w:rsid w:val="00974B38"/>
    <w:rsid w:val="00974B3A"/>
    <w:rsid w:val="00974B55"/>
    <w:rsid w:val="00974B69"/>
    <w:rsid w:val="00974BF6"/>
    <w:rsid w:val="00974C9E"/>
    <w:rsid w:val="00974CE0"/>
    <w:rsid w:val="00974CFB"/>
    <w:rsid w:val="00974D99"/>
    <w:rsid w:val="00974DDD"/>
    <w:rsid w:val="00974DFE"/>
    <w:rsid w:val="00974E25"/>
    <w:rsid w:val="00974E70"/>
    <w:rsid w:val="00974FAA"/>
    <w:rsid w:val="00974FF6"/>
    <w:rsid w:val="00975006"/>
    <w:rsid w:val="00975033"/>
    <w:rsid w:val="0097505C"/>
    <w:rsid w:val="009750BA"/>
    <w:rsid w:val="009750E4"/>
    <w:rsid w:val="009750EE"/>
    <w:rsid w:val="009750F5"/>
    <w:rsid w:val="00975125"/>
    <w:rsid w:val="0097527E"/>
    <w:rsid w:val="009752E5"/>
    <w:rsid w:val="009753F1"/>
    <w:rsid w:val="0097548D"/>
    <w:rsid w:val="009754BF"/>
    <w:rsid w:val="00975544"/>
    <w:rsid w:val="009755C2"/>
    <w:rsid w:val="009755C3"/>
    <w:rsid w:val="0097561B"/>
    <w:rsid w:val="0097562B"/>
    <w:rsid w:val="0097563D"/>
    <w:rsid w:val="009756D5"/>
    <w:rsid w:val="009756E9"/>
    <w:rsid w:val="00975708"/>
    <w:rsid w:val="0097576F"/>
    <w:rsid w:val="00975777"/>
    <w:rsid w:val="009757B2"/>
    <w:rsid w:val="009757BB"/>
    <w:rsid w:val="009757FE"/>
    <w:rsid w:val="00975845"/>
    <w:rsid w:val="0097585B"/>
    <w:rsid w:val="009758BD"/>
    <w:rsid w:val="009758D4"/>
    <w:rsid w:val="009758E2"/>
    <w:rsid w:val="009759D6"/>
    <w:rsid w:val="009759EC"/>
    <w:rsid w:val="00975A2E"/>
    <w:rsid w:val="00975AE9"/>
    <w:rsid w:val="00975B87"/>
    <w:rsid w:val="00975B8D"/>
    <w:rsid w:val="00975BB0"/>
    <w:rsid w:val="00975BD8"/>
    <w:rsid w:val="00975C12"/>
    <w:rsid w:val="00975C26"/>
    <w:rsid w:val="00975C3E"/>
    <w:rsid w:val="00975D15"/>
    <w:rsid w:val="00975D1D"/>
    <w:rsid w:val="00975D35"/>
    <w:rsid w:val="00975DF7"/>
    <w:rsid w:val="00975E59"/>
    <w:rsid w:val="00975EDC"/>
    <w:rsid w:val="00975EE0"/>
    <w:rsid w:val="00975F95"/>
    <w:rsid w:val="00975FA0"/>
    <w:rsid w:val="00976040"/>
    <w:rsid w:val="009761B8"/>
    <w:rsid w:val="009761C2"/>
    <w:rsid w:val="0097621E"/>
    <w:rsid w:val="00976240"/>
    <w:rsid w:val="009762A6"/>
    <w:rsid w:val="009762D3"/>
    <w:rsid w:val="00976347"/>
    <w:rsid w:val="00976372"/>
    <w:rsid w:val="00976375"/>
    <w:rsid w:val="009763A9"/>
    <w:rsid w:val="00976412"/>
    <w:rsid w:val="00976444"/>
    <w:rsid w:val="0097647D"/>
    <w:rsid w:val="009764A7"/>
    <w:rsid w:val="009764C5"/>
    <w:rsid w:val="009764C7"/>
    <w:rsid w:val="00976503"/>
    <w:rsid w:val="0097653D"/>
    <w:rsid w:val="0097658B"/>
    <w:rsid w:val="0097662D"/>
    <w:rsid w:val="009766A4"/>
    <w:rsid w:val="00976756"/>
    <w:rsid w:val="00976762"/>
    <w:rsid w:val="0097680E"/>
    <w:rsid w:val="009768C3"/>
    <w:rsid w:val="009768F4"/>
    <w:rsid w:val="0097692F"/>
    <w:rsid w:val="00976997"/>
    <w:rsid w:val="009769BB"/>
    <w:rsid w:val="009769D1"/>
    <w:rsid w:val="00976A39"/>
    <w:rsid w:val="00976A78"/>
    <w:rsid w:val="00976AE6"/>
    <w:rsid w:val="00976AE8"/>
    <w:rsid w:val="00976B63"/>
    <w:rsid w:val="00976BD6"/>
    <w:rsid w:val="00976C0A"/>
    <w:rsid w:val="00976C54"/>
    <w:rsid w:val="00976D4E"/>
    <w:rsid w:val="00976DC6"/>
    <w:rsid w:val="00976DD0"/>
    <w:rsid w:val="00976DD5"/>
    <w:rsid w:val="00976DF7"/>
    <w:rsid w:val="00976EFF"/>
    <w:rsid w:val="00976F7C"/>
    <w:rsid w:val="00976FD6"/>
    <w:rsid w:val="00976FF3"/>
    <w:rsid w:val="00977039"/>
    <w:rsid w:val="009771F9"/>
    <w:rsid w:val="00977264"/>
    <w:rsid w:val="00977272"/>
    <w:rsid w:val="00977280"/>
    <w:rsid w:val="00977299"/>
    <w:rsid w:val="009772B6"/>
    <w:rsid w:val="009772C6"/>
    <w:rsid w:val="009772FD"/>
    <w:rsid w:val="0097735D"/>
    <w:rsid w:val="0097741C"/>
    <w:rsid w:val="00977494"/>
    <w:rsid w:val="0097749B"/>
    <w:rsid w:val="009777A7"/>
    <w:rsid w:val="009777B7"/>
    <w:rsid w:val="009777CD"/>
    <w:rsid w:val="009777D1"/>
    <w:rsid w:val="009777FE"/>
    <w:rsid w:val="0097780B"/>
    <w:rsid w:val="0097780C"/>
    <w:rsid w:val="00977821"/>
    <w:rsid w:val="009778A1"/>
    <w:rsid w:val="009778FC"/>
    <w:rsid w:val="00977906"/>
    <w:rsid w:val="009779B2"/>
    <w:rsid w:val="009779C6"/>
    <w:rsid w:val="009779D6"/>
    <w:rsid w:val="00977A5E"/>
    <w:rsid w:val="00977A89"/>
    <w:rsid w:val="00977ABD"/>
    <w:rsid w:val="00977AC6"/>
    <w:rsid w:val="00977AE1"/>
    <w:rsid w:val="00977AE9"/>
    <w:rsid w:val="00977B7A"/>
    <w:rsid w:val="00977B82"/>
    <w:rsid w:val="00977D0F"/>
    <w:rsid w:val="00977D5F"/>
    <w:rsid w:val="00977DAE"/>
    <w:rsid w:val="00977DD5"/>
    <w:rsid w:val="00977DDF"/>
    <w:rsid w:val="00977E03"/>
    <w:rsid w:val="00977E2E"/>
    <w:rsid w:val="00977E52"/>
    <w:rsid w:val="00977EDA"/>
    <w:rsid w:val="00977F5B"/>
    <w:rsid w:val="00977F8E"/>
    <w:rsid w:val="00977FA3"/>
    <w:rsid w:val="00977FCC"/>
    <w:rsid w:val="00980024"/>
    <w:rsid w:val="00980080"/>
    <w:rsid w:val="0098008B"/>
    <w:rsid w:val="009800B2"/>
    <w:rsid w:val="009800EE"/>
    <w:rsid w:val="00980105"/>
    <w:rsid w:val="009801B4"/>
    <w:rsid w:val="00980238"/>
    <w:rsid w:val="009802F7"/>
    <w:rsid w:val="00980319"/>
    <w:rsid w:val="0098033E"/>
    <w:rsid w:val="00980389"/>
    <w:rsid w:val="009803C3"/>
    <w:rsid w:val="00980431"/>
    <w:rsid w:val="00980454"/>
    <w:rsid w:val="009804F4"/>
    <w:rsid w:val="00980512"/>
    <w:rsid w:val="0098051C"/>
    <w:rsid w:val="0098066C"/>
    <w:rsid w:val="00980713"/>
    <w:rsid w:val="00980715"/>
    <w:rsid w:val="00980787"/>
    <w:rsid w:val="009808C2"/>
    <w:rsid w:val="009808F6"/>
    <w:rsid w:val="0098091A"/>
    <w:rsid w:val="0098095D"/>
    <w:rsid w:val="009809DF"/>
    <w:rsid w:val="00980A35"/>
    <w:rsid w:val="00980A4C"/>
    <w:rsid w:val="00980ABC"/>
    <w:rsid w:val="00980B1D"/>
    <w:rsid w:val="00980B43"/>
    <w:rsid w:val="00980BD6"/>
    <w:rsid w:val="00980C3C"/>
    <w:rsid w:val="00980CDB"/>
    <w:rsid w:val="00980CFA"/>
    <w:rsid w:val="00980D71"/>
    <w:rsid w:val="00980DF1"/>
    <w:rsid w:val="00980EC3"/>
    <w:rsid w:val="00980F21"/>
    <w:rsid w:val="00980F30"/>
    <w:rsid w:val="00980F32"/>
    <w:rsid w:val="0098105C"/>
    <w:rsid w:val="0098106F"/>
    <w:rsid w:val="009810ED"/>
    <w:rsid w:val="009810F4"/>
    <w:rsid w:val="00981118"/>
    <w:rsid w:val="00981189"/>
    <w:rsid w:val="009811F7"/>
    <w:rsid w:val="00981213"/>
    <w:rsid w:val="009812C7"/>
    <w:rsid w:val="009812D5"/>
    <w:rsid w:val="009812FE"/>
    <w:rsid w:val="00981308"/>
    <w:rsid w:val="00981355"/>
    <w:rsid w:val="0098139A"/>
    <w:rsid w:val="009813D8"/>
    <w:rsid w:val="00981497"/>
    <w:rsid w:val="009815DB"/>
    <w:rsid w:val="009815E6"/>
    <w:rsid w:val="00981665"/>
    <w:rsid w:val="0098178B"/>
    <w:rsid w:val="00981A0C"/>
    <w:rsid w:val="00981A21"/>
    <w:rsid w:val="00981B1D"/>
    <w:rsid w:val="00981BD9"/>
    <w:rsid w:val="00981C15"/>
    <w:rsid w:val="00981CAC"/>
    <w:rsid w:val="00981CE1"/>
    <w:rsid w:val="00981CE3"/>
    <w:rsid w:val="00981D9B"/>
    <w:rsid w:val="00981DB8"/>
    <w:rsid w:val="00981DCD"/>
    <w:rsid w:val="00981E50"/>
    <w:rsid w:val="00981EB0"/>
    <w:rsid w:val="00981F78"/>
    <w:rsid w:val="00981FA9"/>
    <w:rsid w:val="00982073"/>
    <w:rsid w:val="009820C7"/>
    <w:rsid w:val="00982197"/>
    <w:rsid w:val="009821A9"/>
    <w:rsid w:val="009821DA"/>
    <w:rsid w:val="00982252"/>
    <w:rsid w:val="00982262"/>
    <w:rsid w:val="00982278"/>
    <w:rsid w:val="0098232F"/>
    <w:rsid w:val="00982394"/>
    <w:rsid w:val="009823DF"/>
    <w:rsid w:val="009823F9"/>
    <w:rsid w:val="00982404"/>
    <w:rsid w:val="00982405"/>
    <w:rsid w:val="00982492"/>
    <w:rsid w:val="00982512"/>
    <w:rsid w:val="00982513"/>
    <w:rsid w:val="0098251C"/>
    <w:rsid w:val="00982534"/>
    <w:rsid w:val="0098255A"/>
    <w:rsid w:val="009826B9"/>
    <w:rsid w:val="00982773"/>
    <w:rsid w:val="00982806"/>
    <w:rsid w:val="0098281A"/>
    <w:rsid w:val="00982883"/>
    <w:rsid w:val="0098289F"/>
    <w:rsid w:val="009828F4"/>
    <w:rsid w:val="009829C5"/>
    <w:rsid w:val="00982B50"/>
    <w:rsid w:val="00982BB4"/>
    <w:rsid w:val="00982C60"/>
    <w:rsid w:val="00982D13"/>
    <w:rsid w:val="00982D75"/>
    <w:rsid w:val="00982DA4"/>
    <w:rsid w:val="00982DB5"/>
    <w:rsid w:val="00982DE1"/>
    <w:rsid w:val="00982E2B"/>
    <w:rsid w:val="00982E39"/>
    <w:rsid w:val="00982E68"/>
    <w:rsid w:val="00982E82"/>
    <w:rsid w:val="00982EDB"/>
    <w:rsid w:val="00982EF9"/>
    <w:rsid w:val="00982F16"/>
    <w:rsid w:val="00982FB1"/>
    <w:rsid w:val="00983047"/>
    <w:rsid w:val="00983071"/>
    <w:rsid w:val="009830F9"/>
    <w:rsid w:val="00983125"/>
    <w:rsid w:val="00983152"/>
    <w:rsid w:val="0098322B"/>
    <w:rsid w:val="0098322D"/>
    <w:rsid w:val="0098326F"/>
    <w:rsid w:val="00983271"/>
    <w:rsid w:val="0098331D"/>
    <w:rsid w:val="0098335E"/>
    <w:rsid w:val="00983373"/>
    <w:rsid w:val="00983374"/>
    <w:rsid w:val="009833EA"/>
    <w:rsid w:val="00983410"/>
    <w:rsid w:val="00983513"/>
    <w:rsid w:val="0098351B"/>
    <w:rsid w:val="0098358F"/>
    <w:rsid w:val="0098359A"/>
    <w:rsid w:val="0098359C"/>
    <w:rsid w:val="009835F5"/>
    <w:rsid w:val="0098361A"/>
    <w:rsid w:val="0098361F"/>
    <w:rsid w:val="009836A5"/>
    <w:rsid w:val="00983744"/>
    <w:rsid w:val="00983761"/>
    <w:rsid w:val="009837AE"/>
    <w:rsid w:val="009837BE"/>
    <w:rsid w:val="009837F9"/>
    <w:rsid w:val="00983886"/>
    <w:rsid w:val="009838A9"/>
    <w:rsid w:val="009838B1"/>
    <w:rsid w:val="009838FA"/>
    <w:rsid w:val="009839CC"/>
    <w:rsid w:val="00983A67"/>
    <w:rsid w:val="00983A76"/>
    <w:rsid w:val="00983ACD"/>
    <w:rsid w:val="00983B27"/>
    <w:rsid w:val="00983B50"/>
    <w:rsid w:val="00983B51"/>
    <w:rsid w:val="00983BF3"/>
    <w:rsid w:val="00983C32"/>
    <w:rsid w:val="00983C55"/>
    <w:rsid w:val="00983CA2"/>
    <w:rsid w:val="00983CD0"/>
    <w:rsid w:val="00983CD5"/>
    <w:rsid w:val="00983CF1"/>
    <w:rsid w:val="00983D14"/>
    <w:rsid w:val="00983D59"/>
    <w:rsid w:val="00983DD9"/>
    <w:rsid w:val="00983E17"/>
    <w:rsid w:val="00983E22"/>
    <w:rsid w:val="00983E24"/>
    <w:rsid w:val="00983E31"/>
    <w:rsid w:val="00983E58"/>
    <w:rsid w:val="00983E5A"/>
    <w:rsid w:val="00983F2C"/>
    <w:rsid w:val="00983FE6"/>
    <w:rsid w:val="0098400A"/>
    <w:rsid w:val="0098404F"/>
    <w:rsid w:val="0098408D"/>
    <w:rsid w:val="00984195"/>
    <w:rsid w:val="009841E3"/>
    <w:rsid w:val="00984222"/>
    <w:rsid w:val="0098424C"/>
    <w:rsid w:val="00984307"/>
    <w:rsid w:val="0098430D"/>
    <w:rsid w:val="00984321"/>
    <w:rsid w:val="00984346"/>
    <w:rsid w:val="0098434E"/>
    <w:rsid w:val="009843C7"/>
    <w:rsid w:val="009843CF"/>
    <w:rsid w:val="009843D5"/>
    <w:rsid w:val="00984419"/>
    <w:rsid w:val="00984428"/>
    <w:rsid w:val="00984446"/>
    <w:rsid w:val="00984461"/>
    <w:rsid w:val="00984492"/>
    <w:rsid w:val="009844AA"/>
    <w:rsid w:val="00984537"/>
    <w:rsid w:val="00984592"/>
    <w:rsid w:val="0098459F"/>
    <w:rsid w:val="0098462E"/>
    <w:rsid w:val="009846E6"/>
    <w:rsid w:val="0098470F"/>
    <w:rsid w:val="0098475F"/>
    <w:rsid w:val="00984780"/>
    <w:rsid w:val="00984786"/>
    <w:rsid w:val="00984798"/>
    <w:rsid w:val="0098479B"/>
    <w:rsid w:val="009847AA"/>
    <w:rsid w:val="00984825"/>
    <w:rsid w:val="00984883"/>
    <w:rsid w:val="009848DB"/>
    <w:rsid w:val="00984986"/>
    <w:rsid w:val="0098498B"/>
    <w:rsid w:val="009849D9"/>
    <w:rsid w:val="009849F1"/>
    <w:rsid w:val="009849F4"/>
    <w:rsid w:val="00984BC2"/>
    <w:rsid w:val="00984BDA"/>
    <w:rsid w:val="00984BE5"/>
    <w:rsid w:val="00984C87"/>
    <w:rsid w:val="00984D24"/>
    <w:rsid w:val="00984D57"/>
    <w:rsid w:val="00984DA1"/>
    <w:rsid w:val="00984DC5"/>
    <w:rsid w:val="00984DD1"/>
    <w:rsid w:val="00984E5C"/>
    <w:rsid w:val="00984F3E"/>
    <w:rsid w:val="00984F64"/>
    <w:rsid w:val="00985013"/>
    <w:rsid w:val="00985035"/>
    <w:rsid w:val="0098503A"/>
    <w:rsid w:val="0098503C"/>
    <w:rsid w:val="0098503D"/>
    <w:rsid w:val="00985044"/>
    <w:rsid w:val="009850BC"/>
    <w:rsid w:val="009850FD"/>
    <w:rsid w:val="00985108"/>
    <w:rsid w:val="00985158"/>
    <w:rsid w:val="00985247"/>
    <w:rsid w:val="00985279"/>
    <w:rsid w:val="00985282"/>
    <w:rsid w:val="009852F2"/>
    <w:rsid w:val="009853B4"/>
    <w:rsid w:val="009853C1"/>
    <w:rsid w:val="00985421"/>
    <w:rsid w:val="00985463"/>
    <w:rsid w:val="00985514"/>
    <w:rsid w:val="00985543"/>
    <w:rsid w:val="009855F6"/>
    <w:rsid w:val="00985605"/>
    <w:rsid w:val="00985655"/>
    <w:rsid w:val="00985730"/>
    <w:rsid w:val="00985784"/>
    <w:rsid w:val="009857A5"/>
    <w:rsid w:val="00985830"/>
    <w:rsid w:val="0098589C"/>
    <w:rsid w:val="0098592E"/>
    <w:rsid w:val="0098593D"/>
    <w:rsid w:val="0098596A"/>
    <w:rsid w:val="009859C0"/>
    <w:rsid w:val="00985A5A"/>
    <w:rsid w:val="00985B31"/>
    <w:rsid w:val="00985B3E"/>
    <w:rsid w:val="00985B50"/>
    <w:rsid w:val="00985BB8"/>
    <w:rsid w:val="00985BCB"/>
    <w:rsid w:val="00985BFE"/>
    <w:rsid w:val="00985C00"/>
    <w:rsid w:val="00985C0B"/>
    <w:rsid w:val="00985C19"/>
    <w:rsid w:val="00985C25"/>
    <w:rsid w:val="00985C5A"/>
    <w:rsid w:val="00985C99"/>
    <w:rsid w:val="00985CD2"/>
    <w:rsid w:val="00985CDF"/>
    <w:rsid w:val="00985D8D"/>
    <w:rsid w:val="00985DB7"/>
    <w:rsid w:val="00985DE5"/>
    <w:rsid w:val="00985E2F"/>
    <w:rsid w:val="00985E85"/>
    <w:rsid w:val="00985E86"/>
    <w:rsid w:val="00985EB0"/>
    <w:rsid w:val="00985EB7"/>
    <w:rsid w:val="00985EBA"/>
    <w:rsid w:val="00985F4C"/>
    <w:rsid w:val="00985FC9"/>
    <w:rsid w:val="00985FE4"/>
    <w:rsid w:val="00985FF9"/>
    <w:rsid w:val="0098604A"/>
    <w:rsid w:val="00986054"/>
    <w:rsid w:val="00986088"/>
    <w:rsid w:val="009860BD"/>
    <w:rsid w:val="009860BF"/>
    <w:rsid w:val="009861A7"/>
    <w:rsid w:val="009861B1"/>
    <w:rsid w:val="009862B0"/>
    <w:rsid w:val="009862EB"/>
    <w:rsid w:val="009863EC"/>
    <w:rsid w:val="009863F4"/>
    <w:rsid w:val="0098640E"/>
    <w:rsid w:val="009864AC"/>
    <w:rsid w:val="00986556"/>
    <w:rsid w:val="00986577"/>
    <w:rsid w:val="00986584"/>
    <w:rsid w:val="009865F4"/>
    <w:rsid w:val="0098662A"/>
    <w:rsid w:val="00986631"/>
    <w:rsid w:val="00986634"/>
    <w:rsid w:val="00986666"/>
    <w:rsid w:val="0098668F"/>
    <w:rsid w:val="00986691"/>
    <w:rsid w:val="00986734"/>
    <w:rsid w:val="00986815"/>
    <w:rsid w:val="00986851"/>
    <w:rsid w:val="00986878"/>
    <w:rsid w:val="00986922"/>
    <w:rsid w:val="00986965"/>
    <w:rsid w:val="009869A1"/>
    <w:rsid w:val="00986A01"/>
    <w:rsid w:val="00986A93"/>
    <w:rsid w:val="00986AA1"/>
    <w:rsid w:val="00986B47"/>
    <w:rsid w:val="00986C50"/>
    <w:rsid w:val="00986C86"/>
    <w:rsid w:val="00986D1D"/>
    <w:rsid w:val="00986D8D"/>
    <w:rsid w:val="00986EA6"/>
    <w:rsid w:val="00986EAF"/>
    <w:rsid w:val="00986EE0"/>
    <w:rsid w:val="00986EF0"/>
    <w:rsid w:val="00986F25"/>
    <w:rsid w:val="00986F34"/>
    <w:rsid w:val="00986F55"/>
    <w:rsid w:val="00986F56"/>
    <w:rsid w:val="00986F88"/>
    <w:rsid w:val="00986FC5"/>
    <w:rsid w:val="00987003"/>
    <w:rsid w:val="00987024"/>
    <w:rsid w:val="009870F2"/>
    <w:rsid w:val="00987116"/>
    <w:rsid w:val="00987168"/>
    <w:rsid w:val="009871A0"/>
    <w:rsid w:val="009871D5"/>
    <w:rsid w:val="00987241"/>
    <w:rsid w:val="0098727F"/>
    <w:rsid w:val="00987280"/>
    <w:rsid w:val="00987296"/>
    <w:rsid w:val="009872B5"/>
    <w:rsid w:val="009872D8"/>
    <w:rsid w:val="0098730B"/>
    <w:rsid w:val="00987474"/>
    <w:rsid w:val="009874C8"/>
    <w:rsid w:val="009874FB"/>
    <w:rsid w:val="0098751D"/>
    <w:rsid w:val="009875FD"/>
    <w:rsid w:val="0098760C"/>
    <w:rsid w:val="0098764C"/>
    <w:rsid w:val="0098767F"/>
    <w:rsid w:val="0098774C"/>
    <w:rsid w:val="0098777B"/>
    <w:rsid w:val="009877B7"/>
    <w:rsid w:val="009877C6"/>
    <w:rsid w:val="00987826"/>
    <w:rsid w:val="009878A7"/>
    <w:rsid w:val="00987947"/>
    <w:rsid w:val="0098794D"/>
    <w:rsid w:val="00987A3E"/>
    <w:rsid w:val="00987C07"/>
    <w:rsid w:val="00987C10"/>
    <w:rsid w:val="00987C14"/>
    <w:rsid w:val="00987C95"/>
    <w:rsid w:val="00987D08"/>
    <w:rsid w:val="00987D0A"/>
    <w:rsid w:val="00987DBC"/>
    <w:rsid w:val="00987DBD"/>
    <w:rsid w:val="00987E09"/>
    <w:rsid w:val="00987E21"/>
    <w:rsid w:val="00987E3F"/>
    <w:rsid w:val="00987E41"/>
    <w:rsid w:val="00987E85"/>
    <w:rsid w:val="00987FA0"/>
    <w:rsid w:val="0098E375"/>
    <w:rsid w:val="009900C4"/>
    <w:rsid w:val="009900E7"/>
    <w:rsid w:val="0099012D"/>
    <w:rsid w:val="00990178"/>
    <w:rsid w:val="0099021E"/>
    <w:rsid w:val="00990243"/>
    <w:rsid w:val="00990258"/>
    <w:rsid w:val="0099028E"/>
    <w:rsid w:val="009902A7"/>
    <w:rsid w:val="0099035F"/>
    <w:rsid w:val="0099039A"/>
    <w:rsid w:val="0099039B"/>
    <w:rsid w:val="0099040E"/>
    <w:rsid w:val="00990416"/>
    <w:rsid w:val="00990447"/>
    <w:rsid w:val="00990474"/>
    <w:rsid w:val="009905E1"/>
    <w:rsid w:val="009905E6"/>
    <w:rsid w:val="00990600"/>
    <w:rsid w:val="00990623"/>
    <w:rsid w:val="00990654"/>
    <w:rsid w:val="0099066C"/>
    <w:rsid w:val="0099067E"/>
    <w:rsid w:val="00990684"/>
    <w:rsid w:val="009906BB"/>
    <w:rsid w:val="009906D0"/>
    <w:rsid w:val="009906ED"/>
    <w:rsid w:val="009907D0"/>
    <w:rsid w:val="0099084A"/>
    <w:rsid w:val="009908B9"/>
    <w:rsid w:val="009909C0"/>
    <w:rsid w:val="00990A27"/>
    <w:rsid w:val="00990A44"/>
    <w:rsid w:val="00990AC9"/>
    <w:rsid w:val="00990B10"/>
    <w:rsid w:val="00990B32"/>
    <w:rsid w:val="00990B45"/>
    <w:rsid w:val="00990B81"/>
    <w:rsid w:val="00990BA9"/>
    <w:rsid w:val="00990D02"/>
    <w:rsid w:val="00990D33"/>
    <w:rsid w:val="00990D5D"/>
    <w:rsid w:val="00990DC2"/>
    <w:rsid w:val="00990DC3"/>
    <w:rsid w:val="00990DF6"/>
    <w:rsid w:val="00990E1E"/>
    <w:rsid w:val="00990E4A"/>
    <w:rsid w:val="00990E7D"/>
    <w:rsid w:val="00990F34"/>
    <w:rsid w:val="00990FB7"/>
    <w:rsid w:val="00991055"/>
    <w:rsid w:val="00991073"/>
    <w:rsid w:val="00991087"/>
    <w:rsid w:val="009910BE"/>
    <w:rsid w:val="00991164"/>
    <w:rsid w:val="00991183"/>
    <w:rsid w:val="00991189"/>
    <w:rsid w:val="00991196"/>
    <w:rsid w:val="009911E4"/>
    <w:rsid w:val="00991216"/>
    <w:rsid w:val="00991227"/>
    <w:rsid w:val="00991268"/>
    <w:rsid w:val="009912DF"/>
    <w:rsid w:val="00991308"/>
    <w:rsid w:val="0099131B"/>
    <w:rsid w:val="00991460"/>
    <w:rsid w:val="00991595"/>
    <w:rsid w:val="009915AA"/>
    <w:rsid w:val="009915AB"/>
    <w:rsid w:val="009915B4"/>
    <w:rsid w:val="009915D3"/>
    <w:rsid w:val="00991622"/>
    <w:rsid w:val="00991638"/>
    <w:rsid w:val="00991640"/>
    <w:rsid w:val="00991730"/>
    <w:rsid w:val="00991731"/>
    <w:rsid w:val="009917AD"/>
    <w:rsid w:val="009917E0"/>
    <w:rsid w:val="00991808"/>
    <w:rsid w:val="00991862"/>
    <w:rsid w:val="009918D6"/>
    <w:rsid w:val="009918FE"/>
    <w:rsid w:val="0099190C"/>
    <w:rsid w:val="009919CD"/>
    <w:rsid w:val="00991A4E"/>
    <w:rsid w:val="00991A84"/>
    <w:rsid w:val="00991ACB"/>
    <w:rsid w:val="00991B04"/>
    <w:rsid w:val="00991B21"/>
    <w:rsid w:val="00991B27"/>
    <w:rsid w:val="00991B5D"/>
    <w:rsid w:val="00991BE1"/>
    <w:rsid w:val="00991C79"/>
    <w:rsid w:val="00991CD3"/>
    <w:rsid w:val="00991CED"/>
    <w:rsid w:val="00991D71"/>
    <w:rsid w:val="00991D7A"/>
    <w:rsid w:val="00991D8E"/>
    <w:rsid w:val="00991DDC"/>
    <w:rsid w:val="00991E04"/>
    <w:rsid w:val="00991E5C"/>
    <w:rsid w:val="00991EF9"/>
    <w:rsid w:val="00991F09"/>
    <w:rsid w:val="00991F2A"/>
    <w:rsid w:val="00991F31"/>
    <w:rsid w:val="00991F34"/>
    <w:rsid w:val="009920AA"/>
    <w:rsid w:val="00992113"/>
    <w:rsid w:val="00992116"/>
    <w:rsid w:val="00992135"/>
    <w:rsid w:val="00992162"/>
    <w:rsid w:val="00992168"/>
    <w:rsid w:val="00992204"/>
    <w:rsid w:val="00992297"/>
    <w:rsid w:val="009922C4"/>
    <w:rsid w:val="00992346"/>
    <w:rsid w:val="0099237C"/>
    <w:rsid w:val="009923A1"/>
    <w:rsid w:val="009923C7"/>
    <w:rsid w:val="0099245C"/>
    <w:rsid w:val="009924C6"/>
    <w:rsid w:val="009924E0"/>
    <w:rsid w:val="00992557"/>
    <w:rsid w:val="00992579"/>
    <w:rsid w:val="009925C5"/>
    <w:rsid w:val="0099267E"/>
    <w:rsid w:val="009926FC"/>
    <w:rsid w:val="0099271B"/>
    <w:rsid w:val="009927C6"/>
    <w:rsid w:val="00992857"/>
    <w:rsid w:val="00992893"/>
    <w:rsid w:val="009928E7"/>
    <w:rsid w:val="0099292F"/>
    <w:rsid w:val="0099294B"/>
    <w:rsid w:val="009929A5"/>
    <w:rsid w:val="00992A0D"/>
    <w:rsid w:val="00992A6A"/>
    <w:rsid w:val="00992A7C"/>
    <w:rsid w:val="00992B83"/>
    <w:rsid w:val="00992B87"/>
    <w:rsid w:val="00992BE6"/>
    <w:rsid w:val="00992C34"/>
    <w:rsid w:val="00992C69"/>
    <w:rsid w:val="00992CC2"/>
    <w:rsid w:val="00992DE8"/>
    <w:rsid w:val="00992E1E"/>
    <w:rsid w:val="00992E77"/>
    <w:rsid w:val="00992EB2"/>
    <w:rsid w:val="00992EBC"/>
    <w:rsid w:val="00992F63"/>
    <w:rsid w:val="00992F92"/>
    <w:rsid w:val="00993078"/>
    <w:rsid w:val="0099309E"/>
    <w:rsid w:val="0099313A"/>
    <w:rsid w:val="0099315D"/>
    <w:rsid w:val="0099317E"/>
    <w:rsid w:val="0099325E"/>
    <w:rsid w:val="00993262"/>
    <w:rsid w:val="00993279"/>
    <w:rsid w:val="0099328B"/>
    <w:rsid w:val="009932CD"/>
    <w:rsid w:val="009932F4"/>
    <w:rsid w:val="00993417"/>
    <w:rsid w:val="00993489"/>
    <w:rsid w:val="0099348A"/>
    <w:rsid w:val="00993511"/>
    <w:rsid w:val="00993528"/>
    <w:rsid w:val="0099352A"/>
    <w:rsid w:val="009935C0"/>
    <w:rsid w:val="00993626"/>
    <w:rsid w:val="00993667"/>
    <w:rsid w:val="00993672"/>
    <w:rsid w:val="0099369D"/>
    <w:rsid w:val="00993706"/>
    <w:rsid w:val="0099371E"/>
    <w:rsid w:val="00993728"/>
    <w:rsid w:val="0099374C"/>
    <w:rsid w:val="009937DF"/>
    <w:rsid w:val="00993861"/>
    <w:rsid w:val="0099387C"/>
    <w:rsid w:val="009938AF"/>
    <w:rsid w:val="00993904"/>
    <w:rsid w:val="0099390C"/>
    <w:rsid w:val="0099392A"/>
    <w:rsid w:val="00993943"/>
    <w:rsid w:val="00993957"/>
    <w:rsid w:val="00993974"/>
    <w:rsid w:val="0099398D"/>
    <w:rsid w:val="009939B6"/>
    <w:rsid w:val="009939BE"/>
    <w:rsid w:val="009939DA"/>
    <w:rsid w:val="009939F4"/>
    <w:rsid w:val="00993A1F"/>
    <w:rsid w:val="00993AC2"/>
    <w:rsid w:val="00993B77"/>
    <w:rsid w:val="00993BB8"/>
    <w:rsid w:val="00993BC5"/>
    <w:rsid w:val="00993C59"/>
    <w:rsid w:val="00993D05"/>
    <w:rsid w:val="00993D07"/>
    <w:rsid w:val="00993D42"/>
    <w:rsid w:val="00993D7E"/>
    <w:rsid w:val="00993E3C"/>
    <w:rsid w:val="00993E5A"/>
    <w:rsid w:val="00994009"/>
    <w:rsid w:val="0099400D"/>
    <w:rsid w:val="0099402C"/>
    <w:rsid w:val="00994058"/>
    <w:rsid w:val="0099407D"/>
    <w:rsid w:val="009940BC"/>
    <w:rsid w:val="009940DB"/>
    <w:rsid w:val="009940EC"/>
    <w:rsid w:val="0099412D"/>
    <w:rsid w:val="00994195"/>
    <w:rsid w:val="0099426C"/>
    <w:rsid w:val="009942C9"/>
    <w:rsid w:val="009942F9"/>
    <w:rsid w:val="00994325"/>
    <w:rsid w:val="00994331"/>
    <w:rsid w:val="009943BD"/>
    <w:rsid w:val="009943C6"/>
    <w:rsid w:val="0099448D"/>
    <w:rsid w:val="009944EA"/>
    <w:rsid w:val="009944EB"/>
    <w:rsid w:val="00994539"/>
    <w:rsid w:val="00994562"/>
    <w:rsid w:val="00994567"/>
    <w:rsid w:val="009945EB"/>
    <w:rsid w:val="0099465C"/>
    <w:rsid w:val="00994671"/>
    <w:rsid w:val="00994694"/>
    <w:rsid w:val="009946B2"/>
    <w:rsid w:val="00994707"/>
    <w:rsid w:val="00994757"/>
    <w:rsid w:val="009947CA"/>
    <w:rsid w:val="0099483F"/>
    <w:rsid w:val="009948C6"/>
    <w:rsid w:val="009948EA"/>
    <w:rsid w:val="0099494B"/>
    <w:rsid w:val="00994970"/>
    <w:rsid w:val="00994A09"/>
    <w:rsid w:val="00994A50"/>
    <w:rsid w:val="00994A55"/>
    <w:rsid w:val="00994A7A"/>
    <w:rsid w:val="00994B46"/>
    <w:rsid w:val="00994B8C"/>
    <w:rsid w:val="00994BBF"/>
    <w:rsid w:val="00994BEB"/>
    <w:rsid w:val="00994C12"/>
    <w:rsid w:val="00994C2E"/>
    <w:rsid w:val="00994C3D"/>
    <w:rsid w:val="00994C67"/>
    <w:rsid w:val="00994CB0"/>
    <w:rsid w:val="00994CF8"/>
    <w:rsid w:val="00994D4E"/>
    <w:rsid w:val="00994D96"/>
    <w:rsid w:val="00994DB6"/>
    <w:rsid w:val="00994E15"/>
    <w:rsid w:val="00994E96"/>
    <w:rsid w:val="00994F47"/>
    <w:rsid w:val="00994FA9"/>
    <w:rsid w:val="00994FBA"/>
    <w:rsid w:val="00994FF3"/>
    <w:rsid w:val="00994FFF"/>
    <w:rsid w:val="00995040"/>
    <w:rsid w:val="009950D6"/>
    <w:rsid w:val="0099514D"/>
    <w:rsid w:val="00995171"/>
    <w:rsid w:val="009951C8"/>
    <w:rsid w:val="0099523D"/>
    <w:rsid w:val="0099526F"/>
    <w:rsid w:val="009952AD"/>
    <w:rsid w:val="009953AA"/>
    <w:rsid w:val="0099543E"/>
    <w:rsid w:val="00995480"/>
    <w:rsid w:val="00995493"/>
    <w:rsid w:val="009955A9"/>
    <w:rsid w:val="009955B0"/>
    <w:rsid w:val="009955B7"/>
    <w:rsid w:val="0099562F"/>
    <w:rsid w:val="00995658"/>
    <w:rsid w:val="00995669"/>
    <w:rsid w:val="00995683"/>
    <w:rsid w:val="009956E4"/>
    <w:rsid w:val="009956F5"/>
    <w:rsid w:val="0099570B"/>
    <w:rsid w:val="00995743"/>
    <w:rsid w:val="009957C5"/>
    <w:rsid w:val="009957E5"/>
    <w:rsid w:val="00995855"/>
    <w:rsid w:val="00995874"/>
    <w:rsid w:val="00995906"/>
    <w:rsid w:val="009959C7"/>
    <w:rsid w:val="00995A5D"/>
    <w:rsid w:val="00995A5F"/>
    <w:rsid w:val="00995AC1"/>
    <w:rsid w:val="00995B22"/>
    <w:rsid w:val="00995B66"/>
    <w:rsid w:val="00995B6C"/>
    <w:rsid w:val="00995B92"/>
    <w:rsid w:val="00995B99"/>
    <w:rsid w:val="00995C2E"/>
    <w:rsid w:val="00995C45"/>
    <w:rsid w:val="00995C4A"/>
    <w:rsid w:val="00995CA2"/>
    <w:rsid w:val="00995D0C"/>
    <w:rsid w:val="00995D2D"/>
    <w:rsid w:val="00995DAE"/>
    <w:rsid w:val="00995E92"/>
    <w:rsid w:val="00995F06"/>
    <w:rsid w:val="00995F95"/>
    <w:rsid w:val="0099607B"/>
    <w:rsid w:val="009960A9"/>
    <w:rsid w:val="009960B8"/>
    <w:rsid w:val="009960E6"/>
    <w:rsid w:val="009960F0"/>
    <w:rsid w:val="0099612F"/>
    <w:rsid w:val="0099615D"/>
    <w:rsid w:val="009961C2"/>
    <w:rsid w:val="00996219"/>
    <w:rsid w:val="0099625E"/>
    <w:rsid w:val="009962D4"/>
    <w:rsid w:val="009962FC"/>
    <w:rsid w:val="009962FF"/>
    <w:rsid w:val="0099636C"/>
    <w:rsid w:val="009963D0"/>
    <w:rsid w:val="00996436"/>
    <w:rsid w:val="0099648A"/>
    <w:rsid w:val="009964A5"/>
    <w:rsid w:val="009964D9"/>
    <w:rsid w:val="0099655E"/>
    <w:rsid w:val="00996570"/>
    <w:rsid w:val="009965A6"/>
    <w:rsid w:val="009965AE"/>
    <w:rsid w:val="009965C7"/>
    <w:rsid w:val="009965CB"/>
    <w:rsid w:val="009965D0"/>
    <w:rsid w:val="00996619"/>
    <w:rsid w:val="0099662A"/>
    <w:rsid w:val="00996655"/>
    <w:rsid w:val="00996666"/>
    <w:rsid w:val="009966E0"/>
    <w:rsid w:val="00996718"/>
    <w:rsid w:val="00996719"/>
    <w:rsid w:val="00996820"/>
    <w:rsid w:val="00996831"/>
    <w:rsid w:val="00996838"/>
    <w:rsid w:val="00996847"/>
    <w:rsid w:val="00996849"/>
    <w:rsid w:val="0099689B"/>
    <w:rsid w:val="00996918"/>
    <w:rsid w:val="00996999"/>
    <w:rsid w:val="009969B7"/>
    <w:rsid w:val="009969BF"/>
    <w:rsid w:val="00996AEA"/>
    <w:rsid w:val="00996BE3"/>
    <w:rsid w:val="00996C25"/>
    <w:rsid w:val="00996C4F"/>
    <w:rsid w:val="00996D0D"/>
    <w:rsid w:val="00996F11"/>
    <w:rsid w:val="00996FAE"/>
    <w:rsid w:val="00997095"/>
    <w:rsid w:val="009970F0"/>
    <w:rsid w:val="009970F9"/>
    <w:rsid w:val="0099719D"/>
    <w:rsid w:val="009971A2"/>
    <w:rsid w:val="00997223"/>
    <w:rsid w:val="00997257"/>
    <w:rsid w:val="009972BD"/>
    <w:rsid w:val="009972F2"/>
    <w:rsid w:val="00997326"/>
    <w:rsid w:val="00997333"/>
    <w:rsid w:val="00997337"/>
    <w:rsid w:val="00997345"/>
    <w:rsid w:val="0099739A"/>
    <w:rsid w:val="009973C6"/>
    <w:rsid w:val="009973CA"/>
    <w:rsid w:val="00997503"/>
    <w:rsid w:val="00997508"/>
    <w:rsid w:val="0099759E"/>
    <w:rsid w:val="009975A9"/>
    <w:rsid w:val="009975EB"/>
    <w:rsid w:val="009976E6"/>
    <w:rsid w:val="00997717"/>
    <w:rsid w:val="0099772D"/>
    <w:rsid w:val="0099773D"/>
    <w:rsid w:val="00997757"/>
    <w:rsid w:val="00997763"/>
    <w:rsid w:val="00997783"/>
    <w:rsid w:val="0099779C"/>
    <w:rsid w:val="009977A9"/>
    <w:rsid w:val="009977D0"/>
    <w:rsid w:val="00997838"/>
    <w:rsid w:val="00997876"/>
    <w:rsid w:val="009978A1"/>
    <w:rsid w:val="009978C7"/>
    <w:rsid w:val="00997921"/>
    <w:rsid w:val="00997962"/>
    <w:rsid w:val="00997968"/>
    <w:rsid w:val="0099796B"/>
    <w:rsid w:val="009979AC"/>
    <w:rsid w:val="009979E1"/>
    <w:rsid w:val="009979E4"/>
    <w:rsid w:val="00997AE1"/>
    <w:rsid w:val="00997AF7"/>
    <w:rsid w:val="00997AF9"/>
    <w:rsid w:val="00997B82"/>
    <w:rsid w:val="00997B9E"/>
    <w:rsid w:val="00997BAC"/>
    <w:rsid w:val="00997BC0"/>
    <w:rsid w:val="00997CAD"/>
    <w:rsid w:val="00997D5F"/>
    <w:rsid w:val="00997DBF"/>
    <w:rsid w:val="00997DD3"/>
    <w:rsid w:val="00997E0A"/>
    <w:rsid w:val="00997E56"/>
    <w:rsid w:val="00997E69"/>
    <w:rsid w:val="00997ED5"/>
    <w:rsid w:val="00997ED7"/>
    <w:rsid w:val="00997EE1"/>
    <w:rsid w:val="00997F38"/>
    <w:rsid w:val="00997F8C"/>
    <w:rsid w:val="00997FAA"/>
    <w:rsid w:val="00997FD1"/>
    <w:rsid w:val="009A0046"/>
    <w:rsid w:val="009A004B"/>
    <w:rsid w:val="009A0060"/>
    <w:rsid w:val="009A0068"/>
    <w:rsid w:val="009A00DA"/>
    <w:rsid w:val="009A0111"/>
    <w:rsid w:val="009A01D4"/>
    <w:rsid w:val="009A01F2"/>
    <w:rsid w:val="009A02A1"/>
    <w:rsid w:val="009A0313"/>
    <w:rsid w:val="009A0330"/>
    <w:rsid w:val="009A036F"/>
    <w:rsid w:val="009A04AC"/>
    <w:rsid w:val="009A04C0"/>
    <w:rsid w:val="009A0551"/>
    <w:rsid w:val="009A059F"/>
    <w:rsid w:val="009A05EA"/>
    <w:rsid w:val="009A0618"/>
    <w:rsid w:val="009A0642"/>
    <w:rsid w:val="009A06A3"/>
    <w:rsid w:val="009A0734"/>
    <w:rsid w:val="009A077B"/>
    <w:rsid w:val="009A079A"/>
    <w:rsid w:val="009A07B6"/>
    <w:rsid w:val="009A07D0"/>
    <w:rsid w:val="009A087B"/>
    <w:rsid w:val="009A091C"/>
    <w:rsid w:val="009A0955"/>
    <w:rsid w:val="009A096F"/>
    <w:rsid w:val="009A0A24"/>
    <w:rsid w:val="009A0A9A"/>
    <w:rsid w:val="009A0AAB"/>
    <w:rsid w:val="009A0AB7"/>
    <w:rsid w:val="009A0ACB"/>
    <w:rsid w:val="009A0B01"/>
    <w:rsid w:val="009A0B37"/>
    <w:rsid w:val="009A0B4A"/>
    <w:rsid w:val="009A0B71"/>
    <w:rsid w:val="009A0BFF"/>
    <w:rsid w:val="009A0C8C"/>
    <w:rsid w:val="009A0CFB"/>
    <w:rsid w:val="009A0D08"/>
    <w:rsid w:val="009A0D52"/>
    <w:rsid w:val="009A0D92"/>
    <w:rsid w:val="009A0E42"/>
    <w:rsid w:val="009A0E6E"/>
    <w:rsid w:val="009A0E79"/>
    <w:rsid w:val="009A0EDA"/>
    <w:rsid w:val="009A101B"/>
    <w:rsid w:val="009A10AC"/>
    <w:rsid w:val="009A10C7"/>
    <w:rsid w:val="009A117C"/>
    <w:rsid w:val="009A119C"/>
    <w:rsid w:val="009A11CF"/>
    <w:rsid w:val="009A1248"/>
    <w:rsid w:val="009A126E"/>
    <w:rsid w:val="009A1289"/>
    <w:rsid w:val="009A12E8"/>
    <w:rsid w:val="009A1370"/>
    <w:rsid w:val="009A1461"/>
    <w:rsid w:val="009A1485"/>
    <w:rsid w:val="009A14F1"/>
    <w:rsid w:val="009A15D1"/>
    <w:rsid w:val="009A15E5"/>
    <w:rsid w:val="009A15EE"/>
    <w:rsid w:val="009A1608"/>
    <w:rsid w:val="009A1685"/>
    <w:rsid w:val="009A16CE"/>
    <w:rsid w:val="009A16D5"/>
    <w:rsid w:val="009A1748"/>
    <w:rsid w:val="009A17AD"/>
    <w:rsid w:val="009A17FF"/>
    <w:rsid w:val="009A1921"/>
    <w:rsid w:val="009A19B8"/>
    <w:rsid w:val="009A1A08"/>
    <w:rsid w:val="009A1A23"/>
    <w:rsid w:val="009A1A25"/>
    <w:rsid w:val="009A1A4C"/>
    <w:rsid w:val="009A1AA8"/>
    <w:rsid w:val="009A1AF3"/>
    <w:rsid w:val="009A1B41"/>
    <w:rsid w:val="009A1B67"/>
    <w:rsid w:val="009A1BE0"/>
    <w:rsid w:val="009A1C9E"/>
    <w:rsid w:val="009A1D0B"/>
    <w:rsid w:val="009A1E75"/>
    <w:rsid w:val="009A1E84"/>
    <w:rsid w:val="009A1EEC"/>
    <w:rsid w:val="009A2042"/>
    <w:rsid w:val="009A206C"/>
    <w:rsid w:val="009A2109"/>
    <w:rsid w:val="009A2111"/>
    <w:rsid w:val="009A2154"/>
    <w:rsid w:val="009A21FD"/>
    <w:rsid w:val="009A2249"/>
    <w:rsid w:val="009A2256"/>
    <w:rsid w:val="009A22DA"/>
    <w:rsid w:val="009A22F1"/>
    <w:rsid w:val="009A2385"/>
    <w:rsid w:val="009A2400"/>
    <w:rsid w:val="009A2429"/>
    <w:rsid w:val="009A24F7"/>
    <w:rsid w:val="009A2564"/>
    <w:rsid w:val="009A25BE"/>
    <w:rsid w:val="009A260C"/>
    <w:rsid w:val="009A266B"/>
    <w:rsid w:val="009A26D3"/>
    <w:rsid w:val="009A26ED"/>
    <w:rsid w:val="009A2729"/>
    <w:rsid w:val="009A2735"/>
    <w:rsid w:val="009A2797"/>
    <w:rsid w:val="009A27F2"/>
    <w:rsid w:val="009A2849"/>
    <w:rsid w:val="009A286A"/>
    <w:rsid w:val="009A288E"/>
    <w:rsid w:val="009A2899"/>
    <w:rsid w:val="009A28A3"/>
    <w:rsid w:val="009A28BE"/>
    <w:rsid w:val="009A28F0"/>
    <w:rsid w:val="009A292F"/>
    <w:rsid w:val="009A2940"/>
    <w:rsid w:val="009A2941"/>
    <w:rsid w:val="009A296C"/>
    <w:rsid w:val="009A299F"/>
    <w:rsid w:val="009A2A89"/>
    <w:rsid w:val="009A2A92"/>
    <w:rsid w:val="009A2B4D"/>
    <w:rsid w:val="009A2B87"/>
    <w:rsid w:val="009A2BDD"/>
    <w:rsid w:val="009A2C9A"/>
    <w:rsid w:val="009A2D35"/>
    <w:rsid w:val="009A2DC4"/>
    <w:rsid w:val="009A2DF6"/>
    <w:rsid w:val="009A2EBF"/>
    <w:rsid w:val="009A2F6B"/>
    <w:rsid w:val="009A2F93"/>
    <w:rsid w:val="009A2F99"/>
    <w:rsid w:val="009A2FE2"/>
    <w:rsid w:val="009A3001"/>
    <w:rsid w:val="009A3092"/>
    <w:rsid w:val="009A309F"/>
    <w:rsid w:val="009A30DE"/>
    <w:rsid w:val="009A3106"/>
    <w:rsid w:val="009A3173"/>
    <w:rsid w:val="009A31CE"/>
    <w:rsid w:val="009A3225"/>
    <w:rsid w:val="009A32C7"/>
    <w:rsid w:val="009A32FB"/>
    <w:rsid w:val="009A3394"/>
    <w:rsid w:val="009A33CC"/>
    <w:rsid w:val="009A33EF"/>
    <w:rsid w:val="009A3481"/>
    <w:rsid w:val="009A3572"/>
    <w:rsid w:val="009A35B9"/>
    <w:rsid w:val="009A35C2"/>
    <w:rsid w:val="009A35C8"/>
    <w:rsid w:val="009A3629"/>
    <w:rsid w:val="009A3689"/>
    <w:rsid w:val="009A371F"/>
    <w:rsid w:val="009A376F"/>
    <w:rsid w:val="009A3798"/>
    <w:rsid w:val="009A379B"/>
    <w:rsid w:val="009A37D0"/>
    <w:rsid w:val="009A3823"/>
    <w:rsid w:val="009A38B4"/>
    <w:rsid w:val="009A38BA"/>
    <w:rsid w:val="009A38ED"/>
    <w:rsid w:val="009A3900"/>
    <w:rsid w:val="009A3965"/>
    <w:rsid w:val="009A3A09"/>
    <w:rsid w:val="009A3A1D"/>
    <w:rsid w:val="009A3A1F"/>
    <w:rsid w:val="009A3AC7"/>
    <w:rsid w:val="009A3ACB"/>
    <w:rsid w:val="009A3B12"/>
    <w:rsid w:val="009A3B27"/>
    <w:rsid w:val="009A3BB1"/>
    <w:rsid w:val="009A3BEB"/>
    <w:rsid w:val="009A3C8F"/>
    <w:rsid w:val="009A3CA9"/>
    <w:rsid w:val="009A3CC6"/>
    <w:rsid w:val="009A3D04"/>
    <w:rsid w:val="009A3D13"/>
    <w:rsid w:val="009A3DED"/>
    <w:rsid w:val="009A3E7D"/>
    <w:rsid w:val="009A3EAD"/>
    <w:rsid w:val="009A3F2A"/>
    <w:rsid w:val="009A3F5C"/>
    <w:rsid w:val="009A3F5D"/>
    <w:rsid w:val="009A3F70"/>
    <w:rsid w:val="009A3FB6"/>
    <w:rsid w:val="009A4076"/>
    <w:rsid w:val="009A40A1"/>
    <w:rsid w:val="009A4106"/>
    <w:rsid w:val="009A4135"/>
    <w:rsid w:val="009A415B"/>
    <w:rsid w:val="009A41A4"/>
    <w:rsid w:val="009A429B"/>
    <w:rsid w:val="009A42BA"/>
    <w:rsid w:val="009A42EF"/>
    <w:rsid w:val="009A441F"/>
    <w:rsid w:val="009A4446"/>
    <w:rsid w:val="009A44A2"/>
    <w:rsid w:val="009A44BF"/>
    <w:rsid w:val="009A451D"/>
    <w:rsid w:val="009A4524"/>
    <w:rsid w:val="009A452F"/>
    <w:rsid w:val="009A4533"/>
    <w:rsid w:val="009A4556"/>
    <w:rsid w:val="009A464B"/>
    <w:rsid w:val="009A46A4"/>
    <w:rsid w:val="009A46D1"/>
    <w:rsid w:val="009A4790"/>
    <w:rsid w:val="009A484E"/>
    <w:rsid w:val="009A48AA"/>
    <w:rsid w:val="009A48C3"/>
    <w:rsid w:val="009A48C4"/>
    <w:rsid w:val="009A48D4"/>
    <w:rsid w:val="009A48EA"/>
    <w:rsid w:val="009A4971"/>
    <w:rsid w:val="009A49C6"/>
    <w:rsid w:val="009A49F0"/>
    <w:rsid w:val="009A4A0C"/>
    <w:rsid w:val="009A4A2C"/>
    <w:rsid w:val="009A4B01"/>
    <w:rsid w:val="009A4B8D"/>
    <w:rsid w:val="009A4B97"/>
    <w:rsid w:val="009A4BBA"/>
    <w:rsid w:val="009A4BDC"/>
    <w:rsid w:val="009A4D5C"/>
    <w:rsid w:val="009A4DC2"/>
    <w:rsid w:val="009A4DE5"/>
    <w:rsid w:val="009A4E64"/>
    <w:rsid w:val="009A4EE8"/>
    <w:rsid w:val="009A4F20"/>
    <w:rsid w:val="009A4FBB"/>
    <w:rsid w:val="009A4FE2"/>
    <w:rsid w:val="009A4FF6"/>
    <w:rsid w:val="009A5009"/>
    <w:rsid w:val="009A50C4"/>
    <w:rsid w:val="009A50D6"/>
    <w:rsid w:val="009A5125"/>
    <w:rsid w:val="009A519F"/>
    <w:rsid w:val="009A51C8"/>
    <w:rsid w:val="009A532F"/>
    <w:rsid w:val="009A5335"/>
    <w:rsid w:val="009A53C3"/>
    <w:rsid w:val="009A5449"/>
    <w:rsid w:val="009A54DE"/>
    <w:rsid w:val="009A54FE"/>
    <w:rsid w:val="009A5528"/>
    <w:rsid w:val="009A5544"/>
    <w:rsid w:val="009A5588"/>
    <w:rsid w:val="009A55C5"/>
    <w:rsid w:val="009A560C"/>
    <w:rsid w:val="009A5670"/>
    <w:rsid w:val="009A5695"/>
    <w:rsid w:val="009A569A"/>
    <w:rsid w:val="009A56B1"/>
    <w:rsid w:val="009A56C8"/>
    <w:rsid w:val="009A56CE"/>
    <w:rsid w:val="009A56EE"/>
    <w:rsid w:val="009A5707"/>
    <w:rsid w:val="009A5776"/>
    <w:rsid w:val="009A57D5"/>
    <w:rsid w:val="009A5838"/>
    <w:rsid w:val="009A589E"/>
    <w:rsid w:val="009A58E0"/>
    <w:rsid w:val="009A591E"/>
    <w:rsid w:val="009A591F"/>
    <w:rsid w:val="009A593A"/>
    <w:rsid w:val="009A5943"/>
    <w:rsid w:val="009A59B1"/>
    <w:rsid w:val="009A59B5"/>
    <w:rsid w:val="009A5ADA"/>
    <w:rsid w:val="009A5ADF"/>
    <w:rsid w:val="009A5B4E"/>
    <w:rsid w:val="009A5B63"/>
    <w:rsid w:val="009A5B67"/>
    <w:rsid w:val="009A5B8B"/>
    <w:rsid w:val="009A5BF0"/>
    <w:rsid w:val="009A5D79"/>
    <w:rsid w:val="009A5DF5"/>
    <w:rsid w:val="009A5E04"/>
    <w:rsid w:val="009A5ECC"/>
    <w:rsid w:val="009A5EF1"/>
    <w:rsid w:val="009A5EF9"/>
    <w:rsid w:val="009A5F53"/>
    <w:rsid w:val="009A5F5D"/>
    <w:rsid w:val="009A5FB5"/>
    <w:rsid w:val="009A5FD2"/>
    <w:rsid w:val="009A5FE6"/>
    <w:rsid w:val="009A612C"/>
    <w:rsid w:val="009A616D"/>
    <w:rsid w:val="009A6174"/>
    <w:rsid w:val="009A6176"/>
    <w:rsid w:val="009A6184"/>
    <w:rsid w:val="009A6197"/>
    <w:rsid w:val="009A6296"/>
    <w:rsid w:val="009A62C8"/>
    <w:rsid w:val="009A6377"/>
    <w:rsid w:val="009A63B6"/>
    <w:rsid w:val="009A640A"/>
    <w:rsid w:val="009A640E"/>
    <w:rsid w:val="009A6428"/>
    <w:rsid w:val="009A6437"/>
    <w:rsid w:val="009A646C"/>
    <w:rsid w:val="009A64AD"/>
    <w:rsid w:val="009A6510"/>
    <w:rsid w:val="009A651E"/>
    <w:rsid w:val="009A6566"/>
    <w:rsid w:val="009A656D"/>
    <w:rsid w:val="009A6603"/>
    <w:rsid w:val="009A6640"/>
    <w:rsid w:val="009A665F"/>
    <w:rsid w:val="009A67A9"/>
    <w:rsid w:val="009A67E7"/>
    <w:rsid w:val="009A6851"/>
    <w:rsid w:val="009A685D"/>
    <w:rsid w:val="009A6884"/>
    <w:rsid w:val="009A68E7"/>
    <w:rsid w:val="009A68EE"/>
    <w:rsid w:val="009A6929"/>
    <w:rsid w:val="009A6987"/>
    <w:rsid w:val="009A69CF"/>
    <w:rsid w:val="009A6A99"/>
    <w:rsid w:val="009A6AA6"/>
    <w:rsid w:val="009A6C08"/>
    <w:rsid w:val="009A6C55"/>
    <w:rsid w:val="009A6C75"/>
    <w:rsid w:val="009A6D45"/>
    <w:rsid w:val="009A6DA2"/>
    <w:rsid w:val="009A6E84"/>
    <w:rsid w:val="009A6EF8"/>
    <w:rsid w:val="009A6F3A"/>
    <w:rsid w:val="009A6F48"/>
    <w:rsid w:val="009A7054"/>
    <w:rsid w:val="009A7093"/>
    <w:rsid w:val="009A70A2"/>
    <w:rsid w:val="009A70DA"/>
    <w:rsid w:val="009A70E3"/>
    <w:rsid w:val="009A70FC"/>
    <w:rsid w:val="009A7130"/>
    <w:rsid w:val="009A715D"/>
    <w:rsid w:val="009A7196"/>
    <w:rsid w:val="009A71D2"/>
    <w:rsid w:val="009A71FE"/>
    <w:rsid w:val="009A7237"/>
    <w:rsid w:val="009A7272"/>
    <w:rsid w:val="009A72A2"/>
    <w:rsid w:val="009A73AD"/>
    <w:rsid w:val="009A744C"/>
    <w:rsid w:val="009A750F"/>
    <w:rsid w:val="009A7517"/>
    <w:rsid w:val="009A7531"/>
    <w:rsid w:val="009A7572"/>
    <w:rsid w:val="009A758E"/>
    <w:rsid w:val="009A75E9"/>
    <w:rsid w:val="009A7622"/>
    <w:rsid w:val="009A767F"/>
    <w:rsid w:val="009A76B9"/>
    <w:rsid w:val="009A76D2"/>
    <w:rsid w:val="009A76F9"/>
    <w:rsid w:val="009A7712"/>
    <w:rsid w:val="009A7724"/>
    <w:rsid w:val="009A7762"/>
    <w:rsid w:val="009A77DF"/>
    <w:rsid w:val="009A78EC"/>
    <w:rsid w:val="009A7990"/>
    <w:rsid w:val="009A79A7"/>
    <w:rsid w:val="009A7A37"/>
    <w:rsid w:val="009A7AD0"/>
    <w:rsid w:val="009A7B0F"/>
    <w:rsid w:val="009A7B67"/>
    <w:rsid w:val="009A7BA9"/>
    <w:rsid w:val="009A7BBD"/>
    <w:rsid w:val="009A7BE6"/>
    <w:rsid w:val="009A7C09"/>
    <w:rsid w:val="009A7CCF"/>
    <w:rsid w:val="009A7CE8"/>
    <w:rsid w:val="009A7D12"/>
    <w:rsid w:val="009A7D17"/>
    <w:rsid w:val="009A7EFF"/>
    <w:rsid w:val="009A7F22"/>
    <w:rsid w:val="009A7F3C"/>
    <w:rsid w:val="009A7F6F"/>
    <w:rsid w:val="009B0074"/>
    <w:rsid w:val="009B00FC"/>
    <w:rsid w:val="009B010E"/>
    <w:rsid w:val="009B0146"/>
    <w:rsid w:val="009B0180"/>
    <w:rsid w:val="009B0250"/>
    <w:rsid w:val="009B02B4"/>
    <w:rsid w:val="009B031E"/>
    <w:rsid w:val="009B03A3"/>
    <w:rsid w:val="009B03F2"/>
    <w:rsid w:val="009B0444"/>
    <w:rsid w:val="009B046A"/>
    <w:rsid w:val="009B047E"/>
    <w:rsid w:val="009B04B8"/>
    <w:rsid w:val="009B04DF"/>
    <w:rsid w:val="009B052E"/>
    <w:rsid w:val="009B053B"/>
    <w:rsid w:val="009B058F"/>
    <w:rsid w:val="009B0640"/>
    <w:rsid w:val="009B06A9"/>
    <w:rsid w:val="009B072A"/>
    <w:rsid w:val="009B0742"/>
    <w:rsid w:val="009B0745"/>
    <w:rsid w:val="009B0754"/>
    <w:rsid w:val="009B0791"/>
    <w:rsid w:val="009B079B"/>
    <w:rsid w:val="009B07AD"/>
    <w:rsid w:val="009B07C7"/>
    <w:rsid w:val="009B07CC"/>
    <w:rsid w:val="009B07D5"/>
    <w:rsid w:val="009B0800"/>
    <w:rsid w:val="009B0809"/>
    <w:rsid w:val="009B0843"/>
    <w:rsid w:val="009B087E"/>
    <w:rsid w:val="009B0898"/>
    <w:rsid w:val="009B09BC"/>
    <w:rsid w:val="009B0A8C"/>
    <w:rsid w:val="009B0ABE"/>
    <w:rsid w:val="009B0AD4"/>
    <w:rsid w:val="009B0B4D"/>
    <w:rsid w:val="009B0B67"/>
    <w:rsid w:val="009B0C92"/>
    <w:rsid w:val="009B0CE5"/>
    <w:rsid w:val="009B0D46"/>
    <w:rsid w:val="009B0D71"/>
    <w:rsid w:val="009B0D77"/>
    <w:rsid w:val="009B0D84"/>
    <w:rsid w:val="009B0DB8"/>
    <w:rsid w:val="009B0DCB"/>
    <w:rsid w:val="009B0DDD"/>
    <w:rsid w:val="009B0E0B"/>
    <w:rsid w:val="009B0EBC"/>
    <w:rsid w:val="009B0F01"/>
    <w:rsid w:val="009B100B"/>
    <w:rsid w:val="009B1012"/>
    <w:rsid w:val="009B101F"/>
    <w:rsid w:val="009B1062"/>
    <w:rsid w:val="009B10C9"/>
    <w:rsid w:val="009B10EF"/>
    <w:rsid w:val="009B10FE"/>
    <w:rsid w:val="009B11AD"/>
    <w:rsid w:val="009B11BD"/>
    <w:rsid w:val="009B120D"/>
    <w:rsid w:val="009B1217"/>
    <w:rsid w:val="009B12D8"/>
    <w:rsid w:val="009B12DA"/>
    <w:rsid w:val="009B12E1"/>
    <w:rsid w:val="009B12E5"/>
    <w:rsid w:val="009B1350"/>
    <w:rsid w:val="009B1362"/>
    <w:rsid w:val="009B1373"/>
    <w:rsid w:val="009B1380"/>
    <w:rsid w:val="009B13B5"/>
    <w:rsid w:val="009B1444"/>
    <w:rsid w:val="009B1458"/>
    <w:rsid w:val="009B14F5"/>
    <w:rsid w:val="009B150B"/>
    <w:rsid w:val="009B1514"/>
    <w:rsid w:val="009B15D6"/>
    <w:rsid w:val="009B160A"/>
    <w:rsid w:val="009B1629"/>
    <w:rsid w:val="009B1645"/>
    <w:rsid w:val="009B1686"/>
    <w:rsid w:val="009B16E4"/>
    <w:rsid w:val="009B1738"/>
    <w:rsid w:val="009B17BF"/>
    <w:rsid w:val="009B17E2"/>
    <w:rsid w:val="009B18B7"/>
    <w:rsid w:val="009B18E7"/>
    <w:rsid w:val="009B19D2"/>
    <w:rsid w:val="009B1A32"/>
    <w:rsid w:val="009B1A5E"/>
    <w:rsid w:val="009B1A95"/>
    <w:rsid w:val="009B1B03"/>
    <w:rsid w:val="009B1B0C"/>
    <w:rsid w:val="009B1B5E"/>
    <w:rsid w:val="009B1B73"/>
    <w:rsid w:val="009B1C44"/>
    <w:rsid w:val="009B1C5E"/>
    <w:rsid w:val="009B1CA2"/>
    <w:rsid w:val="009B1D56"/>
    <w:rsid w:val="009B1D68"/>
    <w:rsid w:val="009B1D6F"/>
    <w:rsid w:val="009B1D9D"/>
    <w:rsid w:val="009B1E45"/>
    <w:rsid w:val="009B1E57"/>
    <w:rsid w:val="009B1F04"/>
    <w:rsid w:val="009B1FC8"/>
    <w:rsid w:val="009B2018"/>
    <w:rsid w:val="009B208F"/>
    <w:rsid w:val="009B2116"/>
    <w:rsid w:val="009B2196"/>
    <w:rsid w:val="009B2229"/>
    <w:rsid w:val="009B224F"/>
    <w:rsid w:val="009B2296"/>
    <w:rsid w:val="009B2392"/>
    <w:rsid w:val="009B23C6"/>
    <w:rsid w:val="009B2405"/>
    <w:rsid w:val="009B24FD"/>
    <w:rsid w:val="009B2549"/>
    <w:rsid w:val="009B2576"/>
    <w:rsid w:val="009B2583"/>
    <w:rsid w:val="009B2605"/>
    <w:rsid w:val="009B2635"/>
    <w:rsid w:val="009B2670"/>
    <w:rsid w:val="009B26E8"/>
    <w:rsid w:val="009B26F4"/>
    <w:rsid w:val="009B2735"/>
    <w:rsid w:val="009B274F"/>
    <w:rsid w:val="009B2776"/>
    <w:rsid w:val="009B27F3"/>
    <w:rsid w:val="009B27FB"/>
    <w:rsid w:val="009B2839"/>
    <w:rsid w:val="009B28B0"/>
    <w:rsid w:val="009B28F0"/>
    <w:rsid w:val="009B2924"/>
    <w:rsid w:val="009B2927"/>
    <w:rsid w:val="009B292F"/>
    <w:rsid w:val="009B2976"/>
    <w:rsid w:val="009B298A"/>
    <w:rsid w:val="009B2A26"/>
    <w:rsid w:val="009B2A8C"/>
    <w:rsid w:val="009B2ADD"/>
    <w:rsid w:val="009B2AE2"/>
    <w:rsid w:val="009B2B26"/>
    <w:rsid w:val="009B2B3E"/>
    <w:rsid w:val="009B2B92"/>
    <w:rsid w:val="009B2B93"/>
    <w:rsid w:val="009B2BA5"/>
    <w:rsid w:val="009B2BA7"/>
    <w:rsid w:val="009B2BA8"/>
    <w:rsid w:val="009B2CD0"/>
    <w:rsid w:val="009B2CEA"/>
    <w:rsid w:val="009B2D7B"/>
    <w:rsid w:val="009B2D90"/>
    <w:rsid w:val="009B2F03"/>
    <w:rsid w:val="009B2FA0"/>
    <w:rsid w:val="009B2FAC"/>
    <w:rsid w:val="009B2FCE"/>
    <w:rsid w:val="009B3048"/>
    <w:rsid w:val="009B30C7"/>
    <w:rsid w:val="009B30FC"/>
    <w:rsid w:val="009B3180"/>
    <w:rsid w:val="009B31CD"/>
    <w:rsid w:val="009B3207"/>
    <w:rsid w:val="009B32B7"/>
    <w:rsid w:val="009B3308"/>
    <w:rsid w:val="009B3342"/>
    <w:rsid w:val="009B3353"/>
    <w:rsid w:val="009B337B"/>
    <w:rsid w:val="009B33E1"/>
    <w:rsid w:val="009B35A9"/>
    <w:rsid w:val="009B35B7"/>
    <w:rsid w:val="009B35FB"/>
    <w:rsid w:val="009B3614"/>
    <w:rsid w:val="009B3626"/>
    <w:rsid w:val="009B3666"/>
    <w:rsid w:val="009B367C"/>
    <w:rsid w:val="009B36AB"/>
    <w:rsid w:val="009B36D8"/>
    <w:rsid w:val="009B371E"/>
    <w:rsid w:val="009B375F"/>
    <w:rsid w:val="009B376A"/>
    <w:rsid w:val="009B381D"/>
    <w:rsid w:val="009B389B"/>
    <w:rsid w:val="009B38A9"/>
    <w:rsid w:val="009B38B5"/>
    <w:rsid w:val="009B3942"/>
    <w:rsid w:val="009B39E9"/>
    <w:rsid w:val="009B3A38"/>
    <w:rsid w:val="009B3A51"/>
    <w:rsid w:val="009B3A7C"/>
    <w:rsid w:val="009B3A7D"/>
    <w:rsid w:val="009B3AB0"/>
    <w:rsid w:val="009B3ADC"/>
    <w:rsid w:val="009B3ADF"/>
    <w:rsid w:val="009B3AE6"/>
    <w:rsid w:val="009B3AEA"/>
    <w:rsid w:val="009B3B45"/>
    <w:rsid w:val="009B3BAE"/>
    <w:rsid w:val="009B3C32"/>
    <w:rsid w:val="009B3C6C"/>
    <w:rsid w:val="009B3C98"/>
    <w:rsid w:val="009B3CBA"/>
    <w:rsid w:val="009B3CEC"/>
    <w:rsid w:val="009B3D08"/>
    <w:rsid w:val="009B3E04"/>
    <w:rsid w:val="009B3E37"/>
    <w:rsid w:val="009B3E91"/>
    <w:rsid w:val="009B3FE1"/>
    <w:rsid w:val="009B3FF3"/>
    <w:rsid w:val="009B4019"/>
    <w:rsid w:val="009B4071"/>
    <w:rsid w:val="009B40D2"/>
    <w:rsid w:val="009B40EB"/>
    <w:rsid w:val="009B410F"/>
    <w:rsid w:val="009B411F"/>
    <w:rsid w:val="009B4140"/>
    <w:rsid w:val="009B4162"/>
    <w:rsid w:val="009B41A0"/>
    <w:rsid w:val="009B41CD"/>
    <w:rsid w:val="009B41DE"/>
    <w:rsid w:val="009B4208"/>
    <w:rsid w:val="009B425D"/>
    <w:rsid w:val="009B4287"/>
    <w:rsid w:val="009B42DB"/>
    <w:rsid w:val="009B436A"/>
    <w:rsid w:val="009B4507"/>
    <w:rsid w:val="009B4586"/>
    <w:rsid w:val="009B45B4"/>
    <w:rsid w:val="009B45E1"/>
    <w:rsid w:val="009B4657"/>
    <w:rsid w:val="009B46AF"/>
    <w:rsid w:val="009B48BA"/>
    <w:rsid w:val="009B48FE"/>
    <w:rsid w:val="009B49AC"/>
    <w:rsid w:val="009B49AD"/>
    <w:rsid w:val="009B4A84"/>
    <w:rsid w:val="009B4AA0"/>
    <w:rsid w:val="009B4AAD"/>
    <w:rsid w:val="009B4B61"/>
    <w:rsid w:val="009B4BB6"/>
    <w:rsid w:val="009B4C0F"/>
    <w:rsid w:val="009B4C7C"/>
    <w:rsid w:val="009B4D5A"/>
    <w:rsid w:val="009B4D73"/>
    <w:rsid w:val="009B4D88"/>
    <w:rsid w:val="009B4EB0"/>
    <w:rsid w:val="009B4FAB"/>
    <w:rsid w:val="009B5039"/>
    <w:rsid w:val="009B5047"/>
    <w:rsid w:val="009B5063"/>
    <w:rsid w:val="009B511A"/>
    <w:rsid w:val="009B51E7"/>
    <w:rsid w:val="009B5220"/>
    <w:rsid w:val="009B5262"/>
    <w:rsid w:val="009B5297"/>
    <w:rsid w:val="009B52C4"/>
    <w:rsid w:val="009B5340"/>
    <w:rsid w:val="009B534B"/>
    <w:rsid w:val="009B5357"/>
    <w:rsid w:val="009B5385"/>
    <w:rsid w:val="009B53FA"/>
    <w:rsid w:val="009B5433"/>
    <w:rsid w:val="009B547A"/>
    <w:rsid w:val="009B5509"/>
    <w:rsid w:val="009B553F"/>
    <w:rsid w:val="009B554B"/>
    <w:rsid w:val="009B5624"/>
    <w:rsid w:val="009B562E"/>
    <w:rsid w:val="009B565F"/>
    <w:rsid w:val="009B5662"/>
    <w:rsid w:val="009B56AF"/>
    <w:rsid w:val="009B56B8"/>
    <w:rsid w:val="009B5753"/>
    <w:rsid w:val="009B57BA"/>
    <w:rsid w:val="009B57C2"/>
    <w:rsid w:val="009B5825"/>
    <w:rsid w:val="009B5869"/>
    <w:rsid w:val="009B58B9"/>
    <w:rsid w:val="009B5956"/>
    <w:rsid w:val="009B59E7"/>
    <w:rsid w:val="009B59FD"/>
    <w:rsid w:val="009B5A39"/>
    <w:rsid w:val="009B5A7A"/>
    <w:rsid w:val="009B5AE2"/>
    <w:rsid w:val="009B5B8A"/>
    <w:rsid w:val="009B5B8E"/>
    <w:rsid w:val="009B5BA4"/>
    <w:rsid w:val="009B5C20"/>
    <w:rsid w:val="009B5C78"/>
    <w:rsid w:val="009B5C79"/>
    <w:rsid w:val="009B5CC8"/>
    <w:rsid w:val="009B5D5E"/>
    <w:rsid w:val="009B5D5F"/>
    <w:rsid w:val="009B5D72"/>
    <w:rsid w:val="009B5E43"/>
    <w:rsid w:val="009B5ED7"/>
    <w:rsid w:val="009B5EFF"/>
    <w:rsid w:val="009B5F28"/>
    <w:rsid w:val="009B5F9D"/>
    <w:rsid w:val="009B5F9E"/>
    <w:rsid w:val="009B5F9F"/>
    <w:rsid w:val="009B5FAA"/>
    <w:rsid w:val="009B5FB3"/>
    <w:rsid w:val="009B5FF7"/>
    <w:rsid w:val="009B609A"/>
    <w:rsid w:val="009B609C"/>
    <w:rsid w:val="009B60D7"/>
    <w:rsid w:val="009B615E"/>
    <w:rsid w:val="009B61C1"/>
    <w:rsid w:val="009B6205"/>
    <w:rsid w:val="009B6209"/>
    <w:rsid w:val="009B622B"/>
    <w:rsid w:val="009B623C"/>
    <w:rsid w:val="009B62C0"/>
    <w:rsid w:val="009B637A"/>
    <w:rsid w:val="009B63DB"/>
    <w:rsid w:val="009B6447"/>
    <w:rsid w:val="009B6453"/>
    <w:rsid w:val="009B64FB"/>
    <w:rsid w:val="009B6509"/>
    <w:rsid w:val="009B6598"/>
    <w:rsid w:val="009B65A8"/>
    <w:rsid w:val="009B6666"/>
    <w:rsid w:val="009B666A"/>
    <w:rsid w:val="009B67EB"/>
    <w:rsid w:val="009B6841"/>
    <w:rsid w:val="009B686A"/>
    <w:rsid w:val="009B6899"/>
    <w:rsid w:val="009B68E4"/>
    <w:rsid w:val="009B68EA"/>
    <w:rsid w:val="009B68F6"/>
    <w:rsid w:val="009B695F"/>
    <w:rsid w:val="009B6A30"/>
    <w:rsid w:val="009B6A48"/>
    <w:rsid w:val="009B6BD4"/>
    <w:rsid w:val="009B6DF7"/>
    <w:rsid w:val="009B6E2F"/>
    <w:rsid w:val="009B6E4F"/>
    <w:rsid w:val="009B6E58"/>
    <w:rsid w:val="009B6FC8"/>
    <w:rsid w:val="009B7002"/>
    <w:rsid w:val="009B70D7"/>
    <w:rsid w:val="009B70E9"/>
    <w:rsid w:val="009B71D4"/>
    <w:rsid w:val="009B71DC"/>
    <w:rsid w:val="009B7208"/>
    <w:rsid w:val="009B7217"/>
    <w:rsid w:val="009B7234"/>
    <w:rsid w:val="009B725E"/>
    <w:rsid w:val="009B729C"/>
    <w:rsid w:val="009B73B8"/>
    <w:rsid w:val="009B73F3"/>
    <w:rsid w:val="009B7434"/>
    <w:rsid w:val="009B74C5"/>
    <w:rsid w:val="009B74C6"/>
    <w:rsid w:val="009B74CE"/>
    <w:rsid w:val="009B74F6"/>
    <w:rsid w:val="009B74FF"/>
    <w:rsid w:val="009B7504"/>
    <w:rsid w:val="009B7508"/>
    <w:rsid w:val="009B7533"/>
    <w:rsid w:val="009B7565"/>
    <w:rsid w:val="009B762E"/>
    <w:rsid w:val="009B76D3"/>
    <w:rsid w:val="009B76E9"/>
    <w:rsid w:val="009B76EA"/>
    <w:rsid w:val="009B76F0"/>
    <w:rsid w:val="009B771B"/>
    <w:rsid w:val="009B7739"/>
    <w:rsid w:val="009B7890"/>
    <w:rsid w:val="009B78E8"/>
    <w:rsid w:val="009B7951"/>
    <w:rsid w:val="009B798E"/>
    <w:rsid w:val="009B79C3"/>
    <w:rsid w:val="009B79EB"/>
    <w:rsid w:val="009B7A69"/>
    <w:rsid w:val="009B7B07"/>
    <w:rsid w:val="009B7B24"/>
    <w:rsid w:val="009B7B85"/>
    <w:rsid w:val="009B7C2D"/>
    <w:rsid w:val="009B7C69"/>
    <w:rsid w:val="009B7CCB"/>
    <w:rsid w:val="009B7D45"/>
    <w:rsid w:val="009B7D7F"/>
    <w:rsid w:val="009B7DC3"/>
    <w:rsid w:val="009B7DE2"/>
    <w:rsid w:val="009B7DE6"/>
    <w:rsid w:val="009B7E43"/>
    <w:rsid w:val="009B7E8F"/>
    <w:rsid w:val="009B7EDC"/>
    <w:rsid w:val="009B7EFA"/>
    <w:rsid w:val="009B7F1F"/>
    <w:rsid w:val="009B7FE3"/>
    <w:rsid w:val="009C005C"/>
    <w:rsid w:val="009C00AE"/>
    <w:rsid w:val="009C00D3"/>
    <w:rsid w:val="009C011A"/>
    <w:rsid w:val="009C019F"/>
    <w:rsid w:val="009C0201"/>
    <w:rsid w:val="009C0256"/>
    <w:rsid w:val="009C0266"/>
    <w:rsid w:val="009C03F6"/>
    <w:rsid w:val="009C042D"/>
    <w:rsid w:val="009C046C"/>
    <w:rsid w:val="009C047A"/>
    <w:rsid w:val="009C04A0"/>
    <w:rsid w:val="009C04A3"/>
    <w:rsid w:val="009C04C7"/>
    <w:rsid w:val="009C0522"/>
    <w:rsid w:val="009C0580"/>
    <w:rsid w:val="009C0635"/>
    <w:rsid w:val="009C063E"/>
    <w:rsid w:val="009C069A"/>
    <w:rsid w:val="009C06AB"/>
    <w:rsid w:val="009C06F5"/>
    <w:rsid w:val="009C072E"/>
    <w:rsid w:val="009C07A0"/>
    <w:rsid w:val="009C07AE"/>
    <w:rsid w:val="009C07E9"/>
    <w:rsid w:val="009C0805"/>
    <w:rsid w:val="009C086A"/>
    <w:rsid w:val="009C0874"/>
    <w:rsid w:val="009C0879"/>
    <w:rsid w:val="009C092D"/>
    <w:rsid w:val="009C09FB"/>
    <w:rsid w:val="009C0AD2"/>
    <w:rsid w:val="009C0AE5"/>
    <w:rsid w:val="009C0B26"/>
    <w:rsid w:val="009C0B33"/>
    <w:rsid w:val="009C0B6D"/>
    <w:rsid w:val="009C0B93"/>
    <w:rsid w:val="009C0C1C"/>
    <w:rsid w:val="009C0C78"/>
    <w:rsid w:val="009C0CA7"/>
    <w:rsid w:val="009C0DB4"/>
    <w:rsid w:val="009C0DDE"/>
    <w:rsid w:val="009C0E4C"/>
    <w:rsid w:val="009C0E6D"/>
    <w:rsid w:val="009C0ED7"/>
    <w:rsid w:val="009C0F1B"/>
    <w:rsid w:val="009C0F67"/>
    <w:rsid w:val="009C0F97"/>
    <w:rsid w:val="009C0FEC"/>
    <w:rsid w:val="009C1001"/>
    <w:rsid w:val="009C1056"/>
    <w:rsid w:val="009C1073"/>
    <w:rsid w:val="009C1088"/>
    <w:rsid w:val="009C1090"/>
    <w:rsid w:val="009C10E2"/>
    <w:rsid w:val="009C114C"/>
    <w:rsid w:val="009C11C4"/>
    <w:rsid w:val="009C1206"/>
    <w:rsid w:val="009C121B"/>
    <w:rsid w:val="009C1295"/>
    <w:rsid w:val="009C1359"/>
    <w:rsid w:val="009C13BA"/>
    <w:rsid w:val="009C13E7"/>
    <w:rsid w:val="009C1404"/>
    <w:rsid w:val="009C1472"/>
    <w:rsid w:val="009C14CD"/>
    <w:rsid w:val="009C1516"/>
    <w:rsid w:val="009C1531"/>
    <w:rsid w:val="009C15A2"/>
    <w:rsid w:val="009C15AC"/>
    <w:rsid w:val="009C15B9"/>
    <w:rsid w:val="009C15DF"/>
    <w:rsid w:val="009C16F1"/>
    <w:rsid w:val="009C174F"/>
    <w:rsid w:val="009C1761"/>
    <w:rsid w:val="009C17AD"/>
    <w:rsid w:val="009C18C0"/>
    <w:rsid w:val="009C18CF"/>
    <w:rsid w:val="009C193A"/>
    <w:rsid w:val="009C196C"/>
    <w:rsid w:val="009C1979"/>
    <w:rsid w:val="009C19B6"/>
    <w:rsid w:val="009C19C8"/>
    <w:rsid w:val="009C19F5"/>
    <w:rsid w:val="009C19FF"/>
    <w:rsid w:val="009C1A90"/>
    <w:rsid w:val="009C1C01"/>
    <w:rsid w:val="009C1C4C"/>
    <w:rsid w:val="009C1C5D"/>
    <w:rsid w:val="009C1CDF"/>
    <w:rsid w:val="009C1D04"/>
    <w:rsid w:val="009C1D52"/>
    <w:rsid w:val="009C1D65"/>
    <w:rsid w:val="009C1D72"/>
    <w:rsid w:val="009C1D7C"/>
    <w:rsid w:val="009C1DB5"/>
    <w:rsid w:val="009C1DEC"/>
    <w:rsid w:val="009C1EC4"/>
    <w:rsid w:val="009C1F1C"/>
    <w:rsid w:val="009C201C"/>
    <w:rsid w:val="009C2049"/>
    <w:rsid w:val="009C20A4"/>
    <w:rsid w:val="009C2112"/>
    <w:rsid w:val="009C2146"/>
    <w:rsid w:val="009C2193"/>
    <w:rsid w:val="009C21C1"/>
    <w:rsid w:val="009C2295"/>
    <w:rsid w:val="009C2388"/>
    <w:rsid w:val="009C23D3"/>
    <w:rsid w:val="009C2471"/>
    <w:rsid w:val="009C24F0"/>
    <w:rsid w:val="009C2531"/>
    <w:rsid w:val="009C2583"/>
    <w:rsid w:val="009C25B0"/>
    <w:rsid w:val="009C26D9"/>
    <w:rsid w:val="009C2735"/>
    <w:rsid w:val="009C2783"/>
    <w:rsid w:val="009C2786"/>
    <w:rsid w:val="009C2840"/>
    <w:rsid w:val="009C287E"/>
    <w:rsid w:val="009C2889"/>
    <w:rsid w:val="009C28C3"/>
    <w:rsid w:val="009C28E9"/>
    <w:rsid w:val="009C290A"/>
    <w:rsid w:val="009C29C6"/>
    <w:rsid w:val="009C2A71"/>
    <w:rsid w:val="009C2B13"/>
    <w:rsid w:val="009C2B94"/>
    <w:rsid w:val="009C2C0F"/>
    <w:rsid w:val="009C2D63"/>
    <w:rsid w:val="009C2E6F"/>
    <w:rsid w:val="009C2E93"/>
    <w:rsid w:val="009C2F57"/>
    <w:rsid w:val="009C2F60"/>
    <w:rsid w:val="009C2F78"/>
    <w:rsid w:val="009C2F7E"/>
    <w:rsid w:val="009C2FB8"/>
    <w:rsid w:val="009C2FC1"/>
    <w:rsid w:val="009C2FF6"/>
    <w:rsid w:val="009C2FFF"/>
    <w:rsid w:val="009C303F"/>
    <w:rsid w:val="009C30B7"/>
    <w:rsid w:val="009C30B9"/>
    <w:rsid w:val="009C312E"/>
    <w:rsid w:val="009C3214"/>
    <w:rsid w:val="009C3257"/>
    <w:rsid w:val="009C32A9"/>
    <w:rsid w:val="009C32D4"/>
    <w:rsid w:val="009C3335"/>
    <w:rsid w:val="009C33B6"/>
    <w:rsid w:val="009C33BE"/>
    <w:rsid w:val="009C33EE"/>
    <w:rsid w:val="009C33F8"/>
    <w:rsid w:val="009C352E"/>
    <w:rsid w:val="009C35A9"/>
    <w:rsid w:val="009C35BB"/>
    <w:rsid w:val="009C35F8"/>
    <w:rsid w:val="009C3644"/>
    <w:rsid w:val="009C3689"/>
    <w:rsid w:val="009C36C2"/>
    <w:rsid w:val="009C36CB"/>
    <w:rsid w:val="009C3706"/>
    <w:rsid w:val="009C3788"/>
    <w:rsid w:val="009C37D6"/>
    <w:rsid w:val="009C37D8"/>
    <w:rsid w:val="009C3809"/>
    <w:rsid w:val="009C3876"/>
    <w:rsid w:val="009C3885"/>
    <w:rsid w:val="009C3890"/>
    <w:rsid w:val="009C38AD"/>
    <w:rsid w:val="009C38E4"/>
    <w:rsid w:val="009C38ED"/>
    <w:rsid w:val="009C3982"/>
    <w:rsid w:val="009C3A00"/>
    <w:rsid w:val="009C3AC7"/>
    <w:rsid w:val="009C3ADB"/>
    <w:rsid w:val="009C3AE9"/>
    <w:rsid w:val="009C3B1A"/>
    <w:rsid w:val="009C3B1B"/>
    <w:rsid w:val="009C3C0A"/>
    <w:rsid w:val="009C3C5E"/>
    <w:rsid w:val="009C3D50"/>
    <w:rsid w:val="009C3E12"/>
    <w:rsid w:val="009C3E8B"/>
    <w:rsid w:val="009C3EB5"/>
    <w:rsid w:val="009C3F13"/>
    <w:rsid w:val="009C3F78"/>
    <w:rsid w:val="009C401F"/>
    <w:rsid w:val="009C404F"/>
    <w:rsid w:val="009C4089"/>
    <w:rsid w:val="009C40C1"/>
    <w:rsid w:val="009C40F5"/>
    <w:rsid w:val="009C410F"/>
    <w:rsid w:val="009C4117"/>
    <w:rsid w:val="009C4127"/>
    <w:rsid w:val="009C4155"/>
    <w:rsid w:val="009C419B"/>
    <w:rsid w:val="009C41BE"/>
    <w:rsid w:val="009C41FD"/>
    <w:rsid w:val="009C4254"/>
    <w:rsid w:val="009C4359"/>
    <w:rsid w:val="009C43AE"/>
    <w:rsid w:val="009C43C7"/>
    <w:rsid w:val="009C43D1"/>
    <w:rsid w:val="009C43DB"/>
    <w:rsid w:val="009C441F"/>
    <w:rsid w:val="009C4426"/>
    <w:rsid w:val="009C4430"/>
    <w:rsid w:val="009C44A1"/>
    <w:rsid w:val="009C44CA"/>
    <w:rsid w:val="009C4517"/>
    <w:rsid w:val="009C45DA"/>
    <w:rsid w:val="009C4627"/>
    <w:rsid w:val="009C4651"/>
    <w:rsid w:val="009C46B9"/>
    <w:rsid w:val="009C4719"/>
    <w:rsid w:val="009C4783"/>
    <w:rsid w:val="009C4885"/>
    <w:rsid w:val="009C4888"/>
    <w:rsid w:val="009C48A8"/>
    <w:rsid w:val="009C4904"/>
    <w:rsid w:val="009C4941"/>
    <w:rsid w:val="009C49CE"/>
    <w:rsid w:val="009C4A16"/>
    <w:rsid w:val="009C4A95"/>
    <w:rsid w:val="009C4A98"/>
    <w:rsid w:val="009C4AC5"/>
    <w:rsid w:val="009C4B5A"/>
    <w:rsid w:val="009C4B6D"/>
    <w:rsid w:val="009C4C02"/>
    <w:rsid w:val="009C4C0F"/>
    <w:rsid w:val="009C4C3C"/>
    <w:rsid w:val="009C4CC9"/>
    <w:rsid w:val="009C4CD9"/>
    <w:rsid w:val="009C4CE2"/>
    <w:rsid w:val="009C4CE5"/>
    <w:rsid w:val="009C4E77"/>
    <w:rsid w:val="009C4E94"/>
    <w:rsid w:val="009C4EFE"/>
    <w:rsid w:val="009C4F8E"/>
    <w:rsid w:val="009C4FE0"/>
    <w:rsid w:val="009C5011"/>
    <w:rsid w:val="009C50B1"/>
    <w:rsid w:val="009C50E6"/>
    <w:rsid w:val="009C511B"/>
    <w:rsid w:val="009C5177"/>
    <w:rsid w:val="009C518B"/>
    <w:rsid w:val="009C521E"/>
    <w:rsid w:val="009C5256"/>
    <w:rsid w:val="009C53B5"/>
    <w:rsid w:val="009C53B9"/>
    <w:rsid w:val="009C548A"/>
    <w:rsid w:val="009C54BC"/>
    <w:rsid w:val="009C54F1"/>
    <w:rsid w:val="009C550B"/>
    <w:rsid w:val="009C551F"/>
    <w:rsid w:val="009C555B"/>
    <w:rsid w:val="009C556E"/>
    <w:rsid w:val="009C55C1"/>
    <w:rsid w:val="009C5609"/>
    <w:rsid w:val="009C560D"/>
    <w:rsid w:val="009C5616"/>
    <w:rsid w:val="009C563A"/>
    <w:rsid w:val="009C5643"/>
    <w:rsid w:val="009C567C"/>
    <w:rsid w:val="009C56A4"/>
    <w:rsid w:val="009C5718"/>
    <w:rsid w:val="009C57F0"/>
    <w:rsid w:val="009C5810"/>
    <w:rsid w:val="009C5827"/>
    <w:rsid w:val="009C5838"/>
    <w:rsid w:val="009C5861"/>
    <w:rsid w:val="009C589B"/>
    <w:rsid w:val="009C58F4"/>
    <w:rsid w:val="009C590B"/>
    <w:rsid w:val="009C5947"/>
    <w:rsid w:val="009C597D"/>
    <w:rsid w:val="009C59C7"/>
    <w:rsid w:val="009C5A33"/>
    <w:rsid w:val="009C5AB1"/>
    <w:rsid w:val="009C5AEB"/>
    <w:rsid w:val="009C5C89"/>
    <w:rsid w:val="009C5CC0"/>
    <w:rsid w:val="009C5D30"/>
    <w:rsid w:val="009C5DAF"/>
    <w:rsid w:val="009C5DF1"/>
    <w:rsid w:val="009C5F92"/>
    <w:rsid w:val="009C610B"/>
    <w:rsid w:val="009C615A"/>
    <w:rsid w:val="009C6163"/>
    <w:rsid w:val="009C61C4"/>
    <w:rsid w:val="009C6287"/>
    <w:rsid w:val="009C6291"/>
    <w:rsid w:val="009C62A7"/>
    <w:rsid w:val="009C6358"/>
    <w:rsid w:val="009C63D1"/>
    <w:rsid w:val="009C6449"/>
    <w:rsid w:val="009C64AE"/>
    <w:rsid w:val="009C64EB"/>
    <w:rsid w:val="009C64F5"/>
    <w:rsid w:val="009C6511"/>
    <w:rsid w:val="009C657C"/>
    <w:rsid w:val="009C6599"/>
    <w:rsid w:val="009C661F"/>
    <w:rsid w:val="009C6623"/>
    <w:rsid w:val="009C6660"/>
    <w:rsid w:val="009C6673"/>
    <w:rsid w:val="009C66C1"/>
    <w:rsid w:val="009C66E3"/>
    <w:rsid w:val="009C673F"/>
    <w:rsid w:val="009C6775"/>
    <w:rsid w:val="009C677A"/>
    <w:rsid w:val="009C67B8"/>
    <w:rsid w:val="009C67ED"/>
    <w:rsid w:val="009C685B"/>
    <w:rsid w:val="009C6908"/>
    <w:rsid w:val="009C692E"/>
    <w:rsid w:val="009C6968"/>
    <w:rsid w:val="009C697A"/>
    <w:rsid w:val="009C69C1"/>
    <w:rsid w:val="009C69DF"/>
    <w:rsid w:val="009C6A0D"/>
    <w:rsid w:val="009C6AC9"/>
    <w:rsid w:val="009C6AD3"/>
    <w:rsid w:val="009C6BBD"/>
    <w:rsid w:val="009C6BF9"/>
    <w:rsid w:val="009C6C5B"/>
    <w:rsid w:val="009C6C91"/>
    <w:rsid w:val="009C6CF0"/>
    <w:rsid w:val="009C6D6D"/>
    <w:rsid w:val="009C6DBE"/>
    <w:rsid w:val="009C6DC6"/>
    <w:rsid w:val="009C6DEC"/>
    <w:rsid w:val="009C6E42"/>
    <w:rsid w:val="009C6E4F"/>
    <w:rsid w:val="009C6E5C"/>
    <w:rsid w:val="009C6E69"/>
    <w:rsid w:val="009C6E95"/>
    <w:rsid w:val="009C6FE0"/>
    <w:rsid w:val="009C7023"/>
    <w:rsid w:val="009C702A"/>
    <w:rsid w:val="009C7055"/>
    <w:rsid w:val="009C707E"/>
    <w:rsid w:val="009C70AA"/>
    <w:rsid w:val="009C70AC"/>
    <w:rsid w:val="009C70EE"/>
    <w:rsid w:val="009C7168"/>
    <w:rsid w:val="009C716A"/>
    <w:rsid w:val="009C718E"/>
    <w:rsid w:val="009C722F"/>
    <w:rsid w:val="009C7249"/>
    <w:rsid w:val="009C72B7"/>
    <w:rsid w:val="009C736F"/>
    <w:rsid w:val="009C7373"/>
    <w:rsid w:val="009C7385"/>
    <w:rsid w:val="009C73CB"/>
    <w:rsid w:val="009C73CC"/>
    <w:rsid w:val="009C7403"/>
    <w:rsid w:val="009C742E"/>
    <w:rsid w:val="009C743A"/>
    <w:rsid w:val="009C7461"/>
    <w:rsid w:val="009C74A4"/>
    <w:rsid w:val="009C74EC"/>
    <w:rsid w:val="009C74F7"/>
    <w:rsid w:val="009C7516"/>
    <w:rsid w:val="009C7536"/>
    <w:rsid w:val="009C7552"/>
    <w:rsid w:val="009C7567"/>
    <w:rsid w:val="009C7571"/>
    <w:rsid w:val="009C75CA"/>
    <w:rsid w:val="009C75FC"/>
    <w:rsid w:val="009C7625"/>
    <w:rsid w:val="009C764D"/>
    <w:rsid w:val="009C76C1"/>
    <w:rsid w:val="009C7738"/>
    <w:rsid w:val="009C785A"/>
    <w:rsid w:val="009C7875"/>
    <w:rsid w:val="009C7877"/>
    <w:rsid w:val="009C7880"/>
    <w:rsid w:val="009C78A5"/>
    <w:rsid w:val="009C78D3"/>
    <w:rsid w:val="009C7902"/>
    <w:rsid w:val="009C7921"/>
    <w:rsid w:val="009C7B5B"/>
    <w:rsid w:val="009C7BA8"/>
    <w:rsid w:val="009C7C30"/>
    <w:rsid w:val="009C7CBF"/>
    <w:rsid w:val="009C7D5C"/>
    <w:rsid w:val="009C7E26"/>
    <w:rsid w:val="009C7E43"/>
    <w:rsid w:val="009C7EE2"/>
    <w:rsid w:val="009C7F77"/>
    <w:rsid w:val="009C7F81"/>
    <w:rsid w:val="009C7FF4"/>
    <w:rsid w:val="009D0024"/>
    <w:rsid w:val="009D003D"/>
    <w:rsid w:val="009D0098"/>
    <w:rsid w:val="009D00D8"/>
    <w:rsid w:val="009D00E6"/>
    <w:rsid w:val="009D00FB"/>
    <w:rsid w:val="009D0108"/>
    <w:rsid w:val="009D0171"/>
    <w:rsid w:val="009D018E"/>
    <w:rsid w:val="009D01A9"/>
    <w:rsid w:val="009D022B"/>
    <w:rsid w:val="009D0240"/>
    <w:rsid w:val="009D0280"/>
    <w:rsid w:val="009D029F"/>
    <w:rsid w:val="009D02D0"/>
    <w:rsid w:val="009D0346"/>
    <w:rsid w:val="009D0395"/>
    <w:rsid w:val="009D039F"/>
    <w:rsid w:val="009D03BE"/>
    <w:rsid w:val="009D0457"/>
    <w:rsid w:val="009D0497"/>
    <w:rsid w:val="009D04E9"/>
    <w:rsid w:val="009D0532"/>
    <w:rsid w:val="009D056F"/>
    <w:rsid w:val="009D05BD"/>
    <w:rsid w:val="009D05EE"/>
    <w:rsid w:val="009D0612"/>
    <w:rsid w:val="009D0628"/>
    <w:rsid w:val="009D0666"/>
    <w:rsid w:val="009D06D4"/>
    <w:rsid w:val="009D06F9"/>
    <w:rsid w:val="009D070A"/>
    <w:rsid w:val="009D071E"/>
    <w:rsid w:val="009D0797"/>
    <w:rsid w:val="009D0802"/>
    <w:rsid w:val="009D080D"/>
    <w:rsid w:val="009D0909"/>
    <w:rsid w:val="009D0915"/>
    <w:rsid w:val="009D093E"/>
    <w:rsid w:val="009D098F"/>
    <w:rsid w:val="009D099E"/>
    <w:rsid w:val="009D09B6"/>
    <w:rsid w:val="009D09B9"/>
    <w:rsid w:val="009D0B34"/>
    <w:rsid w:val="009D0B6E"/>
    <w:rsid w:val="009D0BCE"/>
    <w:rsid w:val="009D0C50"/>
    <w:rsid w:val="009D0D55"/>
    <w:rsid w:val="009D0EDC"/>
    <w:rsid w:val="009D0F2A"/>
    <w:rsid w:val="009D0F6C"/>
    <w:rsid w:val="009D0FCF"/>
    <w:rsid w:val="009D1005"/>
    <w:rsid w:val="009D101E"/>
    <w:rsid w:val="009D1051"/>
    <w:rsid w:val="009D108B"/>
    <w:rsid w:val="009D1136"/>
    <w:rsid w:val="009D1159"/>
    <w:rsid w:val="009D1169"/>
    <w:rsid w:val="009D117D"/>
    <w:rsid w:val="009D1193"/>
    <w:rsid w:val="009D11C2"/>
    <w:rsid w:val="009D11E3"/>
    <w:rsid w:val="009D1213"/>
    <w:rsid w:val="009D1247"/>
    <w:rsid w:val="009D1390"/>
    <w:rsid w:val="009D13C8"/>
    <w:rsid w:val="009D1428"/>
    <w:rsid w:val="009D1513"/>
    <w:rsid w:val="009D152B"/>
    <w:rsid w:val="009D1559"/>
    <w:rsid w:val="009D15C6"/>
    <w:rsid w:val="009D1660"/>
    <w:rsid w:val="009D16F4"/>
    <w:rsid w:val="009D172E"/>
    <w:rsid w:val="009D1732"/>
    <w:rsid w:val="009D17A0"/>
    <w:rsid w:val="009D17C3"/>
    <w:rsid w:val="009D1862"/>
    <w:rsid w:val="009D1961"/>
    <w:rsid w:val="009D1966"/>
    <w:rsid w:val="009D1980"/>
    <w:rsid w:val="009D19A4"/>
    <w:rsid w:val="009D19AD"/>
    <w:rsid w:val="009D1A03"/>
    <w:rsid w:val="009D1A13"/>
    <w:rsid w:val="009D1A41"/>
    <w:rsid w:val="009D1A95"/>
    <w:rsid w:val="009D1AD1"/>
    <w:rsid w:val="009D1AFF"/>
    <w:rsid w:val="009D1B0B"/>
    <w:rsid w:val="009D1BDD"/>
    <w:rsid w:val="009D1C32"/>
    <w:rsid w:val="009D1C50"/>
    <w:rsid w:val="009D1CD8"/>
    <w:rsid w:val="009D1CF8"/>
    <w:rsid w:val="009D1DA9"/>
    <w:rsid w:val="009D1DEF"/>
    <w:rsid w:val="009D1EA9"/>
    <w:rsid w:val="009D1ECF"/>
    <w:rsid w:val="009D1ED8"/>
    <w:rsid w:val="009D1ED9"/>
    <w:rsid w:val="009D1F32"/>
    <w:rsid w:val="009D1F76"/>
    <w:rsid w:val="009D1FD8"/>
    <w:rsid w:val="009D1FDC"/>
    <w:rsid w:val="009D2135"/>
    <w:rsid w:val="009D2157"/>
    <w:rsid w:val="009D223C"/>
    <w:rsid w:val="009D22A9"/>
    <w:rsid w:val="009D22FB"/>
    <w:rsid w:val="009D2304"/>
    <w:rsid w:val="009D2319"/>
    <w:rsid w:val="009D2326"/>
    <w:rsid w:val="009D23AC"/>
    <w:rsid w:val="009D23B0"/>
    <w:rsid w:val="009D2435"/>
    <w:rsid w:val="009D2461"/>
    <w:rsid w:val="009D2473"/>
    <w:rsid w:val="009D24EB"/>
    <w:rsid w:val="009D24F1"/>
    <w:rsid w:val="009D24F6"/>
    <w:rsid w:val="009D250A"/>
    <w:rsid w:val="009D252F"/>
    <w:rsid w:val="009D2539"/>
    <w:rsid w:val="009D25AD"/>
    <w:rsid w:val="009D264A"/>
    <w:rsid w:val="009D2683"/>
    <w:rsid w:val="009D2689"/>
    <w:rsid w:val="009D26AA"/>
    <w:rsid w:val="009D26B7"/>
    <w:rsid w:val="009D26DB"/>
    <w:rsid w:val="009D26DC"/>
    <w:rsid w:val="009D2738"/>
    <w:rsid w:val="009D275E"/>
    <w:rsid w:val="009D27A1"/>
    <w:rsid w:val="009D27B8"/>
    <w:rsid w:val="009D2803"/>
    <w:rsid w:val="009D285F"/>
    <w:rsid w:val="009D297D"/>
    <w:rsid w:val="009D2A2E"/>
    <w:rsid w:val="009D2A50"/>
    <w:rsid w:val="009D2B0A"/>
    <w:rsid w:val="009D2B2F"/>
    <w:rsid w:val="009D2B3E"/>
    <w:rsid w:val="009D2B4D"/>
    <w:rsid w:val="009D2B53"/>
    <w:rsid w:val="009D2BA2"/>
    <w:rsid w:val="009D2C0C"/>
    <w:rsid w:val="009D2C32"/>
    <w:rsid w:val="009D2C4C"/>
    <w:rsid w:val="009D2C4D"/>
    <w:rsid w:val="009D2E15"/>
    <w:rsid w:val="009D2E58"/>
    <w:rsid w:val="009D2F6C"/>
    <w:rsid w:val="009D2F9A"/>
    <w:rsid w:val="009D2F9F"/>
    <w:rsid w:val="009D3030"/>
    <w:rsid w:val="009D3066"/>
    <w:rsid w:val="009D306A"/>
    <w:rsid w:val="009D3076"/>
    <w:rsid w:val="009D3084"/>
    <w:rsid w:val="009D312C"/>
    <w:rsid w:val="009D3161"/>
    <w:rsid w:val="009D317D"/>
    <w:rsid w:val="009D3186"/>
    <w:rsid w:val="009D318C"/>
    <w:rsid w:val="009D31D3"/>
    <w:rsid w:val="009D31FC"/>
    <w:rsid w:val="009D3209"/>
    <w:rsid w:val="009D3240"/>
    <w:rsid w:val="009D3282"/>
    <w:rsid w:val="009D32C4"/>
    <w:rsid w:val="009D331A"/>
    <w:rsid w:val="009D332C"/>
    <w:rsid w:val="009D3330"/>
    <w:rsid w:val="009D3392"/>
    <w:rsid w:val="009D340D"/>
    <w:rsid w:val="009D3445"/>
    <w:rsid w:val="009D34E2"/>
    <w:rsid w:val="009D3503"/>
    <w:rsid w:val="009D3513"/>
    <w:rsid w:val="009D35C4"/>
    <w:rsid w:val="009D3600"/>
    <w:rsid w:val="009D363B"/>
    <w:rsid w:val="009D3641"/>
    <w:rsid w:val="009D3689"/>
    <w:rsid w:val="009D36FE"/>
    <w:rsid w:val="009D372B"/>
    <w:rsid w:val="009D3818"/>
    <w:rsid w:val="009D3830"/>
    <w:rsid w:val="009D3831"/>
    <w:rsid w:val="009D38E8"/>
    <w:rsid w:val="009D391F"/>
    <w:rsid w:val="009D396A"/>
    <w:rsid w:val="009D399B"/>
    <w:rsid w:val="009D399D"/>
    <w:rsid w:val="009D39B9"/>
    <w:rsid w:val="009D3A3D"/>
    <w:rsid w:val="009D3A8F"/>
    <w:rsid w:val="009D3AB7"/>
    <w:rsid w:val="009D3AF8"/>
    <w:rsid w:val="009D3B0B"/>
    <w:rsid w:val="009D3B3E"/>
    <w:rsid w:val="009D3B44"/>
    <w:rsid w:val="009D3C53"/>
    <w:rsid w:val="009D3C6A"/>
    <w:rsid w:val="009D3D45"/>
    <w:rsid w:val="009D3DCE"/>
    <w:rsid w:val="009D3E19"/>
    <w:rsid w:val="009D3E62"/>
    <w:rsid w:val="009D3E79"/>
    <w:rsid w:val="009D3EB1"/>
    <w:rsid w:val="009D3FD2"/>
    <w:rsid w:val="009D4026"/>
    <w:rsid w:val="009D4036"/>
    <w:rsid w:val="009D4042"/>
    <w:rsid w:val="009D4046"/>
    <w:rsid w:val="009D409C"/>
    <w:rsid w:val="009D421F"/>
    <w:rsid w:val="009D4237"/>
    <w:rsid w:val="009D42AE"/>
    <w:rsid w:val="009D4328"/>
    <w:rsid w:val="009D43F4"/>
    <w:rsid w:val="009D4418"/>
    <w:rsid w:val="009D441E"/>
    <w:rsid w:val="009D444E"/>
    <w:rsid w:val="009D44B7"/>
    <w:rsid w:val="009D458E"/>
    <w:rsid w:val="009D46B7"/>
    <w:rsid w:val="009D46D5"/>
    <w:rsid w:val="009D475D"/>
    <w:rsid w:val="009D47AC"/>
    <w:rsid w:val="009D47C1"/>
    <w:rsid w:val="009D47C5"/>
    <w:rsid w:val="009D483E"/>
    <w:rsid w:val="009D4845"/>
    <w:rsid w:val="009D48C1"/>
    <w:rsid w:val="009D48F2"/>
    <w:rsid w:val="009D4A25"/>
    <w:rsid w:val="009D4ACB"/>
    <w:rsid w:val="009D4B60"/>
    <w:rsid w:val="009D4BAD"/>
    <w:rsid w:val="009D4BF4"/>
    <w:rsid w:val="009D4C07"/>
    <w:rsid w:val="009D4C75"/>
    <w:rsid w:val="009D4CA2"/>
    <w:rsid w:val="009D4CCB"/>
    <w:rsid w:val="009D4D0F"/>
    <w:rsid w:val="009D4D35"/>
    <w:rsid w:val="009D4D47"/>
    <w:rsid w:val="009D4D6F"/>
    <w:rsid w:val="009D4D90"/>
    <w:rsid w:val="009D4DA6"/>
    <w:rsid w:val="009D4E10"/>
    <w:rsid w:val="009D4E41"/>
    <w:rsid w:val="009D4E46"/>
    <w:rsid w:val="009D4EDA"/>
    <w:rsid w:val="009D4F17"/>
    <w:rsid w:val="009D4F64"/>
    <w:rsid w:val="009D4F6C"/>
    <w:rsid w:val="009D4FD1"/>
    <w:rsid w:val="009D4FFA"/>
    <w:rsid w:val="009D5103"/>
    <w:rsid w:val="009D5159"/>
    <w:rsid w:val="009D5190"/>
    <w:rsid w:val="009D51B2"/>
    <w:rsid w:val="009D51C6"/>
    <w:rsid w:val="009D51DD"/>
    <w:rsid w:val="009D5208"/>
    <w:rsid w:val="009D5255"/>
    <w:rsid w:val="009D527D"/>
    <w:rsid w:val="009D53A6"/>
    <w:rsid w:val="009D53D6"/>
    <w:rsid w:val="009D5421"/>
    <w:rsid w:val="009D54BE"/>
    <w:rsid w:val="009D5508"/>
    <w:rsid w:val="009D554B"/>
    <w:rsid w:val="009D5570"/>
    <w:rsid w:val="009D55F1"/>
    <w:rsid w:val="009D563C"/>
    <w:rsid w:val="009D567D"/>
    <w:rsid w:val="009D5681"/>
    <w:rsid w:val="009D569F"/>
    <w:rsid w:val="009D56AC"/>
    <w:rsid w:val="009D56AF"/>
    <w:rsid w:val="009D56C4"/>
    <w:rsid w:val="009D56CB"/>
    <w:rsid w:val="009D56EE"/>
    <w:rsid w:val="009D5721"/>
    <w:rsid w:val="009D5756"/>
    <w:rsid w:val="009D577E"/>
    <w:rsid w:val="009D57BC"/>
    <w:rsid w:val="009D57E8"/>
    <w:rsid w:val="009D5893"/>
    <w:rsid w:val="009D58A3"/>
    <w:rsid w:val="009D5906"/>
    <w:rsid w:val="009D5920"/>
    <w:rsid w:val="009D592A"/>
    <w:rsid w:val="009D593F"/>
    <w:rsid w:val="009D59B1"/>
    <w:rsid w:val="009D59C8"/>
    <w:rsid w:val="009D59DB"/>
    <w:rsid w:val="009D59E8"/>
    <w:rsid w:val="009D5A09"/>
    <w:rsid w:val="009D5A27"/>
    <w:rsid w:val="009D5A3D"/>
    <w:rsid w:val="009D5A69"/>
    <w:rsid w:val="009D5AB5"/>
    <w:rsid w:val="009D5ACD"/>
    <w:rsid w:val="009D5B2A"/>
    <w:rsid w:val="009D5B4C"/>
    <w:rsid w:val="009D5B68"/>
    <w:rsid w:val="009D5BA1"/>
    <w:rsid w:val="009D5BC5"/>
    <w:rsid w:val="009D5BF1"/>
    <w:rsid w:val="009D5C29"/>
    <w:rsid w:val="009D5C4C"/>
    <w:rsid w:val="009D5CE3"/>
    <w:rsid w:val="009D5CE5"/>
    <w:rsid w:val="009D5CFE"/>
    <w:rsid w:val="009D5D1C"/>
    <w:rsid w:val="009D5D2C"/>
    <w:rsid w:val="009D5DD0"/>
    <w:rsid w:val="009D5DEA"/>
    <w:rsid w:val="009D5F0A"/>
    <w:rsid w:val="009D6082"/>
    <w:rsid w:val="009D6200"/>
    <w:rsid w:val="009D6246"/>
    <w:rsid w:val="009D62BC"/>
    <w:rsid w:val="009D62C0"/>
    <w:rsid w:val="009D6322"/>
    <w:rsid w:val="009D6332"/>
    <w:rsid w:val="009D6342"/>
    <w:rsid w:val="009D6346"/>
    <w:rsid w:val="009D634B"/>
    <w:rsid w:val="009D63D3"/>
    <w:rsid w:val="009D63FA"/>
    <w:rsid w:val="009D6411"/>
    <w:rsid w:val="009D6413"/>
    <w:rsid w:val="009D647A"/>
    <w:rsid w:val="009D64CC"/>
    <w:rsid w:val="009D64D9"/>
    <w:rsid w:val="009D651C"/>
    <w:rsid w:val="009D6566"/>
    <w:rsid w:val="009D659B"/>
    <w:rsid w:val="009D65A1"/>
    <w:rsid w:val="009D65BD"/>
    <w:rsid w:val="009D65FC"/>
    <w:rsid w:val="009D666C"/>
    <w:rsid w:val="009D6686"/>
    <w:rsid w:val="009D66E6"/>
    <w:rsid w:val="009D67BF"/>
    <w:rsid w:val="009D67F5"/>
    <w:rsid w:val="009D6800"/>
    <w:rsid w:val="009D6971"/>
    <w:rsid w:val="009D6972"/>
    <w:rsid w:val="009D6A18"/>
    <w:rsid w:val="009D6A26"/>
    <w:rsid w:val="009D6AC6"/>
    <w:rsid w:val="009D6B17"/>
    <w:rsid w:val="009D6B44"/>
    <w:rsid w:val="009D6BBB"/>
    <w:rsid w:val="009D6CE0"/>
    <w:rsid w:val="009D6D3B"/>
    <w:rsid w:val="009D6D4A"/>
    <w:rsid w:val="009D6D75"/>
    <w:rsid w:val="009D6DC9"/>
    <w:rsid w:val="009D6E26"/>
    <w:rsid w:val="009D6E56"/>
    <w:rsid w:val="009D6E6B"/>
    <w:rsid w:val="009D6F9D"/>
    <w:rsid w:val="009D6FCF"/>
    <w:rsid w:val="009D703A"/>
    <w:rsid w:val="009D7077"/>
    <w:rsid w:val="009D709D"/>
    <w:rsid w:val="009D709F"/>
    <w:rsid w:val="009D7122"/>
    <w:rsid w:val="009D7135"/>
    <w:rsid w:val="009D7171"/>
    <w:rsid w:val="009D71B9"/>
    <w:rsid w:val="009D71D7"/>
    <w:rsid w:val="009D725B"/>
    <w:rsid w:val="009D72CC"/>
    <w:rsid w:val="009D730D"/>
    <w:rsid w:val="009D7350"/>
    <w:rsid w:val="009D735F"/>
    <w:rsid w:val="009D7391"/>
    <w:rsid w:val="009D73BD"/>
    <w:rsid w:val="009D73DD"/>
    <w:rsid w:val="009D7409"/>
    <w:rsid w:val="009D740E"/>
    <w:rsid w:val="009D7425"/>
    <w:rsid w:val="009D7472"/>
    <w:rsid w:val="009D7485"/>
    <w:rsid w:val="009D748B"/>
    <w:rsid w:val="009D74E7"/>
    <w:rsid w:val="009D74E9"/>
    <w:rsid w:val="009D74FA"/>
    <w:rsid w:val="009D7591"/>
    <w:rsid w:val="009D76ED"/>
    <w:rsid w:val="009D7789"/>
    <w:rsid w:val="009D779A"/>
    <w:rsid w:val="009D77B1"/>
    <w:rsid w:val="009D77C7"/>
    <w:rsid w:val="009D7897"/>
    <w:rsid w:val="009D7906"/>
    <w:rsid w:val="009D79B4"/>
    <w:rsid w:val="009D79B9"/>
    <w:rsid w:val="009D79BD"/>
    <w:rsid w:val="009D7A09"/>
    <w:rsid w:val="009D7A31"/>
    <w:rsid w:val="009D7AD3"/>
    <w:rsid w:val="009D7AEA"/>
    <w:rsid w:val="009D7B71"/>
    <w:rsid w:val="009D7BC9"/>
    <w:rsid w:val="009D7BCE"/>
    <w:rsid w:val="009D7D0C"/>
    <w:rsid w:val="009D7E51"/>
    <w:rsid w:val="009D7E58"/>
    <w:rsid w:val="009D7E72"/>
    <w:rsid w:val="009D7E78"/>
    <w:rsid w:val="009D7F09"/>
    <w:rsid w:val="009D7F2E"/>
    <w:rsid w:val="009D7FCB"/>
    <w:rsid w:val="009D7FD1"/>
    <w:rsid w:val="009E00FD"/>
    <w:rsid w:val="009E0105"/>
    <w:rsid w:val="009E0159"/>
    <w:rsid w:val="009E0182"/>
    <w:rsid w:val="009E0201"/>
    <w:rsid w:val="009E0226"/>
    <w:rsid w:val="009E0235"/>
    <w:rsid w:val="009E027E"/>
    <w:rsid w:val="009E02FD"/>
    <w:rsid w:val="009E0347"/>
    <w:rsid w:val="009E034B"/>
    <w:rsid w:val="009E0424"/>
    <w:rsid w:val="009E0463"/>
    <w:rsid w:val="009E050D"/>
    <w:rsid w:val="009E058C"/>
    <w:rsid w:val="009E064D"/>
    <w:rsid w:val="009E0652"/>
    <w:rsid w:val="009E0654"/>
    <w:rsid w:val="009E0666"/>
    <w:rsid w:val="009E067D"/>
    <w:rsid w:val="009E06B3"/>
    <w:rsid w:val="009E0723"/>
    <w:rsid w:val="009E073D"/>
    <w:rsid w:val="009E0758"/>
    <w:rsid w:val="009E07C8"/>
    <w:rsid w:val="009E082A"/>
    <w:rsid w:val="009E0857"/>
    <w:rsid w:val="009E08E9"/>
    <w:rsid w:val="009E094E"/>
    <w:rsid w:val="009E09B3"/>
    <w:rsid w:val="009E09BC"/>
    <w:rsid w:val="009E09D3"/>
    <w:rsid w:val="009E0A16"/>
    <w:rsid w:val="009E0A17"/>
    <w:rsid w:val="009E0A36"/>
    <w:rsid w:val="009E0A4F"/>
    <w:rsid w:val="009E0A79"/>
    <w:rsid w:val="009E0B24"/>
    <w:rsid w:val="009E0B4B"/>
    <w:rsid w:val="009E0B72"/>
    <w:rsid w:val="009E0BAB"/>
    <w:rsid w:val="009E0C63"/>
    <w:rsid w:val="009E0D90"/>
    <w:rsid w:val="009E0D95"/>
    <w:rsid w:val="009E0DA4"/>
    <w:rsid w:val="009E0DAE"/>
    <w:rsid w:val="009E0DE9"/>
    <w:rsid w:val="009E0F14"/>
    <w:rsid w:val="009E0F49"/>
    <w:rsid w:val="009E0FD2"/>
    <w:rsid w:val="009E1030"/>
    <w:rsid w:val="009E109C"/>
    <w:rsid w:val="009E10E2"/>
    <w:rsid w:val="009E1160"/>
    <w:rsid w:val="009E11FD"/>
    <w:rsid w:val="009E12C1"/>
    <w:rsid w:val="009E131B"/>
    <w:rsid w:val="009E1320"/>
    <w:rsid w:val="009E1338"/>
    <w:rsid w:val="009E137C"/>
    <w:rsid w:val="009E13AC"/>
    <w:rsid w:val="009E13E1"/>
    <w:rsid w:val="009E1408"/>
    <w:rsid w:val="009E14C1"/>
    <w:rsid w:val="009E155F"/>
    <w:rsid w:val="009E1575"/>
    <w:rsid w:val="009E15C3"/>
    <w:rsid w:val="009E1674"/>
    <w:rsid w:val="009E16AE"/>
    <w:rsid w:val="009E16C3"/>
    <w:rsid w:val="009E16F0"/>
    <w:rsid w:val="009E1742"/>
    <w:rsid w:val="009E17A2"/>
    <w:rsid w:val="009E1822"/>
    <w:rsid w:val="009E1825"/>
    <w:rsid w:val="009E1843"/>
    <w:rsid w:val="009E1855"/>
    <w:rsid w:val="009E185D"/>
    <w:rsid w:val="009E1861"/>
    <w:rsid w:val="009E18FC"/>
    <w:rsid w:val="009E19C8"/>
    <w:rsid w:val="009E1A5F"/>
    <w:rsid w:val="009E1A8D"/>
    <w:rsid w:val="009E1AE6"/>
    <w:rsid w:val="009E1AF2"/>
    <w:rsid w:val="009E1B3F"/>
    <w:rsid w:val="009E1BB7"/>
    <w:rsid w:val="009E1C19"/>
    <w:rsid w:val="009E1CE1"/>
    <w:rsid w:val="009E1D26"/>
    <w:rsid w:val="009E1D42"/>
    <w:rsid w:val="009E1D59"/>
    <w:rsid w:val="009E1D76"/>
    <w:rsid w:val="009E1DEC"/>
    <w:rsid w:val="009E1E03"/>
    <w:rsid w:val="009E1E08"/>
    <w:rsid w:val="009E1E3D"/>
    <w:rsid w:val="009E1E4E"/>
    <w:rsid w:val="009E1EB7"/>
    <w:rsid w:val="009E1EE0"/>
    <w:rsid w:val="009E1F01"/>
    <w:rsid w:val="009E1F4C"/>
    <w:rsid w:val="009E1F61"/>
    <w:rsid w:val="009E1F9C"/>
    <w:rsid w:val="009E1FBE"/>
    <w:rsid w:val="009E202E"/>
    <w:rsid w:val="009E20A5"/>
    <w:rsid w:val="009E2168"/>
    <w:rsid w:val="009E216E"/>
    <w:rsid w:val="009E21BC"/>
    <w:rsid w:val="009E232E"/>
    <w:rsid w:val="009E23B8"/>
    <w:rsid w:val="009E2485"/>
    <w:rsid w:val="009E24E3"/>
    <w:rsid w:val="009E2588"/>
    <w:rsid w:val="009E2595"/>
    <w:rsid w:val="009E25A6"/>
    <w:rsid w:val="009E2629"/>
    <w:rsid w:val="009E264E"/>
    <w:rsid w:val="009E2746"/>
    <w:rsid w:val="009E274F"/>
    <w:rsid w:val="009E27C3"/>
    <w:rsid w:val="009E27F2"/>
    <w:rsid w:val="009E27F6"/>
    <w:rsid w:val="009E2825"/>
    <w:rsid w:val="009E2849"/>
    <w:rsid w:val="009E28D2"/>
    <w:rsid w:val="009E28E1"/>
    <w:rsid w:val="009E2917"/>
    <w:rsid w:val="009E29B8"/>
    <w:rsid w:val="009E2A3C"/>
    <w:rsid w:val="009E2A61"/>
    <w:rsid w:val="009E2AE7"/>
    <w:rsid w:val="009E2B16"/>
    <w:rsid w:val="009E2B45"/>
    <w:rsid w:val="009E2B79"/>
    <w:rsid w:val="009E2B9C"/>
    <w:rsid w:val="009E2C60"/>
    <w:rsid w:val="009E2C8D"/>
    <w:rsid w:val="009E2CE4"/>
    <w:rsid w:val="009E2D76"/>
    <w:rsid w:val="009E2D80"/>
    <w:rsid w:val="009E2E9D"/>
    <w:rsid w:val="009E2EE3"/>
    <w:rsid w:val="009E2F0A"/>
    <w:rsid w:val="009E3003"/>
    <w:rsid w:val="009E300C"/>
    <w:rsid w:val="009E3030"/>
    <w:rsid w:val="009E3146"/>
    <w:rsid w:val="009E317B"/>
    <w:rsid w:val="009E319D"/>
    <w:rsid w:val="009E3200"/>
    <w:rsid w:val="009E3235"/>
    <w:rsid w:val="009E328A"/>
    <w:rsid w:val="009E328C"/>
    <w:rsid w:val="009E32C3"/>
    <w:rsid w:val="009E3329"/>
    <w:rsid w:val="009E333D"/>
    <w:rsid w:val="009E3341"/>
    <w:rsid w:val="009E334C"/>
    <w:rsid w:val="009E3374"/>
    <w:rsid w:val="009E33C6"/>
    <w:rsid w:val="009E33F4"/>
    <w:rsid w:val="009E3455"/>
    <w:rsid w:val="009E3493"/>
    <w:rsid w:val="009E34DB"/>
    <w:rsid w:val="009E34FD"/>
    <w:rsid w:val="009E3552"/>
    <w:rsid w:val="009E35BF"/>
    <w:rsid w:val="009E3614"/>
    <w:rsid w:val="009E3629"/>
    <w:rsid w:val="009E36F5"/>
    <w:rsid w:val="009E36FE"/>
    <w:rsid w:val="009E37CE"/>
    <w:rsid w:val="009E3856"/>
    <w:rsid w:val="009E387D"/>
    <w:rsid w:val="009E38E1"/>
    <w:rsid w:val="009E38E3"/>
    <w:rsid w:val="009E38FA"/>
    <w:rsid w:val="009E3940"/>
    <w:rsid w:val="009E39AB"/>
    <w:rsid w:val="009E3A61"/>
    <w:rsid w:val="009E3A85"/>
    <w:rsid w:val="009E3B54"/>
    <w:rsid w:val="009E3B68"/>
    <w:rsid w:val="009E3C3B"/>
    <w:rsid w:val="009E3C7F"/>
    <w:rsid w:val="009E3CDA"/>
    <w:rsid w:val="009E3CE9"/>
    <w:rsid w:val="009E3D17"/>
    <w:rsid w:val="009E3DD3"/>
    <w:rsid w:val="009E3E42"/>
    <w:rsid w:val="009E3EB7"/>
    <w:rsid w:val="009E3EC0"/>
    <w:rsid w:val="009E3EF4"/>
    <w:rsid w:val="009E3F16"/>
    <w:rsid w:val="009E3F87"/>
    <w:rsid w:val="009E3FE5"/>
    <w:rsid w:val="009E3FF6"/>
    <w:rsid w:val="009E4084"/>
    <w:rsid w:val="009E411B"/>
    <w:rsid w:val="009E4121"/>
    <w:rsid w:val="009E4154"/>
    <w:rsid w:val="009E416A"/>
    <w:rsid w:val="009E423D"/>
    <w:rsid w:val="009E4273"/>
    <w:rsid w:val="009E4279"/>
    <w:rsid w:val="009E4359"/>
    <w:rsid w:val="009E43AC"/>
    <w:rsid w:val="009E4497"/>
    <w:rsid w:val="009E44B2"/>
    <w:rsid w:val="009E44F1"/>
    <w:rsid w:val="009E4524"/>
    <w:rsid w:val="009E4558"/>
    <w:rsid w:val="009E4564"/>
    <w:rsid w:val="009E46D0"/>
    <w:rsid w:val="009E470F"/>
    <w:rsid w:val="009E4738"/>
    <w:rsid w:val="009E4764"/>
    <w:rsid w:val="009E47E1"/>
    <w:rsid w:val="009E47F1"/>
    <w:rsid w:val="009E481E"/>
    <w:rsid w:val="009E4833"/>
    <w:rsid w:val="009E4843"/>
    <w:rsid w:val="009E4881"/>
    <w:rsid w:val="009E4897"/>
    <w:rsid w:val="009E48A8"/>
    <w:rsid w:val="009E48FA"/>
    <w:rsid w:val="009E49CA"/>
    <w:rsid w:val="009E4A38"/>
    <w:rsid w:val="009E4AEE"/>
    <w:rsid w:val="009E4B0B"/>
    <w:rsid w:val="009E4B94"/>
    <w:rsid w:val="009E4BD7"/>
    <w:rsid w:val="009E4BD8"/>
    <w:rsid w:val="009E4C7E"/>
    <w:rsid w:val="009E4CA3"/>
    <w:rsid w:val="009E4D2D"/>
    <w:rsid w:val="009E4D4C"/>
    <w:rsid w:val="009E4D5D"/>
    <w:rsid w:val="009E4D7D"/>
    <w:rsid w:val="009E4D87"/>
    <w:rsid w:val="009E4DA7"/>
    <w:rsid w:val="009E4E00"/>
    <w:rsid w:val="009E4E21"/>
    <w:rsid w:val="009E4E92"/>
    <w:rsid w:val="009E4EAC"/>
    <w:rsid w:val="009E4EB4"/>
    <w:rsid w:val="009E4EB7"/>
    <w:rsid w:val="009E4EB8"/>
    <w:rsid w:val="009E4F48"/>
    <w:rsid w:val="009E4F62"/>
    <w:rsid w:val="009E4FA2"/>
    <w:rsid w:val="009E5021"/>
    <w:rsid w:val="009E50CA"/>
    <w:rsid w:val="009E511A"/>
    <w:rsid w:val="009E51E5"/>
    <w:rsid w:val="009E51F5"/>
    <w:rsid w:val="009E51F6"/>
    <w:rsid w:val="009E5212"/>
    <w:rsid w:val="009E521C"/>
    <w:rsid w:val="009E527B"/>
    <w:rsid w:val="009E5372"/>
    <w:rsid w:val="009E5468"/>
    <w:rsid w:val="009E5473"/>
    <w:rsid w:val="009E5484"/>
    <w:rsid w:val="009E54AB"/>
    <w:rsid w:val="009E553A"/>
    <w:rsid w:val="009E558C"/>
    <w:rsid w:val="009E56FD"/>
    <w:rsid w:val="009E57E9"/>
    <w:rsid w:val="009E58D7"/>
    <w:rsid w:val="009E58DD"/>
    <w:rsid w:val="009E591B"/>
    <w:rsid w:val="009E591F"/>
    <w:rsid w:val="009E593B"/>
    <w:rsid w:val="009E5949"/>
    <w:rsid w:val="009E59CD"/>
    <w:rsid w:val="009E5A18"/>
    <w:rsid w:val="009E5A4C"/>
    <w:rsid w:val="009E5A8B"/>
    <w:rsid w:val="009E5B27"/>
    <w:rsid w:val="009E5B48"/>
    <w:rsid w:val="009E5B87"/>
    <w:rsid w:val="009E5BEC"/>
    <w:rsid w:val="009E5C02"/>
    <w:rsid w:val="009E5C66"/>
    <w:rsid w:val="009E5C68"/>
    <w:rsid w:val="009E5CBE"/>
    <w:rsid w:val="009E5CC0"/>
    <w:rsid w:val="009E5D06"/>
    <w:rsid w:val="009E5D37"/>
    <w:rsid w:val="009E5D74"/>
    <w:rsid w:val="009E5DC9"/>
    <w:rsid w:val="009E5E14"/>
    <w:rsid w:val="009E5E34"/>
    <w:rsid w:val="009E5FB7"/>
    <w:rsid w:val="009E6002"/>
    <w:rsid w:val="009E6012"/>
    <w:rsid w:val="009E6028"/>
    <w:rsid w:val="009E6048"/>
    <w:rsid w:val="009E6068"/>
    <w:rsid w:val="009E608F"/>
    <w:rsid w:val="009E60E0"/>
    <w:rsid w:val="009E6115"/>
    <w:rsid w:val="009E612E"/>
    <w:rsid w:val="009E613D"/>
    <w:rsid w:val="009E615A"/>
    <w:rsid w:val="009E615C"/>
    <w:rsid w:val="009E6192"/>
    <w:rsid w:val="009E61F4"/>
    <w:rsid w:val="009E6236"/>
    <w:rsid w:val="009E627E"/>
    <w:rsid w:val="009E62A9"/>
    <w:rsid w:val="009E630E"/>
    <w:rsid w:val="009E6312"/>
    <w:rsid w:val="009E6343"/>
    <w:rsid w:val="009E6350"/>
    <w:rsid w:val="009E63B7"/>
    <w:rsid w:val="009E63BD"/>
    <w:rsid w:val="009E6430"/>
    <w:rsid w:val="009E643D"/>
    <w:rsid w:val="009E648C"/>
    <w:rsid w:val="009E6499"/>
    <w:rsid w:val="009E64B8"/>
    <w:rsid w:val="009E64CF"/>
    <w:rsid w:val="009E6570"/>
    <w:rsid w:val="009E6630"/>
    <w:rsid w:val="009E66EC"/>
    <w:rsid w:val="009E671B"/>
    <w:rsid w:val="009E6814"/>
    <w:rsid w:val="009E685E"/>
    <w:rsid w:val="009E698F"/>
    <w:rsid w:val="009E69E4"/>
    <w:rsid w:val="009E6AF8"/>
    <w:rsid w:val="009E6B32"/>
    <w:rsid w:val="009E6B8D"/>
    <w:rsid w:val="009E6B9B"/>
    <w:rsid w:val="009E6B9C"/>
    <w:rsid w:val="009E6BAF"/>
    <w:rsid w:val="009E6BB9"/>
    <w:rsid w:val="009E6BF8"/>
    <w:rsid w:val="009E6C04"/>
    <w:rsid w:val="009E6C1C"/>
    <w:rsid w:val="009E6C33"/>
    <w:rsid w:val="009E6CC0"/>
    <w:rsid w:val="009E6D13"/>
    <w:rsid w:val="009E6D2F"/>
    <w:rsid w:val="009E6D45"/>
    <w:rsid w:val="009E6D69"/>
    <w:rsid w:val="009E6D99"/>
    <w:rsid w:val="009E6E1F"/>
    <w:rsid w:val="009E6E4D"/>
    <w:rsid w:val="009E6EDD"/>
    <w:rsid w:val="009E6F67"/>
    <w:rsid w:val="009E705A"/>
    <w:rsid w:val="009E70FD"/>
    <w:rsid w:val="009E7113"/>
    <w:rsid w:val="009E7129"/>
    <w:rsid w:val="009E714B"/>
    <w:rsid w:val="009E716A"/>
    <w:rsid w:val="009E7198"/>
    <w:rsid w:val="009E71B1"/>
    <w:rsid w:val="009E723E"/>
    <w:rsid w:val="009E72C0"/>
    <w:rsid w:val="009E72FA"/>
    <w:rsid w:val="009E7311"/>
    <w:rsid w:val="009E7326"/>
    <w:rsid w:val="009E745B"/>
    <w:rsid w:val="009E755F"/>
    <w:rsid w:val="009E7561"/>
    <w:rsid w:val="009E7569"/>
    <w:rsid w:val="009E75A8"/>
    <w:rsid w:val="009E75A9"/>
    <w:rsid w:val="009E76B5"/>
    <w:rsid w:val="009E76EE"/>
    <w:rsid w:val="009E771A"/>
    <w:rsid w:val="009E776D"/>
    <w:rsid w:val="009E77C7"/>
    <w:rsid w:val="009E7811"/>
    <w:rsid w:val="009E781E"/>
    <w:rsid w:val="009E7909"/>
    <w:rsid w:val="009E7947"/>
    <w:rsid w:val="009E79B6"/>
    <w:rsid w:val="009E79CB"/>
    <w:rsid w:val="009E7A65"/>
    <w:rsid w:val="009E7A91"/>
    <w:rsid w:val="009E7A99"/>
    <w:rsid w:val="009E7AD1"/>
    <w:rsid w:val="009E7AE3"/>
    <w:rsid w:val="009E7B41"/>
    <w:rsid w:val="009E7B6F"/>
    <w:rsid w:val="009E7BA2"/>
    <w:rsid w:val="009E7BBC"/>
    <w:rsid w:val="009E7C0C"/>
    <w:rsid w:val="009E7CB9"/>
    <w:rsid w:val="009E7D07"/>
    <w:rsid w:val="009E7D64"/>
    <w:rsid w:val="009E7D9A"/>
    <w:rsid w:val="009E7DC9"/>
    <w:rsid w:val="009E7E25"/>
    <w:rsid w:val="009E7EF4"/>
    <w:rsid w:val="009E7F92"/>
    <w:rsid w:val="009E7FAD"/>
    <w:rsid w:val="009E7FE0"/>
    <w:rsid w:val="009F00C8"/>
    <w:rsid w:val="009F00E3"/>
    <w:rsid w:val="009F00F9"/>
    <w:rsid w:val="009F01C6"/>
    <w:rsid w:val="009F0212"/>
    <w:rsid w:val="009F0219"/>
    <w:rsid w:val="009F024E"/>
    <w:rsid w:val="009F0278"/>
    <w:rsid w:val="009F0320"/>
    <w:rsid w:val="009F03F7"/>
    <w:rsid w:val="009F048B"/>
    <w:rsid w:val="009F048E"/>
    <w:rsid w:val="009F04E3"/>
    <w:rsid w:val="009F056F"/>
    <w:rsid w:val="009F0586"/>
    <w:rsid w:val="009F059B"/>
    <w:rsid w:val="009F05AB"/>
    <w:rsid w:val="009F05FC"/>
    <w:rsid w:val="009F05FD"/>
    <w:rsid w:val="009F0666"/>
    <w:rsid w:val="009F06A4"/>
    <w:rsid w:val="009F06AD"/>
    <w:rsid w:val="009F06AE"/>
    <w:rsid w:val="009F06BD"/>
    <w:rsid w:val="009F0728"/>
    <w:rsid w:val="009F075C"/>
    <w:rsid w:val="009F07D8"/>
    <w:rsid w:val="009F0826"/>
    <w:rsid w:val="009F0845"/>
    <w:rsid w:val="009F08A7"/>
    <w:rsid w:val="009F0938"/>
    <w:rsid w:val="009F0974"/>
    <w:rsid w:val="009F09BE"/>
    <w:rsid w:val="009F0B15"/>
    <w:rsid w:val="009F0BF8"/>
    <w:rsid w:val="009F0BFF"/>
    <w:rsid w:val="009F0CE5"/>
    <w:rsid w:val="009F0CFB"/>
    <w:rsid w:val="009F0D42"/>
    <w:rsid w:val="009F0D66"/>
    <w:rsid w:val="009F0DCB"/>
    <w:rsid w:val="009F0E3F"/>
    <w:rsid w:val="009F0F1B"/>
    <w:rsid w:val="009F0F54"/>
    <w:rsid w:val="009F0F62"/>
    <w:rsid w:val="009F107B"/>
    <w:rsid w:val="009F1165"/>
    <w:rsid w:val="009F1184"/>
    <w:rsid w:val="009F123B"/>
    <w:rsid w:val="009F1264"/>
    <w:rsid w:val="009F1272"/>
    <w:rsid w:val="009F1280"/>
    <w:rsid w:val="009F12F7"/>
    <w:rsid w:val="009F1314"/>
    <w:rsid w:val="009F1343"/>
    <w:rsid w:val="009F1457"/>
    <w:rsid w:val="009F1482"/>
    <w:rsid w:val="009F1529"/>
    <w:rsid w:val="009F15D2"/>
    <w:rsid w:val="009F169E"/>
    <w:rsid w:val="009F16DA"/>
    <w:rsid w:val="009F1705"/>
    <w:rsid w:val="009F1743"/>
    <w:rsid w:val="009F175A"/>
    <w:rsid w:val="009F1782"/>
    <w:rsid w:val="009F1798"/>
    <w:rsid w:val="009F1839"/>
    <w:rsid w:val="009F19D1"/>
    <w:rsid w:val="009F1A64"/>
    <w:rsid w:val="009F1B03"/>
    <w:rsid w:val="009F1B3A"/>
    <w:rsid w:val="009F1B7D"/>
    <w:rsid w:val="009F1BC0"/>
    <w:rsid w:val="009F1BF5"/>
    <w:rsid w:val="009F1CAB"/>
    <w:rsid w:val="009F1CFC"/>
    <w:rsid w:val="009F1D40"/>
    <w:rsid w:val="009F1DC9"/>
    <w:rsid w:val="009F1DCD"/>
    <w:rsid w:val="009F1DD5"/>
    <w:rsid w:val="009F1DDF"/>
    <w:rsid w:val="009F1E28"/>
    <w:rsid w:val="009F1E97"/>
    <w:rsid w:val="009F1EA0"/>
    <w:rsid w:val="009F1EF7"/>
    <w:rsid w:val="009F1F8D"/>
    <w:rsid w:val="009F1F91"/>
    <w:rsid w:val="009F1FF1"/>
    <w:rsid w:val="009F219C"/>
    <w:rsid w:val="009F221A"/>
    <w:rsid w:val="009F2230"/>
    <w:rsid w:val="009F2265"/>
    <w:rsid w:val="009F22C0"/>
    <w:rsid w:val="009F22F6"/>
    <w:rsid w:val="009F23CF"/>
    <w:rsid w:val="009F24B1"/>
    <w:rsid w:val="009F2566"/>
    <w:rsid w:val="009F25F1"/>
    <w:rsid w:val="009F26AD"/>
    <w:rsid w:val="009F2783"/>
    <w:rsid w:val="009F27C7"/>
    <w:rsid w:val="009F2807"/>
    <w:rsid w:val="009F2858"/>
    <w:rsid w:val="009F28BD"/>
    <w:rsid w:val="009F28CB"/>
    <w:rsid w:val="009F28CD"/>
    <w:rsid w:val="009F2955"/>
    <w:rsid w:val="009F2A68"/>
    <w:rsid w:val="009F2A8B"/>
    <w:rsid w:val="009F2AEC"/>
    <w:rsid w:val="009F2AF6"/>
    <w:rsid w:val="009F2B00"/>
    <w:rsid w:val="009F2B02"/>
    <w:rsid w:val="009F2B2D"/>
    <w:rsid w:val="009F2B47"/>
    <w:rsid w:val="009F2C54"/>
    <w:rsid w:val="009F2C6B"/>
    <w:rsid w:val="009F2C78"/>
    <w:rsid w:val="009F2D96"/>
    <w:rsid w:val="009F2DCC"/>
    <w:rsid w:val="009F2DFD"/>
    <w:rsid w:val="009F2E18"/>
    <w:rsid w:val="009F2E68"/>
    <w:rsid w:val="009F2E83"/>
    <w:rsid w:val="009F2EE9"/>
    <w:rsid w:val="009F2F89"/>
    <w:rsid w:val="009F3034"/>
    <w:rsid w:val="009F3055"/>
    <w:rsid w:val="009F305B"/>
    <w:rsid w:val="009F3101"/>
    <w:rsid w:val="009F3110"/>
    <w:rsid w:val="009F31DB"/>
    <w:rsid w:val="009F31FF"/>
    <w:rsid w:val="009F321D"/>
    <w:rsid w:val="009F3246"/>
    <w:rsid w:val="009F325F"/>
    <w:rsid w:val="009F3277"/>
    <w:rsid w:val="009F3343"/>
    <w:rsid w:val="009F3382"/>
    <w:rsid w:val="009F33E9"/>
    <w:rsid w:val="009F3402"/>
    <w:rsid w:val="009F3494"/>
    <w:rsid w:val="009F34E7"/>
    <w:rsid w:val="009F3516"/>
    <w:rsid w:val="009F363B"/>
    <w:rsid w:val="009F364F"/>
    <w:rsid w:val="009F36C0"/>
    <w:rsid w:val="009F37A1"/>
    <w:rsid w:val="009F37EC"/>
    <w:rsid w:val="009F3839"/>
    <w:rsid w:val="009F388A"/>
    <w:rsid w:val="009F3909"/>
    <w:rsid w:val="009F395D"/>
    <w:rsid w:val="009F395F"/>
    <w:rsid w:val="009F39DE"/>
    <w:rsid w:val="009F3A2E"/>
    <w:rsid w:val="009F3A65"/>
    <w:rsid w:val="009F3A6B"/>
    <w:rsid w:val="009F3B9E"/>
    <w:rsid w:val="009F3BA0"/>
    <w:rsid w:val="009F3C00"/>
    <w:rsid w:val="009F3CA3"/>
    <w:rsid w:val="009F3D0C"/>
    <w:rsid w:val="009F3D0F"/>
    <w:rsid w:val="009F3D3B"/>
    <w:rsid w:val="009F3DE8"/>
    <w:rsid w:val="009F3DF9"/>
    <w:rsid w:val="009F3E12"/>
    <w:rsid w:val="009F3E46"/>
    <w:rsid w:val="009F3E52"/>
    <w:rsid w:val="009F3F93"/>
    <w:rsid w:val="009F4004"/>
    <w:rsid w:val="009F4007"/>
    <w:rsid w:val="009F4025"/>
    <w:rsid w:val="009F40AC"/>
    <w:rsid w:val="009F40DF"/>
    <w:rsid w:val="009F4140"/>
    <w:rsid w:val="009F42A0"/>
    <w:rsid w:val="009F43C7"/>
    <w:rsid w:val="009F43EA"/>
    <w:rsid w:val="009F43EB"/>
    <w:rsid w:val="009F43F7"/>
    <w:rsid w:val="009F4406"/>
    <w:rsid w:val="009F4457"/>
    <w:rsid w:val="009F4466"/>
    <w:rsid w:val="009F4496"/>
    <w:rsid w:val="009F456F"/>
    <w:rsid w:val="009F4582"/>
    <w:rsid w:val="009F4693"/>
    <w:rsid w:val="009F46A6"/>
    <w:rsid w:val="009F46A9"/>
    <w:rsid w:val="009F4719"/>
    <w:rsid w:val="009F4790"/>
    <w:rsid w:val="009F489F"/>
    <w:rsid w:val="009F48C5"/>
    <w:rsid w:val="009F495D"/>
    <w:rsid w:val="009F49C2"/>
    <w:rsid w:val="009F4AC2"/>
    <w:rsid w:val="009F4C48"/>
    <w:rsid w:val="009F4DE2"/>
    <w:rsid w:val="009F4DF2"/>
    <w:rsid w:val="009F4E02"/>
    <w:rsid w:val="009F4E5C"/>
    <w:rsid w:val="009F4EB9"/>
    <w:rsid w:val="009F4F50"/>
    <w:rsid w:val="009F4F7C"/>
    <w:rsid w:val="009F4FA2"/>
    <w:rsid w:val="009F4FB0"/>
    <w:rsid w:val="009F4FCC"/>
    <w:rsid w:val="009F4FDE"/>
    <w:rsid w:val="009F4FFF"/>
    <w:rsid w:val="009F5056"/>
    <w:rsid w:val="009F50F1"/>
    <w:rsid w:val="009F5109"/>
    <w:rsid w:val="009F510C"/>
    <w:rsid w:val="009F515F"/>
    <w:rsid w:val="009F5175"/>
    <w:rsid w:val="009F51B8"/>
    <w:rsid w:val="009F51DF"/>
    <w:rsid w:val="009F5213"/>
    <w:rsid w:val="009F528E"/>
    <w:rsid w:val="009F5373"/>
    <w:rsid w:val="009F5397"/>
    <w:rsid w:val="009F53EE"/>
    <w:rsid w:val="009F5477"/>
    <w:rsid w:val="009F55BE"/>
    <w:rsid w:val="009F5694"/>
    <w:rsid w:val="009F569D"/>
    <w:rsid w:val="009F56EA"/>
    <w:rsid w:val="009F5704"/>
    <w:rsid w:val="009F5838"/>
    <w:rsid w:val="009F5851"/>
    <w:rsid w:val="009F588C"/>
    <w:rsid w:val="009F58CD"/>
    <w:rsid w:val="009F592B"/>
    <w:rsid w:val="009F5A0C"/>
    <w:rsid w:val="009F5A39"/>
    <w:rsid w:val="009F5A77"/>
    <w:rsid w:val="009F5A7F"/>
    <w:rsid w:val="009F5A98"/>
    <w:rsid w:val="009F5AD3"/>
    <w:rsid w:val="009F5AF8"/>
    <w:rsid w:val="009F5B2E"/>
    <w:rsid w:val="009F5B86"/>
    <w:rsid w:val="009F5B8B"/>
    <w:rsid w:val="009F5BE6"/>
    <w:rsid w:val="009F5C6A"/>
    <w:rsid w:val="009F5CAB"/>
    <w:rsid w:val="009F5DA9"/>
    <w:rsid w:val="009F5E0E"/>
    <w:rsid w:val="009F5E50"/>
    <w:rsid w:val="009F5E6F"/>
    <w:rsid w:val="009F5E91"/>
    <w:rsid w:val="009F5F0D"/>
    <w:rsid w:val="009F5F27"/>
    <w:rsid w:val="009F5F7B"/>
    <w:rsid w:val="009F5F82"/>
    <w:rsid w:val="009F5FA4"/>
    <w:rsid w:val="009F5FD5"/>
    <w:rsid w:val="009F600D"/>
    <w:rsid w:val="009F6011"/>
    <w:rsid w:val="009F6030"/>
    <w:rsid w:val="009F6100"/>
    <w:rsid w:val="009F6138"/>
    <w:rsid w:val="009F6173"/>
    <w:rsid w:val="009F624E"/>
    <w:rsid w:val="009F625E"/>
    <w:rsid w:val="009F62B1"/>
    <w:rsid w:val="009F633D"/>
    <w:rsid w:val="009F6383"/>
    <w:rsid w:val="009F63B4"/>
    <w:rsid w:val="009F63CE"/>
    <w:rsid w:val="009F63E6"/>
    <w:rsid w:val="009F646A"/>
    <w:rsid w:val="009F646D"/>
    <w:rsid w:val="009F6470"/>
    <w:rsid w:val="009F64E9"/>
    <w:rsid w:val="009F650A"/>
    <w:rsid w:val="009F65DD"/>
    <w:rsid w:val="009F662C"/>
    <w:rsid w:val="009F6639"/>
    <w:rsid w:val="009F6679"/>
    <w:rsid w:val="009F6745"/>
    <w:rsid w:val="009F677D"/>
    <w:rsid w:val="009F67F6"/>
    <w:rsid w:val="009F6831"/>
    <w:rsid w:val="009F6834"/>
    <w:rsid w:val="009F6845"/>
    <w:rsid w:val="009F689D"/>
    <w:rsid w:val="009F68EA"/>
    <w:rsid w:val="009F6902"/>
    <w:rsid w:val="009F6992"/>
    <w:rsid w:val="009F69BF"/>
    <w:rsid w:val="009F6A45"/>
    <w:rsid w:val="009F6A7F"/>
    <w:rsid w:val="009F6AD1"/>
    <w:rsid w:val="009F6AEB"/>
    <w:rsid w:val="009F6BFE"/>
    <w:rsid w:val="009F6C32"/>
    <w:rsid w:val="009F6D1C"/>
    <w:rsid w:val="009F6D38"/>
    <w:rsid w:val="009F6D40"/>
    <w:rsid w:val="009F6DDB"/>
    <w:rsid w:val="009F6E17"/>
    <w:rsid w:val="009F6E3D"/>
    <w:rsid w:val="009F6E78"/>
    <w:rsid w:val="009F7026"/>
    <w:rsid w:val="009F7062"/>
    <w:rsid w:val="009F7098"/>
    <w:rsid w:val="009F70FA"/>
    <w:rsid w:val="009F7180"/>
    <w:rsid w:val="009F7259"/>
    <w:rsid w:val="009F72BF"/>
    <w:rsid w:val="009F72EF"/>
    <w:rsid w:val="009F7329"/>
    <w:rsid w:val="009F7398"/>
    <w:rsid w:val="009F73A1"/>
    <w:rsid w:val="009F73CF"/>
    <w:rsid w:val="009F7406"/>
    <w:rsid w:val="009F7450"/>
    <w:rsid w:val="009F7481"/>
    <w:rsid w:val="009F7548"/>
    <w:rsid w:val="009F7580"/>
    <w:rsid w:val="009F7592"/>
    <w:rsid w:val="009F75B4"/>
    <w:rsid w:val="009F7711"/>
    <w:rsid w:val="009F7748"/>
    <w:rsid w:val="009F77B3"/>
    <w:rsid w:val="009F781B"/>
    <w:rsid w:val="009F783A"/>
    <w:rsid w:val="009F7874"/>
    <w:rsid w:val="009F7877"/>
    <w:rsid w:val="009F78B5"/>
    <w:rsid w:val="009F7904"/>
    <w:rsid w:val="009F7927"/>
    <w:rsid w:val="009F79D2"/>
    <w:rsid w:val="009F7A45"/>
    <w:rsid w:val="009F7A4B"/>
    <w:rsid w:val="009F7A5B"/>
    <w:rsid w:val="009F7D33"/>
    <w:rsid w:val="009F7D76"/>
    <w:rsid w:val="009F7D91"/>
    <w:rsid w:val="009F7DA0"/>
    <w:rsid w:val="009F7DA3"/>
    <w:rsid w:val="009F7E3C"/>
    <w:rsid w:val="009F7E57"/>
    <w:rsid w:val="009F7EE0"/>
    <w:rsid w:val="009F7F1F"/>
    <w:rsid w:val="009F7F92"/>
    <w:rsid w:val="009F7FD8"/>
    <w:rsid w:val="009F7FE3"/>
    <w:rsid w:val="00A0003C"/>
    <w:rsid w:val="00A000DA"/>
    <w:rsid w:val="00A00124"/>
    <w:rsid w:val="00A00156"/>
    <w:rsid w:val="00A0015B"/>
    <w:rsid w:val="00A0020F"/>
    <w:rsid w:val="00A00232"/>
    <w:rsid w:val="00A002BA"/>
    <w:rsid w:val="00A002E6"/>
    <w:rsid w:val="00A0030B"/>
    <w:rsid w:val="00A0036B"/>
    <w:rsid w:val="00A0038C"/>
    <w:rsid w:val="00A00399"/>
    <w:rsid w:val="00A00463"/>
    <w:rsid w:val="00A00483"/>
    <w:rsid w:val="00A0048A"/>
    <w:rsid w:val="00A004A8"/>
    <w:rsid w:val="00A005CD"/>
    <w:rsid w:val="00A00604"/>
    <w:rsid w:val="00A00646"/>
    <w:rsid w:val="00A00757"/>
    <w:rsid w:val="00A0076E"/>
    <w:rsid w:val="00A007AF"/>
    <w:rsid w:val="00A00813"/>
    <w:rsid w:val="00A0087E"/>
    <w:rsid w:val="00A008DC"/>
    <w:rsid w:val="00A00911"/>
    <w:rsid w:val="00A00922"/>
    <w:rsid w:val="00A00928"/>
    <w:rsid w:val="00A00965"/>
    <w:rsid w:val="00A009C3"/>
    <w:rsid w:val="00A00A4E"/>
    <w:rsid w:val="00A00ACB"/>
    <w:rsid w:val="00A00BC4"/>
    <w:rsid w:val="00A00BC8"/>
    <w:rsid w:val="00A00C50"/>
    <w:rsid w:val="00A00CA7"/>
    <w:rsid w:val="00A00CC7"/>
    <w:rsid w:val="00A00CEA"/>
    <w:rsid w:val="00A00CED"/>
    <w:rsid w:val="00A00D63"/>
    <w:rsid w:val="00A00D68"/>
    <w:rsid w:val="00A00DBD"/>
    <w:rsid w:val="00A00DBE"/>
    <w:rsid w:val="00A00DED"/>
    <w:rsid w:val="00A00E1C"/>
    <w:rsid w:val="00A00EC0"/>
    <w:rsid w:val="00A00F1A"/>
    <w:rsid w:val="00A00F45"/>
    <w:rsid w:val="00A00F6B"/>
    <w:rsid w:val="00A00FF8"/>
    <w:rsid w:val="00A0101A"/>
    <w:rsid w:val="00A01022"/>
    <w:rsid w:val="00A01034"/>
    <w:rsid w:val="00A01170"/>
    <w:rsid w:val="00A01235"/>
    <w:rsid w:val="00A012CB"/>
    <w:rsid w:val="00A012FB"/>
    <w:rsid w:val="00A0137A"/>
    <w:rsid w:val="00A013B7"/>
    <w:rsid w:val="00A013DF"/>
    <w:rsid w:val="00A01420"/>
    <w:rsid w:val="00A01478"/>
    <w:rsid w:val="00A014AA"/>
    <w:rsid w:val="00A01646"/>
    <w:rsid w:val="00A01674"/>
    <w:rsid w:val="00A01681"/>
    <w:rsid w:val="00A016AC"/>
    <w:rsid w:val="00A016C5"/>
    <w:rsid w:val="00A016D6"/>
    <w:rsid w:val="00A01743"/>
    <w:rsid w:val="00A0175D"/>
    <w:rsid w:val="00A01775"/>
    <w:rsid w:val="00A01788"/>
    <w:rsid w:val="00A017EC"/>
    <w:rsid w:val="00A01845"/>
    <w:rsid w:val="00A0184B"/>
    <w:rsid w:val="00A01856"/>
    <w:rsid w:val="00A01869"/>
    <w:rsid w:val="00A018BE"/>
    <w:rsid w:val="00A018C5"/>
    <w:rsid w:val="00A018D2"/>
    <w:rsid w:val="00A018E1"/>
    <w:rsid w:val="00A019E6"/>
    <w:rsid w:val="00A01A16"/>
    <w:rsid w:val="00A01A3A"/>
    <w:rsid w:val="00A01A5C"/>
    <w:rsid w:val="00A01A5D"/>
    <w:rsid w:val="00A01A8F"/>
    <w:rsid w:val="00A01A91"/>
    <w:rsid w:val="00A01AD8"/>
    <w:rsid w:val="00A01AE1"/>
    <w:rsid w:val="00A01B6B"/>
    <w:rsid w:val="00A01C00"/>
    <w:rsid w:val="00A01C12"/>
    <w:rsid w:val="00A01C79"/>
    <w:rsid w:val="00A01CA5"/>
    <w:rsid w:val="00A01CA7"/>
    <w:rsid w:val="00A01CF7"/>
    <w:rsid w:val="00A01D1F"/>
    <w:rsid w:val="00A01DED"/>
    <w:rsid w:val="00A01E1F"/>
    <w:rsid w:val="00A01EC4"/>
    <w:rsid w:val="00A01F0F"/>
    <w:rsid w:val="00A01FDD"/>
    <w:rsid w:val="00A02050"/>
    <w:rsid w:val="00A020B7"/>
    <w:rsid w:val="00A020E5"/>
    <w:rsid w:val="00A020F2"/>
    <w:rsid w:val="00A0218F"/>
    <w:rsid w:val="00A021C0"/>
    <w:rsid w:val="00A0235E"/>
    <w:rsid w:val="00A0237C"/>
    <w:rsid w:val="00A023FF"/>
    <w:rsid w:val="00A02522"/>
    <w:rsid w:val="00A025B6"/>
    <w:rsid w:val="00A02656"/>
    <w:rsid w:val="00A0268A"/>
    <w:rsid w:val="00A02712"/>
    <w:rsid w:val="00A02783"/>
    <w:rsid w:val="00A0282E"/>
    <w:rsid w:val="00A0287E"/>
    <w:rsid w:val="00A028A9"/>
    <w:rsid w:val="00A028EE"/>
    <w:rsid w:val="00A028F1"/>
    <w:rsid w:val="00A0291D"/>
    <w:rsid w:val="00A0292B"/>
    <w:rsid w:val="00A02962"/>
    <w:rsid w:val="00A02A32"/>
    <w:rsid w:val="00A02A60"/>
    <w:rsid w:val="00A02BF8"/>
    <w:rsid w:val="00A02C86"/>
    <w:rsid w:val="00A02D83"/>
    <w:rsid w:val="00A02DC3"/>
    <w:rsid w:val="00A02E02"/>
    <w:rsid w:val="00A02E2D"/>
    <w:rsid w:val="00A02E34"/>
    <w:rsid w:val="00A02E96"/>
    <w:rsid w:val="00A02ECD"/>
    <w:rsid w:val="00A02F61"/>
    <w:rsid w:val="00A02F8E"/>
    <w:rsid w:val="00A0303A"/>
    <w:rsid w:val="00A0313D"/>
    <w:rsid w:val="00A0316E"/>
    <w:rsid w:val="00A0317A"/>
    <w:rsid w:val="00A032A6"/>
    <w:rsid w:val="00A032AC"/>
    <w:rsid w:val="00A032FC"/>
    <w:rsid w:val="00A0336C"/>
    <w:rsid w:val="00A033F9"/>
    <w:rsid w:val="00A03443"/>
    <w:rsid w:val="00A03468"/>
    <w:rsid w:val="00A0349E"/>
    <w:rsid w:val="00A034F6"/>
    <w:rsid w:val="00A03568"/>
    <w:rsid w:val="00A035E5"/>
    <w:rsid w:val="00A035FC"/>
    <w:rsid w:val="00A03643"/>
    <w:rsid w:val="00A03656"/>
    <w:rsid w:val="00A0369A"/>
    <w:rsid w:val="00A036D5"/>
    <w:rsid w:val="00A03723"/>
    <w:rsid w:val="00A03843"/>
    <w:rsid w:val="00A03877"/>
    <w:rsid w:val="00A0389D"/>
    <w:rsid w:val="00A03916"/>
    <w:rsid w:val="00A0397F"/>
    <w:rsid w:val="00A03996"/>
    <w:rsid w:val="00A039A0"/>
    <w:rsid w:val="00A039D4"/>
    <w:rsid w:val="00A03A0E"/>
    <w:rsid w:val="00A03A4C"/>
    <w:rsid w:val="00A03A63"/>
    <w:rsid w:val="00A03A75"/>
    <w:rsid w:val="00A03A87"/>
    <w:rsid w:val="00A03A8B"/>
    <w:rsid w:val="00A03AFD"/>
    <w:rsid w:val="00A03B18"/>
    <w:rsid w:val="00A03BA9"/>
    <w:rsid w:val="00A03CE6"/>
    <w:rsid w:val="00A03D73"/>
    <w:rsid w:val="00A03DC9"/>
    <w:rsid w:val="00A03E4C"/>
    <w:rsid w:val="00A03E62"/>
    <w:rsid w:val="00A03E8A"/>
    <w:rsid w:val="00A03F16"/>
    <w:rsid w:val="00A03F58"/>
    <w:rsid w:val="00A03FCF"/>
    <w:rsid w:val="00A04029"/>
    <w:rsid w:val="00A04057"/>
    <w:rsid w:val="00A040DD"/>
    <w:rsid w:val="00A04124"/>
    <w:rsid w:val="00A0414A"/>
    <w:rsid w:val="00A0415E"/>
    <w:rsid w:val="00A04182"/>
    <w:rsid w:val="00A041AE"/>
    <w:rsid w:val="00A0423D"/>
    <w:rsid w:val="00A0429A"/>
    <w:rsid w:val="00A042E7"/>
    <w:rsid w:val="00A04336"/>
    <w:rsid w:val="00A04436"/>
    <w:rsid w:val="00A04463"/>
    <w:rsid w:val="00A04483"/>
    <w:rsid w:val="00A044EC"/>
    <w:rsid w:val="00A0465B"/>
    <w:rsid w:val="00A04696"/>
    <w:rsid w:val="00A046E9"/>
    <w:rsid w:val="00A046EC"/>
    <w:rsid w:val="00A04725"/>
    <w:rsid w:val="00A0474F"/>
    <w:rsid w:val="00A04780"/>
    <w:rsid w:val="00A04874"/>
    <w:rsid w:val="00A04886"/>
    <w:rsid w:val="00A049D4"/>
    <w:rsid w:val="00A04A03"/>
    <w:rsid w:val="00A04A78"/>
    <w:rsid w:val="00A04A88"/>
    <w:rsid w:val="00A04B3D"/>
    <w:rsid w:val="00A04C39"/>
    <w:rsid w:val="00A04C71"/>
    <w:rsid w:val="00A04C82"/>
    <w:rsid w:val="00A04CE7"/>
    <w:rsid w:val="00A04D24"/>
    <w:rsid w:val="00A04D36"/>
    <w:rsid w:val="00A04DD9"/>
    <w:rsid w:val="00A04DEA"/>
    <w:rsid w:val="00A04DF1"/>
    <w:rsid w:val="00A04E3A"/>
    <w:rsid w:val="00A04E90"/>
    <w:rsid w:val="00A04ED6"/>
    <w:rsid w:val="00A04EFC"/>
    <w:rsid w:val="00A04F07"/>
    <w:rsid w:val="00A04F1C"/>
    <w:rsid w:val="00A04F54"/>
    <w:rsid w:val="00A04F6E"/>
    <w:rsid w:val="00A04F83"/>
    <w:rsid w:val="00A04FC6"/>
    <w:rsid w:val="00A04FC8"/>
    <w:rsid w:val="00A04FF6"/>
    <w:rsid w:val="00A05027"/>
    <w:rsid w:val="00A050BE"/>
    <w:rsid w:val="00A050D9"/>
    <w:rsid w:val="00A051D1"/>
    <w:rsid w:val="00A051EF"/>
    <w:rsid w:val="00A051F1"/>
    <w:rsid w:val="00A05316"/>
    <w:rsid w:val="00A053B6"/>
    <w:rsid w:val="00A053D9"/>
    <w:rsid w:val="00A053DB"/>
    <w:rsid w:val="00A0546E"/>
    <w:rsid w:val="00A055BB"/>
    <w:rsid w:val="00A055F2"/>
    <w:rsid w:val="00A05608"/>
    <w:rsid w:val="00A0563B"/>
    <w:rsid w:val="00A05675"/>
    <w:rsid w:val="00A05678"/>
    <w:rsid w:val="00A056BC"/>
    <w:rsid w:val="00A056CA"/>
    <w:rsid w:val="00A056E1"/>
    <w:rsid w:val="00A0573C"/>
    <w:rsid w:val="00A05741"/>
    <w:rsid w:val="00A0577D"/>
    <w:rsid w:val="00A05877"/>
    <w:rsid w:val="00A058AF"/>
    <w:rsid w:val="00A059C2"/>
    <w:rsid w:val="00A059EC"/>
    <w:rsid w:val="00A05A19"/>
    <w:rsid w:val="00A05A22"/>
    <w:rsid w:val="00A05A30"/>
    <w:rsid w:val="00A05A39"/>
    <w:rsid w:val="00A05A51"/>
    <w:rsid w:val="00A05AE5"/>
    <w:rsid w:val="00A05B5A"/>
    <w:rsid w:val="00A05B6A"/>
    <w:rsid w:val="00A05C22"/>
    <w:rsid w:val="00A05C82"/>
    <w:rsid w:val="00A05E7E"/>
    <w:rsid w:val="00A05E92"/>
    <w:rsid w:val="00A05EB9"/>
    <w:rsid w:val="00A05ECF"/>
    <w:rsid w:val="00A05F3C"/>
    <w:rsid w:val="00A05F85"/>
    <w:rsid w:val="00A06018"/>
    <w:rsid w:val="00A0608F"/>
    <w:rsid w:val="00A060FB"/>
    <w:rsid w:val="00A0615E"/>
    <w:rsid w:val="00A0619E"/>
    <w:rsid w:val="00A0619F"/>
    <w:rsid w:val="00A06227"/>
    <w:rsid w:val="00A0626B"/>
    <w:rsid w:val="00A062EB"/>
    <w:rsid w:val="00A062F3"/>
    <w:rsid w:val="00A06331"/>
    <w:rsid w:val="00A0633B"/>
    <w:rsid w:val="00A063A0"/>
    <w:rsid w:val="00A06408"/>
    <w:rsid w:val="00A06436"/>
    <w:rsid w:val="00A064BE"/>
    <w:rsid w:val="00A064CE"/>
    <w:rsid w:val="00A064DC"/>
    <w:rsid w:val="00A0655D"/>
    <w:rsid w:val="00A0657D"/>
    <w:rsid w:val="00A065AD"/>
    <w:rsid w:val="00A06636"/>
    <w:rsid w:val="00A066BE"/>
    <w:rsid w:val="00A066C5"/>
    <w:rsid w:val="00A066D4"/>
    <w:rsid w:val="00A066F8"/>
    <w:rsid w:val="00A0675C"/>
    <w:rsid w:val="00A067F4"/>
    <w:rsid w:val="00A06853"/>
    <w:rsid w:val="00A0687A"/>
    <w:rsid w:val="00A069A5"/>
    <w:rsid w:val="00A06A04"/>
    <w:rsid w:val="00A06A14"/>
    <w:rsid w:val="00A06A97"/>
    <w:rsid w:val="00A06B74"/>
    <w:rsid w:val="00A06B7A"/>
    <w:rsid w:val="00A06BAA"/>
    <w:rsid w:val="00A06BD1"/>
    <w:rsid w:val="00A06BE1"/>
    <w:rsid w:val="00A06CC4"/>
    <w:rsid w:val="00A06CCD"/>
    <w:rsid w:val="00A06D00"/>
    <w:rsid w:val="00A06D37"/>
    <w:rsid w:val="00A06DA8"/>
    <w:rsid w:val="00A06E23"/>
    <w:rsid w:val="00A06E3D"/>
    <w:rsid w:val="00A06E45"/>
    <w:rsid w:val="00A07001"/>
    <w:rsid w:val="00A070C0"/>
    <w:rsid w:val="00A070DD"/>
    <w:rsid w:val="00A0710F"/>
    <w:rsid w:val="00A0716B"/>
    <w:rsid w:val="00A071E4"/>
    <w:rsid w:val="00A0721A"/>
    <w:rsid w:val="00A07231"/>
    <w:rsid w:val="00A0727B"/>
    <w:rsid w:val="00A072AE"/>
    <w:rsid w:val="00A0730A"/>
    <w:rsid w:val="00A07344"/>
    <w:rsid w:val="00A073A1"/>
    <w:rsid w:val="00A073AB"/>
    <w:rsid w:val="00A073D8"/>
    <w:rsid w:val="00A073F0"/>
    <w:rsid w:val="00A0742A"/>
    <w:rsid w:val="00A074B5"/>
    <w:rsid w:val="00A0754B"/>
    <w:rsid w:val="00A07570"/>
    <w:rsid w:val="00A075B8"/>
    <w:rsid w:val="00A0765F"/>
    <w:rsid w:val="00A076A9"/>
    <w:rsid w:val="00A0770E"/>
    <w:rsid w:val="00A0775E"/>
    <w:rsid w:val="00A07835"/>
    <w:rsid w:val="00A07905"/>
    <w:rsid w:val="00A07924"/>
    <w:rsid w:val="00A0793B"/>
    <w:rsid w:val="00A07940"/>
    <w:rsid w:val="00A07945"/>
    <w:rsid w:val="00A07996"/>
    <w:rsid w:val="00A079DE"/>
    <w:rsid w:val="00A079EA"/>
    <w:rsid w:val="00A07A3A"/>
    <w:rsid w:val="00A07A81"/>
    <w:rsid w:val="00A07AD2"/>
    <w:rsid w:val="00A07ADB"/>
    <w:rsid w:val="00A07B0D"/>
    <w:rsid w:val="00A07B36"/>
    <w:rsid w:val="00A07B73"/>
    <w:rsid w:val="00A07BC3"/>
    <w:rsid w:val="00A07C10"/>
    <w:rsid w:val="00A07D10"/>
    <w:rsid w:val="00A07D12"/>
    <w:rsid w:val="00A07D36"/>
    <w:rsid w:val="00A07D9D"/>
    <w:rsid w:val="00A07E7E"/>
    <w:rsid w:val="00A07EB3"/>
    <w:rsid w:val="00A07F5E"/>
    <w:rsid w:val="00A07F7A"/>
    <w:rsid w:val="00A07FA8"/>
    <w:rsid w:val="00A07FD6"/>
    <w:rsid w:val="00A07FE0"/>
    <w:rsid w:val="00A100B5"/>
    <w:rsid w:val="00A100CB"/>
    <w:rsid w:val="00A100FA"/>
    <w:rsid w:val="00A1010A"/>
    <w:rsid w:val="00A1012D"/>
    <w:rsid w:val="00A1014F"/>
    <w:rsid w:val="00A10151"/>
    <w:rsid w:val="00A10172"/>
    <w:rsid w:val="00A10185"/>
    <w:rsid w:val="00A101A6"/>
    <w:rsid w:val="00A101CD"/>
    <w:rsid w:val="00A101DD"/>
    <w:rsid w:val="00A101E2"/>
    <w:rsid w:val="00A1020A"/>
    <w:rsid w:val="00A10255"/>
    <w:rsid w:val="00A1027F"/>
    <w:rsid w:val="00A1029D"/>
    <w:rsid w:val="00A103DF"/>
    <w:rsid w:val="00A1041D"/>
    <w:rsid w:val="00A10471"/>
    <w:rsid w:val="00A10648"/>
    <w:rsid w:val="00A106A9"/>
    <w:rsid w:val="00A106FF"/>
    <w:rsid w:val="00A1074F"/>
    <w:rsid w:val="00A1077B"/>
    <w:rsid w:val="00A107C9"/>
    <w:rsid w:val="00A107E7"/>
    <w:rsid w:val="00A1088A"/>
    <w:rsid w:val="00A1088D"/>
    <w:rsid w:val="00A10924"/>
    <w:rsid w:val="00A10958"/>
    <w:rsid w:val="00A10A79"/>
    <w:rsid w:val="00A10AF4"/>
    <w:rsid w:val="00A10B29"/>
    <w:rsid w:val="00A10B4C"/>
    <w:rsid w:val="00A10B52"/>
    <w:rsid w:val="00A10B65"/>
    <w:rsid w:val="00A10B6C"/>
    <w:rsid w:val="00A10CA3"/>
    <w:rsid w:val="00A10D7F"/>
    <w:rsid w:val="00A10D89"/>
    <w:rsid w:val="00A10E35"/>
    <w:rsid w:val="00A10F1E"/>
    <w:rsid w:val="00A10F29"/>
    <w:rsid w:val="00A10F62"/>
    <w:rsid w:val="00A10FCE"/>
    <w:rsid w:val="00A1101A"/>
    <w:rsid w:val="00A11023"/>
    <w:rsid w:val="00A11033"/>
    <w:rsid w:val="00A110B2"/>
    <w:rsid w:val="00A110E4"/>
    <w:rsid w:val="00A11123"/>
    <w:rsid w:val="00A11133"/>
    <w:rsid w:val="00A1114B"/>
    <w:rsid w:val="00A1117D"/>
    <w:rsid w:val="00A11225"/>
    <w:rsid w:val="00A1131A"/>
    <w:rsid w:val="00A11344"/>
    <w:rsid w:val="00A11360"/>
    <w:rsid w:val="00A11372"/>
    <w:rsid w:val="00A1138D"/>
    <w:rsid w:val="00A113D4"/>
    <w:rsid w:val="00A11432"/>
    <w:rsid w:val="00A11558"/>
    <w:rsid w:val="00A115D6"/>
    <w:rsid w:val="00A11675"/>
    <w:rsid w:val="00A11692"/>
    <w:rsid w:val="00A11702"/>
    <w:rsid w:val="00A117AD"/>
    <w:rsid w:val="00A11881"/>
    <w:rsid w:val="00A118EC"/>
    <w:rsid w:val="00A1197C"/>
    <w:rsid w:val="00A119FD"/>
    <w:rsid w:val="00A11A09"/>
    <w:rsid w:val="00A11A3F"/>
    <w:rsid w:val="00A11AA7"/>
    <w:rsid w:val="00A11AA9"/>
    <w:rsid w:val="00A11B18"/>
    <w:rsid w:val="00A11B19"/>
    <w:rsid w:val="00A11B43"/>
    <w:rsid w:val="00A11BAB"/>
    <w:rsid w:val="00A11BE7"/>
    <w:rsid w:val="00A11C54"/>
    <w:rsid w:val="00A11D17"/>
    <w:rsid w:val="00A11D3C"/>
    <w:rsid w:val="00A11D7A"/>
    <w:rsid w:val="00A11D95"/>
    <w:rsid w:val="00A11DCE"/>
    <w:rsid w:val="00A11DED"/>
    <w:rsid w:val="00A11DF2"/>
    <w:rsid w:val="00A11E51"/>
    <w:rsid w:val="00A11E5A"/>
    <w:rsid w:val="00A11E6A"/>
    <w:rsid w:val="00A11EF8"/>
    <w:rsid w:val="00A11F53"/>
    <w:rsid w:val="00A11F91"/>
    <w:rsid w:val="00A11FA6"/>
    <w:rsid w:val="00A11FB6"/>
    <w:rsid w:val="00A1212E"/>
    <w:rsid w:val="00A121D1"/>
    <w:rsid w:val="00A121DB"/>
    <w:rsid w:val="00A1222D"/>
    <w:rsid w:val="00A12237"/>
    <w:rsid w:val="00A122A0"/>
    <w:rsid w:val="00A122DA"/>
    <w:rsid w:val="00A12329"/>
    <w:rsid w:val="00A1236F"/>
    <w:rsid w:val="00A12386"/>
    <w:rsid w:val="00A123B6"/>
    <w:rsid w:val="00A12472"/>
    <w:rsid w:val="00A124E8"/>
    <w:rsid w:val="00A125BC"/>
    <w:rsid w:val="00A1264B"/>
    <w:rsid w:val="00A1268A"/>
    <w:rsid w:val="00A1269B"/>
    <w:rsid w:val="00A1269F"/>
    <w:rsid w:val="00A126F1"/>
    <w:rsid w:val="00A12770"/>
    <w:rsid w:val="00A127FA"/>
    <w:rsid w:val="00A12822"/>
    <w:rsid w:val="00A12856"/>
    <w:rsid w:val="00A12861"/>
    <w:rsid w:val="00A12899"/>
    <w:rsid w:val="00A12915"/>
    <w:rsid w:val="00A1291F"/>
    <w:rsid w:val="00A12928"/>
    <w:rsid w:val="00A12984"/>
    <w:rsid w:val="00A12988"/>
    <w:rsid w:val="00A129B5"/>
    <w:rsid w:val="00A129D3"/>
    <w:rsid w:val="00A129DA"/>
    <w:rsid w:val="00A129F4"/>
    <w:rsid w:val="00A12A22"/>
    <w:rsid w:val="00A12A3D"/>
    <w:rsid w:val="00A12A56"/>
    <w:rsid w:val="00A12BA2"/>
    <w:rsid w:val="00A12BB8"/>
    <w:rsid w:val="00A12C79"/>
    <w:rsid w:val="00A12C91"/>
    <w:rsid w:val="00A12C9C"/>
    <w:rsid w:val="00A12CAA"/>
    <w:rsid w:val="00A12D44"/>
    <w:rsid w:val="00A12D5A"/>
    <w:rsid w:val="00A12E77"/>
    <w:rsid w:val="00A12E8D"/>
    <w:rsid w:val="00A12ECA"/>
    <w:rsid w:val="00A12F3F"/>
    <w:rsid w:val="00A13073"/>
    <w:rsid w:val="00A1316A"/>
    <w:rsid w:val="00A1316F"/>
    <w:rsid w:val="00A1317A"/>
    <w:rsid w:val="00A13181"/>
    <w:rsid w:val="00A13282"/>
    <w:rsid w:val="00A132CD"/>
    <w:rsid w:val="00A13379"/>
    <w:rsid w:val="00A13385"/>
    <w:rsid w:val="00A133A2"/>
    <w:rsid w:val="00A13464"/>
    <w:rsid w:val="00A13480"/>
    <w:rsid w:val="00A13523"/>
    <w:rsid w:val="00A135A4"/>
    <w:rsid w:val="00A135C4"/>
    <w:rsid w:val="00A13604"/>
    <w:rsid w:val="00A136A0"/>
    <w:rsid w:val="00A13716"/>
    <w:rsid w:val="00A13728"/>
    <w:rsid w:val="00A13782"/>
    <w:rsid w:val="00A137A3"/>
    <w:rsid w:val="00A137F0"/>
    <w:rsid w:val="00A13916"/>
    <w:rsid w:val="00A1393C"/>
    <w:rsid w:val="00A13951"/>
    <w:rsid w:val="00A139A0"/>
    <w:rsid w:val="00A139DC"/>
    <w:rsid w:val="00A139DD"/>
    <w:rsid w:val="00A13A71"/>
    <w:rsid w:val="00A13A82"/>
    <w:rsid w:val="00A13A8D"/>
    <w:rsid w:val="00A13A93"/>
    <w:rsid w:val="00A13B12"/>
    <w:rsid w:val="00A13B48"/>
    <w:rsid w:val="00A13BAC"/>
    <w:rsid w:val="00A13BF7"/>
    <w:rsid w:val="00A13C3E"/>
    <w:rsid w:val="00A13C90"/>
    <w:rsid w:val="00A13CD3"/>
    <w:rsid w:val="00A13DB8"/>
    <w:rsid w:val="00A13DCE"/>
    <w:rsid w:val="00A13DE2"/>
    <w:rsid w:val="00A13E19"/>
    <w:rsid w:val="00A13EB1"/>
    <w:rsid w:val="00A13EC2"/>
    <w:rsid w:val="00A13F4B"/>
    <w:rsid w:val="00A13F6C"/>
    <w:rsid w:val="00A13FAA"/>
    <w:rsid w:val="00A13FDA"/>
    <w:rsid w:val="00A13FF6"/>
    <w:rsid w:val="00A1402A"/>
    <w:rsid w:val="00A140E1"/>
    <w:rsid w:val="00A1411B"/>
    <w:rsid w:val="00A14154"/>
    <w:rsid w:val="00A1419E"/>
    <w:rsid w:val="00A1424B"/>
    <w:rsid w:val="00A14376"/>
    <w:rsid w:val="00A143B0"/>
    <w:rsid w:val="00A14442"/>
    <w:rsid w:val="00A144EE"/>
    <w:rsid w:val="00A1450B"/>
    <w:rsid w:val="00A145AE"/>
    <w:rsid w:val="00A145B2"/>
    <w:rsid w:val="00A1462C"/>
    <w:rsid w:val="00A14683"/>
    <w:rsid w:val="00A146CF"/>
    <w:rsid w:val="00A146D8"/>
    <w:rsid w:val="00A1473A"/>
    <w:rsid w:val="00A14771"/>
    <w:rsid w:val="00A14773"/>
    <w:rsid w:val="00A14821"/>
    <w:rsid w:val="00A14824"/>
    <w:rsid w:val="00A1487D"/>
    <w:rsid w:val="00A148A2"/>
    <w:rsid w:val="00A14908"/>
    <w:rsid w:val="00A149CD"/>
    <w:rsid w:val="00A14A7F"/>
    <w:rsid w:val="00A14A96"/>
    <w:rsid w:val="00A14B58"/>
    <w:rsid w:val="00A14B70"/>
    <w:rsid w:val="00A14CDC"/>
    <w:rsid w:val="00A14D9D"/>
    <w:rsid w:val="00A14DBD"/>
    <w:rsid w:val="00A14DE4"/>
    <w:rsid w:val="00A14E02"/>
    <w:rsid w:val="00A14E12"/>
    <w:rsid w:val="00A14E43"/>
    <w:rsid w:val="00A14E50"/>
    <w:rsid w:val="00A14E61"/>
    <w:rsid w:val="00A14E84"/>
    <w:rsid w:val="00A14E94"/>
    <w:rsid w:val="00A14F30"/>
    <w:rsid w:val="00A14F61"/>
    <w:rsid w:val="00A14F95"/>
    <w:rsid w:val="00A14FC6"/>
    <w:rsid w:val="00A14FED"/>
    <w:rsid w:val="00A15078"/>
    <w:rsid w:val="00A15097"/>
    <w:rsid w:val="00A150AE"/>
    <w:rsid w:val="00A150CD"/>
    <w:rsid w:val="00A150F3"/>
    <w:rsid w:val="00A150F7"/>
    <w:rsid w:val="00A1516F"/>
    <w:rsid w:val="00A151C8"/>
    <w:rsid w:val="00A151FB"/>
    <w:rsid w:val="00A15234"/>
    <w:rsid w:val="00A1529D"/>
    <w:rsid w:val="00A152F5"/>
    <w:rsid w:val="00A15324"/>
    <w:rsid w:val="00A15331"/>
    <w:rsid w:val="00A15391"/>
    <w:rsid w:val="00A153C9"/>
    <w:rsid w:val="00A153CB"/>
    <w:rsid w:val="00A153EB"/>
    <w:rsid w:val="00A1540E"/>
    <w:rsid w:val="00A15421"/>
    <w:rsid w:val="00A15493"/>
    <w:rsid w:val="00A154A9"/>
    <w:rsid w:val="00A154CF"/>
    <w:rsid w:val="00A15520"/>
    <w:rsid w:val="00A15551"/>
    <w:rsid w:val="00A1557F"/>
    <w:rsid w:val="00A155A6"/>
    <w:rsid w:val="00A155A9"/>
    <w:rsid w:val="00A155B6"/>
    <w:rsid w:val="00A155B7"/>
    <w:rsid w:val="00A155E7"/>
    <w:rsid w:val="00A1560D"/>
    <w:rsid w:val="00A15673"/>
    <w:rsid w:val="00A15687"/>
    <w:rsid w:val="00A15805"/>
    <w:rsid w:val="00A1586D"/>
    <w:rsid w:val="00A15934"/>
    <w:rsid w:val="00A159A2"/>
    <w:rsid w:val="00A159A4"/>
    <w:rsid w:val="00A159B1"/>
    <w:rsid w:val="00A159B7"/>
    <w:rsid w:val="00A15A45"/>
    <w:rsid w:val="00A15AC8"/>
    <w:rsid w:val="00A15B1B"/>
    <w:rsid w:val="00A15B28"/>
    <w:rsid w:val="00A15B3F"/>
    <w:rsid w:val="00A15CE8"/>
    <w:rsid w:val="00A15D03"/>
    <w:rsid w:val="00A15D51"/>
    <w:rsid w:val="00A15DA5"/>
    <w:rsid w:val="00A15DDB"/>
    <w:rsid w:val="00A15E85"/>
    <w:rsid w:val="00A15EEB"/>
    <w:rsid w:val="00A15F8D"/>
    <w:rsid w:val="00A15FCE"/>
    <w:rsid w:val="00A16091"/>
    <w:rsid w:val="00A160E9"/>
    <w:rsid w:val="00A1611A"/>
    <w:rsid w:val="00A16192"/>
    <w:rsid w:val="00A161A9"/>
    <w:rsid w:val="00A1623F"/>
    <w:rsid w:val="00A1626D"/>
    <w:rsid w:val="00A162B7"/>
    <w:rsid w:val="00A16311"/>
    <w:rsid w:val="00A16395"/>
    <w:rsid w:val="00A163AC"/>
    <w:rsid w:val="00A163DF"/>
    <w:rsid w:val="00A163EC"/>
    <w:rsid w:val="00A16467"/>
    <w:rsid w:val="00A16474"/>
    <w:rsid w:val="00A164D4"/>
    <w:rsid w:val="00A164E9"/>
    <w:rsid w:val="00A164F8"/>
    <w:rsid w:val="00A16507"/>
    <w:rsid w:val="00A16528"/>
    <w:rsid w:val="00A16556"/>
    <w:rsid w:val="00A16639"/>
    <w:rsid w:val="00A1667C"/>
    <w:rsid w:val="00A1668B"/>
    <w:rsid w:val="00A16731"/>
    <w:rsid w:val="00A16777"/>
    <w:rsid w:val="00A167B3"/>
    <w:rsid w:val="00A16821"/>
    <w:rsid w:val="00A1686D"/>
    <w:rsid w:val="00A16887"/>
    <w:rsid w:val="00A168E9"/>
    <w:rsid w:val="00A1694E"/>
    <w:rsid w:val="00A16A0D"/>
    <w:rsid w:val="00A16AED"/>
    <w:rsid w:val="00A16B1B"/>
    <w:rsid w:val="00A16BDA"/>
    <w:rsid w:val="00A16C26"/>
    <w:rsid w:val="00A16C62"/>
    <w:rsid w:val="00A16C8E"/>
    <w:rsid w:val="00A16C9C"/>
    <w:rsid w:val="00A16CD5"/>
    <w:rsid w:val="00A16D03"/>
    <w:rsid w:val="00A16D9F"/>
    <w:rsid w:val="00A16DB1"/>
    <w:rsid w:val="00A16DDC"/>
    <w:rsid w:val="00A16DE5"/>
    <w:rsid w:val="00A16E58"/>
    <w:rsid w:val="00A16EE5"/>
    <w:rsid w:val="00A16F09"/>
    <w:rsid w:val="00A16F34"/>
    <w:rsid w:val="00A16F43"/>
    <w:rsid w:val="00A16F57"/>
    <w:rsid w:val="00A1707D"/>
    <w:rsid w:val="00A17101"/>
    <w:rsid w:val="00A17108"/>
    <w:rsid w:val="00A171E0"/>
    <w:rsid w:val="00A172F3"/>
    <w:rsid w:val="00A17300"/>
    <w:rsid w:val="00A17335"/>
    <w:rsid w:val="00A17385"/>
    <w:rsid w:val="00A17429"/>
    <w:rsid w:val="00A174A5"/>
    <w:rsid w:val="00A17538"/>
    <w:rsid w:val="00A1755C"/>
    <w:rsid w:val="00A1755D"/>
    <w:rsid w:val="00A175C7"/>
    <w:rsid w:val="00A17628"/>
    <w:rsid w:val="00A17676"/>
    <w:rsid w:val="00A176FD"/>
    <w:rsid w:val="00A1770F"/>
    <w:rsid w:val="00A17711"/>
    <w:rsid w:val="00A17747"/>
    <w:rsid w:val="00A17781"/>
    <w:rsid w:val="00A177FC"/>
    <w:rsid w:val="00A1782C"/>
    <w:rsid w:val="00A17838"/>
    <w:rsid w:val="00A1787A"/>
    <w:rsid w:val="00A17883"/>
    <w:rsid w:val="00A178D2"/>
    <w:rsid w:val="00A17A0D"/>
    <w:rsid w:val="00A17A49"/>
    <w:rsid w:val="00A17A6D"/>
    <w:rsid w:val="00A17B06"/>
    <w:rsid w:val="00A17B56"/>
    <w:rsid w:val="00A17B5E"/>
    <w:rsid w:val="00A17B83"/>
    <w:rsid w:val="00A17C97"/>
    <w:rsid w:val="00A17CA9"/>
    <w:rsid w:val="00A17CB7"/>
    <w:rsid w:val="00A17CF0"/>
    <w:rsid w:val="00A17D8C"/>
    <w:rsid w:val="00A17DB2"/>
    <w:rsid w:val="00A17DB4"/>
    <w:rsid w:val="00A17DE5"/>
    <w:rsid w:val="00A17DE9"/>
    <w:rsid w:val="00A17E48"/>
    <w:rsid w:val="00A17F27"/>
    <w:rsid w:val="00A17F55"/>
    <w:rsid w:val="00A17F6A"/>
    <w:rsid w:val="00A17FB3"/>
    <w:rsid w:val="00A17FC5"/>
    <w:rsid w:val="00A17FE0"/>
    <w:rsid w:val="00A20012"/>
    <w:rsid w:val="00A2005A"/>
    <w:rsid w:val="00A201BC"/>
    <w:rsid w:val="00A2020A"/>
    <w:rsid w:val="00A20360"/>
    <w:rsid w:val="00A20378"/>
    <w:rsid w:val="00A2038F"/>
    <w:rsid w:val="00A203FF"/>
    <w:rsid w:val="00A20435"/>
    <w:rsid w:val="00A2049F"/>
    <w:rsid w:val="00A204A6"/>
    <w:rsid w:val="00A204EA"/>
    <w:rsid w:val="00A20534"/>
    <w:rsid w:val="00A20631"/>
    <w:rsid w:val="00A20677"/>
    <w:rsid w:val="00A20695"/>
    <w:rsid w:val="00A206AC"/>
    <w:rsid w:val="00A206C4"/>
    <w:rsid w:val="00A2071A"/>
    <w:rsid w:val="00A2071D"/>
    <w:rsid w:val="00A2074E"/>
    <w:rsid w:val="00A207BA"/>
    <w:rsid w:val="00A207EA"/>
    <w:rsid w:val="00A20822"/>
    <w:rsid w:val="00A2089D"/>
    <w:rsid w:val="00A208C1"/>
    <w:rsid w:val="00A20913"/>
    <w:rsid w:val="00A20943"/>
    <w:rsid w:val="00A20951"/>
    <w:rsid w:val="00A2097B"/>
    <w:rsid w:val="00A20A37"/>
    <w:rsid w:val="00A20AA5"/>
    <w:rsid w:val="00A20AA8"/>
    <w:rsid w:val="00A20BEB"/>
    <w:rsid w:val="00A20C7E"/>
    <w:rsid w:val="00A20C86"/>
    <w:rsid w:val="00A20C9B"/>
    <w:rsid w:val="00A20D07"/>
    <w:rsid w:val="00A20D9A"/>
    <w:rsid w:val="00A20E1C"/>
    <w:rsid w:val="00A20E22"/>
    <w:rsid w:val="00A20E35"/>
    <w:rsid w:val="00A20EDB"/>
    <w:rsid w:val="00A20F20"/>
    <w:rsid w:val="00A20F3F"/>
    <w:rsid w:val="00A20F6A"/>
    <w:rsid w:val="00A20FA5"/>
    <w:rsid w:val="00A20FAE"/>
    <w:rsid w:val="00A211B3"/>
    <w:rsid w:val="00A211B4"/>
    <w:rsid w:val="00A2121B"/>
    <w:rsid w:val="00A21230"/>
    <w:rsid w:val="00A212B1"/>
    <w:rsid w:val="00A212C0"/>
    <w:rsid w:val="00A21380"/>
    <w:rsid w:val="00A21388"/>
    <w:rsid w:val="00A214C2"/>
    <w:rsid w:val="00A214EB"/>
    <w:rsid w:val="00A21550"/>
    <w:rsid w:val="00A21583"/>
    <w:rsid w:val="00A21586"/>
    <w:rsid w:val="00A215CC"/>
    <w:rsid w:val="00A21692"/>
    <w:rsid w:val="00A216A9"/>
    <w:rsid w:val="00A21784"/>
    <w:rsid w:val="00A21822"/>
    <w:rsid w:val="00A2184A"/>
    <w:rsid w:val="00A21883"/>
    <w:rsid w:val="00A218B6"/>
    <w:rsid w:val="00A218E0"/>
    <w:rsid w:val="00A21909"/>
    <w:rsid w:val="00A2198B"/>
    <w:rsid w:val="00A219C8"/>
    <w:rsid w:val="00A219CD"/>
    <w:rsid w:val="00A21AB9"/>
    <w:rsid w:val="00A21AE0"/>
    <w:rsid w:val="00A21B38"/>
    <w:rsid w:val="00A21B4B"/>
    <w:rsid w:val="00A21B59"/>
    <w:rsid w:val="00A21B93"/>
    <w:rsid w:val="00A21BC9"/>
    <w:rsid w:val="00A21BD0"/>
    <w:rsid w:val="00A21CE7"/>
    <w:rsid w:val="00A21D0B"/>
    <w:rsid w:val="00A21DBC"/>
    <w:rsid w:val="00A21DCA"/>
    <w:rsid w:val="00A21DCD"/>
    <w:rsid w:val="00A21DF7"/>
    <w:rsid w:val="00A21E28"/>
    <w:rsid w:val="00A21EDD"/>
    <w:rsid w:val="00A21EE6"/>
    <w:rsid w:val="00A21F05"/>
    <w:rsid w:val="00A21F34"/>
    <w:rsid w:val="00A21F73"/>
    <w:rsid w:val="00A21F95"/>
    <w:rsid w:val="00A22019"/>
    <w:rsid w:val="00A22056"/>
    <w:rsid w:val="00A22057"/>
    <w:rsid w:val="00A220F7"/>
    <w:rsid w:val="00A22147"/>
    <w:rsid w:val="00A22168"/>
    <w:rsid w:val="00A221E4"/>
    <w:rsid w:val="00A221F7"/>
    <w:rsid w:val="00A22230"/>
    <w:rsid w:val="00A22259"/>
    <w:rsid w:val="00A22275"/>
    <w:rsid w:val="00A222A8"/>
    <w:rsid w:val="00A222F6"/>
    <w:rsid w:val="00A22344"/>
    <w:rsid w:val="00A2236A"/>
    <w:rsid w:val="00A2240B"/>
    <w:rsid w:val="00A2241B"/>
    <w:rsid w:val="00A22450"/>
    <w:rsid w:val="00A22481"/>
    <w:rsid w:val="00A22494"/>
    <w:rsid w:val="00A22551"/>
    <w:rsid w:val="00A22630"/>
    <w:rsid w:val="00A226FB"/>
    <w:rsid w:val="00A22776"/>
    <w:rsid w:val="00A227E9"/>
    <w:rsid w:val="00A227F5"/>
    <w:rsid w:val="00A227F8"/>
    <w:rsid w:val="00A2280D"/>
    <w:rsid w:val="00A2280E"/>
    <w:rsid w:val="00A2290B"/>
    <w:rsid w:val="00A22993"/>
    <w:rsid w:val="00A229DC"/>
    <w:rsid w:val="00A229F4"/>
    <w:rsid w:val="00A22A08"/>
    <w:rsid w:val="00A22A1D"/>
    <w:rsid w:val="00A22A72"/>
    <w:rsid w:val="00A22AD1"/>
    <w:rsid w:val="00A22AEE"/>
    <w:rsid w:val="00A22B3A"/>
    <w:rsid w:val="00A22BA3"/>
    <w:rsid w:val="00A22C0C"/>
    <w:rsid w:val="00A22C13"/>
    <w:rsid w:val="00A22C2C"/>
    <w:rsid w:val="00A22C30"/>
    <w:rsid w:val="00A22C6C"/>
    <w:rsid w:val="00A22CBF"/>
    <w:rsid w:val="00A22D38"/>
    <w:rsid w:val="00A22E03"/>
    <w:rsid w:val="00A22E49"/>
    <w:rsid w:val="00A22E9C"/>
    <w:rsid w:val="00A22F1E"/>
    <w:rsid w:val="00A22F48"/>
    <w:rsid w:val="00A22FBA"/>
    <w:rsid w:val="00A22FD4"/>
    <w:rsid w:val="00A22FD5"/>
    <w:rsid w:val="00A23067"/>
    <w:rsid w:val="00A230A7"/>
    <w:rsid w:val="00A230C9"/>
    <w:rsid w:val="00A23155"/>
    <w:rsid w:val="00A23179"/>
    <w:rsid w:val="00A231B6"/>
    <w:rsid w:val="00A2321B"/>
    <w:rsid w:val="00A23246"/>
    <w:rsid w:val="00A232BB"/>
    <w:rsid w:val="00A233AA"/>
    <w:rsid w:val="00A23433"/>
    <w:rsid w:val="00A2348D"/>
    <w:rsid w:val="00A234C2"/>
    <w:rsid w:val="00A23525"/>
    <w:rsid w:val="00A23532"/>
    <w:rsid w:val="00A2358F"/>
    <w:rsid w:val="00A235C8"/>
    <w:rsid w:val="00A2360D"/>
    <w:rsid w:val="00A23691"/>
    <w:rsid w:val="00A236A5"/>
    <w:rsid w:val="00A236CB"/>
    <w:rsid w:val="00A236D5"/>
    <w:rsid w:val="00A23741"/>
    <w:rsid w:val="00A2378A"/>
    <w:rsid w:val="00A237B6"/>
    <w:rsid w:val="00A2384C"/>
    <w:rsid w:val="00A238C9"/>
    <w:rsid w:val="00A23921"/>
    <w:rsid w:val="00A239C2"/>
    <w:rsid w:val="00A23A27"/>
    <w:rsid w:val="00A23A38"/>
    <w:rsid w:val="00A23A7B"/>
    <w:rsid w:val="00A23B10"/>
    <w:rsid w:val="00A23B19"/>
    <w:rsid w:val="00A23B29"/>
    <w:rsid w:val="00A23B3B"/>
    <w:rsid w:val="00A23B55"/>
    <w:rsid w:val="00A23D32"/>
    <w:rsid w:val="00A23DAC"/>
    <w:rsid w:val="00A23DEC"/>
    <w:rsid w:val="00A23E93"/>
    <w:rsid w:val="00A23E9B"/>
    <w:rsid w:val="00A23E9D"/>
    <w:rsid w:val="00A23ECB"/>
    <w:rsid w:val="00A23F0F"/>
    <w:rsid w:val="00A23F3F"/>
    <w:rsid w:val="00A2405E"/>
    <w:rsid w:val="00A24078"/>
    <w:rsid w:val="00A24120"/>
    <w:rsid w:val="00A2414D"/>
    <w:rsid w:val="00A2416A"/>
    <w:rsid w:val="00A241BB"/>
    <w:rsid w:val="00A241ED"/>
    <w:rsid w:val="00A2421E"/>
    <w:rsid w:val="00A24224"/>
    <w:rsid w:val="00A24281"/>
    <w:rsid w:val="00A242B2"/>
    <w:rsid w:val="00A24304"/>
    <w:rsid w:val="00A24393"/>
    <w:rsid w:val="00A243C0"/>
    <w:rsid w:val="00A24423"/>
    <w:rsid w:val="00A24461"/>
    <w:rsid w:val="00A244A7"/>
    <w:rsid w:val="00A2451E"/>
    <w:rsid w:val="00A24566"/>
    <w:rsid w:val="00A24597"/>
    <w:rsid w:val="00A245F7"/>
    <w:rsid w:val="00A24637"/>
    <w:rsid w:val="00A24681"/>
    <w:rsid w:val="00A246C5"/>
    <w:rsid w:val="00A24736"/>
    <w:rsid w:val="00A247C0"/>
    <w:rsid w:val="00A247FC"/>
    <w:rsid w:val="00A24817"/>
    <w:rsid w:val="00A24828"/>
    <w:rsid w:val="00A24917"/>
    <w:rsid w:val="00A24980"/>
    <w:rsid w:val="00A24981"/>
    <w:rsid w:val="00A24985"/>
    <w:rsid w:val="00A249CE"/>
    <w:rsid w:val="00A249D3"/>
    <w:rsid w:val="00A24A75"/>
    <w:rsid w:val="00A24A92"/>
    <w:rsid w:val="00A24AE5"/>
    <w:rsid w:val="00A24AF6"/>
    <w:rsid w:val="00A24B9A"/>
    <w:rsid w:val="00A24BB1"/>
    <w:rsid w:val="00A24C5F"/>
    <w:rsid w:val="00A24C89"/>
    <w:rsid w:val="00A24CC8"/>
    <w:rsid w:val="00A24CE9"/>
    <w:rsid w:val="00A24D86"/>
    <w:rsid w:val="00A24DCA"/>
    <w:rsid w:val="00A24E01"/>
    <w:rsid w:val="00A24E03"/>
    <w:rsid w:val="00A24E25"/>
    <w:rsid w:val="00A24E39"/>
    <w:rsid w:val="00A24EA2"/>
    <w:rsid w:val="00A24EC4"/>
    <w:rsid w:val="00A24EEC"/>
    <w:rsid w:val="00A24F14"/>
    <w:rsid w:val="00A24F17"/>
    <w:rsid w:val="00A24F5E"/>
    <w:rsid w:val="00A24F66"/>
    <w:rsid w:val="00A24FFC"/>
    <w:rsid w:val="00A25002"/>
    <w:rsid w:val="00A250F8"/>
    <w:rsid w:val="00A25105"/>
    <w:rsid w:val="00A2512D"/>
    <w:rsid w:val="00A25137"/>
    <w:rsid w:val="00A2513C"/>
    <w:rsid w:val="00A251B6"/>
    <w:rsid w:val="00A251D5"/>
    <w:rsid w:val="00A251DC"/>
    <w:rsid w:val="00A251E7"/>
    <w:rsid w:val="00A25293"/>
    <w:rsid w:val="00A252AD"/>
    <w:rsid w:val="00A25307"/>
    <w:rsid w:val="00A25318"/>
    <w:rsid w:val="00A25328"/>
    <w:rsid w:val="00A25386"/>
    <w:rsid w:val="00A253D8"/>
    <w:rsid w:val="00A254AC"/>
    <w:rsid w:val="00A255EB"/>
    <w:rsid w:val="00A2562B"/>
    <w:rsid w:val="00A25688"/>
    <w:rsid w:val="00A256A2"/>
    <w:rsid w:val="00A2575D"/>
    <w:rsid w:val="00A25764"/>
    <w:rsid w:val="00A257C1"/>
    <w:rsid w:val="00A25830"/>
    <w:rsid w:val="00A25848"/>
    <w:rsid w:val="00A25869"/>
    <w:rsid w:val="00A25878"/>
    <w:rsid w:val="00A25956"/>
    <w:rsid w:val="00A25974"/>
    <w:rsid w:val="00A25978"/>
    <w:rsid w:val="00A259C3"/>
    <w:rsid w:val="00A259FA"/>
    <w:rsid w:val="00A259FF"/>
    <w:rsid w:val="00A25A2D"/>
    <w:rsid w:val="00A25AFF"/>
    <w:rsid w:val="00A25B0A"/>
    <w:rsid w:val="00A25B11"/>
    <w:rsid w:val="00A25B8D"/>
    <w:rsid w:val="00A25B8F"/>
    <w:rsid w:val="00A25B9E"/>
    <w:rsid w:val="00A25C02"/>
    <w:rsid w:val="00A25C96"/>
    <w:rsid w:val="00A25CBD"/>
    <w:rsid w:val="00A25CE1"/>
    <w:rsid w:val="00A25DD7"/>
    <w:rsid w:val="00A25DFE"/>
    <w:rsid w:val="00A25E11"/>
    <w:rsid w:val="00A25E21"/>
    <w:rsid w:val="00A25E2C"/>
    <w:rsid w:val="00A25E42"/>
    <w:rsid w:val="00A25E4C"/>
    <w:rsid w:val="00A25E4E"/>
    <w:rsid w:val="00A25E83"/>
    <w:rsid w:val="00A25EAF"/>
    <w:rsid w:val="00A25EFE"/>
    <w:rsid w:val="00A25F23"/>
    <w:rsid w:val="00A25FA8"/>
    <w:rsid w:val="00A26072"/>
    <w:rsid w:val="00A26116"/>
    <w:rsid w:val="00A2613D"/>
    <w:rsid w:val="00A261D9"/>
    <w:rsid w:val="00A261DE"/>
    <w:rsid w:val="00A262A9"/>
    <w:rsid w:val="00A262AF"/>
    <w:rsid w:val="00A26304"/>
    <w:rsid w:val="00A2634B"/>
    <w:rsid w:val="00A2635C"/>
    <w:rsid w:val="00A2636B"/>
    <w:rsid w:val="00A263B8"/>
    <w:rsid w:val="00A26403"/>
    <w:rsid w:val="00A26412"/>
    <w:rsid w:val="00A26422"/>
    <w:rsid w:val="00A2643A"/>
    <w:rsid w:val="00A26516"/>
    <w:rsid w:val="00A2660B"/>
    <w:rsid w:val="00A26612"/>
    <w:rsid w:val="00A26647"/>
    <w:rsid w:val="00A26680"/>
    <w:rsid w:val="00A2677A"/>
    <w:rsid w:val="00A26847"/>
    <w:rsid w:val="00A2684F"/>
    <w:rsid w:val="00A268B5"/>
    <w:rsid w:val="00A26949"/>
    <w:rsid w:val="00A269EC"/>
    <w:rsid w:val="00A26A08"/>
    <w:rsid w:val="00A26A4B"/>
    <w:rsid w:val="00A26ABF"/>
    <w:rsid w:val="00A26B4F"/>
    <w:rsid w:val="00A26B5C"/>
    <w:rsid w:val="00A26BCC"/>
    <w:rsid w:val="00A26BF9"/>
    <w:rsid w:val="00A26C21"/>
    <w:rsid w:val="00A26CD4"/>
    <w:rsid w:val="00A26D86"/>
    <w:rsid w:val="00A26DCD"/>
    <w:rsid w:val="00A26E54"/>
    <w:rsid w:val="00A26EEC"/>
    <w:rsid w:val="00A26F36"/>
    <w:rsid w:val="00A26F60"/>
    <w:rsid w:val="00A26FCD"/>
    <w:rsid w:val="00A2710B"/>
    <w:rsid w:val="00A2717C"/>
    <w:rsid w:val="00A27198"/>
    <w:rsid w:val="00A271B5"/>
    <w:rsid w:val="00A27229"/>
    <w:rsid w:val="00A27290"/>
    <w:rsid w:val="00A272A0"/>
    <w:rsid w:val="00A2730C"/>
    <w:rsid w:val="00A27340"/>
    <w:rsid w:val="00A27341"/>
    <w:rsid w:val="00A273EC"/>
    <w:rsid w:val="00A2740C"/>
    <w:rsid w:val="00A274A2"/>
    <w:rsid w:val="00A27565"/>
    <w:rsid w:val="00A27573"/>
    <w:rsid w:val="00A27660"/>
    <w:rsid w:val="00A27678"/>
    <w:rsid w:val="00A276AA"/>
    <w:rsid w:val="00A276E7"/>
    <w:rsid w:val="00A27804"/>
    <w:rsid w:val="00A27888"/>
    <w:rsid w:val="00A27896"/>
    <w:rsid w:val="00A278B0"/>
    <w:rsid w:val="00A278C7"/>
    <w:rsid w:val="00A27955"/>
    <w:rsid w:val="00A27979"/>
    <w:rsid w:val="00A27AA5"/>
    <w:rsid w:val="00A27AF7"/>
    <w:rsid w:val="00A27B00"/>
    <w:rsid w:val="00A27B0E"/>
    <w:rsid w:val="00A27B16"/>
    <w:rsid w:val="00A27B5C"/>
    <w:rsid w:val="00A27BBC"/>
    <w:rsid w:val="00A27BDD"/>
    <w:rsid w:val="00A27C0A"/>
    <w:rsid w:val="00A27C3B"/>
    <w:rsid w:val="00A27C41"/>
    <w:rsid w:val="00A27CEC"/>
    <w:rsid w:val="00A27D5C"/>
    <w:rsid w:val="00A27D6A"/>
    <w:rsid w:val="00A27DF4"/>
    <w:rsid w:val="00A27E7A"/>
    <w:rsid w:val="00A27E89"/>
    <w:rsid w:val="00A27ED1"/>
    <w:rsid w:val="00A27F4A"/>
    <w:rsid w:val="00A27FEE"/>
    <w:rsid w:val="00A27FF9"/>
    <w:rsid w:val="00A3005E"/>
    <w:rsid w:val="00A300B2"/>
    <w:rsid w:val="00A300FC"/>
    <w:rsid w:val="00A3014F"/>
    <w:rsid w:val="00A30176"/>
    <w:rsid w:val="00A30210"/>
    <w:rsid w:val="00A30321"/>
    <w:rsid w:val="00A3034D"/>
    <w:rsid w:val="00A303BB"/>
    <w:rsid w:val="00A303E8"/>
    <w:rsid w:val="00A30451"/>
    <w:rsid w:val="00A304FA"/>
    <w:rsid w:val="00A30501"/>
    <w:rsid w:val="00A30528"/>
    <w:rsid w:val="00A3053C"/>
    <w:rsid w:val="00A30562"/>
    <w:rsid w:val="00A3059C"/>
    <w:rsid w:val="00A305C9"/>
    <w:rsid w:val="00A305F9"/>
    <w:rsid w:val="00A30613"/>
    <w:rsid w:val="00A3067F"/>
    <w:rsid w:val="00A30789"/>
    <w:rsid w:val="00A307F7"/>
    <w:rsid w:val="00A30809"/>
    <w:rsid w:val="00A308C2"/>
    <w:rsid w:val="00A308D6"/>
    <w:rsid w:val="00A30901"/>
    <w:rsid w:val="00A3090E"/>
    <w:rsid w:val="00A30955"/>
    <w:rsid w:val="00A30A76"/>
    <w:rsid w:val="00A30A81"/>
    <w:rsid w:val="00A30A90"/>
    <w:rsid w:val="00A30A9E"/>
    <w:rsid w:val="00A30AC3"/>
    <w:rsid w:val="00A30B01"/>
    <w:rsid w:val="00A30B72"/>
    <w:rsid w:val="00A30B93"/>
    <w:rsid w:val="00A30C67"/>
    <w:rsid w:val="00A30CF8"/>
    <w:rsid w:val="00A30D02"/>
    <w:rsid w:val="00A30D05"/>
    <w:rsid w:val="00A30DA5"/>
    <w:rsid w:val="00A30DD5"/>
    <w:rsid w:val="00A30DD8"/>
    <w:rsid w:val="00A30F6E"/>
    <w:rsid w:val="00A30FD0"/>
    <w:rsid w:val="00A30FE6"/>
    <w:rsid w:val="00A3101B"/>
    <w:rsid w:val="00A310A8"/>
    <w:rsid w:val="00A310DA"/>
    <w:rsid w:val="00A3112A"/>
    <w:rsid w:val="00A311C3"/>
    <w:rsid w:val="00A3122F"/>
    <w:rsid w:val="00A31254"/>
    <w:rsid w:val="00A3127F"/>
    <w:rsid w:val="00A31283"/>
    <w:rsid w:val="00A3129D"/>
    <w:rsid w:val="00A312C0"/>
    <w:rsid w:val="00A312F2"/>
    <w:rsid w:val="00A31308"/>
    <w:rsid w:val="00A31341"/>
    <w:rsid w:val="00A313D9"/>
    <w:rsid w:val="00A31475"/>
    <w:rsid w:val="00A314CD"/>
    <w:rsid w:val="00A31560"/>
    <w:rsid w:val="00A315CD"/>
    <w:rsid w:val="00A315F8"/>
    <w:rsid w:val="00A315FB"/>
    <w:rsid w:val="00A31668"/>
    <w:rsid w:val="00A3167F"/>
    <w:rsid w:val="00A316FC"/>
    <w:rsid w:val="00A3170E"/>
    <w:rsid w:val="00A31736"/>
    <w:rsid w:val="00A31740"/>
    <w:rsid w:val="00A3176B"/>
    <w:rsid w:val="00A3182D"/>
    <w:rsid w:val="00A318A8"/>
    <w:rsid w:val="00A319DA"/>
    <w:rsid w:val="00A31A05"/>
    <w:rsid w:val="00A31A72"/>
    <w:rsid w:val="00A31A77"/>
    <w:rsid w:val="00A31AC3"/>
    <w:rsid w:val="00A31B70"/>
    <w:rsid w:val="00A31BD0"/>
    <w:rsid w:val="00A31C23"/>
    <w:rsid w:val="00A31C48"/>
    <w:rsid w:val="00A31C9A"/>
    <w:rsid w:val="00A31CD8"/>
    <w:rsid w:val="00A31CE1"/>
    <w:rsid w:val="00A31D0E"/>
    <w:rsid w:val="00A31E0B"/>
    <w:rsid w:val="00A31E16"/>
    <w:rsid w:val="00A31E5E"/>
    <w:rsid w:val="00A31EA9"/>
    <w:rsid w:val="00A31EBB"/>
    <w:rsid w:val="00A31FD6"/>
    <w:rsid w:val="00A320C2"/>
    <w:rsid w:val="00A321AF"/>
    <w:rsid w:val="00A321BB"/>
    <w:rsid w:val="00A321D3"/>
    <w:rsid w:val="00A3225D"/>
    <w:rsid w:val="00A3227E"/>
    <w:rsid w:val="00A322A7"/>
    <w:rsid w:val="00A322AC"/>
    <w:rsid w:val="00A322CA"/>
    <w:rsid w:val="00A3232F"/>
    <w:rsid w:val="00A32383"/>
    <w:rsid w:val="00A32386"/>
    <w:rsid w:val="00A3239F"/>
    <w:rsid w:val="00A323C9"/>
    <w:rsid w:val="00A324CD"/>
    <w:rsid w:val="00A32508"/>
    <w:rsid w:val="00A3252F"/>
    <w:rsid w:val="00A325D2"/>
    <w:rsid w:val="00A325EF"/>
    <w:rsid w:val="00A32638"/>
    <w:rsid w:val="00A326B7"/>
    <w:rsid w:val="00A32756"/>
    <w:rsid w:val="00A32864"/>
    <w:rsid w:val="00A32875"/>
    <w:rsid w:val="00A3287C"/>
    <w:rsid w:val="00A32968"/>
    <w:rsid w:val="00A329A3"/>
    <w:rsid w:val="00A329CD"/>
    <w:rsid w:val="00A329D7"/>
    <w:rsid w:val="00A329D8"/>
    <w:rsid w:val="00A329FA"/>
    <w:rsid w:val="00A32A72"/>
    <w:rsid w:val="00A32ACC"/>
    <w:rsid w:val="00A32AD7"/>
    <w:rsid w:val="00A32AF8"/>
    <w:rsid w:val="00A32B5B"/>
    <w:rsid w:val="00A32B7A"/>
    <w:rsid w:val="00A32BAE"/>
    <w:rsid w:val="00A32BE4"/>
    <w:rsid w:val="00A32C17"/>
    <w:rsid w:val="00A32C42"/>
    <w:rsid w:val="00A32C70"/>
    <w:rsid w:val="00A32CE3"/>
    <w:rsid w:val="00A32D2C"/>
    <w:rsid w:val="00A32D3A"/>
    <w:rsid w:val="00A32DA0"/>
    <w:rsid w:val="00A32E8B"/>
    <w:rsid w:val="00A32EC9"/>
    <w:rsid w:val="00A32F7B"/>
    <w:rsid w:val="00A3300D"/>
    <w:rsid w:val="00A3328E"/>
    <w:rsid w:val="00A3330A"/>
    <w:rsid w:val="00A33331"/>
    <w:rsid w:val="00A33338"/>
    <w:rsid w:val="00A33422"/>
    <w:rsid w:val="00A3344D"/>
    <w:rsid w:val="00A33474"/>
    <w:rsid w:val="00A334B7"/>
    <w:rsid w:val="00A334E2"/>
    <w:rsid w:val="00A334F0"/>
    <w:rsid w:val="00A33538"/>
    <w:rsid w:val="00A33616"/>
    <w:rsid w:val="00A3362D"/>
    <w:rsid w:val="00A33633"/>
    <w:rsid w:val="00A33689"/>
    <w:rsid w:val="00A336DC"/>
    <w:rsid w:val="00A3375C"/>
    <w:rsid w:val="00A337A6"/>
    <w:rsid w:val="00A337C4"/>
    <w:rsid w:val="00A33804"/>
    <w:rsid w:val="00A33863"/>
    <w:rsid w:val="00A33893"/>
    <w:rsid w:val="00A338AE"/>
    <w:rsid w:val="00A338D1"/>
    <w:rsid w:val="00A3395C"/>
    <w:rsid w:val="00A3397D"/>
    <w:rsid w:val="00A339BA"/>
    <w:rsid w:val="00A339BD"/>
    <w:rsid w:val="00A33A46"/>
    <w:rsid w:val="00A33A66"/>
    <w:rsid w:val="00A33B4A"/>
    <w:rsid w:val="00A33B6C"/>
    <w:rsid w:val="00A33B6D"/>
    <w:rsid w:val="00A33CD0"/>
    <w:rsid w:val="00A33D3B"/>
    <w:rsid w:val="00A33D57"/>
    <w:rsid w:val="00A33D9C"/>
    <w:rsid w:val="00A33DDE"/>
    <w:rsid w:val="00A33DF7"/>
    <w:rsid w:val="00A33E8B"/>
    <w:rsid w:val="00A33E9C"/>
    <w:rsid w:val="00A33F36"/>
    <w:rsid w:val="00A33F41"/>
    <w:rsid w:val="00A33FDB"/>
    <w:rsid w:val="00A33FE0"/>
    <w:rsid w:val="00A3401C"/>
    <w:rsid w:val="00A34043"/>
    <w:rsid w:val="00A340BE"/>
    <w:rsid w:val="00A340FA"/>
    <w:rsid w:val="00A340FB"/>
    <w:rsid w:val="00A34101"/>
    <w:rsid w:val="00A34155"/>
    <w:rsid w:val="00A341E3"/>
    <w:rsid w:val="00A3424E"/>
    <w:rsid w:val="00A342E4"/>
    <w:rsid w:val="00A342EA"/>
    <w:rsid w:val="00A34319"/>
    <w:rsid w:val="00A34334"/>
    <w:rsid w:val="00A3437D"/>
    <w:rsid w:val="00A343B4"/>
    <w:rsid w:val="00A343F6"/>
    <w:rsid w:val="00A344B1"/>
    <w:rsid w:val="00A344F1"/>
    <w:rsid w:val="00A34561"/>
    <w:rsid w:val="00A345CC"/>
    <w:rsid w:val="00A345FD"/>
    <w:rsid w:val="00A3461A"/>
    <w:rsid w:val="00A34665"/>
    <w:rsid w:val="00A3469D"/>
    <w:rsid w:val="00A34733"/>
    <w:rsid w:val="00A3477F"/>
    <w:rsid w:val="00A348BF"/>
    <w:rsid w:val="00A3490A"/>
    <w:rsid w:val="00A3491A"/>
    <w:rsid w:val="00A34972"/>
    <w:rsid w:val="00A349A2"/>
    <w:rsid w:val="00A349B2"/>
    <w:rsid w:val="00A349E0"/>
    <w:rsid w:val="00A34A71"/>
    <w:rsid w:val="00A34AE5"/>
    <w:rsid w:val="00A34AEB"/>
    <w:rsid w:val="00A34B54"/>
    <w:rsid w:val="00A34B64"/>
    <w:rsid w:val="00A34BA4"/>
    <w:rsid w:val="00A34BBE"/>
    <w:rsid w:val="00A34BCB"/>
    <w:rsid w:val="00A34C43"/>
    <w:rsid w:val="00A34C48"/>
    <w:rsid w:val="00A34C96"/>
    <w:rsid w:val="00A34C9C"/>
    <w:rsid w:val="00A34CA0"/>
    <w:rsid w:val="00A34CE1"/>
    <w:rsid w:val="00A34CE8"/>
    <w:rsid w:val="00A34D07"/>
    <w:rsid w:val="00A34D38"/>
    <w:rsid w:val="00A34DA9"/>
    <w:rsid w:val="00A34DBE"/>
    <w:rsid w:val="00A34DD4"/>
    <w:rsid w:val="00A34E84"/>
    <w:rsid w:val="00A34E96"/>
    <w:rsid w:val="00A34ECC"/>
    <w:rsid w:val="00A34EE1"/>
    <w:rsid w:val="00A34F3C"/>
    <w:rsid w:val="00A34F56"/>
    <w:rsid w:val="00A34F8A"/>
    <w:rsid w:val="00A34FBA"/>
    <w:rsid w:val="00A34FDC"/>
    <w:rsid w:val="00A35049"/>
    <w:rsid w:val="00A35168"/>
    <w:rsid w:val="00A351E3"/>
    <w:rsid w:val="00A351FE"/>
    <w:rsid w:val="00A35200"/>
    <w:rsid w:val="00A35204"/>
    <w:rsid w:val="00A35211"/>
    <w:rsid w:val="00A35308"/>
    <w:rsid w:val="00A353F9"/>
    <w:rsid w:val="00A35415"/>
    <w:rsid w:val="00A3558A"/>
    <w:rsid w:val="00A3558F"/>
    <w:rsid w:val="00A35595"/>
    <w:rsid w:val="00A355AB"/>
    <w:rsid w:val="00A355B5"/>
    <w:rsid w:val="00A355E4"/>
    <w:rsid w:val="00A35628"/>
    <w:rsid w:val="00A3562A"/>
    <w:rsid w:val="00A35690"/>
    <w:rsid w:val="00A35793"/>
    <w:rsid w:val="00A3579F"/>
    <w:rsid w:val="00A35828"/>
    <w:rsid w:val="00A35870"/>
    <w:rsid w:val="00A3588A"/>
    <w:rsid w:val="00A3589E"/>
    <w:rsid w:val="00A3594A"/>
    <w:rsid w:val="00A3599A"/>
    <w:rsid w:val="00A359C0"/>
    <w:rsid w:val="00A359DC"/>
    <w:rsid w:val="00A35A09"/>
    <w:rsid w:val="00A35A47"/>
    <w:rsid w:val="00A35A61"/>
    <w:rsid w:val="00A35AA5"/>
    <w:rsid w:val="00A35ACF"/>
    <w:rsid w:val="00A35B06"/>
    <w:rsid w:val="00A35B0C"/>
    <w:rsid w:val="00A35B39"/>
    <w:rsid w:val="00A35B3A"/>
    <w:rsid w:val="00A35B76"/>
    <w:rsid w:val="00A35CF9"/>
    <w:rsid w:val="00A35CFF"/>
    <w:rsid w:val="00A35D48"/>
    <w:rsid w:val="00A35D5F"/>
    <w:rsid w:val="00A35DC5"/>
    <w:rsid w:val="00A35E02"/>
    <w:rsid w:val="00A35E21"/>
    <w:rsid w:val="00A35E86"/>
    <w:rsid w:val="00A35EB9"/>
    <w:rsid w:val="00A35ED0"/>
    <w:rsid w:val="00A35F44"/>
    <w:rsid w:val="00A35F60"/>
    <w:rsid w:val="00A35F94"/>
    <w:rsid w:val="00A3601D"/>
    <w:rsid w:val="00A3603E"/>
    <w:rsid w:val="00A360E2"/>
    <w:rsid w:val="00A361CA"/>
    <w:rsid w:val="00A3623A"/>
    <w:rsid w:val="00A36295"/>
    <w:rsid w:val="00A362AB"/>
    <w:rsid w:val="00A3634C"/>
    <w:rsid w:val="00A363C5"/>
    <w:rsid w:val="00A36407"/>
    <w:rsid w:val="00A3647F"/>
    <w:rsid w:val="00A364E5"/>
    <w:rsid w:val="00A36503"/>
    <w:rsid w:val="00A3651F"/>
    <w:rsid w:val="00A365E2"/>
    <w:rsid w:val="00A36631"/>
    <w:rsid w:val="00A366E6"/>
    <w:rsid w:val="00A366E7"/>
    <w:rsid w:val="00A36738"/>
    <w:rsid w:val="00A3676C"/>
    <w:rsid w:val="00A3677A"/>
    <w:rsid w:val="00A3678F"/>
    <w:rsid w:val="00A36839"/>
    <w:rsid w:val="00A3685D"/>
    <w:rsid w:val="00A3689D"/>
    <w:rsid w:val="00A368CC"/>
    <w:rsid w:val="00A368F7"/>
    <w:rsid w:val="00A36911"/>
    <w:rsid w:val="00A36942"/>
    <w:rsid w:val="00A36952"/>
    <w:rsid w:val="00A36968"/>
    <w:rsid w:val="00A369A4"/>
    <w:rsid w:val="00A36A40"/>
    <w:rsid w:val="00A36A6A"/>
    <w:rsid w:val="00A36B8D"/>
    <w:rsid w:val="00A36BA4"/>
    <w:rsid w:val="00A36BA5"/>
    <w:rsid w:val="00A36C45"/>
    <w:rsid w:val="00A36CD2"/>
    <w:rsid w:val="00A36CDE"/>
    <w:rsid w:val="00A36CE1"/>
    <w:rsid w:val="00A36D07"/>
    <w:rsid w:val="00A36D63"/>
    <w:rsid w:val="00A36E13"/>
    <w:rsid w:val="00A36E46"/>
    <w:rsid w:val="00A36E49"/>
    <w:rsid w:val="00A36E8F"/>
    <w:rsid w:val="00A36EAF"/>
    <w:rsid w:val="00A36F98"/>
    <w:rsid w:val="00A36FC1"/>
    <w:rsid w:val="00A3704C"/>
    <w:rsid w:val="00A3707F"/>
    <w:rsid w:val="00A370B0"/>
    <w:rsid w:val="00A37107"/>
    <w:rsid w:val="00A3710E"/>
    <w:rsid w:val="00A3716F"/>
    <w:rsid w:val="00A3717B"/>
    <w:rsid w:val="00A371F4"/>
    <w:rsid w:val="00A371FB"/>
    <w:rsid w:val="00A372B5"/>
    <w:rsid w:val="00A373B3"/>
    <w:rsid w:val="00A373D3"/>
    <w:rsid w:val="00A373D9"/>
    <w:rsid w:val="00A373ED"/>
    <w:rsid w:val="00A37411"/>
    <w:rsid w:val="00A3742B"/>
    <w:rsid w:val="00A374E1"/>
    <w:rsid w:val="00A3758F"/>
    <w:rsid w:val="00A375B8"/>
    <w:rsid w:val="00A37619"/>
    <w:rsid w:val="00A3761D"/>
    <w:rsid w:val="00A3766B"/>
    <w:rsid w:val="00A376AE"/>
    <w:rsid w:val="00A376ED"/>
    <w:rsid w:val="00A37704"/>
    <w:rsid w:val="00A3772D"/>
    <w:rsid w:val="00A37769"/>
    <w:rsid w:val="00A377D2"/>
    <w:rsid w:val="00A377F4"/>
    <w:rsid w:val="00A3782B"/>
    <w:rsid w:val="00A378C8"/>
    <w:rsid w:val="00A37909"/>
    <w:rsid w:val="00A37A21"/>
    <w:rsid w:val="00A37B6E"/>
    <w:rsid w:val="00A37B7D"/>
    <w:rsid w:val="00A37BA7"/>
    <w:rsid w:val="00A37C42"/>
    <w:rsid w:val="00A37CF5"/>
    <w:rsid w:val="00A37D26"/>
    <w:rsid w:val="00A37D6B"/>
    <w:rsid w:val="00A37DD4"/>
    <w:rsid w:val="00A37E01"/>
    <w:rsid w:val="00A37E80"/>
    <w:rsid w:val="00A37E9C"/>
    <w:rsid w:val="00A37F33"/>
    <w:rsid w:val="00A37F61"/>
    <w:rsid w:val="00A37F67"/>
    <w:rsid w:val="00A37FC8"/>
    <w:rsid w:val="00A4000D"/>
    <w:rsid w:val="00A40107"/>
    <w:rsid w:val="00A40115"/>
    <w:rsid w:val="00A40118"/>
    <w:rsid w:val="00A40131"/>
    <w:rsid w:val="00A40149"/>
    <w:rsid w:val="00A40188"/>
    <w:rsid w:val="00A4019A"/>
    <w:rsid w:val="00A40221"/>
    <w:rsid w:val="00A4022A"/>
    <w:rsid w:val="00A4023F"/>
    <w:rsid w:val="00A40289"/>
    <w:rsid w:val="00A4029F"/>
    <w:rsid w:val="00A402C1"/>
    <w:rsid w:val="00A402CF"/>
    <w:rsid w:val="00A40322"/>
    <w:rsid w:val="00A4036F"/>
    <w:rsid w:val="00A4037F"/>
    <w:rsid w:val="00A40386"/>
    <w:rsid w:val="00A403C1"/>
    <w:rsid w:val="00A403CA"/>
    <w:rsid w:val="00A403DE"/>
    <w:rsid w:val="00A40402"/>
    <w:rsid w:val="00A404C1"/>
    <w:rsid w:val="00A404EF"/>
    <w:rsid w:val="00A4050C"/>
    <w:rsid w:val="00A40542"/>
    <w:rsid w:val="00A4054B"/>
    <w:rsid w:val="00A40679"/>
    <w:rsid w:val="00A40681"/>
    <w:rsid w:val="00A4069A"/>
    <w:rsid w:val="00A406A6"/>
    <w:rsid w:val="00A406EC"/>
    <w:rsid w:val="00A40743"/>
    <w:rsid w:val="00A40771"/>
    <w:rsid w:val="00A407B0"/>
    <w:rsid w:val="00A407DA"/>
    <w:rsid w:val="00A40950"/>
    <w:rsid w:val="00A409FE"/>
    <w:rsid w:val="00A40A68"/>
    <w:rsid w:val="00A40A8F"/>
    <w:rsid w:val="00A40ABA"/>
    <w:rsid w:val="00A40AC0"/>
    <w:rsid w:val="00A40B26"/>
    <w:rsid w:val="00A40B4E"/>
    <w:rsid w:val="00A40B55"/>
    <w:rsid w:val="00A40BAC"/>
    <w:rsid w:val="00A40C2B"/>
    <w:rsid w:val="00A40C4C"/>
    <w:rsid w:val="00A40C57"/>
    <w:rsid w:val="00A40D76"/>
    <w:rsid w:val="00A40D89"/>
    <w:rsid w:val="00A40DC4"/>
    <w:rsid w:val="00A40DCE"/>
    <w:rsid w:val="00A40ECC"/>
    <w:rsid w:val="00A40F37"/>
    <w:rsid w:val="00A40FCA"/>
    <w:rsid w:val="00A40FD6"/>
    <w:rsid w:val="00A40FF1"/>
    <w:rsid w:val="00A41026"/>
    <w:rsid w:val="00A41066"/>
    <w:rsid w:val="00A41114"/>
    <w:rsid w:val="00A4114E"/>
    <w:rsid w:val="00A41169"/>
    <w:rsid w:val="00A4119D"/>
    <w:rsid w:val="00A412C3"/>
    <w:rsid w:val="00A4131B"/>
    <w:rsid w:val="00A41387"/>
    <w:rsid w:val="00A41392"/>
    <w:rsid w:val="00A413D6"/>
    <w:rsid w:val="00A413DF"/>
    <w:rsid w:val="00A4142F"/>
    <w:rsid w:val="00A41437"/>
    <w:rsid w:val="00A4146A"/>
    <w:rsid w:val="00A414FD"/>
    <w:rsid w:val="00A41552"/>
    <w:rsid w:val="00A415C0"/>
    <w:rsid w:val="00A4163A"/>
    <w:rsid w:val="00A4165E"/>
    <w:rsid w:val="00A41660"/>
    <w:rsid w:val="00A4166A"/>
    <w:rsid w:val="00A41670"/>
    <w:rsid w:val="00A41743"/>
    <w:rsid w:val="00A418CA"/>
    <w:rsid w:val="00A41979"/>
    <w:rsid w:val="00A419CE"/>
    <w:rsid w:val="00A41BDC"/>
    <w:rsid w:val="00A41DAF"/>
    <w:rsid w:val="00A41E37"/>
    <w:rsid w:val="00A41E69"/>
    <w:rsid w:val="00A41E7C"/>
    <w:rsid w:val="00A41E91"/>
    <w:rsid w:val="00A41ED6"/>
    <w:rsid w:val="00A41F4A"/>
    <w:rsid w:val="00A41FD8"/>
    <w:rsid w:val="00A41FE7"/>
    <w:rsid w:val="00A4204C"/>
    <w:rsid w:val="00A42103"/>
    <w:rsid w:val="00A4211A"/>
    <w:rsid w:val="00A42135"/>
    <w:rsid w:val="00A42143"/>
    <w:rsid w:val="00A42154"/>
    <w:rsid w:val="00A4217C"/>
    <w:rsid w:val="00A42186"/>
    <w:rsid w:val="00A421AB"/>
    <w:rsid w:val="00A421CC"/>
    <w:rsid w:val="00A4222A"/>
    <w:rsid w:val="00A42259"/>
    <w:rsid w:val="00A422B4"/>
    <w:rsid w:val="00A422F6"/>
    <w:rsid w:val="00A4231F"/>
    <w:rsid w:val="00A42339"/>
    <w:rsid w:val="00A423AA"/>
    <w:rsid w:val="00A423AC"/>
    <w:rsid w:val="00A424F2"/>
    <w:rsid w:val="00A42517"/>
    <w:rsid w:val="00A42532"/>
    <w:rsid w:val="00A42554"/>
    <w:rsid w:val="00A42570"/>
    <w:rsid w:val="00A425AD"/>
    <w:rsid w:val="00A425C1"/>
    <w:rsid w:val="00A425FB"/>
    <w:rsid w:val="00A42606"/>
    <w:rsid w:val="00A42699"/>
    <w:rsid w:val="00A426B4"/>
    <w:rsid w:val="00A426C8"/>
    <w:rsid w:val="00A42734"/>
    <w:rsid w:val="00A4276C"/>
    <w:rsid w:val="00A42797"/>
    <w:rsid w:val="00A427B1"/>
    <w:rsid w:val="00A427EE"/>
    <w:rsid w:val="00A427EF"/>
    <w:rsid w:val="00A427F1"/>
    <w:rsid w:val="00A427F3"/>
    <w:rsid w:val="00A4289F"/>
    <w:rsid w:val="00A428AE"/>
    <w:rsid w:val="00A428FB"/>
    <w:rsid w:val="00A42921"/>
    <w:rsid w:val="00A42935"/>
    <w:rsid w:val="00A42A52"/>
    <w:rsid w:val="00A42A58"/>
    <w:rsid w:val="00A42AC5"/>
    <w:rsid w:val="00A42B18"/>
    <w:rsid w:val="00A42B2C"/>
    <w:rsid w:val="00A42B61"/>
    <w:rsid w:val="00A42D06"/>
    <w:rsid w:val="00A42D5C"/>
    <w:rsid w:val="00A42D64"/>
    <w:rsid w:val="00A42E27"/>
    <w:rsid w:val="00A42E40"/>
    <w:rsid w:val="00A42EA8"/>
    <w:rsid w:val="00A42ED0"/>
    <w:rsid w:val="00A42F27"/>
    <w:rsid w:val="00A42FA3"/>
    <w:rsid w:val="00A42FB3"/>
    <w:rsid w:val="00A42FE8"/>
    <w:rsid w:val="00A431A9"/>
    <w:rsid w:val="00A431CD"/>
    <w:rsid w:val="00A431FE"/>
    <w:rsid w:val="00A43223"/>
    <w:rsid w:val="00A4323C"/>
    <w:rsid w:val="00A432A7"/>
    <w:rsid w:val="00A432BE"/>
    <w:rsid w:val="00A43375"/>
    <w:rsid w:val="00A4338C"/>
    <w:rsid w:val="00A4338D"/>
    <w:rsid w:val="00A434CF"/>
    <w:rsid w:val="00A43506"/>
    <w:rsid w:val="00A4351F"/>
    <w:rsid w:val="00A4359A"/>
    <w:rsid w:val="00A43631"/>
    <w:rsid w:val="00A43639"/>
    <w:rsid w:val="00A43677"/>
    <w:rsid w:val="00A43698"/>
    <w:rsid w:val="00A436B2"/>
    <w:rsid w:val="00A4371D"/>
    <w:rsid w:val="00A43723"/>
    <w:rsid w:val="00A43772"/>
    <w:rsid w:val="00A4389F"/>
    <w:rsid w:val="00A438AA"/>
    <w:rsid w:val="00A438BA"/>
    <w:rsid w:val="00A438C6"/>
    <w:rsid w:val="00A43927"/>
    <w:rsid w:val="00A43987"/>
    <w:rsid w:val="00A439CB"/>
    <w:rsid w:val="00A43A26"/>
    <w:rsid w:val="00A43AE6"/>
    <w:rsid w:val="00A43AEA"/>
    <w:rsid w:val="00A43AFD"/>
    <w:rsid w:val="00A43B08"/>
    <w:rsid w:val="00A43B43"/>
    <w:rsid w:val="00A43B66"/>
    <w:rsid w:val="00A43B9B"/>
    <w:rsid w:val="00A43CA9"/>
    <w:rsid w:val="00A43D58"/>
    <w:rsid w:val="00A43DD2"/>
    <w:rsid w:val="00A43E1F"/>
    <w:rsid w:val="00A43E42"/>
    <w:rsid w:val="00A43E58"/>
    <w:rsid w:val="00A43EE5"/>
    <w:rsid w:val="00A43F2B"/>
    <w:rsid w:val="00A43FEC"/>
    <w:rsid w:val="00A44003"/>
    <w:rsid w:val="00A44013"/>
    <w:rsid w:val="00A44035"/>
    <w:rsid w:val="00A44147"/>
    <w:rsid w:val="00A44232"/>
    <w:rsid w:val="00A44291"/>
    <w:rsid w:val="00A442ED"/>
    <w:rsid w:val="00A4436C"/>
    <w:rsid w:val="00A443E2"/>
    <w:rsid w:val="00A4442F"/>
    <w:rsid w:val="00A444BE"/>
    <w:rsid w:val="00A445F5"/>
    <w:rsid w:val="00A44606"/>
    <w:rsid w:val="00A446BC"/>
    <w:rsid w:val="00A446FB"/>
    <w:rsid w:val="00A44753"/>
    <w:rsid w:val="00A4479A"/>
    <w:rsid w:val="00A44811"/>
    <w:rsid w:val="00A44812"/>
    <w:rsid w:val="00A4482E"/>
    <w:rsid w:val="00A44851"/>
    <w:rsid w:val="00A4486E"/>
    <w:rsid w:val="00A448E0"/>
    <w:rsid w:val="00A4497D"/>
    <w:rsid w:val="00A449B2"/>
    <w:rsid w:val="00A449B4"/>
    <w:rsid w:val="00A449B9"/>
    <w:rsid w:val="00A44A23"/>
    <w:rsid w:val="00A44A38"/>
    <w:rsid w:val="00A44AA6"/>
    <w:rsid w:val="00A44B10"/>
    <w:rsid w:val="00A44B37"/>
    <w:rsid w:val="00A44B3C"/>
    <w:rsid w:val="00A44B5F"/>
    <w:rsid w:val="00A44B81"/>
    <w:rsid w:val="00A44B99"/>
    <w:rsid w:val="00A44D65"/>
    <w:rsid w:val="00A44D7A"/>
    <w:rsid w:val="00A44D96"/>
    <w:rsid w:val="00A44E04"/>
    <w:rsid w:val="00A44EAA"/>
    <w:rsid w:val="00A44EEC"/>
    <w:rsid w:val="00A44F08"/>
    <w:rsid w:val="00A44F6D"/>
    <w:rsid w:val="00A44F79"/>
    <w:rsid w:val="00A44F89"/>
    <w:rsid w:val="00A44FC5"/>
    <w:rsid w:val="00A44FEF"/>
    <w:rsid w:val="00A4503A"/>
    <w:rsid w:val="00A45069"/>
    <w:rsid w:val="00A450A9"/>
    <w:rsid w:val="00A45115"/>
    <w:rsid w:val="00A452F7"/>
    <w:rsid w:val="00A45349"/>
    <w:rsid w:val="00A45389"/>
    <w:rsid w:val="00A45485"/>
    <w:rsid w:val="00A45487"/>
    <w:rsid w:val="00A454C0"/>
    <w:rsid w:val="00A454D9"/>
    <w:rsid w:val="00A45541"/>
    <w:rsid w:val="00A4555F"/>
    <w:rsid w:val="00A45577"/>
    <w:rsid w:val="00A455A5"/>
    <w:rsid w:val="00A4562D"/>
    <w:rsid w:val="00A4563F"/>
    <w:rsid w:val="00A45656"/>
    <w:rsid w:val="00A456C2"/>
    <w:rsid w:val="00A456DC"/>
    <w:rsid w:val="00A456FD"/>
    <w:rsid w:val="00A4578E"/>
    <w:rsid w:val="00A457CA"/>
    <w:rsid w:val="00A4584A"/>
    <w:rsid w:val="00A4588B"/>
    <w:rsid w:val="00A4590C"/>
    <w:rsid w:val="00A45A13"/>
    <w:rsid w:val="00A45A60"/>
    <w:rsid w:val="00A45AF4"/>
    <w:rsid w:val="00A45B18"/>
    <w:rsid w:val="00A45B6B"/>
    <w:rsid w:val="00A45B74"/>
    <w:rsid w:val="00A45C39"/>
    <w:rsid w:val="00A45CE6"/>
    <w:rsid w:val="00A45D9E"/>
    <w:rsid w:val="00A45DD8"/>
    <w:rsid w:val="00A45E0B"/>
    <w:rsid w:val="00A45E29"/>
    <w:rsid w:val="00A45E91"/>
    <w:rsid w:val="00A45E99"/>
    <w:rsid w:val="00A45F12"/>
    <w:rsid w:val="00A45F55"/>
    <w:rsid w:val="00A45F7A"/>
    <w:rsid w:val="00A46068"/>
    <w:rsid w:val="00A46088"/>
    <w:rsid w:val="00A4609A"/>
    <w:rsid w:val="00A460C8"/>
    <w:rsid w:val="00A4611B"/>
    <w:rsid w:val="00A4618B"/>
    <w:rsid w:val="00A462D3"/>
    <w:rsid w:val="00A462E0"/>
    <w:rsid w:val="00A462F5"/>
    <w:rsid w:val="00A46402"/>
    <w:rsid w:val="00A464F6"/>
    <w:rsid w:val="00A46549"/>
    <w:rsid w:val="00A4657D"/>
    <w:rsid w:val="00A465F3"/>
    <w:rsid w:val="00A4664C"/>
    <w:rsid w:val="00A4679B"/>
    <w:rsid w:val="00A467C2"/>
    <w:rsid w:val="00A4682C"/>
    <w:rsid w:val="00A4687D"/>
    <w:rsid w:val="00A468C3"/>
    <w:rsid w:val="00A4690C"/>
    <w:rsid w:val="00A4691A"/>
    <w:rsid w:val="00A469E3"/>
    <w:rsid w:val="00A46A15"/>
    <w:rsid w:val="00A46A34"/>
    <w:rsid w:val="00A46A3D"/>
    <w:rsid w:val="00A46A83"/>
    <w:rsid w:val="00A46A95"/>
    <w:rsid w:val="00A46AEB"/>
    <w:rsid w:val="00A46AF6"/>
    <w:rsid w:val="00A46B46"/>
    <w:rsid w:val="00A46B4E"/>
    <w:rsid w:val="00A46B5B"/>
    <w:rsid w:val="00A46BBE"/>
    <w:rsid w:val="00A46BC1"/>
    <w:rsid w:val="00A46BC9"/>
    <w:rsid w:val="00A46BDC"/>
    <w:rsid w:val="00A46C92"/>
    <w:rsid w:val="00A46CA7"/>
    <w:rsid w:val="00A46CB5"/>
    <w:rsid w:val="00A46D76"/>
    <w:rsid w:val="00A46DB0"/>
    <w:rsid w:val="00A46DFA"/>
    <w:rsid w:val="00A46E74"/>
    <w:rsid w:val="00A46EB1"/>
    <w:rsid w:val="00A46ED4"/>
    <w:rsid w:val="00A46F12"/>
    <w:rsid w:val="00A46F4B"/>
    <w:rsid w:val="00A46FAE"/>
    <w:rsid w:val="00A46FB6"/>
    <w:rsid w:val="00A46FB7"/>
    <w:rsid w:val="00A47004"/>
    <w:rsid w:val="00A47072"/>
    <w:rsid w:val="00A470A7"/>
    <w:rsid w:val="00A470D9"/>
    <w:rsid w:val="00A4713C"/>
    <w:rsid w:val="00A472A7"/>
    <w:rsid w:val="00A47378"/>
    <w:rsid w:val="00A473C7"/>
    <w:rsid w:val="00A473E5"/>
    <w:rsid w:val="00A47410"/>
    <w:rsid w:val="00A47432"/>
    <w:rsid w:val="00A47440"/>
    <w:rsid w:val="00A4749F"/>
    <w:rsid w:val="00A474E7"/>
    <w:rsid w:val="00A474F4"/>
    <w:rsid w:val="00A4755D"/>
    <w:rsid w:val="00A475D1"/>
    <w:rsid w:val="00A47688"/>
    <w:rsid w:val="00A4774F"/>
    <w:rsid w:val="00A4783F"/>
    <w:rsid w:val="00A4785A"/>
    <w:rsid w:val="00A47880"/>
    <w:rsid w:val="00A4788D"/>
    <w:rsid w:val="00A47938"/>
    <w:rsid w:val="00A47A0C"/>
    <w:rsid w:val="00A47A6E"/>
    <w:rsid w:val="00A47A9A"/>
    <w:rsid w:val="00A47BBC"/>
    <w:rsid w:val="00A47BDD"/>
    <w:rsid w:val="00A47C16"/>
    <w:rsid w:val="00A47CB3"/>
    <w:rsid w:val="00A47D80"/>
    <w:rsid w:val="00A47D8F"/>
    <w:rsid w:val="00A47DD2"/>
    <w:rsid w:val="00A47E52"/>
    <w:rsid w:val="00A47F71"/>
    <w:rsid w:val="00A47FD0"/>
    <w:rsid w:val="00A47FD5"/>
    <w:rsid w:val="00A47FE4"/>
    <w:rsid w:val="00A47FF1"/>
    <w:rsid w:val="00A48A7F"/>
    <w:rsid w:val="00A500C0"/>
    <w:rsid w:val="00A5017C"/>
    <w:rsid w:val="00A50197"/>
    <w:rsid w:val="00A502CB"/>
    <w:rsid w:val="00A50353"/>
    <w:rsid w:val="00A5036C"/>
    <w:rsid w:val="00A50395"/>
    <w:rsid w:val="00A50411"/>
    <w:rsid w:val="00A5044C"/>
    <w:rsid w:val="00A5046C"/>
    <w:rsid w:val="00A5048E"/>
    <w:rsid w:val="00A504AA"/>
    <w:rsid w:val="00A505F4"/>
    <w:rsid w:val="00A50600"/>
    <w:rsid w:val="00A50619"/>
    <w:rsid w:val="00A50656"/>
    <w:rsid w:val="00A50716"/>
    <w:rsid w:val="00A50758"/>
    <w:rsid w:val="00A50801"/>
    <w:rsid w:val="00A5081E"/>
    <w:rsid w:val="00A50842"/>
    <w:rsid w:val="00A508C6"/>
    <w:rsid w:val="00A508D3"/>
    <w:rsid w:val="00A5091E"/>
    <w:rsid w:val="00A50A1B"/>
    <w:rsid w:val="00A50AF0"/>
    <w:rsid w:val="00A50C11"/>
    <w:rsid w:val="00A50CF0"/>
    <w:rsid w:val="00A50D07"/>
    <w:rsid w:val="00A50DA1"/>
    <w:rsid w:val="00A50DC2"/>
    <w:rsid w:val="00A50DDB"/>
    <w:rsid w:val="00A50E4F"/>
    <w:rsid w:val="00A50E5A"/>
    <w:rsid w:val="00A50E5F"/>
    <w:rsid w:val="00A50E9E"/>
    <w:rsid w:val="00A50EB1"/>
    <w:rsid w:val="00A50EFA"/>
    <w:rsid w:val="00A50F16"/>
    <w:rsid w:val="00A50F4F"/>
    <w:rsid w:val="00A50F85"/>
    <w:rsid w:val="00A51019"/>
    <w:rsid w:val="00A51021"/>
    <w:rsid w:val="00A510BC"/>
    <w:rsid w:val="00A51135"/>
    <w:rsid w:val="00A51159"/>
    <w:rsid w:val="00A5115D"/>
    <w:rsid w:val="00A51160"/>
    <w:rsid w:val="00A51195"/>
    <w:rsid w:val="00A5119A"/>
    <w:rsid w:val="00A51206"/>
    <w:rsid w:val="00A51298"/>
    <w:rsid w:val="00A512A4"/>
    <w:rsid w:val="00A51396"/>
    <w:rsid w:val="00A513B1"/>
    <w:rsid w:val="00A5142F"/>
    <w:rsid w:val="00A515B5"/>
    <w:rsid w:val="00A5169E"/>
    <w:rsid w:val="00A516C8"/>
    <w:rsid w:val="00A51729"/>
    <w:rsid w:val="00A5178A"/>
    <w:rsid w:val="00A5179F"/>
    <w:rsid w:val="00A5183C"/>
    <w:rsid w:val="00A51896"/>
    <w:rsid w:val="00A51939"/>
    <w:rsid w:val="00A5198B"/>
    <w:rsid w:val="00A519B2"/>
    <w:rsid w:val="00A519C6"/>
    <w:rsid w:val="00A51A07"/>
    <w:rsid w:val="00A51A09"/>
    <w:rsid w:val="00A51A87"/>
    <w:rsid w:val="00A51B14"/>
    <w:rsid w:val="00A51B21"/>
    <w:rsid w:val="00A51B45"/>
    <w:rsid w:val="00A51BDF"/>
    <w:rsid w:val="00A51CD6"/>
    <w:rsid w:val="00A51CF0"/>
    <w:rsid w:val="00A51CF8"/>
    <w:rsid w:val="00A51D0D"/>
    <w:rsid w:val="00A51DBC"/>
    <w:rsid w:val="00A51DCF"/>
    <w:rsid w:val="00A51EF0"/>
    <w:rsid w:val="00A51EF1"/>
    <w:rsid w:val="00A51EF5"/>
    <w:rsid w:val="00A51F29"/>
    <w:rsid w:val="00A51FB1"/>
    <w:rsid w:val="00A51FE4"/>
    <w:rsid w:val="00A51FEC"/>
    <w:rsid w:val="00A5201A"/>
    <w:rsid w:val="00A520B4"/>
    <w:rsid w:val="00A520C6"/>
    <w:rsid w:val="00A52283"/>
    <w:rsid w:val="00A522AD"/>
    <w:rsid w:val="00A52303"/>
    <w:rsid w:val="00A52318"/>
    <w:rsid w:val="00A52396"/>
    <w:rsid w:val="00A52417"/>
    <w:rsid w:val="00A52420"/>
    <w:rsid w:val="00A52439"/>
    <w:rsid w:val="00A52468"/>
    <w:rsid w:val="00A52505"/>
    <w:rsid w:val="00A5251A"/>
    <w:rsid w:val="00A52524"/>
    <w:rsid w:val="00A52554"/>
    <w:rsid w:val="00A525B4"/>
    <w:rsid w:val="00A52637"/>
    <w:rsid w:val="00A52686"/>
    <w:rsid w:val="00A5268B"/>
    <w:rsid w:val="00A526B2"/>
    <w:rsid w:val="00A526C5"/>
    <w:rsid w:val="00A526CC"/>
    <w:rsid w:val="00A526CD"/>
    <w:rsid w:val="00A526D2"/>
    <w:rsid w:val="00A526E0"/>
    <w:rsid w:val="00A526FC"/>
    <w:rsid w:val="00A52736"/>
    <w:rsid w:val="00A527C8"/>
    <w:rsid w:val="00A5280D"/>
    <w:rsid w:val="00A52853"/>
    <w:rsid w:val="00A52893"/>
    <w:rsid w:val="00A528C6"/>
    <w:rsid w:val="00A52931"/>
    <w:rsid w:val="00A52954"/>
    <w:rsid w:val="00A52981"/>
    <w:rsid w:val="00A529B5"/>
    <w:rsid w:val="00A529F1"/>
    <w:rsid w:val="00A52A47"/>
    <w:rsid w:val="00A52AC8"/>
    <w:rsid w:val="00A52B87"/>
    <w:rsid w:val="00A52B8D"/>
    <w:rsid w:val="00A52BBE"/>
    <w:rsid w:val="00A52BC9"/>
    <w:rsid w:val="00A52BCA"/>
    <w:rsid w:val="00A52BE7"/>
    <w:rsid w:val="00A52C3A"/>
    <w:rsid w:val="00A52C7F"/>
    <w:rsid w:val="00A52C89"/>
    <w:rsid w:val="00A52D8D"/>
    <w:rsid w:val="00A52DD9"/>
    <w:rsid w:val="00A52E3C"/>
    <w:rsid w:val="00A52EE1"/>
    <w:rsid w:val="00A52EE2"/>
    <w:rsid w:val="00A52F62"/>
    <w:rsid w:val="00A52FD6"/>
    <w:rsid w:val="00A53042"/>
    <w:rsid w:val="00A53146"/>
    <w:rsid w:val="00A53157"/>
    <w:rsid w:val="00A531D4"/>
    <w:rsid w:val="00A53278"/>
    <w:rsid w:val="00A53321"/>
    <w:rsid w:val="00A53326"/>
    <w:rsid w:val="00A5338E"/>
    <w:rsid w:val="00A53394"/>
    <w:rsid w:val="00A53429"/>
    <w:rsid w:val="00A53430"/>
    <w:rsid w:val="00A53540"/>
    <w:rsid w:val="00A53543"/>
    <w:rsid w:val="00A535E3"/>
    <w:rsid w:val="00A5360B"/>
    <w:rsid w:val="00A5366E"/>
    <w:rsid w:val="00A536D9"/>
    <w:rsid w:val="00A537F8"/>
    <w:rsid w:val="00A53843"/>
    <w:rsid w:val="00A53925"/>
    <w:rsid w:val="00A53965"/>
    <w:rsid w:val="00A5397C"/>
    <w:rsid w:val="00A539D0"/>
    <w:rsid w:val="00A539D5"/>
    <w:rsid w:val="00A53A01"/>
    <w:rsid w:val="00A53A2C"/>
    <w:rsid w:val="00A53A4D"/>
    <w:rsid w:val="00A53A9E"/>
    <w:rsid w:val="00A53AC3"/>
    <w:rsid w:val="00A53B5C"/>
    <w:rsid w:val="00A53BC2"/>
    <w:rsid w:val="00A53BC3"/>
    <w:rsid w:val="00A53C14"/>
    <w:rsid w:val="00A53C4E"/>
    <w:rsid w:val="00A53CD9"/>
    <w:rsid w:val="00A53DFE"/>
    <w:rsid w:val="00A53E58"/>
    <w:rsid w:val="00A53E8D"/>
    <w:rsid w:val="00A53E93"/>
    <w:rsid w:val="00A53F25"/>
    <w:rsid w:val="00A53F5A"/>
    <w:rsid w:val="00A53F78"/>
    <w:rsid w:val="00A53F84"/>
    <w:rsid w:val="00A540DC"/>
    <w:rsid w:val="00A540DE"/>
    <w:rsid w:val="00A5411B"/>
    <w:rsid w:val="00A5418A"/>
    <w:rsid w:val="00A541B2"/>
    <w:rsid w:val="00A541E8"/>
    <w:rsid w:val="00A54207"/>
    <w:rsid w:val="00A54311"/>
    <w:rsid w:val="00A5440A"/>
    <w:rsid w:val="00A54419"/>
    <w:rsid w:val="00A5441C"/>
    <w:rsid w:val="00A5443F"/>
    <w:rsid w:val="00A544BE"/>
    <w:rsid w:val="00A5454A"/>
    <w:rsid w:val="00A54566"/>
    <w:rsid w:val="00A545AF"/>
    <w:rsid w:val="00A545B3"/>
    <w:rsid w:val="00A5465E"/>
    <w:rsid w:val="00A546C5"/>
    <w:rsid w:val="00A546C7"/>
    <w:rsid w:val="00A54706"/>
    <w:rsid w:val="00A5471F"/>
    <w:rsid w:val="00A54756"/>
    <w:rsid w:val="00A5476E"/>
    <w:rsid w:val="00A54779"/>
    <w:rsid w:val="00A54833"/>
    <w:rsid w:val="00A548A4"/>
    <w:rsid w:val="00A548D6"/>
    <w:rsid w:val="00A548EE"/>
    <w:rsid w:val="00A5493E"/>
    <w:rsid w:val="00A54951"/>
    <w:rsid w:val="00A5495D"/>
    <w:rsid w:val="00A549F6"/>
    <w:rsid w:val="00A54A05"/>
    <w:rsid w:val="00A54A6E"/>
    <w:rsid w:val="00A54B44"/>
    <w:rsid w:val="00A54B88"/>
    <w:rsid w:val="00A54BE0"/>
    <w:rsid w:val="00A54BE9"/>
    <w:rsid w:val="00A54BFB"/>
    <w:rsid w:val="00A54C7B"/>
    <w:rsid w:val="00A54C9F"/>
    <w:rsid w:val="00A54CCC"/>
    <w:rsid w:val="00A54D21"/>
    <w:rsid w:val="00A54D36"/>
    <w:rsid w:val="00A54D70"/>
    <w:rsid w:val="00A54D87"/>
    <w:rsid w:val="00A54DC0"/>
    <w:rsid w:val="00A54DD0"/>
    <w:rsid w:val="00A54DE8"/>
    <w:rsid w:val="00A54E5F"/>
    <w:rsid w:val="00A54E8E"/>
    <w:rsid w:val="00A55078"/>
    <w:rsid w:val="00A550E0"/>
    <w:rsid w:val="00A55124"/>
    <w:rsid w:val="00A551CF"/>
    <w:rsid w:val="00A551F6"/>
    <w:rsid w:val="00A5522C"/>
    <w:rsid w:val="00A5522F"/>
    <w:rsid w:val="00A5526E"/>
    <w:rsid w:val="00A55323"/>
    <w:rsid w:val="00A55330"/>
    <w:rsid w:val="00A55355"/>
    <w:rsid w:val="00A55360"/>
    <w:rsid w:val="00A5537D"/>
    <w:rsid w:val="00A55422"/>
    <w:rsid w:val="00A55458"/>
    <w:rsid w:val="00A55488"/>
    <w:rsid w:val="00A554B0"/>
    <w:rsid w:val="00A5552C"/>
    <w:rsid w:val="00A55539"/>
    <w:rsid w:val="00A5555A"/>
    <w:rsid w:val="00A5559E"/>
    <w:rsid w:val="00A555A0"/>
    <w:rsid w:val="00A555E6"/>
    <w:rsid w:val="00A555F1"/>
    <w:rsid w:val="00A5569C"/>
    <w:rsid w:val="00A55706"/>
    <w:rsid w:val="00A55738"/>
    <w:rsid w:val="00A55739"/>
    <w:rsid w:val="00A5577F"/>
    <w:rsid w:val="00A55818"/>
    <w:rsid w:val="00A55830"/>
    <w:rsid w:val="00A55836"/>
    <w:rsid w:val="00A5583A"/>
    <w:rsid w:val="00A5587D"/>
    <w:rsid w:val="00A558CD"/>
    <w:rsid w:val="00A558CE"/>
    <w:rsid w:val="00A558E1"/>
    <w:rsid w:val="00A55957"/>
    <w:rsid w:val="00A5596A"/>
    <w:rsid w:val="00A5596D"/>
    <w:rsid w:val="00A559E9"/>
    <w:rsid w:val="00A55A00"/>
    <w:rsid w:val="00A55A9A"/>
    <w:rsid w:val="00A55AAB"/>
    <w:rsid w:val="00A55BC4"/>
    <w:rsid w:val="00A55C58"/>
    <w:rsid w:val="00A55C6C"/>
    <w:rsid w:val="00A55D05"/>
    <w:rsid w:val="00A55D7E"/>
    <w:rsid w:val="00A55D89"/>
    <w:rsid w:val="00A55DB6"/>
    <w:rsid w:val="00A55DD7"/>
    <w:rsid w:val="00A55E4C"/>
    <w:rsid w:val="00A55E55"/>
    <w:rsid w:val="00A55F08"/>
    <w:rsid w:val="00A55F10"/>
    <w:rsid w:val="00A55F17"/>
    <w:rsid w:val="00A55F34"/>
    <w:rsid w:val="00A55F5B"/>
    <w:rsid w:val="00A55FD2"/>
    <w:rsid w:val="00A56027"/>
    <w:rsid w:val="00A5608A"/>
    <w:rsid w:val="00A56093"/>
    <w:rsid w:val="00A560E9"/>
    <w:rsid w:val="00A560FA"/>
    <w:rsid w:val="00A56106"/>
    <w:rsid w:val="00A56153"/>
    <w:rsid w:val="00A56157"/>
    <w:rsid w:val="00A561D0"/>
    <w:rsid w:val="00A562F5"/>
    <w:rsid w:val="00A5636F"/>
    <w:rsid w:val="00A563B1"/>
    <w:rsid w:val="00A564C3"/>
    <w:rsid w:val="00A564D8"/>
    <w:rsid w:val="00A564F0"/>
    <w:rsid w:val="00A565B3"/>
    <w:rsid w:val="00A565C7"/>
    <w:rsid w:val="00A565DC"/>
    <w:rsid w:val="00A56618"/>
    <w:rsid w:val="00A56676"/>
    <w:rsid w:val="00A566C5"/>
    <w:rsid w:val="00A566DD"/>
    <w:rsid w:val="00A56746"/>
    <w:rsid w:val="00A5674F"/>
    <w:rsid w:val="00A5677D"/>
    <w:rsid w:val="00A5678B"/>
    <w:rsid w:val="00A567ED"/>
    <w:rsid w:val="00A56809"/>
    <w:rsid w:val="00A56830"/>
    <w:rsid w:val="00A5684E"/>
    <w:rsid w:val="00A568E8"/>
    <w:rsid w:val="00A568F2"/>
    <w:rsid w:val="00A5695C"/>
    <w:rsid w:val="00A56976"/>
    <w:rsid w:val="00A56A2A"/>
    <w:rsid w:val="00A56A4A"/>
    <w:rsid w:val="00A56A7F"/>
    <w:rsid w:val="00A56BAB"/>
    <w:rsid w:val="00A56C25"/>
    <w:rsid w:val="00A56C6E"/>
    <w:rsid w:val="00A56CF2"/>
    <w:rsid w:val="00A56D19"/>
    <w:rsid w:val="00A56D7D"/>
    <w:rsid w:val="00A56E28"/>
    <w:rsid w:val="00A56E3C"/>
    <w:rsid w:val="00A56E61"/>
    <w:rsid w:val="00A56E86"/>
    <w:rsid w:val="00A56EDA"/>
    <w:rsid w:val="00A56F7F"/>
    <w:rsid w:val="00A56F86"/>
    <w:rsid w:val="00A56FA6"/>
    <w:rsid w:val="00A56FEA"/>
    <w:rsid w:val="00A57001"/>
    <w:rsid w:val="00A57065"/>
    <w:rsid w:val="00A5709C"/>
    <w:rsid w:val="00A5719D"/>
    <w:rsid w:val="00A5722C"/>
    <w:rsid w:val="00A572FC"/>
    <w:rsid w:val="00A57359"/>
    <w:rsid w:val="00A57385"/>
    <w:rsid w:val="00A5746D"/>
    <w:rsid w:val="00A574B6"/>
    <w:rsid w:val="00A5756C"/>
    <w:rsid w:val="00A57577"/>
    <w:rsid w:val="00A575C4"/>
    <w:rsid w:val="00A57601"/>
    <w:rsid w:val="00A5763D"/>
    <w:rsid w:val="00A57685"/>
    <w:rsid w:val="00A576B5"/>
    <w:rsid w:val="00A5772B"/>
    <w:rsid w:val="00A5772C"/>
    <w:rsid w:val="00A577AA"/>
    <w:rsid w:val="00A5782D"/>
    <w:rsid w:val="00A5788B"/>
    <w:rsid w:val="00A578D7"/>
    <w:rsid w:val="00A578F5"/>
    <w:rsid w:val="00A579AB"/>
    <w:rsid w:val="00A579F9"/>
    <w:rsid w:val="00A57A83"/>
    <w:rsid w:val="00A57A93"/>
    <w:rsid w:val="00A57AF3"/>
    <w:rsid w:val="00A57C8F"/>
    <w:rsid w:val="00A57D65"/>
    <w:rsid w:val="00A57DF3"/>
    <w:rsid w:val="00A57E7A"/>
    <w:rsid w:val="00A57F5E"/>
    <w:rsid w:val="00A57F9B"/>
    <w:rsid w:val="00A57F9F"/>
    <w:rsid w:val="00A57FC9"/>
    <w:rsid w:val="00A57FFE"/>
    <w:rsid w:val="00A5CFBD"/>
    <w:rsid w:val="00A60028"/>
    <w:rsid w:val="00A6007B"/>
    <w:rsid w:val="00A600AB"/>
    <w:rsid w:val="00A6012C"/>
    <w:rsid w:val="00A6016B"/>
    <w:rsid w:val="00A60176"/>
    <w:rsid w:val="00A601D8"/>
    <w:rsid w:val="00A60216"/>
    <w:rsid w:val="00A60236"/>
    <w:rsid w:val="00A602B7"/>
    <w:rsid w:val="00A60328"/>
    <w:rsid w:val="00A60396"/>
    <w:rsid w:val="00A6045F"/>
    <w:rsid w:val="00A60461"/>
    <w:rsid w:val="00A60528"/>
    <w:rsid w:val="00A605B1"/>
    <w:rsid w:val="00A60670"/>
    <w:rsid w:val="00A606B1"/>
    <w:rsid w:val="00A60774"/>
    <w:rsid w:val="00A60851"/>
    <w:rsid w:val="00A60876"/>
    <w:rsid w:val="00A608B6"/>
    <w:rsid w:val="00A6094F"/>
    <w:rsid w:val="00A60992"/>
    <w:rsid w:val="00A609EF"/>
    <w:rsid w:val="00A60A80"/>
    <w:rsid w:val="00A60A83"/>
    <w:rsid w:val="00A60AA5"/>
    <w:rsid w:val="00A60B4D"/>
    <w:rsid w:val="00A60BE2"/>
    <w:rsid w:val="00A60C9B"/>
    <w:rsid w:val="00A60C9E"/>
    <w:rsid w:val="00A60CC8"/>
    <w:rsid w:val="00A60D06"/>
    <w:rsid w:val="00A60E26"/>
    <w:rsid w:val="00A60E4D"/>
    <w:rsid w:val="00A60E7C"/>
    <w:rsid w:val="00A60EE8"/>
    <w:rsid w:val="00A60FDC"/>
    <w:rsid w:val="00A60FEF"/>
    <w:rsid w:val="00A6102D"/>
    <w:rsid w:val="00A6105B"/>
    <w:rsid w:val="00A6105E"/>
    <w:rsid w:val="00A610F5"/>
    <w:rsid w:val="00A6111C"/>
    <w:rsid w:val="00A61192"/>
    <w:rsid w:val="00A61193"/>
    <w:rsid w:val="00A61298"/>
    <w:rsid w:val="00A612A5"/>
    <w:rsid w:val="00A612BA"/>
    <w:rsid w:val="00A61334"/>
    <w:rsid w:val="00A6134F"/>
    <w:rsid w:val="00A61362"/>
    <w:rsid w:val="00A61377"/>
    <w:rsid w:val="00A61392"/>
    <w:rsid w:val="00A613C2"/>
    <w:rsid w:val="00A61449"/>
    <w:rsid w:val="00A614C7"/>
    <w:rsid w:val="00A614D6"/>
    <w:rsid w:val="00A6151A"/>
    <w:rsid w:val="00A615A7"/>
    <w:rsid w:val="00A61601"/>
    <w:rsid w:val="00A61626"/>
    <w:rsid w:val="00A6168C"/>
    <w:rsid w:val="00A61699"/>
    <w:rsid w:val="00A616D1"/>
    <w:rsid w:val="00A616D3"/>
    <w:rsid w:val="00A61712"/>
    <w:rsid w:val="00A6171F"/>
    <w:rsid w:val="00A6173E"/>
    <w:rsid w:val="00A61798"/>
    <w:rsid w:val="00A617CD"/>
    <w:rsid w:val="00A6185E"/>
    <w:rsid w:val="00A61895"/>
    <w:rsid w:val="00A61932"/>
    <w:rsid w:val="00A61AAF"/>
    <w:rsid w:val="00A61BEA"/>
    <w:rsid w:val="00A61C13"/>
    <w:rsid w:val="00A61C2A"/>
    <w:rsid w:val="00A61C52"/>
    <w:rsid w:val="00A61C56"/>
    <w:rsid w:val="00A61C9B"/>
    <w:rsid w:val="00A61D95"/>
    <w:rsid w:val="00A61DC2"/>
    <w:rsid w:val="00A61DCD"/>
    <w:rsid w:val="00A61DF5"/>
    <w:rsid w:val="00A61E38"/>
    <w:rsid w:val="00A61E5E"/>
    <w:rsid w:val="00A61F31"/>
    <w:rsid w:val="00A62045"/>
    <w:rsid w:val="00A6204F"/>
    <w:rsid w:val="00A62063"/>
    <w:rsid w:val="00A620AB"/>
    <w:rsid w:val="00A6219D"/>
    <w:rsid w:val="00A6222B"/>
    <w:rsid w:val="00A62232"/>
    <w:rsid w:val="00A622BF"/>
    <w:rsid w:val="00A622D8"/>
    <w:rsid w:val="00A622FF"/>
    <w:rsid w:val="00A6230A"/>
    <w:rsid w:val="00A62353"/>
    <w:rsid w:val="00A6237E"/>
    <w:rsid w:val="00A6239F"/>
    <w:rsid w:val="00A623AA"/>
    <w:rsid w:val="00A623DC"/>
    <w:rsid w:val="00A62424"/>
    <w:rsid w:val="00A6242D"/>
    <w:rsid w:val="00A6246F"/>
    <w:rsid w:val="00A62500"/>
    <w:rsid w:val="00A625AB"/>
    <w:rsid w:val="00A625D4"/>
    <w:rsid w:val="00A626A4"/>
    <w:rsid w:val="00A626B6"/>
    <w:rsid w:val="00A626D1"/>
    <w:rsid w:val="00A626EE"/>
    <w:rsid w:val="00A626FA"/>
    <w:rsid w:val="00A62734"/>
    <w:rsid w:val="00A6282A"/>
    <w:rsid w:val="00A6285F"/>
    <w:rsid w:val="00A628A9"/>
    <w:rsid w:val="00A62937"/>
    <w:rsid w:val="00A62948"/>
    <w:rsid w:val="00A62953"/>
    <w:rsid w:val="00A629AC"/>
    <w:rsid w:val="00A629F6"/>
    <w:rsid w:val="00A62B3E"/>
    <w:rsid w:val="00A62BE7"/>
    <w:rsid w:val="00A62C19"/>
    <w:rsid w:val="00A62D4A"/>
    <w:rsid w:val="00A62DBF"/>
    <w:rsid w:val="00A62DCB"/>
    <w:rsid w:val="00A62ED6"/>
    <w:rsid w:val="00A62EED"/>
    <w:rsid w:val="00A62F45"/>
    <w:rsid w:val="00A62F64"/>
    <w:rsid w:val="00A62FAF"/>
    <w:rsid w:val="00A62FF5"/>
    <w:rsid w:val="00A63017"/>
    <w:rsid w:val="00A6304D"/>
    <w:rsid w:val="00A6312A"/>
    <w:rsid w:val="00A63144"/>
    <w:rsid w:val="00A6321E"/>
    <w:rsid w:val="00A6324A"/>
    <w:rsid w:val="00A63266"/>
    <w:rsid w:val="00A63287"/>
    <w:rsid w:val="00A632A9"/>
    <w:rsid w:val="00A63480"/>
    <w:rsid w:val="00A634E0"/>
    <w:rsid w:val="00A63558"/>
    <w:rsid w:val="00A63592"/>
    <w:rsid w:val="00A635B4"/>
    <w:rsid w:val="00A635F7"/>
    <w:rsid w:val="00A63612"/>
    <w:rsid w:val="00A63649"/>
    <w:rsid w:val="00A636B3"/>
    <w:rsid w:val="00A636D7"/>
    <w:rsid w:val="00A63817"/>
    <w:rsid w:val="00A6381E"/>
    <w:rsid w:val="00A638A6"/>
    <w:rsid w:val="00A638E3"/>
    <w:rsid w:val="00A63961"/>
    <w:rsid w:val="00A639E8"/>
    <w:rsid w:val="00A63A07"/>
    <w:rsid w:val="00A63A98"/>
    <w:rsid w:val="00A63AC4"/>
    <w:rsid w:val="00A63B7F"/>
    <w:rsid w:val="00A63B98"/>
    <w:rsid w:val="00A63BCD"/>
    <w:rsid w:val="00A63D67"/>
    <w:rsid w:val="00A63D84"/>
    <w:rsid w:val="00A63D94"/>
    <w:rsid w:val="00A63E0A"/>
    <w:rsid w:val="00A63EB6"/>
    <w:rsid w:val="00A63EBE"/>
    <w:rsid w:val="00A63F09"/>
    <w:rsid w:val="00A63F44"/>
    <w:rsid w:val="00A63F4C"/>
    <w:rsid w:val="00A63FE2"/>
    <w:rsid w:val="00A63FE6"/>
    <w:rsid w:val="00A6400C"/>
    <w:rsid w:val="00A640A6"/>
    <w:rsid w:val="00A640EC"/>
    <w:rsid w:val="00A640F0"/>
    <w:rsid w:val="00A64100"/>
    <w:rsid w:val="00A64137"/>
    <w:rsid w:val="00A641AD"/>
    <w:rsid w:val="00A64215"/>
    <w:rsid w:val="00A64223"/>
    <w:rsid w:val="00A64239"/>
    <w:rsid w:val="00A642A4"/>
    <w:rsid w:val="00A642A6"/>
    <w:rsid w:val="00A642A9"/>
    <w:rsid w:val="00A642EB"/>
    <w:rsid w:val="00A64356"/>
    <w:rsid w:val="00A6438E"/>
    <w:rsid w:val="00A643B4"/>
    <w:rsid w:val="00A643CA"/>
    <w:rsid w:val="00A64468"/>
    <w:rsid w:val="00A64488"/>
    <w:rsid w:val="00A644C1"/>
    <w:rsid w:val="00A64513"/>
    <w:rsid w:val="00A64539"/>
    <w:rsid w:val="00A64589"/>
    <w:rsid w:val="00A645D0"/>
    <w:rsid w:val="00A6462F"/>
    <w:rsid w:val="00A64635"/>
    <w:rsid w:val="00A64676"/>
    <w:rsid w:val="00A64697"/>
    <w:rsid w:val="00A646EC"/>
    <w:rsid w:val="00A646FC"/>
    <w:rsid w:val="00A6472C"/>
    <w:rsid w:val="00A64776"/>
    <w:rsid w:val="00A64849"/>
    <w:rsid w:val="00A6487B"/>
    <w:rsid w:val="00A648E7"/>
    <w:rsid w:val="00A648FF"/>
    <w:rsid w:val="00A6499F"/>
    <w:rsid w:val="00A649D4"/>
    <w:rsid w:val="00A64AC4"/>
    <w:rsid w:val="00A64AE4"/>
    <w:rsid w:val="00A64B5D"/>
    <w:rsid w:val="00A64B8D"/>
    <w:rsid w:val="00A64BA2"/>
    <w:rsid w:val="00A64BE1"/>
    <w:rsid w:val="00A64CD9"/>
    <w:rsid w:val="00A64CEE"/>
    <w:rsid w:val="00A64CF0"/>
    <w:rsid w:val="00A64D3C"/>
    <w:rsid w:val="00A64D55"/>
    <w:rsid w:val="00A64D6D"/>
    <w:rsid w:val="00A64DA9"/>
    <w:rsid w:val="00A64E41"/>
    <w:rsid w:val="00A64EBC"/>
    <w:rsid w:val="00A64EE5"/>
    <w:rsid w:val="00A64FC5"/>
    <w:rsid w:val="00A6501C"/>
    <w:rsid w:val="00A6501E"/>
    <w:rsid w:val="00A65146"/>
    <w:rsid w:val="00A65147"/>
    <w:rsid w:val="00A65153"/>
    <w:rsid w:val="00A65180"/>
    <w:rsid w:val="00A651B7"/>
    <w:rsid w:val="00A6520D"/>
    <w:rsid w:val="00A65255"/>
    <w:rsid w:val="00A652CD"/>
    <w:rsid w:val="00A65365"/>
    <w:rsid w:val="00A653A1"/>
    <w:rsid w:val="00A65514"/>
    <w:rsid w:val="00A65525"/>
    <w:rsid w:val="00A6563B"/>
    <w:rsid w:val="00A656E4"/>
    <w:rsid w:val="00A65715"/>
    <w:rsid w:val="00A6574F"/>
    <w:rsid w:val="00A6575C"/>
    <w:rsid w:val="00A6585B"/>
    <w:rsid w:val="00A65867"/>
    <w:rsid w:val="00A658D6"/>
    <w:rsid w:val="00A65914"/>
    <w:rsid w:val="00A65938"/>
    <w:rsid w:val="00A65982"/>
    <w:rsid w:val="00A65A0C"/>
    <w:rsid w:val="00A65A19"/>
    <w:rsid w:val="00A65A4D"/>
    <w:rsid w:val="00A65A85"/>
    <w:rsid w:val="00A65AA2"/>
    <w:rsid w:val="00A65AD3"/>
    <w:rsid w:val="00A65AF0"/>
    <w:rsid w:val="00A65B5C"/>
    <w:rsid w:val="00A65B63"/>
    <w:rsid w:val="00A65C26"/>
    <w:rsid w:val="00A65C28"/>
    <w:rsid w:val="00A65C7C"/>
    <w:rsid w:val="00A65CFD"/>
    <w:rsid w:val="00A65D22"/>
    <w:rsid w:val="00A65D64"/>
    <w:rsid w:val="00A65DA0"/>
    <w:rsid w:val="00A65DB5"/>
    <w:rsid w:val="00A65E14"/>
    <w:rsid w:val="00A65E6B"/>
    <w:rsid w:val="00A66045"/>
    <w:rsid w:val="00A660EE"/>
    <w:rsid w:val="00A661B7"/>
    <w:rsid w:val="00A661E6"/>
    <w:rsid w:val="00A66239"/>
    <w:rsid w:val="00A662B7"/>
    <w:rsid w:val="00A66312"/>
    <w:rsid w:val="00A663C3"/>
    <w:rsid w:val="00A663F1"/>
    <w:rsid w:val="00A66451"/>
    <w:rsid w:val="00A664A2"/>
    <w:rsid w:val="00A664D1"/>
    <w:rsid w:val="00A664F0"/>
    <w:rsid w:val="00A66527"/>
    <w:rsid w:val="00A665E0"/>
    <w:rsid w:val="00A665FA"/>
    <w:rsid w:val="00A6664B"/>
    <w:rsid w:val="00A666AD"/>
    <w:rsid w:val="00A66705"/>
    <w:rsid w:val="00A66772"/>
    <w:rsid w:val="00A667FF"/>
    <w:rsid w:val="00A6681F"/>
    <w:rsid w:val="00A66850"/>
    <w:rsid w:val="00A6685B"/>
    <w:rsid w:val="00A6686C"/>
    <w:rsid w:val="00A668A0"/>
    <w:rsid w:val="00A66961"/>
    <w:rsid w:val="00A669B7"/>
    <w:rsid w:val="00A669E1"/>
    <w:rsid w:val="00A669E2"/>
    <w:rsid w:val="00A66A26"/>
    <w:rsid w:val="00A66AE8"/>
    <w:rsid w:val="00A66B1F"/>
    <w:rsid w:val="00A66B38"/>
    <w:rsid w:val="00A66B39"/>
    <w:rsid w:val="00A66B41"/>
    <w:rsid w:val="00A66C32"/>
    <w:rsid w:val="00A66C88"/>
    <w:rsid w:val="00A66CAB"/>
    <w:rsid w:val="00A66CCF"/>
    <w:rsid w:val="00A66CFB"/>
    <w:rsid w:val="00A66D1E"/>
    <w:rsid w:val="00A66D33"/>
    <w:rsid w:val="00A66D46"/>
    <w:rsid w:val="00A66E48"/>
    <w:rsid w:val="00A66E8E"/>
    <w:rsid w:val="00A66F10"/>
    <w:rsid w:val="00A66FBB"/>
    <w:rsid w:val="00A6703E"/>
    <w:rsid w:val="00A67070"/>
    <w:rsid w:val="00A67099"/>
    <w:rsid w:val="00A670A4"/>
    <w:rsid w:val="00A6715D"/>
    <w:rsid w:val="00A67178"/>
    <w:rsid w:val="00A671A0"/>
    <w:rsid w:val="00A6725E"/>
    <w:rsid w:val="00A6729A"/>
    <w:rsid w:val="00A673DA"/>
    <w:rsid w:val="00A673E1"/>
    <w:rsid w:val="00A67428"/>
    <w:rsid w:val="00A67433"/>
    <w:rsid w:val="00A6744E"/>
    <w:rsid w:val="00A67472"/>
    <w:rsid w:val="00A674A6"/>
    <w:rsid w:val="00A674C9"/>
    <w:rsid w:val="00A6755F"/>
    <w:rsid w:val="00A6762E"/>
    <w:rsid w:val="00A6762F"/>
    <w:rsid w:val="00A6763C"/>
    <w:rsid w:val="00A67658"/>
    <w:rsid w:val="00A6767C"/>
    <w:rsid w:val="00A67717"/>
    <w:rsid w:val="00A67793"/>
    <w:rsid w:val="00A677D7"/>
    <w:rsid w:val="00A677F0"/>
    <w:rsid w:val="00A67948"/>
    <w:rsid w:val="00A67951"/>
    <w:rsid w:val="00A67977"/>
    <w:rsid w:val="00A67985"/>
    <w:rsid w:val="00A67999"/>
    <w:rsid w:val="00A679DB"/>
    <w:rsid w:val="00A679EA"/>
    <w:rsid w:val="00A679FD"/>
    <w:rsid w:val="00A67A84"/>
    <w:rsid w:val="00A67AB4"/>
    <w:rsid w:val="00A67AC8"/>
    <w:rsid w:val="00A67B05"/>
    <w:rsid w:val="00A67B31"/>
    <w:rsid w:val="00A67BAE"/>
    <w:rsid w:val="00A67BF9"/>
    <w:rsid w:val="00A67C29"/>
    <w:rsid w:val="00A67C89"/>
    <w:rsid w:val="00A67D10"/>
    <w:rsid w:val="00A67D21"/>
    <w:rsid w:val="00A67D2F"/>
    <w:rsid w:val="00A67D6A"/>
    <w:rsid w:val="00A67DBA"/>
    <w:rsid w:val="00A67E05"/>
    <w:rsid w:val="00A67F75"/>
    <w:rsid w:val="00A67F93"/>
    <w:rsid w:val="00A67FD9"/>
    <w:rsid w:val="00A67FE9"/>
    <w:rsid w:val="00A70060"/>
    <w:rsid w:val="00A700A3"/>
    <w:rsid w:val="00A700F5"/>
    <w:rsid w:val="00A700FE"/>
    <w:rsid w:val="00A70135"/>
    <w:rsid w:val="00A701B3"/>
    <w:rsid w:val="00A70221"/>
    <w:rsid w:val="00A70252"/>
    <w:rsid w:val="00A702E7"/>
    <w:rsid w:val="00A7035A"/>
    <w:rsid w:val="00A703F8"/>
    <w:rsid w:val="00A7042F"/>
    <w:rsid w:val="00A70595"/>
    <w:rsid w:val="00A705E3"/>
    <w:rsid w:val="00A705E8"/>
    <w:rsid w:val="00A705EC"/>
    <w:rsid w:val="00A70631"/>
    <w:rsid w:val="00A7064F"/>
    <w:rsid w:val="00A70712"/>
    <w:rsid w:val="00A70830"/>
    <w:rsid w:val="00A708CB"/>
    <w:rsid w:val="00A70903"/>
    <w:rsid w:val="00A70913"/>
    <w:rsid w:val="00A70959"/>
    <w:rsid w:val="00A70967"/>
    <w:rsid w:val="00A709DE"/>
    <w:rsid w:val="00A70A64"/>
    <w:rsid w:val="00A70AA5"/>
    <w:rsid w:val="00A70AA7"/>
    <w:rsid w:val="00A70B7F"/>
    <w:rsid w:val="00A70B81"/>
    <w:rsid w:val="00A70BC8"/>
    <w:rsid w:val="00A70BD2"/>
    <w:rsid w:val="00A70C56"/>
    <w:rsid w:val="00A70C89"/>
    <w:rsid w:val="00A70CB8"/>
    <w:rsid w:val="00A70CBB"/>
    <w:rsid w:val="00A70D15"/>
    <w:rsid w:val="00A70D5F"/>
    <w:rsid w:val="00A70DD3"/>
    <w:rsid w:val="00A70E2C"/>
    <w:rsid w:val="00A70E30"/>
    <w:rsid w:val="00A70E72"/>
    <w:rsid w:val="00A70E9D"/>
    <w:rsid w:val="00A70EF1"/>
    <w:rsid w:val="00A70F1F"/>
    <w:rsid w:val="00A70F58"/>
    <w:rsid w:val="00A70F77"/>
    <w:rsid w:val="00A70FB4"/>
    <w:rsid w:val="00A71079"/>
    <w:rsid w:val="00A71108"/>
    <w:rsid w:val="00A71281"/>
    <w:rsid w:val="00A7132D"/>
    <w:rsid w:val="00A713E9"/>
    <w:rsid w:val="00A713F7"/>
    <w:rsid w:val="00A713FE"/>
    <w:rsid w:val="00A7144B"/>
    <w:rsid w:val="00A714C1"/>
    <w:rsid w:val="00A714D5"/>
    <w:rsid w:val="00A7156C"/>
    <w:rsid w:val="00A71587"/>
    <w:rsid w:val="00A715EF"/>
    <w:rsid w:val="00A71622"/>
    <w:rsid w:val="00A71643"/>
    <w:rsid w:val="00A71658"/>
    <w:rsid w:val="00A716CE"/>
    <w:rsid w:val="00A716DC"/>
    <w:rsid w:val="00A71709"/>
    <w:rsid w:val="00A71735"/>
    <w:rsid w:val="00A71750"/>
    <w:rsid w:val="00A7175A"/>
    <w:rsid w:val="00A7176E"/>
    <w:rsid w:val="00A7179E"/>
    <w:rsid w:val="00A71843"/>
    <w:rsid w:val="00A71870"/>
    <w:rsid w:val="00A718B6"/>
    <w:rsid w:val="00A719DD"/>
    <w:rsid w:val="00A71A5B"/>
    <w:rsid w:val="00A71A6C"/>
    <w:rsid w:val="00A71A90"/>
    <w:rsid w:val="00A71AA7"/>
    <w:rsid w:val="00A71BC5"/>
    <w:rsid w:val="00A71BE8"/>
    <w:rsid w:val="00A71CC7"/>
    <w:rsid w:val="00A71D42"/>
    <w:rsid w:val="00A71DCC"/>
    <w:rsid w:val="00A71DD0"/>
    <w:rsid w:val="00A71DD3"/>
    <w:rsid w:val="00A71DD9"/>
    <w:rsid w:val="00A71E87"/>
    <w:rsid w:val="00A71ED0"/>
    <w:rsid w:val="00A72003"/>
    <w:rsid w:val="00A72053"/>
    <w:rsid w:val="00A7205D"/>
    <w:rsid w:val="00A7207A"/>
    <w:rsid w:val="00A720B8"/>
    <w:rsid w:val="00A720D4"/>
    <w:rsid w:val="00A72108"/>
    <w:rsid w:val="00A7214E"/>
    <w:rsid w:val="00A72199"/>
    <w:rsid w:val="00A721B7"/>
    <w:rsid w:val="00A72240"/>
    <w:rsid w:val="00A72292"/>
    <w:rsid w:val="00A722A2"/>
    <w:rsid w:val="00A722B5"/>
    <w:rsid w:val="00A722B6"/>
    <w:rsid w:val="00A724C5"/>
    <w:rsid w:val="00A724E1"/>
    <w:rsid w:val="00A72561"/>
    <w:rsid w:val="00A725A2"/>
    <w:rsid w:val="00A7260E"/>
    <w:rsid w:val="00A7266C"/>
    <w:rsid w:val="00A72670"/>
    <w:rsid w:val="00A726AD"/>
    <w:rsid w:val="00A726F5"/>
    <w:rsid w:val="00A72785"/>
    <w:rsid w:val="00A72888"/>
    <w:rsid w:val="00A728A5"/>
    <w:rsid w:val="00A7291D"/>
    <w:rsid w:val="00A7293F"/>
    <w:rsid w:val="00A7296A"/>
    <w:rsid w:val="00A7297A"/>
    <w:rsid w:val="00A729C3"/>
    <w:rsid w:val="00A729E1"/>
    <w:rsid w:val="00A729F6"/>
    <w:rsid w:val="00A72A07"/>
    <w:rsid w:val="00A72A1F"/>
    <w:rsid w:val="00A72AAD"/>
    <w:rsid w:val="00A72B5A"/>
    <w:rsid w:val="00A72B6D"/>
    <w:rsid w:val="00A72B93"/>
    <w:rsid w:val="00A72BC6"/>
    <w:rsid w:val="00A72BCF"/>
    <w:rsid w:val="00A72BD9"/>
    <w:rsid w:val="00A72C19"/>
    <w:rsid w:val="00A72C26"/>
    <w:rsid w:val="00A72C6F"/>
    <w:rsid w:val="00A72C70"/>
    <w:rsid w:val="00A72CDE"/>
    <w:rsid w:val="00A72CF8"/>
    <w:rsid w:val="00A72D2B"/>
    <w:rsid w:val="00A72DDF"/>
    <w:rsid w:val="00A72E4B"/>
    <w:rsid w:val="00A72E59"/>
    <w:rsid w:val="00A72EC7"/>
    <w:rsid w:val="00A72FB0"/>
    <w:rsid w:val="00A73041"/>
    <w:rsid w:val="00A73083"/>
    <w:rsid w:val="00A7310D"/>
    <w:rsid w:val="00A7311B"/>
    <w:rsid w:val="00A731B5"/>
    <w:rsid w:val="00A73206"/>
    <w:rsid w:val="00A73212"/>
    <w:rsid w:val="00A73256"/>
    <w:rsid w:val="00A73291"/>
    <w:rsid w:val="00A732A1"/>
    <w:rsid w:val="00A732A7"/>
    <w:rsid w:val="00A732AE"/>
    <w:rsid w:val="00A732AF"/>
    <w:rsid w:val="00A732BD"/>
    <w:rsid w:val="00A73326"/>
    <w:rsid w:val="00A7333D"/>
    <w:rsid w:val="00A73365"/>
    <w:rsid w:val="00A733F4"/>
    <w:rsid w:val="00A733F7"/>
    <w:rsid w:val="00A73410"/>
    <w:rsid w:val="00A7349E"/>
    <w:rsid w:val="00A734E9"/>
    <w:rsid w:val="00A73538"/>
    <w:rsid w:val="00A7356D"/>
    <w:rsid w:val="00A736B2"/>
    <w:rsid w:val="00A736D6"/>
    <w:rsid w:val="00A7370D"/>
    <w:rsid w:val="00A73790"/>
    <w:rsid w:val="00A737AB"/>
    <w:rsid w:val="00A7380F"/>
    <w:rsid w:val="00A7384F"/>
    <w:rsid w:val="00A7387E"/>
    <w:rsid w:val="00A738F1"/>
    <w:rsid w:val="00A73936"/>
    <w:rsid w:val="00A7394E"/>
    <w:rsid w:val="00A7396A"/>
    <w:rsid w:val="00A73B33"/>
    <w:rsid w:val="00A73BD5"/>
    <w:rsid w:val="00A73C33"/>
    <w:rsid w:val="00A73C3B"/>
    <w:rsid w:val="00A73C62"/>
    <w:rsid w:val="00A73C65"/>
    <w:rsid w:val="00A73D12"/>
    <w:rsid w:val="00A73D44"/>
    <w:rsid w:val="00A73DAA"/>
    <w:rsid w:val="00A73DB6"/>
    <w:rsid w:val="00A73DBB"/>
    <w:rsid w:val="00A73DEC"/>
    <w:rsid w:val="00A73DEF"/>
    <w:rsid w:val="00A73E3C"/>
    <w:rsid w:val="00A73E7A"/>
    <w:rsid w:val="00A73ED0"/>
    <w:rsid w:val="00A73EE1"/>
    <w:rsid w:val="00A73F1E"/>
    <w:rsid w:val="00A73F98"/>
    <w:rsid w:val="00A74093"/>
    <w:rsid w:val="00A74137"/>
    <w:rsid w:val="00A74142"/>
    <w:rsid w:val="00A74157"/>
    <w:rsid w:val="00A74160"/>
    <w:rsid w:val="00A741F2"/>
    <w:rsid w:val="00A74248"/>
    <w:rsid w:val="00A742B8"/>
    <w:rsid w:val="00A7430A"/>
    <w:rsid w:val="00A74320"/>
    <w:rsid w:val="00A7432B"/>
    <w:rsid w:val="00A743B7"/>
    <w:rsid w:val="00A74437"/>
    <w:rsid w:val="00A744CB"/>
    <w:rsid w:val="00A744D7"/>
    <w:rsid w:val="00A74552"/>
    <w:rsid w:val="00A745A4"/>
    <w:rsid w:val="00A745AC"/>
    <w:rsid w:val="00A745C1"/>
    <w:rsid w:val="00A745CD"/>
    <w:rsid w:val="00A74693"/>
    <w:rsid w:val="00A74698"/>
    <w:rsid w:val="00A74711"/>
    <w:rsid w:val="00A74717"/>
    <w:rsid w:val="00A74770"/>
    <w:rsid w:val="00A74771"/>
    <w:rsid w:val="00A74791"/>
    <w:rsid w:val="00A747C8"/>
    <w:rsid w:val="00A747D4"/>
    <w:rsid w:val="00A747F1"/>
    <w:rsid w:val="00A7489C"/>
    <w:rsid w:val="00A748A8"/>
    <w:rsid w:val="00A748ED"/>
    <w:rsid w:val="00A7496B"/>
    <w:rsid w:val="00A74995"/>
    <w:rsid w:val="00A74A1D"/>
    <w:rsid w:val="00A74A26"/>
    <w:rsid w:val="00A74A42"/>
    <w:rsid w:val="00A74A4B"/>
    <w:rsid w:val="00A74A77"/>
    <w:rsid w:val="00A74A7A"/>
    <w:rsid w:val="00A74AB7"/>
    <w:rsid w:val="00A74B53"/>
    <w:rsid w:val="00A74B68"/>
    <w:rsid w:val="00A74BF3"/>
    <w:rsid w:val="00A74D01"/>
    <w:rsid w:val="00A74D2B"/>
    <w:rsid w:val="00A74D5A"/>
    <w:rsid w:val="00A74D89"/>
    <w:rsid w:val="00A74DB3"/>
    <w:rsid w:val="00A74DC1"/>
    <w:rsid w:val="00A74DCD"/>
    <w:rsid w:val="00A74E63"/>
    <w:rsid w:val="00A74E70"/>
    <w:rsid w:val="00A74E72"/>
    <w:rsid w:val="00A74E8E"/>
    <w:rsid w:val="00A74ED6"/>
    <w:rsid w:val="00A74F0B"/>
    <w:rsid w:val="00A74F6E"/>
    <w:rsid w:val="00A74F73"/>
    <w:rsid w:val="00A74FD8"/>
    <w:rsid w:val="00A74FFB"/>
    <w:rsid w:val="00A750AC"/>
    <w:rsid w:val="00A750D1"/>
    <w:rsid w:val="00A75177"/>
    <w:rsid w:val="00A751BB"/>
    <w:rsid w:val="00A751C5"/>
    <w:rsid w:val="00A751CC"/>
    <w:rsid w:val="00A751D5"/>
    <w:rsid w:val="00A75249"/>
    <w:rsid w:val="00A75255"/>
    <w:rsid w:val="00A752C3"/>
    <w:rsid w:val="00A752D3"/>
    <w:rsid w:val="00A752D8"/>
    <w:rsid w:val="00A752F9"/>
    <w:rsid w:val="00A75384"/>
    <w:rsid w:val="00A753DB"/>
    <w:rsid w:val="00A75410"/>
    <w:rsid w:val="00A754C9"/>
    <w:rsid w:val="00A754DF"/>
    <w:rsid w:val="00A75502"/>
    <w:rsid w:val="00A7554D"/>
    <w:rsid w:val="00A7556D"/>
    <w:rsid w:val="00A755EB"/>
    <w:rsid w:val="00A75602"/>
    <w:rsid w:val="00A7563B"/>
    <w:rsid w:val="00A7568B"/>
    <w:rsid w:val="00A75906"/>
    <w:rsid w:val="00A7592B"/>
    <w:rsid w:val="00A7598C"/>
    <w:rsid w:val="00A759A5"/>
    <w:rsid w:val="00A759D1"/>
    <w:rsid w:val="00A759F3"/>
    <w:rsid w:val="00A75A0A"/>
    <w:rsid w:val="00A75A49"/>
    <w:rsid w:val="00A75A6A"/>
    <w:rsid w:val="00A75AA8"/>
    <w:rsid w:val="00A75AB1"/>
    <w:rsid w:val="00A75AB5"/>
    <w:rsid w:val="00A75AD5"/>
    <w:rsid w:val="00A75B26"/>
    <w:rsid w:val="00A75C5E"/>
    <w:rsid w:val="00A75CAB"/>
    <w:rsid w:val="00A75CEF"/>
    <w:rsid w:val="00A75D00"/>
    <w:rsid w:val="00A75D1A"/>
    <w:rsid w:val="00A75D51"/>
    <w:rsid w:val="00A75E24"/>
    <w:rsid w:val="00A75F70"/>
    <w:rsid w:val="00A76013"/>
    <w:rsid w:val="00A76043"/>
    <w:rsid w:val="00A76073"/>
    <w:rsid w:val="00A7611D"/>
    <w:rsid w:val="00A76152"/>
    <w:rsid w:val="00A76204"/>
    <w:rsid w:val="00A7625A"/>
    <w:rsid w:val="00A7626E"/>
    <w:rsid w:val="00A762C0"/>
    <w:rsid w:val="00A762D6"/>
    <w:rsid w:val="00A7634F"/>
    <w:rsid w:val="00A76372"/>
    <w:rsid w:val="00A76390"/>
    <w:rsid w:val="00A763E1"/>
    <w:rsid w:val="00A76400"/>
    <w:rsid w:val="00A7653F"/>
    <w:rsid w:val="00A76600"/>
    <w:rsid w:val="00A7660F"/>
    <w:rsid w:val="00A7671F"/>
    <w:rsid w:val="00A7673E"/>
    <w:rsid w:val="00A76863"/>
    <w:rsid w:val="00A768A5"/>
    <w:rsid w:val="00A768C7"/>
    <w:rsid w:val="00A769FA"/>
    <w:rsid w:val="00A76A08"/>
    <w:rsid w:val="00A76A74"/>
    <w:rsid w:val="00A76B49"/>
    <w:rsid w:val="00A76BAE"/>
    <w:rsid w:val="00A76C03"/>
    <w:rsid w:val="00A76C31"/>
    <w:rsid w:val="00A76CA4"/>
    <w:rsid w:val="00A76CA6"/>
    <w:rsid w:val="00A76CC4"/>
    <w:rsid w:val="00A76D1D"/>
    <w:rsid w:val="00A76D66"/>
    <w:rsid w:val="00A76DAA"/>
    <w:rsid w:val="00A76DF7"/>
    <w:rsid w:val="00A76E29"/>
    <w:rsid w:val="00A76E44"/>
    <w:rsid w:val="00A76E53"/>
    <w:rsid w:val="00A76E76"/>
    <w:rsid w:val="00A76EDB"/>
    <w:rsid w:val="00A76F20"/>
    <w:rsid w:val="00A76F3E"/>
    <w:rsid w:val="00A76F55"/>
    <w:rsid w:val="00A76F6D"/>
    <w:rsid w:val="00A76FB1"/>
    <w:rsid w:val="00A77003"/>
    <w:rsid w:val="00A77015"/>
    <w:rsid w:val="00A77017"/>
    <w:rsid w:val="00A77085"/>
    <w:rsid w:val="00A770B1"/>
    <w:rsid w:val="00A77110"/>
    <w:rsid w:val="00A77113"/>
    <w:rsid w:val="00A77123"/>
    <w:rsid w:val="00A7715D"/>
    <w:rsid w:val="00A7717E"/>
    <w:rsid w:val="00A7718B"/>
    <w:rsid w:val="00A771CC"/>
    <w:rsid w:val="00A771FC"/>
    <w:rsid w:val="00A77258"/>
    <w:rsid w:val="00A772B1"/>
    <w:rsid w:val="00A772D6"/>
    <w:rsid w:val="00A77318"/>
    <w:rsid w:val="00A773AF"/>
    <w:rsid w:val="00A773B9"/>
    <w:rsid w:val="00A7742A"/>
    <w:rsid w:val="00A77462"/>
    <w:rsid w:val="00A774E5"/>
    <w:rsid w:val="00A77555"/>
    <w:rsid w:val="00A77581"/>
    <w:rsid w:val="00A77618"/>
    <w:rsid w:val="00A7772C"/>
    <w:rsid w:val="00A77772"/>
    <w:rsid w:val="00A77775"/>
    <w:rsid w:val="00A77782"/>
    <w:rsid w:val="00A7778C"/>
    <w:rsid w:val="00A777A6"/>
    <w:rsid w:val="00A77809"/>
    <w:rsid w:val="00A7782E"/>
    <w:rsid w:val="00A778A4"/>
    <w:rsid w:val="00A778BC"/>
    <w:rsid w:val="00A778EE"/>
    <w:rsid w:val="00A778FA"/>
    <w:rsid w:val="00A77912"/>
    <w:rsid w:val="00A77960"/>
    <w:rsid w:val="00A779CC"/>
    <w:rsid w:val="00A779CD"/>
    <w:rsid w:val="00A779CF"/>
    <w:rsid w:val="00A779F0"/>
    <w:rsid w:val="00A77A47"/>
    <w:rsid w:val="00A77ADD"/>
    <w:rsid w:val="00A77B55"/>
    <w:rsid w:val="00A77C14"/>
    <w:rsid w:val="00A77C1D"/>
    <w:rsid w:val="00A77C79"/>
    <w:rsid w:val="00A77CA7"/>
    <w:rsid w:val="00A77D65"/>
    <w:rsid w:val="00A77DC8"/>
    <w:rsid w:val="00A77E9B"/>
    <w:rsid w:val="00A77EC7"/>
    <w:rsid w:val="00A77F86"/>
    <w:rsid w:val="00A77FF7"/>
    <w:rsid w:val="00A800CD"/>
    <w:rsid w:val="00A8012F"/>
    <w:rsid w:val="00A8016D"/>
    <w:rsid w:val="00A802DE"/>
    <w:rsid w:val="00A802F3"/>
    <w:rsid w:val="00A8038D"/>
    <w:rsid w:val="00A8049B"/>
    <w:rsid w:val="00A804B5"/>
    <w:rsid w:val="00A80520"/>
    <w:rsid w:val="00A8059A"/>
    <w:rsid w:val="00A8060D"/>
    <w:rsid w:val="00A80654"/>
    <w:rsid w:val="00A8066D"/>
    <w:rsid w:val="00A8067A"/>
    <w:rsid w:val="00A8069E"/>
    <w:rsid w:val="00A806D4"/>
    <w:rsid w:val="00A807C6"/>
    <w:rsid w:val="00A807EF"/>
    <w:rsid w:val="00A808BD"/>
    <w:rsid w:val="00A8092B"/>
    <w:rsid w:val="00A80AC6"/>
    <w:rsid w:val="00A80AFF"/>
    <w:rsid w:val="00A80B40"/>
    <w:rsid w:val="00A80B53"/>
    <w:rsid w:val="00A80BBB"/>
    <w:rsid w:val="00A80C2C"/>
    <w:rsid w:val="00A80C5E"/>
    <w:rsid w:val="00A80C68"/>
    <w:rsid w:val="00A80C79"/>
    <w:rsid w:val="00A80D11"/>
    <w:rsid w:val="00A80D21"/>
    <w:rsid w:val="00A80D44"/>
    <w:rsid w:val="00A80EC1"/>
    <w:rsid w:val="00A80F45"/>
    <w:rsid w:val="00A80F4E"/>
    <w:rsid w:val="00A80F90"/>
    <w:rsid w:val="00A81025"/>
    <w:rsid w:val="00A8105B"/>
    <w:rsid w:val="00A810DA"/>
    <w:rsid w:val="00A81125"/>
    <w:rsid w:val="00A81145"/>
    <w:rsid w:val="00A8116D"/>
    <w:rsid w:val="00A8122A"/>
    <w:rsid w:val="00A81245"/>
    <w:rsid w:val="00A8129E"/>
    <w:rsid w:val="00A812A7"/>
    <w:rsid w:val="00A812CF"/>
    <w:rsid w:val="00A812E7"/>
    <w:rsid w:val="00A812E9"/>
    <w:rsid w:val="00A81317"/>
    <w:rsid w:val="00A81321"/>
    <w:rsid w:val="00A81356"/>
    <w:rsid w:val="00A81395"/>
    <w:rsid w:val="00A81428"/>
    <w:rsid w:val="00A8145E"/>
    <w:rsid w:val="00A81468"/>
    <w:rsid w:val="00A81480"/>
    <w:rsid w:val="00A814A6"/>
    <w:rsid w:val="00A81512"/>
    <w:rsid w:val="00A81531"/>
    <w:rsid w:val="00A81552"/>
    <w:rsid w:val="00A81576"/>
    <w:rsid w:val="00A81592"/>
    <w:rsid w:val="00A815F6"/>
    <w:rsid w:val="00A816A4"/>
    <w:rsid w:val="00A81786"/>
    <w:rsid w:val="00A817F9"/>
    <w:rsid w:val="00A8181F"/>
    <w:rsid w:val="00A81879"/>
    <w:rsid w:val="00A8191C"/>
    <w:rsid w:val="00A819FC"/>
    <w:rsid w:val="00A81A04"/>
    <w:rsid w:val="00A81A9D"/>
    <w:rsid w:val="00A81C5D"/>
    <w:rsid w:val="00A81CE1"/>
    <w:rsid w:val="00A81E08"/>
    <w:rsid w:val="00A81E0D"/>
    <w:rsid w:val="00A81E14"/>
    <w:rsid w:val="00A81E83"/>
    <w:rsid w:val="00A81ECB"/>
    <w:rsid w:val="00A81F32"/>
    <w:rsid w:val="00A81F6C"/>
    <w:rsid w:val="00A81F83"/>
    <w:rsid w:val="00A81F94"/>
    <w:rsid w:val="00A82039"/>
    <w:rsid w:val="00A8208D"/>
    <w:rsid w:val="00A82131"/>
    <w:rsid w:val="00A82139"/>
    <w:rsid w:val="00A82187"/>
    <w:rsid w:val="00A82198"/>
    <w:rsid w:val="00A821B1"/>
    <w:rsid w:val="00A821E4"/>
    <w:rsid w:val="00A8223F"/>
    <w:rsid w:val="00A8227B"/>
    <w:rsid w:val="00A82292"/>
    <w:rsid w:val="00A82298"/>
    <w:rsid w:val="00A822E1"/>
    <w:rsid w:val="00A8230A"/>
    <w:rsid w:val="00A82333"/>
    <w:rsid w:val="00A82352"/>
    <w:rsid w:val="00A823AD"/>
    <w:rsid w:val="00A823B8"/>
    <w:rsid w:val="00A823D9"/>
    <w:rsid w:val="00A82418"/>
    <w:rsid w:val="00A82423"/>
    <w:rsid w:val="00A8242A"/>
    <w:rsid w:val="00A8255E"/>
    <w:rsid w:val="00A8258D"/>
    <w:rsid w:val="00A82592"/>
    <w:rsid w:val="00A82665"/>
    <w:rsid w:val="00A8271C"/>
    <w:rsid w:val="00A82766"/>
    <w:rsid w:val="00A8276E"/>
    <w:rsid w:val="00A8277E"/>
    <w:rsid w:val="00A827FD"/>
    <w:rsid w:val="00A82818"/>
    <w:rsid w:val="00A82871"/>
    <w:rsid w:val="00A8288C"/>
    <w:rsid w:val="00A82936"/>
    <w:rsid w:val="00A8299D"/>
    <w:rsid w:val="00A82A0F"/>
    <w:rsid w:val="00A82A22"/>
    <w:rsid w:val="00A82A26"/>
    <w:rsid w:val="00A82A52"/>
    <w:rsid w:val="00A82A81"/>
    <w:rsid w:val="00A82B97"/>
    <w:rsid w:val="00A82BB6"/>
    <w:rsid w:val="00A82BE9"/>
    <w:rsid w:val="00A82BF8"/>
    <w:rsid w:val="00A82C3E"/>
    <w:rsid w:val="00A82C4A"/>
    <w:rsid w:val="00A82C91"/>
    <w:rsid w:val="00A82CA8"/>
    <w:rsid w:val="00A82D11"/>
    <w:rsid w:val="00A82D72"/>
    <w:rsid w:val="00A82D9E"/>
    <w:rsid w:val="00A82DA3"/>
    <w:rsid w:val="00A82DCA"/>
    <w:rsid w:val="00A82E29"/>
    <w:rsid w:val="00A82E2A"/>
    <w:rsid w:val="00A82E38"/>
    <w:rsid w:val="00A82F76"/>
    <w:rsid w:val="00A82F86"/>
    <w:rsid w:val="00A8302A"/>
    <w:rsid w:val="00A830D6"/>
    <w:rsid w:val="00A830E9"/>
    <w:rsid w:val="00A83114"/>
    <w:rsid w:val="00A83185"/>
    <w:rsid w:val="00A8318A"/>
    <w:rsid w:val="00A83328"/>
    <w:rsid w:val="00A83381"/>
    <w:rsid w:val="00A83435"/>
    <w:rsid w:val="00A834BC"/>
    <w:rsid w:val="00A8350B"/>
    <w:rsid w:val="00A835AB"/>
    <w:rsid w:val="00A83664"/>
    <w:rsid w:val="00A83671"/>
    <w:rsid w:val="00A83677"/>
    <w:rsid w:val="00A8368A"/>
    <w:rsid w:val="00A836BE"/>
    <w:rsid w:val="00A837EB"/>
    <w:rsid w:val="00A8380F"/>
    <w:rsid w:val="00A83818"/>
    <w:rsid w:val="00A83900"/>
    <w:rsid w:val="00A8393E"/>
    <w:rsid w:val="00A8394D"/>
    <w:rsid w:val="00A8396A"/>
    <w:rsid w:val="00A83A33"/>
    <w:rsid w:val="00A83A8E"/>
    <w:rsid w:val="00A83A96"/>
    <w:rsid w:val="00A83ADC"/>
    <w:rsid w:val="00A83B82"/>
    <w:rsid w:val="00A83B85"/>
    <w:rsid w:val="00A83BF6"/>
    <w:rsid w:val="00A83C29"/>
    <w:rsid w:val="00A83CCE"/>
    <w:rsid w:val="00A83CDF"/>
    <w:rsid w:val="00A83D02"/>
    <w:rsid w:val="00A83D7C"/>
    <w:rsid w:val="00A83DC2"/>
    <w:rsid w:val="00A83E5C"/>
    <w:rsid w:val="00A83E90"/>
    <w:rsid w:val="00A83ED1"/>
    <w:rsid w:val="00A83F3B"/>
    <w:rsid w:val="00A83F66"/>
    <w:rsid w:val="00A83F83"/>
    <w:rsid w:val="00A83FD6"/>
    <w:rsid w:val="00A840D9"/>
    <w:rsid w:val="00A840DB"/>
    <w:rsid w:val="00A84201"/>
    <w:rsid w:val="00A842A9"/>
    <w:rsid w:val="00A842FA"/>
    <w:rsid w:val="00A842FF"/>
    <w:rsid w:val="00A843A4"/>
    <w:rsid w:val="00A843C1"/>
    <w:rsid w:val="00A8451E"/>
    <w:rsid w:val="00A84545"/>
    <w:rsid w:val="00A84591"/>
    <w:rsid w:val="00A845A6"/>
    <w:rsid w:val="00A845B4"/>
    <w:rsid w:val="00A845B7"/>
    <w:rsid w:val="00A84613"/>
    <w:rsid w:val="00A84690"/>
    <w:rsid w:val="00A8471A"/>
    <w:rsid w:val="00A84793"/>
    <w:rsid w:val="00A847BE"/>
    <w:rsid w:val="00A8480F"/>
    <w:rsid w:val="00A848AC"/>
    <w:rsid w:val="00A848FA"/>
    <w:rsid w:val="00A84908"/>
    <w:rsid w:val="00A8490E"/>
    <w:rsid w:val="00A84910"/>
    <w:rsid w:val="00A8492C"/>
    <w:rsid w:val="00A84936"/>
    <w:rsid w:val="00A84A33"/>
    <w:rsid w:val="00A84AC8"/>
    <w:rsid w:val="00A84B81"/>
    <w:rsid w:val="00A84B8B"/>
    <w:rsid w:val="00A84C0C"/>
    <w:rsid w:val="00A84C33"/>
    <w:rsid w:val="00A84C61"/>
    <w:rsid w:val="00A84D1A"/>
    <w:rsid w:val="00A84D40"/>
    <w:rsid w:val="00A84DA8"/>
    <w:rsid w:val="00A84E14"/>
    <w:rsid w:val="00A84E98"/>
    <w:rsid w:val="00A84F0C"/>
    <w:rsid w:val="00A84F92"/>
    <w:rsid w:val="00A84FD9"/>
    <w:rsid w:val="00A850B5"/>
    <w:rsid w:val="00A85112"/>
    <w:rsid w:val="00A85206"/>
    <w:rsid w:val="00A85348"/>
    <w:rsid w:val="00A85360"/>
    <w:rsid w:val="00A85393"/>
    <w:rsid w:val="00A853EC"/>
    <w:rsid w:val="00A85512"/>
    <w:rsid w:val="00A8551E"/>
    <w:rsid w:val="00A855E9"/>
    <w:rsid w:val="00A85618"/>
    <w:rsid w:val="00A8564A"/>
    <w:rsid w:val="00A8566A"/>
    <w:rsid w:val="00A8566C"/>
    <w:rsid w:val="00A85685"/>
    <w:rsid w:val="00A85698"/>
    <w:rsid w:val="00A856BC"/>
    <w:rsid w:val="00A8570C"/>
    <w:rsid w:val="00A85757"/>
    <w:rsid w:val="00A857ED"/>
    <w:rsid w:val="00A857EF"/>
    <w:rsid w:val="00A8588B"/>
    <w:rsid w:val="00A858B1"/>
    <w:rsid w:val="00A85906"/>
    <w:rsid w:val="00A85945"/>
    <w:rsid w:val="00A8595F"/>
    <w:rsid w:val="00A85982"/>
    <w:rsid w:val="00A859AC"/>
    <w:rsid w:val="00A85A08"/>
    <w:rsid w:val="00A85A81"/>
    <w:rsid w:val="00A85AE0"/>
    <w:rsid w:val="00A85B31"/>
    <w:rsid w:val="00A85BAA"/>
    <w:rsid w:val="00A85C39"/>
    <w:rsid w:val="00A85C8E"/>
    <w:rsid w:val="00A85CD8"/>
    <w:rsid w:val="00A85D9D"/>
    <w:rsid w:val="00A85D9E"/>
    <w:rsid w:val="00A85DA9"/>
    <w:rsid w:val="00A85DB9"/>
    <w:rsid w:val="00A85E9E"/>
    <w:rsid w:val="00A85F22"/>
    <w:rsid w:val="00A85F38"/>
    <w:rsid w:val="00A85F7F"/>
    <w:rsid w:val="00A8603B"/>
    <w:rsid w:val="00A86056"/>
    <w:rsid w:val="00A8605B"/>
    <w:rsid w:val="00A86067"/>
    <w:rsid w:val="00A860BC"/>
    <w:rsid w:val="00A860F9"/>
    <w:rsid w:val="00A86111"/>
    <w:rsid w:val="00A861B8"/>
    <w:rsid w:val="00A861E1"/>
    <w:rsid w:val="00A8621A"/>
    <w:rsid w:val="00A862AB"/>
    <w:rsid w:val="00A862BC"/>
    <w:rsid w:val="00A862F5"/>
    <w:rsid w:val="00A86367"/>
    <w:rsid w:val="00A8637D"/>
    <w:rsid w:val="00A863C1"/>
    <w:rsid w:val="00A863C5"/>
    <w:rsid w:val="00A863EA"/>
    <w:rsid w:val="00A8640A"/>
    <w:rsid w:val="00A8645C"/>
    <w:rsid w:val="00A86539"/>
    <w:rsid w:val="00A8657A"/>
    <w:rsid w:val="00A865A0"/>
    <w:rsid w:val="00A86621"/>
    <w:rsid w:val="00A86623"/>
    <w:rsid w:val="00A86674"/>
    <w:rsid w:val="00A866E0"/>
    <w:rsid w:val="00A8674A"/>
    <w:rsid w:val="00A86756"/>
    <w:rsid w:val="00A8681D"/>
    <w:rsid w:val="00A86832"/>
    <w:rsid w:val="00A86881"/>
    <w:rsid w:val="00A868CB"/>
    <w:rsid w:val="00A86979"/>
    <w:rsid w:val="00A86A3D"/>
    <w:rsid w:val="00A86A60"/>
    <w:rsid w:val="00A86ACE"/>
    <w:rsid w:val="00A86B53"/>
    <w:rsid w:val="00A86BD8"/>
    <w:rsid w:val="00A86BF5"/>
    <w:rsid w:val="00A86C88"/>
    <w:rsid w:val="00A86CB9"/>
    <w:rsid w:val="00A86CE2"/>
    <w:rsid w:val="00A86CFD"/>
    <w:rsid w:val="00A86D04"/>
    <w:rsid w:val="00A86D48"/>
    <w:rsid w:val="00A86E34"/>
    <w:rsid w:val="00A86E40"/>
    <w:rsid w:val="00A86E90"/>
    <w:rsid w:val="00A86EC3"/>
    <w:rsid w:val="00A86EE2"/>
    <w:rsid w:val="00A86F41"/>
    <w:rsid w:val="00A87021"/>
    <w:rsid w:val="00A870CB"/>
    <w:rsid w:val="00A8713A"/>
    <w:rsid w:val="00A87225"/>
    <w:rsid w:val="00A87291"/>
    <w:rsid w:val="00A872B7"/>
    <w:rsid w:val="00A872FA"/>
    <w:rsid w:val="00A8731D"/>
    <w:rsid w:val="00A87330"/>
    <w:rsid w:val="00A8739B"/>
    <w:rsid w:val="00A873E6"/>
    <w:rsid w:val="00A87424"/>
    <w:rsid w:val="00A874AA"/>
    <w:rsid w:val="00A874D1"/>
    <w:rsid w:val="00A874DD"/>
    <w:rsid w:val="00A87503"/>
    <w:rsid w:val="00A875AD"/>
    <w:rsid w:val="00A87675"/>
    <w:rsid w:val="00A8768A"/>
    <w:rsid w:val="00A87714"/>
    <w:rsid w:val="00A87719"/>
    <w:rsid w:val="00A87761"/>
    <w:rsid w:val="00A878CA"/>
    <w:rsid w:val="00A87950"/>
    <w:rsid w:val="00A87996"/>
    <w:rsid w:val="00A879AC"/>
    <w:rsid w:val="00A879B3"/>
    <w:rsid w:val="00A87A16"/>
    <w:rsid w:val="00A87A32"/>
    <w:rsid w:val="00A87AAF"/>
    <w:rsid w:val="00A87AD6"/>
    <w:rsid w:val="00A87BEB"/>
    <w:rsid w:val="00A87C0F"/>
    <w:rsid w:val="00A87CC0"/>
    <w:rsid w:val="00A87D66"/>
    <w:rsid w:val="00A87D79"/>
    <w:rsid w:val="00A87D93"/>
    <w:rsid w:val="00A90048"/>
    <w:rsid w:val="00A90132"/>
    <w:rsid w:val="00A90136"/>
    <w:rsid w:val="00A9014A"/>
    <w:rsid w:val="00A90214"/>
    <w:rsid w:val="00A90223"/>
    <w:rsid w:val="00A90242"/>
    <w:rsid w:val="00A90243"/>
    <w:rsid w:val="00A90251"/>
    <w:rsid w:val="00A902F8"/>
    <w:rsid w:val="00A90386"/>
    <w:rsid w:val="00A903A2"/>
    <w:rsid w:val="00A90445"/>
    <w:rsid w:val="00A9046E"/>
    <w:rsid w:val="00A90498"/>
    <w:rsid w:val="00A904EC"/>
    <w:rsid w:val="00A90521"/>
    <w:rsid w:val="00A90583"/>
    <w:rsid w:val="00A905B0"/>
    <w:rsid w:val="00A9062D"/>
    <w:rsid w:val="00A9066D"/>
    <w:rsid w:val="00A9067B"/>
    <w:rsid w:val="00A9069A"/>
    <w:rsid w:val="00A906AA"/>
    <w:rsid w:val="00A906B9"/>
    <w:rsid w:val="00A90735"/>
    <w:rsid w:val="00A9075A"/>
    <w:rsid w:val="00A9077A"/>
    <w:rsid w:val="00A90782"/>
    <w:rsid w:val="00A9079A"/>
    <w:rsid w:val="00A907A1"/>
    <w:rsid w:val="00A907A5"/>
    <w:rsid w:val="00A907CE"/>
    <w:rsid w:val="00A907E9"/>
    <w:rsid w:val="00A90855"/>
    <w:rsid w:val="00A908A1"/>
    <w:rsid w:val="00A908AB"/>
    <w:rsid w:val="00A908CA"/>
    <w:rsid w:val="00A908D6"/>
    <w:rsid w:val="00A90933"/>
    <w:rsid w:val="00A9093D"/>
    <w:rsid w:val="00A90A30"/>
    <w:rsid w:val="00A90A58"/>
    <w:rsid w:val="00A90A62"/>
    <w:rsid w:val="00A90A88"/>
    <w:rsid w:val="00A90AC6"/>
    <w:rsid w:val="00A90C0B"/>
    <w:rsid w:val="00A90C5A"/>
    <w:rsid w:val="00A90C69"/>
    <w:rsid w:val="00A90C70"/>
    <w:rsid w:val="00A90D1F"/>
    <w:rsid w:val="00A90E8D"/>
    <w:rsid w:val="00A90E8E"/>
    <w:rsid w:val="00A90EDC"/>
    <w:rsid w:val="00A90EE5"/>
    <w:rsid w:val="00A90F73"/>
    <w:rsid w:val="00A91032"/>
    <w:rsid w:val="00A91042"/>
    <w:rsid w:val="00A91133"/>
    <w:rsid w:val="00A91163"/>
    <w:rsid w:val="00A911BD"/>
    <w:rsid w:val="00A912D3"/>
    <w:rsid w:val="00A913A6"/>
    <w:rsid w:val="00A91407"/>
    <w:rsid w:val="00A91420"/>
    <w:rsid w:val="00A9144E"/>
    <w:rsid w:val="00A91459"/>
    <w:rsid w:val="00A91494"/>
    <w:rsid w:val="00A915CA"/>
    <w:rsid w:val="00A916B9"/>
    <w:rsid w:val="00A91731"/>
    <w:rsid w:val="00A9174A"/>
    <w:rsid w:val="00A9176B"/>
    <w:rsid w:val="00A917C7"/>
    <w:rsid w:val="00A9185E"/>
    <w:rsid w:val="00A9189D"/>
    <w:rsid w:val="00A918B6"/>
    <w:rsid w:val="00A918DB"/>
    <w:rsid w:val="00A918F3"/>
    <w:rsid w:val="00A9193E"/>
    <w:rsid w:val="00A91983"/>
    <w:rsid w:val="00A919A6"/>
    <w:rsid w:val="00A919A7"/>
    <w:rsid w:val="00A919EC"/>
    <w:rsid w:val="00A91A0B"/>
    <w:rsid w:val="00A91A17"/>
    <w:rsid w:val="00A91A26"/>
    <w:rsid w:val="00A91ADB"/>
    <w:rsid w:val="00A91AFC"/>
    <w:rsid w:val="00A91B0B"/>
    <w:rsid w:val="00A91B65"/>
    <w:rsid w:val="00A91B81"/>
    <w:rsid w:val="00A91B9F"/>
    <w:rsid w:val="00A91BA7"/>
    <w:rsid w:val="00A91BB9"/>
    <w:rsid w:val="00A91BFE"/>
    <w:rsid w:val="00A91C55"/>
    <w:rsid w:val="00A91C9D"/>
    <w:rsid w:val="00A91D54"/>
    <w:rsid w:val="00A91D77"/>
    <w:rsid w:val="00A91D80"/>
    <w:rsid w:val="00A91D84"/>
    <w:rsid w:val="00A91E47"/>
    <w:rsid w:val="00A91E6A"/>
    <w:rsid w:val="00A91F01"/>
    <w:rsid w:val="00A91F2C"/>
    <w:rsid w:val="00A91F5F"/>
    <w:rsid w:val="00A91F87"/>
    <w:rsid w:val="00A92020"/>
    <w:rsid w:val="00A92062"/>
    <w:rsid w:val="00A92084"/>
    <w:rsid w:val="00A920DE"/>
    <w:rsid w:val="00A9216C"/>
    <w:rsid w:val="00A921BC"/>
    <w:rsid w:val="00A921FD"/>
    <w:rsid w:val="00A92205"/>
    <w:rsid w:val="00A922AB"/>
    <w:rsid w:val="00A922B8"/>
    <w:rsid w:val="00A92332"/>
    <w:rsid w:val="00A9234A"/>
    <w:rsid w:val="00A923C6"/>
    <w:rsid w:val="00A923D2"/>
    <w:rsid w:val="00A923F1"/>
    <w:rsid w:val="00A92406"/>
    <w:rsid w:val="00A9243C"/>
    <w:rsid w:val="00A92444"/>
    <w:rsid w:val="00A9249C"/>
    <w:rsid w:val="00A92530"/>
    <w:rsid w:val="00A92549"/>
    <w:rsid w:val="00A92552"/>
    <w:rsid w:val="00A925CD"/>
    <w:rsid w:val="00A92615"/>
    <w:rsid w:val="00A92616"/>
    <w:rsid w:val="00A92639"/>
    <w:rsid w:val="00A9265C"/>
    <w:rsid w:val="00A92672"/>
    <w:rsid w:val="00A926FB"/>
    <w:rsid w:val="00A926FF"/>
    <w:rsid w:val="00A9276A"/>
    <w:rsid w:val="00A9276B"/>
    <w:rsid w:val="00A92788"/>
    <w:rsid w:val="00A927A1"/>
    <w:rsid w:val="00A927BE"/>
    <w:rsid w:val="00A92832"/>
    <w:rsid w:val="00A928A7"/>
    <w:rsid w:val="00A9297E"/>
    <w:rsid w:val="00A92980"/>
    <w:rsid w:val="00A929AA"/>
    <w:rsid w:val="00A929C2"/>
    <w:rsid w:val="00A929CD"/>
    <w:rsid w:val="00A929D9"/>
    <w:rsid w:val="00A929E9"/>
    <w:rsid w:val="00A92A3A"/>
    <w:rsid w:val="00A92A5C"/>
    <w:rsid w:val="00A92A94"/>
    <w:rsid w:val="00A92AD6"/>
    <w:rsid w:val="00A92AFA"/>
    <w:rsid w:val="00A92B61"/>
    <w:rsid w:val="00A92B68"/>
    <w:rsid w:val="00A92B88"/>
    <w:rsid w:val="00A92BF5"/>
    <w:rsid w:val="00A92BF7"/>
    <w:rsid w:val="00A92C7E"/>
    <w:rsid w:val="00A92D85"/>
    <w:rsid w:val="00A92DB3"/>
    <w:rsid w:val="00A92DFB"/>
    <w:rsid w:val="00A92E21"/>
    <w:rsid w:val="00A92ED9"/>
    <w:rsid w:val="00A92EE6"/>
    <w:rsid w:val="00A92F04"/>
    <w:rsid w:val="00A92F29"/>
    <w:rsid w:val="00A92F53"/>
    <w:rsid w:val="00A92FD5"/>
    <w:rsid w:val="00A930A6"/>
    <w:rsid w:val="00A9315A"/>
    <w:rsid w:val="00A931CD"/>
    <w:rsid w:val="00A93272"/>
    <w:rsid w:val="00A932D3"/>
    <w:rsid w:val="00A932DB"/>
    <w:rsid w:val="00A933A9"/>
    <w:rsid w:val="00A9341F"/>
    <w:rsid w:val="00A9343B"/>
    <w:rsid w:val="00A9346F"/>
    <w:rsid w:val="00A934BF"/>
    <w:rsid w:val="00A934C8"/>
    <w:rsid w:val="00A9357E"/>
    <w:rsid w:val="00A935DE"/>
    <w:rsid w:val="00A935F3"/>
    <w:rsid w:val="00A93612"/>
    <w:rsid w:val="00A93641"/>
    <w:rsid w:val="00A936E5"/>
    <w:rsid w:val="00A936ED"/>
    <w:rsid w:val="00A93770"/>
    <w:rsid w:val="00A937B2"/>
    <w:rsid w:val="00A937C5"/>
    <w:rsid w:val="00A937F3"/>
    <w:rsid w:val="00A9385A"/>
    <w:rsid w:val="00A9385C"/>
    <w:rsid w:val="00A938BB"/>
    <w:rsid w:val="00A9394E"/>
    <w:rsid w:val="00A93954"/>
    <w:rsid w:val="00A93996"/>
    <w:rsid w:val="00A93A1C"/>
    <w:rsid w:val="00A93A65"/>
    <w:rsid w:val="00A93ABF"/>
    <w:rsid w:val="00A93B2E"/>
    <w:rsid w:val="00A93B56"/>
    <w:rsid w:val="00A93B72"/>
    <w:rsid w:val="00A93BA6"/>
    <w:rsid w:val="00A93BB7"/>
    <w:rsid w:val="00A93BC2"/>
    <w:rsid w:val="00A93BCD"/>
    <w:rsid w:val="00A93C35"/>
    <w:rsid w:val="00A93C99"/>
    <w:rsid w:val="00A93DA4"/>
    <w:rsid w:val="00A93DE4"/>
    <w:rsid w:val="00A93E1E"/>
    <w:rsid w:val="00A93FE3"/>
    <w:rsid w:val="00A93FE8"/>
    <w:rsid w:val="00A940EF"/>
    <w:rsid w:val="00A941F3"/>
    <w:rsid w:val="00A94241"/>
    <w:rsid w:val="00A94286"/>
    <w:rsid w:val="00A942C9"/>
    <w:rsid w:val="00A942EA"/>
    <w:rsid w:val="00A94362"/>
    <w:rsid w:val="00A94380"/>
    <w:rsid w:val="00A943E4"/>
    <w:rsid w:val="00A94450"/>
    <w:rsid w:val="00A94463"/>
    <w:rsid w:val="00A944B1"/>
    <w:rsid w:val="00A944E2"/>
    <w:rsid w:val="00A94570"/>
    <w:rsid w:val="00A94585"/>
    <w:rsid w:val="00A946AE"/>
    <w:rsid w:val="00A94722"/>
    <w:rsid w:val="00A94785"/>
    <w:rsid w:val="00A9478F"/>
    <w:rsid w:val="00A947CB"/>
    <w:rsid w:val="00A947ED"/>
    <w:rsid w:val="00A94844"/>
    <w:rsid w:val="00A94881"/>
    <w:rsid w:val="00A948F2"/>
    <w:rsid w:val="00A9494A"/>
    <w:rsid w:val="00A94986"/>
    <w:rsid w:val="00A9498E"/>
    <w:rsid w:val="00A94A18"/>
    <w:rsid w:val="00A94A42"/>
    <w:rsid w:val="00A94A6F"/>
    <w:rsid w:val="00A94A86"/>
    <w:rsid w:val="00A94B05"/>
    <w:rsid w:val="00A94B25"/>
    <w:rsid w:val="00A94B7A"/>
    <w:rsid w:val="00A94BB2"/>
    <w:rsid w:val="00A94C40"/>
    <w:rsid w:val="00A94C7A"/>
    <w:rsid w:val="00A94C9B"/>
    <w:rsid w:val="00A94CA2"/>
    <w:rsid w:val="00A94D4A"/>
    <w:rsid w:val="00A94D59"/>
    <w:rsid w:val="00A94E32"/>
    <w:rsid w:val="00A94E8F"/>
    <w:rsid w:val="00A94F06"/>
    <w:rsid w:val="00A94F3D"/>
    <w:rsid w:val="00A94F60"/>
    <w:rsid w:val="00A94F7F"/>
    <w:rsid w:val="00A94FAA"/>
    <w:rsid w:val="00A95075"/>
    <w:rsid w:val="00A95127"/>
    <w:rsid w:val="00A95130"/>
    <w:rsid w:val="00A95154"/>
    <w:rsid w:val="00A9517D"/>
    <w:rsid w:val="00A95182"/>
    <w:rsid w:val="00A951E8"/>
    <w:rsid w:val="00A95224"/>
    <w:rsid w:val="00A95248"/>
    <w:rsid w:val="00A9528F"/>
    <w:rsid w:val="00A952C7"/>
    <w:rsid w:val="00A95346"/>
    <w:rsid w:val="00A9534C"/>
    <w:rsid w:val="00A9534F"/>
    <w:rsid w:val="00A95383"/>
    <w:rsid w:val="00A9545E"/>
    <w:rsid w:val="00A95493"/>
    <w:rsid w:val="00A954C7"/>
    <w:rsid w:val="00A954E4"/>
    <w:rsid w:val="00A954F6"/>
    <w:rsid w:val="00A9553F"/>
    <w:rsid w:val="00A95613"/>
    <w:rsid w:val="00A95619"/>
    <w:rsid w:val="00A95656"/>
    <w:rsid w:val="00A956A6"/>
    <w:rsid w:val="00A956AF"/>
    <w:rsid w:val="00A956D9"/>
    <w:rsid w:val="00A956F2"/>
    <w:rsid w:val="00A95739"/>
    <w:rsid w:val="00A957AC"/>
    <w:rsid w:val="00A957BD"/>
    <w:rsid w:val="00A9581B"/>
    <w:rsid w:val="00A9585D"/>
    <w:rsid w:val="00A958E1"/>
    <w:rsid w:val="00A958F0"/>
    <w:rsid w:val="00A958F5"/>
    <w:rsid w:val="00A95900"/>
    <w:rsid w:val="00A959A4"/>
    <w:rsid w:val="00A95A0F"/>
    <w:rsid w:val="00A95B32"/>
    <w:rsid w:val="00A95B36"/>
    <w:rsid w:val="00A95C11"/>
    <w:rsid w:val="00A95C1D"/>
    <w:rsid w:val="00A95C23"/>
    <w:rsid w:val="00A95C45"/>
    <w:rsid w:val="00A95C5D"/>
    <w:rsid w:val="00A95C72"/>
    <w:rsid w:val="00A95C9F"/>
    <w:rsid w:val="00A95D43"/>
    <w:rsid w:val="00A95D47"/>
    <w:rsid w:val="00A95F25"/>
    <w:rsid w:val="00A95F27"/>
    <w:rsid w:val="00A95F4E"/>
    <w:rsid w:val="00A95F89"/>
    <w:rsid w:val="00A95F8D"/>
    <w:rsid w:val="00A95FD7"/>
    <w:rsid w:val="00A9604B"/>
    <w:rsid w:val="00A96064"/>
    <w:rsid w:val="00A96085"/>
    <w:rsid w:val="00A960F1"/>
    <w:rsid w:val="00A9612D"/>
    <w:rsid w:val="00A96187"/>
    <w:rsid w:val="00A961A9"/>
    <w:rsid w:val="00A961DA"/>
    <w:rsid w:val="00A96288"/>
    <w:rsid w:val="00A962BC"/>
    <w:rsid w:val="00A96321"/>
    <w:rsid w:val="00A963AD"/>
    <w:rsid w:val="00A963DD"/>
    <w:rsid w:val="00A964BB"/>
    <w:rsid w:val="00A964D5"/>
    <w:rsid w:val="00A964F2"/>
    <w:rsid w:val="00A96507"/>
    <w:rsid w:val="00A965C1"/>
    <w:rsid w:val="00A965EB"/>
    <w:rsid w:val="00A9662F"/>
    <w:rsid w:val="00A966B3"/>
    <w:rsid w:val="00A966D2"/>
    <w:rsid w:val="00A966F4"/>
    <w:rsid w:val="00A96703"/>
    <w:rsid w:val="00A9672E"/>
    <w:rsid w:val="00A967E7"/>
    <w:rsid w:val="00A96858"/>
    <w:rsid w:val="00A968E2"/>
    <w:rsid w:val="00A968E5"/>
    <w:rsid w:val="00A96916"/>
    <w:rsid w:val="00A969CE"/>
    <w:rsid w:val="00A969F6"/>
    <w:rsid w:val="00A96A03"/>
    <w:rsid w:val="00A96A77"/>
    <w:rsid w:val="00A96AB6"/>
    <w:rsid w:val="00A96B25"/>
    <w:rsid w:val="00A96B9B"/>
    <w:rsid w:val="00A96B9C"/>
    <w:rsid w:val="00A96C17"/>
    <w:rsid w:val="00A96C9C"/>
    <w:rsid w:val="00A96CD8"/>
    <w:rsid w:val="00A96D04"/>
    <w:rsid w:val="00A96D3B"/>
    <w:rsid w:val="00A96D55"/>
    <w:rsid w:val="00A96DAE"/>
    <w:rsid w:val="00A96DC0"/>
    <w:rsid w:val="00A96DDA"/>
    <w:rsid w:val="00A96E6D"/>
    <w:rsid w:val="00A96EB5"/>
    <w:rsid w:val="00A96EC4"/>
    <w:rsid w:val="00A96EE3"/>
    <w:rsid w:val="00A96EFD"/>
    <w:rsid w:val="00A96F31"/>
    <w:rsid w:val="00A96F49"/>
    <w:rsid w:val="00A96F4C"/>
    <w:rsid w:val="00A97004"/>
    <w:rsid w:val="00A97043"/>
    <w:rsid w:val="00A97059"/>
    <w:rsid w:val="00A9713E"/>
    <w:rsid w:val="00A97177"/>
    <w:rsid w:val="00A971FA"/>
    <w:rsid w:val="00A9723F"/>
    <w:rsid w:val="00A97275"/>
    <w:rsid w:val="00A97295"/>
    <w:rsid w:val="00A972B9"/>
    <w:rsid w:val="00A9733A"/>
    <w:rsid w:val="00A973C2"/>
    <w:rsid w:val="00A97417"/>
    <w:rsid w:val="00A97484"/>
    <w:rsid w:val="00A974E8"/>
    <w:rsid w:val="00A97576"/>
    <w:rsid w:val="00A975AB"/>
    <w:rsid w:val="00A9762C"/>
    <w:rsid w:val="00A9764D"/>
    <w:rsid w:val="00A976D9"/>
    <w:rsid w:val="00A977A7"/>
    <w:rsid w:val="00A977C7"/>
    <w:rsid w:val="00A977D7"/>
    <w:rsid w:val="00A977EA"/>
    <w:rsid w:val="00A9782A"/>
    <w:rsid w:val="00A97864"/>
    <w:rsid w:val="00A97936"/>
    <w:rsid w:val="00A979A5"/>
    <w:rsid w:val="00A97A4D"/>
    <w:rsid w:val="00A97A70"/>
    <w:rsid w:val="00A97A8F"/>
    <w:rsid w:val="00A97AF0"/>
    <w:rsid w:val="00A97B5D"/>
    <w:rsid w:val="00A97C25"/>
    <w:rsid w:val="00A97C48"/>
    <w:rsid w:val="00A97D3C"/>
    <w:rsid w:val="00A97E3B"/>
    <w:rsid w:val="00A97E50"/>
    <w:rsid w:val="00A97E7B"/>
    <w:rsid w:val="00A97ECB"/>
    <w:rsid w:val="00A97F0C"/>
    <w:rsid w:val="00A97F0D"/>
    <w:rsid w:val="00A97F6C"/>
    <w:rsid w:val="00A97F70"/>
    <w:rsid w:val="00A97F73"/>
    <w:rsid w:val="00A97FAD"/>
    <w:rsid w:val="00A97FBA"/>
    <w:rsid w:val="00A9CBDD"/>
    <w:rsid w:val="00AA0070"/>
    <w:rsid w:val="00AA00D4"/>
    <w:rsid w:val="00AA012C"/>
    <w:rsid w:val="00AA019D"/>
    <w:rsid w:val="00AA01BC"/>
    <w:rsid w:val="00AA0208"/>
    <w:rsid w:val="00AA028B"/>
    <w:rsid w:val="00AA02DB"/>
    <w:rsid w:val="00AA0300"/>
    <w:rsid w:val="00AA0341"/>
    <w:rsid w:val="00AA039C"/>
    <w:rsid w:val="00AA03D1"/>
    <w:rsid w:val="00AA03E2"/>
    <w:rsid w:val="00AA03FE"/>
    <w:rsid w:val="00AA0441"/>
    <w:rsid w:val="00AA04CA"/>
    <w:rsid w:val="00AA050D"/>
    <w:rsid w:val="00AA055A"/>
    <w:rsid w:val="00AA059A"/>
    <w:rsid w:val="00AA065E"/>
    <w:rsid w:val="00AA0663"/>
    <w:rsid w:val="00AA068A"/>
    <w:rsid w:val="00AA070D"/>
    <w:rsid w:val="00AA0771"/>
    <w:rsid w:val="00AA07CC"/>
    <w:rsid w:val="00AA085F"/>
    <w:rsid w:val="00AA089D"/>
    <w:rsid w:val="00AA08A0"/>
    <w:rsid w:val="00AA08E4"/>
    <w:rsid w:val="00AA0902"/>
    <w:rsid w:val="00AA0907"/>
    <w:rsid w:val="00AA09CE"/>
    <w:rsid w:val="00AA09FE"/>
    <w:rsid w:val="00AA0A0F"/>
    <w:rsid w:val="00AA0A89"/>
    <w:rsid w:val="00AA0B5B"/>
    <w:rsid w:val="00AA0C68"/>
    <w:rsid w:val="00AA0C69"/>
    <w:rsid w:val="00AA0CA4"/>
    <w:rsid w:val="00AA0CB4"/>
    <w:rsid w:val="00AA0D18"/>
    <w:rsid w:val="00AA0DC7"/>
    <w:rsid w:val="00AA0E04"/>
    <w:rsid w:val="00AA0E29"/>
    <w:rsid w:val="00AA0E2A"/>
    <w:rsid w:val="00AA0E2C"/>
    <w:rsid w:val="00AA0F5E"/>
    <w:rsid w:val="00AA0FB0"/>
    <w:rsid w:val="00AA0FBA"/>
    <w:rsid w:val="00AA0FE9"/>
    <w:rsid w:val="00AA100F"/>
    <w:rsid w:val="00AA10D4"/>
    <w:rsid w:val="00AA113D"/>
    <w:rsid w:val="00AA115A"/>
    <w:rsid w:val="00AA11C2"/>
    <w:rsid w:val="00AA11E6"/>
    <w:rsid w:val="00AA1212"/>
    <w:rsid w:val="00AA1260"/>
    <w:rsid w:val="00AA12A5"/>
    <w:rsid w:val="00AA12BE"/>
    <w:rsid w:val="00AA12E3"/>
    <w:rsid w:val="00AA1300"/>
    <w:rsid w:val="00AA1301"/>
    <w:rsid w:val="00AA132A"/>
    <w:rsid w:val="00AA13B7"/>
    <w:rsid w:val="00AA1416"/>
    <w:rsid w:val="00AA1427"/>
    <w:rsid w:val="00AA143A"/>
    <w:rsid w:val="00AA1444"/>
    <w:rsid w:val="00AA14E7"/>
    <w:rsid w:val="00AA1611"/>
    <w:rsid w:val="00AA1623"/>
    <w:rsid w:val="00AA1683"/>
    <w:rsid w:val="00AA16C7"/>
    <w:rsid w:val="00AA16F9"/>
    <w:rsid w:val="00AA1717"/>
    <w:rsid w:val="00AA177B"/>
    <w:rsid w:val="00AA17D2"/>
    <w:rsid w:val="00AA1810"/>
    <w:rsid w:val="00AA1820"/>
    <w:rsid w:val="00AA182C"/>
    <w:rsid w:val="00AA1834"/>
    <w:rsid w:val="00AA1887"/>
    <w:rsid w:val="00AA18CD"/>
    <w:rsid w:val="00AA18F9"/>
    <w:rsid w:val="00AA192D"/>
    <w:rsid w:val="00AA1968"/>
    <w:rsid w:val="00AA196F"/>
    <w:rsid w:val="00AA19CE"/>
    <w:rsid w:val="00AA19D3"/>
    <w:rsid w:val="00AA19E3"/>
    <w:rsid w:val="00AA19E8"/>
    <w:rsid w:val="00AA1A0B"/>
    <w:rsid w:val="00AA1A17"/>
    <w:rsid w:val="00AA1AB1"/>
    <w:rsid w:val="00AA1AEA"/>
    <w:rsid w:val="00AA1B04"/>
    <w:rsid w:val="00AA1B2A"/>
    <w:rsid w:val="00AA1B3F"/>
    <w:rsid w:val="00AA1B4D"/>
    <w:rsid w:val="00AA1B54"/>
    <w:rsid w:val="00AA1BD8"/>
    <w:rsid w:val="00AA1C1D"/>
    <w:rsid w:val="00AA1C2F"/>
    <w:rsid w:val="00AA1C50"/>
    <w:rsid w:val="00AA1C7A"/>
    <w:rsid w:val="00AA1C94"/>
    <w:rsid w:val="00AA1CFF"/>
    <w:rsid w:val="00AA1D05"/>
    <w:rsid w:val="00AA1D1C"/>
    <w:rsid w:val="00AA1E25"/>
    <w:rsid w:val="00AA1E63"/>
    <w:rsid w:val="00AA1ED7"/>
    <w:rsid w:val="00AA1F00"/>
    <w:rsid w:val="00AA1F3B"/>
    <w:rsid w:val="00AA1F5C"/>
    <w:rsid w:val="00AA1FD7"/>
    <w:rsid w:val="00AA2079"/>
    <w:rsid w:val="00AA2087"/>
    <w:rsid w:val="00AA210B"/>
    <w:rsid w:val="00AA214D"/>
    <w:rsid w:val="00AA2175"/>
    <w:rsid w:val="00AA21BE"/>
    <w:rsid w:val="00AA21E4"/>
    <w:rsid w:val="00AA223D"/>
    <w:rsid w:val="00AA23A4"/>
    <w:rsid w:val="00AA23D4"/>
    <w:rsid w:val="00AA2452"/>
    <w:rsid w:val="00AA24AB"/>
    <w:rsid w:val="00AA24CC"/>
    <w:rsid w:val="00AA2519"/>
    <w:rsid w:val="00AA25B2"/>
    <w:rsid w:val="00AA25F7"/>
    <w:rsid w:val="00AA2657"/>
    <w:rsid w:val="00AA2659"/>
    <w:rsid w:val="00AA2695"/>
    <w:rsid w:val="00AA26A3"/>
    <w:rsid w:val="00AA26A6"/>
    <w:rsid w:val="00AA2779"/>
    <w:rsid w:val="00AA27FB"/>
    <w:rsid w:val="00AA2801"/>
    <w:rsid w:val="00AA281E"/>
    <w:rsid w:val="00AA282A"/>
    <w:rsid w:val="00AA2831"/>
    <w:rsid w:val="00AA2869"/>
    <w:rsid w:val="00AA2888"/>
    <w:rsid w:val="00AA28B3"/>
    <w:rsid w:val="00AA29A8"/>
    <w:rsid w:val="00AA29B4"/>
    <w:rsid w:val="00AA29F4"/>
    <w:rsid w:val="00AA2A4A"/>
    <w:rsid w:val="00AA2A73"/>
    <w:rsid w:val="00AA2AC4"/>
    <w:rsid w:val="00AA2B33"/>
    <w:rsid w:val="00AA2B63"/>
    <w:rsid w:val="00AA2C28"/>
    <w:rsid w:val="00AA2CAE"/>
    <w:rsid w:val="00AA2D1B"/>
    <w:rsid w:val="00AA2D45"/>
    <w:rsid w:val="00AA2DAC"/>
    <w:rsid w:val="00AA2DFF"/>
    <w:rsid w:val="00AA2E52"/>
    <w:rsid w:val="00AA2EAA"/>
    <w:rsid w:val="00AA2F27"/>
    <w:rsid w:val="00AA2F4B"/>
    <w:rsid w:val="00AA312D"/>
    <w:rsid w:val="00AA3144"/>
    <w:rsid w:val="00AA3158"/>
    <w:rsid w:val="00AA31EF"/>
    <w:rsid w:val="00AA31F0"/>
    <w:rsid w:val="00AA3282"/>
    <w:rsid w:val="00AA3297"/>
    <w:rsid w:val="00AA32AC"/>
    <w:rsid w:val="00AA32B8"/>
    <w:rsid w:val="00AA34E1"/>
    <w:rsid w:val="00AA34F2"/>
    <w:rsid w:val="00AA3518"/>
    <w:rsid w:val="00AA35EE"/>
    <w:rsid w:val="00AA3638"/>
    <w:rsid w:val="00AA368C"/>
    <w:rsid w:val="00AA36A1"/>
    <w:rsid w:val="00AA36B2"/>
    <w:rsid w:val="00AA36CF"/>
    <w:rsid w:val="00AA3739"/>
    <w:rsid w:val="00AA3787"/>
    <w:rsid w:val="00AA3790"/>
    <w:rsid w:val="00AA37C0"/>
    <w:rsid w:val="00AA383A"/>
    <w:rsid w:val="00AA386F"/>
    <w:rsid w:val="00AA3872"/>
    <w:rsid w:val="00AA38F3"/>
    <w:rsid w:val="00AA38F7"/>
    <w:rsid w:val="00AA38FB"/>
    <w:rsid w:val="00AA3903"/>
    <w:rsid w:val="00AA3965"/>
    <w:rsid w:val="00AA396C"/>
    <w:rsid w:val="00AA397E"/>
    <w:rsid w:val="00AA3990"/>
    <w:rsid w:val="00AA39AC"/>
    <w:rsid w:val="00AA3AA4"/>
    <w:rsid w:val="00AA3ABB"/>
    <w:rsid w:val="00AA3B13"/>
    <w:rsid w:val="00AA3B4C"/>
    <w:rsid w:val="00AA3C1B"/>
    <w:rsid w:val="00AA3D0A"/>
    <w:rsid w:val="00AA3D19"/>
    <w:rsid w:val="00AA3D47"/>
    <w:rsid w:val="00AA3D4E"/>
    <w:rsid w:val="00AA3D55"/>
    <w:rsid w:val="00AA3D94"/>
    <w:rsid w:val="00AA3DE4"/>
    <w:rsid w:val="00AA3DF3"/>
    <w:rsid w:val="00AA3DF4"/>
    <w:rsid w:val="00AA3EA6"/>
    <w:rsid w:val="00AA3EE1"/>
    <w:rsid w:val="00AA3EF1"/>
    <w:rsid w:val="00AA3F4B"/>
    <w:rsid w:val="00AA3F6B"/>
    <w:rsid w:val="00AA3FAF"/>
    <w:rsid w:val="00AA3FCE"/>
    <w:rsid w:val="00AA3FD5"/>
    <w:rsid w:val="00AA3FFB"/>
    <w:rsid w:val="00AA4069"/>
    <w:rsid w:val="00AA4070"/>
    <w:rsid w:val="00AA40ED"/>
    <w:rsid w:val="00AA40FA"/>
    <w:rsid w:val="00AA4213"/>
    <w:rsid w:val="00AA427E"/>
    <w:rsid w:val="00AA42DD"/>
    <w:rsid w:val="00AA42FB"/>
    <w:rsid w:val="00AA43BB"/>
    <w:rsid w:val="00AA4467"/>
    <w:rsid w:val="00AA446C"/>
    <w:rsid w:val="00AA44C7"/>
    <w:rsid w:val="00AA44D6"/>
    <w:rsid w:val="00AA45B4"/>
    <w:rsid w:val="00AA4610"/>
    <w:rsid w:val="00AA464D"/>
    <w:rsid w:val="00AA4673"/>
    <w:rsid w:val="00AA46EB"/>
    <w:rsid w:val="00AA47BE"/>
    <w:rsid w:val="00AA4820"/>
    <w:rsid w:val="00AA4846"/>
    <w:rsid w:val="00AA4862"/>
    <w:rsid w:val="00AA48E2"/>
    <w:rsid w:val="00AA493E"/>
    <w:rsid w:val="00AA499B"/>
    <w:rsid w:val="00AA4A90"/>
    <w:rsid w:val="00AA4AB2"/>
    <w:rsid w:val="00AA4AE3"/>
    <w:rsid w:val="00AA4B1E"/>
    <w:rsid w:val="00AA4B51"/>
    <w:rsid w:val="00AA4BA3"/>
    <w:rsid w:val="00AA4BE8"/>
    <w:rsid w:val="00AA4C81"/>
    <w:rsid w:val="00AA4CF8"/>
    <w:rsid w:val="00AA4D9D"/>
    <w:rsid w:val="00AA4E39"/>
    <w:rsid w:val="00AA4EB3"/>
    <w:rsid w:val="00AA4F6E"/>
    <w:rsid w:val="00AA4F85"/>
    <w:rsid w:val="00AA4FA1"/>
    <w:rsid w:val="00AA4FCE"/>
    <w:rsid w:val="00AA4FD7"/>
    <w:rsid w:val="00AA4FE7"/>
    <w:rsid w:val="00AA5064"/>
    <w:rsid w:val="00AA511F"/>
    <w:rsid w:val="00AA5143"/>
    <w:rsid w:val="00AA5258"/>
    <w:rsid w:val="00AA5284"/>
    <w:rsid w:val="00AA5308"/>
    <w:rsid w:val="00AA531D"/>
    <w:rsid w:val="00AA539B"/>
    <w:rsid w:val="00AA545B"/>
    <w:rsid w:val="00AA5485"/>
    <w:rsid w:val="00AA54AC"/>
    <w:rsid w:val="00AA54C1"/>
    <w:rsid w:val="00AA54ED"/>
    <w:rsid w:val="00AA5510"/>
    <w:rsid w:val="00AA5555"/>
    <w:rsid w:val="00AA55BF"/>
    <w:rsid w:val="00AA563D"/>
    <w:rsid w:val="00AA5653"/>
    <w:rsid w:val="00AA5672"/>
    <w:rsid w:val="00AA5719"/>
    <w:rsid w:val="00AA57BB"/>
    <w:rsid w:val="00AA57C9"/>
    <w:rsid w:val="00AA57EC"/>
    <w:rsid w:val="00AA582A"/>
    <w:rsid w:val="00AA582F"/>
    <w:rsid w:val="00AA5845"/>
    <w:rsid w:val="00AA589D"/>
    <w:rsid w:val="00AA58A7"/>
    <w:rsid w:val="00AA58C1"/>
    <w:rsid w:val="00AA5973"/>
    <w:rsid w:val="00AA59D9"/>
    <w:rsid w:val="00AA5A28"/>
    <w:rsid w:val="00AA5A2A"/>
    <w:rsid w:val="00AA5A2E"/>
    <w:rsid w:val="00AA5B0E"/>
    <w:rsid w:val="00AA5B34"/>
    <w:rsid w:val="00AA5B41"/>
    <w:rsid w:val="00AA5B53"/>
    <w:rsid w:val="00AA5BA5"/>
    <w:rsid w:val="00AA5BE7"/>
    <w:rsid w:val="00AA5C86"/>
    <w:rsid w:val="00AA5C97"/>
    <w:rsid w:val="00AA5CC9"/>
    <w:rsid w:val="00AA5F18"/>
    <w:rsid w:val="00AA5F27"/>
    <w:rsid w:val="00AA5F52"/>
    <w:rsid w:val="00AA5F71"/>
    <w:rsid w:val="00AA5FBE"/>
    <w:rsid w:val="00AA5FF3"/>
    <w:rsid w:val="00AA6015"/>
    <w:rsid w:val="00AA6086"/>
    <w:rsid w:val="00AA60BC"/>
    <w:rsid w:val="00AA61B8"/>
    <w:rsid w:val="00AA61F0"/>
    <w:rsid w:val="00AA6265"/>
    <w:rsid w:val="00AA62D4"/>
    <w:rsid w:val="00AA6302"/>
    <w:rsid w:val="00AA6324"/>
    <w:rsid w:val="00AA63CB"/>
    <w:rsid w:val="00AA63CF"/>
    <w:rsid w:val="00AA63EE"/>
    <w:rsid w:val="00AA641E"/>
    <w:rsid w:val="00AA64FB"/>
    <w:rsid w:val="00AA6509"/>
    <w:rsid w:val="00AA65CC"/>
    <w:rsid w:val="00AA6613"/>
    <w:rsid w:val="00AA6651"/>
    <w:rsid w:val="00AA66F6"/>
    <w:rsid w:val="00AA675B"/>
    <w:rsid w:val="00AA6881"/>
    <w:rsid w:val="00AA6926"/>
    <w:rsid w:val="00AA6950"/>
    <w:rsid w:val="00AA69A6"/>
    <w:rsid w:val="00AA6A58"/>
    <w:rsid w:val="00AA6A84"/>
    <w:rsid w:val="00AA6AEB"/>
    <w:rsid w:val="00AA6B04"/>
    <w:rsid w:val="00AA6B7A"/>
    <w:rsid w:val="00AA6C72"/>
    <w:rsid w:val="00AA6CB7"/>
    <w:rsid w:val="00AA6CB8"/>
    <w:rsid w:val="00AA6CC9"/>
    <w:rsid w:val="00AA6D52"/>
    <w:rsid w:val="00AA6D54"/>
    <w:rsid w:val="00AA6D56"/>
    <w:rsid w:val="00AA6E0B"/>
    <w:rsid w:val="00AA6E3C"/>
    <w:rsid w:val="00AA6F24"/>
    <w:rsid w:val="00AA6F85"/>
    <w:rsid w:val="00AA6F9A"/>
    <w:rsid w:val="00AA6FB6"/>
    <w:rsid w:val="00AA6FD9"/>
    <w:rsid w:val="00AA7052"/>
    <w:rsid w:val="00AA7058"/>
    <w:rsid w:val="00AA70B2"/>
    <w:rsid w:val="00AA71AA"/>
    <w:rsid w:val="00AA723A"/>
    <w:rsid w:val="00AA72E6"/>
    <w:rsid w:val="00AA7393"/>
    <w:rsid w:val="00AA739F"/>
    <w:rsid w:val="00AA7417"/>
    <w:rsid w:val="00AA7456"/>
    <w:rsid w:val="00AA747B"/>
    <w:rsid w:val="00AA749C"/>
    <w:rsid w:val="00AA7504"/>
    <w:rsid w:val="00AA7595"/>
    <w:rsid w:val="00AA75C5"/>
    <w:rsid w:val="00AA75F0"/>
    <w:rsid w:val="00AA76EE"/>
    <w:rsid w:val="00AA7700"/>
    <w:rsid w:val="00AA787B"/>
    <w:rsid w:val="00AA78D8"/>
    <w:rsid w:val="00AA7910"/>
    <w:rsid w:val="00AA7953"/>
    <w:rsid w:val="00AA79C4"/>
    <w:rsid w:val="00AA7A7C"/>
    <w:rsid w:val="00AA7A84"/>
    <w:rsid w:val="00AA7A86"/>
    <w:rsid w:val="00AA7A9B"/>
    <w:rsid w:val="00AA7ADC"/>
    <w:rsid w:val="00AA7B0A"/>
    <w:rsid w:val="00AA7B5A"/>
    <w:rsid w:val="00AA7C1C"/>
    <w:rsid w:val="00AA7C60"/>
    <w:rsid w:val="00AA7C95"/>
    <w:rsid w:val="00AA7CDF"/>
    <w:rsid w:val="00AA7CF0"/>
    <w:rsid w:val="00AA7E1D"/>
    <w:rsid w:val="00AA7EBC"/>
    <w:rsid w:val="00AA7EC9"/>
    <w:rsid w:val="00AA7F5D"/>
    <w:rsid w:val="00AA7F95"/>
    <w:rsid w:val="00AA7FF1"/>
    <w:rsid w:val="00AB0053"/>
    <w:rsid w:val="00AB0056"/>
    <w:rsid w:val="00AB00EA"/>
    <w:rsid w:val="00AB00FA"/>
    <w:rsid w:val="00AB010A"/>
    <w:rsid w:val="00AB014D"/>
    <w:rsid w:val="00AB015C"/>
    <w:rsid w:val="00AB0172"/>
    <w:rsid w:val="00AB0184"/>
    <w:rsid w:val="00AB01F7"/>
    <w:rsid w:val="00AB028B"/>
    <w:rsid w:val="00AB02CF"/>
    <w:rsid w:val="00AB02EA"/>
    <w:rsid w:val="00AB034F"/>
    <w:rsid w:val="00AB042F"/>
    <w:rsid w:val="00AB04F7"/>
    <w:rsid w:val="00AB0544"/>
    <w:rsid w:val="00AB060B"/>
    <w:rsid w:val="00AB0612"/>
    <w:rsid w:val="00AB066D"/>
    <w:rsid w:val="00AB06CC"/>
    <w:rsid w:val="00AB06DB"/>
    <w:rsid w:val="00AB06FD"/>
    <w:rsid w:val="00AB070E"/>
    <w:rsid w:val="00AB0722"/>
    <w:rsid w:val="00AB0775"/>
    <w:rsid w:val="00AB0804"/>
    <w:rsid w:val="00AB08C9"/>
    <w:rsid w:val="00AB08FC"/>
    <w:rsid w:val="00AB0A1B"/>
    <w:rsid w:val="00AB0AC8"/>
    <w:rsid w:val="00AB0AEF"/>
    <w:rsid w:val="00AB0B18"/>
    <w:rsid w:val="00AB0B33"/>
    <w:rsid w:val="00AB0BB7"/>
    <w:rsid w:val="00AB0BD0"/>
    <w:rsid w:val="00AB0BED"/>
    <w:rsid w:val="00AB0D40"/>
    <w:rsid w:val="00AB0D60"/>
    <w:rsid w:val="00AB0D7C"/>
    <w:rsid w:val="00AB0E37"/>
    <w:rsid w:val="00AB0E7D"/>
    <w:rsid w:val="00AB0E9B"/>
    <w:rsid w:val="00AB0F4B"/>
    <w:rsid w:val="00AB0F57"/>
    <w:rsid w:val="00AB0F63"/>
    <w:rsid w:val="00AB0F64"/>
    <w:rsid w:val="00AB0F8C"/>
    <w:rsid w:val="00AB0F95"/>
    <w:rsid w:val="00AB1059"/>
    <w:rsid w:val="00AB10A0"/>
    <w:rsid w:val="00AB10C8"/>
    <w:rsid w:val="00AB10F5"/>
    <w:rsid w:val="00AB1153"/>
    <w:rsid w:val="00AB1219"/>
    <w:rsid w:val="00AB121C"/>
    <w:rsid w:val="00AB12DE"/>
    <w:rsid w:val="00AB12ED"/>
    <w:rsid w:val="00AB13D9"/>
    <w:rsid w:val="00AB13EE"/>
    <w:rsid w:val="00AB1421"/>
    <w:rsid w:val="00AB143C"/>
    <w:rsid w:val="00AB1466"/>
    <w:rsid w:val="00AB149D"/>
    <w:rsid w:val="00AB14FC"/>
    <w:rsid w:val="00AB1512"/>
    <w:rsid w:val="00AB1528"/>
    <w:rsid w:val="00AB1572"/>
    <w:rsid w:val="00AB1590"/>
    <w:rsid w:val="00AB15A0"/>
    <w:rsid w:val="00AB1600"/>
    <w:rsid w:val="00AB166C"/>
    <w:rsid w:val="00AB16CD"/>
    <w:rsid w:val="00AB16E1"/>
    <w:rsid w:val="00AB1710"/>
    <w:rsid w:val="00AB1768"/>
    <w:rsid w:val="00AB182A"/>
    <w:rsid w:val="00AB185E"/>
    <w:rsid w:val="00AB1869"/>
    <w:rsid w:val="00AB187A"/>
    <w:rsid w:val="00AB18D2"/>
    <w:rsid w:val="00AB192D"/>
    <w:rsid w:val="00AB1948"/>
    <w:rsid w:val="00AB1A32"/>
    <w:rsid w:val="00AB1A38"/>
    <w:rsid w:val="00AB1A3E"/>
    <w:rsid w:val="00AB1A87"/>
    <w:rsid w:val="00AB1A8C"/>
    <w:rsid w:val="00AB1AD5"/>
    <w:rsid w:val="00AB1BA6"/>
    <w:rsid w:val="00AB1BD6"/>
    <w:rsid w:val="00AB1BEC"/>
    <w:rsid w:val="00AB1C44"/>
    <w:rsid w:val="00AB1C5A"/>
    <w:rsid w:val="00AB1C5D"/>
    <w:rsid w:val="00AB1C67"/>
    <w:rsid w:val="00AB1C7C"/>
    <w:rsid w:val="00AB1C90"/>
    <w:rsid w:val="00AB1D91"/>
    <w:rsid w:val="00AB1DEC"/>
    <w:rsid w:val="00AB1E3C"/>
    <w:rsid w:val="00AB1F50"/>
    <w:rsid w:val="00AB1F58"/>
    <w:rsid w:val="00AB200E"/>
    <w:rsid w:val="00AB207B"/>
    <w:rsid w:val="00AB209F"/>
    <w:rsid w:val="00AB2159"/>
    <w:rsid w:val="00AB218A"/>
    <w:rsid w:val="00AB225A"/>
    <w:rsid w:val="00AB227E"/>
    <w:rsid w:val="00AB22C6"/>
    <w:rsid w:val="00AB22DF"/>
    <w:rsid w:val="00AB234B"/>
    <w:rsid w:val="00AB2391"/>
    <w:rsid w:val="00AB23A9"/>
    <w:rsid w:val="00AB23FB"/>
    <w:rsid w:val="00AB242A"/>
    <w:rsid w:val="00AB2494"/>
    <w:rsid w:val="00AB2497"/>
    <w:rsid w:val="00AB24B0"/>
    <w:rsid w:val="00AB24C1"/>
    <w:rsid w:val="00AB24DA"/>
    <w:rsid w:val="00AB2502"/>
    <w:rsid w:val="00AB253B"/>
    <w:rsid w:val="00AB25A8"/>
    <w:rsid w:val="00AB25BB"/>
    <w:rsid w:val="00AB25C1"/>
    <w:rsid w:val="00AB25CF"/>
    <w:rsid w:val="00AB26E4"/>
    <w:rsid w:val="00AB2721"/>
    <w:rsid w:val="00AB2724"/>
    <w:rsid w:val="00AB2733"/>
    <w:rsid w:val="00AB279E"/>
    <w:rsid w:val="00AB27BB"/>
    <w:rsid w:val="00AB27CC"/>
    <w:rsid w:val="00AB281A"/>
    <w:rsid w:val="00AB2855"/>
    <w:rsid w:val="00AB2862"/>
    <w:rsid w:val="00AB288A"/>
    <w:rsid w:val="00AB28D1"/>
    <w:rsid w:val="00AB28DC"/>
    <w:rsid w:val="00AB28F1"/>
    <w:rsid w:val="00AB291C"/>
    <w:rsid w:val="00AB296B"/>
    <w:rsid w:val="00AB297C"/>
    <w:rsid w:val="00AB297F"/>
    <w:rsid w:val="00AB29B9"/>
    <w:rsid w:val="00AB2A3B"/>
    <w:rsid w:val="00AB2A80"/>
    <w:rsid w:val="00AB2AD3"/>
    <w:rsid w:val="00AB2AD9"/>
    <w:rsid w:val="00AB2B00"/>
    <w:rsid w:val="00AB2B74"/>
    <w:rsid w:val="00AB2CDE"/>
    <w:rsid w:val="00AB2CEF"/>
    <w:rsid w:val="00AB2D0D"/>
    <w:rsid w:val="00AB2DA7"/>
    <w:rsid w:val="00AB2DCD"/>
    <w:rsid w:val="00AB2E95"/>
    <w:rsid w:val="00AB2EA5"/>
    <w:rsid w:val="00AB2F16"/>
    <w:rsid w:val="00AB2F87"/>
    <w:rsid w:val="00AB300C"/>
    <w:rsid w:val="00AB300F"/>
    <w:rsid w:val="00AB3034"/>
    <w:rsid w:val="00AB3045"/>
    <w:rsid w:val="00AB304C"/>
    <w:rsid w:val="00AB307E"/>
    <w:rsid w:val="00AB3194"/>
    <w:rsid w:val="00AB31A8"/>
    <w:rsid w:val="00AB324A"/>
    <w:rsid w:val="00AB328B"/>
    <w:rsid w:val="00AB32CC"/>
    <w:rsid w:val="00AB332A"/>
    <w:rsid w:val="00AB3334"/>
    <w:rsid w:val="00AB334B"/>
    <w:rsid w:val="00AB3378"/>
    <w:rsid w:val="00AB3394"/>
    <w:rsid w:val="00AB33B7"/>
    <w:rsid w:val="00AB33F8"/>
    <w:rsid w:val="00AB34EA"/>
    <w:rsid w:val="00AB3549"/>
    <w:rsid w:val="00AB35D8"/>
    <w:rsid w:val="00AB35F5"/>
    <w:rsid w:val="00AB363A"/>
    <w:rsid w:val="00AB3658"/>
    <w:rsid w:val="00AB3675"/>
    <w:rsid w:val="00AB36CF"/>
    <w:rsid w:val="00AB36D0"/>
    <w:rsid w:val="00AB3714"/>
    <w:rsid w:val="00AB37D3"/>
    <w:rsid w:val="00AB3880"/>
    <w:rsid w:val="00AB3889"/>
    <w:rsid w:val="00AB38B8"/>
    <w:rsid w:val="00AB38C9"/>
    <w:rsid w:val="00AB3902"/>
    <w:rsid w:val="00AB3918"/>
    <w:rsid w:val="00AB3938"/>
    <w:rsid w:val="00AB397F"/>
    <w:rsid w:val="00AB39B9"/>
    <w:rsid w:val="00AB3A38"/>
    <w:rsid w:val="00AB3A4E"/>
    <w:rsid w:val="00AB3A57"/>
    <w:rsid w:val="00AB3A71"/>
    <w:rsid w:val="00AB3A99"/>
    <w:rsid w:val="00AB3B66"/>
    <w:rsid w:val="00AB3B9A"/>
    <w:rsid w:val="00AB3BEA"/>
    <w:rsid w:val="00AB3C8D"/>
    <w:rsid w:val="00AB3CC1"/>
    <w:rsid w:val="00AB3D16"/>
    <w:rsid w:val="00AB3D2C"/>
    <w:rsid w:val="00AB3D37"/>
    <w:rsid w:val="00AB3E02"/>
    <w:rsid w:val="00AB3E5D"/>
    <w:rsid w:val="00AB3E82"/>
    <w:rsid w:val="00AB3E8E"/>
    <w:rsid w:val="00AB3E99"/>
    <w:rsid w:val="00AB3ECA"/>
    <w:rsid w:val="00AB3F81"/>
    <w:rsid w:val="00AB3FD7"/>
    <w:rsid w:val="00AB4030"/>
    <w:rsid w:val="00AB4046"/>
    <w:rsid w:val="00AB4126"/>
    <w:rsid w:val="00AB417A"/>
    <w:rsid w:val="00AB41F1"/>
    <w:rsid w:val="00AB4289"/>
    <w:rsid w:val="00AB430A"/>
    <w:rsid w:val="00AB4353"/>
    <w:rsid w:val="00AB4382"/>
    <w:rsid w:val="00AB43B0"/>
    <w:rsid w:val="00AB43B2"/>
    <w:rsid w:val="00AB43F8"/>
    <w:rsid w:val="00AB43F9"/>
    <w:rsid w:val="00AB4431"/>
    <w:rsid w:val="00AB447A"/>
    <w:rsid w:val="00AB44B0"/>
    <w:rsid w:val="00AB4532"/>
    <w:rsid w:val="00AB454A"/>
    <w:rsid w:val="00AB4582"/>
    <w:rsid w:val="00AB45A2"/>
    <w:rsid w:val="00AB4615"/>
    <w:rsid w:val="00AB461F"/>
    <w:rsid w:val="00AB468B"/>
    <w:rsid w:val="00AB48BE"/>
    <w:rsid w:val="00AB49A6"/>
    <w:rsid w:val="00AB49A7"/>
    <w:rsid w:val="00AB49B6"/>
    <w:rsid w:val="00AB49D8"/>
    <w:rsid w:val="00AB4A7C"/>
    <w:rsid w:val="00AB4A80"/>
    <w:rsid w:val="00AB4ACC"/>
    <w:rsid w:val="00AB4B44"/>
    <w:rsid w:val="00AB4B6C"/>
    <w:rsid w:val="00AB4BD8"/>
    <w:rsid w:val="00AB4C3C"/>
    <w:rsid w:val="00AB4C42"/>
    <w:rsid w:val="00AB4C76"/>
    <w:rsid w:val="00AB4CD6"/>
    <w:rsid w:val="00AB4D04"/>
    <w:rsid w:val="00AB4D11"/>
    <w:rsid w:val="00AB4D6C"/>
    <w:rsid w:val="00AB4D7A"/>
    <w:rsid w:val="00AB4DA1"/>
    <w:rsid w:val="00AB4DDA"/>
    <w:rsid w:val="00AB4DE8"/>
    <w:rsid w:val="00AB4DEC"/>
    <w:rsid w:val="00AB4E42"/>
    <w:rsid w:val="00AB4E5D"/>
    <w:rsid w:val="00AB4EB2"/>
    <w:rsid w:val="00AB4EB5"/>
    <w:rsid w:val="00AB4EBA"/>
    <w:rsid w:val="00AB4F16"/>
    <w:rsid w:val="00AB4F19"/>
    <w:rsid w:val="00AB4F92"/>
    <w:rsid w:val="00AB507D"/>
    <w:rsid w:val="00AB50C1"/>
    <w:rsid w:val="00AB524F"/>
    <w:rsid w:val="00AB5274"/>
    <w:rsid w:val="00AB5289"/>
    <w:rsid w:val="00AB5296"/>
    <w:rsid w:val="00AB52D9"/>
    <w:rsid w:val="00AB52F7"/>
    <w:rsid w:val="00AB54CA"/>
    <w:rsid w:val="00AB54D6"/>
    <w:rsid w:val="00AB54EC"/>
    <w:rsid w:val="00AB5565"/>
    <w:rsid w:val="00AB55B7"/>
    <w:rsid w:val="00AB5621"/>
    <w:rsid w:val="00AB5745"/>
    <w:rsid w:val="00AB575C"/>
    <w:rsid w:val="00AB5776"/>
    <w:rsid w:val="00AB57CE"/>
    <w:rsid w:val="00AB5899"/>
    <w:rsid w:val="00AB591B"/>
    <w:rsid w:val="00AB5951"/>
    <w:rsid w:val="00AB5A2D"/>
    <w:rsid w:val="00AB5A4F"/>
    <w:rsid w:val="00AB5A9C"/>
    <w:rsid w:val="00AB5AF7"/>
    <w:rsid w:val="00AB5B2E"/>
    <w:rsid w:val="00AB5B3A"/>
    <w:rsid w:val="00AB5BC6"/>
    <w:rsid w:val="00AB5C27"/>
    <w:rsid w:val="00AB5CB1"/>
    <w:rsid w:val="00AB5D93"/>
    <w:rsid w:val="00AB5DAB"/>
    <w:rsid w:val="00AB5DB1"/>
    <w:rsid w:val="00AB5DD4"/>
    <w:rsid w:val="00AB5DF8"/>
    <w:rsid w:val="00AB5E74"/>
    <w:rsid w:val="00AB5F29"/>
    <w:rsid w:val="00AB6031"/>
    <w:rsid w:val="00AB608C"/>
    <w:rsid w:val="00AB6128"/>
    <w:rsid w:val="00AB615D"/>
    <w:rsid w:val="00AB617E"/>
    <w:rsid w:val="00AB6221"/>
    <w:rsid w:val="00AB6245"/>
    <w:rsid w:val="00AB6274"/>
    <w:rsid w:val="00AB627B"/>
    <w:rsid w:val="00AB6288"/>
    <w:rsid w:val="00AB62D0"/>
    <w:rsid w:val="00AB6339"/>
    <w:rsid w:val="00AB63D6"/>
    <w:rsid w:val="00AB63DC"/>
    <w:rsid w:val="00AB647A"/>
    <w:rsid w:val="00AB652D"/>
    <w:rsid w:val="00AB6556"/>
    <w:rsid w:val="00AB656E"/>
    <w:rsid w:val="00AB660E"/>
    <w:rsid w:val="00AB6628"/>
    <w:rsid w:val="00AB6702"/>
    <w:rsid w:val="00AB680F"/>
    <w:rsid w:val="00AB6842"/>
    <w:rsid w:val="00AB6844"/>
    <w:rsid w:val="00AB68D3"/>
    <w:rsid w:val="00AB68DF"/>
    <w:rsid w:val="00AB6924"/>
    <w:rsid w:val="00AB69DB"/>
    <w:rsid w:val="00AB69FA"/>
    <w:rsid w:val="00AB6A1D"/>
    <w:rsid w:val="00AB6A5C"/>
    <w:rsid w:val="00AB6A79"/>
    <w:rsid w:val="00AB6B07"/>
    <w:rsid w:val="00AB6B27"/>
    <w:rsid w:val="00AB6B3D"/>
    <w:rsid w:val="00AB6B85"/>
    <w:rsid w:val="00AB6BC8"/>
    <w:rsid w:val="00AB6C15"/>
    <w:rsid w:val="00AB6C41"/>
    <w:rsid w:val="00AB6C95"/>
    <w:rsid w:val="00AB6CD1"/>
    <w:rsid w:val="00AB6CD2"/>
    <w:rsid w:val="00AB6D93"/>
    <w:rsid w:val="00AB6D94"/>
    <w:rsid w:val="00AB6EF1"/>
    <w:rsid w:val="00AB6EFC"/>
    <w:rsid w:val="00AB6F39"/>
    <w:rsid w:val="00AB6F77"/>
    <w:rsid w:val="00AB6F8B"/>
    <w:rsid w:val="00AB6FF4"/>
    <w:rsid w:val="00AB712E"/>
    <w:rsid w:val="00AB7144"/>
    <w:rsid w:val="00AB71F8"/>
    <w:rsid w:val="00AB7267"/>
    <w:rsid w:val="00AB72AA"/>
    <w:rsid w:val="00AB72D6"/>
    <w:rsid w:val="00AB7318"/>
    <w:rsid w:val="00AB73C2"/>
    <w:rsid w:val="00AB73E3"/>
    <w:rsid w:val="00AB7414"/>
    <w:rsid w:val="00AB751F"/>
    <w:rsid w:val="00AB7523"/>
    <w:rsid w:val="00AB752C"/>
    <w:rsid w:val="00AB762C"/>
    <w:rsid w:val="00AB766A"/>
    <w:rsid w:val="00AB769D"/>
    <w:rsid w:val="00AB77E7"/>
    <w:rsid w:val="00AB781D"/>
    <w:rsid w:val="00AB7866"/>
    <w:rsid w:val="00AB793A"/>
    <w:rsid w:val="00AB7946"/>
    <w:rsid w:val="00AB7A03"/>
    <w:rsid w:val="00AB7AD1"/>
    <w:rsid w:val="00AB7AE0"/>
    <w:rsid w:val="00AB7B43"/>
    <w:rsid w:val="00AB7B7C"/>
    <w:rsid w:val="00AB7BD6"/>
    <w:rsid w:val="00AB7BDA"/>
    <w:rsid w:val="00AB7BEC"/>
    <w:rsid w:val="00AB7C42"/>
    <w:rsid w:val="00AB7C4A"/>
    <w:rsid w:val="00AB7C9C"/>
    <w:rsid w:val="00AB7CBC"/>
    <w:rsid w:val="00AB7CD3"/>
    <w:rsid w:val="00AB7CEB"/>
    <w:rsid w:val="00AB7D3C"/>
    <w:rsid w:val="00AB7D59"/>
    <w:rsid w:val="00AB7DA5"/>
    <w:rsid w:val="00AB7DB9"/>
    <w:rsid w:val="00AB7DBA"/>
    <w:rsid w:val="00AB7DCF"/>
    <w:rsid w:val="00AB7DDD"/>
    <w:rsid w:val="00AB7DE8"/>
    <w:rsid w:val="00AB7E32"/>
    <w:rsid w:val="00AB7F72"/>
    <w:rsid w:val="00AB7F84"/>
    <w:rsid w:val="00AC0093"/>
    <w:rsid w:val="00AC00B6"/>
    <w:rsid w:val="00AC00E5"/>
    <w:rsid w:val="00AC00F7"/>
    <w:rsid w:val="00AC019F"/>
    <w:rsid w:val="00AC01B1"/>
    <w:rsid w:val="00AC01CD"/>
    <w:rsid w:val="00AC020E"/>
    <w:rsid w:val="00AC0245"/>
    <w:rsid w:val="00AC0329"/>
    <w:rsid w:val="00AC0392"/>
    <w:rsid w:val="00AC03FD"/>
    <w:rsid w:val="00AC0415"/>
    <w:rsid w:val="00AC0420"/>
    <w:rsid w:val="00AC0429"/>
    <w:rsid w:val="00AC0460"/>
    <w:rsid w:val="00AC05BC"/>
    <w:rsid w:val="00AC05E6"/>
    <w:rsid w:val="00AC0632"/>
    <w:rsid w:val="00AC069F"/>
    <w:rsid w:val="00AC06AF"/>
    <w:rsid w:val="00AC06D7"/>
    <w:rsid w:val="00AC074A"/>
    <w:rsid w:val="00AC0763"/>
    <w:rsid w:val="00AC077D"/>
    <w:rsid w:val="00AC07F2"/>
    <w:rsid w:val="00AC0804"/>
    <w:rsid w:val="00AC089F"/>
    <w:rsid w:val="00AC08D0"/>
    <w:rsid w:val="00AC0946"/>
    <w:rsid w:val="00AC0A3F"/>
    <w:rsid w:val="00AC0A8D"/>
    <w:rsid w:val="00AC0BA0"/>
    <w:rsid w:val="00AC0C7C"/>
    <w:rsid w:val="00AC0CBC"/>
    <w:rsid w:val="00AC0D4C"/>
    <w:rsid w:val="00AC0D59"/>
    <w:rsid w:val="00AC0DB8"/>
    <w:rsid w:val="00AC0DDA"/>
    <w:rsid w:val="00AC0DEC"/>
    <w:rsid w:val="00AC0E01"/>
    <w:rsid w:val="00AC0ECE"/>
    <w:rsid w:val="00AC0ED6"/>
    <w:rsid w:val="00AC0EFA"/>
    <w:rsid w:val="00AC0FF1"/>
    <w:rsid w:val="00AC1073"/>
    <w:rsid w:val="00AC1106"/>
    <w:rsid w:val="00AC11C7"/>
    <w:rsid w:val="00AC1219"/>
    <w:rsid w:val="00AC121C"/>
    <w:rsid w:val="00AC1226"/>
    <w:rsid w:val="00AC12FC"/>
    <w:rsid w:val="00AC132A"/>
    <w:rsid w:val="00AC1440"/>
    <w:rsid w:val="00AC144B"/>
    <w:rsid w:val="00AC14F9"/>
    <w:rsid w:val="00AC1573"/>
    <w:rsid w:val="00AC159C"/>
    <w:rsid w:val="00AC16E7"/>
    <w:rsid w:val="00AC1708"/>
    <w:rsid w:val="00AC170F"/>
    <w:rsid w:val="00AC17FA"/>
    <w:rsid w:val="00AC185B"/>
    <w:rsid w:val="00AC18A2"/>
    <w:rsid w:val="00AC18C8"/>
    <w:rsid w:val="00AC1976"/>
    <w:rsid w:val="00AC197F"/>
    <w:rsid w:val="00AC1A30"/>
    <w:rsid w:val="00AC1ADC"/>
    <w:rsid w:val="00AC1B50"/>
    <w:rsid w:val="00AC1B6B"/>
    <w:rsid w:val="00AC1B7F"/>
    <w:rsid w:val="00AC1B95"/>
    <w:rsid w:val="00AC1BAD"/>
    <w:rsid w:val="00AC1C09"/>
    <w:rsid w:val="00AC1C81"/>
    <w:rsid w:val="00AC1CE4"/>
    <w:rsid w:val="00AC1D2A"/>
    <w:rsid w:val="00AC1E1F"/>
    <w:rsid w:val="00AC1F11"/>
    <w:rsid w:val="00AC1F1E"/>
    <w:rsid w:val="00AC1F29"/>
    <w:rsid w:val="00AC1FE3"/>
    <w:rsid w:val="00AC2095"/>
    <w:rsid w:val="00AC211F"/>
    <w:rsid w:val="00AC212E"/>
    <w:rsid w:val="00AC21B8"/>
    <w:rsid w:val="00AC221E"/>
    <w:rsid w:val="00AC2332"/>
    <w:rsid w:val="00AC243B"/>
    <w:rsid w:val="00AC246F"/>
    <w:rsid w:val="00AC247E"/>
    <w:rsid w:val="00AC24A0"/>
    <w:rsid w:val="00AC25D7"/>
    <w:rsid w:val="00AC25E4"/>
    <w:rsid w:val="00AC2612"/>
    <w:rsid w:val="00AC2657"/>
    <w:rsid w:val="00AC269D"/>
    <w:rsid w:val="00AC26CA"/>
    <w:rsid w:val="00AC2735"/>
    <w:rsid w:val="00AC2737"/>
    <w:rsid w:val="00AC2754"/>
    <w:rsid w:val="00AC2778"/>
    <w:rsid w:val="00AC27DD"/>
    <w:rsid w:val="00AC28B8"/>
    <w:rsid w:val="00AC28E1"/>
    <w:rsid w:val="00AC2968"/>
    <w:rsid w:val="00AC2A24"/>
    <w:rsid w:val="00AC2A72"/>
    <w:rsid w:val="00AC2A7F"/>
    <w:rsid w:val="00AC2B53"/>
    <w:rsid w:val="00AC2B5A"/>
    <w:rsid w:val="00AC2B6D"/>
    <w:rsid w:val="00AC2C05"/>
    <w:rsid w:val="00AC2C1E"/>
    <w:rsid w:val="00AC2C6C"/>
    <w:rsid w:val="00AC2C8D"/>
    <w:rsid w:val="00AC2D54"/>
    <w:rsid w:val="00AC2DE2"/>
    <w:rsid w:val="00AC2E42"/>
    <w:rsid w:val="00AC2E5E"/>
    <w:rsid w:val="00AC2F0C"/>
    <w:rsid w:val="00AC2FB0"/>
    <w:rsid w:val="00AC2FE5"/>
    <w:rsid w:val="00AC305A"/>
    <w:rsid w:val="00AC308D"/>
    <w:rsid w:val="00AC30C3"/>
    <w:rsid w:val="00AC30D0"/>
    <w:rsid w:val="00AC30F6"/>
    <w:rsid w:val="00AC3109"/>
    <w:rsid w:val="00AC3131"/>
    <w:rsid w:val="00AC3157"/>
    <w:rsid w:val="00AC31D6"/>
    <w:rsid w:val="00AC31FC"/>
    <w:rsid w:val="00AC323B"/>
    <w:rsid w:val="00AC3266"/>
    <w:rsid w:val="00AC338D"/>
    <w:rsid w:val="00AC33A9"/>
    <w:rsid w:val="00AC33B5"/>
    <w:rsid w:val="00AC33D9"/>
    <w:rsid w:val="00AC34C7"/>
    <w:rsid w:val="00AC34DE"/>
    <w:rsid w:val="00AC3543"/>
    <w:rsid w:val="00AC3568"/>
    <w:rsid w:val="00AC356E"/>
    <w:rsid w:val="00AC35AC"/>
    <w:rsid w:val="00AC35B5"/>
    <w:rsid w:val="00AC35BA"/>
    <w:rsid w:val="00AC361D"/>
    <w:rsid w:val="00AC3626"/>
    <w:rsid w:val="00AC3633"/>
    <w:rsid w:val="00AC363F"/>
    <w:rsid w:val="00AC3692"/>
    <w:rsid w:val="00AC369A"/>
    <w:rsid w:val="00AC36B9"/>
    <w:rsid w:val="00AC3731"/>
    <w:rsid w:val="00AC3776"/>
    <w:rsid w:val="00AC3803"/>
    <w:rsid w:val="00AC382D"/>
    <w:rsid w:val="00AC38CB"/>
    <w:rsid w:val="00AC38FD"/>
    <w:rsid w:val="00AC3A15"/>
    <w:rsid w:val="00AC3A47"/>
    <w:rsid w:val="00AC3A54"/>
    <w:rsid w:val="00AC3ABF"/>
    <w:rsid w:val="00AC3ACC"/>
    <w:rsid w:val="00AC3AD2"/>
    <w:rsid w:val="00AC3BBE"/>
    <w:rsid w:val="00AC3BDC"/>
    <w:rsid w:val="00AC3C02"/>
    <w:rsid w:val="00AC3C1B"/>
    <w:rsid w:val="00AC3C8B"/>
    <w:rsid w:val="00AC3C8E"/>
    <w:rsid w:val="00AC3C9F"/>
    <w:rsid w:val="00AC3D08"/>
    <w:rsid w:val="00AC3D09"/>
    <w:rsid w:val="00AC3D0D"/>
    <w:rsid w:val="00AC3D6A"/>
    <w:rsid w:val="00AC3DA4"/>
    <w:rsid w:val="00AC3E4F"/>
    <w:rsid w:val="00AC3F02"/>
    <w:rsid w:val="00AC3F0E"/>
    <w:rsid w:val="00AC3F9B"/>
    <w:rsid w:val="00AC3FA3"/>
    <w:rsid w:val="00AC3FD4"/>
    <w:rsid w:val="00AC3FEE"/>
    <w:rsid w:val="00AC4060"/>
    <w:rsid w:val="00AC4103"/>
    <w:rsid w:val="00AC41CA"/>
    <w:rsid w:val="00AC424B"/>
    <w:rsid w:val="00AC424E"/>
    <w:rsid w:val="00AC426E"/>
    <w:rsid w:val="00AC4280"/>
    <w:rsid w:val="00AC4283"/>
    <w:rsid w:val="00AC42BC"/>
    <w:rsid w:val="00AC4315"/>
    <w:rsid w:val="00AC4346"/>
    <w:rsid w:val="00AC44DC"/>
    <w:rsid w:val="00AC4575"/>
    <w:rsid w:val="00AC45C4"/>
    <w:rsid w:val="00AC461B"/>
    <w:rsid w:val="00AC4728"/>
    <w:rsid w:val="00AC47AA"/>
    <w:rsid w:val="00AC487A"/>
    <w:rsid w:val="00AC4901"/>
    <w:rsid w:val="00AC495D"/>
    <w:rsid w:val="00AC4A0B"/>
    <w:rsid w:val="00AC4A30"/>
    <w:rsid w:val="00AC4A64"/>
    <w:rsid w:val="00AC4B4C"/>
    <w:rsid w:val="00AC4B4E"/>
    <w:rsid w:val="00AC4BBA"/>
    <w:rsid w:val="00AC4C37"/>
    <w:rsid w:val="00AC4C91"/>
    <w:rsid w:val="00AC4CC6"/>
    <w:rsid w:val="00AC4D2C"/>
    <w:rsid w:val="00AC4DB1"/>
    <w:rsid w:val="00AC4DE5"/>
    <w:rsid w:val="00AC4E2B"/>
    <w:rsid w:val="00AC4E93"/>
    <w:rsid w:val="00AC4EAE"/>
    <w:rsid w:val="00AC4F10"/>
    <w:rsid w:val="00AC4F55"/>
    <w:rsid w:val="00AC4F90"/>
    <w:rsid w:val="00AC4FB7"/>
    <w:rsid w:val="00AC5048"/>
    <w:rsid w:val="00AC5060"/>
    <w:rsid w:val="00AC5082"/>
    <w:rsid w:val="00AC50A3"/>
    <w:rsid w:val="00AC50B3"/>
    <w:rsid w:val="00AC50D4"/>
    <w:rsid w:val="00AC519C"/>
    <w:rsid w:val="00AC51BA"/>
    <w:rsid w:val="00AC51EB"/>
    <w:rsid w:val="00AC521B"/>
    <w:rsid w:val="00AC5232"/>
    <w:rsid w:val="00AC52C1"/>
    <w:rsid w:val="00AC52C9"/>
    <w:rsid w:val="00AC531C"/>
    <w:rsid w:val="00AC539C"/>
    <w:rsid w:val="00AC53A3"/>
    <w:rsid w:val="00AC5454"/>
    <w:rsid w:val="00AC5590"/>
    <w:rsid w:val="00AC55A8"/>
    <w:rsid w:val="00AC5632"/>
    <w:rsid w:val="00AC5686"/>
    <w:rsid w:val="00AC5713"/>
    <w:rsid w:val="00AC577C"/>
    <w:rsid w:val="00AC58B0"/>
    <w:rsid w:val="00AC58B6"/>
    <w:rsid w:val="00AC58CA"/>
    <w:rsid w:val="00AC599C"/>
    <w:rsid w:val="00AC59AB"/>
    <w:rsid w:val="00AC5A39"/>
    <w:rsid w:val="00AC5A7D"/>
    <w:rsid w:val="00AC5AFB"/>
    <w:rsid w:val="00AC5B50"/>
    <w:rsid w:val="00AC5B5F"/>
    <w:rsid w:val="00AC5BDD"/>
    <w:rsid w:val="00AC5BE0"/>
    <w:rsid w:val="00AC5C5F"/>
    <w:rsid w:val="00AC5D29"/>
    <w:rsid w:val="00AC5E64"/>
    <w:rsid w:val="00AC5E98"/>
    <w:rsid w:val="00AC5EC2"/>
    <w:rsid w:val="00AC5ECB"/>
    <w:rsid w:val="00AC5F97"/>
    <w:rsid w:val="00AC5FAE"/>
    <w:rsid w:val="00AC5FAF"/>
    <w:rsid w:val="00AC5FB7"/>
    <w:rsid w:val="00AC5FCB"/>
    <w:rsid w:val="00AC5FF2"/>
    <w:rsid w:val="00AC605B"/>
    <w:rsid w:val="00AC605C"/>
    <w:rsid w:val="00AC616A"/>
    <w:rsid w:val="00AC6181"/>
    <w:rsid w:val="00AC6203"/>
    <w:rsid w:val="00AC62BB"/>
    <w:rsid w:val="00AC62E9"/>
    <w:rsid w:val="00AC6355"/>
    <w:rsid w:val="00AC638E"/>
    <w:rsid w:val="00AC646F"/>
    <w:rsid w:val="00AC6486"/>
    <w:rsid w:val="00AC6519"/>
    <w:rsid w:val="00AC660A"/>
    <w:rsid w:val="00AC6633"/>
    <w:rsid w:val="00AC6635"/>
    <w:rsid w:val="00AC666C"/>
    <w:rsid w:val="00AC6699"/>
    <w:rsid w:val="00AC66AB"/>
    <w:rsid w:val="00AC679F"/>
    <w:rsid w:val="00AC67CC"/>
    <w:rsid w:val="00AC6839"/>
    <w:rsid w:val="00AC6852"/>
    <w:rsid w:val="00AC6861"/>
    <w:rsid w:val="00AC686C"/>
    <w:rsid w:val="00AC687A"/>
    <w:rsid w:val="00AC6886"/>
    <w:rsid w:val="00AC68AF"/>
    <w:rsid w:val="00AC6974"/>
    <w:rsid w:val="00AC69F4"/>
    <w:rsid w:val="00AC6A8D"/>
    <w:rsid w:val="00AC6AD5"/>
    <w:rsid w:val="00AC6BA7"/>
    <w:rsid w:val="00AC6BB1"/>
    <w:rsid w:val="00AC6BCC"/>
    <w:rsid w:val="00AC6BEC"/>
    <w:rsid w:val="00AC6C2C"/>
    <w:rsid w:val="00AC6C90"/>
    <w:rsid w:val="00AC6CC3"/>
    <w:rsid w:val="00AC6D55"/>
    <w:rsid w:val="00AC6DB4"/>
    <w:rsid w:val="00AC6DCA"/>
    <w:rsid w:val="00AC6DED"/>
    <w:rsid w:val="00AC6E01"/>
    <w:rsid w:val="00AC6EA1"/>
    <w:rsid w:val="00AC6EE1"/>
    <w:rsid w:val="00AC6FB4"/>
    <w:rsid w:val="00AC7060"/>
    <w:rsid w:val="00AC7125"/>
    <w:rsid w:val="00AC715D"/>
    <w:rsid w:val="00AC71A9"/>
    <w:rsid w:val="00AC71CA"/>
    <w:rsid w:val="00AC7240"/>
    <w:rsid w:val="00AC72FF"/>
    <w:rsid w:val="00AC7331"/>
    <w:rsid w:val="00AC7377"/>
    <w:rsid w:val="00AC73B1"/>
    <w:rsid w:val="00AC73F9"/>
    <w:rsid w:val="00AC740F"/>
    <w:rsid w:val="00AC7442"/>
    <w:rsid w:val="00AC7454"/>
    <w:rsid w:val="00AC7532"/>
    <w:rsid w:val="00AC75DC"/>
    <w:rsid w:val="00AC7672"/>
    <w:rsid w:val="00AC76A3"/>
    <w:rsid w:val="00AC773A"/>
    <w:rsid w:val="00AC778A"/>
    <w:rsid w:val="00AC77D4"/>
    <w:rsid w:val="00AC7843"/>
    <w:rsid w:val="00AC7851"/>
    <w:rsid w:val="00AC78B0"/>
    <w:rsid w:val="00AC7933"/>
    <w:rsid w:val="00AC799E"/>
    <w:rsid w:val="00AC79FC"/>
    <w:rsid w:val="00AC7A17"/>
    <w:rsid w:val="00AC7A68"/>
    <w:rsid w:val="00AC7AB5"/>
    <w:rsid w:val="00AC7AC5"/>
    <w:rsid w:val="00AC7B26"/>
    <w:rsid w:val="00AC7B5C"/>
    <w:rsid w:val="00AC7B65"/>
    <w:rsid w:val="00AC7B78"/>
    <w:rsid w:val="00AC7B7A"/>
    <w:rsid w:val="00AC7B86"/>
    <w:rsid w:val="00AC7BEF"/>
    <w:rsid w:val="00AC7C0A"/>
    <w:rsid w:val="00AC7C6A"/>
    <w:rsid w:val="00AC7CB3"/>
    <w:rsid w:val="00AC7CCF"/>
    <w:rsid w:val="00AC7D15"/>
    <w:rsid w:val="00AC7DBA"/>
    <w:rsid w:val="00AC7DEC"/>
    <w:rsid w:val="00AC7E2D"/>
    <w:rsid w:val="00AC7E3B"/>
    <w:rsid w:val="00AC7E4E"/>
    <w:rsid w:val="00AC7E55"/>
    <w:rsid w:val="00AC7E86"/>
    <w:rsid w:val="00AC7ED3"/>
    <w:rsid w:val="00AC7F10"/>
    <w:rsid w:val="00AC7F4F"/>
    <w:rsid w:val="00AC7FBE"/>
    <w:rsid w:val="00ACECCB"/>
    <w:rsid w:val="00AD0020"/>
    <w:rsid w:val="00AD0029"/>
    <w:rsid w:val="00AD011C"/>
    <w:rsid w:val="00AD0141"/>
    <w:rsid w:val="00AD0194"/>
    <w:rsid w:val="00AD01E6"/>
    <w:rsid w:val="00AD0212"/>
    <w:rsid w:val="00AD0236"/>
    <w:rsid w:val="00AD02EA"/>
    <w:rsid w:val="00AD033F"/>
    <w:rsid w:val="00AD035A"/>
    <w:rsid w:val="00AD03A7"/>
    <w:rsid w:val="00AD03D9"/>
    <w:rsid w:val="00AD04A6"/>
    <w:rsid w:val="00AD04BE"/>
    <w:rsid w:val="00AD0553"/>
    <w:rsid w:val="00AD0618"/>
    <w:rsid w:val="00AD064C"/>
    <w:rsid w:val="00AD0672"/>
    <w:rsid w:val="00AD067A"/>
    <w:rsid w:val="00AD0693"/>
    <w:rsid w:val="00AD071C"/>
    <w:rsid w:val="00AD073F"/>
    <w:rsid w:val="00AD07C4"/>
    <w:rsid w:val="00AD080D"/>
    <w:rsid w:val="00AD0810"/>
    <w:rsid w:val="00AD0831"/>
    <w:rsid w:val="00AD084E"/>
    <w:rsid w:val="00AD086F"/>
    <w:rsid w:val="00AD08EE"/>
    <w:rsid w:val="00AD09A9"/>
    <w:rsid w:val="00AD0A7F"/>
    <w:rsid w:val="00AD0AAF"/>
    <w:rsid w:val="00AD0AC1"/>
    <w:rsid w:val="00AD0ACF"/>
    <w:rsid w:val="00AD0AD4"/>
    <w:rsid w:val="00AD0AED"/>
    <w:rsid w:val="00AD0B2D"/>
    <w:rsid w:val="00AD0B36"/>
    <w:rsid w:val="00AD0C7D"/>
    <w:rsid w:val="00AD0C87"/>
    <w:rsid w:val="00AD0C8F"/>
    <w:rsid w:val="00AD0D1B"/>
    <w:rsid w:val="00AD0D5C"/>
    <w:rsid w:val="00AD0D94"/>
    <w:rsid w:val="00AD0DF9"/>
    <w:rsid w:val="00AD0DFB"/>
    <w:rsid w:val="00AD0E04"/>
    <w:rsid w:val="00AD0EA2"/>
    <w:rsid w:val="00AD0EFD"/>
    <w:rsid w:val="00AD0F10"/>
    <w:rsid w:val="00AD0F1F"/>
    <w:rsid w:val="00AD0F3B"/>
    <w:rsid w:val="00AD0F65"/>
    <w:rsid w:val="00AD0F8F"/>
    <w:rsid w:val="00AD1069"/>
    <w:rsid w:val="00AD1076"/>
    <w:rsid w:val="00AD1108"/>
    <w:rsid w:val="00AD1125"/>
    <w:rsid w:val="00AD1188"/>
    <w:rsid w:val="00AD11F8"/>
    <w:rsid w:val="00AD127B"/>
    <w:rsid w:val="00AD12E8"/>
    <w:rsid w:val="00AD1348"/>
    <w:rsid w:val="00AD1357"/>
    <w:rsid w:val="00AD13D0"/>
    <w:rsid w:val="00AD13E6"/>
    <w:rsid w:val="00AD13FF"/>
    <w:rsid w:val="00AD1495"/>
    <w:rsid w:val="00AD14AE"/>
    <w:rsid w:val="00AD157C"/>
    <w:rsid w:val="00AD15F8"/>
    <w:rsid w:val="00AD1613"/>
    <w:rsid w:val="00AD162B"/>
    <w:rsid w:val="00AD16AE"/>
    <w:rsid w:val="00AD1731"/>
    <w:rsid w:val="00AD176D"/>
    <w:rsid w:val="00AD17BB"/>
    <w:rsid w:val="00AD17EE"/>
    <w:rsid w:val="00AD17FF"/>
    <w:rsid w:val="00AD1839"/>
    <w:rsid w:val="00AD1893"/>
    <w:rsid w:val="00AD18E0"/>
    <w:rsid w:val="00AD18E9"/>
    <w:rsid w:val="00AD1990"/>
    <w:rsid w:val="00AD1999"/>
    <w:rsid w:val="00AD19EB"/>
    <w:rsid w:val="00AD19F7"/>
    <w:rsid w:val="00AD1A0D"/>
    <w:rsid w:val="00AD1A7A"/>
    <w:rsid w:val="00AD1AC5"/>
    <w:rsid w:val="00AD1AC8"/>
    <w:rsid w:val="00AD1C5B"/>
    <w:rsid w:val="00AD1D58"/>
    <w:rsid w:val="00AD1D77"/>
    <w:rsid w:val="00AD1DA3"/>
    <w:rsid w:val="00AD1DED"/>
    <w:rsid w:val="00AD1E2A"/>
    <w:rsid w:val="00AD1EAE"/>
    <w:rsid w:val="00AD1F1D"/>
    <w:rsid w:val="00AD1F3D"/>
    <w:rsid w:val="00AD1F65"/>
    <w:rsid w:val="00AD1F93"/>
    <w:rsid w:val="00AD1FC8"/>
    <w:rsid w:val="00AD200D"/>
    <w:rsid w:val="00AD2055"/>
    <w:rsid w:val="00AD209B"/>
    <w:rsid w:val="00AD2111"/>
    <w:rsid w:val="00AD2166"/>
    <w:rsid w:val="00AD221B"/>
    <w:rsid w:val="00AD226A"/>
    <w:rsid w:val="00AD22B5"/>
    <w:rsid w:val="00AD2358"/>
    <w:rsid w:val="00AD2388"/>
    <w:rsid w:val="00AD23C6"/>
    <w:rsid w:val="00AD23C9"/>
    <w:rsid w:val="00AD23FB"/>
    <w:rsid w:val="00AD2488"/>
    <w:rsid w:val="00AD24C2"/>
    <w:rsid w:val="00AD256B"/>
    <w:rsid w:val="00AD2628"/>
    <w:rsid w:val="00AD26B2"/>
    <w:rsid w:val="00AD2766"/>
    <w:rsid w:val="00AD27BC"/>
    <w:rsid w:val="00AD2885"/>
    <w:rsid w:val="00AD2892"/>
    <w:rsid w:val="00AD292D"/>
    <w:rsid w:val="00AD2961"/>
    <w:rsid w:val="00AD29A9"/>
    <w:rsid w:val="00AD29B8"/>
    <w:rsid w:val="00AD2A14"/>
    <w:rsid w:val="00AD2A18"/>
    <w:rsid w:val="00AD2BB5"/>
    <w:rsid w:val="00AD2CB4"/>
    <w:rsid w:val="00AD2D00"/>
    <w:rsid w:val="00AD2D3D"/>
    <w:rsid w:val="00AD2DF9"/>
    <w:rsid w:val="00AD2E56"/>
    <w:rsid w:val="00AD2F27"/>
    <w:rsid w:val="00AD2F31"/>
    <w:rsid w:val="00AD2F3A"/>
    <w:rsid w:val="00AD2F9D"/>
    <w:rsid w:val="00AD2FC5"/>
    <w:rsid w:val="00AD2FD4"/>
    <w:rsid w:val="00AD2FF2"/>
    <w:rsid w:val="00AD3030"/>
    <w:rsid w:val="00AD3039"/>
    <w:rsid w:val="00AD3040"/>
    <w:rsid w:val="00AD3083"/>
    <w:rsid w:val="00AD3093"/>
    <w:rsid w:val="00AD30C9"/>
    <w:rsid w:val="00AD30DB"/>
    <w:rsid w:val="00AD30F9"/>
    <w:rsid w:val="00AD3131"/>
    <w:rsid w:val="00AD3172"/>
    <w:rsid w:val="00AD3274"/>
    <w:rsid w:val="00AD3288"/>
    <w:rsid w:val="00AD32AA"/>
    <w:rsid w:val="00AD32D8"/>
    <w:rsid w:val="00AD32E0"/>
    <w:rsid w:val="00AD3385"/>
    <w:rsid w:val="00AD338D"/>
    <w:rsid w:val="00AD33C2"/>
    <w:rsid w:val="00AD33E1"/>
    <w:rsid w:val="00AD347D"/>
    <w:rsid w:val="00AD34B5"/>
    <w:rsid w:val="00AD3571"/>
    <w:rsid w:val="00AD35AA"/>
    <w:rsid w:val="00AD35DA"/>
    <w:rsid w:val="00AD35E4"/>
    <w:rsid w:val="00AD36CD"/>
    <w:rsid w:val="00AD377B"/>
    <w:rsid w:val="00AD3792"/>
    <w:rsid w:val="00AD38F8"/>
    <w:rsid w:val="00AD3958"/>
    <w:rsid w:val="00AD39A4"/>
    <w:rsid w:val="00AD3A06"/>
    <w:rsid w:val="00AD3A78"/>
    <w:rsid w:val="00AD3A79"/>
    <w:rsid w:val="00AD3AEA"/>
    <w:rsid w:val="00AD3B70"/>
    <w:rsid w:val="00AD3B99"/>
    <w:rsid w:val="00AD3C3A"/>
    <w:rsid w:val="00AD3C57"/>
    <w:rsid w:val="00AD3CE5"/>
    <w:rsid w:val="00AD3CE6"/>
    <w:rsid w:val="00AD3D91"/>
    <w:rsid w:val="00AD3D9D"/>
    <w:rsid w:val="00AD3DAD"/>
    <w:rsid w:val="00AD3DB4"/>
    <w:rsid w:val="00AD3E7E"/>
    <w:rsid w:val="00AD3F2F"/>
    <w:rsid w:val="00AD3F7F"/>
    <w:rsid w:val="00AD3FEE"/>
    <w:rsid w:val="00AD4012"/>
    <w:rsid w:val="00AD4045"/>
    <w:rsid w:val="00AD409E"/>
    <w:rsid w:val="00AD4144"/>
    <w:rsid w:val="00AD4184"/>
    <w:rsid w:val="00AD41C7"/>
    <w:rsid w:val="00AD4252"/>
    <w:rsid w:val="00AD425D"/>
    <w:rsid w:val="00AD4260"/>
    <w:rsid w:val="00AD428A"/>
    <w:rsid w:val="00AD42C9"/>
    <w:rsid w:val="00AD42E2"/>
    <w:rsid w:val="00AD4317"/>
    <w:rsid w:val="00AD433D"/>
    <w:rsid w:val="00AD43BF"/>
    <w:rsid w:val="00AD43C6"/>
    <w:rsid w:val="00AD43DD"/>
    <w:rsid w:val="00AD43FB"/>
    <w:rsid w:val="00AD449D"/>
    <w:rsid w:val="00AD4552"/>
    <w:rsid w:val="00AD459B"/>
    <w:rsid w:val="00AD45C2"/>
    <w:rsid w:val="00AD468B"/>
    <w:rsid w:val="00AD46F8"/>
    <w:rsid w:val="00AD4741"/>
    <w:rsid w:val="00AD4780"/>
    <w:rsid w:val="00AD47E4"/>
    <w:rsid w:val="00AD4814"/>
    <w:rsid w:val="00AD491D"/>
    <w:rsid w:val="00AD494C"/>
    <w:rsid w:val="00AD49AE"/>
    <w:rsid w:val="00AD49C1"/>
    <w:rsid w:val="00AD4A4C"/>
    <w:rsid w:val="00AD4B4C"/>
    <w:rsid w:val="00AD4B86"/>
    <w:rsid w:val="00AD4BAB"/>
    <w:rsid w:val="00AD4BB7"/>
    <w:rsid w:val="00AD4C7C"/>
    <w:rsid w:val="00AD4CB1"/>
    <w:rsid w:val="00AD4D55"/>
    <w:rsid w:val="00AD4E42"/>
    <w:rsid w:val="00AD4F36"/>
    <w:rsid w:val="00AD4F6D"/>
    <w:rsid w:val="00AD5003"/>
    <w:rsid w:val="00AD50DB"/>
    <w:rsid w:val="00AD50F9"/>
    <w:rsid w:val="00AD5109"/>
    <w:rsid w:val="00AD5224"/>
    <w:rsid w:val="00AD5255"/>
    <w:rsid w:val="00AD5276"/>
    <w:rsid w:val="00AD5292"/>
    <w:rsid w:val="00AD52CF"/>
    <w:rsid w:val="00AD52D9"/>
    <w:rsid w:val="00AD52E3"/>
    <w:rsid w:val="00AD52F7"/>
    <w:rsid w:val="00AD5420"/>
    <w:rsid w:val="00AD544F"/>
    <w:rsid w:val="00AD556C"/>
    <w:rsid w:val="00AD5592"/>
    <w:rsid w:val="00AD55A6"/>
    <w:rsid w:val="00AD55B0"/>
    <w:rsid w:val="00AD55BF"/>
    <w:rsid w:val="00AD55C0"/>
    <w:rsid w:val="00AD5691"/>
    <w:rsid w:val="00AD56CA"/>
    <w:rsid w:val="00AD56E8"/>
    <w:rsid w:val="00AD5779"/>
    <w:rsid w:val="00AD57BE"/>
    <w:rsid w:val="00AD5804"/>
    <w:rsid w:val="00AD5838"/>
    <w:rsid w:val="00AD5865"/>
    <w:rsid w:val="00AD590B"/>
    <w:rsid w:val="00AD5922"/>
    <w:rsid w:val="00AD595A"/>
    <w:rsid w:val="00AD5975"/>
    <w:rsid w:val="00AD59B2"/>
    <w:rsid w:val="00AD59D5"/>
    <w:rsid w:val="00AD5A3E"/>
    <w:rsid w:val="00AD5A72"/>
    <w:rsid w:val="00AD5AAA"/>
    <w:rsid w:val="00AD5AD7"/>
    <w:rsid w:val="00AD5B1C"/>
    <w:rsid w:val="00AD5C30"/>
    <w:rsid w:val="00AD5CF9"/>
    <w:rsid w:val="00AD5D96"/>
    <w:rsid w:val="00AD5DEB"/>
    <w:rsid w:val="00AD5E32"/>
    <w:rsid w:val="00AD5F67"/>
    <w:rsid w:val="00AD5FA4"/>
    <w:rsid w:val="00AD5FCC"/>
    <w:rsid w:val="00AD6006"/>
    <w:rsid w:val="00AD608A"/>
    <w:rsid w:val="00AD60CC"/>
    <w:rsid w:val="00AD60D5"/>
    <w:rsid w:val="00AD6134"/>
    <w:rsid w:val="00AD622F"/>
    <w:rsid w:val="00AD623A"/>
    <w:rsid w:val="00AD62FF"/>
    <w:rsid w:val="00AD6356"/>
    <w:rsid w:val="00AD63D9"/>
    <w:rsid w:val="00AD6418"/>
    <w:rsid w:val="00AD6463"/>
    <w:rsid w:val="00AD64C1"/>
    <w:rsid w:val="00AD64E3"/>
    <w:rsid w:val="00AD6602"/>
    <w:rsid w:val="00AD663A"/>
    <w:rsid w:val="00AD66A3"/>
    <w:rsid w:val="00AD66D5"/>
    <w:rsid w:val="00AD66E1"/>
    <w:rsid w:val="00AD66F2"/>
    <w:rsid w:val="00AD67D7"/>
    <w:rsid w:val="00AD681F"/>
    <w:rsid w:val="00AD6850"/>
    <w:rsid w:val="00AD6863"/>
    <w:rsid w:val="00AD688F"/>
    <w:rsid w:val="00AD68BB"/>
    <w:rsid w:val="00AD6A0F"/>
    <w:rsid w:val="00AD6A8F"/>
    <w:rsid w:val="00AD6AC7"/>
    <w:rsid w:val="00AD6B5E"/>
    <w:rsid w:val="00AD6BC9"/>
    <w:rsid w:val="00AD6BF0"/>
    <w:rsid w:val="00AD6BF5"/>
    <w:rsid w:val="00AD6C0D"/>
    <w:rsid w:val="00AD6C36"/>
    <w:rsid w:val="00AD6C3C"/>
    <w:rsid w:val="00AD6CD1"/>
    <w:rsid w:val="00AD6D72"/>
    <w:rsid w:val="00AD6D77"/>
    <w:rsid w:val="00AD6DE0"/>
    <w:rsid w:val="00AD6E8E"/>
    <w:rsid w:val="00AD6EBC"/>
    <w:rsid w:val="00AD6EEC"/>
    <w:rsid w:val="00AD6EF8"/>
    <w:rsid w:val="00AD6F2A"/>
    <w:rsid w:val="00AD6F42"/>
    <w:rsid w:val="00AD6FC5"/>
    <w:rsid w:val="00AD7024"/>
    <w:rsid w:val="00AD7162"/>
    <w:rsid w:val="00AD720E"/>
    <w:rsid w:val="00AD7235"/>
    <w:rsid w:val="00AD7253"/>
    <w:rsid w:val="00AD72A6"/>
    <w:rsid w:val="00AD7327"/>
    <w:rsid w:val="00AD732D"/>
    <w:rsid w:val="00AD734B"/>
    <w:rsid w:val="00AD73C4"/>
    <w:rsid w:val="00AD73E3"/>
    <w:rsid w:val="00AD740A"/>
    <w:rsid w:val="00AD742B"/>
    <w:rsid w:val="00AD7467"/>
    <w:rsid w:val="00AD7474"/>
    <w:rsid w:val="00AD74B5"/>
    <w:rsid w:val="00AD74E1"/>
    <w:rsid w:val="00AD74EC"/>
    <w:rsid w:val="00AD7510"/>
    <w:rsid w:val="00AD7528"/>
    <w:rsid w:val="00AD758C"/>
    <w:rsid w:val="00AD75A5"/>
    <w:rsid w:val="00AD75D5"/>
    <w:rsid w:val="00AD7656"/>
    <w:rsid w:val="00AD7699"/>
    <w:rsid w:val="00AD76DF"/>
    <w:rsid w:val="00AD76F4"/>
    <w:rsid w:val="00AD76F9"/>
    <w:rsid w:val="00AD771F"/>
    <w:rsid w:val="00AD7743"/>
    <w:rsid w:val="00AD7747"/>
    <w:rsid w:val="00AD7764"/>
    <w:rsid w:val="00AD7787"/>
    <w:rsid w:val="00AD78E4"/>
    <w:rsid w:val="00AD7909"/>
    <w:rsid w:val="00AD791D"/>
    <w:rsid w:val="00AD79E5"/>
    <w:rsid w:val="00AD7A34"/>
    <w:rsid w:val="00AD7AED"/>
    <w:rsid w:val="00AD7B3F"/>
    <w:rsid w:val="00AD7B49"/>
    <w:rsid w:val="00AD7B53"/>
    <w:rsid w:val="00AD7B62"/>
    <w:rsid w:val="00AD7B6E"/>
    <w:rsid w:val="00AD7B8F"/>
    <w:rsid w:val="00AD7B9D"/>
    <w:rsid w:val="00AD7BDC"/>
    <w:rsid w:val="00AD7C08"/>
    <w:rsid w:val="00AD7C42"/>
    <w:rsid w:val="00AD7C68"/>
    <w:rsid w:val="00AD7C84"/>
    <w:rsid w:val="00AD7CCE"/>
    <w:rsid w:val="00AD7D35"/>
    <w:rsid w:val="00AD7D96"/>
    <w:rsid w:val="00AD7DA0"/>
    <w:rsid w:val="00AD7DA4"/>
    <w:rsid w:val="00AD7E43"/>
    <w:rsid w:val="00AD7E6E"/>
    <w:rsid w:val="00AD7E88"/>
    <w:rsid w:val="00AD7ED5"/>
    <w:rsid w:val="00AD7F9A"/>
    <w:rsid w:val="00AE0034"/>
    <w:rsid w:val="00AE003E"/>
    <w:rsid w:val="00AE0175"/>
    <w:rsid w:val="00AE01A1"/>
    <w:rsid w:val="00AE0271"/>
    <w:rsid w:val="00AE02B3"/>
    <w:rsid w:val="00AE0380"/>
    <w:rsid w:val="00AE03FB"/>
    <w:rsid w:val="00AE040E"/>
    <w:rsid w:val="00AE043C"/>
    <w:rsid w:val="00AE047A"/>
    <w:rsid w:val="00AE0494"/>
    <w:rsid w:val="00AE0522"/>
    <w:rsid w:val="00AE055F"/>
    <w:rsid w:val="00AE05D0"/>
    <w:rsid w:val="00AE05E5"/>
    <w:rsid w:val="00AE071C"/>
    <w:rsid w:val="00AE07D2"/>
    <w:rsid w:val="00AE08B1"/>
    <w:rsid w:val="00AE08EE"/>
    <w:rsid w:val="00AE0924"/>
    <w:rsid w:val="00AE0933"/>
    <w:rsid w:val="00AE0975"/>
    <w:rsid w:val="00AE09C3"/>
    <w:rsid w:val="00AE0A12"/>
    <w:rsid w:val="00AE0A48"/>
    <w:rsid w:val="00AE0A56"/>
    <w:rsid w:val="00AE0AFF"/>
    <w:rsid w:val="00AE0B1B"/>
    <w:rsid w:val="00AE0B3B"/>
    <w:rsid w:val="00AE0C30"/>
    <w:rsid w:val="00AE0C43"/>
    <w:rsid w:val="00AE0CDB"/>
    <w:rsid w:val="00AE0E10"/>
    <w:rsid w:val="00AE0E69"/>
    <w:rsid w:val="00AE0E9F"/>
    <w:rsid w:val="00AE0F6D"/>
    <w:rsid w:val="00AE0F93"/>
    <w:rsid w:val="00AE0FA1"/>
    <w:rsid w:val="00AE0FB3"/>
    <w:rsid w:val="00AE0FF3"/>
    <w:rsid w:val="00AE1010"/>
    <w:rsid w:val="00AE103C"/>
    <w:rsid w:val="00AE105A"/>
    <w:rsid w:val="00AE1062"/>
    <w:rsid w:val="00AE107A"/>
    <w:rsid w:val="00AE108D"/>
    <w:rsid w:val="00AE10FC"/>
    <w:rsid w:val="00AE1107"/>
    <w:rsid w:val="00AE110D"/>
    <w:rsid w:val="00AE118D"/>
    <w:rsid w:val="00AE11A5"/>
    <w:rsid w:val="00AE11B8"/>
    <w:rsid w:val="00AE11CC"/>
    <w:rsid w:val="00AE11DD"/>
    <w:rsid w:val="00AE11EF"/>
    <w:rsid w:val="00AE120F"/>
    <w:rsid w:val="00AE12B4"/>
    <w:rsid w:val="00AE12E3"/>
    <w:rsid w:val="00AE1305"/>
    <w:rsid w:val="00AE1328"/>
    <w:rsid w:val="00AE1333"/>
    <w:rsid w:val="00AE1366"/>
    <w:rsid w:val="00AE136D"/>
    <w:rsid w:val="00AE13D4"/>
    <w:rsid w:val="00AE147E"/>
    <w:rsid w:val="00AE14F0"/>
    <w:rsid w:val="00AE1550"/>
    <w:rsid w:val="00AE15D0"/>
    <w:rsid w:val="00AE164E"/>
    <w:rsid w:val="00AE1707"/>
    <w:rsid w:val="00AE17B5"/>
    <w:rsid w:val="00AE17B7"/>
    <w:rsid w:val="00AE17C4"/>
    <w:rsid w:val="00AE180A"/>
    <w:rsid w:val="00AE1871"/>
    <w:rsid w:val="00AE1876"/>
    <w:rsid w:val="00AE1879"/>
    <w:rsid w:val="00AE198B"/>
    <w:rsid w:val="00AE1A5E"/>
    <w:rsid w:val="00AE1AC9"/>
    <w:rsid w:val="00AE1B8F"/>
    <w:rsid w:val="00AE1B9C"/>
    <w:rsid w:val="00AE1C13"/>
    <w:rsid w:val="00AE1C42"/>
    <w:rsid w:val="00AE1C6C"/>
    <w:rsid w:val="00AE1C90"/>
    <w:rsid w:val="00AE1D25"/>
    <w:rsid w:val="00AE1D39"/>
    <w:rsid w:val="00AE1D54"/>
    <w:rsid w:val="00AE1D81"/>
    <w:rsid w:val="00AE1DBC"/>
    <w:rsid w:val="00AE1F02"/>
    <w:rsid w:val="00AE1F16"/>
    <w:rsid w:val="00AE1FD1"/>
    <w:rsid w:val="00AE1FEB"/>
    <w:rsid w:val="00AE1FEE"/>
    <w:rsid w:val="00AE2054"/>
    <w:rsid w:val="00AE206A"/>
    <w:rsid w:val="00AE20AC"/>
    <w:rsid w:val="00AE20B4"/>
    <w:rsid w:val="00AE20CA"/>
    <w:rsid w:val="00AE2192"/>
    <w:rsid w:val="00AE21BD"/>
    <w:rsid w:val="00AE2210"/>
    <w:rsid w:val="00AE2228"/>
    <w:rsid w:val="00AE2244"/>
    <w:rsid w:val="00AE22E4"/>
    <w:rsid w:val="00AE22FB"/>
    <w:rsid w:val="00AE2302"/>
    <w:rsid w:val="00AE2361"/>
    <w:rsid w:val="00AE2369"/>
    <w:rsid w:val="00AE23FB"/>
    <w:rsid w:val="00AE242F"/>
    <w:rsid w:val="00AE24BB"/>
    <w:rsid w:val="00AE24D0"/>
    <w:rsid w:val="00AE24E7"/>
    <w:rsid w:val="00AE24ED"/>
    <w:rsid w:val="00AE2597"/>
    <w:rsid w:val="00AE25A0"/>
    <w:rsid w:val="00AE260F"/>
    <w:rsid w:val="00AE2690"/>
    <w:rsid w:val="00AE26E4"/>
    <w:rsid w:val="00AE2704"/>
    <w:rsid w:val="00AE2725"/>
    <w:rsid w:val="00AE27BB"/>
    <w:rsid w:val="00AE27C1"/>
    <w:rsid w:val="00AE2892"/>
    <w:rsid w:val="00AE28EB"/>
    <w:rsid w:val="00AE2928"/>
    <w:rsid w:val="00AE29CE"/>
    <w:rsid w:val="00AE29F9"/>
    <w:rsid w:val="00AE2A54"/>
    <w:rsid w:val="00AE2A5A"/>
    <w:rsid w:val="00AE2A5C"/>
    <w:rsid w:val="00AE2A80"/>
    <w:rsid w:val="00AE2AEA"/>
    <w:rsid w:val="00AE2AF1"/>
    <w:rsid w:val="00AE2B19"/>
    <w:rsid w:val="00AE2B3C"/>
    <w:rsid w:val="00AE2B5A"/>
    <w:rsid w:val="00AE2B62"/>
    <w:rsid w:val="00AE2B73"/>
    <w:rsid w:val="00AE2BDE"/>
    <w:rsid w:val="00AE2C6D"/>
    <w:rsid w:val="00AE2CCA"/>
    <w:rsid w:val="00AE2CE8"/>
    <w:rsid w:val="00AE2D7A"/>
    <w:rsid w:val="00AE2DC9"/>
    <w:rsid w:val="00AE2DCC"/>
    <w:rsid w:val="00AE2DDE"/>
    <w:rsid w:val="00AE2DE3"/>
    <w:rsid w:val="00AE2E40"/>
    <w:rsid w:val="00AE2E85"/>
    <w:rsid w:val="00AE2EA7"/>
    <w:rsid w:val="00AE2EC4"/>
    <w:rsid w:val="00AE2EC5"/>
    <w:rsid w:val="00AE2ED9"/>
    <w:rsid w:val="00AE2F42"/>
    <w:rsid w:val="00AE2F86"/>
    <w:rsid w:val="00AE2F93"/>
    <w:rsid w:val="00AE3067"/>
    <w:rsid w:val="00AE3086"/>
    <w:rsid w:val="00AE310C"/>
    <w:rsid w:val="00AE31BE"/>
    <w:rsid w:val="00AE31C9"/>
    <w:rsid w:val="00AE31DC"/>
    <w:rsid w:val="00AE3209"/>
    <w:rsid w:val="00AE331E"/>
    <w:rsid w:val="00AE3348"/>
    <w:rsid w:val="00AE33AD"/>
    <w:rsid w:val="00AE33BB"/>
    <w:rsid w:val="00AE33E4"/>
    <w:rsid w:val="00AE3465"/>
    <w:rsid w:val="00AE348C"/>
    <w:rsid w:val="00AE34C0"/>
    <w:rsid w:val="00AE34C1"/>
    <w:rsid w:val="00AE3521"/>
    <w:rsid w:val="00AE364D"/>
    <w:rsid w:val="00AE3691"/>
    <w:rsid w:val="00AE36C8"/>
    <w:rsid w:val="00AE3747"/>
    <w:rsid w:val="00AE3756"/>
    <w:rsid w:val="00AE3770"/>
    <w:rsid w:val="00AE3773"/>
    <w:rsid w:val="00AE38BD"/>
    <w:rsid w:val="00AE394F"/>
    <w:rsid w:val="00AE399C"/>
    <w:rsid w:val="00AE39A8"/>
    <w:rsid w:val="00AE3A56"/>
    <w:rsid w:val="00AE3A86"/>
    <w:rsid w:val="00AE3B19"/>
    <w:rsid w:val="00AE3B31"/>
    <w:rsid w:val="00AE3B69"/>
    <w:rsid w:val="00AE3BF0"/>
    <w:rsid w:val="00AE3CB1"/>
    <w:rsid w:val="00AE3CE9"/>
    <w:rsid w:val="00AE3D51"/>
    <w:rsid w:val="00AE3DB1"/>
    <w:rsid w:val="00AE3E55"/>
    <w:rsid w:val="00AE3E6A"/>
    <w:rsid w:val="00AE3E77"/>
    <w:rsid w:val="00AE3EC4"/>
    <w:rsid w:val="00AE3ED0"/>
    <w:rsid w:val="00AE3ED8"/>
    <w:rsid w:val="00AE3FAB"/>
    <w:rsid w:val="00AE3FE6"/>
    <w:rsid w:val="00AE407B"/>
    <w:rsid w:val="00AE4080"/>
    <w:rsid w:val="00AE4091"/>
    <w:rsid w:val="00AE4169"/>
    <w:rsid w:val="00AE418D"/>
    <w:rsid w:val="00AE41AD"/>
    <w:rsid w:val="00AE41D2"/>
    <w:rsid w:val="00AE41DD"/>
    <w:rsid w:val="00AE428A"/>
    <w:rsid w:val="00AE42C7"/>
    <w:rsid w:val="00AE42E1"/>
    <w:rsid w:val="00AE42FF"/>
    <w:rsid w:val="00AE4330"/>
    <w:rsid w:val="00AE436F"/>
    <w:rsid w:val="00AE447E"/>
    <w:rsid w:val="00AE448E"/>
    <w:rsid w:val="00AE44B3"/>
    <w:rsid w:val="00AE4544"/>
    <w:rsid w:val="00AE4648"/>
    <w:rsid w:val="00AE467D"/>
    <w:rsid w:val="00AE469F"/>
    <w:rsid w:val="00AE46E2"/>
    <w:rsid w:val="00AE4745"/>
    <w:rsid w:val="00AE47B2"/>
    <w:rsid w:val="00AE4827"/>
    <w:rsid w:val="00AE484B"/>
    <w:rsid w:val="00AE4857"/>
    <w:rsid w:val="00AE486C"/>
    <w:rsid w:val="00AE48A8"/>
    <w:rsid w:val="00AE496F"/>
    <w:rsid w:val="00AE4A0E"/>
    <w:rsid w:val="00AE4A27"/>
    <w:rsid w:val="00AE4ABE"/>
    <w:rsid w:val="00AE4B13"/>
    <w:rsid w:val="00AE4B2E"/>
    <w:rsid w:val="00AE4BA8"/>
    <w:rsid w:val="00AE4C0D"/>
    <w:rsid w:val="00AE4C43"/>
    <w:rsid w:val="00AE4C69"/>
    <w:rsid w:val="00AE4CFF"/>
    <w:rsid w:val="00AE4D01"/>
    <w:rsid w:val="00AE4D19"/>
    <w:rsid w:val="00AE4D24"/>
    <w:rsid w:val="00AE4D4A"/>
    <w:rsid w:val="00AE4D5A"/>
    <w:rsid w:val="00AE4DB1"/>
    <w:rsid w:val="00AE4DBA"/>
    <w:rsid w:val="00AE4DE2"/>
    <w:rsid w:val="00AE4E24"/>
    <w:rsid w:val="00AE4E74"/>
    <w:rsid w:val="00AE4EA8"/>
    <w:rsid w:val="00AE4ED3"/>
    <w:rsid w:val="00AE4F3E"/>
    <w:rsid w:val="00AE4F9B"/>
    <w:rsid w:val="00AE502D"/>
    <w:rsid w:val="00AE50CE"/>
    <w:rsid w:val="00AE517A"/>
    <w:rsid w:val="00AE5275"/>
    <w:rsid w:val="00AE5288"/>
    <w:rsid w:val="00AE528C"/>
    <w:rsid w:val="00AE52A3"/>
    <w:rsid w:val="00AE52CF"/>
    <w:rsid w:val="00AE5332"/>
    <w:rsid w:val="00AE5375"/>
    <w:rsid w:val="00AE537D"/>
    <w:rsid w:val="00AE53C0"/>
    <w:rsid w:val="00AE5499"/>
    <w:rsid w:val="00AE54B2"/>
    <w:rsid w:val="00AE54BE"/>
    <w:rsid w:val="00AE54F6"/>
    <w:rsid w:val="00AE555F"/>
    <w:rsid w:val="00AE5643"/>
    <w:rsid w:val="00AE56BD"/>
    <w:rsid w:val="00AE56D6"/>
    <w:rsid w:val="00AE56DC"/>
    <w:rsid w:val="00AE575B"/>
    <w:rsid w:val="00AE57AC"/>
    <w:rsid w:val="00AE5812"/>
    <w:rsid w:val="00AE5883"/>
    <w:rsid w:val="00AE58A8"/>
    <w:rsid w:val="00AE58C5"/>
    <w:rsid w:val="00AE590A"/>
    <w:rsid w:val="00AE59F2"/>
    <w:rsid w:val="00AE5A8A"/>
    <w:rsid w:val="00AE5A9D"/>
    <w:rsid w:val="00AE5AE4"/>
    <w:rsid w:val="00AE5AF1"/>
    <w:rsid w:val="00AE5BAE"/>
    <w:rsid w:val="00AE5BF3"/>
    <w:rsid w:val="00AE5BF7"/>
    <w:rsid w:val="00AE5C19"/>
    <w:rsid w:val="00AE5C31"/>
    <w:rsid w:val="00AE5D56"/>
    <w:rsid w:val="00AE5D91"/>
    <w:rsid w:val="00AE5DAA"/>
    <w:rsid w:val="00AE5DB6"/>
    <w:rsid w:val="00AE5DEA"/>
    <w:rsid w:val="00AE5E25"/>
    <w:rsid w:val="00AE5E84"/>
    <w:rsid w:val="00AE5EA2"/>
    <w:rsid w:val="00AE5F5F"/>
    <w:rsid w:val="00AE5FB4"/>
    <w:rsid w:val="00AE5FB6"/>
    <w:rsid w:val="00AE603D"/>
    <w:rsid w:val="00AE60B2"/>
    <w:rsid w:val="00AE60FE"/>
    <w:rsid w:val="00AE624E"/>
    <w:rsid w:val="00AE6267"/>
    <w:rsid w:val="00AE627C"/>
    <w:rsid w:val="00AE6285"/>
    <w:rsid w:val="00AE635C"/>
    <w:rsid w:val="00AE6398"/>
    <w:rsid w:val="00AE63B9"/>
    <w:rsid w:val="00AE63D4"/>
    <w:rsid w:val="00AE64C0"/>
    <w:rsid w:val="00AE651E"/>
    <w:rsid w:val="00AE653E"/>
    <w:rsid w:val="00AE6582"/>
    <w:rsid w:val="00AE6587"/>
    <w:rsid w:val="00AE6589"/>
    <w:rsid w:val="00AE65F4"/>
    <w:rsid w:val="00AE65F5"/>
    <w:rsid w:val="00AE66A0"/>
    <w:rsid w:val="00AE6722"/>
    <w:rsid w:val="00AE6753"/>
    <w:rsid w:val="00AE67C0"/>
    <w:rsid w:val="00AE6807"/>
    <w:rsid w:val="00AE6825"/>
    <w:rsid w:val="00AE68B2"/>
    <w:rsid w:val="00AE68B5"/>
    <w:rsid w:val="00AE68BD"/>
    <w:rsid w:val="00AE68D6"/>
    <w:rsid w:val="00AE6956"/>
    <w:rsid w:val="00AE6963"/>
    <w:rsid w:val="00AE69E2"/>
    <w:rsid w:val="00AE6A26"/>
    <w:rsid w:val="00AE6A27"/>
    <w:rsid w:val="00AE6A28"/>
    <w:rsid w:val="00AE6A40"/>
    <w:rsid w:val="00AE6A4F"/>
    <w:rsid w:val="00AE6AB7"/>
    <w:rsid w:val="00AE6AB8"/>
    <w:rsid w:val="00AE6B51"/>
    <w:rsid w:val="00AE6B97"/>
    <w:rsid w:val="00AE6BEB"/>
    <w:rsid w:val="00AE6C03"/>
    <w:rsid w:val="00AE6C1C"/>
    <w:rsid w:val="00AE6C4A"/>
    <w:rsid w:val="00AE6C50"/>
    <w:rsid w:val="00AE6C73"/>
    <w:rsid w:val="00AE6CF0"/>
    <w:rsid w:val="00AE6D49"/>
    <w:rsid w:val="00AE6D79"/>
    <w:rsid w:val="00AE6D9E"/>
    <w:rsid w:val="00AE6DAA"/>
    <w:rsid w:val="00AE6DE2"/>
    <w:rsid w:val="00AE6E25"/>
    <w:rsid w:val="00AE6E65"/>
    <w:rsid w:val="00AE6EEB"/>
    <w:rsid w:val="00AE6F2D"/>
    <w:rsid w:val="00AE6F3B"/>
    <w:rsid w:val="00AE6F5C"/>
    <w:rsid w:val="00AE6F75"/>
    <w:rsid w:val="00AE6F84"/>
    <w:rsid w:val="00AE7007"/>
    <w:rsid w:val="00AE7012"/>
    <w:rsid w:val="00AE7014"/>
    <w:rsid w:val="00AE7088"/>
    <w:rsid w:val="00AE710F"/>
    <w:rsid w:val="00AE7120"/>
    <w:rsid w:val="00AE7188"/>
    <w:rsid w:val="00AE71A4"/>
    <w:rsid w:val="00AE71C5"/>
    <w:rsid w:val="00AE720B"/>
    <w:rsid w:val="00AE72BA"/>
    <w:rsid w:val="00AE736E"/>
    <w:rsid w:val="00AE7387"/>
    <w:rsid w:val="00AE739B"/>
    <w:rsid w:val="00AE7486"/>
    <w:rsid w:val="00AE74DC"/>
    <w:rsid w:val="00AE7699"/>
    <w:rsid w:val="00AE76B7"/>
    <w:rsid w:val="00AE770B"/>
    <w:rsid w:val="00AE7741"/>
    <w:rsid w:val="00AE7789"/>
    <w:rsid w:val="00AE77ED"/>
    <w:rsid w:val="00AE7866"/>
    <w:rsid w:val="00AE78C4"/>
    <w:rsid w:val="00AE78EC"/>
    <w:rsid w:val="00AE7959"/>
    <w:rsid w:val="00AE7976"/>
    <w:rsid w:val="00AE7995"/>
    <w:rsid w:val="00AE79DF"/>
    <w:rsid w:val="00AE7A9C"/>
    <w:rsid w:val="00AE7AD2"/>
    <w:rsid w:val="00AE7AE7"/>
    <w:rsid w:val="00AE7AF9"/>
    <w:rsid w:val="00AE7B23"/>
    <w:rsid w:val="00AE7B66"/>
    <w:rsid w:val="00AE7BA7"/>
    <w:rsid w:val="00AE7C0C"/>
    <w:rsid w:val="00AE7C38"/>
    <w:rsid w:val="00AE7C9E"/>
    <w:rsid w:val="00AE7CC7"/>
    <w:rsid w:val="00AE7CD3"/>
    <w:rsid w:val="00AE7CFE"/>
    <w:rsid w:val="00AE7D86"/>
    <w:rsid w:val="00AE7DC6"/>
    <w:rsid w:val="00AE7DCF"/>
    <w:rsid w:val="00AE7DE7"/>
    <w:rsid w:val="00AE7E00"/>
    <w:rsid w:val="00AE7E46"/>
    <w:rsid w:val="00AE7E92"/>
    <w:rsid w:val="00AE7EC0"/>
    <w:rsid w:val="00AE7F09"/>
    <w:rsid w:val="00AEE7FC"/>
    <w:rsid w:val="00AF0014"/>
    <w:rsid w:val="00AF0066"/>
    <w:rsid w:val="00AF009C"/>
    <w:rsid w:val="00AF009E"/>
    <w:rsid w:val="00AF00B9"/>
    <w:rsid w:val="00AF00C0"/>
    <w:rsid w:val="00AF00FA"/>
    <w:rsid w:val="00AF01BB"/>
    <w:rsid w:val="00AF0228"/>
    <w:rsid w:val="00AF023E"/>
    <w:rsid w:val="00AF0291"/>
    <w:rsid w:val="00AF02A1"/>
    <w:rsid w:val="00AF02C9"/>
    <w:rsid w:val="00AF02F6"/>
    <w:rsid w:val="00AF0308"/>
    <w:rsid w:val="00AF031D"/>
    <w:rsid w:val="00AF03A0"/>
    <w:rsid w:val="00AF03AC"/>
    <w:rsid w:val="00AF03C4"/>
    <w:rsid w:val="00AF044C"/>
    <w:rsid w:val="00AF0471"/>
    <w:rsid w:val="00AF0475"/>
    <w:rsid w:val="00AF0503"/>
    <w:rsid w:val="00AF0540"/>
    <w:rsid w:val="00AF0609"/>
    <w:rsid w:val="00AF069A"/>
    <w:rsid w:val="00AF06CA"/>
    <w:rsid w:val="00AF0774"/>
    <w:rsid w:val="00AF07D4"/>
    <w:rsid w:val="00AF0836"/>
    <w:rsid w:val="00AF0882"/>
    <w:rsid w:val="00AF0893"/>
    <w:rsid w:val="00AF091A"/>
    <w:rsid w:val="00AF0970"/>
    <w:rsid w:val="00AF09CF"/>
    <w:rsid w:val="00AF09D4"/>
    <w:rsid w:val="00AF09DA"/>
    <w:rsid w:val="00AF0AD3"/>
    <w:rsid w:val="00AF0ADC"/>
    <w:rsid w:val="00AF0C26"/>
    <w:rsid w:val="00AF0CAE"/>
    <w:rsid w:val="00AF0D0C"/>
    <w:rsid w:val="00AF0D84"/>
    <w:rsid w:val="00AF0D93"/>
    <w:rsid w:val="00AF0DED"/>
    <w:rsid w:val="00AF0EE8"/>
    <w:rsid w:val="00AF0EF6"/>
    <w:rsid w:val="00AF0F64"/>
    <w:rsid w:val="00AF0F79"/>
    <w:rsid w:val="00AF0F99"/>
    <w:rsid w:val="00AF0FFD"/>
    <w:rsid w:val="00AF103E"/>
    <w:rsid w:val="00AF1120"/>
    <w:rsid w:val="00AF1141"/>
    <w:rsid w:val="00AF1142"/>
    <w:rsid w:val="00AF11FE"/>
    <w:rsid w:val="00AF128D"/>
    <w:rsid w:val="00AF1374"/>
    <w:rsid w:val="00AF1393"/>
    <w:rsid w:val="00AF1423"/>
    <w:rsid w:val="00AF1450"/>
    <w:rsid w:val="00AF1478"/>
    <w:rsid w:val="00AF1485"/>
    <w:rsid w:val="00AF15B2"/>
    <w:rsid w:val="00AF15CD"/>
    <w:rsid w:val="00AF1606"/>
    <w:rsid w:val="00AF1680"/>
    <w:rsid w:val="00AF1748"/>
    <w:rsid w:val="00AF1794"/>
    <w:rsid w:val="00AF17D1"/>
    <w:rsid w:val="00AF17D5"/>
    <w:rsid w:val="00AF188D"/>
    <w:rsid w:val="00AF196E"/>
    <w:rsid w:val="00AF1A46"/>
    <w:rsid w:val="00AF1A6F"/>
    <w:rsid w:val="00AF1A8E"/>
    <w:rsid w:val="00AF1AC9"/>
    <w:rsid w:val="00AF1BBA"/>
    <w:rsid w:val="00AF1BFC"/>
    <w:rsid w:val="00AF1C64"/>
    <w:rsid w:val="00AF1CAD"/>
    <w:rsid w:val="00AF1CEB"/>
    <w:rsid w:val="00AF1D3B"/>
    <w:rsid w:val="00AF1D3D"/>
    <w:rsid w:val="00AF1D69"/>
    <w:rsid w:val="00AF1D6D"/>
    <w:rsid w:val="00AF1E09"/>
    <w:rsid w:val="00AF1ED6"/>
    <w:rsid w:val="00AF1F46"/>
    <w:rsid w:val="00AF1F5D"/>
    <w:rsid w:val="00AF1FAD"/>
    <w:rsid w:val="00AF1FE3"/>
    <w:rsid w:val="00AF2042"/>
    <w:rsid w:val="00AF221D"/>
    <w:rsid w:val="00AF2235"/>
    <w:rsid w:val="00AF2246"/>
    <w:rsid w:val="00AF22CF"/>
    <w:rsid w:val="00AF235A"/>
    <w:rsid w:val="00AF23C0"/>
    <w:rsid w:val="00AF23C7"/>
    <w:rsid w:val="00AF2438"/>
    <w:rsid w:val="00AF247F"/>
    <w:rsid w:val="00AF2506"/>
    <w:rsid w:val="00AF251A"/>
    <w:rsid w:val="00AF2541"/>
    <w:rsid w:val="00AF255A"/>
    <w:rsid w:val="00AF2599"/>
    <w:rsid w:val="00AF259E"/>
    <w:rsid w:val="00AF25E3"/>
    <w:rsid w:val="00AF2601"/>
    <w:rsid w:val="00AF2656"/>
    <w:rsid w:val="00AF26BF"/>
    <w:rsid w:val="00AF26D9"/>
    <w:rsid w:val="00AF27CF"/>
    <w:rsid w:val="00AF2808"/>
    <w:rsid w:val="00AF28A5"/>
    <w:rsid w:val="00AF28C3"/>
    <w:rsid w:val="00AF2914"/>
    <w:rsid w:val="00AF2942"/>
    <w:rsid w:val="00AF2964"/>
    <w:rsid w:val="00AF29AB"/>
    <w:rsid w:val="00AF29C6"/>
    <w:rsid w:val="00AF2A15"/>
    <w:rsid w:val="00AF2A72"/>
    <w:rsid w:val="00AF2A88"/>
    <w:rsid w:val="00AF2ACD"/>
    <w:rsid w:val="00AF2B26"/>
    <w:rsid w:val="00AF2B29"/>
    <w:rsid w:val="00AF2B6B"/>
    <w:rsid w:val="00AF2BD8"/>
    <w:rsid w:val="00AF2C05"/>
    <w:rsid w:val="00AF2C95"/>
    <w:rsid w:val="00AF2CB8"/>
    <w:rsid w:val="00AF2D33"/>
    <w:rsid w:val="00AF2DE4"/>
    <w:rsid w:val="00AF2E20"/>
    <w:rsid w:val="00AF2E37"/>
    <w:rsid w:val="00AF2E54"/>
    <w:rsid w:val="00AF2EF4"/>
    <w:rsid w:val="00AF2F76"/>
    <w:rsid w:val="00AF2F7E"/>
    <w:rsid w:val="00AF2F87"/>
    <w:rsid w:val="00AF2FAB"/>
    <w:rsid w:val="00AF2FCC"/>
    <w:rsid w:val="00AF300B"/>
    <w:rsid w:val="00AF3032"/>
    <w:rsid w:val="00AF3044"/>
    <w:rsid w:val="00AF3056"/>
    <w:rsid w:val="00AF311F"/>
    <w:rsid w:val="00AF315A"/>
    <w:rsid w:val="00AF3175"/>
    <w:rsid w:val="00AF31BF"/>
    <w:rsid w:val="00AF322C"/>
    <w:rsid w:val="00AF3256"/>
    <w:rsid w:val="00AF327F"/>
    <w:rsid w:val="00AF32A9"/>
    <w:rsid w:val="00AF32BD"/>
    <w:rsid w:val="00AF32E3"/>
    <w:rsid w:val="00AF3354"/>
    <w:rsid w:val="00AF3356"/>
    <w:rsid w:val="00AF33BB"/>
    <w:rsid w:val="00AF33C8"/>
    <w:rsid w:val="00AF340C"/>
    <w:rsid w:val="00AF3426"/>
    <w:rsid w:val="00AF34A8"/>
    <w:rsid w:val="00AF34B3"/>
    <w:rsid w:val="00AF34DF"/>
    <w:rsid w:val="00AF35D8"/>
    <w:rsid w:val="00AF36B7"/>
    <w:rsid w:val="00AF3729"/>
    <w:rsid w:val="00AF37A9"/>
    <w:rsid w:val="00AF37CD"/>
    <w:rsid w:val="00AF37EB"/>
    <w:rsid w:val="00AF3802"/>
    <w:rsid w:val="00AF382F"/>
    <w:rsid w:val="00AF3857"/>
    <w:rsid w:val="00AF38E8"/>
    <w:rsid w:val="00AF390A"/>
    <w:rsid w:val="00AF3957"/>
    <w:rsid w:val="00AF3970"/>
    <w:rsid w:val="00AF39E4"/>
    <w:rsid w:val="00AF3A89"/>
    <w:rsid w:val="00AF3AE6"/>
    <w:rsid w:val="00AF3B10"/>
    <w:rsid w:val="00AF3B6B"/>
    <w:rsid w:val="00AF3BD7"/>
    <w:rsid w:val="00AF3BFE"/>
    <w:rsid w:val="00AF3C44"/>
    <w:rsid w:val="00AF3C52"/>
    <w:rsid w:val="00AF3C54"/>
    <w:rsid w:val="00AF3C73"/>
    <w:rsid w:val="00AF3C7D"/>
    <w:rsid w:val="00AF3CF3"/>
    <w:rsid w:val="00AF3D59"/>
    <w:rsid w:val="00AF3DA4"/>
    <w:rsid w:val="00AF3DAF"/>
    <w:rsid w:val="00AF3DB6"/>
    <w:rsid w:val="00AF3DDF"/>
    <w:rsid w:val="00AF3E5E"/>
    <w:rsid w:val="00AF3ED2"/>
    <w:rsid w:val="00AF3EDA"/>
    <w:rsid w:val="00AF3F24"/>
    <w:rsid w:val="00AF3F73"/>
    <w:rsid w:val="00AF3FAF"/>
    <w:rsid w:val="00AF3FEC"/>
    <w:rsid w:val="00AF40B3"/>
    <w:rsid w:val="00AF4127"/>
    <w:rsid w:val="00AF416F"/>
    <w:rsid w:val="00AF4176"/>
    <w:rsid w:val="00AF4182"/>
    <w:rsid w:val="00AF4234"/>
    <w:rsid w:val="00AF4388"/>
    <w:rsid w:val="00AF4403"/>
    <w:rsid w:val="00AF44EF"/>
    <w:rsid w:val="00AF4595"/>
    <w:rsid w:val="00AF45A0"/>
    <w:rsid w:val="00AF4616"/>
    <w:rsid w:val="00AF462F"/>
    <w:rsid w:val="00AF4690"/>
    <w:rsid w:val="00AF46BB"/>
    <w:rsid w:val="00AF4757"/>
    <w:rsid w:val="00AF475C"/>
    <w:rsid w:val="00AF47D5"/>
    <w:rsid w:val="00AF4826"/>
    <w:rsid w:val="00AF4867"/>
    <w:rsid w:val="00AF48D5"/>
    <w:rsid w:val="00AF48DC"/>
    <w:rsid w:val="00AF4A21"/>
    <w:rsid w:val="00AF4B62"/>
    <w:rsid w:val="00AF4BC9"/>
    <w:rsid w:val="00AF4BDB"/>
    <w:rsid w:val="00AF4BF2"/>
    <w:rsid w:val="00AF4C63"/>
    <w:rsid w:val="00AF4C6B"/>
    <w:rsid w:val="00AF4D6A"/>
    <w:rsid w:val="00AF4D8F"/>
    <w:rsid w:val="00AF4DEE"/>
    <w:rsid w:val="00AF4E1F"/>
    <w:rsid w:val="00AF4EE9"/>
    <w:rsid w:val="00AF4FBA"/>
    <w:rsid w:val="00AF4FF2"/>
    <w:rsid w:val="00AF5018"/>
    <w:rsid w:val="00AF5143"/>
    <w:rsid w:val="00AF5145"/>
    <w:rsid w:val="00AF514D"/>
    <w:rsid w:val="00AF51A6"/>
    <w:rsid w:val="00AF51B6"/>
    <w:rsid w:val="00AF51CE"/>
    <w:rsid w:val="00AF5218"/>
    <w:rsid w:val="00AF525C"/>
    <w:rsid w:val="00AF526B"/>
    <w:rsid w:val="00AF5284"/>
    <w:rsid w:val="00AF52BF"/>
    <w:rsid w:val="00AF52EB"/>
    <w:rsid w:val="00AF5349"/>
    <w:rsid w:val="00AF5398"/>
    <w:rsid w:val="00AF53C9"/>
    <w:rsid w:val="00AF544A"/>
    <w:rsid w:val="00AF549F"/>
    <w:rsid w:val="00AF54B2"/>
    <w:rsid w:val="00AF54C4"/>
    <w:rsid w:val="00AF54E6"/>
    <w:rsid w:val="00AF555D"/>
    <w:rsid w:val="00AF5617"/>
    <w:rsid w:val="00AF56E4"/>
    <w:rsid w:val="00AF56EE"/>
    <w:rsid w:val="00AF5756"/>
    <w:rsid w:val="00AF5772"/>
    <w:rsid w:val="00AF57D1"/>
    <w:rsid w:val="00AF57D9"/>
    <w:rsid w:val="00AF5836"/>
    <w:rsid w:val="00AF5899"/>
    <w:rsid w:val="00AF592B"/>
    <w:rsid w:val="00AF594B"/>
    <w:rsid w:val="00AF5956"/>
    <w:rsid w:val="00AF59BA"/>
    <w:rsid w:val="00AF5AC7"/>
    <w:rsid w:val="00AF5BAD"/>
    <w:rsid w:val="00AF5C36"/>
    <w:rsid w:val="00AF5C9B"/>
    <w:rsid w:val="00AF5CDF"/>
    <w:rsid w:val="00AF5D71"/>
    <w:rsid w:val="00AF5D73"/>
    <w:rsid w:val="00AF5DF1"/>
    <w:rsid w:val="00AF5E64"/>
    <w:rsid w:val="00AF5EC6"/>
    <w:rsid w:val="00AF5F01"/>
    <w:rsid w:val="00AF5F6C"/>
    <w:rsid w:val="00AF5F9D"/>
    <w:rsid w:val="00AF5FC0"/>
    <w:rsid w:val="00AF5FCD"/>
    <w:rsid w:val="00AF5FDA"/>
    <w:rsid w:val="00AF5FE3"/>
    <w:rsid w:val="00AF6034"/>
    <w:rsid w:val="00AF60F4"/>
    <w:rsid w:val="00AF60FF"/>
    <w:rsid w:val="00AF6103"/>
    <w:rsid w:val="00AF614D"/>
    <w:rsid w:val="00AF618F"/>
    <w:rsid w:val="00AF61C5"/>
    <w:rsid w:val="00AF61DA"/>
    <w:rsid w:val="00AF627D"/>
    <w:rsid w:val="00AF6283"/>
    <w:rsid w:val="00AF62BC"/>
    <w:rsid w:val="00AF6354"/>
    <w:rsid w:val="00AF635C"/>
    <w:rsid w:val="00AF6364"/>
    <w:rsid w:val="00AF6380"/>
    <w:rsid w:val="00AF6391"/>
    <w:rsid w:val="00AF63B3"/>
    <w:rsid w:val="00AF6461"/>
    <w:rsid w:val="00AF6470"/>
    <w:rsid w:val="00AF65E8"/>
    <w:rsid w:val="00AF6623"/>
    <w:rsid w:val="00AF66A6"/>
    <w:rsid w:val="00AF66CD"/>
    <w:rsid w:val="00AF66E1"/>
    <w:rsid w:val="00AF6715"/>
    <w:rsid w:val="00AF67B9"/>
    <w:rsid w:val="00AF67D9"/>
    <w:rsid w:val="00AF67E1"/>
    <w:rsid w:val="00AF6850"/>
    <w:rsid w:val="00AF692F"/>
    <w:rsid w:val="00AF69C8"/>
    <w:rsid w:val="00AF69CC"/>
    <w:rsid w:val="00AF69D9"/>
    <w:rsid w:val="00AF6B56"/>
    <w:rsid w:val="00AF6B57"/>
    <w:rsid w:val="00AF6C05"/>
    <w:rsid w:val="00AF6C28"/>
    <w:rsid w:val="00AF6C31"/>
    <w:rsid w:val="00AF6C46"/>
    <w:rsid w:val="00AF6CC5"/>
    <w:rsid w:val="00AF6D6C"/>
    <w:rsid w:val="00AF6D78"/>
    <w:rsid w:val="00AF6E42"/>
    <w:rsid w:val="00AF6E5E"/>
    <w:rsid w:val="00AF6E7B"/>
    <w:rsid w:val="00AF6E99"/>
    <w:rsid w:val="00AF6FC8"/>
    <w:rsid w:val="00AF6FE0"/>
    <w:rsid w:val="00AF7055"/>
    <w:rsid w:val="00AF7105"/>
    <w:rsid w:val="00AF7152"/>
    <w:rsid w:val="00AF716C"/>
    <w:rsid w:val="00AF71DF"/>
    <w:rsid w:val="00AF726E"/>
    <w:rsid w:val="00AF7282"/>
    <w:rsid w:val="00AF7314"/>
    <w:rsid w:val="00AF73A7"/>
    <w:rsid w:val="00AF73F4"/>
    <w:rsid w:val="00AF74C7"/>
    <w:rsid w:val="00AF74DA"/>
    <w:rsid w:val="00AF74FA"/>
    <w:rsid w:val="00AF7503"/>
    <w:rsid w:val="00AF758F"/>
    <w:rsid w:val="00AF75B3"/>
    <w:rsid w:val="00AF75BF"/>
    <w:rsid w:val="00AF761A"/>
    <w:rsid w:val="00AF76B9"/>
    <w:rsid w:val="00AF7733"/>
    <w:rsid w:val="00AF77DB"/>
    <w:rsid w:val="00AF77E0"/>
    <w:rsid w:val="00AF77FA"/>
    <w:rsid w:val="00AF77FC"/>
    <w:rsid w:val="00AF7898"/>
    <w:rsid w:val="00AF78AD"/>
    <w:rsid w:val="00AF7994"/>
    <w:rsid w:val="00AF79C1"/>
    <w:rsid w:val="00AF7A4D"/>
    <w:rsid w:val="00AF7A52"/>
    <w:rsid w:val="00AF7A5D"/>
    <w:rsid w:val="00AF7B13"/>
    <w:rsid w:val="00AF7B15"/>
    <w:rsid w:val="00AF7B26"/>
    <w:rsid w:val="00AF7C05"/>
    <w:rsid w:val="00AF7C25"/>
    <w:rsid w:val="00AF7C3C"/>
    <w:rsid w:val="00AF7C6D"/>
    <w:rsid w:val="00AF7CE5"/>
    <w:rsid w:val="00AF7CF5"/>
    <w:rsid w:val="00AF7D78"/>
    <w:rsid w:val="00AF7ECC"/>
    <w:rsid w:val="00AF7F2F"/>
    <w:rsid w:val="00AF7FEE"/>
    <w:rsid w:val="00B00014"/>
    <w:rsid w:val="00B00068"/>
    <w:rsid w:val="00B00079"/>
    <w:rsid w:val="00B0008A"/>
    <w:rsid w:val="00B000D7"/>
    <w:rsid w:val="00B000F0"/>
    <w:rsid w:val="00B0017A"/>
    <w:rsid w:val="00B00233"/>
    <w:rsid w:val="00B002D1"/>
    <w:rsid w:val="00B002FE"/>
    <w:rsid w:val="00B0033E"/>
    <w:rsid w:val="00B00366"/>
    <w:rsid w:val="00B00370"/>
    <w:rsid w:val="00B003B8"/>
    <w:rsid w:val="00B003BA"/>
    <w:rsid w:val="00B003E9"/>
    <w:rsid w:val="00B004B3"/>
    <w:rsid w:val="00B004CE"/>
    <w:rsid w:val="00B0050C"/>
    <w:rsid w:val="00B0055B"/>
    <w:rsid w:val="00B005DE"/>
    <w:rsid w:val="00B00601"/>
    <w:rsid w:val="00B00611"/>
    <w:rsid w:val="00B00620"/>
    <w:rsid w:val="00B00688"/>
    <w:rsid w:val="00B006FD"/>
    <w:rsid w:val="00B00733"/>
    <w:rsid w:val="00B00770"/>
    <w:rsid w:val="00B007AB"/>
    <w:rsid w:val="00B007CC"/>
    <w:rsid w:val="00B008F9"/>
    <w:rsid w:val="00B00942"/>
    <w:rsid w:val="00B0094E"/>
    <w:rsid w:val="00B00954"/>
    <w:rsid w:val="00B009C4"/>
    <w:rsid w:val="00B009F1"/>
    <w:rsid w:val="00B00A8C"/>
    <w:rsid w:val="00B00A91"/>
    <w:rsid w:val="00B00AA0"/>
    <w:rsid w:val="00B00AB8"/>
    <w:rsid w:val="00B00B51"/>
    <w:rsid w:val="00B00B87"/>
    <w:rsid w:val="00B00B9C"/>
    <w:rsid w:val="00B00D2A"/>
    <w:rsid w:val="00B00DA5"/>
    <w:rsid w:val="00B00DBB"/>
    <w:rsid w:val="00B00DC5"/>
    <w:rsid w:val="00B00E3D"/>
    <w:rsid w:val="00B00E61"/>
    <w:rsid w:val="00B00EE7"/>
    <w:rsid w:val="00B00F68"/>
    <w:rsid w:val="00B00F73"/>
    <w:rsid w:val="00B00FF7"/>
    <w:rsid w:val="00B01034"/>
    <w:rsid w:val="00B0108A"/>
    <w:rsid w:val="00B011D6"/>
    <w:rsid w:val="00B011D8"/>
    <w:rsid w:val="00B01214"/>
    <w:rsid w:val="00B012AC"/>
    <w:rsid w:val="00B012D3"/>
    <w:rsid w:val="00B0132F"/>
    <w:rsid w:val="00B01349"/>
    <w:rsid w:val="00B01358"/>
    <w:rsid w:val="00B0138F"/>
    <w:rsid w:val="00B013B1"/>
    <w:rsid w:val="00B013C9"/>
    <w:rsid w:val="00B013F6"/>
    <w:rsid w:val="00B0146A"/>
    <w:rsid w:val="00B014A0"/>
    <w:rsid w:val="00B014A3"/>
    <w:rsid w:val="00B014E8"/>
    <w:rsid w:val="00B014FF"/>
    <w:rsid w:val="00B0150C"/>
    <w:rsid w:val="00B0157F"/>
    <w:rsid w:val="00B01582"/>
    <w:rsid w:val="00B015AA"/>
    <w:rsid w:val="00B01607"/>
    <w:rsid w:val="00B0161C"/>
    <w:rsid w:val="00B0178E"/>
    <w:rsid w:val="00B01893"/>
    <w:rsid w:val="00B018B7"/>
    <w:rsid w:val="00B018DF"/>
    <w:rsid w:val="00B01912"/>
    <w:rsid w:val="00B019A5"/>
    <w:rsid w:val="00B019E0"/>
    <w:rsid w:val="00B019EB"/>
    <w:rsid w:val="00B01A62"/>
    <w:rsid w:val="00B01A86"/>
    <w:rsid w:val="00B01A8A"/>
    <w:rsid w:val="00B01A8C"/>
    <w:rsid w:val="00B01AC0"/>
    <w:rsid w:val="00B01AD7"/>
    <w:rsid w:val="00B01B99"/>
    <w:rsid w:val="00B01BB1"/>
    <w:rsid w:val="00B01CA7"/>
    <w:rsid w:val="00B01CB1"/>
    <w:rsid w:val="00B01CD6"/>
    <w:rsid w:val="00B01D05"/>
    <w:rsid w:val="00B01D2E"/>
    <w:rsid w:val="00B01D6C"/>
    <w:rsid w:val="00B01DA5"/>
    <w:rsid w:val="00B01E10"/>
    <w:rsid w:val="00B01E80"/>
    <w:rsid w:val="00B01EDA"/>
    <w:rsid w:val="00B01F22"/>
    <w:rsid w:val="00B01FA5"/>
    <w:rsid w:val="00B0212C"/>
    <w:rsid w:val="00B02202"/>
    <w:rsid w:val="00B02254"/>
    <w:rsid w:val="00B02277"/>
    <w:rsid w:val="00B022D3"/>
    <w:rsid w:val="00B022F3"/>
    <w:rsid w:val="00B02356"/>
    <w:rsid w:val="00B023B2"/>
    <w:rsid w:val="00B0241A"/>
    <w:rsid w:val="00B02483"/>
    <w:rsid w:val="00B02489"/>
    <w:rsid w:val="00B024C3"/>
    <w:rsid w:val="00B024DF"/>
    <w:rsid w:val="00B02503"/>
    <w:rsid w:val="00B025CB"/>
    <w:rsid w:val="00B025D1"/>
    <w:rsid w:val="00B026AD"/>
    <w:rsid w:val="00B026BD"/>
    <w:rsid w:val="00B026F5"/>
    <w:rsid w:val="00B0271C"/>
    <w:rsid w:val="00B02725"/>
    <w:rsid w:val="00B02793"/>
    <w:rsid w:val="00B027E2"/>
    <w:rsid w:val="00B0286F"/>
    <w:rsid w:val="00B02887"/>
    <w:rsid w:val="00B02892"/>
    <w:rsid w:val="00B028B2"/>
    <w:rsid w:val="00B02912"/>
    <w:rsid w:val="00B0291A"/>
    <w:rsid w:val="00B029D2"/>
    <w:rsid w:val="00B029DE"/>
    <w:rsid w:val="00B02A03"/>
    <w:rsid w:val="00B02A28"/>
    <w:rsid w:val="00B02A43"/>
    <w:rsid w:val="00B02A4D"/>
    <w:rsid w:val="00B02A69"/>
    <w:rsid w:val="00B02A97"/>
    <w:rsid w:val="00B02AE1"/>
    <w:rsid w:val="00B02AF2"/>
    <w:rsid w:val="00B02B78"/>
    <w:rsid w:val="00B02B79"/>
    <w:rsid w:val="00B02E5E"/>
    <w:rsid w:val="00B02E87"/>
    <w:rsid w:val="00B02EDF"/>
    <w:rsid w:val="00B02F70"/>
    <w:rsid w:val="00B02F85"/>
    <w:rsid w:val="00B02F9D"/>
    <w:rsid w:val="00B02FF5"/>
    <w:rsid w:val="00B03001"/>
    <w:rsid w:val="00B03145"/>
    <w:rsid w:val="00B03164"/>
    <w:rsid w:val="00B0319C"/>
    <w:rsid w:val="00B031B7"/>
    <w:rsid w:val="00B031D5"/>
    <w:rsid w:val="00B031DE"/>
    <w:rsid w:val="00B03261"/>
    <w:rsid w:val="00B032AD"/>
    <w:rsid w:val="00B03316"/>
    <w:rsid w:val="00B03425"/>
    <w:rsid w:val="00B03431"/>
    <w:rsid w:val="00B03446"/>
    <w:rsid w:val="00B034DA"/>
    <w:rsid w:val="00B034E3"/>
    <w:rsid w:val="00B034F1"/>
    <w:rsid w:val="00B034F4"/>
    <w:rsid w:val="00B03502"/>
    <w:rsid w:val="00B03539"/>
    <w:rsid w:val="00B0353C"/>
    <w:rsid w:val="00B0362E"/>
    <w:rsid w:val="00B03636"/>
    <w:rsid w:val="00B03704"/>
    <w:rsid w:val="00B03723"/>
    <w:rsid w:val="00B0378C"/>
    <w:rsid w:val="00B03791"/>
    <w:rsid w:val="00B037A8"/>
    <w:rsid w:val="00B0382A"/>
    <w:rsid w:val="00B039B2"/>
    <w:rsid w:val="00B03B7C"/>
    <w:rsid w:val="00B03BB6"/>
    <w:rsid w:val="00B03C4C"/>
    <w:rsid w:val="00B03C4E"/>
    <w:rsid w:val="00B03C78"/>
    <w:rsid w:val="00B03C97"/>
    <w:rsid w:val="00B03CE8"/>
    <w:rsid w:val="00B03CFB"/>
    <w:rsid w:val="00B03D24"/>
    <w:rsid w:val="00B03D46"/>
    <w:rsid w:val="00B03DC7"/>
    <w:rsid w:val="00B03DCD"/>
    <w:rsid w:val="00B03E46"/>
    <w:rsid w:val="00B03EA5"/>
    <w:rsid w:val="00B03ED9"/>
    <w:rsid w:val="00B03F04"/>
    <w:rsid w:val="00B03F80"/>
    <w:rsid w:val="00B03F91"/>
    <w:rsid w:val="00B0404E"/>
    <w:rsid w:val="00B04115"/>
    <w:rsid w:val="00B0414D"/>
    <w:rsid w:val="00B041DA"/>
    <w:rsid w:val="00B041FC"/>
    <w:rsid w:val="00B04215"/>
    <w:rsid w:val="00B04225"/>
    <w:rsid w:val="00B0422E"/>
    <w:rsid w:val="00B04300"/>
    <w:rsid w:val="00B0430E"/>
    <w:rsid w:val="00B04311"/>
    <w:rsid w:val="00B043F6"/>
    <w:rsid w:val="00B043F8"/>
    <w:rsid w:val="00B04419"/>
    <w:rsid w:val="00B0441D"/>
    <w:rsid w:val="00B04465"/>
    <w:rsid w:val="00B044B2"/>
    <w:rsid w:val="00B0456E"/>
    <w:rsid w:val="00B0459F"/>
    <w:rsid w:val="00B045A4"/>
    <w:rsid w:val="00B045DB"/>
    <w:rsid w:val="00B045F7"/>
    <w:rsid w:val="00B045FA"/>
    <w:rsid w:val="00B0469A"/>
    <w:rsid w:val="00B04713"/>
    <w:rsid w:val="00B047DA"/>
    <w:rsid w:val="00B0481F"/>
    <w:rsid w:val="00B04842"/>
    <w:rsid w:val="00B048A2"/>
    <w:rsid w:val="00B04953"/>
    <w:rsid w:val="00B0497C"/>
    <w:rsid w:val="00B04A64"/>
    <w:rsid w:val="00B04A7F"/>
    <w:rsid w:val="00B04B06"/>
    <w:rsid w:val="00B04B11"/>
    <w:rsid w:val="00B04B17"/>
    <w:rsid w:val="00B04BCA"/>
    <w:rsid w:val="00B04C5E"/>
    <w:rsid w:val="00B04C72"/>
    <w:rsid w:val="00B04C80"/>
    <w:rsid w:val="00B04D65"/>
    <w:rsid w:val="00B04DBA"/>
    <w:rsid w:val="00B04DDB"/>
    <w:rsid w:val="00B04E3A"/>
    <w:rsid w:val="00B04E5D"/>
    <w:rsid w:val="00B04E70"/>
    <w:rsid w:val="00B04F49"/>
    <w:rsid w:val="00B04F5E"/>
    <w:rsid w:val="00B04FED"/>
    <w:rsid w:val="00B050B9"/>
    <w:rsid w:val="00B050CE"/>
    <w:rsid w:val="00B0510E"/>
    <w:rsid w:val="00B0511A"/>
    <w:rsid w:val="00B05131"/>
    <w:rsid w:val="00B05180"/>
    <w:rsid w:val="00B051AA"/>
    <w:rsid w:val="00B051C6"/>
    <w:rsid w:val="00B0526D"/>
    <w:rsid w:val="00B05355"/>
    <w:rsid w:val="00B0536F"/>
    <w:rsid w:val="00B05413"/>
    <w:rsid w:val="00B0542D"/>
    <w:rsid w:val="00B05486"/>
    <w:rsid w:val="00B05528"/>
    <w:rsid w:val="00B0559B"/>
    <w:rsid w:val="00B0565A"/>
    <w:rsid w:val="00B05660"/>
    <w:rsid w:val="00B05732"/>
    <w:rsid w:val="00B0574F"/>
    <w:rsid w:val="00B05792"/>
    <w:rsid w:val="00B05815"/>
    <w:rsid w:val="00B05862"/>
    <w:rsid w:val="00B058AD"/>
    <w:rsid w:val="00B058F0"/>
    <w:rsid w:val="00B0591B"/>
    <w:rsid w:val="00B05954"/>
    <w:rsid w:val="00B05982"/>
    <w:rsid w:val="00B059D6"/>
    <w:rsid w:val="00B05B1A"/>
    <w:rsid w:val="00B05B1F"/>
    <w:rsid w:val="00B05B53"/>
    <w:rsid w:val="00B05B80"/>
    <w:rsid w:val="00B05B9E"/>
    <w:rsid w:val="00B05C35"/>
    <w:rsid w:val="00B05C42"/>
    <w:rsid w:val="00B05C82"/>
    <w:rsid w:val="00B05CA0"/>
    <w:rsid w:val="00B05CC5"/>
    <w:rsid w:val="00B05CCF"/>
    <w:rsid w:val="00B05D14"/>
    <w:rsid w:val="00B05D17"/>
    <w:rsid w:val="00B05D7F"/>
    <w:rsid w:val="00B05D95"/>
    <w:rsid w:val="00B05E14"/>
    <w:rsid w:val="00B05E5E"/>
    <w:rsid w:val="00B05EA5"/>
    <w:rsid w:val="00B05ECA"/>
    <w:rsid w:val="00B05EF4"/>
    <w:rsid w:val="00B05F4C"/>
    <w:rsid w:val="00B05F6C"/>
    <w:rsid w:val="00B06085"/>
    <w:rsid w:val="00B06107"/>
    <w:rsid w:val="00B061D9"/>
    <w:rsid w:val="00B0620E"/>
    <w:rsid w:val="00B062D4"/>
    <w:rsid w:val="00B06307"/>
    <w:rsid w:val="00B0635F"/>
    <w:rsid w:val="00B063CF"/>
    <w:rsid w:val="00B063E4"/>
    <w:rsid w:val="00B0641E"/>
    <w:rsid w:val="00B0642C"/>
    <w:rsid w:val="00B06433"/>
    <w:rsid w:val="00B06449"/>
    <w:rsid w:val="00B06464"/>
    <w:rsid w:val="00B0648B"/>
    <w:rsid w:val="00B064B5"/>
    <w:rsid w:val="00B064F2"/>
    <w:rsid w:val="00B06584"/>
    <w:rsid w:val="00B065BD"/>
    <w:rsid w:val="00B06658"/>
    <w:rsid w:val="00B06666"/>
    <w:rsid w:val="00B066CB"/>
    <w:rsid w:val="00B06733"/>
    <w:rsid w:val="00B0679C"/>
    <w:rsid w:val="00B067B3"/>
    <w:rsid w:val="00B06893"/>
    <w:rsid w:val="00B068B0"/>
    <w:rsid w:val="00B06932"/>
    <w:rsid w:val="00B069A0"/>
    <w:rsid w:val="00B069B0"/>
    <w:rsid w:val="00B069C3"/>
    <w:rsid w:val="00B069EC"/>
    <w:rsid w:val="00B069FE"/>
    <w:rsid w:val="00B06A18"/>
    <w:rsid w:val="00B06A61"/>
    <w:rsid w:val="00B06B23"/>
    <w:rsid w:val="00B06B73"/>
    <w:rsid w:val="00B06C3E"/>
    <w:rsid w:val="00B06D5B"/>
    <w:rsid w:val="00B06E10"/>
    <w:rsid w:val="00B06F0C"/>
    <w:rsid w:val="00B06F21"/>
    <w:rsid w:val="00B06F4D"/>
    <w:rsid w:val="00B06FAD"/>
    <w:rsid w:val="00B06FBA"/>
    <w:rsid w:val="00B06FFB"/>
    <w:rsid w:val="00B07019"/>
    <w:rsid w:val="00B07062"/>
    <w:rsid w:val="00B070D9"/>
    <w:rsid w:val="00B070E0"/>
    <w:rsid w:val="00B07131"/>
    <w:rsid w:val="00B0731B"/>
    <w:rsid w:val="00B07333"/>
    <w:rsid w:val="00B07346"/>
    <w:rsid w:val="00B07355"/>
    <w:rsid w:val="00B074EB"/>
    <w:rsid w:val="00B07517"/>
    <w:rsid w:val="00B07519"/>
    <w:rsid w:val="00B07580"/>
    <w:rsid w:val="00B075C8"/>
    <w:rsid w:val="00B076DE"/>
    <w:rsid w:val="00B07721"/>
    <w:rsid w:val="00B07774"/>
    <w:rsid w:val="00B07799"/>
    <w:rsid w:val="00B0784F"/>
    <w:rsid w:val="00B07857"/>
    <w:rsid w:val="00B0785A"/>
    <w:rsid w:val="00B078C3"/>
    <w:rsid w:val="00B0794C"/>
    <w:rsid w:val="00B079AD"/>
    <w:rsid w:val="00B07A07"/>
    <w:rsid w:val="00B07AE5"/>
    <w:rsid w:val="00B07B0E"/>
    <w:rsid w:val="00B07B81"/>
    <w:rsid w:val="00B07BBA"/>
    <w:rsid w:val="00B07C22"/>
    <w:rsid w:val="00B07C98"/>
    <w:rsid w:val="00B07CA7"/>
    <w:rsid w:val="00B07CC2"/>
    <w:rsid w:val="00B07CD7"/>
    <w:rsid w:val="00B07CE3"/>
    <w:rsid w:val="00B07D18"/>
    <w:rsid w:val="00B07D1B"/>
    <w:rsid w:val="00B07D8E"/>
    <w:rsid w:val="00B07DB8"/>
    <w:rsid w:val="00B07DCF"/>
    <w:rsid w:val="00B07EB6"/>
    <w:rsid w:val="00B07ED5"/>
    <w:rsid w:val="00B07FA5"/>
    <w:rsid w:val="00B092CB"/>
    <w:rsid w:val="00B10001"/>
    <w:rsid w:val="00B1000C"/>
    <w:rsid w:val="00B10040"/>
    <w:rsid w:val="00B10054"/>
    <w:rsid w:val="00B10096"/>
    <w:rsid w:val="00B100A9"/>
    <w:rsid w:val="00B10103"/>
    <w:rsid w:val="00B10115"/>
    <w:rsid w:val="00B10197"/>
    <w:rsid w:val="00B101E0"/>
    <w:rsid w:val="00B10232"/>
    <w:rsid w:val="00B10235"/>
    <w:rsid w:val="00B1025A"/>
    <w:rsid w:val="00B102F4"/>
    <w:rsid w:val="00B102FC"/>
    <w:rsid w:val="00B10346"/>
    <w:rsid w:val="00B1037E"/>
    <w:rsid w:val="00B10391"/>
    <w:rsid w:val="00B103A5"/>
    <w:rsid w:val="00B103DD"/>
    <w:rsid w:val="00B1054F"/>
    <w:rsid w:val="00B10631"/>
    <w:rsid w:val="00B10669"/>
    <w:rsid w:val="00B10677"/>
    <w:rsid w:val="00B106C2"/>
    <w:rsid w:val="00B106D3"/>
    <w:rsid w:val="00B10780"/>
    <w:rsid w:val="00B10791"/>
    <w:rsid w:val="00B107BD"/>
    <w:rsid w:val="00B107C7"/>
    <w:rsid w:val="00B1098B"/>
    <w:rsid w:val="00B109A8"/>
    <w:rsid w:val="00B109C4"/>
    <w:rsid w:val="00B10A5B"/>
    <w:rsid w:val="00B10A99"/>
    <w:rsid w:val="00B10AFE"/>
    <w:rsid w:val="00B10B46"/>
    <w:rsid w:val="00B10B92"/>
    <w:rsid w:val="00B10C27"/>
    <w:rsid w:val="00B10CFA"/>
    <w:rsid w:val="00B10D08"/>
    <w:rsid w:val="00B10E46"/>
    <w:rsid w:val="00B10F78"/>
    <w:rsid w:val="00B10FEC"/>
    <w:rsid w:val="00B10FFA"/>
    <w:rsid w:val="00B11022"/>
    <w:rsid w:val="00B11097"/>
    <w:rsid w:val="00B110C2"/>
    <w:rsid w:val="00B110D7"/>
    <w:rsid w:val="00B11109"/>
    <w:rsid w:val="00B111C2"/>
    <w:rsid w:val="00B111E5"/>
    <w:rsid w:val="00B111F9"/>
    <w:rsid w:val="00B1121F"/>
    <w:rsid w:val="00B11274"/>
    <w:rsid w:val="00B11279"/>
    <w:rsid w:val="00B112AF"/>
    <w:rsid w:val="00B11332"/>
    <w:rsid w:val="00B11342"/>
    <w:rsid w:val="00B11349"/>
    <w:rsid w:val="00B113E0"/>
    <w:rsid w:val="00B1146D"/>
    <w:rsid w:val="00B1147E"/>
    <w:rsid w:val="00B114A7"/>
    <w:rsid w:val="00B114B1"/>
    <w:rsid w:val="00B11520"/>
    <w:rsid w:val="00B11554"/>
    <w:rsid w:val="00B11566"/>
    <w:rsid w:val="00B115CF"/>
    <w:rsid w:val="00B11618"/>
    <w:rsid w:val="00B11680"/>
    <w:rsid w:val="00B11691"/>
    <w:rsid w:val="00B116AB"/>
    <w:rsid w:val="00B116AF"/>
    <w:rsid w:val="00B116C0"/>
    <w:rsid w:val="00B116CE"/>
    <w:rsid w:val="00B116D9"/>
    <w:rsid w:val="00B116FA"/>
    <w:rsid w:val="00B11744"/>
    <w:rsid w:val="00B117DD"/>
    <w:rsid w:val="00B117FE"/>
    <w:rsid w:val="00B11813"/>
    <w:rsid w:val="00B118A4"/>
    <w:rsid w:val="00B118C2"/>
    <w:rsid w:val="00B1190C"/>
    <w:rsid w:val="00B11927"/>
    <w:rsid w:val="00B1196A"/>
    <w:rsid w:val="00B119D1"/>
    <w:rsid w:val="00B119D7"/>
    <w:rsid w:val="00B11A00"/>
    <w:rsid w:val="00B11A9C"/>
    <w:rsid w:val="00B11A9E"/>
    <w:rsid w:val="00B11ABA"/>
    <w:rsid w:val="00B11ACF"/>
    <w:rsid w:val="00B11B5E"/>
    <w:rsid w:val="00B11B84"/>
    <w:rsid w:val="00B11D57"/>
    <w:rsid w:val="00B11D8E"/>
    <w:rsid w:val="00B11DAE"/>
    <w:rsid w:val="00B11DF9"/>
    <w:rsid w:val="00B11E7D"/>
    <w:rsid w:val="00B11EC6"/>
    <w:rsid w:val="00B11F04"/>
    <w:rsid w:val="00B11F8A"/>
    <w:rsid w:val="00B11F91"/>
    <w:rsid w:val="00B12026"/>
    <w:rsid w:val="00B1205D"/>
    <w:rsid w:val="00B12082"/>
    <w:rsid w:val="00B120AC"/>
    <w:rsid w:val="00B1213A"/>
    <w:rsid w:val="00B12155"/>
    <w:rsid w:val="00B121B2"/>
    <w:rsid w:val="00B1221D"/>
    <w:rsid w:val="00B12234"/>
    <w:rsid w:val="00B12256"/>
    <w:rsid w:val="00B1226E"/>
    <w:rsid w:val="00B1227A"/>
    <w:rsid w:val="00B12322"/>
    <w:rsid w:val="00B12379"/>
    <w:rsid w:val="00B12392"/>
    <w:rsid w:val="00B1246E"/>
    <w:rsid w:val="00B124AD"/>
    <w:rsid w:val="00B124C7"/>
    <w:rsid w:val="00B124C8"/>
    <w:rsid w:val="00B124EB"/>
    <w:rsid w:val="00B12535"/>
    <w:rsid w:val="00B12556"/>
    <w:rsid w:val="00B12571"/>
    <w:rsid w:val="00B1263E"/>
    <w:rsid w:val="00B12666"/>
    <w:rsid w:val="00B126EC"/>
    <w:rsid w:val="00B1275B"/>
    <w:rsid w:val="00B12825"/>
    <w:rsid w:val="00B12830"/>
    <w:rsid w:val="00B12855"/>
    <w:rsid w:val="00B1285B"/>
    <w:rsid w:val="00B1287E"/>
    <w:rsid w:val="00B1288F"/>
    <w:rsid w:val="00B12930"/>
    <w:rsid w:val="00B12945"/>
    <w:rsid w:val="00B12952"/>
    <w:rsid w:val="00B1296E"/>
    <w:rsid w:val="00B12971"/>
    <w:rsid w:val="00B1298D"/>
    <w:rsid w:val="00B12993"/>
    <w:rsid w:val="00B12995"/>
    <w:rsid w:val="00B129AA"/>
    <w:rsid w:val="00B129EC"/>
    <w:rsid w:val="00B12B5C"/>
    <w:rsid w:val="00B12B75"/>
    <w:rsid w:val="00B12BF4"/>
    <w:rsid w:val="00B12C12"/>
    <w:rsid w:val="00B12C8E"/>
    <w:rsid w:val="00B12CCF"/>
    <w:rsid w:val="00B12CED"/>
    <w:rsid w:val="00B12D85"/>
    <w:rsid w:val="00B12DDE"/>
    <w:rsid w:val="00B12E0E"/>
    <w:rsid w:val="00B12E13"/>
    <w:rsid w:val="00B12E2A"/>
    <w:rsid w:val="00B12E56"/>
    <w:rsid w:val="00B12F45"/>
    <w:rsid w:val="00B12F4F"/>
    <w:rsid w:val="00B12FB0"/>
    <w:rsid w:val="00B1306A"/>
    <w:rsid w:val="00B13083"/>
    <w:rsid w:val="00B1308B"/>
    <w:rsid w:val="00B130DD"/>
    <w:rsid w:val="00B1313F"/>
    <w:rsid w:val="00B1314A"/>
    <w:rsid w:val="00B1318A"/>
    <w:rsid w:val="00B131D3"/>
    <w:rsid w:val="00B13319"/>
    <w:rsid w:val="00B1336C"/>
    <w:rsid w:val="00B133E5"/>
    <w:rsid w:val="00B13416"/>
    <w:rsid w:val="00B13441"/>
    <w:rsid w:val="00B13525"/>
    <w:rsid w:val="00B13542"/>
    <w:rsid w:val="00B13557"/>
    <w:rsid w:val="00B1356D"/>
    <w:rsid w:val="00B135E8"/>
    <w:rsid w:val="00B135E9"/>
    <w:rsid w:val="00B136AA"/>
    <w:rsid w:val="00B136B4"/>
    <w:rsid w:val="00B137C3"/>
    <w:rsid w:val="00B138A2"/>
    <w:rsid w:val="00B138B3"/>
    <w:rsid w:val="00B138CC"/>
    <w:rsid w:val="00B1394A"/>
    <w:rsid w:val="00B1395D"/>
    <w:rsid w:val="00B139A9"/>
    <w:rsid w:val="00B13A18"/>
    <w:rsid w:val="00B13B32"/>
    <w:rsid w:val="00B13B48"/>
    <w:rsid w:val="00B13B5F"/>
    <w:rsid w:val="00B13B9F"/>
    <w:rsid w:val="00B13C09"/>
    <w:rsid w:val="00B13D40"/>
    <w:rsid w:val="00B13D58"/>
    <w:rsid w:val="00B13D80"/>
    <w:rsid w:val="00B13DA2"/>
    <w:rsid w:val="00B13DC3"/>
    <w:rsid w:val="00B13E17"/>
    <w:rsid w:val="00B13E45"/>
    <w:rsid w:val="00B13E85"/>
    <w:rsid w:val="00B13F98"/>
    <w:rsid w:val="00B13FD3"/>
    <w:rsid w:val="00B1401B"/>
    <w:rsid w:val="00B14024"/>
    <w:rsid w:val="00B1405E"/>
    <w:rsid w:val="00B140D1"/>
    <w:rsid w:val="00B140E5"/>
    <w:rsid w:val="00B140F0"/>
    <w:rsid w:val="00B14113"/>
    <w:rsid w:val="00B1414A"/>
    <w:rsid w:val="00B141AB"/>
    <w:rsid w:val="00B14214"/>
    <w:rsid w:val="00B14270"/>
    <w:rsid w:val="00B142B9"/>
    <w:rsid w:val="00B14323"/>
    <w:rsid w:val="00B143B5"/>
    <w:rsid w:val="00B143D8"/>
    <w:rsid w:val="00B1441E"/>
    <w:rsid w:val="00B1454B"/>
    <w:rsid w:val="00B1464A"/>
    <w:rsid w:val="00B14663"/>
    <w:rsid w:val="00B146AB"/>
    <w:rsid w:val="00B14796"/>
    <w:rsid w:val="00B147A7"/>
    <w:rsid w:val="00B147C3"/>
    <w:rsid w:val="00B147DC"/>
    <w:rsid w:val="00B1496C"/>
    <w:rsid w:val="00B149ED"/>
    <w:rsid w:val="00B14A47"/>
    <w:rsid w:val="00B14A7B"/>
    <w:rsid w:val="00B14A90"/>
    <w:rsid w:val="00B14BF1"/>
    <w:rsid w:val="00B14C08"/>
    <w:rsid w:val="00B14C27"/>
    <w:rsid w:val="00B14C3F"/>
    <w:rsid w:val="00B14CD8"/>
    <w:rsid w:val="00B14D2E"/>
    <w:rsid w:val="00B14D45"/>
    <w:rsid w:val="00B14D6C"/>
    <w:rsid w:val="00B14D98"/>
    <w:rsid w:val="00B14DEE"/>
    <w:rsid w:val="00B14E77"/>
    <w:rsid w:val="00B14E93"/>
    <w:rsid w:val="00B14EDC"/>
    <w:rsid w:val="00B14F05"/>
    <w:rsid w:val="00B14F74"/>
    <w:rsid w:val="00B14F92"/>
    <w:rsid w:val="00B14FF0"/>
    <w:rsid w:val="00B15025"/>
    <w:rsid w:val="00B150A9"/>
    <w:rsid w:val="00B150AE"/>
    <w:rsid w:val="00B150C2"/>
    <w:rsid w:val="00B150C7"/>
    <w:rsid w:val="00B150EE"/>
    <w:rsid w:val="00B151E2"/>
    <w:rsid w:val="00B15203"/>
    <w:rsid w:val="00B15244"/>
    <w:rsid w:val="00B152AA"/>
    <w:rsid w:val="00B15392"/>
    <w:rsid w:val="00B15406"/>
    <w:rsid w:val="00B15437"/>
    <w:rsid w:val="00B154EE"/>
    <w:rsid w:val="00B15513"/>
    <w:rsid w:val="00B1555A"/>
    <w:rsid w:val="00B1555B"/>
    <w:rsid w:val="00B155FB"/>
    <w:rsid w:val="00B15605"/>
    <w:rsid w:val="00B1564E"/>
    <w:rsid w:val="00B15664"/>
    <w:rsid w:val="00B156C0"/>
    <w:rsid w:val="00B157C9"/>
    <w:rsid w:val="00B1598A"/>
    <w:rsid w:val="00B15992"/>
    <w:rsid w:val="00B159B5"/>
    <w:rsid w:val="00B15A0E"/>
    <w:rsid w:val="00B15ADA"/>
    <w:rsid w:val="00B15B24"/>
    <w:rsid w:val="00B15B67"/>
    <w:rsid w:val="00B15BCA"/>
    <w:rsid w:val="00B15C5E"/>
    <w:rsid w:val="00B15C73"/>
    <w:rsid w:val="00B15CDD"/>
    <w:rsid w:val="00B15DB7"/>
    <w:rsid w:val="00B15E3F"/>
    <w:rsid w:val="00B15E84"/>
    <w:rsid w:val="00B15F6B"/>
    <w:rsid w:val="00B15F82"/>
    <w:rsid w:val="00B15FC8"/>
    <w:rsid w:val="00B15FE2"/>
    <w:rsid w:val="00B160BC"/>
    <w:rsid w:val="00B160D1"/>
    <w:rsid w:val="00B16105"/>
    <w:rsid w:val="00B1610D"/>
    <w:rsid w:val="00B1616C"/>
    <w:rsid w:val="00B161AF"/>
    <w:rsid w:val="00B162AC"/>
    <w:rsid w:val="00B162C1"/>
    <w:rsid w:val="00B162E9"/>
    <w:rsid w:val="00B1631F"/>
    <w:rsid w:val="00B1633F"/>
    <w:rsid w:val="00B164B9"/>
    <w:rsid w:val="00B164D1"/>
    <w:rsid w:val="00B164F7"/>
    <w:rsid w:val="00B16528"/>
    <w:rsid w:val="00B16591"/>
    <w:rsid w:val="00B1660D"/>
    <w:rsid w:val="00B1663E"/>
    <w:rsid w:val="00B1666D"/>
    <w:rsid w:val="00B1667D"/>
    <w:rsid w:val="00B16789"/>
    <w:rsid w:val="00B167ED"/>
    <w:rsid w:val="00B169A6"/>
    <w:rsid w:val="00B16B04"/>
    <w:rsid w:val="00B16B0E"/>
    <w:rsid w:val="00B16B4B"/>
    <w:rsid w:val="00B16B93"/>
    <w:rsid w:val="00B16BBD"/>
    <w:rsid w:val="00B16C4E"/>
    <w:rsid w:val="00B16CA0"/>
    <w:rsid w:val="00B16CE0"/>
    <w:rsid w:val="00B16D9B"/>
    <w:rsid w:val="00B16DAE"/>
    <w:rsid w:val="00B16DC4"/>
    <w:rsid w:val="00B16E29"/>
    <w:rsid w:val="00B16ED9"/>
    <w:rsid w:val="00B16EEA"/>
    <w:rsid w:val="00B16EEC"/>
    <w:rsid w:val="00B16F49"/>
    <w:rsid w:val="00B17098"/>
    <w:rsid w:val="00B170FF"/>
    <w:rsid w:val="00B1711A"/>
    <w:rsid w:val="00B17121"/>
    <w:rsid w:val="00B17138"/>
    <w:rsid w:val="00B172AF"/>
    <w:rsid w:val="00B172F1"/>
    <w:rsid w:val="00B172F5"/>
    <w:rsid w:val="00B17344"/>
    <w:rsid w:val="00B17388"/>
    <w:rsid w:val="00B173B5"/>
    <w:rsid w:val="00B173DB"/>
    <w:rsid w:val="00B173E3"/>
    <w:rsid w:val="00B17499"/>
    <w:rsid w:val="00B174A6"/>
    <w:rsid w:val="00B174CF"/>
    <w:rsid w:val="00B17513"/>
    <w:rsid w:val="00B1752F"/>
    <w:rsid w:val="00B1762B"/>
    <w:rsid w:val="00B1766F"/>
    <w:rsid w:val="00B17672"/>
    <w:rsid w:val="00B176BD"/>
    <w:rsid w:val="00B17746"/>
    <w:rsid w:val="00B17757"/>
    <w:rsid w:val="00B177DD"/>
    <w:rsid w:val="00B177ED"/>
    <w:rsid w:val="00B178CD"/>
    <w:rsid w:val="00B178CE"/>
    <w:rsid w:val="00B178E5"/>
    <w:rsid w:val="00B17904"/>
    <w:rsid w:val="00B17924"/>
    <w:rsid w:val="00B17933"/>
    <w:rsid w:val="00B17949"/>
    <w:rsid w:val="00B17A43"/>
    <w:rsid w:val="00B17A4A"/>
    <w:rsid w:val="00B17A57"/>
    <w:rsid w:val="00B17A66"/>
    <w:rsid w:val="00B17BCA"/>
    <w:rsid w:val="00B17C2F"/>
    <w:rsid w:val="00B17CFD"/>
    <w:rsid w:val="00B17DC3"/>
    <w:rsid w:val="00B17DD6"/>
    <w:rsid w:val="00B17DD7"/>
    <w:rsid w:val="00B17DD8"/>
    <w:rsid w:val="00B17DDB"/>
    <w:rsid w:val="00B17E92"/>
    <w:rsid w:val="00B17ECC"/>
    <w:rsid w:val="00B17F09"/>
    <w:rsid w:val="00B17F32"/>
    <w:rsid w:val="00B17F33"/>
    <w:rsid w:val="00B17F51"/>
    <w:rsid w:val="00B17F60"/>
    <w:rsid w:val="00B17F66"/>
    <w:rsid w:val="00B17FAE"/>
    <w:rsid w:val="00B17FDC"/>
    <w:rsid w:val="00B1F3FA"/>
    <w:rsid w:val="00B20090"/>
    <w:rsid w:val="00B200CB"/>
    <w:rsid w:val="00B200D8"/>
    <w:rsid w:val="00B2017B"/>
    <w:rsid w:val="00B20190"/>
    <w:rsid w:val="00B201F7"/>
    <w:rsid w:val="00B201F9"/>
    <w:rsid w:val="00B20257"/>
    <w:rsid w:val="00B2025A"/>
    <w:rsid w:val="00B20291"/>
    <w:rsid w:val="00B202C4"/>
    <w:rsid w:val="00B202E6"/>
    <w:rsid w:val="00B202ED"/>
    <w:rsid w:val="00B2031E"/>
    <w:rsid w:val="00B20356"/>
    <w:rsid w:val="00B20363"/>
    <w:rsid w:val="00B20381"/>
    <w:rsid w:val="00B203A9"/>
    <w:rsid w:val="00B203B0"/>
    <w:rsid w:val="00B203F0"/>
    <w:rsid w:val="00B2042E"/>
    <w:rsid w:val="00B2044A"/>
    <w:rsid w:val="00B204E1"/>
    <w:rsid w:val="00B204F7"/>
    <w:rsid w:val="00B2058E"/>
    <w:rsid w:val="00B205B1"/>
    <w:rsid w:val="00B2069F"/>
    <w:rsid w:val="00B206A4"/>
    <w:rsid w:val="00B206C6"/>
    <w:rsid w:val="00B206FD"/>
    <w:rsid w:val="00B20717"/>
    <w:rsid w:val="00B20740"/>
    <w:rsid w:val="00B20767"/>
    <w:rsid w:val="00B207D8"/>
    <w:rsid w:val="00B20832"/>
    <w:rsid w:val="00B20876"/>
    <w:rsid w:val="00B20879"/>
    <w:rsid w:val="00B20882"/>
    <w:rsid w:val="00B20884"/>
    <w:rsid w:val="00B20992"/>
    <w:rsid w:val="00B20998"/>
    <w:rsid w:val="00B209C3"/>
    <w:rsid w:val="00B20A13"/>
    <w:rsid w:val="00B20B5B"/>
    <w:rsid w:val="00B20B6E"/>
    <w:rsid w:val="00B20B71"/>
    <w:rsid w:val="00B20B9C"/>
    <w:rsid w:val="00B20BBD"/>
    <w:rsid w:val="00B20CD2"/>
    <w:rsid w:val="00B20CEC"/>
    <w:rsid w:val="00B20D33"/>
    <w:rsid w:val="00B20D5A"/>
    <w:rsid w:val="00B20D97"/>
    <w:rsid w:val="00B20F29"/>
    <w:rsid w:val="00B20F32"/>
    <w:rsid w:val="00B20FD0"/>
    <w:rsid w:val="00B21020"/>
    <w:rsid w:val="00B21044"/>
    <w:rsid w:val="00B21049"/>
    <w:rsid w:val="00B2106B"/>
    <w:rsid w:val="00B210B2"/>
    <w:rsid w:val="00B21104"/>
    <w:rsid w:val="00B2113F"/>
    <w:rsid w:val="00B2115A"/>
    <w:rsid w:val="00B211EB"/>
    <w:rsid w:val="00B21227"/>
    <w:rsid w:val="00B21307"/>
    <w:rsid w:val="00B21359"/>
    <w:rsid w:val="00B21471"/>
    <w:rsid w:val="00B214FE"/>
    <w:rsid w:val="00B2153F"/>
    <w:rsid w:val="00B2155C"/>
    <w:rsid w:val="00B21596"/>
    <w:rsid w:val="00B2171E"/>
    <w:rsid w:val="00B21751"/>
    <w:rsid w:val="00B21773"/>
    <w:rsid w:val="00B21799"/>
    <w:rsid w:val="00B218BD"/>
    <w:rsid w:val="00B21A42"/>
    <w:rsid w:val="00B21B53"/>
    <w:rsid w:val="00B21B76"/>
    <w:rsid w:val="00B21BD1"/>
    <w:rsid w:val="00B21C50"/>
    <w:rsid w:val="00B21CAF"/>
    <w:rsid w:val="00B21E37"/>
    <w:rsid w:val="00B21F14"/>
    <w:rsid w:val="00B21F47"/>
    <w:rsid w:val="00B21F53"/>
    <w:rsid w:val="00B21F65"/>
    <w:rsid w:val="00B21FD1"/>
    <w:rsid w:val="00B21FE7"/>
    <w:rsid w:val="00B220EB"/>
    <w:rsid w:val="00B2213F"/>
    <w:rsid w:val="00B22143"/>
    <w:rsid w:val="00B22182"/>
    <w:rsid w:val="00B22188"/>
    <w:rsid w:val="00B22235"/>
    <w:rsid w:val="00B22242"/>
    <w:rsid w:val="00B22286"/>
    <w:rsid w:val="00B222F4"/>
    <w:rsid w:val="00B222FF"/>
    <w:rsid w:val="00B22321"/>
    <w:rsid w:val="00B22338"/>
    <w:rsid w:val="00B22397"/>
    <w:rsid w:val="00B223B9"/>
    <w:rsid w:val="00B223C6"/>
    <w:rsid w:val="00B223DD"/>
    <w:rsid w:val="00B223E0"/>
    <w:rsid w:val="00B22416"/>
    <w:rsid w:val="00B224A2"/>
    <w:rsid w:val="00B224F0"/>
    <w:rsid w:val="00B2253B"/>
    <w:rsid w:val="00B22570"/>
    <w:rsid w:val="00B22612"/>
    <w:rsid w:val="00B2262F"/>
    <w:rsid w:val="00B2267E"/>
    <w:rsid w:val="00B226AB"/>
    <w:rsid w:val="00B226B2"/>
    <w:rsid w:val="00B226C9"/>
    <w:rsid w:val="00B22722"/>
    <w:rsid w:val="00B22759"/>
    <w:rsid w:val="00B2276E"/>
    <w:rsid w:val="00B22799"/>
    <w:rsid w:val="00B2279B"/>
    <w:rsid w:val="00B227AF"/>
    <w:rsid w:val="00B2281A"/>
    <w:rsid w:val="00B228BA"/>
    <w:rsid w:val="00B228F1"/>
    <w:rsid w:val="00B228F4"/>
    <w:rsid w:val="00B22929"/>
    <w:rsid w:val="00B229C5"/>
    <w:rsid w:val="00B22A1A"/>
    <w:rsid w:val="00B22A3F"/>
    <w:rsid w:val="00B22A81"/>
    <w:rsid w:val="00B22A85"/>
    <w:rsid w:val="00B22AB5"/>
    <w:rsid w:val="00B22AE4"/>
    <w:rsid w:val="00B22B3D"/>
    <w:rsid w:val="00B22B57"/>
    <w:rsid w:val="00B22B8D"/>
    <w:rsid w:val="00B22BBA"/>
    <w:rsid w:val="00B22BC9"/>
    <w:rsid w:val="00B22BCC"/>
    <w:rsid w:val="00B22BE8"/>
    <w:rsid w:val="00B22C31"/>
    <w:rsid w:val="00B22C63"/>
    <w:rsid w:val="00B22CB1"/>
    <w:rsid w:val="00B22CD6"/>
    <w:rsid w:val="00B22CE7"/>
    <w:rsid w:val="00B22D6E"/>
    <w:rsid w:val="00B22D77"/>
    <w:rsid w:val="00B22D80"/>
    <w:rsid w:val="00B22EB4"/>
    <w:rsid w:val="00B22EC7"/>
    <w:rsid w:val="00B22EE9"/>
    <w:rsid w:val="00B22F22"/>
    <w:rsid w:val="00B22F65"/>
    <w:rsid w:val="00B22F92"/>
    <w:rsid w:val="00B22F93"/>
    <w:rsid w:val="00B22FB4"/>
    <w:rsid w:val="00B23015"/>
    <w:rsid w:val="00B2303D"/>
    <w:rsid w:val="00B23093"/>
    <w:rsid w:val="00B230B1"/>
    <w:rsid w:val="00B23127"/>
    <w:rsid w:val="00B2313F"/>
    <w:rsid w:val="00B23283"/>
    <w:rsid w:val="00B23292"/>
    <w:rsid w:val="00B232AC"/>
    <w:rsid w:val="00B23308"/>
    <w:rsid w:val="00B2330E"/>
    <w:rsid w:val="00B2333C"/>
    <w:rsid w:val="00B2336B"/>
    <w:rsid w:val="00B23379"/>
    <w:rsid w:val="00B2339A"/>
    <w:rsid w:val="00B233B6"/>
    <w:rsid w:val="00B23475"/>
    <w:rsid w:val="00B234D4"/>
    <w:rsid w:val="00B234FD"/>
    <w:rsid w:val="00B23524"/>
    <w:rsid w:val="00B23558"/>
    <w:rsid w:val="00B23659"/>
    <w:rsid w:val="00B23702"/>
    <w:rsid w:val="00B2372E"/>
    <w:rsid w:val="00B23810"/>
    <w:rsid w:val="00B23931"/>
    <w:rsid w:val="00B23964"/>
    <w:rsid w:val="00B23971"/>
    <w:rsid w:val="00B239B0"/>
    <w:rsid w:val="00B23A0C"/>
    <w:rsid w:val="00B23A32"/>
    <w:rsid w:val="00B23A69"/>
    <w:rsid w:val="00B23AE8"/>
    <w:rsid w:val="00B23AEF"/>
    <w:rsid w:val="00B23B58"/>
    <w:rsid w:val="00B23BC8"/>
    <w:rsid w:val="00B23CA9"/>
    <w:rsid w:val="00B23CFC"/>
    <w:rsid w:val="00B23D5B"/>
    <w:rsid w:val="00B23E18"/>
    <w:rsid w:val="00B23E46"/>
    <w:rsid w:val="00B23E61"/>
    <w:rsid w:val="00B23F8D"/>
    <w:rsid w:val="00B23FAA"/>
    <w:rsid w:val="00B2401A"/>
    <w:rsid w:val="00B24041"/>
    <w:rsid w:val="00B240E0"/>
    <w:rsid w:val="00B24104"/>
    <w:rsid w:val="00B24131"/>
    <w:rsid w:val="00B24149"/>
    <w:rsid w:val="00B24182"/>
    <w:rsid w:val="00B2424A"/>
    <w:rsid w:val="00B242AB"/>
    <w:rsid w:val="00B242ED"/>
    <w:rsid w:val="00B2432E"/>
    <w:rsid w:val="00B2433B"/>
    <w:rsid w:val="00B2433F"/>
    <w:rsid w:val="00B24402"/>
    <w:rsid w:val="00B2443A"/>
    <w:rsid w:val="00B24452"/>
    <w:rsid w:val="00B244DE"/>
    <w:rsid w:val="00B2450D"/>
    <w:rsid w:val="00B2455C"/>
    <w:rsid w:val="00B24571"/>
    <w:rsid w:val="00B24580"/>
    <w:rsid w:val="00B245F0"/>
    <w:rsid w:val="00B2476E"/>
    <w:rsid w:val="00B24835"/>
    <w:rsid w:val="00B24854"/>
    <w:rsid w:val="00B24865"/>
    <w:rsid w:val="00B24878"/>
    <w:rsid w:val="00B248BB"/>
    <w:rsid w:val="00B24921"/>
    <w:rsid w:val="00B24962"/>
    <w:rsid w:val="00B24969"/>
    <w:rsid w:val="00B249B3"/>
    <w:rsid w:val="00B249D5"/>
    <w:rsid w:val="00B24AA1"/>
    <w:rsid w:val="00B24ACC"/>
    <w:rsid w:val="00B24AD4"/>
    <w:rsid w:val="00B24B3D"/>
    <w:rsid w:val="00B24BF2"/>
    <w:rsid w:val="00B24C46"/>
    <w:rsid w:val="00B24CB0"/>
    <w:rsid w:val="00B24DCB"/>
    <w:rsid w:val="00B24DD6"/>
    <w:rsid w:val="00B24E0E"/>
    <w:rsid w:val="00B24F49"/>
    <w:rsid w:val="00B24F4E"/>
    <w:rsid w:val="00B24F8F"/>
    <w:rsid w:val="00B24FB3"/>
    <w:rsid w:val="00B24FFD"/>
    <w:rsid w:val="00B24FFE"/>
    <w:rsid w:val="00B25076"/>
    <w:rsid w:val="00B250CA"/>
    <w:rsid w:val="00B2510D"/>
    <w:rsid w:val="00B25128"/>
    <w:rsid w:val="00B2513D"/>
    <w:rsid w:val="00B25143"/>
    <w:rsid w:val="00B2519A"/>
    <w:rsid w:val="00B251C7"/>
    <w:rsid w:val="00B251DB"/>
    <w:rsid w:val="00B25225"/>
    <w:rsid w:val="00B25270"/>
    <w:rsid w:val="00B252D7"/>
    <w:rsid w:val="00B2530B"/>
    <w:rsid w:val="00B2535D"/>
    <w:rsid w:val="00B25389"/>
    <w:rsid w:val="00B2538C"/>
    <w:rsid w:val="00B25430"/>
    <w:rsid w:val="00B254D9"/>
    <w:rsid w:val="00B254FC"/>
    <w:rsid w:val="00B25544"/>
    <w:rsid w:val="00B255B1"/>
    <w:rsid w:val="00B2562C"/>
    <w:rsid w:val="00B2564B"/>
    <w:rsid w:val="00B256F0"/>
    <w:rsid w:val="00B25768"/>
    <w:rsid w:val="00B257C0"/>
    <w:rsid w:val="00B257C6"/>
    <w:rsid w:val="00B25823"/>
    <w:rsid w:val="00B258EE"/>
    <w:rsid w:val="00B25913"/>
    <w:rsid w:val="00B25919"/>
    <w:rsid w:val="00B25930"/>
    <w:rsid w:val="00B25962"/>
    <w:rsid w:val="00B25979"/>
    <w:rsid w:val="00B25A13"/>
    <w:rsid w:val="00B25B45"/>
    <w:rsid w:val="00B25BD1"/>
    <w:rsid w:val="00B25C6E"/>
    <w:rsid w:val="00B25C94"/>
    <w:rsid w:val="00B25D04"/>
    <w:rsid w:val="00B25DB4"/>
    <w:rsid w:val="00B25DF5"/>
    <w:rsid w:val="00B25E09"/>
    <w:rsid w:val="00B25E41"/>
    <w:rsid w:val="00B25EA6"/>
    <w:rsid w:val="00B25EE6"/>
    <w:rsid w:val="00B26098"/>
    <w:rsid w:val="00B2611C"/>
    <w:rsid w:val="00B26126"/>
    <w:rsid w:val="00B26154"/>
    <w:rsid w:val="00B261D1"/>
    <w:rsid w:val="00B2622C"/>
    <w:rsid w:val="00B26266"/>
    <w:rsid w:val="00B26293"/>
    <w:rsid w:val="00B2629C"/>
    <w:rsid w:val="00B26310"/>
    <w:rsid w:val="00B263A4"/>
    <w:rsid w:val="00B263D8"/>
    <w:rsid w:val="00B26407"/>
    <w:rsid w:val="00B26408"/>
    <w:rsid w:val="00B2640A"/>
    <w:rsid w:val="00B264AA"/>
    <w:rsid w:val="00B26503"/>
    <w:rsid w:val="00B2651C"/>
    <w:rsid w:val="00B26526"/>
    <w:rsid w:val="00B26586"/>
    <w:rsid w:val="00B265A2"/>
    <w:rsid w:val="00B265C2"/>
    <w:rsid w:val="00B2662E"/>
    <w:rsid w:val="00B26717"/>
    <w:rsid w:val="00B26723"/>
    <w:rsid w:val="00B26779"/>
    <w:rsid w:val="00B26793"/>
    <w:rsid w:val="00B26799"/>
    <w:rsid w:val="00B267F2"/>
    <w:rsid w:val="00B26858"/>
    <w:rsid w:val="00B2685F"/>
    <w:rsid w:val="00B268AF"/>
    <w:rsid w:val="00B268BB"/>
    <w:rsid w:val="00B268D9"/>
    <w:rsid w:val="00B268E7"/>
    <w:rsid w:val="00B2696A"/>
    <w:rsid w:val="00B2696B"/>
    <w:rsid w:val="00B269C6"/>
    <w:rsid w:val="00B26A15"/>
    <w:rsid w:val="00B26A23"/>
    <w:rsid w:val="00B26AB1"/>
    <w:rsid w:val="00B26C8C"/>
    <w:rsid w:val="00B26C8E"/>
    <w:rsid w:val="00B26D16"/>
    <w:rsid w:val="00B26DDE"/>
    <w:rsid w:val="00B26DFE"/>
    <w:rsid w:val="00B26E43"/>
    <w:rsid w:val="00B26E4F"/>
    <w:rsid w:val="00B26E66"/>
    <w:rsid w:val="00B26EE1"/>
    <w:rsid w:val="00B26F6B"/>
    <w:rsid w:val="00B26F88"/>
    <w:rsid w:val="00B26FCD"/>
    <w:rsid w:val="00B2706A"/>
    <w:rsid w:val="00B27076"/>
    <w:rsid w:val="00B2709D"/>
    <w:rsid w:val="00B270C6"/>
    <w:rsid w:val="00B270D5"/>
    <w:rsid w:val="00B270DF"/>
    <w:rsid w:val="00B270E3"/>
    <w:rsid w:val="00B2710A"/>
    <w:rsid w:val="00B27181"/>
    <w:rsid w:val="00B271C1"/>
    <w:rsid w:val="00B271E1"/>
    <w:rsid w:val="00B2728D"/>
    <w:rsid w:val="00B272E2"/>
    <w:rsid w:val="00B272F4"/>
    <w:rsid w:val="00B27378"/>
    <w:rsid w:val="00B27394"/>
    <w:rsid w:val="00B2739A"/>
    <w:rsid w:val="00B273AA"/>
    <w:rsid w:val="00B27411"/>
    <w:rsid w:val="00B27414"/>
    <w:rsid w:val="00B27487"/>
    <w:rsid w:val="00B27572"/>
    <w:rsid w:val="00B27612"/>
    <w:rsid w:val="00B27662"/>
    <w:rsid w:val="00B2767D"/>
    <w:rsid w:val="00B276D0"/>
    <w:rsid w:val="00B276F8"/>
    <w:rsid w:val="00B27746"/>
    <w:rsid w:val="00B277F6"/>
    <w:rsid w:val="00B27803"/>
    <w:rsid w:val="00B27841"/>
    <w:rsid w:val="00B27990"/>
    <w:rsid w:val="00B279E3"/>
    <w:rsid w:val="00B279F3"/>
    <w:rsid w:val="00B27A6F"/>
    <w:rsid w:val="00B27AB7"/>
    <w:rsid w:val="00B27BE9"/>
    <w:rsid w:val="00B27BF8"/>
    <w:rsid w:val="00B27C3C"/>
    <w:rsid w:val="00B27C67"/>
    <w:rsid w:val="00B27D0C"/>
    <w:rsid w:val="00B27D19"/>
    <w:rsid w:val="00B27D47"/>
    <w:rsid w:val="00B27DB6"/>
    <w:rsid w:val="00B27E1F"/>
    <w:rsid w:val="00B27E95"/>
    <w:rsid w:val="00B27EFB"/>
    <w:rsid w:val="00B27F50"/>
    <w:rsid w:val="00B27F75"/>
    <w:rsid w:val="00B27FB9"/>
    <w:rsid w:val="00B27FF1"/>
    <w:rsid w:val="00B30017"/>
    <w:rsid w:val="00B3002E"/>
    <w:rsid w:val="00B3006E"/>
    <w:rsid w:val="00B30092"/>
    <w:rsid w:val="00B3011A"/>
    <w:rsid w:val="00B301A1"/>
    <w:rsid w:val="00B30234"/>
    <w:rsid w:val="00B302E2"/>
    <w:rsid w:val="00B30315"/>
    <w:rsid w:val="00B30388"/>
    <w:rsid w:val="00B3040D"/>
    <w:rsid w:val="00B30467"/>
    <w:rsid w:val="00B3052F"/>
    <w:rsid w:val="00B3058D"/>
    <w:rsid w:val="00B305A2"/>
    <w:rsid w:val="00B305B9"/>
    <w:rsid w:val="00B305BD"/>
    <w:rsid w:val="00B30641"/>
    <w:rsid w:val="00B30663"/>
    <w:rsid w:val="00B30695"/>
    <w:rsid w:val="00B306CF"/>
    <w:rsid w:val="00B3070E"/>
    <w:rsid w:val="00B3075D"/>
    <w:rsid w:val="00B307A3"/>
    <w:rsid w:val="00B307DB"/>
    <w:rsid w:val="00B308D9"/>
    <w:rsid w:val="00B308E3"/>
    <w:rsid w:val="00B30922"/>
    <w:rsid w:val="00B3092F"/>
    <w:rsid w:val="00B3093B"/>
    <w:rsid w:val="00B309A6"/>
    <w:rsid w:val="00B309EC"/>
    <w:rsid w:val="00B30A8B"/>
    <w:rsid w:val="00B30B1B"/>
    <w:rsid w:val="00B30B30"/>
    <w:rsid w:val="00B30B3C"/>
    <w:rsid w:val="00B30B69"/>
    <w:rsid w:val="00B30B98"/>
    <w:rsid w:val="00B30BC2"/>
    <w:rsid w:val="00B30C0A"/>
    <w:rsid w:val="00B30C24"/>
    <w:rsid w:val="00B30C8E"/>
    <w:rsid w:val="00B30CD7"/>
    <w:rsid w:val="00B30DFF"/>
    <w:rsid w:val="00B30E56"/>
    <w:rsid w:val="00B30F6A"/>
    <w:rsid w:val="00B30FA4"/>
    <w:rsid w:val="00B31009"/>
    <w:rsid w:val="00B31048"/>
    <w:rsid w:val="00B310A9"/>
    <w:rsid w:val="00B3115E"/>
    <w:rsid w:val="00B3117E"/>
    <w:rsid w:val="00B311BE"/>
    <w:rsid w:val="00B311D4"/>
    <w:rsid w:val="00B3124C"/>
    <w:rsid w:val="00B31303"/>
    <w:rsid w:val="00B31312"/>
    <w:rsid w:val="00B31327"/>
    <w:rsid w:val="00B31345"/>
    <w:rsid w:val="00B3139C"/>
    <w:rsid w:val="00B31429"/>
    <w:rsid w:val="00B3143C"/>
    <w:rsid w:val="00B31455"/>
    <w:rsid w:val="00B314A6"/>
    <w:rsid w:val="00B314B9"/>
    <w:rsid w:val="00B314E7"/>
    <w:rsid w:val="00B314FA"/>
    <w:rsid w:val="00B3153B"/>
    <w:rsid w:val="00B31558"/>
    <w:rsid w:val="00B315B0"/>
    <w:rsid w:val="00B31609"/>
    <w:rsid w:val="00B3162B"/>
    <w:rsid w:val="00B316C9"/>
    <w:rsid w:val="00B317A1"/>
    <w:rsid w:val="00B317B3"/>
    <w:rsid w:val="00B317EF"/>
    <w:rsid w:val="00B31848"/>
    <w:rsid w:val="00B31865"/>
    <w:rsid w:val="00B318B3"/>
    <w:rsid w:val="00B31932"/>
    <w:rsid w:val="00B3199E"/>
    <w:rsid w:val="00B319C5"/>
    <w:rsid w:val="00B31A13"/>
    <w:rsid w:val="00B31AD9"/>
    <w:rsid w:val="00B31AF8"/>
    <w:rsid w:val="00B31B8C"/>
    <w:rsid w:val="00B31C3B"/>
    <w:rsid w:val="00B31C70"/>
    <w:rsid w:val="00B31D71"/>
    <w:rsid w:val="00B31DB2"/>
    <w:rsid w:val="00B31E17"/>
    <w:rsid w:val="00B31E5A"/>
    <w:rsid w:val="00B31E72"/>
    <w:rsid w:val="00B31F3D"/>
    <w:rsid w:val="00B31F4A"/>
    <w:rsid w:val="00B31F9E"/>
    <w:rsid w:val="00B31FD9"/>
    <w:rsid w:val="00B32079"/>
    <w:rsid w:val="00B320AB"/>
    <w:rsid w:val="00B320BA"/>
    <w:rsid w:val="00B32115"/>
    <w:rsid w:val="00B3214B"/>
    <w:rsid w:val="00B321C3"/>
    <w:rsid w:val="00B321C9"/>
    <w:rsid w:val="00B322AC"/>
    <w:rsid w:val="00B3236B"/>
    <w:rsid w:val="00B3236C"/>
    <w:rsid w:val="00B3238B"/>
    <w:rsid w:val="00B3239F"/>
    <w:rsid w:val="00B323A5"/>
    <w:rsid w:val="00B323FC"/>
    <w:rsid w:val="00B32453"/>
    <w:rsid w:val="00B324A6"/>
    <w:rsid w:val="00B324D9"/>
    <w:rsid w:val="00B324DF"/>
    <w:rsid w:val="00B324E0"/>
    <w:rsid w:val="00B32512"/>
    <w:rsid w:val="00B32558"/>
    <w:rsid w:val="00B32585"/>
    <w:rsid w:val="00B325CF"/>
    <w:rsid w:val="00B325E8"/>
    <w:rsid w:val="00B3272C"/>
    <w:rsid w:val="00B32748"/>
    <w:rsid w:val="00B3275B"/>
    <w:rsid w:val="00B3277E"/>
    <w:rsid w:val="00B328DC"/>
    <w:rsid w:val="00B329D2"/>
    <w:rsid w:val="00B32A0F"/>
    <w:rsid w:val="00B32A3A"/>
    <w:rsid w:val="00B32A44"/>
    <w:rsid w:val="00B32A5F"/>
    <w:rsid w:val="00B32A6D"/>
    <w:rsid w:val="00B32B06"/>
    <w:rsid w:val="00B32B08"/>
    <w:rsid w:val="00B32B4A"/>
    <w:rsid w:val="00B32BC2"/>
    <w:rsid w:val="00B32BD0"/>
    <w:rsid w:val="00B32C61"/>
    <w:rsid w:val="00B32CB3"/>
    <w:rsid w:val="00B32CFB"/>
    <w:rsid w:val="00B32D02"/>
    <w:rsid w:val="00B32D22"/>
    <w:rsid w:val="00B32D62"/>
    <w:rsid w:val="00B32D7D"/>
    <w:rsid w:val="00B32DAF"/>
    <w:rsid w:val="00B32E39"/>
    <w:rsid w:val="00B32E4C"/>
    <w:rsid w:val="00B32F01"/>
    <w:rsid w:val="00B32FD7"/>
    <w:rsid w:val="00B3301E"/>
    <w:rsid w:val="00B331D2"/>
    <w:rsid w:val="00B331E1"/>
    <w:rsid w:val="00B33228"/>
    <w:rsid w:val="00B33325"/>
    <w:rsid w:val="00B3338A"/>
    <w:rsid w:val="00B33485"/>
    <w:rsid w:val="00B33494"/>
    <w:rsid w:val="00B334B2"/>
    <w:rsid w:val="00B334D8"/>
    <w:rsid w:val="00B33508"/>
    <w:rsid w:val="00B335B4"/>
    <w:rsid w:val="00B335CE"/>
    <w:rsid w:val="00B3364E"/>
    <w:rsid w:val="00B336A9"/>
    <w:rsid w:val="00B337B0"/>
    <w:rsid w:val="00B337DD"/>
    <w:rsid w:val="00B337E4"/>
    <w:rsid w:val="00B33815"/>
    <w:rsid w:val="00B33836"/>
    <w:rsid w:val="00B3384E"/>
    <w:rsid w:val="00B338B3"/>
    <w:rsid w:val="00B338CA"/>
    <w:rsid w:val="00B339C5"/>
    <w:rsid w:val="00B339F0"/>
    <w:rsid w:val="00B33A13"/>
    <w:rsid w:val="00B33A20"/>
    <w:rsid w:val="00B33A25"/>
    <w:rsid w:val="00B33A36"/>
    <w:rsid w:val="00B33A44"/>
    <w:rsid w:val="00B33A5F"/>
    <w:rsid w:val="00B33B30"/>
    <w:rsid w:val="00B33B85"/>
    <w:rsid w:val="00B33BB3"/>
    <w:rsid w:val="00B33C27"/>
    <w:rsid w:val="00B33C58"/>
    <w:rsid w:val="00B33C81"/>
    <w:rsid w:val="00B33C88"/>
    <w:rsid w:val="00B33CD1"/>
    <w:rsid w:val="00B33CF8"/>
    <w:rsid w:val="00B33D73"/>
    <w:rsid w:val="00B33D89"/>
    <w:rsid w:val="00B33DB3"/>
    <w:rsid w:val="00B33DBB"/>
    <w:rsid w:val="00B33E37"/>
    <w:rsid w:val="00B33E95"/>
    <w:rsid w:val="00B33F0A"/>
    <w:rsid w:val="00B33F4E"/>
    <w:rsid w:val="00B33F8E"/>
    <w:rsid w:val="00B33F9C"/>
    <w:rsid w:val="00B33FBE"/>
    <w:rsid w:val="00B34060"/>
    <w:rsid w:val="00B34063"/>
    <w:rsid w:val="00B34096"/>
    <w:rsid w:val="00B340DA"/>
    <w:rsid w:val="00B34159"/>
    <w:rsid w:val="00B3417F"/>
    <w:rsid w:val="00B3418A"/>
    <w:rsid w:val="00B3419F"/>
    <w:rsid w:val="00B341E1"/>
    <w:rsid w:val="00B34227"/>
    <w:rsid w:val="00B3422D"/>
    <w:rsid w:val="00B34262"/>
    <w:rsid w:val="00B3426E"/>
    <w:rsid w:val="00B342FA"/>
    <w:rsid w:val="00B3430A"/>
    <w:rsid w:val="00B343BC"/>
    <w:rsid w:val="00B343C3"/>
    <w:rsid w:val="00B343ED"/>
    <w:rsid w:val="00B34426"/>
    <w:rsid w:val="00B3444C"/>
    <w:rsid w:val="00B34481"/>
    <w:rsid w:val="00B34482"/>
    <w:rsid w:val="00B344CE"/>
    <w:rsid w:val="00B344E0"/>
    <w:rsid w:val="00B34541"/>
    <w:rsid w:val="00B345B8"/>
    <w:rsid w:val="00B3461A"/>
    <w:rsid w:val="00B346A7"/>
    <w:rsid w:val="00B3472C"/>
    <w:rsid w:val="00B34745"/>
    <w:rsid w:val="00B3480A"/>
    <w:rsid w:val="00B3485C"/>
    <w:rsid w:val="00B348B8"/>
    <w:rsid w:val="00B348EE"/>
    <w:rsid w:val="00B348F9"/>
    <w:rsid w:val="00B3494A"/>
    <w:rsid w:val="00B349DA"/>
    <w:rsid w:val="00B349F9"/>
    <w:rsid w:val="00B34A1A"/>
    <w:rsid w:val="00B34A9D"/>
    <w:rsid w:val="00B34ADA"/>
    <w:rsid w:val="00B34ADD"/>
    <w:rsid w:val="00B34AF7"/>
    <w:rsid w:val="00B34B3E"/>
    <w:rsid w:val="00B34B85"/>
    <w:rsid w:val="00B34BA3"/>
    <w:rsid w:val="00B34BB9"/>
    <w:rsid w:val="00B34BF0"/>
    <w:rsid w:val="00B34C12"/>
    <w:rsid w:val="00B34C32"/>
    <w:rsid w:val="00B34C5F"/>
    <w:rsid w:val="00B34C8B"/>
    <w:rsid w:val="00B34CCE"/>
    <w:rsid w:val="00B34DA5"/>
    <w:rsid w:val="00B34DCE"/>
    <w:rsid w:val="00B34DEC"/>
    <w:rsid w:val="00B34E66"/>
    <w:rsid w:val="00B34E78"/>
    <w:rsid w:val="00B34E80"/>
    <w:rsid w:val="00B34E9D"/>
    <w:rsid w:val="00B34EB8"/>
    <w:rsid w:val="00B34F2F"/>
    <w:rsid w:val="00B34FAF"/>
    <w:rsid w:val="00B34FB6"/>
    <w:rsid w:val="00B3503C"/>
    <w:rsid w:val="00B35090"/>
    <w:rsid w:val="00B350A7"/>
    <w:rsid w:val="00B350B2"/>
    <w:rsid w:val="00B350FC"/>
    <w:rsid w:val="00B3516A"/>
    <w:rsid w:val="00B35193"/>
    <w:rsid w:val="00B351CD"/>
    <w:rsid w:val="00B35281"/>
    <w:rsid w:val="00B352EA"/>
    <w:rsid w:val="00B352EF"/>
    <w:rsid w:val="00B3535A"/>
    <w:rsid w:val="00B353A0"/>
    <w:rsid w:val="00B353CF"/>
    <w:rsid w:val="00B3548C"/>
    <w:rsid w:val="00B354A8"/>
    <w:rsid w:val="00B354C5"/>
    <w:rsid w:val="00B354CC"/>
    <w:rsid w:val="00B354D6"/>
    <w:rsid w:val="00B354E6"/>
    <w:rsid w:val="00B35523"/>
    <w:rsid w:val="00B35575"/>
    <w:rsid w:val="00B3558F"/>
    <w:rsid w:val="00B355A1"/>
    <w:rsid w:val="00B3574A"/>
    <w:rsid w:val="00B3576B"/>
    <w:rsid w:val="00B3580D"/>
    <w:rsid w:val="00B35899"/>
    <w:rsid w:val="00B358ED"/>
    <w:rsid w:val="00B358F7"/>
    <w:rsid w:val="00B35980"/>
    <w:rsid w:val="00B359E2"/>
    <w:rsid w:val="00B35A11"/>
    <w:rsid w:val="00B35A55"/>
    <w:rsid w:val="00B35A85"/>
    <w:rsid w:val="00B35A96"/>
    <w:rsid w:val="00B35ACB"/>
    <w:rsid w:val="00B35ACD"/>
    <w:rsid w:val="00B35AD4"/>
    <w:rsid w:val="00B35BFC"/>
    <w:rsid w:val="00B35C06"/>
    <w:rsid w:val="00B35C88"/>
    <w:rsid w:val="00B35C92"/>
    <w:rsid w:val="00B35C9D"/>
    <w:rsid w:val="00B35CE8"/>
    <w:rsid w:val="00B35CEC"/>
    <w:rsid w:val="00B35E48"/>
    <w:rsid w:val="00B35E86"/>
    <w:rsid w:val="00B35EB3"/>
    <w:rsid w:val="00B35F02"/>
    <w:rsid w:val="00B35FA7"/>
    <w:rsid w:val="00B35FF1"/>
    <w:rsid w:val="00B36001"/>
    <w:rsid w:val="00B36083"/>
    <w:rsid w:val="00B3610E"/>
    <w:rsid w:val="00B36148"/>
    <w:rsid w:val="00B3616D"/>
    <w:rsid w:val="00B361E4"/>
    <w:rsid w:val="00B362D5"/>
    <w:rsid w:val="00B362E0"/>
    <w:rsid w:val="00B363F9"/>
    <w:rsid w:val="00B36436"/>
    <w:rsid w:val="00B36460"/>
    <w:rsid w:val="00B364E3"/>
    <w:rsid w:val="00B364EA"/>
    <w:rsid w:val="00B36503"/>
    <w:rsid w:val="00B36551"/>
    <w:rsid w:val="00B365C0"/>
    <w:rsid w:val="00B36601"/>
    <w:rsid w:val="00B36604"/>
    <w:rsid w:val="00B3667B"/>
    <w:rsid w:val="00B366A3"/>
    <w:rsid w:val="00B366DF"/>
    <w:rsid w:val="00B3672D"/>
    <w:rsid w:val="00B36782"/>
    <w:rsid w:val="00B367EC"/>
    <w:rsid w:val="00B36870"/>
    <w:rsid w:val="00B36888"/>
    <w:rsid w:val="00B368AD"/>
    <w:rsid w:val="00B36951"/>
    <w:rsid w:val="00B36989"/>
    <w:rsid w:val="00B369D8"/>
    <w:rsid w:val="00B36A55"/>
    <w:rsid w:val="00B36B0A"/>
    <w:rsid w:val="00B36B1C"/>
    <w:rsid w:val="00B36B81"/>
    <w:rsid w:val="00B36BA6"/>
    <w:rsid w:val="00B36BC9"/>
    <w:rsid w:val="00B36BD8"/>
    <w:rsid w:val="00B36C39"/>
    <w:rsid w:val="00B36CF2"/>
    <w:rsid w:val="00B36D14"/>
    <w:rsid w:val="00B36D7D"/>
    <w:rsid w:val="00B36DF2"/>
    <w:rsid w:val="00B36E81"/>
    <w:rsid w:val="00B36FAA"/>
    <w:rsid w:val="00B36FD2"/>
    <w:rsid w:val="00B37025"/>
    <w:rsid w:val="00B37072"/>
    <w:rsid w:val="00B37088"/>
    <w:rsid w:val="00B37093"/>
    <w:rsid w:val="00B370CD"/>
    <w:rsid w:val="00B37117"/>
    <w:rsid w:val="00B37169"/>
    <w:rsid w:val="00B37174"/>
    <w:rsid w:val="00B371DA"/>
    <w:rsid w:val="00B37232"/>
    <w:rsid w:val="00B37273"/>
    <w:rsid w:val="00B372BD"/>
    <w:rsid w:val="00B373AD"/>
    <w:rsid w:val="00B373BA"/>
    <w:rsid w:val="00B37454"/>
    <w:rsid w:val="00B374FE"/>
    <w:rsid w:val="00B37584"/>
    <w:rsid w:val="00B3765F"/>
    <w:rsid w:val="00B3766F"/>
    <w:rsid w:val="00B37793"/>
    <w:rsid w:val="00B3782A"/>
    <w:rsid w:val="00B3786E"/>
    <w:rsid w:val="00B378DD"/>
    <w:rsid w:val="00B378FA"/>
    <w:rsid w:val="00B37902"/>
    <w:rsid w:val="00B37961"/>
    <w:rsid w:val="00B379B1"/>
    <w:rsid w:val="00B37A7C"/>
    <w:rsid w:val="00B37ACC"/>
    <w:rsid w:val="00B37AE3"/>
    <w:rsid w:val="00B37AE6"/>
    <w:rsid w:val="00B37B1A"/>
    <w:rsid w:val="00B37B46"/>
    <w:rsid w:val="00B37B72"/>
    <w:rsid w:val="00B37B8B"/>
    <w:rsid w:val="00B37B91"/>
    <w:rsid w:val="00B37BEC"/>
    <w:rsid w:val="00B37C46"/>
    <w:rsid w:val="00B37CEC"/>
    <w:rsid w:val="00B37CF3"/>
    <w:rsid w:val="00B37D6A"/>
    <w:rsid w:val="00B37D6B"/>
    <w:rsid w:val="00B37D85"/>
    <w:rsid w:val="00B37E9B"/>
    <w:rsid w:val="00B37EAC"/>
    <w:rsid w:val="00B37EEE"/>
    <w:rsid w:val="00B37F2F"/>
    <w:rsid w:val="00B37FBE"/>
    <w:rsid w:val="00B37FF6"/>
    <w:rsid w:val="00B37FF8"/>
    <w:rsid w:val="00B40050"/>
    <w:rsid w:val="00B4010F"/>
    <w:rsid w:val="00B4012D"/>
    <w:rsid w:val="00B4016F"/>
    <w:rsid w:val="00B40190"/>
    <w:rsid w:val="00B4034E"/>
    <w:rsid w:val="00B40376"/>
    <w:rsid w:val="00B403A4"/>
    <w:rsid w:val="00B403E9"/>
    <w:rsid w:val="00B40421"/>
    <w:rsid w:val="00B4046C"/>
    <w:rsid w:val="00B404AA"/>
    <w:rsid w:val="00B404C8"/>
    <w:rsid w:val="00B40500"/>
    <w:rsid w:val="00B40520"/>
    <w:rsid w:val="00B4053E"/>
    <w:rsid w:val="00B40570"/>
    <w:rsid w:val="00B4058D"/>
    <w:rsid w:val="00B40595"/>
    <w:rsid w:val="00B40634"/>
    <w:rsid w:val="00B40715"/>
    <w:rsid w:val="00B40727"/>
    <w:rsid w:val="00B4072C"/>
    <w:rsid w:val="00B407A0"/>
    <w:rsid w:val="00B407C2"/>
    <w:rsid w:val="00B4091B"/>
    <w:rsid w:val="00B4093C"/>
    <w:rsid w:val="00B40942"/>
    <w:rsid w:val="00B409DB"/>
    <w:rsid w:val="00B409E5"/>
    <w:rsid w:val="00B40ACC"/>
    <w:rsid w:val="00B40B29"/>
    <w:rsid w:val="00B40B2C"/>
    <w:rsid w:val="00B40B3E"/>
    <w:rsid w:val="00B40B9C"/>
    <w:rsid w:val="00B40BDE"/>
    <w:rsid w:val="00B40C35"/>
    <w:rsid w:val="00B40C42"/>
    <w:rsid w:val="00B40CFC"/>
    <w:rsid w:val="00B40CFD"/>
    <w:rsid w:val="00B40D2E"/>
    <w:rsid w:val="00B40E4F"/>
    <w:rsid w:val="00B40EE0"/>
    <w:rsid w:val="00B4100D"/>
    <w:rsid w:val="00B410B5"/>
    <w:rsid w:val="00B41150"/>
    <w:rsid w:val="00B411AB"/>
    <w:rsid w:val="00B411B3"/>
    <w:rsid w:val="00B41223"/>
    <w:rsid w:val="00B41264"/>
    <w:rsid w:val="00B41290"/>
    <w:rsid w:val="00B4129E"/>
    <w:rsid w:val="00B41370"/>
    <w:rsid w:val="00B4139A"/>
    <w:rsid w:val="00B413CA"/>
    <w:rsid w:val="00B4140F"/>
    <w:rsid w:val="00B41420"/>
    <w:rsid w:val="00B41539"/>
    <w:rsid w:val="00B4159B"/>
    <w:rsid w:val="00B415B0"/>
    <w:rsid w:val="00B415C9"/>
    <w:rsid w:val="00B415D4"/>
    <w:rsid w:val="00B415DE"/>
    <w:rsid w:val="00B4162E"/>
    <w:rsid w:val="00B416CF"/>
    <w:rsid w:val="00B416D4"/>
    <w:rsid w:val="00B416F7"/>
    <w:rsid w:val="00B4183A"/>
    <w:rsid w:val="00B4189F"/>
    <w:rsid w:val="00B418C2"/>
    <w:rsid w:val="00B4197A"/>
    <w:rsid w:val="00B4199A"/>
    <w:rsid w:val="00B419C5"/>
    <w:rsid w:val="00B419CB"/>
    <w:rsid w:val="00B419FD"/>
    <w:rsid w:val="00B41B3C"/>
    <w:rsid w:val="00B41BAD"/>
    <w:rsid w:val="00B41BE0"/>
    <w:rsid w:val="00B41C02"/>
    <w:rsid w:val="00B41C8D"/>
    <w:rsid w:val="00B41C9A"/>
    <w:rsid w:val="00B41CA0"/>
    <w:rsid w:val="00B41CAF"/>
    <w:rsid w:val="00B41CB9"/>
    <w:rsid w:val="00B41CE2"/>
    <w:rsid w:val="00B41CF0"/>
    <w:rsid w:val="00B41D20"/>
    <w:rsid w:val="00B41DBA"/>
    <w:rsid w:val="00B41DC4"/>
    <w:rsid w:val="00B41EF8"/>
    <w:rsid w:val="00B41F42"/>
    <w:rsid w:val="00B41F6F"/>
    <w:rsid w:val="00B41FB3"/>
    <w:rsid w:val="00B41FB4"/>
    <w:rsid w:val="00B41FF5"/>
    <w:rsid w:val="00B420D4"/>
    <w:rsid w:val="00B420E6"/>
    <w:rsid w:val="00B42120"/>
    <w:rsid w:val="00B42152"/>
    <w:rsid w:val="00B4231C"/>
    <w:rsid w:val="00B4232F"/>
    <w:rsid w:val="00B42359"/>
    <w:rsid w:val="00B42443"/>
    <w:rsid w:val="00B424B5"/>
    <w:rsid w:val="00B425ED"/>
    <w:rsid w:val="00B42604"/>
    <w:rsid w:val="00B4264E"/>
    <w:rsid w:val="00B426F8"/>
    <w:rsid w:val="00B42710"/>
    <w:rsid w:val="00B42713"/>
    <w:rsid w:val="00B42730"/>
    <w:rsid w:val="00B4274D"/>
    <w:rsid w:val="00B427B7"/>
    <w:rsid w:val="00B427B8"/>
    <w:rsid w:val="00B42824"/>
    <w:rsid w:val="00B4285C"/>
    <w:rsid w:val="00B428D3"/>
    <w:rsid w:val="00B4294D"/>
    <w:rsid w:val="00B429D3"/>
    <w:rsid w:val="00B429F4"/>
    <w:rsid w:val="00B42A53"/>
    <w:rsid w:val="00B42A85"/>
    <w:rsid w:val="00B42A86"/>
    <w:rsid w:val="00B42ABC"/>
    <w:rsid w:val="00B42B0D"/>
    <w:rsid w:val="00B42B58"/>
    <w:rsid w:val="00B42B6D"/>
    <w:rsid w:val="00B42C84"/>
    <w:rsid w:val="00B42C85"/>
    <w:rsid w:val="00B42D00"/>
    <w:rsid w:val="00B42D6E"/>
    <w:rsid w:val="00B42D7D"/>
    <w:rsid w:val="00B42E0A"/>
    <w:rsid w:val="00B42E0C"/>
    <w:rsid w:val="00B42E32"/>
    <w:rsid w:val="00B42E50"/>
    <w:rsid w:val="00B42E5C"/>
    <w:rsid w:val="00B42EBF"/>
    <w:rsid w:val="00B42EE8"/>
    <w:rsid w:val="00B42EF6"/>
    <w:rsid w:val="00B42F37"/>
    <w:rsid w:val="00B4305B"/>
    <w:rsid w:val="00B43085"/>
    <w:rsid w:val="00B430A9"/>
    <w:rsid w:val="00B430E0"/>
    <w:rsid w:val="00B4314B"/>
    <w:rsid w:val="00B43162"/>
    <w:rsid w:val="00B43321"/>
    <w:rsid w:val="00B4333C"/>
    <w:rsid w:val="00B43375"/>
    <w:rsid w:val="00B4343C"/>
    <w:rsid w:val="00B4345A"/>
    <w:rsid w:val="00B4359B"/>
    <w:rsid w:val="00B435CE"/>
    <w:rsid w:val="00B435E9"/>
    <w:rsid w:val="00B43604"/>
    <w:rsid w:val="00B43649"/>
    <w:rsid w:val="00B4369D"/>
    <w:rsid w:val="00B4375A"/>
    <w:rsid w:val="00B43781"/>
    <w:rsid w:val="00B437F1"/>
    <w:rsid w:val="00B43805"/>
    <w:rsid w:val="00B43811"/>
    <w:rsid w:val="00B43821"/>
    <w:rsid w:val="00B43829"/>
    <w:rsid w:val="00B43830"/>
    <w:rsid w:val="00B438A2"/>
    <w:rsid w:val="00B43925"/>
    <w:rsid w:val="00B43956"/>
    <w:rsid w:val="00B439A6"/>
    <w:rsid w:val="00B439EE"/>
    <w:rsid w:val="00B43A69"/>
    <w:rsid w:val="00B43A74"/>
    <w:rsid w:val="00B43A7F"/>
    <w:rsid w:val="00B43ADD"/>
    <w:rsid w:val="00B43AF0"/>
    <w:rsid w:val="00B43B81"/>
    <w:rsid w:val="00B43BA6"/>
    <w:rsid w:val="00B43C21"/>
    <w:rsid w:val="00B43C77"/>
    <w:rsid w:val="00B43D57"/>
    <w:rsid w:val="00B43D96"/>
    <w:rsid w:val="00B43E63"/>
    <w:rsid w:val="00B44067"/>
    <w:rsid w:val="00B440B1"/>
    <w:rsid w:val="00B440EB"/>
    <w:rsid w:val="00B4413B"/>
    <w:rsid w:val="00B441A3"/>
    <w:rsid w:val="00B441EA"/>
    <w:rsid w:val="00B4420F"/>
    <w:rsid w:val="00B44230"/>
    <w:rsid w:val="00B44255"/>
    <w:rsid w:val="00B44282"/>
    <w:rsid w:val="00B442A0"/>
    <w:rsid w:val="00B442D4"/>
    <w:rsid w:val="00B442F6"/>
    <w:rsid w:val="00B44376"/>
    <w:rsid w:val="00B443CE"/>
    <w:rsid w:val="00B4442B"/>
    <w:rsid w:val="00B444E8"/>
    <w:rsid w:val="00B44579"/>
    <w:rsid w:val="00B445F4"/>
    <w:rsid w:val="00B44641"/>
    <w:rsid w:val="00B446F2"/>
    <w:rsid w:val="00B44715"/>
    <w:rsid w:val="00B4473D"/>
    <w:rsid w:val="00B44774"/>
    <w:rsid w:val="00B44808"/>
    <w:rsid w:val="00B44839"/>
    <w:rsid w:val="00B4489B"/>
    <w:rsid w:val="00B4490B"/>
    <w:rsid w:val="00B44982"/>
    <w:rsid w:val="00B449FE"/>
    <w:rsid w:val="00B44AA6"/>
    <w:rsid w:val="00B44B19"/>
    <w:rsid w:val="00B44B46"/>
    <w:rsid w:val="00B44C44"/>
    <w:rsid w:val="00B44D18"/>
    <w:rsid w:val="00B44D21"/>
    <w:rsid w:val="00B44D7C"/>
    <w:rsid w:val="00B44D85"/>
    <w:rsid w:val="00B44D8F"/>
    <w:rsid w:val="00B44E89"/>
    <w:rsid w:val="00B44EA5"/>
    <w:rsid w:val="00B44EC2"/>
    <w:rsid w:val="00B44EF1"/>
    <w:rsid w:val="00B44FD6"/>
    <w:rsid w:val="00B450A9"/>
    <w:rsid w:val="00B45170"/>
    <w:rsid w:val="00B45239"/>
    <w:rsid w:val="00B4523A"/>
    <w:rsid w:val="00B4523D"/>
    <w:rsid w:val="00B4525C"/>
    <w:rsid w:val="00B45321"/>
    <w:rsid w:val="00B45343"/>
    <w:rsid w:val="00B453A4"/>
    <w:rsid w:val="00B453B3"/>
    <w:rsid w:val="00B453BD"/>
    <w:rsid w:val="00B4541D"/>
    <w:rsid w:val="00B45420"/>
    <w:rsid w:val="00B45433"/>
    <w:rsid w:val="00B454ED"/>
    <w:rsid w:val="00B454FC"/>
    <w:rsid w:val="00B45657"/>
    <w:rsid w:val="00B456AC"/>
    <w:rsid w:val="00B45730"/>
    <w:rsid w:val="00B45838"/>
    <w:rsid w:val="00B4586D"/>
    <w:rsid w:val="00B45A98"/>
    <w:rsid w:val="00B45AE6"/>
    <w:rsid w:val="00B45B03"/>
    <w:rsid w:val="00B45B29"/>
    <w:rsid w:val="00B45B49"/>
    <w:rsid w:val="00B45B6A"/>
    <w:rsid w:val="00B45B88"/>
    <w:rsid w:val="00B45CEC"/>
    <w:rsid w:val="00B45DB7"/>
    <w:rsid w:val="00B45E50"/>
    <w:rsid w:val="00B45E56"/>
    <w:rsid w:val="00B45F86"/>
    <w:rsid w:val="00B45F88"/>
    <w:rsid w:val="00B45FDB"/>
    <w:rsid w:val="00B46016"/>
    <w:rsid w:val="00B460A7"/>
    <w:rsid w:val="00B46125"/>
    <w:rsid w:val="00B461A0"/>
    <w:rsid w:val="00B461E3"/>
    <w:rsid w:val="00B461F7"/>
    <w:rsid w:val="00B46243"/>
    <w:rsid w:val="00B46299"/>
    <w:rsid w:val="00B462D7"/>
    <w:rsid w:val="00B4645D"/>
    <w:rsid w:val="00B46484"/>
    <w:rsid w:val="00B464A6"/>
    <w:rsid w:val="00B464E8"/>
    <w:rsid w:val="00B464EB"/>
    <w:rsid w:val="00B464F1"/>
    <w:rsid w:val="00B46510"/>
    <w:rsid w:val="00B4653D"/>
    <w:rsid w:val="00B46577"/>
    <w:rsid w:val="00B465A4"/>
    <w:rsid w:val="00B46600"/>
    <w:rsid w:val="00B4661E"/>
    <w:rsid w:val="00B4665B"/>
    <w:rsid w:val="00B4673E"/>
    <w:rsid w:val="00B46757"/>
    <w:rsid w:val="00B46773"/>
    <w:rsid w:val="00B46877"/>
    <w:rsid w:val="00B469E8"/>
    <w:rsid w:val="00B469ED"/>
    <w:rsid w:val="00B46A1A"/>
    <w:rsid w:val="00B46A29"/>
    <w:rsid w:val="00B46A56"/>
    <w:rsid w:val="00B46B4C"/>
    <w:rsid w:val="00B46B50"/>
    <w:rsid w:val="00B46B85"/>
    <w:rsid w:val="00B46BA3"/>
    <w:rsid w:val="00B46C05"/>
    <w:rsid w:val="00B46C1E"/>
    <w:rsid w:val="00B46C1F"/>
    <w:rsid w:val="00B46C78"/>
    <w:rsid w:val="00B46C79"/>
    <w:rsid w:val="00B46C8E"/>
    <w:rsid w:val="00B46CE2"/>
    <w:rsid w:val="00B46CEF"/>
    <w:rsid w:val="00B46D03"/>
    <w:rsid w:val="00B46DA5"/>
    <w:rsid w:val="00B46DF2"/>
    <w:rsid w:val="00B46E0F"/>
    <w:rsid w:val="00B46E1E"/>
    <w:rsid w:val="00B46E2B"/>
    <w:rsid w:val="00B46EEA"/>
    <w:rsid w:val="00B46F83"/>
    <w:rsid w:val="00B46FC3"/>
    <w:rsid w:val="00B470ED"/>
    <w:rsid w:val="00B470F3"/>
    <w:rsid w:val="00B470F4"/>
    <w:rsid w:val="00B4710F"/>
    <w:rsid w:val="00B471B7"/>
    <w:rsid w:val="00B471CA"/>
    <w:rsid w:val="00B471FD"/>
    <w:rsid w:val="00B472D9"/>
    <w:rsid w:val="00B4731E"/>
    <w:rsid w:val="00B473DB"/>
    <w:rsid w:val="00B47523"/>
    <w:rsid w:val="00B4754D"/>
    <w:rsid w:val="00B475C8"/>
    <w:rsid w:val="00B47712"/>
    <w:rsid w:val="00B47752"/>
    <w:rsid w:val="00B47813"/>
    <w:rsid w:val="00B4788C"/>
    <w:rsid w:val="00B478C1"/>
    <w:rsid w:val="00B478DF"/>
    <w:rsid w:val="00B478F1"/>
    <w:rsid w:val="00B47959"/>
    <w:rsid w:val="00B479CB"/>
    <w:rsid w:val="00B47A0E"/>
    <w:rsid w:val="00B47A5D"/>
    <w:rsid w:val="00B47B4C"/>
    <w:rsid w:val="00B47B53"/>
    <w:rsid w:val="00B47BFD"/>
    <w:rsid w:val="00B47C11"/>
    <w:rsid w:val="00B47C43"/>
    <w:rsid w:val="00B47C57"/>
    <w:rsid w:val="00B47C95"/>
    <w:rsid w:val="00B47CF4"/>
    <w:rsid w:val="00B47DE2"/>
    <w:rsid w:val="00B47E52"/>
    <w:rsid w:val="00B47E65"/>
    <w:rsid w:val="00B47F2C"/>
    <w:rsid w:val="00B47F3B"/>
    <w:rsid w:val="00B47FA2"/>
    <w:rsid w:val="00B47FA5"/>
    <w:rsid w:val="00B47FB8"/>
    <w:rsid w:val="00B50000"/>
    <w:rsid w:val="00B50017"/>
    <w:rsid w:val="00B5001D"/>
    <w:rsid w:val="00B50049"/>
    <w:rsid w:val="00B500BA"/>
    <w:rsid w:val="00B500D2"/>
    <w:rsid w:val="00B50179"/>
    <w:rsid w:val="00B502C6"/>
    <w:rsid w:val="00B50330"/>
    <w:rsid w:val="00B50357"/>
    <w:rsid w:val="00B50450"/>
    <w:rsid w:val="00B504B1"/>
    <w:rsid w:val="00B504E7"/>
    <w:rsid w:val="00B504FC"/>
    <w:rsid w:val="00B5050F"/>
    <w:rsid w:val="00B50522"/>
    <w:rsid w:val="00B505DF"/>
    <w:rsid w:val="00B5065B"/>
    <w:rsid w:val="00B5065E"/>
    <w:rsid w:val="00B506B4"/>
    <w:rsid w:val="00B506E9"/>
    <w:rsid w:val="00B507E6"/>
    <w:rsid w:val="00B508D1"/>
    <w:rsid w:val="00B50A02"/>
    <w:rsid w:val="00B50A4E"/>
    <w:rsid w:val="00B50A58"/>
    <w:rsid w:val="00B50B13"/>
    <w:rsid w:val="00B50B4E"/>
    <w:rsid w:val="00B50BD6"/>
    <w:rsid w:val="00B50BFC"/>
    <w:rsid w:val="00B50C04"/>
    <w:rsid w:val="00B50C33"/>
    <w:rsid w:val="00B50C5D"/>
    <w:rsid w:val="00B50C5E"/>
    <w:rsid w:val="00B50C63"/>
    <w:rsid w:val="00B50CA8"/>
    <w:rsid w:val="00B50D31"/>
    <w:rsid w:val="00B50D34"/>
    <w:rsid w:val="00B50D50"/>
    <w:rsid w:val="00B50D59"/>
    <w:rsid w:val="00B50E00"/>
    <w:rsid w:val="00B50E06"/>
    <w:rsid w:val="00B50E5D"/>
    <w:rsid w:val="00B50E91"/>
    <w:rsid w:val="00B50E9B"/>
    <w:rsid w:val="00B50EAF"/>
    <w:rsid w:val="00B50EB5"/>
    <w:rsid w:val="00B50EBB"/>
    <w:rsid w:val="00B50EE1"/>
    <w:rsid w:val="00B50F20"/>
    <w:rsid w:val="00B50F96"/>
    <w:rsid w:val="00B50FAF"/>
    <w:rsid w:val="00B50FC6"/>
    <w:rsid w:val="00B50FDC"/>
    <w:rsid w:val="00B50FF9"/>
    <w:rsid w:val="00B51011"/>
    <w:rsid w:val="00B5102B"/>
    <w:rsid w:val="00B5103D"/>
    <w:rsid w:val="00B510AC"/>
    <w:rsid w:val="00B5117F"/>
    <w:rsid w:val="00B511A8"/>
    <w:rsid w:val="00B51212"/>
    <w:rsid w:val="00B5126C"/>
    <w:rsid w:val="00B51293"/>
    <w:rsid w:val="00B512A9"/>
    <w:rsid w:val="00B512DC"/>
    <w:rsid w:val="00B51328"/>
    <w:rsid w:val="00B51369"/>
    <w:rsid w:val="00B513E1"/>
    <w:rsid w:val="00B5145F"/>
    <w:rsid w:val="00B51464"/>
    <w:rsid w:val="00B514B5"/>
    <w:rsid w:val="00B5152E"/>
    <w:rsid w:val="00B5158F"/>
    <w:rsid w:val="00B515AD"/>
    <w:rsid w:val="00B515C7"/>
    <w:rsid w:val="00B515DB"/>
    <w:rsid w:val="00B515ED"/>
    <w:rsid w:val="00B515FB"/>
    <w:rsid w:val="00B51664"/>
    <w:rsid w:val="00B51691"/>
    <w:rsid w:val="00B516BE"/>
    <w:rsid w:val="00B51710"/>
    <w:rsid w:val="00B5179A"/>
    <w:rsid w:val="00B517A2"/>
    <w:rsid w:val="00B51812"/>
    <w:rsid w:val="00B51863"/>
    <w:rsid w:val="00B51872"/>
    <w:rsid w:val="00B51898"/>
    <w:rsid w:val="00B5189E"/>
    <w:rsid w:val="00B5194E"/>
    <w:rsid w:val="00B519A8"/>
    <w:rsid w:val="00B519F0"/>
    <w:rsid w:val="00B51AF3"/>
    <w:rsid w:val="00B51BE7"/>
    <w:rsid w:val="00B51C03"/>
    <w:rsid w:val="00B51C65"/>
    <w:rsid w:val="00B51DEC"/>
    <w:rsid w:val="00B51E2B"/>
    <w:rsid w:val="00B51E2C"/>
    <w:rsid w:val="00B51E5D"/>
    <w:rsid w:val="00B51E9B"/>
    <w:rsid w:val="00B51EFF"/>
    <w:rsid w:val="00B51F3E"/>
    <w:rsid w:val="00B51F81"/>
    <w:rsid w:val="00B52015"/>
    <w:rsid w:val="00B52068"/>
    <w:rsid w:val="00B5206A"/>
    <w:rsid w:val="00B52076"/>
    <w:rsid w:val="00B52099"/>
    <w:rsid w:val="00B52105"/>
    <w:rsid w:val="00B52132"/>
    <w:rsid w:val="00B52160"/>
    <w:rsid w:val="00B521ED"/>
    <w:rsid w:val="00B521F1"/>
    <w:rsid w:val="00B521F9"/>
    <w:rsid w:val="00B52218"/>
    <w:rsid w:val="00B522B3"/>
    <w:rsid w:val="00B52308"/>
    <w:rsid w:val="00B52396"/>
    <w:rsid w:val="00B52402"/>
    <w:rsid w:val="00B5240A"/>
    <w:rsid w:val="00B5256A"/>
    <w:rsid w:val="00B525B8"/>
    <w:rsid w:val="00B525EB"/>
    <w:rsid w:val="00B525FB"/>
    <w:rsid w:val="00B5266C"/>
    <w:rsid w:val="00B5266D"/>
    <w:rsid w:val="00B52697"/>
    <w:rsid w:val="00B5284F"/>
    <w:rsid w:val="00B52918"/>
    <w:rsid w:val="00B52930"/>
    <w:rsid w:val="00B52949"/>
    <w:rsid w:val="00B52B56"/>
    <w:rsid w:val="00B52BD2"/>
    <w:rsid w:val="00B52BFB"/>
    <w:rsid w:val="00B52C5C"/>
    <w:rsid w:val="00B52D58"/>
    <w:rsid w:val="00B52D6B"/>
    <w:rsid w:val="00B52D86"/>
    <w:rsid w:val="00B52DA5"/>
    <w:rsid w:val="00B52E98"/>
    <w:rsid w:val="00B52EA0"/>
    <w:rsid w:val="00B52F9E"/>
    <w:rsid w:val="00B5302B"/>
    <w:rsid w:val="00B53057"/>
    <w:rsid w:val="00B5306C"/>
    <w:rsid w:val="00B53150"/>
    <w:rsid w:val="00B53223"/>
    <w:rsid w:val="00B532B3"/>
    <w:rsid w:val="00B532D9"/>
    <w:rsid w:val="00B53378"/>
    <w:rsid w:val="00B533A7"/>
    <w:rsid w:val="00B53401"/>
    <w:rsid w:val="00B53418"/>
    <w:rsid w:val="00B53449"/>
    <w:rsid w:val="00B53465"/>
    <w:rsid w:val="00B5348A"/>
    <w:rsid w:val="00B534C5"/>
    <w:rsid w:val="00B53542"/>
    <w:rsid w:val="00B53577"/>
    <w:rsid w:val="00B535B4"/>
    <w:rsid w:val="00B536AE"/>
    <w:rsid w:val="00B5371D"/>
    <w:rsid w:val="00B53854"/>
    <w:rsid w:val="00B5385D"/>
    <w:rsid w:val="00B53873"/>
    <w:rsid w:val="00B53892"/>
    <w:rsid w:val="00B538A9"/>
    <w:rsid w:val="00B538C5"/>
    <w:rsid w:val="00B538C6"/>
    <w:rsid w:val="00B538FC"/>
    <w:rsid w:val="00B53A2C"/>
    <w:rsid w:val="00B53B12"/>
    <w:rsid w:val="00B53B33"/>
    <w:rsid w:val="00B53B70"/>
    <w:rsid w:val="00B53BF2"/>
    <w:rsid w:val="00B53C60"/>
    <w:rsid w:val="00B53C65"/>
    <w:rsid w:val="00B53CB7"/>
    <w:rsid w:val="00B53CE3"/>
    <w:rsid w:val="00B53D27"/>
    <w:rsid w:val="00B53DA2"/>
    <w:rsid w:val="00B53DBD"/>
    <w:rsid w:val="00B53DD2"/>
    <w:rsid w:val="00B53E0F"/>
    <w:rsid w:val="00B53E7A"/>
    <w:rsid w:val="00B53E8E"/>
    <w:rsid w:val="00B53E8F"/>
    <w:rsid w:val="00B53E94"/>
    <w:rsid w:val="00B53EBE"/>
    <w:rsid w:val="00B53FD5"/>
    <w:rsid w:val="00B53FE7"/>
    <w:rsid w:val="00B54014"/>
    <w:rsid w:val="00B5414D"/>
    <w:rsid w:val="00B5419B"/>
    <w:rsid w:val="00B541DA"/>
    <w:rsid w:val="00B5420F"/>
    <w:rsid w:val="00B5422C"/>
    <w:rsid w:val="00B5427F"/>
    <w:rsid w:val="00B542D6"/>
    <w:rsid w:val="00B543CF"/>
    <w:rsid w:val="00B54418"/>
    <w:rsid w:val="00B5446A"/>
    <w:rsid w:val="00B54478"/>
    <w:rsid w:val="00B54485"/>
    <w:rsid w:val="00B544A9"/>
    <w:rsid w:val="00B544C4"/>
    <w:rsid w:val="00B544C5"/>
    <w:rsid w:val="00B54744"/>
    <w:rsid w:val="00B54753"/>
    <w:rsid w:val="00B547FD"/>
    <w:rsid w:val="00B54813"/>
    <w:rsid w:val="00B5493E"/>
    <w:rsid w:val="00B5496B"/>
    <w:rsid w:val="00B549A8"/>
    <w:rsid w:val="00B549CC"/>
    <w:rsid w:val="00B54A26"/>
    <w:rsid w:val="00B54A9F"/>
    <w:rsid w:val="00B54AAC"/>
    <w:rsid w:val="00B54AFA"/>
    <w:rsid w:val="00B54B14"/>
    <w:rsid w:val="00B54B1F"/>
    <w:rsid w:val="00B54B88"/>
    <w:rsid w:val="00B54BB5"/>
    <w:rsid w:val="00B54BCB"/>
    <w:rsid w:val="00B54BD1"/>
    <w:rsid w:val="00B54CBE"/>
    <w:rsid w:val="00B54D95"/>
    <w:rsid w:val="00B54E8E"/>
    <w:rsid w:val="00B54EE2"/>
    <w:rsid w:val="00B54EF2"/>
    <w:rsid w:val="00B54F22"/>
    <w:rsid w:val="00B55020"/>
    <w:rsid w:val="00B550AF"/>
    <w:rsid w:val="00B55103"/>
    <w:rsid w:val="00B55169"/>
    <w:rsid w:val="00B551E5"/>
    <w:rsid w:val="00B5520E"/>
    <w:rsid w:val="00B5520F"/>
    <w:rsid w:val="00B55261"/>
    <w:rsid w:val="00B55276"/>
    <w:rsid w:val="00B5527B"/>
    <w:rsid w:val="00B5527F"/>
    <w:rsid w:val="00B552D0"/>
    <w:rsid w:val="00B552E1"/>
    <w:rsid w:val="00B55355"/>
    <w:rsid w:val="00B55357"/>
    <w:rsid w:val="00B553A4"/>
    <w:rsid w:val="00B553C8"/>
    <w:rsid w:val="00B55431"/>
    <w:rsid w:val="00B55496"/>
    <w:rsid w:val="00B55560"/>
    <w:rsid w:val="00B555BF"/>
    <w:rsid w:val="00B555D8"/>
    <w:rsid w:val="00B55635"/>
    <w:rsid w:val="00B556A0"/>
    <w:rsid w:val="00B556D9"/>
    <w:rsid w:val="00B55853"/>
    <w:rsid w:val="00B558DE"/>
    <w:rsid w:val="00B558E9"/>
    <w:rsid w:val="00B55916"/>
    <w:rsid w:val="00B55969"/>
    <w:rsid w:val="00B55A2E"/>
    <w:rsid w:val="00B55AC1"/>
    <w:rsid w:val="00B55AF2"/>
    <w:rsid w:val="00B55B55"/>
    <w:rsid w:val="00B55BBF"/>
    <w:rsid w:val="00B55C2E"/>
    <w:rsid w:val="00B55CDA"/>
    <w:rsid w:val="00B55CDB"/>
    <w:rsid w:val="00B55CF2"/>
    <w:rsid w:val="00B55D17"/>
    <w:rsid w:val="00B55DB9"/>
    <w:rsid w:val="00B55E1C"/>
    <w:rsid w:val="00B55E39"/>
    <w:rsid w:val="00B55E55"/>
    <w:rsid w:val="00B55F0F"/>
    <w:rsid w:val="00B55F1B"/>
    <w:rsid w:val="00B55F4F"/>
    <w:rsid w:val="00B55F89"/>
    <w:rsid w:val="00B55FAD"/>
    <w:rsid w:val="00B55FE6"/>
    <w:rsid w:val="00B55FF2"/>
    <w:rsid w:val="00B5604F"/>
    <w:rsid w:val="00B56067"/>
    <w:rsid w:val="00B560E0"/>
    <w:rsid w:val="00B5611F"/>
    <w:rsid w:val="00B56153"/>
    <w:rsid w:val="00B56155"/>
    <w:rsid w:val="00B5622C"/>
    <w:rsid w:val="00B56263"/>
    <w:rsid w:val="00B562FD"/>
    <w:rsid w:val="00B5633B"/>
    <w:rsid w:val="00B56382"/>
    <w:rsid w:val="00B563BB"/>
    <w:rsid w:val="00B56403"/>
    <w:rsid w:val="00B56432"/>
    <w:rsid w:val="00B564C4"/>
    <w:rsid w:val="00B56609"/>
    <w:rsid w:val="00B56643"/>
    <w:rsid w:val="00B568D1"/>
    <w:rsid w:val="00B5692F"/>
    <w:rsid w:val="00B569A0"/>
    <w:rsid w:val="00B569A8"/>
    <w:rsid w:val="00B56A11"/>
    <w:rsid w:val="00B56A4E"/>
    <w:rsid w:val="00B56A7F"/>
    <w:rsid w:val="00B56AAC"/>
    <w:rsid w:val="00B56AD6"/>
    <w:rsid w:val="00B56B09"/>
    <w:rsid w:val="00B56B9E"/>
    <w:rsid w:val="00B56BCB"/>
    <w:rsid w:val="00B56BF9"/>
    <w:rsid w:val="00B56C1F"/>
    <w:rsid w:val="00B56D62"/>
    <w:rsid w:val="00B56D90"/>
    <w:rsid w:val="00B56E0C"/>
    <w:rsid w:val="00B56E81"/>
    <w:rsid w:val="00B56E9E"/>
    <w:rsid w:val="00B56EDC"/>
    <w:rsid w:val="00B5702C"/>
    <w:rsid w:val="00B570B1"/>
    <w:rsid w:val="00B57194"/>
    <w:rsid w:val="00B571AD"/>
    <w:rsid w:val="00B571B5"/>
    <w:rsid w:val="00B571E8"/>
    <w:rsid w:val="00B57216"/>
    <w:rsid w:val="00B57272"/>
    <w:rsid w:val="00B5727B"/>
    <w:rsid w:val="00B572AD"/>
    <w:rsid w:val="00B57311"/>
    <w:rsid w:val="00B57316"/>
    <w:rsid w:val="00B57336"/>
    <w:rsid w:val="00B57364"/>
    <w:rsid w:val="00B57379"/>
    <w:rsid w:val="00B5738A"/>
    <w:rsid w:val="00B573DC"/>
    <w:rsid w:val="00B574C5"/>
    <w:rsid w:val="00B574CC"/>
    <w:rsid w:val="00B575CF"/>
    <w:rsid w:val="00B5761A"/>
    <w:rsid w:val="00B576F9"/>
    <w:rsid w:val="00B5771F"/>
    <w:rsid w:val="00B57753"/>
    <w:rsid w:val="00B57759"/>
    <w:rsid w:val="00B577ED"/>
    <w:rsid w:val="00B578B7"/>
    <w:rsid w:val="00B578EC"/>
    <w:rsid w:val="00B579F8"/>
    <w:rsid w:val="00B57A18"/>
    <w:rsid w:val="00B57A57"/>
    <w:rsid w:val="00B57A67"/>
    <w:rsid w:val="00B57A6E"/>
    <w:rsid w:val="00B57A70"/>
    <w:rsid w:val="00B57A82"/>
    <w:rsid w:val="00B57B7B"/>
    <w:rsid w:val="00B57C36"/>
    <w:rsid w:val="00B57CE3"/>
    <w:rsid w:val="00B57D1E"/>
    <w:rsid w:val="00B57D80"/>
    <w:rsid w:val="00B57D9A"/>
    <w:rsid w:val="00B57DFC"/>
    <w:rsid w:val="00B57E47"/>
    <w:rsid w:val="00B57E83"/>
    <w:rsid w:val="00B57EDC"/>
    <w:rsid w:val="00B57F36"/>
    <w:rsid w:val="00B57F90"/>
    <w:rsid w:val="00B57FA3"/>
    <w:rsid w:val="00B57FE3"/>
    <w:rsid w:val="00B6003B"/>
    <w:rsid w:val="00B6011A"/>
    <w:rsid w:val="00B60154"/>
    <w:rsid w:val="00B6016E"/>
    <w:rsid w:val="00B60207"/>
    <w:rsid w:val="00B6020C"/>
    <w:rsid w:val="00B6029C"/>
    <w:rsid w:val="00B602B6"/>
    <w:rsid w:val="00B60321"/>
    <w:rsid w:val="00B60394"/>
    <w:rsid w:val="00B603ED"/>
    <w:rsid w:val="00B603FB"/>
    <w:rsid w:val="00B60436"/>
    <w:rsid w:val="00B6043F"/>
    <w:rsid w:val="00B6044C"/>
    <w:rsid w:val="00B604A0"/>
    <w:rsid w:val="00B605AF"/>
    <w:rsid w:val="00B605D6"/>
    <w:rsid w:val="00B6063C"/>
    <w:rsid w:val="00B60653"/>
    <w:rsid w:val="00B6067A"/>
    <w:rsid w:val="00B60740"/>
    <w:rsid w:val="00B6086D"/>
    <w:rsid w:val="00B608E5"/>
    <w:rsid w:val="00B60A52"/>
    <w:rsid w:val="00B60A54"/>
    <w:rsid w:val="00B60A68"/>
    <w:rsid w:val="00B60A92"/>
    <w:rsid w:val="00B60AFC"/>
    <w:rsid w:val="00B60BB7"/>
    <w:rsid w:val="00B60BCE"/>
    <w:rsid w:val="00B60CAC"/>
    <w:rsid w:val="00B60CC1"/>
    <w:rsid w:val="00B60CEC"/>
    <w:rsid w:val="00B60CF3"/>
    <w:rsid w:val="00B60D3F"/>
    <w:rsid w:val="00B60E99"/>
    <w:rsid w:val="00B60FA2"/>
    <w:rsid w:val="00B61003"/>
    <w:rsid w:val="00B61075"/>
    <w:rsid w:val="00B61099"/>
    <w:rsid w:val="00B610D6"/>
    <w:rsid w:val="00B61135"/>
    <w:rsid w:val="00B611AF"/>
    <w:rsid w:val="00B611F1"/>
    <w:rsid w:val="00B6125B"/>
    <w:rsid w:val="00B6128B"/>
    <w:rsid w:val="00B612EB"/>
    <w:rsid w:val="00B6133A"/>
    <w:rsid w:val="00B6134E"/>
    <w:rsid w:val="00B613A0"/>
    <w:rsid w:val="00B613B4"/>
    <w:rsid w:val="00B613D4"/>
    <w:rsid w:val="00B61465"/>
    <w:rsid w:val="00B61471"/>
    <w:rsid w:val="00B614A0"/>
    <w:rsid w:val="00B614CA"/>
    <w:rsid w:val="00B61504"/>
    <w:rsid w:val="00B61511"/>
    <w:rsid w:val="00B61554"/>
    <w:rsid w:val="00B6155E"/>
    <w:rsid w:val="00B6158A"/>
    <w:rsid w:val="00B615AF"/>
    <w:rsid w:val="00B6186D"/>
    <w:rsid w:val="00B618B8"/>
    <w:rsid w:val="00B6193E"/>
    <w:rsid w:val="00B61951"/>
    <w:rsid w:val="00B619C7"/>
    <w:rsid w:val="00B619E8"/>
    <w:rsid w:val="00B61A89"/>
    <w:rsid w:val="00B61A9A"/>
    <w:rsid w:val="00B61AB2"/>
    <w:rsid w:val="00B61AC7"/>
    <w:rsid w:val="00B61B20"/>
    <w:rsid w:val="00B61B23"/>
    <w:rsid w:val="00B61B85"/>
    <w:rsid w:val="00B61B8B"/>
    <w:rsid w:val="00B61D08"/>
    <w:rsid w:val="00B61D8E"/>
    <w:rsid w:val="00B61DA0"/>
    <w:rsid w:val="00B61DB7"/>
    <w:rsid w:val="00B61E20"/>
    <w:rsid w:val="00B61F2C"/>
    <w:rsid w:val="00B61F34"/>
    <w:rsid w:val="00B61F42"/>
    <w:rsid w:val="00B61FF6"/>
    <w:rsid w:val="00B6206C"/>
    <w:rsid w:val="00B62096"/>
    <w:rsid w:val="00B62099"/>
    <w:rsid w:val="00B620C8"/>
    <w:rsid w:val="00B62227"/>
    <w:rsid w:val="00B62261"/>
    <w:rsid w:val="00B6227D"/>
    <w:rsid w:val="00B622D5"/>
    <w:rsid w:val="00B62493"/>
    <w:rsid w:val="00B62518"/>
    <w:rsid w:val="00B62538"/>
    <w:rsid w:val="00B625F9"/>
    <w:rsid w:val="00B62619"/>
    <w:rsid w:val="00B6262C"/>
    <w:rsid w:val="00B6265F"/>
    <w:rsid w:val="00B626DC"/>
    <w:rsid w:val="00B62728"/>
    <w:rsid w:val="00B6275B"/>
    <w:rsid w:val="00B62764"/>
    <w:rsid w:val="00B6276E"/>
    <w:rsid w:val="00B6278F"/>
    <w:rsid w:val="00B6285A"/>
    <w:rsid w:val="00B628B0"/>
    <w:rsid w:val="00B628C3"/>
    <w:rsid w:val="00B62917"/>
    <w:rsid w:val="00B62984"/>
    <w:rsid w:val="00B629CF"/>
    <w:rsid w:val="00B629E7"/>
    <w:rsid w:val="00B62A51"/>
    <w:rsid w:val="00B62AAA"/>
    <w:rsid w:val="00B62B04"/>
    <w:rsid w:val="00B62B05"/>
    <w:rsid w:val="00B62B1C"/>
    <w:rsid w:val="00B62B70"/>
    <w:rsid w:val="00B62B7B"/>
    <w:rsid w:val="00B62B8E"/>
    <w:rsid w:val="00B62C11"/>
    <w:rsid w:val="00B62C71"/>
    <w:rsid w:val="00B62DA3"/>
    <w:rsid w:val="00B62E32"/>
    <w:rsid w:val="00B62E55"/>
    <w:rsid w:val="00B62EF3"/>
    <w:rsid w:val="00B62F4B"/>
    <w:rsid w:val="00B630BE"/>
    <w:rsid w:val="00B63153"/>
    <w:rsid w:val="00B63160"/>
    <w:rsid w:val="00B631A9"/>
    <w:rsid w:val="00B6323A"/>
    <w:rsid w:val="00B63241"/>
    <w:rsid w:val="00B6325C"/>
    <w:rsid w:val="00B6326A"/>
    <w:rsid w:val="00B632BA"/>
    <w:rsid w:val="00B632C1"/>
    <w:rsid w:val="00B632C9"/>
    <w:rsid w:val="00B633AE"/>
    <w:rsid w:val="00B63401"/>
    <w:rsid w:val="00B6340E"/>
    <w:rsid w:val="00B63428"/>
    <w:rsid w:val="00B6343C"/>
    <w:rsid w:val="00B634A6"/>
    <w:rsid w:val="00B634E2"/>
    <w:rsid w:val="00B63513"/>
    <w:rsid w:val="00B6351D"/>
    <w:rsid w:val="00B635D2"/>
    <w:rsid w:val="00B635E0"/>
    <w:rsid w:val="00B635EC"/>
    <w:rsid w:val="00B6360C"/>
    <w:rsid w:val="00B63622"/>
    <w:rsid w:val="00B63628"/>
    <w:rsid w:val="00B6362D"/>
    <w:rsid w:val="00B6373A"/>
    <w:rsid w:val="00B637B7"/>
    <w:rsid w:val="00B637C5"/>
    <w:rsid w:val="00B637CA"/>
    <w:rsid w:val="00B637E0"/>
    <w:rsid w:val="00B637EE"/>
    <w:rsid w:val="00B637FA"/>
    <w:rsid w:val="00B63810"/>
    <w:rsid w:val="00B63855"/>
    <w:rsid w:val="00B638B2"/>
    <w:rsid w:val="00B638D5"/>
    <w:rsid w:val="00B638DD"/>
    <w:rsid w:val="00B63958"/>
    <w:rsid w:val="00B6397D"/>
    <w:rsid w:val="00B639D5"/>
    <w:rsid w:val="00B63A2D"/>
    <w:rsid w:val="00B63A39"/>
    <w:rsid w:val="00B63A64"/>
    <w:rsid w:val="00B63A6D"/>
    <w:rsid w:val="00B63A73"/>
    <w:rsid w:val="00B63AD8"/>
    <w:rsid w:val="00B63B95"/>
    <w:rsid w:val="00B63BBF"/>
    <w:rsid w:val="00B63BCF"/>
    <w:rsid w:val="00B63BEA"/>
    <w:rsid w:val="00B63C14"/>
    <w:rsid w:val="00B63C16"/>
    <w:rsid w:val="00B63C78"/>
    <w:rsid w:val="00B63C95"/>
    <w:rsid w:val="00B63CB2"/>
    <w:rsid w:val="00B63DCB"/>
    <w:rsid w:val="00B63DD7"/>
    <w:rsid w:val="00B63DDA"/>
    <w:rsid w:val="00B63DDF"/>
    <w:rsid w:val="00B63E08"/>
    <w:rsid w:val="00B63E62"/>
    <w:rsid w:val="00B63EC7"/>
    <w:rsid w:val="00B63ECB"/>
    <w:rsid w:val="00B63EF5"/>
    <w:rsid w:val="00B63F0A"/>
    <w:rsid w:val="00B63F1A"/>
    <w:rsid w:val="00B63F7A"/>
    <w:rsid w:val="00B63FA4"/>
    <w:rsid w:val="00B63FDD"/>
    <w:rsid w:val="00B63FFF"/>
    <w:rsid w:val="00B64093"/>
    <w:rsid w:val="00B641AF"/>
    <w:rsid w:val="00B64261"/>
    <w:rsid w:val="00B64292"/>
    <w:rsid w:val="00B642A1"/>
    <w:rsid w:val="00B642B8"/>
    <w:rsid w:val="00B643A3"/>
    <w:rsid w:val="00B64416"/>
    <w:rsid w:val="00B64439"/>
    <w:rsid w:val="00B64494"/>
    <w:rsid w:val="00B644BC"/>
    <w:rsid w:val="00B644FC"/>
    <w:rsid w:val="00B64515"/>
    <w:rsid w:val="00B645D7"/>
    <w:rsid w:val="00B64601"/>
    <w:rsid w:val="00B64626"/>
    <w:rsid w:val="00B64630"/>
    <w:rsid w:val="00B646AA"/>
    <w:rsid w:val="00B646F1"/>
    <w:rsid w:val="00B646FF"/>
    <w:rsid w:val="00B64762"/>
    <w:rsid w:val="00B6477A"/>
    <w:rsid w:val="00B647AD"/>
    <w:rsid w:val="00B64865"/>
    <w:rsid w:val="00B64869"/>
    <w:rsid w:val="00B64884"/>
    <w:rsid w:val="00B648B8"/>
    <w:rsid w:val="00B648E4"/>
    <w:rsid w:val="00B64929"/>
    <w:rsid w:val="00B649B8"/>
    <w:rsid w:val="00B649C3"/>
    <w:rsid w:val="00B649F3"/>
    <w:rsid w:val="00B64A8D"/>
    <w:rsid w:val="00B64B11"/>
    <w:rsid w:val="00B64B84"/>
    <w:rsid w:val="00B64D2C"/>
    <w:rsid w:val="00B64D4E"/>
    <w:rsid w:val="00B64D8F"/>
    <w:rsid w:val="00B64D98"/>
    <w:rsid w:val="00B64E1E"/>
    <w:rsid w:val="00B64F24"/>
    <w:rsid w:val="00B64F32"/>
    <w:rsid w:val="00B64F6C"/>
    <w:rsid w:val="00B64FC5"/>
    <w:rsid w:val="00B65006"/>
    <w:rsid w:val="00B650D2"/>
    <w:rsid w:val="00B650D3"/>
    <w:rsid w:val="00B65121"/>
    <w:rsid w:val="00B65180"/>
    <w:rsid w:val="00B651B1"/>
    <w:rsid w:val="00B651C6"/>
    <w:rsid w:val="00B652AF"/>
    <w:rsid w:val="00B652D1"/>
    <w:rsid w:val="00B652E9"/>
    <w:rsid w:val="00B65313"/>
    <w:rsid w:val="00B6534C"/>
    <w:rsid w:val="00B65353"/>
    <w:rsid w:val="00B653A5"/>
    <w:rsid w:val="00B653F4"/>
    <w:rsid w:val="00B6540F"/>
    <w:rsid w:val="00B65429"/>
    <w:rsid w:val="00B655CA"/>
    <w:rsid w:val="00B65609"/>
    <w:rsid w:val="00B65670"/>
    <w:rsid w:val="00B656AF"/>
    <w:rsid w:val="00B6570C"/>
    <w:rsid w:val="00B65715"/>
    <w:rsid w:val="00B6574D"/>
    <w:rsid w:val="00B657A7"/>
    <w:rsid w:val="00B65817"/>
    <w:rsid w:val="00B65899"/>
    <w:rsid w:val="00B658EB"/>
    <w:rsid w:val="00B65941"/>
    <w:rsid w:val="00B659D6"/>
    <w:rsid w:val="00B65A22"/>
    <w:rsid w:val="00B65A4C"/>
    <w:rsid w:val="00B65A82"/>
    <w:rsid w:val="00B65AC2"/>
    <w:rsid w:val="00B65AEA"/>
    <w:rsid w:val="00B65B12"/>
    <w:rsid w:val="00B65B29"/>
    <w:rsid w:val="00B65B48"/>
    <w:rsid w:val="00B65B75"/>
    <w:rsid w:val="00B65BD3"/>
    <w:rsid w:val="00B65C36"/>
    <w:rsid w:val="00B65C89"/>
    <w:rsid w:val="00B65CEA"/>
    <w:rsid w:val="00B65CEB"/>
    <w:rsid w:val="00B65D02"/>
    <w:rsid w:val="00B65D0F"/>
    <w:rsid w:val="00B65D7A"/>
    <w:rsid w:val="00B65DF5"/>
    <w:rsid w:val="00B65E30"/>
    <w:rsid w:val="00B65E44"/>
    <w:rsid w:val="00B65EA8"/>
    <w:rsid w:val="00B65F11"/>
    <w:rsid w:val="00B65F88"/>
    <w:rsid w:val="00B66026"/>
    <w:rsid w:val="00B6606C"/>
    <w:rsid w:val="00B660A3"/>
    <w:rsid w:val="00B660BC"/>
    <w:rsid w:val="00B661E9"/>
    <w:rsid w:val="00B662D0"/>
    <w:rsid w:val="00B662F7"/>
    <w:rsid w:val="00B66337"/>
    <w:rsid w:val="00B66376"/>
    <w:rsid w:val="00B66529"/>
    <w:rsid w:val="00B66550"/>
    <w:rsid w:val="00B665C6"/>
    <w:rsid w:val="00B665EA"/>
    <w:rsid w:val="00B6664C"/>
    <w:rsid w:val="00B66693"/>
    <w:rsid w:val="00B666AD"/>
    <w:rsid w:val="00B666D2"/>
    <w:rsid w:val="00B666DA"/>
    <w:rsid w:val="00B66787"/>
    <w:rsid w:val="00B66807"/>
    <w:rsid w:val="00B66823"/>
    <w:rsid w:val="00B66856"/>
    <w:rsid w:val="00B6685A"/>
    <w:rsid w:val="00B6685C"/>
    <w:rsid w:val="00B668A6"/>
    <w:rsid w:val="00B668DB"/>
    <w:rsid w:val="00B66947"/>
    <w:rsid w:val="00B6696E"/>
    <w:rsid w:val="00B6698E"/>
    <w:rsid w:val="00B669DC"/>
    <w:rsid w:val="00B66A8C"/>
    <w:rsid w:val="00B66A90"/>
    <w:rsid w:val="00B66ABC"/>
    <w:rsid w:val="00B66AD7"/>
    <w:rsid w:val="00B66B27"/>
    <w:rsid w:val="00B66B76"/>
    <w:rsid w:val="00B66B9F"/>
    <w:rsid w:val="00B66BBD"/>
    <w:rsid w:val="00B66BBF"/>
    <w:rsid w:val="00B66BEC"/>
    <w:rsid w:val="00B66C12"/>
    <w:rsid w:val="00B66C4A"/>
    <w:rsid w:val="00B66D2B"/>
    <w:rsid w:val="00B66DA1"/>
    <w:rsid w:val="00B66DAF"/>
    <w:rsid w:val="00B66DD3"/>
    <w:rsid w:val="00B66E33"/>
    <w:rsid w:val="00B66E97"/>
    <w:rsid w:val="00B66EFE"/>
    <w:rsid w:val="00B66F00"/>
    <w:rsid w:val="00B66F0D"/>
    <w:rsid w:val="00B66F21"/>
    <w:rsid w:val="00B66F95"/>
    <w:rsid w:val="00B67019"/>
    <w:rsid w:val="00B6701F"/>
    <w:rsid w:val="00B6705A"/>
    <w:rsid w:val="00B6708C"/>
    <w:rsid w:val="00B6709E"/>
    <w:rsid w:val="00B670CB"/>
    <w:rsid w:val="00B671A1"/>
    <w:rsid w:val="00B671CB"/>
    <w:rsid w:val="00B671D7"/>
    <w:rsid w:val="00B67252"/>
    <w:rsid w:val="00B67277"/>
    <w:rsid w:val="00B67367"/>
    <w:rsid w:val="00B67369"/>
    <w:rsid w:val="00B67397"/>
    <w:rsid w:val="00B67449"/>
    <w:rsid w:val="00B6746C"/>
    <w:rsid w:val="00B674F8"/>
    <w:rsid w:val="00B67502"/>
    <w:rsid w:val="00B6751C"/>
    <w:rsid w:val="00B67581"/>
    <w:rsid w:val="00B675A4"/>
    <w:rsid w:val="00B6761F"/>
    <w:rsid w:val="00B67662"/>
    <w:rsid w:val="00B67697"/>
    <w:rsid w:val="00B676A8"/>
    <w:rsid w:val="00B676FF"/>
    <w:rsid w:val="00B6779A"/>
    <w:rsid w:val="00B6782A"/>
    <w:rsid w:val="00B67977"/>
    <w:rsid w:val="00B679D8"/>
    <w:rsid w:val="00B67A67"/>
    <w:rsid w:val="00B67BF8"/>
    <w:rsid w:val="00B67C4F"/>
    <w:rsid w:val="00B67C6D"/>
    <w:rsid w:val="00B67CAB"/>
    <w:rsid w:val="00B67CBC"/>
    <w:rsid w:val="00B67D21"/>
    <w:rsid w:val="00B67D9C"/>
    <w:rsid w:val="00B67DBB"/>
    <w:rsid w:val="00B67E23"/>
    <w:rsid w:val="00B67E76"/>
    <w:rsid w:val="00B67E83"/>
    <w:rsid w:val="00B67EAF"/>
    <w:rsid w:val="00B67F06"/>
    <w:rsid w:val="00B67F49"/>
    <w:rsid w:val="00B67FBD"/>
    <w:rsid w:val="00B70017"/>
    <w:rsid w:val="00B70068"/>
    <w:rsid w:val="00B7006A"/>
    <w:rsid w:val="00B700A3"/>
    <w:rsid w:val="00B7011F"/>
    <w:rsid w:val="00B7017F"/>
    <w:rsid w:val="00B70186"/>
    <w:rsid w:val="00B701CA"/>
    <w:rsid w:val="00B7021F"/>
    <w:rsid w:val="00B70301"/>
    <w:rsid w:val="00B70347"/>
    <w:rsid w:val="00B703F4"/>
    <w:rsid w:val="00B70406"/>
    <w:rsid w:val="00B704F6"/>
    <w:rsid w:val="00B704FD"/>
    <w:rsid w:val="00B70516"/>
    <w:rsid w:val="00B7053E"/>
    <w:rsid w:val="00B70563"/>
    <w:rsid w:val="00B705D7"/>
    <w:rsid w:val="00B70625"/>
    <w:rsid w:val="00B7062B"/>
    <w:rsid w:val="00B7069D"/>
    <w:rsid w:val="00B706D6"/>
    <w:rsid w:val="00B7072C"/>
    <w:rsid w:val="00B70758"/>
    <w:rsid w:val="00B7075D"/>
    <w:rsid w:val="00B7076E"/>
    <w:rsid w:val="00B7079D"/>
    <w:rsid w:val="00B707B9"/>
    <w:rsid w:val="00B707C1"/>
    <w:rsid w:val="00B707D4"/>
    <w:rsid w:val="00B70824"/>
    <w:rsid w:val="00B70889"/>
    <w:rsid w:val="00B7094D"/>
    <w:rsid w:val="00B7096F"/>
    <w:rsid w:val="00B70975"/>
    <w:rsid w:val="00B70A90"/>
    <w:rsid w:val="00B70B33"/>
    <w:rsid w:val="00B70B82"/>
    <w:rsid w:val="00B70B8A"/>
    <w:rsid w:val="00B70C9E"/>
    <w:rsid w:val="00B70C9F"/>
    <w:rsid w:val="00B70CDD"/>
    <w:rsid w:val="00B70CFE"/>
    <w:rsid w:val="00B70D2D"/>
    <w:rsid w:val="00B70D57"/>
    <w:rsid w:val="00B70D5D"/>
    <w:rsid w:val="00B70D94"/>
    <w:rsid w:val="00B70DCA"/>
    <w:rsid w:val="00B70DD5"/>
    <w:rsid w:val="00B70E35"/>
    <w:rsid w:val="00B70F36"/>
    <w:rsid w:val="00B70F41"/>
    <w:rsid w:val="00B70F8D"/>
    <w:rsid w:val="00B70FF2"/>
    <w:rsid w:val="00B71023"/>
    <w:rsid w:val="00B71035"/>
    <w:rsid w:val="00B7109B"/>
    <w:rsid w:val="00B71149"/>
    <w:rsid w:val="00B7115C"/>
    <w:rsid w:val="00B7115F"/>
    <w:rsid w:val="00B71163"/>
    <w:rsid w:val="00B7118B"/>
    <w:rsid w:val="00B71198"/>
    <w:rsid w:val="00B71277"/>
    <w:rsid w:val="00B712C5"/>
    <w:rsid w:val="00B712C8"/>
    <w:rsid w:val="00B712CC"/>
    <w:rsid w:val="00B712EE"/>
    <w:rsid w:val="00B7133D"/>
    <w:rsid w:val="00B713C5"/>
    <w:rsid w:val="00B713CB"/>
    <w:rsid w:val="00B713F0"/>
    <w:rsid w:val="00B7143E"/>
    <w:rsid w:val="00B71459"/>
    <w:rsid w:val="00B716A0"/>
    <w:rsid w:val="00B716DF"/>
    <w:rsid w:val="00B71734"/>
    <w:rsid w:val="00B7175B"/>
    <w:rsid w:val="00B7179F"/>
    <w:rsid w:val="00B718CF"/>
    <w:rsid w:val="00B71918"/>
    <w:rsid w:val="00B71926"/>
    <w:rsid w:val="00B71959"/>
    <w:rsid w:val="00B7196F"/>
    <w:rsid w:val="00B719E0"/>
    <w:rsid w:val="00B71AA3"/>
    <w:rsid w:val="00B71AB5"/>
    <w:rsid w:val="00B71B7A"/>
    <w:rsid w:val="00B71BC8"/>
    <w:rsid w:val="00B71BDF"/>
    <w:rsid w:val="00B71C0B"/>
    <w:rsid w:val="00B71C29"/>
    <w:rsid w:val="00B71C2E"/>
    <w:rsid w:val="00B71C44"/>
    <w:rsid w:val="00B71C85"/>
    <w:rsid w:val="00B71CA6"/>
    <w:rsid w:val="00B71CC8"/>
    <w:rsid w:val="00B71DB8"/>
    <w:rsid w:val="00B71E8B"/>
    <w:rsid w:val="00B71ED3"/>
    <w:rsid w:val="00B71EE6"/>
    <w:rsid w:val="00B71EF1"/>
    <w:rsid w:val="00B71F0A"/>
    <w:rsid w:val="00B71F30"/>
    <w:rsid w:val="00B71FC4"/>
    <w:rsid w:val="00B720E3"/>
    <w:rsid w:val="00B72232"/>
    <w:rsid w:val="00B722FF"/>
    <w:rsid w:val="00B723F0"/>
    <w:rsid w:val="00B72581"/>
    <w:rsid w:val="00B7258B"/>
    <w:rsid w:val="00B72598"/>
    <w:rsid w:val="00B725CC"/>
    <w:rsid w:val="00B725CF"/>
    <w:rsid w:val="00B72638"/>
    <w:rsid w:val="00B72680"/>
    <w:rsid w:val="00B7268A"/>
    <w:rsid w:val="00B7272E"/>
    <w:rsid w:val="00B72759"/>
    <w:rsid w:val="00B72789"/>
    <w:rsid w:val="00B7284A"/>
    <w:rsid w:val="00B7290F"/>
    <w:rsid w:val="00B72917"/>
    <w:rsid w:val="00B72935"/>
    <w:rsid w:val="00B72A7A"/>
    <w:rsid w:val="00B72A92"/>
    <w:rsid w:val="00B72AD5"/>
    <w:rsid w:val="00B72B20"/>
    <w:rsid w:val="00B72B56"/>
    <w:rsid w:val="00B72C7C"/>
    <w:rsid w:val="00B72C8E"/>
    <w:rsid w:val="00B72CC7"/>
    <w:rsid w:val="00B72CC9"/>
    <w:rsid w:val="00B72D91"/>
    <w:rsid w:val="00B72D9C"/>
    <w:rsid w:val="00B72E1C"/>
    <w:rsid w:val="00B72E44"/>
    <w:rsid w:val="00B72F7F"/>
    <w:rsid w:val="00B72F9F"/>
    <w:rsid w:val="00B72FF0"/>
    <w:rsid w:val="00B730C8"/>
    <w:rsid w:val="00B73117"/>
    <w:rsid w:val="00B731D2"/>
    <w:rsid w:val="00B7320D"/>
    <w:rsid w:val="00B73219"/>
    <w:rsid w:val="00B73268"/>
    <w:rsid w:val="00B73359"/>
    <w:rsid w:val="00B73376"/>
    <w:rsid w:val="00B73418"/>
    <w:rsid w:val="00B734E2"/>
    <w:rsid w:val="00B73507"/>
    <w:rsid w:val="00B73514"/>
    <w:rsid w:val="00B7352F"/>
    <w:rsid w:val="00B73555"/>
    <w:rsid w:val="00B7355D"/>
    <w:rsid w:val="00B735A1"/>
    <w:rsid w:val="00B73660"/>
    <w:rsid w:val="00B73672"/>
    <w:rsid w:val="00B736C4"/>
    <w:rsid w:val="00B736DB"/>
    <w:rsid w:val="00B736E1"/>
    <w:rsid w:val="00B73757"/>
    <w:rsid w:val="00B73772"/>
    <w:rsid w:val="00B737E7"/>
    <w:rsid w:val="00B73800"/>
    <w:rsid w:val="00B7381B"/>
    <w:rsid w:val="00B73844"/>
    <w:rsid w:val="00B7387D"/>
    <w:rsid w:val="00B738B4"/>
    <w:rsid w:val="00B73901"/>
    <w:rsid w:val="00B73903"/>
    <w:rsid w:val="00B73934"/>
    <w:rsid w:val="00B739AD"/>
    <w:rsid w:val="00B739C5"/>
    <w:rsid w:val="00B73A04"/>
    <w:rsid w:val="00B73AD2"/>
    <w:rsid w:val="00B73B26"/>
    <w:rsid w:val="00B73B5E"/>
    <w:rsid w:val="00B73B6C"/>
    <w:rsid w:val="00B73BF2"/>
    <w:rsid w:val="00B73BF6"/>
    <w:rsid w:val="00B73C69"/>
    <w:rsid w:val="00B73C80"/>
    <w:rsid w:val="00B73CAE"/>
    <w:rsid w:val="00B73CD3"/>
    <w:rsid w:val="00B73CF9"/>
    <w:rsid w:val="00B73DCB"/>
    <w:rsid w:val="00B73EE6"/>
    <w:rsid w:val="00B73EE7"/>
    <w:rsid w:val="00B73F60"/>
    <w:rsid w:val="00B73F61"/>
    <w:rsid w:val="00B73F6A"/>
    <w:rsid w:val="00B73FEA"/>
    <w:rsid w:val="00B74045"/>
    <w:rsid w:val="00B740CE"/>
    <w:rsid w:val="00B740FB"/>
    <w:rsid w:val="00B7416E"/>
    <w:rsid w:val="00B74180"/>
    <w:rsid w:val="00B74198"/>
    <w:rsid w:val="00B741E1"/>
    <w:rsid w:val="00B74202"/>
    <w:rsid w:val="00B74219"/>
    <w:rsid w:val="00B7425A"/>
    <w:rsid w:val="00B74278"/>
    <w:rsid w:val="00B742C9"/>
    <w:rsid w:val="00B742E5"/>
    <w:rsid w:val="00B74358"/>
    <w:rsid w:val="00B74377"/>
    <w:rsid w:val="00B743A0"/>
    <w:rsid w:val="00B743FD"/>
    <w:rsid w:val="00B74456"/>
    <w:rsid w:val="00B744E0"/>
    <w:rsid w:val="00B745D1"/>
    <w:rsid w:val="00B7470D"/>
    <w:rsid w:val="00B74743"/>
    <w:rsid w:val="00B74767"/>
    <w:rsid w:val="00B747B7"/>
    <w:rsid w:val="00B747BB"/>
    <w:rsid w:val="00B747C2"/>
    <w:rsid w:val="00B747DD"/>
    <w:rsid w:val="00B74915"/>
    <w:rsid w:val="00B749D2"/>
    <w:rsid w:val="00B749E9"/>
    <w:rsid w:val="00B74A57"/>
    <w:rsid w:val="00B74A5C"/>
    <w:rsid w:val="00B74A67"/>
    <w:rsid w:val="00B74AB1"/>
    <w:rsid w:val="00B74AC3"/>
    <w:rsid w:val="00B74AEE"/>
    <w:rsid w:val="00B74B52"/>
    <w:rsid w:val="00B74BBB"/>
    <w:rsid w:val="00B74BBF"/>
    <w:rsid w:val="00B74BF3"/>
    <w:rsid w:val="00B74D23"/>
    <w:rsid w:val="00B74D67"/>
    <w:rsid w:val="00B74DBD"/>
    <w:rsid w:val="00B74E70"/>
    <w:rsid w:val="00B74ED4"/>
    <w:rsid w:val="00B74FCE"/>
    <w:rsid w:val="00B75050"/>
    <w:rsid w:val="00B7506C"/>
    <w:rsid w:val="00B75083"/>
    <w:rsid w:val="00B75103"/>
    <w:rsid w:val="00B75129"/>
    <w:rsid w:val="00B75148"/>
    <w:rsid w:val="00B7521E"/>
    <w:rsid w:val="00B7526A"/>
    <w:rsid w:val="00B7531B"/>
    <w:rsid w:val="00B7531E"/>
    <w:rsid w:val="00B7533C"/>
    <w:rsid w:val="00B7534E"/>
    <w:rsid w:val="00B75370"/>
    <w:rsid w:val="00B753C8"/>
    <w:rsid w:val="00B75448"/>
    <w:rsid w:val="00B755CF"/>
    <w:rsid w:val="00B755D3"/>
    <w:rsid w:val="00B755E1"/>
    <w:rsid w:val="00B757BA"/>
    <w:rsid w:val="00B75842"/>
    <w:rsid w:val="00B75853"/>
    <w:rsid w:val="00B7585A"/>
    <w:rsid w:val="00B7589B"/>
    <w:rsid w:val="00B758A1"/>
    <w:rsid w:val="00B759E7"/>
    <w:rsid w:val="00B759EC"/>
    <w:rsid w:val="00B75A76"/>
    <w:rsid w:val="00B75B08"/>
    <w:rsid w:val="00B75B0B"/>
    <w:rsid w:val="00B75C62"/>
    <w:rsid w:val="00B75C7D"/>
    <w:rsid w:val="00B75C8A"/>
    <w:rsid w:val="00B75CB3"/>
    <w:rsid w:val="00B75D0C"/>
    <w:rsid w:val="00B75D97"/>
    <w:rsid w:val="00B75DAF"/>
    <w:rsid w:val="00B75ED8"/>
    <w:rsid w:val="00B75F07"/>
    <w:rsid w:val="00B75F6C"/>
    <w:rsid w:val="00B75FFA"/>
    <w:rsid w:val="00B76032"/>
    <w:rsid w:val="00B7606C"/>
    <w:rsid w:val="00B760F4"/>
    <w:rsid w:val="00B76138"/>
    <w:rsid w:val="00B76144"/>
    <w:rsid w:val="00B7616D"/>
    <w:rsid w:val="00B76178"/>
    <w:rsid w:val="00B76201"/>
    <w:rsid w:val="00B76204"/>
    <w:rsid w:val="00B76259"/>
    <w:rsid w:val="00B76294"/>
    <w:rsid w:val="00B763FC"/>
    <w:rsid w:val="00B7642F"/>
    <w:rsid w:val="00B7652C"/>
    <w:rsid w:val="00B7652E"/>
    <w:rsid w:val="00B76548"/>
    <w:rsid w:val="00B76583"/>
    <w:rsid w:val="00B76595"/>
    <w:rsid w:val="00B765CC"/>
    <w:rsid w:val="00B76691"/>
    <w:rsid w:val="00B766A9"/>
    <w:rsid w:val="00B766F4"/>
    <w:rsid w:val="00B766FB"/>
    <w:rsid w:val="00B7676A"/>
    <w:rsid w:val="00B767AC"/>
    <w:rsid w:val="00B76833"/>
    <w:rsid w:val="00B76869"/>
    <w:rsid w:val="00B768A8"/>
    <w:rsid w:val="00B768CE"/>
    <w:rsid w:val="00B768F9"/>
    <w:rsid w:val="00B768FC"/>
    <w:rsid w:val="00B769FC"/>
    <w:rsid w:val="00B76A57"/>
    <w:rsid w:val="00B76A8A"/>
    <w:rsid w:val="00B76AC1"/>
    <w:rsid w:val="00B76AE9"/>
    <w:rsid w:val="00B76B56"/>
    <w:rsid w:val="00B76B71"/>
    <w:rsid w:val="00B76BBA"/>
    <w:rsid w:val="00B76BF0"/>
    <w:rsid w:val="00B76C1F"/>
    <w:rsid w:val="00B76C3B"/>
    <w:rsid w:val="00B76C4E"/>
    <w:rsid w:val="00B76CD9"/>
    <w:rsid w:val="00B76CFC"/>
    <w:rsid w:val="00B76D72"/>
    <w:rsid w:val="00B76DA1"/>
    <w:rsid w:val="00B76E56"/>
    <w:rsid w:val="00B76E60"/>
    <w:rsid w:val="00B76E94"/>
    <w:rsid w:val="00B76F11"/>
    <w:rsid w:val="00B76F72"/>
    <w:rsid w:val="00B7700E"/>
    <w:rsid w:val="00B77012"/>
    <w:rsid w:val="00B7703B"/>
    <w:rsid w:val="00B77056"/>
    <w:rsid w:val="00B77088"/>
    <w:rsid w:val="00B77094"/>
    <w:rsid w:val="00B770C7"/>
    <w:rsid w:val="00B770CD"/>
    <w:rsid w:val="00B770E5"/>
    <w:rsid w:val="00B77125"/>
    <w:rsid w:val="00B7712A"/>
    <w:rsid w:val="00B77159"/>
    <w:rsid w:val="00B771B2"/>
    <w:rsid w:val="00B771C1"/>
    <w:rsid w:val="00B7720A"/>
    <w:rsid w:val="00B7724E"/>
    <w:rsid w:val="00B7729A"/>
    <w:rsid w:val="00B772A4"/>
    <w:rsid w:val="00B772C3"/>
    <w:rsid w:val="00B7732D"/>
    <w:rsid w:val="00B7740A"/>
    <w:rsid w:val="00B77415"/>
    <w:rsid w:val="00B7744E"/>
    <w:rsid w:val="00B774A9"/>
    <w:rsid w:val="00B77565"/>
    <w:rsid w:val="00B77575"/>
    <w:rsid w:val="00B7759F"/>
    <w:rsid w:val="00B775A2"/>
    <w:rsid w:val="00B775D3"/>
    <w:rsid w:val="00B77688"/>
    <w:rsid w:val="00B7773A"/>
    <w:rsid w:val="00B77771"/>
    <w:rsid w:val="00B7777D"/>
    <w:rsid w:val="00B77780"/>
    <w:rsid w:val="00B77802"/>
    <w:rsid w:val="00B77A20"/>
    <w:rsid w:val="00B77A26"/>
    <w:rsid w:val="00B77A32"/>
    <w:rsid w:val="00B77ADF"/>
    <w:rsid w:val="00B77B51"/>
    <w:rsid w:val="00B77C38"/>
    <w:rsid w:val="00B77CDA"/>
    <w:rsid w:val="00B77D14"/>
    <w:rsid w:val="00B77D35"/>
    <w:rsid w:val="00B77D55"/>
    <w:rsid w:val="00B77D64"/>
    <w:rsid w:val="00B77DE6"/>
    <w:rsid w:val="00B77DED"/>
    <w:rsid w:val="00B77EEA"/>
    <w:rsid w:val="00B77F05"/>
    <w:rsid w:val="00B77F90"/>
    <w:rsid w:val="00B77F92"/>
    <w:rsid w:val="00B8001C"/>
    <w:rsid w:val="00B80028"/>
    <w:rsid w:val="00B80037"/>
    <w:rsid w:val="00B8005D"/>
    <w:rsid w:val="00B80066"/>
    <w:rsid w:val="00B8006B"/>
    <w:rsid w:val="00B800B2"/>
    <w:rsid w:val="00B800C4"/>
    <w:rsid w:val="00B80199"/>
    <w:rsid w:val="00B801F5"/>
    <w:rsid w:val="00B801FC"/>
    <w:rsid w:val="00B80204"/>
    <w:rsid w:val="00B80215"/>
    <w:rsid w:val="00B80358"/>
    <w:rsid w:val="00B804A8"/>
    <w:rsid w:val="00B804F0"/>
    <w:rsid w:val="00B8050B"/>
    <w:rsid w:val="00B80526"/>
    <w:rsid w:val="00B80527"/>
    <w:rsid w:val="00B80548"/>
    <w:rsid w:val="00B805B1"/>
    <w:rsid w:val="00B8063E"/>
    <w:rsid w:val="00B80689"/>
    <w:rsid w:val="00B8068C"/>
    <w:rsid w:val="00B80693"/>
    <w:rsid w:val="00B806BB"/>
    <w:rsid w:val="00B806F5"/>
    <w:rsid w:val="00B80726"/>
    <w:rsid w:val="00B8079B"/>
    <w:rsid w:val="00B807DA"/>
    <w:rsid w:val="00B8085B"/>
    <w:rsid w:val="00B80892"/>
    <w:rsid w:val="00B808BD"/>
    <w:rsid w:val="00B808C3"/>
    <w:rsid w:val="00B8090B"/>
    <w:rsid w:val="00B8091E"/>
    <w:rsid w:val="00B8094F"/>
    <w:rsid w:val="00B80999"/>
    <w:rsid w:val="00B809B8"/>
    <w:rsid w:val="00B80A24"/>
    <w:rsid w:val="00B80A25"/>
    <w:rsid w:val="00B80BF2"/>
    <w:rsid w:val="00B80C05"/>
    <w:rsid w:val="00B80C57"/>
    <w:rsid w:val="00B80D5A"/>
    <w:rsid w:val="00B80DFC"/>
    <w:rsid w:val="00B80ED0"/>
    <w:rsid w:val="00B80F1F"/>
    <w:rsid w:val="00B80F57"/>
    <w:rsid w:val="00B80F8E"/>
    <w:rsid w:val="00B81057"/>
    <w:rsid w:val="00B810B9"/>
    <w:rsid w:val="00B81100"/>
    <w:rsid w:val="00B8111F"/>
    <w:rsid w:val="00B8115C"/>
    <w:rsid w:val="00B811A3"/>
    <w:rsid w:val="00B811FE"/>
    <w:rsid w:val="00B8125F"/>
    <w:rsid w:val="00B812AC"/>
    <w:rsid w:val="00B812FE"/>
    <w:rsid w:val="00B8132B"/>
    <w:rsid w:val="00B81429"/>
    <w:rsid w:val="00B81450"/>
    <w:rsid w:val="00B814A2"/>
    <w:rsid w:val="00B81528"/>
    <w:rsid w:val="00B81557"/>
    <w:rsid w:val="00B81584"/>
    <w:rsid w:val="00B81641"/>
    <w:rsid w:val="00B816DF"/>
    <w:rsid w:val="00B81717"/>
    <w:rsid w:val="00B81743"/>
    <w:rsid w:val="00B8177F"/>
    <w:rsid w:val="00B8184C"/>
    <w:rsid w:val="00B81854"/>
    <w:rsid w:val="00B81959"/>
    <w:rsid w:val="00B81970"/>
    <w:rsid w:val="00B81999"/>
    <w:rsid w:val="00B8199A"/>
    <w:rsid w:val="00B819F1"/>
    <w:rsid w:val="00B819FB"/>
    <w:rsid w:val="00B81A11"/>
    <w:rsid w:val="00B81A28"/>
    <w:rsid w:val="00B81A6B"/>
    <w:rsid w:val="00B81A81"/>
    <w:rsid w:val="00B81AE4"/>
    <w:rsid w:val="00B81B41"/>
    <w:rsid w:val="00B81B84"/>
    <w:rsid w:val="00B81B9A"/>
    <w:rsid w:val="00B81BBF"/>
    <w:rsid w:val="00B81BC9"/>
    <w:rsid w:val="00B81BD3"/>
    <w:rsid w:val="00B81BF0"/>
    <w:rsid w:val="00B81C33"/>
    <w:rsid w:val="00B81C48"/>
    <w:rsid w:val="00B81C83"/>
    <w:rsid w:val="00B81C89"/>
    <w:rsid w:val="00B81C91"/>
    <w:rsid w:val="00B81C9A"/>
    <w:rsid w:val="00B81CDF"/>
    <w:rsid w:val="00B81D23"/>
    <w:rsid w:val="00B81D5F"/>
    <w:rsid w:val="00B81D9C"/>
    <w:rsid w:val="00B81DF2"/>
    <w:rsid w:val="00B81F83"/>
    <w:rsid w:val="00B82056"/>
    <w:rsid w:val="00B820BF"/>
    <w:rsid w:val="00B820F3"/>
    <w:rsid w:val="00B8218D"/>
    <w:rsid w:val="00B821A9"/>
    <w:rsid w:val="00B8226B"/>
    <w:rsid w:val="00B822D8"/>
    <w:rsid w:val="00B8236A"/>
    <w:rsid w:val="00B82378"/>
    <w:rsid w:val="00B823A3"/>
    <w:rsid w:val="00B823B0"/>
    <w:rsid w:val="00B8247E"/>
    <w:rsid w:val="00B824BD"/>
    <w:rsid w:val="00B82534"/>
    <w:rsid w:val="00B82543"/>
    <w:rsid w:val="00B82569"/>
    <w:rsid w:val="00B825B7"/>
    <w:rsid w:val="00B825FC"/>
    <w:rsid w:val="00B82693"/>
    <w:rsid w:val="00B826DF"/>
    <w:rsid w:val="00B8270E"/>
    <w:rsid w:val="00B82711"/>
    <w:rsid w:val="00B8271B"/>
    <w:rsid w:val="00B827FC"/>
    <w:rsid w:val="00B82832"/>
    <w:rsid w:val="00B8284F"/>
    <w:rsid w:val="00B8288E"/>
    <w:rsid w:val="00B828CB"/>
    <w:rsid w:val="00B82901"/>
    <w:rsid w:val="00B82937"/>
    <w:rsid w:val="00B829CF"/>
    <w:rsid w:val="00B82A44"/>
    <w:rsid w:val="00B82A59"/>
    <w:rsid w:val="00B82ABA"/>
    <w:rsid w:val="00B82ABB"/>
    <w:rsid w:val="00B82AF4"/>
    <w:rsid w:val="00B82B0F"/>
    <w:rsid w:val="00B82BDC"/>
    <w:rsid w:val="00B82C01"/>
    <w:rsid w:val="00B82C19"/>
    <w:rsid w:val="00B82C7F"/>
    <w:rsid w:val="00B82C81"/>
    <w:rsid w:val="00B82C86"/>
    <w:rsid w:val="00B82CAE"/>
    <w:rsid w:val="00B82CE2"/>
    <w:rsid w:val="00B82D26"/>
    <w:rsid w:val="00B82D40"/>
    <w:rsid w:val="00B82D43"/>
    <w:rsid w:val="00B82D49"/>
    <w:rsid w:val="00B82D6F"/>
    <w:rsid w:val="00B82D7F"/>
    <w:rsid w:val="00B82DF8"/>
    <w:rsid w:val="00B82E22"/>
    <w:rsid w:val="00B82E54"/>
    <w:rsid w:val="00B82F3B"/>
    <w:rsid w:val="00B82F7B"/>
    <w:rsid w:val="00B82FCC"/>
    <w:rsid w:val="00B82FDC"/>
    <w:rsid w:val="00B83032"/>
    <w:rsid w:val="00B83079"/>
    <w:rsid w:val="00B830B2"/>
    <w:rsid w:val="00B830B6"/>
    <w:rsid w:val="00B830BE"/>
    <w:rsid w:val="00B83120"/>
    <w:rsid w:val="00B83191"/>
    <w:rsid w:val="00B831A2"/>
    <w:rsid w:val="00B831A9"/>
    <w:rsid w:val="00B831D0"/>
    <w:rsid w:val="00B83255"/>
    <w:rsid w:val="00B8332E"/>
    <w:rsid w:val="00B83367"/>
    <w:rsid w:val="00B83396"/>
    <w:rsid w:val="00B83431"/>
    <w:rsid w:val="00B834CC"/>
    <w:rsid w:val="00B834EC"/>
    <w:rsid w:val="00B834EE"/>
    <w:rsid w:val="00B83544"/>
    <w:rsid w:val="00B835B6"/>
    <w:rsid w:val="00B835C5"/>
    <w:rsid w:val="00B83600"/>
    <w:rsid w:val="00B83608"/>
    <w:rsid w:val="00B83681"/>
    <w:rsid w:val="00B8368E"/>
    <w:rsid w:val="00B8369C"/>
    <w:rsid w:val="00B836BB"/>
    <w:rsid w:val="00B836CB"/>
    <w:rsid w:val="00B836F7"/>
    <w:rsid w:val="00B8378B"/>
    <w:rsid w:val="00B837C9"/>
    <w:rsid w:val="00B8385B"/>
    <w:rsid w:val="00B838E2"/>
    <w:rsid w:val="00B83932"/>
    <w:rsid w:val="00B8393B"/>
    <w:rsid w:val="00B839E3"/>
    <w:rsid w:val="00B83A18"/>
    <w:rsid w:val="00B83A62"/>
    <w:rsid w:val="00B83ADB"/>
    <w:rsid w:val="00B83ADC"/>
    <w:rsid w:val="00B83B99"/>
    <w:rsid w:val="00B83C10"/>
    <w:rsid w:val="00B83CF2"/>
    <w:rsid w:val="00B83D11"/>
    <w:rsid w:val="00B83D63"/>
    <w:rsid w:val="00B83DAC"/>
    <w:rsid w:val="00B83DB9"/>
    <w:rsid w:val="00B83DD6"/>
    <w:rsid w:val="00B83E10"/>
    <w:rsid w:val="00B83F38"/>
    <w:rsid w:val="00B83F49"/>
    <w:rsid w:val="00B83FF0"/>
    <w:rsid w:val="00B84023"/>
    <w:rsid w:val="00B841EE"/>
    <w:rsid w:val="00B8421E"/>
    <w:rsid w:val="00B8426B"/>
    <w:rsid w:val="00B842F6"/>
    <w:rsid w:val="00B8433E"/>
    <w:rsid w:val="00B843BD"/>
    <w:rsid w:val="00B84405"/>
    <w:rsid w:val="00B8444F"/>
    <w:rsid w:val="00B844DE"/>
    <w:rsid w:val="00B84506"/>
    <w:rsid w:val="00B84514"/>
    <w:rsid w:val="00B8451A"/>
    <w:rsid w:val="00B84583"/>
    <w:rsid w:val="00B8458B"/>
    <w:rsid w:val="00B845B6"/>
    <w:rsid w:val="00B845ED"/>
    <w:rsid w:val="00B8467F"/>
    <w:rsid w:val="00B846DF"/>
    <w:rsid w:val="00B84756"/>
    <w:rsid w:val="00B8478E"/>
    <w:rsid w:val="00B847DC"/>
    <w:rsid w:val="00B8482F"/>
    <w:rsid w:val="00B84906"/>
    <w:rsid w:val="00B8490C"/>
    <w:rsid w:val="00B849C3"/>
    <w:rsid w:val="00B84A33"/>
    <w:rsid w:val="00B84AF6"/>
    <w:rsid w:val="00B84B0F"/>
    <w:rsid w:val="00B84B31"/>
    <w:rsid w:val="00B84B5B"/>
    <w:rsid w:val="00B84B8D"/>
    <w:rsid w:val="00B84B9A"/>
    <w:rsid w:val="00B84BD0"/>
    <w:rsid w:val="00B84BF4"/>
    <w:rsid w:val="00B84C27"/>
    <w:rsid w:val="00B84C96"/>
    <w:rsid w:val="00B84C98"/>
    <w:rsid w:val="00B84CA7"/>
    <w:rsid w:val="00B84CC8"/>
    <w:rsid w:val="00B84D5C"/>
    <w:rsid w:val="00B84DB0"/>
    <w:rsid w:val="00B84DDB"/>
    <w:rsid w:val="00B84DED"/>
    <w:rsid w:val="00B84E1C"/>
    <w:rsid w:val="00B84EEE"/>
    <w:rsid w:val="00B84F43"/>
    <w:rsid w:val="00B84F83"/>
    <w:rsid w:val="00B84FBA"/>
    <w:rsid w:val="00B84FF2"/>
    <w:rsid w:val="00B85009"/>
    <w:rsid w:val="00B85021"/>
    <w:rsid w:val="00B8505C"/>
    <w:rsid w:val="00B850AA"/>
    <w:rsid w:val="00B8510F"/>
    <w:rsid w:val="00B85131"/>
    <w:rsid w:val="00B851EE"/>
    <w:rsid w:val="00B8530C"/>
    <w:rsid w:val="00B85376"/>
    <w:rsid w:val="00B85382"/>
    <w:rsid w:val="00B853AB"/>
    <w:rsid w:val="00B853FD"/>
    <w:rsid w:val="00B8544D"/>
    <w:rsid w:val="00B85490"/>
    <w:rsid w:val="00B854AC"/>
    <w:rsid w:val="00B854AF"/>
    <w:rsid w:val="00B855DC"/>
    <w:rsid w:val="00B85635"/>
    <w:rsid w:val="00B85662"/>
    <w:rsid w:val="00B856B3"/>
    <w:rsid w:val="00B856DC"/>
    <w:rsid w:val="00B8574A"/>
    <w:rsid w:val="00B85877"/>
    <w:rsid w:val="00B8588D"/>
    <w:rsid w:val="00B85893"/>
    <w:rsid w:val="00B858D2"/>
    <w:rsid w:val="00B85910"/>
    <w:rsid w:val="00B859DE"/>
    <w:rsid w:val="00B85A69"/>
    <w:rsid w:val="00B85AF1"/>
    <w:rsid w:val="00B85B17"/>
    <w:rsid w:val="00B85B24"/>
    <w:rsid w:val="00B85B2D"/>
    <w:rsid w:val="00B85B42"/>
    <w:rsid w:val="00B85C2D"/>
    <w:rsid w:val="00B85C41"/>
    <w:rsid w:val="00B85CA7"/>
    <w:rsid w:val="00B85CD4"/>
    <w:rsid w:val="00B85D0D"/>
    <w:rsid w:val="00B85D14"/>
    <w:rsid w:val="00B85D3F"/>
    <w:rsid w:val="00B85DE5"/>
    <w:rsid w:val="00B85E4C"/>
    <w:rsid w:val="00B85E9B"/>
    <w:rsid w:val="00B85F3D"/>
    <w:rsid w:val="00B85F52"/>
    <w:rsid w:val="00B85FB6"/>
    <w:rsid w:val="00B85FBC"/>
    <w:rsid w:val="00B85FD6"/>
    <w:rsid w:val="00B85FF2"/>
    <w:rsid w:val="00B8604E"/>
    <w:rsid w:val="00B86052"/>
    <w:rsid w:val="00B8605A"/>
    <w:rsid w:val="00B860D1"/>
    <w:rsid w:val="00B860F1"/>
    <w:rsid w:val="00B861D4"/>
    <w:rsid w:val="00B861F0"/>
    <w:rsid w:val="00B862D9"/>
    <w:rsid w:val="00B862E3"/>
    <w:rsid w:val="00B863B0"/>
    <w:rsid w:val="00B86422"/>
    <w:rsid w:val="00B86453"/>
    <w:rsid w:val="00B86488"/>
    <w:rsid w:val="00B864EA"/>
    <w:rsid w:val="00B8659C"/>
    <w:rsid w:val="00B865A7"/>
    <w:rsid w:val="00B865FC"/>
    <w:rsid w:val="00B866BE"/>
    <w:rsid w:val="00B866DC"/>
    <w:rsid w:val="00B8671B"/>
    <w:rsid w:val="00B86745"/>
    <w:rsid w:val="00B86767"/>
    <w:rsid w:val="00B86772"/>
    <w:rsid w:val="00B86777"/>
    <w:rsid w:val="00B867A0"/>
    <w:rsid w:val="00B8680E"/>
    <w:rsid w:val="00B868A3"/>
    <w:rsid w:val="00B868E0"/>
    <w:rsid w:val="00B86926"/>
    <w:rsid w:val="00B86928"/>
    <w:rsid w:val="00B86941"/>
    <w:rsid w:val="00B869DC"/>
    <w:rsid w:val="00B869E8"/>
    <w:rsid w:val="00B86A0D"/>
    <w:rsid w:val="00B86A34"/>
    <w:rsid w:val="00B86A4D"/>
    <w:rsid w:val="00B86AB7"/>
    <w:rsid w:val="00B86B94"/>
    <w:rsid w:val="00B86BD6"/>
    <w:rsid w:val="00B86DF6"/>
    <w:rsid w:val="00B86E67"/>
    <w:rsid w:val="00B86E7D"/>
    <w:rsid w:val="00B86EB4"/>
    <w:rsid w:val="00B86EBB"/>
    <w:rsid w:val="00B86ED9"/>
    <w:rsid w:val="00B86F17"/>
    <w:rsid w:val="00B86F19"/>
    <w:rsid w:val="00B86F34"/>
    <w:rsid w:val="00B86FD3"/>
    <w:rsid w:val="00B8701E"/>
    <w:rsid w:val="00B87063"/>
    <w:rsid w:val="00B8706B"/>
    <w:rsid w:val="00B87070"/>
    <w:rsid w:val="00B87096"/>
    <w:rsid w:val="00B8710B"/>
    <w:rsid w:val="00B87124"/>
    <w:rsid w:val="00B87154"/>
    <w:rsid w:val="00B8715B"/>
    <w:rsid w:val="00B8715C"/>
    <w:rsid w:val="00B87219"/>
    <w:rsid w:val="00B872D6"/>
    <w:rsid w:val="00B872D9"/>
    <w:rsid w:val="00B872E3"/>
    <w:rsid w:val="00B8738D"/>
    <w:rsid w:val="00B873BF"/>
    <w:rsid w:val="00B87571"/>
    <w:rsid w:val="00B8768C"/>
    <w:rsid w:val="00B87760"/>
    <w:rsid w:val="00B8787B"/>
    <w:rsid w:val="00B87899"/>
    <w:rsid w:val="00B87904"/>
    <w:rsid w:val="00B8790F"/>
    <w:rsid w:val="00B87920"/>
    <w:rsid w:val="00B87929"/>
    <w:rsid w:val="00B8792A"/>
    <w:rsid w:val="00B879C3"/>
    <w:rsid w:val="00B87A10"/>
    <w:rsid w:val="00B87A61"/>
    <w:rsid w:val="00B87AA7"/>
    <w:rsid w:val="00B87AAB"/>
    <w:rsid w:val="00B87B0B"/>
    <w:rsid w:val="00B87B33"/>
    <w:rsid w:val="00B87B42"/>
    <w:rsid w:val="00B87C4B"/>
    <w:rsid w:val="00B87D11"/>
    <w:rsid w:val="00B87D16"/>
    <w:rsid w:val="00B87D84"/>
    <w:rsid w:val="00B87DF9"/>
    <w:rsid w:val="00B87EA3"/>
    <w:rsid w:val="00B87F1D"/>
    <w:rsid w:val="00B87F89"/>
    <w:rsid w:val="00B900AA"/>
    <w:rsid w:val="00B900C8"/>
    <w:rsid w:val="00B900CD"/>
    <w:rsid w:val="00B900FA"/>
    <w:rsid w:val="00B90193"/>
    <w:rsid w:val="00B901AD"/>
    <w:rsid w:val="00B901E1"/>
    <w:rsid w:val="00B90274"/>
    <w:rsid w:val="00B902EF"/>
    <w:rsid w:val="00B90396"/>
    <w:rsid w:val="00B9039F"/>
    <w:rsid w:val="00B90408"/>
    <w:rsid w:val="00B90452"/>
    <w:rsid w:val="00B90487"/>
    <w:rsid w:val="00B90493"/>
    <w:rsid w:val="00B90494"/>
    <w:rsid w:val="00B904AB"/>
    <w:rsid w:val="00B904D4"/>
    <w:rsid w:val="00B90530"/>
    <w:rsid w:val="00B9053F"/>
    <w:rsid w:val="00B9056E"/>
    <w:rsid w:val="00B90572"/>
    <w:rsid w:val="00B905AA"/>
    <w:rsid w:val="00B905D3"/>
    <w:rsid w:val="00B905D7"/>
    <w:rsid w:val="00B90611"/>
    <w:rsid w:val="00B906AD"/>
    <w:rsid w:val="00B906EA"/>
    <w:rsid w:val="00B9078C"/>
    <w:rsid w:val="00B9078D"/>
    <w:rsid w:val="00B907EB"/>
    <w:rsid w:val="00B908DE"/>
    <w:rsid w:val="00B90941"/>
    <w:rsid w:val="00B90998"/>
    <w:rsid w:val="00B909B3"/>
    <w:rsid w:val="00B909E1"/>
    <w:rsid w:val="00B90A1F"/>
    <w:rsid w:val="00B90A2A"/>
    <w:rsid w:val="00B90A2E"/>
    <w:rsid w:val="00B90B56"/>
    <w:rsid w:val="00B90B93"/>
    <w:rsid w:val="00B90BEE"/>
    <w:rsid w:val="00B90C62"/>
    <w:rsid w:val="00B90CD2"/>
    <w:rsid w:val="00B90DE4"/>
    <w:rsid w:val="00B90E2E"/>
    <w:rsid w:val="00B90E3E"/>
    <w:rsid w:val="00B90E53"/>
    <w:rsid w:val="00B90E8F"/>
    <w:rsid w:val="00B90ED3"/>
    <w:rsid w:val="00B90EE0"/>
    <w:rsid w:val="00B90EF4"/>
    <w:rsid w:val="00B90F81"/>
    <w:rsid w:val="00B90FCF"/>
    <w:rsid w:val="00B91017"/>
    <w:rsid w:val="00B9109B"/>
    <w:rsid w:val="00B910A8"/>
    <w:rsid w:val="00B910C4"/>
    <w:rsid w:val="00B910D8"/>
    <w:rsid w:val="00B910E2"/>
    <w:rsid w:val="00B9120F"/>
    <w:rsid w:val="00B91212"/>
    <w:rsid w:val="00B91266"/>
    <w:rsid w:val="00B91299"/>
    <w:rsid w:val="00B912A8"/>
    <w:rsid w:val="00B912D9"/>
    <w:rsid w:val="00B912E7"/>
    <w:rsid w:val="00B91326"/>
    <w:rsid w:val="00B913DA"/>
    <w:rsid w:val="00B91445"/>
    <w:rsid w:val="00B914B4"/>
    <w:rsid w:val="00B914C4"/>
    <w:rsid w:val="00B914FF"/>
    <w:rsid w:val="00B915F5"/>
    <w:rsid w:val="00B916AF"/>
    <w:rsid w:val="00B916C0"/>
    <w:rsid w:val="00B916D1"/>
    <w:rsid w:val="00B9170F"/>
    <w:rsid w:val="00B91714"/>
    <w:rsid w:val="00B9173E"/>
    <w:rsid w:val="00B917F7"/>
    <w:rsid w:val="00B91808"/>
    <w:rsid w:val="00B91815"/>
    <w:rsid w:val="00B918A4"/>
    <w:rsid w:val="00B918B3"/>
    <w:rsid w:val="00B918C2"/>
    <w:rsid w:val="00B91901"/>
    <w:rsid w:val="00B91902"/>
    <w:rsid w:val="00B91933"/>
    <w:rsid w:val="00B9193A"/>
    <w:rsid w:val="00B9194F"/>
    <w:rsid w:val="00B9195B"/>
    <w:rsid w:val="00B919AF"/>
    <w:rsid w:val="00B91A43"/>
    <w:rsid w:val="00B91AA7"/>
    <w:rsid w:val="00B91ABE"/>
    <w:rsid w:val="00B91AFC"/>
    <w:rsid w:val="00B91B60"/>
    <w:rsid w:val="00B91BB1"/>
    <w:rsid w:val="00B91BFA"/>
    <w:rsid w:val="00B91C70"/>
    <w:rsid w:val="00B91C7F"/>
    <w:rsid w:val="00B91D01"/>
    <w:rsid w:val="00B91D87"/>
    <w:rsid w:val="00B91E83"/>
    <w:rsid w:val="00B91F06"/>
    <w:rsid w:val="00B91F07"/>
    <w:rsid w:val="00B91FAD"/>
    <w:rsid w:val="00B91FB1"/>
    <w:rsid w:val="00B91FB5"/>
    <w:rsid w:val="00B91FCA"/>
    <w:rsid w:val="00B91FE0"/>
    <w:rsid w:val="00B9203C"/>
    <w:rsid w:val="00B92063"/>
    <w:rsid w:val="00B920E7"/>
    <w:rsid w:val="00B92115"/>
    <w:rsid w:val="00B92125"/>
    <w:rsid w:val="00B92131"/>
    <w:rsid w:val="00B92196"/>
    <w:rsid w:val="00B92250"/>
    <w:rsid w:val="00B922A6"/>
    <w:rsid w:val="00B922F4"/>
    <w:rsid w:val="00B923FF"/>
    <w:rsid w:val="00B924BB"/>
    <w:rsid w:val="00B924ED"/>
    <w:rsid w:val="00B9254E"/>
    <w:rsid w:val="00B9259D"/>
    <w:rsid w:val="00B925FE"/>
    <w:rsid w:val="00B9260A"/>
    <w:rsid w:val="00B9267D"/>
    <w:rsid w:val="00B926F3"/>
    <w:rsid w:val="00B92754"/>
    <w:rsid w:val="00B9277D"/>
    <w:rsid w:val="00B928A1"/>
    <w:rsid w:val="00B92911"/>
    <w:rsid w:val="00B9296F"/>
    <w:rsid w:val="00B92A84"/>
    <w:rsid w:val="00B92AD3"/>
    <w:rsid w:val="00B92B50"/>
    <w:rsid w:val="00B92B5D"/>
    <w:rsid w:val="00B92BB6"/>
    <w:rsid w:val="00B92C26"/>
    <w:rsid w:val="00B92C4B"/>
    <w:rsid w:val="00B92C93"/>
    <w:rsid w:val="00B92D13"/>
    <w:rsid w:val="00B92D28"/>
    <w:rsid w:val="00B92D35"/>
    <w:rsid w:val="00B92D6D"/>
    <w:rsid w:val="00B92D6F"/>
    <w:rsid w:val="00B92E72"/>
    <w:rsid w:val="00B92EB7"/>
    <w:rsid w:val="00B92EDC"/>
    <w:rsid w:val="00B92F01"/>
    <w:rsid w:val="00B92F43"/>
    <w:rsid w:val="00B92F7B"/>
    <w:rsid w:val="00B92FED"/>
    <w:rsid w:val="00B9312E"/>
    <w:rsid w:val="00B93276"/>
    <w:rsid w:val="00B932BF"/>
    <w:rsid w:val="00B93368"/>
    <w:rsid w:val="00B933ED"/>
    <w:rsid w:val="00B9340C"/>
    <w:rsid w:val="00B9341E"/>
    <w:rsid w:val="00B9342F"/>
    <w:rsid w:val="00B9344C"/>
    <w:rsid w:val="00B93469"/>
    <w:rsid w:val="00B934B2"/>
    <w:rsid w:val="00B934CE"/>
    <w:rsid w:val="00B934CF"/>
    <w:rsid w:val="00B93546"/>
    <w:rsid w:val="00B935E0"/>
    <w:rsid w:val="00B935F4"/>
    <w:rsid w:val="00B935FB"/>
    <w:rsid w:val="00B93654"/>
    <w:rsid w:val="00B936F5"/>
    <w:rsid w:val="00B93722"/>
    <w:rsid w:val="00B9375F"/>
    <w:rsid w:val="00B93789"/>
    <w:rsid w:val="00B937A1"/>
    <w:rsid w:val="00B937B7"/>
    <w:rsid w:val="00B9381D"/>
    <w:rsid w:val="00B9386D"/>
    <w:rsid w:val="00B93A12"/>
    <w:rsid w:val="00B93A69"/>
    <w:rsid w:val="00B93A8C"/>
    <w:rsid w:val="00B93AB7"/>
    <w:rsid w:val="00B93BAF"/>
    <w:rsid w:val="00B93C45"/>
    <w:rsid w:val="00B93C4C"/>
    <w:rsid w:val="00B93C50"/>
    <w:rsid w:val="00B93C61"/>
    <w:rsid w:val="00B93CB6"/>
    <w:rsid w:val="00B93E9D"/>
    <w:rsid w:val="00B93EBD"/>
    <w:rsid w:val="00B93EC3"/>
    <w:rsid w:val="00B93F98"/>
    <w:rsid w:val="00B93FE8"/>
    <w:rsid w:val="00B93FF8"/>
    <w:rsid w:val="00B94009"/>
    <w:rsid w:val="00B94076"/>
    <w:rsid w:val="00B940BB"/>
    <w:rsid w:val="00B940CC"/>
    <w:rsid w:val="00B941B9"/>
    <w:rsid w:val="00B941C1"/>
    <w:rsid w:val="00B94207"/>
    <w:rsid w:val="00B94211"/>
    <w:rsid w:val="00B94232"/>
    <w:rsid w:val="00B942BD"/>
    <w:rsid w:val="00B942EB"/>
    <w:rsid w:val="00B9432C"/>
    <w:rsid w:val="00B94345"/>
    <w:rsid w:val="00B943C4"/>
    <w:rsid w:val="00B9442C"/>
    <w:rsid w:val="00B94447"/>
    <w:rsid w:val="00B9445F"/>
    <w:rsid w:val="00B94487"/>
    <w:rsid w:val="00B94494"/>
    <w:rsid w:val="00B9450D"/>
    <w:rsid w:val="00B94539"/>
    <w:rsid w:val="00B945B6"/>
    <w:rsid w:val="00B94604"/>
    <w:rsid w:val="00B94632"/>
    <w:rsid w:val="00B94734"/>
    <w:rsid w:val="00B9474A"/>
    <w:rsid w:val="00B9478D"/>
    <w:rsid w:val="00B947ED"/>
    <w:rsid w:val="00B9483B"/>
    <w:rsid w:val="00B94846"/>
    <w:rsid w:val="00B948B4"/>
    <w:rsid w:val="00B948E5"/>
    <w:rsid w:val="00B94937"/>
    <w:rsid w:val="00B94971"/>
    <w:rsid w:val="00B949DB"/>
    <w:rsid w:val="00B949F5"/>
    <w:rsid w:val="00B94C46"/>
    <w:rsid w:val="00B94CE2"/>
    <w:rsid w:val="00B94CE7"/>
    <w:rsid w:val="00B94D49"/>
    <w:rsid w:val="00B94DDF"/>
    <w:rsid w:val="00B94E9A"/>
    <w:rsid w:val="00B94EED"/>
    <w:rsid w:val="00B94F3A"/>
    <w:rsid w:val="00B94FA1"/>
    <w:rsid w:val="00B9511B"/>
    <w:rsid w:val="00B95173"/>
    <w:rsid w:val="00B9518A"/>
    <w:rsid w:val="00B95199"/>
    <w:rsid w:val="00B951C5"/>
    <w:rsid w:val="00B951C6"/>
    <w:rsid w:val="00B95244"/>
    <w:rsid w:val="00B952AE"/>
    <w:rsid w:val="00B95385"/>
    <w:rsid w:val="00B953BB"/>
    <w:rsid w:val="00B953D5"/>
    <w:rsid w:val="00B953F3"/>
    <w:rsid w:val="00B953FB"/>
    <w:rsid w:val="00B95447"/>
    <w:rsid w:val="00B9548E"/>
    <w:rsid w:val="00B954D3"/>
    <w:rsid w:val="00B95594"/>
    <w:rsid w:val="00B955FC"/>
    <w:rsid w:val="00B95633"/>
    <w:rsid w:val="00B95636"/>
    <w:rsid w:val="00B956EE"/>
    <w:rsid w:val="00B9578A"/>
    <w:rsid w:val="00B95792"/>
    <w:rsid w:val="00B957D9"/>
    <w:rsid w:val="00B957DB"/>
    <w:rsid w:val="00B95811"/>
    <w:rsid w:val="00B95832"/>
    <w:rsid w:val="00B95896"/>
    <w:rsid w:val="00B958A8"/>
    <w:rsid w:val="00B958B7"/>
    <w:rsid w:val="00B958F0"/>
    <w:rsid w:val="00B958F7"/>
    <w:rsid w:val="00B9590C"/>
    <w:rsid w:val="00B95A03"/>
    <w:rsid w:val="00B95A17"/>
    <w:rsid w:val="00B95A33"/>
    <w:rsid w:val="00B95A59"/>
    <w:rsid w:val="00B95A8F"/>
    <w:rsid w:val="00B95B6B"/>
    <w:rsid w:val="00B95C03"/>
    <w:rsid w:val="00B95C31"/>
    <w:rsid w:val="00B95C5C"/>
    <w:rsid w:val="00B95CDA"/>
    <w:rsid w:val="00B95D5C"/>
    <w:rsid w:val="00B95DEB"/>
    <w:rsid w:val="00B95DFE"/>
    <w:rsid w:val="00B95F01"/>
    <w:rsid w:val="00B95F51"/>
    <w:rsid w:val="00B95F85"/>
    <w:rsid w:val="00B9600C"/>
    <w:rsid w:val="00B96036"/>
    <w:rsid w:val="00B9606D"/>
    <w:rsid w:val="00B96092"/>
    <w:rsid w:val="00B960C1"/>
    <w:rsid w:val="00B960EF"/>
    <w:rsid w:val="00B960F4"/>
    <w:rsid w:val="00B9617F"/>
    <w:rsid w:val="00B961A2"/>
    <w:rsid w:val="00B961D2"/>
    <w:rsid w:val="00B961DD"/>
    <w:rsid w:val="00B961DF"/>
    <w:rsid w:val="00B96225"/>
    <w:rsid w:val="00B9631B"/>
    <w:rsid w:val="00B9631F"/>
    <w:rsid w:val="00B9633A"/>
    <w:rsid w:val="00B964F1"/>
    <w:rsid w:val="00B96569"/>
    <w:rsid w:val="00B96572"/>
    <w:rsid w:val="00B96578"/>
    <w:rsid w:val="00B9658B"/>
    <w:rsid w:val="00B965B4"/>
    <w:rsid w:val="00B96648"/>
    <w:rsid w:val="00B96686"/>
    <w:rsid w:val="00B966E7"/>
    <w:rsid w:val="00B96721"/>
    <w:rsid w:val="00B96785"/>
    <w:rsid w:val="00B967E0"/>
    <w:rsid w:val="00B968C9"/>
    <w:rsid w:val="00B968F9"/>
    <w:rsid w:val="00B9692C"/>
    <w:rsid w:val="00B96972"/>
    <w:rsid w:val="00B96985"/>
    <w:rsid w:val="00B96990"/>
    <w:rsid w:val="00B969D4"/>
    <w:rsid w:val="00B969E9"/>
    <w:rsid w:val="00B969F5"/>
    <w:rsid w:val="00B969FE"/>
    <w:rsid w:val="00B96A24"/>
    <w:rsid w:val="00B96A54"/>
    <w:rsid w:val="00B96A6B"/>
    <w:rsid w:val="00B96A7C"/>
    <w:rsid w:val="00B96A94"/>
    <w:rsid w:val="00B96AD3"/>
    <w:rsid w:val="00B96B31"/>
    <w:rsid w:val="00B96B8B"/>
    <w:rsid w:val="00B96C0F"/>
    <w:rsid w:val="00B96C6A"/>
    <w:rsid w:val="00B96C96"/>
    <w:rsid w:val="00B96D58"/>
    <w:rsid w:val="00B96D6C"/>
    <w:rsid w:val="00B96D9D"/>
    <w:rsid w:val="00B96E69"/>
    <w:rsid w:val="00B96E8D"/>
    <w:rsid w:val="00B96EAD"/>
    <w:rsid w:val="00B96EB8"/>
    <w:rsid w:val="00B96EDE"/>
    <w:rsid w:val="00B96EE9"/>
    <w:rsid w:val="00B96F12"/>
    <w:rsid w:val="00B96F1A"/>
    <w:rsid w:val="00B96F8B"/>
    <w:rsid w:val="00B96FDB"/>
    <w:rsid w:val="00B970C0"/>
    <w:rsid w:val="00B97113"/>
    <w:rsid w:val="00B9724C"/>
    <w:rsid w:val="00B9724F"/>
    <w:rsid w:val="00B9726F"/>
    <w:rsid w:val="00B972E5"/>
    <w:rsid w:val="00B972F5"/>
    <w:rsid w:val="00B97304"/>
    <w:rsid w:val="00B9735B"/>
    <w:rsid w:val="00B973AE"/>
    <w:rsid w:val="00B973D8"/>
    <w:rsid w:val="00B973F2"/>
    <w:rsid w:val="00B974EB"/>
    <w:rsid w:val="00B9750C"/>
    <w:rsid w:val="00B9752C"/>
    <w:rsid w:val="00B97580"/>
    <w:rsid w:val="00B97698"/>
    <w:rsid w:val="00B9769B"/>
    <w:rsid w:val="00B976F3"/>
    <w:rsid w:val="00B97714"/>
    <w:rsid w:val="00B9772F"/>
    <w:rsid w:val="00B9774B"/>
    <w:rsid w:val="00B9777A"/>
    <w:rsid w:val="00B9777D"/>
    <w:rsid w:val="00B97787"/>
    <w:rsid w:val="00B977B0"/>
    <w:rsid w:val="00B97842"/>
    <w:rsid w:val="00B97871"/>
    <w:rsid w:val="00B9787E"/>
    <w:rsid w:val="00B978CF"/>
    <w:rsid w:val="00B97991"/>
    <w:rsid w:val="00B979D6"/>
    <w:rsid w:val="00B979F2"/>
    <w:rsid w:val="00B97A14"/>
    <w:rsid w:val="00B97A4E"/>
    <w:rsid w:val="00B97A53"/>
    <w:rsid w:val="00B97A9B"/>
    <w:rsid w:val="00B97AD0"/>
    <w:rsid w:val="00B97AFA"/>
    <w:rsid w:val="00B97AFD"/>
    <w:rsid w:val="00B97B10"/>
    <w:rsid w:val="00B97B3D"/>
    <w:rsid w:val="00B97B48"/>
    <w:rsid w:val="00B97B6D"/>
    <w:rsid w:val="00B97B93"/>
    <w:rsid w:val="00B97B9C"/>
    <w:rsid w:val="00B97C1D"/>
    <w:rsid w:val="00B97C21"/>
    <w:rsid w:val="00B97C51"/>
    <w:rsid w:val="00B97D03"/>
    <w:rsid w:val="00B97D0D"/>
    <w:rsid w:val="00B97D2C"/>
    <w:rsid w:val="00B97DF4"/>
    <w:rsid w:val="00B97DF8"/>
    <w:rsid w:val="00B97E92"/>
    <w:rsid w:val="00B97E94"/>
    <w:rsid w:val="00B97EF8"/>
    <w:rsid w:val="00B97F00"/>
    <w:rsid w:val="00B97F06"/>
    <w:rsid w:val="00B97F58"/>
    <w:rsid w:val="00B97F5C"/>
    <w:rsid w:val="00B97F79"/>
    <w:rsid w:val="00B97FC7"/>
    <w:rsid w:val="00B97FC9"/>
    <w:rsid w:val="00B97FCA"/>
    <w:rsid w:val="00B97FF5"/>
    <w:rsid w:val="00BA003A"/>
    <w:rsid w:val="00BA0074"/>
    <w:rsid w:val="00BA00A1"/>
    <w:rsid w:val="00BA00EA"/>
    <w:rsid w:val="00BA017D"/>
    <w:rsid w:val="00BA01D5"/>
    <w:rsid w:val="00BA01F2"/>
    <w:rsid w:val="00BA026D"/>
    <w:rsid w:val="00BA0286"/>
    <w:rsid w:val="00BA02EF"/>
    <w:rsid w:val="00BA030D"/>
    <w:rsid w:val="00BA0316"/>
    <w:rsid w:val="00BA0360"/>
    <w:rsid w:val="00BA03B3"/>
    <w:rsid w:val="00BA03DE"/>
    <w:rsid w:val="00BA03E2"/>
    <w:rsid w:val="00BA06B5"/>
    <w:rsid w:val="00BA06BE"/>
    <w:rsid w:val="00BA0813"/>
    <w:rsid w:val="00BA0868"/>
    <w:rsid w:val="00BA08BE"/>
    <w:rsid w:val="00BA08C3"/>
    <w:rsid w:val="00BA099D"/>
    <w:rsid w:val="00BA0A32"/>
    <w:rsid w:val="00BA0B47"/>
    <w:rsid w:val="00BA0B65"/>
    <w:rsid w:val="00BA0D1D"/>
    <w:rsid w:val="00BA0D63"/>
    <w:rsid w:val="00BA0DB7"/>
    <w:rsid w:val="00BA0DC5"/>
    <w:rsid w:val="00BA0DE9"/>
    <w:rsid w:val="00BA0E9A"/>
    <w:rsid w:val="00BA0EE7"/>
    <w:rsid w:val="00BA0F3B"/>
    <w:rsid w:val="00BA0F47"/>
    <w:rsid w:val="00BA0F5F"/>
    <w:rsid w:val="00BA0F99"/>
    <w:rsid w:val="00BA0FA0"/>
    <w:rsid w:val="00BA0FBF"/>
    <w:rsid w:val="00BA1049"/>
    <w:rsid w:val="00BA1093"/>
    <w:rsid w:val="00BA1198"/>
    <w:rsid w:val="00BA11AA"/>
    <w:rsid w:val="00BA11FD"/>
    <w:rsid w:val="00BA1202"/>
    <w:rsid w:val="00BA1221"/>
    <w:rsid w:val="00BA1297"/>
    <w:rsid w:val="00BA12B2"/>
    <w:rsid w:val="00BA1307"/>
    <w:rsid w:val="00BA131C"/>
    <w:rsid w:val="00BA13A5"/>
    <w:rsid w:val="00BA13AE"/>
    <w:rsid w:val="00BA1499"/>
    <w:rsid w:val="00BA14A0"/>
    <w:rsid w:val="00BA14B8"/>
    <w:rsid w:val="00BA14DE"/>
    <w:rsid w:val="00BA14FE"/>
    <w:rsid w:val="00BA152C"/>
    <w:rsid w:val="00BA15E2"/>
    <w:rsid w:val="00BA1628"/>
    <w:rsid w:val="00BA1638"/>
    <w:rsid w:val="00BA1690"/>
    <w:rsid w:val="00BA171C"/>
    <w:rsid w:val="00BA171D"/>
    <w:rsid w:val="00BA178C"/>
    <w:rsid w:val="00BA17B1"/>
    <w:rsid w:val="00BA18D7"/>
    <w:rsid w:val="00BA1914"/>
    <w:rsid w:val="00BA1957"/>
    <w:rsid w:val="00BA196E"/>
    <w:rsid w:val="00BA1982"/>
    <w:rsid w:val="00BA199E"/>
    <w:rsid w:val="00BA1A2B"/>
    <w:rsid w:val="00BA1B65"/>
    <w:rsid w:val="00BA1B73"/>
    <w:rsid w:val="00BA1B91"/>
    <w:rsid w:val="00BA1BCF"/>
    <w:rsid w:val="00BA1C20"/>
    <w:rsid w:val="00BA1C35"/>
    <w:rsid w:val="00BA1C44"/>
    <w:rsid w:val="00BA1C66"/>
    <w:rsid w:val="00BA1CC1"/>
    <w:rsid w:val="00BA1CEF"/>
    <w:rsid w:val="00BA1D09"/>
    <w:rsid w:val="00BA1DAC"/>
    <w:rsid w:val="00BA1E2C"/>
    <w:rsid w:val="00BA1E59"/>
    <w:rsid w:val="00BA1E82"/>
    <w:rsid w:val="00BA1FDB"/>
    <w:rsid w:val="00BA206B"/>
    <w:rsid w:val="00BA20FE"/>
    <w:rsid w:val="00BA210F"/>
    <w:rsid w:val="00BA2115"/>
    <w:rsid w:val="00BA2199"/>
    <w:rsid w:val="00BA2201"/>
    <w:rsid w:val="00BA2299"/>
    <w:rsid w:val="00BA2342"/>
    <w:rsid w:val="00BA234F"/>
    <w:rsid w:val="00BA2374"/>
    <w:rsid w:val="00BA250A"/>
    <w:rsid w:val="00BA25C6"/>
    <w:rsid w:val="00BA262C"/>
    <w:rsid w:val="00BA2661"/>
    <w:rsid w:val="00BA26FB"/>
    <w:rsid w:val="00BA2734"/>
    <w:rsid w:val="00BA2764"/>
    <w:rsid w:val="00BA27AF"/>
    <w:rsid w:val="00BA286D"/>
    <w:rsid w:val="00BA2891"/>
    <w:rsid w:val="00BA28EA"/>
    <w:rsid w:val="00BA2915"/>
    <w:rsid w:val="00BA2976"/>
    <w:rsid w:val="00BA29A9"/>
    <w:rsid w:val="00BA2A18"/>
    <w:rsid w:val="00BA2A31"/>
    <w:rsid w:val="00BA2AEF"/>
    <w:rsid w:val="00BA2B51"/>
    <w:rsid w:val="00BA2B67"/>
    <w:rsid w:val="00BA2B88"/>
    <w:rsid w:val="00BA2BE8"/>
    <w:rsid w:val="00BA2CAA"/>
    <w:rsid w:val="00BA2CFD"/>
    <w:rsid w:val="00BA2D14"/>
    <w:rsid w:val="00BA2D38"/>
    <w:rsid w:val="00BA2E12"/>
    <w:rsid w:val="00BA2E2E"/>
    <w:rsid w:val="00BA2E46"/>
    <w:rsid w:val="00BA2EC4"/>
    <w:rsid w:val="00BA2F26"/>
    <w:rsid w:val="00BA2F3F"/>
    <w:rsid w:val="00BA2F7F"/>
    <w:rsid w:val="00BA2F91"/>
    <w:rsid w:val="00BA2FCB"/>
    <w:rsid w:val="00BA302E"/>
    <w:rsid w:val="00BA30B1"/>
    <w:rsid w:val="00BA30D8"/>
    <w:rsid w:val="00BA30F3"/>
    <w:rsid w:val="00BA3121"/>
    <w:rsid w:val="00BA312D"/>
    <w:rsid w:val="00BA3131"/>
    <w:rsid w:val="00BA3179"/>
    <w:rsid w:val="00BA3181"/>
    <w:rsid w:val="00BA318B"/>
    <w:rsid w:val="00BA31BC"/>
    <w:rsid w:val="00BA31E9"/>
    <w:rsid w:val="00BA3238"/>
    <w:rsid w:val="00BA3304"/>
    <w:rsid w:val="00BA3395"/>
    <w:rsid w:val="00BA34B8"/>
    <w:rsid w:val="00BA356F"/>
    <w:rsid w:val="00BA3576"/>
    <w:rsid w:val="00BA35E5"/>
    <w:rsid w:val="00BA35E8"/>
    <w:rsid w:val="00BA364F"/>
    <w:rsid w:val="00BA36A8"/>
    <w:rsid w:val="00BA36A9"/>
    <w:rsid w:val="00BA377B"/>
    <w:rsid w:val="00BA382A"/>
    <w:rsid w:val="00BA3850"/>
    <w:rsid w:val="00BA3899"/>
    <w:rsid w:val="00BA38B4"/>
    <w:rsid w:val="00BA38C9"/>
    <w:rsid w:val="00BA393C"/>
    <w:rsid w:val="00BA39E8"/>
    <w:rsid w:val="00BA3B6A"/>
    <w:rsid w:val="00BA3BAC"/>
    <w:rsid w:val="00BA3C13"/>
    <w:rsid w:val="00BA3CD9"/>
    <w:rsid w:val="00BA3CE8"/>
    <w:rsid w:val="00BA3DA9"/>
    <w:rsid w:val="00BA3DAA"/>
    <w:rsid w:val="00BA3DC4"/>
    <w:rsid w:val="00BA3E07"/>
    <w:rsid w:val="00BA3E11"/>
    <w:rsid w:val="00BA3E26"/>
    <w:rsid w:val="00BA3EB6"/>
    <w:rsid w:val="00BA3EDA"/>
    <w:rsid w:val="00BA3F50"/>
    <w:rsid w:val="00BA4077"/>
    <w:rsid w:val="00BA4102"/>
    <w:rsid w:val="00BA418A"/>
    <w:rsid w:val="00BA42A0"/>
    <w:rsid w:val="00BA42EB"/>
    <w:rsid w:val="00BA438B"/>
    <w:rsid w:val="00BA43A5"/>
    <w:rsid w:val="00BA4424"/>
    <w:rsid w:val="00BA4468"/>
    <w:rsid w:val="00BA4483"/>
    <w:rsid w:val="00BA4505"/>
    <w:rsid w:val="00BA455C"/>
    <w:rsid w:val="00BA458F"/>
    <w:rsid w:val="00BA45C2"/>
    <w:rsid w:val="00BA4634"/>
    <w:rsid w:val="00BA4668"/>
    <w:rsid w:val="00BA4672"/>
    <w:rsid w:val="00BA467B"/>
    <w:rsid w:val="00BA467D"/>
    <w:rsid w:val="00BA4690"/>
    <w:rsid w:val="00BA4748"/>
    <w:rsid w:val="00BA4792"/>
    <w:rsid w:val="00BA47B5"/>
    <w:rsid w:val="00BA47C3"/>
    <w:rsid w:val="00BA482D"/>
    <w:rsid w:val="00BA48FA"/>
    <w:rsid w:val="00BA492A"/>
    <w:rsid w:val="00BA498A"/>
    <w:rsid w:val="00BA4A33"/>
    <w:rsid w:val="00BA4A41"/>
    <w:rsid w:val="00BA4AB8"/>
    <w:rsid w:val="00BA4AE9"/>
    <w:rsid w:val="00BA4B00"/>
    <w:rsid w:val="00BA4B01"/>
    <w:rsid w:val="00BA4B65"/>
    <w:rsid w:val="00BA4BBA"/>
    <w:rsid w:val="00BA4BBC"/>
    <w:rsid w:val="00BA4BF1"/>
    <w:rsid w:val="00BA4C4D"/>
    <w:rsid w:val="00BA4C5A"/>
    <w:rsid w:val="00BA4D05"/>
    <w:rsid w:val="00BA4DB2"/>
    <w:rsid w:val="00BA4DC5"/>
    <w:rsid w:val="00BA4DEB"/>
    <w:rsid w:val="00BA4E17"/>
    <w:rsid w:val="00BA4F49"/>
    <w:rsid w:val="00BA4F54"/>
    <w:rsid w:val="00BA4FDC"/>
    <w:rsid w:val="00BA4FF7"/>
    <w:rsid w:val="00BA50E6"/>
    <w:rsid w:val="00BA510B"/>
    <w:rsid w:val="00BA51CA"/>
    <w:rsid w:val="00BA520B"/>
    <w:rsid w:val="00BA5212"/>
    <w:rsid w:val="00BA5254"/>
    <w:rsid w:val="00BA5259"/>
    <w:rsid w:val="00BA5281"/>
    <w:rsid w:val="00BA5285"/>
    <w:rsid w:val="00BA5297"/>
    <w:rsid w:val="00BA52B0"/>
    <w:rsid w:val="00BA52CA"/>
    <w:rsid w:val="00BA52E7"/>
    <w:rsid w:val="00BA5301"/>
    <w:rsid w:val="00BA530E"/>
    <w:rsid w:val="00BA5378"/>
    <w:rsid w:val="00BA543A"/>
    <w:rsid w:val="00BA5518"/>
    <w:rsid w:val="00BA551C"/>
    <w:rsid w:val="00BA55AC"/>
    <w:rsid w:val="00BA55D0"/>
    <w:rsid w:val="00BA55D2"/>
    <w:rsid w:val="00BA55E7"/>
    <w:rsid w:val="00BA55FC"/>
    <w:rsid w:val="00BA5645"/>
    <w:rsid w:val="00BA5673"/>
    <w:rsid w:val="00BA5778"/>
    <w:rsid w:val="00BA579E"/>
    <w:rsid w:val="00BA580A"/>
    <w:rsid w:val="00BA5892"/>
    <w:rsid w:val="00BA589A"/>
    <w:rsid w:val="00BA59B2"/>
    <w:rsid w:val="00BA59B7"/>
    <w:rsid w:val="00BA59C1"/>
    <w:rsid w:val="00BA59CF"/>
    <w:rsid w:val="00BA5A47"/>
    <w:rsid w:val="00BA5A7A"/>
    <w:rsid w:val="00BA5ACA"/>
    <w:rsid w:val="00BA5AEA"/>
    <w:rsid w:val="00BA5B54"/>
    <w:rsid w:val="00BA5B88"/>
    <w:rsid w:val="00BA5BA2"/>
    <w:rsid w:val="00BA5BF1"/>
    <w:rsid w:val="00BA5BF8"/>
    <w:rsid w:val="00BA5C55"/>
    <w:rsid w:val="00BA5CE9"/>
    <w:rsid w:val="00BA5CFC"/>
    <w:rsid w:val="00BA5D07"/>
    <w:rsid w:val="00BA5D3E"/>
    <w:rsid w:val="00BA5DB5"/>
    <w:rsid w:val="00BA5DDB"/>
    <w:rsid w:val="00BA5DFA"/>
    <w:rsid w:val="00BA5E2A"/>
    <w:rsid w:val="00BA5E3F"/>
    <w:rsid w:val="00BA5E55"/>
    <w:rsid w:val="00BA5E8A"/>
    <w:rsid w:val="00BA5EAF"/>
    <w:rsid w:val="00BA5EB1"/>
    <w:rsid w:val="00BA5ED2"/>
    <w:rsid w:val="00BA5EEE"/>
    <w:rsid w:val="00BA5F85"/>
    <w:rsid w:val="00BA5FB7"/>
    <w:rsid w:val="00BA5FC9"/>
    <w:rsid w:val="00BA5FDD"/>
    <w:rsid w:val="00BA5FF4"/>
    <w:rsid w:val="00BA5FF5"/>
    <w:rsid w:val="00BA60F2"/>
    <w:rsid w:val="00BA610C"/>
    <w:rsid w:val="00BA6232"/>
    <w:rsid w:val="00BA63A0"/>
    <w:rsid w:val="00BA648C"/>
    <w:rsid w:val="00BA64AE"/>
    <w:rsid w:val="00BA654E"/>
    <w:rsid w:val="00BA65B3"/>
    <w:rsid w:val="00BA65F9"/>
    <w:rsid w:val="00BA6638"/>
    <w:rsid w:val="00BA665C"/>
    <w:rsid w:val="00BA6680"/>
    <w:rsid w:val="00BA6695"/>
    <w:rsid w:val="00BA66C8"/>
    <w:rsid w:val="00BA67E4"/>
    <w:rsid w:val="00BA6896"/>
    <w:rsid w:val="00BA68C2"/>
    <w:rsid w:val="00BA68DE"/>
    <w:rsid w:val="00BA6913"/>
    <w:rsid w:val="00BA695D"/>
    <w:rsid w:val="00BA69BA"/>
    <w:rsid w:val="00BA69C7"/>
    <w:rsid w:val="00BA6A09"/>
    <w:rsid w:val="00BA6A19"/>
    <w:rsid w:val="00BA6A25"/>
    <w:rsid w:val="00BA6A4C"/>
    <w:rsid w:val="00BA6B50"/>
    <w:rsid w:val="00BA6C34"/>
    <w:rsid w:val="00BA6C45"/>
    <w:rsid w:val="00BA6C5B"/>
    <w:rsid w:val="00BA6CE1"/>
    <w:rsid w:val="00BA6D0F"/>
    <w:rsid w:val="00BA6D22"/>
    <w:rsid w:val="00BA6D4F"/>
    <w:rsid w:val="00BA6D7F"/>
    <w:rsid w:val="00BA6D8C"/>
    <w:rsid w:val="00BA6DF2"/>
    <w:rsid w:val="00BA6E65"/>
    <w:rsid w:val="00BA6E72"/>
    <w:rsid w:val="00BA6E99"/>
    <w:rsid w:val="00BA6E9C"/>
    <w:rsid w:val="00BA6F29"/>
    <w:rsid w:val="00BA6F2B"/>
    <w:rsid w:val="00BA6FE1"/>
    <w:rsid w:val="00BA700E"/>
    <w:rsid w:val="00BA70A6"/>
    <w:rsid w:val="00BA70B0"/>
    <w:rsid w:val="00BA71BB"/>
    <w:rsid w:val="00BA7224"/>
    <w:rsid w:val="00BA724A"/>
    <w:rsid w:val="00BA72BD"/>
    <w:rsid w:val="00BA72D7"/>
    <w:rsid w:val="00BA72E1"/>
    <w:rsid w:val="00BA7354"/>
    <w:rsid w:val="00BA73B4"/>
    <w:rsid w:val="00BA73D0"/>
    <w:rsid w:val="00BA74A9"/>
    <w:rsid w:val="00BA74FF"/>
    <w:rsid w:val="00BA75BC"/>
    <w:rsid w:val="00BA761C"/>
    <w:rsid w:val="00BA76AE"/>
    <w:rsid w:val="00BA76BD"/>
    <w:rsid w:val="00BA76D1"/>
    <w:rsid w:val="00BA777E"/>
    <w:rsid w:val="00BA7792"/>
    <w:rsid w:val="00BA7844"/>
    <w:rsid w:val="00BA7898"/>
    <w:rsid w:val="00BA7975"/>
    <w:rsid w:val="00BA7A0F"/>
    <w:rsid w:val="00BA7A8D"/>
    <w:rsid w:val="00BA7A9F"/>
    <w:rsid w:val="00BA7B67"/>
    <w:rsid w:val="00BA7C29"/>
    <w:rsid w:val="00BA7C62"/>
    <w:rsid w:val="00BA7CC6"/>
    <w:rsid w:val="00BA7CF8"/>
    <w:rsid w:val="00BA7D8D"/>
    <w:rsid w:val="00BA7E21"/>
    <w:rsid w:val="00BA7E26"/>
    <w:rsid w:val="00BA7E28"/>
    <w:rsid w:val="00BA7E68"/>
    <w:rsid w:val="00BA7E8E"/>
    <w:rsid w:val="00BA7ED8"/>
    <w:rsid w:val="00BA7F1C"/>
    <w:rsid w:val="00BA7F95"/>
    <w:rsid w:val="00BA7FBE"/>
    <w:rsid w:val="00BB0026"/>
    <w:rsid w:val="00BB00D4"/>
    <w:rsid w:val="00BB0130"/>
    <w:rsid w:val="00BB0175"/>
    <w:rsid w:val="00BB01B5"/>
    <w:rsid w:val="00BB01D1"/>
    <w:rsid w:val="00BB0208"/>
    <w:rsid w:val="00BB0251"/>
    <w:rsid w:val="00BB0337"/>
    <w:rsid w:val="00BB03B8"/>
    <w:rsid w:val="00BB03C7"/>
    <w:rsid w:val="00BB045D"/>
    <w:rsid w:val="00BB0499"/>
    <w:rsid w:val="00BB04B2"/>
    <w:rsid w:val="00BB0535"/>
    <w:rsid w:val="00BB05AA"/>
    <w:rsid w:val="00BB0660"/>
    <w:rsid w:val="00BB06DE"/>
    <w:rsid w:val="00BB0706"/>
    <w:rsid w:val="00BB0836"/>
    <w:rsid w:val="00BB0912"/>
    <w:rsid w:val="00BB09A6"/>
    <w:rsid w:val="00BB0A75"/>
    <w:rsid w:val="00BB0A9C"/>
    <w:rsid w:val="00BB0ABD"/>
    <w:rsid w:val="00BB0B47"/>
    <w:rsid w:val="00BB0C05"/>
    <w:rsid w:val="00BB0C63"/>
    <w:rsid w:val="00BB0C6D"/>
    <w:rsid w:val="00BB0C7A"/>
    <w:rsid w:val="00BB0CD7"/>
    <w:rsid w:val="00BB0D0C"/>
    <w:rsid w:val="00BB0D82"/>
    <w:rsid w:val="00BB0D88"/>
    <w:rsid w:val="00BB0FA1"/>
    <w:rsid w:val="00BB0FAF"/>
    <w:rsid w:val="00BB1114"/>
    <w:rsid w:val="00BB11CB"/>
    <w:rsid w:val="00BB1374"/>
    <w:rsid w:val="00BB1380"/>
    <w:rsid w:val="00BB138F"/>
    <w:rsid w:val="00BB13E1"/>
    <w:rsid w:val="00BB145A"/>
    <w:rsid w:val="00BB148C"/>
    <w:rsid w:val="00BB14AE"/>
    <w:rsid w:val="00BB14C0"/>
    <w:rsid w:val="00BB153E"/>
    <w:rsid w:val="00BB156F"/>
    <w:rsid w:val="00BB1596"/>
    <w:rsid w:val="00BB15BA"/>
    <w:rsid w:val="00BB15C3"/>
    <w:rsid w:val="00BB15C7"/>
    <w:rsid w:val="00BB1723"/>
    <w:rsid w:val="00BB17C8"/>
    <w:rsid w:val="00BB17E3"/>
    <w:rsid w:val="00BB1806"/>
    <w:rsid w:val="00BB1812"/>
    <w:rsid w:val="00BB1860"/>
    <w:rsid w:val="00BB1872"/>
    <w:rsid w:val="00BB18EA"/>
    <w:rsid w:val="00BB191D"/>
    <w:rsid w:val="00BB1925"/>
    <w:rsid w:val="00BB1934"/>
    <w:rsid w:val="00BB1992"/>
    <w:rsid w:val="00BB19E4"/>
    <w:rsid w:val="00BB1AF7"/>
    <w:rsid w:val="00BB1B54"/>
    <w:rsid w:val="00BB1BC1"/>
    <w:rsid w:val="00BB1BD8"/>
    <w:rsid w:val="00BB1BE7"/>
    <w:rsid w:val="00BB1BEC"/>
    <w:rsid w:val="00BB1C4B"/>
    <w:rsid w:val="00BB1CD3"/>
    <w:rsid w:val="00BB1CE4"/>
    <w:rsid w:val="00BB1CEA"/>
    <w:rsid w:val="00BB1CFB"/>
    <w:rsid w:val="00BB1D11"/>
    <w:rsid w:val="00BB1D13"/>
    <w:rsid w:val="00BB1D15"/>
    <w:rsid w:val="00BB1DC5"/>
    <w:rsid w:val="00BB1DE8"/>
    <w:rsid w:val="00BB1E0C"/>
    <w:rsid w:val="00BB1F21"/>
    <w:rsid w:val="00BB1F5B"/>
    <w:rsid w:val="00BB1FAE"/>
    <w:rsid w:val="00BB2015"/>
    <w:rsid w:val="00BB2024"/>
    <w:rsid w:val="00BB2055"/>
    <w:rsid w:val="00BB20BD"/>
    <w:rsid w:val="00BB20EA"/>
    <w:rsid w:val="00BB21BD"/>
    <w:rsid w:val="00BB21CA"/>
    <w:rsid w:val="00BB21CC"/>
    <w:rsid w:val="00BB226B"/>
    <w:rsid w:val="00BB22B7"/>
    <w:rsid w:val="00BB2323"/>
    <w:rsid w:val="00BB238A"/>
    <w:rsid w:val="00BB23A6"/>
    <w:rsid w:val="00BB2550"/>
    <w:rsid w:val="00BB2610"/>
    <w:rsid w:val="00BB2651"/>
    <w:rsid w:val="00BB2697"/>
    <w:rsid w:val="00BB269D"/>
    <w:rsid w:val="00BB26D0"/>
    <w:rsid w:val="00BB26EC"/>
    <w:rsid w:val="00BB26F9"/>
    <w:rsid w:val="00BB271C"/>
    <w:rsid w:val="00BB272A"/>
    <w:rsid w:val="00BB2734"/>
    <w:rsid w:val="00BB2740"/>
    <w:rsid w:val="00BB2783"/>
    <w:rsid w:val="00BB27A2"/>
    <w:rsid w:val="00BB2835"/>
    <w:rsid w:val="00BB287B"/>
    <w:rsid w:val="00BB28A1"/>
    <w:rsid w:val="00BB28BC"/>
    <w:rsid w:val="00BB292D"/>
    <w:rsid w:val="00BB295D"/>
    <w:rsid w:val="00BB299B"/>
    <w:rsid w:val="00BB29F8"/>
    <w:rsid w:val="00BB2A54"/>
    <w:rsid w:val="00BB2A7D"/>
    <w:rsid w:val="00BB2A91"/>
    <w:rsid w:val="00BB2B7F"/>
    <w:rsid w:val="00BB2BBB"/>
    <w:rsid w:val="00BB2BBD"/>
    <w:rsid w:val="00BB2C3C"/>
    <w:rsid w:val="00BB2C77"/>
    <w:rsid w:val="00BB2D54"/>
    <w:rsid w:val="00BB2E3E"/>
    <w:rsid w:val="00BB2EAD"/>
    <w:rsid w:val="00BB2EC8"/>
    <w:rsid w:val="00BB2ECC"/>
    <w:rsid w:val="00BB2F42"/>
    <w:rsid w:val="00BB2F4D"/>
    <w:rsid w:val="00BB2F7D"/>
    <w:rsid w:val="00BB2FC0"/>
    <w:rsid w:val="00BB3149"/>
    <w:rsid w:val="00BB31BE"/>
    <w:rsid w:val="00BB323C"/>
    <w:rsid w:val="00BB3263"/>
    <w:rsid w:val="00BB328F"/>
    <w:rsid w:val="00BB3378"/>
    <w:rsid w:val="00BB3395"/>
    <w:rsid w:val="00BB33B0"/>
    <w:rsid w:val="00BB344D"/>
    <w:rsid w:val="00BB346E"/>
    <w:rsid w:val="00BB34A6"/>
    <w:rsid w:val="00BB34F3"/>
    <w:rsid w:val="00BB35A5"/>
    <w:rsid w:val="00BB35CE"/>
    <w:rsid w:val="00BB35D2"/>
    <w:rsid w:val="00BB366F"/>
    <w:rsid w:val="00BB36BC"/>
    <w:rsid w:val="00BB37C7"/>
    <w:rsid w:val="00BB37E7"/>
    <w:rsid w:val="00BB37FE"/>
    <w:rsid w:val="00BB381F"/>
    <w:rsid w:val="00BB3859"/>
    <w:rsid w:val="00BB391A"/>
    <w:rsid w:val="00BB3939"/>
    <w:rsid w:val="00BB3948"/>
    <w:rsid w:val="00BB399C"/>
    <w:rsid w:val="00BB3A23"/>
    <w:rsid w:val="00BB3A8C"/>
    <w:rsid w:val="00BB3A9E"/>
    <w:rsid w:val="00BB3ABB"/>
    <w:rsid w:val="00BB3B08"/>
    <w:rsid w:val="00BB3B3B"/>
    <w:rsid w:val="00BB3BCD"/>
    <w:rsid w:val="00BB3C88"/>
    <w:rsid w:val="00BB3CA2"/>
    <w:rsid w:val="00BB3CC2"/>
    <w:rsid w:val="00BB3CE6"/>
    <w:rsid w:val="00BB3D45"/>
    <w:rsid w:val="00BB3D77"/>
    <w:rsid w:val="00BB3D9E"/>
    <w:rsid w:val="00BB3DA2"/>
    <w:rsid w:val="00BB3E7D"/>
    <w:rsid w:val="00BB3ED3"/>
    <w:rsid w:val="00BB3F63"/>
    <w:rsid w:val="00BB3FD1"/>
    <w:rsid w:val="00BB400E"/>
    <w:rsid w:val="00BB40F9"/>
    <w:rsid w:val="00BB410E"/>
    <w:rsid w:val="00BB4236"/>
    <w:rsid w:val="00BB4237"/>
    <w:rsid w:val="00BB423D"/>
    <w:rsid w:val="00BB42A2"/>
    <w:rsid w:val="00BB42DF"/>
    <w:rsid w:val="00BB430B"/>
    <w:rsid w:val="00BB430F"/>
    <w:rsid w:val="00BB4356"/>
    <w:rsid w:val="00BB43C9"/>
    <w:rsid w:val="00BB445C"/>
    <w:rsid w:val="00BB4493"/>
    <w:rsid w:val="00BB44AF"/>
    <w:rsid w:val="00BB4532"/>
    <w:rsid w:val="00BB464E"/>
    <w:rsid w:val="00BB46AE"/>
    <w:rsid w:val="00BB46B8"/>
    <w:rsid w:val="00BB477E"/>
    <w:rsid w:val="00BB48B0"/>
    <w:rsid w:val="00BB48FC"/>
    <w:rsid w:val="00BB4953"/>
    <w:rsid w:val="00BB4997"/>
    <w:rsid w:val="00BB49CE"/>
    <w:rsid w:val="00BB49DE"/>
    <w:rsid w:val="00BB4A28"/>
    <w:rsid w:val="00BB4A33"/>
    <w:rsid w:val="00BB4A5F"/>
    <w:rsid w:val="00BB4A8A"/>
    <w:rsid w:val="00BB4A97"/>
    <w:rsid w:val="00BB4AF4"/>
    <w:rsid w:val="00BB4BF8"/>
    <w:rsid w:val="00BB4C4A"/>
    <w:rsid w:val="00BB4C5A"/>
    <w:rsid w:val="00BB4C7C"/>
    <w:rsid w:val="00BB4DAB"/>
    <w:rsid w:val="00BB4E43"/>
    <w:rsid w:val="00BB4E4E"/>
    <w:rsid w:val="00BB4E6D"/>
    <w:rsid w:val="00BB4EE5"/>
    <w:rsid w:val="00BB4F3F"/>
    <w:rsid w:val="00BB4F53"/>
    <w:rsid w:val="00BB4F5D"/>
    <w:rsid w:val="00BB4F80"/>
    <w:rsid w:val="00BB5031"/>
    <w:rsid w:val="00BB5054"/>
    <w:rsid w:val="00BB50AA"/>
    <w:rsid w:val="00BB50D1"/>
    <w:rsid w:val="00BB5148"/>
    <w:rsid w:val="00BB515B"/>
    <w:rsid w:val="00BB5164"/>
    <w:rsid w:val="00BB51D5"/>
    <w:rsid w:val="00BB51DB"/>
    <w:rsid w:val="00BB53C7"/>
    <w:rsid w:val="00BB53EF"/>
    <w:rsid w:val="00BB53F4"/>
    <w:rsid w:val="00BB5401"/>
    <w:rsid w:val="00BB5464"/>
    <w:rsid w:val="00BB5470"/>
    <w:rsid w:val="00BB5528"/>
    <w:rsid w:val="00BB552F"/>
    <w:rsid w:val="00BB5592"/>
    <w:rsid w:val="00BB55CB"/>
    <w:rsid w:val="00BB561B"/>
    <w:rsid w:val="00BB570B"/>
    <w:rsid w:val="00BB5797"/>
    <w:rsid w:val="00BB579F"/>
    <w:rsid w:val="00BB57AE"/>
    <w:rsid w:val="00BB5831"/>
    <w:rsid w:val="00BB5833"/>
    <w:rsid w:val="00BB583A"/>
    <w:rsid w:val="00BB58C2"/>
    <w:rsid w:val="00BB5924"/>
    <w:rsid w:val="00BB595C"/>
    <w:rsid w:val="00BB5983"/>
    <w:rsid w:val="00BB59BE"/>
    <w:rsid w:val="00BB5A64"/>
    <w:rsid w:val="00BB5AC0"/>
    <w:rsid w:val="00BB5B30"/>
    <w:rsid w:val="00BB5B3B"/>
    <w:rsid w:val="00BB5C24"/>
    <w:rsid w:val="00BB5C27"/>
    <w:rsid w:val="00BB5C93"/>
    <w:rsid w:val="00BB5CDE"/>
    <w:rsid w:val="00BB5CED"/>
    <w:rsid w:val="00BB5D26"/>
    <w:rsid w:val="00BB5D5E"/>
    <w:rsid w:val="00BB5D63"/>
    <w:rsid w:val="00BB5D9D"/>
    <w:rsid w:val="00BB5E3D"/>
    <w:rsid w:val="00BB5E52"/>
    <w:rsid w:val="00BB5E76"/>
    <w:rsid w:val="00BB5EAB"/>
    <w:rsid w:val="00BB5FAB"/>
    <w:rsid w:val="00BB5FC6"/>
    <w:rsid w:val="00BB6043"/>
    <w:rsid w:val="00BB6094"/>
    <w:rsid w:val="00BB60DE"/>
    <w:rsid w:val="00BB60F7"/>
    <w:rsid w:val="00BB60FB"/>
    <w:rsid w:val="00BB6107"/>
    <w:rsid w:val="00BB6281"/>
    <w:rsid w:val="00BB62A5"/>
    <w:rsid w:val="00BB62AC"/>
    <w:rsid w:val="00BB63F3"/>
    <w:rsid w:val="00BB6420"/>
    <w:rsid w:val="00BB6483"/>
    <w:rsid w:val="00BB64FC"/>
    <w:rsid w:val="00BB65A0"/>
    <w:rsid w:val="00BB6611"/>
    <w:rsid w:val="00BB6705"/>
    <w:rsid w:val="00BB67DF"/>
    <w:rsid w:val="00BB67EA"/>
    <w:rsid w:val="00BB6830"/>
    <w:rsid w:val="00BB683D"/>
    <w:rsid w:val="00BB68C3"/>
    <w:rsid w:val="00BB68FD"/>
    <w:rsid w:val="00BB6971"/>
    <w:rsid w:val="00BB69A7"/>
    <w:rsid w:val="00BB69DE"/>
    <w:rsid w:val="00BB69F9"/>
    <w:rsid w:val="00BB6A43"/>
    <w:rsid w:val="00BB6AEA"/>
    <w:rsid w:val="00BB6B25"/>
    <w:rsid w:val="00BB6BF6"/>
    <w:rsid w:val="00BB6C48"/>
    <w:rsid w:val="00BB6C60"/>
    <w:rsid w:val="00BB6C62"/>
    <w:rsid w:val="00BB6D10"/>
    <w:rsid w:val="00BB6D54"/>
    <w:rsid w:val="00BB6DFF"/>
    <w:rsid w:val="00BB6E1F"/>
    <w:rsid w:val="00BB6F37"/>
    <w:rsid w:val="00BB701D"/>
    <w:rsid w:val="00BB712E"/>
    <w:rsid w:val="00BB71ED"/>
    <w:rsid w:val="00BB7223"/>
    <w:rsid w:val="00BB724E"/>
    <w:rsid w:val="00BB7275"/>
    <w:rsid w:val="00BB72A4"/>
    <w:rsid w:val="00BB72ED"/>
    <w:rsid w:val="00BB72F9"/>
    <w:rsid w:val="00BB7367"/>
    <w:rsid w:val="00BB7373"/>
    <w:rsid w:val="00BB7442"/>
    <w:rsid w:val="00BB74B6"/>
    <w:rsid w:val="00BB7508"/>
    <w:rsid w:val="00BB7510"/>
    <w:rsid w:val="00BB7515"/>
    <w:rsid w:val="00BB7576"/>
    <w:rsid w:val="00BB75D4"/>
    <w:rsid w:val="00BB75F5"/>
    <w:rsid w:val="00BB768B"/>
    <w:rsid w:val="00BB76D7"/>
    <w:rsid w:val="00BB76FC"/>
    <w:rsid w:val="00BB7720"/>
    <w:rsid w:val="00BB7758"/>
    <w:rsid w:val="00BB777B"/>
    <w:rsid w:val="00BB77F1"/>
    <w:rsid w:val="00BB781D"/>
    <w:rsid w:val="00BB7862"/>
    <w:rsid w:val="00BB7867"/>
    <w:rsid w:val="00BB7880"/>
    <w:rsid w:val="00BB78A8"/>
    <w:rsid w:val="00BB7935"/>
    <w:rsid w:val="00BB79BC"/>
    <w:rsid w:val="00BB79D6"/>
    <w:rsid w:val="00BB7A43"/>
    <w:rsid w:val="00BB7A63"/>
    <w:rsid w:val="00BB7AC2"/>
    <w:rsid w:val="00BB7B10"/>
    <w:rsid w:val="00BB7B12"/>
    <w:rsid w:val="00BB7BCB"/>
    <w:rsid w:val="00BB7BD9"/>
    <w:rsid w:val="00BB7BFD"/>
    <w:rsid w:val="00BB7C3A"/>
    <w:rsid w:val="00BB7C4C"/>
    <w:rsid w:val="00BB7CFA"/>
    <w:rsid w:val="00BB7D92"/>
    <w:rsid w:val="00BB7D93"/>
    <w:rsid w:val="00BB7DCF"/>
    <w:rsid w:val="00BB7E1F"/>
    <w:rsid w:val="00BB7E95"/>
    <w:rsid w:val="00BB7F18"/>
    <w:rsid w:val="00BB7F28"/>
    <w:rsid w:val="00BB7FF3"/>
    <w:rsid w:val="00BC017F"/>
    <w:rsid w:val="00BC01A2"/>
    <w:rsid w:val="00BC01FC"/>
    <w:rsid w:val="00BC021C"/>
    <w:rsid w:val="00BC0230"/>
    <w:rsid w:val="00BC0247"/>
    <w:rsid w:val="00BC02F2"/>
    <w:rsid w:val="00BC0362"/>
    <w:rsid w:val="00BC03D7"/>
    <w:rsid w:val="00BC0401"/>
    <w:rsid w:val="00BC0494"/>
    <w:rsid w:val="00BC04B7"/>
    <w:rsid w:val="00BC05AD"/>
    <w:rsid w:val="00BC06AB"/>
    <w:rsid w:val="00BC06BC"/>
    <w:rsid w:val="00BC072F"/>
    <w:rsid w:val="00BC08E8"/>
    <w:rsid w:val="00BC0920"/>
    <w:rsid w:val="00BC094D"/>
    <w:rsid w:val="00BC097C"/>
    <w:rsid w:val="00BC0A22"/>
    <w:rsid w:val="00BC0A58"/>
    <w:rsid w:val="00BC0A5A"/>
    <w:rsid w:val="00BC0AB3"/>
    <w:rsid w:val="00BC0BDD"/>
    <w:rsid w:val="00BC0C1C"/>
    <w:rsid w:val="00BC0CDC"/>
    <w:rsid w:val="00BC0D35"/>
    <w:rsid w:val="00BC0DED"/>
    <w:rsid w:val="00BC0EE9"/>
    <w:rsid w:val="00BC0EF5"/>
    <w:rsid w:val="00BC0FC4"/>
    <w:rsid w:val="00BC105F"/>
    <w:rsid w:val="00BC10BD"/>
    <w:rsid w:val="00BC112F"/>
    <w:rsid w:val="00BC117C"/>
    <w:rsid w:val="00BC1181"/>
    <w:rsid w:val="00BC1283"/>
    <w:rsid w:val="00BC12A5"/>
    <w:rsid w:val="00BC12DB"/>
    <w:rsid w:val="00BC1306"/>
    <w:rsid w:val="00BC1368"/>
    <w:rsid w:val="00BC13A8"/>
    <w:rsid w:val="00BC13B2"/>
    <w:rsid w:val="00BC1449"/>
    <w:rsid w:val="00BC1491"/>
    <w:rsid w:val="00BC150F"/>
    <w:rsid w:val="00BC1571"/>
    <w:rsid w:val="00BC1579"/>
    <w:rsid w:val="00BC158B"/>
    <w:rsid w:val="00BC162E"/>
    <w:rsid w:val="00BC1706"/>
    <w:rsid w:val="00BC1708"/>
    <w:rsid w:val="00BC1764"/>
    <w:rsid w:val="00BC17D8"/>
    <w:rsid w:val="00BC180A"/>
    <w:rsid w:val="00BC18B1"/>
    <w:rsid w:val="00BC18D0"/>
    <w:rsid w:val="00BC18E7"/>
    <w:rsid w:val="00BC190A"/>
    <w:rsid w:val="00BC1928"/>
    <w:rsid w:val="00BC19BE"/>
    <w:rsid w:val="00BC1ABF"/>
    <w:rsid w:val="00BC1AE4"/>
    <w:rsid w:val="00BC1B1A"/>
    <w:rsid w:val="00BC1B98"/>
    <w:rsid w:val="00BC1C04"/>
    <w:rsid w:val="00BC1C19"/>
    <w:rsid w:val="00BC1DB1"/>
    <w:rsid w:val="00BC1DCD"/>
    <w:rsid w:val="00BC1DD3"/>
    <w:rsid w:val="00BC1DF6"/>
    <w:rsid w:val="00BC1E1F"/>
    <w:rsid w:val="00BC1E72"/>
    <w:rsid w:val="00BC1F65"/>
    <w:rsid w:val="00BC1F81"/>
    <w:rsid w:val="00BC206B"/>
    <w:rsid w:val="00BC2092"/>
    <w:rsid w:val="00BC209C"/>
    <w:rsid w:val="00BC20A4"/>
    <w:rsid w:val="00BC20EB"/>
    <w:rsid w:val="00BC218E"/>
    <w:rsid w:val="00BC21C2"/>
    <w:rsid w:val="00BC21E2"/>
    <w:rsid w:val="00BC2203"/>
    <w:rsid w:val="00BC22AF"/>
    <w:rsid w:val="00BC22E1"/>
    <w:rsid w:val="00BC230A"/>
    <w:rsid w:val="00BC238C"/>
    <w:rsid w:val="00BC2396"/>
    <w:rsid w:val="00BC2400"/>
    <w:rsid w:val="00BC24EC"/>
    <w:rsid w:val="00BC24F4"/>
    <w:rsid w:val="00BC250C"/>
    <w:rsid w:val="00BC2545"/>
    <w:rsid w:val="00BC2550"/>
    <w:rsid w:val="00BC25CE"/>
    <w:rsid w:val="00BC2601"/>
    <w:rsid w:val="00BC2603"/>
    <w:rsid w:val="00BC2731"/>
    <w:rsid w:val="00BC2870"/>
    <w:rsid w:val="00BC2934"/>
    <w:rsid w:val="00BC299D"/>
    <w:rsid w:val="00BC29A3"/>
    <w:rsid w:val="00BC29AA"/>
    <w:rsid w:val="00BC29C4"/>
    <w:rsid w:val="00BC2AB3"/>
    <w:rsid w:val="00BC2AF2"/>
    <w:rsid w:val="00BC2B02"/>
    <w:rsid w:val="00BC2B69"/>
    <w:rsid w:val="00BC2B75"/>
    <w:rsid w:val="00BC2BF3"/>
    <w:rsid w:val="00BC2C13"/>
    <w:rsid w:val="00BC2C2A"/>
    <w:rsid w:val="00BC2C32"/>
    <w:rsid w:val="00BC2C85"/>
    <w:rsid w:val="00BC2CD7"/>
    <w:rsid w:val="00BC2CFF"/>
    <w:rsid w:val="00BC2D0E"/>
    <w:rsid w:val="00BC2D3A"/>
    <w:rsid w:val="00BC2D3C"/>
    <w:rsid w:val="00BC2D46"/>
    <w:rsid w:val="00BC2D95"/>
    <w:rsid w:val="00BC2E25"/>
    <w:rsid w:val="00BC2EB5"/>
    <w:rsid w:val="00BC2FAF"/>
    <w:rsid w:val="00BC2FF9"/>
    <w:rsid w:val="00BC3006"/>
    <w:rsid w:val="00BC3019"/>
    <w:rsid w:val="00BC3090"/>
    <w:rsid w:val="00BC3173"/>
    <w:rsid w:val="00BC31C2"/>
    <w:rsid w:val="00BC31FA"/>
    <w:rsid w:val="00BC333A"/>
    <w:rsid w:val="00BC334C"/>
    <w:rsid w:val="00BC3378"/>
    <w:rsid w:val="00BC3395"/>
    <w:rsid w:val="00BC33CE"/>
    <w:rsid w:val="00BC3402"/>
    <w:rsid w:val="00BC347C"/>
    <w:rsid w:val="00BC3493"/>
    <w:rsid w:val="00BC34EB"/>
    <w:rsid w:val="00BC34EF"/>
    <w:rsid w:val="00BC3509"/>
    <w:rsid w:val="00BC3542"/>
    <w:rsid w:val="00BC3552"/>
    <w:rsid w:val="00BC3570"/>
    <w:rsid w:val="00BC35FB"/>
    <w:rsid w:val="00BC36DD"/>
    <w:rsid w:val="00BC36E7"/>
    <w:rsid w:val="00BC373F"/>
    <w:rsid w:val="00BC376A"/>
    <w:rsid w:val="00BC3772"/>
    <w:rsid w:val="00BC378D"/>
    <w:rsid w:val="00BC3842"/>
    <w:rsid w:val="00BC3849"/>
    <w:rsid w:val="00BC387D"/>
    <w:rsid w:val="00BC3886"/>
    <w:rsid w:val="00BC38FA"/>
    <w:rsid w:val="00BC395B"/>
    <w:rsid w:val="00BC39F7"/>
    <w:rsid w:val="00BC3A9C"/>
    <w:rsid w:val="00BC3AE9"/>
    <w:rsid w:val="00BC3BBE"/>
    <w:rsid w:val="00BC3BE9"/>
    <w:rsid w:val="00BC3C06"/>
    <w:rsid w:val="00BC3C0F"/>
    <w:rsid w:val="00BC3C72"/>
    <w:rsid w:val="00BC3C7C"/>
    <w:rsid w:val="00BC3C84"/>
    <w:rsid w:val="00BC3C9E"/>
    <w:rsid w:val="00BC3CAA"/>
    <w:rsid w:val="00BC3CD3"/>
    <w:rsid w:val="00BC3D63"/>
    <w:rsid w:val="00BC3D80"/>
    <w:rsid w:val="00BC3D81"/>
    <w:rsid w:val="00BC3DF4"/>
    <w:rsid w:val="00BC3E37"/>
    <w:rsid w:val="00BC3EC8"/>
    <w:rsid w:val="00BC3EE9"/>
    <w:rsid w:val="00BC3F07"/>
    <w:rsid w:val="00BC3F0C"/>
    <w:rsid w:val="00BC3F24"/>
    <w:rsid w:val="00BC3F30"/>
    <w:rsid w:val="00BC3F37"/>
    <w:rsid w:val="00BC4064"/>
    <w:rsid w:val="00BC410C"/>
    <w:rsid w:val="00BC4119"/>
    <w:rsid w:val="00BC4136"/>
    <w:rsid w:val="00BC41A5"/>
    <w:rsid w:val="00BC41BF"/>
    <w:rsid w:val="00BC41EF"/>
    <w:rsid w:val="00BC41FC"/>
    <w:rsid w:val="00BC428F"/>
    <w:rsid w:val="00BC4423"/>
    <w:rsid w:val="00BC45BE"/>
    <w:rsid w:val="00BC45FE"/>
    <w:rsid w:val="00BC4760"/>
    <w:rsid w:val="00BC4781"/>
    <w:rsid w:val="00BC47CE"/>
    <w:rsid w:val="00BC47D1"/>
    <w:rsid w:val="00BC48CA"/>
    <w:rsid w:val="00BC48F2"/>
    <w:rsid w:val="00BC490B"/>
    <w:rsid w:val="00BC490E"/>
    <w:rsid w:val="00BC49BE"/>
    <w:rsid w:val="00BC49D3"/>
    <w:rsid w:val="00BC49D6"/>
    <w:rsid w:val="00BC4A14"/>
    <w:rsid w:val="00BC4A22"/>
    <w:rsid w:val="00BC4A4D"/>
    <w:rsid w:val="00BC4A55"/>
    <w:rsid w:val="00BC4A7F"/>
    <w:rsid w:val="00BC4AB8"/>
    <w:rsid w:val="00BC4AE2"/>
    <w:rsid w:val="00BC4AE4"/>
    <w:rsid w:val="00BC4AE9"/>
    <w:rsid w:val="00BC4AFB"/>
    <w:rsid w:val="00BC4C7C"/>
    <w:rsid w:val="00BC4C7F"/>
    <w:rsid w:val="00BC4CB0"/>
    <w:rsid w:val="00BC4CC7"/>
    <w:rsid w:val="00BC4CDA"/>
    <w:rsid w:val="00BC4D52"/>
    <w:rsid w:val="00BC4D58"/>
    <w:rsid w:val="00BC4DDD"/>
    <w:rsid w:val="00BC4E11"/>
    <w:rsid w:val="00BC4F14"/>
    <w:rsid w:val="00BC4F5E"/>
    <w:rsid w:val="00BC4FBE"/>
    <w:rsid w:val="00BC5067"/>
    <w:rsid w:val="00BC50B6"/>
    <w:rsid w:val="00BC50DC"/>
    <w:rsid w:val="00BC518B"/>
    <w:rsid w:val="00BC51CB"/>
    <w:rsid w:val="00BC51D9"/>
    <w:rsid w:val="00BC5215"/>
    <w:rsid w:val="00BC5301"/>
    <w:rsid w:val="00BC5331"/>
    <w:rsid w:val="00BC5358"/>
    <w:rsid w:val="00BC5388"/>
    <w:rsid w:val="00BC53A0"/>
    <w:rsid w:val="00BC5412"/>
    <w:rsid w:val="00BC546E"/>
    <w:rsid w:val="00BC547D"/>
    <w:rsid w:val="00BC54D9"/>
    <w:rsid w:val="00BC5565"/>
    <w:rsid w:val="00BC557F"/>
    <w:rsid w:val="00BC55A9"/>
    <w:rsid w:val="00BC5657"/>
    <w:rsid w:val="00BC569C"/>
    <w:rsid w:val="00BC56B7"/>
    <w:rsid w:val="00BC56BD"/>
    <w:rsid w:val="00BC5715"/>
    <w:rsid w:val="00BC5720"/>
    <w:rsid w:val="00BC5723"/>
    <w:rsid w:val="00BC57BC"/>
    <w:rsid w:val="00BC57E2"/>
    <w:rsid w:val="00BC57EC"/>
    <w:rsid w:val="00BC5814"/>
    <w:rsid w:val="00BC5833"/>
    <w:rsid w:val="00BC5883"/>
    <w:rsid w:val="00BC5911"/>
    <w:rsid w:val="00BC59ED"/>
    <w:rsid w:val="00BC5A2A"/>
    <w:rsid w:val="00BC5A78"/>
    <w:rsid w:val="00BC5AC0"/>
    <w:rsid w:val="00BC5B0F"/>
    <w:rsid w:val="00BC5C31"/>
    <w:rsid w:val="00BC5C42"/>
    <w:rsid w:val="00BC5C60"/>
    <w:rsid w:val="00BC5C76"/>
    <w:rsid w:val="00BC5CEE"/>
    <w:rsid w:val="00BC5D39"/>
    <w:rsid w:val="00BC5D94"/>
    <w:rsid w:val="00BC5DA3"/>
    <w:rsid w:val="00BC5E09"/>
    <w:rsid w:val="00BC5EAC"/>
    <w:rsid w:val="00BC5ED7"/>
    <w:rsid w:val="00BC5F0B"/>
    <w:rsid w:val="00BC5F33"/>
    <w:rsid w:val="00BC5F7B"/>
    <w:rsid w:val="00BC5FE8"/>
    <w:rsid w:val="00BC5FF3"/>
    <w:rsid w:val="00BC5FFE"/>
    <w:rsid w:val="00BC6003"/>
    <w:rsid w:val="00BC6054"/>
    <w:rsid w:val="00BC6064"/>
    <w:rsid w:val="00BC6087"/>
    <w:rsid w:val="00BC60D9"/>
    <w:rsid w:val="00BC6130"/>
    <w:rsid w:val="00BC6148"/>
    <w:rsid w:val="00BC6161"/>
    <w:rsid w:val="00BC6164"/>
    <w:rsid w:val="00BC6176"/>
    <w:rsid w:val="00BC61BD"/>
    <w:rsid w:val="00BC61F1"/>
    <w:rsid w:val="00BC620F"/>
    <w:rsid w:val="00BC628F"/>
    <w:rsid w:val="00BC6292"/>
    <w:rsid w:val="00BC6378"/>
    <w:rsid w:val="00BC642A"/>
    <w:rsid w:val="00BC6576"/>
    <w:rsid w:val="00BC65C5"/>
    <w:rsid w:val="00BC6797"/>
    <w:rsid w:val="00BC67B2"/>
    <w:rsid w:val="00BC6875"/>
    <w:rsid w:val="00BC6882"/>
    <w:rsid w:val="00BC68B4"/>
    <w:rsid w:val="00BC68DD"/>
    <w:rsid w:val="00BC6983"/>
    <w:rsid w:val="00BC6A0A"/>
    <w:rsid w:val="00BC6A65"/>
    <w:rsid w:val="00BC6AB6"/>
    <w:rsid w:val="00BC6ACA"/>
    <w:rsid w:val="00BC6B03"/>
    <w:rsid w:val="00BC6B32"/>
    <w:rsid w:val="00BC6BAD"/>
    <w:rsid w:val="00BC6BDE"/>
    <w:rsid w:val="00BC6DB7"/>
    <w:rsid w:val="00BC6DFE"/>
    <w:rsid w:val="00BC6FA1"/>
    <w:rsid w:val="00BC6FEB"/>
    <w:rsid w:val="00BC7003"/>
    <w:rsid w:val="00BC700C"/>
    <w:rsid w:val="00BC7019"/>
    <w:rsid w:val="00BC7153"/>
    <w:rsid w:val="00BC71AE"/>
    <w:rsid w:val="00BC7252"/>
    <w:rsid w:val="00BC725D"/>
    <w:rsid w:val="00BC7266"/>
    <w:rsid w:val="00BC7269"/>
    <w:rsid w:val="00BC72AA"/>
    <w:rsid w:val="00BC730E"/>
    <w:rsid w:val="00BC7390"/>
    <w:rsid w:val="00BC73F3"/>
    <w:rsid w:val="00BC745B"/>
    <w:rsid w:val="00BC74A2"/>
    <w:rsid w:val="00BC759A"/>
    <w:rsid w:val="00BC7637"/>
    <w:rsid w:val="00BC7657"/>
    <w:rsid w:val="00BC765D"/>
    <w:rsid w:val="00BC76E6"/>
    <w:rsid w:val="00BC7716"/>
    <w:rsid w:val="00BC7762"/>
    <w:rsid w:val="00BC7766"/>
    <w:rsid w:val="00BC7891"/>
    <w:rsid w:val="00BC78BC"/>
    <w:rsid w:val="00BC7928"/>
    <w:rsid w:val="00BC793C"/>
    <w:rsid w:val="00BC7989"/>
    <w:rsid w:val="00BC79F9"/>
    <w:rsid w:val="00BC7A25"/>
    <w:rsid w:val="00BC7A56"/>
    <w:rsid w:val="00BC7A8A"/>
    <w:rsid w:val="00BC7ABA"/>
    <w:rsid w:val="00BC7AEF"/>
    <w:rsid w:val="00BC7B0B"/>
    <w:rsid w:val="00BC7B4B"/>
    <w:rsid w:val="00BC7BDA"/>
    <w:rsid w:val="00BC7C0A"/>
    <w:rsid w:val="00BC7C8D"/>
    <w:rsid w:val="00BC7C8E"/>
    <w:rsid w:val="00BC7D4F"/>
    <w:rsid w:val="00BC7D86"/>
    <w:rsid w:val="00BC7E0B"/>
    <w:rsid w:val="00BC7E2C"/>
    <w:rsid w:val="00BC7E83"/>
    <w:rsid w:val="00BC7E8A"/>
    <w:rsid w:val="00BC7EAB"/>
    <w:rsid w:val="00BC7F22"/>
    <w:rsid w:val="00BC7F57"/>
    <w:rsid w:val="00BD002C"/>
    <w:rsid w:val="00BD00C7"/>
    <w:rsid w:val="00BD011B"/>
    <w:rsid w:val="00BD0120"/>
    <w:rsid w:val="00BD0135"/>
    <w:rsid w:val="00BD022C"/>
    <w:rsid w:val="00BD02DD"/>
    <w:rsid w:val="00BD031D"/>
    <w:rsid w:val="00BD0320"/>
    <w:rsid w:val="00BD0335"/>
    <w:rsid w:val="00BD0361"/>
    <w:rsid w:val="00BD043D"/>
    <w:rsid w:val="00BD043F"/>
    <w:rsid w:val="00BD052A"/>
    <w:rsid w:val="00BD0592"/>
    <w:rsid w:val="00BD05EE"/>
    <w:rsid w:val="00BD0660"/>
    <w:rsid w:val="00BD0696"/>
    <w:rsid w:val="00BD06B3"/>
    <w:rsid w:val="00BD070E"/>
    <w:rsid w:val="00BD073B"/>
    <w:rsid w:val="00BD07CA"/>
    <w:rsid w:val="00BD0810"/>
    <w:rsid w:val="00BD0842"/>
    <w:rsid w:val="00BD0881"/>
    <w:rsid w:val="00BD08CE"/>
    <w:rsid w:val="00BD0970"/>
    <w:rsid w:val="00BD09A2"/>
    <w:rsid w:val="00BD09C9"/>
    <w:rsid w:val="00BD09CF"/>
    <w:rsid w:val="00BD09D3"/>
    <w:rsid w:val="00BD0A61"/>
    <w:rsid w:val="00BD0AAC"/>
    <w:rsid w:val="00BD0BB1"/>
    <w:rsid w:val="00BD0C1C"/>
    <w:rsid w:val="00BD0C38"/>
    <w:rsid w:val="00BD0C9B"/>
    <w:rsid w:val="00BD0C9D"/>
    <w:rsid w:val="00BD0D29"/>
    <w:rsid w:val="00BD0D96"/>
    <w:rsid w:val="00BD0DFD"/>
    <w:rsid w:val="00BD0E19"/>
    <w:rsid w:val="00BD0E68"/>
    <w:rsid w:val="00BD0E91"/>
    <w:rsid w:val="00BD0F77"/>
    <w:rsid w:val="00BD0F7A"/>
    <w:rsid w:val="00BD0F94"/>
    <w:rsid w:val="00BD0FCC"/>
    <w:rsid w:val="00BD0FE2"/>
    <w:rsid w:val="00BD0FEE"/>
    <w:rsid w:val="00BD103A"/>
    <w:rsid w:val="00BD104A"/>
    <w:rsid w:val="00BD10FC"/>
    <w:rsid w:val="00BD1102"/>
    <w:rsid w:val="00BD11C5"/>
    <w:rsid w:val="00BD11DA"/>
    <w:rsid w:val="00BD11E0"/>
    <w:rsid w:val="00BD1200"/>
    <w:rsid w:val="00BD127D"/>
    <w:rsid w:val="00BD129D"/>
    <w:rsid w:val="00BD12A1"/>
    <w:rsid w:val="00BD12A5"/>
    <w:rsid w:val="00BD12AF"/>
    <w:rsid w:val="00BD1328"/>
    <w:rsid w:val="00BD13BF"/>
    <w:rsid w:val="00BD1423"/>
    <w:rsid w:val="00BD14BC"/>
    <w:rsid w:val="00BD155F"/>
    <w:rsid w:val="00BD156D"/>
    <w:rsid w:val="00BD159D"/>
    <w:rsid w:val="00BD15A7"/>
    <w:rsid w:val="00BD15BF"/>
    <w:rsid w:val="00BD16EF"/>
    <w:rsid w:val="00BD178B"/>
    <w:rsid w:val="00BD1798"/>
    <w:rsid w:val="00BD1861"/>
    <w:rsid w:val="00BD18F0"/>
    <w:rsid w:val="00BD18FE"/>
    <w:rsid w:val="00BD1948"/>
    <w:rsid w:val="00BD197D"/>
    <w:rsid w:val="00BD19A7"/>
    <w:rsid w:val="00BD19A8"/>
    <w:rsid w:val="00BD1A03"/>
    <w:rsid w:val="00BD1A11"/>
    <w:rsid w:val="00BD1BA5"/>
    <w:rsid w:val="00BD1BE5"/>
    <w:rsid w:val="00BD1BE7"/>
    <w:rsid w:val="00BD1C0E"/>
    <w:rsid w:val="00BD1C35"/>
    <w:rsid w:val="00BD1C42"/>
    <w:rsid w:val="00BD1C4D"/>
    <w:rsid w:val="00BD1CE4"/>
    <w:rsid w:val="00BD1D92"/>
    <w:rsid w:val="00BD1D93"/>
    <w:rsid w:val="00BD1E1B"/>
    <w:rsid w:val="00BD1F77"/>
    <w:rsid w:val="00BD200D"/>
    <w:rsid w:val="00BD204C"/>
    <w:rsid w:val="00BD20FF"/>
    <w:rsid w:val="00BD210E"/>
    <w:rsid w:val="00BD2188"/>
    <w:rsid w:val="00BD21D6"/>
    <w:rsid w:val="00BD226D"/>
    <w:rsid w:val="00BD22EF"/>
    <w:rsid w:val="00BD22F4"/>
    <w:rsid w:val="00BD22FF"/>
    <w:rsid w:val="00BD233A"/>
    <w:rsid w:val="00BD238F"/>
    <w:rsid w:val="00BD23B9"/>
    <w:rsid w:val="00BD2416"/>
    <w:rsid w:val="00BD241E"/>
    <w:rsid w:val="00BD24A5"/>
    <w:rsid w:val="00BD25CE"/>
    <w:rsid w:val="00BD26DB"/>
    <w:rsid w:val="00BD26E2"/>
    <w:rsid w:val="00BD271F"/>
    <w:rsid w:val="00BD274B"/>
    <w:rsid w:val="00BD2796"/>
    <w:rsid w:val="00BD2841"/>
    <w:rsid w:val="00BD2854"/>
    <w:rsid w:val="00BD2857"/>
    <w:rsid w:val="00BD2896"/>
    <w:rsid w:val="00BD28D4"/>
    <w:rsid w:val="00BD28ED"/>
    <w:rsid w:val="00BD2917"/>
    <w:rsid w:val="00BD291A"/>
    <w:rsid w:val="00BD2A29"/>
    <w:rsid w:val="00BD2A56"/>
    <w:rsid w:val="00BD2AC2"/>
    <w:rsid w:val="00BD2ACC"/>
    <w:rsid w:val="00BD2B36"/>
    <w:rsid w:val="00BD2B7A"/>
    <w:rsid w:val="00BD2C0A"/>
    <w:rsid w:val="00BD2CAD"/>
    <w:rsid w:val="00BD2D10"/>
    <w:rsid w:val="00BD2D5A"/>
    <w:rsid w:val="00BD2D5D"/>
    <w:rsid w:val="00BD2D81"/>
    <w:rsid w:val="00BD2E6E"/>
    <w:rsid w:val="00BD2EBF"/>
    <w:rsid w:val="00BD2EDE"/>
    <w:rsid w:val="00BD2F52"/>
    <w:rsid w:val="00BD2F9C"/>
    <w:rsid w:val="00BD2FD0"/>
    <w:rsid w:val="00BD30C3"/>
    <w:rsid w:val="00BD3167"/>
    <w:rsid w:val="00BD323E"/>
    <w:rsid w:val="00BD328B"/>
    <w:rsid w:val="00BD32F4"/>
    <w:rsid w:val="00BD3340"/>
    <w:rsid w:val="00BD3358"/>
    <w:rsid w:val="00BD34C4"/>
    <w:rsid w:val="00BD34D8"/>
    <w:rsid w:val="00BD35E2"/>
    <w:rsid w:val="00BD35F3"/>
    <w:rsid w:val="00BD3668"/>
    <w:rsid w:val="00BD374B"/>
    <w:rsid w:val="00BD3765"/>
    <w:rsid w:val="00BD37E1"/>
    <w:rsid w:val="00BD383F"/>
    <w:rsid w:val="00BD3868"/>
    <w:rsid w:val="00BD3887"/>
    <w:rsid w:val="00BD394A"/>
    <w:rsid w:val="00BD399B"/>
    <w:rsid w:val="00BD39FB"/>
    <w:rsid w:val="00BD3A39"/>
    <w:rsid w:val="00BD3A42"/>
    <w:rsid w:val="00BD3A48"/>
    <w:rsid w:val="00BD3ABD"/>
    <w:rsid w:val="00BD3AE8"/>
    <w:rsid w:val="00BD3AEA"/>
    <w:rsid w:val="00BD3B75"/>
    <w:rsid w:val="00BD3B80"/>
    <w:rsid w:val="00BD3BB5"/>
    <w:rsid w:val="00BD3BC1"/>
    <w:rsid w:val="00BD3BCA"/>
    <w:rsid w:val="00BD3C2E"/>
    <w:rsid w:val="00BD3C3C"/>
    <w:rsid w:val="00BD3D84"/>
    <w:rsid w:val="00BD3E0C"/>
    <w:rsid w:val="00BD3E32"/>
    <w:rsid w:val="00BD3E6F"/>
    <w:rsid w:val="00BD3EFE"/>
    <w:rsid w:val="00BD3F81"/>
    <w:rsid w:val="00BD3FB1"/>
    <w:rsid w:val="00BD4021"/>
    <w:rsid w:val="00BD40D9"/>
    <w:rsid w:val="00BD40FE"/>
    <w:rsid w:val="00BD41A9"/>
    <w:rsid w:val="00BD41D9"/>
    <w:rsid w:val="00BD426A"/>
    <w:rsid w:val="00BD42AA"/>
    <w:rsid w:val="00BD42C5"/>
    <w:rsid w:val="00BD439D"/>
    <w:rsid w:val="00BD43A1"/>
    <w:rsid w:val="00BD442D"/>
    <w:rsid w:val="00BD44BE"/>
    <w:rsid w:val="00BD453A"/>
    <w:rsid w:val="00BD459C"/>
    <w:rsid w:val="00BD45BC"/>
    <w:rsid w:val="00BD4606"/>
    <w:rsid w:val="00BD4612"/>
    <w:rsid w:val="00BD46B7"/>
    <w:rsid w:val="00BD46BD"/>
    <w:rsid w:val="00BD4725"/>
    <w:rsid w:val="00BD475F"/>
    <w:rsid w:val="00BD47A9"/>
    <w:rsid w:val="00BD487B"/>
    <w:rsid w:val="00BD4889"/>
    <w:rsid w:val="00BD490A"/>
    <w:rsid w:val="00BD49FD"/>
    <w:rsid w:val="00BD4A2E"/>
    <w:rsid w:val="00BD4A5E"/>
    <w:rsid w:val="00BD4A63"/>
    <w:rsid w:val="00BD4A91"/>
    <w:rsid w:val="00BD4A9E"/>
    <w:rsid w:val="00BD4B20"/>
    <w:rsid w:val="00BD4B2C"/>
    <w:rsid w:val="00BD4B2E"/>
    <w:rsid w:val="00BD4B80"/>
    <w:rsid w:val="00BD4C85"/>
    <w:rsid w:val="00BD4DD4"/>
    <w:rsid w:val="00BD4E18"/>
    <w:rsid w:val="00BD4E28"/>
    <w:rsid w:val="00BD4EF1"/>
    <w:rsid w:val="00BD4FA5"/>
    <w:rsid w:val="00BD4FB2"/>
    <w:rsid w:val="00BD4FF5"/>
    <w:rsid w:val="00BD501D"/>
    <w:rsid w:val="00BD50AD"/>
    <w:rsid w:val="00BD50FE"/>
    <w:rsid w:val="00BD511E"/>
    <w:rsid w:val="00BD522F"/>
    <w:rsid w:val="00BD525B"/>
    <w:rsid w:val="00BD526D"/>
    <w:rsid w:val="00BD52A0"/>
    <w:rsid w:val="00BD52C0"/>
    <w:rsid w:val="00BD5323"/>
    <w:rsid w:val="00BD5347"/>
    <w:rsid w:val="00BD53DA"/>
    <w:rsid w:val="00BD544F"/>
    <w:rsid w:val="00BD5450"/>
    <w:rsid w:val="00BD5471"/>
    <w:rsid w:val="00BD54A2"/>
    <w:rsid w:val="00BD5565"/>
    <w:rsid w:val="00BD55A1"/>
    <w:rsid w:val="00BD55BD"/>
    <w:rsid w:val="00BD561A"/>
    <w:rsid w:val="00BD565B"/>
    <w:rsid w:val="00BD5672"/>
    <w:rsid w:val="00BD56A0"/>
    <w:rsid w:val="00BD56BA"/>
    <w:rsid w:val="00BD56EA"/>
    <w:rsid w:val="00BD5705"/>
    <w:rsid w:val="00BD570F"/>
    <w:rsid w:val="00BD5763"/>
    <w:rsid w:val="00BD5769"/>
    <w:rsid w:val="00BD5777"/>
    <w:rsid w:val="00BD5870"/>
    <w:rsid w:val="00BD592F"/>
    <w:rsid w:val="00BD5933"/>
    <w:rsid w:val="00BD5994"/>
    <w:rsid w:val="00BD59B5"/>
    <w:rsid w:val="00BD59E9"/>
    <w:rsid w:val="00BD5A98"/>
    <w:rsid w:val="00BD5A9E"/>
    <w:rsid w:val="00BD5B13"/>
    <w:rsid w:val="00BD5B26"/>
    <w:rsid w:val="00BD5B41"/>
    <w:rsid w:val="00BD5B4A"/>
    <w:rsid w:val="00BD5B7E"/>
    <w:rsid w:val="00BD5BAF"/>
    <w:rsid w:val="00BD5CA5"/>
    <w:rsid w:val="00BD5CB5"/>
    <w:rsid w:val="00BD5CB7"/>
    <w:rsid w:val="00BD5CE9"/>
    <w:rsid w:val="00BD5DC3"/>
    <w:rsid w:val="00BD5DF0"/>
    <w:rsid w:val="00BD5E9A"/>
    <w:rsid w:val="00BD5ED5"/>
    <w:rsid w:val="00BD5EDB"/>
    <w:rsid w:val="00BD5F10"/>
    <w:rsid w:val="00BD5F30"/>
    <w:rsid w:val="00BD6072"/>
    <w:rsid w:val="00BD607B"/>
    <w:rsid w:val="00BD609B"/>
    <w:rsid w:val="00BD60FB"/>
    <w:rsid w:val="00BD60FF"/>
    <w:rsid w:val="00BD6125"/>
    <w:rsid w:val="00BD618D"/>
    <w:rsid w:val="00BD61BC"/>
    <w:rsid w:val="00BD61D7"/>
    <w:rsid w:val="00BD61EE"/>
    <w:rsid w:val="00BD624A"/>
    <w:rsid w:val="00BD6261"/>
    <w:rsid w:val="00BD629C"/>
    <w:rsid w:val="00BD6322"/>
    <w:rsid w:val="00BD637A"/>
    <w:rsid w:val="00BD6444"/>
    <w:rsid w:val="00BD645F"/>
    <w:rsid w:val="00BD6555"/>
    <w:rsid w:val="00BD662A"/>
    <w:rsid w:val="00BD6695"/>
    <w:rsid w:val="00BD66B9"/>
    <w:rsid w:val="00BD66CB"/>
    <w:rsid w:val="00BD66D1"/>
    <w:rsid w:val="00BD66DD"/>
    <w:rsid w:val="00BD66E7"/>
    <w:rsid w:val="00BD670B"/>
    <w:rsid w:val="00BD675A"/>
    <w:rsid w:val="00BD6778"/>
    <w:rsid w:val="00BD67D3"/>
    <w:rsid w:val="00BD6894"/>
    <w:rsid w:val="00BD6972"/>
    <w:rsid w:val="00BD6A55"/>
    <w:rsid w:val="00BD6AC1"/>
    <w:rsid w:val="00BD6ACF"/>
    <w:rsid w:val="00BD6B5A"/>
    <w:rsid w:val="00BD6B68"/>
    <w:rsid w:val="00BD6B97"/>
    <w:rsid w:val="00BD6BE5"/>
    <w:rsid w:val="00BD6CC3"/>
    <w:rsid w:val="00BD6CCD"/>
    <w:rsid w:val="00BD6D21"/>
    <w:rsid w:val="00BD6DD3"/>
    <w:rsid w:val="00BD6DE9"/>
    <w:rsid w:val="00BD6E2C"/>
    <w:rsid w:val="00BD6E5E"/>
    <w:rsid w:val="00BD6E7A"/>
    <w:rsid w:val="00BD6EE9"/>
    <w:rsid w:val="00BD6EEE"/>
    <w:rsid w:val="00BD6F23"/>
    <w:rsid w:val="00BD6F3B"/>
    <w:rsid w:val="00BD6F7F"/>
    <w:rsid w:val="00BD6FB1"/>
    <w:rsid w:val="00BD70E7"/>
    <w:rsid w:val="00BD710F"/>
    <w:rsid w:val="00BD714F"/>
    <w:rsid w:val="00BD715B"/>
    <w:rsid w:val="00BD7166"/>
    <w:rsid w:val="00BD71F5"/>
    <w:rsid w:val="00BD727D"/>
    <w:rsid w:val="00BD72AF"/>
    <w:rsid w:val="00BD72B6"/>
    <w:rsid w:val="00BD72C2"/>
    <w:rsid w:val="00BD7305"/>
    <w:rsid w:val="00BD73CA"/>
    <w:rsid w:val="00BD7497"/>
    <w:rsid w:val="00BD74B6"/>
    <w:rsid w:val="00BD74B9"/>
    <w:rsid w:val="00BD751E"/>
    <w:rsid w:val="00BD755A"/>
    <w:rsid w:val="00BD7571"/>
    <w:rsid w:val="00BD7596"/>
    <w:rsid w:val="00BD75B9"/>
    <w:rsid w:val="00BD7625"/>
    <w:rsid w:val="00BD76D5"/>
    <w:rsid w:val="00BD775A"/>
    <w:rsid w:val="00BD7768"/>
    <w:rsid w:val="00BD77A9"/>
    <w:rsid w:val="00BD7879"/>
    <w:rsid w:val="00BD7912"/>
    <w:rsid w:val="00BD79E8"/>
    <w:rsid w:val="00BD7A44"/>
    <w:rsid w:val="00BD7A5B"/>
    <w:rsid w:val="00BD7AB1"/>
    <w:rsid w:val="00BD7B38"/>
    <w:rsid w:val="00BD7B4D"/>
    <w:rsid w:val="00BD7BE1"/>
    <w:rsid w:val="00BD7C47"/>
    <w:rsid w:val="00BD7CB3"/>
    <w:rsid w:val="00BD7D40"/>
    <w:rsid w:val="00BD7DA8"/>
    <w:rsid w:val="00BD7E38"/>
    <w:rsid w:val="00BD7EC4"/>
    <w:rsid w:val="00BD7EF6"/>
    <w:rsid w:val="00BD7F03"/>
    <w:rsid w:val="00BD7F10"/>
    <w:rsid w:val="00BD7F2F"/>
    <w:rsid w:val="00BD7F47"/>
    <w:rsid w:val="00BD7F5E"/>
    <w:rsid w:val="00BD7F9F"/>
    <w:rsid w:val="00BE0089"/>
    <w:rsid w:val="00BE00BB"/>
    <w:rsid w:val="00BE0107"/>
    <w:rsid w:val="00BE011D"/>
    <w:rsid w:val="00BE0166"/>
    <w:rsid w:val="00BE01DB"/>
    <w:rsid w:val="00BE01E2"/>
    <w:rsid w:val="00BE01EE"/>
    <w:rsid w:val="00BE02CC"/>
    <w:rsid w:val="00BE02E7"/>
    <w:rsid w:val="00BE0305"/>
    <w:rsid w:val="00BE0343"/>
    <w:rsid w:val="00BE035B"/>
    <w:rsid w:val="00BE03B7"/>
    <w:rsid w:val="00BE03F1"/>
    <w:rsid w:val="00BE060B"/>
    <w:rsid w:val="00BE0627"/>
    <w:rsid w:val="00BE0672"/>
    <w:rsid w:val="00BE0757"/>
    <w:rsid w:val="00BE0844"/>
    <w:rsid w:val="00BE087B"/>
    <w:rsid w:val="00BE0887"/>
    <w:rsid w:val="00BE0924"/>
    <w:rsid w:val="00BE09AC"/>
    <w:rsid w:val="00BE09CD"/>
    <w:rsid w:val="00BE09EE"/>
    <w:rsid w:val="00BE0A0E"/>
    <w:rsid w:val="00BE0A12"/>
    <w:rsid w:val="00BE0A31"/>
    <w:rsid w:val="00BE0A37"/>
    <w:rsid w:val="00BE0A4B"/>
    <w:rsid w:val="00BE0A57"/>
    <w:rsid w:val="00BE0AB4"/>
    <w:rsid w:val="00BE0BCB"/>
    <w:rsid w:val="00BE0BEF"/>
    <w:rsid w:val="00BE0C1A"/>
    <w:rsid w:val="00BE0C1E"/>
    <w:rsid w:val="00BE0C55"/>
    <w:rsid w:val="00BE0C7E"/>
    <w:rsid w:val="00BE0CCA"/>
    <w:rsid w:val="00BE0CD5"/>
    <w:rsid w:val="00BE0CFE"/>
    <w:rsid w:val="00BE0D54"/>
    <w:rsid w:val="00BE0D77"/>
    <w:rsid w:val="00BE0DBD"/>
    <w:rsid w:val="00BE0DE4"/>
    <w:rsid w:val="00BE0DF2"/>
    <w:rsid w:val="00BE0E06"/>
    <w:rsid w:val="00BE0E1E"/>
    <w:rsid w:val="00BE0E32"/>
    <w:rsid w:val="00BE0E73"/>
    <w:rsid w:val="00BE0E7A"/>
    <w:rsid w:val="00BE0EA3"/>
    <w:rsid w:val="00BE0EEA"/>
    <w:rsid w:val="00BE0F6A"/>
    <w:rsid w:val="00BE0FCF"/>
    <w:rsid w:val="00BE103B"/>
    <w:rsid w:val="00BE1046"/>
    <w:rsid w:val="00BE105A"/>
    <w:rsid w:val="00BE10F5"/>
    <w:rsid w:val="00BE1198"/>
    <w:rsid w:val="00BE11A1"/>
    <w:rsid w:val="00BE11B3"/>
    <w:rsid w:val="00BE11B6"/>
    <w:rsid w:val="00BE1211"/>
    <w:rsid w:val="00BE1256"/>
    <w:rsid w:val="00BE129B"/>
    <w:rsid w:val="00BE12F9"/>
    <w:rsid w:val="00BE1321"/>
    <w:rsid w:val="00BE1385"/>
    <w:rsid w:val="00BE13E4"/>
    <w:rsid w:val="00BE13EF"/>
    <w:rsid w:val="00BE141F"/>
    <w:rsid w:val="00BE143B"/>
    <w:rsid w:val="00BE1459"/>
    <w:rsid w:val="00BE1489"/>
    <w:rsid w:val="00BE14E3"/>
    <w:rsid w:val="00BE150E"/>
    <w:rsid w:val="00BE153B"/>
    <w:rsid w:val="00BE155F"/>
    <w:rsid w:val="00BE15C9"/>
    <w:rsid w:val="00BE15D4"/>
    <w:rsid w:val="00BE15FA"/>
    <w:rsid w:val="00BE16EE"/>
    <w:rsid w:val="00BE1723"/>
    <w:rsid w:val="00BE1772"/>
    <w:rsid w:val="00BE1791"/>
    <w:rsid w:val="00BE17B6"/>
    <w:rsid w:val="00BE17E7"/>
    <w:rsid w:val="00BE1813"/>
    <w:rsid w:val="00BE182F"/>
    <w:rsid w:val="00BE1848"/>
    <w:rsid w:val="00BE18B1"/>
    <w:rsid w:val="00BE1942"/>
    <w:rsid w:val="00BE1948"/>
    <w:rsid w:val="00BE1972"/>
    <w:rsid w:val="00BE1981"/>
    <w:rsid w:val="00BE1A63"/>
    <w:rsid w:val="00BE1B26"/>
    <w:rsid w:val="00BE1B79"/>
    <w:rsid w:val="00BE1D71"/>
    <w:rsid w:val="00BE1DAC"/>
    <w:rsid w:val="00BE1DDA"/>
    <w:rsid w:val="00BE1E3F"/>
    <w:rsid w:val="00BE1E4D"/>
    <w:rsid w:val="00BE1E68"/>
    <w:rsid w:val="00BE1EA8"/>
    <w:rsid w:val="00BE2023"/>
    <w:rsid w:val="00BE2061"/>
    <w:rsid w:val="00BE20D5"/>
    <w:rsid w:val="00BE2100"/>
    <w:rsid w:val="00BE2153"/>
    <w:rsid w:val="00BE21D8"/>
    <w:rsid w:val="00BE2210"/>
    <w:rsid w:val="00BE22D2"/>
    <w:rsid w:val="00BE23BE"/>
    <w:rsid w:val="00BE240F"/>
    <w:rsid w:val="00BE2484"/>
    <w:rsid w:val="00BE24A9"/>
    <w:rsid w:val="00BE24EE"/>
    <w:rsid w:val="00BE24FC"/>
    <w:rsid w:val="00BE2559"/>
    <w:rsid w:val="00BE256F"/>
    <w:rsid w:val="00BE25C4"/>
    <w:rsid w:val="00BE2690"/>
    <w:rsid w:val="00BE26B4"/>
    <w:rsid w:val="00BE270A"/>
    <w:rsid w:val="00BE270F"/>
    <w:rsid w:val="00BE2836"/>
    <w:rsid w:val="00BE2837"/>
    <w:rsid w:val="00BE2850"/>
    <w:rsid w:val="00BE287A"/>
    <w:rsid w:val="00BE28A4"/>
    <w:rsid w:val="00BE29B1"/>
    <w:rsid w:val="00BE2A12"/>
    <w:rsid w:val="00BE2A95"/>
    <w:rsid w:val="00BE2DB9"/>
    <w:rsid w:val="00BE2DD8"/>
    <w:rsid w:val="00BE2E01"/>
    <w:rsid w:val="00BE2E2A"/>
    <w:rsid w:val="00BE2E5D"/>
    <w:rsid w:val="00BE2E63"/>
    <w:rsid w:val="00BE2EB2"/>
    <w:rsid w:val="00BE2ED4"/>
    <w:rsid w:val="00BE2F37"/>
    <w:rsid w:val="00BE2F55"/>
    <w:rsid w:val="00BE2F82"/>
    <w:rsid w:val="00BE2F8A"/>
    <w:rsid w:val="00BE2FB5"/>
    <w:rsid w:val="00BE2FEF"/>
    <w:rsid w:val="00BE304C"/>
    <w:rsid w:val="00BE30BA"/>
    <w:rsid w:val="00BE30F1"/>
    <w:rsid w:val="00BE3161"/>
    <w:rsid w:val="00BE3230"/>
    <w:rsid w:val="00BE3244"/>
    <w:rsid w:val="00BE324A"/>
    <w:rsid w:val="00BE325B"/>
    <w:rsid w:val="00BE33B5"/>
    <w:rsid w:val="00BE33EE"/>
    <w:rsid w:val="00BE349D"/>
    <w:rsid w:val="00BE3541"/>
    <w:rsid w:val="00BE355A"/>
    <w:rsid w:val="00BE363D"/>
    <w:rsid w:val="00BE3653"/>
    <w:rsid w:val="00BE36B7"/>
    <w:rsid w:val="00BE36DC"/>
    <w:rsid w:val="00BE372C"/>
    <w:rsid w:val="00BE3772"/>
    <w:rsid w:val="00BE3893"/>
    <w:rsid w:val="00BE389B"/>
    <w:rsid w:val="00BE39A8"/>
    <w:rsid w:val="00BE39BF"/>
    <w:rsid w:val="00BE3A91"/>
    <w:rsid w:val="00BE3AC7"/>
    <w:rsid w:val="00BE3AD6"/>
    <w:rsid w:val="00BE3AE7"/>
    <w:rsid w:val="00BE3B40"/>
    <w:rsid w:val="00BE3BEB"/>
    <w:rsid w:val="00BE3BFF"/>
    <w:rsid w:val="00BE3C41"/>
    <w:rsid w:val="00BE3C45"/>
    <w:rsid w:val="00BE3C6C"/>
    <w:rsid w:val="00BE3C74"/>
    <w:rsid w:val="00BE3C96"/>
    <w:rsid w:val="00BE3CBC"/>
    <w:rsid w:val="00BE3CED"/>
    <w:rsid w:val="00BE3D02"/>
    <w:rsid w:val="00BE3D26"/>
    <w:rsid w:val="00BE3D2E"/>
    <w:rsid w:val="00BE3D66"/>
    <w:rsid w:val="00BE3EB6"/>
    <w:rsid w:val="00BE3F1B"/>
    <w:rsid w:val="00BE3F39"/>
    <w:rsid w:val="00BE3FAA"/>
    <w:rsid w:val="00BE4018"/>
    <w:rsid w:val="00BE402E"/>
    <w:rsid w:val="00BE4053"/>
    <w:rsid w:val="00BE4075"/>
    <w:rsid w:val="00BE4080"/>
    <w:rsid w:val="00BE408D"/>
    <w:rsid w:val="00BE40E6"/>
    <w:rsid w:val="00BE40EF"/>
    <w:rsid w:val="00BE4124"/>
    <w:rsid w:val="00BE4130"/>
    <w:rsid w:val="00BE4135"/>
    <w:rsid w:val="00BE41AF"/>
    <w:rsid w:val="00BE41DF"/>
    <w:rsid w:val="00BE426A"/>
    <w:rsid w:val="00BE428C"/>
    <w:rsid w:val="00BE43A3"/>
    <w:rsid w:val="00BE43AD"/>
    <w:rsid w:val="00BE43DD"/>
    <w:rsid w:val="00BE445A"/>
    <w:rsid w:val="00BE4461"/>
    <w:rsid w:val="00BE4475"/>
    <w:rsid w:val="00BE448B"/>
    <w:rsid w:val="00BE44AB"/>
    <w:rsid w:val="00BE44B4"/>
    <w:rsid w:val="00BE44E7"/>
    <w:rsid w:val="00BE451B"/>
    <w:rsid w:val="00BE45CE"/>
    <w:rsid w:val="00BE45DC"/>
    <w:rsid w:val="00BE45E5"/>
    <w:rsid w:val="00BE460C"/>
    <w:rsid w:val="00BE472A"/>
    <w:rsid w:val="00BE4781"/>
    <w:rsid w:val="00BE47A8"/>
    <w:rsid w:val="00BE4815"/>
    <w:rsid w:val="00BE4816"/>
    <w:rsid w:val="00BE481E"/>
    <w:rsid w:val="00BE4839"/>
    <w:rsid w:val="00BE4848"/>
    <w:rsid w:val="00BE48AF"/>
    <w:rsid w:val="00BE48BB"/>
    <w:rsid w:val="00BE48CA"/>
    <w:rsid w:val="00BE48F4"/>
    <w:rsid w:val="00BE4946"/>
    <w:rsid w:val="00BE499A"/>
    <w:rsid w:val="00BE49CC"/>
    <w:rsid w:val="00BE49DE"/>
    <w:rsid w:val="00BE4B89"/>
    <w:rsid w:val="00BE4BD1"/>
    <w:rsid w:val="00BE4C69"/>
    <w:rsid w:val="00BE4CC9"/>
    <w:rsid w:val="00BE4CE2"/>
    <w:rsid w:val="00BE4F98"/>
    <w:rsid w:val="00BE503D"/>
    <w:rsid w:val="00BE5052"/>
    <w:rsid w:val="00BE510E"/>
    <w:rsid w:val="00BE513C"/>
    <w:rsid w:val="00BE5156"/>
    <w:rsid w:val="00BE516B"/>
    <w:rsid w:val="00BE5171"/>
    <w:rsid w:val="00BE51AE"/>
    <w:rsid w:val="00BE51D5"/>
    <w:rsid w:val="00BE51DE"/>
    <w:rsid w:val="00BE51E7"/>
    <w:rsid w:val="00BE51F8"/>
    <w:rsid w:val="00BE520F"/>
    <w:rsid w:val="00BE521D"/>
    <w:rsid w:val="00BE5282"/>
    <w:rsid w:val="00BE52A9"/>
    <w:rsid w:val="00BE5365"/>
    <w:rsid w:val="00BE5397"/>
    <w:rsid w:val="00BE53CA"/>
    <w:rsid w:val="00BE543A"/>
    <w:rsid w:val="00BE5483"/>
    <w:rsid w:val="00BE5488"/>
    <w:rsid w:val="00BE54D3"/>
    <w:rsid w:val="00BE5545"/>
    <w:rsid w:val="00BE55A4"/>
    <w:rsid w:val="00BE55FB"/>
    <w:rsid w:val="00BE561E"/>
    <w:rsid w:val="00BE5680"/>
    <w:rsid w:val="00BE571A"/>
    <w:rsid w:val="00BE5796"/>
    <w:rsid w:val="00BE57A7"/>
    <w:rsid w:val="00BE57C0"/>
    <w:rsid w:val="00BE57E1"/>
    <w:rsid w:val="00BE5868"/>
    <w:rsid w:val="00BE58A1"/>
    <w:rsid w:val="00BE58C5"/>
    <w:rsid w:val="00BE5912"/>
    <w:rsid w:val="00BE5947"/>
    <w:rsid w:val="00BE5965"/>
    <w:rsid w:val="00BE5973"/>
    <w:rsid w:val="00BE599F"/>
    <w:rsid w:val="00BE59E3"/>
    <w:rsid w:val="00BE5A93"/>
    <w:rsid w:val="00BE5ABF"/>
    <w:rsid w:val="00BE5AF6"/>
    <w:rsid w:val="00BE5B67"/>
    <w:rsid w:val="00BE5CED"/>
    <w:rsid w:val="00BE5D47"/>
    <w:rsid w:val="00BE5D4E"/>
    <w:rsid w:val="00BE5DAB"/>
    <w:rsid w:val="00BE5DAE"/>
    <w:rsid w:val="00BE5DB6"/>
    <w:rsid w:val="00BE5DBC"/>
    <w:rsid w:val="00BE5DDF"/>
    <w:rsid w:val="00BE5E23"/>
    <w:rsid w:val="00BE5E8A"/>
    <w:rsid w:val="00BE5E97"/>
    <w:rsid w:val="00BE5EA1"/>
    <w:rsid w:val="00BE5ED2"/>
    <w:rsid w:val="00BE5F1C"/>
    <w:rsid w:val="00BE5F49"/>
    <w:rsid w:val="00BE602E"/>
    <w:rsid w:val="00BE60FB"/>
    <w:rsid w:val="00BE6177"/>
    <w:rsid w:val="00BE61DF"/>
    <w:rsid w:val="00BE61E2"/>
    <w:rsid w:val="00BE624E"/>
    <w:rsid w:val="00BE6403"/>
    <w:rsid w:val="00BE647D"/>
    <w:rsid w:val="00BE6565"/>
    <w:rsid w:val="00BE6583"/>
    <w:rsid w:val="00BE659D"/>
    <w:rsid w:val="00BE65D0"/>
    <w:rsid w:val="00BE6643"/>
    <w:rsid w:val="00BE664F"/>
    <w:rsid w:val="00BE669A"/>
    <w:rsid w:val="00BE66B1"/>
    <w:rsid w:val="00BE671A"/>
    <w:rsid w:val="00BE6751"/>
    <w:rsid w:val="00BE6796"/>
    <w:rsid w:val="00BE67B5"/>
    <w:rsid w:val="00BE67EE"/>
    <w:rsid w:val="00BE6864"/>
    <w:rsid w:val="00BE68CC"/>
    <w:rsid w:val="00BE68EA"/>
    <w:rsid w:val="00BE6962"/>
    <w:rsid w:val="00BE69DF"/>
    <w:rsid w:val="00BE6A2A"/>
    <w:rsid w:val="00BE6A72"/>
    <w:rsid w:val="00BE6A80"/>
    <w:rsid w:val="00BE6AC6"/>
    <w:rsid w:val="00BE6AC9"/>
    <w:rsid w:val="00BE6AE2"/>
    <w:rsid w:val="00BE6B0D"/>
    <w:rsid w:val="00BE6B36"/>
    <w:rsid w:val="00BE6B64"/>
    <w:rsid w:val="00BE6B7B"/>
    <w:rsid w:val="00BE6B98"/>
    <w:rsid w:val="00BE6C01"/>
    <w:rsid w:val="00BE6C1D"/>
    <w:rsid w:val="00BE6E75"/>
    <w:rsid w:val="00BE6E91"/>
    <w:rsid w:val="00BE6F13"/>
    <w:rsid w:val="00BE6FFF"/>
    <w:rsid w:val="00BE708D"/>
    <w:rsid w:val="00BE70A9"/>
    <w:rsid w:val="00BE71B8"/>
    <w:rsid w:val="00BE7209"/>
    <w:rsid w:val="00BE7226"/>
    <w:rsid w:val="00BE72C2"/>
    <w:rsid w:val="00BE731B"/>
    <w:rsid w:val="00BE734B"/>
    <w:rsid w:val="00BE7359"/>
    <w:rsid w:val="00BE737B"/>
    <w:rsid w:val="00BE739A"/>
    <w:rsid w:val="00BE73BD"/>
    <w:rsid w:val="00BE748E"/>
    <w:rsid w:val="00BE74AC"/>
    <w:rsid w:val="00BE74FC"/>
    <w:rsid w:val="00BE7517"/>
    <w:rsid w:val="00BE7635"/>
    <w:rsid w:val="00BE765C"/>
    <w:rsid w:val="00BE765F"/>
    <w:rsid w:val="00BE7669"/>
    <w:rsid w:val="00BE766F"/>
    <w:rsid w:val="00BE76B9"/>
    <w:rsid w:val="00BE76CE"/>
    <w:rsid w:val="00BE76D1"/>
    <w:rsid w:val="00BE7977"/>
    <w:rsid w:val="00BE79B9"/>
    <w:rsid w:val="00BE7A24"/>
    <w:rsid w:val="00BE7A42"/>
    <w:rsid w:val="00BE7A87"/>
    <w:rsid w:val="00BE7A92"/>
    <w:rsid w:val="00BE7ACC"/>
    <w:rsid w:val="00BE7B22"/>
    <w:rsid w:val="00BE7BB7"/>
    <w:rsid w:val="00BE7C0C"/>
    <w:rsid w:val="00BE7C50"/>
    <w:rsid w:val="00BE7C7C"/>
    <w:rsid w:val="00BE7CC9"/>
    <w:rsid w:val="00BE7CF5"/>
    <w:rsid w:val="00BE7D68"/>
    <w:rsid w:val="00BE7E52"/>
    <w:rsid w:val="00BE7EB4"/>
    <w:rsid w:val="00BE7EB8"/>
    <w:rsid w:val="00BE7EE6"/>
    <w:rsid w:val="00BE7F32"/>
    <w:rsid w:val="00BE7F33"/>
    <w:rsid w:val="00BE7FA2"/>
    <w:rsid w:val="00BE7FC0"/>
    <w:rsid w:val="00BE7FE8"/>
    <w:rsid w:val="00BF0018"/>
    <w:rsid w:val="00BF0028"/>
    <w:rsid w:val="00BF0072"/>
    <w:rsid w:val="00BF0118"/>
    <w:rsid w:val="00BF0158"/>
    <w:rsid w:val="00BF01BE"/>
    <w:rsid w:val="00BF01D2"/>
    <w:rsid w:val="00BF0332"/>
    <w:rsid w:val="00BF033C"/>
    <w:rsid w:val="00BF03B9"/>
    <w:rsid w:val="00BF03C4"/>
    <w:rsid w:val="00BF04A5"/>
    <w:rsid w:val="00BF05A4"/>
    <w:rsid w:val="00BF05C9"/>
    <w:rsid w:val="00BF0602"/>
    <w:rsid w:val="00BF0697"/>
    <w:rsid w:val="00BF06A3"/>
    <w:rsid w:val="00BF06A5"/>
    <w:rsid w:val="00BF06BC"/>
    <w:rsid w:val="00BF06D4"/>
    <w:rsid w:val="00BF06FC"/>
    <w:rsid w:val="00BF0703"/>
    <w:rsid w:val="00BF079C"/>
    <w:rsid w:val="00BF080D"/>
    <w:rsid w:val="00BF0838"/>
    <w:rsid w:val="00BF0874"/>
    <w:rsid w:val="00BF0998"/>
    <w:rsid w:val="00BF0A0F"/>
    <w:rsid w:val="00BF0A14"/>
    <w:rsid w:val="00BF0A33"/>
    <w:rsid w:val="00BF0A64"/>
    <w:rsid w:val="00BF0A72"/>
    <w:rsid w:val="00BF0A91"/>
    <w:rsid w:val="00BF0AD6"/>
    <w:rsid w:val="00BF0AED"/>
    <w:rsid w:val="00BF0B8D"/>
    <w:rsid w:val="00BF0BB3"/>
    <w:rsid w:val="00BF0BE5"/>
    <w:rsid w:val="00BF0C1F"/>
    <w:rsid w:val="00BF0C31"/>
    <w:rsid w:val="00BF0CD0"/>
    <w:rsid w:val="00BF0E57"/>
    <w:rsid w:val="00BF0E5D"/>
    <w:rsid w:val="00BF0E89"/>
    <w:rsid w:val="00BF0EAC"/>
    <w:rsid w:val="00BF0F7C"/>
    <w:rsid w:val="00BF0FE7"/>
    <w:rsid w:val="00BF1002"/>
    <w:rsid w:val="00BF108E"/>
    <w:rsid w:val="00BF10DA"/>
    <w:rsid w:val="00BF1161"/>
    <w:rsid w:val="00BF120A"/>
    <w:rsid w:val="00BF1218"/>
    <w:rsid w:val="00BF127B"/>
    <w:rsid w:val="00BF12D5"/>
    <w:rsid w:val="00BF1322"/>
    <w:rsid w:val="00BF1448"/>
    <w:rsid w:val="00BF1461"/>
    <w:rsid w:val="00BF14DA"/>
    <w:rsid w:val="00BF1521"/>
    <w:rsid w:val="00BF1554"/>
    <w:rsid w:val="00BF1577"/>
    <w:rsid w:val="00BF16CE"/>
    <w:rsid w:val="00BF16F5"/>
    <w:rsid w:val="00BF16FE"/>
    <w:rsid w:val="00BF1772"/>
    <w:rsid w:val="00BF17DA"/>
    <w:rsid w:val="00BF1849"/>
    <w:rsid w:val="00BF186E"/>
    <w:rsid w:val="00BF187C"/>
    <w:rsid w:val="00BF1901"/>
    <w:rsid w:val="00BF1911"/>
    <w:rsid w:val="00BF1913"/>
    <w:rsid w:val="00BF1954"/>
    <w:rsid w:val="00BF1A05"/>
    <w:rsid w:val="00BF1A15"/>
    <w:rsid w:val="00BF1A3C"/>
    <w:rsid w:val="00BF1A91"/>
    <w:rsid w:val="00BF1BA4"/>
    <w:rsid w:val="00BF1BD4"/>
    <w:rsid w:val="00BF1CC8"/>
    <w:rsid w:val="00BF1CED"/>
    <w:rsid w:val="00BF1CFD"/>
    <w:rsid w:val="00BF1D76"/>
    <w:rsid w:val="00BF1ECD"/>
    <w:rsid w:val="00BF1F1A"/>
    <w:rsid w:val="00BF1F50"/>
    <w:rsid w:val="00BF1FC3"/>
    <w:rsid w:val="00BF1FCC"/>
    <w:rsid w:val="00BF200A"/>
    <w:rsid w:val="00BF2016"/>
    <w:rsid w:val="00BF2033"/>
    <w:rsid w:val="00BF2119"/>
    <w:rsid w:val="00BF2142"/>
    <w:rsid w:val="00BF21AF"/>
    <w:rsid w:val="00BF226D"/>
    <w:rsid w:val="00BF22A3"/>
    <w:rsid w:val="00BF22BE"/>
    <w:rsid w:val="00BF231D"/>
    <w:rsid w:val="00BF2343"/>
    <w:rsid w:val="00BF2410"/>
    <w:rsid w:val="00BF2469"/>
    <w:rsid w:val="00BF252A"/>
    <w:rsid w:val="00BF252D"/>
    <w:rsid w:val="00BF2549"/>
    <w:rsid w:val="00BF26C1"/>
    <w:rsid w:val="00BF26D2"/>
    <w:rsid w:val="00BF26D5"/>
    <w:rsid w:val="00BF26EB"/>
    <w:rsid w:val="00BF2822"/>
    <w:rsid w:val="00BF2897"/>
    <w:rsid w:val="00BF28EA"/>
    <w:rsid w:val="00BF28FF"/>
    <w:rsid w:val="00BF2A21"/>
    <w:rsid w:val="00BF2A91"/>
    <w:rsid w:val="00BF2B04"/>
    <w:rsid w:val="00BF2B20"/>
    <w:rsid w:val="00BF2B4C"/>
    <w:rsid w:val="00BF2B99"/>
    <w:rsid w:val="00BF2C4A"/>
    <w:rsid w:val="00BF2C6E"/>
    <w:rsid w:val="00BF2C9B"/>
    <w:rsid w:val="00BF2CA2"/>
    <w:rsid w:val="00BF2CA6"/>
    <w:rsid w:val="00BF2D0A"/>
    <w:rsid w:val="00BF2D22"/>
    <w:rsid w:val="00BF2D4B"/>
    <w:rsid w:val="00BF2D7D"/>
    <w:rsid w:val="00BF2DB6"/>
    <w:rsid w:val="00BF2DE2"/>
    <w:rsid w:val="00BF2DE9"/>
    <w:rsid w:val="00BF2E41"/>
    <w:rsid w:val="00BF2EE3"/>
    <w:rsid w:val="00BF2F86"/>
    <w:rsid w:val="00BF3010"/>
    <w:rsid w:val="00BF3041"/>
    <w:rsid w:val="00BF307A"/>
    <w:rsid w:val="00BF3144"/>
    <w:rsid w:val="00BF3195"/>
    <w:rsid w:val="00BF31E7"/>
    <w:rsid w:val="00BF31F1"/>
    <w:rsid w:val="00BF3200"/>
    <w:rsid w:val="00BF3241"/>
    <w:rsid w:val="00BF3245"/>
    <w:rsid w:val="00BF326A"/>
    <w:rsid w:val="00BF3288"/>
    <w:rsid w:val="00BF32B7"/>
    <w:rsid w:val="00BF32C4"/>
    <w:rsid w:val="00BF3307"/>
    <w:rsid w:val="00BF3315"/>
    <w:rsid w:val="00BF3334"/>
    <w:rsid w:val="00BF3353"/>
    <w:rsid w:val="00BF3501"/>
    <w:rsid w:val="00BF352C"/>
    <w:rsid w:val="00BF3574"/>
    <w:rsid w:val="00BF35D6"/>
    <w:rsid w:val="00BF3614"/>
    <w:rsid w:val="00BF3659"/>
    <w:rsid w:val="00BF3729"/>
    <w:rsid w:val="00BF3735"/>
    <w:rsid w:val="00BF3759"/>
    <w:rsid w:val="00BF37DA"/>
    <w:rsid w:val="00BF3879"/>
    <w:rsid w:val="00BF388D"/>
    <w:rsid w:val="00BF38CE"/>
    <w:rsid w:val="00BF38E7"/>
    <w:rsid w:val="00BF38EF"/>
    <w:rsid w:val="00BF3908"/>
    <w:rsid w:val="00BF3968"/>
    <w:rsid w:val="00BF3A05"/>
    <w:rsid w:val="00BF3A12"/>
    <w:rsid w:val="00BF3A52"/>
    <w:rsid w:val="00BF3A6B"/>
    <w:rsid w:val="00BF3A9C"/>
    <w:rsid w:val="00BF3B67"/>
    <w:rsid w:val="00BF3B6F"/>
    <w:rsid w:val="00BF3B9B"/>
    <w:rsid w:val="00BF3C18"/>
    <w:rsid w:val="00BF3D1C"/>
    <w:rsid w:val="00BF3D78"/>
    <w:rsid w:val="00BF3E1C"/>
    <w:rsid w:val="00BF3EBC"/>
    <w:rsid w:val="00BF3EFD"/>
    <w:rsid w:val="00BF3F9A"/>
    <w:rsid w:val="00BF3FDD"/>
    <w:rsid w:val="00BF406D"/>
    <w:rsid w:val="00BF4086"/>
    <w:rsid w:val="00BF40E8"/>
    <w:rsid w:val="00BF412A"/>
    <w:rsid w:val="00BF413A"/>
    <w:rsid w:val="00BF4180"/>
    <w:rsid w:val="00BF419E"/>
    <w:rsid w:val="00BF4201"/>
    <w:rsid w:val="00BF4294"/>
    <w:rsid w:val="00BF42A6"/>
    <w:rsid w:val="00BF42B8"/>
    <w:rsid w:val="00BF42D7"/>
    <w:rsid w:val="00BF42F6"/>
    <w:rsid w:val="00BF43C2"/>
    <w:rsid w:val="00BF43C9"/>
    <w:rsid w:val="00BF43D6"/>
    <w:rsid w:val="00BF4400"/>
    <w:rsid w:val="00BF440F"/>
    <w:rsid w:val="00BF4449"/>
    <w:rsid w:val="00BF446B"/>
    <w:rsid w:val="00BF44A1"/>
    <w:rsid w:val="00BF44DB"/>
    <w:rsid w:val="00BF4561"/>
    <w:rsid w:val="00BF458C"/>
    <w:rsid w:val="00BF45A6"/>
    <w:rsid w:val="00BF45B4"/>
    <w:rsid w:val="00BF45FF"/>
    <w:rsid w:val="00BF4610"/>
    <w:rsid w:val="00BF4638"/>
    <w:rsid w:val="00BF4722"/>
    <w:rsid w:val="00BF4767"/>
    <w:rsid w:val="00BF47C8"/>
    <w:rsid w:val="00BF47FA"/>
    <w:rsid w:val="00BF481C"/>
    <w:rsid w:val="00BF4833"/>
    <w:rsid w:val="00BF48B7"/>
    <w:rsid w:val="00BF4929"/>
    <w:rsid w:val="00BF4949"/>
    <w:rsid w:val="00BF4989"/>
    <w:rsid w:val="00BF49AA"/>
    <w:rsid w:val="00BF49DD"/>
    <w:rsid w:val="00BF4AC0"/>
    <w:rsid w:val="00BF4AF7"/>
    <w:rsid w:val="00BF4B1E"/>
    <w:rsid w:val="00BF4B61"/>
    <w:rsid w:val="00BF4BA8"/>
    <w:rsid w:val="00BF4C05"/>
    <w:rsid w:val="00BF4C1A"/>
    <w:rsid w:val="00BF4C8E"/>
    <w:rsid w:val="00BF4CBD"/>
    <w:rsid w:val="00BF4CC9"/>
    <w:rsid w:val="00BF4CD2"/>
    <w:rsid w:val="00BF4E30"/>
    <w:rsid w:val="00BF4E46"/>
    <w:rsid w:val="00BF4F51"/>
    <w:rsid w:val="00BF4FA2"/>
    <w:rsid w:val="00BF4FCA"/>
    <w:rsid w:val="00BF4FE2"/>
    <w:rsid w:val="00BF5060"/>
    <w:rsid w:val="00BF50FE"/>
    <w:rsid w:val="00BF5116"/>
    <w:rsid w:val="00BF5128"/>
    <w:rsid w:val="00BF5194"/>
    <w:rsid w:val="00BF52A7"/>
    <w:rsid w:val="00BF535C"/>
    <w:rsid w:val="00BF535F"/>
    <w:rsid w:val="00BF5457"/>
    <w:rsid w:val="00BF5499"/>
    <w:rsid w:val="00BF549F"/>
    <w:rsid w:val="00BF54C8"/>
    <w:rsid w:val="00BF5500"/>
    <w:rsid w:val="00BF5560"/>
    <w:rsid w:val="00BF55AA"/>
    <w:rsid w:val="00BF5639"/>
    <w:rsid w:val="00BF5671"/>
    <w:rsid w:val="00BF5676"/>
    <w:rsid w:val="00BF5707"/>
    <w:rsid w:val="00BF5777"/>
    <w:rsid w:val="00BF578F"/>
    <w:rsid w:val="00BF57DA"/>
    <w:rsid w:val="00BF5879"/>
    <w:rsid w:val="00BF5883"/>
    <w:rsid w:val="00BF58FA"/>
    <w:rsid w:val="00BF5916"/>
    <w:rsid w:val="00BF5922"/>
    <w:rsid w:val="00BF5923"/>
    <w:rsid w:val="00BF5AC8"/>
    <w:rsid w:val="00BF5B48"/>
    <w:rsid w:val="00BF5B4C"/>
    <w:rsid w:val="00BF5C09"/>
    <w:rsid w:val="00BF5C9C"/>
    <w:rsid w:val="00BF5CC5"/>
    <w:rsid w:val="00BF5CD8"/>
    <w:rsid w:val="00BF5CF6"/>
    <w:rsid w:val="00BF5D13"/>
    <w:rsid w:val="00BF5D85"/>
    <w:rsid w:val="00BF5DDF"/>
    <w:rsid w:val="00BF5E04"/>
    <w:rsid w:val="00BF5E7E"/>
    <w:rsid w:val="00BF5EF7"/>
    <w:rsid w:val="00BF6057"/>
    <w:rsid w:val="00BF6067"/>
    <w:rsid w:val="00BF6158"/>
    <w:rsid w:val="00BF615D"/>
    <w:rsid w:val="00BF6172"/>
    <w:rsid w:val="00BF6194"/>
    <w:rsid w:val="00BF622A"/>
    <w:rsid w:val="00BF627C"/>
    <w:rsid w:val="00BF627F"/>
    <w:rsid w:val="00BF6284"/>
    <w:rsid w:val="00BF62F1"/>
    <w:rsid w:val="00BF6322"/>
    <w:rsid w:val="00BF6329"/>
    <w:rsid w:val="00BF632E"/>
    <w:rsid w:val="00BF635D"/>
    <w:rsid w:val="00BF6390"/>
    <w:rsid w:val="00BF6423"/>
    <w:rsid w:val="00BF642F"/>
    <w:rsid w:val="00BF6477"/>
    <w:rsid w:val="00BF647A"/>
    <w:rsid w:val="00BF64E5"/>
    <w:rsid w:val="00BF6504"/>
    <w:rsid w:val="00BF659A"/>
    <w:rsid w:val="00BF65A1"/>
    <w:rsid w:val="00BF65CB"/>
    <w:rsid w:val="00BF667D"/>
    <w:rsid w:val="00BF6683"/>
    <w:rsid w:val="00BF6713"/>
    <w:rsid w:val="00BF671E"/>
    <w:rsid w:val="00BF679D"/>
    <w:rsid w:val="00BF67D3"/>
    <w:rsid w:val="00BF67DA"/>
    <w:rsid w:val="00BF67DD"/>
    <w:rsid w:val="00BF67E1"/>
    <w:rsid w:val="00BF67E2"/>
    <w:rsid w:val="00BF6851"/>
    <w:rsid w:val="00BF6895"/>
    <w:rsid w:val="00BF68CF"/>
    <w:rsid w:val="00BF694F"/>
    <w:rsid w:val="00BF69BD"/>
    <w:rsid w:val="00BF69F1"/>
    <w:rsid w:val="00BF69FD"/>
    <w:rsid w:val="00BF6A16"/>
    <w:rsid w:val="00BF6A2D"/>
    <w:rsid w:val="00BF6A70"/>
    <w:rsid w:val="00BF6A82"/>
    <w:rsid w:val="00BF6AE4"/>
    <w:rsid w:val="00BF6AE9"/>
    <w:rsid w:val="00BF6B60"/>
    <w:rsid w:val="00BF6B76"/>
    <w:rsid w:val="00BF6B96"/>
    <w:rsid w:val="00BF6BC2"/>
    <w:rsid w:val="00BF6C6C"/>
    <w:rsid w:val="00BF6DD3"/>
    <w:rsid w:val="00BF6DE9"/>
    <w:rsid w:val="00BF6E01"/>
    <w:rsid w:val="00BF6E84"/>
    <w:rsid w:val="00BF6EBD"/>
    <w:rsid w:val="00BF6F3F"/>
    <w:rsid w:val="00BF6F51"/>
    <w:rsid w:val="00BF6F9B"/>
    <w:rsid w:val="00BF704D"/>
    <w:rsid w:val="00BF704F"/>
    <w:rsid w:val="00BF7092"/>
    <w:rsid w:val="00BF70A4"/>
    <w:rsid w:val="00BF70AD"/>
    <w:rsid w:val="00BF7190"/>
    <w:rsid w:val="00BF71E3"/>
    <w:rsid w:val="00BF71F7"/>
    <w:rsid w:val="00BF7208"/>
    <w:rsid w:val="00BF7236"/>
    <w:rsid w:val="00BF728B"/>
    <w:rsid w:val="00BF72E7"/>
    <w:rsid w:val="00BF72E9"/>
    <w:rsid w:val="00BF7312"/>
    <w:rsid w:val="00BF7314"/>
    <w:rsid w:val="00BF738F"/>
    <w:rsid w:val="00BF73A2"/>
    <w:rsid w:val="00BF73D9"/>
    <w:rsid w:val="00BF74AB"/>
    <w:rsid w:val="00BF74F5"/>
    <w:rsid w:val="00BF7536"/>
    <w:rsid w:val="00BF7574"/>
    <w:rsid w:val="00BF75C0"/>
    <w:rsid w:val="00BF7644"/>
    <w:rsid w:val="00BF76FB"/>
    <w:rsid w:val="00BF7707"/>
    <w:rsid w:val="00BF7783"/>
    <w:rsid w:val="00BF77A0"/>
    <w:rsid w:val="00BF77C3"/>
    <w:rsid w:val="00BF77DE"/>
    <w:rsid w:val="00BF7819"/>
    <w:rsid w:val="00BF78A0"/>
    <w:rsid w:val="00BF78CD"/>
    <w:rsid w:val="00BF7A0C"/>
    <w:rsid w:val="00BF7A10"/>
    <w:rsid w:val="00BF7A16"/>
    <w:rsid w:val="00BF7A86"/>
    <w:rsid w:val="00BF7AA4"/>
    <w:rsid w:val="00BF7AE3"/>
    <w:rsid w:val="00BF7B46"/>
    <w:rsid w:val="00BF7B49"/>
    <w:rsid w:val="00BF7B4F"/>
    <w:rsid w:val="00BF7B7F"/>
    <w:rsid w:val="00BF7B8D"/>
    <w:rsid w:val="00BF7CFC"/>
    <w:rsid w:val="00BF7D32"/>
    <w:rsid w:val="00BF7D8A"/>
    <w:rsid w:val="00BF7DA7"/>
    <w:rsid w:val="00BF7DC4"/>
    <w:rsid w:val="00BF7DDD"/>
    <w:rsid w:val="00BF7DE5"/>
    <w:rsid w:val="00BF7DFF"/>
    <w:rsid w:val="00BF7E69"/>
    <w:rsid w:val="00BF7F35"/>
    <w:rsid w:val="00BF7F4D"/>
    <w:rsid w:val="00BF7F99"/>
    <w:rsid w:val="00BF7FBD"/>
    <w:rsid w:val="00C000F5"/>
    <w:rsid w:val="00C0012F"/>
    <w:rsid w:val="00C00150"/>
    <w:rsid w:val="00C0019A"/>
    <w:rsid w:val="00C0028C"/>
    <w:rsid w:val="00C002A5"/>
    <w:rsid w:val="00C002AC"/>
    <w:rsid w:val="00C002D9"/>
    <w:rsid w:val="00C002DA"/>
    <w:rsid w:val="00C002F3"/>
    <w:rsid w:val="00C0031E"/>
    <w:rsid w:val="00C00338"/>
    <w:rsid w:val="00C00347"/>
    <w:rsid w:val="00C003B1"/>
    <w:rsid w:val="00C003C2"/>
    <w:rsid w:val="00C003CB"/>
    <w:rsid w:val="00C00426"/>
    <w:rsid w:val="00C00492"/>
    <w:rsid w:val="00C004A3"/>
    <w:rsid w:val="00C00552"/>
    <w:rsid w:val="00C0057D"/>
    <w:rsid w:val="00C00594"/>
    <w:rsid w:val="00C00615"/>
    <w:rsid w:val="00C00632"/>
    <w:rsid w:val="00C0063E"/>
    <w:rsid w:val="00C00662"/>
    <w:rsid w:val="00C006A9"/>
    <w:rsid w:val="00C006FE"/>
    <w:rsid w:val="00C00777"/>
    <w:rsid w:val="00C007AD"/>
    <w:rsid w:val="00C007DA"/>
    <w:rsid w:val="00C00824"/>
    <w:rsid w:val="00C008EC"/>
    <w:rsid w:val="00C00978"/>
    <w:rsid w:val="00C00980"/>
    <w:rsid w:val="00C009F6"/>
    <w:rsid w:val="00C00A52"/>
    <w:rsid w:val="00C00A79"/>
    <w:rsid w:val="00C00AAE"/>
    <w:rsid w:val="00C00B22"/>
    <w:rsid w:val="00C00B2B"/>
    <w:rsid w:val="00C00B2F"/>
    <w:rsid w:val="00C00B7A"/>
    <w:rsid w:val="00C00C1B"/>
    <w:rsid w:val="00C00C81"/>
    <w:rsid w:val="00C00CCF"/>
    <w:rsid w:val="00C00CED"/>
    <w:rsid w:val="00C00D38"/>
    <w:rsid w:val="00C00EC0"/>
    <w:rsid w:val="00C00EFC"/>
    <w:rsid w:val="00C00FC7"/>
    <w:rsid w:val="00C00FDD"/>
    <w:rsid w:val="00C00FEF"/>
    <w:rsid w:val="00C0107D"/>
    <w:rsid w:val="00C01178"/>
    <w:rsid w:val="00C011A3"/>
    <w:rsid w:val="00C011A7"/>
    <w:rsid w:val="00C012C6"/>
    <w:rsid w:val="00C012D8"/>
    <w:rsid w:val="00C0136F"/>
    <w:rsid w:val="00C01425"/>
    <w:rsid w:val="00C0145C"/>
    <w:rsid w:val="00C014E0"/>
    <w:rsid w:val="00C014E2"/>
    <w:rsid w:val="00C01500"/>
    <w:rsid w:val="00C01541"/>
    <w:rsid w:val="00C01644"/>
    <w:rsid w:val="00C01650"/>
    <w:rsid w:val="00C01657"/>
    <w:rsid w:val="00C0165C"/>
    <w:rsid w:val="00C0169C"/>
    <w:rsid w:val="00C016C2"/>
    <w:rsid w:val="00C016F6"/>
    <w:rsid w:val="00C01791"/>
    <w:rsid w:val="00C017AD"/>
    <w:rsid w:val="00C017D1"/>
    <w:rsid w:val="00C01845"/>
    <w:rsid w:val="00C0184E"/>
    <w:rsid w:val="00C0185C"/>
    <w:rsid w:val="00C0187D"/>
    <w:rsid w:val="00C018F3"/>
    <w:rsid w:val="00C018FB"/>
    <w:rsid w:val="00C01905"/>
    <w:rsid w:val="00C01A14"/>
    <w:rsid w:val="00C01A15"/>
    <w:rsid w:val="00C01A2B"/>
    <w:rsid w:val="00C01A4A"/>
    <w:rsid w:val="00C01AC2"/>
    <w:rsid w:val="00C01AD0"/>
    <w:rsid w:val="00C01AF6"/>
    <w:rsid w:val="00C01B90"/>
    <w:rsid w:val="00C01B9E"/>
    <w:rsid w:val="00C01BF2"/>
    <w:rsid w:val="00C01BFE"/>
    <w:rsid w:val="00C01C54"/>
    <w:rsid w:val="00C01C75"/>
    <w:rsid w:val="00C01C79"/>
    <w:rsid w:val="00C01D64"/>
    <w:rsid w:val="00C01E9A"/>
    <w:rsid w:val="00C01EC2"/>
    <w:rsid w:val="00C01F6A"/>
    <w:rsid w:val="00C01F6F"/>
    <w:rsid w:val="00C01F8E"/>
    <w:rsid w:val="00C01F8F"/>
    <w:rsid w:val="00C01FB5"/>
    <w:rsid w:val="00C01FD8"/>
    <w:rsid w:val="00C01FED"/>
    <w:rsid w:val="00C0205C"/>
    <w:rsid w:val="00C0209B"/>
    <w:rsid w:val="00C020C4"/>
    <w:rsid w:val="00C02149"/>
    <w:rsid w:val="00C02163"/>
    <w:rsid w:val="00C021E8"/>
    <w:rsid w:val="00C0224C"/>
    <w:rsid w:val="00C0224E"/>
    <w:rsid w:val="00C0228B"/>
    <w:rsid w:val="00C0228C"/>
    <w:rsid w:val="00C022D9"/>
    <w:rsid w:val="00C02329"/>
    <w:rsid w:val="00C0232D"/>
    <w:rsid w:val="00C0232F"/>
    <w:rsid w:val="00C02365"/>
    <w:rsid w:val="00C02399"/>
    <w:rsid w:val="00C0239B"/>
    <w:rsid w:val="00C02435"/>
    <w:rsid w:val="00C024F0"/>
    <w:rsid w:val="00C025E3"/>
    <w:rsid w:val="00C025ED"/>
    <w:rsid w:val="00C02621"/>
    <w:rsid w:val="00C02634"/>
    <w:rsid w:val="00C0268A"/>
    <w:rsid w:val="00C0269C"/>
    <w:rsid w:val="00C026A5"/>
    <w:rsid w:val="00C02722"/>
    <w:rsid w:val="00C0273C"/>
    <w:rsid w:val="00C027C7"/>
    <w:rsid w:val="00C027CB"/>
    <w:rsid w:val="00C027E1"/>
    <w:rsid w:val="00C027ED"/>
    <w:rsid w:val="00C0287E"/>
    <w:rsid w:val="00C0295E"/>
    <w:rsid w:val="00C02A2E"/>
    <w:rsid w:val="00C02BF9"/>
    <w:rsid w:val="00C02C00"/>
    <w:rsid w:val="00C02C44"/>
    <w:rsid w:val="00C02C7B"/>
    <w:rsid w:val="00C02CA4"/>
    <w:rsid w:val="00C02D61"/>
    <w:rsid w:val="00C02DF8"/>
    <w:rsid w:val="00C02E05"/>
    <w:rsid w:val="00C02E0A"/>
    <w:rsid w:val="00C02E39"/>
    <w:rsid w:val="00C02F51"/>
    <w:rsid w:val="00C02FE1"/>
    <w:rsid w:val="00C0300E"/>
    <w:rsid w:val="00C03050"/>
    <w:rsid w:val="00C0317F"/>
    <w:rsid w:val="00C03181"/>
    <w:rsid w:val="00C03198"/>
    <w:rsid w:val="00C031BA"/>
    <w:rsid w:val="00C0323C"/>
    <w:rsid w:val="00C0324B"/>
    <w:rsid w:val="00C0324F"/>
    <w:rsid w:val="00C03293"/>
    <w:rsid w:val="00C03307"/>
    <w:rsid w:val="00C03380"/>
    <w:rsid w:val="00C0338A"/>
    <w:rsid w:val="00C03416"/>
    <w:rsid w:val="00C035F5"/>
    <w:rsid w:val="00C03690"/>
    <w:rsid w:val="00C036CD"/>
    <w:rsid w:val="00C0371A"/>
    <w:rsid w:val="00C03727"/>
    <w:rsid w:val="00C0376F"/>
    <w:rsid w:val="00C03775"/>
    <w:rsid w:val="00C0377A"/>
    <w:rsid w:val="00C03813"/>
    <w:rsid w:val="00C0381F"/>
    <w:rsid w:val="00C03842"/>
    <w:rsid w:val="00C03944"/>
    <w:rsid w:val="00C039A4"/>
    <w:rsid w:val="00C039DD"/>
    <w:rsid w:val="00C03A1F"/>
    <w:rsid w:val="00C03AD2"/>
    <w:rsid w:val="00C03B01"/>
    <w:rsid w:val="00C03BBF"/>
    <w:rsid w:val="00C03D26"/>
    <w:rsid w:val="00C03D4D"/>
    <w:rsid w:val="00C03D78"/>
    <w:rsid w:val="00C03E72"/>
    <w:rsid w:val="00C03E96"/>
    <w:rsid w:val="00C03EB4"/>
    <w:rsid w:val="00C03EEB"/>
    <w:rsid w:val="00C0402D"/>
    <w:rsid w:val="00C040C9"/>
    <w:rsid w:val="00C0411E"/>
    <w:rsid w:val="00C04176"/>
    <w:rsid w:val="00C04193"/>
    <w:rsid w:val="00C0421B"/>
    <w:rsid w:val="00C04222"/>
    <w:rsid w:val="00C042A3"/>
    <w:rsid w:val="00C042A9"/>
    <w:rsid w:val="00C042FD"/>
    <w:rsid w:val="00C0437E"/>
    <w:rsid w:val="00C04383"/>
    <w:rsid w:val="00C043A6"/>
    <w:rsid w:val="00C043AF"/>
    <w:rsid w:val="00C043B3"/>
    <w:rsid w:val="00C043F7"/>
    <w:rsid w:val="00C04438"/>
    <w:rsid w:val="00C04455"/>
    <w:rsid w:val="00C0445F"/>
    <w:rsid w:val="00C0446D"/>
    <w:rsid w:val="00C04487"/>
    <w:rsid w:val="00C04499"/>
    <w:rsid w:val="00C044D7"/>
    <w:rsid w:val="00C044ED"/>
    <w:rsid w:val="00C04547"/>
    <w:rsid w:val="00C04654"/>
    <w:rsid w:val="00C0469C"/>
    <w:rsid w:val="00C046F6"/>
    <w:rsid w:val="00C04711"/>
    <w:rsid w:val="00C04721"/>
    <w:rsid w:val="00C047B1"/>
    <w:rsid w:val="00C047D6"/>
    <w:rsid w:val="00C0487B"/>
    <w:rsid w:val="00C0489A"/>
    <w:rsid w:val="00C048F3"/>
    <w:rsid w:val="00C0497D"/>
    <w:rsid w:val="00C04A10"/>
    <w:rsid w:val="00C04A2A"/>
    <w:rsid w:val="00C04A5C"/>
    <w:rsid w:val="00C04AB1"/>
    <w:rsid w:val="00C04AFD"/>
    <w:rsid w:val="00C04B13"/>
    <w:rsid w:val="00C04B7C"/>
    <w:rsid w:val="00C04BAB"/>
    <w:rsid w:val="00C04BE4"/>
    <w:rsid w:val="00C04C08"/>
    <w:rsid w:val="00C04D39"/>
    <w:rsid w:val="00C04D44"/>
    <w:rsid w:val="00C04DA6"/>
    <w:rsid w:val="00C04E0E"/>
    <w:rsid w:val="00C04E87"/>
    <w:rsid w:val="00C04ED7"/>
    <w:rsid w:val="00C04EDB"/>
    <w:rsid w:val="00C04F10"/>
    <w:rsid w:val="00C04FA9"/>
    <w:rsid w:val="00C04FF9"/>
    <w:rsid w:val="00C04FFD"/>
    <w:rsid w:val="00C0507F"/>
    <w:rsid w:val="00C050A5"/>
    <w:rsid w:val="00C05144"/>
    <w:rsid w:val="00C0516B"/>
    <w:rsid w:val="00C05170"/>
    <w:rsid w:val="00C051BB"/>
    <w:rsid w:val="00C05241"/>
    <w:rsid w:val="00C05290"/>
    <w:rsid w:val="00C052D6"/>
    <w:rsid w:val="00C05416"/>
    <w:rsid w:val="00C05436"/>
    <w:rsid w:val="00C05448"/>
    <w:rsid w:val="00C05458"/>
    <w:rsid w:val="00C0545C"/>
    <w:rsid w:val="00C05482"/>
    <w:rsid w:val="00C054F3"/>
    <w:rsid w:val="00C05538"/>
    <w:rsid w:val="00C055EE"/>
    <w:rsid w:val="00C0566A"/>
    <w:rsid w:val="00C056E5"/>
    <w:rsid w:val="00C056F3"/>
    <w:rsid w:val="00C05727"/>
    <w:rsid w:val="00C05763"/>
    <w:rsid w:val="00C05890"/>
    <w:rsid w:val="00C058E4"/>
    <w:rsid w:val="00C05929"/>
    <w:rsid w:val="00C05932"/>
    <w:rsid w:val="00C05934"/>
    <w:rsid w:val="00C05994"/>
    <w:rsid w:val="00C059BD"/>
    <w:rsid w:val="00C05A01"/>
    <w:rsid w:val="00C05A23"/>
    <w:rsid w:val="00C05A4A"/>
    <w:rsid w:val="00C05AC2"/>
    <w:rsid w:val="00C05ACE"/>
    <w:rsid w:val="00C05B71"/>
    <w:rsid w:val="00C05B7F"/>
    <w:rsid w:val="00C05C50"/>
    <w:rsid w:val="00C05CC8"/>
    <w:rsid w:val="00C05CE8"/>
    <w:rsid w:val="00C05DC5"/>
    <w:rsid w:val="00C05E62"/>
    <w:rsid w:val="00C05E69"/>
    <w:rsid w:val="00C05E72"/>
    <w:rsid w:val="00C05EB9"/>
    <w:rsid w:val="00C05FCE"/>
    <w:rsid w:val="00C05FF7"/>
    <w:rsid w:val="00C060D3"/>
    <w:rsid w:val="00C06102"/>
    <w:rsid w:val="00C0630A"/>
    <w:rsid w:val="00C06332"/>
    <w:rsid w:val="00C0634E"/>
    <w:rsid w:val="00C063EB"/>
    <w:rsid w:val="00C0640B"/>
    <w:rsid w:val="00C0647E"/>
    <w:rsid w:val="00C064A4"/>
    <w:rsid w:val="00C064D4"/>
    <w:rsid w:val="00C064D9"/>
    <w:rsid w:val="00C06534"/>
    <w:rsid w:val="00C06548"/>
    <w:rsid w:val="00C0655B"/>
    <w:rsid w:val="00C065CD"/>
    <w:rsid w:val="00C065E3"/>
    <w:rsid w:val="00C06638"/>
    <w:rsid w:val="00C066DF"/>
    <w:rsid w:val="00C06737"/>
    <w:rsid w:val="00C067AB"/>
    <w:rsid w:val="00C067CF"/>
    <w:rsid w:val="00C06864"/>
    <w:rsid w:val="00C068AB"/>
    <w:rsid w:val="00C068F6"/>
    <w:rsid w:val="00C06926"/>
    <w:rsid w:val="00C06951"/>
    <w:rsid w:val="00C069C0"/>
    <w:rsid w:val="00C069E9"/>
    <w:rsid w:val="00C06A3D"/>
    <w:rsid w:val="00C06AD6"/>
    <w:rsid w:val="00C06BA9"/>
    <w:rsid w:val="00C06CD9"/>
    <w:rsid w:val="00C06D06"/>
    <w:rsid w:val="00C06D6D"/>
    <w:rsid w:val="00C06DB1"/>
    <w:rsid w:val="00C06E0A"/>
    <w:rsid w:val="00C06E5C"/>
    <w:rsid w:val="00C06EFB"/>
    <w:rsid w:val="00C06F13"/>
    <w:rsid w:val="00C06F65"/>
    <w:rsid w:val="00C06FB3"/>
    <w:rsid w:val="00C07094"/>
    <w:rsid w:val="00C071DE"/>
    <w:rsid w:val="00C071EC"/>
    <w:rsid w:val="00C07218"/>
    <w:rsid w:val="00C0724D"/>
    <w:rsid w:val="00C07277"/>
    <w:rsid w:val="00C072D2"/>
    <w:rsid w:val="00C07482"/>
    <w:rsid w:val="00C074A3"/>
    <w:rsid w:val="00C074A4"/>
    <w:rsid w:val="00C074D2"/>
    <w:rsid w:val="00C0751E"/>
    <w:rsid w:val="00C07586"/>
    <w:rsid w:val="00C075B2"/>
    <w:rsid w:val="00C07631"/>
    <w:rsid w:val="00C07641"/>
    <w:rsid w:val="00C07666"/>
    <w:rsid w:val="00C0769A"/>
    <w:rsid w:val="00C076BA"/>
    <w:rsid w:val="00C076C2"/>
    <w:rsid w:val="00C07786"/>
    <w:rsid w:val="00C077AC"/>
    <w:rsid w:val="00C077CD"/>
    <w:rsid w:val="00C078E7"/>
    <w:rsid w:val="00C07967"/>
    <w:rsid w:val="00C07A30"/>
    <w:rsid w:val="00C07A39"/>
    <w:rsid w:val="00C07B1A"/>
    <w:rsid w:val="00C07B85"/>
    <w:rsid w:val="00C07BC0"/>
    <w:rsid w:val="00C07BC1"/>
    <w:rsid w:val="00C07BC7"/>
    <w:rsid w:val="00C07C5F"/>
    <w:rsid w:val="00C07C9C"/>
    <w:rsid w:val="00C07CFF"/>
    <w:rsid w:val="00C07DD8"/>
    <w:rsid w:val="00C07DF5"/>
    <w:rsid w:val="00C07E38"/>
    <w:rsid w:val="00C07E61"/>
    <w:rsid w:val="00C07EB9"/>
    <w:rsid w:val="00C07ECA"/>
    <w:rsid w:val="00C07EDD"/>
    <w:rsid w:val="00C07EE9"/>
    <w:rsid w:val="00C07F43"/>
    <w:rsid w:val="00C07F5C"/>
    <w:rsid w:val="00C07F79"/>
    <w:rsid w:val="00C07F7B"/>
    <w:rsid w:val="00C07F90"/>
    <w:rsid w:val="00C10027"/>
    <w:rsid w:val="00C1020A"/>
    <w:rsid w:val="00C1023B"/>
    <w:rsid w:val="00C102A2"/>
    <w:rsid w:val="00C102F5"/>
    <w:rsid w:val="00C102F7"/>
    <w:rsid w:val="00C1030D"/>
    <w:rsid w:val="00C1035E"/>
    <w:rsid w:val="00C103FC"/>
    <w:rsid w:val="00C1041A"/>
    <w:rsid w:val="00C10448"/>
    <w:rsid w:val="00C1044B"/>
    <w:rsid w:val="00C104A1"/>
    <w:rsid w:val="00C104A9"/>
    <w:rsid w:val="00C104AE"/>
    <w:rsid w:val="00C104CE"/>
    <w:rsid w:val="00C104E4"/>
    <w:rsid w:val="00C10515"/>
    <w:rsid w:val="00C10546"/>
    <w:rsid w:val="00C105D4"/>
    <w:rsid w:val="00C105F4"/>
    <w:rsid w:val="00C106CF"/>
    <w:rsid w:val="00C106E1"/>
    <w:rsid w:val="00C10711"/>
    <w:rsid w:val="00C10758"/>
    <w:rsid w:val="00C10771"/>
    <w:rsid w:val="00C107AD"/>
    <w:rsid w:val="00C107FA"/>
    <w:rsid w:val="00C10817"/>
    <w:rsid w:val="00C10893"/>
    <w:rsid w:val="00C108CA"/>
    <w:rsid w:val="00C1093A"/>
    <w:rsid w:val="00C1096E"/>
    <w:rsid w:val="00C10974"/>
    <w:rsid w:val="00C10984"/>
    <w:rsid w:val="00C1098A"/>
    <w:rsid w:val="00C109CF"/>
    <w:rsid w:val="00C10A20"/>
    <w:rsid w:val="00C10A42"/>
    <w:rsid w:val="00C10ACF"/>
    <w:rsid w:val="00C10B18"/>
    <w:rsid w:val="00C10B63"/>
    <w:rsid w:val="00C10B84"/>
    <w:rsid w:val="00C10B90"/>
    <w:rsid w:val="00C10BA7"/>
    <w:rsid w:val="00C10BAB"/>
    <w:rsid w:val="00C10BD4"/>
    <w:rsid w:val="00C10CB7"/>
    <w:rsid w:val="00C10CFD"/>
    <w:rsid w:val="00C10D43"/>
    <w:rsid w:val="00C10D7E"/>
    <w:rsid w:val="00C10D8A"/>
    <w:rsid w:val="00C10E7B"/>
    <w:rsid w:val="00C10E84"/>
    <w:rsid w:val="00C10EE3"/>
    <w:rsid w:val="00C10F66"/>
    <w:rsid w:val="00C10F84"/>
    <w:rsid w:val="00C10F93"/>
    <w:rsid w:val="00C1103F"/>
    <w:rsid w:val="00C11081"/>
    <w:rsid w:val="00C110BA"/>
    <w:rsid w:val="00C110D1"/>
    <w:rsid w:val="00C11110"/>
    <w:rsid w:val="00C11169"/>
    <w:rsid w:val="00C1117B"/>
    <w:rsid w:val="00C111A2"/>
    <w:rsid w:val="00C11220"/>
    <w:rsid w:val="00C11261"/>
    <w:rsid w:val="00C11298"/>
    <w:rsid w:val="00C112AD"/>
    <w:rsid w:val="00C112E7"/>
    <w:rsid w:val="00C11383"/>
    <w:rsid w:val="00C11391"/>
    <w:rsid w:val="00C113BD"/>
    <w:rsid w:val="00C11451"/>
    <w:rsid w:val="00C114A6"/>
    <w:rsid w:val="00C114AD"/>
    <w:rsid w:val="00C1150A"/>
    <w:rsid w:val="00C11562"/>
    <w:rsid w:val="00C115C1"/>
    <w:rsid w:val="00C115C9"/>
    <w:rsid w:val="00C115EB"/>
    <w:rsid w:val="00C11605"/>
    <w:rsid w:val="00C117BF"/>
    <w:rsid w:val="00C117DC"/>
    <w:rsid w:val="00C1186B"/>
    <w:rsid w:val="00C11957"/>
    <w:rsid w:val="00C11A19"/>
    <w:rsid w:val="00C11A1B"/>
    <w:rsid w:val="00C11A96"/>
    <w:rsid w:val="00C11A9A"/>
    <w:rsid w:val="00C11AC8"/>
    <w:rsid w:val="00C11AF7"/>
    <w:rsid w:val="00C11B35"/>
    <w:rsid w:val="00C11B8C"/>
    <w:rsid w:val="00C11BB0"/>
    <w:rsid w:val="00C11BF2"/>
    <w:rsid w:val="00C11C01"/>
    <w:rsid w:val="00C11C46"/>
    <w:rsid w:val="00C11C5B"/>
    <w:rsid w:val="00C11CF6"/>
    <w:rsid w:val="00C11D89"/>
    <w:rsid w:val="00C11D8C"/>
    <w:rsid w:val="00C11DAF"/>
    <w:rsid w:val="00C11DF2"/>
    <w:rsid w:val="00C11E14"/>
    <w:rsid w:val="00C11E8D"/>
    <w:rsid w:val="00C11EC7"/>
    <w:rsid w:val="00C11EFF"/>
    <w:rsid w:val="00C11F9C"/>
    <w:rsid w:val="00C12021"/>
    <w:rsid w:val="00C12037"/>
    <w:rsid w:val="00C1206A"/>
    <w:rsid w:val="00C120FB"/>
    <w:rsid w:val="00C12124"/>
    <w:rsid w:val="00C12143"/>
    <w:rsid w:val="00C12147"/>
    <w:rsid w:val="00C1214A"/>
    <w:rsid w:val="00C1223F"/>
    <w:rsid w:val="00C12244"/>
    <w:rsid w:val="00C122AA"/>
    <w:rsid w:val="00C1232F"/>
    <w:rsid w:val="00C123DD"/>
    <w:rsid w:val="00C124DD"/>
    <w:rsid w:val="00C124F4"/>
    <w:rsid w:val="00C125E4"/>
    <w:rsid w:val="00C12643"/>
    <w:rsid w:val="00C1269F"/>
    <w:rsid w:val="00C12795"/>
    <w:rsid w:val="00C12820"/>
    <w:rsid w:val="00C128C6"/>
    <w:rsid w:val="00C1293B"/>
    <w:rsid w:val="00C12956"/>
    <w:rsid w:val="00C129BD"/>
    <w:rsid w:val="00C129FD"/>
    <w:rsid w:val="00C12A35"/>
    <w:rsid w:val="00C12A5F"/>
    <w:rsid w:val="00C12A7A"/>
    <w:rsid w:val="00C12AAE"/>
    <w:rsid w:val="00C12AB8"/>
    <w:rsid w:val="00C12AF2"/>
    <w:rsid w:val="00C12B62"/>
    <w:rsid w:val="00C12C6B"/>
    <w:rsid w:val="00C12D0A"/>
    <w:rsid w:val="00C12D78"/>
    <w:rsid w:val="00C12E8F"/>
    <w:rsid w:val="00C12EC4"/>
    <w:rsid w:val="00C12EDA"/>
    <w:rsid w:val="00C12F32"/>
    <w:rsid w:val="00C12F82"/>
    <w:rsid w:val="00C12F96"/>
    <w:rsid w:val="00C12F9A"/>
    <w:rsid w:val="00C12FFA"/>
    <w:rsid w:val="00C1311A"/>
    <w:rsid w:val="00C131E9"/>
    <w:rsid w:val="00C13289"/>
    <w:rsid w:val="00C132A0"/>
    <w:rsid w:val="00C132A5"/>
    <w:rsid w:val="00C132D2"/>
    <w:rsid w:val="00C132EB"/>
    <w:rsid w:val="00C13314"/>
    <w:rsid w:val="00C13347"/>
    <w:rsid w:val="00C13369"/>
    <w:rsid w:val="00C13381"/>
    <w:rsid w:val="00C1339F"/>
    <w:rsid w:val="00C133DA"/>
    <w:rsid w:val="00C1340F"/>
    <w:rsid w:val="00C13444"/>
    <w:rsid w:val="00C13445"/>
    <w:rsid w:val="00C13472"/>
    <w:rsid w:val="00C134AC"/>
    <w:rsid w:val="00C134FE"/>
    <w:rsid w:val="00C1352B"/>
    <w:rsid w:val="00C13588"/>
    <w:rsid w:val="00C1358C"/>
    <w:rsid w:val="00C13652"/>
    <w:rsid w:val="00C13683"/>
    <w:rsid w:val="00C136A6"/>
    <w:rsid w:val="00C136BA"/>
    <w:rsid w:val="00C13709"/>
    <w:rsid w:val="00C13732"/>
    <w:rsid w:val="00C13751"/>
    <w:rsid w:val="00C1376A"/>
    <w:rsid w:val="00C1381A"/>
    <w:rsid w:val="00C1385C"/>
    <w:rsid w:val="00C13898"/>
    <w:rsid w:val="00C138E2"/>
    <w:rsid w:val="00C138E9"/>
    <w:rsid w:val="00C13962"/>
    <w:rsid w:val="00C139F2"/>
    <w:rsid w:val="00C13A0B"/>
    <w:rsid w:val="00C13A1C"/>
    <w:rsid w:val="00C13A47"/>
    <w:rsid w:val="00C13B31"/>
    <w:rsid w:val="00C13BCF"/>
    <w:rsid w:val="00C13BD3"/>
    <w:rsid w:val="00C13C8D"/>
    <w:rsid w:val="00C13CBA"/>
    <w:rsid w:val="00C13CC0"/>
    <w:rsid w:val="00C13CCB"/>
    <w:rsid w:val="00C13DC0"/>
    <w:rsid w:val="00C13DEE"/>
    <w:rsid w:val="00C13DFD"/>
    <w:rsid w:val="00C13E08"/>
    <w:rsid w:val="00C13EA0"/>
    <w:rsid w:val="00C13ED8"/>
    <w:rsid w:val="00C13F15"/>
    <w:rsid w:val="00C13F34"/>
    <w:rsid w:val="00C13F3D"/>
    <w:rsid w:val="00C13F4C"/>
    <w:rsid w:val="00C13FD2"/>
    <w:rsid w:val="00C13FF7"/>
    <w:rsid w:val="00C1408F"/>
    <w:rsid w:val="00C14165"/>
    <w:rsid w:val="00C141B7"/>
    <w:rsid w:val="00C141BD"/>
    <w:rsid w:val="00C1429A"/>
    <w:rsid w:val="00C142C2"/>
    <w:rsid w:val="00C1432C"/>
    <w:rsid w:val="00C14406"/>
    <w:rsid w:val="00C14432"/>
    <w:rsid w:val="00C14471"/>
    <w:rsid w:val="00C144AA"/>
    <w:rsid w:val="00C144C5"/>
    <w:rsid w:val="00C144EB"/>
    <w:rsid w:val="00C14553"/>
    <w:rsid w:val="00C14557"/>
    <w:rsid w:val="00C145CA"/>
    <w:rsid w:val="00C145E4"/>
    <w:rsid w:val="00C145F8"/>
    <w:rsid w:val="00C1461D"/>
    <w:rsid w:val="00C14639"/>
    <w:rsid w:val="00C14693"/>
    <w:rsid w:val="00C146E6"/>
    <w:rsid w:val="00C14821"/>
    <w:rsid w:val="00C14842"/>
    <w:rsid w:val="00C14850"/>
    <w:rsid w:val="00C14917"/>
    <w:rsid w:val="00C1499E"/>
    <w:rsid w:val="00C149A4"/>
    <w:rsid w:val="00C14A04"/>
    <w:rsid w:val="00C14A14"/>
    <w:rsid w:val="00C14A3C"/>
    <w:rsid w:val="00C14A9A"/>
    <w:rsid w:val="00C14AD1"/>
    <w:rsid w:val="00C14B0A"/>
    <w:rsid w:val="00C14B65"/>
    <w:rsid w:val="00C14BB1"/>
    <w:rsid w:val="00C14C2F"/>
    <w:rsid w:val="00C14C6F"/>
    <w:rsid w:val="00C14CB4"/>
    <w:rsid w:val="00C14CD3"/>
    <w:rsid w:val="00C14D9D"/>
    <w:rsid w:val="00C14E13"/>
    <w:rsid w:val="00C14E1A"/>
    <w:rsid w:val="00C14E2B"/>
    <w:rsid w:val="00C14E34"/>
    <w:rsid w:val="00C14F31"/>
    <w:rsid w:val="00C14F51"/>
    <w:rsid w:val="00C1505F"/>
    <w:rsid w:val="00C15154"/>
    <w:rsid w:val="00C15172"/>
    <w:rsid w:val="00C15190"/>
    <w:rsid w:val="00C151A1"/>
    <w:rsid w:val="00C151C8"/>
    <w:rsid w:val="00C15206"/>
    <w:rsid w:val="00C15231"/>
    <w:rsid w:val="00C15273"/>
    <w:rsid w:val="00C15277"/>
    <w:rsid w:val="00C152AF"/>
    <w:rsid w:val="00C15363"/>
    <w:rsid w:val="00C1540E"/>
    <w:rsid w:val="00C15410"/>
    <w:rsid w:val="00C154AA"/>
    <w:rsid w:val="00C154D0"/>
    <w:rsid w:val="00C1550A"/>
    <w:rsid w:val="00C15515"/>
    <w:rsid w:val="00C15543"/>
    <w:rsid w:val="00C15660"/>
    <w:rsid w:val="00C156BF"/>
    <w:rsid w:val="00C1574C"/>
    <w:rsid w:val="00C1577D"/>
    <w:rsid w:val="00C157D2"/>
    <w:rsid w:val="00C157E6"/>
    <w:rsid w:val="00C15895"/>
    <w:rsid w:val="00C158E8"/>
    <w:rsid w:val="00C15940"/>
    <w:rsid w:val="00C1594B"/>
    <w:rsid w:val="00C15A14"/>
    <w:rsid w:val="00C15BB3"/>
    <w:rsid w:val="00C15BF1"/>
    <w:rsid w:val="00C15C0A"/>
    <w:rsid w:val="00C15C67"/>
    <w:rsid w:val="00C15CCB"/>
    <w:rsid w:val="00C15D01"/>
    <w:rsid w:val="00C15D02"/>
    <w:rsid w:val="00C15D3B"/>
    <w:rsid w:val="00C15DB4"/>
    <w:rsid w:val="00C15DC9"/>
    <w:rsid w:val="00C15DE0"/>
    <w:rsid w:val="00C15ED2"/>
    <w:rsid w:val="00C15F3F"/>
    <w:rsid w:val="00C15F73"/>
    <w:rsid w:val="00C15FC1"/>
    <w:rsid w:val="00C160B6"/>
    <w:rsid w:val="00C160CA"/>
    <w:rsid w:val="00C160CB"/>
    <w:rsid w:val="00C160F6"/>
    <w:rsid w:val="00C16143"/>
    <w:rsid w:val="00C16182"/>
    <w:rsid w:val="00C16202"/>
    <w:rsid w:val="00C1622B"/>
    <w:rsid w:val="00C16299"/>
    <w:rsid w:val="00C16346"/>
    <w:rsid w:val="00C1640A"/>
    <w:rsid w:val="00C16412"/>
    <w:rsid w:val="00C16423"/>
    <w:rsid w:val="00C1649A"/>
    <w:rsid w:val="00C16508"/>
    <w:rsid w:val="00C1651B"/>
    <w:rsid w:val="00C16543"/>
    <w:rsid w:val="00C16559"/>
    <w:rsid w:val="00C16566"/>
    <w:rsid w:val="00C1658D"/>
    <w:rsid w:val="00C165CA"/>
    <w:rsid w:val="00C165E7"/>
    <w:rsid w:val="00C165FF"/>
    <w:rsid w:val="00C1663A"/>
    <w:rsid w:val="00C1663D"/>
    <w:rsid w:val="00C16653"/>
    <w:rsid w:val="00C1666C"/>
    <w:rsid w:val="00C166A7"/>
    <w:rsid w:val="00C166C4"/>
    <w:rsid w:val="00C166D2"/>
    <w:rsid w:val="00C16800"/>
    <w:rsid w:val="00C16815"/>
    <w:rsid w:val="00C1682D"/>
    <w:rsid w:val="00C16837"/>
    <w:rsid w:val="00C168A7"/>
    <w:rsid w:val="00C16902"/>
    <w:rsid w:val="00C16915"/>
    <w:rsid w:val="00C16956"/>
    <w:rsid w:val="00C16974"/>
    <w:rsid w:val="00C169F1"/>
    <w:rsid w:val="00C16A3E"/>
    <w:rsid w:val="00C16A54"/>
    <w:rsid w:val="00C16AC2"/>
    <w:rsid w:val="00C16AE5"/>
    <w:rsid w:val="00C16B83"/>
    <w:rsid w:val="00C16BDD"/>
    <w:rsid w:val="00C16BFB"/>
    <w:rsid w:val="00C16CDB"/>
    <w:rsid w:val="00C16DB2"/>
    <w:rsid w:val="00C16E13"/>
    <w:rsid w:val="00C16E56"/>
    <w:rsid w:val="00C16E8C"/>
    <w:rsid w:val="00C16EA7"/>
    <w:rsid w:val="00C16EE3"/>
    <w:rsid w:val="00C16EFD"/>
    <w:rsid w:val="00C16FAD"/>
    <w:rsid w:val="00C16FEF"/>
    <w:rsid w:val="00C1704E"/>
    <w:rsid w:val="00C17052"/>
    <w:rsid w:val="00C17099"/>
    <w:rsid w:val="00C170F1"/>
    <w:rsid w:val="00C171C6"/>
    <w:rsid w:val="00C17224"/>
    <w:rsid w:val="00C17249"/>
    <w:rsid w:val="00C17268"/>
    <w:rsid w:val="00C17287"/>
    <w:rsid w:val="00C172FA"/>
    <w:rsid w:val="00C1734B"/>
    <w:rsid w:val="00C173B0"/>
    <w:rsid w:val="00C17402"/>
    <w:rsid w:val="00C174C8"/>
    <w:rsid w:val="00C174F1"/>
    <w:rsid w:val="00C1754A"/>
    <w:rsid w:val="00C17550"/>
    <w:rsid w:val="00C17593"/>
    <w:rsid w:val="00C175B6"/>
    <w:rsid w:val="00C17619"/>
    <w:rsid w:val="00C176DB"/>
    <w:rsid w:val="00C17718"/>
    <w:rsid w:val="00C17772"/>
    <w:rsid w:val="00C17841"/>
    <w:rsid w:val="00C1787D"/>
    <w:rsid w:val="00C178A9"/>
    <w:rsid w:val="00C1793D"/>
    <w:rsid w:val="00C1795F"/>
    <w:rsid w:val="00C17B47"/>
    <w:rsid w:val="00C17BA9"/>
    <w:rsid w:val="00C17C57"/>
    <w:rsid w:val="00C17C67"/>
    <w:rsid w:val="00C17CBF"/>
    <w:rsid w:val="00C17D28"/>
    <w:rsid w:val="00C17D5C"/>
    <w:rsid w:val="00C17DE9"/>
    <w:rsid w:val="00C17DF2"/>
    <w:rsid w:val="00C17E0B"/>
    <w:rsid w:val="00C17E2B"/>
    <w:rsid w:val="00C17E48"/>
    <w:rsid w:val="00C17E6D"/>
    <w:rsid w:val="00C17E92"/>
    <w:rsid w:val="00C17EE4"/>
    <w:rsid w:val="00C17FAB"/>
    <w:rsid w:val="00C17FC9"/>
    <w:rsid w:val="00C17FCD"/>
    <w:rsid w:val="00C1EC06"/>
    <w:rsid w:val="00C20020"/>
    <w:rsid w:val="00C2003B"/>
    <w:rsid w:val="00C20072"/>
    <w:rsid w:val="00C20079"/>
    <w:rsid w:val="00C202F1"/>
    <w:rsid w:val="00C2036A"/>
    <w:rsid w:val="00C203D7"/>
    <w:rsid w:val="00C20404"/>
    <w:rsid w:val="00C2043E"/>
    <w:rsid w:val="00C20450"/>
    <w:rsid w:val="00C2050A"/>
    <w:rsid w:val="00C2054F"/>
    <w:rsid w:val="00C20604"/>
    <w:rsid w:val="00C20626"/>
    <w:rsid w:val="00C20668"/>
    <w:rsid w:val="00C206D8"/>
    <w:rsid w:val="00C20768"/>
    <w:rsid w:val="00C20788"/>
    <w:rsid w:val="00C20814"/>
    <w:rsid w:val="00C2081B"/>
    <w:rsid w:val="00C2082C"/>
    <w:rsid w:val="00C2085B"/>
    <w:rsid w:val="00C20889"/>
    <w:rsid w:val="00C208A0"/>
    <w:rsid w:val="00C208C5"/>
    <w:rsid w:val="00C208CD"/>
    <w:rsid w:val="00C208E2"/>
    <w:rsid w:val="00C2091F"/>
    <w:rsid w:val="00C20986"/>
    <w:rsid w:val="00C209A5"/>
    <w:rsid w:val="00C209EB"/>
    <w:rsid w:val="00C20A0B"/>
    <w:rsid w:val="00C20AB8"/>
    <w:rsid w:val="00C20AF0"/>
    <w:rsid w:val="00C20B03"/>
    <w:rsid w:val="00C20B48"/>
    <w:rsid w:val="00C20BF4"/>
    <w:rsid w:val="00C20C2C"/>
    <w:rsid w:val="00C20D03"/>
    <w:rsid w:val="00C20D91"/>
    <w:rsid w:val="00C20E5F"/>
    <w:rsid w:val="00C20E84"/>
    <w:rsid w:val="00C20ED1"/>
    <w:rsid w:val="00C20F83"/>
    <w:rsid w:val="00C20F8B"/>
    <w:rsid w:val="00C21078"/>
    <w:rsid w:val="00C2115C"/>
    <w:rsid w:val="00C21174"/>
    <w:rsid w:val="00C211A9"/>
    <w:rsid w:val="00C212B4"/>
    <w:rsid w:val="00C21396"/>
    <w:rsid w:val="00C213BA"/>
    <w:rsid w:val="00C213F2"/>
    <w:rsid w:val="00C21430"/>
    <w:rsid w:val="00C214B2"/>
    <w:rsid w:val="00C21546"/>
    <w:rsid w:val="00C21586"/>
    <w:rsid w:val="00C215BE"/>
    <w:rsid w:val="00C2165E"/>
    <w:rsid w:val="00C216D6"/>
    <w:rsid w:val="00C217C0"/>
    <w:rsid w:val="00C217FC"/>
    <w:rsid w:val="00C21903"/>
    <w:rsid w:val="00C21931"/>
    <w:rsid w:val="00C219A1"/>
    <w:rsid w:val="00C219B8"/>
    <w:rsid w:val="00C21A78"/>
    <w:rsid w:val="00C21B0B"/>
    <w:rsid w:val="00C21B6F"/>
    <w:rsid w:val="00C21C34"/>
    <w:rsid w:val="00C21C59"/>
    <w:rsid w:val="00C21C99"/>
    <w:rsid w:val="00C21CC8"/>
    <w:rsid w:val="00C21D93"/>
    <w:rsid w:val="00C21DC3"/>
    <w:rsid w:val="00C21E52"/>
    <w:rsid w:val="00C21E8B"/>
    <w:rsid w:val="00C21EAC"/>
    <w:rsid w:val="00C21EC3"/>
    <w:rsid w:val="00C21F3D"/>
    <w:rsid w:val="00C21F54"/>
    <w:rsid w:val="00C21F72"/>
    <w:rsid w:val="00C21F8F"/>
    <w:rsid w:val="00C21FA6"/>
    <w:rsid w:val="00C21FAF"/>
    <w:rsid w:val="00C21FCC"/>
    <w:rsid w:val="00C22095"/>
    <w:rsid w:val="00C2209C"/>
    <w:rsid w:val="00C220BC"/>
    <w:rsid w:val="00C220F9"/>
    <w:rsid w:val="00C2210D"/>
    <w:rsid w:val="00C22293"/>
    <w:rsid w:val="00C222DD"/>
    <w:rsid w:val="00C2235D"/>
    <w:rsid w:val="00C223C3"/>
    <w:rsid w:val="00C223FF"/>
    <w:rsid w:val="00C22410"/>
    <w:rsid w:val="00C224D0"/>
    <w:rsid w:val="00C2250D"/>
    <w:rsid w:val="00C22697"/>
    <w:rsid w:val="00C226E2"/>
    <w:rsid w:val="00C2275F"/>
    <w:rsid w:val="00C227FE"/>
    <w:rsid w:val="00C2285E"/>
    <w:rsid w:val="00C2288F"/>
    <w:rsid w:val="00C228BC"/>
    <w:rsid w:val="00C228FD"/>
    <w:rsid w:val="00C22927"/>
    <w:rsid w:val="00C2293E"/>
    <w:rsid w:val="00C22A48"/>
    <w:rsid w:val="00C22A7D"/>
    <w:rsid w:val="00C22AE8"/>
    <w:rsid w:val="00C22AF9"/>
    <w:rsid w:val="00C22B32"/>
    <w:rsid w:val="00C22B72"/>
    <w:rsid w:val="00C22B90"/>
    <w:rsid w:val="00C22C51"/>
    <w:rsid w:val="00C22C5F"/>
    <w:rsid w:val="00C22D1F"/>
    <w:rsid w:val="00C22D94"/>
    <w:rsid w:val="00C22DED"/>
    <w:rsid w:val="00C22E18"/>
    <w:rsid w:val="00C22E5D"/>
    <w:rsid w:val="00C22E6A"/>
    <w:rsid w:val="00C22EE7"/>
    <w:rsid w:val="00C22F2B"/>
    <w:rsid w:val="00C22F30"/>
    <w:rsid w:val="00C22FE5"/>
    <w:rsid w:val="00C23030"/>
    <w:rsid w:val="00C23038"/>
    <w:rsid w:val="00C2303A"/>
    <w:rsid w:val="00C23040"/>
    <w:rsid w:val="00C230BB"/>
    <w:rsid w:val="00C23112"/>
    <w:rsid w:val="00C23158"/>
    <w:rsid w:val="00C231E7"/>
    <w:rsid w:val="00C23259"/>
    <w:rsid w:val="00C23376"/>
    <w:rsid w:val="00C2344F"/>
    <w:rsid w:val="00C2365A"/>
    <w:rsid w:val="00C2365B"/>
    <w:rsid w:val="00C236EB"/>
    <w:rsid w:val="00C23725"/>
    <w:rsid w:val="00C23746"/>
    <w:rsid w:val="00C23788"/>
    <w:rsid w:val="00C237F1"/>
    <w:rsid w:val="00C23826"/>
    <w:rsid w:val="00C23893"/>
    <w:rsid w:val="00C2389B"/>
    <w:rsid w:val="00C238A1"/>
    <w:rsid w:val="00C238AB"/>
    <w:rsid w:val="00C238EE"/>
    <w:rsid w:val="00C239D0"/>
    <w:rsid w:val="00C23CA1"/>
    <w:rsid w:val="00C23CB7"/>
    <w:rsid w:val="00C23CC2"/>
    <w:rsid w:val="00C23CFD"/>
    <w:rsid w:val="00C23D4D"/>
    <w:rsid w:val="00C23DB6"/>
    <w:rsid w:val="00C23E19"/>
    <w:rsid w:val="00C23E27"/>
    <w:rsid w:val="00C23EC0"/>
    <w:rsid w:val="00C23EEC"/>
    <w:rsid w:val="00C23F0E"/>
    <w:rsid w:val="00C23F20"/>
    <w:rsid w:val="00C23F39"/>
    <w:rsid w:val="00C23F8F"/>
    <w:rsid w:val="00C23FB8"/>
    <w:rsid w:val="00C24070"/>
    <w:rsid w:val="00C240DE"/>
    <w:rsid w:val="00C240FB"/>
    <w:rsid w:val="00C241B4"/>
    <w:rsid w:val="00C241B7"/>
    <w:rsid w:val="00C241C2"/>
    <w:rsid w:val="00C2421C"/>
    <w:rsid w:val="00C24228"/>
    <w:rsid w:val="00C24337"/>
    <w:rsid w:val="00C24397"/>
    <w:rsid w:val="00C243AB"/>
    <w:rsid w:val="00C24423"/>
    <w:rsid w:val="00C24432"/>
    <w:rsid w:val="00C2447D"/>
    <w:rsid w:val="00C244D6"/>
    <w:rsid w:val="00C24586"/>
    <w:rsid w:val="00C245FC"/>
    <w:rsid w:val="00C24622"/>
    <w:rsid w:val="00C2467F"/>
    <w:rsid w:val="00C24681"/>
    <w:rsid w:val="00C2468A"/>
    <w:rsid w:val="00C2468C"/>
    <w:rsid w:val="00C2469D"/>
    <w:rsid w:val="00C246D1"/>
    <w:rsid w:val="00C246EE"/>
    <w:rsid w:val="00C246F6"/>
    <w:rsid w:val="00C247BA"/>
    <w:rsid w:val="00C2486D"/>
    <w:rsid w:val="00C248A3"/>
    <w:rsid w:val="00C24907"/>
    <w:rsid w:val="00C24970"/>
    <w:rsid w:val="00C24973"/>
    <w:rsid w:val="00C249CB"/>
    <w:rsid w:val="00C249CE"/>
    <w:rsid w:val="00C249D1"/>
    <w:rsid w:val="00C24A07"/>
    <w:rsid w:val="00C24A1B"/>
    <w:rsid w:val="00C24A85"/>
    <w:rsid w:val="00C24AC4"/>
    <w:rsid w:val="00C24AF2"/>
    <w:rsid w:val="00C24B84"/>
    <w:rsid w:val="00C24BBB"/>
    <w:rsid w:val="00C24C3F"/>
    <w:rsid w:val="00C24CD5"/>
    <w:rsid w:val="00C24D01"/>
    <w:rsid w:val="00C24D54"/>
    <w:rsid w:val="00C24D7B"/>
    <w:rsid w:val="00C24D7E"/>
    <w:rsid w:val="00C24D8F"/>
    <w:rsid w:val="00C24D9C"/>
    <w:rsid w:val="00C24DB6"/>
    <w:rsid w:val="00C24DB8"/>
    <w:rsid w:val="00C24DD0"/>
    <w:rsid w:val="00C24DEA"/>
    <w:rsid w:val="00C24E2B"/>
    <w:rsid w:val="00C24E37"/>
    <w:rsid w:val="00C24E4C"/>
    <w:rsid w:val="00C24EE2"/>
    <w:rsid w:val="00C24F29"/>
    <w:rsid w:val="00C250CD"/>
    <w:rsid w:val="00C25105"/>
    <w:rsid w:val="00C25170"/>
    <w:rsid w:val="00C251B8"/>
    <w:rsid w:val="00C251E9"/>
    <w:rsid w:val="00C25389"/>
    <w:rsid w:val="00C2540D"/>
    <w:rsid w:val="00C25453"/>
    <w:rsid w:val="00C2547A"/>
    <w:rsid w:val="00C25480"/>
    <w:rsid w:val="00C25498"/>
    <w:rsid w:val="00C254FA"/>
    <w:rsid w:val="00C254FF"/>
    <w:rsid w:val="00C2555A"/>
    <w:rsid w:val="00C25585"/>
    <w:rsid w:val="00C2558D"/>
    <w:rsid w:val="00C255AF"/>
    <w:rsid w:val="00C255CA"/>
    <w:rsid w:val="00C2583A"/>
    <w:rsid w:val="00C25851"/>
    <w:rsid w:val="00C2586D"/>
    <w:rsid w:val="00C258C3"/>
    <w:rsid w:val="00C258DC"/>
    <w:rsid w:val="00C25935"/>
    <w:rsid w:val="00C25963"/>
    <w:rsid w:val="00C259E1"/>
    <w:rsid w:val="00C259ED"/>
    <w:rsid w:val="00C25A30"/>
    <w:rsid w:val="00C25A69"/>
    <w:rsid w:val="00C25AE4"/>
    <w:rsid w:val="00C25B05"/>
    <w:rsid w:val="00C25B1A"/>
    <w:rsid w:val="00C25B71"/>
    <w:rsid w:val="00C25B83"/>
    <w:rsid w:val="00C25BA7"/>
    <w:rsid w:val="00C25BC1"/>
    <w:rsid w:val="00C25C03"/>
    <w:rsid w:val="00C25C9A"/>
    <w:rsid w:val="00C25DC3"/>
    <w:rsid w:val="00C25E37"/>
    <w:rsid w:val="00C25E3C"/>
    <w:rsid w:val="00C25E4A"/>
    <w:rsid w:val="00C25E89"/>
    <w:rsid w:val="00C25EB6"/>
    <w:rsid w:val="00C25ED1"/>
    <w:rsid w:val="00C25EE5"/>
    <w:rsid w:val="00C25F32"/>
    <w:rsid w:val="00C25FBD"/>
    <w:rsid w:val="00C25FD3"/>
    <w:rsid w:val="00C26005"/>
    <w:rsid w:val="00C26045"/>
    <w:rsid w:val="00C26070"/>
    <w:rsid w:val="00C260A2"/>
    <w:rsid w:val="00C260CA"/>
    <w:rsid w:val="00C260F1"/>
    <w:rsid w:val="00C2611F"/>
    <w:rsid w:val="00C26132"/>
    <w:rsid w:val="00C26134"/>
    <w:rsid w:val="00C26164"/>
    <w:rsid w:val="00C26171"/>
    <w:rsid w:val="00C26188"/>
    <w:rsid w:val="00C26225"/>
    <w:rsid w:val="00C26298"/>
    <w:rsid w:val="00C26303"/>
    <w:rsid w:val="00C2631C"/>
    <w:rsid w:val="00C26392"/>
    <w:rsid w:val="00C263A0"/>
    <w:rsid w:val="00C263F8"/>
    <w:rsid w:val="00C26547"/>
    <w:rsid w:val="00C26551"/>
    <w:rsid w:val="00C2655F"/>
    <w:rsid w:val="00C26575"/>
    <w:rsid w:val="00C265A4"/>
    <w:rsid w:val="00C265AF"/>
    <w:rsid w:val="00C26651"/>
    <w:rsid w:val="00C26676"/>
    <w:rsid w:val="00C26679"/>
    <w:rsid w:val="00C2667F"/>
    <w:rsid w:val="00C266A2"/>
    <w:rsid w:val="00C267DD"/>
    <w:rsid w:val="00C2683A"/>
    <w:rsid w:val="00C268D5"/>
    <w:rsid w:val="00C26972"/>
    <w:rsid w:val="00C269C7"/>
    <w:rsid w:val="00C26A14"/>
    <w:rsid w:val="00C26A55"/>
    <w:rsid w:val="00C26AB6"/>
    <w:rsid w:val="00C26AD7"/>
    <w:rsid w:val="00C26B17"/>
    <w:rsid w:val="00C26BC3"/>
    <w:rsid w:val="00C26BDB"/>
    <w:rsid w:val="00C26C0E"/>
    <w:rsid w:val="00C26C56"/>
    <w:rsid w:val="00C26C5B"/>
    <w:rsid w:val="00C26C92"/>
    <w:rsid w:val="00C26CC5"/>
    <w:rsid w:val="00C26CDF"/>
    <w:rsid w:val="00C26E13"/>
    <w:rsid w:val="00C26E25"/>
    <w:rsid w:val="00C26E3B"/>
    <w:rsid w:val="00C26E67"/>
    <w:rsid w:val="00C26E8B"/>
    <w:rsid w:val="00C26EA3"/>
    <w:rsid w:val="00C26F38"/>
    <w:rsid w:val="00C26F3E"/>
    <w:rsid w:val="00C26F66"/>
    <w:rsid w:val="00C26F70"/>
    <w:rsid w:val="00C26FA8"/>
    <w:rsid w:val="00C27002"/>
    <w:rsid w:val="00C2701C"/>
    <w:rsid w:val="00C271B6"/>
    <w:rsid w:val="00C271D4"/>
    <w:rsid w:val="00C271DF"/>
    <w:rsid w:val="00C27245"/>
    <w:rsid w:val="00C272AA"/>
    <w:rsid w:val="00C272AB"/>
    <w:rsid w:val="00C27347"/>
    <w:rsid w:val="00C2735F"/>
    <w:rsid w:val="00C27399"/>
    <w:rsid w:val="00C2744E"/>
    <w:rsid w:val="00C27493"/>
    <w:rsid w:val="00C27525"/>
    <w:rsid w:val="00C27606"/>
    <w:rsid w:val="00C27661"/>
    <w:rsid w:val="00C276B8"/>
    <w:rsid w:val="00C27776"/>
    <w:rsid w:val="00C277D9"/>
    <w:rsid w:val="00C27804"/>
    <w:rsid w:val="00C2782B"/>
    <w:rsid w:val="00C278FF"/>
    <w:rsid w:val="00C2793B"/>
    <w:rsid w:val="00C27944"/>
    <w:rsid w:val="00C27976"/>
    <w:rsid w:val="00C2798B"/>
    <w:rsid w:val="00C27AE2"/>
    <w:rsid w:val="00C27B95"/>
    <w:rsid w:val="00C27BA8"/>
    <w:rsid w:val="00C27BDF"/>
    <w:rsid w:val="00C27C85"/>
    <w:rsid w:val="00C27CD8"/>
    <w:rsid w:val="00C27D0F"/>
    <w:rsid w:val="00C27DB6"/>
    <w:rsid w:val="00C27EC4"/>
    <w:rsid w:val="00C27F3F"/>
    <w:rsid w:val="00C27FAC"/>
    <w:rsid w:val="00C27FF1"/>
    <w:rsid w:val="00C3001C"/>
    <w:rsid w:val="00C300B2"/>
    <w:rsid w:val="00C3018F"/>
    <w:rsid w:val="00C30298"/>
    <w:rsid w:val="00C302A9"/>
    <w:rsid w:val="00C303DB"/>
    <w:rsid w:val="00C30450"/>
    <w:rsid w:val="00C3055C"/>
    <w:rsid w:val="00C30588"/>
    <w:rsid w:val="00C30611"/>
    <w:rsid w:val="00C30660"/>
    <w:rsid w:val="00C30772"/>
    <w:rsid w:val="00C307B1"/>
    <w:rsid w:val="00C30801"/>
    <w:rsid w:val="00C3084F"/>
    <w:rsid w:val="00C3085A"/>
    <w:rsid w:val="00C308A9"/>
    <w:rsid w:val="00C30969"/>
    <w:rsid w:val="00C309A8"/>
    <w:rsid w:val="00C309C5"/>
    <w:rsid w:val="00C309FF"/>
    <w:rsid w:val="00C30A2C"/>
    <w:rsid w:val="00C30AAC"/>
    <w:rsid w:val="00C30ADD"/>
    <w:rsid w:val="00C30AFF"/>
    <w:rsid w:val="00C30B38"/>
    <w:rsid w:val="00C30B46"/>
    <w:rsid w:val="00C30B63"/>
    <w:rsid w:val="00C30BA9"/>
    <w:rsid w:val="00C30C29"/>
    <w:rsid w:val="00C30C4F"/>
    <w:rsid w:val="00C30C72"/>
    <w:rsid w:val="00C30C7C"/>
    <w:rsid w:val="00C30CDD"/>
    <w:rsid w:val="00C30D00"/>
    <w:rsid w:val="00C30D0C"/>
    <w:rsid w:val="00C30D2B"/>
    <w:rsid w:val="00C30D2E"/>
    <w:rsid w:val="00C30E07"/>
    <w:rsid w:val="00C30E74"/>
    <w:rsid w:val="00C30FA0"/>
    <w:rsid w:val="00C30FD7"/>
    <w:rsid w:val="00C31065"/>
    <w:rsid w:val="00C31092"/>
    <w:rsid w:val="00C310BF"/>
    <w:rsid w:val="00C310C4"/>
    <w:rsid w:val="00C310F1"/>
    <w:rsid w:val="00C310F9"/>
    <w:rsid w:val="00C31138"/>
    <w:rsid w:val="00C31188"/>
    <w:rsid w:val="00C311BA"/>
    <w:rsid w:val="00C311D3"/>
    <w:rsid w:val="00C311EE"/>
    <w:rsid w:val="00C31201"/>
    <w:rsid w:val="00C31205"/>
    <w:rsid w:val="00C31250"/>
    <w:rsid w:val="00C3126E"/>
    <w:rsid w:val="00C3127C"/>
    <w:rsid w:val="00C312C1"/>
    <w:rsid w:val="00C312F1"/>
    <w:rsid w:val="00C31311"/>
    <w:rsid w:val="00C31328"/>
    <w:rsid w:val="00C3134B"/>
    <w:rsid w:val="00C313D5"/>
    <w:rsid w:val="00C3142B"/>
    <w:rsid w:val="00C3145C"/>
    <w:rsid w:val="00C314D7"/>
    <w:rsid w:val="00C31530"/>
    <w:rsid w:val="00C3157D"/>
    <w:rsid w:val="00C3158E"/>
    <w:rsid w:val="00C3165C"/>
    <w:rsid w:val="00C316B7"/>
    <w:rsid w:val="00C316DE"/>
    <w:rsid w:val="00C316E3"/>
    <w:rsid w:val="00C316EB"/>
    <w:rsid w:val="00C31782"/>
    <w:rsid w:val="00C317B3"/>
    <w:rsid w:val="00C3182F"/>
    <w:rsid w:val="00C31852"/>
    <w:rsid w:val="00C31860"/>
    <w:rsid w:val="00C3187C"/>
    <w:rsid w:val="00C31913"/>
    <w:rsid w:val="00C3196D"/>
    <w:rsid w:val="00C31B33"/>
    <w:rsid w:val="00C31B4B"/>
    <w:rsid w:val="00C31B55"/>
    <w:rsid w:val="00C31C4B"/>
    <w:rsid w:val="00C31C9C"/>
    <w:rsid w:val="00C31CAB"/>
    <w:rsid w:val="00C31CFC"/>
    <w:rsid w:val="00C31D2E"/>
    <w:rsid w:val="00C31DB7"/>
    <w:rsid w:val="00C31DDC"/>
    <w:rsid w:val="00C31E0C"/>
    <w:rsid w:val="00C31E2A"/>
    <w:rsid w:val="00C31E7A"/>
    <w:rsid w:val="00C31EF5"/>
    <w:rsid w:val="00C31F72"/>
    <w:rsid w:val="00C31F84"/>
    <w:rsid w:val="00C32051"/>
    <w:rsid w:val="00C32098"/>
    <w:rsid w:val="00C320E2"/>
    <w:rsid w:val="00C3222B"/>
    <w:rsid w:val="00C322AB"/>
    <w:rsid w:val="00C322C7"/>
    <w:rsid w:val="00C322CC"/>
    <w:rsid w:val="00C322EC"/>
    <w:rsid w:val="00C32364"/>
    <w:rsid w:val="00C32452"/>
    <w:rsid w:val="00C324BF"/>
    <w:rsid w:val="00C324F1"/>
    <w:rsid w:val="00C32523"/>
    <w:rsid w:val="00C32540"/>
    <w:rsid w:val="00C3257F"/>
    <w:rsid w:val="00C32580"/>
    <w:rsid w:val="00C325BA"/>
    <w:rsid w:val="00C325E9"/>
    <w:rsid w:val="00C32699"/>
    <w:rsid w:val="00C326A4"/>
    <w:rsid w:val="00C326D0"/>
    <w:rsid w:val="00C326F0"/>
    <w:rsid w:val="00C32701"/>
    <w:rsid w:val="00C32718"/>
    <w:rsid w:val="00C32772"/>
    <w:rsid w:val="00C327B0"/>
    <w:rsid w:val="00C327CD"/>
    <w:rsid w:val="00C327D9"/>
    <w:rsid w:val="00C32823"/>
    <w:rsid w:val="00C32839"/>
    <w:rsid w:val="00C32892"/>
    <w:rsid w:val="00C328C4"/>
    <w:rsid w:val="00C32925"/>
    <w:rsid w:val="00C32988"/>
    <w:rsid w:val="00C32A0D"/>
    <w:rsid w:val="00C32A78"/>
    <w:rsid w:val="00C32AD4"/>
    <w:rsid w:val="00C32B96"/>
    <w:rsid w:val="00C32B97"/>
    <w:rsid w:val="00C32BBD"/>
    <w:rsid w:val="00C32C0C"/>
    <w:rsid w:val="00C32CBB"/>
    <w:rsid w:val="00C32CED"/>
    <w:rsid w:val="00C32D50"/>
    <w:rsid w:val="00C32D57"/>
    <w:rsid w:val="00C32DA3"/>
    <w:rsid w:val="00C32DCC"/>
    <w:rsid w:val="00C32DFC"/>
    <w:rsid w:val="00C32E74"/>
    <w:rsid w:val="00C32E95"/>
    <w:rsid w:val="00C32EA2"/>
    <w:rsid w:val="00C32F00"/>
    <w:rsid w:val="00C32FB1"/>
    <w:rsid w:val="00C32FE6"/>
    <w:rsid w:val="00C32FEE"/>
    <w:rsid w:val="00C33008"/>
    <w:rsid w:val="00C33099"/>
    <w:rsid w:val="00C330E4"/>
    <w:rsid w:val="00C331B5"/>
    <w:rsid w:val="00C331D4"/>
    <w:rsid w:val="00C33226"/>
    <w:rsid w:val="00C3324A"/>
    <w:rsid w:val="00C3328E"/>
    <w:rsid w:val="00C332C1"/>
    <w:rsid w:val="00C332C3"/>
    <w:rsid w:val="00C332D0"/>
    <w:rsid w:val="00C33374"/>
    <w:rsid w:val="00C33398"/>
    <w:rsid w:val="00C333B0"/>
    <w:rsid w:val="00C333B1"/>
    <w:rsid w:val="00C333C9"/>
    <w:rsid w:val="00C3343A"/>
    <w:rsid w:val="00C334B0"/>
    <w:rsid w:val="00C33549"/>
    <w:rsid w:val="00C3357B"/>
    <w:rsid w:val="00C335B6"/>
    <w:rsid w:val="00C335CD"/>
    <w:rsid w:val="00C3365D"/>
    <w:rsid w:val="00C336C5"/>
    <w:rsid w:val="00C33810"/>
    <w:rsid w:val="00C33823"/>
    <w:rsid w:val="00C33825"/>
    <w:rsid w:val="00C3387C"/>
    <w:rsid w:val="00C338C6"/>
    <w:rsid w:val="00C338E3"/>
    <w:rsid w:val="00C3392C"/>
    <w:rsid w:val="00C3393B"/>
    <w:rsid w:val="00C33956"/>
    <w:rsid w:val="00C33960"/>
    <w:rsid w:val="00C339CA"/>
    <w:rsid w:val="00C33A23"/>
    <w:rsid w:val="00C33A28"/>
    <w:rsid w:val="00C33A65"/>
    <w:rsid w:val="00C33A76"/>
    <w:rsid w:val="00C33B05"/>
    <w:rsid w:val="00C33B26"/>
    <w:rsid w:val="00C33B37"/>
    <w:rsid w:val="00C33C09"/>
    <w:rsid w:val="00C33C41"/>
    <w:rsid w:val="00C33C5F"/>
    <w:rsid w:val="00C33DBA"/>
    <w:rsid w:val="00C33E68"/>
    <w:rsid w:val="00C33E73"/>
    <w:rsid w:val="00C33E74"/>
    <w:rsid w:val="00C33F93"/>
    <w:rsid w:val="00C33FBD"/>
    <w:rsid w:val="00C3403D"/>
    <w:rsid w:val="00C34059"/>
    <w:rsid w:val="00C340D4"/>
    <w:rsid w:val="00C340E2"/>
    <w:rsid w:val="00C34173"/>
    <w:rsid w:val="00C341A6"/>
    <w:rsid w:val="00C341B6"/>
    <w:rsid w:val="00C34215"/>
    <w:rsid w:val="00C3422B"/>
    <w:rsid w:val="00C34313"/>
    <w:rsid w:val="00C34379"/>
    <w:rsid w:val="00C34451"/>
    <w:rsid w:val="00C34470"/>
    <w:rsid w:val="00C3449E"/>
    <w:rsid w:val="00C344CD"/>
    <w:rsid w:val="00C344E9"/>
    <w:rsid w:val="00C3457D"/>
    <w:rsid w:val="00C345B6"/>
    <w:rsid w:val="00C345EE"/>
    <w:rsid w:val="00C34653"/>
    <w:rsid w:val="00C34687"/>
    <w:rsid w:val="00C3476A"/>
    <w:rsid w:val="00C3486C"/>
    <w:rsid w:val="00C348B7"/>
    <w:rsid w:val="00C348F0"/>
    <w:rsid w:val="00C34968"/>
    <w:rsid w:val="00C3498D"/>
    <w:rsid w:val="00C349D2"/>
    <w:rsid w:val="00C34A7E"/>
    <w:rsid w:val="00C34B3D"/>
    <w:rsid w:val="00C34B55"/>
    <w:rsid w:val="00C34B7A"/>
    <w:rsid w:val="00C34CA6"/>
    <w:rsid w:val="00C34CAC"/>
    <w:rsid w:val="00C34CB6"/>
    <w:rsid w:val="00C34D79"/>
    <w:rsid w:val="00C34D80"/>
    <w:rsid w:val="00C34E06"/>
    <w:rsid w:val="00C34E94"/>
    <w:rsid w:val="00C34EAF"/>
    <w:rsid w:val="00C35007"/>
    <w:rsid w:val="00C350A0"/>
    <w:rsid w:val="00C350A5"/>
    <w:rsid w:val="00C35108"/>
    <w:rsid w:val="00C3510E"/>
    <w:rsid w:val="00C35159"/>
    <w:rsid w:val="00C3519A"/>
    <w:rsid w:val="00C351CE"/>
    <w:rsid w:val="00C35286"/>
    <w:rsid w:val="00C352B4"/>
    <w:rsid w:val="00C35358"/>
    <w:rsid w:val="00C3535A"/>
    <w:rsid w:val="00C3535F"/>
    <w:rsid w:val="00C3539D"/>
    <w:rsid w:val="00C353EF"/>
    <w:rsid w:val="00C35403"/>
    <w:rsid w:val="00C3543B"/>
    <w:rsid w:val="00C35478"/>
    <w:rsid w:val="00C354B6"/>
    <w:rsid w:val="00C354CC"/>
    <w:rsid w:val="00C35520"/>
    <w:rsid w:val="00C355A3"/>
    <w:rsid w:val="00C355ED"/>
    <w:rsid w:val="00C35607"/>
    <w:rsid w:val="00C3561E"/>
    <w:rsid w:val="00C3563A"/>
    <w:rsid w:val="00C35674"/>
    <w:rsid w:val="00C3568B"/>
    <w:rsid w:val="00C35701"/>
    <w:rsid w:val="00C35761"/>
    <w:rsid w:val="00C357FA"/>
    <w:rsid w:val="00C3588C"/>
    <w:rsid w:val="00C358C1"/>
    <w:rsid w:val="00C3596C"/>
    <w:rsid w:val="00C359FC"/>
    <w:rsid w:val="00C35A14"/>
    <w:rsid w:val="00C35A8D"/>
    <w:rsid w:val="00C35AEC"/>
    <w:rsid w:val="00C35B0F"/>
    <w:rsid w:val="00C35B1D"/>
    <w:rsid w:val="00C35B6D"/>
    <w:rsid w:val="00C35B73"/>
    <w:rsid w:val="00C35C25"/>
    <w:rsid w:val="00C35C57"/>
    <w:rsid w:val="00C35CB6"/>
    <w:rsid w:val="00C35CCA"/>
    <w:rsid w:val="00C35D0B"/>
    <w:rsid w:val="00C35D79"/>
    <w:rsid w:val="00C35D83"/>
    <w:rsid w:val="00C35DE7"/>
    <w:rsid w:val="00C35E12"/>
    <w:rsid w:val="00C35E28"/>
    <w:rsid w:val="00C35E2E"/>
    <w:rsid w:val="00C35E81"/>
    <w:rsid w:val="00C35E96"/>
    <w:rsid w:val="00C35F21"/>
    <w:rsid w:val="00C35FDE"/>
    <w:rsid w:val="00C36079"/>
    <w:rsid w:val="00C3610B"/>
    <w:rsid w:val="00C36132"/>
    <w:rsid w:val="00C361D6"/>
    <w:rsid w:val="00C361F3"/>
    <w:rsid w:val="00C36225"/>
    <w:rsid w:val="00C36255"/>
    <w:rsid w:val="00C362A4"/>
    <w:rsid w:val="00C362EB"/>
    <w:rsid w:val="00C3633B"/>
    <w:rsid w:val="00C36343"/>
    <w:rsid w:val="00C363BF"/>
    <w:rsid w:val="00C363C3"/>
    <w:rsid w:val="00C363CF"/>
    <w:rsid w:val="00C363D2"/>
    <w:rsid w:val="00C36412"/>
    <w:rsid w:val="00C3641D"/>
    <w:rsid w:val="00C36461"/>
    <w:rsid w:val="00C36487"/>
    <w:rsid w:val="00C364D4"/>
    <w:rsid w:val="00C36512"/>
    <w:rsid w:val="00C365F6"/>
    <w:rsid w:val="00C366AE"/>
    <w:rsid w:val="00C366D0"/>
    <w:rsid w:val="00C367C3"/>
    <w:rsid w:val="00C367C4"/>
    <w:rsid w:val="00C36807"/>
    <w:rsid w:val="00C3681F"/>
    <w:rsid w:val="00C36854"/>
    <w:rsid w:val="00C36896"/>
    <w:rsid w:val="00C3693B"/>
    <w:rsid w:val="00C3698C"/>
    <w:rsid w:val="00C36990"/>
    <w:rsid w:val="00C36A23"/>
    <w:rsid w:val="00C36A29"/>
    <w:rsid w:val="00C36A7E"/>
    <w:rsid w:val="00C36B5F"/>
    <w:rsid w:val="00C36B7C"/>
    <w:rsid w:val="00C36C09"/>
    <w:rsid w:val="00C36C14"/>
    <w:rsid w:val="00C36C3C"/>
    <w:rsid w:val="00C36C40"/>
    <w:rsid w:val="00C36CBA"/>
    <w:rsid w:val="00C36CED"/>
    <w:rsid w:val="00C36DAB"/>
    <w:rsid w:val="00C36E4D"/>
    <w:rsid w:val="00C36E83"/>
    <w:rsid w:val="00C36E92"/>
    <w:rsid w:val="00C36EAD"/>
    <w:rsid w:val="00C36F31"/>
    <w:rsid w:val="00C36F63"/>
    <w:rsid w:val="00C37030"/>
    <w:rsid w:val="00C37037"/>
    <w:rsid w:val="00C37081"/>
    <w:rsid w:val="00C370B4"/>
    <w:rsid w:val="00C371AF"/>
    <w:rsid w:val="00C371E9"/>
    <w:rsid w:val="00C37266"/>
    <w:rsid w:val="00C37272"/>
    <w:rsid w:val="00C372BE"/>
    <w:rsid w:val="00C37316"/>
    <w:rsid w:val="00C3731F"/>
    <w:rsid w:val="00C37324"/>
    <w:rsid w:val="00C373A8"/>
    <w:rsid w:val="00C373B3"/>
    <w:rsid w:val="00C373CD"/>
    <w:rsid w:val="00C37419"/>
    <w:rsid w:val="00C37432"/>
    <w:rsid w:val="00C37441"/>
    <w:rsid w:val="00C37471"/>
    <w:rsid w:val="00C37477"/>
    <w:rsid w:val="00C374FD"/>
    <w:rsid w:val="00C37516"/>
    <w:rsid w:val="00C3755D"/>
    <w:rsid w:val="00C37566"/>
    <w:rsid w:val="00C3757F"/>
    <w:rsid w:val="00C375A3"/>
    <w:rsid w:val="00C375A9"/>
    <w:rsid w:val="00C37664"/>
    <w:rsid w:val="00C37709"/>
    <w:rsid w:val="00C3773C"/>
    <w:rsid w:val="00C3777D"/>
    <w:rsid w:val="00C378D4"/>
    <w:rsid w:val="00C378F7"/>
    <w:rsid w:val="00C379FC"/>
    <w:rsid w:val="00C37A5E"/>
    <w:rsid w:val="00C37A7C"/>
    <w:rsid w:val="00C37B36"/>
    <w:rsid w:val="00C37B8A"/>
    <w:rsid w:val="00C37BB7"/>
    <w:rsid w:val="00C37BBF"/>
    <w:rsid w:val="00C37BF1"/>
    <w:rsid w:val="00C37BFD"/>
    <w:rsid w:val="00C37C06"/>
    <w:rsid w:val="00C37C28"/>
    <w:rsid w:val="00C37C95"/>
    <w:rsid w:val="00C37CAF"/>
    <w:rsid w:val="00C37CE0"/>
    <w:rsid w:val="00C37E8A"/>
    <w:rsid w:val="00C37E93"/>
    <w:rsid w:val="00C37F01"/>
    <w:rsid w:val="00C37F98"/>
    <w:rsid w:val="00C37FFE"/>
    <w:rsid w:val="00C40017"/>
    <w:rsid w:val="00C4003C"/>
    <w:rsid w:val="00C40092"/>
    <w:rsid w:val="00C4014E"/>
    <w:rsid w:val="00C401B5"/>
    <w:rsid w:val="00C4026B"/>
    <w:rsid w:val="00C40299"/>
    <w:rsid w:val="00C402A8"/>
    <w:rsid w:val="00C402BB"/>
    <w:rsid w:val="00C402DC"/>
    <w:rsid w:val="00C40309"/>
    <w:rsid w:val="00C403A4"/>
    <w:rsid w:val="00C403C6"/>
    <w:rsid w:val="00C403EB"/>
    <w:rsid w:val="00C403F7"/>
    <w:rsid w:val="00C40404"/>
    <w:rsid w:val="00C40431"/>
    <w:rsid w:val="00C404F3"/>
    <w:rsid w:val="00C404F6"/>
    <w:rsid w:val="00C40549"/>
    <w:rsid w:val="00C40565"/>
    <w:rsid w:val="00C40581"/>
    <w:rsid w:val="00C4058E"/>
    <w:rsid w:val="00C405A7"/>
    <w:rsid w:val="00C405AF"/>
    <w:rsid w:val="00C40612"/>
    <w:rsid w:val="00C406E3"/>
    <w:rsid w:val="00C406EB"/>
    <w:rsid w:val="00C40715"/>
    <w:rsid w:val="00C407E5"/>
    <w:rsid w:val="00C4081F"/>
    <w:rsid w:val="00C40843"/>
    <w:rsid w:val="00C40865"/>
    <w:rsid w:val="00C40876"/>
    <w:rsid w:val="00C408A9"/>
    <w:rsid w:val="00C408BE"/>
    <w:rsid w:val="00C40984"/>
    <w:rsid w:val="00C409E2"/>
    <w:rsid w:val="00C40A3E"/>
    <w:rsid w:val="00C40A72"/>
    <w:rsid w:val="00C40A86"/>
    <w:rsid w:val="00C40AF8"/>
    <w:rsid w:val="00C40BFD"/>
    <w:rsid w:val="00C40C1E"/>
    <w:rsid w:val="00C40D6A"/>
    <w:rsid w:val="00C40D84"/>
    <w:rsid w:val="00C40D8B"/>
    <w:rsid w:val="00C40DA8"/>
    <w:rsid w:val="00C40DD4"/>
    <w:rsid w:val="00C40DEE"/>
    <w:rsid w:val="00C40E04"/>
    <w:rsid w:val="00C40E93"/>
    <w:rsid w:val="00C40ED2"/>
    <w:rsid w:val="00C40F4F"/>
    <w:rsid w:val="00C40F9E"/>
    <w:rsid w:val="00C40FC3"/>
    <w:rsid w:val="00C40FE4"/>
    <w:rsid w:val="00C41005"/>
    <w:rsid w:val="00C41019"/>
    <w:rsid w:val="00C41082"/>
    <w:rsid w:val="00C41083"/>
    <w:rsid w:val="00C4110B"/>
    <w:rsid w:val="00C41206"/>
    <w:rsid w:val="00C41282"/>
    <w:rsid w:val="00C412BA"/>
    <w:rsid w:val="00C412EF"/>
    <w:rsid w:val="00C4135D"/>
    <w:rsid w:val="00C4136D"/>
    <w:rsid w:val="00C4138D"/>
    <w:rsid w:val="00C4145A"/>
    <w:rsid w:val="00C41465"/>
    <w:rsid w:val="00C4153E"/>
    <w:rsid w:val="00C4157F"/>
    <w:rsid w:val="00C41631"/>
    <w:rsid w:val="00C4166E"/>
    <w:rsid w:val="00C41686"/>
    <w:rsid w:val="00C416B5"/>
    <w:rsid w:val="00C416C2"/>
    <w:rsid w:val="00C416F5"/>
    <w:rsid w:val="00C417CF"/>
    <w:rsid w:val="00C417D1"/>
    <w:rsid w:val="00C418ED"/>
    <w:rsid w:val="00C41917"/>
    <w:rsid w:val="00C41949"/>
    <w:rsid w:val="00C419E0"/>
    <w:rsid w:val="00C419E2"/>
    <w:rsid w:val="00C41A06"/>
    <w:rsid w:val="00C41A0D"/>
    <w:rsid w:val="00C41A12"/>
    <w:rsid w:val="00C41A19"/>
    <w:rsid w:val="00C41AAA"/>
    <w:rsid w:val="00C41AAE"/>
    <w:rsid w:val="00C41AD5"/>
    <w:rsid w:val="00C41AF9"/>
    <w:rsid w:val="00C41B3A"/>
    <w:rsid w:val="00C41B5F"/>
    <w:rsid w:val="00C41B83"/>
    <w:rsid w:val="00C41B97"/>
    <w:rsid w:val="00C41C3E"/>
    <w:rsid w:val="00C41C40"/>
    <w:rsid w:val="00C41C67"/>
    <w:rsid w:val="00C41D16"/>
    <w:rsid w:val="00C41E20"/>
    <w:rsid w:val="00C41E22"/>
    <w:rsid w:val="00C41E59"/>
    <w:rsid w:val="00C41E5F"/>
    <w:rsid w:val="00C41E97"/>
    <w:rsid w:val="00C41EB4"/>
    <w:rsid w:val="00C41F02"/>
    <w:rsid w:val="00C41F1B"/>
    <w:rsid w:val="00C41F50"/>
    <w:rsid w:val="00C41F8E"/>
    <w:rsid w:val="00C41FF0"/>
    <w:rsid w:val="00C42018"/>
    <w:rsid w:val="00C420CC"/>
    <w:rsid w:val="00C42191"/>
    <w:rsid w:val="00C421CB"/>
    <w:rsid w:val="00C421D5"/>
    <w:rsid w:val="00C4221A"/>
    <w:rsid w:val="00C422C6"/>
    <w:rsid w:val="00C422CB"/>
    <w:rsid w:val="00C42301"/>
    <w:rsid w:val="00C42353"/>
    <w:rsid w:val="00C42379"/>
    <w:rsid w:val="00C42393"/>
    <w:rsid w:val="00C423A7"/>
    <w:rsid w:val="00C423D3"/>
    <w:rsid w:val="00C4240D"/>
    <w:rsid w:val="00C4241B"/>
    <w:rsid w:val="00C424C7"/>
    <w:rsid w:val="00C424C8"/>
    <w:rsid w:val="00C42536"/>
    <w:rsid w:val="00C425A3"/>
    <w:rsid w:val="00C4262F"/>
    <w:rsid w:val="00C42754"/>
    <w:rsid w:val="00C427C0"/>
    <w:rsid w:val="00C427D8"/>
    <w:rsid w:val="00C4284A"/>
    <w:rsid w:val="00C428DD"/>
    <w:rsid w:val="00C42988"/>
    <w:rsid w:val="00C42992"/>
    <w:rsid w:val="00C42996"/>
    <w:rsid w:val="00C429D1"/>
    <w:rsid w:val="00C429DE"/>
    <w:rsid w:val="00C42A44"/>
    <w:rsid w:val="00C42AD8"/>
    <w:rsid w:val="00C42B6E"/>
    <w:rsid w:val="00C42B7B"/>
    <w:rsid w:val="00C42BBD"/>
    <w:rsid w:val="00C42BC3"/>
    <w:rsid w:val="00C42C01"/>
    <w:rsid w:val="00C42C4D"/>
    <w:rsid w:val="00C42CDB"/>
    <w:rsid w:val="00C42CF2"/>
    <w:rsid w:val="00C42D0F"/>
    <w:rsid w:val="00C42D61"/>
    <w:rsid w:val="00C42DA5"/>
    <w:rsid w:val="00C42DCE"/>
    <w:rsid w:val="00C42F15"/>
    <w:rsid w:val="00C42F3F"/>
    <w:rsid w:val="00C42F86"/>
    <w:rsid w:val="00C4300E"/>
    <w:rsid w:val="00C43014"/>
    <w:rsid w:val="00C43034"/>
    <w:rsid w:val="00C4304E"/>
    <w:rsid w:val="00C4311B"/>
    <w:rsid w:val="00C43137"/>
    <w:rsid w:val="00C43156"/>
    <w:rsid w:val="00C43176"/>
    <w:rsid w:val="00C43185"/>
    <w:rsid w:val="00C43247"/>
    <w:rsid w:val="00C43272"/>
    <w:rsid w:val="00C432F2"/>
    <w:rsid w:val="00C43314"/>
    <w:rsid w:val="00C434AC"/>
    <w:rsid w:val="00C43576"/>
    <w:rsid w:val="00C43597"/>
    <w:rsid w:val="00C435E6"/>
    <w:rsid w:val="00C43639"/>
    <w:rsid w:val="00C4370D"/>
    <w:rsid w:val="00C437B8"/>
    <w:rsid w:val="00C437E3"/>
    <w:rsid w:val="00C43821"/>
    <w:rsid w:val="00C4387B"/>
    <w:rsid w:val="00C4388D"/>
    <w:rsid w:val="00C43894"/>
    <w:rsid w:val="00C438AA"/>
    <w:rsid w:val="00C43966"/>
    <w:rsid w:val="00C439F6"/>
    <w:rsid w:val="00C439FF"/>
    <w:rsid w:val="00C43A4B"/>
    <w:rsid w:val="00C43AC6"/>
    <w:rsid w:val="00C43AE8"/>
    <w:rsid w:val="00C43AF2"/>
    <w:rsid w:val="00C43B17"/>
    <w:rsid w:val="00C43B51"/>
    <w:rsid w:val="00C43B5D"/>
    <w:rsid w:val="00C43BF3"/>
    <w:rsid w:val="00C43C3F"/>
    <w:rsid w:val="00C43C7B"/>
    <w:rsid w:val="00C43D02"/>
    <w:rsid w:val="00C43D39"/>
    <w:rsid w:val="00C43D71"/>
    <w:rsid w:val="00C43D75"/>
    <w:rsid w:val="00C43DBD"/>
    <w:rsid w:val="00C43DEE"/>
    <w:rsid w:val="00C43E0E"/>
    <w:rsid w:val="00C43E3B"/>
    <w:rsid w:val="00C43E60"/>
    <w:rsid w:val="00C43E79"/>
    <w:rsid w:val="00C43E83"/>
    <w:rsid w:val="00C43F42"/>
    <w:rsid w:val="00C43FC2"/>
    <w:rsid w:val="00C44107"/>
    <w:rsid w:val="00C44108"/>
    <w:rsid w:val="00C44144"/>
    <w:rsid w:val="00C441CD"/>
    <w:rsid w:val="00C44201"/>
    <w:rsid w:val="00C44211"/>
    <w:rsid w:val="00C4425B"/>
    <w:rsid w:val="00C442CB"/>
    <w:rsid w:val="00C44302"/>
    <w:rsid w:val="00C44388"/>
    <w:rsid w:val="00C443E0"/>
    <w:rsid w:val="00C4453A"/>
    <w:rsid w:val="00C44574"/>
    <w:rsid w:val="00C44582"/>
    <w:rsid w:val="00C44633"/>
    <w:rsid w:val="00C44661"/>
    <w:rsid w:val="00C446A0"/>
    <w:rsid w:val="00C446FC"/>
    <w:rsid w:val="00C44742"/>
    <w:rsid w:val="00C4474F"/>
    <w:rsid w:val="00C44790"/>
    <w:rsid w:val="00C447DD"/>
    <w:rsid w:val="00C4485C"/>
    <w:rsid w:val="00C448A4"/>
    <w:rsid w:val="00C448A5"/>
    <w:rsid w:val="00C448B9"/>
    <w:rsid w:val="00C44978"/>
    <w:rsid w:val="00C449A9"/>
    <w:rsid w:val="00C449F3"/>
    <w:rsid w:val="00C44A06"/>
    <w:rsid w:val="00C44A12"/>
    <w:rsid w:val="00C44A4C"/>
    <w:rsid w:val="00C44A8D"/>
    <w:rsid w:val="00C44B7F"/>
    <w:rsid w:val="00C44BA9"/>
    <w:rsid w:val="00C44C1D"/>
    <w:rsid w:val="00C44C2D"/>
    <w:rsid w:val="00C44CA0"/>
    <w:rsid w:val="00C44D39"/>
    <w:rsid w:val="00C44DD8"/>
    <w:rsid w:val="00C44DDE"/>
    <w:rsid w:val="00C44E1D"/>
    <w:rsid w:val="00C44E52"/>
    <w:rsid w:val="00C44E66"/>
    <w:rsid w:val="00C44ECB"/>
    <w:rsid w:val="00C44F0B"/>
    <w:rsid w:val="00C44F0F"/>
    <w:rsid w:val="00C44F12"/>
    <w:rsid w:val="00C44F8B"/>
    <w:rsid w:val="00C44F8E"/>
    <w:rsid w:val="00C44FBB"/>
    <w:rsid w:val="00C45081"/>
    <w:rsid w:val="00C4511E"/>
    <w:rsid w:val="00C45139"/>
    <w:rsid w:val="00C4523E"/>
    <w:rsid w:val="00C45270"/>
    <w:rsid w:val="00C45296"/>
    <w:rsid w:val="00C453C3"/>
    <w:rsid w:val="00C4541A"/>
    <w:rsid w:val="00C45428"/>
    <w:rsid w:val="00C4542C"/>
    <w:rsid w:val="00C454F1"/>
    <w:rsid w:val="00C455EB"/>
    <w:rsid w:val="00C4561D"/>
    <w:rsid w:val="00C45627"/>
    <w:rsid w:val="00C45694"/>
    <w:rsid w:val="00C45709"/>
    <w:rsid w:val="00C4577F"/>
    <w:rsid w:val="00C45807"/>
    <w:rsid w:val="00C458E8"/>
    <w:rsid w:val="00C4592F"/>
    <w:rsid w:val="00C45946"/>
    <w:rsid w:val="00C459A4"/>
    <w:rsid w:val="00C45A01"/>
    <w:rsid w:val="00C45A88"/>
    <w:rsid w:val="00C45AD7"/>
    <w:rsid w:val="00C45AFB"/>
    <w:rsid w:val="00C45B05"/>
    <w:rsid w:val="00C45B79"/>
    <w:rsid w:val="00C45B7C"/>
    <w:rsid w:val="00C45BC2"/>
    <w:rsid w:val="00C45BD8"/>
    <w:rsid w:val="00C45C7C"/>
    <w:rsid w:val="00C45D05"/>
    <w:rsid w:val="00C45D71"/>
    <w:rsid w:val="00C45DCF"/>
    <w:rsid w:val="00C45F61"/>
    <w:rsid w:val="00C45F6F"/>
    <w:rsid w:val="00C45F74"/>
    <w:rsid w:val="00C45F8A"/>
    <w:rsid w:val="00C45FD7"/>
    <w:rsid w:val="00C46029"/>
    <w:rsid w:val="00C46060"/>
    <w:rsid w:val="00C4613D"/>
    <w:rsid w:val="00C461E7"/>
    <w:rsid w:val="00C4623A"/>
    <w:rsid w:val="00C46266"/>
    <w:rsid w:val="00C462BC"/>
    <w:rsid w:val="00C46367"/>
    <w:rsid w:val="00C4649B"/>
    <w:rsid w:val="00C464C4"/>
    <w:rsid w:val="00C464F1"/>
    <w:rsid w:val="00C4652D"/>
    <w:rsid w:val="00C46581"/>
    <w:rsid w:val="00C4669F"/>
    <w:rsid w:val="00C466CE"/>
    <w:rsid w:val="00C466E8"/>
    <w:rsid w:val="00C46748"/>
    <w:rsid w:val="00C467A3"/>
    <w:rsid w:val="00C467B0"/>
    <w:rsid w:val="00C467C8"/>
    <w:rsid w:val="00C46880"/>
    <w:rsid w:val="00C46887"/>
    <w:rsid w:val="00C468A0"/>
    <w:rsid w:val="00C468C7"/>
    <w:rsid w:val="00C468FD"/>
    <w:rsid w:val="00C46A12"/>
    <w:rsid w:val="00C46A8F"/>
    <w:rsid w:val="00C46AB3"/>
    <w:rsid w:val="00C46B07"/>
    <w:rsid w:val="00C46CA8"/>
    <w:rsid w:val="00C46CD5"/>
    <w:rsid w:val="00C46CDC"/>
    <w:rsid w:val="00C46D1D"/>
    <w:rsid w:val="00C46D99"/>
    <w:rsid w:val="00C46DA7"/>
    <w:rsid w:val="00C46DB5"/>
    <w:rsid w:val="00C46E45"/>
    <w:rsid w:val="00C46E6B"/>
    <w:rsid w:val="00C46F6C"/>
    <w:rsid w:val="00C46FC6"/>
    <w:rsid w:val="00C46FD6"/>
    <w:rsid w:val="00C47016"/>
    <w:rsid w:val="00C4705A"/>
    <w:rsid w:val="00C47063"/>
    <w:rsid w:val="00C4707B"/>
    <w:rsid w:val="00C47092"/>
    <w:rsid w:val="00C47137"/>
    <w:rsid w:val="00C4717F"/>
    <w:rsid w:val="00C4720D"/>
    <w:rsid w:val="00C47304"/>
    <w:rsid w:val="00C47337"/>
    <w:rsid w:val="00C47381"/>
    <w:rsid w:val="00C473AF"/>
    <w:rsid w:val="00C473F4"/>
    <w:rsid w:val="00C47446"/>
    <w:rsid w:val="00C4746C"/>
    <w:rsid w:val="00C474BB"/>
    <w:rsid w:val="00C474EA"/>
    <w:rsid w:val="00C47538"/>
    <w:rsid w:val="00C4754A"/>
    <w:rsid w:val="00C47580"/>
    <w:rsid w:val="00C475BF"/>
    <w:rsid w:val="00C47618"/>
    <w:rsid w:val="00C47709"/>
    <w:rsid w:val="00C47745"/>
    <w:rsid w:val="00C4781D"/>
    <w:rsid w:val="00C47932"/>
    <w:rsid w:val="00C47939"/>
    <w:rsid w:val="00C47982"/>
    <w:rsid w:val="00C4799B"/>
    <w:rsid w:val="00C47A0C"/>
    <w:rsid w:val="00C47A1B"/>
    <w:rsid w:val="00C47B0B"/>
    <w:rsid w:val="00C47B51"/>
    <w:rsid w:val="00C47BD0"/>
    <w:rsid w:val="00C47C9C"/>
    <w:rsid w:val="00C47CAD"/>
    <w:rsid w:val="00C47CE2"/>
    <w:rsid w:val="00C47CFB"/>
    <w:rsid w:val="00C47DC5"/>
    <w:rsid w:val="00C47E46"/>
    <w:rsid w:val="00C47E59"/>
    <w:rsid w:val="00C47E67"/>
    <w:rsid w:val="00C47EA4"/>
    <w:rsid w:val="00C47ED5"/>
    <w:rsid w:val="00C47F45"/>
    <w:rsid w:val="00C47F69"/>
    <w:rsid w:val="00C47FA7"/>
    <w:rsid w:val="00C47FB3"/>
    <w:rsid w:val="00C47FC0"/>
    <w:rsid w:val="00C5001E"/>
    <w:rsid w:val="00C50079"/>
    <w:rsid w:val="00C500DE"/>
    <w:rsid w:val="00C500F4"/>
    <w:rsid w:val="00C5025D"/>
    <w:rsid w:val="00C503FD"/>
    <w:rsid w:val="00C50406"/>
    <w:rsid w:val="00C5042B"/>
    <w:rsid w:val="00C5046B"/>
    <w:rsid w:val="00C504DB"/>
    <w:rsid w:val="00C505BA"/>
    <w:rsid w:val="00C5068F"/>
    <w:rsid w:val="00C506B3"/>
    <w:rsid w:val="00C507C5"/>
    <w:rsid w:val="00C507EE"/>
    <w:rsid w:val="00C50938"/>
    <w:rsid w:val="00C5093C"/>
    <w:rsid w:val="00C5094B"/>
    <w:rsid w:val="00C50950"/>
    <w:rsid w:val="00C509B4"/>
    <w:rsid w:val="00C509CB"/>
    <w:rsid w:val="00C50A35"/>
    <w:rsid w:val="00C50A57"/>
    <w:rsid w:val="00C50ACD"/>
    <w:rsid w:val="00C50ACF"/>
    <w:rsid w:val="00C50AD7"/>
    <w:rsid w:val="00C50B1F"/>
    <w:rsid w:val="00C50B26"/>
    <w:rsid w:val="00C50B33"/>
    <w:rsid w:val="00C50BF2"/>
    <w:rsid w:val="00C50C30"/>
    <w:rsid w:val="00C50CB5"/>
    <w:rsid w:val="00C50CE5"/>
    <w:rsid w:val="00C50D4F"/>
    <w:rsid w:val="00C50D5F"/>
    <w:rsid w:val="00C50D60"/>
    <w:rsid w:val="00C50D9C"/>
    <w:rsid w:val="00C50DA1"/>
    <w:rsid w:val="00C50E75"/>
    <w:rsid w:val="00C50E77"/>
    <w:rsid w:val="00C50E9B"/>
    <w:rsid w:val="00C50EB9"/>
    <w:rsid w:val="00C50EEF"/>
    <w:rsid w:val="00C50F70"/>
    <w:rsid w:val="00C51012"/>
    <w:rsid w:val="00C5105E"/>
    <w:rsid w:val="00C510FB"/>
    <w:rsid w:val="00C5117C"/>
    <w:rsid w:val="00C511CA"/>
    <w:rsid w:val="00C5122B"/>
    <w:rsid w:val="00C5124E"/>
    <w:rsid w:val="00C51252"/>
    <w:rsid w:val="00C51275"/>
    <w:rsid w:val="00C5131F"/>
    <w:rsid w:val="00C51378"/>
    <w:rsid w:val="00C513D9"/>
    <w:rsid w:val="00C5143E"/>
    <w:rsid w:val="00C51496"/>
    <w:rsid w:val="00C5149E"/>
    <w:rsid w:val="00C51508"/>
    <w:rsid w:val="00C51509"/>
    <w:rsid w:val="00C5150F"/>
    <w:rsid w:val="00C51559"/>
    <w:rsid w:val="00C5157E"/>
    <w:rsid w:val="00C515B7"/>
    <w:rsid w:val="00C515D7"/>
    <w:rsid w:val="00C51679"/>
    <w:rsid w:val="00C516A2"/>
    <w:rsid w:val="00C516C1"/>
    <w:rsid w:val="00C516F9"/>
    <w:rsid w:val="00C517BD"/>
    <w:rsid w:val="00C517C6"/>
    <w:rsid w:val="00C517E4"/>
    <w:rsid w:val="00C5181F"/>
    <w:rsid w:val="00C518E4"/>
    <w:rsid w:val="00C51900"/>
    <w:rsid w:val="00C51913"/>
    <w:rsid w:val="00C519A3"/>
    <w:rsid w:val="00C519DD"/>
    <w:rsid w:val="00C51A09"/>
    <w:rsid w:val="00C51A83"/>
    <w:rsid w:val="00C51A84"/>
    <w:rsid w:val="00C51A9F"/>
    <w:rsid w:val="00C51B06"/>
    <w:rsid w:val="00C51B40"/>
    <w:rsid w:val="00C51B78"/>
    <w:rsid w:val="00C51BA5"/>
    <w:rsid w:val="00C51BF5"/>
    <w:rsid w:val="00C51C28"/>
    <w:rsid w:val="00C51CCD"/>
    <w:rsid w:val="00C51CCE"/>
    <w:rsid w:val="00C51CF5"/>
    <w:rsid w:val="00C51DE7"/>
    <w:rsid w:val="00C51DED"/>
    <w:rsid w:val="00C51EF1"/>
    <w:rsid w:val="00C51F0A"/>
    <w:rsid w:val="00C51F66"/>
    <w:rsid w:val="00C51FCC"/>
    <w:rsid w:val="00C52075"/>
    <w:rsid w:val="00C5209D"/>
    <w:rsid w:val="00C52141"/>
    <w:rsid w:val="00C5217D"/>
    <w:rsid w:val="00C52192"/>
    <w:rsid w:val="00C521CE"/>
    <w:rsid w:val="00C52254"/>
    <w:rsid w:val="00C522CA"/>
    <w:rsid w:val="00C52316"/>
    <w:rsid w:val="00C52321"/>
    <w:rsid w:val="00C5234C"/>
    <w:rsid w:val="00C523FB"/>
    <w:rsid w:val="00C524B7"/>
    <w:rsid w:val="00C52529"/>
    <w:rsid w:val="00C5254A"/>
    <w:rsid w:val="00C526A6"/>
    <w:rsid w:val="00C5274E"/>
    <w:rsid w:val="00C52797"/>
    <w:rsid w:val="00C527A7"/>
    <w:rsid w:val="00C527CA"/>
    <w:rsid w:val="00C5280C"/>
    <w:rsid w:val="00C52823"/>
    <w:rsid w:val="00C52896"/>
    <w:rsid w:val="00C5298E"/>
    <w:rsid w:val="00C529B7"/>
    <w:rsid w:val="00C529C8"/>
    <w:rsid w:val="00C52A78"/>
    <w:rsid w:val="00C52AF8"/>
    <w:rsid w:val="00C52B4C"/>
    <w:rsid w:val="00C52B71"/>
    <w:rsid w:val="00C52C03"/>
    <w:rsid w:val="00C52C87"/>
    <w:rsid w:val="00C52D52"/>
    <w:rsid w:val="00C52D7C"/>
    <w:rsid w:val="00C52E7A"/>
    <w:rsid w:val="00C52E85"/>
    <w:rsid w:val="00C52E8F"/>
    <w:rsid w:val="00C52F21"/>
    <w:rsid w:val="00C52FA6"/>
    <w:rsid w:val="00C52FC7"/>
    <w:rsid w:val="00C5303A"/>
    <w:rsid w:val="00C53044"/>
    <w:rsid w:val="00C530A5"/>
    <w:rsid w:val="00C530A8"/>
    <w:rsid w:val="00C53100"/>
    <w:rsid w:val="00C5316F"/>
    <w:rsid w:val="00C53179"/>
    <w:rsid w:val="00C53185"/>
    <w:rsid w:val="00C53203"/>
    <w:rsid w:val="00C53213"/>
    <w:rsid w:val="00C53238"/>
    <w:rsid w:val="00C532C2"/>
    <w:rsid w:val="00C532D0"/>
    <w:rsid w:val="00C532F1"/>
    <w:rsid w:val="00C53364"/>
    <w:rsid w:val="00C5338F"/>
    <w:rsid w:val="00C533BA"/>
    <w:rsid w:val="00C533BC"/>
    <w:rsid w:val="00C533C5"/>
    <w:rsid w:val="00C533F3"/>
    <w:rsid w:val="00C534BA"/>
    <w:rsid w:val="00C53550"/>
    <w:rsid w:val="00C5357F"/>
    <w:rsid w:val="00C535B2"/>
    <w:rsid w:val="00C53747"/>
    <w:rsid w:val="00C5380C"/>
    <w:rsid w:val="00C538B7"/>
    <w:rsid w:val="00C538BE"/>
    <w:rsid w:val="00C538CB"/>
    <w:rsid w:val="00C5395F"/>
    <w:rsid w:val="00C5397B"/>
    <w:rsid w:val="00C539B1"/>
    <w:rsid w:val="00C539B8"/>
    <w:rsid w:val="00C539FB"/>
    <w:rsid w:val="00C53A6E"/>
    <w:rsid w:val="00C53AC3"/>
    <w:rsid w:val="00C53AF6"/>
    <w:rsid w:val="00C53B58"/>
    <w:rsid w:val="00C53B98"/>
    <w:rsid w:val="00C53B9A"/>
    <w:rsid w:val="00C53C87"/>
    <w:rsid w:val="00C53D23"/>
    <w:rsid w:val="00C53D28"/>
    <w:rsid w:val="00C53D77"/>
    <w:rsid w:val="00C53D7E"/>
    <w:rsid w:val="00C53E4A"/>
    <w:rsid w:val="00C53ED5"/>
    <w:rsid w:val="00C53EE9"/>
    <w:rsid w:val="00C53F12"/>
    <w:rsid w:val="00C53F68"/>
    <w:rsid w:val="00C54043"/>
    <w:rsid w:val="00C540A5"/>
    <w:rsid w:val="00C5416B"/>
    <w:rsid w:val="00C541A1"/>
    <w:rsid w:val="00C541FE"/>
    <w:rsid w:val="00C54209"/>
    <w:rsid w:val="00C5423F"/>
    <w:rsid w:val="00C5429C"/>
    <w:rsid w:val="00C54436"/>
    <w:rsid w:val="00C54474"/>
    <w:rsid w:val="00C544AF"/>
    <w:rsid w:val="00C54556"/>
    <w:rsid w:val="00C545B1"/>
    <w:rsid w:val="00C5467C"/>
    <w:rsid w:val="00C54685"/>
    <w:rsid w:val="00C5469E"/>
    <w:rsid w:val="00C546D7"/>
    <w:rsid w:val="00C5471F"/>
    <w:rsid w:val="00C54722"/>
    <w:rsid w:val="00C54794"/>
    <w:rsid w:val="00C547D8"/>
    <w:rsid w:val="00C54859"/>
    <w:rsid w:val="00C54882"/>
    <w:rsid w:val="00C5496A"/>
    <w:rsid w:val="00C5498C"/>
    <w:rsid w:val="00C54990"/>
    <w:rsid w:val="00C549C6"/>
    <w:rsid w:val="00C549D2"/>
    <w:rsid w:val="00C549F3"/>
    <w:rsid w:val="00C54A42"/>
    <w:rsid w:val="00C54B59"/>
    <w:rsid w:val="00C54B94"/>
    <w:rsid w:val="00C54B96"/>
    <w:rsid w:val="00C54CE0"/>
    <w:rsid w:val="00C54D12"/>
    <w:rsid w:val="00C54D35"/>
    <w:rsid w:val="00C54D3A"/>
    <w:rsid w:val="00C54D42"/>
    <w:rsid w:val="00C54D5B"/>
    <w:rsid w:val="00C54D5C"/>
    <w:rsid w:val="00C54D60"/>
    <w:rsid w:val="00C54D67"/>
    <w:rsid w:val="00C54DE5"/>
    <w:rsid w:val="00C54DED"/>
    <w:rsid w:val="00C54E66"/>
    <w:rsid w:val="00C54EF1"/>
    <w:rsid w:val="00C5503A"/>
    <w:rsid w:val="00C5503E"/>
    <w:rsid w:val="00C55092"/>
    <w:rsid w:val="00C550AF"/>
    <w:rsid w:val="00C55136"/>
    <w:rsid w:val="00C55176"/>
    <w:rsid w:val="00C5517C"/>
    <w:rsid w:val="00C55195"/>
    <w:rsid w:val="00C551DC"/>
    <w:rsid w:val="00C552C2"/>
    <w:rsid w:val="00C55342"/>
    <w:rsid w:val="00C55345"/>
    <w:rsid w:val="00C5535A"/>
    <w:rsid w:val="00C553B4"/>
    <w:rsid w:val="00C553DD"/>
    <w:rsid w:val="00C55452"/>
    <w:rsid w:val="00C554B4"/>
    <w:rsid w:val="00C554C6"/>
    <w:rsid w:val="00C555BA"/>
    <w:rsid w:val="00C55614"/>
    <w:rsid w:val="00C556C4"/>
    <w:rsid w:val="00C5571B"/>
    <w:rsid w:val="00C5574A"/>
    <w:rsid w:val="00C55769"/>
    <w:rsid w:val="00C5577D"/>
    <w:rsid w:val="00C557D7"/>
    <w:rsid w:val="00C559A0"/>
    <w:rsid w:val="00C55A3F"/>
    <w:rsid w:val="00C55A6C"/>
    <w:rsid w:val="00C55A89"/>
    <w:rsid w:val="00C55AED"/>
    <w:rsid w:val="00C55B01"/>
    <w:rsid w:val="00C55C07"/>
    <w:rsid w:val="00C55C26"/>
    <w:rsid w:val="00C55C3F"/>
    <w:rsid w:val="00C55C74"/>
    <w:rsid w:val="00C55D0D"/>
    <w:rsid w:val="00C55D16"/>
    <w:rsid w:val="00C55D78"/>
    <w:rsid w:val="00C55DDF"/>
    <w:rsid w:val="00C55E0A"/>
    <w:rsid w:val="00C55E37"/>
    <w:rsid w:val="00C55E6E"/>
    <w:rsid w:val="00C55F68"/>
    <w:rsid w:val="00C55F90"/>
    <w:rsid w:val="00C55FE2"/>
    <w:rsid w:val="00C55FE7"/>
    <w:rsid w:val="00C56060"/>
    <w:rsid w:val="00C5607F"/>
    <w:rsid w:val="00C560ED"/>
    <w:rsid w:val="00C5614D"/>
    <w:rsid w:val="00C5615E"/>
    <w:rsid w:val="00C56186"/>
    <w:rsid w:val="00C5623F"/>
    <w:rsid w:val="00C56267"/>
    <w:rsid w:val="00C56285"/>
    <w:rsid w:val="00C56353"/>
    <w:rsid w:val="00C5639E"/>
    <w:rsid w:val="00C563A5"/>
    <w:rsid w:val="00C563C6"/>
    <w:rsid w:val="00C564AF"/>
    <w:rsid w:val="00C564C5"/>
    <w:rsid w:val="00C5656B"/>
    <w:rsid w:val="00C5657C"/>
    <w:rsid w:val="00C56580"/>
    <w:rsid w:val="00C56584"/>
    <w:rsid w:val="00C565FE"/>
    <w:rsid w:val="00C56603"/>
    <w:rsid w:val="00C56608"/>
    <w:rsid w:val="00C56623"/>
    <w:rsid w:val="00C56663"/>
    <w:rsid w:val="00C56683"/>
    <w:rsid w:val="00C566AE"/>
    <w:rsid w:val="00C5672A"/>
    <w:rsid w:val="00C5674D"/>
    <w:rsid w:val="00C567F9"/>
    <w:rsid w:val="00C56814"/>
    <w:rsid w:val="00C56848"/>
    <w:rsid w:val="00C56853"/>
    <w:rsid w:val="00C56861"/>
    <w:rsid w:val="00C5689C"/>
    <w:rsid w:val="00C56945"/>
    <w:rsid w:val="00C56A32"/>
    <w:rsid w:val="00C56A53"/>
    <w:rsid w:val="00C56ABA"/>
    <w:rsid w:val="00C56ADC"/>
    <w:rsid w:val="00C56AFD"/>
    <w:rsid w:val="00C56B3D"/>
    <w:rsid w:val="00C56B51"/>
    <w:rsid w:val="00C56C3B"/>
    <w:rsid w:val="00C56C49"/>
    <w:rsid w:val="00C56D19"/>
    <w:rsid w:val="00C56D8F"/>
    <w:rsid w:val="00C56DBC"/>
    <w:rsid w:val="00C56DC2"/>
    <w:rsid w:val="00C56DD1"/>
    <w:rsid w:val="00C56E7A"/>
    <w:rsid w:val="00C56E80"/>
    <w:rsid w:val="00C56EAB"/>
    <w:rsid w:val="00C56EF1"/>
    <w:rsid w:val="00C56EF8"/>
    <w:rsid w:val="00C56F51"/>
    <w:rsid w:val="00C56FC8"/>
    <w:rsid w:val="00C56FF3"/>
    <w:rsid w:val="00C57022"/>
    <w:rsid w:val="00C57025"/>
    <w:rsid w:val="00C5707B"/>
    <w:rsid w:val="00C571A3"/>
    <w:rsid w:val="00C572EE"/>
    <w:rsid w:val="00C572FD"/>
    <w:rsid w:val="00C57328"/>
    <w:rsid w:val="00C57330"/>
    <w:rsid w:val="00C5734F"/>
    <w:rsid w:val="00C57351"/>
    <w:rsid w:val="00C5743F"/>
    <w:rsid w:val="00C5745F"/>
    <w:rsid w:val="00C5747F"/>
    <w:rsid w:val="00C574E9"/>
    <w:rsid w:val="00C5752B"/>
    <w:rsid w:val="00C57537"/>
    <w:rsid w:val="00C57589"/>
    <w:rsid w:val="00C57596"/>
    <w:rsid w:val="00C5761F"/>
    <w:rsid w:val="00C576A2"/>
    <w:rsid w:val="00C576B4"/>
    <w:rsid w:val="00C57754"/>
    <w:rsid w:val="00C57847"/>
    <w:rsid w:val="00C5785D"/>
    <w:rsid w:val="00C578DB"/>
    <w:rsid w:val="00C578E9"/>
    <w:rsid w:val="00C57928"/>
    <w:rsid w:val="00C57A28"/>
    <w:rsid w:val="00C57A89"/>
    <w:rsid w:val="00C57AD7"/>
    <w:rsid w:val="00C57B4C"/>
    <w:rsid w:val="00C57BEE"/>
    <w:rsid w:val="00C57BF9"/>
    <w:rsid w:val="00C57C3E"/>
    <w:rsid w:val="00C57C4A"/>
    <w:rsid w:val="00C57C62"/>
    <w:rsid w:val="00C57C7A"/>
    <w:rsid w:val="00C57CBD"/>
    <w:rsid w:val="00C57CBE"/>
    <w:rsid w:val="00C57CEE"/>
    <w:rsid w:val="00C57D80"/>
    <w:rsid w:val="00C57DAD"/>
    <w:rsid w:val="00C57E44"/>
    <w:rsid w:val="00C57E58"/>
    <w:rsid w:val="00C57E80"/>
    <w:rsid w:val="00C57E89"/>
    <w:rsid w:val="00C57E8C"/>
    <w:rsid w:val="00C57F15"/>
    <w:rsid w:val="00C57F67"/>
    <w:rsid w:val="00C57F7B"/>
    <w:rsid w:val="00C57F81"/>
    <w:rsid w:val="00C57F83"/>
    <w:rsid w:val="00C57F96"/>
    <w:rsid w:val="00C57FB5"/>
    <w:rsid w:val="00C57FB6"/>
    <w:rsid w:val="00C60008"/>
    <w:rsid w:val="00C60016"/>
    <w:rsid w:val="00C60085"/>
    <w:rsid w:val="00C600CC"/>
    <w:rsid w:val="00C60112"/>
    <w:rsid w:val="00C601C9"/>
    <w:rsid w:val="00C601CE"/>
    <w:rsid w:val="00C60214"/>
    <w:rsid w:val="00C6022C"/>
    <w:rsid w:val="00C602DE"/>
    <w:rsid w:val="00C602EB"/>
    <w:rsid w:val="00C60354"/>
    <w:rsid w:val="00C6037F"/>
    <w:rsid w:val="00C603D7"/>
    <w:rsid w:val="00C603EB"/>
    <w:rsid w:val="00C60456"/>
    <w:rsid w:val="00C6045C"/>
    <w:rsid w:val="00C60463"/>
    <w:rsid w:val="00C6046C"/>
    <w:rsid w:val="00C6048B"/>
    <w:rsid w:val="00C604AB"/>
    <w:rsid w:val="00C6053A"/>
    <w:rsid w:val="00C607B6"/>
    <w:rsid w:val="00C6084D"/>
    <w:rsid w:val="00C608EF"/>
    <w:rsid w:val="00C60A01"/>
    <w:rsid w:val="00C60A25"/>
    <w:rsid w:val="00C60A4A"/>
    <w:rsid w:val="00C60A69"/>
    <w:rsid w:val="00C60BCA"/>
    <w:rsid w:val="00C60BCE"/>
    <w:rsid w:val="00C60C5E"/>
    <w:rsid w:val="00C60C7B"/>
    <w:rsid w:val="00C60CC1"/>
    <w:rsid w:val="00C60CD6"/>
    <w:rsid w:val="00C60D33"/>
    <w:rsid w:val="00C60D5D"/>
    <w:rsid w:val="00C60D8F"/>
    <w:rsid w:val="00C60E29"/>
    <w:rsid w:val="00C60E36"/>
    <w:rsid w:val="00C60E82"/>
    <w:rsid w:val="00C60EB0"/>
    <w:rsid w:val="00C60EB3"/>
    <w:rsid w:val="00C60F49"/>
    <w:rsid w:val="00C60F9B"/>
    <w:rsid w:val="00C60FC9"/>
    <w:rsid w:val="00C60FD7"/>
    <w:rsid w:val="00C60FEC"/>
    <w:rsid w:val="00C61124"/>
    <w:rsid w:val="00C6122B"/>
    <w:rsid w:val="00C61233"/>
    <w:rsid w:val="00C61234"/>
    <w:rsid w:val="00C6127A"/>
    <w:rsid w:val="00C612E8"/>
    <w:rsid w:val="00C612F2"/>
    <w:rsid w:val="00C61304"/>
    <w:rsid w:val="00C61321"/>
    <w:rsid w:val="00C61357"/>
    <w:rsid w:val="00C6136B"/>
    <w:rsid w:val="00C613B6"/>
    <w:rsid w:val="00C613C2"/>
    <w:rsid w:val="00C6146E"/>
    <w:rsid w:val="00C614E1"/>
    <w:rsid w:val="00C615C1"/>
    <w:rsid w:val="00C615CA"/>
    <w:rsid w:val="00C615EC"/>
    <w:rsid w:val="00C61621"/>
    <w:rsid w:val="00C6164E"/>
    <w:rsid w:val="00C61684"/>
    <w:rsid w:val="00C616C3"/>
    <w:rsid w:val="00C617E0"/>
    <w:rsid w:val="00C6180F"/>
    <w:rsid w:val="00C618A7"/>
    <w:rsid w:val="00C619C1"/>
    <w:rsid w:val="00C61ACF"/>
    <w:rsid w:val="00C61AD4"/>
    <w:rsid w:val="00C61B85"/>
    <w:rsid w:val="00C61C49"/>
    <w:rsid w:val="00C61D10"/>
    <w:rsid w:val="00C61DF7"/>
    <w:rsid w:val="00C61DFB"/>
    <w:rsid w:val="00C61E3C"/>
    <w:rsid w:val="00C61E4E"/>
    <w:rsid w:val="00C61E76"/>
    <w:rsid w:val="00C61E79"/>
    <w:rsid w:val="00C61EC9"/>
    <w:rsid w:val="00C61EF7"/>
    <w:rsid w:val="00C61F38"/>
    <w:rsid w:val="00C61F56"/>
    <w:rsid w:val="00C61F6A"/>
    <w:rsid w:val="00C61F6C"/>
    <w:rsid w:val="00C61F8B"/>
    <w:rsid w:val="00C6201A"/>
    <w:rsid w:val="00C620CB"/>
    <w:rsid w:val="00C6216B"/>
    <w:rsid w:val="00C621BD"/>
    <w:rsid w:val="00C62256"/>
    <w:rsid w:val="00C6227C"/>
    <w:rsid w:val="00C6241F"/>
    <w:rsid w:val="00C62469"/>
    <w:rsid w:val="00C6252F"/>
    <w:rsid w:val="00C6254F"/>
    <w:rsid w:val="00C62566"/>
    <w:rsid w:val="00C62577"/>
    <w:rsid w:val="00C62666"/>
    <w:rsid w:val="00C62693"/>
    <w:rsid w:val="00C626D0"/>
    <w:rsid w:val="00C626F5"/>
    <w:rsid w:val="00C62757"/>
    <w:rsid w:val="00C62758"/>
    <w:rsid w:val="00C6276E"/>
    <w:rsid w:val="00C62774"/>
    <w:rsid w:val="00C62805"/>
    <w:rsid w:val="00C628DE"/>
    <w:rsid w:val="00C628F7"/>
    <w:rsid w:val="00C62996"/>
    <w:rsid w:val="00C62A1F"/>
    <w:rsid w:val="00C62AA1"/>
    <w:rsid w:val="00C62AE0"/>
    <w:rsid w:val="00C62B11"/>
    <w:rsid w:val="00C62B68"/>
    <w:rsid w:val="00C62C0D"/>
    <w:rsid w:val="00C62C34"/>
    <w:rsid w:val="00C62C7F"/>
    <w:rsid w:val="00C62CC7"/>
    <w:rsid w:val="00C62CFF"/>
    <w:rsid w:val="00C62D52"/>
    <w:rsid w:val="00C62D88"/>
    <w:rsid w:val="00C62E10"/>
    <w:rsid w:val="00C62EBB"/>
    <w:rsid w:val="00C62ECB"/>
    <w:rsid w:val="00C62FE3"/>
    <w:rsid w:val="00C63068"/>
    <w:rsid w:val="00C630E2"/>
    <w:rsid w:val="00C6316B"/>
    <w:rsid w:val="00C631BF"/>
    <w:rsid w:val="00C631DF"/>
    <w:rsid w:val="00C631EB"/>
    <w:rsid w:val="00C631EF"/>
    <w:rsid w:val="00C6332F"/>
    <w:rsid w:val="00C633EA"/>
    <w:rsid w:val="00C63460"/>
    <w:rsid w:val="00C63471"/>
    <w:rsid w:val="00C634A2"/>
    <w:rsid w:val="00C634C5"/>
    <w:rsid w:val="00C6353D"/>
    <w:rsid w:val="00C636C7"/>
    <w:rsid w:val="00C636DA"/>
    <w:rsid w:val="00C6377F"/>
    <w:rsid w:val="00C637AC"/>
    <w:rsid w:val="00C637D1"/>
    <w:rsid w:val="00C63853"/>
    <w:rsid w:val="00C63886"/>
    <w:rsid w:val="00C63891"/>
    <w:rsid w:val="00C63910"/>
    <w:rsid w:val="00C63989"/>
    <w:rsid w:val="00C639EA"/>
    <w:rsid w:val="00C63A16"/>
    <w:rsid w:val="00C63A61"/>
    <w:rsid w:val="00C63A74"/>
    <w:rsid w:val="00C63AE8"/>
    <w:rsid w:val="00C63AF8"/>
    <w:rsid w:val="00C63BA3"/>
    <w:rsid w:val="00C63BCB"/>
    <w:rsid w:val="00C63C03"/>
    <w:rsid w:val="00C63C44"/>
    <w:rsid w:val="00C63C58"/>
    <w:rsid w:val="00C63CC9"/>
    <w:rsid w:val="00C63CEA"/>
    <w:rsid w:val="00C63D00"/>
    <w:rsid w:val="00C63DF5"/>
    <w:rsid w:val="00C63E20"/>
    <w:rsid w:val="00C63E40"/>
    <w:rsid w:val="00C63EB4"/>
    <w:rsid w:val="00C64015"/>
    <w:rsid w:val="00C6405A"/>
    <w:rsid w:val="00C640AB"/>
    <w:rsid w:val="00C640AC"/>
    <w:rsid w:val="00C640E4"/>
    <w:rsid w:val="00C64192"/>
    <w:rsid w:val="00C64264"/>
    <w:rsid w:val="00C642B8"/>
    <w:rsid w:val="00C642EC"/>
    <w:rsid w:val="00C6431A"/>
    <w:rsid w:val="00C6435D"/>
    <w:rsid w:val="00C6436B"/>
    <w:rsid w:val="00C6441A"/>
    <w:rsid w:val="00C644DE"/>
    <w:rsid w:val="00C645AA"/>
    <w:rsid w:val="00C645B2"/>
    <w:rsid w:val="00C646E3"/>
    <w:rsid w:val="00C64774"/>
    <w:rsid w:val="00C647D0"/>
    <w:rsid w:val="00C64954"/>
    <w:rsid w:val="00C649A5"/>
    <w:rsid w:val="00C64A13"/>
    <w:rsid w:val="00C64A93"/>
    <w:rsid w:val="00C64AE7"/>
    <w:rsid w:val="00C64B1C"/>
    <w:rsid w:val="00C64B45"/>
    <w:rsid w:val="00C64B92"/>
    <w:rsid w:val="00C64B97"/>
    <w:rsid w:val="00C64BAA"/>
    <w:rsid w:val="00C64BE9"/>
    <w:rsid w:val="00C64C1E"/>
    <w:rsid w:val="00C64D82"/>
    <w:rsid w:val="00C64DC5"/>
    <w:rsid w:val="00C64E01"/>
    <w:rsid w:val="00C64E87"/>
    <w:rsid w:val="00C64E93"/>
    <w:rsid w:val="00C64E96"/>
    <w:rsid w:val="00C64F31"/>
    <w:rsid w:val="00C64F6D"/>
    <w:rsid w:val="00C64FAE"/>
    <w:rsid w:val="00C65028"/>
    <w:rsid w:val="00C651B4"/>
    <w:rsid w:val="00C651F1"/>
    <w:rsid w:val="00C651FB"/>
    <w:rsid w:val="00C6526B"/>
    <w:rsid w:val="00C652BF"/>
    <w:rsid w:val="00C65317"/>
    <w:rsid w:val="00C65345"/>
    <w:rsid w:val="00C653BA"/>
    <w:rsid w:val="00C65539"/>
    <w:rsid w:val="00C65623"/>
    <w:rsid w:val="00C65689"/>
    <w:rsid w:val="00C656C6"/>
    <w:rsid w:val="00C65739"/>
    <w:rsid w:val="00C6576B"/>
    <w:rsid w:val="00C6576E"/>
    <w:rsid w:val="00C6578C"/>
    <w:rsid w:val="00C65807"/>
    <w:rsid w:val="00C65817"/>
    <w:rsid w:val="00C6583A"/>
    <w:rsid w:val="00C65889"/>
    <w:rsid w:val="00C658A9"/>
    <w:rsid w:val="00C658E3"/>
    <w:rsid w:val="00C65904"/>
    <w:rsid w:val="00C659CE"/>
    <w:rsid w:val="00C659D7"/>
    <w:rsid w:val="00C65A4A"/>
    <w:rsid w:val="00C65B21"/>
    <w:rsid w:val="00C65B97"/>
    <w:rsid w:val="00C65BAE"/>
    <w:rsid w:val="00C65BC9"/>
    <w:rsid w:val="00C65BFC"/>
    <w:rsid w:val="00C65C52"/>
    <w:rsid w:val="00C65D3F"/>
    <w:rsid w:val="00C65E05"/>
    <w:rsid w:val="00C65EC0"/>
    <w:rsid w:val="00C65F3E"/>
    <w:rsid w:val="00C65F5D"/>
    <w:rsid w:val="00C65FA2"/>
    <w:rsid w:val="00C6608A"/>
    <w:rsid w:val="00C661BA"/>
    <w:rsid w:val="00C661CD"/>
    <w:rsid w:val="00C66265"/>
    <w:rsid w:val="00C662E1"/>
    <w:rsid w:val="00C662FD"/>
    <w:rsid w:val="00C66360"/>
    <w:rsid w:val="00C66382"/>
    <w:rsid w:val="00C66386"/>
    <w:rsid w:val="00C66389"/>
    <w:rsid w:val="00C663B9"/>
    <w:rsid w:val="00C66451"/>
    <w:rsid w:val="00C66457"/>
    <w:rsid w:val="00C6649B"/>
    <w:rsid w:val="00C664B8"/>
    <w:rsid w:val="00C6655F"/>
    <w:rsid w:val="00C66583"/>
    <w:rsid w:val="00C66615"/>
    <w:rsid w:val="00C6664A"/>
    <w:rsid w:val="00C666BD"/>
    <w:rsid w:val="00C66711"/>
    <w:rsid w:val="00C6673C"/>
    <w:rsid w:val="00C667B7"/>
    <w:rsid w:val="00C667C5"/>
    <w:rsid w:val="00C667F8"/>
    <w:rsid w:val="00C668AA"/>
    <w:rsid w:val="00C668AF"/>
    <w:rsid w:val="00C668F3"/>
    <w:rsid w:val="00C668FC"/>
    <w:rsid w:val="00C6695E"/>
    <w:rsid w:val="00C669B0"/>
    <w:rsid w:val="00C66A04"/>
    <w:rsid w:val="00C66AC5"/>
    <w:rsid w:val="00C66B37"/>
    <w:rsid w:val="00C66B4C"/>
    <w:rsid w:val="00C66C5D"/>
    <w:rsid w:val="00C66CAD"/>
    <w:rsid w:val="00C66E28"/>
    <w:rsid w:val="00C66ED6"/>
    <w:rsid w:val="00C66EE8"/>
    <w:rsid w:val="00C66F04"/>
    <w:rsid w:val="00C66FD9"/>
    <w:rsid w:val="00C67012"/>
    <w:rsid w:val="00C67029"/>
    <w:rsid w:val="00C67080"/>
    <w:rsid w:val="00C67096"/>
    <w:rsid w:val="00C670F4"/>
    <w:rsid w:val="00C671BB"/>
    <w:rsid w:val="00C671C5"/>
    <w:rsid w:val="00C67239"/>
    <w:rsid w:val="00C67313"/>
    <w:rsid w:val="00C67390"/>
    <w:rsid w:val="00C67391"/>
    <w:rsid w:val="00C6742E"/>
    <w:rsid w:val="00C67456"/>
    <w:rsid w:val="00C6745A"/>
    <w:rsid w:val="00C6745B"/>
    <w:rsid w:val="00C6747B"/>
    <w:rsid w:val="00C67500"/>
    <w:rsid w:val="00C67551"/>
    <w:rsid w:val="00C675D3"/>
    <w:rsid w:val="00C675E2"/>
    <w:rsid w:val="00C67636"/>
    <w:rsid w:val="00C676D9"/>
    <w:rsid w:val="00C676E2"/>
    <w:rsid w:val="00C67723"/>
    <w:rsid w:val="00C677A6"/>
    <w:rsid w:val="00C677C8"/>
    <w:rsid w:val="00C677D4"/>
    <w:rsid w:val="00C677EB"/>
    <w:rsid w:val="00C677FD"/>
    <w:rsid w:val="00C678D6"/>
    <w:rsid w:val="00C67901"/>
    <w:rsid w:val="00C6790C"/>
    <w:rsid w:val="00C67BB2"/>
    <w:rsid w:val="00C67C5C"/>
    <w:rsid w:val="00C67C71"/>
    <w:rsid w:val="00C67CB1"/>
    <w:rsid w:val="00C67CBF"/>
    <w:rsid w:val="00C67CE6"/>
    <w:rsid w:val="00C67D04"/>
    <w:rsid w:val="00C67DA2"/>
    <w:rsid w:val="00C67DC0"/>
    <w:rsid w:val="00C67EE4"/>
    <w:rsid w:val="00C67F08"/>
    <w:rsid w:val="00C67F0F"/>
    <w:rsid w:val="00C67FF1"/>
    <w:rsid w:val="00C6FB19"/>
    <w:rsid w:val="00C700AF"/>
    <w:rsid w:val="00C70143"/>
    <w:rsid w:val="00C7015D"/>
    <w:rsid w:val="00C701B6"/>
    <w:rsid w:val="00C701B8"/>
    <w:rsid w:val="00C701CE"/>
    <w:rsid w:val="00C70232"/>
    <w:rsid w:val="00C70233"/>
    <w:rsid w:val="00C70292"/>
    <w:rsid w:val="00C70319"/>
    <w:rsid w:val="00C70376"/>
    <w:rsid w:val="00C703EC"/>
    <w:rsid w:val="00C70630"/>
    <w:rsid w:val="00C70639"/>
    <w:rsid w:val="00C7069E"/>
    <w:rsid w:val="00C706C0"/>
    <w:rsid w:val="00C7072B"/>
    <w:rsid w:val="00C70746"/>
    <w:rsid w:val="00C7078E"/>
    <w:rsid w:val="00C707C1"/>
    <w:rsid w:val="00C7084C"/>
    <w:rsid w:val="00C708A9"/>
    <w:rsid w:val="00C70A54"/>
    <w:rsid w:val="00C70A5B"/>
    <w:rsid w:val="00C70A87"/>
    <w:rsid w:val="00C70A8F"/>
    <w:rsid w:val="00C70A99"/>
    <w:rsid w:val="00C70AE4"/>
    <w:rsid w:val="00C70B16"/>
    <w:rsid w:val="00C70B33"/>
    <w:rsid w:val="00C70BA7"/>
    <w:rsid w:val="00C70C5C"/>
    <w:rsid w:val="00C70C66"/>
    <w:rsid w:val="00C70C6E"/>
    <w:rsid w:val="00C70D9E"/>
    <w:rsid w:val="00C70DA3"/>
    <w:rsid w:val="00C70E32"/>
    <w:rsid w:val="00C70E96"/>
    <w:rsid w:val="00C70ED2"/>
    <w:rsid w:val="00C70ED7"/>
    <w:rsid w:val="00C70EDA"/>
    <w:rsid w:val="00C70EE5"/>
    <w:rsid w:val="00C70F0E"/>
    <w:rsid w:val="00C70F70"/>
    <w:rsid w:val="00C70FDD"/>
    <w:rsid w:val="00C70FFE"/>
    <w:rsid w:val="00C7103E"/>
    <w:rsid w:val="00C710D1"/>
    <w:rsid w:val="00C710F8"/>
    <w:rsid w:val="00C71168"/>
    <w:rsid w:val="00C7132D"/>
    <w:rsid w:val="00C71343"/>
    <w:rsid w:val="00C713AF"/>
    <w:rsid w:val="00C71405"/>
    <w:rsid w:val="00C71465"/>
    <w:rsid w:val="00C7146B"/>
    <w:rsid w:val="00C71472"/>
    <w:rsid w:val="00C714A7"/>
    <w:rsid w:val="00C714C9"/>
    <w:rsid w:val="00C7153D"/>
    <w:rsid w:val="00C7159C"/>
    <w:rsid w:val="00C715B0"/>
    <w:rsid w:val="00C715EE"/>
    <w:rsid w:val="00C71627"/>
    <w:rsid w:val="00C7169B"/>
    <w:rsid w:val="00C7172F"/>
    <w:rsid w:val="00C71789"/>
    <w:rsid w:val="00C7190A"/>
    <w:rsid w:val="00C71914"/>
    <w:rsid w:val="00C71918"/>
    <w:rsid w:val="00C71956"/>
    <w:rsid w:val="00C7198B"/>
    <w:rsid w:val="00C7199B"/>
    <w:rsid w:val="00C719E8"/>
    <w:rsid w:val="00C71A08"/>
    <w:rsid w:val="00C71A1C"/>
    <w:rsid w:val="00C71A99"/>
    <w:rsid w:val="00C71B25"/>
    <w:rsid w:val="00C71B56"/>
    <w:rsid w:val="00C71B66"/>
    <w:rsid w:val="00C71B70"/>
    <w:rsid w:val="00C71B82"/>
    <w:rsid w:val="00C71C1F"/>
    <w:rsid w:val="00C71C28"/>
    <w:rsid w:val="00C71C3F"/>
    <w:rsid w:val="00C71D66"/>
    <w:rsid w:val="00C71DDF"/>
    <w:rsid w:val="00C71E10"/>
    <w:rsid w:val="00C71E52"/>
    <w:rsid w:val="00C71E7B"/>
    <w:rsid w:val="00C71EE8"/>
    <w:rsid w:val="00C71F34"/>
    <w:rsid w:val="00C71F40"/>
    <w:rsid w:val="00C71FA3"/>
    <w:rsid w:val="00C72043"/>
    <w:rsid w:val="00C72058"/>
    <w:rsid w:val="00C72068"/>
    <w:rsid w:val="00C721BE"/>
    <w:rsid w:val="00C72283"/>
    <w:rsid w:val="00C722F1"/>
    <w:rsid w:val="00C72349"/>
    <w:rsid w:val="00C7234E"/>
    <w:rsid w:val="00C723B4"/>
    <w:rsid w:val="00C7242F"/>
    <w:rsid w:val="00C72435"/>
    <w:rsid w:val="00C72448"/>
    <w:rsid w:val="00C7250D"/>
    <w:rsid w:val="00C72558"/>
    <w:rsid w:val="00C7260B"/>
    <w:rsid w:val="00C72613"/>
    <w:rsid w:val="00C7263A"/>
    <w:rsid w:val="00C7266A"/>
    <w:rsid w:val="00C726D9"/>
    <w:rsid w:val="00C726E8"/>
    <w:rsid w:val="00C72743"/>
    <w:rsid w:val="00C72748"/>
    <w:rsid w:val="00C7276B"/>
    <w:rsid w:val="00C72829"/>
    <w:rsid w:val="00C72894"/>
    <w:rsid w:val="00C7290C"/>
    <w:rsid w:val="00C72931"/>
    <w:rsid w:val="00C72941"/>
    <w:rsid w:val="00C72979"/>
    <w:rsid w:val="00C72AB0"/>
    <w:rsid w:val="00C72AD2"/>
    <w:rsid w:val="00C72ADD"/>
    <w:rsid w:val="00C72B34"/>
    <w:rsid w:val="00C72B55"/>
    <w:rsid w:val="00C72BE8"/>
    <w:rsid w:val="00C72C54"/>
    <w:rsid w:val="00C72CB2"/>
    <w:rsid w:val="00C72CD5"/>
    <w:rsid w:val="00C72DD8"/>
    <w:rsid w:val="00C72EC9"/>
    <w:rsid w:val="00C72F3B"/>
    <w:rsid w:val="00C72FC5"/>
    <w:rsid w:val="00C72FEB"/>
    <w:rsid w:val="00C72FEE"/>
    <w:rsid w:val="00C72FEF"/>
    <w:rsid w:val="00C73017"/>
    <w:rsid w:val="00C73043"/>
    <w:rsid w:val="00C730E5"/>
    <w:rsid w:val="00C7316B"/>
    <w:rsid w:val="00C73173"/>
    <w:rsid w:val="00C731F0"/>
    <w:rsid w:val="00C732CE"/>
    <w:rsid w:val="00C73327"/>
    <w:rsid w:val="00C7338A"/>
    <w:rsid w:val="00C73396"/>
    <w:rsid w:val="00C7343A"/>
    <w:rsid w:val="00C7344F"/>
    <w:rsid w:val="00C7345C"/>
    <w:rsid w:val="00C73492"/>
    <w:rsid w:val="00C734A6"/>
    <w:rsid w:val="00C734B5"/>
    <w:rsid w:val="00C734CF"/>
    <w:rsid w:val="00C734F3"/>
    <w:rsid w:val="00C734F8"/>
    <w:rsid w:val="00C73514"/>
    <w:rsid w:val="00C73515"/>
    <w:rsid w:val="00C735AD"/>
    <w:rsid w:val="00C7361A"/>
    <w:rsid w:val="00C7363C"/>
    <w:rsid w:val="00C73641"/>
    <w:rsid w:val="00C73715"/>
    <w:rsid w:val="00C7372A"/>
    <w:rsid w:val="00C73737"/>
    <w:rsid w:val="00C73781"/>
    <w:rsid w:val="00C737D2"/>
    <w:rsid w:val="00C73803"/>
    <w:rsid w:val="00C73871"/>
    <w:rsid w:val="00C738BD"/>
    <w:rsid w:val="00C73928"/>
    <w:rsid w:val="00C7397D"/>
    <w:rsid w:val="00C739BD"/>
    <w:rsid w:val="00C73A62"/>
    <w:rsid w:val="00C73A95"/>
    <w:rsid w:val="00C73AC2"/>
    <w:rsid w:val="00C73ACF"/>
    <w:rsid w:val="00C73BCE"/>
    <w:rsid w:val="00C73C27"/>
    <w:rsid w:val="00C73C54"/>
    <w:rsid w:val="00C73C81"/>
    <w:rsid w:val="00C73CB1"/>
    <w:rsid w:val="00C73CD8"/>
    <w:rsid w:val="00C73D3C"/>
    <w:rsid w:val="00C73D74"/>
    <w:rsid w:val="00C73DB9"/>
    <w:rsid w:val="00C73E1E"/>
    <w:rsid w:val="00C73E4A"/>
    <w:rsid w:val="00C73E61"/>
    <w:rsid w:val="00C73ED7"/>
    <w:rsid w:val="00C73F98"/>
    <w:rsid w:val="00C73FDD"/>
    <w:rsid w:val="00C74088"/>
    <w:rsid w:val="00C74149"/>
    <w:rsid w:val="00C74286"/>
    <w:rsid w:val="00C74288"/>
    <w:rsid w:val="00C742AE"/>
    <w:rsid w:val="00C74307"/>
    <w:rsid w:val="00C743BF"/>
    <w:rsid w:val="00C7443E"/>
    <w:rsid w:val="00C7447D"/>
    <w:rsid w:val="00C7450F"/>
    <w:rsid w:val="00C745C0"/>
    <w:rsid w:val="00C74641"/>
    <w:rsid w:val="00C74668"/>
    <w:rsid w:val="00C74823"/>
    <w:rsid w:val="00C74829"/>
    <w:rsid w:val="00C7488F"/>
    <w:rsid w:val="00C748D4"/>
    <w:rsid w:val="00C7490A"/>
    <w:rsid w:val="00C7490B"/>
    <w:rsid w:val="00C74910"/>
    <w:rsid w:val="00C74974"/>
    <w:rsid w:val="00C74977"/>
    <w:rsid w:val="00C749AC"/>
    <w:rsid w:val="00C74A1E"/>
    <w:rsid w:val="00C74A78"/>
    <w:rsid w:val="00C74ADA"/>
    <w:rsid w:val="00C74B44"/>
    <w:rsid w:val="00C74B54"/>
    <w:rsid w:val="00C74B70"/>
    <w:rsid w:val="00C74C13"/>
    <w:rsid w:val="00C74CBF"/>
    <w:rsid w:val="00C74CD3"/>
    <w:rsid w:val="00C74CE0"/>
    <w:rsid w:val="00C74D76"/>
    <w:rsid w:val="00C74D9B"/>
    <w:rsid w:val="00C74DB0"/>
    <w:rsid w:val="00C74DD2"/>
    <w:rsid w:val="00C74DD7"/>
    <w:rsid w:val="00C74ED5"/>
    <w:rsid w:val="00C74EED"/>
    <w:rsid w:val="00C74EEE"/>
    <w:rsid w:val="00C74F19"/>
    <w:rsid w:val="00C74F2D"/>
    <w:rsid w:val="00C74F43"/>
    <w:rsid w:val="00C74FC5"/>
    <w:rsid w:val="00C74FEA"/>
    <w:rsid w:val="00C75014"/>
    <w:rsid w:val="00C75047"/>
    <w:rsid w:val="00C7516D"/>
    <w:rsid w:val="00C751B2"/>
    <w:rsid w:val="00C751E5"/>
    <w:rsid w:val="00C75291"/>
    <w:rsid w:val="00C752DD"/>
    <w:rsid w:val="00C753B9"/>
    <w:rsid w:val="00C7548A"/>
    <w:rsid w:val="00C754BA"/>
    <w:rsid w:val="00C7550E"/>
    <w:rsid w:val="00C75599"/>
    <w:rsid w:val="00C75669"/>
    <w:rsid w:val="00C756E4"/>
    <w:rsid w:val="00C756E8"/>
    <w:rsid w:val="00C756F2"/>
    <w:rsid w:val="00C75743"/>
    <w:rsid w:val="00C7574E"/>
    <w:rsid w:val="00C75773"/>
    <w:rsid w:val="00C757B9"/>
    <w:rsid w:val="00C7580F"/>
    <w:rsid w:val="00C758A6"/>
    <w:rsid w:val="00C758B1"/>
    <w:rsid w:val="00C758C0"/>
    <w:rsid w:val="00C758E4"/>
    <w:rsid w:val="00C75901"/>
    <w:rsid w:val="00C7590D"/>
    <w:rsid w:val="00C75922"/>
    <w:rsid w:val="00C7596F"/>
    <w:rsid w:val="00C75997"/>
    <w:rsid w:val="00C759B9"/>
    <w:rsid w:val="00C75A1D"/>
    <w:rsid w:val="00C75AD0"/>
    <w:rsid w:val="00C75AF1"/>
    <w:rsid w:val="00C75B27"/>
    <w:rsid w:val="00C75BD8"/>
    <w:rsid w:val="00C75BEA"/>
    <w:rsid w:val="00C75C4A"/>
    <w:rsid w:val="00C75C57"/>
    <w:rsid w:val="00C75C9D"/>
    <w:rsid w:val="00C75CC4"/>
    <w:rsid w:val="00C75CFB"/>
    <w:rsid w:val="00C75D2E"/>
    <w:rsid w:val="00C75D7C"/>
    <w:rsid w:val="00C75D94"/>
    <w:rsid w:val="00C75D9A"/>
    <w:rsid w:val="00C75DA0"/>
    <w:rsid w:val="00C75DDF"/>
    <w:rsid w:val="00C75E8F"/>
    <w:rsid w:val="00C76115"/>
    <w:rsid w:val="00C7615D"/>
    <w:rsid w:val="00C761A9"/>
    <w:rsid w:val="00C761B2"/>
    <w:rsid w:val="00C76220"/>
    <w:rsid w:val="00C76273"/>
    <w:rsid w:val="00C7628C"/>
    <w:rsid w:val="00C762A0"/>
    <w:rsid w:val="00C76399"/>
    <w:rsid w:val="00C763EF"/>
    <w:rsid w:val="00C76406"/>
    <w:rsid w:val="00C76485"/>
    <w:rsid w:val="00C76512"/>
    <w:rsid w:val="00C7657B"/>
    <w:rsid w:val="00C76597"/>
    <w:rsid w:val="00C765E8"/>
    <w:rsid w:val="00C765F8"/>
    <w:rsid w:val="00C76660"/>
    <w:rsid w:val="00C766E6"/>
    <w:rsid w:val="00C7672F"/>
    <w:rsid w:val="00C76743"/>
    <w:rsid w:val="00C7679C"/>
    <w:rsid w:val="00C76842"/>
    <w:rsid w:val="00C76868"/>
    <w:rsid w:val="00C768A1"/>
    <w:rsid w:val="00C76943"/>
    <w:rsid w:val="00C76994"/>
    <w:rsid w:val="00C769AD"/>
    <w:rsid w:val="00C769E5"/>
    <w:rsid w:val="00C769F2"/>
    <w:rsid w:val="00C76A28"/>
    <w:rsid w:val="00C76A7D"/>
    <w:rsid w:val="00C76AC6"/>
    <w:rsid w:val="00C76B2F"/>
    <w:rsid w:val="00C76B5C"/>
    <w:rsid w:val="00C76B98"/>
    <w:rsid w:val="00C76C53"/>
    <w:rsid w:val="00C76C6A"/>
    <w:rsid w:val="00C76C9B"/>
    <w:rsid w:val="00C76CA7"/>
    <w:rsid w:val="00C76CD0"/>
    <w:rsid w:val="00C76DEE"/>
    <w:rsid w:val="00C76E11"/>
    <w:rsid w:val="00C76E45"/>
    <w:rsid w:val="00C76ED2"/>
    <w:rsid w:val="00C76EF4"/>
    <w:rsid w:val="00C76F8E"/>
    <w:rsid w:val="00C76FE6"/>
    <w:rsid w:val="00C770B9"/>
    <w:rsid w:val="00C770BE"/>
    <w:rsid w:val="00C770C9"/>
    <w:rsid w:val="00C7711C"/>
    <w:rsid w:val="00C77126"/>
    <w:rsid w:val="00C77132"/>
    <w:rsid w:val="00C7713B"/>
    <w:rsid w:val="00C7717C"/>
    <w:rsid w:val="00C77236"/>
    <w:rsid w:val="00C77257"/>
    <w:rsid w:val="00C772CA"/>
    <w:rsid w:val="00C77332"/>
    <w:rsid w:val="00C77339"/>
    <w:rsid w:val="00C7738D"/>
    <w:rsid w:val="00C773C1"/>
    <w:rsid w:val="00C773C7"/>
    <w:rsid w:val="00C773CE"/>
    <w:rsid w:val="00C774B8"/>
    <w:rsid w:val="00C7753E"/>
    <w:rsid w:val="00C77578"/>
    <w:rsid w:val="00C775C7"/>
    <w:rsid w:val="00C775E4"/>
    <w:rsid w:val="00C7770A"/>
    <w:rsid w:val="00C7780D"/>
    <w:rsid w:val="00C77912"/>
    <w:rsid w:val="00C77925"/>
    <w:rsid w:val="00C7793A"/>
    <w:rsid w:val="00C779AB"/>
    <w:rsid w:val="00C779B6"/>
    <w:rsid w:val="00C779DA"/>
    <w:rsid w:val="00C779F5"/>
    <w:rsid w:val="00C77A8D"/>
    <w:rsid w:val="00C77B1C"/>
    <w:rsid w:val="00C77B3C"/>
    <w:rsid w:val="00C77BA1"/>
    <w:rsid w:val="00C77C38"/>
    <w:rsid w:val="00C77CD3"/>
    <w:rsid w:val="00C77CDE"/>
    <w:rsid w:val="00C77D40"/>
    <w:rsid w:val="00C77D44"/>
    <w:rsid w:val="00C77DA5"/>
    <w:rsid w:val="00C77DEE"/>
    <w:rsid w:val="00C77E38"/>
    <w:rsid w:val="00C77EB3"/>
    <w:rsid w:val="00C77F0B"/>
    <w:rsid w:val="00C77F2E"/>
    <w:rsid w:val="00C77F36"/>
    <w:rsid w:val="00C77F9E"/>
    <w:rsid w:val="00C77FDC"/>
    <w:rsid w:val="00C80085"/>
    <w:rsid w:val="00C80108"/>
    <w:rsid w:val="00C80145"/>
    <w:rsid w:val="00C8017D"/>
    <w:rsid w:val="00C80222"/>
    <w:rsid w:val="00C80226"/>
    <w:rsid w:val="00C8024D"/>
    <w:rsid w:val="00C80296"/>
    <w:rsid w:val="00C802E2"/>
    <w:rsid w:val="00C80338"/>
    <w:rsid w:val="00C80366"/>
    <w:rsid w:val="00C803DE"/>
    <w:rsid w:val="00C8041A"/>
    <w:rsid w:val="00C804BC"/>
    <w:rsid w:val="00C804E2"/>
    <w:rsid w:val="00C80555"/>
    <w:rsid w:val="00C8055A"/>
    <w:rsid w:val="00C8059C"/>
    <w:rsid w:val="00C8061F"/>
    <w:rsid w:val="00C80758"/>
    <w:rsid w:val="00C8077A"/>
    <w:rsid w:val="00C80849"/>
    <w:rsid w:val="00C808A5"/>
    <w:rsid w:val="00C80A1D"/>
    <w:rsid w:val="00C80A60"/>
    <w:rsid w:val="00C80A76"/>
    <w:rsid w:val="00C80A89"/>
    <w:rsid w:val="00C80A8D"/>
    <w:rsid w:val="00C80B01"/>
    <w:rsid w:val="00C80BB9"/>
    <w:rsid w:val="00C80BC1"/>
    <w:rsid w:val="00C80C4E"/>
    <w:rsid w:val="00C80C4F"/>
    <w:rsid w:val="00C80CB8"/>
    <w:rsid w:val="00C80D5D"/>
    <w:rsid w:val="00C80DA0"/>
    <w:rsid w:val="00C80DD0"/>
    <w:rsid w:val="00C80EBC"/>
    <w:rsid w:val="00C80EC0"/>
    <w:rsid w:val="00C80ECB"/>
    <w:rsid w:val="00C80F81"/>
    <w:rsid w:val="00C80F9A"/>
    <w:rsid w:val="00C81053"/>
    <w:rsid w:val="00C810F9"/>
    <w:rsid w:val="00C8110F"/>
    <w:rsid w:val="00C81132"/>
    <w:rsid w:val="00C81172"/>
    <w:rsid w:val="00C811A8"/>
    <w:rsid w:val="00C811AB"/>
    <w:rsid w:val="00C811E6"/>
    <w:rsid w:val="00C811E7"/>
    <w:rsid w:val="00C8121D"/>
    <w:rsid w:val="00C8122C"/>
    <w:rsid w:val="00C8126A"/>
    <w:rsid w:val="00C812F4"/>
    <w:rsid w:val="00C812FB"/>
    <w:rsid w:val="00C81304"/>
    <w:rsid w:val="00C81347"/>
    <w:rsid w:val="00C81362"/>
    <w:rsid w:val="00C81397"/>
    <w:rsid w:val="00C813D0"/>
    <w:rsid w:val="00C8143D"/>
    <w:rsid w:val="00C8143F"/>
    <w:rsid w:val="00C8144A"/>
    <w:rsid w:val="00C8146E"/>
    <w:rsid w:val="00C8146F"/>
    <w:rsid w:val="00C8152E"/>
    <w:rsid w:val="00C81589"/>
    <w:rsid w:val="00C8164E"/>
    <w:rsid w:val="00C816DD"/>
    <w:rsid w:val="00C81759"/>
    <w:rsid w:val="00C8176B"/>
    <w:rsid w:val="00C817A4"/>
    <w:rsid w:val="00C81841"/>
    <w:rsid w:val="00C81843"/>
    <w:rsid w:val="00C8184F"/>
    <w:rsid w:val="00C818C2"/>
    <w:rsid w:val="00C81991"/>
    <w:rsid w:val="00C81997"/>
    <w:rsid w:val="00C81999"/>
    <w:rsid w:val="00C81A96"/>
    <w:rsid w:val="00C81AAC"/>
    <w:rsid w:val="00C81B0D"/>
    <w:rsid w:val="00C81C0B"/>
    <w:rsid w:val="00C81C1F"/>
    <w:rsid w:val="00C81C34"/>
    <w:rsid w:val="00C81CAC"/>
    <w:rsid w:val="00C81DDC"/>
    <w:rsid w:val="00C81E1B"/>
    <w:rsid w:val="00C81E39"/>
    <w:rsid w:val="00C81E6A"/>
    <w:rsid w:val="00C81EA4"/>
    <w:rsid w:val="00C81EF1"/>
    <w:rsid w:val="00C81F59"/>
    <w:rsid w:val="00C81F80"/>
    <w:rsid w:val="00C81F95"/>
    <w:rsid w:val="00C81F96"/>
    <w:rsid w:val="00C8201E"/>
    <w:rsid w:val="00C8209E"/>
    <w:rsid w:val="00C82181"/>
    <w:rsid w:val="00C8218B"/>
    <w:rsid w:val="00C82256"/>
    <w:rsid w:val="00C82306"/>
    <w:rsid w:val="00C82310"/>
    <w:rsid w:val="00C8233A"/>
    <w:rsid w:val="00C8237E"/>
    <w:rsid w:val="00C8243F"/>
    <w:rsid w:val="00C824B0"/>
    <w:rsid w:val="00C824DB"/>
    <w:rsid w:val="00C82519"/>
    <w:rsid w:val="00C82561"/>
    <w:rsid w:val="00C826D7"/>
    <w:rsid w:val="00C826FA"/>
    <w:rsid w:val="00C826FB"/>
    <w:rsid w:val="00C82787"/>
    <w:rsid w:val="00C82793"/>
    <w:rsid w:val="00C8279D"/>
    <w:rsid w:val="00C827FF"/>
    <w:rsid w:val="00C82876"/>
    <w:rsid w:val="00C828A2"/>
    <w:rsid w:val="00C82A17"/>
    <w:rsid w:val="00C82A54"/>
    <w:rsid w:val="00C82A82"/>
    <w:rsid w:val="00C82AA2"/>
    <w:rsid w:val="00C82B08"/>
    <w:rsid w:val="00C82B98"/>
    <w:rsid w:val="00C82BAA"/>
    <w:rsid w:val="00C82BAC"/>
    <w:rsid w:val="00C82BC1"/>
    <w:rsid w:val="00C82C16"/>
    <w:rsid w:val="00C82C7C"/>
    <w:rsid w:val="00C82CDA"/>
    <w:rsid w:val="00C82CDE"/>
    <w:rsid w:val="00C82CE9"/>
    <w:rsid w:val="00C82D2D"/>
    <w:rsid w:val="00C82D4F"/>
    <w:rsid w:val="00C82D8C"/>
    <w:rsid w:val="00C82DAE"/>
    <w:rsid w:val="00C82DBD"/>
    <w:rsid w:val="00C82DE2"/>
    <w:rsid w:val="00C82DE4"/>
    <w:rsid w:val="00C82DF1"/>
    <w:rsid w:val="00C82E4C"/>
    <w:rsid w:val="00C82E83"/>
    <w:rsid w:val="00C82EDC"/>
    <w:rsid w:val="00C82EF0"/>
    <w:rsid w:val="00C82F17"/>
    <w:rsid w:val="00C82F2C"/>
    <w:rsid w:val="00C82F35"/>
    <w:rsid w:val="00C82F3F"/>
    <w:rsid w:val="00C82F46"/>
    <w:rsid w:val="00C82FB6"/>
    <w:rsid w:val="00C82FED"/>
    <w:rsid w:val="00C8302A"/>
    <w:rsid w:val="00C8304E"/>
    <w:rsid w:val="00C8306E"/>
    <w:rsid w:val="00C830C0"/>
    <w:rsid w:val="00C8311F"/>
    <w:rsid w:val="00C83120"/>
    <w:rsid w:val="00C83136"/>
    <w:rsid w:val="00C8319E"/>
    <w:rsid w:val="00C831C7"/>
    <w:rsid w:val="00C83209"/>
    <w:rsid w:val="00C83296"/>
    <w:rsid w:val="00C8329C"/>
    <w:rsid w:val="00C832FA"/>
    <w:rsid w:val="00C83342"/>
    <w:rsid w:val="00C83414"/>
    <w:rsid w:val="00C83428"/>
    <w:rsid w:val="00C834AB"/>
    <w:rsid w:val="00C834FC"/>
    <w:rsid w:val="00C8351A"/>
    <w:rsid w:val="00C8352D"/>
    <w:rsid w:val="00C8353C"/>
    <w:rsid w:val="00C8354E"/>
    <w:rsid w:val="00C8359D"/>
    <w:rsid w:val="00C835AB"/>
    <w:rsid w:val="00C83670"/>
    <w:rsid w:val="00C83742"/>
    <w:rsid w:val="00C83761"/>
    <w:rsid w:val="00C8378C"/>
    <w:rsid w:val="00C83849"/>
    <w:rsid w:val="00C8385C"/>
    <w:rsid w:val="00C83911"/>
    <w:rsid w:val="00C83937"/>
    <w:rsid w:val="00C83A8D"/>
    <w:rsid w:val="00C83BD0"/>
    <w:rsid w:val="00C83D27"/>
    <w:rsid w:val="00C83D2E"/>
    <w:rsid w:val="00C83E04"/>
    <w:rsid w:val="00C83E16"/>
    <w:rsid w:val="00C83F62"/>
    <w:rsid w:val="00C8402C"/>
    <w:rsid w:val="00C840A6"/>
    <w:rsid w:val="00C840EB"/>
    <w:rsid w:val="00C840ED"/>
    <w:rsid w:val="00C8414B"/>
    <w:rsid w:val="00C84176"/>
    <w:rsid w:val="00C841A6"/>
    <w:rsid w:val="00C8420C"/>
    <w:rsid w:val="00C84221"/>
    <w:rsid w:val="00C84255"/>
    <w:rsid w:val="00C8425A"/>
    <w:rsid w:val="00C842A3"/>
    <w:rsid w:val="00C8436C"/>
    <w:rsid w:val="00C84388"/>
    <w:rsid w:val="00C843BD"/>
    <w:rsid w:val="00C843E8"/>
    <w:rsid w:val="00C84405"/>
    <w:rsid w:val="00C8446D"/>
    <w:rsid w:val="00C8446F"/>
    <w:rsid w:val="00C84489"/>
    <w:rsid w:val="00C844C4"/>
    <w:rsid w:val="00C844D1"/>
    <w:rsid w:val="00C8452F"/>
    <w:rsid w:val="00C84586"/>
    <w:rsid w:val="00C84587"/>
    <w:rsid w:val="00C8460A"/>
    <w:rsid w:val="00C8463C"/>
    <w:rsid w:val="00C84650"/>
    <w:rsid w:val="00C846B6"/>
    <w:rsid w:val="00C8477D"/>
    <w:rsid w:val="00C84808"/>
    <w:rsid w:val="00C84814"/>
    <w:rsid w:val="00C848EB"/>
    <w:rsid w:val="00C84918"/>
    <w:rsid w:val="00C8493D"/>
    <w:rsid w:val="00C84994"/>
    <w:rsid w:val="00C849C7"/>
    <w:rsid w:val="00C849D3"/>
    <w:rsid w:val="00C84B81"/>
    <w:rsid w:val="00C84B98"/>
    <w:rsid w:val="00C84BE5"/>
    <w:rsid w:val="00C84C39"/>
    <w:rsid w:val="00C84C66"/>
    <w:rsid w:val="00C84C90"/>
    <w:rsid w:val="00C84CFF"/>
    <w:rsid w:val="00C84DF6"/>
    <w:rsid w:val="00C84E40"/>
    <w:rsid w:val="00C84E89"/>
    <w:rsid w:val="00C84EEF"/>
    <w:rsid w:val="00C84EFF"/>
    <w:rsid w:val="00C84F01"/>
    <w:rsid w:val="00C84F2C"/>
    <w:rsid w:val="00C84F46"/>
    <w:rsid w:val="00C84F7A"/>
    <w:rsid w:val="00C84FAC"/>
    <w:rsid w:val="00C85010"/>
    <w:rsid w:val="00C85011"/>
    <w:rsid w:val="00C85068"/>
    <w:rsid w:val="00C850AF"/>
    <w:rsid w:val="00C8513D"/>
    <w:rsid w:val="00C85156"/>
    <w:rsid w:val="00C85186"/>
    <w:rsid w:val="00C851B9"/>
    <w:rsid w:val="00C851E9"/>
    <w:rsid w:val="00C8522B"/>
    <w:rsid w:val="00C8524C"/>
    <w:rsid w:val="00C852C0"/>
    <w:rsid w:val="00C852DC"/>
    <w:rsid w:val="00C8532D"/>
    <w:rsid w:val="00C85352"/>
    <w:rsid w:val="00C8540B"/>
    <w:rsid w:val="00C854C3"/>
    <w:rsid w:val="00C855AC"/>
    <w:rsid w:val="00C85629"/>
    <w:rsid w:val="00C8563A"/>
    <w:rsid w:val="00C8564B"/>
    <w:rsid w:val="00C85768"/>
    <w:rsid w:val="00C85791"/>
    <w:rsid w:val="00C857C6"/>
    <w:rsid w:val="00C85831"/>
    <w:rsid w:val="00C85867"/>
    <w:rsid w:val="00C85888"/>
    <w:rsid w:val="00C858E3"/>
    <w:rsid w:val="00C85B2C"/>
    <w:rsid w:val="00C85B40"/>
    <w:rsid w:val="00C85B78"/>
    <w:rsid w:val="00C85BD3"/>
    <w:rsid w:val="00C85C93"/>
    <w:rsid w:val="00C85DDF"/>
    <w:rsid w:val="00C85DE7"/>
    <w:rsid w:val="00C85EB1"/>
    <w:rsid w:val="00C85F7D"/>
    <w:rsid w:val="00C8607F"/>
    <w:rsid w:val="00C861A0"/>
    <w:rsid w:val="00C861E2"/>
    <w:rsid w:val="00C862C0"/>
    <w:rsid w:val="00C862C8"/>
    <w:rsid w:val="00C8630F"/>
    <w:rsid w:val="00C863C6"/>
    <w:rsid w:val="00C863CA"/>
    <w:rsid w:val="00C863CF"/>
    <w:rsid w:val="00C863E8"/>
    <w:rsid w:val="00C86578"/>
    <w:rsid w:val="00C865BE"/>
    <w:rsid w:val="00C865D4"/>
    <w:rsid w:val="00C86618"/>
    <w:rsid w:val="00C8669F"/>
    <w:rsid w:val="00C866A7"/>
    <w:rsid w:val="00C8671E"/>
    <w:rsid w:val="00C86736"/>
    <w:rsid w:val="00C8678F"/>
    <w:rsid w:val="00C8684C"/>
    <w:rsid w:val="00C8689B"/>
    <w:rsid w:val="00C868BA"/>
    <w:rsid w:val="00C868DC"/>
    <w:rsid w:val="00C868F7"/>
    <w:rsid w:val="00C8690F"/>
    <w:rsid w:val="00C86915"/>
    <w:rsid w:val="00C86A27"/>
    <w:rsid w:val="00C86A8B"/>
    <w:rsid w:val="00C86A99"/>
    <w:rsid w:val="00C86AA7"/>
    <w:rsid w:val="00C86ACF"/>
    <w:rsid w:val="00C86B5A"/>
    <w:rsid w:val="00C86BA3"/>
    <w:rsid w:val="00C86C17"/>
    <w:rsid w:val="00C86C99"/>
    <w:rsid w:val="00C86CB7"/>
    <w:rsid w:val="00C86CC1"/>
    <w:rsid w:val="00C86D3C"/>
    <w:rsid w:val="00C86D5D"/>
    <w:rsid w:val="00C86DB9"/>
    <w:rsid w:val="00C86DD6"/>
    <w:rsid w:val="00C86DED"/>
    <w:rsid w:val="00C86DFB"/>
    <w:rsid w:val="00C86E09"/>
    <w:rsid w:val="00C86E4A"/>
    <w:rsid w:val="00C86F19"/>
    <w:rsid w:val="00C86F2B"/>
    <w:rsid w:val="00C86F76"/>
    <w:rsid w:val="00C86F96"/>
    <w:rsid w:val="00C86FDF"/>
    <w:rsid w:val="00C87015"/>
    <w:rsid w:val="00C87033"/>
    <w:rsid w:val="00C870B4"/>
    <w:rsid w:val="00C870D9"/>
    <w:rsid w:val="00C870F4"/>
    <w:rsid w:val="00C870F5"/>
    <w:rsid w:val="00C87126"/>
    <w:rsid w:val="00C87156"/>
    <w:rsid w:val="00C87192"/>
    <w:rsid w:val="00C871BA"/>
    <w:rsid w:val="00C871C2"/>
    <w:rsid w:val="00C871F5"/>
    <w:rsid w:val="00C87229"/>
    <w:rsid w:val="00C87299"/>
    <w:rsid w:val="00C872A0"/>
    <w:rsid w:val="00C87317"/>
    <w:rsid w:val="00C8731B"/>
    <w:rsid w:val="00C8735C"/>
    <w:rsid w:val="00C8736E"/>
    <w:rsid w:val="00C8742A"/>
    <w:rsid w:val="00C87494"/>
    <w:rsid w:val="00C874F2"/>
    <w:rsid w:val="00C87506"/>
    <w:rsid w:val="00C8756A"/>
    <w:rsid w:val="00C875AF"/>
    <w:rsid w:val="00C875B3"/>
    <w:rsid w:val="00C87632"/>
    <w:rsid w:val="00C8763B"/>
    <w:rsid w:val="00C87665"/>
    <w:rsid w:val="00C87668"/>
    <w:rsid w:val="00C8769F"/>
    <w:rsid w:val="00C8779F"/>
    <w:rsid w:val="00C87820"/>
    <w:rsid w:val="00C87A08"/>
    <w:rsid w:val="00C87A28"/>
    <w:rsid w:val="00C87A48"/>
    <w:rsid w:val="00C87A8A"/>
    <w:rsid w:val="00C87B19"/>
    <w:rsid w:val="00C87B2A"/>
    <w:rsid w:val="00C87B55"/>
    <w:rsid w:val="00C87BC9"/>
    <w:rsid w:val="00C87C47"/>
    <w:rsid w:val="00C87C8B"/>
    <w:rsid w:val="00C87D28"/>
    <w:rsid w:val="00C87D62"/>
    <w:rsid w:val="00C87D6F"/>
    <w:rsid w:val="00C87E73"/>
    <w:rsid w:val="00C87EC2"/>
    <w:rsid w:val="00C87EF8"/>
    <w:rsid w:val="00C87F18"/>
    <w:rsid w:val="00C87F7F"/>
    <w:rsid w:val="00C87F84"/>
    <w:rsid w:val="00C87FC8"/>
    <w:rsid w:val="00C9005F"/>
    <w:rsid w:val="00C9009A"/>
    <w:rsid w:val="00C900D7"/>
    <w:rsid w:val="00C9012A"/>
    <w:rsid w:val="00C90215"/>
    <w:rsid w:val="00C90260"/>
    <w:rsid w:val="00C9028F"/>
    <w:rsid w:val="00C903A6"/>
    <w:rsid w:val="00C903FF"/>
    <w:rsid w:val="00C90452"/>
    <w:rsid w:val="00C90484"/>
    <w:rsid w:val="00C9049B"/>
    <w:rsid w:val="00C904C1"/>
    <w:rsid w:val="00C90543"/>
    <w:rsid w:val="00C90548"/>
    <w:rsid w:val="00C90558"/>
    <w:rsid w:val="00C9057C"/>
    <w:rsid w:val="00C905C4"/>
    <w:rsid w:val="00C905E7"/>
    <w:rsid w:val="00C905F9"/>
    <w:rsid w:val="00C9064C"/>
    <w:rsid w:val="00C906D4"/>
    <w:rsid w:val="00C906DE"/>
    <w:rsid w:val="00C90705"/>
    <w:rsid w:val="00C90824"/>
    <w:rsid w:val="00C90890"/>
    <w:rsid w:val="00C908BE"/>
    <w:rsid w:val="00C908E0"/>
    <w:rsid w:val="00C908FD"/>
    <w:rsid w:val="00C9094E"/>
    <w:rsid w:val="00C90A00"/>
    <w:rsid w:val="00C90A5C"/>
    <w:rsid w:val="00C90A5E"/>
    <w:rsid w:val="00C90AA1"/>
    <w:rsid w:val="00C90B04"/>
    <w:rsid w:val="00C90B0F"/>
    <w:rsid w:val="00C90B29"/>
    <w:rsid w:val="00C90B35"/>
    <w:rsid w:val="00C90B78"/>
    <w:rsid w:val="00C90BC9"/>
    <w:rsid w:val="00C90BF5"/>
    <w:rsid w:val="00C90C9F"/>
    <w:rsid w:val="00C90CC9"/>
    <w:rsid w:val="00C90D26"/>
    <w:rsid w:val="00C90D41"/>
    <w:rsid w:val="00C90D52"/>
    <w:rsid w:val="00C90D5F"/>
    <w:rsid w:val="00C90E24"/>
    <w:rsid w:val="00C90ED3"/>
    <w:rsid w:val="00C90EE4"/>
    <w:rsid w:val="00C90FEB"/>
    <w:rsid w:val="00C91016"/>
    <w:rsid w:val="00C91042"/>
    <w:rsid w:val="00C9105C"/>
    <w:rsid w:val="00C910A8"/>
    <w:rsid w:val="00C91127"/>
    <w:rsid w:val="00C9114E"/>
    <w:rsid w:val="00C91185"/>
    <w:rsid w:val="00C911F4"/>
    <w:rsid w:val="00C911F8"/>
    <w:rsid w:val="00C9125B"/>
    <w:rsid w:val="00C912F5"/>
    <w:rsid w:val="00C91326"/>
    <w:rsid w:val="00C9133C"/>
    <w:rsid w:val="00C91351"/>
    <w:rsid w:val="00C913ED"/>
    <w:rsid w:val="00C9142E"/>
    <w:rsid w:val="00C91479"/>
    <w:rsid w:val="00C91487"/>
    <w:rsid w:val="00C91495"/>
    <w:rsid w:val="00C914C6"/>
    <w:rsid w:val="00C91538"/>
    <w:rsid w:val="00C91565"/>
    <w:rsid w:val="00C915A5"/>
    <w:rsid w:val="00C9163D"/>
    <w:rsid w:val="00C91800"/>
    <w:rsid w:val="00C91874"/>
    <w:rsid w:val="00C918B1"/>
    <w:rsid w:val="00C91A18"/>
    <w:rsid w:val="00C91A1B"/>
    <w:rsid w:val="00C91A3D"/>
    <w:rsid w:val="00C91AC8"/>
    <w:rsid w:val="00C91AF9"/>
    <w:rsid w:val="00C91B5A"/>
    <w:rsid w:val="00C91B7E"/>
    <w:rsid w:val="00C91BB1"/>
    <w:rsid w:val="00C91C6A"/>
    <w:rsid w:val="00C91C77"/>
    <w:rsid w:val="00C91D29"/>
    <w:rsid w:val="00C91DB2"/>
    <w:rsid w:val="00C91DC8"/>
    <w:rsid w:val="00C91EF1"/>
    <w:rsid w:val="00C91F4F"/>
    <w:rsid w:val="00C92029"/>
    <w:rsid w:val="00C92051"/>
    <w:rsid w:val="00C9212C"/>
    <w:rsid w:val="00C92179"/>
    <w:rsid w:val="00C9217F"/>
    <w:rsid w:val="00C921CE"/>
    <w:rsid w:val="00C92270"/>
    <w:rsid w:val="00C922CF"/>
    <w:rsid w:val="00C922EA"/>
    <w:rsid w:val="00C9231D"/>
    <w:rsid w:val="00C923F1"/>
    <w:rsid w:val="00C92482"/>
    <w:rsid w:val="00C9248A"/>
    <w:rsid w:val="00C924FC"/>
    <w:rsid w:val="00C92535"/>
    <w:rsid w:val="00C925A1"/>
    <w:rsid w:val="00C925F3"/>
    <w:rsid w:val="00C92774"/>
    <w:rsid w:val="00C927CD"/>
    <w:rsid w:val="00C9283A"/>
    <w:rsid w:val="00C928AC"/>
    <w:rsid w:val="00C928C7"/>
    <w:rsid w:val="00C92930"/>
    <w:rsid w:val="00C929E0"/>
    <w:rsid w:val="00C92A0C"/>
    <w:rsid w:val="00C92A0D"/>
    <w:rsid w:val="00C92A5B"/>
    <w:rsid w:val="00C92A76"/>
    <w:rsid w:val="00C92B41"/>
    <w:rsid w:val="00C92B9D"/>
    <w:rsid w:val="00C92C47"/>
    <w:rsid w:val="00C92C97"/>
    <w:rsid w:val="00C92CC6"/>
    <w:rsid w:val="00C92CDD"/>
    <w:rsid w:val="00C92CF2"/>
    <w:rsid w:val="00C92D30"/>
    <w:rsid w:val="00C92D92"/>
    <w:rsid w:val="00C92DCD"/>
    <w:rsid w:val="00C92DD2"/>
    <w:rsid w:val="00C92E01"/>
    <w:rsid w:val="00C92E35"/>
    <w:rsid w:val="00C92E47"/>
    <w:rsid w:val="00C92E89"/>
    <w:rsid w:val="00C92E95"/>
    <w:rsid w:val="00C92ED3"/>
    <w:rsid w:val="00C92EF1"/>
    <w:rsid w:val="00C92F04"/>
    <w:rsid w:val="00C92F1B"/>
    <w:rsid w:val="00C93020"/>
    <w:rsid w:val="00C930C2"/>
    <w:rsid w:val="00C930D6"/>
    <w:rsid w:val="00C9312E"/>
    <w:rsid w:val="00C93140"/>
    <w:rsid w:val="00C93189"/>
    <w:rsid w:val="00C93215"/>
    <w:rsid w:val="00C9325B"/>
    <w:rsid w:val="00C93276"/>
    <w:rsid w:val="00C932F3"/>
    <w:rsid w:val="00C93308"/>
    <w:rsid w:val="00C93417"/>
    <w:rsid w:val="00C934C4"/>
    <w:rsid w:val="00C934D3"/>
    <w:rsid w:val="00C9358D"/>
    <w:rsid w:val="00C935EC"/>
    <w:rsid w:val="00C93627"/>
    <w:rsid w:val="00C9367E"/>
    <w:rsid w:val="00C93686"/>
    <w:rsid w:val="00C9369E"/>
    <w:rsid w:val="00C93756"/>
    <w:rsid w:val="00C93772"/>
    <w:rsid w:val="00C93774"/>
    <w:rsid w:val="00C9380C"/>
    <w:rsid w:val="00C9382E"/>
    <w:rsid w:val="00C9385E"/>
    <w:rsid w:val="00C93890"/>
    <w:rsid w:val="00C9390F"/>
    <w:rsid w:val="00C93949"/>
    <w:rsid w:val="00C93959"/>
    <w:rsid w:val="00C939A6"/>
    <w:rsid w:val="00C939E8"/>
    <w:rsid w:val="00C93A88"/>
    <w:rsid w:val="00C93B19"/>
    <w:rsid w:val="00C93B41"/>
    <w:rsid w:val="00C93B63"/>
    <w:rsid w:val="00C93B6A"/>
    <w:rsid w:val="00C93CCA"/>
    <w:rsid w:val="00C93CD1"/>
    <w:rsid w:val="00C93DAE"/>
    <w:rsid w:val="00C93ECD"/>
    <w:rsid w:val="00C93F2E"/>
    <w:rsid w:val="00C93F45"/>
    <w:rsid w:val="00C93FA1"/>
    <w:rsid w:val="00C93FDC"/>
    <w:rsid w:val="00C9400E"/>
    <w:rsid w:val="00C940E7"/>
    <w:rsid w:val="00C94106"/>
    <w:rsid w:val="00C9416E"/>
    <w:rsid w:val="00C9418C"/>
    <w:rsid w:val="00C941D6"/>
    <w:rsid w:val="00C9421D"/>
    <w:rsid w:val="00C9431F"/>
    <w:rsid w:val="00C9434C"/>
    <w:rsid w:val="00C9439B"/>
    <w:rsid w:val="00C943CD"/>
    <w:rsid w:val="00C943EA"/>
    <w:rsid w:val="00C944D2"/>
    <w:rsid w:val="00C944DA"/>
    <w:rsid w:val="00C94516"/>
    <w:rsid w:val="00C94539"/>
    <w:rsid w:val="00C94550"/>
    <w:rsid w:val="00C945A6"/>
    <w:rsid w:val="00C94604"/>
    <w:rsid w:val="00C9461A"/>
    <w:rsid w:val="00C9466B"/>
    <w:rsid w:val="00C946A3"/>
    <w:rsid w:val="00C946A7"/>
    <w:rsid w:val="00C946F2"/>
    <w:rsid w:val="00C94712"/>
    <w:rsid w:val="00C94894"/>
    <w:rsid w:val="00C9490E"/>
    <w:rsid w:val="00C94916"/>
    <w:rsid w:val="00C94951"/>
    <w:rsid w:val="00C949D1"/>
    <w:rsid w:val="00C949E4"/>
    <w:rsid w:val="00C94A67"/>
    <w:rsid w:val="00C94A7E"/>
    <w:rsid w:val="00C94ABB"/>
    <w:rsid w:val="00C94AC3"/>
    <w:rsid w:val="00C94AF2"/>
    <w:rsid w:val="00C94B68"/>
    <w:rsid w:val="00C94BA8"/>
    <w:rsid w:val="00C94BF7"/>
    <w:rsid w:val="00C94C0C"/>
    <w:rsid w:val="00C94C7D"/>
    <w:rsid w:val="00C94D74"/>
    <w:rsid w:val="00C94D78"/>
    <w:rsid w:val="00C94D83"/>
    <w:rsid w:val="00C94DB7"/>
    <w:rsid w:val="00C94E1D"/>
    <w:rsid w:val="00C94E3C"/>
    <w:rsid w:val="00C94EAB"/>
    <w:rsid w:val="00C94EBF"/>
    <w:rsid w:val="00C94EFB"/>
    <w:rsid w:val="00C94F03"/>
    <w:rsid w:val="00C94FB1"/>
    <w:rsid w:val="00C94FD7"/>
    <w:rsid w:val="00C9500B"/>
    <w:rsid w:val="00C95014"/>
    <w:rsid w:val="00C9505B"/>
    <w:rsid w:val="00C950BE"/>
    <w:rsid w:val="00C95255"/>
    <w:rsid w:val="00C9525D"/>
    <w:rsid w:val="00C95277"/>
    <w:rsid w:val="00C95295"/>
    <w:rsid w:val="00C95309"/>
    <w:rsid w:val="00C95321"/>
    <w:rsid w:val="00C95341"/>
    <w:rsid w:val="00C95355"/>
    <w:rsid w:val="00C953D8"/>
    <w:rsid w:val="00C953F0"/>
    <w:rsid w:val="00C954F3"/>
    <w:rsid w:val="00C9555A"/>
    <w:rsid w:val="00C95586"/>
    <w:rsid w:val="00C955FB"/>
    <w:rsid w:val="00C95658"/>
    <w:rsid w:val="00C95688"/>
    <w:rsid w:val="00C9568C"/>
    <w:rsid w:val="00C95701"/>
    <w:rsid w:val="00C95783"/>
    <w:rsid w:val="00C957B8"/>
    <w:rsid w:val="00C957BE"/>
    <w:rsid w:val="00C957D0"/>
    <w:rsid w:val="00C95856"/>
    <w:rsid w:val="00C95859"/>
    <w:rsid w:val="00C9587B"/>
    <w:rsid w:val="00C958F2"/>
    <w:rsid w:val="00C9591E"/>
    <w:rsid w:val="00C9599B"/>
    <w:rsid w:val="00C95A00"/>
    <w:rsid w:val="00C95A5A"/>
    <w:rsid w:val="00C95A8A"/>
    <w:rsid w:val="00C95B2F"/>
    <w:rsid w:val="00C95B4F"/>
    <w:rsid w:val="00C95B5A"/>
    <w:rsid w:val="00C95BAF"/>
    <w:rsid w:val="00C95BDB"/>
    <w:rsid w:val="00C95BE8"/>
    <w:rsid w:val="00C95C0F"/>
    <w:rsid w:val="00C95CE4"/>
    <w:rsid w:val="00C95D45"/>
    <w:rsid w:val="00C95F93"/>
    <w:rsid w:val="00C96016"/>
    <w:rsid w:val="00C960CB"/>
    <w:rsid w:val="00C9612E"/>
    <w:rsid w:val="00C96180"/>
    <w:rsid w:val="00C9619E"/>
    <w:rsid w:val="00C9622B"/>
    <w:rsid w:val="00C96237"/>
    <w:rsid w:val="00C96287"/>
    <w:rsid w:val="00C962D8"/>
    <w:rsid w:val="00C96375"/>
    <w:rsid w:val="00C9637B"/>
    <w:rsid w:val="00C96396"/>
    <w:rsid w:val="00C963DD"/>
    <w:rsid w:val="00C9640F"/>
    <w:rsid w:val="00C9644C"/>
    <w:rsid w:val="00C964C8"/>
    <w:rsid w:val="00C964CB"/>
    <w:rsid w:val="00C96534"/>
    <w:rsid w:val="00C96553"/>
    <w:rsid w:val="00C9657E"/>
    <w:rsid w:val="00C96616"/>
    <w:rsid w:val="00C96618"/>
    <w:rsid w:val="00C9661A"/>
    <w:rsid w:val="00C9664F"/>
    <w:rsid w:val="00C9668C"/>
    <w:rsid w:val="00C966DC"/>
    <w:rsid w:val="00C9670A"/>
    <w:rsid w:val="00C96777"/>
    <w:rsid w:val="00C967AF"/>
    <w:rsid w:val="00C96806"/>
    <w:rsid w:val="00C96880"/>
    <w:rsid w:val="00C968F4"/>
    <w:rsid w:val="00C96916"/>
    <w:rsid w:val="00C969DF"/>
    <w:rsid w:val="00C969EF"/>
    <w:rsid w:val="00C96A9B"/>
    <w:rsid w:val="00C96B09"/>
    <w:rsid w:val="00C96B3C"/>
    <w:rsid w:val="00C96BCB"/>
    <w:rsid w:val="00C96C1A"/>
    <w:rsid w:val="00C96C5B"/>
    <w:rsid w:val="00C96C5C"/>
    <w:rsid w:val="00C96C72"/>
    <w:rsid w:val="00C96D58"/>
    <w:rsid w:val="00C96DCF"/>
    <w:rsid w:val="00C96DDD"/>
    <w:rsid w:val="00C96E00"/>
    <w:rsid w:val="00C96E52"/>
    <w:rsid w:val="00C96F04"/>
    <w:rsid w:val="00C96F0F"/>
    <w:rsid w:val="00C96FA5"/>
    <w:rsid w:val="00C96FEF"/>
    <w:rsid w:val="00C97019"/>
    <w:rsid w:val="00C97080"/>
    <w:rsid w:val="00C97161"/>
    <w:rsid w:val="00C971FD"/>
    <w:rsid w:val="00C9724C"/>
    <w:rsid w:val="00C97270"/>
    <w:rsid w:val="00C9727E"/>
    <w:rsid w:val="00C972B3"/>
    <w:rsid w:val="00C97334"/>
    <w:rsid w:val="00C973B7"/>
    <w:rsid w:val="00C973C2"/>
    <w:rsid w:val="00C97432"/>
    <w:rsid w:val="00C97440"/>
    <w:rsid w:val="00C9748D"/>
    <w:rsid w:val="00C974CE"/>
    <w:rsid w:val="00C97537"/>
    <w:rsid w:val="00C97606"/>
    <w:rsid w:val="00C97624"/>
    <w:rsid w:val="00C9767A"/>
    <w:rsid w:val="00C97693"/>
    <w:rsid w:val="00C9777D"/>
    <w:rsid w:val="00C9779C"/>
    <w:rsid w:val="00C977D6"/>
    <w:rsid w:val="00C97946"/>
    <w:rsid w:val="00C979B4"/>
    <w:rsid w:val="00C979DA"/>
    <w:rsid w:val="00C979F5"/>
    <w:rsid w:val="00C97A1A"/>
    <w:rsid w:val="00C97A51"/>
    <w:rsid w:val="00C97ABF"/>
    <w:rsid w:val="00C97ACE"/>
    <w:rsid w:val="00C97AE5"/>
    <w:rsid w:val="00C97B12"/>
    <w:rsid w:val="00C97B35"/>
    <w:rsid w:val="00C97B5E"/>
    <w:rsid w:val="00C97B76"/>
    <w:rsid w:val="00C97BC3"/>
    <w:rsid w:val="00C97C2F"/>
    <w:rsid w:val="00C97C5C"/>
    <w:rsid w:val="00C97C69"/>
    <w:rsid w:val="00C97C88"/>
    <w:rsid w:val="00C97CE5"/>
    <w:rsid w:val="00C97E12"/>
    <w:rsid w:val="00C97EA5"/>
    <w:rsid w:val="00C97ED3"/>
    <w:rsid w:val="00C97F19"/>
    <w:rsid w:val="00C97F4F"/>
    <w:rsid w:val="00C97F59"/>
    <w:rsid w:val="00C9EC7C"/>
    <w:rsid w:val="00CA0008"/>
    <w:rsid w:val="00CA002F"/>
    <w:rsid w:val="00CA0035"/>
    <w:rsid w:val="00CA0071"/>
    <w:rsid w:val="00CA014B"/>
    <w:rsid w:val="00CA0163"/>
    <w:rsid w:val="00CA0174"/>
    <w:rsid w:val="00CA01AA"/>
    <w:rsid w:val="00CA01B5"/>
    <w:rsid w:val="00CA020B"/>
    <w:rsid w:val="00CA022E"/>
    <w:rsid w:val="00CA0265"/>
    <w:rsid w:val="00CA0298"/>
    <w:rsid w:val="00CA02DF"/>
    <w:rsid w:val="00CA0357"/>
    <w:rsid w:val="00CA035E"/>
    <w:rsid w:val="00CA0391"/>
    <w:rsid w:val="00CA03A6"/>
    <w:rsid w:val="00CA03E9"/>
    <w:rsid w:val="00CA0402"/>
    <w:rsid w:val="00CA0459"/>
    <w:rsid w:val="00CA0479"/>
    <w:rsid w:val="00CA0572"/>
    <w:rsid w:val="00CA059D"/>
    <w:rsid w:val="00CA05D1"/>
    <w:rsid w:val="00CA05DD"/>
    <w:rsid w:val="00CA0687"/>
    <w:rsid w:val="00CA06AD"/>
    <w:rsid w:val="00CA06D5"/>
    <w:rsid w:val="00CA06DC"/>
    <w:rsid w:val="00CA0726"/>
    <w:rsid w:val="00CA072B"/>
    <w:rsid w:val="00CA076D"/>
    <w:rsid w:val="00CA07C7"/>
    <w:rsid w:val="00CA0822"/>
    <w:rsid w:val="00CA0875"/>
    <w:rsid w:val="00CA088D"/>
    <w:rsid w:val="00CA08F9"/>
    <w:rsid w:val="00CA099A"/>
    <w:rsid w:val="00CA0A28"/>
    <w:rsid w:val="00CA0A67"/>
    <w:rsid w:val="00CA0ABC"/>
    <w:rsid w:val="00CA0B25"/>
    <w:rsid w:val="00CA0B75"/>
    <w:rsid w:val="00CA0B80"/>
    <w:rsid w:val="00CA0C28"/>
    <w:rsid w:val="00CA0C8D"/>
    <w:rsid w:val="00CA0CFB"/>
    <w:rsid w:val="00CA0D26"/>
    <w:rsid w:val="00CA0D47"/>
    <w:rsid w:val="00CA0DD2"/>
    <w:rsid w:val="00CA0E26"/>
    <w:rsid w:val="00CA0EA4"/>
    <w:rsid w:val="00CA0EA8"/>
    <w:rsid w:val="00CA0EBE"/>
    <w:rsid w:val="00CA0F52"/>
    <w:rsid w:val="00CA10C3"/>
    <w:rsid w:val="00CA10F8"/>
    <w:rsid w:val="00CA1132"/>
    <w:rsid w:val="00CA124C"/>
    <w:rsid w:val="00CA12C9"/>
    <w:rsid w:val="00CA133B"/>
    <w:rsid w:val="00CA13A1"/>
    <w:rsid w:val="00CA13E1"/>
    <w:rsid w:val="00CA1435"/>
    <w:rsid w:val="00CA1452"/>
    <w:rsid w:val="00CA1488"/>
    <w:rsid w:val="00CA14F5"/>
    <w:rsid w:val="00CA1507"/>
    <w:rsid w:val="00CA151B"/>
    <w:rsid w:val="00CA1590"/>
    <w:rsid w:val="00CA15C0"/>
    <w:rsid w:val="00CA15DE"/>
    <w:rsid w:val="00CA164C"/>
    <w:rsid w:val="00CA1683"/>
    <w:rsid w:val="00CA1689"/>
    <w:rsid w:val="00CA169C"/>
    <w:rsid w:val="00CA16CB"/>
    <w:rsid w:val="00CA16FB"/>
    <w:rsid w:val="00CA170B"/>
    <w:rsid w:val="00CA17E6"/>
    <w:rsid w:val="00CA17F0"/>
    <w:rsid w:val="00CA183B"/>
    <w:rsid w:val="00CA184D"/>
    <w:rsid w:val="00CA1916"/>
    <w:rsid w:val="00CA19D4"/>
    <w:rsid w:val="00CA1A48"/>
    <w:rsid w:val="00CA1A65"/>
    <w:rsid w:val="00CA1B70"/>
    <w:rsid w:val="00CA1B75"/>
    <w:rsid w:val="00CA1BC8"/>
    <w:rsid w:val="00CA1BDB"/>
    <w:rsid w:val="00CA1C3E"/>
    <w:rsid w:val="00CA1CB3"/>
    <w:rsid w:val="00CA1CC6"/>
    <w:rsid w:val="00CA1CDC"/>
    <w:rsid w:val="00CA1CDF"/>
    <w:rsid w:val="00CA1D02"/>
    <w:rsid w:val="00CA1D44"/>
    <w:rsid w:val="00CA1D74"/>
    <w:rsid w:val="00CA1DA9"/>
    <w:rsid w:val="00CA1DB9"/>
    <w:rsid w:val="00CA1F13"/>
    <w:rsid w:val="00CA1F1E"/>
    <w:rsid w:val="00CA1FEC"/>
    <w:rsid w:val="00CA200E"/>
    <w:rsid w:val="00CA2059"/>
    <w:rsid w:val="00CA210C"/>
    <w:rsid w:val="00CA2392"/>
    <w:rsid w:val="00CA23A2"/>
    <w:rsid w:val="00CA23AD"/>
    <w:rsid w:val="00CA2490"/>
    <w:rsid w:val="00CA2497"/>
    <w:rsid w:val="00CA2553"/>
    <w:rsid w:val="00CA2595"/>
    <w:rsid w:val="00CA25AB"/>
    <w:rsid w:val="00CA25E1"/>
    <w:rsid w:val="00CA261D"/>
    <w:rsid w:val="00CA2753"/>
    <w:rsid w:val="00CA2754"/>
    <w:rsid w:val="00CA2770"/>
    <w:rsid w:val="00CA277C"/>
    <w:rsid w:val="00CA2804"/>
    <w:rsid w:val="00CA281B"/>
    <w:rsid w:val="00CA284B"/>
    <w:rsid w:val="00CA2878"/>
    <w:rsid w:val="00CA2879"/>
    <w:rsid w:val="00CA2891"/>
    <w:rsid w:val="00CA2905"/>
    <w:rsid w:val="00CA2918"/>
    <w:rsid w:val="00CA2956"/>
    <w:rsid w:val="00CA2A0C"/>
    <w:rsid w:val="00CA2A8E"/>
    <w:rsid w:val="00CA2AA7"/>
    <w:rsid w:val="00CA2AAF"/>
    <w:rsid w:val="00CA2AF4"/>
    <w:rsid w:val="00CA2B5A"/>
    <w:rsid w:val="00CA2B7A"/>
    <w:rsid w:val="00CA2BC2"/>
    <w:rsid w:val="00CA2C3F"/>
    <w:rsid w:val="00CA2D4C"/>
    <w:rsid w:val="00CA2D4F"/>
    <w:rsid w:val="00CA2D7B"/>
    <w:rsid w:val="00CA2DF7"/>
    <w:rsid w:val="00CA2E18"/>
    <w:rsid w:val="00CA2E54"/>
    <w:rsid w:val="00CA2E68"/>
    <w:rsid w:val="00CA2E80"/>
    <w:rsid w:val="00CA2E83"/>
    <w:rsid w:val="00CA2ECD"/>
    <w:rsid w:val="00CA2F69"/>
    <w:rsid w:val="00CA2F6A"/>
    <w:rsid w:val="00CA30C9"/>
    <w:rsid w:val="00CA312B"/>
    <w:rsid w:val="00CA3144"/>
    <w:rsid w:val="00CA3299"/>
    <w:rsid w:val="00CA32B9"/>
    <w:rsid w:val="00CA330D"/>
    <w:rsid w:val="00CA3354"/>
    <w:rsid w:val="00CA33E1"/>
    <w:rsid w:val="00CA3401"/>
    <w:rsid w:val="00CA34BE"/>
    <w:rsid w:val="00CA34DD"/>
    <w:rsid w:val="00CA34EB"/>
    <w:rsid w:val="00CA3572"/>
    <w:rsid w:val="00CA359B"/>
    <w:rsid w:val="00CA35B0"/>
    <w:rsid w:val="00CA35C0"/>
    <w:rsid w:val="00CA3630"/>
    <w:rsid w:val="00CA3663"/>
    <w:rsid w:val="00CA366F"/>
    <w:rsid w:val="00CA3692"/>
    <w:rsid w:val="00CA369A"/>
    <w:rsid w:val="00CA36BA"/>
    <w:rsid w:val="00CA3756"/>
    <w:rsid w:val="00CA3765"/>
    <w:rsid w:val="00CA37C7"/>
    <w:rsid w:val="00CA37EF"/>
    <w:rsid w:val="00CA3847"/>
    <w:rsid w:val="00CA3872"/>
    <w:rsid w:val="00CA38D6"/>
    <w:rsid w:val="00CA3942"/>
    <w:rsid w:val="00CA39C3"/>
    <w:rsid w:val="00CA39F9"/>
    <w:rsid w:val="00CA3A9B"/>
    <w:rsid w:val="00CA3B77"/>
    <w:rsid w:val="00CA3B79"/>
    <w:rsid w:val="00CA3CB2"/>
    <w:rsid w:val="00CA3D0E"/>
    <w:rsid w:val="00CA3DAA"/>
    <w:rsid w:val="00CA3DD5"/>
    <w:rsid w:val="00CA3E11"/>
    <w:rsid w:val="00CA3E27"/>
    <w:rsid w:val="00CA3E4A"/>
    <w:rsid w:val="00CA3E6A"/>
    <w:rsid w:val="00CA3E99"/>
    <w:rsid w:val="00CA3EAC"/>
    <w:rsid w:val="00CA3EE2"/>
    <w:rsid w:val="00CA3F5B"/>
    <w:rsid w:val="00CA3FCE"/>
    <w:rsid w:val="00CA4063"/>
    <w:rsid w:val="00CA40EB"/>
    <w:rsid w:val="00CA4175"/>
    <w:rsid w:val="00CA41A8"/>
    <w:rsid w:val="00CA42B1"/>
    <w:rsid w:val="00CA4318"/>
    <w:rsid w:val="00CA44B5"/>
    <w:rsid w:val="00CA44B6"/>
    <w:rsid w:val="00CA44BE"/>
    <w:rsid w:val="00CA44CC"/>
    <w:rsid w:val="00CA44EB"/>
    <w:rsid w:val="00CA4523"/>
    <w:rsid w:val="00CA4552"/>
    <w:rsid w:val="00CA4589"/>
    <w:rsid w:val="00CA4597"/>
    <w:rsid w:val="00CA45E9"/>
    <w:rsid w:val="00CA45ED"/>
    <w:rsid w:val="00CA45F8"/>
    <w:rsid w:val="00CA4604"/>
    <w:rsid w:val="00CA4613"/>
    <w:rsid w:val="00CA462F"/>
    <w:rsid w:val="00CA464B"/>
    <w:rsid w:val="00CA467F"/>
    <w:rsid w:val="00CA46C1"/>
    <w:rsid w:val="00CA46F8"/>
    <w:rsid w:val="00CA4714"/>
    <w:rsid w:val="00CA473D"/>
    <w:rsid w:val="00CA474A"/>
    <w:rsid w:val="00CA47EB"/>
    <w:rsid w:val="00CA4840"/>
    <w:rsid w:val="00CA48B8"/>
    <w:rsid w:val="00CA48FE"/>
    <w:rsid w:val="00CA4987"/>
    <w:rsid w:val="00CA49DA"/>
    <w:rsid w:val="00CA4B7C"/>
    <w:rsid w:val="00CA4BC7"/>
    <w:rsid w:val="00CA4BE1"/>
    <w:rsid w:val="00CA4BEA"/>
    <w:rsid w:val="00CA4C34"/>
    <w:rsid w:val="00CA4C70"/>
    <w:rsid w:val="00CA4D72"/>
    <w:rsid w:val="00CA4E05"/>
    <w:rsid w:val="00CA4E20"/>
    <w:rsid w:val="00CA4E81"/>
    <w:rsid w:val="00CA4F07"/>
    <w:rsid w:val="00CA4F45"/>
    <w:rsid w:val="00CA4FC4"/>
    <w:rsid w:val="00CA5096"/>
    <w:rsid w:val="00CA50AA"/>
    <w:rsid w:val="00CA50BC"/>
    <w:rsid w:val="00CA519B"/>
    <w:rsid w:val="00CA51C0"/>
    <w:rsid w:val="00CA51C1"/>
    <w:rsid w:val="00CA5254"/>
    <w:rsid w:val="00CA52FD"/>
    <w:rsid w:val="00CA5308"/>
    <w:rsid w:val="00CA54BA"/>
    <w:rsid w:val="00CA54CD"/>
    <w:rsid w:val="00CA54E1"/>
    <w:rsid w:val="00CA551F"/>
    <w:rsid w:val="00CA558A"/>
    <w:rsid w:val="00CA55F6"/>
    <w:rsid w:val="00CA5640"/>
    <w:rsid w:val="00CA5682"/>
    <w:rsid w:val="00CA56F4"/>
    <w:rsid w:val="00CA56F9"/>
    <w:rsid w:val="00CA572D"/>
    <w:rsid w:val="00CA5743"/>
    <w:rsid w:val="00CA575D"/>
    <w:rsid w:val="00CA57E9"/>
    <w:rsid w:val="00CA5812"/>
    <w:rsid w:val="00CA5836"/>
    <w:rsid w:val="00CA585A"/>
    <w:rsid w:val="00CA5869"/>
    <w:rsid w:val="00CA58EC"/>
    <w:rsid w:val="00CA58F3"/>
    <w:rsid w:val="00CA58F4"/>
    <w:rsid w:val="00CA5920"/>
    <w:rsid w:val="00CA597C"/>
    <w:rsid w:val="00CA5A37"/>
    <w:rsid w:val="00CA5A3A"/>
    <w:rsid w:val="00CA5A44"/>
    <w:rsid w:val="00CA5A8C"/>
    <w:rsid w:val="00CA5ACB"/>
    <w:rsid w:val="00CA5B3A"/>
    <w:rsid w:val="00CA5B6B"/>
    <w:rsid w:val="00CA5BBE"/>
    <w:rsid w:val="00CA5E0A"/>
    <w:rsid w:val="00CA5EB7"/>
    <w:rsid w:val="00CA5EE5"/>
    <w:rsid w:val="00CA5F0C"/>
    <w:rsid w:val="00CA6022"/>
    <w:rsid w:val="00CA6049"/>
    <w:rsid w:val="00CA6055"/>
    <w:rsid w:val="00CA60A6"/>
    <w:rsid w:val="00CA6180"/>
    <w:rsid w:val="00CA619A"/>
    <w:rsid w:val="00CA61F0"/>
    <w:rsid w:val="00CA622A"/>
    <w:rsid w:val="00CA6236"/>
    <w:rsid w:val="00CA6239"/>
    <w:rsid w:val="00CA624C"/>
    <w:rsid w:val="00CA624F"/>
    <w:rsid w:val="00CA627D"/>
    <w:rsid w:val="00CA6303"/>
    <w:rsid w:val="00CA6312"/>
    <w:rsid w:val="00CA635A"/>
    <w:rsid w:val="00CA63B8"/>
    <w:rsid w:val="00CA63DD"/>
    <w:rsid w:val="00CA643A"/>
    <w:rsid w:val="00CA646C"/>
    <w:rsid w:val="00CA64B3"/>
    <w:rsid w:val="00CA6537"/>
    <w:rsid w:val="00CA653D"/>
    <w:rsid w:val="00CA6545"/>
    <w:rsid w:val="00CA6634"/>
    <w:rsid w:val="00CA6689"/>
    <w:rsid w:val="00CA669C"/>
    <w:rsid w:val="00CA66BC"/>
    <w:rsid w:val="00CA66FF"/>
    <w:rsid w:val="00CA6723"/>
    <w:rsid w:val="00CA6778"/>
    <w:rsid w:val="00CA67A7"/>
    <w:rsid w:val="00CA67B3"/>
    <w:rsid w:val="00CA6820"/>
    <w:rsid w:val="00CA68F6"/>
    <w:rsid w:val="00CA695E"/>
    <w:rsid w:val="00CA6969"/>
    <w:rsid w:val="00CA6980"/>
    <w:rsid w:val="00CA6A13"/>
    <w:rsid w:val="00CA6A2E"/>
    <w:rsid w:val="00CA6A99"/>
    <w:rsid w:val="00CA6AA0"/>
    <w:rsid w:val="00CA6D57"/>
    <w:rsid w:val="00CA6E28"/>
    <w:rsid w:val="00CA6E2F"/>
    <w:rsid w:val="00CA6E4B"/>
    <w:rsid w:val="00CA6E5C"/>
    <w:rsid w:val="00CA6EC9"/>
    <w:rsid w:val="00CA6F3D"/>
    <w:rsid w:val="00CA6F96"/>
    <w:rsid w:val="00CA70B6"/>
    <w:rsid w:val="00CA71D8"/>
    <w:rsid w:val="00CA71E2"/>
    <w:rsid w:val="00CA7298"/>
    <w:rsid w:val="00CA72D4"/>
    <w:rsid w:val="00CA72DC"/>
    <w:rsid w:val="00CA72E6"/>
    <w:rsid w:val="00CA72EC"/>
    <w:rsid w:val="00CA73AB"/>
    <w:rsid w:val="00CA73D0"/>
    <w:rsid w:val="00CA73D1"/>
    <w:rsid w:val="00CA744A"/>
    <w:rsid w:val="00CA746B"/>
    <w:rsid w:val="00CA750C"/>
    <w:rsid w:val="00CA75EB"/>
    <w:rsid w:val="00CA769E"/>
    <w:rsid w:val="00CA76DE"/>
    <w:rsid w:val="00CA771B"/>
    <w:rsid w:val="00CA7768"/>
    <w:rsid w:val="00CA77BF"/>
    <w:rsid w:val="00CA7899"/>
    <w:rsid w:val="00CA78A1"/>
    <w:rsid w:val="00CA791C"/>
    <w:rsid w:val="00CA7944"/>
    <w:rsid w:val="00CA797E"/>
    <w:rsid w:val="00CA79C6"/>
    <w:rsid w:val="00CA7A83"/>
    <w:rsid w:val="00CA7B71"/>
    <w:rsid w:val="00CA7B78"/>
    <w:rsid w:val="00CA7B97"/>
    <w:rsid w:val="00CA7C08"/>
    <w:rsid w:val="00CA7C1B"/>
    <w:rsid w:val="00CA7CF4"/>
    <w:rsid w:val="00CA7D01"/>
    <w:rsid w:val="00CA7D25"/>
    <w:rsid w:val="00CA7D37"/>
    <w:rsid w:val="00CA7DD0"/>
    <w:rsid w:val="00CA7E1C"/>
    <w:rsid w:val="00CA7E68"/>
    <w:rsid w:val="00CA7F59"/>
    <w:rsid w:val="00CA7F82"/>
    <w:rsid w:val="00CA7F8F"/>
    <w:rsid w:val="00CACCEC"/>
    <w:rsid w:val="00CB0026"/>
    <w:rsid w:val="00CB0035"/>
    <w:rsid w:val="00CB006F"/>
    <w:rsid w:val="00CB00C0"/>
    <w:rsid w:val="00CB00EE"/>
    <w:rsid w:val="00CB00F3"/>
    <w:rsid w:val="00CB0107"/>
    <w:rsid w:val="00CB0111"/>
    <w:rsid w:val="00CB0154"/>
    <w:rsid w:val="00CB0179"/>
    <w:rsid w:val="00CB01E5"/>
    <w:rsid w:val="00CB01F2"/>
    <w:rsid w:val="00CB028B"/>
    <w:rsid w:val="00CB02BA"/>
    <w:rsid w:val="00CB02DA"/>
    <w:rsid w:val="00CB035A"/>
    <w:rsid w:val="00CB04AE"/>
    <w:rsid w:val="00CB04B0"/>
    <w:rsid w:val="00CB050E"/>
    <w:rsid w:val="00CB0511"/>
    <w:rsid w:val="00CB0515"/>
    <w:rsid w:val="00CB051E"/>
    <w:rsid w:val="00CB0528"/>
    <w:rsid w:val="00CB05D5"/>
    <w:rsid w:val="00CB068D"/>
    <w:rsid w:val="00CB0738"/>
    <w:rsid w:val="00CB0759"/>
    <w:rsid w:val="00CB0799"/>
    <w:rsid w:val="00CB07A6"/>
    <w:rsid w:val="00CB07C9"/>
    <w:rsid w:val="00CB0821"/>
    <w:rsid w:val="00CB08E2"/>
    <w:rsid w:val="00CB0938"/>
    <w:rsid w:val="00CB099D"/>
    <w:rsid w:val="00CB09A4"/>
    <w:rsid w:val="00CB09A7"/>
    <w:rsid w:val="00CB0B2C"/>
    <w:rsid w:val="00CB0B67"/>
    <w:rsid w:val="00CB0B8E"/>
    <w:rsid w:val="00CB0BD4"/>
    <w:rsid w:val="00CB0C14"/>
    <w:rsid w:val="00CB0C88"/>
    <w:rsid w:val="00CB0C9D"/>
    <w:rsid w:val="00CB0CED"/>
    <w:rsid w:val="00CB0D0D"/>
    <w:rsid w:val="00CB0DE1"/>
    <w:rsid w:val="00CB0DEF"/>
    <w:rsid w:val="00CB0EA1"/>
    <w:rsid w:val="00CB0F37"/>
    <w:rsid w:val="00CB0FE3"/>
    <w:rsid w:val="00CB101F"/>
    <w:rsid w:val="00CB1024"/>
    <w:rsid w:val="00CB10A0"/>
    <w:rsid w:val="00CB10F6"/>
    <w:rsid w:val="00CB11A0"/>
    <w:rsid w:val="00CB11C5"/>
    <w:rsid w:val="00CB11F4"/>
    <w:rsid w:val="00CB12E3"/>
    <w:rsid w:val="00CB132E"/>
    <w:rsid w:val="00CB135D"/>
    <w:rsid w:val="00CB135F"/>
    <w:rsid w:val="00CB137C"/>
    <w:rsid w:val="00CB1398"/>
    <w:rsid w:val="00CB13A9"/>
    <w:rsid w:val="00CB13B7"/>
    <w:rsid w:val="00CB1402"/>
    <w:rsid w:val="00CB14EA"/>
    <w:rsid w:val="00CB1505"/>
    <w:rsid w:val="00CB15DE"/>
    <w:rsid w:val="00CB15E2"/>
    <w:rsid w:val="00CB1691"/>
    <w:rsid w:val="00CB16CC"/>
    <w:rsid w:val="00CB16CD"/>
    <w:rsid w:val="00CB16F4"/>
    <w:rsid w:val="00CB1703"/>
    <w:rsid w:val="00CB1746"/>
    <w:rsid w:val="00CB177B"/>
    <w:rsid w:val="00CB17C3"/>
    <w:rsid w:val="00CB17ED"/>
    <w:rsid w:val="00CB187C"/>
    <w:rsid w:val="00CB189E"/>
    <w:rsid w:val="00CB18D2"/>
    <w:rsid w:val="00CB1940"/>
    <w:rsid w:val="00CB1947"/>
    <w:rsid w:val="00CB1996"/>
    <w:rsid w:val="00CB1A1D"/>
    <w:rsid w:val="00CB1B8A"/>
    <w:rsid w:val="00CB1B8F"/>
    <w:rsid w:val="00CB1B99"/>
    <w:rsid w:val="00CB1BB4"/>
    <w:rsid w:val="00CB1C2F"/>
    <w:rsid w:val="00CB1D06"/>
    <w:rsid w:val="00CB1D39"/>
    <w:rsid w:val="00CB1D5B"/>
    <w:rsid w:val="00CB1D9B"/>
    <w:rsid w:val="00CB1DE2"/>
    <w:rsid w:val="00CB1DED"/>
    <w:rsid w:val="00CB1E30"/>
    <w:rsid w:val="00CB1E3B"/>
    <w:rsid w:val="00CB1E80"/>
    <w:rsid w:val="00CB1EAB"/>
    <w:rsid w:val="00CB1F75"/>
    <w:rsid w:val="00CB1F96"/>
    <w:rsid w:val="00CB1FC1"/>
    <w:rsid w:val="00CB1FCF"/>
    <w:rsid w:val="00CB204B"/>
    <w:rsid w:val="00CB204F"/>
    <w:rsid w:val="00CB210D"/>
    <w:rsid w:val="00CB211C"/>
    <w:rsid w:val="00CB2282"/>
    <w:rsid w:val="00CB231C"/>
    <w:rsid w:val="00CB2354"/>
    <w:rsid w:val="00CB238C"/>
    <w:rsid w:val="00CB23F2"/>
    <w:rsid w:val="00CB24B9"/>
    <w:rsid w:val="00CB2518"/>
    <w:rsid w:val="00CB2549"/>
    <w:rsid w:val="00CB256B"/>
    <w:rsid w:val="00CB2637"/>
    <w:rsid w:val="00CB279C"/>
    <w:rsid w:val="00CB27BF"/>
    <w:rsid w:val="00CB2814"/>
    <w:rsid w:val="00CB282C"/>
    <w:rsid w:val="00CB2836"/>
    <w:rsid w:val="00CB283A"/>
    <w:rsid w:val="00CB2875"/>
    <w:rsid w:val="00CB28C8"/>
    <w:rsid w:val="00CB28D0"/>
    <w:rsid w:val="00CB28E7"/>
    <w:rsid w:val="00CB2909"/>
    <w:rsid w:val="00CB296B"/>
    <w:rsid w:val="00CB2A0C"/>
    <w:rsid w:val="00CB2B10"/>
    <w:rsid w:val="00CB2C34"/>
    <w:rsid w:val="00CB2D8F"/>
    <w:rsid w:val="00CB2E44"/>
    <w:rsid w:val="00CB2EC9"/>
    <w:rsid w:val="00CB2F4B"/>
    <w:rsid w:val="00CB2F78"/>
    <w:rsid w:val="00CB2F88"/>
    <w:rsid w:val="00CB3030"/>
    <w:rsid w:val="00CB3050"/>
    <w:rsid w:val="00CB30B2"/>
    <w:rsid w:val="00CB315D"/>
    <w:rsid w:val="00CB3198"/>
    <w:rsid w:val="00CB325A"/>
    <w:rsid w:val="00CB32AA"/>
    <w:rsid w:val="00CB330C"/>
    <w:rsid w:val="00CB331E"/>
    <w:rsid w:val="00CB3339"/>
    <w:rsid w:val="00CB333E"/>
    <w:rsid w:val="00CB3341"/>
    <w:rsid w:val="00CB335B"/>
    <w:rsid w:val="00CB337E"/>
    <w:rsid w:val="00CB33D0"/>
    <w:rsid w:val="00CB33EE"/>
    <w:rsid w:val="00CB3409"/>
    <w:rsid w:val="00CB3448"/>
    <w:rsid w:val="00CB3466"/>
    <w:rsid w:val="00CB346C"/>
    <w:rsid w:val="00CB34FA"/>
    <w:rsid w:val="00CB3564"/>
    <w:rsid w:val="00CB3569"/>
    <w:rsid w:val="00CB35A4"/>
    <w:rsid w:val="00CB3606"/>
    <w:rsid w:val="00CB360F"/>
    <w:rsid w:val="00CB367F"/>
    <w:rsid w:val="00CB368C"/>
    <w:rsid w:val="00CB36CD"/>
    <w:rsid w:val="00CB36FC"/>
    <w:rsid w:val="00CB374F"/>
    <w:rsid w:val="00CB3751"/>
    <w:rsid w:val="00CB378C"/>
    <w:rsid w:val="00CB3793"/>
    <w:rsid w:val="00CB37A3"/>
    <w:rsid w:val="00CB382B"/>
    <w:rsid w:val="00CB3837"/>
    <w:rsid w:val="00CB388B"/>
    <w:rsid w:val="00CB3946"/>
    <w:rsid w:val="00CB3976"/>
    <w:rsid w:val="00CB39A9"/>
    <w:rsid w:val="00CB39D4"/>
    <w:rsid w:val="00CB39DD"/>
    <w:rsid w:val="00CB3A17"/>
    <w:rsid w:val="00CB3A5C"/>
    <w:rsid w:val="00CB3ABE"/>
    <w:rsid w:val="00CB3AD7"/>
    <w:rsid w:val="00CB3B24"/>
    <w:rsid w:val="00CB3B35"/>
    <w:rsid w:val="00CB3B7A"/>
    <w:rsid w:val="00CB3B81"/>
    <w:rsid w:val="00CB3BB0"/>
    <w:rsid w:val="00CB3C64"/>
    <w:rsid w:val="00CB3CDC"/>
    <w:rsid w:val="00CB3CFC"/>
    <w:rsid w:val="00CB3D97"/>
    <w:rsid w:val="00CB3DF9"/>
    <w:rsid w:val="00CB3E13"/>
    <w:rsid w:val="00CB3E18"/>
    <w:rsid w:val="00CB3E72"/>
    <w:rsid w:val="00CB3F10"/>
    <w:rsid w:val="00CB3F80"/>
    <w:rsid w:val="00CB4088"/>
    <w:rsid w:val="00CB4102"/>
    <w:rsid w:val="00CB411C"/>
    <w:rsid w:val="00CB4132"/>
    <w:rsid w:val="00CB4203"/>
    <w:rsid w:val="00CB429F"/>
    <w:rsid w:val="00CB42D5"/>
    <w:rsid w:val="00CB42F0"/>
    <w:rsid w:val="00CB4319"/>
    <w:rsid w:val="00CB431A"/>
    <w:rsid w:val="00CB433E"/>
    <w:rsid w:val="00CB4369"/>
    <w:rsid w:val="00CB4473"/>
    <w:rsid w:val="00CB447A"/>
    <w:rsid w:val="00CB4482"/>
    <w:rsid w:val="00CB44D2"/>
    <w:rsid w:val="00CB4503"/>
    <w:rsid w:val="00CB457E"/>
    <w:rsid w:val="00CB459C"/>
    <w:rsid w:val="00CB45EE"/>
    <w:rsid w:val="00CB45F5"/>
    <w:rsid w:val="00CB461C"/>
    <w:rsid w:val="00CB46CB"/>
    <w:rsid w:val="00CB4712"/>
    <w:rsid w:val="00CB4759"/>
    <w:rsid w:val="00CB479F"/>
    <w:rsid w:val="00CB48BB"/>
    <w:rsid w:val="00CB48BF"/>
    <w:rsid w:val="00CB48D5"/>
    <w:rsid w:val="00CB48E3"/>
    <w:rsid w:val="00CB4959"/>
    <w:rsid w:val="00CB496A"/>
    <w:rsid w:val="00CB49BC"/>
    <w:rsid w:val="00CB4A59"/>
    <w:rsid w:val="00CB4AFB"/>
    <w:rsid w:val="00CB4B18"/>
    <w:rsid w:val="00CB4BB6"/>
    <w:rsid w:val="00CB4C2C"/>
    <w:rsid w:val="00CB4C8D"/>
    <w:rsid w:val="00CB4CAC"/>
    <w:rsid w:val="00CB4CE1"/>
    <w:rsid w:val="00CB4D4B"/>
    <w:rsid w:val="00CB4DC4"/>
    <w:rsid w:val="00CB4DF7"/>
    <w:rsid w:val="00CB4E09"/>
    <w:rsid w:val="00CB4E13"/>
    <w:rsid w:val="00CB4E7A"/>
    <w:rsid w:val="00CB4EBF"/>
    <w:rsid w:val="00CB4EEC"/>
    <w:rsid w:val="00CB4F2C"/>
    <w:rsid w:val="00CB4F4E"/>
    <w:rsid w:val="00CB4FB1"/>
    <w:rsid w:val="00CB4FF5"/>
    <w:rsid w:val="00CB5060"/>
    <w:rsid w:val="00CB50A9"/>
    <w:rsid w:val="00CB50BC"/>
    <w:rsid w:val="00CB513D"/>
    <w:rsid w:val="00CB5147"/>
    <w:rsid w:val="00CB5189"/>
    <w:rsid w:val="00CB51FF"/>
    <w:rsid w:val="00CB5254"/>
    <w:rsid w:val="00CB527A"/>
    <w:rsid w:val="00CB5286"/>
    <w:rsid w:val="00CB5287"/>
    <w:rsid w:val="00CB5495"/>
    <w:rsid w:val="00CB549A"/>
    <w:rsid w:val="00CB557B"/>
    <w:rsid w:val="00CB557D"/>
    <w:rsid w:val="00CB5612"/>
    <w:rsid w:val="00CB5681"/>
    <w:rsid w:val="00CB569E"/>
    <w:rsid w:val="00CB56BA"/>
    <w:rsid w:val="00CB570B"/>
    <w:rsid w:val="00CB573A"/>
    <w:rsid w:val="00CB57CE"/>
    <w:rsid w:val="00CB5850"/>
    <w:rsid w:val="00CB58EC"/>
    <w:rsid w:val="00CB5914"/>
    <w:rsid w:val="00CB5949"/>
    <w:rsid w:val="00CB59DA"/>
    <w:rsid w:val="00CB5A1C"/>
    <w:rsid w:val="00CB5ADA"/>
    <w:rsid w:val="00CB5B24"/>
    <w:rsid w:val="00CB5B4D"/>
    <w:rsid w:val="00CB5BEB"/>
    <w:rsid w:val="00CB5C25"/>
    <w:rsid w:val="00CB5C46"/>
    <w:rsid w:val="00CB5C61"/>
    <w:rsid w:val="00CB5CDA"/>
    <w:rsid w:val="00CB5D60"/>
    <w:rsid w:val="00CB5D84"/>
    <w:rsid w:val="00CB5D98"/>
    <w:rsid w:val="00CB5DCE"/>
    <w:rsid w:val="00CB5DD6"/>
    <w:rsid w:val="00CB5E55"/>
    <w:rsid w:val="00CB5E5D"/>
    <w:rsid w:val="00CB5E75"/>
    <w:rsid w:val="00CB5EA5"/>
    <w:rsid w:val="00CB5EC5"/>
    <w:rsid w:val="00CB5EED"/>
    <w:rsid w:val="00CB5F09"/>
    <w:rsid w:val="00CB5F37"/>
    <w:rsid w:val="00CB5F4D"/>
    <w:rsid w:val="00CB5FAB"/>
    <w:rsid w:val="00CB5FD4"/>
    <w:rsid w:val="00CB5FFA"/>
    <w:rsid w:val="00CB60B8"/>
    <w:rsid w:val="00CB60C7"/>
    <w:rsid w:val="00CB60F1"/>
    <w:rsid w:val="00CB610F"/>
    <w:rsid w:val="00CB61B2"/>
    <w:rsid w:val="00CB61C5"/>
    <w:rsid w:val="00CB6214"/>
    <w:rsid w:val="00CB6251"/>
    <w:rsid w:val="00CB62AF"/>
    <w:rsid w:val="00CB6306"/>
    <w:rsid w:val="00CB630F"/>
    <w:rsid w:val="00CB6318"/>
    <w:rsid w:val="00CB639D"/>
    <w:rsid w:val="00CB641F"/>
    <w:rsid w:val="00CB6466"/>
    <w:rsid w:val="00CB64C6"/>
    <w:rsid w:val="00CB64C8"/>
    <w:rsid w:val="00CB66C9"/>
    <w:rsid w:val="00CB66DD"/>
    <w:rsid w:val="00CB6725"/>
    <w:rsid w:val="00CB676F"/>
    <w:rsid w:val="00CB677B"/>
    <w:rsid w:val="00CB6783"/>
    <w:rsid w:val="00CB67B0"/>
    <w:rsid w:val="00CB67C1"/>
    <w:rsid w:val="00CB684F"/>
    <w:rsid w:val="00CB6850"/>
    <w:rsid w:val="00CB686D"/>
    <w:rsid w:val="00CB6872"/>
    <w:rsid w:val="00CB6963"/>
    <w:rsid w:val="00CB697C"/>
    <w:rsid w:val="00CB6984"/>
    <w:rsid w:val="00CB69B1"/>
    <w:rsid w:val="00CB6A09"/>
    <w:rsid w:val="00CB6A27"/>
    <w:rsid w:val="00CB6A96"/>
    <w:rsid w:val="00CB6B0D"/>
    <w:rsid w:val="00CB6B39"/>
    <w:rsid w:val="00CB6B6E"/>
    <w:rsid w:val="00CB6B78"/>
    <w:rsid w:val="00CB6BDC"/>
    <w:rsid w:val="00CB6C42"/>
    <w:rsid w:val="00CB6DBD"/>
    <w:rsid w:val="00CB6E49"/>
    <w:rsid w:val="00CB6E74"/>
    <w:rsid w:val="00CB6E98"/>
    <w:rsid w:val="00CB6EAE"/>
    <w:rsid w:val="00CB6F9F"/>
    <w:rsid w:val="00CB6FA7"/>
    <w:rsid w:val="00CB708D"/>
    <w:rsid w:val="00CB70AF"/>
    <w:rsid w:val="00CB711C"/>
    <w:rsid w:val="00CB7161"/>
    <w:rsid w:val="00CB7190"/>
    <w:rsid w:val="00CB71DD"/>
    <w:rsid w:val="00CB7269"/>
    <w:rsid w:val="00CB7360"/>
    <w:rsid w:val="00CB73AA"/>
    <w:rsid w:val="00CB73CB"/>
    <w:rsid w:val="00CB73DE"/>
    <w:rsid w:val="00CB745D"/>
    <w:rsid w:val="00CB752B"/>
    <w:rsid w:val="00CB7537"/>
    <w:rsid w:val="00CB7614"/>
    <w:rsid w:val="00CB76A5"/>
    <w:rsid w:val="00CB7720"/>
    <w:rsid w:val="00CB7798"/>
    <w:rsid w:val="00CB7881"/>
    <w:rsid w:val="00CB78D5"/>
    <w:rsid w:val="00CB794D"/>
    <w:rsid w:val="00CB79B7"/>
    <w:rsid w:val="00CB7A01"/>
    <w:rsid w:val="00CB7AA3"/>
    <w:rsid w:val="00CB7B3B"/>
    <w:rsid w:val="00CB7BEF"/>
    <w:rsid w:val="00CB7C5C"/>
    <w:rsid w:val="00CB7CE5"/>
    <w:rsid w:val="00CB7D0D"/>
    <w:rsid w:val="00CB7D40"/>
    <w:rsid w:val="00CB7D64"/>
    <w:rsid w:val="00CB7D96"/>
    <w:rsid w:val="00CB7DBA"/>
    <w:rsid w:val="00CB7DCB"/>
    <w:rsid w:val="00CB7E88"/>
    <w:rsid w:val="00CB7E91"/>
    <w:rsid w:val="00CB7F1B"/>
    <w:rsid w:val="00CB7F2B"/>
    <w:rsid w:val="00CB7F7B"/>
    <w:rsid w:val="00CB7F8A"/>
    <w:rsid w:val="00CB7FDE"/>
    <w:rsid w:val="00CB7FEA"/>
    <w:rsid w:val="00CB8C70"/>
    <w:rsid w:val="00CC0073"/>
    <w:rsid w:val="00CC0101"/>
    <w:rsid w:val="00CC012B"/>
    <w:rsid w:val="00CC01D2"/>
    <w:rsid w:val="00CC01DA"/>
    <w:rsid w:val="00CC01F2"/>
    <w:rsid w:val="00CC028C"/>
    <w:rsid w:val="00CC02B5"/>
    <w:rsid w:val="00CC02D2"/>
    <w:rsid w:val="00CC0342"/>
    <w:rsid w:val="00CC03E0"/>
    <w:rsid w:val="00CC0420"/>
    <w:rsid w:val="00CC045B"/>
    <w:rsid w:val="00CC046B"/>
    <w:rsid w:val="00CC047C"/>
    <w:rsid w:val="00CC04F3"/>
    <w:rsid w:val="00CC052A"/>
    <w:rsid w:val="00CC061E"/>
    <w:rsid w:val="00CC068A"/>
    <w:rsid w:val="00CC06D2"/>
    <w:rsid w:val="00CC0755"/>
    <w:rsid w:val="00CC075B"/>
    <w:rsid w:val="00CC07C5"/>
    <w:rsid w:val="00CC07F9"/>
    <w:rsid w:val="00CC090A"/>
    <w:rsid w:val="00CC09C9"/>
    <w:rsid w:val="00CC09E3"/>
    <w:rsid w:val="00CC0A31"/>
    <w:rsid w:val="00CC0A3A"/>
    <w:rsid w:val="00CC0A43"/>
    <w:rsid w:val="00CC0B0D"/>
    <w:rsid w:val="00CC0BD5"/>
    <w:rsid w:val="00CC0C00"/>
    <w:rsid w:val="00CC0C53"/>
    <w:rsid w:val="00CC0C79"/>
    <w:rsid w:val="00CC0CA3"/>
    <w:rsid w:val="00CC0CCA"/>
    <w:rsid w:val="00CC0CEF"/>
    <w:rsid w:val="00CC0F4E"/>
    <w:rsid w:val="00CC1001"/>
    <w:rsid w:val="00CC10DA"/>
    <w:rsid w:val="00CC123E"/>
    <w:rsid w:val="00CC12CF"/>
    <w:rsid w:val="00CC1341"/>
    <w:rsid w:val="00CC13B2"/>
    <w:rsid w:val="00CC1408"/>
    <w:rsid w:val="00CC144D"/>
    <w:rsid w:val="00CC14CB"/>
    <w:rsid w:val="00CC14E4"/>
    <w:rsid w:val="00CC1521"/>
    <w:rsid w:val="00CC1528"/>
    <w:rsid w:val="00CC15A9"/>
    <w:rsid w:val="00CC15CE"/>
    <w:rsid w:val="00CC1689"/>
    <w:rsid w:val="00CC16F9"/>
    <w:rsid w:val="00CC1706"/>
    <w:rsid w:val="00CC17B5"/>
    <w:rsid w:val="00CC1825"/>
    <w:rsid w:val="00CC185F"/>
    <w:rsid w:val="00CC18C1"/>
    <w:rsid w:val="00CC18D5"/>
    <w:rsid w:val="00CC1923"/>
    <w:rsid w:val="00CC1948"/>
    <w:rsid w:val="00CC19A3"/>
    <w:rsid w:val="00CC19B4"/>
    <w:rsid w:val="00CC1A0E"/>
    <w:rsid w:val="00CC1AB8"/>
    <w:rsid w:val="00CC1AD2"/>
    <w:rsid w:val="00CC1B53"/>
    <w:rsid w:val="00CC1B79"/>
    <w:rsid w:val="00CC1BC6"/>
    <w:rsid w:val="00CC1BE5"/>
    <w:rsid w:val="00CC1C26"/>
    <w:rsid w:val="00CC1C76"/>
    <w:rsid w:val="00CC1CCC"/>
    <w:rsid w:val="00CC1D8F"/>
    <w:rsid w:val="00CC1E73"/>
    <w:rsid w:val="00CC1F69"/>
    <w:rsid w:val="00CC203E"/>
    <w:rsid w:val="00CC2046"/>
    <w:rsid w:val="00CC205D"/>
    <w:rsid w:val="00CC20C2"/>
    <w:rsid w:val="00CC2161"/>
    <w:rsid w:val="00CC2171"/>
    <w:rsid w:val="00CC217D"/>
    <w:rsid w:val="00CC218E"/>
    <w:rsid w:val="00CC21FD"/>
    <w:rsid w:val="00CC22E4"/>
    <w:rsid w:val="00CC2367"/>
    <w:rsid w:val="00CC23A8"/>
    <w:rsid w:val="00CC23BA"/>
    <w:rsid w:val="00CC2400"/>
    <w:rsid w:val="00CC249C"/>
    <w:rsid w:val="00CC24E2"/>
    <w:rsid w:val="00CC2569"/>
    <w:rsid w:val="00CC25A6"/>
    <w:rsid w:val="00CC2665"/>
    <w:rsid w:val="00CC266A"/>
    <w:rsid w:val="00CC268C"/>
    <w:rsid w:val="00CC2732"/>
    <w:rsid w:val="00CC275C"/>
    <w:rsid w:val="00CC2770"/>
    <w:rsid w:val="00CC2786"/>
    <w:rsid w:val="00CC280A"/>
    <w:rsid w:val="00CC287C"/>
    <w:rsid w:val="00CC28C7"/>
    <w:rsid w:val="00CC2909"/>
    <w:rsid w:val="00CC29CD"/>
    <w:rsid w:val="00CC2A26"/>
    <w:rsid w:val="00CC2A50"/>
    <w:rsid w:val="00CC2AAD"/>
    <w:rsid w:val="00CC2AB5"/>
    <w:rsid w:val="00CC2ABB"/>
    <w:rsid w:val="00CC2AFD"/>
    <w:rsid w:val="00CC2B91"/>
    <w:rsid w:val="00CC2C2D"/>
    <w:rsid w:val="00CC2C9E"/>
    <w:rsid w:val="00CC2D24"/>
    <w:rsid w:val="00CC2D6C"/>
    <w:rsid w:val="00CC2DA1"/>
    <w:rsid w:val="00CC2DA5"/>
    <w:rsid w:val="00CC2DBD"/>
    <w:rsid w:val="00CC2E27"/>
    <w:rsid w:val="00CC2E70"/>
    <w:rsid w:val="00CC2EDD"/>
    <w:rsid w:val="00CC2FA8"/>
    <w:rsid w:val="00CC2FB9"/>
    <w:rsid w:val="00CC304E"/>
    <w:rsid w:val="00CC3051"/>
    <w:rsid w:val="00CC3154"/>
    <w:rsid w:val="00CC31B3"/>
    <w:rsid w:val="00CC325B"/>
    <w:rsid w:val="00CC32CE"/>
    <w:rsid w:val="00CC3348"/>
    <w:rsid w:val="00CC3365"/>
    <w:rsid w:val="00CC3417"/>
    <w:rsid w:val="00CC34A9"/>
    <w:rsid w:val="00CC354E"/>
    <w:rsid w:val="00CC35AF"/>
    <w:rsid w:val="00CC36C2"/>
    <w:rsid w:val="00CC36CC"/>
    <w:rsid w:val="00CC36D9"/>
    <w:rsid w:val="00CC36F1"/>
    <w:rsid w:val="00CC370B"/>
    <w:rsid w:val="00CC37DE"/>
    <w:rsid w:val="00CC37E6"/>
    <w:rsid w:val="00CC37FF"/>
    <w:rsid w:val="00CC38A4"/>
    <w:rsid w:val="00CC38B6"/>
    <w:rsid w:val="00CC3984"/>
    <w:rsid w:val="00CC399C"/>
    <w:rsid w:val="00CC39A5"/>
    <w:rsid w:val="00CC3A15"/>
    <w:rsid w:val="00CC3A86"/>
    <w:rsid w:val="00CC3A9E"/>
    <w:rsid w:val="00CC3B30"/>
    <w:rsid w:val="00CC3C1B"/>
    <w:rsid w:val="00CC3C5C"/>
    <w:rsid w:val="00CC3C77"/>
    <w:rsid w:val="00CC3CA4"/>
    <w:rsid w:val="00CC3D0B"/>
    <w:rsid w:val="00CC3D14"/>
    <w:rsid w:val="00CC3D72"/>
    <w:rsid w:val="00CC3DBE"/>
    <w:rsid w:val="00CC3DD8"/>
    <w:rsid w:val="00CC3DF3"/>
    <w:rsid w:val="00CC3E8B"/>
    <w:rsid w:val="00CC3FC3"/>
    <w:rsid w:val="00CC3FD3"/>
    <w:rsid w:val="00CC3FD6"/>
    <w:rsid w:val="00CC3FE9"/>
    <w:rsid w:val="00CC3FF6"/>
    <w:rsid w:val="00CC40A4"/>
    <w:rsid w:val="00CC40E6"/>
    <w:rsid w:val="00CC413B"/>
    <w:rsid w:val="00CC4248"/>
    <w:rsid w:val="00CC42AF"/>
    <w:rsid w:val="00CC42B1"/>
    <w:rsid w:val="00CC42BC"/>
    <w:rsid w:val="00CC42E7"/>
    <w:rsid w:val="00CC434F"/>
    <w:rsid w:val="00CC435C"/>
    <w:rsid w:val="00CC4366"/>
    <w:rsid w:val="00CC4393"/>
    <w:rsid w:val="00CC43D9"/>
    <w:rsid w:val="00CC4406"/>
    <w:rsid w:val="00CC4409"/>
    <w:rsid w:val="00CC440E"/>
    <w:rsid w:val="00CC445D"/>
    <w:rsid w:val="00CC44A7"/>
    <w:rsid w:val="00CC44BB"/>
    <w:rsid w:val="00CC467C"/>
    <w:rsid w:val="00CC4693"/>
    <w:rsid w:val="00CC469E"/>
    <w:rsid w:val="00CC46A4"/>
    <w:rsid w:val="00CC46C5"/>
    <w:rsid w:val="00CC46D9"/>
    <w:rsid w:val="00CC473E"/>
    <w:rsid w:val="00CC4749"/>
    <w:rsid w:val="00CC474D"/>
    <w:rsid w:val="00CC47C0"/>
    <w:rsid w:val="00CC47EE"/>
    <w:rsid w:val="00CC480D"/>
    <w:rsid w:val="00CC4863"/>
    <w:rsid w:val="00CC4898"/>
    <w:rsid w:val="00CC48D0"/>
    <w:rsid w:val="00CC48D1"/>
    <w:rsid w:val="00CC49B2"/>
    <w:rsid w:val="00CC4A12"/>
    <w:rsid w:val="00CC4AD6"/>
    <w:rsid w:val="00CC4B0E"/>
    <w:rsid w:val="00CC4B1A"/>
    <w:rsid w:val="00CC4B5B"/>
    <w:rsid w:val="00CC4C2B"/>
    <w:rsid w:val="00CC4C41"/>
    <w:rsid w:val="00CC4CE5"/>
    <w:rsid w:val="00CC4D03"/>
    <w:rsid w:val="00CC4D46"/>
    <w:rsid w:val="00CC4E73"/>
    <w:rsid w:val="00CC4E90"/>
    <w:rsid w:val="00CC4EC9"/>
    <w:rsid w:val="00CC4F5B"/>
    <w:rsid w:val="00CC4F6E"/>
    <w:rsid w:val="00CC4FC0"/>
    <w:rsid w:val="00CC5052"/>
    <w:rsid w:val="00CC506A"/>
    <w:rsid w:val="00CC5126"/>
    <w:rsid w:val="00CC51FC"/>
    <w:rsid w:val="00CC5299"/>
    <w:rsid w:val="00CC5335"/>
    <w:rsid w:val="00CC533C"/>
    <w:rsid w:val="00CC542C"/>
    <w:rsid w:val="00CC550F"/>
    <w:rsid w:val="00CC5555"/>
    <w:rsid w:val="00CC558A"/>
    <w:rsid w:val="00CC5595"/>
    <w:rsid w:val="00CC55B0"/>
    <w:rsid w:val="00CC560A"/>
    <w:rsid w:val="00CC5617"/>
    <w:rsid w:val="00CC56B0"/>
    <w:rsid w:val="00CC56C9"/>
    <w:rsid w:val="00CC5779"/>
    <w:rsid w:val="00CC5782"/>
    <w:rsid w:val="00CC57A6"/>
    <w:rsid w:val="00CC57B3"/>
    <w:rsid w:val="00CC582A"/>
    <w:rsid w:val="00CC5876"/>
    <w:rsid w:val="00CC5927"/>
    <w:rsid w:val="00CC5933"/>
    <w:rsid w:val="00CC5938"/>
    <w:rsid w:val="00CC594E"/>
    <w:rsid w:val="00CC5982"/>
    <w:rsid w:val="00CC59DB"/>
    <w:rsid w:val="00CC5A35"/>
    <w:rsid w:val="00CC5A48"/>
    <w:rsid w:val="00CC5AD8"/>
    <w:rsid w:val="00CC5B2A"/>
    <w:rsid w:val="00CC5B7F"/>
    <w:rsid w:val="00CC5BAB"/>
    <w:rsid w:val="00CC5BCA"/>
    <w:rsid w:val="00CC5C54"/>
    <w:rsid w:val="00CC5C58"/>
    <w:rsid w:val="00CC5DFA"/>
    <w:rsid w:val="00CC5E95"/>
    <w:rsid w:val="00CC5FEB"/>
    <w:rsid w:val="00CC6121"/>
    <w:rsid w:val="00CC6132"/>
    <w:rsid w:val="00CC6186"/>
    <w:rsid w:val="00CC61F6"/>
    <w:rsid w:val="00CC6252"/>
    <w:rsid w:val="00CC632C"/>
    <w:rsid w:val="00CC63A7"/>
    <w:rsid w:val="00CC63AA"/>
    <w:rsid w:val="00CC6473"/>
    <w:rsid w:val="00CC6480"/>
    <w:rsid w:val="00CC651B"/>
    <w:rsid w:val="00CC65F5"/>
    <w:rsid w:val="00CC6601"/>
    <w:rsid w:val="00CC6655"/>
    <w:rsid w:val="00CC667B"/>
    <w:rsid w:val="00CC6684"/>
    <w:rsid w:val="00CC673D"/>
    <w:rsid w:val="00CC67C3"/>
    <w:rsid w:val="00CC67E3"/>
    <w:rsid w:val="00CC683E"/>
    <w:rsid w:val="00CC683F"/>
    <w:rsid w:val="00CC6849"/>
    <w:rsid w:val="00CC685A"/>
    <w:rsid w:val="00CC68C9"/>
    <w:rsid w:val="00CC68E1"/>
    <w:rsid w:val="00CC692C"/>
    <w:rsid w:val="00CC6938"/>
    <w:rsid w:val="00CC6985"/>
    <w:rsid w:val="00CC6A05"/>
    <w:rsid w:val="00CC6A30"/>
    <w:rsid w:val="00CC6A4D"/>
    <w:rsid w:val="00CC6A9E"/>
    <w:rsid w:val="00CC6AD1"/>
    <w:rsid w:val="00CC6AED"/>
    <w:rsid w:val="00CC6BF1"/>
    <w:rsid w:val="00CC6C66"/>
    <w:rsid w:val="00CC6D79"/>
    <w:rsid w:val="00CC6DAC"/>
    <w:rsid w:val="00CC6DE4"/>
    <w:rsid w:val="00CC6E15"/>
    <w:rsid w:val="00CC6E2D"/>
    <w:rsid w:val="00CC6E5B"/>
    <w:rsid w:val="00CC6EF4"/>
    <w:rsid w:val="00CC6F63"/>
    <w:rsid w:val="00CC6FD0"/>
    <w:rsid w:val="00CC6FE7"/>
    <w:rsid w:val="00CC700A"/>
    <w:rsid w:val="00CC7032"/>
    <w:rsid w:val="00CC70A8"/>
    <w:rsid w:val="00CC7127"/>
    <w:rsid w:val="00CC7207"/>
    <w:rsid w:val="00CC7208"/>
    <w:rsid w:val="00CC722F"/>
    <w:rsid w:val="00CC723C"/>
    <w:rsid w:val="00CC725C"/>
    <w:rsid w:val="00CC72D4"/>
    <w:rsid w:val="00CC737C"/>
    <w:rsid w:val="00CC739B"/>
    <w:rsid w:val="00CC739F"/>
    <w:rsid w:val="00CC73C6"/>
    <w:rsid w:val="00CC73F3"/>
    <w:rsid w:val="00CC7449"/>
    <w:rsid w:val="00CC7464"/>
    <w:rsid w:val="00CC747F"/>
    <w:rsid w:val="00CC74A8"/>
    <w:rsid w:val="00CC74C6"/>
    <w:rsid w:val="00CC752E"/>
    <w:rsid w:val="00CC75A1"/>
    <w:rsid w:val="00CC7631"/>
    <w:rsid w:val="00CC76B4"/>
    <w:rsid w:val="00CC7732"/>
    <w:rsid w:val="00CC7735"/>
    <w:rsid w:val="00CC773A"/>
    <w:rsid w:val="00CC7749"/>
    <w:rsid w:val="00CC778F"/>
    <w:rsid w:val="00CC7797"/>
    <w:rsid w:val="00CC77C0"/>
    <w:rsid w:val="00CC77F4"/>
    <w:rsid w:val="00CC7842"/>
    <w:rsid w:val="00CC7912"/>
    <w:rsid w:val="00CC7919"/>
    <w:rsid w:val="00CC7962"/>
    <w:rsid w:val="00CC796C"/>
    <w:rsid w:val="00CC79A1"/>
    <w:rsid w:val="00CC79BA"/>
    <w:rsid w:val="00CC7A74"/>
    <w:rsid w:val="00CC7AD4"/>
    <w:rsid w:val="00CC7AF8"/>
    <w:rsid w:val="00CC7B86"/>
    <w:rsid w:val="00CC7B89"/>
    <w:rsid w:val="00CC7B8E"/>
    <w:rsid w:val="00CC7BD2"/>
    <w:rsid w:val="00CC7BD7"/>
    <w:rsid w:val="00CC7BDF"/>
    <w:rsid w:val="00CC7C68"/>
    <w:rsid w:val="00CC7CA8"/>
    <w:rsid w:val="00CC7CAE"/>
    <w:rsid w:val="00CC7CF0"/>
    <w:rsid w:val="00CC7D02"/>
    <w:rsid w:val="00CC7D7F"/>
    <w:rsid w:val="00CC7DCB"/>
    <w:rsid w:val="00CC7E10"/>
    <w:rsid w:val="00CC7EAF"/>
    <w:rsid w:val="00CC7EC9"/>
    <w:rsid w:val="00CC7EFD"/>
    <w:rsid w:val="00CC7F04"/>
    <w:rsid w:val="00CC7F45"/>
    <w:rsid w:val="00CC7F57"/>
    <w:rsid w:val="00CC7FCC"/>
    <w:rsid w:val="00CD0053"/>
    <w:rsid w:val="00CD013A"/>
    <w:rsid w:val="00CD0151"/>
    <w:rsid w:val="00CD016C"/>
    <w:rsid w:val="00CD019E"/>
    <w:rsid w:val="00CD0218"/>
    <w:rsid w:val="00CD024D"/>
    <w:rsid w:val="00CD026D"/>
    <w:rsid w:val="00CD02BF"/>
    <w:rsid w:val="00CD033A"/>
    <w:rsid w:val="00CD035B"/>
    <w:rsid w:val="00CD03E2"/>
    <w:rsid w:val="00CD03E4"/>
    <w:rsid w:val="00CD040D"/>
    <w:rsid w:val="00CD0419"/>
    <w:rsid w:val="00CD0499"/>
    <w:rsid w:val="00CD052B"/>
    <w:rsid w:val="00CD0531"/>
    <w:rsid w:val="00CD0542"/>
    <w:rsid w:val="00CD0589"/>
    <w:rsid w:val="00CD05D4"/>
    <w:rsid w:val="00CD0608"/>
    <w:rsid w:val="00CD062D"/>
    <w:rsid w:val="00CD0672"/>
    <w:rsid w:val="00CD06FD"/>
    <w:rsid w:val="00CD0769"/>
    <w:rsid w:val="00CD0802"/>
    <w:rsid w:val="00CD080C"/>
    <w:rsid w:val="00CD081A"/>
    <w:rsid w:val="00CD098D"/>
    <w:rsid w:val="00CD09B0"/>
    <w:rsid w:val="00CD09F5"/>
    <w:rsid w:val="00CD0A3C"/>
    <w:rsid w:val="00CD0A97"/>
    <w:rsid w:val="00CD0AEC"/>
    <w:rsid w:val="00CD0B1A"/>
    <w:rsid w:val="00CD0B2D"/>
    <w:rsid w:val="00CD0C32"/>
    <w:rsid w:val="00CD0C4B"/>
    <w:rsid w:val="00CD0C8C"/>
    <w:rsid w:val="00CD0D4E"/>
    <w:rsid w:val="00CD0D7B"/>
    <w:rsid w:val="00CD0F24"/>
    <w:rsid w:val="00CD0F50"/>
    <w:rsid w:val="00CD0F9F"/>
    <w:rsid w:val="00CD0FB6"/>
    <w:rsid w:val="00CD0FBA"/>
    <w:rsid w:val="00CD1072"/>
    <w:rsid w:val="00CD10EC"/>
    <w:rsid w:val="00CD1106"/>
    <w:rsid w:val="00CD1157"/>
    <w:rsid w:val="00CD1177"/>
    <w:rsid w:val="00CD11F8"/>
    <w:rsid w:val="00CD1205"/>
    <w:rsid w:val="00CD1247"/>
    <w:rsid w:val="00CD12C1"/>
    <w:rsid w:val="00CD12C2"/>
    <w:rsid w:val="00CD12C7"/>
    <w:rsid w:val="00CD1310"/>
    <w:rsid w:val="00CD134E"/>
    <w:rsid w:val="00CD1432"/>
    <w:rsid w:val="00CD154C"/>
    <w:rsid w:val="00CD15DF"/>
    <w:rsid w:val="00CD15EB"/>
    <w:rsid w:val="00CD169C"/>
    <w:rsid w:val="00CD16DD"/>
    <w:rsid w:val="00CD19E2"/>
    <w:rsid w:val="00CD1A17"/>
    <w:rsid w:val="00CD1AA3"/>
    <w:rsid w:val="00CD1AEA"/>
    <w:rsid w:val="00CD1AF9"/>
    <w:rsid w:val="00CD1B00"/>
    <w:rsid w:val="00CD1B06"/>
    <w:rsid w:val="00CD1B2A"/>
    <w:rsid w:val="00CD1B87"/>
    <w:rsid w:val="00CD1BE3"/>
    <w:rsid w:val="00CD1C8C"/>
    <w:rsid w:val="00CD1C9C"/>
    <w:rsid w:val="00CD1D3D"/>
    <w:rsid w:val="00CD1D52"/>
    <w:rsid w:val="00CD1D67"/>
    <w:rsid w:val="00CD1D77"/>
    <w:rsid w:val="00CD1DCE"/>
    <w:rsid w:val="00CD1DF4"/>
    <w:rsid w:val="00CD1E1C"/>
    <w:rsid w:val="00CD1E99"/>
    <w:rsid w:val="00CD1EE9"/>
    <w:rsid w:val="00CD1FBB"/>
    <w:rsid w:val="00CD2007"/>
    <w:rsid w:val="00CD20D7"/>
    <w:rsid w:val="00CD210B"/>
    <w:rsid w:val="00CD2127"/>
    <w:rsid w:val="00CD2151"/>
    <w:rsid w:val="00CD2188"/>
    <w:rsid w:val="00CD21C4"/>
    <w:rsid w:val="00CD2243"/>
    <w:rsid w:val="00CD2297"/>
    <w:rsid w:val="00CD22A5"/>
    <w:rsid w:val="00CD22F6"/>
    <w:rsid w:val="00CD2383"/>
    <w:rsid w:val="00CD23F7"/>
    <w:rsid w:val="00CD2459"/>
    <w:rsid w:val="00CD245F"/>
    <w:rsid w:val="00CD24B3"/>
    <w:rsid w:val="00CD24D3"/>
    <w:rsid w:val="00CD24D9"/>
    <w:rsid w:val="00CD24E0"/>
    <w:rsid w:val="00CD24ED"/>
    <w:rsid w:val="00CD254E"/>
    <w:rsid w:val="00CD25AC"/>
    <w:rsid w:val="00CD25D7"/>
    <w:rsid w:val="00CD25F9"/>
    <w:rsid w:val="00CD2754"/>
    <w:rsid w:val="00CD2781"/>
    <w:rsid w:val="00CD2884"/>
    <w:rsid w:val="00CD28B9"/>
    <w:rsid w:val="00CD2925"/>
    <w:rsid w:val="00CD2933"/>
    <w:rsid w:val="00CD2971"/>
    <w:rsid w:val="00CD29AA"/>
    <w:rsid w:val="00CD29EF"/>
    <w:rsid w:val="00CD2A52"/>
    <w:rsid w:val="00CD2A61"/>
    <w:rsid w:val="00CD2A69"/>
    <w:rsid w:val="00CD2A6E"/>
    <w:rsid w:val="00CD2B23"/>
    <w:rsid w:val="00CD2B62"/>
    <w:rsid w:val="00CD2B8D"/>
    <w:rsid w:val="00CD2BC8"/>
    <w:rsid w:val="00CD2BCD"/>
    <w:rsid w:val="00CD2BD8"/>
    <w:rsid w:val="00CD2BFB"/>
    <w:rsid w:val="00CD2CF4"/>
    <w:rsid w:val="00CD2D78"/>
    <w:rsid w:val="00CD2DA0"/>
    <w:rsid w:val="00CD2DEC"/>
    <w:rsid w:val="00CD2E2A"/>
    <w:rsid w:val="00CD2E2B"/>
    <w:rsid w:val="00CD2E73"/>
    <w:rsid w:val="00CD2E79"/>
    <w:rsid w:val="00CD2EB9"/>
    <w:rsid w:val="00CD2F12"/>
    <w:rsid w:val="00CD2F3A"/>
    <w:rsid w:val="00CD2F47"/>
    <w:rsid w:val="00CD2F4B"/>
    <w:rsid w:val="00CD2F82"/>
    <w:rsid w:val="00CD2FA3"/>
    <w:rsid w:val="00CD2FB7"/>
    <w:rsid w:val="00CD3090"/>
    <w:rsid w:val="00CD30B0"/>
    <w:rsid w:val="00CD30FC"/>
    <w:rsid w:val="00CD314A"/>
    <w:rsid w:val="00CD3187"/>
    <w:rsid w:val="00CD31F5"/>
    <w:rsid w:val="00CD320F"/>
    <w:rsid w:val="00CD3226"/>
    <w:rsid w:val="00CD323E"/>
    <w:rsid w:val="00CD32A7"/>
    <w:rsid w:val="00CD33E7"/>
    <w:rsid w:val="00CD3450"/>
    <w:rsid w:val="00CD3451"/>
    <w:rsid w:val="00CD34FB"/>
    <w:rsid w:val="00CD3524"/>
    <w:rsid w:val="00CD3612"/>
    <w:rsid w:val="00CD3631"/>
    <w:rsid w:val="00CD3640"/>
    <w:rsid w:val="00CD3650"/>
    <w:rsid w:val="00CD36C0"/>
    <w:rsid w:val="00CD3705"/>
    <w:rsid w:val="00CD3755"/>
    <w:rsid w:val="00CD3767"/>
    <w:rsid w:val="00CD3813"/>
    <w:rsid w:val="00CD382B"/>
    <w:rsid w:val="00CD3925"/>
    <w:rsid w:val="00CD3932"/>
    <w:rsid w:val="00CD39B2"/>
    <w:rsid w:val="00CD39C7"/>
    <w:rsid w:val="00CD3AA4"/>
    <w:rsid w:val="00CD3B2C"/>
    <w:rsid w:val="00CD3C5A"/>
    <w:rsid w:val="00CD3CEB"/>
    <w:rsid w:val="00CD3D77"/>
    <w:rsid w:val="00CD3D85"/>
    <w:rsid w:val="00CD3D8D"/>
    <w:rsid w:val="00CD3D97"/>
    <w:rsid w:val="00CD3E53"/>
    <w:rsid w:val="00CD3EB3"/>
    <w:rsid w:val="00CD3EF1"/>
    <w:rsid w:val="00CD3FA9"/>
    <w:rsid w:val="00CD3FC0"/>
    <w:rsid w:val="00CD4044"/>
    <w:rsid w:val="00CD4066"/>
    <w:rsid w:val="00CD4080"/>
    <w:rsid w:val="00CD40E0"/>
    <w:rsid w:val="00CD40E2"/>
    <w:rsid w:val="00CD4129"/>
    <w:rsid w:val="00CD413E"/>
    <w:rsid w:val="00CD414D"/>
    <w:rsid w:val="00CD4181"/>
    <w:rsid w:val="00CD41CF"/>
    <w:rsid w:val="00CD41DA"/>
    <w:rsid w:val="00CD42BB"/>
    <w:rsid w:val="00CD4307"/>
    <w:rsid w:val="00CD431C"/>
    <w:rsid w:val="00CD43B0"/>
    <w:rsid w:val="00CD441D"/>
    <w:rsid w:val="00CD44BA"/>
    <w:rsid w:val="00CD44CA"/>
    <w:rsid w:val="00CD44FB"/>
    <w:rsid w:val="00CD4575"/>
    <w:rsid w:val="00CD459A"/>
    <w:rsid w:val="00CD46B0"/>
    <w:rsid w:val="00CD470A"/>
    <w:rsid w:val="00CD473F"/>
    <w:rsid w:val="00CD4756"/>
    <w:rsid w:val="00CD4782"/>
    <w:rsid w:val="00CD4853"/>
    <w:rsid w:val="00CD4866"/>
    <w:rsid w:val="00CD4925"/>
    <w:rsid w:val="00CD498D"/>
    <w:rsid w:val="00CD49A5"/>
    <w:rsid w:val="00CD4A16"/>
    <w:rsid w:val="00CD4A21"/>
    <w:rsid w:val="00CD4A81"/>
    <w:rsid w:val="00CD4A95"/>
    <w:rsid w:val="00CD4ADB"/>
    <w:rsid w:val="00CD4ADE"/>
    <w:rsid w:val="00CD4B96"/>
    <w:rsid w:val="00CD4BB8"/>
    <w:rsid w:val="00CD4BF0"/>
    <w:rsid w:val="00CD4CA8"/>
    <w:rsid w:val="00CD4DFE"/>
    <w:rsid w:val="00CD4E43"/>
    <w:rsid w:val="00CD4E71"/>
    <w:rsid w:val="00CD4EA2"/>
    <w:rsid w:val="00CD4EED"/>
    <w:rsid w:val="00CD4F3B"/>
    <w:rsid w:val="00CD4F4D"/>
    <w:rsid w:val="00CD506F"/>
    <w:rsid w:val="00CD5082"/>
    <w:rsid w:val="00CD51E0"/>
    <w:rsid w:val="00CD5226"/>
    <w:rsid w:val="00CD523C"/>
    <w:rsid w:val="00CD5273"/>
    <w:rsid w:val="00CD5282"/>
    <w:rsid w:val="00CD5332"/>
    <w:rsid w:val="00CD53C5"/>
    <w:rsid w:val="00CD53DC"/>
    <w:rsid w:val="00CD53FF"/>
    <w:rsid w:val="00CD545A"/>
    <w:rsid w:val="00CD54EA"/>
    <w:rsid w:val="00CD5549"/>
    <w:rsid w:val="00CD5641"/>
    <w:rsid w:val="00CD5682"/>
    <w:rsid w:val="00CD5781"/>
    <w:rsid w:val="00CD57C9"/>
    <w:rsid w:val="00CD5869"/>
    <w:rsid w:val="00CD58A1"/>
    <w:rsid w:val="00CD58F8"/>
    <w:rsid w:val="00CD5980"/>
    <w:rsid w:val="00CD5989"/>
    <w:rsid w:val="00CD5A25"/>
    <w:rsid w:val="00CD5B19"/>
    <w:rsid w:val="00CD5B51"/>
    <w:rsid w:val="00CD5C11"/>
    <w:rsid w:val="00CD5C24"/>
    <w:rsid w:val="00CD5C30"/>
    <w:rsid w:val="00CD5C4F"/>
    <w:rsid w:val="00CD5C60"/>
    <w:rsid w:val="00CD5C8B"/>
    <w:rsid w:val="00CD5C8E"/>
    <w:rsid w:val="00CD5ECF"/>
    <w:rsid w:val="00CD5EE0"/>
    <w:rsid w:val="00CD5EF6"/>
    <w:rsid w:val="00CD5F06"/>
    <w:rsid w:val="00CD5F09"/>
    <w:rsid w:val="00CD5F0E"/>
    <w:rsid w:val="00CD5F90"/>
    <w:rsid w:val="00CD5FCE"/>
    <w:rsid w:val="00CD5FF1"/>
    <w:rsid w:val="00CD600B"/>
    <w:rsid w:val="00CD6028"/>
    <w:rsid w:val="00CD6042"/>
    <w:rsid w:val="00CD604C"/>
    <w:rsid w:val="00CD605E"/>
    <w:rsid w:val="00CD60BB"/>
    <w:rsid w:val="00CD60E1"/>
    <w:rsid w:val="00CD6146"/>
    <w:rsid w:val="00CD6159"/>
    <w:rsid w:val="00CD61A0"/>
    <w:rsid w:val="00CD61F0"/>
    <w:rsid w:val="00CD621F"/>
    <w:rsid w:val="00CD6243"/>
    <w:rsid w:val="00CD6246"/>
    <w:rsid w:val="00CD627B"/>
    <w:rsid w:val="00CD629B"/>
    <w:rsid w:val="00CD6314"/>
    <w:rsid w:val="00CD6341"/>
    <w:rsid w:val="00CD63A9"/>
    <w:rsid w:val="00CD6467"/>
    <w:rsid w:val="00CD6486"/>
    <w:rsid w:val="00CD6578"/>
    <w:rsid w:val="00CD6584"/>
    <w:rsid w:val="00CD65CC"/>
    <w:rsid w:val="00CD66A7"/>
    <w:rsid w:val="00CD66ED"/>
    <w:rsid w:val="00CD6718"/>
    <w:rsid w:val="00CD681A"/>
    <w:rsid w:val="00CD6849"/>
    <w:rsid w:val="00CD689A"/>
    <w:rsid w:val="00CD68C8"/>
    <w:rsid w:val="00CD6957"/>
    <w:rsid w:val="00CD6982"/>
    <w:rsid w:val="00CD698B"/>
    <w:rsid w:val="00CD69DD"/>
    <w:rsid w:val="00CD6A5E"/>
    <w:rsid w:val="00CD6B29"/>
    <w:rsid w:val="00CD6B3B"/>
    <w:rsid w:val="00CD6B89"/>
    <w:rsid w:val="00CD6B93"/>
    <w:rsid w:val="00CD6BF6"/>
    <w:rsid w:val="00CD6C5C"/>
    <w:rsid w:val="00CD6D14"/>
    <w:rsid w:val="00CD6D58"/>
    <w:rsid w:val="00CD6D5F"/>
    <w:rsid w:val="00CD6DCB"/>
    <w:rsid w:val="00CD6DEE"/>
    <w:rsid w:val="00CD6E08"/>
    <w:rsid w:val="00CD6E4D"/>
    <w:rsid w:val="00CD6ED9"/>
    <w:rsid w:val="00CD6EFB"/>
    <w:rsid w:val="00CD6F08"/>
    <w:rsid w:val="00CD6F1E"/>
    <w:rsid w:val="00CD6F65"/>
    <w:rsid w:val="00CD6FEC"/>
    <w:rsid w:val="00CD7017"/>
    <w:rsid w:val="00CD7044"/>
    <w:rsid w:val="00CD7058"/>
    <w:rsid w:val="00CD7085"/>
    <w:rsid w:val="00CD70A3"/>
    <w:rsid w:val="00CD70C1"/>
    <w:rsid w:val="00CD70F8"/>
    <w:rsid w:val="00CD7114"/>
    <w:rsid w:val="00CD71B4"/>
    <w:rsid w:val="00CD7219"/>
    <w:rsid w:val="00CD7254"/>
    <w:rsid w:val="00CD7282"/>
    <w:rsid w:val="00CD7337"/>
    <w:rsid w:val="00CD7416"/>
    <w:rsid w:val="00CD74D4"/>
    <w:rsid w:val="00CD74E7"/>
    <w:rsid w:val="00CD7506"/>
    <w:rsid w:val="00CD7577"/>
    <w:rsid w:val="00CD7588"/>
    <w:rsid w:val="00CD75B9"/>
    <w:rsid w:val="00CD75DC"/>
    <w:rsid w:val="00CD75F7"/>
    <w:rsid w:val="00CD7627"/>
    <w:rsid w:val="00CD768E"/>
    <w:rsid w:val="00CD7695"/>
    <w:rsid w:val="00CD76BC"/>
    <w:rsid w:val="00CD76E6"/>
    <w:rsid w:val="00CD7721"/>
    <w:rsid w:val="00CD772D"/>
    <w:rsid w:val="00CD782D"/>
    <w:rsid w:val="00CD7893"/>
    <w:rsid w:val="00CD78DD"/>
    <w:rsid w:val="00CD799D"/>
    <w:rsid w:val="00CD7A50"/>
    <w:rsid w:val="00CD7B72"/>
    <w:rsid w:val="00CD7B92"/>
    <w:rsid w:val="00CD7B93"/>
    <w:rsid w:val="00CD7CED"/>
    <w:rsid w:val="00CD7D2F"/>
    <w:rsid w:val="00CD7D66"/>
    <w:rsid w:val="00CD7DA8"/>
    <w:rsid w:val="00CD7E22"/>
    <w:rsid w:val="00CD7E24"/>
    <w:rsid w:val="00CD7E5E"/>
    <w:rsid w:val="00CD7E84"/>
    <w:rsid w:val="00CD7E96"/>
    <w:rsid w:val="00CD7EF0"/>
    <w:rsid w:val="00CD7F61"/>
    <w:rsid w:val="00CD7F6C"/>
    <w:rsid w:val="00CE0026"/>
    <w:rsid w:val="00CE0072"/>
    <w:rsid w:val="00CE007C"/>
    <w:rsid w:val="00CE0175"/>
    <w:rsid w:val="00CE0227"/>
    <w:rsid w:val="00CE022C"/>
    <w:rsid w:val="00CE02CB"/>
    <w:rsid w:val="00CE032E"/>
    <w:rsid w:val="00CE0344"/>
    <w:rsid w:val="00CE0401"/>
    <w:rsid w:val="00CE04F0"/>
    <w:rsid w:val="00CE0527"/>
    <w:rsid w:val="00CE0571"/>
    <w:rsid w:val="00CE05AC"/>
    <w:rsid w:val="00CE05C0"/>
    <w:rsid w:val="00CE05C5"/>
    <w:rsid w:val="00CE05DB"/>
    <w:rsid w:val="00CE067C"/>
    <w:rsid w:val="00CE06E4"/>
    <w:rsid w:val="00CE076D"/>
    <w:rsid w:val="00CE07AD"/>
    <w:rsid w:val="00CE082B"/>
    <w:rsid w:val="00CE086D"/>
    <w:rsid w:val="00CE08CC"/>
    <w:rsid w:val="00CE0917"/>
    <w:rsid w:val="00CE093B"/>
    <w:rsid w:val="00CE09A7"/>
    <w:rsid w:val="00CE0A3C"/>
    <w:rsid w:val="00CE0A6C"/>
    <w:rsid w:val="00CE0AF3"/>
    <w:rsid w:val="00CE0B21"/>
    <w:rsid w:val="00CE0B44"/>
    <w:rsid w:val="00CE0BCA"/>
    <w:rsid w:val="00CE0BD2"/>
    <w:rsid w:val="00CE0BFA"/>
    <w:rsid w:val="00CE0C7E"/>
    <w:rsid w:val="00CE0CB3"/>
    <w:rsid w:val="00CE0D56"/>
    <w:rsid w:val="00CE0D61"/>
    <w:rsid w:val="00CE0E2B"/>
    <w:rsid w:val="00CE0E6F"/>
    <w:rsid w:val="00CE0E86"/>
    <w:rsid w:val="00CE0E94"/>
    <w:rsid w:val="00CE0EDE"/>
    <w:rsid w:val="00CE0F66"/>
    <w:rsid w:val="00CE0FD0"/>
    <w:rsid w:val="00CE103A"/>
    <w:rsid w:val="00CE10CE"/>
    <w:rsid w:val="00CE10DC"/>
    <w:rsid w:val="00CE111E"/>
    <w:rsid w:val="00CE1155"/>
    <w:rsid w:val="00CE1190"/>
    <w:rsid w:val="00CE1196"/>
    <w:rsid w:val="00CE11ED"/>
    <w:rsid w:val="00CE1223"/>
    <w:rsid w:val="00CE1268"/>
    <w:rsid w:val="00CE1293"/>
    <w:rsid w:val="00CE12C0"/>
    <w:rsid w:val="00CE12E8"/>
    <w:rsid w:val="00CE13E3"/>
    <w:rsid w:val="00CE13F6"/>
    <w:rsid w:val="00CE143A"/>
    <w:rsid w:val="00CE1442"/>
    <w:rsid w:val="00CE1463"/>
    <w:rsid w:val="00CE146C"/>
    <w:rsid w:val="00CE1481"/>
    <w:rsid w:val="00CE14DE"/>
    <w:rsid w:val="00CE14F0"/>
    <w:rsid w:val="00CE1507"/>
    <w:rsid w:val="00CE1524"/>
    <w:rsid w:val="00CE152D"/>
    <w:rsid w:val="00CE1531"/>
    <w:rsid w:val="00CE1567"/>
    <w:rsid w:val="00CE1568"/>
    <w:rsid w:val="00CE15D6"/>
    <w:rsid w:val="00CE15F1"/>
    <w:rsid w:val="00CE15FB"/>
    <w:rsid w:val="00CE16D3"/>
    <w:rsid w:val="00CE1851"/>
    <w:rsid w:val="00CE18F2"/>
    <w:rsid w:val="00CE18F4"/>
    <w:rsid w:val="00CE1914"/>
    <w:rsid w:val="00CE191F"/>
    <w:rsid w:val="00CE197A"/>
    <w:rsid w:val="00CE19EE"/>
    <w:rsid w:val="00CE1A0B"/>
    <w:rsid w:val="00CE1A44"/>
    <w:rsid w:val="00CE1A54"/>
    <w:rsid w:val="00CE1A6F"/>
    <w:rsid w:val="00CE1AAD"/>
    <w:rsid w:val="00CE1B44"/>
    <w:rsid w:val="00CE1B47"/>
    <w:rsid w:val="00CE1B51"/>
    <w:rsid w:val="00CE1B67"/>
    <w:rsid w:val="00CE1B6B"/>
    <w:rsid w:val="00CE1B7A"/>
    <w:rsid w:val="00CE1B7B"/>
    <w:rsid w:val="00CE1CC0"/>
    <w:rsid w:val="00CE1CD1"/>
    <w:rsid w:val="00CE1D35"/>
    <w:rsid w:val="00CE1D3E"/>
    <w:rsid w:val="00CE1DD7"/>
    <w:rsid w:val="00CE1DF8"/>
    <w:rsid w:val="00CE1EB5"/>
    <w:rsid w:val="00CE1F15"/>
    <w:rsid w:val="00CE1F5A"/>
    <w:rsid w:val="00CE1F6E"/>
    <w:rsid w:val="00CE1F8F"/>
    <w:rsid w:val="00CE1FAF"/>
    <w:rsid w:val="00CE1FBE"/>
    <w:rsid w:val="00CE2052"/>
    <w:rsid w:val="00CE2067"/>
    <w:rsid w:val="00CE2084"/>
    <w:rsid w:val="00CE20D8"/>
    <w:rsid w:val="00CE20E8"/>
    <w:rsid w:val="00CE2118"/>
    <w:rsid w:val="00CE2127"/>
    <w:rsid w:val="00CE2138"/>
    <w:rsid w:val="00CE2230"/>
    <w:rsid w:val="00CE2239"/>
    <w:rsid w:val="00CE22F2"/>
    <w:rsid w:val="00CE234E"/>
    <w:rsid w:val="00CE2398"/>
    <w:rsid w:val="00CE23B1"/>
    <w:rsid w:val="00CE23D2"/>
    <w:rsid w:val="00CE23D6"/>
    <w:rsid w:val="00CE241A"/>
    <w:rsid w:val="00CE2437"/>
    <w:rsid w:val="00CE2452"/>
    <w:rsid w:val="00CE2473"/>
    <w:rsid w:val="00CE2487"/>
    <w:rsid w:val="00CE249B"/>
    <w:rsid w:val="00CE24AE"/>
    <w:rsid w:val="00CE24D6"/>
    <w:rsid w:val="00CE2517"/>
    <w:rsid w:val="00CE25CE"/>
    <w:rsid w:val="00CE2664"/>
    <w:rsid w:val="00CE266E"/>
    <w:rsid w:val="00CE270D"/>
    <w:rsid w:val="00CE27AE"/>
    <w:rsid w:val="00CE27AF"/>
    <w:rsid w:val="00CE27B1"/>
    <w:rsid w:val="00CE2803"/>
    <w:rsid w:val="00CE2817"/>
    <w:rsid w:val="00CE2862"/>
    <w:rsid w:val="00CE28B6"/>
    <w:rsid w:val="00CE28EB"/>
    <w:rsid w:val="00CE290E"/>
    <w:rsid w:val="00CE297F"/>
    <w:rsid w:val="00CE299B"/>
    <w:rsid w:val="00CE29D8"/>
    <w:rsid w:val="00CE29E9"/>
    <w:rsid w:val="00CE2A9F"/>
    <w:rsid w:val="00CE2AE1"/>
    <w:rsid w:val="00CE2B9D"/>
    <w:rsid w:val="00CE2C6F"/>
    <w:rsid w:val="00CE2CD9"/>
    <w:rsid w:val="00CE2DF7"/>
    <w:rsid w:val="00CE2E5C"/>
    <w:rsid w:val="00CE2F06"/>
    <w:rsid w:val="00CE2FE8"/>
    <w:rsid w:val="00CE3000"/>
    <w:rsid w:val="00CE30C6"/>
    <w:rsid w:val="00CE30E3"/>
    <w:rsid w:val="00CE30F9"/>
    <w:rsid w:val="00CE310C"/>
    <w:rsid w:val="00CE3154"/>
    <w:rsid w:val="00CE316F"/>
    <w:rsid w:val="00CE3232"/>
    <w:rsid w:val="00CE3259"/>
    <w:rsid w:val="00CE326F"/>
    <w:rsid w:val="00CE33A6"/>
    <w:rsid w:val="00CE33AB"/>
    <w:rsid w:val="00CE3405"/>
    <w:rsid w:val="00CE3410"/>
    <w:rsid w:val="00CE3447"/>
    <w:rsid w:val="00CE34DC"/>
    <w:rsid w:val="00CE34E9"/>
    <w:rsid w:val="00CE35F2"/>
    <w:rsid w:val="00CE368D"/>
    <w:rsid w:val="00CE36D9"/>
    <w:rsid w:val="00CE36F7"/>
    <w:rsid w:val="00CE36FB"/>
    <w:rsid w:val="00CE3769"/>
    <w:rsid w:val="00CE3773"/>
    <w:rsid w:val="00CE379D"/>
    <w:rsid w:val="00CE3808"/>
    <w:rsid w:val="00CE38C4"/>
    <w:rsid w:val="00CE392B"/>
    <w:rsid w:val="00CE39BD"/>
    <w:rsid w:val="00CE39F2"/>
    <w:rsid w:val="00CE3A37"/>
    <w:rsid w:val="00CE3A75"/>
    <w:rsid w:val="00CE3B8A"/>
    <w:rsid w:val="00CE3B91"/>
    <w:rsid w:val="00CE3BF8"/>
    <w:rsid w:val="00CE3C4A"/>
    <w:rsid w:val="00CE3CDA"/>
    <w:rsid w:val="00CE3CEB"/>
    <w:rsid w:val="00CE3CEC"/>
    <w:rsid w:val="00CE3D50"/>
    <w:rsid w:val="00CE3D64"/>
    <w:rsid w:val="00CE3DC1"/>
    <w:rsid w:val="00CE3E39"/>
    <w:rsid w:val="00CE3E4F"/>
    <w:rsid w:val="00CE3E6D"/>
    <w:rsid w:val="00CE3EA4"/>
    <w:rsid w:val="00CE3EA9"/>
    <w:rsid w:val="00CE3EDC"/>
    <w:rsid w:val="00CE3EE0"/>
    <w:rsid w:val="00CE3F38"/>
    <w:rsid w:val="00CE3F47"/>
    <w:rsid w:val="00CE3F55"/>
    <w:rsid w:val="00CE3F7D"/>
    <w:rsid w:val="00CE3FE8"/>
    <w:rsid w:val="00CE404B"/>
    <w:rsid w:val="00CE4051"/>
    <w:rsid w:val="00CE40C4"/>
    <w:rsid w:val="00CE40F8"/>
    <w:rsid w:val="00CE4168"/>
    <w:rsid w:val="00CE4186"/>
    <w:rsid w:val="00CE41C4"/>
    <w:rsid w:val="00CE4222"/>
    <w:rsid w:val="00CE4389"/>
    <w:rsid w:val="00CE444C"/>
    <w:rsid w:val="00CE446C"/>
    <w:rsid w:val="00CE448F"/>
    <w:rsid w:val="00CE44E4"/>
    <w:rsid w:val="00CE454F"/>
    <w:rsid w:val="00CE459B"/>
    <w:rsid w:val="00CE45C0"/>
    <w:rsid w:val="00CE45DC"/>
    <w:rsid w:val="00CE4609"/>
    <w:rsid w:val="00CE4648"/>
    <w:rsid w:val="00CE4690"/>
    <w:rsid w:val="00CE4709"/>
    <w:rsid w:val="00CE474F"/>
    <w:rsid w:val="00CE4761"/>
    <w:rsid w:val="00CE476D"/>
    <w:rsid w:val="00CE4775"/>
    <w:rsid w:val="00CE477D"/>
    <w:rsid w:val="00CE47E4"/>
    <w:rsid w:val="00CE4802"/>
    <w:rsid w:val="00CE4864"/>
    <w:rsid w:val="00CE491B"/>
    <w:rsid w:val="00CE493A"/>
    <w:rsid w:val="00CE4966"/>
    <w:rsid w:val="00CE4975"/>
    <w:rsid w:val="00CE49C5"/>
    <w:rsid w:val="00CE49DD"/>
    <w:rsid w:val="00CE4A50"/>
    <w:rsid w:val="00CE4AB4"/>
    <w:rsid w:val="00CE4B54"/>
    <w:rsid w:val="00CE4B8A"/>
    <w:rsid w:val="00CE4BBC"/>
    <w:rsid w:val="00CE4BBF"/>
    <w:rsid w:val="00CE4C4C"/>
    <w:rsid w:val="00CE4C67"/>
    <w:rsid w:val="00CE4C75"/>
    <w:rsid w:val="00CE4CA5"/>
    <w:rsid w:val="00CE4CDF"/>
    <w:rsid w:val="00CE4D41"/>
    <w:rsid w:val="00CE4D71"/>
    <w:rsid w:val="00CE4DAF"/>
    <w:rsid w:val="00CE4E2A"/>
    <w:rsid w:val="00CE4EA4"/>
    <w:rsid w:val="00CE4F55"/>
    <w:rsid w:val="00CE4F73"/>
    <w:rsid w:val="00CE4FF2"/>
    <w:rsid w:val="00CE50C9"/>
    <w:rsid w:val="00CE50D1"/>
    <w:rsid w:val="00CE50D7"/>
    <w:rsid w:val="00CE50E0"/>
    <w:rsid w:val="00CE514A"/>
    <w:rsid w:val="00CE5156"/>
    <w:rsid w:val="00CE515D"/>
    <w:rsid w:val="00CE5162"/>
    <w:rsid w:val="00CE51A2"/>
    <w:rsid w:val="00CE51EB"/>
    <w:rsid w:val="00CE520E"/>
    <w:rsid w:val="00CE526D"/>
    <w:rsid w:val="00CE52E4"/>
    <w:rsid w:val="00CE52FC"/>
    <w:rsid w:val="00CE5300"/>
    <w:rsid w:val="00CE53A3"/>
    <w:rsid w:val="00CE53CB"/>
    <w:rsid w:val="00CE53DE"/>
    <w:rsid w:val="00CE540A"/>
    <w:rsid w:val="00CE542F"/>
    <w:rsid w:val="00CE5538"/>
    <w:rsid w:val="00CE55AB"/>
    <w:rsid w:val="00CE55AD"/>
    <w:rsid w:val="00CE55D0"/>
    <w:rsid w:val="00CE55FA"/>
    <w:rsid w:val="00CE5622"/>
    <w:rsid w:val="00CE5649"/>
    <w:rsid w:val="00CE56E8"/>
    <w:rsid w:val="00CE578B"/>
    <w:rsid w:val="00CE579C"/>
    <w:rsid w:val="00CE57B1"/>
    <w:rsid w:val="00CE57BA"/>
    <w:rsid w:val="00CE57C6"/>
    <w:rsid w:val="00CE5831"/>
    <w:rsid w:val="00CE5840"/>
    <w:rsid w:val="00CE58C7"/>
    <w:rsid w:val="00CE5962"/>
    <w:rsid w:val="00CE5968"/>
    <w:rsid w:val="00CE596D"/>
    <w:rsid w:val="00CE59C7"/>
    <w:rsid w:val="00CE5A43"/>
    <w:rsid w:val="00CE5ACA"/>
    <w:rsid w:val="00CE5B2B"/>
    <w:rsid w:val="00CE5B7F"/>
    <w:rsid w:val="00CE5B86"/>
    <w:rsid w:val="00CE5C0D"/>
    <w:rsid w:val="00CE5C2E"/>
    <w:rsid w:val="00CE5C43"/>
    <w:rsid w:val="00CE5C8C"/>
    <w:rsid w:val="00CE5CB4"/>
    <w:rsid w:val="00CE5CF4"/>
    <w:rsid w:val="00CE5D5B"/>
    <w:rsid w:val="00CE5D92"/>
    <w:rsid w:val="00CE5DC7"/>
    <w:rsid w:val="00CE5DD3"/>
    <w:rsid w:val="00CE5DEA"/>
    <w:rsid w:val="00CE5E11"/>
    <w:rsid w:val="00CE5E49"/>
    <w:rsid w:val="00CE5E54"/>
    <w:rsid w:val="00CE5E8C"/>
    <w:rsid w:val="00CE5EE8"/>
    <w:rsid w:val="00CE5EF6"/>
    <w:rsid w:val="00CE5F58"/>
    <w:rsid w:val="00CE6099"/>
    <w:rsid w:val="00CE60FE"/>
    <w:rsid w:val="00CE618B"/>
    <w:rsid w:val="00CE6214"/>
    <w:rsid w:val="00CE6233"/>
    <w:rsid w:val="00CE63AA"/>
    <w:rsid w:val="00CE6473"/>
    <w:rsid w:val="00CE6479"/>
    <w:rsid w:val="00CE64C7"/>
    <w:rsid w:val="00CE64F9"/>
    <w:rsid w:val="00CE6516"/>
    <w:rsid w:val="00CE655E"/>
    <w:rsid w:val="00CE6585"/>
    <w:rsid w:val="00CE65EC"/>
    <w:rsid w:val="00CE664B"/>
    <w:rsid w:val="00CE6676"/>
    <w:rsid w:val="00CE6683"/>
    <w:rsid w:val="00CE66F6"/>
    <w:rsid w:val="00CE66FF"/>
    <w:rsid w:val="00CE6723"/>
    <w:rsid w:val="00CE6763"/>
    <w:rsid w:val="00CE693D"/>
    <w:rsid w:val="00CE6973"/>
    <w:rsid w:val="00CE6982"/>
    <w:rsid w:val="00CE69AC"/>
    <w:rsid w:val="00CE69EE"/>
    <w:rsid w:val="00CE69FE"/>
    <w:rsid w:val="00CE6A09"/>
    <w:rsid w:val="00CE6A10"/>
    <w:rsid w:val="00CE6A2C"/>
    <w:rsid w:val="00CE6A33"/>
    <w:rsid w:val="00CE6B70"/>
    <w:rsid w:val="00CE6B7F"/>
    <w:rsid w:val="00CE6B97"/>
    <w:rsid w:val="00CE6BB1"/>
    <w:rsid w:val="00CE6BFB"/>
    <w:rsid w:val="00CE6C70"/>
    <w:rsid w:val="00CE6CB8"/>
    <w:rsid w:val="00CE6DA8"/>
    <w:rsid w:val="00CE6E44"/>
    <w:rsid w:val="00CE6E7E"/>
    <w:rsid w:val="00CE6E84"/>
    <w:rsid w:val="00CE6FFB"/>
    <w:rsid w:val="00CE701F"/>
    <w:rsid w:val="00CE705F"/>
    <w:rsid w:val="00CE708F"/>
    <w:rsid w:val="00CE70B7"/>
    <w:rsid w:val="00CE710B"/>
    <w:rsid w:val="00CE715E"/>
    <w:rsid w:val="00CE7204"/>
    <w:rsid w:val="00CE7259"/>
    <w:rsid w:val="00CE726E"/>
    <w:rsid w:val="00CE7304"/>
    <w:rsid w:val="00CE73C7"/>
    <w:rsid w:val="00CE7432"/>
    <w:rsid w:val="00CE74A5"/>
    <w:rsid w:val="00CE7591"/>
    <w:rsid w:val="00CE75D2"/>
    <w:rsid w:val="00CE7679"/>
    <w:rsid w:val="00CE770D"/>
    <w:rsid w:val="00CE772B"/>
    <w:rsid w:val="00CE7773"/>
    <w:rsid w:val="00CE7779"/>
    <w:rsid w:val="00CE77AD"/>
    <w:rsid w:val="00CE77E6"/>
    <w:rsid w:val="00CE780C"/>
    <w:rsid w:val="00CE7851"/>
    <w:rsid w:val="00CE7855"/>
    <w:rsid w:val="00CE7860"/>
    <w:rsid w:val="00CE788D"/>
    <w:rsid w:val="00CE78A7"/>
    <w:rsid w:val="00CE78A9"/>
    <w:rsid w:val="00CE78B5"/>
    <w:rsid w:val="00CE7948"/>
    <w:rsid w:val="00CE7986"/>
    <w:rsid w:val="00CE79A8"/>
    <w:rsid w:val="00CE79B3"/>
    <w:rsid w:val="00CE79C3"/>
    <w:rsid w:val="00CE7A49"/>
    <w:rsid w:val="00CE7AD7"/>
    <w:rsid w:val="00CE7AF0"/>
    <w:rsid w:val="00CE7B61"/>
    <w:rsid w:val="00CE7B77"/>
    <w:rsid w:val="00CE7B90"/>
    <w:rsid w:val="00CE7C14"/>
    <w:rsid w:val="00CE7C3E"/>
    <w:rsid w:val="00CE7CD0"/>
    <w:rsid w:val="00CE7D11"/>
    <w:rsid w:val="00CE7D4C"/>
    <w:rsid w:val="00CE7D9A"/>
    <w:rsid w:val="00CE7E06"/>
    <w:rsid w:val="00CE7E83"/>
    <w:rsid w:val="00CE7ED5"/>
    <w:rsid w:val="00CE7F94"/>
    <w:rsid w:val="00CF000A"/>
    <w:rsid w:val="00CF0025"/>
    <w:rsid w:val="00CF006A"/>
    <w:rsid w:val="00CF0095"/>
    <w:rsid w:val="00CF0124"/>
    <w:rsid w:val="00CF01B0"/>
    <w:rsid w:val="00CF01CD"/>
    <w:rsid w:val="00CF01DF"/>
    <w:rsid w:val="00CF01E2"/>
    <w:rsid w:val="00CF0201"/>
    <w:rsid w:val="00CF021D"/>
    <w:rsid w:val="00CF033E"/>
    <w:rsid w:val="00CF044E"/>
    <w:rsid w:val="00CF04BF"/>
    <w:rsid w:val="00CF04C9"/>
    <w:rsid w:val="00CF04E5"/>
    <w:rsid w:val="00CF0516"/>
    <w:rsid w:val="00CF05A4"/>
    <w:rsid w:val="00CF05BD"/>
    <w:rsid w:val="00CF0640"/>
    <w:rsid w:val="00CF065B"/>
    <w:rsid w:val="00CF069C"/>
    <w:rsid w:val="00CF0732"/>
    <w:rsid w:val="00CF073A"/>
    <w:rsid w:val="00CF077E"/>
    <w:rsid w:val="00CF0798"/>
    <w:rsid w:val="00CF0815"/>
    <w:rsid w:val="00CF0833"/>
    <w:rsid w:val="00CF0839"/>
    <w:rsid w:val="00CF084C"/>
    <w:rsid w:val="00CF0A00"/>
    <w:rsid w:val="00CF0A23"/>
    <w:rsid w:val="00CF0A58"/>
    <w:rsid w:val="00CF0A8B"/>
    <w:rsid w:val="00CF0AED"/>
    <w:rsid w:val="00CF0B63"/>
    <w:rsid w:val="00CF0BFD"/>
    <w:rsid w:val="00CF0C57"/>
    <w:rsid w:val="00CF0C58"/>
    <w:rsid w:val="00CF0D97"/>
    <w:rsid w:val="00CF0DAA"/>
    <w:rsid w:val="00CF0E34"/>
    <w:rsid w:val="00CF0E3B"/>
    <w:rsid w:val="00CF0E48"/>
    <w:rsid w:val="00CF0E4B"/>
    <w:rsid w:val="00CF0E57"/>
    <w:rsid w:val="00CF0E61"/>
    <w:rsid w:val="00CF0EC7"/>
    <w:rsid w:val="00CF0F29"/>
    <w:rsid w:val="00CF0F41"/>
    <w:rsid w:val="00CF0F47"/>
    <w:rsid w:val="00CF0F89"/>
    <w:rsid w:val="00CF0FFE"/>
    <w:rsid w:val="00CF1087"/>
    <w:rsid w:val="00CF10C8"/>
    <w:rsid w:val="00CF1134"/>
    <w:rsid w:val="00CF1254"/>
    <w:rsid w:val="00CF12EE"/>
    <w:rsid w:val="00CF1305"/>
    <w:rsid w:val="00CF131A"/>
    <w:rsid w:val="00CF13C6"/>
    <w:rsid w:val="00CF13FA"/>
    <w:rsid w:val="00CF145D"/>
    <w:rsid w:val="00CF1461"/>
    <w:rsid w:val="00CF147C"/>
    <w:rsid w:val="00CF14B2"/>
    <w:rsid w:val="00CF14DE"/>
    <w:rsid w:val="00CF1609"/>
    <w:rsid w:val="00CF165F"/>
    <w:rsid w:val="00CF17AB"/>
    <w:rsid w:val="00CF17BC"/>
    <w:rsid w:val="00CF1804"/>
    <w:rsid w:val="00CF180B"/>
    <w:rsid w:val="00CF186D"/>
    <w:rsid w:val="00CF1900"/>
    <w:rsid w:val="00CF1982"/>
    <w:rsid w:val="00CF19B3"/>
    <w:rsid w:val="00CF19D1"/>
    <w:rsid w:val="00CF19DC"/>
    <w:rsid w:val="00CF19F3"/>
    <w:rsid w:val="00CF1A1A"/>
    <w:rsid w:val="00CF1A91"/>
    <w:rsid w:val="00CF1AAD"/>
    <w:rsid w:val="00CF1AD4"/>
    <w:rsid w:val="00CF1BF9"/>
    <w:rsid w:val="00CF1C5B"/>
    <w:rsid w:val="00CF1C89"/>
    <w:rsid w:val="00CF1CA4"/>
    <w:rsid w:val="00CF1CB7"/>
    <w:rsid w:val="00CF1CFA"/>
    <w:rsid w:val="00CF1D53"/>
    <w:rsid w:val="00CF1D91"/>
    <w:rsid w:val="00CF1E24"/>
    <w:rsid w:val="00CF1EA7"/>
    <w:rsid w:val="00CF1EAB"/>
    <w:rsid w:val="00CF1EE8"/>
    <w:rsid w:val="00CF1F31"/>
    <w:rsid w:val="00CF1F40"/>
    <w:rsid w:val="00CF201D"/>
    <w:rsid w:val="00CF207B"/>
    <w:rsid w:val="00CF208A"/>
    <w:rsid w:val="00CF20DA"/>
    <w:rsid w:val="00CF2135"/>
    <w:rsid w:val="00CF2146"/>
    <w:rsid w:val="00CF21BC"/>
    <w:rsid w:val="00CF2242"/>
    <w:rsid w:val="00CF22DA"/>
    <w:rsid w:val="00CF22F3"/>
    <w:rsid w:val="00CF233C"/>
    <w:rsid w:val="00CF23A3"/>
    <w:rsid w:val="00CF24C3"/>
    <w:rsid w:val="00CF2506"/>
    <w:rsid w:val="00CF25F5"/>
    <w:rsid w:val="00CF2613"/>
    <w:rsid w:val="00CF268B"/>
    <w:rsid w:val="00CF26E3"/>
    <w:rsid w:val="00CF2820"/>
    <w:rsid w:val="00CF2824"/>
    <w:rsid w:val="00CF2874"/>
    <w:rsid w:val="00CF2897"/>
    <w:rsid w:val="00CF28E7"/>
    <w:rsid w:val="00CF28F7"/>
    <w:rsid w:val="00CF291E"/>
    <w:rsid w:val="00CF2957"/>
    <w:rsid w:val="00CF2980"/>
    <w:rsid w:val="00CF2A0B"/>
    <w:rsid w:val="00CF2A41"/>
    <w:rsid w:val="00CF2A4B"/>
    <w:rsid w:val="00CF2A91"/>
    <w:rsid w:val="00CF2A9E"/>
    <w:rsid w:val="00CF2AA5"/>
    <w:rsid w:val="00CF2AE0"/>
    <w:rsid w:val="00CF2B45"/>
    <w:rsid w:val="00CF2BC0"/>
    <w:rsid w:val="00CF2BE0"/>
    <w:rsid w:val="00CF2C1A"/>
    <w:rsid w:val="00CF2C5F"/>
    <w:rsid w:val="00CF2CF0"/>
    <w:rsid w:val="00CF2D2B"/>
    <w:rsid w:val="00CF2D42"/>
    <w:rsid w:val="00CF2DA5"/>
    <w:rsid w:val="00CF2DD4"/>
    <w:rsid w:val="00CF2DE2"/>
    <w:rsid w:val="00CF2E59"/>
    <w:rsid w:val="00CF2F20"/>
    <w:rsid w:val="00CF2F30"/>
    <w:rsid w:val="00CF2FE5"/>
    <w:rsid w:val="00CF30D9"/>
    <w:rsid w:val="00CF3109"/>
    <w:rsid w:val="00CF3131"/>
    <w:rsid w:val="00CF3191"/>
    <w:rsid w:val="00CF3195"/>
    <w:rsid w:val="00CF31DA"/>
    <w:rsid w:val="00CF31DC"/>
    <w:rsid w:val="00CF31ED"/>
    <w:rsid w:val="00CF32CB"/>
    <w:rsid w:val="00CF3344"/>
    <w:rsid w:val="00CF3346"/>
    <w:rsid w:val="00CF3368"/>
    <w:rsid w:val="00CF342D"/>
    <w:rsid w:val="00CF3489"/>
    <w:rsid w:val="00CF35F9"/>
    <w:rsid w:val="00CF3688"/>
    <w:rsid w:val="00CF3689"/>
    <w:rsid w:val="00CF3764"/>
    <w:rsid w:val="00CF384D"/>
    <w:rsid w:val="00CF3892"/>
    <w:rsid w:val="00CF38B3"/>
    <w:rsid w:val="00CF38D5"/>
    <w:rsid w:val="00CF38E9"/>
    <w:rsid w:val="00CF38F8"/>
    <w:rsid w:val="00CF3939"/>
    <w:rsid w:val="00CF398B"/>
    <w:rsid w:val="00CF399D"/>
    <w:rsid w:val="00CF39F6"/>
    <w:rsid w:val="00CF3A9B"/>
    <w:rsid w:val="00CF3AD8"/>
    <w:rsid w:val="00CF3B29"/>
    <w:rsid w:val="00CF3BEE"/>
    <w:rsid w:val="00CF3C01"/>
    <w:rsid w:val="00CF3C15"/>
    <w:rsid w:val="00CF3D00"/>
    <w:rsid w:val="00CF3D07"/>
    <w:rsid w:val="00CF3D74"/>
    <w:rsid w:val="00CF3DA0"/>
    <w:rsid w:val="00CF3DF4"/>
    <w:rsid w:val="00CF3E68"/>
    <w:rsid w:val="00CF3E9A"/>
    <w:rsid w:val="00CF3EC2"/>
    <w:rsid w:val="00CF3F04"/>
    <w:rsid w:val="00CF3F1D"/>
    <w:rsid w:val="00CF3F5B"/>
    <w:rsid w:val="00CF4005"/>
    <w:rsid w:val="00CF4146"/>
    <w:rsid w:val="00CF4171"/>
    <w:rsid w:val="00CF41DA"/>
    <w:rsid w:val="00CF42C3"/>
    <w:rsid w:val="00CF42E2"/>
    <w:rsid w:val="00CF449B"/>
    <w:rsid w:val="00CF44B4"/>
    <w:rsid w:val="00CF44F3"/>
    <w:rsid w:val="00CF4549"/>
    <w:rsid w:val="00CF4550"/>
    <w:rsid w:val="00CF455B"/>
    <w:rsid w:val="00CF4596"/>
    <w:rsid w:val="00CF45AB"/>
    <w:rsid w:val="00CF45D4"/>
    <w:rsid w:val="00CF4651"/>
    <w:rsid w:val="00CF4659"/>
    <w:rsid w:val="00CF465F"/>
    <w:rsid w:val="00CF46B4"/>
    <w:rsid w:val="00CF46D7"/>
    <w:rsid w:val="00CF46E0"/>
    <w:rsid w:val="00CF473B"/>
    <w:rsid w:val="00CF480B"/>
    <w:rsid w:val="00CF488F"/>
    <w:rsid w:val="00CF48B2"/>
    <w:rsid w:val="00CF48CD"/>
    <w:rsid w:val="00CF48DB"/>
    <w:rsid w:val="00CF490B"/>
    <w:rsid w:val="00CF493D"/>
    <w:rsid w:val="00CF497D"/>
    <w:rsid w:val="00CF4987"/>
    <w:rsid w:val="00CF49C4"/>
    <w:rsid w:val="00CF49D3"/>
    <w:rsid w:val="00CF4A4C"/>
    <w:rsid w:val="00CF4AC3"/>
    <w:rsid w:val="00CF4AED"/>
    <w:rsid w:val="00CF4B09"/>
    <w:rsid w:val="00CF4B29"/>
    <w:rsid w:val="00CF4B60"/>
    <w:rsid w:val="00CF4B65"/>
    <w:rsid w:val="00CF4B6D"/>
    <w:rsid w:val="00CF4C00"/>
    <w:rsid w:val="00CF4C40"/>
    <w:rsid w:val="00CF4C70"/>
    <w:rsid w:val="00CF4D75"/>
    <w:rsid w:val="00CF4D7E"/>
    <w:rsid w:val="00CF4EAC"/>
    <w:rsid w:val="00CF507D"/>
    <w:rsid w:val="00CF50EA"/>
    <w:rsid w:val="00CF517A"/>
    <w:rsid w:val="00CF51A1"/>
    <w:rsid w:val="00CF51DA"/>
    <w:rsid w:val="00CF51DC"/>
    <w:rsid w:val="00CF525E"/>
    <w:rsid w:val="00CF52A4"/>
    <w:rsid w:val="00CF52F8"/>
    <w:rsid w:val="00CF53C9"/>
    <w:rsid w:val="00CF54C0"/>
    <w:rsid w:val="00CF553D"/>
    <w:rsid w:val="00CF554E"/>
    <w:rsid w:val="00CF5572"/>
    <w:rsid w:val="00CF55BD"/>
    <w:rsid w:val="00CF563A"/>
    <w:rsid w:val="00CF5662"/>
    <w:rsid w:val="00CF5718"/>
    <w:rsid w:val="00CF575A"/>
    <w:rsid w:val="00CF57FF"/>
    <w:rsid w:val="00CF5859"/>
    <w:rsid w:val="00CF5887"/>
    <w:rsid w:val="00CF58DC"/>
    <w:rsid w:val="00CF5998"/>
    <w:rsid w:val="00CF59AC"/>
    <w:rsid w:val="00CF59B7"/>
    <w:rsid w:val="00CF5A3C"/>
    <w:rsid w:val="00CF5B03"/>
    <w:rsid w:val="00CF5B6E"/>
    <w:rsid w:val="00CF5B72"/>
    <w:rsid w:val="00CF5BB0"/>
    <w:rsid w:val="00CF5BCE"/>
    <w:rsid w:val="00CF5BDE"/>
    <w:rsid w:val="00CF5C65"/>
    <w:rsid w:val="00CF5C69"/>
    <w:rsid w:val="00CF5CAF"/>
    <w:rsid w:val="00CF5CD1"/>
    <w:rsid w:val="00CF5D76"/>
    <w:rsid w:val="00CF5D91"/>
    <w:rsid w:val="00CF5DAB"/>
    <w:rsid w:val="00CF5DE5"/>
    <w:rsid w:val="00CF5E83"/>
    <w:rsid w:val="00CF5ECC"/>
    <w:rsid w:val="00CF5EE6"/>
    <w:rsid w:val="00CF5F99"/>
    <w:rsid w:val="00CF5FFE"/>
    <w:rsid w:val="00CF607B"/>
    <w:rsid w:val="00CF60C2"/>
    <w:rsid w:val="00CF60FE"/>
    <w:rsid w:val="00CF6121"/>
    <w:rsid w:val="00CF619D"/>
    <w:rsid w:val="00CF61AB"/>
    <w:rsid w:val="00CF6207"/>
    <w:rsid w:val="00CF6223"/>
    <w:rsid w:val="00CF6253"/>
    <w:rsid w:val="00CF6304"/>
    <w:rsid w:val="00CF634F"/>
    <w:rsid w:val="00CF6384"/>
    <w:rsid w:val="00CF63AC"/>
    <w:rsid w:val="00CF6402"/>
    <w:rsid w:val="00CF6446"/>
    <w:rsid w:val="00CF6451"/>
    <w:rsid w:val="00CF6471"/>
    <w:rsid w:val="00CF656F"/>
    <w:rsid w:val="00CF6582"/>
    <w:rsid w:val="00CF663C"/>
    <w:rsid w:val="00CF67FE"/>
    <w:rsid w:val="00CF680A"/>
    <w:rsid w:val="00CF6846"/>
    <w:rsid w:val="00CF6911"/>
    <w:rsid w:val="00CF6998"/>
    <w:rsid w:val="00CF69D7"/>
    <w:rsid w:val="00CF69F4"/>
    <w:rsid w:val="00CF6A27"/>
    <w:rsid w:val="00CF6A94"/>
    <w:rsid w:val="00CF6A9E"/>
    <w:rsid w:val="00CF6AC7"/>
    <w:rsid w:val="00CF6ACE"/>
    <w:rsid w:val="00CF6C2E"/>
    <w:rsid w:val="00CF6C35"/>
    <w:rsid w:val="00CF6C47"/>
    <w:rsid w:val="00CF6C4C"/>
    <w:rsid w:val="00CF6C86"/>
    <w:rsid w:val="00CF6C9B"/>
    <w:rsid w:val="00CF6CA4"/>
    <w:rsid w:val="00CF6D4C"/>
    <w:rsid w:val="00CF6DBC"/>
    <w:rsid w:val="00CF6DED"/>
    <w:rsid w:val="00CF6DF3"/>
    <w:rsid w:val="00CF6DF7"/>
    <w:rsid w:val="00CF6E08"/>
    <w:rsid w:val="00CF6E9E"/>
    <w:rsid w:val="00CF6ED5"/>
    <w:rsid w:val="00CF6EE0"/>
    <w:rsid w:val="00CF6EF2"/>
    <w:rsid w:val="00CF6EFE"/>
    <w:rsid w:val="00CF6F14"/>
    <w:rsid w:val="00CF6F49"/>
    <w:rsid w:val="00CF6F6F"/>
    <w:rsid w:val="00CF7059"/>
    <w:rsid w:val="00CF706C"/>
    <w:rsid w:val="00CF70A2"/>
    <w:rsid w:val="00CF717D"/>
    <w:rsid w:val="00CF7190"/>
    <w:rsid w:val="00CF72CE"/>
    <w:rsid w:val="00CF72D3"/>
    <w:rsid w:val="00CF72FE"/>
    <w:rsid w:val="00CF741F"/>
    <w:rsid w:val="00CF74F4"/>
    <w:rsid w:val="00CF7525"/>
    <w:rsid w:val="00CF75A3"/>
    <w:rsid w:val="00CF75BB"/>
    <w:rsid w:val="00CF763D"/>
    <w:rsid w:val="00CF7646"/>
    <w:rsid w:val="00CF76AF"/>
    <w:rsid w:val="00CF7726"/>
    <w:rsid w:val="00CF7747"/>
    <w:rsid w:val="00CF77D5"/>
    <w:rsid w:val="00CF78DF"/>
    <w:rsid w:val="00CF793C"/>
    <w:rsid w:val="00CF7975"/>
    <w:rsid w:val="00CF79D2"/>
    <w:rsid w:val="00CF7A1E"/>
    <w:rsid w:val="00CF7A2D"/>
    <w:rsid w:val="00CF7A37"/>
    <w:rsid w:val="00CF7A5E"/>
    <w:rsid w:val="00CF7A68"/>
    <w:rsid w:val="00CF7AFA"/>
    <w:rsid w:val="00CF7B08"/>
    <w:rsid w:val="00CF7B1D"/>
    <w:rsid w:val="00CF7B64"/>
    <w:rsid w:val="00CF7B71"/>
    <w:rsid w:val="00CF7C12"/>
    <w:rsid w:val="00CF7C94"/>
    <w:rsid w:val="00CF7CAD"/>
    <w:rsid w:val="00CF7D22"/>
    <w:rsid w:val="00CF7D7D"/>
    <w:rsid w:val="00CF7E0C"/>
    <w:rsid w:val="00CF7E0E"/>
    <w:rsid w:val="00CF7E71"/>
    <w:rsid w:val="00CF7E88"/>
    <w:rsid w:val="00CF7EE1"/>
    <w:rsid w:val="00CF7EE6"/>
    <w:rsid w:val="00CF7F47"/>
    <w:rsid w:val="00CF7FB6"/>
    <w:rsid w:val="00CF7FE0"/>
    <w:rsid w:val="00D00060"/>
    <w:rsid w:val="00D00096"/>
    <w:rsid w:val="00D000FF"/>
    <w:rsid w:val="00D0012A"/>
    <w:rsid w:val="00D00154"/>
    <w:rsid w:val="00D0024E"/>
    <w:rsid w:val="00D002AF"/>
    <w:rsid w:val="00D0032A"/>
    <w:rsid w:val="00D00332"/>
    <w:rsid w:val="00D0037D"/>
    <w:rsid w:val="00D00399"/>
    <w:rsid w:val="00D003B0"/>
    <w:rsid w:val="00D003EF"/>
    <w:rsid w:val="00D00486"/>
    <w:rsid w:val="00D004C9"/>
    <w:rsid w:val="00D004EF"/>
    <w:rsid w:val="00D00579"/>
    <w:rsid w:val="00D0057D"/>
    <w:rsid w:val="00D005C2"/>
    <w:rsid w:val="00D00626"/>
    <w:rsid w:val="00D006B1"/>
    <w:rsid w:val="00D00728"/>
    <w:rsid w:val="00D007B8"/>
    <w:rsid w:val="00D007DE"/>
    <w:rsid w:val="00D00823"/>
    <w:rsid w:val="00D00889"/>
    <w:rsid w:val="00D0088C"/>
    <w:rsid w:val="00D00A67"/>
    <w:rsid w:val="00D00AC9"/>
    <w:rsid w:val="00D00C0C"/>
    <w:rsid w:val="00D00C31"/>
    <w:rsid w:val="00D00C66"/>
    <w:rsid w:val="00D00DDA"/>
    <w:rsid w:val="00D00DF4"/>
    <w:rsid w:val="00D00E4A"/>
    <w:rsid w:val="00D00E4B"/>
    <w:rsid w:val="00D00E51"/>
    <w:rsid w:val="00D00E55"/>
    <w:rsid w:val="00D00E62"/>
    <w:rsid w:val="00D00E7C"/>
    <w:rsid w:val="00D00EA4"/>
    <w:rsid w:val="00D00F3B"/>
    <w:rsid w:val="00D00F6B"/>
    <w:rsid w:val="00D00F97"/>
    <w:rsid w:val="00D01090"/>
    <w:rsid w:val="00D010BF"/>
    <w:rsid w:val="00D0112C"/>
    <w:rsid w:val="00D0114A"/>
    <w:rsid w:val="00D01184"/>
    <w:rsid w:val="00D01197"/>
    <w:rsid w:val="00D011B9"/>
    <w:rsid w:val="00D01206"/>
    <w:rsid w:val="00D01300"/>
    <w:rsid w:val="00D01507"/>
    <w:rsid w:val="00D01560"/>
    <w:rsid w:val="00D0156B"/>
    <w:rsid w:val="00D0158D"/>
    <w:rsid w:val="00D015AC"/>
    <w:rsid w:val="00D01634"/>
    <w:rsid w:val="00D01678"/>
    <w:rsid w:val="00D016CB"/>
    <w:rsid w:val="00D01715"/>
    <w:rsid w:val="00D0177C"/>
    <w:rsid w:val="00D01841"/>
    <w:rsid w:val="00D018C9"/>
    <w:rsid w:val="00D0190D"/>
    <w:rsid w:val="00D01945"/>
    <w:rsid w:val="00D01A22"/>
    <w:rsid w:val="00D01A3B"/>
    <w:rsid w:val="00D01A3D"/>
    <w:rsid w:val="00D01A51"/>
    <w:rsid w:val="00D01A60"/>
    <w:rsid w:val="00D01A97"/>
    <w:rsid w:val="00D01AAB"/>
    <w:rsid w:val="00D01B16"/>
    <w:rsid w:val="00D01B89"/>
    <w:rsid w:val="00D01BEE"/>
    <w:rsid w:val="00D01BF8"/>
    <w:rsid w:val="00D01C0A"/>
    <w:rsid w:val="00D01CA9"/>
    <w:rsid w:val="00D01D24"/>
    <w:rsid w:val="00D01D4C"/>
    <w:rsid w:val="00D01EED"/>
    <w:rsid w:val="00D01F39"/>
    <w:rsid w:val="00D01F67"/>
    <w:rsid w:val="00D01F70"/>
    <w:rsid w:val="00D0213A"/>
    <w:rsid w:val="00D02169"/>
    <w:rsid w:val="00D021B4"/>
    <w:rsid w:val="00D021BA"/>
    <w:rsid w:val="00D02269"/>
    <w:rsid w:val="00D022BE"/>
    <w:rsid w:val="00D02357"/>
    <w:rsid w:val="00D0238B"/>
    <w:rsid w:val="00D023C4"/>
    <w:rsid w:val="00D023E0"/>
    <w:rsid w:val="00D023E3"/>
    <w:rsid w:val="00D02445"/>
    <w:rsid w:val="00D02470"/>
    <w:rsid w:val="00D024AA"/>
    <w:rsid w:val="00D024D8"/>
    <w:rsid w:val="00D02510"/>
    <w:rsid w:val="00D02533"/>
    <w:rsid w:val="00D0260A"/>
    <w:rsid w:val="00D0261F"/>
    <w:rsid w:val="00D02638"/>
    <w:rsid w:val="00D0264B"/>
    <w:rsid w:val="00D02673"/>
    <w:rsid w:val="00D02688"/>
    <w:rsid w:val="00D026B7"/>
    <w:rsid w:val="00D026DF"/>
    <w:rsid w:val="00D026EB"/>
    <w:rsid w:val="00D026F1"/>
    <w:rsid w:val="00D02747"/>
    <w:rsid w:val="00D02838"/>
    <w:rsid w:val="00D0287E"/>
    <w:rsid w:val="00D028BE"/>
    <w:rsid w:val="00D0291A"/>
    <w:rsid w:val="00D029BE"/>
    <w:rsid w:val="00D02A4F"/>
    <w:rsid w:val="00D02B08"/>
    <w:rsid w:val="00D02B77"/>
    <w:rsid w:val="00D02BB3"/>
    <w:rsid w:val="00D02C11"/>
    <w:rsid w:val="00D02D4C"/>
    <w:rsid w:val="00D02DA9"/>
    <w:rsid w:val="00D02DD7"/>
    <w:rsid w:val="00D02E68"/>
    <w:rsid w:val="00D02F38"/>
    <w:rsid w:val="00D02F79"/>
    <w:rsid w:val="00D02FE4"/>
    <w:rsid w:val="00D02FE5"/>
    <w:rsid w:val="00D03054"/>
    <w:rsid w:val="00D03069"/>
    <w:rsid w:val="00D03073"/>
    <w:rsid w:val="00D030F0"/>
    <w:rsid w:val="00D03143"/>
    <w:rsid w:val="00D03221"/>
    <w:rsid w:val="00D0325B"/>
    <w:rsid w:val="00D032EB"/>
    <w:rsid w:val="00D03399"/>
    <w:rsid w:val="00D03401"/>
    <w:rsid w:val="00D03404"/>
    <w:rsid w:val="00D03412"/>
    <w:rsid w:val="00D03463"/>
    <w:rsid w:val="00D0346C"/>
    <w:rsid w:val="00D0347A"/>
    <w:rsid w:val="00D03498"/>
    <w:rsid w:val="00D034EB"/>
    <w:rsid w:val="00D034F7"/>
    <w:rsid w:val="00D0352C"/>
    <w:rsid w:val="00D03562"/>
    <w:rsid w:val="00D03620"/>
    <w:rsid w:val="00D03666"/>
    <w:rsid w:val="00D03668"/>
    <w:rsid w:val="00D03685"/>
    <w:rsid w:val="00D036FA"/>
    <w:rsid w:val="00D0376B"/>
    <w:rsid w:val="00D037D3"/>
    <w:rsid w:val="00D03A26"/>
    <w:rsid w:val="00D03AF0"/>
    <w:rsid w:val="00D03B08"/>
    <w:rsid w:val="00D03C4E"/>
    <w:rsid w:val="00D03C56"/>
    <w:rsid w:val="00D03D74"/>
    <w:rsid w:val="00D03DE4"/>
    <w:rsid w:val="00D03E19"/>
    <w:rsid w:val="00D03E42"/>
    <w:rsid w:val="00D03E9C"/>
    <w:rsid w:val="00D03EC0"/>
    <w:rsid w:val="00D03F02"/>
    <w:rsid w:val="00D03F2B"/>
    <w:rsid w:val="00D03F38"/>
    <w:rsid w:val="00D03FA2"/>
    <w:rsid w:val="00D03FB4"/>
    <w:rsid w:val="00D04069"/>
    <w:rsid w:val="00D040E6"/>
    <w:rsid w:val="00D040FA"/>
    <w:rsid w:val="00D0417D"/>
    <w:rsid w:val="00D041BA"/>
    <w:rsid w:val="00D041E2"/>
    <w:rsid w:val="00D04277"/>
    <w:rsid w:val="00D04292"/>
    <w:rsid w:val="00D042CB"/>
    <w:rsid w:val="00D0431B"/>
    <w:rsid w:val="00D0435A"/>
    <w:rsid w:val="00D043C7"/>
    <w:rsid w:val="00D043DC"/>
    <w:rsid w:val="00D044BC"/>
    <w:rsid w:val="00D044D0"/>
    <w:rsid w:val="00D04530"/>
    <w:rsid w:val="00D04539"/>
    <w:rsid w:val="00D045B8"/>
    <w:rsid w:val="00D0468A"/>
    <w:rsid w:val="00D0470B"/>
    <w:rsid w:val="00D04742"/>
    <w:rsid w:val="00D04790"/>
    <w:rsid w:val="00D047AC"/>
    <w:rsid w:val="00D048B8"/>
    <w:rsid w:val="00D048BB"/>
    <w:rsid w:val="00D048DE"/>
    <w:rsid w:val="00D04915"/>
    <w:rsid w:val="00D04956"/>
    <w:rsid w:val="00D0495B"/>
    <w:rsid w:val="00D04967"/>
    <w:rsid w:val="00D049DA"/>
    <w:rsid w:val="00D049EF"/>
    <w:rsid w:val="00D04A11"/>
    <w:rsid w:val="00D04A33"/>
    <w:rsid w:val="00D04ACC"/>
    <w:rsid w:val="00D04AF7"/>
    <w:rsid w:val="00D04B3D"/>
    <w:rsid w:val="00D04C9F"/>
    <w:rsid w:val="00D04D0D"/>
    <w:rsid w:val="00D04D4A"/>
    <w:rsid w:val="00D04D6F"/>
    <w:rsid w:val="00D04DBD"/>
    <w:rsid w:val="00D04E07"/>
    <w:rsid w:val="00D04E22"/>
    <w:rsid w:val="00D04E6B"/>
    <w:rsid w:val="00D04EA6"/>
    <w:rsid w:val="00D04ED5"/>
    <w:rsid w:val="00D04EDB"/>
    <w:rsid w:val="00D04EE2"/>
    <w:rsid w:val="00D04EE4"/>
    <w:rsid w:val="00D04F43"/>
    <w:rsid w:val="00D04F67"/>
    <w:rsid w:val="00D04FB2"/>
    <w:rsid w:val="00D05033"/>
    <w:rsid w:val="00D0504B"/>
    <w:rsid w:val="00D05052"/>
    <w:rsid w:val="00D05070"/>
    <w:rsid w:val="00D0508C"/>
    <w:rsid w:val="00D050C3"/>
    <w:rsid w:val="00D05151"/>
    <w:rsid w:val="00D05180"/>
    <w:rsid w:val="00D0518A"/>
    <w:rsid w:val="00D05221"/>
    <w:rsid w:val="00D0531A"/>
    <w:rsid w:val="00D05377"/>
    <w:rsid w:val="00D05380"/>
    <w:rsid w:val="00D053F3"/>
    <w:rsid w:val="00D053FC"/>
    <w:rsid w:val="00D053FF"/>
    <w:rsid w:val="00D05456"/>
    <w:rsid w:val="00D054DE"/>
    <w:rsid w:val="00D054F4"/>
    <w:rsid w:val="00D05520"/>
    <w:rsid w:val="00D0552D"/>
    <w:rsid w:val="00D05587"/>
    <w:rsid w:val="00D055CA"/>
    <w:rsid w:val="00D055F8"/>
    <w:rsid w:val="00D05601"/>
    <w:rsid w:val="00D05635"/>
    <w:rsid w:val="00D05682"/>
    <w:rsid w:val="00D056E7"/>
    <w:rsid w:val="00D05716"/>
    <w:rsid w:val="00D05826"/>
    <w:rsid w:val="00D05850"/>
    <w:rsid w:val="00D058A1"/>
    <w:rsid w:val="00D058D2"/>
    <w:rsid w:val="00D05936"/>
    <w:rsid w:val="00D05A69"/>
    <w:rsid w:val="00D05A95"/>
    <w:rsid w:val="00D05ACA"/>
    <w:rsid w:val="00D05AD7"/>
    <w:rsid w:val="00D05BEA"/>
    <w:rsid w:val="00D05C4E"/>
    <w:rsid w:val="00D05C4F"/>
    <w:rsid w:val="00D05C51"/>
    <w:rsid w:val="00D05CAC"/>
    <w:rsid w:val="00D05CE5"/>
    <w:rsid w:val="00D05D21"/>
    <w:rsid w:val="00D05D5C"/>
    <w:rsid w:val="00D05D5D"/>
    <w:rsid w:val="00D05DC6"/>
    <w:rsid w:val="00D05DC7"/>
    <w:rsid w:val="00D05DCB"/>
    <w:rsid w:val="00D05DF0"/>
    <w:rsid w:val="00D05E1B"/>
    <w:rsid w:val="00D05E48"/>
    <w:rsid w:val="00D05E83"/>
    <w:rsid w:val="00D05E8F"/>
    <w:rsid w:val="00D05EC6"/>
    <w:rsid w:val="00D05EEB"/>
    <w:rsid w:val="00D05F0B"/>
    <w:rsid w:val="00D05F2D"/>
    <w:rsid w:val="00D05F6A"/>
    <w:rsid w:val="00D05FCC"/>
    <w:rsid w:val="00D0603C"/>
    <w:rsid w:val="00D06086"/>
    <w:rsid w:val="00D060B5"/>
    <w:rsid w:val="00D061BD"/>
    <w:rsid w:val="00D06216"/>
    <w:rsid w:val="00D06256"/>
    <w:rsid w:val="00D0639F"/>
    <w:rsid w:val="00D06403"/>
    <w:rsid w:val="00D06420"/>
    <w:rsid w:val="00D06490"/>
    <w:rsid w:val="00D064CA"/>
    <w:rsid w:val="00D064EB"/>
    <w:rsid w:val="00D06546"/>
    <w:rsid w:val="00D0657D"/>
    <w:rsid w:val="00D065B5"/>
    <w:rsid w:val="00D065D4"/>
    <w:rsid w:val="00D066A1"/>
    <w:rsid w:val="00D066B4"/>
    <w:rsid w:val="00D066CA"/>
    <w:rsid w:val="00D06784"/>
    <w:rsid w:val="00D067D3"/>
    <w:rsid w:val="00D06845"/>
    <w:rsid w:val="00D06894"/>
    <w:rsid w:val="00D0689B"/>
    <w:rsid w:val="00D0689E"/>
    <w:rsid w:val="00D06903"/>
    <w:rsid w:val="00D06989"/>
    <w:rsid w:val="00D069B5"/>
    <w:rsid w:val="00D06A3B"/>
    <w:rsid w:val="00D06BAF"/>
    <w:rsid w:val="00D06BC3"/>
    <w:rsid w:val="00D06C6F"/>
    <w:rsid w:val="00D06C7A"/>
    <w:rsid w:val="00D06C81"/>
    <w:rsid w:val="00D06D50"/>
    <w:rsid w:val="00D06DEA"/>
    <w:rsid w:val="00D06E1A"/>
    <w:rsid w:val="00D06E73"/>
    <w:rsid w:val="00D06E8A"/>
    <w:rsid w:val="00D06EB5"/>
    <w:rsid w:val="00D06EF1"/>
    <w:rsid w:val="00D06FDF"/>
    <w:rsid w:val="00D0703D"/>
    <w:rsid w:val="00D0706C"/>
    <w:rsid w:val="00D07090"/>
    <w:rsid w:val="00D0710E"/>
    <w:rsid w:val="00D07137"/>
    <w:rsid w:val="00D071D4"/>
    <w:rsid w:val="00D071F5"/>
    <w:rsid w:val="00D0720D"/>
    <w:rsid w:val="00D072B2"/>
    <w:rsid w:val="00D072D3"/>
    <w:rsid w:val="00D072D7"/>
    <w:rsid w:val="00D0733C"/>
    <w:rsid w:val="00D073EC"/>
    <w:rsid w:val="00D073F6"/>
    <w:rsid w:val="00D074C5"/>
    <w:rsid w:val="00D074F6"/>
    <w:rsid w:val="00D07555"/>
    <w:rsid w:val="00D07562"/>
    <w:rsid w:val="00D075E0"/>
    <w:rsid w:val="00D075E2"/>
    <w:rsid w:val="00D07642"/>
    <w:rsid w:val="00D076A2"/>
    <w:rsid w:val="00D07753"/>
    <w:rsid w:val="00D07792"/>
    <w:rsid w:val="00D077A9"/>
    <w:rsid w:val="00D0785A"/>
    <w:rsid w:val="00D07882"/>
    <w:rsid w:val="00D0788F"/>
    <w:rsid w:val="00D07892"/>
    <w:rsid w:val="00D078A3"/>
    <w:rsid w:val="00D0794F"/>
    <w:rsid w:val="00D079FF"/>
    <w:rsid w:val="00D07A7C"/>
    <w:rsid w:val="00D07A88"/>
    <w:rsid w:val="00D07AC9"/>
    <w:rsid w:val="00D07ACE"/>
    <w:rsid w:val="00D07B0A"/>
    <w:rsid w:val="00D07B24"/>
    <w:rsid w:val="00D07B4A"/>
    <w:rsid w:val="00D07B63"/>
    <w:rsid w:val="00D07C4D"/>
    <w:rsid w:val="00D07CA9"/>
    <w:rsid w:val="00D07CD8"/>
    <w:rsid w:val="00D07CE1"/>
    <w:rsid w:val="00D07D5D"/>
    <w:rsid w:val="00D07DDB"/>
    <w:rsid w:val="00D07DE4"/>
    <w:rsid w:val="00D07E4D"/>
    <w:rsid w:val="00D07E7C"/>
    <w:rsid w:val="00D07ED9"/>
    <w:rsid w:val="00D07EEE"/>
    <w:rsid w:val="00D07F60"/>
    <w:rsid w:val="00D07F95"/>
    <w:rsid w:val="00D07FA6"/>
    <w:rsid w:val="00D07FCD"/>
    <w:rsid w:val="00D0A5A0"/>
    <w:rsid w:val="00D10082"/>
    <w:rsid w:val="00D10131"/>
    <w:rsid w:val="00D10133"/>
    <w:rsid w:val="00D10169"/>
    <w:rsid w:val="00D10184"/>
    <w:rsid w:val="00D1018F"/>
    <w:rsid w:val="00D101D0"/>
    <w:rsid w:val="00D102DE"/>
    <w:rsid w:val="00D10343"/>
    <w:rsid w:val="00D1037B"/>
    <w:rsid w:val="00D10393"/>
    <w:rsid w:val="00D103A6"/>
    <w:rsid w:val="00D103BD"/>
    <w:rsid w:val="00D10425"/>
    <w:rsid w:val="00D10440"/>
    <w:rsid w:val="00D10493"/>
    <w:rsid w:val="00D1054F"/>
    <w:rsid w:val="00D105D0"/>
    <w:rsid w:val="00D105EB"/>
    <w:rsid w:val="00D105EC"/>
    <w:rsid w:val="00D1062B"/>
    <w:rsid w:val="00D10636"/>
    <w:rsid w:val="00D10647"/>
    <w:rsid w:val="00D106AC"/>
    <w:rsid w:val="00D106C3"/>
    <w:rsid w:val="00D10716"/>
    <w:rsid w:val="00D10739"/>
    <w:rsid w:val="00D10816"/>
    <w:rsid w:val="00D10843"/>
    <w:rsid w:val="00D108FC"/>
    <w:rsid w:val="00D10928"/>
    <w:rsid w:val="00D10982"/>
    <w:rsid w:val="00D10985"/>
    <w:rsid w:val="00D109BF"/>
    <w:rsid w:val="00D109F3"/>
    <w:rsid w:val="00D10A10"/>
    <w:rsid w:val="00D10A2F"/>
    <w:rsid w:val="00D10A3C"/>
    <w:rsid w:val="00D10AD9"/>
    <w:rsid w:val="00D10AE9"/>
    <w:rsid w:val="00D10BE3"/>
    <w:rsid w:val="00D10C65"/>
    <w:rsid w:val="00D10C67"/>
    <w:rsid w:val="00D10CEC"/>
    <w:rsid w:val="00D10D9A"/>
    <w:rsid w:val="00D10E0A"/>
    <w:rsid w:val="00D10E1E"/>
    <w:rsid w:val="00D10E3B"/>
    <w:rsid w:val="00D10F02"/>
    <w:rsid w:val="00D10FEA"/>
    <w:rsid w:val="00D11026"/>
    <w:rsid w:val="00D11043"/>
    <w:rsid w:val="00D1104F"/>
    <w:rsid w:val="00D1106E"/>
    <w:rsid w:val="00D11099"/>
    <w:rsid w:val="00D110E0"/>
    <w:rsid w:val="00D1117C"/>
    <w:rsid w:val="00D111B1"/>
    <w:rsid w:val="00D111BE"/>
    <w:rsid w:val="00D111E0"/>
    <w:rsid w:val="00D111EE"/>
    <w:rsid w:val="00D11248"/>
    <w:rsid w:val="00D1127C"/>
    <w:rsid w:val="00D1128D"/>
    <w:rsid w:val="00D112F6"/>
    <w:rsid w:val="00D11335"/>
    <w:rsid w:val="00D11477"/>
    <w:rsid w:val="00D11481"/>
    <w:rsid w:val="00D114C8"/>
    <w:rsid w:val="00D114E4"/>
    <w:rsid w:val="00D11512"/>
    <w:rsid w:val="00D11513"/>
    <w:rsid w:val="00D11562"/>
    <w:rsid w:val="00D115F8"/>
    <w:rsid w:val="00D115FE"/>
    <w:rsid w:val="00D11612"/>
    <w:rsid w:val="00D11615"/>
    <w:rsid w:val="00D11727"/>
    <w:rsid w:val="00D117E0"/>
    <w:rsid w:val="00D11A07"/>
    <w:rsid w:val="00D11AA0"/>
    <w:rsid w:val="00D11ADB"/>
    <w:rsid w:val="00D11AFB"/>
    <w:rsid w:val="00D11BE4"/>
    <w:rsid w:val="00D11BFF"/>
    <w:rsid w:val="00D11D8F"/>
    <w:rsid w:val="00D11E24"/>
    <w:rsid w:val="00D11E73"/>
    <w:rsid w:val="00D11E78"/>
    <w:rsid w:val="00D11E8B"/>
    <w:rsid w:val="00D11EE1"/>
    <w:rsid w:val="00D11F04"/>
    <w:rsid w:val="00D11F54"/>
    <w:rsid w:val="00D11F94"/>
    <w:rsid w:val="00D11FE4"/>
    <w:rsid w:val="00D12006"/>
    <w:rsid w:val="00D120A6"/>
    <w:rsid w:val="00D120E3"/>
    <w:rsid w:val="00D12171"/>
    <w:rsid w:val="00D121DC"/>
    <w:rsid w:val="00D1228F"/>
    <w:rsid w:val="00D1233D"/>
    <w:rsid w:val="00D123E0"/>
    <w:rsid w:val="00D123F1"/>
    <w:rsid w:val="00D12473"/>
    <w:rsid w:val="00D1251A"/>
    <w:rsid w:val="00D12559"/>
    <w:rsid w:val="00D12576"/>
    <w:rsid w:val="00D12614"/>
    <w:rsid w:val="00D12672"/>
    <w:rsid w:val="00D12673"/>
    <w:rsid w:val="00D12689"/>
    <w:rsid w:val="00D126B2"/>
    <w:rsid w:val="00D126DC"/>
    <w:rsid w:val="00D126F7"/>
    <w:rsid w:val="00D1273A"/>
    <w:rsid w:val="00D127C5"/>
    <w:rsid w:val="00D127D5"/>
    <w:rsid w:val="00D12802"/>
    <w:rsid w:val="00D1283C"/>
    <w:rsid w:val="00D128FD"/>
    <w:rsid w:val="00D1299C"/>
    <w:rsid w:val="00D129A8"/>
    <w:rsid w:val="00D129BE"/>
    <w:rsid w:val="00D12A07"/>
    <w:rsid w:val="00D12AC9"/>
    <w:rsid w:val="00D12AD3"/>
    <w:rsid w:val="00D12AFD"/>
    <w:rsid w:val="00D12D05"/>
    <w:rsid w:val="00D12DA4"/>
    <w:rsid w:val="00D12DC7"/>
    <w:rsid w:val="00D12DF9"/>
    <w:rsid w:val="00D12DFD"/>
    <w:rsid w:val="00D12E43"/>
    <w:rsid w:val="00D12EBD"/>
    <w:rsid w:val="00D12F28"/>
    <w:rsid w:val="00D12F7D"/>
    <w:rsid w:val="00D12F97"/>
    <w:rsid w:val="00D130A0"/>
    <w:rsid w:val="00D13129"/>
    <w:rsid w:val="00D1315B"/>
    <w:rsid w:val="00D13163"/>
    <w:rsid w:val="00D13169"/>
    <w:rsid w:val="00D131D9"/>
    <w:rsid w:val="00D131E3"/>
    <w:rsid w:val="00D1322F"/>
    <w:rsid w:val="00D1323F"/>
    <w:rsid w:val="00D13257"/>
    <w:rsid w:val="00D1325E"/>
    <w:rsid w:val="00D13299"/>
    <w:rsid w:val="00D132B0"/>
    <w:rsid w:val="00D13354"/>
    <w:rsid w:val="00D1336F"/>
    <w:rsid w:val="00D133CE"/>
    <w:rsid w:val="00D133FA"/>
    <w:rsid w:val="00D13491"/>
    <w:rsid w:val="00D135B5"/>
    <w:rsid w:val="00D13640"/>
    <w:rsid w:val="00D13691"/>
    <w:rsid w:val="00D136E3"/>
    <w:rsid w:val="00D136EA"/>
    <w:rsid w:val="00D13703"/>
    <w:rsid w:val="00D1372F"/>
    <w:rsid w:val="00D13732"/>
    <w:rsid w:val="00D13754"/>
    <w:rsid w:val="00D137C8"/>
    <w:rsid w:val="00D137EC"/>
    <w:rsid w:val="00D13800"/>
    <w:rsid w:val="00D13856"/>
    <w:rsid w:val="00D13889"/>
    <w:rsid w:val="00D1388C"/>
    <w:rsid w:val="00D1395D"/>
    <w:rsid w:val="00D13980"/>
    <w:rsid w:val="00D139C8"/>
    <w:rsid w:val="00D13A69"/>
    <w:rsid w:val="00D13A77"/>
    <w:rsid w:val="00D13AA5"/>
    <w:rsid w:val="00D13AE9"/>
    <w:rsid w:val="00D13B4C"/>
    <w:rsid w:val="00D13BBF"/>
    <w:rsid w:val="00D13C59"/>
    <w:rsid w:val="00D13D7C"/>
    <w:rsid w:val="00D13DAC"/>
    <w:rsid w:val="00D13EF9"/>
    <w:rsid w:val="00D13F11"/>
    <w:rsid w:val="00D13F52"/>
    <w:rsid w:val="00D13FA7"/>
    <w:rsid w:val="00D14004"/>
    <w:rsid w:val="00D14025"/>
    <w:rsid w:val="00D140D9"/>
    <w:rsid w:val="00D140EA"/>
    <w:rsid w:val="00D140F5"/>
    <w:rsid w:val="00D14156"/>
    <w:rsid w:val="00D141A0"/>
    <w:rsid w:val="00D141A9"/>
    <w:rsid w:val="00D141CD"/>
    <w:rsid w:val="00D141E6"/>
    <w:rsid w:val="00D14229"/>
    <w:rsid w:val="00D14288"/>
    <w:rsid w:val="00D142B2"/>
    <w:rsid w:val="00D143D7"/>
    <w:rsid w:val="00D14413"/>
    <w:rsid w:val="00D1445B"/>
    <w:rsid w:val="00D1446D"/>
    <w:rsid w:val="00D14488"/>
    <w:rsid w:val="00D144AD"/>
    <w:rsid w:val="00D144AF"/>
    <w:rsid w:val="00D14518"/>
    <w:rsid w:val="00D14599"/>
    <w:rsid w:val="00D145D7"/>
    <w:rsid w:val="00D14645"/>
    <w:rsid w:val="00D146B8"/>
    <w:rsid w:val="00D146C4"/>
    <w:rsid w:val="00D146F5"/>
    <w:rsid w:val="00D14713"/>
    <w:rsid w:val="00D1478D"/>
    <w:rsid w:val="00D147DF"/>
    <w:rsid w:val="00D14873"/>
    <w:rsid w:val="00D14909"/>
    <w:rsid w:val="00D1491D"/>
    <w:rsid w:val="00D14978"/>
    <w:rsid w:val="00D149B3"/>
    <w:rsid w:val="00D14A0F"/>
    <w:rsid w:val="00D14A16"/>
    <w:rsid w:val="00D14A94"/>
    <w:rsid w:val="00D14ADE"/>
    <w:rsid w:val="00D14BBA"/>
    <w:rsid w:val="00D14BD6"/>
    <w:rsid w:val="00D14BEC"/>
    <w:rsid w:val="00D14C7B"/>
    <w:rsid w:val="00D14C92"/>
    <w:rsid w:val="00D14D11"/>
    <w:rsid w:val="00D14D23"/>
    <w:rsid w:val="00D14D5C"/>
    <w:rsid w:val="00D14DBA"/>
    <w:rsid w:val="00D14DE5"/>
    <w:rsid w:val="00D14E22"/>
    <w:rsid w:val="00D14E47"/>
    <w:rsid w:val="00D14EE1"/>
    <w:rsid w:val="00D14F33"/>
    <w:rsid w:val="00D14F57"/>
    <w:rsid w:val="00D14F5A"/>
    <w:rsid w:val="00D14F98"/>
    <w:rsid w:val="00D14FCD"/>
    <w:rsid w:val="00D15010"/>
    <w:rsid w:val="00D15050"/>
    <w:rsid w:val="00D150B6"/>
    <w:rsid w:val="00D150CC"/>
    <w:rsid w:val="00D15195"/>
    <w:rsid w:val="00D151D1"/>
    <w:rsid w:val="00D15214"/>
    <w:rsid w:val="00D1522D"/>
    <w:rsid w:val="00D15287"/>
    <w:rsid w:val="00D152CC"/>
    <w:rsid w:val="00D1534C"/>
    <w:rsid w:val="00D1536D"/>
    <w:rsid w:val="00D15404"/>
    <w:rsid w:val="00D15499"/>
    <w:rsid w:val="00D154DE"/>
    <w:rsid w:val="00D15521"/>
    <w:rsid w:val="00D15576"/>
    <w:rsid w:val="00D15581"/>
    <w:rsid w:val="00D155CF"/>
    <w:rsid w:val="00D1566D"/>
    <w:rsid w:val="00D15670"/>
    <w:rsid w:val="00D156F0"/>
    <w:rsid w:val="00D157D5"/>
    <w:rsid w:val="00D1580E"/>
    <w:rsid w:val="00D1581F"/>
    <w:rsid w:val="00D15880"/>
    <w:rsid w:val="00D158A1"/>
    <w:rsid w:val="00D158A7"/>
    <w:rsid w:val="00D158BD"/>
    <w:rsid w:val="00D15989"/>
    <w:rsid w:val="00D1598A"/>
    <w:rsid w:val="00D15A58"/>
    <w:rsid w:val="00D15AA9"/>
    <w:rsid w:val="00D15B4D"/>
    <w:rsid w:val="00D15BFC"/>
    <w:rsid w:val="00D15C39"/>
    <w:rsid w:val="00D15C61"/>
    <w:rsid w:val="00D15C84"/>
    <w:rsid w:val="00D15D9B"/>
    <w:rsid w:val="00D15E26"/>
    <w:rsid w:val="00D15EC4"/>
    <w:rsid w:val="00D15F3D"/>
    <w:rsid w:val="00D15F44"/>
    <w:rsid w:val="00D15F45"/>
    <w:rsid w:val="00D15F4A"/>
    <w:rsid w:val="00D15F6F"/>
    <w:rsid w:val="00D15F83"/>
    <w:rsid w:val="00D1602F"/>
    <w:rsid w:val="00D16173"/>
    <w:rsid w:val="00D16186"/>
    <w:rsid w:val="00D16224"/>
    <w:rsid w:val="00D1624E"/>
    <w:rsid w:val="00D1626F"/>
    <w:rsid w:val="00D16293"/>
    <w:rsid w:val="00D162A7"/>
    <w:rsid w:val="00D162D8"/>
    <w:rsid w:val="00D162DD"/>
    <w:rsid w:val="00D16311"/>
    <w:rsid w:val="00D16372"/>
    <w:rsid w:val="00D163D7"/>
    <w:rsid w:val="00D163F6"/>
    <w:rsid w:val="00D163FD"/>
    <w:rsid w:val="00D16424"/>
    <w:rsid w:val="00D1647D"/>
    <w:rsid w:val="00D16572"/>
    <w:rsid w:val="00D165A0"/>
    <w:rsid w:val="00D165ED"/>
    <w:rsid w:val="00D16626"/>
    <w:rsid w:val="00D16649"/>
    <w:rsid w:val="00D1669A"/>
    <w:rsid w:val="00D166FC"/>
    <w:rsid w:val="00D16744"/>
    <w:rsid w:val="00D16794"/>
    <w:rsid w:val="00D167DC"/>
    <w:rsid w:val="00D16893"/>
    <w:rsid w:val="00D168C6"/>
    <w:rsid w:val="00D168D7"/>
    <w:rsid w:val="00D16919"/>
    <w:rsid w:val="00D16940"/>
    <w:rsid w:val="00D16ADF"/>
    <w:rsid w:val="00D16B04"/>
    <w:rsid w:val="00D16B46"/>
    <w:rsid w:val="00D16B4B"/>
    <w:rsid w:val="00D16B76"/>
    <w:rsid w:val="00D16BD0"/>
    <w:rsid w:val="00D16BF5"/>
    <w:rsid w:val="00D16C02"/>
    <w:rsid w:val="00D16C12"/>
    <w:rsid w:val="00D16C1D"/>
    <w:rsid w:val="00D16C86"/>
    <w:rsid w:val="00D16D43"/>
    <w:rsid w:val="00D16E45"/>
    <w:rsid w:val="00D16EBE"/>
    <w:rsid w:val="00D16EF1"/>
    <w:rsid w:val="00D16EF3"/>
    <w:rsid w:val="00D16EF6"/>
    <w:rsid w:val="00D16FBB"/>
    <w:rsid w:val="00D16FBC"/>
    <w:rsid w:val="00D16FD8"/>
    <w:rsid w:val="00D16FE1"/>
    <w:rsid w:val="00D17028"/>
    <w:rsid w:val="00D17079"/>
    <w:rsid w:val="00D170C0"/>
    <w:rsid w:val="00D171CF"/>
    <w:rsid w:val="00D171FE"/>
    <w:rsid w:val="00D1723F"/>
    <w:rsid w:val="00D17293"/>
    <w:rsid w:val="00D172BC"/>
    <w:rsid w:val="00D172C7"/>
    <w:rsid w:val="00D172FF"/>
    <w:rsid w:val="00D1733B"/>
    <w:rsid w:val="00D17351"/>
    <w:rsid w:val="00D1737B"/>
    <w:rsid w:val="00D17380"/>
    <w:rsid w:val="00D173B0"/>
    <w:rsid w:val="00D173EF"/>
    <w:rsid w:val="00D1742D"/>
    <w:rsid w:val="00D17435"/>
    <w:rsid w:val="00D17477"/>
    <w:rsid w:val="00D174AA"/>
    <w:rsid w:val="00D1756E"/>
    <w:rsid w:val="00D1756F"/>
    <w:rsid w:val="00D175AA"/>
    <w:rsid w:val="00D175EE"/>
    <w:rsid w:val="00D17621"/>
    <w:rsid w:val="00D17643"/>
    <w:rsid w:val="00D17645"/>
    <w:rsid w:val="00D1767C"/>
    <w:rsid w:val="00D177C7"/>
    <w:rsid w:val="00D177E2"/>
    <w:rsid w:val="00D17824"/>
    <w:rsid w:val="00D17828"/>
    <w:rsid w:val="00D17830"/>
    <w:rsid w:val="00D17844"/>
    <w:rsid w:val="00D17868"/>
    <w:rsid w:val="00D17938"/>
    <w:rsid w:val="00D179C5"/>
    <w:rsid w:val="00D17A04"/>
    <w:rsid w:val="00D17A31"/>
    <w:rsid w:val="00D17A55"/>
    <w:rsid w:val="00D17A5F"/>
    <w:rsid w:val="00D17AEE"/>
    <w:rsid w:val="00D17B27"/>
    <w:rsid w:val="00D17B68"/>
    <w:rsid w:val="00D17BB3"/>
    <w:rsid w:val="00D17BD4"/>
    <w:rsid w:val="00D17C05"/>
    <w:rsid w:val="00D17C4F"/>
    <w:rsid w:val="00D17C86"/>
    <w:rsid w:val="00D17CB5"/>
    <w:rsid w:val="00D17D1E"/>
    <w:rsid w:val="00D17D47"/>
    <w:rsid w:val="00D17DA3"/>
    <w:rsid w:val="00D17E4A"/>
    <w:rsid w:val="00D17EA3"/>
    <w:rsid w:val="00D17F4B"/>
    <w:rsid w:val="00D17FFA"/>
    <w:rsid w:val="00D20125"/>
    <w:rsid w:val="00D2012C"/>
    <w:rsid w:val="00D20278"/>
    <w:rsid w:val="00D202CF"/>
    <w:rsid w:val="00D20300"/>
    <w:rsid w:val="00D20318"/>
    <w:rsid w:val="00D20391"/>
    <w:rsid w:val="00D203F1"/>
    <w:rsid w:val="00D203F8"/>
    <w:rsid w:val="00D203FA"/>
    <w:rsid w:val="00D2040B"/>
    <w:rsid w:val="00D20435"/>
    <w:rsid w:val="00D2047E"/>
    <w:rsid w:val="00D204C1"/>
    <w:rsid w:val="00D204F0"/>
    <w:rsid w:val="00D20568"/>
    <w:rsid w:val="00D205EF"/>
    <w:rsid w:val="00D20621"/>
    <w:rsid w:val="00D206AE"/>
    <w:rsid w:val="00D206B1"/>
    <w:rsid w:val="00D206FD"/>
    <w:rsid w:val="00D20704"/>
    <w:rsid w:val="00D20767"/>
    <w:rsid w:val="00D207FD"/>
    <w:rsid w:val="00D20814"/>
    <w:rsid w:val="00D20819"/>
    <w:rsid w:val="00D2085B"/>
    <w:rsid w:val="00D20869"/>
    <w:rsid w:val="00D208F5"/>
    <w:rsid w:val="00D20975"/>
    <w:rsid w:val="00D209B0"/>
    <w:rsid w:val="00D20A2B"/>
    <w:rsid w:val="00D20B7E"/>
    <w:rsid w:val="00D20D18"/>
    <w:rsid w:val="00D20DD0"/>
    <w:rsid w:val="00D20DFC"/>
    <w:rsid w:val="00D20E2C"/>
    <w:rsid w:val="00D20E8F"/>
    <w:rsid w:val="00D20ED7"/>
    <w:rsid w:val="00D20F07"/>
    <w:rsid w:val="00D210E9"/>
    <w:rsid w:val="00D210F5"/>
    <w:rsid w:val="00D21109"/>
    <w:rsid w:val="00D21132"/>
    <w:rsid w:val="00D21144"/>
    <w:rsid w:val="00D211C6"/>
    <w:rsid w:val="00D212A9"/>
    <w:rsid w:val="00D212FC"/>
    <w:rsid w:val="00D21314"/>
    <w:rsid w:val="00D21335"/>
    <w:rsid w:val="00D213AE"/>
    <w:rsid w:val="00D21410"/>
    <w:rsid w:val="00D2151C"/>
    <w:rsid w:val="00D215AC"/>
    <w:rsid w:val="00D215DB"/>
    <w:rsid w:val="00D21622"/>
    <w:rsid w:val="00D2169B"/>
    <w:rsid w:val="00D21715"/>
    <w:rsid w:val="00D217AF"/>
    <w:rsid w:val="00D217B0"/>
    <w:rsid w:val="00D217E1"/>
    <w:rsid w:val="00D217E5"/>
    <w:rsid w:val="00D21835"/>
    <w:rsid w:val="00D21856"/>
    <w:rsid w:val="00D2186E"/>
    <w:rsid w:val="00D2187E"/>
    <w:rsid w:val="00D2188B"/>
    <w:rsid w:val="00D2189B"/>
    <w:rsid w:val="00D218BC"/>
    <w:rsid w:val="00D21932"/>
    <w:rsid w:val="00D21936"/>
    <w:rsid w:val="00D21966"/>
    <w:rsid w:val="00D21AC3"/>
    <w:rsid w:val="00D21AD6"/>
    <w:rsid w:val="00D21AFC"/>
    <w:rsid w:val="00D21B50"/>
    <w:rsid w:val="00D21B5B"/>
    <w:rsid w:val="00D21C8B"/>
    <w:rsid w:val="00D21CF3"/>
    <w:rsid w:val="00D21CF7"/>
    <w:rsid w:val="00D21D12"/>
    <w:rsid w:val="00D21D21"/>
    <w:rsid w:val="00D21DAE"/>
    <w:rsid w:val="00D21DAF"/>
    <w:rsid w:val="00D21DC6"/>
    <w:rsid w:val="00D21DC7"/>
    <w:rsid w:val="00D21DE1"/>
    <w:rsid w:val="00D21E15"/>
    <w:rsid w:val="00D21E73"/>
    <w:rsid w:val="00D21EE0"/>
    <w:rsid w:val="00D21F78"/>
    <w:rsid w:val="00D220EC"/>
    <w:rsid w:val="00D221B3"/>
    <w:rsid w:val="00D221BE"/>
    <w:rsid w:val="00D221D2"/>
    <w:rsid w:val="00D221EF"/>
    <w:rsid w:val="00D221F6"/>
    <w:rsid w:val="00D222B0"/>
    <w:rsid w:val="00D222E7"/>
    <w:rsid w:val="00D22328"/>
    <w:rsid w:val="00D22360"/>
    <w:rsid w:val="00D22382"/>
    <w:rsid w:val="00D22388"/>
    <w:rsid w:val="00D2238C"/>
    <w:rsid w:val="00D223D7"/>
    <w:rsid w:val="00D2240B"/>
    <w:rsid w:val="00D22423"/>
    <w:rsid w:val="00D22434"/>
    <w:rsid w:val="00D22467"/>
    <w:rsid w:val="00D22484"/>
    <w:rsid w:val="00D224CE"/>
    <w:rsid w:val="00D225E9"/>
    <w:rsid w:val="00D2261C"/>
    <w:rsid w:val="00D226E9"/>
    <w:rsid w:val="00D226FB"/>
    <w:rsid w:val="00D2271A"/>
    <w:rsid w:val="00D2278E"/>
    <w:rsid w:val="00D2279A"/>
    <w:rsid w:val="00D2280C"/>
    <w:rsid w:val="00D22811"/>
    <w:rsid w:val="00D2282F"/>
    <w:rsid w:val="00D22894"/>
    <w:rsid w:val="00D2289B"/>
    <w:rsid w:val="00D228A8"/>
    <w:rsid w:val="00D228FF"/>
    <w:rsid w:val="00D229B2"/>
    <w:rsid w:val="00D229DF"/>
    <w:rsid w:val="00D229F3"/>
    <w:rsid w:val="00D22AAE"/>
    <w:rsid w:val="00D22AD1"/>
    <w:rsid w:val="00D22AD7"/>
    <w:rsid w:val="00D22ADC"/>
    <w:rsid w:val="00D22B3D"/>
    <w:rsid w:val="00D22B46"/>
    <w:rsid w:val="00D22B51"/>
    <w:rsid w:val="00D22B68"/>
    <w:rsid w:val="00D22CA5"/>
    <w:rsid w:val="00D22D03"/>
    <w:rsid w:val="00D22D6F"/>
    <w:rsid w:val="00D22E71"/>
    <w:rsid w:val="00D22E8C"/>
    <w:rsid w:val="00D22F3B"/>
    <w:rsid w:val="00D22F93"/>
    <w:rsid w:val="00D22FAD"/>
    <w:rsid w:val="00D22FE7"/>
    <w:rsid w:val="00D22FE9"/>
    <w:rsid w:val="00D23028"/>
    <w:rsid w:val="00D23095"/>
    <w:rsid w:val="00D230C3"/>
    <w:rsid w:val="00D230CF"/>
    <w:rsid w:val="00D23190"/>
    <w:rsid w:val="00D23192"/>
    <w:rsid w:val="00D2322B"/>
    <w:rsid w:val="00D23305"/>
    <w:rsid w:val="00D23372"/>
    <w:rsid w:val="00D2338C"/>
    <w:rsid w:val="00D2339D"/>
    <w:rsid w:val="00D233D0"/>
    <w:rsid w:val="00D23423"/>
    <w:rsid w:val="00D23457"/>
    <w:rsid w:val="00D2350B"/>
    <w:rsid w:val="00D2353E"/>
    <w:rsid w:val="00D23559"/>
    <w:rsid w:val="00D235C3"/>
    <w:rsid w:val="00D235C9"/>
    <w:rsid w:val="00D235D4"/>
    <w:rsid w:val="00D2362D"/>
    <w:rsid w:val="00D23648"/>
    <w:rsid w:val="00D23672"/>
    <w:rsid w:val="00D236D8"/>
    <w:rsid w:val="00D23718"/>
    <w:rsid w:val="00D23743"/>
    <w:rsid w:val="00D237AC"/>
    <w:rsid w:val="00D23853"/>
    <w:rsid w:val="00D23877"/>
    <w:rsid w:val="00D23889"/>
    <w:rsid w:val="00D238B0"/>
    <w:rsid w:val="00D23919"/>
    <w:rsid w:val="00D23A21"/>
    <w:rsid w:val="00D23A5B"/>
    <w:rsid w:val="00D23A62"/>
    <w:rsid w:val="00D23BF7"/>
    <w:rsid w:val="00D23C26"/>
    <w:rsid w:val="00D23C35"/>
    <w:rsid w:val="00D23C6A"/>
    <w:rsid w:val="00D23C76"/>
    <w:rsid w:val="00D23C9F"/>
    <w:rsid w:val="00D23CAD"/>
    <w:rsid w:val="00D23CDA"/>
    <w:rsid w:val="00D23CF2"/>
    <w:rsid w:val="00D23CF7"/>
    <w:rsid w:val="00D23D20"/>
    <w:rsid w:val="00D23D60"/>
    <w:rsid w:val="00D23DD4"/>
    <w:rsid w:val="00D23E6F"/>
    <w:rsid w:val="00D23E8B"/>
    <w:rsid w:val="00D23EB3"/>
    <w:rsid w:val="00D23EBA"/>
    <w:rsid w:val="00D23EDF"/>
    <w:rsid w:val="00D23F08"/>
    <w:rsid w:val="00D23F3E"/>
    <w:rsid w:val="00D23F6B"/>
    <w:rsid w:val="00D23FA4"/>
    <w:rsid w:val="00D23FAA"/>
    <w:rsid w:val="00D23FE1"/>
    <w:rsid w:val="00D24047"/>
    <w:rsid w:val="00D24063"/>
    <w:rsid w:val="00D24081"/>
    <w:rsid w:val="00D240E6"/>
    <w:rsid w:val="00D240FA"/>
    <w:rsid w:val="00D241A9"/>
    <w:rsid w:val="00D241B7"/>
    <w:rsid w:val="00D24265"/>
    <w:rsid w:val="00D24281"/>
    <w:rsid w:val="00D2429D"/>
    <w:rsid w:val="00D242E7"/>
    <w:rsid w:val="00D242EC"/>
    <w:rsid w:val="00D242F2"/>
    <w:rsid w:val="00D2433D"/>
    <w:rsid w:val="00D243AF"/>
    <w:rsid w:val="00D2442D"/>
    <w:rsid w:val="00D24452"/>
    <w:rsid w:val="00D24469"/>
    <w:rsid w:val="00D244A1"/>
    <w:rsid w:val="00D244C9"/>
    <w:rsid w:val="00D24513"/>
    <w:rsid w:val="00D2455A"/>
    <w:rsid w:val="00D2458D"/>
    <w:rsid w:val="00D245A0"/>
    <w:rsid w:val="00D245BE"/>
    <w:rsid w:val="00D246ED"/>
    <w:rsid w:val="00D246F5"/>
    <w:rsid w:val="00D24725"/>
    <w:rsid w:val="00D2484B"/>
    <w:rsid w:val="00D248FE"/>
    <w:rsid w:val="00D24922"/>
    <w:rsid w:val="00D2493A"/>
    <w:rsid w:val="00D24943"/>
    <w:rsid w:val="00D2499A"/>
    <w:rsid w:val="00D249B6"/>
    <w:rsid w:val="00D24A38"/>
    <w:rsid w:val="00D24B48"/>
    <w:rsid w:val="00D24B51"/>
    <w:rsid w:val="00D24B7D"/>
    <w:rsid w:val="00D24C0A"/>
    <w:rsid w:val="00D24C0E"/>
    <w:rsid w:val="00D24C27"/>
    <w:rsid w:val="00D24C78"/>
    <w:rsid w:val="00D24C7D"/>
    <w:rsid w:val="00D24CA0"/>
    <w:rsid w:val="00D24CB5"/>
    <w:rsid w:val="00D24CEE"/>
    <w:rsid w:val="00D24D44"/>
    <w:rsid w:val="00D24D46"/>
    <w:rsid w:val="00D24E1A"/>
    <w:rsid w:val="00D24E7B"/>
    <w:rsid w:val="00D24E9B"/>
    <w:rsid w:val="00D2503A"/>
    <w:rsid w:val="00D25049"/>
    <w:rsid w:val="00D2504F"/>
    <w:rsid w:val="00D250A6"/>
    <w:rsid w:val="00D25105"/>
    <w:rsid w:val="00D251C3"/>
    <w:rsid w:val="00D25218"/>
    <w:rsid w:val="00D25258"/>
    <w:rsid w:val="00D25288"/>
    <w:rsid w:val="00D252F6"/>
    <w:rsid w:val="00D253D0"/>
    <w:rsid w:val="00D254DA"/>
    <w:rsid w:val="00D254EF"/>
    <w:rsid w:val="00D254FB"/>
    <w:rsid w:val="00D25538"/>
    <w:rsid w:val="00D25560"/>
    <w:rsid w:val="00D2558A"/>
    <w:rsid w:val="00D25596"/>
    <w:rsid w:val="00D255E5"/>
    <w:rsid w:val="00D2563E"/>
    <w:rsid w:val="00D256CC"/>
    <w:rsid w:val="00D256E3"/>
    <w:rsid w:val="00D2584F"/>
    <w:rsid w:val="00D25870"/>
    <w:rsid w:val="00D258A7"/>
    <w:rsid w:val="00D258BC"/>
    <w:rsid w:val="00D2599C"/>
    <w:rsid w:val="00D259D5"/>
    <w:rsid w:val="00D259E4"/>
    <w:rsid w:val="00D25A4A"/>
    <w:rsid w:val="00D25A56"/>
    <w:rsid w:val="00D25A88"/>
    <w:rsid w:val="00D25AE8"/>
    <w:rsid w:val="00D25B09"/>
    <w:rsid w:val="00D25B71"/>
    <w:rsid w:val="00D25BA2"/>
    <w:rsid w:val="00D25C58"/>
    <w:rsid w:val="00D25CCA"/>
    <w:rsid w:val="00D25D1F"/>
    <w:rsid w:val="00D25D8A"/>
    <w:rsid w:val="00D25E0B"/>
    <w:rsid w:val="00D25E91"/>
    <w:rsid w:val="00D25ED4"/>
    <w:rsid w:val="00D25F39"/>
    <w:rsid w:val="00D25F81"/>
    <w:rsid w:val="00D25F9C"/>
    <w:rsid w:val="00D25F9E"/>
    <w:rsid w:val="00D25FF4"/>
    <w:rsid w:val="00D26022"/>
    <w:rsid w:val="00D2602E"/>
    <w:rsid w:val="00D26092"/>
    <w:rsid w:val="00D260BA"/>
    <w:rsid w:val="00D2611C"/>
    <w:rsid w:val="00D2616D"/>
    <w:rsid w:val="00D26171"/>
    <w:rsid w:val="00D26234"/>
    <w:rsid w:val="00D26236"/>
    <w:rsid w:val="00D26277"/>
    <w:rsid w:val="00D2630C"/>
    <w:rsid w:val="00D26324"/>
    <w:rsid w:val="00D2633A"/>
    <w:rsid w:val="00D26460"/>
    <w:rsid w:val="00D26524"/>
    <w:rsid w:val="00D2658B"/>
    <w:rsid w:val="00D26660"/>
    <w:rsid w:val="00D26668"/>
    <w:rsid w:val="00D26708"/>
    <w:rsid w:val="00D26723"/>
    <w:rsid w:val="00D2672D"/>
    <w:rsid w:val="00D26768"/>
    <w:rsid w:val="00D26801"/>
    <w:rsid w:val="00D2682F"/>
    <w:rsid w:val="00D26847"/>
    <w:rsid w:val="00D26879"/>
    <w:rsid w:val="00D26950"/>
    <w:rsid w:val="00D2696D"/>
    <w:rsid w:val="00D269A1"/>
    <w:rsid w:val="00D26A09"/>
    <w:rsid w:val="00D26A81"/>
    <w:rsid w:val="00D26B18"/>
    <w:rsid w:val="00D26B99"/>
    <w:rsid w:val="00D26BAF"/>
    <w:rsid w:val="00D26C86"/>
    <w:rsid w:val="00D26CD7"/>
    <w:rsid w:val="00D26CF1"/>
    <w:rsid w:val="00D26CFB"/>
    <w:rsid w:val="00D26D3A"/>
    <w:rsid w:val="00D26D43"/>
    <w:rsid w:val="00D26EBD"/>
    <w:rsid w:val="00D26FAD"/>
    <w:rsid w:val="00D26FFF"/>
    <w:rsid w:val="00D27046"/>
    <w:rsid w:val="00D27082"/>
    <w:rsid w:val="00D27083"/>
    <w:rsid w:val="00D270A1"/>
    <w:rsid w:val="00D270B7"/>
    <w:rsid w:val="00D270C3"/>
    <w:rsid w:val="00D2712F"/>
    <w:rsid w:val="00D2713C"/>
    <w:rsid w:val="00D2720A"/>
    <w:rsid w:val="00D272DD"/>
    <w:rsid w:val="00D272E7"/>
    <w:rsid w:val="00D27345"/>
    <w:rsid w:val="00D273A3"/>
    <w:rsid w:val="00D2743A"/>
    <w:rsid w:val="00D27459"/>
    <w:rsid w:val="00D27483"/>
    <w:rsid w:val="00D27488"/>
    <w:rsid w:val="00D274B1"/>
    <w:rsid w:val="00D274BE"/>
    <w:rsid w:val="00D275FB"/>
    <w:rsid w:val="00D27674"/>
    <w:rsid w:val="00D27693"/>
    <w:rsid w:val="00D27769"/>
    <w:rsid w:val="00D277EE"/>
    <w:rsid w:val="00D2789D"/>
    <w:rsid w:val="00D27997"/>
    <w:rsid w:val="00D279BE"/>
    <w:rsid w:val="00D27A8C"/>
    <w:rsid w:val="00D27AFB"/>
    <w:rsid w:val="00D27B25"/>
    <w:rsid w:val="00D27BB7"/>
    <w:rsid w:val="00D27BFC"/>
    <w:rsid w:val="00D27C48"/>
    <w:rsid w:val="00D27C75"/>
    <w:rsid w:val="00D27C78"/>
    <w:rsid w:val="00D27C7A"/>
    <w:rsid w:val="00D27CB6"/>
    <w:rsid w:val="00D27D19"/>
    <w:rsid w:val="00D27D65"/>
    <w:rsid w:val="00D27DD7"/>
    <w:rsid w:val="00D27DFA"/>
    <w:rsid w:val="00D27E47"/>
    <w:rsid w:val="00D27E50"/>
    <w:rsid w:val="00D27EFD"/>
    <w:rsid w:val="00D27F46"/>
    <w:rsid w:val="00D3006C"/>
    <w:rsid w:val="00D300CE"/>
    <w:rsid w:val="00D30144"/>
    <w:rsid w:val="00D301F0"/>
    <w:rsid w:val="00D3025E"/>
    <w:rsid w:val="00D302D0"/>
    <w:rsid w:val="00D302EA"/>
    <w:rsid w:val="00D302F6"/>
    <w:rsid w:val="00D3033B"/>
    <w:rsid w:val="00D30452"/>
    <w:rsid w:val="00D304D2"/>
    <w:rsid w:val="00D304ED"/>
    <w:rsid w:val="00D3051B"/>
    <w:rsid w:val="00D305E7"/>
    <w:rsid w:val="00D3064F"/>
    <w:rsid w:val="00D3065F"/>
    <w:rsid w:val="00D30670"/>
    <w:rsid w:val="00D3067D"/>
    <w:rsid w:val="00D30681"/>
    <w:rsid w:val="00D307E4"/>
    <w:rsid w:val="00D3080E"/>
    <w:rsid w:val="00D3081B"/>
    <w:rsid w:val="00D3088E"/>
    <w:rsid w:val="00D308CB"/>
    <w:rsid w:val="00D308ED"/>
    <w:rsid w:val="00D308EE"/>
    <w:rsid w:val="00D3093E"/>
    <w:rsid w:val="00D309A5"/>
    <w:rsid w:val="00D309C6"/>
    <w:rsid w:val="00D30A18"/>
    <w:rsid w:val="00D30A31"/>
    <w:rsid w:val="00D30ACB"/>
    <w:rsid w:val="00D30AF7"/>
    <w:rsid w:val="00D30BB1"/>
    <w:rsid w:val="00D30BD0"/>
    <w:rsid w:val="00D30C07"/>
    <w:rsid w:val="00D30CB8"/>
    <w:rsid w:val="00D30CD0"/>
    <w:rsid w:val="00D30D0D"/>
    <w:rsid w:val="00D30D31"/>
    <w:rsid w:val="00D30D56"/>
    <w:rsid w:val="00D30D71"/>
    <w:rsid w:val="00D30DEE"/>
    <w:rsid w:val="00D30E3D"/>
    <w:rsid w:val="00D30E70"/>
    <w:rsid w:val="00D30E7E"/>
    <w:rsid w:val="00D30EE7"/>
    <w:rsid w:val="00D30EE8"/>
    <w:rsid w:val="00D30F11"/>
    <w:rsid w:val="00D30F75"/>
    <w:rsid w:val="00D31024"/>
    <w:rsid w:val="00D3102E"/>
    <w:rsid w:val="00D3104C"/>
    <w:rsid w:val="00D3105D"/>
    <w:rsid w:val="00D310B8"/>
    <w:rsid w:val="00D31116"/>
    <w:rsid w:val="00D31150"/>
    <w:rsid w:val="00D3117C"/>
    <w:rsid w:val="00D3123E"/>
    <w:rsid w:val="00D31277"/>
    <w:rsid w:val="00D312C3"/>
    <w:rsid w:val="00D312DD"/>
    <w:rsid w:val="00D312E2"/>
    <w:rsid w:val="00D312E6"/>
    <w:rsid w:val="00D312FB"/>
    <w:rsid w:val="00D3131B"/>
    <w:rsid w:val="00D31395"/>
    <w:rsid w:val="00D3141F"/>
    <w:rsid w:val="00D31451"/>
    <w:rsid w:val="00D3147A"/>
    <w:rsid w:val="00D314EF"/>
    <w:rsid w:val="00D3154B"/>
    <w:rsid w:val="00D315B0"/>
    <w:rsid w:val="00D315BA"/>
    <w:rsid w:val="00D316DD"/>
    <w:rsid w:val="00D31755"/>
    <w:rsid w:val="00D31756"/>
    <w:rsid w:val="00D3178B"/>
    <w:rsid w:val="00D31791"/>
    <w:rsid w:val="00D3179E"/>
    <w:rsid w:val="00D317AF"/>
    <w:rsid w:val="00D3184F"/>
    <w:rsid w:val="00D31893"/>
    <w:rsid w:val="00D318BB"/>
    <w:rsid w:val="00D318CA"/>
    <w:rsid w:val="00D318E0"/>
    <w:rsid w:val="00D318FE"/>
    <w:rsid w:val="00D31A27"/>
    <w:rsid w:val="00D31B02"/>
    <w:rsid w:val="00D31B1F"/>
    <w:rsid w:val="00D31B2C"/>
    <w:rsid w:val="00D31B71"/>
    <w:rsid w:val="00D31BEF"/>
    <w:rsid w:val="00D31C53"/>
    <w:rsid w:val="00D31C9A"/>
    <w:rsid w:val="00D31D8C"/>
    <w:rsid w:val="00D31D9D"/>
    <w:rsid w:val="00D31DE1"/>
    <w:rsid w:val="00D31DFC"/>
    <w:rsid w:val="00D31FB0"/>
    <w:rsid w:val="00D31FB2"/>
    <w:rsid w:val="00D31FCE"/>
    <w:rsid w:val="00D32045"/>
    <w:rsid w:val="00D32052"/>
    <w:rsid w:val="00D320B2"/>
    <w:rsid w:val="00D320E8"/>
    <w:rsid w:val="00D32137"/>
    <w:rsid w:val="00D321F5"/>
    <w:rsid w:val="00D32230"/>
    <w:rsid w:val="00D3224E"/>
    <w:rsid w:val="00D32265"/>
    <w:rsid w:val="00D322E1"/>
    <w:rsid w:val="00D322EF"/>
    <w:rsid w:val="00D32308"/>
    <w:rsid w:val="00D3236F"/>
    <w:rsid w:val="00D32374"/>
    <w:rsid w:val="00D323B8"/>
    <w:rsid w:val="00D3243A"/>
    <w:rsid w:val="00D32456"/>
    <w:rsid w:val="00D32471"/>
    <w:rsid w:val="00D324A4"/>
    <w:rsid w:val="00D325A0"/>
    <w:rsid w:val="00D325AF"/>
    <w:rsid w:val="00D325BA"/>
    <w:rsid w:val="00D32616"/>
    <w:rsid w:val="00D32631"/>
    <w:rsid w:val="00D326A4"/>
    <w:rsid w:val="00D326BA"/>
    <w:rsid w:val="00D326CC"/>
    <w:rsid w:val="00D326D3"/>
    <w:rsid w:val="00D326DE"/>
    <w:rsid w:val="00D326F3"/>
    <w:rsid w:val="00D32735"/>
    <w:rsid w:val="00D32739"/>
    <w:rsid w:val="00D327C1"/>
    <w:rsid w:val="00D32825"/>
    <w:rsid w:val="00D328A0"/>
    <w:rsid w:val="00D328C7"/>
    <w:rsid w:val="00D328CB"/>
    <w:rsid w:val="00D328F3"/>
    <w:rsid w:val="00D328F6"/>
    <w:rsid w:val="00D3290C"/>
    <w:rsid w:val="00D3292E"/>
    <w:rsid w:val="00D32946"/>
    <w:rsid w:val="00D3297E"/>
    <w:rsid w:val="00D32992"/>
    <w:rsid w:val="00D32A39"/>
    <w:rsid w:val="00D32A45"/>
    <w:rsid w:val="00D32A59"/>
    <w:rsid w:val="00D32A61"/>
    <w:rsid w:val="00D32AD0"/>
    <w:rsid w:val="00D32B2F"/>
    <w:rsid w:val="00D32B64"/>
    <w:rsid w:val="00D32B8A"/>
    <w:rsid w:val="00D32BAD"/>
    <w:rsid w:val="00D32BDC"/>
    <w:rsid w:val="00D32C0F"/>
    <w:rsid w:val="00D32C20"/>
    <w:rsid w:val="00D32C26"/>
    <w:rsid w:val="00D32C2D"/>
    <w:rsid w:val="00D32C33"/>
    <w:rsid w:val="00D32CE9"/>
    <w:rsid w:val="00D32D22"/>
    <w:rsid w:val="00D32D35"/>
    <w:rsid w:val="00D32D3D"/>
    <w:rsid w:val="00D32D8E"/>
    <w:rsid w:val="00D32D95"/>
    <w:rsid w:val="00D32E04"/>
    <w:rsid w:val="00D32EFE"/>
    <w:rsid w:val="00D32F0B"/>
    <w:rsid w:val="00D32F0D"/>
    <w:rsid w:val="00D32F20"/>
    <w:rsid w:val="00D32FA2"/>
    <w:rsid w:val="00D33037"/>
    <w:rsid w:val="00D33060"/>
    <w:rsid w:val="00D3306A"/>
    <w:rsid w:val="00D33210"/>
    <w:rsid w:val="00D33226"/>
    <w:rsid w:val="00D3323B"/>
    <w:rsid w:val="00D332AF"/>
    <w:rsid w:val="00D332F9"/>
    <w:rsid w:val="00D3336E"/>
    <w:rsid w:val="00D3337F"/>
    <w:rsid w:val="00D3339B"/>
    <w:rsid w:val="00D333BF"/>
    <w:rsid w:val="00D33403"/>
    <w:rsid w:val="00D33471"/>
    <w:rsid w:val="00D33480"/>
    <w:rsid w:val="00D334A1"/>
    <w:rsid w:val="00D334F4"/>
    <w:rsid w:val="00D3355A"/>
    <w:rsid w:val="00D335B8"/>
    <w:rsid w:val="00D33649"/>
    <w:rsid w:val="00D33651"/>
    <w:rsid w:val="00D33773"/>
    <w:rsid w:val="00D337F2"/>
    <w:rsid w:val="00D3396F"/>
    <w:rsid w:val="00D33989"/>
    <w:rsid w:val="00D339A5"/>
    <w:rsid w:val="00D339D0"/>
    <w:rsid w:val="00D339D6"/>
    <w:rsid w:val="00D33A0D"/>
    <w:rsid w:val="00D33A6D"/>
    <w:rsid w:val="00D33AAD"/>
    <w:rsid w:val="00D33B0C"/>
    <w:rsid w:val="00D33B10"/>
    <w:rsid w:val="00D33C90"/>
    <w:rsid w:val="00D33CB4"/>
    <w:rsid w:val="00D33CC0"/>
    <w:rsid w:val="00D33DB4"/>
    <w:rsid w:val="00D33E57"/>
    <w:rsid w:val="00D33E77"/>
    <w:rsid w:val="00D33E89"/>
    <w:rsid w:val="00D33EF5"/>
    <w:rsid w:val="00D33F4A"/>
    <w:rsid w:val="00D34099"/>
    <w:rsid w:val="00D340AD"/>
    <w:rsid w:val="00D340E2"/>
    <w:rsid w:val="00D340E4"/>
    <w:rsid w:val="00D34136"/>
    <w:rsid w:val="00D34151"/>
    <w:rsid w:val="00D34175"/>
    <w:rsid w:val="00D341A5"/>
    <w:rsid w:val="00D34213"/>
    <w:rsid w:val="00D3421F"/>
    <w:rsid w:val="00D3425E"/>
    <w:rsid w:val="00D3429B"/>
    <w:rsid w:val="00D342B0"/>
    <w:rsid w:val="00D3437F"/>
    <w:rsid w:val="00D343AE"/>
    <w:rsid w:val="00D34400"/>
    <w:rsid w:val="00D34421"/>
    <w:rsid w:val="00D3443D"/>
    <w:rsid w:val="00D3446E"/>
    <w:rsid w:val="00D344EC"/>
    <w:rsid w:val="00D3455D"/>
    <w:rsid w:val="00D34575"/>
    <w:rsid w:val="00D34588"/>
    <w:rsid w:val="00D345CE"/>
    <w:rsid w:val="00D345D4"/>
    <w:rsid w:val="00D345EA"/>
    <w:rsid w:val="00D34643"/>
    <w:rsid w:val="00D346DD"/>
    <w:rsid w:val="00D3475A"/>
    <w:rsid w:val="00D347C2"/>
    <w:rsid w:val="00D347CC"/>
    <w:rsid w:val="00D34843"/>
    <w:rsid w:val="00D34A7E"/>
    <w:rsid w:val="00D34A87"/>
    <w:rsid w:val="00D34AB2"/>
    <w:rsid w:val="00D34BC3"/>
    <w:rsid w:val="00D34BE2"/>
    <w:rsid w:val="00D34C1D"/>
    <w:rsid w:val="00D34C25"/>
    <w:rsid w:val="00D34C6F"/>
    <w:rsid w:val="00D34C9A"/>
    <w:rsid w:val="00D34CB4"/>
    <w:rsid w:val="00D34DC1"/>
    <w:rsid w:val="00D34DC2"/>
    <w:rsid w:val="00D34DD8"/>
    <w:rsid w:val="00D34EED"/>
    <w:rsid w:val="00D34FFD"/>
    <w:rsid w:val="00D35030"/>
    <w:rsid w:val="00D35072"/>
    <w:rsid w:val="00D350A9"/>
    <w:rsid w:val="00D350D6"/>
    <w:rsid w:val="00D351D9"/>
    <w:rsid w:val="00D351EC"/>
    <w:rsid w:val="00D351EF"/>
    <w:rsid w:val="00D35269"/>
    <w:rsid w:val="00D3527C"/>
    <w:rsid w:val="00D3528F"/>
    <w:rsid w:val="00D35417"/>
    <w:rsid w:val="00D35453"/>
    <w:rsid w:val="00D35460"/>
    <w:rsid w:val="00D3546E"/>
    <w:rsid w:val="00D35515"/>
    <w:rsid w:val="00D3552F"/>
    <w:rsid w:val="00D355E8"/>
    <w:rsid w:val="00D355EA"/>
    <w:rsid w:val="00D3565F"/>
    <w:rsid w:val="00D3566B"/>
    <w:rsid w:val="00D35694"/>
    <w:rsid w:val="00D356C6"/>
    <w:rsid w:val="00D356F8"/>
    <w:rsid w:val="00D35717"/>
    <w:rsid w:val="00D35747"/>
    <w:rsid w:val="00D357D0"/>
    <w:rsid w:val="00D358A9"/>
    <w:rsid w:val="00D358AD"/>
    <w:rsid w:val="00D35907"/>
    <w:rsid w:val="00D35987"/>
    <w:rsid w:val="00D35A35"/>
    <w:rsid w:val="00D35A40"/>
    <w:rsid w:val="00D35A59"/>
    <w:rsid w:val="00D35A6A"/>
    <w:rsid w:val="00D35AA8"/>
    <w:rsid w:val="00D35AC6"/>
    <w:rsid w:val="00D35AD3"/>
    <w:rsid w:val="00D35B1A"/>
    <w:rsid w:val="00D35B51"/>
    <w:rsid w:val="00D35B55"/>
    <w:rsid w:val="00D35BA4"/>
    <w:rsid w:val="00D35C08"/>
    <w:rsid w:val="00D35C23"/>
    <w:rsid w:val="00D35C81"/>
    <w:rsid w:val="00D35D14"/>
    <w:rsid w:val="00D35DAA"/>
    <w:rsid w:val="00D35DCD"/>
    <w:rsid w:val="00D35E01"/>
    <w:rsid w:val="00D35E7E"/>
    <w:rsid w:val="00D35EEB"/>
    <w:rsid w:val="00D35EF2"/>
    <w:rsid w:val="00D35F02"/>
    <w:rsid w:val="00D35FB2"/>
    <w:rsid w:val="00D35FF1"/>
    <w:rsid w:val="00D36073"/>
    <w:rsid w:val="00D3607B"/>
    <w:rsid w:val="00D3609A"/>
    <w:rsid w:val="00D3612E"/>
    <w:rsid w:val="00D36203"/>
    <w:rsid w:val="00D362CA"/>
    <w:rsid w:val="00D36392"/>
    <w:rsid w:val="00D363D8"/>
    <w:rsid w:val="00D36414"/>
    <w:rsid w:val="00D3641B"/>
    <w:rsid w:val="00D3641F"/>
    <w:rsid w:val="00D364A9"/>
    <w:rsid w:val="00D3656B"/>
    <w:rsid w:val="00D3656F"/>
    <w:rsid w:val="00D3657E"/>
    <w:rsid w:val="00D36587"/>
    <w:rsid w:val="00D365C1"/>
    <w:rsid w:val="00D365EB"/>
    <w:rsid w:val="00D365F5"/>
    <w:rsid w:val="00D36688"/>
    <w:rsid w:val="00D36736"/>
    <w:rsid w:val="00D367A5"/>
    <w:rsid w:val="00D367EF"/>
    <w:rsid w:val="00D36822"/>
    <w:rsid w:val="00D36846"/>
    <w:rsid w:val="00D36964"/>
    <w:rsid w:val="00D36973"/>
    <w:rsid w:val="00D36976"/>
    <w:rsid w:val="00D369E5"/>
    <w:rsid w:val="00D36ACC"/>
    <w:rsid w:val="00D36AFE"/>
    <w:rsid w:val="00D36B15"/>
    <w:rsid w:val="00D36C26"/>
    <w:rsid w:val="00D36C93"/>
    <w:rsid w:val="00D36CE4"/>
    <w:rsid w:val="00D36DBD"/>
    <w:rsid w:val="00D36EEF"/>
    <w:rsid w:val="00D36F94"/>
    <w:rsid w:val="00D37053"/>
    <w:rsid w:val="00D3710E"/>
    <w:rsid w:val="00D3711D"/>
    <w:rsid w:val="00D37133"/>
    <w:rsid w:val="00D3713F"/>
    <w:rsid w:val="00D37144"/>
    <w:rsid w:val="00D37159"/>
    <w:rsid w:val="00D3715B"/>
    <w:rsid w:val="00D37165"/>
    <w:rsid w:val="00D3719E"/>
    <w:rsid w:val="00D371CD"/>
    <w:rsid w:val="00D371E1"/>
    <w:rsid w:val="00D3721E"/>
    <w:rsid w:val="00D372F4"/>
    <w:rsid w:val="00D372FD"/>
    <w:rsid w:val="00D37342"/>
    <w:rsid w:val="00D37355"/>
    <w:rsid w:val="00D3737A"/>
    <w:rsid w:val="00D37397"/>
    <w:rsid w:val="00D373C4"/>
    <w:rsid w:val="00D373DF"/>
    <w:rsid w:val="00D373F6"/>
    <w:rsid w:val="00D37412"/>
    <w:rsid w:val="00D375C0"/>
    <w:rsid w:val="00D375F9"/>
    <w:rsid w:val="00D37616"/>
    <w:rsid w:val="00D37663"/>
    <w:rsid w:val="00D37798"/>
    <w:rsid w:val="00D3779E"/>
    <w:rsid w:val="00D377C8"/>
    <w:rsid w:val="00D37906"/>
    <w:rsid w:val="00D37967"/>
    <w:rsid w:val="00D379B2"/>
    <w:rsid w:val="00D379D2"/>
    <w:rsid w:val="00D37A32"/>
    <w:rsid w:val="00D37A7E"/>
    <w:rsid w:val="00D37A9E"/>
    <w:rsid w:val="00D37AFE"/>
    <w:rsid w:val="00D37BFC"/>
    <w:rsid w:val="00D37C2C"/>
    <w:rsid w:val="00D37C89"/>
    <w:rsid w:val="00D37D02"/>
    <w:rsid w:val="00D37E42"/>
    <w:rsid w:val="00D37FED"/>
    <w:rsid w:val="00D40017"/>
    <w:rsid w:val="00D40042"/>
    <w:rsid w:val="00D4005E"/>
    <w:rsid w:val="00D40088"/>
    <w:rsid w:val="00D40144"/>
    <w:rsid w:val="00D401DB"/>
    <w:rsid w:val="00D401E1"/>
    <w:rsid w:val="00D401E5"/>
    <w:rsid w:val="00D4024C"/>
    <w:rsid w:val="00D4026B"/>
    <w:rsid w:val="00D403EA"/>
    <w:rsid w:val="00D403F2"/>
    <w:rsid w:val="00D40480"/>
    <w:rsid w:val="00D4048E"/>
    <w:rsid w:val="00D4049B"/>
    <w:rsid w:val="00D4052D"/>
    <w:rsid w:val="00D4054B"/>
    <w:rsid w:val="00D40564"/>
    <w:rsid w:val="00D405CD"/>
    <w:rsid w:val="00D4062C"/>
    <w:rsid w:val="00D40686"/>
    <w:rsid w:val="00D4068F"/>
    <w:rsid w:val="00D406D7"/>
    <w:rsid w:val="00D406D9"/>
    <w:rsid w:val="00D4072C"/>
    <w:rsid w:val="00D407C1"/>
    <w:rsid w:val="00D407EF"/>
    <w:rsid w:val="00D40883"/>
    <w:rsid w:val="00D4097D"/>
    <w:rsid w:val="00D409B7"/>
    <w:rsid w:val="00D40ACC"/>
    <w:rsid w:val="00D40B3E"/>
    <w:rsid w:val="00D40B5F"/>
    <w:rsid w:val="00D40BDF"/>
    <w:rsid w:val="00D40C17"/>
    <w:rsid w:val="00D40CAC"/>
    <w:rsid w:val="00D40CDC"/>
    <w:rsid w:val="00D40CEE"/>
    <w:rsid w:val="00D40D1B"/>
    <w:rsid w:val="00D40D1D"/>
    <w:rsid w:val="00D40DBD"/>
    <w:rsid w:val="00D40E3A"/>
    <w:rsid w:val="00D40E46"/>
    <w:rsid w:val="00D40E82"/>
    <w:rsid w:val="00D40E99"/>
    <w:rsid w:val="00D40EBD"/>
    <w:rsid w:val="00D40FE7"/>
    <w:rsid w:val="00D4104A"/>
    <w:rsid w:val="00D41148"/>
    <w:rsid w:val="00D411C3"/>
    <w:rsid w:val="00D411CE"/>
    <w:rsid w:val="00D411CF"/>
    <w:rsid w:val="00D4124B"/>
    <w:rsid w:val="00D41303"/>
    <w:rsid w:val="00D413BA"/>
    <w:rsid w:val="00D413F1"/>
    <w:rsid w:val="00D414C6"/>
    <w:rsid w:val="00D414D7"/>
    <w:rsid w:val="00D41536"/>
    <w:rsid w:val="00D4155F"/>
    <w:rsid w:val="00D4156C"/>
    <w:rsid w:val="00D415B6"/>
    <w:rsid w:val="00D41635"/>
    <w:rsid w:val="00D4168F"/>
    <w:rsid w:val="00D416A7"/>
    <w:rsid w:val="00D416DA"/>
    <w:rsid w:val="00D41758"/>
    <w:rsid w:val="00D41781"/>
    <w:rsid w:val="00D41800"/>
    <w:rsid w:val="00D41905"/>
    <w:rsid w:val="00D4191E"/>
    <w:rsid w:val="00D41953"/>
    <w:rsid w:val="00D4196D"/>
    <w:rsid w:val="00D419A2"/>
    <w:rsid w:val="00D419E1"/>
    <w:rsid w:val="00D41A03"/>
    <w:rsid w:val="00D41A37"/>
    <w:rsid w:val="00D41A64"/>
    <w:rsid w:val="00D41AB0"/>
    <w:rsid w:val="00D41ABC"/>
    <w:rsid w:val="00D41B0B"/>
    <w:rsid w:val="00D41B0E"/>
    <w:rsid w:val="00D41B5F"/>
    <w:rsid w:val="00D41BB6"/>
    <w:rsid w:val="00D41BDE"/>
    <w:rsid w:val="00D41D73"/>
    <w:rsid w:val="00D41DDA"/>
    <w:rsid w:val="00D41DE5"/>
    <w:rsid w:val="00D41E49"/>
    <w:rsid w:val="00D41E84"/>
    <w:rsid w:val="00D41EF1"/>
    <w:rsid w:val="00D41EF9"/>
    <w:rsid w:val="00D41F41"/>
    <w:rsid w:val="00D41F4A"/>
    <w:rsid w:val="00D41F8D"/>
    <w:rsid w:val="00D4201A"/>
    <w:rsid w:val="00D421B4"/>
    <w:rsid w:val="00D42256"/>
    <w:rsid w:val="00D4229C"/>
    <w:rsid w:val="00D42383"/>
    <w:rsid w:val="00D4239F"/>
    <w:rsid w:val="00D4247E"/>
    <w:rsid w:val="00D42483"/>
    <w:rsid w:val="00D4253B"/>
    <w:rsid w:val="00D4254B"/>
    <w:rsid w:val="00D425F3"/>
    <w:rsid w:val="00D4261D"/>
    <w:rsid w:val="00D4261F"/>
    <w:rsid w:val="00D4267D"/>
    <w:rsid w:val="00D42696"/>
    <w:rsid w:val="00D426F1"/>
    <w:rsid w:val="00D426F2"/>
    <w:rsid w:val="00D42715"/>
    <w:rsid w:val="00D428AF"/>
    <w:rsid w:val="00D4292A"/>
    <w:rsid w:val="00D42932"/>
    <w:rsid w:val="00D4296A"/>
    <w:rsid w:val="00D42997"/>
    <w:rsid w:val="00D42A93"/>
    <w:rsid w:val="00D42B07"/>
    <w:rsid w:val="00D42B2A"/>
    <w:rsid w:val="00D42C97"/>
    <w:rsid w:val="00D42C99"/>
    <w:rsid w:val="00D42D3F"/>
    <w:rsid w:val="00D42DC0"/>
    <w:rsid w:val="00D42E07"/>
    <w:rsid w:val="00D42E39"/>
    <w:rsid w:val="00D42E42"/>
    <w:rsid w:val="00D42F65"/>
    <w:rsid w:val="00D42F71"/>
    <w:rsid w:val="00D42FF8"/>
    <w:rsid w:val="00D43082"/>
    <w:rsid w:val="00D430CC"/>
    <w:rsid w:val="00D430F1"/>
    <w:rsid w:val="00D4311C"/>
    <w:rsid w:val="00D4313A"/>
    <w:rsid w:val="00D43146"/>
    <w:rsid w:val="00D43182"/>
    <w:rsid w:val="00D4319F"/>
    <w:rsid w:val="00D43263"/>
    <w:rsid w:val="00D43297"/>
    <w:rsid w:val="00D432DA"/>
    <w:rsid w:val="00D432F6"/>
    <w:rsid w:val="00D432FA"/>
    <w:rsid w:val="00D43310"/>
    <w:rsid w:val="00D4334F"/>
    <w:rsid w:val="00D433CD"/>
    <w:rsid w:val="00D433E7"/>
    <w:rsid w:val="00D434F8"/>
    <w:rsid w:val="00D43571"/>
    <w:rsid w:val="00D43601"/>
    <w:rsid w:val="00D4364F"/>
    <w:rsid w:val="00D43650"/>
    <w:rsid w:val="00D4369C"/>
    <w:rsid w:val="00D436BF"/>
    <w:rsid w:val="00D436D8"/>
    <w:rsid w:val="00D43710"/>
    <w:rsid w:val="00D4371A"/>
    <w:rsid w:val="00D43731"/>
    <w:rsid w:val="00D4373E"/>
    <w:rsid w:val="00D437B8"/>
    <w:rsid w:val="00D437E3"/>
    <w:rsid w:val="00D438E6"/>
    <w:rsid w:val="00D439B0"/>
    <w:rsid w:val="00D43A3C"/>
    <w:rsid w:val="00D43ABE"/>
    <w:rsid w:val="00D43B28"/>
    <w:rsid w:val="00D43BEB"/>
    <w:rsid w:val="00D43C48"/>
    <w:rsid w:val="00D43C5B"/>
    <w:rsid w:val="00D43CF1"/>
    <w:rsid w:val="00D43D10"/>
    <w:rsid w:val="00D43D15"/>
    <w:rsid w:val="00D43D66"/>
    <w:rsid w:val="00D43DC7"/>
    <w:rsid w:val="00D43E20"/>
    <w:rsid w:val="00D43E47"/>
    <w:rsid w:val="00D43E83"/>
    <w:rsid w:val="00D43F6A"/>
    <w:rsid w:val="00D43FBC"/>
    <w:rsid w:val="00D43FBE"/>
    <w:rsid w:val="00D43FEC"/>
    <w:rsid w:val="00D43FFF"/>
    <w:rsid w:val="00D44028"/>
    <w:rsid w:val="00D4402D"/>
    <w:rsid w:val="00D44098"/>
    <w:rsid w:val="00D44134"/>
    <w:rsid w:val="00D441B7"/>
    <w:rsid w:val="00D441B8"/>
    <w:rsid w:val="00D441C7"/>
    <w:rsid w:val="00D441F4"/>
    <w:rsid w:val="00D44210"/>
    <w:rsid w:val="00D4423D"/>
    <w:rsid w:val="00D44259"/>
    <w:rsid w:val="00D443B4"/>
    <w:rsid w:val="00D443BA"/>
    <w:rsid w:val="00D443D4"/>
    <w:rsid w:val="00D443F2"/>
    <w:rsid w:val="00D44449"/>
    <w:rsid w:val="00D44452"/>
    <w:rsid w:val="00D4456A"/>
    <w:rsid w:val="00D445CB"/>
    <w:rsid w:val="00D445D1"/>
    <w:rsid w:val="00D4460F"/>
    <w:rsid w:val="00D44642"/>
    <w:rsid w:val="00D446CE"/>
    <w:rsid w:val="00D447B6"/>
    <w:rsid w:val="00D447F4"/>
    <w:rsid w:val="00D44839"/>
    <w:rsid w:val="00D44879"/>
    <w:rsid w:val="00D448D8"/>
    <w:rsid w:val="00D44925"/>
    <w:rsid w:val="00D4496C"/>
    <w:rsid w:val="00D449B0"/>
    <w:rsid w:val="00D449BA"/>
    <w:rsid w:val="00D44A2C"/>
    <w:rsid w:val="00D44A3C"/>
    <w:rsid w:val="00D44A61"/>
    <w:rsid w:val="00D44A7C"/>
    <w:rsid w:val="00D44A85"/>
    <w:rsid w:val="00D44A8A"/>
    <w:rsid w:val="00D44B51"/>
    <w:rsid w:val="00D44BCD"/>
    <w:rsid w:val="00D44C8B"/>
    <w:rsid w:val="00D44C8C"/>
    <w:rsid w:val="00D44D2E"/>
    <w:rsid w:val="00D44E17"/>
    <w:rsid w:val="00D44E44"/>
    <w:rsid w:val="00D44E61"/>
    <w:rsid w:val="00D44E71"/>
    <w:rsid w:val="00D44F06"/>
    <w:rsid w:val="00D44FA3"/>
    <w:rsid w:val="00D44FF6"/>
    <w:rsid w:val="00D4500D"/>
    <w:rsid w:val="00D45017"/>
    <w:rsid w:val="00D45037"/>
    <w:rsid w:val="00D4503E"/>
    <w:rsid w:val="00D4504B"/>
    <w:rsid w:val="00D450F1"/>
    <w:rsid w:val="00D45125"/>
    <w:rsid w:val="00D451D2"/>
    <w:rsid w:val="00D45254"/>
    <w:rsid w:val="00D452B8"/>
    <w:rsid w:val="00D45318"/>
    <w:rsid w:val="00D4532B"/>
    <w:rsid w:val="00D45354"/>
    <w:rsid w:val="00D45379"/>
    <w:rsid w:val="00D453F7"/>
    <w:rsid w:val="00D4541D"/>
    <w:rsid w:val="00D4542C"/>
    <w:rsid w:val="00D45462"/>
    <w:rsid w:val="00D4547B"/>
    <w:rsid w:val="00D454C0"/>
    <w:rsid w:val="00D4557E"/>
    <w:rsid w:val="00D455A2"/>
    <w:rsid w:val="00D45603"/>
    <w:rsid w:val="00D456A8"/>
    <w:rsid w:val="00D45710"/>
    <w:rsid w:val="00D4576A"/>
    <w:rsid w:val="00D45778"/>
    <w:rsid w:val="00D45785"/>
    <w:rsid w:val="00D45843"/>
    <w:rsid w:val="00D458B8"/>
    <w:rsid w:val="00D45907"/>
    <w:rsid w:val="00D4593C"/>
    <w:rsid w:val="00D45988"/>
    <w:rsid w:val="00D459B5"/>
    <w:rsid w:val="00D45A24"/>
    <w:rsid w:val="00D45A33"/>
    <w:rsid w:val="00D45A88"/>
    <w:rsid w:val="00D45AAD"/>
    <w:rsid w:val="00D45B19"/>
    <w:rsid w:val="00D45B92"/>
    <w:rsid w:val="00D45BA8"/>
    <w:rsid w:val="00D45BBE"/>
    <w:rsid w:val="00D45BC0"/>
    <w:rsid w:val="00D45BF7"/>
    <w:rsid w:val="00D45CA2"/>
    <w:rsid w:val="00D45CD8"/>
    <w:rsid w:val="00D45D96"/>
    <w:rsid w:val="00D45D9E"/>
    <w:rsid w:val="00D45DB2"/>
    <w:rsid w:val="00D45EB4"/>
    <w:rsid w:val="00D45F10"/>
    <w:rsid w:val="00D45F3E"/>
    <w:rsid w:val="00D45F87"/>
    <w:rsid w:val="00D4609B"/>
    <w:rsid w:val="00D4616F"/>
    <w:rsid w:val="00D46180"/>
    <w:rsid w:val="00D461F5"/>
    <w:rsid w:val="00D46220"/>
    <w:rsid w:val="00D46290"/>
    <w:rsid w:val="00D462CC"/>
    <w:rsid w:val="00D4635C"/>
    <w:rsid w:val="00D46408"/>
    <w:rsid w:val="00D46435"/>
    <w:rsid w:val="00D4647B"/>
    <w:rsid w:val="00D46480"/>
    <w:rsid w:val="00D464CB"/>
    <w:rsid w:val="00D464E6"/>
    <w:rsid w:val="00D46508"/>
    <w:rsid w:val="00D465FE"/>
    <w:rsid w:val="00D46608"/>
    <w:rsid w:val="00D4665E"/>
    <w:rsid w:val="00D4668B"/>
    <w:rsid w:val="00D4669E"/>
    <w:rsid w:val="00D466CF"/>
    <w:rsid w:val="00D466D5"/>
    <w:rsid w:val="00D468F3"/>
    <w:rsid w:val="00D46996"/>
    <w:rsid w:val="00D469DB"/>
    <w:rsid w:val="00D46A1A"/>
    <w:rsid w:val="00D46A37"/>
    <w:rsid w:val="00D46A65"/>
    <w:rsid w:val="00D46AA9"/>
    <w:rsid w:val="00D46B26"/>
    <w:rsid w:val="00D46B2F"/>
    <w:rsid w:val="00D46B74"/>
    <w:rsid w:val="00D46BD3"/>
    <w:rsid w:val="00D46C18"/>
    <w:rsid w:val="00D46C45"/>
    <w:rsid w:val="00D46CAB"/>
    <w:rsid w:val="00D46E71"/>
    <w:rsid w:val="00D46EDD"/>
    <w:rsid w:val="00D46F01"/>
    <w:rsid w:val="00D46F2A"/>
    <w:rsid w:val="00D46F54"/>
    <w:rsid w:val="00D46F5D"/>
    <w:rsid w:val="00D46F7B"/>
    <w:rsid w:val="00D46FD6"/>
    <w:rsid w:val="00D47056"/>
    <w:rsid w:val="00D47062"/>
    <w:rsid w:val="00D470B4"/>
    <w:rsid w:val="00D470CA"/>
    <w:rsid w:val="00D47134"/>
    <w:rsid w:val="00D47141"/>
    <w:rsid w:val="00D47178"/>
    <w:rsid w:val="00D471B9"/>
    <w:rsid w:val="00D471F0"/>
    <w:rsid w:val="00D472DE"/>
    <w:rsid w:val="00D47333"/>
    <w:rsid w:val="00D4735A"/>
    <w:rsid w:val="00D473CC"/>
    <w:rsid w:val="00D47432"/>
    <w:rsid w:val="00D4744C"/>
    <w:rsid w:val="00D4744D"/>
    <w:rsid w:val="00D4760A"/>
    <w:rsid w:val="00D4760E"/>
    <w:rsid w:val="00D4762B"/>
    <w:rsid w:val="00D47660"/>
    <w:rsid w:val="00D4771E"/>
    <w:rsid w:val="00D477AE"/>
    <w:rsid w:val="00D47838"/>
    <w:rsid w:val="00D47842"/>
    <w:rsid w:val="00D4784A"/>
    <w:rsid w:val="00D478B8"/>
    <w:rsid w:val="00D478D1"/>
    <w:rsid w:val="00D478FE"/>
    <w:rsid w:val="00D4790C"/>
    <w:rsid w:val="00D4790E"/>
    <w:rsid w:val="00D4797F"/>
    <w:rsid w:val="00D47995"/>
    <w:rsid w:val="00D47A5B"/>
    <w:rsid w:val="00D47B5D"/>
    <w:rsid w:val="00D47B7F"/>
    <w:rsid w:val="00D47C2C"/>
    <w:rsid w:val="00D47C3C"/>
    <w:rsid w:val="00D47C6A"/>
    <w:rsid w:val="00D47C8F"/>
    <w:rsid w:val="00D47D14"/>
    <w:rsid w:val="00D47D21"/>
    <w:rsid w:val="00D47D6C"/>
    <w:rsid w:val="00D47E4A"/>
    <w:rsid w:val="00D47F3F"/>
    <w:rsid w:val="00D47F6B"/>
    <w:rsid w:val="00D4F51A"/>
    <w:rsid w:val="00D5002F"/>
    <w:rsid w:val="00D50055"/>
    <w:rsid w:val="00D50060"/>
    <w:rsid w:val="00D50088"/>
    <w:rsid w:val="00D50107"/>
    <w:rsid w:val="00D5015A"/>
    <w:rsid w:val="00D50172"/>
    <w:rsid w:val="00D5017E"/>
    <w:rsid w:val="00D501C6"/>
    <w:rsid w:val="00D50216"/>
    <w:rsid w:val="00D50267"/>
    <w:rsid w:val="00D502DA"/>
    <w:rsid w:val="00D502F1"/>
    <w:rsid w:val="00D50310"/>
    <w:rsid w:val="00D5032B"/>
    <w:rsid w:val="00D50332"/>
    <w:rsid w:val="00D50339"/>
    <w:rsid w:val="00D50367"/>
    <w:rsid w:val="00D50420"/>
    <w:rsid w:val="00D504AC"/>
    <w:rsid w:val="00D50596"/>
    <w:rsid w:val="00D50598"/>
    <w:rsid w:val="00D505E1"/>
    <w:rsid w:val="00D50620"/>
    <w:rsid w:val="00D506D4"/>
    <w:rsid w:val="00D506FE"/>
    <w:rsid w:val="00D50769"/>
    <w:rsid w:val="00D507D1"/>
    <w:rsid w:val="00D50808"/>
    <w:rsid w:val="00D50846"/>
    <w:rsid w:val="00D50894"/>
    <w:rsid w:val="00D50927"/>
    <w:rsid w:val="00D50951"/>
    <w:rsid w:val="00D50959"/>
    <w:rsid w:val="00D50ADB"/>
    <w:rsid w:val="00D50C19"/>
    <w:rsid w:val="00D50C86"/>
    <w:rsid w:val="00D50CCD"/>
    <w:rsid w:val="00D50CEA"/>
    <w:rsid w:val="00D50CEE"/>
    <w:rsid w:val="00D50D41"/>
    <w:rsid w:val="00D50D94"/>
    <w:rsid w:val="00D50E32"/>
    <w:rsid w:val="00D50E62"/>
    <w:rsid w:val="00D50E7C"/>
    <w:rsid w:val="00D50E97"/>
    <w:rsid w:val="00D50EC0"/>
    <w:rsid w:val="00D50ED0"/>
    <w:rsid w:val="00D50F3F"/>
    <w:rsid w:val="00D50F64"/>
    <w:rsid w:val="00D50F67"/>
    <w:rsid w:val="00D51038"/>
    <w:rsid w:val="00D510FA"/>
    <w:rsid w:val="00D51108"/>
    <w:rsid w:val="00D512A3"/>
    <w:rsid w:val="00D51329"/>
    <w:rsid w:val="00D5136D"/>
    <w:rsid w:val="00D5144E"/>
    <w:rsid w:val="00D5146B"/>
    <w:rsid w:val="00D5146E"/>
    <w:rsid w:val="00D5147B"/>
    <w:rsid w:val="00D51481"/>
    <w:rsid w:val="00D51493"/>
    <w:rsid w:val="00D514AE"/>
    <w:rsid w:val="00D514C9"/>
    <w:rsid w:val="00D51527"/>
    <w:rsid w:val="00D51532"/>
    <w:rsid w:val="00D51554"/>
    <w:rsid w:val="00D51563"/>
    <w:rsid w:val="00D51569"/>
    <w:rsid w:val="00D515EF"/>
    <w:rsid w:val="00D51617"/>
    <w:rsid w:val="00D5167C"/>
    <w:rsid w:val="00D516AD"/>
    <w:rsid w:val="00D516CC"/>
    <w:rsid w:val="00D516FE"/>
    <w:rsid w:val="00D51728"/>
    <w:rsid w:val="00D51776"/>
    <w:rsid w:val="00D51789"/>
    <w:rsid w:val="00D517CA"/>
    <w:rsid w:val="00D517D6"/>
    <w:rsid w:val="00D517DF"/>
    <w:rsid w:val="00D517FA"/>
    <w:rsid w:val="00D51843"/>
    <w:rsid w:val="00D519AA"/>
    <w:rsid w:val="00D519E9"/>
    <w:rsid w:val="00D519EF"/>
    <w:rsid w:val="00D51A37"/>
    <w:rsid w:val="00D51A80"/>
    <w:rsid w:val="00D51ACA"/>
    <w:rsid w:val="00D51ADC"/>
    <w:rsid w:val="00D51B39"/>
    <w:rsid w:val="00D51B6B"/>
    <w:rsid w:val="00D51BCC"/>
    <w:rsid w:val="00D51C08"/>
    <w:rsid w:val="00D51CDF"/>
    <w:rsid w:val="00D51D45"/>
    <w:rsid w:val="00D51D63"/>
    <w:rsid w:val="00D51DE0"/>
    <w:rsid w:val="00D51E5D"/>
    <w:rsid w:val="00D51EB6"/>
    <w:rsid w:val="00D51FB7"/>
    <w:rsid w:val="00D52046"/>
    <w:rsid w:val="00D52092"/>
    <w:rsid w:val="00D52145"/>
    <w:rsid w:val="00D521E4"/>
    <w:rsid w:val="00D5224B"/>
    <w:rsid w:val="00D522B9"/>
    <w:rsid w:val="00D52325"/>
    <w:rsid w:val="00D52391"/>
    <w:rsid w:val="00D523B6"/>
    <w:rsid w:val="00D523BE"/>
    <w:rsid w:val="00D523FF"/>
    <w:rsid w:val="00D52427"/>
    <w:rsid w:val="00D52457"/>
    <w:rsid w:val="00D52473"/>
    <w:rsid w:val="00D52662"/>
    <w:rsid w:val="00D5267F"/>
    <w:rsid w:val="00D52680"/>
    <w:rsid w:val="00D52683"/>
    <w:rsid w:val="00D5270E"/>
    <w:rsid w:val="00D5278E"/>
    <w:rsid w:val="00D527F6"/>
    <w:rsid w:val="00D528A6"/>
    <w:rsid w:val="00D528D4"/>
    <w:rsid w:val="00D52961"/>
    <w:rsid w:val="00D529C5"/>
    <w:rsid w:val="00D52A69"/>
    <w:rsid w:val="00D52A79"/>
    <w:rsid w:val="00D52A89"/>
    <w:rsid w:val="00D52AC5"/>
    <w:rsid w:val="00D52C87"/>
    <w:rsid w:val="00D52D05"/>
    <w:rsid w:val="00D52D0A"/>
    <w:rsid w:val="00D52D92"/>
    <w:rsid w:val="00D52DDD"/>
    <w:rsid w:val="00D52E1E"/>
    <w:rsid w:val="00D52E6E"/>
    <w:rsid w:val="00D52E8B"/>
    <w:rsid w:val="00D52EC0"/>
    <w:rsid w:val="00D52F2F"/>
    <w:rsid w:val="00D52FB8"/>
    <w:rsid w:val="00D52FE0"/>
    <w:rsid w:val="00D52FFE"/>
    <w:rsid w:val="00D53004"/>
    <w:rsid w:val="00D5302C"/>
    <w:rsid w:val="00D530FA"/>
    <w:rsid w:val="00D5316A"/>
    <w:rsid w:val="00D53180"/>
    <w:rsid w:val="00D53196"/>
    <w:rsid w:val="00D531BF"/>
    <w:rsid w:val="00D531D4"/>
    <w:rsid w:val="00D53215"/>
    <w:rsid w:val="00D53301"/>
    <w:rsid w:val="00D533C5"/>
    <w:rsid w:val="00D533CB"/>
    <w:rsid w:val="00D53404"/>
    <w:rsid w:val="00D53409"/>
    <w:rsid w:val="00D53469"/>
    <w:rsid w:val="00D534F2"/>
    <w:rsid w:val="00D53508"/>
    <w:rsid w:val="00D53524"/>
    <w:rsid w:val="00D53561"/>
    <w:rsid w:val="00D53587"/>
    <w:rsid w:val="00D53599"/>
    <w:rsid w:val="00D535B7"/>
    <w:rsid w:val="00D535D4"/>
    <w:rsid w:val="00D535FB"/>
    <w:rsid w:val="00D53632"/>
    <w:rsid w:val="00D53685"/>
    <w:rsid w:val="00D536C0"/>
    <w:rsid w:val="00D536CE"/>
    <w:rsid w:val="00D536D4"/>
    <w:rsid w:val="00D536F9"/>
    <w:rsid w:val="00D5375B"/>
    <w:rsid w:val="00D537AB"/>
    <w:rsid w:val="00D537AF"/>
    <w:rsid w:val="00D53801"/>
    <w:rsid w:val="00D53802"/>
    <w:rsid w:val="00D5385F"/>
    <w:rsid w:val="00D53876"/>
    <w:rsid w:val="00D53884"/>
    <w:rsid w:val="00D5388D"/>
    <w:rsid w:val="00D538B8"/>
    <w:rsid w:val="00D538F1"/>
    <w:rsid w:val="00D53A5B"/>
    <w:rsid w:val="00D53AE4"/>
    <w:rsid w:val="00D53B00"/>
    <w:rsid w:val="00D53B03"/>
    <w:rsid w:val="00D53B22"/>
    <w:rsid w:val="00D53D17"/>
    <w:rsid w:val="00D53D3D"/>
    <w:rsid w:val="00D53D89"/>
    <w:rsid w:val="00D53D99"/>
    <w:rsid w:val="00D53DCD"/>
    <w:rsid w:val="00D53DE1"/>
    <w:rsid w:val="00D53DE5"/>
    <w:rsid w:val="00D53E5A"/>
    <w:rsid w:val="00D53E89"/>
    <w:rsid w:val="00D53EE2"/>
    <w:rsid w:val="00D53F82"/>
    <w:rsid w:val="00D53F8B"/>
    <w:rsid w:val="00D53FA4"/>
    <w:rsid w:val="00D54013"/>
    <w:rsid w:val="00D5404A"/>
    <w:rsid w:val="00D54056"/>
    <w:rsid w:val="00D540C4"/>
    <w:rsid w:val="00D540DC"/>
    <w:rsid w:val="00D540EB"/>
    <w:rsid w:val="00D540F0"/>
    <w:rsid w:val="00D5413C"/>
    <w:rsid w:val="00D541A3"/>
    <w:rsid w:val="00D54261"/>
    <w:rsid w:val="00D542C2"/>
    <w:rsid w:val="00D542EE"/>
    <w:rsid w:val="00D542F3"/>
    <w:rsid w:val="00D54343"/>
    <w:rsid w:val="00D543AA"/>
    <w:rsid w:val="00D543FF"/>
    <w:rsid w:val="00D54423"/>
    <w:rsid w:val="00D544A0"/>
    <w:rsid w:val="00D544CF"/>
    <w:rsid w:val="00D5459C"/>
    <w:rsid w:val="00D545B7"/>
    <w:rsid w:val="00D54779"/>
    <w:rsid w:val="00D54795"/>
    <w:rsid w:val="00D54797"/>
    <w:rsid w:val="00D54800"/>
    <w:rsid w:val="00D54807"/>
    <w:rsid w:val="00D548AC"/>
    <w:rsid w:val="00D5491C"/>
    <w:rsid w:val="00D54921"/>
    <w:rsid w:val="00D54924"/>
    <w:rsid w:val="00D5494C"/>
    <w:rsid w:val="00D5494D"/>
    <w:rsid w:val="00D54966"/>
    <w:rsid w:val="00D5497E"/>
    <w:rsid w:val="00D549B7"/>
    <w:rsid w:val="00D549D6"/>
    <w:rsid w:val="00D54AC1"/>
    <w:rsid w:val="00D54AE1"/>
    <w:rsid w:val="00D54B2E"/>
    <w:rsid w:val="00D54B8E"/>
    <w:rsid w:val="00D54BEB"/>
    <w:rsid w:val="00D54CD1"/>
    <w:rsid w:val="00D54CF8"/>
    <w:rsid w:val="00D54DCA"/>
    <w:rsid w:val="00D54DF0"/>
    <w:rsid w:val="00D54F69"/>
    <w:rsid w:val="00D5500E"/>
    <w:rsid w:val="00D55023"/>
    <w:rsid w:val="00D55043"/>
    <w:rsid w:val="00D5504D"/>
    <w:rsid w:val="00D550BC"/>
    <w:rsid w:val="00D5512D"/>
    <w:rsid w:val="00D5519F"/>
    <w:rsid w:val="00D551F6"/>
    <w:rsid w:val="00D551FB"/>
    <w:rsid w:val="00D55220"/>
    <w:rsid w:val="00D5528B"/>
    <w:rsid w:val="00D552B2"/>
    <w:rsid w:val="00D553EF"/>
    <w:rsid w:val="00D5545F"/>
    <w:rsid w:val="00D55480"/>
    <w:rsid w:val="00D5551D"/>
    <w:rsid w:val="00D5552E"/>
    <w:rsid w:val="00D5555B"/>
    <w:rsid w:val="00D555BB"/>
    <w:rsid w:val="00D555ED"/>
    <w:rsid w:val="00D5560C"/>
    <w:rsid w:val="00D55639"/>
    <w:rsid w:val="00D556F1"/>
    <w:rsid w:val="00D557AB"/>
    <w:rsid w:val="00D557C8"/>
    <w:rsid w:val="00D55840"/>
    <w:rsid w:val="00D55922"/>
    <w:rsid w:val="00D55933"/>
    <w:rsid w:val="00D55A32"/>
    <w:rsid w:val="00D55B38"/>
    <w:rsid w:val="00D55B5E"/>
    <w:rsid w:val="00D55B7C"/>
    <w:rsid w:val="00D55C7B"/>
    <w:rsid w:val="00D55C9A"/>
    <w:rsid w:val="00D55CBD"/>
    <w:rsid w:val="00D55D08"/>
    <w:rsid w:val="00D55D29"/>
    <w:rsid w:val="00D55DA7"/>
    <w:rsid w:val="00D55DD6"/>
    <w:rsid w:val="00D55DDB"/>
    <w:rsid w:val="00D55E13"/>
    <w:rsid w:val="00D55E14"/>
    <w:rsid w:val="00D55E39"/>
    <w:rsid w:val="00D55ED6"/>
    <w:rsid w:val="00D55F17"/>
    <w:rsid w:val="00D55F25"/>
    <w:rsid w:val="00D55F6D"/>
    <w:rsid w:val="00D55FAF"/>
    <w:rsid w:val="00D56000"/>
    <w:rsid w:val="00D56033"/>
    <w:rsid w:val="00D56068"/>
    <w:rsid w:val="00D5613E"/>
    <w:rsid w:val="00D56172"/>
    <w:rsid w:val="00D561C6"/>
    <w:rsid w:val="00D561D2"/>
    <w:rsid w:val="00D561DD"/>
    <w:rsid w:val="00D56271"/>
    <w:rsid w:val="00D56378"/>
    <w:rsid w:val="00D563B9"/>
    <w:rsid w:val="00D563FC"/>
    <w:rsid w:val="00D5642B"/>
    <w:rsid w:val="00D5645B"/>
    <w:rsid w:val="00D564F0"/>
    <w:rsid w:val="00D565E7"/>
    <w:rsid w:val="00D565E9"/>
    <w:rsid w:val="00D565EF"/>
    <w:rsid w:val="00D56659"/>
    <w:rsid w:val="00D5667D"/>
    <w:rsid w:val="00D566C4"/>
    <w:rsid w:val="00D56700"/>
    <w:rsid w:val="00D56740"/>
    <w:rsid w:val="00D56745"/>
    <w:rsid w:val="00D56757"/>
    <w:rsid w:val="00D56765"/>
    <w:rsid w:val="00D567BC"/>
    <w:rsid w:val="00D56803"/>
    <w:rsid w:val="00D5689E"/>
    <w:rsid w:val="00D568DD"/>
    <w:rsid w:val="00D5698B"/>
    <w:rsid w:val="00D569BB"/>
    <w:rsid w:val="00D569DE"/>
    <w:rsid w:val="00D569E6"/>
    <w:rsid w:val="00D56A90"/>
    <w:rsid w:val="00D56AE1"/>
    <w:rsid w:val="00D56B1C"/>
    <w:rsid w:val="00D56BB1"/>
    <w:rsid w:val="00D56C44"/>
    <w:rsid w:val="00D56C6A"/>
    <w:rsid w:val="00D56D24"/>
    <w:rsid w:val="00D56D5D"/>
    <w:rsid w:val="00D56D6A"/>
    <w:rsid w:val="00D56D8C"/>
    <w:rsid w:val="00D56DB1"/>
    <w:rsid w:val="00D56DCD"/>
    <w:rsid w:val="00D56E3A"/>
    <w:rsid w:val="00D56EB6"/>
    <w:rsid w:val="00D56EF1"/>
    <w:rsid w:val="00D56F2F"/>
    <w:rsid w:val="00D56F49"/>
    <w:rsid w:val="00D56F5E"/>
    <w:rsid w:val="00D56F78"/>
    <w:rsid w:val="00D56F7F"/>
    <w:rsid w:val="00D56F96"/>
    <w:rsid w:val="00D56FBC"/>
    <w:rsid w:val="00D57034"/>
    <w:rsid w:val="00D57116"/>
    <w:rsid w:val="00D571C6"/>
    <w:rsid w:val="00D5724B"/>
    <w:rsid w:val="00D57332"/>
    <w:rsid w:val="00D5737E"/>
    <w:rsid w:val="00D57465"/>
    <w:rsid w:val="00D5748D"/>
    <w:rsid w:val="00D57571"/>
    <w:rsid w:val="00D575C5"/>
    <w:rsid w:val="00D575C9"/>
    <w:rsid w:val="00D575D7"/>
    <w:rsid w:val="00D5760D"/>
    <w:rsid w:val="00D5761A"/>
    <w:rsid w:val="00D57675"/>
    <w:rsid w:val="00D576CA"/>
    <w:rsid w:val="00D576E7"/>
    <w:rsid w:val="00D57786"/>
    <w:rsid w:val="00D577A3"/>
    <w:rsid w:val="00D577E2"/>
    <w:rsid w:val="00D57863"/>
    <w:rsid w:val="00D57921"/>
    <w:rsid w:val="00D579EA"/>
    <w:rsid w:val="00D57A0D"/>
    <w:rsid w:val="00D57A21"/>
    <w:rsid w:val="00D57A72"/>
    <w:rsid w:val="00D57B28"/>
    <w:rsid w:val="00D57BF5"/>
    <w:rsid w:val="00D57C2C"/>
    <w:rsid w:val="00D57C2E"/>
    <w:rsid w:val="00D57C72"/>
    <w:rsid w:val="00D57C94"/>
    <w:rsid w:val="00D57CB0"/>
    <w:rsid w:val="00D57CC2"/>
    <w:rsid w:val="00D57CD9"/>
    <w:rsid w:val="00D57D55"/>
    <w:rsid w:val="00D57E27"/>
    <w:rsid w:val="00D57E3C"/>
    <w:rsid w:val="00D57E50"/>
    <w:rsid w:val="00D57F07"/>
    <w:rsid w:val="00D57FED"/>
    <w:rsid w:val="00D60031"/>
    <w:rsid w:val="00D60050"/>
    <w:rsid w:val="00D600AD"/>
    <w:rsid w:val="00D600BB"/>
    <w:rsid w:val="00D60144"/>
    <w:rsid w:val="00D60161"/>
    <w:rsid w:val="00D601B9"/>
    <w:rsid w:val="00D601C8"/>
    <w:rsid w:val="00D60266"/>
    <w:rsid w:val="00D60386"/>
    <w:rsid w:val="00D60437"/>
    <w:rsid w:val="00D604AC"/>
    <w:rsid w:val="00D604F1"/>
    <w:rsid w:val="00D60500"/>
    <w:rsid w:val="00D60538"/>
    <w:rsid w:val="00D605CF"/>
    <w:rsid w:val="00D605DB"/>
    <w:rsid w:val="00D60632"/>
    <w:rsid w:val="00D606EA"/>
    <w:rsid w:val="00D606F7"/>
    <w:rsid w:val="00D6070C"/>
    <w:rsid w:val="00D60821"/>
    <w:rsid w:val="00D60864"/>
    <w:rsid w:val="00D608A6"/>
    <w:rsid w:val="00D608AD"/>
    <w:rsid w:val="00D608AF"/>
    <w:rsid w:val="00D608DB"/>
    <w:rsid w:val="00D6090C"/>
    <w:rsid w:val="00D6090F"/>
    <w:rsid w:val="00D60911"/>
    <w:rsid w:val="00D60975"/>
    <w:rsid w:val="00D60977"/>
    <w:rsid w:val="00D6099D"/>
    <w:rsid w:val="00D609F3"/>
    <w:rsid w:val="00D60AAD"/>
    <w:rsid w:val="00D60AD5"/>
    <w:rsid w:val="00D60B0A"/>
    <w:rsid w:val="00D60B49"/>
    <w:rsid w:val="00D60B63"/>
    <w:rsid w:val="00D60BAB"/>
    <w:rsid w:val="00D60BFC"/>
    <w:rsid w:val="00D60C94"/>
    <w:rsid w:val="00D60CE8"/>
    <w:rsid w:val="00D60D0B"/>
    <w:rsid w:val="00D60D35"/>
    <w:rsid w:val="00D60D93"/>
    <w:rsid w:val="00D60D99"/>
    <w:rsid w:val="00D60E06"/>
    <w:rsid w:val="00D60E40"/>
    <w:rsid w:val="00D60E95"/>
    <w:rsid w:val="00D60E9E"/>
    <w:rsid w:val="00D60ED4"/>
    <w:rsid w:val="00D60EE1"/>
    <w:rsid w:val="00D60EE2"/>
    <w:rsid w:val="00D60EF7"/>
    <w:rsid w:val="00D60F2F"/>
    <w:rsid w:val="00D60F73"/>
    <w:rsid w:val="00D61012"/>
    <w:rsid w:val="00D61017"/>
    <w:rsid w:val="00D61019"/>
    <w:rsid w:val="00D61079"/>
    <w:rsid w:val="00D610A5"/>
    <w:rsid w:val="00D610AD"/>
    <w:rsid w:val="00D610B5"/>
    <w:rsid w:val="00D61127"/>
    <w:rsid w:val="00D61132"/>
    <w:rsid w:val="00D611D0"/>
    <w:rsid w:val="00D61206"/>
    <w:rsid w:val="00D61211"/>
    <w:rsid w:val="00D61221"/>
    <w:rsid w:val="00D61280"/>
    <w:rsid w:val="00D61283"/>
    <w:rsid w:val="00D613C1"/>
    <w:rsid w:val="00D61433"/>
    <w:rsid w:val="00D6143E"/>
    <w:rsid w:val="00D61462"/>
    <w:rsid w:val="00D6149F"/>
    <w:rsid w:val="00D61587"/>
    <w:rsid w:val="00D6159B"/>
    <w:rsid w:val="00D6159F"/>
    <w:rsid w:val="00D61625"/>
    <w:rsid w:val="00D6166C"/>
    <w:rsid w:val="00D61803"/>
    <w:rsid w:val="00D6194A"/>
    <w:rsid w:val="00D61A2A"/>
    <w:rsid w:val="00D61A60"/>
    <w:rsid w:val="00D61ADD"/>
    <w:rsid w:val="00D61B13"/>
    <w:rsid w:val="00D61B19"/>
    <w:rsid w:val="00D61B1F"/>
    <w:rsid w:val="00D61D46"/>
    <w:rsid w:val="00D61E07"/>
    <w:rsid w:val="00D61EAB"/>
    <w:rsid w:val="00D61F42"/>
    <w:rsid w:val="00D62034"/>
    <w:rsid w:val="00D62035"/>
    <w:rsid w:val="00D62076"/>
    <w:rsid w:val="00D6209C"/>
    <w:rsid w:val="00D621EA"/>
    <w:rsid w:val="00D621FF"/>
    <w:rsid w:val="00D62216"/>
    <w:rsid w:val="00D62219"/>
    <w:rsid w:val="00D62273"/>
    <w:rsid w:val="00D622AF"/>
    <w:rsid w:val="00D622E5"/>
    <w:rsid w:val="00D62306"/>
    <w:rsid w:val="00D6242F"/>
    <w:rsid w:val="00D62431"/>
    <w:rsid w:val="00D624C8"/>
    <w:rsid w:val="00D624CE"/>
    <w:rsid w:val="00D6250E"/>
    <w:rsid w:val="00D6251D"/>
    <w:rsid w:val="00D62587"/>
    <w:rsid w:val="00D625D0"/>
    <w:rsid w:val="00D626A4"/>
    <w:rsid w:val="00D626FE"/>
    <w:rsid w:val="00D62721"/>
    <w:rsid w:val="00D62725"/>
    <w:rsid w:val="00D62775"/>
    <w:rsid w:val="00D628B3"/>
    <w:rsid w:val="00D62936"/>
    <w:rsid w:val="00D62958"/>
    <w:rsid w:val="00D6298E"/>
    <w:rsid w:val="00D629E7"/>
    <w:rsid w:val="00D62A67"/>
    <w:rsid w:val="00D62A75"/>
    <w:rsid w:val="00D62A7F"/>
    <w:rsid w:val="00D62AAF"/>
    <w:rsid w:val="00D62B4D"/>
    <w:rsid w:val="00D62B62"/>
    <w:rsid w:val="00D62BA6"/>
    <w:rsid w:val="00D62BA8"/>
    <w:rsid w:val="00D62C94"/>
    <w:rsid w:val="00D62CD4"/>
    <w:rsid w:val="00D62CFE"/>
    <w:rsid w:val="00D62D0B"/>
    <w:rsid w:val="00D62D20"/>
    <w:rsid w:val="00D62D81"/>
    <w:rsid w:val="00D62E0E"/>
    <w:rsid w:val="00D62EDF"/>
    <w:rsid w:val="00D62EEB"/>
    <w:rsid w:val="00D62EF0"/>
    <w:rsid w:val="00D62F34"/>
    <w:rsid w:val="00D62F5B"/>
    <w:rsid w:val="00D62F8E"/>
    <w:rsid w:val="00D62FC2"/>
    <w:rsid w:val="00D62FD8"/>
    <w:rsid w:val="00D630D4"/>
    <w:rsid w:val="00D63209"/>
    <w:rsid w:val="00D63264"/>
    <w:rsid w:val="00D63276"/>
    <w:rsid w:val="00D632A7"/>
    <w:rsid w:val="00D6330F"/>
    <w:rsid w:val="00D63345"/>
    <w:rsid w:val="00D63373"/>
    <w:rsid w:val="00D6337D"/>
    <w:rsid w:val="00D6338D"/>
    <w:rsid w:val="00D633CD"/>
    <w:rsid w:val="00D63409"/>
    <w:rsid w:val="00D63446"/>
    <w:rsid w:val="00D6344C"/>
    <w:rsid w:val="00D6345C"/>
    <w:rsid w:val="00D63465"/>
    <w:rsid w:val="00D634E4"/>
    <w:rsid w:val="00D63507"/>
    <w:rsid w:val="00D635EF"/>
    <w:rsid w:val="00D636EC"/>
    <w:rsid w:val="00D637D2"/>
    <w:rsid w:val="00D6382E"/>
    <w:rsid w:val="00D639D6"/>
    <w:rsid w:val="00D63AE7"/>
    <w:rsid w:val="00D63B29"/>
    <w:rsid w:val="00D63B3C"/>
    <w:rsid w:val="00D63B47"/>
    <w:rsid w:val="00D63BC6"/>
    <w:rsid w:val="00D63BDE"/>
    <w:rsid w:val="00D63C0B"/>
    <w:rsid w:val="00D63C40"/>
    <w:rsid w:val="00D63C4B"/>
    <w:rsid w:val="00D63CBF"/>
    <w:rsid w:val="00D63D65"/>
    <w:rsid w:val="00D63D69"/>
    <w:rsid w:val="00D63E05"/>
    <w:rsid w:val="00D63E17"/>
    <w:rsid w:val="00D63E51"/>
    <w:rsid w:val="00D63EBD"/>
    <w:rsid w:val="00D63ECF"/>
    <w:rsid w:val="00D63F59"/>
    <w:rsid w:val="00D63F70"/>
    <w:rsid w:val="00D63F7F"/>
    <w:rsid w:val="00D63F99"/>
    <w:rsid w:val="00D6402E"/>
    <w:rsid w:val="00D6403E"/>
    <w:rsid w:val="00D640A4"/>
    <w:rsid w:val="00D640FF"/>
    <w:rsid w:val="00D64171"/>
    <w:rsid w:val="00D6418F"/>
    <w:rsid w:val="00D641AC"/>
    <w:rsid w:val="00D641F3"/>
    <w:rsid w:val="00D6421E"/>
    <w:rsid w:val="00D64250"/>
    <w:rsid w:val="00D64278"/>
    <w:rsid w:val="00D64346"/>
    <w:rsid w:val="00D6438F"/>
    <w:rsid w:val="00D643CC"/>
    <w:rsid w:val="00D645E8"/>
    <w:rsid w:val="00D64677"/>
    <w:rsid w:val="00D646AF"/>
    <w:rsid w:val="00D646D7"/>
    <w:rsid w:val="00D64750"/>
    <w:rsid w:val="00D647CC"/>
    <w:rsid w:val="00D64819"/>
    <w:rsid w:val="00D6481B"/>
    <w:rsid w:val="00D64877"/>
    <w:rsid w:val="00D6487F"/>
    <w:rsid w:val="00D648E4"/>
    <w:rsid w:val="00D648EE"/>
    <w:rsid w:val="00D648F8"/>
    <w:rsid w:val="00D6490F"/>
    <w:rsid w:val="00D6498D"/>
    <w:rsid w:val="00D649E6"/>
    <w:rsid w:val="00D64A2D"/>
    <w:rsid w:val="00D64A7C"/>
    <w:rsid w:val="00D64AB9"/>
    <w:rsid w:val="00D64B05"/>
    <w:rsid w:val="00D64B41"/>
    <w:rsid w:val="00D64BA7"/>
    <w:rsid w:val="00D64C1F"/>
    <w:rsid w:val="00D64C31"/>
    <w:rsid w:val="00D64D2E"/>
    <w:rsid w:val="00D64D5F"/>
    <w:rsid w:val="00D64D85"/>
    <w:rsid w:val="00D64D9A"/>
    <w:rsid w:val="00D64DBE"/>
    <w:rsid w:val="00D64DF2"/>
    <w:rsid w:val="00D64F82"/>
    <w:rsid w:val="00D64FE9"/>
    <w:rsid w:val="00D65048"/>
    <w:rsid w:val="00D6505E"/>
    <w:rsid w:val="00D650FA"/>
    <w:rsid w:val="00D651CC"/>
    <w:rsid w:val="00D652A6"/>
    <w:rsid w:val="00D652AC"/>
    <w:rsid w:val="00D6535F"/>
    <w:rsid w:val="00D6540A"/>
    <w:rsid w:val="00D65496"/>
    <w:rsid w:val="00D654C5"/>
    <w:rsid w:val="00D65541"/>
    <w:rsid w:val="00D6557C"/>
    <w:rsid w:val="00D6558A"/>
    <w:rsid w:val="00D6565B"/>
    <w:rsid w:val="00D656C8"/>
    <w:rsid w:val="00D65756"/>
    <w:rsid w:val="00D65806"/>
    <w:rsid w:val="00D6580A"/>
    <w:rsid w:val="00D658A2"/>
    <w:rsid w:val="00D658EB"/>
    <w:rsid w:val="00D658FC"/>
    <w:rsid w:val="00D65924"/>
    <w:rsid w:val="00D65963"/>
    <w:rsid w:val="00D6596D"/>
    <w:rsid w:val="00D65A1D"/>
    <w:rsid w:val="00D65A48"/>
    <w:rsid w:val="00D65A70"/>
    <w:rsid w:val="00D65A8C"/>
    <w:rsid w:val="00D65A9C"/>
    <w:rsid w:val="00D65AFB"/>
    <w:rsid w:val="00D65B76"/>
    <w:rsid w:val="00D65BFD"/>
    <w:rsid w:val="00D65C08"/>
    <w:rsid w:val="00D65C80"/>
    <w:rsid w:val="00D65CD9"/>
    <w:rsid w:val="00D65D07"/>
    <w:rsid w:val="00D65D39"/>
    <w:rsid w:val="00D65D8C"/>
    <w:rsid w:val="00D65DB4"/>
    <w:rsid w:val="00D65DE2"/>
    <w:rsid w:val="00D65E0B"/>
    <w:rsid w:val="00D65E3C"/>
    <w:rsid w:val="00D65EBE"/>
    <w:rsid w:val="00D65EF3"/>
    <w:rsid w:val="00D65FAF"/>
    <w:rsid w:val="00D6601F"/>
    <w:rsid w:val="00D6602D"/>
    <w:rsid w:val="00D660E0"/>
    <w:rsid w:val="00D6610F"/>
    <w:rsid w:val="00D66144"/>
    <w:rsid w:val="00D6615A"/>
    <w:rsid w:val="00D661C5"/>
    <w:rsid w:val="00D662D9"/>
    <w:rsid w:val="00D663D5"/>
    <w:rsid w:val="00D6641A"/>
    <w:rsid w:val="00D66447"/>
    <w:rsid w:val="00D66469"/>
    <w:rsid w:val="00D664F4"/>
    <w:rsid w:val="00D664FF"/>
    <w:rsid w:val="00D66522"/>
    <w:rsid w:val="00D66537"/>
    <w:rsid w:val="00D665D2"/>
    <w:rsid w:val="00D66612"/>
    <w:rsid w:val="00D6662B"/>
    <w:rsid w:val="00D6664A"/>
    <w:rsid w:val="00D666A6"/>
    <w:rsid w:val="00D666C9"/>
    <w:rsid w:val="00D666DA"/>
    <w:rsid w:val="00D66776"/>
    <w:rsid w:val="00D66841"/>
    <w:rsid w:val="00D6684A"/>
    <w:rsid w:val="00D6688B"/>
    <w:rsid w:val="00D66967"/>
    <w:rsid w:val="00D6699A"/>
    <w:rsid w:val="00D66A1E"/>
    <w:rsid w:val="00D66AA1"/>
    <w:rsid w:val="00D66ACC"/>
    <w:rsid w:val="00D66B27"/>
    <w:rsid w:val="00D66B9E"/>
    <w:rsid w:val="00D66BA2"/>
    <w:rsid w:val="00D66BF7"/>
    <w:rsid w:val="00D66C16"/>
    <w:rsid w:val="00D66CBC"/>
    <w:rsid w:val="00D66D59"/>
    <w:rsid w:val="00D66D68"/>
    <w:rsid w:val="00D66D81"/>
    <w:rsid w:val="00D66DE3"/>
    <w:rsid w:val="00D66EAE"/>
    <w:rsid w:val="00D66ED9"/>
    <w:rsid w:val="00D66F0D"/>
    <w:rsid w:val="00D66F19"/>
    <w:rsid w:val="00D66F5A"/>
    <w:rsid w:val="00D66F74"/>
    <w:rsid w:val="00D66F97"/>
    <w:rsid w:val="00D67001"/>
    <w:rsid w:val="00D67013"/>
    <w:rsid w:val="00D67054"/>
    <w:rsid w:val="00D67073"/>
    <w:rsid w:val="00D670CF"/>
    <w:rsid w:val="00D670DB"/>
    <w:rsid w:val="00D6712B"/>
    <w:rsid w:val="00D671BB"/>
    <w:rsid w:val="00D671F4"/>
    <w:rsid w:val="00D672A0"/>
    <w:rsid w:val="00D672D5"/>
    <w:rsid w:val="00D672E4"/>
    <w:rsid w:val="00D6732D"/>
    <w:rsid w:val="00D6736F"/>
    <w:rsid w:val="00D673FB"/>
    <w:rsid w:val="00D67555"/>
    <w:rsid w:val="00D6755C"/>
    <w:rsid w:val="00D675BD"/>
    <w:rsid w:val="00D675C3"/>
    <w:rsid w:val="00D675FC"/>
    <w:rsid w:val="00D67611"/>
    <w:rsid w:val="00D676EE"/>
    <w:rsid w:val="00D677D7"/>
    <w:rsid w:val="00D677D9"/>
    <w:rsid w:val="00D67844"/>
    <w:rsid w:val="00D6793D"/>
    <w:rsid w:val="00D67991"/>
    <w:rsid w:val="00D679A7"/>
    <w:rsid w:val="00D679DE"/>
    <w:rsid w:val="00D67AA6"/>
    <w:rsid w:val="00D67AAF"/>
    <w:rsid w:val="00D67ADE"/>
    <w:rsid w:val="00D67BCE"/>
    <w:rsid w:val="00D67C50"/>
    <w:rsid w:val="00D67C52"/>
    <w:rsid w:val="00D67C72"/>
    <w:rsid w:val="00D67CB4"/>
    <w:rsid w:val="00D67D43"/>
    <w:rsid w:val="00D67D8E"/>
    <w:rsid w:val="00D67DFF"/>
    <w:rsid w:val="00D67E49"/>
    <w:rsid w:val="00D67F11"/>
    <w:rsid w:val="00D67F45"/>
    <w:rsid w:val="00D67FBB"/>
    <w:rsid w:val="00D67FD5"/>
    <w:rsid w:val="00D6B68A"/>
    <w:rsid w:val="00D7000C"/>
    <w:rsid w:val="00D70052"/>
    <w:rsid w:val="00D70085"/>
    <w:rsid w:val="00D7009F"/>
    <w:rsid w:val="00D700A1"/>
    <w:rsid w:val="00D700CC"/>
    <w:rsid w:val="00D70127"/>
    <w:rsid w:val="00D7013F"/>
    <w:rsid w:val="00D7021B"/>
    <w:rsid w:val="00D702BA"/>
    <w:rsid w:val="00D703AD"/>
    <w:rsid w:val="00D703B4"/>
    <w:rsid w:val="00D703D0"/>
    <w:rsid w:val="00D703E9"/>
    <w:rsid w:val="00D7040D"/>
    <w:rsid w:val="00D70463"/>
    <w:rsid w:val="00D70482"/>
    <w:rsid w:val="00D70533"/>
    <w:rsid w:val="00D7064F"/>
    <w:rsid w:val="00D70653"/>
    <w:rsid w:val="00D70657"/>
    <w:rsid w:val="00D70703"/>
    <w:rsid w:val="00D70737"/>
    <w:rsid w:val="00D7075B"/>
    <w:rsid w:val="00D7084A"/>
    <w:rsid w:val="00D708BE"/>
    <w:rsid w:val="00D708D3"/>
    <w:rsid w:val="00D70A46"/>
    <w:rsid w:val="00D70AC5"/>
    <w:rsid w:val="00D70B07"/>
    <w:rsid w:val="00D70B27"/>
    <w:rsid w:val="00D70CCF"/>
    <w:rsid w:val="00D70D1D"/>
    <w:rsid w:val="00D70D2D"/>
    <w:rsid w:val="00D70DE7"/>
    <w:rsid w:val="00D70E24"/>
    <w:rsid w:val="00D70E43"/>
    <w:rsid w:val="00D70E89"/>
    <w:rsid w:val="00D7101A"/>
    <w:rsid w:val="00D7103E"/>
    <w:rsid w:val="00D71067"/>
    <w:rsid w:val="00D710C8"/>
    <w:rsid w:val="00D710F4"/>
    <w:rsid w:val="00D7111B"/>
    <w:rsid w:val="00D7119A"/>
    <w:rsid w:val="00D711C1"/>
    <w:rsid w:val="00D711DA"/>
    <w:rsid w:val="00D711F7"/>
    <w:rsid w:val="00D7120C"/>
    <w:rsid w:val="00D71347"/>
    <w:rsid w:val="00D71392"/>
    <w:rsid w:val="00D71428"/>
    <w:rsid w:val="00D71560"/>
    <w:rsid w:val="00D7161E"/>
    <w:rsid w:val="00D716AE"/>
    <w:rsid w:val="00D716DD"/>
    <w:rsid w:val="00D71739"/>
    <w:rsid w:val="00D71774"/>
    <w:rsid w:val="00D71778"/>
    <w:rsid w:val="00D7184C"/>
    <w:rsid w:val="00D71852"/>
    <w:rsid w:val="00D71866"/>
    <w:rsid w:val="00D71888"/>
    <w:rsid w:val="00D7196B"/>
    <w:rsid w:val="00D719F0"/>
    <w:rsid w:val="00D71A19"/>
    <w:rsid w:val="00D71A85"/>
    <w:rsid w:val="00D71AED"/>
    <w:rsid w:val="00D71B49"/>
    <w:rsid w:val="00D71B71"/>
    <w:rsid w:val="00D71B87"/>
    <w:rsid w:val="00D71B92"/>
    <w:rsid w:val="00D71B97"/>
    <w:rsid w:val="00D71CFB"/>
    <w:rsid w:val="00D71EB2"/>
    <w:rsid w:val="00D71EC8"/>
    <w:rsid w:val="00D71ED2"/>
    <w:rsid w:val="00D71F88"/>
    <w:rsid w:val="00D71F9C"/>
    <w:rsid w:val="00D71FBA"/>
    <w:rsid w:val="00D72088"/>
    <w:rsid w:val="00D72152"/>
    <w:rsid w:val="00D7217D"/>
    <w:rsid w:val="00D721DE"/>
    <w:rsid w:val="00D721F8"/>
    <w:rsid w:val="00D72231"/>
    <w:rsid w:val="00D72233"/>
    <w:rsid w:val="00D722B0"/>
    <w:rsid w:val="00D72389"/>
    <w:rsid w:val="00D72396"/>
    <w:rsid w:val="00D7241B"/>
    <w:rsid w:val="00D724A3"/>
    <w:rsid w:val="00D72558"/>
    <w:rsid w:val="00D726A1"/>
    <w:rsid w:val="00D72721"/>
    <w:rsid w:val="00D7274D"/>
    <w:rsid w:val="00D7275F"/>
    <w:rsid w:val="00D72779"/>
    <w:rsid w:val="00D727EA"/>
    <w:rsid w:val="00D72862"/>
    <w:rsid w:val="00D728C5"/>
    <w:rsid w:val="00D728FB"/>
    <w:rsid w:val="00D72927"/>
    <w:rsid w:val="00D7296B"/>
    <w:rsid w:val="00D72974"/>
    <w:rsid w:val="00D72980"/>
    <w:rsid w:val="00D72A90"/>
    <w:rsid w:val="00D72AA2"/>
    <w:rsid w:val="00D72AA7"/>
    <w:rsid w:val="00D72C26"/>
    <w:rsid w:val="00D72C29"/>
    <w:rsid w:val="00D72CE1"/>
    <w:rsid w:val="00D72D7D"/>
    <w:rsid w:val="00D72DE3"/>
    <w:rsid w:val="00D72E0C"/>
    <w:rsid w:val="00D72E2B"/>
    <w:rsid w:val="00D72E70"/>
    <w:rsid w:val="00D72EB5"/>
    <w:rsid w:val="00D72EB8"/>
    <w:rsid w:val="00D72EC1"/>
    <w:rsid w:val="00D72F2C"/>
    <w:rsid w:val="00D72FB3"/>
    <w:rsid w:val="00D72FCA"/>
    <w:rsid w:val="00D72FFD"/>
    <w:rsid w:val="00D7300E"/>
    <w:rsid w:val="00D7301C"/>
    <w:rsid w:val="00D7302A"/>
    <w:rsid w:val="00D73051"/>
    <w:rsid w:val="00D7305A"/>
    <w:rsid w:val="00D7307B"/>
    <w:rsid w:val="00D730D4"/>
    <w:rsid w:val="00D73101"/>
    <w:rsid w:val="00D73137"/>
    <w:rsid w:val="00D7313F"/>
    <w:rsid w:val="00D73263"/>
    <w:rsid w:val="00D7329D"/>
    <w:rsid w:val="00D732FC"/>
    <w:rsid w:val="00D73321"/>
    <w:rsid w:val="00D73391"/>
    <w:rsid w:val="00D733E5"/>
    <w:rsid w:val="00D733F2"/>
    <w:rsid w:val="00D7341D"/>
    <w:rsid w:val="00D73433"/>
    <w:rsid w:val="00D734B3"/>
    <w:rsid w:val="00D734DB"/>
    <w:rsid w:val="00D73581"/>
    <w:rsid w:val="00D73587"/>
    <w:rsid w:val="00D735A3"/>
    <w:rsid w:val="00D735B5"/>
    <w:rsid w:val="00D735BD"/>
    <w:rsid w:val="00D735CA"/>
    <w:rsid w:val="00D736E8"/>
    <w:rsid w:val="00D73726"/>
    <w:rsid w:val="00D7375B"/>
    <w:rsid w:val="00D73790"/>
    <w:rsid w:val="00D737A7"/>
    <w:rsid w:val="00D737D2"/>
    <w:rsid w:val="00D7384C"/>
    <w:rsid w:val="00D7386F"/>
    <w:rsid w:val="00D73870"/>
    <w:rsid w:val="00D738BB"/>
    <w:rsid w:val="00D73906"/>
    <w:rsid w:val="00D73986"/>
    <w:rsid w:val="00D73997"/>
    <w:rsid w:val="00D739FC"/>
    <w:rsid w:val="00D73A8A"/>
    <w:rsid w:val="00D73ABA"/>
    <w:rsid w:val="00D73B9B"/>
    <w:rsid w:val="00D73C33"/>
    <w:rsid w:val="00D73C44"/>
    <w:rsid w:val="00D73CCF"/>
    <w:rsid w:val="00D73DB6"/>
    <w:rsid w:val="00D73E37"/>
    <w:rsid w:val="00D73E97"/>
    <w:rsid w:val="00D73EA2"/>
    <w:rsid w:val="00D73ED3"/>
    <w:rsid w:val="00D73F0D"/>
    <w:rsid w:val="00D73F9F"/>
    <w:rsid w:val="00D74023"/>
    <w:rsid w:val="00D74025"/>
    <w:rsid w:val="00D7403A"/>
    <w:rsid w:val="00D7406B"/>
    <w:rsid w:val="00D74074"/>
    <w:rsid w:val="00D74093"/>
    <w:rsid w:val="00D740A5"/>
    <w:rsid w:val="00D74211"/>
    <w:rsid w:val="00D7421C"/>
    <w:rsid w:val="00D74231"/>
    <w:rsid w:val="00D74244"/>
    <w:rsid w:val="00D74279"/>
    <w:rsid w:val="00D742E4"/>
    <w:rsid w:val="00D742FB"/>
    <w:rsid w:val="00D74379"/>
    <w:rsid w:val="00D743C8"/>
    <w:rsid w:val="00D74419"/>
    <w:rsid w:val="00D74429"/>
    <w:rsid w:val="00D7448D"/>
    <w:rsid w:val="00D74558"/>
    <w:rsid w:val="00D74562"/>
    <w:rsid w:val="00D74572"/>
    <w:rsid w:val="00D745D7"/>
    <w:rsid w:val="00D745DB"/>
    <w:rsid w:val="00D745DD"/>
    <w:rsid w:val="00D7467C"/>
    <w:rsid w:val="00D74685"/>
    <w:rsid w:val="00D746F1"/>
    <w:rsid w:val="00D74764"/>
    <w:rsid w:val="00D7478D"/>
    <w:rsid w:val="00D74812"/>
    <w:rsid w:val="00D74883"/>
    <w:rsid w:val="00D74896"/>
    <w:rsid w:val="00D748BF"/>
    <w:rsid w:val="00D748F6"/>
    <w:rsid w:val="00D74939"/>
    <w:rsid w:val="00D7493A"/>
    <w:rsid w:val="00D74961"/>
    <w:rsid w:val="00D74A9A"/>
    <w:rsid w:val="00D74BDA"/>
    <w:rsid w:val="00D74C20"/>
    <w:rsid w:val="00D74CAC"/>
    <w:rsid w:val="00D74D76"/>
    <w:rsid w:val="00D74E93"/>
    <w:rsid w:val="00D74E9C"/>
    <w:rsid w:val="00D74EBF"/>
    <w:rsid w:val="00D74F0A"/>
    <w:rsid w:val="00D74F94"/>
    <w:rsid w:val="00D74FD0"/>
    <w:rsid w:val="00D7505A"/>
    <w:rsid w:val="00D75097"/>
    <w:rsid w:val="00D750D6"/>
    <w:rsid w:val="00D750EB"/>
    <w:rsid w:val="00D75205"/>
    <w:rsid w:val="00D752A6"/>
    <w:rsid w:val="00D752A9"/>
    <w:rsid w:val="00D75311"/>
    <w:rsid w:val="00D75320"/>
    <w:rsid w:val="00D75364"/>
    <w:rsid w:val="00D75404"/>
    <w:rsid w:val="00D75405"/>
    <w:rsid w:val="00D75409"/>
    <w:rsid w:val="00D75444"/>
    <w:rsid w:val="00D75469"/>
    <w:rsid w:val="00D7547E"/>
    <w:rsid w:val="00D754E5"/>
    <w:rsid w:val="00D754E7"/>
    <w:rsid w:val="00D75530"/>
    <w:rsid w:val="00D75548"/>
    <w:rsid w:val="00D75558"/>
    <w:rsid w:val="00D755A7"/>
    <w:rsid w:val="00D755F6"/>
    <w:rsid w:val="00D755FC"/>
    <w:rsid w:val="00D75661"/>
    <w:rsid w:val="00D75689"/>
    <w:rsid w:val="00D75694"/>
    <w:rsid w:val="00D756ED"/>
    <w:rsid w:val="00D756F1"/>
    <w:rsid w:val="00D75721"/>
    <w:rsid w:val="00D75759"/>
    <w:rsid w:val="00D757D3"/>
    <w:rsid w:val="00D75840"/>
    <w:rsid w:val="00D7588B"/>
    <w:rsid w:val="00D7588F"/>
    <w:rsid w:val="00D7595A"/>
    <w:rsid w:val="00D75983"/>
    <w:rsid w:val="00D7598A"/>
    <w:rsid w:val="00D759A0"/>
    <w:rsid w:val="00D75A41"/>
    <w:rsid w:val="00D75A79"/>
    <w:rsid w:val="00D75B02"/>
    <w:rsid w:val="00D75B0A"/>
    <w:rsid w:val="00D75B0E"/>
    <w:rsid w:val="00D75B30"/>
    <w:rsid w:val="00D75BC7"/>
    <w:rsid w:val="00D75C1A"/>
    <w:rsid w:val="00D75CEF"/>
    <w:rsid w:val="00D75D15"/>
    <w:rsid w:val="00D75D31"/>
    <w:rsid w:val="00D75D80"/>
    <w:rsid w:val="00D75E04"/>
    <w:rsid w:val="00D75E30"/>
    <w:rsid w:val="00D75E5F"/>
    <w:rsid w:val="00D75EE2"/>
    <w:rsid w:val="00D75F1E"/>
    <w:rsid w:val="00D75F20"/>
    <w:rsid w:val="00D75F23"/>
    <w:rsid w:val="00D75F30"/>
    <w:rsid w:val="00D75F5C"/>
    <w:rsid w:val="00D76095"/>
    <w:rsid w:val="00D760F1"/>
    <w:rsid w:val="00D7612F"/>
    <w:rsid w:val="00D76141"/>
    <w:rsid w:val="00D76144"/>
    <w:rsid w:val="00D761C4"/>
    <w:rsid w:val="00D761EB"/>
    <w:rsid w:val="00D76203"/>
    <w:rsid w:val="00D76211"/>
    <w:rsid w:val="00D762D2"/>
    <w:rsid w:val="00D76386"/>
    <w:rsid w:val="00D76435"/>
    <w:rsid w:val="00D76490"/>
    <w:rsid w:val="00D764C3"/>
    <w:rsid w:val="00D764D5"/>
    <w:rsid w:val="00D76526"/>
    <w:rsid w:val="00D76623"/>
    <w:rsid w:val="00D766F7"/>
    <w:rsid w:val="00D76700"/>
    <w:rsid w:val="00D76703"/>
    <w:rsid w:val="00D767E6"/>
    <w:rsid w:val="00D767E7"/>
    <w:rsid w:val="00D767FB"/>
    <w:rsid w:val="00D7682D"/>
    <w:rsid w:val="00D768A2"/>
    <w:rsid w:val="00D768EB"/>
    <w:rsid w:val="00D768F6"/>
    <w:rsid w:val="00D76AED"/>
    <w:rsid w:val="00D76BBD"/>
    <w:rsid w:val="00D76C34"/>
    <w:rsid w:val="00D76C65"/>
    <w:rsid w:val="00D76CBD"/>
    <w:rsid w:val="00D76DE0"/>
    <w:rsid w:val="00D76E63"/>
    <w:rsid w:val="00D76FFD"/>
    <w:rsid w:val="00D770C2"/>
    <w:rsid w:val="00D770E8"/>
    <w:rsid w:val="00D770F6"/>
    <w:rsid w:val="00D7711C"/>
    <w:rsid w:val="00D7712C"/>
    <w:rsid w:val="00D77135"/>
    <w:rsid w:val="00D7713E"/>
    <w:rsid w:val="00D77141"/>
    <w:rsid w:val="00D77153"/>
    <w:rsid w:val="00D7715D"/>
    <w:rsid w:val="00D77184"/>
    <w:rsid w:val="00D771FB"/>
    <w:rsid w:val="00D7721C"/>
    <w:rsid w:val="00D7723E"/>
    <w:rsid w:val="00D77249"/>
    <w:rsid w:val="00D77286"/>
    <w:rsid w:val="00D7732A"/>
    <w:rsid w:val="00D7738A"/>
    <w:rsid w:val="00D77395"/>
    <w:rsid w:val="00D774B4"/>
    <w:rsid w:val="00D7752F"/>
    <w:rsid w:val="00D775B2"/>
    <w:rsid w:val="00D775FC"/>
    <w:rsid w:val="00D77631"/>
    <w:rsid w:val="00D77716"/>
    <w:rsid w:val="00D7774D"/>
    <w:rsid w:val="00D777CA"/>
    <w:rsid w:val="00D777CF"/>
    <w:rsid w:val="00D777F5"/>
    <w:rsid w:val="00D77802"/>
    <w:rsid w:val="00D77864"/>
    <w:rsid w:val="00D77869"/>
    <w:rsid w:val="00D77884"/>
    <w:rsid w:val="00D77963"/>
    <w:rsid w:val="00D7796E"/>
    <w:rsid w:val="00D77980"/>
    <w:rsid w:val="00D779CB"/>
    <w:rsid w:val="00D77A43"/>
    <w:rsid w:val="00D77A46"/>
    <w:rsid w:val="00D77A4C"/>
    <w:rsid w:val="00D77A70"/>
    <w:rsid w:val="00D77AC9"/>
    <w:rsid w:val="00D77ADD"/>
    <w:rsid w:val="00D77B00"/>
    <w:rsid w:val="00D77C13"/>
    <w:rsid w:val="00D77D0E"/>
    <w:rsid w:val="00D77D66"/>
    <w:rsid w:val="00D77D6A"/>
    <w:rsid w:val="00D77D86"/>
    <w:rsid w:val="00D77DA0"/>
    <w:rsid w:val="00D77DA4"/>
    <w:rsid w:val="00D77DA5"/>
    <w:rsid w:val="00D77E1D"/>
    <w:rsid w:val="00D77E21"/>
    <w:rsid w:val="00D77E3D"/>
    <w:rsid w:val="00D77E55"/>
    <w:rsid w:val="00D77FC1"/>
    <w:rsid w:val="00D7EA07"/>
    <w:rsid w:val="00D80072"/>
    <w:rsid w:val="00D800AA"/>
    <w:rsid w:val="00D800EB"/>
    <w:rsid w:val="00D80103"/>
    <w:rsid w:val="00D801FC"/>
    <w:rsid w:val="00D80220"/>
    <w:rsid w:val="00D80233"/>
    <w:rsid w:val="00D80255"/>
    <w:rsid w:val="00D80268"/>
    <w:rsid w:val="00D802DD"/>
    <w:rsid w:val="00D802DF"/>
    <w:rsid w:val="00D8033B"/>
    <w:rsid w:val="00D80341"/>
    <w:rsid w:val="00D803BD"/>
    <w:rsid w:val="00D803DA"/>
    <w:rsid w:val="00D80517"/>
    <w:rsid w:val="00D805F1"/>
    <w:rsid w:val="00D80643"/>
    <w:rsid w:val="00D807DD"/>
    <w:rsid w:val="00D807DE"/>
    <w:rsid w:val="00D80825"/>
    <w:rsid w:val="00D80874"/>
    <w:rsid w:val="00D808BA"/>
    <w:rsid w:val="00D808C6"/>
    <w:rsid w:val="00D808C7"/>
    <w:rsid w:val="00D808CE"/>
    <w:rsid w:val="00D808DE"/>
    <w:rsid w:val="00D809ED"/>
    <w:rsid w:val="00D809F4"/>
    <w:rsid w:val="00D80A15"/>
    <w:rsid w:val="00D80A2A"/>
    <w:rsid w:val="00D80B1D"/>
    <w:rsid w:val="00D80BFA"/>
    <w:rsid w:val="00D80C0A"/>
    <w:rsid w:val="00D80C6F"/>
    <w:rsid w:val="00D80CF0"/>
    <w:rsid w:val="00D80D4B"/>
    <w:rsid w:val="00D80D61"/>
    <w:rsid w:val="00D80E3C"/>
    <w:rsid w:val="00D80E6C"/>
    <w:rsid w:val="00D80E86"/>
    <w:rsid w:val="00D80E8E"/>
    <w:rsid w:val="00D80ED9"/>
    <w:rsid w:val="00D80FC6"/>
    <w:rsid w:val="00D80FF3"/>
    <w:rsid w:val="00D81036"/>
    <w:rsid w:val="00D81052"/>
    <w:rsid w:val="00D8106C"/>
    <w:rsid w:val="00D810F4"/>
    <w:rsid w:val="00D8114A"/>
    <w:rsid w:val="00D8117B"/>
    <w:rsid w:val="00D81185"/>
    <w:rsid w:val="00D811D0"/>
    <w:rsid w:val="00D8121C"/>
    <w:rsid w:val="00D81227"/>
    <w:rsid w:val="00D8122C"/>
    <w:rsid w:val="00D812EE"/>
    <w:rsid w:val="00D81383"/>
    <w:rsid w:val="00D81396"/>
    <w:rsid w:val="00D8140C"/>
    <w:rsid w:val="00D8149F"/>
    <w:rsid w:val="00D814BB"/>
    <w:rsid w:val="00D81509"/>
    <w:rsid w:val="00D8157C"/>
    <w:rsid w:val="00D81594"/>
    <w:rsid w:val="00D8159E"/>
    <w:rsid w:val="00D815F7"/>
    <w:rsid w:val="00D815FD"/>
    <w:rsid w:val="00D81616"/>
    <w:rsid w:val="00D81636"/>
    <w:rsid w:val="00D81655"/>
    <w:rsid w:val="00D8165A"/>
    <w:rsid w:val="00D816A2"/>
    <w:rsid w:val="00D816DB"/>
    <w:rsid w:val="00D816E1"/>
    <w:rsid w:val="00D816EA"/>
    <w:rsid w:val="00D816EC"/>
    <w:rsid w:val="00D8173F"/>
    <w:rsid w:val="00D81873"/>
    <w:rsid w:val="00D8188D"/>
    <w:rsid w:val="00D81899"/>
    <w:rsid w:val="00D8192A"/>
    <w:rsid w:val="00D81931"/>
    <w:rsid w:val="00D819B2"/>
    <w:rsid w:val="00D819EC"/>
    <w:rsid w:val="00D81A90"/>
    <w:rsid w:val="00D81ADF"/>
    <w:rsid w:val="00D81B41"/>
    <w:rsid w:val="00D81C86"/>
    <w:rsid w:val="00D81D31"/>
    <w:rsid w:val="00D81D95"/>
    <w:rsid w:val="00D81DC0"/>
    <w:rsid w:val="00D81E0C"/>
    <w:rsid w:val="00D81E46"/>
    <w:rsid w:val="00D81E5A"/>
    <w:rsid w:val="00D81E76"/>
    <w:rsid w:val="00D81F18"/>
    <w:rsid w:val="00D81F2E"/>
    <w:rsid w:val="00D81F32"/>
    <w:rsid w:val="00D81F66"/>
    <w:rsid w:val="00D81FB3"/>
    <w:rsid w:val="00D82008"/>
    <w:rsid w:val="00D8200D"/>
    <w:rsid w:val="00D82034"/>
    <w:rsid w:val="00D820A8"/>
    <w:rsid w:val="00D82143"/>
    <w:rsid w:val="00D82189"/>
    <w:rsid w:val="00D821B4"/>
    <w:rsid w:val="00D8222A"/>
    <w:rsid w:val="00D82241"/>
    <w:rsid w:val="00D82273"/>
    <w:rsid w:val="00D822C8"/>
    <w:rsid w:val="00D82313"/>
    <w:rsid w:val="00D82333"/>
    <w:rsid w:val="00D8237C"/>
    <w:rsid w:val="00D8239B"/>
    <w:rsid w:val="00D824AF"/>
    <w:rsid w:val="00D824B3"/>
    <w:rsid w:val="00D8251A"/>
    <w:rsid w:val="00D82544"/>
    <w:rsid w:val="00D82559"/>
    <w:rsid w:val="00D825AF"/>
    <w:rsid w:val="00D825F8"/>
    <w:rsid w:val="00D82677"/>
    <w:rsid w:val="00D8270F"/>
    <w:rsid w:val="00D82764"/>
    <w:rsid w:val="00D8278A"/>
    <w:rsid w:val="00D82804"/>
    <w:rsid w:val="00D828A0"/>
    <w:rsid w:val="00D828B4"/>
    <w:rsid w:val="00D828E8"/>
    <w:rsid w:val="00D828EF"/>
    <w:rsid w:val="00D82981"/>
    <w:rsid w:val="00D82996"/>
    <w:rsid w:val="00D829B9"/>
    <w:rsid w:val="00D82A54"/>
    <w:rsid w:val="00D82B0C"/>
    <w:rsid w:val="00D82C3B"/>
    <w:rsid w:val="00D82DEE"/>
    <w:rsid w:val="00D82E18"/>
    <w:rsid w:val="00D82F1E"/>
    <w:rsid w:val="00D82F3D"/>
    <w:rsid w:val="00D82F92"/>
    <w:rsid w:val="00D8303F"/>
    <w:rsid w:val="00D83048"/>
    <w:rsid w:val="00D83081"/>
    <w:rsid w:val="00D8319F"/>
    <w:rsid w:val="00D831E9"/>
    <w:rsid w:val="00D83202"/>
    <w:rsid w:val="00D8320E"/>
    <w:rsid w:val="00D83238"/>
    <w:rsid w:val="00D832D8"/>
    <w:rsid w:val="00D83329"/>
    <w:rsid w:val="00D83344"/>
    <w:rsid w:val="00D8336D"/>
    <w:rsid w:val="00D83401"/>
    <w:rsid w:val="00D83404"/>
    <w:rsid w:val="00D8347E"/>
    <w:rsid w:val="00D834C3"/>
    <w:rsid w:val="00D8356E"/>
    <w:rsid w:val="00D835B9"/>
    <w:rsid w:val="00D83639"/>
    <w:rsid w:val="00D83672"/>
    <w:rsid w:val="00D836E0"/>
    <w:rsid w:val="00D83709"/>
    <w:rsid w:val="00D8380E"/>
    <w:rsid w:val="00D838E9"/>
    <w:rsid w:val="00D8391B"/>
    <w:rsid w:val="00D83934"/>
    <w:rsid w:val="00D83979"/>
    <w:rsid w:val="00D83985"/>
    <w:rsid w:val="00D839F2"/>
    <w:rsid w:val="00D83A11"/>
    <w:rsid w:val="00D83A3E"/>
    <w:rsid w:val="00D83AEB"/>
    <w:rsid w:val="00D83B57"/>
    <w:rsid w:val="00D83B93"/>
    <w:rsid w:val="00D83BE5"/>
    <w:rsid w:val="00D83BFD"/>
    <w:rsid w:val="00D83C7D"/>
    <w:rsid w:val="00D83D3A"/>
    <w:rsid w:val="00D83D79"/>
    <w:rsid w:val="00D83D9A"/>
    <w:rsid w:val="00D83DB8"/>
    <w:rsid w:val="00D83E72"/>
    <w:rsid w:val="00D83F27"/>
    <w:rsid w:val="00D83F64"/>
    <w:rsid w:val="00D8409A"/>
    <w:rsid w:val="00D8411C"/>
    <w:rsid w:val="00D8431D"/>
    <w:rsid w:val="00D8436A"/>
    <w:rsid w:val="00D84427"/>
    <w:rsid w:val="00D8449B"/>
    <w:rsid w:val="00D8449E"/>
    <w:rsid w:val="00D844A3"/>
    <w:rsid w:val="00D844BF"/>
    <w:rsid w:val="00D844D2"/>
    <w:rsid w:val="00D844FD"/>
    <w:rsid w:val="00D846BF"/>
    <w:rsid w:val="00D84702"/>
    <w:rsid w:val="00D8475D"/>
    <w:rsid w:val="00D84774"/>
    <w:rsid w:val="00D847B7"/>
    <w:rsid w:val="00D84835"/>
    <w:rsid w:val="00D848BC"/>
    <w:rsid w:val="00D848C3"/>
    <w:rsid w:val="00D84997"/>
    <w:rsid w:val="00D849A7"/>
    <w:rsid w:val="00D849F6"/>
    <w:rsid w:val="00D84A21"/>
    <w:rsid w:val="00D84A48"/>
    <w:rsid w:val="00D84A54"/>
    <w:rsid w:val="00D84A56"/>
    <w:rsid w:val="00D84A8D"/>
    <w:rsid w:val="00D84A91"/>
    <w:rsid w:val="00D84B10"/>
    <w:rsid w:val="00D84B8E"/>
    <w:rsid w:val="00D84B9F"/>
    <w:rsid w:val="00D84BFC"/>
    <w:rsid w:val="00D84C45"/>
    <w:rsid w:val="00D84C5A"/>
    <w:rsid w:val="00D84D15"/>
    <w:rsid w:val="00D84D9C"/>
    <w:rsid w:val="00D84DA5"/>
    <w:rsid w:val="00D84DE0"/>
    <w:rsid w:val="00D84DE4"/>
    <w:rsid w:val="00D84E21"/>
    <w:rsid w:val="00D84F4B"/>
    <w:rsid w:val="00D84FA6"/>
    <w:rsid w:val="00D85045"/>
    <w:rsid w:val="00D8505C"/>
    <w:rsid w:val="00D8511B"/>
    <w:rsid w:val="00D85192"/>
    <w:rsid w:val="00D851B7"/>
    <w:rsid w:val="00D851F2"/>
    <w:rsid w:val="00D85251"/>
    <w:rsid w:val="00D85275"/>
    <w:rsid w:val="00D8533A"/>
    <w:rsid w:val="00D85375"/>
    <w:rsid w:val="00D8544C"/>
    <w:rsid w:val="00D85496"/>
    <w:rsid w:val="00D8558F"/>
    <w:rsid w:val="00D855D0"/>
    <w:rsid w:val="00D855E6"/>
    <w:rsid w:val="00D85618"/>
    <w:rsid w:val="00D8562F"/>
    <w:rsid w:val="00D8567B"/>
    <w:rsid w:val="00D856AF"/>
    <w:rsid w:val="00D856E9"/>
    <w:rsid w:val="00D85865"/>
    <w:rsid w:val="00D858B2"/>
    <w:rsid w:val="00D858EF"/>
    <w:rsid w:val="00D8597D"/>
    <w:rsid w:val="00D859D1"/>
    <w:rsid w:val="00D859DA"/>
    <w:rsid w:val="00D85A00"/>
    <w:rsid w:val="00D85A70"/>
    <w:rsid w:val="00D85A7E"/>
    <w:rsid w:val="00D85BFC"/>
    <w:rsid w:val="00D85C52"/>
    <w:rsid w:val="00D85CF9"/>
    <w:rsid w:val="00D85D70"/>
    <w:rsid w:val="00D85D78"/>
    <w:rsid w:val="00D85D82"/>
    <w:rsid w:val="00D85DA4"/>
    <w:rsid w:val="00D85DDC"/>
    <w:rsid w:val="00D85E67"/>
    <w:rsid w:val="00D85E9A"/>
    <w:rsid w:val="00D85EF0"/>
    <w:rsid w:val="00D85F2A"/>
    <w:rsid w:val="00D85FF0"/>
    <w:rsid w:val="00D86013"/>
    <w:rsid w:val="00D8610F"/>
    <w:rsid w:val="00D86135"/>
    <w:rsid w:val="00D86137"/>
    <w:rsid w:val="00D861A3"/>
    <w:rsid w:val="00D86268"/>
    <w:rsid w:val="00D86395"/>
    <w:rsid w:val="00D863A5"/>
    <w:rsid w:val="00D863BA"/>
    <w:rsid w:val="00D863E0"/>
    <w:rsid w:val="00D863E1"/>
    <w:rsid w:val="00D863E5"/>
    <w:rsid w:val="00D86489"/>
    <w:rsid w:val="00D86499"/>
    <w:rsid w:val="00D864A1"/>
    <w:rsid w:val="00D86507"/>
    <w:rsid w:val="00D86594"/>
    <w:rsid w:val="00D86647"/>
    <w:rsid w:val="00D866C1"/>
    <w:rsid w:val="00D86705"/>
    <w:rsid w:val="00D867FB"/>
    <w:rsid w:val="00D86836"/>
    <w:rsid w:val="00D86904"/>
    <w:rsid w:val="00D86928"/>
    <w:rsid w:val="00D869EA"/>
    <w:rsid w:val="00D86A52"/>
    <w:rsid w:val="00D86B7C"/>
    <w:rsid w:val="00D86BB4"/>
    <w:rsid w:val="00D86BED"/>
    <w:rsid w:val="00D86C0A"/>
    <w:rsid w:val="00D86C7E"/>
    <w:rsid w:val="00D86CE8"/>
    <w:rsid w:val="00D86D1A"/>
    <w:rsid w:val="00D86D4A"/>
    <w:rsid w:val="00D86D54"/>
    <w:rsid w:val="00D86D58"/>
    <w:rsid w:val="00D86D70"/>
    <w:rsid w:val="00D86E50"/>
    <w:rsid w:val="00D86ECB"/>
    <w:rsid w:val="00D86F07"/>
    <w:rsid w:val="00D86F46"/>
    <w:rsid w:val="00D86F87"/>
    <w:rsid w:val="00D86FB2"/>
    <w:rsid w:val="00D86FED"/>
    <w:rsid w:val="00D8703E"/>
    <w:rsid w:val="00D870BF"/>
    <w:rsid w:val="00D87198"/>
    <w:rsid w:val="00D871C9"/>
    <w:rsid w:val="00D8722A"/>
    <w:rsid w:val="00D87239"/>
    <w:rsid w:val="00D87248"/>
    <w:rsid w:val="00D8724F"/>
    <w:rsid w:val="00D87257"/>
    <w:rsid w:val="00D87346"/>
    <w:rsid w:val="00D873B3"/>
    <w:rsid w:val="00D873F0"/>
    <w:rsid w:val="00D87424"/>
    <w:rsid w:val="00D87476"/>
    <w:rsid w:val="00D8748D"/>
    <w:rsid w:val="00D874DF"/>
    <w:rsid w:val="00D874EE"/>
    <w:rsid w:val="00D87532"/>
    <w:rsid w:val="00D87607"/>
    <w:rsid w:val="00D8765C"/>
    <w:rsid w:val="00D87667"/>
    <w:rsid w:val="00D876B1"/>
    <w:rsid w:val="00D876B6"/>
    <w:rsid w:val="00D876C5"/>
    <w:rsid w:val="00D876D6"/>
    <w:rsid w:val="00D87767"/>
    <w:rsid w:val="00D8779E"/>
    <w:rsid w:val="00D877B5"/>
    <w:rsid w:val="00D87806"/>
    <w:rsid w:val="00D8785B"/>
    <w:rsid w:val="00D878CB"/>
    <w:rsid w:val="00D87902"/>
    <w:rsid w:val="00D8793F"/>
    <w:rsid w:val="00D8798C"/>
    <w:rsid w:val="00D879B2"/>
    <w:rsid w:val="00D879D8"/>
    <w:rsid w:val="00D87AD0"/>
    <w:rsid w:val="00D87B0D"/>
    <w:rsid w:val="00D87B47"/>
    <w:rsid w:val="00D87BDC"/>
    <w:rsid w:val="00D87C8D"/>
    <w:rsid w:val="00D87C91"/>
    <w:rsid w:val="00D87CC3"/>
    <w:rsid w:val="00D87D43"/>
    <w:rsid w:val="00D87DB6"/>
    <w:rsid w:val="00D87DD1"/>
    <w:rsid w:val="00D87DF8"/>
    <w:rsid w:val="00D87DFD"/>
    <w:rsid w:val="00D87E7D"/>
    <w:rsid w:val="00D87EFB"/>
    <w:rsid w:val="00D87F06"/>
    <w:rsid w:val="00D87F07"/>
    <w:rsid w:val="00D87F36"/>
    <w:rsid w:val="00D87F8F"/>
    <w:rsid w:val="00D90018"/>
    <w:rsid w:val="00D90074"/>
    <w:rsid w:val="00D900BF"/>
    <w:rsid w:val="00D900DE"/>
    <w:rsid w:val="00D90119"/>
    <w:rsid w:val="00D90170"/>
    <w:rsid w:val="00D901D3"/>
    <w:rsid w:val="00D90248"/>
    <w:rsid w:val="00D90289"/>
    <w:rsid w:val="00D902A6"/>
    <w:rsid w:val="00D90353"/>
    <w:rsid w:val="00D90445"/>
    <w:rsid w:val="00D9048C"/>
    <w:rsid w:val="00D904A9"/>
    <w:rsid w:val="00D904CA"/>
    <w:rsid w:val="00D90510"/>
    <w:rsid w:val="00D9051E"/>
    <w:rsid w:val="00D9055C"/>
    <w:rsid w:val="00D905B5"/>
    <w:rsid w:val="00D90625"/>
    <w:rsid w:val="00D90681"/>
    <w:rsid w:val="00D90698"/>
    <w:rsid w:val="00D906FC"/>
    <w:rsid w:val="00D9071F"/>
    <w:rsid w:val="00D90750"/>
    <w:rsid w:val="00D90751"/>
    <w:rsid w:val="00D90779"/>
    <w:rsid w:val="00D907AE"/>
    <w:rsid w:val="00D907BD"/>
    <w:rsid w:val="00D90837"/>
    <w:rsid w:val="00D9083F"/>
    <w:rsid w:val="00D908C7"/>
    <w:rsid w:val="00D908E7"/>
    <w:rsid w:val="00D908EF"/>
    <w:rsid w:val="00D90973"/>
    <w:rsid w:val="00D909C9"/>
    <w:rsid w:val="00D90A0D"/>
    <w:rsid w:val="00D90AB9"/>
    <w:rsid w:val="00D90ADE"/>
    <w:rsid w:val="00D90B0C"/>
    <w:rsid w:val="00D90B36"/>
    <w:rsid w:val="00D90B61"/>
    <w:rsid w:val="00D90CE0"/>
    <w:rsid w:val="00D90D03"/>
    <w:rsid w:val="00D90D30"/>
    <w:rsid w:val="00D90D9F"/>
    <w:rsid w:val="00D90DF6"/>
    <w:rsid w:val="00D90E23"/>
    <w:rsid w:val="00D90E2C"/>
    <w:rsid w:val="00D90E39"/>
    <w:rsid w:val="00D90EB9"/>
    <w:rsid w:val="00D90EBF"/>
    <w:rsid w:val="00D90F0E"/>
    <w:rsid w:val="00D90F31"/>
    <w:rsid w:val="00D90F50"/>
    <w:rsid w:val="00D90F52"/>
    <w:rsid w:val="00D90F7B"/>
    <w:rsid w:val="00D91012"/>
    <w:rsid w:val="00D9102A"/>
    <w:rsid w:val="00D9105B"/>
    <w:rsid w:val="00D91061"/>
    <w:rsid w:val="00D9106D"/>
    <w:rsid w:val="00D910E3"/>
    <w:rsid w:val="00D910ED"/>
    <w:rsid w:val="00D91115"/>
    <w:rsid w:val="00D91283"/>
    <w:rsid w:val="00D91438"/>
    <w:rsid w:val="00D91457"/>
    <w:rsid w:val="00D91458"/>
    <w:rsid w:val="00D9148B"/>
    <w:rsid w:val="00D9149A"/>
    <w:rsid w:val="00D9158A"/>
    <w:rsid w:val="00D915B3"/>
    <w:rsid w:val="00D915DD"/>
    <w:rsid w:val="00D91613"/>
    <w:rsid w:val="00D9167C"/>
    <w:rsid w:val="00D916C4"/>
    <w:rsid w:val="00D9179F"/>
    <w:rsid w:val="00D917A4"/>
    <w:rsid w:val="00D917B0"/>
    <w:rsid w:val="00D91872"/>
    <w:rsid w:val="00D9188F"/>
    <w:rsid w:val="00D918BA"/>
    <w:rsid w:val="00D918F2"/>
    <w:rsid w:val="00D918F6"/>
    <w:rsid w:val="00D919C2"/>
    <w:rsid w:val="00D91B1F"/>
    <w:rsid w:val="00D91B43"/>
    <w:rsid w:val="00D91C7E"/>
    <w:rsid w:val="00D91C99"/>
    <w:rsid w:val="00D91CE3"/>
    <w:rsid w:val="00D91D05"/>
    <w:rsid w:val="00D91D0C"/>
    <w:rsid w:val="00D91D1F"/>
    <w:rsid w:val="00D91DCC"/>
    <w:rsid w:val="00D91E2B"/>
    <w:rsid w:val="00D91EF1"/>
    <w:rsid w:val="00D91EF6"/>
    <w:rsid w:val="00D91F40"/>
    <w:rsid w:val="00D91F44"/>
    <w:rsid w:val="00D91F81"/>
    <w:rsid w:val="00D92049"/>
    <w:rsid w:val="00D920CA"/>
    <w:rsid w:val="00D92116"/>
    <w:rsid w:val="00D9216D"/>
    <w:rsid w:val="00D9217D"/>
    <w:rsid w:val="00D921A3"/>
    <w:rsid w:val="00D92206"/>
    <w:rsid w:val="00D92224"/>
    <w:rsid w:val="00D92246"/>
    <w:rsid w:val="00D9225F"/>
    <w:rsid w:val="00D92397"/>
    <w:rsid w:val="00D924D5"/>
    <w:rsid w:val="00D925A8"/>
    <w:rsid w:val="00D925E4"/>
    <w:rsid w:val="00D92765"/>
    <w:rsid w:val="00D927AB"/>
    <w:rsid w:val="00D927AD"/>
    <w:rsid w:val="00D9280E"/>
    <w:rsid w:val="00D9284F"/>
    <w:rsid w:val="00D92867"/>
    <w:rsid w:val="00D928EA"/>
    <w:rsid w:val="00D92A6C"/>
    <w:rsid w:val="00D92A7A"/>
    <w:rsid w:val="00D92AA6"/>
    <w:rsid w:val="00D92AE2"/>
    <w:rsid w:val="00D92B17"/>
    <w:rsid w:val="00D92B20"/>
    <w:rsid w:val="00D92B39"/>
    <w:rsid w:val="00D92B5B"/>
    <w:rsid w:val="00D92B9B"/>
    <w:rsid w:val="00D92BCF"/>
    <w:rsid w:val="00D92C04"/>
    <w:rsid w:val="00D92C26"/>
    <w:rsid w:val="00D92CB0"/>
    <w:rsid w:val="00D92CB3"/>
    <w:rsid w:val="00D92D2C"/>
    <w:rsid w:val="00D92D2E"/>
    <w:rsid w:val="00D92D45"/>
    <w:rsid w:val="00D92D88"/>
    <w:rsid w:val="00D92DB2"/>
    <w:rsid w:val="00D92E1C"/>
    <w:rsid w:val="00D92E5F"/>
    <w:rsid w:val="00D92E80"/>
    <w:rsid w:val="00D92F2D"/>
    <w:rsid w:val="00D92F2F"/>
    <w:rsid w:val="00D92F35"/>
    <w:rsid w:val="00D92F40"/>
    <w:rsid w:val="00D92F7C"/>
    <w:rsid w:val="00D92F95"/>
    <w:rsid w:val="00D92FDD"/>
    <w:rsid w:val="00D92FF3"/>
    <w:rsid w:val="00D93009"/>
    <w:rsid w:val="00D9307A"/>
    <w:rsid w:val="00D930A0"/>
    <w:rsid w:val="00D930A8"/>
    <w:rsid w:val="00D930C2"/>
    <w:rsid w:val="00D930C3"/>
    <w:rsid w:val="00D9311B"/>
    <w:rsid w:val="00D93132"/>
    <w:rsid w:val="00D93189"/>
    <w:rsid w:val="00D9319D"/>
    <w:rsid w:val="00D931C6"/>
    <w:rsid w:val="00D931F5"/>
    <w:rsid w:val="00D93247"/>
    <w:rsid w:val="00D932E1"/>
    <w:rsid w:val="00D9336F"/>
    <w:rsid w:val="00D93392"/>
    <w:rsid w:val="00D933DF"/>
    <w:rsid w:val="00D93454"/>
    <w:rsid w:val="00D93562"/>
    <w:rsid w:val="00D9361A"/>
    <w:rsid w:val="00D9362B"/>
    <w:rsid w:val="00D936C8"/>
    <w:rsid w:val="00D9373A"/>
    <w:rsid w:val="00D9375F"/>
    <w:rsid w:val="00D9378E"/>
    <w:rsid w:val="00D937D2"/>
    <w:rsid w:val="00D9382F"/>
    <w:rsid w:val="00D938AF"/>
    <w:rsid w:val="00D938F1"/>
    <w:rsid w:val="00D93909"/>
    <w:rsid w:val="00D93944"/>
    <w:rsid w:val="00D93959"/>
    <w:rsid w:val="00D93963"/>
    <w:rsid w:val="00D939BE"/>
    <w:rsid w:val="00D939F6"/>
    <w:rsid w:val="00D93A1F"/>
    <w:rsid w:val="00D93A62"/>
    <w:rsid w:val="00D93A6C"/>
    <w:rsid w:val="00D93A82"/>
    <w:rsid w:val="00D93B0E"/>
    <w:rsid w:val="00D93B2B"/>
    <w:rsid w:val="00D93B57"/>
    <w:rsid w:val="00D93BDB"/>
    <w:rsid w:val="00D93C28"/>
    <w:rsid w:val="00D93C9B"/>
    <w:rsid w:val="00D93D5D"/>
    <w:rsid w:val="00D93D8B"/>
    <w:rsid w:val="00D93DA2"/>
    <w:rsid w:val="00D93DF2"/>
    <w:rsid w:val="00D93F13"/>
    <w:rsid w:val="00D93F30"/>
    <w:rsid w:val="00D93F5D"/>
    <w:rsid w:val="00D93F7A"/>
    <w:rsid w:val="00D93F7D"/>
    <w:rsid w:val="00D93FC7"/>
    <w:rsid w:val="00D94090"/>
    <w:rsid w:val="00D940BF"/>
    <w:rsid w:val="00D94105"/>
    <w:rsid w:val="00D9411E"/>
    <w:rsid w:val="00D94151"/>
    <w:rsid w:val="00D9419A"/>
    <w:rsid w:val="00D941E9"/>
    <w:rsid w:val="00D941F7"/>
    <w:rsid w:val="00D9427E"/>
    <w:rsid w:val="00D94298"/>
    <w:rsid w:val="00D942A7"/>
    <w:rsid w:val="00D942AE"/>
    <w:rsid w:val="00D94300"/>
    <w:rsid w:val="00D9433C"/>
    <w:rsid w:val="00D9437E"/>
    <w:rsid w:val="00D943DC"/>
    <w:rsid w:val="00D944D8"/>
    <w:rsid w:val="00D944E4"/>
    <w:rsid w:val="00D9454D"/>
    <w:rsid w:val="00D9454F"/>
    <w:rsid w:val="00D945C5"/>
    <w:rsid w:val="00D945C9"/>
    <w:rsid w:val="00D945FC"/>
    <w:rsid w:val="00D9469C"/>
    <w:rsid w:val="00D9478F"/>
    <w:rsid w:val="00D947D4"/>
    <w:rsid w:val="00D947F6"/>
    <w:rsid w:val="00D94814"/>
    <w:rsid w:val="00D9485C"/>
    <w:rsid w:val="00D948F4"/>
    <w:rsid w:val="00D94923"/>
    <w:rsid w:val="00D9495C"/>
    <w:rsid w:val="00D94965"/>
    <w:rsid w:val="00D94975"/>
    <w:rsid w:val="00D94A47"/>
    <w:rsid w:val="00D94AAA"/>
    <w:rsid w:val="00D94B51"/>
    <w:rsid w:val="00D94B82"/>
    <w:rsid w:val="00D94BD0"/>
    <w:rsid w:val="00D94C35"/>
    <w:rsid w:val="00D94C4C"/>
    <w:rsid w:val="00D94C6D"/>
    <w:rsid w:val="00D94CD1"/>
    <w:rsid w:val="00D94D4E"/>
    <w:rsid w:val="00D94D60"/>
    <w:rsid w:val="00D94DB1"/>
    <w:rsid w:val="00D94DC2"/>
    <w:rsid w:val="00D94E0A"/>
    <w:rsid w:val="00D94E54"/>
    <w:rsid w:val="00D94E81"/>
    <w:rsid w:val="00D94E9C"/>
    <w:rsid w:val="00D94EBF"/>
    <w:rsid w:val="00D94F2E"/>
    <w:rsid w:val="00D94F4E"/>
    <w:rsid w:val="00D94F52"/>
    <w:rsid w:val="00D94F7D"/>
    <w:rsid w:val="00D94F93"/>
    <w:rsid w:val="00D95026"/>
    <w:rsid w:val="00D9504C"/>
    <w:rsid w:val="00D9508C"/>
    <w:rsid w:val="00D9509D"/>
    <w:rsid w:val="00D950E9"/>
    <w:rsid w:val="00D950F1"/>
    <w:rsid w:val="00D95126"/>
    <w:rsid w:val="00D9513D"/>
    <w:rsid w:val="00D95189"/>
    <w:rsid w:val="00D951E2"/>
    <w:rsid w:val="00D951EF"/>
    <w:rsid w:val="00D952BA"/>
    <w:rsid w:val="00D952E4"/>
    <w:rsid w:val="00D95399"/>
    <w:rsid w:val="00D953C4"/>
    <w:rsid w:val="00D953D4"/>
    <w:rsid w:val="00D9541D"/>
    <w:rsid w:val="00D954A1"/>
    <w:rsid w:val="00D95522"/>
    <w:rsid w:val="00D9554E"/>
    <w:rsid w:val="00D9560A"/>
    <w:rsid w:val="00D95619"/>
    <w:rsid w:val="00D95649"/>
    <w:rsid w:val="00D95680"/>
    <w:rsid w:val="00D95703"/>
    <w:rsid w:val="00D95704"/>
    <w:rsid w:val="00D9570D"/>
    <w:rsid w:val="00D95785"/>
    <w:rsid w:val="00D9580D"/>
    <w:rsid w:val="00D95813"/>
    <w:rsid w:val="00D9587B"/>
    <w:rsid w:val="00D9590D"/>
    <w:rsid w:val="00D959F0"/>
    <w:rsid w:val="00D959F6"/>
    <w:rsid w:val="00D95AAD"/>
    <w:rsid w:val="00D95AAF"/>
    <w:rsid w:val="00D95AD8"/>
    <w:rsid w:val="00D95AE2"/>
    <w:rsid w:val="00D95B0D"/>
    <w:rsid w:val="00D95B2B"/>
    <w:rsid w:val="00D95B55"/>
    <w:rsid w:val="00D95B7F"/>
    <w:rsid w:val="00D95B9F"/>
    <w:rsid w:val="00D95BC2"/>
    <w:rsid w:val="00D95C60"/>
    <w:rsid w:val="00D95C9F"/>
    <w:rsid w:val="00D95D1D"/>
    <w:rsid w:val="00D95D2B"/>
    <w:rsid w:val="00D95D72"/>
    <w:rsid w:val="00D95DB9"/>
    <w:rsid w:val="00D95DD9"/>
    <w:rsid w:val="00D95DEE"/>
    <w:rsid w:val="00D95DF9"/>
    <w:rsid w:val="00D95E2D"/>
    <w:rsid w:val="00D95E6C"/>
    <w:rsid w:val="00D95E80"/>
    <w:rsid w:val="00D95EA5"/>
    <w:rsid w:val="00D95EA9"/>
    <w:rsid w:val="00D95F60"/>
    <w:rsid w:val="00D960B9"/>
    <w:rsid w:val="00D960DE"/>
    <w:rsid w:val="00D960EA"/>
    <w:rsid w:val="00D9612E"/>
    <w:rsid w:val="00D96161"/>
    <w:rsid w:val="00D9622B"/>
    <w:rsid w:val="00D96260"/>
    <w:rsid w:val="00D962AF"/>
    <w:rsid w:val="00D96349"/>
    <w:rsid w:val="00D96361"/>
    <w:rsid w:val="00D9636C"/>
    <w:rsid w:val="00D9641D"/>
    <w:rsid w:val="00D9646D"/>
    <w:rsid w:val="00D96542"/>
    <w:rsid w:val="00D9654A"/>
    <w:rsid w:val="00D9655B"/>
    <w:rsid w:val="00D965A5"/>
    <w:rsid w:val="00D965D9"/>
    <w:rsid w:val="00D965E9"/>
    <w:rsid w:val="00D96689"/>
    <w:rsid w:val="00D966E4"/>
    <w:rsid w:val="00D967B8"/>
    <w:rsid w:val="00D9683F"/>
    <w:rsid w:val="00D96880"/>
    <w:rsid w:val="00D9694E"/>
    <w:rsid w:val="00D96A0E"/>
    <w:rsid w:val="00D96A95"/>
    <w:rsid w:val="00D96AA9"/>
    <w:rsid w:val="00D96AAD"/>
    <w:rsid w:val="00D96B09"/>
    <w:rsid w:val="00D96B14"/>
    <w:rsid w:val="00D96B53"/>
    <w:rsid w:val="00D96B6C"/>
    <w:rsid w:val="00D96B81"/>
    <w:rsid w:val="00D96BD4"/>
    <w:rsid w:val="00D96BFB"/>
    <w:rsid w:val="00D96C18"/>
    <w:rsid w:val="00D96C62"/>
    <w:rsid w:val="00D96CC5"/>
    <w:rsid w:val="00D96CE4"/>
    <w:rsid w:val="00D96CF7"/>
    <w:rsid w:val="00D96D81"/>
    <w:rsid w:val="00D96DC5"/>
    <w:rsid w:val="00D96E06"/>
    <w:rsid w:val="00D96E76"/>
    <w:rsid w:val="00D96E80"/>
    <w:rsid w:val="00D96EC7"/>
    <w:rsid w:val="00D96F91"/>
    <w:rsid w:val="00D96FA4"/>
    <w:rsid w:val="00D96FE9"/>
    <w:rsid w:val="00D96FFF"/>
    <w:rsid w:val="00D9703A"/>
    <w:rsid w:val="00D97058"/>
    <w:rsid w:val="00D97099"/>
    <w:rsid w:val="00D970C6"/>
    <w:rsid w:val="00D970EC"/>
    <w:rsid w:val="00D9713F"/>
    <w:rsid w:val="00D97197"/>
    <w:rsid w:val="00D971C6"/>
    <w:rsid w:val="00D971FD"/>
    <w:rsid w:val="00D97201"/>
    <w:rsid w:val="00D97256"/>
    <w:rsid w:val="00D97270"/>
    <w:rsid w:val="00D972F8"/>
    <w:rsid w:val="00D9732E"/>
    <w:rsid w:val="00D97341"/>
    <w:rsid w:val="00D97352"/>
    <w:rsid w:val="00D97364"/>
    <w:rsid w:val="00D973AD"/>
    <w:rsid w:val="00D97402"/>
    <w:rsid w:val="00D9745A"/>
    <w:rsid w:val="00D974FD"/>
    <w:rsid w:val="00D97512"/>
    <w:rsid w:val="00D9754F"/>
    <w:rsid w:val="00D97555"/>
    <w:rsid w:val="00D975D8"/>
    <w:rsid w:val="00D97713"/>
    <w:rsid w:val="00D9774E"/>
    <w:rsid w:val="00D977DC"/>
    <w:rsid w:val="00D9782C"/>
    <w:rsid w:val="00D97840"/>
    <w:rsid w:val="00D9787F"/>
    <w:rsid w:val="00D978A3"/>
    <w:rsid w:val="00D978A9"/>
    <w:rsid w:val="00D97A08"/>
    <w:rsid w:val="00D97A21"/>
    <w:rsid w:val="00D97A22"/>
    <w:rsid w:val="00D97AB5"/>
    <w:rsid w:val="00D97AF6"/>
    <w:rsid w:val="00D97B80"/>
    <w:rsid w:val="00D97C02"/>
    <w:rsid w:val="00D97C9D"/>
    <w:rsid w:val="00D97CC6"/>
    <w:rsid w:val="00D97D4B"/>
    <w:rsid w:val="00D97DEC"/>
    <w:rsid w:val="00D97E66"/>
    <w:rsid w:val="00D97E6C"/>
    <w:rsid w:val="00D97E6D"/>
    <w:rsid w:val="00D97F74"/>
    <w:rsid w:val="00D97F88"/>
    <w:rsid w:val="00DA004F"/>
    <w:rsid w:val="00DA00B5"/>
    <w:rsid w:val="00DA0162"/>
    <w:rsid w:val="00DA0193"/>
    <w:rsid w:val="00DA02E6"/>
    <w:rsid w:val="00DA03BA"/>
    <w:rsid w:val="00DA0404"/>
    <w:rsid w:val="00DA0445"/>
    <w:rsid w:val="00DA045B"/>
    <w:rsid w:val="00DA04B2"/>
    <w:rsid w:val="00DA04B6"/>
    <w:rsid w:val="00DA04BE"/>
    <w:rsid w:val="00DA0501"/>
    <w:rsid w:val="00DA0517"/>
    <w:rsid w:val="00DA0544"/>
    <w:rsid w:val="00DA0582"/>
    <w:rsid w:val="00DA0583"/>
    <w:rsid w:val="00DA0591"/>
    <w:rsid w:val="00DA0656"/>
    <w:rsid w:val="00DA065A"/>
    <w:rsid w:val="00DA0663"/>
    <w:rsid w:val="00DA0737"/>
    <w:rsid w:val="00DA075D"/>
    <w:rsid w:val="00DA078B"/>
    <w:rsid w:val="00DA07B5"/>
    <w:rsid w:val="00DA07FD"/>
    <w:rsid w:val="00DA086A"/>
    <w:rsid w:val="00DA0876"/>
    <w:rsid w:val="00DA0946"/>
    <w:rsid w:val="00DA0971"/>
    <w:rsid w:val="00DA09B6"/>
    <w:rsid w:val="00DA09FC"/>
    <w:rsid w:val="00DA0A0A"/>
    <w:rsid w:val="00DA0A0D"/>
    <w:rsid w:val="00DA0A21"/>
    <w:rsid w:val="00DA0AE6"/>
    <w:rsid w:val="00DA0B87"/>
    <w:rsid w:val="00DA0BCD"/>
    <w:rsid w:val="00DA0BD0"/>
    <w:rsid w:val="00DA0C23"/>
    <w:rsid w:val="00DA0C90"/>
    <w:rsid w:val="00DA0C95"/>
    <w:rsid w:val="00DA0D20"/>
    <w:rsid w:val="00DA0DCC"/>
    <w:rsid w:val="00DA0DDC"/>
    <w:rsid w:val="00DA0E67"/>
    <w:rsid w:val="00DA0E6F"/>
    <w:rsid w:val="00DA0EF8"/>
    <w:rsid w:val="00DA0F0B"/>
    <w:rsid w:val="00DA0FD1"/>
    <w:rsid w:val="00DA0FFF"/>
    <w:rsid w:val="00DA1098"/>
    <w:rsid w:val="00DA10CB"/>
    <w:rsid w:val="00DA1134"/>
    <w:rsid w:val="00DA1154"/>
    <w:rsid w:val="00DA11DF"/>
    <w:rsid w:val="00DA11E6"/>
    <w:rsid w:val="00DA11E7"/>
    <w:rsid w:val="00DA11ED"/>
    <w:rsid w:val="00DA1214"/>
    <w:rsid w:val="00DA12ED"/>
    <w:rsid w:val="00DA131D"/>
    <w:rsid w:val="00DA1349"/>
    <w:rsid w:val="00DA13D6"/>
    <w:rsid w:val="00DA13FC"/>
    <w:rsid w:val="00DA13FD"/>
    <w:rsid w:val="00DA1402"/>
    <w:rsid w:val="00DA1421"/>
    <w:rsid w:val="00DA145C"/>
    <w:rsid w:val="00DA1467"/>
    <w:rsid w:val="00DA146E"/>
    <w:rsid w:val="00DA149D"/>
    <w:rsid w:val="00DA14D4"/>
    <w:rsid w:val="00DA14EF"/>
    <w:rsid w:val="00DA1562"/>
    <w:rsid w:val="00DA157A"/>
    <w:rsid w:val="00DA157E"/>
    <w:rsid w:val="00DA15C0"/>
    <w:rsid w:val="00DA165C"/>
    <w:rsid w:val="00DA169B"/>
    <w:rsid w:val="00DA16CF"/>
    <w:rsid w:val="00DA16D9"/>
    <w:rsid w:val="00DA1705"/>
    <w:rsid w:val="00DA175C"/>
    <w:rsid w:val="00DA189F"/>
    <w:rsid w:val="00DA18BC"/>
    <w:rsid w:val="00DA1923"/>
    <w:rsid w:val="00DA1939"/>
    <w:rsid w:val="00DA1ABB"/>
    <w:rsid w:val="00DA1AE3"/>
    <w:rsid w:val="00DA1AED"/>
    <w:rsid w:val="00DA1AF8"/>
    <w:rsid w:val="00DA1B81"/>
    <w:rsid w:val="00DA1BB2"/>
    <w:rsid w:val="00DA1C41"/>
    <w:rsid w:val="00DA1C77"/>
    <w:rsid w:val="00DA1CA4"/>
    <w:rsid w:val="00DA1D1C"/>
    <w:rsid w:val="00DA1E30"/>
    <w:rsid w:val="00DA1E7A"/>
    <w:rsid w:val="00DA1E84"/>
    <w:rsid w:val="00DA1F7F"/>
    <w:rsid w:val="00DA2065"/>
    <w:rsid w:val="00DA20A2"/>
    <w:rsid w:val="00DA20A5"/>
    <w:rsid w:val="00DA2140"/>
    <w:rsid w:val="00DA215B"/>
    <w:rsid w:val="00DA2208"/>
    <w:rsid w:val="00DA2260"/>
    <w:rsid w:val="00DA22C4"/>
    <w:rsid w:val="00DA2323"/>
    <w:rsid w:val="00DA2424"/>
    <w:rsid w:val="00DA246E"/>
    <w:rsid w:val="00DA2487"/>
    <w:rsid w:val="00DA24ED"/>
    <w:rsid w:val="00DA252E"/>
    <w:rsid w:val="00DA257A"/>
    <w:rsid w:val="00DA25BB"/>
    <w:rsid w:val="00DA25FC"/>
    <w:rsid w:val="00DA2638"/>
    <w:rsid w:val="00DA269F"/>
    <w:rsid w:val="00DA2702"/>
    <w:rsid w:val="00DA2759"/>
    <w:rsid w:val="00DA27D5"/>
    <w:rsid w:val="00DA2800"/>
    <w:rsid w:val="00DA29CA"/>
    <w:rsid w:val="00DA29CD"/>
    <w:rsid w:val="00DA2A05"/>
    <w:rsid w:val="00DA2A18"/>
    <w:rsid w:val="00DA2A88"/>
    <w:rsid w:val="00DA2ACC"/>
    <w:rsid w:val="00DA2BD5"/>
    <w:rsid w:val="00DA2BDF"/>
    <w:rsid w:val="00DA2C9B"/>
    <w:rsid w:val="00DA2CB1"/>
    <w:rsid w:val="00DA2CC3"/>
    <w:rsid w:val="00DA2CD0"/>
    <w:rsid w:val="00DA2D02"/>
    <w:rsid w:val="00DA2D73"/>
    <w:rsid w:val="00DA2DFB"/>
    <w:rsid w:val="00DA2EC7"/>
    <w:rsid w:val="00DA2FEC"/>
    <w:rsid w:val="00DA2FF3"/>
    <w:rsid w:val="00DA3001"/>
    <w:rsid w:val="00DA30AD"/>
    <w:rsid w:val="00DA30B2"/>
    <w:rsid w:val="00DA30DC"/>
    <w:rsid w:val="00DA311E"/>
    <w:rsid w:val="00DA312F"/>
    <w:rsid w:val="00DA31B6"/>
    <w:rsid w:val="00DA3269"/>
    <w:rsid w:val="00DA32AA"/>
    <w:rsid w:val="00DA32E4"/>
    <w:rsid w:val="00DA33AD"/>
    <w:rsid w:val="00DA33B7"/>
    <w:rsid w:val="00DA343B"/>
    <w:rsid w:val="00DA3443"/>
    <w:rsid w:val="00DA347C"/>
    <w:rsid w:val="00DA34AB"/>
    <w:rsid w:val="00DA3506"/>
    <w:rsid w:val="00DA3522"/>
    <w:rsid w:val="00DA3537"/>
    <w:rsid w:val="00DA3653"/>
    <w:rsid w:val="00DA3734"/>
    <w:rsid w:val="00DA3765"/>
    <w:rsid w:val="00DA380B"/>
    <w:rsid w:val="00DA388F"/>
    <w:rsid w:val="00DA38A8"/>
    <w:rsid w:val="00DA38BF"/>
    <w:rsid w:val="00DA391A"/>
    <w:rsid w:val="00DA3959"/>
    <w:rsid w:val="00DA39B0"/>
    <w:rsid w:val="00DA3A67"/>
    <w:rsid w:val="00DA3A83"/>
    <w:rsid w:val="00DA3B2F"/>
    <w:rsid w:val="00DA3B8E"/>
    <w:rsid w:val="00DA3BB3"/>
    <w:rsid w:val="00DA3BC0"/>
    <w:rsid w:val="00DA3BE0"/>
    <w:rsid w:val="00DA3BE1"/>
    <w:rsid w:val="00DA3C4F"/>
    <w:rsid w:val="00DA3C86"/>
    <w:rsid w:val="00DA3CC8"/>
    <w:rsid w:val="00DA3CF6"/>
    <w:rsid w:val="00DA3D15"/>
    <w:rsid w:val="00DA3D18"/>
    <w:rsid w:val="00DA3D7E"/>
    <w:rsid w:val="00DA3D93"/>
    <w:rsid w:val="00DA3DE5"/>
    <w:rsid w:val="00DA3E6D"/>
    <w:rsid w:val="00DA3EB1"/>
    <w:rsid w:val="00DA3EB7"/>
    <w:rsid w:val="00DA3EC7"/>
    <w:rsid w:val="00DA3EF0"/>
    <w:rsid w:val="00DA3F0D"/>
    <w:rsid w:val="00DA3F2A"/>
    <w:rsid w:val="00DA400C"/>
    <w:rsid w:val="00DA402D"/>
    <w:rsid w:val="00DA4039"/>
    <w:rsid w:val="00DA404F"/>
    <w:rsid w:val="00DA40C6"/>
    <w:rsid w:val="00DA40C7"/>
    <w:rsid w:val="00DA4100"/>
    <w:rsid w:val="00DA4144"/>
    <w:rsid w:val="00DA4191"/>
    <w:rsid w:val="00DA41A8"/>
    <w:rsid w:val="00DA4296"/>
    <w:rsid w:val="00DA42CD"/>
    <w:rsid w:val="00DA4312"/>
    <w:rsid w:val="00DA4376"/>
    <w:rsid w:val="00DA437F"/>
    <w:rsid w:val="00DA4444"/>
    <w:rsid w:val="00DA4485"/>
    <w:rsid w:val="00DA44B4"/>
    <w:rsid w:val="00DA44E7"/>
    <w:rsid w:val="00DA4501"/>
    <w:rsid w:val="00DA457D"/>
    <w:rsid w:val="00DA45AB"/>
    <w:rsid w:val="00DA4693"/>
    <w:rsid w:val="00DA4812"/>
    <w:rsid w:val="00DA4871"/>
    <w:rsid w:val="00DA4881"/>
    <w:rsid w:val="00DA4898"/>
    <w:rsid w:val="00DA48ED"/>
    <w:rsid w:val="00DA48FC"/>
    <w:rsid w:val="00DA4919"/>
    <w:rsid w:val="00DA491A"/>
    <w:rsid w:val="00DA4A42"/>
    <w:rsid w:val="00DA4AA1"/>
    <w:rsid w:val="00DA4B73"/>
    <w:rsid w:val="00DA4B76"/>
    <w:rsid w:val="00DA4BCE"/>
    <w:rsid w:val="00DA4C46"/>
    <w:rsid w:val="00DA4C5D"/>
    <w:rsid w:val="00DA4C5F"/>
    <w:rsid w:val="00DA4CA7"/>
    <w:rsid w:val="00DA4CC3"/>
    <w:rsid w:val="00DA4D69"/>
    <w:rsid w:val="00DA4EA4"/>
    <w:rsid w:val="00DA5020"/>
    <w:rsid w:val="00DA50BD"/>
    <w:rsid w:val="00DA50DB"/>
    <w:rsid w:val="00DA5112"/>
    <w:rsid w:val="00DA518A"/>
    <w:rsid w:val="00DA5193"/>
    <w:rsid w:val="00DA5232"/>
    <w:rsid w:val="00DA525C"/>
    <w:rsid w:val="00DA526C"/>
    <w:rsid w:val="00DA52DC"/>
    <w:rsid w:val="00DA52DF"/>
    <w:rsid w:val="00DA52E8"/>
    <w:rsid w:val="00DA531D"/>
    <w:rsid w:val="00DA536B"/>
    <w:rsid w:val="00DA5374"/>
    <w:rsid w:val="00DA53AD"/>
    <w:rsid w:val="00DA53DD"/>
    <w:rsid w:val="00DA53E2"/>
    <w:rsid w:val="00DA53EC"/>
    <w:rsid w:val="00DA5428"/>
    <w:rsid w:val="00DA543A"/>
    <w:rsid w:val="00DA5440"/>
    <w:rsid w:val="00DA54B7"/>
    <w:rsid w:val="00DA54BC"/>
    <w:rsid w:val="00DA56D6"/>
    <w:rsid w:val="00DA5712"/>
    <w:rsid w:val="00DA5913"/>
    <w:rsid w:val="00DA5922"/>
    <w:rsid w:val="00DA59C9"/>
    <w:rsid w:val="00DA59E0"/>
    <w:rsid w:val="00DA59FB"/>
    <w:rsid w:val="00DA5A5F"/>
    <w:rsid w:val="00DA5A76"/>
    <w:rsid w:val="00DA5A8C"/>
    <w:rsid w:val="00DA5AB5"/>
    <w:rsid w:val="00DA5BA2"/>
    <w:rsid w:val="00DA5BA7"/>
    <w:rsid w:val="00DA5BD3"/>
    <w:rsid w:val="00DA5BF0"/>
    <w:rsid w:val="00DA5C3D"/>
    <w:rsid w:val="00DA5D02"/>
    <w:rsid w:val="00DA5D3F"/>
    <w:rsid w:val="00DA5E12"/>
    <w:rsid w:val="00DA5E9D"/>
    <w:rsid w:val="00DA5EEE"/>
    <w:rsid w:val="00DA5F1D"/>
    <w:rsid w:val="00DA5FBA"/>
    <w:rsid w:val="00DA5FEF"/>
    <w:rsid w:val="00DA6030"/>
    <w:rsid w:val="00DA60CF"/>
    <w:rsid w:val="00DA6121"/>
    <w:rsid w:val="00DA6148"/>
    <w:rsid w:val="00DA6179"/>
    <w:rsid w:val="00DA619F"/>
    <w:rsid w:val="00DA61D9"/>
    <w:rsid w:val="00DA6212"/>
    <w:rsid w:val="00DA6214"/>
    <w:rsid w:val="00DA6253"/>
    <w:rsid w:val="00DA6293"/>
    <w:rsid w:val="00DA6321"/>
    <w:rsid w:val="00DA6326"/>
    <w:rsid w:val="00DA6336"/>
    <w:rsid w:val="00DA6398"/>
    <w:rsid w:val="00DA63F3"/>
    <w:rsid w:val="00DA6406"/>
    <w:rsid w:val="00DA640C"/>
    <w:rsid w:val="00DA6426"/>
    <w:rsid w:val="00DA644D"/>
    <w:rsid w:val="00DA64D0"/>
    <w:rsid w:val="00DA64DE"/>
    <w:rsid w:val="00DA65A8"/>
    <w:rsid w:val="00DA66DF"/>
    <w:rsid w:val="00DA6724"/>
    <w:rsid w:val="00DA676C"/>
    <w:rsid w:val="00DA6776"/>
    <w:rsid w:val="00DA6857"/>
    <w:rsid w:val="00DA6918"/>
    <w:rsid w:val="00DA6924"/>
    <w:rsid w:val="00DA6989"/>
    <w:rsid w:val="00DA69AD"/>
    <w:rsid w:val="00DA69D4"/>
    <w:rsid w:val="00DA69F3"/>
    <w:rsid w:val="00DA6A77"/>
    <w:rsid w:val="00DA6AEA"/>
    <w:rsid w:val="00DA6B72"/>
    <w:rsid w:val="00DA6B9A"/>
    <w:rsid w:val="00DA6BA2"/>
    <w:rsid w:val="00DA6C90"/>
    <w:rsid w:val="00DA6C91"/>
    <w:rsid w:val="00DA6C9D"/>
    <w:rsid w:val="00DA6CF5"/>
    <w:rsid w:val="00DA6DEA"/>
    <w:rsid w:val="00DA6DF3"/>
    <w:rsid w:val="00DA6E6E"/>
    <w:rsid w:val="00DA6EBD"/>
    <w:rsid w:val="00DA6EDE"/>
    <w:rsid w:val="00DA6F87"/>
    <w:rsid w:val="00DA6FE7"/>
    <w:rsid w:val="00DA7067"/>
    <w:rsid w:val="00DA7092"/>
    <w:rsid w:val="00DA70A2"/>
    <w:rsid w:val="00DA70AE"/>
    <w:rsid w:val="00DA70D3"/>
    <w:rsid w:val="00DA711E"/>
    <w:rsid w:val="00DA712B"/>
    <w:rsid w:val="00DA7186"/>
    <w:rsid w:val="00DA71B1"/>
    <w:rsid w:val="00DA71D7"/>
    <w:rsid w:val="00DA71E7"/>
    <w:rsid w:val="00DA722F"/>
    <w:rsid w:val="00DA7287"/>
    <w:rsid w:val="00DA72CE"/>
    <w:rsid w:val="00DA7359"/>
    <w:rsid w:val="00DA7361"/>
    <w:rsid w:val="00DA7469"/>
    <w:rsid w:val="00DA750F"/>
    <w:rsid w:val="00DA75B7"/>
    <w:rsid w:val="00DA762E"/>
    <w:rsid w:val="00DA7641"/>
    <w:rsid w:val="00DA766A"/>
    <w:rsid w:val="00DA778C"/>
    <w:rsid w:val="00DA7796"/>
    <w:rsid w:val="00DA77C5"/>
    <w:rsid w:val="00DA7830"/>
    <w:rsid w:val="00DA784E"/>
    <w:rsid w:val="00DA784F"/>
    <w:rsid w:val="00DA7874"/>
    <w:rsid w:val="00DA78A7"/>
    <w:rsid w:val="00DA78B9"/>
    <w:rsid w:val="00DA78C8"/>
    <w:rsid w:val="00DA78CC"/>
    <w:rsid w:val="00DA78D4"/>
    <w:rsid w:val="00DA7913"/>
    <w:rsid w:val="00DA7931"/>
    <w:rsid w:val="00DA7A1F"/>
    <w:rsid w:val="00DA7A53"/>
    <w:rsid w:val="00DA7A63"/>
    <w:rsid w:val="00DA7A67"/>
    <w:rsid w:val="00DA7B75"/>
    <w:rsid w:val="00DA7C36"/>
    <w:rsid w:val="00DA7D5F"/>
    <w:rsid w:val="00DA7DB0"/>
    <w:rsid w:val="00DA7DE9"/>
    <w:rsid w:val="00DA7E31"/>
    <w:rsid w:val="00DA7E4A"/>
    <w:rsid w:val="00DA7EE2"/>
    <w:rsid w:val="00DA7F6C"/>
    <w:rsid w:val="00DA7FA8"/>
    <w:rsid w:val="00DA7FE6"/>
    <w:rsid w:val="00DB00B5"/>
    <w:rsid w:val="00DB01F7"/>
    <w:rsid w:val="00DB0271"/>
    <w:rsid w:val="00DB02A6"/>
    <w:rsid w:val="00DB0358"/>
    <w:rsid w:val="00DB0374"/>
    <w:rsid w:val="00DB03B0"/>
    <w:rsid w:val="00DB03F6"/>
    <w:rsid w:val="00DB040B"/>
    <w:rsid w:val="00DB049E"/>
    <w:rsid w:val="00DB04B7"/>
    <w:rsid w:val="00DB04CE"/>
    <w:rsid w:val="00DB055C"/>
    <w:rsid w:val="00DB0589"/>
    <w:rsid w:val="00DB060F"/>
    <w:rsid w:val="00DB0672"/>
    <w:rsid w:val="00DB0753"/>
    <w:rsid w:val="00DB081E"/>
    <w:rsid w:val="00DB085C"/>
    <w:rsid w:val="00DB08B3"/>
    <w:rsid w:val="00DB08E9"/>
    <w:rsid w:val="00DB0974"/>
    <w:rsid w:val="00DB09BC"/>
    <w:rsid w:val="00DB0A5F"/>
    <w:rsid w:val="00DB0A74"/>
    <w:rsid w:val="00DB0ABE"/>
    <w:rsid w:val="00DB0ABF"/>
    <w:rsid w:val="00DB0AD8"/>
    <w:rsid w:val="00DB0AEA"/>
    <w:rsid w:val="00DB0AEF"/>
    <w:rsid w:val="00DB0B03"/>
    <w:rsid w:val="00DB0B1A"/>
    <w:rsid w:val="00DB0B8E"/>
    <w:rsid w:val="00DB0C05"/>
    <w:rsid w:val="00DB0C3D"/>
    <w:rsid w:val="00DB0C65"/>
    <w:rsid w:val="00DB0D14"/>
    <w:rsid w:val="00DB0D73"/>
    <w:rsid w:val="00DB0DBF"/>
    <w:rsid w:val="00DB0DE8"/>
    <w:rsid w:val="00DB0E4E"/>
    <w:rsid w:val="00DB0E5B"/>
    <w:rsid w:val="00DB0F33"/>
    <w:rsid w:val="00DB0F51"/>
    <w:rsid w:val="00DB0FCC"/>
    <w:rsid w:val="00DB0FE3"/>
    <w:rsid w:val="00DB0FE6"/>
    <w:rsid w:val="00DB1044"/>
    <w:rsid w:val="00DB1084"/>
    <w:rsid w:val="00DB1101"/>
    <w:rsid w:val="00DB1188"/>
    <w:rsid w:val="00DB11B6"/>
    <w:rsid w:val="00DB121D"/>
    <w:rsid w:val="00DB1289"/>
    <w:rsid w:val="00DB12A4"/>
    <w:rsid w:val="00DB12BA"/>
    <w:rsid w:val="00DB1380"/>
    <w:rsid w:val="00DB1383"/>
    <w:rsid w:val="00DB13FD"/>
    <w:rsid w:val="00DB1466"/>
    <w:rsid w:val="00DB14E0"/>
    <w:rsid w:val="00DB156B"/>
    <w:rsid w:val="00DB157A"/>
    <w:rsid w:val="00DB1624"/>
    <w:rsid w:val="00DB1626"/>
    <w:rsid w:val="00DB1636"/>
    <w:rsid w:val="00DB168A"/>
    <w:rsid w:val="00DB16E1"/>
    <w:rsid w:val="00DB1702"/>
    <w:rsid w:val="00DB176A"/>
    <w:rsid w:val="00DB1907"/>
    <w:rsid w:val="00DB1966"/>
    <w:rsid w:val="00DB19C5"/>
    <w:rsid w:val="00DB1A45"/>
    <w:rsid w:val="00DB1A6E"/>
    <w:rsid w:val="00DB1AD2"/>
    <w:rsid w:val="00DB1AD7"/>
    <w:rsid w:val="00DB1B1E"/>
    <w:rsid w:val="00DB1B21"/>
    <w:rsid w:val="00DB1B78"/>
    <w:rsid w:val="00DB1C10"/>
    <w:rsid w:val="00DB1C8D"/>
    <w:rsid w:val="00DB1C94"/>
    <w:rsid w:val="00DB1CDB"/>
    <w:rsid w:val="00DB1D3B"/>
    <w:rsid w:val="00DB1DD4"/>
    <w:rsid w:val="00DB1EBE"/>
    <w:rsid w:val="00DB1F03"/>
    <w:rsid w:val="00DB1F42"/>
    <w:rsid w:val="00DB1F85"/>
    <w:rsid w:val="00DB1FC6"/>
    <w:rsid w:val="00DB2036"/>
    <w:rsid w:val="00DB2072"/>
    <w:rsid w:val="00DB20E1"/>
    <w:rsid w:val="00DB2153"/>
    <w:rsid w:val="00DB2171"/>
    <w:rsid w:val="00DB2188"/>
    <w:rsid w:val="00DB222B"/>
    <w:rsid w:val="00DB23D9"/>
    <w:rsid w:val="00DB24B9"/>
    <w:rsid w:val="00DB2587"/>
    <w:rsid w:val="00DB25A6"/>
    <w:rsid w:val="00DB25E4"/>
    <w:rsid w:val="00DB25F6"/>
    <w:rsid w:val="00DB2624"/>
    <w:rsid w:val="00DB26FE"/>
    <w:rsid w:val="00DB2756"/>
    <w:rsid w:val="00DB27A1"/>
    <w:rsid w:val="00DB27AF"/>
    <w:rsid w:val="00DB27E3"/>
    <w:rsid w:val="00DB2843"/>
    <w:rsid w:val="00DB2890"/>
    <w:rsid w:val="00DB28B5"/>
    <w:rsid w:val="00DB2AA6"/>
    <w:rsid w:val="00DB2ABF"/>
    <w:rsid w:val="00DB2AC8"/>
    <w:rsid w:val="00DB2B47"/>
    <w:rsid w:val="00DB2B6A"/>
    <w:rsid w:val="00DB2B6D"/>
    <w:rsid w:val="00DB2B83"/>
    <w:rsid w:val="00DB2BBF"/>
    <w:rsid w:val="00DB2C07"/>
    <w:rsid w:val="00DB2C18"/>
    <w:rsid w:val="00DB2C2A"/>
    <w:rsid w:val="00DB2C99"/>
    <w:rsid w:val="00DB2D40"/>
    <w:rsid w:val="00DB2D4B"/>
    <w:rsid w:val="00DB2E40"/>
    <w:rsid w:val="00DB2EA3"/>
    <w:rsid w:val="00DB2ED8"/>
    <w:rsid w:val="00DB2F18"/>
    <w:rsid w:val="00DB2FB2"/>
    <w:rsid w:val="00DB2FC0"/>
    <w:rsid w:val="00DB3009"/>
    <w:rsid w:val="00DB301D"/>
    <w:rsid w:val="00DB3082"/>
    <w:rsid w:val="00DB308A"/>
    <w:rsid w:val="00DB308C"/>
    <w:rsid w:val="00DB309B"/>
    <w:rsid w:val="00DB30CA"/>
    <w:rsid w:val="00DB3110"/>
    <w:rsid w:val="00DB322A"/>
    <w:rsid w:val="00DB3304"/>
    <w:rsid w:val="00DB339A"/>
    <w:rsid w:val="00DB3474"/>
    <w:rsid w:val="00DB3522"/>
    <w:rsid w:val="00DB3567"/>
    <w:rsid w:val="00DB365A"/>
    <w:rsid w:val="00DB3718"/>
    <w:rsid w:val="00DB37D8"/>
    <w:rsid w:val="00DB37FE"/>
    <w:rsid w:val="00DB3833"/>
    <w:rsid w:val="00DB38A9"/>
    <w:rsid w:val="00DB38E9"/>
    <w:rsid w:val="00DB391F"/>
    <w:rsid w:val="00DB3966"/>
    <w:rsid w:val="00DB39B9"/>
    <w:rsid w:val="00DB39FA"/>
    <w:rsid w:val="00DB3A17"/>
    <w:rsid w:val="00DB3A9E"/>
    <w:rsid w:val="00DB3AC5"/>
    <w:rsid w:val="00DB3ADC"/>
    <w:rsid w:val="00DB3ADE"/>
    <w:rsid w:val="00DB3AFF"/>
    <w:rsid w:val="00DB3B14"/>
    <w:rsid w:val="00DB3B2B"/>
    <w:rsid w:val="00DB3B48"/>
    <w:rsid w:val="00DB3BE4"/>
    <w:rsid w:val="00DB3C2F"/>
    <w:rsid w:val="00DB3C73"/>
    <w:rsid w:val="00DB3CF3"/>
    <w:rsid w:val="00DB3CF5"/>
    <w:rsid w:val="00DB3D12"/>
    <w:rsid w:val="00DB3D75"/>
    <w:rsid w:val="00DB3DC6"/>
    <w:rsid w:val="00DB3DE0"/>
    <w:rsid w:val="00DB3DEF"/>
    <w:rsid w:val="00DB3E08"/>
    <w:rsid w:val="00DB3F4F"/>
    <w:rsid w:val="00DB3F66"/>
    <w:rsid w:val="00DB3F6B"/>
    <w:rsid w:val="00DB3FD2"/>
    <w:rsid w:val="00DB404C"/>
    <w:rsid w:val="00DB4064"/>
    <w:rsid w:val="00DB4078"/>
    <w:rsid w:val="00DB409B"/>
    <w:rsid w:val="00DB40C3"/>
    <w:rsid w:val="00DB40C4"/>
    <w:rsid w:val="00DB414A"/>
    <w:rsid w:val="00DB415F"/>
    <w:rsid w:val="00DB4180"/>
    <w:rsid w:val="00DB41FC"/>
    <w:rsid w:val="00DB422C"/>
    <w:rsid w:val="00DB4265"/>
    <w:rsid w:val="00DB43BE"/>
    <w:rsid w:val="00DB43D3"/>
    <w:rsid w:val="00DB4479"/>
    <w:rsid w:val="00DB44D5"/>
    <w:rsid w:val="00DB44E3"/>
    <w:rsid w:val="00DB4506"/>
    <w:rsid w:val="00DB452E"/>
    <w:rsid w:val="00DB454A"/>
    <w:rsid w:val="00DB4559"/>
    <w:rsid w:val="00DB45F8"/>
    <w:rsid w:val="00DB463B"/>
    <w:rsid w:val="00DB46EF"/>
    <w:rsid w:val="00DB480C"/>
    <w:rsid w:val="00DB487D"/>
    <w:rsid w:val="00DB48CE"/>
    <w:rsid w:val="00DB48F2"/>
    <w:rsid w:val="00DB48F5"/>
    <w:rsid w:val="00DB4966"/>
    <w:rsid w:val="00DB4A3D"/>
    <w:rsid w:val="00DB4A66"/>
    <w:rsid w:val="00DB4AA3"/>
    <w:rsid w:val="00DB4ADC"/>
    <w:rsid w:val="00DB4B20"/>
    <w:rsid w:val="00DB4B50"/>
    <w:rsid w:val="00DB4B63"/>
    <w:rsid w:val="00DB4BCB"/>
    <w:rsid w:val="00DB4C67"/>
    <w:rsid w:val="00DB4D38"/>
    <w:rsid w:val="00DB4D7D"/>
    <w:rsid w:val="00DB4D8E"/>
    <w:rsid w:val="00DB4DD8"/>
    <w:rsid w:val="00DB4E67"/>
    <w:rsid w:val="00DB4E8D"/>
    <w:rsid w:val="00DB4ED1"/>
    <w:rsid w:val="00DB4EFD"/>
    <w:rsid w:val="00DB4F07"/>
    <w:rsid w:val="00DB4F2F"/>
    <w:rsid w:val="00DB4F47"/>
    <w:rsid w:val="00DB5088"/>
    <w:rsid w:val="00DB5098"/>
    <w:rsid w:val="00DB5126"/>
    <w:rsid w:val="00DB5129"/>
    <w:rsid w:val="00DB525A"/>
    <w:rsid w:val="00DB5283"/>
    <w:rsid w:val="00DB52A2"/>
    <w:rsid w:val="00DB53FF"/>
    <w:rsid w:val="00DB5414"/>
    <w:rsid w:val="00DB54E0"/>
    <w:rsid w:val="00DB55B8"/>
    <w:rsid w:val="00DB5622"/>
    <w:rsid w:val="00DB5677"/>
    <w:rsid w:val="00DB57F1"/>
    <w:rsid w:val="00DB57F6"/>
    <w:rsid w:val="00DB594F"/>
    <w:rsid w:val="00DB59B6"/>
    <w:rsid w:val="00DB59D4"/>
    <w:rsid w:val="00DB5A2E"/>
    <w:rsid w:val="00DB5A86"/>
    <w:rsid w:val="00DB5AB8"/>
    <w:rsid w:val="00DB5ADE"/>
    <w:rsid w:val="00DB5B13"/>
    <w:rsid w:val="00DB5B1D"/>
    <w:rsid w:val="00DB5B3E"/>
    <w:rsid w:val="00DB5BA0"/>
    <w:rsid w:val="00DB5BB7"/>
    <w:rsid w:val="00DB5C24"/>
    <w:rsid w:val="00DB5C87"/>
    <w:rsid w:val="00DB5CC5"/>
    <w:rsid w:val="00DB5D5B"/>
    <w:rsid w:val="00DB5D7A"/>
    <w:rsid w:val="00DB5D84"/>
    <w:rsid w:val="00DB5E79"/>
    <w:rsid w:val="00DB5F82"/>
    <w:rsid w:val="00DB5F98"/>
    <w:rsid w:val="00DB5FE2"/>
    <w:rsid w:val="00DB6011"/>
    <w:rsid w:val="00DB605A"/>
    <w:rsid w:val="00DB6094"/>
    <w:rsid w:val="00DB60CA"/>
    <w:rsid w:val="00DB60FA"/>
    <w:rsid w:val="00DB60FE"/>
    <w:rsid w:val="00DB6164"/>
    <w:rsid w:val="00DB61B2"/>
    <w:rsid w:val="00DB61B6"/>
    <w:rsid w:val="00DB61E1"/>
    <w:rsid w:val="00DB621E"/>
    <w:rsid w:val="00DB626C"/>
    <w:rsid w:val="00DB62D8"/>
    <w:rsid w:val="00DB6376"/>
    <w:rsid w:val="00DB63CA"/>
    <w:rsid w:val="00DB63E5"/>
    <w:rsid w:val="00DB6436"/>
    <w:rsid w:val="00DB65F8"/>
    <w:rsid w:val="00DB65F9"/>
    <w:rsid w:val="00DB6697"/>
    <w:rsid w:val="00DB66F1"/>
    <w:rsid w:val="00DB6709"/>
    <w:rsid w:val="00DB6777"/>
    <w:rsid w:val="00DB67CD"/>
    <w:rsid w:val="00DB6857"/>
    <w:rsid w:val="00DB6883"/>
    <w:rsid w:val="00DB68B8"/>
    <w:rsid w:val="00DB69F6"/>
    <w:rsid w:val="00DB69FD"/>
    <w:rsid w:val="00DB6A43"/>
    <w:rsid w:val="00DB6ADE"/>
    <w:rsid w:val="00DB6B00"/>
    <w:rsid w:val="00DB6B3D"/>
    <w:rsid w:val="00DB6B93"/>
    <w:rsid w:val="00DB6B94"/>
    <w:rsid w:val="00DB6B97"/>
    <w:rsid w:val="00DB6B9F"/>
    <w:rsid w:val="00DB6BCD"/>
    <w:rsid w:val="00DB6C0E"/>
    <w:rsid w:val="00DB6C6E"/>
    <w:rsid w:val="00DB6CA0"/>
    <w:rsid w:val="00DB6CE1"/>
    <w:rsid w:val="00DB6D69"/>
    <w:rsid w:val="00DB6D6A"/>
    <w:rsid w:val="00DB6E25"/>
    <w:rsid w:val="00DB6E93"/>
    <w:rsid w:val="00DB6E9A"/>
    <w:rsid w:val="00DB6EC2"/>
    <w:rsid w:val="00DB6FE1"/>
    <w:rsid w:val="00DB6FF6"/>
    <w:rsid w:val="00DB7041"/>
    <w:rsid w:val="00DB704C"/>
    <w:rsid w:val="00DB70CB"/>
    <w:rsid w:val="00DB711E"/>
    <w:rsid w:val="00DB7186"/>
    <w:rsid w:val="00DB718A"/>
    <w:rsid w:val="00DB720B"/>
    <w:rsid w:val="00DB7255"/>
    <w:rsid w:val="00DB7275"/>
    <w:rsid w:val="00DB736C"/>
    <w:rsid w:val="00DB7429"/>
    <w:rsid w:val="00DB7482"/>
    <w:rsid w:val="00DB74A4"/>
    <w:rsid w:val="00DB74EF"/>
    <w:rsid w:val="00DB7547"/>
    <w:rsid w:val="00DB7554"/>
    <w:rsid w:val="00DB755C"/>
    <w:rsid w:val="00DB76C5"/>
    <w:rsid w:val="00DB7780"/>
    <w:rsid w:val="00DB7855"/>
    <w:rsid w:val="00DB7859"/>
    <w:rsid w:val="00DB787A"/>
    <w:rsid w:val="00DB7880"/>
    <w:rsid w:val="00DB7A69"/>
    <w:rsid w:val="00DB7A88"/>
    <w:rsid w:val="00DB7AB3"/>
    <w:rsid w:val="00DB7AD8"/>
    <w:rsid w:val="00DB7B85"/>
    <w:rsid w:val="00DB7BD0"/>
    <w:rsid w:val="00DB7BE4"/>
    <w:rsid w:val="00DB7C8A"/>
    <w:rsid w:val="00DB7CC9"/>
    <w:rsid w:val="00DB7CEA"/>
    <w:rsid w:val="00DB7D02"/>
    <w:rsid w:val="00DB7D6E"/>
    <w:rsid w:val="00DB7DCB"/>
    <w:rsid w:val="00DB7DEB"/>
    <w:rsid w:val="00DB7EAB"/>
    <w:rsid w:val="00DB7EE8"/>
    <w:rsid w:val="00DB7F2E"/>
    <w:rsid w:val="00DB7F39"/>
    <w:rsid w:val="00DB7F71"/>
    <w:rsid w:val="00DC0057"/>
    <w:rsid w:val="00DC00E2"/>
    <w:rsid w:val="00DC0139"/>
    <w:rsid w:val="00DC018E"/>
    <w:rsid w:val="00DC01B7"/>
    <w:rsid w:val="00DC01BC"/>
    <w:rsid w:val="00DC01E9"/>
    <w:rsid w:val="00DC01F2"/>
    <w:rsid w:val="00DC024A"/>
    <w:rsid w:val="00DC0270"/>
    <w:rsid w:val="00DC0311"/>
    <w:rsid w:val="00DC031E"/>
    <w:rsid w:val="00DC03C8"/>
    <w:rsid w:val="00DC03E5"/>
    <w:rsid w:val="00DC0418"/>
    <w:rsid w:val="00DC04A1"/>
    <w:rsid w:val="00DC052E"/>
    <w:rsid w:val="00DC0534"/>
    <w:rsid w:val="00DC054E"/>
    <w:rsid w:val="00DC0553"/>
    <w:rsid w:val="00DC0632"/>
    <w:rsid w:val="00DC06A4"/>
    <w:rsid w:val="00DC077D"/>
    <w:rsid w:val="00DC07F7"/>
    <w:rsid w:val="00DC088B"/>
    <w:rsid w:val="00DC08AD"/>
    <w:rsid w:val="00DC08B3"/>
    <w:rsid w:val="00DC097D"/>
    <w:rsid w:val="00DC0A6D"/>
    <w:rsid w:val="00DC0AA4"/>
    <w:rsid w:val="00DC0AA5"/>
    <w:rsid w:val="00DC0AFE"/>
    <w:rsid w:val="00DC0B2E"/>
    <w:rsid w:val="00DC0B39"/>
    <w:rsid w:val="00DC0B6E"/>
    <w:rsid w:val="00DC0BE5"/>
    <w:rsid w:val="00DC0C40"/>
    <w:rsid w:val="00DC0C5C"/>
    <w:rsid w:val="00DC0C78"/>
    <w:rsid w:val="00DC0C9E"/>
    <w:rsid w:val="00DC0D31"/>
    <w:rsid w:val="00DC0DAC"/>
    <w:rsid w:val="00DC0EDA"/>
    <w:rsid w:val="00DC0F11"/>
    <w:rsid w:val="00DC0F31"/>
    <w:rsid w:val="00DC0F4A"/>
    <w:rsid w:val="00DC1009"/>
    <w:rsid w:val="00DC1025"/>
    <w:rsid w:val="00DC1110"/>
    <w:rsid w:val="00DC1200"/>
    <w:rsid w:val="00DC1201"/>
    <w:rsid w:val="00DC135D"/>
    <w:rsid w:val="00DC13C0"/>
    <w:rsid w:val="00DC1418"/>
    <w:rsid w:val="00DC1513"/>
    <w:rsid w:val="00DC168A"/>
    <w:rsid w:val="00DC16B0"/>
    <w:rsid w:val="00DC16C3"/>
    <w:rsid w:val="00DC1749"/>
    <w:rsid w:val="00DC176D"/>
    <w:rsid w:val="00DC17EF"/>
    <w:rsid w:val="00DC17FF"/>
    <w:rsid w:val="00DC1824"/>
    <w:rsid w:val="00DC184F"/>
    <w:rsid w:val="00DC186F"/>
    <w:rsid w:val="00DC18FA"/>
    <w:rsid w:val="00DC1914"/>
    <w:rsid w:val="00DC1976"/>
    <w:rsid w:val="00DC1979"/>
    <w:rsid w:val="00DC1A0F"/>
    <w:rsid w:val="00DC1A10"/>
    <w:rsid w:val="00DC1A50"/>
    <w:rsid w:val="00DC1A65"/>
    <w:rsid w:val="00DC1B52"/>
    <w:rsid w:val="00DC1B68"/>
    <w:rsid w:val="00DC1BF4"/>
    <w:rsid w:val="00DC1C45"/>
    <w:rsid w:val="00DC1CD7"/>
    <w:rsid w:val="00DC1D66"/>
    <w:rsid w:val="00DC1DB7"/>
    <w:rsid w:val="00DC1DC1"/>
    <w:rsid w:val="00DC1EB5"/>
    <w:rsid w:val="00DC1EC7"/>
    <w:rsid w:val="00DC1F29"/>
    <w:rsid w:val="00DC1F68"/>
    <w:rsid w:val="00DC1FD9"/>
    <w:rsid w:val="00DC2024"/>
    <w:rsid w:val="00DC2048"/>
    <w:rsid w:val="00DC204F"/>
    <w:rsid w:val="00DC206F"/>
    <w:rsid w:val="00DC2073"/>
    <w:rsid w:val="00DC2086"/>
    <w:rsid w:val="00DC2090"/>
    <w:rsid w:val="00DC209B"/>
    <w:rsid w:val="00DC20EA"/>
    <w:rsid w:val="00DC20F9"/>
    <w:rsid w:val="00DC21A8"/>
    <w:rsid w:val="00DC21A9"/>
    <w:rsid w:val="00DC21B9"/>
    <w:rsid w:val="00DC2265"/>
    <w:rsid w:val="00DC2297"/>
    <w:rsid w:val="00DC2391"/>
    <w:rsid w:val="00DC2449"/>
    <w:rsid w:val="00DC2467"/>
    <w:rsid w:val="00DC24A5"/>
    <w:rsid w:val="00DC254B"/>
    <w:rsid w:val="00DC25CE"/>
    <w:rsid w:val="00DC25CF"/>
    <w:rsid w:val="00DC25D7"/>
    <w:rsid w:val="00DC25F2"/>
    <w:rsid w:val="00DC2600"/>
    <w:rsid w:val="00DC2625"/>
    <w:rsid w:val="00DC2637"/>
    <w:rsid w:val="00DC2652"/>
    <w:rsid w:val="00DC2661"/>
    <w:rsid w:val="00DC2674"/>
    <w:rsid w:val="00DC26D3"/>
    <w:rsid w:val="00DC26D7"/>
    <w:rsid w:val="00DC27BB"/>
    <w:rsid w:val="00DC292A"/>
    <w:rsid w:val="00DC292F"/>
    <w:rsid w:val="00DC2993"/>
    <w:rsid w:val="00DC2998"/>
    <w:rsid w:val="00DC2A17"/>
    <w:rsid w:val="00DC2A2F"/>
    <w:rsid w:val="00DC2A61"/>
    <w:rsid w:val="00DC2A69"/>
    <w:rsid w:val="00DC2AA7"/>
    <w:rsid w:val="00DC2ABF"/>
    <w:rsid w:val="00DC2AE5"/>
    <w:rsid w:val="00DC2B70"/>
    <w:rsid w:val="00DC2C0B"/>
    <w:rsid w:val="00DC2CAE"/>
    <w:rsid w:val="00DC2CC4"/>
    <w:rsid w:val="00DC2D3A"/>
    <w:rsid w:val="00DC2E68"/>
    <w:rsid w:val="00DC2EF7"/>
    <w:rsid w:val="00DC3068"/>
    <w:rsid w:val="00DC30AE"/>
    <w:rsid w:val="00DC30D9"/>
    <w:rsid w:val="00DC3142"/>
    <w:rsid w:val="00DC315B"/>
    <w:rsid w:val="00DC3167"/>
    <w:rsid w:val="00DC31C2"/>
    <w:rsid w:val="00DC3275"/>
    <w:rsid w:val="00DC32C0"/>
    <w:rsid w:val="00DC331D"/>
    <w:rsid w:val="00DC334F"/>
    <w:rsid w:val="00DC337A"/>
    <w:rsid w:val="00DC33A2"/>
    <w:rsid w:val="00DC33CB"/>
    <w:rsid w:val="00DC33E2"/>
    <w:rsid w:val="00DC3410"/>
    <w:rsid w:val="00DC3425"/>
    <w:rsid w:val="00DC34DE"/>
    <w:rsid w:val="00DC3571"/>
    <w:rsid w:val="00DC359A"/>
    <w:rsid w:val="00DC35D2"/>
    <w:rsid w:val="00DC364C"/>
    <w:rsid w:val="00DC3658"/>
    <w:rsid w:val="00DC36AD"/>
    <w:rsid w:val="00DC36DD"/>
    <w:rsid w:val="00DC370A"/>
    <w:rsid w:val="00DC3719"/>
    <w:rsid w:val="00DC372D"/>
    <w:rsid w:val="00DC3749"/>
    <w:rsid w:val="00DC3766"/>
    <w:rsid w:val="00DC376B"/>
    <w:rsid w:val="00DC3771"/>
    <w:rsid w:val="00DC379A"/>
    <w:rsid w:val="00DC37CE"/>
    <w:rsid w:val="00DC37E0"/>
    <w:rsid w:val="00DC381E"/>
    <w:rsid w:val="00DC3831"/>
    <w:rsid w:val="00DC38D1"/>
    <w:rsid w:val="00DC39EA"/>
    <w:rsid w:val="00DC3A02"/>
    <w:rsid w:val="00DC3A8A"/>
    <w:rsid w:val="00DC3AAF"/>
    <w:rsid w:val="00DC3B21"/>
    <w:rsid w:val="00DC3BB7"/>
    <w:rsid w:val="00DC3BC8"/>
    <w:rsid w:val="00DC3EA0"/>
    <w:rsid w:val="00DC3EB1"/>
    <w:rsid w:val="00DC3F8F"/>
    <w:rsid w:val="00DC3FD0"/>
    <w:rsid w:val="00DC3FF9"/>
    <w:rsid w:val="00DC4004"/>
    <w:rsid w:val="00DC407E"/>
    <w:rsid w:val="00DC408D"/>
    <w:rsid w:val="00DC40A5"/>
    <w:rsid w:val="00DC40C4"/>
    <w:rsid w:val="00DC41D1"/>
    <w:rsid w:val="00DC4227"/>
    <w:rsid w:val="00DC425C"/>
    <w:rsid w:val="00DC4284"/>
    <w:rsid w:val="00DC4287"/>
    <w:rsid w:val="00DC42DF"/>
    <w:rsid w:val="00DC42EC"/>
    <w:rsid w:val="00DC43A7"/>
    <w:rsid w:val="00DC4407"/>
    <w:rsid w:val="00DC4412"/>
    <w:rsid w:val="00DC4459"/>
    <w:rsid w:val="00DC4547"/>
    <w:rsid w:val="00DC4582"/>
    <w:rsid w:val="00DC45C4"/>
    <w:rsid w:val="00DC4648"/>
    <w:rsid w:val="00DC4651"/>
    <w:rsid w:val="00DC467A"/>
    <w:rsid w:val="00DC46A4"/>
    <w:rsid w:val="00DC46C7"/>
    <w:rsid w:val="00DC46D4"/>
    <w:rsid w:val="00DC46D7"/>
    <w:rsid w:val="00DC46E7"/>
    <w:rsid w:val="00DC4732"/>
    <w:rsid w:val="00DC4733"/>
    <w:rsid w:val="00DC474D"/>
    <w:rsid w:val="00DC47B2"/>
    <w:rsid w:val="00DC481F"/>
    <w:rsid w:val="00DC4844"/>
    <w:rsid w:val="00DC4888"/>
    <w:rsid w:val="00DC48B8"/>
    <w:rsid w:val="00DC48D3"/>
    <w:rsid w:val="00DC4934"/>
    <w:rsid w:val="00DC4960"/>
    <w:rsid w:val="00DC49B0"/>
    <w:rsid w:val="00DC49D5"/>
    <w:rsid w:val="00DC49EE"/>
    <w:rsid w:val="00DC4B24"/>
    <w:rsid w:val="00DC4B2D"/>
    <w:rsid w:val="00DC4B63"/>
    <w:rsid w:val="00DC4B75"/>
    <w:rsid w:val="00DC4CA3"/>
    <w:rsid w:val="00DC4CDC"/>
    <w:rsid w:val="00DC4D44"/>
    <w:rsid w:val="00DC4D57"/>
    <w:rsid w:val="00DC4DBE"/>
    <w:rsid w:val="00DC4E0C"/>
    <w:rsid w:val="00DC4E5A"/>
    <w:rsid w:val="00DC4EC3"/>
    <w:rsid w:val="00DC4F0C"/>
    <w:rsid w:val="00DC4F37"/>
    <w:rsid w:val="00DC4F5E"/>
    <w:rsid w:val="00DC4FEC"/>
    <w:rsid w:val="00DC500F"/>
    <w:rsid w:val="00DC5079"/>
    <w:rsid w:val="00DC5157"/>
    <w:rsid w:val="00DC5184"/>
    <w:rsid w:val="00DC51AB"/>
    <w:rsid w:val="00DC51AC"/>
    <w:rsid w:val="00DC51D3"/>
    <w:rsid w:val="00DC527F"/>
    <w:rsid w:val="00DC52F5"/>
    <w:rsid w:val="00DC533D"/>
    <w:rsid w:val="00DC5345"/>
    <w:rsid w:val="00DC5354"/>
    <w:rsid w:val="00DC536D"/>
    <w:rsid w:val="00DC5402"/>
    <w:rsid w:val="00DC547A"/>
    <w:rsid w:val="00DC5482"/>
    <w:rsid w:val="00DC54AB"/>
    <w:rsid w:val="00DC551D"/>
    <w:rsid w:val="00DC552A"/>
    <w:rsid w:val="00DC552E"/>
    <w:rsid w:val="00DC5536"/>
    <w:rsid w:val="00DC555B"/>
    <w:rsid w:val="00DC5563"/>
    <w:rsid w:val="00DC556B"/>
    <w:rsid w:val="00DC55BA"/>
    <w:rsid w:val="00DC55E3"/>
    <w:rsid w:val="00DC5603"/>
    <w:rsid w:val="00DC5663"/>
    <w:rsid w:val="00DC56B3"/>
    <w:rsid w:val="00DC5789"/>
    <w:rsid w:val="00DC57B7"/>
    <w:rsid w:val="00DC5818"/>
    <w:rsid w:val="00DC58DF"/>
    <w:rsid w:val="00DC58EE"/>
    <w:rsid w:val="00DC58F1"/>
    <w:rsid w:val="00DC5902"/>
    <w:rsid w:val="00DC593C"/>
    <w:rsid w:val="00DC5969"/>
    <w:rsid w:val="00DC5975"/>
    <w:rsid w:val="00DC5986"/>
    <w:rsid w:val="00DC5AC7"/>
    <w:rsid w:val="00DC5B37"/>
    <w:rsid w:val="00DC5BC0"/>
    <w:rsid w:val="00DC5C55"/>
    <w:rsid w:val="00DC5D5D"/>
    <w:rsid w:val="00DC5ED4"/>
    <w:rsid w:val="00DC5EDA"/>
    <w:rsid w:val="00DC5FCF"/>
    <w:rsid w:val="00DC5FDF"/>
    <w:rsid w:val="00DC6052"/>
    <w:rsid w:val="00DC6078"/>
    <w:rsid w:val="00DC60CB"/>
    <w:rsid w:val="00DC60DE"/>
    <w:rsid w:val="00DC615F"/>
    <w:rsid w:val="00DC6165"/>
    <w:rsid w:val="00DC619E"/>
    <w:rsid w:val="00DC61E4"/>
    <w:rsid w:val="00DC6274"/>
    <w:rsid w:val="00DC62BD"/>
    <w:rsid w:val="00DC6457"/>
    <w:rsid w:val="00DC648D"/>
    <w:rsid w:val="00DC64A2"/>
    <w:rsid w:val="00DC65C4"/>
    <w:rsid w:val="00DC65F2"/>
    <w:rsid w:val="00DC6601"/>
    <w:rsid w:val="00DC6633"/>
    <w:rsid w:val="00DC6645"/>
    <w:rsid w:val="00DC667D"/>
    <w:rsid w:val="00DC6682"/>
    <w:rsid w:val="00DC66B1"/>
    <w:rsid w:val="00DC67A1"/>
    <w:rsid w:val="00DC6838"/>
    <w:rsid w:val="00DC68FB"/>
    <w:rsid w:val="00DC690E"/>
    <w:rsid w:val="00DC6923"/>
    <w:rsid w:val="00DC6946"/>
    <w:rsid w:val="00DC698D"/>
    <w:rsid w:val="00DC6AB4"/>
    <w:rsid w:val="00DC6BDE"/>
    <w:rsid w:val="00DC6C3A"/>
    <w:rsid w:val="00DC6C63"/>
    <w:rsid w:val="00DC6CD0"/>
    <w:rsid w:val="00DC6D11"/>
    <w:rsid w:val="00DC6D34"/>
    <w:rsid w:val="00DC6D55"/>
    <w:rsid w:val="00DC6E0C"/>
    <w:rsid w:val="00DC6E88"/>
    <w:rsid w:val="00DC6ECC"/>
    <w:rsid w:val="00DC6ED8"/>
    <w:rsid w:val="00DC6F06"/>
    <w:rsid w:val="00DC6F89"/>
    <w:rsid w:val="00DC6F8C"/>
    <w:rsid w:val="00DC6FA6"/>
    <w:rsid w:val="00DC706C"/>
    <w:rsid w:val="00DC7074"/>
    <w:rsid w:val="00DC7102"/>
    <w:rsid w:val="00DC7147"/>
    <w:rsid w:val="00DC727F"/>
    <w:rsid w:val="00DC729C"/>
    <w:rsid w:val="00DC72A2"/>
    <w:rsid w:val="00DC72F2"/>
    <w:rsid w:val="00DC7328"/>
    <w:rsid w:val="00DC738F"/>
    <w:rsid w:val="00DC73B4"/>
    <w:rsid w:val="00DC73FB"/>
    <w:rsid w:val="00DC7459"/>
    <w:rsid w:val="00DC753D"/>
    <w:rsid w:val="00DC75A8"/>
    <w:rsid w:val="00DC75A9"/>
    <w:rsid w:val="00DC75BB"/>
    <w:rsid w:val="00DC7638"/>
    <w:rsid w:val="00DC76E9"/>
    <w:rsid w:val="00DC7730"/>
    <w:rsid w:val="00DC7774"/>
    <w:rsid w:val="00DC7786"/>
    <w:rsid w:val="00DC7845"/>
    <w:rsid w:val="00DC7890"/>
    <w:rsid w:val="00DC795D"/>
    <w:rsid w:val="00DC799F"/>
    <w:rsid w:val="00DC7A23"/>
    <w:rsid w:val="00DC7A60"/>
    <w:rsid w:val="00DC7B58"/>
    <w:rsid w:val="00DC7BBD"/>
    <w:rsid w:val="00DC7BC1"/>
    <w:rsid w:val="00DC7C6B"/>
    <w:rsid w:val="00DC7CED"/>
    <w:rsid w:val="00DC7D37"/>
    <w:rsid w:val="00DC7D59"/>
    <w:rsid w:val="00DC7D74"/>
    <w:rsid w:val="00DC7D8E"/>
    <w:rsid w:val="00DC7DB5"/>
    <w:rsid w:val="00DC7E1E"/>
    <w:rsid w:val="00DC7ED6"/>
    <w:rsid w:val="00DC7F1D"/>
    <w:rsid w:val="00DC7F7A"/>
    <w:rsid w:val="00DC7FD5"/>
    <w:rsid w:val="00DD0090"/>
    <w:rsid w:val="00DD00E8"/>
    <w:rsid w:val="00DD0100"/>
    <w:rsid w:val="00DD0144"/>
    <w:rsid w:val="00DD019C"/>
    <w:rsid w:val="00DD0272"/>
    <w:rsid w:val="00DD033E"/>
    <w:rsid w:val="00DD03A2"/>
    <w:rsid w:val="00DD0414"/>
    <w:rsid w:val="00DD044C"/>
    <w:rsid w:val="00DD0541"/>
    <w:rsid w:val="00DD0566"/>
    <w:rsid w:val="00DD0567"/>
    <w:rsid w:val="00DD05B6"/>
    <w:rsid w:val="00DD05E9"/>
    <w:rsid w:val="00DD0605"/>
    <w:rsid w:val="00DD066E"/>
    <w:rsid w:val="00DD0679"/>
    <w:rsid w:val="00DD0791"/>
    <w:rsid w:val="00DD083B"/>
    <w:rsid w:val="00DD0840"/>
    <w:rsid w:val="00DD0866"/>
    <w:rsid w:val="00DD0883"/>
    <w:rsid w:val="00DD0898"/>
    <w:rsid w:val="00DD08D7"/>
    <w:rsid w:val="00DD08F4"/>
    <w:rsid w:val="00DD092E"/>
    <w:rsid w:val="00DD0939"/>
    <w:rsid w:val="00DD098B"/>
    <w:rsid w:val="00DD0A16"/>
    <w:rsid w:val="00DD0A1D"/>
    <w:rsid w:val="00DD0ACB"/>
    <w:rsid w:val="00DD0B16"/>
    <w:rsid w:val="00DD0B17"/>
    <w:rsid w:val="00DD0B91"/>
    <w:rsid w:val="00DD0C89"/>
    <w:rsid w:val="00DD0CD6"/>
    <w:rsid w:val="00DD0D20"/>
    <w:rsid w:val="00DD0D23"/>
    <w:rsid w:val="00DD0D99"/>
    <w:rsid w:val="00DD0D9D"/>
    <w:rsid w:val="00DD0DA8"/>
    <w:rsid w:val="00DD0E11"/>
    <w:rsid w:val="00DD0E2F"/>
    <w:rsid w:val="00DD0EBA"/>
    <w:rsid w:val="00DD0EDA"/>
    <w:rsid w:val="00DD0EF7"/>
    <w:rsid w:val="00DD0F55"/>
    <w:rsid w:val="00DD0FF4"/>
    <w:rsid w:val="00DD122C"/>
    <w:rsid w:val="00DD1282"/>
    <w:rsid w:val="00DD1291"/>
    <w:rsid w:val="00DD134D"/>
    <w:rsid w:val="00DD1362"/>
    <w:rsid w:val="00DD136D"/>
    <w:rsid w:val="00DD13F8"/>
    <w:rsid w:val="00DD1464"/>
    <w:rsid w:val="00DD146C"/>
    <w:rsid w:val="00DD1490"/>
    <w:rsid w:val="00DD14C7"/>
    <w:rsid w:val="00DD1568"/>
    <w:rsid w:val="00DD159D"/>
    <w:rsid w:val="00DD160A"/>
    <w:rsid w:val="00DD162D"/>
    <w:rsid w:val="00DD1679"/>
    <w:rsid w:val="00DD1710"/>
    <w:rsid w:val="00DD1744"/>
    <w:rsid w:val="00DD179D"/>
    <w:rsid w:val="00DD1831"/>
    <w:rsid w:val="00DD187C"/>
    <w:rsid w:val="00DD1888"/>
    <w:rsid w:val="00DD18D2"/>
    <w:rsid w:val="00DD18FA"/>
    <w:rsid w:val="00DD19FA"/>
    <w:rsid w:val="00DD1AC5"/>
    <w:rsid w:val="00DD1ADF"/>
    <w:rsid w:val="00DD1B3A"/>
    <w:rsid w:val="00DD1C3E"/>
    <w:rsid w:val="00DD1C53"/>
    <w:rsid w:val="00DD1C58"/>
    <w:rsid w:val="00DD1C83"/>
    <w:rsid w:val="00DD1CC0"/>
    <w:rsid w:val="00DD1D11"/>
    <w:rsid w:val="00DD1E12"/>
    <w:rsid w:val="00DD1E95"/>
    <w:rsid w:val="00DD1EAA"/>
    <w:rsid w:val="00DD1EEC"/>
    <w:rsid w:val="00DD1FB9"/>
    <w:rsid w:val="00DD1FF6"/>
    <w:rsid w:val="00DD2027"/>
    <w:rsid w:val="00DD2028"/>
    <w:rsid w:val="00DD2109"/>
    <w:rsid w:val="00DD21BC"/>
    <w:rsid w:val="00DD21C2"/>
    <w:rsid w:val="00DD21ED"/>
    <w:rsid w:val="00DD2205"/>
    <w:rsid w:val="00DD2249"/>
    <w:rsid w:val="00DD226B"/>
    <w:rsid w:val="00DD22F2"/>
    <w:rsid w:val="00DD2340"/>
    <w:rsid w:val="00DD238D"/>
    <w:rsid w:val="00DD23A4"/>
    <w:rsid w:val="00DD241E"/>
    <w:rsid w:val="00DD247B"/>
    <w:rsid w:val="00DD2667"/>
    <w:rsid w:val="00DD26CF"/>
    <w:rsid w:val="00DD2706"/>
    <w:rsid w:val="00DD273B"/>
    <w:rsid w:val="00DD2775"/>
    <w:rsid w:val="00DD2777"/>
    <w:rsid w:val="00DD278E"/>
    <w:rsid w:val="00DD2834"/>
    <w:rsid w:val="00DD2884"/>
    <w:rsid w:val="00DD28E9"/>
    <w:rsid w:val="00DD298E"/>
    <w:rsid w:val="00DD29AE"/>
    <w:rsid w:val="00DD2A51"/>
    <w:rsid w:val="00DD2A90"/>
    <w:rsid w:val="00DD2AAB"/>
    <w:rsid w:val="00DD2ABF"/>
    <w:rsid w:val="00DD2B00"/>
    <w:rsid w:val="00DD2B0C"/>
    <w:rsid w:val="00DD2B46"/>
    <w:rsid w:val="00DD2BC4"/>
    <w:rsid w:val="00DD2C06"/>
    <w:rsid w:val="00DD2C2F"/>
    <w:rsid w:val="00DD2C58"/>
    <w:rsid w:val="00DD2C75"/>
    <w:rsid w:val="00DD2CB2"/>
    <w:rsid w:val="00DD2D0D"/>
    <w:rsid w:val="00DD2D86"/>
    <w:rsid w:val="00DD2DF0"/>
    <w:rsid w:val="00DD2F14"/>
    <w:rsid w:val="00DD2F43"/>
    <w:rsid w:val="00DD2F9A"/>
    <w:rsid w:val="00DD2FC7"/>
    <w:rsid w:val="00DD3076"/>
    <w:rsid w:val="00DD3094"/>
    <w:rsid w:val="00DD315C"/>
    <w:rsid w:val="00DD328B"/>
    <w:rsid w:val="00DD32E4"/>
    <w:rsid w:val="00DD3306"/>
    <w:rsid w:val="00DD333A"/>
    <w:rsid w:val="00DD333E"/>
    <w:rsid w:val="00DD3393"/>
    <w:rsid w:val="00DD33CB"/>
    <w:rsid w:val="00DD346F"/>
    <w:rsid w:val="00DD3542"/>
    <w:rsid w:val="00DD358C"/>
    <w:rsid w:val="00DD35D2"/>
    <w:rsid w:val="00DD35F4"/>
    <w:rsid w:val="00DD364F"/>
    <w:rsid w:val="00DD3781"/>
    <w:rsid w:val="00DD37A2"/>
    <w:rsid w:val="00DD37B6"/>
    <w:rsid w:val="00DD3849"/>
    <w:rsid w:val="00DD3920"/>
    <w:rsid w:val="00DD396A"/>
    <w:rsid w:val="00DD399D"/>
    <w:rsid w:val="00DD3A5D"/>
    <w:rsid w:val="00DD3A62"/>
    <w:rsid w:val="00DD3A6C"/>
    <w:rsid w:val="00DD3AB8"/>
    <w:rsid w:val="00DD3B39"/>
    <w:rsid w:val="00DD3B8D"/>
    <w:rsid w:val="00DD3B91"/>
    <w:rsid w:val="00DD3BD0"/>
    <w:rsid w:val="00DD3BE6"/>
    <w:rsid w:val="00DD3C0D"/>
    <w:rsid w:val="00DD3C50"/>
    <w:rsid w:val="00DD3CE8"/>
    <w:rsid w:val="00DD3D08"/>
    <w:rsid w:val="00DD3D63"/>
    <w:rsid w:val="00DD3D9E"/>
    <w:rsid w:val="00DD3E02"/>
    <w:rsid w:val="00DD3F98"/>
    <w:rsid w:val="00DD3FDA"/>
    <w:rsid w:val="00DD3FF9"/>
    <w:rsid w:val="00DD3FFE"/>
    <w:rsid w:val="00DD4027"/>
    <w:rsid w:val="00DD40AF"/>
    <w:rsid w:val="00DD40B3"/>
    <w:rsid w:val="00DD4142"/>
    <w:rsid w:val="00DD4149"/>
    <w:rsid w:val="00DD4160"/>
    <w:rsid w:val="00DD418B"/>
    <w:rsid w:val="00DD421B"/>
    <w:rsid w:val="00DD4243"/>
    <w:rsid w:val="00DD424D"/>
    <w:rsid w:val="00DD42A3"/>
    <w:rsid w:val="00DD440F"/>
    <w:rsid w:val="00DD4448"/>
    <w:rsid w:val="00DD444E"/>
    <w:rsid w:val="00DD449B"/>
    <w:rsid w:val="00DD4505"/>
    <w:rsid w:val="00DD4540"/>
    <w:rsid w:val="00DD4544"/>
    <w:rsid w:val="00DD4560"/>
    <w:rsid w:val="00DD4561"/>
    <w:rsid w:val="00DD457E"/>
    <w:rsid w:val="00DD4601"/>
    <w:rsid w:val="00DD4605"/>
    <w:rsid w:val="00DD4625"/>
    <w:rsid w:val="00DD4640"/>
    <w:rsid w:val="00DD46D2"/>
    <w:rsid w:val="00DD46EB"/>
    <w:rsid w:val="00DD4752"/>
    <w:rsid w:val="00DD47C6"/>
    <w:rsid w:val="00DD4822"/>
    <w:rsid w:val="00DD49AF"/>
    <w:rsid w:val="00DD49D8"/>
    <w:rsid w:val="00DD4A33"/>
    <w:rsid w:val="00DD4A71"/>
    <w:rsid w:val="00DD4AA0"/>
    <w:rsid w:val="00DD4AB4"/>
    <w:rsid w:val="00DD4B39"/>
    <w:rsid w:val="00DD4B48"/>
    <w:rsid w:val="00DD4B64"/>
    <w:rsid w:val="00DD4BF4"/>
    <w:rsid w:val="00DD4BF9"/>
    <w:rsid w:val="00DD4C07"/>
    <w:rsid w:val="00DD4C90"/>
    <w:rsid w:val="00DD4C92"/>
    <w:rsid w:val="00DD4CC2"/>
    <w:rsid w:val="00DD4CFF"/>
    <w:rsid w:val="00DD4D7B"/>
    <w:rsid w:val="00DD4D9B"/>
    <w:rsid w:val="00DD4E33"/>
    <w:rsid w:val="00DD4EB0"/>
    <w:rsid w:val="00DD4F05"/>
    <w:rsid w:val="00DD4F87"/>
    <w:rsid w:val="00DD4FA0"/>
    <w:rsid w:val="00DD5041"/>
    <w:rsid w:val="00DD5083"/>
    <w:rsid w:val="00DD50A8"/>
    <w:rsid w:val="00DD50F0"/>
    <w:rsid w:val="00DD5197"/>
    <w:rsid w:val="00DD51CA"/>
    <w:rsid w:val="00DD51D5"/>
    <w:rsid w:val="00DD5238"/>
    <w:rsid w:val="00DD52A3"/>
    <w:rsid w:val="00DD52FF"/>
    <w:rsid w:val="00DD533A"/>
    <w:rsid w:val="00DD5343"/>
    <w:rsid w:val="00DD5405"/>
    <w:rsid w:val="00DD5541"/>
    <w:rsid w:val="00DD5574"/>
    <w:rsid w:val="00DD5586"/>
    <w:rsid w:val="00DD559C"/>
    <w:rsid w:val="00DD559E"/>
    <w:rsid w:val="00DD55B2"/>
    <w:rsid w:val="00DD55DD"/>
    <w:rsid w:val="00DD5645"/>
    <w:rsid w:val="00DD577D"/>
    <w:rsid w:val="00DD57A0"/>
    <w:rsid w:val="00DD57B7"/>
    <w:rsid w:val="00DD57C1"/>
    <w:rsid w:val="00DD580A"/>
    <w:rsid w:val="00DD581E"/>
    <w:rsid w:val="00DD5844"/>
    <w:rsid w:val="00DD58E6"/>
    <w:rsid w:val="00DD598B"/>
    <w:rsid w:val="00DD598C"/>
    <w:rsid w:val="00DD599F"/>
    <w:rsid w:val="00DD5A52"/>
    <w:rsid w:val="00DD5AC5"/>
    <w:rsid w:val="00DD5ACE"/>
    <w:rsid w:val="00DD5AD5"/>
    <w:rsid w:val="00DD5AE0"/>
    <w:rsid w:val="00DD5AFB"/>
    <w:rsid w:val="00DD5BD3"/>
    <w:rsid w:val="00DD5C10"/>
    <w:rsid w:val="00DD5C68"/>
    <w:rsid w:val="00DD5D6D"/>
    <w:rsid w:val="00DD5D82"/>
    <w:rsid w:val="00DD5E5F"/>
    <w:rsid w:val="00DD5EA4"/>
    <w:rsid w:val="00DD5ECE"/>
    <w:rsid w:val="00DD5F22"/>
    <w:rsid w:val="00DD5FD3"/>
    <w:rsid w:val="00DD5FE9"/>
    <w:rsid w:val="00DD5FFF"/>
    <w:rsid w:val="00DD6017"/>
    <w:rsid w:val="00DD6024"/>
    <w:rsid w:val="00DD6210"/>
    <w:rsid w:val="00DD62E9"/>
    <w:rsid w:val="00DD6340"/>
    <w:rsid w:val="00DD63A1"/>
    <w:rsid w:val="00DD63A5"/>
    <w:rsid w:val="00DD63E6"/>
    <w:rsid w:val="00DD640C"/>
    <w:rsid w:val="00DD6411"/>
    <w:rsid w:val="00DD6495"/>
    <w:rsid w:val="00DD649B"/>
    <w:rsid w:val="00DD64DD"/>
    <w:rsid w:val="00DD652E"/>
    <w:rsid w:val="00DD656C"/>
    <w:rsid w:val="00DD65A5"/>
    <w:rsid w:val="00DD65BF"/>
    <w:rsid w:val="00DD6614"/>
    <w:rsid w:val="00DD6637"/>
    <w:rsid w:val="00DD667E"/>
    <w:rsid w:val="00DD6693"/>
    <w:rsid w:val="00DD66C8"/>
    <w:rsid w:val="00DD66D8"/>
    <w:rsid w:val="00DD66DC"/>
    <w:rsid w:val="00DD6759"/>
    <w:rsid w:val="00DD682B"/>
    <w:rsid w:val="00DD68A2"/>
    <w:rsid w:val="00DD68D7"/>
    <w:rsid w:val="00DD6964"/>
    <w:rsid w:val="00DD696A"/>
    <w:rsid w:val="00DD6976"/>
    <w:rsid w:val="00DD69E7"/>
    <w:rsid w:val="00DD6A81"/>
    <w:rsid w:val="00DD6A9A"/>
    <w:rsid w:val="00DD6ADA"/>
    <w:rsid w:val="00DD6BA9"/>
    <w:rsid w:val="00DD6BC4"/>
    <w:rsid w:val="00DD6C04"/>
    <w:rsid w:val="00DD6C5E"/>
    <w:rsid w:val="00DD6C7B"/>
    <w:rsid w:val="00DD6D76"/>
    <w:rsid w:val="00DD6D98"/>
    <w:rsid w:val="00DD6EA6"/>
    <w:rsid w:val="00DD6EAF"/>
    <w:rsid w:val="00DD6ECE"/>
    <w:rsid w:val="00DD6F4B"/>
    <w:rsid w:val="00DD6F7E"/>
    <w:rsid w:val="00DD6FA3"/>
    <w:rsid w:val="00DD6FBE"/>
    <w:rsid w:val="00DD6FBF"/>
    <w:rsid w:val="00DD6FFD"/>
    <w:rsid w:val="00DD7009"/>
    <w:rsid w:val="00DD7024"/>
    <w:rsid w:val="00DD70C4"/>
    <w:rsid w:val="00DD713E"/>
    <w:rsid w:val="00DD718A"/>
    <w:rsid w:val="00DD71DD"/>
    <w:rsid w:val="00DD71EC"/>
    <w:rsid w:val="00DD7232"/>
    <w:rsid w:val="00DD72AD"/>
    <w:rsid w:val="00DD7345"/>
    <w:rsid w:val="00DD738C"/>
    <w:rsid w:val="00DD7544"/>
    <w:rsid w:val="00DD7574"/>
    <w:rsid w:val="00DD7609"/>
    <w:rsid w:val="00DD762C"/>
    <w:rsid w:val="00DD7637"/>
    <w:rsid w:val="00DD7656"/>
    <w:rsid w:val="00DD7665"/>
    <w:rsid w:val="00DD7679"/>
    <w:rsid w:val="00DD76AB"/>
    <w:rsid w:val="00DD76BE"/>
    <w:rsid w:val="00DD76F7"/>
    <w:rsid w:val="00DD779E"/>
    <w:rsid w:val="00DD77B4"/>
    <w:rsid w:val="00DD7816"/>
    <w:rsid w:val="00DD7875"/>
    <w:rsid w:val="00DD78CB"/>
    <w:rsid w:val="00DD791F"/>
    <w:rsid w:val="00DD79B3"/>
    <w:rsid w:val="00DD7A16"/>
    <w:rsid w:val="00DD7A4E"/>
    <w:rsid w:val="00DD7A7A"/>
    <w:rsid w:val="00DD7AF9"/>
    <w:rsid w:val="00DD7B2E"/>
    <w:rsid w:val="00DD7B57"/>
    <w:rsid w:val="00DD7BC5"/>
    <w:rsid w:val="00DD7C1D"/>
    <w:rsid w:val="00DD7C20"/>
    <w:rsid w:val="00DD7CDE"/>
    <w:rsid w:val="00DD7CF2"/>
    <w:rsid w:val="00DD7DD6"/>
    <w:rsid w:val="00DD7DE1"/>
    <w:rsid w:val="00DD7E00"/>
    <w:rsid w:val="00DD7E27"/>
    <w:rsid w:val="00DD7EA8"/>
    <w:rsid w:val="00DD7F02"/>
    <w:rsid w:val="00DD7F21"/>
    <w:rsid w:val="00DD7FE5"/>
    <w:rsid w:val="00DE0041"/>
    <w:rsid w:val="00DE006A"/>
    <w:rsid w:val="00DE00DD"/>
    <w:rsid w:val="00DE0121"/>
    <w:rsid w:val="00DE01A1"/>
    <w:rsid w:val="00DE01C3"/>
    <w:rsid w:val="00DE021B"/>
    <w:rsid w:val="00DE0267"/>
    <w:rsid w:val="00DE0304"/>
    <w:rsid w:val="00DE0378"/>
    <w:rsid w:val="00DE03DD"/>
    <w:rsid w:val="00DE03EC"/>
    <w:rsid w:val="00DE03F7"/>
    <w:rsid w:val="00DE0423"/>
    <w:rsid w:val="00DE0483"/>
    <w:rsid w:val="00DE0490"/>
    <w:rsid w:val="00DE04D1"/>
    <w:rsid w:val="00DE04DA"/>
    <w:rsid w:val="00DE04F4"/>
    <w:rsid w:val="00DE0522"/>
    <w:rsid w:val="00DE059F"/>
    <w:rsid w:val="00DE05BD"/>
    <w:rsid w:val="00DE05E6"/>
    <w:rsid w:val="00DE05E7"/>
    <w:rsid w:val="00DE05F6"/>
    <w:rsid w:val="00DE063D"/>
    <w:rsid w:val="00DE0668"/>
    <w:rsid w:val="00DE069E"/>
    <w:rsid w:val="00DE06F1"/>
    <w:rsid w:val="00DE07B3"/>
    <w:rsid w:val="00DE07CF"/>
    <w:rsid w:val="00DE0836"/>
    <w:rsid w:val="00DE0839"/>
    <w:rsid w:val="00DE084B"/>
    <w:rsid w:val="00DE0861"/>
    <w:rsid w:val="00DE095C"/>
    <w:rsid w:val="00DE0A01"/>
    <w:rsid w:val="00DE0A11"/>
    <w:rsid w:val="00DE0A43"/>
    <w:rsid w:val="00DE0B1A"/>
    <w:rsid w:val="00DE0B32"/>
    <w:rsid w:val="00DE0B3C"/>
    <w:rsid w:val="00DE0B4D"/>
    <w:rsid w:val="00DE0B70"/>
    <w:rsid w:val="00DE0BC4"/>
    <w:rsid w:val="00DE0BD1"/>
    <w:rsid w:val="00DE0CD2"/>
    <w:rsid w:val="00DE0CFC"/>
    <w:rsid w:val="00DE0E6A"/>
    <w:rsid w:val="00DE0F12"/>
    <w:rsid w:val="00DE0F26"/>
    <w:rsid w:val="00DE0F86"/>
    <w:rsid w:val="00DE0FC2"/>
    <w:rsid w:val="00DE1044"/>
    <w:rsid w:val="00DE107E"/>
    <w:rsid w:val="00DE1089"/>
    <w:rsid w:val="00DE11A7"/>
    <w:rsid w:val="00DE126D"/>
    <w:rsid w:val="00DE12E9"/>
    <w:rsid w:val="00DE1327"/>
    <w:rsid w:val="00DE142C"/>
    <w:rsid w:val="00DE149A"/>
    <w:rsid w:val="00DE14C7"/>
    <w:rsid w:val="00DE1544"/>
    <w:rsid w:val="00DE1612"/>
    <w:rsid w:val="00DE1657"/>
    <w:rsid w:val="00DE1659"/>
    <w:rsid w:val="00DE17E4"/>
    <w:rsid w:val="00DE1821"/>
    <w:rsid w:val="00DE1868"/>
    <w:rsid w:val="00DE1905"/>
    <w:rsid w:val="00DE190A"/>
    <w:rsid w:val="00DE1918"/>
    <w:rsid w:val="00DE1A0A"/>
    <w:rsid w:val="00DE1A16"/>
    <w:rsid w:val="00DE1A50"/>
    <w:rsid w:val="00DE1A98"/>
    <w:rsid w:val="00DE1B5C"/>
    <w:rsid w:val="00DE1BB3"/>
    <w:rsid w:val="00DE1C84"/>
    <w:rsid w:val="00DE1CB6"/>
    <w:rsid w:val="00DE1D76"/>
    <w:rsid w:val="00DE1DDB"/>
    <w:rsid w:val="00DE1DF8"/>
    <w:rsid w:val="00DE1DFE"/>
    <w:rsid w:val="00DE1E14"/>
    <w:rsid w:val="00DE1E51"/>
    <w:rsid w:val="00DE1E7A"/>
    <w:rsid w:val="00DE1E98"/>
    <w:rsid w:val="00DE1F4D"/>
    <w:rsid w:val="00DE1FC7"/>
    <w:rsid w:val="00DE1FC8"/>
    <w:rsid w:val="00DE20D1"/>
    <w:rsid w:val="00DE2129"/>
    <w:rsid w:val="00DE213F"/>
    <w:rsid w:val="00DE21F4"/>
    <w:rsid w:val="00DE2255"/>
    <w:rsid w:val="00DE2353"/>
    <w:rsid w:val="00DE2414"/>
    <w:rsid w:val="00DE2417"/>
    <w:rsid w:val="00DE24F6"/>
    <w:rsid w:val="00DE2514"/>
    <w:rsid w:val="00DE251F"/>
    <w:rsid w:val="00DE259C"/>
    <w:rsid w:val="00DE25C8"/>
    <w:rsid w:val="00DE25EA"/>
    <w:rsid w:val="00DE2604"/>
    <w:rsid w:val="00DE2607"/>
    <w:rsid w:val="00DE260A"/>
    <w:rsid w:val="00DE260C"/>
    <w:rsid w:val="00DE2618"/>
    <w:rsid w:val="00DE2639"/>
    <w:rsid w:val="00DE2644"/>
    <w:rsid w:val="00DE266B"/>
    <w:rsid w:val="00DE266E"/>
    <w:rsid w:val="00DE2680"/>
    <w:rsid w:val="00DE26BB"/>
    <w:rsid w:val="00DE26E5"/>
    <w:rsid w:val="00DE26E6"/>
    <w:rsid w:val="00DE2785"/>
    <w:rsid w:val="00DE27DE"/>
    <w:rsid w:val="00DE27E8"/>
    <w:rsid w:val="00DE2999"/>
    <w:rsid w:val="00DE2A2C"/>
    <w:rsid w:val="00DE2A57"/>
    <w:rsid w:val="00DE2A6D"/>
    <w:rsid w:val="00DE2AC6"/>
    <w:rsid w:val="00DE2B10"/>
    <w:rsid w:val="00DE2BA0"/>
    <w:rsid w:val="00DE2C0F"/>
    <w:rsid w:val="00DE2C1A"/>
    <w:rsid w:val="00DE2CCB"/>
    <w:rsid w:val="00DE2D03"/>
    <w:rsid w:val="00DE2D7A"/>
    <w:rsid w:val="00DE2D90"/>
    <w:rsid w:val="00DE2DF6"/>
    <w:rsid w:val="00DE2F0B"/>
    <w:rsid w:val="00DE2F5E"/>
    <w:rsid w:val="00DE2F61"/>
    <w:rsid w:val="00DE2FB6"/>
    <w:rsid w:val="00DE3090"/>
    <w:rsid w:val="00DE3098"/>
    <w:rsid w:val="00DE30AD"/>
    <w:rsid w:val="00DE312F"/>
    <w:rsid w:val="00DE3178"/>
    <w:rsid w:val="00DE31E0"/>
    <w:rsid w:val="00DE3300"/>
    <w:rsid w:val="00DE3375"/>
    <w:rsid w:val="00DE341C"/>
    <w:rsid w:val="00DE342E"/>
    <w:rsid w:val="00DE3432"/>
    <w:rsid w:val="00DE3449"/>
    <w:rsid w:val="00DE3493"/>
    <w:rsid w:val="00DE34D8"/>
    <w:rsid w:val="00DE3512"/>
    <w:rsid w:val="00DE3532"/>
    <w:rsid w:val="00DE3559"/>
    <w:rsid w:val="00DE35A3"/>
    <w:rsid w:val="00DE35B2"/>
    <w:rsid w:val="00DE35C5"/>
    <w:rsid w:val="00DE3600"/>
    <w:rsid w:val="00DE36D2"/>
    <w:rsid w:val="00DE37E0"/>
    <w:rsid w:val="00DE37FA"/>
    <w:rsid w:val="00DE3965"/>
    <w:rsid w:val="00DE39E8"/>
    <w:rsid w:val="00DE3AED"/>
    <w:rsid w:val="00DE3AF1"/>
    <w:rsid w:val="00DE3B17"/>
    <w:rsid w:val="00DE3B33"/>
    <w:rsid w:val="00DE3B53"/>
    <w:rsid w:val="00DE3B64"/>
    <w:rsid w:val="00DE3BC7"/>
    <w:rsid w:val="00DE3C02"/>
    <w:rsid w:val="00DE3C41"/>
    <w:rsid w:val="00DE3C46"/>
    <w:rsid w:val="00DE3D6D"/>
    <w:rsid w:val="00DE3DA9"/>
    <w:rsid w:val="00DE3DDC"/>
    <w:rsid w:val="00DE3DFE"/>
    <w:rsid w:val="00DE3EBA"/>
    <w:rsid w:val="00DE3F1D"/>
    <w:rsid w:val="00DE4052"/>
    <w:rsid w:val="00DE4082"/>
    <w:rsid w:val="00DE4097"/>
    <w:rsid w:val="00DE40B7"/>
    <w:rsid w:val="00DE40C3"/>
    <w:rsid w:val="00DE412E"/>
    <w:rsid w:val="00DE42DC"/>
    <w:rsid w:val="00DE42F3"/>
    <w:rsid w:val="00DE4336"/>
    <w:rsid w:val="00DE4337"/>
    <w:rsid w:val="00DE4341"/>
    <w:rsid w:val="00DE4345"/>
    <w:rsid w:val="00DE436F"/>
    <w:rsid w:val="00DE43BD"/>
    <w:rsid w:val="00DE43BF"/>
    <w:rsid w:val="00DE4457"/>
    <w:rsid w:val="00DE45B8"/>
    <w:rsid w:val="00DE45B9"/>
    <w:rsid w:val="00DE4649"/>
    <w:rsid w:val="00DE46A4"/>
    <w:rsid w:val="00DE4755"/>
    <w:rsid w:val="00DE4789"/>
    <w:rsid w:val="00DE47A1"/>
    <w:rsid w:val="00DE47B6"/>
    <w:rsid w:val="00DE47D6"/>
    <w:rsid w:val="00DE4907"/>
    <w:rsid w:val="00DE4970"/>
    <w:rsid w:val="00DE4A14"/>
    <w:rsid w:val="00DE4A99"/>
    <w:rsid w:val="00DE4AB1"/>
    <w:rsid w:val="00DE4CF4"/>
    <w:rsid w:val="00DE4D2C"/>
    <w:rsid w:val="00DE4D46"/>
    <w:rsid w:val="00DE4D8E"/>
    <w:rsid w:val="00DE4DE0"/>
    <w:rsid w:val="00DE4ECB"/>
    <w:rsid w:val="00DE4F4A"/>
    <w:rsid w:val="00DE4F59"/>
    <w:rsid w:val="00DE5072"/>
    <w:rsid w:val="00DE5078"/>
    <w:rsid w:val="00DE5081"/>
    <w:rsid w:val="00DE50C5"/>
    <w:rsid w:val="00DE5124"/>
    <w:rsid w:val="00DE5148"/>
    <w:rsid w:val="00DE517F"/>
    <w:rsid w:val="00DE51CC"/>
    <w:rsid w:val="00DE524C"/>
    <w:rsid w:val="00DE5251"/>
    <w:rsid w:val="00DE528B"/>
    <w:rsid w:val="00DE529C"/>
    <w:rsid w:val="00DE52C9"/>
    <w:rsid w:val="00DE5326"/>
    <w:rsid w:val="00DE5331"/>
    <w:rsid w:val="00DE538E"/>
    <w:rsid w:val="00DE5395"/>
    <w:rsid w:val="00DE54D5"/>
    <w:rsid w:val="00DE553C"/>
    <w:rsid w:val="00DE5563"/>
    <w:rsid w:val="00DE5596"/>
    <w:rsid w:val="00DE55A2"/>
    <w:rsid w:val="00DE55D0"/>
    <w:rsid w:val="00DE55FE"/>
    <w:rsid w:val="00DE5651"/>
    <w:rsid w:val="00DE5709"/>
    <w:rsid w:val="00DE5831"/>
    <w:rsid w:val="00DE58B7"/>
    <w:rsid w:val="00DE5922"/>
    <w:rsid w:val="00DE5997"/>
    <w:rsid w:val="00DE5A50"/>
    <w:rsid w:val="00DE5B2A"/>
    <w:rsid w:val="00DE5B4B"/>
    <w:rsid w:val="00DE5B99"/>
    <w:rsid w:val="00DE5C54"/>
    <w:rsid w:val="00DE5C6D"/>
    <w:rsid w:val="00DE5C91"/>
    <w:rsid w:val="00DE5CD4"/>
    <w:rsid w:val="00DE5D20"/>
    <w:rsid w:val="00DE5D77"/>
    <w:rsid w:val="00DE5D8A"/>
    <w:rsid w:val="00DE5E17"/>
    <w:rsid w:val="00DE5E7B"/>
    <w:rsid w:val="00DE5E80"/>
    <w:rsid w:val="00DE5E92"/>
    <w:rsid w:val="00DE5EBF"/>
    <w:rsid w:val="00DE5F9A"/>
    <w:rsid w:val="00DE5FC6"/>
    <w:rsid w:val="00DE5FCE"/>
    <w:rsid w:val="00DE5FDE"/>
    <w:rsid w:val="00DE6047"/>
    <w:rsid w:val="00DE6049"/>
    <w:rsid w:val="00DE605A"/>
    <w:rsid w:val="00DE605B"/>
    <w:rsid w:val="00DE60E7"/>
    <w:rsid w:val="00DE6102"/>
    <w:rsid w:val="00DE6178"/>
    <w:rsid w:val="00DE6186"/>
    <w:rsid w:val="00DE618A"/>
    <w:rsid w:val="00DE619D"/>
    <w:rsid w:val="00DE6252"/>
    <w:rsid w:val="00DE6271"/>
    <w:rsid w:val="00DE62B4"/>
    <w:rsid w:val="00DE630A"/>
    <w:rsid w:val="00DE632D"/>
    <w:rsid w:val="00DE6355"/>
    <w:rsid w:val="00DE6362"/>
    <w:rsid w:val="00DE636E"/>
    <w:rsid w:val="00DE63CB"/>
    <w:rsid w:val="00DE6407"/>
    <w:rsid w:val="00DE643C"/>
    <w:rsid w:val="00DE6478"/>
    <w:rsid w:val="00DE6480"/>
    <w:rsid w:val="00DE6492"/>
    <w:rsid w:val="00DE64AA"/>
    <w:rsid w:val="00DE64C9"/>
    <w:rsid w:val="00DE6528"/>
    <w:rsid w:val="00DE6587"/>
    <w:rsid w:val="00DE6611"/>
    <w:rsid w:val="00DE66C4"/>
    <w:rsid w:val="00DE66D8"/>
    <w:rsid w:val="00DE6703"/>
    <w:rsid w:val="00DE6711"/>
    <w:rsid w:val="00DE6721"/>
    <w:rsid w:val="00DE6750"/>
    <w:rsid w:val="00DE6793"/>
    <w:rsid w:val="00DE67A0"/>
    <w:rsid w:val="00DE67A2"/>
    <w:rsid w:val="00DE67CA"/>
    <w:rsid w:val="00DE67D4"/>
    <w:rsid w:val="00DE683D"/>
    <w:rsid w:val="00DE684E"/>
    <w:rsid w:val="00DE6891"/>
    <w:rsid w:val="00DE68A9"/>
    <w:rsid w:val="00DE6906"/>
    <w:rsid w:val="00DE697F"/>
    <w:rsid w:val="00DE6AB1"/>
    <w:rsid w:val="00DE6AB3"/>
    <w:rsid w:val="00DE6B29"/>
    <w:rsid w:val="00DE6B31"/>
    <w:rsid w:val="00DE6B4D"/>
    <w:rsid w:val="00DE6B4E"/>
    <w:rsid w:val="00DE6B71"/>
    <w:rsid w:val="00DE6D11"/>
    <w:rsid w:val="00DE6D55"/>
    <w:rsid w:val="00DE6D59"/>
    <w:rsid w:val="00DE6DE7"/>
    <w:rsid w:val="00DE6E10"/>
    <w:rsid w:val="00DE6E66"/>
    <w:rsid w:val="00DE6EB9"/>
    <w:rsid w:val="00DE6ED3"/>
    <w:rsid w:val="00DE6FCA"/>
    <w:rsid w:val="00DE70A2"/>
    <w:rsid w:val="00DE70A4"/>
    <w:rsid w:val="00DE7154"/>
    <w:rsid w:val="00DE7180"/>
    <w:rsid w:val="00DE725B"/>
    <w:rsid w:val="00DE72DF"/>
    <w:rsid w:val="00DE72E1"/>
    <w:rsid w:val="00DE731E"/>
    <w:rsid w:val="00DE7330"/>
    <w:rsid w:val="00DE7397"/>
    <w:rsid w:val="00DE73CF"/>
    <w:rsid w:val="00DE73E6"/>
    <w:rsid w:val="00DE7445"/>
    <w:rsid w:val="00DE7499"/>
    <w:rsid w:val="00DE750B"/>
    <w:rsid w:val="00DE75B8"/>
    <w:rsid w:val="00DE75C0"/>
    <w:rsid w:val="00DE75EF"/>
    <w:rsid w:val="00DE7621"/>
    <w:rsid w:val="00DE7748"/>
    <w:rsid w:val="00DE774C"/>
    <w:rsid w:val="00DE78A7"/>
    <w:rsid w:val="00DE78DB"/>
    <w:rsid w:val="00DE78F2"/>
    <w:rsid w:val="00DE7908"/>
    <w:rsid w:val="00DE7956"/>
    <w:rsid w:val="00DE7958"/>
    <w:rsid w:val="00DE7A4F"/>
    <w:rsid w:val="00DE7B87"/>
    <w:rsid w:val="00DE7C7C"/>
    <w:rsid w:val="00DE7C9E"/>
    <w:rsid w:val="00DE7D79"/>
    <w:rsid w:val="00DE7DAE"/>
    <w:rsid w:val="00DE7DC4"/>
    <w:rsid w:val="00DE7DF0"/>
    <w:rsid w:val="00DE7DF2"/>
    <w:rsid w:val="00DE7DF5"/>
    <w:rsid w:val="00DE7E31"/>
    <w:rsid w:val="00DE7E6D"/>
    <w:rsid w:val="00DE7E7C"/>
    <w:rsid w:val="00DE7E87"/>
    <w:rsid w:val="00DE7F3A"/>
    <w:rsid w:val="00DE7F7C"/>
    <w:rsid w:val="00DE7F87"/>
    <w:rsid w:val="00DE7F94"/>
    <w:rsid w:val="00DE7FBD"/>
    <w:rsid w:val="00DE7FDE"/>
    <w:rsid w:val="00DF0017"/>
    <w:rsid w:val="00DF0078"/>
    <w:rsid w:val="00DF00B6"/>
    <w:rsid w:val="00DF00D5"/>
    <w:rsid w:val="00DF00E7"/>
    <w:rsid w:val="00DF0108"/>
    <w:rsid w:val="00DF0166"/>
    <w:rsid w:val="00DF0268"/>
    <w:rsid w:val="00DF0340"/>
    <w:rsid w:val="00DF038A"/>
    <w:rsid w:val="00DF046D"/>
    <w:rsid w:val="00DF050E"/>
    <w:rsid w:val="00DF05FB"/>
    <w:rsid w:val="00DF0617"/>
    <w:rsid w:val="00DF0657"/>
    <w:rsid w:val="00DF067E"/>
    <w:rsid w:val="00DF0696"/>
    <w:rsid w:val="00DF070D"/>
    <w:rsid w:val="00DF0724"/>
    <w:rsid w:val="00DF072C"/>
    <w:rsid w:val="00DF079A"/>
    <w:rsid w:val="00DF07D7"/>
    <w:rsid w:val="00DF0842"/>
    <w:rsid w:val="00DF0871"/>
    <w:rsid w:val="00DF08C8"/>
    <w:rsid w:val="00DF08FC"/>
    <w:rsid w:val="00DF08FD"/>
    <w:rsid w:val="00DF0965"/>
    <w:rsid w:val="00DF09BA"/>
    <w:rsid w:val="00DF0A20"/>
    <w:rsid w:val="00DF0A70"/>
    <w:rsid w:val="00DF0A9B"/>
    <w:rsid w:val="00DF0AB7"/>
    <w:rsid w:val="00DF0B3E"/>
    <w:rsid w:val="00DF0C53"/>
    <w:rsid w:val="00DF0D76"/>
    <w:rsid w:val="00DF0DFC"/>
    <w:rsid w:val="00DF0E7C"/>
    <w:rsid w:val="00DF0E80"/>
    <w:rsid w:val="00DF0EA9"/>
    <w:rsid w:val="00DF0ED5"/>
    <w:rsid w:val="00DF0F31"/>
    <w:rsid w:val="00DF0F5E"/>
    <w:rsid w:val="00DF0F91"/>
    <w:rsid w:val="00DF0FC7"/>
    <w:rsid w:val="00DF1083"/>
    <w:rsid w:val="00DF10D4"/>
    <w:rsid w:val="00DF10DB"/>
    <w:rsid w:val="00DF1145"/>
    <w:rsid w:val="00DF1251"/>
    <w:rsid w:val="00DF1298"/>
    <w:rsid w:val="00DF12B2"/>
    <w:rsid w:val="00DF1316"/>
    <w:rsid w:val="00DF133B"/>
    <w:rsid w:val="00DF1343"/>
    <w:rsid w:val="00DF13A6"/>
    <w:rsid w:val="00DF14A2"/>
    <w:rsid w:val="00DF14D6"/>
    <w:rsid w:val="00DF14F8"/>
    <w:rsid w:val="00DF1548"/>
    <w:rsid w:val="00DF15F7"/>
    <w:rsid w:val="00DF1696"/>
    <w:rsid w:val="00DF16F9"/>
    <w:rsid w:val="00DF17B5"/>
    <w:rsid w:val="00DF17FA"/>
    <w:rsid w:val="00DF1826"/>
    <w:rsid w:val="00DF18DD"/>
    <w:rsid w:val="00DF18EA"/>
    <w:rsid w:val="00DF18F5"/>
    <w:rsid w:val="00DF1903"/>
    <w:rsid w:val="00DF190D"/>
    <w:rsid w:val="00DF1919"/>
    <w:rsid w:val="00DF1930"/>
    <w:rsid w:val="00DF1940"/>
    <w:rsid w:val="00DF196E"/>
    <w:rsid w:val="00DF1A6C"/>
    <w:rsid w:val="00DF1ADB"/>
    <w:rsid w:val="00DF1B15"/>
    <w:rsid w:val="00DF1B91"/>
    <w:rsid w:val="00DF1BFE"/>
    <w:rsid w:val="00DF1C38"/>
    <w:rsid w:val="00DF1C41"/>
    <w:rsid w:val="00DF1C49"/>
    <w:rsid w:val="00DF1C98"/>
    <w:rsid w:val="00DF1CAD"/>
    <w:rsid w:val="00DF1DAA"/>
    <w:rsid w:val="00DF1DD9"/>
    <w:rsid w:val="00DF1DE4"/>
    <w:rsid w:val="00DF1E28"/>
    <w:rsid w:val="00DF1EB8"/>
    <w:rsid w:val="00DF1EEA"/>
    <w:rsid w:val="00DF1EF0"/>
    <w:rsid w:val="00DF1EF7"/>
    <w:rsid w:val="00DF1F0B"/>
    <w:rsid w:val="00DF1F46"/>
    <w:rsid w:val="00DF20AC"/>
    <w:rsid w:val="00DF221A"/>
    <w:rsid w:val="00DF2241"/>
    <w:rsid w:val="00DF22C8"/>
    <w:rsid w:val="00DF22E4"/>
    <w:rsid w:val="00DF23D9"/>
    <w:rsid w:val="00DF23ED"/>
    <w:rsid w:val="00DF241B"/>
    <w:rsid w:val="00DF2428"/>
    <w:rsid w:val="00DF243F"/>
    <w:rsid w:val="00DF250B"/>
    <w:rsid w:val="00DF2576"/>
    <w:rsid w:val="00DF25CC"/>
    <w:rsid w:val="00DF2605"/>
    <w:rsid w:val="00DF268D"/>
    <w:rsid w:val="00DF2692"/>
    <w:rsid w:val="00DF2695"/>
    <w:rsid w:val="00DF26E8"/>
    <w:rsid w:val="00DF279B"/>
    <w:rsid w:val="00DF27A8"/>
    <w:rsid w:val="00DF27CA"/>
    <w:rsid w:val="00DF280F"/>
    <w:rsid w:val="00DF2832"/>
    <w:rsid w:val="00DF2875"/>
    <w:rsid w:val="00DF288A"/>
    <w:rsid w:val="00DF28FE"/>
    <w:rsid w:val="00DF298D"/>
    <w:rsid w:val="00DF29D2"/>
    <w:rsid w:val="00DF2AB5"/>
    <w:rsid w:val="00DF2B54"/>
    <w:rsid w:val="00DF2B7C"/>
    <w:rsid w:val="00DF2C9C"/>
    <w:rsid w:val="00DF2CB5"/>
    <w:rsid w:val="00DF2CE4"/>
    <w:rsid w:val="00DF2CE9"/>
    <w:rsid w:val="00DF2CEE"/>
    <w:rsid w:val="00DF2D24"/>
    <w:rsid w:val="00DF2D4D"/>
    <w:rsid w:val="00DF2D50"/>
    <w:rsid w:val="00DF2D5C"/>
    <w:rsid w:val="00DF2DE7"/>
    <w:rsid w:val="00DF2E3D"/>
    <w:rsid w:val="00DF2E7B"/>
    <w:rsid w:val="00DF2EC9"/>
    <w:rsid w:val="00DF2EDE"/>
    <w:rsid w:val="00DF2F6F"/>
    <w:rsid w:val="00DF2FAE"/>
    <w:rsid w:val="00DF2FD9"/>
    <w:rsid w:val="00DF2FEF"/>
    <w:rsid w:val="00DF302D"/>
    <w:rsid w:val="00DF30AD"/>
    <w:rsid w:val="00DF30FC"/>
    <w:rsid w:val="00DF3122"/>
    <w:rsid w:val="00DF3164"/>
    <w:rsid w:val="00DF32DD"/>
    <w:rsid w:val="00DF3349"/>
    <w:rsid w:val="00DF33A7"/>
    <w:rsid w:val="00DF33B2"/>
    <w:rsid w:val="00DF33FA"/>
    <w:rsid w:val="00DF3406"/>
    <w:rsid w:val="00DF3469"/>
    <w:rsid w:val="00DF3496"/>
    <w:rsid w:val="00DF3499"/>
    <w:rsid w:val="00DF34C6"/>
    <w:rsid w:val="00DF3509"/>
    <w:rsid w:val="00DF3558"/>
    <w:rsid w:val="00DF3566"/>
    <w:rsid w:val="00DF35AB"/>
    <w:rsid w:val="00DF35EC"/>
    <w:rsid w:val="00DF3660"/>
    <w:rsid w:val="00DF36F6"/>
    <w:rsid w:val="00DF3742"/>
    <w:rsid w:val="00DF3746"/>
    <w:rsid w:val="00DF376F"/>
    <w:rsid w:val="00DF3771"/>
    <w:rsid w:val="00DF3791"/>
    <w:rsid w:val="00DF37EA"/>
    <w:rsid w:val="00DF38BC"/>
    <w:rsid w:val="00DF38CA"/>
    <w:rsid w:val="00DF39BE"/>
    <w:rsid w:val="00DF39C9"/>
    <w:rsid w:val="00DF39DA"/>
    <w:rsid w:val="00DF3A10"/>
    <w:rsid w:val="00DF3A63"/>
    <w:rsid w:val="00DF3A76"/>
    <w:rsid w:val="00DF3A77"/>
    <w:rsid w:val="00DF3AE8"/>
    <w:rsid w:val="00DF3B20"/>
    <w:rsid w:val="00DF3C3C"/>
    <w:rsid w:val="00DF3C77"/>
    <w:rsid w:val="00DF3D15"/>
    <w:rsid w:val="00DF3D8B"/>
    <w:rsid w:val="00DF3E14"/>
    <w:rsid w:val="00DF3E1F"/>
    <w:rsid w:val="00DF3E38"/>
    <w:rsid w:val="00DF3EF7"/>
    <w:rsid w:val="00DF3F1D"/>
    <w:rsid w:val="00DF404B"/>
    <w:rsid w:val="00DF4064"/>
    <w:rsid w:val="00DF411E"/>
    <w:rsid w:val="00DF41ED"/>
    <w:rsid w:val="00DF4219"/>
    <w:rsid w:val="00DF42B2"/>
    <w:rsid w:val="00DF42BC"/>
    <w:rsid w:val="00DF42D5"/>
    <w:rsid w:val="00DF4307"/>
    <w:rsid w:val="00DF4347"/>
    <w:rsid w:val="00DF436E"/>
    <w:rsid w:val="00DF4382"/>
    <w:rsid w:val="00DF4405"/>
    <w:rsid w:val="00DF4496"/>
    <w:rsid w:val="00DF4522"/>
    <w:rsid w:val="00DF4627"/>
    <w:rsid w:val="00DF4669"/>
    <w:rsid w:val="00DF46AB"/>
    <w:rsid w:val="00DF4737"/>
    <w:rsid w:val="00DF47B2"/>
    <w:rsid w:val="00DF4864"/>
    <w:rsid w:val="00DF4898"/>
    <w:rsid w:val="00DF48D7"/>
    <w:rsid w:val="00DF4971"/>
    <w:rsid w:val="00DF49CC"/>
    <w:rsid w:val="00DF49E7"/>
    <w:rsid w:val="00DF4A4F"/>
    <w:rsid w:val="00DF4A84"/>
    <w:rsid w:val="00DF4AC0"/>
    <w:rsid w:val="00DF4ADE"/>
    <w:rsid w:val="00DF4BD5"/>
    <w:rsid w:val="00DF4C2B"/>
    <w:rsid w:val="00DF4C4E"/>
    <w:rsid w:val="00DF4D18"/>
    <w:rsid w:val="00DF4D3C"/>
    <w:rsid w:val="00DF4D9B"/>
    <w:rsid w:val="00DF4DD8"/>
    <w:rsid w:val="00DF4E7A"/>
    <w:rsid w:val="00DF4E7C"/>
    <w:rsid w:val="00DF4E8D"/>
    <w:rsid w:val="00DF4F12"/>
    <w:rsid w:val="00DF4F26"/>
    <w:rsid w:val="00DF4FB2"/>
    <w:rsid w:val="00DF5028"/>
    <w:rsid w:val="00DF503A"/>
    <w:rsid w:val="00DF5068"/>
    <w:rsid w:val="00DF517F"/>
    <w:rsid w:val="00DF51AB"/>
    <w:rsid w:val="00DF51D3"/>
    <w:rsid w:val="00DF51E9"/>
    <w:rsid w:val="00DF5210"/>
    <w:rsid w:val="00DF5240"/>
    <w:rsid w:val="00DF526B"/>
    <w:rsid w:val="00DF5283"/>
    <w:rsid w:val="00DF530B"/>
    <w:rsid w:val="00DF535F"/>
    <w:rsid w:val="00DF5402"/>
    <w:rsid w:val="00DF541F"/>
    <w:rsid w:val="00DF5463"/>
    <w:rsid w:val="00DF54DF"/>
    <w:rsid w:val="00DF54E6"/>
    <w:rsid w:val="00DF5509"/>
    <w:rsid w:val="00DF552A"/>
    <w:rsid w:val="00DF5613"/>
    <w:rsid w:val="00DF5638"/>
    <w:rsid w:val="00DF56CE"/>
    <w:rsid w:val="00DF5703"/>
    <w:rsid w:val="00DF5768"/>
    <w:rsid w:val="00DF57A6"/>
    <w:rsid w:val="00DF57BD"/>
    <w:rsid w:val="00DF580A"/>
    <w:rsid w:val="00DF584E"/>
    <w:rsid w:val="00DF58EA"/>
    <w:rsid w:val="00DF5910"/>
    <w:rsid w:val="00DF5937"/>
    <w:rsid w:val="00DF593C"/>
    <w:rsid w:val="00DF5977"/>
    <w:rsid w:val="00DF5997"/>
    <w:rsid w:val="00DF59BA"/>
    <w:rsid w:val="00DF59CB"/>
    <w:rsid w:val="00DF5A94"/>
    <w:rsid w:val="00DF5AA9"/>
    <w:rsid w:val="00DF5AC3"/>
    <w:rsid w:val="00DF5B5C"/>
    <w:rsid w:val="00DF5BB6"/>
    <w:rsid w:val="00DF5BFD"/>
    <w:rsid w:val="00DF5C01"/>
    <w:rsid w:val="00DF5CCD"/>
    <w:rsid w:val="00DF5D04"/>
    <w:rsid w:val="00DF5D14"/>
    <w:rsid w:val="00DF5D26"/>
    <w:rsid w:val="00DF5D32"/>
    <w:rsid w:val="00DF5D93"/>
    <w:rsid w:val="00DF5DC9"/>
    <w:rsid w:val="00DF5EDE"/>
    <w:rsid w:val="00DF5F5A"/>
    <w:rsid w:val="00DF5FBE"/>
    <w:rsid w:val="00DF6075"/>
    <w:rsid w:val="00DF60B0"/>
    <w:rsid w:val="00DF60C5"/>
    <w:rsid w:val="00DF60E1"/>
    <w:rsid w:val="00DF6108"/>
    <w:rsid w:val="00DF614D"/>
    <w:rsid w:val="00DF6180"/>
    <w:rsid w:val="00DF6239"/>
    <w:rsid w:val="00DF6255"/>
    <w:rsid w:val="00DF628F"/>
    <w:rsid w:val="00DF62B2"/>
    <w:rsid w:val="00DF62E1"/>
    <w:rsid w:val="00DF6304"/>
    <w:rsid w:val="00DF6334"/>
    <w:rsid w:val="00DF63A0"/>
    <w:rsid w:val="00DF63C1"/>
    <w:rsid w:val="00DF6433"/>
    <w:rsid w:val="00DF64B5"/>
    <w:rsid w:val="00DF64CB"/>
    <w:rsid w:val="00DF6508"/>
    <w:rsid w:val="00DF6523"/>
    <w:rsid w:val="00DF6562"/>
    <w:rsid w:val="00DF6566"/>
    <w:rsid w:val="00DF6588"/>
    <w:rsid w:val="00DF65BE"/>
    <w:rsid w:val="00DF665A"/>
    <w:rsid w:val="00DF667C"/>
    <w:rsid w:val="00DF66AE"/>
    <w:rsid w:val="00DF66C7"/>
    <w:rsid w:val="00DF6722"/>
    <w:rsid w:val="00DF6743"/>
    <w:rsid w:val="00DF680B"/>
    <w:rsid w:val="00DF6810"/>
    <w:rsid w:val="00DF6817"/>
    <w:rsid w:val="00DF6838"/>
    <w:rsid w:val="00DF6891"/>
    <w:rsid w:val="00DF68B1"/>
    <w:rsid w:val="00DF68D9"/>
    <w:rsid w:val="00DF68E1"/>
    <w:rsid w:val="00DF692B"/>
    <w:rsid w:val="00DF69CF"/>
    <w:rsid w:val="00DF6A1C"/>
    <w:rsid w:val="00DF6A40"/>
    <w:rsid w:val="00DF6AF5"/>
    <w:rsid w:val="00DF6B10"/>
    <w:rsid w:val="00DF6B3A"/>
    <w:rsid w:val="00DF6D04"/>
    <w:rsid w:val="00DF6DF0"/>
    <w:rsid w:val="00DF6E78"/>
    <w:rsid w:val="00DF6E92"/>
    <w:rsid w:val="00DF6EC8"/>
    <w:rsid w:val="00DF6ED9"/>
    <w:rsid w:val="00DF6F23"/>
    <w:rsid w:val="00DF6F35"/>
    <w:rsid w:val="00DF6F66"/>
    <w:rsid w:val="00DF6FD8"/>
    <w:rsid w:val="00DF6FED"/>
    <w:rsid w:val="00DF7000"/>
    <w:rsid w:val="00DF700C"/>
    <w:rsid w:val="00DF706C"/>
    <w:rsid w:val="00DF70B8"/>
    <w:rsid w:val="00DF7133"/>
    <w:rsid w:val="00DF7190"/>
    <w:rsid w:val="00DF729D"/>
    <w:rsid w:val="00DF72B3"/>
    <w:rsid w:val="00DF72E6"/>
    <w:rsid w:val="00DF72FE"/>
    <w:rsid w:val="00DF7349"/>
    <w:rsid w:val="00DF7358"/>
    <w:rsid w:val="00DF735A"/>
    <w:rsid w:val="00DF73D6"/>
    <w:rsid w:val="00DF74E8"/>
    <w:rsid w:val="00DF74EA"/>
    <w:rsid w:val="00DF74F2"/>
    <w:rsid w:val="00DF753B"/>
    <w:rsid w:val="00DF753F"/>
    <w:rsid w:val="00DF7591"/>
    <w:rsid w:val="00DF75AD"/>
    <w:rsid w:val="00DF75B1"/>
    <w:rsid w:val="00DF762F"/>
    <w:rsid w:val="00DF766B"/>
    <w:rsid w:val="00DF777A"/>
    <w:rsid w:val="00DF77DF"/>
    <w:rsid w:val="00DF77FF"/>
    <w:rsid w:val="00DF7852"/>
    <w:rsid w:val="00DF7886"/>
    <w:rsid w:val="00DF78A5"/>
    <w:rsid w:val="00DF78D4"/>
    <w:rsid w:val="00DF790A"/>
    <w:rsid w:val="00DF79B7"/>
    <w:rsid w:val="00DF79F6"/>
    <w:rsid w:val="00DF79F7"/>
    <w:rsid w:val="00DF7A01"/>
    <w:rsid w:val="00DF7A0E"/>
    <w:rsid w:val="00DF7A48"/>
    <w:rsid w:val="00DF7A7C"/>
    <w:rsid w:val="00DF7A84"/>
    <w:rsid w:val="00DF7B12"/>
    <w:rsid w:val="00DF7B95"/>
    <w:rsid w:val="00DF7BE0"/>
    <w:rsid w:val="00DF7CAE"/>
    <w:rsid w:val="00DF7CC5"/>
    <w:rsid w:val="00DF7CE3"/>
    <w:rsid w:val="00DF7D03"/>
    <w:rsid w:val="00DF7DE4"/>
    <w:rsid w:val="00DF7E10"/>
    <w:rsid w:val="00DF7E2E"/>
    <w:rsid w:val="00DF7E31"/>
    <w:rsid w:val="00DF7E66"/>
    <w:rsid w:val="00DF7E9D"/>
    <w:rsid w:val="00DF7FA4"/>
    <w:rsid w:val="00E00033"/>
    <w:rsid w:val="00E000A1"/>
    <w:rsid w:val="00E000FF"/>
    <w:rsid w:val="00E00112"/>
    <w:rsid w:val="00E0016F"/>
    <w:rsid w:val="00E00208"/>
    <w:rsid w:val="00E0023B"/>
    <w:rsid w:val="00E00245"/>
    <w:rsid w:val="00E002B4"/>
    <w:rsid w:val="00E002BF"/>
    <w:rsid w:val="00E0032C"/>
    <w:rsid w:val="00E0037A"/>
    <w:rsid w:val="00E0037C"/>
    <w:rsid w:val="00E0047A"/>
    <w:rsid w:val="00E00488"/>
    <w:rsid w:val="00E004D7"/>
    <w:rsid w:val="00E004E4"/>
    <w:rsid w:val="00E004F4"/>
    <w:rsid w:val="00E005F2"/>
    <w:rsid w:val="00E00654"/>
    <w:rsid w:val="00E00676"/>
    <w:rsid w:val="00E00681"/>
    <w:rsid w:val="00E00682"/>
    <w:rsid w:val="00E006F7"/>
    <w:rsid w:val="00E00703"/>
    <w:rsid w:val="00E00759"/>
    <w:rsid w:val="00E0076E"/>
    <w:rsid w:val="00E00779"/>
    <w:rsid w:val="00E007EF"/>
    <w:rsid w:val="00E0081B"/>
    <w:rsid w:val="00E00849"/>
    <w:rsid w:val="00E008F1"/>
    <w:rsid w:val="00E00923"/>
    <w:rsid w:val="00E0092A"/>
    <w:rsid w:val="00E0093B"/>
    <w:rsid w:val="00E00991"/>
    <w:rsid w:val="00E0099E"/>
    <w:rsid w:val="00E009CD"/>
    <w:rsid w:val="00E009DD"/>
    <w:rsid w:val="00E00A29"/>
    <w:rsid w:val="00E00A68"/>
    <w:rsid w:val="00E00B06"/>
    <w:rsid w:val="00E00BCD"/>
    <w:rsid w:val="00E00BFB"/>
    <w:rsid w:val="00E00C3E"/>
    <w:rsid w:val="00E00D2F"/>
    <w:rsid w:val="00E00DC9"/>
    <w:rsid w:val="00E00DE3"/>
    <w:rsid w:val="00E00E57"/>
    <w:rsid w:val="00E00F02"/>
    <w:rsid w:val="00E00F0B"/>
    <w:rsid w:val="00E00F77"/>
    <w:rsid w:val="00E00FB2"/>
    <w:rsid w:val="00E00FDC"/>
    <w:rsid w:val="00E0100D"/>
    <w:rsid w:val="00E01058"/>
    <w:rsid w:val="00E0109E"/>
    <w:rsid w:val="00E0112B"/>
    <w:rsid w:val="00E0113F"/>
    <w:rsid w:val="00E0115C"/>
    <w:rsid w:val="00E011E9"/>
    <w:rsid w:val="00E011FF"/>
    <w:rsid w:val="00E01203"/>
    <w:rsid w:val="00E01282"/>
    <w:rsid w:val="00E01374"/>
    <w:rsid w:val="00E013B5"/>
    <w:rsid w:val="00E013B9"/>
    <w:rsid w:val="00E013C2"/>
    <w:rsid w:val="00E013D5"/>
    <w:rsid w:val="00E01411"/>
    <w:rsid w:val="00E0144A"/>
    <w:rsid w:val="00E014A6"/>
    <w:rsid w:val="00E01508"/>
    <w:rsid w:val="00E0150A"/>
    <w:rsid w:val="00E0156D"/>
    <w:rsid w:val="00E01584"/>
    <w:rsid w:val="00E0160C"/>
    <w:rsid w:val="00E0165A"/>
    <w:rsid w:val="00E01668"/>
    <w:rsid w:val="00E01678"/>
    <w:rsid w:val="00E01737"/>
    <w:rsid w:val="00E01868"/>
    <w:rsid w:val="00E01871"/>
    <w:rsid w:val="00E01931"/>
    <w:rsid w:val="00E01945"/>
    <w:rsid w:val="00E01987"/>
    <w:rsid w:val="00E019AB"/>
    <w:rsid w:val="00E01A70"/>
    <w:rsid w:val="00E01A7D"/>
    <w:rsid w:val="00E01A94"/>
    <w:rsid w:val="00E01AB1"/>
    <w:rsid w:val="00E01ACF"/>
    <w:rsid w:val="00E01B2C"/>
    <w:rsid w:val="00E01B36"/>
    <w:rsid w:val="00E01B37"/>
    <w:rsid w:val="00E01B3E"/>
    <w:rsid w:val="00E01B7D"/>
    <w:rsid w:val="00E01B85"/>
    <w:rsid w:val="00E01B8E"/>
    <w:rsid w:val="00E01B95"/>
    <w:rsid w:val="00E01BBD"/>
    <w:rsid w:val="00E01BF4"/>
    <w:rsid w:val="00E01CAD"/>
    <w:rsid w:val="00E01D46"/>
    <w:rsid w:val="00E01E28"/>
    <w:rsid w:val="00E01E50"/>
    <w:rsid w:val="00E01E9F"/>
    <w:rsid w:val="00E01F6E"/>
    <w:rsid w:val="00E01F8A"/>
    <w:rsid w:val="00E01FDF"/>
    <w:rsid w:val="00E020DD"/>
    <w:rsid w:val="00E02105"/>
    <w:rsid w:val="00E0211A"/>
    <w:rsid w:val="00E02129"/>
    <w:rsid w:val="00E02163"/>
    <w:rsid w:val="00E02165"/>
    <w:rsid w:val="00E0218D"/>
    <w:rsid w:val="00E021AD"/>
    <w:rsid w:val="00E021F7"/>
    <w:rsid w:val="00E021FB"/>
    <w:rsid w:val="00E02204"/>
    <w:rsid w:val="00E0220C"/>
    <w:rsid w:val="00E0221D"/>
    <w:rsid w:val="00E0224D"/>
    <w:rsid w:val="00E02322"/>
    <w:rsid w:val="00E02324"/>
    <w:rsid w:val="00E0235D"/>
    <w:rsid w:val="00E02387"/>
    <w:rsid w:val="00E023B4"/>
    <w:rsid w:val="00E02400"/>
    <w:rsid w:val="00E02466"/>
    <w:rsid w:val="00E02481"/>
    <w:rsid w:val="00E02499"/>
    <w:rsid w:val="00E024CF"/>
    <w:rsid w:val="00E024EA"/>
    <w:rsid w:val="00E02503"/>
    <w:rsid w:val="00E0254E"/>
    <w:rsid w:val="00E02596"/>
    <w:rsid w:val="00E025D0"/>
    <w:rsid w:val="00E02614"/>
    <w:rsid w:val="00E02619"/>
    <w:rsid w:val="00E02639"/>
    <w:rsid w:val="00E0268C"/>
    <w:rsid w:val="00E026D4"/>
    <w:rsid w:val="00E026F7"/>
    <w:rsid w:val="00E02718"/>
    <w:rsid w:val="00E02740"/>
    <w:rsid w:val="00E02747"/>
    <w:rsid w:val="00E02886"/>
    <w:rsid w:val="00E02888"/>
    <w:rsid w:val="00E028EB"/>
    <w:rsid w:val="00E02953"/>
    <w:rsid w:val="00E029A0"/>
    <w:rsid w:val="00E029F9"/>
    <w:rsid w:val="00E02A89"/>
    <w:rsid w:val="00E02AD7"/>
    <w:rsid w:val="00E02AEF"/>
    <w:rsid w:val="00E02B1E"/>
    <w:rsid w:val="00E02B68"/>
    <w:rsid w:val="00E02B78"/>
    <w:rsid w:val="00E02BD8"/>
    <w:rsid w:val="00E02BFD"/>
    <w:rsid w:val="00E02C17"/>
    <w:rsid w:val="00E02CB0"/>
    <w:rsid w:val="00E02D95"/>
    <w:rsid w:val="00E02DA7"/>
    <w:rsid w:val="00E02E2B"/>
    <w:rsid w:val="00E02E46"/>
    <w:rsid w:val="00E02F11"/>
    <w:rsid w:val="00E02F20"/>
    <w:rsid w:val="00E02F24"/>
    <w:rsid w:val="00E02FDD"/>
    <w:rsid w:val="00E03021"/>
    <w:rsid w:val="00E03034"/>
    <w:rsid w:val="00E03059"/>
    <w:rsid w:val="00E0305F"/>
    <w:rsid w:val="00E03089"/>
    <w:rsid w:val="00E03159"/>
    <w:rsid w:val="00E03170"/>
    <w:rsid w:val="00E031A5"/>
    <w:rsid w:val="00E031FC"/>
    <w:rsid w:val="00E03253"/>
    <w:rsid w:val="00E032FC"/>
    <w:rsid w:val="00E0330D"/>
    <w:rsid w:val="00E03364"/>
    <w:rsid w:val="00E03388"/>
    <w:rsid w:val="00E033C8"/>
    <w:rsid w:val="00E03478"/>
    <w:rsid w:val="00E03504"/>
    <w:rsid w:val="00E03528"/>
    <w:rsid w:val="00E0352A"/>
    <w:rsid w:val="00E03532"/>
    <w:rsid w:val="00E03573"/>
    <w:rsid w:val="00E0357B"/>
    <w:rsid w:val="00E03583"/>
    <w:rsid w:val="00E035FB"/>
    <w:rsid w:val="00E0368F"/>
    <w:rsid w:val="00E036C6"/>
    <w:rsid w:val="00E03704"/>
    <w:rsid w:val="00E0370D"/>
    <w:rsid w:val="00E03719"/>
    <w:rsid w:val="00E03724"/>
    <w:rsid w:val="00E0374E"/>
    <w:rsid w:val="00E0378A"/>
    <w:rsid w:val="00E037AF"/>
    <w:rsid w:val="00E037DF"/>
    <w:rsid w:val="00E038C6"/>
    <w:rsid w:val="00E038CD"/>
    <w:rsid w:val="00E0390F"/>
    <w:rsid w:val="00E03937"/>
    <w:rsid w:val="00E039E1"/>
    <w:rsid w:val="00E039F6"/>
    <w:rsid w:val="00E03A99"/>
    <w:rsid w:val="00E03AE2"/>
    <w:rsid w:val="00E03AFC"/>
    <w:rsid w:val="00E03B74"/>
    <w:rsid w:val="00E03BDF"/>
    <w:rsid w:val="00E03C0B"/>
    <w:rsid w:val="00E03C49"/>
    <w:rsid w:val="00E03C88"/>
    <w:rsid w:val="00E03CE1"/>
    <w:rsid w:val="00E03CE2"/>
    <w:rsid w:val="00E03CE8"/>
    <w:rsid w:val="00E03DA7"/>
    <w:rsid w:val="00E03E05"/>
    <w:rsid w:val="00E03E17"/>
    <w:rsid w:val="00E03E19"/>
    <w:rsid w:val="00E03ED8"/>
    <w:rsid w:val="00E03F79"/>
    <w:rsid w:val="00E03F99"/>
    <w:rsid w:val="00E03FD9"/>
    <w:rsid w:val="00E03FE2"/>
    <w:rsid w:val="00E04074"/>
    <w:rsid w:val="00E040BF"/>
    <w:rsid w:val="00E040DF"/>
    <w:rsid w:val="00E04107"/>
    <w:rsid w:val="00E04157"/>
    <w:rsid w:val="00E041AC"/>
    <w:rsid w:val="00E04357"/>
    <w:rsid w:val="00E04388"/>
    <w:rsid w:val="00E043BF"/>
    <w:rsid w:val="00E043D1"/>
    <w:rsid w:val="00E04471"/>
    <w:rsid w:val="00E04489"/>
    <w:rsid w:val="00E044AC"/>
    <w:rsid w:val="00E044D1"/>
    <w:rsid w:val="00E044DE"/>
    <w:rsid w:val="00E0452F"/>
    <w:rsid w:val="00E04543"/>
    <w:rsid w:val="00E045DD"/>
    <w:rsid w:val="00E0461F"/>
    <w:rsid w:val="00E0464E"/>
    <w:rsid w:val="00E04652"/>
    <w:rsid w:val="00E04684"/>
    <w:rsid w:val="00E046AD"/>
    <w:rsid w:val="00E046FA"/>
    <w:rsid w:val="00E0477C"/>
    <w:rsid w:val="00E04825"/>
    <w:rsid w:val="00E048CD"/>
    <w:rsid w:val="00E048D9"/>
    <w:rsid w:val="00E049D8"/>
    <w:rsid w:val="00E04A89"/>
    <w:rsid w:val="00E04B91"/>
    <w:rsid w:val="00E04B94"/>
    <w:rsid w:val="00E04C10"/>
    <w:rsid w:val="00E04C23"/>
    <w:rsid w:val="00E04C55"/>
    <w:rsid w:val="00E04C8A"/>
    <w:rsid w:val="00E04CFA"/>
    <w:rsid w:val="00E04D02"/>
    <w:rsid w:val="00E04D1D"/>
    <w:rsid w:val="00E04DBD"/>
    <w:rsid w:val="00E0501F"/>
    <w:rsid w:val="00E05057"/>
    <w:rsid w:val="00E05070"/>
    <w:rsid w:val="00E050BE"/>
    <w:rsid w:val="00E0515A"/>
    <w:rsid w:val="00E051D9"/>
    <w:rsid w:val="00E0520A"/>
    <w:rsid w:val="00E052A3"/>
    <w:rsid w:val="00E052C9"/>
    <w:rsid w:val="00E052E7"/>
    <w:rsid w:val="00E0532A"/>
    <w:rsid w:val="00E05350"/>
    <w:rsid w:val="00E053B4"/>
    <w:rsid w:val="00E0540C"/>
    <w:rsid w:val="00E05412"/>
    <w:rsid w:val="00E0541E"/>
    <w:rsid w:val="00E054A8"/>
    <w:rsid w:val="00E0561E"/>
    <w:rsid w:val="00E0562D"/>
    <w:rsid w:val="00E0566F"/>
    <w:rsid w:val="00E05704"/>
    <w:rsid w:val="00E05732"/>
    <w:rsid w:val="00E05770"/>
    <w:rsid w:val="00E057D5"/>
    <w:rsid w:val="00E057EA"/>
    <w:rsid w:val="00E0580D"/>
    <w:rsid w:val="00E0580F"/>
    <w:rsid w:val="00E0589E"/>
    <w:rsid w:val="00E058BD"/>
    <w:rsid w:val="00E0593A"/>
    <w:rsid w:val="00E05967"/>
    <w:rsid w:val="00E059D2"/>
    <w:rsid w:val="00E05A4F"/>
    <w:rsid w:val="00E05A94"/>
    <w:rsid w:val="00E05C6E"/>
    <w:rsid w:val="00E05CC9"/>
    <w:rsid w:val="00E05D38"/>
    <w:rsid w:val="00E05DBD"/>
    <w:rsid w:val="00E05E0E"/>
    <w:rsid w:val="00E05E64"/>
    <w:rsid w:val="00E05E86"/>
    <w:rsid w:val="00E05EE7"/>
    <w:rsid w:val="00E06017"/>
    <w:rsid w:val="00E0601A"/>
    <w:rsid w:val="00E06084"/>
    <w:rsid w:val="00E06111"/>
    <w:rsid w:val="00E06178"/>
    <w:rsid w:val="00E061A3"/>
    <w:rsid w:val="00E0621D"/>
    <w:rsid w:val="00E06221"/>
    <w:rsid w:val="00E062A6"/>
    <w:rsid w:val="00E062E1"/>
    <w:rsid w:val="00E0630D"/>
    <w:rsid w:val="00E0635E"/>
    <w:rsid w:val="00E063D1"/>
    <w:rsid w:val="00E06401"/>
    <w:rsid w:val="00E06421"/>
    <w:rsid w:val="00E06422"/>
    <w:rsid w:val="00E0649F"/>
    <w:rsid w:val="00E06541"/>
    <w:rsid w:val="00E0664F"/>
    <w:rsid w:val="00E066D1"/>
    <w:rsid w:val="00E066DF"/>
    <w:rsid w:val="00E0671F"/>
    <w:rsid w:val="00E06725"/>
    <w:rsid w:val="00E067B1"/>
    <w:rsid w:val="00E0684B"/>
    <w:rsid w:val="00E06893"/>
    <w:rsid w:val="00E068A3"/>
    <w:rsid w:val="00E068B1"/>
    <w:rsid w:val="00E068E4"/>
    <w:rsid w:val="00E06938"/>
    <w:rsid w:val="00E06962"/>
    <w:rsid w:val="00E06A4F"/>
    <w:rsid w:val="00E06AA5"/>
    <w:rsid w:val="00E06AF8"/>
    <w:rsid w:val="00E06B35"/>
    <w:rsid w:val="00E06C5E"/>
    <w:rsid w:val="00E06D44"/>
    <w:rsid w:val="00E06DC4"/>
    <w:rsid w:val="00E06E40"/>
    <w:rsid w:val="00E06E9B"/>
    <w:rsid w:val="00E06EC8"/>
    <w:rsid w:val="00E06EE9"/>
    <w:rsid w:val="00E06F1A"/>
    <w:rsid w:val="00E06F68"/>
    <w:rsid w:val="00E06F6E"/>
    <w:rsid w:val="00E06FCC"/>
    <w:rsid w:val="00E0700C"/>
    <w:rsid w:val="00E0702A"/>
    <w:rsid w:val="00E070A3"/>
    <w:rsid w:val="00E070AF"/>
    <w:rsid w:val="00E07102"/>
    <w:rsid w:val="00E07130"/>
    <w:rsid w:val="00E071D8"/>
    <w:rsid w:val="00E0722E"/>
    <w:rsid w:val="00E07235"/>
    <w:rsid w:val="00E0723D"/>
    <w:rsid w:val="00E072A0"/>
    <w:rsid w:val="00E07300"/>
    <w:rsid w:val="00E0732D"/>
    <w:rsid w:val="00E07386"/>
    <w:rsid w:val="00E073B3"/>
    <w:rsid w:val="00E073B5"/>
    <w:rsid w:val="00E073BB"/>
    <w:rsid w:val="00E074D8"/>
    <w:rsid w:val="00E074F4"/>
    <w:rsid w:val="00E0751C"/>
    <w:rsid w:val="00E075A8"/>
    <w:rsid w:val="00E075AB"/>
    <w:rsid w:val="00E075B1"/>
    <w:rsid w:val="00E075DB"/>
    <w:rsid w:val="00E0769B"/>
    <w:rsid w:val="00E076BA"/>
    <w:rsid w:val="00E07750"/>
    <w:rsid w:val="00E0780C"/>
    <w:rsid w:val="00E07819"/>
    <w:rsid w:val="00E078BB"/>
    <w:rsid w:val="00E078C4"/>
    <w:rsid w:val="00E078D1"/>
    <w:rsid w:val="00E078F2"/>
    <w:rsid w:val="00E07906"/>
    <w:rsid w:val="00E07944"/>
    <w:rsid w:val="00E0797A"/>
    <w:rsid w:val="00E07A74"/>
    <w:rsid w:val="00E07B0D"/>
    <w:rsid w:val="00E07B1E"/>
    <w:rsid w:val="00E07B3F"/>
    <w:rsid w:val="00E07B5F"/>
    <w:rsid w:val="00E07C26"/>
    <w:rsid w:val="00E07C44"/>
    <w:rsid w:val="00E07C5F"/>
    <w:rsid w:val="00E07CC5"/>
    <w:rsid w:val="00E07CC9"/>
    <w:rsid w:val="00E07D10"/>
    <w:rsid w:val="00E07D41"/>
    <w:rsid w:val="00E07DB6"/>
    <w:rsid w:val="00E07DEA"/>
    <w:rsid w:val="00E07E0D"/>
    <w:rsid w:val="00E07E2D"/>
    <w:rsid w:val="00E07E4F"/>
    <w:rsid w:val="00E07E79"/>
    <w:rsid w:val="00E07ECA"/>
    <w:rsid w:val="00E07F81"/>
    <w:rsid w:val="00E07FA4"/>
    <w:rsid w:val="00E07FAE"/>
    <w:rsid w:val="00E07FEE"/>
    <w:rsid w:val="00E100AE"/>
    <w:rsid w:val="00E1015D"/>
    <w:rsid w:val="00E101EC"/>
    <w:rsid w:val="00E1028C"/>
    <w:rsid w:val="00E10291"/>
    <w:rsid w:val="00E10298"/>
    <w:rsid w:val="00E102AF"/>
    <w:rsid w:val="00E102F9"/>
    <w:rsid w:val="00E102FC"/>
    <w:rsid w:val="00E10308"/>
    <w:rsid w:val="00E10321"/>
    <w:rsid w:val="00E10354"/>
    <w:rsid w:val="00E103A5"/>
    <w:rsid w:val="00E1045B"/>
    <w:rsid w:val="00E104D7"/>
    <w:rsid w:val="00E104E9"/>
    <w:rsid w:val="00E104F7"/>
    <w:rsid w:val="00E10506"/>
    <w:rsid w:val="00E1077C"/>
    <w:rsid w:val="00E107B1"/>
    <w:rsid w:val="00E10818"/>
    <w:rsid w:val="00E108E1"/>
    <w:rsid w:val="00E10901"/>
    <w:rsid w:val="00E10935"/>
    <w:rsid w:val="00E10998"/>
    <w:rsid w:val="00E10999"/>
    <w:rsid w:val="00E109E2"/>
    <w:rsid w:val="00E10B44"/>
    <w:rsid w:val="00E10BA9"/>
    <w:rsid w:val="00E10BE4"/>
    <w:rsid w:val="00E10C50"/>
    <w:rsid w:val="00E10CD7"/>
    <w:rsid w:val="00E10D03"/>
    <w:rsid w:val="00E10D32"/>
    <w:rsid w:val="00E10D47"/>
    <w:rsid w:val="00E10D8E"/>
    <w:rsid w:val="00E10D99"/>
    <w:rsid w:val="00E10D9E"/>
    <w:rsid w:val="00E10DEF"/>
    <w:rsid w:val="00E10E68"/>
    <w:rsid w:val="00E10E90"/>
    <w:rsid w:val="00E10EEA"/>
    <w:rsid w:val="00E10F19"/>
    <w:rsid w:val="00E10F41"/>
    <w:rsid w:val="00E10FF6"/>
    <w:rsid w:val="00E11017"/>
    <w:rsid w:val="00E11025"/>
    <w:rsid w:val="00E110B0"/>
    <w:rsid w:val="00E110D5"/>
    <w:rsid w:val="00E110DF"/>
    <w:rsid w:val="00E11142"/>
    <w:rsid w:val="00E11156"/>
    <w:rsid w:val="00E11159"/>
    <w:rsid w:val="00E111C7"/>
    <w:rsid w:val="00E1129A"/>
    <w:rsid w:val="00E112D9"/>
    <w:rsid w:val="00E11316"/>
    <w:rsid w:val="00E11363"/>
    <w:rsid w:val="00E1136B"/>
    <w:rsid w:val="00E113B3"/>
    <w:rsid w:val="00E11404"/>
    <w:rsid w:val="00E114FB"/>
    <w:rsid w:val="00E11523"/>
    <w:rsid w:val="00E11551"/>
    <w:rsid w:val="00E1162D"/>
    <w:rsid w:val="00E116E6"/>
    <w:rsid w:val="00E11716"/>
    <w:rsid w:val="00E1176B"/>
    <w:rsid w:val="00E117BD"/>
    <w:rsid w:val="00E11804"/>
    <w:rsid w:val="00E11809"/>
    <w:rsid w:val="00E11876"/>
    <w:rsid w:val="00E11900"/>
    <w:rsid w:val="00E1199A"/>
    <w:rsid w:val="00E11A0E"/>
    <w:rsid w:val="00E11A26"/>
    <w:rsid w:val="00E11A38"/>
    <w:rsid w:val="00E11A94"/>
    <w:rsid w:val="00E11A96"/>
    <w:rsid w:val="00E11AE2"/>
    <w:rsid w:val="00E11AE9"/>
    <w:rsid w:val="00E11B76"/>
    <w:rsid w:val="00E11C32"/>
    <w:rsid w:val="00E11C38"/>
    <w:rsid w:val="00E11C44"/>
    <w:rsid w:val="00E11CF8"/>
    <w:rsid w:val="00E11D08"/>
    <w:rsid w:val="00E11E1D"/>
    <w:rsid w:val="00E11E1E"/>
    <w:rsid w:val="00E11E63"/>
    <w:rsid w:val="00E11E78"/>
    <w:rsid w:val="00E11F64"/>
    <w:rsid w:val="00E120CC"/>
    <w:rsid w:val="00E12118"/>
    <w:rsid w:val="00E12198"/>
    <w:rsid w:val="00E121D9"/>
    <w:rsid w:val="00E121DC"/>
    <w:rsid w:val="00E121FB"/>
    <w:rsid w:val="00E12217"/>
    <w:rsid w:val="00E12275"/>
    <w:rsid w:val="00E122AE"/>
    <w:rsid w:val="00E122B4"/>
    <w:rsid w:val="00E122D5"/>
    <w:rsid w:val="00E1233D"/>
    <w:rsid w:val="00E124FA"/>
    <w:rsid w:val="00E12595"/>
    <w:rsid w:val="00E1260A"/>
    <w:rsid w:val="00E12622"/>
    <w:rsid w:val="00E12664"/>
    <w:rsid w:val="00E126CF"/>
    <w:rsid w:val="00E1271D"/>
    <w:rsid w:val="00E12780"/>
    <w:rsid w:val="00E127C6"/>
    <w:rsid w:val="00E128BE"/>
    <w:rsid w:val="00E12984"/>
    <w:rsid w:val="00E1299D"/>
    <w:rsid w:val="00E129A9"/>
    <w:rsid w:val="00E129BF"/>
    <w:rsid w:val="00E129E1"/>
    <w:rsid w:val="00E12A89"/>
    <w:rsid w:val="00E12B24"/>
    <w:rsid w:val="00E12B8B"/>
    <w:rsid w:val="00E12B97"/>
    <w:rsid w:val="00E12BB2"/>
    <w:rsid w:val="00E12BE8"/>
    <w:rsid w:val="00E12C93"/>
    <w:rsid w:val="00E12CB2"/>
    <w:rsid w:val="00E12D79"/>
    <w:rsid w:val="00E12DFC"/>
    <w:rsid w:val="00E12EA6"/>
    <w:rsid w:val="00E12ED9"/>
    <w:rsid w:val="00E12FEE"/>
    <w:rsid w:val="00E12FF8"/>
    <w:rsid w:val="00E13016"/>
    <w:rsid w:val="00E13023"/>
    <w:rsid w:val="00E1303C"/>
    <w:rsid w:val="00E13094"/>
    <w:rsid w:val="00E13095"/>
    <w:rsid w:val="00E130AD"/>
    <w:rsid w:val="00E130CD"/>
    <w:rsid w:val="00E130DE"/>
    <w:rsid w:val="00E130EC"/>
    <w:rsid w:val="00E13178"/>
    <w:rsid w:val="00E13191"/>
    <w:rsid w:val="00E131C4"/>
    <w:rsid w:val="00E131C6"/>
    <w:rsid w:val="00E131C8"/>
    <w:rsid w:val="00E1320C"/>
    <w:rsid w:val="00E13217"/>
    <w:rsid w:val="00E1322E"/>
    <w:rsid w:val="00E13256"/>
    <w:rsid w:val="00E132DB"/>
    <w:rsid w:val="00E13345"/>
    <w:rsid w:val="00E13371"/>
    <w:rsid w:val="00E133AE"/>
    <w:rsid w:val="00E133B1"/>
    <w:rsid w:val="00E133CC"/>
    <w:rsid w:val="00E133CE"/>
    <w:rsid w:val="00E13419"/>
    <w:rsid w:val="00E1341F"/>
    <w:rsid w:val="00E13456"/>
    <w:rsid w:val="00E134B3"/>
    <w:rsid w:val="00E134BE"/>
    <w:rsid w:val="00E13508"/>
    <w:rsid w:val="00E13526"/>
    <w:rsid w:val="00E13581"/>
    <w:rsid w:val="00E1358A"/>
    <w:rsid w:val="00E13662"/>
    <w:rsid w:val="00E13676"/>
    <w:rsid w:val="00E136B6"/>
    <w:rsid w:val="00E136D0"/>
    <w:rsid w:val="00E13734"/>
    <w:rsid w:val="00E1383B"/>
    <w:rsid w:val="00E13898"/>
    <w:rsid w:val="00E1390D"/>
    <w:rsid w:val="00E1392B"/>
    <w:rsid w:val="00E1396E"/>
    <w:rsid w:val="00E13A3F"/>
    <w:rsid w:val="00E13A50"/>
    <w:rsid w:val="00E13A5A"/>
    <w:rsid w:val="00E13AD9"/>
    <w:rsid w:val="00E13BAA"/>
    <w:rsid w:val="00E13C24"/>
    <w:rsid w:val="00E13CD1"/>
    <w:rsid w:val="00E13DC7"/>
    <w:rsid w:val="00E13E1B"/>
    <w:rsid w:val="00E13E4C"/>
    <w:rsid w:val="00E13E7B"/>
    <w:rsid w:val="00E13E83"/>
    <w:rsid w:val="00E13E90"/>
    <w:rsid w:val="00E13EC8"/>
    <w:rsid w:val="00E13EE6"/>
    <w:rsid w:val="00E13F49"/>
    <w:rsid w:val="00E13FAF"/>
    <w:rsid w:val="00E1403E"/>
    <w:rsid w:val="00E14082"/>
    <w:rsid w:val="00E140BC"/>
    <w:rsid w:val="00E1410B"/>
    <w:rsid w:val="00E14110"/>
    <w:rsid w:val="00E1411A"/>
    <w:rsid w:val="00E1427C"/>
    <w:rsid w:val="00E14377"/>
    <w:rsid w:val="00E143A3"/>
    <w:rsid w:val="00E143FC"/>
    <w:rsid w:val="00E14466"/>
    <w:rsid w:val="00E14513"/>
    <w:rsid w:val="00E14538"/>
    <w:rsid w:val="00E14556"/>
    <w:rsid w:val="00E14643"/>
    <w:rsid w:val="00E1464B"/>
    <w:rsid w:val="00E1464F"/>
    <w:rsid w:val="00E14686"/>
    <w:rsid w:val="00E146BE"/>
    <w:rsid w:val="00E147B8"/>
    <w:rsid w:val="00E147F1"/>
    <w:rsid w:val="00E1482D"/>
    <w:rsid w:val="00E1487A"/>
    <w:rsid w:val="00E148C6"/>
    <w:rsid w:val="00E14906"/>
    <w:rsid w:val="00E14939"/>
    <w:rsid w:val="00E14951"/>
    <w:rsid w:val="00E149C5"/>
    <w:rsid w:val="00E14A3B"/>
    <w:rsid w:val="00E14A54"/>
    <w:rsid w:val="00E14A61"/>
    <w:rsid w:val="00E14A6E"/>
    <w:rsid w:val="00E14BAD"/>
    <w:rsid w:val="00E14BD8"/>
    <w:rsid w:val="00E14C35"/>
    <w:rsid w:val="00E14C40"/>
    <w:rsid w:val="00E14C90"/>
    <w:rsid w:val="00E14CA6"/>
    <w:rsid w:val="00E14CBB"/>
    <w:rsid w:val="00E14CC5"/>
    <w:rsid w:val="00E14D14"/>
    <w:rsid w:val="00E14D9E"/>
    <w:rsid w:val="00E14DBC"/>
    <w:rsid w:val="00E14DFB"/>
    <w:rsid w:val="00E14E0C"/>
    <w:rsid w:val="00E14E94"/>
    <w:rsid w:val="00E14F05"/>
    <w:rsid w:val="00E14FEF"/>
    <w:rsid w:val="00E14FF7"/>
    <w:rsid w:val="00E14FFC"/>
    <w:rsid w:val="00E15001"/>
    <w:rsid w:val="00E15005"/>
    <w:rsid w:val="00E150C4"/>
    <w:rsid w:val="00E15187"/>
    <w:rsid w:val="00E15214"/>
    <w:rsid w:val="00E15216"/>
    <w:rsid w:val="00E15457"/>
    <w:rsid w:val="00E154F8"/>
    <w:rsid w:val="00E1552A"/>
    <w:rsid w:val="00E15554"/>
    <w:rsid w:val="00E1555C"/>
    <w:rsid w:val="00E15582"/>
    <w:rsid w:val="00E1562A"/>
    <w:rsid w:val="00E15631"/>
    <w:rsid w:val="00E15634"/>
    <w:rsid w:val="00E156E7"/>
    <w:rsid w:val="00E156F9"/>
    <w:rsid w:val="00E15722"/>
    <w:rsid w:val="00E1577A"/>
    <w:rsid w:val="00E157C4"/>
    <w:rsid w:val="00E1588E"/>
    <w:rsid w:val="00E15899"/>
    <w:rsid w:val="00E15939"/>
    <w:rsid w:val="00E1593A"/>
    <w:rsid w:val="00E1594B"/>
    <w:rsid w:val="00E15993"/>
    <w:rsid w:val="00E159DA"/>
    <w:rsid w:val="00E15A32"/>
    <w:rsid w:val="00E15B1A"/>
    <w:rsid w:val="00E15B20"/>
    <w:rsid w:val="00E15B66"/>
    <w:rsid w:val="00E15BC9"/>
    <w:rsid w:val="00E15C0B"/>
    <w:rsid w:val="00E15C59"/>
    <w:rsid w:val="00E15CA0"/>
    <w:rsid w:val="00E15D31"/>
    <w:rsid w:val="00E15D6E"/>
    <w:rsid w:val="00E15D8C"/>
    <w:rsid w:val="00E15DB5"/>
    <w:rsid w:val="00E15DEB"/>
    <w:rsid w:val="00E15E1F"/>
    <w:rsid w:val="00E15E27"/>
    <w:rsid w:val="00E15E2A"/>
    <w:rsid w:val="00E15E54"/>
    <w:rsid w:val="00E15EA7"/>
    <w:rsid w:val="00E15EAE"/>
    <w:rsid w:val="00E15EFA"/>
    <w:rsid w:val="00E15F84"/>
    <w:rsid w:val="00E15FF5"/>
    <w:rsid w:val="00E160A8"/>
    <w:rsid w:val="00E160BA"/>
    <w:rsid w:val="00E160C4"/>
    <w:rsid w:val="00E160EA"/>
    <w:rsid w:val="00E160FD"/>
    <w:rsid w:val="00E1611F"/>
    <w:rsid w:val="00E161B5"/>
    <w:rsid w:val="00E161C7"/>
    <w:rsid w:val="00E161CE"/>
    <w:rsid w:val="00E16241"/>
    <w:rsid w:val="00E1635D"/>
    <w:rsid w:val="00E163AC"/>
    <w:rsid w:val="00E163B8"/>
    <w:rsid w:val="00E1641B"/>
    <w:rsid w:val="00E1643D"/>
    <w:rsid w:val="00E164F8"/>
    <w:rsid w:val="00E16590"/>
    <w:rsid w:val="00E16640"/>
    <w:rsid w:val="00E16641"/>
    <w:rsid w:val="00E16669"/>
    <w:rsid w:val="00E1672C"/>
    <w:rsid w:val="00E167DB"/>
    <w:rsid w:val="00E167E5"/>
    <w:rsid w:val="00E16829"/>
    <w:rsid w:val="00E168E4"/>
    <w:rsid w:val="00E168EE"/>
    <w:rsid w:val="00E16912"/>
    <w:rsid w:val="00E1692D"/>
    <w:rsid w:val="00E1693C"/>
    <w:rsid w:val="00E16987"/>
    <w:rsid w:val="00E169DB"/>
    <w:rsid w:val="00E16A3E"/>
    <w:rsid w:val="00E16A8C"/>
    <w:rsid w:val="00E16AD4"/>
    <w:rsid w:val="00E16AF6"/>
    <w:rsid w:val="00E16B15"/>
    <w:rsid w:val="00E16B8C"/>
    <w:rsid w:val="00E16BA2"/>
    <w:rsid w:val="00E16BA3"/>
    <w:rsid w:val="00E16C20"/>
    <w:rsid w:val="00E16CA0"/>
    <w:rsid w:val="00E16CD4"/>
    <w:rsid w:val="00E16CF5"/>
    <w:rsid w:val="00E16DF9"/>
    <w:rsid w:val="00E16E23"/>
    <w:rsid w:val="00E16E6A"/>
    <w:rsid w:val="00E16EC9"/>
    <w:rsid w:val="00E16F28"/>
    <w:rsid w:val="00E16FC8"/>
    <w:rsid w:val="00E17032"/>
    <w:rsid w:val="00E1706E"/>
    <w:rsid w:val="00E1708D"/>
    <w:rsid w:val="00E170A1"/>
    <w:rsid w:val="00E170C7"/>
    <w:rsid w:val="00E170CF"/>
    <w:rsid w:val="00E170DF"/>
    <w:rsid w:val="00E1719F"/>
    <w:rsid w:val="00E171E5"/>
    <w:rsid w:val="00E17299"/>
    <w:rsid w:val="00E17322"/>
    <w:rsid w:val="00E17329"/>
    <w:rsid w:val="00E17356"/>
    <w:rsid w:val="00E17359"/>
    <w:rsid w:val="00E1740F"/>
    <w:rsid w:val="00E17453"/>
    <w:rsid w:val="00E174CF"/>
    <w:rsid w:val="00E1758E"/>
    <w:rsid w:val="00E175C2"/>
    <w:rsid w:val="00E176C1"/>
    <w:rsid w:val="00E17724"/>
    <w:rsid w:val="00E17766"/>
    <w:rsid w:val="00E17858"/>
    <w:rsid w:val="00E178AB"/>
    <w:rsid w:val="00E178C6"/>
    <w:rsid w:val="00E178FE"/>
    <w:rsid w:val="00E17913"/>
    <w:rsid w:val="00E1792E"/>
    <w:rsid w:val="00E17939"/>
    <w:rsid w:val="00E179B3"/>
    <w:rsid w:val="00E179C7"/>
    <w:rsid w:val="00E179F9"/>
    <w:rsid w:val="00E17B8D"/>
    <w:rsid w:val="00E17B8E"/>
    <w:rsid w:val="00E17B98"/>
    <w:rsid w:val="00E17C87"/>
    <w:rsid w:val="00E17CAE"/>
    <w:rsid w:val="00E17CC9"/>
    <w:rsid w:val="00E17CCC"/>
    <w:rsid w:val="00E17D2A"/>
    <w:rsid w:val="00E17D62"/>
    <w:rsid w:val="00E17DF3"/>
    <w:rsid w:val="00E17DFB"/>
    <w:rsid w:val="00E17E5A"/>
    <w:rsid w:val="00E17E7D"/>
    <w:rsid w:val="00E17EA8"/>
    <w:rsid w:val="00E17EC6"/>
    <w:rsid w:val="00E17FD5"/>
    <w:rsid w:val="00E20070"/>
    <w:rsid w:val="00E2007D"/>
    <w:rsid w:val="00E2011A"/>
    <w:rsid w:val="00E2011C"/>
    <w:rsid w:val="00E20169"/>
    <w:rsid w:val="00E2018D"/>
    <w:rsid w:val="00E20211"/>
    <w:rsid w:val="00E20297"/>
    <w:rsid w:val="00E20311"/>
    <w:rsid w:val="00E2031A"/>
    <w:rsid w:val="00E20366"/>
    <w:rsid w:val="00E20397"/>
    <w:rsid w:val="00E2040D"/>
    <w:rsid w:val="00E20477"/>
    <w:rsid w:val="00E204A3"/>
    <w:rsid w:val="00E204BF"/>
    <w:rsid w:val="00E2054C"/>
    <w:rsid w:val="00E205A2"/>
    <w:rsid w:val="00E205C3"/>
    <w:rsid w:val="00E205EB"/>
    <w:rsid w:val="00E205F8"/>
    <w:rsid w:val="00E20619"/>
    <w:rsid w:val="00E206F3"/>
    <w:rsid w:val="00E2079F"/>
    <w:rsid w:val="00E207C8"/>
    <w:rsid w:val="00E208FE"/>
    <w:rsid w:val="00E2092D"/>
    <w:rsid w:val="00E20935"/>
    <w:rsid w:val="00E20A08"/>
    <w:rsid w:val="00E20A0C"/>
    <w:rsid w:val="00E20AAF"/>
    <w:rsid w:val="00E20B12"/>
    <w:rsid w:val="00E20B1B"/>
    <w:rsid w:val="00E20BE2"/>
    <w:rsid w:val="00E20BFE"/>
    <w:rsid w:val="00E20C3B"/>
    <w:rsid w:val="00E20C93"/>
    <w:rsid w:val="00E20CAD"/>
    <w:rsid w:val="00E20CD1"/>
    <w:rsid w:val="00E20CFE"/>
    <w:rsid w:val="00E20D77"/>
    <w:rsid w:val="00E20DC2"/>
    <w:rsid w:val="00E20DDF"/>
    <w:rsid w:val="00E20E23"/>
    <w:rsid w:val="00E20E4E"/>
    <w:rsid w:val="00E20EE6"/>
    <w:rsid w:val="00E20F50"/>
    <w:rsid w:val="00E20F55"/>
    <w:rsid w:val="00E210D3"/>
    <w:rsid w:val="00E2111C"/>
    <w:rsid w:val="00E21269"/>
    <w:rsid w:val="00E212B1"/>
    <w:rsid w:val="00E213D2"/>
    <w:rsid w:val="00E2141C"/>
    <w:rsid w:val="00E21479"/>
    <w:rsid w:val="00E21481"/>
    <w:rsid w:val="00E214D8"/>
    <w:rsid w:val="00E2151E"/>
    <w:rsid w:val="00E21575"/>
    <w:rsid w:val="00E2159F"/>
    <w:rsid w:val="00E21623"/>
    <w:rsid w:val="00E21628"/>
    <w:rsid w:val="00E2164B"/>
    <w:rsid w:val="00E216C3"/>
    <w:rsid w:val="00E216CE"/>
    <w:rsid w:val="00E216E4"/>
    <w:rsid w:val="00E21726"/>
    <w:rsid w:val="00E2173D"/>
    <w:rsid w:val="00E21766"/>
    <w:rsid w:val="00E21797"/>
    <w:rsid w:val="00E217A7"/>
    <w:rsid w:val="00E21805"/>
    <w:rsid w:val="00E2187D"/>
    <w:rsid w:val="00E218C2"/>
    <w:rsid w:val="00E21922"/>
    <w:rsid w:val="00E21A26"/>
    <w:rsid w:val="00E21B20"/>
    <w:rsid w:val="00E21B59"/>
    <w:rsid w:val="00E21B6F"/>
    <w:rsid w:val="00E21BA4"/>
    <w:rsid w:val="00E21BB1"/>
    <w:rsid w:val="00E21C16"/>
    <w:rsid w:val="00E21CA9"/>
    <w:rsid w:val="00E21CBF"/>
    <w:rsid w:val="00E21CFC"/>
    <w:rsid w:val="00E21DE8"/>
    <w:rsid w:val="00E21E01"/>
    <w:rsid w:val="00E21E94"/>
    <w:rsid w:val="00E21EA3"/>
    <w:rsid w:val="00E21F50"/>
    <w:rsid w:val="00E21F96"/>
    <w:rsid w:val="00E21FBC"/>
    <w:rsid w:val="00E2202F"/>
    <w:rsid w:val="00E22056"/>
    <w:rsid w:val="00E22101"/>
    <w:rsid w:val="00E22108"/>
    <w:rsid w:val="00E22120"/>
    <w:rsid w:val="00E2213E"/>
    <w:rsid w:val="00E22144"/>
    <w:rsid w:val="00E2219C"/>
    <w:rsid w:val="00E2219D"/>
    <w:rsid w:val="00E221BC"/>
    <w:rsid w:val="00E221DB"/>
    <w:rsid w:val="00E221FA"/>
    <w:rsid w:val="00E221FE"/>
    <w:rsid w:val="00E22359"/>
    <w:rsid w:val="00E2237B"/>
    <w:rsid w:val="00E223B6"/>
    <w:rsid w:val="00E223F0"/>
    <w:rsid w:val="00E223F8"/>
    <w:rsid w:val="00E22495"/>
    <w:rsid w:val="00E224A3"/>
    <w:rsid w:val="00E224D2"/>
    <w:rsid w:val="00E22527"/>
    <w:rsid w:val="00E22572"/>
    <w:rsid w:val="00E22758"/>
    <w:rsid w:val="00E22768"/>
    <w:rsid w:val="00E227D9"/>
    <w:rsid w:val="00E227EB"/>
    <w:rsid w:val="00E227F6"/>
    <w:rsid w:val="00E22892"/>
    <w:rsid w:val="00E228AA"/>
    <w:rsid w:val="00E22949"/>
    <w:rsid w:val="00E22970"/>
    <w:rsid w:val="00E2297A"/>
    <w:rsid w:val="00E22998"/>
    <w:rsid w:val="00E229C7"/>
    <w:rsid w:val="00E22A1C"/>
    <w:rsid w:val="00E22AE9"/>
    <w:rsid w:val="00E22AF8"/>
    <w:rsid w:val="00E22B96"/>
    <w:rsid w:val="00E22BA9"/>
    <w:rsid w:val="00E22BF7"/>
    <w:rsid w:val="00E22C15"/>
    <w:rsid w:val="00E22C2A"/>
    <w:rsid w:val="00E22C6B"/>
    <w:rsid w:val="00E22DFC"/>
    <w:rsid w:val="00E22F18"/>
    <w:rsid w:val="00E23059"/>
    <w:rsid w:val="00E23073"/>
    <w:rsid w:val="00E230DD"/>
    <w:rsid w:val="00E2311D"/>
    <w:rsid w:val="00E23122"/>
    <w:rsid w:val="00E23172"/>
    <w:rsid w:val="00E2317B"/>
    <w:rsid w:val="00E2319D"/>
    <w:rsid w:val="00E23294"/>
    <w:rsid w:val="00E2332F"/>
    <w:rsid w:val="00E23347"/>
    <w:rsid w:val="00E23477"/>
    <w:rsid w:val="00E2349C"/>
    <w:rsid w:val="00E234EC"/>
    <w:rsid w:val="00E2357F"/>
    <w:rsid w:val="00E235C0"/>
    <w:rsid w:val="00E236A7"/>
    <w:rsid w:val="00E236B9"/>
    <w:rsid w:val="00E236F0"/>
    <w:rsid w:val="00E2375D"/>
    <w:rsid w:val="00E237A9"/>
    <w:rsid w:val="00E237D5"/>
    <w:rsid w:val="00E23850"/>
    <w:rsid w:val="00E23896"/>
    <w:rsid w:val="00E238D2"/>
    <w:rsid w:val="00E23921"/>
    <w:rsid w:val="00E2395B"/>
    <w:rsid w:val="00E23A1D"/>
    <w:rsid w:val="00E23A2E"/>
    <w:rsid w:val="00E23AC1"/>
    <w:rsid w:val="00E23B33"/>
    <w:rsid w:val="00E23B4B"/>
    <w:rsid w:val="00E23B51"/>
    <w:rsid w:val="00E23B67"/>
    <w:rsid w:val="00E23C47"/>
    <w:rsid w:val="00E23C76"/>
    <w:rsid w:val="00E23CC6"/>
    <w:rsid w:val="00E23DE6"/>
    <w:rsid w:val="00E23E00"/>
    <w:rsid w:val="00E23E09"/>
    <w:rsid w:val="00E23E16"/>
    <w:rsid w:val="00E23E53"/>
    <w:rsid w:val="00E23EC7"/>
    <w:rsid w:val="00E23F1F"/>
    <w:rsid w:val="00E23F7C"/>
    <w:rsid w:val="00E23FD1"/>
    <w:rsid w:val="00E24011"/>
    <w:rsid w:val="00E24012"/>
    <w:rsid w:val="00E2404A"/>
    <w:rsid w:val="00E24087"/>
    <w:rsid w:val="00E24088"/>
    <w:rsid w:val="00E241AC"/>
    <w:rsid w:val="00E241EF"/>
    <w:rsid w:val="00E2421A"/>
    <w:rsid w:val="00E24239"/>
    <w:rsid w:val="00E242A4"/>
    <w:rsid w:val="00E242D1"/>
    <w:rsid w:val="00E24333"/>
    <w:rsid w:val="00E2438B"/>
    <w:rsid w:val="00E243B2"/>
    <w:rsid w:val="00E243BC"/>
    <w:rsid w:val="00E24501"/>
    <w:rsid w:val="00E24509"/>
    <w:rsid w:val="00E24517"/>
    <w:rsid w:val="00E24524"/>
    <w:rsid w:val="00E2453D"/>
    <w:rsid w:val="00E24553"/>
    <w:rsid w:val="00E24586"/>
    <w:rsid w:val="00E2460E"/>
    <w:rsid w:val="00E24815"/>
    <w:rsid w:val="00E2486A"/>
    <w:rsid w:val="00E2487A"/>
    <w:rsid w:val="00E248DC"/>
    <w:rsid w:val="00E249BD"/>
    <w:rsid w:val="00E24A4F"/>
    <w:rsid w:val="00E24A82"/>
    <w:rsid w:val="00E24A9D"/>
    <w:rsid w:val="00E24AAF"/>
    <w:rsid w:val="00E24AFE"/>
    <w:rsid w:val="00E24B6E"/>
    <w:rsid w:val="00E24BC7"/>
    <w:rsid w:val="00E24BDC"/>
    <w:rsid w:val="00E24C0E"/>
    <w:rsid w:val="00E24C54"/>
    <w:rsid w:val="00E24D03"/>
    <w:rsid w:val="00E24DFA"/>
    <w:rsid w:val="00E24ECB"/>
    <w:rsid w:val="00E24EF1"/>
    <w:rsid w:val="00E24F4E"/>
    <w:rsid w:val="00E24F6E"/>
    <w:rsid w:val="00E24FA9"/>
    <w:rsid w:val="00E25014"/>
    <w:rsid w:val="00E25015"/>
    <w:rsid w:val="00E25020"/>
    <w:rsid w:val="00E25025"/>
    <w:rsid w:val="00E250C3"/>
    <w:rsid w:val="00E25142"/>
    <w:rsid w:val="00E251D4"/>
    <w:rsid w:val="00E251DB"/>
    <w:rsid w:val="00E25267"/>
    <w:rsid w:val="00E252CC"/>
    <w:rsid w:val="00E2535B"/>
    <w:rsid w:val="00E253C5"/>
    <w:rsid w:val="00E25424"/>
    <w:rsid w:val="00E2544E"/>
    <w:rsid w:val="00E25501"/>
    <w:rsid w:val="00E25518"/>
    <w:rsid w:val="00E25548"/>
    <w:rsid w:val="00E2559D"/>
    <w:rsid w:val="00E255BE"/>
    <w:rsid w:val="00E255C9"/>
    <w:rsid w:val="00E2560E"/>
    <w:rsid w:val="00E25617"/>
    <w:rsid w:val="00E2562B"/>
    <w:rsid w:val="00E2562E"/>
    <w:rsid w:val="00E2563C"/>
    <w:rsid w:val="00E25681"/>
    <w:rsid w:val="00E256BF"/>
    <w:rsid w:val="00E256EA"/>
    <w:rsid w:val="00E2571B"/>
    <w:rsid w:val="00E2574F"/>
    <w:rsid w:val="00E2577F"/>
    <w:rsid w:val="00E2578C"/>
    <w:rsid w:val="00E257A6"/>
    <w:rsid w:val="00E257D3"/>
    <w:rsid w:val="00E2580E"/>
    <w:rsid w:val="00E25867"/>
    <w:rsid w:val="00E25878"/>
    <w:rsid w:val="00E258D0"/>
    <w:rsid w:val="00E25929"/>
    <w:rsid w:val="00E25973"/>
    <w:rsid w:val="00E25A04"/>
    <w:rsid w:val="00E25A0D"/>
    <w:rsid w:val="00E25A19"/>
    <w:rsid w:val="00E25BF5"/>
    <w:rsid w:val="00E25C44"/>
    <w:rsid w:val="00E25D73"/>
    <w:rsid w:val="00E25E8A"/>
    <w:rsid w:val="00E25ED6"/>
    <w:rsid w:val="00E25EFF"/>
    <w:rsid w:val="00E25F2F"/>
    <w:rsid w:val="00E25F81"/>
    <w:rsid w:val="00E26028"/>
    <w:rsid w:val="00E26067"/>
    <w:rsid w:val="00E260B8"/>
    <w:rsid w:val="00E260E5"/>
    <w:rsid w:val="00E2615B"/>
    <w:rsid w:val="00E26170"/>
    <w:rsid w:val="00E26191"/>
    <w:rsid w:val="00E261B4"/>
    <w:rsid w:val="00E261E7"/>
    <w:rsid w:val="00E26241"/>
    <w:rsid w:val="00E26243"/>
    <w:rsid w:val="00E262ED"/>
    <w:rsid w:val="00E262F2"/>
    <w:rsid w:val="00E263C8"/>
    <w:rsid w:val="00E263D8"/>
    <w:rsid w:val="00E263ED"/>
    <w:rsid w:val="00E26423"/>
    <w:rsid w:val="00E2649B"/>
    <w:rsid w:val="00E264B2"/>
    <w:rsid w:val="00E264F4"/>
    <w:rsid w:val="00E26500"/>
    <w:rsid w:val="00E2650F"/>
    <w:rsid w:val="00E26545"/>
    <w:rsid w:val="00E2654E"/>
    <w:rsid w:val="00E265E7"/>
    <w:rsid w:val="00E26605"/>
    <w:rsid w:val="00E26679"/>
    <w:rsid w:val="00E26689"/>
    <w:rsid w:val="00E26695"/>
    <w:rsid w:val="00E26773"/>
    <w:rsid w:val="00E26888"/>
    <w:rsid w:val="00E26899"/>
    <w:rsid w:val="00E268C8"/>
    <w:rsid w:val="00E26925"/>
    <w:rsid w:val="00E2693B"/>
    <w:rsid w:val="00E2694E"/>
    <w:rsid w:val="00E269A2"/>
    <w:rsid w:val="00E269BD"/>
    <w:rsid w:val="00E26A2B"/>
    <w:rsid w:val="00E26AAF"/>
    <w:rsid w:val="00E26AEB"/>
    <w:rsid w:val="00E26B25"/>
    <w:rsid w:val="00E26BC9"/>
    <w:rsid w:val="00E26BDC"/>
    <w:rsid w:val="00E26BF9"/>
    <w:rsid w:val="00E26C05"/>
    <w:rsid w:val="00E26C3E"/>
    <w:rsid w:val="00E26CBC"/>
    <w:rsid w:val="00E26DD7"/>
    <w:rsid w:val="00E26DF2"/>
    <w:rsid w:val="00E26E19"/>
    <w:rsid w:val="00E26E60"/>
    <w:rsid w:val="00E26E67"/>
    <w:rsid w:val="00E26F04"/>
    <w:rsid w:val="00E26F35"/>
    <w:rsid w:val="00E26F43"/>
    <w:rsid w:val="00E26F48"/>
    <w:rsid w:val="00E26F70"/>
    <w:rsid w:val="00E26FB5"/>
    <w:rsid w:val="00E26FF1"/>
    <w:rsid w:val="00E27017"/>
    <w:rsid w:val="00E271D5"/>
    <w:rsid w:val="00E272D0"/>
    <w:rsid w:val="00E273A2"/>
    <w:rsid w:val="00E273FE"/>
    <w:rsid w:val="00E27402"/>
    <w:rsid w:val="00E27436"/>
    <w:rsid w:val="00E27449"/>
    <w:rsid w:val="00E2745D"/>
    <w:rsid w:val="00E27477"/>
    <w:rsid w:val="00E274CA"/>
    <w:rsid w:val="00E274F3"/>
    <w:rsid w:val="00E2752A"/>
    <w:rsid w:val="00E27530"/>
    <w:rsid w:val="00E27558"/>
    <w:rsid w:val="00E27569"/>
    <w:rsid w:val="00E275E1"/>
    <w:rsid w:val="00E27607"/>
    <w:rsid w:val="00E27622"/>
    <w:rsid w:val="00E2766C"/>
    <w:rsid w:val="00E27690"/>
    <w:rsid w:val="00E27705"/>
    <w:rsid w:val="00E277F3"/>
    <w:rsid w:val="00E27856"/>
    <w:rsid w:val="00E27914"/>
    <w:rsid w:val="00E27A15"/>
    <w:rsid w:val="00E27A2A"/>
    <w:rsid w:val="00E27AB1"/>
    <w:rsid w:val="00E27ABD"/>
    <w:rsid w:val="00E27B22"/>
    <w:rsid w:val="00E27B88"/>
    <w:rsid w:val="00E27BC4"/>
    <w:rsid w:val="00E27C78"/>
    <w:rsid w:val="00E27D6E"/>
    <w:rsid w:val="00E27DCC"/>
    <w:rsid w:val="00E27E85"/>
    <w:rsid w:val="00E27E91"/>
    <w:rsid w:val="00E27EBB"/>
    <w:rsid w:val="00E27ECE"/>
    <w:rsid w:val="00E27F05"/>
    <w:rsid w:val="00E27F28"/>
    <w:rsid w:val="00E2CAA0"/>
    <w:rsid w:val="00E300F4"/>
    <w:rsid w:val="00E3011C"/>
    <w:rsid w:val="00E3012C"/>
    <w:rsid w:val="00E3017A"/>
    <w:rsid w:val="00E30180"/>
    <w:rsid w:val="00E30181"/>
    <w:rsid w:val="00E30219"/>
    <w:rsid w:val="00E30232"/>
    <w:rsid w:val="00E3028E"/>
    <w:rsid w:val="00E3028F"/>
    <w:rsid w:val="00E30299"/>
    <w:rsid w:val="00E302B0"/>
    <w:rsid w:val="00E302BB"/>
    <w:rsid w:val="00E30365"/>
    <w:rsid w:val="00E3046E"/>
    <w:rsid w:val="00E304DE"/>
    <w:rsid w:val="00E3052B"/>
    <w:rsid w:val="00E30588"/>
    <w:rsid w:val="00E305AA"/>
    <w:rsid w:val="00E305BA"/>
    <w:rsid w:val="00E305F8"/>
    <w:rsid w:val="00E30610"/>
    <w:rsid w:val="00E3066E"/>
    <w:rsid w:val="00E30677"/>
    <w:rsid w:val="00E306E3"/>
    <w:rsid w:val="00E30736"/>
    <w:rsid w:val="00E30798"/>
    <w:rsid w:val="00E307CB"/>
    <w:rsid w:val="00E309CF"/>
    <w:rsid w:val="00E309FD"/>
    <w:rsid w:val="00E30A75"/>
    <w:rsid w:val="00E30ACB"/>
    <w:rsid w:val="00E30ADE"/>
    <w:rsid w:val="00E30B16"/>
    <w:rsid w:val="00E30B1B"/>
    <w:rsid w:val="00E30B6B"/>
    <w:rsid w:val="00E30B9A"/>
    <w:rsid w:val="00E30BAD"/>
    <w:rsid w:val="00E30BDC"/>
    <w:rsid w:val="00E30BF8"/>
    <w:rsid w:val="00E30C09"/>
    <w:rsid w:val="00E30C52"/>
    <w:rsid w:val="00E30C6D"/>
    <w:rsid w:val="00E30C71"/>
    <w:rsid w:val="00E30CAF"/>
    <w:rsid w:val="00E30E74"/>
    <w:rsid w:val="00E30EDE"/>
    <w:rsid w:val="00E30EE1"/>
    <w:rsid w:val="00E30F30"/>
    <w:rsid w:val="00E30F79"/>
    <w:rsid w:val="00E30F80"/>
    <w:rsid w:val="00E30FC9"/>
    <w:rsid w:val="00E30FF0"/>
    <w:rsid w:val="00E31072"/>
    <w:rsid w:val="00E310D2"/>
    <w:rsid w:val="00E31118"/>
    <w:rsid w:val="00E31150"/>
    <w:rsid w:val="00E31161"/>
    <w:rsid w:val="00E31212"/>
    <w:rsid w:val="00E31227"/>
    <w:rsid w:val="00E3122E"/>
    <w:rsid w:val="00E31238"/>
    <w:rsid w:val="00E31250"/>
    <w:rsid w:val="00E312BF"/>
    <w:rsid w:val="00E3136C"/>
    <w:rsid w:val="00E31386"/>
    <w:rsid w:val="00E313D8"/>
    <w:rsid w:val="00E31495"/>
    <w:rsid w:val="00E3150B"/>
    <w:rsid w:val="00E315A2"/>
    <w:rsid w:val="00E315AA"/>
    <w:rsid w:val="00E3160C"/>
    <w:rsid w:val="00E31679"/>
    <w:rsid w:val="00E31776"/>
    <w:rsid w:val="00E317DB"/>
    <w:rsid w:val="00E31840"/>
    <w:rsid w:val="00E31929"/>
    <w:rsid w:val="00E3192C"/>
    <w:rsid w:val="00E31934"/>
    <w:rsid w:val="00E3194E"/>
    <w:rsid w:val="00E31AAD"/>
    <w:rsid w:val="00E31B29"/>
    <w:rsid w:val="00E31B47"/>
    <w:rsid w:val="00E31BDD"/>
    <w:rsid w:val="00E31BEA"/>
    <w:rsid w:val="00E31C23"/>
    <w:rsid w:val="00E31C29"/>
    <w:rsid w:val="00E31C8D"/>
    <w:rsid w:val="00E31CAA"/>
    <w:rsid w:val="00E31CBF"/>
    <w:rsid w:val="00E31CDD"/>
    <w:rsid w:val="00E31D05"/>
    <w:rsid w:val="00E31D07"/>
    <w:rsid w:val="00E31D4A"/>
    <w:rsid w:val="00E31D60"/>
    <w:rsid w:val="00E31D74"/>
    <w:rsid w:val="00E31D87"/>
    <w:rsid w:val="00E31DD6"/>
    <w:rsid w:val="00E31E6C"/>
    <w:rsid w:val="00E31E73"/>
    <w:rsid w:val="00E31E86"/>
    <w:rsid w:val="00E31EA3"/>
    <w:rsid w:val="00E31EB5"/>
    <w:rsid w:val="00E31EDD"/>
    <w:rsid w:val="00E31EF4"/>
    <w:rsid w:val="00E31F2C"/>
    <w:rsid w:val="00E31F2D"/>
    <w:rsid w:val="00E31F42"/>
    <w:rsid w:val="00E31F86"/>
    <w:rsid w:val="00E31FD2"/>
    <w:rsid w:val="00E32087"/>
    <w:rsid w:val="00E32103"/>
    <w:rsid w:val="00E3212D"/>
    <w:rsid w:val="00E32170"/>
    <w:rsid w:val="00E321AD"/>
    <w:rsid w:val="00E321F0"/>
    <w:rsid w:val="00E3221B"/>
    <w:rsid w:val="00E32259"/>
    <w:rsid w:val="00E323A6"/>
    <w:rsid w:val="00E323BE"/>
    <w:rsid w:val="00E323E8"/>
    <w:rsid w:val="00E3247D"/>
    <w:rsid w:val="00E324B7"/>
    <w:rsid w:val="00E324E4"/>
    <w:rsid w:val="00E3252A"/>
    <w:rsid w:val="00E32540"/>
    <w:rsid w:val="00E32622"/>
    <w:rsid w:val="00E32636"/>
    <w:rsid w:val="00E32661"/>
    <w:rsid w:val="00E3268F"/>
    <w:rsid w:val="00E32707"/>
    <w:rsid w:val="00E32735"/>
    <w:rsid w:val="00E3289D"/>
    <w:rsid w:val="00E328A5"/>
    <w:rsid w:val="00E328AB"/>
    <w:rsid w:val="00E328DC"/>
    <w:rsid w:val="00E328E2"/>
    <w:rsid w:val="00E32917"/>
    <w:rsid w:val="00E32938"/>
    <w:rsid w:val="00E32957"/>
    <w:rsid w:val="00E329B0"/>
    <w:rsid w:val="00E329E6"/>
    <w:rsid w:val="00E329EA"/>
    <w:rsid w:val="00E32A41"/>
    <w:rsid w:val="00E32B40"/>
    <w:rsid w:val="00E32B65"/>
    <w:rsid w:val="00E32BE0"/>
    <w:rsid w:val="00E32BE2"/>
    <w:rsid w:val="00E32C0D"/>
    <w:rsid w:val="00E32C34"/>
    <w:rsid w:val="00E32C5E"/>
    <w:rsid w:val="00E32CB1"/>
    <w:rsid w:val="00E32D52"/>
    <w:rsid w:val="00E32D90"/>
    <w:rsid w:val="00E32DCA"/>
    <w:rsid w:val="00E32DE6"/>
    <w:rsid w:val="00E32E29"/>
    <w:rsid w:val="00E32E3A"/>
    <w:rsid w:val="00E32E54"/>
    <w:rsid w:val="00E32E88"/>
    <w:rsid w:val="00E32ECF"/>
    <w:rsid w:val="00E32FAE"/>
    <w:rsid w:val="00E32FDD"/>
    <w:rsid w:val="00E32FF5"/>
    <w:rsid w:val="00E3300B"/>
    <w:rsid w:val="00E3308E"/>
    <w:rsid w:val="00E330A2"/>
    <w:rsid w:val="00E3310A"/>
    <w:rsid w:val="00E33162"/>
    <w:rsid w:val="00E331F2"/>
    <w:rsid w:val="00E33222"/>
    <w:rsid w:val="00E332EC"/>
    <w:rsid w:val="00E33302"/>
    <w:rsid w:val="00E3334F"/>
    <w:rsid w:val="00E33389"/>
    <w:rsid w:val="00E334A0"/>
    <w:rsid w:val="00E3355C"/>
    <w:rsid w:val="00E33560"/>
    <w:rsid w:val="00E33575"/>
    <w:rsid w:val="00E335D6"/>
    <w:rsid w:val="00E335EF"/>
    <w:rsid w:val="00E3363A"/>
    <w:rsid w:val="00E3366F"/>
    <w:rsid w:val="00E3374F"/>
    <w:rsid w:val="00E3378C"/>
    <w:rsid w:val="00E33815"/>
    <w:rsid w:val="00E3381E"/>
    <w:rsid w:val="00E3389F"/>
    <w:rsid w:val="00E338BB"/>
    <w:rsid w:val="00E33930"/>
    <w:rsid w:val="00E3394C"/>
    <w:rsid w:val="00E33999"/>
    <w:rsid w:val="00E339C2"/>
    <w:rsid w:val="00E339C7"/>
    <w:rsid w:val="00E33A4E"/>
    <w:rsid w:val="00E33A57"/>
    <w:rsid w:val="00E33A73"/>
    <w:rsid w:val="00E33AEC"/>
    <w:rsid w:val="00E33B06"/>
    <w:rsid w:val="00E33B3C"/>
    <w:rsid w:val="00E33B7F"/>
    <w:rsid w:val="00E33BEB"/>
    <w:rsid w:val="00E33C55"/>
    <w:rsid w:val="00E33C9F"/>
    <w:rsid w:val="00E33CD6"/>
    <w:rsid w:val="00E33CE9"/>
    <w:rsid w:val="00E33D05"/>
    <w:rsid w:val="00E33D5C"/>
    <w:rsid w:val="00E33E7B"/>
    <w:rsid w:val="00E33EC8"/>
    <w:rsid w:val="00E33EDC"/>
    <w:rsid w:val="00E33F13"/>
    <w:rsid w:val="00E33F33"/>
    <w:rsid w:val="00E33F64"/>
    <w:rsid w:val="00E33FB1"/>
    <w:rsid w:val="00E3400B"/>
    <w:rsid w:val="00E34072"/>
    <w:rsid w:val="00E341AA"/>
    <w:rsid w:val="00E3424C"/>
    <w:rsid w:val="00E343C6"/>
    <w:rsid w:val="00E343C9"/>
    <w:rsid w:val="00E34402"/>
    <w:rsid w:val="00E3448E"/>
    <w:rsid w:val="00E34530"/>
    <w:rsid w:val="00E34534"/>
    <w:rsid w:val="00E345B9"/>
    <w:rsid w:val="00E345D7"/>
    <w:rsid w:val="00E34609"/>
    <w:rsid w:val="00E34648"/>
    <w:rsid w:val="00E34650"/>
    <w:rsid w:val="00E346BA"/>
    <w:rsid w:val="00E346CC"/>
    <w:rsid w:val="00E34741"/>
    <w:rsid w:val="00E34749"/>
    <w:rsid w:val="00E34766"/>
    <w:rsid w:val="00E3480A"/>
    <w:rsid w:val="00E3487C"/>
    <w:rsid w:val="00E348C9"/>
    <w:rsid w:val="00E34958"/>
    <w:rsid w:val="00E3498D"/>
    <w:rsid w:val="00E3499B"/>
    <w:rsid w:val="00E34A10"/>
    <w:rsid w:val="00E34A1F"/>
    <w:rsid w:val="00E34A4F"/>
    <w:rsid w:val="00E34A89"/>
    <w:rsid w:val="00E34A8F"/>
    <w:rsid w:val="00E34A99"/>
    <w:rsid w:val="00E34AEB"/>
    <w:rsid w:val="00E34B2A"/>
    <w:rsid w:val="00E34B5B"/>
    <w:rsid w:val="00E34BA8"/>
    <w:rsid w:val="00E34C56"/>
    <w:rsid w:val="00E34C87"/>
    <w:rsid w:val="00E34C8C"/>
    <w:rsid w:val="00E34C9B"/>
    <w:rsid w:val="00E34DA4"/>
    <w:rsid w:val="00E34DC1"/>
    <w:rsid w:val="00E34E22"/>
    <w:rsid w:val="00E34E77"/>
    <w:rsid w:val="00E34E89"/>
    <w:rsid w:val="00E34EC6"/>
    <w:rsid w:val="00E34F66"/>
    <w:rsid w:val="00E34F67"/>
    <w:rsid w:val="00E34FB4"/>
    <w:rsid w:val="00E34FDD"/>
    <w:rsid w:val="00E3502D"/>
    <w:rsid w:val="00E35033"/>
    <w:rsid w:val="00E35060"/>
    <w:rsid w:val="00E350C8"/>
    <w:rsid w:val="00E3511D"/>
    <w:rsid w:val="00E35129"/>
    <w:rsid w:val="00E35144"/>
    <w:rsid w:val="00E35157"/>
    <w:rsid w:val="00E3515D"/>
    <w:rsid w:val="00E35180"/>
    <w:rsid w:val="00E35278"/>
    <w:rsid w:val="00E35354"/>
    <w:rsid w:val="00E353B6"/>
    <w:rsid w:val="00E3543C"/>
    <w:rsid w:val="00E35484"/>
    <w:rsid w:val="00E35585"/>
    <w:rsid w:val="00E3558D"/>
    <w:rsid w:val="00E355C5"/>
    <w:rsid w:val="00E356A8"/>
    <w:rsid w:val="00E356F5"/>
    <w:rsid w:val="00E35717"/>
    <w:rsid w:val="00E35743"/>
    <w:rsid w:val="00E3581D"/>
    <w:rsid w:val="00E35827"/>
    <w:rsid w:val="00E35839"/>
    <w:rsid w:val="00E35861"/>
    <w:rsid w:val="00E35873"/>
    <w:rsid w:val="00E358E6"/>
    <w:rsid w:val="00E35946"/>
    <w:rsid w:val="00E359D8"/>
    <w:rsid w:val="00E359F0"/>
    <w:rsid w:val="00E35A18"/>
    <w:rsid w:val="00E35A1F"/>
    <w:rsid w:val="00E35A20"/>
    <w:rsid w:val="00E35A22"/>
    <w:rsid w:val="00E35A96"/>
    <w:rsid w:val="00E35B8B"/>
    <w:rsid w:val="00E35BA9"/>
    <w:rsid w:val="00E35BC7"/>
    <w:rsid w:val="00E35C32"/>
    <w:rsid w:val="00E35C94"/>
    <w:rsid w:val="00E35CCB"/>
    <w:rsid w:val="00E35D44"/>
    <w:rsid w:val="00E35D65"/>
    <w:rsid w:val="00E35D7C"/>
    <w:rsid w:val="00E35D89"/>
    <w:rsid w:val="00E35E22"/>
    <w:rsid w:val="00E35E40"/>
    <w:rsid w:val="00E35E42"/>
    <w:rsid w:val="00E35E5B"/>
    <w:rsid w:val="00E35F23"/>
    <w:rsid w:val="00E35F27"/>
    <w:rsid w:val="00E35F5B"/>
    <w:rsid w:val="00E35F98"/>
    <w:rsid w:val="00E3604A"/>
    <w:rsid w:val="00E360E7"/>
    <w:rsid w:val="00E36154"/>
    <w:rsid w:val="00E361BC"/>
    <w:rsid w:val="00E361FE"/>
    <w:rsid w:val="00E36218"/>
    <w:rsid w:val="00E3621D"/>
    <w:rsid w:val="00E3622F"/>
    <w:rsid w:val="00E362D8"/>
    <w:rsid w:val="00E3630E"/>
    <w:rsid w:val="00E36459"/>
    <w:rsid w:val="00E36522"/>
    <w:rsid w:val="00E3655A"/>
    <w:rsid w:val="00E36575"/>
    <w:rsid w:val="00E36597"/>
    <w:rsid w:val="00E3659D"/>
    <w:rsid w:val="00E36681"/>
    <w:rsid w:val="00E3669F"/>
    <w:rsid w:val="00E36794"/>
    <w:rsid w:val="00E367DF"/>
    <w:rsid w:val="00E3683F"/>
    <w:rsid w:val="00E3686E"/>
    <w:rsid w:val="00E368A3"/>
    <w:rsid w:val="00E368D0"/>
    <w:rsid w:val="00E3692E"/>
    <w:rsid w:val="00E3698A"/>
    <w:rsid w:val="00E36992"/>
    <w:rsid w:val="00E369B0"/>
    <w:rsid w:val="00E36A02"/>
    <w:rsid w:val="00E36B13"/>
    <w:rsid w:val="00E36B6C"/>
    <w:rsid w:val="00E36BDA"/>
    <w:rsid w:val="00E36C40"/>
    <w:rsid w:val="00E36C87"/>
    <w:rsid w:val="00E36CA9"/>
    <w:rsid w:val="00E36D0A"/>
    <w:rsid w:val="00E36D60"/>
    <w:rsid w:val="00E36DC5"/>
    <w:rsid w:val="00E36E82"/>
    <w:rsid w:val="00E36EA5"/>
    <w:rsid w:val="00E36EB2"/>
    <w:rsid w:val="00E36EC3"/>
    <w:rsid w:val="00E36EDA"/>
    <w:rsid w:val="00E36F15"/>
    <w:rsid w:val="00E36F5B"/>
    <w:rsid w:val="00E36F8A"/>
    <w:rsid w:val="00E36FBB"/>
    <w:rsid w:val="00E36FC0"/>
    <w:rsid w:val="00E3704F"/>
    <w:rsid w:val="00E37076"/>
    <w:rsid w:val="00E371DA"/>
    <w:rsid w:val="00E37238"/>
    <w:rsid w:val="00E372A9"/>
    <w:rsid w:val="00E37324"/>
    <w:rsid w:val="00E3732F"/>
    <w:rsid w:val="00E37337"/>
    <w:rsid w:val="00E373ED"/>
    <w:rsid w:val="00E3741D"/>
    <w:rsid w:val="00E37420"/>
    <w:rsid w:val="00E37424"/>
    <w:rsid w:val="00E3750F"/>
    <w:rsid w:val="00E3755D"/>
    <w:rsid w:val="00E37641"/>
    <w:rsid w:val="00E37713"/>
    <w:rsid w:val="00E377FB"/>
    <w:rsid w:val="00E37833"/>
    <w:rsid w:val="00E37848"/>
    <w:rsid w:val="00E3786A"/>
    <w:rsid w:val="00E37997"/>
    <w:rsid w:val="00E379B6"/>
    <w:rsid w:val="00E379EC"/>
    <w:rsid w:val="00E37B09"/>
    <w:rsid w:val="00E37B15"/>
    <w:rsid w:val="00E37B30"/>
    <w:rsid w:val="00E37B6D"/>
    <w:rsid w:val="00E37BF8"/>
    <w:rsid w:val="00E37C42"/>
    <w:rsid w:val="00E37CFB"/>
    <w:rsid w:val="00E37D08"/>
    <w:rsid w:val="00E37D54"/>
    <w:rsid w:val="00E37DCF"/>
    <w:rsid w:val="00E37E5C"/>
    <w:rsid w:val="00E37F00"/>
    <w:rsid w:val="00E37F0F"/>
    <w:rsid w:val="00E37F4B"/>
    <w:rsid w:val="00E37F5A"/>
    <w:rsid w:val="00E37F75"/>
    <w:rsid w:val="00E37FD8"/>
    <w:rsid w:val="00E4007C"/>
    <w:rsid w:val="00E400F5"/>
    <w:rsid w:val="00E40137"/>
    <w:rsid w:val="00E40154"/>
    <w:rsid w:val="00E401EB"/>
    <w:rsid w:val="00E40289"/>
    <w:rsid w:val="00E402ED"/>
    <w:rsid w:val="00E40300"/>
    <w:rsid w:val="00E40303"/>
    <w:rsid w:val="00E403A0"/>
    <w:rsid w:val="00E40428"/>
    <w:rsid w:val="00E40509"/>
    <w:rsid w:val="00E4050A"/>
    <w:rsid w:val="00E4050C"/>
    <w:rsid w:val="00E4051F"/>
    <w:rsid w:val="00E40546"/>
    <w:rsid w:val="00E40592"/>
    <w:rsid w:val="00E405EB"/>
    <w:rsid w:val="00E40628"/>
    <w:rsid w:val="00E40681"/>
    <w:rsid w:val="00E4068B"/>
    <w:rsid w:val="00E408E9"/>
    <w:rsid w:val="00E40921"/>
    <w:rsid w:val="00E4097E"/>
    <w:rsid w:val="00E409B1"/>
    <w:rsid w:val="00E40A0F"/>
    <w:rsid w:val="00E40A36"/>
    <w:rsid w:val="00E40A47"/>
    <w:rsid w:val="00E40A69"/>
    <w:rsid w:val="00E40B1D"/>
    <w:rsid w:val="00E40B71"/>
    <w:rsid w:val="00E40B85"/>
    <w:rsid w:val="00E40BA6"/>
    <w:rsid w:val="00E40BFF"/>
    <w:rsid w:val="00E40C0B"/>
    <w:rsid w:val="00E40C39"/>
    <w:rsid w:val="00E40C76"/>
    <w:rsid w:val="00E40CC8"/>
    <w:rsid w:val="00E40CED"/>
    <w:rsid w:val="00E40CF6"/>
    <w:rsid w:val="00E40D0A"/>
    <w:rsid w:val="00E40D66"/>
    <w:rsid w:val="00E40DBD"/>
    <w:rsid w:val="00E40E43"/>
    <w:rsid w:val="00E40E66"/>
    <w:rsid w:val="00E40E6B"/>
    <w:rsid w:val="00E40EC8"/>
    <w:rsid w:val="00E40EDF"/>
    <w:rsid w:val="00E40F17"/>
    <w:rsid w:val="00E40F55"/>
    <w:rsid w:val="00E40F5C"/>
    <w:rsid w:val="00E40F61"/>
    <w:rsid w:val="00E40FC0"/>
    <w:rsid w:val="00E40FD7"/>
    <w:rsid w:val="00E40FF0"/>
    <w:rsid w:val="00E41045"/>
    <w:rsid w:val="00E41138"/>
    <w:rsid w:val="00E4115A"/>
    <w:rsid w:val="00E411C6"/>
    <w:rsid w:val="00E411FD"/>
    <w:rsid w:val="00E4122F"/>
    <w:rsid w:val="00E4130D"/>
    <w:rsid w:val="00E41333"/>
    <w:rsid w:val="00E4135B"/>
    <w:rsid w:val="00E41365"/>
    <w:rsid w:val="00E4137E"/>
    <w:rsid w:val="00E413F6"/>
    <w:rsid w:val="00E4146F"/>
    <w:rsid w:val="00E414AE"/>
    <w:rsid w:val="00E414BF"/>
    <w:rsid w:val="00E414E8"/>
    <w:rsid w:val="00E41553"/>
    <w:rsid w:val="00E41568"/>
    <w:rsid w:val="00E415E3"/>
    <w:rsid w:val="00E41603"/>
    <w:rsid w:val="00E41614"/>
    <w:rsid w:val="00E41649"/>
    <w:rsid w:val="00E4173E"/>
    <w:rsid w:val="00E41775"/>
    <w:rsid w:val="00E4178B"/>
    <w:rsid w:val="00E417AC"/>
    <w:rsid w:val="00E417F5"/>
    <w:rsid w:val="00E41852"/>
    <w:rsid w:val="00E418E9"/>
    <w:rsid w:val="00E418ED"/>
    <w:rsid w:val="00E41968"/>
    <w:rsid w:val="00E419FC"/>
    <w:rsid w:val="00E41A5E"/>
    <w:rsid w:val="00E41A9E"/>
    <w:rsid w:val="00E41B25"/>
    <w:rsid w:val="00E41B3C"/>
    <w:rsid w:val="00E41B50"/>
    <w:rsid w:val="00E41B71"/>
    <w:rsid w:val="00E41B96"/>
    <w:rsid w:val="00E41BF2"/>
    <w:rsid w:val="00E41C95"/>
    <w:rsid w:val="00E41D0B"/>
    <w:rsid w:val="00E41D8C"/>
    <w:rsid w:val="00E41DF2"/>
    <w:rsid w:val="00E41EA8"/>
    <w:rsid w:val="00E41ECB"/>
    <w:rsid w:val="00E41EDA"/>
    <w:rsid w:val="00E41EE9"/>
    <w:rsid w:val="00E41F55"/>
    <w:rsid w:val="00E41FC7"/>
    <w:rsid w:val="00E42004"/>
    <w:rsid w:val="00E42005"/>
    <w:rsid w:val="00E4202C"/>
    <w:rsid w:val="00E420C4"/>
    <w:rsid w:val="00E420D5"/>
    <w:rsid w:val="00E420EA"/>
    <w:rsid w:val="00E4213D"/>
    <w:rsid w:val="00E421D0"/>
    <w:rsid w:val="00E42200"/>
    <w:rsid w:val="00E42273"/>
    <w:rsid w:val="00E42318"/>
    <w:rsid w:val="00E4237A"/>
    <w:rsid w:val="00E4246D"/>
    <w:rsid w:val="00E424D8"/>
    <w:rsid w:val="00E4250D"/>
    <w:rsid w:val="00E425EF"/>
    <w:rsid w:val="00E4264E"/>
    <w:rsid w:val="00E426D1"/>
    <w:rsid w:val="00E426E7"/>
    <w:rsid w:val="00E42732"/>
    <w:rsid w:val="00E42737"/>
    <w:rsid w:val="00E4279F"/>
    <w:rsid w:val="00E427B1"/>
    <w:rsid w:val="00E427C1"/>
    <w:rsid w:val="00E427FD"/>
    <w:rsid w:val="00E4289B"/>
    <w:rsid w:val="00E428F7"/>
    <w:rsid w:val="00E4297F"/>
    <w:rsid w:val="00E429A4"/>
    <w:rsid w:val="00E429B6"/>
    <w:rsid w:val="00E429E4"/>
    <w:rsid w:val="00E42A54"/>
    <w:rsid w:val="00E42A8B"/>
    <w:rsid w:val="00E42A94"/>
    <w:rsid w:val="00E42AB3"/>
    <w:rsid w:val="00E42B2C"/>
    <w:rsid w:val="00E42B3D"/>
    <w:rsid w:val="00E42C05"/>
    <w:rsid w:val="00E42C27"/>
    <w:rsid w:val="00E42C4D"/>
    <w:rsid w:val="00E42D5E"/>
    <w:rsid w:val="00E42E2A"/>
    <w:rsid w:val="00E42E6E"/>
    <w:rsid w:val="00E42E77"/>
    <w:rsid w:val="00E42EE7"/>
    <w:rsid w:val="00E42EF0"/>
    <w:rsid w:val="00E42F24"/>
    <w:rsid w:val="00E42FBA"/>
    <w:rsid w:val="00E42FD9"/>
    <w:rsid w:val="00E43065"/>
    <w:rsid w:val="00E4313A"/>
    <w:rsid w:val="00E43183"/>
    <w:rsid w:val="00E43224"/>
    <w:rsid w:val="00E43246"/>
    <w:rsid w:val="00E43285"/>
    <w:rsid w:val="00E43304"/>
    <w:rsid w:val="00E43339"/>
    <w:rsid w:val="00E43354"/>
    <w:rsid w:val="00E43358"/>
    <w:rsid w:val="00E4337B"/>
    <w:rsid w:val="00E433CA"/>
    <w:rsid w:val="00E433F8"/>
    <w:rsid w:val="00E43408"/>
    <w:rsid w:val="00E43433"/>
    <w:rsid w:val="00E434FA"/>
    <w:rsid w:val="00E43529"/>
    <w:rsid w:val="00E43543"/>
    <w:rsid w:val="00E43544"/>
    <w:rsid w:val="00E43587"/>
    <w:rsid w:val="00E4359D"/>
    <w:rsid w:val="00E435B4"/>
    <w:rsid w:val="00E43649"/>
    <w:rsid w:val="00E43682"/>
    <w:rsid w:val="00E4381C"/>
    <w:rsid w:val="00E43824"/>
    <w:rsid w:val="00E4386E"/>
    <w:rsid w:val="00E43879"/>
    <w:rsid w:val="00E4389C"/>
    <w:rsid w:val="00E43924"/>
    <w:rsid w:val="00E43934"/>
    <w:rsid w:val="00E43968"/>
    <w:rsid w:val="00E43987"/>
    <w:rsid w:val="00E43A83"/>
    <w:rsid w:val="00E43A85"/>
    <w:rsid w:val="00E43A8A"/>
    <w:rsid w:val="00E43A99"/>
    <w:rsid w:val="00E43AEC"/>
    <w:rsid w:val="00E43B04"/>
    <w:rsid w:val="00E43B2F"/>
    <w:rsid w:val="00E43B69"/>
    <w:rsid w:val="00E43C72"/>
    <w:rsid w:val="00E43D2C"/>
    <w:rsid w:val="00E43D6A"/>
    <w:rsid w:val="00E43D83"/>
    <w:rsid w:val="00E43DDF"/>
    <w:rsid w:val="00E43DEB"/>
    <w:rsid w:val="00E43E00"/>
    <w:rsid w:val="00E43E67"/>
    <w:rsid w:val="00E43E88"/>
    <w:rsid w:val="00E43F4C"/>
    <w:rsid w:val="00E43F5C"/>
    <w:rsid w:val="00E43FE1"/>
    <w:rsid w:val="00E43FFE"/>
    <w:rsid w:val="00E4402F"/>
    <w:rsid w:val="00E44072"/>
    <w:rsid w:val="00E440CB"/>
    <w:rsid w:val="00E4411C"/>
    <w:rsid w:val="00E44150"/>
    <w:rsid w:val="00E44161"/>
    <w:rsid w:val="00E4416A"/>
    <w:rsid w:val="00E44176"/>
    <w:rsid w:val="00E44194"/>
    <w:rsid w:val="00E441B4"/>
    <w:rsid w:val="00E441B7"/>
    <w:rsid w:val="00E441B9"/>
    <w:rsid w:val="00E441D4"/>
    <w:rsid w:val="00E44258"/>
    <w:rsid w:val="00E44277"/>
    <w:rsid w:val="00E442C1"/>
    <w:rsid w:val="00E4436F"/>
    <w:rsid w:val="00E4437D"/>
    <w:rsid w:val="00E443F3"/>
    <w:rsid w:val="00E44419"/>
    <w:rsid w:val="00E4448D"/>
    <w:rsid w:val="00E44533"/>
    <w:rsid w:val="00E44624"/>
    <w:rsid w:val="00E44689"/>
    <w:rsid w:val="00E446A7"/>
    <w:rsid w:val="00E44775"/>
    <w:rsid w:val="00E4478D"/>
    <w:rsid w:val="00E4483A"/>
    <w:rsid w:val="00E44856"/>
    <w:rsid w:val="00E44883"/>
    <w:rsid w:val="00E4493C"/>
    <w:rsid w:val="00E44970"/>
    <w:rsid w:val="00E4498D"/>
    <w:rsid w:val="00E44997"/>
    <w:rsid w:val="00E44A04"/>
    <w:rsid w:val="00E44A14"/>
    <w:rsid w:val="00E44A3E"/>
    <w:rsid w:val="00E44ACC"/>
    <w:rsid w:val="00E44ACD"/>
    <w:rsid w:val="00E44B41"/>
    <w:rsid w:val="00E44B46"/>
    <w:rsid w:val="00E44B56"/>
    <w:rsid w:val="00E44B5A"/>
    <w:rsid w:val="00E44B81"/>
    <w:rsid w:val="00E44BA0"/>
    <w:rsid w:val="00E44C3D"/>
    <w:rsid w:val="00E44C4A"/>
    <w:rsid w:val="00E44C51"/>
    <w:rsid w:val="00E44C6F"/>
    <w:rsid w:val="00E44C8C"/>
    <w:rsid w:val="00E44D61"/>
    <w:rsid w:val="00E44E6A"/>
    <w:rsid w:val="00E44EBE"/>
    <w:rsid w:val="00E44ECC"/>
    <w:rsid w:val="00E44EDE"/>
    <w:rsid w:val="00E44F31"/>
    <w:rsid w:val="00E44F75"/>
    <w:rsid w:val="00E44FA2"/>
    <w:rsid w:val="00E44FC1"/>
    <w:rsid w:val="00E45030"/>
    <w:rsid w:val="00E4506E"/>
    <w:rsid w:val="00E45092"/>
    <w:rsid w:val="00E4513D"/>
    <w:rsid w:val="00E451E9"/>
    <w:rsid w:val="00E45302"/>
    <w:rsid w:val="00E4535C"/>
    <w:rsid w:val="00E45392"/>
    <w:rsid w:val="00E453BB"/>
    <w:rsid w:val="00E453DD"/>
    <w:rsid w:val="00E453E1"/>
    <w:rsid w:val="00E45455"/>
    <w:rsid w:val="00E454AF"/>
    <w:rsid w:val="00E45502"/>
    <w:rsid w:val="00E45528"/>
    <w:rsid w:val="00E45566"/>
    <w:rsid w:val="00E45574"/>
    <w:rsid w:val="00E45576"/>
    <w:rsid w:val="00E4564A"/>
    <w:rsid w:val="00E45685"/>
    <w:rsid w:val="00E4572A"/>
    <w:rsid w:val="00E45749"/>
    <w:rsid w:val="00E457B7"/>
    <w:rsid w:val="00E457F1"/>
    <w:rsid w:val="00E457FF"/>
    <w:rsid w:val="00E45825"/>
    <w:rsid w:val="00E45832"/>
    <w:rsid w:val="00E45862"/>
    <w:rsid w:val="00E458B7"/>
    <w:rsid w:val="00E45962"/>
    <w:rsid w:val="00E459A6"/>
    <w:rsid w:val="00E459D1"/>
    <w:rsid w:val="00E459F6"/>
    <w:rsid w:val="00E45A30"/>
    <w:rsid w:val="00E45A68"/>
    <w:rsid w:val="00E45ACE"/>
    <w:rsid w:val="00E45AF4"/>
    <w:rsid w:val="00E45C0F"/>
    <w:rsid w:val="00E45CCB"/>
    <w:rsid w:val="00E45D50"/>
    <w:rsid w:val="00E45D6A"/>
    <w:rsid w:val="00E45DA0"/>
    <w:rsid w:val="00E45DDD"/>
    <w:rsid w:val="00E45ED3"/>
    <w:rsid w:val="00E45F17"/>
    <w:rsid w:val="00E45F45"/>
    <w:rsid w:val="00E45F98"/>
    <w:rsid w:val="00E45FC9"/>
    <w:rsid w:val="00E4600F"/>
    <w:rsid w:val="00E4606A"/>
    <w:rsid w:val="00E4606D"/>
    <w:rsid w:val="00E460BA"/>
    <w:rsid w:val="00E460FB"/>
    <w:rsid w:val="00E4634D"/>
    <w:rsid w:val="00E46372"/>
    <w:rsid w:val="00E4638D"/>
    <w:rsid w:val="00E463A4"/>
    <w:rsid w:val="00E463FA"/>
    <w:rsid w:val="00E46417"/>
    <w:rsid w:val="00E46462"/>
    <w:rsid w:val="00E46516"/>
    <w:rsid w:val="00E465D5"/>
    <w:rsid w:val="00E46671"/>
    <w:rsid w:val="00E46674"/>
    <w:rsid w:val="00E466F6"/>
    <w:rsid w:val="00E4674B"/>
    <w:rsid w:val="00E46764"/>
    <w:rsid w:val="00E467F9"/>
    <w:rsid w:val="00E46860"/>
    <w:rsid w:val="00E4687C"/>
    <w:rsid w:val="00E468F4"/>
    <w:rsid w:val="00E46A18"/>
    <w:rsid w:val="00E46A21"/>
    <w:rsid w:val="00E46A48"/>
    <w:rsid w:val="00E46AAF"/>
    <w:rsid w:val="00E46AD1"/>
    <w:rsid w:val="00E46B01"/>
    <w:rsid w:val="00E46B62"/>
    <w:rsid w:val="00E46B98"/>
    <w:rsid w:val="00E46BFA"/>
    <w:rsid w:val="00E46CAA"/>
    <w:rsid w:val="00E46D48"/>
    <w:rsid w:val="00E46DBC"/>
    <w:rsid w:val="00E46E08"/>
    <w:rsid w:val="00E46E1A"/>
    <w:rsid w:val="00E46E58"/>
    <w:rsid w:val="00E46EC9"/>
    <w:rsid w:val="00E4704F"/>
    <w:rsid w:val="00E4707A"/>
    <w:rsid w:val="00E47150"/>
    <w:rsid w:val="00E471AC"/>
    <w:rsid w:val="00E471F4"/>
    <w:rsid w:val="00E47244"/>
    <w:rsid w:val="00E472B1"/>
    <w:rsid w:val="00E47361"/>
    <w:rsid w:val="00E47493"/>
    <w:rsid w:val="00E47496"/>
    <w:rsid w:val="00E474A3"/>
    <w:rsid w:val="00E474B7"/>
    <w:rsid w:val="00E47569"/>
    <w:rsid w:val="00E475A4"/>
    <w:rsid w:val="00E475CD"/>
    <w:rsid w:val="00E476A5"/>
    <w:rsid w:val="00E476B0"/>
    <w:rsid w:val="00E476DD"/>
    <w:rsid w:val="00E47767"/>
    <w:rsid w:val="00E477B8"/>
    <w:rsid w:val="00E47841"/>
    <w:rsid w:val="00E478CD"/>
    <w:rsid w:val="00E478EB"/>
    <w:rsid w:val="00E47926"/>
    <w:rsid w:val="00E47955"/>
    <w:rsid w:val="00E47975"/>
    <w:rsid w:val="00E47A74"/>
    <w:rsid w:val="00E47AA1"/>
    <w:rsid w:val="00E47B9C"/>
    <w:rsid w:val="00E47BBC"/>
    <w:rsid w:val="00E47BC3"/>
    <w:rsid w:val="00E47BD0"/>
    <w:rsid w:val="00E47C0F"/>
    <w:rsid w:val="00E47C3E"/>
    <w:rsid w:val="00E47CBA"/>
    <w:rsid w:val="00E47CD5"/>
    <w:rsid w:val="00E47CF5"/>
    <w:rsid w:val="00E47D46"/>
    <w:rsid w:val="00E47D5D"/>
    <w:rsid w:val="00E47D67"/>
    <w:rsid w:val="00E47D7C"/>
    <w:rsid w:val="00E47DF1"/>
    <w:rsid w:val="00E47E63"/>
    <w:rsid w:val="00E47E76"/>
    <w:rsid w:val="00E47F32"/>
    <w:rsid w:val="00E47FD1"/>
    <w:rsid w:val="00E50000"/>
    <w:rsid w:val="00E50012"/>
    <w:rsid w:val="00E5004F"/>
    <w:rsid w:val="00E50130"/>
    <w:rsid w:val="00E5013D"/>
    <w:rsid w:val="00E5016E"/>
    <w:rsid w:val="00E501A4"/>
    <w:rsid w:val="00E50292"/>
    <w:rsid w:val="00E502E2"/>
    <w:rsid w:val="00E502E5"/>
    <w:rsid w:val="00E502EE"/>
    <w:rsid w:val="00E50314"/>
    <w:rsid w:val="00E50334"/>
    <w:rsid w:val="00E5036B"/>
    <w:rsid w:val="00E50374"/>
    <w:rsid w:val="00E50463"/>
    <w:rsid w:val="00E504C4"/>
    <w:rsid w:val="00E504C7"/>
    <w:rsid w:val="00E504E0"/>
    <w:rsid w:val="00E504FC"/>
    <w:rsid w:val="00E5051C"/>
    <w:rsid w:val="00E50549"/>
    <w:rsid w:val="00E5054D"/>
    <w:rsid w:val="00E50581"/>
    <w:rsid w:val="00E505B7"/>
    <w:rsid w:val="00E505CC"/>
    <w:rsid w:val="00E505CF"/>
    <w:rsid w:val="00E505F6"/>
    <w:rsid w:val="00E50659"/>
    <w:rsid w:val="00E506A5"/>
    <w:rsid w:val="00E50879"/>
    <w:rsid w:val="00E508D3"/>
    <w:rsid w:val="00E50949"/>
    <w:rsid w:val="00E5096B"/>
    <w:rsid w:val="00E50972"/>
    <w:rsid w:val="00E50983"/>
    <w:rsid w:val="00E509B7"/>
    <w:rsid w:val="00E50A83"/>
    <w:rsid w:val="00E50A99"/>
    <w:rsid w:val="00E50B53"/>
    <w:rsid w:val="00E50B9D"/>
    <w:rsid w:val="00E50BE4"/>
    <w:rsid w:val="00E50CC5"/>
    <w:rsid w:val="00E50CD4"/>
    <w:rsid w:val="00E50DC6"/>
    <w:rsid w:val="00E50DC7"/>
    <w:rsid w:val="00E50DE0"/>
    <w:rsid w:val="00E50E52"/>
    <w:rsid w:val="00E50E62"/>
    <w:rsid w:val="00E50EEA"/>
    <w:rsid w:val="00E50F06"/>
    <w:rsid w:val="00E50F22"/>
    <w:rsid w:val="00E50F43"/>
    <w:rsid w:val="00E50F6A"/>
    <w:rsid w:val="00E50F86"/>
    <w:rsid w:val="00E50FC6"/>
    <w:rsid w:val="00E50FD1"/>
    <w:rsid w:val="00E5100B"/>
    <w:rsid w:val="00E5101F"/>
    <w:rsid w:val="00E51040"/>
    <w:rsid w:val="00E510B3"/>
    <w:rsid w:val="00E511B1"/>
    <w:rsid w:val="00E511FC"/>
    <w:rsid w:val="00E51219"/>
    <w:rsid w:val="00E51236"/>
    <w:rsid w:val="00E512F6"/>
    <w:rsid w:val="00E5130B"/>
    <w:rsid w:val="00E51379"/>
    <w:rsid w:val="00E513BD"/>
    <w:rsid w:val="00E5147A"/>
    <w:rsid w:val="00E5147E"/>
    <w:rsid w:val="00E515A1"/>
    <w:rsid w:val="00E515B2"/>
    <w:rsid w:val="00E515BD"/>
    <w:rsid w:val="00E51622"/>
    <w:rsid w:val="00E51703"/>
    <w:rsid w:val="00E51759"/>
    <w:rsid w:val="00E517C2"/>
    <w:rsid w:val="00E517EE"/>
    <w:rsid w:val="00E51803"/>
    <w:rsid w:val="00E51883"/>
    <w:rsid w:val="00E518B4"/>
    <w:rsid w:val="00E518DE"/>
    <w:rsid w:val="00E5190A"/>
    <w:rsid w:val="00E5191B"/>
    <w:rsid w:val="00E51931"/>
    <w:rsid w:val="00E5195E"/>
    <w:rsid w:val="00E51973"/>
    <w:rsid w:val="00E519D7"/>
    <w:rsid w:val="00E51A95"/>
    <w:rsid w:val="00E51AE3"/>
    <w:rsid w:val="00E51C7F"/>
    <w:rsid w:val="00E51C82"/>
    <w:rsid w:val="00E51CE7"/>
    <w:rsid w:val="00E51D21"/>
    <w:rsid w:val="00E51D8C"/>
    <w:rsid w:val="00E51D99"/>
    <w:rsid w:val="00E51DCA"/>
    <w:rsid w:val="00E51E0D"/>
    <w:rsid w:val="00E51E44"/>
    <w:rsid w:val="00E51E7A"/>
    <w:rsid w:val="00E51E8C"/>
    <w:rsid w:val="00E51EE0"/>
    <w:rsid w:val="00E51EE3"/>
    <w:rsid w:val="00E51F9E"/>
    <w:rsid w:val="00E5209F"/>
    <w:rsid w:val="00E520EE"/>
    <w:rsid w:val="00E5213B"/>
    <w:rsid w:val="00E5214C"/>
    <w:rsid w:val="00E52157"/>
    <w:rsid w:val="00E52166"/>
    <w:rsid w:val="00E5218D"/>
    <w:rsid w:val="00E52223"/>
    <w:rsid w:val="00E52243"/>
    <w:rsid w:val="00E522C8"/>
    <w:rsid w:val="00E52407"/>
    <w:rsid w:val="00E524A8"/>
    <w:rsid w:val="00E524B2"/>
    <w:rsid w:val="00E524B4"/>
    <w:rsid w:val="00E5252C"/>
    <w:rsid w:val="00E5253E"/>
    <w:rsid w:val="00E525BD"/>
    <w:rsid w:val="00E525CA"/>
    <w:rsid w:val="00E5275A"/>
    <w:rsid w:val="00E52786"/>
    <w:rsid w:val="00E527E7"/>
    <w:rsid w:val="00E528B9"/>
    <w:rsid w:val="00E528D7"/>
    <w:rsid w:val="00E529CD"/>
    <w:rsid w:val="00E52B5C"/>
    <w:rsid w:val="00E52BC3"/>
    <w:rsid w:val="00E52C6F"/>
    <w:rsid w:val="00E52C82"/>
    <w:rsid w:val="00E52CC6"/>
    <w:rsid w:val="00E52D40"/>
    <w:rsid w:val="00E52DB1"/>
    <w:rsid w:val="00E52DF2"/>
    <w:rsid w:val="00E52E9D"/>
    <w:rsid w:val="00E52EA4"/>
    <w:rsid w:val="00E52F79"/>
    <w:rsid w:val="00E52F92"/>
    <w:rsid w:val="00E52FD9"/>
    <w:rsid w:val="00E53008"/>
    <w:rsid w:val="00E5302E"/>
    <w:rsid w:val="00E53039"/>
    <w:rsid w:val="00E5304C"/>
    <w:rsid w:val="00E5305F"/>
    <w:rsid w:val="00E530DF"/>
    <w:rsid w:val="00E53152"/>
    <w:rsid w:val="00E53156"/>
    <w:rsid w:val="00E5332D"/>
    <w:rsid w:val="00E53360"/>
    <w:rsid w:val="00E533BA"/>
    <w:rsid w:val="00E533F8"/>
    <w:rsid w:val="00E5341C"/>
    <w:rsid w:val="00E53433"/>
    <w:rsid w:val="00E5344A"/>
    <w:rsid w:val="00E53459"/>
    <w:rsid w:val="00E53482"/>
    <w:rsid w:val="00E5352D"/>
    <w:rsid w:val="00E53557"/>
    <w:rsid w:val="00E53592"/>
    <w:rsid w:val="00E535A8"/>
    <w:rsid w:val="00E535D2"/>
    <w:rsid w:val="00E53754"/>
    <w:rsid w:val="00E53873"/>
    <w:rsid w:val="00E53889"/>
    <w:rsid w:val="00E538A0"/>
    <w:rsid w:val="00E538A3"/>
    <w:rsid w:val="00E538CD"/>
    <w:rsid w:val="00E5397B"/>
    <w:rsid w:val="00E53A0B"/>
    <w:rsid w:val="00E53A2A"/>
    <w:rsid w:val="00E53A76"/>
    <w:rsid w:val="00E53B65"/>
    <w:rsid w:val="00E53B67"/>
    <w:rsid w:val="00E53BF9"/>
    <w:rsid w:val="00E53C0A"/>
    <w:rsid w:val="00E53C84"/>
    <w:rsid w:val="00E53CCB"/>
    <w:rsid w:val="00E53CF7"/>
    <w:rsid w:val="00E53D62"/>
    <w:rsid w:val="00E53DAF"/>
    <w:rsid w:val="00E53E59"/>
    <w:rsid w:val="00E53E81"/>
    <w:rsid w:val="00E53F54"/>
    <w:rsid w:val="00E53F71"/>
    <w:rsid w:val="00E53FD9"/>
    <w:rsid w:val="00E54090"/>
    <w:rsid w:val="00E54148"/>
    <w:rsid w:val="00E541AA"/>
    <w:rsid w:val="00E541DC"/>
    <w:rsid w:val="00E54225"/>
    <w:rsid w:val="00E54264"/>
    <w:rsid w:val="00E5429E"/>
    <w:rsid w:val="00E542A1"/>
    <w:rsid w:val="00E542D3"/>
    <w:rsid w:val="00E542F5"/>
    <w:rsid w:val="00E54329"/>
    <w:rsid w:val="00E5432F"/>
    <w:rsid w:val="00E5438A"/>
    <w:rsid w:val="00E54399"/>
    <w:rsid w:val="00E543AE"/>
    <w:rsid w:val="00E543DE"/>
    <w:rsid w:val="00E5440A"/>
    <w:rsid w:val="00E5444C"/>
    <w:rsid w:val="00E54497"/>
    <w:rsid w:val="00E544D7"/>
    <w:rsid w:val="00E54553"/>
    <w:rsid w:val="00E545F0"/>
    <w:rsid w:val="00E54618"/>
    <w:rsid w:val="00E54692"/>
    <w:rsid w:val="00E54751"/>
    <w:rsid w:val="00E5477E"/>
    <w:rsid w:val="00E5478F"/>
    <w:rsid w:val="00E5485D"/>
    <w:rsid w:val="00E5486B"/>
    <w:rsid w:val="00E5491D"/>
    <w:rsid w:val="00E54AA3"/>
    <w:rsid w:val="00E54ADB"/>
    <w:rsid w:val="00E54B4D"/>
    <w:rsid w:val="00E54C15"/>
    <w:rsid w:val="00E54C37"/>
    <w:rsid w:val="00E54D5B"/>
    <w:rsid w:val="00E54D85"/>
    <w:rsid w:val="00E54DC2"/>
    <w:rsid w:val="00E54DC7"/>
    <w:rsid w:val="00E54DD8"/>
    <w:rsid w:val="00E54E19"/>
    <w:rsid w:val="00E54E31"/>
    <w:rsid w:val="00E54E49"/>
    <w:rsid w:val="00E54E74"/>
    <w:rsid w:val="00E54E86"/>
    <w:rsid w:val="00E54EB4"/>
    <w:rsid w:val="00E54F17"/>
    <w:rsid w:val="00E54F45"/>
    <w:rsid w:val="00E55087"/>
    <w:rsid w:val="00E55097"/>
    <w:rsid w:val="00E5509A"/>
    <w:rsid w:val="00E550FB"/>
    <w:rsid w:val="00E55290"/>
    <w:rsid w:val="00E552D1"/>
    <w:rsid w:val="00E5536F"/>
    <w:rsid w:val="00E5541F"/>
    <w:rsid w:val="00E5545B"/>
    <w:rsid w:val="00E5546B"/>
    <w:rsid w:val="00E5546E"/>
    <w:rsid w:val="00E554A2"/>
    <w:rsid w:val="00E5550E"/>
    <w:rsid w:val="00E55514"/>
    <w:rsid w:val="00E55534"/>
    <w:rsid w:val="00E55646"/>
    <w:rsid w:val="00E55647"/>
    <w:rsid w:val="00E556E8"/>
    <w:rsid w:val="00E55741"/>
    <w:rsid w:val="00E55750"/>
    <w:rsid w:val="00E55836"/>
    <w:rsid w:val="00E55885"/>
    <w:rsid w:val="00E558CD"/>
    <w:rsid w:val="00E558FE"/>
    <w:rsid w:val="00E5593F"/>
    <w:rsid w:val="00E55A29"/>
    <w:rsid w:val="00E55A6B"/>
    <w:rsid w:val="00E55AAD"/>
    <w:rsid w:val="00E55B5E"/>
    <w:rsid w:val="00E55BA2"/>
    <w:rsid w:val="00E55BAF"/>
    <w:rsid w:val="00E55BF7"/>
    <w:rsid w:val="00E55C10"/>
    <w:rsid w:val="00E55C2D"/>
    <w:rsid w:val="00E55C53"/>
    <w:rsid w:val="00E55C6C"/>
    <w:rsid w:val="00E55CDC"/>
    <w:rsid w:val="00E55D05"/>
    <w:rsid w:val="00E55D25"/>
    <w:rsid w:val="00E55D97"/>
    <w:rsid w:val="00E55D9E"/>
    <w:rsid w:val="00E55E65"/>
    <w:rsid w:val="00E55E7B"/>
    <w:rsid w:val="00E55EE7"/>
    <w:rsid w:val="00E55EE9"/>
    <w:rsid w:val="00E55F17"/>
    <w:rsid w:val="00E55F51"/>
    <w:rsid w:val="00E55FE7"/>
    <w:rsid w:val="00E561D3"/>
    <w:rsid w:val="00E5623E"/>
    <w:rsid w:val="00E5626C"/>
    <w:rsid w:val="00E5629C"/>
    <w:rsid w:val="00E56315"/>
    <w:rsid w:val="00E563AC"/>
    <w:rsid w:val="00E563B2"/>
    <w:rsid w:val="00E563F9"/>
    <w:rsid w:val="00E5641E"/>
    <w:rsid w:val="00E5645C"/>
    <w:rsid w:val="00E56493"/>
    <w:rsid w:val="00E5649D"/>
    <w:rsid w:val="00E564A9"/>
    <w:rsid w:val="00E565AF"/>
    <w:rsid w:val="00E565BD"/>
    <w:rsid w:val="00E5666E"/>
    <w:rsid w:val="00E5669B"/>
    <w:rsid w:val="00E56761"/>
    <w:rsid w:val="00E5676D"/>
    <w:rsid w:val="00E5677E"/>
    <w:rsid w:val="00E56798"/>
    <w:rsid w:val="00E567F6"/>
    <w:rsid w:val="00E5689C"/>
    <w:rsid w:val="00E568EC"/>
    <w:rsid w:val="00E569E4"/>
    <w:rsid w:val="00E569F5"/>
    <w:rsid w:val="00E56A0D"/>
    <w:rsid w:val="00E56A2E"/>
    <w:rsid w:val="00E56A4E"/>
    <w:rsid w:val="00E56B79"/>
    <w:rsid w:val="00E56B81"/>
    <w:rsid w:val="00E56BA7"/>
    <w:rsid w:val="00E56BE9"/>
    <w:rsid w:val="00E56C30"/>
    <w:rsid w:val="00E56C31"/>
    <w:rsid w:val="00E56C6A"/>
    <w:rsid w:val="00E56CA1"/>
    <w:rsid w:val="00E56CC9"/>
    <w:rsid w:val="00E56CF9"/>
    <w:rsid w:val="00E56D26"/>
    <w:rsid w:val="00E56D2D"/>
    <w:rsid w:val="00E56D98"/>
    <w:rsid w:val="00E56DCF"/>
    <w:rsid w:val="00E56DEB"/>
    <w:rsid w:val="00E56EDC"/>
    <w:rsid w:val="00E56F1E"/>
    <w:rsid w:val="00E56F61"/>
    <w:rsid w:val="00E56F8C"/>
    <w:rsid w:val="00E56F9D"/>
    <w:rsid w:val="00E56FFE"/>
    <w:rsid w:val="00E5706D"/>
    <w:rsid w:val="00E57148"/>
    <w:rsid w:val="00E571AB"/>
    <w:rsid w:val="00E571BD"/>
    <w:rsid w:val="00E571D6"/>
    <w:rsid w:val="00E572AB"/>
    <w:rsid w:val="00E572B1"/>
    <w:rsid w:val="00E5731D"/>
    <w:rsid w:val="00E57392"/>
    <w:rsid w:val="00E573AB"/>
    <w:rsid w:val="00E573E3"/>
    <w:rsid w:val="00E57478"/>
    <w:rsid w:val="00E574A0"/>
    <w:rsid w:val="00E574FC"/>
    <w:rsid w:val="00E57507"/>
    <w:rsid w:val="00E57512"/>
    <w:rsid w:val="00E575DE"/>
    <w:rsid w:val="00E57613"/>
    <w:rsid w:val="00E57661"/>
    <w:rsid w:val="00E5768A"/>
    <w:rsid w:val="00E576A9"/>
    <w:rsid w:val="00E5773F"/>
    <w:rsid w:val="00E577B5"/>
    <w:rsid w:val="00E577BB"/>
    <w:rsid w:val="00E577BD"/>
    <w:rsid w:val="00E577D9"/>
    <w:rsid w:val="00E577DE"/>
    <w:rsid w:val="00E577E0"/>
    <w:rsid w:val="00E5784D"/>
    <w:rsid w:val="00E57872"/>
    <w:rsid w:val="00E578C5"/>
    <w:rsid w:val="00E578EB"/>
    <w:rsid w:val="00E57915"/>
    <w:rsid w:val="00E5791A"/>
    <w:rsid w:val="00E57980"/>
    <w:rsid w:val="00E57988"/>
    <w:rsid w:val="00E579A3"/>
    <w:rsid w:val="00E57A13"/>
    <w:rsid w:val="00E57A22"/>
    <w:rsid w:val="00E57A40"/>
    <w:rsid w:val="00E57A67"/>
    <w:rsid w:val="00E57AE0"/>
    <w:rsid w:val="00E57C0F"/>
    <w:rsid w:val="00E57D1E"/>
    <w:rsid w:val="00E57D4F"/>
    <w:rsid w:val="00E57D56"/>
    <w:rsid w:val="00E57D9C"/>
    <w:rsid w:val="00E57E8B"/>
    <w:rsid w:val="00E57EA1"/>
    <w:rsid w:val="00E57EAC"/>
    <w:rsid w:val="00E57ECC"/>
    <w:rsid w:val="00E57ED9"/>
    <w:rsid w:val="00E57F62"/>
    <w:rsid w:val="00E57F99"/>
    <w:rsid w:val="00E60002"/>
    <w:rsid w:val="00E60121"/>
    <w:rsid w:val="00E60125"/>
    <w:rsid w:val="00E6013A"/>
    <w:rsid w:val="00E60175"/>
    <w:rsid w:val="00E60185"/>
    <w:rsid w:val="00E601B7"/>
    <w:rsid w:val="00E60254"/>
    <w:rsid w:val="00E6029D"/>
    <w:rsid w:val="00E602AF"/>
    <w:rsid w:val="00E60311"/>
    <w:rsid w:val="00E60339"/>
    <w:rsid w:val="00E60346"/>
    <w:rsid w:val="00E60435"/>
    <w:rsid w:val="00E60560"/>
    <w:rsid w:val="00E605AD"/>
    <w:rsid w:val="00E605DF"/>
    <w:rsid w:val="00E605E7"/>
    <w:rsid w:val="00E6067E"/>
    <w:rsid w:val="00E6068D"/>
    <w:rsid w:val="00E60697"/>
    <w:rsid w:val="00E606DD"/>
    <w:rsid w:val="00E606F4"/>
    <w:rsid w:val="00E60727"/>
    <w:rsid w:val="00E60749"/>
    <w:rsid w:val="00E60774"/>
    <w:rsid w:val="00E607AC"/>
    <w:rsid w:val="00E60805"/>
    <w:rsid w:val="00E60822"/>
    <w:rsid w:val="00E608BD"/>
    <w:rsid w:val="00E60910"/>
    <w:rsid w:val="00E6091D"/>
    <w:rsid w:val="00E60924"/>
    <w:rsid w:val="00E60929"/>
    <w:rsid w:val="00E60936"/>
    <w:rsid w:val="00E609C5"/>
    <w:rsid w:val="00E60A2D"/>
    <w:rsid w:val="00E60AC3"/>
    <w:rsid w:val="00E60AD4"/>
    <w:rsid w:val="00E60B93"/>
    <w:rsid w:val="00E60B97"/>
    <w:rsid w:val="00E60B9B"/>
    <w:rsid w:val="00E60BBD"/>
    <w:rsid w:val="00E60BC1"/>
    <w:rsid w:val="00E60BD5"/>
    <w:rsid w:val="00E60C18"/>
    <w:rsid w:val="00E60C45"/>
    <w:rsid w:val="00E60C8E"/>
    <w:rsid w:val="00E60C91"/>
    <w:rsid w:val="00E60D00"/>
    <w:rsid w:val="00E60D85"/>
    <w:rsid w:val="00E60D87"/>
    <w:rsid w:val="00E60DE6"/>
    <w:rsid w:val="00E60E5B"/>
    <w:rsid w:val="00E60E63"/>
    <w:rsid w:val="00E60EE9"/>
    <w:rsid w:val="00E60F3F"/>
    <w:rsid w:val="00E60F82"/>
    <w:rsid w:val="00E6100F"/>
    <w:rsid w:val="00E610BD"/>
    <w:rsid w:val="00E610C7"/>
    <w:rsid w:val="00E61178"/>
    <w:rsid w:val="00E611E5"/>
    <w:rsid w:val="00E611F3"/>
    <w:rsid w:val="00E61331"/>
    <w:rsid w:val="00E6133B"/>
    <w:rsid w:val="00E6134D"/>
    <w:rsid w:val="00E6136A"/>
    <w:rsid w:val="00E614F3"/>
    <w:rsid w:val="00E614F7"/>
    <w:rsid w:val="00E6150F"/>
    <w:rsid w:val="00E6151C"/>
    <w:rsid w:val="00E61596"/>
    <w:rsid w:val="00E615B5"/>
    <w:rsid w:val="00E615D7"/>
    <w:rsid w:val="00E615DA"/>
    <w:rsid w:val="00E615F5"/>
    <w:rsid w:val="00E6166F"/>
    <w:rsid w:val="00E616BE"/>
    <w:rsid w:val="00E6175B"/>
    <w:rsid w:val="00E617CE"/>
    <w:rsid w:val="00E61812"/>
    <w:rsid w:val="00E61908"/>
    <w:rsid w:val="00E61915"/>
    <w:rsid w:val="00E6197F"/>
    <w:rsid w:val="00E6198E"/>
    <w:rsid w:val="00E61A27"/>
    <w:rsid w:val="00E61AA2"/>
    <w:rsid w:val="00E61B2B"/>
    <w:rsid w:val="00E61B2C"/>
    <w:rsid w:val="00E61BB7"/>
    <w:rsid w:val="00E61C27"/>
    <w:rsid w:val="00E61C3F"/>
    <w:rsid w:val="00E61C46"/>
    <w:rsid w:val="00E61C90"/>
    <w:rsid w:val="00E61C9A"/>
    <w:rsid w:val="00E61CE1"/>
    <w:rsid w:val="00E61D89"/>
    <w:rsid w:val="00E61DB3"/>
    <w:rsid w:val="00E61DC7"/>
    <w:rsid w:val="00E61DD3"/>
    <w:rsid w:val="00E61E44"/>
    <w:rsid w:val="00E61EC3"/>
    <w:rsid w:val="00E61EC9"/>
    <w:rsid w:val="00E61ED0"/>
    <w:rsid w:val="00E61ED6"/>
    <w:rsid w:val="00E61EEE"/>
    <w:rsid w:val="00E61F62"/>
    <w:rsid w:val="00E61F68"/>
    <w:rsid w:val="00E61FA3"/>
    <w:rsid w:val="00E61FEA"/>
    <w:rsid w:val="00E6200C"/>
    <w:rsid w:val="00E6216F"/>
    <w:rsid w:val="00E62187"/>
    <w:rsid w:val="00E621C4"/>
    <w:rsid w:val="00E62239"/>
    <w:rsid w:val="00E622A8"/>
    <w:rsid w:val="00E622C2"/>
    <w:rsid w:val="00E6230C"/>
    <w:rsid w:val="00E6231C"/>
    <w:rsid w:val="00E62343"/>
    <w:rsid w:val="00E62344"/>
    <w:rsid w:val="00E62350"/>
    <w:rsid w:val="00E6236C"/>
    <w:rsid w:val="00E62397"/>
    <w:rsid w:val="00E6243D"/>
    <w:rsid w:val="00E62444"/>
    <w:rsid w:val="00E6245F"/>
    <w:rsid w:val="00E624CD"/>
    <w:rsid w:val="00E6259E"/>
    <w:rsid w:val="00E62637"/>
    <w:rsid w:val="00E6264D"/>
    <w:rsid w:val="00E6268B"/>
    <w:rsid w:val="00E626C7"/>
    <w:rsid w:val="00E627EE"/>
    <w:rsid w:val="00E627F7"/>
    <w:rsid w:val="00E6281D"/>
    <w:rsid w:val="00E6288F"/>
    <w:rsid w:val="00E628E7"/>
    <w:rsid w:val="00E6290A"/>
    <w:rsid w:val="00E62985"/>
    <w:rsid w:val="00E629DF"/>
    <w:rsid w:val="00E62A17"/>
    <w:rsid w:val="00E62A30"/>
    <w:rsid w:val="00E62A7E"/>
    <w:rsid w:val="00E62A86"/>
    <w:rsid w:val="00E62AF1"/>
    <w:rsid w:val="00E62B2C"/>
    <w:rsid w:val="00E62B95"/>
    <w:rsid w:val="00E62BB3"/>
    <w:rsid w:val="00E62C5F"/>
    <w:rsid w:val="00E62CD3"/>
    <w:rsid w:val="00E62D11"/>
    <w:rsid w:val="00E62D33"/>
    <w:rsid w:val="00E62D4E"/>
    <w:rsid w:val="00E62DC5"/>
    <w:rsid w:val="00E62DDE"/>
    <w:rsid w:val="00E62E12"/>
    <w:rsid w:val="00E62E90"/>
    <w:rsid w:val="00E62F23"/>
    <w:rsid w:val="00E62F55"/>
    <w:rsid w:val="00E630CD"/>
    <w:rsid w:val="00E630FC"/>
    <w:rsid w:val="00E63107"/>
    <w:rsid w:val="00E6319E"/>
    <w:rsid w:val="00E631EA"/>
    <w:rsid w:val="00E63289"/>
    <w:rsid w:val="00E632A1"/>
    <w:rsid w:val="00E632AC"/>
    <w:rsid w:val="00E632B1"/>
    <w:rsid w:val="00E632CD"/>
    <w:rsid w:val="00E632DC"/>
    <w:rsid w:val="00E63340"/>
    <w:rsid w:val="00E63422"/>
    <w:rsid w:val="00E6347C"/>
    <w:rsid w:val="00E6353B"/>
    <w:rsid w:val="00E63568"/>
    <w:rsid w:val="00E635C2"/>
    <w:rsid w:val="00E635CB"/>
    <w:rsid w:val="00E63677"/>
    <w:rsid w:val="00E636AF"/>
    <w:rsid w:val="00E636FA"/>
    <w:rsid w:val="00E63724"/>
    <w:rsid w:val="00E6373E"/>
    <w:rsid w:val="00E63816"/>
    <w:rsid w:val="00E638B0"/>
    <w:rsid w:val="00E638EE"/>
    <w:rsid w:val="00E6397D"/>
    <w:rsid w:val="00E63994"/>
    <w:rsid w:val="00E639A7"/>
    <w:rsid w:val="00E63A45"/>
    <w:rsid w:val="00E63B11"/>
    <w:rsid w:val="00E63BF7"/>
    <w:rsid w:val="00E63C26"/>
    <w:rsid w:val="00E63C6F"/>
    <w:rsid w:val="00E63D2D"/>
    <w:rsid w:val="00E63D4A"/>
    <w:rsid w:val="00E63D8E"/>
    <w:rsid w:val="00E63DA1"/>
    <w:rsid w:val="00E63E2F"/>
    <w:rsid w:val="00E63E97"/>
    <w:rsid w:val="00E63E9F"/>
    <w:rsid w:val="00E63F2B"/>
    <w:rsid w:val="00E63F62"/>
    <w:rsid w:val="00E63FC2"/>
    <w:rsid w:val="00E64008"/>
    <w:rsid w:val="00E640E8"/>
    <w:rsid w:val="00E64137"/>
    <w:rsid w:val="00E64151"/>
    <w:rsid w:val="00E64173"/>
    <w:rsid w:val="00E642A4"/>
    <w:rsid w:val="00E642D4"/>
    <w:rsid w:val="00E64357"/>
    <w:rsid w:val="00E6439F"/>
    <w:rsid w:val="00E643AD"/>
    <w:rsid w:val="00E643D3"/>
    <w:rsid w:val="00E6441A"/>
    <w:rsid w:val="00E6441B"/>
    <w:rsid w:val="00E6446B"/>
    <w:rsid w:val="00E6449E"/>
    <w:rsid w:val="00E644FC"/>
    <w:rsid w:val="00E645EB"/>
    <w:rsid w:val="00E6464F"/>
    <w:rsid w:val="00E64712"/>
    <w:rsid w:val="00E6471C"/>
    <w:rsid w:val="00E64725"/>
    <w:rsid w:val="00E64748"/>
    <w:rsid w:val="00E647DB"/>
    <w:rsid w:val="00E648D7"/>
    <w:rsid w:val="00E64900"/>
    <w:rsid w:val="00E64964"/>
    <w:rsid w:val="00E64A02"/>
    <w:rsid w:val="00E64A0D"/>
    <w:rsid w:val="00E64A3D"/>
    <w:rsid w:val="00E64BA6"/>
    <w:rsid w:val="00E64CC8"/>
    <w:rsid w:val="00E64D42"/>
    <w:rsid w:val="00E64DCC"/>
    <w:rsid w:val="00E64E15"/>
    <w:rsid w:val="00E64E45"/>
    <w:rsid w:val="00E64ED1"/>
    <w:rsid w:val="00E64F83"/>
    <w:rsid w:val="00E64FA5"/>
    <w:rsid w:val="00E64FD9"/>
    <w:rsid w:val="00E65017"/>
    <w:rsid w:val="00E65036"/>
    <w:rsid w:val="00E65041"/>
    <w:rsid w:val="00E65049"/>
    <w:rsid w:val="00E65093"/>
    <w:rsid w:val="00E6509B"/>
    <w:rsid w:val="00E65158"/>
    <w:rsid w:val="00E6515E"/>
    <w:rsid w:val="00E651F4"/>
    <w:rsid w:val="00E65200"/>
    <w:rsid w:val="00E65231"/>
    <w:rsid w:val="00E65265"/>
    <w:rsid w:val="00E65278"/>
    <w:rsid w:val="00E65381"/>
    <w:rsid w:val="00E653C9"/>
    <w:rsid w:val="00E653D0"/>
    <w:rsid w:val="00E65418"/>
    <w:rsid w:val="00E65446"/>
    <w:rsid w:val="00E654AD"/>
    <w:rsid w:val="00E654BC"/>
    <w:rsid w:val="00E65594"/>
    <w:rsid w:val="00E655A1"/>
    <w:rsid w:val="00E655C2"/>
    <w:rsid w:val="00E655F3"/>
    <w:rsid w:val="00E65671"/>
    <w:rsid w:val="00E65704"/>
    <w:rsid w:val="00E6572D"/>
    <w:rsid w:val="00E6577B"/>
    <w:rsid w:val="00E658B3"/>
    <w:rsid w:val="00E6595E"/>
    <w:rsid w:val="00E659BB"/>
    <w:rsid w:val="00E65A39"/>
    <w:rsid w:val="00E65A40"/>
    <w:rsid w:val="00E65B7E"/>
    <w:rsid w:val="00E65BA0"/>
    <w:rsid w:val="00E65BD6"/>
    <w:rsid w:val="00E65BE4"/>
    <w:rsid w:val="00E65C05"/>
    <w:rsid w:val="00E65C4A"/>
    <w:rsid w:val="00E65CDB"/>
    <w:rsid w:val="00E65CE1"/>
    <w:rsid w:val="00E65D74"/>
    <w:rsid w:val="00E65DA8"/>
    <w:rsid w:val="00E65E32"/>
    <w:rsid w:val="00E65E6E"/>
    <w:rsid w:val="00E6600B"/>
    <w:rsid w:val="00E66055"/>
    <w:rsid w:val="00E66064"/>
    <w:rsid w:val="00E66075"/>
    <w:rsid w:val="00E660B6"/>
    <w:rsid w:val="00E660F1"/>
    <w:rsid w:val="00E6614D"/>
    <w:rsid w:val="00E66181"/>
    <w:rsid w:val="00E661B5"/>
    <w:rsid w:val="00E661DE"/>
    <w:rsid w:val="00E6620C"/>
    <w:rsid w:val="00E662BE"/>
    <w:rsid w:val="00E662CE"/>
    <w:rsid w:val="00E6630C"/>
    <w:rsid w:val="00E66387"/>
    <w:rsid w:val="00E663CF"/>
    <w:rsid w:val="00E66442"/>
    <w:rsid w:val="00E66466"/>
    <w:rsid w:val="00E66587"/>
    <w:rsid w:val="00E66598"/>
    <w:rsid w:val="00E665D1"/>
    <w:rsid w:val="00E665DF"/>
    <w:rsid w:val="00E6666C"/>
    <w:rsid w:val="00E666F0"/>
    <w:rsid w:val="00E66710"/>
    <w:rsid w:val="00E6675B"/>
    <w:rsid w:val="00E66792"/>
    <w:rsid w:val="00E667AF"/>
    <w:rsid w:val="00E66853"/>
    <w:rsid w:val="00E6685A"/>
    <w:rsid w:val="00E66873"/>
    <w:rsid w:val="00E6688A"/>
    <w:rsid w:val="00E6688F"/>
    <w:rsid w:val="00E668A1"/>
    <w:rsid w:val="00E668A5"/>
    <w:rsid w:val="00E668AB"/>
    <w:rsid w:val="00E668C7"/>
    <w:rsid w:val="00E668E3"/>
    <w:rsid w:val="00E66916"/>
    <w:rsid w:val="00E669E1"/>
    <w:rsid w:val="00E66A3D"/>
    <w:rsid w:val="00E66A51"/>
    <w:rsid w:val="00E66A52"/>
    <w:rsid w:val="00E66A86"/>
    <w:rsid w:val="00E66B38"/>
    <w:rsid w:val="00E66B47"/>
    <w:rsid w:val="00E66BB0"/>
    <w:rsid w:val="00E66BD4"/>
    <w:rsid w:val="00E66CFE"/>
    <w:rsid w:val="00E66D00"/>
    <w:rsid w:val="00E66D01"/>
    <w:rsid w:val="00E66D0C"/>
    <w:rsid w:val="00E66D2E"/>
    <w:rsid w:val="00E66D3D"/>
    <w:rsid w:val="00E66DA2"/>
    <w:rsid w:val="00E66E80"/>
    <w:rsid w:val="00E66E97"/>
    <w:rsid w:val="00E66F16"/>
    <w:rsid w:val="00E66F34"/>
    <w:rsid w:val="00E66F3C"/>
    <w:rsid w:val="00E66F53"/>
    <w:rsid w:val="00E66F75"/>
    <w:rsid w:val="00E66F90"/>
    <w:rsid w:val="00E66FA9"/>
    <w:rsid w:val="00E66FF8"/>
    <w:rsid w:val="00E6700C"/>
    <w:rsid w:val="00E67015"/>
    <w:rsid w:val="00E67205"/>
    <w:rsid w:val="00E672C7"/>
    <w:rsid w:val="00E67337"/>
    <w:rsid w:val="00E6734D"/>
    <w:rsid w:val="00E67388"/>
    <w:rsid w:val="00E673C1"/>
    <w:rsid w:val="00E674A5"/>
    <w:rsid w:val="00E67505"/>
    <w:rsid w:val="00E67535"/>
    <w:rsid w:val="00E6759C"/>
    <w:rsid w:val="00E6769A"/>
    <w:rsid w:val="00E676C3"/>
    <w:rsid w:val="00E676E6"/>
    <w:rsid w:val="00E67701"/>
    <w:rsid w:val="00E6775C"/>
    <w:rsid w:val="00E677BF"/>
    <w:rsid w:val="00E67815"/>
    <w:rsid w:val="00E67847"/>
    <w:rsid w:val="00E6787D"/>
    <w:rsid w:val="00E67989"/>
    <w:rsid w:val="00E6798C"/>
    <w:rsid w:val="00E67A24"/>
    <w:rsid w:val="00E67A6B"/>
    <w:rsid w:val="00E67ABC"/>
    <w:rsid w:val="00E67B44"/>
    <w:rsid w:val="00E67B4F"/>
    <w:rsid w:val="00E67BB6"/>
    <w:rsid w:val="00E67BD0"/>
    <w:rsid w:val="00E67BE8"/>
    <w:rsid w:val="00E67C20"/>
    <w:rsid w:val="00E67D10"/>
    <w:rsid w:val="00E67D29"/>
    <w:rsid w:val="00E67DC0"/>
    <w:rsid w:val="00E67DCD"/>
    <w:rsid w:val="00E67E1F"/>
    <w:rsid w:val="00E67E29"/>
    <w:rsid w:val="00E67E2D"/>
    <w:rsid w:val="00E67E30"/>
    <w:rsid w:val="00E67EF0"/>
    <w:rsid w:val="00E67F5D"/>
    <w:rsid w:val="00E67F78"/>
    <w:rsid w:val="00E67FB3"/>
    <w:rsid w:val="00E70106"/>
    <w:rsid w:val="00E7012C"/>
    <w:rsid w:val="00E7017E"/>
    <w:rsid w:val="00E701FF"/>
    <w:rsid w:val="00E70267"/>
    <w:rsid w:val="00E7027A"/>
    <w:rsid w:val="00E70288"/>
    <w:rsid w:val="00E702BA"/>
    <w:rsid w:val="00E7037D"/>
    <w:rsid w:val="00E703B2"/>
    <w:rsid w:val="00E703B7"/>
    <w:rsid w:val="00E703BC"/>
    <w:rsid w:val="00E704A4"/>
    <w:rsid w:val="00E704E1"/>
    <w:rsid w:val="00E7051B"/>
    <w:rsid w:val="00E7051F"/>
    <w:rsid w:val="00E70586"/>
    <w:rsid w:val="00E705C7"/>
    <w:rsid w:val="00E705FE"/>
    <w:rsid w:val="00E70611"/>
    <w:rsid w:val="00E70615"/>
    <w:rsid w:val="00E70657"/>
    <w:rsid w:val="00E70664"/>
    <w:rsid w:val="00E70677"/>
    <w:rsid w:val="00E706CB"/>
    <w:rsid w:val="00E707AB"/>
    <w:rsid w:val="00E707E8"/>
    <w:rsid w:val="00E70816"/>
    <w:rsid w:val="00E708C3"/>
    <w:rsid w:val="00E708E1"/>
    <w:rsid w:val="00E7092F"/>
    <w:rsid w:val="00E70A19"/>
    <w:rsid w:val="00E70AC3"/>
    <w:rsid w:val="00E70AD3"/>
    <w:rsid w:val="00E70B46"/>
    <w:rsid w:val="00E70B57"/>
    <w:rsid w:val="00E70B68"/>
    <w:rsid w:val="00E70BCB"/>
    <w:rsid w:val="00E70C25"/>
    <w:rsid w:val="00E70C89"/>
    <w:rsid w:val="00E70CCB"/>
    <w:rsid w:val="00E70CE0"/>
    <w:rsid w:val="00E70DC8"/>
    <w:rsid w:val="00E70DE2"/>
    <w:rsid w:val="00E70DF9"/>
    <w:rsid w:val="00E70E37"/>
    <w:rsid w:val="00E70ECF"/>
    <w:rsid w:val="00E70F55"/>
    <w:rsid w:val="00E70FB7"/>
    <w:rsid w:val="00E70FFC"/>
    <w:rsid w:val="00E71050"/>
    <w:rsid w:val="00E71085"/>
    <w:rsid w:val="00E710D8"/>
    <w:rsid w:val="00E710F3"/>
    <w:rsid w:val="00E712E1"/>
    <w:rsid w:val="00E71317"/>
    <w:rsid w:val="00E71359"/>
    <w:rsid w:val="00E71396"/>
    <w:rsid w:val="00E713CB"/>
    <w:rsid w:val="00E714DD"/>
    <w:rsid w:val="00E714F2"/>
    <w:rsid w:val="00E7157B"/>
    <w:rsid w:val="00E7158D"/>
    <w:rsid w:val="00E71611"/>
    <w:rsid w:val="00E7161F"/>
    <w:rsid w:val="00E71646"/>
    <w:rsid w:val="00E7168D"/>
    <w:rsid w:val="00E716C9"/>
    <w:rsid w:val="00E716E6"/>
    <w:rsid w:val="00E716F5"/>
    <w:rsid w:val="00E716FB"/>
    <w:rsid w:val="00E718EF"/>
    <w:rsid w:val="00E71915"/>
    <w:rsid w:val="00E719B4"/>
    <w:rsid w:val="00E71A19"/>
    <w:rsid w:val="00E71A4B"/>
    <w:rsid w:val="00E71A69"/>
    <w:rsid w:val="00E71A83"/>
    <w:rsid w:val="00E71AC1"/>
    <w:rsid w:val="00E71B02"/>
    <w:rsid w:val="00E71B1A"/>
    <w:rsid w:val="00E71B32"/>
    <w:rsid w:val="00E71C38"/>
    <w:rsid w:val="00E71C51"/>
    <w:rsid w:val="00E71C6B"/>
    <w:rsid w:val="00E71DC4"/>
    <w:rsid w:val="00E71DC5"/>
    <w:rsid w:val="00E71DF0"/>
    <w:rsid w:val="00E71F1F"/>
    <w:rsid w:val="00E71F20"/>
    <w:rsid w:val="00E71F49"/>
    <w:rsid w:val="00E71F63"/>
    <w:rsid w:val="00E71F83"/>
    <w:rsid w:val="00E71FC1"/>
    <w:rsid w:val="00E72007"/>
    <w:rsid w:val="00E72082"/>
    <w:rsid w:val="00E720AE"/>
    <w:rsid w:val="00E721E2"/>
    <w:rsid w:val="00E721EB"/>
    <w:rsid w:val="00E721F4"/>
    <w:rsid w:val="00E72233"/>
    <w:rsid w:val="00E72262"/>
    <w:rsid w:val="00E7226E"/>
    <w:rsid w:val="00E7229A"/>
    <w:rsid w:val="00E722CA"/>
    <w:rsid w:val="00E72351"/>
    <w:rsid w:val="00E7235C"/>
    <w:rsid w:val="00E72394"/>
    <w:rsid w:val="00E723FD"/>
    <w:rsid w:val="00E7240F"/>
    <w:rsid w:val="00E724A8"/>
    <w:rsid w:val="00E724FB"/>
    <w:rsid w:val="00E72532"/>
    <w:rsid w:val="00E72595"/>
    <w:rsid w:val="00E725BB"/>
    <w:rsid w:val="00E725CB"/>
    <w:rsid w:val="00E725D1"/>
    <w:rsid w:val="00E725D2"/>
    <w:rsid w:val="00E72628"/>
    <w:rsid w:val="00E7267F"/>
    <w:rsid w:val="00E726AF"/>
    <w:rsid w:val="00E726C0"/>
    <w:rsid w:val="00E72743"/>
    <w:rsid w:val="00E7276B"/>
    <w:rsid w:val="00E727DF"/>
    <w:rsid w:val="00E72843"/>
    <w:rsid w:val="00E728E4"/>
    <w:rsid w:val="00E728FF"/>
    <w:rsid w:val="00E72912"/>
    <w:rsid w:val="00E7292C"/>
    <w:rsid w:val="00E7299A"/>
    <w:rsid w:val="00E7299B"/>
    <w:rsid w:val="00E72A6D"/>
    <w:rsid w:val="00E72AC9"/>
    <w:rsid w:val="00E72B10"/>
    <w:rsid w:val="00E72C41"/>
    <w:rsid w:val="00E72C87"/>
    <w:rsid w:val="00E72C99"/>
    <w:rsid w:val="00E72CDA"/>
    <w:rsid w:val="00E72D39"/>
    <w:rsid w:val="00E72D51"/>
    <w:rsid w:val="00E72D5C"/>
    <w:rsid w:val="00E72D83"/>
    <w:rsid w:val="00E72DA6"/>
    <w:rsid w:val="00E72E1A"/>
    <w:rsid w:val="00E72E6F"/>
    <w:rsid w:val="00E72ECA"/>
    <w:rsid w:val="00E72EFA"/>
    <w:rsid w:val="00E72F01"/>
    <w:rsid w:val="00E72F2E"/>
    <w:rsid w:val="00E72F8F"/>
    <w:rsid w:val="00E7307E"/>
    <w:rsid w:val="00E73090"/>
    <w:rsid w:val="00E730D7"/>
    <w:rsid w:val="00E73129"/>
    <w:rsid w:val="00E731B3"/>
    <w:rsid w:val="00E7322D"/>
    <w:rsid w:val="00E73278"/>
    <w:rsid w:val="00E732F0"/>
    <w:rsid w:val="00E73303"/>
    <w:rsid w:val="00E73336"/>
    <w:rsid w:val="00E7339A"/>
    <w:rsid w:val="00E7339C"/>
    <w:rsid w:val="00E733B5"/>
    <w:rsid w:val="00E73466"/>
    <w:rsid w:val="00E7346F"/>
    <w:rsid w:val="00E73477"/>
    <w:rsid w:val="00E7349A"/>
    <w:rsid w:val="00E7352A"/>
    <w:rsid w:val="00E7355B"/>
    <w:rsid w:val="00E73593"/>
    <w:rsid w:val="00E735C0"/>
    <w:rsid w:val="00E735D3"/>
    <w:rsid w:val="00E73724"/>
    <w:rsid w:val="00E73729"/>
    <w:rsid w:val="00E73751"/>
    <w:rsid w:val="00E737D6"/>
    <w:rsid w:val="00E73817"/>
    <w:rsid w:val="00E7382B"/>
    <w:rsid w:val="00E73840"/>
    <w:rsid w:val="00E7387A"/>
    <w:rsid w:val="00E7387B"/>
    <w:rsid w:val="00E7388F"/>
    <w:rsid w:val="00E73891"/>
    <w:rsid w:val="00E738B3"/>
    <w:rsid w:val="00E738F7"/>
    <w:rsid w:val="00E73A7E"/>
    <w:rsid w:val="00E73A8C"/>
    <w:rsid w:val="00E73B08"/>
    <w:rsid w:val="00E73B0C"/>
    <w:rsid w:val="00E73BC0"/>
    <w:rsid w:val="00E73BF2"/>
    <w:rsid w:val="00E73CC0"/>
    <w:rsid w:val="00E73CD5"/>
    <w:rsid w:val="00E73CE4"/>
    <w:rsid w:val="00E73CE9"/>
    <w:rsid w:val="00E73CEC"/>
    <w:rsid w:val="00E73CEE"/>
    <w:rsid w:val="00E73DAB"/>
    <w:rsid w:val="00E73E03"/>
    <w:rsid w:val="00E73E1C"/>
    <w:rsid w:val="00E73E20"/>
    <w:rsid w:val="00E73E29"/>
    <w:rsid w:val="00E73E3F"/>
    <w:rsid w:val="00E73EA6"/>
    <w:rsid w:val="00E73F9A"/>
    <w:rsid w:val="00E74004"/>
    <w:rsid w:val="00E74029"/>
    <w:rsid w:val="00E74092"/>
    <w:rsid w:val="00E7418E"/>
    <w:rsid w:val="00E741CD"/>
    <w:rsid w:val="00E741F8"/>
    <w:rsid w:val="00E742BC"/>
    <w:rsid w:val="00E742BE"/>
    <w:rsid w:val="00E742C1"/>
    <w:rsid w:val="00E742C5"/>
    <w:rsid w:val="00E742D7"/>
    <w:rsid w:val="00E7441D"/>
    <w:rsid w:val="00E7442B"/>
    <w:rsid w:val="00E7446F"/>
    <w:rsid w:val="00E74487"/>
    <w:rsid w:val="00E744A1"/>
    <w:rsid w:val="00E744FC"/>
    <w:rsid w:val="00E7450D"/>
    <w:rsid w:val="00E74514"/>
    <w:rsid w:val="00E7456F"/>
    <w:rsid w:val="00E74577"/>
    <w:rsid w:val="00E745A4"/>
    <w:rsid w:val="00E745DE"/>
    <w:rsid w:val="00E745F3"/>
    <w:rsid w:val="00E74624"/>
    <w:rsid w:val="00E74650"/>
    <w:rsid w:val="00E746A0"/>
    <w:rsid w:val="00E74749"/>
    <w:rsid w:val="00E74758"/>
    <w:rsid w:val="00E747AE"/>
    <w:rsid w:val="00E747C8"/>
    <w:rsid w:val="00E748E4"/>
    <w:rsid w:val="00E7492B"/>
    <w:rsid w:val="00E7499D"/>
    <w:rsid w:val="00E749E1"/>
    <w:rsid w:val="00E749F1"/>
    <w:rsid w:val="00E74AB4"/>
    <w:rsid w:val="00E74B3E"/>
    <w:rsid w:val="00E74B9F"/>
    <w:rsid w:val="00E74BA3"/>
    <w:rsid w:val="00E74C18"/>
    <w:rsid w:val="00E74C6D"/>
    <w:rsid w:val="00E74CC5"/>
    <w:rsid w:val="00E74D6F"/>
    <w:rsid w:val="00E74DF6"/>
    <w:rsid w:val="00E74EA0"/>
    <w:rsid w:val="00E74F0C"/>
    <w:rsid w:val="00E75068"/>
    <w:rsid w:val="00E7507C"/>
    <w:rsid w:val="00E75185"/>
    <w:rsid w:val="00E75186"/>
    <w:rsid w:val="00E751E6"/>
    <w:rsid w:val="00E75212"/>
    <w:rsid w:val="00E75231"/>
    <w:rsid w:val="00E75364"/>
    <w:rsid w:val="00E7546F"/>
    <w:rsid w:val="00E7548C"/>
    <w:rsid w:val="00E755D2"/>
    <w:rsid w:val="00E75638"/>
    <w:rsid w:val="00E756C1"/>
    <w:rsid w:val="00E756EF"/>
    <w:rsid w:val="00E7572B"/>
    <w:rsid w:val="00E75741"/>
    <w:rsid w:val="00E75744"/>
    <w:rsid w:val="00E757C4"/>
    <w:rsid w:val="00E757D2"/>
    <w:rsid w:val="00E7589D"/>
    <w:rsid w:val="00E758AD"/>
    <w:rsid w:val="00E7590D"/>
    <w:rsid w:val="00E75AC1"/>
    <w:rsid w:val="00E75AF7"/>
    <w:rsid w:val="00E75AFA"/>
    <w:rsid w:val="00E75B7A"/>
    <w:rsid w:val="00E75BB8"/>
    <w:rsid w:val="00E75BD2"/>
    <w:rsid w:val="00E75CB4"/>
    <w:rsid w:val="00E75CE2"/>
    <w:rsid w:val="00E75CF8"/>
    <w:rsid w:val="00E75DAC"/>
    <w:rsid w:val="00E75E9B"/>
    <w:rsid w:val="00E75EC9"/>
    <w:rsid w:val="00E75F20"/>
    <w:rsid w:val="00E75F32"/>
    <w:rsid w:val="00E75F42"/>
    <w:rsid w:val="00E75FA8"/>
    <w:rsid w:val="00E75FE7"/>
    <w:rsid w:val="00E75FE8"/>
    <w:rsid w:val="00E76068"/>
    <w:rsid w:val="00E760BC"/>
    <w:rsid w:val="00E760FC"/>
    <w:rsid w:val="00E7620F"/>
    <w:rsid w:val="00E7628D"/>
    <w:rsid w:val="00E76291"/>
    <w:rsid w:val="00E762A3"/>
    <w:rsid w:val="00E764C5"/>
    <w:rsid w:val="00E764F8"/>
    <w:rsid w:val="00E76599"/>
    <w:rsid w:val="00E765C3"/>
    <w:rsid w:val="00E76664"/>
    <w:rsid w:val="00E766BE"/>
    <w:rsid w:val="00E767C0"/>
    <w:rsid w:val="00E767C5"/>
    <w:rsid w:val="00E76830"/>
    <w:rsid w:val="00E76845"/>
    <w:rsid w:val="00E76963"/>
    <w:rsid w:val="00E769FF"/>
    <w:rsid w:val="00E76AE7"/>
    <w:rsid w:val="00E76B22"/>
    <w:rsid w:val="00E76C27"/>
    <w:rsid w:val="00E76CD7"/>
    <w:rsid w:val="00E76CE0"/>
    <w:rsid w:val="00E76D2C"/>
    <w:rsid w:val="00E76D52"/>
    <w:rsid w:val="00E76E5F"/>
    <w:rsid w:val="00E76E6A"/>
    <w:rsid w:val="00E76F13"/>
    <w:rsid w:val="00E76F36"/>
    <w:rsid w:val="00E76F6C"/>
    <w:rsid w:val="00E76FE9"/>
    <w:rsid w:val="00E7709B"/>
    <w:rsid w:val="00E770AE"/>
    <w:rsid w:val="00E770F4"/>
    <w:rsid w:val="00E77103"/>
    <w:rsid w:val="00E7715C"/>
    <w:rsid w:val="00E771CE"/>
    <w:rsid w:val="00E77280"/>
    <w:rsid w:val="00E772DC"/>
    <w:rsid w:val="00E772FF"/>
    <w:rsid w:val="00E77310"/>
    <w:rsid w:val="00E77369"/>
    <w:rsid w:val="00E773F4"/>
    <w:rsid w:val="00E7747C"/>
    <w:rsid w:val="00E7754A"/>
    <w:rsid w:val="00E77678"/>
    <w:rsid w:val="00E7768D"/>
    <w:rsid w:val="00E776FD"/>
    <w:rsid w:val="00E777CE"/>
    <w:rsid w:val="00E77844"/>
    <w:rsid w:val="00E77857"/>
    <w:rsid w:val="00E778B6"/>
    <w:rsid w:val="00E77991"/>
    <w:rsid w:val="00E77A91"/>
    <w:rsid w:val="00E77AED"/>
    <w:rsid w:val="00E77BD4"/>
    <w:rsid w:val="00E77BE9"/>
    <w:rsid w:val="00E77C04"/>
    <w:rsid w:val="00E77C4E"/>
    <w:rsid w:val="00E77C9C"/>
    <w:rsid w:val="00E77D34"/>
    <w:rsid w:val="00E77D59"/>
    <w:rsid w:val="00E77D63"/>
    <w:rsid w:val="00E77E1B"/>
    <w:rsid w:val="00E77F47"/>
    <w:rsid w:val="00E77F4A"/>
    <w:rsid w:val="00E77FA6"/>
    <w:rsid w:val="00E80118"/>
    <w:rsid w:val="00E8016E"/>
    <w:rsid w:val="00E80196"/>
    <w:rsid w:val="00E801E8"/>
    <w:rsid w:val="00E801F1"/>
    <w:rsid w:val="00E8020B"/>
    <w:rsid w:val="00E8024A"/>
    <w:rsid w:val="00E80286"/>
    <w:rsid w:val="00E8028B"/>
    <w:rsid w:val="00E802A2"/>
    <w:rsid w:val="00E802B2"/>
    <w:rsid w:val="00E802C7"/>
    <w:rsid w:val="00E802DE"/>
    <w:rsid w:val="00E8032B"/>
    <w:rsid w:val="00E80371"/>
    <w:rsid w:val="00E80422"/>
    <w:rsid w:val="00E80440"/>
    <w:rsid w:val="00E80482"/>
    <w:rsid w:val="00E804B0"/>
    <w:rsid w:val="00E804B8"/>
    <w:rsid w:val="00E804E4"/>
    <w:rsid w:val="00E80501"/>
    <w:rsid w:val="00E80513"/>
    <w:rsid w:val="00E8058E"/>
    <w:rsid w:val="00E80634"/>
    <w:rsid w:val="00E80652"/>
    <w:rsid w:val="00E80659"/>
    <w:rsid w:val="00E806DC"/>
    <w:rsid w:val="00E806F6"/>
    <w:rsid w:val="00E8079B"/>
    <w:rsid w:val="00E807A2"/>
    <w:rsid w:val="00E8080A"/>
    <w:rsid w:val="00E80896"/>
    <w:rsid w:val="00E808A4"/>
    <w:rsid w:val="00E808FA"/>
    <w:rsid w:val="00E8097D"/>
    <w:rsid w:val="00E80995"/>
    <w:rsid w:val="00E809C0"/>
    <w:rsid w:val="00E80A00"/>
    <w:rsid w:val="00E80A43"/>
    <w:rsid w:val="00E80A83"/>
    <w:rsid w:val="00E80A84"/>
    <w:rsid w:val="00E80B5E"/>
    <w:rsid w:val="00E80B8A"/>
    <w:rsid w:val="00E80B92"/>
    <w:rsid w:val="00E80BBB"/>
    <w:rsid w:val="00E80BC6"/>
    <w:rsid w:val="00E80BD8"/>
    <w:rsid w:val="00E80BF3"/>
    <w:rsid w:val="00E80BF8"/>
    <w:rsid w:val="00E80BFD"/>
    <w:rsid w:val="00E80C68"/>
    <w:rsid w:val="00E80C77"/>
    <w:rsid w:val="00E80CC6"/>
    <w:rsid w:val="00E80CC8"/>
    <w:rsid w:val="00E80D78"/>
    <w:rsid w:val="00E80DB2"/>
    <w:rsid w:val="00E80E2B"/>
    <w:rsid w:val="00E80E6F"/>
    <w:rsid w:val="00E80E8B"/>
    <w:rsid w:val="00E80EA5"/>
    <w:rsid w:val="00E80EAE"/>
    <w:rsid w:val="00E80EBB"/>
    <w:rsid w:val="00E80F77"/>
    <w:rsid w:val="00E80FB6"/>
    <w:rsid w:val="00E80FE5"/>
    <w:rsid w:val="00E80FE8"/>
    <w:rsid w:val="00E81003"/>
    <w:rsid w:val="00E81085"/>
    <w:rsid w:val="00E81098"/>
    <w:rsid w:val="00E8110A"/>
    <w:rsid w:val="00E811C9"/>
    <w:rsid w:val="00E811E7"/>
    <w:rsid w:val="00E8125A"/>
    <w:rsid w:val="00E81282"/>
    <w:rsid w:val="00E812E2"/>
    <w:rsid w:val="00E813A7"/>
    <w:rsid w:val="00E813DF"/>
    <w:rsid w:val="00E813E0"/>
    <w:rsid w:val="00E813E8"/>
    <w:rsid w:val="00E813F7"/>
    <w:rsid w:val="00E81473"/>
    <w:rsid w:val="00E814D7"/>
    <w:rsid w:val="00E814DF"/>
    <w:rsid w:val="00E814F6"/>
    <w:rsid w:val="00E81565"/>
    <w:rsid w:val="00E8156A"/>
    <w:rsid w:val="00E8158E"/>
    <w:rsid w:val="00E8159B"/>
    <w:rsid w:val="00E815FF"/>
    <w:rsid w:val="00E81606"/>
    <w:rsid w:val="00E81654"/>
    <w:rsid w:val="00E8165E"/>
    <w:rsid w:val="00E8168E"/>
    <w:rsid w:val="00E81695"/>
    <w:rsid w:val="00E816B3"/>
    <w:rsid w:val="00E8172F"/>
    <w:rsid w:val="00E81775"/>
    <w:rsid w:val="00E817D9"/>
    <w:rsid w:val="00E81817"/>
    <w:rsid w:val="00E81825"/>
    <w:rsid w:val="00E8182B"/>
    <w:rsid w:val="00E81856"/>
    <w:rsid w:val="00E81857"/>
    <w:rsid w:val="00E81882"/>
    <w:rsid w:val="00E81933"/>
    <w:rsid w:val="00E81984"/>
    <w:rsid w:val="00E81A62"/>
    <w:rsid w:val="00E81A90"/>
    <w:rsid w:val="00E81AEF"/>
    <w:rsid w:val="00E81B28"/>
    <w:rsid w:val="00E81B58"/>
    <w:rsid w:val="00E81B5B"/>
    <w:rsid w:val="00E81B82"/>
    <w:rsid w:val="00E81B99"/>
    <w:rsid w:val="00E81C12"/>
    <w:rsid w:val="00E81CE6"/>
    <w:rsid w:val="00E81CEA"/>
    <w:rsid w:val="00E81D6A"/>
    <w:rsid w:val="00E81DE7"/>
    <w:rsid w:val="00E81E9B"/>
    <w:rsid w:val="00E81ED1"/>
    <w:rsid w:val="00E81F60"/>
    <w:rsid w:val="00E82017"/>
    <w:rsid w:val="00E820E0"/>
    <w:rsid w:val="00E82160"/>
    <w:rsid w:val="00E821A8"/>
    <w:rsid w:val="00E822EA"/>
    <w:rsid w:val="00E822FC"/>
    <w:rsid w:val="00E82324"/>
    <w:rsid w:val="00E82376"/>
    <w:rsid w:val="00E823AE"/>
    <w:rsid w:val="00E82411"/>
    <w:rsid w:val="00E82456"/>
    <w:rsid w:val="00E824A2"/>
    <w:rsid w:val="00E824C9"/>
    <w:rsid w:val="00E824F4"/>
    <w:rsid w:val="00E82506"/>
    <w:rsid w:val="00E8256C"/>
    <w:rsid w:val="00E82572"/>
    <w:rsid w:val="00E825BB"/>
    <w:rsid w:val="00E825FC"/>
    <w:rsid w:val="00E82603"/>
    <w:rsid w:val="00E8268D"/>
    <w:rsid w:val="00E826B7"/>
    <w:rsid w:val="00E826BB"/>
    <w:rsid w:val="00E826EE"/>
    <w:rsid w:val="00E827CC"/>
    <w:rsid w:val="00E827D4"/>
    <w:rsid w:val="00E8285A"/>
    <w:rsid w:val="00E82872"/>
    <w:rsid w:val="00E8288F"/>
    <w:rsid w:val="00E82894"/>
    <w:rsid w:val="00E8289D"/>
    <w:rsid w:val="00E828B9"/>
    <w:rsid w:val="00E828F7"/>
    <w:rsid w:val="00E8292D"/>
    <w:rsid w:val="00E82953"/>
    <w:rsid w:val="00E82967"/>
    <w:rsid w:val="00E829C8"/>
    <w:rsid w:val="00E82A27"/>
    <w:rsid w:val="00E82A37"/>
    <w:rsid w:val="00E82A5C"/>
    <w:rsid w:val="00E82A73"/>
    <w:rsid w:val="00E82A82"/>
    <w:rsid w:val="00E82AA0"/>
    <w:rsid w:val="00E82AB8"/>
    <w:rsid w:val="00E82AC1"/>
    <w:rsid w:val="00E82B85"/>
    <w:rsid w:val="00E82BD2"/>
    <w:rsid w:val="00E82BE8"/>
    <w:rsid w:val="00E82D3D"/>
    <w:rsid w:val="00E82D58"/>
    <w:rsid w:val="00E82E05"/>
    <w:rsid w:val="00E82E64"/>
    <w:rsid w:val="00E82F17"/>
    <w:rsid w:val="00E82F1B"/>
    <w:rsid w:val="00E82FD1"/>
    <w:rsid w:val="00E83044"/>
    <w:rsid w:val="00E83077"/>
    <w:rsid w:val="00E83142"/>
    <w:rsid w:val="00E83227"/>
    <w:rsid w:val="00E83229"/>
    <w:rsid w:val="00E83289"/>
    <w:rsid w:val="00E8329B"/>
    <w:rsid w:val="00E832C2"/>
    <w:rsid w:val="00E832DA"/>
    <w:rsid w:val="00E83365"/>
    <w:rsid w:val="00E833C4"/>
    <w:rsid w:val="00E833CC"/>
    <w:rsid w:val="00E83410"/>
    <w:rsid w:val="00E83461"/>
    <w:rsid w:val="00E834EF"/>
    <w:rsid w:val="00E83556"/>
    <w:rsid w:val="00E83571"/>
    <w:rsid w:val="00E835C7"/>
    <w:rsid w:val="00E83637"/>
    <w:rsid w:val="00E83696"/>
    <w:rsid w:val="00E83789"/>
    <w:rsid w:val="00E837E0"/>
    <w:rsid w:val="00E8382F"/>
    <w:rsid w:val="00E83837"/>
    <w:rsid w:val="00E838A3"/>
    <w:rsid w:val="00E83929"/>
    <w:rsid w:val="00E83958"/>
    <w:rsid w:val="00E839A7"/>
    <w:rsid w:val="00E839AC"/>
    <w:rsid w:val="00E839E9"/>
    <w:rsid w:val="00E83A5C"/>
    <w:rsid w:val="00E83A67"/>
    <w:rsid w:val="00E83AEF"/>
    <w:rsid w:val="00E83B15"/>
    <w:rsid w:val="00E83B50"/>
    <w:rsid w:val="00E83B87"/>
    <w:rsid w:val="00E83BAE"/>
    <w:rsid w:val="00E83BB1"/>
    <w:rsid w:val="00E83BF5"/>
    <w:rsid w:val="00E83CD1"/>
    <w:rsid w:val="00E83D01"/>
    <w:rsid w:val="00E83D77"/>
    <w:rsid w:val="00E83DAD"/>
    <w:rsid w:val="00E83DE4"/>
    <w:rsid w:val="00E83DEC"/>
    <w:rsid w:val="00E83E71"/>
    <w:rsid w:val="00E83E8C"/>
    <w:rsid w:val="00E83F78"/>
    <w:rsid w:val="00E83FD4"/>
    <w:rsid w:val="00E84048"/>
    <w:rsid w:val="00E84100"/>
    <w:rsid w:val="00E84160"/>
    <w:rsid w:val="00E841C8"/>
    <w:rsid w:val="00E842F0"/>
    <w:rsid w:val="00E842FA"/>
    <w:rsid w:val="00E8433E"/>
    <w:rsid w:val="00E84357"/>
    <w:rsid w:val="00E84370"/>
    <w:rsid w:val="00E8437D"/>
    <w:rsid w:val="00E843C1"/>
    <w:rsid w:val="00E843EB"/>
    <w:rsid w:val="00E8447B"/>
    <w:rsid w:val="00E844DD"/>
    <w:rsid w:val="00E84523"/>
    <w:rsid w:val="00E84560"/>
    <w:rsid w:val="00E845B3"/>
    <w:rsid w:val="00E845E2"/>
    <w:rsid w:val="00E8466B"/>
    <w:rsid w:val="00E84697"/>
    <w:rsid w:val="00E846A6"/>
    <w:rsid w:val="00E846CB"/>
    <w:rsid w:val="00E84703"/>
    <w:rsid w:val="00E847FD"/>
    <w:rsid w:val="00E84823"/>
    <w:rsid w:val="00E84876"/>
    <w:rsid w:val="00E84883"/>
    <w:rsid w:val="00E84903"/>
    <w:rsid w:val="00E84923"/>
    <w:rsid w:val="00E8493C"/>
    <w:rsid w:val="00E849C5"/>
    <w:rsid w:val="00E849CB"/>
    <w:rsid w:val="00E84A2C"/>
    <w:rsid w:val="00E84B3F"/>
    <w:rsid w:val="00E84B79"/>
    <w:rsid w:val="00E84BD7"/>
    <w:rsid w:val="00E84BEA"/>
    <w:rsid w:val="00E84C61"/>
    <w:rsid w:val="00E84CB1"/>
    <w:rsid w:val="00E84CE2"/>
    <w:rsid w:val="00E84D02"/>
    <w:rsid w:val="00E84D30"/>
    <w:rsid w:val="00E84D62"/>
    <w:rsid w:val="00E84D6A"/>
    <w:rsid w:val="00E84DB2"/>
    <w:rsid w:val="00E84DB7"/>
    <w:rsid w:val="00E84E5B"/>
    <w:rsid w:val="00E84F29"/>
    <w:rsid w:val="00E84F35"/>
    <w:rsid w:val="00E84F40"/>
    <w:rsid w:val="00E85043"/>
    <w:rsid w:val="00E8505C"/>
    <w:rsid w:val="00E85125"/>
    <w:rsid w:val="00E85174"/>
    <w:rsid w:val="00E851FF"/>
    <w:rsid w:val="00E85269"/>
    <w:rsid w:val="00E85291"/>
    <w:rsid w:val="00E85293"/>
    <w:rsid w:val="00E85345"/>
    <w:rsid w:val="00E85381"/>
    <w:rsid w:val="00E853FE"/>
    <w:rsid w:val="00E85409"/>
    <w:rsid w:val="00E8541E"/>
    <w:rsid w:val="00E85421"/>
    <w:rsid w:val="00E854BC"/>
    <w:rsid w:val="00E85519"/>
    <w:rsid w:val="00E85521"/>
    <w:rsid w:val="00E8555E"/>
    <w:rsid w:val="00E85669"/>
    <w:rsid w:val="00E856A3"/>
    <w:rsid w:val="00E856DD"/>
    <w:rsid w:val="00E856EE"/>
    <w:rsid w:val="00E856FA"/>
    <w:rsid w:val="00E8570F"/>
    <w:rsid w:val="00E85771"/>
    <w:rsid w:val="00E857CA"/>
    <w:rsid w:val="00E85897"/>
    <w:rsid w:val="00E858BB"/>
    <w:rsid w:val="00E858E4"/>
    <w:rsid w:val="00E85948"/>
    <w:rsid w:val="00E8595E"/>
    <w:rsid w:val="00E85984"/>
    <w:rsid w:val="00E859C8"/>
    <w:rsid w:val="00E859F2"/>
    <w:rsid w:val="00E85A41"/>
    <w:rsid w:val="00E85A4E"/>
    <w:rsid w:val="00E85A76"/>
    <w:rsid w:val="00E85A81"/>
    <w:rsid w:val="00E85AA4"/>
    <w:rsid w:val="00E85AE9"/>
    <w:rsid w:val="00E85B30"/>
    <w:rsid w:val="00E85B81"/>
    <w:rsid w:val="00E85C9D"/>
    <w:rsid w:val="00E85D83"/>
    <w:rsid w:val="00E85E75"/>
    <w:rsid w:val="00E85E7B"/>
    <w:rsid w:val="00E85EA5"/>
    <w:rsid w:val="00E85EE0"/>
    <w:rsid w:val="00E85EED"/>
    <w:rsid w:val="00E85F2C"/>
    <w:rsid w:val="00E85F4A"/>
    <w:rsid w:val="00E85FC4"/>
    <w:rsid w:val="00E85FD6"/>
    <w:rsid w:val="00E85FE1"/>
    <w:rsid w:val="00E86069"/>
    <w:rsid w:val="00E86129"/>
    <w:rsid w:val="00E86137"/>
    <w:rsid w:val="00E8615A"/>
    <w:rsid w:val="00E86191"/>
    <w:rsid w:val="00E8621E"/>
    <w:rsid w:val="00E8626F"/>
    <w:rsid w:val="00E86275"/>
    <w:rsid w:val="00E86331"/>
    <w:rsid w:val="00E8639A"/>
    <w:rsid w:val="00E863E3"/>
    <w:rsid w:val="00E863FD"/>
    <w:rsid w:val="00E86427"/>
    <w:rsid w:val="00E86431"/>
    <w:rsid w:val="00E86448"/>
    <w:rsid w:val="00E8649B"/>
    <w:rsid w:val="00E864D7"/>
    <w:rsid w:val="00E8650C"/>
    <w:rsid w:val="00E86531"/>
    <w:rsid w:val="00E865AE"/>
    <w:rsid w:val="00E865BB"/>
    <w:rsid w:val="00E865F0"/>
    <w:rsid w:val="00E86623"/>
    <w:rsid w:val="00E86652"/>
    <w:rsid w:val="00E8669B"/>
    <w:rsid w:val="00E866B2"/>
    <w:rsid w:val="00E866DD"/>
    <w:rsid w:val="00E8685B"/>
    <w:rsid w:val="00E8686B"/>
    <w:rsid w:val="00E86870"/>
    <w:rsid w:val="00E86889"/>
    <w:rsid w:val="00E868D2"/>
    <w:rsid w:val="00E8691F"/>
    <w:rsid w:val="00E86931"/>
    <w:rsid w:val="00E86946"/>
    <w:rsid w:val="00E869C3"/>
    <w:rsid w:val="00E86A7B"/>
    <w:rsid w:val="00E86AA2"/>
    <w:rsid w:val="00E86AE6"/>
    <w:rsid w:val="00E86B11"/>
    <w:rsid w:val="00E86B1E"/>
    <w:rsid w:val="00E86B76"/>
    <w:rsid w:val="00E86B7D"/>
    <w:rsid w:val="00E86BBE"/>
    <w:rsid w:val="00E86BC6"/>
    <w:rsid w:val="00E86C18"/>
    <w:rsid w:val="00E86C47"/>
    <w:rsid w:val="00E86C6B"/>
    <w:rsid w:val="00E86DCE"/>
    <w:rsid w:val="00E86DFD"/>
    <w:rsid w:val="00E86E33"/>
    <w:rsid w:val="00E86ECE"/>
    <w:rsid w:val="00E86F2F"/>
    <w:rsid w:val="00E86F8B"/>
    <w:rsid w:val="00E86FB5"/>
    <w:rsid w:val="00E86FE6"/>
    <w:rsid w:val="00E87078"/>
    <w:rsid w:val="00E87096"/>
    <w:rsid w:val="00E8711A"/>
    <w:rsid w:val="00E87158"/>
    <w:rsid w:val="00E871CA"/>
    <w:rsid w:val="00E87296"/>
    <w:rsid w:val="00E87313"/>
    <w:rsid w:val="00E873FA"/>
    <w:rsid w:val="00E87403"/>
    <w:rsid w:val="00E87428"/>
    <w:rsid w:val="00E874A3"/>
    <w:rsid w:val="00E874CC"/>
    <w:rsid w:val="00E876B8"/>
    <w:rsid w:val="00E876BE"/>
    <w:rsid w:val="00E876DF"/>
    <w:rsid w:val="00E87778"/>
    <w:rsid w:val="00E87887"/>
    <w:rsid w:val="00E8788A"/>
    <w:rsid w:val="00E878DA"/>
    <w:rsid w:val="00E878FA"/>
    <w:rsid w:val="00E87992"/>
    <w:rsid w:val="00E87A21"/>
    <w:rsid w:val="00E87A73"/>
    <w:rsid w:val="00E87AB1"/>
    <w:rsid w:val="00E87B2A"/>
    <w:rsid w:val="00E87BC6"/>
    <w:rsid w:val="00E87BD2"/>
    <w:rsid w:val="00E87CDD"/>
    <w:rsid w:val="00E87CFC"/>
    <w:rsid w:val="00E87D7A"/>
    <w:rsid w:val="00E87D80"/>
    <w:rsid w:val="00E87DA4"/>
    <w:rsid w:val="00E87E53"/>
    <w:rsid w:val="00E87ED2"/>
    <w:rsid w:val="00E87ED3"/>
    <w:rsid w:val="00E87EEC"/>
    <w:rsid w:val="00E87F6E"/>
    <w:rsid w:val="00E9001D"/>
    <w:rsid w:val="00E900A4"/>
    <w:rsid w:val="00E90129"/>
    <w:rsid w:val="00E90153"/>
    <w:rsid w:val="00E90219"/>
    <w:rsid w:val="00E90264"/>
    <w:rsid w:val="00E90299"/>
    <w:rsid w:val="00E9036D"/>
    <w:rsid w:val="00E903FA"/>
    <w:rsid w:val="00E90435"/>
    <w:rsid w:val="00E9048F"/>
    <w:rsid w:val="00E904AD"/>
    <w:rsid w:val="00E904C7"/>
    <w:rsid w:val="00E904FC"/>
    <w:rsid w:val="00E9055B"/>
    <w:rsid w:val="00E90577"/>
    <w:rsid w:val="00E9059E"/>
    <w:rsid w:val="00E905E4"/>
    <w:rsid w:val="00E90660"/>
    <w:rsid w:val="00E90667"/>
    <w:rsid w:val="00E90708"/>
    <w:rsid w:val="00E9070D"/>
    <w:rsid w:val="00E9075B"/>
    <w:rsid w:val="00E90781"/>
    <w:rsid w:val="00E90796"/>
    <w:rsid w:val="00E908F0"/>
    <w:rsid w:val="00E909AE"/>
    <w:rsid w:val="00E909C4"/>
    <w:rsid w:val="00E90A3F"/>
    <w:rsid w:val="00E90A8C"/>
    <w:rsid w:val="00E90B6A"/>
    <w:rsid w:val="00E90CA4"/>
    <w:rsid w:val="00E90D45"/>
    <w:rsid w:val="00E90D80"/>
    <w:rsid w:val="00E90DD5"/>
    <w:rsid w:val="00E90E25"/>
    <w:rsid w:val="00E90E8C"/>
    <w:rsid w:val="00E9106E"/>
    <w:rsid w:val="00E910CA"/>
    <w:rsid w:val="00E9110D"/>
    <w:rsid w:val="00E91140"/>
    <w:rsid w:val="00E9118F"/>
    <w:rsid w:val="00E911AE"/>
    <w:rsid w:val="00E911D1"/>
    <w:rsid w:val="00E911E5"/>
    <w:rsid w:val="00E91254"/>
    <w:rsid w:val="00E91260"/>
    <w:rsid w:val="00E91280"/>
    <w:rsid w:val="00E912C3"/>
    <w:rsid w:val="00E912EA"/>
    <w:rsid w:val="00E9134D"/>
    <w:rsid w:val="00E91352"/>
    <w:rsid w:val="00E9136E"/>
    <w:rsid w:val="00E91372"/>
    <w:rsid w:val="00E913C2"/>
    <w:rsid w:val="00E913FD"/>
    <w:rsid w:val="00E91421"/>
    <w:rsid w:val="00E914A7"/>
    <w:rsid w:val="00E9157E"/>
    <w:rsid w:val="00E915E8"/>
    <w:rsid w:val="00E91604"/>
    <w:rsid w:val="00E916FE"/>
    <w:rsid w:val="00E91714"/>
    <w:rsid w:val="00E917EA"/>
    <w:rsid w:val="00E91814"/>
    <w:rsid w:val="00E91869"/>
    <w:rsid w:val="00E9187E"/>
    <w:rsid w:val="00E91950"/>
    <w:rsid w:val="00E9196E"/>
    <w:rsid w:val="00E919A8"/>
    <w:rsid w:val="00E919C2"/>
    <w:rsid w:val="00E919C9"/>
    <w:rsid w:val="00E91A60"/>
    <w:rsid w:val="00E91AC1"/>
    <w:rsid w:val="00E91AF2"/>
    <w:rsid w:val="00E91B6F"/>
    <w:rsid w:val="00E91B7E"/>
    <w:rsid w:val="00E91BEC"/>
    <w:rsid w:val="00E91C2A"/>
    <w:rsid w:val="00E91C64"/>
    <w:rsid w:val="00E91C6D"/>
    <w:rsid w:val="00E91CBC"/>
    <w:rsid w:val="00E91E49"/>
    <w:rsid w:val="00E91EA9"/>
    <w:rsid w:val="00E9202C"/>
    <w:rsid w:val="00E9202E"/>
    <w:rsid w:val="00E920AF"/>
    <w:rsid w:val="00E92104"/>
    <w:rsid w:val="00E92121"/>
    <w:rsid w:val="00E92152"/>
    <w:rsid w:val="00E9216D"/>
    <w:rsid w:val="00E921A6"/>
    <w:rsid w:val="00E92230"/>
    <w:rsid w:val="00E9227F"/>
    <w:rsid w:val="00E9229A"/>
    <w:rsid w:val="00E922FC"/>
    <w:rsid w:val="00E924A1"/>
    <w:rsid w:val="00E924A8"/>
    <w:rsid w:val="00E92500"/>
    <w:rsid w:val="00E9250D"/>
    <w:rsid w:val="00E925AA"/>
    <w:rsid w:val="00E925B0"/>
    <w:rsid w:val="00E92615"/>
    <w:rsid w:val="00E92620"/>
    <w:rsid w:val="00E92667"/>
    <w:rsid w:val="00E92682"/>
    <w:rsid w:val="00E926C4"/>
    <w:rsid w:val="00E926F3"/>
    <w:rsid w:val="00E927AF"/>
    <w:rsid w:val="00E927B4"/>
    <w:rsid w:val="00E927B5"/>
    <w:rsid w:val="00E92883"/>
    <w:rsid w:val="00E928C7"/>
    <w:rsid w:val="00E928D0"/>
    <w:rsid w:val="00E928E6"/>
    <w:rsid w:val="00E928F1"/>
    <w:rsid w:val="00E928FF"/>
    <w:rsid w:val="00E929EC"/>
    <w:rsid w:val="00E92A43"/>
    <w:rsid w:val="00E92A61"/>
    <w:rsid w:val="00E92A85"/>
    <w:rsid w:val="00E92AFA"/>
    <w:rsid w:val="00E92B7F"/>
    <w:rsid w:val="00E92C23"/>
    <w:rsid w:val="00E92C99"/>
    <w:rsid w:val="00E92C9F"/>
    <w:rsid w:val="00E92D04"/>
    <w:rsid w:val="00E92DD8"/>
    <w:rsid w:val="00E92DDF"/>
    <w:rsid w:val="00E92F94"/>
    <w:rsid w:val="00E92FBB"/>
    <w:rsid w:val="00E93037"/>
    <w:rsid w:val="00E93068"/>
    <w:rsid w:val="00E93070"/>
    <w:rsid w:val="00E93097"/>
    <w:rsid w:val="00E93139"/>
    <w:rsid w:val="00E9314B"/>
    <w:rsid w:val="00E9316F"/>
    <w:rsid w:val="00E931AF"/>
    <w:rsid w:val="00E931C8"/>
    <w:rsid w:val="00E931DC"/>
    <w:rsid w:val="00E9328D"/>
    <w:rsid w:val="00E932A5"/>
    <w:rsid w:val="00E932D2"/>
    <w:rsid w:val="00E9333E"/>
    <w:rsid w:val="00E93399"/>
    <w:rsid w:val="00E933C9"/>
    <w:rsid w:val="00E933F9"/>
    <w:rsid w:val="00E9342F"/>
    <w:rsid w:val="00E93455"/>
    <w:rsid w:val="00E934B7"/>
    <w:rsid w:val="00E934D9"/>
    <w:rsid w:val="00E934DB"/>
    <w:rsid w:val="00E93501"/>
    <w:rsid w:val="00E93515"/>
    <w:rsid w:val="00E93591"/>
    <w:rsid w:val="00E935C6"/>
    <w:rsid w:val="00E935C9"/>
    <w:rsid w:val="00E935CE"/>
    <w:rsid w:val="00E936A8"/>
    <w:rsid w:val="00E936CE"/>
    <w:rsid w:val="00E93700"/>
    <w:rsid w:val="00E9374F"/>
    <w:rsid w:val="00E9379D"/>
    <w:rsid w:val="00E937B9"/>
    <w:rsid w:val="00E93869"/>
    <w:rsid w:val="00E93BF1"/>
    <w:rsid w:val="00E93C37"/>
    <w:rsid w:val="00E93C79"/>
    <w:rsid w:val="00E93C7B"/>
    <w:rsid w:val="00E93C89"/>
    <w:rsid w:val="00E93D61"/>
    <w:rsid w:val="00E93DB8"/>
    <w:rsid w:val="00E93DC9"/>
    <w:rsid w:val="00E93DD6"/>
    <w:rsid w:val="00E93DE8"/>
    <w:rsid w:val="00E93E89"/>
    <w:rsid w:val="00E93EBE"/>
    <w:rsid w:val="00E93EE8"/>
    <w:rsid w:val="00E93FAA"/>
    <w:rsid w:val="00E93FE3"/>
    <w:rsid w:val="00E93FF3"/>
    <w:rsid w:val="00E94013"/>
    <w:rsid w:val="00E9408D"/>
    <w:rsid w:val="00E940EB"/>
    <w:rsid w:val="00E94116"/>
    <w:rsid w:val="00E94141"/>
    <w:rsid w:val="00E9424A"/>
    <w:rsid w:val="00E942C5"/>
    <w:rsid w:val="00E9436A"/>
    <w:rsid w:val="00E94450"/>
    <w:rsid w:val="00E94468"/>
    <w:rsid w:val="00E94483"/>
    <w:rsid w:val="00E944C7"/>
    <w:rsid w:val="00E94539"/>
    <w:rsid w:val="00E945B9"/>
    <w:rsid w:val="00E945F1"/>
    <w:rsid w:val="00E94620"/>
    <w:rsid w:val="00E94652"/>
    <w:rsid w:val="00E94746"/>
    <w:rsid w:val="00E947B1"/>
    <w:rsid w:val="00E947F4"/>
    <w:rsid w:val="00E94805"/>
    <w:rsid w:val="00E9485C"/>
    <w:rsid w:val="00E9492B"/>
    <w:rsid w:val="00E94992"/>
    <w:rsid w:val="00E94AAF"/>
    <w:rsid w:val="00E94AE4"/>
    <w:rsid w:val="00E94B06"/>
    <w:rsid w:val="00E94B12"/>
    <w:rsid w:val="00E94B6E"/>
    <w:rsid w:val="00E94BDD"/>
    <w:rsid w:val="00E94BE4"/>
    <w:rsid w:val="00E94BF4"/>
    <w:rsid w:val="00E94C24"/>
    <w:rsid w:val="00E94C46"/>
    <w:rsid w:val="00E94CD2"/>
    <w:rsid w:val="00E94D54"/>
    <w:rsid w:val="00E94D5B"/>
    <w:rsid w:val="00E94D8C"/>
    <w:rsid w:val="00E94E31"/>
    <w:rsid w:val="00E94E8E"/>
    <w:rsid w:val="00E94EC9"/>
    <w:rsid w:val="00E94ED1"/>
    <w:rsid w:val="00E94EFC"/>
    <w:rsid w:val="00E94F14"/>
    <w:rsid w:val="00E94F8B"/>
    <w:rsid w:val="00E9508A"/>
    <w:rsid w:val="00E95091"/>
    <w:rsid w:val="00E95099"/>
    <w:rsid w:val="00E950A1"/>
    <w:rsid w:val="00E950B4"/>
    <w:rsid w:val="00E950B6"/>
    <w:rsid w:val="00E95144"/>
    <w:rsid w:val="00E9525C"/>
    <w:rsid w:val="00E9525E"/>
    <w:rsid w:val="00E952F6"/>
    <w:rsid w:val="00E95427"/>
    <w:rsid w:val="00E9542C"/>
    <w:rsid w:val="00E954DC"/>
    <w:rsid w:val="00E954E2"/>
    <w:rsid w:val="00E95515"/>
    <w:rsid w:val="00E95545"/>
    <w:rsid w:val="00E955CE"/>
    <w:rsid w:val="00E9567D"/>
    <w:rsid w:val="00E956DA"/>
    <w:rsid w:val="00E956E2"/>
    <w:rsid w:val="00E956F9"/>
    <w:rsid w:val="00E9571F"/>
    <w:rsid w:val="00E95720"/>
    <w:rsid w:val="00E957FC"/>
    <w:rsid w:val="00E9583C"/>
    <w:rsid w:val="00E9583E"/>
    <w:rsid w:val="00E958F2"/>
    <w:rsid w:val="00E95937"/>
    <w:rsid w:val="00E9595F"/>
    <w:rsid w:val="00E959D7"/>
    <w:rsid w:val="00E959E6"/>
    <w:rsid w:val="00E95A4B"/>
    <w:rsid w:val="00E95A74"/>
    <w:rsid w:val="00E95A80"/>
    <w:rsid w:val="00E95A96"/>
    <w:rsid w:val="00E95ABF"/>
    <w:rsid w:val="00E95AC1"/>
    <w:rsid w:val="00E95ACB"/>
    <w:rsid w:val="00E95B0E"/>
    <w:rsid w:val="00E95B81"/>
    <w:rsid w:val="00E95BA3"/>
    <w:rsid w:val="00E95BEB"/>
    <w:rsid w:val="00E95BEE"/>
    <w:rsid w:val="00E95C00"/>
    <w:rsid w:val="00E95C2B"/>
    <w:rsid w:val="00E95C33"/>
    <w:rsid w:val="00E95C99"/>
    <w:rsid w:val="00E95D8E"/>
    <w:rsid w:val="00E95DC9"/>
    <w:rsid w:val="00E95E65"/>
    <w:rsid w:val="00E95EAC"/>
    <w:rsid w:val="00E95ECD"/>
    <w:rsid w:val="00E95F17"/>
    <w:rsid w:val="00E95F6F"/>
    <w:rsid w:val="00E95F77"/>
    <w:rsid w:val="00E95FA2"/>
    <w:rsid w:val="00E9601C"/>
    <w:rsid w:val="00E960E3"/>
    <w:rsid w:val="00E9610C"/>
    <w:rsid w:val="00E9616D"/>
    <w:rsid w:val="00E96189"/>
    <w:rsid w:val="00E9618A"/>
    <w:rsid w:val="00E9629F"/>
    <w:rsid w:val="00E962F0"/>
    <w:rsid w:val="00E96318"/>
    <w:rsid w:val="00E9634B"/>
    <w:rsid w:val="00E963B4"/>
    <w:rsid w:val="00E9642B"/>
    <w:rsid w:val="00E96436"/>
    <w:rsid w:val="00E96456"/>
    <w:rsid w:val="00E964AB"/>
    <w:rsid w:val="00E96558"/>
    <w:rsid w:val="00E965CC"/>
    <w:rsid w:val="00E965FD"/>
    <w:rsid w:val="00E966B8"/>
    <w:rsid w:val="00E966BD"/>
    <w:rsid w:val="00E966E8"/>
    <w:rsid w:val="00E9677F"/>
    <w:rsid w:val="00E967DB"/>
    <w:rsid w:val="00E96813"/>
    <w:rsid w:val="00E96872"/>
    <w:rsid w:val="00E9688A"/>
    <w:rsid w:val="00E968A4"/>
    <w:rsid w:val="00E968BB"/>
    <w:rsid w:val="00E968FA"/>
    <w:rsid w:val="00E96921"/>
    <w:rsid w:val="00E969EF"/>
    <w:rsid w:val="00E96A07"/>
    <w:rsid w:val="00E96A0B"/>
    <w:rsid w:val="00E96A56"/>
    <w:rsid w:val="00E96ACE"/>
    <w:rsid w:val="00E96B0E"/>
    <w:rsid w:val="00E96B41"/>
    <w:rsid w:val="00E96B5B"/>
    <w:rsid w:val="00E96BA9"/>
    <w:rsid w:val="00E96C1E"/>
    <w:rsid w:val="00E96CF5"/>
    <w:rsid w:val="00E96EAD"/>
    <w:rsid w:val="00E96F55"/>
    <w:rsid w:val="00E96FA1"/>
    <w:rsid w:val="00E96FCA"/>
    <w:rsid w:val="00E9701C"/>
    <w:rsid w:val="00E9709D"/>
    <w:rsid w:val="00E9711C"/>
    <w:rsid w:val="00E9712A"/>
    <w:rsid w:val="00E9713C"/>
    <w:rsid w:val="00E97216"/>
    <w:rsid w:val="00E972C1"/>
    <w:rsid w:val="00E9730B"/>
    <w:rsid w:val="00E973B5"/>
    <w:rsid w:val="00E9748C"/>
    <w:rsid w:val="00E974EA"/>
    <w:rsid w:val="00E97532"/>
    <w:rsid w:val="00E97595"/>
    <w:rsid w:val="00E975AF"/>
    <w:rsid w:val="00E97657"/>
    <w:rsid w:val="00E9767B"/>
    <w:rsid w:val="00E97773"/>
    <w:rsid w:val="00E977A1"/>
    <w:rsid w:val="00E977E4"/>
    <w:rsid w:val="00E97810"/>
    <w:rsid w:val="00E978BB"/>
    <w:rsid w:val="00E978DC"/>
    <w:rsid w:val="00E978E7"/>
    <w:rsid w:val="00E9790F"/>
    <w:rsid w:val="00E97912"/>
    <w:rsid w:val="00E97979"/>
    <w:rsid w:val="00E979AB"/>
    <w:rsid w:val="00E97A47"/>
    <w:rsid w:val="00E97AC0"/>
    <w:rsid w:val="00E97B02"/>
    <w:rsid w:val="00E97B46"/>
    <w:rsid w:val="00E97BF4"/>
    <w:rsid w:val="00E97C79"/>
    <w:rsid w:val="00E97D82"/>
    <w:rsid w:val="00E97E2B"/>
    <w:rsid w:val="00E97E3B"/>
    <w:rsid w:val="00E97E91"/>
    <w:rsid w:val="00E97EBB"/>
    <w:rsid w:val="00E97F57"/>
    <w:rsid w:val="00E97FC7"/>
    <w:rsid w:val="00EA000A"/>
    <w:rsid w:val="00EA0056"/>
    <w:rsid w:val="00EA00D7"/>
    <w:rsid w:val="00EA00E8"/>
    <w:rsid w:val="00EA0129"/>
    <w:rsid w:val="00EA0193"/>
    <w:rsid w:val="00EA01CE"/>
    <w:rsid w:val="00EA01ED"/>
    <w:rsid w:val="00EA01F9"/>
    <w:rsid w:val="00EA0216"/>
    <w:rsid w:val="00EA0275"/>
    <w:rsid w:val="00EA0285"/>
    <w:rsid w:val="00EA028F"/>
    <w:rsid w:val="00EA0338"/>
    <w:rsid w:val="00EA033C"/>
    <w:rsid w:val="00EA03BB"/>
    <w:rsid w:val="00EA0401"/>
    <w:rsid w:val="00EA0406"/>
    <w:rsid w:val="00EA041A"/>
    <w:rsid w:val="00EA043F"/>
    <w:rsid w:val="00EA045E"/>
    <w:rsid w:val="00EA0481"/>
    <w:rsid w:val="00EA0510"/>
    <w:rsid w:val="00EA0581"/>
    <w:rsid w:val="00EA0591"/>
    <w:rsid w:val="00EA059E"/>
    <w:rsid w:val="00EA0619"/>
    <w:rsid w:val="00EA0675"/>
    <w:rsid w:val="00EA0761"/>
    <w:rsid w:val="00EA07A7"/>
    <w:rsid w:val="00EA087F"/>
    <w:rsid w:val="00EA0897"/>
    <w:rsid w:val="00EA0902"/>
    <w:rsid w:val="00EA090E"/>
    <w:rsid w:val="00EA0913"/>
    <w:rsid w:val="00EA0929"/>
    <w:rsid w:val="00EA093C"/>
    <w:rsid w:val="00EA0A48"/>
    <w:rsid w:val="00EA0A7A"/>
    <w:rsid w:val="00EA0AC1"/>
    <w:rsid w:val="00EA0AE1"/>
    <w:rsid w:val="00EA0B6D"/>
    <w:rsid w:val="00EA0BAD"/>
    <w:rsid w:val="00EA0BDD"/>
    <w:rsid w:val="00EA0CDC"/>
    <w:rsid w:val="00EA0CE0"/>
    <w:rsid w:val="00EA0D29"/>
    <w:rsid w:val="00EA0D4B"/>
    <w:rsid w:val="00EA0E70"/>
    <w:rsid w:val="00EA0EBD"/>
    <w:rsid w:val="00EA0F09"/>
    <w:rsid w:val="00EA0F0A"/>
    <w:rsid w:val="00EA0F56"/>
    <w:rsid w:val="00EA0FA9"/>
    <w:rsid w:val="00EA0FD6"/>
    <w:rsid w:val="00EA1036"/>
    <w:rsid w:val="00EA10D4"/>
    <w:rsid w:val="00EA10DB"/>
    <w:rsid w:val="00EA10EE"/>
    <w:rsid w:val="00EA11B3"/>
    <w:rsid w:val="00EA1200"/>
    <w:rsid w:val="00EA1241"/>
    <w:rsid w:val="00EA128C"/>
    <w:rsid w:val="00EA12C5"/>
    <w:rsid w:val="00EA12D3"/>
    <w:rsid w:val="00EA13B7"/>
    <w:rsid w:val="00EA13D5"/>
    <w:rsid w:val="00EA13FD"/>
    <w:rsid w:val="00EA1452"/>
    <w:rsid w:val="00EA1478"/>
    <w:rsid w:val="00EA14C8"/>
    <w:rsid w:val="00EA14EE"/>
    <w:rsid w:val="00EA1527"/>
    <w:rsid w:val="00EA1592"/>
    <w:rsid w:val="00EA1597"/>
    <w:rsid w:val="00EA1610"/>
    <w:rsid w:val="00EA1616"/>
    <w:rsid w:val="00EA1658"/>
    <w:rsid w:val="00EA16AC"/>
    <w:rsid w:val="00EA1833"/>
    <w:rsid w:val="00EA1845"/>
    <w:rsid w:val="00EA1907"/>
    <w:rsid w:val="00EA191A"/>
    <w:rsid w:val="00EA1939"/>
    <w:rsid w:val="00EA1955"/>
    <w:rsid w:val="00EA195E"/>
    <w:rsid w:val="00EA1998"/>
    <w:rsid w:val="00EA19C0"/>
    <w:rsid w:val="00EA1A01"/>
    <w:rsid w:val="00EA1A14"/>
    <w:rsid w:val="00EA1A73"/>
    <w:rsid w:val="00EA1A7E"/>
    <w:rsid w:val="00EA1AC9"/>
    <w:rsid w:val="00EA1B67"/>
    <w:rsid w:val="00EA1B8D"/>
    <w:rsid w:val="00EA1BF1"/>
    <w:rsid w:val="00EA1C16"/>
    <w:rsid w:val="00EA1C50"/>
    <w:rsid w:val="00EA1C8C"/>
    <w:rsid w:val="00EA1CD9"/>
    <w:rsid w:val="00EA1CDF"/>
    <w:rsid w:val="00EA1D64"/>
    <w:rsid w:val="00EA1E4C"/>
    <w:rsid w:val="00EA1E53"/>
    <w:rsid w:val="00EA1E5E"/>
    <w:rsid w:val="00EA1FD2"/>
    <w:rsid w:val="00EA1FF6"/>
    <w:rsid w:val="00EA208F"/>
    <w:rsid w:val="00EA20B4"/>
    <w:rsid w:val="00EA20D7"/>
    <w:rsid w:val="00EA20DB"/>
    <w:rsid w:val="00EA20F3"/>
    <w:rsid w:val="00EA20F5"/>
    <w:rsid w:val="00EA213A"/>
    <w:rsid w:val="00EA21A7"/>
    <w:rsid w:val="00EA222F"/>
    <w:rsid w:val="00EA22F4"/>
    <w:rsid w:val="00EA234F"/>
    <w:rsid w:val="00EA2392"/>
    <w:rsid w:val="00EA2408"/>
    <w:rsid w:val="00EA24B5"/>
    <w:rsid w:val="00EA24EF"/>
    <w:rsid w:val="00EA2532"/>
    <w:rsid w:val="00EA2534"/>
    <w:rsid w:val="00EA2552"/>
    <w:rsid w:val="00EA2560"/>
    <w:rsid w:val="00EA25CD"/>
    <w:rsid w:val="00EA25F0"/>
    <w:rsid w:val="00EA266E"/>
    <w:rsid w:val="00EA26C1"/>
    <w:rsid w:val="00EA26F0"/>
    <w:rsid w:val="00EA26F8"/>
    <w:rsid w:val="00EA289A"/>
    <w:rsid w:val="00EA28A2"/>
    <w:rsid w:val="00EA290D"/>
    <w:rsid w:val="00EA2940"/>
    <w:rsid w:val="00EA2980"/>
    <w:rsid w:val="00EA29EB"/>
    <w:rsid w:val="00EA2A6C"/>
    <w:rsid w:val="00EA2A7D"/>
    <w:rsid w:val="00EA2A9B"/>
    <w:rsid w:val="00EA2B01"/>
    <w:rsid w:val="00EA2B47"/>
    <w:rsid w:val="00EA2BD3"/>
    <w:rsid w:val="00EA2BF5"/>
    <w:rsid w:val="00EA2C4C"/>
    <w:rsid w:val="00EA2CED"/>
    <w:rsid w:val="00EA2D14"/>
    <w:rsid w:val="00EA2D34"/>
    <w:rsid w:val="00EA2DF3"/>
    <w:rsid w:val="00EA2E1F"/>
    <w:rsid w:val="00EA2E6B"/>
    <w:rsid w:val="00EA2F84"/>
    <w:rsid w:val="00EA2F91"/>
    <w:rsid w:val="00EA2FA5"/>
    <w:rsid w:val="00EA2FAE"/>
    <w:rsid w:val="00EA2FE6"/>
    <w:rsid w:val="00EA3015"/>
    <w:rsid w:val="00EA3041"/>
    <w:rsid w:val="00EA3081"/>
    <w:rsid w:val="00EA30B6"/>
    <w:rsid w:val="00EA30C1"/>
    <w:rsid w:val="00EA313A"/>
    <w:rsid w:val="00EA314F"/>
    <w:rsid w:val="00EA3173"/>
    <w:rsid w:val="00EA319F"/>
    <w:rsid w:val="00EA31D4"/>
    <w:rsid w:val="00EA3238"/>
    <w:rsid w:val="00EA3301"/>
    <w:rsid w:val="00EA3317"/>
    <w:rsid w:val="00EA3385"/>
    <w:rsid w:val="00EA33AE"/>
    <w:rsid w:val="00EA3404"/>
    <w:rsid w:val="00EA341A"/>
    <w:rsid w:val="00EA3494"/>
    <w:rsid w:val="00EA34B2"/>
    <w:rsid w:val="00EA34E1"/>
    <w:rsid w:val="00EA34EF"/>
    <w:rsid w:val="00EA3507"/>
    <w:rsid w:val="00EA35FA"/>
    <w:rsid w:val="00EA37F5"/>
    <w:rsid w:val="00EA3832"/>
    <w:rsid w:val="00EA3879"/>
    <w:rsid w:val="00EA38C6"/>
    <w:rsid w:val="00EA397A"/>
    <w:rsid w:val="00EA39A8"/>
    <w:rsid w:val="00EA39FE"/>
    <w:rsid w:val="00EA3A8D"/>
    <w:rsid w:val="00EA3AC6"/>
    <w:rsid w:val="00EA3AFD"/>
    <w:rsid w:val="00EA3B01"/>
    <w:rsid w:val="00EA3BF9"/>
    <w:rsid w:val="00EA3C2A"/>
    <w:rsid w:val="00EA3C32"/>
    <w:rsid w:val="00EA3CDA"/>
    <w:rsid w:val="00EA3D30"/>
    <w:rsid w:val="00EA3D95"/>
    <w:rsid w:val="00EA3F09"/>
    <w:rsid w:val="00EA3F0F"/>
    <w:rsid w:val="00EA3F47"/>
    <w:rsid w:val="00EA3F87"/>
    <w:rsid w:val="00EA3FB5"/>
    <w:rsid w:val="00EA3FF5"/>
    <w:rsid w:val="00EA40BE"/>
    <w:rsid w:val="00EA4117"/>
    <w:rsid w:val="00EA413C"/>
    <w:rsid w:val="00EA4145"/>
    <w:rsid w:val="00EA41E3"/>
    <w:rsid w:val="00EA4213"/>
    <w:rsid w:val="00EA421F"/>
    <w:rsid w:val="00EA4256"/>
    <w:rsid w:val="00EA428E"/>
    <w:rsid w:val="00EA42AE"/>
    <w:rsid w:val="00EA431F"/>
    <w:rsid w:val="00EA43B8"/>
    <w:rsid w:val="00EA43C2"/>
    <w:rsid w:val="00EA445D"/>
    <w:rsid w:val="00EA4478"/>
    <w:rsid w:val="00EA44A2"/>
    <w:rsid w:val="00EA44BC"/>
    <w:rsid w:val="00EA44CA"/>
    <w:rsid w:val="00EA44F4"/>
    <w:rsid w:val="00EA4524"/>
    <w:rsid w:val="00EA4564"/>
    <w:rsid w:val="00EA459D"/>
    <w:rsid w:val="00EA45A5"/>
    <w:rsid w:val="00EA45A7"/>
    <w:rsid w:val="00EA464B"/>
    <w:rsid w:val="00EA464C"/>
    <w:rsid w:val="00EA465B"/>
    <w:rsid w:val="00EA467C"/>
    <w:rsid w:val="00EA468B"/>
    <w:rsid w:val="00EA46C1"/>
    <w:rsid w:val="00EA46F8"/>
    <w:rsid w:val="00EA470E"/>
    <w:rsid w:val="00EA482A"/>
    <w:rsid w:val="00EA4846"/>
    <w:rsid w:val="00EA4889"/>
    <w:rsid w:val="00EA48B1"/>
    <w:rsid w:val="00EA48B6"/>
    <w:rsid w:val="00EA48BE"/>
    <w:rsid w:val="00EA48F8"/>
    <w:rsid w:val="00EA497A"/>
    <w:rsid w:val="00EA49BB"/>
    <w:rsid w:val="00EA4A75"/>
    <w:rsid w:val="00EA4AC1"/>
    <w:rsid w:val="00EA4AE1"/>
    <w:rsid w:val="00EA4B28"/>
    <w:rsid w:val="00EA4B32"/>
    <w:rsid w:val="00EA4B68"/>
    <w:rsid w:val="00EA4C70"/>
    <w:rsid w:val="00EA4C84"/>
    <w:rsid w:val="00EA4CC7"/>
    <w:rsid w:val="00EA4D0F"/>
    <w:rsid w:val="00EA4D8E"/>
    <w:rsid w:val="00EA4DCC"/>
    <w:rsid w:val="00EA4E01"/>
    <w:rsid w:val="00EA4E07"/>
    <w:rsid w:val="00EA4E34"/>
    <w:rsid w:val="00EA4E57"/>
    <w:rsid w:val="00EA4EBB"/>
    <w:rsid w:val="00EA4FBB"/>
    <w:rsid w:val="00EA4FD4"/>
    <w:rsid w:val="00EA5022"/>
    <w:rsid w:val="00EA505F"/>
    <w:rsid w:val="00EA5063"/>
    <w:rsid w:val="00EA507A"/>
    <w:rsid w:val="00EA5116"/>
    <w:rsid w:val="00EA5140"/>
    <w:rsid w:val="00EA5150"/>
    <w:rsid w:val="00EA517A"/>
    <w:rsid w:val="00EA51FD"/>
    <w:rsid w:val="00EA5200"/>
    <w:rsid w:val="00EA524A"/>
    <w:rsid w:val="00EA535C"/>
    <w:rsid w:val="00EA53E5"/>
    <w:rsid w:val="00EA53E7"/>
    <w:rsid w:val="00EA5405"/>
    <w:rsid w:val="00EA5445"/>
    <w:rsid w:val="00EA5460"/>
    <w:rsid w:val="00EA548E"/>
    <w:rsid w:val="00EA554C"/>
    <w:rsid w:val="00EA55C2"/>
    <w:rsid w:val="00EA5627"/>
    <w:rsid w:val="00EA5652"/>
    <w:rsid w:val="00EA56B3"/>
    <w:rsid w:val="00EA56D5"/>
    <w:rsid w:val="00EA56F2"/>
    <w:rsid w:val="00EA5853"/>
    <w:rsid w:val="00EA58C1"/>
    <w:rsid w:val="00EA58C6"/>
    <w:rsid w:val="00EA58CB"/>
    <w:rsid w:val="00EA58F6"/>
    <w:rsid w:val="00EA5910"/>
    <w:rsid w:val="00EA592A"/>
    <w:rsid w:val="00EA5A0C"/>
    <w:rsid w:val="00EA5B51"/>
    <w:rsid w:val="00EA5BFB"/>
    <w:rsid w:val="00EA5CFA"/>
    <w:rsid w:val="00EA5D28"/>
    <w:rsid w:val="00EA5D31"/>
    <w:rsid w:val="00EA5D61"/>
    <w:rsid w:val="00EA5DDA"/>
    <w:rsid w:val="00EA5DEE"/>
    <w:rsid w:val="00EA5E1F"/>
    <w:rsid w:val="00EA5E53"/>
    <w:rsid w:val="00EA5E80"/>
    <w:rsid w:val="00EA5F1E"/>
    <w:rsid w:val="00EA5F9A"/>
    <w:rsid w:val="00EA5FA1"/>
    <w:rsid w:val="00EA600A"/>
    <w:rsid w:val="00EA605F"/>
    <w:rsid w:val="00EA607F"/>
    <w:rsid w:val="00EA60EB"/>
    <w:rsid w:val="00EA61A4"/>
    <w:rsid w:val="00EA62A7"/>
    <w:rsid w:val="00EA62FD"/>
    <w:rsid w:val="00EA6335"/>
    <w:rsid w:val="00EA6383"/>
    <w:rsid w:val="00EA6385"/>
    <w:rsid w:val="00EA63C6"/>
    <w:rsid w:val="00EA640A"/>
    <w:rsid w:val="00EA643C"/>
    <w:rsid w:val="00EA6455"/>
    <w:rsid w:val="00EA650B"/>
    <w:rsid w:val="00EA651F"/>
    <w:rsid w:val="00EA654D"/>
    <w:rsid w:val="00EA6568"/>
    <w:rsid w:val="00EA65F7"/>
    <w:rsid w:val="00EA6602"/>
    <w:rsid w:val="00EA672B"/>
    <w:rsid w:val="00EA67BF"/>
    <w:rsid w:val="00EA680F"/>
    <w:rsid w:val="00EA6830"/>
    <w:rsid w:val="00EA6845"/>
    <w:rsid w:val="00EA68A9"/>
    <w:rsid w:val="00EA6901"/>
    <w:rsid w:val="00EA6929"/>
    <w:rsid w:val="00EA698B"/>
    <w:rsid w:val="00EA69B8"/>
    <w:rsid w:val="00EA6A64"/>
    <w:rsid w:val="00EA6B53"/>
    <w:rsid w:val="00EA6B7D"/>
    <w:rsid w:val="00EA6BC7"/>
    <w:rsid w:val="00EA6BCD"/>
    <w:rsid w:val="00EA6C1C"/>
    <w:rsid w:val="00EA6C76"/>
    <w:rsid w:val="00EA6CB3"/>
    <w:rsid w:val="00EA6D02"/>
    <w:rsid w:val="00EA6DB7"/>
    <w:rsid w:val="00EA6E39"/>
    <w:rsid w:val="00EA6E73"/>
    <w:rsid w:val="00EA6E99"/>
    <w:rsid w:val="00EA6F0B"/>
    <w:rsid w:val="00EA6F28"/>
    <w:rsid w:val="00EA6F33"/>
    <w:rsid w:val="00EA70A2"/>
    <w:rsid w:val="00EA70C8"/>
    <w:rsid w:val="00EA70FE"/>
    <w:rsid w:val="00EA7189"/>
    <w:rsid w:val="00EA71D2"/>
    <w:rsid w:val="00EA71E1"/>
    <w:rsid w:val="00EA71F4"/>
    <w:rsid w:val="00EA723A"/>
    <w:rsid w:val="00EA72C3"/>
    <w:rsid w:val="00EA7307"/>
    <w:rsid w:val="00EA731F"/>
    <w:rsid w:val="00EA7365"/>
    <w:rsid w:val="00EA74A4"/>
    <w:rsid w:val="00EA74E3"/>
    <w:rsid w:val="00EA74FB"/>
    <w:rsid w:val="00EA7506"/>
    <w:rsid w:val="00EA752C"/>
    <w:rsid w:val="00EA75C6"/>
    <w:rsid w:val="00EA761C"/>
    <w:rsid w:val="00EA761D"/>
    <w:rsid w:val="00EA766A"/>
    <w:rsid w:val="00EA7681"/>
    <w:rsid w:val="00EA7719"/>
    <w:rsid w:val="00EA77A4"/>
    <w:rsid w:val="00EA77F2"/>
    <w:rsid w:val="00EA783C"/>
    <w:rsid w:val="00EA78CF"/>
    <w:rsid w:val="00EA7972"/>
    <w:rsid w:val="00EA79CC"/>
    <w:rsid w:val="00EA79FB"/>
    <w:rsid w:val="00EA7A27"/>
    <w:rsid w:val="00EA7A92"/>
    <w:rsid w:val="00EA7A96"/>
    <w:rsid w:val="00EA7ACB"/>
    <w:rsid w:val="00EA7AE6"/>
    <w:rsid w:val="00EA7B47"/>
    <w:rsid w:val="00EA7C02"/>
    <w:rsid w:val="00EA7C29"/>
    <w:rsid w:val="00EA7CFE"/>
    <w:rsid w:val="00EA7D14"/>
    <w:rsid w:val="00EA7D2C"/>
    <w:rsid w:val="00EA7DA6"/>
    <w:rsid w:val="00EA7F2B"/>
    <w:rsid w:val="00EA7F32"/>
    <w:rsid w:val="00EA7F7E"/>
    <w:rsid w:val="00EA7FA5"/>
    <w:rsid w:val="00EA7FB3"/>
    <w:rsid w:val="00EA7FFE"/>
    <w:rsid w:val="00EB000A"/>
    <w:rsid w:val="00EB0046"/>
    <w:rsid w:val="00EB0220"/>
    <w:rsid w:val="00EB0264"/>
    <w:rsid w:val="00EB029E"/>
    <w:rsid w:val="00EB0404"/>
    <w:rsid w:val="00EB04E9"/>
    <w:rsid w:val="00EB04FC"/>
    <w:rsid w:val="00EB0514"/>
    <w:rsid w:val="00EB05DB"/>
    <w:rsid w:val="00EB0645"/>
    <w:rsid w:val="00EB0658"/>
    <w:rsid w:val="00EB069F"/>
    <w:rsid w:val="00EB06AC"/>
    <w:rsid w:val="00EB076D"/>
    <w:rsid w:val="00EB0810"/>
    <w:rsid w:val="00EB086A"/>
    <w:rsid w:val="00EB08AB"/>
    <w:rsid w:val="00EB08AD"/>
    <w:rsid w:val="00EB08C3"/>
    <w:rsid w:val="00EB08DF"/>
    <w:rsid w:val="00EB0937"/>
    <w:rsid w:val="00EB093E"/>
    <w:rsid w:val="00EB095C"/>
    <w:rsid w:val="00EB098D"/>
    <w:rsid w:val="00EB0A0C"/>
    <w:rsid w:val="00EB0A2D"/>
    <w:rsid w:val="00EB0A91"/>
    <w:rsid w:val="00EB0B83"/>
    <w:rsid w:val="00EB0B86"/>
    <w:rsid w:val="00EB0BA3"/>
    <w:rsid w:val="00EB0CE9"/>
    <w:rsid w:val="00EB0D29"/>
    <w:rsid w:val="00EB0DFA"/>
    <w:rsid w:val="00EB0E9B"/>
    <w:rsid w:val="00EB0ED5"/>
    <w:rsid w:val="00EB0FB1"/>
    <w:rsid w:val="00EB1008"/>
    <w:rsid w:val="00EB1082"/>
    <w:rsid w:val="00EB109E"/>
    <w:rsid w:val="00EB109F"/>
    <w:rsid w:val="00EB10C8"/>
    <w:rsid w:val="00EB10FE"/>
    <w:rsid w:val="00EB110D"/>
    <w:rsid w:val="00EB114C"/>
    <w:rsid w:val="00EB1279"/>
    <w:rsid w:val="00EB128B"/>
    <w:rsid w:val="00EB1295"/>
    <w:rsid w:val="00EB12AA"/>
    <w:rsid w:val="00EB1306"/>
    <w:rsid w:val="00EB135D"/>
    <w:rsid w:val="00EB139B"/>
    <w:rsid w:val="00EB13E2"/>
    <w:rsid w:val="00EB14B5"/>
    <w:rsid w:val="00EB14D4"/>
    <w:rsid w:val="00EB14EF"/>
    <w:rsid w:val="00EB14F2"/>
    <w:rsid w:val="00EB1580"/>
    <w:rsid w:val="00EB15D0"/>
    <w:rsid w:val="00EB17F6"/>
    <w:rsid w:val="00EB1833"/>
    <w:rsid w:val="00EB184F"/>
    <w:rsid w:val="00EB1863"/>
    <w:rsid w:val="00EB186B"/>
    <w:rsid w:val="00EB18A0"/>
    <w:rsid w:val="00EB18C6"/>
    <w:rsid w:val="00EB18CA"/>
    <w:rsid w:val="00EB194D"/>
    <w:rsid w:val="00EB1976"/>
    <w:rsid w:val="00EB197C"/>
    <w:rsid w:val="00EB19AA"/>
    <w:rsid w:val="00EB19FA"/>
    <w:rsid w:val="00EB1A01"/>
    <w:rsid w:val="00EB1A76"/>
    <w:rsid w:val="00EB1AD2"/>
    <w:rsid w:val="00EB1AE3"/>
    <w:rsid w:val="00EB1B6E"/>
    <w:rsid w:val="00EB1B93"/>
    <w:rsid w:val="00EB1BD0"/>
    <w:rsid w:val="00EB1BDB"/>
    <w:rsid w:val="00EB1BE3"/>
    <w:rsid w:val="00EB1C1D"/>
    <w:rsid w:val="00EB1C3A"/>
    <w:rsid w:val="00EB1C95"/>
    <w:rsid w:val="00EB1CAC"/>
    <w:rsid w:val="00EB1CBD"/>
    <w:rsid w:val="00EB1CD2"/>
    <w:rsid w:val="00EB1D67"/>
    <w:rsid w:val="00EB1DB0"/>
    <w:rsid w:val="00EB1E06"/>
    <w:rsid w:val="00EB1E0A"/>
    <w:rsid w:val="00EB1E4B"/>
    <w:rsid w:val="00EB1E60"/>
    <w:rsid w:val="00EB1E87"/>
    <w:rsid w:val="00EB1EFB"/>
    <w:rsid w:val="00EB20A4"/>
    <w:rsid w:val="00EB20A5"/>
    <w:rsid w:val="00EB20A6"/>
    <w:rsid w:val="00EB20F7"/>
    <w:rsid w:val="00EB2163"/>
    <w:rsid w:val="00EB2223"/>
    <w:rsid w:val="00EB226A"/>
    <w:rsid w:val="00EB22E4"/>
    <w:rsid w:val="00EB2317"/>
    <w:rsid w:val="00EB2323"/>
    <w:rsid w:val="00EB2357"/>
    <w:rsid w:val="00EB238D"/>
    <w:rsid w:val="00EB238E"/>
    <w:rsid w:val="00EB24B7"/>
    <w:rsid w:val="00EB2519"/>
    <w:rsid w:val="00EB2578"/>
    <w:rsid w:val="00EB2586"/>
    <w:rsid w:val="00EB2589"/>
    <w:rsid w:val="00EB26E2"/>
    <w:rsid w:val="00EB2730"/>
    <w:rsid w:val="00EB279C"/>
    <w:rsid w:val="00EB27E7"/>
    <w:rsid w:val="00EB281A"/>
    <w:rsid w:val="00EB288E"/>
    <w:rsid w:val="00EB2908"/>
    <w:rsid w:val="00EB2958"/>
    <w:rsid w:val="00EB295C"/>
    <w:rsid w:val="00EB29B3"/>
    <w:rsid w:val="00EB29D2"/>
    <w:rsid w:val="00EB2A06"/>
    <w:rsid w:val="00EB2A16"/>
    <w:rsid w:val="00EB2A2F"/>
    <w:rsid w:val="00EB2A59"/>
    <w:rsid w:val="00EB2A8C"/>
    <w:rsid w:val="00EB2A90"/>
    <w:rsid w:val="00EB2AE0"/>
    <w:rsid w:val="00EB2BD5"/>
    <w:rsid w:val="00EB2BFA"/>
    <w:rsid w:val="00EB2C3E"/>
    <w:rsid w:val="00EB2C6E"/>
    <w:rsid w:val="00EB2C7A"/>
    <w:rsid w:val="00EB2C9E"/>
    <w:rsid w:val="00EB2CD6"/>
    <w:rsid w:val="00EB2CEF"/>
    <w:rsid w:val="00EB2CFC"/>
    <w:rsid w:val="00EB2D3A"/>
    <w:rsid w:val="00EB2D69"/>
    <w:rsid w:val="00EB2DBF"/>
    <w:rsid w:val="00EB2DCE"/>
    <w:rsid w:val="00EB2E54"/>
    <w:rsid w:val="00EB2E9E"/>
    <w:rsid w:val="00EB2E9F"/>
    <w:rsid w:val="00EB2EDD"/>
    <w:rsid w:val="00EB2FC2"/>
    <w:rsid w:val="00EB3036"/>
    <w:rsid w:val="00EB3050"/>
    <w:rsid w:val="00EB3051"/>
    <w:rsid w:val="00EB30EC"/>
    <w:rsid w:val="00EB3160"/>
    <w:rsid w:val="00EB319D"/>
    <w:rsid w:val="00EB31A5"/>
    <w:rsid w:val="00EB31BD"/>
    <w:rsid w:val="00EB3250"/>
    <w:rsid w:val="00EB32C4"/>
    <w:rsid w:val="00EB32EB"/>
    <w:rsid w:val="00EB3342"/>
    <w:rsid w:val="00EB33E1"/>
    <w:rsid w:val="00EB3453"/>
    <w:rsid w:val="00EB3493"/>
    <w:rsid w:val="00EB3497"/>
    <w:rsid w:val="00EB3557"/>
    <w:rsid w:val="00EB3569"/>
    <w:rsid w:val="00EB35D4"/>
    <w:rsid w:val="00EB35FC"/>
    <w:rsid w:val="00EB3649"/>
    <w:rsid w:val="00EB3650"/>
    <w:rsid w:val="00EB3685"/>
    <w:rsid w:val="00EB36DC"/>
    <w:rsid w:val="00EB36E0"/>
    <w:rsid w:val="00EB36F1"/>
    <w:rsid w:val="00EB37DF"/>
    <w:rsid w:val="00EB384C"/>
    <w:rsid w:val="00EB3855"/>
    <w:rsid w:val="00EB38D1"/>
    <w:rsid w:val="00EB38FF"/>
    <w:rsid w:val="00EB3960"/>
    <w:rsid w:val="00EB39AB"/>
    <w:rsid w:val="00EB39B7"/>
    <w:rsid w:val="00EB3A29"/>
    <w:rsid w:val="00EB3A67"/>
    <w:rsid w:val="00EB3AA3"/>
    <w:rsid w:val="00EB3B2B"/>
    <w:rsid w:val="00EB3C3D"/>
    <w:rsid w:val="00EB3C83"/>
    <w:rsid w:val="00EB3CA8"/>
    <w:rsid w:val="00EB3CAF"/>
    <w:rsid w:val="00EB3CCF"/>
    <w:rsid w:val="00EB3D86"/>
    <w:rsid w:val="00EB3E2E"/>
    <w:rsid w:val="00EB3EA8"/>
    <w:rsid w:val="00EB3F2E"/>
    <w:rsid w:val="00EB3FA5"/>
    <w:rsid w:val="00EB4026"/>
    <w:rsid w:val="00EB4052"/>
    <w:rsid w:val="00EB40B0"/>
    <w:rsid w:val="00EB40FC"/>
    <w:rsid w:val="00EB4161"/>
    <w:rsid w:val="00EB41AC"/>
    <w:rsid w:val="00EB41AF"/>
    <w:rsid w:val="00EB41CB"/>
    <w:rsid w:val="00EB4205"/>
    <w:rsid w:val="00EB42B5"/>
    <w:rsid w:val="00EB42CA"/>
    <w:rsid w:val="00EB438F"/>
    <w:rsid w:val="00EB43B3"/>
    <w:rsid w:val="00EB4453"/>
    <w:rsid w:val="00EB448E"/>
    <w:rsid w:val="00EB44A8"/>
    <w:rsid w:val="00EB452A"/>
    <w:rsid w:val="00EB4548"/>
    <w:rsid w:val="00EB4630"/>
    <w:rsid w:val="00EB468C"/>
    <w:rsid w:val="00EB46B5"/>
    <w:rsid w:val="00EB46B9"/>
    <w:rsid w:val="00EB46F1"/>
    <w:rsid w:val="00EB4728"/>
    <w:rsid w:val="00EB4729"/>
    <w:rsid w:val="00EB4788"/>
    <w:rsid w:val="00EB47AB"/>
    <w:rsid w:val="00EB47FD"/>
    <w:rsid w:val="00EB4879"/>
    <w:rsid w:val="00EB48F9"/>
    <w:rsid w:val="00EB495B"/>
    <w:rsid w:val="00EB499A"/>
    <w:rsid w:val="00EB49BC"/>
    <w:rsid w:val="00EB4A72"/>
    <w:rsid w:val="00EB4A76"/>
    <w:rsid w:val="00EB4B1F"/>
    <w:rsid w:val="00EB4B54"/>
    <w:rsid w:val="00EB4C10"/>
    <w:rsid w:val="00EB4C41"/>
    <w:rsid w:val="00EB4CCD"/>
    <w:rsid w:val="00EB4CEE"/>
    <w:rsid w:val="00EB4D8D"/>
    <w:rsid w:val="00EB4E57"/>
    <w:rsid w:val="00EB4E5E"/>
    <w:rsid w:val="00EB4EE1"/>
    <w:rsid w:val="00EB5030"/>
    <w:rsid w:val="00EB5037"/>
    <w:rsid w:val="00EB507F"/>
    <w:rsid w:val="00EB5081"/>
    <w:rsid w:val="00EB509C"/>
    <w:rsid w:val="00EB50FE"/>
    <w:rsid w:val="00EB511C"/>
    <w:rsid w:val="00EB51B8"/>
    <w:rsid w:val="00EB525B"/>
    <w:rsid w:val="00EB52CF"/>
    <w:rsid w:val="00EB536F"/>
    <w:rsid w:val="00EB53A1"/>
    <w:rsid w:val="00EB547E"/>
    <w:rsid w:val="00EB5531"/>
    <w:rsid w:val="00EB55BB"/>
    <w:rsid w:val="00EB55F6"/>
    <w:rsid w:val="00EB55F8"/>
    <w:rsid w:val="00EB5602"/>
    <w:rsid w:val="00EB5609"/>
    <w:rsid w:val="00EB560E"/>
    <w:rsid w:val="00EB5694"/>
    <w:rsid w:val="00EB56CD"/>
    <w:rsid w:val="00EB56F8"/>
    <w:rsid w:val="00EB57B0"/>
    <w:rsid w:val="00EB5846"/>
    <w:rsid w:val="00EB586D"/>
    <w:rsid w:val="00EB587F"/>
    <w:rsid w:val="00EB58A6"/>
    <w:rsid w:val="00EB58D6"/>
    <w:rsid w:val="00EB5961"/>
    <w:rsid w:val="00EB5980"/>
    <w:rsid w:val="00EB59F9"/>
    <w:rsid w:val="00EB59FB"/>
    <w:rsid w:val="00EB5A78"/>
    <w:rsid w:val="00EB5A84"/>
    <w:rsid w:val="00EB5B25"/>
    <w:rsid w:val="00EB5B37"/>
    <w:rsid w:val="00EB5B50"/>
    <w:rsid w:val="00EB5BB3"/>
    <w:rsid w:val="00EB5BFA"/>
    <w:rsid w:val="00EB5C34"/>
    <w:rsid w:val="00EB5CD4"/>
    <w:rsid w:val="00EB5D11"/>
    <w:rsid w:val="00EB5D52"/>
    <w:rsid w:val="00EB5D72"/>
    <w:rsid w:val="00EB5DA7"/>
    <w:rsid w:val="00EB5DFC"/>
    <w:rsid w:val="00EB5E4C"/>
    <w:rsid w:val="00EB5F2D"/>
    <w:rsid w:val="00EB5F4D"/>
    <w:rsid w:val="00EB5F6F"/>
    <w:rsid w:val="00EB5F7A"/>
    <w:rsid w:val="00EB5FB8"/>
    <w:rsid w:val="00EB60F8"/>
    <w:rsid w:val="00EB610A"/>
    <w:rsid w:val="00EB611D"/>
    <w:rsid w:val="00EB6162"/>
    <w:rsid w:val="00EB61C7"/>
    <w:rsid w:val="00EB61CE"/>
    <w:rsid w:val="00EB61D4"/>
    <w:rsid w:val="00EB623B"/>
    <w:rsid w:val="00EB6333"/>
    <w:rsid w:val="00EB636F"/>
    <w:rsid w:val="00EB6397"/>
    <w:rsid w:val="00EB639B"/>
    <w:rsid w:val="00EB63A2"/>
    <w:rsid w:val="00EB63D4"/>
    <w:rsid w:val="00EB6434"/>
    <w:rsid w:val="00EB6448"/>
    <w:rsid w:val="00EB644A"/>
    <w:rsid w:val="00EB6488"/>
    <w:rsid w:val="00EB6511"/>
    <w:rsid w:val="00EB6566"/>
    <w:rsid w:val="00EB6579"/>
    <w:rsid w:val="00EB65ED"/>
    <w:rsid w:val="00EB6620"/>
    <w:rsid w:val="00EB6644"/>
    <w:rsid w:val="00EB6683"/>
    <w:rsid w:val="00EB66BC"/>
    <w:rsid w:val="00EB6747"/>
    <w:rsid w:val="00EB68D2"/>
    <w:rsid w:val="00EB69AF"/>
    <w:rsid w:val="00EB6A8D"/>
    <w:rsid w:val="00EB6B00"/>
    <w:rsid w:val="00EB6B01"/>
    <w:rsid w:val="00EB6B69"/>
    <w:rsid w:val="00EB6BD3"/>
    <w:rsid w:val="00EB6CAA"/>
    <w:rsid w:val="00EB6D09"/>
    <w:rsid w:val="00EB6D0E"/>
    <w:rsid w:val="00EB6DBC"/>
    <w:rsid w:val="00EB6DC1"/>
    <w:rsid w:val="00EB6E78"/>
    <w:rsid w:val="00EB6E7B"/>
    <w:rsid w:val="00EB6E97"/>
    <w:rsid w:val="00EB6EA4"/>
    <w:rsid w:val="00EB6F0B"/>
    <w:rsid w:val="00EB6F2A"/>
    <w:rsid w:val="00EB6F79"/>
    <w:rsid w:val="00EB6FD2"/>
    <w:rsid w:val="00EB6FD4"/>
    <w:rsid w:val="00EB70C4"/>
    <w:rsid w:val="00EB71CB"/>
    <w:rsid w:val="00EB7298"/>
    <w:rsid w:val="00EB72A7"/>
    <w:rsid w:val="00EB732D"/>
    <w:rsid w:val="00EB736F"/>
    <w:rsid w:val="00EB738E"/>
    <w:rsid w:val="00EB73D7"/>
    <w:rsid w:val="00EB73F2"/>
    <w:rsid w:val="00EB7406"/>
    <w:rsid w:val="00EB7484"/>
    <w:rsid w:val="00EB753C"/>
    <w:rsid w:val="00EB7682"/>
    <w:rsid w:val="00EB7690"/>
    <w:rsid w:val="00EB76E9"/>
    <w:rsid w:val="00EB76F9"/>
    <w:rsid w:val="00EB7729"/>
    <w:rsid w:val="00EB778D"/>
    <w:rsid w:val="00EB77C6"/>
    <w:rsid w:val="00EB77E5"/>
    <w:rsid w:val="00EB787E"/>
    <w:rsid w:val="00EB7917"/>
    <w:rsid w:val="00EB792B"/>
    <w:rsid w:val="00EB7999"/>
    <w:rsid w:val="00EB7A18"/>
    <w:rsid w:val="00EB7A2D"/>
    <w:rsid w:val="00EB7AAF"/>
    <w:rsid w:val="00EB7B55"/>
    <w:rsid w:val="00EB7C6F"/>
    <w:rsid w:val="00EB7C75"/>
    <w:rsid w:val="00EB7C82"/>
    <w:rsid w:val="00EB7CAB"/>
    <w:rsid w:val="00EB7CCC"/>
    <w:rsid w:val="00EB7D2E"/>
    <w:rsid w:val="00EB7D5C"/>
    <w:rsid w:val="00EB7D78"/>
    <w:rsid w:val="00EB7DEF"/>
    <w:rsid w:val="00EB7E5C"/>
    <w:rsid w:val="00EB7F7D"/>
    <w:rsid w:val="00EC003F"/>
    <w:rsid w:val="00EC00F8"/>
    <w:rsid w:val="00EC0137"/>
    <w:rsid w:val="00EC021F"/>
    <w:rsid w:val="00EC0247"/>
    <w:rsid w:val="00EC0253"/>
    <w:rsid w:val="00EC02DB"/>
    <w:rsid w:val="00EC037C"/>
    <w:rsid w:val="00EC038B"/>
    <w:rsid w:val="00EC03B4"/>
    <w:rsid w:val="00EC03D3"/>
    <w:rsid w:val="00EC046A"/>
    <w:rsid w:val="00EC0475"/>
    <w:rsid w:val="00EC0489"/>
    <w:rsid w:val="00EC0493"/>
    <w:rsid w:val="00EC049D"/>
    <w:rsid w:val="00EC050B"/>
    <w:rsid w:val="00EC057A"/>
    <w:rsid w:val="00EC057D"/>
    <w:rsid w:val="00EC0609"/>
    <w:rsid w:val="00EC0674"/>
    <w:rsid w:val="00EC0685"/>
    <w:rsid w:val="00EC0686"/>
    <w:rsid w:val="00EC0697"/>
    <w:rsid w:val="00EC06A4"/>
    <w:rsid w:val="00EC06E6"/>
    <w:rsid w:val="00EC0721"/>
    <w:rsid w:val="00EC0739"/>
    <w:rsid w:val="00EC0787"/>
    <w:rsid w:val="00EC07F1"/>
    <w:rsid w:val="00EC0838"/>
    <w:rsid w:val="00EC0840"/>
    <w:rsid w:val="00EC086C"/>
    <w:rsid w:val="00EC0889"/>
    <w:rsid w:val="00EC08A5"/>
    <w:rsid w:val="00EC08EF"/>
    <w:rsid w:val="00EC08FF"/>
    <w:rsid w:val="00EC0910"/>
    <w:rsid w:val="00EC09D8"/>
    <w:rsid w:val="00EC09EF"/>
    <w:rsid w:val="00EC09F5"/>
    <w:rsid w:val="00EC09FD"/>
    <w:rsid w:val="00EC0A8D"/>
    <w:rsid w:val="00EC0AFA"/>
    <w:rsid w:val="00EC0B43"/>
    <w:rsid w:val="00EC0BCF"/>
    <w:rsid w:val="00EC0BD3"/>
    <w:rsid w:val="00EC0BE9"/>
    <w:rsid w:val="00EC0C3E"/>
    <w:rsid w:val="00EC0C52"/>
    <w:rsid w:val="00EC0CF9"/>
    <w:rsid w:val="00EC0DA7"/>
    <w:rsid w:val="00EC0DC5"/>
    <w:rsid w:val="00EC0DC7"/>
    <w:rsid w:val="00EC0E6D"/>
    <w:rsid w:val="00EC0EAE"/>
    <w:rsid w:val="00EC0EB2"/>
    <w:rsid w:val="00EC0ECD"/>
    <w:rsid w:val="00EC0ED3"/>
    <w:rsid w:val="00EC0F07"/>
    <w:rsid w:val="00EC0FD0"/>
    <w:rsid w:val="00EC1044"/>
    <w:rsid w:val="00EC10E7"/>
    <w:rsid w:val="00EC1130"/>
    <w:rsid w:val="00EC118D"/>
    <w:rsid w:val="00EC1192"/>
    <w:rsid w:val="00EC1219"/>
    <w:rsid w:val="00EC1225"/>
    <w:rsid w:val="00EC12A7"/>
    <w:rsid w:val="00EC13FF"/>
    <w:rsid w:val="00EC1451"/>
    <w:rsid w:val="00EC147A"/>
    <w:rsid w:val="00EC14BC"/>
    <w:rsid w:val="00EC14C9"/>
    <w:rsid w:val="00EC1582"/>
    <w:rsid w:val="00EC1649"/>
    <w:rsid w:val="00EC16E5"/>
    <w:rsid w:val="00EC171A"/>
    <w:rsid w:val="00EC1730"/>
    <w:rsid w:val="00EC1749"/>
    <w:rsid w:val="00EC17AC"/>
    <w:rsid w:val="00EC17DD"/>
    <w:rsid w:val="00EC1823"/>
    <w:rsid w:val="00EC18B5"/>
    <w:rsid w:val="00EC18BA"/>
    <w:rsid w:val="00EC191A"/>
    <w:rsid w:val="00EC1A59"/>
    <w:rsid w:val="00EC1A84"/>
    <w:rsid w:val="00EC1A87"/>
    <w:rsid w:val="00EC1A8A"/>
    <w:rsid w:val="00EC1AD5"/>
    <w:rsid w:val="00EC1AE9"/>
    <w:rsid w:val="00EC1AF8"/>
    <w:rsid w:val="00EC1B0B"/>
    <w:rsid w:val="00EC1B0F"/>
    <w:rsid w:val="00EC1B4E"/>
    <w:rsid w:val="00EC1B9A"/>
    <w:rsid w:val="00EC1C3D"/>
    <w:rsid w:val="00EC1C3E"/>
    <w:rsid w:val="00EC1C44"/>
    <w:rsid w:val="00EC1C69"/>
    <w:rsid w:val="00EC1CD1"/>
    <w:rsid w:val="00EC1CD8"/>
    <w:rsid w:val="00EC1CEB"/>
    <w:rsid w:val="00EC1D58"/>
    <w:rsid w:val="00EC1D7F"/>
    <w:rsid w:val="00EC1DC8"/>
    <w:rsid w:val="00EC1E46"/>
    <w:rsid w:val="00EC1E59"/>
    <w:rsid w:val="00EC1F04"/>
    <w:rsid w:val="00EC1F56"/>
    <w:rsid w:val="00EC1FA3"/>
    <w:rsid w:val="00EC1FB8"/>
    <w:rsid w:val="00EC2019"/>
    <w:rsid w:val="00EC2195"/>
    <w:rsid w:val="00EC219C"/>
    <w:rsid w:val="00EC221A"/>
    <w:rsid w:val="00EC22EC"/>
    <w:rsid w:val="00EC2300"/>
    <w:rsid w:val="00EC23C8"/>
    <w:rsid w:val="00EC2410"/>
    <w:rsid w:val="00EC245A"/>
    <w:rsid w:val="00EC2462"/>
    <w:rsid w:val="00EC2483"/>
    <w:rsid w:val="00EC24F3"/>
    <w:rsid w:val="00EC2629"/>
    <w:rsid w:val="00EC26B0"/>
    <w:rsid w:val="00EC26C2"/>
    <w:rsid w:val="00EC26F4"/>
    <w:rsid w:val="00EC2744"/>
    <w:rsid w:val="00EC276F"/>
    <w:rsid w:val="00EC2789"/>
    <w:rsid w:val="00EC278C"/>
    <w:rsid w:val="00EC27AB"/>
    <w:rsid w:val="00EC27EA"/>
    <w:rsid w:val="00EC27F6"/>
    <w:rsid w:val="00EC27F8"/>
    <w:rsid w:val="00EC2829"/>
    <w:rsid w:val="00EC2950"/>
    <w:rsid w:val="00EC29A7"/>
    <w:rsid w:val="00EC29B6"/>
    <w:rsid w:val="00EC29B7"/>
    <w:rsid w:val="00EC2B5F"/>
    <w:rsid w:val="00EC2BA6"/>
    <w:rsid w:val="00EC2BC2"/>
    <w:rsid w:val="00EC2C0F"/>
    <w:rsid w:val="00EC2C80"/>
    <w:rsid w:val="00EC2C94"/>
    <w:rsid w:val="00EC2CB7"/>
    <w:rsid w:val="00EC2CB8"/>
    <w:rsid w:val="00EC2D1D"/>
    <w:rsid w:val="00EC2DC3"/>
    <w:rsid w:val="00EC2DCE"/>
    <w:rsid w:val="00EC2E10"/>
    <w:rsid w:val="00EC2E4F"/>
    <w:rsid w:val="00EC2E53"/>
    <w:rsid w:val="00EC2E8E"/>
    <w:rsid w:val="00EC2EAA"/>
    <w:rsid w:val="00EC2F17"/>
    <w:rsid w:val="00EC2F23"/>
    <w:rsid w:val="00EC2F28"/>
    <w:rsid w:val="00EC2F5F"/>
    <w:rsid w:val="00EC2F60"/>
    <w:rsid w:val="00EC3008"/>
    <w:rsid w:val="00EC3143"/>
    <w:rsid w:val="00EC3172"/>
    <w:rsid w:val="00EC317F"/>
    <w:rsid w:val="00EC3193"/>
    <w:rsid w:val="00EC31D0"/>
    <w:rsid w:val="00EC31E4"/>
    <w:rsid w:val="00EC3245"/>
    <w:rsid w:val="00EC337A"/>
    <w:rsid w:val="00EC33FD"/>
    <w:rsid w:val="00EC3439"/>
    <w:rsid w:val="00EC3466"/>
    <w:rsid w:val="00EC347A"/>
    <w:rsid w:val="00EC3512"/>
    <w:rsid w:val="00EC3537"/>
    <w:rsid w:val="00EC3552"/>
    <w:rsid w:val="00EC35B3"/>
    <w:rsid w:val="00EC35DE"/>
    <w:rsid w:val="00EC36E2"/>
    <w:rsid w:val="00EC375E"/>
    <w:rsid w:val="00EC376D"/>
    <w:rsid w:val="00EC3784"/>
    <w:rsid w:val="00EC379B"/>
    <w:rsid w:val="00EC37A5"/>
    <w:rsid w:val="00EC37BB"/>
    <w:rsid w:val="00EC37BD"/>
    <w:rsid w:val="00EC37E4"/>
    <w:rsid w:val="00EC37FE"/>
    <w:rsid w:val="00EC3805"/>
    <w:rsid w:val="00EC3840"/>
    <w:rsid w:val="00EC3847"/>
    <w:rsid w:val="00EC385E"/>
    <w:rsid w:val="00EC38C2"/>
    <w:rsid w:val="00EC38DA"/>
    <w:rsid w:val="00EC39A4"/>
    <w:rsid w:val="00EC39BC"/>
    <w:rsid w:val="00EC3A01"/>
    <w:rsid w:val="00EC3A62"/>
    <w:rsid w:val="00EC3AC1"/>
    <w:rsid w:val="00EC3AF4"/>
    <w:rsid w:val="00EC3B5A"/>
    <w:rsid w:val="00EC3B94"/>
    <w:rsid w:val="00EC3C16"/>
    <w:rsid w:val="00EC3CC4"/>
    <w:rsid w:val="00EC3CDD"/>
    <w:rsid w:val="00EC3CE2"/>
    <w:rsid w:val="00EC3D30"/>
    <w:rsid w:val="00EC3D4B"/>
    <w:rsid w:val="00EC3DE9"/>
    <w:rsid w:val="00EC3E6F"/>
    <w:rsid w:val="00EC3EE5"/>
    <w:rsid w:val="00EC3F53"/>
    <w:rsid w:val="00EC3FB3"/>
    <w:rsid w:val="00EC3FBB"/>
    <w:rsid w:val="00EC3FBF"/>
    <w:rsid w:val="00EC4048"/>
    <w:rsid w:val="00EC404C"/>
    <w:rsid w:val="00EC4079"/>
    <w:rsid w:val="00EC409D"/>
    <w:rsid w:val="00EC41B5"/>
    <w:rsid w:val="00EC41D7"/>
    <w:rsid w:val="00EC41DA"/>
    <w:rsid w:val="00EC41EA"/>
    <w:rsid w:val="00EC425F"/>
    <w:rsid w:val="00EC42E8"/>
    <w:rsid w:val="00EC4312"/>
    <w:rsid w:val="00EC4387"/>
    <w:rsid w:val="00EC43CA"/>
    <w:rsid w:val="00EC4477"/>
    <w:rsid w:val="00EC4652"/>
    <w:rsid w:val="00EC4678"/>
    <w:rsid w:val="00EC4692"/>
    <w:rsid w:val="00EC4695"/>
    <w:rsid w:val="00EC46BD"/>
    <w:rsid w:val="00EC4728"/>
    <w:rsid w:val="00EC4735"/>
    <w:rsid w:val="00EC4794"/>
    <w:rsid w:val="00EC480E"/>
    <w:rsid w:val="00EC4881"/>
    <w:rsid w:val="00EC48E4"/>
    <w:rsid w:val="00EC495F"/>
    <w:rsid w:val="00EC499E"/>
    <w:rsid w:val="00EC49BF"/>
    <w:rsid w:val="00EC49D6"/>
    <w:rsid w:val="00EC4A64"/>
    <w:rsid w:val="00EC4A76"/>
    <w:rsid w:val="00EC4ADA"/>
    <w:rsid w:val="00EC4B2B"/>
    <w:rsid w:val="00EC4B9D"/>
    <w:rsid w:val="00EC4BB2"/>
    <w:rsid w:val="00EC4BB7"/>
    <w:rsid w:val="00EC4BCF"/>
    <w:rsid w:val="00EC4BE8"/>
    <w:rsid w:val="00EC4C5C"/>
    <w:rsid w:val="00EC4C8F"/>
    <w:rsid w:val="00EC4CFF"/>
    <w:rsid w:val="00EC4D12"/>
    <w:rsid w:val="00EC4D7D"/>
    <w:rsid w:val="00EC4DB7"/>
    <w:rsid w:val="00EC4DF2"/>
    <w:rsid w:val="00EC4E3C"/>
    <w:rsid w:val="00EC4ED5"/>
    <w:rsid w:val="00EC4F52"/>
    <w:rsid w:val="00EC4F78"/>
    <w:rsid w:val="00EC4FA1"/>
    <w:rsid w:val="00EC4FE4"/>
    <w:rsid w:val="00EC5091"/>
    <w:rsid w:val="00EC50F5"/>
    <w:rsid w:val="00EC51BA"/>
    <w:rsid w:val="00EC51C7"/>
    <w:rsid w:val="00EC51F8"/>
    <w:rsid w:val="00EC525F"/>
    <w:rsid w:val="00EC5267"/>
    <w:rsid w:val="00EC5289"/>
    <w:rsid w:val="00EC52DD"/>
    <w:rsid w:val="00EC52E2"/>
    <w:rsid w:val="00EC5305"/>
    <w:rsid w:val="00EC5414"/>
    <w:rsid w:val="00EC5438"/>
    <w:rsid w:val="00EC5445"/>
    <w:rsid w:val="00EC54B2"/>
    <w:rsid w:val="00EC54EC"/>
    <w:rsid w:val="00EC5549"/>
    <w:rsid w:val="00EC556C"/>
    <w:rsid w:val="00EC5596"/>
    <w:rsid w:val="00EC55D7"/>
    <w:rsid w:val="00EC5633"/>
    <w:rsid w:val="00EC5670"/>
    <w:rsid w:val="00EC56C1"/>
    <w:rsid w:val="00EC56CF"/>
    <w:rsid w:val="00EC56D2"/>
    <w:rsid w:val="00EC56E4"/>
    <w:rsid w:val="00EC572F"/>
    <w:rsid w:val="00EC5799"/>
    <w:rsid w:val="00EC57F5"/>
    <w:rsid w:val="00EC5865"/>
    <w:rsid w:val="00EC58F6"/>
    <w:rsid w:val="00EC5920"/>
    <w:rsid w:val="00EC598C"/>
    <w:rsid w:val="00EC59B4"/>
    <w:rsid w:val="00EC5AE2"/>
    <w:rsid w:val="00EC5B22"/>
    <w:rsid w:val="00EC5B5D"/>
    <w:rsid w:val="00EC5BDA"/>
    <w:rsid w:val="00EC5C1C"/>
    <w:rsid w:val="00EC5C9A"/>
    <w:rsid w:val="00EC5CC1"/>
    <w:rsid w:val="00EC5CEA"/>
    <w:rsid w:val="00EC5CEC"/>
    <w:rsid w:val="00EC5D10"/>
    <w:rsid w:val="00EC5D12"/>
    <w:rsid w:val="00EC5D73"/>
    <w:rsid w:val="00EC5DD7"/>
    <w:rsid w:val="00EC5E1C"/>
    <w:rsid w:val="00EC5E51"/>
    <w:rsid w:val="00EC5EC0"/>
    <w:rsid w:val="00EC5F1C"/>
    <w:rsid w:val="00EC5F2D"/>
    <w:rsid w:val="00EC5FFB"/>
    <w:rsid w:val="00EC617E"/>
    <w:rsid w:val="00EC61DD"/>
    <w:rsid w:val="00EC6205"/>
    <w:rsid w:val="00EC6234"/>
    <w:rsid w:val="00EC6257"/>
    <w:rsid w:val="00EC6304"/>
    <w:rsid w:val="00EC635B"/>
    <w:rsid w:val="00EC636A"/>
    <w:rsid w:val="00EC6370"/>
    <w:rsid w:val="00EC6378"/>
    <w:rsid w:val="00EC63A5"/>
    <w:rsid w:val="00EC640C"/>
    <w:rsid w:val="00EC64EA"/>
    <w:rsid w:val="00EC64F7"/>
    <w:rsid w:val="00EC6563"/>
    <w:rsid w:val="00EC658E"/>
    <w:rsid w:val="00EC65EE"/>
    <w:rsid w:val="00EC6621"/>
    <w:rsid w:val="00EC6625"/>
    <w:rsid w:val="00EC66CB"/>
    <w:rsid w:val="00EC6712"/>
    <w:rsid w:val="00EC6716"/>
    <w:rsid w:val="00EC67B3"/>
    <w:rsid w:val="00EC67B9"/>
    <w:rsid w:val="00EC67D4"/>
    <w:rsid w:val="00EC67E8"/>
    <w:rsid w:val="00EC6841"/>
    <w:rsid w:val="00EC6880"/>
    <w:rsid w:val="00EC68D4"/>
    <w:rsid w:val="00EC6984"/>
    <w:rsid w:val="00EC69C9"/>
    <w:rsid w:val="00EC69D6"/>
    <w:rsid w:val="00EC6A03"/>
    <w:rsid w:val="00EC6A7E"/>
    <w:rsid w:val="00EC6A9F"/>
    <w:rsid w:val="00EC6B5C"/>
    <w:rsid w:val="00EC6B92"/>
    <w:rsid w:val="00EC6BC2"/>
    <w:rsid w:val="00EC6BC6"/>
    <w:rsid w:val="00EC6C0F"/>
    <w:rsid w:val="00EC6C2A"/>
    <w:rsid w:val="00EC6C89"/>
    <w:rsid w:val="00EC6CF0"/>
    <w:rsid w:val="00EC6D7D"/>
    <w:rsid w:val="00EC6D9F"/>
    <w:rsid w:val="00EC6E4D"/>
    <w:rsid w:val="00EC6F1E"/>
    <w:rsid w:val="00EC6FC1"/>
    <w:rsid w:val="00EC7075"/>
    <w:rsid w:val="00EC7096"/>
    <w:rsid w:val="00EC70B6"/>
    <w:rsid w:val="00EC70C9"/>
    <w:rsid w:val="00EC712F"/>
    <w:rsid w:val="00EC71C1"/>
    <w:rsid w:val="00EC720A"/>
    <w:rsid w:val="00EC7246"/>
    <w:rsid w:val="00EC7249"/>
    <w:rsid w:val="00EC725E"/>
    <w:rsid w:val="00EC72E5"/>
    <w:rsid w:val="00EC7336"/>
    <w:rsid w:val="00EC74B7"/>
    <w:rsid w:val="00EC74E5"/>
    <w:rsid w:val="00EC74EC"/>
    <w:rsid w:val="00EC7504"/>
    <w:rsid w:val="00EC7511"/>
    <w:rsid w:val="00EC755E"/>
    <w:rsid w:val="00EC7566"/>
    <w:rsid w:val="00EC75E3"/>
    <w:rsid w:val="00EC75E8"/>
    <w:rsid w:val="00EC75F4"/>
    <w:rsid w:val="00EC76EF"/>
    <w:rsid w:val="00EC7732"/>
    <w:rsid w:val="00EC7735"/>
    <w:rsid w:val="00EC773B"/>
    <w:rsid w:val="00EC7798"/>
    <w:rsid w:val="00EC77F3"/>
    <w:rsid w:val="00EC77F4"/>
    <w:rsid w:val="00EC7814"/>
    <w:rsid w:val="00EC7879"/>
    <w:rsid w:val="00EC7888"/>
    <w:rsid w:val="00EC7890"/>
    <w:rsid w:val="00EC7910"/>
    <w:rsid w:val="00EC7912"/>
    <w:rsid w:val="00EC7962"/>
    <w:rsid w:val="00EC799B"/>
    <w:rsid w:val="00EC79D6"/>
    <w:rsid w:val="00EC7B04"/>
    <w:rsid w:val="00EC7B2C"/>
    <w:rsid w:val="00EC7B59"/>
    <w:rsid w:val="00EC7BA2"/>
    <w:rsid w:val="00EC7C5D"/>
    <w:rsid w:val="00EC7C96"/>
    <w:rsid w:val="00EC7CC6"/>
    <w:rsid w:val="00EC7CDB"/>
    <w:rsid w:val="00EC7D27"/>
    <w:rsid w:val="00EC7D50"/>
    <w:rsid w:val="00EC7E26"/>
    <w:rsid w:val="00EC7E87"/>
    <w:rsid w:val="00EC7F05"/>
    <w:rsid w:val="00EC7F3A"/>
    <w:rsid w:val="00EC7F3E"/>
    <w:rsid w:val="00EC7FD3"/>
    <w:rsid w:val="00ED0046"/>
    <w:rsid w:val="00ED00EB"/>
    <w:rsid w:val="00ED010D"/>
    <w:rsid w:val="00ED0132"/>
    <w:rsid w:val="00ED018C"/>
    <w:rsid w:val="00ED0217"/>
    <w:rsid w:val="00ED0239"/>
    <w:rsid w:val="00ED028E"/>
    <w:rsid w:val="00ED02C3"/>
    <w:rsid w:val="00ED031E"/>
    <w:rsid w:val="00ED03E0"/>
    <w:rsid w:val="00ED03F5"/>
    <w:rsid w:val="00ED03FB"/>
    <w:rsid w:val="00ED0422"/>
    <w:rsid w:val="00ED0466"/>
    <w:rsid w:val="00ED0470"/>
    <w:rsid w:val="00ED05B8"/>
    <w:rsid w:val="00ED05E6"/>
    <w:rsid w:val="00ED0689"/>
    <w:rsid w:val="00ED06F7"/>
    <w:rsid w:val="00ED070C"/>
    <w:rsid w:val="00ED0720"/>
    <w:rsid w:val="00ED0723"/>
    <w:rsid w:val="00ED083F"/>
    <w:rsid w:val="00ED094E"/>
    <w:rsid w:val="00ED095E"/>
    <w:rsid w:val="00ED0994"/>
    <w:rsid w:val="00ED09B3"/>
    <w:rsid w:val="00ED09CE"/>
    <w:rsid w:val="00ED09F4"/>
    <w:rsid w:val="00ED0A61"/>
    <w:rsid w:val="00ED0A89"/>
    <w:rsid w:val="00ED0AA8"/>
    <w:rsid w:val="00ED0B0B"/>
    <w:rsid w:val="00ED0B45"/>
    <w:rsid w:val="00ED0B47"/>
    <w:rsid w:val="00ED0BB4"/>
    <w:rsid w:val="00ED0C50"/>
    <w:rsid w:val="00ED0CCC"/>
    <w:rsid w:val="00ED0CD6"/>
    <w:rsid w:val="00ED0CFA"/>
    <w:rsid w:val="00ED0DC8"/>
    <w:rsid w:val="00ED0DDC"/>
    <w:rsid w:val="00ED0E8F"/>
    <w:rsid w:val="00ED0EAE"/>
    <w:rsid w:val="00ED0EF4"/>
    <w:rsid w:val="00ED0F00"/>
    <w:rsid w:val="00ED0F42"/>
    <w:rsid w:val="00ED1016"/>
    <w:rsid w:val="00ED103B"/>
    <w:rsid w:val="00ED106F"/>
    <w:rsid w:val="00ED1091"/>
    <w:rsid w:val="00ED10A1"/>
    <w:rsid w:val="00ED1107"/>
    <w:rsid w:val="00ED11C7"/>
    <w:rsid w:val="00ED1228"/>
    <w:rsid w:val="00ED1282"/>
    <w:rsid w:val="00ED12AF"/>
    <w:rsid w:val="00ED1340"/>
    <w:rsid w:val="00ED135F"/>
    <w:rsid w:val="00ED13A6"/>
    <w:rsid w:val="00ED13DD"/>
    <w:rsid w:val="00ED1443"/>
    <w:rsid w:val="00ED1452"/>
    <w:rsid w:val="00ED1458"/>
    <w:rsid w:val="00ED1487"/>
    <w:rsid w:val="00ED1497"/>
    <w:rsid w:val="00ED14D5"/>
    <w:rsid w:val="00ED1511"/>
    <w:rsid w:val="00ED1554"/>
    <w:rsid w:val="00ED16E5"/>
    <w:rsid w:val="00ED1753"/>
    <w:rsid w:val="00ED1785"/>
    <w:rsid w:val="00ED17CF"/>
    <w:rsid w:val="00ED18B0"/>
    <w:rsid w:val="00ED18F8"/>
    <w:rsid w:val="00ED1922"/>
    <w:rsid w:val="00ED1938"/>
    <w:rsid w:val="00ED19F2"/>
    <w:rsid w:val="00ED19F3"/>
    <w:rsid w:val="00ED1AA2"/>
    <w:rsid w:val="00ED1AC7"/>
    <w:rsid w:val="00ED1B5C"/>
    <w:rsid w:val="00ED1BAD"/>
    <w:rsid w:val="00ED1C2F"/>
    <w:rsid w:val="00ED1C65"/>
    <w:rsid w:val="00ED1D90"/>
    <w:rsid w:val="00ED1D98"/>
    <w:rsid w:val="00ED1DA0"/>
    <w:rsid w:val="00ED1E0C"/>
    <w:rsid w:val="00ED1E89"/>
    <w:rsid w:val="00ED1F93"/>
    <w:rsid w:val="00ED2053"/>
    <w:rsid w:val="00ED20C6"/>
    <w:rsid w:val="00ED20CF"/>
    <w:rsid w:val="00ED2169"/>
    <w:rsid w:val="00ED21A3"/>
    <w:rsid w:val="00ED21AE"/>
    <w:rsid w:val="00ED2202"/>
    <w:rsid w:val="00ED2257"/>
    <w:rsid w:val="00ED229D"/>
    <w:rsid w:val="00ED22A1"/>
    <w:rsid w:val="00ED22F7"/>
    <w:rsid w:val="00ED2356"/>
    <w:rsid w:val="00ED2382"/>
    <w:rsid w:val="00ED2391"/>
    <w:rsid w:val="00ED23D1"/>
    <w:rsid w:val="00ED2468"/>
    <w:rsid w:val="00ED249F"/>
    <w:rsid w:val="00ED24A7"/>
    <w:rsid w:val="00ED24B5"/>
    <w:rsid w:val="00ED24F9"/>
    <w:rsid w:val="00ED2534"/>
    <w:rsid w:val="00ED2546"/>
    <w:rsid w:val="00ED2558"/>
    <w:rsid w:val="00ED258C"/>
    <w:rsid w:val="00ED25F6"/>
    <w:rsid w:val="00ED2654"/>
    <w:rsid w:val="00ED26F9"/>
    <w:rsid w:val="00ED2707"/>
    <w:rsid w:val="00ED27C8"/>
    <w:rsid w:val="00ED282E"/>
    <w:rsid w:val="00ED285A"/>
    <w:rsid w:val="00ED288F"/>
    <w:rsid w:val="00ED2995"/>
    <w:rsid w:val="00ED29E3"/>
    <w:rsid w:val="00ED2ACC"/>
    <w:rsid w:val="00ED2ACD"/>
    <w:rsid w:val="00ED2AF0"/>
    <w:rsid w:val="00ED2BA1"/>
    <w:rsid w:val="00ED2C29"/>
    <w:rsid w:val="00ED2C75"/>
    <w:rsid w:val="00ED2D54"/>
    <w:rsid w:val="00ED2E0C"/>
    <w:rsid w:val="00ED2E47"/>
    <w:rsid w:val="00ED2E48"/>
    <w:rsid w:val="00ED2E4C"/>
    <w:rsid w:val="00ED2E50"/>
    <w:rsid w:val="00ED2ED1"/>
    <w:rsid w:val="00ED2EFF"/>
    <w:rsid w:val="00ED2F3E"/>
    <w:rsid w:val="00ED2F67"/>
    <w:rsid w:val="00ED2FB5"/>
    <w:rsid w:val="00ED2FCD"/>
    <w:rsid w:val="00ED2FCE"/>
    <w:rsid w:val="00ED2FD1"/>
    <w:rsid w:val="00ED3003"/>
    <w:rsid w:val="00ED3061"/>
    <w:rsid w:val="00ED3079"/>
    <w:rsid w:val="00ED30AD"/>
    <w:rsid w:val="00ED30FE"/>
    <w:rsid w:val="00ED31C6"/>
    <w:rsid w:val="00ED32C0"/>
    <w:rsid w:val="00ED3304"/>
    <w:rsid w:val="00ED331B"/>
    <w:rsid w:val="00ED335F"/>
    <w:rsid w:val="00ED3396"/>
    <w:rsid w:val="00ED33F5"/>
    <w:rsid w:val="00ED340A"/>
    <w:rsid w:val="00ED3415"/>
    <w:rsid w:val="00ED34C9"/>
    <w:rsid w:val="00ED3509"/>
    <w:rsid w:val="00ED3545"/>
    <w:rsid w:val="00ED3563"/>
    <w:rsid w:val="00ED3593"/>
    <w:rsid w:val="00ED35DA"/>
    <w:rsid w:val="00ED35E6"/>
    <w:rsid w:val="00ED364A"/>
    <w:rsid w:val="00ED3650"/>
    <w:rsid w:val="00ED36B6"/>
    <w:rsid w:val="00ED36F8"/>
    <w:rsid w:val="00ED3785"/>
    <w:rsid w:val="00ED381D"/>
    <w:rsid w:val="00ED3881"/>
    <w:rsid w:val="00ED38B8"/>
    <w:rsid w:val="00ED38BD"/>
    <w:rsid w:val="00ED38EF"/>
    <w:rsid w:val="00ED3971"/>
    <w:rsid w:val="00ED39A7"/>
    <w:rsid w:val="00ED3A0B"/>
    <w:rsid w:val="00ED3AA8"/>
    <w:rsid w:val="00ED3ADC"/>
    <w:rsid w:val="00ED3AFB"/>
    <w:rsid w:val="00ED3B1F"/>
    <w:rsid w:val="00ED3B61"/>
    <w:rsid w:val="00ED3BF2"/>
    <w:rsid w:val="00ED3BFF"/>
    <w:rsid w:val="00ED3C61"/>
    <w:rsid w:val="00ED3C7E"/>
    <w:rsid w:val="00ED3CD9"/>
    <w:rsid w:val="00ED3D4F"/>
    <w:rsid w:val="00ED3D51"/>
    <w:rsid w:val="00ED3D6E"/>
    <w:rsid w:val="00ED3D92"/>
    <w:rsid w:val="00ED3DE1"/>
    <w:rsid w:val="00ED3E98"/>
    <w:rsid w:val="00ED3EB4"/>
    <w:rsid w:val="00ED3F46"/>
    <w:rsid w:val="00ED3F55"/>
    <w:rsid w:val="00ED3F9D"/>
    <w:rsid w:val="00ED3FA8"/>
    <w:rsid w:val="00ED4045"/>
    <w:rsid w:val="00ED41BB"/>
    <w:rsid w:val="00ED4218"/>
    <w:rsid w:val="00ED42B9"/>
    <w:rsid w:val="00ED42DF"/>
    <w:rsid w:val="00ED42EE"/>
    <w:rsid w:val="00ED4456"/>
    <w:rsid w:val="00ED44CA"/>
    <w:rsid w:val="00ED44F7"/>
    <w:rsid w:val="00ED453D"/>
    <w:rsid w:val="00ED45B5"/>
    <w:rsid w:val="00ED45CD"/>
    <w:rsid w:val="00ED45D7"/>
    <w:rsid w:val="00ED4630"/>
    <w:rsid w:val="00ED469E"/>
    <w:rsid w:val="00ED46AB"/>
    <w:rsid w:val="00ED46C6"/>
    <w:rsid w:val="00ED46D9"/>
    <w:rsid w:val="00ED479C"/>
    <w:rsid w:val="00ED4806"/>
    <w:rsid w:val="00ED4880"/>
    <w:rsid w:val="00ED4892"/>
    <w:rsid w:val="00ED4941"/>
    <w:rsid w:val="00ED4986"/>
    <w:rsid w:val="00ED49DE"/>
    <w:rsid w:val="00ED4A2A"/>
    <w:rsid w:val="00ED4A4E"/>
    <w:rsid w:val="00ED4A9B"/>
    <w:rsid w:val="00ED4B73"/>
    <w:rsid w:val="00ED4B9C"/>
    <w:rsid w:val="00ED4C1E"/>
    <w:rsid w:val="00ED4C3F"/>
    <w:rsid w:val="00ED4C8C"/>
    <w:rsid w:val="00ED4CA8"/>
    <w:rsid w:val="00ED4D26"/>
    <w:rsid w:val="00ED4D7F"/>
    <w:rsid w:val="00ED4DE7"/>
    <w:rsid w:val="00ED4E9E"/>
    <w:rsid w:val="00ED4EC4"/>
    <w:rsid w:val="00ED4FC6"/>
    <w:rsid w:val="00ED50EE"/>
    <w:rsid w:val="00ED5151"/>
    <w:rsid w:val="00ED515C"/>
    <w:rsid w:val="00ED518F"/>
    <w:rsid w:val="00ED51AD"/>
    <w:rsid w:val="00ED522B"/>
    <w:rsid w:val="00ED524A"/>
    <w:rsid w:val="00ED5267"/>
    <w:rsid w:val="00ED52EF"/>
    <w:rsid w:val="00ED5343"/>
    <w:rsid w:val="00ED543E"/>
    <w:rsid w:val="00ED545B"/>
    <w:rsid w:val="00ED5466"/>
    <w:rsid w:val="00ED5488"/>
    <w:rsid w:val="00ED54A9"/>
    <w:rsid w:val="00ED55F5"/>
    <w:rsid w:val="00ED5641"/>
    <w:rsid w:val="00ED5654"/>
    <w:rsid w:val="00ED5710"/>
    <w:rsid w:val="00ED576D"/>
    <w:rsid w:val="00ED5893"/>
    <w:rsid w:val="00ED59E2"/>
    <w:rsid w:val="00ED5A88"/>
    <w:rsid w:val="00ED5AC4"/>
    <w:rsid w:val="00ED5B27"/>
    <w:rsid w:val="00ED5B64"/>
    <w:rsid w:val="00ED5B90"/>
    <w:rsid w:val="00ED5BCE"/>
    <w:rsid w:val="00ED5C58"/>
    <w:rsid w:val="00ED5C82"/>
    <w:rsid w:val="00ED5C97"/>
    <w:rsid w:val="00ED5CA2"/>
    <w:rsid w:val="00ED5DA7"/>
    <w:rsid w:val="00ED5DF0"/>
    <w:rsid w:val="00ED5DF4"/>
    <w:rsid w:val="00ED5E0D"/>
    <w:rsid w:val="00ED5EEE"/>
    <w:rsid w:val="00ED5EF9"/>
    <w:rsid w:val="00ED5F3B"/>
    <w:rsid w:val="00ED5F77"/>
    <w:rsid w:val="00ED5FD9"/>
    <w:rsid w:val="00ED5FDD"/>
    <w:rsid w:val="00ED5FEC"/>
    <w:rsid w:val="00ED6019"/>
    <w:rsid w:val="00ED6022"/>
    <w:rsid w:val="00ED603F"/>
    <w:rsid w:val="00ED605A"/>
    <w:rsid w:val="00ED6074"/>
    <w:rsid w:val="00ED61DD"/>
    <w:rsid w:val="00ED621E"/>
    <w:rsid w:val="00ED6274"/>
    <w:rsid w:val="00ED62C2"/>
    <w:rsid w:val="00ED62F7"/>
    <w:rsid w:val="00ED6345"/>
    <w:rsid w:val="00ED6348"/>
    <w:rsid w:val="00ED63B7"/>
    <w:rsid w:val="00ED6443"/>
    <w:rsid w:val="00ED6541"/>
    <w:rsid w:val="00ED6559"/>
    <w:rsid w:val="00ED6566"/>
    <w:rsid w:val="00ED65B4"/>
    <w:rsid w:val="00ED6645"/>
    <w:rsid w:val="00ED666A"/>
    <w:rsid w:val="00ED673B"/>
    <w:rsid w:val="00ED67A2"/>
    <w:rsid w:val="00ED67D9"/>
    <w:rsid w:val="00ED67E9"/>
    <w:rsid w:val="00ED6821"/>
    <w:rsid w:val="00ED6837"/>
    <w:rsid w:val="00ED68A3"/>
    <w:rsid w:val="00ED68B1"/>
    <w:rsid w:val="00ED68CD"/>
    <w:rsid w:val="00ED69BC"/>
    <w:rsid w:val="00ED6A13"/>
    <w:rsid w:val="00ED6A5F"/>
    <w:rsid w:val="00ED6A90"/>
    <w:rsid w:val="00ED6AB1"/>
    <w:rsid w:val="00ED6B24"/>
    <w:rsid w:val="00ED6BDC"/>
    <w:rsid w:val="00ED6BEA"/>
    <w:rsid w:val="00ED6C3B"/>
    <w:rsid w:val="00ED6C5F"/>
    <w:rsid w:val="00ED6C62"/>
    <w:rsid w:val="00ED6CBB"/>
    <w:rsid w:val="00ED6D16"/>
    <w:rsid w:val="00ED6D63"/>
    <w:rsid w:val="00ED6D67"/>
    <w:rsid w:val="00ED6DBA"/>
    <w:rsid w:val="00ED6DDA"/>
    <w:rsid w:val="00ED6DEC"/>
    <w:rsid w:val="00ED6E07"/>
    <w:rsid w:val="00ED6E5A"/>
    <w:rsid w:val="00ED6F0A"/>
    <w:rsid w:val="00ED6F7A"/>
    <w:rsid w:val="00ED6FB7"/>
    <w:rsid w:val="00ED6FC6"/>
    <w:rsid w:val="00ED6FEF"/>
    <w:rsid w:val="00ED704F"/>
    <w:rsid w:val="00ED7102"/>
    <w:rsid w:val="00ED7105"/>
    <w:rsid w:val="00ED7117"/>
    <w:rsid w:val="00ED7181"/>
    <w:rsid w:val="00ED72FF"/>
    <w:rsid w:val="00ED7353"/>
    <w:rsid w:val="00ED737B"/>
    <w:rsid w:val="00ED73CC"/>
    <w:rsid w:val="00ED740C"/>
    <w:rsid w:val="00ED7441"/>
    <w:rsid w:val="00ED7481"/>
    <w:rsid w:val="00ED748C"/>
    <w:rsid w:val="00ED74EC"/>
    <w:rsid w:val="00ED769A"/>
    <w:rsid w:val="00ED7729"/>
    <w:rsid w:val="00ED773B"/>
    <w:rsid w:val="00ED777F"/>
    <w:rsid w:val="00ED77D0"/>
    <w:rsid w:val="00ED77DF"/>
    <w:rsid w:val="00ED7808"/>
    <w:rsid w:val="00ED7818"/>
    <w:rsid w:val="00ED7864"/>
    <w:rsid w:val="00ED790D"/>
    <w:rsid w:val="00ED7932"/>
    <w:rsid w:val="00ED7988"/>
    <w:rsid w:val="00ED7A09"/>
    <w:rsid w:val="00ED7A18"/>
    <w:rsid w:val="00ED7AE4"/>
    <w:rsid w:val="00ED7B04"/>
    <w:rsid w:val="00ED7B2F"/>
    <w:rsid w:val="00ED7B3F"/>
    <w:rsid w:val="00ED7B8A"/>
    <w:rsid w:val="00ED7C6C"/>
    <w:rsid w:val="00ED7C8B"/>
    <w:rsid w:val="00ED7CBA"/>
    <w:rsid w:val="00ED7D84"/>
    <w:rsid w:val="00ED7E40"/>
    <w:rsid w:val="00ED7E44"/>
    <w:rsid w:val="00ED7EA1"/>
    <w:rsid w:val="00ED7ED9"/>
    <w:rsid w:val="00ED7F0E"/>
    <w:rsid w:val="00ED7F6C"/>
    <w:rsid w:val="00ED7F73"/>
    <w:rsid w:val="00ED7F80"/>
    <w:rsid w:val="00ED7FA6"/>
    <w:rsid w:val="00ED7FAE"/>
    <w:rsid w:val="00ED7FBA"/>
    <w:rsid w:val="00ED877A"/>
    <w:rsid w:val="00EE01F1"/>
    <w:rsid w:val="00EE02E4"/>
    <w:rsid w:val="00EE02F6"/>
    <w:rsid w:val="00EE0364"/>
    <w:rsid w:val="00EE03C2"/>
    <w:rsid w:val="00EE044A"/>
    <w:rsid w:val="00EE0465"/>
    <w:rsid w:val="00EE04B6"/>
    <w:rsid w:val="00EE04B8"/>
    <w:rsid w:val="00EE0537"/>
    <w:rsid w:val="00EE0567"/>
    <w:rsid w:val="00EE0588"/>
    <w:rsid w:val="00EE05A2"/>
    <w:rsid w:val="00EE05CF"/>
    <w:rsid w:val="00EE0689"/>
    <w:rsid w:val="00EE06D8"/>
    <w:rsid w:val="00EE0729"/>
    <w:rsid w:val="00EE0751"/>
    <w:rsid w:val="00EE07DC"/>
    <w:rsid w:val="00EE07DE"/>
    <w:rsid w:val="00EE0832"/>
    <w:rsid w:val="00EE0837"/>
    <w:rsid w:val="00EE083D"/>
    <w:rsid w:val="00EE08F1"/>
    <w:rsid w:val="00EE0938"/>
    <w:rsid w:val="00EE0977"/>
    <w:rsid w:val="00EE0989"/>
    <w:rsid w:val="00EE0A2E"/>
    <w:rsid w:val="00EE0A40"/>
    <w:rsid w:val="00EE0A8F"/>
    <w:rsid w:val="00EE0AAC"/>
    <w:rsid w:val="00EE0AE5"/>
    <w:rsid w:val="00EE0BBE"/>
    <w:rsid w:val="00EE0C34"/>
    <w:rsid w:val="00EE0CB2"/>
    <w:rsid w:val="00EE0D2E"/>
    <w:rsid w:val="00EE0D34"/>
    <w:rsid w:val="00EE0D58"/>
    <w:rsid w:val="00EE0D83"/>
    <w:rsid w:val="00EE0DA8"/>
    <w:rsid w:val="00EE0DAA"/>
    <w:rsid w:val="00EE0DB9"/>
    <w:rsid w:val="00EE0FA3"/>
    <w:rsid w:val="00EE0FAC"/>
    <w:rsid w:val="00EE0FB7"/>
    <w:rsid w:val="00EE0FB9"/>
    <w:rsid w:val="00EE1077"/>
    <w:rsid w:val="00EE10B2"/>
    <w:rsid w:val="00EE10CE"/>
    <w:rsid w:val="00EE10E3"/>
    <w:rsid w:val="00EE114E"/>
    <w:rsid w:val="00EE11BD"/>
    <w:rsid w:val="00EE11D2"/>
    <w:rsid w:val="00EE11D8"/>
    <w:rsid w:val="00EE11DB"/>
    <w:rsid w:val="00EE1251"/>
    <w:rsid w:val="00EE1342"/>
    <w:rsid w:val="00EE1369"/>
    <w:rsid w:val="00EE13A7"/>
    <w:rsid w:val="00EE13BC"/>
    <w:rsid w:val="00EE1401"/>
    <w:rsid w:val="00EE140B"/>
    <w:rsid w:val="00EE1465"/>
    <w:rsid w:val="00EE157E"/>
    <w:rsid w:val="00EE15C5"/>
    <w:rsid w:val="00EE15C6"/>
    <w:rsid w:val="00EE15DD"/>
    <w:rsid w:val="00EE1657"/>
    <w:rsid w:val="00EE1692"/>
    <w:rsid w:val="00EE1694"/>
    <w:rsid w:val="00EE1747"/>
    <w:rsid w:val="00EE17DA"/>
    <w:rsid w:val="00EE1856"/>
    <w:rsid w:val="00EE18B3"/>
    <w:rsid w:val="00EE18C7"/>
    <w:rsid w:val="00EE18D0"/>
    <w:rsid w:val="00EE1A92"/>
    <w:rsid w:val="00EE1AD5"/>
    <w:rsid w:val="00EE1B45"/>
    <w:rsid w:val="00EE1BC8"/>
    <w:rsid w:val="00EE1BD9"/>
    <w:rsid w:val="00EE1C35"/>
    <w:rsid w:val="00EE1CE5"/>
    <w:rsid w:val="00EE1D4A"/>
    <w:rsid w:val="00EE1DD9"/>
    <w:rsid w:val="00EE1DEC"/>
    <w:rsid w:val="00EE1E4C"/>
    <w:rsid w:val="00EE1E75"/>
    <w:rsid w:val="00EE1EA8"/>
    <w:rsid w:val="00EE1ED4"/>
    <w:rsid w:val="00EE1F41"/>
    <w:rsid w:val="00EE1F94"/>
    <w:rsid w:val="00EE1FA4"/>
    <w:rsid w:val="00EE1FAC"/>
    <w:rsid w:val="00EE1FE3"/>
    <w:rsid w:val="00EE201B"/>
    <w:rsid w:val="00EE2054"/>
    <w:rsid w:val="00EE207C"/>
    <w:rsid w:val="00EE20D0"/>
    <w:rsid w:val="00EE20D9"/>
    <w:rsid w:val="00EE214C"/>
    <w:rsid w:val="00EE215E"/>
    <w:rsid w:val="00EE2168"/>
    <w:rsid w:val="00EE216F"/>
    <w:rsid w:val="00EE217D"/>
    <w:rsid w:val="00EE2180"/>
    <w:rsid w:val="00EE2183"/>
    <w:rsid w:val="00EE219E"/>
    <w:rsid w:val="00EE21DE"/>
    <w:rsid w:val="00EE2235"/>
    <w:rsid w:val="00EE2286"/>
    <w:rsid w:val="00EE22BE"/>
    <w:rsid w:val="00EE23CB"/>
    <w:rsid w:val="00EE245B"/>
    <w:rsid w:val="00EE2561"/>
    <w:rsid w:val="00EE25A0"/>
    <w:rsid w:val="00EE25A3"/>
    <w:rsid w:val="00EE25C9"/>
    <w:rsid w:val="00EE2643"/>
    <w:rsid w:val="00EE267E"/>
    <w:rsid w:val="00EE2681"/>
    <w:rsid w:val="00EE26F4"/>
    <w:rsid w:val="00EE2745"/>
    <w:rsid w:val="00EE274F"/>
    <w:rsid w:val="00EE27BE"/>
    <w:rsid w:val="00EE2879"/>
    <w:rsid w:val="00EE288A"/>
    <w:rsid w:val="00EE2939"/>
    <w:rsid w:val="00EE293F"/>
    <w:rsid w:val="00EE2986"/>
    <w:rsid w:val="00EE298B"/>
    <w:rsid w:val="00EE29EF"/>
    <w:rsid w:val="00EE2A00"/>
    <w:rsid w:val="00EE2A99"/>
    <w:rsid w:val="00EE2ACD"/>
    <w:rsid w:val="00EE2AEF"/>
    <w:rsid w:val="00EE2B41"/>
    <w:rsid w:val="00EE2B4B"/>
    <w:rsid w:val="00EE2B5B"/>
    <w:rsid w:val="00EE2BD5"/>
    <w:rsid w:val="00EE2BE0"/>
    <w:rsid w:val="00EE2CA8"/>
    <w:rsid w:val="00EE2D6E"/>
    <w:rsid w:val="00EE2D94"/>
    <w:rsid w:val="00EE2E35"/>
    <w:rsid w:val="00EE2E73"/>
    <w:rsid w:val="00EE2E77"/>
    <w:rsid w:val="00EE2F50"/>
    <w:rsid w:val="00EE2F55"/>
    <w:rsid w:val="00EE2FE7"/>
    <w:rsid w:val="00EE30A5"/>
    <w:rsid w:val="00EE316F"/>
    <w:rsid w:val="00EE3215"/>
    <w:rsid w:val="00EE326B"/>
    <w:rsid w:val="00EE328E"/>
    <w:rsid w:val="00EE3347"/>
    <w:rsid w:val="00EE344A"/>
    <w:rsid w:val="00EE354F"/>
    <w:rsid w:val="00EE35C3"/>
    <w:rsid w:val="00EE36D2"/>
    <w:rsid w:val="00EE36E7"/>
    <w:rsid w:val="00EE370A"/>
    <w:rsid w:val="00EE3726"/>
    <w:rsid w:val="00EE37E2"/>
    <w:rsid w:val="00EE37E5"/>
    <w:rsid w:val="00EE37FD"/>
    <w:rsid w:val="00EE382F"/>
    <w:rsid w:val="00EE3870"/>
    <w:rsid w:val="00EE38AB"/>
    <w:rsid w:val="00EE38C9"/>
    <w:rsid w:val="00EE399E"/>
    <w:rsid w:val="00EE39F7"/>
    <w:rsid w:val="00EE3A83"/>
    <w:rsid w:val="00EE3ABC"/>
    <w:rsid w:val="00EE3AE6"/>
    <w:rsid w:val="00EE3B52"/>
    <w:rsid w:val="00EE3BB5"/>
    <w:rsid w:val="00EE3BBB"/>
    <w:rsid w:val="00EE3BE5"/>
    <w:rsid w:val="00EE3BE8"/>
    <w:rsid w:val="00EE3C28"/>
    <w:rsid w:val="00EE3C41"/>
    <w:rsid w:val="00EE3C68"/>
    <w:rsid w:val="00EE3CAB"/>
    <w:rsid w:val="00EE3D43"/>
    <w:rsid w:val="00EE3E1A"/>
    <w:rsid w:val="00EE3E40"/>
    <w:rsid w:val="00EE3E42"/>
    <w:rsid w:val="00EE3E68"/>
    <w:rsid w:val="00EE3E69"/>
    <w:rsid w:val="00EE3ED0"/>
    <w:rsid w:val="00EE3EFB"/>
    <w:rsid w:val="00EE3F78"/>
    <w:rsid w:val="00EE4028"/>
    <w:rsid w:val="00EE402A"/>
    <w:rsid w:val="00EE409A"/>
    <w:rsid w:val="00EE40BB"/>
    <w:rsid w:val="00EE40D2"/>
    <w:rsid w:val="00EE40EC"/>
    <w:rsid w:val="00EE410F"/>
    <w:rsid w:val="00EE4124"/>
    <w:rsid w:val="00EE4127"/>
    <w:rsid w:val="00EE414D"/>
    <w:rsid w:val="00EE41E8"/>
    <w:rsid w:val="00EE4292"/>
    <w:rsid w:val="00EE439A"/>
    <w:rsid w:val="00EE43BF"/>
    <w:rsid w:val="00EE4453"/>
    <w:rsid w:val="00EE445F"/>
    <w:rsid w:val="00EE446C"/>
    <w:rsid w:val="00EE44D9"/>
    <w:rsid w:val="00EE4550"/>
    <w:rsid w:val="00EE455F"/>
    <w:rsid w:val="00EE45B7"/>
    <w:rsid w:val="00EE4647"/>
    <w:rsid w:val="00EE465B"/>
    <w:rsid w:val="00EE465E"/>
    <w:rsid w:val="00EE4785"/>
    <w:rsid w:val="00EE4792"/>
    <w:rsid w:val="00EE479C"/>
    <w:rsid w:val="00EE47AF"/>
    <w:rsid w:val="00EE4811"/>
    <w:rsid w:val="00EE481C"/>
    <w:rsid w:val="00EE4842"/>
    <w:rsid w:val="00EE4851"/>
    <w:rsid w:val="00EE49B3"/>
    <w:rsid w:val="00EE49EB"/>
    <w:rsid w:val="00EE4A37"/>
    <w:rsid w:val="00EE4A4C"/>
    <w:rsid w:val="00EE4A52"/>
    <w:rsid w:val="00EE4A6D"/>
    <w:rsid w:val="00EE4A93"/>
    <w:rsid w:val="00EE4AF2"/>
    <w:rsid w:val="00EE4AF4"/>
    <w:rsid w:val="00EE4B25"/>
    <w:rsid w:val="00EE4BFD"/>
    <w:rsid w:val="00EE4C0E"/>
    <w:rsid w:val="00EE4C34"/>
    <w:rsid w:val="00EE4CE5"/>
    <w:rsid w:val="00EE4CF7"/>
    <w:rsid w:val="00EE4D3E"/>
    <w:rsid w:val="00EE4D76"/>
    <w:rsid w:val="00EE4DA6"/>
    <w:rsid w:val="00EE4E14"/>
    <w:rsid w:val="00EE4E78"/>
    <w:rsid w:val="00EE4E7C"/>
    <w:rsid w:val="00EE4F5E"/>
    <w:rsid w:val="00EE510F"/>
    <w:rsid w:val="00EE5117"/>
    <w:rsid w:val="00EE5191"/>
    <w:rsid w:val="00EE51DC"/>
    <w:rsid w:val="00EE520A"/>
    <w:rsid w:val="00EE5217"/>
    <w:rsid w:val="00EE523B"/>
    <w:rsid w:val="00EE5241"/>
    <w:rsid w:val="00EE526C"/>
    <w:rsid w:val="00EE5286"/>
    <w:rsid w:val="00EE52A1"/>
    <w:rsid w:val="00EE542A"/>
    <w:rsid w:val="00EE54F2"/>
    <w:rsid w:val="00EE5677"/>
    <w:rsid w:val="00EE5716"/>
    <w:rsid w:val="00EE573C"/>
    <w:rsid w:val="00EE5763"/>
    <w:rsid w:val="00EE57E2"/>
    <w:rsid w:val="00EE598C"/>
    <w:rsid w:val="00EE5A63"/>
    <w:rsid w:val="00EE5AE7"/>
    <w:rsid w:val="00EE5B1C"/>
    <w:rsid w:val="00EE5B30"/>
    <w:rsid w:val="00EE5B83"/>
    <w:rsid w:val="00EE5BA4"/>
    <w:rsid w:val="00EE5BAE"/>
    <w:rsid w:val="00EE5BD6"/>
    <w:rsid w:val="00EE5C5D"/>
    <w:rsid w:val="00EE5C74"/>
    <w:rsid w:val="00EE5CE2"/>
    <w:rsid w:val="00EE5CEC"/>
    <w:rsid w:val="00EE5D4F"/>
    <w:rsid w:val="00EE5D9D"/>
    <w:rsid w:val="00EE5DA1"/>
    <w:rsid w:val="00EE5E08"/>
    <w:rsid w:val="00EE5E68"/>
    <w:rsid w:val="00EE5EA0"/>
    <w:rsid w:val="00EE5F1B"/>
    <w:rsid w:val="00EE5F57"/>
    <w:rsid w:val="00EE6063"/>
    <w:rsid w:val="00EE606D"/>
    <w:rsid w:val="00EE60B3"/>
    <w:rsid w:val="00EE60B6"/>
    <w:rsid w:val="00EE60C0"/>
    <w:rsid w:val="00EE60D7"/>
    <w:rsid w:val="00EE60F6"/>
    <w:rsid w:val="00EE6154"/>
    <w:rsid w:val="00EE6184"/>
    <w:rsid w:val="00EE61CA"/>
    <w:rsid w:val="00EE623C"/>
    <w:rsid w:val="00EE62F6"/>
    <w:rsid w:val="00EE6368"/>
    <w:rsid w:val="00EE6407"/>
    <w:rsid w:val="00EE6504"/>
    <w:rsid w:val="00EE6587"/>
    <w:rsid w:val="00EE659E"/>
    <w:rsid w:val="00EE6649"/>
    <w:rsid w:val="00EE66A4"/>
    <w:rsid w:val="00EE6717"/>
    <w:rsid w:val="00EE6786"/>
    <w:rsid w:val="00EE6831"/>
    <w:rsid w:val="00EE6862"/>
    <w:rsid w:val="00EE687E"/>
    <w:rsid w:val="00EE6893"/>
    <w:rsid w:val="00EE68C3"/>
    <w:rsid w:val="00EE68CB"/>
    <w:rsid w:val="00EE68D7"/>
    <w:rsid w:val="00EE690D"/>
    <w:rsid w:val="00EE6934"/>
    <w:rsid w:val="00EE6935"/>
    <w:rsid w:val="00EE694B"/>
    <w:rsid w:val="00EE69D3"/>
    <w:rsid w:val="00EE6AE0"/>
    <w:rsid w:val="00EE6B32"/>
    <w:rsid w:val="00EE6BA9"/>
    <w:rsid w:val="00EE6BBE"/>
    <w:rsid w:val="00EE6BF5"/>
    <w:rsid w:val="00EE6C07"/>
    <w:rsid w:val="00EE6C3A"/>
    <w:rsid w:val="00EE6C9D"/>
    <w:rsid w:val="00EE6CEE"/>
    <w:rsid w:val="00EE6D2E"/>
    <w:rsid w:val="00EE6D5E"/>
    <w:rsid w:val="00EE6DF6"/>
    <w:rsid w:val="00EE6E1A"/>
    <w:rsid w:val="00EE6E33"/>
    <w:rsid w:val="00EE6E5C"/>
    <w:rsid w:val="00EE6E69"/>
    <w:rsid w:val="00EE6EBA"/>
    <w:rsid w:val="00EE6F6B"/>
    <w:rsid w:val="00EE6FCE"/>
    <w:rsid w:val="00EE700B"/>
    <w:rsid w:val="00EE7037"/>
    <w:rsid w:val="00EE7116"/>
    <w:rsid w:val="00EE7119"/>
    <w:rsid w:val="00EE7163"/>
    <w:rsid w:val="00EE721B"/>
    <w:rsid w:val="00EE7225"/>
    <w:rsid w:val="00EE725B"/>
    <w:rsid w:val="00EE726A"/>
    <w:rsid w:val="00EE728D"/>
    <w:rsid w:val="00EE7371"/>
    <w:rsid w:val="00EE7465"/>
    <w:rsid w:val="00EE7499"/>
    <w:rsid w:val="00EE7536"/>
    <w:rsid w:val="00EE756B"/>
    <w:rsid w:val="00EE75DA"/>
    <w:rsid w:val="00EE7680"/>
    <w:rsid w:val="00EE7705"/>
    <w:rsid w:val="00EE7761"/>
    <w:rsid w:val="00EE7768"/>
    <w:rsid w:val="00EE77B1"/>
    <w:rsid w:val="00EE77BF"/>
    <w:rsid w:val="00EE77ED"/>
    <w:rsid w:val="00EE7813"/>
    <w:rsid w:val="00EE789E"/>
    <w:rsid w:val="00EE78D0"/>
    <w:rsid w:val="00EE796B"/>
    <w:rsid w:val="00EE79A8"/>
    <w:rsid w:val="00EE7A03"/>
    <w:rsid w:val="00EE7A6B"/>
    <w:rsid w:val="00EE7B07"/>
    <w:rsid w:val="00EE7B48"/>
    <w:rsid w:val="00EE7B65"/>
    <w:rsid w:val="00EE7B9C"/>
    <w:rsid w:val="00EE7BEC"/>
    <w:rsid w:val="00EE7BFC"/>
    <w:rsid w:val="00EE7C16"/>
    <w:rsid w:val="00EE7C4C"/>
    <w:rsid w:val="00EE7C6E"/>
    <w:rsid w:val="00EE7CB3"/>
    <w:rsid w:val="00EE7CD6"/>
    <w:rsid w:val="00EE7D11"/>
    <w:rsid w:val="00EE7D26"/>
    <w:rsid w:val="00EE7E05"/>
    <w:rsid w:val="00EE7E36"/>
    <w:rsid w:val="00EE7F2A"/>
    <w:rsid w:val="00EE7F53"/>
    <w:rsid w:val="00EE7F6D"/>
    <w:rsid w:val="00EE7F86"/>
    <w:rsid w:val="00EE7F94"/>
    <w:rsid w:val="00EE7FCB"/>
    <w:rsid w:val="00EF0013"/>
    <w:rsid w:val="00EF00B6"/>
    <w:rsid w:val="00EF00CC"/>
    <w:rsid w:val="00EF0112"/>
    <w:rsid w:val="00EF0198"/>
    <w:rsid w:val="00EF01D2"/>
    <w:rsid w:val="00EF01FD"/>
    <w:rsid w:val="00EF0223"/>
    <w:rsid w:val="00EF0273"/>
    <w:rsid w:val="00EF02F0"/>
    <w:rsid w:val="00EF0302"/>
    <w:rsid w:val="00EF030B"/>
    <w:rsid w:val="00EF03A8"/>
    <w:rsid w:val="00EF042D"/>
    <w:rsid w:val="00EF04B2"/>
    <w:rsid w:val="00EF04E7"/>
    <w:rsid w:val="00EF04F0"/>
    <w:rsid w:val="00EF05BC"/>
    <w:rsid w:val="00EF05E6"/>
    <w:rsid w:val="00EF05F6"/>
    <w:rsid w:val="00EF0761"/>
    <w:rsid w:val="00EF078E"/>
    <w:rsid w:val="00EF07E5"/>
    <w:rsid w:val="00EF0804"/>
    <w:rsid w:val="00EF080A"/>
    <w:rsid w:val="00EF0846"/>
    <w:rsid w:val="00EF084E"/>
    <w:rsid w:val="00EF0924"/>
    <w:rsid w:val="00EF093B"/>
    <w:rsid w:val="00EF0995"/>
    <w:rsid w:val="00EF09E5"/>
    <w:rsid w:val="00EF0A0B"/>
    <w:rsid w:val="00EF0A26"/>
    <w:rsid w:val="00EF0A3F"/>
    <w:rsid w:val="00EF0A72"/>
    <w:rsid w:val="00EF0A88"/>
    <w:rsid w:val="00EF0AAC"/>
    <w:rsid w:val="00EF0B46"/>
    <w:rsid w:val="00EF0BEC"/>
    <w:rsid w:val="00EF0CBB"/>
    <w:rsid w:val="00EF0D03"/>
    <w:rsid w:val="00EF0D70"/>
    <w:rsid w:val="00EF0D77"/>
    <w:rsid w:val="00EF0DB4"/>
    <w:rsid w:val="00EF0DC3"/>
    <w:rsid w:val="00EF0E10"/>
    <w:rsid w:val="00EF0E6A"/>
    <w:rsid w:val="00EF0E94"/>
    <w:rsid w:val="00EF0EEA"/>
    <w:rsid w:val="00EF0FA5"/>
    <w:rsid w:val="00EF1033"/>
    <w:rsid w:val="00EF1034"/>
    <w:rsid w:val="00EF103E"/>
    <w:rsid w:val="00EF1094"/>
    <w:rsid w:val="00EF1097"/>
    <w:rsid w:val="00EF10C3"/>
    <w:rsid w:val="00EF10CE"/>
    <w:rsid w:val="00EF113A"/>
    <w:rsid w:val="00EF1182"/>
    <w:rsid w:val="00EF1231"/>
    <w:rsid w:val="00EF1256"/>
    <w:rsid w:val="00EF12D7"/>
    <w:rsid w:val="00EF1308"/>
    <w:rsid w:val="00EF1332"/>
    <w:rsid w:val="00EF1337"/>
    <w:rsid w:val="00EF141B"/>
    <w:rsid w:val="00EF1482"/>
    <w:rsid w:val="00EF14C4"/>
    <w:rsid w:val="00EF157C"/>
    <w:rsid w:val="00EF15AB"/>
    <w:rsid w:val="00EF160E"/>
    <w:rsid w:val="00EF1627"/>
    <w:rsid w:val="00EF1648"/>
    <w:rsid w:val="00EF1652"/>
    <w:rsid w:val="00EF1656"/>
    <w:rsid w:val="00EF16C4"/>
    <w:rsid w:val="00EF179D"/>
    <w:rsid w:val="00EF17C2"/>
    <w:rsid w:val="00EF17E0"/>
    <w:rsid w:val="00EF17E5"/>
    <w:rsid w:val="00EF1800"/>
    <w:rsid w:val="00EF1841"/>
    <w:rsid w:val="00EF1862"/>
    <w:rsid w:val="00EF18AC"/>
    <w:rsid w:val="00EF1935"/>
    <w:rsid w:val="00EF1943"/>
    <w:rsid w:val="00EF19B6"/>
    <w:rsid w:val="00EF19C3"/>
    <w:rsid w:val="00EF19C4"/>
    <w:rsid w:val="00EF19D2"/>
    <w:rsid w:val="00EF1A16"/>
    <w:rsid w:val="00EF1A63"/>
    <w:rsid w:val="00EF1AAF"/>
    <w:rsid w:val="00EF1B19"/>
    <w:rsid w:val="00EF1B2A"/>
    <w:rsid w:val="00EF1B35"/>
    <w:rsid w:val="00EF1CB7"/>
    <w:rsid w:val="00EF1CC0"/>
    <w:rsid w:val="00EF1D01"/>
    <w:rsid w:val="00EF1D23"/>
    <w:rsid w:val="00EF1D79"/>
    <w:rsid w:val="00EF1D96"/>
    <w:rsid w:val="00EF1E15"/>
    <w:rsid w:val="00EF1EC7"/>
    <w:rsid w:val="00EF1F2D"/>
    <w:rsid w:val="00EF1F70"/>
    <w:rsid w:val="00EF1FA5"/>
    <w:rsid w:val="00EF20DB"/>
    <w:rsid w:val="00EF210F"/>
    <w:rsid w:val="00EF2249"/>
    <w:rsid w:val="00EF22B1"/>
    <w:rsid w:val="00EF22D9"/>
    <w:rsid w:val="00EF2318"/>
    <w:rsid w:val="00EF233A"/>
    <w:rsid w:val="00EF2352"/>
    <w:rsid w:val="00EF236E"/>
    <w:rsid w:val="00EF2385"/>
    <w:rsid w:val="00EF2396"/>
    <w:rsid w:val="00EF2446"/>
    <w:rsid w:val="00EF2463"/>
    <w:rsid w:val="00EF24CA"/>
    <w:rsid w:val="00EF24F7"/>
    <w:rsid w:val="00EF2541"/>
    <w:rsid w:val="00EF2609"/>
    <w:rsid w:val="00EF26F5"/>
    <w:rsid w:val="00EF277A"/>
    <w:rsid w:val="00EF27E6"/>
    <w:rsid w:val="00EF280A"/>
    <w:rsid w:val="00EF282B"/>
    <w:rsid w:val="00EF2843"/>
    <w:rsid w:val="00EF28B6"/>
    <w:rsid w:val="00EF28E3"/>
    <w:rsid w:val="00EF2932"/>
    <w:rsid w:val="00EF299B"/>
    <w:rsid w:val="00EF2A04"/>
    <w:rsid w:val="00EF2A0C"/>
    <w:rsid w:val="00EF2A43"/>
    <w:rsid w:val="00EF2A85"/>
    <w:rsid w:val="00EF2B0A"/>
    <w:rsid w:val="00EF2B37"/>
    <w:rsid w:val="00EF2B4C"/>
    <w:rsid w:val="00EF2BCA"/>
    <w:rsid w:val="00EF2C12"/>
    <w:rsid w:val="00EF2D32"/>
    <w:rsid w:val="00EF2D4F"/>
    <w:rsid w:val="00EF2DAB"/>
    <w:rsid w:val="00EF2DB2"/>
    <w:rsid w:val="00EF2DC5"/>
    <w:rsid w:val="00EF2E54"/>
    <w:rsid w:val="00EF2E62"/>
    <w:rsid w:val="00EF2E73"/>
    <w:rsid w:val="00EF2EB5"/>
    <w:rsid w:val="00EF2FCE"/>
    <w:rsid w:val="00EF2FE4"/>
    <w:rsid w:val="00EF306E"/>
    <w:rsid w:val="00EF3084"/>
    <w:rsid w:val="00EF30A9"/>
    <w:rsid w:val="00EF31CC"/>
    <w:rsid w:val="00EF3247"/>
    <w:rsid w:val="00EF32EE"/>
    <w:rsid w:val="00EF32F6"/>
    <w:rsid w:val="00EF3398"/>
    <w:rsid w:val="00EF33FA"/>
    <w:rsid w:val="00EF343C"/>
    <w:rsid w:val="00EF34A8"/>
    <w:rsid w:val="00EF3507"/>
    <w:rsid w:val="00EF35C7"/>
    <w:rsid w:val="00EF35E3"/>
    <w:rsid w:val="00EF3605"/>
    <w:rsid w:val="00EF3667"/>
    <w:rsid w:val="00EF36AB"/>
    <w:rsid w:val="00EF36E4"/>
    <w:rsid w:val="00EF3758"/>
    <w:rsid w:val="00EF3776"/>
    <w:rsid w:val="00EF378C"/>
    <w:rsid w:val="00EF3811"/>
    <w:rsid w:val="00EF381E"/>
    <w:rsid w:val="00EF3846"/>
    <w:rsid w:val="00EF384C"/>
    <w:rsid w:val="00EF385D"/>
    <w:rsid w:val="00EF38CE"/>
    <w:rsid w:val="00EF38F1"/>
    <w:rsid w:val="00EF38FA"/>
    <w:rsid w:val="00EF397F"/>
    <w:rsid w:val="00EF3982"/>
    <w:rsid w:val="00EF3986"/>
    <w:rsid w:val="00EF398F"/>
    <w:rsid w:val="00EF39A7"/>
    <w:rsid w:val="00EF39B0"/>
    <w:rsid w:val="00EF39C3"/>
    <w:rsid w:val="00EF3A2D"/>
    <w:rsid w:val="00EF3A52"/>
    <w:rsid w:val="00EF3A82"/>
    <w:rsid w:val="00EF3A9A"/>
    <w:rsid w:val="00EF3B23"/>
    <w:rsid w:val="00EF3BCB"/>
    <w:rsid w:val="00EF3C52"/>
    <w:rsid w:val="00EF3EAA"/>
    <w:rsid w:val="00EF3F2E"/>
    <w:rsid w:val="00EF3F66"/>
    <w:rsid w:val="00EF3F96"/>
    <w:rsid w:val="00EF3FED"/>
    <w:rsid w:val="00EF4004"/>
    <w:rsid w:val="00EF4020"/>
    <w:rsid w:val="00EF407C"/>
    <w:rsid w:val="00EF41F7"/>
    <w:rsid w:val="00EF4210"/>
    <w:rsid w:val="00EF4237"/>
    <w:rsid w:val="00EF427D"/>
    <w:rsid w:val="00EF4354"/>
    <w:rsid w:val="00EF4407"/>
    <w:rsid w:val="00EF4411"/>
    <w:rsid w:val="00EF4434"/>
    <w:rsid w:val="00EF452B"/>
    <w:rsid w:val="00EF4563"/>
    <w:rsid w:val="00EF457E"/>
    <w:rsid w:val="00EF458D"/>
    <w:rsid w:val="00EF4598"/>
    <w:rsid w:val="00EF45A6"/>
    <w:rsid w:val="00EF45C7"/>
    <w:rsid w:val="00EF45D2"/>
    <w:rsid w:val="00EF45EA"/>
    <w:rsid w:val="00EF45EF"/>
    <w:rsid w:val="00EF4629"/>
    <w:rsid w:val="00EF4668"/>
    <w:rsid w:val="00EF46F1"/>
    <w:rsid w:val="00EF47EE"/>
    <w:rsid w:val="00EF47F2"/>
    <w:rsid w:val="00EF482F"/>
    <w:rsid w:val="00EF4834"/>
    <w:rsid w:val="00EF4874"/>
    <w:rsid w:val="00EF4894"/>
    <w:rsid w:val="00EF48AA"/>
    <w:rsid w:val="00EF48BD"/>
    <w:rsid w:val="00EF4954"/>
    <w:rsid w:val="00EF4973"/>
    <w:rsid w:val="00EF499A"/>
    <w:rsid w:val="00EF49B6"/>
    <w:rsid w:val="00EF49F5"/>
    <w:rsid w:val="00EF49F9"/>
    <w:rsid w:val="00EF4A3E"/>
    <w:rsid w:val="00EF4A69"/>
    <w:rsid w:val="00EF4AE3"/>
    <w:rsid w:val="00EF4AFB"/>
    <w:rsid w:val="00EF4B0A"/>
    <w:rsid w:val="00EF4B0C"/>
    <w:rsid w:val="00EF4B50"/>
    <w:rsid w:val="00EF4B55"/>
    <w:rsid w:val="00EF4B83"/>
    <w:rsid w:val="00EF4C63"/>
    <w:rsid w:val="00EF4C8D"/>
    <w:rsid w:val="00EF4CB8"/>
    <w:rsid w:val="00EF4CC1"/>
    <w:rsid w:val="00EF4CE5"/>
    <w:rsid w:val="00EF4CF8"/>
    <w:rsid w:val="00EF4CFB"/>
    <w:rsid w:val="00EF4D8C"/>
    <w:rsid w:val="00EF4DA2"/>
    <w:rsid w:val="00EF4DE3"/>
    <w:rsid w:val="00EF4E3F"/>
    <w:rsid w:val="00EF4ED1"/>
    <w:rsid w:val="00EF4F0B"/>
    <w:rsid w:val="00EF4F58"/>
    <w:rsid w:val="00EF4F5E"/>
    <w:rsid w:val="00EF502D"/>
    <w:rsid w:val="00EF5032"/>
    <w:rsid w:val="00EF503B"/>
    <w:rsid w:val="00EF503C"/>
    <w:rsid w:val="00EF506C"/>
    <w:rsid w:val="00EF509E"/>
    <w:rsid w:val="00EF50AC"/>
    <w:rsid w:val="00EF5114"/>
    <w:rsid w:val="00EF514E"/>
    <w:rsid w:val="00EF5193"/>
    <w:rsid w:val="00EF51C8"/>
    <w:rsid w:val="00EF52F0"/>
    <w:rsid w:val="00EF5308"/>
    <w:rsid w:val="00EF53D9"/>
    <w:rsid w:val="00EF543D"/>
    <w:rsid w:val="00EF544F"/>
    <w:rsid w:val="00EF5484"/>
    <w:rsid w:val="00EF5487"/>
    <w:rsid w:val="00EF549A"/>
    <w:rsid w:val="00EF54B3"/>
    <w:rsid w:val="00EF55B2"/>
    <w:rsid w:val="00EF56A6"/>
    <w:rsid w:val="00EF5750"/>
    <w:rsid w:val="00EF57DD"/>
    <w:rsid w:val="00EF57FE"/>
    <w:rsid w:val="00EF5851"/>
    <w:rsid w:val="00EF5856"/>
    <w:rsid w:val="00EF5896"/>
    <w:rsid w:val="00EF58BD"/>
    <w:rsid w:val="00EF59BF"/>
    <w:rsid w:val="00EF5AF8"/>
    <w:rsid w:val="00EF5B05"/>
    <w:rsid w:val="00EF5B9B"/>
    <w:rsid w:val="00EF5BF6"/>
    <w:rsid w:val="00EF5C37"/>
    <w:rsid w:val="00EF5C44"/>
    <w:rsid w:val="00EF5C60"/>
    <w:rsid w:val="00EF5C6D"/>
    <w:rsid w:val="00EF5CBF"/>
    <w:rsid w:val="00EF5CE9"/>
    <w:rsid w:val="00EF5DE9"/>
    <w:rsid w:val="00EF5DF9"/>
    <w:rsid w:val="00EF5EE0"/>
    <w:rsid w:val="00EF5F2C"/>
    <w:rsid w:val="00EF5F4D"/>
    <w:rsid w:val="00EF5F70"/>
    <w:rsid w:val="00EF602B"/>
    <w:rsid w:val="00EF609B"/>
    <w:rsid w:val="00EF613B"/>
    <w:rsid w:val="00EF6174"/>
    <w:rsid w:val="00EF6186"/>
    <w:rsid w:val="00EF61BA"/>
    <w:rsid w:val="00EF61F5"/>
    <w:rsid w:val="00EF624E"/>
    <w:rsid w:val="00EF62DA"/>
    <w:rsid w:val="00EF634B"/>
    <w:rsid w:val="00EF63E2"/>
    <w:rsid w:val="00EF644D"/>
    <w:rsid w:val="00EF6451"/>
    <w:rsid w:val="00EF647D"/>
    <w:rsid w:val="00EF64A9"/>
    <w:rsid w:val="00EF64D9"/>
    <w:rsid w:val="00EF64E7"/>
    <w:rsid w:val="00EF64FC"/>
    <w:rsid w:val="00EF65DE"/>
    <w:rsid w:val="00EF65E5"/>
    <w:rsid w:val="00EF665E"/>
    <w:rsid w:val="00EF66E0"/>
    <w:rsid w:val="00EF67C1"/>
    <w:rsid w:val="00EF67C6"/>
    <w:rsid w:val="00EF6850"/>
    <w:rsid w:val="00EF686B"/>
    <w:rsid w:val="00EF6881"/>
    <w:rsid w:val="00EF68B6"/>
    <w:rsid w:val="00EF6908"/>
    <w:rsid w:val="00EF6948"/>
    <w:rsid w:val="00EF6971"/>
    <w:rsid w:val="00EF69CB"/>
    <w:rsid w:val="00EF6A0E"/>
    <w:rsid w:val="00EF6A82"/>
    <w:rsid w:val="00EF6ADA"/>
    <w:rsid w:val="00EF6B03"/>
    <w:rsid w:val="00EF6B2E"/>
    <w:rsid w:val="00EF6B90"/>
    <w:rsid w:val="00EF6BCA"/>
    <w:rsid w:val="00EF6C7F"/>
    <w:rsid w:val="00EF6D19"/>
    <w:rsid w:val="00EF6E29"/>
    <w:rsid w:val="00EF6E63"/>
    <w:rsid w:val="00EF6F0E"/>
    <w:rsid w:val="00EF6F31"/>
    <w:rsid w:val="00EF6F59"/>
    <w:rsid w:val="00EF6F8A"/>
    <w:rsid w:val="00EF6FBE"/>
    <w:rsid w:val="00EF7066"/>
    <w:rsid w:val="00EF7084"/>
    <w:rsid w:val="00EF719F"/>
    <w:rsid w:val="00EF71B9"/>
    <w:rsid w:val="00EF7203"/>
    <w:rsid w:val="00EF7212"/>
    <w:rsid w:val="00EF7265"/>
    <w:rsid w:val="00EF72CC"/>
    <w:rsid w:val="00EF7315"/>
    <w:rsid w:val="00EF737D"/>
    <w:rsid w:val="00EF73B8"/>
    <w:rsid w:val="00EF73CA"/>
    <w:rsid w:val="00EF7401"/>
    <w:rsid w:val="00EF740E"/>
    <w:rsid w:val="00EF7452"/>
    <w:rsid w:val="00EF74B9"/>
    <w:rsid w:val="00EF74C3"/>
    <w:rsid w:val="00EF7531"/>
    <w:rsid w:val="00EF7555"/>
    <w:rsid w:val="00EF75ED"/>
    <w:rsid w:val="00EF767C"/>
    <w:rsid w:val="00EF767F"/>
    <w:rsid w:val="00EF76DA"/>
    <w:rsid w:val="00EF7701"/>
    <w:rsid w:val="00EF7789"/>
    <w:rsid w:val="00EF7834"/>
    <w:rsid w:val="00EF7953"/>
    <w:rsid w:val="00EF799B"/>
    <w:rsid w:val="00EF79B5"/>
    <w:rsid w:val="00EF7A17"/>
    <w:rsid w:val="00EF7A79"/>
    <w:rsid w:val="00EF7B12"/>
    <w:rsid w:val="00EF7B2B"/>
    <w:rsid w:val="00EF7B89"/>
    <w:rsid w:val="00EF7B94"/>
    <w:rsid w:val="00EF7BB0"/>
    <w:rsid w:val="00EF7C75"/>
    <w:rsid w:val="00EF7CA4"/>
    <w:rsid w:val="00EF7CAB"/>
    <w:rsid w:val="00EF7CB9"/>
    <w:rsid w:val="00EF7CC0"/>
    <w:rsid w:val="00EF7D28"/>
    <w:rsid w:val="00EF7D35"/>
    <w:rsid w:val="00EF7DBD"/>
    <w:rsid w:val="00EF7DD4"/>
    <w:rsid w:val="00EF7E01"/>
    <w:rsid w:val="00EF7E06"/>
    <w:rsid w:val="00EF7EAF"/>
    <w:rsid w:val="00EF7EBA"/>
    <w:rsid w:val="00EF7ED2"/>
    <w:rsid w:val="00EF7EFC"/>
    <w:rsid w:val="00EF7F0B"/>
    <w:rsid w:val="00EF7F16"/>
    <w:rsid w:val="00EF7F79"/>
    <w:rsid w:val="00EF7F9D"/>
    <w:rsid w:val="00EF7FDC"/>
    <w:rsid w:val="00F0000F"/>
    <w:rsid w:val="00F0008A"/>
    <w:rsid w:val="00F0008C"/>
    <w:rsid w:val="00F000CF"/>
    <w:rsid w:val="00F000E6"/>
    <w:rsid w:val="00F00100"/>
    <w:rsid w:val="00F00177"/>
    <w:rsid w:val="00F002BA"/>
    <w:rsid w:val="00F002D1"/>
    <w:rsid w:val="00F00326"/>
    <w:rsid w:val="00F00363"/>
    <w:rsid w:val="00F003BC"/>
    <w:rsid w:val="00F003C5"/>
    <w:rsid w:val="00F00436"/>
    <w:rsid w:val="00F00490"/>
    <w:rsid w:val="00F00498"/>
    <w:rsid w:val="00F004AB"/>
    <w:rsid w:val="00F004BB"/>
    <w:rsid w:val="00F004EA"/>
    <w:rsid w:val="00F00501"/>
    <w:rsid w:val="00F00536"/>
    <w:rsid w:val="00F0062A"/>
    <w:rsid w:val="00F0067A"/>
    <w:rsid w:val="00F0068F"/>
    <w:rsid w:val="00F006B5"/>
    <w:rsid w:val="00F006C5"/>
    <w:rsid w:val="00F0075A"/>
    <w:rsid w:val="00F0079D"/>
    <w:rsid w:val="00F0079F"/>
    <w:rsid w:val="00F007A4"/>
    <w:rsid w:val="00F007DD"/>
    <w:rsid w:val="00F007E8"/>
    <w:rsid w:val="00F0087F"/>
    <w:rsid w:val="00F00899"/>
    <w:rsid w:val="00F008B7"/>
    <w:rsid w:val="00F00942"/>
    <w:rsid w:val="00F00959"/>
    <w:rsid w:val="00F00A03"/>
    <w:rsid w:val="00F00A11"/>
    <w:rsid w:val="00F00A38"/>
    <w:rsid w:val="00F00AA5"/>
    <w:rsid w:val="00F00B90"/>
    <w:rsid w:val="00F00BD1"/>
    <w:rsid w:val="00F00C29"/>
    <w:rsid w:val="00F00CB5"/>
    <w:rsid w:val="00F00CBB"/>
    <w:rsid w:val="00F00CD8"/>
    <w:rsid w:val="00F00E27"/>
    <w:rsid w:val="00F00E49"/>
    <w:rsid w:val="00F00F2E"/>
    <w:rsid w:val="00F01051"/>
    <w:rsid w:val="00F01054"/>
    <w:rsid w:val="00F01097"/>
    <w:rsid w:val="00F010BD"/>
    <w:rsid w:val="00F010D9"/>
    <w:rsid w:val="00F01129"/>
    <w:rsid w:val="00F0113C"/>
    <w:rsid w:val="00F01147"/>
    <w:rsid w:val="00F01168"/>
    <w:rsid w:val="00F0116F"/>
    <w:rsid w:val="00F0119E"/>
    <w:rsid w:val="00F011CB"/>
    <w:rsid w:val="00F01261"/>
    <w:rsid w:val="00F012CD"/>
    <w:rsid w:val="00F012D9"/>
    <w:rsid w:val="00F012F3"/>
    <w:rsid w:val="00F01327"/>
    <w:rsid w:val="00F0132B"/>
    <w:rsid w:val="00F0143C"/>
    <w:rsid w:val="00F0145C"/>
    <w:rsid w:val="00F0145D"/>
    <w:rsid w:val="00F01465"/>
    <w:rsid w:val="00F01483"/>
    <w:rsid w:val="00F014E4"/>
    <w:rsid w:val="00F0156D"/>
    <w:rsid w:val="00F015D0"/>
    <w:rsid w:val="00F015F3"/>
    <w:rsid w:val="00F0166C"/>
    <w:rsid w:val="00F016B0"/>
    <w:rsid w:val="00F016C9"/>
    <w:rsid w:val="00F01775"/>
    <w:rsid w:val="00F0177F"/>
    <w:rsid w:val="00F017B6"/>
    <w:rsid w:val="00F017EE"/>
    <w:rsid w:val="00F01818"/>
    <w:rsid w:val="00F0185F"/>
    <w:rsid w:val="00F018A1"/>
    <w:rsid w:val="00F018D1"/>
    <w:rsid w:val="00F01911"/>
    <w:rsid w:val="00F0191E"/>
    <w:rsid w:val="00F01941"/>
    <w:rsid w:val="00F01950"/>
    <w:rsid w:val="00F01994"/>
    <w:rsid w:val="00F019BC"/>
    <w:rsid w:val="00F019E7"/>
    <w:rsid w:val="00F01A1E"/>
    <w:rsid w:val="00F01ABE"/>
    <w:rsid w:val="00F01AF9"/>
    <w:rsid w:val="00F01BB8"/>
    <w:rsid w:val="00F01C63"/>
    <w:rsid w:val="00F01C69"/>
    <w:rsid w:val="00F01CB7"/>
    <w:rsid w:val="00F01CD8"/>
    <w:rsid w:val="00F01D63"/>
    <w:rsid w:val="00F01E02"/>
    <w:rsid w:val="00F01E1F"/>
    <w:rsid w:val="00F01E37"/>
    <w:rsid w:val="00F01E3C"/>
    <w:rsid w:val="00F01E4A"/>
    <w:rsid w:val="00F01E80"/>
    <w:rsid w:val="00F01F04"/>
    <w:rsid w:val="00F01F0F"/>
    <w:rsid w:val="00F01F8A"/>
    <w:rsid w:val="00F01FC5"/>
    <w:rsid w:val="00F0201F"/>
    <w:rsid w:val="00F020EC"/>
    <w:rsid w:val="00F02122"/>
    <w:rsid w:val="00F0214D"/>
    <w:rsid w:val="00F02175"/>
    <w:rsid w:val="00F0217B"/>
    <w:rsid w:val="00F021C1"/>
    <w:rsid w:val="00F021ED"/>
    <w:rsid w:val="00F022EC"/>
    <w:rsid w:val="00F0232A"/>
    <w:rsid w:val="00F02360"/>
    <w:rsid w:val="00F023D2"/>
    <w:rsid w:val="00F023E2"/>
    <w:rsid w:val="00F02477"/>
    <w:rsid w:val="00F0247F"/>
    <w:rsid w:val="00F024C2"/>
    <w:rsid w:val="00F024D2"/>
    <w:rsid w:val="00F024F9"/>
    <w:rsid w:val="00F02515"/>
    <w:rsid w:val="00F02534"/>
    <w:rsid w:val="00F02539"/>
    <w:rsid w:val="00F0261F"/>
    <w:rsid w:val="00F02645"/>
    <w:rsid w:val="00F0270C"/>
    <w:rsid w:val="00F02737"/>
    <w:rsid w:val="00F0277C"/>
    <w:rsid w:val="00F0277F"/>
    <w:rsid w:val="00F0279A"/>
    <w:rsid w:val="00F027A3"/>
    <w:rsid w:val="00F02823"/>
    <w:rsid w:val="00F0284E"/>
    <w:rsid w:val="00F02876"/>
    <w:rsid w:val="00F02895"/>
    <w:rsid w:val="00F028A2"/>
    <w:rsid w:val="00F028BA"/>
    <w:rsid w:val="00F029A6"/>
    <w:rsid w:val="00F02A55"/>
    <w:rsid w:val="00F02ACC"/>
    <w:rsid w:val="00F02B58"/>
    <w:rsid w:val="00F02B72"/>
    <w:rsid w:val="00F02B9F"/>
    <w:rsid w:val="00F02BD8"/>
    <w:rsid w:val="00F02C35"/>
    <w:rsid w:val="00F02C74"/>
    <w:rsid w:val="00F02D00"/>
    <w:rsid w:val="00F02D6E"/>
    <w:rsid w:val="00F02D72"/>
    <w:rsid w:val="00F02D7C"/>
    <w:rsid w:val="00F02DE4"/>
    <w:rsid w:val="00F02E2A"/>
    <w:rsid w:val="00F02E49"/>
    <w:rsid w:val="00F02F1D"/>
    <w:rsid w:val="00F02F64"/>
    <w:rsid w:val="00F02F85"/>
    <w:rsid w:val="00F02F8B"/>
    <w:rsid w:val="00F02FEE"/>
    <w:rsid w:val="00F03011"/>
    <w:rsid w:val="00F0306D"/>
    <w:rsid w:val="00F03091"/>
    <w:rsid w:val="00F030BC"/>
    <w:rsid w:val="00F030E7"/>
    <w:rsid w:val="00F0310C"/>
    <w:rsid w:val="00F03145"/>
    <w:rsid w:val="00F03180"/>
    <w:rsid w:val="00F031DF"/>
    <w:rsid w:val="00F032F2"/>
    <w:rsid w:val="00F03335"/>
    <w:rsid w:val="00F0349A"/>
    <w:rsid w:val="00F0354A"/>
    <w:rsid w:val="00F0360B"/>
    <w:rsid w:val="00F036C3"/>
    <w:rsid w:val="00F0378E"/>
    <w:rsid w:val="00F03797"/>
    <w:rsid w:val="00F037B2"/>
    <w:rsid w:val="00F038BF"/>
    <w:rsid w:val="00F0395B"/>
    <w:rsid w:val="00F03A10"/>
    <w:rsid w:val="00F03A80"/>
    <w:rsid w:val="00F03B24"/>
    <w:rsid w:val="00F03B30"/>
    <w:rsid w:val="00F03B3F"/>
    <w:rsid w:val="00F03B58"/>
    <w:rsid w:val="00F03BC9"/>
    <w:rsid w:val="00F03BE9"/>
    <w:rsid w:val="00F03C39"/>
    <w:rsid w:val="00F03C7F"/>
    <w:rsid w:val="00F03CBB"/>
    <w:rsid w:val="00F03E30"/>
    <w:rsid w:val="00F03E9E"/>
    <w:rsid w:val="00F03F00"/>
    <w:rsid w:val="00F03F2B"/>
    <w:rsid w:val="00F03F64"/>
    <w:rsid w:val="00F03F65"/>
    <w:rsid w:val="00F03F76"/>
    <w:rsid w:val="00F03F8C"/>
    <w:rsid w:val="00F03FB2"/>
    <w:rsid w:val="00F03FF9"/>
    <w:rsid w:val="00F04169"/>
    <w:rsid w:val="00F041D1"/>
    <w:rsid w:val="00F0422D"/>
    <w:rsid w:val="00F0428A"/>
    <w:rsid w:val="00F042D2"/>
    <w:rsid w:val="00F0430A"/>
    <w:rsid w:val="00F0432C"/>
    <w:rsid w:val="00F043DD"/>
    <w:rsid w:val="00F04430"/>
    <w:rsid w:val="00F0445D"/>
    <w:rsid w:val="00F0447F"/>
    <w:rsid w:val="00F044EF"/>
    <w:rsid w:val="00F04572"/>
    <w:rsid w:val="00F04677"/>
    <w:rsid w:val="00F0471D"/>
    <w:rsid w:val="00F04721"/>
    <w:rsid w:val="00F047A2"/>
    <w:rsid w:val="00F047DE"/>
    <w:rsid w:val="00F047EF"/>
    <w:rsid w:val="00F047F2"/>
    <w:rsid w:val="00F0481F"/>
    <w:rsid w:val="00F04827"/>
    <w:rsid w:val="00F04864"/>
    <w:rsid w:val="00F0489E"/>
    <w:rsid w:val="00F04937"/>
    <w:rsid w:val="00F0497F"/>
    <w:rsid w:val="00F049C0"/>
    <w:rsid w:val="00F04A5E"/>
    <w:rsid w:val="00F04A70"/>
    <w:rsid w:val="00F04AB5"/>
    <w:rsid w:val="00F04AC8"/>
    <w:rsid w:val="00F04BE8"/>
    <w:rsid w:val="00F04C83"/>
    <w:rsid w:val="00F04C84"/>
    <w:rsid w:val="00F04CF4"/>
    <w:rsid w:val="00F04D45"/>
    <w:rsid w:val="00F04D84"/>
    <w:rsid w:val="00F04DA8"/>
    <w:rsid w:val="00F04DC6"/>
    <w:rsid w:val="00F04DE7"/>
    <w:rsid w:val="00F04DF3"/>
    <w:rsid w:val="00F04F51"/>
    <w:rsid w:val="00F04FEA"/>
    <w:rsid w:val="00F05007"/>
    <w:rsid w:val="00F05024"/>
    <w:rsid w:val="00F051FC"/>
    <w:rsid w:val="00F0521C"/>
    <w:rsid w:val="00F052D5"/>
    <w:rsid w:val="00F053C1"/>
    <w:rsid w:val="00F053DC"/>
    <w:rsid w:val="00F05420"/>
    <w:rsid w:val="00F05502"/>
    <w:rsid w:val="00F0558A"/>
    <w:rsid w:val="00F055BC"/>
    <w:rsid w:val="00F0560F"/>
    <w:rsid w:val="00F05618"/>
    <w:rsid w:val="00F05627"/>
    <w:rsid w:val="00F056B1"/>
    <w:rsid w:val="00F056EC"/>
    <w:rsid w:val="00F0570D"/>
    <w:rsid w:val="00F0571F"/>
    <w:rsid w:val="00F05748"/>
    <w:rsid w:val="00F05784"/>
    <w:rsid w:val="00F057A2"/>
    <w:rsid w:val="00F057C3"/>
    <w:rsid w:val="00F057CA"/>
    <w:rsid w:val="00F057D0"/>
    <w:rsid w:val="00F057E9"/>
    <w:rsid w:val="00F0581F"/>
    <w:rsid w:val="00F05827"/>
    <w:rsid w:val="00F058C2"/>
    <w:rsid w:val="00F058C6"/>
    <w:rsid w:val="00F058DA"/>
    <w:rsid w:val="00F058F7"/>
    <w:rsid w:val="00F05958"/>
    <w:rsid w:val="00F0596F"/>
    <w:rsid w:val="00F059A6"/>
    <w:rsid w:val="00F059CC"/>
    <w:rsid w:val="00F059DD"/>
    <w:rsid w:val="00F05A71"/>
    <w:rsid w:val="00F05B2B"/>
    <w:rsid w:val="00F05B49"/>
    <w:rsid w:val="00F05B66"/>
    <w:rsid w:val="00F05BA6"/>
    <w:rsid w:val="00F05BBC"/>
    <w:rsid w:val="00F05C63"/>
    <w:rsid w:val="00F05CA7"/>
    <w:rsid w:val="00F05CC6"/>
    <w:rsid w:val="00F05DD4"/>
    <w:rsid w:val="00F05E34"/>
    <w:rsid w:val="00F05E4A"/>
    <w:rsid w:val="00F05EBF"/>
    <w:rsid w:val="00F05EF9"/>
    <w:rsid w:val="00F05F9E"/>
    <w:rsid w:val="00F05FA9"/>
    <w:rsid w:val="00F0603A"/>
    <w:rsid w:val="00F06066"/>
    <w:rsid w:val="00F060E9"/>
    <w:rsid w:val="00F06105"/>
    <w:rsid w:val="00F0611D"/>
    <w:rsid w:val="00F06133"/>
    <w:rsid w:val="00F06154"/>
    <w:rsid w:val="00F061DF"/>
    <w:rsid w:val="00F06211"/>
    <w:rsid w:val="00F0622C"/>
    <w:rsid w:val="00F06252"/>
    <w:rsid w:val="00F06368"/>
    <w:rsid w:val="00F06369"/>
    <w:rsid w:val="00F064B5"/>
    <w:rsid w:val="00F06546"/>
    <w:rsid w:val="00F065AF"/>
    <w:rsid w:val="00F065B7"/>
    <w:rsid w:val="00F065F8"/>
    <w:rsid w:val="00F0669A"/>
    <w:rsid w:val="00F0677E"/>
    <w:rsid w:val="00F067AC"/>
    <w:rsid w:val="00F067ED"/>
    <w:rsid w:val="00F06891"/>
    <w:rsid w:val="00F068C1"/>
    <w:rsid w:val="00F06941"/>
    <w:rsid w:val="00F06969"/>
    <w:rsid w:val="00F06B19"/>
    <w:rsid w:val="00F06B7C"/>
    <w:rsid w:val="00F06BCF"/>
    <w:rsid w:val="00F06C9F"/>
    <w:rsid w:val="00F06D0B"/>
    <w:rsid w:val="00F06DBF"/>
    <w:rsid w:val="00F06DDB"/>
    <w:rsid w:val="00F06DF7"/>
    <w:rsid w:val="00F06E08"/>
    <w:rsid w:val="00F06E0D"/>
    <w:rsid w:val="00F06E56"/>
    <w:rsid w:val="00F06E5E"/>
    <w:rsid w:val="00F06EB0"/>
    <w:rsid w:val="00F06F19"/>
    <w:rsid w:val="00F06F43"/>
    <w:rsid w:val="00F06FA3"/>
    <w:rsid w:val="00F07015"/>
    <w:rsid w:val="00F07016"/>
    <w:rsid w:val="00F07018"/>
    <w:rsid w:val="00F0704D"/>
    <w:rsid w:val="00F0706E"/>
    <w:rsid w:val="00F0707E"/>
    <w:rsid w:val="00F0713B"/>
    <w:rsid w:val="00F0715D"/>
    <w:rsid w:val="00F071EA"/>
    <w:rsid w:val="00F07244"/>
    <w:rsid w:val="00F072EB"/>
    <w:rsid w:val="00F072FE"/>
    <w:rsid w:val="00F07317"/>
    <w:rsid w:val="00F073B3"/>
    <w:rsid w:val="00F073C6"/>
    <w:rsid w:val="00F073E5"/>
    <w:rsid w:val="00F07434"/>
    <w:rsid w:val="00F07470"/>
    <w:rsid w:val="00F074A9"/>
    <w:rsid w:val="00F07569"/>
    <w:rsid w:val="00F0756D"/>
    <w:rsid w:val="00F075CC"/>
    <w:rsid w:val="00F075DE"/>
    <w:rsid w:val="00F07603"/>
    <w:rsid w:val="00F0765B"/>
    <w:rsid w:val="00F076F2"/>
    <w:rsid w:val="00F07701"/>
    <w:rsid w:val="00F07787"/>
    <w:rsid w:val="00F077BD"/>
    <w:rsid w:val="00F077F8"/>
    <w:rsid w:val="00F07860"/>
    <w:rsid w:val="00F07873"/>
    <w:rsid w:val="00F07A0D"/>
    <w:rsid w:val="00F07A13"/>
    <w:rsid w:val="00F07A7A"/>
    <w:rsid w:val="00F07B19"/>
    <w:rsid w:val="00F07B48"/>
    <w:rsid w:val="00F07C66"/>
    <w:rsid w:val="00F07C84"/>
    <w:rsid w:val="00F07CA4"/>
    <w:rsid w:val="00F07CE0"/>
    <w:rsid w:val="00F07CE4"/>
    <w:rsid w:val="00F07EA3"/>
    <w:rsid w:val="00F07F8D"/>
    <w:rsid w:val="00F10026"/>
    <w:rsid w:val="00F1005C"/>
    <w:rsid w:val="00F100D8"/>
    <w:rsid w:val="00F1012D"/>
    <w:rsid w:val="00F1013A"/>
    <w:rsid w:val="00F10161"/>
    <w:rsid w:val="00F101B0"/>
    <w:rsid w:val="00F101B3"/>
    <w:rsid w:val="00F101CA"/>
    <w:rsid w:val="00F1029B"/>
    <w:rsid w:val="00F102F6"/>
    <w:rsid w:val="00F10302"/>
    <w:rsid w:val="00F1030F"/>
    <w:rsid w:val="00F1032D"/>
    <w:rsid w:val="00F1036F"/>
    <w:rsid w:val="00F103BD"/>
    <w:rsid w:val="00F1046E"/>
    <w:rsid w:val="00F104C9"/>
    <w:rsid w:val="00F10545"/>
    <w:rsid w:val="00F10589"/>
    <w:rsid w:val="00F105D7"/>
    <w:rsid w:val="00F105E2"/>
    <w:rsid w:val="00F10644"/>
    <w:rsid w:val="00F10651"/>
    <w:rsid w:val="00F106A5"/>
    <w:rsid w:val="00F106B9"/>
    <w:rsid w:val="00F106D6"/>
    <w:rsid w:val="00F106E5"/>
    <w:rsid w:val="00F10720"/>
    <w:rsid w:val="00F1072C"/>
    <w:rsid w:val="00F10738"/>
    <w:rsid w:val="00F10763"/>
    <w:rsid w:val="00F10830"/>
    <w:rsid w:val="00F10865"/>
    <w:rsid w:val="00F108E0"/>
    <w:rsid w:val="00F109AD"/>
    <w:rsid w:val="00F10A39"/>
    <w:rsid w:val="00F10A45"/>
    <w:rsid w:val="00F10B73"/>
    <w:rsid w:val="00F10B80"/>
    <w:rsid w:val="00F10B8A"/>
    <w:rsid w:val="00F10C66"/>
    <w:rsid w:val="00F10CBE"/>
    <w:rsid w:val="00F10CD4"/>
    <w:rsid w:val="00F10DD1"/>
    <w:rsid w:val="00F10DED"/>
    <w:rsid w:val="00F10E12"/>
    <w:rsid w:val="00F10E5C"/>
    <w:rsid w:val="00F10E68"/>
    <w:rsid w:val="00F10E88"/>
    <w:rsid w:val="00F10EB9"/>
    <w:rsid w:val="00F10ED6"/>
    <w:rsid w:val="00F11036"/>
    <w:rsid w:val="00F11088"/>
    <w:rsid w:val="00F11093"/>
    <w:rsid w:val="00F110AB"/>
    <w:rsid w:val="00F11156"/>
    <w:rsid w:val="00F111B7"/>
    <w:rsid w:val="00F111D0"/>
    <w:rsid w:val="00F111D3"/>
    <w:rsid w:val="00F11254"/>
    <w:rsid w:val="00F11419"/>
    <w:rsid w:val="00F11557"/>
    <w:rsid w:val="00F11580"/>
    <w:rsid w:val="00F115D8"/>
    <w:rsid w:val="00F115E4"/>
    <w:rsid w:val="00F11654"/>
    <w:rsid w:val="00F1166C"/>
    <w:rsid w:val="00F116D7"/>
    <w:rsid w:val="00F11766"/>
    <w:rsid w:val="00F117A6"/>
    <w:rsid w:val="00F117B8"/>
    <w:rsid w:val="00F11807"/>
    <w:rsid w:val="00F1194B"/>
    <w:rsid w:val="00F119D3"/>
    <w:rsid w:val="00F119D5"/>
    <w:rsid w:val="00F11A21"/>
    <w:rsid w:val="00F11A54"/>
    <w:rsid w:val="00F11A57"/>
    <w:rsid w:val="00F11A77"/>
    <w:rsid w:val="00F11A94"/>
    <w:rsid w:val="00F11AF2"/>
    <w:rsid w:val="00F11AF3"/>
    <w:rsid w:val="00F11AF6"/>
    <w:rsid w:val="00F11B35"/>
    <w:rsid w:val="00F11B55"/>
    <w:rsid w:val="00F11B77"/>
    <w:rsid w:val="00F11B7A"/>
    <w:rsid w:val="00F11BBF"/>
    <w:rsid w:val="00F11C51"/>
    <w:rsid w:val="00F11C70"/>
    <w:rsid w:val="00F11CA4"/>
    <w:rsid w:val="00F11CE3"/>
    <w:rsid w:val="00F11D05"/>
    <w:rsid w:val="00F11DD1"/>
    <w:rsid w:val="00F11E55"/>
    <w:rsid w:val="00F11E5D"/>
    <w:rsid w:val="00F11F08"/>
    <w:rsid w:val="00F1205F"/>
    <w:rsid w:val="00F120A9"/>
    <w:rsid w:val="00F120AE"/>
    <w:rsid w:val="00F120C4"/>
    <w:rsid w:val="00F12103"/>
    <w:rsid w:val="00F12136"/>
    <w:rsid w:val="00F1214A"/>
    <w:rsid w:val="00F12177"/>
    <w:rsid w:val="00F12189"/>
    <w:rsid w:val="00F121AE"/>
    <w:rsid w:val="00F121FC"/>
    <w:rsid w:val="00F1228D"/>
    <w:rsid w:val="00F122DA"/>
    <w:rsid w:val="00F123B7"/>
    <w:rsid w:val="00F123E3"/>
    <w:rsid w:val="00F123E4"/>
    <w:rsid w:val="00F12415"/>
    <w:rsid w:val="00F12486"/>
    <w:rsid w:val="00F124A7"/>
    <w:rsid w:val="00F12519"/>
    <w:rsid w:val="00F12558"/>
    <w:rsid w:val="00F1255D"/>
    <w:rsid w:val="00F12584"/>
    <w:rsid w:val="00F12605"/>
    <w:rsid w:val="00F1284C"/>
    <w:rsid w:val="00F128EB"/>
    <w:rsid w:val="00F12908"/>
    <w:rsid w:val="00F1297E"/>
    <w:rsid w:val="00F129DD"/>
    <w:rsid w:val="00F12B39"/>
    <w:rsid w:val="00F12B90"/>
    <w:rsid w:val="00F12C0F"/>
    <w:rsid w:val="00F12C1C"/>
    <w:rsid w:val="00F12C46"/>
    <w:rsid w:val="00F12CCC"/>
    <w:rsid w:val="00F12DF0"/>
    <w:rsid w:val="00F12E3A"/>
    <w:rsid w:val="00F12E7A"/>
    <w:rsid w:val="00F12F7D"/>
    <w:rsid w:val="00F12F83"/>
    <w:rsid w:val="00F13020"/>
    <w:rsid w:val="00F13063"/>
    <w:rsid w:val="00F130E9"/>
    <w:rsid w:val="00F13180"/>
    <w:rsid w:val="00F1319C"/>
    <w:rsid w:val="00F1320B"/>
    <w:rsid w:val="00F13285"/>
    <w:rsid w:val="00F1328D"/>
    <w:rsid w:val="00F132A8"/>
    <w:rsid w:val="00F132E0"/>
    <w:rsid w:val="00F1335D"/>
    <w:rsid w:val="00F133DA"/>
    <w:rsid w:val="00F134AD"/>
    <w:rsid w:val="00F1350A"/>
    <w:rsid w:val="00F1357A"/>
    <w:rsid w:val="00F135FA"/>
    <w:rsid w:val="00F1367F"/>
    <w:rsid w:val="00F136C4"/>
    <w:rsid w:val="00F136F8"/>
    <w:rsid w:val="00F13811"/>
    <w:rsid w:val="00F138AA"/>
    <w:rsid w:val="00F138B9"/>
    <w:rsid w:val="00F138E1"/>
    <w:rsid w:val="00F138F1"/>
    <w:rsid w:val="00F13939"/>
    <w:rsid w:val="00F13974"/>
    <w:rsid w:val="00F139A2"/>
    <w:rsid w:val="00F139C2"/>
    <w:rsid w:val="00F13A59"/>
    <w:rsid w:val="00F13A92"/>
    <w:rsid w:val="00F13AAC"/>
    <w:rsid w:val="00F13AB5"/>
    <w:rsid w:val="00F13AB9"/>
    <w:rsid w:val="00F13ADE"/>
    <w:rsid w:val="00F13AF1"/>
    <w:rsid w:val="00F13B7A"/>
    <w:rsid w:val="00F13B99"/>
    <w:rsid w:val="00F13BE0"/>
    <w:rsid w:val="00F13C58"/>
    <w:rsid w:val="00F13CFB"/>
    <w:rsid w:val="00F13D8A"/>
    <w:rsid w:val="00F13E3A"/>
    <w:rsid w:val="00F13E94"/>
    <w:rsid w:val="00F13EA0"/>
    <w:rsid w:val="00F13EB5"/>
    <w:rsid w:val="00F13EC0"/>
    <w:rsid w:val="00F13F10"/>
    <w:rsid w:val="00F13F3F"/>
    <w:rsid w:val="00F13F5A"/>
    <w:rsid w:val="00F13FE5"/>
    <w:rsid w:val="00F1401E"/>
    <w:rsid w:val="00F14085"/>
    <w:rsid w:val="00F140E4"/>
    <w:rsid w:val="00F140FD"/>
    <w:rsid w:val="00F14156"/>
    <w:rsid w:val="00F14188"/>
    <w:rsid w:val="00F1418C"/>
    <w:rsid w:val="00F14244"/>
    <w:rsid w:val="00F1428A"/>
    <w:rsid w:val="00F1428B"/>
    <w:rsid w:val="00F14383"/>
    <w:rsid w:val="00F144F4"/>
    <w:rsid w:val="00F14508"/>
    <w:rsid w:val="00F1456F"/>
    <w:rsid w:val="00F14578"/>
    <w:rsid w:val="00F1462A"/>
    <w:rsid w:val="00F14640"/>
    <w:rsid w:val="00F14667"/>
    <w:rsid w:val="00F14687"/>
    <w:rsid w:val="00F146F7"/>
    <w:rsid w:val="00F1474C"/>
    <w:rsid w:val="00F1479A"/>
    <w:rsid w:val="00F14872"/>
    <w:rsid w:val="00F1493D"/>
    <w:rsid w:val="00F14963"/>
    <w:rsid w:val="00F149C1"/>
    <w:rsid w:val="00F14A77"/>
    <w:rsid w:val="00F14B52"/>
    <w:rsid w:val="00F14C00"/>
    <w:rsid w:val="00F14C5F"/>
    <w:rsid w:val="00F14CE6"/>
    <w:rsid w:val="00F14DEB"/>
    <w:rsid w:val="00F14E27"/>
    <w:rsid w:val="00F14E30"/>
    <w:rsid w:val="00F14E5E"/>
    <w:rsid w:val="00F14E71"/>
    <w:rsid w:val="00F14E77"/>
    <w:rsid w:val="00F14EBF"/>
    <w:rsid w:val="00F14F4A"/>
    <w:rsid w:val="00F14F7A"/>
    <w:rsid w:val="00F14FC2"/>
    <w:rsid w:val="00F15001"/>
    <w:rsid w:val="00F150AB"/>
    <w:rsid w:val="00F150E6"/>
    <w:rsid w:val="00F150F4"/>
    <w:rsid w:val="00F1514E"/>
    <w:rsid w:val="00F15250"/>
    <w:rsid w:val="00F15282"/>
    <w:rsid w:val="00F15373"/>
    <w:rsid w:val="00F153E8"/>
    <w:rsid w:val="00F1544A"/>
    <w:rsid w:val="00F15453"/>
    <w:rsid w:val="00F15549"/>
    <w:rsid w:val="00F1555A"/>
    <w:rsid w:val="00F15563"/>
    <w:rsid w:val="00F155A5"/>
    <w:rsid w:val="00F155E3"/>
    <w:rsid w:val="00F15611"/>
    <w:rsid w:val="00F15684"/>
    <w:rsid w:val="00F15699"/>
    <w:rsid w:val="00F156EA"/>
    <w:rsid w:val="00F15747"/>
    <w:rsid w:val="00F15787"/>
    <w:rsid w:val="00F157C2"/>
    <w:rsid w:val="00F157D1"/>
    <w:rsid w:val="00F15803"/>
    <w:rsid w:val="00F158B1"/>
    <w:rsid w:val="00F1592F"/>
    <w:rsid w:val="00F15970"/>
    <w:rsid w:val="00F15AC2"/>
    <w:rsid w:val="00F15B1C"/>
    <w:rsid w:val="00F15C57"/>
    <w:rsid w:val="00F15CC0"/>
    <w:rsid w:val="00F15CF4"/>
    <w:rsid w:val="00F15D03"/>
    <w:rsid w:val="00F15D34"/>
    <w:rsid w:val="00F15D4D"/>
    <w:rsid w:val="00F15DCA"/>
    <w:rsid w:val="00F15E67"/>
    <w:rsid w:val="00F15EA4"/>
    <w:rsid w:val="00F15F6E"/>
    <w:rsid w:val="00F15F97"/>
    <w:rsid w:val="00F15FAE"/>
    <w:rsid w:val="00F15FED"/>
    <w:rsid w:val="00F16089"/>
    <w:rsid w:val="00F16092"/>
    <w:rsid w:val="00F16133"/>
    <w:rsid w:val="00F16246"/>
    <w:rsid w:val="00F16310"/>
    <w:rsid w:val="00F16322"/>
    <w:rsid w:val="00F1633A"/>
    <w:rsid w:val="00F1635B"/>
    <w:rsid w:val="00F1644A"/>
    <w:rsid w:val="00F164FF"/>
    <w:rsid w:val="00F16589"/>
    <w:rsid w:val="00F165D8"/>
    <w:rsid w:val="00F1661D"/>
    <w:rsid w:val="00F1671E"/>
    <w:rsid w:val="00F16739"/>
    <w:rsid w:val="00F16857"/>
    <w:rsid w:val="00F16876"/>
    <w:rsid w:val="00F168E7"/>
    <w:rsid w:val="00F1698D"/>
    <w:rsid w:val="00F169B6"/>
    <w:rsid w:val="00F169CE"/>
    <w:rsid w:val="00F16A54"/>
    <w:rsid w:val="00F16AE8"/>
    <w:rsid w:val="00F16B2B"/>
    <w:rsid w:val="00F16B39"/>
    <w:rsid w:val="00F16BA1"/>
    <w:rsid w:val="00F16BE3"/>
    <w:rsid w:val="00F16C11"/>
    <w:rsid w:val="00F16D13"/>
    <w:rsid w:val="00F16E0D"/>
    <w:rsid w:val="00F16EC9"/>
    <w:rsid w:val="00F16F1A"/>
    <w:rsid w:val="00F16F86"/>
    <w:rsid w:val="00F16F8B"/>
    <w:rsid w:val="00F16FAC"/>
    <w:rsid w:val="00F17001"/>
    <w:rsid w:val="00F17101"/>
    <w:rsid w:val="00F172D2"/>
    <w:rsid w:val="00F1733E"/>
    <w:rsid w:val="00F173EA"/>
    <w:rsid w:val="00F173F0"/>
    <w:rsid w:val="00F1742B"/>
    <w:rsid w:val="00F1742D"/>
    <w:rsid w:val="00F17490"/>
    <w:rsid w:val="00F174C4"/>
    <w:rsid w:val="00F1757E"/>
    <w:rsid w:val="00F17584"/>
    <w:rsid w:val="00F17593"/>
    <w:rsid w:val="00F175DF"/>
    <w:rsid w:val="00F175F7"/>
    <w:rsid w:val="00F17603"/>
    <w:rsid w:val="00F17646"/>
    <w:rsid w:val="00F176DD"/>
    <w:rsid w:val="00F17734"/>
    <w:rsid w:val="00F177BF"/>
    <w:rsid w:val="00F177C4"/>
    <w:rsid w:val="00F1786D"/>
    <w:rsid w:val="00F178BB"/>
    <w:rsid w:val="00F178F7"/>
    <w:rsid w:val="00F179B3"/>
    <w:rsid w:val="00F179D6"/>
    <w:rsid w:val="00F179DE"/>
    <w:rsid w:val="00F17A30"/>
    <w:rsid w:val="00F17A39"/>
    <w:rsid w:val="00F17A6B"/>
    <w:rsid w:val="00F17A83"/>
    <w:rsid w:val="00F17A8C"/>
    <w:rsid w:val="00F17AD5"/>
    <w:rsid w:val="00F17ADC"/>
    <w:rsid w:val="00F17B08"/>
    <w:rsid w:val="00F17B6B"/>
    <w:rsid w:val="00F17B7C"/>
    <w:rsid w:val="00F17BA9"/>
    <w:rsid w:val="00F17C3C"/>
    <w:rsid w:val="00F17C4A"/>
    <w:rsid w:val="00F17C52"/>
    <w:rsid w:val="00F17CB2"/>
    <w:rsid w:val="00F17D51"/>
    <w:rsid w:val="00F17D64"/>
    <w:rsid w:val="00F17D9A"/>
    <w:rsid w:val="00F17DC9"/>
    <w:rsid w:val="00F17DF2"/>
    <w:rsid w:val="00F17E02"/>
    <w:rsid w:val="00F17E03"/>
    <w:rsid w:val="00F17EDF"/>
    <w:rsid w:val="00F17F41"/>
    <w:rsid w:val="00F17F61"/>
    <w:rsid w:val="00F17F62"/>
    <w:rsid w:val="00F17FBE"/>
    <w:rsid w:val="00F20014"/>
    <w:rsid w:val="00F20023"/>
    <w:rsid w:val="00F20034"/>
    <w:rsid w:val="00F20045"/>
    <w:rsid w:val="00F20086"/>
    <w:rsid w:val="00F2009D"/>
    <w:rsid w:val="00F20127"/>
    <w:rsid w:val="00F2017D"/>
    <w:rsid w:val="00F202DA"/>
    <w:rsid w:val="00F202E0"/>
    <w:rsid w:val="00F202EF"/>
    <w:rsid w:val="00F20311"/>
    <w:rsid w:val="00F20323"/>
    <w:rsid w:val="00F20350"/>
    <w:rsid w:val="00F20394"/>
    <w:rsid w:val="00F203CE"/>
    <w:rsid w:val="00F203E0"/>
    <w:rsid w:val="00F203F9"/>
    <w:rsid w:val="00F204D2"/>
    <w:rsid w:val="00F2050D"/>
    <w:rsid w:val="00F2051D"/>
    <w:rsid w:val="00F2055A"/>
    <w:rsid w:val="00F20597"/>
    <w:rsid w:val="00F205CC"/>
    <w:rsid w:val="00F20684"/>
    <w:rsid w:val="00F20714"/>
    <w:rsid w:val="00F20767"/>
    <w:rsid w:val="00F207C0"/>
    <w:rsid w:val="00F207C5"/>
    <w:rsid w:val="00F20909"/>
    <w:rsid w:val="00F20981"/>
    <w:rsid w:val="00F20A3B"/>
    <w:rsid w:val="00F20AAA"/>
    <w:rsid w:val="00F20B20"/>
    <w:rsid w:val="00F20BB7"/>
    <w:rsid w:val="00F20BBB"/>
    <w:rsid w:val="00F20C11"/>
    <w:rsid w:val="00F20CF1"/>
    <w:rsid w:val="00F20D59"/>
    <w:rsid w:val="00F20D63"/>
    <w:rsid w:val="00F20EB5"/>
    <w:rsid w:val="00F20EBF"/>
    <w:rsid w:val="00F20F78"/>
    <w:rsid w:val="00F21176"/>
    <w:rsid w:val="00F211C3"/>
    <w:rsid w:val="00F211CE"/>
    <w:rsid w:val="00F21208"/>
    <w:rsid w:val="00F21256"/>
    <w:rsid w:val="00F21350"/>
    <w:rsid w:val="00F213D7"/>
    <w:rsid w:val="00F213DA"/>
    <w:rsid w:val="00F21540"/>
    <w:rsid w:val="00F2156E"/>
    <w:rsid w:val="00F21608"/>
    <w:rsid w:val="00F21633"/>
    <w:rsid w:val="00F2174C"/>
    <w:rsid w:val="00F2175A"/>
    <w:rsid w:val="00F217C7"/>
    <w:rsid w:val="00F217C8"/>
    <w:rsid w:val="00F21814"/>
    <w:rsid w:val="00F2183C"/>
    <w:rsid w:val="00F21896"/>
    <w:rsid w:val="00F218D1"/>
    <w:rsid w:val="00F218E0"/>
    <w:rsid w:val="00F218EF"/>
    <w:rsid w:val="00F2193A"/>
    <w:rsid w:val="00F21969"/>
    <w:rsid w:val="00F21A13"/>
    <w:rsid w:val="00F21A37"/>
    <w:rsid w:val="00F21A45"/>
    <w:rsid w:val="00F21B80"/>
    <w:rsid w:val="00F21C68"/>
    <w:rsid w:val="00F21CA0"/>
    <w:rsid w:val="00F21CC8"/>
    <w:rsid w:val="00F21DFF"/>
    <w:rsid w:val="00F21E3F"/>
    <w:rsid w:val="00F21E51"/>
    <w:rsid w:val="00F21E6D"/>
    <w:rsid w:val="00F21EE5"/>
    <w:rsid w:val="00F21EFA"/>
    <w:rsid w:val="00F22003"/>
    <w:rsid w:val="00F220B4"/>
    <w:rsid w:val="00F220B8"/>
    <w:rsid w:val="00F2210F"/>
    <w:rsid w:val="00F22199"/>
    <w:rsid w:val="00F22279"/>
    <w:rsid w:val="00F22298"/>
    <w:rsid w:val="00F222D0"/>
    <w:rsid w:val="00F222FC"/>
    <w:rsid w:val="00F22306"/>
    <w:rsid w:val="00F22367"/>
    <w:rsid w:val="00F2241C"/>
    <w:rsid w:val="00F224BF"/>
    <w:rsid w:val="00F224E3"/>
    <w:rsid w:val="00F22664"/>
    <w:rsid w:val="00F2266F"/>
    <w:rsid w:val="00F226D8"/>
    <w:rsid w:val="00F2272D"/>
    <w:rsid w:val="00F22895"/>
    <w:rsid w:val="00F228B8"/>
    <w:rsid w:val="00F2293C"/>
    <w:rsid w:val="00F2299E"/>
    <w:rsid w:val="00F22A25"/>
    <w:rsid w:val="00F22BA9"/>
    <w:rsid w:val="00F22DB5"/>
    <w:rsid w:val="00F22DE8"/>
    <w:rsid w:val="00F22E7C"/>
    <w:rsid w:val="00F22E87"/>
    <w:rsid w:val="00F22F04"/>
    <w:rsid w:val="00F22F05"/>
    <w:rsid w:val="00F22F29"/>
    <w:rsid w:val="00F22F84"/>
    <w:rsid w:val="00F22FFD"/>
    <w:rsid w:val="00F23044"/>
    <w:rsid w:val="00F23123"/>
    <w:rsid w:val="00F2312A"/>
    <w:rsid w:val="00F2315E"/>
    <w:rsid w:val="00F232A0"/>
    <w:rsid w:val="00F232F7"/>
    <w:rsid w:val="00F2331F"/>
    <w:rsid w:val="00F233E9"/>
    <w:rsid w:val="00F233F0"/>
    <w:rsid w:val="00F23452"/>
    <w:rsid w:val="00F2353A"/>
    <w:rsid w:val="00F23595"/>
    <w:rsid w:val="00F235F5"/>
    <w:rsid w:val="00F23660"/>
    <w:rsid w:val="00F2366D"/>
    <w:rsid w:val="00F23685"/>
    <w:rsid w:val="00F2375D"/>
    <w:rsid w:val="00F2375E"/>
    <w:rsid w:val="00F23762"/>
    <w:rsid w:val="00F2381B"/>
    <w:rsid w:val="00F23834"/>
    <w:rsid w:val="00F23847"/>
    <w:rsid w:val="00F23876"/>
    <w:rsid w:val="00F238F2"/>
    <w:rsid w:val="00F2396C"/>
    <w:rsid w:val="00F23A0B"/>
    <w:rsid w:val="00F23A72"/>
    <w:rsid w:val="00F23A9D"/>
    <w:rsid w:val="00F23B86"/>
    <w:rsid w:val="00F23C02"/>
    <w:rsid w:val="00F23C05"/>
    <w:rsid w:val="00F23C08"/>
    <w:rsid w:val="00F23CAA"/>
    <w:rsid w:val="00F23CCE"/>
    <w:rsid w:val="00F23D4C"/>
    <w:rsid w:val="00F23DE9"/>
    <w:rsid w:val="00F23E47"/>
    <w:rsid w:val="00F23E5E"/>
    <w:rsid w:val="00F23E82"/>
    <w:rsid w:val="00F23E8A"/>
    <w:rsid w:val="00F23F53"/>
    <w:rsid w:val="00F23F99"/>
    <w:rsid w:val="00F23F9B"/>
    <w:rsid w:val="00F23FC2"/>
    <w:rsid w:val="00F23FF0"/>
    <w:rsid w:val="00F23FF8"/>
    <w:rsid w:val="00F24116"/>
    <w:rsid w:val="00F24200"/>
    <w:rsid w:val="00F24258"/>
    <w:rsid w:val="00F24336"/>
    <w:rsid w:val="00F2433A"/>
    <w:rsid w:val="00F2434C"/>
    <w:rsid w:val="00F24355"/>
    <w:rsid w:val="00F243C6"/>
    <w:rsid w:val="00F24471"/>
    <w:rsid w:val="00F2448B"/>
    <w:rsid w:val="00F24578"/>
    <w:rsid w:val="00F245BC"/>
    <w:rsid w:val="00F245CB"/>
    <w:rsid w:val="00F24603"/>
    <w:rsid w:val="00F24616"/>
    <w:rsid w:val="00F24627"/>
    <w:rsid w:val="00F2463A"/>
    <w:rsid w:val="00F24665"/>
    <w:rsid w:val="00F246CB"/>
    <w:rsid w:val="00F24704"/>
    <w:rsid w:val="00F2473F"/>
    <w:rsid w:val="00F2476A"/>
    <w:rsid w:val="00F247F9"/>
    <w:rsid w:val="00F2485C"/>
    <w:rsid w:val="00F24930"/>
    <w:rsid w:val="00F24949"/>
    <w:rsid w:val="00F24977"/>
    <w:rsid w:val="00F249EB"/>
    <w:rsid w:val="00F24A15"/>
    <w:rsid w:val="00F24A17"/>
    <w:rsid w:val="00F24ADE"/>
    <w:rsid w:val="00F24B14"/>
    <w:rsid w:val="00F24B2C"/>
    <w:rsid w:val="00F24B4F"/>
    <w:rsid w:val="00F24BB4"/>
    <w:rsid w:val="00F24C3A"/>
    <w:rsid w:val="00F24C44"/>
    <w:rsid w:val="00F24C69"/>
    <w:rsid w:val="00F24D24"/>
    <w:rsid w:val="00F24D44"/>
    <w:rsid w:val="00F24DA6"/>
    <w:rsid w:val="00F24DB9"/>
    <w:rsid w:val="00F24DE6"/>
    <w:rsid w:val="00F24E75"/>
    <w:rsid w:val="00F24E81"/>
    <w:rsid w:val="00F24E91"/>
    <w:rsid w:val="00F24EA5"/>
    <w:rsid w:val="00F24EAA"/>
    <w:rsid w:val="00F24EDF"/>
    <w:rsid w:val="00F24F0D"/>
    <w:rsid w:val="00F2504B"/>
    <w:rsid w:val="00F2505A"/>
    <w:rsid w:val="00F2506C"/>
    <w:rsid w:val="00F2509F"/>
    <w:rsid w:val="00F250AE"/>
    <w:rsid w:val="00F250CC"/>
    <w:rsid w:val="00F250D0"/>
    <w:rsid w:val="00F250EB"/>
    <w:rsid w:val="00F2512C"/>
    <w:rsid w:val="00F251A2"/>
    <w:rsid w:val="00F251BA"/>
    <w:rsid w:val="00F25278"/>
    <w:rsid w:val="00F252F6"/>
    <w:rsid w:val="00F2538B"/>
    <w:rsid w:val="00F2538D"/>
    <w:rsid w:val="00F253AF"/>
    <w:rsid w:val="00F253FF"/>
    <w:rsid w:val="00F2540B"/>
    <w:rsid w:val="00F255BE"/>
    <w:rsid w:val="00F2560A"/>
    <w:rsid w:val="00F25690"/>
    <w:rsid w:val="00F2572E"/>
    <w:rsid w:val="00F25796"/>
    <w:rsid w:val="00F257B4"/>
    <w:rsid w:val="00F25851"/>
    <w:rsid w:val="00F25894"/>
    <w:rsid w:val="00F258AE"/>
    <w:rsid w:val="00F259BB"/>
    <w:rsid w:val="00F25A6F"/>
    <w:rsid w:val="00F25AE9"/>
    <w:rsid w:val="00F25BA9"/>
    <w:rsid w:val="00F25BB9"/>
    <w:rsid w:val="00F25BEE"/>
    <w:rsid w:val="00F25C1A"/>
    <w:rsid w:val="00F25C20"/>
    <w:rsid w:val="00F25C61"/>
    <w:rsid w:val="00F25D00"/>
    <w:rsid w:val="00F25D96"/>
    <w:rsid w:val="00F25DAE"/>
    <w:rsid w:val="00F25DB3"/>
    <w:rsid w:val="00F25E26"/>
    <w:rsid w:val="00F25E98"/>
    <w:rsid w:val="00F25E99"/>
    <w:rsid w:val="00F25EA7"/>
    <w:rsid w:val="00F25EB2"/>
    <w:rsid w:val="00F25EB5"/>
    <w:rsid w:val="00F25EF4"/>
    <w:rsid w:val="00F25F8E"/>
    <w:rsid w:val="00F25FCE"/>
    <w:rsid w:val="00F26024"/>
    <w:rsid w:val="00F260A2"/>
    <w:rsid w:val="00F260F3"/>
    <w:rsid w:val="00F2617E"/>
    <w:rsid w:val="00F26198"/>
    <w:rsid w:val="00F26201"/>
    <w:rsid w:val="00F2624C"/>
    <w:rsid w:val="00F2630C"/>
    <w:rsid w:val="00F2631C"/>
    <w:rsid w:val="00F263DB"/>
    <w:rsid w:val="00F263E8"/>
    <w:rsid w:val="00F263FC"/>
    <w:rsid w:val="00F26419"/>
    <w:rsid w:val="00F2642C"/>
    <w:rsid w:val="00F2643A"/>
    <w:rsid w:val="00F264A7"/>
    <w:rsid w:val="00F264EB"/>
    <w:rsid w:val="00F2654B"/>
    <w:rsid w:val="00F26612"/>
    <w:rsid w:val="00F26670"/>
    <w:rsid w:val="00F26696"/>
    <w:rsid w:val="00F266B2"/>
    <w:rsid w:val="00F266F4"/>
    <w:rsid w:val="00F2676C"/>
    <w:rsid w:val="00F26788"/>
    <w:rsid w:val="00F267CA"/>
    <w:rsid w:val="00F2682B"/>
    <w:rsid w:val="00F26881"/>
    <w:rsid w:val="00F268CB"/>
    <w:rsid w:val="00F26970"/>
    <w:rsid w:val="00F2699D"/>
    <w:rsid w:val="00F269AA"/>
    <w:rsid w:val="00F269F7"/>
    <w:rsid w:val="00F26A2B"/>
    <w:rsid w:val="00F26A45"/>
    <w:rsid w:val="00F26AE5"/>
    <w:rsid w:val="00F26B40"/>
    <w:rsid w:val="00F26C37"/>
    <w:rsid w:val="00F26C59"/>
    <w:rsid w:val="00F26CF7"/>
    <w:rsid w:val="00F26D2C"/>
    <w:rsid w:val="00F26DB8"/>
    <w:rsid w:val="00F26E37"/>
    <w:rsid w:val="00F26E50"/>
    <w:rsid w:val="00F26E99"/>
    <w:rsid w:val="00F26EBD"/>
    <w:rsid w:val="00F26EDE"/>
    <w:rsid w:val="00F27024"/>
    <w:rsid w:val="00F2703A"/>
    <w:rsid w:val="00F2706C"/>
    <w:rsid w:val="00F270A4"/>
    <w:rsid w:val="00F270D8"/>
    <w:rsid w:val="00F270F5"/>
    <w:rsid w:val="00F27101"/>
    <w:rsid w:val="00F27115"/>
    <w:rsid w:val="00F27149"/>
    <w:rsid w:val="00F27187"/>
    <w:rsid w:val="00F2718E"/>
    <w:rsid w:val="00F271D8"/>
    <w:rsid w:val="00F271DF"/>
    <w:rsid w:val="00F27227"/>
    <w:rsid w:val="00F27242"/>
    <w:rsid w:val="00F2725A"/>
    <w:rsid w:val="00F27288"/>
    <w:rsid w:val="00F2733D"/>
    <w:rsid w:val="00F27344"/>
    <w:rsid w:val="00F27350"/>
    <w:rsid w:val="00F27356"/>
    <w:rsid w:val="00F2737A"/>
    <w:rsid w:val="00F2737B"/>
    <w:rsid w:val="00F2738E"/>
    <w:rsid w:val="00F273A2"/>
    <w:rsid w:val="00F273D6"/>
    <w:rsid w:val="00F27427"/>
    <w:rsid w:val="00F2742D"/>
    <w:rsid w:val="00F27461"/>
    <w:rsid w:val="00F2746F"/>
    <w:rsid w:val="00F2748D"/>
    <w:rsid w:val="00F274ED"/>
    <w:rsid w:val="00F274F7"/>
    <w:rsid w:val="00F2752E"/>
    <w:rsid w:val="00F27553"/>
    <w:rsid w:val="00F27614"/>
    <w:rsid w:val="00F27630"/>
    <w:rsid w:val="00F27655"/>
    <w:rsid w:val="00F27665"/>
    <w:rsid w:val="00F276DA"/>
    <w:rsid w:val="00F27723"/>
    <w:rsid w:val="00F27752"/>
    <w:rsid w:val="00F2776D"/>
    <w:rsid w:val="00F27875"/>
    <w:rsid w:val="00F278BD"/>
    <w:rsid w:val="00F278D9"/>
    <w:rsid w:val="00F27936"/>
    <w:rsid w:val="00F27954"/>
    <w:rsid w:val="00F27974"/>
    <w:rsid w:val="00F2797D"/>
    <w:rsid w:val="00F279E8"/>
    <w:rsid w:val="00F279FF"/>
    <w:rsid w:val="00F27A24"/>
    <w:rsid w:val="00F27A32"/>
    <w:rsid w:val="00F27A64"/>
    <w:rsid w:val="00F27AA2"/>
    <w:rsid w:val="00F27AA8"/>
    <w:rsid w:val="00F27AEE"/>
    <w:rsid w:val="00F27AF1"/>
    <w:rsid w:val="00F27B2C"/>
    <w:rsid w:val="00F27B52"/>
    <w:rsid w:val="00F27BC1"/>
    <w:rsid w:val="00F27C19"/>
    <w:rsid w:val="00F27C2B"/>
    <w:rsid w:val="00F27C44"/>
    <w:rsid w:val="00F27C6C"/>
    <w:rsid w:val="00F27C72"/>
    <w:rsid w:val="00F27CA5"/>
    <w:rsid w:val="00F27CBD"/>
    <w:rsid w:val="00F27D00"/>
    <w:rsid w:val="00F27DDB"/>
    <w:rsid w:val="00F27E35"/>
    <w:rsid w:val="00F27E44"/>
    <w:rsid w:val="00F27E5B"/>
    <w:rsid w:val="00F27EAE"/>
    <w:rsid w:val="00F27F25"/>
    <w:rsid w:val="00F27F43"/>
    <w:rsid w:val="00F27F4A"/>
    <w:rsid w:val="00F27F7F"/>
    <w:rsid w:val="00F27FA0"/>
    <w:rsid w:val="00F27FE2"/>
    <w:rsid w:val="00F3004D"/>
    <w:rsid w:val="00F300A5"/>
    <w:rsid w:val="00F300CC"/>
    <w:rsid w:val="00F300CF"/>
    <w:rsid w:val="00F300D5"/>
    <w:rsid w:val="00F30131"/>
    <w:rsid w:val="00F30169"/>
    <w:rsid w:val="00F301E5"/>
    <w:rsid w:val="00F30226"/>
    <w:rsid w:val="00F3022E"/>
    <w:rsid w:val="00F302C6"/>
    <w:rsid w:val="00F302DF"/>
    <w:rsid w:val="00F30368"/>
    <w:rsid w:val="00F303F4"/>
    <w:rsid w:val="00F303F7"/>
    <w:rsid w:val="00F30440"/>
    <w:rsid w:val="00F30571"/>
    <w:rsid w:val="00F30586"/>
    <w:rsid w:val="00F30663"/>
    <w:rsid w:val="00F30670"/>
    <w:rsid w:val="00F306D9"/>
    <w:rsid w:val="00F3077E"/>
    <w:rsid w:val="00F3079D"/>
    <w:rsid w:val="00F307A4"/>
    <w:rsid w:val="00F307F4"/>
    <w:rsid w:val="00F3084B"/>
    <w:rsid w:val="00F30857"/>
    <w:rsid w:val="00F3085A"/>
    <w:rsid w:val="00F308AE"/>
    <w:rsid w:val="00F308BE"/>
    <w:rsid w:val="00F30921"/>
    <w:rsid w:val="00F30A33"/>
    <w:rsid w:val="00F30A9B"/>
    <w:rsid w:val="00F30AD5"/>
    <w:rsid w:val="00F30B58"/>
    <w:rsid w:val="00F30B6E"/>
    <w:rsid w:val="00F30C79"/>
    <w:rsid w:val="00F30CA5"/>
    <w:rsid w:val="00F30CD0"/>
    <w:rsid w:val="00F30E26"/>
    <w:rsid w:val="00F30E2D"/>
    <w:rsid w:val="00F30EF6"/>
    <w:rsid w:val="00F30EFA"/>
    <w:rsid w:val="00F30FC5"/>
    <w:rsid w:val="00F30FCC"/>
    <w:rsid w:val="00F30FF4"/>
    <w:rsid w:val="00F31046"/>
    <w:rsid w:val="00F31088"/>
    <w:rsid w:val="00F3112C"/>
    <w:rsid w:val="00F31137"/>
    <w:rsid w:val="00F31194"/>
    <w:rsid w:val="00F311E9"/>
    <w:rsid w:val="00F31202"/>
    <w:rsid w:val="00F31238"/>
    <w:rsid w:val="00F3124F"/>
    <w:rsid w:val="00F3125B"/>
    <w:rsid w:val="00F3127E"/>
    <w:rsid w:val="00F3128C"/>
    <w:rsid w:val="00F312AD"/>
    <w:rsid w:val="00F312C0"/>
    <w:rsid w:val="00F312FD"/>
    <w:rsid w:val="00F31338"/>
    <w:rsid w:val="00F31361"/>
    <w:rsid w:val="00F31368"/>
    <w:rsid w:val="00F313FD"/>
    <w:rsid w:val="00F31440"/>
    <w:rsid w:val="00F314CD"/>
    <w:rsid w:val="00F31598"/>
    <w:rsid w:val="00F315AB"/>
    <w:rsid w:val="00F3172A"/>
    <w:rsid w:val="00F3175E"/>
    <w:rsid w:val="00F31773"/>
    <w:rsid w:val="00F3177B"/>
    <w:rsid w:val="00F31788"/>
    <w:rsid w:val="00F3178C"/>
    <w:rsid w:val="00F317F5"/>
    <w:rsid w:val="00F318C1"/>
    <w:rsid w:val="00F318C7"/>
    <w:rsid w:val="00F318E1"/>
    <w:rsid w:val="00F3193E"/>
    <w:rsid w:val="00F319F3"/>
    <w:rsid w:val="00F31A0D"/>
    <w:rsid w:val="00F31A1D"/>
    <w:rsid w:val="00F31A3F"/>
    <w:rsid w:val="00F31B38"/>
    <w:rsid w:val="00F31C0D"/>
    <w:rsid w:val="00F31C8B"/>
    <w:rsid w:val="00F31CD4"/>
    <w:rsid w:val="00F31CDD"/>
    <w:rsid w:val="00F31D13"/>
    <w:rsid w:val="00F31D45"/>
    <w:rsid w:val="00F31D9F"/>
    <w:rsid w:val="00F31DC7"/>
    <w:rsid w:val="00F31DE3"/>
    <w:rsid w:val="00F31E69"/>
    <w:rsid w:val="00F31E78"/>
    <w:rsid w:val="00F31ECC"/>
    <w:rsid w:val="00F31EE8"/>
    <w:rsid w:val="00F31F0D"/>
    <w:rsid w:val="00F31F43"/>
    <w:rsid w:val="00F31FCC"/>
    <w:rsid w:val="00F31FD1"/>
    <w:rsid w:val="00F31FD6"/>
    <w:rsid w:val="00F32016"/>
    <w:rsid w:val="00F3202E"/>
    <w:rsid w:val="00F3209D"/>
    <w:rsid w:val="00F320C2"/>
    <w:rsid w:val="00F3210C"/>
    <w:rsid w:val="00F32133"/>
    <w:rsid w:val="00F3214F"/>
    <w:rsid w:val="00F32160"/>
    <w:rsid w:val="00F3216A"/>
    <w:rsid w:val="00F3217D"/>
    <w:rsid w:val="00F321F1"/>
    <w:rsid w:val="00F32268"/>
    <w:rsid w:val="00F32298"/>
    <w:rsid w:val="00F32375"/>
    <w:rsid w:val="00F32391"/>
    <w:rsid w:val="00F32397"/>
    <w:rsid w:val="00F323D9"/>
    <w:rsid w:val="00F323F4"/>
    <w:rsid w:val="00F32407"/>
    <w:rsid w:val="00F32489"/>
    <w:rsid w:val="00F324D5"/>
    <w:rsid w:val="00F325AE"/>
    <w:rsid w:val="00F325BC"/>
    <w:rsid w:val="00F32648"/>
    <w:rsid w:val="00F32650"/>
    <w:rsid w:val="00F32672"/>
    <w:rsid w:val="00F326D9"/>
    <w:rsid w:val="00F326F2"/>
    <w:rsid w:val="00F32710"/>
    <w:rsid w:val="00F3276E"/>
    <w:rsid w:val="00F32791"/>
    <w:rsid w:val="00F3279E"/>
    <w:rsid w:val="00F327CA"/>
    <w:rsid w:val="00F327CB"/>
    <w:rsid w:val="00F32947"/>
    <w:rsid w:val="00F32972"/>
    <w:rsid w:val="00F32A25"/>
    <w:rsid w:val="00F32A32"/>
    <w:rsid w:val="00F32AED"/>
    <w:rsid w:val="00F32B90"/>
    <w:rsid w:val="00F32BF4"/>
    <w:rsid w:val="00F32C85"/>
    <w:rsid w:val="00F32CE4"/>
    <w:rsid w:val="00F32D37"/>
    <w:rsid w:val="00F32DA2"/>
    <w:rsid w:val="00F32DAD"/>
    <w:rsid w:val="00F32DC2"/>
    <w:rsid w:val="00F32E22"/>
    <w:rsid w:val="00F32E5E"/>
    <w:rsid w:val="00F32E9D"/>
    <w:rsid w:val="00F32F92"/>
    <w:rsid w:val="00F3304A"/>
    <w:rsid w:val="00F330AB"/>
    <w:rsid w:val="00F33107"/>
    <w:rsid w:val="00F33142"/>
    <w:rsid w:val="00F3316F"/>
    <w:rsid w:val="00F33263"/>
    <w:rsid w:val="00F33265"/>
    <w:rsid w:val="00F3327B"/>
    <w:rsid w:val="00F3328D"/>
    <w:rsid w:val="00F332A3"/>
    <w:rsid w:val="00F33382"/>
    <w:rsid w:val="00F33385"/>
    <w:rsid w:val="00F333CB"/>
    <w:rsid w:val="00F33423"/>
    <w:rsid w:val="00F33492"/>
    <w:rsid w:val="00F334A0"/>
    <w:rsid w:val="00F334A5"/>
    <w:rsid w:val="00F33522"/>
    <w:rsid w:val="00F335C6"/>
    <w:rsid w:val="00F33601"/>
    <w:rsid w:val="00F336DF"/>
    <w:rsid w:val="00F33712"/>
    <w:rsid w:val="00F3377F"/>
    <w:rsid w:val="00F3382D"/>
    <w:rsid w:val="00F33831"/>
    <w:rsid w:val="00F33898"/>
    <w:rsid w:val="00F33906"/>
    <w:rsid w:val="00F33927"/>
    <w:rsid w:val="00F33977"/>
    <w:rsid w:val="00F339B3"/>
    <w:rsid w:val="00F33B9E"/>
    <w:rsid w:val="00F33BAD"/>
    <w:rsid w:val="00F33C97"/>
    <w:rsid w:val="00F33D18"/>
    <w:rsid w:val="00F33E5C"/>
    <w:rsid w:val="00F33E9E"/>
    <w:rsid w:val="00F33F15"/>
    <w:rsid w:val="00F33F3E"/>
    <w:rsid w:val="00F33FB6"/>
    <w:rsid w:val="00F341DE"/>
    <w:rsid w:val="00F3425A"/>
    <w:rsid w:val="00F34273"/>
    <w:rsid w:val="00F34297"/>
    <w:rsid w:val="00F34299"/>
    <w:rsid w:val="00F342A6"/>
    <w:rsid w:val="00F342BD"/>
    <w:rsid w:val="00F34345"/>
    <w:rsid w:val="00F3436E"/>
    <w:rsid w:val="00F344B9"/>
    <w:rsid w:val="00F344E6"/>
    <w:rsid w:val="00F34504"/>
    <w:rsid w:val="00F34523"/>
    <w:rsid w:val="00F34565"/>
    <w:rsid w:val="00F34618"/>
    <w:rsid w:val="00F34622"/>
    <w:rsid w:val="00F34696"/>
    <w:rsid w:val="00F3469B"/>
    <w:rsid w:val="00F34780"/>
    <w:rsid w:val="00F347A8"/>
    <w:rsid w:val="00F347C8"/>
    <w:rsid w:val="00F347D0"/>
    <w:rsid w:val="00F34920"/>
    <w:rsid w:val="00F34A81"/>
    <w:rsid w:val="00F34AB4"/>
    <w:rsid w:val="00F34BAC"/>
    <w:rsid w:val="00F34BBC"/>
    <w:rsid w:val="00F34C12"/>
    <w:rsid w:val="00F34CA9"/>
    <w:rsid w:val="00F34D00"/>
    <w:rsid w:val="00F34DD7"/>
    <w:rsid w:val="00F34ECA"/>
    <w:rsid w:val="00F34EFA"/>
    <w:rsid w:val="00F34F85"/>
    <w:rsid w:val="00F34FBB"/>
    <w:rsid w:val="00F34FF6"/>
    <w:rsid w:val="00F3501D"/>
    <w:rsid w:val="00F35045"/>
    <w:rsid w:val="00F350B8"/>
    <w:rsid w:val="00F35116"/>
    <w:rsid w:val="00F351B3"/>
    <w:rsid w:val="00F3525E"/>
    <w:rsid w:val="00F35266"/>
    <w:rsid w:val="00F35267"/>
    <w:rsid w:val="00F3527A"/>
    <w:rsid w:val="00F353B4"/>
    <w:rsid w:val="00F353C6"/>
    <w:rsid w:val="00F353CB"/>
    <w:rsid w:val="00F353F0"/>
    <w:rsid w:val="00F35433"/>
    <w:rsid w:val="00F3547B"/>
    <w:rsid w:val="00F354EF"/>
    <w:rsid w:val="00F3557B"/>
    <w:rsid w:val="00F35585"/>
    <w:rsid w:val="00F35592"/>
    <w:rsid w:val="00F355EA"/>
    <w:rsid w:val="00F35727"/>
    <w:rsid w:val="00F35790"/>
    <w:rsid w:val="00F357E5"/>
    <w:rsid w:val="00F358B3"/>
    <w:rsid w:val="00F358DF"/>
    <w:rsid w:val="00F35911"/>
    <w:rsid w:val="00F35963"/>
    <w:rsid w:val="00F35966"/>
    <w:rsid w:val="00F359A7"/>
    <w:rsid w:val="00F359AC"/>
    <w:rsid w:val="00F35A36"/>
    <w:rsid w:val="00F35A3D"/>
    <w:rsid w:val="00F35A88"/>
    <w:rsid w:val="00F35AB0"/>
    <w:rsid w:val="00F35AF4"/>
    <w:rsid w:val="00F35AFF"/>
    <w:rsid w:val="00F35B23"/>
    <w:rsid w:val="00F35B46"/>
    <w:rsid w:val="00F35BA6"/>
    <w:rsid w:val="00F35D69"/>
    <w:rsid w:val="00F35DE4"/>
    <w:rsid w:val="00F35DED"/>
    <w:rsid w:val="00F35E2C"/>
    <w:rsid w:val="00F35E32"/>
    <w:rsid w:val="00F35F2E"/>
    <w:rsid w:val="00F3608F"/>
    <w:rsid w:val="00F360E4"/>
    <w:rsid w:val="00F36105"/>
    <w:rsid w:val="00F361AC"/>
    <w:rsid w:val="00F361C1"/>
    <w:rsid w:val="00F36206"/>
    <w:rsid w:val="00F36224"/>
    <w:rsid w:val="00F362AC"/>
    <w:rsid w:val="00F36313"/>
    <w:rsid w:val="00F36347"/>
    <w:rsid w:val="00F3640C"/>
    <w:rsid w:val="00F36457"/>
    <w:rsid w:val="00F36458"/>
    <w:rsid w:val="00F3655B"/>
    <w:rsid w:val="00F365B4"/>
    <w:rsid w:val="00F365D8"/>
    <w:rsid w:val="00F36620"/>
    <w:rsid w:val="00F36643"/>
    <w:rsid w:val="00F36645"/>
    <w:rsid w:val="00F36656"/>
    <w:rsid w:val="00F36659"/>
    <w:rsid w:val="00F3666A"/>
    <w:rsid w:val="00F366B3"/>
    <w:rsid w:val="00F367D6"/>
    <w:rsid w:val="00F36812"/>
    <w:rsid w:val="00F3682F"/>
    <w:rsid w:val="00F36843"/>
    <w:rsid w:val="00F368A1"/>
    <w:rsid w:val="00F368F1"/>
    <w:rsid w:val="00F369B7"/>
    <w:rsid w:val="00F369D6"/>
    <w:rsid w:val="00F36A74"/>
    <w:rsid w:val="00F36AD9"/>
    <w:rsid w:val="00F36B24"/>
    <w:rsid w:val="00F36B2B"/>
    <w:rsid w:val="00F36B3E"/>
    <w:rsid w:val="00F36B95"/>
    <w:rsid w:val="00F36BBC"/>
    <w:rsid w:val="00F36BD5"/>
    <w:rsid w:val="00F36BDC"/>
    <w:rsid w:val="00F36BF0"/>
    <w:rsid w:val="00F36BF9"/>
    <w:rsid w:val="00F36C29"/>
    <w:rsid w:val="00F36C3F"/>
    <w:rsid w:val="00F36C60"/>
    <w:rsid w:val="00F36CB1"/>
    <w:rsid w:val="00F36D22"/>
    <w:rsid w:val="00F36D2B"/>
    <w:rsid w:val="00F36D74"/>
    <w:rsid w:val="00F36DC3"/>
    <w:rsid w:val="00F36E6B"/>
    <w:rsid w:val="00F36E6E"/>
    <w:rsid w:val="00F36EC1"/>
    <w:rsid w:val="00F36EE6"/>
    <w:rsid w:val="00F36EF3"/>
    <w:rsid w:val="00F36F4F"/>
    <w:rsid w:val="00F36F52"/>
    <w:rsid w:val="00F36FC9"/>
    <w:rsid w:val="00F36FD5"/>
    <w:rsid w:val="00F37019"/>
    <w:rsid w:val="00F370D0"/>
    <w:rsid w:val="00F370D2"/>
    <w:rsid w:val="00F3716C"/>
    <w:rsid w:val="00F371E7"/>
    <w:rsid w:val="00F371FF"/>
    <w:rsid w:val="00F37232"/>
    <w:rsid w:val="00F37246"/>
    <w:rsid w:val="00F372F0"/>
    <w:rsid w:val="00F372FF"/>
    <w:rsid w:val="00F37304"/>
    <w:rsid w:val="00F3732F"/>
    <w:rsid w:val="00F37406"/>
    <w:rsid w:val="00F37497"/>
    <w:rsid w:val="00F3757D"/>
    <w:rsid w:val="00F375C5"/>
    <w:rsid w:val="00F376A4"/>
    <w:rsid w:val="00F376E3"/>
    <w:rsid w:val="00F37723"/>
    <w:rsid w:val="00F37742"/>
    <w:rsid w:val="00F377F4"/>
    <w:rsid w:val="00F3781A"/>
    <w:rsid w:val="00F3791F"/>
    <w:rsid w:val="00F37960"/>
    <w:rsid w:val="00F37964"/>
    <w:rsid w:val="00F37975"/>
    <w:rsid w:val="00F379DB"/>
    <w:rsid w:val="00F379E6"/>
    <w:rsid w:val="00F37A12"/>
    <w:rsid w:val="00F37A45"/>
    <w:rsid w:val="00F37B09"/>
    <w:rsid w:val="00F37B16"/>
    <w:rsid w:val="00F37B84"/>
    <w:rsid w:val="00F37BEC"/>
    <w:rsid w:val="00F37C5D"/>
    <w:rsid w:val="00F37C72"/>
    <w:rsid w:val="00F37CA5"/>
    <w:rsid w:val="00F37CBD"/>
    <w:rsid w:val="00F37CCD"/>
    <w:rsid w:val="00F37D32"/>
    <w:rsid w:val="00F37D37"/>
    <w:rsid w:val="00F37D4D"/>
    <w:rsid w:val="00F37D84"/>
    <w:rsid w:val="00F37D97"/>
    <w:rsid w:val="00F37DE5"/>
    <w:rsid w:val="00F37DF4"/>
    <w:rsid w:val="00F37E1B"/>
    <w:rsid w:val="00F37E1D"/>
    <w:rsid w:val="00F37E9F"/>
    <w:rsid w:val="00F37EB7"/>
    <w:rsid w:val="00F37F15"/>
    <w:rsid w:val="00F37F3B"/>
    <w:rsid w:val="00F37F55"/>
    <w:rsid w:val="00F37FB0"/>
    <w:rsid w:val="00F37FD0"/>
    <w:rsid w:val="00F37FDF"/>
    <w:rsid w:val="00F40025"/>
    <w:rsid w:val="00F4009A"/>
    <w:rsid w:val="00F400E4"/>
    <w:rsid w:val="00F400E9"/>
    <w:rsid w:val="00F40149"/>
    <w:rsid w:val="00F401A3"/>
    <w:rsid w:val="00F401B5"/>
    <w:rsid w:val="00F401FB"/>
    <w:rsid w:val="00F4024E"/>
    <w:rsid w:val="00F402CA"/>
    <w:rsid w:val="00F40320"/>
    <w:rsid w:val="00F40332"/>
    <w:rsid w:val="00F4033D"/>
    <w:rsid w:val="00F40368"/>
    <w:rsid w:val="00F403B5"/>
    <w:rsid w:val="00F403B8"/>
    <w:rsid w:val="00F403E5"/>
    <w:rsid w:val="00F40437"/>
    <w:rsid w:val="00F40459"/>
    <w:rsid w:val="00F404FE"/>
    <w:rsid w:val="00F4055A"/>
    <w:rsid w:val="00F4057E"/>
    <w:rsid w:val="00F405C8"/>
    <w:rsid w:val="00F406D2"/>
    <w:rsid w:val="00F40786"/>
    <w:rsid w:val="00F40822"/>
    <w:rsid w:val="00F40831"/>
    <w:rsid w:val="00F408E1"/>
    <w:rsid w:val="00F409FB"/>
    <w:rsid w:val="00F40A02"/>
    <w:rsid w:val="00F40A20"/>
    <w:rsid w:val="00F40A2A"/>
    <w:rsid w:val="00F40AD9"/>
    <w:rsid w:val="00F40B00"/>
    <w:rsid w:val="00F40B52"/>
    <w:rsid w:val="00F40B60"/>
    <w:rsid w:val="00F40B77"/>
    <w:rsid w:val="00F40BB9"/>
    <w:rsid w:val="00F40C7B"/>
    <w:rsid w:val="00F40C7E"/>
    <w:rsid w:val="00F40C97"/>
    <w:rsid w:val="00F40CCD"/>
    <w:rsid w:val="00F40D03"/>
    <w:rsid w:val="00F40D50"/>
    <w:rsid w:val="00F40DD7"/>
    <w:rsid w:val="00F40E07"/>
    <w:rsid w:val="00F40E1E"/>
    <w:rsid w:val="00F40E3A"/>
    <w:rsid w:val="00F40ECD"/>
    <w:rsid w:val="00F40ED3"/>
    <w:rsid w:val="00F40F48"/>
    <w:rsid w:val="00F40FB6"/>
    <w:rsid w:val="00F41019"/>
    <w:rsid w:val="00F41057"/>
    <w:rsid w:val="00F410EB"/>
    <w:rsid w:val="00F4121D"/>
    <w:rsid w:val="00F4129E"/>
    <w:rsid w:val="00F412A3"/>
    <w:rsid w:val="00F413CC"/>
    <w:rsid w:val="00F41453"/>
    <w:rsid w:val="00F41507"/>
    <w:rsid w:val="00F4153F"/>
    <w:rsid w:val="00F41583"/>
    <w:rsid w:val="00F415BB"/>
    <w:rsid w:val="00F415E3"/>
    <w:rsid w:val="00F41659"/>
    <w:rsid w:val="00F4169C"/>
    <w:rsid w:val="00F416B1"/>
    <w:rsid w:val="00F4173F"/>
    <w:rsid w:val="00F4178F"/>
    <w:rsid w:val="00F417DC"/>
    <w:rsid w:val="00F417F9"/>
    <w:rsid w:val="00F41842"/>
    <w:rsid w:val="00F41899"/>
    <w:rsid w:val="00F41919"/>
    <w:rsid w:val="00F41AF9"/>
    <w:rsid w:val="00F41AFC"/>
    <w:rsid w:val="00F41B30"/>
    <w:rsid w:val="00F41B6D"/>
    <w:rsid w:val="00F41B6F"/>
    <w:rsid w:val="00F41BDB"/>
    <w:rsid w:val="00F41C48"/>
    <w:rsid w:val="00F41CCF"/>
    <w:rsid w:val="00F41CD7"/>
    <w:rsid w:val="00F41CDE"/>
    <w:rsid w:val="00F41D27"/>
    <w:rsid w:val="00F41D9A"/>
    <w:rsid w:val="00F41DDA"/>
    <w:rsid w:val="00F41E19"/>
    <w:rsid w:val="00F41E2F"/>
    <w:rsid w:val="00F41E5C"/>
    <w:rsid w:val="00F41ECD"/>
    <w:rsid w:val="00F41F69"/>
    <w:rsid w:val="00F4203E"/>
    <w:rsid w:val="00F4206C"/>
    <w:rsid w:val="00F420E6"/>
    <w:rsid w:val="00F420FE"/>
    <w:rsid w:val="00F42113"/>
    <w:rsid w:val="00F42167"/>
    <w:rsid w:val="00F42192"/>
    <w:rsid w:val="00F421BF"/>
    <w:rsid w:val="00F42252"/>
    <w:rsid w:val="00F42267"/>
    <w:rsid w:val="00F422D0"/>
    <w:rsid w:val="00F422DC"/>
    <w:rsid w:val="00F423A5"/>
    <w:rsid w:val="00F423B7"/>
    <w:rsid w:val="00F42423"/>
    <w:rsid w:val="00F4247C"/>
    <w:rsid w:val="00F424C0"/>
    <w:rsid w:val="00F4254F"/>
    <w:rsid w:val="00F425B6"/>
    <w:rsid w:val="00F426A5"/>
    <w:rsid w:val="00F427B5"/>
    <w:rsid w:val="00F427D3"/>
    <w:rsid w:val="00F4281A"/>
    <w:rsid w:val="00F428AC"/>
    <w:rsid w:val="00F42979"/>
    <w:rsid w:val="00F42A0E"/>
    <w:rsid w:val="00F42A63"/>
    <w:rsid w:val="00F42A67"/>
    <w:rsid w:val="00F42A8B"/>
    <w:rsid w:val="00F42B1D"/>
    <w:rsid w:val="00F42B32"/>
    <w:rsid w:val="00F42B5B"/>
    <w:rsid w:val="00F42B62"/>
    <w:rsid w:val="00F42B8C"/>
    <w:rsid w:val="00F42BBF"/>
    <w:rsid w:val="00F42CC1"/>
    <w:rsid w:val="00F42D1D"/>
    <w:rsid w:val="00F42D20"/>
    <w:rsid w:val="00F42D9A"/>
    <w:rsid w:val="00F42DFA"/>
    <w:rsid w:val="00F42E01"/>
    <w:rsid w:val="00F42E41"/>
    <w:rsid w:val="00F42E5A"/>
    <w:rsid w:val="00F42E7F"/>
    <w:rsid w:val="00F42EAA"/>
    <w:rsid w:val="00F42ED2"/>
    <w:rsid w:val="00F42F40"/>
    <w:rsid w:val="00F42F43"/>
    <w:rsid w:val="00F42F48"/>
    <w:rsid w:val="00F43028"/>
    <w:rsid w:val="00F4304F"/>
    <w:rsid w:val="00F43075"/>
    <w:rsid w:val="00F430EA"/>
    <w:rsid w:val="00F43101"/>
    <w:rsid w:val="00F4317B"/>
    <w:rsid w:val="00F431B8"/>
    <w:rsid w:val="00F43207"/>
    <w:rsid w:val="00F43236"/>
    <w:rsid w:val="00F432BB"/>
    <w:rsid w:val="00F43315"/>
    <w:rsid w:val="00F4335F"/>
    <w:rsid w:val="00F433E2"/>
    <w:rsid w:val="00F43403"/>
    <w:rsid w:val="00F43461"/>
    <w:rsid w:val="00F43467"/>
    <w:rsid w:val="00F4350F"/>
    <w:rsid w:val="00F43542"/>
    <w:rsid w:val="00F43564"/>
    <w:rsid w:val="00F435DD"/>
    <w:rsid w:val="00F43631"/>
    <w:rsid w:val="00F436D6"/>
    <w:rsid w:val="00F43714"/>
    <w:rsid w:val="00F4384C"/>
    <w:rsid w:val="00F4387E"/>
    <w:rsid w:val="00F43885"/>
    <w:rsid w:val="00F438D9"/>
    <w:rsid w:val="00F438E9"/>
    <w:rsid w:val="00F43938"/>
    <w:rsid w:val="00F4393A"/>
    <w:rsid w:val="00F43957"/>
    <w:rsid w:val="00F439C1"/>
    <w:rsid w:val="00F43A70"/>
    <w:rsid w:val="00F43A8D"/>
    <w:rsid w:val="00F43AAA"/>
    <w:rsid w:val="00F43ABA"/>
    <w:rsid w:val="00F43B5B"/>
    <w:rsid w:val="00F43B6F"/>
    <w:rsid w:val="00F43B8E"/>
    <w:rsid w:val="00F43B98"/>
    <w:rsid w:val="00F43B9A"/>
    <w:rsid w:val="00F43BAF"/>
    <w:rsid w:val="00F43C81"/>
    <w:rsid w:val="00F43D8F"/>
    <w:rsid w:val="00F43E27"/>
    <w:rsid w:val="00F43E55"/>
    <w:rsid w:val="00F43E87"/>
    <w:rsid w:val="00F43E9F"/>
    <w:rsid w:val="00F43EBC"/>
    <w:rsid w:val="00F43ED7"/>
    <w:rsid w:val="00F43F23"/>
    <w:rsid w:val="00F43FC0"/>
    <w:rsid w:val="00F43FC5"/>
    <w:rsid w:val="00F44002"/>
    <w:rsid w:val="00F4407A"/>
    <w:rsid w:val="00F440AD"/>
    <w:rsid w:val="00F4411A"/>
    <w:rsid w:val="00F44127"/>
    <w:rsid w:val="00F441EC"/>
    <w:rsid w:val="00F44222"/>
    <w:rsid w:val="00F442A5"/>
    <w:rsid w:val="00F442D0"/>
    <w:rsid w:val="00F442EF"/>
    <w:rsid w:val="00F4437E"/>
    <w:rsid w:val="00F4439D"/>
    <w:rsid w:val="00F4442E"/>
    <w:rsid w:val="00F4447B"/>
    <w:rsid w:val="00F444C3"/>
    <w:rsid w:val="00F4454E"/>
    <w:rsid w:val="00F4457A"/>
    <w:rsid w:val="00F445C0"/>
    <w:rsid w:val="00F445F2"/>
    <w:rsid w:val="00F445FA"/>
    <w:rsid w:val="00F4464D"/>
    <w:rsid w:val="00F4487B"/>
    <w:rsid w:val="00F448AF"/>
    <w:rsid w:val="00F448C5"/>
    <w:rsid w:val="00F44903"/>
    <w:rsid w:val="00F4494D"/>
    <w:rsid w:val="00F4495E"/>
    <w:rsid w:val="00F44A2B"/>
    <w:rsid w:val="00F44A36"/>
    <w:rsid w:val="00F44A94"/>
    <w:rsid w:val="00F44AEB"/>
    <w:rsid w:val="00F44B3A"/>
    <w:rsid w:val="00F44B8F"/>
    <w:rsid w:val="00F44BFD"/>
    <w:rsid w:val="00F44C17"/>
    <w:rsid w:val="00F44C78"/>
    <w:rsid w:val="00F44CCF"/>
    <w:rsid w:val="00F44CDC"/>
    <w:rsid w:val="00F44D55"/>
    <w:rsid w:val="00F44E17"/>
    <w:rsid w:val="00F44E30"/>
    <w:rsid w:val="00F44E32"/>
    <w:rsid w:val="00F44E35"/>
    <w:rsid w:val="00F44EC8"/>
    <w:rsid w:val="00F44ED2"/>
    <w:rsid w:val="00F44EEF"/>
    <w:rsid w:val="00F44EF0"/>
    <w:rsid w:val="00F44F9F"/>
    <w:rsid w:val="00F44FE8"/>
    <w:rsid w:val="00F4500B"/>
    <w:rsid w:val="00F4502A"/>
    <w:rsid w:val="00F45069"/>
    <w:rsid w:val="00F45085"/>
    <w:rsid w:val="00F450A7"/>
    <w:rsid w:val="00F450C5"/>
    <w:rsid w:val="00F450FE"/>
    <w:rsid w:val="00F45165"/>
    <w:rsid w:val="00F45187"/>
    <w:rsid w:val="00F451A2"/>
    <w:rsid w:val="00F451E6"/>
    <w:rsid w:val="00F451F4"/>
    <w:rsid w:val="00F4523B"/>
    <w:rsid w:val="00F452B3"/>
    <w:rsid w:val="00F452BE"/>
    <w:rsid w:val="00F452D1"/>
    <w:rsid w:val="00F45326"/>
    <w:rsid w:val="00F4534D"/>
    <w:rsid w:val="00F45454"/>
    <w:rsid w:val="00F45508"/>
    <w:rsid w:val="00F45531"/>
    <w:rsid w:val="00F455A2"/>
    <w:rsid w:val="00F455B2"/>
    <w:rsid w:val="00F455FF"/>
    <w:rsid w:val="00F45632"/>
    <w:rsid w:val="00F45670"/>
    <w:rsid w:val="00F456D9"/>
    <w:rsid w:val="00F456DA"/>
    <w:rsid w:val="00F4570C"/>
    <w:rsid w:val="00F4571A"/>
    <w:rsid w:val="00F4571B"/>
    <w:rsid w:val="00F45727"/>
    <w:rsid w:val="00F4574B"/>
    <w:rsid w:val="00F45761"/>
    <w:rsid w:val="00F45781"/>
    <w:rsid w:val="00F4580A"/>
    <w:rsid w:val="00F45892"/>
    <w:rsid w:val="00F4589E"/>
    <w:rsid w:val="00F4597F"/>
    <w:rsid w:val="00F45A10"/>
    <w:rsid w:val="00F45A26"/>
    <w:rsid w:val="00F45AF6"/>
    <w:rsid w:val="00F45B8E"/>
    <w:rsid w:val="00F45C27"/>
    <w:rsid w:val="00F45CAF"/>
    <w:rsid w:val="00F45D19"/>
    <w:rsid w:val="00F45D74"/>
    <w:rsid w:val="00F45DBB"/>
    <w:rsid w:val="00F45E10"/>
    <w:rsid w:val="00F45F6F"/>
    <w:rsid w:val="00F45F8E"/>
    <w:rsid w:val="00F46005"/>
    <w:rsid w:val="00F4600D"/>
    <w:rsid w:val="00F460B0"/>
    <w:rsid w:val="00F46163"/>
    <w:rsid w:val="00F46167"/>
    <w:rsid w:val="00F46246"/>
    <w:rsid w:val="00F4624B"/>
    <w:rsid w:val="00F4626D"/>
    <w:rsid w:val="00F46283"/>
    <w:rsid w:val="00F462CB"/>
    <w:rsid w:val="00F462ED"/>
    <w:rsid w:val="00F46323"/>
    <w:rsid w:val="00F46363"/>
    <w:rsid w:val="00F4637D"/>
    <w:rsid w:val="00F463CD"/>
    <w:rsid w:val="00F46418"/>
    <w:rsid w:val="00F46474"/>
    <w:rsid w:val="00F464BB"/>
    <w:rsid w:val="00F464C6"/>
    <w:rsid w:val="00F465C4"/>
    <w:rsid w:val="00F465D6"/>
    <w:rsid w:val="00F46653"/>
    <w:rsid w:val="00F466B2"/>
    <w:rsid w:val="00F466D8"/>
    <w:rsid w:val="00F466EA"/>
    <w:rsid w:val="00F46763"/>
    <w:rsid w:val="00F467A9"/>
    <w:rsid w:val="00F467C6"/>
    <w:rsid w:val="00F46867"/>
    <w:rsid w:val="00F46892"/>
    <w:rsid w:val="00F468A1"/>
    <w:rsid w:val="00F46905"/>
    <w:rsid w:val="00F46973"/>
    <w:rsid w:val="00F46A37"/>
    <w:rsid w:val="00F46A56"/>
    <w:rsid w:val="00F46A66"/>
    <w:rsid w:val="00F46A8A"/>
    <w:rsid w:val="00F46B59"/>
    <w:rsid w:val="00F46BA1"/>
    <w:rsid w:val="00F46BB5"/>
    <w:rsid w:val="00F46BC4"/>
    <w:rsid w:val="00F46C5D"/>
    <w:rsid w:val="00F46C77"/>
    <w:rsid w:val="00F46C91"/>
    <w:rsid w:val="00F46D0D"/>
    <w:rsid w:val="00F46D17"/>
    <w:rsid w:val="00F46D19"/>
    <w:rsid w:val="00F46D83"/>
    <w:rsid w:val="00F46E0E"/>
    <w:rsid w:val="00F46E93"/>
    <w:rsid w:val="00F46F1F"/>
    <w:rsid w:val="00F46F7E"/>
    <w:rsid w:val="00F46FC8"/>
    <w:rsid w:val="00F47038"/>
    <w:rsid w:val="00F470DA"/>
    <w:rsid w:val="00F47155"/>
    <w:rsid w:val="00F471A8"/>
    <w:rsid w:val="00F471B2"/>
    <w:rsid w:val="00F4738B"/>
    <w:rsid w:val="00F473A2"/>
    <w:rsid w:val="00F474C0"/>
    <w:rsid w:val="00F4750B"/>
    <w:rsid w:val="00F47576"/>
    <w:rsid w:val="00F4758B"/>
    <w:rsid w:val="00F475A8"/>
    <w:rsid w:val="00F4764A"/>
    <w:rsid w:val="00F47690"/>
    <w:rsid w:val="00F4769C"/>
    <w:rsid w:val="00F476D7"/>
    <w:rsid w:val="00F47783"/>
    <w:rsid w:val="00F477BC"/>
    <w:rsid w:val="00F477D5"/>
    <w:rsid w:val="00F477DD"/>
    <w:rsid w:val="00F4781F"/>
    <w:rsid w:val="00F47896"/>
    <w:rsid w:val="00F47955"/>
    <w:rsid w:val="00F47998"/>
    <w:rsid w:val="00F47A33"/>
    <w:rsid w:val="00F47A34"/>
    <w:rsid w:val="00F47A5E"/>
    <w:rsid w:val="00F47AB3"/>
    <w:rsid w:val="00F47B57"/>
    <w:rsid w:val="00F47BBD"/>
    <w:rsid w:val="00F47C02"/>
    <w:rsid w:val="00F47C89"/>
    <w:rsid w:val="00F47C96"/>
    <w:rsid w:val="00F47CD5"/>
    <w:rsid w:val="00F47E30"/>
    <w:rsid w:val="00F47E5A"/>
    <w:rsid w:val="00F47E82"/>
    <w:rsid w:val="00F47EFF"/>
    <w:rsid w:val="00F47F0A"/>
    <w:rsid w:val="00F47F2B"/>
    <w:rsid w:val="00F47F45"/>
    <w:rsid w:val="00F47F49"/>
    <w:rsid w:val="00F47F76"/>
    <w:rsid w:val="00F50000"/>
    <w:rsid w:val="00F50030"/>
    <w:rsid w:val="00F50086"/>
    <w:rsid w:val="00F501D2"/>
    <w:rsid w:val="00F50249"/>
    <w:rsid w:val="00F502D5"/>
    <w:rsid w:val="00F50375"/>
    <w:rsid w:val="00F50381"/>
    <w:rsid w:val="00F503BA"/>
    <w:rsid w:val="00F50403"/>
    <w:rsid w:val="00F50439"/>
    <w:rsid w:val="00F50598"/>
    <w:rsid w:val="00F5060C"/>
    <w:rsid w:val="00F5065F"/>
    <w:rsid w:val="00F50677"/>
    <w:rsid w:val="00F506B7"/>
    <w:rsid w:val="00F50715"/>
    <w:rsid w:val="00F50775"/>
    <w:rsid w:val="00F507CD"/>
    <w:rsid w:val="00F507D4"/>
    <w:rsid w:val="00F5083C"/>
    <w:rsid w:val="00F5088F"/>
    <w:rsid w:val="00F508D0"/>
    <w:rsid w:val="00F5090A"/>
    <w:rsid w:val="00F50949"/>
    <w:rsid w:val="00F509B0"/>
    <w:rsid w:val="00F50A04"/>
    <w:rsid w:val="00F50A40"/>
    <w:rsid w:val="00F50A5F"/>
    <w:rsid w:val="00F50BC3"/>
    <w:rsid w:val="00F50BDE"/>
    <w:rsid w:val="00F50C07"/>
    <w:rsid w:val="00F50C58"/>
    <w:rsid w:val="00F50CF4"/>
    <w:rsid w:val="00F50CF6"/>
    <w:rsid w:val="00F50DB0"/>
    <w:rsid w:val="00F50E20"/>
    <w:rsid w:val="00F50E39"/>
    <w:rsid w:val="00F50E65"/>
    <w:rsid w:val="00F50E96"/>
    <w:rsid w:val="00F50EBA"/>
    <w:rsid w:val="00F50EDB"/>
    <w:rsid w:val="00F50F7E"/>
    <w:rsid w:val="00F50F80"/>
    <w:rsid w:val="00F50FA6"/>
    <w:rsid w:val="00F51171"/>
    <w:rsid w:val="00F51180"/>
    <w:rsid w:val="00F51187"/>
    <w:rsid w:val="00F511AB"/>
    <w:rsid w:val="00F511AC"/>
    <w:rsid w:val="00F511B5"/>
    <w:rsid w:val="00F511C1"/>
    <w:rsid w:val="00F512AF"/>
    <w:rsid w:val="00F51331"/>
    <w:rsid w:val="00F5137B"/>
    <w:rsid w:val="00F513D3"/>
    <w:rsid w:val="00F513D5"/>
    <w:rsid w:val="00F51403"/>
    <w:rsid w:val="00F5144B"/>
    <w:rsid w:val="00F5144C"/>
    <w:rsid w:val="00F51464"/>
    <w:rsid w:val="00F514D2"/>
    <w:rsid w:val="00F51511"/>
    <w:rsid w:val="00F5156D"/>
    <w:rsid w:val="00F5162F"/>
    <w:rsid w:val="00F5166C"/>
    <w:rsid w:val="00F516F9"/>
    <w:rsid w:val="00F51726"/>
    <w:rsid w:val="00F517A5"/>
    <w:rsid w:val="00F517C1"/>
    <w:rsid w:val="00F51882"/>
    <w:rsid w:val="00F5188B"/>
    <w:rsid w:val="00F518BF"/>
    <w:rsid w:val="00F518DE"/>
    <w:rsid w:val="00F518E0"/>
    <w:rsid w:val="00F518FA"/>
    <w:rsid w:val="00F51936"/>
    <w:rsid w:val="00F51991"/>
    <w:rsid w:val="00F519DF"/>
    <w:rsid w:val="00F51A1B"/>
    <w:rsid w:val="00F51A33"/>
    <w:rsid w:val="00F51B54"/>
    <w:rsid w:val="00F51B60"/>
    <w:rsid w:val="00F51B8C"/>
    <w:rsid w:val="00F51B90"/>
    <w:rsid w:val="00F51BC0"/>
    <w:rsid w:val="00F51BE8"/>
    <w:rsid w:val="00F51CB2"/>
    <w:rsid w:val="00F51D23"/>
    <w:rsid w:val="00F51D2A"/>
    <w:rsid w:val="00F51D6F"/>
    <w:rsid w:val="00F51E17"/>
    <w:rsid w:val="00F51E2D"/>
    <w:rsid w:val="00F51E47"/>
    <w:rsid w:val="00F51E8E"/>
    <w:rsid w:val="00F51EEA"/>
    <w:rsid w:val="00F51F04"/>
    <w:rsid w:val="00F51F5E"/>
    <w:rsid w:val="00F51F74"/>
    <w:rsid w:val="00F520D4"/>
    <w:rsid w:val="00F520F9"/>
    <w:rsid w:val="00F5212F"/>
    <w:rsid w:val="00F52134"/>
    <w:rsid w:val="00F5229C"/>
    <w:rsid w:val="00F523AF"/>
    <w:rsid w:val="00F523B1"/>
    <w:rsid w:val="00F523B3"/>
    <w:rsid w:val="00F52493"/>
    <w:rsid w:val="00F5255F"/>
    <w:rsid w:val="00F5268B"/>
    <w:rsid w:val="00F52694"/>
    <w:rsid w:val="00F526B5"/>
    <w:rsid w:val="00F526BC"/>
    <w:rsid w:val="00F526C9"/>
    <w:rsid w:val="00F526F6"/>
    <w:rsid w:val="00F52781"/>
    <w:rsid w:val="00F52797"/>
    <w:rsid w:val="00F527A5"/>
    <w:rsid w:val="00F527C4"/>
    <w:rsid w:val="00F528BD"/>
    <w:rsid w:val="00F528E6"/>
    <w:rsid w:val="00F5299B"/>
    <w:rsid w:val="00F529B5"/>
    <w:rsid w:val="00F529E8"/>
    <w:rsid w:val="00F52A07"/>
    <w:rsid w:val="00F52A8D"/>
    <w:rsid w:val="00F52B11"/>
    <w:rsid w:val="00F52B2C"/>
    <w:rsid w:val="00F52B2F"/>
    <w:rsid w:val="00F52B4F"/>
    <w:rsid w:val="00F52BB7"/>
    <w:rsid w:val="00F52C11"/>
    <w:rsid w:val="00F52C50"/>
    <w:rsid w:val="00F52CA6"/>
    <w:rsid w:val="00F52D33"/>
    <w:rsid w:val="00F52D5E"/>
    <w:rsid w:val="00F52D9C"/>
    <w:rsid w:val="00F52DD5"/>
    <w:rsid w:val="00F52E0F"/>
    <w:rsid w:val="00F52E19"/>
    <w:rsid w:val="00F52E7B"/>
    <w:rsid w:val="00F52F35"/>
    <w:rsid w:val="00F52F89"/>
    <w:rsid w:val="00F52F8E"/>
    <w:rsid w:val="00F52FF1"/>
    <w:rsid w:val="00F52FFE"/>
    <w:rsid w:val="00F53010"/>
    <w:rsid w:val="00F53032"/>
    <w:rsid w:val="00F53064"/>
    <w:rsid w:val="00F530A0"/>
    <w:rsid w:val="00F530D9"/>
    <w:rsid w:val="00F5315C"/>
    <w:rsid w:val="00F53173"/>
    <w:rsid w:val="00F531E6"/>
    <w:rsid w:val="00F531ED"/>
    <w:rsid w:val="00F5323D"/>
    <w:rsid w:val="00F53247"/>
    <w:rsid w:val="00F53272"/>
    <w:rsid w:val="00F53293"/>
    <w:rsid w:val="00F5335F"/>
    <w:rsid w:val="00F53398"/>
    <w:rsid w:val="00F533F6"/>
    <w:rsid w:val="00F53424"/>
    <w:rsid w:val="00F53429"/>
    <w:rsid w:val="00F53438"/>
    <w:rsid w:val="00F53474"/>
    <w:rsid w:val="00F53520"/>
    <w:rsid w:val="00F53564"/>
    <w:rsid w:val="00F5356D"/>
    <w:rsid w:val="00F53579"/>
    <w:rsid w:val="00F5358A"/>
    <w:rsid w:val="00F535AD"/>
    <w:rsid w:val="00F535C0"/>
    <w:rsid w:val="00F53621"/>
    <w:rsid w:val="00F53640"/>
    <w:rsid w:val="00F5369D"/>
    <w:rsid w:val="00F536BF"/>
    <w:rsid w:val="00F536D0"/>
    <w:rsid w:val="00F53716"/>
    <w:rsid w:val="00F53767"/>
    <w:rsid w:val="00F53797"/>
    <w:rsid w:val="00F5382A"/>
    <w:rsid w:val="00F53872"/>
    <w:rsid w:val="00F53888"/>
    <w:rsid w:val="00F538F5"/>
    <w:rsid w:val="00F53A41"/>
    <w:rsid w:val="00F53A95"/>
    <w:rsid w:val="00F53AD9"/>
    <w:rsid w:val="00F53B4D"/>
    <w:rsid w:val="00F53B6A"/>
    <w:rsid w:val="00F53BDC"/>
    <w:rsid w:val="00F53BF3"/>
    <w:rsid w:val="00F53C07"/>
    <w:rsid w:val="00F53C12"/>
    <w:rsid w:val="00F53CF8"/>
    <w:rsid w:val="00F53CFB"/>
    <w:rsid w:val="00F53D3E"/>
    <w:rsid w:val="00F53D75"/>
    <w:rsid w:val="00F53E47"/>
    <w:rsid w:val="00F53F64"/>
    <w:rsid w:val="00F53F73"/>
    <w:rsid w:val="00F53F8D"/>
    <w:rsid w:val="00F53FDC"/>
    <w:rsid w:val="00F53FE6"/>
    <w:rsid w:val="00F53FF2"/>
    <w:rsid w:val="00F54078"/>
    <w:rsid w:val="00F540A2"/>
    <w:rsid w:val="00F540B9"/>
    <w:rsid w:val="00F540DE"/>
    <w:rsid w:val="00F54111"/>
    <w:rsid w:val="00F5413C"/>
    <w:rsid w:val="00F54176"/>
    <w:rsid w:val="00F541CE"/>
    <w:rsid w:val="00F5420F"/>
    <w:rsid w:val="00F54218"/>
    <w:rsid w:val="00F54254"/>
    <w:rsid w:val="00F542AE"/>
    <w:rsid w:val="00F542EA"/>
    <w:rsid w:val="00F542ED"/>
    <w:rsid w:val="00F542EE"/>
    <w:rsid w:val="00F5436D"/>
    <w:rsid w:val="00F5438E"/>
    <w:rsid w:val="00F543A6"/>
    <w:rsid w:val="00F543D0"/>
    <w:rsid w:val="00F54430"/>
    <w:rsid w:val="00F544ED"/>
    <w:rsid w:val="00F545A3"/>
    <w:rsid w:val="00F545D2"/>
    <w:rsid w:val="00F54627"/>
    <w:rsid w:val="00F5463D"/>
    <w:rsid w:val="00F54689"/>
    <w:rsid w:val="00F5470C"/>
    <w:rsid w:val="00F54793"/>
    <w:rsid w:val="00F547CE"/>
    <w:rsid w:val="00F54808"/>
    <w:rsid w:val="00F54864"/>
    <w:rsid w:val="00F54883"/>
    <w:rsid w:val="00F5488E"/>
    <w:rsid w:val="00F548AA"/>
    <w:rsid w:val="00F548BF"/>
    <w:rsid w:val="00F548FC"/>
    <w:rsid w:val="00F5490D"/>
    <w:rsid w:val="00F54914"/>
    <w:rsid w:val="00F5498D"/>
    <w:rsid w:val="00F5499F"/>
    <w:rsid w:val="00F54A39"/>
    <w:rsid w:val="00F54A48"/>
    <w:rsid w:val="00F54AA5"/>
    <w:rsid w:val="00F54AC7"/>
    <w:rsid w:val="00F54ADF"/>
    <w:rsid w:val="00F54AF6"/>
    <w:rsid w:val="00F54AF9"/>
    <w:rsid w:val="00F54B43"/>
    <w:rsid w:val="00F54B4C"/>
    <w:rsid w:val="00F54BA7"/>
    <w:rsid w:val="00F54CC2"/>
    <w:rsid w:val="00F54CEE"/>
    <w:rsid w:val="00F54D12"/>
    <w:rsid w:val="00F54D26"/>
    <w:rsid w:val="00F54D65"/>
    <w:rsid w:val="00F54DB9"/>
    <w:rsid w:val="00F54DCA"/>
    <w:rsid w:val="00F54DD4"/>
    <w:rsid w:val="00F54E24"/>
    <w:rsid w:val="00F54E48"/>
    <w:rsid w:val="00F54E58"/>
    <w:rsid w:val="00F54EA0"/>
    <w:rsid w:val="00F54EA8"/>
    <w:rsid w:val="00F54F47"/>
    <w:rsid w:val="00F54F5C"/>
    <w:rsid w:val="00F54F88"/>
    <w:rsid w:val="00F54FE5"/>
    <w:rsid w:val="00F54FFF"/>
    <w:rsid w:val="00F5508F"/>
    <w:rsid w:val="00F550F6"/>
    <w:rsid w:val="00F550FC"/>
    <w:rsid w:val="00F5512D"/>
    <w:rsid w:val="00F55217"/>
    <w:rsid w:val="00F5524A"/>
    <w:rsid w:val="00F553AC"/>
    <w:rsid w:val="00F553BC"/>
    <w:rsid w:val="00F553CF"/>
    <w:rsid w:val="00F5540A"/>
    <w:rsid w:val="00F55419"/>
    <w:rsid w:val="00F55431"/>
    <w:rsid w:val="00F5545F"/>
    <w:rsid w:val="00F554A1"/>
    <w:rsid w:val="00F554F0"/>
    <w:rsid w:val="00F5552C"/>
    <w:rsid w:val="00F555A6"/>
    <w:rsid w:val="00F55633"/>
    <w:rsid w:val="00F5569C"/>
    <w:rsid w:val="00F556AF"/>
    <w:rsid w:val="00F55740"/>
    <w:rsid w:val="00F557B9"/>
    <w:rsid w:val="00F558DC"/>
    <w:rsid w:val="00F55968"/>
    <w:rsid w:val="00F55985"/>
    <w:rsid w:val="00F559FE"/>
    <w:rsid w:val="00F55A37"/>
    <w:rsid w:val="00F55A5C"/>
    <w:rsid w:val="00F55AA4"/>
    <w:rsid w:val="00F55BA4"/>
    <w:rsid w:val="00F55BFE"/>
    <w:rsid w:val="00F55C3B"/>
    <w:rsid w:val="00F55C65"/>
    <w:rsid w:val="00F55CC3"/>
    <w:rsid w:val="00F55D0D"/>
    <w:rsid w:val="00F55D5A"/>
    <w:rsid w:val="00F55D96"/>
    <w:rsid w:val="00F55DA8"/>
    <w:rsid w:val="00F55DB5"/>
    <w:rsid w:val="00F55DD6"/>
    <w:rsid w:val="00F55E42"/>
    <w:rsid w:val="00F55E6C"/>
    <w:rsid w:val="00F55E8A"/>
    <w:rsid w:val="00F55F83"/>
    <w:rsid w:val="00F5603C"/>
    <w:rsid w:val="00F56053"/>
    <w:rsid w:val="00F56062"/>
    <w:rsid w:val="00F56108"/>
    <w:rsid w:val="00F56113"/>
    <w:rsid w:val="00F561DD"/>
    <w:rsid w:val="00F56206"/>
    <w:rsid w:val="00F5620D"/>
    <w:rsid w:val="00F562B4"/>
    <w:rsid w:val="00F562EF"/>
    <w:rsid w:val="00F562F7"/>
    <w:rsid w:val="00F5633A"/>
    <w:rsid w:val="00F563D1"/>
    <w:rsid w:val="00F56420"/>
    <w:rsid w:val="00F5644F"/>
    <w:rsid w:val="00F564D8"/>
    <w:rsid w:val="00F5651F"/>
    <w:rsid w:val="00F56577"/>
    <w:rsid w:val="00F56583"/>
    <w:rsid w:val="00F565A4"/>
    <w:rsid w:val="00F565A7"/>
    <w:rsid w:val="00F566C5"/>
    <w:rsid w:val="00F5678C"/>
    <w:rsid w:val="00F56851"/>
    <w:rsid w:val="00F56857"/>
    <w:rsid w:val="00F5685A"/>
    <w:rsid w:val="00F56907"/>
    <w:rsid w:val="00F56969"/>
    <w:rsid w:val="00F56970"/>
    <w:rsid w:val="00F5698E"/>
    <w:rsid w:val="00F569BE"/>
    <w:rsid w:val="00F569F8"/>
    <w:rsid w:val="00F56A7D"/>
    <w:rsid w:val="00F56A91"/>
    <w:rsid w:val="00F56AF8"/>
    <w:rsid w:val="00F56BCE"/>
    <w:rsid w:val="00F56C54"/>
    <w:rsid w:val="00F56CC2"/>
    <w:rsid w:val="00F56CC4"/>
    <w:rsid w:val="00F56CC5"/>
    <w:rsid w:val="00F56D35"/>
    <w:rsid w:val="00F56D5C"/>
    <w:rsid w:val="00F56D94"/>
    <w:rsid w:val="00F56DD1"/>
    <w:rsid w:val="00F56E33"/>
    <w:rsid w:val="00F56E9F"/>
    <w:rsid w:val="00F56EBE"/>
    <w:rsid w:val="00F56F6B"/>
    <w:rsid w:val="00F56F86"/>
    <w:rsid w:val="00F56F9B"/>
    <w:rsid w:val="00F5703A"/>
    <w:rsid w:val="00F570FA"/>
    <w:rsid w:val="00F57121"/>
    <w:rsid w:val="00F57126"/>
    <w:rsid w:val="00F57166"/>
    <w:rsid w:val="00F5716C"/>
    <w:rsid w:val="00F571D9"/>
    <w:rsid w:val="00F57225"/>
    <w:rsid w:val="00F57229"/>
    <w:rsid w:val="00F5724D"/>
    <w:rsid w:val="00F57267"/>
    <w:rsid w:val="00F572D0"/>
    <w:rsid w:val="00F572F2"/>
    <w:rsid w:val="00F5740E"/>
    <w:rsid w:val="00F57418"/>
    <w:rsid w:val="00F57465"/>
    <w:rsid w:val="00F57468"/>
    <w:rsid w:val="00F5746F"/>
    <w:rsid w:val="00F57486"/>
    <w:rsid w:val="00F5757B"/>
    <w:rsid w:val="00F57647"/>
    <w:rsid w:val="00F576FF"/>
    <w:rsid w:val="00F57739"/>
    <w:rsid w:val="00F57777"/>
    <w:rsid w:val="00F5781E"/>
    <w:rsid w:val="00F578A1"/>
    <w:rsid w:val="00F578CB"/>
    <w:rsid w:val="00F578DD"/>
    <w:rsid w:val="00F578F5"/>
    <w:rsid w:val="00F5791C"/>
    <w:rsid w:val="00F57956"/>
    <w:rsid w:val="00F579A8"/>
    <w:rsid w:val="00F579AB"/>
    <w:rsid w:val="00F57A33"/>
    <w:rsid w:val="00F57A66"/>
    <w:rsid w:val="00F57B4B"/>
    <w:rsid w:val="00F57B52"/>
    <w:rsid w:val="00F57B57"/>
    <w:rsid w:val="00F57B99"/>
    <w:rsid w:val="00F57BCA"/>
    <w:rsid w:val="00F57BE9"/>
    <w:rsid w:val="00F57C22"/>
    <w:rsid w:val="00F57C4D"/>
    <w:rsid w:val="00F57CA2"/>
    <w:rsid w:val="00F57CA6"/>
    <w:rsid w:val="00F57CD9"/>
    <w:rsid w:val="00F57CDD"/>
    <w:rsid w:val="00F57CEB"/>
    <w:rsid w:val="00F57D65"/>
    <w:rsid w:val="00F57DC4"/>
    <w:rsid w:val="00F57DDF"/>
    <w:rsid w:val="00F57DE0"/>
    <w:rsid w:val="00F57ED9"/>
    <w:rsid w:val="00F57EE3"/>
    <w:rsid w:val="00F57F3B"/>
    <w:rsid w:val="00F57F89"/>
    <w:rsid w:val="00F57F8D"/>
    <w:rsid w:val="00F57FA2"/>
    <w:rsid w:val="00F57FED"/>
    <w:rsid w:val="00F6003D"/>
    <w:rsid w:val="00F600AF"/>
    <w:rsid w:val="00F6011C"/>
    <w:rsid w:val="00F601E5"/>
    <w:rsid w:val="00F6021B"/>
    <w:rsid w:val="00F60351"/>
    <w:rsid w:val="00F603D6"/>
    <w:rsid w:val="00F603DB"/>
    <w:rsid w:val="00F603EF"/>
    <w:rsid w:val="00F60403"/>
    <w:rsid w:val="00F60408"/>
    <w:rsid w:val="00F6040C"/>
    <w:rsid w:val="00F605A7"/>
    <w:rsid w:val="00F605E8"/>
    <w:rsid w:val="00F6064F"/>
    <w:rsid w:val="00F60679"/>
    <w:rsid w:val="00F6074E"/>
    <w:rsid w:val="00F6075C"/>
    <w:rsid w:val="00F60763"/>
    <w:rsid w:val="00F60832"/>
    <w:rsid w:val="00F60876"/>
    <w:rsid w:val="00F6091D"/>
    <w:rsid w:val="00F60960"/>
    <w:rsid w:val="00F60968"/>
    <w:rsid w:val="00F609C7"/>
    <w:rsid w:val="00F609FC"/>
    <w:rsid w:val="00F60A7C"/>
    <w:rsid w:val="00F60A9A"/>
    <w:rsid w:val="00F60AA7"/>
    <w:rsid w:val="00F60AB3"/>
    <w:rsid w:val="00F60ABE"/>
    <w:rsid w:val="00F60AF2"/>
    <w:rsid w:val="00F60B77"/>
    <w:rsid w:val="00F60B8F"/>
    <w:rsid w:val="00F60C36"/>
    <w:rsid w:val="00F60C8C"/>
    <w:rsid w:val="00F60CB6"/>
    <w:rsid w:val="00F60CC0"/>
    <w:rsid w:val="00F60CD3"/>
    <w:rsid w:val="00F60DA6"/>
    <w:rsid w:val="00F60DF2"/>
    <w:rsid w:val="00F60E00"/>
    <w:rsid w:val="00F60E13"/>
    <w:rsid w:val="00F60E1D"/>
    <w:rsid w:val="00F60ED0"/>
    <w:rsid w:val="00F60EF6"/>
    <w:rsid w:val="00F60FAA"/>
    <w:rsid w:val="00F60FD4"/>
    <w:rsid w:val="00F6109D"/>
    <w:rsid w:val="00F61168"/>
    <w:rsid w:val="00F61195"/>
    <w:rsid w:val="00F611BE"/>
    <w:rsid w:val="00F61209"/>
    <w:rsid w:val="00F61257"/>
    <w:rsid w:val="00F6135A"/>
    <w:rsid w:val="00F614A0"/>
    <w:rsid w:val="00F614C4"/>
    <w:rsid w:val="00F614DC"/>
    <w:rsid w:val="00F61529"/>
    <w:rsid w:val="00F6154A"/>
    <w:rsid w:val="00F615A6"/>
    <w:rsid w:val="00F615F1"/>
    <w:rsid w:val="00F61624"/>
    <w:rsid w:val="00F6168C"/>
    <w:rsid w:val="00F61774"/>
    <w:rsid w:val="00F61780"/>
    <w:rsid w:val="00F617B7"/>
    <w:rsid w:val="00F6181A"/>
    <w:rsid w:val="00F61882"/>
    <w:rsid w:val="00F61969"/>
    <w:rsid w:val="00F61978"/>
    <w:rsid w:val="00F6199E"/>
    <w:rsid w:val="00F619AD"/>
    <w:rsid w:val="00F619B3"/>
    <w:rsid w:val="00F619CD"/>
    <w:rsid w:val="00F61A7F"/>
    <w:rsid w:val="00F61B11"/>
    <w:rsid w:val="00F61B59"/>
    <w:rsid w:val="00F61BC1"/>
    <w:rsid w:val="00F61CA2"/>
    <w:rsid w:val="00F61CB5"/>
    <w:rsid w:val="00F61D3C"/>
    <w:rsid w:val="00F61DBA"/>
    <w:rsid w:val="00F61DD9"/>
    <w:rsid w:val="00F61DFC"/>
    <w:rsid w:val="00F61E2A"/>
    <w:rsid w:val="00F61E69"/>
    <w:rsid w:val="00F61E93"/>
    <w:rsid w:val="00F61ECC"/>
    <w:rsid w:val="00F61ED3"/>
    <w:rsid w:val="00F61F71"/>
    <w:rsid w:val="00F62034"/>
    <w:rsid w:val="00F6209F"/>
    <w:rsid w:val="00F6210E"/>
    <w:rsid w:val="00F62201"/>
    <w:rsid w:val="00F62220"/>
    <w:rsid w:val="00F622F2"/>
    <w:rsid w:val="00F62313"/>
    <w:rsid w:val="00F62335"/>
    <w:rsid w:val="00F62365"/>
    <w:rsid w:val="00F6237B"/>
    <w:rsid w:val="00F62389"/>
    <w:rsid w:val="00F62490"/>
    <w:rsid w:val="00F624F5"/>
    <w:rsid w:val="00F62516"/>
    <w:rsid w:val="00F62552"/>
    <w:rsid w:val="00F62565"/>
    <w:rsid w:val="00F625BC"/>
    <w:rsid w:val="00F6264E"/>
    <w:rsid w:val="00F62688"/>
    <w:rsid w:val="00F626FD"/>
    <w:rsid w:val="00F627B5"/>
    <w:rsid w:val="00F627CE"/>
    <w:rsid w:val="00F62886"/>
    <w:rsid w:val="00F62889"/>
    <w:rsid w:val="00F628A4"/>
    <w:rsid w:val="00F62900"/>
    <w:rsid w:val="00F62922"/>
    <w:rsid w:val="00F6293D"/>
    <w:rsid w:val="00F629D1"/>
    <w:rsid w:val="00F62B1E"/>
    <w:rsid w:val="00F62B74"/>
    <w:rsid w:val="00F62B85"/>
    <w:rsid w:val="00F62B8D"/>
    <w:rsid w:val="00F62B98"/>
    <w:rsid w:val="00F62C05"/>
    <w:rsid w:val="00F62C07"/>
    <w:rsid w:val="00F62C75"/>
    <w:rsid w:val="00F62CB6"/>
    <w:rsid w:val="00F62CDC"/>
    <w:rsid w:val="00F62D1F"/>
    <w:rsid w:val="00F62D5B"/>
    <w:rsid w:val="00F62D86"/>
    <w:rsid w:val="00F62D9C"/>
    <w:rsid w:val="00F62E42"/>
    <w:rsid w:val="00F62EEE"/>
    <w:rsid w:val="00F62FFE"/>
    <w:rsid w:val="00F6301B"/>
    <w:rsid w:val="00F6305B"/>
    <w:rsid w:val="00F6305C"/>
    <w:rsid w:val="00F63060"/>
    <w:rsid w:val="00F630D9"/>
    <w:rsid w:val="00F6314A"/>
    <w:rsid w:val="00F63178"/>
    <w:rsid w:val="00F6318A"/>
    <w:rsid w:val="00F631CF"/>
    <w:rsid w:val="00F6323C"/>
    <w:rsid w:val="00F63253"/>
    <w:rsid w:val="00F632C1"/>
    <w:rsid w:val="00F6331E"/>
    <w:rsid w:val="00F6333F"/>
    <w:rsid w:val="00F634DB"/>
    <w:rsid w:val="00F634F1"/>
    <w:rsid w:val="00F6351F"/>
    <w:rsid w:val="00F63576"/>
    <w:rsid w:val="00F635A7"/>
    <w:rsid w:val="00F6364C"/>
    <w:rsid w:val="00F6368E"/>
    <w:rsid w:val="00F636C9"/>
    <w:rsid w:val="00F636EC"/>
    <w:rsid w:val="00F63734"/>
    <w:rsid w:val="00F637E5"/>
    <w:rsid w:val="00F63849"/>
    <w:rsid w:val="00F63859"/>
    <w:rsid w:val="00F638C8"/>
    <w:rsid w:val="00F63919"/>
    <w:rsid w:val="00F63924"/>
    <w:rsid w:val="00F63935"/>
    <w:rsid w:val="00F63969"/>
    <w:rsid w:val="00F63972"/>
    <w:rsid w:val="00F639DC"/>
    <w:rsid w:val="00F639E7"/>
    <w:rsid w:val="00F63A5B"/>
    <w:rsid w:val="00F63B07"/>
    <w:rsid w:val="00F63B1E"/>
    <w:rsid w:val="00F63B4E"/>
    <w:rsid w:val="00F63B9C"/>
    <w:rsid w:val="00F63C5E"/>
    <w:rsid w:val="00F63CD6"/>
    <w:rsid w:val="00F63CEB"/>
    <w:rsid w:val="00F63D32"/>
    <w:rsid w:val="00F63E65"/>
    <w:rsid w:val="00F63E6D"/>
    <w:rsid w:val="00F63FDD"/>
    <w:rsid w:val="00F63FE2"/>
    <w:rsid w:val="00F6407F"/>
    <w:rsid w:val="00F640A4"/>
    <w:rsid w:val="00F6411B"/>
    <w:rsid w:val="00F6426F"/>
    <w:rsid w:val="00F642DF"/>
    <w:rsid w:val="00F642FD"/>
    <w:rsid w:val="00F64312"/>
    <w:rsid w:val="00F643B4"/>
    <w:rsid w:val="00F643C6"/>
    <w:rsid w:val="00F64448"/>
    <w:rsid w:val="00F644C6"/>
    <w:rsid w:val="00F64618"/>
    <w:rsid w:val="00F64624"/>
    <w:rsid w:val="00F64703"/>
    <w:rsid w:val="00F64710"/>
    <w:rsid w:val="00F64915"/>
    <w:rsid w:val="00F64934"/>
    <w:rsid w:val="00F64947"/>
    <w:rsid w:val="00F64949"/>
    <w:rsid w:val="00F649AB"/>
    <w:rsid w:val="00F649C9"/>
    <w:rsid w:val="00F64A10"/>
    <w:rsid w:val="00F64A1B"/>
    <w:rsid w:val="00F64A58"/>
    <w:rsid w:val="00F64A76"/>
    <w:rsid w:val="00F64AD0"/>
    <w:rsid w:val="00F64B3A"/>
    <w:rsid w:val="00F64C35"/>
    <w:rsid w:val="00F64CCC"/>
    <w:rsid w:val="00F64D6A"/>
    <w:rsid w:val="00F64D95"/>
    <w:rsid w:val="00F64DA1"/>
    <w:rsid w:val="00F64DB2"/>
    <w:rsid w:val="00F64EFB"/>
    <w:rsid w:val="00F64F9C"/>
    <w:rsid w:val="00F64FDF"/>
    <w:rsid w:val="00F65031"/>
    <w:rsid w:val="00F65056"/>
    <w:rsid w:val="00F65135"/>
    <w:rsid w:val="00F6515B"/>
    <w:rsid w:val="00F65183"/>
    <w:rsid w:val="00F651AD"/>
    <w:rsid w:val="00F651CA"/>
    <w:rsid w:val="00F651D4"/>
    <w:rsid w:val="00F65228"/>
    <w:rsid w:val="00F65292"/>
    <w:rsid w:val="00F6529B"/>
    <w:rsid w:val="00F652E2"/>
    <w:rsid w:val="00F652EB"/>
    <w:rsid w:val="00F6532C"/>
    <w:rsid w:val="00F6532D"/>
    <w:rsid w:val="00F65334"/>
    <w:rsid w:val="00F65350"/>
    <w:rsid w:val="00F65354"/>
    <w:rsid w:val="00F65373"/>
    <w:rsid w:val="00F653C3"/>
    <w:rsid w:val="00F653D2"/>
    <w:rsid w:val="00F65440"/>
    <w:rsid w:val="00F6544A"/>
    <w:rsid w:val="00F654FE"/>
    <w:rsid w:val="00F65515"/>
    <w:rsid w:val="00F6552C"/>
    <w:rsid w:val="00F6553B"/>
    <w:rsid w:val="00F65674"/>
    <w:rsid w:val="00F65676"/>
    <w:rsid w:val="00F656A8"/>
    <w:rsid w:val="00F6573B"/>
    <w:rsid w:val="00F65793"/>
    <w:rsid w:val="00F657E4"/>
    <w:rsid w:val="00F658BD"/>
    <w:rsid w:val="00F65945"/>
    <w:rsid w:val="00F6595C"/>
    <w:rsid w:val="00F659B9"/>
    <w:rsid w:val="00F659D0"/>
    <w:rsid w:val="00F659D5"/>
    <w:rsid w:val="00F65A42"/>
    <w:rsid w:val="00F65A54"/>
    <w:rsid w:val="00F65B72"/>
    <w:rsid w:val="00F65B9B"/>
    <w:rsid w:val="00F65BC7"/>
    <w:rsid w:val="00F65C64"/>
    <w:rsid w:val="00F65CBA"/>
    <w:rsid w:val="00F65CD4"/>
    <w:rsid w:val="00F65CD7"/>
    <w:rsid w:val="00F65D2A"/>
    <w:rsid w:val="00F65D62"/>
    <w:rsid w:val="00F65EE1"/>
    <w:rsid w:val="00F65FA9"/>
    <w:rsid w:val="00F65FAA"/>
    <w:rsid w:val="00F65FE4"/>
    <w:rsid w:val="00F66040"/>
    <w:rsid w:val="00F66063"/>
    <w:rsid w:val="00F66114"/>
    <w:rsid w:val="00F6614C"/>
    <w:rsid w:val="00F6619F"/>
    <w:rsid w:val="00F661E4"/>
    <w:rsid w:val="00F661F4"/>
    <w:rsid w:val="00F6621A"/>
    <w:rsid w:val="00F66233"/>
    <w:rsid w:val="00F66272"/>
    <w:rsid w:val="00F66324"/>
    <w:rsid w:val="00F66347"/>
    <w:rsid w:val="00F663D5"/>
    <w:rsid w:val="00F66414"/>
    <w:rsid w:val="00F66477"/>
    <w:rsid w:val="00F6648A"/>
    <w:rsid w:val="00F66505"/>
    <w:rsid w:val="00F66506"/>
    <w:rsid w:val="00F66566"/>
    <w:rsid w:val="00F66573"/>
    <w:rsid w:val="00F66746"/>
    <w:rsid w:val="00F667BC"/>
    <w:rsid w:val="00F66831"/>
    <w:rsid w:val="00F66849"/>
    <w:rsid w:val="00F668C6"/>
    <w:rsid w:val="00F668FF"/>
    <w:rsid w:val="00F66A34"/>
    <w:rsid w:val="00F66ABF"/>
    <w:rsid w:val="00F66B17"/>
    <w:rsid w:val="00F66B3C"/>
    <w:rsid w:val="00F66B7F"/>
    <w:rsid w:val="00F66B8C"/>
    <w:rsid w:val="00F66C01"/>
    <w:rsid w:val="00F66CF5"/>
    <w:rsid w:val="00F66DDE"/>
    <w:rsid w:val="00F66EAB"/>
    <w:rsid w:val="00F66EC5"/>
    <w:rsid w:val="00F66EDE"/>
    <w:rsid w:val="00F66F72"/>
    <w:rsid w:val="00F67025"/>
    <w:rsid w:val="00F67037"/>
    <w:rsid w:val="00F67125"/>
    <w:rsid w:val="00F67151"/>
    <w:rsid w:val="00F67184"/>
    <w:rsid w:val="00F672E8"/>
    <w:rsid w:val="00F672FB"/>
    <w:rsid w:val="00F673B2"/>
    <w:rsid w:val="00F673B9"/>
    <w:rsid w:val="00F673DA"/>
    <w:rsid w:val="00F67447"/>
    <w:rsid w:val="00F6746D"/>
    <w:rsid w:val="00F674B8"/>
    <w:rsid w:val="00F674D1"/>
    <w:rsid w:val="00F6751F"/>
    <w:rsid w:val="00F67576"/>
    <w:rsid w:val="00F675AA"/>
    <w:rsid w:val="00F675AB"/>
    <w:rsid w:val="00F675D9"/>
    <w:rsid w:val="00F67604"/>
    <w:rsid w:val="00F67611"/>
    <w:rsid w:val="00F67618"/>
    <w:rsid w:val="00F6763E"/>
    <w:rsid w:val="00F67697"/>
    <w:rsid w:val="00F676BF"/>
    <w:rsid w:val="00F67717"/>
    <w:rsid w:val="00F6772C"/>
    <w:rsid w:val="00F67850"/>
    <w:rsid w:val="00F6786C"/>
    <w:rsid w:val="00F67871"/>
    <w:rsid w:val="00F67878"/>
    <w:rsid w:val="00F678D8"/>
    <w:rsid w:val="00F67923"/>
    <w:rsid w:val="00F67982"/>
    <w:rsid w:val="00F679E8"/>
    <w:rsid w:val="00F67B72"/>
    <w:rsid w:val="00F67BBC"/>
    <w:rsid w:val="00F67BDE"/>
    <w:rsid w:val="00F67C8F"/>
    <w:rsid w:val="00F67CB7"/>
    <w:rsid w:val="00F67D01"/>
    <w:rsid w:val="00F67D45"/>
    <w:rsid w:val="00F67E00"/>
    <w:rsid w:val="00F67E3B"/>
    <w:rsid w:val="00F67EDD"/>
    <w:rsid w:val="00F67EEA"/>
    <w:rsid w:val="00F67F09"/>
    <w:rsid w:val="00F67F66"/>
    <w:rsid w:val="00F67FC7"/>
    <w:rsid w:val="00F70046"/>
    <w:rsid w:val="00F700C2"/>
    <w:rsid w:val="00F700C7"/>
    <w:rsid w:val="00F700E2"/>
    <w:rsid w:val="00F700FA"/>
    <w:rsid w:val="00F701F3"/>
    <w:rsid w:val="00F70261"/>
    <w:rsid w:val="00F702A9"/>
    <w:rsid w:val="00F702C2"/>
    <w:rsid w:val="00F703F4"/>
    <w:rsid w:val="00F7041C"/>
    <w:rsid w:val="00F70461"/>
    <w:rsid w:val="00F704B1"/>
    <w:rsid w:val="00F704E5"/>
    <w:rsid w:val="00F705E3"/>
    <w:rsid w:val="00F705E4"/>
    <w:rsid w:val="00F70656"/>
    <w:rsid w:val="00F70673"/>
    <w:rsid w:val="00F706E5"/>
    <w:rsid w:val="00F70729"/>
    <w:rsid w:val="00F7074C"/>
    <w:rsid w:val="00F70753"/>
    <w:rsid w:val="00F70782"/>
    <w:rsid w:val="00F707EC"/>
    <w:rsid w:val="00F70840"/>
    <w:rsid w:val="00F70843"/>
    <w:rsid w:val="00F708F2"/>
    <w:rsid w:val="00F70901"/>
    <w:rsid w:val="00F70916"/>
    <w:rsid w:val="00F70A5D"/>
    <w:rsid w:val="00F70A71"/>
    <w:rsid w:val="00F70ABC"/>
    <w:rsid w:val="00F70C0C"/>
    <w:rsid w:val="00F70C21"/>
    <w:rsid w:val="00F70CA7"/>
    <w:rsid w:val="00F70CD4"/>
    <w:rsid w:val="00F70CF1"/>
    <w:rsid w:val="00F70DB8"/>
    <w:rsid w:val="00F70F01"/>
    <w:rsid w:val="00F70F84"/>
    <w:rsid w:val="00F7101B"/>
    <w:rsid w:val="00F7103F"/>
    <w:rsid w:val="00F710A3"/>
    <w:rsid w:val="00F7114B"/>
    <w:rsid w:val="00F71188"/>
    <w:rsid w:val="00F7120C"/>
    <w:rsid w:val="00F7122F"/>
    <w:rsid w:val="00F71274"/>
    <w:rsid w:val="00F7129A"/>
    <w:rsid w:val="00F712F5"/>
    <w:rsid w:val="00F71325"/>
    <w:rsid w:val="00F71364"/>
    <w:rsid w:val="00F713FC"/>
    <w:rsid w:val="00F7141F"/>
    <w:rsid w:val="00F7147B"/>
    <w:rsid w:val="00F7147D"/>
    <w:rsid w:val="00F71510"/>
    <w:rsid w:val="00F71541"/>
    <w:rsid w:val="00F71582"/>
    <w:rsid w:val="00F7160F"/>
    <w:rsid w:val="00F71634"/>
    <w:rsid w:val="00F71642"/>
    <w:rsid w:val="00F716A0"/>
    <w:rsid w:val="00F716BD"/>
    <w:rsid w:val="00F71727"/>
    <w:rsid w:val="00F7174F"/>
    <w:rsid w:val="00F718EF"/>
    <w:rsid w:val="00F71938"/>
    <w:rsid w:val="00F719B6"/>
    <w:rsid w:val="00F71A31"/>
    <w:rsid w:val="00F71B07"/>
    <w:rsid w:val="00F71B13"/>
    <w:rsid w:val="00F71BC5"/>
    <w:rsid w:val="00F71C6E"/>
    <w:rsid w:val="00F71C80"/>
    <w:rsid w:val="00F71D27"/>
    <w:rsid w:val="00F71D61"/>
    <w:rsid w:val="00F71DBE"/>
    <w:rsid w:val="00F71E11"/>
    <w:rsid w:val="00F71E39"/>
    <w:rsid w:val="00F71E5A"/>
    <w:rsid w:val="00F71E8F"/>
    <w:rsid w:val="00F71F14"/>
    <w:rsid w:val="00F71F16"/>
    <w:rsid w:val="00F71F9A"/>
    <w:rsid w:val="00F71FC6"/>
    <w:rsid w:val="00F71FD1"/>
    <w:rsid w:val="00F72001"/>
    <w:rsid w:val="00F72033"/>
    <w:rsid w:val="00F7203F"/>
    <w:rsid w:val="00F7207B"/>
    <w:rsid w:val="00F72138"/>
    <w:rsid w:val="00F7217B"/>
    <w:rsid w:val="00F721B0"/>
    <w:rsid w:val="00F72299"/>
    <w:rsid w:val="00F722A3"/>
    <w:rsid w:val="00F7231A"/>
    <w:rsid w:val="00F7233C"/>
    <w:rsid w:val="00F72399"/>
    <w:rsid w:val="00F72413"/>
    <w:rsid w:val="00F7249B"/>
    <w:rsid w:val="00F7251C"/>
    <w:rsid w:val="00F725F1"/>
    <w:rsid w:val="00F72601"/>
    <w:rsid w:val="00F72621"/>
    <w:rsid w:val="00F72652"/>
    <w:rsid w:val="00F726B6"/>
    <w:rsid w:val="00F72721"/>
    <w:rsid w:val="00F727E7"/>
    <w:rsid w:val="00F72886"/>
    <w:rsid w:val="00F72899"/>
    <w:rsid w:val="00F7291D"/>
    <w:rsid w:val="00F72925"/>
    <w:rsid w:val="00F7294A"/>
    <w:rsid w:val="00F7297B"/>
    <w:rsid w:val="00F7297D"/>
    <w:rsid w:val="00F729BA"/>
    <w:rsid w:val="00F729E6"/>
    <w:rsid w:val="00F72A7A"/>
    <w:rsid w:val="00F72A95"/>
    <w:rsid w:val="00F72AD3"/>
    <w:rsid w:val="00F72AF1"/>
    <w:rsid w:val="00F72AFA"/>
    <w:rsid w:val="00F72B52"/>
    <w:rsid w:val="00F72C2F"/>
    <w:rsid w:val="00F72DBE"/>
    <w:rsid w:val="00F72DC4"/>
    <w:rsid w:val="00F72DD6"/>
    <w:rsid w:val="00F72E3B"/>
    <w:rsid w:val="00F72E47"/>
    <w:rsid w:val="00F72E73"/>
    <w:rsid w:val="00F72E75"/>
    <w:rsid w:val="00F72F27"/>
    <w:rsid w:val="00F72F8B"/>
    <w:rsid w:val="00F72F9C"/>
    <w:rsid w:val="00F73030"/>
    <w:rsid w:val="00F730A2"/>
    <w:rsid w:val="00F730F4"/>
    <w:rsid w:val="00F7317B"/>
    <w:rsid w:val="00F73182"/>
    <w:rsid w:val="00F7320E"/>
    <w:rsid w:val="00F73226"/>
    <w:rsid w:val="00F7322B"/>
    <w:rsid w:val="00F73366"/>
    <w:rsid w:val="00F733D7"/>
    <w:rsid w:val="00F734C4"/>
    <w:rsid w:val="00F73503"/>
    <w:rsid w:val="00F7352F"/>
    <w:rsid w:val="00F73553"/>
    <w:rsid w:val="00F7356F"/>
    <w:rsid w:val="00F73577"/>
    <w:rsid w:val="00F73653"/>
    <w:rsid w:val="00F736A0"/>
    <w:rsid w:val="00F736E0"/>
    <w:rsid w:val="00F73720"/>
    <w:rsid w:val="00F73770"/>
    <w:rsid w:val="00F73810"/>
    <w:rsid w:val="00F73875"/>
    <w:rsid w:val="00F738BA"/>
    <w:rsid w:val="00F738EB"/>
    <w:rsid w:val="00F738F3"/>
    <w:rsid w:val="00F7390D"/>
    <w:rsid w:val="00F73921"/>
    <w:rsid w:val="00F739BD"/>
    <w:rsid w:val="00F739CB"/>
    <w:rsid w:val="00F739D0"/>
    <w:rsid w:val="00F73A7F"/>
    <w:rsid w:val="00F73A97"/>
    <w:rsid w:val="00F73AC3"/>
    <w:rsid w:val="00F73BCC"/>
    <w:rsid w:val="00F73BE1"/>
    <w:rsid w:val="00F73BFC"/>
    <w:rsid w:val="00F73C22"/>
    <w:rsid w:val="00F73C5E"/>
    <w:rsid w:val="00F73CDA"/>
    <w:rsid w:val="00F73CDD"/>
    <w:rsid w:val="00F73E29"/>
    <w:rsid w:val="00F73EB5"/>
    <w:rsid w:val="00F74008"/>
    <w:rsid w:val="00F7402C"/>
    <w:rsid w:val="00F740B0"/>
    <w:rsid w:val="00F7417D"/>
    <w:rsid w:val="00F741F3"/>
    <w:rsid w:val="00F74309"/>
    <w:rsid w:val="00F7438F"/>
    <w:rsid w:val="00F743E9"/>
    <w:rsid w:val="00F7440E"/>
    <w:rsid w:val="00F74419"/>
    <w:rsid w:val="00F7445A"/>
    <w:rsid w:val="00F744AB"/>
    <w:rsid w:val="00F744C4"/>
    <w:rsid w:val="00F74507"/>
    <w:rsid w:val="00F74548"/>
    <w:rsid w:val="00F74572"/>
    <w:rsid w:val="00F7458F"/>
    <w:rsid w:val="00F745BE"/>
    <w:rsid w:val="00F745DA"/>
    <w:rsid w:val="00F74618"/>
    <w:rsid w:val="00F74697"/>
    <w:rsid w:val="00F746A6"/>
    <w:rsid w:val="00F746CA"/>
    <w:rsid w:val="00F7473E"/>
    <w:rsid w:val="00F7476F"/>
    <w:rsid w:val="00F747E7"/>
    <w:rsid w:val="00F747F7"/>
    <w:rsid w:val="00F7482B"/>
    <w:rsid w:val="00F7483A"/>
    <w:rsid w:val="00F7488C"/>
    <w:rsid w:val="00F748FD"/>
    <w:rsid w:val="00F74945"/>
    <w:rsid w:val="00F7498A"/>
    <w:rsid w:val="00F749C3"/>
    <w:rsid w:val="00F74A25"/>
    <w:rsid w:val="00F74A45"/>
    <w:rsid w:val="00F74A63"/>
    <w:rsid w:val="00F74A6A"/>
    <w:rsid w:val="00F74A9C"/>
    <w:rsid w:val="00F74AB2"/>
    <w:rsid w:val="00F74B1B"/>
    <w:rsid w:val="00F74B27"/>
    <w:rsid w:val="00F74BC0"/>
    <w:rsid w:val="00F74BEE"/>
    <w:rsid w:val="00F74C08"/>
    <w:rsid w:val="00F74C27"/>
    <w:rsid w:val="00F74C5F"/>
    <w:rsid w:val="00F74C9A"/>
    <w:rsid w:val="00F74CE1"/>
    <w:rsid w:val="00F74D1F"/>
    <w:rsid w:val="00F74D76"/>
    <w:rsid w:val="00F74DA2"/>
    <w:rsid w:val="00F74DA8"/>
    <w:rsid w:val="00F74DCA"/>
    <w:rsid w:val="00F74E81"/>
    <w:rsid w:val="00F74F0A"/>
    <w:rsid w:val="00F74F10"/>
    <w:rsid w:val="00F75021"/>
    <w:rsid w:val="00F75032"/>
    <w:rsid w:val="00F750E6"/>
    <w:rsid w:val="00F750EC"/>
    <w:rsid w:val="00F75176"/>
    <w:rsid w:val="00F75189"/>
    <w:rsid w:val="00F75214"/>
    <w:rsid w:val="00F75252"/>
    <w:rsid w:val="00F7529C"/>
    <w:rsid w:val="00F752DC"/>
    <w:rsid w:val="00F752F9"/>
    <w:rsid w:val="00F753A9"/>
    <w:rsid w:val="00F75404"/>
    <w:rsid w:val="00F75427"/>
    <w:rsid w:val="00F75443"/>
    <w:rsid w:val="00F75472"/>
    <w:rsid w:val="00F754A6"/>
    <w:rsid w:val="00F754E4"/>
    <w:rsid w:val="00F75554"/>
    <w:rsid w:val="00F755A0"/>
    <w:rsid w:val="00F755D4"/>
    <w:rsid w:val="00F7573F"/>
    <w:rsid w:val="00F757B0"/>
    <w:rsid w:val="00F757D3"/>
    <w:rsid w:val="00F75850"/>
    <w:rsid w:val="00F7590B"/>
    <w:rsid w:val="00F7590D"/>
    <w:rsid w:val="00F7594E"/>
    <w:rsid w:val="00F75997"/>
    <w:rsid w:val="00F75A4F"/>
    <w:rsid w:val="00F75A96"/>
    <w:rsid w:val="00F75AB1"/>
    <w:rsid w:val="00F75B16"/>
    <w:rsid w:val="00F75B21"/>
    <w:rsid w:val="00F75B26"/>
    <w:rsid w:val="00F75C51"/>
    <w:rsid w:val="00F75C56"/>
    <w:rsid w:val="00F75CB0"/>
    <w:rsid w:val="00F75CB6"/>
    <w:rsid w:val="00F75D5A"/>
    <w:rsid w:val="00F75D62"/>
    <w:rsid w:val="00F75D86"/>
    <w:rsid w:val="00F75DB7"/>
    <w:rsid w:val="00F75DCA"/>
    <w:rsid w:val="00F75E01"/>
    <w:rsid w:val="00F75FA6"/>
    <w:rsid w:val="00F75FE1"/>
    <w:rsid w:val="00F76032"/>
    <w:rsid w:val="00F760DB"/>
    <w:rsid w:val="00F760FB"/>
    <w:rsid w:val="00F76102"/>
    <w:rsid w:val="00F7614E"/>
    <w:rsid w:val="00F761B8"/>
    <w:rsid w:val="00F761BF"/>
    <w:rsid w:val="00F7620B"/>
    <w:rsid w:val="00F7627E"/>
    <w:rsid w:val="00F762C1"/>
    <w:rsid w:val="00F762C7"/>
    <w:rsid w:val="00F7637B"/>
    <w:rsid w:val="00F763D9"/>
    <w:rsid w:val="00F76446"/>
    <w:rsid w:val="00F764B1"/>
    <w:rsid w:val="00F764C8"/>
    <w:rsid w:val="00F7650D"/>
    <w:rsid w:val="00F76513"/>
    <w:rsid w:val="00F76537"/>
    <w:rsid w:val="00F7654B"/>
    <w:rsid w:val="00F765F6"/>
    <w:rsid w:val="00F7666F"/>
    <w:rsid w:val="00F76731"/>
    <w:rsid w:val="00F7676E"/>
    <w:rsid w:val="00F7678A"/>
    <w:rsid w:val="00F767AE"/>
    <w:rsid w:val="00F767C9"/>
    <w:rsid w:val="00F768B8"/>
    <w:rsid w:val="00F769F6"/>
    <w:rsid w:val="00F769FB"/>
    <w:rsid w:val="00F76A31"/>
    <w:rsid w:val="00F76C31"/>
    <w:rsid w:val="00F76DD3"/>
    <w:rsid w:val="00F76E28"/>
    <w:rsid w:val="00F76E9D"/>
    <w:rsid w:val="00F76EAF"/>
    <w:rsid w:val="00F76ECC"/>
    <w:rsid w:val="00F76ED0"/>
    <w:rsid w:val="00F76EDB"/>
    <w:rsid w:val="00F76F29"/>
    <w:rsid w:val="00F76F2C"/>
    <w:rsid w:val="00F76F2E"/>
    <w:rsid w:val="00F76F82"/>
    <w:rsid w:val="00F770BC"/>
    <w:rsid w:val="00F770CD"/>
    <w:rsid w:val="00F770D9"/>
    <w:rsid w:val="00F7719D"/>
    <w:rsid w:val="00F771F7"/>
    <w:rsid w:val="00F7721E"/>
    <w:rsid w:val="00F7723E"/>
    <w:rsid w:val="00F77359"/>
    <w:rsid w:val="00F7735D"/>
    <w:rsid w:val="00F7737B"/>
    <w:rsid w:val="00F773BE"/>
    <w:rsid w:val="00F773CF"/>
    <w:rsid w:val="00F773F2"/>
    <w:rsid w:val="00F773F8"/>
    <w:rsid w:val="00F773FD"/>
    <w:rsid w:val="00F77409"/>
    <w:rsid w:val="00F77448"/>
    <w:rsid w:val="00F7744F"/>
    <w:rsid w:val="00F77493"/>
    <w:rsid w:val="00F774D5"/>
    <w:rsid w:val="00F774D8"/>
    <w:rsid w:val="00F7751A"/>
    <w:rsid w:val="00F77529"/>
    <w:rsid w:val="00F7753B"/>
    <w:rsid w:val="00F77541"/>
    <w:rsid w:val="00F77583"/>
    <w:rsid w:val="00F775D2"/>
    <w:rsid w:val="00F776A2"/>
    <w:rsid w:val="00F77778"/>
    <w:rsid w:val="00F77791"/>
    <w:rsid w:val="00F777EE"/>
    <w:rsid w:val="00F77896"/>
    <w:rsid w:val="00F7789C"/>
    <w:rsid w:val="00F7791E"/>
    <w:rsid w:val="00F7796F"/>
    <w:rsid w:val="00F77A11"/>
    <w:rsid w:val="00F77A71"/>
    <w:rsid w:val="00F77A8B"/>
    <w:rsid w:val="00F77AF4"/>
    <w:rsid w:val="00F77B0D"/>
    <w:rsid w:val="00F77B2E"/>
    <w:rsid w:val="00F77B40"/>
    <w:rsid w:val="00F77B54"/>
    <w:rsid w:val="00F77B6E"/>
    <w:rsid w:val="00F77B7B"/>
    <w:rsid w:val="00F77BA3"/>
    <w:rsid w:val="00F77C19"/>
    <w:rsid w:val="00F77C80"/>
    <w:rsid w:val="00F77CBD"/>
    <w:rsid w:val="00F77D34"/>
    <w:rsid w:val="00F77D61"/>
    <w:rsid w:val="00F77DDC"/>
    <w:rsid w:val="00F77DF7"/>
    <w:rsid w:val="00F77ED2"/>
    <w:rsid w:val="00F77F26"/>
    <w:rsid w:val="00F77F48"/>
    <w:rsid w:val="00F77FA0"/>
    <w:rsid w:val="00F77FAE"/>
    <w:rsid w:val="00F77FE8"/>
    <w:rsid w:val="00F80087"/>
    <w:rsid w:val="00F800B3"/>
    <w:rsid w:val="00F800DF"/>
    <w:rsid w:val="00F8010C"/>
    <w:rsid w:val="00F801CE"/>
    <w:rsid w:val="00F801F9"/>
    <w:rsid w:val="00F80281"/>
    <w:rsid w:val="00F80306"/>
    <w:rsid w:val="00F8030A"/>
    <w:rsid w:val="00F8033E"/>
    <w:rsid w:val="00F8034E"/>
    <w:rsid w:val="00F8037F"/>
    <w:rsid w:val="00F80391"/>
    <w:rsid w:val="00F80469"/>
    <w:rsid w:val="00F805A6"/>
    <w:rsid w:val="00F805DA"/>
    <w:rsid w:val="00F80630"/>
    <w:rsid w:val="00F80669"/>
    <w:rsid w:val="00F80775"/>
    <w:rsid w:val="00F807C2"/>
    <w:rsid w:val="00F807DE"/>
    <w:rsid w:val="00F8086B"/>
    <w:rsid w:val="00F808B4"/>
    <w:rsid w:val="00F80945"/>
    <w:rsid w:val="00F8096B"/>
    <w:rsid w:val="00F80985"/>
    <w:rsid w:val="00F809B4"/>
    <w:rsid w:val="00F809EF"/>
    <w:rsid w:val="00F80A76"/>
    <w:rsid w:val="00F80A82"/>
    <w:rsid w:val="00F80A94"/>
    <w:rsid w:val="00F80A99"/>
    <w:rsid w:val="00F80AA9"/>
    <w:rsid w:val="00F80AEE"/>
    <w:rsid w:val="00F80AF3"/>
    <w:rsid w:val="00F80B04"/>
    <w:rsid w:val="00F80B0E"/>
    <w:rsid w:val="00F80B2C"/>
    <w:rsid w:val="00F80B71"/>
    <w:rsid w:val="00F80B83"/>
    <w:rsid w:val="00F80B87"/>
    <w:rsid w:val="00F80BBB"/>
    <w:rsid w:val="00F80BCC"/>
    <w:rsid w:val="00F80C15"/>
    <w:rsid w:val="00F80C19"/>
    <w:rsid w:val="00F80D03"/>
    <w:rsid w:val="00F80DAD"/>
    <w:rsid w:val="00F80DD1"/>
    <w:rsid w:val="00F80E1D"/>
    <w:rsid w:val="00F80E3E"/>
    <w:rsid w:val="00F80E5B"/>
    <w:rsid w:val="00F80E9F"/>
    <w:rsid w:val="00F80F0B"/>
    <w:rsid w:val="00F80FE1"/>
    <w:rsid w:val="00F81078"/>
    <w:rsid w:val="00F81120"/>
    <w:rsid w:val="00F811B7"/>
    <w:rsid w:val="00F8120E"/>
    <w:rsid w:val="00F81228"/>
    <w:rsid w:val="00F8128D"/>
    <w:rsid w:val="00F81354"/>
    <w:rsid w:val="00F81391"/>
    <w:rsid w:val="00F813F5"/>
    <w:rsid w:val="00F81497"/>
    <w:rsid w:val="00F81560"/>
    <w:rsid w:val="00F815C1"/>
    <w:rsid w:val="00F815CC"/>
    <w:rsid w:val="00F815E9"/>
    <w:rsid w:val="00F8161B"/>
    <w:rsid w:val="00F8162B"/>
    <w:rsid w:val="00F8164A"/>
    <w:rsid w:val="00F81683"/>
    <w:rsid w:val="00F81686"/>
    <w:rsid w:val="00F8171F"/>
    <w:rsid w:val="00F81721"/>
    <w:rsid w:val="00F8177A"/>
    <w:rsid w:val="00F817E7"/>
    <w:rsid w:val="00F817FD"/>
    <w:rsid w:val="00F8182D"/>
    <w:rsid w:val="00F81854"/>
    <w:rsid w:val="00F8195C"/>
    <w:rsid w:val="00F819A7"/>
    <w:rsid w:val="00F81A40"/>
    <w:rsid w:val="00F81A46"/>
    <w:rsid w:val="00F81A85"/>
    <w:rsid w:val="00F81A87"/>
    <w:rsid w:val="00F81AE1"/>
    <w:rsid w:val="00F81B88"/>
    <w:rsid w:val="00F81C16"/>
    <w:rsid w:val="00F81C31"/>
    <w:rsid w:val="00F81C9A"/>
    <w:rsid w:val="00F81D2F"/>
    <w:rsid w:val="00F81DA3"/>
    <w:rsid w:val="00F81DB1"/>
    <w:rsid w:val="00F81DE9"/>
    <w:rsid w:val="00F81E16"/>
    <w:rsid w:val="00F81E5E"/>
    <w:rsid w:val="00F81E65"/>
    <w:rsid w:val="00F81E71"/>
    <w:rsid w:val="00F81E73"/>
    <w:rsid w:val="00F81E76"/>
    <w:rsid w:val="00F81EE6"/>
    <w:rsid w:val="00F81F5D"/>
    <w:rsid w:val="00F81F7B"/>
    <w:rsid w:val="00F81FA6"/>
    <w:rsid w:val="00F82082"/>
    <w:rsid w:val="00F82083"/>
    <w:rsid w:val="00F820A3"/>
    <w:rsid w:val="00F820F9"/>
    <w:rsid w:val="00F82157"/>
    <w:rsid w:val="00F821CC"/>
    <w:rsid w:val="00F821E9"/>
    <w:rsid w:val="00F822AA"/>
    <w:rsid w:val="00F822B1"/>
    <w:rsid w:val="00F82330"/>
    <w:rsid w:val="00F8239C"/>
    <w:rsid w:val="00F823B3"/>
    <w:rsid w:val="00F82438"/>
    <w:rsid w:val="00F8247A"/>
    <w:rsid w:val="00F824B8"/>
    <w:rsid w:val="00F824B9"/>
    <w:rsid w:val="00F8257C"/>
    <w:rsid w:val="00F8258F"/>
    <w:rsid w:val="00F825A1"/>
    <w:rsid w:val="00F825D2"/>
    <w:rsid w:val="00F825E8"/>
    <w:rsid w:val="00F82639"/>
    <w:rsid w:val="00F82680"/>
    <w:rsid w:val="00F82690"/>
    <w:rsid w:val="00F8272C"/>
    <w:rsid w:val="00F82773"/>
    <w:rsid w:val="00F827B8"/>
    <w:rsid w:val="00F82827"/>
    <w:rsid w:val="00F82857"/>
    <w:rsid w:val="00F828CC"/>
    <w:rsid w:val="00F828EA"/>
    <w:rsid w:val="00F82931"/>
    <w:rsid w:val="00F82956"/>
    <w:rsid w:val="00F829C0"/>
    <w:rsid w:val="00F829E3"/>
    <w:rsid w:val="00F82A01"/>
    <w:rsid w:val="00F82A14"/>
    <w:rsid w:val="00F82A68"/>
    <w:rsid w:val="00F82A9F"/>
    <w:rsid w:val="00F82AD6"/>
    <w:rsid w:val="00F82AEF"/>
    <w:rsid w:val="00F82BC3"/>
    <w:rsid w:val="00F82BD4"/>
    <w:rsid w:val="00F82C4F"/>
    <w:rsid w:val="00F82C52"/>
    <w:rsid w:val="00F82CE6"/>
    <w:rsid w:val="00F82D42"/>
    <w:rsid w:val="00F82D8D"/>
    <w:rsid w:val="00F82DAB"/>
    <w:rsid w:val="00F82DEE"/>
    <w:rsid w:val="00F82E0E"/>
    <w:rsid w:val="00F82E17"/>
    <w:rsid w:val="00F82E95"/>
    <w:rsid w:val="00F82F1A"/>
    <w:rsid w:val="00F82F32"/>
    <w:rsid w:val="00F82F61"/>
    <w:rsid w:val="00F8301A"/>
    <w:rsid w:val="00F8304D"/>
    <w:rsid w:val="00F830BE"/>
    <w:rsid w:val="00F830E7"/>
    <w:rsid w:val="00F831D5"/>
    <w:rsid w:val="00F8322D"/>
    <w:rsid w:val="00F83321"/>
    <w:rsid w:val="00F83328"/>
    <w:rsid w:val="00F8333C"/>
    <w:rsid w:val="00F833A5"/>
    <w:rsid w:val="00F833E9"/>
    <w:rsid w:val="00F8340B"/>
    <w:rsid w:val="00F83440"/>
    <w:rsid w:val="00F8348F"/>
    <w:rsid w:val="00F83496"/>
    <w:rsid w:val="00F834B4"/>
    <w:rsid w:val="00F834CD"/>
    <w:rsid w:val="00F83570"/>
    <w:rsid w:val="00F835C3"/>
    <w:rsid w:val="00F835E0"/>
    <w:rsid w:val="00F836B5"/>
    <w:rsid w:val="00F836E4"/>
    <w:rsid w:val="00F837B6"/>
    <w:rsid w:val="00F837D4"/>
    <w:rsid w:val="00F837DF"/>
    <w:rsid w:val="00F837FC"/>
    <w:rsid w:val="00F8381A"/>
    <w:rsid w:val="00F8385F"/>
    <w:rsid w:val="00F838CF"/>
    <w:rsid w:val="00F83928"/>
    <w:rsid w:val="00F83942"/>
    <w:rsid w:val="00F839B7"/>
    <w:rsid w:val="00F839D9"/>
    <w:rsid w:val="00F83A2C"/>
    <w:rsid w:val="00F83A5F"/>
    <w:rsid w:val="00F83A87"/>
    <w:rsid w:val="00F83A8F"/>
    <w:rsid w:val="00F83B57"/>
    <w:rsid w:val="00F83B5B"/>
    <w:rsid w:val="00F83BC6"/>
    <w:rsid w:val="00F83BD1"/>
    <w:rsid w:val="00F83C38"/>
    <w:rsid w:val="00F83C45"/>
    <w:rsid w:val="00F83C9B"/>
    <w:rsid w:val="00F83CA4"/>
    <w:rsid w:val="00F83D68"/>
    <w:rsid w:val="00F83D9F"/>
    <w:rsid w:val="00F83DA6"/>
    <w:rsid w:val="00F83DC0"/>
    <w:rsid w:val="00F83E13"/>
    <w:rsid w:val="00F83EA8"/>
    <w:rsid w:val="00F83EB4"/>
    <w:rsid w:val="00F83EBF"/>
    <w:rsid w:val="00F83ED9"/>
    <w:rsid w:val="00F83EDA"/>
    <w:rsid w:val="00F83F7F"/>
    <w:rsid w:val="00F84035"/>
    <w:rsid w:val="00F840F6"/>
    <w:rsid w:val="00F8413F"/>
    <w:rsid w:val="00F84152"/>
    <w:rsid w:val="00F84167"/>
    <w:rsid w:val="00F8416A"/>
    <w:rsid w:val="00F84189"/>
    <w:rsid w:val="00F841A1"/>
    <w:rsid w:val="00F841C0"/>
    <w:rsid w:val="00F84274"/>
    <w:rsid w:val="00F84277"/>
    <w:rsid w:val="00F842FF"/>
    <w:rsid w:val="00F8432F"/>
    <w:rsid w:val="00F8439C"/>
    <w:rsid w:val="00F843D1"/>
    <w:rsid w:val="00F843D8"/>
    <w:rsid w:val="00F8445C"/>
    <w:rsid w:val="00F8457B"/>
    <w:rsid w:val="00F845F5"/>
    <w:rsid w:val="00F84616"/>
    <w:rsid w:val="00F8465F"/>
    <w:rsid w:val="00F84665"/>
    <w:rsid w:val="00F84691"/>
    <w:rsid w:val="00F8472C"/>
    <w:rsid w:val="00F847A6"/>
    <w:rsid w:val="00F84935"/>
    <w:rsid w:val="00F8496F"/>
    <w:rsid w:val="00F8497C"/>
    <w:rsid w:val="00F84A33"/>
    <w:rsid w:val="00F84A79"/>
    <w:rsid w:val="00F84A9A"/>
    <w:rsid w:val="00F84AD9"/>
    <w:rsid w:val="00F84AF1"/>
    <w:rsid w:val="00F84BEB"/>
    <w:rsid w:val="00F84C07"/>
    <w:rsid w:val="00F84C0E"/>
    <w:rsid w:val="00F84C71"/>
    <w:rsid w:val="00F84D0B"/>
    <w:rsid w:val="00F84D0F"/>
    <w:rsid w:val="00F84DB2"/>
    <w:rsid w:val="00F84E06"/>
    <w:rsid w:val="00F84EA0"/>
    <w:rsid w:val="00F84F04"/>
    <w:rsid w:val="00F84F17"/>
    <w:rsid w:val="00F84F2E"/>
    <w:rsid w:val="00F84F43"/>
    <w:rsid w:val="00F84F69"/>
    <w:rsid w:val="00F84FEB"/>
    <w:rsid w:val="00F85076"/>
    <w:rsid w:val="00F850B5"/>
    <w:rsid w:val="00F8513F"/>
    <w:rsid w:val="00F8525A"/>
    <w:rsid w:val="00F85270"/>
    <w:rsid w:val="00F852AE"/>
    <w:rsid w:val="00F852F3"/>
    <w:rsid w:val="00F853E1"/>
    <w:rsid w:val="00F853EF"/>
    <w:rsid w:val="00F8541A"/>
    <w:rsid w:val="00F85473"/>
    <w:rsid w:val="00F85497"/>
    <w:rsid w:val="00F854FE"/>
    <w:rsid w:val="00F85514"/>
    <w:rsid w:val="00F8557E"/>
    <w:rsid w:val="00F855FB"/>
    <w:rsid w:val="00F85679"/>
    <w:rsid w:val="00F856D3"/>
    <w:rsid w:val="00F856ED"/>
    <w:rsid w:val="00F85754"/>
    <w:rsid w:val="00F85857"/>
    <w:rsid w:val="00F85874"/>
    <w:rsid w:val="00F858F1"/>
    <w:rsid w:val="00F85908"/>
    <w:rsid w:val="00F85937"/>
    <w:rsid w:val="00F85982"/>
    <w:rsid w:val="00F8599E"/>
    <w:rsid w:val="00F859D8"/>
    <w:rsid w:val="00F85A6B"/>
    <w:rsid w:val="00F85A71"/>
    <w:rsid w:val="00F85A9E"/>
    <w:rsid w:val="00F85B25"/>
    <w:rsid w:val="00F85B62"/>
    <w:rsid w:val="00F85BC7"/>
    <w:rsid w:val="00F85C47"/>
    <w:rsid w:val="00F85D06"/>
    <w:rsid w:val="00F85D09"/>
    <w:rsid w:val="00F85DC5"/>
    <w:rsid w:val="00F85DED"/>
    <w:rsid w:val="00F85E3A"/>
    <w:rsid w:val="00F85E78"/>
    <w:rsid w:val="00F85EBD"/>
    <w:rsid w:val="00F85F2F"/>
    <w:rsid w:val="00F85F3D"/>
    <w:rsid w:val="00F85FA8"/>
    <w:rsid w:val="00F85FAC"/>
    <w:rsid w:val="00F85FB9"/>
    <w:rsid w:val="00F85FBF"/>
    <w:rsid w:val="00F85FD1"/>
    <w:rsid w:val="00F8607B"/>
    <w:rsid w:val="00F860BD"/>
    <w:rsid w:val="00F8616E"/>
    <w:rsid w:val="00F861CB"/>
    <w:rsid w:val="00F862FB"/>
    <w:rsid w:val="00F863C3"/>
    <w:rsid w:val="00F86410"/>
    <w:rsid w:val="00F86416"/>
    <w:rsid w:val="00F86431"/>
    <w:rsid w:val="00F864B7"/>
    <w:rsid w:val="00F864F7"/>
    <w:rsid w:val="00F86523"/>
    <w:rsid w:val="00F8654A"/>
    <w:rsid w:val="00F86556"/>
    <w:rsid w:val="00F8657A"/>
    <w:rsid w:val="00F866BD"/>
    <w:rsid w:val="00F8678A"/>
    <w:rsid w:val="00F86815"/>
    <w:rsid w:val="00F86820"/>
    <w:rsid w:val="00F86857"/>
    <w:rsid w:val="00F8685F"/>
    <w:rsid w:val="00F868A9"/>
    <w:rsid w:val="00F868F3"/>
    <w:rsid w:val="00F86A25"/>
    <w:rsid w:val="00F86A46"/>
    <w:rsid w:val="00F86A81"/>
    <w:rsid w:val="00F86B21"/>
    <w:rsid w:val="00F86C42"/>
    <w:rsid w:val="00F86C4B"/>
    <w:rsid w:val="00F86CDD"/>
    <w:rsid w:val="00F86D2E"/>
    <w:rsid w:val="00F86D4D"/>
    <w:rsid w:val="00F86E10"/>
    <w:rsid w:val="00F86E31"/>
    <w:rsid w:val="00F86F4D"/>
    <w:rsid w:val="00F86F5C"/>
    <w:rsid w:val="00F86F5E"/>
    <w:rsid w:val="00F86F62"/>
    <w:rsid w:val="00F86F9B"/>
    <w:rsid w:val="00F86F9F"/>
    <w:rsid w:val="00F86FB7"/>
    <w:rsid w:val="00F87006"/>
    <w:rsid w:val="00F87022"/>
    <w:rsid w:val="00F87028"/>
    <w:rsid w:val="00F87030"/>
    <w:rsid w:val="00F87065"/>
    <w:rsid w:val="00F87086"/>
    <w:rsid w:val="00F870C0"/>
    <w:rsid w:val="00F870ED"/>
    <w:rsid w:val="00F87162"/>
    <w:rsid w:val="00F87186"/>
    <w:rsid w:val="00F871C6"/>
    <w:rsid w:val="00F87265"/>
    <w:rsid w:val="00F8727C"/>
    <w:rsid w:val="00F872EF"/>
    <w:rsid w:val="00F872FE"/>
    <w:rsid w:val="00F87321"/>
    <w:rsid w:val="00F8732B"/>
    <w:rsid w:val="00F8734B"/>
    <w:rsid w:val="00F8737D"/>
    <w:rsid w:val="00F87386"/>
    <w:rsid w:val="00F873C4"/>
    <w:rsid w:val="00F873D4"/>
    <w:rsid w:val="00F873EF"/>
    <w:rsid w:val="00F873FC"/>
    <w:rsid w:val="00F87471"/>
    <w:rsid w:val="00F87475"/>
    <w:rsid w:val="00F874BC"/>
    <w:rsid w:val="00F874F1"/>
    <w:rsid w:val="00F87508"/>
    <w:rsid w:val="00F87515"/>
    <w:rsid w:val="00F87533"/>
    <w:rsid w:val="00F8758F"/>
    <w:rsid w:val="00F875C0"/>
    <w:rsid w:val="00F875DE"/>
    <w:rsid w:val="00F8766F"/>
    <w:rsid w:val="00F87743"/>
    <w:rsid w:val="00F87779"/>
    <w:rsid w:val="00F87810"/>
    <w:rsid w:val="00F87863"/>
    <w:rsid w:val="00F878E3"/>
    <w:rsid w:val="00F87979"/>
    <w:rsid w:val="00F879BC"/>
    <w:rsid w:val="00F87A25"/>
    <w:rsid w:val="00F87A29"/>
    <w:rsid w:val="00F87A3F"/>
    <w:rsid w:val="00F87B30"/>
    <w:rsid w:val="00F87B53"/>
    <w:rsid w:val="00F87B65"/>
    <w:rsid w:val="00F87BCD"/>
    <w:rsid w:val="00F87C36"/>
    <w:rsid w:val="00F87C43"/>
    <w:rsid w:val="00F87D63"/>
    <w:rsid w:val="00F87D78"/>
    <w:rsid w:val="00F87DB9"/>
    <w:rsid w:val="00F87DC0"/>
    <w:rsid w:val="00F87DDC"/>
    <w:rsid w:val="00F87F0C"/>
    <w:rsid w:val="00F87F54"/>
    <w:rsid w:val="00F90022"/>
    <w:rsid w:val="00F9006E"/>
    <w:rsid w:val="00F90075"/>
    <w:rsid w:val="00F900AC"/>
    <w:rsid w:val="00F900AD"/>
    <w:rsid w:val="00F900F5"/>
    <w:rsid w:val="00F90173"/>
    <w:rsid w:val="00F9019A"/>
    <w:rsid w:val="00F901CE"/>
    <w:rsid w:val="00F90288"/>
    <w:rsid w:val="00F9030E"/>
    <w:rsid w:val="00F90338"/>
    <w:rsid w:val="00F903E7"/>
    <w:rsid w:val="00F9046C"/>
    <w:rsid w:val="00F9049B"/>
    <w:rsid w:val="00F9051C"/>
    <w:rsid w:val="00F9052E"/>
    <w:rsid w:val="00F9057F"/>
    <w:rsid w:val="00F90591"/>
    <w:rsid w:val="00F905AB"/>
    <w:rsid w:val="00F9063C"/>
    <w:rsid w:val="00F90642"/>
    <w:rsid w:val="00F9067F"/>
    <w:rsid w:val="00F90696"/>
    <w:rsid w:val="00F906C0"/>
    <w:rsid w:val="00F906F0"/>
    <w:rsid w:val="00F9070A"/>
    <w:rsid w:val="00F90777"/>
    <w:rsid w:val="00F907CC"/>
    <w:rsid w:val="00F90807"/>
    <w:rsid w:val="00F90890"/>
    <w:rsid w:val="00F9089B"/>
    <w:rsid w:val="00F908D6"/>
    <w:rsid w:val="00F908E1"/>
    <w:rsid w:val="00F908F5"/>
    <w:rsid w:val="00F90903"/>
    <w:rsid w:val="00F90939"/>
    <w:rsid w:val="00F9099C"/>
    <w:rsid w:val="00F909C3"/>
    <w:rsid w:val="00F90A66"/>
    <w:rsid w:val="00F90AA9"/>
    <w:rsid w:val="00F90ACA"/>
    <w:rsid w:val="00F90AD0"/>
    <w:rsid w:val="00F90B0D"/>
    <w:rsid w:val="00F90B92"/>
    <w:rsid w:val="00F90B93"/>
    <w:rsid w:val="00F90C22"/>
    <w:rsid w:val="00F90D8F"/>
    <w:rsid w:val="00F90DCF"/>
    <w:rsid w:val="00F90E64"/>
    <w:rsid w:val="00F90F11"/>
    <w:rsid w:val="00F90F77"/>
    <w:rsid w:val="00F90FC3"/>
    <w:rsid w:val="00F91054"/>
    <w:rsid w:val="00F9111F"/>
    <w:rsid w:val="00F9116B"/>
    <w:rsid w:val="00F91171"/>
    <w:rsid w:val="00F911C9"/>
    <w:rsid w:val="00F91217"/>
    <w:rsid w:val="00F9137F"/>
    <w:rsid w:val="00F913C6"/>
    <w:rsid w:val="00F913D0"/>
    <w:rsid w:val="00F913F3"/>
    <w:rsid w:val="00F91425"/>
    <w:rsid w:val="00F91430"/>
    <w:rsid w:val="00F9145F"/>
    <w:rsid w:val="00F9148B"/>
    <w:rsid w:val="00F914BB"/>
    <w:rsid w:val="00F914D6"/>
    <w:rsid w:val="00F91570"/>
    <w:rsid w:val="00F915DE"/>
    <w:rsid w:val="00F9165F"/>
    <w:rsid w:val="00F91693"/>
    <w:rsid w:val="00F916F0"/>
    <w:rsid w:val="00F916F1"/>
    <w:rsid w:val="00F91704"/>
    <w:rsid w:val="00F9170B"/>
    <w:rsid w:val="00F91711"/>
    <w:rsid w:val="00F91721"/>
    <w:rsid w:val="00F91723"/>
    <w:rsid w:val="00F91739"/>
    <w:rsid w:val="00F917D2"/>
    <w:rsid w:val="00F917D5"/>
    <w:rsid w:val="00F9190E"/>
    <w:rsid w:val="00F9191A"/>
    <w:rsid w:val="00F91954"/>
    <w:rsid w:val="00F91968"/>
    <w:rsid w:val="00F9198F"/>
    <w:rsid w:val="00F919DB"/>
    <w:rsid w:val="00F91A8E"/>
    <w:rsid w:val="00F91ABF"/>
    <w:rsid w:val="00F91B56"/>
    <w:rsid w:val="00F91C24"/>
    <w:rsid w:val="00F91C3C"/>
    <w:rsid w:val="00F91DB5"/>
    <w:rsid w:val="00F91DDF"/>
    <w:rsid w:val="00F91E1C"/>
    <w:rsid w:val="00F91E47"/>
    <w:rsid w:val="00F91EF4"/>
    <w:rsid w:val="00F91F62"/>
    <w:rsid w:val="00F91F71"/>
    <w:rsid w:val="00F91F9F"/>
    <w:rsid w:val="00F92087"/>
    <w:rsid w:val="00F920E2"/>
    <w:rsid w:val="00F920EE"/>
    <w:rsid w:val="00F921B4"/>
    <w:rsid w:val="00F921BB"/>
    <w:rsid w:val="00F921EC"/>
    <w:rsid w:val="00F92215"/>
    <w:rsid w:val="00F922E1"/>
    <w:rsid w:val="00F922F5"/>
    <w:rsid w:val="00F92328"/>
    <w:rsid w:val="00F92438"/>
    <w:rsid w:val="00F9243E"/>
    <w:rsid w:val="00F924FE"/>
    <w:rsid w:val="00F925AF"/>
    <w:rsid w:val="00F9266F"/>
    <w:rsid w:val="00F926A5"/>
    <w:rsid w:val="00F926E8"/>
    <w:rsid w:val="00F92764"/>
    <w:rsid w:val="00F92796"/>
    <w:rsid w:val="00F927D5"/>
    <w:rsid w:val="00F927E8"/>
    <w:rsid w:val="00F9287E"/>
    <w:rsid w:val="00F928D3"/>
    <w:rsid w:val="00F928FA"/>
    <w:rsid w:val="00F928FF"/>
    <w:rsid w:val="00F9293A"/>
    <w:rsid w:val="00F92968"/>
    <w:rsid w:val="00F929CE"/>
    <w:rsid w:val="00F92A10"/>
    <w:rsid w:val="00F92AA7"/>
    <w:rsid w:val="00F92B63"/>
    <w:rsid w:val="00F92B6C"/>
    <w:rsid w:val="00F92B81"/>
    <w:rsid w:val="00F92BA9"/>
    <w:rsid w:val="00F92BBD"/>
    <w:rsid w:val="00F92C8A"/>
    <w:rsid w:val="00F92C99"/>
    <w:rsid w:val="00F92CC5"/>
    <w:rsid w:val="00F92DED"/>
    <w:rsid w:val="00F92DF0"/>
    <w:rsid w:val="00F92DF7"/>
    <w:rsid w:val="00F92E2A"/>
    <w:rsid w:val="00F92F19"/>
    <w:rsid w:val="00F93020"/>
    <w:rsid w:val="00F9305E"/>
    <w:rsid w:val="00F930C2"/>
    <w:rsid w:val="00F930D9"/>
    <w:rsid w:val="00F930FF"/>
    <w:rsid w:val="00F9310C"/>
    <w:rsid w:val="00F93197"/>
    <w:rsid w:val="00F93242"/>
    <w:rsid w:val="00F93251"/>
    <w:rsid w:val="00F93253"/>
    <w:rsid w:val="00F93255"/>
    <w:rsid w:val="00F93267"/>
    <w:rsid w:val="00F9332E"/>
    <w:rsid w:val="00F933C3"/>
    <w:rsid w:val="00F93403"/>
    <w:rsid w:val="00F9345B"/>
    <w:rsid w:val="00F93470"/>
    <w:rsid w:val="00F93488"/>
    <w:rsid w:val="00F93592"/>
    <w:rsid w:val="00F935B6"/>
    <w:rsid w:val="00F935C0"/>
    <w:rsid w:val="00F935F4"/>
    <w:rsid w:val="00F936DF"/>
    <w:rsid w:val="00F937BD"/>
    <w:rsid w:val="00F93853"/>
    <w:rsid w:val="00F9388F"/>
    <w:rsid w:val="00F938C8"/>
    <w:rsid w:val="00F93A1C"/>
    <w:rsid w:val="00F93AFC"/>
    <w:rsid w:val="00F93B0E"/>
    <w:rsid w:val="00F93B13"/>
    <w:rsid w:val="00F93B6F"/>
    <w:rsid w:val="00F93BD0"/>
    <w:rsid w:val="00F93C23"/>
    <w:rsid w:val="00F93C8C"/>
    <w:rsid w:val="00F93CC9"/>
    <w:rsid w:val="00F93CD7"/>
    <w:rsid w:val="00F93CE0"/>
    <w:rsid w:val="00F93D20"/>
    <w:rsid w:val="00F93D3C"/>
    <w:rsid w:val="00F93D4B"/>
    <w:rsid w:val="00F93D8C"/>
    <w:rsid w:val="00F93E16"/>
    <w:rsid w:val="00F93E68"/>
    <w:rsid w:val="00F93E74"/>
    <w:rsid w:val="00F93E95"/>
    <w:rsid w:val="00F93F14"/>
    <w:rsid w:val="00F9405D"/>
    <w:rsid w:val="00F94088"/>
    <w:rsid w:val="00F94107"/>
    <w:rsid w:val="00F9413A"/>
    <w:rsid w:val="00F9416F"/>
    <w:rsid w:val="00F94226"/>
    <w:rsid w:val="00F94232"/>
    <w:rsid w:val="00F9423C"/>
    <w:rsid w:val="00F94276"/>
    <w:rsid w:val="00F94291"/>
    <w:rsid w:val="00F94305"/>
    <w:rsid w:val="00F94423"/>
    <w:rsid w:val="00F944AE"/>
    <w:rsid w:val="00F94512"/>
    <w:rsid w:val="00F94648"/>
    <w:rsid w:val="00F946CF"/>
    <w:rsid w:val="00F9470C"/>
    <w:rsid w:val="00F9476F"/>
    <w:rsid w:val="00F94772"/>
    <w:rsid w:val="00F947A8"/>
    <w:rsid w:val="00F947AD"/>
    <w:rsid w:val="00F9485D"/>
    <w:rsid w:val="00F94866"/>
    <w:rsid w:val="00F9494E"/>
    <w:rsid w:val="00F9497F"/>
    <w:rsid w:val="00F949D1"/>
    <w:rsid w:val="00F94A17"/>
    <w:rsid w:val="00F94A2E"/>
    <w:rsid w:val="00F94A9F"/>
    <w:rsid w:val="00F94AB0"/>
    <w:rsid w:val="00F94B2D"/>
    <w:rsid w:val="00F94BB4"/>
    <w:rsid w:val="00F94BB6"/>
    <w:rsid w:val="00F94C06"/>
    <w:rsid w:val="00F94D06"/>
    <w:rsid w:val="00F94D6D"/>
    <w:rsid w:val="00F94D85"/>
    <w:rsid w:val="00F94E60"/>
    <w:rsid w:val="00F94E81"/>
    <w:rsid w:val="00F94EE2"/>
    <w:rsid w:val="00F94FA9"/>
    <w:rsid w:val="00F94FE7"/>
    <w:rsid w:val="00F95071"/>
    <w:rsid w:val="00F95091"/>
    <w:rsid w:val="00F950AD"/>
    <w:rsid w:val="00F9511C"/>
    <w:rsid w:val="00F951BA"/>
    <w:rsid w:val="00F951C7"/>
    <w:rsid w:val="00F951E9"/>
    <w:rsid w:val="00F9520F"/>
    <w:rsid w:val="00F9525F"/>
    <w:rsid w:val="00F9528E"/>
    <w:rsid w:val="00F952BE"/>
    <w:rsid w:val="00F9537C"/>
    <w:rsid w:val="00F9541F"/>
    <w:rsid w:val="00F95430"/>
    <w:rsid w:val="00F95469"/>
    <w:rsid w:val="00F9546F"/>
    <w:rsid w:val="00F95579"/>
    <w:rsid w:val="00F9558A"/>
    <w:rsid w:val="00F95590"/>
    <w:rsid w:val="00F955CD"/>
    <w:rsid w:val="00F955D0"/>
    <w:rsid w:val="00F955FA"/>
    <w:rsid w:val="00F9564A"/>
    <w:rsid w:val="00F95754"/>
    <w:rsid w:val="00F95830"/>
    <w:rsid w:val="00F95887"/>
    <w:rsid w:val="00F95945"/>
    <w:rsid w:val="00F959DA"/>
    <w:rsid w:val="00F959DF"/>
    <w:rsid w:val="00F959E3"/>
    <w:rsid w:val="00F95AAA"/>
    <w:rsid w:val="00F95B44"/>
    <w:rsid w:val="00F95BCA"/>
    <w:rsid w:val="00F95C67"/>
    <w:rsid w:val="00F95D26"/>
    <w:rsid w:val="00F95D3F"/>
    <w:rsid w:val="00F95D5B"/>
    <w:rsid w:val="00F95E54"/>
    <w:rsid w:val="00F95E6A"/>
    <w:rsid w:val="00F95FA2"/>
    <w:rsid w:val="00F96065"/>
    <w:rsid w:val="00F960C5"/>
    <w:rsid w:val="00F9614C"/>
    <w:rsid w:val="00F96165"/>
    <w:rsid w:val="00F96172"/>
    <w:rsid w:val="00F96180"/>
    <w:rsid w:val="00F96182"/>
    <w:rsid w:val="00F96186"/>
    <w:rsid w:val="00F961C5"/>
    <w:rsid w:val="00F961E8"/>
    <w:rsid w:val="00F9621B"/>
    <w:rsid w:val="00F96221"/>
    <w:rsid w:val="00F9622B"/>
    <w:rsid w:val="00F9627E"/>
    <w:rsid w:val="00F9629B"/>
    <w:rsid w:val="00F962C1"/>
    <w:rsid w:val="00F963A9"/>
    <w:rsid w:val="00F963E3"/>
    <w:rsid w:val="00F9640A"/>
    <w:rsid w:val="00F96508"/>
    <w:rsid w:val="00F9651E"/>
    <w:rsid w:val="00F96540"/>
    <w:rsid w:val="00F965EB"/>
    <w:rsid w:val="00F9661B"/>
    <w:rsid w:val="00F96686"/>
    <w:rsid w:val="00F96721"/>
    <w:rsid w:val="00F9674C"/>
    <w:rsid w:val="00F96777"/>
    <w:rsid w:val="00F9677A"/>
    <w:rsid w:val="00F967A4"/>
    <w:rsid w:val="00F967A7"/>
    <w:rsid w:val="00F967B8"/>
    <w:rsid w:val="00F96840"/>
    <w:rsid w:val="00F96856"/>
    <w:rsid w:val="00F9695C"/>
    <w:rsid w:val="00F9698D"/>
    <w:rsid w:val="00F96B16"/>
    <w:rsid w:val="00F96B33"/>
    <w:rsid w:val="00F96B89"/>
    <w:rsid w:val="00F96BD5"/>
    <w:rsid w:val="00F96C20"/>
    <w:rsid w:val="00F96C26"/>
    <w:rsid w:val="00F96C29"/>
    <w:rsid w:val="00F96C47"/>
    <w:rsid w:val="00F96CB4"/>
    <w:rsid w:val="00F96D37"/>
    <w:rsid w:val="00F96F24"/>
    <w:rsid w:val="00F96F3A"/>
    <w:rsid w:val="00F96F77"/>
    <w:rsid w:val="00F96F8D"/>
    <w:rsid w:val="00F96FA4"/>
    <w:rsid w:val="00F97077"/>
    <w:rsid w:val="00F970AD"/>
    <w:rsid w:val="00F970DE"/>
    <w:rsid w:val="00F970E0"/>
    <w:rsid w:val="00F9725B"/>
    <w:rsid w:val="00F972A1"/>
    <w:rsid w:val="00F9732F"/>
    <w:rsid w:val="00F9737C"/>
    <w:rsid w:val="00F9738D"/>
    <w:rsid w:val="00F973D0"/>
    <w:rsid w:val="00F973D6"/>
    <w:rsid w:val="00F973E0"/>
    <w:rsid w:val="00F973F2"/>
    <w:rsid w:val="00F97526"/>
    <w:rsid w:val="00F97663"/>
    <w:rsid w:val="00F9767F"/>
    <w:rsid w:val="00F976A2"/>
    <w:rsid w:val="00F97730"/>
    <w:rsid w:val="00F9786C"/>
    <w:rsid w:val="00F978C0"/>
    <w:rsid w:val="00F9795F"/>
    <w:rsid w:val="00F97A24"/>
    <w:rsid w:val="00F97AB2"/>
    <w:rsid w:val="00F97AC6"/>
    <w:rsid w:val="00F97AE8"/>
    <w:rsid w:val="00F97AF5"/>
    <w:rsid w:val="00F97B08"/>
    <w:rsid w:val="00F97B57"/>
    <w:rsid w:val="00F97B8E"/>
    <w:rsid w:val="00F97BC7"/>
    <w:rsid w:val="00F97C53"/>
    <w:rsid w:val="00F97C87"/>
    <w:rsid w:val="00F97C8F"/>
    <w:rsid w:val="00F97CB5"/>
    <w:rsid w:val="00F97D3A"/>
    <w:rsid w:val="00F97D8C"/>
    <w:rsid w:val="00F97DBE"/>
    <w:rsid w:val="00F97E0D"/>
    <w:rsid w:val="00F97E2D"/>
    <w:rsid w:val="00F97EAA"/>
    <w:rsid w:val="00F97F15"/>
    <w:rsid w:val="00F97F19"/>
    <w:rsid w:val="00F97F22"/>
    <w:rsid w:val="00F97F5A"/>
    <w:rsid w:val="00F97F74"/>
    <w:rsid w:val="00FA0034"/>
    <w:rsid w:val="00FA007D"/>
    <w:rsid w:val="00FA018E"/>
    <w:rsid w:val="00FA0379"/>
    <w:rsid w:val="00FA0395"/>
    <w:rsid w:val="00FA03B3"/>
    <w:rsid w:val="00FA0461"/>
    <w:rsid w:val="00FA04DE"/>
    <w:rsid w:val="00FA051A"/>
    <w:rsid w:val="00FA0609"/>
    <w:rsid w:val="00FA061B"/>
    <w:rsid w:val="00FA0641"/>
    <w:rsid w:val="00FA0644"/>
    <w:rsid w:val="00FA0646"/>
    <w:rsid w:val="00FA06AA"/>
    <w:rsid w:val="00FA06CD"/>
    <w:rsid w:val="00FA06E8"/>
    <w:rsid w:val="00FA077E"/>
    <w:rsid w:val="00FA07B1"/>
    <w:rsid w:val="00FA0808"/>
    <w:rsid w:val="00FA0809"/>
    <w:rsid w:val="00FA086D"/>
    <w:rsid w:val="00FA087B"/>
    <w:rsid w:val="00FA08F2"/>
    <w:rsid w:val="00FA08F9"/>
    <w:rsid w:val="00FA0905"/>
    <w:rsid w:val="00FA0918"/>
    <w:rsid w:val="00FA092C"/>
    <w:rsid w:val="00FA09C3"/>
    <w:rsid w:val="00FA09CC"/>
    <w:rsid w:val="00FA09E9"/>
    <w:rsid w:val="00FA0A44"/>
    <w:rsid w:val="00FA0A72"/>
    <w:rsid w:val="00FA0AA2"/>
    <w:rsid w:val="00FA0AD7"/>
    <w:rsid w:val="00FA0B8F"/>
    <w:rsid w:val="00FA0BA7"/>
    <w:rsid w:val="00FA0C93"/>
    <w:rsid w:val="00FA0CA3"/>
    <w:rsid w:val="00FA0CDC"/>
    <w:rsid w:val="00FA0D05"/>
    <w:rsid w:val="00FA0D22"/>
    <w:rsid w:val="00FA0D66"/>
    <w:rsid w:val="00FA0DB7"/>
    <w:rsid w:val="00FA0E00"/>
    <w:rsid w:val="00FA0E04"/>
    <w:rsid w:val="00FA0E32"/>
    <w:rsid w:val="00FA0EE8"/>
    <w:rsid w:val="00FA0EF1"/>
    <w:rsid w:val="00FA0F96"/>
    <w:rsid w:val="00FA0FBE"/>
    <w:rsid w:val="00FA103A"/>
    <w:rsid w:val="00FA1057"/>
    <w:rsid w:val="00FA107E"/>
    <w:rsid w:val="00FA10B3"/>
    <w:rsid w:val="00FA10BB"/>
    <w:rsid w:val="00FA1101"/>
    <w:rsid w:val="00FA112B"/>
    <w:rsid w:val="00FA1187"/>
    <w:rsid w:val="00FA1226"/>
    <w:rsid w:val="00FA127E"/>
    <w:rsid w:val="00FA12C3"/>
    <w:rsid w:val="00FA13C3"/>
    <w:rsid w:val="00FA13CB"/>
    <w:rsid w:val="00FA1470"/>
    <w:rsid w:val="00FA14C1"/>
    <w:rsid w:val="00FA14E6"/>
    <w:rsid w:val="00FA1539"/>
    <w:rsid w:val="00FA1576"/>
    <w:rsid w:val="00FA1584"/>
    <w:rsid w:val="00FA1605"/>
    <w:rsid w:val="00FA166A"/>
    <w:rsid w:val="00FA16CA"/>
    <w:rsid w:val="00FA16CF"/>
    <w:rsid w:val="00FA16DE"/>
    <w:rsid w:val="00FA16FE"/>
    <w:rsid w:val="00FA1748"/>
    <w:rsid w:val="00FA17DD"/>
    <w:rsid w:val="00FA1811"/>
    <w:rsid w:val="00FA1818"/>
    <w:rsid w:val="00FA18BD"/>
    <w:rsid w:val="00FA1949"/>
    <w:rsid w:val="00FA1954"/>
    <w:rsid w:val="00FA19CF"/>
    <w:rsid w:val="00FA19F0"/>
    <w:rsid w:val="00FA1A73"/>
    <w:rsid w:val="00FA1AB6"/>
    <w:rsid w:val="00FA1ABF"/>
    <w:rsid w:val="00FA1AEB"/>
    <w:rsid w:val="00FA1B05"/>
    <w:rsid w:val="00FA1B17"/>
    <w:rsid w:val="00FA1B24"/>
    <w:rsid w:val="00FA1B4F"/>
    <w:rsid w:val="00FA1BB6"/>
    <w:rsid w:val="00FA1C04"/>
    <w:rsid w:val="00FA1C50"/>
    <w:rsid w:val="00FA1DD4"/>
    <w:rsid w:val="00FA1E03"/>
    <w:rsid w:val="00FA1E8E"/>
    <w:rsid w:val="00FA1EA5"/>
    <w:rsid w:val="00FA1ECB"/>
    <w:rsid w:val="00FA1EE1"/>
    <w:rsid w:val="00FA1F35"/>
    <w:rsid w:val="00FA1F5C"/>
    <w:rsid w:val="00FA1F5D"/>
    <w:rsid w:val="00FA1FCB"/>
    <w:rsid w:val="00FA2009"/>
    <w:rsid w:val="00FA2053"/>
    <w:rsid w:val="00FA20E0"/>
    <w:rsid w:val="00FA214F"/>
    <w:rsid w:val="00FA217B"/>
    <w:rsid w:val="00FA21F1"/>
    <w:rsid w:val="00FA2210"/>
    <w:rsid w:val="00FA225C"/>
    <w:rsid w:val="00FA22C4"/>
    <w:rsid w:val="00FA22C6"/>
    <w:rsid w:val="00FA22CF"/>
    <w:rsid w:val="00FA22E8"/>
    <w:rsid w:val="00FA22F5"/>
    <w:rsid w:val="00FA2409"/>
    <w:rsid w:val="00FA2418"/>
    <w:rsid w:val="00FA24B0"/>
    <w:rsid w:val="00FA24EE"/>
    <w:rsid w:val="00FA2507"/>
    <w:rsid w:val="00FA2517"/>
    <w:rsid w:val="00FA252C"/>
    <w:rsid w:val="00FA2548"/>
    <w:rsid w:val="00FA25FF"/>
    <w:rsid w:val="00FA2658"/>
    <w:rsid w:val="00FA26E0"/>
    <w:rsid w:val="00FA2712"/>
    <w:rsid w:val="00FA2763"/>
    <w:rsid w:val="00FA27A8"/>
    <w:rsid w:val="00FA285F"/>
    <w:rsid w:val="00FA2896"/>
    <w:rsid w:val="00FA2946"/>
    <w:rsid w:val="00FA2A1A"/>
    <w:rsid w:val="00FA2A32"/>
    <w:rsid w:val="00FA2A54"/>
    <w:rsid w:val="00FA2A98"/>
    <w:rsid w:val="00FA2AD0"/>
    <w:rsid w:val="00FA2AD5"/>
    <w:rsid w:val="00FA2AE9"/>
    <w:rsid w:val="00FA2B29"/>
    <w:rsid w:val="00FA2B84"/>
    <w:rsid w:val="00FA2BC2"/>
    <w:rsid w:val="00FA2BF8"/>
    <w:rsid w:val="00FA2C01"/>
    <w:rsid w:val="00FA2C9F"/>
    <w:rsid w:val="00FA2D7E"/>
    <w:rsid w:val="00FA2DBD"/>
    <w:rsid w:val="00FA2DC0"/>
    <w:rsid w:val="00FA2DF0"/>
    <w:rsid w:val="00FA2E40"/>
    <w:rsid w:val="00FA2E7D"/>
    <w:rsid w:val="00FA2EEA"/>
    <w:rsid w:val="00FA2F5C"/>
    <w:rsid w:val="00FA307B"/>
    <w:rsid w:val="00FA30BB"/>
    <w:rsid w:val="00FA3148"/>
    <w:rsid w:val="00FA31AF"/>
    <w:rsid w:val="00FA320C"/>
    <w:rsid w:val="00FA327A"/>
    <w:rsid w:val="00FA32F9"/>
    <w:rsid w:val="00FA3376"/>
    <w:rsid w:val="00FA33C6"/>
    <w:rsid w:val="00FA33EE"/>
    <w:rsid w:val="00FA3400"/>
    <w:rsid w:val="00FA342A"/>
    <w:rsid w:val="00FA3452"/>
    <w:rsid w:val="00FA34EF"/>
    <w:rsid w:val="00FA3536"/>
    <w:rsid w:val="00FA358F"/>
    <w:rsid w:val="00FA35B7"/>
    <w:rsid w:val="00FA35D8"/>
    <w:rsid w:val="00FA3614"/>
    <w:rsid w:val="00FA3676"/>
    <w:rsid w:val="00FA36B7"/>
    <w:rsid w:val="00FA36B8"/>
    <w:rsid w:val="00FA36C0"/>
    <w:rsid w:val="00FA36FA"/>
    <w:rsid w:val="00FA3726"/>
    <w:rsid w:val="00FA3741"/>
    <w:rsid w:val="00FA37A7"/>
    <w:rsid w:val="00FA37A8"/>
    <w:rsid w:val="00FA37AF"/>
    <w:rsid w:val="00FA3850"/>
    <w:rsid w:val="00FA386D"/>
    <w:rsid w:val="00FA3980"/>
    <w:rsid w:val="00FA3A9D"/>
    <w:rsid w:val="00FA3ACB"/>
    <w:rsid w:val="00FA3ACF"/>
    <w:rsid w:val="00FA3B01"/>
    <w:rsid w:val="00FA3B5C"/>
    <w:rsid w:val="00FA3BB5"/>
    <w:rsid w:val="00FA3CDF"/>
    <w:rsid w:val="00FA3D42"/>
    <w:rsid w:val="00FA3D87"/>
    <w:rsid w:val="00FA3DC7"/>
    <w:rsid w:val="00FA3E2E"/>
    <w:rsid w:val="00FA3E2F"/>
    <w:rsid w:val="00FA3EF3"/>
    <w:rsid w:val="00FA3F4C"/>
    <w:rsid w:val="00FA3FBE"/>
    <w:rsid w:val="00FA3FF7"/>
    <w:rsid w:val="00FA402B"/>
    <w:rsid w:val="00FA4177"/>
    <w:rsid w:val="00FA41B1"/>
    <w:rsid w:val="00FA41D3"/>
    <w:rsid w:val="00FA4255"/>
    <w:rsid w:val="00FA4269"/>
    <w:rsid w:val="00FA4297"/>
    <w:rsid w:val="00FA42FC"/>
    <w:rsid w:val="00FA434A"/>
    <w:rsid w:val="00FA4351"/>
    <w:rsid w:val="00FA437C"/>
    <w:rsid w:val="00FA43B9"/>
    <w:rsid w:val="00FA4469"/>
    <w:rsid w:val="00FA4521"/>
    <w:rsid w:val="00FA454F"/>
    <w:rsid w:val="00FA4652"/>
    <w:rsid w:val="00FA46D2"/>
    <w:rsid w:val="00FA46E5"/>
    <w:rsid w:val="00FA47C8"/>
    <w:rsid w:val="00FA47DC"/>
    <w:rsid w:val="00FA47FA"/>
    <w:rsid w:val="00FA4805"/>
    <w:rsid w:val="00FA488F"/>
    <w:rsid w:val="00FA4950"/>
    <w:rsid w:val="00FA4991"/>
    <w:rsid w:val="00FA4997"/>
    <w:rsid w:val="00FA49E1"/>
    <w:rsid w:val="00FA4A18"/>
    <w:rsid w:val="00FA4B3B"/>
    <w:rsid w:val="00FA4B60"/>
    <w:rsid w:val="00FA4BFA"/>
    <w:rsid w:val="00FA4C33"/>
    <w:rsid w:val="00FA4C76"/>
    <w:rsid w:val="00FA4C84"/>
    <w:rsid w:val="00FA4CC9"/>
    <w:rsid w:val="00FA4D3A"/>
    <w:rsid w:val="00FA4D49"/>
    <w:rsid w:val="00FA4D85"/>
    <w:rsid w:val="00FA4DB6"/>
    <w:rsid w:val="00FA4DBC"/>
    <w:rsid w:val="00FA4DDF"/>
    <w:rsid w:val="00FA4E4C"/>
    <w:rsid w:val="00FA4E5D"/>
    <w:rsid w:val="00FA4ED6"/>
    <w:rsid w:val="00FA4EF4"/>
    <w:rsid w:val="00FA4F77"/>
    <w:rsid w:val="00FA5034"/>
    <w:rsid w:val="00FA5087"/>
    <w:rsid w:val="00FA513E"/>
    <w:rsid w:val="00FA51F8"/>
    <w:rsid w:val="00FA5260"/>
    <w:rsid w:val="00FA537A"/>
    <w:rsid w:val="00FA5390"/>
    <w:rsid w:val="00FA539E"/>
    <w:rsid w:val="00FA5416"/>
    <w:rsid w:val="00FA5470"/>
    <w:rsid w:val="00FA5484"/>
    <w:rsid w:val="00FA54A8"/>
    <w:rsid w:val="00FA54AD"/>
    <w:rsid w:val="00FA54D7"/>
    <w:rsid w:val="00FA5517"/>
    <w:rsid w:val="00FA5520"/>
    <w:rsid w:val="00FA5533"/>
    <w:rsid w:val="00FA553F"/>
    <w:rsid w:val="00FA5565"/>
    <w:rsid w:val="00FA559E"/>
    <w:rsid w:val="00FA55B6"/>
    <w:rsid w:val="00FA55BC"/>
    <w:rsid w:val="00FA55E3"/>
    <w:rsid w:val="00FA55EE"/>
    <w:rsid w:val="00FA560C"/>
    <w:rsid w:val="00FA56AA"/>
    <w:rsid w:val="00FA5727"/>
    <w:rsid w:val="00FA5766"/>
    <w:rsid w:val="00FA57C4"/>
    <w:rsid w:val="00FA588C"/>
    <w:rsid w:val="00FA5920"/>
    <w:rsid w:val="00FA5A05"/>
    <w:rsid w:val="00FA5AB4"/>
    <w:rsid w:val="00FA5B3B"/>
    <w:rsid w:val="00FA5B3E"/>
    <w:rsid w:val="00FA5B75"/>
    <w:rsid w:val="00FA5BC1"/>
    <w:rsid w:val="00FA5BFD"/>
    <w:rsid w:val="00FA5C00"/>
    <w:rsid w:val="00FA5CC2"/>
    <w:rsid w:val="00FA5D00"/>
    <w:rsid w:val="00FA5D0B"/>
    <w:rsid w:val="00FA5D74"/>
    <w:rsid w:val="00FA5DAC"/>
    <w:rsid w:val="00FA5DC6"/>
    <w:rsid w:val="00FA5DE4"/>
    <w:rsid w:val="00FA5E20"/>
    <w:rsid w:val="00FA5E2A"/>
    <w:rsid w:val="00FA5E4E"/>
    <w:rsid w:val="00FA5E4F"/>
    <w:rsid w:val="00FA5E6E"/>
    <w:rsid w:val="00FA5E84"/>
    <w:rsid w:val="00FA5EA1"/>
    <w:rsid w:val="00FA5ECD"/>
    <w:rsid w:val="00FA5ECF"/>
    <w:rsid w:val="00FA5EF9"/>
    <w:rsid w:val="00FA5F09"/>
    <w:rsid w:val="00FA5F89"/>
    <w:rsid w:val="00FA5F9C"/>
    <w:rsid w:val="00FA5FA5"/>
    <w:rsid w:val="00FA5FF3"/>
    <w:rsid w:val="00FA6020"/>
    <w:rsid w:val="00FA60E1"/>
    <w:rsid w:val="00FA615B"/>
    <w:rsid w:val="00FA6185"/>
    <w:rsid w:val="00FA6188"/>
    <w:rsid w:val="00FA61AF"/>
    <w:rsid w:val="00FA6205"/>
    <w:rsid w:val="00FA6311"/>
    <w:rsid w:val="00FA639B"/>
    <w:rsid w:val="00FA643D"/>
    <w:rsid w:val="00FA644F"/>
    <w:rsid w:val="00FA650A"/>
    <w:rsid w:val="00FA65B5"/>
    <w:rsid w:val="00FA66BC"/>
    <w:rsid w:val="00FA66FE"/>
    <w:rsid w:val="00FA6743"/>
    <w:rsid w:val="00FA6754"/>
    <w:rsid w:val="00FA6770"/>
    <w:rsid w:val="00FA6791"/>
    <w:rsid w:val="00FA6873"/>
    <w:rsid w:val="00FA6901"/>
    <w:rsid w:val="00FA693C"/>
    <w:rsid w:val="00FA693E"/>
    <w:rsid w:val="00FA693F"/>
    <w:rsid w:val="00FA69A0"/>
    <w:rsid w:val="00FA6A1B"/>
    <w:rsid w:val="00FA6A56"/>
    <w:rsid w:val="00FA6A9B"/>
    <w:rsid w:val="00FA6A9C"/>
    <w:rsid w:val="00FA6AC7"/>
    <w:rsid w:val="00FA6B14"/>
    <w:rsid w:val="00FA6B86"/>
    <w:rsid w:val="00FA6C5F"/>
    <w:rsid w:val="00FA6D17"/>
    <w:rsid w:val="00FA6D2B"/>
    <w:rsid w:val="00FA6D89"/>
    <w:rsid w:val="00FA6DB7"/>
    <w:rsid w:val="00FA6E3D"/>
    <w:rsid w:val="00FA6E41"/>
    <w:rsid w:val="00FA6E4B"/>
    <w:rsid w:val="00FA6E9A"/>
    <w:rsid w:val="00FA6F0D"/>
    <w:rsid w:val="00FA6F20"/>
    <w:rsid w:val="00FA6F2F"/>
    <w:rsid w:val="00FA6F39"/>
    <w:rsid w:val="00FA6F62"/>
    <w:rsid w:val="00FA7032"/>
    <w:rsid w:val="00FA70D2"/>
    <w:rsid w:val="00FA70FD"/>
    <w:rsid w:val="00FA713F"/>
    <w:rsid w:val="00FA7183"/>
    <w:rsid w:val="00FA7198"/>
    <w:rsid w:val="00FA71CC"/>
    <w:rsid w:val="00FA71DC"/>
    <w:rsid w:val="00FA71EE"/>
    <w:rsid w:val="00FA7269"/>
    <w:rsid w:val="00FA72D2"/>
    <w:rsid w:val="00FA7311"/>
    <w:rsid w:val="00FA73CA"/>
    <w:rsid w:val="00FA73E1"/>
    <w:rsid w:val="00FA7584"/>
    <w:rsid w:val="00FA75EE"/>
    <w:rsid w:val="00FA765E"/>
    <w:rsid w:val="00FA7664"/>
    <w:rsid w:val="00FA766C"/>
    <w:rsid w:val="00FA76B3"/>
    <w:rsid w:val="00FA76BC"/>
    <w:rsid w:val="00FA76D4"/>
    <w:rsid w:val="00FA76D9"/>
    <w:rsid w:val="00FA76F1"/>
    <w:rsid w:val="00FA7721"/>
    <w:rsid w:val="00FA772C"/>
    <w:rsid w:val="00FA7734"/>
    <w:rsid w:val="00FA777F"/>
    <w:rsid w:val="00FA779B"/>
    <w:rsid w:val="00FA77A9"/>
    <w:rsid w:val="00FA7846"/>
    <w:rsid w:val="00FA7991"/>
    <w:rsid w:val="00FA7A1B"/>
    <w:rsid w:val="00FA7A34"/>
    <w:rsid w:val="00FA7A62"/>
    <w:rsid w:val="00FA7A82"/>
    <w:rsid w:val="00FA7A8B"/>
    <w:rsid w:val="00FA7B20"/>
    <w:rsid w:val="00FA7BA1"/>
    <w:rsid w:val="00FA7C42"/>
    <w:rsid w:val="00FA7CB8"/>
    <w:rsid w:val="00FA7CFF"/>
    <w:rsid w:val="00FA7D48"/>
    <w:rsid w:val="00FA7D5B"/>
    <w:rsid w:val="00FA7D96"/>
    <w:rsid w:val="00FA7D97"/>
    <w:rsid w:val="00FA7DCE"/>
    <w:rsid w:val="00FA7E06"/>
    <w:rsid w:val="00FA7E11"/>
    <w:rsid w:val="00FA7E31"/>
    <w:rsid w:val="00FA7E7C"/>
    <w:rsid w:val="00FA7F00"/>
    <w:rsid w:val="00FA7F1B"/>
    <w:rsid w:val="00FA7F76"/>
    <w:rsid w:val="00FA7F7A"/>
    <w:rsid w:val="00FB0074"/>
    <w:rsid w:val="00FB00CC"/>
    <w:rsid w:val="00FB00DC"/>
    <w:rsid w:val="00FB015A"/>
    <w:rsid w:val="00FB0190"/>
    <w:rsid w:val="00FB01BF"/>
    <w:rsid w:val="00FB0205"/>
    <w:rsid w:val="00FB028C"/>
    <w:rsid w:val="00FB029F"/>
    <w:rsid w:val="00FB037F"/>
    <w:rsid w:val="00FB0394"/>
    <w:rsid w:val="00FB03D0"/>
    <w:rsid w:val="00FB03E2"/>
    <w:rsid w:val="00FB03FC"/>
    <w:rsid w:val="00FB0409"/>
    <w:rsid w:val="00FB0464"/>
    <w:rsid w:val="00FB04B6"/>
    <w:rsid w:val="00FB0516"/>
    <w:rsid w:val="00FB0547"/>
    <w:rsid w:val="00FB0558"/>
    <w:rsid w:val="00FB05E6"/>
    <w:rsid w:val="00FB05EB"/>
    <w:rsid w:val="00FB05ED"/>
    <w:rsid w:val="00FB05F4"/>
    <w:rsid w:val="00FB0609"/>
    <w:rsid w:val="00FB060E"/>
    <w:rsid w:val="00FB070E"/>
    <w:rsid w:val="00FB07BA"/>
    <w:rsid w:val="00FB0817"/>
    <w:rsid w:val="00FB0839"/>
    <w:rsid w:val="00FB0841"/>
    <w:rsid w:val="00FB0854"/>
    <w:rsid w:val="00FB08B9"/>
    <w:rsid w:val="00FB08C2"/>
    <w:rsid w:val="00FB0911"/>
    <w:rsid w:val="00FB099E"/>
    <w:rsid w:val="00FB09EC"/>
    <w:rsid w:val="00FB0A03"/>
    <w:rsid w:val="00FB0A36"/>
    <w:rsid w:val="00FB0A5A"/>
    <w:rsid w:val="00FB0A79"/>
    <w:rsid w:val="00FB0A9D"/>
    <w:rsid w:val="00FB0B2E"/>
    <w:rsid w:val="00FB0B3F"/>
    <w:rsid w:val="00FB0B42"/>
    <w:rsid w:val="00FB0B5C"/>
    <w:rsid w:val="00FB0BE3"/>
    <w:rsid w:val="00FB0BE5"/>
    <w:rsid w:val="00FB0BF9"/>
    <w:rsid w:val="00FB0C00"/>
    <w:rsid w:val="00FB0CD7"/>
    <w:rsid w:val="00FB0D7A"/>
    <w:rsid w:val="00FB0D80"/>
    <w:rsid w:val="00FB0E0E"/>
    <w:rsid w:val="00FB0E84"/>
    <w:rsid w:val="00FB0F62"/>
    <w:rsid w:val="00FB0FDC"/>
    <w:rsid w:val="00FB102F"/>
    <w:rsid w:val="00FB104C"/>
    <w:rsid w:val="00FB1058"/>
    <w:rsid w:val="00FB10CD"/>
    <w:rsid w:val="00FB11CC"/>
    <w:rsid w:val="00FB120A"/>
    <w:rsid w:val="00FB1229"/>
    <w:rsid w:val="00FB132F"/>
    <w:rsid w:val="00FB1383"/>
    <w:rsid w:val="00FB13CE"/>
    <w:rsid w:val="00FB13EA"/>
    <w:rsid w:val="00FB1495"/>
    <w:rsid w:val="00FB14AF"/>
    <w:rsid w:val="00FB14BF"/>
    <w:rsid w:val="00FB14D6"/>
    <w:rsid w:val="00FB14EF"/>
    <w:rsid w:val="00FB1512"/>
    <w:rsid w:val="00FB15FE"/>
    <w:rsid w:val="00FB162B"/>
    <w:rsid w:val="00FB1648"/>
    <w:rsid w:val="00FB1691"/>
    <w:rsid w:val="00FB16CE"/>
    <w:rsid w:val="00FB1727"/>
    <w:rsid w:val="00FB1781"/>
    <w:rsid w:val="00FB178C"/>
    <w:rsid w:val="00FB17BE"/>
    <w:rsid w:val="00FB17CF"/>
    <w:rsid w:val="00FB1880"/>
    <w:rsid w:val="00FB1934"/>
    <w:rsid w:val="00FB195B"/>
    <w:rsid w:val="00FB19CA"/>
    <w:rsid w:val="00FB1A34"/>
    <w:rsid w:val="00FB1A80"/>
    <w:rsid w:val="00FB1A93"/>
    <w:rsid w:val="00FB1ABC"/>
    <w:rsid w:val="00FB1ABE"/>
    <w:rsid w:val="00FB1BE9"/>
    <w:rsid w:val="00FB1CAE"/>
    <w:rsid w:val="00FB1D3B"/>
    <w:rsid w:val="00FB1DAA"/>
    <w:rsid w:val="00FB1DE9"/>
    <w:rsid w:val="00FB1E17"/>
    <w:rsid w:val="00FB1F1C"/>
    <w:rsid w:val="00FB1F25"/>
    <w:rsid w:val="00FB1F6D"/>
    <w:rsid w:val="00FB1F72"/>
    <w:rsid w:val="00FB2056"/>
    <w:rsid w:val="00FB207C"/>
    <w:rsid w:val="00FB2135"/>
    <w:rsid w:val="00FB2149"/>
    <w:rsid w:val="00FB214D"/>
    <w:rsid w:val="00FB216E"/>
    <w:rsid w:val="00FB21CB"/>
    <w:rsid w:val="00FB21FA"/>
    <w:rsid w:val="00FB2253"/>
    <w:rsid w:val="00FB22A3"/>
    <w:rsid w:val="00FB231B"/>
    <w:rsid w:val="00FB2354"/>
    <w:rsid w:val="00FB2389"/>
    <w:rsid w:val="00FB2394"/>
    <w:rsid w:val="00FB23F9"/>
    <w:rsid w:val="00FB2423"/>
    <w:rsid w:val="00FB2467"/>
    <w:rsid w:val="00FB2471"/>
    <w:rsid w:val="00FB24B0"/>
    <w:rsid w:val="00FB24C1"/>
    <w:rsid w:val="00FB24C4"/>
    <w:rsid w:val="00FB24EC"/>
    <w:rsid w:val="00FB24FA"/>
    <w:rsid w:val="00FB2509"/>
    <w:rsid w:val="00FB2514"/>
    <w:rsid w:val="00FB252A"/>
    <w:rsid w:val="00FB256C"/>
    <w:rsid w:val="00FB262D"/>
    <w:rsid w:val="00FB26A7"/>
    <w:rsid w:val="00FB2762"/>
    <w:rsid w:val="00FB276A"/>
    <w:rsid w:val="00FB27AB"/>
    <w:rsid w:val="00FB27AE"/>
    <w:rsid w:val="00FB27BE"/>
    <w:rsid w:val="00FB2860"/>
    <w:rsid w:val="00FB287B"/>
    <w:rsid w:val="00FB28AE"/>
    <w:rsid w:val="00FB2913"/>
    <w:rsid w:val="00FB2927"/>
    <w:rsid w:val="00FB293A"/>
    <w:rsid w:val="00FB29C5"/>
    <w:rsid w:val="00FB2A0C"/>
    <w:rsid w:val="00FB2A69"/>
    <w:rsid w:val="00FB2A80"/>
    <w:rsid w:val="00FB2AEF"/>
    <w:rsid w:val="00FB2B63"/>
    <w:rsid w:val="00FB2C21"/>
    <w:rsid w:val="00FB2C33"/>
    <w:rsid w:val="00FB2C3B"/>
    <w:rsid w:val="00FB2C43"/>
    <w:rsid w:val="00FB2C5A"/>
    <w:rsid w:val="00FB2C8F"/>
    <w:rsid w:val="00FB2D6A"/>
    <w:rsid w:val="00FB2DAB"/>
    <w:rsid w:val="00FB2DE0"/>
    <w:rsid w:val="00FB2DFE"/>
    <w:rsid w:val="00FB2E2E"/>
    <w:rsid w:val="00FB2F97"/>
    <w:rsid w:val="00FB3003"/>
    <w:rsid w:val="00FB3015"/>
    <w:rsid w:val="00FB3020"/>
    <w:rsid w:val="00FB3047"/>
    <w:rsid w:val="00FB3059"/>
    <w:rsid w:val="00FB305E"/>
    <w:rsid w:val="00FB30A4"/>
    <w:rsid w:val="00FB3137"/>
    <w:rsid w:val="00FB318A"/>
    <w:rsid w:val="00FB3221"/>
    <w:rsid w:val="00FB32F7"/>
    <w:rsid w:val="00FB32FE"/>
    <w:rsid w:val="00FB3391"/>
    <w:rsid w:val="00FB33BA"/>
    <w:rsid w:val="00FB3414"/>
    <w:rsid w:val="00FB342E"/>
    <w:rsid w:val="00FB3493"/>
    <w:rsid w:val="00FB3511"/>
    <w:rsid w:val="00FB3538"/>
    <w:rsid w:val="00FB3577"/>
    <w:rsid w:val="00FB3747"/>
    <w:rsid w:val="00FB37A7"/>
    <w:rsid w:val="00FB386B"/>
    <w:rsid w:val="00FB38C2"/>
    <w:rsid w:val="00FB38DF"/>
    <w:rsid w:val="00FB396E"/>
    <w:rsid w:val="00FB3979"/>
    <w:rsid w:val="00FB3ADB"/>
    <w:rsid w:val="00FB3B49"/>
    <w:rsid w:val="00FB3BB4"/>
    <w:rsid w:val="00FB3C04"/>
    <w:rsid w:val="00FB3C43"/>
    <w:rsid w:val="00FB3CDB"/>
    <w:rsid w:val="00FB3D7A"/>
    <w:rsid w:val="00FB3D9C"/>
    <w:rsid w:val="00FB3DDB"/>
    <w:rsid w:val="00FB3E3C"/>
    <w:rsid w:val="00FB3E43"/>
    <w:rsid w:val="00FB3E85"/>
    <w:rsid w:val="00FB3E9C"/>
    <w:rsid w:val="00FB3EAE"/>
    <w:rsid w:val="00FB3F10"/>
    <w:rsid w:val="00FB3F17"/>
    <w:rsid w:val="00FB3F28"/>
    <w:rsid w:val="00FB3FB6"/>
    <w:rsid w:val="00FB4003"/>
    <w:rsid w:val="00FB402C"/>
    <w:rsid w:val="00FB4080"/>
    <w:rsid w:val="00FB4094"/>
    <w:rsid w:val="00FB4096"/>
    <w:rsid w:val="00FB40E3"/>
    <w:rsid w:val="00FB41C6"/>
    <w:rsid w:val="00FB41EC"/>
    <w:rsid w:val="00FB422F"/>
    <w:rsid w:val="00FB42B2"/>
    <w:rsid w:val="00FB42E3"/>
    <w:rsid w:val="00FB4359"/>
    <w:rsid w:val="00FB4366"/>
    <w:rsid w:val="00FB4396"/>
    <w:rsid w:val="00FB43D3"/>
    <w:rsid w:val="00FB44CC"/>
    <w:rsid w:val="00FB457E"/>
    <w:rsid w:val="00FB45D4"/>
    <w:rsid w:val="00FB4618"/>
    <w:rsid w:val="00FB462B"/>
    <w:rsid w:val="00FB4633"/>
    <w:rsid w:val="00FB473E"/>
    <w:rsid w:val="00FB4762"/>
    <w:rsid w:val="00FB478C"/>
    <w:rsid w:val="00FB4875"/>
    <w:rsid w:val="00FB4987"/>
    <w:rsid w:val="00FB49AC"/>
    <w:rsid w:val="00FB4A25"/>
    <w:rsid w:val="00FB4AE1"/>
    <w:rsid w:val="00FB4B09"/>
    <w:rsid w:val="00FB4B7C"/>
    <w:rsid w:val="00FB4BB5"/>
    <w:rsid w:val="00FB4BC7"/>
    <w:rsid w:val="00FB4BF1"/>
    <w:rsid w:val="00FB4C6F"/>
    <w:rsid w:val="00FB4CEB"/>
    <w:rsid w:val="00FB4DCF"/>
    <w:rsid w:val="00FB4E11"/>
    <w:rsid w:val="00FB4E96"/>
    <w:rsid w:val="00FB4F22"/>
    <w:rsid w:val="00FB4FFC"/>
    <w:rsid w:val="00FB5044"/>
    <w:rsid w:val="00FB505A"/>
    <w:rsid w:val="00FB5085"/>
    <w:rsid w:val="00FB5087"/>
    <w:rsid w:val="00FB50D3"/>
    <w:rsid w:val="00FB50FD"/>
    <w:rsid w:val="00FB5126"/>
    <w:rsid w:val="00FB518E"/>
    <w:rsid w:val="00FB519F"/>
    <w:rsid w:val="00FB51CF"/>
    <w:rsid w:val="00FB51D3"/>
    <w:rsid w:val="00FB51E5"/>
    <w:rsid w:val="00FB520C"/>
    <w:rsid w:val="00FB526A"/>
    <w:rsid w:val="00FB52ED"/>
    <w:rsid w:val="00FB5530"/>
    <w:rsid w:val="00FB5569"/>
    <w:rsid w:val="00FB55A2"/>
    <w:rsid w:val="00FB55FC"/>
    <w:rsid w:val="00FB5613"/>
    <w:rsid w:val="00FB5673"/>
    <w:rsid w:val="00FB569F"/>
    <w:rsid w:val="00FB56EF"/>
    <w:rsid w:val="00FB570C"/>
    <w:rsid w:val="00FB57A2"/>
    <w:rsid w:val="00FB57BD"/>
    <w:rsid w:val="00FB57EE"/>
    <w:rsid w:val="00FB588D"/>
    <w:rsid w:val="00FB58AA"/>
    <w:rsid w:val="00FB58D6"/>
    <w:rsid w:val="00FB592F"/>
    <w:rsid w:val="00FB5957"/>
    <w:rsid w:val="00FB5A06"/>
    <w:rsid w:val="00FB5A5B"/>
    <w:rsid w:val="00FB5A76"/>
    <w:rsid w:val="00FB5A96"/>
    <w:rsid w:val="00FB5AB2"/>
    <w:rsid w:val="00FB5B39"/>
    <w:rsid w:val="00FB5B9D"/>
    <w:rsid w:val="00FB5C1C"/>
    <w:rsid w:val="00FB5C2B"/>
    <w:rsid w:val="00FB5C5F"/>
    <w:rsid w:val="00FB5CE9"/>
    <w:rsid w:val="00FB5D66"/>
    <w:rsid w:val="00FB5D88"/>
    <w:rsid w:val="00FB5DDB"/>
    <w:rsid w:val="00FB5DE6"/>
    <w:rsid w:val="00FB5F83"/>
    <w:rsid w:val="00FB6066"/>
    <w:rsid w:val="00FB6138"/>
    <w:rsid w:val="00FB619A"/>
    <w:rsid w:val="00FB631C"/>
    <w:rsid w:val="00FB645D"/>
    <w:rsid w:val="00FB64C1"/>
    <w:rsid w:val="00FB64C7"/>
    <w:rsid w:val="00FB64EF"/>
    <w:rsid w:val="00FB64FD"/>
    <w:rsid w:val="00FB64FE"/>
    <w:rsid w:val="00FB6518"/>
    <w:rsid w:val="00FB656C"/>
    <w:rsid w:val="00FB6643"/>
    <w:rsid w:val="00FB6680"/>
    <w:rsid w:val="00FB66EF"/>
    <w:rsid w:val="00FB672B"/>
    <w:rsid w:val="00FB680D"/>
    <w:rsid w:val="00FB6845"/>
    <w:rsid w:val="00FB6876"/>
    <w:rsid w:val="00FB68F9"/>
    <w:rsid w:val="00FB690D"/>
    <w:rsid w:val="00FB691D"/>
    <w:rsid w:val="00FB6944"/>
    <w:rsid w:val="00FB69E6"/>
    <w:rsid w:val="00FB6AA2"/>
    <w:rsid w:val="00FB6AA9"/>
    <w:rsid w:val="00FB6AAA"/>
    <w:rsid w:val="00FB6AAF"/>
    <w:rsid w:val="00FB6AED"/>
    <w:rsid w:val="00FB6BB5"/>
    <w:rsid w:val="00FB6BEC"/>
    <w:rsid w:val="00FB6C16"/>
    <w:rsid w:val="00FB6E05"/>
    <w:rsid w:val="00FB6E0C"/>
    <w:rsid w:val="00FB6E36"/>
    <w:rsid w:val="00FB6E88"/>
    <w:rsid w:val="00FB6F08"/>
    <w:rsid w:val="00FB6F33"/>
    <w:rsid w:val="00FB6F3C"/>
    <w:rsid w:val="00FB6F5D"/>
    <w:rsid w:val="00FB6F6B"/>
    <w:rsid w:val="00FB6FBA"/>
    <w:rsid w:val="00FB6FFF"/>
    <w:rsid w:val="00FB7003"/>
    <w:rsid w:val="00FB7020"/>
    <w:rsid w:val="00FB7032"/>
    <w:rsid w:val="00FB7046"/>
    <w:rsid w:val="00FB705E"/>
    <w:rsid w:val="00FB7125"/>
    <w:rsid w:val="00FB717F"/>
    <w:rsid w:val="00FB723E"/>
    <w:rsid w:val="00FB7278"/>
    <w:rsid w:val="00FB72C6"/>
    <w:rsid w:val="00FB72D3"/>
    <w:rsid w:val="00FB744E"/>
    <w:rsid w:val="00FB7493"/>
    <w:rsid w:val="00FB7546"/>
    <w:rsid w:val="00FB7572"/>
    <w:rsid w:val="00FB758F"/>
    <w:rsid w:val="00FB75BF"/>
    <w:rsid w:val="00FB7638"/>
    <w:rsid w:val="00FB765F"/>
    <w:rsid w:val="00FB7684"/>
    <w:rsid w:val="00FB76A6"/>
    <w:rsid w:val="00FB76EF"/>
    <w:rsid w:val="00FB7747"/>
    <w:rsid w:val="00FB77EB"/>
    <w:rsid w:val="00FB77FE"/>
    <w:rsid w:val="00FB78B1"/>
    <w:rsid w:val="00FB78D2"/>
    <w:rsid w:val="00FB78FF"/>
    <w:rsid w:val="00FB79FC"/>
    <w:rsid w:val="00FB7A42"/>
    <w:rsid w:val="00FB7A6A"/>
    <w:rsid w:val="00FB7A92"/>
    <w:rsid w:val="00FB7A9C"/>
    <w:rsid w:val="00FB7AC4"/>
    <w:rsid w:val="00FB7B21"/>
    <w:rsid w:val="00FB7B6B"/>
    <w:rsid w:val="00FB7BCF"/>
    <w:rsid w:val="00FB7BD4"/>
    <w:rsid w:val="00FB7C76"/>
    <w:rsid w:val="00FB7D45"/>
    <w:rsid w:val="00FB7DB0"/>
    <w:rsid w:val="00FB7DDD"/>
    <w:rsid w:val="00FB7E0A"/>
    <w:rsid w:val="00FB7E69"/>
    <w:rsid w:val="00FB7E6E"/>
    <w:rsid w:val="00FB7E88"/>
    <w:rsid w:val="00FB7F7E"/>
    <w:rsid w:val="00FBA126"/>
    <w:rsid w:val="00FC003F"/>
    <w:rsid w:val="00FC004C"/>
    <w:rsid w:val="00FC00AF"/>
    <w:rsid w:val="00FC00BC"/>
    <w:rsid w:val="00FC00EC"/>
    <w:rsid w:val="00FC0192"/>
    <w:rsid w:val="00FC0262"/>
    <w:rsid w:val="00FC02B3"/>
    <w:rsid w:val="00FC02DB"/>
    <w:rsid w:val="00FC0356"/>
    <w:rsid w:val="00FC0396"/>
    <w:rsid w:val="00FC04AC"/>
    <w:rsid w:val="00FC04E0"/>
    <w:rsid w:val="00FC053C"/>
    <w:rsid w:val="00FC0557"/>
    <w:rsid w:val="00FC057F"/>
    <w:rsid w:val="00FC062A"/>
    <w:rsid w:val="00FC0677"/>
    <w:rsid w:val="00FC06AE"/>
    <w:rsid w:val="00FC0730"/>
    <w:rsid w:val="00FC07A8"/>
    <w:rsid w:val="00FC07D1"/>
    <w:rsid w:val="00FC089D"/>
    <w:rsid w:val="00FC091D"/>
    <w:rsid w:val="00FC0933"/>
    <w:rsid w:val="00FC093D"/>
    <w:rsid w:val="00FC0947"/>
    <w:rsid w:val="00FC095A"/>
    <w:rsid w:val="00FC095D"/>
    <w:rsid w:val="00FC09D6"/>
    <w:rsid w:val="00FC0A54"/>
    <w:rsid w:val="00FC0A66"/>
    <w:rsid w:val="00FC0A94"/>
    <w:rsid w:val="00FC0B24"/>
    <w:rsid w:val="00FC0B90"/>
    <w:rsid w:val="00FC0B9D"/>
    <w:rsid w:val="00FC0D81"/>
    <w:rsid w:val="00FC0D8B"/>
    <w:rsid w:val="00FC0E72"/>
    <w:rsid w:val="00FC0EAE"/>
    <w:rsid w:val="00FC0EBC"/>
    <w:rsid w:val="00FC0F65"/>
    <w:rsid w:val="00FC0FEB"/>
    <w:rsid w:val="00FC11D9"/>
    <w:rsid w:val="00FC11ED"/>
    <w:rsid w:val="00FC1285"/>
    <w:rsid w:val="00FC129C"/>
    <w:rsid w:val="00FC129F"/>
    <w:rsid w:val="00FC1365"/>
    <w:rsid w:val="00FC13C7"/>
    <w:rsid w:val="00FC1411"/>
    <w:rsid w:val="00FC143B"/>
    <w:rsid w:val="00FC148D"/>
    <w:rsid w:val="00FC14CD"/>
    <w:rsid w:val="00FC14E7"/>
    <w:rsid w:val="00FC152F"/>
    <w:rsid w:val="00FC1543"/>
    <w:rsid w:val="00FC15B1"/>
    <w:rsid w:val="00FC15B3"/>
    <w:rsid w:val="00FC15F1"/>
    <w:rsid w:val="00FC163D"/>
    <w:rsid w:val="00FC1655"/>
    <w:rsid w:val="00FC1686"/>
    <w:rsid w:val="00FC16C9"/>
    <w:rsid w:val="00FC170C"/>
    <w:rsid w:val="00FC1783"/>
    <w:rsid w:val="00FC1790"/>
    <w:rsid w:val="00FC180A"/>
    <w:rsid w:val="00FC1827"/>
    <w:rsid w:val="00FC184D"/>
    <w:rsid w:val="00FC18A1"/>
    <w:rsid w:val="00FC19D9"/>
    <w:rsid w:val="00FC1A37"/>
    <w:rsid w:val="00FC1AF2"/>
    <w:rsid w:val="00FC1B01"/>
    <w:rsid w:val="00FC1B98"/>
    <w:rsid w:val="00FC1BD1"/>
    <w:rsid w:val="00FC1C60"/>
    <w:rsid w:val="00FC1C9E"/>
    <w:rsid w:val="00FC1D15"/>
    <w:rsid w:val="00FC1D9C"/>
    <w:rsid w:val="00FC1F31"/>
    <w:rsid w:val="00FC1F5E"/>
    <w:rsid w:val="00FC1F6B"/>
    <w:rsid w:val="00FC1F6F"/>
    <w:rsid w:val="00FC1F7A"/>
    <w:rsid w:val="00FC20BE"/>
    <w:rsid w:val="00FC2124"/>
    <w:rsid w:val="00FC22B8"/>
    <w:rsid w:val="00FC22F1"/>
    <w:rsid w:val="00FC230B"/>
    <w:rsid w:val="00FC2349"/>
    <w:rsid w:val="00FC237E"/>
    <w:rsid w:val="00FC2396"/>
    <w:rsid w:val="00FC2402"/>
    <w:rsid w:val="00FC24FC"/>
    <w:rsid w:val="00FC2545"/>
    <w:rsid w:val="00FC254A"/>
    <w:rsid w:val="00FC2571"/>
    <w:rsid w:val="00FC259F"/>
    <w:rsid w:val="00FC25C8"/>
    <w:rsid w:val="00FC25DE"/>
    <w:rsid w:val="00FC261B"/>
    <w:rsid w:val="00FC26A5"/>
    <w:rsid w:val="00FC27DB"/>
    <w:rsid w:val="00FC27FA"/>
    <w:rsid w:val="00FC2848"/>
    <w:rsid w:val="00FC2867"/>
    <w:rsid w:val="00FC2898"/>
    <w:rsid w:val="00FC28D8"/>
    <w:rsid w:val="00FC2917"/>
    <w:rsid w:val="00FC299C"/>
    <w:rsid w:val="00FC2A45"/>
    <w:rsid w:val="00FC2AE0"/>
    <w:rsid w:val="00FC2AF3"/>
    <w:rsid w:val="00FC2B1A"/>
    <w:rsid w:val="00FC2B70"/>
    <w:rsid w:val="00FC2BA7"/>
    <w:rsid w:val="00FC2C0E"/>
    <w:rsid w:val="00FC2D22"/>
    <w:rsid w:val="00FC2D27"/>
    <w:rsid w:val="00FC2DD4"/>
    <w:rsid w:val="00FC2DF5"/>
    <w:rsid w:val="00FC2E10"/>
    <w:rsid w:val="00FC2E15"/>
    <w:rsid w:val="00FC2E95"/>
    <w:rsid w:val="00FC2ED5"/>
    <w:rsid w:val="00FC2F05"/>
    <w:rsid w:val="00FC2F3D"/>
    <w:rsid w:val="00FC2F6D"/>
    <w:rsid w:val="00FC3004"/>
    <w:rsid w:val="00FC302E"/>
    <w:rsid w:val="00FC306E"/>
    <w:rsid w:val="00FC307D"/>
    <w:rsid w:val="00FC3103"/>
    <w:rsid w:val="00FC3131"/>
    <w:rsid w:val="00FC318B"/>
    <w:rsid w:val="00FC31D5"/>
    <w:rsid w:val="00FC31F9"/>
    <w:rsid w:val="00FC338F"/>
    <w:rsid w:val="00FC33B1"/>
    <w:rsid w:val="00FC33EB"/>
    <w:rsid w:val="00FC33F1"/>
    <w:rsid w:val="00FC33F6"/>
    <w:rsid w:val="00FC3403"/>
    <w:rsid w:val="00FC345F"/>
    <w:rsid w:val="00FC34AE"/>
    <w:rsid w:val="00FC3524"/>
    <w:rsid w:val="00FC35CE"/>
    <w:rsid w:val="00FC3664"/>
    <w:rsid w:val="00FC3667"/>
    <w:rsid w:val="00FC36E3"/>
    <w:rsid w:val="00FC3709"/>
    <w:rsid w:val="00FC3716"/>
    <w:rsid w:val="00FC37A4"/>
    <w:rsid w:val="00FC37C0"/>
    <w:rsid w:val="00FC37F4"/>
    <w:rsid w:val="00FC3824"/>
    <w:rsid w:val="00FC3890"/>
    <w:rsid w:val="00FC38A8"/>
    <w:rsid w:val="00FC392E"/>
    <w:rsid w:val="00FC39BC"/>
    <w:rsid w:val="00FC39FA"/>
    <w:rsid w:val="00FC3A49"/>
    <w:rsid w:val="00FC3A4F"/>
    <w:rsid w:val="00FC3ACD"/>
    <w:rsid w:val="00FC3B1B"/>
    <w:rsid w:val="00FC3B29"/>
    <w:rsid w:val="00FC3B89"/>
    <w:rsid w:val="00FC3C26"/>
    <w:rsid w:val="00FC3C81"/>
    <w:rsid w:val="00FC3C90"/>
    <w:rsid w:val="00FC3CE8"/>
    <w:rsid w:val="00FC3CE9"/>
    <w:rsid w:val="00FC3CF6"/>
    <w:rsid w:val="00FC3D75"/>
    <w:rsid w:val="00FC3D81"/>
    <w:rsid w:val="00FC3D95"/>
    <w:rsid w:val="00FC3E3C"/>
    <w:rsid w:val="00FC3EEA"/>
    <w:rsid w:val="00FC3F1A"/>
    <w:rsid w:val="00FC3F5F"/>
    <w:rsid w:val="00FC3F9F"/>
    <w:rsid w:val="00FC4012"/>
    <w:rsid w:val="00FC4034"/>
    <w:rsid w:val="00FC4081"/>
    <w:rsid w:val="00FC4095"/>
    <w:rsid w:val="00FC4139"/>
    <w:rsid w:val="00FC4189"/>
    <w:rsid w:val="00FC418B"/>
    <w:rsid w:val="00FC41A3"/>
    <w:rsid w:val="00FC41D5"/>
    <w:rsid w:val="00FC429A"/>
    <w:rsid w:val="00FC42C6"/>
    <w:rsid w:val="00FC42D6"/>
    <w:rsid w:val="00FC42E3"/>
    <w:rsid w:val="00FC42E6"/>
    <w:rsid w:val="00FC4333"/>
    <w:rsid w:val="00FC436A"/>
    <w:rsid w:val="00FC4390"/>
    <w:rsid w:val="00FC44BC"/>
    <w:rsid w:val="00FC4536"/>
    <w:rsid w:val="00FC456A"/>
    <w:rsid w:val="00FC45E3"/>
    <w:rsid w:val="00FC463D"/>
    <w:rsid w:val="00FC46DB"/>
    <w:rsid w:val="00FC46DC"/>
    <w:rsid w:val="00FC46F0"/>
    <w:rsid w:val="00FC46FA"/>
    <w:rsid w:val="00FC4749"/>
    <w:rsid w:val="00FC47A9"/>
    <w:rsid w:val="00FC484A"/>
    <w:rsid w:val="00FC4850"/>
    <w:rsid w:val="00FC4870"/>
    <w:rsid w:val="00FC48AD"/>
    <w:rsid w:val="00FC4927"/>
    <w:rsid w:val="00FC495E"/>
    <w:rsid w:val="00FC49E8"/>
    <w:rsid w:val="00FC49F0"/>
    <w:rsid w:val="00FC4A09"/>
    <w:rsid w:val="00FC4A26"/>
    <w:rsid w:val="00FC4A29"/>
    <w:rsid w:val="00FC4A4F"/>
    <w:rsid w:val="00FC4ABC"/>
    <w:rsid w:val="00FC4AD5"/>
    <w:rsid w:val="00FC4AD9"/>
    <w:rsid w:val="00FC4B30"/>
    <w:rsid w:val="00FC4B40"/>
    <w:rsid w:val="00FC4B48"/>
    <w:rsid w:val="00FC4B91"/>
    <w:rsid w:val="00FC4BEA"/>
    <w:rsid w:val="00FC4C36"/>
    <w:rsid w:val="00FC4C4E"/>
    <w:rsid w:val="00FC4CCA"/>
    <w:rsid w:val="00FC4D2F"/>
    <w:rsid w:val="00FC4D49"/>
    <w:rsid w:val="00FC4D6F"/>
    <w:rsid w:val="00FC4E41"/>
    <w:rsid w:val="00FC4E66"/>
    <w:rsid w:val="00FC4E9B"/>
    <w:rsid w:val="00FC4EBB"/>
    <w:rsid w:val="00FC4EF0"/>
    <w:rsid w:val="00FC5002"/>
    <w:rsid w:val="00FC501D"/>
    <w:rsid w:val="00FC50B3"/>
    <w:rsid w:val="00FC50C1"/>
    <w:rsid w:val="00FC5117"/>
    <w:rsid w:val="00FC5118"/>
    <w:rsid w:val="00FC511B"/>
    <w:rsid w:val="00FC512B"/>
    <w:rsid w:val="00FC5163"/>
    <w:rsid w:val="00FC5192"/>
    <w:rsid w:val="00FC523D"/>
    <w:rsid w:val="00FC5285"/>
    <w:rsid w:val="00FC52E7"/>
    <w:rsid w:val="00FC5331"/>
    <w:rsid w:val="00FC5353"/>
    <w:rsid w:val="00FC53B4"/>
    <w:rsid w:val="00FC53E6"/>
    <w:rsid w:val="00FC54B3"/>
    <w:rsid w:val="00FC5559"/>
    <w:rsid w:val="00FC5566"/>
    <w:rsid w:val="00FC55B3"/>
    <w:rsid w:val="00FC55E4"/>
    <w:rsid w:val="00FC55F8"/>
    <w:rsid w:val="00FC5624"/>
    <w:rsid w:val="00FC567B"/>
    <w:rsid w:val="00FC5682"/>
    <w:rsid w:val="00FC56B4"/>
    <w:rsid w:val="00FC56B8"/>
    <w:rsid w:val="00FC56FE"/>
    <w:rsid w:val="00FC572A"/>
    <w:rsid w:val="00FC580B"/>
    <w:rsid w:val="00FC580E"/>
    <w:rsid w:val="00FC581B"/>
    <w:rsid w:val="00FC582F"/>
    <w:rsid w:val="00FC5867"/>
    <w:rsid w:val="00FC5880"/>
    <w:rsid w:val="00FC588C"/>
    <w:rsid w:val="00FC58A7"/>
    <w:rsid w:val="00FC58EF"/>
    <w:rsid w:val="00FC593B"/>
    <w:rsid w:val="00FC5A25"/>
    <w:rsid w:val="00FC5A4E"/>
    <w:rsid w:val="00FC5A61"/>
    <w:rsid w:val="00FC5A78"/>
    <w:rsid w:val="00FC5BA5"/>
    <w:rsid w:val="00FC5BD2"/>
    <w:rsid w:val="00FC5C35"/>
    <w:rsid w:val="00FC5D11"/>
    <w:rsid w:val="00FC5D16"/>
    <w:rsid w:val="00FC5DDB"/>
    <w:rsid w:val="00FC5DE4"/>
    <w:rsid w:val="00FC5DE7"/>
    <w:rsid w:val="00FC5E51"/>
    <w:rsid w:val="00FC5FD6"/>
    <w:rsid w:val="00FC604F"/>
    <w:rsid w:val="00FC6083"/>
    <w:rsid w:val="00FC6087"/>
    <w:rsid w:val="00FC60CC"/>
    <w:rsid w:val="00FC613E"/>
    <w:rsid w:val="00FC6146"/>
    <w:rsid w:val="00FC61DC"/>
    <w:rsid w:val="00FC626D"/>
    <w:rsid w:val="00FC6280"/>
    <w:rsid w:val="00FC6284"/>
    <w:rsid w:val="00FC6291"/>
    <w:rsid w:val="00FC62E1"/>
    <w:rsid w:val="00FC62FF"/>
    <w:rsid w:val="00FC631B"/>
    <w:rsid w:val="00FC6330"/>
    <w:rsid w:val="00FC63B5"/>
    <w:rsid w:val="00FC63E9"/>
    <w:rsid w:val="00FC63F2"/>
    <w:rsid w:val="00FC6416"/>
    <w:rsid w:val="00FC6434"/>
    <w:rsid w:val="00FC64D4"/>
    <w:rsid w:val="00FC64D7"/>
    <w:rsid w:val="00FC656C"/>
    <w:rsid w:val="00FC658A"/>
    <w:rsid w:val="00FC65A0"/>
    <w:rsid w:val="00FC65B5"/>
    <w:rsid w:val="00FC65F0"/>
    <w:rsid w:val="00FC662D"/>
    <w:rsid w:val="00FC6653"/>
    <w:rsid w:val="00FC6709"/>
    <w:rsid w:val="00FC677D"/>
    <w:rsid w:val="00FC67B2"/>
    <w:rsid w:val="00FC6923"/>
    <w:rsid w:val="00FC696B"/>
    <w:rsid w:val="00FC69DC"/>
    <w:rsid w:val="00FC6A43"/>
    <w:rsid w:val="00FC6AD9"/>
    <w:rsid w:val="00FC6B6D"/>
    <w:rsid w:val="00FC6B9E"/>
    <w:rsid w:val="00FC6BDB"/>
    <w:rsid w:val="00FC6C04"/>
    <w:rsid w:val="00FC6C30"/>
    <w:rsid w:val="00FC6C75"/>
    <w:rsid w:val="00FC6CA6"/>
    <w:rsid w:val="00FC6D22"/>
    <w:rsid w:val="00FC6DD9"/>
    <w:rsid w:val="00FC6E13"/>
    <w:rsid w:val="00FC6E24"/>
    <w:rsid w:val="00FC6E4E"/>
    <w:rsid w:val="00FC6E5D"/>
    <w:rsid w:val="00FC6E90"/>
    <w:rsid w:val="00FC6EA7"/>
    <w:rsid w:val="00FC6F30"/>
    <w:rsid w:val="00FC6F60"/>
    <w:rsid w:val="00FC6FFB"/>
    <w:rsid w:val="00FC701B"/>
    <w:rsid w:val="00FC708A"/>
    <w:rsid w:val="00FC70D3"/>
    <w:rsid w:val="00FC70F4"/>
    <w:rsid w:val="00FC715F"/>
    <w:rsid w:val="00FC71D9"/>
    <w:rsid w:val="00FC7263"/>
    <w:rsid w:val="00FC72AB"/>
    <w:rsid w:val="00FC72B0"/>
    <w:rsid w:val="00FC734A"/>
    <w:rsid w:val="00FC737A"/>
    <w:rsid w:val="00FC73AD"/>
    <w:rsid w:val="00FC73F6"/>
    <w:rsid w:val="00FC7446"/>
    <w:rsid w:val="00FC7478"/>
    <w:rsid w:val="00FC747E"/>
    <w:rsid w:val="00FC7547"/>
    <w:rsid w:val="00FC7606"/>
    <w:rsid w:val="00FC7644"/>
    <w:rsid w:val="00FC766C"/>
    <w:rsid w:val="00FC771D"/>
    <w:rsid w:val="00FC772F"/>
    <w:rsid w:val="00FC773F"/>
    <w:rsid w:val="00FC7778"/>
    <w:rsid w:val="00FC779A"/>
    <w:rsid w:val="00FC77F4"/>
    <w:rsid w:val="00FC780F"/>
    <w:rsid w:val="00FC787B"/>
    <w:rsid w:val="00FC78E2"/>
    <w:rsid w:val="00FC78F7"/>
    <w:rsid w:val="00FC791C"/>
    <w:rsid w:val="00FC796D"/>
    <w:rsid w:val="00FC7A4B"/>
    <w:rsid w:val="00FC7A85"/>
    <w:rsid w:val="00FC7AA6"/>
    <w:rsid w:val="00FC7AD2"/>
    <w:rsid w:val="00FC7BAC"/>
    <w:rsid w:val="00FC7BAE"/>
    <w:rsid w:val="00FC7C06"/>
    <w:rsid w:val="00FC7C4D"/>
    <w:rsid w:val="00FC7C97"/>
    <w:rsid w:val="00FC7CC6"/>
    <w:rsid w:val="00FC7D2A"/>
    <w:rsid w:val="00FC7D32"/>
    <w:rsid w:val="00FC7D53"/>
    <w:rsid w:val="00FC7DE0"/>
    <w:rsid w:val="00FC7DF8"/>
    <w:rsid w:val="00FC7E2E"/>
    <w:rsid w:val="00FC7E61"/>
    <w:rsid w:val="00FC7ED0"/>
    <w:rsid w:val="00FC7F24"/>
    <w:rsid w:val="00FD007C"/>
    <w:rsid w:val="00FD012A"/>
    <w:rsid w:val="00FD017E"/>
    <w:rsid w:val="00FD01BB"/>
    <w:rsid w:val="00FD02CB"/>
    <w:rsid w:val="00FD0355"/>
    <w:rsid w:val="00FD0453"/>
    <w:rsid w:val="00FD047F"/>
    <w:rsid w:val="00FD0490"/>
    <w:rsid w:val="00FD04E2"/>
    <w:rsid w:val="00FD0529"/>
    <w:rsid w:val="00FD052F"/>
    <w:rsid w:val="00FD05B5"/>
    <w:rsid w:val="00FD05D1"/>
    <w:rsid w:val="00FD060A"/>
    <w:rsid w:val="00FD064A"/>
    <w:rsid w:val="00FD066B"/>
    <w:rsid w:val="00FD06AB"/>
    <w:rsid w:val="00FD06B2"/>
    <w:rsid w:val="00FD071D"/>
    <w:rsid w:val="00FD0732"/>
    <w:rsid w:val="00FD07A4"/>
    <w:rsid w:val="00FD07FA"/>
    <w:rsid w:val="00FD081D"/>
    <w:rsid w:val="00FD082D"/>
    <w:rsid w:val="00FD09BE"/>
    <w:rsid w:val="00FD0A85"/>
    <w:rsid w:val="00FD0A95"/>
    <w:rsid w:val="00FD0AEF"/>
    <w:rsid w:val="00FD0B1E"/>
    <w:rsid w:val="00FD0B5A"/>
    <w:rsid w:val="00FD0B92"/>
    <w:rsid w:val="00FD0B95"/>
    <w:rsid w:val="00FD0BB1"/>
    <w:rsid w:val="00FD0C0D"/>
    <w:rsid w:val="00FD0C0F"/>
    <w:rsid w:val="00FD0C1D"/>
    <w:rsid w:val="00FD0C2F"/>
    <w:rsid w:val="00FD0C40"/>
    <w:rsid w:val="00FD0CF3"/>
    <w:rsid w:val="00FD0D19"/>
    <w:rsid w:val="00FD0DA0"/>
    <w:rsid w:val="00FD0E19"/>
    <w:rsid w:val="00FD0E23"/>
    <w:rsid w:val="00FD0E32"/>
    <w:rsid w:val="00FD0E6C"/>
    <w:rsid w:val="00FD0EEE"/>
    <w:rsid w:val="00FD0F13"/>
    <w:rsid w:val="00FD0F4F"/>
    <w:rsid w:val="00FD0F6A"/>
    <w:rsid w:val="00FD0F77"/>
    <w:rsid w:val="00FD0F89"/>
    <w:rsid w:val="00FD0FA0"/>
    <w:rsid w:val="00FD0FA4"/>
    <w:rsid w:val="00FD0FB9"/>
    <w:rsid w:val="00FD1053"/>
    <w:rsid w:val="00FD1055"/>
    <w:rsid w:val="00FD1124"/>
    <w:rsid w:val="00FD1164"/>
    <w:rsid w:val="00FD12E9"/>
    <w:rsid w:val="00FD12F8"/>
    <w:rsid w:val="00FD1453"/>
    <w:rsid w:val="00FD1489"/>
    <w:rsid w:val="00FD14A7"/>
    <w:rsid w:val="00FD14FC"/>
    <w:rsid w:val="00FD150B"/>
    <w:rsid w:val="00FD1536"/>
    <w:rsid w:val="00FD1565"/>
    <w:rsid w:val="00FD160E"/>
    <w:rsid w:val="00FD1641"/>
    <w:rsid w:val="00FD1702"/>
    <w:rsid w:val="00FD17D9"/>
    <w:rsid w:val="00FD1827"/>
    <w:rsid w:val="00FD182A"/>
    <w:rsid w:val="00FD1877"/>
    <w:rsid w:val="00FD18C0"/>
    <w:rsid w:val="00FD18C9"/>
    <w:rsid w:val="00FD18D8"/>
    <w:rsid w:val="00FD18DA"/>
    <w:rsid w:val="00FD18E4"/>
    <w:rsid w:val="00FD18EA"/>
    <w:rsid w:val="00FD1923"/>
    <w:rsid w:val="00FD1A0C"/>
    <w:rsid w:val="00FD1A87"/>
    <w:rsid w:val="00FD1A9A"/>
    <w:rsid w:val="00FD1AC5"/>
    <w:rsid w:val="00FD1ACF"/>
    <w:rsid w:val="00FD1B13"/>
    <w:rsid w:val="00FD1BB8"/>
    <w:rsid w:val="00FD1BC6"/>
    <w:rsid w:val="00FD1C41"/>
    <w:rsid w:val="00FD1C6F"/>
    <w:rsid w:val="00FD1D28"/>
    <w:rsid w:val="00FD1E35"/>
    <w:rsid w:val="00FD1EDA"/>
    <w:rsid w:val="00FD1EFF"/>
    <w:rsid w:val="00FD1F40"/>
    <w:rsid w:val="00FD1F6F"/>
    <w:rsid w:val="00FD2029"/>
    <w:rsid w:val="00FD2048"/>
    <w:rsid w:val="00FD204A"/>
    <w:rsid w:val="00FD2058"/>
    <w:rsid w:val="00FD2096"/>
    <w:rsid w:val="00FD20F4"/>
    <w:rsid w:val="00FD2121"/>
    <w:rsid w:val="00FD2177"/>
    <w:rsid w:val="00FD21E4"/>
    <w:rsid w:val="00FD2200"/>
    <w:rsid w:val="00FD2204"/>
    <w:rsid w:val="00FD221F"/>
    <w:rsid w:val="00FD227F"/>
    <w:rsid w:val="00FD232E"/>
    <w:rsid w:val="00FD23D3"/>
    <w:rsid w:val="00FD2421"/>
    <w:rsid w:val="00FD2428"/>
    <w:rsid w:val="00FD2464"/>
    <w:rsid w:val="00FD2488"/>
    <w:rsid w:val="00FD2529"/>
    <w:rsid w:val="00FD2552"/>
    <w:rsid w:val="00FD2553"/>
    <w:rsid w:val="00FD25CB"/>
    <w:rsid w:val="00FD2603"/>
    <w:rsid w:val="00FD2616"/>
    <w:rsid w:val="00FD2622"/>
    <w:rsid w:val="00FD2661"/>
    <w:rsid w:val="00FD26B7"/>
    <w:rsid w:val="00FD273A"/>
    <w:rsid w:val="00FD278E"/>
    <w:rsid w:val="00FD27AD"/>
    <w:rsid w:val="00FD27C3"/>
    <w:rsid w:val="00FD27C7"/>
    <w:rsid w:val="00FD27D2"/>
    <w:rsid w:val="00FD27F6"/>
    <w:rsid w:val="00FD2807"/>
    <w:rsid w:val="00FD28D3"/>
    <w:rsid w:val="00FD28EE"/>
    <w:rsid w:val="00FD2924"/>
    <w:rsid w:val="00FD293D"/>
    <w:rsid w:val="00FD294C"/>
    <w:rsid w:val="00FD299B"/>
    <w:rsid w:val="00FD29B1"/>
    <w:rsid w:val="00FD29EA"/>
    <w:rsid w:val="00FD2A8C"/>
    <w:rsid w:val="00FD2A8F"/>
    <w:rsid w:val="00FD2AE8"/>
    <w:rsid w:val="00FD2AF8"/>
    <w:rsid w:val="00FD2B11"/>
    <w:rsid w:val="00FD2BB3"/>
    <w:rsid w:val="00FD2C34"/>
    <w:rsid w:val="00FD2CB6"/>
    <w:rsid w:val="00FD2CC3"/>
    <w:rsid w:val="00FD2D09"/>
    <w:rsid w:val="00FD2E42"/>
    <w:rsid w:val="00FD2EEA"/>
    <w:rsid w:val="00FD2F4B"/>
    <w:rsid w:val="00FD2FDF"/>
    <w:rsid w:val="00FD303C"/>
    <w:rsid w:val="00FD30F6"/>
    <w:rsid w:val="00FD313E"/>
    <w:rsid w:val="00FD315F"/>
    <w:rsid w:val="00FD3163"/>
    <w:rsid w:val="00FD3187"/>
    <w:rsid w:val="00FD31C7"/>
    <w:rsid w:val="00FD3256"/>
    <w:rsid w:val="00FD3279"/>
    <w:rsid w:val="00FD328F"/>
    <w:rsid w:val="00FD32AF"/>
    <w:rsid w:val="00FD32F1"/>
    <w:rsid w:val="00FD3360"/>
    <w:rsid w:val="00FD3362"/>
    <w:rsid w:val="00FD33B2"/>
    <w:rsid w:val="00FD3413"/>
    <w:rsid w:val="00FD3432"/>
    <w:rsid w:val="00FD3479"/>
    <w:rsid w:val="00FD348F"/>
    <w:rsid w:val="00FD3561"/>
    <w:rsid w:val="00FD3599"/>
    <w:rsid w:val="00FD359E"/>
    <w:rsid w:val="00FD35DD"/>
    <w:rsid w:val="00FD3605"/>
    <w:rsid w:val="00FD361F"/>
    <w:rsid w:val="00FD362E"/>
    <w:rsid w:val="00FD3639"/>
    <w:rsid w:val="00FD3642"/>
    <w:rsid w:val="00FD3662"/>
    <w:rsid w:val="00FD3678"/>
    <w:rsid w:val="00FD36A1"/>
    <w:rsid w:val="00FD36DB"/>
    <w:rsid w:val="00FD36ED"/>
    <w:rsid w:val="00FD3773"/>
    <w:rsid w:val="00FD3792"/>
    <w:rsid w:val="00FD3793"/>
    <w:rsid w:val="00FD37A8"/>
    <w:rsid w:val="00FD37B8"/>
    <w:rsid w:val="00FD37C8"/>
    <w:rsid w:val="00FD3847"/>
    <w:rsid w:val="00FD3865"/>
    <w:rsid w:val="00FD38E2"/>
    <w:rsid w:val="00FD38E9"/>
    <w:rsid w:val="00FD390A"/>
    <w:rsid w:val="00FD396F"/>
    <w:rsid w:val="00FD3987"/>
    <w:rsid w:val="00FD3A05"/>
    <w:rsid w:val="00FD3A63"/>
    <w:rsid w:val="00FD3A8D"/>
    <w:rsid w:val="00FD3AE3"/>
    <w:rsid w:val="00FD3BBC"/>
    <w:rsid w:val="00FD3BFB"/>
    <w:rsid w:val="00FD3C1F"/>
    <w:rsid w:val="00FD3C35"/>
    <w:rsid w:val="00FD3C54"/>
    <w:rsid w:val="00FD3C57"/>
    <w:rsid w:val="00FD3C98"/>
    <w:rsid w:val="00FD3CA0"/>
    <w:rsid w:val="00FD3CB1"/>
    <w:rsid w:val="00FD3D1D"/>
    <w:rsid w:val="00FD3D20"/>
    <w:rsid w:val="00FD3D89"/>
    <w:rsid w:val="00FD3DD0"/>
    <w:rsid w:val="00FD3DF6"/>
    <w:rsid w:val="00FD3E4F"/>
    <w:rsid w:val="00FD3E5D"/>
    <w:rsid w:val="00FD3ED2"/>
    <w:rsid w:val="00FD3EFD"/>
    <w:rsid w:val="00FD3F77"/>
    <w:rsid w:val="00FD3F8C"/>
    <w:rsid w:val="00FD3FB1"/>
    <w:rsid w:val="00FD415B"/>
    <w:rsid w:val="00FD41B7"/>
    <w:rsid w:val="00FD41C5"/>
    <w:rsid w:val="00FD41DF"/>
    <w:rsid w:val="00FD421F"/>
    <w:rsid w:val="00FD424F"/>
    <w:rsid w:val="00FD42E9"/>
    <w:rsid w:val="00FD4449"/>
    <w:rsid w:val="00FD44BC"/>
    <w:rsid w:val="00FD44D2"/>
    <w:rsid w:val="00FD4503"/>
    <w:rsid w:val="00FD453E"/>
    <w:rsid w:val="00FD454F"/>
    <w:rsid w:val="00FD45BD"/>
    <w:rsid w:val="00FD45D1"/>
    <w:rsid w:val="00FD45F5"/>
    <w:rsid w:val="00FD46A2"/>
    <w:rsid w:val="00FD4729"/>
    <w:rsid w:val="00FD4791"/>
    <w:rsid w:val="00FD47B7"/>
    <w:rsid w:val="00FD47DB"/>
    <w:rsid w:val="00FD482D"/>
    <w:rsid w:val="00FD4909"/>
    <w:rsid w:val="00FD4922"/>
    <w:rsid w:val="00FD4973"/>
    <w:rsid w:val="00FD49C1"/>
    <w:rsid w:val="00FD49EE"/>
    <w:rsid w:val="00FD49FD"/>
    <w:rsid w:val="00FD4A03"/>
    <w:rsid w:val="00FD4AA3"/>
    <w:rsid w:val="00FD4B0A"/>
    <w:rsid w:val="00FD4B28"/>
    <w:rsid w:val="00FD4B42"/>
    <w:rsid w:val="00FD4B89"/>
    <w:rsid w:val="00FD4BF4"/>
    <w:rsid w:val="00FD4C5E"/>
    <w:rsid w:val="00FD4C68"/>
    <w:rsid w:val="00FD4D41"/>
    <w:rsid w:val="00FD4D88"/>
    <w:rsid w:val="00FD4DE8"/>
    <w:rsid w:val="00FD4F71"/>
    <w:rsid w:val="00FD4F80"/>
    <w:rsid w:val="00FD4FB8"/>
    <w:rsid w:val="00FD4FB9"/>
    <w:rsid w:val="00FD4FDA"/>
    <w:rsid w:val="00FD4FDF"/>
    <w:rsid w:val="00FD4FF8"/>
    <w:rsid w:val="00FD5063"/>
    <w:rsid w:val="00FD50A9"/>
    <w:rsid w:val="00FD50D9"/>
    <w:rsid w:val="00FD50FA"/>
    <w:rsid w:val="00FD52B3"/>
    <w:rsid w:val="00FD52CC"/>
    <w:rsid w:val="00FD52EF"/>
    <w:rsid w:val="00FD5359"/>
    <w:rsid w:val="00FD5450"/>
    <w:rsid w:val="00FD546B"/>
    <w:rsid w:val="00FD548D"/>
    <w:rsid w:val="00FD5520"/>
    <w:rsid w:val="00FD5594"/>
    <w:rsid w:val="00FD5597"/>
    <w:rsid w:val="00FD55CF"/>
    <w:rsid w:val="00FD563D"/>
    <w:rsid w:val="00FD567D"/>
    <w:rsid w:val="00FD56A4"/>
    <w:rsid w:val="00FD56DB"/>
    <w:rsid w:val="00FD572D"/>
    <w:rsid w:val="00FD577A"/>
    <w:rsid w:val="00FD584C"/>
    <w:rsid w:val="00FD5866"/>
    <w:rsid w:val="00FD587D"/>
    <w:rsid w:val="00FD58CC"/>
    <w:rsid w:val="00FD5944"/>
    <w:rsid w:val="00FD5967"/>
    <w:rsid w:val="00FD5969"/>
    <w:rsid w:val="00FD5A6A"/>
    <w:rsid w:val="00FD5AA9"/>
    <w:rsid w:val="00FD5AE5"/>
    <w:rsid w:val="00FD5BA3"/>
    <w:rsid w:val="00FD5BB2"/>
    <w:rsid w:val="00FD5BCB"/>
    <w:rsid w:val="00FD5C07"/>
    <w:rsid w:val="00FD5C13"/>
    <w:rsid w:val="00FD5C31"/>
    <w:rsid w:val="00FD5E20"/>
    <w:rsid w:val="00FD5E84"/>
    <w:rsid w:val="00FD5FA9"/>
    <w:rsid w:val="00FD5FAC"/>
    <w:rsid w:val="00FD6113"/>
    <w:rsid w:val="00FD614B"/>
    <w:rsid w:val="00FD616C"/>
    <w:rsid w:val="00FD61A8"/>
    <w:rsid w:val="00FD61BA"/>
    <w:rsid w:val="00FD6285"/>
    <w:rsid w:val="00FD62D9"/>
    <w:rsid w:val="00FD6342"/>
    <w:rsid w:val="00FD6443"/>
    <w:rsid w:val="00FD6457"/>
    <w:rsid w:val="00FD6470"/>
    <w:rsid w:val="00FD64CC"/>
    <w:rsid w:val="00FD64E0"/>
    <w:rsid w:val="00FD6524"/>
    <w:rsid w:val="00FD6551"/>
    <w:rsid w:val="00FD6557"/>
    <w:rsid w:val="00FD658B"/>
    <w:rsid w:val="00FD65EE"/>
    <w:rsid w:val="00FD6684"/>
    <w:rsid w:val="00FD66C6"/>
    <w:rsid w:val="00FD6705"/>
    <w:rsid w:val="00FD6740"/>
    <w:rsid w:val="00FD67B1"/>
    <w:rsid w:val="00FD67B5"/>
    <w:rsid w:val="00FD67BA"/>
    <w:rsid w:val="00FD67DD"/>
    <w:rsid w:val="00FD6877"/>
    <w:rsid w:val="00FD68F4"/>
    <w:rsid w:val="00FD695B"/>
    <w:rsid w:val="00FD695D"/>
    <w:rsid w:val="00FD69A9"/>
    <w:rsid w:val="00FD6A27"/>
    <w:rsid w:val="00FD6A42"/>
    <w:rsid w:val="00FD6B1A"/>
    <w:rsid w:val="00FD6BB3"/>
    <w:rsid w:val="00FD6CC6"/>
    <w:rsid w:val="00FD6CD6"/>
    <w:rsid w:val="00FD6CFD"/>
    <w:rsid w:val="00FD6D0A"/>
    <w:rsid w:val="00FD6DDB"/>
    <w:rsid w:val="00FD6E79"/>
    <w:rsid w:val="00FD6ED6"/>
    <w:rsid w:val="00FD6F22"/>
    <w:rsid w:val="00FD6F7E"/>
    <w:rsid w:val="00FD6F90"/>
    <w:rsid w:val="00FD6FA9"/>
    <w:rsid w:val="00FD6FC7"/>
    <w:rsid w:val="00FD6FD1"/>
    <w:rsid w:val="00FD6FE5"/>
    <w:rsid w:val="00FD6FFC"/>
    <w:rsid w:val="00FD7032"/>
    <w:rsid w:val="00FD7049"/>
    <w:rsid w:val="00FD709B"/>
    <w:rsid w:val="00FD70DC"/>
    <w:rsid w:val="00FD70F5"/>
    <w:rsid w:val="00FD714E"/>
    <w:rsid w:val="00FD71EA"/>
    <w:rsid w:val="00FD7248"/>
    <w:rsid w:val="00FD726D"/>
    <w:rsid w:val="00FD7271"/>
    <w:rsid w:val="00FD7302"/>
    <w:rsid w:val="00FD7366"/>
    <w:rsid w:val="00FD7371"/>
    <w:rsid w:val="00FD73A9"/>
    <w:rsid w:val="00FD73CD"/>
    <w:rsid w:val="00FD7446"/>
    <w:rsid w:val="00FD74A7"/>
    <w:rsid w:val="00FD74EA"/>
    <w:rsid w:val="00FD75A9"/>
    <w:rsid w:val="00FD75D2"/>
    <w:rsid w:val="00FD7696"/>
    <w:rsid w:val="00FD76F6"/>
    <w:rsid w:val="00FD772A"/>
    <w:rsid w:val="00FD772F"/>
    <w:rsid w:val="00FD776F"/>
    <w:rsid w:val="00FD7790"/>
    <w:rsid w:val="00FD77E6"/>
    <w:rsid w:val="00FD77FA"/>
    <w:rsid w:val="00FD7806"/>
    <w:rsid w:val="00FD7832"/>
    <w:rsid w:val="00FD788F"/>
    <w:rsid w:val="00FD78E2"/>
    <w:rsid w:val="00FD79FF"/>
    <w:rsid w:val="00FD7A02"/>
    <w:rsid w:val="00FD7B01"/>
    <w:rsid w:val="00FD7B1F"/>
    <w:rsid w:val="00FD7B46"/>
    <w:rsid w:val="00FD7BAC"/>
    <w:rsid w:val="00FD7BEE"/>
    <w:rsid w:val="00FD7C12"/>
    <w:rsid w:val="00FD7C62"/>
    <w:rsid w:val="00FD7C85"/>
    <w:rsid w:val="00FD7CC6"/>
    <w:rsid w:val="00FD7D34"/>
    <w:rsid w:val="00FD7E69"/>
    <w:rsid w:val="00FD7EAD"/>
    <w:rsid w:val="00FD7F91"/>
    <w:rsid w:val="00FD7FB3"/>
    <w:rsid w:val="00FD7FEE"/>
    <w:rsid w:val="00FE0009"/>
    <w:rsid w:val="00FE0061"/>
    <w:rsid w:val="00FE010F"/>
    <w:rsid w:val="00FE0116"/>
    <w:rsid w:val="00FE012A"/>
    <w:rsid w:val="00FE0143"/>
    <w:rsid w:val="00FE015F"/>
    <w:rsid w:val="00FE0168"/>
    <w:rsid w:val="00FE01B3"/>
    <w:rsid w:val="00FE01BD"/>
    <w:rsid w:val="00FE01E5"/>
    <w:rsid w:val="00FE01FD"/>
    <w:rsid w:val="00FE02CE"/>
    <w:rsid w:val="00FE0389"/>
    <w:rsid w:val="00FE0395"/>
    <w:rsid w:val="00FE039C"/>
    <w:rsid w:val="00FE041E"/>
    <w:rsid w:val="00FE0474"/>
    <w:rsid w:val="00FE04F8"/>
    <w:rsid w:val="00FE057A"/>
    <w:rsid w:val="00FE05DE"/>
    <w:rsid w:val="00FE063F"/>
    <w:rsid w:val="00FE0643"/>
    <w:rsid w:val="00FE068C"/>
    <w:rsid w:val="00FE06C1"/>
    <w:rsid w:val="00FE0727"/>
    <w:rsid w:val="00FE07C2"/>
    <w:rsid w:val="00FE0848"/>
    <w:rsid w:val="00FE0849"/>
    <w:rsid w:val="00FE0850"/>
    <w:rsid w:val="00FE08F0"/>
    <w:rsid w:val="00FE090E"/>
    <w:rsid w:val="00FE0A16"/>
    <w:rsid w:val="00FE0A2C"/>
    <w:rsid w:val="00FE0A51"/>
    <w:rsid w:val="00FE0A90"/>
    <w:rsid w:val="00FE0A9E"/>
    <w:rsid w:val="00FE0ACA"/>
    <w:rsid w:val="00FE0B2A"/>
    <w:rsid w:val="00FE0B34"/>
    <w:rsid w:val="00FE0BCD"/>
    <w:rsid w:val="00FE0C00"/>
    <w:rsid w:val="00FE0C5F"/>
    <w:rsid w:val="00FE0D5F"/>
    <w:rsid w:val="00FE0D71"/>
    <w:rsid w:val="00FE0DCB"/>
    <w:rsid w:val="00FE0E12"/>
    <w:rsid w:val="00FE0E3C"/>
    <w:rsid w:val="00FE0E51"/>
    <w:rsid w:val="00FE0E57"/>
    <w:rsid w:val="00FE0E84"/>
    <w:rsid w:val="00FE0EAB"/>
    <w:rsid w:val="00FE0EB0"/>
    <w:rsid w:val="00FE0EBE"/>
    <w:rsid w:val="00FE0F57"/>
    <w:rsid w:val="00FE0F7A"/>
    <w:rsid w:val="00FE101A"/>
    <w:rsid w:val="00FE102A"/>
    <w:rsid w:val="00FE107D"/>
    <w:rsid w:val="00FE1080"/>
    <w:rsid w:val="00FE10A2"/>
    <w:rsid w:val="00FE1113"/>
    <w:rsid w:val="00FE1137"/>
    <w:rsid w:val="00FE1165"/>
    <w:rsid w:val="00FE11A4"/>
    <w:rsid w:val="00FE11A5"/>
    <w:rsid w:val="00FE127F"/>
    <w:rsid w:val="00FE129A"/>
    <w:rsid w:val="00FE12E1"/>
    <w:rsid w:val="00FE12FC"/>
    <w:rsid w:val="00FE13AB"/>
    <w:rsid w:val="00FE147C"/>
    <w:rsid w:val="00FE14BA"/>
    <w:rsid w:val="00FE14C8"/>
    <w:rsid w:val="00FE14D2"/>
    <w:rsid w:val="00FE1513"/>
    <w:rsid w:val="00FE152F"/>
    <w:rsid w:val="00FE1626"/>
    <w:rsid w:val="00FE1673"/>
    <w:rsid w:val="00FE16B1"/>
    <w:rsid w:val="00FE1734"/>
    <w:rsid w:val="00FE1796"/>
    <w:rsid w:val="00FE17CB"/>
    <w:rsid w:val="00FE180D"/>
    <w:rsid w:val="00FE1848"/>
    <w:rsid w:val="00FE18E4"/>
    <w:rsid w:val="00FE1907"/>
    <w:rsid w:val="00FE191C"/>
    <w:rsid w:val="00FE19BD"/>
    <w:rsid w:val="00FE19EB"/>
    <w:rsid w:val="00FE1A01"/>
    <w:rsid w:val="00FE1A76"/>
    <w:rsid w:val="00FE1A8D"/>
    <w:rsid w:val="00FE1ADD"/>
    <w:rsid w:val="00FE1B47"/>
    <w:rsid w:val="00FE1B9C"/>
    <w:rsid w:val="00FE1C1C"/>
    <w:rsid w:val="00FE1C81"/>
    <w:rsid w:val="00FE1DB3"/>
    <w:rsid w:val="00FE1E31"/>
    <w:rsid w:val="00FE1E4E"/>
    <w:rsid w:val="00FE1FB9"/>
    <w:rsid w:val="00FE1FF2"/>
    <w:rsid w:val="00FE203F"/>
    <w:rsid w:val="00FE2064"/>
    <w:rsid w:val="00FE20D5"/>
    <w:rsid w:val="00FE2194"/>
    <w:rsid w:val="00FE226F"/>
    <w:rsid w:val="00FE2277"/>
    <w:rsid w:val="00FE2359"/>
    <w:rsid w:val="00FE2366"/>
    <w:rsid w:val="00FE2375"/>
    <w:rsid w:val="00FE2402"/>
    <w:rsid w:val="00FE243A"/>
    <w:rsid w:val="00FE24E1"/>
    <w:rsid w:val="00FE254F"/>
    <w:rsid w:val="00FE2585"/>
    <w:rsid w:val="00FE25A4"/>
    <w:rsid w:val="00FE25A9"/>
    <w:rsid w:val="00FE2687"/>
    <w:rsid w:val="00FE271F"/>
    <w:rsid w:val="00FE2722"/>
    <w:rsid w:val="00FE2785"/>
    <w:rsid w:val="00FE279D"/>
    <w:rsid w:val="00FE2835"/>
    <w:rsid w:val="00FE28D9"/>
    <w:rsid w:val="00FE28E0"/>
    <w:rsid w:val="00FE2965"/>
    <w:rsid w:val="00FE29DB"/>
    <w:rsid w:val="00FE2A66"/>
    <w:rsid w:val="00FE2AF8"/>
    <w:rsid w:val="00FE2B4F"/>
    <w:rsid w:val="00FE2BD0"/>
    <w:rsid w:val="00FE2BDB"/>
    <w:rsid w:val="00FE2BF7"/>
    <w:rsid w:val="00FE2C38"/>
    <w:rsid w:val="00FE2C43"/>
    <w:rsid w:val="00FE2C90"/>
    <w:rsid w:val="00FE2CD6"/>
    <w:rsid w:val="00FE2D84"/>
    <w:rsid w:val="00FE2DCC"/>
    <w:rsid w:val="00FE2DF4"/>
    <w:rsid w:val="00FE2E40"/>
    <w:rsid w:val="00FE2E4B"/>
    <w:rsid w:val="00FE2E5B"/>
    <w:rsid w:val="00FE2E88"/>
    <w:rsid w:val="00FE2EC9"/>
    <w:rsid w:val="00FE2EE0"/>
    <w:rsid w:val="00FE2FC8"/>
    <w:rsid w:val="00FE3019"/>
    <w:rsid w:val="00FE305F"/>
    <w:rsid w:val="00FE3080"/>
    <w:rsid w:val="00FE30A2"/>
    <w:rsid w:val="00FE30FF"/>
    <w:rsid w:val="00FE310F"/>
    <w:rsid w:val="00FE317C"/>
    <w:rsid w:val="00FE31F4"/>
    <w:rsid w:val="00FE320C"/>
    <w:rsid w:val="00FE3218"/>
    <w:rsid w:val="00FE32D3"/>
    <w:rsid w:val="00FE3332"/>
    <w:rsid w:val="00FE33CA"/>
    <w:rsid w:val="00FE3407"/>
    <w:rsid w:val="00FE34DC"/>
    <w:rsid w:val="00FE351C"/>
    <w:rsid w:val="00FE351F"/>
    <w:rsid w:val="00FE3579"/>
    <w:rsid w:val="00FE359B"/>
    <w:rsid w:val="00FE35CF"/>
    <w:rsid w:val="00FE361B"/>
    <w:rsid w:val="00FE3666"/>
    <w:rsid w:val="00FE366C"/>
    <w:rsid w:val="00FE3688"/>
    <w:rsid w:val="00FE36A4"/>
    <w:rsid w:val="00FE36F4"/>
    <w:rsid w:val="00FE372E"/>
    <w:rsid w:val="00FE3859"/>
    <w:rsid w:val="00FE38FA"/>
    <w:rsid w:val="00FE392A"/>
    <w:rsid w:val="00FE3956"/>
    <w:rsid w:val="00FE395A"/>
    <w:rsid w:val="00FE395B"/>
    <w:rsid w:val="00FE396F"/>
    <w:rsid w:val="00FE398B"/>
    <w:rsid w:val="00FE3A1E"/>
    <w:rsid w:val="00FE3A2F"/>
    <w:rsid w:val="00FE3A96"/>
    <w:rsid w:val="00FE3AC0"/>
    <w:rsid w:val="00FE3AF0"/>
    <w:rsid w:val="00FE3B3E"/>
    <w:rsid w:val="00FE3B47"/>
    <w:rsid w:val="00FE3B50"/>
    <w:rsid w:val="00FE3B59"/>
    <w:rsid w:val="00FE3B5C"/>
    <w:rsid w:val="00FE3B69"/>
    <w:rsid w:val="00FE3BB9"/>
    <w:rsid w:val="00FE3BCA"/>
    <w:rsid w:val="00FE3BE1"/>
    <w:rsid w:val="00FE3C34"/>
    <w:rsid w:val="00FE3C9C"/>
    <w:rsid w:val="00FE3CD7"/>
    <w:rsid w:val="00FE3CDB"/>
    <w:rsid w:val="00FE3D12"/>
    <w:rsid w:val="00FE3D35"/>
    <w:rsid w:val="00FE3D53"/>
    <w:rsid w:val="00FE3E90"/>
    <w:rsid w:val="00FE3E92"/>
    <w:rsid w:val="00FE3E96"/>
    <w:rsid w:val="00FE3EAA"/>
    <w:rsid w:val="00FE3EFD"/>
    <w:rsid w:val="00FE3F86"/>
    <w:rsid w:val="00FE3FA4"/>
    <w:rsid w:val="00FE4070"/>
    <w:rsid w:val="00FE411F"/>
    <w:rsid w:val="00FE4129"/>
    <w:rsid w:val="00FE4145"/>
    <w:rsid w:val="00FE4168"/>
    <w:rsid w:val="00FE4200"/>
    <w:rsid w:val="00FE42EB"/>
    <w:rsid w:val="00FE42ED"/>
    <w:rsid w:val="00FE4430"/>
    <w:rsid w:val="00FE4477"/>
    <w:rsid w:val="00FE449F"/>
    <w:rsid w:val="00FE44AC"/>
    <w:rsid w:val="00FE44FA"/>
    <w:rsid w:val="00FE4505"/>
    <w:rsid w:val="00FE450C"/>
    <w:rsid w:val="00FE4549"/>
    <w:rsid w:val="00FE4564"/>
    <w:rsid w:val="00FE4588"/>
    <w:rsid w:val="00FE45C7"/>
    <w:rsid w:val="00FE45EC"/>
    <w:rsid w:val="00FE45F4"/>
    <w:rsid w:val="00FE4638"/>
    <w:rsid w:val="00FE4639"/>
    <w:rsid w:val="00FE4654"/>
    <w:rsid w:val="00FE46E5"/>
    <w:rsid w:val="00FE46FA"/>
    <w:rsid w:val="00FE4711"/>
    <w:rsid w:val="00FE472C"/>
    <w:rsid w:val="00FE4736"/>
    <w:rsid w:val="00FE478B"/>
    <w:rsid w:val="00FE4868"/>
    <w:rsid w:val="00FE49C6"/>
    <w:rsid w:val="00FE4A48"/>
    <w:rsid w:val="00FE4A9D"/>
    <w:rsid w:val="00FE4AC0"/>
    <w:rsid w:val="00FE4ADD"/>
    <w:rsid w:val="00FE4B09"/>
    <w:rsid w:val="00FE4B13"/>
    <w:rsid w:val="00FE4B20"/>
    <w:rsid w:val="00FE4BDC"/>
    <w:rsid w:val="00FE4C87"/>
    <w:rsid w:val="00FE4C8B"/>
    <w:rsid w:val="00FE4CF9"/>
    <w:rsid w:val="00FE4D92"/>
    <w:rsid w:val="00FE4DEA"/>
    <w:rsid w:val="00FE4E17"/>
    <w:rsid w:val="00FE4E74"/>
    <w:rsid w:val="00FE4F56"/>
    <w:rsid w:val="00FE4F58"/>
    <w:rsid w:val="00FE4F63"/>
    <w:rsid w:val="00FE4F67"/>
    <w:rsid w:val="00FE4F97"/>
    <w:rsid w:val="00FE5031"/>
    <w:rsid w:val="00FE503B"/>
    <w:rsid w:val="00FE511C"/>
    <w:rsid w:val="00FE5165"/>
    <w:rsid w:val="00FE51B5"/>
    <w:rsid w:val="00FE520D"/>
    <w:rsid w:val="00FE5240"/>
    <w:rsid w:val="00FE5259"/>
    <w:rsid w:val="00FE528F"/>
    <w:rsid w:val="00FE52CA"/>
    <w:rsid w:val="00FE5359"/>
    <w:rsid w:val="00FE53FA"/>
    <w:rsid w:val="00FE541E"/>
    <w:rsid w:val="00FE5457"/>
    <w:rsid w:val="00FE548E"/>
    <w:rsid w:val="00FE5602"/>
    <w:rsid w:val="00FE5624"/>
    <w:rsid w:val="00FE568D"/>
    <w:rsid w:val="00FE56AA"/>
    <w:rsid w:val="00FE56E6"/>
    <w:rsid w:val="00FE5910"/>
    <w:rsid w:val="00FE5922"/>
    <w:rsid w:val="00FE5926"/>
    <w:rsid w:val="00FE5A41"/>
    <w:rsid w:val="00FE5B62"/>
    <w:rsid w:val="00FE5B63"/>
    <w:rsid w:val="00FE5B9A"/>
    <w:rsid w:val="00FE5BA3"/>
    <w:rsid w:val="00FE5BA4"/>
    <w:rsid w:val="00FE5CE3"/>
    <w:rsid w:val="00FE5D08"/>
    <w:rsid w:val="00FE5D0F"/>
    <w:rsid w:val="00FE5D95"/>
    <w:rsid w:val="00FE5D9D"/>
    <w:rsid w:val="00FE5DCC"/>
    <w:rsid w:val="00FE5E65"/>
    <w:rsid w:val="00FE5EB2"/>
    <w:rsid w:val="00FE5F56"/>
    <w:rsid w:val="00FE5F92"/>
    <w:rsid w:val="00FE5F98"/>
    <w:rsid w:val="00FE6098"/>
    <w:rsid w:val="00FE60BC"/>
    <w:rsid w:val="00FE60FD"/>
    <w:rsid w:val="00FE6196"/>
    <w:rsid w:val="00FE61A1"/>
    <w:rsid w:val="00FE623F"/>
    <w:rsid w:val="00FE624E"/>
    <w:rsid w:val="00FE6353"/>
    <w:rsid w:val="00FE6359"/>
    <w:rsid w:val="00FE6388"/>
    <w:rsid w:val="00FE63D4"/>
    <w:rsid w:val="00FE6406"/>
    <w:rsid w:val="00FE6425"/>
    <w:rsid w:val="00FE642B"/>
    <w:rsid w:val="00FE647D"/>
    <w:rsid w:val="00FE6480"/>
    <w:rsid w:val="00FE64C3"/>
    <w:rsid w:val="00FE64CD"/>
    <w:rsid w:val="00FE64DC"/>
    <w:rsid w:val="00FE65AA"/>
    <w:rsid w:val="00FE6619"/>
    <w:rsid w:val="00FE66BD"/>
    <w:rsid w:val="00FE67F5"/>
    <w:rsid w:val="00FE67F6"/>
    <w:rsid w:val="00FE680E"/>
    <w:rsid w:val="00FE68DD"/>
    <w:rsid w:val="00FE68E0"/>
    <w:rsid w:val="00FE68E7"/>
    <w:rsid w:val="00FE6A25"/>
    <w:rsid w:val="00FE6AAF"/>
    <w:rsid w:val="00FE6B51"/>
    <w:rsid w:val="00FE6BC6"/>
    <w:rsid w:val="00FE6C0B"/>
    <w:rsid w:val="00FE6C44"/>
    <w:rsid w:val="00FE6C81"/>
    <w:rsid w:val="00FE6D62"/>
    <w:rsid w:val="00FE6D63"/>
    <w:rsid w:val="00FE6DC5"/>
    <w:rsid w:val="00FE6DD0"/>
    <w:rsid w:val="00FE6DFF"/>
    <w:rsid w:val="00FE6E04"/>
    <w:rsid w:val="00FE6E16"/>
    <w:rsid w:val="00FE6E77"/>
    <w:rsid w:val="00FE7002"/>
    <w:rsid w:val="00FE709B"/>
    <w:rsid w:val="00FE70FC"/>
    <w:rsid w:val="00FE710F"/>
    <w:rsid w:val="00FE717D"/>
    <w:rsid w:val="00FE7183"/>
    <w:rsid w:val="00FE71C2"/>
    <w:rsid w:val="00FE7316"/>
    <w:rsid w:val="00FE7393"/>
    <w:rsid w:val="00FE73BA"/>
    <w:rsid w:val="00FE7407"/>
    <w:rsid w:val="00FE7453"/>
    <w:rsid w:val="00FE7473"/>
    <w:rsid w:val="00FE74E1"/>
    <w:rsid w:val="00FE752A"/>
    <w:rsid w:val="00FE7567"/>
    <w:rsid w:val="00FE75BA"/>
    <w:rsid w:val="00FE7655"/>
    <w:rsid w:val="00FE765B"/>
    <w:rsid w:val="00FE766A"/>
    <w:rsid w:val="00FE76BC"/>
    <w:rsid w:val="00FE770C"/>
    <w:rsid w:val="00FE7772"/>
    <w:rsid w:val="00FE77B3"/>
    <w:rsid w:val="00FE77BF"/>
    <w:rsid w:val="00FE782E"/>
    <w:rsid w:val="00FE783B"/>
    <w:rsid w:val="00FE790D"/>
    <w:rsid w:val="00FE7958"/>
    <w:rsid w:val="00FE7992"/>
    <w:rsid w:val="00FE79D5"/>
    <w:rsid w:val="00FE7A05"/>
    <w:rsid w:val="00FE7A67"/>
    <w:rsid w:val="00FE7A6F"/>
    <w:rsid w:val="00FE7AE7"/>
    <w:rsid w:val="00FE7B0A"/>
    <w:rsid w:val="00FE7B3D"/>
    <w:rsid w:val="00FE7B4F"/>
    <w:rsid w:val="00FE7BD9"/>
    <w:rsid w:val="00FE7BE2"/>
    <w:rsid w:val="00FE7C22"/>
    <w:rsid w:val="00FE7C79"/>
    <w:rsid w:val="00FE7C80"/>
    <w:rsid w:val="00FE7CE3"/>
    <w:rsid w:val="00FE7D30"/>
    <w:rsid w:val="00FE7D8D"/>
    <w:rsid w:val="00FE7D8F"/>
    <w:rsid w:val="00FE7D98"/>
    <w:rsid w:val="00FE7DA9"/>
    <w:rsid w:val="00FE7DBF"/>
    <w:rsid w:val="00FE7E14"/>
    <w:rsid w:val="00FE7E84"/>
    <w:rsid w:val="00FE7F18"/>
    <w:rsid w:val="00FF0028"/>
    <w:rsid w:val="00FF0059"/>
    <w:rsid w:val="00FF0072"/>
    <w:rsid w:val="00FF00D6"/>
    <w:rsid w:val="00FF01B5"/>
    <w:rsid w:val="00FF0213"/>
    <w:rsid w:val="00FF021F"/>
    <w:rsid w:val="00FF022A"/>
    <w:rsid w:val="00FF0246"/>
    <w:rsid w:val="00FF0297"/>
    <w:rsid w:val="00FF033A"/>
    <w:rsid w:val="00FF037D"/>
    <w:rsid w:val="00FF0387"/>
    <w:rsid w:val="00FF039E"/>
    <w:rsid w:val="00FF041A"/>
    <w:rsid w:val="00FF0458"/>
    <w:rsid w:val="00FF04A3"/>
    <w:rsid w:val="00FF04BA"/>
    <w:rsid w:val="00FF0544"/>
    <w:rsid w:val="00FF0548"/>
    <w:rsid w:val="00FF0611"/>
    <w:rsid w:val="00FF0632"/>
    <w:rsid w:val="00FF0691"/>
    <w:rsid w:val="00FF0811"/>
    <w:rsid w:val="00FF0813"/>
    <w:rsid w:val="00FF0939"/>
    <w:rsid w:val="00FF0955"/>
    <w:rsid w:val="00FF0988"/>
    <w:rsid w:val="00FF098B"/>
    <w:rsid w:val="00FF0A30"/>
    <w:rsid w:val="00FF0A4B"/>
    <w:rsid w:val="00FF0A8A"/>
    <w:rsid w:val="00FF0A8E"/>
    <w:rsid w:val="00FF0B73"/>
    <w:rsid w:val="00FF0BC6"/>
    <w:rsid w:val="00FF0BD7"/>
    <w:rsid w:val="00FF0BE0"/>
    <w:rsid w:val="00FF0D3D"/>
    <w:rsid w:val="00FF0D58"/>
    <w:rsid w:val="00FF0D5E"/>
    <w:rsid w:val="00FF0DB1"/>
    <w:rsid w:val="00FF0E17"/>
    <w:rsid w:val="00FF0E2D"/>
    <w:rsid w:val="00FF0E78"/>
    <w:rsid w:val="00FF0EB3"/>
    <w:rsid w:val="00FF0F0D"/>
    <w:rsid w:val="00FF0F3A"/>
    <w:rsid w:val="00FF0F5B"/>
    <w:rsid w:val="00FF0F72"/>
    <w:rsid w:val="00FF104D"/>
    <w:rsid w:val="00FF1080"/>
    <w:rsid w:val="00FF10C3"/>
    <w:rsid w:val="00FF1191"/>
    <w:rsid w:val="00FF1220"/>
    <w:rsid w:val="00FF125A"/>
    <w:rsid w:val="00FF1281"/>
    <w:rsid w:val="00FF12D9"/>
    <w:rsid w:val="00FF132F"/>
    <w:rsid w:val="00FF13D1"/>
    <w:rsid w:val="00FF13F3"/>
    <w:rsid w:val="00FF13F7"/>
    <w:rsid w:val="00FF1494"/>
    <w:rsid w:val="00FF1589"/>
    <w:rsid w:val="00FF15AB"/>
    <w:rsid w:val="00FF15E4"/>
    <w:rsid w:val="00FF1635"/>
    <w:rsid w:val="00FF164B"/>
    <w:rsid w:val="00FF164D"/>
    <w:rsid w:val="00FF173F"/>
    <w:rsid w:val="00FF174E"/>
    <w:rsid w:val="00FF17D7"/>
    <w:rsid w:val="00FF182D"/>
    <w:rsid w:val="00FF183C"/>
    <w:rsid w:val="00FF1906"/>
    <w:rsid w:val="00FF1930"/>
    <w:rsid w:val="00FF1940"/>
    <w:rsid w:val="00FF19CC"/>
    <w:rsid w:val="00FF19DC"/>
    <w:rsid w:val="00FF1A12"/>
    <w:rsid w:val="00FF1A6F"/>
    <w:rsid w:val="00FF1A72"/>
    <w:rsid w:val="00FF1A8A"/>
    <w:rsid w:val="00FF1A8D"/>
    <w:rsid w:val="00FF1AF5"/>
    <w:rsid w:val="00FF1B2E"/>
    <w:rsid w:val="00FF1B35"/>
    <w:rsid w:val="00FF1BE5"/>
    <w:rsid w:val="00FF1BF9"/>
    <w:rsid w:val="00FF1C32"/>
    <w:rsid w:val="00FF1C6E"/>
    <w:rsid w:val="00FF1C8B"/>
    <w:rsid w:val="00FF1D0E"/>
    <w:rsid w:val="00FF1D56"/>
    <w:rsid w:val="00FF1DC6"/>
    <w:rsid w:val="00FF1E1D"/>
    <w:rsid w:val="00FF1E3C"/>
    <w:rsid w:val="00FF1E91"/>
    <w:rsid w:val="00FF1EA9"/>
    <w:rsid w:val="00FF1EDC"/>
    <w:rsid w:val="00FF1F7C"/>
    <w:rsid w:val="00FF2009"/>
    <w:rsid w:val="00FF2011"/>
    <w:rsid w:val="00FF207F"/>
    <w:rsid w:val="00FF2148"/>
    <w:rsid w:val="00FF2179"/>
    <w:rsid w:val="00FF225A"/>
    <w:rsid w:val="00FF23E4"/>
    <w:rsid w:val="00FF23F8"/>
    <w:rsid w:val="00FF244B"/>
    <w:rsid w:val="00FF2479"/>
    <w:rsid w:val="00FF250E"/>
    <w:rsid w:val="00FF2588"/>
    <w:rsid w:val="00FF25A6"/>
    <w:rsid w:val="00FF2609"/>
    <w:rsid w:val="00FF2639"/>
    <w:rsid w:val="00FF2655"/>
    <w:rsid w:val="00FF268B"/>
    <w:rsid w:val="00FF2698"/>
    <w:rsid w:val="00FF26AC"/>
    <w:rsid w:val="00FF26C8"/>
    <w:rsid w:val="00FF26D7"/>
    <w:rsid w:val="00FF26E6"/>
    <w:rsid w:val="00FF26ED"/>
    <w:rsid w:val="00FF2754"/>
    <w:rsid w:val="00FF2759"/>
    <w:rsid w:val="00FF27F5"/>
    <w:rsid w:val="00FF2810"/>
    <w:rsid w:val="00FF28DF"/>
    <w:rsid w:val="00FF298B"/>
    <w:rsid w:val="00FF29A5"/>
    <w:rsid w:val="00FF2A13"/>
    <w:rsid w:val="00FF2A3D"/>
    <w:rsid w:val="00FF2A3F"/>
    <w:rsid w:val="00FF2A7C"/>
    <w:rsid w:val="00FF2ABC"/>
    <w:rsid w:val="00FF2B23"/>
    <w:rsid w:val="00FF2B2E"/>
    <w:rsid w:val="00FF2BE9"/>
    <w:rsid w:val="00FF2BFB"/>
    <w:rsid w:val="00FF2BFD"/>
    <w:rsid w:val="00FF2C69"/>
    <w:rsid w:val="00FF2CA4"/>
    <w:rsid w:val="00FF2D0F"/>
    <w:rsid w:val="00FF2E41"/>
    <w:rsid w:val="00FF2E4F"/>
    <w:rsid w:val="00FF2E92"/>
    <w:rsid w:val="00FF2F07"/>
    <w:rsid w:val="00FF2F71"/>
    <w:rsid w:val="00FF2F84"/>
    <w:rsid w:val="00FF2F95"/>
    <w:rsid w:val="00FF2FB6"/>
    <w:rsid w:val="00FF2FC7"/>
    <w:rsid w:val="00FF2FD6"/>
    <w:rsid w:val="00FF2FDE"/>
    <w:rsid w:val="00FF30D4"/>
    <w:rsid w:val="00FF30F2"/>
    <w:rsid w:val="00FF30F8"/>
    <w:rsid w:val="00FF3204"/>
    <w:rsid w:val="00FF32BA"/>
    <w:rsid w:val="00FF32C2"/>
    <w:rsid w:val="00FF33E3"/>
    <w:rsid w:val="00FF33F9"/>
    <w:rsid w:val="00FF3406"/>
    <w:rsid w:val="00FF340B"/>
    <w:rsid w:val="00FF3412"/>
    <w:rsid w:val="00FF3453"/>
    <w:rsid w:val="00FF3513"/>
    <w:rsid w:val="00FF3567"/>
    <w:rsid w:val="00FF360B"/>
    <w:rsid w:val="00FF368D"/>
    <w:rsid w:val="00FF36EB"/>
    <w:rsid w:val="00FF377A"/>
    <w:rsid w:val="00FF3799"/>
    <w:rsid w:val="00FF37FF"/>
    <w:rsid w:val="00FF3903"/>
    <w:rsid w:val="00FF393E"/>
    <w:rsid w:val="00FF3A14"/>
    <w:rsid w:val="00FF3A22"/>
    <w:rsid w:val="00FF3AA6"/>
    <w:rsid w:val="00FF3AB2"/>
    <w:rsid w:val="00FF3B58"/>
    <w:rsid w:val="00FF3C13"/>
    <w:rsid w:val="00FF3C95"/>
    <w:rsid w:val="00FF3CBC"/>
    <w:rsid w:val="00FF3D0F"/>
    <w:rsid w:val="00FF3E16"/>
    <w:rsid w:val="00FF3E1A"/>
    <w:rsid w:val="00FF3E7B"/>
    <w:rsid w:val="00FF3EB4"/>
    <w:rsid w:val="00FF3EEC"/>
    <w:rsid w:val="00FF3F72"/>
    <w:rsid w:val="00FF3FFB"/>
    <w:rsid w:val="00FF4030"/>
    <w:rsid w:val="00FF407F"/>
    <w:rsid w:val="00FF41C2"/>
    <w:rsid w:val="00FF41ED"/>
    <w:rsid w:val="00FF431E"/>
    <w:rsid w:val="00FF435C"/>
    <w:rsid w:val="00FF4366"/>
    <w:rsid w:val="00FF43B7"/>
    <w:rsid w:val="00FF4410"/>
    <w:rsid w:val="00FF4447"/>
    <w:rsid w:val="00FF4478"/>
    <w:rsid w:val="00FF44CB"/>
    <w:rsid w:val="00FF4513"/>
    <w:rsid w:val="00FF4566"/>
    <w:rsid w:val="00FF457E"/>
    <w:rsid w:val="00FF45B2"/>
    <w:rsid w:val="00FF45F9"/>
    <w:rsid w:val="00FF461D"/>
    <w:rsid w:val="00FF475D"/>
    <w:rsid w:val="00FF4764"/>
    <w:rsid w:val="00FF47C0"/>
    <w:rsid w:val="00FF4867"/>
    <w:rsid w:val="00FF4877"/>
    <w:rsid w:val="00FF4887"/>
    <w:rsid w:val="00FF491D"/>
    <w:rsid w:val="00FF497C"/>
    <w:rsid w:val="00FF4984"/>
    <w:rsid w:val="00FF49AF"/>
    <w:rsid w:val="00FF4A09"/>
    <w:rsid w:val="00FF4A25"/>
    <w:rsid w:val="00FF4ADD"/>
    <w:rsid w:val="00FF4B5D"/>
    <w:rsid w:val="00FF4B6F"/>
    <w:rsid w:val="00FF4BDA"/>
    <w:rsid w:val="00FF4C6F"/>
    <w:rsid w:val="00FF4CC4"/>
    <w:rsid w:val="00FF4CDA"/>
    <w:rsid w:val="00FF4CDF"/>
    <w:rsid w:val="00FF4CEB"/>
    <w:rsid w:val="00FF4D9B"/>
    <w:rsid w:val="00FF4DBB"/>
    <w:rsid w:val="00FF4DF5"/>
    <w:rsid w:val="00FF4E1D"/>
    <w:rsid w:val="00FF4E24"/>
    <w:rsid w:val="00FF4EB9"/>
    <w:rsid w:val="00FF4F1B"/>
    <w:rsid w:val="00FF4F35"/>
    <w:rsid w:val="00FF4F87"/>
    <w:rsid w:val="00FF4FAA"/>
    <w:rsid w:val="00FF4FDC"/>
    <w:rsid w:val="00FF5160"/>
    <w:rsid w:val="00FF51CF"/>
    <w:rsid w:val="00FF51D7"/>
    <w:rsid w:val="00FF528B"/>
    <w:rsid w:val="00FF5371"/>
    <w:rsid w:val="00FF53AE"/>
    <w:rsid w:val="00FF53C0"/>
    <w:rsid w:val="00FF53EE"/>
    <w:rsid w:val="00FF53FB"/>
    <w:rsid w:val="00FF5436"/>
    <w:rsid w:val="00FF54F7"/>
    <w:rsid w:val="00FF550C"/>
    <w:rsid w:val="00FF55A3"/>
    <w:rsid w:val="00FF563A"/>
    <w:rsid w:val="00FF56B1"/>
    <w:rsid w:val="00FF56E3"/>
    <w:rsid w:val="00FF573F"/>
    <w:rsid w:val="00FF57FD"/>
    <w:rsid w:val="00FF5898"/>
    <w:rsid w:val="00FF58CF"/>
    <w:rsid w:val="00FF5945"/>
    <w:rsid w:val="00FF5A01"/>
    <w:rsid w:val="00FF5A12"/>
    <w:rsid w:val="00FF5A7E"/>
    <w:rsid w:val="00FF5A9C"/>
    <w:rsid w:val="00FF5AAA"/>
    <w:rsid w:val="00FF5B01"/>
    <w:rsid w:val="00FF5B26"/>
    <w:rsid w:val="00FF5B29"/>
    <w:rsid w:val="00FF5B30"/>
    <w:rsid w:val="00FF5BCC"/>
    <w:rsid w:val="00FF5BD5"/>
    <w:rsid w:val="00FF5C03"/>
    <w:rsid w:val="00FF5C0A"/>
    <w:rsid w:val="00FF5CF8"/>
    <w:rsid w:val="00FF5CFC"/>
    <w:rsid w:val="00FF5D31"/>
    <w:rsid w:val="00FF5D47"/>
    <w:rsid w:val="00FF5D84"/>
    <w:rsid w:val="00FF5DA8"/>
    <w:rsid w:val="00FF5F0E"/>
    <w:rsid w:val="00FF5F64"/>
    <w:rsid w:val="00FF6094"/>
    <w:rsid w:val="00FF60A1"/>
    <w:rsid w:val="00FF60DB"/>
    <w:rsid w:val="00FF61F4"/>
    <w:rsid w:val="00FF6273"/>
    <w:rsid w:val="00FF62BB"/>
    <w:rsid w:val="00FF62D0"/>
    <w:rsid w:val="00FF6310"/>
    <w:rsid w:val="00FF63A6"/>
    <w:rsid w:val="00FF63D3"/>
    <w:rsid w:val="00FF63DF"/>
    <w:rsid w:val="00FF6420"/>
    <w:rsid w:val="00FF64E6"/>
    <w:rsid w:val="00FF65B2"/>
    <w:rsid w:val="00FF65D2"/>
    <w:rsid w:val="00FF65FF"/>
    <w:rsid w:val="00FF6611"/>
    <w:rsid w:val="00FF661E"/>
    <w:rsid w:val="00FF664F"/>
    <w:rsid w:val="00FF6691"/>
    <w:rsid w:val="00FF66B7"/>
    <w:rsid w:val="00FF6764"/>
    <w:rsid w:val="00FF6768"/>
    <w:rsid w:val="00FF681B"/>
    <w:rsid w:val="00FF681D"/>
    <w:rsid w:val="00FF684C"/>
    <w:rsid w:val="00FF685A"/>
    <w:rsid w:val="00FF686F"/>
    <w:rsid w:val="00FF68C9"/>
    <w:rsid w:val="00FF6924"/>
    <w:rsid w:val="00FF693A"/>
    <w:rsid w:val="00FF6949"/>
    <w:rsid w:val="00FF69A3"/>
    <w:rsid w:val="00FF69C7"/>
    <w:rsid w:val="00FF69D8"/>
    <w:rsid w:val="00FF6A13"/>
    <w:rsid w:val="00FF6AB0"/>
    <w:rsid w:val="00FF6AD2"/>
    <w:rsid w:val="00FF6AFF"/>
    <w:rsid w:val="00FF6B4E"/>
    <w:rsid w:val="00FF6BB2"/>
    <w:rsid w:val="00FF6BDE"/>
    <w:rsid w:val="00FF6C15"/>
    <w:rsid w:val="00FF6CB8"/>
    <w:rsid w:val="00FF6CE7"/>
    <w:rsid w:val="00FF6D06"/>
    <w:rsid w:val="00FF6D14"/>
    <w:rsid w:val="00FF6D46"/>
    <w:rsid w:val="00FF6D7C"/>
    <w:rsid w:val="00FF6DAC"/>
    <w:rsid w:val="00FF6DE3"/>
    <w:rsid w:val="00FF6E0C"/>
    <w:rsid w:val="00FF6E18"/>
    <w:rsid w:val="00FF6E2C"/>
    <w:rsid w:val="00FF6EA1"/>
    <w:rsid w:val="00FF6F12"/>
    <w:rsid w:val="00FF6F3A"/>
    <w:rsid w:val="00FF6F3C"/>
    <w:rsid w:val="00FF6F88"/>
    <w:rsid w:val="00FF6FAD"/>
    <w:rsid w:val="00FF7064"/>
    <w:rsid w:val="00FF7070"/>
    <w:rsid w:val="00FF7074"/>
    <w:rsid w:val="00FF7088"/>
    <w:rsid w:val="00FF7161"/>
    <w:rsid w:val="00FF718B"/>
    <w:rsid w:val="00FF721E"/>
    <w:rsid w:val="00FF7221"/>
    <w:rsid w:val="00FF7235"/>
    <w:rsid w:val="00FF7275"/>
    <w:rsid w:val="00FF72ED"/>
    <w:rsid w:val="00FF732A"/>
    <w:rsid w:val="00FF7378"/>
    <w:rsid w:val="00FF74D8"/>
    <w:rsid w:val="00FF75A6"/>
    <w:rsid w:val="00FF7628"/>
    <w:rsid w:val="00FF7664"/>
    <w:rsid w:val="00FF7720"/>
    <w:rsid w:val="00FF786F"/>
    <w:rsid w:val="00FF78FC"/>
    <w:rsid w:val="00FF79F2"/>
    <w:rsid w:val="00FF7A2A"/>
    <w:rsid w:val="00FF7A3A"/>
    <w:rsid w:val="00FF7A77"/>
    <w:rsid w:val="00FF7AD5"/>
    <w:rsid w:val="00FF7B5D"/>
    <w:rsid w:val="00FF7B90"/>
    <w:rsid w:val="00FF7BE5"/>
    <w:rsid w:val="00FF7BF5"/>
    <w:rsid w:val="00FF7C0F"/>
    <w:rsid w:val="00FF7C21"/>
    <w:rsid w:val="00FF7C58"/>
    <w:rsid w:val="00FF7C8E"/>
    <w:rsid w:val="00FF7D13"/>
    <w:rsid w:val="00FF7D30"/>
    <w:rsid w:val="00FF7E66"/>
    <w:rsid w:val="00FF7E67"/>
    <w:rsid w:val="00FF7ECD"/>
    <w:rsid w:val="00FF7EF8"/>
    <w:rsid w:val="00FF7F99"/>
    <w:rsid w:val="00FFB3DE"/>
    <w:rsid w:val="010113A0"/>
    <w:rsid w:val="0107EC45"/>
    <w:rsid w:val="0107FDCB"/>
    <w:rsid w:val="010A205B"/>
    <w:rsid w:val="010A5465"/>
    <w:rsid w:val="01104518"/>
    <w:rsid w:val="011309DF"/>
    <w:rsid w:val="011375B4"/>
    <w:rsid w:val="01139274"/>
    <w:rsid w:val="01180705"/>
    <w:rsid w:val="01191322"/>
    <w:rsid w:val="011BD5C6"/>
    <w:rsid w:val="011CC3D6"/>
    <w:rsid w:val="011F9F50"/>
    <w:rsid w:val="0120A346"/>
    <w:rsid w:val="0121D298"/>
    <w:rsid w:val="0124A21B"/>
    <w:rsid w:val="01284DF5"/>
    <w:rsid w:val="01296A66"/>
    <w:rsid w:val="012C67E7"/>
    <w:rsid w:val="01321CF7"/>
    <w:rsid w:val="0133F1A0"/>
    <w:rsid w:val="01354A1F"/>
    <w:rsid w:val="01357727"/>
    <w:rsid w:val="0137D6DB"/>
    <w:rsid w:val="013B7F82"/>
    <w:rsid w:val="013C4BC1"/>
    <w:rsid w:val="013DB353"/>
    <w:rsid w:val="013FA817"/>
    <w:rsid w:val="01401FBC"/>
    <w:rsid w:val="0140EA99"/>
    <w:rsid w:val="01472D32"/>
    <w:rsid w:val="01487BEA"/>
    <w:rsid w:val="014984A7"/>
    <w:rsid w:val="0149D0AA"/>
    <w:rsid w:val="014CF999"/>
    <w:rsid w:val="014D09DA"/>
    <w:rsid w:val="014E06D1"/>
    <w:rsid w:val="014E845E"/>
    <w:rsid w:val="0155CF82"/>
    <w:rsid w:val="0157B7E2"/>
    <w:rsid w:val="01581551"/>
    <w:rsid w:val="015A28C6"/>
    <w:rsid w:val="015A3E22"/>
    <w:rsid w:val="015CD303"/>
    <w:rsid w:val="015DFA4C"/>
    <w:rsid w:val="0166018D"/>
    <w:rsid w:val="016815A3"/>
    <w:rsid w:val="01683204"/>
    <w:rsid w:val="016A5838"/>
    <w:rsid w:val="016C571F"/>
    <w:rsid w:val="016C9300"/>
    <w:rsid w:val="016E53A5"/>
    <w:rsid w:val="016EE12B"/>
    <w:rsid w:val="016F43A1"/>
    <w:rsid w:val="0173CB95"/>
    <w:rsid w:val="0175C033"/>
    <w:rsid w:val="01769D65"/>
    <w:rsid w:val="01792363"/>
    <w:rsid w:val="0179E084"/>
    <w:rsid w:val="017BF98A"/>
    <w:rsid w:val="017FABA1"/>
    <w:rsid w:val="0180AAD9"/>
    <w:rsid w:val="0184FC7D"/>
    <w:rsid w:val="0186EF54"/>
    <w:rsid w:val="0188AFB0"/>
    <w:rsid w:val="0188C0C5"/>
    <w:rsid w:val="018DB6D2"/>
    <w:rsid w:val="0191B371"/>
    <w:rsid w:val="0194B597"/>
    <w:rsid w:val="0197642D"/>
    <w:rsid w:val="0197D458"/>
    <w:rsid w:val="019A5AF0"/>
    <w:rsid w:val="019DDE46"/>
    <w:rsid w:val="019FFED3"/>
    <w:rsid w:val="01A09EF1"/>
    <w:rsid w:val="01A0F9CD"/>
    <w:rsid w:val="01A19E3B"/>
    <w:rsid w:val="01A39AF2"/>
    <w:rsid w:val="01A5DC5E"/>
    <w:rsid w:val="01A6A7E6"/>
    <w:rsid w:val="01A808BF"/>
    <w:rsid w:val="01A8C642"/>
    <w:rsid w:val="01ABFD4C"/>
    <w:rsid w:val="01AFF36C"/>
    <w:rsid w:val="01B34FC6"/>
    <w:rsid w:val="01B4AA4A"/>
    <w:rsid w:val="01B6CC75"/>
    <w:rsid w:val="01BE1FDE"/>
    <w:rsid w:val="01CD0568"/>
    <w:rsid w:val="01CD812A"/>
    <w:rsid w:val="01CE523B"/>
    <w:rsid w:val="01CEE461"/>
    <w:rsid w:val="01D09518"/>
    <w:rsid w:val="01D5F815"/>
    <w:rsid w:val="01D6EC26"/>
    <w:rsid w:val="01D73BB3"/>
    <w:rsid w:val="01D9684A"/>
    <w:rsid w:val="01DA8C0A"/>
    <w:rsid w:val="01DDC6D6"/>
    <w:rsid w:val="01E23EA4"/>
    <w:rsid w:val="01E39754"/>
    <w:rsid w:val="01E6DB4F"/>
    <w:rsid w:val="01E7351C"/>
    <w:rsid w:val="01ED3FDE"/>
    <w:rsid w:val="01EED561"/>
    <w:rsid w:val="01F0CF05"/>
    <w:rsid w:val="01F11BC4"/>
    <w:rsid w:val="01F32982"/>
    <w:rsid w:val="01F51248"/>
    <w:rsid w:val="01FC8FCE"/>
    <w:rsid w:val="01FCBEF6"/>
    <w:rsid w:val="01FCD899"/>
    <w:rsid w:val="01FE3F62"/>
    <w:rsid w:val="01FFA6DA"/>
    <w:rsid w:val="02035C45"/>
    <w:rsid w:val="0205CBB3"/>
    <w:rsid w:val="02063425"/>
    <w:rsid w:val="02079415"/>
    <w:rsid w:val="0209875C"/>
    <w:rsid w:val="020AB980"/>
    <w:rsid w:val="020AC511"/>
    <w:rsid w:val="020C7486"/>
    <w:rsid w:val="0212134F"/>
    <w:rsid w:val="02133CD0"/>
    <w:rsid w:val="021A56A5"/>
    <w:rsid w:val="021BFD10"/>
    <w:rsid w:val="021CAC45"/>
    <w:rsid w:val="021D06E3"/>
    <w:rsid w:val="021D5AE0"/>
    <w:rsid w:val="021DAFCC"/>
    <w:rsid w:val="021EFC6F"/>
    <w:rsid w:val="0220E24B"/>
    <w:rsid w:val="02249215"/>
    <w:rsid w:val="0225235B"/>
    <w:rsid w:val="02257D12"/>
    <w:rsid w:val="02297079"/>
    <w:rsid w:val="022A9ECA"/>
    <w:rsid w:val="022AD213"/>
    <w:rsid w:val="022D4687"/>
    <w:rsid w:val="022F758F"/>
    <w:rsid w:val="0231612F"/>
    <w:rsid w:val="0231BDC3"/>
    <w:rsid w:val="0231BE75"/>
    <w:rsid w:val="02363095"/>
    <w:rsid w:val="0237BA48"/>
    <w:rsid w:val="0238B480"/>
    <w:rsid w:val="023A8FC0"/>
    <w:rsid w:val="023DA561"/>
    <w:rsid w:val="023E8DCF"/>
    <w:rsid w:val="023E9067"/>
    <w:rsid w:val="0242D322"/>
    <w:rsid w:val="02439B96"/>
    <w:rsid w:val="0246594D"/>
    <w:rsid w:val="02469CCE"/>
    <w:rsid w:val="02476031"/>
    <w:rsid w:val="02491E05"/>
    <w:rsid w:val="024CBA43"/>
    <w:rsid w:val="024CDB98"/>
    <w:rsid w:val="024DFDDB"/>
    <w:rsid w:val="024E38C2"/>
    <w:rsid w:val="0253EA6A"/>
    <w:rsid w:val="0255456B"/>
    <w:rsid w:val="0255C1BE"/>
    <w:rsid w:val="0258238F"/>
    <w:rsid w:val="025A1E52"/>
    <w:rsid w:val="025AE0FC"/>
    <w:rsid w:val="025B3EAA"/>
    <w:rsid w:val="026247FA"/>
    <w:rsid w:val="02633E42"/>
    <w:rsid w:val="026A392F"/>
    <w:rsid w:val="026C3C6F"/>
    <w:rsid w:val="026D04B4"/>
    <w:rsid w:val="026D41F1"/>
    <w:rsid w:val="026DDFDF"/>
    <w:rsid w:val="0271DED1"/>
    <w:rsid w:val="0277616D"/>
    <w:rsid w:val="0278B6A4"/>
    <w:rsid w:val="028177E5"/>
    <w:rsid w:val="028522C6"/>
    <w:rsid w:val="02884AE9"/>
    <w:rsid w:val="028B7568"/>
    <w:rsid w:val="0294B808"/>
    <w:rsid w:val="0297CB3A"/>
    <w:rsid w:val="029DA6A4"/>
    <w:rsid w:val="029E6A1D"/>
    <w:rsid w:val="02A3DFD6"/>
    <w:rsid w:val="02A71D0E"/>
    <w:rsid w:val="02A9D7CC"/>
    <w:rsid w:val="02AA6544"/>
    <w:rsid w:val="02AE47F9"/>
    <w:rsid w:val="02AF23F1"/>
    <w:rsid w:val="02B051AB"/>
    <w:rsid w:val="02B10308"/>
    <w:rsid w:val="02B331FC"/>
    <w:rsid w:val="02B52876"/>
    <w:rsid w:val="02B8E503"/>
    <w:rsid w:val="02BDBE0F"/>
    <w:rsid w:val="02C05EBF"/>
    <w:rsid w:val="02CC0FB5"/>
    <w:rsid w:val="02CCD8B6"/>
    <w:rsid w:val="02CFFC15"/>
    <w:rsid w:val="02D2E668"/>
    <w:rsid w:val="02D3022D"/>
    <w:rsid w:val="02D52710"/>
    <w:rsid w:val="02D83D78"/>
    <w:rsid w:val="02E1B7A6"/>
    <w:rsid w:val="02E1D50D"/>
    <w:rsid w:val="02E4C28D"/>
    <w:rsid w:val="02EA910A"/>
    <w:rsid w:val="02EB9DCF"/>
    <w:rsid w:val="02EFF84E"/>
    <w:rsid w:val="02F7BDF2"/>
    <w:rsid w:val="02F90A63"/>
    <w:rsid w:val="02FA5033"/>
    <w:rsid w:val="02FA8480"/>
    <w:rsid w:val="02FBD2EB"/>
    <w:rsid w:val="02FEDC8D"/>
    <w:rsid w:val="0300288A"/>
    <w:rsid w:val="03014770"/>
    <w:rsid w:val="0307090C"/>
    <w:rsid w:val="03092644"/>
    <w:rsid w:val="030A6AFF"/>
    <w:rsid w:val="030C0A9F"/>
    <w:rsid w:val="030C6BDE"/>
    <w:rsid w:val="03105C83"/>
    <w:rsid w:val="0311A1F2"/>
    <w:rsid w:val="0311E479"/>
    <w:rsid w:val="03158E79"/>
    <w:rsid w:val="0317D314"/>
    <w:rsid w:val="0319D6F5"/>
    <w:rsid w:val="031BF110"/>
    <w:rsid w:val="031ED007"/>
    <w:rsid w:val="031F9DDD"/>
    <w:rsid w:val="03231DEF"/>
    <w:rsid w:val="0323E462"/>
    <w:rsid w:val="03276248"/>
    <w:rsid w:val="0328F8F8"/>
    <w:rsid w:val="032FA405"/>
    <w:rsid w:val="0334D9A6"/>
    <w:rsid w:val="033709F4"/>
    <w:rsid w:val="033842AF"/>
    <w:rsid w:val="033A09F7"/>
    <w:rsid w:val="033B4FAF"/>
    <w:rsid w:val="033BF3DA"/>
    <w:rsid w:val="033CF6E6"/>
    <w:rsid w:val="033F1923"/>
    <w:rsid w:val="0340179F"/>
    <w:rsid w:val="03440581"/>
    <w:rsid w:val="0347CDC4"/>
    <w:rsid w:val="0347F917"/>
    <w:rsid w:val="0348208A"/>
    <w:rsid w:val="0349EAE8"/>
    <w:rsid w:val="034D066F"/>
    <w:rsid w:val="034E5735"/>
    <w:rsid w:val="034E90BF"/>
    <w:rsid w:val="034FC60C"/>
    <w:rsid w:val="03501D7B"/>
    <w:rsid w:val="0359B711"/>
    <w:rsid w:val="035BCE3A"/>
    <w:rsid w:val="0360D529"/>
    <w:rsid w:val="036552FA"/>
    <w:rsid w:val="03663A16"/>
    <w:rsid w:val="03670613"/>
    <w:rsid w:val="036920F6"/>
    <w:rsid w:val="036F357F"/>
    <w:rsid w:val="03717976"/>
    <w:rsid w:val="03728960"/>
    <w:rsid w:val="03731D4A"/>
    <w:rsid w:val="0377D336"/>
    <w:rsid w:val="0378FC15"/>
    <w:rsid w:val="037FAD8D"/>
    <w:rsid w:val="03815497"/>
    <w:rsid w:val="03852F3E"/>
    <w:rsid w:val="0385B61F"/>
    <w:rsid w:val="0385C5D1"/>
    <w:rsid w:val="03876FD4"/>
    <w:rsid w:val="03877E17"/>
    <w:rsid w:val="03892082"/>
    <w:rsid w:val="038A4181"/>
    <w:rsid w:val="038DBCC1"/>
    <w:rsid w:val="038F84E3"/>
    <w:rsid w:val="0396EBA1"/>
    <w:rsid w:val="039716D7"/>
    <w:rsid w:val="0398C6FC"/>
    <w:rsid w:val="039C3C43"/>
    <w:rsid w:val="039CCFB6"/>
    <w:rsid w:val="039DCD84"/>
    <w:rsid w:val="039EC17A"/>
    <w:rsid w:val="03A1B74A"/>
    <w:rsid w:val="03A26A1F"/>
    <w:rsid w:val="03A6B2E7"/>
    <w:rsid w:val="03AAD586"/>
    <w:rsid w:val="03AB62BB"/>
    <w:rsid w:val="03AE43B6"/>
    <w:rsid w:val="03B0DBC2"/>
    <w:rsid w:val="03B4D958"/>
    <w:rsid w:val="03B5993A"/>
    <w:rsid w:val="03BD7C38"/>
    <w:rsid w:val="03BDD069"/>
    <w:rsid w:val="03C0D386"/>
    <w:rsid w:val="03C4A0D5"/>
    <w:rsid w:val="03C636CF"/>
    <w:rsid w:val="03C76DB0"/>
    <w:rsid w:val="03C910A0"/>
    <w:rsid w:val="03C9268E"/>
    <w:rsid w:val="03CCDE0F"/>
    <w:rsid w:val="03CCF25B"/>
    <w:rsid w:val="03CD23BF"/>
    <w:rsid w:val="03CE4F43"/>
    <w:rsid w:val="03D0B7C7"/>
    <w:rsid w:val="03D2D81F"/>
    <w:rsid w:val="03D4B1DA"/>
    <w:rsid w:val="03D4D92E"/>
    <w:rsid w:val="03DEC5B8"/>
    <w:rsid w:val="03E11E8B"/>
    <w:rsid w:val="03E26A4A"/>
    <w:rsid w:val="03E65482"/>
    <w:rsid w:val="03E978EE"/>
    <w:rsid w:val="03E9E259"/>
    <w:rsid w:val="03EACEE9"/>
    <w:rsid w:val="03EB4F74"/>
    <w:rsid w:val="03EB83A2"/>
    <w:rsid w:val="03ED5332"/>
    <w:rsid w:val="03F1581B"/>
    <w:rsid w:val="03F26A47"/>
    <w:rsid w:val="03F90378"/>
    <w:rsid w:val="03F965BC"/>
    <w:rsid w:val="03FFBDB9"/>
    <w:rsid w:val="0403CD1F"/>
    <w:rsid w:val="0403EA1B"/>
    <w:rsid w:val="04076340"/>
    <w:rsid w:val="04083246"/>
    <w:rsid w:val="040D8F1C"/>
    <w:rsid w:val="040E3E9A"/>
    <w:rsid w:val="04132106"/>
    <w:rsid w:val="04144AAD"/>
    <w:rsid w:val="04162BC5"/>
    <w:rsid w:val="04222073"/>
    <w:rsid w:val="042D2B47"/>
    <w:rsid w:val="043025D3"/>
    <w:rsid w:val="04355D3F"/>
    <w:rsid w:val="04361219"/>
    <w:rsid w:val="0436839A"/>
    <w:rsid w:val="043A0A3F"/>
    <w:rsid w:val="044013E1"/>
    <w:rsid w:val="04403959"/>
    <w:rsid w:val="0441FD01"/>
    <w:rsid w:val="04478FF7"/>
    <w:rsid w:val="044B1FBF"/>
    <w:rsid w:val="044C31B6"/>
    <w:rsid w:val="044C9781"/>
    <w:rsid w:val="044DE941"/>
    <w:rsid w:val="044E3FC0"/>
    <w:rsid w:val="044F2548"/>
    <w:rsid w:val="0450030A"/>
    <w:rsid w:val="0450296A"/>
    <w:rsid w:val="045187C0"/>
    <w:rsid w:val="0452FA73"/>
    <w:rsid w:val="045507B3"/>
    <w:rsid w:val="04557752"/>
    <w:rsid w:val="045705ED"/>
    <w:rsid w:val="04596061"/>
    <w:rsid w:val="045A5F82"/>
    <w:rsid w:val="045FD591"/>
    <w:rsid w:val="04607CA9"/>
    <w:rsid w:val="0465A025"/>
    <w:rsid w:val="0469B90A"/>
    <w:rsid w:val="046A069C"/>
    <w:rsid w:val="046B967B"/>
    <w:rsid w:val="04706E87"/>
    <w:rsid w:val="047097F7"/>
    <w:rsid w:val="0471615B"/>
    <w:rsid w:val="04738578"/>
    <w:rsid w:val="0473FDAC"/>
    <w:rsid w:val="0475D7C8"/>
    <w:rsid w:val="0476F9B0"/>
    <w:rsid w:val="0479E921"/>
    <w:rsid w:val="047AA54E"/>
    <w:rsid w:val="047AD4DE"/>
    <w:rsid w:val="047B5990"/>
    <w:rsid w:val="047BE47C"/>
    <w:rsid w:val="047C058E"/>
    <w:rsid w:val="047D23D0"/>
    <w:rsid w:val="0484A316"/>
    <w:rsid w:val="048C6C6E"/>
    <w:rsid w:val="048D7533"/>
    <w:rsid w:val="048E8BD6"/>
    <w:rsid w:val="048FF70C"/>
    <w:rsid w:val="0492B888"/>
    <w:rsid w:val="04945E56"/>
    <w:rsid w:val="0496BFE2"/>
    <w:rsid w:val="0496F842"/>
    <w:rsid w:val="04A232DA"/>
    <w:rsid w:val="04A261CA"/>
    <w:rsid w:val="04A3F09E"/>
    <w:rsid w:val="04A734D9"/>
    <w:rsid w:val="04AB2781"/>
    <w:rsid w:val="04AD7090"/>
    <w:rsid w:val="04AF2F8C"/>
    <w:rsid w:val="04B05C35"/>
    <w:rsid w:val="04B493D0"/>
    <w:rsid w:val="04B69B4E"/>
    <w:rsid w:val="04B6FC79"/>
    <w:rsid w:val="04B81629"/>
    <w:rsid w:val="04B88114"/>
    <w:rsid w:val="04B8C435"/>
    <w:rsid w:val="04BA124D"/>
    <w:rsid w:val="04BB0885"/>
    <w:rsid w:val="04BC3654"/>
    <w:rsid w:val="04BD7E2C"/>
    <w:rsid w:val="04BF18CC"/>
    <w:rsid w:val="04BF7695"/>
    <w:rsid w:val="04BF8A91"/>
    <w:rsid w:val="04CAA367"/>
    <w:rsid w:val="04CBE762"/>
    <w:rsid w:val="04D88B2D"/>
    <w:rsid w:val="04DE623D"/>
    <w:rsid w:val="04E1719D"/>
    <w:rsid w:val="04E32EC1"/>
    <w:rsid w:val="04E38734"/>
    <w:rsid w:val="04EA4FEF"/>
    <w:rsid w:val="04EFFC59"/>
    <w:rsid w:val="04F40FF2"/>
    <w:rsid w:val="04FBE549"/>
    <w:rsid w:val="0505085B"/>
    <w:rsid w:val="0508774E"/>
    <w:rsid w:val="0508893E"/>
    <w:rsid w:val="0508AFDF"/>
    <w:rsid w:val="050E5387"/>
    <w:rsid w:val="05100A1C"/>
    <w:rsid w:val="05105A1A"/>
    <w:rsid w:val="0513E260"/>
    <w:rsid w:val="0514E035"/>
    <w:rsid w:val="051B71D2"/>
    <w:rsid w:val="051CC087"/>
    <w:rsid w:val="051DE8E2"/>
    <w:rsid w:val="051E98A0"/>
    <w:rsid w:val="0520B05E"/>
    <w:rsid w:val="052322F4"/>
    <w:rsid w:val="0527ED9A"/>
    <w:rsid w:val="052EB17F"/>
    <w:rsid w:val="052F6E6B"/>
    <w:rsid w:val="053FB583"/>
    <w:rsid w:val="053FDBDB"/>
    <w:rsid w:val="0540475B"/>
    <w:rsid w:val="05408A38"/>
    <w:rsid w:val="0545A16F"/>
    <w:rsid w:val="0545B6BB"/>
    <w:rsid w:val="05465FAB"/>
    <w:rsid w:val="0547D3CE"/>
    <w:rsid w:val="05492E51"/>
    <w:rsid w:val="054AD913"/>
    <w:rsid w:val="055554F3"/>
    <w:rsid w:val="0556B8A9"/>
    <w:rsid w:val="0558636A"/>
    <w:rsid w:val="05609211"/>
    <w:rsid w:val="05651CAC"/>
    <w:rsid w:val="05655743"/>
    <w:rsid w:val="0565AFFE"/>
    <w:rsid w:val="0566C070"/>
    <w:rsid w:val="0568175A"/>
    <w:rsid w:val="056A607D"/>
    <w:rsid w:val="056B1B9E"/>
    <w:rsid w:val="056FAA56"/>
    <w:rsid w:val="0573A6A8"/>
    <w:rsid w:val="0579FB59"/>
    <w:rsid w:val="057C8829"/>
    <w:rsid w:val="0583E757"/>
    <w:rsid w:val="0584F186"/>
    <w:rsid w:val="0589680C"/>
    <w:rsid w:val="058C2721"/>
    <w:rsid w:val="059146B5"/>
    <w:rsid w:val="05921806"/>
    <w:rsid w:val="0593A1C6"/>
    <w:rsid w:val="059555A5"/>
    <w:rsid w:val="05976207"/>
    <w:rsid w:val="0597A8DE"/>
    <w:rsid w:val="0598E1D8"/>
    <w:rsid w:val="0598E2CD"/>
    <w:rsid w:val="059BB3CF"/>
    <w:rsid w:val="059E1C17"/>
    <w:rsid w:val="059ED8DB"/>
    <w:rsid w:val="05A1FB15"/>
    <w:rsid w:val="05A2058E"/>
    <w:rsid w:val="05A3C6AF"/>
    <w:rsid w:val="05A485F4"/>
    <w:rsid w:val="05A69575"/>
    <w:rsid w:val="05A9A9F0"/>
    <w:rsid w:val="05AA781D"/>
    <w:rsid w:val="05AB060D"/>
    <w:rsid w:val="05AEE457"/>
    <w:rsid w:val="05AF8647"/>
    <w:rsid w:val="05B0F9AF"/>
    <w:rsid w:val="05B251A1"/>
    <w:rsid w:val="05B26B6E"/>
    <w:rsid w:val="05B556F0"/>
    <w:rsid w:val="05B8CB27"/>
    <w:rsid w:val="05B8D468"/>
    <w:rsid w:val="05BEB8C3"/>
    <w:rsid w:val="05BFC676"/>
    <w:rsid w:val="05C1B491"/>
    <w:rsid w:val="05C46921"/>
    <w:rsid w:val="05C8FA12"/>
    <w:rsid w:val="05C95D27"/>
    <w:rsid w:val="05CB9801"/>
    <w:rsid w:val="05CEFA3A"/>
    <w:rsid w:val="05D4D59F"/>
    <w:rsid w:val="05D65DE9"/>
    <w:rsid w:val="05D6FAFB"/>
    <w:rsid w:val="05E43A75"/>
    <w:rsid w:val="05E4F165"/>
    <w:rsid w:val="05E8F36F"/>
    <w:rsid w:val="05EAE50D"/>
    <w:rsid w:val="05F4DF4C"/>
    <w:rsid w:val="05F64D56"/>
    <w:rsid w:val="05F8B246"/>
    <w:rsid w:val="0600F035"/>
    <w:rsid w:val="06027ABE"/>
    <w:rsid w:val="0603502E"/>
    <w:rsid w:val="0605002D"/>
    <w:rsid w:val="06054313"/>
    <w:rsid w:val="0605A355"/>
    <w:rsid w:val="06075197"/>
    <w:rsid w:val="060A5E1D"/>
    <w:rsid w:val="060FF3EC"/>
    <w:rsid w:val="0611451D"/>
    <w:rsid w:val="0619D792"/>
    <w:rsid w:val="0619E56F"/>
    <w:rsid w:val="061D33C8"/>
    <w:rsid w:val="06212AAA"/>
    <w:rsid w:val="06226DC4"/>
    <w:rsid w:val="0622D713"/>
    <w:rsid w:val="0623B3A7"/>
    <w:rsid w:val="062776B2"/>
    <w:rsid w:val="062813B7"/>
    <w:rsid w:val="062989BC"/>
    <w:rsid w:val="062993BA"/>
    <w:rsid w:val="062D5B0B"/>
    <w:rsid w:val="062FF38F"/>
    <w:rsid w:val="06329481"/>
    <w:rsid w:val="0632A281"/>
    <w:rsid w:val="0632CEBD"/>
    <w:rsid w:val="0632F872"/>
    <w:rsid w:val="06337F15"/>
    <w:rsid w:val="0634A46C"/>
    <w:rsid w:val="063575EB"/>
    <w:rsid w:val="0636E884"/>
    <w:rsid w:val="0637151D"/>
    <w:rsid w:val="06381B80"/>
    <w:rsid w:val="063A7642"/>
    <w:rsid w:val="063C6EE0"/>
    <w:rsid w:val="063E2A09"/>
    <w:rsid w:val="063FDF69"/>
    <w:rsid w:val="0641E4D9"/>
    <w:rsid w:val="0643F0FB"/>
    <w:rsid w:val="0646A5F1"/>
    <w:rsid w:val="06473E3F"/>
    <w:rsid w:val="0647C003"/>
    <w:rsid w:val="0648C233"/>
    <w:rsid w:val="064934C0"/>
    <w:rsid w:val="0649BD78"/>
    <w:rsid w:val="064A8A7D"/>
    <w:rsid w:val="064D7A45"/>
    <w:rsid w:val="064E9DF1"/>
    <w:rsid w:val="064EAAA5"/>
    <w:rsid w:val="06509696"/>
    <w:rsid w:val="06513470"/>
    <w:rsid w:val="065138CF"/>
    <w:rsid w:val="06538A37"/>
    <w:rsid w:val="06561B52"/>
    <w:rsid w:val="0658190B"/>
    <w:rsid w:val="065868AB"/>
    <w:rsid w:val="065BFC5C"/>
    <w:rsid w:val="0661CAD3"/>
    <w:rsid w:val="0664929B"/>
    <w:rsid w:val="0667946B"/>
    <w:rsid w:val="066A3E40"/>
    <w:rsid w:val="066B1E30"/>
    <w:rsid w:val="06705D4F"/>
    <w:rsid w:val="06713189"/>
    <w:rsid w:val="06721376"/>
    <w:rsid w:val="0676AD6C"/>
    <w:rsid w:val="067A0E09"/>
    <w:rsid w:val="067AFE42"/>
    <w:rsid w:val="067C565F"/>
    <w:rsid w:val="067DB684"/>
    <w:rsid w:val="0680A0F4"/>
    <w:rsid w:val="0682D914"/>
    <w:rsid w:val="0682DFE8"/>
    <w:rsid w:val="06837F9A"/>
    <w:rsid w:val="068A0E7D"/>
    <w:rsid w:val="068C8DEF"/>
    <w:rsid w:val="068D371A"/>
    <w:rsid w:val="068DB80B"/>
    <w:rsid w:val="0690A2FA"/>
    <w:rsid w:val="0690D09A"/>
    <w:rsid w:val="069550CF"/>
    <w:rsid w:val="069DF9D0"/>
    <w:rsid w:val="069E5D6A"/>
    <w:rsid w:val="069EBE36"/>
    <w:rsid w:val="069FCDA3"/>
    <w:rsid w:val="06A113E6"/>
    <w:rsid w:val="06A31C6C"/>
    <w:rsid w:val="06AABBAB"/>
    <w:rsid w:val="06AD6501"/>
    <w:rsid w:val="06AEA360"/>
    <w:rsid w:val="06AEAED0"/>
    <w:rsid w:val="06B066DC"/>
    <w:rsid w:val="06BDC9EF"/>
    <w:rsid w:val="06BEBC77"/>
    <w:rsid w:val="06C44308"/>
    <w:rsid w:val="06C595B4"/>
    <w:rsid w:val="06C93033"/>
    <w:rsid w:val="06C9BAA3"/>
    <w:rsid w:val="06CA887E"/>
    <w:rsid w:val="06CFC67F"/>
    <w:rsid w:val="06D02420"/>
    <w:rsid w:val="06D1BC2B"/>
    <w:rsid w:val="06D23EC0"/>
    <w:rsid w:val="06D3AB41"/>
    <w:rsid w:val="06DACD9B"/>
    <w:rsid w:val="06DD69E8"/>
    <w:rsid w:val="06DE4F17"/>
    <w:rsid w:val="06DFFC41"/>
    <w:rsid w:val="06E12E97"/>
    <w:rsid w:val="06E1B512"/>
    <w:rsid w:val="06E26DF9"/>
    <w:rsid w:val="06E695E5"/>
    <w:rsid w:val="06E74B89"/>
    <w:rsid w:val="06EF7886"/>
    <w:rsid w:val="06F01009"/>
    <w:rsid w:val="06F33FBB"/>
    <w:rsid w:val="06F446CC"/>
    <w:rsid w:val="06F61FB4"/>
    <w:rsid w:val="06FEAD17"/>
    <w:rsid w:val="06FFBD5E"/>
    <w:rsid w:val="0700C9C0"/>
    <w:rsid w:val="070266B3"/>
    <w:rsid w:val="0706AFA1"/>
    <w:rsid w:val="070B6EEB"/>
    <w:rsid w:val="070B776E"/>
    <w:rsid w:val="070E733E"/>
    <w:rsid w:val="070F82AE"/>
    <w:rsid w:val="070FD001"/>
    <w:rsid w:val="07120175"/>
    <w:rsid w:val="071288DF"/>
    <w:rsid w:val="07153BAB"/>
    <w:rsid w:val="071871E4"/>
    <w:rsid w:val="0719F62C"/>
    <w:rsid w:val="071A4DC0"/>
    <w:rsid w:val="071A6A89"/>
    <w:rsid w:val="071B2281"/>
    <w:rsid w:val="071B376B"/>
    <w:rsid w:val="071B96AA"/>
    <w:rsid w:val="071D2B28"/>
    <w:rsid w:val="071DF1F5"/>
    <w:rsid w:val="0720D367"/>
    <w:rsid w:val="07213E98"/>
    <w:rsid w:val="07236DCA"/>
    <w:rsid w:val="0725D491"/>
    <w:rsid w:val="0726F5ED"/>
    <w:rsid w:val="072758FE"/>
    <w:rsid w:val="072828B5"/>
    <w:rsid w:val="07283402"/>
    <w:rsid w:val="072A73EE"/>
    <w:rsid w:val="072D088C"/>
    <w:rsid w:val="072DBB46"/>
    <w:rsid w:val="072FFD6F"/>
    <w:rsid w:val="073062DC"/>
    <w:rsid w:val="07331746"/>
    <w:rsid w:val="0733DD85"/>
    <w:rsid w:val="0734878E"/>
    <w:rsid w:val="073B8CB1"/>
    <w:rsid w:val="073D3745"/>
    <w:rsid w:val="07429D74"/>
    <w:rsid w:val="07443C80"/>
    <w:rsid w:val="074543A8"/>
    <w:rsid w:val="07467401"/>
    <w:rsid w:val="074B7E27"/>
    <w:rsid w:val="074C59DF"/>
    <w:rsid w:val="075044E4"/>
    <w:rsid w:val="07504F69"/>
    <w:rsid w:val="0751498E"/>
    <w:rsid w:val="0759E54B"/>
    <w:rsid w:val="075BEF1D"/>
    <w:rsid w:val="075D0759"/>
    <w:rsid w:val="075D11E9"/>
    <w:rsid w:val="076074AF"/>
    <w:rsid w:val="07610CE6"/>
    <w:rsid w:val="0761D444"/>
    <w:rsid w:val="07623B9F"/>
    <w:rsid w:val="0764002F"/>
    <w:rsid w:val="07666A2D"/>
    <w:rsid w:val="0767DA91"/>
    <w:rsid w:val="076C3D83"/>
    <w:rsid w:val="076E65C1"/>
    <w:rsid w:val="0771F0CE"/>
    <w:rsid w:val="0772F2BF"/>
    <w:rsid w:val="07737E07"/>
    <w:rsid w:val="077C415F"/>
    <w:rsid w:val="077FD4B4"/>
    <w:rsid w:val="0783C989"/>
    <w:rsid w:val="07867A56"/>
    <w:rsid w:val="07878AAC"/>
    <w:rsid w:val="078820A0"/>
    <w:rsid w:val="078C5FB0"/>
    <w:rsid w:val="078E574D"/>
    <w:rsid w:val="078F5266"/>
    <w:rsid w:val="078FC478"/>
    <w:rsid w:val="078FECE2"/>
    <w:rsid w:val="0798AA60"/>
    <w:rsid w:val="079ACFDF"/>
    <w:rsid w:val="079ADAAF"/>
    <w:rsid w:val="079BE001"/>
    <w:rsid w:val="079C9A32"/>
    <w:rsid w:val="079E3121"/>
    <w:rsid w:val="079E5C05"/>
    <w:rsid w:val="07A2DEA1"/>
    <w:rsid w:val="07A593B5"/>
    <w:rsid w:val="07A5CCE0"/>
    <w:rsid w:val="07A7BC02"/>
    <w:rsid w:val="07B14983"/>
    <w:rsid w:val="07B3C29F"/>
    <w:rsid w:val="07B70CDF"/>
    <w:rsid w:val="07BBD89F"/>
    <w:rsid w:val="07BF6214"/>
    <w:rsid w:val="07C0159D"/>
    <w:rsid w:val="07C09F23"/>
    <w:rsid w:val="07C72020"/>
    <w:rsid w:val="07CFB4A0"/>
    <w:rsid w:val="07D077B0"/>
    <w:rsid w:val="07D30A6F"/>
    <w:rsid w:val="07D34DE2"/>
    <w:rsid w:val="07D40D5C"/>
    <w:rsid w:val="07D4C0FE"/>
    <w:rsid w:val="07D5B966"/>
    <w:rsid w:val="07D730FD"/>
    <w:rsid w:val="07D7FF73"/>
    <w:rsid w:val="07DA8695"/>
    <w:rsid w:val="07DAB503"/>
    <w:rsid w:val="07DB63C3"/>
    <w:rsid w:val="07E0F38A"/>
    <w:rsid w:val="07E3B21F"/>
    <w:rsid w:val="07E83D30"/>
    <w:rsid w:val="07EAC9AD"/>
    <w:rsid w:val="07EC03E2"/>
    <w:rsid w:val="07EFA3C1"/>
    <w:rsid w:val="07EFC775"/>
    <w:rsid w:val="07F1DA2B"/>
    <w:rsid w:val="07F32C00"/>
    <w:rsid w:val="07F3BAA4"/>
    <w:rsid w:val="07F7A166"/>
    <w:rsid w:val="07FCEAC4"/>
    <w:rsid w:val="07FE5CD7"/>
    <w:rsid w:val="07FE908B"/>
    <w:rsid w:val="080193F8"/>
    <w:rsid w:val="08031BBE"/>
    <w:rsid w:val="0803496B"/>
    <w:rsid w:val="08085BF0"/>
    <w:rsid w:val="080A9BB9"/>
    <w:rsid w:val="080D973C"/>
    <w:rsid w:val="080F481F"/>
    <w:rsid w:val="0811611C"/>
    <w:rsid w:val="08138118"/>
    <w:rsid w:val="0814F421"/>
    <w:rsid w:val="0815DC51"/>
    <w:rsid w:val="0818E518"/>
    <w:rsid w:val="0819C0BF"/>
    <w:rsid w:val="081B4A02"/>
    <w:rsid w:val="081D8823"/>
    <w:rsid w:val="08206DC3"/>
    <w:rsid w:val="08218BF8"/>
    <w:rsid w:val="082329B3"/>
    <w:rsid w:val="082545F3"/>
    <w:rsid w:val="08269BC1"/>
    <w:rsid w:val="0827DAD9"/>
    <w:rsid w:val="082C8541"/>
    <w:rsid w:val="082FA8BB"/>
    <w:rsid w:val="0831CE26"/>
    <w:rsid w:val="0834B566"/>
    <w:rsid w:val="0836BC66"/>
    <w:rsid w:val="0837B116"/>
    <w:rsid w:val="083D9967"/>
    <w:rsid w:val="083F76A1"/>
    <w:rsid w:val="0841BCF8"/>
    <w:rsid w:val="0844594C"/>
    <w:rsid w:val="084F5900"/>
    <w:rsid w:val="0851A2C9"/>
    <w:rsid w:val="08553A8B"/>
    <w:rsid w:val="08579160"/>
    <w:rsid w:val="085ABE7B"/>
    <w:rsid w:val="085D59D5"/>
    <w:rsid w:val="085EAA00"/>
    <w:rsid w:val="085F0636"/>
    <w:rsid w:val="085F45F4"/>
    <w:rsid w:val="0867B705"/>
    <w:rsid w:val="0867ED31"/>
    <w:rsid w:val="08728B8F"/>
    <w:rsid w:val="08757FAF"/>
    <w:rsid w:val="0876DF12"/>
    <w:rsid w:val="0879D506"/>
    <w:rsid w:val="087FCE9E"/>
    <w:rsid w:val="087FDFE7"/>
    <w:rsid w:val="087FFD88"/>
    <w:rsid w:val="08804FAD"/>
    <w:rsid w:val="0880D727"/>
    <w:rsid w:val="08816354"/>
    <w:rsid w:val="08843DDA"/>
    <w:rsid w:val="0885A13F"/>
    <w:rsid w:val="0887400E"/>
    <w:rsid w:val="088A5990"/>
    <w:rsid w:val="088B9BA7"/>
    <w:rsid w:val="088BBB8B"/>
    <w:rsid w:val="088D3E9E"/>
    <w:rsid w:val="088D71F9"/>
    <w:rsid w:val="088DF071"/>
    <w:rsid w:val="0891BD25"/>
    <w:rsid w:val="0893FEAC"/>
    <w:rsid w:val="089C9DAB"/>
    <w:rsid w:val="089E0EFF"/>
    <w:rsid w:val="08A01138"/>
    <w:rsid w:val="08A06762"/>
    <w:rsid w:val="08A4D8DA"/>
    <w:rsid w:val="08A76281"/>
    <w:rsid w:val="08ACDE95"/>
    <w:rsid w:val="08ADF9A5"/>
    <w:rsid w:val="08AE372A"/>
    <w:rsid w:val="08AFF017"/>
    <w:rsid w:val="08B07FAA"/>
    <w:rsid w:val="08B2196C"/>
    <w:rsid w:val="08B26D94"/>
    <w:rsid w:val="08B649D9"/>
    <w:rsid w:val="08B80D77"/>
    <w:rsid w:val="08BA80EF"/>
    <w:rsid w:val="08BB935D"/>
    <w:rsid w:val="08BBB484"/>
    <w:rsid w:val="08BF36C5"/>
    <w:rsid w:val="08BF3CB0"/>
    <w:rsid w:val="08C25B4F"/>
    <w:rsid w:val="08C38363"/>
    <w:rsid w:val="08C3B90A"/>
    <w:rsid w:val="08C44CE7"/>
    <w:rsid w:val="08C893E9"/>
    <w:rsid w:val="08C968FA"/>
    <w:rsid w:val="08C9DE09"/>
    <w:rsid w:val="08CB6457"/>
    <w:rsid w:val="08CC6AF6"/>
    <w:rsid w:val="08D86BBF"/>
    <w:rsid w:val="08DCC55B"/>
    <w:rsid w:val="08E1A72E"/>
    <w:rsid w:val="08E62D55"/>
    <w:rsid w:val="08E708EC"/>
    <w:rsid w:val="08E7B925"/>
    <w:rsid w:val="08EA3C3A"/>
    <w:rsid w:val="08EA43DE"/>
    <w:rsid w:val="08EEAD16"/>
    <w:rsid w:val="08F01CD5"/>
    <w:rsid w:val="08F26AB4"/>
    <w:rsid w:val="08FBB059"/>
    <w:rsid w:val="08FD48B3"/>
    <w:rsid w:val="08FE6BD6"/>
    <w:rsid w:val="08FF4252"/>
    <w:rsid w:val="08FFD97E"/>
    <w:rsid w:val="0905247C"/>
    <w:rsid w:val="0909AEE4"/>
    <w:rsid w:val="090E2A85"/>
    <w:rsid w:val="09116B8A"/>
    <w:rsid w:val="09156116"/>
    <w:rsid w:val="0915853C"/>
    <w:rsid w:val="09171A88"/>
    <w:rsid w:val="091764EE"/>
    <w:rsid w:val="091969C9"/>
    <w:rsid w:val="091B2179"/>
    <w:rsid w:val="091B7D14"/>
    <w:rsid w:val="091E9FD2"/>
    <w:rsid w:val="091EDE4E"/>
    <w:rsid w:val="0921A3CA"/>
    <w:rsid w:val="0923E256"/>
    <w:rsid w:val="09242463"/>
    <w:rsid w:val="0924B6A6"/>
    <w:rsid w:val="0925A812"/>
    <w:rsid w:val="09271604"/>
    <w:rsid w:val="092D120E"/>
    <w:rsid w:val="092DD4ED"/>
    <w:rsid w:val="092F9EF0"/>
    <w:rsid w:val="09317568"/>
    <w:rsid w:val="0931895B"/>
    <w:rsid w:val="0932F4BB"/>
    <w:rsid w:val="09355BC9"/>
    <w:rsid w:val="0935B467"/>
    <w:rsid w:val="093A3AAD"/>
    <w:rsid w:val="093BF061"/>
    <w:rsid w:val="093D97D6"/>
    <w:rsid w:val="093E84C1"/>
    <w:rsid w:val="094FC2C8"/>
    <w:rsid w:val="09536C65"/>
    <w:rsid w:val="0953D13F"/>
    <w:rsid w:val="09551C60"/>
    <w:rsid w:val="095BA9F3"/>
    <w:rsid w:val="095C9257"/>
    <w:rsid w:val="095E90AA"/>
    <w:rsid w:val="09630AC5"/>
    <w:rsid w:val="09638B9B"/>
    <w:rsid w:val="0964A73A"/>
    <w:rsid w:val="0965090A"/>
    <w:rsid w:val="0965D84A"/>
    <w:rsid w:val="0965D9C8"/>
    <w:rsid w:val="0967CE38"/>
    <w:rsid w:val="09697B34"/>
    <w:rsid w:val="096ACFEE"/>
    <w:rsid w:val="096D7F10"/>
    <w:rsid w:val="097021D6"/>
    <w:rsid w:val="09704FAE"/>
    <w:rsid w:val="0971D6EE"/>
    <w:rsid w:val="097690FA"/>
    <w:rsid w:val="097B5EED"/>
    <w:rsid w:val="097C7A22"/>
    <w:rsid w:val="097F0DCF"/>
    <w:rsid w:val="098095BC"/>
    <w:rsid w:val="09827D70"/>
    <w:rsid w:val="09879383"/>
    <w:rsid w:val="098E13B2"/>
    <w:rsid w:val="09902891"/>
    <w:rsid w:val="0990338E"/>
    <w:rsid w:val="09908BE9"/>
    <w:rsid w:val="0992627B"/>
    <w:rsid w:val="0993EC5E"/>
    <w:rsid w:val="0994490F"/>
    <w:rsid w:val="0995ED31"/>
    <w:rsid w:val="0996C19D"/>
    <w:rsid w:val="0997ADEE"/>
    <w:rsid w:val="0997AEDD"/>
    <w:rsid w:val="0998245F"/>
    <w:rsid w:val="099ACC8B"/>
    <w:rsid w:val="099FB312"/>
    <w:rsid w:val="09A05776"/>
    <w:rsid w:val="09A12BF1"/>
    <w:rsid w:val="09A12CB3"/>
    <w:rsid w:val="09A620C0"/>
    <w:rsid w:val="09A73702"/>
    <w:rsid w:val="09B62258"/>
    <w:rsid w:val="09B6917D"/>
    <w:rsid w:val="09B6EBE2"/>
    <w:rsid w:val="09B899B8"/>
    <w:rsid w:val="09BC0305"/>
    <w:rsid w:val="09BED239"/>
    <w:rsid w:val="09C05EEE"/>
    <w:rsid w:val="09C478BB"/>
    <w:rsid w:val="09C48B92"/>
    <w:rsid w:val="09C54160"/>
    <w:rsid w:val="09C6A9EE"/>
    <w:rsid w:val="09C925F1"/>
    <w:rsid w:val="09CE0069"/>
    <w:rsid w:val="09CE1924"/>
    <w:rsid w:val="09CF805D"/>
    <w:rsid w:val="09D2ED72"/>
    <w:rsid w:val="09D3CAE6"/>
    <w:rsid w:val="09D76D69"/>
    <w:rsid w:val="09D86107"/>
    <w:rsid w:val="09DCA8CB"/>
    <w:rsid w:val="09DCACBE"/>
    <w:rsid w:val="09E1C5A4"/>
    <w:rsid w:val="09E4E4E3"/>
    <w:rsid w:val="09E5990C"/>
    <w:rsid w:val="09E5CA62"/>
    <w:rsid w:val="09E901AF"/>
    <w:rsid w:val="09EBC5A5"/>
    <w:rsid w:val="09ED91EA"/>
    <w:rsid w:val="09F20B73"/>
    <w:rsid w:val="09F459C8"/>
    <w:rsid w:val="09F603FF"/>
    <w:rsid w:val="09F898C6"/>
    <w:rsid w:val="09FA3630"/>
    <w:rsid w:val="09FDBD26"/>
    <w:rsid w:val="09FFF8E2"/>
    <w:rsid w:val="0A0071BA"/>
    <w:rsid w:val="0A01A758"/>
    <w:rsid w:val="0A041E5C"/>
    <w:rsid w:val="0A068819"/>
    <w:rsid w:val="0A079140"/>
    <w:rsid w:val="0A096A6C"/>
    <w:rsid w:val="0A09CD89"/>
    <w:rsid w:val="0A0CF791"/>
    <w:rsid w:val="0A11845E"/>
    <w:rsid w:val="0A13581F"/>
    <w:rsid w:val="0A15EDB2"/>
    <w:rsid w:val="0A1615CE"/>
    <w:rsid w:val="0A17FA23"/>
    <w:rsid w:val="0A188EB3"/>
    <w:rsid w:val="0A18DF9F"/>
    <w:rsid w:val="0A1E5BD7"/>
    <w:rsid w:val="0A1E6ACA"/>
    <w:rsid w:val="0A20B21B"/>
    <w:rsid w:val="0A212F98"/>
    <w:rsid w:val="0A231B53"/>
    <w:rsid w:val="0A23E8AD"/>
    <w:rsid w:val="0A2CAFA2"/>
    <w:rsid w:val="0A2D1E2C"/>
    <w:rsid w:val="0A34FA37"/>
    <w:rsid w:val="0A376C1D"/>
    <w:rsid w:val="0A389272"/>
    <w:rsid w:val="0A392EF2"/>
    <w:rsid w:val="0A3BD26D"/>
    <w:rsid w:val="0A3CD5DD"/>
    <w:rsid w:val="0A3D5ED8"/>
    <w:rsid w:val="0A424286"/>
    <w:rsid w:val="0A4406C0"/>
    <w:rsid w:val="0A479C56"/>
    <w:rsid w:val="0A4A7B08"/>
    <w:rsid w:val="0A4B233B"/>
    <w:rsid w:val="0A4BCB58"/>
    <w:rsid w:val="0A4CB232"/>
    <w:rsid w:val="0A4F5422"/>
    <w:rsid w:val="0A4FF887"/>
    <w:rsid w:val="0A505C43"/>
    <w:rsid w:val="0A5348B5"/>
    <w:rsid w:val="0A539760"/>
    <w:rsid w:val="0A54B104"/>
    <w:rsid w:val="0A568B7D"/>
    <w:rsid w:val="0A57251F"/>
    <w:rsid w:val="0A57BBCE"/>
    <w:rsid w:val="0A59A94D"/>
    <w:rsid w:val="0A5F2801"/>
    <w:rsid w:val="0A643F2A"/>
    <w:rsid w:val="0A661AC3"/>
    <w:rsid w:val="0A67AD3E"/>
    <w:rsid w:val="0A6F1DC4"/>
    <w:rsid w:val="0A70E688"/>
    <w:rsid w:val="0A72D853"/>
    <w:rsid w:val="0A760E29"/>
    <w:rsid w:val="0A776336"/>
    <w:rsid w:val="0A7D726A"/>
    <w:rsid w:val="0A83EAB8"/>
    <w:rsid w:val="0A877E04"/>
    <w:rsid w:val="0A87953F"/>
    <w:rsid w:val="0A8BAC49"/>
    <w:rsid w:val="0A8C0526"/>
    <w:rsid w:val="0A8DC8FF"/>
    <w:rsid w:val="0A8E6B73"/>
    <w:rsid w:val="0A8F5BC6"/>
    <w:rsid w:val="0A94465F"/>
    <w:rsid w:val="0A9BD312"/>
    <w:rsid w:val="0A9F7D3F"/>
    <w:rsid w:val="0AA6882A"/>
    <w:rsid w:val="0AA972AD"/>
    <w:rsid w:val="0AAAB548"/>
    <w:rsid w:val="0AAAEE11"/>
    <w:rsid w:val="0AAE2A2E"/>
    <w:rsid w:val="0AB9EDE9"/>
    <w:rsid w:val="0ABDCD28"/>
    <w:rsid w:val="0ABEB695"/>
    <w:rsid w:val="0AC18FBC"/>
    <w:rsid w:val="0AC24529"/>
    <w:rsid w:val="0AC28ED3"/>
    <w:rsid w:val="0AC3F24B"/>
    <w:rsid w:val="0AC862F5"/>
    <w:rsid w:val="0AD5C618"/>
    <w:rsid w:val="0AD64F0C"/>
    <w:rsid w:val="0AD743CB"/>
    <w:rsid w:val="0ADB85B9"/>
    <w:rsid w:val="0ADF6F3D"/>
    <w:rsid w:val="0ADFE4D8"/>
    <w:rsid w:val="0AE08F7D"/>
    <w:rsid w:val="0AE22FA7"/>
    <w:rsid w:val="0AE7AC46"/>
    <w:rsid w:val="0AE81C90"/>
    <w:rsid w:val="0AED2C44"/>
    <w:rsid w:val="0AEE83D5"/>
    <w:rsid w:val="0AF1119B"/>
    <w:rsid w:val="0AF320BA"/>
    <w:rsid w:val="0AF50FA8"/>
    <w:rsid w:val="0AF68277"/>
    <w:rsid w:val="0AF6F88A"/>
    <w:rsid w:val="0AF890A9"/>
    <w:rsid w:val="0AF8C5D6"/>
    <w:rsid w:val="0AF96698"/>
    <w:rsid w:val="0AFA2E4F"/>
    <w:rsid w:val="0B017272"/>
    <w:rsid w:val="0B033556"/>
    <w:rsid w:val="0B043B0A"/>
    <w:rsid w:val="0B0448E6"/>
    <w:rsid w:val="0B047621"/>
    <w:rsid w:val="0B05DA60"/>
    <w:rsid w:val="0B088C5D"/>
    <w:rsid w:val="0B093CEF"/>
    <w:rsid w:val="0B0E5E2E"/>
    <w:rsid w:val="0B0E8843"/>
    <w:rsid w:val="0B0E909C"/>
    <w:rsid w:val="0B0EA767"/>
    <w:rsid w:val="0B148FFC"/>
    <w:rsid w:val="0B16C725"/>
    <w:rsid w:val="0B17D127"/>
    <w:rsid w:val="0B1AB4F0"/>
    <w:rsid w:val="0B1C6F43"/>
    <w:rsid w:val="0B239974"/>
    <w:rsid w:val="0B25BCF3"/>
    <w:rsid w:val="0B26D120"/>
    <w:rsid w:val="0B26FC1B"/>
    <w:rsid w:val="0B274705"/>
    <w:rsid w:val="0B293D1A"/>
    <w:rsid w:val="0B2C3925"/>
    <w:rsid w:val="0B2DF32A"/>
    <w:rsid w:val="0B2FC4E7"/>
    <w:rsid w:val="0B2FF396"/>
    <w:rsid w:val="0B3036FD"/>
    <w:rsid w:val="0B325899"/>
    <w:rsid w:val="0B34CF23"/>
    <w:rsid w:val="0B354AB5"/>
    <w:rsid w:val="0B36DA25"/>
    <w:rsid w:val="0B3D7CF4"/>
    <w:rsid w:val="0B3FC369"/>
    <w:rsid w:val="0B403308"/>
    <w:rsid w:val="0B427117"/>
    <w:rsid w:val="0B45765F"/>
    <w:rsid w:val="0B4A94D9"/>
    <w:rsid w:val="0B4AAED9"/>
    <w:rsid w:val="0B4B3017"/>
    <w:rsid w:val="0B4F3ED6"/>
    <w:rsid w:val="0B5188F4"/>
    <w:rsid w:val="0B5191B0"/>
    <w:rsid w:val="0B53F249"/>
    <w:rsid w:val="0B5503D0"/>
    <w:rsid w:val="0B56A3DB"/>
    <w:rsid w:val="0B5B7254"/>
    <w:rsid w:val="0B5C9709"/>
    <w:rsid w:val="0B5CC89B"/>
    <w:rsid w:val="0B5CE6FB"/>
    <w:rsid w:val="0B5F6C53"/>
    <w:rsid w:val="0B638C06"/>
    <w:rsid w:val="0B63E609"/>
    <w:rsid w:val="0B655BA9"/>
    <w:rsid w:val="0B6809B3"/>
    <w:rsid w:val="0B6A23F5"/>
    <w:rsid w:val="0B6E769F"/>
    <w:rsid w:val="0B6F0D05"/>
    <w:rsid w:val="0B723306"/>
    <w:rsid w:val="0B736058"/>
    <w:rsid w:val="0B73A388"/>
    <w:rsid w:val="0B75CEEC"/>
    <w:rsid w:val="0B7663F2"/>
    <w:rsid w:val="0B791106"/>
    <w:rsid w:val="0B79F2B0"/>
    <w:rsid w:val="0B7A6F32"/>
    <w:rsid w:val="0B7CE6B8"/>
    <w:rsid w:val="0B829922"/>
    <w:rsid w:val="0B84D057"/>
    <w:rsid w:val="0B858F30"/>
    <w:rsid w:val="0B874EC7"/>
    <w:rsid w:val="0B88EA54"/>
    <w:rsid w:val="0B938C1D"/>
    <w:rsid w:val="0B976A56"/>
    <w:rsid w:val="0B9A41F3"/>
    <w:rsid w:val="0BA009BA"/>
    <w:rsid w:val="0BA303D0"/>
    <w:rsid w:val="0BA7F36F"/>
    <w:rsid w:val="0BA816CD"/>
    <w:rsid w:val="0BAB6E3F"/>
    <w:rsid w:val="0BABEA77"/>
    <w:rsid w:val="0BABF608"/>
    <w:rsid w:val="0BAC094B"/>
    <w:rsid w:val="0BB24AE4"/>
    <w:rsid w:val="0BB518B2"/>
    <w:rsid w:val="0BB69098"/>
    <w:rsid w:val="0BB988DD"/>
    <w:rsid w:val="0BBC32A6"/>
    <w:rsid w:val="0BBC3C96"/>
    <w:rsid w:val="0BBF2BC6"/>
    <w:rsid w:val="0BC2805F"/>
    <w:rsid w:val="0BC5F26C"/>
    <w:rsid w:val="0BCA18E7"/>
    <w:rsid w:val="0BCF440E"/>
    <w:rsid w:val="0BD1016E"/>
    <w:rsid w:val="0BD2C904"/>
    <w:rsid w:val="0BD917FB"/>
    <w:rsid w:val="0BE2920B"/>
    <w:rsid w:val="0BE2F313"/>
    <w:rsid w:val="0BE40B92"/>
    <w:rsid w:val="0BE419AC"/>
    <w:rsid w:val="0BE9E8F2"/>
    <w:rsid w:val="0BEC2FDD"/>
    <w:rsid w:val="0BEE3DD0"/>
    <w:rsid w:val="0BF14B92"/>
    <w:rsid w:val="0BF17DEF"/>
    <w:rsid w:val="0BF240A6"/>
    <w:rsid w:val="0BFA7C90"/>
    <w:rsid w:val="0BFB0BE5"/>
    <w:rsid w:val="0BFC58F6"/>
    <w:rsid w:val="0C0239FA"/>
    <w:rsid w:val="0C029BCA"/>
    <w:rsid w:val="0C041992"/>
    <w:rsid w:val="0C04F860"/>
    <w:rsid w:val="0C0521EE"/>
    <w:rsid w:val="0C077D5E"/>
    <w:rsid w:val="0C09AE13"/>
    <w:rsid w:val="0C1513B1"/>
    <w:rsid w:val="0C15C5E0"/>
    <w:rsid w:val="0C18D9BD"/>
    <w:rsid w:val="0C1A4DDC"/>
    <w:rsid w:val="0C1EC680"/>
    <w:rsid w:val="0C26A758"/>
    <w:rsid w:val="0C2B583C"/>
    <w:rsid w:val="0C2D3098"/>
    <w:rsid w:val="0C2EB55B"/>
    <w:rsid w:val="0C2F4A58"/>
    <w:rsid w:val="0C30196F"/>
    <w:rsid w:val="0C34D45B"/>
    <w:rsid w:val="0C354591"/>
    <w:rsid w:val="0C357FE7"/>
    <w:rsid w:val="0C36A2CA"/>
    <w:rsid w:val="0C3837B9"/>
    <w:rsid w:val="0C38EC87"/>
    <w:rsid w:val="0C3984CC"/>
    <w:rsid w:val="0C3AE0A4"/>
    <w:rsid w:val="0C3B8824"/>
    <w:rsid w:val="0C3C6358"/>
    <w:rsid w:val="0C404F43"/>
    <w:rsid w:val="0C4482B9"/>
    <w:rsid w:val="0C44E8F0"/>
    <w:rsid w:val="0C47A07D"/>
    <w:rsid w:val="0C4DFCCF"/>
    <w:rsid w:val="0C505AA6"/>
    <w:rsid w:val="0C51E646"/>
    <w:rsid w:val="0C5511D8"/>
    <w:rsid w:val="0C581BFF"/>
    <w:rsid w:val="0C5D19D8"/>
    <w:rsid w:val="0C5E95D0"/>
    <w:rsid w:val="0C5F8EBC"/>
    <w:rsid w:val="0C60C457"/>
    <w:rsid w:val="0C660DF3"/>
    <w:rsid w:val="0C6D399C"/>
    <w:rsid w:val="0C7437F6"/>
    <w:rsid w:val="0C74798B"/>
    <w:rsid w:val="0C759643"/>
    <w:rsid w:val="0C76035A"/>
    <w:rsid w:val="0C768531"/>
    <w:rsid w:val="0C7BC753"/>
    <w:rsid w:val="0C7E5A7D"/>
    <w:rsid w:val="0C805E43"/>
    <w:rsid w:val="0C82A430"/>
    <w:rsid w:val="0C8356F9"/>
    <w:rsid w:val="0C83728F"/>
    <w:rsid w:val="0C83ACC2"/>
    <w:rsid w:val="0C842EA6"/>
    <w:rsid w:val="0C85EE80"/>
    <w:rsid w:val="0C85FF73"/>
    <w:rsid w:val="0C883E69"/>
    <w:rsid w:val="0C88778D"/>
    <w:rsid w:val="0C896270"/>
    <w:rsid w:val="0C8A44E2"/>
    <w:rsid w:val="0C920F98"/>
    <w:rsid w:val="0C937AF8"/>
    <w:rsid w:val="0C943FF4"/>
    <w:rsid w:val="0C969D96"/>
    <w:rsid w:val="0C97475F"/>
    <w:rsid w:val="0C98F26C"/>
    <w:rsid w:val="0C9A3C3E"/>
    <w:rsid w:val="0C9AFB65"/>
    <w:rsid w:val="0C9C3BC4"/>
    <w:rsid w:val="0C9DD3DD"/>
    <w:rsid w:val="0CA1E386"/>
    <w:rsid w:val="0CA38CD9"/>
    <w:rsid w:val="0CA6FF4A"/>
    <w:rsid w:val="0CB9E0A7"/>
    <w:rsid w:val="0CBA6945"/>
    <w:rsid w:val="0CBB3C0B"/>
    <w:rsid w:val="0CBBD09C"/>
    <w:rsid w:val="0CBC54EC"/>
    <w:rsid w:val="0CBE8D8F"/>
    <w:rsid w:val="0CBEC802"/>
    <w:rsid w:val="0CC43DAC"/>
    <w:rsid w:val="0CC84643"/>
    <w:rsid w:val="0CCC75FE"/>
    <w:rsid w:val="0CCDEFDC"/>
    <w:rsid w:val="0CD0EC41"/>
    <w:rsid w:val="0CD34EB3"/>
    <w:rsid w:val="0CD5269A"/>
    <w:rsid w:val="0CD5DE6D"/>
    <w:rsid w:val="0CD765B6"/>
    <w:rsid w:val="0CD820ED"/>
    <w:rsid w:val="0CD8CF0F"/>
    <w:rsid w:val="0CE3EC3B"/>
    <w:rsid w:val="0CE50D26"/>
    <w:rsid w:val="0CED2E5A"/>
    <w:rsid w:val="0CEDA3A2"/>
    <w:rsid w:val="0CEFC908"/>
    <w:rsid w:val="0CF0F0B1"/>
    <w:rsid w:val="0CF10097"/>
    <w:rsid w:val="0CF39833"/>
    <w:rsid w:val="0CF486EB"/>
    <w:rsid w:val="0CF7B364"/>
    <w:rsid w:val="0CF95629"/>
    <w:rsid w:val="0CF97215"/>
    <w:rsid w:val="0D05F792"/>
    <w:rsid w:val="0D08FF23"/>
    <w:rsid w:val="0D0DCC2C"/>
    <w:rsid w:val="0D12F021"/>
    <w:rsid w:val="0D196489"/>
    <w:rsid w:val="0D1BC1CC"/>
    <w:rsid w:val="0D1D5DA0"/>
    <w:rsid w:val="0D22506A"/>
    <w:rsid w:val="0D250375"/>
    <w:rsid w:val="0D25C61A"/>
    <w:rsid w:val="0D27152C"/>
    <w:rsid w:val="0D286F77"/>
    <w:rsid w:val="0D2BDB66"/>
    <w:rsid w:val="0D2BEA04"/>
    <w:rsid w:val="0D2CAB99"/>
    <w:rsid w:val="0D301531"/>
    <w:rsid w:val="0D34BA56"/>
    <w:rsid w:val="0D36E17D"/>
    <w:rsid w:val="0D37688E"/>
    <w:rsid w:val="0D37AC91"/>
    <w:rsid w:val="0D37ECFC"/>
    <w:rsid w:val="0D380E45"/>
    <w:rsid w:val="0D38395D"/>
    <w:rsid w:val="0D394843"/>
    <w:rsid w:val="0D3C7A57"/>
    <w:rsid w:val="0D3C7C9B"/>
    <w:rsid w:val="0D3F9CB0"/>
    <w:rsid w:val="0D4101E3"/>
    <w:rsid w:val="0D4260BD"/>
    <w:rsid w:val="0D454DA0"/>
    <w:rsid w:val="0D491CC6"/>
    <w:rsid w:val="0D4E7701"/>
    <w:rsid w:val="0D500B42"/>
    <w:rsid w:val="0D501329"/>
    <w:rsid w:val="0D50497A"/>
    <w:rsid w:val="0D525B7B"/>
    <w:rsid w:val="0D541002"/>
    <w:rsid w:val="0D56C9D3"/>
    <w:rsid w:val="0D5753B7"/>
    <w:rsid w:val="0D5A1308"/>
    <w:rsid w:val="0D5BD40F"/>
    <w:rsid w:val="0D61A235"/>
    <w:rsid w:val="0D635F61"/>
    <w:rsid w:val="0D656010"/>
    <w:rsid w:val="0D66099F"/>
    <w:rsid w:val="0D6C7545"/>
    <w:rsid w:val="0D6E8B78"/>
    <w:rsid w:val="0D70391A"/>
    <w:rsid w:val="0D7D4215"/>
    <w:rsid w:val="0D8275DA"/>
    <w:rsid w:val="0D827B9B"/>
    <w:rsid w:val="0D832C8A"/>
    <w:rsid w:val="0D8360ED"/>
    <w:rsid w:val="0D883DAC"/>
    <w:rsid w:val="0D886E75"/>
    <w:rsid w:val="0D88C80B"/>
    <w:rsid w:val="0D89B9A4"/>
    <w:rsid w:val="0D8C2E04"/>
    <w:rsid w:val="0D8D30C4"/>
    <w:rsid w:val="0D8D90BC"/>
    <w:rsid w:val="0D8E573B"/>
    <w:rsid w:val="0D9097FB"/>
    <w:rsid w:val="0D91C5B9"/>
    <w:rsid w:val="0D92F299"/>
    <w:rsid w:val="0D93B65D"/>
    <w:rsid w:val="0D978488"/>
    <w:rsid w:val="0D98B5E3"/>
    <w:rsid w:val="0D9A85F6"/>
    <w:rsid w:val="0D9BAAA2"/>
    <w:rsid w:val="0D9E4F9D"/>
    <w:rsid w:val="0DA118F7"/>
    <w:rsid w:val="0DA54A4D"/>
    <w:rsid w:val="0DA67976"/>
    <w:rsid w:val="0DAB9F83"/>
    <w:rsid w:val="0DAF1C27"/>
    <w:rsid w:val="0DB1CE1E"/>
    <w:rsid w:val="0DB595C4"/>
    <w:rsid w:val="0DB9910E"/>
    <w:rsid w:val="0DBBB4A1"/>
    <w:rsid w:val="0DBD153E"/>
    <w:rsid w:val="0DBD6751"/>
    <w:rsid w:val="0DBEE356"/>
    <w:rsid w:val="0DC136EE"/>
    <w:rsid w:val="0DC2CF0E"/>
    <w:rsid w:val="0DC3537D"/>
    <w:rsid w:val="0DCB78DE"/>
    <w:rsid w:val="0DD48BB1"/>
    <w:rsid w:val="0DD58CCC"/>
    <w:rsid w:val="0DD6E888"/>
    <w:rsid w:val="0DDA7A74"/>
    <w:rsid w:val="0DDE4B6F"/>
    <w:rsid w:val="0DDFE4E6"/>
    <w:rsid w:val="0DE71D9D"/>
    <w:rsid w:val="0DEB0BCC"/>
    <w:rsid w:val="0DEB5CBB"/>
    <w:rsid w:val="0DF00C6C"/>
    <w:rsid w:val="0DF07FAC"/>
    <w:rsid w:val="0DF43B18"/>
    <w:rsid w:val="0DF87ED1"/>
    <w:rsid w:val="0DFCA82A"/>
    <w:rsid w:val="0DFE6641"/>
    <w:rsid w:val="0DFF1BF4"/>
    <w:rsid w:val="0E001C97"/>
    <w:rsid w:val="0E02CA67"/>
    <w:rsid w:val="0E0355EC"/>
    <w:rsid w:val="0E08DFFA"/>
    <w:rsid w:val="0E0A53CD"/>
    <w:rsid w:val="0E0FF29F"/>
    <w:rsid w:val="0E10B9C4"/>
    <w:rsid w:val="0E1C8734"/>
    <w:rsid w:val="0E1E47E7"/>
    <w:rsid w:val="0E248493"/>
    <w:rsid w:val="0E26058A"/>
    <w:rsid w:val="0E26B772"/>
    <w:rsid w:val="0E278EA7"/>
    <w:rsid w:val="0E2F9798"/>
    <w:rsid w:val="0E30B84B"/>
    <w:rsid w:val="0E312C1A"/>
    <w:rsid w:val="0E3156B6"/>
    <w:rsid w:val="0E37919B"/>
    <w:rsid w:val="0E38246F"/>
    <w:rsid w:val="0E3B750A"/>
    <w:rsid w:val="0E3DBF05"/>
    <w:rsid w:val="0E3FDDE5"/>
    <w:rsid w:val="0E41526F"/>
    <w:rsid w:val="0E44A134"/>
    <w:rsid w:val="0E4592B9"/>
    <w:rsid w:val="0E47AEC1"/>
    <w:rsid w:val="0E48701C"/>
    <w:rsid w:val="0E4C0DA0"/>
    <w:rsid w:val="0E544277"/>
    <w:rsid w:val="0E5580EE"/>
    <w:rsid w:val="0E5BBFFD"/>
    <w:rsid w:val="0E5E751E"/>
    <w:rsid w:val="0E5EFE65"/>
    <w:rsid w:val="0E6027A7"/>
    <w:rsid w:val="0E603896"/>
    <w:rsid w:val="0E624E7D"/>
    <w:rsid w:val="0E6BD4E2"/>
    <w:rsid w:val="0E6E3E61"/>
    <w:rsid w:val="0E705699"/>
    <w:rsid w:val="0E72DB33"/>
    <w:rsid w:val="0E76F2F3"/>
    <w:rsid w:val="0E7BDD0F"/>
    <w:rsid w:val="0E7C9610"/>
    <w:rsid w:val="0E81D0BD"/>
    <w:rsid w:val="0E84FDBD"/>
    <w:rsid w:val="0E869FD7"/>
    <w:rsid w:val="0E8741A4"/>
    <w:rsid w:val="0E8C8787"/>
    <w:rsid w:val="0E934303"/>
    <w:rsid w:val="0E977171"/>
    <w:rsid w:val="0E98473B"/>
    <w:rsid w:val="0E999CB7"/>
    <w:rsid w:val="0E99B999"/>
    <w:rsid w:val="0EA0EF4E"/>
    <w:rsid w:val="0EA7A384"/>
    <w:rsid w:val="0EAE9F19"/>
    <w:rsid w:val="0EB4A94A"/>
    <w:rsid w:val="0EB6656C"/>
    <w:rsid w:val="0EB8D91C"/>
    <w:rsid w:val="0EB91AD5"/>
    <w:rsid w:val="0EB95A3E"/>
    <w:rsid w:val="0EBB9997"/>
    <w:rsid w:val="0EBCAE9A"/>
    <w:rsid w:val="0EBED7F1"/>
    <w:rsid w:val="0EBFA116"/>
    <w:rsid w:val="0EBFFF47"/>
    <w:rsid w:val="0EC0227E"/>
    <w:rsid w:val="0EC1DED8"/>
    <w:rsid w:val="0EC795AA"/>
    <w:rsid w:val="0EC7F8CD"/>
    <w:rsid w:val="0ECA1F06"/>
    <w:rsid w:val="0ECC9A1C"/>
    <w:rsid w:val="0ECCAA0B"/>
    <w:rsid w:val="0ECDC233"/>
    <w:rsid w:val="0ED082FD"/>
    <w:rsid w:val="0ED09ED8"/>
    <w:rsid w:val="0ED2E910"/>
    <w:rsid w:val="0ED68DBD"/>
    <w:rsid w:val="0ED6AF9A"/>
    <w:rsid w:val="0EDD2900"/>
    <w:rsid w:val="0EDDC467"/>
    <w:rsid w:val="0EE0C4AE"/>
    <w:rsid w:val="0EE59776"/>
    <w:rsid w:val="0EE5AC77"/>
    <w:rsid w:val="0EE80985"/>
    <w:rsid w:val="0EE83D11"/>
    <w:rsid w:val="0EEBE1F3"/>
    <w:rsid w:val="0EF0D870"/>
    <w:rsid w:val="0EF43391"/>
    <w:rsid w:val="0EF84068"/>
    <w:rsid w:val="0EF86BE6"/>
    <w:rsid w:val="0EFC433F"/>
    <w:rsid w:val="0EFCA81D"/>
    <w:rsid w:val="0EFEB194"/>
    <w:rsid w:val="0F004B76"/>
    <w:rsid w:val="0F01CD3E"/>
    <w:rsid w:val="0F049AEC"/>
    <w:rsid w:val="0F05B848"/>
    <w:rsid w:val="0F0651AA"/>
    <w:rsid w:val="0F0B9BBC"/>
    <w:rsid w:val="0F0D536C"/>
    <w:rsid w:val="0F0EE1AC"/>
    <w:rsid w:val="0F1471EC"/>
    <w:rsid w:val="0F16B1BA"/>
    <w:rsid w:val="0F175F70"/>
    <w:rsid w:val="0F1791C1"/>
    <w:rsid w:val="0F1974F1"/>
    <w:rsid w:val="0F19BF07"/>
    <w:rsid w:val="0F1CF8C8"/>
    <w:rsid w:val="0F2088DB"/>
    <w:rsid w:val="0F226C1B"/>
    <w:rsid w:val="0F28B5D4"/>
    <w:rsid w:val="0F28F9E3"/>
    <w:rsid w:val="0F2C646F"/>
    <w:rsid w:val="0F2F2CC6"/>
    <w:rsid w:val="0F2F7808"/>
    <w:rsid w:val="0F2FCABD"/>
    <w:rsid w:val="0F3134ED"/>
    <w:rsid w:val="0F38009F"/>
    <w:rsid w:val="0F3A4C11"/>
    <w:rsid w:val="0F3B3682"/>
    <w:rsid w:val="0F43B8B0"/>
    <w:rsid w:val="0F4E0056"/>
    <w:rsid w:val="0F50EF37"/>
    <w:rsid w:val="0F5C2EBB"/>
    <w:rsid w:val="0F5D52C7"/>
    <w:rsid w:val="0F6036D3"/>
    <w:rsid w:val="0F606F7E"/>
    <w:rsid w:val="0F61A8BF"/>
    <w:rsid w:val="0F63E83E"/>
    <w:rsid w:val="0F64FB4B"/>
    <w:rsid w:val="0F683AB2"/>
    <w:rsid w:val="0F6B84FC"/>
    <w:rsid w:val="0F6C3F17"/>
    <w:rsid w:val="0F6F5930"/>
    <w:rsid w:val="0F732EC1"/>
    <w:rsid w:val="0F73A2A4"/>
    <w:rsid w:val="0F7533B3"/>
    <w:rsid w:val="0F773FDC"/>
    <w:rsid w:val="0F7870DF"/>
    <w:rsid w:val="0F7B1B1C"/>
    <w:rsid w:val="0F83633D"/>
    <w:rsid w:val="0F84C10E"/>
    <w:rsid w:val="0F85569A"/>
    <w:rsid w:val="0F862E67"/>
    <w:rsid w:val="0F8C017B"/>
    <w:rsid w:val="0F906671"/>
    <w:rsid w:val="0F92B572"/>
    <w:rsid w:val="0F9310BF"/>
    <w:rsid w:val="0F95E774"/>
    <w:rsid w:val="0F96164A"/>
    <w:rsid w:val="0F988D0B"/>
    <w:rsid w:val="0F99ED5D"/>
    <w:rsid w:val="0F9B1A1C"/>
    <w:rsid w:val="0F9C3780"/>
    <w:rsid w:val="0F9E220D"/>
    <w:rsid w:val="0F9F55FD"/>
    <w:rsid w:val="0FA240A1"/>
    <w:rsid w:val="0FA3C55D"/>
    <w:rsid w:val="0FA47DDD"/>
    <w:rsid w:val="0FA5A93C"/>
    <w:rsid w:val="0FA5C61C"/>
    <w:rsid w:val="0FA8E67D"/>
    <w:rsid w:val="0FA985AF"/>
    <w:rsid w:val="0FAEF3E0"/>
    <w:rsid w:val="0FAF7915"/>
    <w:rsid w:val="0FAFFC4D"/>
    <w:rsid w:val="0FB0ACC9"/>
    <w:rsid w:val="0FB2AB7E"/>
    <w:rsid w:val="0FB765C0"/>
    <w:rsid w:val="0FBCAC17"/>
    <w:rsid w:val="0FBFDF2B"/>
    <w:rsid w:val="0FCC28B8"/>
    <w:rsid w:val="0FCC77CE"/>
    <w:rsid w:val="0FCD807B"/>
    <w:rsid w:val="0FD27378"/>
    <w:rsid w:val="0FD3B8B6"/>
    <w:rsid w:val="0FD4C95F"/>
    <w:rsid w:val="0FD4CA5B"/>
    <w:rsid w:val="0FD6B2B9"/>
    <w:rsid w:val="0FD76969"/>
    <w:rsid w:val="0FD7865C"/>
    <w:rsid w:val="0FD94CCF"/>
    <w:rsid w:val="0FDA6886"/>
    <w:rsid w:val="0FDE86A2"/>
    <w:rsid w:val="0FDEF6EC"/>
    <w:rsid w:val="0FDFA6F4"/>
    <w:rsid w:val="0FE02B61"/>
    <w:rsid w:val="0FE0CD65"/>
    <w:rsid w:val="0FE1F90F"/>
    <w:rsid w:val="0FE77D43"/>
    <w:rsid w:val="0FE89B55"/>
    <w:rsid w:val="0FE97B9F"/>
    <w:rsid w:val="0FF04FA1"/>
    <w:rsid w:val="0FF443A6"/>
    <w:rsid w:val="0FF59A9D"/>
    <w:rsid w:val="0FFA7913"/>
    <w:rsid w:val="0FFD69B5"/>
    <w:rsid w:val="10012E8A"/>
    <w:rsid w:val="10021445"/>
    <w:rsid w:val="1003AF72"/>
    <w:rsid w:val="10046181"/>
    <w:rsid w:val="1007E429"/>
    <w:rsid w:val="100B5755"/>
    <w:rsid w:val="100B661D"/>
    <w:rsid w:val="100B9C00"/>
    <w:rsid w:val="100EE7D2"/>
    <w:rsid w:val="10116469"/>
    <w:rsid w:val="101703BE"/>
    <w:rsid w:val="10176B53"/>
    <w:rsid w:val="10199702"/>
    <w:rsid w:val="1019D203"/>
    <w:rsid w:val="101BB5BE"/>
    <w:rsid w:val="101ED4A7"/>
    <w:rsid w:val="1022016A"/>
    <w:rsid w:val="10275C3D"/>
    <w:rsid w:val="102B55F8"/>
    <w:rsid w:val="102BA84C"/>
    <w:rsid w:val="102BC950"/>
    <w:rsid w:val="102BE1D7"/>
    <w:rsid w:val="10332DD0"/>
    <w:rsid w:val="10339ABD"/>
    <w:rsid w:val="10341CD9"/>
    <w:rsid w:val="1034A3F2"/>
    <w:rsid w:val="103E06BA"/>
    <w:rsid w:val="1041F69E"/>
    <w:rsid w:val="1042D33A"/>
    <w:rsid w:val="10440AAF"/>
    <w:rsid w:val="1046F574"/>
    <w:rsid w:val="1049C226"/>
    <w:rsid w:val="104BD9B3"/>
    <w:rsid w:val="105116D7"/>
    <w:rsid w:val="1054A98D"/>
    <w:rsid w:val="1054C330"/>
    <w:rsid w:val="105B27A5"/>
    <w:rsid w:val="105B8866"/>
    <w:rsid w:val="106140B0"/>
    <w:rsid w:val="10638105"/>
    <w:rsid w:val="1068098C"/>
    <w:rsid w:val="106E7502"/>
    <w:rsid w:val="106F1E5F"/>
    <w:rsid w:val="106FA4C0"/>
    <w:rsid w:val="1070EC2F"/>
    <w:rsid w:val="1071AFE7"/>
    <w:rsid w:val="10778F29"/>
    <w:rsid w:val="107BCC26"/>
    <w:rsid w:val="108005C4"/>
    <w:rsid w:val="1082CF84"/>
    <w:rsid w:val="1085F9F8"/>
    <w:rsid w:val="1086EAAC"/>
    <w:rsid w:val="10891B78"/>
    <w:rsid w:val="108995FE"/>
    <w:rsid w:val="108AF6FA"/>
    <w:rsid w:val="108B6681"/>
    <w:rsid w:val="108C1D67"/>
    <w:rsid w:val="108C65A5"/>
    <w:rsid w:val="10908BF6"/>
    <w:rsid w:val="109140A2"/>
    <w:rsid w:val="109363C8"/>
    <w:rsid w:val="1095AC23"/>
    <w:rsid w:val="10993DAD"/>
    <w:rsid w:val="109C0295"/>
    <w:rsid w:val="109DBF83"/>
    <w:rsid w:val="109E2C65"/>
    <w:rsid w:val="10A0B129"/>
    <w:rsid w:val="10A20BFA"/>
    <w:rsid w:val="10A269A2"/>
    <w:rsid w:val="10A4C828"/>
    <w:rsid w:val="10A53432"/>
    <w:rsid w:val="10A6C162"/>
    <w:rsid w:val="10A774A9"/>
    <w:rsid w:val="10A7B238"/>
    <w:rsid w:val="10ACA443"/>
    <w:rsid w:val="10ACC5A0"/>
    <w:rsid w:val="10B5B2D8"/>
    <w:rsid w:val="10B6F75B"/>
    <w:rsid w:val="10B83F7F"/>
    <w:rsid w:val="10C096AE"/>
    <w:rsid w:val="10C1B5BF"/>
    <w:rsid w:val="10C3CA3D"/>
    <w:rsid w:val="10C47126"/>
    <w:rsid w:val="10C75A42"/>
    <w:rsid w:val="10C7C364"/>
    <w:rsid w:val="10C81FF2"/>
    <w:rsid w:val="10C9CAFC"/>
    <w:rsid w:val="10CA23BF"/>
    <w:rsid w:val="10CA7241"/>
    <w:rsid w:val="10CB5583"/>
    <w:rsid w:val="10CC3394"/>
    <w:rsid w:val="10CE36C0"/>
    <w:rsid w:val="10D11462"/>
    <w:rsid w:val="10D20AB8"/>
    <w:rsid w:val="10D2E2B5"/>
    <w:rsid w:val="10D4061A"/>
    <w:rsid w:val="10D48A09"/>
    <w:rsid w:val="10D50AEA"/>
    <w:rsid w:val="10D70EB3"/>
    <w:rsid w:val="10D8F8E4"/>
    <w:rsid w:val="10DA14E3"/>
    <w:rsid w:val="10DAEC0E"/>
    <w:rsid w:val="10DC81ED"/>
    <w:rsid w:val="10DF5B90"/>
    <w:rsid w:val="10E7DA44"/>
    <w:rsid w:val="10E963B3"/>
    <w:rsid w:val="10E9AA74"/>
    <w:rsid w:val="10EAEADE"/>
    <w:rsid w:val="10EDAE9C"/>
    <w:rsid w:val="10F3CD3E"/>
    <w:rsid w:val="10F5919F"/>
    <w:rsid w:val="10FCBD95"/>
    <w:rsid w:val="10FCF393"/>
    <w:rsid w:val="10FE0FDE"/>
    <w:rsid w:val="110023B4"/>
    <w:rsid w:val="11002754"/>
    <w:rsid w:val="1102A2B3"/>
    <w:rsid w:val="1106207A"/>
    <w:rsid w:val="1107AD70"/>
    <w:rsid w:val="110A0A54"/>
    <w:rsid w:val="110B87DA"/>
    <w:rsid w:val="110CB38E"/>
    <w:rsid w:val="110DF1AD"/>
    <w:rsid w:val="11103AF6"/>
    <w:rsid w:val="111187A7"/>
    <w:rsid w:val="111486A2"/>
    <w:rsid w:val="11170E64"/>
    <w:rsid w:val="111B837D"/>
    <w:rsid w:val="111E25F0"/>
    <w:rsid w:val="1120A26A"/>
    <w:rsid w:val="1123C505"/>
    <w:rsid w:val="112463C9"/>
    <w:rsid w:val="112B31AB"/>
    <w:rsid w:val="112D52F2"/>
    <w:rsid w:val="112E5057"/>
    <w:rsid w:val="112F999A"/>
    <w:rsid w:val="1130EE46"/>
    <w:rsid w:val="11321B33"/>
    <w:rsid w:val="1132F56F"/>
    <w:rsid w:val="11332E70"/>
    <w:rsid w:val="1137CFD9"/>
    <w:rsid w:val="11387BE0"/>
    <w:rsid w:val="11420A2E"/>
    <w:rsid w:val="11427F75"/>
    <w:rsid w:val="1143BC7F"/>
    <w:rsid w:val="114594B5"/>
    <w:rsid w:val="11460FD7"/>
    <w:rsid w:val="114713C9"/>
    <w:rsid w:val="114793EC"/>
    <w:rsid w:val="114A05CD"/>
    <w:rsid w:val="114E1733"/>
    <w:rsid w:val="114ED7C6"/>
    <w:rsid w:val="114FA4EF"/>
    <w:rsid w:val="1151B9E3"/>
    <w:rsid w:val="1160F114"/>
    <w:rsid w:val="1161B576"/>
    <w:rsid w:val="116855F5"/>
    <w:rsid w:val="116EFE1F"/>
    <w:rsid w:val="116F24B8"/>
    <w:rsid w:val="116F7F77"/>
    <w:rsid w:val="116FC218"/>
    <w:rsid w:val="1171A5CC"/>
    <w:rsid w:val="1171F592"/>
    <w:rsid w:val="117209F1"/>
    <w:rsid w:val="11720D84"/>
    <w:rsid w:val="1173875B"/>
    <w:rsid w:val="117544BA"/>
    <w:rsid w:val="117A2945"/>
    <w:rsid w:val="117B4613"/>
    <w:rsid w:val="117E36B1"/>
    <w:rsid w:val="117E9C1A"/>
    <w:rsid w:val="11831F00"/>
    <w:rsid w:val="1189CB1B"/>
    <w:rsid w:val="1189D8D7"/>
    <w:rsid w:val="118B8FB6"/>
    <w:rsid w:val="119285B4"/>
    <w:rsid w:val="11965B4B"/>
    <w:rsid w:val="1198BFC7"/>
    <w:rsid w:val="119B3FB0"/>
    <w:rsid w:val="119CFAE9"/>
    <w:rsid w:val="119D6A12"/>
    <w:rsid w:val="119ED127"/>
    <w:rsid w:val="119F3A08"/>
    <w:rsid w:val="11A0429C"/>
    <w:rsid w:val="11A49D13"/>
    <w:rsid w:val="11A5EAE1"/>
    <w:rsid w:val="11A616BF"/>
    <w:rsid w:val="11A63729"/>
    <w:rsid w:val="11A7C7B6"/>
    <w:rsid w:val="11A867EC"/>
    <w:rsid w:val="11A93DBE"/>
    <w:rsid w:val="11AA0ECC"/>
    <w:rsid w:val="11AD712F"/>
    <w:rsid w:val="11AEB712"/>
    <w:rsid w:val="11B2E896"/>
    <w:rsid w:val="11B32813"/>
    <w:rsid w:val="11B32F8A"/>
    <w:rsid w:val="11B4078F"/>
    <w:rsid w:val="11B5DDBC"/>
    <w:rsid w:val="11B98546"/>
    <w:rsid w:val="11B9E66F"/>
    <w:rsid w:val="11BA1AB1"/>
    <w:rsid w:val="11BAB090"/>
    <w:rsid w:val="11BAE210"/>
    <w:rsid w:val="11BD00EC"/>
    <w:rsid w:val="11BEACE9"/>
    <w:rsid w:val="11C1C86B"/>
    <w:rsid w:val="11C2C4C0"/>
    <w:rsid w:val="11C33E58"/>
    <w:rsid w:val="11C3DB3B"/>
    <w:rsid w:val="11C410F6"/>
    <w:rsid w:val="11C4EA9B"/>
    <w:rsid w:val="11CBA094"/>
    <w:rsid w:val="11CBACA0"/>
    <w:rsid w:val="11D2D157"/>
    <w:rsid w:val="11D5601D"/>
    <w:rsid w:val="11D5CF3A"/>
    <w:rsid w:val="11D75CA8"/>
    <w:rsid w:val="11D7AF97"/>
    <w:rsid w:val="11DAAAA2"/>
    <w:rsid w:val="11DB14D2"/>
    <w:rsid w:val="11E08059"/>
    <w:rsid w:val="11E3958F"/>
    <w:rsid w:val="11E611B7"/>
    <w:rsid w:val="11EE4E47"/>
    <w:rsid w:val="11F11B28"/>
    <w:rsid w:val="11F1E93D"/>
    <w:rsid w:val="11F37537"/>
    <w:rsid w:val="11F7DCC3"/>
    <w:rsid w:val="11F9E2DE"/>
    <w:rsid w:val="11FAA6A1"/>
    <w:rsid w:val="11FEEF86"/>
    <w:rsid w:val="1200CE8D"/>
    <w:rsid w:val="1201DDBA"/>
    <w:rsid w:val="1202C149"/>
    <w:rsid w:val="12046834"/>
    <w:rsid w:val="120A7286"/>
    <w:rsid w:val="120A92D2"/>
    <w:rsid w:val="120F1784"/>
    <w:rsid w:val="12123599"/>
    <w:rsid w:val="12160865"/>
    <w:rsid w:val="12181649"/>
    <w:rsid w:val="121E2158"/>
    <w:rsid w:val="121FD7F2"/>
    <w:rsid w:val="1220F579"/>
    <w:rsid w:val="1224E69F"/>
    <w:rsid w:val="122744D6"/>
    <w:rsid w:val="12283DD3"/>
    <w:rsid w:val="1228D191"/>
    <w:rsid w:val="1228E014"/>
    <w:rsid w:val="1229AE89"/>
    <w:rsid w:val="122B1CBF"/>
    <w:rsid w:val="122C3A47"/>
    <w:rsid w:val="122DA5F8"/>
    <w:rsid w:val="122E8C4F"/>
    <w:rsid w:val="122FFA6D"/>
    <w:rsid w:val="12332008"/>
    <w:rsid w:val="1233DADE"/>
    <w:rsid w:val="1234EB5D"/>
    <w:rsid w:val="1234EEB4"/>
    <w:rsid w:val="123581FE"/>
    <w:rsid w:val="123CF016"/>
    <w:rsid w:val="123FB140"/>
    <w:rsid w:val="12423EA3"/>
    <w:rsid w:val="1245563B"/>
    <w:rsid w:val="12459D6B"/>
    <w:rsid w:val="1247FDEB"/>
    <w:rsid w:val="124A3F57"/>
    <w:rsid w:val="124AAEA2"/>
    <w:rsid w:val="124BCC2C"/>
    <w:rsid w:val="124E72D0"/>
    <w:rsid w:val="12509E40"/>
    <w:rsid w:val="125226E0"/>
    <w:rsid w:val="1252B926"/>
    <w:rsid w:val="125715AB"/>
    <w:rsid w:val="1259212B"/>
    <w:rsid w:val="125B2414"/>
    <w:rsid w:val="125C3E10"/>
    <w:rsid w:val="125CD8BB"/>
    <w:rsid w:val="125D2D25"/>
    <w:rsid w:val="12617185"/>
    <w:rsid w:val="1265710E"/>
    <w:rsid w:val="12657D89"/>
    <w:rsid w:val="1265B983"/>
    <w:rsid w:val="1265DC64"/>
    <w:rsid w:val="1268A600"/>
    <w:rsid w:val="126CAFFF"/>
    <w:rsid w:val="126E6E51"/>
    <w:rsid w:val="126F866F"/>
    <w:rsid w:val="126FBC60"/>
    <w:rsid w:val="1272C4A2"/>
    <w:rsid w:val="12766E39"/>
    <w:rsid w:val="12786046"/>
    <w:rsid w:val="1278B3D4"/>
    <w:rsid w:val="1279DBE3"/>
    <w:rsid w:val="127B54E9"/>
    <w:rsid w:val="128108D3"/>
    <w:rsid w:val="128181BA"/>
    <w:rsid w:val="1281A0AC"/>
    <w:rsid w:val="12820DCB"/>
    <w:rsid w:val="12847369"/>
    <w:rsid w:val="1285DCC9"/>
    <w:rsid w:val="1288FD50"/>
    <w:rsid w:val="128F41E9"/>
    <w:rsid w:val="1292A4F2"/>
    <w:rsid w:val="1293465C"/>
    <w:rsid w:val="129567AA"/>
    <w:rsid w:val="129920E8"/>
    <w:rsid w:val="129D87F1"/>
    <w:rsid w:val="129DB444"/>
    <w:rsid w:val="129E0CB1"/>
    <w:rsid w:val="129F5EB6"/>
    <w:rsid w:val="12A1F1AD"/>
    <w:rsid w:val="12A4935F"/>
    <w:rsid w:val="12A5A4FE"/>
    <w:rsid w:val="12A5DAB5"/>
    <w:rsid w:val="12A5FD2F"/>
    <w:rsid w:val="12AB422D"/>
    <w:rsid w:val="12AE2B9F"/>
    <w:rsid w:val="12AE7BF7"/>
    <w:rsid w:val="12AFAA41"/>
    <w:rsid w:val="12B2670D"/>
    <w:rsid w:val="12B39C6B"/>
    <w:rsid w:val="12B4704F"/>
    <w:rsid w:val="12BD159A"/>
    <w:rsid w:val="12BF2F3D"/>
    <w:rsid w:val="12C0A29C"/>
    <w:rsid w:val="12C3D64A"/>
    <w:rsid w:val="12C4CE79"/>
    <w:rsid w:val="12C6EF2F"/>
    <w:rsid w:val="12C71CA6"/>
    <w:rsid w:val="12C74B0D"/>
    <w:rsid w:val="12CB8DCC"/>
    <w:rsid w:val="12CB983F"/>
    <w:rsid w:val="12CFB8C8"/>
    <w:rsid w:val="12D08FBB"/>
    <w:rsid w:val="12D1D8D3"/>
    <w:rsid w:val="12D58404"/>
    <w:rsid w:val="12DB1544"/>
    <w:rsid w:val="12DED961"/>
    <w:rsid w:val="12DF3D6D"/>
    <w:rsid w:val="12E33436"/>
    <w:rsid w:val="12E38189"/>
    <w:rsid w:val="12E3866C"/>
    <w:rsid w:val="12E87588"/>
    <w:rsid w:val="12E8B93A"/>
    <w:rsid w:val="12E9F3A6"/>
    <w:rsid w:val="12EAC33F"/>
    <w:rsid w:val="12EBA190"/>
    <w:rsid w:val="12F6C8F3"/>
    <w:rsid w:val="12F6F61C"/>
    <w:rsid w:val="12FAE675"/>
    <w:rsid w:val="12FB3B7F"/>
    <w:rsid w:val="12FB76FF"/>
    <w:rsid w:val="12FBB128"/>
    <w:rsid w:val="12FDEE56"/>
    <w:rsid w:val="13007AF1"/>
    <w:rsid w:val="1300AFEF"/>
    <w:rsid w:val="1302607B"/>
    <w:rsid w:val="1302B9ED"/>
    <w:rsid w:val="13038787"/>
    <w:rsid w:val="13072711"/>
    <w:rsid w:val="1307FCDF"/>
    <w:rsid w:val="13098460"/>
    <w:rsid w:val="130CA8D0"/>
    <w:rsid w:val="13174C42"/>
    <w:rsid w:val="1317DC76"/>
    <w:rsid w:val="131D42D0"/>
    <w:rsid w:val="131DF71D"/>
    <w:rsid w:val="13216E00"/>
    <w:rsid w:val="1329FB90"/>
    <w:rsid w:val="132C485D"/>
    <w:rsid w:val="132D0EA5"/>
    <w:rsid w:val="132DA455"/>
    <w:rsid w:val="132E7E17"/>
    <w:rsid w:val="1330F7C2"/>
    <w:rsid w:val="1332C433"/>
    <w:rsid w:val="133614D5"/>
    <w:rsid w:val="1336EE4C"/>
    <w:rsid w:val="1338C2BC"/>
    <w:rsid w:val="133B61F8"/>
    <w:rsid w:val="133C8B7E"/>
    <w:rsid w:val="133C96CB"/>
    <w:rsid w:val="133CCEBE"/>
    <w:rsid w:val="133D5443"/>
    <w:rsid w:val="133F596B"/>
    <w:rsid w:val="1343C160"/>
    <w:rsid w:val="13445A96"/>
    <w:rsid w:val="13462A0E"/>
    <w:rsid w:val="134996F5"/>
    <w:rsid w:val="134C34AD"/>
    <w:rsid w:val="134DEC6D"/>
    <w:rsid w:val="1350B650"/>
    <w:rsid w:val="135141D0"/>
    <w:rsid w:val="1357933E"/>
    <w:rsid w:val="1357DB45"/>
    <w:rsid w:val="13590A7A"/>
    <w:rsid w:val="135A3559"/>
    <w:rsid w:val="135C734F"/>
    <w:rsid w:val="135CBEBD"/>
    <w:rsid w:val="135D3FE5"/>
    <w:rsid w:val="135E2ACB"/>
    <w:rsid w:val="135FBB57"/>
    <w:rsid w:val="13608293"/>
    <w:rsid w:val="1362A201"/>
    <w:rsid w:val="13631462"/>
    <w:rsid w:val="136A663B"/>
    <w:rsid w:val="136AF89F"/>
    <w:rsid w:val="136CBBB8"/>
    <w:rsid w:val="136F541F"/>
    <w:rsid w:val="13795E71"/>
    <w:rsid w:val="1390A66E"/>
    <w:rsid w:val="139398A1"/>
    <w:rsid w:val="1395E298"/>
    <w:rsid w:val="1399F592"/>
    <w:rsid w:val="139BA795"/>
    <w:rsid w:val="139F2F2A"/>
    <w:rsid w:val="13A01F6B"/>
    <w:rsid w:val="13A141F7"/>
    <w:rsid w:val="13A2B105"/>
    <w:rsid w:val="13A6765E"/>
    <w:rsid w:val="13A6C6DA"/>
    <w:rsid w:val="13A777DF"/>
    <w:rsid w:val="13A9DDCF"/>
    <w:rsid w:val="13AC3500"/>
    <w:rsid w:val="13AE2794"/>
    <w:rsid w:val="13AF21F2"/>
    <w:rsid w:val="13AF8FCD"/>
    <w:rsid w:val="13B1AB25"/>
    <w:rsid w:val="13B72831"/>
    <w:rsid w:val="13B778FD"/>
    <w:rsid w:val="13B7AEEF"/>
    <w:rsid w:val="13B84843"/>
    <w:rsid w:val="13B992A3"/>
    <w:rsid w:val="13BF1C96"/>
    <w:rsid w:val="13C08C94"/>
    <w:rsid w:val="13C477FF"/>
    <w:rsid w:val="13CECCB8"/>
    <w:rsid w:val="13CFF481"/>
    <w:rsid w:val="13D0C8ED"/>
    <w:rsid w:val="13D46AFB"/>
    <w:rsid w:val="13D4D05C"/>
    <w:rsid w:val="13D4F2D9"/>
    <w:rsid w:val="13D735E5"/>
    <w:rsid w:val="13D7EE49"/>
    <w:rsid w:val="13D97321"/>
    <w:rsid w:val="13DF38C3"/>
    <w:rsid w:val="13DF3A51"/>
    <w:rsid w:val="13DF9E09"/>
    <w:rsid w:val="13E0982F"/>
    <w:rsid w:val="13E37CEA"/>
    <w:rsid w:val="13E6EF1D"/>
    <w:rsid w:val="13E99A5F"/>
    <w:rsid w:val="13E9E549"/>
    <w:rsid w:val="13E9FE23"/>
    <w:rsid w:val="13F1DA49"/>
    <w:rsid w:val="13F33E97"/>
    <w:rsid w:val="13F46367"/>
    <w:rsid w:val="13F46950"/>
    <w:rsid w:val="13F6AAD5"/>
    <w:rsid w:val="13F7C259"/>
    <w:rsid w:val="13F9695D"/>
    <w:rsid w:val="13FCB819"/>
    <w:rsid w:val="13FE8E71"/>
    <w:rsid w:val="1402D7EC"/>
    <w:rsid w:val="14036C00"/>
    <w:rsid w:val="1406539E"/>
    <w:rsid w:val="14066B74"/>
    <w:rsid w:val="1409D77C"/>
    <w:rsid w:val="141439C4"/>
    <w:rsid w:val="14153AEB"/>
    <w:rsid w:val="14165431"/>
    <w:rsid w:val="1417575C"/>
    <w:rsid w:val="1418D4FF"/>
    <w:rsid w:val="14195C02"/>
    <w:rsid w:val="141A2EDA"/>
    <w:rsid w:val="141A693A"/>
    <w:rsid w:val="141AA861"/>
    <w:rsid w:val="141BD7C6"/>
    <w:rsid w:val="141DB9B2"/>
    <w:rsid w:val="141FFDDF"/>
    <w:rsid w:val="1420F11E"/>
    <w:rsid w:val="1421F12A"/>
    <w:rsid w:val="1423CC03"/>
    <w:rsid w:val="1427B9B6"/>
    <w:rsid w:val="142A9ED3"/>
    <w:rsid w:val="142C147F"/>
    <w:rsid w:val="143253EB"/>
    <w:rsid w:val="1433FF72"/>
    <w:rsid w:val="1434C509"/>
    <w:rsid w:val="1435CA46"/>
    <w:rsid w:val="1437C8B0"/>
    <w:rsid w:val="14392122"/>
    <w:rsid w:val="143924D3"/>
    <w:rsid w:val="14399BCB"/>
    <w:rsid w:val="144120FA"/>
    <w:rsid w:val="1449AC86"/>
    <w:rsid w:val="144B2EEA"/>
    <w:rsid w:val="144E6E81"/>
    <w:rsid w:val="144FCE88"/>
    <w:rsid w:val="1451C1DA"/>
    <w:rsid w:val="14524921"/>
    <w:rsid w:val="1456BCE2"/>
    <w:rsid w:val="1457B4A9"/>
    <w:rsid w:val="145AB27D"/>
    <w:rsid w:val="145ADF5D"/>
    <w:rsid w:val="146B8DE3"/>
    <w:rsid w:val="146F19D8"/>
    <w:rsid w:val="14708DAE"/>
    <w:rsid w:val="1472C0CA"/>
    <w:rsid w:val="147764C3"/>
    <w:rsid w:val="147C4C1D"/>
    <w:rsid w:val="147E7136"/>
    <w:rsid w:val="14857989"/>
    <w:rsid w:val="148687ED"/>
    <w:rsid w:val="14880B87"/>
    <w:rsid w:val="14893400"/>
    <w:rsid w:val="1489E995"/>
    <w:rsid w:val="148A9D2D"/>
    <w:rsid w:val="148F19F1"/>
    <w:rsid w:val="14903C37"/>
    <w:rsid w:val="1491555E"/>
    <w:rsid w:val="149291FB"/>
    <w:rsid w:val="149803DB"/>
    <w:rsid w:val="149ADA43"/>
    <w:rsid w:val="149CD414"/>
    <w:rsid w:val="149E6DAD"/>
    <w:rsid w:val="14A79047"/>
    <w:rsid w:val="14AAABB5"/>
    <w:rsid w:val="14B135EE"/>
    <w:rsid w:val="14B217F1"/>
    <w:rsid w:val="14B3B5EC"/>
    <w:rsid w:val="14B48F8F"/>
    <w:rsid w:val="14B55781"/>
    <w:rsid w:val="14BD739A"/>
    <w:rsid w:val="14BD9D72"/>
    <w:rsid w:val="14BE70CE"/>
    <w:rsid w:val="14C178F2"/>
    <w:rsid w:val="14C19F40"/>
    <w:rsid w:val="14C2275D"/>
    <w:rsid w:val="14C36FE0"/>
    <w:rsid w:val="14C49E72"/>
    <w:rsid w:val="14C817CD"/>
    <w:rsid w:val="14CDCC35"/>
    <w:rsid w:val="14CF8B88"/>
    <w:rsid w:val="14D01B6D"/>
    <w:rsid w:val="14D26403"/>
    <w:rsid w:val="14D2EFD4"/>
    <w:rsid w:val="14D47887"/>
    <w:rsid w:val="14D57ABB"/>
    <w:rsid w:val="14D65E7A"/>
    <w:rsid w:val="14D83E25"/>
    <w:rsid w:val="14D966A7"/>
    <w:rsid w:val="14DD2F5B"/>
    <w:rsid w:val="14DE1447"/>
    <w:rsid w:val="14E006C7"/>
    <w:rsid w:val="14E1697C"/>
    <w:rsid w:val="14E465D1"/>
    <w:rsid w:val="14E522DA"/>
    <w:rsid w:val="14E86BAD"/>
    <w:rsid w:val="14EBDD95"/>
    <w:rsid w:val="14F36B05"/>
    <w:rsid w:val="14F4AD16"/>
    <w:rsid w:val="14F518E8"/>
    <w:rsid w:val="14F93F74"/>
    <w:rsid w:val="14FB58DE"/>
    <w:rsid w:val="14FD7381"/>
    <w:rsid w:val="15087C56"/>
    <w:rsid w:val="15099F90"/>
    <w:rsid w:val="150D3AD8"/>
    <w:rsid w:val="150DEA5E"/>
    <w:rsid w:val="15163946"/>
    <w:rsid w:val="1517C564"/>
    <w:rsid w:val="151A8222"/>
    <w:rsid w:val="151B98DD"/>
    <w:rsid w:val="15213A87"/>
    <w:rsid w:val="1523C52A"/>
    <w:rsid w:val="1523E02F"/>
    <w:rsid w:val="15242E27"/>
    <w:rsid w:val="15254526"/>
    <w:rsid w:val="15255505"/>
    <w:rsid w:val="152585EC"/>
    <w:rsid w:val="1525D117"/>
    <w:rsid w:val="1527F473"/>
    <w:rsid w:val="152A7EFE"/>
    <w:rsid w:val="1531C8D8"/>
    <w:rsid w:val="1531D333"/>
    <w:rsid w:val="15334E39"/>
    <w:rsid w:val="15336A9E"/>
    <w:rsid w:val="1533763A"/>
    <w:rsid w:val="153412D3"/>
    <w:rsid w:val="153534EE"/>
    <w:rsid w:val="153B0484"/>
    <w:rsid w:val="153B2A9B"/>
    <w:rsid w:val="153B4484"/>
    <w:rsid w:val="153DACEF"/>
    <w:rsid w:val="153F4160"/>
    <w:rsid w:val="153FD625"/>
    <w:rsid w:val="15408988"/>
    <w:rsid w:val="1541CF2F"/>
    <w:rsid w:val="1545779F"/>
    <w:rsid w:val="15461113"/>
    <w:rsid w:val="154616E7"/>
    <w:rsid w:val="15462B9A"/>
    <w:rsid w:val="15482B8B"/>
    <w:rsid w:val="154C861B"/>
    <w:rsid w:val="1551A621"/>
    <w:rsid w:val="1551E079"/>
    <w:rsid w:val="1554EDCB"/>
    <w:rsid w:val="1558F56C"/>
    <w:rsid w:val="1558FCB0"/>
    <w:rsid w:val="155AB195"/>
    <w:rsid w:val="155C03F8"/>
    <w:rsid w:val="155C0AE8"/>
    <w:rsid w:val="155D5AEB"/>
    <w:rsid w:val="155F85F8"/>
    <w:rsid w:val="1562B9D5"/>
    <w:rsid w:val="15644742"/>
    <w:rsid w:val="15661BC5"/>
    <w:rsid w:val="156765CA"/>
    <w:rsid w:val="15684C74"/>
    <w:rsid w:val="156958C0"/>
    <w:rsid w:val="156BEB1A"/>
    <w:rsid w:val="156E0369"/>
    <w:rsid w:val="156FF065"/>
    <w:rsid w:val="157106BD"/>
    <w:rsid w:val="1573167B"/>
    <w:rsid w:val="15743950"/>
    <w:rsid w:val="1574D19A"/>
    <w:rsid w:val="157A3DA1"/>
    <w:rsid w:val="157B3356"/>
    <w:rsid w:val="157D808B"/>
    <w:rsid w:val="15831520"/>
    <w:rsid w:val="1583A9EE"/>
    <w:rsid w:val="15846B6C"/>
    <w:rsid w:val="15858693"/>
    <w:rsid w:val="158653E7"/>
    <w:rsid w:val="15875A4D"/>
    <w:rsid w:val="158BC187"/>
    <w:rsid w:val="158EE8E7"/>
    <w:rsid w:val="158FEBDA"/>
    <w:rsid w:val="1592505A"/>
    <w:rsid w:val="15932F81"/>
    <w:rsid w:val="159BD64C"/>
    <w:rsid w:val="159CE7C4"/>
    <w:rsid w:val="159D86CA"/>
    <w:rsid w:val="159F8B8F"/>
    <w:rsid w:val="159FE9BB"/>
    <w:rsid w:val="15A1BAA2"/>
    <w:rsid w:val="15A2CA2E"/>
    <w:rsid w:val="15A54200"/>
    <w:rsid w:val="15A769C6"/>
    <w:rsid w:val="15AC5749"/>
    <w:rsid w:val="15B08DD5"/>
    <w:rsid w:val="15B1C3B5"/>
    <w:rsid w:val="15B41380"/>
    <w:rsid w:val="15B771A9"/>
    <w:rsid w:val="15BA1E32"/>
    <w:rsid w:val="15BC8A1D"/>
    <w:rsid w:val="15BFA199"/>
    <w:rsid w:val="15C0D736"/>
    <w:rsid w:val="15C4665E"/>
    <w:rsid w:val="15C54104"/>
    <w:rsid w:val="15C9EB09"/>
    <w:rsid w:val="15C9ECA7"/>
    <w:rsid w:val="15CCDD56"/>
    <w:rsid w:val="15CF63C7"/>
    <w:rsid w:val="15D14B8F"/>
    <w:rsid w:val="15D3B95E"/>
    <w:rsid w:val="15D7A19D"/>
    <w:rsid w:val="15D81C79"/>
    <w:rsid w:val="15DD779F"/>
    <w:rsid w:val="15DD9977"/>
    <w:rsid w:val="15DF8F3A"/>
    <w:rsid w:val="15E484F7"/>
    <w:rsid w:val="15E595AA"/>
    <w:rsid w:val="15E788CF"/>
    <w:rsid w:val="15E8A64D"/>
    <w:rsid w:val="15EFE8E7"/>
    <w:rsid w:val="15F281CF"/>
    <w:rsid w:val="15F2EBD6"/>
    <w:rsid w:val="15F67AC4"/>
    <w:rsid w:val="15F7F924"/>
    <w:rsid w:val="15F9229B"/>
    <w:rsid w:val="15FA0466"/>
    <w:rsid w:val="15FA7754"/>
    <w:rsid w:val="160229EB"/>
    <w:rsid w:val="16063B88"/>
    <w:rsid w:val="16084299"/>
    <w:rsid w:val="1608CFDD"/>
    <w:rsid w:val="160AD797"/>
    <w:rsid w:val="160D44D4"/>
    <w:rsid w:val="16112196"/>
    <w:rsid w:val="1612397C"/>
    <w:rsid w:val="161E4B92"/>
    <w:rsid w:val="161F4D14"/>
    <w:rsid w:val="161FC120"/>
    <w:rsid w:val="162044DC"/>
    <w:rsid w:val="16229449"/>
    <w:rsid w:val="1624BE84"/>
    <w:rsid w:val="1624E0B2"/>
    <w:rsid w:val="162703D9"/>
    <w:rsid w:val="162A325C"/>
    <w:rsid w:val="162C9BE4"/>
    <w:rsid w:val="162CB020"/>
    <w:rsid w:val="162CBF70"/>
    <w:rsid w:val="162F8DA6"/>
    <w:rsid w:val="16321BC7"/>
    <w:rsid w:val="16388F48"/>
    <w:rsid w:val="163AD974"/>
    <w:rsid w:val="163B61DE"/>
    <w:rsid w:val="163B914E"/>
    <w:rsid w:val="163D1E40"/>
    <w:rsid w:val="163D258C"/>
    <w:rsid w:val="163F9203"/>
    <w:rsid w:val="1641319D"/>
    <w:rsid w:val="1642B5CD"/>
    <w:rsid w:val="164319BC"/>
    <w:rsid w:val="1643483B"/>
    <w:rsid w:val="1643C3EA"/>
    <w:rsid w:val="16457515"/>
    <w:rsid w:val="165066EB"/>
    <w:rsid w:val="16513AF2"/>
    <w:rsid w:val="16523E5A"/>
    <w:rsid w:val="16533C16"/>
    <w:rsid w:val="16570FA9"/>
    <w:rsid w:val="16571DCA"/>
    <w:rsid w:val="1659C3A7"/>
    <w:rsid w:val="165A449A"/>
    <w:rsid w:val="165E154D"/>
    <w:rsid w:val="166104FA"/>
    <w:rsid w:val="1661B290"/>
    <w:rsid w:val="166BC35A"/>
    <w:rsid w:val="166C9146"/>
    <w:rsid w:val="166D35AB"/>
    <w:rsid w:val="166D6D58"/>
    <w:rsid w:val="166DB634"/>
    <w:rsid w:val="16708177"/>
    <w:rsid w:val="1670EF35"/>
    <w:rsid w:val="1673ABE5"/>
    <w:rsid w:val="16792753"/>
    <w:rsid w:val="167CC469"/>
    <w:rsid w:val="167D1C3F"/>
    <w:rsid w:val="167DE4D0"/>
    <w:rsid w:val="167EA86D"/>
    <w:rsid w:val="16828A4B"/>
    <w:rsid w:val="1682AC5E"/>
    <w:rsid w:val="16831F15"/>
    <w:rsid w:val="168BC620"/>
    <w:rsid w:val="168C48D3"/>
    <w:rsid w:val="168C5C88"/>
    <w:rsid w:val="168CE727"/>
    <w:rsid w:val="168E016B"/>
    <w:rsid w:val="1690828D"/>
    <w:rsid w:val="1692F67C"/>
    <w:rsid w:val="169875A8"/>
    <w:rsid w:val="1698A710"/>
    <w:rsid w:val="169B6ADA"/>
    <w:rsid w:val="169B968D"/>
    <w:rsid w:val="169DB6B3"/>
    <w:rsid w:val="169DD7EF"/>
    <w:rsid w:val="169E4848"/>
    <w:rsid w:val="16A187AB"/>
    <w:rsid w:val="16A31D5C"/>
    <w:rsid w:val="16A6B7DF"/>
    <w:rsid w:val="16A6D587"/>
    <w:rsid w:val="16A748FF"/>
    <w:rsid w:val="16A965F4"/>
    <w:rsid w:val="16AB4F9C"/>
    <w:rsid w:val="16B711A9"/>
    <w:rsid w:val="16BB105B"/>
    <w:rsid w:val="16BB7E57"/>
    <w:rsid w:val="16BCBE18"/>
    <w:rsid w:val="16BD7B03"/>
    <w:rsid w:val="16BF2965"/>
    <w:rsid w:val="16C07201"/>
    <w:rsid w:val="16C1224F"/>
    <w:rsid w:val="16C2C44C"/>
    <w:rsid w:val="16C2D8C4"/>
    <w:rsid w:val="16C31766"/>
    <w:rsid w:val="16C4CE20"/>
    <w:rsid w:val="16C5B7F2"/>
    <w:rsid w:val="16C85567"/>
    <w:rsid w:val="16D2B1FA"/>
    <w:rsid w:val="16D33FCE"/>
    <w:rsid w:val="16D6A6A4"/>
    <w:rsid w:val="16D81D2A"/>
    <w:rsid w:val="16D83833"/>
    <w:rsid w:val="16DC02B2"/>
    <w:rsid w:val="16DDC65C"/>
    <w:rsid w:val="16E064ED"/>
    <w:rsid w:val="16E32C91"/>
    <w:rsid w:val="16E59232"/>
    <w:rsid w:val="16E8D079"/>
    <w:rsid w:val="16ECFB62"/>
    <w:rsid w:val="16EE02A5"/>
    <w:rsid w:val="16EEBE36"/>
    <w:rsid w:val="16EF15C9"/>
    <w:rsid w:val="16EF8CC5"/>
    <w:rsid w:val="16F43280"/>
    <w:rsid w:val="16FE5C87"/>
    <w:rsid w:val="16FF28D6"/>
    <w:rsid w:val="170A8D55"/>
    <w:rsid w:val="170B7AAC"/>
    <w:rsid w:val="170D4580"/>
    <w:rsid w:val="170F5D74"/>
    <w:rsid w:val="170F9B2D"/>
    <w:rsid w:val="17109B5B"/>
    <w:rsid w:val="1712A30B"/>
    <w:rsid w:val="1714124F"/>
    <w:rsid w:val="171488EC"/>
    <w:rsid w:val="1714C06E"/>
    <w:rsid w:val="17211683"/>
    <w:rsid w:val="17213E9F"/>
    <w:rsid w:val="1723A23F"/>
    <w:rsid w:val="1724C98F"/>
    <w:rsid w:val="1725743E"/>
    <w:rsid w:val="17284F08"/>
    <w:rsid w:val="17284FFA"/>
    <w:rsid w:val="1728F4AC"/>
    <w:rsid w:val="17291664"/>
    <w:rsid w:val="172A761E"/>
    <w:rsid w:val="172C9096"/>
    <w:rsid w:val="172D673A"/>
    <w:rsid w:val="1731BBAE"/>
    <w:rsid w:val="17363B58"/>
    <w:rsid w:val="173649DC"/>
    <w:rsid w:val="173B6CF6"/>
    <w:rsid w:val="173BDCE9"/>
    <w:rsid w:val="173C095F"/>
    <w:rsid w:val="173C337B"/>
    <w:rsid w:val="173CAEBC"/>
    <w:rsid w:val="173FE774"/>
    <w:rsid w:val="174173B1"/>
    <w:rsid w:val="17422DEB"/>
    <w:rsid w:val="17499F9C"/>
    <w:rsid w:val="1749C1A8"/>
    <w:rsid w:val="174B5373"/>
    <w:rsid w:val="174BBAC4"/>
    <w:rsid w:val="174C69C5"/>
    <w:rsid w:val="174DCFB4"/>
    <w:rsid w:val="174FB77B"/>
    <w:rsid w:val="174FFF00"/>
    <w:rsid w:val="17528677"/>
    <w:rsid w:val="17539E9B"/>
    <w:rsid w:val="17553709"/>
    <w:rsid w:val="175A44D5"/>
    <w:rsid w:val="175B8147"/>
    <w:rsid w:val="175C52ED"/>
    <w:rsid w:val="176105F2"/>
    <w:rsid w:val="176219B1"/>
    <w:rsid w:val="176F2890"/>
    <w:rsid w:val="17706EBF"/>
    <w:rsid w:val="1777AFB9"/>
    <w:rsid w:val="177A2D04"/>
    <w:rsid w:val="177DE8BA"/>
    <w:rsid w:val="1781450F"/>
    <w:rsid w:val="17831E31"/>
    <w:rsid w:val="1789E995"/>
    <w:rsid w:val="178AA840"/>
    <w:rsid w:val="178C47EB"/>
    <w:rsid w:val="178D3B0A"/>
    <w:rsid w:val="1790563E"/>
    <w:rsid w:val="17947A91"/>
    <w:rsid w:val="179BDB4C"/>
    <w:rsid w:val="179F7359"/>
    <w:rsid w:val="17A060FD"/>
    <w:rsid w:val="17A163C4"/>
    <w:rsid w:val="17A612BF"/>
    <w:rsid w:val="17A79F88"/>
    <w:rsid w:val="17AA792B"/>
    <w:rsid w:val="17ABB16B"/>
    <w:rsid w:val="17AF450F"/>
    <w:rsid w:val="17AF76D5"/>
    <w:rsid w:val="17AFB5FE"/>
    <w:rsid w:val="17B88299"/>
    <w:rsid w:val="17BC90EE"/>
    <w:rsid w:val="17BF7B5E"/>
    <w:rsid w:val="17C37E6A"/>
    <w:rsid w:val="17C40F46"/>
    <w:rsid w:val="17C4ADFE"/>
    <w:rsid w:val="17C578C5"/>
    <w:rsid w:val="17C6DB19"/>
    <w:rsid w:val="17C9C365"/>
    <w:rsid w:val="17CABEA5"/>
    <w:rsid w:val="17CCCA8E"/>
    <w:rsid w:val="17CF5E0A"/>
    <w:rsid w:val="17D18E5F"/>
    <w:rsid w:val="17D4FBFA"/>
    <w:rsid w:val="17D94089"/>
    <w:rsid w:val="17DB8693"/>
    <w:rsid w:val="17DBA8A0"/>
    <w:rsid w:val="17DC9DBF"/>
    <w:rsid w:val="17DD0005"/>
    <w:rsid w:val="17E05748"/>
    <w:rsid w:val="17E1C5F7"/>
    <w:rsid w:val="17E827D7"/>
    <w:rsid w:val="17E86BB8"/>
    <w:rsid w:val="17EEF949"/>
    <w:rsid w:val="17F02424"/>
    <w:rsid w:val="17F04C07"/>
    <w:rsid w:val="17F26560"/>
    <w:rsid w:val="17F65851"/>
    <w:rsid w:val="17FD38FA"/>
    <w:rsid w:val="18059591"/>
    <w:rsid w:val="18071CFD"/>
    <w:rsid w:val="1808E5B8"/>
    <w:rsid w:val="1809924A"/>
    <w:rsid w:val="180A27CA"/>
    <w:rsid w:val="180FF34E"/>
    <w:rsid w:val="18105D16"/>
    <w:rsid w:val="1810C2E6"/>
    <w:rsid w:val="1810C6DB"/>
    <w:rsid w:val="1811DE79"/>
    <w:rsid w:val="1812FBE3"/>
    <w:rsid w:val="18134949"/>
    <w:rsid w:val="18179E62"/>
    <w:rsid w:val="181AB508"/>
    <w:rsid w:val="181B152A"/>
    <w:rsid w:val="181DD98F"/>
    <w:rsid w:val="181FFD57"/>
    <w:rsid w:val="1827B5B7"/>
    <w:rsid w:val="182AC75E"/>
    <w:rsid w:val="182C2C5E"/>
    <w:rsid w:val="182C4EBD"/>
    <w:rsid w:val="182F41B4"/>
    <w:rsid w:val="182FAB24"/>
    <w:rsid w:val="18310F1D"/>
    <w:rsid w:val="1832C0A3"/>
    <w:rsid w:val="183663A6"/>
    <w:rsid w:val="1837843E"/>
    <w:rsid w:val="1838D939"/>
    <w:rsid w:val="183AA188"/>
    <w:rsid w:val="183FD868"/>
    <w:rsid w:val="18410B47"/>
    <w:rsid w:val="18410FDC"/>
    <w:rsid w:val="1841BE39"/>
    <w:rsid w:val="184320CC"/>
    <w:rsid w:val="18444BC4"/>
    <w:rsid w:val="1845CA7A"/>
    <w:rsid w:val="1847A1E2"/>
    <w:rsid w:val="18486BCF"/>
    <w:rsid w:val="18499A29"/>
    <w:rsid w:val="184ABDCD"/>
    <w:rsid w:val="184ADBE1"/>
    <w:rsid w:val="184C5B16"/>
    <w:rsid w:val="184E4FEF"/>
    <w:rsid w:val="184EE8CE"/>
    <w:rsid w:val="184F5944"/>
    <w:rsid w:val="184F5E0E"/>
    <w:rsid w:val="18544B3D"/>
    <w:rsid w:val="1855B34A"/>
    <w:rsid w:val="185A0C62"/>
    <w:rsid w:val="185A26DF"/>
    <w:rsid w:val="185A8CCD"/>
    <w:rsid w:val="185EB9AD"/>
    <w:rsid w:val="185F5048"/>
    <w:rsid w:val="185FE33B"/>
    <w:rsid w:val="186080A7"/>
    <w:rsid w:val="18632494"/>
    <w:rsid w:val="186471A5"/>
    <w:rsid w:val="186556B5"/>
    <w:rsid w:val="186AE0BE"/>
    <w:rsid w:val="186DBD05"/>
    <w:rsid w:val="186DBE44"/>
    <w:rsid w:val="186EF945"/>
    <w:rsid w:val="186F6CE6"/>
    <w:rsid w:val="1872F9B5"/>
    <w:rsid w:val="187339FF"/>
    <w:rsid w:val="187F012F"/>
    <w:rsid w:val="187F477D"/>
    <w:rsid w:val="1880FB3A"/>
    <w:rsid w:val="18815290"/>
    <w:rsid w:val="1885ACA1"/>
    <w:rsid w:val="1888AA3C"/>
    <w:rsid w:val="1888D914"/>
    <w:rsid w:val="1889A9D0"/>
    <w:rsid w:val="188CD4D7"/>
    <w:rsid w:val="188E2479"/>
    <w:rsid w:val="1893F6CD"/>
    <w:rsid w:val="189467F9"/>
    <w:rsid w:val="18952FDE"/>
    <w:rsid w:val="18966B13"/>
    <w:rsid w:val="18970132"/>
    <w:rsid w:val="1898AA2C"/>
    <w:rsid w:val="1898AFB5"/>
    <w:rsid w:val="189B2ADF"/>
    <w:rsid w:val="189E3F27"/>
    <w:rsid w:val="18A01DE2"/>
    <w:rsid w:val="18A07635"/>
    <w:rsid w:val="18A1B61C"/>
    <w:rsid w:val="18A235E1"/>
    <w:rsid w:val="18AAF33E"/>
    <w:rsid w:val="18AB5766"/>
    <w:rsid w:val="18AECEDE"/>
    <w:rsid w:val="18B502D9"/>
    <w:rsid w:val="18B6899F"/>
    <w:rsid w:val="18BA345A"/>
    <w:rsid w:val="18BA9344"/>
    <w:rsid w:val="18BB690E"/>
    <w:rsid w:val="18BB9FCA"/>
    <w:rsid w:val="18BBB1C9"/>
    <w:rsid w:val="18BD9D1D"/>
    <w:rsid w:val="18BEB403"/>
    <w:rsid w:val="18C4EF72"/>
    <w:rsid w:val="18C60A0E"/>
    <w:rsid w:val="18C7CFD2"/>
    <w:rsid w:val="18C989B7"/>
    <w:rsid w:val="18CB1304"/>
    <w:rsid w:val="18CB8015"/>
    <w:rsid w:val="18D118CB"/>
    <w:rsid w:val="18D2C8AA"/>
    <w:rsid w:val="18D602AE"/>
    <w:rsid w:val="18D7074D"/>
    <w:rsid w:val="18D74A27"/>
    <w:rsid w:val="18D7C47A"/>
    <w:rsid w:val="18D857A3"/>
    <w:rsid w:val="18D905AE"/>
    <w:rsid w:val="18DE4D00"/>
    <w:rsid w:val="18E104F8"/>
    <w:rsid w:val="18E26700"/>
    <w:rsid w:val="18E2C536"/>
    <w:rsid w:val="18E2CCE0"/>
    <w:rsid w:val="18E48F08"/>
    <w:rsid w:val="18EA9A79"/>
    <w:rsid w:val="18EB86F3"/>
    <w:rsid w:val="18F2CE3A"/>
    <w:rsid w:val="18F2FE91"/>
    <w:rsid w:val="18F3E5F4"/>
    <w:rsid w:val="18F4D9F3"/>
    <w:rsid w:val="18F57950"/>
    <w:rsid w:val="18F65EAB"/>
    <w:rsid w:val="18F6650E"/>
    <w:rsid w:val="18FF037E"/>
    <w:rsid w:val="1903B5C3"/>
    <w:rsid w:val="19060AE2"/>
    <w:rsid w:val="1906C7CA"/>
    <w:rsid w:val="1906ED99"/>
    <w:rsid w:val="190EF13A"/>
    <w:rsid w:val="190F0DD5"/>
    <w:rsid w:val="19109E30"/>
    <w:rsid w:val="1913DC6C"/>
    <w:rsid w:val="191514C5"/>
    <w:rsid w:val="1918A506"/>
    <w:rsid w:val="191B8786"/>
    <w:rsid w:val="191B92E5"/>
    <w:rsid w:val="191E506C"/>
    <w:rsid w:val="191E69E8"/>
    <w:rsid w:val="191EF0AD"/>
    <w:rsid w:val="192B65BC"/>
    <w:rsid w:val="192B9D0A"/>
    <w:rsid w:val="19333BEC"/>
    <w:rsid w:val="19346D56"/>
    <w:rsid w:val="19390B90"/>
    <w:rsid w:val="193B987D"/>
    <w:rsid w:val="193BA81A"/>
    <w:rsid w:val="19405925"/>
    <w:rsid w:val="1941BF55"/>
    <w:rsid w:val="194418A1"/>
    <w:rsid w:val="194A50B9"/>
    <w:rsid w:val="194AC41C"/>
    <w:rsid w:val="194BD602"/>
    <w:rsid w:val="194FD568"/>
    <w:rsid w:val="195A11B8"/>
    <w:rsid w:val="195ABFA0"/>
    <w:rsid w:val="195B83E4"/>
    <w:rsid w:val="195C3586"/>
    <w:rsid w:val="196449A9"/>
    <w:rsid w:val="1964D195"/>
    <w:rsid w:val="19655F5F"/>
    <w:rsid w:val="196BDF0B"/>
    <w:rsid w:val="196D8E4C"/>
    <w:rsid w:val="196EA6C5"/>
    <w:rsid w:val="197448F6"/>
    <w:rsid w:val="19745C9B"/>
    <w:rsid w:val="1974EE94"/>
    <w:rsid w:val="19785214"/>
    <w:rsid w:val="19788545"/>
    <w:rsid w:val="197958A7"/>
    <w:rsid w:val="19798C5B"/>
    <w:rsid w:val="197D7849"/>
    <w:rsid w:val="19827D6F"/>
    <w:rsid w:val="19840A7D"/>
    <w:rsid w:val="1986567B"/>
    <w:rsid w:val="19895BC4"/>
    <w:rsid w:val="198DBABE"/>
    <w:rsid w:val="198E6C87"/>
    <w:rsid w:val="198EE69A"/>
    <w:rsid w:val="1994042D"/>
    <w:rsid w:val="19968724"/>
    <w:rsid w:val="199C55D4"/>
    <w:rsid w:val="199DE3C1"/>
    <w:rsid w:val="199E4922"/>
    <w:rsid w:val="19ACCEDB"/>
    <w:rsid w:val="19AE0919"/>
    <w:rsid w:val="19B19B6B"/>
    <w:rsid w:val="19B1EBBC"/>
    <w:rsid w:val="19B65A97"/>
    <w:rsid w:val="19B73EB1"/>
    <w:rsid w:val="19B76E75"/>
    <w:rsid w:val="19B9B0D5"/>
    <w:rsid w:val="19B9D01D"/>
    <w:rsid w:val="19BBE62D"/>
    <w:rsid w:val="19BED3FC"/>
    <w:rsid w:val="19C1DBE1"/>
    <w:rsid w:val="19C3E39C"/>
    <w:rsid w:val="19C578B1"/>
    <w:rsid w:val="19C62C2F"/>
    <w:rsid w:val="19C66187"/>
    <w:rsid w:val="19CB241E"/>
    <w:rsid w:val="19CB46A4"/>
    <w:rsid w:val="19D0DE8F"/>
    <w:rsid w:val="19D3EA92"/>
    <w:rsid w:val="19D84DBF"/>
    <w:rsid w:val="19D898CD"/>
    <w:rsid w:val="19DB766D"/>
    <w:rsid w:val="19DE5F8C"/>
    <w:rsid w:val="19E44D2A"/>
    <w:rsid w:val="19E5F94D"/>
    <w:rsid w:val="19E6949F"/>
    <w:rsid w:val="19E80901"/>
    <w:rsid w:val="19E8DCB6"/>
    <w:rsid w:val="19EDD6CB"/>
    <w:rsid w:val="19F12293"/>
    <w:rsid w:val="19F2F636"/>
    <w:rsid w:val="19F4C9D8"/>
    <w:rsid w:val="19F9022F"/>
    <w:rsid w:val="19F9432C"/>
    <w:rsid w:val="19F9AE16"/>
    <w:rsid w:val="19FFCFEC"/>
    <w:rsid w:val="1A02BC9A"/>
    <w:rsid w:val="1A02C162"/>
    <w:rsid w:val="1A03CC3A"/>
    <w:rsid w:val="1A0409A8"/>
    <w:rsid w:val="1A0705C3"/>
    <w:rsid w:val="1A07EE46"/>
    <w:rsid w:val="1A0A6D2C"/>
    <w:rsid w:val="1A0E5E7B"/>
    <w:rsid w:val="1A115474"/>
    <w:rsid w:val="1A12C3D1"/>
    <w:rsid w:val="1A161898"/>
    <w:rsid w:val="1A191C95"/>
    <w:rsid w:val="1A1BE93C"/>
    <w:rsid w:val="1A1E9AF9"/>
    <w:rsid w:val="1A1F2CEF"/>
    <w:rsid w:val="1A1FD91D"/>
    <w:rsid w:val="1A2C2A0B"/>
    <w:rsid w:val="1A2C81C0"/>
    <w:rsid w:val="1A2C85AF"/>
    <w:rsid w:val="1A2FB86B"/>
    <w:rsid w:val="1A30F49A"/>
    <w:rsid w:val="1A31C051"/>
    <w:rsid w:val="1A322C84"/>
    <w:rsid w:val="1A326BE3"/>
    <w:rsid w:val="1A3302D8"/>
    <w:rsid w:val="1A34E26B"/>
    <w:rsid w:val="1A357BB3"/>
    <w:rsid w:val="1A3C96D5"/>
    <w:rsid w:val="1A4559B2"/>
    <w:rsid w:val="1A4573E4"/>
    <w:rsid w:val="1A4F6BF8"/>
    <w:rsid w:val="1A53BB75"/>
    <w:rsid w:val="1A5410A3"/>
    <w:rsid w:val="1A54677D"/>
    <w:rsid w:val="1A54BF9F"/>
    <w:rsid w:val="1A58D6EF"/>
    <w:rsid w:val="1A5AF536"/>
    <w:rsid w:val="1A5CC5C8"/>
    <w:rsid w:val="1A5DDB98"/>
    <w:rsid w:val="1A610D9C"/>
    <w:rsid w:val="1A66FBCB"/>
    <w:rsid w:val="1A6862B0"/>
    <w:rsid w:val="1A69CB27"/>
    <w:rsid w:val="1A6A23B9"/>
    <w:rsid w:val="1A7254C5"/>
    <w:rsid w:val="1A757D28"/>
    <w:rsid w:val="1A75F293"/>
    <w:rsid w:val="1A816AA7"/>
    <w:rsid w:val="1A85F083"/>
    <w:rsid w:val="1A872314"/>
    <w:rsid w:val="1A89FF75"/>
    <w:rsid w:val="1A8A65A6"/>
    <w:rsid w:val="1A8A74B9"/>
    <w:rsid w:val="1A8ACDA3"/>
    <w:rsid w:val="1A8B1DF2"/>
    <w:rsid w:val="1A93E3E7"/>
    <w:rsid w:val="1A943724"/>
    <w:rsid w:val="1A9A4816"/>
    <w:rsid w:val="1A9C036E"/>
    <w:rsid w:val="1AA01909"/>
    <w:rsid w:val="1AA1E626"/>
    <w:rsid w:val="1AA783C0"/>
    <w:rsid w:val="1AAEB799"/>
    <w:rsid w:val="1AB09E92"/>
    <w:rsid w:val="1AB46FF5"/>
    <w:rsid w:val="1AB66D31"/>
    <w:rsid w:val="1ABA6E94"/>
    <w:rsid w:val="1ABD273F"/>
    <w:rsid w:val="1AC4E8E9"/>
    <w:rsid w:val="1AC54871"/>
    <w:rsid w:val="1AC7A251"/>
    <w:rsid w:val="1AC924B4"/>
    <w:rsid w:val="1ACB39DA"/>
    <w:rsid w:val="1ACBD2A7"/>
    <w:rsid w:val="1ACD2B21"/>
    <w:rsid w:val="1ACDCBD2"/>
    <w:rsid w:val="1AD2F444"/>
    <w:rsid w:val="1AD4BB6C"/>
    <w:rsid w:val="1AD5CB10"/>
    <w:rsid w:val="1AD84C7E"/>
    <w:rsid w:val="1AD89E1B"/>
    <w:rsid w:val="1AD92B10"/>
    <w:rsid w:val="1AD92E13"/>
    <w:rsid w:val="1AD9EC8C"/>
    <w:rsid w:val="1ADB11B0"/>
    <w:rsid w:val="1ADFB341"/>
    <w:rsid w:val="1AE7A92C"/>
    <w:rsid w:val="1AE9CE58"/>
    <w:rsid w:val="1AEF162E"/>
    <w:rsid w:val="1AF03615"/>
    <w:rsid w:val="1AF25B11"/>
    <w:rsid w:val="1AF3384C"/>
    <w:rsid w:val="1AF7E6C8"/>
    <w:rsid w:val="1AF943A0"/>
    <w:rsid w:val="1AF9E8CE"/>
    <w:rsid w:val="1AFCB547"/>
    <w:rsid w:val="1B003D14"/>
    <w:rsid w:val="1B070E70"/>
    <w:rsid w:val="1B075858"/>
    <w:rsid w:val="1B095EA6"/>
    <w:rsid w:val="1B0B67EF"/>
    <w:rsid w:val="1B1060E5"/>
    <w:rsid w:val="1B10EA2A"/>
    <w:rsid w:val="1B1211D4"/>
    <w:rsid w:val="1B146AA7"/>
    <w:rsid w:val="1B17D8B5"/>
    <w:rsid w:val="1B1827AB"/>
    <w:rsid w:val="1B1C7CB5"/>
    <w:rsid w:val="1B219A52"/>
    <w:rsid w:val="1B271448"/>
    <w:rsid w:val="1B2735C7"/>
    <w:rsid w:val="1B27B6E4"/>
    <w:rsid w:val="1B27C76E"/>
    <w:rsid w:val="1B29C878"/>
    <w:rsid w:val="1B2BF56E"/>
    <w:rsid w:val="1B2CC679"/>
    <w:rsid w:val="1B3168F7"/>
    <w:rsid w:val="1B34D29E"/>
    <w:rsid w:val="1B36D837"/>
    <w:rsid w:val="1B39B8EC"/>
    <w:rsid w:val="1B3A368C"/>
    <w:rsid w:val="1B3A609D"/>
    <w:rsid w:val="1B40BE2B"/>
    <w:rsid w:val="1B43B7C5"/>
    <w:rsid w:val="1B4AF8B1"/>
    <w:rsid w:val="1B521D0D"/>
    <w:rsid w:val="1B54CE68"/>
    <w:rsid w:val="1B56E1DF"/>
    <w:rsid w:val="1B61BA5A"/>
    <w:rsid w:val="1B65DC2A"/>
    <w:rsid w:val="1B69C1E3"/>
    <w:rsid w:val="1B6C2C5C"/>
    <w:rsid w:val="1B6E0562"/>
    <w:rsid w:val="1B6E735B"/>
    <w:rsid w:val="1B715BF7"/>
    <w:rsid w:val="1B76ED3F"/>
    <w:rsid w:val="1B77742C"/>
    <w:rsid w:val="1B778305"/>
    <w:rsid w:val="1B7A2051"/>
    <w:rsid w:val="1B7A5970"/>
    <w:rsid w:val="1B7E364B"/>
    <w:rsid w:val="1B81386E"/>
    <w:rsid w:val="1B8790FB"/>
    <w:rsid w:val="1B8B5E92"/>
    <w:rsid w:val="1B8E48D0"/>
    <w:rsid w:val="1B8F8BFE"/>
    <w:rsid w:val="1B94E51D"/>
    <w:rsid w:val="1B983F67"/>
    <w:rsid w:val="1B985E46"/>
    <w:rsid w:val="1B9B6625"/>
    <w:rsid w:val="1BA48D69"/>
    <w:rsid w:val="1BA74485"/>
    <w:rsid w:val="1BA7A83C"/>
    <w:rsid w:val="1BA856E2"/>
    <w:rsid w:val="1BA8C374"/>
    <w:rsid w:val="1BAE3CDE"/>
    <w:rsid w:val="1BB01229"/>
    <w:rsid w:val="1BB03411"/>
    <w:rsid w:val="1BB1E3C3"/>
    <w:rsid w:val="1BB46AAA"/>
    <w:rsid w:val="1BB667AF"/>
    <w:rsid w:val="1BBA852B"/>
    <w:rsid w:val="1BBC9F2B"/>
    <w:rsid w:val="1BBDC694"/>
    <w:rsid w:val="1BBE216E"/>
    <w:rsid w:val="1BBF0C7E"/>
    <w:rsid w:val="1BC0D522"/>
    <w:rsid w:val="1BC12160"/>
    <w:rsid w:val="1BC14AB1"/>
    <w:rsid w:val="1BC4C1DD"/>
    <w:rsid w:val="1BC66419"/>
    <w:rsid w:val="1BC79C2E"/>
    <w:rsid w:val="1BC9CB1A"/>
    <w:rsid w:val="1BCC396B"/>
    <w:rsid w:val="1BCE7568"/>
    <w:rsid w:val="1BCE8911"/>
    <w:rsid w:val="1BCF7070"/>
    <w:rsid w:val="1BD14A7F"/>
    <w:rsid w:val="1BD6A53C"/>
    <w:rsid w:val="1BD7FDF3"/>
    <w:rsid w:val="1BDC3362"/>
    <w:rsid w:val="1BE4F997"/>
    <w:rsid w:val="1BE596FB"/>
    <w:rsid w:val="1BE6D2BD"/>
    <w:rsid w:val="1BE873EF"/>
    <w:rsid w:val="1BED2237"/>
    <w:rsid w:val="1BEEC14F"/>
    <w:rsid w:val="1BF0CC66"/>
    <w:rsid w:val="1BF3FC4F"/>
    <w:rsid w:val="1BF9E5BF"/>
    <w:rsid w:val="1BFAD0F2"/>
    <w:rsid w:val="1BFBA8C8"/>
    <w:rsid w:val="1BFFC43A"/>
    <w:rsid w:val="1BFFFEE6"/>
    <w:rsid w:val="1C01DF5D"/>
    <w:rsid w:val="1C0203E4"/>
    <w:rsid w:val="1C04929A"/>
    <w:rsid w:val="1C054CF3"/>
    <w:rsid w:val="1C0950C0"/>
    <w:rsid w:val="1C097EC7"/>
    <w:rsid w:val="1C0ADCB7"/>
    <w:rsid w:val="1C0B15FC"/>
    <w:rsid w:val="1C0B5BC8"/>
    <w:rsid w:val="1C0E4293"/>
    <w:rsid w:val="1C1461BD"/>
    <w:rsid w:val="1C15A433"/>
    <w:rsid w:val="1C1C65D7"/>
    <w:rsid w:val="1C1DACB3"/>
    <w:rsid w:val="1C1DB196"/>
    <w:rsid w:val="1C2201E5"/>
    <w:rsid w:val="1C221FAD"/>
    <w:rsid w:val="1C232EF9"/>
    <w:rsid w:val="1C25A106"/>
    <w:rsid w:val="1C26386A"/>
    <w:rsid w:val="1C287F57"/>
    <w:rsid w:val="1C2C78DC"/>
    <w:rsid w:val="1C2D8416"/>
    <w:rsid w:val="1C2DA793"/>
    <w:rsid w:val="1C2F5EAB"/>
    <w:rsid w:val="1C312FAC"/>
    <w:rsid w:val="1C314D21"/>
    <w:rsid w:val="1C336402"/>
    <w:rsid w:val="1C342C30"/>
    <w:rsid w:val="1C3A0CAB"/>
    <w:rsid w:val="1C3AA31E"/>
    <w:rsid w:val="1C3F86D9"/>
    <w:rsid w:val="1C4067AF"/>
    <w:rsid w:val="1C44760A"/>
    <w:rsid w:val="1C450D80"/>
    <w:rsid w:val="1C492A7D"/>
    <w:rsid w:val="1C4ACBB4"/>
    <w:rsid w:val="1C4C1BB5"/>
    <w:rsid w:val="1C4F267F"/>
    <w:rsid w:val="1C56171E"/>
    <w:rsid w:val="1C5671BA"/>
    <w:rsid w:val="1C578BB3"/>
    <w:rsid w:val="1C590871"/>
    <w:rsid w:val="1C5CDE35"/>
    <w:rsid w:val="1C60B6FF"/>
    <w:rsid w:val="1C630263"/>
    <w:rsid w:val="1C6579DB"/>
    <w:rsid w:val="1C670349"/>
    <w:rsid w:val="1C6AFC57"/>
    <w:rsid w:val="1C6D3270"/>
    <w:rsid w:val="1C6D9C8C"/>
    <w:rsid w:val="1C6EE483"/>
    <w:rsid w:val="1C701E3B"/>
    <w:rsid w:val="1C75EF19"/>
    <w:rsid w:val="1C76DD46"/>
    <w:rsid w:val="1C775D40"/>
    <w:rsid w:val="1C7A7A8C"/>
    <w:rsid w:val="1C805385"/>
    <w:rsid w:val="1C816025"/>
    <w:rsid w:val="1C8897F6"/>
    <w:rsid w:val="1C8DDDC2"/>
    <w:rsid w:val="1C905B7D"/>
    <w:rsid w:val="1C908756"/>
    <w:rsid w:val="1C924DA6"/>
    <w:rsid w:val="1C9296A0"/>
    <w:rsid w:val="1C94BE8A"/>
    <w:rsid w:val="1C94C68E"/>
    <w:rsid w:val="1C962EDF"/>
    <w:rsid w:val="1C97E5DA"/>
    <w:rsid w:val="1C9B40E4"/>
    <w:rsid w:val="1C9B61C4"/>
    <w:rsid w:val="1CA2C8B2"/>
    <w:rsid w:val="1CA737EC"/>
    <w:rsid w:val="1CA9B724"/>
    <w:rsid w:val="1CA9E472"/>
    <w:rsid w:val="1CB08EB0"/>
    <w:rsid w:val="1CB0F71D"/>
    <w:rsid w:val="1CB33458"/>
    <w:rsid w:val="1CB37BF9"/>
    <w:rsid w:val="1CB39B4D"/>
    <w:rsid w:val="1CB488C5"/>
    <w:rsid w:val="1CB4D87F"/>
    <w:rsid w:val="1CB73B24"/>
    <w:rsid w:val="1CB92065"/>
    <w:rsid w:val="1CBA353A"/>
    <w:rsid w:val="1CBBF74C"/>
    <w:rsid w:val="1CBC887F"/>
    <w:rsid w:val="1CBCD1F2"/>
    <w:rsid w:val="1CBE6E88"/>
    <w:rsid w:val="1CC6918A"/>
    <w:rsid w:val="1CC85D54"/>
    <w:rsid w:val="1CCD80F8"/>
    <w:rsid w:val="1CCEFA35"/>
    <w:rsid w:val="1CD0E44D"/>
    <w:rsid w:val="1CD5B1D1"/>
    <w:rsid w:val="1CD613D0"/>
    <w:rsid w:val="1CD66AE8"/>
    <w:rsid w:val="1CE5BC6E"/>
    <w:rsid w:val="1CE6767F"/>
    <w:rsid w:val="1CE774C0"/>
    <w:rsid w:val="1CEBD6E4"/>
    <w:rsid w:val="1CED6913"/>
    <w:rsid w:val="1CEF4C9F"/>
    <w:rsid w:val="1CF00726"/>
    <w:rsid w:val="1CF169EA"/>
    <w:rsid w:val="1CF22FE5"/>
    <w:rsid w:val="1CF486EE"/>
    <w:rsid w:val="1CF81D46"/>
    <w:rsid w:val="1CF83990"/>
    <w:rsid w:val="1CFC90F7"/>
    <w:rsid w:val="1CFEDD8D"/>
    <w:rsid w:val="1D003DA1"/>
    <w:rsid w:val="1D02D69E"/>
    <w:rsid w:val="1D03C2F1"/>
    <w:rsid w:val="1D054ECF"/>
    <w:rsid w:val="1D0AE5A0"/>
    <w:rsid w:val="1D0F0B55"/>
    <w:rsid w:val="1D169D09"/>
    <w:rsid w:val="1D18E58D"/>
    <w:rsid w:val="1D19A596"/>
    <w:rsid w:val="1D1CEF6B"/>
    <w:rsid w:val="1D23337A"/>
    <w:rsid w:val="1D2384CF"/>
    <w:rsid w:val="1D23B309"/>
    <w:rsid w:val="1D23C247"/>
    <w:rsid w:val="1D2CE9F4"/>
    <w:rsid w:val="1D35131E"/>
    <w:rsid w:val="1D355FE0"/>
    <w:rsid w:val="1D359547"/>
    <w:rsid w:val="1D3B3B21"/>
    <w:rsid w:val="1D3BB743"/>
    <w:rsid w:val="1D3BDD2D"/>
    <w:rsid w:val="1D3CD0AE"/>
    <w:rsid w:val="1D414C97"/>
    <w:rsid w:val="1D4296C7"/>
    <w:rsid w:val="1D439946"/>
    <w:rsid w:val="1D45E3BC"/>
    <w:rsid w:val="1D4B640D"/>
    <w:rsid w:val="1D4DAF27"/>
    <w:rsid w:val="1D4F5181"/>
    <w:rsid w:val="1D4FB808"/>
    <w:rsid w:val="1D5046FD"/>
    <w:rsid w:val="1D50D089"/>
    <w:rsid w:val="1D55391C"/>
    <w:rsid w:val="1D5685FF"/>
    <w:rsid w:val="1D56F0A4"/>
    <w:rsid w:val="1D5B0FD8"/>
    <w:rsid w:val="1D5D051B"/>
    <w:rsid w:val="1D5D5B0B"/>
    <w:rsid w:val="1D6027D0"/>
    <w:rsid w:val="1D63FF27"/>
    <w:rsid w:val="1D64BFAE"/>
    <w:rsid w:val="1D675BC0"/>
    <w:rsid w:val="1D687493"/>
    <w:rsid w:val="1D6A5E01"/>
    <w:rsid w:val="1D7007F5"/>
    <w:rsid w:val="1D725A74"/>
    <w:rsid w:val="1D727514"/>
    <w:rsid w:val="1D751266"/>
    <w:rsid w:val="1D758C64"/>
    <w:rsid w:val="1D75C2D0"/>
    <w:rsid w:val="1D7890ED"/>
    <w:rsid w:val="1D7E0D74"/>
    <w:rsid w:val="1D7EF3A2"/>
    <w:rsid w:val="1D7FBCA8"/>
    <w:rsid w:val="1D80AB08"/>
    <w:rsid w:val="1D85F3A8"/>
    <w:rsid w:val="1D86D104"/>
    <w:rsid w:val="1D91AD71"/>
    <w:rsid w:val="1D92619D"/>
    <w:rsid w:val="1D942FD4"/>
    <w:rsid w:val="1D9474C8"/>
    <w:rsid w:val="1D99C7EF"/>
    <w:rsid w:val="1DA0823C"/>
    <w:rsid w:val="1DAC82AA"/>
    <w:rsid w:val="1DACC8B6"/>
    <w:rsid w:val="1DAEEF06"/>
    <w:rsid w:val="1DB2F7A9"/>
    <w:rsid w:val="1DB4332F"/>
    <w:rsid w:val="1DB4D77D"/>
    <w:rsid w:val="1DBAA49D"/>
    <w:rsid w:val="1DBAAF63"/>
    <w:rsid w:val="1DBDECFE"/>
    <w:rsid w:val="1DBE84B5"/>
    <w:rsid w:val="1DC2430E"/>
    <w:rsid w:val="1DC331F1"/>
    <w:rsid w:val="1DC52E0E"/>
    <w:rsid w:val="1DC7B297"/>
    <w:rsid w:val="1DCB88A0"/>
    <w:rsid w:val="1DCBAE5E"/>
    <w:rsid w:val="1DCDD830"/>
    <w:rsid w:val="1DD1CF6E"/>
    <w:rsid w:val="1DD2328B"/>
    <w:rsid w:val="1DD59E46"/>
    <w:rsid w:val="1DD9339D"/>
    <w:rsid w:val="1DDD1912"/>
    <w:rsid w:val="1DDD9471"/>
    <w:rsid w:val="1DDD9BF6"/>
    <w:rsid w:val="1DDE66C9"/>
    <w:rsid w:val="1DDED2DC"/>
    <w:rsid w:val="1DE0169A"/>
    <w:rsid w:val="1DE5A431"/>
    <w:rsid w:val="1DE642EC"/>
    <w:rsid w:val="1DE720A0"/>
    <w:rsid w:val="1DE8355C"/>
    <w:rsid w:val="1DED620A"/>
    <w:rsid w:val="1DEDCA84"/>
    <w:rsid w:val="1DEE929B"/>
    <w:rsid w:val="1DF5894E"/>
    <w:rsid w:val="1DF595B7"/>
    <w:rsid w:val="1DF6859D"/>
    <w:rsid w:val="1DF8CBAB"/>
    <w:rsid w:val="1DFBCB05"/>
    <w:rsid w:val="1DFBE31B"/>
    <w:rsid w:val="1DFC6799"/>
    <w:rsid w:val="1DFC77DD"/>
    <w:rsid w:val="1DFD4F1A"/>
    <w:rsid w:val="1DFF5DB2"/>
    <w:rsid w:val="1E0276D8"/>
    <w:rsid w:val="1E03AA4A"/>
    <w:rsid w:val="1E0486C7"/>
    <w:rsid w:val="1E07FB87"/>
    <w:rsid w:val="1E08CAF5"/>
    <w:rsid w:val="1E095C0D"/>
    <w:rsid w:val="1E0F78CD"/>
    <w:rsid w:val="1E100C8B"/>
    <w:rsid w:val="1E153FBD"/>
    <w:rsid w:val="1E167ECE"/>
    <w:rsid w:val="1E16BFFF"/>
    <w:rsid w:val="1E183435"/>
    <w:rsid w:val="1E192398"/>
    <w:rsid w:val="1E192AFB"/>
    <w:rsid w:val="1E19BB33"/>
    <w:rsid w:val="1E1B1D2D"/>
    <w:rsid w:val="1E1C915B"/>
    <w:rsid w:val="1E1C9A57"/>
    <w:rsid w:val="1E1DB0BB"/>
    <w:rsid w:val="1E1DC83A"/>
    <w:rsid w:val="1E231DB9"/>
    <w:rsid w:val="1E23BA29"/>
    <w:rsid w:val="1E27F378"/>
    <w:rsid w:val="1E287747"/>
    <w:rsid w:val="1E2AB4D9"/>
    <w:rsid w:val="1E2AE1C6"/>
    <w:rsid w:val="1E2B8457"/>
    <w:rsid w:val="1E2D7FC0"/>
    <w:rsid w:val="1E2E9547"/>
    <w:rsid w:val="1E30191F"/>
    <w:rsid w:val="1E3134FE"/>
    <w:rsid w:val="1E31A31F"/>
    <w:rsid w:val="1E31B3F6"/>
    <w:rsid w:val="1E31C69D"/>
    <w:rsid w:val="1E3261DC"/>
    <w:rsid w:val="1E3492A7"/>
    <w:rsid w:val="1E34DCBE"/>
    <w:rsid w:val="1E3837D5"/>
    <w:rsid w:val="1E39A653"/>
    <w:rsid w:val="1E3C9254"/>
    <w:rsid w:val="1E3E111C"/>
    <w:rsid w:val="1E408B16"/>
    <w:rsid w:val="1E4371F1"/>
    <w:rsid w:val="1E445993"/>
    <w:rsid w:val="1E56458A"/>
    <w:rsid w:val="1E58DD79"/>
    <w:rsid w:val="1E5C2933"/>
    <w:rsid w:val="1E649D27"/>
    <w:rsid w:val="1E66954A"/>
    <w:rsid w:val="1E67F020"/>
    <w:rsid w:val="1E68B267"/>
    <w:rsid w:val="1E78D05C"/>
    <w:rsid w:val="1E7A798F"/>
    <w:rsid w:val="1E7EF9D9"/>
    <w:rsid w:val="1E8049A4"/>
    <w:rsid w:val="1E82AAB2"/>
    <w:rsid w:val="1E851765"/>
    <w:rsid w:val="1E85EA3D"/>
    <w:rsid w:val="1E863B04"/>
    <w:rsid w:val="1E8ABDA2"/>
    <w:rsid w:val="1E8D71B9"/>
    <w:rsid w:val="1E8FE99B"/>
    <w:rsid w:val="1E93E48D"/>
    <w:rsid w:val="1E96D5F9"/>
    <w:rsid w:val="1E980769"/>
    <w:rsid w:val="1E9A0DC2"/>
    <w:rsid w:val="1E9B1CDE"/>
    <w:rsid w:val="1E9C949F"/>
    <w:rsid w:val="1E9EFA5F"/>
    <w:rsid w:val="1E9FD518"/>
    <w:rsid w:val="1EA70F0C"/>
    <w:rsid w:val="1EA957C7"/>
    <w:rsid w:val="1EAE4108"/>
    <w:rsid w:val="1EB12BB4"/>
    <w:rsid w:val="1EB59949"/>
    <w:rsid w:val="1EB68ADD"/>
    <w:rsid w:val="1EB93689"/>
    <w:rsid w:val="1EBB21F4"/>
    <w:rsid w:val="1EBC14CA"/>
    <w:rsid w:val="1EBCAC5A"/>
    <w:rsid w:val="1EBE3879"/>
    <w:rsid w:val="1EC00CD3"/>
    <w:rsid w:val="1EC12EDD"/>
    <w:rsid w:val="1EC41E13"/>
    <w:rsid w:val="1EC5C531"/>
    <w:rsid w:val="1ECA6685"/>
    <w:rsid w:val="1ECB5917"/>
    <w:rsid w:val="1ECCDCF9"/>
    <w:rsid w:val="1ED0139C"/>
    <w:rsid w:val="1ED20BE4"/>
    <w:rsid w:val="1ED4834A"/>
    <w:rsid w:val="1ED764AF"/>
    <w:rsid w:val="1ED826B5"/>
    <w:rsid w:val="1ED88160"/>
    <w:rsid w:val="1EDB5A2E"/>
    <w:rsid w:val="1EDFA701"/>
    <w:rsid w:val="1EE18EE0"/>
    <w:rsid w:val="1EF25A08"/>
    <w:rsid w:val="1EF8049A"/>
    <w:rsid w:val="1EFA11CD"/>
    <w:rsid w:val="1EFE60C1"/>
    <w:rsid w:val="1EFE7DB9"/>
    <w:rsid w:val="1F027E1D"/>
    <w:rsid w:val="1F02C807"/>
    <w:rsid w:val="1F02FD36"/>
    <w:rsid w:val="1F070CFE"/>
    <w:rsid w:val="1F08F7B6"/>
    <w:rsid w:val="1F09549D"/>
    <w:rsid w:val="1F0CE6FC"/>
    <w:rsid w:val="1F0F151A"/>
    <w:rsid w:val="1F13961A"/>
    <w:rsid w:val="1F15D56E"/>
    <w:rsid w:val="1F17A02B"/>
    <w:rsid w:val="1F18A5FF"/>
    <w:rsid w:val="1F1DD1E5"/>
    <w:rsid w:val="1F1DE25D"/>
    <w:rsid w:val="1F20C1DA"/>
    <w:rsid w:val="1F23F5F7"/>
    <w:rsid w:val="1F24640B"/>
    <w:rsid w:val="1F248DCD"/>
    <w:rsid w:val="1F25F747"/>
    <w:rsid w:val="1F27002E"/>
    <w:rsid w:val="1F2A9675"/>
    <w:rsid w:val="1F2BCBA6"/>
    <w:rsid w:val="1F2BFE27"/>
    <w:rsid w:val="1F2C1BFD"/>
    <w:rsid w:val="1F2C9251"/>
    <w:rsid w:val="1F2E0D76"/>
    <w:rsid w:val="1F31769F"/>
    <w:rsid w:val="1F343B1C"/>
    <w:rsid w:val="1F34C49D"/>
    <w:rsid w:val="1F36A9EB"/>
    <w:rsid w:val="1F384A8A"/>
    <w:rsid w:val="1F39B77A"/>
    <w:rsid w:val="1F3A4CA7"/>
    <w:rsid w:val="1F3CE8CA"/>
    <w:rsid w:val="1F3EE314"/>
    <w:rsid w:val="1F3FD921"/>
    <w:rsid w:val="1F40C742"/>
    <w:rsid w:val="1F44EAE9"/>
    <w:rsid w:val="1F453922"/>
    <w:rsid w:val="1F461704"/>
    <w:rsid w:val="1F4AF600"/>
    <w:rsid w:val="1F4CEB3D"/>
    <w:rsid w:val="1F513494"/>
    <w:rsid w:val="1F51ACAC"/>
    <w:rsid w:val="1F558A8B"/>
    <w:rsid w:val="1F5CA8C2"/>
    <w:rsid w:val="1F5CB7B0"/>
    <w:rsid w:val="1F5D19F1"/>
    <w:rsid w:val="1F5D4513"/>
    <w:rsid w:val="1F6451F8"/>
    <w:rsid w:val="1F6F0BAC"/>
    <w:rsid w:val="1F70ABA2"/>
    <w:rsid w:val="1F717840"/>
    <w:rsid w:val="1F76C236"/>
    <w:rsid w:val="1F76C40F"/>
    <w:rsid w:val="1F776A5C"/>
    <w:rsid w:val="1F7E5280"/>
    <w:rsid w:val="1F8367F4"/>
    <w:rsid w:val="1F838E1F"/>
    <w:rsid w:val="1F84E0C7"/>
    <w:rsid w:val="1F857D26"/>
    <w:rsid w:val="1F86F8C0"/>
    <w:rsid w:val="1F877D0E"/>
    <w:rsid w:val="1F8986EC"/>
    <w:rsid w:val="1F8C5D89"/>
    <w:rsid w:val="1F8DD3F7"/>
    <w:rsid w:val="1F8E54BF"/>
    <w:rsid w:val="1F9083E5"/>
    <w:rsid w:val="1F9180EC"/>
    <w:rsid w:val="1F9194CF"/>
    <w:rsid w:val="1F93EC89"/>
    <w:rsid w:val="1F9570C1"/>
    <w:rsid w:val="1F958566"/>
    <w:rsid w:val="1F9657C3"/>
    <w:rsid w:val="1F98FC57"/>
    <w:rsid w:val="1F9ACCE7"/>
    <w:rsid w:val="1F9ACD7B"/>
    <w:rsid w:val="1F9B012E"/>
    <w:rsid w:val="1F9E820B"/>
    <w:rsid w:val="1FA0B36F"/>
    <w:rsid w:val="1FA1EF29"/>
    <w:rsid w:val="1FA59FFB"/>
    <w:rsid w:val="1FA5C7ED"/>
    <w:rsid w:val="1FA7BD31"/>
    <w:rsid w:val="1FA9A32D"/>
    <w:rsid w:val="1FAA137E"/>
    <w:rsid w:val="1FAA4E66"/>
    <w:rsid w:val="1FAC6B96"/>
    <w:rsid w:val="1FAC9474"/>
    <w:rsid w:val="1FACABDB"/>
    <w:rsid w:val="1FACAC3B"/>
    <w:rsid w:val="1FAD40F2"/>
    <w:rsid w:val="1FADB4C3"/>
    <w:rsid w:val="1FAE8A36"/>
    <w:rsid w:val="1FAFEAFC"/>
    <w:rsid w:val="1FB0FCF8"/>
    <w:rsid w:val="1FB43C26"/>
    <w:rsid w:val="1FB44A34"/>
    <w:rsid w:val="1FB6EEA6"/>
    <w:rsid w:val="1FB82700"/>
    <w:rsid w:val="1FB911A3"/>
    <w:rsid w:val="1FB9BD96"/>
    <w:rsid w:val="1FBA66E5"/>
    <w:rsid w:val="1FBADBE2"/>
    <w:rsid w:val="1FBB7125"/>
    <w:rsid w:val="1FBFB9D6"/>
    <w:rsid w:val="1FC5F6C6"/>
    <w:rsid w:val="1FC7911C"/>
    <w:rsid w:val="1FC8F1A3"/>
    <w:rsid w:val="1FCDDDEA"/>
    <w:rsid w:val="1FCF892A"/>
    <w:rsid w:val="1FCF98D6"/>
    <w:rsid w:val="1FD1DA87"/>
    <w:rsid w:val="1FD25A52"/>
    <w:rsid w:val="1FD60082"/>
    <w:rsid w:val="1FDC551D"/>
    <w:rsid w:val="1FDFA30F"/>
    <w:rsid w:val="1FE1A407"/>
    <w:rsid w:val="1FE2E2F0"/>
    <w:rsid w:val="1FE3482C"/>
    <w:rsid w:val="1FE3C9E2"/>
    <w:rsid w:val="1FE92933"/>
    <w:rsid w:val="1FEA1F86"/>
    <w:rsid w:val="1FEDAAA5"/>
    <w:rsid w:val="1FEE16D1"/>
    <w:rsid w:val="1FF1FDFC"/>
    <w:rsid w:val="1FF23921"/>
    <w:rsid w:val="1FF38F92"/>
    <w:rsid w:val="1FF53181"/>
    <w:rsid w:val="1FF633E8"/>
    <w:rsid w:val="1FF85919"/>
    <w:rsid w:val="1FFC8928"/>
    <w:rsid w:val="20019FF4"/>
    <w:rsid w:val="2003578F"/>
    <w:rsid w:val="200416CD"/>
    <w:rsid w:val="200B5F05"/>
    <w:rsid w:val="200FBC81"/>
    <w:rsid w:val="2010827F"/>
    <w:rsid w:val="2010FDDA"/>
    <w:rsid w:val="20131451"/>
    <w:rsid w:val="201589FC"/>
    <w:rsid w:val="201B3070"/>
    <w:rsid w:val="2020BE95"/>
    <w:rsid w:val="20238116"/>
    <w:rsid w:val="20242335"/>
    <w:rsid w:val="20269486"/>
    <w:rsid w:val="202B4168"/>
    <w:rsid w:val="202BDE7F"/>
    <w:rsid w:val="202C36CB"/>
    <w:rsid w:val="202E7FAD"/>
    <w:rsid w:val="202EB3B1"/>
    <w:rsid w:val="2030C392"/>
    <w:rsid w:val="2033D135"/>
    <w:rsid w:val="203493E8"/>
    <w:rsid w:val="20349430"/>
    <w:rsid w:val="2037320F"/>
    <w:rsid w:val="20378B69"/>
    <w:rsid w:val="2039E2B7"/>
    <w:rsid w:val="203AA663"/>
    <w:rsid w:val="203CE119"/>
    <w:rsid w:val="2040505F"/>
    <w:rsid w:val="2046E808"/>
    <w:rsid w:val="20487CE1"/>
    <w:rsid w:val="204A20AC"/>
    <w:rsid w:val="204A949C"/>
    <w:rsid w:val="204C62D3"/>
    <w:rsid w:val="20569AE3"/>
    <w:rsid w:val="2057697E"/>
    <w:rsid w:val="205B4147"/>
    <w:rsid w:val="205BACCF"/>
    <w:rsid w:val="205E0D98"/>
    <w:rsid w:val="2061CFF2"/>
    <w:rsid w:val="20696CFA"/>
    <w:rsid w:val="206FCA06"/>
    <w:rsid w:val="206FFB36"/>
    <w:rsid w:val="20705A4F"/>
    <w:rsid w:val="20730778"/>
    <w:rsid w:val="207350D5"/>
    <w:rsid w:val="2073AB36"/>
    <w:rsid w:val="20742D9B"/>
    <w:rsid w:val="20743897"/>
    <w:rsid w:val="20775001"/>
    <w:rsid w:val="207825AC"/>
    <w:rsid w:val="207BF8FF"/>
    <w:rsid w:val="2082249C"/>
    <w:rsid w:val="20839119"/>
    <w:rsid w:val="2089DABC"/>
    <w:rsid w:val="208DBC70"/>
    <w:rsid w:val="208E5920"/>
    <w:rsid w:val="208F4FDF"/>
    <w:rsid w:val="2090FA0E"/>
    <w:rsid w:val="209277FF"/>
    <w:rsid w:val="20952FF8"/>
    <w:rsid w:val="209A3960"/>
    <w:rsid w:val="209B52C1"/>
    <w:rsid w:val="209D90DD"/>
    <w:rsid w:val="20A10368"/>
    <w:rsid w:val="20A22EB7"/>
    <w:rsid w:val="20A6811C"/>
    <w:rsid w:val="20A97A66"/>
    <w:rsid w:val="20AA582D"/>
    <w:rsid w:val="20AB1A3E"/>
    <w:rsid w:val="20AFF9A9"/>
    <w:rsid w:val="20B1A0B9"/>
    <w:rsid w:val="20B43D21"/>
    <w:rsid w:val="20BD4AFF"/>
    <w:rsid w:val="20BDEECE"/>
    <w:rsid w:val="20C069AD"/>
    <w:rsid w:val="20C0C7E5"/>
    <w:rsid w:val="20C431FC"/>
    <w:rsid w:val="20C912A7"/>
    <w:rsid w:val="20CAE112"/>
    <w:rsid w:val="20CB542D"/>
    <w:rsid w:val="20CD0FB4"/>
    <w:rsid w:val="20CD938D"/>
    <w:rsid w:val="20CE0852"/>
    <w:rsid w:val="20D0CFC9"/>
    <w:rsid w:val="20D24B52"/>
    <w:rsid w:val="20D385C8"/>
    <w:rsid w:val="20D6E282"/>
    <w:rsid w:val="20D96E20"/>
    <w:rsid w:val="20D9CC57"/>
    <w:rsid w:val="20DAE2A5"/>
    <w:rsid w:val="20DC4485"/>
    <w:rsid w:val="20E4A496"/>
    <w:rsid w:val="20E572D0"/>
    <w:rsid w:val="20E5A88B"/>
    <w:rsid w:val="20E5CB17"/>
    <w:rsid w:val="20E63B16"/>
    <w:rsid w:val="20E7DF40"/>
    <w:rsid w:val="20ECE198"/>
    <w:rsid w:val="20ED2881"/>
    <w:rsid w:val="20F1425C"/>
    <w:rsid w:val="20F33296"/>
    <w:rsid w:val="20F5BFB2"/>
    <w:rsid w:val="20F5C265"/>
    <w:rsid w:val="20F83551"/>
    <w:rsid w:val="20F910F9"/>
    <w:rsid w:val="20F944D7"/>
    <w:rsid w:val="20F9F5C9"/>
    <w:rsid w:val="20FDB2D6"/>
    <w:rsid w:val="20FDE3F4"/>
    <w:rsid w:val="20FE7D7A"/>
    <w:rsid w:val="20FED6F7"/>
    <w:rsid w:val="21018C49"/>
    <w:rsid w:val="2101FA1D"/>
    <w:rsid w:val="2105C7F1"/>
    <w:rsid w:val="2108CC3E"/>
    <w:rsid w:val="21098E0F"/>
    <w:rsid w:val="210C5390"/>
    <w:rsid w:val="210D061F"/>
    <w:rsid w:val="210E1A34"/>
    <w:rsid w:val="210EEFDB"/>
    <w:rsid w:val="21101BDD"/>
    <w:rsid w:val="21121087"/>
    <w:rsid w:val="2112C1CC"/>
    <w:rsid w:val="21136715"/>
    <w:rsid w:val="2115A90B"/>
    <w:rsid w:val="211F7919"/>
    <w:rsid w:val="211F8385"/>
    <w:rsid w:val="21253005"/>
    <w:rsid w:val="2125E32D"/>
    <w:rsid w:val="21291ED4"/>
    <w:rsid w:val="212A0136"/>
    <w:rsid w:val="212CF71B"/>
    <w:rsid w:val="2131FCBF"/>
    <w:rsid w:val="21339826"/>
    <w:rsid w:val="2133EC38"/>
    <w:rsid w:val="2136E282"/>
    <w:rsid w:val="213855E4"/>
    <w:rsid w:val="213AE796"/>
    <w:rsid w:val="213E1C1A"/>
    <w:rsid w:val="214107EC"/>
    <w:rsid w:val="21437099"/>
    <w:rsid w:val="21467108"/>
    <w:rsid w:val="214789A8"/>
    <w:rsid w:val="214A30B4"/>
    <w:rsid w:val="214BCC85"/>
    <w:rsid w:val="214D57F6"/>
    <w:rsid w:val="214EA63F"/>
    <w:rsid w:val="2150ABF7"/>
    <w:rsid w:val="21522A2E"/>
    <w:rsid w:val="2154B862"/>
    <w:rsid w:val="215A9B39"/>
    <w:rsid w:val="215DC4FA"/>
    <w:rsid w:val="215E51BF"/>
    <w:rsid w:val="21619420"/>
    <w:rsid w:val="2161FF4A"/>
    <w:rsid w:val="21644D64"/>
    <w:rsid w:val="21645886"/>
    <w:rsid w:val="216497AC"/>
    <w:rsid w:val="21683BEF"/>
    <w:rsid w:val="216D22E7"/>
    <w:rsid w:val="216D425F"/>
    <w:rsid w:val="2172C0AF"/>
    <w:rsid w:val="21733EEA"/>
    <w:rsid w:val="2174183C"/>
    <w:rsid w:val="2174E684"/>
    <w:rsid w:val="21772067"/>
    <w:rsid w:val="21773CC9"/>
    <w:rsid w:val="217A5523"/>
    <w:rsid w:val="217A9702"/>
    <w:rsid w:val="217BC60D"/>
    <w:rsid w:val="217BEF0D"/>
    <w:rsid w:val="217C9B9B"/>
    <w:rsid w:val="217CC4FB"/>
    <w:rsid w:val="218054D4"/>
    <w:rsid w:val="2180D0DB"/>
    <w:rsid w:val="2188AF35"/>
    <w:rsid w:val="2188B4BA"/>
    <w:rsid w:val="2189750F"/>
    <w:rsid w:val="218B8F4C"/>
    <w:rsid w:val="218D18C7"/>
    <w:rsid w:val="218E29E4"/>
    <w:rsid w:val="218FC40A"/>
    <w:rsid w:val="21902B36"/>
    <w:rsid w:val="21906C54"/>
    <w:rsid w:val="2190AD4C"/>
    <w:rsid w:val="21975336"/>
    <w:rsid w:val="2197C0F9"/>
    <w:rsid w:val="219823B0"/>
    <w:rsid w:val="219BAE6C"/>
    <w:rsid w:val="219D18C6"/>
    <w:rsid w:val="219E7119"/>
    <w:rsid w:val="21A03242"/>
    <w:rsid w:val="21A1CDC6"/>
    <w:rsid w:val="21A2301B"/>
    <w:rsid w:val="21A28D9E"/>
    <w:rsid w:val="21A4139E"/>
    <w:rsid w:val="21A4771D"/>
    <w:rsid w:val="21A6135D"/>
    <w:rsid w:val="21A654AA"/>
    <w:rsid w:val="21A7C076"/>
    <w:rsid w:val="21A90EE9"/>
    <w:rsid w:val="21AABFC6"/>
    <w:rsid w:val="21AB0457"/>
    <w:rsid w:val="21AF7084"/>
    <w:rsid w:val="21B14CA0"/>
    <w:rsid w:val="21B6B5DF"/>
    <w:rsid w:val="21B942B8"/>
    <w:rsid w:val="21BC7E1F"/>
    <w:rsid w:val="21BCD090"/>
    <w:rsid w:val="21BF91CA"/>
    <w:rsid w:val="21C21142"/>
    <w:rsid w:val="21C3A5F2"/>
    <w:rsid w:val="21C561E7"/>
    <w:rsid w:val="21CC43A5"/>
    <w:rsid w:val="21CF2F3D"/>
    <w:rsid w:val="21CFB31E"/>
    <w:rsid w:val="21D18815"/>
    <w:rsid w:val="21D27B01"/>
    <w:rsid w:val="21D5337B"/>
    <w:rsid w:val="21D6E200"/>
    <w:rsid w:val="21D72074"/>
    <w:rsid w:val="21E0882A"/>
    <w:rsid w:val="21E3A4AE"/>
    <w:rsid w:val="21E7843D"/>
    <w:rsid w:val="21E857CD"/>
    <w:rsid w:val="21E92966"/>
    <w:rsid w:val="21EA1A5D"/>
    <w:rsid w:val="21F446CA"/>
    <w:rsid w:val="21F5A74C"/>
    <w:rsid w:val="21F61CAF"/>
    <w:rsid w:val="21F9A656"/>
    <w:rsid w:val="21F9DAAB"/>
    <w:rsid w:val="21FA94CC"/>
    <w:rsid w:val="21FAB0C3"/>
    <w:rsid w:val="21FB49AD"/>
    <w:rsid w:val="21FCB3E2"/>
    <w:rsid w:val="21FEADBA"/>
    <w:rsid w:val="21FFC9D9"/>
    <w:rsid w:val="2204C1EB"/>
    <w:rsid w:val="220D5E13"/>
    <w:rsid w:val="220E3229"/>
    <w:rsid w:val="220EF8CC"/>
    <w:rsid w:val="22110285"/>
    <w:rsid w:val="2215190C"/>
    <w:rsid w:val="22170864"/>
    <w:rsid w:val="221B328B"/>
    <w:rsid w:val="221D1371"/>
    <w:rsid w:val="221FBA15"/>
    <w:rsid w:val="22225703"/>
    <w:rsid w:val="22248D57"/>
    <w:rsid w:val="22256586"/>
    <w:rsid w:val="22268871"/>
    <w:rsid w:val="2228DBFB"/>
    <w:rsid w:val="222B8E28"/>
    <w:rsid w:val="222D8231"/>
    <w:rsid w:val="222FCAF6"/>
    <w:rsid w:val="22307C76"/>
    <w:rsid w:val="2232B16D"/>
    <w:rsid w:val="223323BE"/>
    <w:rsid w:val="2234979F"/>
    <w:rsid w:val="223639DF"/>
    <w:rsid w:val="2237C7A8"/>
    <w:rsid w:val="224A3C2F"/>
    <w:rsid w:val="224C5B5B"/>
    <w:rsid w:val="224F16BC"/>
    <w:rsid w:val="225110B1"/>
    <w:rsid w:val="2252CECD"/>
    <w:rsid w:val="225980D2"/>
    <w:rsid w:val="225D386B"/>
    <w:rsid w:val="225EFF43"/>
    <w:rsid w:val="22628EFE"/>
    <w:rsid w:val="2264298E"/>
    <w:rsid w:val="2265F978"/>
    <w:rsid w:val="2268CED3"/>
    <w:rsid w:val="226C4D17"/>
    <w:rsid w:val="2271DBE6"/>
    <w:rsid w:val="22798BF3"/>
    <w:rsid w:val="227A286D"/>
    <w:rsid w:val="227F5127"/>
    <w:rsid w:val="22814B80"/>
    <w:rsid w:val="22819C7C"/>
    <w:rsid w:val="2285416A"/>
    <w:rsid w:val="2286D529"/>
    <w:rsid w:val="228922FB"/>
    <w:rsid w:val="228A6F95"/>
    <w:rsid w:val="228BF563"/>
    <w:rsid w:val="228CDF42"/>
    <w:rsid w:val="228DDD26"/>
    <w:rsid w:val="228EFBB9"/>
    <w:rsid w:val="22976EA9"/>
    <w:rsid w:val="22992CE6"/>
    <w:rsid w:val="22A18BFD"/>
    <w:rsid w:val="22A4ACE1"/>
    <w:rsid w:val="22A68ADD"/>
    <w:rsid w:val="22ABAEA7"/>
    <w:rsid w:val="22AFCCE3"/>
    <w:rsid w:val="22B00791"/>
    <w:rsid w:val="22B18059"/>
    <w:rsid w:val="22B37DBE"/>
    <w:rsid w:val="22B41C63"/>
    <w:rsid w:val="22B8DE4A"/>
    <w:rsid w:val="22BA7A4B"/>
    <w:rsid w:val="22C00AB6"/>
    <w:rsid w:val="22C3F4D2"/>
    <w:rsid w:val="22C94539"/>
    <w:rsid w:val="22CB66BF"/>
    <w:rsid w:val="22CBF5CF"/>
    <w:rsid w:val="22CBFB40"/>
    <w:rsid w:val="22CEB146"/>
    <w:rsid w:val="22D3D108"/>
    <w:rsid w:val="22D434A6"/>
    <w:rsid w:val="22D60F2B"/>
    <w:rsid w:val="22D82623"/>
    <w:rsid w:val="22DBAF2A"/>
    <w:rsid w:val="22E60458"/>
    <w:rsid w:val="22EB9262"/>
    <w:rsid w:val="22EC514E"/>
    <w:rsid w:val="22ED8309"/>
    <w:rsid w:val="22EE7A7A"/>
    <w:rsid w:val="22EFE154"/>
    <w:rsid w:val="22F1ADB0"/>
    <w:rsid w:val="22F38291"/>
    <w:rsid w:val="22F39188"/>
    <w:rsid w:val="22F3AAC1"/>
    <w:rsid w:val="22F3E729"/>
    <w:rsid w:val="22F42170"/>
    <w:rsid w:val="22F98A15"/>
    <w:rsid w:val="22FC10A2"/>
    <w:rsid w:val="22FC6C42"/>
    <w:rsid w:val="22FDCBC6"/>
    <w:rsid w:val="22FE13D8"/>
    <w:rsid w:val="22FE413A"/>
    <w:rsid w:val="22FF270D"/>
    <w:rsid w:val="23054F1C"/>
    <w:rsid w:val="23057546"/>
    <w:rsid w:val="2305D9DD"/>
    <w:rsid w:val="230617E0"/>
    <w:rsid w:val="230A8692"/>
    <w:rsid w:val="230BDD97"/>
    <w:rsid w:val="230C9CE7"/>
    <w:rsid w:val="230DD66D"/>
    <w:rsid w:val="2312BFF2"/>
    <w:rsid w:val="2312E017"/>
    <w:rsid w:val="2314094A"/>
    <w:rsid w:val="2314ACCD"/>
    <w:rsid w:val="2315BDAD"/>
    <w:rsid w:val="231727FB"/>
    <w:rsid w:val="231757CD"/>
    <w:rsid w:val="23188351"/>
    <w:rsid w:val="2319BABD"/>
    <w:rsid w:val="23236672"/>
    <w:rsid w:val="23249F73"/>
    <w:rsid w:val="232563B8"/>
    <w:rsid w:val="232823C6"/>
    <w:rsid w:val="232BEC8D"/>
    <w:rsid w:val="232F27A0"/>
    <w:rsid w:val="2331D28B"/>
    <w:rsid w:val="23338FA0"/>
    <w:rsid w:val="2333DB75"/>
    <w:rsid w:val="233C8BFB"/>
    <w:rsid w:val="2340507C"/>
    <w:rsid w:val="23415C18"/>
    <w:rsid w:val="2343A855"/>
    <w:rsid w:val="23458FCB"/>
    <w:rsid w:val="2346EFD0"/>
    <w:rsid w:val="2346F25F"/>
    <w:rsid w:val="234726AD"/>
    <w:rsid w:val="23481A98"/>
    <w:rsid w:val="23481E6B"/>
    <w:rsid w:val="2348744F"/>
    <w:rsid w:val="23488569"/>
    <w:rsid w:val="234994B9"/>
    <w:rsid w:val="234A00FA"/>
    <w:rsid w:val="234A265F"/>
    <w:rsid w:val="234D1795"/>
    <w:rsid w:val="234E723C"/>
    <w:rsid w:val="234EA1BB"/>
    <w:rsid w:val="234F0D38"/>
    <w:rsid w:val="23515D46"/>
    <w:rsid w:val="2351B846"/>
    <w:rsid w:val="2354FD9D"/>
    <w:rsid w:val="2357911A"/>
    <w:rsid w:val="235A0255"/>
    <w:rsid w:val="235A8717"/>
    <w:rsid w:val="235AA572"/>
    <w:rsid w:val="235E7181"/>
    <w:rsid w:val="236288AC"/>
    <w:rsid w:val="2362AEA9"/>
    <w:rsid w:val="23669708"/>
    <w:rsid w:val="2367226A"/>
    <w:rsid w:val="236EB2D4"/>
    <w:rsid w:val="2371F6C5"/>
    <w:rsid w:val="237448A2"/>
    <w:rsid w:val="23758035"/>
    <w:rsid w:val="2378F53D"/>
    <w:rsid w:val="237B08B3"/>
    <w:rsid w:val="237BB6E2"/>
    <w:rsid w:val="237FA439"/>
    <w:rsid w:val="23836B2F"/>
    <w:rsid w:val="23837D2B"/>
    <w:rsid w:val="2389DC8C"/>
    <w:rsid w:val="238BF9C2"/>
    <w:rsid w:val="238C1C2C"/>
    <w:rsid w:val="238F8781"/>
    <w:rsid w:val="2391CF66"/>
    <w:rsid w:val="2391EA4B"/>
    <w:rsid w:val="23938237"/>
    <w:rsid w:val="23949B28"/>
    <w:rsid w:val="2394B17B"/>
    <w:rsid w:val="2394D487"/>
    <w:rsid w:val="2395AE5A"/>
    <w:rsid w:val="23972665"/>
    <w:rsid w:val="2399C3EB"/>
    <w:rsid w:val="239BFCE3"/>
    <w:rsid w:val="23A057FC"/>
    <w:rsid w:val="23A4EFB7"/>
    <w:rsid w:val="23A6D08F"/>
    <w:rsid w:val="23ABA6F3"/>
    <w:rsid w:val="23ACD2E6"/>
    <w:rsid w:val="23B0A654"/>
    <w:rsid w:val="23B0D11D"/>
    <w:rsid w:val="23B3A76B"/>
    <w:rsid w:val="23B4A164"/>
    <w:rsid w:val="23B5420A"/>
    <w:rsid w:val="23B6B777"/>
    <w:rsid w:val="23B75C09"/>
    <w:rsid w:val="23BBC854"/>
    <w:rsid w:val="23BD23A7"/>
    <w:rsid w:val="23BDB931"/>
    <w:rsid w:val="23C22055"/>
    <w:rsid w:val="23C36312"/>
    <w:rsid w:val="23C384B3"/>
    <w:rsid w:val="23C48000"/>
    <w:rsid w:val="23CBDC1A"/>
    <w:rsid w:val="23CC93BE"/>
    <w:rsid w:val="23CD1EAD"/>
    <w:rsid w:val="23D1C9C2"/>
    <w:rsid w:val="23D6FF01"/>
    <w:rsid w:val="23D7CF94"/>
    <w:rsid w:val="23D7EEA2"/>
    <w:rsid w:val="23D7FBF9"/>
    <w:rsid w:val="23D8C2A3"/>
    <w:rsid w:val="23D933ED"/>
    <w:rsid w:val="23D93CB0"/>
    <w:rsid w:val="23D9C407"/>
    <w:rsid w:val="23E2A140"/>
    <w:rsid w:val="23E66DBF"/>
    <w:rsid w:val="23E6AA23"/>
    <w:rsid w:val="23E6F91E"/>
    <w:rsid w:val="23E8A1A7"/>
    <w:rsid w:val="23EA4ABF"/>
    <w:rsid w:val="23EA7F75"/>
    <w:rsid w:val="23ED46F0"/>
    <w:rsid w:val="23EE12A3"/>
    <w:rsid w:val="23EE780E"/>
    <w:rsid w:val="23EF91CE"/>
    <w:rsid w:val="23F28ED5"/>
    <w:rsid w:val="23F2C13D"/>
    <w:rsid w:val="23F55FC3"/>
    <w:rsid w:val="23F5E64E"/>
    <w:rsid w:val="23F86AB6"/>
    <w:rsid w:val="23F89D17"/>
    <w:rsid w:val="23FBB7E5"/>
    <w:rsid w:val="23FCE1F7"/>
    <w:rsid w:val="23FE8294"/>
    <w:rsid w:val="240082CF"/>
    <w:rsid w:val="24008379"/>
    <w:rsid w:val="2401D0B2"/>
    <w:rsid w:val="240344BB"/>
    <w:rsid w:val="24039FAB"/>
    <w:rsid w:val="2404C9B9"/>
    <w:rsid w:val="240706EA"/>
    <w:rsid w:val="240B54A3"/>
    <w:rsid w:val="240C8851"/>
    <w:rsid w:val="240CB2C7"/>
    <w:rsid w:val="2411EF3E"/>
    <w:rsid w:val="24136EA1"/>
    <w:rsid w:val="2414A0DA"/>
    <w:rsid w:val="2414DEF4"/>
    <w:rsid w:val="24161AAD"/>
    <w:rsid w:val="24165102"/>
    <w:rsid w:val="241A069F"/>
    <w:rsid w:val="241A6A93"/>
    <w:rsid w:val="241A99E5"/>
    <w:rsid w:val="241AFE20"/>
    <w:rsid w:val="241FD1E4"/>
    <w:rsid w:val="242014E3"/>
    <w:rsid w:val="24219F42"/>
    <w:rsid w:val="242314B2"/>
    <w:rsid w:val="2424DBC5"/>
    <w:rsid w:val="24297B81"/>
    <w:rsid w:val="242C064C"/>
    <w:rsid w:val="2430AB3D"/>
    <w:rsid w:val="243176BA"/>
    <w:rsid w:val="24332F3D"/>
    <w:rsid w:val="24369C0A"/>
    <w:rsid w:val="243948A1"/>
    <w:rsid w:val="243E7FF8"/>
    <w:rsid w:val="2440D7E2"/>
    <w:rsid w:val="2441729D"/>
    <w:rsid w:val="244439B5"/>
    <w:rsid w:val="2447C4B9"/>
    <w:rsid w:val="244A72FD"/>
    <w:rsid w:val="244AD8D8"/>
    <w:rsid w:val="244B7E2F"/>
    <w:rsid w:val="244D1A75"/>
    <w:rsid w:val="24514106"/>
    <w:rsid w:val="24566209"/>
    <w:rsid w:val="24580844"/>
    <w:rsid w:val="2459C4AA"/>
    <w:rsid w:val="245EA42D"/>
    <w:rsid w:val="2460B16D"/>
    <w:rsid w:val="2464633C"/>
    <w:rsid w:val="246467BE"/>
    <w:rsid w:val="2464D3B6"/>
    <w:rsid w:val="2464DD5D"/>
    <w:rsid w:val="24681FAC"/>
    <w:rsid w:val="246870BD"/>
    <w:rsid w:val="2468DBAA"/>
    <w:rsid w:val="24692A2C"/>
    <w:rsid w:val="246D8394"/>
    <w:rsid w:val="246F7C53"/>
    <w:rsid w:val="2471B92C"/>
    <w:rsid w:val="2471EBE8"/>
    <w:rsid w:val="247BDB43"/>
    <w:rsid w:val="247E20DB"/>
    <w:rsid w:val="248AFBA3"/>
    <w:rsid w:val="248B47D4"/>
    <w:rsid w:val="248CD83E"/>
    <w:rsid w:val="248EB927"/>
    <w:rsid w:val="2491F9B1"/>
    <w:rsid w:val="2492FAED"/>
    <w:rsid w:val="249372CD"/>
    <w:rsid w:val="2494A883"/>
    <w:rsid w:val="24989FA0"/>
    <w:rsid w:val="24998857"/>
    <w:rsid w:val="249E1C79"/>
    <w:rsid w:val="249F1B62"/>
    <w:rsid w:val="24A226B5"/>
    <w:rsid w:val="24A358CC"/>
    <w:rsid w:val="24A665AC"/>
    <w:rsid w:val="24A8CD0D"/>
    <w:rsid w:val="24B09609"/>
    <w:rsid w:val="24B473D8"/>
    <w:rsid w:val="24B970CB"/>
    <w:rsid w:val="24BBDCE9"/>
    <w:rsid w:val="24BF39CE"/>
    <w:rsid w:val="24C0B060"/>
    <w:rsid w:val="24C28CDB"/>
    <w:rsid w:val="24C2CB27"/>
    <w:rsid w:val="24C3FA40"/>
    <w:rsid w:val="24C6EC67"/>
    <w:rsid w:val="24C71831"/>
    <w:rsid w:val="24C97355"/>
    <w:rsid w:val="24CC394C"/>
    <w:rsid w:val="24D0BF04"/>
    <w:rsid w:val="24D3B0B9"/>
    <w:rsid w:val="24D495A9"/>
    <w:rsid w:val="24D606E8"/>
    <w:rsid w:val="24DC9D59"/>
    <w:rsid w:val="24DE92AF"/>
    <w:rsid w:val="24E26A6F"/>
    <w:rsid w:val="24E2FBD5"/>
    <w:rsid w:val="24E35438"/>
    <w:rsid w:val="24E36DE9"/>
    <w:rsid w:val="24E7761C"/>
    <w:rsid w:val="24E7AF7A"/>
    <w:rsid w:val="24E82639"/>
    <w:rsid w:val="24E929E0"/>
    <w:rsid w:val="24EB1E6D"/>
    <w:rsid w:val="24EF004F"/>
    <w:rsid w:val="24F26BB0"/>
    <w:rsid w:val="24FA58DB"/>
    <w:rsid w:val="24FB3EBF"/>
    <w:rsid w:val="25011BFE"/>
    <w:rsid w:val="2503C4B4"/>
    <w:rsid w:val="2509C1CD"/>
    <w:rsid w:val="25105155"/>
    <w:rsid w:val="2516034D"/>
    <w:rsid w:val="25175858"/>
    <w:rsid w:val="251840A6"/>
    <w:rsid w:val="251B6EA4"/>
    <w:rsid w:val="251DB3C5"/>
    <w:rsid w:val="25210B05"/>
    <w:rsid w:val="2522659C"/>
    <w:rsid w:val="25244FE4"/>
    <w:rsid w:val="2524EBA0"/>
    <w:rsid w:val="252E585D"/>
    <w:rsid w:val="252EF7A9"/>
    <w:rsid w:val="252F75C7"/>
    <w:rsid w:val="25307D0B"/>
    <w:rsid w:val="2532BFB7"/>
    <w:rsid w:val="253302C8"/>
    <w:rsid w:val="25346CA3"/>
    <w:rsid w:val="253549A5"/>
    <w:rsid w:val="25361091"/>
    <w:rsid w:val="25383F1D"/>
    <w:rsid w:val="25417437"/>
    <w:rsid w:val="25454332"/>
    <w:rsid w:val="254A7D4F"/>
    <w:rsid w:val="254CDB76"/>
    <w:rsid w:val="254D5516"/>
    <w:rsid w:val="255378FD"/>
    <w:rsid w:val="2556DC71"/>
    <w:rsid w:val="2557B819"/>
    <w:rsid w:val="255A1EB4"/>
    <w:rsid w:val="255CD430"/>
    <w:rsid w:val="255E2F8D"/>
    <w:rsid w:val="2562588B"/>
    <w:rsid w:val="2563893F"/>
    <w:rsid w:val="25642C91"/>
    <w:rsid w:val="2565D69B"/>
    <w:rsid w:val="25707DA3"/>
    <w:rsid w:val="2571C476"/>
    <w:rsid w:val="2571F6ED"/>
    <w:rsid w:val="2576AAB2"/>
    <w:rsid w:val="25777373"/>
    <w:rsid w:val="257AC1D5"/>
    <w:rsid w:val="257AE687"/>
    <w:rsid w:val="25800BF8"/>
    <w:rsid w:val="25809616"/>
    <w:rsid w:val="25843633"/>
    <w:rsid w:val="25891354"/>
    <w:rsid w:val="25913A0D"/>
    <w:rsid w:val="2594544D"/>
    <w:rsid w:val="2594F606"/>
    <w:rsid w:val="25957313"/>
    <w:rsid w:val="25995253"/>
    <w:rsid w:val="259B0ED3"/>
    <w:rsid w:val="259CCA85"/>
    <w:rsid w:val="259D17E9"/>
    <w:rsid w:val="25A1037E"/>
    <w:rsid w:val="25A2FC9F"/>
    <w:rsid w:val="25A314EF"/>
    <w:rsid w:val="25A3AF93"/>
    <w:rsid w:val="25A65493"/>
    <w:rsid w:val="25AC7594"/>
    <w:rsid w:val="25AD2E5B"/>
    <w:rsid w:val="25AEB2EA"/>
    <w:rsid w:val="25AF3504"/>
    <w:rsid w:val="25B11D3E"/>
    <w:rsid w:val="25B7819A"/>
    <w:rsid w:val="25B7A3BC"/>
    <w:rsid w:val="25B98DA4"/>
    <w:rsid w:val="25BA3DBA"/>
    <w:rsid w:val="25BB66C6"/>
    <w:rsid w:val="25BBA17B"/>
    <w:rsid w:val="25BCC55B"/>
    <w:rsid w:val="25BE6B89"/>
    <w:rsid w:val="25C36CDE"/>
    <w:rsid w:val="25C3DCBC"/>
    <w:rsid w:val="25C73D80"/>
    <w:rsid w:val="25CAEB32"/>
    <w:rsid w:val="25CC0203"/>
    <w:rsid w:val="25D3CF29"/>
    <w:rsid w:val="25D45F54"/>
    <w:rsid w:val="25D5717B"/>
    <w:rsid w:val="25D6A2A2"/>
    <w:rsid w:val="25DBE479"/>
    <w:rsid w:val="25E1F27C"/>
    <w:rsid w:val="25E2E148"/>
    <w:rsid w:val="25E32F42"/>
    <w:rsid w:val="25E712DE"/>
    <w:rsid w:val="25E8B7B4"/>
    <w:rsid w:val="25EC8ED2"/>
    <w:rsid w:val="25EEB57C"/>
    <w:rsid w:val="25F20271"/>
    <w:rsid w:val="25F2A6BA"/>
    <w:rsid w:val="25F428E4"/>
    <w:rsid w:val="25F6060F"/>
    <w:rsid w:val="25F75AD5"/>
    <w:rsid w:val="25FA8252"/>
    <w:rsid w:val="26038A2A"/>
    <w:rsid w:val="2603B5D6"/>
    <w:rsid w:val="260983FD"/>
    <w:rsid w:val="260A02DE"/>
    <w:rsid w:val="260A03C4"/>
    <w:rsid w:val="260A8134"/>
    <w:rsid w:val="260D6FAD"/>
    <w:rsid w:val="2611241D"/>
    <w:rsid w:val="26121863"/>
    <w:rsid w:val="2615672F"/>
    <w:rsid w:val="261599EF"/>
    <w:rsid w:val="261664EC"/>
    <w:rsid w:val="261C425E"/>
    <w:rsid w:val="261FDFCC"/>
    <w:rsid w:val="262A834B"/>
    <w:rsid w:val="262FB484"/>
    <w:rsid w:val="26312F41"/>
    <w:rsid w:val="26330A47"/>
    <w:rsid w:val="26362E41"/>
    <w:rsid w:val="26371FC0"/>
    <w:rsid w:val="263CFDEC"/>
    <w:rsid w:val="263DD4EC"/>
    <w:rsid w:val="263DE779"/>
    <w:rsid w:val="26404345"/>
    <w:rsid w:val="2642B799"/>
    <w:rsid w:val="264584D6"/>
    <w:rsid w:val="2647FD8C"/>
    <w:rsid w:val="26484C81"/>
    <w:rsid w:val="2656F95C"/>
    <w:rsid w:val="2659FAD1"/>
    <w:rsid w:val="265B0449"/>
    <w:rsid w:val="265CDD86"/>
    <w:rsid w:val="265FCBED"/>
    <w:rsid w:val="2662B847"/>
    <w:rsid w:val="26674730"/>
    <w:rsid w:val="266BF65F"/>
    <w:rsid w:val="266CB63D"/>
    <w:rsid w:val="266E1C84"/>
    <w:rsid w:val="266EF458"/>
    <w:rsid w:val="2673F582"/>
    <w:rsid w:val="26742D5D"/>
    <w:rsid w:val="2675C13D"/>
    <w:rsid w:val="2677F225"/>
    <w:rsid w:val="267C7E06"/>
    <w:rsid w:val="2680EBB0"/>
    <w:rsid w:val="2686D82C"/>
    <w:rsid w:val="2689E6DE"/>
    <w:rsid w:val="268C3692"/>
    <w:rsid w:val="268CD0F9"/>
    <w:rsid w:val="269067BD"/>
    <w:rsid w:val="26912424"/>
    <w:rsid w:val="26913F0C"/>
    <w:rsid w:val="26919A1D"/>
    <w:rsid w:val="26942E1F"/>
    <w:rsid w:val="269DF9C2"/>
    <w:rsid w:val="269E934C"/>
    <w:rsid w:val="26A26D89"/>
    <w:rsid w:val="26A28E34"/>
    <w:rsid w:val="26A88A65"/>
    <w:rsid w:val="26AC44C4"/>
    <w:rsid w:val="26AE96AC"/>
    <w:rsid w:val="26B24132"/>
    <w:rsid w:val="26B24D38"/>
    <w:rsid w:val="26B414D2"/>
    <w:rsid w:val="26B6FD1A"/>
    <w:rsid w:val="26B731BC"/>
    <w:rsid w:val="26B87E53"/>
    <w:rsid w:val="26B9FAB3"/>
    <w:rsid w:val="26BA29F1"/>
    <w:rsid w:val="26BFAED6"/>
    <w:rsid w:val="26C31E66"/>
    <w:rsid w:val="26C4EDDB"/>
    <w:rsid w:val="26C71ECE"/>
    <w:rsid w:val="26C86D2C"/>
    <w:rsid w:val="26CCBF15"/>
    <w:rsid w:val="26CFD690"/>
    <w:rsid w:val="26CFFF16"/>
    <w:rsid w:val="26D20194"/>
    <w:rsid w:val="26D20D95"/>
    <w:rsid w:val="26D22174"/>
    <w:rsid w:val="26D30397"/>
    <w:rsid w:val="26D40A05"/>
    <w:rsid w:val="26D4E9ED"/>
    <w:rsid w:val="26D516C4"/>
    <w:rsid w:val="26E13340"/>
    <w:rsid w:val="26E4D9C7"/>
    <w:rsid w:val="26EEB36F"/>
    <w:rsid w:val="26F069E4"/>
    <w:rsid w:val="26F1E26E"/>
    <w:rsid w:val="26F20371"/>
    <w:rsid w:val="26F3500F"/>
    <w:rsid w:val="26F7B392"/>
    <w:rsid w:val="26F86D3F"/>
    <w:rsid w:val="26F94F00"/>
    <w:rsid w:val="26FB4493"/>
    <w:rsid w:val="26FC4ECA"/>
    <w:rsid w:val="26FD6486"/>
    <w:rsid w:val="27041ADA"/>
    <w:rsid w:val="2706B85E"/>
    <w:rsid w:val="2708C338"/>
    <w:rsid w:val="27093150"/>
    <w:rsid w:val="270952FE"/>
    <w:rsid w:val="270A21DA"/>
    <w:rsid w:val="270F24BC"/>
    <w:rsid w:val="27131FCC"/>
    <w:rsid w:val="2718BCD7"/>
    <w:rsid w:val="2719D3BD"/>
    <w:rsid w:val="271A407E"/>
    <w:rsid w:val="271A5AAE"/>
    <w:rsid w:val="271A8341"/>
    <w:rsid w:val="271B3D3A"/>
    <w:rsid w:val="271F3074"/>
    <w:rsid w:val="271F5A88"/>
    <w:rsid w:val="2720EBBE"/>
    <w:rsid w:val="27223D9D"/>
    <w:rsid w:val="27269E7F"/>
    <w:rsid w:val="2729D24B"/>
    <w:rsid w:val="272B50F4"/>
    <w:rsid w:val="272B7A1D"/>
    <w:rsid w:val="272C4FC1"/>
    <w:rsid w:val="2740232A"/>
    <w:rsid w:val="27440BF5"/>
    <w:rsid w:val="274B197F"/>
    <w:rsid w:val="274D0704"/>
    <w:rsid w:val="2751FCD5"/>
    <w:rsid w:val="275479AF"/>
    <w:rsid w:val="27562DC8"/>
    <w:rsid w:val="27570BAD"/>
    <w:rsid w:val="27594DE7"/>
    <w:rsid w:val="275A0FEF"/>
    <w:rsid w:val="275CA211"/>
    <w:rsid w:val="276479DA"/>
    <w:rsid w:val="2764F96B"/>
    <w:rsid w:val="27654C72"/>
    <w:rsid w:val="276A05B6"/>
    <w:rsid w:val="276A1A97"/>
    <w:rsid w:val="276AD075"/>
    <w:rsid w:val="276B19DE"/>
    <w:rsid w:val="276C5F85"/>
    <w:rsid w:val="276F2F44"/>
    <w:rsid w:val="2774C590"/>
    <w:rsid w:val="27764F9C"/>
    <w:rsid w:val="2777FDC5"/>
    <w:rsid w:val="27799F36"/>
    <w:rsid w:val="277BB9DB"/>
    <w:rsid w:val="277EB3A0"/>
    <w:rsid w:val="27803C55"/>
    <w:rsid w:val="278174B6"/>
    <w:rsid w:val="27831064"/>
    <w:rsid w:val="2786A352"/>
    <w:rsid w:val="278AC8A6"/>
    <w:rsid w:val="27947FA5"/>
    <w:rsid w:val="2794E7D4"/>
    <w:rsid w:val="27959CE7"/>
    <w:rsid w:val="2796D9A4"/>
    <w:rsid w:val="2797C8C5"/>
    <w:rsid w:val="2797FD37"/>
    <w:rsid w:val="27A0D172"/>
    <w:rsid w:val="27AB5ECB"/>
    <w:rsid w:val="27AEAED6"/>
    <w:rsid w:val="27B091A9"/>
    <w:rsid w:val="27B1AF10"/>
    <w:rsid w:val="27B1C35E"/>
    <w:rsid w:val="27B338EE"/>
    <w:rsid w:val="27B6FA12"/>
    <w:rsid w:val="27B89A4E"/>
    <w:rsid w:val="27B8FF25"/>
    <w:rsid w:val="27BAC5E9"/>
    <w:rsid w:val="27BBA004"/>
    <w:rsid w:val="27BBAA4A"/>
    <w:rsid w:val="27BE17A3"/>
    <w:rsid w:val="27C1D530"/>
    <w:rsid w:val="27C22267"/>
    <w:rsid w:val="27C2BD3D"/>
    <w:rsid w:val="27C44A91"/>
    <w:rsid w:val="27C69DB3"/>
    <w:rsid w:val="27C769BB"/>
    <w:rsid w:val="27C913EF"/>
    <w:rsid w:val="27CA2318"/>
    <w:rsid w:val="27CC2C7E"/>
    <w:rsid w:val="27CD1730"/>
    <w:rsid w:val="27CDF06B"/>
    <w:rsid w:val="27CFEBD1"/>
    <w:rsid w:val="27D0C7A0"/>
    <w:rsid w:val="27D14A6D"/>
    <w:rsid w:val="27D1CF56"/>
    <w:rsid w:val="27D56221"/>
    <w:rsid w:val="27D8CB0F"/>
    <w:rsid w:val="27D9C5FF"/>
    <w:rsid w:val="27DAF829"/>
    <w:rsid w:val="27DFA03E"/>
    <w:rsid w:val="27E13B3E"/>
    <w:rsid w:val="27E29758"/>
    <w:rsid w:val="27EA342A"/>
    <w:rsid w:val="27EAE5D7"/>
    <w:rsid w:val="27EB9FB8"/>
    <w:rsid w:val="27EBB839"/>
    <w:rsid w:val="27ED56FD"/>
    <w:rsid w:val="27ED9787"/>
    <w:rsid w:val="27F2F6C8"/>
    <w:rsid w:val="27F33795"/>
    <w:rsid w:val="27F59381"/>
    <w:rsid w:val="27F67E34"/>
    <w:rsid w:val="27F861C0"/>
    <w:rsid w:val="27F94DD8"/>
    <w:rsid w:val="27FB5C02"/>
    <w:rsid w:val="27FBFB0C"/>
    <w:rsid w:val="27FEAA11"/>
    <w:rsid w:val="28029FDB"/>
    <w:rsid w:val="2803D944"/>
    <w:rsid w:val="2806B163"/>
    <w:rsid w:val="2806F3DB"/>
    <w:rsid w:val="28075F8A"/>
    <w:rsid w:val="280959F2"/>
    <w:rsid w:val="2809B18C"/>
    <w:rsid w:val="280A3E98"/>
    <w:rsid w:val="280B9025"/>
    <w:rsid w:val="280F01AE"/>
    <w:rsid w:val="2812B584"/>
    <w:rsid w:val="2812F642"/>
    <w:rsid w:val="2812FAF6"/>
    <w:rsid w:val="28156615"/>
    <w:rsid w:val="281718A5"/>
    <w:rsid w:val="28182A62"/>
    <w:rsid w:val="2818A6C1"/>
    <w:rsid w:val="281CE0E1"/>
    <w:rsid w:val="281F7A7E"/>
    <w:rsid w:val="2820BB52"/>
    <w:rsid w:val="28253995"/>
    <w:rsid w:val="282624AF"/>
    <w:rsid w:val="282876F9"/>
    <w:rsid w:val="282C4300"/>
    <w:rsid w:val="282DF443"/>
    <w:rsid w:val="282E2DFF"/>
    <w:rsid w:val="282E4813"/>
    <w:rsid w:val="282F46D2"/>
    <w:rsid w:val="282FE419"/>
    <w:rsid w:val="28310F86"/>
    <w:rsid w:val="2832EB4C"/>
    <w:rsid w:val="28360557"/>
    <w:rsid w:val="283807A6"/>
    <w:rsid w:val="283A104D"/>
    <w:rsid w:val="283ACBBD"/>
    <w:rsid w:val="283B22A3"/>
    <w:rsid w:val="283FDC73"/>
    <w:rsid w:val="28430834"/>
    <w:rsid w:val="28432864"/>
    <w:rsid w:val="28444299"/>
    <w:rsid w:val="2844BD4B"/>
    <w:rsid w:val="28469B55"/>
    <w:rsid w:val="284CDF9C"/>
    <w:rsid w:val="284F6648"/>
    <w:rsid w:val="2852C194"/>
    <w:rsid w:val="2852D67A"/>
    <w:rsid w:val="285381FB"/>
    <w:rsid w:val="2854DEC6"/>
    <w:rsid w:val="2855D67E"/>
    <w:rsid w:val="28578B19"/>
    <w:rsid w:val="2857B314"/>
    <w:rsid w:val="2859672A"/>
    <w:rsid w:val="285B1276"/>
    <w:rsid w:val="285CA164"/>
    <w:rsid w:val="286150FC"/>
    <w:rsid w:val="28628C4B"/>
    <w:rsid w:val="2866EB0F"/>
    <w:rsid w:val="2869A1DB"/>
    <w:rsid w:val="2869FB54"/>
    <w:rsid w:val="286A953D"/>
    <w:rsid w:val="286AA22D"/>
    <w:rsid w:val="286B3ED7"/>
    <w:rsid w:val="286CA225"/>
    <w:rsid w:val="28702A26"/>
    <w:rsid w:val="28778AD7"/>
    <w:rsid w:val="2877D9A3"/>
    <w:rsid w:val="287C307A"/>
    <w:rsid w:val="287C352D"/>
    <w:rsid w:val="28824CAD"/>
    <w:rsid w:val="288600F8"/>
    <w:rsid w:val="288604BD"/>
    <w:rsid w:val="2886C7BA"/>
    <w:rsid w:val="28889B46"/>
    <w:rsid w:val="2889DB1F"/>
    <w:rsid w:val="288BF598"/>
    <w:rsid w:val="288DCDAC"/>
    <w:rsid w:val="288F11E0"/>
    <w:rsid w:val="288FBB43"/>
    <w:rsid w:val="28906273"/>
    <w:rsid w:val="2895A779"/>
    <w:rsid w:val="2896597E"/>
    <w:rsid w:val="289B8C21"/>
    <w:rsid w:val="289C4A7B"/>
    <w:rsid w:val="28A09D58"/>
    <w:rsid w:val="28A32B18"/>
    <w:rsid w:val="28A39814"/>
    <w:rsid w:val="28A42314"/>
    <w:rsid w:val="28A479EC"/>
    <w:rsid w:val="28A711DF"/>
    <w:rsid w:val="28A7BAD1"/>
    <w:rsid w:val="28AA39B5"/>
    <w:rsid w:val="28AC6DF4"/>
    <w:rsid w:val="28B46652"/>
    <w:rsid w:val="28BBC4FA"/>
    <w:rsid w:val="28BEC558"/>
    <w:rsid w:val="28C03767"/>
    <w:rsid w:val="28C08F28"/>
    <w:rsid w:val="28C2D651"/>
    <w:rsid w:val="28C33E4C"/>
    <w:rsid w:val="28C41FC8"/>
    <w:rsid w:val="28C4C62B"/>
    <w:rsid w:val="28C4E8B5"/>
    <w:rsid w:val="28CD3504"/>
    <w:rsid w:val="28D02E14"/>
    <w:rsid w:val="28D30ECB"/>
    <w:rsid w:val="28D525FF"/>
    <w:rsid w:val="28D57F37"/>
    <w:rsid w:val="28DA08FF"/>
    <w:rsid w:val="28DAF34A"/>
    <w:rsid w:val="28E0F35E"/>
    <w:rsid w:val="28E15FA7"/>
    <w:rsid w:val="28E4B7B3"/>
    <w:rsid w:val="28E83975"/>
    <w:rsid w:val="28EA804D"/>
    <w:rsid w:val="28EA8B9A"/>
    <w:rsid w:val="28EA9637"/>
    <w:rsid w:val="28EB0BAA"/>
    <w:rsid w:val="28EB2106"/>
    <w:rsid w:val="28ECA5E0"/>
    <w:rsid w:val="28ED101F"/>
    <w:rsid w:val="28ED7F4E"/>
    <w:rsid w:val="28EDE10F"/>
    <w:rsid w:val="28F26882"/>
    <w:rsid w:val="28F3C904"/>
    <w:rsid w:val="28F42A71"/>
    <w:rsid w:val="28F816CD"/>
    <w:rsid w:val="28F870E8"/>
    <w:rsid w:val="28F948A8"/>
    <w:rsid w:val="28FC2FBB"/>
    <w:rsid w:val="28FC561F"/>
    <w:rsid w:val="28FEFD92"/>
    <w:rsid w:val="29021416"/>
    <w:rsid w:val="29024042"/>
    <w:rsid w:val="2905E3DD"/>
    <w:rsid w:val="29062762"/>
    <w:rsid w:val="290D082F"/>
    <w:rsid w:val="2910BDD9"/>
    <w:rsid w:val="2911D1FD"/>
    <w:rsid w:val="291A97EB"/>
    <w:rsid w:val="291AC2A9"/>
    <w:rsid w:val="291BCECF"/>
    <w:rsid w:val="291EE81A"/>
    <w:rsid w:val="29200534"/>
    <w:rsid w:val="2921BE42"/>
    <w:rsid w:val="292412B5"/>
    <w:rsid w:val="292DABC8"/>
    <w:rsid w:val="29331098"/>
    <w:rsid w:val="2934C715"/>
    <w:rsid w:val="293571D8"/>
    <w:rsid w:val="293C27DF"/>
    <w:rsid w:val="29405BBB"/>
    <w:rsid w:val="2941A883"/>
    <w:rsid w:val="2942A0E1"/>
    <w:rsid w:val="2942BF69"/>
    <w:rsid w:val="294455FF"/>
    <w:rsid w:val="29453A26"/>
    <w:rsid w:val="2945A8A2"/>
    <w:rsid w:val="294791FB"/>
    <w:rsid w:val="29490D87"/>
    <w:rsid w:val="2949BECC"/>
    <w:rsid w:val="294E0E0D"/>
    <w:rsid w:val="294F7086"/>
    <w:rsid w:val="29502B87"/>
    <w:rsid w:val="29537D12"/>
    <w:rsid w:val="2957BD7B"/>
    <w:rsid w:val="29581D99"/>
    <w:rsid w:val="29585F59"/>
    <w:rsid w:val="295A9DA2"/>
    <w:rsid w:val="295BEC2B"/>
    <w:rsid w:val="295D6BA9"/>
    <w:rsid w:val="295F61E4"/>
    <w:rsid w:val="2963B057"/>
    <w:rsid w:val="29645A53"/>
    <w:rsid w:val="29658EF9"/>
    <w:rsid w:val="296A9E85"/>
    <w:rsid w:val="29715DF7"/>
    <w:rsid w:val="2972530D"/>
    <w:rsid w:val="2974B911"/>
    <w:rsid w:val="2974CB8F"/>
    <w:rsid w:val="2975E4E6"/>
    <w:rsid w:val="29775EA8"/>
    <w:rsid w:val="2978052A"/>
    <w:rsid w:val="2978C938"/>
    <w:rsid w:val="297A38DE"/>
    <w:rsid w:val="297D03AF"/>
    <w:rsid w:val="297F0921"/>
    <w:rsid w:val="29850209"/>
    <w:rsid w:val="298706BB"/>
    <w:rsid w:val="29876318"/>
    <w:rsid w:val="29884F1F"/>
    <w:rsid w:val="298BF979"/>
    <w:rsid w:val="298D1829"/>
    <w:rsid w:val="298D78C9"/>
    <w:rsid w:val="29913D93"/>
    <w:rsid w:val="2991D2C1"/>
    <w:rsid w:val="2992053D"/>
    <w:rsid w:val="299442AE"/>
    <w:rsid w:val="2998A2DE"/>
    <w:rsid w:val="2999255C"/>
    <w:rsid w:val="299F058F"/>
    <w:rsid w:val="299F2709"/>
    <w:rsid w:val="29A03897"/>
    <w:rsid w:val="29A51D50"/>
    <w:rsid w:val="29A6ED6D"/>
    <w:rsid w:val="29A7C366"/>
    <w:rsid w:val="29A8C47D"/>
    <w:rsid w:val="29AC4DEC"/>
    <w:rsid w:val="29AC4F14"/>
    <w:rsid w:val="29C388B4"/>
    <w:rsid w:val="29C43DCE"/>
    <w:rsid w:val="29C513B2"/>
    <w:rsid w:val="29C51EDA"/>
    <w:rsid w:val="29CD29B2"/>
    <w:rsid w:val="29CDC310"/>
    <w:rsid w:val="29CE0175"/>
    <w:rsid w:val="29CFA14C"/>
    <w:rsid w:val="29D5C885"/>
    <w:rsid w:val="29D87A4A"/>
    <w:rsid w:val="29D8B353"/>
    <w:rsid w:val="29D9F442"/>
    <w:rsid w:val="29DD2A73"/>
    <w:rsid w:val="29DD3885"/>
    <w:rsid w:val="29DFD49B"/>
    <w:rsid w:val="29E4A4F6"/>
    <w:rsid w:val="29E9C963"/>
    <w:rsid w:val="29EA23A0"/>
    <w:rsid w:val="29EAD690"/>
    <w:rsid w:val="29EAF740"/>
    <w:rsid w:val="29EC0618"/>
    <w:rsid w:val="29ED80DD"/>
    <w:rsid w:val="29EF8C9D"/>
    <w:rsid w:val="29EFA0BB"/>
    <w:rsid w:val="29FD8114"/>
    <w:rsid w:val="29FD8410"/>
    <w:rsid w:val="29FE0CB0"/>
    <w:rsid w:val="29FEBAD9"/>
    <w:rsid w:val="2A028E15"/>
    <w:rsid w:val="2A02E293"/>
    <w:rsid w:val="2A05B11C"/>
    <w:rsid w:val="2A0651A0"/>
    <w:rsid w:val="2A06F2F3"/>
    <w:rsid w:val="2A0A476D"/>
    <w:rsid w:val="2A0A87A4"/>
    <w:rsid w:val="2A0D5581"/>
    <w:rsid w:val="2A10F641"/>
    <w:rsid w:val="2A12767B"/>
    <w:rsid w:val="2A148981"/>
    <w:rsid w:val="2A15878E"/>
    <w:rsid w:val="2A17C2DC"/>
    <w:rsid w:val="2A1A8EB0"/>
    <w:rsid w:val="2A1AA9E0"/>
    <w:rsid w:val="2A1BFAEB"/>
    <w:rsid w:val="2A21A1DF"/>
    <w:rsid w:val="2A256A65"/>
    <w:rsid w:val="2A271806"/>
    <w:rsid w:val="2A289CC6"/>
    <w:rsid w:val="2A28AD1B"/>
    <w:rsid w:val="2A2B39DE"/>
    <w:rsid w:val="2A2B7F07"/>
    <w:rsid w:val="2A2B8E6A"/>
    <w:rsid w:val="2A2C3617"/>
    <w:rsid w:val="2A2D7BA6"/>
    <w:rsid w:val="2A2F74A4"/>
    <w:rsid w:val="2A3347C0"/>
    <w:rsid w:val="2A375DCF"/>
    <w:rsid w:val="2A38E355"/>
    <w:rsid w:val="2A3944E2"/>
    <w:rsid w:val="2A3BC310"/>
    <w:rsid w:val="2A3F77FF"/>
    <w:rsid w:val="2A3FC327"/>
    <w:rsid w:val="2A3FDC60"/>
    <w:rsid w:val="2A4754BD"/>
    <w:rsid w:val="2A4A6784"/>
    <w:rsid w:val="2A4E78F4"/>
    <w:rsid w:val="2A4FC943"/>
    <w:rsid w:val="2A52B5B4"/>
    <w:rsid w:val="2A532F0F"/>
    <w:rsid w:val="2A55B9C7"/>
    <w:rsid w:val="2A5F1FD6"/>
    <w:rsid w:val="2A6724F4"/>
    <w:rsid w:val="2A6995BD"/>
    <w:rsid w:val="2A69B9F9"/>
    <w:rsid w:val="2A69DC6A"/>
    <w:rsid w:val="2A69FB7D"/>
    <w:rsid w:val="2A6A3815"/>
    <w:rsid w:val="2A6B4656"/>
    <w:rsid w:val="2A6B60F8"/>
    <w:rsid w:val="2A6BD96D"/>
    <w:rsid w:val="2A718ABD"/>
    <w:rsid w:val="2A737690"/>
    <w:rsid w:val="2A742772"/>
    <w:rsid w:val="2A74B1CA"/>
    <w:rsid w:val="2A75DFB5"/>
    <w:rsid w:val="2A7625F8"/>
    <w:rsid w:val="2A78340F"/>
    <w:rsid w:val="2A7C35E3"/>
    <w:rsid w:val="2A7C90A0"/>
    <w:rsid w:val="2A7F96AA"/>
    <w:rsid w:val="2A802732"/>
    <w:rsid w:val="2A810E34"/>
    <w:rsid w:val="2A81AD1C"/>
    <w:rsid w:val="2A81F580"/>
    <w:rsid w:val="2A84C0D7"/>
    <w:rsid w:val="2A888B31"/>
    <w:rsid w:val="2A92B6D5"/>
    <w:rsid w:val="2A960622"/>
    <w:rsid w:val="2A973766"/>
    <w:rsid w:val="2A982680"/>
    <w:rsid w:val="2A9894B4"/>
    <w:rsid w:val="2A98A099"/>
    <w:rsid w:val="2AA32B0C"/>
    <w:rsid w:val="2AA64AF9"/>
    <w:rsid w:val="2AA68B71"/>
    <w:rsid w:val="2AAA37A1"/>
    <w:rsid w:val="2AABFA6C"/>
    <w:rsid w:val="2AAF743B"/>
    <w:rsid w:val="2AB05A5E"/>
    <w:rsid w:val="2AB13075"/>
    <w:rsid w:val="2AB42FC8"/>
    <w:rsid w:val="2AB6D836"/>
    <w:rsid w:val="2ABAE53C"/>
    <w:rsid w:val="2ABBC1E8"/>
    <w:rsid w:val="2ABC86FE"/>
    <w:rsid w:val="2ABE9C0F"/>
    <w:rsid w:val="2AC51E10"/>
    <w:rsid w:val="2AC5D749"/>
    <w:rsid w:val="2AC6E6AA"/>
    <w:rsid w:val="2AC7420D"/>
    <w:rsid w:val="2ACB6FB8"/>
    <w:rsid w:val="2ACF3DE0"/>
    <w:rsid w:val="2ACFB229"/>
    <w:rsid w:val="2AD11210"/>
    <w:rsid w:val="2AD28497"/>
    <w:rsid w:val="2AD627FE"/>
    <w:rsid w:val="2ADB3702"/>
    <w:rsid w:val="2ADC0FEA"/>
    <w:rsid w:val="2ADF0050"/>
    <w:rsid w:val="2AE00BFD"/>
    <w:rsid w:val="2AE32C81"/>
    <w:rsid w:val="2AE49DCB"/>
    <w:rsid w:val="2AE62DE2"/>
    <w:rsid w:val="2AE6BB0F"/>
    <w:rsid w:val="2AE9812F"/>
    <w:rsid w:val="2AEE54B8"/>
    <w:rsid w:val="2AEEA2B0"/>
    <w:rsid w:val="2AF5074D"/>
    <w:rsid w:val="2AF8C74A"/>
    <w:rsid w:val="2AF906D6"/>
    <w:rsid w:val="2AFCF06A"/>
    <w:rsid w:val="2AFE10FC"/>
    <w:rsid w:val="2B033D20"/>
    <w:rsid w:val="2B039D0A"/>
    <w:rsid w:val="2B0821F2"/>
    <w:rsid w:val="2B094E20"/>
    <w:rsid w:val="2B0D7DD6"/>
    <w:rsid w:val="2B0D8C59"/>
    <w:rsid w:val="2B157F16"/>
    <w:rsid w:val="2B170B4C"/>
    <w:rsid w:val="2B17E1BA"/>
    <w:rsid w:val="2B1C15DD"/>
    <w:rsid w:val="2B203F83"/>
    <w:rsid w:val="2B21AC31"/>
    <w:rsid w:val="2B28D610"/>
    <w:rsid w:val="2B2B42A8"/>
    <w:rsid w:val="2B2D6BF5"/>
    <w:rsid w:val="2B2EF637"/>
    <w:rsid w:val="2B30C8AB"/>
    <w:rsid w:val="2B34E20C"/>
    <w:rsid w:val="2B3796D9"/>
    <w:rsid w:val="2B385B95"/>
    <w:rsid w:val="2B3A2076"/>
    <w:rsid w:val="2B3E6BE9"/>
    <w:rsid w:val="2B3F0C44"/>
    <w:rsid w:val="2B3F667A"/>
    <w:rsid w:val="2B42A2D5"/>
    <w:rsid w:val="2B49A8A9"/>
    <w:rsid w:val="2B4A626A"/>
    <w:rsid w:val="2B4B4C93"/>
    <w:rsid w:val="2B4CFAE7"/>
    <w:rsid w:val="2B4EA5F6"/>
    <w:rsid w:val="2B508717"/>
    <w:rsid w:val="2B512169"/>
    <w:rsid w:val="2B535E78"/>
    <w:rsid w:val="2B569363"/>
    <w:rsid w:val="2B5CE905"/>
    <w:rsid w:val="2B5F7A50"/>
    <w:rsid w:val="2B5F7E40"/>
    <w:rsid w:val="2B62EAE4"/>
    <w:rsid w:val="2B638548"/>
    <w:rsid w:val="2B69A03A"/>
    <w:rsid w:val="2B6B6D3F"/>
    <w:rsid w:val="2B6BC09F"/>
    <w:rsid w:val="2B6CFFBA"/>
    <w:rsid w:val="2B6F7481"/>
    <w:rsid w:val="2B7500BE"/>
    <w:rsid w:val="2B80DA8B"/>
    <w:rsid w:val="2B84B1B8"/>
    <w:rsid w:val="2B88AC90"/>
    <w:rsid w:val="2B8A7072"/>
    <w:rsid w:val="2B90FD2C"/>
    <w:rsid w:val="2B91E211"/>
    <w:rsid w:val="2B95EBB6"/>
    <w:rsid w:val="2B96F2EE"/>
    <w:rsid w:val="2B9734EA"/>
    <w:rsid w:val="2B993779"/>
    <w:rsid w:val="2B9A7264"/>
    <w:rsid w:val="2B9DC992"/>
    <w:rsid w:val="2B9F28B6"/>
    <w:rsid w:val="2BA2729F"/>
    <w:rsid w:val="2BA4E373"/>
    <w:rsid w:val="2BA69708"/>
    <w:rsid w:val="2BADE283"/>
    <w:rsid w:val="2BAF0070"/>
    <w:rsid w:val="2BAF1C05"/>
    <w:rsid w:val="2BB1094C"/>
    <w:rsid w:val="2BB2DD3D"/>
    <w:rsid w:val="2BB5E975"/>
    <w:rsid w:val="2BB6D81A"/>
    <w:rsid w:val="2BB7BD18"/>
    <w:rsid w:val="2BBBD40F"/>
    <w:rsid w:val="2BBD6E01"/>
    <w:rsid w:val="2BBDA4CD"/>
    <w:rsid w:val="2BBEBBDE"/>
    <w:rsid w:val="2BC33ADA"/>
    <w:rsid w:val="2BC4389E"/>
    <w:rsid w:val="2BC62061"/>
    <w:rsid w:val="2BC76E78"/>
    <w:rsid w:val="2BCCB44B"/>
    <w:rsid w:val="2BCCB997"/>
    <w:rsid w:val="2BD1E0A2"/>
    <w:rsid w:val="2BD2CEF7"/>
    <w:rsid w:val="2BD3AA33"/>
    <w:rsid w:val="2BD4F335"/>
    <w:rsid w:val="2BDE6425"/>
    <w:rsid w:val="2BDF8800"/>
    <w:rsid w:val="2BE18660"/>
    <w:rsid w:val="2BE856C8"/>
    <w:rsid w:val="2BE9AD60"/>
    <w:rsid w:val="2BEB393F"/>
    <w:rsid w:val="2BEF0C3A"/>
    <w:rsid w:val="2BF1E8F9"/>
    <w:rsid w:val="2BF2FE84"/>
    <w:rsid w:val="2BF36856"/>
    <w:rsid w:val="2BF6159D"/>
    <w:rsid w:val="2BF76185"/>
    <w:rsid w:val="2BFDDACA"/>
    <w:rsid w:val="2BFE56F4"/>
    <w:rsid w:val="2C053B11"/>
    <w:rsid w:val="2C054655"/>
    <w:rsid w:val="2C1154A8"/>
    <w:rsid w:val="2C15C70C"/>
    <w:rsid w:val="2C194DF7"/>
    <w:rsid w:val="2C1B758C"/>
    <w:rsid w:val="2C1D72FF"/>
    <w:rsid w:val="2C1DC3AD"/>
    <w:rsid w:val="2C1EA89B"/>
    <w:rsid w:val="2C207443"/>
    <w:rsid w:val="2C231C55"/>
    <w:rsid w:val="2C23D4B7"/>
    <w:rsid w:val="2C25CB83"/>
    <w:rsid w:val="2C25E6B9"/>
    <w:rsid w:val="2C2BDFA2"/>
    <w:rsid w:val="2C2FE99F"/>
    <w:rsid w:val="2C3072F1"/>
    <w:rsid w:val="2C327346"/>
    <w:rsid w:val="2C33DFF1"/>
    <w:rsid w:val="2C341740"/>
    <w:rsid w:val="2C38C2F7"/>
    <w:rsid w:val="2C3BD00B"/>
    <w:rsid w:val="2C409D58"/>
    <w:rsid w:val="2C41D588"/>
    <w:rsid w:val="2C468318"/>
    <w:rsid w:val="2C4755AA"/>
    <w:rsid w:val="2C4C10CA"/>
    <w:rsid w:val="2C50839D"/>
    <w:rsid w:val="2C5130EF"/>
    <w:rsid w:val="2C5574FB"/>
    <w:rsid w:val="2C57B73B"/>
    <w:rsid w:val="2C5B7E77"/>
    <w:rsid w:val="2C61ACD7"/>
    <w:rsid w:val="2C638191"/>
    <w:rsid w:val="2C64B1DA"/>
    <w:rsid w:val="2C6A1BB9"/>
    <w:rsid w:val="2C6A8BC8"/>
    <w:rsid w:val="2C6A9AEB"/>
    <w:rsid w:val="2C719D24"/>
    <w:rsid w:val="2C759AD1"/>
    <w:rsid w:val="2C76A4EF"/>
    <w:rsid w:val="2C7AECE6"/>
    <w:rsid w:val="2C7D186E"/>
    <w:rsid w:val="2C7FA415"/>
    <w:rsid w:val="2C834A74"/>
    <w:rsid w:val="2C88363B"/>
    <w:rsid w:val="2C899BC7"/>
    <w:rsid w:val="2C8D3FF2"/>
    <w:rsid w:val="2C8E8541"/>
    <w:rsid w:val="2C8F78D4"/>
    <w:rsid w:val="2C910153"/>
    <w:rsid w:val="2C91744F"/>
    <w:rsid w:val="2C927E86"/>
    <w:rsid w:val="2C984DDE"/>
    <w:rsid w:val="2C9BE37E"/>
    <w:rsid w:val="2C9E1032"/>
    <w:rsid w:val="2CA2FE60"/>
    <w:rsid w:val="2CA35AAE"/>
    <w:rsid w:val="2CAFF9DD"/>
    <w:rsid w:val="2CB395AE"/>
    <w:rsid w:val="2CB6C05D"/>
    <w:rsid w:val="2CB72F6D"/>
    <w:rsid w:val="2CB7EF4D"/>
    <w:rsid w:val="2CB8D42D"/>
    <w:rsid w:val="2CB8DC60"/>
    <w:rsid w:val="2CB8E282"/>
    <w:rsid w:val="2CB9E1F4"/>
    <w:rsid w:val="2CC15508"/>
    <w:rsid w:val="2CC373DC"/>
    <w:rsid w:val="2CC521BC"/>
    <w:rsid w:val="2CCA4CEF"/>
    <w:rsid w:val="2CCB27D3"/>
    <w:rsid w:val="2CD0F41E"/>
    <w:rsid w:val="2CD1B4C2"/>
    <w:rsid w:val="2CD2848F"/>
    <w:rsid w:val="2CD72D0D"/>
    <w:rsid w:val="2CD9B48F"/>
    <w:rsid w:val="2CDA7CD0"/>
    <w:rsid w:val="2CDED0B2"/>
    <w:rsid w:val="2CE8660D"/>
    <w:rsid w:val="2CEA4746"/>
    <w:rsid w:val="2CEBE63A"/>
    <w:rsid w:val="2CEF44EB"/>
    <w:rsid w:val="2CEFE4D7"/>
    <w:rsid w:val="2CFD3027"/>
    <w:rsid w:val="2D042ED1"/>
    <w:rsid w:val="2D0522F9"/>
    <w:rsid w:val="2D062DA9"/>
    <w:rsid w:val="2D089C7B"/>
    <w:rsid w:val="2D08E29C"/>
    <w:rsid w:val="2D08F88B"/>
    <w:rsid w:val="2D0B402C"/>
    <w:rsid w:val="2D0F4D0C"/>
    <w:rsid w:val="2D0FC65F"/>
    <w:rsid w:val="2D190F6D"/>
    <w:rsid w:val="2D192858"/>
    <w:rsid w:val="2D1A40A8"/>
    <w:rsid w:val="2D1BA554"/>
    <w:rsid w:val="2D1F4244"/>
    <w:rsid w:val="2D26B25D"/>
    <w:rsid w:val="2D2937F0"/>
    <w:rsid w:val="2D2FD834"/>
    <w:rsid w:val="2D30BE5C"/>
    <w:rsid w:val="2D346A29"/>
    <w:rsid w:val="2D382289"/>
    <w:rsid w:val="2D3A7424"/>
    <w:rsid w:val="2D3AA16F"/>
    <w:rsid w:val="2D3ADBAE"/>
    <w:rsid w:val="2D3B68C0"/>
    <w:rsid w:val="2D3EFA7D"/>
    <w:rsid w:val="2D44743E"/>
    <w:rsid w:val="2D44CB2B"/>
    <w:rsid w:val="2D456107"/>
    <w:rsid w:val="2D4BD5C2"/>
    <w:rsid w:val="2D4C0405"/>
    <w:rsid w:val="2D4C83AB"/>
    <w:rsid w:val="2D4DF454"/>
    <w:rsid w:val="2D50124F"/>
    <w:rsid w:val="2D540683"/>
    <w:rsid w:val="2D593691"/>
    <w:rsid w:val="2D5BB4E8"/>
    <w:rsid w:val="2D5D4A97"/>
    <w:rsid w:val="2D5DE416"/>
    <w:rsid w:val="2D609BD2"/>
    <w:rsid w:val="2D6119F2"/>
    <w:rsid w:val="2D61F9C1"/>
    <w:rsid w:val="2D62F091"/>
    <w:rsid w:val="2D69DEAD"/>
    <w:rsid w:val="2D6B4DA9"/>
    <w:rsid w:val="2D6B6E5F"/>
    <w:rsid w:val="2D6C3B70"/>
    <w:rsid w:val="2D6C7F00"/>
    <w:rsid w:val="2D6DB955"/>
    <w:rsid w:val="2D6E686F"/>
    <w:rsid w:val="2D6EFEE9"/>
    <w:rsid w:val="2D6F91DD"/>
    <w:rsid w:val="2D73C940"/>
    <w:rsid w:val="2D75F1CA"/>
    <w:rsid w:val="2D7A3C8F"/>
    <w:rsid w:val="2D7D1E7C"/>
    <w:rsid w:val="2D7D7DE9"/>
    <w:rsid w:val="2D7E1540"/>
    <w:rsid w:val="2D7FD1AE"/>
    <w:rsid w:val="2D800CCC"/>
    <w:rsid w:val="2D81A526"/>
    <w:rsid w:val="2D8235E8"/>
    <w:rsid w:val="2D82F8FC"/>
    <w:rsid w:val="2D843FA9"/>
    <w:rsid w:val="2D873FEE"/>
    <w:rsid w:val="2D87FDBA"/>
    <w:rsid w:val="2D895906"/>
    <w:rsid w:val="2D89FE86"/>
    <w:rsid w:val="2D8E43E7"/>
    <w:rsid w:val="2D936134"/>
    <w:rsid w:val="2D93683F"/>
    <w:rsid w:val="2D9722E5"/>
    <w:rsid w:val="2D975388"/>
    <w:rsid w:val="2D97A051"/>
    <w:rsid w:val="2DA1C928"/>
    <w:rsid w:val="2DA43E95"/>
    <w:rsid w:val="2DA4CD23"/>
    <w:rsid w:val="2DA558AF"/>
    <w:rsid w:val="2DA5F8C6"/>
    <w:rsid w:val="2DA7B224"/>
    <w:rsid w:val="2DADCCB9"/>
    <w:rsid w:val="2DB083E7"/>
    <w:rsid w:val="2DB0F513"/>
    <w:rsid w:val="2DB3E79B"/>
    <w:rsid w:val="2DB8C910"/>
    <w:rsid w:val="2DBDCD8E"/>
    <w:rsid w:val="2DC5CF69"/>
    <w:rsid w:val="2DC641E2"/>
    <w:rsid w:val="2DCBD8E5"/>
    <w:rsid w:val="2DCE3028"/>
    <w:rsid w:val="2DCE763E"/>
    <w:rsid w:val="2DCF2095"/>
    <w:rsid w:val="2DD0BC96"/>
    <w:rsid w:val="2DD20E08"/>
    <w:rsid w:val="2DD5EA87"/>
    <w:rsid w:val="2DDDAA74"/>
    <w:rsid w:val="2DE688BA"/>
    <w:rsid w:val="2DEDBD90"/>
    <w:rsid w:val="2DEF873C"/>
    <w:rsid w:val="2DF030FE"/>
    <w:rsid w:val="2DF437BA"/>
    <w:rsid w:val="2DF665F2"/>
    <w:rsid w:val="2DF75594"/>
    <w:rsid w:val="2DF97E28"/>
    <w:rsid w:val="2DF9D164"/>
    <w:rsid w:val="2DFAF07F"/>
    <w:rsid w:val="2DFC9291"/>
    <w:rsid w:val="2DFDF653"/>
    <w:rsid w:val="2DFEB33C"/>
    <w:rsid w:val="2E07634A"/>
    <w:rsid w:val="2E07A75D"/>
    <w:rsid w:val="2E0C8C8C"/>
    <w:rsid w:val="2E0E03B1"/>
    <w:rsid w:val="2E10E27E"/>
    <w:rsid w:val="2E12D923"/>
    <w:rsid w:val="2E1491F1"/>
    <w:rsid w:val="2E18A449"/>
    <w:rsid w:val="2E19619F"/>
    <w:rsid w:val="2E1B32C1"/>
    <w:rsid w:val="2E1E7BFE"/>
    <w:rsid w:val="2E22A54C"/>
    <w:rsid w:val="2E26BD73"/>
    <w:rsid w:val="2E2720A1"/>
    <w:rsid w:val="2E2D8A4C"/>
    <w:rsid w:val="2E2E4FC2"/>
    <w:rsid w:val="2E2F35B4"/>
    <w:rsid w:val="2E32D23E"/>
    <w:rsid w:val="2E33069E"/>
    <w:rsid w:val="2E34A4AD"/>
    <w:rsid w:val="2E35FFEB"/>
    <w:rsid w:val="2E38F0AC"/>
    <w:rsid w:val="2E3BD774"/>
    <w:rsid w:val="2E488E94"/>
    <w:rsid w:val="2E4A371F"/>
    <w:rsid w:val="2E4B64B8"/>
    <w:rsid w:val="2E4ECA40"/>
    <w:rsid w:val="2E51D007"/>
    <w:rsid w:val="2E533710"/>
    <w:rsid w:val="2E582D1F"/>
    <w:rsid w:val="2E5862AF"/>
    <w:rsid w:val="2E5FB7F0"/>
    <w:rsid w:val="2E6EFF51"/>
    <w:rsid w:val="2E6F8F9B"/>
    <w:rsid w:val="2E788ACE"/>
    <w:rsid w:val="2E7A735F"/>
    <w:rsid w:val="2E829256"/>
    <w:rsid w:val="2E83BED2"/>
    <w:rsid w:val="2E84A843"/>
    <w:rsid w:val="2E869EE1"/>
    <w:rsid w:val="2E86AB93"/>
    <w:rsid w:val="2E8818E6"/>
    <w:rsid w:val="2E93434B"/>
    <w:rsid w:val="2E9AE617"/>
    <w:rsid w:val="2EA073AD"/>
    <w:rsid w:val="2EA26BF2"/>
    <w:rsid w:val="2EA41736"/>
    <w:rsid w:val="2EA4BBA5"/>
    <w:rsid w:val="2EA67FC4"/>
    <w:rsid w:val="2EA92545"/>
    <w:rsid w:val="2EA9BC52"/>
    <w:rsid w:val="2EAA09C8"/>
    <w:rsid w:val="2EAA3BDA"/>
    <w:rsid w:val="2EAAFF88"/>
    <w:rsid w:val="2EAE045C"/>
    <w:rsid w:val="2EB0A7F2"/>
    <w:rsid w:val="2EB1DA96"/>
    <w:rsid w:val="2EB68DDA"/>
    <w:rsid w:val="2EB9BD52"/>
    <w:rsid w:val="2EBB87CE"/>
    <w:rsid w:val="2EBCBD65"/>
    <w:rsid w:val="2EBD75C1"/>
    <w:rsid w:val="2EC39FB9"/>
    <w:rsid w:val="2EC6858E"/>
    <w:rsid w:val="2ECEDDF0"/>
    <w:rsid w:val="2ED0215E"/>
    <w:rsid w:val="2ED07762"/>
    <w:rsid w:val="2ED285C6"/>
    <w:rsid w:val="2ED49936"/>
    <w:rsid w:val="2ED56B14"/>
    <w:rsid w:val="2ED7C4F6"/>
    <w:rsid w:val="2EDA0683"/>
    <w:rsid w:val="2EDA75DE"/>
    <w:rsid w:val="2EDE1DF0"/>
    <w:rsid w:val="2EE6FF0D"/>
    <w:rsid w:val="2EE793D1"/>
    <w:rsid w:val="2EE87DD3"/>
    <w:rsid w:val="2EE8CB43"/>
    <w:rsid w:val="2EE990B1"/>
    <w:rsid w:val="2EE9957A"/>
    <w:rsid w:val="2EEF17E7"/>
    <w:rsid w:val="2EF1E3DC"/>
    <w:rsid w:val="2EF285F9"/>
    <w:rsid w:val="2EF545CE"/>
    <w:rsid w:val="2EF7E41A"/>
    <w:rsid w:val="2EF8A565"/>
    <w:rsid w:val="2EFAC002"/>
    <w:rsid w:val="2EFC5CAC"/>
    <w:rsid w:val="2F007DFF"/>
    <w:rsid w:val="2F01B0C1"/>
    <w:rsid w:val="2F046135"/>
    <w:rsid w:val="2F09DD7C"/>
    <w:rsid w:val="2F0DBB95"/>
    <w:rsid w:val="2F0FC107"/>
    <w:rsid w:val="2F121539"/>
    <w:rsid w:val="2F121C09"/>
    <w:rsid w:val="2F13CD9F"/>
    <w:rsid w:val="2F1F3CC4"/>
    <w:rsid w:val="2F216F84"/>
    <w:rsid w:val="2F22400B"/>
    <w:rsid w:val="2F2EDF93"/>
    <w:rsid w:val="2F339D0E"/>
    <w:rsid w:val="2F34888E"/>
    <w:rsid w:val="2F34E094"/>
    <w:rsid w:val="2F3541D8"/>
    <w:rsid w:val="2F35EF34"/>
    <w:rsid w:val="2F36E733"/>
    <w:rsid w:val="2F39610D"/>
    <w:rsid w:val="2F3B6E4B"/>
    <w:rsid w:val="2F3D491F"/>
    <w:rsid w:val="2F42AD76"/>
    <w:rsid w:val="2F4BD989"/>
    <w:rsid w:val="2F4BDACD"/>
    <w:rsid w:val="2F4E0BE3"/>
    <w:rsid w:val="2F4E0E64"/>
    <w:rsid w:val="2F4E8FDB"/>
    <w:rsid w:val="2F54E81A"/>
    <w:rsid w:val="2F5662FA"/>
    <w:rsid w:val="2F57644E"/>
    <w:rsid w:val="2F58991E"/>
    <w:rsid w:val="2F58F765"/>
    <w:rsid w:val="2F5AD10C"/>
    <w:rsid w:val="2F5AD6EC"/>
    <w:rsid w:val="2F5CBDBC"/>
    <w:rsid w:val="2F5DDFA8"/>
    <w:rsid w:val="2F5E2677"/>
    <w:rsid w:val="2F638A4A"/>
    <w:rsid w:val="2F63A75F"/>
    <w:rsid w:val="2F65D0D2"/>
    <w:rsid w:val="2F662AF1"/>
    <w:rsid w:val="2F68BD42"/>
    <w:rsid w:val="2F6DBAC8"/>
    <w:rsid w:val="2F6E8B0F"/>
    <w:rsid w:val="2F6F4A33"/>
    <w:rsid w:val="2F70063B"/>
    <w:rsid w:val="2F7072CC"/>
    <w:rsid w:val="2F710660"/>
    <w:rsid w:val="2F729958"/>
    <w:rsid w:val="2F73669F"/>
    <w:rsid w:val="2F7399F6"/>
    <w:rsid w:val="2F7444A7"/>
    <w:rsid w:val="2F7469E4"/>
    <w:rsid w:val="2F76B7DF"/>
    <w:rsid w:val="2F783511"/>
    <w:rsid w:val="2F78B768"/>
    <w:rsid w:val="2F7A414C"/>
    <w:rsid w:val="2F7A8ABA"/>
    <w:rsid w:val="2F7F0393"/>
    <w:rsid w:val="2F84C38E"/>
    <w:rsid w:val="2F86A104"/>
    <w:rsid w:val="2F8750D8"/>
    <w:rsid w:val="2F87F469"/>
    <w:rsid w:val="2F8BFA04"/>
    <w:rsid w:val="2F8F0BE1"/>
    <w:rsid w:val="2F92932C"/>
    <w:rsid w:val="2F944083"/>
    <w:rsid w:val="2F94C170"/>
    <w:rsid w:val="2F97E1FD"/>
    <w:rsid w:val="2F97F378"/>
    <w:rsid w:val="2F9A48D7"/>
    <w:rsid w:val="2F9CA9C9"/>
    <w:rsid w:val="2F9E6789"/>
    <w:rsid w:val="2FA6C8ED"/>
    <w:rsid w:val="2FA721D7"/>
    <w:rsid w:val="2FAAEE45"/>
    <w:rsid w:val="2FAB817D"/>
    <w:rsid w:val="2FAF104C"/>
    <w:rsid w:val="2FB1B5EE"/>
    <w:rsid w:val="2FB2FB10"/>
    <w:rsid w:val="2FB46415"/>
    <w:rsid w:val="2FB69D31"/>
    <w:rsid w:val="2FB6EAFB"/>
    <w:rsid w:val="2FB8D0D2"/>
    <w:rsid w:val="2FB969CF"/>
    <w:rsid w:val="2FC33F70"/>
    <w:rsid w:val="2FC4535A"/>
    <w:rsid w:val="2FC91973"/>
    <w:rsid w:val="2FC92FBE"/>
    <w:rsid w:val="2FCA34B5"/>
    <w:rsid w:val="2FCA6AED"/>
    <w:rsid w:val="2FCD58D1"/>
    <w:rsid w:val="2FCF1593"/>
    <w:rsid w:val="2FD1DF72"/>
    <w:rsid w:val="2FD24A9E"/>
    <w:rsid w:val="2FD2FB9C"/>
    <w:rsid w:val="2FD3A9C2"/>
    <w:rsid w:val="2FD3DE0B"/>
    <w:rsid w:val="2FD7DD19"/>
    <w:rsid w:val="2FD89E86"/>
    <w:rsid w:val="2FD9C742"/>
    <w:rsid w:val="2FDA0B86"/>
    <w:rsid w:val="2FDA87DF"/>
    <w:rsid w:val="2FDB77D9"/>
    <w:rsid w:val="2FE1CBEC"/>
    <w:rsid w:val="2FE23622"/>
    <w:rsid w:val="2FE3CB0D"/>
    <w:rsid w:val="2FE48CFF"/>
    <w:rsid w:val="2FE9F6D5"/>
    <w:rsid w:val="2FED4848"/>
    <w:rsid w:val="2FEF774A"/>
    <w:rsid w:val="2FF557F9"/>
    <w:rsid w:val="2FF599BC"/>
    <w:rsid w:val="2FF9D701"/>
    <w:rsid w:val="2FFA6AFC"/>
    <w:rsid w:val="2FFDE395"/>
    <w:rsid w:val="2FFF76B3"/>
    <w:rsid w:val="30015B95"/>
    <w:rsid w:val="300239EF"/>
    <w:rsid w:val="3002D309"/>
    <w:rsid w:val="30044489"/>
    <w:rsid w:val="3007357D"/>
    <w:rsid w:val="3009CB81"/>
    <w:rsid w:val="300F036B"/>
    <w:rsid w:val="30102E56"/>
    <w:rsid w:val="30171F33"/>
    <w:rsid w:val="30186A93"/>
    <w:rsid w:val="3018CEBB"/>
    <w:rsid w:val="301A8DD5"/>
    <w:rsid w:val="3023156A"/>
    <w:rsid w:val="3024DC64"/>
    <w:rsid w:val="302794FF"/>
    <w:rsid w:val="3028CA33"/>
    <w:rsid w:val="302A6637"/>
    <w:rsid w:val="302AA832"/>
    <w:rsid w:val="302CBA72"/>
    <w:rsid w:val="302EFD01"/>
    <w:rsid w:val="30356007"/>
    <w:rsid w:val="30358634"/>
    <w:rsid w:val="30373CB5"/>
    <w:rsid w:val="303B0833"/>
    <w:rsid w:val="303C4B7E"/>
    <w:rsid w:val="303E073F"/>
    <w:rsid w:val="303F1960"/>
    <w:rsid w:val="3040C52D"/>
    <w:rsid w:val="30438F50"/>
    <w:rsid w:val="3046A9A8"/>
    <w:rsid w:val="304798B3"/>
    <w:rsid w:val="30483A07"/>
    <w:rsid w:val="304A723D"/>
    <w:rsid w:val="304AAE56"/>
    <w:rsid w:val="304CF390"/>
    <w:rsid w:val="304FADD7"/>
    <w:rsid w:val="30520377"/>
    <w:rsid w:val="30552858"/>
    <w:rsid w:val="3057AC7F"/>
    <w:rsid w:val="305A0BDB"/>
    <w:rsid w:val="305C39C6"/>
    <w:rsid w:val="305D6734"/>
    <w:rsid w:val="305F61BD"/>
    <w:rsid w:val="30601502"/>
    <w:rsid w:val="30626C50"/>
    <w:rsid w:val="30655ABB"/>
    <w:rsid w:val="306785AF"/>
    <w:rsid w:val="3069CC2F"/>
    <w:rsid w:val="307077CA"/>
    <w:rsid w:val="3070E857"/>
    <w:rsid w:val="3076FFFF"/>
    <w:rsid w:val="30771274"/>
    <w:rsid w:val="307858BC"/>
    <w:rsid w:val="307A7A8D"/>
    <w:rsid w:val="307AEE5E"/>
    <w:rsid w:val="307B31DF"/>
    <w:rsid w:val="307C0CC6"/>
    <w:rsid w:val="307C8AC0"/>
    <w:rsid w:val="307DCC08"/>
    <w:rsid w:val="307DDDDE"/>
    <w:rsid w:val="30805B04"/>
    <w:rsid w:val="30818B4C"/>
    <w:rsid w:val="30824E3E"/>
    <w:rsid w:val="30834B5A"/>
    <w:rsid w:val="308DF266"/>
    <w:rsid w:val="308EFA65"/>
    <w:rsid w:val="30901857"/>
    <w:rsid w:val="3092D169"/>
    <w:rsid w:val="3093B743"/>
    <w:rsid w:val="30955EE3"/>
    <w:rsid w:val="3098E0DA"/>
    <w:rsid w:val="30999A4B"/>
    <w:rsid w:val="309C9388"/>
    <w:rsid w:val="309D54B7"/>
    <w:rsid w:val="309F92C9"/>
    <w:rsid w:val="30A3E16F"/>
    <w:rsid w:val="30A44F6B"/>
    <w:rsid w:val="30A69D1E"/>
    <w:rsid w:val="30A895DF"/>
    <w:rsid w:val="30ACE4C3"/>
    <w:rsid w:val="30B041AC"/>
    <w:rsid w:val="30B1028B"/>
    <w:rsid w:val="30B1A3A2"/>
    <w:rsid w:val="30B3B01C"/>
    <w:rsid w:val="30B534B9"/>
    <w:rsid w:val="30B543CA"/>
    <w:rsid w:val="30B58F64"/>
    <w:rsid w:val="30B63E0F"/>
    <w:rsid w:val="30B7825A"/>
    <w:rsid w:val="30B8E782"/>
    <w:rsid w:val="30B97823"/>
    <w:rsid w:val="30BF0A84"/>
    <w:rsid w:val="30C131FD"/>
    <w:rsid w:val="30C1D48A"/>
    <w:rsid w:val="30C2FDF4"/>
    <w:rsid w:val="30C56D42"/>
    <w:rsid w:val="30C8FBA1"/>
    <w:rsid w:val="30CF39C3"/>
    <w:rsid w:val="30CF47A7"/>
    <w:rsid w:val="30D0C4E9"/>
    <w:rsid w:val="30D2BB31"/>
    <w:rsid w:val="30D49E26"/>
    <w:rsid w:val="30D64157"/>
    <w:rsid w:val="30D6AF53"/>
    <w:rsid w:val="30D91258"/>
    <w:rsid w:val="30DC8530"/>
    <w:rsid w:val="30DD973A"/>
    <w:rsid w:val="30E6B966"/>
    <w:rsid w:val="30E75E20"/>
    <w:rsid w:val="30E998D8"/>
    <w:rsid w:val="30EA7950"/>
    <w:rsid w:val="30EC4BAB"/>
    <w:rsid w:val="30ECBCCB"/>
    <w:rsid w:val="30F00A4F"/>
    <w:rsid w:val="30F1F412"/>
    <w:rsid w:val="30F4E13A"/>
    <w:rsid w:val="30F84C07"/>
    <w:rsid w:val="30FD5E48"/>
    <w:rsid w:val="30FEF8D4"/>
    <w:rsid w:val="30FF9DB3"/>
    <w:rsid w:val="31085C4C"/>
    <w:rsid w:val="3109AEDC"/>
    <w:rsid w:val="310CE10A"/>
    <w:rsid w:val="311178D7"/>
    <w:rsid w:val="3112419A"/>
    <w:rsid w:val="3115E1E4"/>
    <w:rsid w:val="311845BB"/>
    <w:rsid w:val="3119341B"/>
    <w:rsid w:val="31198168"/>
    <w:rsid w:val="311A9A65"/>
    <w:rsid w:val="311C17DD"/>
    <w:rsid w:val="311DAE68"/>
    <w:rsid w:val="31201A39"/>
    <w:rsid w:val="31233F08"/>
    <w:rsid w:val="3123B3B2"/>
    <w:rsid w:val="31278C6F"/>
    <w:rsid w:val="3129B5FC"/>
    <w:rsid w:val="312AD5DE"/>
    <w:rsid w:val="312AFB52"/>
    <w:rsid w:val="312C6E7F"/>
    <w:rsid w:val="312D4D8A"/>
    <w:rsid w:val="312D7209"/>
    <w:rsid w:val="312FEEC9"/>
    <w:rsid w:val="3136B52A"/>
    <w:rsid w:val="3137730C"/>
    <w:rsid w:val="313840A1"/>
    <w:rsid w:val="31486DFD"/>
    <w:rsid w:val="3150C531"/>
    <w:rsid w:val="31557E5C"/>
    <w:rsid w:val="3156B693"/>
    <w:rsid w:val="3157BBD6"/>
    <w:rsid w:val="315CE47B"/>
    <w:rsid w:val="315D07EA"/>
    <w:rsid w:val="315D3ABB"/>
    <w:rsid w:val="315D5631"/>
    <w:rsid w:val="315ECA3C"/>
    <w:rsid w:val="315F5E2C"/>
    <w:rsid w:val="31626CC4"/>
    <w:rsid w:val="3163C641"/>
    <w:rsid w:val="31691B63"/>
    <w:rsid w:val="316B27B0"/>
    <w:rsid w:val="3173A2DA"/>
    <w:rsid w:val="31758DAA"/>
    <w:rsid w:val="317911EE"/>
    <w:rsid w:val="317DC878"/>
    <w:rsid w:val="317EF3F2"/>
    <w:rsid w:val="317F46ED"/>
    <w:rsid w:val="318108E4"/>
    <w:rsid w:val="31830105"/>
    <w:rsid w:val="31850151"/>
    <w:rsid w:val="3186E029"/>
    <w:rsid w:val="318F0409"/>
    <w:rsid w:val="3191A702"/>
    <w:rsid w:val="31925E92"/>
    <w:rsid w:val="3194A6DE"/>
    <w:rsid w:val="3194D84B"/>
    <w:rsid w:val="319BF8A0"/>
    <w:rsid w:val="319BFA07"/>
    <w:rsid w:val="319D2F33"/>
    <w:rsid w:val="31A07EB3"/>
    <w:rsid w:val="31A7BC0B"/>
    <w:rsid w:val="31A7F2D7"/>
    <w:rsid w:val="31A7FE7E"/>
    <w:rsid w:val="31A85B22"/>
    <w:rsid w:val="31A9A830"/>
    <w:rsid w:val="31AAA022"/>
    <w:rsid w:val="31AB23C9"/>
    <w:rsid w:val="31AB2C5B"/>
    <w:rsid w:val="31ACE552"/>
    <w:rsid w:val="31AEDB72"/>
    <w:rsid w:val="31B148EA"/>
    <w:rsid w:val="31B35CB7"/>
    <w:rsid w:val="31B83C8C"/>
    <w:rsid w:val="31B8593B"/>
    <w:rsid w:val="31C04F99"/>
    <w:rsid w:val="31C06B94"/>
    <w:rsid w:val="31C2FC85"/>
    <w:rsid w:val="31C79EAF"/>
    <w:rsid w:val="31CE7900"/>
    <w:rsid w:val="31CF96B1"/>
    <w:rsid w:val="31CFED42"/>
    <w:rsid w:val="31D54ADC"/>
    <w:rsid w:val="31D90AA4"/>
    <w:rsid w:val="31D926DD"/>
    <w:rsid w:val="31D9C4F4"/>
    <w:rsid w:val="31D9C7C0"/>
    <w:rsid w:val="31DAB5E4"/>
    <w:rsid w:val="31DBFB8E"/>
    <w:rsid w:val="31DC8B92"/>
    <w:rsid w:val="31DE46A0"/>
    <w:rsid w:val="31DEB090"/>
    <w:rsid w:val="31DEE9EB"/>
    <w:rsid w:val="31E0D27B"/>
    <w:rsid w:val="31E3422C"/>
    <w:rsid w:val="31E5D35A"/>
    <w:rsid w:val="31E757C2"/>
    <w:rsid w:val="31EDE6AA"/>
    <w:rsid w:val="31EE6B39"/>
    <w:rsid w:val="31EEBF7E"/>
    <w:rsid w:val="31EEE94F"/>
    <w:rsid w:val="31EFF8DF"/>
    <w:rsid w:val="31F1725A"/>
    <w:rsid w:val="31F45CC8"/>
    <w:rsid w:val="31F6A357"/>
    <w:rsid w:val="31F834C1"/>
    <w:rsid w:val="31F8C02A"/>
    <w:rsid w:val="31F982DC"/>
    <w:rsid w:val="31FA0315"/>
    <w:rsid w:val="31FC0BA4"/>
    <w:rsid w:val="31FC5605"/>
    <w:rsid w:val="31FD2BE2"/>
    <w:rsid w:val="31FFB746"/>
    <w:rsid w:val="32037D39"/>
    <w:rsid w:val="3204B7AB"/>
    <w:rsid w:val="32070965"/>
    <w:rsid w:val="32086797"/>
    <w:rsid w:val="320867FD"/>
    <w:rsid w:val="320938AD"/>
    <w:rsid w:val="320A4C8F"/>
    <w:rsid w:val="320BB3CE"/>
    <w:rsid w:val="320D20EB"/>
    <w:rsid w:val="320EDD97"/>
    <w:rsid w:val="32151AC3"/>
    <w:rsid w:val="3216130F"/>
    <w:rsid w:val="321983F3"/>
    <w:rsid w:val="321AE956"/>
    <w:rsid w:val="321C8579"/>
    <w:rsid w:val="321EDA26"/>
    <w:rsid w:val="321FE1DC"/>
    <w:rsid w:val="32219C99"/>
    <w:rsid w:val="32262949"/>
    <w:rsid w:val="3228A521"/>
    <w:rsid w:val="322902C8"/>
    <w:rsid w:val="322A5420"/>
    <w:rsid w:val="322B308A"/>
    <w:rsid w:val="322B83C5"/>
    <w:rsid w:val="322D05C1"/>
    <w:rsid w:val="322E5DCA"/>
    <w:rsid w:val="322F883B"/>
    <w:rsid w:val="32354161"/>
    <w:rsid w:val="323CA45E"/>
    <w:rsid w:val="323CB21B"/>
    <w:rsid w:val="323D9226"/>
    <w:rsid w:val="323E567A"/>
    <w:rsid w:val="323E699E"/>
    <w:rsid w:val="323FC10D"/>
    <w:rsid w:val="3242D8FE"/>
    <w:rsid w:val="3246E9EE"/>
    <w:rsid w:val="32484EDE"/>
    <w:rsid w:val="32491A74"/>
    <w:rsid w:val="324D26FE"/>
    <w:rsid w:val="324D532D"/>
    <w:rsid w:val="3251076D"/>
    <w:rsid w:val="3258FB5B"/>
    <w:rsid w:val="325EF257"/>
    <w:rsid w:val="3261EEFB"/>
    <w:rsid w:val="3263ADEB"/>
    <w:rsid w:val="3263D70B"/>
    <w:rsid w:val="3267C441"/>
    <w:rsid w:val="32687445"/>
    <w:rsid w:val="32698998"/>
    <w:rsid w:val="3269E9BF"/>
    <w:rsid w:val="326BB35F"/>
    <w:rsid w:val="326E1BFE"/>
    <w:rsid w:val="326E1D69"/>
    <w:rsid w:val="32740331"/>
    <w:rsid w:val="327C8E78"/>
    <w:rsid w:val="327DD1F3"/>
    <w:rsid w:val="327E2497"/>
    <w:rsid w:val="32806BEF"/>
    <w:rsid w:val="32821FE2"/>
    <w:rsid w:val="32874194"/>
    <w:rsid w:val="3287DB6A"/>
    <w:rsid w:val="328C89C8"/>
    <w:rsid w:val="328CABC7"/>
    <w:rsid w:val="3292E132"/>
    <w:rsid w:val="329FAE95"/>
    <w:rsid w:val="329FD01C"/>
    <w:rsid w:val="329FEBEC"/>
    <w:rsid w:val="32A0D0F5"/>
    <w:rsid w:val="32A66BD6"/>
    <w:rsid w:val="32A74973"/>
    <w:rsid w:val="32AFC138"/>
    <w:rsid w:val="32B194D6"/>
    <w:rsid w:val="32B28AA5"/>
    <w:rsid w:val="32B2A56F"/>
    <w:rsid w:val="32B9129C"/>
    <w:rsid w:val="32BA89AB"/>
    <w:rsid w:val="32BB4DA7"/>
    <w:rsid w:val="32BC4AC1"/>
    <w:rsid w:val="32BD4DF4"/>
    <w:rsid w:val="32C45162"/>
    <w:rsid w:val="32CA9E89"/>
    <w:rsid w:val="32CCD919"/>
    <w:rsid w:val="32CE27FC"/>
    <w:rsid w:val="32CEF40A"/>
    <w:rsid w:val="32D01890"/>
    <w:rsid w:val="32D07154"/>
    <w:rsid w:val="32D45815"/>
    <w:rsid w:val="32D82E95"/>
    <w:rsid w:val="32D9A058"/>
    <w:rsid w:val="32E19B12"/>
    <w:rsid w:val="32E2FBA2"/>
    <w:rsid w:val="32E2FC4A"/>
    <w:rsid w:val="32E50468"/>
    <w:rsid w:val="32E96E72"/>
    <w:rsid w:val="32E9D8FB"/>
    <w:rsid w:val="32EC66EF"/>
    <w:rsid w:val="32FD7153"/>
    <w:rsid w:val="32FE2E5C"/>
    <w:rsid w:val="3303D9C8"/>
    <w:rsid w:val="33047D38"/>
    <w:rsid w:val="33061C42"/>
    <w:rsid w:val="33082E2A"/>
    <w:rsid w:val="33092146"/>
    <w:rsid w:val="330A1E0A"/>
    <w:rsid w:val="330DA27D"/>
    <w:rsid w:val="330DE9DD"/>
    <w:rsid w:val="330E44F0"/>
    <w:rsid w:val="3311CADF"/>
    <w:rsid w:val="331327DB"/>
    <w:rsid w:val="331568EA"/>
    <w:rsid w:val="3317486D"/>
    <w:rsid w:val="3317AF56"/>
    <w:rsid w:val="3318ECCD"/>
    <w:rsid w:val="331978BB"/>
    <w:rsid w:val="331C117C"/>
    <w:rsid w:val="331CD14F"/>
    <w:rsid w:val="331CF617"/>
    <w:rsid w:val="331E71D8"/>
    <w:rsid w:val="3323C50D"/>
    <w:rsid w:val="33255B15"/>
    <w:rsid w:val="3327EA25"/>
    <w:rsid w:val="33315CD2"/>
    <w:rsid w:val="33327572"/>
    <w:rsid w:val="333A02EC"/>
    <w:rsid w:val="333C7AFB"/>
    <w:rsid w:val="33421BF9"/>
    <w:rsid w:val="33429AFB"/>
    <w:rsid w:val="3343374C"/>
    <w:rsid w:val="3344659E"/>
    <w:rsid w:val="334C6201"/>
    <w:rsid w:val="33505E03"/>
    <w:rsid w:val="3353772F"/>
    <w:rsid w:val="33592E18"/>
    <w:rsid w:val="33594635"/>
    <w:rsid w:val="335ADF5C"/>
    <w:rsid w:val="335BEFF3"/>
    <w:rsid w:val="335CF3E2"/>
    <w:rsid w:val="335EA708"/>
    <w:rsid w:val="33612522"/>
    <w:rsid w:val="336162C3"/>
    <w:rsid w:val="33675498"/>
    <w:rsid w:val="3369A7CF"/>
    <w:rsid w:val="336F875E"/>
    <w:rsid w:val="33742CDE"/>
    <w:rsid w:val="33746F8B"/>
    <w:rsid w:val="33752F97"/>
    <w:rsid w:val="337879CD"/>
    <w:rsid w:val="337ABAA2"/>
    <w:rsid w:val="337B6B48"/>
    <w:rsid w:val="337DAFD4"/>
    <w:rsid w:val="337FA188"/>
    <w:rsid w:val="33812D8C"/>
    <w:rsid w:val="33848B50"/>
    <w:rsid w:val="338B7F2F"/>
    <w:rsid w:val="338BB0FD"/>
    <w:rsid w:val="3390A345"/>
    <w:rsid w:val="33941907"/>
    <w:rsid w:val="339720E1"/>
    <w:rsid w:val="339AB516"/>
    <w:rsid w:val="339C2929"/>
    <w:rsid w:val="339D0F5F"/>
    <w:rsid w:val="339E18E0"/>
    <w:rsid w:val="339E3544"/>
    <w:rsid w:val="339FB790"/>
    <w:rsid w:val="33A2713A"/>
    <w:rsid w:val="33A41001"/>
    <w:rsid w:val="33A514E2"/>
    <w:rsid w:val="33A554F4"/>
    <w:rsid w:val="33A68626"/>
    <w:rsid w:val="33A95BD0"/>
    <w:rsid w:val="33AE08C4"/>
    <w:rsid w:val="33B2DD5A"/>
    <w:rsid w:val="33B3C45F"/>
    <w:rsid w:val="33B44061"/>
    <w:rsid w:val="33B442FC"/>
    <w:rsid w:val="33B76A00"/>
    <w:rsid w:val="33B7D1D3"/>
    <w:rsid w:val="33C21952"/>
    <w:rsid w:val="33C62CDF"/>
    <w:rsid w:val="33C7DA50"/>
    <w:rsid w:val="33CAB4A9"/>
    <w:rsid w:val="33CAC6CB"/>
    <w:rsid w:val="33CF2CD0"/>
    <w:rsid w:val="33D2408B"/>
    <w:rsid w:val="33D39F64"/>
    <w:rsid w:val="33E17BC4"/>
    <w:rsid w:val="33E1E18D"/>
    <w:rsid w:val="33E1E3F8"/>
    <w:rsid w:val="33E1FB03"/>
    <w:rsid w:val="33E95B0A"/>
    <w:rsid w:val="33ECDE38"/>
    <w:rsid w:val="33EF5EAF"/>
    <w:rsid w:val="33F01360"/>
    <w:rsid w:val="33F145C3"/>
    <w:rsid w:val="33F3A7C0"/>
    <w:rsid w:val="33F490A6"/>
    <w:rsid w:val="33F6C5CE"/>
    <w:rsid w:val="33F8D6F0"/>
    <w:rsid w:val="33F93CCC"/>
    <w:rsid w:val="33FA7657"/>
    <w:rsid w:val="33FB7C6E"/>
    <w:rsid w:val="33FE0C4C"/>
    <w:rsid w:val="34041C35"/>
    <w:rsid w:val="34059907"/>
    <w:rsid w:val="340671E7"/>
    <w:rsid w:val="3407435E"/>
    <w:rsid w:val="34083B76"/>
    <w:rsid w:val="340D71F5"/>
    <w:rsid w:val="34109F54"/>
    <w:rsid w:val="3411DC6B"/>
    <w:rsid w:val="3412A25D"/>
    <w:rsid w:val="3415A400"/>
    <w:rsid w:val="34196A5E"/>
    <w:rsid w:val="341ADCAB"/>
    <w:rsid w:val="34201A68"/>
    <w:rsid w:val="3424AE47"/>
    <w:rsid w:val="34273974"/>
    <w:rsid w:val="343014CD"/>
    <w:rsid w:val="3430B979"/>
    <w:rsid w:val="343240E5"/>
    <w:rsid w:val="34383ACF"/>
    <w:rsid w:val="343AAEA3"/>
    <w:rsid w:val="343DE6D8"/>
    <w:rsid w:val="343E2348"/>
    <w:rsid w:val="343E64B5"/>
    <w:rsid w:val="343FCC04"/>
    <w:rsid w:val="3442288C"/>
    <w:rsid w:val="34436BDD"/>
    <w:rsid w:val="3443B0E2"/>
    <w:rsid w:val="3444F2B6"/>
    <w:rsid w:val="34458146"/>
    <w:rsid w:val="3445F016"/>
    <w:rsid w:val="3446E32C"/>
    <w:rsid w:val="34493710"/>
    <w:rsid w:val="34495E35"/>
    <w:rsid w:val="34496E7D"/>
    <w:rsid w:val="3449B2D8"/>
    <w:rsid w:val="344A2C3C"/>
    <w:rsid w:val="34549A3E"/>
    <w:rsid w:val="3455B957"/>
    <w:rsid w:val="345763F6"/>
    <w:rsid w:val="34587454"/>
    <w:rsid w:val="3462503E"/>
    <w:rsid w:val="34630636"/>
    <w:rsid w:val="34657550"/>
    <w:rsid w:val="34670C27"/>
    <w:rsid w:val="34695B3E"/>
    <w:rsid w:val="346AF362"/>
    <w:rsid w:val="347278EA"/>
    <w:rsid w:val="347822CB"/>
    <w:rsid w:val="347C08AB"/>
    <w:rsid w:val="347F56D6"/>
    <w:rsid w:val="3483D997"/>
    <w:rsid w:val="34842661"/>
    <w:rsid w:val="348A7C67"/>
    <w:rsid w:val="348B3647"/>
    <w:rsid w:val="348C8CD3"/>
    <w:rsid w:val="348DBA19"/>
    <w:rsid w:val="348FD686"/>
    <w:rsid w:val="3490A381"/>
    <w:rsid w:val="34932F61"/>
    <w:rsid w:val="34942DA8"/>
    <w:rsid w:val="3495D762"/>
    <w:rsid w:val="349AA7B7"/>
    <w:rsid w:val="34A0EDCD"/>
    <w:rsid w:val="34A55EC3"/>
    <w:rsid w:val="34A5B756"/>
    <w:rsid w:val="34A62811"/>
    <w:rsid w:val="34A7DC96"/>
    <w:rsid w:val="34A831BD"/>
    <w:rsid w:val="34AF101D"/>
    <w:rsid w:val="34AF5AD3"/>
    <w:rsid w:val="34B4BCE2"/>
    <w:rsid w:val="34B9DE43"/>
    <w:rsid w:val="34BDB346"/>
    <w:rsid w:val="34BE44EC"/>
    <w:rsid w:val="34C2B809"/>
    <w:rsid w:val="34C31B6B"/>
    <w:rsid w:val="34C61AF2"/>
    <w:rsid w:val="34CA4755"/>
    <w:rsid w:val="34CAB943"/>
    <w:rsid w:val="34D46791"/>
    <w:rsid w:val="34D69E64"/>
    <w:rsid w:val="34D7EB7A"/>
    <w:rsid w:val="34DA4A8B"/>
    <w:rsid w:val="34DACB14"/>
    <w:rsid w:val="34DB034B"/>
    <w:rsid w:val="34DB9631"/>
    <w:rsid w:val="34E2C0FF"/>
    <w:rsid w:val="34EAADC1"/>
    <w:rsid w:val="34EFD899"/>
    <w:rsid w:val="34F1447A"/>
    <w:rsid w:val="34F5FF3E"/>
    <w:rsid w:val="34FA6338"/>
    <w:rsid w:val="34FCB8D4"/>
    <w:rsid w:val="3507532E"/>
    <w:rsid w:val="35077BB8"/>
    <w:rsid w:val="3510ECFE"/>
    <w:rsid w:val="35136094"/>
    <w:rsid w:val="35151B3F"/>
    <w:rsid w:val="3515ADEC"/>
    <w:rsid w:val="3519596B"/>
    <w:rsid w:val="351A7B3D"/>
    <w:rsid w:val="351EDD1D"/>
    <w:rsid w:val="3522126D"/>
    <w:rsid w:val="3522DF05"/>
    <w:rsid w:val="3524E75E"/>
    <w:rsid w:val="3525FB38"/>
    <w:rsid w:val="3526E614"/>
    <w:rsid w:val="35280555"/>
    <w:rsid w:val="352988D9"/>
    <w:rsid w:val="352F2A1C"/>
    <w:rsid w:val="3530F73E"/>
    <w:rsid w:val="353123EB"/>
    <w:rsid w:val="3533D65A"/>
    <w:rsid w:val="3535E091"/>
    <w:rsid w:val="353F1461"/>
    <w:rsid w:val="35410901"/>
    <w:rsid w:val="35476238"/>
    <w:rsid w:val="354A7C41"/>
    <w:rsid w:val="3550D3D6"/>
    <w:rsid w:val="3550FAD2"/>
    <w:rsid w:val="35548633"/>
    <w:rsid w:val="3557FDE2"/>
    <w:rsid w:val="3564802F"/>
    <w:rsid w:val="3569EF15"/>
    <w:rsid w:val="356C2BC4"/>
    <w:rsid w:val="356CDAD7"/>
    <w:rsid w:val="357350C8"/>
    <w:rsid w:val="35754DED"/>
    <w:rsid w:val="35780DEA"/>
    <w:rsid w:val="3578B66C"/>
    <w:rsid w:val="35809BA9"/>
    <w:rsid w:val="3581728B"/>
    <w:rsid w:val="3587A76C"/>
    <w:rsid w:val="358B1E81"/>
    <w:rsid w:val="358E00F9"/>
    <w:rsid w:val="358E5633"/>
    <w:rsid w:val="358F34A6"/>
    <w:rsid w:val="35915753"/>
    <w:rsid w:val="3591B8EF"/>
    <w:rsid w:val="3593FD06"/>
    <w:rsid w:val="3596BAE3"/>
    <w:rsid w:val="3598C32E"/>
    <w:rsid w:val="359D86B7"/>
    <w:rsid w:val="35A0D215"/>
    <w:rsid w:val="35A21FFE"/>
    <w:rsid w:val="35A4ABC9"/>
    <w:rsid w:val="35A737BD"/>
    <w:rsid w:val="35AC37B8"/>
    <w:rsid w:val="35AF136A"/>
    <w:rsid w:val="35B56F37"/>
    <w:rsid w:val="35B5725F"/>
    <w:rsid w:val="35B8D315"/>
    <w:rsid w:val="35BA5931"/>
    <w:rsid w:val="35C1AE06"/>
    <w:rsid w:val="35C246F1"/>
    <w:rsid w:val="35C3F87A"/>
    <w:rsid w:val="35C4D7A3"/>
    <w:rsid w:val="35C5FF41"/>
    <w:rsid w:val="35C62114"/>
    <w:rsid w:val="35CABA2D"/>
    <w:rsid w:val="35CB1FD5"/>
    <w:rsid w:val="35CC85EB"/>
    <w:rsid w:val="35CDD401"/>
    <w:rsid w:val="35D2B8BE"/>
    <w:rsid w:val="35D35E7E"/>
    <w:rsid w:val="35D3CE62"/>
    <w:rsid w:val="35D8CAC9"/>
    <w:rsid w:val="35DD7F8D"/>
    <w:rsid w:val="35E18051"/>
    <w:rsid w:val="35E1B667"/>
    <w:rsid w:val="35E37A41"/>
    <w:rsid w:val="35E3C305"/>
    <w:rsid w:val="35E4208E"/>
    <w:rsid w:val="35E47D8C"/>
    <w:rsid w:val="35E52FD5"/>
    <w:rsid w:val="35E53601"/>
    <w:rsid w:val="35E7722F"/>
    <w:rsid w:val="35E830F1"/>
    <w:rsid w:val="35E9327C"/>
    <w:rsid w:val="35F006DD"/>
    <w:rsid w:val="35F69EF9"/>
    <w:rsid w:val="35F7FC8A"/>
    <w:rsid w:val="35FAAC92"/>
    <w:rsid w:val="35FCD882"/>
    <w:rsid w:val="36003CB9"/>
    <w:rsid w:val="3600595B"/>
    <w:rsid w:val="36007BEF"/>
    <w:rsid w:val="36021056"/>
    <w:rsid w:val="36029623"/>
    <w:rsid w:val="3609848B"/>
    <w:rsid w:val="360B02A7"/>
    <w:rsid w:val="360D5C0B"/>
    <w:rsid w:val="3611ECE1"/>
    <w:rsid w:val="36130ABC"/>
    <w:rsid w:val="36139EF2"/>
    <w:rsid w:val="361847F3"/>
    <w:rsid w:val="3618A083"/>
    <w:rsid w:val="361DE90C"/>
    <w:rsid w:val="361FC8FB"/>
    <w:rsid w:val="36214B8B"/>
    <w:rsid w:val="36236FC8"/>
    <w:rsid w:val="36251C1C"/>
    <w:rsid w:val="3629D2ED"/>
    <w:rsid w:val="362A1C95"/>
    <w:rsid w:val="362CD47A"/>
    <w:rsid w:val="362EE44F"/>
    <w:rsid w:val="362F0112"/>
    <w:rsid w:val="3631E946"/>
    <w:rsid w:val="363979AC"/>
    <w:rsid w:val="363B3181"/>
    <w:rsid w:val="363BCF6D"/>
    <w:rsid w:val="363C0423"/>
    <w:rsid w:val="363C36B7"/>
    <w:rsid w:val="363C6417"/>
    <w:rsid w:val="363FE881"/>
    <w:rsid w:val="36426DC1"/>
    <w:rsid w:val="3643E940"/>
    <w:rsid w:val="3647243D"/>
    <w:rsid w:val="364A1623"/>
    <w:rsid w:val="364D6935"/>
    <w:rsid w:val="364DC72F"/>
    <w:rsid w:val="364DD338"/>
    <w:rsid w:val="3652D68A"/>
    <w:rsid w:val="36561BB9"/>
    <w:rsid w:val="36587C08"/>
    <w:rsid w:val="3659AD6E"/>
    <w:rsid w:val="365D3680"/>
    <w:rsid w:val="365D5468"/>
    <w:rsid w:val="365F45BB"/>
    <w:rsid w:val="365FF1CA"/>
    <w:rsid w:val="366009B8"/>
    <w:rsid w:val="36602404"/>
    <w:rsid w:val="366275F4"/>
    <w:rsid w:val="366277F0"/>
    <w:rsid w:val="3665B284"/>
    <w:rsid w:val="366890DB"/>
    <w:rsid w:val="3669BC3B"/>
    <w:rsid w:val="366F78D7"/>
    <w:rsid w:val="367061FA"/>
    <w:rsid w:val="3671BF35"/>
    <w:rsid w:val="36783C7C"/>
    <w:rsid w:val="367C5098"/>
    <w:rsid w:val="367CCA0D"/>
    <w:rsid w:val="367D7078"/>
    <w:rsid w:val="367DDCA0"/>
    <w:rsid w:val="368C85FF"/>
    <w:rsid w:val="3690DA54"/>
    <w:rsid w:val="36949EC4"/>
    <w:rsid w:val="3694D9D2"/>
    <w:rsid w:val="369E7123"/>
    <w:rsid w:val="36A2EF2A"/>
    <w:rsid w:val="36A89D47"/>
    <w:rsid w:val="36AD83B8"/>
    <w:rsid w:val="36B3D743"/>
    <w:rsid w:val="36B59C06"/>
    <w:rsid w:val="36BB1781"/>
    <w:rsid w:val="36BBD3B5"/>
    <w:rsid w:val="36BF92E3"/>
    <w:rsid w:val="36C195F9"/>
    <w:rsid w:val="36C416F9"/>
    <w:rsid w:val="36C8D4CE"/>
    <w:rsid w:val="36CA3C3F"/>
    <w:rsid w:val="36CA5E6B"/>
    <w:rsid w:val="36CB4158"/>
    <w:rsid w:val="36CBB37F"/>
    <w:rsid w:val="36CBDEC8"/>
    <w:rsid w:val="36D13E15"/>
    <w:rsid w:val="36D45CFF"/>
    <w:rsid w:val="36D61B1C"/>
    <w:rsid w:val="36D6E4B3"/>
    <w:rsid w:val="36D9799B"/>
    <w:rsid w:val="36DAF129"/>
    <w:rsid w:val="36DB4CC9"/>
    <w:rsid w:val="36E05A78"/>
    <w:rsid w:val="36E4276D"/>
    <w:rsid w:val="36E50E60"/>
    <w:rsid w:val="36E62200"/>
    <w:rsid w:val="36E79A7D"/>
    <w:rsid w:val="36EB570B"/>
    <w:rsid w:val="36EFB097"/>
    <w:rsid w:val="36F0CDB4"/>
    <w:rsid w:val="36F112D7"/>
    <w:rsid w:val="36F4C98C"/>
    <w:rsid w:val="36F7040F"/>
    <w:rsid w:val="36F8EC62"/>
    <w:rsid w:val="36FDF932"/>
    <w:rsid w:val="36FE46D9"/>
    <w:rsid w:val="3700C89F"/>
    <w:rsid w:val="3701D97C"/>
    <w:rsid w:val="3703813E"/>
    <w:rsid w:val="3704E535"/>
    <w:rsid w:val="370A08F4"/>
    <w:rsid w:val="370F4D3F"/>
    <w:rsid w:val="371062DA"/>
    <w:rsid w:val="371114BA"/>
    <w:rsid w:val="371207DC"/>
    <w:rsid w:val="3714BA2F"/>
    <w:rsid w:val="3715C2A4"/>
    <w:rsid w:val="3717EB4C"/>
    <w:rsid w:val="3718EA52"/>
    <w:rsid w:val="37197E1A"/>
    <w:rsid w:val="371AF6AA"/>
    <w:rsid w:val="371C4982"/>
    <w:rsid w:val="371C9CB1"/>
    <w:rsid w:val="371D9253"/>
    <w:rsid w:val="3726C7E5"/>
    <w:rsid w:val="3729C7EA"/>
    <w:rsid w:val="372AC6DB"/>
    <w:rsid w:val="372B2A3B"/>
    <w:rsid w:val="372F72A0"/>
    <w:rsid w:val="3730CF67"/>
    <w:rsid w:val="37315D1B"/>
    <w:rsid w:val="37325DAC"/>
    <w:rsid w:val="3733FCFD"/>
    <w:rsid w:val="37354F41"/>
    <w:rsid w:val="37364CAE"/>
    <w:rsid w:val="3740BF37"/>
    <w:rsid w:val="37473A31"/>
    <w:rsid w:val="374C7925"/>
    <w:rsid w:val="374D4A89"/>
    <w:rsid w:val="374EEE0D"/>
    <w:rsid w:val="374EF681"/>
    <w:rsid w:val="374FBB30"/>
    <w:rsid w:val="3752857C"/>
    <w:rsid w:val="3752E5F8"/>
    <w:rsid w:val="37572149"/>
    <w:rsid w:val="3759D238"/>
    <w:rsid w:val="3764B5F3"/>
    <w:rsid w:val="37670C3D"/>
    <w:rsid w:val="3768D31B"/>
    <w:rsid w:val="376B0803"/>
    <w:rsid w:val="376B7511"/>
    <w:rsid w:val="376BBC83"/>
    <w:rsid w:val="376C46BD"/>
    <w:rsid w:val="376D79D9"/>
    <w:rsid w:val="377199D6"/>
    <w:rsid w:val="37741248"/>
    <w:rsid w:val="377C4EE3"/>
    <w:rsid w:val="377D3D63"/>
    <w:rsid w:val="377D95E7"/>
    <w:rsid w:val="37844C9A"/>
    <w:rsid w:val="37867DA3"/>
    <w:rsid w:val="3787ED2A"/>
    <w:rsid w:val="378907D9"/>
    <w:rsid w:val="379255BA"/>
    <w:rsid w:val="379457F9"/>
    <w:rsid w:val="3794C87A"/>
    <w:rsid w:val="3795CDAC"/>
    <w:rsid w:val="3795E230"/>
    <w:rsid w:val="3796169E"/>
    <w:rsid w:val="3796D07F"/>
    <w:rsid w:val="379AF973"/>
    <w:rsid w:val="379CD6C3"/>
    <w:rsid w:val="379D5FD8"/>
    <w:rsid w:val="379F7435"/>
    <w:rsid w:val="37A72669"/>
    <w:rsid w:val="37A8635A"/>
    <w:rsid w:val="37A9C3B1"/>
    <w:rsid w:val="37AAE858"/>
    <w:rsid w:val="37ABD234"/>
    <w:rsid w:val="37AC1BAF"/>
    <w:rsid w:val="37AF1F31"/>
    <w:rsid w:val="37B3927D"/>
    <w:rsid w:val="37B648E5"/>
    <w:rsid w:val="37B6A20B"/>
    <w:rsid w:val="37B8F8C5"/>
    <w:rsid w:val="37BC83E8"/>
    <w:rsid w:val="37BE0D7C"/>
    <w:rsid w:val="37BF0D46"/>
    <w:rsid w:val="37BFDBD6"/>
    <w:rsid w:val="37C4E827"/>
    <w:rsid w:val="37C534E7"/>
    <w:rsid w:val="37C68A90"/>
    <w:rsid w:val="37C8B1B2"/>
    <w:rsid w:val="37CE10FF"/>
    <w:rsid w:val="37CE7619"/>
    <w:rsid w:val="37D43D7E"/>
    <w:rsid w:val="37D6AC51"/>
    <w:rsid w:val="37D6C78D"/>
    <w:rsid w:val="37D98062"/>
    <w:rsid w:val="37DC688E"/>
    <w:rsid w:val="37E0138A"/>
    <w:rsid w:val="37E11B6B"/>
    <w:rsid w:val="37E1FFE2"/>
    <w:rsid w:val="37E3D47B"/>
    <w:rsid w:val="37E750B6"/>
    <w:rsid w:val="37EBE46E"/>
    <w:rsid w:val="37EC9FB1"/>
    <w:rsid w:val="37ECB900"/>
    <w:rsid w:val="37EE16F0"/>
    <w:rsid w:val="37EE427C"/>
    <w:rsid w:val="37EED6D3"/>
    <w:rsid w:val="37EF0B24"/>
    <w:rsid w:val="37F19DA3"/>
    <w:rsid w:val="37F4AF72"/>
    <w:rsid w:val="37F66A8D"/>
    <w:rsid w:val="37F6EDA7"/>
    <w:rsid w:val="37FF64AB"/>
    <w:rsid w:val="38013B73"/>
    <w:rsid w:val="3802C40A"/>
    <w:rsid w:val="3803EF91"/>
    <w:rsid w:val="3806161E"/>
    <w:rsid w:val="380AEABD"/>
    <w:rsid w:val="38102918"/>
    <w:rsid w:val="38169871"/>
    <w:rsid w:val="381992DE"/>
    <w:rsid w:val="38222CB3"/>
    <w:rsid w:val="3822D4CD"/>
    <w:rsid w:val="38240BCD"/>
    <w:rsid w:val="38257131"/>
    <w:rsid w:val="38263C15"/>
    <w:rsid w:val="3829715D"/>
    <w:rsid w:val="3829CD09"/>
    <w:rsid w:val="382AE8AD"/>
    <w:rsid w:val="38318C06"/>
    <w:rsid w:val="3833578F"/>
    <w:rsid w:val="3833A185"/>
    <w:rsid w:val="383429AC"/>
    <w:rsid w:val="38360DE9"/>
    <w:rsid w:val="383747FF"/>
    <w:rsid w:val="383F2DA8"/>
    <w:rsid w:val="383F7F1A"/>
    <w:rsid w:val="38402821"/>
    <w:rsid w:val="38417D8E"/>
    <w:rsid w:val="384181B2"/>
    <w:rsid w:val="3848EEE1"/>
    <w:rsid w:val="38492B82"/>
    <w:rsid w:val="384A5944"/>
    <w:rsid w:val="384B3F96"/>
    <w:rsid w:val="3853AEBE"/>
    <w:rsid w:val="385674F8"/>
    <w:rsid w:val="3856863F"/>
    <w:rsid w:val="3856BF2E"/>
    <w:rsid w:val="3857243C"/>
    <w:rsid w:val="38583893"/>
    <w:rsid w:val="38591FFE"/>
    <w:rsid w:val="38592A1A"/>
    <w:rsid w:val="385C7D50"/>
    <w:rsid w:val="3860AC02"/>
    <w:rsid w:val="386271E1"/>
    <w:rsid w:val="386562A4"/>
    <w:rsid w:val="3865BB1A"/>
    <w:rsid w:val="386F9D13"/>
    <w:rsid w:val="387919D3"/>
    <w:rsid w:val="3879D20C"/>
    <w:rsid w:val="387B2157"/>
    <w:rsid w:val="387EBD75"/>
    <w:rsid w:val="387F98FD"/>
    <w:rsid w:val="38863641"/>
    <w:rsid w:val="38896B25"/>
    <w:rsid w:val="3889883C"/>
    <w:rsid w:val="388A1F8B"/>
    <w:rsid w:val="38905853"/>
    <w:rsid w:val="38906847"/>
    <w:rsid w:val="389B526A"/>
    <w:rsid w:val="389CC193"/>
    <w:rsid w:val="38A2F421"/>
    <w:rsid w:val="38A6DFE6"/>
    <w:rsid w:val="38A83D5B"/>
    <w:rsid w:val="38AB97A0"/>
    <w:rsid w:val="38ABC398"/>
    <w:rsid w:val="38AF6AD4"/>
    <w:rsid w:val="38B5B984"/>
    <w:rsid w:val="38B668E6"/>
    <w:rsid w:val="38B6BFCF"/>
    <w:rsid w:val="38BC50D0"/>
    <w:rsid w:val="38BDDD3A"/>
    <w:rsid w:val="38BE6EE1"/>
    <w:rsid w:val="38C7B7B8"/>
    <w:rsid w:val="38C9A92D"/>
    <w:rsid w:val="38CB689B"/>
    <w:rsid w:val="38CDBE4C"/>
    <w:rsid w:val="38CE0F6A"/>
    <w:rsid w:val="38CF7BF4"/>
    <w:rsid w:val="38D19061"/>
    <w:rsid w:val="38D496CA"/>
    <w:rsid w:val="38D4D32A"/>
    <w:rsid w:val="38D63349"/>
    <w:rsid w:val="38D8AB55"/>
    <w:rsid w:val="38D9321F"/>
    <w:rsid w:val="38DB983E"/>
    <w:rsid w:val="38DD5F0C"/>
    <w:rsid w:val="38E1A300"/>
    <w:rsid w:val="38E2EEE1"/>
    <w:rsid w:val="38E412C7"/>
    <w:rsid w:val="38E467E5"/>
    <w:rsid w:val="38F125D3"/>
    <w:rsid w:val="38F12F23"/>
    <w:rsid w:val="38F45934"/>
    <w:rsid w:val="38F86777"/>
    <w:rsid w:val="38FCAD08"/>
    <w:rsid w:val="38FF3318"/>
    <w:rsid w:val="38FF986E"/>
    <w:rsid w:val="3901E4F7"/>
    <w:rsid w:val="39040A1E"/>
    <w:rsid w:val="39109B50"/>
    <w:rsid w:val="391142C3"/>
    <w:rsid w:val="3911D0D2"/>
    <w:rsid w:val="39189D89"/>
    <w:rsid w:val="391C70D2"/>
    <w:rsid w:val="391DC734"/>
    <w:rsid w:val="392200C8"/>
    <w:rsid w:val="39239614"/>
    <w:rsid w:val="3926B18E"/>
    <w:rsid w:val="392740B8"/>
    <w:rsid w:val="3929CF4C"/>
    <w:rsid w:val="392CF1C4"/>
    <w:rsid w:val="392CF66B"/>
    <w:rsid w:val="393294EA"/>
    <w:rsid w:val="39331B12"/>
    <w:rsid w:val="3935908C"/>
    <w:rsid w:val="3936EF42"/>
    <w:rsid w:val="3939CE8F"/>
    <w:rsid w:val="3947AE16"/>
    <w:rsid w:val="3947DA4D"/>
    <w:rsid w:val="394A1729"/>
    <w:rsid w:val="394A405D"/>
    <w:rsid w:val="39551136"/>
    <w:rsid w:val="3955360E"/>
    <w:rsid w:val="395BCEC5"/>
    <w:rsid w:val="395F5A19"/>
    <w:rsid w:val="395FDAEB"/>
    <w:rsid w:val="396108B7"/>
    <w:rsid w:val="3963EFD7"/>
    <w:rsid w:val="3964BCB6"/>
    <w:rsid w:val="396716DE"/>
    <w:rsid w:val="396F755D"/>
    <w:rsid w:val="3970E621"/>
    <w:rsid w:val="3972A6F9"/>
    <w:rsid w:val="3973365B"/>
    <w:rsid w:val="3977CB97"/>
    <w:rsid w:val="397959A6"/>
    <w:rsid w:val="397D6A1B"/>
    <w:rsid w:val="39823C98"/>
    <w:rsid w:val="3985BF50"/>
    <w:rsid w:val="398D1C03"/>
    <w:rsid w:val="3990F7F2"/>
    <w:rsid w:val="399743B7"/>
    <w:rsid w:val="399B8EF2"/>
    <w:rsid w:val="399F3B01"/>
    <w:rsid w:val="39A0830B"/>
    <w:rsid w:val="39A18E70"/>
    <w:rsid w:val="39A37DD4"/>
    <w:rsid w:val="39A56366"/>
    <w:rsid w:val="39A69CE9"/>
    <w:rsid w:val="39A82CEC"/>
    <w:rsid w:val="39A8FA65"/>
    <w:rsid w:val="39A9897D"/>
    <w:rsid w:val="39ABD9AE"/>
    <w:rsid w:val="39AEA582"/>
    <w:rsid w:val="39AFBC51"/>
    <w:rsid w:val="39BD871B"/>
    <w:rsid w:val="39BF8F42"/>
    <w:rsid w:val="39C232EA"/>
    <w:rsid w:val="39C32208"/>
    <w:rsid w:val="39C3BA01"/>
    <w:rsid w:val="39C7BB24"/>
    <w:rsid w:val="39CC9317"/>
    <w:rsid w:val="39CCB6D2"/>
    <w:rsid w:val="39D21A3E"/>
    <w:rsid w:val="39D71A43"/>
    <w:rsid w:val="39DBE43C"/>
    <w:rsid w:val="39DF388E"/>
    <w:rsid w:val="39DFE7CC"/>
    <w:rsid w:val="39E014F2"/>
    <w:rsid w:val="39E18A32"/>
    <w:rsid w:val="39E3802B"/>
    <w:rsid w:val="39E59104"/>
    <w:rsid w:val="39E95F0C"/>
    <w:rsid w:val="39E9B2A7"/>
    <w:rsid w:val="39E9F09A"/>
    <w:rsid w:val="39EFFD42"/>
    <w:rsid w:val="39F575C5"/>
    <w:rsid w:val="39F6019E"/>
    <w:rsid w:val="39F7266E"/>
    <w:rsid w:val="39F943F0"/>
    <w:rsid w:val="39F9E8F5"/>
    <w:rsid w:val="39FC3622"/>
    <w:rsid w:val="39FF23E5"/>
    <w:rsid w:val="3A012659"/>
    <w:rsid w:val="3A014F75"/>
    <w:rsid w:val="3A04EA49"/>
    <w:rsid w:val="3A061BD0"/>
    <w:rsid w:val="3A078766"/>
    <w:rsid w:val="3A11908D"/>
    <w:rsid w:val="3A146982"/>
    <w:rsid w:val="3A15186E"/>
    <w:rsid w:val="3A152C09"/>
    <w:rsid w:val="3A1BCCC2"/>
    <w:rsid w:val="3A1CCB7D"/>
    <w:rsid w:val="3A1DD18F"/>
    <w:rsid w:val="3A217CC5"/>
    <w:rsid w:val="3A239CAB"/>
    <w:rsid w:val="3A24331A"/>
    <w:rsid w:val="3A287E24"/>
    <w:rsid w:val="3A2AD89F"/>
    <w:rsid w:val="3A2D1555"/>
    <w:rsid w:val="3A2EBF65"/>
    <w:rsid w:val="3A2F5784"/>
    <w:rsid w:val="3A32585B"/>
    <w:rsid w:val="3A3876B4"/>
    <w:rsid w:val="3A479398"/>
    <w:rsid w:val="3A48162A"/>
    <w:rsid w:val="3A4A8557"/>
    <w:rsid w:val="3A4A9D1A"/>
    <w:rsid w:val="3A4BED8C"/>
    <w:rsid w:val="3A513667"/>
    <w:rsid w:val="3A52EDD6"/>
    <w:rsid w:val="3A53D8DA"/>
    <w:rsid w:val="3A571CA5"/>
    <w:rsid w:val="3A5EF44D"/>
    <w:rsid w:val="3A6064E3"/>
    <w:rsid w:val="3A662856"/>
    <w:rsid w:val="3A66374E"/>
    <w:rsid w:val="3A68990B"/>
    <w:rsid w:val="3A724F3A"/>
    <w:rsid w:val="3A79A255"/>
    <w:rsid w:val="3A79E2B8"/>
    <w:rsid w:val="3A7CB716"/>
    <w:rsid w:val="3A7ED90A"/>
    <w:rsid w:val="3A824858"/>
    <w:rsid w:val="3A825782"/>
    <w:rsid w:val="3A835DB4"/>
    <w:rsid w:val="3A86C10F"/>
    <w:rsid w:val="3A88FCB5"/>
    <w:rsid w:val="3A8CE70D"/>
    <w:rsid w:val="3A939AE2"/>
    <w:rsid w:val="3A9574C8"/>
    <w:rsid w:val="3A95CFAB"/>
    <w:rsid w:val="3A9C2232"/>
    <w:rsid w:val="3A9E20B3"/>
    <w:rsid w:val="3A9FFD87"/>
    <w:rsid w:val="3AA8DD6B"/>
    <w:rsid w:val="3AA90EB2"/>
    <w:rsid w:val="3AAB05FE"/>
    <w:rsid w:val="3AAD79C4"/>
    <w:rsid w:val="3AAF0C33"/>
    <w:rsid w:val="3AAFD410"/>
    <w:rsid w:val="3AB26C57"/>
    <w:rsid w:val="3AB3CDD9"/>
    <w:rsid w:val="3AB4D598"/>
    <w:rsid w:val="3ABE7AEC"/>
    <w:rsid w:val="3ABEDB75"/>
    <w:rsid w:val="3ABEEC9F"/>
    <w:rsid w:val="3ABFC105"/>
    <w:rsid w:val="3AC1C157"/>
    <w:rsid w:val="3AC8BB40"/>
    <w:rsid w:val="3ACBC0B1"/>
    <w:rsid w:val="3ACD28FE"/>
    <w:rsid w:val="3ACD9655"/>
    <w:rsid w:val="3AD099BE"/>
    <w:rsid w:val="3AD45BEA"/>
    <w:rsid w:val="3AD6BF5E"/>
    <w:rsid w:val="3ADB7FCD"/>
    <w:rsid w:val="3ADC7136"/>
    <w:rsid w:val="3ADCEC42"/>
    <w:rsid w:val="3ADCF884"/>
    <w:rsid w:val="3AE1DE29"/>
    <w:rsid w:val="3AE3C763"/>
    <w:rsid w:val="3AE3DA0A"/>
    <w:rsid w:val="3AE8D855"/>
    <w:rsid w:val="3AE8E6F4"/>
    <w:rsid w:val="3AE963ED"/>
    <w:rsid w:val="3AEA4923"/>
    <w:rsid w:val="3AEB1211"/>
    <w:rsid w:val="3AF105A1"/>
    <w:rsid w:val="3AF2EA22"/>
    <w:rsid w:val="3AF30B44"/>
    <w:rsid w:val="3AF827B6"/>
    <w:rsid w:val="3AFA7F19"/>
    <w:rsid w:val="3B021138"/>
    <w:rsid w:val="3B040C20"/>
    <w:rsid w:val="3B080A21"/>
    <w:rsid w:val="3B090FEF"/>
    <w:rsid w:val="3B097D47"/>
    <w:rsid w:val="3B0C947A"/>
    <w:rsid w:val="3B0C999B"/>
    <w:rsid w:val="3B0C99FA"/>
    <w:rsid w:val="3B0F8581"/>
    <w:rsid w:val="3B1FB603"/>
    <w:rsid w:val="3B1FC30A"/>
    <w:rsid w:val="3B2182FE"/>
    <w:rsid w:val="3B2366DB"/>
    <w:rsid w:val="3B23ED18"/>
    <w:rsid w:val="3B26574D"/>
    <w:rsid w:val="3B2C1CC6"/>
    <w:rsid w:val="3B2C92F1"/>
    <w:rsid w:val="3B316E7D"/>
    <w:rsid w:val="3B34A8DA"/>
    <w:rsid w:val="3B35078B"/>
    <w:rsid w:val="3B3B02E5"/>
    <w:rsid w:val="3B3B63E1"/>
    <w:rsid w:val="3B3FA191"/>
    <w:rsid w:val="3B3FD06E"/>
    <w:rsid w:val="3B412D49"/>
    <w:rsid w:val="3B43755F"/>
    <w:rsid w:val="3B460FB2"/>
    <w:rsid w:val="3B47F63A"/>
    <w:rsid w:val="3B480E90"/>
    <w:rsid w:val="3B4B76F6"/>
    <w:rsid w:val="3B4EEDF6"/>
    <w:rsid w:val="3B55E7E4"/>
    <w:rsid w:val="3B58D230"/>
    <w:rsid w:val="3B5BE3B8"/>
    <w:rsid w:val="3B5D2067"/>
    <w:rsid w:val="3B5DB582"/>
    <w:rsid w:val="3B61D413"/>
    <w:rsid w:val="3B6296D8"/>
    <w:rsid w:val="3B634FE6"/>
    <w:rsid w:val="3B63D3C0"/>
    <w:rsid w:val="3B6439E5"/>
    <w:rsid w:val="3B6A2354"/>
    <w:rsid w:val="3B6C63B7"/>
    <w:rsid w:val="3B741CCF"/>
    <w:rsid w:val="3B75D04D"/>
    <w:rsid w:val="3B794397"/>
    <w:rsid w:val="3B809C6C"/>
    <w:rsid w:val="3B870DB4"/>
    <w:rsid w:val="3B8A4C3D"/>
    <w:rsid w:val="3B8A7439"/>
    <w:rsid w:val="3B8AEF11"/>
    <w:rsid w:val="3B8D9177"/>
    <w:rsid w:val="3B8EB590"/>
    <w:rsid w:val="3B8F9036"/>
    <w:rsid w:val="3B923462"/>
    <w:rsid w:val="3B9243E8"/>
    <w:rsid w:val="3B96F862"/>
    <w:rsid w:val="3B987A80"/>
    <w:rsid w:val="3B997FE5"/>
    <w:rsid w:val="3B99FD24"/>
    <w:rsid w:val="3B9A9A6A"/>
    <w:rsid w:val="3B9BA321"/>
    <w:rsid w:val="3B9BA68F"/>
    <w:rsid w:val="3BA04D23"/>
    <w:rsid w:val="3BAC8DCF"/>
    <w:rsid w:val="3BB16E9E"/>
    <w:rsid w:val="3BB2F003"/>
    <w:rsid w:val="3BB41BB3"/>
    <w:rsid w:val="3BB68876"/>
    <w:rsid w:val="3BBD570D"/>
    <w:rsid w:val="3BBFB86E"/>
    <w:rsid w:val="3BBFE5AF"/>
    <w:rsid w:val="3BBFFC6B"/>
    <w:rsid w:val="3BCA589B"/>
    <w:rsid w:val="3BCB42BD"/>
    <w:rsid w:val="3BCE3452"/>
    <w:rsid w:val="3BCE5F3D"/>
    <w:rsid w:val="3BD5D3DF"/>
    <w:rsid w:val="3BDAB998"/>
    <w:rsid w:val="3BDD01EA"/>
    <w:rsid w:val="3BE07722"/>
    <w:rsid w:val="3BE16CF7"/>
    <w:rsid w:val="3BE25EC0"/>
    <w:rsid w:val="3BE42F17"/>
    <w:rsid w:val="3BE51F23"/>
    <w:rsid w:val="3BECCA20"/>
    <w:rsid w:val="3BF40B74"/>
    <w:rsid w:val="3BF5CAE0"/>
    <w:rsid w:val="3BF8F024"/>
    <w:rsid w:val="3BFB320F"/>
    <w:rsid w:val="3BFC4DA3"/>
    <w:rsid w:val="3BFF71C8"/>
    <w:rsid w:val="3C024B5C"/>
    <w:rsid w:val="3C03EF97"/>
    <w:rsid w:val="3C061E2F"/>
    <w:rsid w:val="3C08E07E"/>
    <w:rsid w:val="3C092350"/>
    <w:rsid w:val="3C09F7EB"/>
    <w:rsid w:val="3C0AFE5A"/>
    <w:rsid w:val="3C0B6D7F"/>
    <w:rsid w:val="3C1522EC"/>
    <w:rsid w:val="3C171980"/>
    <w:rsid w:val="3C186C26"/>
    <w:rsid w:val="3C1C93D1"/>
    <w:rsid w:val="3C1D0780"/>
    <w:rsid w:val="3C206F25"/>
    <w:rsid w:val="3C2139D3"/>
    <w:rsid w:val="3C2299E2"/>
    <w:rsid w:val="3C26C933"/>
    <w:rsid w:val="3C2A8C24"/>
    <w:rsid w:val="3C2CDBED"/>
    <w:rsid w:val="3C2D0243"/>
    <w:rsid w:val="3C2DCC4F"/>
    <w:rsid w:val="3C2E71A9"/>
    <w:rsid w:val="3C2EE552"/>
    <w:rsid w:val="3C31330D"/>
    <w:rsid w:val="3C31F708"/>
    <w:rsid w:val="3C32288C"/>
    <w:rsid w:val="3C33E43C"/>
    <w:rsid w:val="3C343490"/>
    <w:rsid w:val="3C34ED11"/>
    <w:rsid w:val="3C393AB1"/>
    <w:rsid w:val="3C3A0046"/>
    <w:rsid w:val="3C3A8307"/>
    <w:rsid w:val="3C3ACDBB"/>
    <w:rsid w:val="3C411AA7"/>
    <w:rsid w:val="3C4299DE"/>
    <w:rsid w:val="3C49258B"/>
    <w:rsid w:val="3C4A52B3"/>
    <w:rsid w:val="3C4A5858"/>
    <w:rsid w:val="3C4AD56E"/>
    <w:rsid w:val="3C4C772E"/>
    <w:rsid w:val="3C53EE04"/>
    <w:rsid w:val="3C544AE8"/>
    <w:rsid w:val="3C55E395"/>
    <w:rsid w:val="3C580295"/>
    <w:rsid w:val="3C59CFD4"/>
    <w:rsid w:val="3C5D73EB"/>
    <w:rsid w:val="3C5EC745"/>
    <w:rsid w:val="3C639648"/>
    <w:rsid w:val="3C6452C1"/>
    <w:rsid w:val="3C650A91"/>
    <w:rsid w:val="3C653D40"/>
    <w:rsid w:val="3C6A208D"/>
    <w:rsid w:val="3C6A9D4B"/>
    <w:rsid w:val="3C704458"/>
    <w:rsid w:val="3C719CF0"/>
    <w:rsid w:val="3C7406BE"/>
    <w:rsid w:val="3C755B32"/>
    <w:rsid w:val="3C7AE718"/>
    <w:rsid w:val="3C7B2951"/>
    <w:rsid w:val="3C7C35EF"/>
    <w:rsid w:val="3C89F911"/>
    <w:rsid w:val="3C927B13"/>
    <w:rsid w:val="3C9447D5"/>
    <w:rsid w:val="3C94F32C"/>
    <w:rsid w:val="3C97420E"/>
    <w:rsid w:val="3C99B47F"/>
    <w:rsid w:val="3C9A3434"/>
    <w:rsid w:val="3C9B44CB"/>
    <w:rsid w:val="3C9B9C9E"/>
    <w:rsid w:val="3C9DAB2D"/>
    <w:rsid w:val="3C9FE555"/>
    <w:rsid w:val="3CA3CE0A"/>
    <w:rsid w:val="3CA92059"/>
    <w:rsid w:val="3CAB4A47"/>
    <w:rsid w:val="3CAE813C"/>
    <w:rsid w:val="3CAE9CA6"/>
    <w:rsid w:val="3CB1560C"/>
    <w:rsid w:val="3CB505BE"/>
    <w:rsid w:val="3CB646CC"/>
    <w:rsid w:val="3CB8BD12"/>
    <w:rsid w:val="3CB8D398"/>
    <w:rsid w:val="3CB9C9CE"/>
    <w:rsid w:val="3CBBF97C"/>
    <w:rsid w:val="3CBE7CBE"/>
    <w:rsid w:val="3CC099E3"/>
    <w:rsid w:val="3CC0C651"/>
    <w:rsid w:val="3CC47E96"/>
    <w:rsid w:val="3CC48A17"/>
    <w:rsid w:val="3CC737EE"/>
    <w:rsid w:val="3CCBE009"/>
    <w:rsid w:val="3CCC48EC"/>
    <w:rsid w:val="3CCD13B5"/>
    <w:rsid w:val="3CD07A72"/>
    <w:rsid w:val="3CD1F902"/>
    <w:rsid w:val="3CD25DED"/>
    <w:rsid w:val="3CD57177"/>
    <w:rsid w:val="3CD61E00"/>
    <w:rsid w:val="3CDACCBE"/>
    <w:rsid w:val="3CDAD86B"/>
    <w:rsid w:val="3CDB3E9D"/>
    <w:rsid w:val="3CDE4129"/>
    <w:rsid w:val="3CDEBB71"/>
    <w:rsid w:val="3CDF3DFE"/>
    <w:rsid w:val="3CE01776"/>
    <w:rsid w:val="3CE15F7A"/>
    <w:rsid w:val="3CE2C022"/>
    <w:rsid w:val="3CE4B548"/>
    <w:rsid w:val="3CE64E2E"/>
    <w:rsid w:val="3CE8BB9A"/>
    <w:rsid w:val="3CECBDBD"/>
    <w:rsid w:val="3CEFFC9D"/>
    <w:rsid w:val="3CF0A92F"/>
    <w:rsid w:val="3CF92910"/>
    <w:rsid w:val="3CFA77A7"/>
    <w:rsid w:val="3CFB09B5"/>
    <w:rsid w:val="3CFCF516"/>
    <w:rsid w:val="3D024907"/>
    <w:rsid w:val="3D0251DB"/>
    <w:rsid w:val="3D02A616"/>
    <w:rsid w:val="3D040814"/>
    <w:rsid w:val="3D0CDD2C"/>
    <w:rsid w:val="3D0F86D0"/>
    <w:rsid w:val="3D1119AD"/>
    <w:rsid w:val="3D112A2D"/>
    <w:rsid w:val="3D13CAE4"/>
    <w:rsid w:val="3D166C31"/>
    <w:rsid w:val="3D1F5747"/>
    <w:rsid w:val="3D21F79A"/>
    <w:rsid w:val="3D22AB11"/>
    <w:rsid w:val="3D22D55F"/>
    <w:rsid w:val="3D252984"/>
    <w:rsid w:val="3D25A8C6"/>
    <w:rsid w:val="3D2762C4"/>
    <w:rsid w:val="3D27C73C"/>
    <w:rsid w:val="3D2A2763"/>
    <w:rsid w:val="3D2A3D3A"/>
    <w:rsid w:val="3D2AB368"/>
    <w:rsid w:val="3D2C211D"/>
    <w:rsid w:val="3D2F0EF7"/>
    <w:rsid w:val="3D2F6D60"/>
    <w:rsid w:val="3D34BF00"/>
    <w:rsid w:val="3D375832"/>
    <w:rsid w:val="3D3DD22E"/>
    <w:rsid w:val="3D409F34"/>
    <w:rsid w:val="3D46DDE0"/>
    <w:rsid w:val="3D4726CE"/>
    <w:rsid w:val="3D481536"/>
    <w:rsid w:val="3D4AA806"/>
    <w:rsid w:val="3D4B6532"/>
    <w:rsid w:val="3D4D4893"/>
    <w:rsid w:val="3D4D4DD3"/>
    <w:rsid w:val="3D4FD6FB"/>
    <w:rsid w:val="3D506CE5"/>
    <w:rsid w:val="3D50EBE0"/>
    <w:rsid w:val="3D52AEE2"/>
    <w:rsid w:val="3D52F143"/>
    <w:rsid w:val="3D54F962"/>
    <w:rsid w:val="3D5B22F7"/>
    <w:rsid w:val="3D5D89B2"/>
    <w:rsid w:val="3D638C6D"/>
    <w:rsid w:val="3D65B133"/>
    <w:rsid w:val="3D6A607D"/>
    <w:rsid w:val="3D6C04E3"/>
    <w:rsid w:val="3D7168E5"/>
    <w:rsid w:val="3D7895C2"/>
    <w:rsid w:val="3D78E228"/>
    <w:rsid w:val="3D78E31C"/>
    <w:rsid w:val="3D7AB451"/>
    <w:rsid w:val="3D85BBCD"/>
    <w:rsid w:val="3D86D587"/>
    <w:rsid w:val="3D871B99"/>
    <w:rsid w:val="3D87DA5B"/>
    <w:rsid w:val="3D883E13"/>
    <w:rsid w:val="3D88CBC7"/>
    <w:rsid w:val="3D9017B7"/>
    <w:rsid w:val="3D9159B8"/>
    <w:rsid w:val="3D96547A"/>
    <w:rsid w:val="3D9BAC1C"/>
    <w:rsid w:val="3D9CEF11"/>
    <w:rsid w:val="3D9E0B71"/>
    <w:rsid w:val="3D9FD4B9"/>
    <w:rsid w:val="3DA26E58"/>
    <w:rsid w:val="3DA63256"/>
    <w:rsid w:val="3DA7A205"/>
    <w:rsid w:val="3DB12623"/>
    <w:rsid w:val="3DB15658"/>
    <w:rsid w:val="3DB18D86"/>
    <w:rsid w:val="3DB51167"/>
    <w:rsid w:val="3DB5F939"/>
    <w:rsid w:val="3DBC3AC6"/>
    <w:rsid w:val="3DBE8411"/>
    <w:rsid w:val="3DC08E97"/>
    <w:rsid w:val="3DC1C500"/>
    <w:rsid w:val="3DC4F0FF"/>
    <w:rsid w:val="3DC5FB6B"/>
    <w:rsid w:val="3DC70AD9"/>
    <w:rsid w:val="3DC71B52"/>
    <w:rsid w:val="3DC8A7C7"/>
    <w:rsid w:val="3DCA9653"/>
    <w:rsid w:val="3DCC6600"/>
    <w:rsid w:val="3DCD9B1D"/>
    <w:rsid w:val="3DD0E54E"/>
    <w:rsid w:val="3DD1883E"/>
    <w:rsid w:val="3DD4BB58"/>
    <w:rsid w:val="3DD52C55"/>
    <w:rsid w:val="3DD6E6BD"/>
    <w:rsid w:val="3DD9EC4F"/>
    <w:rsid w:val="3DDA0DF7"/>
    <w:rsid w:val="3DDC26BD"/>
    <w:rsid w:val="3DDE752C"/>
    <w:rsid w:val="3DDED877"/>
    <w:rsid w:val="3DDF09A9"/>
    <w:rsid w:val="3DDF3020"/>
    <w:rsid w:val="3DE17B69"/>
    <w:rsid w:val="3DE1A675"/>
    <w:rsid w:val="3DE2476C"/>
    <w:rsid w:val="3DE3C09C"/>
    <w:rsid w:val="3DE64D2B"/>
    <w:rsid w:val="3DE72FAA"/>
    <w:rsid w:val="3DE9814C"/>
    <w:rsid w:val="3DEC9B60"/>
    <w:rsid w:val="3DED4DAC"/>
    <w:rsid w:val="3DEFEA79"/>
    <w:rsid w:val="3DF001ED"/>
    <w:rsid w:val="3DF2838B"/>
    <w:rsid w:val="3DF3AB78"/>
    <w:rsid w:val="3DF58A73"/>
    <w:rsid w:val="3DF607DC"/>
    <w:rsid w:val="3DFA89E8"/>
    <w:rsid w:val="3DFEB0B9"/>
    <w:rsid w:val="3DFF09BC"/>
    <w:rsid w:val="3E01C73B"/>
    <w:rsid w:val="3E075133"/>
    <w:rsid w:val="3E078CD5"/>
    <w:rsid w:val="3E0C7131"/>
    <w:rsid w:val="3E0CDB39"/>
    <w:rsid w:val="3E0ED716"/>
    <w:rsid w:val="3E0F3970"/>
    <w:rsid w:val="3E134B22"/>
    <w:rsid w:val="3E13896D"/>
    <w:rsid w:val="3E13F78E"/>
    <w:rsid w:val="3E14D5A4"/>
    <w:rsid w:val="3E14DA1F"/>
    <w:rsid w:val="3E159907"/>
    <w:rsid w:val="3E19B0E8"/>
    <w:rsid w:val="3E1B91FA"/>
    <w:rsid w:val="3E1C17CD"/>
    <w:rsid w:val="3E1E8899"/>
    <w:rsid w:val="3E1E93BC"/>
    <w:rsid w:val="3E1E9DC5"/>
    <w:rsid w:val="3E20DF9C"/>
    <w:rsid w:val="3E22A9B3"/>
    <w:rsid w:val="3E251174"/>
    <w:rsid w:val="3E29346D"/>
    <w:rsid w:val="3E2B8822"/>
    <w:rsid w:val="3E2BC957"/>
    <w:rsid w:val="3E2D4D1F"/>
    <w:rsid w:val="3E2EAB39"/>
    <w:rsid w:val="3E314BCF"/>
    <w:rsid w:val="3E34392E"/>
    <w:rsid w:val="3E353581"/>
    <w:rsid w:val="3E359912"/>
    <w:rsid w:val="3E3AA7D1"/>
    <w:rsid w:val="3E3ADA3B"/>
    <w:rsid w:val="3E3F33C2"/>
    <w:rsid w:val="3E445907"/>
    <w:rsid w:val="3E47DF57"/>
    <w:rsid w:val="3E4CF474"/>
    <w:rsid w:val="3E4EA088"/>
    <w:rsid w:val="3E4F69CC"/>
    <w:rsid w:val="3E50086F"/>
    <w:rsid w:val="3E530426"/>
    <w:rsid w:val="3E553944"/>
    <w:rsid w:val="3E57E350"/>
    <w:rsid w:val="3E5B0D66"/>
    <w:rsid w:val="3E5B5C56"/>
    <w:rsid w:val="3E5C0AF1"/>
    <w:rsid w:val="3E5C4E4A"/>
    <w:rsid w:val="3E5C7DF8"/>
    <w:rsid w:val="3E62353B"/>
    <w:rsid w:val="3E63F2FB"/>
    <w:rsid w:val="3E64E5C0"/>
    <w:rsid w:val="3E69775F"/>
    <w:rsid w:val="3E6A7DCC"/>
    <w:rsid w:val="3E70D6A4"/>
    <w:rsid w:val="3E721805"/>
    <w:rsid w:val="3E76C754"/>
    <w:rsid w:val="3E77876D"/>
    <w:rsid w:val="3E78E076"/>
    <w:rsid w:val="3E80B2F9"/>
    <w:rsid w:val="3E83A38F"/>
    <w:rsid w:val="3E84804E"/>
    <w:rsid w:val="3E8A5599"/>
    <w:rsid w:val="3E8B382F"/>
    <w:rsid w:val="3E8B6E97"/>
    <w:rsid w:val="3E8C3515"/>
    <w:rsid w:val="3E924863"/>
    <w:rsid w:val="3E94A7C7"/>
    <w:rsid w:val="3E9585E5"/>
    <w:rsid w:val="3E95A2D9"/>
    <w:rsid w:val="3E966676"/>
    <w:rsid w:val="3E971117"/>
    <w:rsid w:val="3E995B21"/>
    <w:rsid w:val="3E996806"/>
    <w:rsid w:val="3E9AEC8E"/>
    <w:rsid w:val="3EA0E465"/>
    <w:rsid w:val="3EA231F2"/>
    <w:rsid w:val="3EA264B7"/>
    <w:rsid w:val="3EAA402B"/>
    <w:rsid w:val="3EAA8C17"/>
    <w:rsid w:val="3EB4C33E"/>
    <w:rsid w:val="3EBB0581"/>
    <w:rsid w:val="3EBF4AA1"/>
    <w:rsid w:val="3EC74A42"/>
    <w:rsid w:val="3EC9CCDE"/>
    <w:rsid w:val="3ECA8131"/>
    <w:rsid w:val="3ECB8F45"/>
    <w:rsid w:val="3ED00FAA"/>
    <w:rsid w:val="3ED04CD5"/>
    <w:rsid w:val="3ED099C8"/>
    <w:rsid w:val="3ED1D313"/>
    <w:rsid w:val="3ED27376"/>
    <w:rsid w:val="3ED5F9C6"/>
    <w:rsid w:val="3ED968EE"/>
    <w:rsid w:val="3EDF9B5E"/>
    <w:rsid w:val="3EE0839C"/>
    <w:rsid w:val="3EE69A6F"/>
    <w:rsid w:val="3EE85998"/>
    <w:rsid w:val="3EE86039"/>
    <w:rsid w:val="3EE86C1B"/>
    <w:rsid w:val="3EE871C7"/>
    <w:rsid w:val="3EEC0281"/>
    <w:rsid w:val="3EEF1925"/>
    <w:rsid w:val="3EEF1E6D"/>
    <w:rsid w:val="3EF213C4"/>
    <w:rsid w:val="3EF46E80"/>
    <w:rsid w:val="3EF49A43"/>
    <w:rsid w:val="3EF6EEB0"/>
    <w:rsid w:val="3EFBAC67"/>
    <w:rsid w:val="3EFD0AD6"/>
    <w:rsid w:val="3F037A64"/>
    <w:rsid w:val="3F0BFA50"/>
    <w:rsid w:val="3F0CCFB7"/>
    <w:rsid w:val="3F0F22ED"/>
    <w:rsid w:val="3F1396FC"/>
    <w:rsid w:val="3F13CBD3"/>
    <w:rsid w:val="3F15A250"/>
    <w:rsid w:val="3F15DC9A"/>
    <w:rsid w:val="3F161262"/>
    <w:rsid w:val="3F1B9D20"/>
    <w:rsid w:val="3F1BF5C7"/>
    <w:rsid w:val="3F1C1013"/>
    <w:rsid w:val="3F1C3A87"/>
    <w:rsid w:val="3F1F0E22"/>
    <w:rsid w:val="3F1F1AB6"/>
    <w:rsid w:val="3F1FA5D9"/>
    <w:rsid w:val="3F2335BB"/>
    <w:rsid w:val="3F25680B"/>
    <w:rsid w:val="3F273995"/>
    <w:rsid w:val="3F27ECC8"/>
    <w:rsid w:val="3F286E5E"/>
    <w:rsid w:val="3F2B0597"/>
    <w:rsid w:val="3F31A7A6"/>
    <w:rsid w:val="3F347D4A"/>
    <w:rsid w:val="3F3612EE"/>
    <w:rsid w:val="3F3D6570"/>
    <w:rsid w:val="3F42D84C"/>
    <w:rsid w:val="3F433C96"/>
    <w:rsid w:val="3F433CD4"/>
    <w:rsid w:val="3F44A805"/>
    <w:rsid w:val="3F48842C"/>
    <w:rsid w:val="3F528AEF"/>
    <w:rsid w:val="3F560684"/>
    <w:rsid w:val="3F57B319"/>
    <w:rsid w:val="3F580FD4"/>
    <w:rsid w:val="3F581A05"/>
    <w:rsid w:val="3F5C50FE"/>
    <w:rsid w:val="3F5DAAC9"/>
    <w:rsid w:val="3F6430E9"/>
    <w:rsid w:val="3F654221"/>
    <w:rsid w:val="3F671FC4"/>
    <w:rsid w:val="3F6A19B0"/>
    <w:rsid w:val="3F6A65F7"/>
    <w:rsid w:val="3F6B92BB"/>
    <w:rsid w:val="3F6D2C43"/>
    <w:rsid w:val="3F703F68"/>
    <w:rsid w:val="3F70D89E"/>
    <w:rsid w:val="3F71217F"/>
    <w:rsid w:val="3F73DAD1"/>
    <w:rsid w:val="3F75369F"/>
    <w:rsid w:val="3F7753B1"/>
    <w:rsid w:val="3F79B1E3"/>
    <w:rsid w:val="3F7C7EA4"/>
    <w:rsid w:val="3F7D82F8"/>
    <w:rsid w:val="3F7DED6F"/>
    <w:rsid w:val="3F7F3BBA"/>
    <w:rsid w:val="3F8138B7"/>
    <w:rsid w:val="3F87C8D7"/>
    <w:rsid w:val="3F891725"/>
    <w:rsid w:val="3F891E44"/>
    <w:rsid w:val="3F8A2BEF"/>
    <w:rsid w:val="3F93D868"/>
    <w:rsid w:val="3F96629C"/>
    <w:rsid w:val="3F98AB44"/>
    <w:rsid w:val="3F9B8BE0"/>
    <w:rsid w:val="3F9C8103"/>
    <w:rsid w:val="3F9D67F1"/>
    <w:rsid w:val="3FA2C21A"/>
    <w:rsid w:val="3FA2EB4A"/>
    <w:rsid w:val="3FA32218"/>
    <w:rsid w:val="3FA331C0"/>
    <w:rsid w:val="3FA3631B"/>
    <w:rsid w:val="3FA3C50C"/>
    <w:rsid w:val="3FA5454B"/>
    <w:rsid w:val="3FA5F2A1"/>
    <w:rsid w:val="3FAC2A07"/>
    <w:rsid w:val="3FAC873F"/>
    <w:rsid w:val="3FB06654"/>
    <w:rsid w:val="3FB23DD8"/>
    <w:rsid w:val="3FB3A143"/>
    <w:rsid w:val="3FB69B51"/>
    <w:rsid w:val="3FB6CF21"/>
    <w:rsid w:val="3FB95E28"/>
    <w:rsid w:val="3FBA1A8C"/>
    <w:rsid w:val="3FBE2756"/>
    <w:rsid w:val="3FBE3271"/>
    <w:rsid w:val="3FBE6F7C"/>
    <w:rsid w:val="3FC54C3A"/>
    <w:rsid w:val="3FC64BD6"/>
    <w:rsid w:val="3FC6E3CF"/>
    <w:rsid w:val="3FCF251A"/>
    <w:rsid w:val="3FCFA97E"/>
    <w:rsid w:val="3FD03578"/>
    <w:rsid w:val="3FD09B95"/>
    <w:rsid w:val="3FD5F2BD"/>
    <w:rsid w:val="3FD65BC6"/>
    <w:rsid w:val="3FD89182"/>
    <w:rsid w:val="3FD8B647"/>
    <w:rsid w:val="3FDB0B51"/>
    <w:rsid w:val="3FDC4788"/>
    <w:rsid w:val="3FE093AA"/>
    <w:rsid w:val="3FE09583"/>
    <w:rsid w:val="3FE0EBF6"/>
    <w:rsid w:val="3FE14977"/>
    <w:rsid w:val="3FE20F3B"/>
    <w:rsid w:val="3FE266AB"/>
    <w:rsid w:val="3FE3A9C3"/>
    <w:rsid w:val="3FE69AFF"/>
    <w:rsid w:val="3FE92063"/>
    <w:rsid w:val="3FEA5344"/>
    <w:rsid w:val="3FEBC21E"/>
    <w:rsid w:val="3FED071C"/>
    <w:rsid w:val="3FF24F25"/>
    <w:rsid w:val="3FF46131"/>
    <w:rsid w:val="3FF5186D"/>
    <w:rsid w:val="3FF699BE"/>
    <w:rsid w:val="3FF6BEDF"/>
    <w:rsid w:val="3FF6DF6E"/>
    <w:rsid w:val="3FFDFA65"/>
    <w:rsid w:val="3FFE27B0"/>
    <w:rsid w:val="3FFF3051"/>
    <w:rsid w:val="3FFFA100"/>
    <w:rsid w:val="4006FF33"/>
    <w:rsid w:val="4007B6CE"/>
    <w:rsid w:val="400B9C54"/>
    <w:rsid w:val="400C34A1"/>
    <w:rsid w:val="400E9EE3"/>
    <w:rsid w:val="400F6F06"/>
    <w:rsid w:val="40124ECA"/>
    <w:rsid w:val="40159252"/>
    <w:rsid w:val="4017A7E4"/>
    <w:rsid w:val="401932ED"/>
    <w:rsid w:val="401DB0E5"/>
    <w:rsid w:val="401E14FA"/>
    <w:rsid w:val="40212357"/>
    <w:rsid w:val="4025633D"/>
    <w:rsid w:val="402656B6"/>
    <w:rsid w:val="40281157"/>
    <w:rsid w:val="402E5A20"/>
    <w:rsid w:val="40359414"/>
    <w:rsid w:val="4037E6E3"/>
    <w:rsid w:val="403C1961"/>
    <w:rsid w:val="40444884"/>
    <w:rsid w:val="4045AC85"/>
    <w:rsid w:val="404669A6"/>
    <w:rsid w:val="4049F37E"/>
    <w:rsid w:val="404AF3A2"/>
    <w:rsid w:val="404BA4F1"/>
    <w:rsid w:val="404D33CD"/>
    <w:rsid w:val="404DA3AF"/>
    <w:rsid w:val="404DBEA2"/>
    <w:rsid w:val="404E1DA2"/>
    <w:rsid w:val="405B0F3C"/>
    <w:rsid w:val="405D2F7B"/>
    <w:rsid w:val="406195D4"/>
    <w:rsid w:val="4062826B"/>
    <w:rsid w:val="40632DFF"/>
    <w:rsid w:val="4065402E"/>
    <w:rsid w:val="40708C46"/>
    <w:rsid w:val="4072B28D"/>
    <w:rsid w:val="40750BFA"/>
    <w:rsid w:val="407B8059"/>
    <w:rsid w:val="407BA685"/>
    <w:rsid w:val="407D83EA"/>
    <w:rsid w:val="407EFF56"/>
    <w:rsid w:val="40821C79"/>
    <w:rsid w:val="40862171"/>
    <w:rsid w:val="408A4FA4"/>
    <w:rsid w:val="408C09E0"/>
    <w:rsid w:val="408C94E8"/>
    <w:rsid w:val="40973791"/>
    <w:rsid w:val="409A9794"/>
    <w:rsid w:val="409AD607"/>
    <w:rsid w:val="409F45F4"/>
    <w:rsid w:val="40A3C69F"/>
    <w:rsid w:val="40A5731B"/>
    <w:rsid w:val="40A7507F"/>
    <w:rsid w:val="40A8E0F7"/>
    <w:rsid w:val="40A9E0EA"/>
    <w:rsid w:val="40AC4D22"/>
    <w:rsid w:val="40ACA48A"/>
    <w:rsid w:val="40AD1EB1"/>
    <w:rsid w:val="40B440A4"/>
    <w:rsid w:val="40B665D1"/>
    <w:rsid w:val="40BADDD7"/>
    <w:rsid w:val="40BB904C"/>
    <w:rsid w:val="40BD7256"/>
    <w:rsid w:val="40C3DB93"/>
    <w:rsid w:val="40C4F14F"/>
    <w:rsid w:val="40C7A055"/>
    <w:rsid w:val="40CBC561"/>
    <w:rsid w:val="40CE151B"/>
    <w:rsid w:val="40D1F5F6"/>
    <w:rsid w:val="40D53494"/>
    <w:rsid w:val="40D56FC6"/>
    <w:rsid w:val="40D5CDD4"/>
    <w:rsid w:val="40DE2273"/>
    <w:rsid w:val="40DF5C69"/>
    <w:rsid w:val="40E54EB6"/>
    <w:rsid w:val="40E8AEE3"/>
    <w:rsid w:val="40EC28C3"/>
    <w:rsid w:val="40EFD201"/>
    <w:rsid w:val="40F0B27C"/>
    <w:rsid w:val="40F17D35"/>
    <w:rsid w:val="40F5D126"/>
    <w:rsid w:val="40F83555"/>
    <w:rsid w:val="40F88B63"/>
    <w:rsid w:val="40F9393B"/>
    <w:rsid w:val="40FD7C28"/>
    <w:rsid w:val="4102A2FD"/>
    <w:rsid w:val="41039695"/>
    <w:rsid w:val="41065E62"/>
    <w:rsid w:val="41079118"/>
    <w:rsid w:val="410844F2"/>
    <w:rsid w:val="4109215A"/>
    <w:rsid w:val="410AE2AD"/>
    <w:rsid w:val="410E1FFB"/>
    <w:rsid w:val="410EB162"/>
    <w:rsid w:val="410EF3F7"/>
    <w:rsid w:val="4111A9B6"/>
    <w:rsid w:val="41120915"/>
    <w:rsid w:val="41120EC1"/>
    <w:rsid w:val="4112F242"/>
    <w:rsid w:val="4116B3BC"/>
    <w:rsid w:val="411840A5"/>
    <w:rsid w:val="4119684D"/>
    <w:rsid w:val="411BB6F0"/>
    <w:rsid w:val="411C71D4"/>
    <w:rsid w:val="41203719"/>
    <w:rsid w:val="4123C03B"/>
    <w:rsid w:val="41240A3F"/>
    <w:rsid w:val="41247DDF"/>
    <w:rsid w:val="41265DA8"/>
    <w:rsid w:val="4126B1FE"/>
    <w:rsid w:val="4127FB26"/>
    <w:rsid w:val="412A5AE4"/>
    <w:rsid w:val="412BC27F"/>
    <w:rsid w:val="412DBFB1"/>
    <w:rsid w:val="4130EBB6"/>
    <w:rsid w:val="41314218"/>
    <w:rsid w:val="4132436E"/>
    <w:rsid w:val="41333542"/>
    <w:rsid w:val="413381E1"/>
    <w:rsid w:val="4136F880"/>
    <w:rsid w:val="4138B149"/>
    <w:rsid w:val="413C33BF"/>
    <w:rsid w:val="413C7F1B"/>
    <w:rsid w:val="413F05DA"/>
    <w:rsid w:val="413F76B4"/>
    <w:rsid w:val="41419A47"/>
    <w:rsid w:val="415212F8"/>
    <w:rsid w:val="41580170"/>
    <w:rsid w:val="415A9F35"/>
    <w:rsid w:val="415D5DB8"/>
    <w:rsid w:val="415DA645"/>
    <w:rsid w:val="415DD576"/>
    <w:rsid w:val="41607FDD"/>
    <w:rsid w:val="4161F59B"/>
    <w:rsid w:val="4167E260"/>
    <w:rsid w:val="416E5AAD"/>
    <w:rsid w:val="417252BA"/>
    <w:rsid w:val="41777B56"/>
    <w:rsid w:val="41787845"/>
    <w:rsid w:val="417FFAC0"/>
    <w:rsid w:val="4182F0A4"/>
    <w:rsid w:val="418A4BD7"/>
    <w:rsid w:val="418AC93F"/>
    <w:rsid w:val="418F2FD5"/>
    <w:rsid w:val="418FA28A"/>
    <w:rsid w:val="4193CFC6"/>
    <w:rsid w:val="4193F6D5"/>
    <w:rsid w:val="41945A12"/>
    <w:rsid w:val="4194C194"/>
    <w:rsid w:val="41956C34"/>
    <w:rsid w:val="41A258EA"/>
    <w:rsid w:val="41A7211C"/>
    <w:rsid w:val="41A9B0DF"/>
    <w:rsid w:val="41AB7E3B"/>
    <w:rsid w:val="41ACF80B"/>
    <w:rsid w:val="41AF7D5E"/>
    <w:rsid w:val="41AFC967"/>
    <w:rsid w:val="41B04CD8"/>
    <w:rsid w:val="41B1760B"/>
    <w:rsid w:val="41B3D4DF"/>
    <w:rsid w:val="41B4C744"/>
    <w:rsid w:val="41B560C3"/>
    <w:rsid w:val="41B6FFE0"/>
    <w:rsid w:val="41B9F1BB"/>
    <w:rsid w:val="41BA189E"/>
    <w:rsid w:val="41BC4868"/>
    <w:rsid w:val="41BE468D"/>
    <w:rsid w:val="41BF3C4D"/>
    <w:rsid w:val="41C06E4E"/>
    <w:rsid w:val="41C59FFB"/>
    <w:rsid w:val="41C8B834"/>
    <w:rsid w:val="41C95E38"/>
    <w:rsid w:val="41CA49F5"/>
    <w:rsid w:val="41CA904E"/>
    <w:rsid w:val="41CBA32C"/>
    <w:rsid w:val="41CBAB00"/>
    <w:rsid w:val="41D2F967"/>
    <w:rsid w:val="41D558FE"/>
    <w:rsid w:val="41D57AF9"/>
    <w:rsid w:val="41DA3348"/>
    <w:rsid w:val="41DA93AD"/>
    <w:rsid w:val="41DCA1C4"/>
    <w:rsid w:val="41DD4C2A"/>
    <w:rsid w:val="41E243C4"/>
    <w:rsid w:val="41E4016D"/>
    <w:rsid w:val="41E40488"/>
    <w:rsid w:val="41E66821"/>
    <w:rsid w:val="41E67687"/>
    <w:rsid w:val="41EF2932"/>
    <w:rsid w:val="41F160C5"/>
    <w:rsid w:val="41F53137"/>
    <w:rsid w:val="41FC6135"/>
    <w:rsid w:val="41FCD591"/>
    <w:rsid w:val="4201E2E4"/>
    <w:rsid w:val="42060040"/>
    <w:rsid w:val="42077F23"/>
    <w:rsid w:val="4208E8FF"/>
    <w:rsid w:val="420D272D"/>
    <w:rsid w:val="420E06B3"/>
    <w:rsid w:val="420E7760"/>
    <w:rsid w:val="42133EE9"/>
    <w:rsid w:val="4215965C"/>
    <w:rsid w:val="421C2EF4"/>
    <w:rsid w:val="421E1894"/>
    <w:rsid w:val="421FC2E2"/>
    <w:rsid w:val="42240D9B"/>
    <w:rsid w:val="4227E7F9"/>
    <w:rsid w:val="422A5046"/>
    <w:rsid w:val="422AF43D"/>
    <w:rsid w:val="422C19DB"/>
    <w:rsid w:val="422C66DF"/>
    <w:rsid w:val="422E8FC8"/>
    <w:rsid w:val="422E94CE"/>
    <w:rsid w:val="422FA5DC"/>
    <w:rsid w:val="4233DEC5"/>
    <w:rsid w:val="423723A0"/>
    <w:rsid w:val="423CA1DC"/>
    <w:rsid w:val="423EFF23"/>
    <w:rsid w:val="424143C0"/>
    <w:rsid w:val="4241DBC8"/>
    <w:rsid w:val="424549EC"/>
    <w:rsid w:val="424B8ADE"/>
    <w:rsid w:val="424BD942"/>
    <w:rsid w:val="424EFEA9"/>
    <w:rsid w:val="424F56A5"/>
    <w:rsid w:val="42500B5B"/>
    <w:rsid w:val="42526D71"/>
    <w:rsid w:val="4255C6E6"/>
    <w:rsid w:val="42584B1B"/>
    <w:rsid w:val="42590E2C"/>
    <w:rsid w:val="42591B72"/>
    <w:rsid w:val="4259DDBE"/>
    <w:rsid w:val="425A5911"/>
    <w:rsid w:val="425AF6D6"/>
    <w:rsid w:val="425C8749"/>
    <w:rsid w:val="425C945E"/>
    <w:rsid w:val="425C9976"/>
    <w:rsid w:val="425F0AFA"/>
    <w:rsid w:val="425F196B"/>
    <w:rsid w:val="425F4A8F"/>
    <w:rsid w:val="4262775D"/>
    <w:rsid w:val="4263EC0C"/>
    <w:rsid w:val="4270916A"/>
    <w:rsid w:val="4272AABA"/>
    <w:rsid w:val="427325EF"/>
    <w:rsid w:val="427801F6"/>
    <w:rsid w:val="4278666A"/>
    <w:rsid w:val="42795427"/>
    <w:rsid w:val="427B2466"/>
    <w:rsid w:val="427C1E81"/>
    <w:rsid w:val="427CC439"/>
    <w:rsid w:val="427CE9DD"/>
    <w:rsid w:val="427D5CC4"/>
    <w:rsid w:val="4282B905"/>
    <w:rsid w:val="42886668"/>
    <w:rsid w:val="428BC38D"/>
    <w:rsid w:val="4290F7F8"/>
    <w:rsid w:val="4292017E"/>
    <w:rsid w:val="42942513"/>
    <w:rsid w:val="4295776B"/>
    <w:rsid w:val="429787D1"/>
    <w:rsid w:val="4298324C"/>
    <w:rsid w:val="42992B98"/>
    <w:rsid w:val="42997A04"/>
    <w:rsid w:val="42A0439A"/>
    <w:rsid w:val="42A1436A"/>
    <w:rsid w:val="42A5D2C3"/>
    <w:rsid w:val="42A81C81"/>
    <w:rsid w:val="42AB3B56"/>
    <w:rsid w:val="42AF9BB8"/>
    <w:rsid w:val="42B0B620"/>
    <w:rsid w:val="42B12F53"/>
    <w:rsid w:val="42B5407F"/>
    <w:rsid w:val="42B7440F"/>
    <w:rsid w:val="42B77F78"/>
    <w:rsid w:val="42BC884E"/>
    <w:rsid w:val="42BE6737"/>
    <w:rsid w:val="42C1DE2A"/>
    <w:rsid w:val="42C2B413"/>
    <w:rsid w:val="42C76BEF"/>
    <w:rsid w:val="42C8A3A8"/>
    <w:rsid w:val="42CB22CC"/>
    <w:rsid w:val="42CE13D7"/>
    <w:rsid w:val="42D199D0"/>
    <w:rsid w:val="42D758E3"/>
    <w:rsid w:val="42DC7057"/>
    <w:rsid w:val="42E2EF55"/>
    <w:rsid w:val="42E743C7"/>
    <w:rsid w:val="42ECE2EE"/>
    <w:rsid w:val="42ED4D7D"/>
    <w:rsid w:val="42EEFE94"/>
    <w:rsid w:val="42EF3048"/>
    <w:rsid w:val="42F1908A"/>
    <w:rsid w:val="42F27B81"/>
    <w:rsid w:val="42F4CFB2"/>
    <w:rsid w:val="42F84944"/>
    <w:rsid w:val="42FA363A"/>
    <w:rsid w:val="42FAB8B6"/>
    <w:rsid w:val="42FB7F57"/>
    <w:rsid w:val="42FD4F5F"/>
    <w:rsid w:val="42FE1821"/>
    <w:rsid w:val="430FD458"/>
    <w:rsid w:val="4311B8F2"/>
    <w:rsid w:val="43134428"/>
    <w:rsid w:val="4314AEA6"/>
    <w:rsid w:val="431523FB"/>
    <w:rsid w:val="4315E663"/>
    <w:rsid w:val="4316EE3B"/>
    <w:rsid w:val="4318D0D6"/>
    <w:rsid w:val="43194F7D"/>
    <w:rsid w:val="431D1D39"/>
    <w:rsid w:val="431DBECD"/>
    <w:rsid w:val="4323A94B"/>
    <w:rsid w:val="432517E4"/>
    <w:rsid w:val="432B8C71"/>
    <w:rsid w:val="432D57E4"/>
    <w:rsid w:val="43312DDB"/>
    <w:rsid w:val="43322E0D"/>
    <w:rsid w:val="4332C480"/>
    <w:rsid w:val="43351CD2"/>
    <w:rsid w:val="43379FC7"/>
    <w:rsid w:val="433A18F3"/>
    <w:rsid w:val="433C0D8C"/>
    <w:rsid w:val="434384D4"/>
    <w:rsid w:val="4343F8C8"/>
    <w:rsid w:val="4344E5F9"/>
    <w:rsid w:val="43461356"/>
    <w:rsid w:val="434B0E4A"/>
    <w:rsid w:val="434DBCA5"/>
    <w:rsid w:val="434E5864"/>
    <w:rsid w:val="4354D1DC"/>
    <w:rsid w:val="43564234"/>
    <w:rsid w:val="4356FA1D"/>
    <w:rsid w:val="4359DD79"/>
    <w:rsid w:val="4360FB29"/>
    <w:rsid w:val="43618BC3"/>
    <w:rsid w:val="43620FDF"/>
    <w:rsid w:val="436591C5"/>
    <w:rsid w:val="4365C694"/>
    <w:rsid w:val="43668583"/>
    <w:rsid w:val="436863D8"/>
    <w:rsid w:val="436A3EAA"/>
    <w:rsid w:val="436AE07B"/>
    <w:rsid w:val="436BA100"/>
    <w:rsid w:val="436C17B9"/>
    <w:rsid w:val="436D1975"/>
    <w:rsid w:val="436D360C"/>
    <w:rsid w:val="436D9046"/>
    <w:rsid w:val="436F2360"/>
    <w:rsid w:val="436F2B18"/>
    <w:rsid w:val="43713F56"/>
    <w:rsid w:val="4374145B"/>
    <w:rsid w:val="4375BD11"/>
    <w:rsid w:val="43765007"/>
    <w:rsid w:val="437E4FCD"/>
    <w:rsid w:val="4381A8F5"/>
    <w:rsid w:val="43838CF5"/>
    <w:rsid w:val="43857AF2"/>
    <w:rsid w:val="4386DA3D"/>
    <w:rsid w:val="438DE83E"/>
    <w:rsid w:val="43919B23"/>
    <w:rsid w:val="4393B28E"/>
    <w:rsid w:val="43945740"/>
    <w:rsid w:val="439594C2"/>
    <w:rsid w:val="4395C7F9"/>
    <w:rsid w:val="43961F4C"/>
    <w:rsid w:val="43967F38"/>
    <w:rsid w:val="43984FF1"/>
    <w:rsid w:val="439A601E"/>
    <w:rsid w:val="439B8323"/>
    <w:rsid w:val="439FC488"/>
    <w:rsid w:val="439FCF57"/>
    <w:rsid w:val="43A02EB9"/>
    <w:rsid w:val="43A2EE2C"/>
    <w:rsid w:val="43A44B7D"/>
    <w:rsid w:val="43A74EA5"/>
    <w:rsid w:val="43A77BFE"/>
    <w:rsid w:val="43A94054"/>
    <w:rsid w:val="43A9C1C3"/>
    <w:rsid w:val="43B90E14"/>
    <w:rsid w:val="43BC1497"/>
    <w:rsid w:val="43BDA602"/>
    <w:rsid w:val="43BE26E2"/>
    <w:rsid w:val="43C13F45"/>
    <w:rsid w:val="43C251A2"/>
    <w:rsid w:val="43C4BA04"/>
    <w:rsid w:val="43C52341"/>
    <w:rsid w:val="43C61B8D"/>
    <w:rsid w:val="43C72B02"/>
    <w:rsid w:val="43C784BB"/>
    <w:rsid w:val="43C7FDB8"/>
    <w:rsid w:val="43CAC83C"/>
    <w:rsid w:val="43CB3C63"/>
    <w:rsid w:val="43CC687A"/>
    <w:rsid w:val="43CF4620"/>
    <w:rsid w:val="43D036E0"/>
    <w:rsid w:val="43D44AA6"/>
    <w:rsid w:val="43D5EFFE"/>
    <w:rsid w:val="43D77704"/>
    <w:rsid w:val="43E9C7F2"/>
    <w:rsid w:val="43E9F34F"/>
    <w:rsid w:val="43EAA9A8"/>
    <w:rsid w:val="43EB6385"/>
    <w:rsid w:val="43EE01E0"/>
    <w:rsid w:val="43FB004D"/>
    <w:rsid w:val="43FE7AFC"/>
    <w:rsid w:val="440124EB"/>
    <w:rsid w:val="440141A9"/>
    <w:rsid w:val="440241B1"/>
    <w:rsid w:val="440DAFEB"/>
    <w:rsid w:val="440EAA9C"/>
    <w:rsid w:val="44149EDE"/>
    <w:rsid w:val="44196915"/>
    <w:rsid w:val="441DA0C1"/>
    <w:rsid w:val="44219AAA"/>
    <w:rsid w:val="44268D8D"/>
    <w:rsid w:val="4428DB6D"/>
    <w:rsid w:val="442A2545"/>
    <w:rsid w:val="442C48B7"/>
    <w:rsid w:val="442D84A1"/>
    <w:rsid w:val="442E4B1A"/>
    <w:rsid w:val="442F7EE8"/>
    <w:rsid w:val="4431325C"/>
    <w:rsid w:val="4431358A"/>
    <w:rsid w:val="4431F18A"/>
    <w:rsid w:val="44330EEC"/>
    <w:rsid w:val="44367C6B"/>
    <w:rsid w:val="44369133"/>
    <w:rsid w:val="44377736"/>
    <w:rsid w:val="443AB26F"/>
    <w:rsid w:val="443AE5CF"/>
    <w:rsid w:val="443BBB41"/>
    <w:rsid w:val="4441DA67"/>
    <w:rsid w:val="44448E78"/>
    <w:rsid w:val="44478EB2"/>
    <w:rsid w:val="4447AF8A"/>
    <w:rsid w:val="44495BC0"/>
    <w:rsid w:val="4453686C"/>
    <w:rsid w:val="4454FD99"/>
    <w:rsid w:val="44577E1E"/>
    <w:rsid w:val="445AD37C"/>
    <w:rsid w:val="4462A483"/>
    <w:rsid w:val="44652C87"/>
    <w:rsid w:val="4466F8F2"/>
    <w:rsid w:val="4467CF40"/>
    <w:rsid w:val="446916D7"/>
    <w:rsid w:val="4469E894"/>
    <w:rsid w:val="44719457"/>
    <w:rsid w:val="4472F14D"/>
    <w:rsid w:val="44767D77"/>
    <w:rsid w:val="4477BD52"/>
    <w:rsid w:val="4478ACEB"/>
    <w:rsid w:val="447A3B3B"/>
    <w:rsid w:val="447B6582"/>
    <w:rsid w:val="447BCA29"/>
    <w:rsid w:val="447FB0D7"/>
    <w:rsid w:val="44814186"/>
    <w:rsid w:val="44816DD1"/>
    <w:rsid w:val="448724D2"/>
    <w:rsid w:val="4488A79A"/>
    <w:rsid w:val="4489339A"/>
    <w:rsid w:val="448C486D"/>
    <w:rsid w:val="448DC123"/>
    <w:rsid w:val="448DF187"/>
    <w:rsid w:val="44922E3A"/>
    <w:rsid w:val="44998A9E"/>
    <w:rsid w:val="44A0E0FD"/>
    <w:rsid w:val="44A22CA6"/>
    <w:rsid w:val="44A22F4E"/>
    <w:rsid w:val="44A5B082"/>
    <w:rsid w:val="44A7C9F8"/>
    <w:rsid w:val="44A9BD5B"/>
    <w:rsid w:val="44ABB12F"/>
    <w:rsid w:val="44B2C898"/>
    <w:rsid w:val="44B4EB47"/>
    <w:rsid w:val="44B5DB8F"/>
    <w:rsid w:val="44B93959"/>
    <w:rsid w:val="44BFD99F"/>
    <w:rsid w:val="44C1C78A"/>
    <w:rsid w:val="44C2C172"/>
    <w:rsid w:val="44C4F56F"/>
    <w:rsid w:val="44C5D891"/>
    <w:rsid w:val="44C9216F"/>
    <w:rsid w:val="44C9D42F"/>
    <w:rsid w:val="44CE0864"/>
    <w:rsid w:val="44CE95E6"/>
    <w:rsid w:val="44D08108"/>
    <w:rsid w:val="44D3F588"/>
    <w:rsid w:val="44D62E80"/>
    <w:rsid w:val="44D9A5A8"/>
    <w:rsid w:val="44DB8B16"/>
    <w:rsid w:val="44DDA674"/>
    <w:rsid w:val="44DE199E"/>
    <w:rsid w:val="44E764C5"/>
    <w:rsid w:val="44EB64E6"/>
    <w:rsid w:val="44ED371E"/>
    <w:rsid w:val="44EF19FF"/>
    <w:rsid w:val="44F01875"/>
    <w:rsid w:val="44F4B86F"/>
    <w:rsid w:val="44F72FA9"/>
    <w:rsid w:val="44FB3225"/>
    <w:rsid w:val="44FB901E"/>
    <w:rsid w:val="44FDD0D5"/>
    <w:rsid w:val="44FE3D4A"/>
    <w:rsid w:val="44FE5460"/>
    <w:rsid w:val="45004182"/>
    <w:rsid w:val="4501C08B"/>
    <w:rsid w:val="45067926"/>
    <w:rsid w:val="4507D73E"/>
    <w:rsid w:val="45097584"/>
    <w:rsid w:val="4509A49B"/>
    <w:rsid w:val="45108A66"/>
    <w:rsid w:val="4513B8C4"/>
    <w:rsid w:val="451563A2"/>
    <w:rsid w:val="4516B9E7"/>
    <w:rsid w:val="4518D1D5"/>
    <w:rsid w:val="451A108D"/>
    <w:rsid w:val="451A7E6C"/>
    <w:rsid w:val="451C7865"/>
    <w:rsid w:val="451D4A11"/>
    <w:rsid w:val="451E7A57"/>
    <w:rsid w:val="451ED0B4"/>
    <w:rsid w:val="4521A6FA"/>
    <w:rsid w:val="4526BBF4"/>
    <w:rsid w:val="4526D09E"/>
    <w:rsid w:val="452B5045"/>
    <w:rsid w:val="452B5EF3"/>
    <w:rsid w:val="452BC748"/>
    <w:rsid w:val="452C7662"/>
    <w:rsid w:val="452D8807"/>
    <w:rsid w:val="45316176"/>
    <w:rsid w:val="45317DFB"/>
    <w:rsid w:val="45357B47"/>
    <w:rsid w:val="453685BB"/>
    <w:rsid w:val="4537A2E7"/>
    <w:rsid w:val="453ABA86"/>
    <w:rsid w:val="454157CB"/>
    <w:rsid w:val="4542906E"/>
    <w:rsid w:val="4543EC94"/>
    <w:rsid w:val="454BF03C"/>
    <w:rsid w:val="454C6F76"/>
    <w:rsid w:val="454EE847"/>
    <w:rsid w:val="4552E50D"/>
    <w:rsid w:val="4553BF37"/>
    <w:rsid w:val="45547314"/>
    <w:rsid w:val="45551127"/>
    <w:rsid w:val="455825B4"/>
    <w:rsid w:val="4558E507"/>
    <w:rsid w:val="45594A6D"/>
    <w:rsid w:val="455EF17E"/>
    <w:rsid w:val="4563618E"/>
    <w:rsid w:val="45644EC3"/>
    <w:rsid w:val="45649F4B"/>
    <w:rsid w:val="45665F9B"/>
    <w:rsid w:val="4566C148"/>
    <w:rsid w:val="4566F7AB"/>
    <w:rsid w:val="456B233B"/>
    <w:rsid w:val="456C0741"/>
    <w:rsid w:val="456D001B"/>
    <w:rsid w:val="456F4737"/>
    <w:rsid w:val="4570CADE"/>
    <w:rsid w:val="457673B9"/>
    <w:rsid w:val="457A05D3"/>
    <w:rsid w:val="457A856E"/>
    <w:rsid w:val="457AB070"/>
    <w:rsid w:val="457BCE05"/>
    <w:rsid w:val="457D435A"/>
    <w:rsid w:val="4581B904"/>
    <w:rsid w:val="45829B5C"/>
    <w:rsid w:val="4584C774"/>
    <w:rsid w:val="4587D0F0"/>
    <w:rsid w:val="4589FF1A"/>
    <w:rsid w:val="458C5012"/>
    <w:rsid w:val="458CAFB8"/>
    <w:rsid w:val="458EE60C"/>
    <w:rsid w:val="4595324D"/>
    <w:rsid w:val="4595A78E"/>
    <w:rsid w:val="4598768E"/>
    <w:rsid w:val="459D67F1"/>
    <w:rsid w:val="45A28680"/>
    <w:rsid w:val="45A4B5A4"/>
    <w:rsid w:val="45A4F93F"/>
    <w:rsid w:val="45A621C1"/>
    <w:rsid w:val="45A72E0D"/>
    <w:rsid w:val="45A87105"/>
    <w:rsid w:val="45A88FAE"/>
    <w:rsid w:val="45AA7E18"/>
    <w:rsid w:val="45AB10A1"/>
    <w:rsid w:val="45AB8687"/>
    <w:rsid w:val="45B1523F"/>
    <w:rsid w:val="45B39166"/>
    <w:rsid w:val="45B639ED"/>
    <w:rsid w:val="45B7AC6C"/>
    <w:rsid w:val="45BBB64E"/>
    <w:rsid w:val="45BE0201"/>
    <w:rsid w:val="45BE65C7"/>
    <w:rsid w:val="45BFB973"/>
    <w:rsid w:val="45C00904"/>
    <w:rsid w:val="45C13BC6"/>
    <w:rsid w:val="45C38E4C"/>
    <w:rsid w:val="45C3D57A"/>
    <w:rsid w:val="45C43F0E"/>
    <w:rsid w:val="45CAEAE1"/>
    <w:rsid w:val="45CBAA5F"/>
    <w:rsid w:val="45CC5EEB"/>
    <w:rsid w:val="45CDF080"/>
    <w:rsid w:val="45D4A98F"/>
    <w:rsid w:val="45D7794A"/>
    <w:rsid w:val="45D85BA5"/>
    <w:rsid w:val="45D8EB4B"/>
    <w:rsid w:val="45E20F9E"/>
    <w:rsid w:val="45E294D1"/>
    <w:rsid w:val="45E42AAF"/>
    <w:rsid w:val="45E7DA0D"/>
    <w:rsid w:val="45E85E18"/>
    <w:rsid w:val="45F3054E"/>
    <w:rsid w:val="45F58270"/>
    <w:rsid w:val="45F76788"/>
    <w:rsid w:val="45F77208"/>
    <w:rsid w:val="45F7E430"/>
    <w:rsid w:val="45F8B681"/>
    <w:rsid w:val="45FA50B2"/>
    <w:rsid w:val="45FF9E40"/>
    <w:rsid w:val="45FFA79E"/>
    <w:rsid w:val="460290C1"/>
    <w:rsid w:val="460636E5"/>
    <w:rsid w:val="4609F962"/>
    <w:rsid w:val="4614705C"/>
    <w:rsid w:val="461C6BCB"/>
    <w:rsid w:val="4623906F"/>
    <w:rsid w:val="46265DA1"/>
    <w:rsid w:val="46275613"/>
    <w:rsid w:val="4629325B"/>
    <w:rsid w:val="462A91FF"/>
    <w:rsid w:val="462B2C90"/>
    <w:rsid w:val="462DCD8A"/>
    <w:rsid w:val="462E27DD"/>
    <w:rsid w:val="4630EB5E"/>
    <w:rsid w:val="46373CD1"/>
    <w:rsid w:val="463768E7"/>
    <w:rsid w:val="4639B2CC"/>
    <w:rsid w:val="463A57EC"/>
    <w:rsid w:val="463A6A00"/>
    <w:rsid w:val="463B9906"/>
    <w:rsid w:val="463C0C34"/>
    <w:rsid w:val="464194CF"/>
    <w:rsid w:val="46457033"/>
    <w:rsid w:val="4648CBC3"/>
    <w:rsid w:val="464B8AD9"/>
    <w:rsid w:val="46503260"/>
    <w:rsid w:val="46531EEE"/>
    <w:rsid w:val="465931BD"/>
    <w:rsid w:val="465A1C6C"/>
    <w:rsid w:val="465AD4A5"/>
    <w:rsid w:val="46635267"/>
    <w:rsid w:val="46661F51"/>
    <w:rsid w:val="4666B867"/>
    <w:rsid w:val="466EF046"/>
    <w:rsid w:val="466FECAD"/>
    <w:rsid w:val="4670383A"/>
    <w:rsid w:val="4670C4A4"/>
    <w:rsid w:val="4670E2FE"/>
    <w:rsid w:val="4678B60E"/>
    <w:rsid w:val="467C79EA"/>
    <w:rsid w:val="467CD29A"/>
    <w:rsid w:val="467E74C3"/>
    <w:rsid w:val="4680924A"/>
    <w:rsid w:val="46826AC0"/>
    <w:rsid w:val="46827FED"/>
    <w:rsid w:val="46828B2D"/>
    <w:rsid w:val="46831F9F"/>
    <w:rsid w:val="468353A1"/>
    <w:rsid w:val="46865D73"/>
    <w:rsid w:val="46877A24"/>
    <w:rsid w:val="4688EB13"/>
    <w:rsid w:val="468E1D4B"/>
    <w:rsid w:val="468E3C92"/>
    <w:rsid w:val="468E5408"/>
    <w:rsid w:val="468E58BE"/>
    <w:rsid w:val="4690AB69"/>
    <w:rsid w:val="4690BEA6"/>
    <w:rsid w:val="46929111"/>
    <w:rsid w:val="4696FB77"/>
    <w:rsid w:val="46985126"/>
    <w:rsid w:val="4699C02E"/>
    <w:rsid w:val="469CE22D"/>
    <w:rsid w:val="469D5EBF"/>
    <w:rsid w:val="46A26F4B"/>
    <w:rsid w:val="46A314C4"/>
    <w:rsid w:val="46A5E1E0"/>
    <w:rsid w:val="46A72F0D"/>
    <w:rsid w:val="46AA7B29"/>
    <w:rsid w:val="46AA9A1B"/>
    <w:rsid w:val="46B27047"/>
    <w:rsid w:val="46B378EF"/>
    <w:rsid w:val="46B41579"/>
    <w:rsid w:val="46B6A75A"/>
    <w:rsid w:val="46B6AE4E"/>
    <w:rsid w:val="46B7BCE7"/>
    <w:rsid w:val="46BA3A71"/>
    <w:rsid w:val="46BB1F5E"/>
    <w:rsid w:val="46BD2E5D"/>
    <w:rsid w:val="46BD51FE"/>
    <w:rsid w:val="46BDC207"/>
    <w:rsid w:val="46BDF29C"/>
    <w:rsid w:val="46BEB9E9"/>
    <w:rsid w:val="46C2A77B"/>
    <w:rsid w:val="46C34069"/>
    <w:rsid w:val="46C6BCC1"/>
    <w:rsid w:val="46CCCC02"/>
    <w:rsid w:val="46D2F5F0"/>
    <w:rsid w:val="46D49CD3"/>
    <w:rsid w:val="46D9446C"/>
    <w:rsid w:val="46DD11DC"/>
    <w:rsid w:val="46E0839D"/>
    <w:rsid w:val="46E3B602"/>
    <w:rsid w:val="46E48A66"/>
    <w:rsid w:val="46E626AF"/>
    <w:rsid w:val="46E98BCB"/>
    <w:rsid w:val="46EDBA44"/>
    <w:rsid w:val="46EE088D"/>
    <w:rsid w:val="46EE8468"/>
    <w:rsid w:val="46EEE85D"/>
    <w:rsid w:val="46EF2CFE"/>
    <w:rsid w:val="46F394FF"/>
    <w:rsid w:val="46F5B53E"/>
    <w:rsid w:val="46F834CF"/>
    <w:rsid w:val="46F8A412"/>
    <w:rsid w:val="46FEE00C"/>
    <w:rsid w:val="46FF1A5B"/>
    <w:rsid w:val="4701220F"/>
    <w:rsid w:val="4701AEA4"/>
    <w:rsid w:val="47023A9B"/>
    <w:rsid w:val="47057752"/>
    <w:rsid w:val="4707451A"/>
    <w:rsid w:val="470AC5C5"/>
    <w:rsid w:val="470C4D16"/>
    <w:rsid w:val="471274EA"/>
    <w:rsid w:val="47144EC5"/>
    <w:rsid w:val="47247D4C"/>
    <w:rsid w:val="4726B28D"/>
    <w:rsid w:val="47270F39"/>
    <w:rsid w:val="472B6B2F"/>
    <w:rsid w:val="472BB319"/>
    <w:rsid w:val="472D8111"/>
    <w:rsid w:val="472F5786"/>
    <w:rsid w:val="47301AF9"/>
    <w:rsid w:val="4730EC33"/>
    <w:rsid w:val="4732BC2F"/>
    <w:rsid w:val="47375069"/>
    <w:rsid w:val="4737E000"/>
    <w:rsid w:val="473893A0"/>
    <w:rsid w:val="473D74D9"/>
    <w:rsid w:val="473EB452"/>
    <w:rsid w:val="4740530A"/>
    <w:rsid w:val="4746D101"/>
    <w:rsid w:val="4747289F"/>
    <w:rsid w:val="47476104"/>
    <w:rsid w:val="47478712"/>
    <w:rsid w:val="47487567"/>
    <w:rsid w:val="474F702F"/>
    <w:rsid w:val="47525748"/>
    <w:rsid w:val="4755CC73"/>
    <w:rsid w:val="475B15B9"/>
    <w:rsid w:val="475BFBFE"/>
    <w:rsid w:val="475E9E58"/>
    <w:rsid w:val="475EC432"/>
    <w:rsid w:val="475EF749"/>
    <w:rsid w:val="4762D73D"/>
    <w:rsid w:val="47646F05"/>
    <w:rsid w:val="47647933"/>
    <w:rsid w:val="47667FA7"/>
    <w:rsid w:val="4766CFCC"/>
    <w:rsid w:val="47681C1C"/>
    <w:rsid w:val="47687FED"/>
    <w:rsid w:val="47702224"/>
    <w:rsid w:val="47717C77"/>
    <w:rsid w:val="4776DE88"/>
    <w:rsid w:val="477B0099"/>
    <w:rsid w:val="477C25BA"/>
    <w:rsid w:val="477E71CD"/>
    <w:rsid w:val="4780043C"/>
    <w:rsid w:val="478354E6"/>
    <w:rsid w:val="478422C7"/>
    <w:rsid w:val="478D9676"/>
    <w:rsid w:val="478F1547"/>
    <w:rsid w:val="479005BC"/>
    <w:rsid w:val="4790874D"/>
    <w:rsid w:val="47926556"/>
    <w:rsid w:val="4793AB7F"/>
    <w:rsid w:val="4793D088"/>
    <w:rsid w:val="4793DC64"/>
    <w:rsid w:val="4794789E"/>
    <w:rsid w:val="47950A00"/>
    <w:rsid w:val="47951B86"/>
    <w:rsid w:val="4796B26D"/>
    <w:rsid w:val="47983541"/>
    <w:rsid w:val="479865BB"/>
    <w:rsid w:val="4798C630"/>
    <w:rsid w:val="479955C9"/>
    <w:rsid w:val="479B7D68"/>
    <w:rsid w:val="479E374A"/>
    <w:rsid w:val="479FD0BB"/>
    <w:rsid w:val="47A077A6"/>
    <w:rsid w:val="47A1026F"/>
    <w:rsid w:val="47A5F9FF"/>
    <w:rsid w:val="47A70F48"/>
    <w:rsid w:val="47AE8073"/>
    <w:rsid w:val="47B48627"/>
    <w:rsid w:val="47B5859A"/>
    <w:rsid w:val="47BDA19B"/>
    <w:rsid w:val="47BF42D7"/>
    <w:rsid w:val="47BF6781"/>
    <w:rsid w:val="47BFBD89"/>
    <w:rsid w:val="47BFEE6F"/>
    <w:rsid w:val="47C1EE70"/>
    <w:rsid w:val="47C4829C"/>
    <w:rsid w:val="47CF5418"/>
    <w:rsid w:val="47CFA5D0"/>
    <w:rsid w:val="47D28D65"/>
    <w:rsid w:val="47D6C843"/>
    <w:rsid w:val="47D784ED"/>
    <w:rsid w:val="47DA1AFB"/>
    <w:rsid w:val="47DDE858"/>
    <w:rsid w:val="47DE1562"/>
    <w:rsid w:val="47E045EA"/>
    <w:rsid w:val="47E0AFDA"/>
    <w:rsid w:val="47E14DAE"/>
    <w:rsid w:val="47E5CBFD"/>
    <w:rsid w:val="47E80FE7"/>
    <w:rsid w:val="47E87874"/>
    <w:rsid w:val="47E8E663"/>
    <w:rsid w:val="47EEDC00"/>
    <w:rsid w:val="47F2B391"/>
    <w:rsid w:val="47F3E18A"/>
    <w:rsid w:val="47F470C2"/>
    <w:rsid w:val="47F51C08"/>
    <w:rsid w:val="47FCAECE"/>
    <w:rsid w:val="48003B3F"/>
    <w:rsid w:val="48013607"/>
    <w:rsid w:val="480C6D42"/>
    <w:rsid w:val="480D548A"/>
    <w:rsid w:val="480FB3FA"/>
    <w:rsid w:val="481198AB"/>
    <w:rsid w:val="481338F9"/>
    <w:rsid w:val="4814D776"/>
    <w:rsid w:val="481954A8"/>
    <w:rsid w:val="482042F3"/>
    <w:rsid w:val="48259311"/>
    <w:rsid w:val="482CCBED"/>
    <w:rsid w:val="482DA2BC"/>
    <w:rsid w:val="4830436C"/>
    <w:rsid w:val="4833D499"/>
    <w:rsid w:val="48379439"/>
    <w:rsid w:val="483801A8"/>
    <w:rsid w:val="483D3945"/>
    <w:rsid w:val="4841C209"/>
    <w:rsid w:val="4842DB81"/>
    <w:rsid w:val="484E00D6"/>
    <w:rsid w:val="4850F6BF"/>
    <w:rsid w:val="4853D29F"/>
    <w:rsid w:val="4855904A"/>
    <w:rsid w:val="4856A3A7"/>
    <w:rsid w:val="485A6504"/>
    <w:rsid w:val="485FB2BB"/>
    <w:rsid w:val="485FB801"/>
    <w:rsid w:val="486477A2"/>
    <w:rsid w:val="4865A3EF"/>
    <w:rsid w:val="48674C8B"/>
    <w:rsid w:val="4868D0AC"/>
    <w:rsid w:val="4869A878"/>
    <w:rsid w:val="486A0E2A"/>
    <w:rsid w:val="486F2EA3"/>
    <w:rsid w:val="487075C0"/>
    <w:rsid w:val="487326B2"/>
    <w:rsid w:val="4875A93C"/>
    <w:rsid w:val="487E5ADE"/>
    <w:rsid w:val="487E5B66"/>
    <w:rsid w:val="487E844B"/>
    <w:rsid w:val="48868022"/>
    <w:rsid w:val="4891F9DC"/>
    <w:rsid w:val="4892C59A"/>
    <w:rsid w:val="4894E43D"/>
    <w:rsid w:val="489539C8"/>
    <w:rsid w:val="489614A8"/>
    <w:rsid w:val="48981732"/>
    <w:rsid w:val="48A03B50"/>
    <w:rsid w:val="48A1151B"/>
    <w:rsid w:val="48A134FE"/>
    <w:rsid w:val="48A248BD"/>
    <w:rsid w:val="48A29872"/>
    <w:rsid w:val="48A2FBB2"/>
    <w:rsid w:val="48A5D1ED"/>
    <w:rsid w:val="48A769D5"/>
    <w:rsid w:val="48A957C3"/>
    <w:rsid w:val="48A965C4"/>
    <w:rsid w:val="48A98549"/>
    <w:rsid w:val="48AADFEF"/>
    <w:rsid w:val="48AB4E0F"/>
    <w:rsid w:val="48AD9387"/>
    <w:rsid w:val="48B374D7"/>
    <w:rsid w:val="48BC349F"/>
    <w:rsid w:val="48BE8542"/>
    <w:rsid w:val="48C0839B"/>
    <w:rsid w:val="48C9A160"/>
    <w:rsid w:val="48CE9511"/>
    <w:rsid w:val="48CF94A2"/>
    <w:rsid w:val="48D095EA"/>
    <w:rsid w:val="48D17921"/>
    <w:rsid w:val="48D4769D"/>
    <w:rsid w:val="48D4FA94"/>
    <w:rsid w:val="48D873C1"/>
    <w:rsid w:val="48DAA0CB"/>
    <w:rsid w:val="48DF9693"/>
    <w:rsid w:val="48E0CC0B"/>
    <w:rsid w:val="48E30DD9"/>
    <w:rsid w:val="48E4FACA"/>
    <w:rsid w:val="48E4FF03"/>
    <w:rsid w:val="48E54060"/>
    <w:rsid w:val="48E69F2D"/>
    <w:rsid w:val="48E9A8B2"/>
    <w:rsid w:val="48EA2210"/>
    <w:rsid w:val="48ED4356"/>
    <w:rsid w:val="48EF1A0A"/>
    <w:rsid w:val="48EF6180"/>
    <w:rsid w:val="48F587AD"/>
    <w:rsid w:val="48F7846E"/>
    <w:rsid w:val="48FA6D7C"/>
    <w:rsid w:val="48FD5618"/>
    <w:rsid w:val="490006E9"/>
    <w:rsid w:val="49005EFC"/>
    <w:rsid w:val="49007F63"/>
    <w:rsid w:val="49009B9C"/>
    <w:rsid w:val="4900AA98"/>
    <w:rsid w:val="4905C0F6"/>
    <w:rsid w:val="4907F53B"/>
    <w:rsid w:val="490950A1"/>
    <w:rsid w:val="49098609"/>
    <w:rsid w:val="490B019B"/>
    <w:rsid w:val="490DA803"/>
    <w:rsid w:val="49137902"/>
    <w:rsid w:val="49156098"/>
    <w:rsid w:val="491B3BDB"/>
    <w:rsid w:val="491B90C7"/>
    <w:rsid w:val="491C0F75"/>
    <w:rsid w:val="491C56BA"/>
    <w:rsid w:val="491C9847"/>
    <w:rsid w:val="491CA2BF"/>
    <w:rsid w:val="491EECBC"/>
    <w:rsid w:val="491FB6CC"/>
    <w:rsid w:val="4920A722"/>
    <w:rsid w:val="492592F1"/>
    <w:rsid w:val="4925C1CA"/>
    <w:rsid w:val="4926429B"/>
    <w:rsid w:val="4927C5C5"/>
    <w:rsid w:val="492C75FB"/>
    <w:rsid w:val="492EE195"/>
    <w:rsid w:val="49319AB9"/>
    <w:rsid w:val="493928E5"/>
    <w:rsid w:val="493DA858"/>
    <w:rsid w:val="4942B51D"/>
    <w:rsid w:val="49489CF6"/>
    <w:rsid w:val="49503631"/>
    <w:rsid w:val="49518696"/>
    <w:rsid w:val="49543DC4"/>
    <w:rsid w:val="4959530A"/>
    <w:rsid w:val="49596384"/>
    <w:rsid w:val="495B09BA"/>
    <w:rsid w:val="495C5C66"/>
    <w:rsid w:val="495DDA8B"/>
    <w:rsid w:val="495F09A4"/>
    <w:rsid w:val="49616CE8"/>
    <w:rsid w:val="49632D9A"/>
    <w:rsid w:val="4967CB04"/>
    <w:rsid w:val="496C1503"/>
    <w:rsid w:val="496CB6BF"/>
    <w:rsid w:val="496E539F"/>
    <w:rsid w:val="496E825E"/>
    <w:rsid w:val="4974E2DA"/>
    <w:rsid w:val="4977126D"/>
    <w:rsid w:val="497B2F94"/>
    <w:rsid w:val="49800399"/>
    <w:rsid w:val="4981C98B"/>
    <w:rsid w:val="4981E713"/>
    <w:rsid w:val="49868835"/>
    <w:rsid w:val="49884DE7"/>
    <w:rsid w:val="4988AAA7"/>
    <w:rsid w:val="49892707"/>
    <w:rsid w:val="498C2421"/>
    <w:rsid w:val="49906358"/>
    <w:rsid w:val="499162E8"/>
    <w:rsid w:val="49960973"/>
    <w:rsid w:val="4997FFB8"/>
    <w:rsid w:val="49A190AF"/>
    <w:rsid w:val="49A1B118"/>
    <w:rsid w:val="49A24415"/>
    <w:rsid w:val="49A6D5A2"/>
    <w:rsid w:val="49AD7858"/>
    <w:rsid w:val="49AD7C91"/>
    <w:rsid w:val="49ADE724"/>
    <w:rsid w:val="49AECDF0"/>
    <w:rsid w:val="49B1E258"/>
    <w:rsid w:val="49B46301"/>
    <w:rsid w:val="49B6E4E3"/>
    <w:rsid w:val="49B76E88"/>
    <w:rsid w:val="49B82341"/>
    <w:rsid w:val="49BA38AE"/>
    <w:rsid w:val="49BF41F1"/>
    <w:rsid w:val="49C1BE9E"/>
    <w:rsid w:val="49C35D58"/>
    <w:rsid w:val="49C44217"/>
    <w:rsid w:val="49C63F8C"/>
    <w:rsid w:val="49CF3656"/>
    <w:rsid w:val="49DE0CD3"/>
    <w:rsid w:val="49DE843D"/>
    <w:rsid w:val="49E105E9"/>
    <w:rsid w:val="49E3D282"/>
    <w:rsid w:val="49E59B74"/>
    <w:rsid w:val="49E6AA0F"/>
    <w:rsid w:val="49E6E54B"/>
    <w:rsid w:val="49EBF47F"/>
    <w:rsid w:val="49EE37BC"/>
    <w:rsid w:val="49F04994"/>
    <w:rsid w:val="49F2D570"/>
    <w:rsid w:val="49F47E63"/>
    <w:rsid w:val="49F579C9"/>
    <w:rsid w:val="49F6386A"/>
    <w:rsid w:val="49F8B8F8"/>
    <w:rsid w:val="49F9C38E"/>
    <w:rsid w:val="49FBE2AF"/>
    <w:rsid w:val="49FE3D93"/>
    <w:rsid w:val="49FECEF1"/>
    <w:rsid w:val="4A018DF8"/>
    <w:rsid w:val="4A0298E3"/>
    <w:rsid w:val="4A0484A1"/>
    <w:rsid w:val="4A04F721"/>
    <w:rsid w:val="4A053A1C"/>
    <w:rsid w:val="4A058B8B"/>
    <w:rsid w:val="4A05C47E"/>
    <w:rsid w:val="4A060D78"/>
    <w:rsid w:val="4A0A737D"/>
    <w:rsid w:val="4A0F4FDD"/>
    <w:rsid w:val="4A0FB9B0"/>
    <w:rsid w:val="4A1CDCAB"/>
    <w:rsid w:val="4A1DA720"/>
    <w:rsid w:val="4A1FE60A"/>
    <w:rsid w:val="4A21F756"/>
    <w:rsid w:val="4A227598"/>
    <w:rsid w:val="4A23B242"/>
    <w:rsid w:val="4A247C89"/>
    <w:rsid w:val="4A2A6172"/>
    <w:rsid w:val="4A2B4F80"/>
    <w:rsid w:val="4A2E17F4"/>
    <w:rsid w:val="4A30C6BA"/>
    <w:rsid w:val="4A30D1D9"/>
    <w:rsid w:val="4A32799B"/>
    <w:rsid w:val="4A329DFC"/>
    <w:rsid w:val="4A348253"/>
    <w:rsid w:val="4A36C8B9"/>
    <w:rsid w:val="4A39660C"/>
    <w:rsid w:val="4A4084C3"/>
    <w:rsid w:val="4A44553C"/>
    <w:rsid w:val="4A46F7C2"/>
    <w:rsid w:val="4A48090A"/>
    <w:rsid w:val="4A483145"/>
    <w:rsid w:val="4A4C4B1A"/>
    <w:rsid w:val="4A4CB20E"/>
    <w:rsid w:val="4A4EFD8E"/>
    <w:rsid w:val="4A4FE8D0"/>
    <w:rsid w:val="4A5077CB"/>
    <w:rsid w:val="4A562F6E"/>
    <w:rsid w:val="4A58EAC1"/>
    <w:rsid w:val="4A5CDF0C"/>
    <w:rsid w:val="4A5DF462"/>
    <w:rsid w:val="4A5E8550"/>
    <w:rsid w:val="4A5FE5A3"/>
    <w:rsid w:val="4A6147CB"/>
    <w:rsid w:val="4A621489"/>
    <w:rsid w:val="4A65CE9B"/>
    <w:rsid w:val="4A684371"/>
    <w:rsid w:val="4A6A48E9"/>
    <w:rsid w:val="4A6DF128"/>
    <w:rsid w:val="4A71CAD2"/>
    <w:rsid w:val="4A71F0FC"/>
    <w:rsid w:val="4A740CF1"/>
    <w:rsid w:val="4A74DA1A"/>
    <w:rsid w:val="4A77C897"/>
    <w:rsid w:val="4A7D4235"/>
    <w:rsid w:val="4A7D4275"/>
    <w:rsid w:val="4A7E3DB0"/>
    <w:rsid w:val="4A80AF42"/>
    <w:rsid w:val="4A820AC9"/>
    <w:rsid w:val="4A837CB5"/>
    <w:rsid w:val="4A84B9D0"/>
    <w:rsid w:val="4A856F67"/>
    <w:rsid w:val="4A89CD68"/>
    <w:rsid w:val="4A8ACCEA"/>
    <w:rsid w:val="4A8FF4C0"/>
    <w:rsid w:val="4A953828"/>
    <w:rsid w:val="4A9A257B"/>
    <w:rsid w:val="4A9C9AF2"/>
    <w:rsid w:val="4A9D2F86"/>
    <w:rsid w:val="4A9E0E44"/>
    <w:rsid w:val="4AA61AFC"/>
    <w:rsid w:val="4AA72117"/>
    <w:rsid w:val="4AA96D9F"/>
    <w:rsid w:val="4AAA8411"/>
    <w:rsid w:val="4AAADE88"/>
    <w:rsid w:val="4AACCBBC"/>
    <w:rsid w:val="4AAE094B"/>
    <w:rsid w:val="4AB19787"/>
    <w:rsid w:val="4AB64520"/>
    <w:rsid w:val="4ABC3FFE"/>
    <w:rsid w:val="4ABC5DDA"/>
    <w:rsid w:val="4ABC942F"/>
    <w:rsid w:val="4AC0D8E0"/>
    <w:rsid w:val="4AC4AF25"/>
    <w:rsid w:val="4ACDAD59"/>
    <w:rsid w:val="4AD05FD8"/>
    <w:rsid w:val="4AD0C32C"/>
    <w:rsid w:val="4AD5C45D"/>
    <w:rsid w:val="4ADEF380"/>
    <w:rsid w:val="4AE41FD1"/>
    <w:rsid w:val="4AE5088F"/>
    <w:rsid w:val="4AEC7981"/>
    <w:rsid w:val="4AEFF6A0"/>
    <w:rsid w:val="4AF3276A"/>
    <w:rsid w:val="4AF56ACD"/>
    <w:rsid w:val="4AF602EF"/>
    <w:rsid w:val="4AF74285"/>
    <w:rsid w:val="4AF8DBC0"/>
    <w:rsid w:val="4AFE484C"/>
    <w:rsid w:val="4B017202"/>
    <w:rsid w:val="4B026EFD"/>
    <w:rsid w:val="4B07176B"/>
    <w:rsid w:val="4B0A2879"/>
    <w:rsid w:val="4B0E43E3"/>
    <w:rsid w:val="4B0FB8BB"/>
    <w:rsid w:val="4B100FA2"/>
    <w:rsid w:val="4B12341A"/>
    <w:rsid w:val="4B13BF8E"/>
    <w:rsid w:val="4B16A0BE"/>
    <w:rsid w:val="4B1CEC27"/>
    <w:rsid w:val="4B1FC7C1"/>
    <w:rsid w:val="4B22400B"/>
    <w:rsid w:val="4B22B0D4"/>
    <w:rsid w:val="4B22FFF5"/>
    <w:rsid w:val="4B23B0D3"/>
    <w:rsid w:val="4B25582D"/>
    <w:rsid w:val="4B26BD83"/>
    <w:rsid w:val="4B29FBD6"/>
    <w:rsid w:val="4B2B03E5"/>
    <w:rsid w:val="4B2C5536"/>
    <w:rsid w:val="4B2DF5D7"/>
    <w:rsid w:val="4B338939"/>
    <w:rsid w:val="4B384E00"/>
    <w:rsid w:val="4B3AA5BC"/>
    <w:rsid w:val="4B3AC477"/>
    <w:rsid w:val="4B3E38F0"/>
    <w:rsid w:val="4B3E9379"/>
    <w:rsid w:val="4B4021CA"/>
    <w:rsid w:val="4B4485C9"/>
    <w:rsid w:val="4B44A02B"/>
    <w:rsid w:val="4B48813B"/>
    <w:rsid w:val="4B5449EF"/>
    <w:rsid w:val="4B56F8C6"/>
    <w:rsid w:val="4B5AE6A6"/>
    <w:rsid w:val="4B5AFF9E"/>
    <w:rsid w:val="4B5C1A62"/>
    <w:rsid w:val="4B5D7C07"/>
    <w:rsid w:val="4B603C09"/>
    <w:rsid w:val="4B6951CC"/>
    <w:rsid w:val="4B69C19E"/>
    <w:rsid w:val="4B6B54FA"/>
    <w:rsid w:val="4B713D4B"/>
    <w:rsid w:val="4B741E51"/>
    <w:rsid w:val="4B78EF8E"/>
    <w:rsid w:val="4B848FDB"/>
    <w:rsid w:val="4B86C5F9"/>
    <w:rsid w:val="4B89F79D"/>
    <w:rsid w:val="4B8A1676"/>
    <w:rsid w:val="4B8C4FE3"/>
    <w:rsid w:val="4B8E892C"/>
    <w:rsid w:val="4B914535"/>
    <w:rsid w:val="4B9146CA"/>
    <w:rsid w:val="4B92A063"/>
    <w:rsid w:val="4B95EC11"/>
    <w:rsid w:val="4B96C3CE"/>
    <w:rsid w:val="4B9D04C3"/>
    <w:rsid w:val="4BA0723E"/>
    <w:rsid w:val="4BA2DEBD"/>
    <w:rsid w:val="4BA3579F"/>
    <w:rsid w:val="4BA3EE06"/>
    <w:rsid w:val="4BA82F39"/>
    <w:rsid w:val="4BA9CC00"/>
    <w:rsid w:val="4BAA1EA4"/>
    <w:rsid w:val="4BAA3A32"/>
    <w:rsid w:val="4BB17ED2"/>
    <w:rsid w:val="4BB68C9B"/>
    <w:rsid w:val="4BC0D6C4"/>
    <w:rsid w:val="4BC1BD62"/>
    <w:rsid w:val="4BC24902"/>
    <w:rsid w:val="4BC3A639"/>
    <w:rsid w:val="4BC5CC36"/>
    <w:rsid w:val="4BC6B04A"/>
    <w:rsid w:val="4BC78AD9"/>
    <w:rsid w:val="4BC8E259"/>
    <w:rsid w:val="4BCA1839"/>
    <w:rsid w:val="4BCAD434"/>
    <w:rsid w:val="4BCB444F"/>
    <w:rsid w:val="4BCB970B"/>
    <w:rsid w:val="4BCE504B"/>
    <w:rsid w:val="4BD4DA18"/>
    <w:rsid w:val="4BD90D2B"/>
    <w:rsid w:val="4BDC54BE"/>
    <w:rsid w:val="4BDEAD94"/>
    <w:rsid w:val="4BE35C72"/>
    <w:rsid w:val="4BE3883F"/>
    <w:rsid w:val="4BE45106"/>
    <w:rsid w:val="4BE50CD6"/>
    <w:rsid w:val="4BE7B549"/>
    <w:rsid w:val="4BE8258E"/>
    <w:rsid w:val="4BE84D6C"/>
    <w:rsid w:val="4BE90CB4"/>
    <w:rsid w:val="4BED8742"/>
    <w:rsid w:val="4BEEDD3F"/>
    <w:rsid w:val="4BF18F00"/>
    <w:rsid w:val="4BF3DCCA"/>
    <w:rsid w:val="4BF69951"/>
    <w:rsid w:val="4BF70E82"/>
    <w:rsid w:val="4BF840FF"/>
    <w:rsid w:val="4BF87858"/>
    <w:rsid w:val="4BFD6ECA"/>
    <w:rsid w:val="4C050DAF"/>
    <w:rsid w:val="4C080A59"/>
    <w:rsid w:val="4C095306"/>
    <w:rsid w:val="4C0C04A4"/>
    <w:rsid w:val="4C0CB8AC"/>
    <w:rsid w:val="4C0DF861"/>
    <w:rsid w:val="4C0F6F7C"/>
    <w:rsid w:val="4C1195A0"/>
    <w:rsid w:val="4C13B35B"/>
    <w:rsid w:val="4C18B98A"/>
    <w:rsid w:val="4C1C69AD"/>
    <w:rsid w:val="4C1F45EB"/>
    <w:rsid w:val="4C204D88"/>
    <w:rsid w:val="4C2A5EC7"/>
    <w:rsid w:val="4C2B31CB"/>
    <w:rsid w:val="4C3572C3"/>
    <w:rsid w:val="4C36219F"/>
    <w:rsid w:val="4C37D5B6"/>
    <w:rsid w:val="4C38B2F2"/>
    <w:rsid w:val="4C39D799"/>
    <w:rsid w:val="4C3A62BB"/>
    <w:rsid w:val="4C3D6E75"/>
    <w:rsid w:val="4C3E8AE1"/>
    <w:rsid w:val="4C3F0F8F"/>
    <w:rsid w:val="4C3F3D4C"/>
    <w:rsid w:val="4C403E80"/>
    <w:rsid w:val="4C409E92"/>
    <w:rsid w:val="4C42E65A"/>
    <w:rsid w:val="4C44AAD2"/>
    <w:rsid w:val="4C478BF3"/>
    <w:rsid w:val="4C481B83"/>
    <w:rsid w:val="4C48B0C6"/>
    <w:rsid w:val="4C48F355"/>
    <w:rsid w:val="4C4EE625"/>
    <w:rsid w:val="4C52EB62"/>
    <w:rsid w:val="4C54D286"/>
    <w:rsid w:val="4C578519"/>
    <w:rsid w:val="4C5C5BF3"/>
    <w:rsid w:val="4C5D9292"/>
    <w:rsid w:val="4C5E2403"/>
    <w:rsid w:val="4C61A535"/>
    <w:rsid w:val="4C62F384"/>
    <w:rsid w:val="4C653F63"/>
    <w:rsid w:val="4C6678BC"/>
    <w:rsid w:val="4C684BD1"/>
    <w:rsid w:val="4C6D35FC"/>
    <w:rsid w:val="4C6DC67B"/>
    <w:rsid w:val="4C71875C"/>
    <w:rsid w:val="4C71FE3A"/>
    <w:rsid w:val="4C77EB08"/>
    <w:rsid w:val="4C78E116"/>
    <w:rsid w:val="4C7A7E96"/>
    <w:rsid w:val="4C7CA353"/>
    <w:rsid w:val="4C7F679D"/>
    <w:rsid w:val="4C833F44"/>
    <w:rsid w:val="4C83751C"/>
    <w:rsid w:val="4C85A348"/>
    <w:rsid w:val="4C890541"/>
    <w:rsid w:val="4C894A12"/>
    <w:rsid w:val="4C8A261F"/>
    <w:rsid w:val="4C8A8D78"/>
    <w:rsid w:val="4C8BFDEC"/>
    <w:rsid w:val="4C996365"/>
    <w:rsid w:val="4C998D6E"/>
    <w:rsid w:val="4C9AA50A"/>
    <w:rsid w:val="4C9D2070"/>
    <w:rsid w:val="4C9D8FB0"/>
    <w:rsid w:val="4CA02A71"/>
    <w:rsid w:val="4CA03B8B"/>
    <w:rsid w:val="4CA25710"/>
    <w:rsid w:val="4CA48C1C"/>
    <w:rsid w:val="4CA5D3C0"/>
    <w:rsid w:val="4CA68220"/>
    <w:rsid w:val="4CAC3969"/>
    <w:rsid w:val="4CB308CE"/>
    <w:rsid w:val="4CB68D8B"/>
    <w:rsid w:val="4CBA39DA"/>
    <w:rsid w:val="4CC1C415"/>
    <w:rsid w:val="4CC3E559"/>
    <w:rsid w:val="4CC48988"/>
    <w:rsid w:val="4CC8D47A"/>
    <w:rsid w:val="4CC8DAFF"/>
    <w:rsid w:val="4CCA2A03"/>
    <w:rsid w:val="4CCB888D"/>
    <w:rsid w:val="4CCC872A"/>
    <w:rsid w:val="4CD38DDA"/>
    <w:rsid w:val="4CD8E24F"/>
    <w:rsid w:val="4CDA5AB0"/>
    <w:rsid w:val="4CDB4093"/>
    <w:rsid w:val="4CDC3B16"/>
    <w:rsid w:val="4CDCC942"/>
    <w:rsid w:val="4CDEB62B"/>
    <w:rsid w:val="4CDFC2C2"/>
    <w:rsid w:val="4CE1A4A0"/>
    <w:rsid w:val="4CE1CAD0"/>
    <w:rsid w:val="4CE639EC"/>
    <w:rsid w:val="4CE9FCA4"/>
    <w:rsid w:val="4CEAB17D"/>
    <w:rsid w:val="4CEAE72F"/>
    <w:rsid w:val="4CED575B"/>
    <w:rsid w:val="4CED7242"/>
    <w:rsid w:val="4CEDFE2F"/>
    <w:rsid w:val="4CF28897"/>
    <w:rsid w:val="4CF62679"/>
    <w:rsid w:val="4CFE5988"/>
    <w:rsid w:val="4CFF0DA0"/>
    <w:rsid w:val="4D019D6B"/>
    <w:rsid w:val="4D04D600"/>
    <w:rsid w:val="4D0711B3"/>
    <w:rsid w:val="4D0714E3"/>
    <w:rsid w:val="4D0762BC"/>
    <w:rsid w:val="4D082952"/>
    <w:rsid w:val="4D096680"/>
    <w:rsid w:val="4D0BF7AC"/>
    <w:rsid w:val="4D0C02D7"/>
    <w:rsid w:val="4D10BD8A"/>
    <w:rsid w:val="4D10E919"/>
    <w:rsid w:val="4D13C4B7"/>
    <w:rsid w:val="4D15BC03"/>
    <w:rsid w:val="4D1ADE2B"/>
    <w:rsid w:val="4D1C297B"/>
    <w:rsid w:val="4D1C2C78"/>
    <w:rsid w:val="4D21E159"/>
    <w:rsid w:val="4D23CF69"/>
    <w:rsid w:val="4D2522D9"/>
    <w:rsid w:val="4D2A4494"/>
    <w:rsid w:val="4D30BDF4"/>
    <w:rsid w:val="4D30CC78"/>
    <w:rsid w:val="4D31D29B"/>
    <w:rsid w:val="4D359BE0"/>
    <w:rsid w:val="4D36762E"/>
    <w:rsid w:val="4D3F0F00"/>
    <w:rsid w:val="4D3FE462"/>
    <w:rsid w:val="4D4545B0"/>
    <w:rsid w:val="4D4800CC"/>
    <w:rsid w:val="4D49854B"/>
    <w:rsid w:val="4D4E1A7E"/>
    <w:rsid w:val="4D4FA6BC"/>
    <w:rsid w:val="4D4FBFFA"/>
    <w:rsid w:val="4D5A2518"/>
    <w:rsid w:val="4D5EAE04"/>
    <w:rsid w:val="4D5F42DB"/>
    <w:rsid w:val="4D608FB3"/>
    <w:rsid w:val="4D625FEB"/>
    <w:rsid w:val="4D63B2E6"/>
    <w:rsid w:val="4D66065A"/>
    <w:rsid w:val="4D66933C"/>
    <w:rsid w:val="4D6B28A0"/>
    <w:rsid w:val="4D6E17FC"/>
    <w:rsid w:val="4D6EF6CB"/>
    <w:rsid w:val="4D6F21F4"/>
    <w:rsid w:val="4D71823E"/>
    <w:rsid w:val="4D71D37C"/>
    <w:rsid w:val="4D82603E"/>
    <w:rsid w:val="4D84EC9D"/>
    <w:rsid w:val="4D866E85"/>
    <w:rsid w:val="4D8E20FD"/>
    <w:rsid w:val="4D913149"/>
    <w:rsid w:val="4D939A9A"/>
    <w:rsid w:val="4D9646F2"/>
    <w:rsid w:val="4D97BBE3"/>
    <w:rsid w:val="4D9884B5"/>
    <w:rsid w:val="4D9906D8"/>
    <w:rsid w:val="4D9CBE79"/>
    <w:rsid w:val="4D9E74C4"/>
    <w:rsid w:val="4D9F9F5C"/>
    <w:rsid w:val="4DAB4D81"/>
    <w:rsid w:val="4DACF414"/>
    <w:rsid w:val="4DAE693F"/>
    <w:rsid w:val="4DB06919"/>
    <w:rsid w:val="4DB09325"/>
    <w:rsid w:val="4DB0BEFE"/>
    <w:rsid w:val="4DB5C0AB"/>
    <w:rsid w:val="4DB61296"/>
    <w:rsid w:val="4DB7165B"/>
    <w:rsid w:val="4DB8B223"/>
    <w:rsid w:val="4DB96606"/>
    <w:rsid w:val="4DBBC94E"/>
    <w:rsid w:val="4DC20913"/>
    <w:rsid w:val="4DC39D50"/>
    <w:rsid w:val="4DC6B8A0"/>
    <w:rsid w:val="4DC9C4BF"/>
    <w:rsid w:val="4DCAE0B8"/>
    <w:rsid w:val="4DD291F1"/>
    <w:rsid w:val="4DD3E6BA"/>
    <w:rsid w:val="4DD4644E"/>
    <w:rsid w:val="4DD4C50F"/>
    <w:rsid w:val="4DD7AB9F"/>
    <w:rsid w:val="4DD85E23"/>
    <w:rsid w:val="4DD9FF0B"/>
    <w:rsid w:val="4DDA797F"/>
    <w:rsid w:val="4DDE07C3"/>
    <w:rsid w:val="4DDFF677"/>
    <w:rsid w:val="4DE85206"/>
    <w:rsid w:val="4DE939D1"/>
    <w:rsid w:val="4DEAA620"/>
    <w:rsid w:val="4DECF2C5"/>
    <w:rsid w:val="4DF002F9"/>
    <w:rsid w:val="4DF5D624"/>
    <w:rsid w:val="4DF85111"/>
    <w:rsid w:val="4DFAD3A7"/>
    <w:rsid w:val="4DFB5077"/>
    <w:rsid w:val="4DFE1D8D"/>
    <w:rsid w:val="4DFE5848"/>
    <w:rsid w:val="4E002758"/>
    <w:rsid w:val="4E01B05E"/>
    <w:rsid w:val="4E01F9C0"/>
    <w:rsid w:val="4E066F6D"/>
    <w:rsid w:val="4E088DE0"/>
    <w:rsid w:val="4E0995CB"/>
    <w:rsid w:val="4E10B8BB"/>
    <w:rsid w:val="4E16DC2D"/>
    <w:rsid w:val="4E1AB550"/>
    <w:rsid w:val="4E1BECEE"/>
    <w:rsid w:val="4E1D307A"/>
    <w:rsid w:val="4E237D93"/>
    <w:rsid w:val="4E250A40"/>
    <w:rsid w:val="4E2906EA"/>
    <w:rsid w:val="4E2C8D53"/>
    <w:rsid w:val="4E2CA03D"/>
    <w:rsid w:val="4E2D2F1E"/>
    <w:rsid w:val="4E2DD488"/>
    <w:rsid w:val="4E2E2791"/>
    <w:rsid w:val="4E2FE025"/>
    <w:rsid w:val="4E324A99"/>
    <w:rsid w:val="4E33575F"/>
    <w:rsid w:val="4E3A5A2A"/>
    <w:rsid w:val="4E3E54EB"/>
    <w:rsid w:val="4E422C06"/>
    <w:rsid w:val="4E425D77"/>
    <w:rsid w:val="4E44987F"/>
    <w:rsid w:val="4E466CD2"/>
    <w:rsid w:val="4E5032F5"/>
    <w:rsid w:val="4E51EEA4"/>
    <w:rsid w:val="4E55DDDD"/>
    <w:rsid w:val="4E571E5B"/>
    <w:rsid w:val="4E585047"/>
    <w:rsid w:val="4E5E3271"/>
    <w:rsid w:val="4E5E4928"/>
    <w:rsid w:val="4E614A54"/>
    <w:rsid w:val="4E63A1C7"/>
    <w:rsid w:val="4E647912"/>
    <w:rsid w:val="4E662A21"/>
    <w:rsid w:val="4E6A992A"/>
    <w:rsid w:val="4E6AB7D2"/>
    <w:rsid w:val="4E6C4616"/>
    <w:rsid w:val="4E6CB41D"/>
    <w:rsid w:val="4E6F7BAB"/>
    <w:rsid w:val="4E741A6D"/>
    <w:rsid w:val="4E761C37"/>
    <w:rsid w:val="4E797737"/>
    <w:rsid w:val="4E7AA4F6"/>
    <w:rsid w:val="4E7E1EF5"/>
    <w:rsid w:val="4E81115D"/>
    <w:rsid w:val="4E81B38D"/>
    <w:rsid w:val="4E81C2D1"/>
    <w:rsid w:val="4E832049"/>
    <w:rsid w:val="4E8775E9"/>
    <w:rsid w:val="4E885903"/>
    <w:rsid w:val="4E8B9301"/>
    <w:rsid w:val="4E8E28C0"/>
    <w:rsid w:val="4E91D712"/>
    <w:rsid w:val="4E9276CC"/>
    <w:rsid w:val="4E92BD39"/>
    <w:rsid w:val="4E97D77B"/>
    <w:rsid w:val="4E99E179"/>
    <w:rsid w:val="4E9FD830"/>
    <w:rsid w:val="4EA06B69"/>
    <w:rsid w:val="4EA0FCCF"/>
    <w:rsid w:val="4EA34402"/>
    <w:rsid w:val="4EA98E82"/>
    <w:rsid w:val="4EB2E80E"/>
    <w:rsid w:val="4EB854DD"/>
    <w:rsid w:val="4EBA2AAB"/>
    <w:rsid w:val="4EBA6A5F"/>
    <w:rsid w:val="4EBAF614"/>
    <w:rsid w:val="4EBB0860"/>
    <w:rsid w:val="4EC28DCF"/>
    <w:rsid w:val="4ECDC85E"/>
    <w:rsid w:val="4ECDC9C2"/>
    <w:rsid w:val="4ECE3D39"/>
    <w:rsid w:val="4ECEFE79"/>
    <w:rsid w:val="4ED0683D"/>
    <w:rsid w:val="4ED1B71F"/>
    <w:rsid w:val="4EDBF674"/>
    <w:rsid w:val="4EDC901A"/>
    <w:rsid w:val="4EDC957E"/>
    <w:rsid w:val="4EDCA491"/>
    <w:rsid w:val="4EDEFCCA"/>
    <w:rsid w:val="4EE18060"/>
    <w:rsid w:val="4EE3D935"/>
    <w:rsid w:val="4EE5DD81"/>
    <w:rsid w:val="4EF3DA33"/>
    <w:rsid w:val="4EF68370"/>
    <w:rsid w:val="4EF6CD5B"/>
    <w:rsid w:val="4EF7EB47"/>
    <w:rsid w:val="4EF872A7"/>
    <w:rsid w:val="4EF96159"/>
    <w:rsid w:val="4EFB4809"/>
    <w:rsid w:val="4EFC0134"/>
    <w:rsid w:val="4EFFA22E"/>
    <w:rsid w:val="4EFFBFBA"/>
    <w:rsid w:val="4F002F42"/>
    <w:rsid w:val="4F005341"/>
    <w:rsid w:val="4F008BB1"/>
    <w:rsid w:val="4F036FBC"/>
    <w:rsid w:val="4F04A085"/>
    <w:rsid w:val="4F05BA29"/>
    <w:rsid w:val="4F07EB9F"/>
    <w:rsid w:val="4F0CB14E"/>
    <w:rsid w:val="4F0DA7A3"/>
    <w:rsid w:val="4F1264C0"/>
    <w:rsid w:val="4F13C0E8"/>
    <w:rsid w:val="4F190FF0"/>
    <w:rsid w:val="4F1D44BE"/>
    <w:rsid w:val="4F244C11"/>
    <w:rsid w:val="4F291B23"/>
    <w:rsid w:val="4F2A4BBE"/>
    <w:rsid w:val="4F2A6227"/>
    <w:rsid w:val="4F2AAE53"/>
    <w:rsid w:val="4F2AB878"/>
    <w:rsid w:val="4F2B1099"/>
    <w:rsid w:val="4F2C085A"/>
    <w:rsid w:val="4F318C50"/>
    <w:rsid w:val="4F319E07"/>
    <w:rsid w:val="4F31FCE6"/>
    <w:rsid w:val="4F3535A7"/>
    <w:rsid w:val="4F37BF4F"/>
    <w:rsid w:val="4F387B55"/>
    <w:rsid w:val="4F391C2E"/>
    <w:rsid w:val="4F3AC5B8"/>
    <w:rsid w:val="4F3B1820"/>
    <w:rsid w:val="4F3F1B37"/>
    <w:rsid w:val="4F41D384"/>
    <w:rsid w:val="4F41FA2B"/>
    <w:rsid w:val="4F43458F"/>
    <w:rsid w:val="4F4385A3"/>
    <w:rsid w:val="4F451EA4"/>
    <w:rsid w:val="4F4582E6"/>
    <w:rsid w:val="4F45E939"/>
    <w:rsid w:val="4F487218"/>
    <w:rsid w:val="4F4AA7B4"/>
    <w:rsid w:val="4F4CCB61"/>
    <w:rsid w:val="4F4F2BDE"/>
    <w:rsid w:val="4F56FC01"/>
    <w:rsid w:val="4F57AA46"/>
    <w:rsid w:val="4F5A5A18"/>
    <w:rsid w:val="4F60611D"/>
    <w:rsid w:val="4F613FB3"/>
    <w:rsid w:val="4F65A8DA"/>
    <w:rsid w:val="4F689749"/>
    <w:rsid w:val="4F6C1DC7"/>
    <w:rsid w:val="4F6DF703"/>
    <w:rsid w:val="4F70D856"/>
    <w:rsid w:val="4F712710"/>
    <w:rsid w:val="4F717032"/>
    <w:rsid w:val="4F738C27"/>
    <w:rsid w:val="4F788243"/>
    <w:rsid w:val="4F79B877"/>
    <w:rsid w:val="4F7B2D3F"/>
    <w:rsid w:val="4F7B89EF"/>
    <w:rsid w:val="4F7CBCFA"/>
    <w:rsid w:val="4F7FC351"/>
    <w:rsid w:val="4F83DAE4"/>
    <w:rsid w:val="4F889A16"/>
    <w:rsid w:val="4F88C331"/>
    <w:rsid w:val="4F8D8707"/>
    <w:rsid w:val="4F8DD649"/>
    <w:rsid w:val="4F8F399B"/>
    <w:rsid w:val="4F9177B2"/>
    <w:rsid w:val="4F99A117"/>
    <w:rsid w:val="4F99C150"/>
    <w:rsid w:val="4F9EBA3E"/>
    <w:rsid w:val="4FA19987"/>
    <w:rsid w:val="4FA3DC07"/>
    <w:rsid w:val="4FA60851"/>
    <w:rsid w:val="4FA63D14"/>
    <w:rsid w:val="4FA75449"/>
    <w:rsid w:val="4FA95EF7"/>
    <w:rsid w:val="4FAA3C79"/>
    <w:rsid w:val="4FAB059B"/>
    <w:rsid w:val="4FADE8C4"/>
    <w:rsid w:val="4FB319A1"/>
    <w:rsid w:val="4FB41048"/>
    <w:rsid w:val="4FB5618D"/>
    <w:rsid w:val="4FB59798"/>
    <w:rsid w:val="4FB7E50F"/>
    <w:rsid w:val="4FB8A76D"/>
    <w:rsid w:val="4FBA82A0"/>
    <w:rsid w:val="4FBFD8E1"/>
    <w:rsid w:val="4FC192CB"/>
    <w:rsid w:val="4FC93002"/>
    <w:rsid w:val="4FC9654E"/>
    <w:rsid w:val="4FCCE089"/>
    <w:rsid w:val="4FCD9044"/>
    <w:rsid w:val="4FD4AE7C"/>
    <w:rsid w:val="4FD4DC1E"/>
    <w:rsid w:val="4FD79481"/>
    <w:rsid w:val="4FDA1EBB"/>
    <w:rsid w:val="4FE06AA1"/>
    <w:rsid w:val="4FE0CEBB"/>
    <w:rsid w:val="4FE43D00"/>
    <w:rsid w:val="4FE46729"/>
    <w:rsid w:val="4FE52CE0"/>
    <w:rsid w:val="4FE730B1"/>
    <w:rsid w:val="4FE98DE6"/>
    <w:rsid w:val="4FEAF50E"/>
    <w:rsid w:val="4FEFA59A"/>
    <w:rsid w:val="4FF044E6"/>
    <w:rsid w:val="4FF30129"/>
    <w:rsid w:val="4FF48005"/>
    <w:rsid w:val="4FF6B177"/>
    <w:rsid w:val="4FF8E2EB"/>
    <w:rsid w:val="4FFBBC2F"/>
    <w:rsid w:val="4FFF0514"/>
    <w:rsid w:val="50026032"/>
    <w:rsid w:val="500D5B37"/>
    <w:rsid w:val="50104E21"/>
    <w:rsid w:val="501312CC"/>
    <w:rsid w:val="50132F9A"/>
    <w:rsid w:val="50138CF7"/>
    <w:rsid w:val="50162841"/>
    <w:rsid w:val="5016DAA3"/>
    <w:rsid w:val="501D8DED"/>
    <w:rsid w:val="501DF475"/>
    <w:rsid w:val="501E5AE8"/>
    <w:rsid w:val="5021AD55"/>
    <w:rsid w:val="5022EE49"/>
    <w:rsid w:val="5024D74B"/>
    <w:rsid w:val="502699B8"/>
    <w:rsid w:val="502864F1"/>
    <w:rsid w:val="502A9DBF"/>
    <w:rsid w:val="502D83DB"/>
    <w:rsid w:val="503906D1"/>
    <w:rsid w:val="50412118"/>
    <w:rsid w:val="504152F3"/>
    <w:rsid w:val="50429CA2"/>
    <w:rsid w:val="50453AD8"/>
    <w:rsid w:val="504B003A"/>
    <w:rsid w:val="504DC472"/>
    <w:rsid w:val="504DFAA2"/>
    <w:rsid w:val="504E8FD1"/>
    <w:rsid w:val="504F4F3A"/>
    <w:rsid w:val="50505750"/>
    <w:rsid w:val="50523652"/>
    <w:rsid w:val="5054C5D1"/>
    <w:rsid w:val="5054CE24"/>
    <w:rsid w:val="505942F0"/>
    <w:rsid w:val="505DC687"/>
    <w:rsid w:val="505F040F"/>
    <w:rsid w:val="5060341A"/>
    <w:rsid w:val="50636E06"/>
    <w:rsid w:val="50665537"/>
    <w:rsid w:val="506692E8"/>
    <w:rsid w:val="50671B45"/>
    <w:rsid w:val="50672771"/>
    <w:rsid w:val="50677525"/>
    <w:rsid w:val="506CF246"/>
    <w:rsid w:val="50701F50"/>
    <w:rsid w:val="507121A0"/>
    <w:rsid w:val="5071BED5"/>
    <w:rsid w:val="5071FB8A"/>
    <w:rsid w:val="50741733"/>
    <w:rsid w:val="5075573F"/>
    <w:rsid w:val="507A58EF"/>
    <w:rsid w:val="507B986B"/>
    <w:rsid w:val="507CB225"/>
    <w:rsid w:val="507FA2E3"/>
    <w:rsid w:val="5081A4C5"/>
    <w:rsid w:val="50851CFB"/>
    <w:rsid w:val="5087987D"/>
    <w:rsid w:val="508C4CB8"/>
    <w:rsid w:val="508EB03B"/>
    <w:rsid w:val="509193E8"/>
    <w:rsid w:val="509295B8"/>
    <w:rsid w:val="5092AB0E"/>
    <w:rsid w:val="509603B3"/>
    <w:rsid w:val="5096DC35"/>
    <w:rsid w:val="509B7303"/>
    <w:rsid w:val="509D0661"/>
    <w:rsid w:val="509E6F21"/>
    <w:rsid w:val="50A09E7E"/>
    <w:rsid w:val="50A5C5DD"/>
    <w:rsid w:val="50A6B244"/>
    <w:rsid w:val="50A7E927"/>
    <w:rsid w:val="50AE4924"/>
    <w:rsid w:val="50AED9F3"/>
    <w:rsid w:val="50B0A5A0"/>
    <w:rsid w:val="50B21B82"/>
    <w:rsid w:val="50B2A131"/>
    <w:rsid w:val="50B4A0F9"/>
    <w:rsid w:val="50BBA49F"/>
    <w:rsid w:val="50BC7E33"/>
    <w:rsid w:val="50BEE523"/>
    <w:rsid w:val="50C3D16A"/>
    <w:rsid w:val="50C7A505"/>
    <w:rsid w:val="50CF0273"/>
    <w:rsid w:val="50CFE8D0"/>
    <w:rsid w:val="50D1CABE"/>
    <w:rsid w:val="50D5A979"/>
    <w:rsid w:val="50D7010D"/>
    <w:rsid w:val="50D80D56"/>
    <w:rsid w:val="50D8EFD3"/>
    <w:rsid w:val="50D8F447"/>
    <w:rsid w:val="50DDF564"/>
    <w:rsid w:val="50E071B2"/>
    <w:rsid w:val="50E6D976"/>
    <w:rsid w:val="50E6E140"/>
    <w:rsid w:val="50E6F060"/>
    <w:rsid w:val="50EF0936"/>
    <w:rsid w:val="50F6EE55"/>
    <w:rsid w:val="50F6F318"/>
    <w:rsid w:val="50F8ACA6"/>
    <w:rsid w:val="50F9E785"/>
    <w:rsid w:val="50FCB472"/>
    <w:rsid w:val="50FCCDB8"/>
    <w:rsid w:val="50FE0EDA"/>
    <w:rsid w:val="50FE1E8D"/>
    <w:rsid w:val="51034059"/>
    <w:rsid w:val="5109C6F2"/>
    <w:rsid w:val="510B74EB"/>
    <w:rsid w:val="510D0FE2"/>
    <w:rsid w:val="510E2B70"/>
    <w:rsid w:val="510F81A7"/>
    <w:rsid w:val="5112F595"/>
    <w:rsid w:val="5117DD92"/>
    <w:rsid w:val="511D554B"/>
    <w:rsid w:val="511E6799"/>
    <w:rsid w:val="51225C90"/>
    <w:rsid w:val="5122AB1B"/>
    <w:rsid w:val="5125C0F1"/>
    <w:rsid w:val="51276F9D"/>
    <w:rsid w:val="512A274B"/>
    <w:rsid w:val="512A96A3"/>
    <w:rsid w:val="512C49EA"/>
    <w:rsid w:val="512D14CF"/>
    <w:rsid w:val="51312A18"/>
    <w:rsid w:val="5131A94B"/>
    <w:rsid w:val="5131C5B0"/>
    <w:rsid w:val="513206BA"/>
    <w:rsid w:val="51361ABA"/>
    <w:rsid w:val="5138C57F"/>
    <w:rsid w:val="513F996A"/>
    <w:rsid w:val="514885AB"/>
    <w:rsid w:val="5148CD19"/>
    <w:rsid w:val="5149A68E"/>
    <w:rsid w:val="514AA471"/>
    <w:rsid w:val="514BC3D1"/>
    <w:rsid w:val="514CBA93"/>
    <w:rsid w:val="514CD3C6"/>
    <w:rsid w:val="51506470"/>
    <w:rsid w:val="5153D017"/>
    <w:rsid w:val="515451CC"/>
    <w:rsid w:val="51567BD7"/>
    <w:rsid w:val="51567D62"/>
    <w:rsid w:val="515B85B8"/>
    <w:rsid w:val="515D3CAF"/>
    <w:rsid w:val="5160F345"/>
    <w:rsid w:val="5168D519"/>
    <w:rsid w:val="516AB153"/>
    <w:rsid w:val="516DFF51"/>
    <w:rsid w:val="516EE2ED"/>
    <w:rsid w:val="516F8D0C"/>
    <w:rsid w:val="5170C25A"/>
    <w:rsid w:val="517246D0"/>
    <w:rsid w:val="51738F6F"/>
    <w:rsid w:val="5175829D"/>
    <w:rsid w:val="5177666F"/>
    <w:rsid w:val="517C91C9"/>
    <w:rsid w:val="517D5A77"/>
    <w:rsid w:val="51819C43"/>
    <w:rsid w:val="5183F0C7"/>
    <w:rsid w:val="51860270"/>
    <w:rsid w:val="518615E0"/>
    <w:rsid w:val="518639D5"/>
    <w:rsid w:val="5186D148"/>
    <w:rsid w:val="5188196D"/>
    <w:rsid w:val="518BFB94"/>
    <w:rsid w:val="51977B84"/>
    <w:rsid w:val="519BA6E4"/>
    <w:rsid w:val="519CDE8D"/>
    <w:rsid w:val="51A195E6"/>
    <w:rsid w:val="51A2155B"/>
    <w:rsid w:val="51A3426A"/>
    <w:rsid w:val="51A69901"/>
    <w:rsid w:val="51A72BA7"/>
    <w:rsid w:val="51A73052"/>
    <w:rsid w:val="51AC4996"/>
    <w:rsid w:val="51AF750E"/>
    <w:rsid w:val="51AFD838"/>
    <w:rsid w:val="51B034BD"/>
    <w:rsid w:val="51B094BA"/>
    <w:rsid w:val="51B16A0B"/>
    <w:rsid w:val="51B21FA6"/>
    <w:rsid w:val="51B2D448"/>
    <w:rsid w:val="51B3CA0D"/>
    <w:rsid w:val="51B57F0B"/>
    <w:rsid w:val="51B630DA"/>
    <w:rsid w:val="51B8186A"/>
    <w:rsid w:val="51B925C0"/>
    <w:rsid w:val="51BA1173"/>
    <w:rsid w:val="51BBBBFA"/>
    <w:rsid w:val="51BFDEA1"/>
    <w:rsid w:val="51C1904B"/>
    <w:rsid w:val="51C25B04"/>
    <w:rsid w:val="51C2E438"/>
    <w:rsid w:val="51C62A0E"/>
    <w:rsid w:val="51C79D2E"/>
    <w:rsid w:val="51C84073"/>
    <w:rsid w:val="51C96659"/>
    <w:rsid w:val="51CD33E7"/>
    <w:rsid w:val="51CE4CE7"/>
    <w:rsid w:val="51CF5C52"/>
    <w:rsid w:val="51D01914"/>
    <w:rsid w:val="51D26077"/>
    <w:rsid w:val="51DB14A0"/>
    <w:rsid w:val="51DBDA37"/>
    <w:rsid w:val="51DDF0FE"/>
    <w:rsid w:val="51E432F6"/>
    <w:rsid w:val="51E6F49C"/>
    <w:rsid w:val="51E6F79F"/>
    <w:rsid w:val="51ECA630"/>
    <w:rsid w:val="51ECEEA6"/>
    <w:rsid w:val="51EE7871"/>
    <w:rsid w:val="51F76DED"/>
    <w:rsid w:val="51F7A04F"/>
    <w:rsid w:val="51FAC7E9"/>
    <w:rsid w:val="51FD300D"/>
    <w:rsid w:val="51FE5A07"/>
    <w:rsid w:val="52037810"/>
    <w:rsid w:val="52052DAB"/>
    <w:rsid w:val="52052F63"/>
    <w:rsid w:val="5206217A"/>
    <w:rsid w:val="52066971"/>
    <w:rsid w:val="520C85AA"/>
    <w:rsid w:val="520E70CE"/>
    <w:rsid w:val="52108C10"/>
    <w:rsid w:val="5212949D"/>
    <w:rsid w:val="52132335"/>
    <w:rsid w:val="5216D811"/>
    <w:rsid w:val="5216FC8C"/>
    <w:rsid w:val="52177C58"/>
    <w:rsid w:val="521AAB23"/>
    <w:rsid w:val="521FA78B"/>
    <w:rsid w:val="5220AFAB"/>
    <w:rsid w:val="5223C4ED"/>
    <w:rsid w:val="52259F8F"/>
    <w:rsid w:val="5229A2C5"/>
    <w:rsid w:val="522D968F"/>
    <w:rsid w:val="5235A000"/>
    <w:rsid w:val="52380881"/>
    <w:rsid w:val="523E090B"/>
    <w:rsid w:val="52444D03"/>
    <w:rsid w:val="524515C6"/>
    <w:rsid w:val="5245436C"/>
    <w:rsid w:val="524A1272"/>
    <w:rsid w:val="524D5575"/>
    <w:rsid w:val="524F52C8"/>
    <w:rsid w:val="5257B47E"/>
    <w:rsid w:val="525B2B20"/>
    <w:rsid w:val="52608BF3"/>
    <w:rsid w:val="52627D8F"/>
    <w:rsid w:val="5263BD64"/>
    <w:rsid w:val="5264002B"/>
    <w:rsid w:val="5264CBA4"/>
    <w:rsid w:val="526E6833"/>
    <w:rsid w:val="527015E1"/>
    <w:rsid w:val="5274C034"/>
    <w:rsid w:val="52766F39"/>
    <w:rsid w:val="52773889"/>
    <w:rsid w:val="527AAC71"/>
    <w:rsid w:val="527C6EDD"/>
    <w:rsid w:val="527D53E1"/>
    <w:rsid w:val="527F2F8F"/>
    <w:rsid w:val="528861CE"/>
    <w:rsid w:val="528D57E6"/>
    <w:rsid w:val="528FD4F1"/>
    <w:rsid w:val="5292C76D"/>
    <w:rsid w:val="5295344F"/>
    <w:rsid w:val="5295EB22"/>
    <w:rsid w:val="5296D536"/>
    <w:rsid w:val="529D53C0"/>
    <w:rsid w:val="529D619F"/>
    <w:rsid w:val="529ED588"/>
    <w:rsid w:val="529F4CD7"/>
    <w:rsid w:val="52A49B1B"/>
    <w:rsid w:val="52A5DB04"/>
    <w:rsid w:val="52A5FBF3"/>
    <w:rsid w:val="52B3D369"/>
    <w:rsid w:val="52BA5CF6"/>
    <w:rsid w:val="52BB85B8"/>
    <w:rsid w:val="52BCFC97"/>
    <w:rsid w:val="52BEC4EF"/>
    <w:rsid w:val="52C06F89"/>
    <w:rsid w:val="52C0C5D1"/>
    <w:rsid w:val="52C4100D"/>
    <w:rsid w:val="52CA715B"/>
    <w:rsid w:val="52CC3498"/>
    <w:rsid w:val="52CC440C"/>
    <w:rsid w:val="52CD46D8"/>
    <w:rsid w:val="52CE2364"/>
    <w:rsid w:val="52CE7537"/>
    <w:rsid w:val="52D180CF"/>
    <w:rsid w:val="52D1CBFB"/>
    <w:rsid w:val="52D45BEC"/>
    <w:rsid w:val="52D90936"/>
    <w:rsid w:val="52DFC075"/>
    <w:rsid w:val="52E1CD3C"/>
    <w:rsid w:val="52E2B7A8"/>
    <w:rsid w:val="52E2E2D4"/>
    <w:rsid w:val="52E6B669"/>
    <w:rsid w:val="52E85891"/>
    <w:rsid w:val="52EBE8A2"/>
    <w:rsid w:val="52F87179"/>
    <w:rsid w:val="52F9B2BF"/>
    <w:rsid w:val="52FD77F2"/>
    <w:rsid w:val="52FD9801"/>
    <w:rsid w:val="52FE3BB4"/>
    <w:rsid w:val="5303DEE5"/>
    <w:rsid w:val="5308A715"/>
    <w:rsid w:val="530CADDF"/>
    <w:rsid w:val="530D2C6D"/>
    <w:rsid w:val="530F2868"/>
    <w:rsid w:val="530F9515"/>
    <w:rsid w:val="53121680"/>
    <w:rsid w:val="5313B9B9"/>
    <w:rsid w:val="5315DF33"/>
    <w:rsid w:val="5315F52C"/>
    <w:rsid w:val="5319C399"/>
    <w:rsid w:val="531CDC37"/>
    <w:rsid w:val="531F2EA3"/>
    <w:rsid w:val="53245079"/>
    <w:rsid w:val="53256B10"/>
    <w:rsid w:val="5326262E"/>
    <w:rsid w:val="532690F4"/>
    <w:rsid w:val="532A4F54"/>
    <w:rsid w:val="5330FC0C"/>
    <w:rsid w:val="5333BABA"/>
    <w:rsid w:val="53341806"/>
    <w:rsid w:val="533A4119"/>
    <w:rsid w:val="533AFEBD"/>
    <w:rsid w:val="533FCDE9"/>
    <w:rsid w:val="5340892A"/>
    <w:rsid w:val="53436E25"/>
    <w:rsid w:val="534429B6"/>
    <w:rsid w:val="5346A32A"/>
    <w:rsid w:val="534A2E1B"/>
    <w:rsid w:val="534F2DFD"/>
    <w:rsid w:val="5352C72D"/>
    <w:rsid w:val="5352D8D7"/>
    <w:rsid w:val="5352F387"/>
    <w:rsid w:val="5354F1F7"/>
    <w:rsid w:val="5357E63A"/>
    <w:rsid w:val="535B3834"/>
    <w:rsid w:val="535D77F4"/>
    <w:rsid w:val="535E9553"/>
    <w:rsid w:val="535F840E"/>
    <w:rsid w:val="53600F77"/>
    <w:rsid w:val="5360FC22"/>
    <w:rsid w:val="53630F79"/>
    <w:rsid w:val="536AB186"/>
    <w:rsid w:val="536B4B9D"/>
    <w:rsid w:val="536CF247"/>
    <w:rsid w:val="536FEC08"/>
    <w:rsid w:val="5372EFAE"/>
    <w:rsid w:val="53738448"/>
    <w:rsid w:val="537445C7"/>
    <w:rsid w:val="5376C8F4"/>
    <w:rsid w:val="537B3EFD"/>
    <w:rsid w:val="537C9030"/>
    <w:rsid w:val="53832E86"/>
    <w:rsid w:val="5385E187"/>
    <w:rsid w:val="5386D657"/>
    <w:rsid w:val="5388BD53"/>
    <w:rsid w:val="538A1C1F"/>
    <w:rsid w:val="538FE0B1"/>
    <w:rsid w:val="53905394"/>
    <w:rsid w:val="53921196"/>
    <w:rsid w:val="5392A342"/>
    <w:rsid w:val="53941F64"/>
    <w:rsid w:val="5394B5A5"/>
    <w:rsid w:val="539A3385"/>
    <w:rsid w:val="539CC893"/>
    <w:rsid w:val="539CCB1E"/>
    <w:rsid w:val="539E50F3"/>
    <w:rsid w:val="53A1B19F"/>
    <w:rsid w:val="53A2B506"/>
    <w:rsid w:val="53A476D5"/>
    <w:rsid w:val="53A67787"/>
    <w:rsid w:val="53A7D09F"/>
    <w:rsid w:val="53A84BD0"/>
    <w:rsid w:val="53A97401"/>
    <w:rsid w:val="53AB69EA"/>
    <w:rsid w:val="53ACEAE1"/>
    <w:rsid w:val="53AD4548"/>
    <w:rsid w:val="53AD77AD"/>
    <w:rsid w:val="53B1CF51"/>
    <w:rsid w:val="53B2E310"/>
    <w:rsid w:val="53B3C340"/>
    <w:rsid w:val="53B49437"/>
    <w:rsid w:val="53B561AD"/>
    <w:rsid w:val="53B5DB10"/>
    <w:rsid w:val="53B8B45D"/>
    <w:rsid w:val="53BB3208"/>
    <w:rsid w:val="53BC1643"/>
    <w:rsid w:val="53C03FE8"/>
    <w:rsid w:val="53C06B03"/>
    <w:rsid w:val="53C12ADB"/>
    <w:rsid w:val="53C1C01B"/>
    <w:rsid w:val="53C41F10"/>
    <w:rsid w:val="53C57351"/>
    <w:rsid w:val="53C6F497"/>
    <w:rsid w:val="53CC37D0"/>
    <w:rsid w:val="53D129D0"/>
    <w:rsid w:val="53D1FFBD"/>
    <w:rsid w:val="53D504BC"/>
    <w:rsid w:val="53DA1845"/>
    <w:rsid w:val="53DA83BB"/>
    <w:rsid w:val="53DF4C32"/>
    <w:rsid w:val="53E0DABD"/>
    <w:rsid w:val="53E2E3BE"/>
    <w:rsid w:val="53EB4225"/>
    <w:rsid w:val="53ECF6BD"/>
    <w:rsid w:val="53F234DA"/>
    <w:rsid w:val="53F49299"/>
    <w:rsid w:val="53F638F1"/>
    <w:rsid w:val="53FB8CB6"/>
    <w:rsid w:val="5402A12E"/>
    <w:rsid w:val="54034BE4"/>
    <w:rsid w:val="5405EBEB"/>
    <w:rsid w:val="540ABFD9"/>
    <w:rsid w:val="540F4E9F"/>
    <w:rsid w:val="540FAB82"/>
    <w:rsid w:val="54107303"/>
    <w:rsid w:val="54163185"/>
    <w:rsid w:val="54184C71"/>
    <w:rsid w:val="541A1E3C"/>
    <w:rsid w:val="541DDCC6"/>
    <w:rsid w:val="541F4994"/>
    <w:rsid w:val="541FDFBE"/>
    <w:rsid w:val="54203BAC"/>
    <w:rsid w:val="5423C3D7"/>
    <w:rsid w:val="5424990F"/>
    <w:rsid w:val="5427F995"/>
    <w:rsid w:val="54298E15"/>
    <w:rsid w:val="543242A0"/>
    <w:rsid w:val="5432AE09"/>
    <w:rsid w:val="5432E4D6"/>
    <w:rsid w:val="5435B80A"/>
    <w:rsid w:val="5438CE84"/>
    <w:rsid w:val="5438EBC9"/>
    <w:rsid w:val="543B1A81"/>
    <w:rsid w:val="543D2151"/>
    <w:rsid w:val="5443213D"/>
    <w:rsid w:val="5446EB8A"/>
    <w:rsid w:val="544AD562"/>
    <w:rsid w:val="544BD571"/>
    <w:rsid w:val="544C559D"/>
    <w:rsid w:val="544D57E9"/>
    <w:rsid w:val="54538DF5"/>
    <w:rsid w:val="545476C0"/>
    <w:rsid w:val="54556E01"/>
    <w:rsid w:val="54594FD5"/>
    <w:rsid w:val="545BD1F5"/>
    <w:rsid w:val="545CAD7F"/>
    <w:rsid w:val="546068AB"/>
    <w:rsid w:val="5462D7E8"/>
    <w:rsid w:val="5468B473"/>
    <w:rsid w:val="546912FE"/>
    <w:rsid w:val="546BB023"/>
    <w:rsid w:val="546DB20C"/>
    <w:rsid w:val="546F8157"/>
    <w:rsid w:val="5472D23F"/>
    <w:rsid w:val="5475CBFF"/>
    <w:rsid w:val="54760905"/>
    <w:rsid w:val="547B293D"/>
    <w:rsid w:val="5480DDC8"/>
    <w:rsid w:val="548127A5"/>
    <w:rsid w:val="548777F8"/>
    <w:rsid w:val="548FFBB9"/>
    <w:rsid w:val="5491C1B1"/>
    <w:rsid w:val="5493C273"/>
    <w:rsid w:val="549507B3"/>
    <w:rsid w:val="54961D9C"/>
    <w:rsid w:val="5496521B"/>
    <w:rsid w:val="5497A0C5"/>
    <w:rsid w:val="549C13D1"/>
    <w:rsid w:val="54A0543D"/>
    <w:rsid w:val="54A19048"/>
    <w:rsid w:val="54A3F5AC"/>
    <w:rsid w:val="54A570FB"/>
    <w:rsid w:val="54A6D694"/>
    <w:rsid w:val="54AA7398"/>
    <w:rsid w:val="54B10EC9"/>
    <w:rsid w:val="54B3A94E"/>
    <w:rsid w:val="54B702B5"/>
    <w:rsid w:val="54BF10D3"/>
    <w:rsid w:val="54C30CB2"/>
    <w:rsid w:val="54C576D5"/>
    <w:rsid w:val="54C6B944"/>
    <w:rsid w:val="54C6FDD7"/>
    <w:rsid w:val="54C7A487"/>
    <w:rsid w:val="54C9946A"/>
    <w:rsid w:val="54C99EC9"/>
    <w:rsid w:val="54CA7BF3"/>
    <w:rsid w:val="54D2016E"/>
    <w:rsid w:val="54DBA25D"/>
    <w:rsid w:val="54DBFBF8"/>
    <w:rsid w:val="54DECBB1"/>
    <w:rsid w:val="54E08A38"/>
    <w:rsid w:val="54E280E4"/>
    <w:rsid w:val="54E4BC6F"/>
    <w:rsid w:val="54E62256"/>
    <w:rsid w:val="54E6837F"/>
    <w:rsid w:val="54E69954"/>
    <w:rsid w:val="54EFC8B1"/>
    <w:rsid w:val="54EFEF4E"/>
    <w:rsid w:val="54F0D90D"/>
    <w:rsid w:val="54F1DA57"/>
    <w:rsid w:val="54F26A6B"/>
    <w:rsid w:val="54F7513B"/>
    <w:rsid w:val="54F77ED9"/>
    <w:rsid w:val="54F82757"/>
    <w:rsid w:val="54F88618"/>
    <w:rsid w:val="54FAB608"/>
    <w:rsid w:val="5501B789"/>
    <w:rsid w:val="5503A198"/>
    <w:rsid w:val="5509309C"/>
    <w:rsid w:val="550A25C3"/>
    <w:rsid w:val="550AB4D7"/>
    <w:rsid w:val="550E094B"/>
    <w:rsid w:val="55107D4E"/>
    <w:rsid w:val="55144F99"/>
    <w:rsid w:val="55164A68"/>
    <w:rsid w:val="5519805F"/>
    <w:rsid w:val="551A5C52"/>
    <w:rsid w:val="551AA36B"/>
    <w:rsid w:val="551AFB21"/>
    <w:rsid w:val="551D01E9"/>
    <w:rsid w:val="551E838A"/>
    <w:rsid w:val="551ED207"/>
    <w:rsid w:val="551FADC2"/>
    <w:rsid w:val="5521C65E"/>
    <w:rsid w:val="55233C58"/>
    <w:rsid w:val="55264205"/>
    <w:rsid w:val="5527A747"/>
    <w:rsid w:val="55296DEB"/>
    <w:rsid w:val="55354387"/>
    <w:rsid w:val="55364EE2"/>
    <w:rsid w:val="5536970A"/>
    <w:rsid w:val="55370B9A"/>
    <w:rsid w:val="55375B93"/>
    <w:rsid w:val="553BEB18"/>
    <w:rsid w:val="553F7DC4"/>
    <w:rsid w:val="5540089D"/>
    <w:rsid w:val="55461947"/>
    <w:rsid w:val="55494456"/>
    <w:rsid w:val="554AAC9A"/>
    <w:rsid w:val="554AADD6"/>
    <w:rsid w:val="554E1B03"/>
    <w:rsid w:val="554F7525"/>
    <w:rsid w:val="554F86B9"/>
    <w:rsid w:val="5554565E"/>
    <w:rsid w:val="55596B5A"/>
    <w:rsid w:val="555A552A"/>
    <w:rsid w:val="555D9880"/>
    <w:rsid w:val="55611123"/>
    <w:rsid w:val="55643E49"/>
    <w:rsid w:val="55657C89"/>
    <w:rsid w:val="55661B07"/>
    <w:rsid w:val="5569BAA3"/>
    <w:rsid w:val="556ADC9F"/>
    <w:rsid w:val="556D6FAB"/>
    <w:rsid w:val="5571288D"/>
    <w:rsid w:val="55758A4B"/>
    <w:rsid w:val="55779397"/>
    <w:rsid w:val="5579DD78"/>
    <w:rsid w:val="557CFC6E"/>
    <w:rsid w:val="557E516C"/>
    <w:rsid w:val="557F3614"/>
    <w:rsid w:val="557FE7E4"/>
    <w:rsid w:val="5580A4F1"/>
    <w:rsid w:val="5587498A"/>
    <w:rsid w:val="55894E1B"/>
    <w:rsid w:val="558BA503"/>
    <w:rsid w:val="558D74FC"/>
    <w:rsid w:val="5590F5BD"/>
    <w:rsid w:val="55953788"/>
    <w:rsid w:val="559671CE"/>
    <w:rsid w:val="5596933E"/>
    <w:rsid w:val="5598491D"/>
    <w:rsid w:val="55991F64"/>
    <w:rsid w:val="5599BC4E"/>
    <w:rsid w:val="5599EC05"/>
    <w:rsid w:val="559E2780"/>
    <w:rsid w:val="559F4202"/>
    <w:rsid w:val="55A4AA60"/>
    <w:rsid w:val="55A675B6"/>
    <w:rsid w:val="55A7E8D2"/>
    <w:rsid w:val="55A8179E"/>
    <w:rsid w:val="55A86B3F"/>
    <w:rsid w:val="55AAC31E"/>
    <w:rsid w:val="55ABA281"/>
    <w:rsid w:val="55AE8368"/>
    <w:rsid w:val="55B1CF0C"/>
    <w:rsid w:val="55B369AD"/>
    <w:rsid w:val="55B613D1"/>
    <w:rsid w:val="55B86A9D"/>
    <w:rsid w:val="55B99DBC"/>
    <w:rsid w:val="55B9A663"/>
    <w:rsid w:val="55BA83F0"/>
    <w:rsid w:val="55BCEFBA"/>
    <w:rsid w:val="55C0D09C"/>
    <w:rsid w:val="55C1BCE3"/>
    <w:rsid w:val="55C45A35"/>
    <w:rsid w:val="55C66EAC"/>
    <w:rsid w:val="55C6F47B"/>
    <w:rsid w:val="55C82B50"/>
    <w:rsid w:val="55C8C4C9"/>
    <w:rsid w:val="55CA8B1E"/>
    <w:rsid w:val="55CBDA12"/>
    <w:rsid w:val="55D0DBB7"/>
    <w:rsid w:val="55D22819"/>
    <w:rsid w:val="55D46DC9"/>
    <w:rsid w:val="55D978F0"/>
    <w:rsid w:val="55D9BC46"/>
    <w:rsid w:val="55DADF1C"/>
    <w:rsid w:val="55DE0ADB"/>
    <w:rsid w:val="55E10C7A"/>
    <w:rsid w:val="55E27097"/>
    <w:rsid w:val="55E6B6FD"/>
    <w:rsid w:val="55E9F86A"/>
    <w:rsid w:val="55EB7A64"/>
    <w:rsid w:val="55EBF289"/>
    <w:rsid w:val="55EE6271"/>
    <w:rsid w:val="55EFFD8E"/>
    <w:rsid w:val="55F650A7"/>
    <w:rsid w:val="55F71E80"/>
    <w:rsid w:val="55F7E846"/>
    <w:rsid w:val="55F86A0B"/>
    <w:rsid w:val="56004065"/>
    <w:rsid w:val="56008385"/>
    <w:rsid w:val="5601E93F"/>
    <w:rsid w:val="5604ED21"/>
    <w:rsid w:val="56060F7F"/>
    <w:rsid w:val="56072108"/>
    <w:rsid w:val="560E581A"/>
    <w:rsid w:val="560EAE27"/>
    <w:rsid w:val="560F05B1"/>
    <w:rsid w:val="560F1407"/>
    <w:rsid w:val="5610ABCA"/>
    <w:rsid w:val="56111DF8"/>
    <w:rsid w:val="5611D2D3"/>
    <w:rsid w:val="561355A5"/>
    <w:rsid w:val="561F5075"/>
    <w:rsid w:val="5621827D"/>
    <w:rsid w:val="56234C15"/>
    <w:rsid w:val="5628F37F"/>
    <w:rsid w:val="562B7197"/>
    <w:rsid w:val="562C0C80"/>
    <w:rsid w:val="562DEBEE"/>
    <w:rsid w:val="5637A2BA"/>
    <w:rsid w:val="563C4B57"/>
    <w:rsid w:val="563C950C"/>
    <w:rsid w:val="56412352"/>
    <w:rsid w:val="5646EE54"/>
    <w:rsid w:val="56499F44"/>
    <w:rsid w:val="5649A0FA"/>
    <w:rsid w:val="564A62F3"/>
    <w:rsid w:val="564E0039"/>
    <w:rsid w:val="564EF4D8"/>
    <w:rsid w:val="564F9563"/>
    <w:rsid w:val="56506A02"/>
    <w:rsid w:val="5651B829"/>
    <w:rsid w:val="56550A27"/>
    <w:rsid w:val="56550DFD"/>
    <w:rsid w:val="56597CD8"/>
    <w:rsid w:val="5659D107"/>
    <w:rsid w:val="565AC1A5"/>
    <w:rsid w:val="565C0800"/>
    <w:rsid w:val="565D3E85"/>
    <w:rsid w:val="565EAD0E"/>
    <w:rsid w:val="565F0B5C"/>
    <w:rsid w:val="5668305A"/>
    <w:rsid w:val="566BE076"/>
    <w:rsid w:val="566C4586"/>
    <w:rsid w:val="566F8F2C"/>
    <w:rsid w:val="5670965C"/>
    <w:rsid w:val="5672F78B"/>
    <w:rsid w:val="5675E6BC"/>
    <w:rsid w:val="56761591"/>
    <w:rsid w:val="56764B35"/>
    <w:rsid w:val="567BAFAB"/>
    <w:rsid w:val="567EDE65"/>
    <w:rsid w:val="567F79F2"/>
    <w:rsid w:val="56803B1C"/>
    <w:rsid w:val="5681D335"/>
    <w:rsid w:val="56839498"/>
    <w:rsid w:val="568502F6"/>
    <w:rsid w:val="5686D775"/>
    <w:rsid w:val="5687B229"/>
    <w:rsid w:val="568861E1"/>
    <w:rsid w:val="5689B59F"/>
    <w:rsid w:val="568DDE0D"/>
    <w:rsid w:val="568E4B60"/>
    <w:rsid w:val="56935CFC"/>
    <w:rsid w:val="56953100"/>
    <w:rsid w:val="5695CB81"/>
    <w:rsid w:val="5695F05B"/>
    <w:rsid w:val="56963896"/>
    <w:rsid w:val="5696D2EC"/>
    <w:rsid w:val="56985B4D"/>
    <w:rsid w:val="569AF58B"/>
    <w:rsid w:val="569B6991"/>
    <w:rsid w:val="56A09806"/>
    <w:rsid w:val="56A3D66A"/>
    <w:rsid w:val="56A63F1B"/>
    <w:rsid w:val="56A75739"/>
    <w:rsid w:val="56A84855"/>
    <w:rsid w:val="56AC2F97"/>
    <w:rsid w:val="56AC588B"/>
    <w:rsid w:val="56AFCDBC"/>
    <w:rsid w:val="56B9A1B4"/>
    <w:rsid w:val="56BB793B"/>
    <w:rsid w:val="56BBA229"/>
    <w:rsid w:val="56BCC99E"/>
    <w:rsid w:val="56BCD910"/>
    <w:rsid w:val="56BD3188"/>
    <w:rsid w:val="56C0AE9C"/>
    <w:rsid w:val="56C3F0AD"/>
    <w:rsid w:val="56C3FBB2"/>
    <w:rsid w:val="56C40487"/>
    <w:rsid w:val="56C9BE83"/>
    <w:rsid w:val="56CC2576"/>
    <w:rsid w:val="56CEC07F"/>
    <w:rsid w:val="56CEE0B5"/>
    <w:rsid w:val="56D0D6E2"/>
    <w:rsid w:val="56D2CF63"/>
    <w:rsid w:val="56D411C2"/>
    <w:rsid w:val="56D6C260"/>
    <w:rsid w:val="56D8EAC4"/>
    <w:rsid w:val="56DAF969"/>
    <w:rsid w:val="56E26B45"/>
    <w:rsid w:val="56E64F00"/>
    <w:rsid w:val="56E882DE"/>
    <w:rsid w:val="56EBB9EB"/>
    <w:rsid w:val="56F2234C"/>
    <w:rsid w:val="56F5BBC7"/>
    <w:rsid w:val="56F7FA32"/>
    <w:rsid w:val="56F87817"/>
    <w:rsid w:val="56FBEEE1"/>
    <w:rsid w:val="56FBF1D4"/>
    <w:rsid w:val="56FC977D"/>
    <w:rsid w:val="56FE4A2A"/>
    <w:rsid w:val="56FFDFEA"/>
    <w:rsid w:val="570A95B9"/>
    <w:rsid w:val="570DEFFB"/>
    <w:rsid w:val="57137E26"/>
    <w:rsid w:val="5714F2CE"/>
    <w:rsid w:val="5717A80D"/>
    <w:rsid w:val="571C1ED6"/>
    <w:rsid w:val="571C577F"/>
    <w:rsid w:val="571C5A24"/>
    <w:rsid w:val="5724D8EB"/>
    <w:rsid w:val="5727824F"/>
    <w:rsid w:val="57280503"/>
    <w:rsid w:val="57290901"/>
    <w:rsid w:val="57291AD4"/>
    <w:rsid w:val="572B2745"/>
    <w:rsid w:val="572D748B"/>
    <w:rsid w:val="572D7E9C"/>
    <w:rsid w:val="572DBBDA"/>
    <w:rsid w:val="5737DBFC"/>
    <w:rsid w:val="573906F2"/>
    <w:rsid w:val="573E05E6"/>
    <w:rsid w:val="57409734"/>
    <w:rsid w:val="5740BC6F"/>
    <w:rsid w:val="574349AD"/>
    <w:rsid w:val="5744D97C"/>
    <w:rsid w:val="57497FD1"/>
    <w:rsid w:val="574D2D6D"/>
    <w:rsid w:val="5751A067"/>
    <w:rsid w:val="575ABB15"/>
    <w:rsid w:val="5765787A"/>
    <w:rsid w:val="576A6325"/>
    <w:rsid w:val="576C5FF4"/>
    <w:rsid w:val="576EF281"/>
    <w:rsid w:val="5770E257"/>
    <w:rsid w:val="5774654E"/>
    <w:rsid w:val="57772AEE"/>
    <w:rsid w:val="577AFFBF"/>
    <w:rsid w:val="577C3647"/>
    <w:rsid w:val="577E1DA8"/>
    <w:rsid w:val="577ECE19"/>
    <w:rsid w:val="578178A6"/>
    <w:rsid w:val="57824DC1"/>
    <w:rsid w:val="57844793"/>
    <w:rsid w:val="57846548"/>
    <w:rsid w:val="578506A1"/>
    <w:rsid w:val="5788F8DB"/>
    <w:rsid w:val="578AE184"/>
    <w:rsid w:val="578B9A6A"/>
    <w:rsid w:val="57908F6A"/>
    <w:rsid w:val="5791C6B3"/>
    <w:rsid w:val="5791D87C"/>
    <w:rsid w:val="57925A69"/>
    <w:rsid w:val="5797C0C4"/>
    <w:rsid w:val="57981773"/>
    <w:rsid w:val="579CC51B"/>
    <w:rsid w:val="579E6FBE"/>
    <w:rsid w:val="57A13973"/>
    <w:rsid w:val="57A31CB6"/>
    <w:rsid w:val="57A86DE5"/>
    <w:rsid w:val="57A92848"/>
    <w:rsid w:val="57A9A583"/>
    <w:rsid w:val="57AAE88C"/>
    <w:rsid w:val="57AE3BD3"/>
    <w:rsid w:val="57AE9444"/>
    <w:rsid w:val="57B2B7A4"/>
    <w:rsid w:val="57B614A6"/>
    <w:rsid w:val="57B68445"/>
    <w:rsid w:val="57B7F507"/>
    <w:rsid w:val="57BE6F6D"/>
    <w:rsid w:val="57C85914"/>
    <w:rsid w:val="57C88C9D"/>
    <w:rsid w:val="57CB55F1"/>
    <w:rsid w:val="57CF25F1"/>
    <w:rsid w:val="57D260CF"/>
    <w:rsid w:val="57D51A8C"/>
    <w:rsid w:val="57D8ACDE"/>
    <w:rsid w:val="57DBF56E"/>
    <w:rsid w:val="57DE6266"/>
    <w:rsid w:val="57DED163"/>
    <w:rsid w:val="57DF17E7"/>
    <w:rsid w:val="57DF84BC"/>
    <w:rsid w:val="57E365BF"/>
    <w:rsid w:val="57E38525"/>
    <w:rsid w:val="57E4993C"/>
    <w:rsid w:val="57E51547"/>
    <w:rsid w:val="57E66D36"/>
    <w:rsid w:val="57E6DE1E"/>
    <w:rsid w:val="57F0FFE8"/>
    <w:rsid w:val="57F13E5A"/>
    <w:rsid w:val="57F89602"/>
    <w:rsid w:val="57F9CF48"/>
    <w:rsid w:val="57FD0EE4"/>
    <w:rsid w:val="57FEDF2F"/>
    <w:rsid w:val="5803FA0F"/>
    <w:rsid w:val="5808893A"/>
    <w:rsid w:val="58089C94"/>
    <w:rsid w:val="5808B79B"/>
    <w:rsid w:val="58096DE8"/>
    <w:rsid w:val="580C14F6"/>
    <w:rsid w:val="580E989C"/>
    <w:rsid w:val="5813F899"/>
    <w:rsid w:val="58203282"/>
    <w:rsid w:val="5826C425"/>
    <w:rsid w:val="5828974E"/>
    <w:rsid w:val="582AC130"/>
    <w:rsid w:val="5831782F"/>
    <w:rsid w:val="5831D45F"/>
    <w:rsid w:val="583574F5"/>
    <w:rsid w:val="58367EC3"/>
    <w:rsid w:val="5837E498"/>
    <w:rsid w:val="5839B348"/>
    <w:rsid w:val="583CE728"/>
    <w:rsid w:val="583E3306"/>
    <w:rsid w:val="583E60F2"/>
    <w:rsid w:val="583E8D22"/>
    <w:rsid w:val="584043F5"/>
    <w:rsid w:val="5841A9C0"/>
    <w:rsid w:val="58438B4E"/>
    <w:rsid w:val="584E14B8"/>
    <w:rsid w:val="584FC6B3"/>
    <w:rsid w:val="5850B3B8"/>
    <w:rsid w:val="58561228"/>
    <w:rsid w:val="585C217F"/>
    <w:rsid w:val="586297D2"/>
    <w:rsid w:val="58644960"/>
    <w:rsid w:val="5867617E"/>
    <w:rsid w:val="586CC0F8"/>
    <w:rsid w:val="5871A223"/>
    <w:rsid w:val="5871A68A"/>
    <w:rsid w:val="5873EF48"/>
    <w:rsid w:val="58746B63"/>
    <w:rsid w:val="5875325E"/>
    <w:rsid w:val="58772D7C"/>
    <w:rsid w:val="587A4972"/>
    <w:rsid w:val="587BF363"/>
    <w:rsid w:val="587EA536"/>
    <w:rsid w:val="5885278E"/>
    <w:rsid w:val="58858FC4"/>
    <w:rsid w:val="588A5ED4"/>
    <w:rsid w:val="588AB40F"/>
    <w:rsid w:val="588C4D5F"/>
    <w:rsid w:val="588CD0DE"/>
    <w:rsid w:val="588E0612"/>
    <w:rsid w:val="588E2E33"/>
    <w:rsid w:val="588E74E5"/>
    <w:rsid w:val="5895BE0B"/>
    <w:rsid w:val="5896E55A"/>
    <w:rsid w:val="58999836"/>
    <w:rsid w:val="589A7A03"/>
    <w:rsid w:val="589DF8B8"/>
    <w:rsid w:val="58A237AB"/>
    <w:rsid w:val="58A40794"/>
    <w:rsid w:val="58A8EB01"/>
    <w:rsid w:val="58AB6B55"/>
    <w:rsid w:val="58AB9CB7"/>
    <w:rsid w:val="58AD21DB"/>
    <w:rsid w:val="58B18EFB"/>
    <w:rsid w:val="58B33DCC"/>
    <w:rsid w:val="58B76B62"/>
    <w:rsid w:val="58BB5CBB"/>
    <w:rsid w:val="58BB9BC7"/>
    <w:rsid w:val="58C41851"/>
    <w:rsid w:val="58C71D88"/>
    <w:rsid w:val="58C97AFE"/>
    <w:rsid w:val="58CAB992"/>
    <w:rsid w:val="58CE6224"/>
    <w:rsid w:val="58CFCB97"/>
    <w:rsid w:val="58D0E35E"/>
    <w:rsid w:val="58D538AE"/>
    <w:rsid w:val="58D8E65A"/>
    <w:rsid w:val="58E1038B"/>
    <w:rsid w:val="58E2F583"/>
    <w:rsid w:val="58E3635F"/>
    <w:rsid w:val="58E8103B"/>
    <w:rsid w:val="58E859AC"/>
    <w:rsid w:val="58EC4189"/>
    <w:rsid w:val="58EDE4CE"/>
    <w:rsid w:val="58EE1A15"/>
    <w:rsid w:val="58F001A0"/>
    <w:rsid w:val="58F2E60E"/>
    <w:rsid w:val="58F3C99A"/>
    <w:rsid w:val="58F5272B"/>
    <w:rsid w:val="58F58EDA"/>
    <w:rsid w:val="58F690AF"/>
    <w:rsid w:val="58F750DD"/>
    <w:rsid w:val="58F861CA"/>
    <w:rsid w:val="58FDC31A"/>
    <w:rsid w:val="58FE3271"/>
    <w:rsid w:val="5901B8C9"/>
    <w:rsid w:val="5902559A"/>
    <w:rsid w:val="590514BA"/>
    <w:rsid w:val="590B4B07"/>
    <w:rsid w:val="590C3686"/>
    <w:rsid w:val="59145A9C"/>
    <w:rsid w:val="5915E69E"/>
    <w:rsid w:val="5917D21E"/>
    <w:rsid w:val="591A7EBA"/>
    <w:rsid w:val="591BC1AD"/>
    <w:rsid w:val="591DEBE7"/>
    <w:rsid w:val="591E30C3"/>
    <w:rsid w:val="5920BC2F"/>
    <w:rsid w:val="592322B1"/>
    <w:rsid w:val="593021DB"/>
    <w:rsid w:val="59303058"/>
    <w:rsid w:val="59346334"/>
    <w:rsid w:val="5938134C"/>
    <w:rsid w:val="593B344E"/>
    <w:rsid w:val="593B3659"/>
    <w:rsid w:val="593C6006"/>
    <w:rsid w:val="593E168D"/>
    <w:rsid w:val="593F4A72"/>
    <w:rsid w:val="5942E6A9"/>
    <w:rsid w:val="59449713"/>
    <w:rsid w:val="59479401"/>
    <w:rsid w:val="594A780F"/>
    <w:rsid w:val="594C0D8F"/>
    <w:rsid w:val="594F8F39"/>
    <w:rsid w:val="59511C74"/>
    <w:rsid w:val="59520161"/>
    <w:rsid w:val="59579E92"/>
    <w:rsid w:val="595D88D5"/>
    <w:rsid w:val="59604123"/>
    <w:rsid w:val="5960D48E"/>
    <w:rsid w:val="596261E0"/>
    <w:rsid w:val="5963EAAD"/>
    <w:rsid w:val="5966ED5F"/>
    <w:rsid w:val="59675664"/>
    <w:rsid w:val="5968AFB5"/>
    <w:rsid w:val="5968E97F"/>
    <w:rsid w:val="5969920E"/>
    <w:rsid w:val="596992C5"/>
    <w:rsid w:val="596A00E5"/>
    <w:rsid w:val="596A0D7C"/>
    <w:rsid w:val="59705C6B"/>
    <w:rsid w:val="5973B787"/>
    <w:rsid w:val="5974D494"/>
    <w:rsid w:val="5978AC00"/>
    <w:rsid w:val="597BE341"/>
    <w:rsid w:val="597EF31C"/>
    <w:rsid w:val="597FA530"/>
    <w:rsid w:val="598006C1"/>
    <w:rsid w:val="59813197"/>
    <w:rsid w:val="59838016"/>
    <w:rsid w:val="5988B89C"/>
    <w:rsid w:val="598C6A0E"/>
    <w:rsid w:val="598DB47E"/>
    <w:rsid w:val="598FC82E"/>
    <w:rsid w:val="5994461F"/>
    <w:rsid w:val="59949C98"/>
    <w:rsid w:val="59956ACD"/>
    <w:rsid w:val="59957FC8"/>
    <w:rsid w:val="59982FD6"/>
    <w:rsid w:val="59996E7E"/>
    <w:rsid w:val="599ABBA3"/>
    <w:rsid w:val="599BFB86"/>
    <w:rsid w:val="59A04C57"/>
    <w:rsid w:val="59A17712"/>
    <w:rsid w:val="59A33EDB"/>
    <w:rsid w:val="59A418AC"/>
    <w:rsid w:val="59A5A4FB"/>
    <w:rsid w:val="59AD421A"/>
    <w:rsid w:val="59B3FFEC"/>
    <w:rsid w:val="59BC0B69"/>
    <w:rsid w:val="59BF24E2"/>
    <w:rsid w:val="59BF42DC"/>
    <w:rsid w:val="59C12F4B"/>
    <w:rsid w:val="59C16508"/>
    <w:rsid w:val="59C1A588"/>
    <w:rsid w:val="59C3C887"/>
    <w:rsid w:val="59C48348"/>
    <w:rsid w:val="59C5186B"/>
    <w:rsid w:val="59CADC61"/>
    <w:rsid w:val="59CD674D"/>
    <w:rsid w:val="59CF868C"/>
    <w:rsid w:val="59CFB172"/>
    <w:rsid w:val="59D5556F"/>
    <w:rsid w:val="59D7FB10"/>
    <w:rsid w:val="59D9EF2A"/>
    <w:rsid w:val="59DF5612"/>
    <w:rsid w:val="59E2498F"/>
    <w:rsid w:val="59E44EC7"/>
    <w:rsid w:val="59E6C7A2"/>
    <w:rsid w:val="59EA445B"/>
    <w:rsid w:val="59EEB05C"/>
    <w:rsid w:val="59F00AAD"/>
    <w:rsid w:val="59F536B1"/>
    <w:rsid w:val="59F800B0"/>
    <w:rsid w:val="59F800EC"/>
    <w:rsid w:val="59F8F14B"/>
    <w:rsid w:val="59FAC7C6"/>
    <w:rsid w:val="59FD00C1"/>
    <w:rsid w:val="59FD19F4"/>
    <w:rsid w:val="59FDA658"/>
    <w:rsid w:val="59FDC657"/>
    <w:rsid w:val="59FDDD62"/>
    <w:rsid w:val="5A022060"/>
    <w:rsid w:val="5A036C49"/>
    <w:rsid w:val="5A047BD2"/>
    <w:rsid w:val="5A054E26"/>
    <w:rsid w:val="5A0C88A6"/>
    <w:rsid w:val="5A1BE84D"/>
    <w:rsid w:val="5A1F1A5F"/>
    <w:rsid w:val="5A1F7790"/>
    <w:rsid w:val="5A215A51"/>
    <w:rsid w:val="5A235C71"/>
    <w:rsid w:val="5A24BF46"/>
    <w:rsid w:val="5A293610"/>
    <w:rsid w:val="5A2D494A"/>
    <w:rsid w:val="5A2DB054"/>
    <w:rsid w:val="5A2DB1F9"/>
    <w:rsid w:val="5A2F8F5A"/>
    <w:rsid w:val="5A302C42"/>
    <w:rsid w:val="5A304A52"/>
    <w:rsid w:val="5A325F77"/>
    <w:rsid w:val="5A342AF1"/>
    <w:rsid w:val="5A3536E0"/>
    <w:rsid w:val="5A3659C6"/>
    <w:rsid w:val="5A367080"/>
    <w:rsid w:val="5A3BCFB5"/>
    <w:rsid w:val="5A3F08EC"/>
    <w:rsid w:val="5A428F84"/>
    <w:rsid w:val="5A42BF5C"/>
    <w:rsid w:val="5A43DDF2"/>
    <w:rsid w:val="5A4617E7"/>
    <w:rsid w:val="5A50668F"/>
    <w:rsid w:val="5A51962A"/>
    <w:rsid w:val="5A55C24A"/>
    <w:rsid w:val="5A55CAFD"/>
    <w:rsid w:val="5A57D41D"/>
    <w:rsid w:val="5A59A70E"/>
    <w:rsid w:val="5A5C4EAF"/>
    <w:rsid w:val="5A5E77A2"/>
    <w:rsid w:val="5A613538"/>
    <w:rsid w:val="5A61D685"/>
    <w:rsid w:val="5A6B2248"/>
    <w:rsid w:val="5A6C6270"/>
    <w:rsid w:val="5A6D9609"/>
    <w:rsid w:val="5A715842"/>
    <w:rsid w:val="5A735217"/>
    <w:rsid w:val="5A758CA4"/>
    <w:rsid w:val="5A777581"/>
    <w:rsid w:val="5A79C24F"/>
    <w:rsid w:val="5A7ECBB9"/>
    <w:rsid w:val="5A83B2C9"/>
    <w:rsid w:val="5A85940E"/>
    <w:rsid w:val="5A873786"/>
    <w:rsid w:val="5A8A3AD9"/>
    <w:rsid w:val="5A8C1AD6"/>
    <w:rsid w:val="5A8EB01F"/>
    <w:rsid w:val="5A912B7A"/>
    <w:rsid w:val="5A91700F"/>
    <w:rsid w:val="5A940444"/>
    <w:rsid w:val="5A946EFB"/>
    <w:rsid w:val="5A995706"/>
    <w:rsid w:val="5A9CACE2"/>
    <w:rsid w:val="5A9DDD19"/>
    <w:rsid w:val="5AA01BBD"/>
    <w:rsid w:val="5AA0DD4F"/>
    <w:rsid w:val="5AA15BDD"/>
    <w:rsid w:val="5AA19952"/>
    <w:rsid w:val="5AA347E6"/>
    <w:rsid w:val="5AA437B0"/>
    <w:rsid w:val="5AA5ED87"/>
    <w:rsid w:val="5AA85DAC"/>
    <w:rsid w:val="5AA8EE23"/>
    <w:rsid w:val="5AA90415"/>
    <w:rsid w:val="5AABEDF5"/>
    <w:rsid w:val="5AAF6F9B"/>
    <w:rsid w:val="5AB19F01"/>
    <w:rsid w:val="5AB66457"/>
    <w:rsid w:val="5AB793CA"/>
    <w:rsid w:val="5AB8175D"/>
    <w:rsid w:val="5AC0CB6D"/>
    <w:rsid w:val="5AC0CB91"/>
    <w:rsid w:val="5AC6695E"/>
    <w:rsid w:val="5AC8E9FD"/>
    <w:rsid w:val="5ACAF409"/>
    <w:rsid w:val="5ACF2125"/>
    <w:rsid w:val="5AD078FA"/>
    <w:rsid w:val="5AD33BA4"/>
    <w:rsid w:val="5AD84916"/>
    <w:rsid w:val="5AD9D907"/>
    <w:rsid w:val="5ADB0600"/>
    <w:rsid w:val="5ADB3017"/>
    <w:rsid w:val="5ADCE1E1"/>
    <w:rsid w:val="5ADE1116"/>
    <w:rsid w:val="5ADE140F"/>
    <w:rsid w:val="5ADE1DEF"/>
    <w:rsid w:val="5AE06CB6"/>
    <w:rsid w:val="5AE32E19"/>
    <w:rsid w:val="5AE672B4"/>
    <w:rsid w:val="5AE7B8D0"/>
    <w:rsid w:val="5AE8C3D5"/>
    <w:rsid w:val="5AEF1F80"/>
    <w:rsid w:val="5AF51ABB"/>
    <w:rsid w:val="5AF5672C"/>
    <w:rsid w:val="5AF889F0"/>
    <w:rsid w:val="5AF95EDB"/>
    <w:rsid w:val="5AF99D6D"/>
    <w:rsid w:val="5AFA7E3B"/>
    <w:rsid w:val="5AFBF715"/>
    <w:rsid w:val="5AFCE1E1"/>
    <w:rsid w:val="5AFD1776"/>
    <w:rsid w:val="5AFD6160"/>
    <w:rsid w:val="5AFDEAB7"/>
    <w:rsid w:val="5B022D5B"/>
    <w:rsid w:val="5B02A47F"/>
    <w:rsid w:val="5B057ABA"/>
    <w:rsid w:val="5B07512F"/>
    <w:rsid w:val="5B07EE20"/>
    <w:rsid w:val="5B07EE7F"/>
    <w:rsid w:val="5B0826DE"/>
    <w:rsid w:val="5B0D2E0D"/>
    <w:rsid w:val="5B0E8515"/>
    <w:rsid w:val="5B0F4896"/>
    <w:rsid w:val="5B0F562C"/>
    <w:rsid w:val="5B188547"/>
    <w:rsid w:val="5B19BB57"/>
    <w:rsid w:val="5B1C43CB"/>
    <w:rsid w:val="5B1E42B7"/>
    <w:rsid w:val="5B1E78DB"/>
    <w:rsid w:val="5B1FE170"/>
    <w:rsid w:val="5B22FB7E"/>
    <w:rsid w:val="5B27BB2A"/>
    <w:rsid w:val="5B27F583"/>
    <w:rsid w:val="5B2B4A83"/>
    <w:rsid w:val="5B2CB63A"/>
    <w:rsid w:val="5B2D7BEE"/>
    <w:rsid w:val="5B2E2F2E"/>
    <w:rsid w:val="5B33B990"/>
    <w:rsid w:val="5B34E5A1"/>
    <w:rsid w:val="5B3600AC"/>
    <w:rsid w:val="5B364E05"/>
    <w:rsid w:val="5B37C028"/>
    <w:rsid w:val="5B3897B3"/>
    <w:rsid w:val="5B38F014"/>
    <w:rsid w:val="5B3D1E22"/>
    <w:rsid w:val="5B439F78"/>
    <w:rsid w:val="5B51DDEC"/>
    <w:rsid w:val="5B52A88C"/>
    <w:rsid w:val="5B56D7F4"/>
    <w:rsid w:val="5B5A941E"/>
    <w:rsid w:val="5B5C606A"/>
    <w:rsid w:val="5B5F2C1B"/>
    <w:rsid w:val="5B605AE1"/>
    <w:rsid w:val="5B61F40B"/>
    <w:rsid w:val="5B627431"/>
    <w:rsid w:val="5B643906"/>
    <w:rsid w:val="5B6525D2"/>
    <w:rsid w:val="5B667AC6"/>
    <w:rsid w:val="5B6967A4"/>
    <w:rsid w:val="5B6A887A"/>
    <w:rsid w:val="5B6C3024"/>
    <w:rsid w:val="5B714B8B"/>
    <w:rsid w:val="5B718A37"/>
    <w:rsid w:val="5B79AFC4"/>
    <w:rsid w:val="5B7C4386"/>
    <w:rsid w:val="5B7D19CE"/>
    <w:rsid w:val="5B7D3679"/>
    <w:rsid w:val="5B7D88E5"/>
    <w:rsid w:val="5B80F381"/>
    <w:rsid w:val="5B8129C7"/>
    <w:rsid w:val="5B81C4A8"/>
    <w:rsid w:val="5B83238F"/>
    <w:rsid w:val="5B83F394"/>
    <w:rsid w:val="5B84A4D7"/>
    <w:rsid w:val="5B86C84E"/>
    <w:rsid w:val="5B88DF1C"/>
    <w:rsid w:val="5B8B19C5"/>
    <w:rsid w:val="5B8D1221"/>
    <w:rsid w:val="5B8DD143"/>
    <w:rsid w:val="5B92A3A6"/>
    <w:rsid w:val="5B9D7B49"/>
    <w:rsid w:val="5B9E218E"/>
    <w:rsid w:val="5BA16300"/>
    <w:rsid w:val="5BA1B683"/>
    <w:rsid w:val="5BA2FDF7"/>
    <w:rsid w:val="5BA3F31D"/>
    <w:rsid w:val="5BA7A555"/>
    <w:rsid w:val="5BAB4152"/>
    <w:rsid w:val="5BAFA831"/>
    <w:rsid w:val="5BB56409"/>
    <w:rsid w:val="5BB9FD26"/>
    <w:rsid w:val="5BBA9719"/>
    <w:rsid w:val="5BBE8D9E"/>
    <w:rsid w:val="5BBF0007"/>
    <w:rsid w:val="5BC14AE9"/>
    <w:rsid w:val="5BCAA5F9"/>
    <w:rsid w:val="5BCD711E"/>
    <w:rsid w:val="5BD0E6E7"/>
    <w:rsid w:val="5BD3930B"/>
    <w:rsid w:val="5BD576E8"/>
    <w:rsid w:val="5BDA662C"/>
    <w:rsid w:val="5BDDE6E4"/>
    <w:rsid w:val="5BE1A22D"/>
    <w:rsid w:val="5BE75B4D"/>
    <w:rsid w:val="5BE7C12E"/>
    <w:rsid w:val="5BE8A8F3"/>
    <w:rsid w:val="5BED162F"/>
    <w:rsid w:val="5BEEFCDE"/>
    <w:rsid w:val="5BF2AF41"/>
    <w:rsid w:val="5BF2F90B"/>
    <w:rsid w:val="5BF3D0C4"/>
    <w:rsid w:val="5BF5184F"/>
    <w:rsid w:val="5BF74D7F"/>
    <w:rsid w:val="5BF8148E"/>
    <w:rsid w:val="5BFCB6BC"/>
    <w:rsid w:val="5BFDFA64"/>
    <w:rsid w:val="5C00BAFD"/>
    <w:rsid w:val="5C00CED6"/>
    <w:rsid w:val="5C07D034"/>
    <w:rsid w:val="5C07EFFF"/>
    <w:rsid w:val="5C0DC2CD"/>
    <w:rsid w:val="5C1211C9"/>
    <w:rsid w:val="5C152826"/>
    <w:rsid w:val="5C15B4B0"/>
    <w:rsid w:val="5C1622A0"/>
    <w:rsid w:val="5C1C8112"/>
    <w:rsid w:val="5C1F2943"/>
    <w:rsid w:val="5C1FE2BA"/>
    <w:rsid w:val="5C26B939"/>
    <w:rsid w:val="5C277A85"/>
    <w:rsid w:val="5C27F48C"/>
    <w:rsid w:val="5C290118"/>
    <w:rsid w:val="5C2AD590"/>
    <w:rsid w:val="5C2B782C"/>
    <w:rsid w:val="5C3381AF"/>
    <w:rsid w:val="5C33D968"/>
    <w:rsid w:val="5C34425F"/>
    <w:rsid w:val="5C3581EA"/>
    <w:rsid w:val="5C38FE52"/>
    <w:rsid w:val="5C3F3DFF"/>
    <w:rsid w:val="5C3FE36F"/>
    <w:rsid w:val="5C426EFD"/>
    <w:rsid w:val="5C4524EE"/>
    <w:rsid w:val="5C4B27CD"/>
    <w:rsid w:val="5C4D6FF4"/>
    <w:rsid w:val="5C4E7484"/>
    <w:rsid w:val="5C4EC7AD"/>
    <w:rsid w:val="5C4EE79F"/>
    <w:rsid w:val="5C513009"/>
    <w:rsid w:val="5C516758"/>
    <w:rsid w:val="5C5731EB"/>
    <w:rsid w:val="5C5A07E8"/>
    <w:rsid w:val="5C607F0B"/>
    <w:rsid w:val="5C66085B"/>
    <w:rsid w:val="5C67F64D"/>
    <w:rsid w:val="5C69022B"/>
    <w:rsid w:val="5C6BF756"/>
    <w:rsid w:val="5C6C15BF"/>
    <w:rsid w:val="5C6FDD3B"/>
    <w:rsid w:val="5C722A36"/>
    <w:rsid w:val="5C7452D8"/>
    <w:rsid w:val="5C7653D7"/>
    <w:rsid w:val="5C80BCF0"/>
    <w:rsid w:val="5C815E18"/>
    <w:rsid w:val="5C878A2C"/>
    <w:rsid w:val="5C880E71"/>
    <w:rsid w:val="5C882ADA"/>
    <w:rsid w:val="5C8C4237"/>
    <w:rsid w:val="5C8CD2AC"/>
    <w:rsid w:val="5C8D9939"/>
    <w:rsid w:val="5C8E438E"/>
    <w:rsid w:val="5C92045B"/>
    <w:rsid w:val="5C939586"/>
    <w:rsid w:val="5C95E422"/>
    <w:rsid w:val="5C9B6DCA"/>
    <w:rsid w:val="5C9D3924"/>
    <w:rsid w:val="5C9F4A94"/>
    <w:rsid w:val="5CA03C0D"/>
    <w:rsid w:val="5CA0A82E"/>
    <w:rsid w:val="5CA2E7C0"/>
    <w:rsid w:val="5CA31708"/>
    <w:rsid w:val="5CA9CB81"/>
    <w:rsid w:val="5CA9E915"/>
    <w:rsid w:val="5CB27BF0"/>
    <w:rsid w:val="5CB49457"/>
    <w:rsid w:val="5CB4C55A"/>
    <w:rsid w:val="5CB8D7A4"/>
    <w:rsid w:val="5CBCCBD8"/>
    <w:rsid w:val="5CBE5ED0"/>
    <w:rsid w:val="5CBFEE14"/>
    <w:rsid w:val="5CC01C7A"/>
    <w:rsid w:val="5CC2FD61"/>
    <w:rsid w:val="5CC4108C"/>
    <w:rsid w:val="5CC53736"/>
    <w:rsid w:val="5CC70BFE"/>
    <w:rsid w:val="5CC72263"/>
    <w:rsid w:val="5CC883AA"/>
    <w:rsid w:val="5CC8FF9F"/>
    <w:rsid w:val="5CCB42CF"/>
    <w:rsid w:val="5CCC8610"/>
    <w:rsid w:val="5CCF536F"/>
    <w:rsid w:val="5CD08D02"/>
    <w:rsid w:val="5CD1892C"/>
    <w:rsid w:val="5CD79091"/>
    <w:rsid w:val="5CDBBC57"/>
    <w:rsid w:val="5CDBED75"/>
    <w:rsid w:val="5CDDFA70"/>
    <w:rsid w:val="5CE161C4"/>
    <w:rsid w:val="5CE593C2"/>
    <w:rsid w:val="5CE652C1"/>
    <w:rsid w:val="5CE6D793"/>
    <w:rsid w:val="5CE8CB55"/>
    <w:rsid w:val="5CEA9FFF"/>
    <w:rsid w:val="5CEC0313"/>
    <w:rsid w:val="5CEE74E6"/>
    <w:rsid w:val="5CEF2D1E"/>
    <w:rsid w:val="5CF45B56"/>
    <w:rsid w:val="5CF6A4F1"/>
    <w:rsid w:val="5CF7D0E5"/>
    <w:rsid w:val="5CFED913"/>
    <w:rsid w:val="5D039FED"/>
    <w:rsid w:val="5D042759"/>
    <w:rsid w:val="5D0B9053"/>
    <w:rsid w:val="5D0F9821"/>
    <w:rsid w:val="5D0FCC0F"/>
    <w:rsid w:val="5D10A8AA"/>
    <w:rsid w:val="5D1172C7"/>
    <w:rsid w:val="5D11B716"/>
    <w:rsid w:val="5D11DC12"/>
    <w:rsid w:val="5D151651"/>
    <w:rsid w:val="5D183D8E"/>
    <w:rsid w:val="5D18437A"/>
    <w:rsid w:val="5D1A634E"/>
    <w:rsid w:val="5D1DD52B"/>
    <w:rsid w:val="5D266F5C"/>
    <w:rsid w:val="5D29D5D0"/>
    <w:rsid w:val="5D2B2709"/>
    <w:rsid w:val="5D2EDDB1"/>
    <w:rsid w:val="5D35452C"/>
    <w:rsid w:val="5D37CBA1"/>
    <w:rsid w:val="5D3CC15C"/>
    <w:rsid w:val="5D3FB646"/>
    <w:rsid w:val="5D40ED9A"/>
    <w:rsid w:val="5D4136EF"/>
    <w:rsid w:val="5D440A1F"/>
    <w:rsid w:val="5D492A56"/>
    <w:rsid w:val="5D556837"/>
    <w:rsid w:val="5D573DB2"/>
    <w:rsid w:val="5D58363B"/>
    <w:rsid w:val="5D5B78EE"/>
    <w:rsid w:val="5D5D7B51"/>
    <w:rsid w:val="5D656F85"/>
    <w:rsid w:val="5D687A66"/>
    <w:rsid w:val="5D68EC84"/>
    <w:rsid w:val="5D6D6E76"/>
    <w:rsid w:val="5D6F8675"/>
    <w:rsid w:val="5D71F421"/>
    <w:rsid w:val="5D73BC5B"/>
    <w:rsid w:val="5D743A8D"/>
    <w:rsid w:val="5D74E9FF"/>
    <w:rsid w:val="5D784136"/>
    <w:rsid w:val="5D7945C7"/>
    <w:rsid w:val="5D7CB685"/>
    <w:rsid w:val="5D7DF347"/>
    <w:rsid w:val="5D7E4020"/>
    <w:rsid w:val="5D7FD24C"/>
    <w:rsid w:val="5D81BEB2"/>
    <w:rsid w:val="5D85CBE8"/>
    <w:rsid w:val="5D8970A5"/>
    <w:rsid w:val="5D8C2915"/>
    <w:rsid w:val="5D8E8F7A"/>
    <w:rsid w:val="5D8FE961"/>
    <w:rsid w:val="5D900F7B"/>
    <w:rsid w:val="5D90D63B"/>
    <w:rsid w:val="5D90F9FF"/>
    <w:rsid w:val="5D910643"/>
    <w:rsid w:val="5D92646C"/>
    <w:rsid w:val="5D92851C"/>
    <w:rsid w:val="5D939965"/>
    <w:rsid w:val="5D9ABB2D"/>
    <w:rsid w:val="5D9AC147"/>
    <w:rsid w:val="5D9B3421"/>
    <w:rsid w:val="5D9BA36D"/>
    <w:rsid w:val="5D9BC235"/>
    <w:rsid w:val="5D9E7221"/>
    <w:rsid w:val="5D9FD07E"/>
    <w:rsid w:val="5DA01095"/>
    <w:rsid w:val="5DA1E8B3"/>
    <w:rsid w:val="5DA26F29"/>
    <w:rsid w:val="5DA5F9BF"/>
    <w:rsid w:val="5DA68CE5"/>
    <w:rsid w:val="5DAC0902"/>
    <w:rsid w:val="5DACD0F6"/>
    <w:rsid w:val="5DAE129C"/>
    <w:rsid w:val="5DAEBE30"/>
    <w:rsid w:val="5DB4E895"/>
    <w:rsid w:val="5DB52A4C"/>
    <w:rsid w:val="5DB83E5D"/>
    <w:rsid w:val="5DBD4095"/>
    <w:rsid w:val="5DBDE5F4"/>
    <w:rsid w:val="5DC01662"/>
    <w:rsid w:val="5DC562E4"/>
    <w:rsid w:val="5DCADD92"/>
    <w:rsid w:val="5DD234F0"/>
    <w:rsid w:val="5DD68197"/>
    <w:rsid w:val="5DE11A8D"/>
    <w:rsid w:val="5DE80318"/>
    <w:rsid w:val="5DE92DAA"/>
    <w:rsid w:val="5DEAC0A0"/>
    <w:rsid w:val="5DEC7D8F"/>
    <w:rsid w:val="5DF336A7"/>
    <w:rsid w:val="5DF652C3"/>
    <w:rsid w:val="5DFA6D5B"/>
    <w:rsid w:val="5DFAB951"/>
    <w:rsid w:val="5DFB5059"/>
    <w:rsid w:val="5DFBD070"/>
    <w:rsid w:val="5DFD4B54"/>
    <w:rsid w:val="5DFEC06E"/>
    <w:rsid w:val="5E06735F"/>
    <w:rsid w:val="5E08B3A0"/>
    <w:rsid w:val="5E096203"/>
    <w:rsid w:val="5E0B1A5A"/>
    <w:rsid w:val="5E0BAAAF"/>
    <w:rsid w:val="5E131D4F"/>
    <w:rsid w:val="5E16239F"/>
    <w:rsid w:val="5E19418B"/>
    <w:rsid w:val="5E1AEC37"/>
    <w:rsid w:val="5E1B1CAC"/>
    <w:rsid w:val="5E1BC0B7"/>
    <w:rsid w:val="5E1BE650"/>
    <w:rsid w:val="5E1E9C8D"/>
    <w:rsid w:val="5E28A50C"/>
    <w:rsid w:val="5E293A48"/>
    <w:rsid w:val="5E2AE75F"/>
    <w:rsid w:val="5E2B084F"/>
    <w:rsid w:val="5E2BACEE"/>
    <w:rsid w:val="5E2C86A8"/>
    <w:rsid w:val="5E2D5917"/>
    <w:rsid w:val="5E2EDF3A"/>
    <w:rsid w:val="5E302B99"/>
    <w:rsid w:val="5E30ACE5"/>
    <w:rsid w:val="5E317ED9"/>
    <w:rsid w:val="5E34A3EA"/>
    <w:rsid w:val="5E380135"/>
    <w:rsid w:val="5E381A7C"/>
    <w:rsid w:val="5E3ABBFC"/>
    <w:rsid w:val="5E3B07D1"/>
    <w:rsid w:val="5E3B98FC"/>
    <w:rsid w:val="5E4029BF"/>
    <w:rsid w:val="5E40C622"/>
    <w:rsid w:val="5E40F817"/>
    <w:rsid w:val="5E427334"/>
    <w:rsid w:val="5E42F100"/>
    <w:rsid w:val="5E490BDB"/>
    <w:rsid w:val="5E4975D5"/>
    <w:rsid w:val="5E4A15A1"/>
    <w:rsid w:val="5E4A64C0"/>
    <w:rsid w:val="5E4D0952"/>
    <w:rsid w:val="5E4D5B2F"/>
    <w:rsid w:val="5E4E090B"/>
    <w:rsid w:val="5E535594"/>
    <w:rsid w:val="5E5E8704"/>
    <w:rsid w:val="5E6AB86B"/>
    <w:rsid w:val="5E6B994C"/>
    <w:rsid w:val="5E6BB4DD"/>
    <w:rsid w:val="5E6C11D4"/>
    <w:rsid w:val="5E6DA3CB"/>
    <w:rsid w:val="5E7228FF"/>
    <w:rsid w:val="5E7257E8"/>
    <w:rsid w:val="5E773F82"/>
    <w:rsid w:val="5E7954D7"/>
    <w:rsid w:val="5E7D925F"/>
    <w:rsid w:val="5E84CB82"/>
    <w:rsid w:val="5E8B26E7"/>
    <w:rsid w:val="5E8DC06D"/>
    <w:rsid w:val="5E8E7BE4"/>
    <w:rsid w:val="5E8F0360"/>
    <w:rsid w:val="5E93834A"/>
    <w:rsid w:val="5E96F5E4"/>
    <w:rsid w:val="5E981DFE"/>
    <w:rsid w:val="5E9A8F4F"/>
    <w:rsid w:val="5E9C4DB5"/>
    <w:rsid w:val="5EA056F5"/>
    <w:rsid w:val="5EA1AA58"/>
    <w:rsid w:val="5EA49886"/>
    <w:rsid w:val="5EA574A4"/>
    <w:rsid w:val="5EA64F90"/>
    <w:rsid w:val="5EA79624"/>
    <w:rsid w:val="5EA97D68"/>
    <w:rsid w:val="5EABE998"/>
    <w:rsid w:val="5EAC5EE9"/>
    <w:rsid w:val="5EACECAC"/>
    <w:rsid w:val="5EAD2285"/>
    <w:rsid w:val="5EAF9F63"/>
    <w:rsid w:val="5EB6B9DB"/>
    <w:rsid w:val="5EB986CE"/>
    <w:rsid w:val="5EBB754D"/>
    <w:rsid w:val="5EBD86A5"/>
    <w:rsid w:val="5EC1BA0B"/>
    <w:rsid w:val="5EC48D0E"/>
    <w:rsid w:val="5EC6DA3F"/>
    <w:rsid w:val="5ECAF546"/>
    <w:rsid w:val="5ECD49C9"/>
    <w:rsid w:val="5ECE3D50"/>
    <w:rsid w:val="5ED07B37"/>
    <w:rsid w:val="5ED56F74"/>
    <w:rsid w:val="5ED68641"/>
    <w:rsid w:val="5ED8E56B"/>
    <w:rsid w:val="5ED9E35A"/>
    <w:rsid w:val="5ED9E963"/>
    <w:rsid w:val="5EDB3D71"/>
    <w:rsid w:val="5EDBEDD2"/>
    <w:rsid w:val="5EDC2420"/>
    <w:rsid w:val="5EE0E2A5"/>
    <w:rsid w:val="5EE679F2"/>
    <w:rsid w:val="5EE6A3C5"/>
    <w:rsid w:val="5EE88C10"/>
    <w:rsid w:val="5EE9317D"/>
    <w:rsid w:val="5EEA29DE"/>
    <w:rsid w:val="5EEC900D"/>
    <w:rsid w:val="5EEE929F"/>
    <w:rsid w:val="5EF3DF0B"/>
    <w:rsid w:val="5EF50BCE"/>
    <w:rsid w:val="5EF6B62B"/>
    <w:rsid w:val="5EF72D4E"/>
    <w:rsid w:val="5EFA2108"/>
    <w:rsid w:val="5F006961"/>
    <w:rsid w:val="5F04284C"/>
    <w:rsid w:val="5F0472A7"/>
    <w:rsid w:val="5F08A13B"/>
    <w:rsid w:val="5F0C666C"/>
    <w:rsid w:val="5F0CFFA8"/>
    <w:rsid w:val="5F0D2787"/>
    <w:rsid w:val="5F13C57C"/>
    <w:rsid w:val="5F15E8AE"/>
    <w:rsid w:val="5F16FE91"/>
    <w:rsid w:val="5F192F6F"/>
    <w:rsid w:val="5F1BB030"/>
    <w:rsid w:val="5F1D4CC0"/>
    <w:rsid w:val="5F1F530C"/>
    <w:rsid w:val="5F208893"/>
    <w:rsid w:val="5F28ED6C"/>
    <w:rsid w:val="5F29317E"/>
    <w:rsid w:val="5F2D919B"/>
    <w:rsid w:val="5F32626E"/>
    <w:rsid w:val="5F331F2C"/>
    <w:rsid w:val="5F33C249"/>
    <w:rsid w:val="5F36265F"/>
    <w:rsid w:val="5F3640A4"/>
    <w:rsid w:val="5F3646CC"/>
    <w:rsid w:val="5F39905A"/>
    <w:rsid w:val="5F39EE19"/>
    <w:rsid w:val="5F3B44B1"/>
    <w:rsid w:val="5F3B6F06"/>
    <w:rsid w:val="5F3DD483"/>
    <w:rsid w:val="5F3EF965"/>
    <w:rsid w:val="5F4326EF"/>
    <w:rsid w:val="5F46C0EE"/>
    <w:rsid w:val="5F495C95"/>
    <w:rsid w:val="5F49AF45"/>
    <w:rsid w:val="5F49FBEB"/>
    <w:rsid w:val="5F4A2381"/>
    <w:rsid w:val="5F4A8680"/>
    <w:rsid w:val="5F559918"/>
    <w:rsid w:val="5F589AB6"/>
    <w:rsid w:val="5F5B9BF2"/>
    <w:rsid w:val="5F5BDCE7"/>
    <w:rsid w:val="5F5EFB05"/>
    <w:rsid w:val="5F5F0C3A"/>
    <w:rsid w:val="5F63679F"/>
    <w:rsid w:val="5F6483FB"/>
    <w:rsid w:val="5F6790D8"/>
    <w:rsid w:val="5F68BDAD"/>
    <w:rsid w:val="5F68D5E3"/>
    <w:rsid w:val="5F6C3FAD"/>
    <w:rsid w:val="5F6C93DA"/>
    <w:rsid w:val="5F6FB293"/>
    <w:rsid w:val="5F707763"/>
    <w:rsid w:val="5F718C11"/>
    <w:rsid w:val="5F743DF1"/>
    <w:rsid w:val="5F74B071"/>
    <w:rsid w:val="5F7560A3"/>
    <w:rsid w:val="5F76677F"/>
    <w:rsid w:val="5F77F60F"/>
    <w:rsid w:val="5F784F6F"/>
    <w:rsid w:val="5F7C189A"/>
    <w:rsid w:val="5F7CE3CE"/>
    <w:rsid w:val="5F7D03F4"/>
    <w:rsid w:val="5F7F2DBB"/>
    <w:rsid w:val="5F800242"/>
    <w:rsid w:val="5F85F086"/>
    <w:rsid w:val="5F8E2DAD"/>
    <w:rsid w:val="5F90339D"/>
    <w:rsid w:val="5F918D63"/>
    <w:rsid w:val="5F93AE94"/>
    <w:rsid w:val="5F94BA44"/>
    <w:rsid w:val="5F972997"/>
    <w:rsid w:val="5F9908DB"/>
    <w:rsid w:val="5F9A4FF3"/>
    <w:rsid w:val="5F9ABA01"/>
    <w:rsid w:val="5F9C1305"/>
    <w:rsid w:val="5F9EDF16"/>
    <w:rsid w:val="5FA4CD6B"/>
    <w:rsid w:val="5FAADB47"/>
    <w:rsid w:val="5FAB0209"/>
    <w:rsid w:val="5FAB3C63"/>
    <w:rsid w:val="5FAC27A1"/>
    <w:rsid w:val="5FB0E143"/>
    <w:rsid w:val="5FB1C986"/>
    <w:rsid w:val="5FBCAFD9"/>
    <w:rsid w:val="5FBDCFC5"/>
    <w:rsid w:val="5FBE63BA"/>
    <w:rsid w:val="5FBFBD3E"/>
    <w:rsid w:val="5FC75E05"/>
    <w:rsid w:val="5FC8617A"/>
    <w:rsid w:val="5FCA590A"/>
    <w:rsid w:val="5FCEC1EE"/>
    <w:rsid w:val="5FD52EA3"/>
    <w:rsid w:val="5FD9E81D"/>
    <w:rsid w:val="5FE17CA7"/>
    <w:rsid w:val="5FE23DFE"/>
    <w:rsid w:val="5FE35534"/>
    <w:rsid w:val="5FE5F55E"/>
    <w:rsid w:val="5FE7562E"/>
    <w:rsid w:val="5FEAD2FB"/>
    <w:rsid w:val="5FEC4CAA"/>
    <w:rsid w:val="5FF00210"/>
    <w:rsid w:val="5FF19C99"/>
    <w:rsid w:val="5FF22A65"/>
    <w:rsid w:val="5FF496C0"/>
    <w:rsid w:val="5FF55093"/>
    <w:rsid w:val="5FF60033"/>
    <w:rsid w:val="5FF7C472"/>
    <w:rsid w:val="5FF949E6"/>
    <w:rsid w:val="5FFCBCC3"/>
    <w:rsid w:val="6000A9B8"/>
    <w:rsid w:val="6004440B"/>
    <w:rsid w:val="60071331"/>
    <w:rsid w:val="6008B2CA"/>
    <w:rsid w:val="600B71A4"/>
    <w:rsid w:val="600CDE22"/>
    <w:rsid w:val="600FFB53"/>
    <w:rsid w:val="60102F81"/>
    <w:rsid w:val="6010E6C6"/>
    <w:rsid w:val="60113851"/>
    <w:rsid w:val="601C80FE"/>
    <w:rsid w:val="601EC43B"/>
    <w:rsid w:val="602014E2"/>
    <w:rsid w:val="6021CC23"/>
    <w:rsid w:val="60227A43"/>
    <w:rsid w:val="60255A93"/>
    <w:rsid w:val="6025BBEE"/>
    <w:rsid w:val="6025EA26"/>
    <w:rsid w:val="60262A9F"/>
    <w:rsid w:val="6026CAE4"/>
    <w:rsid w:val="602CB0FE"/>
    <w:rsid w:val="602E094E"/>
    <w:rsid w:val="6037A27E"/>
    <w:rsid w:val="6038EA90"/>
    <w:rsid w:val="603911BE"/>
    <w:rsid w:val="603BF07D"/>
    <w:rsid w:val="603DACE1"/>
    <w:rsid w:val="603E48C9"/>
    <w:rsid w:val="603F20EE"/>
    <w:rsid w:val="60412E76"/>
    <w:rsid w:val="60443C5B"/>
    <w:rsid w:val="604A9AA7"/>
    <w:rsid w:val="604DBBE5"/>
    <w:rsid w:val="604DBCA7"/>
    <w:rsid w:val="604F5D39"/>
    <w:rsid w:val="605238BA"/>
    <w:rsid w:val="6054DF67"/>
    <w:rsid w:val="6057C2F8"/>
    <w:rsid w:val="6058C4AE"/>
    <w:rsid w:val="60599A84"/>
    <w:rsid w:val="605A8726"/>
    <w:rsid w:val="605AF299"/>
    <w:rsid w:val="6065F56F"/>
    <w:rsid w:val="60667C33"/>
    <w:rsid w:val="6066E7B5"/>
    <w:rsid w:val="606F72B2"/>
    <w:rsid w:val="6070ED76"/>
    <w:rsid w:val="60734EB5"/>
    <w:rsid w:val="60758280"/>
    <w:rsid w:val="607E2BB2"/>
    <w:rsid w:val="6083333F"/>
    <w:rsid w:val="60893B2B"/>
    <w:rsid w:val="6089ED26"/>
    <w:rsid w:val="608A524A"/>
    <w:rsid w:val="608AD2EB"/>
    <w:rsid w:val="608CA70E"/>
    <w:rsid w:val="608CF9D8"/>
    <w:rsid w:val="608E75AD"/>
    <w:rsid w:val="60948635"/>
    <w:rsid w:val="60957853"/>
    <w:rsid w:val="6097A8FE"/>
    <w:rsid w:val="6098176E"/>
    <w:rsid w:val="609868CC"/>
    <w:rsid w:val="6098A4A8"/>
    <w:rsid w:val="609A369C"/>
    <w:rsid w:val="609AF3DD"/>
    <w:rsid w:val="609DDF36"/>
    <w:rsid w:val="60A028E0"/>
    <w:rsid w:val="60A2163A"/>
    <w:rsid w:val="60A9BB2C"/>
    <w:rsid w:val="60AB7B63"/>
    <w:rsid w:val="60AC2599"/>
    <w:rsid w:val="60ACB046"/>
    <w:rsid w:val="60B0AE25"/>
    <w:rsid w:val="60B4298B"/>
    <w:rsid w:val="60B49C72"/>
    <w:rsid w:val="60B55BB0"/>
    <w:rsid w:val="60B74C06"/>
    <w:rsid w:val="60B912E5"/>
    <w:rsid w:val="60BC28C3"/>
    <w:rsid w:val="60BCB24D"/>
    <w:rsid w:val="60C281F8"/>
    <w:rsid w:val="60C709C4"/>
    <w:rsid w:val="60CB24FD"/>
    <w:rsid w:val="60D02DF6"/>
    <w:rsid w:val="60D100C2"/>
    <w:rsid w:val="60D1B473"/>
    <w:rsid w:val="60D78E26"/>
    <w:rsid w:val="60D8DE5E"/>
    <w:rsid w:val="60DB6BDA"/>
    <w:rsid w:val="60DD3008"/>
    <w:rsid w:val="60DE3FD8"/>
    <w:rsid w:val="60DEE8ED"/>
    <w:rsid w:val="60DF69BD"/>
    <w:rsid w:val="60E1340A"/>
    <w:rsid w:val="60E1C8EB"/>
    <w:rsid w:val="60EA8135"/>
    <w:rsid w:val="60EEDE07"/>
    <w:rsid w:val="60F0041E"/>
    <w:rsid w:val="60F096ED"/>
    <w:rsid w:val="60F3872E"/>
    <w:rsid w:val="60F45C1C"/>
    <w:rsid w:val="60F76ADA"/>
    <w:rsid w:val="60FC85B8"/>
    <w:rsid w:val="60FDF7EE"/>
    <w:rsid w:val="61008CE2"/>
    <w:rsid w:val="6100F9A8"/>
    <w:rsid w:val="61031EF8"/>
    <w:rsid w:val="610457AF"/>
    <w:rsid w:val="6104D620"/>
    <w:rsid w:val="6105F1FC"/>
    <w:rsid w:val="61070B7F"/>
    <w:rsid w:val="610C20D6"/>
    <w:rsid w:val="610CF5CE"/>
    <w:rsid w:val="61118EAE"/>
    <w:rsid w:val="61140980"/>
    <w:rsid w:val="611423F2"/>
    <w:rsid w:val="61183FE2"/>
    <w:rsid w:val="611D759C"/>
    <w:rsid w:val="61201039"/>
    <w:rsid w:val="6120A732"/>
    <w:rsid w:val="6124AAFF"/>
    <w:rsid w:val="612AC565"/>
    <w:rsid w:val="612CFF6C"/>
    <w:rsid w:val="6130F6EE"/>
    <w:rsid w:val="6134A76A"/>
    <w:rsid w:val="6135DDCA"/>
    <w:rsid w:val="61386332"/>
    <w:rsid w:val="61398371"/>
    <w:rsid w:val="613F062D"/>
    <w:rsid w:val="61424241"/>
    <w:rsid w:val="614B940D"/>
    <w:rsid w:val="614C060A"/>
    <w:rsid w:val="614C4F5D"/>
    <w:rsid w:val="615622DF"/>
    <w:rsid w:val="615E5314"/>
    <w:rsid w:val="615F3873"/>
    <w:rsid w:val="615F91A8"/>
    <w:rsid w:val="6163A853"/>
    <w:rsid w:val="616B563F"/>
    <w:rsid w:val="616BF2D2"/>
    <w:rsid w:val="616C6F71"/>
    <w:rsid w:val="616F5C32"/>
    <w:rsid w:val="6178E727"/>
    <w:rsid w:val="61797F02"/>
    <w:rsid w:val="6179C1DD"/>
    <w:rsid w:val="6181DAAA"/>
    <w:rsid w:val="61833E63"/>
    <w:rsid w:val="61847479"/>
    <w:rsid w:val="6188046B"/>
    <w:rsid w:val="618A1D68"/>
    <w:rsid w:val="618E859C"/>
    <w:rsid w:val="6193E149"/>
    <w:rsid w:val="61981D3C"/>
    <w:rsid w:val="61988ACF"/>
    <w:rsid w:val="6199CC39"/>
    <w:rsid w:val="619D207C"/>
    <w:rsid w:val="619FBAE3"/>
    <w:rsid w:val="61A103F5"/>
    <w:rsid w:val="61A2742B"/>
    <w:rsid w:val="61A2C6CA"/>
    <w:rsid w:val="61A30076"/>
    <w:rsid w:val="61AAC488"/>
    <w:rsid w:val="61AAF7DE"/>
    <w:rsid w:val="61AC4CA8"/>
    <w:rsid w:val="61B0835E"/>
    <w:rsid w:val="61B0A105"/>
    <w:rsid w:val="61B0B2B8"/>
    <w:rsid w:val="61B41948"/>
    <w:rsid w:val="61B4EE2B"/>
    <w:rsid w:val="61B6DD61"/>
    <w:rsid w:val="61B87AF5"/>
    <w:rsid w:val="61BBBF20"/>
    <w:rsid w:val="61BC2E55"/>
    <w:rsid w:val="61BE1BDF"/>
    <w:rsid w:val="61BF28E7"/>
    <w:rsid w:val="61C0F6B1"/>
    <w:rsid w:val="61C20F0E"/>
    <w:rsid w:val="61C8D59E"/>
    <w:rsid w:val="61C95A36"/>
    <w:rsid w:val="61CA9ED4"/>
    <w:rsid w:val="61CED0FC"/>
    <w:rsid w:val="61D651E5"/>
    <w:rsid w:val="61DB3E63"/>
    <w:rsid w:val="61DD75AF"/>
    <w:rsid w:val="61E38FAB"/>
    <w:rsid w:val="61E3BBC5"/>
    <w:rsid w:val="61E51314"/>
    <w:rsid w:val="61ED1874"/>
    <w:rsid w:val="61ED23FE"/>
    <w:rsid w:val="61EDEDA7"/>
    <w:rsid w:val="61EF12F6"/>
    <w:rsid w:val="61EF37D9"/>
    <w:rsid w:val="61F01526"/>
    <w:rsid w:val="61F236DD"/>
    <w:rsid w:val="61F6570C"/>
    <w:rsid w:val="61F6A739"/>
    <w:rsid w:val="61F6B3D4"/>
    <w:rsid w:val="61F864F8"/>
    <w:rsid w:val="61FB0A7F"/>
    <w:rsid w:val="61FC47DA"/>
    <w:rsid w:val="61FF083E"/>
    <w:rsid w:val="6200503B"/>
    <w:rsid w:val="62048BDD"/>
    <w:rsid w:val="6205BE91"/>
    <w:rsid w:val="62067359"/>
    <w:rsid w:val="62067EF4"/>
    <w:rsid w:val="62071349"/>
    <w:rsid w:val="620AF723"/>
    <w:rsid w:val="620B673D"/>
    <w:rsid w:val="620BCEBA"/>
    <w:rsid w:val="62113049"/>
    <w:rsid w:val="621A1F96"/>
    <w:rsid w:val="621A7F6B"/>
    <w:rsid w:val="621AB7FB"/>
    <w:rsid w:val="621ABC8E"/>
    <w:rsid w:val="621EEA75"/>
    <w:rsid w:val="6220CBFD"/>
    <w:rsid w:val="62219996"/>
    <w:rsid w:val="622439C2"/>
    <w:rsid w:val="62254E3F"/>
    <w:rsid w:val="6230CA45"/>
    <w:rsid w:val="62337020"/>
    <w:rsid w:val="6233A96A"/>
    <w:rsid w:val="6236BD4C"/>
    <w:rsid w:val="6238501F"/>
    <w:rsid w:val="623A3417"/>
    <w:rsid w:val="623CFD6F"/>
    <w:rsid w:val="623D6194"/>
    <w:rsid w:val="623DFD92"/>
    <w:rsid w:val="623F565A"/>
    <w:rsid w:val="6242B19F"/>
    <w:rsid w:val="62442615"/>
    <w:rsid w:val="624507E3"/>
    <w:rsid w:val="62472517"/>
    <w:rsid w:val="624997BF"/>
    <w:rsid w:val="624A7780"/>
    <w:rsid w:val="624B785E"/>
    <w:rsid w:val="624F5AF8"/>
    <w:rsid w:val="62500582"/>
    <w:rsid w:val="62516F3A"/>
    <w:rsid w:val="6252873C"/>
    <w:rsid w:val="6252CEA0"/>
    <w:rsid w:val="6254F79C"/>
    <w:rsid w:val="625DD46D"/>
    <w:rsid w:val="625E1873"/>
    <w:rsid w:val="6260A4A1"/>
    <w:rsid w:val="62615730"/>
    <w:rsid w:val="62616474"/>
    <w:rsid w:val="62636CE9"/>
    <w:rsid w:val="626BFA8E"/>
    <w:rsid w:val="6271BBA1"/>
    <w:rsid w:val="62793D6D"/>
    <w:rsid w:val="627BFCAF"/>
    <w:rsid w:val="627EC4BA"/>
    <w:rsid w:val="62806AB0"/>
    <w:rsid w:val="62806D3C"/>
    <w:rsid w:val="62875750"/>
    <w:rsid w:val="62878A2C"/>
    <w:rsid w:val="628E1F2F"/>
    <w:rsid w:val="628F0CB0"/>
    <w:rsid w:val="628FD91E"/>
    <w:rsid w:val="6291B6A8"/>
    <w:rsid w:val="6292AD55"/>
    <w:rsid w:val="6293E2FA"/>
    <w:rsid w:val="629422AD"/>
    <w:rsid w:val="62952152"/>
    <w:rsid w:val="629864BB"/>
    <w:rsid w:val="629927A6"/>
    <w:rsid w:val="629FB901"/>
    <w:rsid w:val="62A6C86B"/>
    <w:rsid w:val="62AC6398"/>
    <w:rsid w:val="62B2C793"/>
    <w:rsid w:val="62B32A84"/>
    <w:rsid w:val="62B5C9D0"/>
    <w:rsid w:val="62B9F3BC"/>
    <w:rsid w:val="62BA548E"/>
    <w:rsid w:val="62BB6768"/>
    <w:rsid w:val="62BB851B"/>
    <w:rsid w:val="62C25C77"/>
    <w:rsid w:val="62C2C346"/>
    <w:rsid w:val="62C39AD2"/>
    <w:rsid w:val="62C670CB"/>
    <w:rsid w:val="62CD48C2"/>
    <w:rsid w:val="62D1A9CE"/>
    <w:rsid w:val="62D36BC2"/>
    <w:rsid w:val="62D38003"/>
    <w:rsid w:val="62D3B8C8"/>
    <w:rsid w:val="62D60137"/>
    <w:rsid w:val="62D8D8AA"/>
    <w:rsid w:val="62DBEFF6"/>
    <w:rsid w:val="62DD30C5"/>
    <w:rsid w:val="62DDF9AC"/>
    <w:rsid w:val="62E4ABCE"/>
    <w:rsid w:val="62E79260"/>
    <w:rsid w:val="62E7C533"/>
    <w:rsid w:val="62ED34F0"/>
    <w:rsid w:val="62EFCBCE"/>
    <w:rsid w:val="62EFD82E"/>
    <w:rsid w:val="62F1D23C"/>
    <w:rsid w:val="62FCE687"/>
    <w:rsid w:val="630001D9"/>
    <w:rsid w:val="6300220A"/>
    <w:rsid w:val="630265EB"/>
    <w:rsid w:val="6302B950"/>
    <w:rsid w:val="6303049D"/>
    <w:rsid w:val="63030EEC"/>
    <w:rsid w:val="6303D736"/>
    <w:rsid w:val="6306C775"/>
    <w:rsid w:val="630A8DD7"/>
    <w:rsid w:val="630D12A5"/>
    <w:rsid w:val="630D5279"/>
    <w:rsid w:val="630F3BE4"/>
    <w:rsid w:val="63123F05"/>
    <w:rsid w:val="63172F69"/>
    <w:rsid w:val="63173B2B"/>
    <w:rsid w:val="631B361B"/>
    <w:rsid w:val="631C20DD"/>
    <w:rsid w:val="631ECF4F"/>
    <w:rsid w:val="631EDBD1"/>
    <w:rsid w:val="631FB388"/>
    <w:rsid w:val="632240E4"/>
    <w:rsid w:val="6322F031"/>
    <w:rsid w:val="6325F0ED"/>
    <w:rsid w:val="63297493"/>
    <w:rsid w:val="6329A26A"/>
    <w:rsid w:val="632B68C7"/>
    <w:rsid w:val="633478FB"/>
    <w:rsid w:val="6334878B"/>
    <w:rsid w:val="63385A7E"/>
    <w:rsid w:val="6338C509"/>
    <w:rsid w:val="6338FE87"/>
    <w:rsid w:val="6339924D"/>
    <w:rsid w:val="633C5D3E"/>
    <w:rsid w:val="633D8832"/>
    <w:rsid w:val="633F3D00"/>
    <w:rsid w:val="63422C2E"/>
    <w:rsid w:val="634556E7"/>
    <w:rsid w:val="63466A15"/>
    <w:rsid w:val="63475D55"/>
    <w:rsid w:val="634D7FBB"/>
    <w:rsid w:val="634E10B9"/>
    <w:rsid w:val="634E6135"/>
    <w:rsid w:val="63560E54"/>
    <w:rsid w:val="63576CCE"/>
    <w:rsid w:val="635777E2"/>
    <w:rsid w:val="63598A79"/>
    <w:rsid w:val="635DC775"/>
    <w:rsid w:val="63624584"/>
    <w:rsid w:val="63633FA2"/>
    <w:rsid w:val="636414EC"/>
    <w:rsid w:val="63658BD8"/>
    <w:rsid w:val="63673699"/>
    <w:rsid w:val="63686C1D"/>
    <w:rsid w:val="63695256"/>
    <w:rsid w:val="636B9EF5"/>
    <w:rsid w:val="636C3D3B"/>
    <w:rsid w:val="636CB552"/>
    <w:rsid w:val="636D2FC7"/>
    <w:rsid w:val="636F748D"/>
    <w:rsid w:val="636F8AE5"/>
    <w:rsid w:val="63703933"/>
    <w:rsid w:val="63714BD1"/>
    <w:rsid w:val="63714DEF"/>
    <w:rsid w:val="637915B0"/>
    <w:rsid w:val="637B5458"/>
    <w:rsid w:val="637C7664"/>
    <w:rsid w:val="637DDDE0"/>
    <w:rsid w:val="637F94E8"/>
    <w:rsid w:val="6381A906"/>
    <w:rsid w:val="638309AC"/>
    <w:rsid w:val="63845D0E"/>
    <w:rsid w:val="6385B7F5"/>
    <w:rsid w:val="638652C1"/>
    <w:rsid w:val="6388B27F"/>
    <w:rsid w:val="6388D770"/>
    <w:rsid w:val="63894E6B"/>
    <w:rsid w:val="638DC788"/>
    <w:rsid w:val="638EB8E3"/>
    <w:rsid w:val="638F9C1B"/>
    <w:rsid w:val="63908845"/>
    <w:rsid w:val="6391A7BC"/>
    <w:rsid w:val="63920C41"/>
    <w:rsid w:val="6394DEDE"/>
    <w:rsid w:val="6395EFB6"/>
    <w:rsid w:val="639B004C"/>
    <w:rsid w:val="639BFC1D"/>
    <w:rsid w:val="639BFFCB"/>
    <w:rsid w:val="639E90B2"/>
    <w:rsid w:val="63A1DD1C"/>
    <w:rsid w:val="63A25A04"/>
    <w:rsid w:val="63A288CC"/>
    <w:rsid w:val="63A91A1A"/>
    <w:rsid w:val="63AC2A09"/>
    <w:rsid w:val="63AD0320"/>
    <w:rsid w:val="63AE98AC"/>
    <w:rsid w:val="63B00F3B"/>
    <w:rsid w:val="63B3A6B2"/>
    <w:rsid w:val="63B460C9"/>
    <w:rsid w:val="63BA7F89"/>
    <w:rsid w:val="63BFD6EC"/>
    <w:rsid w:val="63C2B647"/>
    <w:rsid w:val="63C2BF14"/>
    <w:rsid w:val="63C5FA75"/>
    <w:rsid w:val="63C7126E"/>
    <w:rsid w:val="63CE147A"/>
    <w:rsid w:val="63D0A094"/>
    <w:rsid w:val="63D0CB7E"/>
    <w:rsid w:val="63D3AF93"/>
    <w:rsid w:val="63D662E9"/>
    <w:rsid w:val="63D84554"/>
    <w:rsid w:val="63D87E63"/>
    <w:rsid w:val="63DA098C"/>
    <w:rsid w:val="63DA4C09"/>
    <w:rsid w:val="63DBD2CE"/>
    <w:rsid w:val="63DC3069"/>
    <w:rsid w:val="63DE900D"/>
    <w:rsid w:val="63E0636D"/>
    <w:rsid w:val="63E78EEB"/>
    <w:rsid w:val="63EB7902"/>
    <w:rsid w:val="63EC56A1"/>
    <w:rsid w:val="63EDDE1C"/>
    <w:rsid w:val="63EE1B6A"/>
    <w:rsid w:val="63EF1D8D"/>
    <w:rsid w:val="63F50DB8"/>
    <w:rsid w:val="63F5F5A8"/>
    <w:rsid w:val="63F7C832"/>
    <w:rsid w:val="63F81709"/>
    <w:rsid w:val="63FFA7B4"/>
    <w:rsid w:val="6400F322"/>
    <w:rsid w:val="64024E53"/>
    <w:rsid w:val="6403AABF"/>
    <w:rsid w:val="6404350F"/>
    <w:rsid w:val="64075FB4"/>
    <w:rsid w:val="64088436"/>
    <w:rsid w:val="6409AF76"/>
    <w:rsid w:val="640AFC4B"/>
    <w:rsid w:val="640B4D71"/>
    <w:rsid w:val="640D8C02"/>
    <w:rsid w:val="640DB184"/>
    <w:rsid w:val="640DE8D0"/>
    <w:rsid w:val="640FF189"/>
    <w:rsid w:val="64106659"/>
    <w:rsid w:val="6410E2AA"/>
    <w:rsid w:val="6412D20A"/>
    <w:rsid w:val="6412EEF7"/>
    <w:rsid w:val="6413593B"/>
    <w:rsid w:val="6415DC5A"/>
    <w:rsid w:val="6418B74D"/>
    <w:rsid w:val="64206A7B"/>
    <w:rsid w:val="6423B04F"/>
    <w:rsid w:val="64268C72"/>
    <w:rsid w:val="642996B5"/>
    <w:rsid w:val="642A6C77"/>
    <w:rsid w:val="642DC3D9"/>
    <w:rsid w:val="642F2BD9"/>
    <w:rsid w:val="64318363"/>
    <w:rsid w:val="643297E2"/>
    <w:rsid w:val="643542FD"/>
    <w:rsid w:val="6438248F"/>
    <w:rsid w:val="643B0340"/>
    <w:rsid w:val="643C91A0"/>
    <w:rsid w:val="643D874B"/>
    <w:rsid w:val="6441DBCF"/>
    <w:rsid w:val="6445312E"/>
    <w:rsid w:val="64468E3E"/>
    <w:rsid w:val="64484448"/>
    <w:rsid w:val="644870AB"/>
    <w:rsid w:val="6448C97C"/>
    <w:rsid w:val="644B459C"/>
    <w:rsid w:val="644C139B"/>
    <w:rsid w:val="6450BFEB"/>
    <w:rsid w:val="64552481"/>
    <w:rsid w:val="645B9B72"/>
    <w:rsid w:val="645C3898"/>
    <w:rsid w:val="645EAC00"/>
    <w:rsid w:val="6460F15A"/>
    <w:rsid w:val="646157E3"/>
    <w:rsid w:val="64640E38"/>
    <w:rsid w:val="64649075"/>
    <w:rsid w:val="6464ECE1"/>
    <w:rsid w:val="64692C43"/>
    <w:rsid w:val="646AD89C"/>
    <w:rsid w:val="6477518E"/>
    <w:rsid w:val="6478416B"/>
    <w:rsid w:val="6478A964"/>
    <w:rsid w:val="647FBF3D"/>
    <w:rsid w:val="648637A4"/>
    <w:rsid w:val="6487C103"/>
    <w:rsid w:val="648EB160"/>
    <w:rsid w:val="64934DAB"/>
    <w:rsid w:val="64978B57"/>
    <w:rsid w:val="6497949E"/>
    <w:rsid w:val="6497C8B3"/>
    <w:rsid w:val="6497F0B2"/>
    <w:rsid w:val="6498DFDA"/>
    <w:rsid w:val="6498F42E"/>
    <w:rsid w:val="649982A6"/>
    <w:rsid w:val="6499C7A1"/>
    <w:rsid w:val="649D95DD"/>
    <w:rsid w:val="64A1F787"/>
    <w:rsid w:val="64A3EA61"/>
    <w:rsid w:val="64A4F2C0"/>
    <w:rsid w:val="64A617FE"/>
    <w:rsid w:val="64AF6B0B"/>
    <w:rsid w:val="64B13673"/>
    <w:rsid w:val="64B84FF1"/>
    <w:rsid w:val="64B97446"/>
    <w:rsid w:val="64BF0423"/>
    <w:rsid w:val="64BF9E77"/>
    <w:rsid w:val="64C0C328"/>
    <w:rsid w:val="64C3FE76"/>
    <w:rsid w:val="64C7AC9C"/>
    <w:rsid w:val="64C9C928"/>
    <w:rsid w:val="64CAE226"/>
    <w:rsid w:val="64CCDD7F"/>
    <w:rsid w:val="64CEEF24"/>
    <w:rsid w:val="64D0476B"/>
    <w:rsid w:val="64D5DB32"/>
    <w:rsid w:val="64D5FC40"/>
    <w:rsid w:val="64D7874A"/>
    <w:rsid w:val="64D79BB3"/>
    <w:rsid w:val="64DA3E73"/>
    <w:rsid w:val="64DBA966"/>
    <w:rsid w:val="64E1C043"/>
    <w:rsid w:val="64E2F00D"/>
    <w:rsid w:val="64E4544A"/>
    <w:rsid w:val="64E4B0EA"/>
    <w:rsid w:val="64E59B40"/>
    <w:rsid w:val="64E8B267"/>
    <w:rsid w:val="64EDB5D5"/>
    <w:rsid w:val="64EF423A"/>
    <w:rsid w:val="64EF96D6"/>
    <w:rsid w:val="64EFE9C7"/>
    <w:rsid w:val="64EFFDA6"/>
    <w:rsid w:val="64F07F64"/>
    <w:rsid w:val="64F21BAB"/>
    <w:rsid w:val="64F26BD9"/>
    <w:rsid w:val="64F2D088"/>
    <w:rsid w:val="64F70714"/>
    <w:rsid w:val="64F9D296"/>
    <w:rsid w:val="64FAEBE5"/>
    <w:rsid w:val="64FE12A6"/>
    <w:rsid w:val="64FF34E9"/>
    <w:rsid w:val="64FFD970"/>
    <w:rsid w:val="65070E6E"/>
    <w:rsid w:val="650AAC5A"/>
    <w:rsid w:val="650B3BCC"/>
    <w:rsid w:val="650F1086"/>
    <w:rsid w:val="65103DEF"/>
    <w:rsid w:val="6513613B"/>
    <w:rsid w:val="651677E4"/>
    <w:rsid w:val="65175175"/>
    <w:rsid w:val="651BB827"/>
    <w:rsid w:val="651BD839"/>
    <w:rsid w:val="651CBAD3"/>
    <w:rsid w:val="651CBF19"/>
    <w:rsid w:val="651D55EC"/>
    <w:rsid w:val="6524F826"/>
    <w:rsid w:val="65255898"/>
    <w:rsid w:val="65256C46"/>
    <w:rsid w:val="65275FDA"/>
    <w:rsid w:val="6527D633"/>
    <w:rsid w:val="6528967F"/>
    <w:rsid w:val="6528FCAD"/>
    <w:rsid w:val="6529FFD4"/>
    <w:rsid w:val="652BD123"/>
    <w:rsid w:val="652CD9FC"/>
    <w:rsid w:val="652EC8C3"/>
    <w:rsid w:val="652F770E"/>
    <w:rsid w:val="6531ACF8"/>
    <w:rsid w:val="65326319"/>
    <w:rsid w:val="6532DA22"/>
    <w:rsid w:val="6533B9B3"/>
    <w:rsid w:val="6536D922"/>
    <w:rsid w:val="653751BF"/>
    <w:rsid w:val="653A20A1"/>
    <w:rsid w:val="653B0C8A"/>
    <w:rsid w:val="653BBD5B"/>
    <w:rsid w:val="653CAF9F"/>
    <w:rsid w:val="653CC2C6"/>
    <w:rsid w:val="653DBB88"/>
    <w:rsid w:val="653FA7A3"/>
    <w:rsid w:val="65446F75"/>
    <w:rsid w:val="65482344"/>
    <w:rsid w:val="6548895F"/>
    <w:rsid w:val="654A8E4C"/>
    <w:rsid w:val="654DB9CF"/>
    <w:rsid w:val="6550E63D"/>
    <w:rsid w:val="6555E60C"/>
    <w:rsid w:val="65567FA2"/>
    <w:rsid w:val="655EDB30"/>
    <w:rsid w:val="6565A8F0"/>
    <w:rsid w:val="656603F1"/>
    <w:rsid w:val="6568136D"/>
    <w:rsid w:val="656A957C"/>
    <w:rsid w:val="65707E7D"/>
    <w:rsid w:val="6578C205"/>
    <w:rsid w:val="657BC964"/>
    <w:rsid w:val="657E080B"/>
    <w:rsid w:val="6582505C"/>
    <w:rsid w:val="6583CAB4"/>
    <w:rsid w:val="658E13D0"/>
    <w:rsid w:val="658E5E56"/>
    <w:rsid w:val="658F0CA6"/>
    <w:rsid w:val="659256AF"/>
    <w:rsid w:val="6595B66B"/>
    <w:rsid w:val="659A2761"/>
    <w:rsid w:val="659B76C5"/>
    <w:rsid w:val="659C0D55"/>
    <w:rsid w:val="659D0351"/>
    <w:rsid w:val="659D5920"/>
    <w:rsid w:val="65A0CDE1"/>
    <w:rsid w:val="65A2CAFD"/>
    <w:rsid w:val="65A3BCAC"/>
    <w:rsid w:val="65AB858C"/>
    <w:rsid w:val="65AD516E"/>
    <w:rsid w:val="65AE0978"/>
    <w:rsid w:val="65B0A394"/>
    <w:rsid w:val="65B3488F"/>
    <w:rsid w:val="65B42EA0"/>
    <w:rsid w:val="65B48DF7"/>
    <w:rsid w:val="65B52A6C"/>
    <w:rsid w:val="65B5D536"/>
    <w:rsid w:val="65B73C3F"/>
    <w:rsid w:val="65BB188A"/>
    <w:rsid w:val="65BBE2FD"/>
    <w:rsid w:val="65BC6AB9"/>
    <w:rsid w:val="65BD0D42"/>
    <w:rsid w:val="65BF2815"/>
    <w:rsid w:val="65BF33A1"/>
    <w:rsid w:val="65BF5582"/>
    <w:rsid w:val="65C01B42"/>
    <w:rsid w:val="65C51F62"/>
    <w:rsid w:val="65CD8ED8"/>
    <w:rsid w:val="65CDB674"/>
    <w:rsid w:val="65CDE017"/>
    <w:rsid w:val="65CED68E"/>
    <w:rsid w:val="65D3D912"/>
    <w:rsid w:val="65D5FD30"/>
    <w:rsid w:val="65D86BF3"/>
    <w:rsid w:val="65D914C9"/>
    <w:rsid w:val="65DB772F"/>
    <w:rsid w:val="65DC79E3"/>
    <w:rsid w:val="65DE0605"/>
    <w:rsid w:val="65DF3DD8"/>
    <w:rsid w:val="65DFB0F2"/>
    <w:rsid w:val="65DFFA4A"/>
    <w:rsid w:val="65E1CD82"/>
    <w:rsid w:val="65E30F98"/>
    <w:rsid w:val="65E7DAA3"/>
    <w:rsid w:val="65E89819"/>
    <w:rsid w:val="65EB82AC"/>
    <w:rsid w:val="65EEF00A"/>
    <w:rsid w:val="65F06945"/>
    <w:rsid w:val="65F27DFA"/>
    <w:rsid w:val="65F2F1A8"/>
    <w:rsid w:val="65F68F07"/>
    <w:rsid w:val="65F99849"/>
    <w:rsid w:val="66017840"/>
    <w:rsid w:val="6603C873"/>
    <w:rsid w:val="66119A06"/>
    <w:rsid w:val="6611FC47"/>
    <w:rsid w:val="6618B260"/>
    <w:rsid w:val="6618C8E5"/>
    <w:rsid w:val="661D11D4"/>
    <w:rsid w:val="661D972D"/>
    <w:rsid w:val="662057F7"/>
    <w:rsid w:val="66224DDA"/>
    <w:rsid w:val="66267B78"/>
    <w:rsid w:val="662718F7"/>
    <w:rsid w:val="662958BB"/>
    <w:rsid w:val="662AAE07"/>
    <w:rsid w:val="66322437"/>
    <w:rsid w:val="6632FDFF"/>
    <w:rsid w:val="66391229"/>
    <w:rsid w:val="663D88F1"/>
    <w:rsid w:val="663EA3D1"/>
    <w:rsid w:val="66407173"/>
    <w:rsid w:val="6641C12E"/>
    <w:rsid w:val="6642E69F"/>
    <w:rsid w:val="6643A027"/>
    <w:rsid w:val="66461B37"/>
    <w:rsid w:val="66475A5F"/>
    <w:rsid w:val="6649B63E"/>
    <w:rsid w:val="664A56C4"/>
    <w:rsid w:val="664BAC45"/>
    <w:rsid w:val="664CC87A"/>
    <w:rsid w:val="664E5362"/>
    <w:rsid w:val="664EDA32"/>
    <w:rsid w:val="664EF964"/>
    <w:rsid w:val="665087BB"/>
    <w:rsid w:val="6652CBCC"/>
    <w:rsid w:val="66531B72"/>
    <w:rsid w:val="6654104F"/>
    <w:rsid w:val="6658CC82"/>
    <w:rsid w:val="665A52E6"/>
    <w:rsid w:val="665EE90C"/>
    <w:rsid w:val="665FDA20"/>
    <w:rsid w:val="666480A0"/>
    <w:rsid w:val="666765CA"/>
    <w:rsid w:val="666913DA"/>
    <w:rsid w:val="666B8076"/>
    <w:rsid w:val="666C0CCB"/>
    <w:rsid w:val="666C7D88"/>
    <w:rsid w:val="666E97EF"/>
    <w:rsid w:val="666FA62E"/>
    <w:rsid w:val="66708B47"/>
    <w:rsid w:val="6671CC98"/>
    <w:rsid w:val="6677915B"/>
    <w:rsid w:val="66782B1D"/>
    <w:rsid w:val="66783368"/>
    <w:rsid w:val="667BA581"/>
    <w:rsid w:val="6680DD49"/>
    <w:rsid w:val="668463A7"/>
    <w:rsid w:val="66849634"/>
    <w:rsid w:val="668846FF"/>
    <w:rsid w:val="66888EC6"/>
    <w:rsid w:val="668932D2"/>
    <w:rsid w:val="66899422"/>
    <w:rsid w:val="6689D515"/>
    <w:rsid w:val="668ABD5D"/>
    <w:rsid w:val="668E1674"/>
    <w:rsid w:val="668F54D8"/>
    <w:rsid w:val="66904766"/>
    <w:rsid w:val="66936016"/>
    <w:rsid w:val="66957831"/>
    <w:rsid w:val="66975CCA"/>
    <w:rsid w:val="6697829F"/>
    <w:rsid w:val="6699AFB2"/>
    <w:rsid w:val="669E6029"/>
    <w:rsid w:val="66A01CDA"/>
    <w:rsid w:val="66A25141"/>
    <w:rsid w:val="66A5E3AC"/>
    <w:rsid w:val="66A65E87"/>
    <w:rsid w:val="66AB90FB"/>
    <w:rsid w:val="66ACBCAC"/>
    <w:rsid w:val="66AD46D8"/>
    <w:rsid w:val="66ADFE75"/>
    <w:rsid w:val="66AE4103"/>
    <w:rsid w:val="66B25525"/>
    <w:rsid w:val="66B5C8C3"/>
    <w:rsid w:val="66B768CB"/>
    <w:rsid w:val="66B7FD8A"/>
    <w:rsid w:val="66B817E3"/>
    <w:rsid w:val="66B8D6D8"/>
    <w:rsid w:val="66BD0C45"/>
    <w:rsid w:val="66C017DB"/>
    <w:rsid w:val="66C24121"/>
    <w:rsid w:val="66C5A744"/>
    <w:rsid w:val="66C606E1"/>
    <w:rsid w:val="66C817ED"/>
    <w:rsid w:val="66C8D1C9"/>
    <w:rsid w:val="66CB0B4A"/>
    <w:rsid w:val="66CB9121"/>
    <w:rsid w:val="66CD3FC1"/>
    <w:rsid w:val="66CEA2B6"/>
    <w:rsid w:val="66CF6BEA"/>
    <w:rsid w:val="66D72EF2"/>
    <w:rsid w:val="66D87A81"/>
    <w:rsid w:val="66D88797"/>
    <w:rsid w:val="66DC8B68"/>
    <w:rsid w:val="66DD7893"/>
    <w:rsid w:val="66E25436"/>
    <w:rsid w:val="66E2D2C6"/>
    <w:rsid w:val="66E61C25"/>
    <w:rsid w:val="66E76CCB"/>
    <w:rsid w:val="66E847AE"/>
    <w:rsid w:val="66ED402C"/>
    <w:rsid w:val="66ED8A67"/>
    <w:rsid w:val="66EF7CE8"/>
    <w:rsid w:val="66F77832"/>
    <w:rsid w:val="66F791B2"/>
    <w:rsid w:val="66F9AD66"/>
    <w:rsid w:val="66FA63A3"/>
    <w:rsid w:val="66FD3422"/>
    <w:rsid w:val="66FD6A63"/>
    <w:rsid w:val="66FEFA1B"/>
    <w:rsid w:val="6700F2B0"/>
    <w:rsid w:val="6701F96E"/>
    <w:rsid w:val="67026D5A"/>
    <w:rsid w:val="6704212D"/>
    <w:rsid w:val="67055669"/>
    <w:rsid w:val="670CF6DC"/>
    <w:rsid w:val="670EEC8C"/>
    <w:rsid w:val="67104CCD"/>
    <w:rsid w:val="6712FA51"/>
    <w:rsid w:val="6714AAFB"/>
    <w:rsid w:val="6717D430"/>
    <w:rsid w:val="671919AE"/>
    <w:rsid w:val="6721C104"/>
    <w:rsid w:val="67233CF8"/>
    <w:rsid w:val="67274D4B"/>
    <w:rsid w:val="672D452E"/>
    <w:rsid w:val="6730FE13"/>
    <w:rsid w:val="673454BC"/>
    <w:rsid w:val="67347BB8"/>
    <w:rsid w:val="67380EB2"/>
    <w:rsid w:val="673C335C"/>
    <w:rsid w:val="6741428E"/>
    <w:rsid w:val="6741DFFA"/>
    <w:rsid w:val="67423057"/>
    <w:rsid w:val="6747F93C"/>
    <w:rsid w:val="67494A2C"/>
    <w:rsid w:val="6749CC84"/>
    <w:rsid w:val="674A4EEC"/>
    <w:rsid w:val="674C6919"/>
    <w:rsid w:val="674EB5D5"/>
    <w:rsid w:val="674F614B"/>
    <w:rsid w:val="67513D34"/>
    <w:rsid w:val="6752C6C5"/>
    <w:rsid w:val="6752F1D8"/>
    <w:rsid w:val="675557C4"/>
    <w:rsid w:val="6757EF60"/>
    <w:rsid w:val="675AC42A"/>
    <w:rsid w:val="675DED36"/>
    <w:rsid w:val="6764570E"/>
    <w:rsid w:val="676837AA"/>
    <w:rsid w:val="67712D76"/>
    <w:rsid w:val="67741FB2"/>
    <w:rsid w:val="67784B11"/>
    <w:rsid w:val="677B4E41"/>
    <w:rsid w:val="677B6A08"/>
    <w:rsid w:val="677F401D"/>
    <w:rsid w:val="67840478"/>
    <w:rsid w:val="67848943"/>
    <w:rsid w:val="678684A6"/>
    <w:rsid w:val="6789A6E5"/>
    <w:rsid w:val="678B89ED"/>
    <w:rsid w:val="67940F88"/>
    <w:rsid w:val="67953FF9"/>
    <w:rsid w:val="6795565F"/>
    <w:rsid w:val="67A01A48"/>
    <w:rsid w:val="67A81F42"/>
    <w:rsid w:val="67A8B3BE"/>
    <w:rsid w:val="67ABEBBB"/>
    <w:rsid w:val="67B1E7C6"/>
    <w:rsid w:val="67B3491B"/>
    <w:rsid w:val="67B534E6"/>
    <w:rsid w:val="67B825F1"/>
    <w:rsid w:val="67BC5595"/>
    <w:rsid w:val="67C06D55"/>
    <w:rsid w:val="67C301C8"/>
    <w:rsid w:val="67C75B97"/>
    <w:rsid w:val="67C90EEC"/>
    <w:rsid w:val="67CABCA9"/>
    <w:rsid w:val="67CCCB66"/>
    <w:rsid w:val="67CDD407"/>
    <w:rsid w:val="67D94AE8"/>
    <w:rsid w:val="67DA8C63"/>
    <w:rsid w:val="67DCE67F"/>
    <w:rsid w:val="67DE5E74"/>
    <w:rsid w:val="67E5A353"/>
    <w:rsid w:val="67E7A934"/>
    <w:rsid w:val="67E830D3"/>
    <w:rsid w:val="67EA9061"/>
    <w:rsid w:val="67EAC298"/>
    <w:rsid w:val="67EB2A59"/>
    <w:rsid w:val="67EBAD3F"/>
    <w:rsid w:val="67EE7B6B"/>
    <w:rsid w:val="67EF276B"/>
    <w:rsid w:val="67FC2996"/>
    <w:rsid w:val="67FD7604"/>
    <w:rsid w:val="67FE780A"/>
    <w:rsid w:val="6801617B"/>
    <w:rsid w:val="68089CFB"/>
    <w:rsid w:val="68099471"/>
    <w:rsid w:val="680D63E4"/>
    <w:rsid w:val="680ECAC6"/>
    <w:rsid w:val="6810631C"/>
    <w:rsid w:val="681093F6"/>
    <w:rsid w:val="681395B1"/>
    <w:rsid w:val="6813EABE"/>
    <w:rsid w:val="6815E293"/>
    <w:rsid w:val="68181CC6"/>
    <w:rsid w:val="68184E85"/>
    <w:rsid w:val="6819A5A2"/>
    <w:rsid w:val="681A8132"/>
    <w:rsid w:val="681D067D"/>
    <w:rsid w:val="681D19BC"/>
    <w:rsid w:val="682102DC"/>
    <w:rsid w:val="6822137E"/>
    <w:rsid w:val="6823B1E0"/>
    <w:rsid w:val="6829A4A3"/>
    <w:rsid w:val="682CA17B"/>
    <w:rsid w:val="682DA11D"/>
    <w:rsid w:val="682FB5E9"/>
    <w:rsid w:val="68384A32"/>
    <w:rsid w:val="683940A8"/>
    <w:rsid w:val="683C5CDF"/>
    <w:rsid w:val="683F7BA4"/>
    <w:rsid w:val="683FAADE"/>
    <w:rsid w:val="684886DF"/>
    <w:rsid w:val="6848C0FB"/>
    <w:rsid w:val="68493665"/>
    <w:rsid w:val="684986FA"/>
    <w:rsid w:val="6849BCD0"/>
    <w:rsid w:val="6849CC3B"/>
    <w:rsid w:val="684A15B1"/>
    <w:rsid w:val="684E6469"/>
    <w:rsid w:val="684F8AEE"/>
    <w:rsid w:val="6852FE6F"/>
    <w:rsid w:val="6854FFE0"/>
    <w:rsid w:val="68567FE8"/>
    <w:rsid w:val="685803CE"/>
    <w:rsid w:val="685C79C1"/>
    <w:rsid w:val="685CB5D1"/>
    <w:rsid w:val="685D362A"/>
    <w:rsid w:val="685ECF39"/>
    <w:rsid w:val="685F256A"/>
    <w:rsid w:val="686292AD"/>
    <w:rsid w:val="686A5F38"/>
    <w:rsid w:val="686B4C65"/>
    <w:rsid w:val="686E2772"/>
    <w:rsid w:val="686E512E"/>
    <w:rsid w:val="68754B68"/>
    <w:rsid w:val="6876E0C3"/>
    <w:rsid w:val="6877E96A"/>
    <w:rsid w:val="687C30DC"/>
    <w:rsid w:val="687CD127"/>
    <w:rsid w:val="687E246D"/>
    <w:rsid w:val="6880A908"/>
    <w:rsid w:val="6882B248"/>
    <w:rsid w:val="688450BA"/>
    <w:rsid w:val="688775FC"/>
    <w:rsid w:val="6887D01F"/>
    <w:rsid w:val="688DF0E4"/>
    <w:rsid w:val="688E273B"/>
    <w:rsid w:val="689046F4"/>
    <w:rsid w:val="6893D13F"/>
    <w:rsid w:val="68941679"/>
    <w:rsid w:val="6899C50C"/>
    <w:rsid w:val="689B3577"/>
    <w:rsid w:val="689B9AF7"/>
    <w:rsid w:val="689C07C9"/>
    <w:rsid w:val="68A09CC1"/>
    <w:rsid w:val="68A43B6F"/>
    <w:rsid w:val="68A4F5D3"/>
    <w:rsid w:val="68A52480"/>
    <w:rsid w:val="68A7BA95"/>
    <w:rsid w:val="68A81A61"/>
    <w:rsid w:val="68A94B4F"/>
    <w:rsid w:val="68A9C8C6"/>
    <w:rsid w:val="68ACDDBF"/>
    <w:rsid w:val="68AEF14E"/>
    <w:rsid w:val="68AF10C5"/>
    <w:rsid w:val="68AF7483"/>
    <w:rsid w:val="68B2B780"/>
    <w:rsid w:val="68B31F95"/>
    <w:rsid w:val="68B5DB00"/>
    <w:rsid w:val="68BA0A85"/>
    <w:rsid w:val="68BAB4BA"/>
    <w:rsid w:val="68BC2BC0"/>
    <w:rsid w:val="68BD4994"/>
    <w:rsid w:val="68BE7748"/>
    <w:rsid w:val="68C0ED56"/>
    <w:rsid w:val="68C4B541"/>
    <w:rsid w:val="68C621CB"/>
    <w:rsid w:val="68C629DB"/>
    <w:rsid w:val="68CBCEF1"/>
    <w:rsid w:val="68D0252B"/>
    <w:rsid w:val="68D29277"/>
    <w:rsid w:val="68D4E91A"/>
    <w:rsid w:val="68D6DD7B"/>
    <w:rsid w:val="68D92CB2"/>
    <w:rsid w:val="68DBC7E1"/>
    <w:rsid w:val="68E65F74"/>
    <w:rsid w:val="68E9CA2C"/>
    <w:rsid w:val="68EE6634"/>
    <w:rsid w:val="68F27195"/>
    <w:rsid w:val="68F2BA76"/>
    <w:rsid w:val="68F3E609"/>
    <w:rsid w:val="68F41CF7"/>
    <w:rsid w:val="68F8209C"/>
    <w:rsid w:val="68FC8FDC"/>
    <w:rsid w:val="68FC9E5F"/>
    <w:rsid w:val="68FCB17D"/>
    <w:rsid w:val="68FD4164"/>
    <w:rsid w:val="68FEA928"/>
    <w:rsid w:val="68FFE612"/>
    <w:rsid w:val="69009429"/>
    <w:rsid w:val="69031EE2"/>
    <w:rsid w:val="69046579"/>
    <w:rsid w:val="69073343"/>
    <w:rsid w:val="690792A8"/>
    <w:rsid w:val="69079364"/>
    <w:rsid w:val="69099465"/>
    <w:rsid w:val="690B987E"/>
    <w:rsid w:val="690BABE2"/>
    <w:rsid w:val="690CCAFB"/>
    <w:rsid w:val="690CD07E"/>
    <w:rsid w:val="690E83F5"/>
    <w:rsid w:val="690F44EF"/>
    <w:rsid w:val="690F905E"/>
    <w:rsid w:val="690F9A86"/>
    <w:rsid w:val="6912044F"/>
    <w:rsid w:val="691347B8"/>
    <w:rsid w:val="69137326"/>
    <w:rsid w:val="6914A99C"/>
    <w:rsid w:val="69199EC5"/>
    <w:rsid w:val="691B804B"/>
    <w:rsid w:val="691BE04C"/>
    <w:rsid w:val="691CBC3E"/>
    <w:rsid w:val="691E0F43"/>
    <w:rsid w:val="691ECDFE"/>
    <w:rsid w:val="6920DD37"/>
    <w:rsid w:val="692682DF"/>
    <w:rsid w:val="692C7F40"/>
    <w:rsid w:val="6932ED4F"/>
    <w:rsid w:val="69337ED6"/>
    <w:rsid w:val="6933F2D6"/>
    <w:rsid w:val="693787C1"/>
    <w:rsid w:val="693A0340"/>
    <w:rsid w:val="693B35B9"/>
    <w:rsid w:val="693CFBF7"/>
    <w:rsid w:val="693DA505"/>
    <w:rsid w:val="693DD37D"/>
    <w:rsid w:val="69424885"/>
    <w:rsid w:val="6944BB01"/>
    <w:rsid w:val="6945EB71"/>
    <w:rsid w:val="6946775B"/>
    <w:rsid w:val="694B472E"/>
    <w:rsid w:val="694C5EE7"/>
    <w:rsid w:val="69500647"/>
    <w:rsid w:val="69501AAC"/>
    <w:rsid w:val="69505476"/>
    <w:rsid w:val="6952679D"/>
    <w:rsid w:val="6954D8C4"/>
    <w:rsid w:val="69560E73"/>
    <w:rsid w:val="6956F362"/>
    <w:rsid w:val="69574B9D"/>
    <w:rsid w:val="6958E76D"/>
    <w:rsid w:val="695C331D"/>
    <w:rsid w:val="695C48A2"/>
    <w:rsid w:val="695EA541"/>
    <w:rsid w:val="69633E69"/>
    <w:rsid w:val="6968533D"/>
    <w:rsid w:val="696A92C9"/>
    <w:rsid w:val="696D7D0D"/>
    <w:rsid w:val="697244D2"/>
    <w:rsid w:val="6972CDF1"/>
    <w:rsid w:val="697322FD"/>
    <w:rsid w:val="69732AD9"/>
    <w:rsid w:val="6973A030"/>
    <w:rsid w:val="6973B6F0"/>
    <w:rsid w:val="6974DA03"/>
    <w:rsid w:val="69767497"/>
    <w:rsid w:val="69769A05"/>
    <w:rsid w:val="6978D329"/>
    <w:rsid w:val="6978D834"/>
    <w:rsid w:val="6978F359"/>
    <w:rsid w:val="6979C9F7"/>
    <w:rsid w:val="697B1FD1"/>
    <w:rsid w:val="697BDB2C"/>
    <w:rsid w:val="6981587C"/>
    <w:rsid w:val="698233AB"/>
    <w:rsid w:val="69824C43"/>
    <w:rsid w:val="69836670"/>
    <w:rsid w:val="69854A40"/>
    <w:rsid w:val="6985E5D8"/>
    <w:rsid w:val="6988EC2E"/>
    <w:rsid w:val="698A5662"/>
    <w:rsid w:val="6990AF84"/>
    <w:rsid w:val="69941109"/>
    <w:rsid w:val="6994B4B7"/>
    <w:rsid w:val="69954415"/>
    <w:rsid w:val="6995C42B"/>
    <w:rsid w:val="699650B0"/>
    <w:rsid w:val="6997ABA9"/>
    <w:rsid w:val="69A0A5AB"/>
    <w:rsid w:val="69A20048"/>
    <w:rsid w:val="69A43139"/>
    <w:rsid w:val="69A493C4"/>
    <w:rsid w:val="69A51AFD"/>
    <w:rsid w:val="69A755BF"/>
    <w:rsid w:val="69A8649A"/>
    <w:rsid w:val="69A95826"/>
    <w:rsid w:val="69A9D6D4"/>
    <w:rsid w:val="69A9EF64"/>
    <w:rsid w:val="69ABF8A8"/>
    <w:rsid w:val="69B28B4D"/>
    <w:rsid w:val="69BD179D"/>
    <w:rsid w:val="69BFF525"/>
    <w:rsid w:val="69C3E8C7"/>
    <w:rsid w:val="69C7916E"/>
    <w:rsid w:val="69D33730"/>
    <w:rsid w:val="69D6A2EF"/>
    <w:rsid w:val="69DB11A4"/>
    <w:rsid w:val="69DBFFA6"/>
    <w:rsid w:val="69DC57EB"/>
    <w:rsid w:val="69DC8988"/>
    <w:rsid w:val="69E0454E"/>
    <w:rsid w:val="69E21363"/>
    <w:rsid w:val="69E25899"/>
    <w:rsid w:val="69E48F8E"/>
    <w:rsid w:val="69E90B0F"/>
    <w:rsid w:val="69EBE59F"/>
    <w:rsid w:val="69EC2D62"/>
    <w:rsid w:val="69EFD891"/>
    <w:rsid w:val="69F0A96B"/>
    <w:rsid w:val="69F4E3E9"/>
    <w:rsid w:val="69F6F81C"/>
    <w:rsid w:val="69F7BA82"/>
    <w:rsid w:val="69FCD007"/>
    <w:rsid w:val="69FD8F2D"/>
    <w:rsid w:val="69FDFB27"/>
    <w:rsid w:val="6A05EB68"/>
    <w:rsid w:val="6A0904D2"/>
    <w:rsid w:val="6A0934A2"/>
    <w:rsid w:val="6A09D98B"/>
    <w:rsid w:val="6A0A3626"/>
    <w:rsid w:val="6A0B20B5"/>
    <w:rsid w:val="6A0C1DF0"/>
    <w:rsid w:val="6A0DB543"/>
    <w:rsid w:val="6A0FACCB"/>
    <w:rsid w:val="6A0FF618"/>
    <w:rsid w:val="6A13B0DB"/>
    <w:rsid w:val="6A1433B3"/>
    <w:rsid w:val="6A165C48"/>
    <w:rsid w:val="6A174394"/>
    <w:rsid w:val="6A1AAB3E"/>
    <w:rsid w:val="6A1EF13E"/>
    <w:rsid w:val="6A23561A"/>
    <w:rsid w:val="6A245B36"/>
    <w:rsid w:val="6A25DC34"/>
    <w:rsid w:val="6A29410D"/>
    <w:rsid w:val="6A31FDD6"/>
    <w:rsid w:val="6A362B28"/>
    <w:rsid w:val="6A39C50B"/>
    <w:rsid w:val="6A3D6C2B"/>
    <w:rsid w:val="6A3EE10F"/>
    <w:rsid w:val="6A402631"/>
    <w:rsid w:val="6A415160"/>
    <w:rsid w:val="6A417799"/>
    <w:rsid w:val="6A41D5B3"/>
    <w:rsid w:val="6A423366"/>
    <w:rsid w:val="6A4368E2"/>
    <w:rsid w:val="6A43F05D"/>
    <w:rsid w:val="6A45CF77"/>
    <w:rsid w:val="6A47CB55"/>
    <w:rsid w:val="6A49ADBE"/>
    <w:rsid w:val="6A4B48D0"/>
    <w:rsid w:val="6A4CDDB3"/>
    <w:rsid w:val="6A4D4C71"/>
    <w:rsid w:val="6A50C796"/>
    <w:rsid w:val="6A547E9B"/>
    <w:rsid w:val="6A572B7E"/>
    <w:rsid w:val="6A5A9BF9"/>
    <w:rsid w:val="6A5B5824"/>
    <w:rsid w:val="6A5CDA7E"/>
    <w:rsid w:val="6A5CDE42"/>
    <w:rsid w:val="6A5EF63E"/>
    <w:rsid w:val="6A601ED3"/>
    <w:rsid w:val="6A687B32"/>
    <w:rsid w:val="6A6894B7"/>
    <w:rsid w:val="6A6AF76C"/>
    <w:rsid w:val="6A6B3D29"/>
    <w:rsid w:val="6A6E2B35"/>
    <w:rsid w:val="6A6F72C0"/>
    <w:rsid w:val="6A70D22E"/>
    <w:rsid w:val="6A715884"/>
    <w:rsid w:val="6A728125"/>
    <w:rsid w:val="6A732C90"/>
    <w:rsid w:val="6A7543A5"/>
    <w:rsid w:val="6A755A42"/>
    <w:rsid w:val="6A75D8A5"/>
    <w:rsid w:val="6A7D480B"/>
    <w:rsid w:val="6A7F1BE0"/>
    <w:rsid w:val="6A7F317C"/>
    <w:rsid w:val="6A827170"/>
    <w:rsid w:val="6A82A142"/>
    <w:rsid w:val="6A876F35"/>
    <w:rsid w:val="6A8996AA"/>
    <w:rsid w:val="6A8997C3"/>
    <w:rsid w:val="6A8E387C"/>
    <w:rsid w:val="6A908C32"/>
    <w:rsid w:val="6A93A337"/>
    <w:rsid w:val="6A94B349"/>
    <w:rsid w:val="6A94E526"/>
    <w:rsid w:val="6A9CCBC9"/>
    <w:rsid w:val="6A9E8400"/>
    <w:rsid w:val="6A9E992E"/>
    <w:rsid w:val="6AA25DE4"/>
    <w:rsid w:val="6AA649B7"/>
    <w:rsid w:val="6AAAC602"/>
    <w:rsid w:val="6AB0B45F"/>
    <w:rsid w:val="6AB13F47"/>
    <w:rsid w:val="6AB4AA59"/>
    <w:rsid w:val="6AB79DE2"/>
    <w:rsid w:val="6AB7D45E"/>
    <w:rsid w:val="6AB9360D"/>
    <w:rsid w:val="6ABDE68C"/>
    <w:rsid w:val="6ACC0986"/>
    <w:rsid w:val="6AD07579"/>
    <w:rsid w:val="6AD0A777"/>
    <w:rsid w:val="6AD5B5DE"/>
    <w:rsid w:val="6ADC623B"/>
    <w:rsid w:val="6ADD31BA"/>
    <w:rsid w:val="6ADDB1E1"/>
    <w:rsid w:val="6AE756A3"/>
    <w:rsid w:val="6AE9D20F"/>
    <w:rsid w:val="6AEA0732"/>
    <w:rsid w:val="6AEBCA13"/>
    <w:rsid w:val="6AEFDEEF"/>
    <w:rsid w:val="6AF0FF44"/>
    <w:rsid w:val="6AF5D7D6"/>
    <w:rsid w:val="6AF88663"/>
    <w:rsid w:val="6AFD3F5A"/>
    <w:rsid w:val="6AFF66F5"/>
    <w:rsid w:val="6B051C9A"/>
    <w:rsid w:val="6B0A65E9"/>
    <w:rsid w:val="6B0A749B"/>
    <w:rsid w:val="6B0A8348"/>
    <w:rsid w:val="6B0ABA1F"/>
    <w:rsid w:val="6B0F2505"/>
    <w:rsid w:val="6B0FBCC5"/>
    <w:rsid w:val="6B11D836"/>
    <w:rsid w:val="6B12C4E7"/>
    <w:rsid w:val="6B1338DC"/>
    <w:rsid w:val="6B13EDF9"/>
    <w:rsid w:val="6B146D55"/>
    <w:rsid w:val="6B14DF08"/>
    <w:rsid w:val="6B1762D6"/>
    <w:rsid w:val="6B19AC43"/>
    <w:rsid w:val="6B1CC514"/>
    <w:rsid w:val="6B1D0D45"/>
    <w:rsid w:val="6B1F454F"/>
    <w:rsid w:val="6B215C0D"/>
    <w:rsid w:val="6B225254"/>
    <w:rsid w:val="6B23AD4C"/>
    <w:rsid w:val="6B29A94A"/>
    <w:rsid w:val="6B2AE011"/>
    <w:rsid w:val="6B2DF0DD"/>
    <w:rsid w:val="6B32373B"/>
    <w:rsid w:val="6B3DCB5C"/>
    <w:rsid w:val="6B44F002"/>
    <w:rsid w:val="6B45F79E"/>
    <w:rsid w:val="6B4986A2"/>
    <w:rsid w:val="6B4C9583"/>
    <w:rsid w:val="6B4E34CC"/>
    <w:rsid w:val="6B5274A2"/>
    <w:rsid w:val="6B547753"/>
    <w:rsid w:val="6B569B01"/>
    <w:rsid w:val="6B5AF0C8"/>
    <w:rsid w:val="6B5B2BAA"/>
    <w:rsid w:val="6B5CA3F7"/>
    <w:rsid w:val="6B5F4597"/>
    <w:rsid w:val="6B64C7FD"/>
    <w:rsid w:val="6B68DEF9"/>
    <w:rsid w:val="6B6E662B"/>
    <w:rsid w:val="6B6EE599"/>
    <w:rsid w:val="6B74ECB3"/>
    <w:rsid w:val="6B77137A"/>
    <w:rsid w:val="6B7817CC"/>
    <w:rsid w:val="6B7B08A6"/>
    <w:rsid w:val="6B7D2B6E"/>
    <w:rsid w:val="6B7D716C"/>
    <w:rsid w:val="6B81EDE4"/>
    <w:rsid w:val="6B84103C"/>
    <w:rsid w:val="6B87AE3C"/>
    <w:rsid w:val="6B88EEBA"/>
    <w:rsid w:val="6B8F3A24"/>
    <w:rsid w:val="6B8FB8C9"/>
    <w:rsid w:val="6B934604"/>
    <w:rsid w:val="6B94DEB7"/>
    <w:rsid w:val="6B94FEAD"/>
    <w:rsid w:val="6B96809A"/>
    <w:rsid w:val="6B96DD58"/>
    <w:rsid w:val="6B9A639B"/>
    <w:rsid w:val="6BA0EF86"/>
    <w:rsid w:val="6BA1F959"/>
    <w:rsid w:val="6BA41D97"/>
    <w:rsid w:val="6BA5E81C"/>
    <w:rsid w:val="6BA673E3"/>
    <w:rsid w:val="6BA7C63C"/>
    <w:rsid w:val="6BA92605"/>
    <w:rsid w:val="6BA98831"/>
    <w:rsid w:val="6BAA6765"/>
    <w:rsid w:val="6BAB68F5"/>
    <w:rsid w:val="6BAB88D2"/>
    <w:rsid w:val="6BABF7EB"/>
    <w:rsid w:val="6BAEEFD7"/>
    <w:rsid w:val="6BB18BFD"/>
    <w:rsid w:val="6BB1A6F3"/>
    <w:rsid w:val="6BB31095"/>
    <w:rsid w:val="6BB5576E"/>
    <w:rsid w:val="6BB7CF0E"/>
    <w:rsid w:val="6BBC8783"/>
    <w:rsid w:val="6BBF5B7F"/>
    <w:rsid w:val="6BC29A81"/>
    <w:rsid w:val="6BC3B987"/>
    <w:rsid w:val="6BC4FB2F"/>
    <w:rsid w:val="6BC60774"/>
    <w:rsid w:val="6BC6F5A6"/>
    <w:rsid w:val="6BC76DCB"/>
    <w:rsid w:val="6BC9408C"/>
    <w:rsid w:val="6BD5AEB7"/>
    <w:rsid w:val="6BD5E87D"/>
    <w:rsid w:val="6BD5FBA6"/>
    <w:rsid w:val="6BDE11DE"/>
    <w:rsid w:val="6BDEB41B"/>
    <w:rsid w:val="6BE412D2"/>
    <w:rsid w:val="6BE6B28C"/>
    <w:rsid w:val="6BE873D4"/>
    <w:rsid w:val="6BE8C0BE"/>
    <w:rsid w:val="6BEF63F1"/>
    <w:rsid w:val="6BF4F250"/>
    <w:rsid w:val="6BF63F92"/>
    <w:rsid w:val="6BF6FAE9"/>
    <w:rsid w:val="6BF773E8"/>
    <w:rsid w:val="6BF7D59F"/>
    <w:rsid w:val="6BFAC47A"/>
    <w:rsid w:val="6BFE703C"/>
    <w:rsid w:val="6BFF9613"/>
    <w:rsid w:val="6C00B4EB"/>
    <w:rsid w:val="6C0353CB"/>
    <w:rsid w:val="6C0BAE92"/>
    <w:rsid w:val="6C0CBA3F"/>
    <w:rsid w:val="6C0CFCC2"/>
    <w:rsid w:val="6C0DFAB1"/>
    <w:rsid w:val="6C0E3DA2"/>
    <w:rsid w:val="6C13B6A1"/>
    <w:rsid w:val="6C16610D"/>
    <w:rsid w:val="6C1787BC"/>
    <w:rsid w:val="6C178BCF"/>
    <w:rsid w:val="6C1995DB"/>
    <w:rsid w:val="6C1D8A93"/>
    <w:rsid w:val="6C1F5D0F"/>
    <w:rsid w:val="6C206DAB"/>
    <w:rsid w:val="6C2171A8"/>
    <w:rsid w:val="6C295EC1"/>
    <w:rsid w:val="6C2BB07C"/>
    <w:rsid w:val="6C2BD020"/>
    <w:rsid w:val="6C2C8528"/>
    <w:rsid w:val="6C2D66BB"/>
    <w:rsid w:val="6C2E3DE6"/>
    <w:rsid w:val="6C2F727A"/>
    <w:rsid w:val="6C33FBE1"/>
    <w:rsid w:val="6C348524"/>
    <w:rsid w:val="6C38F20B"/>
    <w:rsid w:val="6C3ABDB0"/>
    <w:rsid w:val="6C3DA0C7"/>
    <w:rsid w:val="6C3DCE48"/>
    <w:rsid w:val="6C3E0D02"/>
    <w:rsid w:val="6C3F7B31"/>
    <w:rsid w:val="6C40A468"/>
    <w:rsid w:val="6C40C39C"/>
    <w:rsid w:val="6C432731"/>
    <w:rsid w:val="6C479EDD"/>
    <w:rsid w:val="6C49EC72"/>
    <w:rsid w:val="6C4D614D"/>
    <w:rsid w:val="6C512294"/>
    <w:rsid w:val="6C517392"/>
    <w:rsid w:val="6C5A7066"/>
    <w:rsid w:val="6C5FE37C"/>
    <w:rsid w:val="6C5FE9AC"/>
    <w:rsid w:val="6C604C12"/>
    <w:rsid w:val="6C61B77C"/>
    <w:rsid w:val="6C625E40"/>
    <w:rsid w:val="6C68B14F"/>
    <w:rsid w:val="6C698D7C"/>
    <w:rsid w:val="6C6ADB38"/>
    <w:rsid w:val="6C7397C8"/>
    <w:rsid w:val="6C753433"/>
    <w:rsid w:val="6C75B201"/>
    <w:rsid w:val="6C7726E7"/>
    <w:rsid w:val="6C780148"/>
    <w:rsid w:val="6C7BDE5B"/>
    <w:rsid w:val="6C7C39A1"/>
    <w:rsid w:val="6C7D9FA2"/>
    <w:rsid w:val="6C824383"/>
    <w:rsid w:val="6C872EC6"/>
    <w:rsid w:val="6C8E629B"/>
    <w:rsid w:val="6C8F4D9F"/>
    <w:rsid w:val="6C94D18E"/>
    <w:rsid w:val="6C9653D6"/>
    <w:rsid w:val="6C9A8ECA"/>
    <w:rsid w:val="6C9BED03"/>
    <w:rsid w:val="6CA8E4F8"/>
    <w:rsid w:val="6CAC3BD0"/>
    <w:rsid w:val="6CAFAF93"/>
    <w:rsid w:val="6CB2629B"/>
    <w:rsid w:val="6CB30B34"/>
    <w:rsid w:val="6CB4C8EF"/>
    <w:rsid w:val="6CBE4F34"/>
    <w:rsid w:val="6CC35869"/>
    <w:rsid w:val="6CC7D9D6"/>
    <w:rsid w:val="6CC809A7"/>
    <w:rsid w:val="6CC89249"/>
    <w:rsid w:val="6CCA0514"/>
    <w:rsid w:val="6CCBEFC9"/>
    <w:rsid w:val="6CCE386F"/>
    <w:rsid w:val="6CD03800"/>
    <w:rsid w:val="6CD2097D"/>
    <w:rsid w:val="6CD26C89"/>
    <w:rsid w:val="6CD6443F"/>
    <w:rsid w:val="6CD947CF"/>
    <w:rsid w:val="6CD9A492"/>
    <w:rsid w:val="6CDB3C4E"/>
    <w:rsid w:val="6CDD1F5A"/>
    <w:rsid w:val="6CDE96CC"/>
    <w:rsid w:val="6CDF2FE1"/>
    <w:rsid w:val="6CDFEFE9"/>
    <w:rsid w:val="6CE331D9"/>
    <w:rsid w:val="6CE75A4C"/>
    <w:rsid w:val="6CE8C2BA"/>
    <w:rsid w:val="6CE99E11"/>
    <w:rsid w:val="6CEB3E03"/>
    <w:rsid w:val="6CEBB890"/>
    <w:rsid w:val="6CF581BB"/>
    <w:rsid w:val="6CF685DC"/>
    <w:rsid w:val="6CFF96C3"/>
    <w:rsid w:val="6D052C22"/>
    <w:rsid w:val="6D063AF0"/>
    <w:rsid w:val="6D069DE2"/>
    <w:rsid w:val="6D0A501B"/>
    <w:rsid w:val="6D0AFE33"/>
    <w:rsid w:val="6D0BF733"/>
    <w:rsid w:val="6D0F9E92"/>
    <w:rsid w:val="6D185A7B"/>
    <w:rsid w:val="6D1D9E8D"/>
    <w:rsid w:val="6D1E1D2F"/>
    <w:rsid w:val="6D23A3C8"/>
    <w:rsid w:val="6D296B28"/>
    <w:rsid w:val="6D2EE758"/>
    <w:rsid w:val="6D318F54"/>
    <w:rsid w:val="6D35C382"/>
    <w:rsid w:val="6D3784F6"/>
    <w:rsid w:val="6D37FC25"/>
    <w:rsid w:val="6D3A77D1"/>
    <w:rsid w:val="6D3D4394"/>
    <w:rsid w:val="6D3D5A60"/>
    <w:rsid w:val="6D3EC558"/>
    <w:rsid w:val="6D3F7AAE"/>
    <w:rsid w:val="6D42B32F"/>
    <w:rsid w:val="6D43E756"/>
    <w:rsid w:val="6D47E833"/>
    <w:rsid w:val="6D51640C"/>
    <w:rsid w:val="6D5455E0"/>
    <w:rsid w:val="6D549718"/>
    <w:rsid w:val="6D58C458"/>
    <w:rsid w:val="6D59295E"/>
    <w:rsid w:val="6D59CD08"/>
    <w:rsid w:val="6D5D5154"/>
    <w:rsid w:val="6D5E8D6B"/>
    <w:rsid w:val="6D606523"/>
    <w:rsid w:val="6D62FCDC"/>
    <w:rsid w:val="6D6397ED"/>
    <w:rsid w:val="6D66747E"/>
    <w:rsid w:val="6D6B31A3"/>
    <w:rsid w:val="6D6B68FE"/>
    <w:rsid w:val="6D6C3B0E"/>
    <w:rsid w:val="6D6C759B"/>
    <w:rsid w:val="6D6EAE0B"/>
    <w:rsid w:val="6D6F909C"/>
    <w:rsid w:val="6D7050F9"/>
    <w:rsid w:val="6D712366"/>
    <w:rsid w:val="6D72E123"/>
    <w:rsid w:val="6D737D15"/>
    <w:rsid w:val="6D7404BB"/>
    <w:rsid w:val="6D74499E"/>
    <w:rsid w:val="6D787E12"/>
    <w:rsid w:val="6D80FB4A"/>
    <w:rsid w:val="6D82DE88"/>
    <w:rsid w:val="6D888A10"/>
    <w:rsid w:val="6D8D3268"/>
    <w:rsid w:val="6D9561F0"/>
    <w:rsid w:val="6D96EBEB"/>
    <w:rsid w:val="6D987496"/>
    <w:rsid w:val="6D9B5267"/>
    <w:rsid w:val="6D9C3D53"/>
    <w:rsid w:val="6DA303A5"/>
    <w:rsid w:val="6DA38CDA"/>
    <w:rsid w:val="6DA3BAE4"/>
    <w:rsid w:val="6DA40C8A"/>
    <w:rsid w:val="6DA42F9F"/>
    <w:rsid w:val="6DA59F2C"/>
    <w:rsid w:val="6DA9632C"/>
    <w:rsid w:val="6DA9BBC3"/>
    <w:rsid w:val="6DAA9C29"/>
    <w:rsid w:val="6DAEAC5B"/>
    <w:rsid w:val="6DB0EBE7"/>
    <w:rsid w:val="6DB2FB42"/>
    <w:rsid w:val="6DB362FD"/>
    <w:rsid w:val="6DB46E48"/>
    <w:rsid w:val="6DB59082"/>
    <w:rsid w:val="6DBC21CA"/>
    <w:rsid w:val="6DBC2AC5"/>
    <w:rsid w:val="6DCC1407"/>
    <w:rsid w:val="6DCD6B9F"/>
    <w:rsid w:val="6DCDFC22"/>
    <w:rsid w:val="6DCE19F4"/>
    <w:rsid w:val="6DCFC43C"/>
    <w:rsid w:val="6DD0D5B5"/>
    <w:rsid w:val="6DD1BED8"/>
    <w:rsid w:val="6DD552EB"/>
    <w:rsid w:val="6DDE039D"/>
    <w:rsid w:val="6DDEB927"/>
    <w:rsid w:val="6DE34A27"/>
    <w:rsid w:val="6DE4285F"/>
    <w:rsid w:val="6DE751CB"/>
    <w:rsid w:val="6DE7B082"/>
    <w:rsid w:val="6DE9C9EF"/>
    <w:rsid w:val="6DEB3CDA"/>
    <w:rsid w:val="6DED5FF5"/>
    <w:rsid w:val="6DEF8B4B"/>
    <w:rsid w:val="6DF2DF8E"/>
    <w:rsid w:val="6DF7EA48"/>
    <w:rsid w:val="6DF8146D"/>
    <w:rsid w:val="6DF8860A"/>
    <w:rsid w:val="6DFA280C"/>
    <w:rsid w:val="6DFC70A1"/>
    <w:rsid w:val="6DFCF48F"/>
    <w:rsid w:val="6DFFE1A3"/>
    <w:rsid w:val="6DFFFAEF"/>
    <w:rsid w:val="6E018083"/>
    <w:rsid w:val="6E06F397"/>
    <w:rsid w:val="6E093200"/>
    <w:rsid w:val="6E0A669F"/>
    <w:rsid w:val="6E0CCAA9"/>
    <w:rsid w:val="6E0F4EF7"/>
    <w:rsid w:val="6E106606"/>
    <w:rsid w:val="6E171CDA"/>
    <w:rsid w:val="6E1AE768"/>
    <w:rsid w:val="6E1C21D1"/>
    <w:rsid w:val="6E20BC33"/>
    <w:rsid w:val="6E2537D2"/>
    <w:rsid w:val="6E25A64B"/>
    <w:rsid w:val="6E281FB4"/>
    <w:rsid w:val="6E2A3E22"/>
    <w:rsid w:val="6E2E95FF"/>
    <w:rsid w:val="6E3047FD"/>
    <w:rsid w:val="6E348E44"/>
    <w:rsid w:val="6E38A125"/>
    <w:rsid w:val="6E399C54"/>
    <w:rsid w:val="6E3A66E9"/>
    <w:rsid w:val="6E413573"/>
    <w:rsid w:val="6E451CF5"/>
    <w:rsid w:val="6E460CAB"/>
    <w:rsid w:val="6E46A564"/>
    <w:rsid w:val="6E4C4BA1"/>
    <w:rsid w:val="6E4D07DC"/>
    <w:rsid w:val="6E502146"/>
    <w:rsid w:val="6E502D2E"/>
    <w:rsid w:val="6E505DEC"/>
    <w:rsid w:val="6E51C2F8"/>
    <w:rsid w:val="6E536EFF"/>
    <w:rsid w:val="6E544736"/>
    <w:rsid w:val="6E577E11"/>
    <w:rsid w:val="6E5B8BE3"/>
    <w:rsid w:val="6E5DC03B"/>
    <w:rsid w:val="6E5EB80A"/>
    <w:rsid w:val="6E609E57"/>
    <w:rsid w:val="6E63CD05"/>
    <w:rsid w:val="6E640BF8"/>
    <w:rsid w:val="6E645D3B"/>
    <w:rsid w:val="6E6AE01D"/>
    <w:rsid w:val="6E6D33BD"/>
    <w:rsid w:val="6E715D60"/>
    <w:rsid w:val="6E746BE6"/>
    <w:rsid w:val="6E75A34E"/>
    <w:rsid w:val="6E7723B4"/>
    <w:rsid w:val="6E7BDD11"/>
    <w:rsid w:val="6E7D881D"/>
    <w:rsid w:val="6E7EB54E"/>
    <w:rsid w:val="6E869055"/>
    <w:rsid w:val="6E89CC39"/>
    <w:rsid w:val="6E8CE7C2"/>
    <w:rsid w:val="6E91C5FA"/>
    <w:rsid w:val="6E957720"/>
    <w:rsid w:val="6E96F525"/>
    <w:rsid w:val="6E971E5A"/>
    <w:rsid w:val="6E982AE3"/>
    <w:rsid w:val="6E9C6AD7"/>
    <w:rsid w:val="6E9CA035"/>
    <w:rsid w:val="6E9DFB82"/>
    <w:rsid w:val="6E9FF63C"/>
    <w:rsid w:val="6EA2B4A1"/>
    <w:rsid w:val="6EA33B04"/>
    <w:rsid w:val="6EA5F8F3"/>
    <w:rsid w:val="6EA87A21"/>
    <w:rsid w:val="6EAC7173"/>
    <w:rsid w:val="6EAC8EBB"/>
    <w:rsid w:val="6EAD9E7E"/>
    <w:rsid w:val="6EB1731C"/>
    <w:rsid w:val="6EB2A7B6"/>
    <w:rsid w:val="6EB3E6B1"/>
    <w:rsid w:val="6EB4ED09"/>
    <w:rsid w:val="6EB591DF"/>
    <w:rsid w:val="6EB68966"/>
    <w:rsid w:val="6EB78F02"/>
    <w:rsid w:val="6EB9A799"/>
    <w:rsid w:val="6EBCD3AF"/>
    <w:rsid w:val="6EBEAAA2"/>
    <w:rsid w:val="6EBFDBF6"/>
    <w:rsid w:val="6EC02889"/>
    <w:rsid w:val="6EC11A13"/>
    <w:rsid w:val="6EC1809A"/>
    <w:rsid w:val="6EC414E3"/>
    <w:rsid w:val="6ECEB201"/>
    <w:rsid w:val="6ED04E35"/>
    <w:rsid w:val="6ED24607"/>
    <w:rsid w:val="6ED5817E"/>
    <w:rsid w:val="6ED5BC2E"/>
    <w:rsid w:val="6ED67C31"/>
    <w:rsid w:val="6ED92755"/>
    <w:rsid w:val="6ED947EA"/>
    <w:rsid w:val="6ED9F73D"/>
    <w:rsid w:val="6EDA996F"/>
    <w:rsid w:val="6EDAEA0A"/>
    <w:rsid w:val="6EDCDFEB"/>
    <w:rsid w:val="6EDE0F69"/>
    <w:rsid w:val="6EE52F6D"/>
    <w:rsid w:val="6EE93445"/>
    <w:rsid w:val="6EEB7D20"/>
    <w:rsid w:val="6EEDEC9E"/>
    <w:rsid w:val="6EF0CE35"/>
    <w:rsid w:val="6EF226DC"/>
    <w:rsid w:val="6EF45660"/>
    <w:rsid w:val="6EF49BF5"/>
    <w:rsid w:val="6EFB2A5A"/>
    <w:rsid w:val="6EFEDFAE"/>
    <w:rsid w:val="6F01039C"/>
    <w:rsid w:val="6F02C6B9"/>
    <w:rsid w:val="6F047998"/>
    <w:rsid w:val="6F0787D2"/>
    <w:rsid w:val="6F0A2BD6"/>
    <w:rsid w:val="6F0B171D"/>
    <w:rsid w:val="6F0C49AD"/>
    <w:rsid w:val="6F0F3F81"/>
    <w:rsid w:val="6F1588AB"/>
    <w:rsid w:val="6F15F5A8"/>
    <w:rsid w:val="6F16207A"/>
    <w:rsid w:val="6F17A90C"/>
    <w:rsid w:val="6F1998DB"/>
    <w:rsid w:val="6F1BFF07"/>
    <w:rsid w:val="6F1DFDF2"/>
    <w:rsid w:val="6F1FBD6A"/>
    <w:rsid w:val="6F24E57B"/>
    <w:rsid w:val="6F25168E"/>
    <w:rsid w:val="6F2554BE"/>
    <w:rsid w:val="6F25817F"/>
    <w:rsid w:val="6F25FF25"/>
    <w:rsid w:val="6F268E23"/>
    <w:rsid w:val="6F269D0A"/>
    <w:rsid w:val="6F29BF9D"/>
    <w:rsid w:val="6F2C53C1"/>
    <w:rsid w:val="6F313BF9"/>
    <w:rsid w:val="6F3C1D6E"/>
    <w:rsid w:val="6F407234"/>
    <w:rsid w:val="6F4219E3"/>
    <w:rsid w:val="6F431083"/>
    <w:rsid w:val="6F43A8D1"/>
    <w:rsid w:val="6F489EC7"/>
    <w:rsid w:val="6F492D0A"/>
    <w:rsid w:val="6F49447D"/>
    <w:rsid w:val="6F4C5E86"/>
    <w:rsid w:val="6F4D1FAB"/>
    <w:rsid w:val="6F542E4D"/>
    <w:rsid w:val="6F55E9C0"/>
    <w:rsid w:val="6F598444"/>
    <w:rsid w:val="6F5EBEE1"/>
    <w:rsid w:val="6F60FA86"/>
    <w:rsid w:val="6F61074B"/>
    <w:rsid w:val="6F62DA97"/>
    <w:rsid w:val="6F64CED9"/>
    <w:rsid w:val="6F64F874"/>
    <w:rsid w:val="6F6655FB"/>
    <w:rsid w:val="6F695EB2"/>
    <w:rsid w:val="6F6DF0C1"/>
    <w:rsid w:val="6F6E45C0"/>
    <w:rsid w:val="6F717CCE"/>
    <w:rsid w:val="6F75C502"/>
    <w:rsid w:val="6F78C51F"/>
    <w:rsid w:val="6F7E02BD"/>
    <w:rsid w:val="6F7FF29B"/>
    <w:rsid w:val="6F8286CE"/>
    <w:rsid w:val="6F839999"/>
    <w:rsid w:val="6F83E8E2"/>
    <w:rsid w:val="6F841AAD"/>
    <w:rsid w:val="6F84DE96"/>
    <w:rsid w:val="6F85988F"/>
    <w:rsid w:val="6F87DBAC"/>
    <w:rsid w:val="6F880D43"/>
    <w:rsid w:val="6F8D83C9"/>
    <w:rsid w:val="6F8F249B"/>
    <w:rsid w:val="6F8F2E1C"/>
    <w:rsid w:val="6F96993C"/>
    <w:rsid w:val="6F977D61"/>
    <w:rsid w:val="6FA712F5"/>
    <w:rsid w:val="6FA8275E"/>
    <w:rsid w:val="6FAC851A"/>
    <w:rsid w:val="6FAD32B9"/>
    <w:rsid w:val="6FADAA29"/>
    <w:rsid w:val="6FAF13AB"/>
    <w:rsid w:val="6FAF251B"/>
    <w:rsid w:val="6FB2A2EB"/>
    <w:rsid w:val="6FB33894"/>
    <w:rsid w:val="6FB4B762"/>
    <w:rsid w:val="6FB7BF27"/>
    <w:rsid w:val="6FB8A93F"/>
    <w:rsid w:val="6FB9E217"/>
    <w:rsid w:val="6FBC2E74"/>
    <w:rsid w:val="6FBDD751"/>
    <w:rsid w:val="6FC82D6B"/>
    <w:rsid w:val="6FC9CF15"/>
    <w:rsid w:val="6FCB9110"/>
    <w:rsid w:val="6FCDB6FD"/>
    <w:rsid w:val="6FCFE0BB"/>
    <w:rsid w:val="6FD36B7D"/>
    <w:rsid w:val="6FD40F5E"/>
    <w:rsid w:val="6FD56BB2"/>
    <w:rsid w:val="6FD572CA"/>
    <w:rsid w:val="6FD6387F"/>
    <w:rsid w:val="6FD8933E"/>
    <w:rsid w:val="6FDB8651"/>
    <w:rsid w:val="6FDD63E5"/>
    <w:rsid w:val="6FDDA01A"/>
    <w:rsid w:val="6FDF41D7"/>
    <w:rsid w:val="6FE723F6"/>
    <w:rsid w:val="6FE91BB4"/>
    <w:rsid w:val="6FE9DE16"/>
    <w:rsid w:val="6FEA8A5D"/>
    <w:rsid w:val="6FEEE219"/>
    <w:rsid w:val="6FEF40D2"/>
    <w:rsid w:val="6FF3CC08"/>
    <w:rsid w:val="6FF531BA"/>
    <w:rsid w:val="6FF77F4C"/>
    <w:rsid w:val="7003F10D"/>
    <w:rsid w:val="700614C2"/>
    <w:rsid w:val="70099BED"/>
    <w:rsid w:val="700C3469"/>
    <w:rsid w:val="700CDBFA"/>
    <w:rsid w:val="7014CC1A"/>
    <w:rsid w:val="70176D90"/>
    <w:rsid w:val="7017F38E"/>
    <w:rsid w:val="7018E0C5"/>
    <w:rsid w:val="701A3AA4"/>
    <w:rsid w:val="701F55B6"/>
    <w:rsid w:val="7020D994"/>
    <w:rsid w:val="7021B937"/>
    <w:rsid w:val="702D5491"/>
    <w:rsid w:val="702FB7EF"/>
    <w:rsid w:val="703503D7"/>
    <w:rsid w:val="70378B4E"/>
    <w:rsid w:val="7037A208"/>
    <w:rsid w:val="7038124C"/>
    <w:rsid w:val="703A56CD"/>
    <w:rsid w:val="703E0A74"/>
    <w:rsid w:val="703F8A9C"/>
    <w:rsid w:val="70400A9C"/>
    <w:rsid w:val="70436AB1"/>
    <w:rsid w:val="7044213F"/>
    <w:rsid w:val="704465C7"/>
    <w:rsid w:val="704F47B7"/>
    <w:rsid w:val="7050DF93"/>
    <w:rsid w:val="70594E78"/>
    <w:rsid w:val="705CC862"/>
    <w:rsid w:val="705D57C9"/>
    <w:rsid w:val="705E4203"/>
    <w:rsid w:val="705E7C59"/>
    <w:rsid w:val="70609A77"/>
    <w:rsid w:val="7060AE8D"/>
    <w:rsid w:val="706440C2"/>
    <w:rsid w:val="7064A339"/>
    <w:rsid w:val="7064DADC"/>
    <w:rsid w:val="70662C73"/>
    <w:rsid w:val="7069148A"/>
    <w:rsid w:val="70699F50"/>
    <w:rsid w:val="706F7BB0"/>
    <w:rsid w:val="7070E3C5"/>
    <w:rsid w:val="70723CF3"/>
    <w:rsid w:val="7075737D"/>
    <w:rsid w:val="7078DEF4"/>
    <w:rsid w:val="707BC0AA"/>
    <w:rsid w:val="707CA1C0"/>
    <w:rsid w:val="707EAE74"/>
    <w:rsid w:val="708248B8"/>
    <w:rsid w:val="70828628"/>
    <w:rsid w:val="70838D9B"/>
    <w:rsid w:val="70877457"/>
    <w:rsid w:val="7087D972"/>
    <w:rsid w:val="70891FFC"/>
    <w:rsid w:val="70893B06"/>
    <w:rsid w:val="7089D80E"/>
    <w:rsid w:val="708A3E85"/>
    <w:rsid w:val="708E4FAE"/>
    <w:rsid w:val="7092743F"/>
    <w:rsid w:val="7092A93B"/>
    <w:rsid w:val="70932B6D"/>
    <w:rsid w:val="70952BAB"/>
    <w:rsid w:val="7096F6E7"/>
    <w:rsid w:val="709712EF"/>
    <w:rsid w:val="7097573E"/>
    <w:rsid w:val="709D051C"/>
    <w:rsid w:val="709F7E7F"/>
    <w:rsid w:val="70A68547"/>
    <w:rsid w:val="70A90584"/>
    <w:rsid w:val="70AC45C4"/>
    <w:rsid w:val="70B99B93"/>
    <w:rsid w:val="70C084F8"/>
    <w:rsid w:val="70C13E03"/>
    <w:rsid w:val="70C4F45C"/>
    <w:rsid w:val="70CB870A"/>
    <w:rsid w:val="70CD1570"/>
    <w:rsid w:val="70CED01A"/>
    <w:rsid w:val="70DA0616"/>
    <w:rsid w:val="70E0BD2F"/>
    <w:rsid w:val="70E157E8"/>
    <w:rsid w:val="70E1F3AD"/>
    <w:rsid w:val="70E51210"/>
    <w:rsid w:val="70E61868"/>
    <w:rsid w:val="70E6DC0B"/>
    <w:rsid w:val="70E736BE"/>
    <w:rsid w:val="70E817CA"/>
    <w:rsid w:val="70E85160"/>
    <w:rsid w:val="70EAB600"/>
    <w:rsid w:val="70F01DA0"/>
    <w:rsid w:val="70F27500"/>
    <w:rsid w:val="70F2C665"/>
    <w:rsid w:val="70F30D19"/>
    <w:rsid w:val="70F5D9BC"/>
    <w:rsid w:val="70F63721"/>
    <w:rsid w:val="70F78017"/>
    <w:rsid w:val="70FBBE33"/>
    <w:rsid w:val="710359BC"/>
    <w:rsid w:val="7105C828"/>
    <w:rsid w:val="7108BD4C"/>
    <w:rsid w:val="71097F8B"/>
    <w:rsid w:val="710A0E3F"/>
    <w:rsid w:val="710E37E0"/>
    <w:rsid w:val="710FE5CA"/>
    <w:rsid w:val="711219FF"/>
    <w:rsid w:val="7116F70D"/>
    <w:rsid w:val="71173A80"/>
    <w:rsid w:val="711A8AE7"/>
    <w:rsid w:val="711D1BE5"/>
    <w:rsid w:val="711D295A"/>
    <w:rsid w:val="711EF758"/>
    <w:rsid w:val="711F413B"/>
    <w:rsid w:val="711F7344"/>
    <w:rsid w:val="712047D7"/>
    <w:rsid w:val="7120CAD1"/>
    <w:rsid w:val="7122BDBB"/>
    <w:rsid w:val="712A9FFD"/>
    <w:rsid w:val="712AB7E8"/>
    <w:rsid w:val="712B7F51"/>
    <w:rsid w:val="712BB0B9"/>
    <w:rsid w:val="712FFD8B"/>
    <w:rsid w:val="71300859"/>
    <w:rsid w:val="7132F408"/>
    <w:rsid w:val="7136B0AD"/>
    <w:rsid w:val="71388B83"/>
    <w:rsid w:val="7139E1FE"/>
    <w:rsid w:val="7139F62D"/>
    <w:rsid w:val="713BA892"/>
    <w:rsid w:val="713C1C37"/>
    <w:rsid w:val="713CE019"/>
    <w:rsid w:val="713D6963"/>
    <w:rsid w:val="713D840A"/>
    <w:rsid w:val="7140D153"/>
    <w:rsid w:val="71428C0E"/>
    <w:rsid w:val="71495037"/>
    <w:rsid w:val="714B2D25"/>
    <w:rsid w:val="714BB763"/>
    <w:rsid w:val="714C796D"/>
    <w:rsid w:val="715A51EF"/>
    <w:rsid w:val="716011E8"/>
    <w:rsid w:val="7160F96F"/>
    <w:rsid w:val="7162B126"/>
    <w:rsid w:val="71649DA8"/>
    <w:rsid w:val="7165ADBE"/>
    <w:rsid w:val="7165E475"/>
    <w:rsid w:val="7166102A"/>
    <w:rsid w:val="71664FA0"/>
    <w:rsid w:val="71686BF3"/>
    <w:rsid w:val="716B101E"/>
    <w:rsid w:val="716C7FAB"/>
    <w:rsid w:val="716F8BC8"/>
    <w:rsid w:val="71727D9E"/>
    <w:rsid w:val="7176C8B7"/>
    <w:rsid w:val="717F9129"/>
    <w:rsid w:val="718049DB"/>
    <w:rsid w:val="7181B5F0"/>
    <w:rsid w:val="7185AC44"/>
    <w:rsid w:val="71872D58"/>
    <w:rsid w:val="7188211D"/>
    <w:rsid w:val="7188BCD8"/>
    <w:rsid w:val="718B7898"/>
    <w:rsid w:val="718D73E4"/>
    <w:rsid w:val="718F4654"/>
    <w:rsid w:val="7191545A"/>
    <w:rsid w:val="71920A83"/>
    <w:rsid w:val="7192AA70"/>
    <w:rsid w:val="7196AE51"/>
    <w:rsid w:val="719BDAAD"/>
    <w:rsid w:val="719C4B75"/>
    <w:rsid w:val="719D21DB"/>
    <w:rsid w:val="71A1429C"/>
    <w:rsid w:val="71A198DE"/>
    <w:rsid w:val="71A26C9B"/>
    <w:rsid w:val="71A436C7"/>
    <w:rsid w:val="71A54C5C"/>
    <w:rsid w:val="71A5A752"/>
    <w:rsid w:val="71A70D09"/>
    <w:rsid w:val="71AA7CA3"/>
    <w:rsid w:val="71AB612A"/>
    <w:rsid w:val="71ACB6FB"/>
    <w:rsid w:val="71AE434E"/>
    <w:rsid w:val="71B1D7E2"/>
    <w:rsid w:val="71B3FEDF"/>
    <w:rsid w:val="71BB47EA"/>
    <w:rsid w:val="71BEDDF2"/>
    <w:rsid w:val="71C201A2"/>
    <w:rsid w:val="71C55275"/>
    <w:rsid w:val="71C6B677"/>
    <w:rsid w:val="71C700C6"/>
    <w:rsid w:val="71C7AD10"/>
    <w:rsid w:val="71C90B00"/>
    <w:rsid w:val="71CA2D18"/>
    <w:rsid w:val="71CB4738"/>
    <w:rsid w:val="71CC956C"/>
    <w:rsid w:val="71D0B9A6"/>
    <w:rsid w:val="71D1DAE7"/>
    <w:rsid w:val="71D1DB69"/>
    <w:rsid w:val="71D6107F"/>
    <w:rsid w:val="71D8CF52"/>
    <w:rsid w:val="71D9EB50"/>
    <w:rsid w:val="71DAEAA6"/>
    <w:rsid w:val="71DB5DF0"/>
    <w:rsid w:val="71DC8C7F"/>
    <w:rsid w:val="71DDF58B"/>
    <w:rsid w:val="71DF48EA"/>
    <w:rsid w:val="71E01787"/>
    <w:rsid w:val="71E01E8D"/>
    <w:rsid w:val="71E4F3C1"/>
    <w:rsid w:val="71E6FE48"/>
    <w:rsid w:val="71E75FB7"/>
    <w:rsid w:val="71EC1084"/>
    <w:rsid w:val="71F3BA9F"/>
    <w:rsid w:val="71F74C11"/>
    <w:rsid w:val="71F941DD"/>
    <w:rsid w:val="71F96F64"/>
    <w:rsid w:val="71FAFBEC"/>
    <w:rsid w:val="71FCFD81"/>
    <w:rsid w:val="71FD6EE4"/>
    <w:rsid w:val="72000352"/>
    <w:rsid w:val="7201D57A"/>
    <w:rsid w:val="7202ACD0"/>
    <w:rsid w:val="7202DC6F"/>
    <w:rsid w:val="72031DD7"/>
    <w:rsid w:val="72069F25"/>
    <w:rsid w:val="72089897"/>
    <w:rsid w:val="7209BEF1"/>
    <w:rsid w:val="720A1EBB"/>
    <w:rsid w:val="720AA636"/>
    <w:rsid w:val="720B7505"/>
    <w:rsid w:val="720EE23D"/>
    <w:rsid w:val="7213A5FF"/>
    <w:rsid w:val="7214192E"/>
    <w:rsid w:val="721A29C6"/>
    <w:rsid w:val="721CED5B"/>
    <w:rsid w:val="721EFF66"/>
    <w:rsid w:val="721F8282"/>
    <w:rsid w:val="7220C1A5"/>
    <w:rsid w:val="7221C340"/>
    <w:rsid w:val="72227495"/>
    <w:rsid w:val="72236C90"/>
    <w:rsid w:val="7223C502"/>
    <w:rsid w:val="72253B42"/>
    <w:rsid w:val="7228E309"/>
    <w:rsid w:val="7229A88B"/>
    <w:rsid w:val="722EEDA4"/>
    <w:rsid w:val="72304D69"/>
    <w:rsid w:val="723250DE"/>
    <w:rsid w:val="7232E88F"/>
    <w:rsid w:val="7234FF21"/>
    <w:rsid w:val="723CDEA3"/>
    <w:rsid w:val="723E7884"/>
    <w:rsid w:val="7244D3E9"/>
    <w:rsid w:val="7247F9F7"/>
    <w:rsid w:val="724930E2"/>
    <w:rsid w:val="724B54B9"/>
    <w:rsid w:val="724C3231"/>
    <w:rsid w:val="724D6E4E"/>
    <w:rsid w:val="7250141B"/>
    <w:rsid w:val="72511C41"/>
    <w:rsid w:val="7251C9B9"/>
    <w:rsid w:val="725374CE"/>
    <w:rsid w:val="7253F448"/>
    <w:rsid w:val="7256B68C"/>
    <w:rsid w:val="725C2A2A"/>
    <w:rsid w:val="725CB089"/>
    <w:rsid w:val="725D2308"/>
    <w:rsid w:val="725DBA4C"/>
    <w:rsid w:val="725E7066"/>
    <w:rsid w:val="72612356"/>
    <w:rsid w:val="7261BCBF"/>
    <w:rsid w:val="7262E500"/>
    <w:rsid w:val="726329F8"/>
    <w:rsid w:val="72664BE0"/>
    <w:rsid w:val="7269D210"/>
    <w:rsid w:val="726DF4C4"/>
    <w:rsid w:val="72747A6F"/>
    <w:rsid w:val="7275169C"/>
    <w:rsid w:val="727BC58E"/>
    <w:rsid w:val="727FE51A"/>
    <w:rsid w:val="7281C736"/>
    <w:rsid w:val="7282AAF1"/>
    <w:rsid w:val="72836315"/>
    <w:rsid w:val="72889C05"/>
    <w:rsid w:val="728E5397"/>
    <w:rsid w:val="729367F4"/>
    <w:rsid w:val="72955925"/>
    <w:rsid w:val="729A0679"/>
    <w:rsid w:val="729A1369"/>
    <w:rsid w:val="729C9563"/>
    <w:rsid w:val="729E1D13"/>
    <w:rsid w:val="729E3DA4"/>
    <w:rsid w:val="72A0E2B9"/>
    <w:rsid w:val="72A5EB56"/>
    <w:rsid w:val="72A6A078"/>
    <w:rsid w:val="72A754C8"/>
    <w:rsid w:val="72A93A50"/>
    <w:rsid w:val="72A9F06D"/>
    <w:rsid w:val="72AAC173"/>
    <w:rsid w:val="72AADECF"/>
    <w:rsid w:val="72B5AA79"/>
    <w:rsid w:val="72BB2ECC"/>
    <w:rsid w:val="72BC3A77"/>
    <w:rsid w:val="72BC64D3"/>
    <w:rsid w:val="72BE34DA"/>
    <w:rsid w:val="72C06F85"/>
    <w:rsid w:val="72C27E56"/>
    <w:rsid w:val="72C3B8BF"/>
    <w:rsid w:val="72C6C4FD"/>
    <w:rsid w:val="72C78C29"/>
    <w:rsid w:val="72C94534"/>
    <w:rsid w:val="72CAA599"/>
    <w:rsid w:val="72CBC182"/>
    <w:rsid w:val="72CCF30E"/>
    <w:rsid w:val="72CF3F82"/>
    <w:rsid w:val="72D064AF"/>
    <w:rsid w:val="72D9E30A"/>
    <w:rsid w:val="72DB73F3"/>
    <w:rsid w:val="72E15734"/>
    <w:rsid w:val="72E26DF9"/>
    <w:rsid w:val="72E3F5E6"/>
    <w:rsid w:val="72E57E2A"/>
    <w:rsid w:val="72E58244"/>
    <w:rsid w:val="72ED3498"/>
    <w:rsid w:val="72F32B87"/>
    <w:rsid w:val="72F4389E"/>
    <w:rsid w:val="72F446B0"/>
    <w:rsid w:val="72F46DF6"/>
    <w:rsid w:val="72F4E26F"/>
    <w:rsid w:val="72F7056E"/>
    <w:rsid w:val="72F80528"/>
    <w:rsid w:val="72F81FA6"/>
    <w:rsid w:val="72F97AEF"/>
    <w:rsid w:val="72FE30D1"/>
    <w:rsid w:val="72FE8864"/>
    <w:rsid w:val="72FF6261"/>
    <w:rsid w:val="7301C764"/>
    <w:rsid w:val="7307AD9F"/>
    <w:rsid w:val="730D9594"/>
    <w:rsid w:val="730DAA22"/>
    <w:rsid w:val="730E8D74"/>
    <w:rsid w:val="730EFF60"/>
    <w:rsid w:val="73104C8F"/>
    <w:rsid w:val="7312C85E"/>
    <w:rsid w:val="731421AD"/>
    <w:rsid w:val="73180D07"/>
    <w:rsid w:val="731B28B0"/>
    <w:rsid w:val="731BD817"/>
    <w:rsid w:val="731D19DE"/>
    <w:rsid w:val="7323339A"/>
    <w:rsid w:val="732683DA"/>
    <w:rsid w:val="73273C14"/>
    <w:rsid w:val="732B4E05"/>
    <w:rsid w:val="732DD29B"/>
    <w:rsid w:val="73329C4A"/>
    <w:rsid w:val="733557BF"/>
    <w:rsid w:val="7335A2AD"/>
    <w:rsid w:val="73390E7E"/>
    <w:rsid w:val="733A26EC"/>
    <w:rsid w:val="733EB772"/>
    <w:rsid w:val="733F7958"/>
    <w:rsid w:val="73429EAD"/>
    <w:rsid w:val="7348243C"/>
    <w:rsid w:val="7349C759"/>
    <w:rsid w:val="734A90ED"/>
    <w:rsid w:val="734D8B0E"/>
    <w:rsid w:val="734FFAB3"/>
    <w:rsid w:val="73509DC9"/>
    <w:rsid w:val="7351CF66"/>
    <w:rsid w:val="73546BA4"/>
    <w:rsid w:val="7356FDDA"/>
    <w:rsid w:val="735DDF59"/>
    <w:rsid w:val="735F4920"/>
    <w:rsid w:val="7360EF90"/>
    <w:rsid w:val="7362236D"/>
    <w:rsid w:val="73626BA8"/>
    <w:rsid w:val="736372BB"/>
    <w:rsid w:val="7363A9A1"/>
    <w:rsid w:val="7365E6D3"/>
    <w:rsid w:val="7368140F"/>
    <w:rsid w:val="736F2226"/>
    <w:rsid w:val="7373825E"/>
    <w:rsid w:val="7374EE7B"/>
    <w:rsid w:val="7379BBD4"/>
    <w:rsid w:val="7379C2CC"/>
    <w:rsid w:val="737ED63B"/>
    <w:rsid w:val="738145E2"/>
    <w:rsid w:val="73828D81"/>
    <w:rsid w:val="73865AAA"/>
    <w:rsid w:val="738A84D6"/>
    <w:rsid w:val="738BB73C"/>
    <w:rsid w:val="738F566E"/>
    <w:rsid w:val="738FA00E"/>
    <w:rsid w:val="739014A3"/>
    <w:rsid w:val="73907AD1"/>
    <w:rsid w:val="739148B3"/>
    <w:rsid w:val="7391786F"/>
    <w:rsid w:val="7391CF8B"/>
    <w:rsid w:val="73922BFA"/>
    <w:rsid w:val="7392C5E9"/>
    <w:rsid w:val="7394D25E"/>
    <w:rsid w:val="73951913"/>
    <w:rsid w:val="739662E7"/>
    <w:rsid w:val="7397F7CE"/>
    <w:rsid w:val="739C66F8"/>
    <w:rsid w:val="739D568E"/>
    <w:rsid w:val="739E998D"/>
    <w:rsid w:val="739F1DDB"/>
    <w:rsid w:val="739FCF3E"/>
    <w:rsid w:val="73A23C81"/>
    <w:rsid w:val="73A2FB20"/>
    <w:rsid w:val="73A7EA91"/>
    <w:rsid w:val="73AA0FD7"/>
    <w:rsid w:val="73AB3386"/>
    <w:rsid w:val="73B1B7B8"/>
    <w:rsid w:val="73B1EAE2"/>
    <w:rsid w:val="73B266B7"/>
    <w:rsid w:val="73B2E558"/>
    <w:rsid w:val="73B70F47"/>
    <w:rsid w:val="73B909A8"/>
    <w:rsid w:val="73BB9536"/>
    <w:rsid w:val="73BDCEFB"/>
    <w:rsid w:val="73C27D74"/>
    <w:rsid w:val="73C6760B"/>
    <w:rsid w:val="73C7A68D"/>
    <w:rsid w:val="73D46109"/>
    <w:rsid w:val="73DA536F"/>
    <w:rsid w:val="73DDFF76"/>
    <w:rsid w:val="73DF2C3B"/>
    <w:rsid w:val="73E13597"/>
    <w:rsid w:val="73E2E0BD"/>
    <w:rsid w:val="73E9257A"/>
    <w:rsid w:val="73EDE370"/>
    <w:rsid w:val="73EF9C8E"/>
    <w:rsid w:val="73F0792D"/>
    <w:rsid w:val="73F0E1BC"/>
    <w:rsid w:val="73F12680"/>
    <w:rsid w:val="73F19AD1"/>
    <w:rsid w:val="73F444ED"/>
    <w:rsid w:val="73F68FC6"/>
    <w:rsid w:val="73F76DC5"/>
    <w:rsid w:val="73F83D86"/>
    <w:rsid w:val="73FA6BF7"/>
    <w:rsid w:val="73FBCB41"/>
    <w:rsid w:val="740389F0"/>
    <w:rsid w:val="7403CAB7"/>
    <w:rsid w:val="7403ED1E"/>
    <w:rsid w:val="74062D6A"/>
    <w:rsid w:val="74073420"/>
    <w:rsid w:val="74083EF6"/>
    <w:rsid w:val="740881B6"/>
    <w:rsid w:val="74094EA7"/>
    <w:rsid w:val="740AFBE2"/>
    <w:rsid w:val="740B35DC"/>
    <w:rsid w:val="740E2982"/>
    <w:rsid w:val="740F16C2"/>
    <w:rsid w:val="74102D9F"/>
    <w:rsid w:val="7410401E"/>
    <w:rsid w:val="7410BCDE"/>
    <w:rsid w:val="7417DA80"/>
    <w:rsid w:val="741CDA30"/>
    <w:rsid w:val="741DF9B6"/>
    <w:rsid w:val="7420AC6E"/>
    <w:rsid w:val="7420B388"/>
    <w:rsid w:val="74254551"/>
    <w:rsid w:val="74256B24"/>
    <w:rsid w:val="74282A08"/>
    <w:rsid w:val="742C55FC"/>
    <w:rsid w:val="742EEC6A"/>
    <w:rsid w:val="742F376F"/>
    <w:rsid w:val="74325D09"/>
    <w:rsid w:val="74327826"/>
    <w:rsid w:val="7434C4A0"/>
    <w:rsid w:val="74387CB7"/>
    <w:rsid w:val="743D399C"/>
    <w:rsid w:val="743E1C71"/>
    <w:rsid w:val="743EED86"/>
    <w:rsid w:val="744020BE"/>
    <w:rsid w:val="74405694"/>
    <w:rsid w:val="7440662B"/>
    <w:rsid w:val="7440A1EA"/>
    <w:rsid w:val="744149E1"/>
    <w:rsid w:val="74431903"/>
    <w:rsid w:val="74447122"/>
    <w:rsid w:val="74447723"/>
    <w:rsid w:val="74480962"/>
    <w:rsid w:val="74486BDA"/>
    <w:rsid w:val="744959EA"/>
    <w:rsid w:val="744EC7E2"/>
    <w:rsid w:val="744F2974"/>
    <w:rsid w:val="7454ECC5"/>
    <w:rsid w:val="745607D6"/>
    <w:rsid w:val="74580714"/>
    <w:rsid w:val="745B4818"/>
    <w:rsid w:val="745F803E"/>
    <w:rsid w:val="7460E823"/>
    <w:rsid w:val="7464E07A"/>
    <w:rsid w:val="746B2EA1"/>
    <w:rsid w:val="746B8BAC"/>
    <w:rsid w:val="746F91ED"/>
    <w:rsid w:val="7470D0BC"/>
    <w:rsid w:val="7471EEA7"/>
    <w:rsid w:val="747511FA"/>
    <w:rsid w:val="74783670"/>
    <w:rsid w:val="747890F3"/>
    <w:rsid w:val="747CBADC"/>
    <w:rsid w:val="747E9221"/>
    <w:rsid w:val="7480FC1B"/>
    <w:rsid w:val="74845E4D"/>
    <w:rsid w:val="7485391A"/>
    <w:rsid w:val="748E9740"/>
    <w:rsid w:val="74951285"/>
    <w:rsid w:val="7497292C"/>
    <w:rsid w:val="749883F8"/>
    <w:rsid w:val="74988FA6"/>
    <w:rsid w:val="749A08F4"/>
    <w:rsid w:val="749CA7DF"/>
    <w:rsid w:val="749F8DB4"/>
    <w:rsid w:val="749FE4B3"/>
    <w:rsid w:val="74A04B74"/>
    <w:rsid w:val="74A0DDB9"/>
    <w:rsid w:val="74A15A8C"/>
    <w:rsid w:val="74A23980"/>
    <w:rsid w:val="74A28D67"/>
    <w:rsid w:val="74A29D2A"/>
    <w:rsid w:val="74A74685"/>
    <w:rsid w:val="74AA59FB"/>
    <w:rsid w:val="74AC3D48"/>
    <w:rsid w:val="74B03E12"/>
    <w:rsid w:val="74B2A216"/>
    <w:rsid w:val="74B39FC2"/>
    <w:rsid w:val="74B770F0"/>
    <w:rsid w:val="74B7E80A"/>
    <w:rsid w:val="74B91311"/>
    <w:rsid w:val="74B9D590"/>
    <w:rsid w:val="74BB223B"/>
    <w:rsid w:val="74BF9D06"/>
    <w:rsid w:val="74C03B6E"/>
    <w:rsid w:val="74C2CA06"/>
    <w:rsid w:val="74C6F942"/>
    <w:rsid w:val="74C745A7"/>
    <w:rsid w:val="74C8610A"/>
    <w:rsid w:val="74C96F99"/>
    <w:rsid w:val="74CD65A3"/>
    <w:rsid w:val="74CEECE7"/>
    <w:rsid w:val="74D14E80"/>
    <w:rsid w:val="74D38C05"/>
    <w:rsid w:val="74D449C2"/>
    <w:rsid w:val="74D479B2"/>
    <w:rsid w:val="74D4D030"/>
    <w:rsid w:val="74D6092A"/>
    <w:rsid w:val="74D72B35"/>
    <w:rsid w:val="74E15A6E"/>
    <w:rsid w:val="74E19891"/>
    <w:rsid w:val="74E282C8"/>
    <w:rsid w:val="74E66D0D"/>
    <w:rsid w:val="74E7099B"/>
    <w:rsid w:val="74E88BFB"/>
    <w:rsid w:val="74EB11EE"/>
    <w:rsid w:val="74EF9D30"/>
    <w:rsid w:val="74F2E2B9"/>
    <w:rsid w:val="74F4C4C3"/>
    <w:rsid w:val="74F4F705"/>
    <w:rsid w:val="74F655C7"/>
    <w:rsid w:val="74F7DCC4"/>
    <w:rsid w:val="74F83975"/>
    <w:rsid w:val="74F9578D"/>
    <w:rsid w:val="74FDB42C"/>
    <w:rsid w:val="74FE224D"/>
    <w:rsid w:val="74FF272D"/>
    <w:rsid w:val="75022642"/>
    <w:rsid w:val="750288D2"/>
    <w:rsid w:val="75029401"/>
    <w:rsid w:val="7507D791"/>
    <w:rsid w:val="750A3435"/>
    <w:rsid w:val="750A7365"/>
    <w:rsid w:val="750DC6A5"/>
    <w:rsid w:val="750DE130"/>
    <w:rsid w:val="751103D4"/>
    <w:rsid w:val="75122C80"/>
    <w:rsid w:val="751316A3"/>
    <w:rsid w:val="7515C8AA"/>
    <w:rsid w:val="7516ACC5"/>
    <w:rsid w:val="75180974"/>
    <w:rsid w:val="751A03F1"/>
    <w:rsid w:val="751C65B2"/>
    <w:rsid w:val="751CE8A3"/>
    <w:rsid w:val="751D778C"/>
    <w:rsid w:val="751EC57E"/>
    <w:rsid w:val="7524ABE2"/>
    <w:rsid w:val="75282EFD"/>
    <w:rsid w:val="7528D7EA"/>
    <w:rsid w:val="752E145F"/>
    <w:rsid w:val="752E36CF"/>
    <w:rsid w:val="752E7361"/>
    <w:rsid w:val="75311BFA"/>
    <w:rsid w:val="7532AA46"/>
    <w:rsid w:val="75371F64"/>
    <w:rsid w:val="753AE047"/>
    <w:rsid w:val="753B0845"/>
    <w:rsid w:val="753BF023"/>
    <w:rsid w:val="7545197C"/>
    <w:rsid w:val="754AD377"/>
    <w:rsid w:val="754B06E3"/>
    <w:rsid w:val="754B3A52"/>
    <w:rsid w:val="754C113E"/>
    <w:rsid w:val="754D0AEE"/>
    <w:rsid w:val="754D0E70"/>
    <w:rsid w:val="754EE1E6"/>
    <w:rsid w:val="75514EB6"/>
    <w:rsid w:val="755487AF"/>
    <w:rsid w:val="7555BF83"/>
    <w:rsid w:val="7558D82B"/>
    <w:rsid w:val="755A62BD"/>
    <w:rsid w:val="755D58E4"/>
    <w:rsid w:val="7561E3E8"/>
    <w:rsid w:val="75649D94"/>
    <w:rsid w:val="756539B0"/>
    <w:rsid w:val="7566819E"/>
    <w:rsid w:val="7567F2A3"/>
    <w:rsid w:val="7569D0EB"/>
    <w:rsid w:val="756D403E"/>
    <w:rsid w:val="7571BFD7"/>
    <w:rsid w:val="75732A71"/>
    <w:rsid w:val="75737CD7"/>
    <w:rsid w:val="75796F99"/>
    <w:rsid w:val="757A5226"/>
    <w:rsid w:val="757B3DA3"/>
    <w:rsid w:val="75813813"/>
    <w:rsid w:val="7581B837"/>
    <w:rsid w:val="7582A990"/>
    <w:rsid w:val="7582F285"/>
    <w:rsid w:val="7582FBBF"/>
    <w:rsid w:val="75836B4E"/>
    <w:rsid w:val="75848662"/>
    <w:rsid w:val="7584B917"/>
    <w:rsid w:val="7584D09F"/>
    <w:rsid w:val="75877F5E"/>
    <w:rsid w:val="758952C3"/>
    <w:rsid w:val="758A6DCC"/>
    <w:rsid w:val="758AFF02"/>
    <w:rsid w:val="758C0FB0"/>
    <w:rsid w:val="758D694D"/>
    <w:rsid w:val="758F2B15"/>
    <w:rsid w:val="75961AE9"/>
    <w:rsid w:val="759A3DAC"/>
    <w:rsid w:val="759A462D"/>
    <w:rsid w:val="759FC006"/>
    <w:rsid w:val="759FC7F6"/>
    <w:rsid w:val="75A04183"/>
    <w:rsid w:val="75A19265"/>
    <w:rsid w:val="75A4AE6E"/>
    <w:rsid w:val="75AAAAD6"/>
    <w:rsid w:val="75ADDB58"/>
    <w:rsid w:val="75B06B6D"/>
    <w:rsid w:val="75B4414A"/>
    <w:rsid w:val="75B6E4F3"/>
    <w:rsid w:val="75BA9E61"/>
    <w:rsid w:val="75BC541F"/>
    <w:rsid w:val="75BCB7F4"/>
    <w:rsid w:val="75BE2623"/>
    <w:rsid w:val="75BEBB4E"/>
    <w:rsid w:val="75C1D2D0"/>
    <w:rsid w:val="75C6623A"/>
    <w:rsid w:val="75CA5DD4"/>
    <w:rsid w:val="75CACAAE"/>
    <w:rsid w:val="75CB1666"/>
    <w:rsid w:val="75D7330C"/>
    <w:rsid w:val="75D7982D"/>
    <w:rsid w:val="75DD729C"/>
    <w:rsid w:val="75E39182"/>
    <w:rsid w:val="75E614FC"/>
    <w:rsid w:val="75EA7615"/>
    <w:rsid w:val="75EBB6D5"/>
    <w:rsid w:val="75EBF5AE"/>
    <w:rsid w:val="75F0AC8F"/>
    <w:rsid w:val="75F350A6"/>
    <w:rsid w:val="75F3F928"/>
    <w:rsid w:val="75F7E08A"/>
    <w:rsid w:val="75F9677D"/>
    <w:rsid w:val="75FB8B4E"/>
    <w:rsid w:val="75FBE34B"/>
    <w:rsid w:val="75FCA0AC"/>
    <w:rsid w:val="75FED369"/>
    <w:rsid w:val="76024336"/>
    <w:rsid w:val="76024352"/>
    <w:rsid w:val="7603D9DA"/>
    <w:rsid w:val="7606A20E"/>
    <w:rsid w:val="7609EBE4"/>
    <w:rsid w:val="760CAB87"/>
    <w:rsid w:val="760CE6C3"/>
    <w:rsid w:val="760F0658"/>
    <w:rsid w:val="7611B1DB"/>
    <w:rsid w:val="7614A6D5"/>
    <w:rsid w:val="76178A81"/>
    <w:rsid w:val="7618C71E"/>
    <w:rsid w:val="761D7816"/>
    <w:rsid w:val="761E2F84"/>
    <w:rsid w:val="762206DF"/>
    <w:rsid w:val="76229420"/>
    <w:rsid w:val="7626BFA4"/>
    <w:rsid w:val="76287489"/>
    <w:rsid w:val="762BE697"/>
    <w:rsid w:val="762C9F69"/>
    <w:rsid w:val="762D3B73"/>
    <w:rsid w:val="762F3430"/>
    <w:rsid w:val="7635A6AE"/>
    <w:rsid w:val="7636AC5B"/>
    <w:rsid w:val="7638725F"/>
    <w:rsid w:val="76472B30"/>
    <w:rsid w:val="764A9ABE"/>
    <w:rsid w:val="764CEE75"/>
    <w:rsid w:val="764E6450"/>
    <w:rsid w:val="764E699D"/>
    <w:rsid w:val="7654BFB9"/>
    <w:rsid w:val="765541B6"/>
    <w:rsid w:val="76568BBA"/>
    <w:rsid w:val="7656EC4E"/>
    <w:rsid w:val="7658446F"/>
    <w:rsid w:val="76588AAD"/>
    <w:rsid w:val="765D708D"/>
    <w:rsid w:val="765EF17C"/>
    <w:rsid w:val="76622C9D"/>
    <w:rsid w:val="7665F957"/>
    <w:rsid w:val="76677474"/>
    <w:rsid w:val="76681B8B"/>
    <w:rsid w:val="7668472B"/>
    <w:rsid w:val="766E8C78"/>
    <w:rsid w:val="766F17B3"/>
    <w:rsid w:val="76705D95"/>
    <w:rsid w:val="76707C67"/>
    <w:rsid w:val="767121E2"/>
    <w:rsid w:val="7672E133"/>
    <w:rsid w:val="76737AC9"/>
    <w:rsid w:val="7679309C"/>
    <w:rsid w:val="767F7D39"/>
    <w:rsid w:val="768159A2"/>
    <w:rsid w:val="7683854E"/>
    <w:rsid w:val="7684F81C"/>
    <w:rsid w:val="7688DF74"/>
    <w:rsid w:val="768977FC"/>
    <w:rsid w:val="768A4BA3"/>
    <w:rsid w:val="768B4048"/>
    <w:rsid w:val="768CC44C"/>
    <w:rsid w:val="768E7CB7"/>
    <w:rsid w:val="768EE85A"/>
    <w:rsid w:val="769122AF"/>
    <w:rsid w:val="76919329"/>
    <w:rsid w:val="76939285"/>
    <w:rsid w:val="769793E6"/>
    <w:rsid w:val="769C8DCF"/>
    <w:rsid w:val="76A0670C"/>
    <w:rsid w:val="76AD3621"/>
    <w:rsid w:val="76ADE12A"/>
    <w:rsid w:val="76AEEF25"/>
    <w:rsid w:val="76B0EF8E"/>
    <w:rsid w:val="76B39354"/>
    <w:rsid w:val="76B65AF6"/>
    <w:rsid w:val="76B9013B"/>
    <w:rsid w:val="76B997F5"/>
    <w:rsid w:val="76B9BF0D"/>
    <w:rsid w:val="76BC4D34"/>
    <w:rsid w:val="76BD5371"/>
    <w:rsid w:val="76BE5A5C"/>
    <w:rsid w:val="76BF25EF"/>
    <w:rsid w:val="76C7D6F9"/>
    <w:rsid w:val="76D0D277"/>
    <w:rsid w:val="76D3C370"/>
    <w:rsid w:val="76D844DE"/>
    <w:rsid w:val="76DD497C"/>
    <w:rsid w:val="76DE8ACC"/>
    <w:rsid w:val="76DF2C75"/>
    <w:rsid w:val="76E13895"/>
    <w:rsid w:val="76E3BCF2"/>
    <w:rsid w:val="76E7BA11"/>
    <w:rsid w:val="76E9DDA6"/>
    <w:rsid w:val="76EC3507"/>
    <w:rsid w:val="76F2239A"/>
    <w:rsid w:val="76F251DC"/>
    <w:rsid w:val="76F57B88"/>
    <w:rsid w:val="76F818BC"/>
    <w:rsid w:val="76FB12F0"/>
    <w:rsid w:val="76FBF3CB"/>
    <w:rsid w:val="770175D6"/>
    <w:rsid w:val="77025E35"/>
    <w:rsid w:val="77067480"/>
    <w:rsid w:val="7707856C"/>
    <w:rsid w:val="770C59F6"/>
    <w:rsid w:val="770D6AF3"/>
    <w:rsid w:val="770F4FEE"/>
    <w:rsid w:val="7713005B"/>
    <w:rsid w:val="77141DDE"/>
    <w:rsid w:val="7717912C"/>
    <w:rsid w:val="771885D6"/>
    <w:rsid w:val="771EDAF3"/>
    <w:rsid w:val="77212561"/>
    <w:rsid w:val="77219B16"/>
    <w:rsid w:val="7722CE52"/>
    <w:rsid w:val="77231D37"/>
    <w:rsid w:val="7724B502"/>
    <w:rsid w:val="772510F0"/>
    <w:rsid w:val="7725C6BF"/>
    <w:rsid w:val="7725DBE3"/>
    <w:rsid w:val="772C08CF"/>
    <w:rsid w:val="772F772A"/>
    <w:rsid w:val="7734D3C3"/>
    <w:rsid w:val="77380924"/>
    <w:rsid w:val="7739AFF1"/>
    <w:rsid w:val="7739C18B"/>
    <w:rsid w:val="773A5181"/>
    <w:rsid w:val="773E448B"/>
    <w:rsid w:val="7740C09E"/>
    <w:rsid w:val="7742211C"/>
    <w:rsid w:val="77451244"/>
    <w:rsid w:val="77484DF9"/>
    <w:rsid w:val="77490B87"/>
    <w:rsid w:val="774A84D4"/>
    <w:rsid w:val="774D9127"/>
    <w:rsid w:val="774DC647"/>
    <w:rsid w:val="774E6B04"/>
    <w:rsid w:val="7754536F"/>
    <w:rsid w:val="77558603"/>
    <w:rsid w:val="77563EF0"/>
    <w:rsid w:val="77582F6E"/>
    <w:rsid w:val="775E2E2C"/>
    <w:rsid w:val="775E670C"/>
    <w:rsid w:val="7767CE26"/>
    <w:rsid w:val="777055D4"/>
    <w:rsid w:val="7770C22C"/>
    <w:rsid w:val="77723392"/>
    <w:rsid w:val="777ABC53"/>
    <w:rsid w:val="777C86E1"/>
    <w:rsid w:val="777ED2A2"/>
    <w:rsid w:val="777F16E2"/>
    <w:rsid w:val="778262B6"/>
    <w:rsid w:val="7786941F"/>
    <w:rsid w:val="7787CFE2"/>
    <w:rsid w:val="7788BBB2"/>
    <w:rsid w:val="778AE4A5"/>
    <w:rsid w:val="778B9377"/>
    <w:rsid w:val="778F5FEE"/>
    <w:rsid w:val="77908125"/>
    <w:rsid w:val="779134AE"/>
    <w:rsid w:val="779158B4"/>
    <w:rsid w:val="77919ECC"/>
    <w:rsid w:val="77993297"/>
    <w:rsid w:val="779D990B"/>
    <w:rsid w:val="77A2AA1C"/>
    <w:rsid w:val="77A369F6"/>
    <w:rsid w:val="77A414EE"/>
    <w:rsid w:val="77AA325E"/>
    <w:rsid w:val="77AB2BF3"/>
    <w:rsid w:val="77AC3C86"/>
    <w:rsid w:val="77B3149C"/>
    <w:rsid w:val="77B3A8FD"/>
    <w:rsid w:val="77B5FC9A"/>
    <w:rsid w:val="77B9B482"/>
    <w:rsid w:val="77BC7717"/>
    <w:rsid w:val="77BCB191"/>
    <w:rsid w:val="77BCC193"/>
    <w:rsid w:val="77C0766A"/>
    <w:rsid w:val="77C5240F"/>
    <w:rsid w:val="77C8F9DA"/>
    <w:rsid w:val="77C9D863"/>
    <w:rsid w:val="77D07C72"/>
    <w:rsid w:val="77D90F66"/>
    <w:rsid w:val="77E0F78E"/>
    <w:rsid w:val="77E14A1E"/>
    <w:rsid w:val="77E157C7"/>
    <w:rsid w:val="77E22982"/>
    <w:rsid w:val="77E5CDA8"/>
    <w:rsid w:val="77F0C31A"/>
    <w:rsid w:val="77F324D9"/>
    <w:rsid w:val="77F5E3EE"/>
    <w:rsid w:val="77F80F6E"/>
    <w:rsid w:val="77FE17DB"/>
    <w:rsid w:val="77FE4CAE"/>
    <w:rsid w:val="77FFA268"/>
    <w:rsid w:val="7805ADB3"/>
    <w:rsid w:val="78083ABD"/>
    <w:rsid w:val="7808FE86"/>
    <w:rsid w:val="780A1CE3"/>
    <w:rsid w:val="780D007C"/>
    <w:rsid w:val="780ECF78"/>
    <w:rsid w:val="780FB345"/>
    <w:rsid w:val="78102295"/>
    <w:rsid w:val="7812E48F"/>
    <w:rsid w:val="78155820"/>
    <w:rsid w:val="7817FD54"/>
    <w:rsid w:val="781A3F2E"/>
    <w:rsid w:val="78205617"/>
    <w:rsid w:val="78244759"/>
    <w:rsid w:val="7829A033"/>
    <w:rsid w:val="782E77A9"/>
    <w:rsid w:val="782EF3DC"/>
    <w:rsid w:val="78310565"/>
    <w:rsid w:val="78357C12"/>
    <w:rsid w:val="783A2A9C"/>
    <w:rsid w:val="783F408F"/>
    <w:rsid w:val="783FCE96"/>
    <w:rsid w:val="7844DF8B"/>
    <w:rsid w:val="7846D1F2"/>
    <w:rsid w:val="78482906"/>
    <w:rsid w:val="784AB13D"/>
    <w:rsid w:val="784CD450"/>
    <w:rsid w:val="784DD9D0"/>
    <w:rsid w:val="7852AB31"/>
    <w:rsid w:val="785326A5"/>
    <w:rsid w:val="7853F60E"/>
    <w:rsid w:val="7855021C"/>
    <w:rsid w:val="7856437D"/>
    <w:rsid w:val="785B3F36"/>
    <w:rsid w:val="785C253A"/>
    <w:rsid w:val="785F16A5"/>
    <w:rsid w:val="785F2B85"/>
    <w:rsid w:val="786095D5"/>
    <w:rsid w:val="78639214"/>
    <w:rsid w:val="7863B06C"/>
    <w:rsid w:val="786481A3"/>
    <w:rsid w:val="786595F0"/>
    <w:rsid w:val="78668E13"/>
    <w:rsid w:val="7866ECC3"/>
    <w:rsid w:val="7867F743"/>
    <w:rsid w:val="786A1691"/>
    <w:rsid w:val="786D8F85"/>
    <w:rsid w:val="786E3406"/>
    <w:rsid w:val="7870DF64"/>
    <w:rsid w:val="78724C84"/>
    <w:rsid w:val="78726D69"/>
    <w:rsid w:val="78791DE0"/>
    <w:rsid w:val="78792916"/>
    <w:rsid w:val="787FEF46"/>
    <w:rsid w:val="788306D2"/>
    <w:rsid w:val="78879298"/>
    <w:rsid w:val="788B6725"/>
    <w:rsid w:val="788C14EE"/>
    <w:rsid w:val="788E5FA3"/>
    <w:rsid w:val="788EF00C"/>
    <w:rsid w:val="78922AF8"/>
    <w:rsid w:val="7892D433"/>
    <w:rsid w:val="7897F389"/>
    <w:rsid w:val="789816ED"/>
    <w:rsid w:val="789CCF89"/>
    <w:rsid w:val="789D36A8"/>
    <w:rsid w:val="78A03499"/>
    <w:rsid w:val="78A0A290"/>
    <w:rsid w:val="78A1344B"/>
    <w:rsid w:val="78A19289"/>
    <w:rsid w:val="78A6F044"/>
    <w:rsid w:val="78AA21E2"/>
    <w:rsid w:val="78AA426B"/>
    <w:rsid w:val="78ABE29B"/>
    <w:rsid w:val="78AE123B"/>
    <w:rsid w:val="78B2B37E"/>
    <w:rsid w:val="78B5E4AD"/>
    <w:rsid w:val="78BE7B5C"/>
    <w:rsid w:val="78BFEF10"/>
    <w:rsid w:val="78C251DF"/>
    <w:rsid w:val="78C3FED3"/>
    <w:rsid w:val="78C4C419"/>
    <w:rsid w:val="78C575CF"/>
    <w:rsid w:val="78C67A36"/>
    <w:rsid w:val="78C6E73A"/>
    <w:rsid w:val="78C762FA"/>
    <w:rsid w:val="78C83EDD"/>
    <w:rsid w:val="78C9ABE8"/>
    <w:rsid w:val="78CB5552"/>
    <w:rsid w:val="78CE7B08"/>
    <w:rsid w:val="78D0AF05"/>
    <w:rsid w:val="78D44D36"/>
    <w:rsid w:val="78D63A4B"/>
    <w:rsid w:val="78D9DE91"/>
    <w:rsid w:val="78DB0907"/>
    <w:rsid w:val="78DB29FA"/>
    <w:rsid w:val="78E6769F"/>
    <w:rsid w:val="78EAEF6D"/>
    <w:rsid w:val="78EBB095"/>
    <w:rsid w:val="78EBEA20"/>
    <w:rsid w:val="78EEFDD1"/>
    <w:rsid w:val="78EF7FD1"/>
    <w:rsid w:val="78EFDB5C"/>
    <w:rsid w:val="78F88E3A"/>
    <w:rsid w:val="78FDD553"/>
    <w:rsid w:val="78FE4459"/>
    <w:rsid w:val="78FF96F8"/>
    <w:rsid w:val="79019FF9"/>
    <w:rsid w:val="7908FBAD"/>
    <w:rsid w:val="790CBF40"/>
    <w:rsid w:val="790F1662"/>
    <w:rsid w:val="790F32DF"/>
    <w:rsid w:val="7910C328"/>
    <w:rsid w:val="791168D1"/>
    <w:rsid w:val="7921C8A6"/>
    <w:rsid w:val="79282531"/>
    <w:rsid w:val="792D293F"/>
    <w:rsid w:val="792D6E63"/>
    <w:rsid w:val="7930489C"/>
    <w:rsid w:val="793186C8"/>
    <w:rsid w:val="7931CEA1"/>
    <w:rsid w:val="79321C36"/>
    <w:rsid w:val="7933D42F"/>
    <w:rsid w:val="7934FDC7"/>
    <w:rsid w:val="7934FDE3"/>
    <w:rsid w:val="793515EB"/>
    <w:rsid w:val="79370793"/>
    <w:rsid w:val="79384079"/>
    <w:rsid w:val="793B5B8E"/>
    <w:rsid w:val="793F54D2"/>
    <w:rsid w:val="79440FCD"/>
    <w:rsid w:val="79472FF8"/>
    <w:rsid w:val="79484483"/>
    <w:rsid w:val="7949C910"/>
    <w:rsid w:val="794F51C2"/>
    <w:rsid w:val="7956CFCF"/>
    <w:rsid w:val="7957A01C"/>
    <w:rsid w:val="795B1914"/>
    <w:rsid w:val="795BD8E8"/>
    <w:rsid w:val="795C3FA9"/>
    <w:rsid w:val="795DA588"/>
    <w:rsid w:val="7962A095"/>
    <w:rsid w:val="79675BFC"/>
    <w:rsid w:val="796C17B7"/>
    <w:rsid w:val="796FDC2F"/>
    <w:rsid w:val="79736B43"/>
    <w:rsid w:val="7976410E"/>
    <w:rsid w:val="79767C13"/>
    <w:rsid w:val="79771B3A"/>
    <w:rsid w:val="79784B91"/>
    <w:rsid w:val="7978F517"/>
    <w:rsid w:val="79799D08"/>
    <w:rsid w:val="797C5019"/>
    <w:rsid w:val="797E0D53"/>
    <w:rsid w:val="797F11A1"/>
    <w:rsid w:val="79800361"/>
    <w:rsid w:val="7989AFF9"/>
    <w:rsid w:val="7989F332"/>
    <w:rsid w:val="798D8409"/>
    <w:rsid w:val="798F2D0A"/>
    <w:rsid w:val="79952E3D"/>
    <w:rsid w:val="7996A7A4"/>
    <w:rsid w:val="799FD258"/>
    <w:rsid w:val="79A0BC00"/>
    <w:rsid w:val="79A12320"/>
    <w:rsid w:val="79A237DB"/>
    <w:rsid w:val="79A34168"/>
    <w:rsid w:val="79A43D67"/>
    <w:rsid w:val="79A6CA6E"/>
    <w:rsid w:val="79A71702"/>
    <w:rsid w:val="79A7DC5B"/>
    <w:rsid w:val="79A8F478"/>
    <w:rsid w:val="79ABFDF5"/>
    <w:rsid w:val="79AE14CD"/>
    <w:rsid w:val="79AE8E39"/>
    <w:rsid w:val="79B69938"/>
    <w:rsid w:val="79BD8048"/>
    <w:rsid w:val="79BEC2FA"/>
    <w:rsid w:val="79C073D0"/>
    <w:rsid w:val="79C08FFC"/>
    <w:rsid w:val="79C18385"/>
    <w:rsid w:val="79C44DF5"/>
    <w:rsid w:val="79CC2FBE"/>
    <w:rsid w:val="79D12D9C"/>
    <w:rsid w:val="79D2F38E"/>
    <w:rsid w:val="79D3FF13"/>
    <w:rsid w:val="79D8FFA9"/>
    <w:rsid w:val="79DC8789"/>
    <w:rsid w:val="79DC9170"/>
    <w:rsid w:val="79DD6289"/>
    <w:rsid w:val="79DD69B6"/>
    <w:rsid w:val="79DE27B0"/>
    <w:rsid w:val="79E08772"/>
    <w:rsid w:val="79E26887"/>
    <w:rsid w:val="79E64A20"/>
    <w:rsid w:val="79E98CB6"/>
    <w:rsid w:val="79E9FD39"/>
    <w:rsid w:val="79ECBE2B"/>
    <w:rsid w:val="79F09201"/>
    <w:rsid w:val="79F11A9E"/>
    <w:rsid w:val="79F50244"/>
    <w:rsid w:val="79F699F1"/>
    <w:rsid w:val="79F7BBFA"/>
    <w:rsid w:val="79FB0E98"/>
    <w:rsid w:val="79FB66C8"/>
    <w:rsid w:val="79FB6755"/>
    <w:rsid w:val="79FC7297"/>
    <w:rsid w:val="79FCEB8A"/>
    <w:rsid w:val="79FD2170"/>
    <w:rsid w:val="79FD8F11"/>
    <w:rsid w:val="79FE0DBB"/>
    <w:rsid w:val="7A02F33A"/>
    <w:rsid w:val="7A042AC4"/>
    <w:rsid w:val="7A055E62"/>
    <w:rsid w:val="7A06A50C"/>
    <w:rsid w:val="7A075515"/>
    <w:rsid w:val="7A0F2E47"/>
    <w:rsid w:val="7A108443"/>
    <w:rsid w:val="7A125334"/>
    <w:rsid w:val="7A15C0E4"/>
    <w:rsid w:val="7A181425"/>
    <w:rsid w:val="7A19E606"/>
    <w:rsid w:val="7A1AB43F"/>
    <w:rsid w:val="7A247B8A"/>
    <w:rsid w:val="7A25551D"/>
    <w:rsid w:val="7A27E3C7"/>
    <w:rsid w:val="7A29E90C"/>
    <w:rsid w:val="7A2A09FD"/>
    <w:rsid w:val="7A2CE836"/>
    <w:rsid w:val="7A2F6A63"/>
    <w:rsid w:val="7A303289"/>
    <w:rsid w:val="7A3092BE"/>
    <w:rsid w:val="7A34FEA2"/>
    <w:rsid w:val="7A35A355"/>
    <w:rsid w:val="7A35E543"/>
    <w:rsid w:val="7A3822F8"/>
    <w:rsid w:val="7A384B0E"/>
    <w:rsid w:val="7A3AB5E1"/>
    <w:rsid w:val="7A3D6A2C"/>
    <w:rsid w:val="7A3E6A6D"/>
    <w:rsid w:val="7A42BCFE"/>
    <w:rsid w:val="7A42DA47"/>
    <w:rsid w:val="7A43D698"/>
    <w:rsid w:val="7A47A7D6"/>
    <w:rsid w:val="7A48D826"/>
    <w:rsid w:val="7A4FDD9C"/>
    <w:rsid w:val="7A563B54"/>
    <w:rsid w:val="7A571070"/>
    <w:rsid w:val="7A58B5BE"/>
    <w:rsid w:val="7A58E7DE"/>
    <w:rsid w:val="7A5A588E"/>
    <w:rsid w:val="7A5B86BA"/>
    <w:rsid w:val="7A5DBE4F"/>
    <w:rsid w:val="7A5F8C78"/>
    <w:rsid w:val="7A622919"/>
    <w:rsid w:val="7A64CFD1"/>
    <w:rsid w:val="7A69575D"/>
    <w:rsid w:val="7A6ADEEA"/>
    <w:rsid w:val="7A6DD21F"/>
    <w:rsid w:val="7A6FF017"/>
    <w:rsid w:val="7A70668C"/>
    <w:rsid w:val="7A729F86"/>
    <w:rsid w:val="7A75D9A4"/>
    <w:rsid w:val="7A76C0F2"/>
    <w:rsid w:val="7A7812C5"/>
    <w:rsid w:val="7A7A84BF"/>
    <w:rsid w:val="7A7C138F"/>
    <w:rsid w:val="7A7F5CCE"/>
    <w:rsid w:val="7A822581"/>
    <w:rsid w:val="7A846A7D"/>
    <w:rsid w:val="7A8495B3"/>
    <w:rsid w:val="7A8555BB"/>
    <w:rsid w:val="7A871F59"/>
    <w:rsid w:val="7A877A39"/>
    <w:rsid w:val="7A87C7C0"/>
    <w:rsid w:val="7A88923D"/>
    <w:rsid w:val="7A88FE5F"/>
    <w:rsid w:val="7A8B8695"/>
    <w:rsid w:val="7A8D2819"/>
    <w:rsid w:val="7A8E5E8E"/>
    <w:rsid w:val="7A8F1F29"/>
    <w:rsid w:val="7A906DAE"/>
    <w:rsid w:val="7A9089C0"/>
    <w:rsid w:val="7A9297A5"/>
    <w:rsid w:val="7A92C6A1"/>
    <w:rsid w:val="7A93DF9D"/>
    <w:rsid w:val="7A94DD80"/>
    <w:rsid w:val="7A973E35"/>
    <w:rsid w:val="7A9992F0"/>
    <w:rsid w:val="7A9D4437"/>
    <w:rsid w:val="7A9DCC5D"/>
    <w:rsid w:val="7AA113E5"/>
    <w:rsid w:val="7AA42857"/>
    <w:rsid w:val="7AA8A063"/>
    <w:rsid w:val="7AAAC28B"/>
    <w:rsid w:val="7AAC62FD"/>
    <w:rsid w:val="7AAC9740"/>
    <w:rsid w:val="7AAD66CC"/>
    <w:rsid w:val="7AAF4BC3"/>
    <w:rsid w:val="7AB222F9"/>
    <w:rsid w:val="7AB35A56"/>
    <w:rsid w:val="7AB3C5CC"/>
    <w:rsid w:val="7AB3E63A"/>
    <w:rsid w:val="7ABBC691"/>
    <w:rsid w:val="7AC0081E"/>
    <w:rsid w:val="7AC3835C"/>
    <w:rsid w:val="7AC3BFFB"/>
    <w:rsid w:val="7AC3D3CD"/>
    <w:rsid w:val="7AC4B2C8"/>
    <w:rsid w:val="7AC63F14"/>
    <w:rsid w:val="7AC70FCD"/>
    <w:rsid w:val="7ACA378B"/>
    <w:rsid w:val="7ACC0402"/>
    <w:rsid w:val="7ACD3C17"/>
    <w:rsid w:val="7ACE0BDB"/>
    <w:rsid w:val="7ACE270E"/>
    <w:rsid w:val="7ACFC24F"/>
    <w:rsid w:val="7AD66B48"/>
    <w:rsid w:val="7AD83933"/>
    <w:rsid w:val="7ADDEDE8"/>
    <w:rsid w:val="7AE10BD1"/>
    <w:rsid w:val="7AE16D58"/>
    <w:rsid w:val="7AE2C8F3"/>
    <w:rsid w:val="7AE2E5D3"/>
    <w:rsid w:val="7AE354DC"/>
    <w:rsid w:val="7AE44B0C"/>
    <w:rsid w:val="7AE49570"/>
    <w:rsid w:val="7AE6AFC2"/>
    <w:rsid w:val="7AE9607D"/>
    <w:rsid w:val="7AEE7AE7"/>
    <w:rsid w:val="7AF3CDBF"/>
    <w:rsid w:val="7AF42051"/>
    <w:rsid w:val="7AF45BC2"/>
    <w:rsid w:val="7AF81114"/>
    <w:rsid w:val="7AF8CB0B"/>
    <w:rsid w:val="7AF8D1CE"/>
    <w:rsid w:val="7AFA1483"/>
    <w:rsid w:val="7AFA8F47"/>
    <w:rsid w:val="7AFDAD92"/>
    <w:rsid w:val="7B054473"/>
    <w:rsid w:val="7B08CE02"/>
    <w:rsid w:val="7B0A3793"/>
    <w:rsid w:val="7B0B214F"/>
    <w:rsid w:val="7B0C32AA"/>
    <w:rsid w:val="7B0D450B"/>
    <w:rsid w:val="7B14DDB9"/>
    <w:rsid w:val="7B1FD1DA"/>
    <w:rsid w:val="7B205D0A"/>
    <w:rsid w:val="7B20EC1E"/>
    <w:rsid w:val="7B273741"/>
    <w:rsid w:val="7B27CED7"/>
    <w:rsid w:val="7B2903CC"/>
    <w:rsid w:val="7B2BB057"/>
    <w:rsid w:val="7B2BFB4D"/>
    <w:rsid w:val="7B2F3417"/>
    <w:rsid w:val="7B2FA9B3"/>
    <w:rsid w:val="7B33819B"/>
    <w:rsid w:val="7B33AFBC"/>
    <w:rsid w:val="7B3DB2EB"/>
    <w:rsid w:val="7B41D446"/>
    <w:rsid w:val="7B432D5F"/>
    <w:rsid w:val="7B4519DB"/>
    <w:rsid w:val="7B47CD3B"/>
    <w:rsid w:val="7B48D59F"/>
    <w:rsid w:val="7B491D71"/>
    <w:rsid w:val="7B4AE8CF"/>
    <w:rsid w:val="7B58775D"/>
    <w:rsid w:val="7B58E73B"/>
    <w:rsid w:val="7B592EFB"/>
    <w:rsid w:val="7B637A8E"/>
    <w:rsid w:val="7B648DAC"/>
    <w:rsid w:val="7B649D23"/>
    <w:rsid w:val="7B664B5A"/>
    <w:rsid w:val="7B669142"/>
    <w:rsid w:val="7B68A1FD"/>
    <w:rsid w:val="7B68C6F7"/>
    <w:rsid w:val="7B6B0102"/>
    <w:rsid w:val="7B6C6033"/>
    <w:rsid w:val="7B6CC90A"/>
    <w:rsid w:val="7B7279B5"/>
    <w:rsid w:val="7B731ED5"/>
    <w:rsid w:val="7B7599FF"/>
    <w:rsid w:val="7B776C79"/>
    <w:rsid w:val="7B79DFBB"/>
    <w:rsid w:val="7B7CC3E9"/>
    <w:rsid w:val="7B7E80B7"/>
    <w:rsid w:val="7B7E8460"/>
    <w:rsid w:val="7B7F1F58"/>
    <w:rsid w:val="7B828A23"/>
    <w:rsid w:val="7B84BF9F"/>
    <w:rsid w:val="7B8AF93A"/>
    <w:rsid w:val="7B8B4A84"/>
    <w:rsid w:val="7B8EB692"/>
    <w:rsid w:val="7B8FA82D"/>
    <w:rsid w:val="7B904772"/>
    <w:rsid w:val="7B90D95E"/>
    <w:rsid w:val="7B90E62D"/>
    <w:rsid w:val="7B910727"/>
    <w:rsid w:val="7B9E541F"/>
    <w:rsid w:val="7B9EA628"/>
    <w:rsid w:val="7B9FFFE0"/>
    <w:rsid w:val="7BA1BD04"/>
    <w:rsid w:val="7BA2A02B"/>
    <w:rsid w:val="7BA2A911"/>
    <w:rsid w:val="7BA4A67F"/>
    <w:rsid w:val="7BA6A18B"/>
    <w:rsid w:val="7BA6F14C"/>
    <w:rsid w:val="7BA76514"/>
    <w:rsid w:val="7BA780F8"/>
    <w:rsid w:val="7BA8D856"/>
    <w:rsid w:val="7BAA99AA"/>
    <w:rsid w:val="7BADA68B"/>
    <w:rsid w:val="7BAE9C89"/>
    <w:rsid w:val="7BAF08D3"/>
    <w:rsid w:val="7BB65B85"/>
    <w:rsid w:val="7BB8672A"/>
    <w:rsid w:val="7BBCF29F"/>
    <w:rsid w:val="7BBDABD5"/>
    <w:rsid w:val="7BBE5FE1"/>
    <w:rsid w:val="7BC00A08"/>
    <w:rsid w:val="7BC1F978"/>
    <w:rsid w:val="7BC52223"/>
    <w:rsid w:val="7BC64BDC"/>
    <w:rsid w:val="7BCEAFD7"/>
    <w:rsid w:val="7BD03484"/>
    <w:rsid w:val="7BD06F72"/>
    <w:rsid w:val="7BD32DC3"/>
    <w:rsid w:val="7BD3EB46"/>
    <w:rsid w:val="7BD882B2"/>
    <w:rsid w:val="7BDA9CED"/>
    <w:rsid w:val="7BDCC4B5"/>
    <w:rsid w:val="7BDD2A87"/>
    <w:rsid w:val="7BDDDC87"/>
    <w:rsid w:val="7BDEDC2D"/>
    <w:rsid w:val="7BE0796A"/>
    <w:rsid w:val="7BE52F64"/>
    <w:rsid w:val="7BE93341"/>
    <w:rsid w:val="7BE9419E"/>
    <w:rsid w:val="7BEA645A"/>
    <w:rsid w:val="7BECCFB9"/>
    <w:rsid w:val="7BEE0618"/>
    <w:rsid w:val="7BEE1CC3"/>
    <w:rsid w:val="7BEED98F"/>
    <w:rsid w:val="7BEF3073"/>
    <w:rsid w:val="7BF1D410"/>
    <w:rsid w:val="7BF2F4D7"/>
    <w:rsid w:val="7BF4E4BB"/>
    <w:rsid w:val="7BF666D6"/>
    <w:rsid w:val="7BF79664"/>
    <w:rsid w:val="7BF7CE9A"/>
    <w:rsid w:val="7BFA4B50"/>
    <w:rsid w:val="7BFE07C7"/>
    <w:rsid w:val="7BFE1047"/>
    <w:rsid w:val="7BFE5D9D"/>
    <w:rsid w:val="7BFEBEAA"/>
    <w:rsid w:val="7BFF56CC"/>
    <w:rsid w:val="7C01EB66"/>
    <w:rsid w:val="7C01F44F"/>
    <w:rsid w:val="7C038792"/>
    <w:rsid w:val="7C09BF85"/>
    <w:rsid w:val="7C10203A"/>
    <w:rsid w:val="7C10B678"/>
    <w:rsid w:val="7C116E06"/>
    <w:rsid w:val="7C119183"/>
    <w:rsid w:val="7C13B3C4"/>
    <w:rsid w:val="7C14B934"/>
    <w:rsid w:val="7C158E1A"/>
    <w:rsid w:val="7C17A227"/>
    <w:rsid w:val="7C185A8B"/>
    <w:rsid w:val="7C1B868C"/>
    <w:rsid w:val="7C1BF06B"/>
    <w:rsid w:val="7C1CFB80"/>
    <w:rsid w:val="7C2295D5"/>
    <w:rsid w:val="7C22F641"/>
    <w:rsid w:val="7C238356"/>
    <w:rsid w:val="7C26D5B3"/>
    <w:rsid w:val="7C2985F6"/>
    <w:rsid w:val="7C2BDE46"/>
    <w:rsid w:val="7C2D8C84"/>
    <w:rsid w:val="7C3085C6"/>
    <w:rsid w:val="7C326A9B"/>
    <w:rsid w:val="7C34B743"/>
    <w:rsid w:val="7C35ACEC"/>
    <w:rsid w:val="7C3E031B"/>
    <w:rsid w:val="7C3E3F45"/>
    <w:rsid w:val="7C3F0191"/>
    <w:rsid w:val="7C3F440D"/>
    <w:rsid w:val="7C442C52"/>
    <w:rsid w:val="7C45EDB2"/>
    <w:rsid w:val="7C466502"/>
    <w:rsid w:val="7C491B9D"/>
    <w:rsid w:val="7C4A2DF1"/>
    <w:rsid w:val="7C4CB1E0"/>
    <w:rsid w:val="7C4FD921"/>
    <w:rsid w:val="7C50D6A0"/>
    <w:rsid w:val="7C54A0B4"/>
    <w:rsid w:val="7C54EDE4"/>
    <w:rsid w:val="7C558299"/>
    <w:rsid w:val="7C55DF3C"/>
    <w:rsid w:val="7C5C302F"/>
    <w:rsid w:val="7C5C594D"/>
    <w:rsid w:val="7C5E9090"/>
    <w:rsid w:val="7C6233A1"/>
    <w:rsid w:val="7C62AF50"/>
    <w:rsid w:val="7C687CC5"/>
    <w:rsid w:val="7C69DC9F"/>
    <w:rsid w:val="7C6E0D37"/>
    <w:rsid w:val="7C6F43BC"/>
    <w:rsid w:val="7C75052A"/>
    <w:rsid w:val="7C75D25F"/>
    <w:rsid w:val="7C75FA6B"/>
    <w:rsid w:val="7C785424"/>
    <w:rsid w:val="7C7C84FA"/>
    <w:rsid w:val="7C7CB41B"/>
    <w:rsid w:val="7C822F86"/>
    <w:rsid w:val="7C832BF5"/>
    <w:rsid w:val="7C84423F"/>
    <w:rsid w:val="7C854A96"/>
    <w:rsid w:val="7C867B28"/>
    <w:rsid w:val="7C867CDA"/>
    <w:rsid w:val="7C8BCC19"/>
    <w:rsid w:val="7C9036D1"/>
    <w:rsid w:val="7C910557"/>
    <w:rsid w:val="7C9199B2"/>
    <w:rsid w:val="7C951C82"/>
    <w:rsid w:val="7C9671A6"/>
    <w:rsid w:val="7C97613F"/>
    <w:rsid w:val="7C978D99"/>
    <w:rsid w:val="7C97C5B4"/>
    <w:rsid w:val="7C99469B"/>
    <w:rsid w:val="7C9C412C"/>
    <w:rsid w:val="7C9D26A2"/>
    <w:rsid w:val="7C9E7F63"/>
    <w:rsid w:val="7C9E9B2B"/>
    <w:rsid w:val="7C9EAF95"/>
    <w:rsid w:val="7CA46205"/>
    <w:rsid w:val="7CA70991"/>
    <w:rsid w:val="7CA7EF4B"/>
    <w:rsid w:val="7CA939E1"/>
    <w:rsid w:val="7CABC2C7"/>
    <w:rsid w:val="7CAC9134"/>
    <w:rsid w:val="7CB17CA0"/>
    <w:rsid w:val="7CB3FB55"/>
    <w:rsid w:val="7CB5E2AD"/>
    <w:rsid w:val="7CB6D777"/>
    <w:rsid w:val="7CB6DA90"/>
    <w:rsid w:val="7CBA7818"/>
    <w:rsid w:val="7CBD63D2"/>
    <w:rsid w:val="7CBEDBB5"/>
    <w:rsid w:val="7CC6AB46"/>
    <w:rsid w:val="7CC79E5A"/>
    <w:rsid w:val="7CC930C5"/>
    <w:rsid w:val="7CC99F9F"/>
    <w:rsid w:val="7CCA3067"/>
    <w:rsid w:val="7CCAA168"/>
    <w:rsid w:val="7CCB8BC4"/>
    <w:rsid w:val="7CCF06D6"/>
    <w:rsid w:val="7CD3D6C6"/>
    <w:rsid w:val="7CD51441"/>
    <w:rsid w:val="7CD5F73A"/>
    <w:rsid w:val="7CD6622B"/>
    <w:rsid w:val="7CD747D1"/>
    <w:rsid w:val="7CDC3D29"/>
    <w:rsid w:val="7CDE9350"/>
    <w:rsid w:val="7CE75E5D"/>
    <w:rsid w:val="7CE76182"/>
    <w:rsid w:val="7CEBFBC7"/>
    <w:rsid w:val="7CEE1940"/>
    <w:rsid w:val="7CF23F29"/>
    <w:rsid w:val="7CF8C7E7"/>
    <w:rsid w:val="7CF985D6"/>
    <w:rsid w:val="7CF9A4AF"/>
    <w:rsid w:val="7CFA79A5"/>
    <w:rsid w:val="7CFD7070"/>
    <w:rsid w:val="7CFE9F78"/>
    <w:rsid w:val="7D0148E4"/>
    <w:rsid w:val="7D065201"/>
    <w:rsid w:val="7D07D49D"/>
    <w:rsid w:val="7D0970AA"/>
    <w:rsid w:val="7D0A74DA"/>
    <w:rsid w:val="7D0A7999"/>
    <w:rsid w:val="7D0B9D2A"/>
    <w:rsid w:val="7D0C7723"/>
    <w:rsid w:val="7D0C8CC7"/>
    <w:rsid w:val="7D12B22D"/>
    <w:rsid w:val="7D12BD41"/>
    <w:rsid w:val="7D17306F"/>
    <w:rsid w:val="7D17BCFB"/>
    <w:rsid w:val="7D1A22B8"/>
    <w:rsid w:val="7D1E88A4"/>
    <w:rsid w:val="7D209234"/>
    <w:rsid w:val="7D21EC38"/>
    <w:rsid w:val="7D223100"/>
    <w:rsid w:val="7D22A000"/>
    <w:rsid w:val="7D2A8267"/>
    <w:rsid w:val="7D2B839D"/>
    <w:rsid w:val="7D2C50A4"/>
    <w:rsid w:val="7D315B61"/>
    <w:rsid w:val="7D338174"/>
    <w:rsid w:val="7D33CC65"/>
    <w:rsid w:val="7D3CCB64"/>
    <w:rsid w:val="7D3D1C2B"/>
    <w:rsid w:val="7D4127AD"/>
    <w:rsid w:val="7D42935F"/>
    <w:rsid w:val="7D4361CD"/>
    <w:rsid w:val="7D4606F0"/>
    <w:rsid w:val="7D48315A"/>
    <w:rsid w:val="7D4B1073"/>
    <w:rsid w:val="7D4F77E6"/>
    <w:rsid w:val="7D5420B3"/>
    <w:rsid w:val="7D549833"/>
    <w:rsid w:val="7D5726D7"/>
    <w:rsid w:val="7D57AC76"/>
    <w:rsid w:val="7D58CBF8"/>
    <w:rsid w:val="7D5F7DF5"/>
    <w:rsid w:val="7D62C13A"/>
    <w:rsid w:val="7D646605"/>
    <w:rsid w:val="7D64BCE2"/>
    <w:rsid w:val="7D678C78"/>
    <w:rsid w:val="7D69F6FA"/>
    <w:rsid w:val="7D6A2DE4"/>
    <w:rsid w:val="7D6ED8F1"/>
    <w:rsid w:val="7D712832"/>
    <w:rsid w:val="7D71CDFD"/>
    <w:rsid w:val="7D7569DC"/>
    <w:rsid w:val="7D77F109"/>
    <w:rsid w:val="7D79B34F"/>
    <w:rsid w:val="7D7A57F7"/>
    <w:rsid w:val="7D7B362A"/>
    <w:rsid w:val="7D7D3235"/>
    <w:rsid w:val="7D80BAB9"/>
    <w:rsid w:val="7D826930"/>
    <w:rsid w:val="7D8861DD"/>
    <w:rsid w:val="7D8D25D0"/>
    <w:rsid w:val="7D8F75E9"/>
    <w:rsid w:val="7D8FB587"/>
    <w:rsid w:val="7D9469F4"/>
    <w:rsid w:val="7D950FB0"/>
    <w:rsid w:val="7D995341"/>
    <w:rsid w:val="7D9B9F43"/>
    <w:rsid w:val="7D9E97C4"/>
    <w:rsid w:val="7D9EDF5A"/>
    <w:rsid w:val="7DA112A3"/>
    <w:rsid w:val="7DA16563"/>
    <w:rsid w:val="7DA59C1B"/>
    <w:rsid w:val="7DA5F484"/>
    <w:rsid w:val="7DAB09A5"/>
    <w:rsid w:val="7DAB39D6"/>
    <w:rsid w:val="7DACA012"/>
    <w:rsid w:val="7DAD4D31"/>
    <w:rsid w:val="7DAF10AF"/>
    <w:rsid w:val="7DB31D93"/>
    <w:rsid w:val="7DBA2374"/>
    <w:rsid w:val="7DBDAB09"/>
    <w:rsid w:val="7DC17205"/>
    <w:rsid w:val="7DC54773"/>
    <w:rsid w:val="7DC5A2F9"/>
    <w:rsid w:val="7DCB43F2"/>
    <w:rsid w:val="7DD0788D"/>
    <w:rsid w:val="7DD178D1"/>
    <w:rsid w:val="7DD608C1"/>
    <w:rsid w:val="7DD68B88"/>
    <w:rsid w:val="7DD99B75"/>
    <w:rsid w:val="7DDBA133"/>
    <w:rsid w:val="7DDCFE7A"/>
    <w:rsid w:val="7DDE8DB8"/>
    <w:rsid w:val="7DDFFF3B"/>
    <w:rsid w:val="7DE19B58"/>
    <w:rsid w:val="7DE1E009"/>
    <w:rsid w:val="7DE73CD6"/>
    <w:rsid w:val="7DE91F29"/>
    <w:rsid w:val="7DEA8C08"/>
    <w:rsid w:val="7DEBFA3A"/>
    <w:rsid w:val="7DEC0E29"/>
    <w:rsid w:val="7DF17C4D"/>
    <w:rsid w:val="7DF34AAD"/>
    <w:rsid w:val="7DF74557"/>
    <w:rsid w:val="7DFA7DFD"/>
    <w:rsid w:val="7DFD8A4C"/>
    <w:rsid w:val="7DFDC7B9"/>
    <w:rsid w:val="7E007815"/>
    <w:rsid w:val="7E033044"/>
    <w:rsid w:val="7E07C531"/>
    <w:rsid w:val="7E0842CA"/>
    <w:rsid w:val="7E08AD1F"/>
    <w:rsid w:val="7E09DFC9"/>
    <w:rsid w:val="7E0B08B8"/>
    <w:rsid w:val="7E0F7723"/>
    <w:rsid w:val="7E129A45"/>
    <w:rsid w:val="7E14C109"/>
    <w:rsid w:val="7E15544B"/>
    <w:rsid w:val="7E1771B0"/>
    <w:rsid w:val="7E19860F"/>
    <w:rsid w:val="7E19CEB5"/>
    <w:rsid w:val="7E1A06D1"/>
    <w:rsid w:val="7E1A595E"/>
    <w:rsid w:val="7E2413E9"/>
    <w:rsid w:val="7E242136"/>
    <w:rsid w:val="7E24558E"/>
    <w:rsid w:val="7E25312C"/>
    <w:rsid w:val="7E25A509"/>
    <w:rsid w:val="7E273987"/>
    <w:rsid w:val="7E29B005"/>
    <w:rsid w:val="7E327E83"/>
    <w:rsid w:val="7E34B110"/>
    <w:rsid w:val="7E34E87E"/>
    <w:rsid w:val="7E35E0CB"/>
    <w:rsid w:val="7E3630AC"/>
    <w:rsid w:val="7E3660C2"/>
    <w:rsid w:val="7E367970"/>
    <w:rsid w:val="7E378D81"/>
    <w:rsid w:val="7E387E0F"/>
    <w:rsid w:val="7E3C540E"/>
    <w:rsid w:val="7E3D9FBA"/>
    <w:rsid w:val="7E3E440A"/>
    <w:rsid w:val="7E40F1BB"/>
    <w:rsid w:val="7E41A980"/>
    <w:rsid w:val="7E449BDC"/>
    <w:rsid w:val="7E470603"/>
    <w:rsid w:val="7E4A4425"/>
    <w:rsid w:val="7E4DB5FD"/>
    <w:rsid w:val="7E50669D"/>
    <w:rsid w:val="7E52A414"/>
    <w:rsid w:val="7E5B62D8"/>
    <w:rsid w:val="7E5BE09D"/>
    <w:rsid w:val="7E5D52EF"/>
    <w:rsid w:val="7E5D6FD1"/>
    <w:rsid w:val="7E5EE0D6"/>
    <w:rsid w:val="7E5F23BB"/>
    <w:rsid w:val="7E5FF92C"/>
    <w:rsid w:val="7E62C0ED"/>
    <w:rsid w:val="7E632FFA"/>
    <w:rsid w:val="7E654CDC"/>
    <w:rsid w:val="7E6552E7"/>
    <w:rsid w:val="7E65E6E1"/>
    <w:rsid w:val="7E673F21"/>
    <w:rsid w:val="7E686965"/>
    <w:rsid w:val="7E6A1159"/>
    <w:rsid w:val="7E6A3C07"/>
    <w:rsid w:val="7E6B81A2"/>
    <w:rsid w:val="7E766087"/>
    <w:rsid w:val="7E78832A"/>
    <w:rsid w:val="7E7CD7FB"/>
    <w:rsid w:val="7E7DA2C2"/>
    <w:rsid w:val="7E7FB1CC"/>
    <w:rsid w:val="7E84B6FE"/>
    <w:rsid w:val="7E885977"/>
    <w:rsid w:val="7E899EC7"/>
    <w:rsid w:val="7E8CE74A"/>
    <w:rsid w:val="7E8E4F30"/>
    <w:rsid w:val="7E93CAF2"/>
    <w:rsid w:val="7E93E4C1"/>
    <w:rsid w:val="7E996D77"/>
    <w:rsid w:val="7E9D6452"/>
    <w:rsid w:val="7EA204E2"/>
    <w:rsid w:val="7EA2DF92"/>
    <w:rsid w:val="7EA3BD76"/>
    <w:rsid w:val="7EA5A336"/>
    <w:rsid w:val="7EA6AD26"/>
    <w:rsid w:val="7EAA076E"/>
    <w:rsid w:val="7EAD4788"/>
    <w:rsid w:val="7EADA097"/>
    <w:rsid w:val="7EB69E39"/>
    <w:rsid w:val="7EBA2F7A"/>
    <w:rsid w:val="7EBAF7D8"/>
    <w:rsid w:val="7EBD1435"/>
    <w:rsid w:val="7EC0E377"/>
    <w:rsid w:val="7EC30963"/>
    <w:rsid w:val="7EC65E1D"/>
    <w:rsid w:val="7ECAD7EC"/>
    <w:rsid w:val="7ECDF431"/>
    <w:rsid w:val="7ED01C5F"/>
    <w:rsid w:val="7ED04D06"/>
    <w:rsid w:val="7ED0FA0E"/>
    <w:rsid w:val="7ED2C5C5"/>
    <w:rsid w:val="7ED79A4D"/>
    <w:rsid w:val="7ED86379"/>
    <w:rsid w:val="7EDC3438"/>
    <w:rsid w:val="7EDD6C18"/>
    <w:rsid w:val="7EDF5458"/>
    <w:rsid w:val="7EE09B65"/>
    <w:rsid w:val="7EE2DF1B"/>
    <w:rsid w:val="7EE6D5D9"/>
    <w:rsid w:val="7EE80D2D"/>
    <w:rsid w:val="7EEAD64E"/>
    <w:rsid w:val="7EF44E5C"/>
    <w:rsid w:val="7EF748DE"/>
    <w:rsid w:val="7EF7568D"/>
    <w:rsid w:val="7EF75711"/>
    <w:rsid w:val="7EF82614"/>
    <w:rsid w:val="7EF926F7"/>
    <w:rsid w:val="7EF98933"/>
    <w:rsid w:val="7EFB9F35"/>
    <w:rsid w:val="7EFBE313"/>
    <w:rsid w:val="7EFC81C6"/>
    <w:rsid w:val="7EFFB004"/>
    <w:rsid w:val="7F037A20"/>
    <w:rsid w:val="7F042902"/>
    <w:rsid w:val="7F0658B8"/>
    <w:rsid w:val="7F0779D9"/>
    <w:rsid w:val="7F09612D"/>
    <w:rsid w:val="7F10CE47"/>
    <w:rsid w:val="7F1195C2"/>
    <w:rsid w:val="7F14560C"/>
    <w:rsid w:val="7F17EB31"/>
    <w:rsid w:val="7F18FE65"/>
    <w:rsid w:val="7F198F37"/>
    <w:rsid w:val="7F1AF321"/>
    <w:rsid w:val="7F1B11D2"/>
    <w:rsid w:val="7F1B8BF2"/>
    <w:rsid w:val="7F21F989"/>
    <w:rsid w:val="7F23824B"/>
    <w:rsid w:val="7F23CD73"/>
    <w:rsid w:val="7F24A01F"/>
    <w:rsid w:val="7F25672A"/>
    <w:rsid w:val="7F2CFC98"/>
    <w:rsid w:val="7F2D1EA9"/>
    <w:rsid w:val="7F2D1FBC"/>
    <w:rsid w:val="7F2DFE0F"/>
    <w:rsid w:val="7F2E9909"/>
    <w:rsid w:val="7F348B8B"/>
    <w:rsid w:val="7F34D17E"/>
    <w:rsid w:val="7F350628"/>
    <w:rsid w:val="7F381272"/>
    <w:rsid w:val="7F38E853"/>
    <w:rsid w:val="7F3AC93A"/>
    <w:rsid w:val="7F3B8E98"/>
    <w:rsid w:val="7F3B9D83"/>
    <w:rsid w:val="7F3DD95C"/>
    <w:rsid w:val="7F421AB8"/>
    <w:rsid w:val="7F4269F1"/>
    <w:rsid w:val="7F4705FF"/>
    <w:rsid w:val="7F49D8D8"/>
    <w:rsid w:val="7F49DECF"/>
    <w:rsid w:val="7F4C326E"/>
    <w:rsid w:val="7F4F51B9"/>
    <w:rsid w:val="7F500AFB"/>
    <w:rsid w:val="7F55CA13"/>
    <w:rsid w:val="7F5685B0"/>
    <w:rsid w:val="7F5A8063"/>
    <w:rsid w:val="7F5ACA97"/>
    <w:rsid w:val="7F5D9530"/>
    <w:rsid w:val="7F62A13A"/>
    <w:rsid w:val="7F6351CD"/>
    <w:rsid w:val="7F63C5FD"/>
    <w:rsid w:val="7F6B183B"/>
    <w:rsid w:val="7F6C77C3"/>
    <w:rsid w:val="7F6E4FF9"/>
    <w:rsid w:val="7F7073C7"/>
    <w:rsid w:val="7F72CC37"/>
    <w:rsid w:val="7F74ECAA"/>
    <w:rsid w:val="7F781B46"/>
    <w:rsid w:val="7F7890EB"/>
    <w:rsid w:val="7F7F7A5F"/>
    <w:rsid w:val="7F837DC3"/>
    <w:rsid w:val="7F85E704"/>
    <w:rsid w:val="7F87B213"/>
    <w:rsid w:val="7F89ABA9"/>
    <w:rsid w:val="7F8C736C"/>
    <w:rsid w:val="7F9494D0"/>
    <w:rsid w:val="7F94BB80"/>
    <w:rsid w:val="7F94EDE9"/>
    <w:rsid w:val="7F9FC395"/>
    <w:rsid w:val="7F9FE8C7"/>
    <w:rsid w:val="7FA2F30D"/>
    <w:rsid w:val="7FA3E7C7"/>
    <w:rsid w:val="7FA5B4F8"/>
    <w:rsid w:val="7FAEB5E7"/>
    <w:rsid w:val="7FB30CDC"/>
    <w:rsid w:val="7FB351F0"/>
    <w:rsid w:val="7FB35E79"/>
    <w:rsid w:val="7FB45BDF"/>
    <w:rsid w:val="7FB5B888"/>
    <w:rsid w:val="7FB96A2C"/>
    <w:rsid w:val="7FBC10A4"/>
    <w:rsid w:val="7FC0D776"/>
    <w:rsid w:val="7FC0F270"/>
    <w:rsid w:val="7FC1F342"/>
    <w:rsid w:val="7FC3426F"/>
    <w:rsid w:val="7FC5D21C"/>
    <w:rsid w:val="7FC5F018"/>
    <w:rsid w:val="7FC5F20F"/>
    <w:rsid w:val="7FC81455"/>
    <w:rsid w:val="7FC9DE34"/>
    <w:rsid w:val="7FCA5A7B"/>
    <w:rsid w:val="7FCB51DA"/>
    <w:rsid w:val="7FCD31D1"/>
    <w:rsid w:val="7FCE2C6D"/>
    <w:rsid w:val="7FCF2BB4"/>
    <w:rsid w:val="7FD44694"/>
    <w:rsid w:val="7FD5FF23"/>
    <w:rsid w:val="7FD6FDAE"/>
    <w:rsid w:val="7FDAAA19"/>
    <w:rsid w:val="7FDAB3C0"/>
    <w:rsid w:val="7FDADC0E"/>
    <w:rsid w:val="7FDD6268"/>
    <w:rsid w:val="7FE1CDE5"/>
    <w:rsid w:val="7FE36584"/>
    <w:rsid w:val="7FE62F0E"/>
    <w:rsid w:val="7FE67E79"/>
    <w:rsid w:val="7FE6ADDD"/>
    <w:rsid w:val="7FE89E04"/>
    <w:rsid w:val="7FE9A2DF"/>
    <w:rsid w:val="7FE9A54A"/>
    <w:rsid w:val="7FE9E8CE"/>
    <w:rsid w:val="7FEDD097"/>
    <w:rsid w:val="7FF1136A"/>
    <w:rsid w:val="7FF1A329"/>
    <w:rsid w:val="7FF5DE83"/>
    <w:rsid w:val="7FFD4D1D"/>
    <w:rsid w:val="7FFEB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7D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33A514E2"/>
    <w:pPr>
      <w:tabs>
        <w:tab w:val="num" w:pos="643"/>
        <w:tab w:val="num" w:pos="926"/>
      </w:tabs>
      <w:ind w:left="926" w:hanging="360"/>
      <w:contextualSpacing/>
    </w:pPr>
  </w:style>
  <w:style w:type="paragraph" w:styleId="ListBullet2">
    <w:name w:val="List Bullet 2"/>
    <w:basedOn w:val="Normal"/>
    <w:uiPriority w:val="99"/>
    <w:semiHidden/>
    <w:unhideWhenUsed/>
    <w:rsid w:val="33A514E2"/>
    <w:pPr>
      <w:numPr>
        <w:numId w:val="1"/>
      </w:numPr>
      <w:tabs>
        <w:tab w:val="num" w:pos="1209"/>
      </w:tabs>
      <w:contextualSpacing/>
    </w:pPr>
  </w:style>
  <w:style w:type="paragraph" w:styleId="ListBullet3">
    <w:name w:val="List Bullet 3"/>
    <w:basedOn w:val="Normal"/>
    <w:uiPriority w:val="99"/>
    <w:semiHidden/>
    <w:unhideWhenUsed/>
    <w:rsid w:val="33A514E2"/>
    <w:pPr>
      <w:numPr>
        <w:numId w:val="2"/>
      </w:numPr>
      <w:contextualSpacing/>
    </w:pPr>
  </w:style>
  <w:style w:type="paragraph" w:styleId="ListBullet4">
    <w:name w:val="List Bullet 4"/>
    <w:basedOn w:val="Normal"/>
    <w:uiPriority w:val="99"/>
    <w:semiHidden/>
    <w:unhideWhenUsed/>
    <w:rsid w:val="33A514E2"/>
    <w:pPr>
      <w:numPr>
        <w:numId w:val="3"/>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33A514E2"/>
    <w:pPr>
      <w:numPr>
        <w:numId w:val="4"/>
      </w:numPr>
      <w:contextualSpacing/>
    </w:pPr>
  </w:style>
  <w:style w:type="paragraph" w:styleId="ListNumber2">
    <w:name w:val="List Number 2"/>
    <w:basedOn w:val="Normal"/>
    <w:uiPriority w:val="99"/>
    <w:semiHidden/>
    <w:unhideWhenUsed/>
    <w:rsid w:val="33A514E2"/>
    <w:pPr>
      <w:numPr>
        <w:numId w:val="5"/>
      </w:numPr>
      <w:contextualSpacing/>
    </w:pPr>
  </w:style>
  <w:style w:type="paragraph" w:styleId="ListNumber3">
    <w:name w:val="List Number 3"/>
    <w:basedOn w:val="Normal"/>
    <w:uiPriority w:val="99"/>
    <w:semiHidden/>
    <w:unhideWhenUsed/>
    <w:rsid w:val="33A514E2"/>
    <w:pPr>
      <w:numPr>
        <w:numId w:val="6"/>
      </w:numPr>
      <w:tabs>
        <w:tab w:val="num" w:pos="709"/>
      </w:tabs>
      <w:contextualSpacing/>
    </w:pPr>
  </w:style>
  <w:style w:type="paragraph" w:styleId="ListNumber4">
    <w:name w:val="List Number 4"/>
    <w:basedOn w:val="Normal"/>
    <w:uiPriority w:val="99"/>
    <w:semiHidden/>
    <w:unhideWhenUsed/>
    <w:rsid w:val="33A514E2"/>
    <w:pPr>
      <w:numPr>
        <w:numId w:val="7"/>
      </w:numPr>
      <w:tabs>
        <w:tab w:val="num" w:pos="850"/>
      </w:tabs>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EndnoteReference">
    <w:name w:val="endnote reference"/>
    <w:basedOn w:val="DefaultParagraphFont"/>
    <w:uiPriority w:val="99"/>
    <w:semiHidden/>
    <w:unhideWhenUsed/>
    <w:rsid w:val="00B442D4"/>
    <w:rPr>
      <w:vertAlign w:val="superscript"/>
    </w:rPr>
  </w:style>
  <w:style w:type="character" w:customStyle="1" w:styleId="HeaderChar">
    <w:name w:val="Header Char"/>
    <w:basedOn w:val="DefaultParagraphFont"/>
    <w:link w:val="Header"/>
    <w:uiPriority w:val="99"/>
    <w:rsid w:val="00F26696"/>
    <w:rPr>
      <w:rFonts w:ascii="Times New Roman" w:hAnsi="Times New Roman" w:cs="Times New Roman"/>
      <w:sz w:val="24"/>
      <w:lang w:val="fr-FR"/>
    </w:rPr>
  </w:style>
  <w:style w:type="character" w:customStyle="1" w:styleId="FooterChar">
    <w:name w:val="Footer Char"/>
    <w:basedOn w:val="DefaultParagraphFont"/>
    <w:link w:val="Footer"/>
    <w:uiPriority w:val="99"/>
    <w:rsid w:val="00F2669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2669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26696"/>
    <w:pPr>
      <w:spacing w:before="0"/>
      <w:jc w:val="right"/>
    </w:pPr>
    <w:rPr>
      <w:sz w:val="28"/>
    </w:rPr>
  </w:style>
  <w:style w:type="paragraph" w:customStyle="1" w:styleId="FooterSensitivity">
    <w:name w:val="Footer Sensitivity"/>
    <w:basedOn w:val="Normal"/>
    <w:rsid w:val="00F2669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26696"/>
    <w:pPr>
      <w:tabs>
        <w:tab w:val="center" w:pos="4535"/>
        <w:tab w:val="right" w:pos="9071"/>
      </w:tabs>
      <w:spacing w:before="0"/>
    </w:pPr>
  </w:style>
  <w:style w:type="paragraph" w:customStyle="1" w:styleId="HeaderLandscape">
    <w:name w:val="HeaderLandscape"/>
    <w:basedOn w:val="Normal"/>
    <w:rsid w:val="00F26696"/>
    <w:pPr>
      <w:tabs>
        <w:tab w:val="center" w:pos="7285"/>
        <w:tab w:val="right" w:pos="14003"/>
      </w:tabs>
      <w:spacing w:before="0"/>
    </w:pPr>
  </w:style>
  <w:style w:type="paragraph" w:styleId="Footer">
    <w:name w:val="footer"/>
    <w:basedOn w:val="Normal"/>
    <w:link w:val="FooterChar"/>
    <w:uiPriority w:val="99"/>
    <w:unhideWhenUsed/>
    <w:rsid w:val="00F2669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2669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958">
      <w:bodyDiv w:val="1"/>
      <w:marLeft w:val="0"/>
      <w:marRight w:val="0"/>
      <w:marTop w:val="0"/>
      <w:marBottom w:val="0"/>
      <w:divBdr>
        <w:top w:val="none" w:sz="0" w:space="0" w:color="auto"/>
        <w:left w:val="none" w:sz="0" w:space="0" w:color="auto"/>
        <w:bottom w:val="none" w:sz="0" w:space="0" w:color="auto"/>
        <w:right w:val="none" w:sz="0" w:space="0" w:color="auto"/>
      </w:divBdr>
    </w:div>
    <w:div w:id="49113252">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83638478">
      <w:bodyDiv w:val="1"/>
      <w:marLeft w:val="0"/>
      <w:marRight w:val="0"/>
      <w:marTop w:val="0"/>
      <w:marBottom w:val="0"/>
      <w:divBdr>
        <w:top w:val="none" w:sz="0" w:space="0" w:color="auto"/>
        <w:left w:val="none" w:sz="0" w:space="0" w:color="auto"/>
        <w:bottom w:val="none" w:sz="0" w:space="0" w:color="auto"/>
        <w:right w:val="none" w:sz="0" w:space="0" w:color="auto"/>
      </w:divBdr>
    </w:div>
    <w:div w:id="207842944">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28677542">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62370001">
      <w:bodyDiv w:val="1"/>
      <w:marLeft w:val="0"/>
      <w:marRight w:val="0"/>
      <w:marTop w:val="0"/>
      <w:marBottom w:val="0"/>
      <w:divBdr>
        <w:top w:val="none" w:sz="0" w:space="0" w:color="auto"/>
        <w:left w:val="none" w:sz="0" w:space="0" w:color="auto"/>
        <w:bottom w:val="none" w:sz="0" w:space="0" w:color="auto"/>
        <w:right w:val="none" w:sz="0" w:space="0" w:color="auto"/>
      </w:divBdr>
    </w:div>
    <w:div w:id="591816285">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46217913">
      <w:bodyDiv w:val="1"/>
      <w:marLeft w:val="0"/>
      <w:marRight w:val="0"/>
      <w:marTop w:val="0"/>
      <w:marBottom w:val="0"/>
      <w:divBdr>
        <w:top w:val="none" w:sz="0" w:space="0" w:color="auto"/>
        <w:left w:val="none" w:sz="0" w:space="0" w:color="auto"/>
        <w:bottom w:val="none" w:sz="0" w:space="0" w:color="auto"/>
        <w:right w:val="none" w:sz="0" w:space="0" w:color="auto"/>
      </w:divBdr>
    </w:div>
    <w:div w:id="946809267">
      <w:bodyDiv w:val="1"/>
      <w:marLeft w:val="0"/>
      <w:marRight w:val="0"/>
      <w:marTop w:val="0"/>
      <w:marBottom w:val="0"/>
      <w:divBdr>
        <w:top w:val="none" w:sz="0" w:space="0" w:color="auto"/>
        <w:left w:val="none" w:sz="0" w:space="0" w:color="auto"/>
        <w:bottom w:val="none" w:sz="0" w:space="0" w:color="auto"/>
        <w:right w:val="none" w:sz="0" w:space="0" w:color="auto"/>
      </w:divBdr>
    </w:div>
    <w:div w:id="1028331817">
      <w:bodyDiv w:val="1"/>
      <w:marLeft w:val="0"/>
      <w:marRight w:val="0"/>
      <w:marTop w:val="0"/>
      <w:marBottom w:val="0"/>
      <w:divBdr>
        <w:top w:val="none" w:sz="0" w:space="0" w:color="auto"/>
        <w:left w:val="none" w:sz="0" w:space="0" w:color="auto"/>
        <w:bottom w:val="none" w:sz="0" w:space="0" w:color="auto"/>
        <w:right w:val="none" w:sz="0" w:space="0" w:color="auto"/>
      </w:divBdr>
    </w:div>
    <w:div w:id="1069186304">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0822017">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15041961">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56177112">
      <w:bodyDiv w:val="1"/>
      <w:marLeft w:val="0"/>
      <w:marRight w:val="0"/>
      <w:marTop w:val="0"/>
      <w:marBottom w:val="0"/>
      <w:divBdr>
        <w:top w:val="none" w:sz="0" w:space="0" w:color="auto"/>
        <w:left w:val="none" w:sz="0" w:space="0" w:color="auto"/>
        <w:bottom w:val="none" w:sz="0" w:space="0" w:color="auto"/>
        <w:right w:val="none" w:sz="0" w:space="0" w:color="auto"/>
      </w:divBdr>
    </w:div>
    <w:div w:id="1481535598">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5311916">
      <w:bodyDiv w:val="1"/>
      <w:marLeft w:val="0"/>
      <w:marRight w:val="0"/>
      <w:marTop w:val="0"/>
      <w:marBottom w:val="0"/>
      <w:divBdr>
        <w:top w:val="none" w:sz="0" w:space="0" w:color="auto"/>
        <w:left w:val="none" w:sz="0" w:space="0" w:color="auto"/>
        <w:bottom w:val="none" w:sz="0" w:space="0" w:color="auto"/>
        <w:right w:val="none" w:sz="0" w:space="0" w:color="auto"/>
      </w:divBdr>
    </w:div>
    <w:div w:id="1614557433">
      <w:bodyDiv w:val="1"/>
      <w:marLeft w:val="0"/>
      <w:marRight w:val="0"/>
      <w:marTop w:val="0"/>
      <w:marBottom w:val="0"/>
      <w:divBdr>
        <w:top w:val="none" w:sz="0" w:space="0" w:color="auto"/>
        <w:left w:val="none" w:sz="0" w:space="0" w:color="auto"/>
        <w:bottom w:val="none" w:sz="0" w:space="0" w:color="auto"/>
        <w:right w:val="none" w:sz="0" w:space="0" w:color="auto"/>
      </w:divBdr>
    </w:div>
    <w:div w:id="1675299462">
      <w:bodyDiv w:val="1"/>
      <w:marLeft w:val="0"/>
      <w:marRight w:val="0"/>
      <w:marTop w:val="0"/>
      <w:marBottom w:val="0"/>
      <w:divBdr>
        <w:top w:val="none" w:sz="0" w:space="0" w:color="auto"/>
        <w:left w:val="none" w:sz="0" w:space="0" w:color="auto"/>
        <w:bottom w:val="none" w:sz="0" w:space="0" w:color="auto"/>
        <w:right w:val="none" w:sz="0" w:space="0" w:color="auto"/>
      </w:divBdr>
    </w:div>
    <w:div w:id="1696493109">
      <w:bodyDiv w:val="1"/>
      <w:marLeft w:val="0"/>
      <w:marRight w:val="0"/>
      <w:marTop w:val="0"/>
      <w:marBottom w:val="0"/>
      <w:divBdr>
        <w:top w:val="none" w:sz="0" w:space="0" w:color="auto"/>
        <w:left w:val="none" w:sz="0" w:space="0" w:color="auto"/>
        <w:bottom w:val="none" w:sz="0" w:space="0" w:color="auto"/>
        <w:right w:val="none" w:sz="0" w:space="0" w:color="auto"/>
      </w:divBdr>
    </w:div>
    <w:div w:id="1701396287">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786146085">
      <w:bodyDiv w:val="1"/>
      <w:marLeft w:val="0"/>
      <w:marRight w:val="0"/>
      <w:marTop w:val="0"/>
      <w:marBottom w:val="0"/>
      <w:divBdr>
        <w:top w:val="none" w:sz="0" w:space="0" w:color="auto"/>
        <w:left w:val="none" w:sz="0" w:space="0" w:color="auto"/>
        <w:bottom w:val="none" w:sz="0" w:space="0" w:color="auto"/>
        <w:right w:val="none" w:sz="0" w:space="0" w:color="auto"/>
      </w:divBdr>
    </w:div>
    <w:div w:id="1842772078">
      <w:bodyDiv w:val="1"/>
      <w:marLeft w:val="0"/>
      <w:marRight w:val="0"/>
      <w:marTop w:val="0"/>
      <w:marBottom w:val="0"/>
      <w:divBdr>
        <w:top w:val="none" w:sz="0" w:space="0" w:color="auto"/>
        <w:left w:val="none" w:sz="0" w:space="0" w:color="auto"/>
        <w:bottom w:val="none" w:sz="0" w:space="0" w:color="auto"/>
        <w:right w:val="none" w:sz="0" w:space="0" w:color="auto"/>
      </w:divBdr>
    </w:div>
    <w:div w:id="2037805037">
      <w:bodyDiv w:val="1"/>
      <w:marLeft w:val="0"/>
      <w:marRight w:val="0"/>
      <w:marTop w:val="0"/>
      <w:marBottom w:val="0"/>
      <w:divBdr>
        <w:top w:val="none" w:sz="0" w:space="0" w:color="auto"/>
        <w:left w:val="none" w:sz="0" w:space="0" w:color="auto"/>
        <w:bottom w:val="none" w:sz="0" w:space="0" w:color="auto"/>
        <w:right w:val="none" w:sz="0" w:space="0" w:color="auto"/>
      </w:divBdr>
    </w:div>
    <w:div w:id="2079404092">
      <w:bodyDiv w:val="1"/>
      <w:marLeft w:val="0"/>
      <w:marRight w:val="0"/>
      <w:marTop w:val="0"/>
      <w:marBottom w:val="0"/>
      <w:divBdr>
        <w:top w:val="none" w:sz="0" w:space="0" w:color="auto"/>
        <w:left w:val="none" w:sz="0" w:space="0" w:color="auto"/>
        <w:bottom w:val="none" w:sz="0" w:space="0" w:color="auto"/>
        <w:right w:val="none" w:sz="0" w:space="0" w:color="auto"/>
      </w:divBdr>
    </w:div>
    <w:div w:id="208156144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impresainungiorno.gov.it" TargetMode="External"/><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italy_en?prefLang=fr" TargetMode="External"/><Relationship Id="rId5" Type="http://schemas.openxmlformats.org/officeDocument/2006/relationships/hyperlink" Target="http://data.europa.eu/eli/C/2025/651/oj" TargetMode="External"/><Relationship Id="rId4" Type="http://schemas.openxmlformats.org/officeDocument/2006/relationships/hyperlink" Target="http://data.europa.eu/eli/reg/2021/241/oj" TargetMode="External"/><Relationship Id="rId9" Type="http://schemas.openxmlformats.org/officeDocument/2006/relationships/hyperlink" Target="https://employment-social-affairs.ec.europa.eu/document/download/01a5a45a-85d0-4623-b7ee-1cb452fe7a45_en?filename=SWD%282026%29122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4285C-7FBD-4840-8314-7C38617BE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9775</Words>
  <Characters>55719</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65364</CharactersWithSpaces>
  <SharedDoc>false</SharedDoc>
  <HLinks>
    <vt:vector size="66" baseType="variant">
      <vt:variant>
        <vt:i4>2621492</vt:i4>
      </vt:variant>
      <vt:variant>
        <vt:i4>15</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12</vt:i4>
      </vt:variant>
      <vt:variant>
        <vt:i4>0</vt:i4>
      </vt:variant>
      <vt:variant>
        <vt:i4>5</vt:i4>
      </vt:variant>
      <vt:variant>
        <vt:lpwstr>https://economy-finance.ec.europa.eu/economic-and-fiscal-governance/stability-and-growth-pact/preventive-arm/annual-progress-reports_en</vt:lpwstr>
      </vt:variant>
      <vt:variant>
        <vt:lpwstr/>
      </vt:variant>
      <vt:variant>
        <vt:i4>196659</vt:i4>
      </vt:variant>
      <vt:variant>
        <vt:i4>9</vt:i4>
      </vt:variant>
      <vt:variant>
        <vt:i4>0</vt:i4>
      </vt:variant>
      <vt:variant>
        <vt:i4>5</vt:i4>
      </vt:variant>
      <vt:variant>
        <vt:lpwstr>https://economy-finance.ec.europa.eu/economic-governance-framework/stability-and-growth-pact/corrective-arm-excessive-deficit-procedure/excessive-deficit-procedures-overview/italy_en</vt:lpwstr>
      </vt:variant>
      <vt:variant>
        <vt:lpwstr/>
      </vt:variant>
      <vt:variant>
        <vt:i4>2424943</vt:i4>
      </vt:variant>
      <vt:variant>
        <vt:i4>6</vt:i4>
      </vt:variant>
      <vt:variant>
        <vt:i4>0</vt:i4>
      </vt:variant>
      <vt:variant>
        <vt:i4>5</vt:i4>
      </vt:variant>
      <vt:variant>
        <vt:lpwstr>http://data.europa.eu/eli/C/2025/651/oj</vt:lpwstr>
      </vt:variant>
      <vt:variant>
        <vt:lpwstr/>
      </vt:variant>
      <vt:variant>
        <vt:i4>655386</vt:i4>
      </vt:variant>
      <vt:variant>
        <vt:i4>3</vt:i4>
      </vt:variant>
      <vt:variant>
        <vt:i4>0</vt:i4>
      </vt:variant>
      <vt:variant>
        <vt:i4>5</vt:i4>
      </vt:variant>
      <vt:variant>
        <vt:lpwstr>http://data.europa.eu/eli/C/2026/2434/oj</vt:lpwstr>
      </vt:variant>
      <vt:variant>
        <vt:lpwstr/>
      </vt:variant>
      <vt:variant>
        <vt:i4>7274600</vt:i4>
      </vt:variant>
      <vt:variant>
        <vt:i4>0</vt:i4>
      </vt:variant>
      <vt:variant>
        <vt:i4>0</vt:i4>
      </vt:variant>
      <vt:variant>
        <vt:i4>5</vt:i4>
      </vt:variant>
      <vt:variant>
        <vt:lpwstr>http://data.europa.eu/eli/reg/2011/1176/oj</vt:lpwstr>
      </vt:variant>
      <vt:variant>
        <vt:lpwstr/>
      </vt:variant>
      <vt:variant>
        <vt:i4>4718641</vt:i4>
      </vt:variant>
      <vt:variant>
        <vt:i4>12</vt:i4>
      </vt:variant>
      <vt:variant>
        <vt:i4>0</vt:i4>
      </vt:variant>
      <vt:variant>
        <vt:i4>5</vt:i4>
      </vt:variant>
      <vt:variant>
        <vt:lpwstr>mailto:Damiano-Giovanni.BRIGUGLIO@ec.europa.eu</vt:lpwstr>
      </vt:variant>
      <vt:variant>
        <vt:lpwstr/>
      </vt:variant>
      <vt:variant>
        <vt:i4>4718641</vt:i4>
      </vt:variant>
      <vt:variant>
        <vt:i4>9</vt:i4>
      </vt:variant>
      <vt:variant>
        <vt:i4>0</vt:i4>
      </vt:variant>
      <vt:variant>
        <vt:i4>5</vt:i4>
      </vt:variant>
      <vt:variant>
        <vt:lpwstr>mailto:Damiano-Giovanni.BRIGUGLIO@ec.europa.eu</vt:lpwstr>
      </vt:variant>
      <vt:variant>
        <vt:lpwstr/>
      </vt:variant>
      <vt:variant>
        <vt:i4>131105</vt:i4>
      </vt:variant>
      <vt:variant>
        <vt:i4>6</vt:i4>
      </vt:variant>
      <vt:variant>
        <vt:i4>0</vt:i4>
      </vt:variant>
      <vt:variant>
        <vt:i4>5</vt:i4>
      </vt:variant>
      <vt:variant>
        <vt:lpwstr>mailto:Marilena.HOFFMANN@ec.europa.eu</vt:lpwstr>
      </vt:variant>
      <vt:variant>
        <vt:lpwstr/>
      </vt:variant>
      <vt:variant>
        <vt:i4>3604491</vt:i4>
      </vt:variant>
      <vt:variant>
        <vt:i4>3</vt:i4>
      </vt:variant>
      <vt:variant>
        <vt:i4>0</vt:i4>
      </vt:variant>
      <vt:variant>
        <vt:i4>5</vt:i4>
      </vt:variant>
      <vt:variant>
        <vt:lpwstr>mailto:Virginia.MAESTRI@ec.europa.eu</vt:lpwstr>
      </vt:variant>
      <vt:variant>
        <vt:lpwstr/>
      </vt:variant>
      <vt:variant>
        <vt:i4>4718641</vt:i4>
      </vt:variant>
      <vt:variant>
        <vt:i4>0</vt:i4>
      </vt:variant>
      <vt:variant>
        <vt:i4>0</vt:i4>
      </vt:variant>
      <vt:variant>
        <vt:i4>5</vt:i4>
      </vt:variant>
      <vt:variant>
        <vt:lpwstr>mailto:Damiano-Giovanni.BRIGUGLIO@ec.europa.eu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2026-05-29T15:56:00Z</dcterms:created>
  <dcterms:modified xsi:type="dcterms:W3CDTF">2026-06-10T14:26:00Z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2026-05-29T15:56:12Z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cce4269a-b798-40c0-80b6-455795ea473a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